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07D14" w14:textId="77777777" w:rsidR="00A253A9" w:rsidRPr="005178B8" w:rsidRDefault="00A253A9" w:rsidP="00A253A9">
      <w:pPr>
        <w:ind w:left="3888" w:firstLine="1296"/>
        <w:jc w:val="both"/>
        <w:rPr>
          <w:sz w:val="24"/>
          <w:szCs w:val="24"/>
        </w:rPr>
      </w:pPr>
      <w:r w:rsidRPr="005178B8">
        <w:rPr>
          <w:sz w:val="24"/>
          <w:szCs w:val="24"/>
        </w:rPr>
        <w:t>Krašto apsaugos savanorių pajėgų</w:t>
      </w:r>
    </w:p>
    <w:p w14:paraId="244B52BE" w14:textId="77777777" w:rsidR="00A253A9" w:rsidRPr="005178B8" w:rsidRDefault="00A253A9" w:rsidP="00A253A9">
      <w:pPr>
        <w:ind w:left="3888" w:firstLine="1296"/>
        <w:jc w:val="both"/>
        <w:rPr>
          <w:sz w:val="24"/>
          <w:szCs w:val="24"/>
        </w:rPr>
      </w:pPr>
      <w:r w:rsidRPr="005178B8">
        <w:rPr>
          <w:sz w:val="24"/>
          <w:szCs w:val="24"/>
        </w:rPr>
        <w:t xml:space="preserve">2022 m. gegužės     d. rašto Nr. IS-   </w:t>
      </w:r>
      <w:r>
        <w:rPr>
          <w:sz w:val="24"/>
          <w:szCs w:val="24"/>
        </w:rPr>
        <w:t xml:space="preserve">  </w:t>
      </w:r>
      <w:r w:rsidRPr="005178B8">
        <w:rPr>
          <w:sz w:val="24"/>
          <w:szCs w:val="24"/>
        </w:rPr>
        <w:t>priedas</w:t>
      </w:r>
    </w:p>
    <w:p w14:paraId="78B1FAC4" w14:textId="77777777" w:rsidR="001032BE" w:rsidRDefault="001032BE" w:rsidP="00670005">
      <w:pPr>
        <w:spacing w:line="360" w:lineRule="auto"/>
        <w:jc w:val="center"/>
        <w:rPr>
          <w:b/>
          <w:sz w:val="24"/>
          <w:szCs w:val="24"/>
        </w:rPr>
      </w:pPr>
    </w:p>
    <w:p w14:paraId="5EEE36CC" w14:textId="77777777" w:rsidR="00A253A9" w:rsidRDefault="00A253A9" w:rsidP="00A253A9">
      <w:pPr>
        <w:jc w:val="center"/>
        <w:rPr>
          <w:b/>
          <w:sz w:val="24"/>
          <w:szCs w:val="24"/>
        </w:rPr>
      </w:pPr>
      <w:r w:rsidRPr="00697C4A">
        <w:rPr>
          <w:b/>
          <w:sz w:val="24"/>
          <w:szCs w:val="24"/>
        </w:rPr>
        <w:t>PRATYBŲ „TVIRTAS SKYDAS</w:t>
      </w:r>
      <w:r>
        <w:rPr>
          <w:b/>
          <w:sz w:val="24"/>
          <w:szCs w:val="24"/>
        </w:rPr>
        <w:t xml:space="preserve"> 2022“, VYKSIANČIŲ Š. M. BIRŽELIO 6–12 D.,</w:t>
      </w:r>
      <w:r w:rsidRPr="00697C4A">
        <w:rPr>
          <w:b/>
          <w:sz w:val="24"/>
          <w:szCs w:val="24"/>
        </w:rPr>
        <w:t xml:space="preserve"> OPERACIJŲ</w:t>
      </w:r>
      <w:r>
        <w:rPr>
          <w:sz w:val="24"/>
          <w:szCs w:val="24"/>
        </w:rPr>
        <w:t xml:space="preserve"> </w:t>
      </w:r>
      <w:r w:rsidRPr="00697C4A">
        <w:rPr>
          <w:b/>
          <w:sz w:val="24"/>
          <w:szCs w:val="24"/>
        </w:rPr>
        <w:t>RAJONAI</w:t>
      </w:r>
      <w:r w:rsidR="00AE05AB">
        <w:rPr>
          <w:b/>
          <w:sz w:val="24"/>
          <w:szCs w:val="24"/>
        </w:rPr>
        <w:t xml:space="preserve"> (TERITORIJOS IGNALINOS</w:t>
      </w:r>
      <w:r>
        <w:rPr>
          <w:b/>
          <w:sz w:val="24"/>
          <w:szCs w:val="24"/>
        </w:rPr>
        <w:t xml:space="preserve"> RAJONE</w:t>
      </w:r>
      <w:r w:rsidRPr="00016772">
        <w:rPr>
          <w:b/>
          <w:sz w:val="24"/>
          <w:szCs w:val="24"/>
        </w:rPr>
        <w:t>)</w:t>
      </w:r>
    </w:p>
    <w:p w14:paraId="73B92B37" w14:textId="77777777" w:rsidR="00016772" w:rsidRDefault="00016772" w:rsidP="00016772">
      <w:pPr>
        <w:jc w:val="center"/>
        <w:rPr>
          <w:sz w:val="24"/>
          <w:szCs w:val="24"/>
        </w:rPr>
      </w:pPr>
    </w:p>
    <w:p w14:paraId="21BBC788" w14:textId="77777777" w:rsidR="00596E50" w:rsidRDefault="00596E50" w:rsidP="00016772">
      <w:pPr>
        <w:jc w:val="center"/>
        <w:rPr>
          <w:sz w:val="24"/>
          <w:szCs w:val="24"/>
        </w:rPr>
      </w:pPr>
    </w:p>
    <w:p w14:paraId="3BE26B46" w14:textId="77777777" w:rsidR="00A253A9" w:rsidRDefault="00840818" w:rsidP="00A253A9">
      <w:pPr>
        <w:jc w:val="both"/>
        <w:rPr>
          <w:sz w:val="24"/>
          <w:szCs w:val="24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2BB426B" wp14:editId="04EFB826">
                <wp:simplePos x="0" y="0"/>
                <wp:positionH relativeFrom="column">
                  <wp:posOffset>2646680</wp:posOffset>
                </wp:positionH>
                <wp:positionV relativeFrom="paragraph">
                  <wp:posOffset>5715</wp:posOffset>
                </wp:positionV>
                <wp:extent cx="516255" cy="185420"/>
                <wp:effectExtent l="0" t="0" r="0" b="5080"/>
                <wp:wrapTight wrapText="bothSides">
                  <wp:wrapPolygon edited="0">
                    <wp:start x="0" y="0"/>
                    <wp:lineTo x="0" y="11096"/>
                    <wp:lineTo x="12753" y="22192"/>
                    <wp:lineTo x="21520" y="22192"/>
                    <wp:lineTo x="11956" y="8877"/>
                    <wp:lineTo x="3188" y="0"/>
                    <wp:lineTo x="0" y="0"/>
                  </wp:wrapPolygon>
                </wp:wrapTight>
                <wp:docPr id="2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16255" cy="185420"/>
                        </a:xfrm>
                        <a:custGeom>
                          <a:avLst/>
                          <a:gdLst>
                            <a:gd name="T0" fmla="*/ 516530 w 215660"/>
                            <a:gd name="T1" fmla="*/ 0 h 629728"/>
                            <a:gd name="T2" fmla="*/ 413224 w 215660"/>
                            <a:gd name="T3" fmla="*/ 5076 h 629728"/>
                            <a:gd name="T4" fmla="*/ 330578 w 215660"/>
                            <a:gd name="T5" fmla="*/ 27916 h 629728"/>
                            <a:gd name="T6" fmla="*/ 289255 w 215660"/>
                            <a:gd name="T7" fmla="*/ 43143 h 629728"/>
                            <a:gd name="T8" fmla="*/ 247935 w 215660"/>
                            <a:gd name="T9" fmla="*/ 50757 h 629728"/>
                            <a:gd name="T10" fmla="*/ 206612 w 215660"/>
                            <a:gd name="T11" fmla="*/ 65984 h 629728"/>
                            <a:gd name="T12" fmla="*/ 185949 w 215660"/>
                            <a:gd name="T13" fmla="*/ 73598 h 629728"/>
                            <a:gd name="T14" fmla="*/ 165289 w 215660"/>
                            <a:gd name="T15" fmla="*/ 81211 h 629728"/>
                            <a:gd name="T16" fmla="*/ 123966 w 215660"/>
                            <a:gd name="T17" fmla="*/ 88825 h 629728"/>
                            <a:gd name="T18" fmla="*/ 103306 w 215660"/>
                            <a:gd name="T19" fmla="*/ 111665 h 629728"/>
                            <a:gd name="T20" fmla="*/ 61983 w 215660"/>
                            <a:gd name="T21" fmla="*/ 131968 h 629728"/>
                            <a:gd name="T22" fmla="*/ 20660 w 215660"/>
                            <a:gd name="T23" fmla="*/ 154809 h 629728"/>
                            <a:gd name="T24" fmla="*/ 41320 w 215660"/>
                            <a:gd name="T25" fmla="*/ 170036 h 629728"/>
                            <a:gd name="T26" fmla="*/ 0 w 215660"/>
                            <a:gd name="T27" fmla="*/ 185263 h 629728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215660" h="629728">
                              <a:moveTo>
                                <a:pt x="215660" y="0"/>
                              </a:moveTo>
                              <a:cubicBezTo>
                                <a:pt x="201283" y="5751"/>
                                <a:pt x="185129" y="8253"/>
                                <a:pt x="172528" y="17253"/>
                              </a:cubicBezTo>
                              <a:cubicBezTo>
                                <a:pt x="154585" y="30069"/>
                                <a:pt x="142068" y="82754"/>
                                <a:pt x="138022" y="94891"/>
                              </a:cubicBezTo>
                              <a:cubicBezTo>
                                <a:pt x="138020" y="94896"/>
                                <a:pt x="120772" y="146645"/>
                                <a:pt x="120769" y="146649"/>
                              </a:cubicBezTo>
                              <a:cubicBezTo>
                                <a:pt x="115018" y="155275"/>
                                <a:pt x="107728" y="163054"/>
                                <a:pt x="103517" y="172528"/>
                              </a:cubicBezTo>
                              <a:cubicBezTo>
                                <a:pt x="96131" y="189147"/>
                                <a:pt x="92015" y="207034"/>
                                <a:pt x="86264" y="224287"/>
                              </a:cubicBezTo>
                              <a:lnTo>
                                <a:pt x="77637" y="250166"/>
                              </a:lnTo>
                              <a:cubicBezTo>
                                <a:pt x="74762" y="258792"/>
                                <a:pt x="74055" y="268479"/>
                                <a:pt x="69011" y="276045"/>
                              </a:cubicBezTo>
                              <a:lnTo>
                                <a:pt x="51758" y="301924"/>
                              </a:lnTo>
                              <a:cubicBezTo>
                                <a:pt x="48883" y="327803"/>
                                <a:pt x="47657" y="353920"/>
                                <a:pt x="43132" y="379562"/>
                              </a:cubicBezTo>
                              <a:cubicBezTo>
                                <a:pt x="39011" y="402913"/>
                                <a:pt x="31630" y="425570"/>
                                <a:pt x="25879" y="448574"/>
                              </a:cubicBezTo>
                              <a:cubicBezTo>
                                <a:pt x="13693" y="497317"/>
                                <a:pt x="19580" y="471436"/>
                                <a:pt x="8626" y="526211"/>
                              </a:cubicBezTo>
                              <a:cubicBezTo>
                                <a:pt x="11501" y="543464"/>
                                <a:pt x="18704" y="560539"/>
                                <a:pt x="17252" y="577970"/>
                              </a:cubicBezTo>
                              <a:cubicBezTo>
                                <a:pt x="15742" y="596093"/>
                                <a:pt x="0" y="629728"/>
                                <a:pt x="0" y="629728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FEA79" id="Freeform 31" o:spid="_x0000_s1026" style="position:absolute;margin-left:208.4pt;margin-top:.45pt;width:40.65pt;height:14.6pt;flip:y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5660,6297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ut2cdAYAAKsUAAAOAAAAZHJzL2Uyb0RvYy54bWysWN9v2zYQfh+w/0HQ44DU/E0paFJ0cT0M 6LYCzfauyLItTJY8SYnTDvvf95GUZSoJ1WBYH1LJPN7dd9+Rd7q37x73VfRQtF3Z1FcxfUPiqKjz Zl3W26v499vVRRJHXZ/V66xq6uIq/lJ08bvr7797ezxcFqzZNdW6aCMoqbvL4+Eq3vX94XKx6PJd sc+6N82hqLG4adp91uO13S7WbXaE9n21YISoxbFp14e2yYuuw69LtxhfW/2bTZH3v202XdFH1VUM 33r7t7V/78zfxfXb7HLbZoddmQ9uZP/Bi31W1jA6qlpmfRbdt+UzVfsyb5uu2fRv8ma/aDabMi8s BqCh5Amaz7vsUFgsCE53GMPU/X9q818fPrVRub6KGYujOtuDo1VbFCbiEacmPsdDdwmxz4dPrUHY HT42+Z8dFhaTFfPSQSa6O/7SrKEmu+8bG5PHDXRtqvLwBzLE/gLc0aMl4ctIQvHYRzl+lFQxKeMo xxJNpGCWpEV2adQYB/L7rv+paOxz9vCx6x2HazxZBtYDjFvwvdlXoPOHRQStkpPoGDEqlTrxPopS T5REu0ixVLNkyI5RChEaFQrKGRNBhdwTlUSroE7hCXJOpE6COhGU0TzTKQ0rVb5kkiKeQaXaExWc Ch70FCf5bF7olIeVpp4o0EsdVEp9khhRirKgq9RnSck0EWG1PlXIolSkYbU+V5pDb1itzxYyiiUz an26EsooDav1+aKMp0qFvfUJS5KEybBanzFKkF0zan3KKKVKhfXiRJ4zQdE04UFvmU8Z5TRV4eCa C+icYEiF8HFlPmVUioSkwSgwnzNzamfU+pRRTQgPHzHmczaj0qcLichU+IDhwjkHgESK4F+kpOTq 2UXkszUryX2u5iV9quYlfaLmJX2e5iV9luYlfZLmJacUzcST+yzN63w1R/zVHIlXcyRmOUKN3J6q YLY7Fcb8sR4qI56izPRlt8g0UyoPTWfKsCmUKLa3ttpDCeRsnT2LpxNx0G/EucnKl8SRc752MGvE ZVDc9QQnZ0CaEddBcTbRDj6MeBoU5xNxU2+MPGpJyHsx3TCgpWG4crphwEvDgNV0w4CYhiHr6YYB Mw2DnvJrLmwDGrdxCPQThgfQuGcDG5CzPsfmkrUWgqCRupMNA2g2Ae2yaUjXFs3707a9jSO07XfG K6Rv1pssPz1GRzSxrruLdlfx0MKZ1X3zUNw2Vq43CX+Sgsen5vIskt/flfmPxdfJBkJZgrsMG6SW Noowb3XhTqcMRx1LqMU2XuOSZugQ7BLF4xjLiYGXzKGiyQTXHHRyfONYmkelaIiVU5owLcUQCucL T4ipotiXiiQd2f62QbPRJYnZONSbASAjWjulVCglLMOjN1iEf8aiXRwz8tsmqSR0CI6UQDIBYkwO iwpN8RQl4RJnxdp0ER5y9Js2U4UWxG1EdIRNvROSFN9fLuSARPjEYqKYcgmOlp8lY8pODFa1nzFa K1NUEBcGnMpGFNl9EnqJdS20cnFmMtEp8wOiBTHfREadStB7+2sqJaYzNmtaEcePOUgz3iF+0oWX E5ri8LoIznkn0Gu6E8CZTsgk0eG4dGC55Aik7x2+KbhDxXUqAfC1ZPERliAsddfviSxOkRUWssC3 jZ4YtMFzayKR+oRtGo7p25DoXKUOoUg1p5PsoKlMBoMa30iTA2Kyw9pDc4cu/9UAqTkBbqPgAgmG yJwA0kQTl3FSEcR0smaS3u3TOnXgn/H9IkBEY9iYKgKsnkEHzv/sdUF5+vsTQ3g1t7DtA8br2Mqc v9HrZlVWlbVV1faSloJAb55h3rOpsh6P+wMmEF29jaOs2mKQlPetLRddU5Vrs92Epmu3dzdVGz1k GOasVqY9HoI9ETu0Xb/Mup2TW+PJAd2XPUZNVbnHTW32DlmzK7L1h3pt/euzsnLPwFDZLghjiaHG mAGFHen8nZL0Q/IhEReCqQ8XgiyXF+9XN+JCrXCulnx5c7Ok/xj/qbjclet1URsIp/ESFa8b3wyD LjcYGgdME6hPIrLCv+cRWUzdsFwBy+l/i86Ocsz0xo177pr1F0xy2sbNyzDfw8Ouab/G0RGzMlD1 133WFnFU/VxjGIW71PSwvX0RUptS0vord/5KVudQ5ThGP2pebno3krs/tOV2B1uuWaib95ghbUoz 4bEeOr+GF0zELIZhemdGbv67lTrPGK//BQAA//8DAFBLAwQUAAYACAAAACEAjyEQM90AAAAHAQAA DwAAAGRycy9kb3ducmV2LnhtbEzOMU/DMBAF4B2J/2AdEktFHdNStSGXCoEYKaJ0YXPiI4mwz1Hs pum/x0xlPL3Te1+xnZwVIw2h84yg5hkI4tqbjhuEw+fr3RpEiJqNtp4J4UwBtuX1VaFz40/8QeM+ NiKVcMg1Qhtjn0sZ6pacDnPfE6fs2w9Ox3QOjTSDPqVyZ+V9lq2k0x2nhVb39NxS/bM/OgTbTF/V UL2f39R4mL0s3M7yww7x9mZ6egQRaYqXZ/jjJzqUyVT5I5sgLMJSrRI9ImxApHi5WSsQFcIiUyDL Qv73l78AAAD//wMAUEsBAi0AFAAGAAgAAAAhALaDOJL+AAAA4QEAABMAAAAAAAAAAAAAAAAAAAAA AFtDb250ZW50X1R5cGVzXS54bWxQSwECLQAUAAYACAAAACEAOP0h/9YAAACUAQAACwAAAAAAAAAA AAAAAAAvAQAAX3JlbHMvLnJlbHNQSwECLQAUAAYACAAAACEAyrrdnHQGAACrFAAADgAAAAAAAAAA AAAAAAAuAgAAZHJzL2Uyb0RvYy54bWxQSwECLQAUAAYACAAAACEAjyEQM90AAAAHAQAADwAAAAAA AAAAAAAAAADOCAAAZHJzL2Rvd25yZXYueG1sUEsFBgAAAAAEAAQA8wAAANgJAAAAAA== " path="m215660,c201283,5751,185129,8253,172528,17253,154585,30069,142068,82754,138022,94891v-2,5,-17250,51754,-17253,51758c115018,155275,107728,163054,103517,172528v-7386,16619,-11502,34506,-17253,51759l77637,250166v-2875,8626,-3582,18313,-8626,25879l51758,301924v-2875,25879,-4101,51996,-8626,77638c39011,402913,31630,425570,25879,448574,13693,497317,19580,471436,8626,526211v2875,17253,10078,34328,8626,51759c15742,596093,,629728,,629728e" filled="f" strokecolor="red" strokeweight="2pt">
                <v:stroke dashstyle="dash" joinstyle="miter"/>
                <v:path arrowok="t" o:connecttype="custom" o:connectlocs="1236489,0;989191,1495;791350,8220;692429,12703;593516,14945;494596,19429;445132,21671;395675,23912;296754,26154;247298,32879;148377,38857;49457,45583;98913,50066;0,54550" o:connectangles="0,0,0,0,0,0,0,0,0,0,0,0,0,0"/>
                <w10:wrap type="tight"/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B7842E6" wp14:editId="4FAB5B21">
                <wp:simplePos x="0" y="0"/>
                <wp:positionH relativeFrom="column">
                  <wp:posOffset>1598930</wp:posOffset>
                </wp:positionH>
                <wp:positionV relativeFrom="paragraph">
                  <wp:posOffset>5715</wp:posOffset>
                </wp:positionV>
                <wp:extent cx="133985" cy="150495"/>
                <wp:effectExtent l="0" t="0" r="0" b="1905"/>
                <wp:wrapTight wrapText="bothSides">
                  <wp:wrapPolygon edited="0">
                    <wp:start x="0" y="0"/>
                    <wp:lineTo x="0" y="21873"/>
                    <wp:lineTo x="21498" y="21873"/>
                    <wp:lineTo x="21498" y="0"/>
                    <wp:lineTo x="0" y="0"/>
                  </wp:wrapPolygon>
                </wp:wrapTight>
                <wp:docPr id="21" name="Flowchart: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" cy="150495"/>
                        </a:xfrm>
                        <a:prstGeom prst="flowChartConnector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87A08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3" o:spid="_x0000_s1026" type="#_x0000_t120" style="position:absolute;margin-left:125.9pt;margin-top:.45pt;width:10.55pt;height:11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OsV4jgIAACMFAAAOAAAAZHJzL2Uyb0RvYy54bWysVFFv0zAQfkfiP1h+75K06dZGS6cpaRDS gEmDH+A6TmPh+ILtNh2I/87ZacvKXhAiD47P9t193/k7394dOkX2wlgJOqfJVUyJ0Bxqqbc5/fK5 miwosY7pminQIqfPwtK71ds3t0OfiSm0oGphCAbRNhv6nLbO9VkUWd6Kjtkr6IXGzQZMxxyaZhvV hg0YvVPRNI6vowFM3RvgwlpcLcdNugrxm0Zw96lprHBE5RSxuTCaMG78GK1uWbY1rG8lP8Jg/4Ci Y1Jj0nOokjlGdka+CtVJbsBC4644dBE0jeQicEA2SfwHm6eW9SJwweLY/lwm+//C8o/7R0NkndNp QolmHd5RpWDgLTMuIwVojTUEQ2YzX6uhtxm6PPWPxrO1/QPwr5ZoKFqmt+LeGBhawWpEmPjz0YWD Nyy6ks3wAWrMxHYOQtkOjel8QCwIOYTbeT7fjjg4wnExmc2WizklHLeSeZwu5yEDy07OvbHunYCO +ElOG6SBsIw7kwip2P7BOg+NZScHn1lDJZUKclCaDJhiGc9RMUxtUdjcmeBsQcnaHwzszXZTKEP2 DMVVVTF+R0QXxzrpUOJKdjld+DNH0fkyrXUdMjom1ThHVEr74MgacR5no5R+LOPlerFepJN0er2e pHFZTu6rIp1cV8nNvJyVRVEmPz3OJM1aWddCe6gnWSfp38nm2GCjIM/CvqBkL5lX+L1mHl3CCBVH Vqd/YBf04SUxSmsD9TPKw8DYp/iu4KQF852SAXs0p/bbjhlBiXqvUWLLJE19Uwcjnd9M0TAvdzYv d5jmGGq8SzIahRufgl1v5LbFXEm4ZQ33KMxGBpl40Y64jnLGTgwcjq+Gb/WXdjj1+21b/QIAAP// AwBQSwMEFAAGAAgAAAAhAGJ9wmTdAAAABwEAAA8AAABkcnMvZG93bnJldi54bWxMjsFOwzAQRO9I /IO1SNyo0whKG+JUUKlSkeiBlEtubrzEEfE6ip00/D3LCW4zmtHMy7ez68SEQ2g9KVguEhBItTct NQo+Tvu7NYgQNRndeUIF3xhgW1xf5Toz/kLvOJWxETxCIdMKbIx9JmWoLTodFr5H4uzTD05HtkMj zaAvPO46mSbJSjrdEj9Y3ePOYv1Vjk7B8c3Y6qXcTLvX9XzYn7Cyh7FS6vZmfn4CEXGOf2X4xWd0 KJjp7EcyQXQK0oclo0cFGxAcp48pizOL+xXIIpf/+YsfAAAA//8DAFBLAQItABQABgAIAAAAIQC2 gziS/gAAAOEBAAATAAAAAAAAAAAAAAAAAAAAAABbQ29udGVudF9UeXBlc10ueG1sUEsBAi0AFAAG AAgAAAAhADj9If/WAAAAlAEAAAsAAAAAAAAAAAAAAAAALwEAAF9yZWxzLy5yZWxzUEsBAi0AFAAG AAgAAAAhABo6xXiOAgAAIwUAAA4AAAAAAAAAAAAAAAAALgIAAGRycy9lMm9Eb2MueG1sUEsBAi0A FAAGAAgAAAAhAGJ9wmTdAAAABwEAAA8AAAAAAAAAAAAAAAAA6AQAAGRycy9kb3ducmV2LnhtbFBL BQYAAAAABAAEAPMAAADyBQAAAAA= " filled="f" strokecolor="red" strokeweight="1.5pt">
                <v:stroke joinstyle="miter"/>
                <w10:wrap type="tight"/>
              </v:shape>
            </w:pict>
          </mc:Fallback>
        </mc:AlternateContent>
      </w:r>
      <w:r w:rsidR="00A253A9">
        <w:rPr>
          <w:sz w:val="24"/>
          <w:szCs w:val="24"/>
        </w:rPr>
        <w:t>Simbolių paaiškinimas.   – teritorija     – kelio ruožas.</w:t>
      </w:r>
    </w:p>
    <w:p w14:paraId="783A1F1D" w14:textId="77777777" w:rsidR="00A253A9" w:rsidRDefault="00A253A9" w:rsidP="00016772">
      <w:pPr>
        <w:jc w:val="center"/>
        <w:rPr>
          <w:sz w:val="24"/>
          <w:szCs w:val="24"/>
        </w:rPr>
      </w:pPr>
    </w:p>
    <w:p w14:paraId="68C88EB3" w14:textId="77777777" w:rsidR="00A253A9" w:rsidRDefault="00A253A9" w:rsidP="00016772">
      <w:pPr>
        <w:jc w:val="center"/>
        <w:rPr>
          <w:sz w:val="24"/>
          <w:szCs w:val="24"/>
        </w:rPr>
      </w:pPr>
    </w:p>
    <w:p w14:paraId="711749E8" w14:textId="77777777" w:rsidR="00596E50" w:rsidRDefault="005C479A" w:rsidP="0063259D">
      <w:pPr>
        <w:jc w:val="center"/>
        <w:rPr>
          <w:sz w:val="24"/>
          <w:szCs w:val="24"/>
        </w:rPr>
      </w:pPr>
      <w:r>
        <w:rPr>
          <w:sz w:val="24"/>
          <w:szCs w:val="24"/>
        </w:rPr>
        <w:t>Kazitiškio seniūnija</w:t>
      </w:r>
      <w:r w:rsidR="00840818">
        <w:rPr>
          <w:noProof/>
          <w:sz w:val="24"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0" wp14:anchorId="7BD3D847" wp14:editId="091D0D17">
                <wp:simplePos x="0" y="0"/>
                <wp:positionH relativeFrom="column">
                  <wp:align>center</wp:align>
                </wp:positionH>
                <wp:positionV relativeFrom="paragraph">
                  <wp:posOffset>175260</wp:posOffset>
                </wp:positionV>
                <wp:extent cx="3739515" cy="3326130"/>
                <wp:effectExtent l="0" t="0" r="0" b="0"/>
                <wp:wrapNone/>
                <wp:docPr id="13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9515" cy="3326130"/>
                          <a:chOff x="1134" y="4308"/>
                          <a:chExt cx="5889" cy="5238"/>
                        </a:xfrm>
                      </wpg:grpSpPr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4308"/>
                            <a:ext cx="5889" cy="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38"/>
                        <wps:cNvSpPr>
                          <a:spLocks/>
                        </wps:cNvSpPr>
                        <wps:spPr bwMode="auto">
                          <a:xfrm flipH="1">
                            <a:off x="2487" y="8924"/>
                            <a:ext cx="680" cy="254"/>
                          </a:xfrm>
                          <a:custGeom>
                            <a:avLst/>
                            <a:gdLst>
                              <a:gd name="T0" fmla="*/ 431859 w 215660"/>
                              <a:gd name="T1" fmla="*/ 0 h 629728"/>
                              <a:gd name="T2" fmla="*/ 345487 w 215660"/>
                              <a:gd name="T3" fmla="*/ 4411 h 629728"/>
                              <a:gd name="T4" fmla="*/ 276389 w 215660"/>
                              <a:gd name="T5" fmla="*/ 24258 h 629728"/>
                              <a:gd name="T6" fmla="*/ 241840 w 215660"/>
                              <a:gd name="T7" fmla="*/ 37490 h 629728"/>
                              <a:gd name="T8" fmla="*/ 207293 w 215660"/>
                              <a:gd name="T9" fmla="*/ 44106 h 629728"/>
                              <a:gd name="T10" fmla="*/ 172744 w 215660"/>
                              <a:gd name="T11" fmla="*/ 57338 h 629728"/>
                              <a:gd name="T12" fmla="*/ 155468 w 215660"/>
                              <a:gd name="T13" fmla="*/ 63953 h 629728"/>
                              <a:gd name="T14" fmla="*/ 138194 w 215660"/>
                              <a:gd name="T15" fmla="*/ 70569 h 629728"/>
                              <a:gd name="T16" fmla="*/ 103645 w 215660"/>
                              <a:gd name="T17" fmla="*/ 77185 h 629728"/>
                              <a:gd name="T18" fmla="*/ 86372 w 215660"/>
                              <a:gd name="T19" fmla="*/ 97033 h 629728"/>
                              <a:gd name="T20" fmla="*/ 51823 w 215660"/>
                              <a:gd name="T21" fmla="*/ 114675 h 629728"/>
                              <a:gd name="T22" fmla="*/ 17274 w 215660"/>
                              <a:gd name="T23" fmla="*/ 134523 h 629728"/>
                              <a:gd name="T24" fmla="*/ 34547 w 215660"/>
                              <a:gd name="T25" fmla="*/ 147754 h 629728"/>
                              <a:gd name="T26" fmla="*/ 0 w 215660"/>
                              <a:gd name="T27" fmla="*/ 160986 h 62972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15660" h="629728">
                                <a:moveTo>
                                  <a:pt x="215660" y="0"/>
                                </a:moveTo>
                                <a:cubicBezTo>
                                  <a:pt x="201283" y="5751"/>
                                  <a:pt x="185129" y="8253"/>
                                  <a:pt x="172528" y="17253"/>
                                </a:cubicBezTo>
                                <a:cubicBezTo>
                                  <a:pt x="154585" y="30069"/>
                                  <a:pt x="142068" y="82754"/>
                                  <a:pt x="138022" y="94891"/>
                                </a:cubicBezTo>
                                <a:cubicBezTo>
                                  <a:pt x="138020" y="94896"/>
                                  <a:pt x="120772" y="146645"/>
                                  <a:pt x="120769" y="146649"/>
                                </a:cubicBezTo>
                                <a:cubicBezTo>
                                  <a:pt x="115018" y="155275"/>
                                  <a:pt x="107728" y="163054"/>
                                  <a:pt x="103517" y="172528"/>
                                </a:cubicBezTo>
                                <a:cubicBezTo>
                                  <a:pt x="96131" y="189147"/>
                                  <a:pt x="92015" y="207034"/>
                                  <a:pt x="86264" y="224287"/>
                                </a:cubicBezTo>
                                <a:lnTo>
                                  <a:pt x="77637" y="250166"/>
                                </a:lnTo>
                                <a:cubicBezTo>
                                  <a:pt x="74762" y="258792"/>
                                  <a:pt x="74055" y="268479"/>
                                  <a:pt x="69011" y="276045"/>
                                </a:cubicBezTo>
                                <a:lnTo>
                                  <a:pt x="51758" y="301924"/>
                                </a:lnTo>
                                <a:cubicBezTo>
                                  <a:pt x="48883" y="327803"/>
                                  <a:pt x="47657" y="353920"/>
                                  <a:pt x="43132" y="379562"/>
                                </a:cubicBezTo>
                                <a:cubicBezTo>
                                  <a:pt x="39011" y="402913"/>
                                  <a:pt x="31630" y="425570"/>
                                  <a:pt x="25879" y="448574"/>
                                </a:cubicBezTo>
                                <a:cubicBezTo>
                                  <a:pt x="13693" y="497317"/>
                                  <a:pt x="19580" y="471436"/>
                                  <a:pt x="8626" y="526211"/>
                                </a:cubicBezTo>
                                <a:cubicBezTo>
                                  <a:pt x="11501" y="543464"/>
                                  <a:pt x="18704" y="560539"/>
                                  <a:pt x="17252" y="577970"/>
                                </a:cubicBezTo>
                                <a:cubicBezTo>
                                  <a:pt x="15742" y="596093"/>
                                  <a:pt x="0" y="629728"/>
                                  <a:pt x="0" y="629728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Flowchart: Connector 43"/>
                        <wps:cNvSpPr>
                          <a:spLocks noChangeArrowheads="1"/>
                        </wps:cNvSpPr>
                        <wps:spPr bwMode="auto">
                          <a:xfrm>
                            <a:off x="2827" y="6808"/>
                            <a:ext cx="211" cy="237"/>
                          </a:xfrm>
                          <a:prstGeom prst="flowChartConnector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A55AC" id="Group 376" o:spid="_x0000_s1026" style="position:absolute;margin-left:0;margin-top:13.8pt;width:294.45pt;height:261.9pt;z-index:251655168;mso-position-horizontal:center" coordorigin="1134,4308" coordsize="5889,523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Xw4WdCwkAAOYeAAAOAAAAZHJzL2Uyb0RvYy54bWzsWW1v47gR/l6g/0Hw xwJei2+iZGxyyNrx9oDt3aK3/QGKLNvC2ZIqyfHuFf3vfYakbCqJnPQWKNCiAZKI4nA4M88MZzh6 /8PXwz54zJu2qMqbCXsXToK8zKp1UW5vJn/7sprGk6Dt0nKd7qsyv5l8y9vJD7d//MP7Uz3PebWr 9uu8CcCkbOen+may67p6Ppu12S4/pO27qs5LTG6q5pB2GDbb2bpJT+B+2M94GEazU9Ws66bK8rbF 26WdnNwa/ptNnnU/bzZt3gX7mwlk68zfxvx9oL+z2/fpfNuk9a7InBjp75DikBYlNj2zWqZdGhyb 4hmrQ5E1VVttundZdZhVm02R5UYHaMPCJ9p8bKpjbXTZzk/b+mwmmPaJnX432+ynx89NUKyBnZgE ZXoARmbbQOiIrHOqt3MQfWzqX+rPjVURj5+q7NcW07On8zTeWuLg4fSXag2G6bGrjHW+bpoDsYDe wVcDwrczCPnXLsjwUmiRKKYmQYY5IXjEhIMp2wFLWseYkJMA01KEsYUw29279SqOE7tYcWFmZ+nc bmyEdcLdvq+LbI5fZ1U8PbPq696HVd2xySeOyeFNPA5p8+uxnsIB6rQrHop90X0zzgwbkVDl4+ci I1vTwAMIOluAME27BgagnsguSUklA05QVotdWm7zu7ZGGMBqWN6/aprqtMvTdUuvCcYhFzMciPGw L+pVsd8TevTsFEYkPfHEF2xmvXxZZcdDXnY2bJt8D92rst0VdTsJmnl+eMjhhc2Pa2ZcBe7wqe1o O3IME0r/4PFdGCb8w3ShwsVUhvp+epdIPdXhvZahjNmCLf5Jq5mcH9scZkj3y7pwsuLtM2lfjBt3 wtiINJEdPKbm/CBLGYH6/0ZEvCKTkKxtk/0VxgYdnrsm77IdPW5gOfcexOcJY+aLZQmDFkH2aty8 4P999FzxfrhG03Yf8+oQ0ANsDUmNrdNH6GF160lI6rIixI0u+3LwAkrYNy+hlITJfXwfy6nk0T1Q Wi6nd6uFnEYrptVSLBeLJetR2hXrdV7SNt8PkrF5tS/WvZ+2zfZhsW8seCvzY3wdCFzIZuQsFzF6 YInZxfESxmX4gSfTVRTrqVxJNU10GE9DlnxIolAmcrkaqvSpKPPvVyk43UwSxZVByROaHM3TLTQ/ z3VL54eiQ3rdF4ebSXwmSucU+vfl2kDbpcXePnumIPEvprA+b329d1LM0iN+KUcgebf9mYDR2+KM UvdLae+XXVrnUJnYescfUoI9/lZNnlNFENjj3ZH16an1c5NhYGeIbDy6gg0i+M90GhLyLj9xGWuT Z+KES5tn+jiLYlQTlKG4MjMwUZ/csqONMmLURxYKg7U7zrZrp8YXcNgc9ig3/jQLpGCxSoJTwJmK or4uOZPi7D6ThsEuiHiiuUt9F4bcoxJSQfpRhkj2Z4ZSMjbKE0nnTMh1JOJxIQHQhVRyFY8yjQaU LJbhqKAA4MxUaJmMa49K80zJQ80TMcoUBcKZFNqH0aikzAeJaa6lHOXKfJSUFmLcAMyHiiklo3ic rY9VhOJIjEvro8VEzJIr0vpw6VBFyThbHy8WikiqcWl9wLSGV4+z9RGLI6H5OFcfMRy9YtwG3EdM sZiPuwH3AWNMRnpcWD5AjBxhVFjuA4ZSVUGE0ZD1EaOYHQ9ZpIGL1zKptZLjbH3ExoOL+2CxKEzi 8UjAcXPZPgwiSidBpJQwVSgdcP25xn2wrlKisn8jT+FDdZ2nD9R1Sh+n65Q+StcpfZCuUw4humJP 4aN0neebMRJvxki+GSN5FSNkyHMOTHe24Ezn2dfS5UU8Bbiu3Ey+wNMod9ZVS5c9SpPIs1/sPcWs oFmPPBmQA34iF64cAt2QHD7ncweyRK5GyW1F0AsD0Ihcj5LzAXfgQeTJKLkYkFO2IXpkEluOP5de Dhc4bXF5H1tgi8defub0xQV7bEE03MFpzMZV1sMFTmc2rvQQXzqwSWmcxmMiPUHYKY1zdmQBfNbH GMWb3WFUabjuYIFTGuejtwM8GHg4d6XL09OmUjMJ0FR6oDVw37QjL+8fqZR3tV2wu5m4Ao5mD9Vj /qUydB05fE8Fm5g6ENteSLLjQ5F9yH8bLAgZj3GWYYHSylgR2xteSL+MjmNMxVwZe52nNFd0pmMK dY2dIw0HGwxHjqeSKsYxh4UCHTgD85mp5GFkmcYcCcqZwsoi4pCyKNYlMk7OaL++IS20TkILXb5x wqDS05Yp8jcKk8GOmIR8RkWaPHvk61syFTJnHKWgyYAtbekmIxE+0TIUCrHSmxV0zoNe3TNBpwsn KOEB60jjer1dE3QHrcmhUojul3UxY9c44pF1cM4lx43lpQ33pe8xGoW8lZFDz8hYFNj3RC+hrqWO rJ1R2OuE+xKg+aKcdFEs9cAjoiSkuhha4fYQWnyeuVm/scUU9lPWvAIXbHvzekU6GccuAgTXcThw dAiurLJCCRjSlxzXLmG1EjpRUPAl271kDnFWS4Y8scdvD5Zg8AqjMi5BSg82NMazczJWur87DrcY jpyjiyixMS4TLdjAO1ii6DoKG0vNZF+Q2XXkHWZK8Yhf8sqr3sgoAuxCKSQczPM4FuvQepyKQth0 MEfHil2nNSr1N1uUwRpuIVoq0NXb0CrnX3qtck/fP3EsDOkUNo2M83FsaC439EGTyxzSSobgm6X4 GrFBkxKPhxqdybbcToJ0v8VnjqxrTLoY78isVlQeO90HZNRgW6btznal1niyiv6bnZr//f4bcOq7 i+jb296N7Qk9VOtv6JI2FXqYQApfn/Cwq5rfJsEJX3IA1d+PKTXl9z+WaEXhLKUatjMDqTSlksaf efBn0jIDK4sx6lEaLDqMsehYN8V2h71ssVBWd/iusSlM55QktHLB22iAfth/qjGG+HaNsX11ynZp 082DRVWWqFCqBp0lcjASCb20J02yKx8EBgtoMN47o9Kl75gh65vgR3/Mtaf6jhkdPrZjhtRjj9m+ Y9Y3nV1fegM18Omi6c5KmGjre2kU1a6RTTs/C2CWhApofX+o/j8kTWf+5T5w7xL/bSFpvgHiY6rR yn34pa+1/tiE8OXz9O2/AAAA//8DAFBLAwQUAAYACAAAACEAqiYOvrwAAAAhAQAAGQAAAGRycy9f cmVscy9lMm9Eb2MueG1sLnJlbHOEj0FqwzAQRfeF3EHMPpadRSjFsjeh4G1IDjBIY1nEGglJLfXt I8gmgUCX8z//PaYf//wqfillF1hB17QgiHUwjq2C6+V7/wkiF2SDa2BSsFGGcdh99GdasdRRXlzM olI4K1hKiV9SZr2Qx9yESFybOSSPpZ7Jyoj6hpbkoW2PMj0zYHhhiskoSJPpQFy2WM3/s8M8O02n oH88cXmjkM5XdwVislQUeDIOH2HXRLYgh16+PDbcAQAA//8DAFBLAwQUAAYACAAAACEAjGGlod8A AAAHAQAADwAAAGRycy9kb3ducmV2LnhtbEyPQUvDQBCF74L/YRnBm92kmprGbEop6qkItoL0Ns1O k9DsbMhuk/Tfu570No/3eO+bfDWZVgzUu8aygngWgSAurW64UvC1f3tIQTiPrLG1TAqu5GBV3N7k mGk78icNO1+JUMIuQwW1910mpStrMuhmtiMO3sn2Bn2QfSV1j2MoN62cR9FCGmw4LNTY0aam8ry7 GAXvI47rx/h12J5Pm+thn3x8b2NS6v5uWr+A8DT5vzD84gd0KALT0V5YO9EqCI94BfPnBYjgJmm6 BHEMRxI/gSxy+Z+/+AEAAP//AwBQSwMECgAAAAAAAAAhAP1HQ6tGKwUARisFABQAAABkcnMvbWVk aWEvaW1hZ2UxLnBuZ4lQTkcNChoKAAAADUlIRFIAAAHoAAABsggCAAAAoCfAygAAAAFzUkdCAK7O HOkAAP/KSURBVHhetP0HuK7nVd8J7957Of0cVcuyJUuyLFsuuNc4ptgQCIQQkph2kXxwTZjMkMkk k8xMAgOZSQESkkBIIRAIuOCKAeMm2yAXGcvqOtLp5+x9du/1+/3+69mvjoxJ7Oub7/X21nve/bxP ue91r/Jf/7Xu9rf/wHe0t7dvrK3v7uzs7e52tLV3d3Z1d3V1d3R2dHRst3XPzc0tzM3v7u52d3Z3 dXa1tbW37bft7u1ube9s7mzv7u23dfKl9r39Pd7v7Lfx2j948Z6T83tvb6/1hj92dnb25rW+vs5V +IQD+LCri/O37ezsbG1tcUXed3d3cxhvNjc3NzY3BwcH9z2fx/CqA/gWB3OGuuwzN7C739He1cGD dHZ4e15kl9vwTnZ3Ozva+3t6+nv7ujo7eZ72/baurs7t3a3e/j5Osrq6trW93dXds9e2v7m1zXd3 dnf7+vq7erqXV1a5PW6b03Fyn5HvdnZwG/zuzHPu7e5wYYaUwRwZGeESOzvbHd1dO/s7XT1dfMif tjc293f3e7t7+3p7ebqenp52Bnx3l8ttbG8xMqsbm0PjkxubWxzMmTsY2N3t/Z2djv297c31E0eP jA0Nte/vdbTxbDsd7R0DQ4PLa+t9A0NtnZ2Lyyszc/Mr6xvbe1ykjZtr62h36vYZP26bS3mf3R3d ne2dm1tb+23tA0PDTOba+gbvl5eXe3u6e7q7OPfezrZj1dfHvznJ7NU5HnxgYKBGklnjnIwG7/mc SampdHZ7erq7e3a3d7a3t71uR1su6k2MjAx3dvlA/IlnZ/oYOY7e2NhgSK9cnjl//iIS1tbZzT8R ixKh3Z3ttu3Nts72gZGhw0cOTU5ODA4MMv3tne0M59bW5s7udmcnj8TVe04cOzo8MMgNdTofe442 g9W1z8Hr64jS9uzMVWTiulPXc6dM0NbmJgf29DhT3BRziWg9//YXfvkrX7lw8dLSyuoO32/vvHhl Zr+9HcHg0XhMZRHZ2ttlgvoG+uYW5zY31jt290cGBieGRxgBJGd7b+fIyePcFgLK1Pd3d2+tre2s b/bx5z6FZmVlZWxsbG11dXJycnV1ldMie+2dHWubG0jw0vJy3+AA/+zp7z9/4SID0tvVO9Q3tHR1 sXOv86EvP7S5vrW5scUZmJ2ZudnnPPc5A8ODWzvbFy9f6ejuZb6OHjnM8MzMXJ6cGNvd2rznRS/c 3Fg7+9Rp/nn9qRNzszNLiwujoyMM5uoKI7M1ODTMMtpmNHd3l1dWuO6VmdkuVuvG5uzcHOI0PjHR 09u3tbE50NuHYPT29a2urS0sLaIhmK61tTUmlAfj+fg32oEZZ+b32/Z2POsWJ+/r7R8aGkb4txGP rS1W15Ejh/v6ejY21xARZB1pZfy3tnZYFygR1uOjjz6KDFx//Q0zs7NM38lTpza3NpFY7mpnZ3dq anp5cXF1ceHIoWkEg1Hd399Fi3WxINUKe04YS6y9Y29nj4tyh8j5HpPnFDZaiw8RYH4PDw9zLV6l wRBvJZz/dXYhHFn4CjxHlpriYfmcieNzz6wCWZ2ZmR2fmOIxWcucgnNeuHjx3LlzKLHxyQmeDnng 6fk6N8Z3uZXtnZ2B/oHO9o75ubm1lVXGdnV55cknHr/jjjtQucurK1yF0WZ0Om9/8fN4wtGRYVZp f2/PyPDQyNDgILqkp7u3u2u/swcltbmx4drbY82jCDsZAG66tC3XrgW8jzpv48EYJxbkM7q7nr+G oFRzqdrS1wxTKfQaoFr8NQSliDmM9zVGPFVm0TVclqAGtHVMXbdOxbe6u7r397xop7OHaeFPzQm5 PJflN9PJomW8+c1kq4NZ3nnxrZ7eHiZLjYGJQrmomDsZax4999/cs/fhUzsk+5iQ3R1+1xDxhb6+ Ps4fQdlf39rgYlzLp8549jggPSxab55nV59vbiPL21tIUFd3LxYpj4N+5vRaH86LsA8NDvT1cHtt aq4MIQ/Adza3dtbWN9dZf4wX9+K0ODusoAwvUqXRihpv72r36TW5PksH32Cp8IXlpWWO9hhtEs/d iUhvYAZ2dpBC7oRT1dwxlc5FG4uNw71H3rhIurv5KyYfXVyCjj7lsrs7qF/M0hpjymihJPnhWoMD A1g4bqanq4dVurS4xPyjhPnN7e3FtDD4XJhhYjI4zcbmBrPH85W93971XIwPD7a6sjI8NNjX04us cHIujHiqQ1gTWHFGnofdYh7b0FbcydDQ0NbmliqjvZ3B504HBvrVy+2dY6Njl2dmEMM+jtQK7rNy 1jCQfX2MAKOBN8MC07J2dGxtM3fbiFp/T+/IEAtpsA/XoL+fiy4sLFydu8pawpasLC2j9dBrWC+k jusym/zmnJyQBcfj9A/084CIwdjEWI9Kc53HQGJ4zxAtLizOXJldWVlbXlpBoJTGtnamGxvM8Xhe HMz71bWN5WUO6JiYGF9eXmLoVpaWstK7WfLTkxN8wi1x9YH+PnRNf/8As4+D4irqwJ/ZW1ha4mEv XL7E2fAnkCrGjmthbldWV0cGh1TceB5bW2vra0gMksR5SgxKckoqcApZRAgmhhPpYOo5jFlGqNDa nK2/XyPGsQf6oK27pxcLibFcXd/A/HBClsbU9PT8vH6kgzs0iELItdoZTH6QN/xLhqhOheQwoSgc VkLpCX6Y5NI3PCP3V95eKZPSRS29XJ/UAX65S4Nayr31ldYxfN76en2LMRkZHWNAsGR8BZ9PN7Sv d3hkhNvGQcQpXFtf54D+/n4uz6Lo7x+cnZ3lKfQdNpj/DQb38KFDyCSu0hAWdWR4dHSUAe983t3P 5WYZBZ+ws7O/txf1zWXRPoz1Xkc3Y4qvy3pA5plyzCsixV9K7aoo+X7jSDnTB45vY8lKHZd6VRjy qu9iEupRywaUzi1XumyXOjcOXf21zsNCbsQi2r90ep28pbibC7Xjm3JFxQfNVYq7TsI3uSo/CJaG hGMyqzgZ8d28MR0xXM68WD88WnxqDGN0geoSTYeaOJA071Ch8Nbb29VcRCOdKu5o6g4M3ur6qpOH wuVBUMzoPvRRTBEqnksgmusbG2ilSBOOh3bYe2PR6vtuJSriEzRdP0qfP8XIMnUESt087uLK6vzC Iit+l5VcgxUB9YYb3xwF0ctKHehn/eIU9TCbPDYaD62ttagooauTO+ThWFHcMA4pqoclp8FDWRMZ xEXlhz9pUA/iKt7z4oDVldXLly5hkzbW19Xyul0Mu/MdBa3JLAccp6zM58ryMottaQnnaXGfMKi9 ExOIH+J1OLAGSwPBZ9sIOlOldVTDIjnqc944j9vbuCAMC1qSocHP1Sve223rVH3zFRQmthHjyEwt LS3VEzGQyH0WieoIzbKyuv6c5zzn0ccf58FHxsZX19bx1RgiTAtzwoJEVIYGBngSzAAPtri8hFiz UkaHR6YmJlCOJUWXrlzG27p08QIn7+3uxmbja+mLduyj2RlgbomrYeQ4gBFGTcdB0T6h/7Im9BJx JRYWmeG1s2fOra6scX94xcQG3L+xjkO0PzI+inLkZ5OYeIufbSOfri6X8cY6MrOxvjbY38/4IDWr q8tchcdlULH1GCcExbgW855Vt7C4hDe9srZmpKYkZSEz2nFnhvoHsXlYJoZicWnRwTe4bJZ2zSnz y3QwUHqA2xuMvw5mh+taaxrdwKJAeVUEg6yWl9PR1b2xub2yusFE8Dp8+MjlK1dwzCvU5tRECXyb 80f89keGR1aXVpARXkwfz6y/SJQT7XzgS3KgPkqECbtgGNRyK0s1ledXuqWluNVCcSGu1UV1fDnd 1yru8jUZPjStxl516eBh8tG/qpGebtQ3l1lcWtLLHhhghSNdBltb28ODQ1OTU9z/OoZ3fZ3BY3jR 1+Nj4/tbe5uLa/vLO50veNHzUFuoGASWCRnwiXWoy4da395jfUYomTIXG9fAPDPHPAOS5GPHODNC xB3G9YxD1IWRReJcfrCBDFxFFnqNuywoPK8dbCZPUaNTmrqlgss3L73cOHfd3TWj5ejxVw5uGcBn LMYBWsLMcCdqh47EBxFFv6uKbi9oSIhDT9BbUAK4BOsf+6xmZjHvo0mxfHFFtxhopCpadY9n067p zOlI8mMs0smM9ODo8Z5Tqd87OxlSlg2jx/rkuzWAHKAIiDTlcThYr3Z3A59mB3hDBzmf6GcWBsPd o63qT6wQNILeAy4Yujf+BQcSwC6i9ZaWmRTknt88cOEkCmKcehQZzuD46OjY0HB3jDGPzCxzN4rg PuLVyy0xvFyYoTDYchUBDxDJbtWk1uI0+Ozt5T0n95PNLYSA+Ua5onxnZq6uLa9tr21s4jJtbfMh MRCGXxBFGUO97iKRuqJX5y5fvoxm4w04xsLi8sbSMgPT1dPHQ/Fg3X3gVyJQannhqA6EaX9re21l hQXY29uXEM055upchZEfjf+OdsnwGCdtArMYR+hxM54bG1vrQQgXFuaZZL3swX4RrI115giBOX/+ PP717Xe84Etf+hITNDI6it+HFltcXIoF2udI9AYakDsD2WLN4PMz4qyg0eFR/CNX0IaeKepP/2d9 A3FjTXJvuO4gJIeOHEJoEANOi4Pm5BrhuYQ4m4ucCG97m2vhuBug7O6hspcWlmYuz/R09XL/SCKP 1M+SJE6NBzI+MW4oraDuDo0OM1oDA33rG4R0u8tLi+Pjowvzc8ODA0gDs8465MxMKIt4sH8Q3c5q Gez38SOZHWsbGyw5tQ6q1rBSa6NuAI/CtUWWhrFcA8ury3MLC6jEnv4+lgmQnVLi+sXT0ktDh+AV AKwY8rTrFeM5IAw8FEp9YmICoQhIgpCocBkTxHl2DsxvtWb2xPETjz/66Iljx7k9HE3uc2x0tAwC V8GKDw0MJuBBje5jexAznyLAnRqW0dtB9TjC9YPPzeIvXRxL0Cgf7XqUUssRLO3MqVG8Aq+J4nk6 fnNvKAeNTWK7ckkdo4SkLEK8idIVDEBdgrlmHEBOuLerszPoFxVCl35AKYoyrkuLi0gXHsTuxnbn TnvvbtdgV/8Lbrv99W94/evf/IbOF997V09n9yA31N7R29OLciMyYiBYkTwkSDP+lK43ruXe/gah ztr68MhovK3YSjxiIGLUPtEsgSoqkjFS62v8da6iLNQLrDRGLf4S/o6zHiBCa6yyMmRmFaE4eDhd CeP8+sGT0CNjNFGjrEsjhRj2cvlL45f2Lwe5/HouhFvK1CE2Qbe1oehibJqGhNvo7FCJ9HYbMO7o gPWgT/Gi8V3ilyOvKG20DiKL3uLejZVUt5oeTfY+wW43UBmOD4/WTzTSi/PSjlYbYjH19+9ub22s rXW2AW4Sm4NvDIEpE+rrzBKHA5FjmWJzcGHmF/VZgnTvoDexmJ3tPehMxmCdVb+5KbggvtM1ODqy siEKj7OD0DAsehn9/XPg2uqydpDv5fW1DYxTZ8cGCrJNeTLiXlkdxkNsaz955Pih8fH2ve3+nk4U Io4+o4TVZnhZA4w1ixCNg+Xh2Vc3NtAEzFJXT8/A4BCuAXp8VFBVExLbyWrRxGCqmPitzd117m6T oWJScKMY9raCMXgcflCai4vLV67MXro0c/Uq9wyerxSsrW4RmvOgoNsIfWFWrh9GSE9JlaFG0bc0 HEFV4UPwx4H+QbC9LSzsNvkAnBXECyPB5PZ08oCdbZvbG0uryyhQMEcdbTzuzc3z58/hhXKuxcUF gtDeXhRN2+AgcME+kAVW6eri1RMnjwNxXJ2bW1le5YuoBoEvQNWJSUCOifHRrm7sbvvM1Yt4lNvr e/Ozi309eD994JvDI2MXL17GjsaTBuvewys8fuz48NDo+ubW8toqdp5Z465IMAAf84AMLw+I+xnl pZwgkCRjmBjA8sW5pd2t3c699uGB4W3Ecq+9p68P8TdLQeiwugJEhWPG9DEQ45NjO/tbR45Nz169 BCwxOsoDdrHY8K8RIjBx1RxDYfzWNTSgLRlg2Do6cFZx0lkmWB20duQfp7UdhTk8PE5iiLtu2+8E ft3b2lhdWUQ4GWuU8eLq2uLq6m5HJ7kufoj/WD5Xgcu2VHnE6kgRkiBcp6+t94UdZ50gRcPDhAH9 Zio21muE567OL69uXbkyNz05xeitLS1Pjo73dXUfmpgEgcIpO3b4yPbmFjqEs40RD62u6XSvrmAi cY44W7z8Le7DnF2Cct01IT6uzpdYiCiQZ/JwBU+Xr93CA9R1BNA69e3Y7P6+AXQA4soYFdbBAmT9 Iutx1DCUAnMLc3OnTz/VNzSMDUNfMNGBkV3s3BIPGD96VVhYvKINfTg1Md7XA7q7MztzefbCpfX5 le2FjRuPXX/H829/65//c69+3atPnjp58fyFT3/ivt//8Ec67335i3BSGCbCtMTFgCUgRJpKLPbi yop5QiwVA92mBuGR0T6oDLUWCkJHm8fVKuvWEezov1ZcEtchaUOlVsUtXGGOKkPD4YRX5U03VpEI MlEV5qhwcNWn+ETB3Bp+Ha8s5pa+/iqQpAVdcGjigcAjQV34T4U/WIHg1NoDniOQKVpxr6ejC68m sDIz0IVqdeHs7jI9vOFhnXItrtAkaBqJFsxUsp6YnP1A16JMQQ/EeRMt+nTeOPAoLoZ/113lGIaR FxckqMHaYbqRBrwAnijgXTsBDFKiWWP0ounRV0QK5FeQb0ZKdLifXN0QF2IGGV40gmEsYAIPmBCU Zax9xXiwngETEeK9fdxtoJbdbUAwfUxCUeZGNYevAWSxusbDYg944IRWe6hsH4BYuAs1scl6Q1RU zPFLDqapi2flNlkda2sbayvrmHFxcr4Wr02/AzB0bZ2UF8oa5zp5S2PTyARes65PAJhrfxL9Bo+7 5od12L6/s4VFwrSgF4A8MZzdJH/1axIxGEkqhKR7ybBfuXyZk/f29HMNEertbZz9GJ0dsKCxsdHu HtSK0QPfL2hudHKE5YA0zs5eJV9KMpGPmdhhwcbhpcV54JD1jRViqkuXzytl+z1tuwiV0fD4uAko cBjOgJ1nsjAqWBJuMgD9JpdBvQI1MAjMu3mngLMcpvBlSSAszAd5YfyKhYVFYteRIQCYYfXDPk/N s7QzmEH/BYs4z8goMJdrZnR8pLMHc969sDDHHBLmIHc4K6D/4+PjU5OT+sRhHGBRWPIsj4FeMLEN vV2CKiVfg4nEI6MJJomu9nDd+M2c80gTo2QItkBvrs7Pk2Luw88dgD7QiXAg3EGETW/wyPinTL1o HpBjB2gMzz3EaOAoBDkBo0c8HHwOZuTByjDq2G9XHesxfjuqnYMmxsZQDeTuGC4sNAsIdBF5wtIY bOHYNCfcZ1rxzfkRfc20qg2CNCq3rmXUZgOJlBqpFzdZcWShN6WCdNj31UJkR7Hl6gm1kVkHgYQo bkU50B8rnAzEFYaFOIMXKLZYk3gLmpD1gE998cIF3h87egRLc/nyJWLfteWVi4+cGdzrf9GdL3zn O//627/j7cdPHmNtPvjAlz/4vg9+/oHPzS9dPX7D0UPHpzpf9JI7kFGEhtwF4j4+PkaUgchU4Ezs ytQJriUBgqoxnwbiSQYmi4j7ICmEIPoMmL58KJ7Tgq0DLjEZ0WJyPAqWquiDLzIiyHfF+6WgK06/ NgmgqcT3B8wBPVDvSV2oQMYoLDdTK62ltWM4HKRS01w0V2w8uJhflUrAbs9YjBpyOgGxnFHWn3le bjIudsKLsjg+nMoaceegYNRm/EA8KtiSgsKtomb9hxgCejnKiTtBO5s2iNYutI4RQ8frO4eMwYCh gnne9XWS5kAQnI2Yi2NcXFrzvV3EU3W4t9vb2TUB+jU4RE7zyuUr/YPD+K6bWloUN4regI4bxPdE h2GNEUMUG/DbIFOiwKlOUNNExETnLOSYKxV31hgxY+OqEA6r97c3eSYGHLd0oL+XoRfyZgbLSolR OM4sIaSN/+sjh+aT1cBQmnJZ30Cpr6IgNJatDK8CH8ugyv7q1zPG+Fl/2cd4+qUsrcKg+DJXSAxj ypSbEsknbbtlsDjQP8QaMjPUDyqywzhjXxnzQ9PTROtmn3DQNLE+I08BsICz/bznPf/ChcuPP/7E 5OQU9pozIHQ8+NW52RMnjjHXeK8sPClMbVAptM2cBA+XJ8Wpz8HMKVwLDLNmRRZKVyfJgyuXL2Iw ykFh6IiLg6TqQ6CDKrPHX5BbaAZASYePHJ2eOoQmQiliJwYHDOB4LrOjgcKZBdQ6lpovDw8Pycrp INW8hOnmGCRpeHBwemoKkIGXFDI8QXKqO8Sg+O7abflU+Ged3XgiBNwgOGKvXd1EKoywM7u8wqrx 2I62rfUVohr+iudBMpyVjEfD2OOglGwbkfksPgzDwsE+e3f32Dhw0Uj8miaAronFeKNNcGyhZCws LXf3kuXtXV1ZNovT3saXiGC5f1YHmp05xlyjtfGrrszM1HV5fO6zQHW+heQXSGseoFhAyUVFKAUA ZSMcROr1JsrJr5TiLh88Ug3WIUiobBOeMn/9fQesNv22UtyCMwTurN/NTXIg3CEcKm4DmTTNsI7Y uzq4mYX5eQ4+euQI84LK3phZfd71z33nj/zA69/yBq5y3yfv+6+//psf/cOPoqwXN+b7Rnumj04N DPWjovVx7rrn9jizDgRvEF8euxBMfs/OLzDK6AHEW1gwXDEUDSpHL0p3DH9Qx7FgX0LVAPEHNBoB LZaDRrVEs1Zg8BNH51qM22lLmqJy6zFinqc1lHxLiKMG/WBw67DoyybkudbjDqNAREuA2GhVKk+p eO7AEJG5jMOc3GwXQUQuGkYSiAceolkhU15x2+MWJqRIbrON8K+yNQiFaT5Wm2zKTuapDuNsrIrI dCfYSRgj6uviiiQFoFDzXAw7UsJA8WclY3ubBdPVTbo5qK1au4IQ/QXzk21cvXdydAzFzdJZX0P7 rnf29BGayUeBQMlFwvVhTtBT3Aqir9ICa+rq5LuEzITiYAV8kduK/8CECqSa0RIibFPvJ1YoGA7t xwgwJKrtXsAcoGHuWWiOewymbPYC9Yc3TTyZKDCvmnbteqImVFt5z8k0NgvJZfONKW5GWxw/9pih Yww5G7ahUlFFNsBfVqHH0RgZHmPIETBcBfQ7E4HfBwkPDxp/BVHiuwyxTmhiRTQniuyW59wKJ5b4 dWhwxJCRtCRZIyKe7a0jR46YyOzrBSgHdgDgRiHygMzX+MQYztCFC+fLRdne2UJ+kk6GsqITxofn zp6ZnJgkhOVuUcGVyis6T6y+8snxS0uLc1fnWJInTpxCgYLLkZlkCHkK6S69vaGcgmVtcH4cci6C UIv8oHCQQHilOJ4DEhBIcGGllDqMWbLKTLExBxAARBrz80hNu4Y/DCTSkldmZxDTIcDsoSHWOg/O 8w4N9iNO4IAhNeI4d2P2EyeICTB6LPwBHO3OjsJaw/pQyzFoXJobBsyolVyprPBruhG8K1dmzp47 j0wCrQBQoh+Bd1DxIAkin3u7QttNqCrNbHl1lSvOLyzwO4Q0NbR45t6uXCwCERy+QOdm+AMEJArX 2zJ8P1DWLVXjzRRXKq+WFjLLZZJE2gJhDTkPHolvIUVFDWooNIQUsbiYssHRMYBlRpUR0H4E7Ofq sJ5YLHoYu7sEKXNnZ++45QXf+/1/+ZZbn/PB937g3/27f/fYU4/1jfTe8Pzrxw+NMqLTh6aZ5RJv hBl56nzxS++SzbO5SUzHp0g5DwlMjjOi+t6VsQsrSZCts0tAB1ylQIOQLeN3ynyMriP0E+t0KYph Gf+G2dyB9DN8oiVJ6dbaCHbR5B5LnZVWLbtXbnj54PyzHHONgKQadUQNdCm71ihf63QLpkd9cr6w M02lJq1QXBEXduAYL6DE8bmARJLO6HpsLHl5YUBvzocG2OuQLoIU6qlJ5QUcyIdR3MFWdT/x/RJg 6HXXGQ00e+Stx6FvmJFJchiCxJgnv4GbL/ltKyizSQ5kN7QXYkk5VckQdLB68ATGh4ePHTo8Sk5m YxO7hCe4tL65tL4hmx6cEQPqTICmGUKSXEHDQfTs6+4chDHLQsF/hyysCywftrQ2j1w8Qtdz0EBj nS14zeYwmW1uBuFDVzO0ZgUItuHkHWTV0E/EEihulqtEbA1kqezYVcGqhFyxpi2F3Sj3Z+CRgw9a f2gZgGf9hZWwqQ1IohutgXBj3zjE5FImlnsLTVuntdJTyDZ+GX9bWRYGLD6DaepQcXXTYgAiZd0M hp5m/9AeaLFwH9iMOEb/IDZ4Q40tu2tIdBvu3fIqUPv01DQ3y+cTE2N8zrCPT4yurC5zO/j+JW1o QEbs4sUL+MLYDBx5IFKXRgYpnAejLjg2we12AUm4tyNHjg4Nj6LTQQm4YBwpgqud0ZHRuOq7EHgS NI+quYxlnWKEk1+T4+Nw/tAgKBygEmOC/X14wfGToJwaATBiAGCYDKL7xeVlEhu4UVye1AsSgY+F tk2WaAcFSkaS+GJ6cpwxI/eMtAyPjvUPDkpuRXKYDpIurF8JoN5q6KHqyRbbEklkpmrFm5ww/ibH u0GIMz+/gEANDELJAKNjienonTpxnEFG8AJtQBb03nC3cVgGhobAixiq4G+AhcSFKt/8NrJBWcdk RgvXQFMUwXTGOjri17xK1SD2LcV9oDQkipTiBirkhiUL5JV0XXBXH8kMOf9kHXUBjZKqXSbJsa5w ssap50jdzMryksDs8u4tp27+vu//yzffcvOH3v+hX/3VX+2d6L35tptPXn9icmqSI1EbkxMTqGVE jd+cnpHkGTvveemdPBJSgpcXXwCqX3l8lsB0ya/vX1hY8lY6Cco2UD/oMpdfXE21CYBq4yeVU6qu LJzbp4gq5FUed1EpfZsPpdCLx5a8NtzwFthXud0amhpdPf0cXLFMKe5rzWNp+Tpb8nz+u6iG3hwY YV7JQnBO9XV8Gp+G9wImcYRV3DjpIY8DlVgDUksKBEWFnBPjLGgWyCaD/FbuQZaSjqdjkicqmCBn Sx4sZsFhcJ0U7zXOXRQHkxqeDBfNQyFbSXZD0wByMYImfGvnougnnMax4eHJkVG8iFVIRWRLoJTA lNgiGJKnok/r3QhWcEqBfHQNggCrd3QkIgbU0I1rQ6owN0n9kUY4jGkHqtivBWlh1cAEeCCWQbDI opbvoRk5k5hJ1DBfKW+IoBD7w93HkBuPlqOdGEB/2OmvVZRXLZ3Cu79abR/EUn/qc6tpmDm/QnI/ oR42Fi/EYUzSwkRK48/zpvMyhLIrV1gDGNGkhiRiC5jES3DAZaFYOlQORDL+g6j48bGJsPP1WIhK cbXW19Yw3sL9hCZ7e7ijHH8Y1+jQNMA63i5ncbn296JJ8YoYMfClVJNBXzNYOXf2rBVt+2247TwC HpByHoo0BOeAvJfRREwmdhAm2alT15NOZC5YhpK2OijTmF9aXMYFYxj5Fg4+a29sdARNzb3iCwP7 eyeIyuiofgnYQr/p+ohyO1SzBHPYJ9hKUkIhzqOxAawvXb5CQQ1ONMMrttvehtYGGed0+CjYgNHh ITKwwlCo7JGRMVK1yhKnhLavE63RUirIpsunSg4Gr4X1az2EFi9ROKLCd3hMcr/EMdJykr3i/uJq kekMBbFt/9DU5Kp1YQaXmLaELLvMJxLL4ICzU6mkl0lqm+UTZKQEgEsVjtHgy4meyUzxRQlXSbDV q7T3tfqa94WZhMOmksB+s5aZd+YUCDSyJBmxnL8yCCGHGLuY+sRFWFlOTlj/wJvHGcddml196Qvv /eEf/WGy3x9+/4ff8553d4913fWSO6enp8o6chLC7ILddN3IZsEFInUMq5gqrbtffDsXCx4AiJ6M E0Yh2KWBrEnmzgsXLrIoGEriJhIU+N1MUi2/uMcNpK15DM2rwXoO/izDTD+vUiYN/UNHQnWs71WB W/21hq9O7swFCWk0tVmycE3yqsVfh7Uc85bWLjsR7RoGd5DukK8bzR6nQ25chTmGqCiV5FJMDyI3 Mj1CZwgGnWshB8VklemO3gF20ONDOhtgRCoSf4bVl5zYNlUJ6H1mnPsm7PBaueeYEkWnXtIBSfpt WnlRqI5xH58z/o6YyI3ApSiHcOEYkSb5OCvTOriMvm2IP6QXsYTw53jaJnmi5AHAiZMQ2EJUxDeg ugxBCF2JGkuW6mo0kjfJw8j761Uc9UMPrCxxrqtuH14E7DcjzUq8Cq0GgJKXrZ+ri21AmLxqVG1F DlHfBZLEVDcqu+Ss7GwU+DekuBmAMtBWwe3KRkWmWf+sLvMElkodZJ4TE1CNMjMzg9Op85jwGcWN XkbsWYFKS9j6PFjF4rKbIUZs7Tz3ubdSaVmZQBwf9RNQSaqJEGTOF4SkDSCCkzNKnA+7BPoK0MyZ WbrcjyVz42PNk7ZLg2OeFucXThw/Xqai3E9cTqwL6hJNxLLEH09U3pvKRhESOFfxtXepwcEZ5/wY GEKc4mOgVctXGZKnBxXVFC2izxKPb2jYV3Eq+roS17hizD/Pu7a6cfESZZJXV1Ew0mABuwz5AEM4 F8Q/ijwYE37zFtXLA4LRT05NE4WSF8HYFFGYxa4w1wrF9486jPzsYEjEhjWO0o6Zr6uzV7k0cR8X FGNRUfSUowPxwQhvZ4tLMzmkSFiwKytLFkOEWsZYDZKq7eqCAYVeAlDmkkxr0rz6YaHv73LBRhLi R6vTY6hU3AduXqmrlpvI+wrNGa5iryXqhoCEvtbOcb9olCohJlDjqzymp4jijqODYegkogr32fQD ywJocvXKyp233vF9f/X7XnDnCz76u7//nne/e6tj/dj1MNQPaWlCe2cZWAeJyYmWFWMhD5GEBHZa ROiee+9oeUCIL69SiKVJKZPi8k+fOVv6i6iEMcU8MnBhwCRNmjxpFYsCZAiTlF8VFLgWJf5gjciB g9WMVsKZxsTFDTVIYdALOan8BscUCub77u6CL/lnqXj9020eSSFofLdyjUtxN9alcXO5qYLvTfSL 4JHgZmyj3705dIouM9PJ933A2KWwAIvZAQVQrndqoAxDcSTwgsvRlgGZxxNKC5UFQUSeVGoKmWkN dX8zEM+Q+aPbvJLEngAI4SaTpWyXQeXwIENQCDCr2nevm4Jrl4KL37JDPGlowF2Dw9YpJnmKvknS VT4DBgZHifQc4tzb3Xn82FG+hd4hqppfXCIjr7cKa8hZxljLnmYyUL7lgTBWPK8V5217Y2MjsVWR kNjZqh6EISB2rFsHOVJOt5ggUZFcI3k42uPY0SZWdQprlgxyDj6P+/ynXq3JffZfjHZZFcpbiJX+ K3RNtEAtNsTDshMYbWJe26NjozAm8RwnJiYh7SXb5oshKhnjVAFjxS65E/xoNOPw8Mhdd9718COP IJRnz54tKYph3uRb4JXT08AjHSAV8tqppmnbR19borm/R8ki55u9ioZdQHHjXHMVpojyp6HBYXzn y5eunDp1Sua4ZQfe8MVLl/AeYd7pLfb333DjjUePHuWisg1X18PFwh9f2trYWphfYPABXtBZzLmk EZ3ZRra5BzBFBjeiK21M3lRvD2ARw14eq+swyUneoOWWl1YvXb6MOwgdG0cG3cTn3CpCx4H6fZCa UCsoKWM5s/EItuXds7McTHQOIRbZJxzBWqCbmWuGBYWF3CK73CMwi+KaJcQQY7cILEwhJkkYAnCW XTwjYFjr4NdXD01Pra0sIfZclJNjO1kLMFNQ1yRszY6iYUDkE6CE8gSzTmSVG0DlMZgpGDIIK+/Q 4EzHpZG3UtnlRQWzVmVzGP9kdaQwSldgdXUdGIc/cQlGJr5KF+NZmfCkJVIqkcSyaJWs2VFOjFnd WFhbuHD19ufc/gM/+M7bbn/+Jz/6id/6rf+607V53c0njxw5xKwFe2xUGScp/5W7yqmAK80N8KGV O3CmX/pNL+L+8LpSS2HlhQJ7AFCAcSZBTDAiqwyTLdGzq4t8xdDwkDoNpcYapYtIahaQAjIMzFk9 Kmf2YvIInQwBJiC0wNSljnFbuFzl93Uz8yovuxR6qcIKWMjsyRo+yC42GEfUNFJY455LGGt5Of8l BGGNflOqo29ehiEqGC2mKBRVketZfTA4yIWA7RgOFAKiwPJjJhALQhUyPzGAUs6rbltnVg9dBzZh lCqbUUZrE77h2SEfujkbG/oIRDpJaHB8XDzXKkLAXelr5FYt17TwWneV4jiD2fyVMYMINTU1OTYy vLm+zn0TtxJ/8RSBg3S0u4aG0BDciRSlRCpx5ezyceTQIeRuanL84oVzp06eYLGhaGEO4taBcYdP QsjM3aO48Z5wudAR16jWNlL20jPW1lcpJkRg8CKPHz/GG6bezAfpDavUWKsOGn9HfRuL9PSS/bOm PPrR7G04YQ5CLdC8SlEGbvkairtl3TPbzSsHV8KzqZvNG2WGSWf8WeEVtltcHlACbsYNN1yPnDCV /JUKb6abR+AFMwRaSu4kCb0k5/kKXiS1ShDAbrjhxi984QvMmngdl+juevSxx3gQNPLRY0cZMQp2 brjxOpQqTrdVlyvL6BfTAD09/AkwAM+EqzCM1kBv72APGC5cAtT00WPHJqYmz50//+hjj6K7GC5J fh0dJ06cxOMmZXfm7NmHH3oYtq9Iva4x5OlNFiMOnQBgEipkWKt0HoSDN6ShMUFYEZdhmD+cEN9c Myw1cDvNNwQQMrwmXbHkCD9Sp1ii+8JxYnln1WD6XZvIAL42UwlKS8oz+SxDakYPNV7tCjQJcC57 e7GZDGcRtLlH0BHLBagdM+8qOIla1Pgtr4yNA5cr8ydPnkStMyMjo8OkWwcG+3gsVP/E2ChVYxgA CiaTFe8CCx8dG8cgIMOIHAXDLLeUkhk2qXnjvHFwyr5cCFid5NLtbuTqqzDwQAJL+/EvBiT+T0NU qxRgImau1s99zi/M49Ey3NZFW5W6ybNUJlmKCGxaWxv1YVCxrxeeON+x3vaKl738e/7S99x51x0f et+H3v3ud3UOtR8Wx55gHGDjInIYPaah0mAqHGFbu0egZBDCyjnVrUrGe+krXljRvYkWs+3FNNOL 1oz09jE6lMBRv8TYEIpaydbWRjjK2Yt2w2F49SaOe/tsZQB0Ujz2uFJxsBrlW25yCw8pBWcuOXq8 Xpw2cccB9HlNkaQrO15bqfJrvbCyNDXiLdgEES81YE6k5iaeeNmDAo+Kec0tMuRVssUhhI2YAFJR qBoaaR0gzomAgo2Ui62wB4UROwcjCjDnK624YtUsc086W2SfORCQiVIuGfWeBbBUZFWGapFnuI/5 k/2L+HqkScNbXZ+wCeTrxTK0OjFRCbKp0ILNMA/0tgXSkgYDcWl9gq1tTNTq8lKKs7eO48EJ/3WS hiOVQ2II9cozSCnJhaWT16Mkyq3+VD51Cgfw+7mlBEpSOFwkEX9WIqQyohZj+TUpJXwf9UGJXCUw xaKE2q9hmzRq+kBf/xmK+9q5fpbTXeyUBmBJHXPyno6JTnGkKKux3AX8GtQBqpOyvYoFK7MNOpzS geqQY26Bx2Yh2ewis8uDXHfddY88+ijThNqFI2QXhBDL8GDgCx0/fhylfPUq/UOWw53QyS0wHdvA steZ6u7B0+eiYI/Q3Zimw4eP0VELoJYad8pwwCjQm6hAbmJyaurkdaeGRkZAnJ986qkrs7OO364O rJyrHW+MxCmqCicaNWdKfKBf5Aqe1w6U8J7BQXqiPdP9I5GOYWUQvzQXiui3VpPVueFn8rAhmQxQ BFzwFo8JeEYcQ+1lnA8I3RKHig8XF0RiAm4v5gQT7shSRkRxUJa8QM3ONi7ckUNTlEvSD0AlHq5e qrX7CQHxkXEB4b7cdNON4Ly4dPMLc8g+1wXlw9Xki3gq8mFDseUeWCWsO4QWWjWOcPKT4ksbWzJN eTq6xRAziVHQ9M1FqBwXtU0uYGSiaAuV+mIoyuSUI1UqpTxC5IEDxsYg3dkghUdijVieGg6YnVtW lrmoQLYQ1szVmatXLsyszW0enz76bd/2rd/8rW/DUXjfu9/3oQ9/cK9n+9h1h3HAWNpzV2mYtTE5 Mc6tcgamgOUZiMnFUt5tTRB3j+Ax0cy+JXIvesntScgkdFGBFlsj84WC3tp55JFHq9EMvyUexOOt IIKMRyWvGR04Zdiiauag83hA3oi25PUMHtLwChpbZ8xVy7L0aUUrLeXb0vWOKU5x02usUeutNdwy j6VuGtUcDD329ABQPUDPc4Dld+GNu7SLVZKqeDxfi8UB9HkWM6KwMpJljo0xw8MVkt1OmXXpp9Cf 05fAaeajZEiogxJVZEbtlJZH5VBBpRTCmi8L2hg93dwmf6pl3+QGhEZE5SRUURZs5RVlq2WIogej 4q1T6utd3tycW1gEG1Br51UOmpmgNO5gPHgWsAIu7hfbO5ZICsEfUDv1yoGJEkye1hVuBiLc8QKi cVSxAmWzOTNEVG9VX7sN1NWi9s4eVu/c1QUjFZ69j/yVhFe9dSMJ+NFbxI0iG82rBW2Xz/0NYdwl qPVFtbYhk1NrfWyZawZWbNe50/0kVZjIUsST6Wa92fFRljegkM4OuqPaaDSJWWxYdw9qlz9dd/31 Z8+fo8MR5cPUKKJP0cjM3+EjR+CiAUOjfC9dukDOM8wrI+4GVEO5JIfAdaemphi6ontS7Dc9fRho GGkAYeD+TG8Ih+4cPnYMlYO0La4snbtwfnbuKtI5MT4Jt5RYhhWWCE/DAO5gaV/livULdEeYbNKS UJuovqgFkCxwtFAEx5TyAY5YC9ElakGTbrKYV9iBDBcjajUqlfED/XjHV2dncZ8B9HU1wPdj2Dg1 TwFhsTBuZgMICEcvMqzzG3ivg0jx1LGjZjPpIIgXCNSepQrzepyM6vAQWVwYL+EtsHLleQ6OWBif viPIv+0qCR7RgAh20rztNinc2QHeQV8Dhk1MToYbYZsXflu+0NaGVVYDxutSsFXEYrBcGuVbFGHO hmCUmuZ3S3GXcJXWTiOEJlXG6fRz0xiL89AZShJqcILl2eWFK0tHJo698Y1v+u7v/YuwQj/5sU++ +7fe/eSZx/a7tw8do+CW2uculDXCSk0uN0NIyhARq3E2RrVSR7mu+oszmyqz3gKdZDWApuXFL7vD WKnadZQrGlNcmnd9Z+/J06e5QaASPiW4M6AyZ2pcwPFSLOxGZJZGYRVy1P8rJ7PI2ta/JAr23HFF y4gp2WmyUXC2uOFBz78ajpZe5j3HH5DkIoiNBDb+Ap+0tH89hY8dWlUC3yDVwVJd63HMi8etQCWX 6t+iNVg8Rogksqgdh3wTKJDjDRKt8oLXbK28rUgILakZJYFSP7tk9iHmbcgboz3AplwF25719SGj hJ0ujETxdXvEt2Jt+YeC0lDbo4uLGUmLOBrLxeHlNlPBhPsMN8R8GmoCw7tizeMq/T/tprK3x9Ih ZueiddpC7RgAxF97E14564QIl9iRUSH9tLTMyVaZwIQapjRydcsNjKZTZmZMlvxiEKc9HGqT2Ds7 aDQWd1rZUCoGsMDNdq6urJMyomyDWxgYGgBprcZvFVjgXzA6DSpSNvOan5aBL2m89tUShme9Kcil UfeZw4oE1EPGC/zRx9EVEJJn/gvBBJqDPY1bFzVisweWxMzMFZ7F7EJa3HEMC5sBpDuUqNcY1e09 X/7yl/FDkQPsFdE9YDkYK1rDbiG20SR52LQ84w7iCpHjpYRPdWiSz156zClIdP/0NF3fTCugoydT AWQfQbvUdpy6/jq4ehcuXZydn+MJUaJkfpiGwd4+YG7tgX1jgEp60B2sajQp8ra0QktFEJghlAWw iYWgcbELXaxXRSElV2X0Wn8iVGISZbqRgeyQb4futsUVzV0BLoaHCfx5Azij4c9S8vHwTugGzAuc PRkCkqj45mgZRIlPqgMiP7QHOHZoGvcZHTFz5QqwlYiz7dIgX3aQSqUdK5DI2TNPra0u88/+wf7h 0WFNCOElw2LAQMHhOslMMC4G0GHsH0Dv0C2ARYe/lQ6RclgRBB3k8TFxmNXVqsyK9yIEgRwW6Box EQJoKWhGoySkVEoLj435sZjZZZKMJ/JVGDfHzM1dHeodXJ9bG+4cueO2O77v+/7yi1/yoicff/KX /+0vf+wTf7iytXjoxGQfTRm6bNPI42CnRK63zZlhkBDZIkGJkuMryPRprAiLHHNIcrEkmvtn7rzo N73mxWqxgymsAEGNnjzhyuYOYV1lq1jJuJbgoSkgsW8srbrHx8aQRzwveA6ETjmydGHTrLYSldGY lZerbKYVpXFJ9E1KkZUNrPsrr7k1mqXg4qUa4n2V1i6TWMc3nmtRivQFdDUOokHLaktMc3yjf+NR etLyzc2Jw4SDE2rhnza5oifmKgzubotfoE1pEik4okkLNGLdU0uEE25wthgy/HT7boOv8Z5AT/If tp3oEpWNf2yXCRqBavBUiHFxXUgCMJhSx78oXAXB8wY3jUjZ0Cy5P1YsywPvj1tdoSsNuia9omqF chuOLWEgQhCzV38itGflC/OFtc1XaAPFG/sv20+ORLL4VdylVKzHEhqd2L2P7mt2kmFG8J15HFom kTTjEkUGSGJqY2VpBW8MlQ+FGTozT1pjXqxTjalWqZnzmvmWAHwjyUlHq6W1y/iWC95QLpN6io/Q jInV/iZahQup+Y63GG5cyAO5N4u/pVXRjR3orE2yMw41iDL69LnPu/WT991HzTmZBtBxlPXElEE9 Nt7mrVRjprwiwZlrGq5/IFFdb26Pcy4trZBXhAOiadzeWcaF2li3gM3WBoo3HvTw6Ag28+rCPL0G GUOugubjQFKR40OjlN4hhpwQ3xbhZDbTMl5FCUQAsDA6ZkNZDrEvK69a0vEDWvLPCCjriokLsgGb 6JewupZ8QEdRobA2KG7+DMsFfZ7GECngjugyepD4wty3JJArheWqA45nwJXTQcEsJtMrZb6z4zh0 plS6kV3lWtWkE30G2UaDR1vEdfC8BWwcintra531xndZdHa3B5VNuIlrb7EwbX/SVY0lB9PcKvxE IWIgWd1cGOCCR2PJkMbkFpmSA/KFMUcNi05MClnMDKVwhDelyksX8eZgFAHrcbrdGwC3qdoWQdC8 emGmY6Xt1htvefs73v6yV76MO/zAez/4vvf9zmOnH9nt3OzqhdogwYZbImCdnprE4eXGigtLKEwW VVtiwzvDXrVB1JS9e5w/sw7cTyFyFRlIUH7pN93N/SFkzyAMLUUHBr0vk4TTcpeITro8u7A5L3Ei fWOp1yQOXlpYsGlsWm0Ye9roQPJGaUkurwWLR5ml1mhPRi0geLOvQmFM9ZWWISkTUg44n1oSmDXe UuvXKvr6Yv1uKe5ytMNbaC594Mc1irtizICj2lKNRFu7PY/IUyc+aN2Mo4z+VUMYxeBlr9vHJThM OX3p41oN8/hWUGmBPCTPjQjSAhBUshIaSn8QJ8N5e4WquBWU3B8HG9SHIpo1ZnynS8eiV2L8ipSR VEIBZ7DC7VZBvwu6GKcov6BnTmWt8zWr1+CLogl6da6sst6svE+cpMnJWJfNcMjk10Am08OI12/X LTyysrWIL6tUmvPKimU9XT2MCnooTZZhQzroU4dwSSlWVMtHcW9aqVys/MZMH8xGTPa1/7j2/cEk fK3/Jl5qYO6Y6MhAxCAOknyZAErEJNDjeKIKivVw+/qIo32WNOrx6eHMYzh395hoYA2IkhhFnGsG gnPccdddX3n4ISYGOPvQkSM4dIcOHYLy7N4axYOisZb9BV1pWMnSZTRKJHopGIHoCFAb+4e+A5e1 d6BNU70KbjuWmLPgN128fBkPuoqTWXQcw4ibvNrdp00Yx/CD7ih1zGUvXboEM4TIBheV3z5EOo+X N1AqO+OdfE5eRsfqDs2dGZg4OjgCVsroHqkHXXfW6bYbi8AZE9bTBjuDgl37ly9dBCMtCqCD125X Uh4GdW8HNCDplDxwUfANfIeJ4SGib/mLcOxk8gh9cDo2P8DmVaU+h9uVoIfm8iT2ZD5ULoev5Jk6 OBWKm8pFs0oWmuljVUuskbERrpg+x1bfiE/GBUFl497wKSYta5NMe9OI2CjHZh5hfx/sE9ByAVVf oU7IVUw9cBUnIlRrC6vz52fHeke+/du//XVvfj3C8Eef+iyJx4uzF7qHOnfaUO6rGFEXe9q7W6s1 NDQxNh6oxmJLWYkp6yPnzCxwDzhAXCdemXVsamYfRJCjjGUpN3uQvPhld7acnVoqLe2pezhEXd6g hNYA+ciJdahpScoIkvIiz4vpWKRTc5rjMIgYJZY913UgNLcMnJNaOHMTwSbnVa55gFRDgLJs5d6W bJX7XHfFe0+f9F0h4PWq8zS64OD+D6TUMymRmo3gM9dsv2D43yrASdVTYc1MJL+pSrEu1J4Vjfnl TlTBoMyOl8OHKK9usMzUbz5g3BfHOvMhG3+PHsHDSBFSxj9NdrH8bFgoECHFNOa0tDZnbGxnnr70 iA2w9OcbwrcEphzmzGePBEBls/9MairfiBewoxUMIiiaon37VdWAJJljZQQenjVm8C7Ym8MbNtq1 gZQtG816MneCJMlMZh4sPMOOwDzJw6bnV1YyR2At+DIyh78zT3PP+cVSWCiHsQnW13DaMVPYaf8K 9Jd1GU2SuYVoN28Ky/r6X4KADaOrMZzR2YqZfV9RCkUxMqKSDAtbNQxrW5FUdgF6HwtmoI8GqkLw BtQ6z7RLsg0SBSFqydBjkO0TJ08gTKtrK2QOgVM5hoNgGpaxp8VgSZQedyflbRupeNwhD8mAXLxw iewaBBUYELhAuqskFw7cICtm9/fR0bQMxBDi4KOI0/+YwiJVLBNDzfr6wjKKW+a9Pedq2w2DJWu7 YNb3duPT0aDSjijCmTjOTdOIZKnjE2RxleltEMKYuiBWpkMCJ8SNq+gla4xh4LaZQdBYKeMASkk8 kkBQNUpZkehtk69uKz+oDEJxJ3JtGDi6sXiaaV/HFXgEXGAJUfoonaDbRkLqMnQToyXcgY/P3j6M AM+EcONocCXWIJcnQ+iOP403RudxBSwwt6PBMaw4hgJFiYaHOgHAQu4BEIneYDjgxf5kBLjzqGMb bDSr8gAX1QrnVWGiBZnENRtba8vrSzMLU/0Td99191/6/r/8/Nuf/8hXHvmtX/+v93/h/v2+/aM3 HpmYGi9gk3uggw2jOjE+8bzn3QpbhjthbPESkhoENMqWBpkjL2dMDBa0wcxqObi9AhijDPV+glI4 hyiHl3/T3cww5wqyXXCjeimNldixZYeoDEgk/YDaqrrS/aWwD/nN6RgSMjZsyWGcDqwphYAT0k6P EZRUYee8Sl+LPWkB8mM6kCeMGKkaMlK2zK94oYxeBtQ7ZwS5YvzB0viNd9bojmtaDLb0vpF+LEdc xeYq6qmUtEgOcTjSPcs2tri3dudgLTL5YddbU1uZyejqKO6evnBu3MaKrAa7JvlASTtqWggyDnZH U73u7CJeyDGZK1GX3l6CX5YBQgBmWmYcA85zFRGzICYmsghnXLMpH49XnDaC+EHaocoAO8GmlNAU rPktSEiVhFQ12/tYE1saKo0D93XKBvoTGAlwowuYMuIvgiT+GbPbsPRYVJWZZJzyIaGl+Kw9/8ho 55G5VSMCP+8H3Lf10u6eDbVXVsk9cgkSZQODcCr6Yym2SZAgl+gytEO6XV2rtRtPOS5hA5uUdfxa r8RsbsOS0tjWecqzrHgL24nUySJ3uKK7nfKi9GJg0Hc8LoH26SefxIieOnmK8eHRMJKkydyLx34X O7CCGBaZvAxI2x7A4PXXX8fuU8wXQ2qTuPkFFgoPy6mglIwOg1eTXtPI0RwOqgNTRp+T4eFRetge Onz0uutuIKlgR+8OehSrZZhbLm3ijfRJCXWiRRtq0q52cIAteFRhYLszs0gGSn+RSry9HUAVsBiE GH1tJ3GzsKDeCJvdWUIqxY43fk/0duDEg6jU6+RS+UxVHv4ZXqqxXjGgFTH1O03K+kCWyQqAy0uK 33IYxUDYjMy1KYRiqXcWAuLBiJlRJ8eD5oUZBbc9oDP87ezc1wX6hG9k8gwbSQHw1KQAOsAL99At TMG37NfSZdE8+hdpowEA75HwWi+srAomwpd3u5kl2uSxvU6XZoAfAR/qwAxS2TmM6tMNGhHjcXMY 15LilUQ9bE5MZXG3TBpT9JDSs5biTpTLQt1YmVvp3u5+7o3Pece3v/01r381q+x9v/07H/nI767u rkyeGD9y4hC5VRBRmrCMj43AnCVAvv666/C0KVuCh875gfWtwbF/MhQaiiiqQNqIAYXDyna9b23r RJpm0CeNWNK2hXa2Dbajl4DiuufeFzA/VbKM/kq9BvNgjxiLNjq62AtLjg/tCNhVDzAIFU9Fb083 c4MB4+ThD7DsRW/NaW2TJd+kXoxlMjE2vDQ/R1KYbqKYY+5ZXsoeLfdI+g0w/+lg4KISJ0gvuuC6 3qKLjdYQiUB55oIOCnpD5goiLw+dV8mlPsUBzK1c4vtQxRcwMWQ7vGBzKYgO2gjHksx6WvoZKwAA ISZpOC5F1Mr+DSunkSz+hLkQW+roRqDsZ0Ksv6tY0U7QHr8cYTNMrKiahAsx7pX2YJaGaDQzOk6f MyJihnhxwfbTKDK9XdJEfXTdSy8SEHMJp6hUsn8r9nlIZxamFMWJ0lf1pMuH9D3bP9kilN+AMfxG gBlA+14GmxL8sfhTyE8iEVnpuJ+4cpwtQTL9BvSJuMlsdIkYmaP2/vfYcw+MUrBLoNByCZLvLIzl vXZqrGRtoHjJHaH0MUjVkQqHBN2ECBI92cF1a5Pa/BtuuI5nBCtgheHJUoYye2WW1Rhw4wDfaHRz A6PFKVRpqGLsd26PrXBGsMMpwkSlhK7NAUym3ZMGBvkWXlfV+6QSis1iugFT9Vl5cHsYaBFB3icm 2LHrsO2kV0m1rYU0snyCPhg7Eq6JV9K4g4ewkPXClctQ01KNaaDNer75ppvuu+9TLBbDi/l5qgzR bAg/aoiudbSwY4miuy5dumJzR7qQ77QdOnR0YWH5zjvvptvH3NVFqQHEc7LukR4iJPkb3j/Wz2pD Y1lkz1bi0lGs3TDFFzCDXGQHmCil80MDnWTsoMr10p2bnhv75L7YPxUNjm6y52vI2niaB6FbeAet 7m/lIjSE1LjV4Rsw6eWWVdSF9tKZoPZnY4ugBKKIyciubna2k4dGIEv/suyM4S4iNhoz9bi1ufbQ ww/iafQP9c8vL/QPD+nOoLhBSFbIrPbCaJu5OkffwYGR4fGpKVvMsIcDzgpRCIzplVVgfjqfwJzW aqDAJZggdO5XBTo8NT2FPQPrS1QBOGOTYS5NuodLnzx+hO9gjAibWM0EWiwR1idtoVgOaMAqFGIR Yd/ArDDSRZIxh2fRHB1WL5evbUqJ1MLM4vLs6vGpk9/5XX/hHe/4NmKtT3/y0+9913uePvP42KH+ w8cmBvq7R2m5hce2t4PAAfBsrq0ANdLIBZYMTAAMD0KYHY4g3YlolZriiugEW0YjKA4zsYi+Y7Rf EI44rZbvZYcjZDVETPyejs6XvvwuzpLVkRA4dY+JoXRW5U6k8oopL1wc7eGEBRqDf24Qv70DXTIv WKeID1vw2bwREWQ8OZV9JtOzIi0XcBN6GTUJYfiAqUsu7L+wEd4zXmUMizYfJSj3WbQ9x7W8sBLK lvddvnb9lT+hPqS4xeUuP6bgPJ7RHV3D8TDKo+dvetpVotwwJFGJ/e3cPcssa8WVOncWbNtYy0RN tsISDWxQF/37XEi7wtVYOQiKQSUlTpT2zs8zpdYcxevXMYyOcdu9bI6XTknaThEbtgRFhbGDBjdm isf+yLkfSYcSdULDOhiOdHTxCDBuY91mWGC/9veTrMeHTJxAwR6h9KBqL2Tt8seDcDpMBW0nYeVM 1PBGwkJPtBrLrQbi6/vX0DbUsxIfi1oAmSQYImkgvJ5kJhWb5APRdIt0YsrUR2u3fOs415m5JuRL ZTxOnFJB530EV5U0PASVNw9Nk4AugvPJ8Uk24XOsElraw8wTpa4i5QimgHjVfZKBsOIKxrq9FhnV VPvqZqKj0cJVBaboCiPuyKAgYNKb2WVtM5JI8k033fTUk6fBSeL4tFHrToGMgC+0NnZAbt+nSAqH mib6yMfk5DRSQEKS7RGI1fDPiUgwAjY6F67ZoruppDItoNR8WdiWcdnSiwlhqGvYdWTjgFFVQFZF X8YeQOltnybz0uTb6IOxxmlQFdyJPcW0LjuppnCglZBaZsGS1NoRiVpTWX6S3/mj9RzAhg2vV7wc 06iWYVPK7LzFSuQGmGtsJoqbPEdqd02kh9wEDZR9FSSxUpuPdmb88Qu8MvuNtNMQgr5UJB57pw4f IrtLa6qKjLE84kV6KobnVhhls+lqSGYGF366fGtrTbgKQsVfeMMDopqBqvCA8MfwswP0s8+nexux 5tFUzFf5uQwYYEuF0YxLQ9JNGYcZqb4+AI3ZmZmN1Y35iwtTg4fufuHdf+Wv/ZU7X3jHk4+f/g// 7j/c/7nP9g93HD42Pjxi5pPVgpzRfxJ7yhfBZZB3G2mE0lf79qXYJUBqqNk8QPH6VSCVesiL4WHI wrc2VaZdd1WKH8WGwkx3zfENQ6JXvfbeRvGlxU8Br9FTOShLq5ofJY0OhtXjNqZEH4BQ3TrgiAAJ eiV7oM/s8P4es8hSN6VrMsHiFGBDxIDkJt4FnzHxhXbj1RXeUq8qP+GH91y3Njjjjgrr0e9LbW7r VV52KanS+955XlHiibtLk8vNKHQhuQG2EYpAhyhikyDGsc7GbTG4yAgCxNpwfSatmlHyTOrttC1w 8YgDJjav7zYTIIRdN1afMKTqNOujjMFUkY3x04pUUFbk4qAA5oVkI0jRg/thhoDRKpZhHKB0v2tY j+lxmGahDB6f4gc7UtZ9kC7H8vXJMejutkJhaVnHLchJ+Rd8rUKcZvwPNoqrxVC5mqgSJQ9dSbzZ inVK5Pg8asSgDU1HOR06D3XCRNPFIoXHpvK5c3QWPwwcA9NMyjOKu6ytuqSB6wr3kL4jDgH/DDxZ FDVNRUrZSWIGL5AZZuL3GfUUZRfMtkXgb723jo7pcK8fEmjpceb2km7ssIJjEe2A0RWnZr5GR0ma UZ0h8x3SCaqKJlJMF/ClUZycBFh3NP1ZYY2weFHcLFqek5WJ1iZ1yXCHamm7m+WVJaCm5DPg9rDr VN8E2/WmhxQzwuma/E2EMG0jJTcaR4bHWVQl/aq8wmKEXEzpPEQzDKcbAUOIxoHiblMEb8/BSvmW 3jhwkPyw/lmLPfbOISuX3BaXaRzv12FZkMRadmcyyDNonfSwZseZMfDuFRpRZdMPwxG6i+hR6rIY xmEz6CdKTXU4xKiA8dExwm2WhM3od9hLfjDknAGmwPQAjBpa0qfCS4Gjepl2Ebv7jCT3l93+DKhD EEixfkBDZcn6TzmL8yf/l85jb92ZeP3+9JvWh1610vfytsk3tk+9aXv4NWt9L1/pfdli10sWul4y 3/WSpb6XzXW9+Er73TOd91xse+GFvTsv7t91qf3uyx0v4pOr3S/ZnnrjzvQbf+wdt7zmDa8BgXjf u97//g++/+LsubHpgenDiKJpvJoC/DLEMmtQjWx+K46P/p9r3I6bwayV9cIIROrYxTd15vEq1RIx qP5bODQKsOIJtXDw5NoPvpSMPjged01eebu2Qz/Ay5kedwDI1l/cB6vEDCnrkKpfRxada8AKBsK+ qAyooV0vrEnaZkqvGRsZxWgLnaytT01NazeSHOOx0lPNClp91eKEJ5eSH+GGuAYWE9btWiedfoRl hVpmqp5E+kR87VLc9Wz1z2KdlRbP75bDkb6A4dXHX2u879L7zAoQG8tJZyf5E4RfLZZNabMjR04U /7t5e2AtGr8mUA/vk9xqsGPlOfuWlrMmNAHVNyqY4XSH1nIbw2wRfKCfdVuzQSJKjJE03DnQUKWa OCeLhgI9Sd6dHXhAWFPuE6UGx1hoywWwTiyEsbTiXBNoCpsvWBmDl3fQ9iuqQRNS0JMPnd8FRqnH bY3AKopOL7YiG4zlQWrrP8vcQdL4PC4kBiNOsMezCNkHYG0ZvkHAsbKmf1pxX5NngSfDDRLHkq9H EzFu5tk72rN5+mAsCvKhBxcDo2dZjlhclsZcNwB4IeH8tn+8OwTVaikc3zFJT1cRMzewQ+ZNFiHJ wAJpKiAsAOeVLUuQ8+fcfPPc/FySSAyUu1mmbZPdnehd4464W9uwJI8ePWbl7eYWws/g8wg6oURj 6c3dN4hrPMRCwKKDQaETSayV0yCJKuUi9jhP/wPGPywn22eLFGejZ7s+DQ+6dyi9HkONIo6kawo5 VSIDvQSbn4iAMtAHajrrytHPhnn1PiomF61NXKtkl7Vvm0k0kA4yXgfJGCtwt9HgdLchjsRdgwno uEawbVuod6kDhKIHJMSnXllbZ9htfsJuFVPTsNPEFt1LwSYewBdMAU9/9syZlFbSHEobwDGpUlh3 M/uZGeYCS1k7Gpe/FceiHPHkMEINuNJ+14H9/3/nv7tPfuC973rv0xefnjg6On18Cg8BJC1UmZQK x2JZnDk8jDbUb7ARtIoRGayFhtva8iaNcrK6mc2o+KRiC92N8fShDMEznmnhVk9qt3QQElzYg2oV 5+vOu29lrJsjwknjFc1YHFiXSlaCWxRzKW6PM7LiicvAYUnX1G7WGh9SKGtrJDG4BGJNKsOmX1jh 9fVjbPHJMg7pHQHlEnYBrqRlSBSl73Q2Y/qrbxlmgPnGo2HVQX5CvkmJlB6pmSk1beL1AGkpnX7N vJW2L4+07EK1FNBayv1AVijYFQBNKd1GBBEeFZXlKm45cPiT1b2P70SmXQ7IdKEn0jHyqjmoZ6nb cJ6K7Z9/cnE1Y0pd+JqIUBCn2EsS5QMZfv8vwNVD5pC0FTNngs0oE2axxFXR89Kk5eWXyjaigDXB rlFqmdqRhowWxAaLGIFHwhWVaY4gaBhSeJLmPsbjhegZjsWdV5iaGWlmJ0NqmWsstIoslZzVHN/4 jq+zAklUsRWN2TEJF3R8d4cNVM5VXrNXSQ+guMuZ/pqK224BBVih7qEw9/ers9NRL3vt4pYqM9xa fLLN4klUJsnITAfdISK8KbRE3YeLAK7ikrMAHZi4kihcJPVf6AhLpbj/8j0DnyDAW/Nzi6gEVDDj lmxEH+LNBL/kJfc8+OCDjGYybZzKkloWMFWZ2VwUz4vdzsSmLl64CJzN9uQcOTYxjknEmQR4Xdkw 24HVr66kweUb9wvNhIAR3QbNSBetUrBpOcJykykxAlMbM2G4YRhCpXvCVc4Bx9EdrNJSXyyIOL5a J/JcTaWAWd24gersOHkBSkPt1xwGIpE9mZ2qWQjuLzM7i74G3wCfR2vjMHJMtnDzWuVscvVsVWKP l5phPuVbhtrudha4PGxErobRwh6jBMj60pQci4jG48oIFfXYlLazzFDM+C7FH8VY23cl3GemG2cr sK27J1qnGq0y2/HC1sK/6/qhI2M9/LCaVzaUaj5pva9/8tdLC9Z58joy1nfzkb7WP+vD7oWPDE8B f7BdinwyGQRRslnEbAqm2+eDx5aE7JtlKMs50bbsWEIO+XXcqisy+rpcwCJWlSov3dfA1BWqH/iv PBf6E3nAJBRK7AAicPe+4oXCPcG8Yokr2VxQowoNPLAMgncW9JY/TIyPEc4QC0PAxHBiDPkyzwBn AHaqWKFYgd4li9ZqY6wlvVSy/0vYC/Cl8MJW3NGGHeITxoU6mk4CPrdattxPbUhQlLyRcVmWpjQj T8KT5gaz7K7V2ToafimwT+N01/MV/aBQi2J0oLxSl6ii4TYQ3/h3KnhuGPQricE0EikMOEBh9hJr tHYZjLqN0qot/KGcWYS65ZLodyDfQW/wyiQLDtgZI0PtamLxZ6VlUnwQFa94Ubf5g/jaZePlmvNi XrGQ3HQlizgRXhzaEq3NukwJjAq6Rq/iD+2fGxWmD/TBy9RCk/JuHO3Wc/FwcKuE8JoW9epusxBh AXEe0Aaek10HRWyDbeMHMpN8DiWOe7P7UYL0Bt7+Ux53gUIOQaqlEfQgJEBzpMSL2Cd/XJsafwd0 FWHhn1JrA3oWkGLD4rD9VGsBWDgPiaLREWQWWJkUkARHU8Hk9Em6xl5KDXGvZ5cc+gfSHSsM7xZ3 E8N+5NBhPFkqRG668UYwUG4Sk48JS0rGSXIToqVldCtPQbcKHplC8Ip+2JacI67MXKGHSwAQtjgT cEjZuvsxlsuUvYNJVlqihQa0ykOKmPEBfg8wCGVu6EpGxDLw7EVSEK35donefptsG/oiawQ6YKO4 k/tvISJNYB46QvODMDMvWMPsk6fxMF+dvAkJbfqoWJ0IQRGGiay/figx7gZnOQAc9q2U6AZFi/Ke mp52vVDSPT9PSIvrxNX5g/wQKMmyLdmX2JwhTGJwkioxs+9NZwdPWLuF4vnRjAURxRfhoU3gw7aM D+Z+labxARC8JTx6QpalvntbWvg//tgddx3ZetUtfbTjuTC/9Zs/dvNLr+/4wbfegsR9/vTSO19/ 4n/9zpu/6WZy0X38EyVex3/nS0Z+84+XWirk+r6vVHqGKUCi8IE0bGF3Mex2Bkh3dRNaTXia1Zpw D6Vh1rHMYAFWQXQPVITHxJWK0m78ukLVsrDjF3KmclAYcMaq1DNnUHG/4lX3ZJ0HVGDyVNeVuEBD CQYkJlWuyt1m9mX8ZBtTZFTqDHpEBqgJTLqhM/VMg7OySU9IqG/09xpcopPY8jLd4fF4AGHrCqaD ozTrlet7Zzr11vWpZcJjEyqxW1PS+pW6rFij8FZuvkakTnKthxuvq5IzauoYtsI9zcSEOgr1teJu DZL1NfmrG8GA7KOhyBft2WwvlQgygk1xq0WCn6T0q2UzeFOXKAz62ltSrpN30CAnDcqT6MDKue3Q kxq0BM5qT7KU6cKYKWlQhdKr6flgMUvVF2RZ2SObG3bh0MYIOYXbF60NWYLf3Axqi92qKpaqDAx3 JiW237ZqdbeFwHBAwlW5bqUoWw9iZBMJQGFUg1kuVO1kOaa6o4nb9PURfinQirLcBiSEtTk/M+uk kmsCAY9gujy+JlRSn5q3cZ8HRBbTkM6ZkdBgvkhXOhAPZCAT9VeeOSQZ3hcCJlxD/8/Um/lPvDZ7 Btv5gle2DDSricKhZoTzkIKrQuqyH4qEpXqIgooJPcReJIgkvi7eIqwyUzU247U3t2oLdvziEgRv vvL002c4Jy4nkwg1W5u96YbFSF1nTxepERYCg85FzW00TZ8l55CD5U+a4TAQGCkNDFuFGZLbYTtm M1G0E1S1Myhup8BdUPZ2uUl4ivolKgS6A4aCE6kPLqJH0XLQ+ISxY30H1dm8OsvOjSxedSLCg8OL /8wvYC8MvhvcmD3B2epE3aKI2ctcWgRuuM3z7E5TzgpxUlF+MV8orJREuDSYhrg7dkrBz0BlU0IZ fW0mFtNuEEy4wAaMuJnMHIoeo4XRZZGakpHuwgNY9g3XkFFK7Q9ZU1vgDb+ydC6+89vuOfTmf/wV tDB6mX8ubnT85H85x4i9+dY2Pvz5H3z+j/zil3/1U3M//X23vP9zs//42yd+84+WOOCvve7Yg+c3 Wn73xOZnqvMBg80ViRLsAJV1gaTJpcl2S/peoVhbUZl+wgx0/ZPJDd/Y/v7q1VgaDkb8ykt2ag6c Zf6baNuwvkAOl2ROxbXE5TK25UN33vWi52HsMNxNr4wK9kMp84ddwEG60+TY9qKpXkWSmCfWHrYR c0DDMG/dqj5r+rgccm9BXUjfxumD/cQ7fIUhAIMjIxG8RStQWjgXDBMg6rRwAJ5IuQwSxD1gvjhD 7flUWA0nL3PEgzGdpf1bqjMOrzBTpd4qsSgHLVFMczk3HmD3vCEO1kNp28ejsUYxDXTcx0CosQsD hhqIb5JCyti2BgCOOeCG67qtV9JxyWEe5IPqG8V/sK5GFb5DTs2tpAYGpqnmwClLFy3OhRjY6KoB SWJmgiPxmDxKYZ1cMb1hGu6HqElbx9T4FILCmKO1kQ++yTDgSIJbQMZ3p7tYmrRIhgtIumy5BrNu rAWVFFJZ7kbLyLuly9oKgAD3jKXBdWVFlWZnZuPSDvExwGWZWO1f9veSKnt1DsSa6XAL80JLvpbi RuwixzG07o/cw73hBmf9uHlBYdwsISPlNsvrK/jgTuP6W7KLo8o2NDrPtv+3l3QESdQEWluRRnhe nL7SAowA6UQuaoURcNY2joiZF4VlX9BPx1w69lVEF0HizCdPnXzq9Gn203EpSqrfdZN5dhOnJG1s HCSBQiTDQzaEXVzC+QZk4ELMLDA3fsDy6nLlrxYXljGOiSS0a9yqRYbp3G9iiZq6PAWWJl1BujBi TWicEmqjioYMJqWHyIJL4+1euXI5uByN/O26U4q7oO0moI47nEguWpsiCUH0DSCLwD5DKH1UMzo5 eaZdGs9CP1ftcqpUJHBDx44epSiGwIqTWDQEP88q8wRb3jZJ8u6nzpwtnV5IVMWdyrP9wW0ygL0z wWBBvPse5Eb3FubnpB6m8wTaiefC/IusJl/CDLoQ6KSUXfe4JZQDI7w99upS3GAgKO53vuHEd9wz hCL+4lMr5WWjtT/8cDzuN5x4/+euPH5pjTcfe3AWx/yJ2TYc82+7ZwwVzwF1nlPdXy6guZYG2iZl yY17GTez/BN3YeWvQAjVBCrtrLT9B0B8udEl2L7UV3EEC+5U+8ewCpgkrOS5g9Oqb43tEl5Ek6X4 kRceN0NQSrZ4J9Z04kC5cSLcvm7aFHAoOaLETbuYUdOi0JNJppFmpDAhTfiSdWFJoBN9DG4RCprr 3wpUZ1EuoOTQLeLNpcUFeR3Z0xPdm3XuSXkA3EnWvzQ1EqxxAC1lhF6a/agYnoK3KuQvdoFLopgw Bz1gg+roq3IS2XV5NT0ZMnhIEjfJyrISPW6sl8axSmsu/B2LRemAqruxiZhyDtzXqvbm6txzGlPQ Ub5BRWpKWq53ofDlfXAnz+h55gCdG6To2OHDJ44dBWmivRALEiEM2KgfoeElP+HmciIAKdhO++BY NQ7j8Ytmw8Ar2weeFF1oER4E2tA40QVf4ST2nLRJllq4tLNvsudTOQIZeX0uPucwN59Nz+IaZ10M sWyq1xaPHYapPHXyxMkbb7zx7NNnfEC2ap2fb7FTeIiEgCK/xLbls5BXrfpQ1BlVJIhaifE1P/WP NLOKejEITViKYHA/dOeJM2JXdB6OcxZwhN9c+jeWzGFXZlKlmTJl0/d1b57RCMCWABDFuAinrVWE ZOP8Iep8o/quoLXx0TdWV5AQLX1KhZkjzAYzSBPXhx9+BLca7cbaKVKgQUwPeXvDd1AFSuHh/yV0 28Hzdwf0TvhUOOIrdsGOgoaJzVQks0LnRSlrSCl2gqkIYdQRYHzZMJ4KQBCDIL/VmABio7FaaQKj acujaBgth4fQ1lVp4tTqGMVA2o9EYL5K0k+wL5wt/GV2loDtY10+Z7HF6ATAjmGrrnG3vS7EncyR kik5fvwEuU+8MA7FtgKMslqrDwR3eN2pU1BNshJ0S+cW5gnpUL7kyRk3+P7mipJIREL0GCzjbue6 RIScZ3Iclg1tt4XwOf/TTz2N88SNgZOakulgI2Z3LA6lrZ2tG77y0EOPPfY4ACwFkYjCSv/LSi3i Mn/uiYX/87ee/La7+lDKhX7cfePIzVNtKOiW4uaw0uCfeGwD5OQtt/fhdnzhSZ30Os/h/c/Xm1rL KdDHebJRTOI8RZNwgwxqfDlVL9ESJ9FBSSaJ+7QTQNN72VVW/pw1MtWPsNp4VIac/QmCA7J4UgMV Yk+WbdHqSuZ5ifG+8CW3iSOnWZ0Wvxr5u4evIBf9xmiZiHSykuCi8h20G/JRZKzKYumamUK0HpIg CxGstB7XEtzpIAIdOHXqOhw0XRLo2CChOJu9lpzyDU0xSRvyzj3dTIuTmrrBaBmd3Ohl79D4KMBl aZ9yzMuMV16l/tlyfo0VxauTpY1j5SHNNDT/rNXOeKHsUmO1nl23IB7Qoror/Z58BP3udGviEDwQ DqvyKsPWuNKlCst941UgbMvAxqz6J3MvFoFnA1q4cjBw29tYf+ZGLaPSfuAvB6ko5yMP8AyIFB5P 07/FgLc8eq6ccKUNxW0hfApUiycQHNQqW32DwAiBtt1aBfIBz4UnbgybncIxTnyZ90RI5SLVbdeA E371dUFc6bvtec9nfTKJFy5cQPuQEEOCjRXCOuBbtTVVNTyL9k/jl+yPbuYjGjtP1VoXrTcNvpSp DC8q3Tj5p1q4KIxJeBSc7bDZ3xv+tVukhgElMabK+mOEQswQK3QjnID7fiXtqlFQg4XDPPH447Wh F1qJwklwoGrmt7ZC6aMvziD/JPhSFZpyZOrRLcKkgISnW6R8eIE9BFjb6CPKmszEsjRQVSiv1MRt Z3KIqFicMFK6krv12b1nCr5sKOhezIn0vPOQKfvQVkDbOJ5IeTjCB7W/GV4epyRcsDX4LyGO/htx g70J5fy4XixNyLbig2yBhvlYIc6gHymTzl/rcihHLgQmr2EQm2cXNJazjffyL0yL2WMOFXHq6ubG OJvuM302urog/OGWHbTl6QBKArThdzxL03Hjk5OpGQYGsbvkzOXLSC07t4G5heYAK5+vm/Hm/EDc yxDG6SgrcD/M8U89+eQDD3zx4YcfOv3UU2w6cf7CBXpNczNgOMjJ6oHiBrO+56Yx9C8mAGX92Mze 21506N/+/jneoKB/6ffPlb5GMfzFbzryS79/AdebD/HN8dP/9998spKZvA7tfU7FmNRr+XY8BePJ 8NIchnHjT1bYyJ6KEx3HEc8AvRcsQX1erhvfLT6J6ikcDV7oZVZGADFfxYUqZpHK+qB1qK5VVmj5 poF499gs+A7tQHoVKS1wxdLIMRWoQNakvzsZRWYNUyMusb1DUFj+IDdkCE/6VSKDOiK11iwk29+E xigKWw9vt0nYuHb1XaIXLRkOLD/N6Q1y7XYtzd6YNIUwPMJBzlCIoEoBrXVMO3xOWNB2aWqGo0xI ae2W2ytF2saJ5scKgS2Ym+NZrgWfqFaCt6Qt7y5dCRwN02K0/9eXL7puGg26CxwX08l1XwKifglM reteq7vLSy1bUuq73vOk1O3BwkFr97ul6x48BPYSA2riIASWOySjpTsTpZzVJxSQTRqizPNqXTei 4JXR8FQI6u3pKqmkE4XFmOTSqb+SnoyBYhFX5wAEIS3xPAUrkL9yMFcvo9iKGByTuArjI4Pc8Atu v53VhcanTxtKE7Yys+JuYU1jQtoesPJxw+ecqXR7MHlo4sXHcED+DKjkAIfKIU3xpJADXoydspPX UlElqxy3QLisMng+ZjAHOQapcCnr5T3Ups9AaqFgodtpfArHhMsgck8/9dSli5ey6oxIND8hdHMS AGfkTygGHCZmVR9/YACaxImTJ2kFRd8RKsCZJDfupMHW8orbN5IvpY8NA+JkYCzb+CNAf7aXxb3e RGmaqMAJ6ab/l5aS2ccwIZbCFG6VuZfSUnbabQcmIC0EFxfhIaxoRjDj0/xU1iRxJ08MpYdrMc4I CY6/HNZAQ0wKbE6UDiqGO7FWyrjeCLIBlNrbjh45bMonxSAWTnfh5bH5C+GaRF7GEMjTenFpRaYr wnZR1wCNRq4ptTN9xwlNrFnTb08IhD0sfJMO8jBY79kjmBVA9MZeixiAbChMVCT4WJxjFPfjT54u Yka2/tm7cOG8DcEH6Pu/xgwx2likEXiF1EmxN9OB4mbkAK/fcmvba+468T/92plLCzv1z+953c2/ 9HvnUOiMdrnYv/rJ2Y8/pJT+5o+eqL/WP+s1tvHpwiXKcSlUlodFPyAhmDqomAWKas6pW/VIZ6Jo pZxBDzB8baQxEqU3zboKT0iQKtSdBhDWtbKrl0KL/rGYunRadnHC8S19a7oF/fvil99Vt1JRqwAr iZQkXLg2ECN5hngfBpuoWu4IlyS+WNXIFBWkwJrOy5cum2sOSMfT4vZY2LC6FhfA6l5miJrvifFx hAKklcYrHIYzITErrjJnOXT4EJdDgl1FxvVZ500TbTVgPU9pw9b7+uRa7am2lSsdsCIxZeHRWeSl UQ8YV+mlp0mgHENkhxJc6gbMaIsVZF9nRHV6csrG5LQmZ9dzQ044A66Wr8KyuVCpvJaxbd0k65Da KloN42vDn6Imj6AZgaWtAfeSqhxa94ErqHGl37Qxr8H6o2djAwqpNCSK9fKJVdy7NgS3s1z1VEqW Ilk7IZOKsFgTxfnLgkfL82T26+HAsAG38aP5K14YTnS5GOVv6vhjnjvaRgcok+s7duQoXz93Tvgy DJOOU9edYi0xNHTUM32VZhc2hAu/sdqqiV/Ho4jP8d/wuGN3aouWysd3tB8+fLgYk+HM6j9ye5Xk iTtM+jqMtKTqREUSJPG7yTQANOGkg95SQQYCtg23epJBSC//zq985UFcmMoXoZFBc4uVwbrC++T8 yL7746QyEA0INwVlNTY+8fkvfoljWWSM6NLKGqKBD870ATUCCs8vLJnbo0v71hbswFplAbXC/0WH DQ6DR7JVEGoOdUnQiW3A4cUJZYkjVUwwetDG1AgMRiXISSoHmn0RKmJxPbsPu1X46D58QAyqY0J/ 6u0dNAsSykVxO7Cy4LDVM8/spcPYgUfFehTx6O05evSILn+o5hEs9009KCh1C0qhD9uuGQMxMiQw Ze4K5owAdPAgrCD7/WYvXeRGQmfSHmhb4hI3xpMWh++1D3zL8WZK0jpPDzQt4IuAgD8BGZyqMVVh NtNB9YcI2Hvi2InhgdF2ciU7vUPdQ4dHp9vX9rYX1rePva40AC4zKccvnN0qb7r1T7zsD3xhlgPQ 3WApv//gUv2TF844B1+rtfmQ5GRpFe/NME7/oEhKEvxRESIEbeD/SAVSWsa+FDRqMKbU0pugJaYc kAfXUYiMjSMWJ72wvkr0NTsDHECvFUfixVPhiNjj5guIsbrsDqjKV7uZh2R77GKMVdH50DBeA2qX +cOkcIAlXttmORttGKWaS5pYhJLJHfmQ2QjZHo/pghi4FjBK4i279ZhtyO4gKBe6gOJKk+qywE9L 0330yFGUpopbuNykaHWEqTOXpGZtN69GB+dRW+89wA0wTW4mf1ATFO80G5+rzLNXZC0mU0MBPuyv lhpkfngE/IvSa+yEQAUB68ciMeDCtJfMs5cVfKareN1hKe6o2uauMDKcH5DEzg5kGlHHkHbQ3QgG mahgMhUuEZZyPywZ9m/H74rWbhR3edFVJwX0bU8/6jstu2WV2To5ituWctU+0OiumscauIhBISWC TuHtcBZ0CouECUULkzrmt54m8e9Bz/R6NB3w9v3ejv3bnnsL2pkxe+KJJ1Dx6H0aBrHpIrAJ6o+Q nukGY0XFoGH0zNwORv44OizuVPpO1A44fwoqiTQ3w+VkBWnlsMpqpOV1qSHIGEXiVIXxgMFDdGq4 7aRwHKey03X/Gj+2TUnug5WFvCWjTg+G3nNnzxEj5t7SNs8KRngLphupHmN+VdbpqcTlmBrQFIZ/ ZGz8zNkLc/NsC0X6mj7AtJ/u43bxwdlUiN6L9ioxJdjGcmKQiXgCHhq9IWOsJq1FZ8/SwhISBapL 3Mf9EBP4RDbes8s++h0Mgb8yjgha7dTe8lEOhlAdyrAFVxXfp9YJzREOk6cCEgHGRlvrlJAPHx42 CU/yIw3OkPpU8YBkDjVMtOTwY/9swBB8vLpXWvuO48JY8QlXx6QwoawPggOp/VnUXGR2dgahQkpl bWESJJLZcQT7DXUd+8FeiyQxqWmiy5qbluXZGWpmkCwAKRNTmiZrNvEhaIXaSW+ZpbWZ81cHuoaf c+Nzn/+829/2zd/81m9562vf8LpXv+41z3vBbcdOnfjK4ola5LxQ1kDYLdCj/nktTftP/7N1cOsk R/Y/X7n3WtH6dtlzstBgZqGVNEoXVird8FFJ+xvbGbKkL1tpqiw3/XSWIe/jhqcQ5ABQ1aN3M7zM bmjQxXsrsLGWLWPCiitiiDzuAkM5ffgMIRcebMg2hyNhMt/9N51BJAOWAi7GAVnCQpVQnXLYhmEd 25VifGoH5dTISe8IXYn7xFFlCZFOquJlwZiVFd5hlhFQtyonaRlSClMu9Jx0vL5pbqA0SCnulk4s /dj6XPVcHA+YufQqOTgyKeDGF2bxqwoT/B4sbJUj65qbMboo5Ide7tm7E0lFKK0F3drB/qPw+DPy l7Tss63FAdRe09+6SVU5ACWkCLfzEHnpAQNBt+5sZeMEKZWuEylcHbDteEr2693Y3kS7l+KW9tW8 JFmqtYOrI1R+yxDI6uTUXjUX5ytJDLMXqLtb1f34gW1uqn5VPA4bjj03IUz2jK7z0dqNss7clSJE cQMSveSeF5EnZNDY0w6whD8hSdzwhYsXE2ntosf5ETbtphZnwPxws59OavISP/03FHcFTuVwqOZF fdTm3IbLIH5NPUhyM26cWjagupsW2lME2VJwleyMPKAK3TeZ2S9EknlGDFkh9r9MRUrSd451aCck vaQ8xmEc4JRpxeVxkJqHR8aIy04/dWZufjFVTXRxo2Rqi6b+4IUIfUypxS+Bti0EM8eQTD7X5Wxs +Nvb0w/RpaqZTM8jlppzvS4UK0gCKC0bx+Bm8iCSLvKnEirXuE914MfHBebmeTR61VooS0nU0jLQ Pu4UdtSmprBx0tsaIQ2LwbZNPqDNh92RHe3JyYMrYj9UTzyU0ZIHkxfRiqCtDKIhhOzuwmBRrtxw A0pimkylEIwrVgzHFw3dbLAjd+XcuQv2SVaWdJ5SOOXeIGhwazNXV4HXrly+jBCCI+1vtW0sbQ7S Wnpw9AUvuONNb3rjO77j7a953asOHz184fzFxx994oO/88GP/v5HP/6xjz/y5GMPPfJw98xHuy// /tGOB4ZX7jvc/cDY3v2ju3/cufAHGxffN9XxhZGtz47v3T+5/7nxrc+ObX5mau9zxzq/hGoe3/g0 kAh5yKNtX5je+eOx9ftG1z41svpJAO4mpx2Fw3sWCyJZqtxRCqm07H16JygeYUIbcQaAgnNlRlGJ jQSyaUalXmqFIkg1SvXCwFvWFwdfYciWLOUUWltHL1zQCyMed4IX43anwdTCSyBzUYmkchM2kARL ovdbIC1a4HGXQPH47ZxBu5DcHbZGHiWDjQoGpKPwF/YiS4KenjYf0Ou1jisd/XFpaCuM0KHUC/00 exmGBuaBeQRQ4+BCMEHhuFCFG+VYMRAt6KdCeEaBz/liS0u2FHea5kS0s8IP1FmjT1FH9aR1EidB VjWF4Oy53qQlsUYpltM1ROJ5dkZXmSNIZ3O5lRWuHXf+We5/3UDLYMSClsZqIwamwM5t9yjB4OLs n0Okmc53xgay2aji3oOQLDt1fY39GdP+unHeCwPhZEyKVjeZR0GSQCTg/5uYgTIRqcvylCG8V7F7 nNDUe6aQSkMLsR8GUQAH3htYWFUgr//ah2pCG+D4jrZTx49yAjrr092UhyKrrvgmcInGDKXpwMtw F8em/Ty1JDD91cNe/s+ASnycPGTgn8yUk65hTrIeW+4m5Rq6dDCv5HYthnpV0lLXJq8Sj7L0rhRa ICVfUnk8O5Z0dpGVxX8oR8moNhupcB687FOnjqY5ool0O0imxSfQKmAIiPbRoyceeeyJq3MLICL4 Jyw8YgoWUXYTsSdPxXf8xn9Xei2q1CvghpiW/t6B3S0asdmggxtGxBGMqpDA+HIbLKXxUbqEegBq +0Brl1X23CVXDlgamJRfxuMT/bB+8y3LVrk0o0cIm2WlV8uk875IWdhp3vA5sl5ayQZf9vs0qHMf lh23vpO3THVSRycoKp4lSlcjEYgg1XG49pJ21laWrU4isIgQqHJCJ9IGrG1As4FhAmSPBuITwmpg fRQH5nd7fWt1bmX16upI/+jRyaPXnbz+Na993Q/+0A9+0ytfcez4sYsXLz7whQd+6zff9Z73vPfL X/nSE2ce3+ncGj4yMn508tD1R3tGBvZ7O3uGeqcOTdAxHt/FPHZAM593Zwevnfk1vx1yAeJXA0U2 o4LxZEC8TwaHwwo45YDS3a0AuqLB8iEILnSNBQCt/GrwH5xOa4vEQcNNoku7fH/OZ5voSvglO2ie 80BxBxEsboOBIbPJrYQXpJdTxCqWpfJJ1KjXO9B52523FM+Ph7IvzEFvPIjxVD2NTE6BqvAwxYdG lLknUh/RE9Zloy2ITvkuZhl8hOcASsM9YVQINe0xFleHM1SHWfaa49mXFpfdhWCNwqt1GSndPRfY 1+/SJVuVm1ZSIDl/JtuN7NI00roPO++EyBkjZFxcN4yCaMWPFW5HUbr9qxUfYrql/OslYF0blkX4 rZk0T4TWxgWKWxcSIewReSZJmBgr4P4gmyhC00d7u5AI0BMpYWx+uEapnaJPmJRIKw9jVquMdzfX VlmIdBJzsxA33/M8aCYUGvwD4jDAkXXpCN30iUA9wE8szKXVwDrJYCvujL9KcYdKERfArce5bJUz pCw/Dlr2S1WVR2E5aCkmVYyyLSermqWOcPMn0BKtbLHrQk8No10AgUOhnDPzKK6z5y5gYSEJzF6d H5uYIk2HnwFXjcVZris+mSK7DGRANAxh170BNBkR2caKNlBJCzGpZoQNnFWKu+hATCJMMZ6lOsIz WTyWiye7RyInCKeKhQIW/BzBXPOr9bA5virz4VfZfwZcjG9VXwHmGZoPSXVWFy5fZXN5drT5oUPT g8MeYBModzYwAGazOupScEpOP/nUudOnaT7OmHIVpELSuEWPnSSBuI2QOKvYVXgaqjFaQ4c/+p85 4hKLi2yuOMSR0hNhOg5QgYyuxBOnNSaYBrz4YeivjDzSwhMIiShh5XwcQHBF8cyt4yrB/rp0ZQaz RtdfMqgsPR4cvEKcM/qa0eA8hvn0UaBzWaq31fLZ7ZAgMLsR7GBgOYblAFwzCQgOOZgBJAjmkaGm wPQYHs4CFHmnahTaDhJD42pUB4ITmpnbBmVvIHKyyMBK9j7V7BpzEE6yIcTlhcnBseOTR2+87sbX vf71f+2df+3Nf+7NN950E0J4+snTv/6rv/5ffu03Pv3ZT58+89SZS2d7h7tveO7149PjdAxmOmh7 heIiOQkSpV/PhgHsjSlzdEKKM0UKtEyBEtMBaQLmDzSYLjQdYjM5McmYLMK1h62RXScYhGJ8at6z DXoAU2u0qtWmo01fpgRegQHVaagrpzhkPMSpwmURsz0gZTPcmDpYNKZnBMRNk3AkJ1F9x91xaOJD ZFNSytb0bNRQydzE4RASAImx7ikdPX0Q4sXv/utvl8faZhcuyNpqej3MdjityAC72p05c4ZnoF/E 3OxVDNSxI8dI4nqiPHCooKuW17D9xMYaeeVTJ49TB23Ur4CJHdtcf33zzNNns7HAOFSo5SU3uwJ5 WFleZDwwQdh4gHGadkrrWVsjGcUdEjwRfRKj+GZ1nQ0tltbX3HU8LxYgYwdtOdG91O/oL1dp0QMA +PC4k9zyVUU3fMQKkYlnsYCOBpsr8x57g7Y7PH2ImdOSZVeHAoUZQXb04AzIBBfSF8yl2RNwgQxu 7EzLKS59UZq0dZ/lHMEdGenpPHF4ija9oC34yaScgAEYTFYbKhta07nLs+cuzu539cLtBBFvoy6q 9jKLGkt06x0lwd3kDI1CKt0sOKCZ5IhSZHwuxRF9lFelQWQaNaEGkTL9H8z+Y5+sL6DTJr05Jieh AybYWOV6qjzT/VaInTx2XK5v6ssLQilDJapOjS8hWiqtig+OUaFm+xok+xkFXZb14NXEQtpW/dOC dKrWrF5taDe0IvQVV8OOW2KGZIaeMu9Sg8+3AvX6T0agCVEPrpFwzdJffgjMGT34DDgEqGRE8cjh I6ib00+cZhwW7Kmye+Mtz2Wsrr/5OBdkH/cnn3qKNccAz12Z2V5bf/lLX3rbnXei8RmMSxcugAxY ug1END9/dX6OJu7oHWI04D/cWhoPMKrEjnVvImxm7aCHd21uU9czpya1vgGL07+2snTi+NHVpcXJ ibFDU+MgyvqxNNE0Qd29vkmyWqvshuyRtKooQxoAVEmisyUS4PuDX3kI54FLXLx4Bo2JIj554gS8 e/KfKDP6VXCnUIMe/JMvM9cIhD6mSE4XZpZYITuf0IN7gyL7C+fP6zClUQGV+5ephOxgb9x5qjR4 GFQ+64+yHY7c3mRrsfb11ZXD09Mo6pMnT5Bo5ekoj+RsrO75mUX6rKwsrI6PjE9PTbP58nU33nDH XXfCdaSo+rFHHj1/9uyXvvAAWyR3k/Xq6wGA77fqfYgz4FsgyMz+XXffxVDAxtPLJCMFK3OUTZwp xkFc11ja7txib1iRW4tiYo95drvepwiTW0LOT508eeb06cPj44h+edy4LE89dRr5oA3yxOR4bdBo bJwUd6L29pHBkaszVzmGYjPsDs+uokWKDFXZMIQKfsoM3YETZUOo9Jybrxfz0nFM5zgraZtojyvq E4X63LiTbeybMWTdebZIjevZ+JpRRyKZIbCKm3W+4J7bUJG4llxfgoGEXPsz8IYVM7e8VHhogzV3 aCXQs5y10phhDQhzlw84Ym8BKjv2GG5MrtzYLgvzeBT5m3rTIOnVSBh2kbk1OTDZNIAYvioswF5J 1HLRcvN5hNhDn4TWzFywqLr8ZkAq4kNzHIQzJnA1WcHEcXfSt7oaNahkkqRKiVB26jQyhRHV1UXu 3mx7ynaaV1CF8qW5AbsTJB0fzWhpJa12AaUECMJaKRCZwda3DZh+4Ig3ilc0WmXdTVrGNGguUwoV J3uDzERn9+LK+tLq5h4MXzskmT/MszQ/CeZ8JfyPOg/PpMUMY2zs5xDPQd/Oxj2mPRWagHTa+Wbz 01ANjXyVM8a/OkMxUqxt1hUrmVMXk1KV5+BRogZfYqWSb7znB8QAb5rsF7WCVceBb1pSYQliANtI 4LU/z9bb1/wpj5NRjIZtKe4i0hb1ig95Fu4zJZGmJeMt+qrjGSxQOzkA1YrroHstJ2HvGPUfwQ2M i1QM8gYHBd0qKxnGKgoC13F5qTebBG5uozv6aatE0HH5zLkTk1MvuO32P/+t33ro6NGnnzz9kQ9+ 4JGvPIjO5kbZl33q0PTLX/PKe176kufe8pxbb7llrH/g0Og4WwYMdfXMn7+I6KAesNQ4nvCmWOR8 i+19qaUEaMTNimjtHDk8fezYkZtvvIGmVWhswh6+AnxX6iPkMcWtMBKUrVxv2kuEHYSLzRDAwXv8 idPYP9gvDO2hw1MEu3if4H6y3dULO+wVQDwA/mBDT3ls+vKciK+7L0pAWxKYiDnuNEsDyJJlIn91 dw/eADEyRBSJ8MND2HfoBvaGoGc6mKft4djgmML97oXZxcXZhaWZlZ69vkOjh59z4y0ve+lL3/bN b33LW99y2wtuZ/u3p08/9f7ffu9v/sZv/N4ffvT+B77w+PmzbX1d/bg1YMq9PYePHA2A3w63RH82 UTitcpk4Zk21k2oJd0bJ/ogu6rL9STIjPsVrgFYQgBd/Ugzty3/y5ccee4ynJoAm6iQLocNsVcsu ZpuwNdgUQZ5UnLgERV0D/OnYwRa4c5t5SFNEeOT0hhONsWk+TuQMmyLNLbIiEHs059TkWJVY8Crn qVQT9qD2JldoE/6W1jE6D0Gofkp716IoxyxIo593Pu+u5/JwhNiF6ZjbURrY/srGPaQwMUR8g5VA a1Byhuj+UqbkPXCEBS3SztFklGik+igNSO1WjhA0d2NRLMCgmxOyjtAh/GaYqvbLag2b3qkmGKLQ qg11paCqNN3oBGuBrqhkYMaxWahMIfpInukBa/1AMamr3ds0haSMB88uEhccScxXxiso4gDiKE8R pM9Ev/2bTAYW2OFu7rXFhCuE28z6sfU+t+DWU4kp1NQHt1Se3bW+9oEmElEnZsaHwrHinBGyKG4a 5G+5vToDwyCBLgBhVCHNzp7GqdD8li9f+GxN6cGMhhUYmU3RBtdJm+9A4a3QuJLgfIimToOz7BiQ Mpk0xHAL4wKIjh07xuhZt2gCKVEhOmZjk3oKKEblViepYTQaUrDZCMTZTvymE0MaabaUbTnaX6Wv v8Y/lezm4/K8G8sUkbPiP9BHsz+LEEqaBPBh+dfcM49TnbwKJClPvN77dLHgCAyTKz/K9kDiy0hg 8CXJKhxCYgfVQ0iLPkWxPX369M1Hj3/zt37rHS+8GxDhM5/4+Pve/4ELtBwaHZtZXjk3w64+sw8/ +uiXHnjgc5/+zKMPPfTUY09UnHH0xPHbX3jXq1/32jvvfuHtt9123YmTfe2d1x05tnZlfunKLNvN 4QeNDxN+7Q6wo02n7uqRI4fpyh9HQQjeJGoY/Y5Ednbk/3LRq3NawskaMaaJKeA3+oLCGnJBAPhQ xtGz+D9UlTGzFhDxhFb2q0HkR6Psgw3STSiFPYJIhNeIG1HpU6efnLlyGV8WFZGKIT0SC6pDTOJb hMg4sDMzlxE1nAbquDvBcjb3+vf7hrtGTh498ZpXvfod3/5tb3zz62+48XqoYhfPXfrw+3/3ve/5 nY9+/A8//ulPPXH+qYXdjatryxQ4oBh4XpQpDi/FuTBTKbqxGG1zA5JJllUnlBZsHk8NJJWuPwI+ SaqxvYaOinHaAd+0XLpMo22xnFyQsd3dxx9//NL58xOTUzecug4GoqvbBFcXhA1GAGtUW9SjJRnb eNyWsCYx1EF8hgbDS2W4sCng9YgHi4GEf8CxPd6jvlF9uhc93dPTE6UY4rAfILM4Xgf7kCVKfuYl pyNwYpmfUveVeDjw+ktjdHTeeOt1fFqOWNS/3iN6nKVohgeupa18DAd4ovROU2Q4C/kcc9CRKgPD Nrt5QSSmyS7GnMVM8CjIuLt36dJlbJrtTIV9dcGAgfB7RN/y7+qPLy7v1ke26+VU2esYFMmSEuIy LCSGAg+EhSpTOM4jN+zaziKpyL0k+JmQuaiKgibVPqvRr6giJgzog/RIlaKZEE+mW4+93Mzmc7sy SQhJeyZVtspRL49kFK0c0gtCg5yLZhPLJu9cGqhg9HSWgNbW3g7tEWkAbiBUklu9v080x8iQYWDH IWDtpShuISsv1bR1a01w6bLArU16qt6UT10l0c5htFU0soyFelO6qeC8+qudIjBI2U0YJ4vHl2iR Rks41eJfkGnxr+X++ONO12IV5FSV7ZTjidIVmu9QhEJUkpfhrp+v96W8Hhx7EE84hmW3igqSXKNV Qg5rQhb+1CodKMUduMz8Uv21wG5OhDpWu1EelVmz5Lq9A9VjiBlIOjKA52WhKdxkdsvhwkOdPd/1 vd/7+COP/u4HPvDAI49ewbhCK7LholsHYAUhXwJWQONoH+yj+8bs6sqjALRnzz72+OMPfOGLn/zo x/guvIfczN5td7zg1hfc/srXvvaNb3nziSNHb3vurcPdvcOQMjZ2NxaW2S14eW7J/iA7u+OTE5GQ TKVZJeiz1i2Wz1XIUiW4eFSeUegcqaYAZ+6qXgItClap5CRLaT0kMB9zjS1woxbhaav/JRgFMEQI Jdi07WOHMcdzV2fQxSCZwBQo/aNHj9bqKJaaAw7qAm+Pbq+XZzs2d7s22o4MT9/+3Oe/4fWvf8ub 3vSGN73+5Ck6OQ88/uiT73/PB973vvd/5eEvP3Xu6acvndkgAd/TvkOgCythGDzaQneCHqhK9gXs hlHWXxsn8VxXZmfcNXGTDc+MAFHE7FtG5VT6vIkHki/ip9pU2IgCkxwKFrIu8mzKUPFOLoQ0GMkt oQ8AliOHD7NXEXGvk2JjkPZLly+hEIC/uEoUqMUBssvSPZ/v6gK7+ZTtnTkeh5EohxXBF6tUolYB l7C6VsgaljM9FRrFbeYn/2D5lVhWRXuygM0rPk9TIs9fOJjLlZaoZVF63Ht43be9GiUIhFREEfxr hB6vimFweXS0s3CjJ/uyR6Jmh0/o8W7lun0V+lgWVQR/aHKa2gOCTeIy+CD2IQwDd/bqVTZbDiGq ByEnjgCPwxeGatdJT4b2NuhWwyOAO1K/0QbEdADZ+HVCEuHyTk0fIv9gb8n5uZgyl6ULrHoHpra+ nFB1fdJI6im2JmEFNsGGGxaaZsT5ym/yP8ePHIFPqj+55V5/RnnNrDeqJz6NU8shNWoFNpXrNzO/ OIuS7UjvhQOKi8modICqqajRr3HnOFI/Jw4fIm3DksDHo2aMA0knIL5WcAwMzy+tXplboFYauJL8 FJtKYyXLs772N7MTtKSJvEpx88Tq0+j0AxuWHdQy8WWoa5S4q/AuPJqJQ9Ssatm2ANWKzi4Zo9hN fIcYmDyC2n5XTDlPVmJUt8QfKwio+9GAhX8dzt83oLhLC5d8Jz/SYuZ4fR6XzEc61Wg3uUNMazZU Mt9Q7QONQFM2WbazfhftRMOWKuqZ2RnOTgKda9kdcG+f8SdLDtoL6o2EA3afO3sWi3nzzTe3de5s Lq78yI/+KEbrF//1v54X3WuHJGj+tWmTaXUuOLJcQ/dZxxXt43IoPC5NqTDCUGxLZHWQRbS6Oj02 Nnv5CvrjOOz3Y0dg1E0fngZzuOmWm/kKXVLZFHiWe7pyZebyDMWp+JvD4/qAAyMDVIVNTJFYQ3Ho CmB9tBlh2gCPMtpZCJ333/85nhfHebcddvAGT0ob8oalRp8NWJ0hI+BakuRAfWcjhxWwMkYVUPup p55kBk8RLjz/+ezBijZMARQrF87Iutv4rG8uzdPAduK2O55/w003Hqbj7ZHDYMlnnnr6sUceu3Tx Mu1PNnfXaSA5xdNOjlQNByZnv6P36XMXqkE8FBsWDYqP1IgbDK2tAodN090f+lDKfpm+z33+i2mn x4bdwoa4w7fccgsGFeC6VhyHoegM09Xb1AYOp3VnTFpWX8kqo4FOK7RNGYufi69GihWVk/N3U1BG /RFoYUSaBD7tFkSl+SfiLQAA0hk6KE4c+tXu6rs7ICPnLpwnNj1y+KiWj43fuo3nzO6271OdQgaK M5QliNL36rwxLZndyxpnPFqi2dPngOXCVyrlXrU/3kN1DcKc3PyCm8Pj7mLq0JgkZLk8A81vpK2z tw+5wRXmn4gUc2Mvx3mMsK/iapgvsn+NdgZGA5LCBEtY6XCzZ0Hzjk7mRiy721alQbrNXLGmAa7w AN0j2wFSs+oVdgi0MWqkyB0gZg5Uiy1S2dzT5lA+MI/RjGYot9wAD+mzHbjb2iWK99ycu8gVPLLe crEsQEhwQypj7hVN9gifN03TCjaOT1ruYgCv4jz4qhJHWoGlqLnBbUqzN5nQxsssjEpJcJlhro1L 3NmWxSasPDLMsDBc2hj3CqHoBlL8pj2YWGx9EIC2Wzm60owB3ZpX62L1hjg2kb6SakAc81Yz3RKO a7UtoxUX3N4dfB5ifT+zCVRtiwlrSCi2srmvIFbISiH7tXziSpZGy4a2H2shISfEGm/yIMVSev7r ePkYBZFce7DX4BFxh/JQSgiQhY14urtcsJuyaLPemj5T2qF42S2r6d1U04lK2x4o9CoR1EHK9rjZ njw+Dq0i2YdvZ/tb3va2EydO/Kd//++X7dlmDpa7YcEkJJWkITYdMB3DYO6HE7Z3oNxRiyFxG/wi /yhWqkrAmEn7kk2C57zetnvk+mPnLpy5dOXSZz796Y+8/8Mf+/2PPvjAl6HTMXi3Pv/WF73knje8 +Y2ved1rbr7pOSdOnNzbbBvqGzr98JMLVxaeePgJGDub6+JXQbOMnDRQmxs84dLCPDINdkBVTdVh 0sITkcOpIhPoKg7VRCwIos7aKq0/oN5fuHjhzNNPAYxwpDmF9vZjx44S/3a2dT/y4OOnHzmzvbZ/ w3U3vuxlL3vLW97yF7/nL77qta/i6w8/+JUv3P/F3/vwRz7xiY+dvXhmeX3x0sL5/e4d8uqE6BT2 FNpjRY8g87Bgm3Xz7JAAT24Dn9+8AsxUy6plXIFZZn8GFAUu2DZBEuly2mwxzkioTb7SBfvAZ5Cx xQwmsrSFVfRjWlw09DObrFqfZdWrfdjTV4Bkns0wotrD38ik20Uuhl/aRqMyTJmIwiU5yZ/kWUZE 0JYg2vwQmCI51SGDG6PdcW0m5+qjo21B2FkJRe2tsDLuj+LZ8g6LDlcBlp54kMzyjQoGrFcd3/ni V70YXr5Qcgjkbnja2SXPIfu/EUKgClWUdlwUHmXWUynAEnZpNXzPMMBc5Bxo0R5RLTELfD6COKmU Kd7xTut4+1yTbdjeIchh8AQlpDrpKlaZCYKo/1jMMGEEA3Q3rjx41fNwxgouyiP2sZLHq0UvSMIE m6kzMuY/sVB0wnQ/Kk7JELoRUYioAbRTHR8OSinjGjg+sDg4aEmNXanCRYJuxidXLbS6onifIvbB Cx9gBjEebZQ52dswnFhmlrtN81XWPDtSw1TrJPlBZFjaEUkl/ghDqFFjrTf1sKWYvMMC2eEqQMgF kkKDu4mBCRasYVKVtYu3m0HXN/0kdaWYrHLSM2VdOF9XLl8JGMJslcIMtTFWyTa/B7q7DFv9lMmq YY9YNSVR36jiNg9QZ/GbKQ/3jJXCRRtKqCoWOE9uoRClrSnNrWkrZV2OdutmWuaNDw3DbENqs1YO lkuz6ebu1IIitDhlOLv4K3CfZK1geFZXv+Ud3/au3/yvZxfnVccjdKFjSzkv58KLtHGrOgnZ14Bj WNncO7E/oVda4CDJ9KZ3XxFUFXM1P3sVqqw+7vLS6BD9Ud0Khwra7sGezv6uzfatnY69hx556NFH H/3c/fe//z3vv/+P7n/g8w/EWdm/8eabX/yye1/5mle94lXfdNNNNx+aOry5srk2t7Z4cfHpx89e PnN5dWnVUjrC0LR87x9kY+5Nbi17bHZJ1TVEtiskK52nqGAFSj6f4N0jwGNDwycOHx8bGOve6enY 7Dx57NSN19/03d/zXd/9l/7iK1/9Cgb/wT958I8+88e/897f+fCHP3T2/FNnLzzdOYAE700cYpuK oanpCWheX3nwK1wFhgKhvD250jwWKVtc2YDrOjo6ToiJzFeHvFq3OMuyIdllqYOkVzdADRwdZoJQ QRTF3Vr6SUoBf6SFtSgi6hChC55hrsx1mlIohCPUcvWypMbUhUvmI7ltKySFgxjLjB0uS9aX1cK0 JKT+1cZHiWXl9uk/mOZhkca7d9ds04d7eJYXLl0mE0ksgVZEMMi1Yg/MiJohs1d+7RJauFZBIo0T F7XpeSpwi46pjEXWfRNel3fGh61lXks+lqmz85VvfhW7gqCJ7RNkmxvZgu6vHJ+CFYkuwPlC0E3C trubSe0uyTovZLzQdK5Iccre9i4dKBHhgvPThKAPQqUNqsI8yWAA1pHl68QgEJZjzkqDRHE3LV1w Ra3Bmyc2xZQN4j6FXBw+TQxR0QxiLy1rVMs049ygymUt8NOdz7i9zKxaG7tqtLgPcGsdTdxt/lkK V6JCLEdr2dfwcaHCQEpj8p5PwALxM8vj5jsN+yL/LDS5fOSykOXUh0+jX5zS7d24HuuouWHoBxvU zpClpIvmeviIZokb/D5KzOS0e8f4Wx6RP8hTQO0oM4WAhqJGVWafUUzxCjVpeH9MRBo62ryfvzIj zA216KxVxCEqz9XFV8yJh4thzWJrx0I3ti/yWe3xmEer/8TXVpHFAJSxUtrMahSl5Ot9Ne52NHfz HUOVOqdtsGIeGqeD0J5zF7pdOY+KJauupIS+cXAOWEZxQfbow4kYG2+GNs56hlUSiF7ovDb/pBCU VXd8avKVr37Vb/3mf+2FGCcFjQ7XulrKksXG8jIRSE+V1myMm64J4EmKoIMyuUoxOfhlnN/+mZKs 6GmMDwhjpG1sdBAiGwsKuSGWNS6WHtpv21by2GND7bgWfd3LayvzS4ufvu/Tf3z//X/wux954IsP fOVLDzIm7Dd/w003vOVtb/n27/z2t7zlTWx7j57dWNmaGJ1q2+qcv7i8swwZiKHpmb+wMHNm9uKT F1fnKVVcWb66PHP+ygZYH6XYa1sjPUNtq7vXTZ14/nOed/vzb3/b2/78D/7wO1/7xtcweefOnf/E xz71/vd/6F2//e45iq4XZkYPDfeP9p+4/tj0IbrF9dxw/XV4xHjL3A8jz7IFKSI8wv4FN6+Gz1hN imQGrszMPfbEk48/8SRU30NALEeOkD5kAAHTYT0ePYL6H8akgWDg7zNb6A3RYv7nNsHud+gWE77c Dtei03DDyBjZggK9TTFUtj2rdS0+CxIIbqtOs2BVf5QiEqChkSGPCjpHNgccht/Fr7dYrDy3qsNI SKqKcAFbn3Vl5uq5ixfd4cgwVHUEVmEEIxGr9iOUViAsEVaYqbqq9G20tqGhjN5yD6NFW1o7YVxt PdykHmuVldeoD4Nr8p0/+j3uPBSQgZYFTz15+tSJkzwVFHRKYg4dPwlnCC/M1HN7BxAYFzN/Gn/D wXPrcZtHe2K02Aa8fXS93d95AEt4La/qBajjpvEt6Zal54C3F9VLy/0lEyltEF3JYqM0MEXumEPP YrpOb++sUEHDlNsR25JigEhOSP6XnTVYn5h03HzsDeuhzFHYzS7sQCVda9sbbgeFjWEZc4CY0g7R HzaZ/XX53MiZbKfYrtEypMT0WWlKe57RUDGGIHEORaAkHvfp8xcWNqxuLgXRJA0OlD7HWP6TzoUN cMFhtBi0Q00nqCiSxIMX2YgAlhWN1p5Dp6zCVTciEf9qoyubcD2PVndVgTw+Zvm2ZUjqNxqORA5a i/fF+qhp5lul16K7fZXZY8LWNlbQr3Iz4U22k8tavzpDF+VFtS3btOgtcIl6k4u0MxsNwP31KeNv QGsnmLTeoLx8li7gInEHPhccg/TC1vygEnEI0NoqTbg9lHykvJsnNRVVtX8JRFRJIUcVRMj5WV1c hIPLEjPlvIHYmBDWgi8GrZYumpSFRTPiv/ZDP/h//ezPbrJ/hc3Zt4necXGqjh6zxjG47bhk2aRm GIcsO2AkuA6bnt+VkKjJuvY3APX4cNdNN5xIJQ7ZfIsJrW/AkTJUsp9q0AyvxQyCX8Fk5lRuTwxp uosOCl2YBXhI4JNsjHh46vChw9OHD0+jtg4dmhobH+UsyDNl++MT40loU5XTS8KZZiZ4Zlksu6ef eGpoZOjGm2+69Xm3Ituf/NjHn3zsSQoX5knazs/1DXQdPc7+HG4ej0K2C8DoGGAasor7Rjtm+Iuc 1gQ7JG6KKtfXkMDPff4LDMJtt7+AXF9a2moOz56/9ODDpxdX1nBUAX0FPvp6mdlTp048+cTjrIOh gV5atNxw/alDUxNXLl2EK33u0hV44K985SsxZsiroNjGOnR+l4/7ywhIEB2WVrV5AF1vaccYqKF0 H28qj13iUfKQ2pp+ViDe1jLwq4UgA7C3LRdKJ8IQLhPOJuSUvGBE1bWwvHz46NEvfPEB6s7YhpNG Y/ABOT9pZDqeEtDQnBdiuJnhzDj6pmpKChJwB0TBNBcyM4uKK2pTQBVvOwRQb7Xy8AUL19NVnqaa tpsweO1ffBNHcOtIz+TYuKhMSoPKd98JJqxwZwManrGyH2pH8UQVZS0SxQt7JLHZm5YinRrYGj6b ipH+RrG6s2SHEU58J6wBdVrS5tVu5EnM+XKmkHHaOV7OPQrMnR5x4PbA2atKm7VaOqj8x4LaUy+H RW3KTFhYS2vL6cOkn+voV0RL4z12wsSipI0kKokVqEXvhSkg7axsQEUlrcXGP02hsKOSvB8ZDhev zFycXwa4aqlsBrfUBEF3BTjOVhpi8C3UBPgcqR5MhWAZmdWw2Tim6LQ8ozuJcG/VOkYTlFs/IAMV 8tXSCGWBy6GPA2yzYKST28CFhBGgEuRVD8J4x5i1lAiKeHRcdoGOiaXeQlsr0MiDtmfYvkpxm5Go huD//3g1irsSm0YbfsCsoKZR2SigGufwAsMBdSssd1lDehnOku/SjEh8hUqRUlklNRdl0TMkSmY5 5rwnKGQQWgq9ahyICF/0nJtf/brX/fKv/MoGvAW7J+9gqdNa2HVVWZNwKxEn28IAFqbLfrOXUN0A V/8qE1t30tG2MzHSderEEXQiES3gCTgkj0DMioHhiQCDOZC4isWPNofgo/Ghb+qeLUa3ae0k/8mb wCuBQHdocoKSrvnLVyVLtHcsLqxgmmyiQJHhzKKRi8FKx2C/gQuuKLdx2523MTBI9aULF7EduER7 nXujU6NkFK3bHB0mi40fluVNQniZihhcCojVCCyAxsLsZah7KK8yjbiV4FbohE/d92ko1Hfdfffo 2DgeN8ACs/CVhx87e3GGTXm4OJ4dg8gqBoiFTALAyj2juFmQx48eoofu4488zLD2Dg7TnJ7UKEOE Jx6gT62MkmGlAE3wIcueQeZs1OiR9OA+a/2W+qu54AFrJZYwoP6YYm6VjbTRD8w7R3Ib+HPup2j1 T+MIWhURfJUXc0a9PJbrgS/9yaXLM8SoI6Pj4AFwMahaY/8HWuehuClEAslzb0G7ksnH46JVlI6j yEn4p76FSIW/A6I026Xa8+SgT0PdeR1crls9Eb8V71PPu15hiMvJ4x0+dIj6CgQamjYhJH4bqQNY L2htKizQaTaKjfo/QJODAdTGSCmWy6pompEabwd7Kvg4/LrozsDOEXqyoLQ76KDlBb6wuYled7fi uNJQRDIGGkmAciFGvbxX/x8NVToUlgvfYgoTCjV0C8wVhjTwFtiFm2joVOuVQe5wFGpVg8nreAR1 cgd6yDohlxjmB0FncJKssH88jxkI0ZW3JkDKzCBsZuSkYZh2B7tcwfNtxVk2xsMTywIqtS71pTqA Z/b4sd9jUhPchgG1noSGWqyCT4NTi6EGx7FwJqXq1bktMOsBtJB9F4iDiJlY3DrOzAjfhX8Zn6G+ 3nDCs6+QccHaBr42CTQAuyTrnNP6Kaqlj/vV/3nmmGuP/+r334DDnatkf0J/8kiMPGuMRvUOfjYE 0e/otkqL0SuIJlGzRbMtc8ucVoja2LNrMrouwiAkDuqBKteSZf8m9+cLiayGE1F+zvXX4Rw8ee4M lo1744w2Ju2BHEWvQ0lPZTWbgtYw3+vMeYWJmp9wxVrhUf7mrNGAgqouncQwydxSjvAxKJHZF9Jc kHwQFQyDPfkCx6ZOLQGZeX4Ey+1lq0Ovdg6l099LN2B8uMnDEyNTY7ud+wuri12DsKA7+0b7Jo9N bnVsjR8dnzo5PXJ4ZG5xbnVz5dLsxbmNua6hrqGpEdoNj06QUVRaYOWGP0djQpU79AUSCmfOnr10 ybJqfB2MG44It8mlk9DCXevGv4PVSgfe/sHhp8+ef+TRx596+gzBCp93gRO5r1aTOS/zCbicxAxd JSw1oggTHUlQjd1i9yz2/mHVuCWTZArTQvyJlqIgAQhzdsuyKwvT1CCH0S0OsdhX01O+8iL8ND5s 2jXPzQNVLrMu9BQD5oQhq99rqBT/rcHlTKpYUM0itPH3xgZfxQdDl8FURg7BfPDMuL30a0EasfLO CZNcdD/GR65zWIAIJyPAfCFCJYqadnuaizXVqyQkdyWiXQPFhVquW+ehm47DHgCD437xi2Fh4wxT 1E6B++zMVYAIvsac6cHBAuym+R/hKrtXpPFTHD39wWKbRdmVpCa+iAJkyGqPWrykA9TGrE7ywjxi qlqwBHR7acOIB4GCTexWOxqWdPxIX3uhqyL/F1yguk+TdShNKdWrKENF27ioNk6yRT1PHFCezi9u E8XykHuLdRP4CjPZ3aZU3PY/Scl/+ANq9OTDTeylD4HZp2y+LmgF8g+eBlZUezxSxy9/jiW97dbd Wil1OiG/KKdlLKR21/AN7XVDBpJVl9wV9XswIG1r19CivWx1QrAQqbRSY8YOuvcynQ74s1/qvZQN 8ZUQQnbcGkA9pbk+EIhU4EaulQ5GlUfPw+fHh3Rzqert0iQHFaSDWvRGsL7e/3yDitvKnaakVO3F lKX9sb0xkROHIvzFMrr8ycAlXYh5wFLTdWMBghrv++Bp/dz49AArVDs2alfHpTr/6SOrg+zVhRI5 OjXFKJ2fuWzSnPUTH4Ux1VUUaLBcqxzvg0ixaY8Vuo0/lb2tNhT1U5+Eh73HtpcpfbQoJsUvm8w6 iyVf1bnUPXHXULtpWuEaV0UzhtIEHPAmrH+1FI4MTbe5k8DlLk0+B5NcXF65fJk6IZixFPf3nzx5 Cv4haAM+DedH07IbE1BiyANsXYQrKlYzMjSC85Scik5J+Db270PVPfjgQ+w9MzbubjW0yUXKUQvM DJdQ0tC5V+dOP33G9dLZDc+bujuWEeXyhM5oc1uhbRHUZQP7TGIyw+4nyf3gt1HoIP2jVhnNcw6x twObNY0wxTwdIGn1NaW7AIIxPjrOt7iupCCsZh48OHI0cONN6nvFybHGu5AKFiFMPvSi7cA63RMx jq0Rv45RqCCCiakL0SR4KuJ+8/DMIh43S4JTEUrzRNn1hsiV7v/ZT9Nqdpv2qJtVIW4uzA/nSKRt yWVWWsoglUO3jYzcNgTf8in5XbqOb1Wg3BL1zuvuuJk1DUTFQNm9rKub7reAv5TPsOcbtFT8R0wf 3wRnIMAJp90AxNUc0a9r6DoybVUZIMm0nFw5lhBqGAhbSWUvVBpj2OOt8rmwGj1Ptr8kFcsE4isB o8P6YLMrty/Qvfbxwu/lWgxWgVZ8o+KIeCVif0GuLKMqrJNfuJGcJ+UM2bqJNvmp9MtuD7SitYuU RSWpoE+HJh18Btve//lDMWhq8y1WKkOMwuUJ+VqqHC37tssl/zElXYGHJ8kFzU2VLalwgSXucKVj We2XppubbStYk/yHyMP/UQTtHu3YguXiwKIpykrFOD2DqlfKtJ6Xq1CEXInTtOXDdwvm45Du+FT5 aXggmShfWKNOoDcL8mOlVFEBhH2Vm+ibr1dVP/u4b/BrgWfqwm6rhLfNwpbjmL53JcoV/zLv/DXN I335HA0f0W+36LpfBXkVJZYXxyjI5X0LzqpHOENdi3H2/d7+PXe/kGF86uJ50i0MGAKARMRNSWlo 6q18pSzIs1VHogMfv7xsY+SDzazrk4MXQKfOp5No2SrOirlTWS6TU6xvuGYyQHq6Ia1yXjmakRPO iLIHzoLiUBhQlTvwFITFwOWcRLSts+v8pZkQC2gdg0yKyAHG8rvIMNrwtPFDNlgVV2evjo5OgACw Lot2RWts8b2BQfRyEtqMfMeFCxcBTQ8fPjo9NcnGDNxCXEIdHfQHv6/MzqW9PUFeDyujp89afLav Z/3AAC9/wBR3tpQrZgWXqDw4rUPhBCY0pK0xHc33GBmhpOCK01OHnn76ab594thxRhIAjVa1TYo8 zBDtbnrC8VPiHjKErjSJgdgCY1ICdg5g0ZGFQPOqT9n5tmnvU4Qom/A5a8FgCwMgVwdGUyv3wkW3 Y65h57qQKalVoxwErxqdJyScTpgEEtEH3qMagMFKV0s+Ikzh/LVRTkF2aCPd1mdV5DQVv+jrSt6U g6K2fN5L7qBLi01SevvoNIKaZvMcaCRQRChn5qHdnZ3WM32mg+wqFfPLjcTjaAAHqxvdkscmfqQH CgjBz0XNu2NCgvxol8QF4Vp7TFwYsAMGFIOBsUKbopWt93WzberjBZjkDmJFlTHNHY/tDRzAPQwf d86DVM6toolanO4eSWdU2yyhVf1PijFFVxIlFNLQbKubqZXyGbqGLbtcnwI7VvJbqRKgivdoVN5Y 9L28SioxOwU1bIqsZ21X6W7XU0NssGQOLggDIZso5jvwVtMKrxoGeWltiPttB1RhGxSz0YZetYvM QbfSxAnVrq4JqZoYKlaH1Z18nVQkVSDPy7YDxkMhihy8Sd/RyHVC9eZgrWP9X8UUxeMzuRxKoX5D r2/wcPfNzMIWu2PnF9t+Qo62fU2WonGVNXLkReJfq7Jzq6Ury40o5Y60VKTS+ivHFJmn5KcFQBcC g6ePX4LawGAwJDZy22973i23PPTlBxcliQAou1Aj6vu4WBmkJo1hiJkbknpvqIxuNTQu/5o7r/cV vFXYbsTp1yWflbRwYxWFccPZ95LNhgbZQqH2OAXewjlA2owOuuzAgx7KRnUiAgDOTCVfx+qn860B FlHx8uqG2eTkpaRbkBsfGuZuUfHmfuNEYBJsf29v5L2RMZK3Ra/q0aegNGbUfrCIXrouUgY3iuVC tCgZB9NYWVrgUYQSGbu+AVxWu0KSMOjoGhoe5WeRQtDVdboVcjMcpX4swNiUgB2XfGSa5xFFpQUN bQjJskbi2uYWFnrD8GENshcEccCJ4yegrFjwPDyCvNYCljciV0oHgymo3FITS+VNGely9SpGLdvP akLOAKk5hjMx7yHR1u4rcFEMhsROsiekVCUINP294FY+49IS0Qm3AXZEIJI2mpiNjmEau/Qhe3rp 8WWRk2zVcrCZVGkqBFhXvdKM7e7Ki/jhZXKvSGdNX8sjKTil7lwfsNrMTt1wFBnSWTDPweyyN9L+ Cg3e0vyBk1RaMxGdTLKoGBUfQsMCcwiixBUhao0i9Dws+tcdtWEySN6wCwwT00SIim/6exDrSXfU B1TuywWwg6htB7wfFbHohLpG/eKguvvqgctZj8c6YCzKzXSnNBxgxlLIdq3Q3PzKT/rhtgCAAgwK y24GN2vYiDw+Z8HZ5SAjX5yVL0D15T0ZdxQ33rzgSiJKXdV0lOF7DUpUnV1jIgI+BELLbiL1CHWJ atpl3FEIUhSn8ma61yC8UZUZH/V4uLfFWilP3Lx4HjnbbjUfMjRW/pLWENeOF1JE+md+lPTsoVM+ Sq6TYzJE5WgfuN7NTXyDmvgbPDyLL1Eq1GPRU7uq0hMl2rZxOqpIElmvXFPdV0txO5AH0dhXaW3+ ZErzQJULFB2A4xFjz+PCSBBjUrSj4zWvefVjDz+yIj24Nt6ulspKS62u8lEEBpXMHmgDZXHjZWe7 HV+1VV7TxbBUicqFX7t2GQWJrW7gJaXae1Ad+2ywOXPnIrrq6lU+Z8rhww6PjtlDbncP7AMfNvws M+t26gAnbfbWMQLGjb905aoJ1TSr4/SsYTjRrCz7EJIehEjDLktusmVzfHz1wRE2UZS3kFwf/vE6 vG/yJcgzk4GoOCps2re+gaaGVY1T4FZw0towKLSyWr14aQZN/eWvPATwxEYT6UtEa1P3ekc/0DmL 5lPSpbJRuCnx9Myz2g44qK+fwknWjCHR/v6VmSsyt2kl3c1u15vHjx6vwAW9HUZWBzWuSwuLBNy8 Mrk0MFGf8LsaVmRuNJYl3wJxSUiUbbbVENz8oWFjdIxhl24fbzBjyUC4bJkPvmB6jOEi/WbLUX0j cwt7IG9DAOWcMzewT2w0PgbfvDdQCb4Fuw8qI6Vts7bMnzFduGc8SIoFZf1GtcZbigfQckHKxeRV 9CQOaSHdneOnphgmnGvidhTPoakpjDz6BRMnluSmzto/BFcaYtyKXNI4pPF2BVX1XHls9Bh3Y6Kf TiYUHUh3rc5/oDO01qLKq4o1RDmMOhNIlrJgUHFuWbWK7x7wH9QjETERIrt8WSa3uExFJTvqKoUB H9zPJBpJoFllKgwiE8vHTbvhsPVdX8hWtUyq5eE9F802CqpOYmfe0FdSaLuD94Isyra2YekSGQn+ BISHaHA5To7x9uvV/ePA9XN82Den0phNGiopR2LDlL/kobNhKHBQkHTDrsByWc9xk+N1qiX8qeiK uYeJgEctVhMVDpJmxc4WTJT6MZLW+hPty3pMhz9wEk6VOoPiCjn+KRZKp3/uJ/zIQr5KX5dtu1br 5n0LyGi0+P/L/6nTJyGKi1jVa2gr+p67RRbtqocHCVfhW9Feg2o6Og3Zd6E26qtmBa3K1/hQZXsT Z4D2Gt/oqyse6NCuymSghoDXmBt8Hww+kUzpd1fa6to3vfqVn/z4J7d7zP7hVXJ+QeYQVRioauPu JiM9VCG61xnj6i5c2xT10HSwPzlJhS8hZpOcL20eeaEZdBe1JSgFTHbcUG9V0G9gAGISBY1s9AWZ RFC2bf/SzOz00aNjbPpFTz47aC6jpLhVfEE0i9vckI13U7oOcv7iLdOHKBNAb3JCQNXgPCaLLl++ wq0GF3b/I06tL7yxNTMzB1TDDvfcMlLg9oZ6Kmwueu7I0SMcI1E1fh9b06lAh93NiTEGJkBZQ3O5 cPnKGSra1zeuv+lmPrgye5VeknRiKlI1TDyKbPC91F/0IjW9yd6rAqqcSh54nx37CDdRRyiUi5cv QWZnFwWcP6QUZAYDRg9P9D1rFcOzMD9HK12IJYDdMG1o7KcitGmardawPiXz/MBwBQzVKwgZAF1v ZjWWexQ6N4iVziX7Tkhvw6O3OEAyPhRQCx0ahLqj4yolqVFomMOZmaucmeQfUASDiLXmDN5MyOZJ J/YQkeOYhVNmckXPMQscYY6dRoFETeukGXCouA+6kTSqI04J0mgaIIqbR0LBdt5693NhciBKlO3z e3xsnIFD2IlTYEL0DAxCy7N5e1yLMB/UcdyKmx6wf02bbRDoHm/J+B7rgRGjSSykSxYGrMG2weEx TD8md3kNSrUBHYGVwQJJGKoluRueMLiKzMnwlJEqelBYzSziba4GoI1xyQYO7VevLpA1JQ0IF4Ke KDTAZWtUbgNnk7FmHXGXodaa4SQcTGLXfQRjREP/o21JSh3jzcatLboAQaJP5zAmYPR9+VVB23w6 8Ak0Kos3TiEBVym0tMfSABm8qftSJ6Jv20pMx81iWKzsMgdoXW4aVDkvTLQ5Qbv6YWBk+auayRhI hKyOOtpdvoJCk6tno0Oux7OCbJG+IhJE7CCK9uJy8LQqrPQIrDRjhQLFcWi94fYKKOHSCXgyhaXf ffjKbSdn4e3qN5RpkWXYbEgkTaVmrdx27UKMgaYp3VYbbXyg9eufqL5yJQroqG85VphloubAU8IR DEdPF905qIQbGMZ9a19ZX+G205BeFqYKFKrA7o7OYSqkWcDgxJgzCIP4v26qhP8l4NtpZoksmaqN mB00o5MmR+qjdfolsaEHOx27g3CYmmQbVoc7u1/9htd98H3vZ4MWtOn8whyTi1rkTicnx5Pu4REV Haw8jYipPAxXTQax/C3Yq8lP8EkRUQQo2AOPOAJNnaB4dHBoZWnxxPHjwBG2HOjvv3TlCiyNi5ev gBLwQ4YLK829UpTVOzJ86qbroP7hALHlnQXkto7ZLySQ23LH1AEKI7E93OEEap3FCQ86zWwBVfuQ NRgRlWCn+RIWH9WKcrl8efbipVlyNEePnMAM0VM8u35vnz8HJ+Qxhoj1jvIRIVxeoOCRvvTMLW/M j7jpQ//c4hI3eebC5Z32TnZTXt3Y5kO3UXZT2UVUIkOl/LXto/TdeI+E/MoKwQSJHSCPhfmrtPJH NTP+K2vLly7TQ/esT7oJxb5jenICIZueGD8yPXXx/Lljhw+DOlJpw+ATOeDC76GiOnR4cWJGB4cx BnOzVBnReINmLD10tH3k4ceo5HeLqfTkwGeksGdzbWNuZhZl3c8DkhzWGZJnifOnh4uQSqu2KoQf mprDqcE3jpi7qz1dBmP5MCH0w9qiyzmOb6oU4bqMrK0CyrcPD48zjJAs4ZoJhUUYrPhVOxHEIMRJ hiarWV1LXT0xp66gvHTVs+JCjRVgEZC48bbriYmkFwlQK4mcncvQwSBKyLIioQ2REhPfxhrZsMek sK1jXXUoo5A0tFA8GO/Lp+M9qoRVxNpHC5u0rcioEz3LpghsUWaCArXRlKUmsvGLpp5IVAyyLINR YwBtoXoV405TjxS2RIGIG2DGygoVqtNYXQmvWGAWSKngBg8ow6OqijrTJjeOZFQKmjr6p1R26SLe uN/6wXnKSblGERXukdChAojyGg/eVJhceioCoRw0QXSCmFOToz/wI3/rs/d/LqKtYowuNdgr7zhe QnOrSeiGrRPAuuDS5qccmzjnTXos6M0zWvsgJtBWhFyIclFjHjxqedBl//NQDYKl6CTH4LQWS7L2 Tj2g1hVuUM9YD37wapCWr/LNWyjksw8WqkBBVJtjdkFH8yow1YqUTTZSyGwHWuEyETm8NOWOrRW8 EyJTMS78I0NR6K4ZTVN/6KwE4LSQD1VAoK+26ZOazoZ8I8MwOdNaaxM14SKkp9Xg8HNve/7H7vvU lv0q1MjuSpVtKEKVCosgIEllwpt4NtzNGpl6eJ4R8wGgkVVnc5UiDuOd4TribxatgiFlSZMxE90C nKQDT+oY9DFwGfr7Kfvu0kNVFoq9avZNupI9HbkZlgBOHKltfhMBMBpgeWS00Z5VIZf5d/YAr9mB AA7oww8/mn0gdQ9xC/BMN/GU8fMvz8h+EIGlQn2M7oB0jAqlQRoYlyRcxUnGJ+VuaEWGJphbWFrj cuxzhC5xpWdcEkfoIqV7OPrCdAEKQQqXkCiywngyCNmargfwz+wRVc37+1gyjC/Iw+TYGDOAkkPW maSJsVH3oElXLx3rni7ujbtigmzgQBo+QTRmmmuxcgmVKAYW4LU20F7b4ikhD6Bi0iFSB0I0O56i G7Qm3kXwDPuylassfmPZ3SeffIpYh9nMaVfZjA3og28O2F1W0ifn4hQUMC2wqQIBXNZiaW00GfMO SZ/HzBJzOgqW8V2zEVrQtSby9q8VoBRUEmXlq/OFL79TpsEucR89j0aqpobKKOFt/TbB6LSktiWb PpkAg8/Ml13b5aGFeIuzkwZJbIFLBGey3GNUqevWClKn5EWzmRMOCCndCBG6Slgn6i3PoBYyw5v9 AM3LCWrEld3fvzw7h6tNlUv13Cv8vsJOhtxgOG5iaVYWSfZBL3Qin9cAXVOpUZ/Xh9cedu2HrZiF O2wGteUnVuh4zavO01Li174pxV06ld+VReEfNxw79PO/8Iv/9Od+Pg528+IAe3YX/w/+eEcv1K79 9q5+8RJfZY1r0LTP+SQeaGOoo3nLMJl20xzWIERTB5kxS+EH5WvHYpT2vXasntHFrU9rhBMjcLtC deFNNxakDku64hmAvvVgB2Ptfw+udVAi1A7ogLVOG36R2yQk8Xa1VHVPASgcPlfCxgZgGuscDSME aZcoCxdTsmz/AJcfuaD0XeBiuuOAGFGpCamb1CVKJYkQO/oWFYqhsTd0Z8+xUyc//4UvoLi5WSYC v7gGvIaoBKn865qRalQiRhzSaq0y/oTK84Fib6ScRpNyIVwe/ETa3aETJAUNDkozsOe1FgINF0BS 44sWw4kGw4uSsSQPpcQBqGBe8cvMDTnn6aZEnyax9vRSdsBig6tVmPNCAcvy8tVZGtDKT8XzZZGi 6+VK0dPVrZPZUkdcFRzgpptutAtHXCgeBxOVeuld8OeKIVDwWNrzFy/KtqLnvlG1kCMhbEJ7/B6b NPHIzFduw0xVFSsw16gdpgYR5dlnoLbMz6fhGp242EqCsH+bLChDB8yDq8dtO9qBXlWsjJKUYmKV AYDv/u5+MVuhoX4Qq8tXZhaWlrkfBNXiQXCFoSF7gUVtOQV0iE3ElvSSg1Pt6DjGltn71oKS7uWL qbrqxbA9feYc2SR8v6npwzw4brgnlMjoi3wME0GXFXhhIm/pOIacwRipGhxzuIODGNyqykCGai2W NnBphvfd0iGlfGoN1ns1AzL8sle/BDFDPkDKaGxZDDZaXgUVgdZOTJSWb6ErqLGjKIv2qBAHTa+G bQVQGuHmMWrOaodG4Ku0TrWUhqtzIG8C7lSeR02nAsnuAZ6XPvcMCr35OSwuDZ4I22mDt0jMitYw 71eLOSh8jXxB8PGlSjkWZNy8So1GpzclyM9S2aW+D7zmr9Lpre+2VqzT3GAIhjMtBXetcv9T+qoh ZjaKO+pgdnXnx//G33jsC596/Mx5tNKxsaF3/vD/8NJ7X9GztXDuwmUe5NZTh3/7Xb/zzr/6/X/7 b/0Po+OH/ujTH2cQRC4OGEIHhsotVAQZ0jqj7r8gYEQqKdLUNMWTrjCjtLkPXVhs/DIH8MCNr9xO 4zyl7ZeOZCn6gypE0Qh0QVUt1atqlEI0ujaeeeZ9Zi3TFVdCeqx5LNawyahsKcmU1o4tcQVMspR3 ls7pjQniuWSs465WF+P07cMtwPHG06hPapqS22D7ofgT2ccv66MiHDZ4WrNp3KAVEIgr+oGtHl92 z0tQ+l96+Cv6ESkAVn0clMu3rFhrRcUUNpFH2eZya/iuYG7y88wvWtV9CdywYrW2HkVNB9xWa8i7 5ULZvbd2mCpTEbOh9uS6qGw0rH3Rs1cJ9KZQ12Q3Qs9gxVVQy1b01HmquFkIOU+8KTepppEW/hcO Iz4kgx8mgmxI0BegE7Ld8jAHYeDsYFRQ3DUXWbNKCMPFn5LplYOVrTuyFS2bIsoVVpaK+BRn1to0 IVrG1mYAza5+urg+FyA8PXPslcSz4Ke6qbyqVhYahG+YYYemp+2Ly66d3rBpPQMXiHB0Eod8Mj/P M5IQIwygCgBTn5qRXhQuIDvFFdkydR9yoVEzCDtSlOb6GBaqT41glNJU3xSRjE1dMh+EZSQsjH4g uvtcHefOYZw6GHq0Mh43Je9YR3VNtu5Kg8Yt5pcSGN3/NK7gWbCtJGaYZdiLdk63laPeQ2mhLNJS YkpLKfGy99eKVh1cqXUjmRe94m6Eh0RgOvMMAAyhGmlKIFptBOiuYOD6KQRp+HmIBaUmEXuLx5iP VN6E9JFaZJZZiSn4EetB9d1jsSIuRuEY5S6Z2+xnryyX7cHGtjoujJGcNsIu1mQegpHCDl8mG9DB ThwxRwkz4qEXstBUMx4ogiZILXy2pVKbd9fE8q3l11LHpfpLTbeU9bV6ud7XyuTiLe3ZGuvW0Dfo TJ06L8SXDW5Jr/AABH6vvPv2t/+F7z9+7PjI8OijD37hK0889eq7b/uXv/Rr586eA/76P/7xz/zx x3+XhM//8VM/R/OH73vnO9/1q//2Z/7vf3b+iYceePBhhCW5L+eyfGeNQYq++Jz35VSWEDB3VgZn exqmD7NvJj2kKF9RtSVJUXNWvkR9+yqnsv4k0784lwcdFXjvmgwDuu6n8QjkenrqP/Mn86b1DW/S nr99fXR8ACfha9UWMaYFzwstJm0O5xQ8Mc1qwdZq09toXvPJyoUsBe9HLWA7rQxOJSS9yb09NvGV KBBAr8ILaTxUYUCXRMwCNYwlv0RRyg0nTtGc+sLcLDmW1qRzQp60BKMmtvW+vIgmkGrsX7zvbtJT 7oaeJSeyaamv/3YLYKQY1xJFycDhqTBTUBKDfzR9KmxwUfxI0Pk0erZoIA06+JzjUeKiClHWLrR0 SkFpAnhIYIqyz15IGiBReTP//Tdcfz1IBH1cSfEBU1CCWJs6osoTo2qGOBset0ahlyplg6rMvqAT f1WFQ2JL3MMAo77QEu59jN8GWiUgxIYVWZsRQm4X717pinPq7CRdIfjuA5IGwIGl5xp1RBTFpBFr j91DUdzsT4vi5inSPYKW2VpismvMLblWxgpkFY8YBz32zzZHYKrCRE5wO6QF3T2gauzA5jrBLMp6 ZW3F1ok0uoCN196GZqfGCC1PYrz2tkpiz22HUElkQeCn80PvLBQxBppJOHL8OIBInHcNCZNAuxI6 2c7NzSJlFhNkc3d7BNo6uA8HyCCJ/S7CUyhPV0mMe8SH8SIabXGtjBW2VqRGXmrJe1/5Yp4MNJ21 DxJkFegS2Rpa0Wv3AfEVoMg9X2DJYNKB6kS7jOsl1piPFdSi/4CTEbPjhFUwzkJLXEPz7j3CIjGQ 7HvEkQQ4KDHsZFVF6gTWug+Kqr1KwMX4c1cUpxqFNbC1itWHzA7ulTI9eE7XU/mLZiRdHo2X3VLH B1r0Wf+Nixev50CVXau1v2p95h59cQ+JUtXIPG7LKjaSWnNwYCdOTAyP9vf8f37877z0pa/8o898 /M+/9lU/+3O/zPZ39O//1m/5819+/Nzn77/v7/69n/kPv/br//Jf/dP7Pv77t93+ovb+sfv/6L63 ve3tJI3v/8QHz8xv/Odf/vk/fvgMwFApWnVcnMe6w1Cd3OatbqkQrRrSIr3oq6SjDXfOF5vnVfLi vx/QH5njUtw1IeUIoBw5M0dKumJCrZERzSAiz3w1heN8EkfeCohrop1nj3bylnVvJay0qgHUZg0j xBbNViMOzYmEX/ShW3lRD2bTgtoA0ygNOLTCCAE3Gf0S40pKK6FS6jXTZG9IBA7ijdXhMb01aLFz OvJobZ6MTv5eY3f/LW9585kzZy/Pz0FyTaTYzDXeHxJepy0TXvPuIJfblr6+9SNN0O50knyxftyN 2ZqEpGDcAEDGEOy/NSQFjcdhzWDAgvmY4UDB4aYBoRhis6MjF5Y6JIQi1NDwZaWSOl/Zgq4MuUyV /Xa2uuFstiUpURRFtc6LOzl6+DCZtACQUrmlwdAHlK1+jxxGj+NTI7YnT54kYUsdGMooXr/GstYF jyMFMKBTepUQVQ/iZOO4MQKgVdLxGk9ApVTrBYlkfu3LQ8ER88gTxhcgjEG0cA6BO+J40ImetNnG +OggyWBbi5AqY4tq9nTPrlXyD7PtAOqS/U7x8MilmUKQo+LOmXjEKGsUGXqKH8yRtVEgtNkzEqeU 8I3dnVfZNY09BNgG2loB/2T9qLqeW5U5huapLcspbAJ4wd3GwUAd0oOFWeA35ZfZ2NaUNe4QwwVz BhuDFUT88IIZkBBJbR4p+2Z1tRRRASClvhmTGi0mKFFo42u3PAMGuerFasEqinff+0Lz3dLdlikH IkHNfeKTOTdd7PaLD9KQ0WRRHLxsygVUBxRohy93EmIi0cvMHOOOteE2Ql3fRrq4TKgvbjOBYDst Mi7dYnx1pVpk0KdRPSNdGrmUGJ9aLNkCG+6fxd6vctqEdEKTiJtzELAjPo0WaLnSpX+jwAvjbr3q u6Xprn2V4v4qZd06oEawpQV4c63i5mwu7CJX1J5h2R5lv7PvW1/3csg6dIzH9fmBH/mJf/Fzv7Cy svE7v/lLD5+7+q//9S//o//rn/zKv//Xn/3sJ3t6htga9fc+8sF3f+jDK+cffcNbv+Mdb//Oe+99 EaV4H/jAez72kd958Ste8+P/w0/87b/1twaHpz/36Y+CQbQ8/fAmNFEp+3R4y/MtW1KOeVUSlrbi xedEsnAWMaH1XC3t47Ink5YCwvq8LqT/jj2OMnWq3OvW4kaOkQjcuP/VXEkDX8nDOLZf44fTlm2z C2AuhKNtX3hNMP530ED3QUc70PC+7LD6xd0DrWfbd1M7/CWxFBeAGHccFrV22oSW/ZaQetBaC/cW xU0+m3FobJvxLOlQsN11yrxR1xgkFjiOIUV+L733JQ98/osLe6rsKpRo9FSKBlqKuyRBvRmGb2lz oRVT/WnRI7awSqBAIswWIMltysXoI/QRcg/1iPppaSeOZ9L4wqyOfZegf+wQ+ndlcTGiq6Amfa3j TvMWMf24b2jPsBRUduGiw0JzdXjz8WIqmVH9jTkxRA6o03pg3d10WGUY2TWCZCmDyTAeP35sjO3b d9iJmJ7atUW182WaCmVneOd9CgEDK9tA1Jb93CfAhSQZKXemQLJwtC4mGVIokfy6veqYxjSgt0KS Y1LU6hPY3oc2kKj3ThEe1YgkDxxBNsHwRmKeUCzy2VGv6AdEgz5LYS13oJugDs+zVwNcGXx8usty 553sJkWP0jSw291ZXaf1lTV3qt34CLxhzaAPif54g7N4ZYaWKSRRrPam1ob+JNxtXGyx9TRdsFNC ghLqbkyNMMjcrjVi7P+3to5VIwqxaVKnvQAZIuxiWXTjn/SYa17p+Swn4YD0Xcq9/lniFxDM9dt5 8/NugkhHNwMe/srMLDOCNUuDSpsNcce5hq9a22m9LyOdclj86DBeoceJXLu92camFq8aWuKjZWcc Qye7caqbMTjoaC4sfg1Cl80MebzqL01us0rA8aIhEBKGMHaU7KqbfLiUI8YPVIBKHJIiK81Varee MO8bttlX6Wg1xbPjkdYXPeVXHX2Nvm6+eADOxAAosoYWCByjeYBdsDhfc8+dv/u7Hz166pa/+eM/ MTZ+6DP3ffz4WO9r3/jWt3zbt567fBmX8h/+vb/3nl//t4+fucAz3XHni2573q2/9du/cXS0/8N/ +BnIWJ/71IcuL2zeeOON73/vby/tdH7wwx/6N7/8y0Alf+fv/m99w1MPfPFztYQs2yi3Ol6zq6sp lcouwJmIWlqCCZFRM4pRxHyZTq9Rio1XzvGWj1r1fA2aViEFx2N6aSZjjtrrhgHCFkXIuuiBfWbi yGcNgwl6ldpf5k+/JE5EcVth1CjuflgKajuZJPZRg1WEYGPNU5do1gZ1w74ybOuM/hDf3dwEE1d9 pB0SlyaxhlJgbXNwYaycXGFouEbbfF2AImvDSbPJQWf2Q9nGk0Ne6dLOqiMjDgvqzW95yyc++vGF HdsMlMvDmFP+U2uJD8tCRwybvetCHc8ms4Foo9DF5bkoOhoMXX8Ryp799gDTtyi0Y/lgJ0LIanAt loTNS7KOWBTJHLj1Ns9Ld0y5RGkc9owvkm0lZEF0d1NTyK2ypkR+7GUG3ojzs4lV0UHHZzLe1X7Q t5nhxa0FiTpy6BC7tnNXEB4sEey3uMbOzMbvCpSoZ9Ji8UukHvB4RmAg78MQctbgYXOT3DYtxVEu CXrsw5JuDa5fo7Td3WxDbHYElcfc4YraaiuanSpEzlndCApjhN/a1b49RLU890OZTFqWg19wNruj WBOHbLjH0Eycbm6cPt9c0b7d/QPrNEleXOS3PT9JG9LVAAhXWpfCLCQUDl/yc9b6YYL4E3Q6NHU4 +3IxTMNGhCyfSBf1bM7VzXaM3AapTuaZrk4jY6MMI4nTMFO2GUZ1rhGGlWIYUYhKBGrlVWAXmbsG MctqKnCV/yD+pWdriVUQHzdInwzBqwoDY2Uqfy5dvoLqZBSwk2jMJD1piwO7URpmqmCsPy4vG+KU 2yNQ5DSYRcvM08IcumVP96nrThF8cVIWj5UR3HT/QJyzLZt5rK1fYNOIyzO0Fjt77sJVdhllS735 Ra7MHYLeA28BJPFPfs5fuESdi0p7Q9IhjpmYcCARSdZQuGp/ltSkALagq1NCrCbwr4W960Q3gHWc 6WdeLfiipL8GTqT4z3i1vqmn0DQXdWRrAfObiqme4Ynxvs5v+9bvhA2z39n/r37lN/7CN7/+e//S O374+7/zB97514Z6Oh96+GERQDvBw/G0L6UPkxzxY1/42Atuf95uZ/93/OUf/pMvP/TTP/0PPviJ z5x/9P6XvfQeNkj5tf/wn378b/44d0mZw/mLl2MwxDEt0rPQRrK6ZjI9xvhd0p/OLW5ujSgbmcZx LvewpAHHoFZjpUrqrw6avY1cmS0B4oS62CIM+k3NlhDaZRQfW6+Cz9JFCN8CsFJuOm/gJJCQB7Om gIINXosooo2g6ACxAesswnvmDPfPFp2j7EzGkpFlMTIKf0NeGUuLxqFqO4DnKg/Xb+hCfbMW2JGH xyea7unqGB7sZ7vZUYrzqDu3ZxkboqKn3K/ADci7OsdHRygUzG65blzHidLACrqCOTc2t05Sjtrr fXYihQXG32DSM2WMUo0qA0J7plb5pY7nQeNQxpMonjWCbwXYz00y+NZmQ7sbGeaEMNakvaLT+Rsh afv+6Ig6nDucnBg7dhSIYhqtXnkjbnhhYR7RUr122HKam0Qn4qNTcQZX7+nTT1+8cMGtTvJCKdSd iB2RTOrtY+24dQOgwdJyenyPZ5fkHW5GaAv4mPo9Nvbbx0m0vTFZ4elpdwjjNzMPR5uNx5hNPfp4 haU7ePGkjEb4JL6Qw+HBIeCXNKsgY9l98cL5K5cuMOymYaOH4hDYxXCJavhQS8koUoGMD102niZS SAsygIPPnTAIkDIPT1sMaM/0lGqncc0glzt79tz993/+4Yce5TetBx97/DRhFbANSgNVBxjx9Nlz yJZpw3CKUMoyGrgNVgcaBOcdZ5+56OubnZuH9Dc4PErfCsAQlAp17DQRTqC/YpTT2VU93KvZmfQY mf4bVO1wP9X1iHvmk+zNK47EWuMBKTtCiHl2CqkYLr7O0In2JDq3jdcICRerf8vwl7sZllzTW6q1 BmvN1snj1uq2dwAes/x5YDwx/XDhczMbiCCN2I8cOcRMU+KEN0StGptpElkNu/+bjr5+fuJY7oxn uHTpEmcjounvdcNZspGYelCdxYXlixcuz8zOhYNNhSZewNbqGpiM71P3R8yLu034i4ju8juk6bQ9 CgG0qYipQPob+/mzVPHX/rzlxXzVmz/rLHXYocHef/7P/u3Tjzz83g989P/5mZ8a6um4/cT4B3/3 D85dujw5MvjCV76Vr7/+bd/10IUF3rzg1BTT0Ne585nP3P/Cl7+ZxA2yiMpEQUz27J49exYN/i1v et073vE9P/Y//QMlpr//H/7k3/gL7/iWz37yE3/8xYd4/P/0b/6fUrIVAeH+ZeOFhLEx3K1mOiwJ FgZKMyEGro3FYPxUTTB/wgwDobrfSrIlqdrpIlWXaX2mTY9tHGjiMTZaWBRXR+iHx8aQaVRG7W+A OuOf119/PZxfdBZJrRtuuB4lDjlh+hBFfFOIEEE9VRXodKqbu/p7Ka6RVGEySQ4Jt53ThPkQonR6 ga2BsbqvK5uglruK2xjYYXxkhB/q3nqt7iD13TmCOmfPbwBf9hDnN0QUntR+ZzKF0afo62pFw1Xi VLr3MVq+kuvoZ65YHRwZTJxTanFZFBaIB2uqpF8tLd5U2y9GowJYPiwosdAq0/OWTogS8hj8Gx2d 1nHgh2A+6HGyhfTCxPOzKY19abZAn7FV43zRHj8k2dY3Fubm2foATwWjRkEyuwcTkM1eukRZx6Ic DBtlcM92tgmrsfqisZwxpKgeclLMJZEu0Di4pDC6XSJ0XRg1a7rCfyGscq8RlSppYZw7Uxds7mB/ 6uBmLeuVUKYY82nvE5ID+pkT4hkyRYcPYafGmUYe1ugkzKW4lEiWyUX+zyghYGQjk8xgR3IvRGm/ ZTo721PjowN9PZhhiIBYcRQ2jiyakUtDennggS89/vgTp08/7TY05y6iWIC5IVWgW+huA4jIrOBr s5MIca3l5DRyiQ9nUVtWAuMjz3hrh1Lrc+cvPXn6DL8vX7l65Qq7NDOuc4AA2cDImFXPN1Q6hXAA Y2ybcm1/8st8yPMsLy4xe2Gp7gH1ukGaQt1JlMCYAuAwiSlNt2UTcoVvTp8K+QL0WpFzndr/BDSV skKcCvB02K7Z6ZtPSud0Th4/jCHir4bQPSYDq2c0yVaRmSFbPvLUvEeD80/MTgXOlpdBIAXsoZNA 9pVAapYX10CuGRq6wtOojLAidCV645B4QNxF4QFOs7eJBeeMLEFU6unTVTQNqZNuNE65puzuQGU/ q/LlGSV+4Iw/S62rDHKKr/9VmMmffl37uQFmOwmQzl5IVhTCdbb/y3/zn69cnX3Lt7ztw+/+tTf9 uW++NLf2h5/8xAd+9/f+5//57/2dv/v3P/yR31teWb/jtts/9uF3vfBFr7i0sPbwIw/y1AsXHv8/ f+pnt3Y7jx45/j1/+Z347A996XMf+siH2rsG3vLWt19/6vr/9X/8kU/+4e995fHTVxaWf/FX/uMv /cq//4V/9YsfeM9/WROX81X32YoG1La1x13w+pr7Yo+49g4yqOgoXcVqaw6QesDFrliMNZiUl6QU U9AJ2Ooq+lzJvcmawvYkTZ0o0swS4sapiM+KM8dXsluHSGzajHRSP4IBoMiPfUtZzSYVacQTv5tw zTCuH4Ktpw/vw4ouNBpvrAyWEdGZ5iU9ioJ8g27Wc3FCVBBtuAs9avWQ2dOyA5qvHfGzy2gn/2ax Wdfsk5gP1IXJNlTp2qgXb3IP5bW3ixs+1T/26te9+v3v+2DnsHlabih9JAU0GJnqJsjnNqizmYat 4QuhdmkZx4jM6lvDrQ6LUTvRS2U5/Da8/u5UePcwX1SigbPYZmh/H+8YJTsxPiGnzeLQnpS2bVe1 FG+eeOwJFDdtjdCyQA34febZUohTyefaNwelY3Gcquog3xAwV98ONkgQdtx87hRlYe4XsnwB9fHs yrO2O+XyEpYRe8wjl5iV612gKf+1PVzVW2QjPXV32snZI42m1fPz6IEUYSitxcYpNmpJUaI35Qot xtSQasMMM3zHDk2RjRgfGeztbpMuYwQjnWagzyzo5z73eYIJNEq6o9DW1M5fvX1u8gl7GhHF+5g+ fAQqJIoMBBwqN8pS7Ds5G9VX2sIwyJywemEGRDR8r4IRy7nl/5DMsJ4nW3urWaspGDOHVsaIl3/N 7LPvmsk+qN8SAiDw7OvVulet08eou9uPWWITHjwOitto25EIZzQIAD9igLGFofynv0JaDdeYH0BV SaEdvek6IJuiZvk3t4zKtt/ZobWnT8YI+hoRkcETkr+RnL4bEqjTzvIXDJIZwhKieJ1mquszUN8p mve6PDbr1rosdDr6hDGKta72GCkZPtA1lXQpLSwdR0GMb1BCU3DsN/b62oq7peyufdPCT/4sxd2L f9Tee/t1R97zng+AUA8Mjn3mvo+t7XbhZf/cz/z9R08/tUIrnGPX3XvPSz74gfd8x5977ff+lb/+ ljd80xf+5IGRzq3v+6vv/C//6Zdf8eo3geP/0R99igGA53f/J34PHU135H/6j3/yF//lv/iTRx6n xfdn7/v4u377N973gfdcWVx96PHTaemL87jDD9kde8s6/mnFcc1Lp8CS8ZTxZ4GhgnVfAziGxZWN I6KdxV8DnBVZopypsvP1FZN7Mf6mEGMi/C6AQwDoooHX71KyKMo0o7X6QPkmeRjNS4a9fGfrpEft FoQk4w+nAl8aIMILUwTpIt7kJAuL8/ZIV0eCAhFX2vCaG2XrcfsAe6PgQruAzWhkVL1JLeBk0+bA 3LjkJBht+ICKTAcjySv22Iy24icEDfv/xS01M8mDpZ0eWS/7ihSKohXZ62I7x/s+/zkSeTXg6qZ8 i5eCGYisGpI0uiAK3fEEgkyGqqB5BswMvg0e2OCCpkBsbcVuL/3cDJsrri4vcxt42ThoOG4oDvB6 1Up4Vg693ZmMka/iD166QlNRhp12JcBQglQk3LCjYkiuE2tBg8Y6foZXMAXVFygIfK+4hKg/IpaO qakJ01dady1rRKn2q7LbOIuXLhyIR22l2HL6CmQ7yHixu54KjivGkm2WI8+N2O/MAp+rdpSNE8ZN IlrcjyOfjhy1aUaO1+VAcRMnDfT0jA8PTY+PYWOHsGxdqCO5xdWgH1eB6+NrkycEJp2YnIa2AS6E +icFSDZ7aARGPDy/dZQNu8lTuVcpHwU4pAZxgqS+angH+wZRR5X9UVOBmMCbjPvClKmUeTobgNmx hDnEn8aIhLNkxRPHICrcnlgcIAMRJWlPuB7sGihxqK9Vzg1iRvDA44bUaBWY95U16Fo9cFEJqoqw VMBIaJdOyjOe08Ha75y+4WRwEj0sUOLEvHgirBFhPRJSfA2OC55FiF9mUbTJsaG1W0r1y9Yms3Vh JyRu9uFdYwM9XCWeBTuW/lMIlio75ePp3B+tjYnJ5miZ8Vj8+mnch4ZNVjP731TYX8tTLsX/DXnc X/MaeBS7YBvtu6+8+86f/Sc//5o3vPWn/v5P/PZv/OpP/t3/7Yuf+djpizN/68d+7P3v/s2Hnnya 254799jf+4f/5y/9q39x/W33vuzel7z7t359uK/nJ/6Xn0KPnLmydN/vvWt3feHLjz5uRLq3f/rc xQ+8/10f+fD7z89S9rCBnJVGqHrg0tDlWbdUdHlD12pt/9oqzze8zjqtug+ZCc8kOuqL5XdwgKFu XOPS3Y27fdBRuvGtqqAl2p8Tg3sWX5u/toK4QgbqE2GfAzeED1Ccg0PAJhRDQmSGTs42uH3sMYiA 2Z/OLs394Kow8FDriB5irVylN7paOyy90P/llljmQ/bFDA+nMcPGtKPu0bb8k7UBaoxXnl07ZJ2i i6MwhSpL0TOyaCKI0qwofCOCBu4WGIEx4Hh8KO6K0ST399ybbkEzfvFPvkyWrZZNuTw1EYWc8CGz ZF1KvG/WjjSqbF3kOicDiXPnCLuRCOU27EaoaxO3l8tx27RkTxNnlBRZ0zbyQHZTgbqAYqLzDOj2 9g5AwBVj+JnZK7M8q0RjQgS8cbAI0zr2jC1CEWvECmdC7PTPSie1LcYmuYR9WinlyjvoHUaVzIF9 mLp0AFOioWCYgqYt35XL7C9D/SSPjEGN+XSNVsODevDyqWLVrd+xqFK938gVUQjLHGTUpijhOwCB 8nUlxHaa+9n61wytJ4/WRuUwcPs7m9cdO0YUCwEQIA15c4Mbu2P3UuTJ3cHqhLAwPw+Uvz8yxhbb m+mAxLlhf/cNj9jQRopEspHKLk1ibV8a3RzcRuGPb8vwAhe5m6Jtf8xDYuicx0QGYc5Q0GQNAQ/M +2F2nOhBa7O5qGiPtbUjbFfmARaIUfzZ3U0XXEi1S+DaUM772EeMXY8FExA/ulnxnv4i/GZUpRNV kJNEnGhJ7q3wmVqelayqbGSjGVog+NT1p6IjdvE7wgwRYWSd6FnTt3eLxuf7Y8m9Vktry4u514Ry VXeWfiNWGdniY2d/Y22Tpt7WU7m5oxsqk760pV/6NyUXxX0m1LInQ/ovx60ufzrOXf2/XnrjB3+I Qf8GX1/zC1/lcRNgj/X3vPHVr8Dg6FZZhMnOD7Ql8oq333jiE5/4zD//V/9mae7KP/qpn/m//9Hf +Z2Pfgp/+Yabbrv1BffA97jr9ju3O/s/+5lPMh6Xl7Z+4sd/jGqaD3/wva9749v+4f/xj7/7e//q v/iFf/Xjf/t/fPKRBx49ffbLjzyeIs/mvlxgxXJpfI8Dl9kIw0H4qlttPX0tnmd+Z2HBPqskZEle BaeVxqxoq+SgctN1WOmjelNuOMcUJlAHG+Ol17m0CjfwculGjFzqSAsyw/HZ84B9irU2oSWQxKau wcbrfMi3rDoJKRtqAULP8emqJIEBZzAEZGoWwuTzyZO0bNSEQL99p7KtMwqoerBJuAy0nX1cpWnH hTESMN+YvTvSxEKqFheqku6pqWnCf7HBDurOhHpQJTwXt8TCBezfnFuZGBi95957Zi5fuci+nWFG lxkryyeUnNYihezzp3LG+RNgYnxwQxxdXdWRZJhg6+6whZfNj1oLuBcbI5OVCCSzLDfS6eMJVpdp zWxjDRBrqrHOPH2GNWVhZZtBEqaM7BY7/JohSPmrAYENoK3xg7JmgFu7RMGAFLmyBonRwx3QN0zt BbsJZ9y0i0b9IcO4IcjGOlsJkxrlibhP8Jg4gG5gVtTskhZnhhJ/SzzUd5yWy6U6ygMYBCJyyNR2 vszuUTZiTKW7jIh0vEIvVh/b1C2iGnZt8rSxfv2xo9woMBMeuEUhIg+yKbLVFySNQZjUoNvcKAQK u42mrQhvxifGSJ+hUsjSARHYPEBeB5jPivdQe4gnDnOoRZa7d+wEI4BhcANDDJGw7faAjT/TXwWE 3QICWZvwcOA4ktwR1ouvogPBgLC4aJjFMCClZHOQTOBspMSO7uliyMmRTKQua8EuAoHRUqec35kH x7acodLaFd7Veq+0Suvl+IuHVtug2pMiblGSMxB0WCOiPOjrlZUlPow3ZI9JjjBOBDQMb8ZvB/MC G5Hclx0XbfJiqhl5Spsn5FOGDHdoB0Eb2hVFpEF4coMpoqsupiHz2bGvIvNWHc03qLf/+4ejtX/y 7/zvX3r46b/yQ//jH3zi/p/+mV9ASZycHP2Zn/2XbZ0C+g88NcPv73rLq9a2dj/9mT8+8dwXM8+0 GLvvI7917z138af3//av/NBf//7brz/O8d/17X+BT17+xnesb++947u/6yUvvPU5t7/gv/7mf2zD LyFpfTDaX31bhW+0NHX9s37iEdfx9aYU7rWfNB9WMUtkoX5ng6F9VhfpFXU6K5Yw2aDOH5ub55/p kJjmVThgxID5Z52hioPrp3YPKIxG4nZV+qSVOZ/zCWoYghTId9XpkDJhEeAfrq6v8Lt/kEh2kMTi 1s5mH42kaAE5RA5/gA95g6ohEMseMmHShbpTIltk0xSqVC+npjs7N4LTYrUA2yyYQTIJyA/B9dWZ yzScW1td9k/A6HghBIDbcv64WfRsxfspUNofpYcyArmydWJg8uV3vPiHfuiH3vkjP3DHXXdcf9MN uFEVRrCKSjWXRazVVcpR/XjQqTXGzw+z6bs8GRx86F9cF+8sC94qSkwX6U7uF6WA2WKpc5OM8fQk u6mP4KzRrZSyafvqtXegShxotzey/wTaHIoI5Ba2ri48Wp+uuJXuqa1dYT5wNtFxMORausCMRTIU IFpWSDbsw5a/pECBb1y4cGH26gxrmmAIp6LGqmSvIrNSIjxyeYL5Z+0b54+sK9zGGE5bX+WLDkuJ RJpPpaAc11LKJuczCxsKEPQ0oJGtjVXSyxsrS1SZLdM/Nl4b160NY7moOyqcOEHYFO+QSlH8d5vW RuXK0wA/gbJyeWYGVcQVydQ1UUJihOxWXhlxd8e2z+A2Rfn6nbbndKPErbDFDafQxaRbSbaa4AO7 MYbT5wGl555rv5vsNmDraRYNNgzfeWoSfs4Y/2TKaJQNU57phvjB97BXNPKFUs17t1Q0sRh3g2ES VVavmrlN9rvmrnoKlgTWyGs+GTjGBR3NcPDCVNb0AMxPTk4dO3qUgA5kOzaZsTOkAXZaX6PV5XZC LXPnKDLVtosZ2ITKOn0I3FXCOuIAaA3G/qZQDCoERjkhxs6KuwYVa3zqlkP9jMcdhdV44t8wyP3f 9c+Brf/nn/yHt9/+gntfeOv3/qW3Q+CDqDA9QvnvBkSOU2POX3/HNhSRl7/hHRij+z772Zffey+A PXf16x/8+KlTp+68fvo9H/r9X/v13/jQH/7RY3/ype/6ju/48Z/4n+590Qs322mWu31+fhUPIL2v /EGuGwF/tiPNVeJlVgtakeWDO2+sbPl611rdWkbNT1SnSj3r+FreTZFMWjyT6jeDtBa9xJRGbZgs XRrvWGoBCpO+nXjMqddr2iWpRTvY+QV1r/FFiUO0Ijit9sq20bCb8S4EpPGJ0YFBmOMk61ZoIoms j0PEI40G2ERriPZ9YA6KK3hU3B5OCK+Ulq39kEP6aDwi28nIPVkrHQsrONgNdcVepqFJ41LVLjP4 EIEjrAYMHJ+otKD+BMn47241DGYstG3zDSg0eJSsapqLLq0sXT5/4coTT/eubL389hf+8A//0A// zR+5594XP/X4k//p3/3HX/i/f/7WW5/LZidpydTk0lgzkkyGqJY6wqkZQNoJLS0tMHTAQfiwcNos 3jHXR9Nn+v8NTU9NwLIYzSblLBZgGR4xrqs7TKIywDwIBiAugpag5blnBgFmA3t0nb9wHnh++vD0 kWNHoHKBoJ46dXL60DSPw1QHR14hIwA4KTufP9NVbXcXr5lOh3KHmBB6jJAdIfjoh3Xn3CEbjMAB M6QAOQHfbGcCm3DlIpsvzC3IOehm93DYX+toGOletFa0T6c/YVw44gHytGBVSJVZaJoXFR9cLFgP wB8D8j1af6AYfCOhbJP+IZTeqNPQuvaR7uulJg+hgnXBpDJc6YLURlvH2hOWLlP8QJ1sWT5mX2R5 29I/RpdnZs7Hx9lLR3SehyP7kl35VCTKiA/cxPUkV4DFEdq+Aaa1f3QMP4ItgElyoLptisNvzC1B EsYVuxGlWZ6D6QvTIdCT0hUNrU50tbQ4v75hpxfAEK0MmM+gRBSq4VlccUKYdHaBMF/dkElq5WSv 8xDMwuwKcb7MXiWiXO4B5rNhcWfnxMlD4Dg4LbxnXuCKyvl33lKYOmA+AZk/duQwCwRJoZAJ7J3O 7eD2qG+y90yXxMahIUg5UEvgFspKiaNfqEfQ83jMBZakOUW8bR/eY679KU+y9FZIaYLhlXM98DK/ 2l39M/4dZ7X1zWe9qbvhZ6e971//ws/9/b/9o1967GkUBAv6fe/77Tl66ba1veTeV45MH//sZz4B 9DzatfWDP/w3/p9f+MWzD38e9ONXf+XfLK9vDnTt33bb3UdP3fwHH/vopz75sQ+9+9d/49f+wz// pf9w+/Off+rUde9916/Lo4mL3KRsIjlf45ETnhhfHEQW9dyiR7Wj2J/1Uxm3VkCSACYBS0O/TWa7 ab2VtlNNGXqCRe+GtcxGDCgasBOculQVUg1Lu2ogMtQxPTRIAMIWAOtgwW2LS+rFax6yZOP7Ww3r 13FDpBdtQqdDeyytrCwcnp4ExsXzRdQvXDiH3sRXoGmwWE05z2xBAGYyOIDAoIaAcU0/JuGR/bCA LtxJIzsesGk18fFa+slhJxgdxpd84Nrk1DRqmGkaG59aWFrp7O6j2Bl1wwm4WypvL1y6ODs3a43G wDA0g5lLVy6gr3fb737BHW/7lre97JWvYHE+8cijn7nv01/68pdOX3hq6ujU2SfOvPWtf+5TH//U 8PRYdsxQgbBoITZiW3h8bhunj64NUHKnpsYZXdxkGvgx+OjrQ9NTpNYw8OgrFE1tu3b6ySdhs504 cRLkZmFpiUADxg8JIZT1iZOn6Fn/2ONPwsLCVQRJoQCNPa3pRT42OY6ughN70y03nzh1cmRsJBuk yaRmkVXtIghHGXFeBZF1dFMYRZHUPu2tLbNISxBxLbtpj0AX4dKwUpAPSnvQBOSzuIFzFy9DhINX h39F+FSxslkBOoF0ddMVhFpKLsoZzp8/r3cN3JFtGBHXgMJ2MvE+4pCheWUsdHZs7m7DJoJKhlrk lqgK6urtJBFNYoM4iDcpNdQw4PsdPnqURCdbMBDt0AMBa4OsuF0vW9H29a8uLT/5xBP8E9bpI488 wrbm1cgJ8ZZBDw1FP3fIPQJ6aSi9SXmkWjsZde4tGy/KKUkiF/ux2cVQ9VL13T06PgToC77AoiB7 wm8cDk7DkoIWyXcx/qjWcqtIPPKwDB1FXOZO7PLYhX6Hwnr16gzSzs5ukqvRwB17iCu7L0B55FS4 yNJOCNnpF+jIW0gL9+7SRbyIC2zUwLLBXOF3IEvGdgFb8Kd5QKaXi6ceuq1z4sQhVLb7SRr4hGgS 0ANjxYTh7nBgITJkVzApjI0GR/1f3dpkMxaxBHNHygcrjUXWfJe6qfTxszzoZ9Dsr1MFX3PYn6GJ DxT7ter5Ggvw1ddpQQ39Xfvf9MrX33bHS+7/5EdGBnpf/bIX33z9KZBuKmWPnrgB5/o97/oNRuXL T5z/yb/9t3/vPf/53JWrKPTR6eN//NlPkrpdvPjE049/5akLVxif7/7+H+0ZHP+ud7zjx/7Gj/zc z/6DP3n0yWeHDaUqUyD0te72T3/4LBDp6xkpTsE6sVNbdhk4KBSqAF/k4YAEWo/PFLJgeMt8JsAH rTbGRyadt044SYLG6TjIJiASnHCG47+X7W+qm5jhlVV0kxw4ToWMos74DfpcMYR1OjBDbEYstOLe JYsL+HCcAgcWqSTqDty5d+XCZfbKgmJXXVC0DXb5cZsZtyiUlGZWM/u+V9ju1hlQbyES4L9C5h0c clPE8YnJ+YWl008/deHiRRS3JIvNjaWF5bkLs7srm8+7+ZY3vuVNL33lyylNePTBhz/yoQ/f99lP L2yv9k8MdvdTP3IBuGdpYemuO+568snT82v0DzGzj9RWKzsspXmrIP4FqfPseFJhBNoGxNRTVydg x9XZK8CfeEX2HbQ3gDu7Tk5MsRJZ02hDCwLtYCV7hFWDlaI+mnRR9aRmPQlJ9XazXNHO7A3L5dxM egM1bTODtOUTU3IyglaY3tKbDxYt0mWH6jS4bcNVnmfLGIoJ19eYV4MQd3qEUGDtIL4W5W+XZq7S HA+VLfs7Te9gOw5BPBwZBYugaoYHhHCCksVUENKzlXVy16YluCbnDP1jm27+GF0IeZdmZlYgDStb 7GXB1eQmIROqafDYpOTwNdjCmJslg8Z77osVRzKTEIkHU+WSXUhvdWroeXB3EDS5QkdWyyYJHxAT fUx36exnPpBP7ATFfG5Vmj5lek/xhniTKQsbum13ZBTjJG8dp5gkucHbzhae9cLCHMlbJBeXlH+e P3f2scce5XtMHCkEJtFvY6uSd0EQgzsYcuCkEPDYVhcfhUAHJNKMguODsx2kRjgltD9IruQ8YYhu EGDpMWudjHywLIx8WofbItuZTItgex0IUaUN53Nf+SLLT4eH8aytrcp3EvwOASQB39uRK7l5HgIh IYDmscP8Z985kgM+ApEGSW820ViY32CDBM5T/eoa0PaZ9mBfj/r5bx/zDbJE/ozDW4qbi91x08m/ 91M/97KXvvjaCwN3PPK5j37wo38EhHLu6uKJydHf/8T94CH/+B/9r9/yju/lyPf+9n/asA6/oS0y SX/hra8H/uZP/+VXfg4mH+1qvupJqqilII2v71VBytd3bDx7pJBKlaJXN8o68IlpmWQjD5BNzylT zRjX5CGzyAE4nujHoiggWFW0jWAURIBCWaZ3TTq2h6MWox2XG3eb/6T4gz0NOrLY5QWwEFDEBPWA G6Sqov7aqduxDERqQR+1wixUPgSIp7Xb048+Bf4Cni4PAY5aW/voS376637+r+vA737OA/AWwUPw 1xbXlocOT0C0lOaB87u0hHhfOn/+EJusr2x8+7d9+yOPPPbpB+7vGQa1JwrZIeHIG1YOmTfnsSCU 1NTQESnNS/fwAU8cO4YGWZy7Sv3QKDVBgbNxr1B2aCGGRsuEh6bGdId1KtcAH4AdGRCU8cVLVKux pfscKTjc6XHK0CG6DQ4fOXKU4JXFha/NjFTKAXhBi5fCcbf44QJZ2IXqor/AxsSg2chchb9GXASF nKKpI9PThycnNYJQjyiwXF6mjPDzf/IgO9e4FxdQ+PIKp5nkmJhKJKrZYritDfUE5wSu+KETRw8d OcTZYCAQXowND6OMoFIwd5QjLqysPXnmLHuzyuBxU0pwXTdWRQyuzrMZph1Q8Q7RXBTa4Nsvzs3h sV9/4gSGk+MoPSQGdKMwEsgphwHUwD7SUunylVl6twMyPfrEk1dm53uIDIdHk8JhXJrUju2a0sTV 7Eell9OwJZIqzMi0AQkCGzBQJ0+cOHRomkemgBaJRVOfPHHcfX+Tbzl9+snLly6RVzh06Ajmk4Am ncJC2qNEk93ZucNYbvbAZILAnEG2k5GmG6JUvVpHki/ZfYn2KenvhmXCIWEkz5w5QyjGDfePDhVI Csvq6JEjMuIx3gf1E+lnXdmVjs4jN57SYu+xAZKcETl6aYxg5sfCO7cx5VTcPwfrj5MaTqMA7B6+ mTscUyo5MEgjXSQK5gzRRHVcahR3Qbct8PrrWlz/rYP+u7D1s7/83z98dmHpPb/9Gz/9T//FP/mn /6x+zp67+E9/9qd//p/97G13vfQtb3vHiVM3/sAP/c0/+IOPPvjwIw9/5UuPPPSlBx/8Ip7ntRqV kfnyo0/ed98n+GEjkGf/sXVHhZvUr6/jpzKRX9ehOa3/36PJWy2zfLkpsGylp+vDerG45VrFH2FV 8ElYEpZNKhLV5aOInnmlXSpqvVKfOi6BCn2BGzDjEvs32JwIgoGV32ZH9igZdxdt3RM30t0kDJR1 cEANduu/OIMIfQoq7YhNrMiJUvLW23X4tf8/i8yzTvDl9/2T+z77mfnttbaR3vZ+WgW58zKLmIQS q5o8EqvA9tzALLvtd9x955f+5Es9A1JHUD52jkaVZLMV8zVZR1V6g2ZhaIs6zQKQSvX/Ze4/oH7P qzJP9M05p5PPqSqqilQkYUyNoRWRqEgQUdq+Oii2E1zdM73uvatXr7vWnWuvO3dmTQeW09ptQBGR IFEQQUQRgSKJJAlVRdXJ5805h/v5PPv3f+tYVWjVDK6ePy+n3vAPv9837O/ez372s1HyoUoIwwjf DvBIWTjOP9ofE+iIvzPmCkFsb126cpkA2S7Y6i5ZT8iGUpqO7qYHB2PjlBCOCC6lzgVftSKAY6VG NiOvbeA4NXwUIPSELl65xSCCosVp49CAUMy/wO46yCYGxdOsG6Gf6tIKVGZziGl1YjELYrMbNsMK dL556fIVdje6RpypfkDIiFg6pVXUg5JFrmAGpo1zpK2den9hn1WaX26xJBgdPq6KxTWgKC6NjnF0 yZ4WQIUj1A3WL401h086/HgyWYvlhWGRWIFdNFYkPsBJhmlCoSM58ZQdbdNZjf8aGxG7QJ2Ai7K/ R1lTrcBGwikAoqsWapzftQFpFM8ajx63Z2J0jG6I8C9HR0bJAF/jWEW6dmiY9jJcMRNruPm36KFW MxjnGORK2VJhIu4vyGExbstTDAWw6n2q23U34SCHNEPNkrCMedQ6eGIH0Glmh2sr/pLnRFJa+lvZ c50nbj0X96rhDVc1XeWOvbhugG8yv4eD/SoromXLog48wu/Z811kjRhQ4l3koNhuiApAYpfUeQyV 1K75v7DhDoje1tNu0ouQl2W/cv3+n/uF/+7f/7v/9T3vfMszvv3ZVN2+4df+l99/y+9/8Yva6yoD q7u6GXp/FPZFn/sxGO7HYrWN1/l/F6lgqXua8OiQFGaCNeGiy47XdSbksvKi3Op6cmh/IAByvfiN cXfWXy079gYOQrNwEmry+4oZISpE4R50RRqc5j86eDSaEg9Px0zVOPMoECcaeCBytpKyY4Dliwq6 YvtwIQjkagO0T33f8cA+/Zahk2M9fHH569uyFfnN8ff1I3+9vhyhora2k2N9t5/sO/6xfrk2+4Fe qskG7LfCpxUfi8PuxPQMA0Eik7pw3BHgjsWrCz/2ypd++IN/0jvaB0DhFiIPRJlJnNncvkApnk0u 3r7Y2TsSk+0JgqHnAFOqsAt0iA3M7RDIsr8t1B8a4gKw82yplbVVcsFT09PWrAbRYvfduHFjbXF5 cnrmqXc9BcV23hLTVUe5OEhYd3Wc8M68p6VVLSJHSACGvI60k1nMM4UStbCdXUDwyKjgUTJ3XLzo l8ujA/yFDmSYfRAS/cQqjzw4LHVTvoFDTZt5dgEIF8c3IJhZwU66/SLb3Y0viR8tWhIFKHCMMBb4 0bY4hGEcilw6pgk4Nc0+cP+pNgInl/qpCjsQSbLn1ft7YWmRdhDkA+hpyfkhQgIvG1L8ngJSWG0O hqvXroPlcKhwdKRbqtWLDJcOfoR6OB2F/DJuPszwNLuXZqPoD2LQsfqEi61smuudUeU62UqeuHir EMk5ZVVRXWElmOyWwe2DgeJYSYmuW6fWfhBIWlPC91cRobZkeTnMIz9GtohZnuUMI8SZOXECXz5I vTxZbDcT5QFs3az6kQHDhDDc6QzX2cc/LsWNMs+zsU1LmrVLhR4pSKHMbGk2HuuBTy3sNbxylJLg 3iBgCD5+ZJuHLdoLabk934oUXEj3t+7xGN/rkZ9+bHrrus5Mjfz669/y5c989PrqzrmJwX//q7/7 iU9++n3ve/fq9t6ffvB9FMh8/eJV+6c9FLYQKnnsd/ZofejHOnAkfiEr4f1UOUzdY01rJabLcPNv C/W2jq6YSJXCLjrXsb0u4lG53jyMyMldipWYmb/5xlOd44aIYwf12fJ0IQIrO44SA/RhrVhUac/R xWZgu7I0Wb5crSi4ruT+lUtXePt004WQoMpVW8twY4Xf8EtPfcLZge9+whhcoKtLu2/4H571rNsG Xvrs88M9bZ/9xuprfvDsz73g9u9/6syzbz36o79ew4jX81/6nTPvuHv2+Gp3r32wdQ6ZGsKkYmho M8k3mGysBtaHe5iZnlmcXXjBi5//yb/8ZN94n+hfziqliwItlTNSon11yGG/GHVGgPoMGxogYtfZ RYJL8azKMskl1xZENbdtbX1tYXkRfUzMHabHlGOqZEv2h7Efm5hCERunjw2MyZA6YoGVDGfGOnJB UKQ10lgUhS9iu7k6mzoqm+zzXAk6YobgJf2DmQYHqMYLervh5MSSdQBO2e5reZl3lkqIlYkwJ25Z mgqRKO5ChBpmDF9cJ+YFGWamHsPNG2KXmVaehskG9sHLRgGEf4vwHge9VQUT06AOOFLPtkQArumw 6TLBCkIfEf2w4p4adlJnGN/tbRX5FWo/BJJgHMlqgNaCXXDBDCh2lrOWvtlcD6MRv9PFH1GaYd62 qVSU8OB6d5XiyeJKq+VCIzfILFvKl+Q8Z2EgPIA7TG399PQMc8tBcuLESTxxi/jtPmoRTu0jAg7j sNQx6Qml+RSjbtLSgiebE7A8quiWIZW7bvSmbC8TxNRTOw1sok8DNzw9MeSwUPuSto6smTLCOXzj LJBtveXJT4h0TsSy43rXLm02c1TMuQrmwzIM+JJpmGQSpovI1/iF0JDp4JCgDhWuMn/iV85Q9vKx BXnsBu6RX/HYLOU3M5I3M1Vyuj7+8Xf929f977/wmtf805997Tvf/d5/8//+f2ztuZpLROVbdfF/ D0ukDrnjr+ZYeLSfjsdNVgmbV/WyZbhZK1jtmogy3Py+IYSm51y5AWXfLRJriQUmxMsaf1DyhjyM Z3586JvzzdSwjZTJMEUZgSRQSwhZXApLF8uVFpK9LBddTplw21ZA6A6awNTxzINoPHlIFVSyfDDc 31uDj+/8omfNvPCXP4sVxkzz48bm7r9+0z1Y7e+7a4xf/srPP+lf/tYX3/wXV//FSx7/3s/M/79e eds7PjHLE376Obd99dLysd+9efn9qTzQCc0m6cXvlRGJtDfsRR1FmK8UMQzTZ/fWx9167cq1gcl+ vDZGlXGrJKAnkLY4HdZppnqEDaLUHjrdChu1ajUZTFyXKlO0Xj+a1xaIoxK3tQWyOTc/t7QKNKG+ M/csS0R4oY2uOzwHk3361Bl2IroWBPt8ltr3Jt+aWMq+OSQzUrhkFiEfkZ0rvhA+Yn9aDOaECRSv 7ZaF1H7+3Fk93MyusHjIfGDhFO+CoCOnXJnS1OXhlnXgDGKTaGdiTQ2pP8vuO6gAkkISlMAwC+Nr m8MCkA3geP716zeYXOY+mltis3YR3bVWhRH3PMuJopxpmpXzhZkBP5Hbt0U3HHtF4UuytrHdhGJM ko1tI01MhIPJw6TiBQsfg8XBXtndZinitvLmGGksIJKqYB2FVjNEpTLGLBJ5QFylTqykYMBJIirc TbSBs88igekBPMIwA4/w0WRQmQgsu2rVPrOVpcgwMvKsBOtgZXmIq7OM0TBgrrWzpfzXtNvWulos wyD39ICQcJAnWyt/T/9aNrC4VnwpXXiXa0KxnAju5IZ9WRSiencdbSsIFE/hwMFsEf8gwYo4Ni/n GhB2YQZZY0wqaI/f0DybiKPx1QiAUguV+fOYTQ3ef6HHzQyWb/o9jTx/+Zf/1VOecP7lL/qBO+66 69/+b/+fstqP7vGoPiLjXV+P+tHkwR/D+xeTRO+vVcBSCCy/KTezztFjPn85gDXdpWfigk5ZR2yZ jwLNrAuwNA5HwTqICjnr3XgyckKVMcPzQnYDuBCk0v6Hyu4gYSqSiDfFDVFgAlN+cpxeWYOsEkrO KDNBZlp8ZGsTkjLmqXRO9PSboPbBEXvHv/pOvvCmP3f/+q9/6DJeNlb7z7+4fPyM68s2xzo5ZulH vrGE6lmPGzt+Qi117gOPBOyYTcvyvveeezDQQX2kzRIUY3R6h/qvXLp06vSpox1SjgQMqrYmELao vXo5acYBSVOGw4CMj42x9zCwIPt48RqgTjs0gr5YmpgoF6uKrzp7A8LFXNo4DIBiWxloJ3iVCDGX t956K20NGGMpHLu7ON08+KhoZGscmyAY9njI9kTDKfvHeloWxVeMvLk1oxdynsljFfbNhFZMZpiV 6ZY+GGForh2aHZ9Vs6+BkJfZjfizVPqdXWkMFCxR+2PZq/Jbev2YcgQbFN/nA23ZjEFYQrJ5eSVs kw58B0o9ZhBXIZACEMOMsiAPj0DlKHHCpgDMc81gKfi5lK5AtMRQQaqhYYhyHCEqwenB3MAUhG16 Y34OXx2GO6uMfwkAmAYLiyLryPUzeixFjmSOvW2ycaQtuTaQn2oJ0pI+5xuk+5SIoeVQdKy4CxL2 E2OkTMmdkqcdIXvHCkEKk9EqdUPWCfPCaRFFClK1m7VNPAWLvsKBZ6pks0CqIvjUBizniZQva+Br X//6vffeCwuQJnNYbSoD+CuXZAPozc3KFFadbuPFtGi8rKLO6VvOVmLqbznaqeJVRzGa5aaVgbQi TsIxoTrrpscyaUkcDiglgPi0qYx6mlAJq6Py2tSciZmkEOhRm6u/54mPxePWkSxbmQuQKF1jR0ap HI2YKn+JH0Fh5OzSCmn+HGl//6Mwzkf+Cn3VQLUut6jW9YMuqzUdjRGvJxirIpJnz2m8ONODKFGA YxjYRSWgNr1s2UCE0YYOylEMzoqID2ZOnWTkmVCmL0/WSLGfa68eb1dea30E4IAq+6YTy7KzTPJx 6UYa21zrLBfINSdK06s2I2eWjHgcRn90ijEPqk9D7BftE0vVZtHoGvjMZ+8Ua5gtZFZNmkqQkARz aUJtVRgDtbq2GvF3qxMZwWOoBJf5M/cu//v33AcS8m0X+gBDeO233TZyy0zfaPcWP77mOWff+5lZ nlbffPyryyAnL/r2kzzt65dXcdJrYe3Nfhjco2hUfDQSqVYwgkuMjTLAXD/bBksaWdT+rdW1b/+u b//oR/5iYGwQl4XAH6tIeIp3mQ0lUxlgEJPB1XJSYQOYIIhlGHpmbGMNqYoDvi8rzxTpGFlPxGm1 yliubm5QmcP+YgwyUzQnMwdATDM6NoZbV6pVnqnp4Rkar+27+CXUBQk/ZAtyNsO4YD03XbwDjzC8 nArWVKTHvLXXsSnMAobeRCUkEF6izKwzgm0GuWbzFnSrtCfSo+jconqYfmMzniUeXVi3KuBmoqSQ 2rFTlifDYvaCKHx759r1a6xDbCinlxrfXZ1wJy6cv8AhTdptm/CcIAZAJgchQ8n64wThCdJRu3tw BVRuQU4E0T452JE/IweLU0+IzNmwswPfBpOIErKZbRVR9qkz4vAlz3z2zBneFkQOmgcMHVOgodkp rwT8LepkRxgUu4gOMXSsc8aTDm1UpfJu6XezJadVWG8T9394pJbHoChfakfRC2MEWEiMJ2+GZ01l jdC2LEDbuoa3csCBGuTHnDZGIFUyMkzA2MjZYrJpdKmTg3St6X3xrhQpP4iJ114OJwf6o/uOe+wc OTnNamaOmSq9d/JC8bAYJpO/G5tyBkOqI4StFkqMYircdienKEYgFoPsOQKFiY0GKGXEF4Fp7WPs NR9ZEOq35PFYDPdD0fXjQ09qeZjAVtoVVagFEP0fgq0fdmcFsLUOipa9hkOXeCetkorXXV+IjBnp JN/Mn3CAjX6iHsPTsHTYMgr24P2ytohbFRZTxkFBe3SMiEtV7ckeKpnWymVXNTbfNyBsi9xdnrVn asolagGU78wSrF42uaXmuK15rMIpg+5iweW3oTGrhIeVt0PN8BCgLlIJGHuMNR4Wn2LQBwnXHA6g hMLKbGcsGJdQ1b0UIEiWsrSvC/VXNmR9Iu7w4WQDleBl4zhjf89MjT7hwvg3bmy+6JkzON188/PP u+M38L5jr5nJn3j2yd/40NV7rm+++S8uA5L8xHfP/E9vva+SmTzWLv0RXgj2BQYL48e+Zc9jX4gP mBLrMZM15TTC+l78yn2veNXL3v2294yfnuSuwVEIPApRLBQYhMCT3yK68gEYUpVVqBVlSKxrI/OZ IjzuSM1DqyWtQmQ44bBRX2OjEs7aVIKy9TATmEu2Me4nP2Pfs+chnLhvMdwYLJw1zAdDZ/fX/b0l mHkplQ4lTGqwfm/8LUZR9gLND8FSdqWTU3xvoBDatUKjUZerDCcWAWC6SlI9Nc1sF6rOYnCWRUeD nLD7s8aQA0wm0QKcNP3pojeh4lYeiukx6wmhLqsd47B0wBGeKBzPy8sUZkHhYPyx3eRqE6jAehyk Pos3xaGFcMPqV/w5QrVgWEINCgV7STbSAnWR6adil2kD8Vk4pYK6BHaMgBCRaTnFgfVjsjU4JFhb HJL0QqBQjM9lYJkFafJZ9na6kcBj3ICTCqhNkRS3vLmxxaWuUYIQTXYe/FgyO/A6wznEctoWrqi3 ekJpElTWTxubYFdQhUwJZMGDBolSKIJzN1syZlM/W4emCCgR/+L3HBfesyh0R+f5J95pozIvxdQT I+AyysOwMeUWnJ965XqDbUQfPLDaNLU5eeI0UvLc5OjoxLVrNzgq5+cWJDBgCgOlV3Wd3/xfzHA3 4Htt5ZuMbOXz/s8fMKwAB7yYB/WomAMedwGN5X9HToQoVYBSfn4UXgDI8gQWbJ6jBgiryq4Z+HJ5 8JsCNAhQJfCkwSoYIUerm7yl6utmjmJURVTWtqU2p5Dukmktj751yqbVWYxppqzBvpsTCFdF8X0v nZvxzxEy5IGtV5dKkYceuqRHiM4+COMUauMEiA7LqfA9LdRax+SxPzEWnDb8EiSB54sStB1NTk+z H4hEeevdlY3Oc89tTUfHP3/pnS/6trHnPHXqX73xa9eX9+vH5z7r7Js/chmDzmWVi/2V+y699e4l XvWGX7qr/vqRv1k8ntO1i+/j6GOXYSyA1IERuA/6z7Bd2CwIK3NTJMkwnYzSxa/f+/0/8P2f/9wX e0f6WPDMYXrsiTgwUOK64kvOJyOJ5RHCtttOF8gKfxQm6uiEN11hL3lAZjsyAhzNFFiP5dxuujab mYgoGwMiX3DA7lEY8VQaI5tMb0bSbhIlEVxN9bnYFGpQfGHzhGj6wX80zYIjcbwoTWJp5MQf4lrT jgCm8jIXY/QTBV9mUQn+qEvr0mZDpCgyou05A+z/SdCA/KH9FYk2BHA9pdrw313YxWjAzoAC40jy NBYbwBExmP0rzIIaBoJCsDaw41wDNhJIDXxnwnYw9qhMwxko3osccBhMsaNujtjjDrlVAywMy/rP slFKmHkvhSbzeTQ8Yi4ClDMm0UBXjDqS6ImtQ8uI9VdYCq9f0Vr6IejLt5P/RAqB4cWUcVSADjHT fK+3SiNNwhfq2dWTwhMyUWQXBWXVRYg03KgLeLw1kLHJTxi0Lekom7g38BQKUTZ9xzzKytvbtXF9 svQJm6u4s5Etq3Xr+snEVOG1HJI7n/7UGO4GzWRW0u1XW+9WR2aEqAS/OgRVLhroKs14+OUOHn3I lSxUtRZ50cL8osI9kSVvbEHjrf0XgUrKbNZH1403htrAv0gUofA0KIGtvxrn4lHb7ke+r8iaq0Ea uT5PYPYAuSSTDtUe1JLCfb/Kc4WHg8cKeSj6v0m8dLMe1QOhV2Ecbf7Feam0MrNxvP6AMwm12Kl8 EtNfdWIFfRxjJsFVmvV0DH3EHQjTqKhGMcQmrlvg9c1oUQ40UhzRVSjh2QoRgnIrEGj/jW3l6AjN SItHRpXFxC5l87B6ZEZH+1RNP7VAKUOILnM+20HCRxV4QcNvm/R92+be937nd13peHLNBS7zn39h /gsPrJY3ffzjn39h9n1/Nc8TsN341/z4W3++UC/BGSdXebPV5pdb1z6o8mo+UQYYGlI7eydmZtii XAgHBpeEiWTjM7UbK4t33HHn3I257SNKmRfZ9BgL9orHZIR6qooN80YgRBhBOQkjgGfHARsmCW3V yNv3gb2aPQuLBueOkSw6NnZZRbZDm/xRQM+bWWfCbsf00NM9wiMgHWw/d52dgjn4FXrDLC0uLWK2 sIDSCuLHFSQaQr2xs/GTaSqskTCRFXpzc/yBQwUHXI5mmMUsTrxtzVDIDJjj+BIAy2JrmPYoLrmo uFXsOyaCaecCrAE+pBZURXTOQhX2YYIvLGD7GEmODcZEMRlKN108RSenYlPDjXGiKR0wCuMIN5Hn uxTDf7l+47p1j5uQx+0LonQHF5ncI1cTqQP6utgegPPD5hWhpZpqHhqwWjexj241VYSDg8R/hf6L QdrMlqITQh2ALysYeRoHhq1CrLc84sgpMfi5uXmgbcR0MYu4THwwcj4sG4IGjx8lpRL00nDZd4Px GWE//OIIEed6vQwPyOAkXHNzMCdoKOiD4IlTCqMMus2qqHlsxIXKBLdgXvmUSSsH8PWr88ydj3Nu +iil8dEKkSigGCR+hF7kvtTvNppSwJBTDuzJoAy1gVWpAdLI7cKO1caFKQY3u79xOUsq+tjxfNQW 8Zs98TH5wxGLffBxDJXUtXlrLfBdxEA7i4v66D8hb161k3/7yxFnj2F50znMVNXkBKVZdmahZxUa aOIU8QTiv9ICAGaxJXXIXwz2u6Kz6G1CmlIWmvKxgZhLYjZAMeabkJCPZ+1g3JWDgr1g9sVuRNyX KzUd6tiQlXUsc5wjo3kU5FGASeuvgURS65U5bKx5DIIRNYGoCKZBVxpnePGqQAAGYIBdssLtR8w9 +5nEGd9XSxQuW7eLgoBBQku1jlTSUa4aJ1RfhhvBxxgYG96D3La+sbO0/kPf8/1Pf+a3feb6+PH8 YayBsI9Bj/rxZpr2w388fvLxm2xe+SDDAlrCeuYKIQnga7P7uEMx5W1ETjrYUYAG5p3Wl0eQhxse vnT1ytbuDiRik1fA33Ccc+CoFqBibXT3ITAkhWhLzKFBDjD2TJQh0qg3sU5sUBc7aHmJblubZcQd wCiHMqpWuWzRcn6MqeT8gMIsbQWg2QaDqhtW8ATpu9wyLAunRRgTXcxKAZVVJ826mJ1fQAYLv7TW NNONi405S4gD8gOngDp12nsatmMKU48TMC99VJijSl2SFVDBPM2+eQ72wGO47XBkqI+ySa4caBhP jjsBB2NNMKdYD/CPorhwyvNkD4msAS4GU4rKPxASaBJ8SQP6DotNWF+oFBBYwM7jh/WVzWruXhUo WsPwTSvjVwEcmjEQT5k1fmRTeNikHQHhCQ5EJLOtR2M2hTJcq3rjoVbbU5fNwyEaJAoNWJrn6f5i wWXog6T19E1NTnGziUn2yKUzbkHJQtiz7Trqgx5FQTlyOCU9pEMib8fZZWELzlSBFcAGHX+2tkS9 9JctnhqlcYT1w9gMFbj8X8uXCsyhmYrkpwE6USmpFQ13KQJySDO1mTw9bvembezEwiSExvS68hRH UJ8KDwFnwfxvB7nvFWwKWXIVguK/NfvkOCf5X8xwxxBl0WpjWx538CY9BCOPkJctH2uwvEdvuPO2 j/j0QNUYU/a8PVds86zh1hGNU4AXFs1PvQ74QHwTnSY1P/k9a5ooj3fGcEujwygYq+rvQP4FciuR RaNs+ywhRpGTIFhYwdl8DBdXaY2iE9WhVfhsjnMdbXZE8JA6xeog06xz2Xl+wz8JYTRMaxtp+MVe DMAtTBA14zbuSg87FAKqL2yomKYhuiEcIdCQk0ZT/RLdG3wfYYcIVtgAzAYN5iJ7u9Ho2Lm+8iPP f9FTnvG0d7/17Zc+93uj23/Vfv3D+5c/MLz5qbbZD+/jMq9+dOXed1z/ypu3Zj+0ef0DHcsfWb3v nftX/2hk6+7B5Y9O7X12auczZ9q/NHXw+fa5P1+9773L975368qf7Nz48I2vvUOv2aLfXi6MIB3n H5tHKClmiq+aO7XaPgOxt70xOjD2bf/VMz/20Y9xqOAXeVKCGDTBrP0HGDzsCsQG3DGcNfya5Jfc M3UuB5TotcojIXbjgnG29fdNz5wIHUUUS5a0DRAcWFEUqAsrq1S+pPTfRBEuOcsDjKQmKHWPSfNY fdHqAAD/9ElEQVQCT+kV2iK9aQUAyDs6CgH5b776VexQFa/GLx5h7XFmSIzpYBYopuugXwQ/Nge8 3rFknnp4YWFnYmiqapynETKwukhOYrhuuwDNfIxLBqKlgjHk6/WkxPumJyc5jMhzpOZe62vo2YE+ 4jrBoJR2psDaQnpampNnqEq3EkUwux+Zpmvv6xrs7bLjJZfK+ssidwFbJIV8ICRmbkqeyxgmb3Zu FiPIXsP9T7hD+wL61Q0azBH2hUuOQTQvCGUTaEu/W3QIBFtuNR4DLqmBJSnHkcQDtvTlG2+W0jN6 Ma8AwQnic72k2Wv7xKMXkLEuCl3kNEhIepi1obxlY1qJiXM28P4cyTWnZAfH0YwdgU3bWSLDPlpe BlNQPyTOboSaWaacT50zt17gb9YXBFnjFllepHQJFui7wZJJitN6MGal0p1eFzWVIF8Ku5CGRj/B ltJ449CeG8PdfGCLlXyz3/t/7vvHZFZvgkpy//k5vqQP3AkrIkKJK9i3zNFju8BHfHqyhYVHF9DM ag6qRcgFqQlQuIdezCpBy7y2WphFzQ7kX54jBkqlNCg2Sz6QlvLZ0a2P1P02UXppbStVkfCYDR8+ Fn06ZCnwiUxYkUNY6IWccI9luM0mBSlKf7xA1XkUbMIApCm1rKnAuYnezeLSGsaGstV2sLi05Q/5 Qkkgbf4KscCODtKSUJH4glWSeA1fhmJFmq/bVS8C/NY6lBMkywUoicY0ZKW+MfvSl71sambmd3/z t1f2iRha5SRdED/GRIGRWOlGcxlCE7uZNIAYus1lDg9oa80JwP2Db+rzpFwI/gKIBDfAp1CK7gJI Y5pGMC5JV9SX4k5uMjWMMAchPxqNITO0svNjP/6yd73tndPnT+GL1RjWIWSXdB1qRp52ifKtqxIe +4IjaQGOrAlThbhzmhv8LCfFyWbJUXlhQYwOt6ClkxWhN0YGp5ABIpDF0a6/kSXEwUIRhVC+rkEZ o/A+7eATliF/4koKfUotlQX02B3mFGYefy3kNwGWAHepHUFNcwDptGDzsNLnT6VlSFc6jy4h76y8 WpBr3gazxq1NTmgiU5rYQ/sFFhKDIIOlvx9qh20kvVpln3nnwhAS7pjRZQoq3aKZy8Z0VWB/F+Yp JWOVkbIZRbyjf6jye1KYlMNKVzybNwR9iiY4hpOrBEqanEFZZcBqIE4VC2JT+EMOxnAndBRaPENz QgkWYUqSEHE+cIUi99oGmuDJ4Fmu9hkhC7/F5yCPjcxWMvni2tG4Rj0RiS7Z1nhdqToQ7ZFLFRnO ClIZyCpv9BpAjWAKZF2546yZgP9uXT6+ECaUfV3pJV8sJFCWyvXhrkp0K8xNgRU7und8EjlWvc9o QbPK6Ua6vLzKtgDFJMFq+SVvLdXPaXbE7eTqfkbxluiZaQMEX7xxw7c47u1Sab6a+IJNvhWPv8em 5jMf/DoONxpb/KACKiYKUwj+MDYxjmoD37OlOeeLDBf3/FF81Uc90oN9yTxVA3X8CAumsW5mc9At o04JOQVFHvg3qsqrMrci2c50g1oaxQ8NsuUA2vB0sSxxVjTBInBExEEw4xwQBll+VoxADO7M9DRb WpIf+F0YYOvra2kN00xEuduugkb8y+OqKZ9rSivdsOzVkH6F3TKr7neWsjl9Po6jzgZGvtAKCzOl 2nCWL2lTdo7q8eNjbEnBSiG+Nlq/cArwRqwdIIJwC5Wu99ODGkOMu/Q3D7zkJS/BlPzeb//ueuee kH1S82wV7B9HXQYTO5WmMweHy2ubbF52JwU8eIPpwNvHMGJSQyRwNu2d7mjsKTSXMWdYMGSEljja QRhc22wSDRDtjHdl1AI3cKe8ycby+nOe+0N3f+zugakx8ZygGUgIYZfZFMw/Tp+FJ9ziQdvJE6eG B4bxusznEwXHhJVfzDAqnmlpjHiozCuSY9u0fWj0WMUr9g+ApMH3BbiZayqDUlRR25UpA/RgullX rKg0GLKrg/2xgsaUc1BgVFk6lKrYengADaO3EaXRIliFvyPpBaV/YGosIVdJ0oUzxoMlQXZaIfLk zqr29sTd2Q6/zZfjesK04Hwnv4Uph3XHBVCbA2DLemYSc7ztBJvmFtosw3FIrRdncTLakP05SYQI cnssbNxJil84pTjagBi3N7A5DKcYe4inwIzGyqqqdpFXGGVcIPyh+4qXzUjCRzJKCBbHn2RRcXqF 7oyNIiXAFHBHBdzHSbX5InuKEEE+JfiSGm3mq61vghu6tUEyl81IuBxxbZx4bkElNcS7CSmGhgdP nz4JTVod7YgdeqzqCdnOLG4T7BRb0ODnclFZttZbqmoeSSjGIZA6mtjU+Iy7GpLx5yXHLmZhmmXI XTx43NPnbpucmMakQbaBzLe8tIJSOehSqMP0vT6yyXS7kgKSijY22DDh7Vo7VLAaTFgylg1XoRy2 eLdJSDQCat8Ko62R+lsHwE0tzZxYjUODGR/bbm7XHhmIbECb58Dc2QFIxrObmJ7EF+ob6qfijR12 1NXej3LD0IDaGsius3J7oVsc4DFSHqYA6c6Wrcy6O+nK0cYXC4MvqgTTZxkmEVsdu0VQOkyN2cH+ ydOnOA8wqBJ9cdCMoOisutdpD84OnkDCyOM9FEw4vcSwoAZ4ItDIsD5T4IP9faTnL1+8cmrm1IkT Mzxt9sasTAx2/MGede3gqv1Uaa9jksDGy78gUC3aAwsWFpqViBsbgIBF2mMxGG/p8UHb0vaVy5bD teQz8Yk4poHOmu6gnN98XhXcYe25PyO1FC9znlQUr5hfyL+YQiJTKaiMjDaFNPqR2bfd3bmFhVNn zt5/8SKVbYwSfAXcbcTWEJpIocAw13Pl/is/9IPPoQbnN3/t17e70ROWMxdS1D69Fzgegu3Qgt1W fixeGg/29o9QOA10g/oyBwbTR10vaX6GBa395aV5XoG86jSS1itQL3rx0An+q/aatQLXgjvnVAjy rP/GrWFldDhtXHfI+UTN9Xd8+3dcuXhpfR8bpPQScTqHL7/nGuAx0BCC1u10RBnsG16ZX92lHGDv COgbeR+iH3g+uL7MuEmwVDzTDIeySWacA9uqUcSyceIiN8iWA3XM9HXxEj4Lb5r7J/Whu60MlBXq zBSGxlLynAoMMKiI4gGOPLC7CSq2AG9FhTg+RAIIm2WkaF6zzLtdvXxlemryDIUqqP6TFz06HMFy Mb47u3QTiLyRgG+SZdBsDu9/4AGcZRA/DjMMMEk59gJSz7QFB1PG1GATKU/H2vFBI2NjIsnUaitE w1WA5qmKwe2wGvnX+J6D00Nd6ICzvDL4S5S1rK0jrNnTC6lGaJeEiWQmaR1clI4ozjOZIoruac7L lU2NT9AqDMmRShKAbzA7nknsTXtUGsSwQpYWUcHbYBTMqaBldtgOBQ7FcnwQwhgcDut2N1YHhyBE Erhs4wqjKT8+PgwMib1mIQ0noCM+Hx2jU/PYyNjg+OTo4BD+8ibWPPK5uDQwQ1hR2k/rIePWAP4g iU4nJE4ygj+mqZh+Edcdun5tljiCHtqEbMxICGeNoXNM5MgSOYk3mqMIwilR56gX72wHe70GuGjB /jYRLH68KTOTl04l71TZlQqyCmzgU/l3e3MbAhBLrVpGhmzzD/XV8oWPT4GHuLvlHYShnJNDLx/Q Ksl9cmocQdzO8MSY3VuA9ckksFuJqPAge0EehNjseQirinQgJxU8T1BFFV/623uCMA4gcNO5r+JD inds8k3/QyXEwOx4W5tlYAxGEAdlxWvXuBxejoVlUHb2SXkJGipk0bRYJZUkzzJN6vaJPVlAbE1M jPI0yOeuILR7ACipFPI2SJwb0ECvswOs0GIcO+4K1/JyMmMc1lwXAREzkUprAGcYtaKTFaAVhJdO c34FpHPQyuuJX63ARaVTqvDBvc51k71JX11ljlVICzIiLceEG4Zbx18UwBNAVTzxWGMOa3x24MOu AxBTwMJqZgXja/D+ly5fvu2222BrwLRbnFt4wm13ftc/+q7f+NVf32gHexXCCf+BGpBdCcuwptKi l09gpXrmwYbuUswa5zfSOVasAynBR8RdxG/C767EGmcJVlJppIEhLZdQgFcbW63GSEUhRMlCn/Ae aDED62B/F/h0c33z7Myp0YlxKtwg8ODKsFm8S4dMwSC2nEzMjm6EnXs7aSA7xo98KIZVCnOfwuIZ bdlgeOLcjpupq0c3KPxtLsThDCSiJl8bsj9kjwbTodHfmwu1LyAkRTxxMmli4iFfOw9MOiAp08XU V3zMR0BCAb3kFC5mamhUTlZVpTO2HD9kJCapCKQCiGRdfGzmmO2PyWUhBDVEaV2lcwYNkhwLydAK d8/mtsjJgeiL27ARsLxW6xDCa35Rp0K9FryC49ncSIEuXCf4FguSe0SQ3fWcwispzN1dXC0LhWvE aqOagW9sOxt9DZal/GWxNdrHULVA7LJBN9wdtho5I3xgcyoKvm+jFqBsoRw+Vyzvif9+/caNiJh6 DpkZ3tjEZEF9WVlenZ+TJ6oyycQ4K1ZDcQhQPM86djFtIxuJt07uGqzcLg2uHXos6DOBsvIhvJ+O to3BKt1lgGgQFQepGywimedexLD4EwIAxNBcmLCzD5JPHQRYparOe0EPY5cZKORRHjdXWCy4coeD nbR3breJOnHPZo3JZdUzYqGtwsCtTJGPtblJxZbb62QZB9Gqh1oAZcMSWDV5wG+Jf/1N3uRmyOUm wx2TVOhey3DnDThP0aEnoz3Qi/HF7E5MAi3jEIy4TKNGzcSwark3wqvBPguIhVyJuC1xNshNkZhn KUNZyduQRuHem08XahSpg8OPW+SSJYwrDIuxKs5QQEnbJsPKYfGZpApdlyXoO6dGmQwSb8UtRX3J DB7zAspJlEqRWfkayHex0GtSmRbsI0dF6XMq6GpzWHswgv0yS3Yb6EAUybWerLpDl82YVlIZJy4z BZ6Nkknhm3wJzx0TOpMw4ZoJk9H2iD3XM08RU72db5Ria8MQBpOELNfEqPCBWMw6MHA/UcjknfVE sCw2C1itcrj77vnGbWduecWrXvn+P/yj1b01IhuFhenIPj5BNwIGBDcNM8dcCWrs7BCVSwtmi0dd GZIwQT7UtP2dLVgLGCGtkD3P7EPIGOKfEjnwxRFdLUxEwIMLc0CoGx79lhooewtC3CSe2NnBfVsg lbd39H0/+AMf/sCf4OqwzimK4d9UCcLfMuyNOTuk0BByO6uC2UHYGYiGzDRNXrJwNLuC7Hu7BMUo WDHM4j+KlFrsIy+YU9b0EhZN7hZpf9FPpDeAcZwLa13wIlg/fGIdlma9UldJKtKWYqme45EGafbE qUZUUn3DPky+Wfw1RDHsbxvRnJw8uSXSbIyQNjcxOUyuzwYxwzHkOiyyVTiBs1N0zsWBodQywEVV GIsqaytpbbdup+CdXQArBhbbh/1zYYR+RwaX9+F05GDDaIBXcNUEqZj7K9dukImFtwMCuO6aB7e0 9USzUrl9ozoLjAs941954uBCdmAQcWL0WJYMpkeFuZBDjgdyAvyey2P0jDzMeZDn1C8xfUMT+pAF xP5dimwoK3+ldSJ4Yk1/B43b5QegP1x2UbdaHkHqirOlInZd9ioItd8kI0o4fmTOGZmQtXV6BiGy HghEQ0x2UMLJ3j6cjkBqwOgjmIhiFtyUdfMFwTZjuFtZus62viEDktp+sfBZJY1N9LgDBqoWzcq+ R4w81g7HkYVCAMIkNfh5Kwf6D2i4y6UvC3QzwOzvy+M+/rMeEa1YsGJt25s90Ox6oMptE/VweJ46 dYIzMnl/1jBK0NTRMWsoIhlpYlaY+BSe6apE1k78geFjw7AuiyMlmGiWCbEt6pIPFSfr0hHmufwG R96mBFapmkgpySGodGRv0GvnOrG2rBZncX+fs4RKOTY4H82iZApYizJ3V9eYHWgnCDKwtqpHHyY+ TD64/e3iJMPDaK7jOy8uLsQRU2YUi8Cr/HRKqzj/i9iXtGIouUypWzdVXiIlRQ8v0JzVlsbQPkOH UBqg3+A8ob+RZJLehG0G48gXL0X9JN5BBeB+bEE2LUXDoL30gmLQcJoHSZ6UZSSPhCvE+kGMmAOr c6/9F/+7/+buj3/iS19DyF95jfQ23CJ7y7LmrejtScaF6CIbx1YpNhgeGIiIKPgTksp0XyXzu4WC EXuI64ydIlxFDHodRAv4FI+OkVUzlsMPtaPwncPw6fe8tPMmEHxbmmyqE+RBNTC0sLi4em3+h57/ vE/95ccBR0yukjZcWfPQFQxkBdn9i7lCgRQ/xgFLFT9nClEaKnJV1MfsGBwcHnEUTUPmw27GOWXk S9yOfYS1UhnD5acDxppOfYV1enU8xN41yhWlL1w7V2ZbMLJyBRrcEtIBcFyqqI63ZPH8rKCJSNJZ MD1NtkWV6ZZ5CNzBDucj0VGlgeYOGW9rWAww8HD5yjGUKoGgHARSmEZWapSUCB3Mwzt31AEh9Lqz xXGkbQyR3Jzt4SEQGU8DU6agjHOCf/EFbtDGCBeb6HN3n3HAmbHJbzsAIFtNPkYIT+bPuetoOqol SzmP+UYApTQxnzwxTeDLuhILPpImzxUy/gymFaeqksjUtideYBya3lkAEQ5ftswQreLxvuUUSDAH 17aDc9F+sHoOeMtAJp9pMtr1X7SYAopbCSGvWcYXNPl9tJ5oNcOVsAsspo+vrR7f3j4zznSDApw4 cYL8DVeiJ58gjLmvqS/DfTyPul4dg2RLG4Zv/cEToXKrFkDqm5P/YrxCB7MvZwqFephCuI3Ubclw au/iFmp2/+Efx2DMTR8VTnFL87COJrcJvcNBx9iSmNG026A/9Gn8IPBqMsQQN1CH41v+NVpUb4ju gsqWM0kkYcoDTS87gVH2Y2SG5NXou5itFuwLIQS+UQ9rgtA+GwMOgxYuz0rslGwnq7D2G+vADLIC XqKmPJe/aqsoh/NcVM3ABotW/R6x/6empzABdeazwlC7tEeqPeEOgErAWNYBzUvJyCRJ+hhg3wFk knZj7iy4Koc6jjammPvhmjPplcp2V9RDGdbIw5asUjEasUJcXlNk67qoIkqr7Eq70nqJwwO6prKh MPsg0UHnzaPKo0hV3uT0FDJGlGlgg7CJHIqHGwf//H/8FxcfuPhHf/z+wYkhzkjsAyuN9Y2jDYJH DhyPErsWqMQtxPfyHfXj8fSZYZIURz0dGNFDNjTO/smTJ3QMhaWgsm0TtrI8hVpV1zzE6ohFxuNm /weHsaOuTBmVVKzbZipt8dUN3uKSeNYzvm1xfuEKmvoKRh9evXJ1ZWllg2wQKcStrTmYEHMLpO/W V9bwxzm82dXMI1vICCz8aPS1uWC+J373yEnan3WiyrYTZNaKGyrFOIarAHFSZhrlwL1R8FgsuXPF AqNCw9janSB+RhRIrIPH7mBRwIs5G2RHIM0PfCFHQEkDEGrcdkweWODJmWnWA7fAu4LGhql/QBpt bXPzKtqys6TN5hUyTaKPWRBJJyAKYGUsz2jZTWWLpnF8w3nupTLWh8pyEQ6yzPgevTrp/QFqcURB 5DEwABcc4cTrwAg4wIwr0wSchRISM6WP260ycAI5Wdh6Enl4JGfJmogeAovzIWAAn08ld11vG2zi zsNoir8CgYfjENQH213ID6PClcAV4a2UBdRc+pn4PZUcBI4jviGKCgFGhRPisJbbGjOZUhjXjIoF LpLKFYVZbMpN1Wu1osxJhBqgqDcJJEYJOBWTwL1jtExjqGTbeeLkCdI5cec9HCsK5JPkLj/ccB/1 DQX8bEzuseut5UsILGshr4SKZGIkri2fzz1jFABfK3T23hp7+Q9vuh/+CYnZywCVA6hfaXS5OzE1 TqqIoj7C/Dtuv40vYG1QLgw3s04yEGFdezhbsnjAovHMquSVHIRKr7cBH2emml/yG/XrbFnEhhmw qWgItsBmWEMAbtxw5YegqQAdtEDtUrxjVtx4EeiwfDYdLqRcgSzvmvYrAhN7yRz0IbkipRocczes QkUBtZC33OPaQ1kFtjMC5SK5Jnl1oPQUBUCVCfmJa5A3GlelZrX8b01bVEBLgqzoDRlD+W3cIHcE I4U3z4nCf9d58zAmLaJjfcbp0BdoKKh4B2R0obxSo6GENIavq/TthMmTrcKmaMh6epBR5ijoOuh6 1U/+JHf4xje+8dyd5xWtV6bZ7AMXVZLHExOT/F5hVUMi+vt1GUG3daChSpTD6YsyLP4zNUC03KbI Hkcp+8rgSeE5q1d5SzMbpvTT9lMrFhGg2hixaB4tHlceCTlEkeemjoE84e4uPW6f+JS7Pv3pTy+v rdO3D/96Z4XICSQWd28LzBSDJ9uts1t1IuIVOylYrgT6zXrgrm1YbpV8PxOA8eF7nC/WKBac37AM ylGTYNNDWkxmse4RuXTMX5LYMvY6u+BE6it3dSnBGDF+Ls+CzHBAma8Q++zhaY8qZc3NcLGvy+ol b8wK36ePucSf0ZHoVuHF69Yx0xhFzny87Ws35mhYTAdhG71LRVdIRKctb5hC0F6IdVu7tPoEliFH TVljWJK7OzgEnCL48iEzAa2k32QVQXrxHr21RUlcszJsGg/M0klDIjx98GiXlY5zNlogIOkfYUX6 8YyPrlV/P857FYcRsAAPrNKWOvVBZlsMWUSuQNslAsRAc4Uh4yr7x5EmsUcZr0Mmm10GX2NlFQgB lieCl4sYhPk5Gjkssn2w4FV0Uy5OSlgfbNNd1Mag0kZgPKR1cKjv7jGSJZ7KiuR7Jvf8+VuYKcOs XSlGuTvvAZUeElbxrgRmy9HmX74/xriPLV972yjt201FH6MnN1tFdYT9k6dl1aqkOq8TRwkdr8WF 5XvvuTcgir3RUtXyD+tzHx8wNzvblW8LYUar7fFRAD05jZ21qdPow7lXOf9PnzqJErGi/WHg2ioI cS8MkMjXxvzC8sXrC7D2GK8669hvjBpbjihGFxg6QbybIkczwUBbmOypqWmehm9CStwoxjMT71ss mydHPMQFHfYP4tSjTDBbn+YefFBJcWKhqpaPc5FaS1YJdgNPhI3E+2BA2S+TU1MgKljP4l2xPchB W18gdU9yFZEjlV3WicVMMk90eKJ0jm3AvZQrzQAeg9p8z5WUC3N8pNfJXbC++6ElUOUywhfrsvOk Wpb8FQkF4/NQwoVKOgCAMaDIQ6DZig1N8rKt1D+orBsjCh1DZ5lKX8UZvvTlL6/Nr/7EK1916223 vu7fvW7y/AxDwZNld++pKsdy5zbBwXGOMvj0vqLN9i5uONucKZidu0EXF0JYTBcISfqfHKoTMjqK 20v6v72zBy8O9GtdDiZUj65lRD7NMVhcmsbrGKwOPC1LN5/2y99aj+PLv/OS0fHhs+fPnDpDRf00 C4xpkrgJ32NxiTAiciIDJP24FutdbYWoXij26crVa569g8BBVtkwzihNEFOzAPiRrc4wsiaZtTkU QQGO7NKLOdvEynAXQLQMJsGBKgQUdrcyFjxf6rFyVIdM0BNuv21qfIR5tWGL3KeOhaUVykJItly8 fPX++y+SRYDWyFVZUDM9MyKaJwJLLG6nosPDWexc1PIqTKkgBtrN+Cg9LadOTE8QAB3uknhHf5Ec YFeABlsKGLvzp3BRdI139kC0gGXQ2yZioZc6KwyTPTLQz1bVXwSGjsZL3CqbXWCVEHx/0hMezzkK 9gh3iPde3d4A6bAXHQUoPSZmEexmsT1w/yWrSSNygHduQZuNQHWPOOrYgiwQGAqj4yNQbaGOwGWc nb0Bd4Vyt821dRgkeFm33XLrqROeE9wl0abkLCXNhRz5p/CNQJiewLw5h5A9Mvb2FxcWOE35RO6X 5xBxogs2M33CfOzmJuUyMTgHZ8+dPnl6Wnn3NE9gA7LsE7tr3Mv0HTvZnW399DaOtc24N6zS4pZa wq9suwuKzZlSTjE3bgLN78Eh627m52110+mZwLj8QxvuR9hage+SajLt4lexIfjqah+fGhseHZqZ nnzSk55wYnoKvX7sCxEihsWKAPBN/DDY9kgN7O3htuJC6WRxAmVpRqmyB7oeE1yVLqHfKv9Wmj6g MSws/EqeqE2UgsH+cSnLW4jqsaV4tg2SPWohFlrGmPUI8Gcb8Byr75hRp8CzmpI5WnFvw07ByqBU iUGCOCXoYUYFrr41DkpiUgQP0wC/Y3qKC+MswN8UyWn6WkEJ2AAlLxHOOsDldlnsl8xTUI4ibFo7 k6xL1LmpJKSWxFwQF1bclcrdBCdJVa4VAZb5xeInjCCyTbkgO4t3K4kfRoMrV+lNFrDZgnCk9jFP W6tbz3gq/3va6/7t67Y70aUjhhupVgbYshB1aHns3k6CDZ+IEdsFII7nJaFNz64XqAo3pYewSf8u rauCCcAqGeIq7Z6yd4DzePX6DfwdPiUdBZTldIHEfWOt4JYd3dQjrZYZWt43V8zf3Cbt5h5pxw3V bu6pxssvfuL1HOoIaPApVTOlzHKuARM8PDTCyRRPfFNRDg9R4TOmiLGG90mcId85sDv5DxxXgzDU DdfWFth0qMgGuSLkZchZoryEqKQcDreAtIYufH+AjlQGuf8rBmd5O+kH+6dOzhAb4Q4DLtkBgARJ HcmHbVevCpOAb0W9h9yM8lhgQcQW0t63dzhi7aqwu7ewvBwJXOAmk32Fm5VPzrJRFpHQM36SUdSh iDOjASwFkIVXEnxjhzZAtACenV+0qLGqcqX2tqW0VZC2Vh2jge8MyIb4XyKnNg5p8go5Leg637W+ tQEjiFNQYQ4llhThS1diBUk8wKAVAGvC96Cl/bXrK4tLRL3ENFhhInL2NPAkpgMPg9uxmD5xDJ4Z 3huJE55Q3qGIk7FHE7CG/FocBA17/EihkqXV9eGxMaw/2ODMzIlz585jyclSsh1OnlBvPWUcbmcz W1Rsjg5VtU5mSZyjfO3yq44fmhoNdyUk89UgJJn5fNVvYth9G4syOZP5h93FmiD44anWgEbV5BEM a371zf50c9rkIVf2zd7q5utvpSc9h1KeVmiSOk18AzRKn9Xp6Ylz585iqcWhEFDt6SYTzTICQhsb HUYxmVVrCR5E6bk5Dnf8FEYCK4XN8rS32M/ScNAJVZOoN9uVcA2Ex9rnhcb7MZSQ/6mdISXI0Ies ZjUUi8wKW3ObcgBmpk9il1kcCScVsGZSgKdRMiGgfuITn8QYo2xuW5Y9+lFt4wThqhY8wljxDuz9 0oyeGBvnRnDByK3ruXC0AO1xd0rqu4uUUXb6VN4YoU+g4iI0gJa5FA0NnFPIG9vEm+Er9pZsG7ZX BUJuiqbd8Go6O8+cOsX2s+9BdJDZnCwJln50eahSsR6E8US4EBlmAnBsN6KdBPIUQ5NaLHkNLgZs jboVW5lsbi7NL52aPP3s7332237/rZfmr3AMXrhwAbqFTLtOUvBrxZrgcQ3ZyRuzJZJDQgUzhzfN qcZl4JJOTIwypyrWE+CD0kY4NZAuaHjXxStX5xaWLl+5PktJC+13UxhZbARb7SSWwkpySxaz3NQj 7Sf+0cl//ZNPgmZ4rOKNdf6Pr72LpqrVI+1f//jtz75dhWt+fN1PzXzvnX18/eQP3F5PqCV68SP/ qX+EhgAdk1OTmCOtlc2Ckzozh6E+KpfBj2TMuDD+FMo7xR1FurBwY3p6SiAf/aOVFRYfGV2mCGsi qSPqVHwQNqriJIy7BMQokalbsk3PsH4S8uqbN2x9qaJJbvPmqKr24c1Y3ZRlEESYN8Hz4Ao70Tkx rd0O40I4OBW75HIN78heuN6y64B4sKHhUKgQgo3gFAQlJPXC+sTx8SSXe26FN2cupAlWjtKx+wd8 IvqFxIU0todeN6g5hmUI91nE3wT67q7+QnTqU4BmA0a4Rtwdn8JU4j2R6S2Xn227f2R5aiQVj3Al QAm4bGwelRYK6mrBKPBZvH71OgceGSROIIVc2tswEXTMSJUQHXAGU1BmkRSgXMVmqMlzGGC7kwX1 fFK7gmBdKMI4g4XEwsb6pHaC8HeEg43my+OTU0BrXBKAvoWKS4uYBXiuvGeUBqjnWscaiP8g0LKz xVIkYGKcy90uC3mchqwj2VNZw31TvvKh5rLypM3j2C4fpwdj1COV1JASHoW5vfkp38xwf5O3efBz fUJzXbkqFZfstYfzCIZGXRQJYor3hob7mQbzh8y6jFIjLMxQ8m7KcppV62jHh8UEA0+QFkmiwFOM KTETmM4mTKAk2RQiMp2pUiOTKYzBQU3kxRpilGFbw/3WqdwhiytwHaleq4ZT7ovqkCdnMTFBetPw ibeyiBa0rsSbMFtYbcAOyz326NIk6w4npFx4ZRHkPQgy4nSzPsjOp9uG+SWqdzBh7H9oxKbR3FS6 x0l0efJm6XdorJVta6NqjvpGZdyRVaHKA5iGoRuysA37r7pbBCW4ZT7PWFW5eiWhLQaROB2kL/0c sP6WtECVgTN3dIj15zfsrqtXr6K4QksXfYdwVO/9+n1jfWPP+eHnfOiDH7q+cqPHNuhmbfAZjYKT TQU2LXk81ZCt19ApMJ8rbVdx6lQSkyndVpOPDES8g4CwUhoI7TEB+DscmnjcjHppM3impnIam8iS 4OM4spI3gkPwA7XqaIp2eqLv9FjHA7PbZYVxvV/3T8/zkr+5ustv6JH2z37ti2/8y8X/+afvpEfa b/3F4ls/tfoXX99FB/xm4e/Ln/pdTftAH20ZwD24g+ImhYSGpeNuegmZFR9vO8JysdvNfFD1sWqn EmW8OFEsMlQVgBG2d+KeBsJ4i0f1IQrPno3NjPAREjAi92xiE2IrhRqwkpAqVOGPZaBnirlhoIC2 6dAzMTZiSpkkQQdu9S6YrBhFQhzQXZaqjKQOxEsHJfJXTj5UKw8GHFsRHvONbsG0eVSmShBdqh+8 SrUAKWjyF2blSfaawETVT/rxztLqKmxL6CvkJHXtjZTNK3Hocg2QxLk2Fh47ggXKyJEe5EjjAkou BqYp6xYzZ1pRJcoOkJtwxqHkEusgnmWxGyaSxC3LKOXfu4QK6ywMe5ztIJRchwGrCIiZPYfnQooy fTZUSsCs6QcApg0Nwd1KBXL1ZDTBg/UovYei2DEIJj+2aZczzqCx7y4jA2C3Zc9gUynoTZLq6Gzn mot/CH6avI4cfK6EFoC5kSbQLJPNdjjGM8tqe0g/Fkv7EDrHI7E7HsvbfSueW2dJlU/b4xwyGQIg MzNQF05CaQDFZpnnzg0hExc7CrX41A2QaLy2QJk/6Ko14hFIa9ZnCEhJREiXht8k+6jJ+8Wmd3E8 EOBHyY9unKIoDDSIWGWQqZ3j6Xg9ekFJKEMjo6CD68XH5dr4Ir1mNW1XJxeM+TahgyCGpAKbohLM s5dYzWRYEEyAVjw1MW055zDQpCzXCpQsAzmACjJAAgJ3BciPNaqPr/4YsTbKPtU+1SODVQg4DoH3 JO4cyDNvTZ00badxkfINzTJOTk6OYWtop4RwZU8PPzKIvJ3qhi6sOpUMvZPZM4ZlT0REWK5LIXT8 nhMRWCo01X4E7dh1ly5e6mvrffFLf+QLf/2FL3/9bwYZwLFR3HAKwJhLzk0qd+EDziN3mfyKK5rk DFmKsOd6cR7hUFLntruzsr5+BQRkbp7YFN4eO0Two0eVD3OGZsywOmqUSyxLDUxRuSr8tKpN0S4C 2fWqhK5HNUW7eXG+6JlTf/Bprn395l8+pEcaz/mNP7lcv2weKjXqOWKwxARISErBoHKjn/VHjfN9 DzyA2fLP6c3tUbSLY74T+ysJJGd81OaS3IvOIsXMirew2IgtLPMBz40ORtFhWeF6ptno6ttEQCPp CjM7BuPDQ7gIOh7pMXQcladHBsY3eEJbB+SaENW7qj5Dago1sTgusmgZ0x4mhcmS60mFB05A/OqU GRmCc0vQCkHqH7h0mRmiGImZcGqUqZEvRJCxvLpCuAFmR1Uzdfqs4HmLZWZhFjJoKemlJlbzCrqv FDDpuzSdqCXHduKqGGBySwARDBpSU6fpuxZaeiPKiJ63vWVk5VuAazNiBo6ccbVzYi/AI1VGRgZw /PeEa72Ae9bfQzpCwGt8HDepKIYibDnl+SZHcGn+yL+UU9/WlmtZ4DelS8NVzS/MW9A3MgRpp+BH PkKJ5vDHGWOON3hufo1oDcKUb9KSx2a6DHcB3Frtmz3wb2JGj93tm/8ek/0QXKTJCz7y2xxfwUO+ eey2++YIoF6dD06eLQQP+iShUDSNMWU9FI+d207r6FKOT08gKrbB6i1dgzSq3DhBClnpyDGKCkn0 iWlmUeI5AiKfmJnGA8WDsNwFkpZ/QgOegqvBqsohblUXNLK36ucR60XfkomOXLDEIbaBWUoqxKJx UZ4TTh8KbQFtYSxZKMj3LBReATGLVB5fAfSgW+ATgGsfcCSo/LVP/ZvJtiSixeWD7LlizM2GsZCa daq/WHO+A46/17DrHsMptjbLiuY9voha+L5+5EL5EZkGjARfppiwFkQkqujBMracPXtfoxLIT1kP Ij5yp6kg18nii9VPnofbYSdUMeHO8u7P/cLPUb7/iU99YurMdKHMOB2g3phWqndXMaO4IVubFs4o y6WjTbQuWwB2o/sORQtsNUmXLr776tfvu//iJTLCdJG0a94B7MkR3HTeJxQSm0ywH1OhUPGTDO4K +QtiqqKeb7YUAUn+6+ec/fS9y/WEamL5kAe/vPk59VdmJHYbbolsSMLyy1eufuXrX7/nvvuwUIpe dXHwjwiO7O1PTc+cPHWavcmCBFFlDXOoO8iJ1BhJxh77RbCF6SF3LcYSUX/cjsJVGMZa22Ygw0kL pdIDOzpRPDwD8DDS+k4gtbjPCe00Is6EbCENvRh1q00iN8JCYvAZc088TXAP0Z9S2ULYphqjgyQ3 JmOpGwGyQtdJIgm8zmv01+SMWlkBv+avXD5RBXPE6ICQkE5k8vC4Ga5ooiiKwnzpFkTXhc9sSAEd nYDatr0PF4tPBIwkpLt0+RIpPoaC8JFVja+WsoSmKwjD4hjnwd7hPnjbvp4+6qzYWsLT4vzJAFUD GnIGq6vKIqIukgeTYtyXNGwr6WKFWtVzFLqNE40PZ87TMNGkAv49eq3sT/Ic6UDPdu4BEdW1h9km HYTjB0dTYR+6u/ElTT6JMcGQpptgQ5SoKzmGKP5eqKSpCGqZyIes2BKtugkq+Ydlch9b7TpObpJU RcJiyN4fEbO3AD3JVtWHI0KbOn3LmUTxVRMG/7LCUP8oMl16NxhSMujyLlPiz4bBREu6Uj9TM61l jMBIbLvrqSI4LInabJa6HCr2IrS9EZKLZpBTViwyJCGbY6VSwmKtVPjVXdiG4/AI4Q7wXEzczIkT KH+xmUlXsy9VLEqzOZcXmb3FZT1uwkCb+wGVeirwPXBJdMk4fpB/QsVGx5Pjwz7OUNTThIWnEuVi f/GjMA2sVtaP95IGYw4rR2A6i9f3/JLvW6nagSU0IDEziVm457IRjFS9Vu4X6kWCkopqco+YIByN oi3TG7Btq+2nXv1T6La/693vOnfnBaw5b4W5wPSwFTkKCM/z7iod8s4nTp5k15uktzWiI8z7pM7b 35UFYaC4DNwi+2ZZIYWHPYC7R8jBAYr5bsJ/cSP2vwwzZzy6vpoqy5fNOA2df8HNi/ul3zlTUAkN 0mZ6VoGwz549e9vE4d33rtNs/uYeaSQwwcR5zus+aD+H48elu9/AYgLmJgsi4pHhYmogonFOs06J 1OBF8HwOjzrC2fBcFVZbTsjONnxH5ZnI/faowMed2xExJkjBhTDGmpAzNFNFMBw8j23OKZ1LM+fd pBZSNG/qjNlkDeNisi7BuEFL8EvCGpOqHPExGRHYMPiaTLUHJ+1gTA9aD26NdNhC/EZyixQXFcCT O+k0x0Bf+ehQi60FDmjwH4pfVmhdRmBqWx8mCNeGI83D1eSNr0o/alYPIZ+lcOwpjiwOkOrWWOWs xYuXPXmkpiOjWqEDwQPvyh0xXAaXJCGZVth+niNkdNoIrMTOWRUQEHb3yeCz/RgfgBGmgzwEezm1 9W5XBhZpZaaGAzKJBJM6mAKP0FRm8C9XZaW0B6Te+rlz51J0TcWZTtvk5BQiSFRDcVxhkbQzqbNj U4yMWMTEiKub6PGD0CDRg/3t5KSEA1aBxTFIUqdUGe765u813NW8wgTJI9luuQkxiVV4d/y0h9j3 5vMe7nc/9Hl/z88Pc7db5wTBNWQzxgWogS9gbkaWMUrrJb2JRHw+WPSy6yDnkhYgL2Hnt322lkhe FxK9Km0WCFAnaq34yg2yrziKK9FaqQM+TC/SRLDSAPgp0LbkQMe4eHRUrXo4itIpyUcJXyJXZMFO VC0t2y681XKvQ1DC3qmpGSw4xwBGMc32rIiLGsyRojV0/AOJbDMcq25EVbADFYQxUNpJ7bFdUG42 BiEvdCtVJeCrUmQM4MgawqBQjoSAPRvbbaaOphXqQT0YL66sOt/xZLu4Bui38fbOXtoAsvJ5b8jI aTpMX3Y68lDPBqGFDQbchOlfXWE/g+mwFnFVyChur2z/7M/+1zMnZ373t99w/gkXeDmdUhkX261G CAWLzJJXoOMQeXvXMgxI7DLPsbg64lm60LFWgYwBza3e5DeCRfbbNcbKc0jJGqmgdAnXWkwc3SL+ ZBtrhWHd/IT27HkJ8vj1h0PnHtlwY7uBsPl63hPa3vP5XbrtMCYkJ593V98bPzpf7XVAvd/6yQf7 EdcqvvyJ3yG8R+NR3TnokS2NbG4K6IZrJDayqVv6kySJvYO/BuRdBTv8Um6fS6cdd8SQKvohRejW D9URcFUzHXyr1VAzRAJGlcPqhsdnd4I04nrZcVZC4admB/H3YIkhPnGkcY7rajARvD20kuBsSG30 p8+A7VKLcqsAmP6I1faRx9Lz4HuvxI4/WMyaFv+jHAmQQtBrWxtuG07JIrWqnkIn6ZnYbLAUEKxk v8vLSX0XLM9IaVtfiiy4p5eJIIaoihsVX4wSdVGW7dHMiUXpsmSi6Ep4pOGAmw22uIg8x8Y2IGn5 cyxq8o2nTp9mhPGIkycwbWPyM6q5OWtlQEoMJ09LBB/bHSaVY4vVJspkVIiSfL8knNmyGm5KGfbZ hhsWZ6bgHDwkR5P9ApVbCB2kyvelDKSrVLjZ3ldpb5TrXTbn2HY/SsOdZfhNDXcZ0xb15Jt43Mce /mO01A95+jc13BhrzjHFmyLIoAhkulQwm4xUJU8CVgMjYvdk7/PAmpXhBh0LdEW+friaXPv8tB2q ydPH6eysukESbrxzoV02AlerUzAG4h3vAPOBTIlutP0F0oCiKqmCFfqh5O4pd7Tujew/7rDpaT6O qQqQCJ9PcT6WM2CfUl5UTyizw06j4RNhwi4oKZi1/Z/U1FWIJ4CyFnYUXjMyWPuWnwGi4ChYNIhW Sya+8pmmfjiToitiwSE2ujl7YQdJeeRpgIm2IiP9R1O+OKQ8x+QtuDmMvbRttcUlh0/AqJInxWlg lKP7Q4aQK+wmXOBzMUCrC+vP/cEfftKTn/Qr/+FXRs+M6yAdHSlbEcp5eRJRu/XYNPvUP4C3blSR mvtGTSkDWPSn2G524hF+K7/jADOabvQjnRoLx6FbkeCibDrUQBnuIQMwWXwP1sCcci9FvRo487yb Vxttzz77Ddz1hl3Hn74+d1i/wZTTb/5DX1qtlmngJH/+pfn6/ubH5U/9HnN24vRJXEU6z3FacMaT vgbeTa1z7izHUSrszbhMQ/iemSnFBQaB8amNQxqFX8aULxlxBJONEJi+CK81qZAqCtdu2HRlbpRt yG88OMMJEclFqQo4C40UtMDi6KmCi3BKd28YEzKBWfi4IGqPICWIMhf9KlOoEzFo219YxhIZSI/5 NKr10/WWwhrOwIJ6RONMN9ka1t6+uRuzXLK3IATfRehaaipIr9mcd4vMBJLsSvpFwoAPg8EVrXBO Mipg24HOTU5yy2xDHawUImArpSR3UZ4+zjnEJ+pOccxHUoYVwjlD4lWwhwLarR38ahgMCg2NDJ84 MU0yTMXTyLfVljRho7wUkKD2g/WZDo5bdHQNjm9kW6AqN4j/Bz0hC1NfCo8+GGIXvhugj1JEZmdw AT2P8djMm5nXh2Fp6oLPtSpKjpbBhydcbFelKGPQUp91k+0uw42PWe53Y3wb37nKmXWoW2B2Y5QL 3a4/VU4w7nZjVL8JJTDr76GP43dqjH8dAY9orB/+h0DbpUkIyS84nerJ9BhFG49eyxAwdDRUd1RC IRx1hqZanDAdHGlMOcuJX3I8Cuoh2LYF75UljjXUzBdBm9XOa/N8OhIgPD9BhieIeS8fXsrLOA5z 8wtcCtaWuom4R6l/bb4SEWm58SmUDWDzgC0WJYO1hSnCLdMKI0GJS7K+Juuc/NvqsoCdzgTdCwlF BXjBcFnl9M5gFbhFZWIZ71MGxxXqcRCNbm7Z30hPE8khqsbHGaKqFygxE+CcubnZ0ydO4Nmas83p UvR93k7k11HqIQWPvQBAZFYQQJiF9xppIR1VhGC4gCPhIxG7Nmo6wiu3afcwbwfZgzMShATO69Oe +Ixn/lff9qY3/P5B9wG7EnKbMU1yWQydVAH74UK/BaX25GRkwElAQtkNRNayD+NoM48NDJtujzxv dKxBG5gvXHbsOVwrjhx2IeegkX53nzwzMnh42fTQAnnf21U1SREVNvkRHiUX0n/6h25eeTf3SKvf 3/ybm3ukVQe1h69uDDeEmbNnz5B9UhkKo0bsorlE8QyM0yQp447DbKgoMfTI1HSKPvijqTmbwRuI hH+yBHZhQXwMozu/esr4/04MdAygDi/vY4oYBqerVK0lBkp2XU7uOjPEfy05sLMlLmDVLULHo+g9 m6qdKG1xZVnghCNtaIglzlSyEmKnfDATYsfbEHikRXPMg7urqk1QSDyXak/mKyEr5Q6dJF1JWtg9 hzQ+gGT6iQO4kQJkCrhT0LfQJUW6sPEB6DcYJtb/3OIiTiv0AWog+RQoLihKYlvJBHJ88ZJIUmI0 N+nMSmaLiy9dS094jXsPIqZc/iH+xr6NETifmHqGaGp6PKUeUKKRY9tG+w3ZQ16CNHx0riA4mQuJ srYzxkbE+TagN9QRE9ecbO9OT03ztlFogOdOm0rYh1uML0cdnjtvGcatDGMWQNMVCH0rjU58TUsT AL4APzXQdQYwm5WAYSiYuwIMjL/SdorKv2F8SyZRhKtKK8L+1R5yACgsdewul+Z1mexj5esIVvhw xbj942Q+5NFY5Ecw0K1T4cGFX2dAsciPv6STG7YTG3IbCCVbcU2UyC1RA+3BdebUSSI5eB8sfhiR FrLTEKuvH+1Qwk/ok/a5CLMdw81kcwvU8vFJVy9f4zhkfFgE7IL5+TkR7ZSw33LLBc1B+q/bxjsF jvJJ7Odk8Svqb5IP+/tYGMg6UCIM7sWKJ3VznAZmH5jtiQ2HU4I7ytrSgzXSlHmCfzEzNcPOjNZV L/w+nOHLD9yLZBL+0FC/StNqoKxtkJgZGhmfXVjC1yUdx3BbhkABheQWWu0QuFGhsEOwh/QPax03 CuElEDQKD5GfM2HZ1QbsghQp9XPsIj0IlgyjQW7dE5+/HmL0cXixp4vLKxSwLItry79BWg+FHqTV WCOsUR1tVdkOlGY+3Iemsry4gNXGDK2vrjEsbBWgpcmxiVPjZ17wI8//4/d9YG5t9nF3Pg6rzQ4M WZK52KOAArCbEwIvSROg7Cf9y40QU0xBbTmZompWYuMlvbFoTeHGYJNhy6pSpNVTlpOAlh3G1DAg xkEmBpNb03c5gGxijgjVPU70wKk2vI406/CFv+VxP4Kf8Rh/dfkTr2eiuVjK7YDJyCafmp4C2rxw +iSdz3FWAa0wh6B7J2cQC8xl78PiX1bemvrdo3bkBjihmfSFheX5+SUAbtuTDvZjvPDgWI2A4FTH ARrwPYYGnBTQln2OMWXRYs2JZliZFCiYdMnmtSNHYEF8OKaYRAibfGB4rKt3iIXDaHB8DgyPbO/t Xr1xg3+pLQbZYNHi0Fy9coVDkRN3aWERjr+d7PtxHWw/xoAHY8cuifzJkLFHJhgOHDhYLiwZpqsf UrRaIdgsK3uBiQ43N7bXVzegtyZhI+8iJfEomLMMNpEq4V1yVHeSxrDzizlYS5F5kkdCiOdVbAW/ YGtnvbtP5pj7AngEUPHwaGp8cv7GXHdHN91aeSZLju2Ikz40NnLmwsn+od72bgjgaobJluFQJAfu c6w88hbg2NhgExyJ029PQiNes+U15ocKwOT60IFWvy2aKlxnyU4QR4E94bHzhcaCXTz0wCwKRXSQ J0MuwGNj2PFV0BDmaLQ+OboCtnuGUhHSSyXSW0GP99bZPoA0l+mpZKgS2AcI1xrrzj3cU34k9/jm 3z229f1IhvtvvUNdQHMZqbyHGSZgVGm9UmJEVAgCMTl2xXNlbauZi9uFDcLZRC2n0o+4irc/7nHY CN7QZOPh4ec//wXg0ZMnT3LOUwCiVgCJl1TZar4H+hcW5rHLWAHOZysVLHMn9DbtEpjMNZrJtmMA xgW0XfJ2Os7Ejc1JZtrH8xnVWMafzLlZMvAK+zojLozsL+AJlN8+KndZr3SEAoTgFtO71ZVR1BRO UtYOOxAHJeo5ukfgz1LC4TcrT2oqkndObIG10inDR1D4jYQ6uvHNsWvdI6/GWeJIxF4bslctu+Ie NnPiEEplnGa6QitQAzI+su4ikxZ9QVVhmQuCGqIE6OGRxuyGEwuYc+P6daivnQc9P/XTr7r745/8 4le+QAMgiK4lfFogdQKgKA+G38znlHo4T/CQTGortAX5D5IN8RYZFjxWAljWtIoWljLBdkvtzxHh P8NYtE5OBggYvDMTUXoX7E8sovW1UVEzPDfjaQph99qHF7/2rqHNz9Cm8oC2lssfPbr+p23X398x 96fDm3cfXf/g1n3vHtm8e/4Tv/v/+6Xn/Nnr/583vvCWL77v38/+1R9cvvtNc599+/1/9ttXPvWW 65960+W7f+fGZ9/ywMd/i3VifNDeBvnSBHdf7zQpyZGhk5MTsKmRosXcmnOW+UNt0SIDIavMC6I2 eb00PYDOsp9NURAlIEqs8liSmVhqACLbPoTkiNBTEjP6PayxcJOQ3xuLr81qFzONqJkJXiY7zYw4 JhkcOh/Sm7gXdA17QRYHh47Vtbi8BFgmEXBoEDkwN2GKGJh4NeeHEDlhFHFGg6DEgXBhgAOK3UU/ st0jk0/DUCpjwnSDPwCtKALByWGPGC5scmKKaQojexLsgrXAIcHdQ5CFfcT+VbxhSR4OJBwLVTa3 rHTNOcRUE/nFbMm/pgwgfHHLUIEW3Q5cSQcwyw50R9lcigqssDXwAE6eOTlzcqJnAFcA/QZ7TmZh NMi4qSlv2U0qa1Cvh51O5G2JMFtCvDGLDD9C1T22kqLKZnDZonjpDDQbk21WHmfAcTct37DkeH+9 IUMa9oLLmPiSQRDPibwE91tWC2Cq+J25Ij1uPZi2XjXjjz3lMIfqI4wFLHl/TI9HQkT+zjd4lIa7 Zb2TL2by+NnAUD5GP1YVljPnm1naLswQ5gCZC1m/BDvG/urTiwWjDkpVU5xdMmZ2kyHagvup1wlh eXCA+2UKrAiV3zNJUMZoQs8qBVGmnD9xxazmiO3Ke+VNqvSU/VTSyfg7ucbMKR8W9eM6B+1SGseE 5RXhJDoKqeOK6xQvvpfaZa4TapHYcToThk4iDMokhQ4sPpuoCYoIG9JmOBwTvBz7BX5aM2d19dZW 2TvRurRqrCyWslnJQ2IjF2fnIX2jKc/GwO2VWhY5J3uxbuLuhb0QuXHeRzpDCDK1WopPUgWrXAFb mopEnqo04MHhxQcesP6yc/i1/+znL128/L4/eu+5284UoYrRk9wSXm2SAU4IvxfIg5EZqXdV7qIr oPkL0icNHmqmpe1YQcjlhpYMEdsDm4jJpty/j8Jlcv1sl+CDmCqK1og22d7cFtE4uLbJsPQP4+XJ 4FsTJF1HTXkxKYaRSIUzw6waOzzygS6hqPEwbM942tPJZNDWBP0lNxP6SlHFczuJkIVYBqWS/kep UL31tlvOnT1j/S3B4uEB1FJtAIz16HkaCJuY1a/ENCe/10EJqUQzucoU0SgbwGVzsJ85e4ZTH8sO NaXcAhYnGXI+kdUnCuYjbB/6vNCu6ODQERACdi0xj1V4KVoYnX59glRFJa+GbBMKJ9taQ8ru2SHr CmNxJURE3CArlBdyi3iLHubUZ+7bpqOGMTTnSkUe0NDAuvNNylwlDqWDD9qW+B/K/4aYDj9KNJ0P xizyTIU72JuFEmj70NKPHEGEt+r6i9WXfLjc2VgAy4k5wFhaEUfbtvPfPigEl0oLITwWgLhNssGV dGVrZIsdwPS49bYLdLGplhhFMG3lvYWVK9MYGF2RyeIL4jyIU6NHqc+LwW8EkW1nkoa9hRU4DgAd JF2ojXTDeK6Y2k3OgH0ekNPPYKyoNePbEqVhq1WeojIZRRwCpAoi7aOuim+UddXGZDDNK7T+4HGq 4b6ZDvgoTPi33nDf/KEObQGyeodkErq7EKofHR81tmA4wRrcg/ST7CQjVJpE3L/161md6PJgUEJ3 VUK3pDlICLFk8buowMPYYbxIARF9IwbNWzAKzDrHHcRTfs8T0iVZfVGzQ4c2VhcHsVxNwV9WRu1z rXaKlVlq/Osi6Orc2N5Ee0Rd6SxHCVGppmcl2cu1BFShBnLMbqscFN9WxffsDWXXGQ7e32BQuBZw n8+Gl22LxdyUcmisa3chuxRPIY1XqrNfHea1XXUGZT9ZbVG5gqS2Mu04HeHJxlDaxdGiJBkFbfRb g4ZWXJ208sHHJ1JmC9l/B/Q23PYxNNVwtE6MnXjlT7xibnb+rW996xOeegdzobrx9AwRD1dV95L2 25yC2H2MjlIBEoo13N0cxypFRKivElOMDDw6rBllrnamztTw14Go9E6MQUsX4wuFSN45gA9RlF0Q hwyQc3CqytrEJTHcrKWykFaQcy/b2wDOfCMnEtIk4Ud6sHG79kmoFPe2vSyuzc4SNxHqkmtD1o5h Y8SwnMw8c4qR5iDF62KBPf1pTyUawEJtbaCFtIhXvLmu4CLasJhYYD74v2ZYdDWkxDC8GDKmj91r hUH6abCZ5atFgQI7xeKpZZaJtsDdGbTG1d1ebSexWuhjcATjRGPd+EQPTnsVgZIN4bea4qN6vqMD C81tQkMEs+ZNsC18tNTUuXmWNP4K4wyixTGCfYiOt4PDFgOdqKJcV5Wne1IoauOM4uuwBYycXEMW lZTMg2LRtmfqsntjig9YKvDxqoaLkQZqk2hkTf8Wrn1ZFCw1c1TGmrsrxkVRv+rIz+e3QyvjAmgl S2OfpHNJLWgc7fQmpV2byGLitcTop06f7Ohqswd2oIbaxaWcaRqhWCclbo5Cr44P+xRIvdsrr4po 8VqHPXGm3dUSxplt8P/43QoDCebw/pgOfCMdCMSnIhnIFsKUQ2rg0uFH8A7csnmC1IjxBjHlnR6W cVX1DOJkCAAOTM4wKN55/PgKtfIIePPYSisfnlp8FLb+ofj33/ESlwfjpZcD7RTnjg4D07BUaYY1 aU3BETNE94oxpoSJDtNjHd/kvvvuQ5GLSIoKSTY/r2URsDyIyMBWcWj5q01DyGrvH9x7/zcWlhZP nkK4QJ0/JpKqEDg9FHoB9rHNwGepBmSaOaTZpcl/uEIV0rSMjb4HIxLpis6E02XixT7rLHisthuf Yp8j3RBTUvJP1xEkwfJSl8kvBSgtdlFzw4CXbkZRhWcDRNLarcrL5c/uQz/gbDeNgw3hs9gwPMeT XDGpNEu1tqIzHNUQIhOpVD6EzRP83DICbLDLqxVgpSXKAGcXxjNC9kp+4xQgCQCi78lXYUsEYFXc PtgH9AQqwXwDLOJ9Ux750z/9T7DCv/97v3/qFpT/+pNY6+Y91T21L48BU+m0cTFm4zUf+FmaIrww /HeaFTHX/F66CK0XBwZtQUsGeBHJzX2qPnUMV1atFWlDpHdQa02viX1A3katKQ0Z4OrK6UwPSZOc QX7SXrGpk/JeuA3ulNkCoWF5icWpGW3uiA2NG8D7yA46OpqZmH7ik5/8uc99jkTe+toGRzfnT8EF XCX2Vy3KHOdcCW7yU55yF76k5x87nUTc1tZ999zDOcmeJMbhIOFgiOnRXhDFc3lcG5AJ4t7Wa2Zl ptoAJYANLA6GGxzr9OnTrBZJfkeHx8c8GwTs2VHq6KBR1syJk/BJeHB3cvISfZoutIu8nEJ+5PfJ LmjNMUPFpwQboQQwhlLVHXnl2zsDvehrA+w6OxpZiyf99ITvFnxV+I9hwr/GMHG6MLnmM1LuxE3p T6r9CwQbA8kggDMQr9A/mtzo0FDlNsNiUiwRUlPy6r3WhUOaGh0tjIjDTIZM4/3YlFnw7ZBOSXK3 3QXdvXQmw9eurDt3gcXkFQW7sTzAYdBeRM2SM7Z2unQmkTrnsfwebaVmV/MdyI5CCjivVORJVlUH PtBQTb2FXUE8rK13UnKaSXZR24Cn0Lj58uWrUBhAIPmGEDfMPwUFAWN4AqistNpItuUUlG5bJtsj OcQS4f74/p1D0yecgAxW+DzBLrItfcbDSB5/pyW+qSLm0Vjs5pMePUDeJD5jfwRJJq04moIISDp+ e4fMAwtMNXQMjpgTcNjWDgloiZ/AoKl0Z83B3GSrXLly+Utf+pJU7nbUv6bEDZGOa2t/4NIlorYz Z8+y0AKq7rOIcTrioRB9q/6ukm/mUvRKXnDcVACKTctzuBpeGP54+nnHrS7jTlqjkAHTByk8y8wK ojFH6eRk7l6HOmXZHBUcA/I9qBCh82yfNb4aZUNtc+QVqkVK0kOXy8O1VAbC+loxMj8gxAMm3sox C6ydal0JcEbRzkp9iDgLr8b9x2Mp318Gd7rIC+r39+Nxc5ZXTxyTJQoikvdH9sSLwB1Gq+Ser33t YOvguT/4XE6jX/3ff/VxT76NWeGS2MwJ5KkiGUM6SsVE07O67tws+QlQco6uKHmxN4A+xzFArFNM RgkUcK9sUE4sDlwmd2pyKo2DV4gIcLmR3TC9Dq8mhd2pCBFahT/DPeIzctmbwIWSsZqvRLECDiRR +Y9dw6ufmTwtJQNxgblX9gNiA+Hyq4q+dG3+9jvv/NjHP85RjFnlTdx+4JW8EBqEg26JuSclTlNv D2LCJpvY2PsHNoMeGLhx9RpjywDT4BU5GsacWWdPYuak7AieoN2syLo4MJ5efDiWMTgJfEHWJzNM QRBoHh9mRIVWwdAQ1pwViMedEj5JSryO3xh0e0jbAL54Zthxy9nTRJT7qsgM0IxFyEiz2mkyx63x e05rJA6JNlgApciBP5IshUyS6tcdw619jHVzbBUsX1nlglk1bhYJSyJ7Qk+xhAD1C3PzyNuyX5jr Sw9cFMFrayc+YAsUViZKEEFE44mSXskBwO+9zUA9/KmiQ48fgrAUy7C02QCEKZGh9xf6sAhFjdIb zNJ3YoWz584QnWN7LYhoGErhKYafbuBWAWiKcQKRZYvbeQOlI/JP6Y1XtQVJgIe6ZhaNjw6fUtUL /sB3ACPKTmxuLS2T3bfUiEWIHyOHCion0F8sBpGofgF5qeqykqGtAmXGwZOvWu4lJdmJdypGGfUw t1+eXRbcK3/QcBcY/XBI+mYL7T74+55z8/PLty/D/YiPh35cnqfnqCidfYaQ77FWitFH1BSTDSFs e5c0jtltdh2m9eLFi+fPn8OhY0VSeMrg8y9z/PnP/zWeCPg4GaOcbJ2QT9hDRNYAc2wPpiIVN6If 7BM+mNEMckBll4smK9XCv2MmVp2KKvgAmASi5a/xc+0ArTJnZFqrt06IPuaj+BFH0RSfsnBuJN0H T1dw802smAXca+tVmYIp181PAkpGDfIsNm2x5ixLJ8L8CS3xdHiJ0CCtyq2R1lPhWlI3ILWAywqf Lyu9VX+Pv0mgircr2VEVWcOFclJZOAQdMkxS1lgnEB+NgedGUoo5zEJenF24644nfff3fPcbXv+G te2Vk6dOptwxncuDufNeAFZ2lYxaIVdeDq8FO8oJgHzo/2C/baRgHf+GrX5l2VodigPOk7PCDzi2 CZpIVfKFXBZLuhRl3UZxR/C1ge/xbqiPYLhnEb/OEgpXTZZuXB6byNTBycjythROWyQlYdHOiq6Z ccQ51xQk4mp3Du54/OPvvvtuVgMWip1ujJzdwWiXZRHmjn4918k7c57h5QGVMEqEEew+iJgkndRV cKEiNitQDgjFRQZpBdm0G4OplKjTcbWVoeL/rEljppDneALyGDYSOjyCtakHFjw0pQYapRgBCXMF 64MIUXlrTUo8RAGroIgcFwDr3OP83NxluyPCtNMk8bbqaCtlbCo1CgWOmLQHiySPOWQxKMENdDKG aCTJAT1m/VqYabZcyiIP9UJXOjraNHKKAx7/mX3Mfwlu7LbBNcfbqB4aVakvRQ9EsU/xMv6tdFEB JtxyCvtZjWpLYeXStwOw0ZOUf1lT+AEsJGnXfb0XLpwHKzSkNvrSskfFJAUKsYQFPSXzEaMmCmTh kQW7uVRmRQnaPMFURMYzAImtO8wqYcdBZqw0ptyUNmZt7CW+4bpMktGbSX7lHpNuveWuxAHOfQKO 4xBZwx1wP7b4mDVoQNZ54pZbRQ8HMTFN++cWiz+T9iBU8mgMd1ngv9u4P8RAH9MK6/ePaMQffEP9 o9oh3XBXIdwA5hKeqH1+8eIDkLiZFTwJ9rPkDezUoU4o08CsM3NY5Ntvf9zc7A2EYFg6t912K3dd mS6iMFtBh1537dp1oi0GF28d1wGwhaVvRkS0zt7bQUf06OPkOqwMWkHnXBzLju1lBWegxrghaXJq 8rrYHEFOYcxZRGMPh0rW6VMEsswJitsoa5V3vBGlB6acQ0UIZXAwZGfTe+wBlpkp9KxdWtsBn/GS NPiwM1YKO/HUtsB7yFfyJnipuDMsOGNGBE9SbRS8xBJerhkrIAU4hcjlr4kOUyFG+ktql/U+cX86 LK+A8NTehrOGq4zBXZlfvPXkhRe8+AXvevu7NvY2JqYnZmfnSBuAtXAB3BTv/wDiSgsLLZKlSUir PUtIPQVT3JSFqbq6Atwcnu7VtOjMDqRBMxvbVBVoCSr1Vmt04hSDTYufKr1rro9K+k2WCGX0xKdn zpxlIIAeSFBgIqOHap6bncb2iVqeUlmefhH8IsfF0cJcSK7nTBodxTPA99fk7R099/nP+9Cf/EnP 4AAcUFh1Qmb6b1ZEo1XKALHrNYi5LyHYvV0sBYZtfg7VfDv7XDh/njbsG7vbXE9a00pMYsNx5Vgj vFKMSNDR9DATVzFrQnbdahRA6kFAaqS9ezBhMOVNhaX8krljoXLe8xtjGKUX3PPRvLSZIaaceedV odlQuaPSTgX4Bl7VaFgOsoNcFkp3HtnbQ+XYpiYnOd4w6wksRIRbEXocW09EzQZvErUmhV65/lhX p9UsdOqpkpYs3S+dWTR/lBGKgivXy8uzPMCFN/FHmapS+LKeCEIhAtaJTcsbKL87wbQ3IgOS1o22 3UD3A5dFw19QNfJz129chxnMB5Pmle3eE1c6NtrwWq3QIhc01CkD39xhZaoxrKZMeUR+KyeNhrWi DW5VMcIwEc2E414gbRgytqQs4XUFCrHtbFIiEd44Nh1nfBOkm/GhAQWkMq4heSzfMx9m+0Cugd+L onAKQovEcPMDz1D7EWnzhOpemKR9aPxKJUjCC/euscs4g9GHy7kk/dsp0QG1RZQyY9Uup9U0h2Fy W96MiDRvFcr4cSGPQIioEv8WlapmWlU0oyj/yKCZmkf9Fq2WkWE+iz1/5uyp+flZWjImiQQHwIrb wG2wIM1kZjJ0lrGlNh0/pAO6nF9+ZLHiw+GOeXrjqIv92Xaggi/GoXAkbo7p4fc8GJkqO+YewdQg hHCh4tokMNGmsQOLeYYymgKLnvd6HLwmJCU5Qxagx9bHZhVyohyHrad2dmmPUv1NUOrAarCpWrqa nVwqO7a6UItxyGo3LisCfWSVPCci60HbFxp8rHNVFWp5Ozm9K8mD76CW9wGil4PnL5wn8kWSWO1Q e78St61cvnI5kkG7HHg4zdT86UskJEw2zOiVhcInZfEodD7Q1vezP/ezf/mRj37mc585ffYUr56b p3JaR1uLQFdGetCkExpDxKcr5zY+zjbmr6TPODk8kLJbcPEUJu7oBKqygHNwkB9VeouDzEWylIHX pyMoxujxumj0dFEEkdZfEipoJXT+wi2MHjowJ06dWkTnKIkjyR+hrrPg2BUuXsN5M1AyZPYR0Seh qJodY2YBy+4uF1AbeHl28bkv+OH3/+H7WAHqoiwsKiiVlZlNIlEVOyGL4LBsFkuiuUIME/duW6/h 4dn5OYggLI+koZAfUjqV66maTzAKZitDhy+h7ylMkSOzgFoR1IDj3KbmbH2d+XXdYijtUh3OTMJ5 oi2Gi9sRRI5aQ6EQLA9uWLOV2jT+r+qI+j4W+o0M0/G5l5FH3Mo6ETvJDZw5fYacqmWQdC6mFgYN lhz8MWWljqSJtOo9+G+QHMsLGRN5ujkJNECwsBn3yKzxb61PjmHR4wyZlSw4FmnZzqUVJaYgR968 nNCEgxJLCkKRQ5l6uhxRqPU6BfrsWyyeAWZmloa9aO5vIwVsdgQjE9AyLTXcGp7afIpbKGQb1p4R hs+Ti2XjQLsFeQhltaiokx5/5iMtlZH1omyDXHq1hI/W2eYByl3ToZbxE99xeexKjlh2elFl+Bwc uI21FTxTu9PFL+HZdYqU5AYPg/uEdJ20oWX168MmjNE7iGZYYdx8vnjJ8SMgs1MinbP1Jyt5XLia Ess3nZk0XjXZVSYlpunhD01xCyc5TorGo06xUHaB1UrYuJyZnSxeC2xBG9I/m3OCqIdvFNMJYlA0 tcQXUoo57Hh6Yc28vKoll5cXcSlRJyB0wo3iT6hFYxEIe4dGRo10iFncbtaC5/aPyLkBgLLyEqDb kQAzR2g5MkpxmidMibfhCzgL8Ynqlk2y6DiZ4LDzgFVtynGA5wb5pZH5KI5kzksLT7ALXLko+d7e 1WvXmEKWIzsTjw8xeBZItNsIKab1zgLwGanlZn1bWB8STjm0WEnVfNhH0JrGvpv3V3DKHxkHvDLW MacXo8QIsGvQycQFYE0WUam6r3IPgCQY7kTtzowDESoLI2WvSw62tr7X/uJr77vn3ve89z233nGL JK2tTZ7N6sRO4WwEcfIgJejGMmK4Kx9lz0zyusmacqVV7BqXTl1mw+qVVXIBwT1rs+Vk1oGgR7ua 5k0s6R629hk+BBsJXWs8a6B5JT4s0dMh5zPcYFG7LsPNgynweE0JsjCUpF4vhj+arMsWjd/g/7aW 1//xD/7AB97/frAVrkIKZrSquQYowTXv8Wn0XZDjwJWn5N3DZn+PdUS1VIkbsLdJ41boxIu4KgAx ew1vbnH9AKCmKwJ5F7CTzdRILOFKg/9wG1h8ngAYJJphVRRV/nSCNF9HUoIoR6ZaChFZSKwE7qWy LaZ8op/Hj4WuYKfMFgLLpn8CW0Crp8bZdpl+pp2KBy6X9RP2C5WoSpxXDrNgnLr3cukSMTigSfUZ pco4SZbSCZQPamqbdysrocORulwWhrXEg4PkJNgYxUzlUpN2sQqu8lXlo/AnkzrJvnKF7B2ew/f8 Ji6Rz+HC2OxupSXqmDSL/IpK9/S+CRGtpG9KRzeEkvqK2kR5kGFfRYezTFXAsKKq2nkOijq70a98 o8Yxt5m+lxmNPD8OLjfC5XJmYbBAvfCKxHRYD9QxHegOWrxDm4jE0OVmHS+qeBg6GZ2w3rnJ/E0Y XptJqoQDMKbTlEt89FjT5gacmxjl5j6OwwpcbHLf8VIrhPGe5O3JAHlkw20Thtafbga6y1Et8Tzf tlYum4A9oBHrVzVXzjuLjc/n1ObaE9S7nioA5G94r3qBaaLKQDBnrB58ZMx+DjSNF9mwcMDdoiy+ IjsHPvM++BTbQQZDwPyyhlIndsgioCvdyZMzzDIrFqEyGkphYhg3llqo1la3W2Ec0V4Wtr6DRVk7 rD38I/x9th95UdxVBjwgr9o3oBz5zbYtjuQd03BPvQi+IU2Op0AJWWUzyihr8akYAwdXLMUySONr s1nVrcrbYOIrpqttWekU2YecZMi3W2RobyPsb05+mzCw1Vh55lVw99jJwHCk/oeptjfBw6L2OGzO VJfNZPfQq//Jq+F4vOlNbzp321lMIeaYXcjE4VmI4lkw7Ra1B49NpyQ/sBEjVLDO7mXY9S8gGqPJ hA0SFsuO76BFJ51xzL9bisI2zRnAvbuRsmzYpRhQVQbDZhsh9O7lXCfzn1bNWq593C2QExMLiHY1 zMhoVGVtK6dO7jFyWvzMqAUYc51wF2HWQKVQo2Nvfet7v//7PveZzyojqbIoVak5pCVLqBlb8WVQ RglQXJICKal+4s6k0aAqTuIBcGNrE7o0lhoPiZlmD9t496gNbMf8bxS6zVUCx3sw03JeTjpzqvY6 /wKH0cDMcjsj/SYnlpbEzA/DxNmB78yiMrEZ/l8FkXxE9HU0VXUiJCmgI+k4i8u7WtR2X5dBSGY4 YeIm1ZI8zyT80eHE1KQpjzDHY5IyVa2orkg2VZQfS+74kOORl9k6PAo75hIIxbJJObfADFbxS/RZ Dw8RU2a49MrT0dEAbm4OaAhXQ7c9j7JuhfgxU8TEzJvhphcZoeaQT/ieAUmWRecpxU3uaK1vgvuG mpELDQoq9dq4LGa6cqqliKnTGxFLj40ojHMGM0DsF9ICuHUexvxrNVzdewrkxS3MJuJul4UJC1l3 PXkoC+LJlXIYcbMUyleYXidDUgDSZOMIe8h1jpw8wYhYBoIWcxpYMA6ytbKOYZlWv4csTDyI1OtZ r2jONxUHIcPFdhfNEHg0PXY50k25wj7Lin5Ew80vrSttbPrNhjtHW/n3OR4K3D5CQwAmiQlJSv9y cCQbuU2+uJrRMQMYtcp6e85KtTEni84Rc2k/xkxVEF7PMR0Te8H4YCfgrSQJ0GA2SRhqu/W2Eoxz S+F76HjzNTk9btbO/kMGOvHrQa6FZWq56OZQtajV3oP0yqeQ4NDlyUbhAtJ8hg1JGU4auSYjhzPO dJqYX12LHR9lfbDxApsqYfGFL3wRGWIIT3ro8qpt1OAtK6+cDhpi9XpnRHbuqRC2Kj1VHiHzBkNj ZWmBdYgINs+koJkhL+Jz0p3qeFhiroSeLQqwu/BtFa1FPASqiWsgOVK2x9bBa17zGtjir/+N3xyZ RvJCEVexubAAeQkWp3avETmyfKwT0YJhLRr3BlaugJwVCnhgdYVJRpZ0hhuy8q68lZUmcYfZOlEA xIjb/YuEBIyrFFS30WDh+uwsNUXmKGCMWOF9AFoCt1rSp8eSk8CnaJSC5HBZ3BTee4iA1Puo0IRf njyecXFwbPuCovP1xMc/4W+++GWq8bhU7Xo8UGHtONkxhmXGZJjh/7CxSW9itT2JiU5gHLa3Ib6B 0xE9beuSiA7pBcP1kKNkEcWAsnVj2dxYOkPZlfpDLDBGT6wfQuQaB3Yna6zMQXES+FTbs3VRWi+u lUgOJqetoMKgb5q+F4mxcE4tlbFM024JiICBtS9a1g93X51o4N9anc6p0KEuWKn8xvKXJfDBbypN FwhF45VQlfmq+lzORQICIiX/B90FY01Okt+rYGXDtmmQBCbu2uwN/oSd5b7Y1DheBVdKIEliJgdq A0nzGx3zpJR1/0PTC+7qxFETxCFHKSnfMKSnTp9hx9pvgbIPH7nulK0wvNobblnyXW2b4gSSgqb0 NsFYvGePaI6BtHYqL7b5wsg0hEIhl3j0Oc7DEGeKMJJpY2trCJxI0Q9zWuAIUGNFIJkpT4UkKrlB PsyPj9UuP6Nz/MwpsYV01mB8I2GlQanIWt3MWEynLk04RH1i3IUBgkvU+6XOW+CCwWU98eYFpKYg Om/4CI+CSm6y6S3bHY6bhwQXE7/H/CEBNF1bhkeAGiGuckSD61taGuV+ZTDlpXsrHGWOOTEzt83H 8qcqUyyZf8P8o4OzZ86Q3U3BlSUz3AMemZU17L6ACcaDKTBnZIDhiOwi0edc8no8MlYRqYq0fQn/ P8aAaQCqM5lukkAJaT3uRI7Mellt3rqa1/FkQsFyGMvo1w4sLIB1R0+I3j59KzwZhsG6fBr0Xbte PAFnolNisjgm8PH6BpSVXGAzpPEybPBa0aWAeyuS9VTEaRofGYefhuIoTjdiqjwNCjOHbnBVaQN8 SA/3QnUTOhgWUqaQQRsXEqsScQPtXT/6whff+YQ7f+Xfve7ayiy3xtDhOgFmSRrbUZ+Idcu9cY+q MViIHzsUrrRoVEiTGAG2M6hJqA5aPsP9aBzjTDMmicfZZhZAcVqxNshCsdWtLgkNK+XdZMzcHNwB LiorgZeARxGmWaDdwknKYMVqa3c4KrmekDJRoybKVjKCa74+Ow/XiCsF9mFGADoYwIXrc3feccc3 7rlXndzsW8gOhpU62e7duLGNyFglgQ47jmBAwdtfpwHS1ibmHc+I/cOchpSswCQDxb0z+cYcQyO8 PlkugVaB7ySK2RapCF8rj1I0AEc1Gv8MGMuY9VO/LxuxB98srjvrkxXLImdO+bwmEm+kCzIWOVNL DUCDm+SbLf1gwecYYP/xzhjZC7dc4EfsarB1NFR1t7V6YRwXtYHfsDFv+n16oSuDboKERy31eEhu G66QOLKKUPgT8yX7nI7JU5MccrVBKptaPhb3W5ALH3Hs0nqR2jgvQF9GLr9OcXxzs5T4QKxw3CE+ miIB/gisjftiPjxueyWKRIqitan5SCovJWpBSwJ91ElnmsSNpnqEporBrK/CVwKosIl9ywat0JTE EmqaJWIytjZ4w/FXHnlqkh5sHn8pNFXon6WY0D/audrkrKxkKTsnz53h7Yye4pbnnGiRmRh9jFVG gqcGgqhKuoaIwxDzRmKFzSCKzgjhJ+pJfbOU2PIRHslw/22Pu64qt+lV4spR12lDWPbOOIcBtAKa /yJmh59FoFzMZYZFzCjVUNh3boQlzk5gHakPoRJuA7rZRE7VY9m4XCeBgcUOgbOz8Q0yPFRFzYyP uW8XVw4uydohcvAjw4GVkU+Cpk86GvKE0Nrsh4i1Sr0foagWvaZZcEKhA7YNWe8efDQkBtkG9EPA r0haQfax5h52QQrByzvWkCFDQz8H6hL7+hhUAGg2tqif3RtUwFFtp5dCcN5sBFp2js+GL8VQ6sna 8nygzs6KlMu9IEWOfjZ2j1HibTkaQdUJZuHPEZhXWwnTM9XEs98yTmiJvNrWjqKEanJNjo4+68lP e8nLX/qbv/qfryxemzkxI6+up5esgOW8G1uNr2jCAEOwngoXe9fWtaX9tHMeWeoduiBIatA9Vwwd iqtA6sHBwuKSDkKK5UrEQxhB3oWUN27M2+kFN0BjDCcUtjshjspG2HJc2jCyIGzQDHCMJ4ttJzjW lQ0mUNExt2Z5XApBmWtVxyAA6ONDUSAPTSJ6lbOfSp6n3HUXKY3Fddhsbg2CELthqaKrh8lvuKn4 ynyIVZQIOXP2aYPMeZF+JG+8jXj/5rrHaqVS4ywRUQmJcGXV7FzCYmQCA4YuK3wR55h5ZDBVY/fY sFkwIV0FIryRNjFcC6LRAm15SdASgD7dKTTBjyOzxmpLYNdBSbpK0jeTAo7DOJBd4d65cPBupgp+ ZyIMNT00xPFXAmWomqLVz+M4aWnZYfxNbiqM5vg4oV0mrxet+TiH4rxRyOKm6E3PMqD2TX82VpVP KZVqI4+cFoI0uWtNaiAEZinRGuMm61WrmmlmaU1MTnLBzCaRHgsDRw4kHVyMLw4VhXlyHOYtUwGE l5ZMS0x54SMctq6MqmJIlOY3dbOcIfKCoBXFtdbjs2WQJ2FB5JUty0OiEa+p3tbYHxN2lONZ9qkP WnYsO9e7roEqOKf8affviVvPN0TAWOi4ZSnULEy53WRLgSyygrCdgZyMghOSe7RWTZTHmkclc8D6 IOJmI+pp8nLO/3i+D3s83HBnE5c73wUnpg/ONVabBz4T1e2RILV1b+Wp+eLiObJYsYmbiqKPwo4R JZfEldZY1X3lRrxtxoX5gGFSG3JxcYFbUM1LMo/DIF0pAUSlKM3C5Q+FKdWyUzViX6IIG4Mfra8T eVTnzFWV5q1YBY4fwBw16dPcuhLi3AZ4gsdMCszKlUjwKO8nKTi7B1g9tLcPcQIfs9ASrAjWpxLy 3EowH5AG8ALzOgZiPdRf2N6pzjDwthqWpPsTLuV7/mrSqtsOI26V/X0gmSQhi6CphnXSGEq7MShY Q4Nu4Hu7mthjkGfRhfBxJ8688qd+8u1vfstfff2L2CZOV869GPvuxYVF3EupsnGWmSxOLJccPTat GK5MOMeeB3AWEsTnLuykcn2mznT3+Z4SPpmdYiYWVXsQprCYmzbl7yr2P9g7DDeoL9/TdoTDm6cV JwTbUaSUMiKJoA19MVIRMDA5zF0xkdht/p6ObCJddJzFWPMNvja/s25od3eGsv2JKV586coV9icb D3MQmkfn0Z4xHyPDcU6C6AhXLT6Z5rtbGQbWAP+W/Aie7NwNtGLoTsHpFWpDzLSHt458VGHkk6hD Et6FQhnF99c5SBEsfgBjyK2lGNV4rhyscktpT0pMJrUjkQGz4C1bVoPClANX6LzF28EiRWmir50O D/tw5AlSlKBJSRG3gf8EVMKZxRpNNqVbSkc2lFh25rHxMXPGWHOQnIGfAkbsyJudq21VoUDQnW7U MRlSjiJmCngEU8jzgXhMCaTe3dVqw51tpbXCiqsPqkftd+6QoJN3LxNcUAp/ZdbgevFvCpIHTSfu WKi8v7vF8gPKF5ehN5DpE9077UAB8eb6reHUCBK/MigZMX8ROCbngmGDt9lK+3EQhWZHXWiJJLjo GjRFP9wjoco4+TsOU7EMuEumtNalBk7ZYUsukoLO/bbCAl996vbb6qATikoj3RqyhD4sQcPbsstK yvYbUcrwpavITTEAvwSyNN00McZ1QZnwcFbpEcVqu1wwyTcNc/ZgIWcFYgN6NL+pQEqlMfjRaLQi PkBzgOEhPMq+4UFYqOh2dkh831ebSeJt6sRqeioycK0kQ42eBQFfOpoKI3D/3FEha1g6Wg3xEv4W FN12lDwHzTORltQVBL53vfLyLC/ls0H32Py4Tvx+GcFiG0gP4k0xIJxyHOZMKQuLXzL3rEcwQd6K 451P1NyDYFr6rr2WcZL0vfRP3Ge0Ls2jMVCBd3A3Vta4NLYH8Cj2i2ugMkFGNl4fRFdVN/A1Yn6c qwR26pNYu2yjgM3NGzdu4NCxxhI2GDcY/WTcPIl7uzfXEBHtZH8CtWEcuP5IhmLItuFOsihZULC+ RL3hIXDqJOUcNvkWsfNM39BPv+ZnPn333e//0w+OTo1zqrNA46D1QQXwpFEAhPALqp9dZbkAcnOI w2TdCkTqVlpwDIyOEWmbnCbj0gCXLDfpw5DEZTSuBDbV18HrMOHKlPf1kDYIe5q30sqp3eMc7cHA waDju2IlLaJJXTjvBstCYbamqqLG3xJWvkEahZUhF0DKlx6JCA8EnhkkxvqYa66C2VTRaf9gYmiU 67949SrbOBpMqzLHOVc2YeyazUonsEMTI7wV+3lzq5drGhnleCXvRAiJVm2gf44od34jiGz3FrTd dzBe8a5w33B7ZFZwPRhTIgqWcRWFZdGCTI4bbdgtjv1Cu0WyzYI80I0BuGmQxrtItzeqVrRdryt0 EdHS1BPyKZ6jkbokltSni+MAtIjEMf4HFwyBim9Qlrj1cbfNnDxx+fIV1iG3zAkgCh+UNe6RD68t XKv4CvJtclIa3JCEtI9MYlMdHsqsooeD0wBQyRUjLEHvRcyHApy22lZyyDx5q+CbKy/1NLdkPMiE UNXrBkEhVzJ3aqoGyVwmlS3pgeQtVw5Q+fiuLv6UIM9Inb0ujS992uzXHOTK+MA8lPh3sW6YVu7N CDJnoQYtDeTMA7VyfVWEWSwyg3XTgvJVHKJw7UrgpBprMNR4uswcVdxLi4tU1YIRcCDYJAiQyo5I dipRoTdqazHcSaWyaCcvnGPvkwfj4z2HcRiDzLIu8BZpjctM8BbMpfWyvfZAoiCiQGGXDn4+/b7S nJzr39xCj1GXlkOMHUL/FYraDnEMVebVHiaMwPcEgCQqlH80NAhfC0eDBiV9aZcuSgWQTa9HmpCj lrW9uTw5MXju9HRX+8HEyOAO4SVy2/3yuHV+O5Xxq6J+M/6q93YAV7AIkK9ZXJiFHcQRCiVZ6ijq a3EguRgOwlSRWM5XYReGCdUTbCimNsxC1TyYM90xg1zReHP7A/a63qn8DFwBuj4eHhGik77X1z48 ql3nR3B97JA25PO78cBR4eOOlXmHFaugO/aP40edS4wwXgsfQIYKKwBAjB2nyEJzeXBAJp1Qjv0M Ts8aiKBwcguBs2sBtZyPQxhCRPuR7DGzVAUyzDTHWHSuKdqWsG78tw/9aAfApCrcGJ/0XJPjgb2D KJn6aT0zQm5WEuu2s4Ntszo+Mbq2sXp6YPyf/8v/gcLlX/+t3xyYHBFQCiyoUEcko0LJkhuAsSYY lCRMXs5WIH3MjlmR3p4r12+gqX1tdgHm4IlTZ9LL+AielszLA+aFUVpnnSwuzIWnTwHxIW0IiG/Z EQwc6xbbQDTA8cZoc8bIB0+/eSkiFGknH6MB5Hb39jZWNoF9MXDgDuxUUl3UYnLQ4w1wmxDPeCGC 14QOArJcIL5CF8gGAZMyeHIKmdCj9hPjk0zNfZcvsWX4fVhYUi8AS1rhuVFLzmbLF4/wkjt7Tp04 Sfm4kGp3DznTElHQ33Xza4B0wei3ByZGn5c2ewxhVvS9OJ/SEoyQhZvBnvBCjD4mRr5z1LvWV9bQ m2ZYWWBsN0GSnAacOqldLBESJZb076gQDpFJB5z0NfLSlnPto9ZVjdCBZYxHWYKjw6vrqwTgE9NT 5245T8BHBhUCjG2sHRRuQJ/b2DomxTtJaa4OcDB/YV+pdInkqA/krGa5Q68MoZtZI8Iq1jPnHIcG qQY+DqMAumgiLyoiQWYskJGpgs0ZNiVDkMHv82k2DOFy4JuJZ1i6adddHBw8Hlzsik4Ck0JeIFVE KsgI+oFLV8Nxhcapuj23wlriLOSktI0T6XfcxNDa9g0aKRrq2ljRZxoaJK/ew9OYdlrTcS4Wk9Rz iy0td5D1669lpuC441LwkdFMZkDYyBwppgEODwjmcBUxFCSbcFVJs5h9UrlB51zCSI86SN5XPNpA 54edE+fOxmXzIMmaC/ReraEISA04ZArGSmgrxJR9sj/FhcpJHQ+K6esbBCMLV5YQXkIjl278FcaJ NTVJvUNv5FTA8+zkiAEPSRk55gSDZlTLbU5P0WUGKThyZiy8ToTfcLchOULaslWS56BnmhnqXG3h Nvwy8YEAJTuGhTMzM1kJAZs/SQU1P5O8f1o7B4vMCWQph7nLVchPB8HTYVIjM6+vzYaJZFcSLyle 50YKX9vd3GalKq3aI6W3SEKMoP2hE8oF0Toq2WWWHmhxMteSGZK2VH9R4C/hdJBYH7mqBK8BGUo1 xdpF1C/ZT3RIAVusmqf4TUncxY82wJdJXrg5o82YpPiIElPNe6FGPJXfU2HScbg3LFZEyVKl9FwD wZQUFdCbSM450SqJDd6APyFj29a/3/naX/gFLuB1r/sPE2dPSMlwgUTiwVZpzoK2wKax1EZKuFQj 25QmlyogBe2LUn76ndNSh+WPzwbQMWITFstM+Necc/ig0X0kFTzK4OlMArnYwc3q5MAptkIOvCSG UKlslgIrIaguZdUy7oRlDw63N3Y4MgOXlZSrLY3YQgndpHWy/7PIS1aha+9QbEdILgug2MoM8pnJ mcc/6Ymf/Pgn5DarkEUYtI5VUukzDkpxyBJQugyYdDOfigeZbpQrFioC69YFGUCc37MFIhuivZLc EhZpXZWnIBWPg1TQ2CXAYQjmgPlghIkkFPs/agNwAKFKKpgRUHy8uh3hDChfw76gdDY974vuyluF vVOrZte0QxBefsHQmanGZSbEhO9MX0ACwfDXcoDZSIkRr6VbqbOCX72jqERpu62utEo8AAqREe0j Sg1Vd6JBiVNiphfJdMfy2Il412LOlKQ3vnxlMrIm88sG164mdo36JvvQgL0BNprrqsx/4AigebcJ d6DssbTSfZP/DB2QlMktiUzyEjB6tmGTOmU/naoHxHNvt6SedUe7VApf2eaoD4GydNlmNYmNOGul tyk4TvTMlzflZq3L9gbTyUic0DJ3yDyEU91ob3BIs0fLDQsSUPtJXm+DxwTrszRy7MzputXwVSMh lgfPDtM5+yGWMhiGNA+MbOhl1RDxwSBdh7TPGFOqmVitqXB8LyYvK01SN9EkjhlK5FAksNk0GrIN Cd9IbOo1JWeOEXgBnJEdRQpRkGSEXqu9HEvWrSXqOUjbFEoVLFLnCjgk4dVF7Ui7wDOTJ1RQH8+R mzp9+ozqlBSsh57Co9VHWLvGIGqmYQ0uLDEIRJSEh7LNUJNInMVKK/C9QCTuPYuCrrv7WO1K2PIH rXaGzALFjGrmsoklpVGz+iPEo33kXATrAIhPp6V0E5BVppsUOIs1QJBcCHjRwFNF0nCPYg4aelDt br17z3z3Yc1jUTfybjl1av8H/hM1otB/aEAZjWqw64UrD01FHZuTLcI2sciQiCGdTUhjbm2sztDA 99Lsf/uL/+1dT73rP/6HX1nYWSOeYxNjajA5bqNkb+N0K9hTAaI9v5PoL6QbW201Ju2xQ1OBToCP T8MzXiXIJii5wx0JbiJSMcjWEpYVN5DeK4DD7grDxIYVQQXd1K7v6JCERES8Ubm4qrLRV+nvIcmG csBWJBC68SXDM1FF3Ygto6jXkodJgr1tLKCrN5unEn28dndxFcP9mc9K5QbS4d35RIFOAuIslHxi Tu6k2sWp2KjKG8GH6YqyqLRUzkw2S5ilMm2ykHy3WjnCZ0FaLYIHUkuzCxFSY0erC2TH7+5i4GwK Q3anKda1uq/cmqwWYbfimVRoz0iG0KmKoasrAGPJqlR3u8pd1ehVNiszsgunln9BAs16JoNVOrTx MYNoJ5fPIxGPR1STrsxiVkNYlzzLtpFzaZiqHK7s1QB9QvZhWAu1B2Bpqs/5nJpmV37AQUGM2Er+ VGEn751J9DeMEtEd34Tv76Roquw1KcASvis8QnyaEokViNfbsSTIXt56tSF4cDFlwbgZShFY2vOL C/TVsvAKHG9zizJ6ov9gbrTH8OMrt5mjK8VNUbloOBdix1LMKmTm84gSLWFPdS6BDkNTEjq1iup2 GoOTZVw89M6BaZRwpbKag0736FpwlTUFZIqNU8umnDsPeTVx8sHl5aaVVK4PSyRd17w4eqHdtlKU 5wQDzPIxAslDjiYMLGEvUBSyu94klpEil9T7ckHsRPxdxDkxp/RlHGSrWRShMg1jj3VOpx/FHJgr 7BgXAZ0C0gXX6b7Nacu1qSVNz0lkJ9mZKSLHwcO+8xFSzHyY6+Cqj4k0oQeJVzJzum2l3xLcX6gk t1ixSbN6CEu9UxvmCjWkvKUe2YmVuKiUshC5EArQIQyWZBTYjgbwAQRrCnS7Yo41filMbXIh8dvK sygTVqUWMfCNU2/2ww9T/acWtBspMXIZcRZA5YjqT5oDUCZ4/kn5e8anSJoh5c8iz8lo1fMTP2GI gemPuvfbX/jcF3z/D/zjf/e//G/3L1ybnJpW/mIHyIXjWM0UPql8D24foJyDssI7djFuhXhyKEaq BfWTfB5j6cNFKeVVbC0LUUTP7lNiWYwtcKf2FyQEx5kTAt5uCKZcoXoUaqp7GLPYMG3Msl3QNhhm e2hUrYqd6hIPkcNgBtkeNV9Q7JkBMgEMqYFU3Hkx2Vw8w4hfoSWNH1PMbD7IWsSDNgz3Z1F2bW+D iht21yafBUs7bF1nItm+5oFbhFUjlT01PYn3CobLeuAcTsalEZWOmaBVtOw3wLEYW89pPpRBCKqA MbU8x4WYPcyYKFGi4e5BPRvDyrriihlbuHoQxCXEsoazeCp0KF54stCW2mP3easqy8CIsGuKycCP fDx3Xduq3DjOWsYEI8tf+Q1GTQQ/7rZAWQLyOAgu/zoMin+RMhIdC85VOdGNnl2WqPNnuh5Yho/g VXxupdYT6VppwS8TUD5YLRlPovGfymrzAalVlOJVJSoSoZANCNhob/tURMeXjScVb4j55KprX5Td r2MFa61d6lbCiPibz6osLk9hYAHooFlZnIXZ3SLLkgQSQZWqgQ5BuE45fdWgLgdOw1TWSQAj25zZ 56LNAOvsdiD+RXjIhEX33CCyOER8iVR49/yqulUcdg7OoMckg7hxWkqaPVFO2eiKgrRG0SfhK/6p E+9X61DNgsArJBPqr5gvTjWQIMaEE8/7ob6xr1cta/o4DTGmht+FUoUrLMmcH3kiBhe4ZxKsnsaR yraz15kUsoh17zzBFuC4Yio3kvbp7aUwxJlLNxnewXg1ZG1GD63t0rcEEGQiET/DjJQCDveYIFGi SGaug2TOwvwCUKl8weEhrkp3O+d8UyXYcgF4PhEfV1I0neRhmnpRRq/K2OJ0mGmsM5PzyUo5IEL6 bYtzqgmXrIgIS20Yxjxmwgx+SPOGouUvFh2CN9QM1emqoXYRVpRaUEUCiMYTYSjq3GUn8PRyIvzk pNt53jC1P9QcAffbkQl5BK025oPrNhEY4R5uM6WGh7jME8OjT771Ca/6Jz/5O7/x21+/fL/SEPsH JBtR6RR6stQENgUttMFhhEdGx5WHZUKN5yOqVXW8+DGMe3VaIY8UkjXcCdtyMQ4pcHVqakPq7IMj U8gjW7kDxgz+RELBztERSNa2wqkUEKFvtORYEhIrE1h7rzyBW2CpkN6wgglx0cAlvD+OK0UxGoL8 2Dh62Wf8kgRJKVuZ9ohLbmH0UdtwR88Pv/iFH37/B2C22xSsn7Z5G0zW+sp6U5WRotxy9LIBPbhY xCNjI8wx5CDOOKaDLQVQU/IjfLQFNWQXDw4oXzJs0rYk+M7nmr5mzSC9FMQMk6G9iPfEesOtZkyK 7M8Gl4mPjRTIUzw9oKIACGuPN7b1V8pVcjC4uQmNCRpIeFSNT9lWFgkbgRspUge/hAjAdRS1jGmK TxApBWxDUx/YRA8cSJ4NfobgbJBGWuWaNCmbW0u4kFb9P7rfpYQthXLIRYnKpPg8+k15mISMi+M2 KRwy5ytLmm/Y/srGpjuw9Rw+BCFji5RfqcDRQFn+fhI6+033cG9EYnHxTV00wkR0Pc2Db7z6tAyk uQQJfBACDuAoRu0rWZH172pW8SToUqAOIRNNfjZp2e78y8/cP9lB9gNDRNRLjhDmELdYNf3lcTdg U0DqutkKKN0U07dcOLZNNVvla9c5xkurTtR17mBlHeqE2qgpR1AxJeviQEWMR3Bt2EJYfgxlKvfc A9wRi4qC9coyBTTPWVdHpBSoBPuUnlOs2NM1OTYKjJKEGCfYAcNfjAvnDsIWLOODA0rjuFXw6+qg wcuZ6HSuYqCjhLC3A2UVRhe8Oi6J6AD6LZ/J6AT+sbzTe0nJqAjvUTuSRtyy3yfAqdMrOERqJjMo NUR8wxv6GWmQpl/TDG7FRYH83O3W2jqM+/vzS0ucCpHu9HxPnsZHecFFr3bw0yuS5UvkZRykepG1 TkaOkWEpTzjwSJL4Qa70F7IhEtn78BQcsB9CtE20jGUN64RgEmBhY0i59cLoZV/YHQJSP9dsuZ20 Lawe+wH3trvn1unTL3rJiz/0/g/ec+V+WsBUzRErlU/kU+VOA0zT0mVoiJbz0MhgTvAn1rLsADrn Zh/Wv4rb9fQW8wSqhvHW3v7lS5dBUTCF7CzwBEH5tHXn+phoMmNctzpfadGCaWKl4JbiZUO0iCKu AZZQlXK1mnLtbLJnLtAD+E10w2GPIIGkNgj/EiYka1eoi1LAYdMn8a4EHV1v3IHyHyKiwNvy/dbS 6vd83/f+2Yc+DEuGJ5s2lIDct7ykhJnZrCC6AVf0dkmDyCJgpVnBoUdaKJYSDiOjfBCTzCdSIcLg FyMtZk3zo0MTlW7ZkNl+dUqJVKgj6I8cefCUefBZLGjGkxgU64zjl2y/hs8DM2aD62J84s/L/tTq VViGcYkOT5lCrgqWIYuHH8uCl5x3LZ7saFSU6d4bw58zijXAwLGMLWhCQObwMI3WQKKyUGgRCSTc QFutUy1YR6kYaKmDkJRHVcaUCy5/35A0dqkitpbr0gifZordOMmmexrwHFYUYQ07tPwhwwLIlPGw IrxKTwliu2Ob2PjF+ZRkayORVKacV/MbGrOkQ6E5fNl3say8LYMZaYVGkaoqLYVDS/4+aEFhrbly p4ErUReTVxxRVqIqLNuTSyOIrAZbSWKVd1zruRH+qG86Z269UJFIDVB9U4aJB68v/CRk5RT1ZdTK rMd2F34aS2LxaIYvKEGSYe4AC80L6KQl4ADOF5GXJ6f30yLnJ5wyluGvuGXrqyujw4Oe/zskyu2K gv1gY6CVwSUxpXyliMKMFrRaLiHW04aBZGax+1pd4NR9VY24hSos5rXhIJt/a9jciZ6KQ5L1fQBU EsSGLH+wjpxkJpQiU2AAmMCZq3VuoKi0yrcyoM1M5xgLVT5uGq6EKbKtrQUa7pgycjOHxt+CluOY u/hzCDKuQgRYkOQJSi6OhdEANZH6rGlK5rWUrHw194IrIcrfoIGyRJNalB2YwlFz7jH7OgPsQvsw QY9FlaJ6O0V83DA8PSFzYqWDQWfXVN/QC3/0Rfd+7Z4//vCfKLq6f0h0glzc9WvXUhiKsDIuFVZ7 cBJJrhGcx17kXCJhBuYmNsWM5JhUAA+7jH3hm6ox4XOZIJrDEQCx56UdpFNJK/LraZFqNFjYeuYT d3FjfTNWW5WSWO0klOzPYnq2fNb6DdZG7yA5KPZh9PIlJLA2hP5SesbI8CcutEaT6ye1yb2nJKr0 mEyUkrJ82Utfyl8//sm7MVFiPkgUuKK611fXKxRPKsnPy3zKX8ThJw/FemHXgK9hUrQ1ARyYCm6B pykIfHRECFKWy4gn2ct4dpYdyouPVa1/eYiWyG/aTmChm8X+rzUZgNvsdDmqRW0rS83kkmBgHUQ3 Q9YwI8BnMeUq/1EBFAujX5kziU/hx5h7Chf8UJYiRtlaqJT3GPuhjWMTVCOt4ikz9SRFSQManlbW ssqlWmBd+TpcXl12ubrqU1IKkIkot1cTnFto9khgn6J1lxGvs8SlUtWYHhM6YSk31Y1FkKu6TCRj r2UIUkJrBToRG1LnkS3UnG76tnr3pAFTwsKPGGz3a+UDImEvgOzBGScpypHQgnFf+LvwcYu33iSp c2yUTawnOCScc/lkbhlwT9dB5D1+RgtoTbweh9VKJVextzw4M53kZqNdoEORR+7Bwq0aL8/2iAoW Kh2jXff54NFXuF68ZtwTzxBMDuYlDoXCzTo4KZV2GsJI1w1KGYYXxzKyn5uH0Nry0gzVrnZq3wLg LqV05gm9NzYcp6/iFeF+V8JdnSXbhhG2CG0DleSAOepXOBCFIMJP5eeZX7wSJg+cijGsgCv5FEts WD0SmTcs6WZruTLsSOtmYC16tGRwuJbYShWFwqQW99dTzkBnwRlDcUu8Nk699Vpalt0dlo91SvRq wpWOZEQF87rJmX+ZxVFqJLDjEigaLdMZFDccgAyWYGVCpmYb5PjMKcoBptZjBbOFMHqPnZznSKzp 1tXZU4Z7dXERw41DCWyHK0H1CvvW5IzGVOJK1RkzENMDw6945Y/DNn3rH7wNhiODx01xd3hhJIrT 2eBQgcBhfO0xcEGu16OOWCnYOvMSvp0Pf08i6OBwYnIKL8tOvjYHWb569RrtuPAPSoSTLzyReKwa TRwduM9AutgRGCnRj+ZEVE3TZZkjU/c/Dz6ljG95THV8JnUxcGP2Bj4YN5U0xiBnKhOdRa5cXZxu c3E8dDMZHeAg+yKa3HO09w6fcecTn/6sZ77rLW+b39sKPWaFqcE6wCGIgIHMG73XsEvK4fKURcBr UAlmppImXYTbggzITlncvA98zNtjs5hdxMq5Wkx52hK69rkd81FS1iQve7jmrr3l1FWIt+asAqwX Zwhz1FvepcBYP8MtnDOgOMWMuVeiW60qDp/uAYZfmfaJbBNTu4lveDZrIx4omFUXEA2m3AMSsHt9 rbHRraSc6wFSdrQtuel0WVxWDls/10ZfUHoary67r7YS18O7cfFEh1wnVpKjq9A8RrBGoPzImtM6 Uw2ak8ks8+UeZK4Dx3O1eZXVWynmineT7ZlYwfXgYWCMTz2tiwcLEDsc3Z+gVbVmAjYAmAB52zSS saKYEy8nHDyl66qfp8AXO5p5guLJS+hf4bx0EpXHwzXAbmxmUiVKqkVuUMoWdiZQDKuVkolY9ZSa Fy8l/nQlmRyohDcGMKOnT3EFNbV1ezVGdZ85+mxSp/cKuTvRdwwdy7ohyRoZNeI1JDpEJHk+nyTZ 3ioPVgZBt1iyXX9MQ4u08moRpoC2urdJlQq2iNMKV3N04qnjoHOo8w9WjAsC2EMXnxdibsGK8X4o a+BVASJ2gUE+/7nPXb96RTl5y/47kANIAKdKEUe6hNj8m415RFaKQxjWcNkUokKmpIR6zR+aLDK5 oT8S7WwuPpem2rrHj1KfuPNiHRzpYCylg4NFY4w40LwjU+GAd5aSsp3wRsBJmOlEwQHgSs64g4zZ Cu8pRQHPizI/9M9C5yi3Vweg6rIq0ZSjItFmmWwRWOaD9jDkyugjwS95Q9YA67tWNvfC3JZn18B2 rMvNbZRVCB+wEUhZAY/ycUwI1k0XldIh+tBv75wanXjlT76KLMof/MHbto5MdTIYpbHHXPOGyrr2 9kxNTNx64XxVsgBIoMTNjVHJVi1WeRU3C9qe0rg1Jm5hid5VK0oPSoGgqeagIvQgqpH94ijFsKKm y5GTGjGFp+0OHC4zQ0otHK0SeNtj61zeGcOFOWZN8lnHC9syQmiCZhasrPMUtFGveTnq9BhBrDlD WVkvTECpQi8tLfAOkK+T+dwbGxoZ2Gt/zgt++GN/9pEvX7wv2npttvqNJ+vQ0TSLNRT9GVAt9l5p TgF44bPw3cjYKCXj7vM4FuzYzEUX5WCohl24cIFbY01yqSySJGNdh/G7LRIxUZBeRfyGFaAn5FCT AVbwK6oM+kkRWWPd7lBFbbxbKiJxk82axN8qkLMIrKKypPrpnWRsredREF8ZRNaqotkZMR0UhHoS wZijElsTw+TEIt+TKrMO+Kp0i0Y+Qdw/asuBQu3Rqt5Qg+c1/XADfyttVk5GnZo1O+WvZIybB9dj JJqOJrmSxppzI+L+VD8gHUHRL/BzFfpKlRPhDPszBZxVXhTjGCeabs5Qtz3SkpnUsU1orhx/7U3W OWpu1EupE2cWZivUF0MBq+dxTKH00OhOcHoAh5dBIDcOQZNFrhhFc8CIqWfgaaq5o/yL6CLkNwmH 5bdhBEB9yyiVg1jOfmH6FRTUWeKUDZ88cXwcudpafko9Dz+WD0siR4TVFGPa8YVvKJYqTSoRCt+y e0vBnbXlmqArD+4nOY2cq/oF6bEZ11UKxLEDyzha6MUkZ0FD/15dWQamRlMd3dEilVj+0tW9urGF 3hv+Fh7X0uoKe8SNCpQGv4pmJVt04XyAT3ziE+5kb0DTYU8DqATp14x6GIEYblOS1K9AZR7VeIER kbRvwlDbgVuB+eA6GwA6SXNDwmxFVYO45q5upoonYA0x3Gnh3LQ0BQeoU75MSYXzsOMIB3TMSzZa jflsoRp1lE6HR6bGaZ04PAlAicENqKePmR7ehZbWy+vN45VWAbFuJrMQuVrU+MANtB1K19t8i+Jv gUsutbQu+TRnxAPDN2VFgjiRDOAvqILAeSA6qcwIHv5dtz8eKRKU9972trfhS4RX7gaWkIe1pXZO oo7iJDY7hjAOySxd5/FNTpw6CegRtWijfi6Sdcxd4GLjIJL2B25FwpSeubwn02rJSVjMbrh9KmUk Y9Xta47xA23IKeRnsL+j3qmMq+LP5uEpZ2MX2X5cP6+tAFyPNVsTYDeJdEGmWgBJ+pY71gCsPBmT xLihwFVJGuOe5Y2n3fmkl7ziZRwh7/zDd7cPqNlfo8S/IU94AZVVc7o0lylLwd5hj+TTyP4kL++n IklBZzuATnNRXi2cECym9EQaP4fBZnVDKPaBdyibVMvX8SkQl1IdIlQjQ6FI411jtfAiwoDil8yC UUjV/QcL4F4rLyLYyI5I7a62rIACmZTrDAdpAP6tJsU69VZXVA1kVXA7eiJ9h4d0IJII1D9w9uw5 LmJtZY1OC1F0sxOTI5MSYoqeOGBYdmW4H/Ko+Q2PpsGy6zAuSLCCzuzfVgK/XOwWMFDP4VkctvKQ aPBUVFqqa+LJ5nK92pzN0psTZKOnVhqiAmX8W5BRzqoo2kPPj+aSsLbrQdXM9O0TQI7IoguPGQTx 1sqFBsYYipGJvKFY4rZ1BqsZdEuaTYybClKnTiKKsiSifBJgsG3gAYaMQGoc2AGTW3TkWIrMlIa7 jrNau/7+pkeaY+qgNCB59AFZAyzSoFvCW8oRMRBFFMfGJg8R+7vHEzTcnR0ATKzf4m3pBBHLqMRm kb2mJ50mMppMc9Aeavbopz4wgMNFtMptc22KK+3sLmFUqI4D2SBaTN0hS4qxsyyw3cLlU6dOwF0B PPFMNv4VuJSJUdlG20iLimBocLGJ9WCPcIUSObLbKmfFjmEYgF/KAtaJJZwXYc9iTPO2TB4zS2zL 7LPHikE1NTUdR8mhSlCGKIrduj01VLFwoWTKQz9LokUIFY5KstLMJfR2RpPuWYylWTjrZZ2wstqV r3C+/HLuDKlC0mbQIkvvtbmS0608OAnECQ1QYdw5Jqzo5R1d39YcIRvQh9VGGKTYDDwHf/w5//gH vvt7nv3Fv/78297xjm0AU5IkQezI6nAN+UYZM2JG9mW8SFV1NjdV38dEjk9NEmEAJmjWwnwIqw9g egNfe5CecL0Dl65eXVvfRBWEuCy+sI6k1SKw02AV0a43le7cO9fF5AO8MkjcOoBJaAPN+i13pn6A V5vDuFp6S/+sFJnjXykvMTrxXw23J6tdHNlC7vpY/NoIg/29rBaKBSc6+yk4euoznv6h93/gXX/4 nv0+iRxmpOuGY/trE+nkVZ/ytPLKNB2SXHW2TE52qVUSeQnOpzCAVPgpn7GyC+VVBfaJfno0jPS/ VHFKFj1nm0QdX91EXkm7NZGYNj1VV7y0KJWleRmKsfOn0xAvJlB8Y9S5Z7ZbXtuogrBo9WSDBggD bDJxCv/zr+1YgdeICWDvjcodwgN44H6b0qm5Sg1ab+8oHW3wbAKMMqp8aCxJxas5J7KW+bfy/57Q LZYI18y9Va1/PbnMdNnoypG6RPOouIo3BY/jOGSE8HlJfKjVEzerjnPrj/TZPcjDsdkncWSfyShA 1NzxDfeSfJVPiN/daJQavGb7gCLUQcGl81r7/3kBjjD2l0ngwHVlWnVZOoiCk6EjaMVzwhMEaBuZ G9lvZIkjYBLiBWm2ZW4KP5LkcA1SLHOK8mrcMIZjZ4RKymS3ntH8mf8o51z86NZDTD0DrzXMOil6 Rr04IpIyXVil8oo436r5mV0aPOt4sMzlFKbJdJJhSeQ0XAglh8SgfNsuivpYE7wI4yKiBzSMglXo GU1jZnMFMopgqjATMyemz549Q1qMvYPtQACBs48Akw+qHW5+Nv4paxGT7QUY6Omtlg/CEiBjLP4e F0YPKvaRi3Gw0tG8YrRIy8sQ58JiuA8mJ/FYnXuVthLn1LDyBNuaRHgTZ6xuOSmQHFrxZ/gInCK4 dCQ38D0wXVsbZOoWQRVcOKnKEayMqdBqNzVapSMYhk4mxXwcRdvqAYw41PUZWd/+2KrCqg3gQinN 6yBxbEc0ArGzKoQDLu/sv/KVr0Sb4v3vfd/dn/30QY9GzYyrHJJ0R9VBUIGhvAl6rbHfCZDwkhk5 prBvoG8F/TwLvYSMiDbnFhbwXgiZ5LSRiumiDhjYdBPvGu5OmjbUsi6ZTCeAaVC9oHh4kXlD6MMS U3WCdGxrXuJ+HZutZku77A6JCdhFqv7iVSTLliYvGQpj5ug+EtXWEi2nhfVsjg6/Hq9+aeM53/uP f+wVL19aWHzT7/zuVy7fP7+xyoeapm/qGptEgqbVWDsJmPIDssfyZH/ynEttF/bX8xgmWX/kvYZH yjUhbqsFUwFydeHwghTRVooAuRNvM4F0zqnUwdqySo+vZcdd5NEAUQ+smipUYYlM6tBjXPKuekGM 2IpkXyU2IOEt91v5yb09wCjMR5GmGMl4vdo+Q7G4L9RY4f7QFocmj+SoL95zH9utGhUxTWfPnSP2 x/jyVW6T/lDLztQ556MURkOBLSTEwuNqVJ3EEh9XtBbuO8Ni3yhHtZz0liRyJfMpvuX6pfMD3IuT eArWSoh5heNk2pOLsfg252ptB92jQDHMvuJCoXMdnyUGNup5kXhsT7PvhLslyCwvO/3Z47lznfKd 0ytDvDzUkXio5aEZtPBffiE/goUb+aAK+9DeYblySvJZiOtNTU2WTGlthwamrnBq4twZxqV8wIc/ 4DEwkdVirlENCEKGD9DosuVHCaNib91rQKIK6TknZbiBqlmgMzPTLqyIKLmAgzYZUYre65Zw6Sws jixGn2O/8nUMMSwyZivJGSRPujm/ICcm9YcJIQsEQ0OYj9XLeUjVP4sEhz37QW480vElLxVHRv+C OWNY69BnatE546MZLD5RoNPeLrpgQUhI8ZErFdeOYm/GOtQo1gfvaTXEAYESjWyQhFyTIBwtC85J WVx5E+0o6i7JaIeWAxWXNxNQiuMTny+eL3ZLz4r8kghilzW5G5skeiobyaz6x9BxmkC1DHq4bmEC sNrBPUG3bFSG16DUVFAgzoyKK0M4kVNRe8ZoNIgnM1BauFgIaD+4AGN9g6969U+xKt7+1rddWZw7 9JA1U43FxO+z5UquJ8CFC4C3B1jn01Mkr+iHGcijQ1wyllvRGY2kwEDTjWxsYpLlgsGm5hjzjXMO Iz9xK7XsFsUAUnKd8d0U4uGyVfuLG4t67fKSLonXU/mGVulETilvTkHtUCr5U6gpZJi3GCMCNZ5R fkadN4yD1RnGHxYr5aSWEKW7ML/8jMc/+Z/+7M9ggN72e7//8c9+crPzEMohK62Mfpa576A/mCwz g8GfnHdgnBK+Mi5RwD1XRikDWrXq/GhqQ1rlwohauBimHdJq2OimW3iPClDqROLCMDTYYsOGuG0R tCiC1R7LRl8qigKCp0l78sVsRPIqDfdS4aWxSHIFj4ovzAjIYZERDT6iJxyQxMZpck4gbpKlzKao hE06+ID2yJCbQIhgZIxVdP3adRJrTDltW0luse5ZgIgIcTCCDnNT1dWItX/sINYi5F9ujR1Ue4eP M0iNq1FbJntI30tYP9U0PJNLKGN17GvmrDW52ipkNYBJsREzosddHFk+0UDHEmv1vEht4x3r2tvR 11Qwb8hKK78qAZOmKmxGYwUMsIo0oueS0wMYitZGdcQZYWbthSIt256lpSuQWNlzI2Qzty8GM8oQ iglzUPBJnIICRXukmhTbqGJsy9PSMKDFeDl2BWikcPZMOZ7HA1FORw71jn41xlTUQyfIgzpbgSWC CSlXUVgnvYi4QNR51pGwgWYUp7vcJZ7PFZMuZ31kM1cSUq9T0oFCneZPg5YrzsJ1o8TPaEHCZtwr R1QTwAboHRrkhIH8JUFYdR5J1sTO3KeSeZsEbiAk2jJOKi6QuVlcWpbDFG4yHxqanfQ4Vj+fyA1Z eR8tc8Jz3tNq9XQ5UkUz6B7WuUAxtym5eMNre5GAflHhBjScd1MCQje2qwvStDstd1puF7Oraw8Z OZkcnsN74t4Ha/UMZo/yEVgOzDdNCfF5sKMimzAEbBEgR6WwggRTUq1rA1RS1xST5l2tEi5TC56c akElgWvKnDXtGmrDsDJGh0ddUMFqMfwTkxMchnfdcefzXvzCiw888Pa3v2P9CAU4qcqsPD4A8VRe JS8qvr9UBJJjacEcYBpzqZgiOVKegPsAZkywoP1FhMDidfQNR11cBE9H7cur62SHeEviFmTH2XlY cjYyYx7aqDrp7BZ0RIPGIGqiGgFmYnFxmVPTTrVRZcohqC9ThlRzHEmZ7ElkgxRCYHK5QfXfLPuO yGHKwflT6etmoXm8CcS3d42197ziFa94+jOf/hd/+mfvfNe71tp2FteSwwj2yuilnrvZKVkRvtbr cTfZcuwIhW7GKBdXyQy7QXFrOZO4KmC9jQ00Y+2LxhsxPuRJhE4Re0pg5yyXuEIi7mJnlYZRlo0m QOeLK0npXT4j9sklERdbex3Bv/w1682bNq8em8cTw+dG2lD8JDqUKiLwR7OjgUqY5fLtyvB5kCSa ZN2w1ZCu4NycvTGL952MSzdUTU8sE0tM/RbOL0MevoC0S81hfHY/X6dB/JmjwwWWU0hz3FId4Al8 eiVpPB1bKbu6khqT4n3n+G5a1TD+RGaal0S+vB/vkChBZgGHQSEt5uRB54do1NlRaSG+YRvhZnFH Ney1y1yvWRyExfDDeCZJNuFi+zbIYIGD48dH74D/ZTmJC5cfIEgTq91E2dFiS10IiU2C1D42fsAo fAuSQLTZQziekOJoYnI8tFGvvFFUjZ/LVwOVNCBRayF6lUUUTRDB2IWMgRrtnr5D7KyTRw0uWFKS ch4L3F5/r6zPdOJh+6Syw3CMKcEpDWIkZxMTwICKhsOY0WmWJiFC1216jW6qXGiRWFjfJAATfImr 9A4NsPTtqUrGlpaJ2Aw6CJA7HxpcWJhHwSJhlu42X7TPuH5jDkkTXkv+N8d1pr/y2m1tQZHGS4Ap vl40OUvvSaBdmXMNnJnupBn5feRV8xuZKsw3bgXuLScT31QAyvXow0RFgCfzm8SYppVMSVsXK4/Q Q7sOdlh3BAcs9Pjd3AxRKMcQ9g0nSk/ARieRymxcSldSTRDjzKVKBRPpk6zJ7XNffBwADkuh1tDx AipHu2JSSBc4BQIORi2SxA/Wt77ve77nKc94+l9/5q/+6EMfBNTmmmtjcAbgmWHhBwblGqdXWi+3 qb9vsGJBATaDYcVs43RymLEr8GPZygRhzTEj/bGLaHp9E4YvRGzL+ygkheKnKZc4eFBEiIolWWYs xDCdJSZyUjLj+si7uGOQF/szJpG0Ss9M/Z2QfyJFD+3B/WkzjQ42ht1G7JkUFop2Lxi36Y1Gxtom dgQgAwcd3/ed/+j5P/Ki2Rs33vZ7b744f7172P5BPIJIdXK95RXGvSncomH3A4hnbdX8oihXTknm TsO9j30t6RUGMIkZyIg2uiv6ZmEj5fflJBDBq72ZjAIqxBYlFa6deMsOHpXgcriSLSwsoogDKs16 DeXvl9hAA3DXCFT6INbcv+JdYYOOHWGuoS6MNzxG/8uc8YHs143VDTXiBgbJPcC3wGRDIeBME7Mm dAgbjz2VDIpl0qEFp0FlHokdxTDK8PL7gowazCuxmj/mkZtKcJOe7senSJ0BnrjWLgo3K3yYqkgT 6UHV2F912MSpl2ZqyicQ1nGJk25W/GuMZPEveZixYLVVczvc+d4eQCF+j2mo5CHv6cRtI9HR9A5T xg/XKpUvdZ2eOuF0eFZl1srgsHm5YL74ZT5IuipbiT+dNPV4BFBRCD5zWcBSndiao7FTJyuv5duF 1FzZyPgfXbTAAe6Zn19QCWF+kWgonl/BG7YHpHaRjtTxFByhk6dO4G8Bako+wUFO7ykVkyVcq8PJ q6LkK5+PBcBHMLrcT7RG5Wn5Tfr+JQ+gWgX5aPWnMJp0EhHPbYc8iV1jsfOnokYV2QuMQjIWpyh7 Q53M9hs35jbW0cjvhxCN9TdazDnh0WpJgmEDK1V+nli5XnniQU27GVLrmLtIY7rtk9xTL7DNBjq2 Mdzbs1F0xDaZEQ8AT5cDTlqayBxDe2y/6lTNext+MsFsSPeYXpJEq05S1XsgqvgwHMWENlhiI+h+ FHKpYkAyFGa+OHux4Pk/G5gyJZaRfoAZ4ySjAKazIxg32c0k2bPlAPTj04VJ0iSl24nlZqamD3f3 ASAjaNF+sLbx8le8/My5s3/y/g986Rtf6+iXBh7X1T+zQli/yytLpBM4bw0EHXYiXAFQ7p3VmUTR /sLiQhEiZ+cX2IL42awmDm+8NyAOMgjEsFjspeVVIh22zdVrV9nSfQO9NMOCdjQ9MwWz0O6xLVGh nD1UrFC3tsYBLE2oqxPeQnJ3LbC1VlHovawEzk4mUWyxDYEUUnMKr/Mu2MPkVFIfRcaMj08q30wR 6eu1rWc96akvfPGL6E3zvne+5yOf+NheN1SWdW6Vg5nNjF3j/QkK46mUzEDcz2jsVVxVGHF5soRI OjpVPRfDCZ+PdxAca0phFSC1Tl1IkCPNXeqB5AtCmIvzy+ipDbm+zkQXKUIOg6UPoYGa59eLqhi3 vIccJkFjY8LrfnmIaoLU5Zq1CIlv+ABMHJ/OEJFRZACLcR93B07kkrmNlAIGIXS/eJzAK+21czH2 HSUHjAiCAxiOAPBiU8JZPV0US4PVslBJcmAcyuDG3Q8XKHmCHELiCRJdGtgqcmnEWAoPDEV4wGKL Aj0wiqlZJ59dGMWRpGGcvL5+HExMlmKHlk3alNRgVDU+a6GJ49k/UvQwKdV/lSFQRtNvQG7J+4Lq cOPMSBCV8IUKZmXjm3uwGo7XlU+jQ4bHA8YbvTyeaPGKRF6rQASv3UEmoiszqdlNeMToyylS1MkG TEGKyEjDJpRhee7seZzPqckpPGPolRYEZBHl6PXg7JyGx816CnDAHKN0MDU+Do+Yo4oU8v33XaIp Aqyayj9zGbY0XVvnEGJb8kXUbAvSwSHMNiyW8dEhjniDkwKGBIVEn7DUeFVVLKH5JrnvcehdsRBR D+be1A84QAKfzSxAwWUyPdY0ZomRtiIFP0Lwy36mdzX2dGyCXiQY6q/8zVdnZ+cw/CPDo8CFWG4I PHw4dM6+7gEkfnHLcdulJ4Z82iRYRP/aGS2dEMnyRkJ8IVHETsJK3rh6laecPDGzi/J6hCbCy7FO fR22VmcnwAKhVw5vuy0b6eTQg0KCm48kPLbGqjwiNRZ6nFz69ClfDhhiLwWW8Ra3ardQmq2gKWGx kgxomtxC7R+fwPnuoZEDX9Rocuu0CB8Z7Oerq/1oGMEO2ZUQwggYSRjrQekQVlSbqutKvIhIRqAD O48CH5DHGk3TaU7aP3hifAqaBbDUUHfvq3/61dj6d7397Yu7a30j/XgClYUHrBRY3Nmjx+bYxCDe ZFpgom3vHGqhIGy0dXCUwqwHrnIWWSe7+z2Y7E4OS92F7GLPRLARVgLTxITGr9kdGoZNQy0oW6ud xDLhCCcln8v282jv1pRgsllyHsqIOQwNBU8wtoB1FmAxsEVUXNhvlBHhj6uCDVsRbgPuntaFQ7Cr t6t/e3P3gOaZkbBw5cdH2V1ePTsy/trXvvaupz3lzz74ofe+970LW6ssh+kxdMaPhuCBqCmxC4UU Z+3G9esCkZiw1CjG5U+SkIiQ5g9DdMo2O4dBIUYAo4HzpK+EL+l2FcqQGzcwBIZAnAxTkNxstcgY Hh2tImmWCnsFW8lhHCcwXedJvhHtRftVvFUNTh2jyjEiKc0T2e3MLxNvWNnWNj0xBrkWP0COmgm0 YsAcskT5FMrTQFg3t2l5sXvQjoMslTFUV3PmGl91xvfYOxx+/DEBEBWJOm7WlBf2anUVYFrbCumi mNTt9VWrC1myqL33dE1NTbBMmWjcLwpwzIfL0hO8wk9XlNyEpx0Eo/xVjR61idzp6tIyRonFjV2u 3Lu9gKwt8qy1bsUyfTqudWP+uGYSYDQ/4jpVxo8YIUl+PW0y5FR+KZhubEjPF6SIMGjobdO06Gj/ CJ1prDZN2rGxg31k1w1qebICvFLX0D1laVHJaebG1FrD4SX4dvyVXtgGIWCp4Er2oWrB6cbaIIAB EvakjduHDZFihKFHdjGAiWkhdeltdipFQJSiEwATSiVeI47yzuYu0C5WV/sbQnZOu4PO0xcuVM6Q PyuzJ4ujBzNPjpgX4/IXNBwwVi+gULIKQOqt6jeRCuzEcLPFDQEkJthECjeWFAe83YiTqpmpackX t1tzLzU9pZq8EzkMARTzyNltYspmzHiy7sfmJibbUJDECAjQxCSJ+K985atj4xP6aB3tSDRwX1eu XiVcGhsd38G53zHHwtBUaRkvjf0NTthkIEqESx+FJQMYov94cHDjxjXMEkAk16UP0YI0Fdjl6SE2 4S3j/KY4W7o6sTxURd4WYJ29ga2JeqBHBb9noyrUgup/hPArNOMTvSTRLrKgZA6tNtJbQZBomIIR 5imT3S2hRRc7JzdXZXdolbpke3me+z9KVWUbNk5NYD/MOW9FAVsojOKS7Bwu1RYkBmxHGyurT3nS k175qlddvHjxne98x27PIZvAdI07xJ73XGG9CvSouw8h9apFjIpBJpLpwgtjkEkbcnBxlmuaBwZB /9NPxkpXbC5LJrk62X68DkBNwBSJeVoMYFD7e+HwUQ0UzCfFotnJxRaP5yTQXyFzAmrBmSrIjEtq Ybo8gRJbp3NFGhlz9GHvPNY4/RRgph/SLi9I4O+KhQjVvb71ipe97Iee/8M3rl3/zV/7z/fduLK+ sxn+HN6uMlvQk7gqCjuJO/kUK/UhkXmdBpGVzSsUAnTINLihrbtLNhuXGv86bqZLjIniLORtPfmc AXO8uEQsD27cFgolRaIT2lTw10CbJCDKFB904sP9icJVb5894bKruCVmNktDAXTsh5Fr0kgB0oQo gYTkAol9cbIQCK2z+3gjzEj6vDYKZUXjybsa4zMRwZ1KC9OP5Q9cJCPMCcrbQA/EZRVytksv/hA1 eBsE8pPTk1xLqnYtm6r1WeccvynOrF5a+sjUuaJHmQ+m5wFeFKbJGuaQ6ty0jbZl2G2pRShHj9N8 ObW11mwjN7a2vg05ZGOTmQ5p7Uh17yxbeuvw5Tqxp6J5XBZq+s7iZYS7FQqisVQyu0X8L2c58JLr s+DHsmX2SgiugN+cInu9fIHvziOcGUINQnbWs+IkUrn0GxpUI1ibpQ+KcRGxrLOwosbmScF7pk2S +l8ellkG8bjbOs/fcQdDTWwQ5MjGo3AtkIzgXxA3Dp46pMtux4YbkzENxcMrjhq/YfTxPel4YAcD RIFQpzQ1XI1QTASHS19glna3CTND/Me5EAXIXGHZ6vpYepZZslep3OnnHjqJRXkjscuBQSmig0M4 KZcuX6HWiBdE/Qsa0waRHWd6eCnIjZoptX69VfhTmK/UF1el/9TFVN5WOD4wMZaKygJ+SZMh9rje SloNMJTHuWYWEQFK7VgundMrXVC43aO5uflQL6wz5gOql51XEo6KiQhLDZJPTEyt4UkPRq6BkdDI dnSQsE+i1di2EqryvGVndhG5sz8aSmW1nbR2AIq67MECDY9tnDLO5LsMDFw0oXsLuVhBun/w4z/+ 4z/0vB/+0w996AMf+mAXoNTgAFemZPOaa0jkMaIyLErOQpwGz4gOYkB/mcUqn+yYcWxgmBx8g64w CIJrepGOcUQWQ5k30erQhdfBvzpc+Fg4WatqxTDapnAprUrFEC+tFBlvXEwSTkp2v11+4vbyeebu SRIQeI2MmNhMG1YsHNMkntQBZLS+BdkjVgFvzfh0aflZT7rreT/yQi7gQ+/744995pPdo7DRD4hL aIyJOgI7iApP5hfPgwMJIwd6mk7K2BF9dT4OdkYujP/2kssrKFNEC0E0nV3zE6LVKXUpc1Aqcrts Do5vMQpbwXLBdUdOFphP+sBx76UdKMUiJWA8EiWE/xi9CyYTgUa6R2HixEyCXvO5HLyiG63qR5HR NrYJQYGUI9kB1fM+hXlsQJajSbnDpv13rLYXrMkLrHxsuIvoLcjZRq+SaSacfYfZU0mP7t5pzY4O Ih4Hxf3nL5xnyy3JTVbjgTfhDaXoGW378NBVdctHwdw1Snw2BDMMnNkBl1H5mvIfy4IL+gb8EYmF IgIqYoZTvJGNj2aIdjYK/pUnaDKZbKhwua1Xct7QJW8HDOArkI3SnmGUyH3gKvgkD5pEl+Ghx29s TmKTsTxqyXPldqpKYswzeH0V2CxNG7Y4RYQb9vbxowlNjMwNmHQemixNkg2UPXNlw0NsfNkNgHM3 rs8CMObExTK4kN0y3PWpW28NA2kHXXCKL/Ap+BfPMfEaTkEjKZVcwoMPbqVS6o5dK2PAOhoeNI+P HQvB2XZlzD4rg2cGO462eggAkbAA/ZBBxcK1Mseqr44h3MzSkKuTPsh7oCEDW7wJFhwIFI3pSGp9 8YtfBiEdGAKS2yLNyH1dv359fm6W1UAwy1bBsFpdxj/ykMJM0d1TiSkoYlhTKa4pwy1Tgk56sg44 A2UdQTH0/MiR5cGVWrgC+ssnipQzvV+pMTtiS2CicLcBcNleNq4lDU33LZSRO7uIZvgubQQ43YmP K3Wh7c5I2nXM5FICDjwmoAkCbi4d70qJJuMG47JKiHl+hMtFvMnnYVgaArRnUaONULPDL9hQfkSM OqPse1LrODD8Mz/zM2fOnn3TG39vdmm+Z1BrIv80jTPUUJXIb2l7YakYIWDMHGOIvhsuAGWFGkVS wZwhI+bZLO7UjkuqCUaYrdv+AJYyguU5vJIE0OQrU+7Bn5qr8rPY21iocuuMNGPLSF3w8jLc5W4H aB7mJcyySyVSdkyK7kkWGxsAogvPZqXDSvBMR+iGLl8Br7g8ql3Hu3pe9oqXn3/crZ/5+Cf+6P3v v765YtWdXrgCkylK9hTCRcAiwMQHlqBeI7WL3cA1hpjhngtGh5bDvHAj4fBYhcFbcYzDW+d0ZHl5 SpWmrdVnhtcKaak8bE1NkVIMj+LpMAIsgKJv1r0zmBgRAn8MgdhTVqHdKtLckpyIbO70HuJp9qzw UHEeMQQmmYRldS8smperqu6rmY3wherMIx5nQpNWtRCm4PtKXVR+O05DiYH4IPDnosGvTedY5Q9x 02pkfB0MN7MGVEmLjNNnz+KpUpTAnQFattIt6pPYr7Uy563CWk1x6JhxRImo0Im0RZlNwhKiBWqK 2HflAUIaLhJOAFo5QjgF1kPYF8JGqcA2RcqK5KpFLuzuBnQOj5NXsSWlzCdmyQmn/l26mfKeVcHT sLYqrCnT14pItB/FXzSxUa3ZDbow1DtMJV6XnODVVdhWhH1EA1xHsC8IRpFLjOmRaMBhE5Yw4Rdz S4wtjkuAnuMHAxAKQAiFDC3ONToJEbWxS2YONg1VNn1Lta5805Au4pg2rUaSr3ZB8HurUnah1BhV YbxwP0coqQoNIO6q2IgZc1eJ4x/kTmCeiankPNdOniaW1BZcEm5Sk8nCYALiUgvdUFTATVBk/sDF i8R6ZKPYlzbMjJYhriKpQKeti4biM8XTTORT1AhVaj0zW3bco70MN21o0iQs0Zvnhl1GqJJyNAzE 8pUivhYjnrdKFRzz1CYe39UNun3t+ix+bzQlXE/6uKVRR5lWiM8pgbKbUQZVb41hyZYuw6pINKaH gm/CFyx2GpA7eG7C9HZKr0kZXIIwaC+trrGypK9AQcv8aEbj0BuNZthdVfZXREMcmk7vHeduefVP /xNG7Ff/43+87+IDYxNjUxCxyS50yQkrWqs/yChHQEobzQomNgZCtqgqOQwbr4RLGl4QiAfdrRDP EkgQGYy3Jk0IPyL5d8YuEQlaSBBNzaplLeacjuuSPMoB+5mtWAuQv+L5EhGWZ12+GD41FFeXcrKv RiQ2d49MvNlIiyXwAbEzeIZcmxFbRweJdOiH1lItr77ohS/47u//3utXrrz5d3/v4spc/8QI5o/j EWlDrDerWV6tulz7wHEE+FeuXGNnMB5cISg2I6uyp+AMhdHb1kQrfmUow4CDMjMslQwXbgp6Yw4p hjsMbrPiWFnLHCIDXbcWf0JH0sEPpZXvK9HqcUUanNy4PUy0VjXylZCEAGNvvOwp7rTsQjwhYT0D wXTCZeEVVRHozOLeFIZYgZVdzZ+KD1MRW+2acizqe/7lemoisg6P2Fy42JiOIodA8UrFMjRcmlIi EdVhW78B004sviC5TnYZBL2HSDKYz0cgJaznGBNJ9GGZKfvMZ0nQUglZghbLzOxlHlWKaVNpeNOy X3pxOkmwYCUYDdwgJwMNZwCKSJ7pG+F6bNE2i+NQrAmxxvQvVbSLbVrKf55kTcerRC+5NQ/FKpm+ yXA3RjKy9UWdrDClogPuAPFKLiztPlyHXD3bxz4hKC8ODEL8hZNTDRsFfPD/EHpTKKabkF3Ca7Ij rLP0aRfvDVQSGh69deGExOVxNBMF1FeFI037jGMiWtnuxLw5HPO9uJ53RRse+0/zkTBtMd/FiUZX pBzU2qthAmj5dKDCvWOyKxvJGOFcltHEiWC02EVSAuzyiXSJWB4TzBaHesReybqEpoKP1n/69CkK veCikbuomAvNKapCTJKk2jcEIMwZPpF5jYLUHYWUKngzsIWCcIlOhHLFdTBhpomMIXxE7ik2XqFZ RynVJe24YCCQ3Pjs/KKaGxZSR4g5zC/2Q7iDaw59ci+lsFEdVHlwLDcQeiaeAB97x8rlupRq6ahA W5tVeIgc8HhQnICYhsIT8Me5gCSfXWvHbmy5TpJhDxQVAa65/fT5H3v5y65dufr617/+xgJLhOgF mhNcLuEvCwHM1xsSmYhJEMdVuWnSQLnSXJV8rpXCTfKhNFAm8DeQ7wu5kKooyZnpqpVHLevaRXyv p2ys7DaN3yS1iI+uaLp2SGAQO0jVWeKuDo+INS3t0hY2wqMc3jYA9GzzI+ssofKWYQzZgD7O4CLL WNLbZ8684tU/ySR85IMf+svPfmqz55B0AQ4a8YRRyNgo/3KbftFY48QZLgmrDSLn+dqD8B5JEylU iK1kRaAoZQhVHg+LrWjUXDO3RsBBUXiBxaaJCiUkTyisD0TA0UdWVvZU1dyHvqk3J8SfugxGoPp4 cZvZ+fY15uzhprgF5oYvfo+RMhyj1KiajuCipm8yI2OunnAMkCigVdbhRipNHSx2XEJ7uUNcY6eO WpycnKY5Zgo/cJoLvOKevbswLjiSWQRcPNMhNQiwu7QA2YAubfUAxAmRNspLiBiKKMtqCTTCNhHy 0LZWl4OQ/7QSASUqy1LuroY7uErZ/QZ6j5g/L/FQJNhdWGKpnJyewbfwwDZvN3zmzGmsXtIQsVIR P4AoTWQgySyWmgkND8UQhmvG5mreEqH6caULZOlTw9Eup/v4wZL0LkP/1WeKakRRi8uicorbvQun J24/KDaGm8WZ62zX9ascm1Ec6Wi6Yy8Sk5NNwGnA+7amr+mR67jq2lJrDN5OPanGNyCAQWswO130 dNspL6Bl1p3YOmoaL9yJLtCHm9TLa1jFLsSd1J5SZbAP05jPM9A2MShswtKsQoBqzR7TeQRUEiaJ 78dzqryeVRY8qJsF2uJIWL1c7GNGl6jwJC20+63a4lq4T37D0rWOA4GxAKm8vvIMQQMir3RTQwrD hdC8LdCIx62HGKeVF4kGsvp2cdWV0PK6AsmrPcPmZG2qrW4jAcsXEhpX7MzuYNoKjKoMUlZhpT90 urMurRTgErWvYUgUsZc9yeblYmKFUyUKBL9H0CA8UjoM9ea4ZrEOxjoVK5kAzKPmrtylapTVvr33 oz/2kquXr7z7D99z3wMP4NfTgAZBqNn52WCw7Rx4nI58g0HC9LDI+L7Sp0xSKV1VkiLWRGo2DkGi mSoa0nZyGYyX/eyDeDBO7DAFalx/XKe+pO5VU+vnNVf5hkFMDD2/qcCcT0rtiY+y5r5bm7OcPpbW jHJf/IbBsZ/y6gpbAiqITgpATToKWhS0vj7ZO/J/e+1r/upTn37zW9683n3Q3ktTcw8zh+XwqJwg jm4oycnpHY2fPguESINBphhWAXGVOjksg2jI8E3cHbdLcicai+J8xYz2EXsQ/5HEcD3w4tRzWUED kYCypvSql+TeYctKJppzyOVaAhfeaUOijzO+t7WxDpUIj9uqomNxohRDkhgUFUmHIWOxFumT+J/1 yBmDUQmRTBVGVqJ8Yf0HdwROaPkojB5mpYC44z1eJyWfXibVTZHYjitMDyMsywYeN1EabYpD0t/T DR8aYL/zI8NBao5VwSwxp/Gr6LyuRB2f0yLg67iEd8O1WJJaH8SPEJXKoglGxbCxrYoZwQ8xWUVT sVEqNo4/4c/C/cXJI3tP6RaGWxvNAdMBP4pGLsI4lp6NjHiR8tWKdSHPLXVA5jCrT0BFMHHsys0j whDcL1yrHvWj2GROZfdpalz8nmoGu+4Z+kodiJgUWI+tgqxdsp4Wf0ICjGGTRA887htzczTZITpk /vFHudOQetNZgtio1RmPyBnJHnpWVbfJSr8VgqN6ViWPYkXzbx76dFVpKeCQwt9878AaeVlXQv4Q F0pnRN0cJg+HwjJFc4Yx3JqSaGXwr15VuiMyNiOjCPDrp0c110yLUJdbkAYIjmCS2hZWYAjxNBku CkmAFUyPbO9QK1zdlXgVTcv4IEAAvJu6QiwINpaxrpLZ4xO1QiHvNyNQM6O9jjvDgSE9XieUKQkA knZZDPT8IhSoNkb5gUtXCCxABXBjkiGAU4xAksuxutZyR+7kiIppZEXxUkKZXhu25ax6EDedkLSs gz3kH/Gx5APo18cJ5eXE5Upgu5fSA8VowGIfDozWXDQk0xw/9vnmxjkKjNHa26eHRr/jO7/z3e94 5+LqypkzZ3CXcCLJEFD5kkNFrQkxcfoVsBOg36UpOJ+LQcYLCiu5+pnq5nDJwB24dKHPuDmh05S4 naRXjpe0Bma0xW2RIooNqoyChjvHZ3ash6THYVR+KkIvv68KcCqGKBcBcI+/Ek5trK+53mKTVMQP As5OoPkO+5bVyNuYsWgjCtyYvzz3S//in1Mv9ua3vXXhgPomtz2XF/je+jysoc0GGegDg1/s+L3X SPksYumYStxVRLhYI1TGVkU4F13LuEB2jLXgqTJZqhnzGxx5lMI4uDiRuAEscRxGm6Pjf+B77aQn akrGREIwhQXuewnyagIfVbvIoyNulhJhq5xykjVxSarzGYRikhRD3JcH9JOSRrIx8F5B3NLA2trS 4NxgJdE1B6rrWdVMSfdu//Jz+ehK5jM8Wv2WHxAcH4oIlVYHgNeciLC5rl6/WkMKNsLbrm1QIiee XiKl7Dg7KmAcQattDKKhqySPWwxYyThBoNlVEYiGLcfVm/41nnOtEJdxuUI6LTkwDldWpqQjWVCs Oo6ffV2DNn3qyYlxI+bt7cnJCX6HbThxcganSCKTsE0Honw6ROEdcBqwp/iUcjvKOBj0JE1aUHDJ zB67rc0ijuYiy5sfuQZeCHCnewHnz6lR21Ii2f4hqCNrg55H+Eau7+iuqM0dj9vCpb6+S1Dirl4n amfKWMlYztxy9QAyh1RuMokYpLCa/gDHx2zFR7HR1aW4IRE+CJhk07bO9Ra0omXh0xvMl+WXnSmK AoQDaZnpJNcHb6TqO92NJQETkIQnY2GtwbGWhIBVAVjG3bSy43jAVmBwmVqZWBF+Y65EDN3sSWaU 227s7GFlzN6LzdW543trB2JQ6jxkyLyBhKXlxyVd48rAlrQw8CbOEOvY3aNcm7fkRWQdKfxjT0O+ QWSWVUVPACrv0xuhY+bESXuI0Bc44pacXuUjVMyV4EVfm/96L9Gx5Lzh4plCVWyyKFlehO2eZVFy 4M2ZPNxLfG1eJa4Kx1MP1Ng27P0DGYrpKq0bEo0UXYbsN57A8cZymRgeedbTnnH6zGnScZgcJgJ3 O/w2drIIuNFrXAb77ZppkaScOt7GAXcnR+zCBI45LrL5UC1w7AJrtlMetRY+bxe1siB6hdjYrD1S q3FSPBjL9OhZgwbGc/Hctx5Kyjd/5V+MAhv+7Nmz9i7JHfGSY4Ab3w3Gm+nQFNGEmyT2wjP5ngN8 anICPztwc9dnPvHJl7zoJU98ypP/51/+/3ZPQRqZYVTh7HO6lOODpWYda8cpGurpxeDee+9991y5 zgwyDsw4U8b5iHksMpD6QRaXaYF0u5Ja5D9YT35lfk93QGChrF6altlInPmAMgJlG+4toyvmYBvl pkuvllal0OpAqGaFNagJw4khQEBYEvxSxyXAES/kfvF5y7xKim1ZWKwA0FV9rlsGMK2/HwuLeiXo KKOtng/ctX35SImGe5eX7AXoaXRT/o3PIrhhufL++qoqpG/xiZw3zAiXx1/FdnqsEC4lk8oBMp9F zuM6KfJw2pO+wgjQbKMcP7d8Ktd1S23OsA6+hcHC0mGLeWda/bGHWB8cOQhdsJu08mlzzLBUewFW qRtMTVrJLQ984xvlpjBD+CXQTDnz9FUFLrCwVFxTqGE1Cb4YkQEiWajEBEbuM5CKXL4XF/If6yf1 EqzPNqpMwo5To5hhqUDE/ErUOrmSCkP5fcUl/LVuWguAZxa/WKQNbdj0emaXIQetrDxM/J5eghGc A0zN5OQ0yRVeFM8HlsQAizMpK+tmbSXY3i8xqJDr7EbHs/7Nl3bh4V8x+g//MgOZuMMEnO9aNI48 zDT2dHMMcvPVWiyGzGfUp2lS0/1E3T4POq2wlNvkYYTI00AzboLG1yyHGFool0XFDk6c5yQKyAWW WS9zVms68URJsypukAFN3TC2Oy8Uogk92A8NQZ034huyUqybG2jc0QEgxaLsadUYoPisrpGPhTLP 0yVuh76kLxCTWkc04x7oXJUf+WSNkLQX2hTIZ5NjdCtx7JHjuazAC4/ym9xjnV18nITCFBSw1DQu nsbCPMU355pr78Wt9TesJJIQSIS8/BWv+OJff+HyjesR8UitdnIABXfxgVgxTHx5zZJYUtkhABQJ MLKUqYBtupjzQtydaKFplIMquXy9zUhd1/WX71xecyrEwsSMsF+K5+M/Iq9qyWVT08wzWfrWGXZ1 se3LO+P7UonjweZMMql8NwOmcNm9a0p4yF6igjA/P7e6vPyN++79tic+4+d/8eff+DtvXNrdSFGb daHQk2iNaXAA1MPbpzMGmxVdJOoD5NX0U0FnwMHbhnoPVdTkuZmCyNFoOJqKFccadCvQswXKhpI0 V4vwaYJtsziuSW7QRDNVTAZ3uurROOOO2CB2WE7IGLKdvnYFGc6p5cQ7vAsvYRycgqx5aXZhDVaG yr9WUgHkU0loGsUpuFbhL8lzBNDDYgy4FJ+C15VPB5KRVdTo2yQKd3xLLJBPlEueGeHCxDekmtho hUcpwGSnH7LHuTA1JpMUUaXE+nvqde0HW26ZjlrE67jVOsK5xPJY+dFMZtQOmq0cTeOwAhpH5Ngj ju/upuZKrWqwcyw94wci/AQ7Xg41q5hcArOT8CJAVIwDwRrDlaZ9LC2dNuw9Kz37XfQyAXeXfUk9 mmFVo9OgUWY0zAPllGX8HzRNnkYxpNpxg908pWxUrFMYitZYygUCbdM+VNxDuHGVMvTFJQrZdLeD rya86OT44Q2A/6anUXKacJm39dny7thwZzeVqf27DHfM8UO/XJOxdnm3CP803rp588g2Os0y6tUt KjHDgPctlx27H+34PscrMLSGO1maOFaShFLZ4NlVdScOnMo7CiomeLdEKAiybysRIrnTAETSSLNY KS0zuhGtjscdQAbEJrwkPkiZ8wxCasRrVijUBsLGyaYOA3UkxFKwmxga/hWqpifL5ja7gt/YuDa9 xrGnVXEg5zrRJYNicGAwbXAqHpUPdZfFZShzlghDfq8SQXAlCbhUo7fvBjE7YXmJWvAa1hevYSl5 YqMf3+ooJD8kFENGi5Fns+H/ci/np0+++Ed/9F3veDsmSjw9DcJldgubWidtaiHhiPsN7COElho3 LpjSbF7ktZno0rIc87IZed1ni4/1vNiC/LUarLi8kqa302McltAJ0mb2OEefDYBjqb9WqVRYCqGX 4AGVcC5vWwFThYNBz4yuPPkMwjzaU8amWYEwe9+991Kucust5zt22n7xv/lnH/vYx//sox/pTAMc BsVAh56DY2MMPC8ETkUl3BAwPVBUzQdw7/TkqI8rBIMNjCEWC9ZWuMD5xoRv+Kwy5EwpO8tBYPZA 1vHpoMHJkmBSMqzyuEkkUn3qcas94h6jsCF2X4dccNWmxLnMt8/MWg3DyMaPdaIzbtEPtXsky8w+ LNbcm0dn6GFLJH2K4pgLMIutGPSaQrMFqekVKwh/Ldagsb+8efwMoRjPqiiVlyNppIjEWAop6zKs TGk9mN9aDMrQh9EYRimHdKoMI8CgJ+vRS/UWaQOL4ywd4N/1dd5f1nMl3OLFhMaTyqwcMLVLyuPL WMUOxxFzL8ezZQNqo81sGZRXTFmALYEf38hMZSp7ey9duqgDlLbvHOlkNdw+5fC0EmwWxYSIW00N K0NeJxYDUjORQ06Xgm8Ka6rAmuWT9eDoie1ECVKmDSljleBcXlht2nspqyhugQdJigi3L/unKmBy zGs7syBpM4Pk/IOG+6Eed6oEH/7l3D7sEefHN2MI4267rvUn497HEgnT6LDonaXLZQ63MtzeX2rq PKvlvsi8dg9EX9ATO4Ymy9WqXFNKqSgBO8tv/N9x3k8wMZYyTW2obhCviDvWCaxlbZGov+31SEpG wSnt1aO3V9iW0Regd9Yx73AZbgHSJwuLNHMgNFCBMekpLImkNrN5hE56DXhqZiujqVP5tJrd2v+8 v2XNeqxyS4JF6KbKU4nHyCJrwWrqdjJIVDXwBNASe+gIwEk79U7d5MrrtjiFkgWrT3m1ItJPb7Wz wpLiFX/fdz0biPaP//iPt9LDiHEPVUY8KiQWC2GIeTQtesFmXWrxJQunVZcC7LwFh4nHx4O9p2iB vbto6TLAaINCOIx5sFmrzqIsmgxWS0WMCWKLZFlmqPZgTqXuTokxPq1sBBZNXCsOe41hhah6bQSt UdCtQJuP4E/MgpRQ6PNrq7hWu2vbr/zxHydw/k+/9p86+jDZHmWEqDaXSCVG8l7SfsAZDGNSK5Zc Rw9xDfvTnBIXah5LKp7upxbW7AuDZtWQLgTXYkQkHBQWMv+S3MBwc8lT09NZI1TDpZDKBhEGGTqq 6lWlp3gh9bxpnFzZO6UklbxObNk2v8rZLHnMPZ18Q/2re1EZGtsDucZYpeRsmGizDhRbwekMx0lB 3YRTRgwSEGVKhBeIfoOWlM8qu8M3hWPw5Mo0lEfMn/gGrwQxbqaPcYujAnlSGrvGrL+P33vizs0z tWQL4rdCV4Us6OnCe/CeLBXeE6zA8E4imUo+bB9+CaOBuWCWQuZJwyMnRqcNI5Lt5urVSpYBj8tV /+WCuTXMNEyH8Ylx/m6DEc00u97iZLx5sW8rhuw7agaIRbuzB2YYrl32U/ItnrYtyav4H1gYCVF1 hiV8TLVKbY6mONYJzJaBPWFQm2gpkjIRy+PJie5AaSRiSkCEkbW/h7MAyE2leUO0z0nL5LIXSmgQ p4I3ArZR0+0hhvvBk6ysaULphz/qTH7ow6ff7K2X4Y218hEKYLALgdTUGhj8x14X9Vj3LfBsWLpW wbCC+Cc5M1NVxR8vBz2EPXBh6bbevhqznsx8DiPOeAlWBBXSECTQY02bYevqQjYLlCV0BBely51a kiaWkaNX+L0BQQ4e7uGBi5eBnwCW2TfQJnDwkmDs5eMyfc4fc5N+eNAPGne+NmHNMeuGtRsQTfdH EoDIXepoKs8eONCv2Dtu3spJ2IGUmZDeGRwEL+fleATS90JB0/Rb7YmB9xqq/AwbwUzrECaRXJ/O v4PtXT/16p/6zN2f+toD32CjYTuCtlk+zqeFW0b2n4a/CIYE1iiGVMpB7banRKfiSh4uqUUsTiNE E15uxUry2xh97bpSuoru8qWpip3Sf4manW7RcQcTKTFN31vGhP2Pz1X+WgWkWTyyx1p7w6WSOBqN FwscAs+Q4tMTofjJigRq1azCXutu63jmXU//ju/6jje8/g2L6wt4vLKDPMVNSvmymL0qlQopBT6J nQ9VK2T90DLC7ppFjrTIHiiDceWkSQ2NdxTXONrYVB40h3PujiiNKGxrizOxqsMqWee/4f7zOo4T 4akE9folNzlriUV8Tjl3HleEI6JwTjrvEN6aS5YVymwKvuVaGkSbvAKyPIg1UvytNKt0I80fwJan EcVEFgrVWZh4H09kF+yolmvL42+2OG9bxJ6iLRZQw8uQcBBbc55cKHx+1UblmINBccgk4L6xoliR SuttrWsKo2rJm2AoeQnnCiab4WFpYUlZkYw5b859c7M8h1/y7jgryZbpBZSZqkf84qYGuvA6O9Oz qCC/kksYGeLiwijTEWN4PDcJ+KryKL0A3LDmfjeUel9ZIVUThNDTN0e7rRPrcODXdiV0sdnqIWKw Rma8j2spaHtWaYx4pKa4TrdMpA64tnKCuRdRXKw/GQhIVuCN2HEJP0aOfBV/gRfxlrULmR5G2tRX 2BbovI3W/begD0ekZb6jRPeIj0f+dWyc1946A2veOWHw7ySHoLLGyQ3hxFDFXBNBQdIK5WjHcPP7 XeZeH0annRoFuQE8XzpwIH9hRB3jAzUowvKM4TYMFLALlZE7x9bMLswbbgQeZofmgBCpYNOydtNl 1Yo7jC8XwX52hzCgUfBJMNeYXW7pxtw8Jz5WEoPNQckFUVoQ/Fe5CZHBgCAFgKTUKuqLcQMrdcb9 EkfEI5TzJGBSnVst+g/R7UHDnePesJRVqHot18nbAcGgOxhug5GjiJBaC/I4q0ihvKRgRPraVXpX FpD9f25y5qUvf/mb3/SmpY21aMx1c+WW1incKj7LtEGeAw/B4oSsXD618BQ+GkaNqnHevSnedD2b uiC7pRxjgiFZdAdWEke1nCY41PoYkKhIF5lWzyd6wkU7NG6sM6s7lipksk/0XK6OxtxHRQO8UYEk tTdqjQUT6CdZB+tP1IaEHqyM/T2a+AArlzoS4znSOfA//t//5Vvf9Jb5lVnUd4YGhgmUrElDjkr9 9NDwmcEQYVkqrBmhUjxE1cHaxDRU2TekU4Kxp3tychy+SrHNIhjLEsX1dmdzYYl8PRB0lg8BCtas nrDgyeaBGtnoFmXFubv5zgieukcCyuxCAaFEDfEYXNUhutcxTDykXlvYhxKlEgaljWTBcTrOeh2i 3vQMGRgAfFFGLS4LJwY7oE5inllHY6WLa7S1p1m9RkXB3J3QXI40p/D5cE6zzDXcEhxrxiuHkeVb OM/s3CzRhosqMg9ICCTM6kNx06qooC6MiSwjHO1tQAOQsZwiMRhsDQaNLDSfxF3whoSwUOWYZXGu eD9ZPgX9Z6/ELXAhhJOuziqZg2jnCkkrmsPp6Dx7AUJDusnhiR/hJm5BU+SI7RYnyUEpD099K0s+ kmPLaqVAoRD54pDEq7CIgc1SMVOFI/UtN5IRikPawFqlzS3SGCFWvC6L/lKYEWjrAA1UlfqrLV4O VFUQJcAYwVjvkowIszY4Hki67PWxyW792HjQzcH74H8e0eP2RckLhuwban0Zbs96T+N+ejowHehs 6HG7VpRb8k5iyEys5awyO6EmhnGK51RBJcwx8wd8xv7RlCfHlXx+CIXxVjzJg0WxAzk8Z+fnneyE iFwcm5bPMs04YPv2lDOJbXkJOiMx3I64Exb9rzjhUoWOqIcELmRRML4YD17j3kZg2ZBao6OBI46z lYw992woQRfnxMLZian7b8GLvKdbTq/FEVL4yZVXWYocV24ADmo7SygAMTSE1SaiJAXKRvcorlxk asyELwJnS4ONE5KcoWn3SqGIKh4e/aNnffu58+ff9e534WkgrKj2SGp/7BGTaWJFhPVsj0onUymM gEtJG4RJFocuwsp8a5InEEGFR95gcFLJcN1yBOVvJfdwnHbP2yonEKvtwwGORBRXyz3iHmIgdOpD 5nVnZgD5Ri/mJoybO8dw4wlkZ4rzMjKE2LzK8BzvsbP/l/77/355eek//+f/dOaWUxPjk+jAIXNg Tp8atojKRvsMRRSLttM/3gM1cEG02JJp5G9VQc59aK8VFDPzFvmXlA7lGzHuVtM7xo0XcoRgKJm+ 8qb5v6iOWzTpL1eszkSC9xQqpPSswh1j1VCtMmKZ1dAY4FrwLeuN5zS+WOSfkqRxHBjJNLfdZbA4 wVSmDEhYaRWRh1Sl8gQ+gROXjy5qFt4SL0wOuGmrUuaGjy5SYBmm2Pf0BlFnRXOCXbKlSbrb6Bq3 jiIGLeRRdaD4hn0L34cFY9FVcrNGUekmg5UveqvVPRLAotoWK8AAiZzrXvmoe6yAwMVgeOoPZWfI 9tWIEd1OTpnES+iJDiUynKzx4D8eM8kkHx4M9g1Mjk9SioN3w0nCO9PAuuovJLGyQTiD9YOCtLcd kQcpG1nleDHNlpKmS0wZ7jQ2yRjqCyKSKUm3opowAC2+3kufUjSzRRJisk05uJ2pquEdogSUGN24 gU+RIe1v2MuSXzV3HfG468h9hMc3Mdw1Og9/FERe9jrJwUANYhCGZdjYtO2WqFcbkmFHakc+rGB0 sA8XV5sypyHGMvcElhWI8hJMF/uNM6dModEn2TPckG2V+D2BCMZTOIsFmF9aBFkAOCAHpW5LlP9Y QMSrHUfq3pbwPIPsCqmuKBYkpGNI3O3EopoKLvH+By6tkLxqY8+IQykHK/uxaswaBp5HkR1gJTUm 4d5ttbedXHS3NYiULAfMZjcYiYt2+xmh1jsJzndythlbRu8AqSn8PgBuCGosAu4rlrqxpI5h+F6V xEg9inkUXusiiZYFVwJRoW1j+wUvfMF9X/v6l+/5Kr85c/rU3OxsoSuxm/vixUnlVw/DEnBhQXON vEVgIex6P6m25dVlfEnmVQyEl0Q+kOFF05Kdwhiq49zds7C0xPlT6EEBkTmm0rImhQIu7aZXloUt i8vLOORViyukkOOwzASvqoQE986REATIZscYaHYdowX+ySdijIgVTFoqSbr97U955g+/4Hn/5n/6 N7c96XGAY4QLIyPjGL0g2RLXyAYUNsfbpa8pRF0lSixexr8LwdxTak8qnpvnEFY4tQUHa6vLXCnf Y7CNq2UpuBVde4UIxY2l+ow5sGtPFEISkDVlX/ocPXCcN47zOu738ofTfyv+eNy8EvS2O2B36qqB +9OpwBChFKd1xJgXmHMpU9ylnIrYBa4cb4AulsxRTFpSLknhEvuSPHRBsj75EVejTvdkHJNtSF8O NjCHCQmnymwb4YmZIC7ojpB/1dKYk6YD6hhQjg86ffq0te52180pIjxljr16J2RPh9ieBrspYvDu ZTQyL7QbRNE3JU54zSYYCDXMCDqtzAb2lJxzq9LYjeoRF0uZNgJmd7gFBJndSqqW6wnpnqQcjHE1 96jHDc9vAJHRKijFely/MUvPB4okGGpkoQDxsazGOk6BV761u4VUJGtezbijI3c3cpige1ywWavQ 1RI0JcK3Jrw8lXLZs0e9UO7ImkRp6wXBFRuK9WwesMw+8T2zYRlOf7/1qMZeyRVF61yM+29Z7UK2 W48CSR/hKyjOI30xp/ZO5JT0VFUwV7Eu6kmYT94b/wgXTzwN59eUYkbENypiX5FRPKKxtciCs8y5 lfK7WZRSU7MyUj3fl9w4yRDkT9GmMJgqK4ZSJQsVZs8OgftB24aLd5uwhAMWVIlkLbWn66G+cg5y lnCQkvqYm59DEZCZx0VipbF1qUqltyueLgnJVXQH6Iso6tWvNDeWzfY9SKQGdHcQg2xWK8I4vzAW MFLXrl7jVyhMMfqgMAdgEg6oeVjGCSoq+4o2Poy77me70nEpjkX9tXOArkZtNH4bYkA4b9lgdU4w tWHFdYl5EyZXpQ8aAF0dnP56wW00U19jybFecUvRO7gwc+r5L3jee9/9nvXNVdLEoZCotV2WWoEB CkMEkjyzsFkj42OcZtv7u9W+kBpK9IzpP98GnyKtukN8Oezp7BnsHeDgBIVgRggVYLfBd1vFJm1v L64sK1qvEptem73ujMT1/liRplUZBPyXUI4ooaGXEnEs9hzck4+g4Sz734mQKltieE26nxHEzcEP BhehOA5kG6UtOOn4bgvzc3wUlXBPvOPxX/7Sl7963z2Qe/sHhts6e/oHR8GhEYFm+5kEaxemZGsx Smi54Q3p7RJQBWC2zxwuQrxRBh/m5+jwIPqXip+3HU2Oj1K9sbayTIihZptW9pAODmTDmCOwYPTa 4HJwruDKBb0TZqWdG6uFIwMTRuIy7cBNwieHrB/BIidoYHnwCuZ2aQnWKeItji0GMBkaclPKWvHm rCiVY+O983rOV9Y7nrAltqC6wjLtcFcxB2w6VhceXAWp5rtSNy/UoxInC0HRdq4SW+NeQ0aiF1mu FcuXYAFRIWmGk/UPwenQ7kUHdEGyq4DmohUgc3YqW90PTh0A1KwvNf1HrNL+gSF0FjmZpsYnWZ0T qHt290DAAoqy34EcpOheKeNF1MM27ekbHCKBxUdUxpsrSfOBThBzziLsvmvIkC8cuxhuLskuCjt7 tAze295dW1yeu35j4frs7bfetrW2wSEEg7w0NUHDeDK3MzE5jV9FQQZrCa8SIixWHl/XAtd4TwKw 1XQJmSN9LRMSHBAo1qsVmrI4NgIX6VkbcKCptoQaL9fVgz0+aTkknB9OomDZIb3U1cjlGcwRWGRo dAm6BHRVl8fvZE9yc/xksIvp4+zEiWkfRFC8BZM8/JsG7Hhkd/xhv5VOTfQeU6zvqT+LDq//sUJS dzsd3gIFanQZ+EOIswkkCpO1eirFC0W6MUOXJaDvwRVDqjVM0sIwPh6ofrGyhwJ0pl42vBlnlBqQ DSrTQNj3UZRgsqH0LlEJt7CwxuZYWeHgAgLjWvEX+Mvs7CzHbJUYyMpgmGnysL/P5vnaPfdgXkvA VblHhhO4S08fDzqz25DENeEVNNm3QZ4Q6PAmzwy3f3d4DG0Hj5a6HybHekPcn4b2owR+HYdBUfam J3G46QJBrt9p5+MFLS1tAFDWUuObMGBWoLsmrGA2dokcpR4304x1Bvzd3Hr2t3/XhVtu+eAH/hjG geciPjgZxWIRZL1x6ZhGLH4yIbuIf1u7wRoPAiCQsL+7yokYT42dTCsA2AL93eo4b6xxjzhcNFpD Tojc6z7uHocfAyH3Lg/eP01LRPOlavCeFBaurS5hBtIUCQuux5ROacY54f9629By4m3V/ky0GYRD b4ipw6JtM7xgI8E7LFQ10G7vuOOW24HLH7h6hdXGM/kAzuAVvGA6wyFBpbY90HBkIxOZ1sbjsp1N 8ygyt4LbJPygdsNEVRuTzqTwEr5heweFM8Hoyg/dGMAUX5sBY2QwV+mjZr9t7iToh9TgKvXXzQnK nPiqkWeBFlSxRUINKElSwHDN8ARFhExocyM0VDqimoYNpacPZm2yIW1M3YXkYOyNZ8Mwm4e5KRo+ rpoTjFphbCWJGmA9D4xuQnY8JzsHKQsd/QlNfHJlrH9Zm1FXZwUHVRICEhwPblBfLpYQxoo3xTmk MIqlrQbTOCLkUajBOXVyhtuhHh2evtVDpdGHgDulwoEucxjpAjIELAMLj9MgJuihkgbcBOOW4NJI RRECTpS4CAINm9tkmaG+4KHTbEC8eMd8DG/DAI6PTbCp2YC8Eq+ZwWsgzco3i5W5F7nR4E+ms3NG WG2bPo7mhDy2Ugvi7Sd+FuFNVhnLrOR68S8SWQpimhPR5xAdqdCzyVWEIVbshCQyq74/tgIVzBE+ NzNGXfEAfhjJSXy9b9XDG+HjrakLBUemQxra8w1hxfikEiIiO4diI+wGuEoMeYxUoIISC09Zpuih kXuGQG8sChj2ly+WXiP1FHAFIHgYi2MFAY43isYYDmUiNlhfYtbsFp17NXq4qlJt5YMgDOEPsodZ /ZROIexCvMzhgqNnr2ggZtOh+7hm169eU7m+b4BPZ+Emw+mCZrmmrFzDXfC0SJbJnH7TWdW/2WZU CiRwrlDlzju4zMLeTEZWGVfZb0YdFcS4+PPPwflzpyjb5WOIMzh/eRFUcYwjIXGAMI9JLrKgEj4/ jL50Ojbxm/FHig/Yeu/oec9/3qUHLt7zwL04m3xckoE0jXTBs+7LhBVsW9CZISFmPfPB1fqe1HCm Wy6zInE5AWdFqdw5xCrBaCBOKvEYhySCq9aL8RHDSS+LqvdjZvlgvsfK2kYgZdzmHCItVJBgcYwK x3zQXrta0iHX1IaZDF50/cZ1xd4G+kk/lsCehrKz645bb2dO7714P0hBESqg2Cdq6VhaWuQw4MlA 1amUM5/MrVXWVzOregYpXzNarjG3KDE+EygDlZaAXL+ZzJYyOEPELYIx8RLvK0h9LySjSGNwSVkM Zs/yfWH4Jg8a/CTApaekoLmi7Twtc1PwtMR2vHhU/fBAdDpWVgI3myviT+bHChYrnZMANYwefjpv UlPAN4VP1gfxiN1oHvkxDA14geE44UOxHkpQP60MPFR19lNxHtFKW38EB/D9y18pU1JLqD6Cb4I4 ccxtnpiexHZSgM4UMP54cuw6VrxtHeFobmOxU3qNX5IAlF4i2Vt6dTK7k/wI+7uRk6z3r8/VD0yi gC8MXk5xq6NVj9jdRWNSoRT7qyCrsnzp0hW8PTQJFDnhPHcRAqHIF4inqMFJEiLwqbeZorbwiOJV iaY61KFVePu5SO6lfCyewoqKzk9DkT4eJRk+ZNqCv2P13aJZe+aW44ApOnJstfXglUMgPrPJYWcH MZ/pvW+x4U4AnCjDGhaJCipvmKCj0RdsG32BAxUaxTTULyfQEz715v2vSETRfZpYK9kwCcuOGgBi HVAujirfqG2+tr4aqw3pYpE1rSZJWGUpx+hE8JEjeoyTY3SEwiMqofWpqdBVxEMKalI9yieiMURb HbLMfBpv6JIJbxSLwzuZDhIobJpfpPYynlLmlpfIYA0536Ky8IHqRAoQn7KU/z9r/x2s7V6dZ4I7 55y/eNLHIZ6DyAgQQgIkhACRBEiWQBZSuz3/uatnutvVXaqerq6ZKtutqe7ReDy25bYluYWRAElk iShEMOFwRDhw4pfDzjmHua57Pe/myPZU17i9dbTZ397v+7zP8wvrt9a97nWvfZvH8x6tjnEWRxqU NsWnYqGKnNCco1iK8TEchSHszurqOgwSjBwCNMk8kd9A1lnGbJFtCruU/d5Fd0fM0w4uiftZkf6T u2fPveJVr/zCZz+/d3xAtTf1LNrf3j5rtJKZ5UOra2WdQ+JFg4NMTZFVqusrNwcVI2Gaiosp5ayO 43IBy+mL3vAep6WROwx5ZXp82HSP609ApbYcg1i4P+ZQflcQTEYEtoZMXVKsCQJr8wfMSQ6gWnkk 71BJY1sGR8FV0lFHG6E9c0pxPy9iLC/dde/CwsJT168Kr8GK25LKUh4uHpNRm5xi1VP1NvXgbQrK RxAEcVfVY563NKkXmGQAAcjytXewQnh7mao4Td4QjyHrVltvE20O1tCixaZLTM0nCsHU0zC7XWpQ iBmBSkJDjsZAXTmjFJMWl5iRYXmll6OV9yFWa7XqFNTYRFij5bAZcTqWjdq71yx7rR56Mgcuwlj5 U/Mt+gRaIssbLuMmyD4L2HUlsd/Kk5ygSsJpIR1GmLjmY4pMIfbZSEQ1j1CLuYJpxnNqEhypg83I KwGriYcobVWtHjkg9bAivunOsDkeN0aDI/Nb+aox8WDr6UnW10HL7KQiwNerllFUC3k2yWAlSpNd NzIyWgkV3JGF+UXgbM5QjCuKuJSSEiIwh6J89LHaMCdQ2WO+a8dJqEhmsfrENiLVXT5JuTpUwriX jKHF0Kr7v/ybYYvh1ZiFuJhC9FQ26PZ0gcs1PpoHTxFsPQkbEnbWv+gxJhtDheIwG2t4KOWn/2kN d4mTySEJbYsBhPkD1AuVZASR9R4wWaUDG8450HvMsXlFO3e4arlvFqDxJgQgaLDhMzEF0hvxPkDE +CHmxEWNaxO+7q1bt1JURZGY6WnGRdIMRzoRVZqJ0AMJLrF2rdXVwobcXZ2cvYxnSSnhXJybm0OR Gd+NW+fqtRb5K6kequmIf8t5DIHEZRShcD9Zi9BFvbLbie8srCb4jC6S3hbZSH3k8GfCl4nKYPIq 4gmWfDFyBiI5oSsTzeJmOVKJWRX26xtbVNszGibBSAmS1fRccYSiSd0LEE3ul5lmoxTVgaUJX/cn Xv6K6Znpv/jMZ/aPLV5gbA0YVWQ2fVBYQZ2CekbILUE8aBNohpmj2Ep8BFxBrLkU10wt5qq6eCg8 LaXpgBbOa6x6bfc+NI20j5CV4cpOkIk54/q8RcZeHKgkpdMnOg7p1MQ4OyAoHmip6GBWeG3LCsmF d60oNU44xKOBpASz1SxfOqowa7Ozs26fw6N7zt9FDH799k3WW5VE8XaOOuyhjJS9HQQYNPENy77O ZGEohgg7qrxGKibqNAabhHrI2cbIMINVCl9FyU6ldTQ6TTw92N/ayhp4E4AA7gV5HY2dGzclxZUT ybgkcacKl9Bi9HLZx6fnQUxqYxq0UI2/rOOctmWUH5dCshVJxctqfO3sPkaOyxsg5ovLxsLqoeO4 MLJ1hpV3XN69Qih03jF/aOYDkIGDCpEK7g3AjbmwjEWVVkVC+PnU3S63tw7aup8ytXXClmFlke9u b4Gv8ejmIff2lpcW2aeMh4XNnvRU2RRxLxymjnYSDwwT79X1aYnK2ne76UwtKbBMqk+h5+4tuZJN FiczGTlPE6fqvtmuiBw1bhCZA9xvnoKGWVWgFG7IHt63bFSZZUnuxQyXYZIobC9FS4trRdbQ8Rv+ VQhHcCdPDFxpF0+6gEoW9PwrdhvBql2xMNk5i0x4lfy3vleLwSWSHOcdlx4Lb6lhR9vQQC9IE3Ih AKj/aQ13wRcKyccQSKNh0eMBIR2B1WazMTjscDwyjE2ONTnIobSETZJqAk+5UA5cGtJQObQsjbMR CaNOYh1GMamvqPB4jluAU92ykecXNMR04t2HMm7zGLxEfaWckuU9VYMo/o7fx/iapzo5IQBlYvF/ uRvPn+TT+GJKsuvV4mHDSDPjpA3IWpL2mUJtX9axxy5nCb/gxjXo4YXadSr4lSF3fIHG+UqM4gqI e1+zVd4cT0d0zDiA/qT0hgS9xx7mQd531oELNPVa7skjYNAVjigenJ1WY8PD9p10/tzP/9wTjz7+ ze9+G01qHplDdGxiHEp4NRgsRL3u34MqHVjYeSiT8bme//Fv+SVHaeFUpSCsk1NyY/JPDE0sIOBR sijBDB2EyLpalJjvPJepi3w5zo6JOYmCDoZhzlkr63kQsVXrIBKueuC53Ks3eVaMy7qjC/iSxvA2 61PwKImEYdqs0LNi//zcOQbq5vxtDgFON64GssnV7JBJ57D9PQQRGfPa+byRywpF82ZxLQ1cYEfl 0TFnqmAHp7YTEMlhame4lO3crKSwlDxSdixOnh+Ihu1Kfp2hofdpCBjlfSrnFHxJS1m4ClczXIv+ ia+KcghbPE1FZTE3RhCpppUVuRk0b6R6M9PEz6YQAyoGOSFwNAmQyESDw6To9adw99R2l30vp9vV li/Ta9WmKkAi5z4+DP/RVZILBRbwEYIJOLOmmFPnFX+zKAyFcnnzhXkGZHJTGNx0dq6xPgcHrSqI bB7HLbAJs4+rzVAzxwqdMyj6q55uHB51NpRj657Ll47FjxCS5uDhsnx0gje1EOyaI19Fsge3hq6W WPbO7pUrV/HAWDuoobnZc0RILNndw4jjJPEoNO5J+r1ivhoSaa/yuN33jVYHT87mTsGdM1hqLQLF SUsaDpOuCKjd8qMbQQ65fRApof3gKLCIY/GTCxCZqanhU1l8ChkCM2iv9btxurs72u69++J/SsNd dIokXfzONFtb0d2FCcWkskxVoHcgWbxioDyfzWFqiZnGiLhd3G2GyWQrsWf2gykO6cPk2CySrNDO 1s7WKVodj89Fg3BJ055r2u7UPrWTvAjcihNnY9k0kZCKVOF2fWxVP+v5IDa/t+d0EgokQWGOgPQp /clEuNHMhE6kffXjI49XqkDYC+lgqR2yztd+0mYma81xYnCRZC3cLa63LMHQocIWjrmvhgXOVrhK /Bxmq5h+VLUSaqRqjoQWa1IR1TS09D7Vv20zNW+S7IDzilI9FlpUNbrOTMy87BU//tk//4vbK4tY qyS1iPQ7beWlzHdSDEFLTKvEhIpOqK9tXgvcgF8Uj5b4hsc2yZIsbSVktDugdUU7N2owuqtmiDwp DgZThpmqpGs8QQ2lRQ4iEhLSOcQCKdh+Qi++yj5bc5QjTbeHVyZmFkk0ZKa2m/KW6P2KhZAqJI0z hISZXVnJEM5Oztz/zPu//e2HCFC4STgnXCFPp42z7L7q7j0dLBHgcRhVDtoCGU0Qac1KLcfIKzRr EzZiRBI6jchSYwnxy2oALsZSYidvbVrZIT0J8CHtUOOFyKkvHLlclbJ2jkkrRcnY8cEs9UyrN8ew mYy1SM2MgrcdA43RlIUdtSbP1ZZulw5BipF5I4lNXA5eUNidn54EA96PZ2Hzxjo0NbNVh+y6pQ/Z yBBhIHGGTlgKQesA4K+SR9vNWOpp5Tyqu60zgA/iyClopWxuc0iUjW+4cU6oXlF8tRJy4VcpILRo kCvzArG7SMWW1RYLylcLVnJpFHmxHoddymelzCCC7+iPHx4CbfMC+KaMIp4HFhxQmc/j2OR23Lx6 9H14l0axdGonoQwBRjq8BUwxTT4+U8BNlpBF8S/KRHAIJRNbPqcbtHLRqkfY3zuiVmoHpdCkibwk L+ktKaeaPZ3Tk01WJrtAPBamaTndnwO+42tfPH+GjXHpvnv+kxruVP46lXErmCFGjY/HjvjAcDvS RDpkMndPysncO1JBCuBPKjlVpF1wFhjNdCdglQgjMj+zszOML1wioBcal2it9avRC3VPxQCZufKz KyVs11RV0YqPaVo/0SILEb+EnsjM7q3bt3kvt0rwyU0QCurQle+ZWnuCX05gM/sHh0DMCMMLxQBf tksXtaSb7F/A0Eycn81CiRXyhizigIEQKVqjkCpulq+V/uQec2pmmbKFkAffsA/DIWzNauDZBEbM lfUXn9e8B700AUQ8548h2LJGW8ACTKkBCDOYrYsXLnCg8AgM7osefAGh8Rf+8ouddqwURMJuVVtR zG4oOiEXiwurjFjObJ0cmSaYZLZowVHl9DLCaPJsiY5d0NAAVA0tncw0nJChoSOGUByUSqmN8GdU rctBoxxVFc5ZbaHki0QOtwFJzvToSx6vUtCahirH4LOqKqES2uwcXo/hRluXGQTjwRO8666L1pXJ XNpDgPtdv/SuT/zpxzgNuD6M3bHxCW7fAvTODrrcYgu4O1YFhozwgqOR8YkxTbcmC20iKZxcCAuJ yxo8JR7iK6CcQE+YeZQsufRCA52weeCJ3HN6srDJKfgqwWgsfnZxCGJxSuOMZwqStY5tkvgvn1fX MxWwoIupfefReK4aPWZBJkxVbJe6ToR247sUZkkJ6BAHEn9QGCAhLDaFn08LIJ3KliISn8LVtmSR ekPTU5OqjylJeMBMiV/HQ+feiE1xoYSM4wPFTw/q3bLdeldRp6qL12mhWku/jRc4b/gsnCi65cEC MoaINhzzSnCpmERab0vUgd+S1jnK78QC1lMUjZpPYSjqOKyQhaUDwLVwZ57X0D6Bo5ptzm9yNFYT D67mArMgIGFBMgQi4Pddegb9RZlE7DY3s7G5wRvx6ZygqHWHWIKIsfBtQSjyeNKZsBnDqCh74icU 1QTidEq0c8Yr8obczulit1tjzbBMWv8lCS8OgzGzRMD1gTorx/DhKDq0Xe3wUO+/dC+H67kzc4gv NCXvtaP+na86S/8Dvye9W7gSywLHMPEygQ13HGXLTsmcQ4OM3cQk7diRAkiagIMjAri43izMsLjU aHaCEz+69Fx/xZGA87SF2WIcy9mcnp5ZX1tlwu67917sNYE3H0uCAKeAfcU02NaaRgHTEO+PIYkw UfzGVd6DLO8mPh4INKp+nKcMoxpgOQqr2I8HACzHhDCc7HDmRagaqn/geUJstihmhDwGaAOeFHac 05uV4XnTSj0xt+xFPHucQQZHyjd5GPUiim9NT8599nBkLew1JZHI1rf9ID9sPJaWmHziX4bImrf4 s7wXP66yVHoXkVjCnJiC3dkWf2SEj45WV5ZIB1N7kSBT75/swuHm3qtf8+rLjz95deEW1zQNGwUf 5hV9SKKNxDzyE1hsEhHKcwEZgCNxeHRn3ubRjIkiBCDIaiyUCmOy6UFOlRbq6VlYWmSieTEjxv60 tEceep85Skulsq9kzgraloPJVLryG6KIlgfggF/wVy4L2ijna2CA/aOxzu8hVIBlMCocpaIDlvPo nuBicdu4CPr9huRrOHx3btz51fe993N/8Tm0pdifPFuTrD/hRKS0QKJEMckw3NX8DIJdrQ3MpipU OrzSsNzkJid8au6kohK0INn/LE4ApYnJSX7F+LDwOY4FVRF42tmVsZs+jU7b4T5ZzViuQQtJrM7w mDfNHm/aKNx+RpaY8zgsVz6FNAOWoqgp7rhYST6I5cqAsDqZuNRGyLUs4KOcULbS0jKtX/2qey5F 3HJXWftxlZxxJyK9bl0z42NgL6wcQAwOCa4ZUS1lTHglK64sIFaUsWLpMLDp9yiJs7ZvJTtTJOED Za79E9PPdKO3hcvFUyeH5JMadYWwxA7FpVtd2/BQH4IjCAPdrguMGBNaRFLvwcRyqYk14vX8k78y iXRfTTa1qAz22OXZWCr+FSQ7TQlYh9xlHYrsIAwRm5SNzCTakRk3eWg4qoFu3hAlBOgcfA74bTSB e6KRqatncBN40RWr5ppTw8rn0TjOrNg6UJajGMBFBWQEAA0TmesK8DuQKPxPMAjC2ZnpGYHTsOAw p2Tzers7xoZAq9Ac6L7/vnsRTnvwec9lvuBx/8fQAS2GKFiXBRfefmwunHwZzvrCY6MRzq/IJlJJ 0kBTyS4U4Nv5TXxiv1w9AXcM2gMj8acUuKm6oM3CJuYQw3a7fI+PWGGcS2l9QaMWLUBmVAKDqzPa WnpescVcCCIdUS0SOJWoh+2bxDGlyaRihMWxVWHIgy2ifWMjDCsycAnTWYbGFFht8Rz3p5pq6YMc QZLkEIROQqfhJqu81XRP6iD5jxEQ+FP53qM+kiDkT212JRe4VFhlE4L+a6BZEYnZhSD4dEZMAh5U yziAsSb4Dt2D/YpmDA4ghKvQL+kFkrEBGs0y8eA9bR3wST71yU9t7IOKymqyHDOeMiNcaj7iGHmK uNuuUb25mFSlAVPlpdmJJlxNED8XfKEF7+5eBWZFbHZvV7qFB4C4EfOSJVI5FrOxojwpENc7dz1X 60W9e750W9DVbAlBcH3zb6m/F/UOrKmFCuHPOyHtFnUFpg+THW0A6lkU1aukMVcYHtDff+SHj6Q/ zIAZsFjqSgonDeY6UbuVTuSrKwQWcMZ4OEpVcczsARQZCr0/+FFRHakiXpYBLysmCdka/mkp9o+I 9sZMSlYhvqyUnQ9bcBn22s5hpT5ZMq2SkR2oIAz92HSGwrsNpQcvgX9ievirbZ70vg2JWIEmn+lX ub7uCZqHit0WLi1NfU777KqGmdfs2dJxrUO3GPHRSk2iNRl+jhlV2TF2yHVBQVHMr2ylvq1wubx+ nldukoqHSjGbiFZoQc6ArN8UeAtZUiBqBRttLrpwm7gytyjAyFEk4bLkE5R5AXXgRm3+EoYZHyf+ WcIm+aqn80jLbNbxFvqCXG99i8QTMZUeZkWpZkhJgejy296EHq3qG/DR/Ma9KpFDcnql4hFd4Acs GLdUDD9xgoBFbkC3pMvbMKKd8EtRORvkBd7U1OEYxxJUxgj/vPzRcOeVlMKNSQ/qfXUl2f/4HBLg NkhNEFPIp2K2WKL7u/jXU2Mjk6PDfV0d46PD04Kfx8hx88jy0P7jDLdrIXr/el+RCtGltjQFSk0v jx21dYP6QvIbtaPAQjxVACu/KQkWG4LVKMCr1lasehrNpQ9hFmFqidvaEceXWrS7d/bMHO471kFW P2uEcDuFVZFP0jQQ5mD41inCwY07OkaUFQdhdu4M7jP37EkQ19GdH8WJlOyY87VISU5OBxUuLFXX 6NHRlauUvG9ko1r+wHRggYqorokLy4XvJWfIjrJ4Poab01OwLaGxCY4wrJW5KUwZ3tX2Zj118SXY mVrMgP6MT208RsNQNIiKNU3WInfAMfQYkKSkJ8YDMNwT42MVQ7COOdyf+8znQEv/i89+xqKmZvwd TC6LUaBDTRJZIXFbxdcoxjE9amDinoDsRw2cB82MSNn2PsOrLcYkT0eujGwnrvHs3JwXBIPmsIzW c9EBRcciblmG2/cmgcZm4oJs7BLg5uw1VDTX16BMYpTxBLkORzQOJsaUS+FA8dxMFZPOjakc0msh TIH16RXnojnaOeTc+uLnvzgGD3RycnWd9qd+mVFQyafkybK0OuD1m4lVwMn6Kvjd7LoYQTMQYNNt drfp7MAKlCNW2ReWlqyb6DfxyAxChPnVP6HO3nLZNDdIUYZHKnYKbiTX8fwIlz8K2jJ/q66Y3ANv JwLgFGHtjY2NV0zAhAqJVoFVoBa3TOh9wgjRy3XbSLSvoh7DdLGsfOVJG4KHwU1ABr7zykKi+KvM fVDKtI5L7l1IempyKt6utpU3cJXK3NraKb5oPDAhnaiU+CputRCMcsaZjoCKfUQuqWEw9cWqLY/B YMj1JurImqfgVnQ0iU0R1BxsBZWUOa6294XDxI5IQinTITMnPi9f3lUcC9YGN4lRsl9SNOxCY2X9 7zNktpcMkpnsdFQmkBygz1GciWADUl1S6SyebdRrhZnsfnZNygRl+lZ5QVJjVrEBYfON/cV3xoSK WcfTDRAgSxiZ2zgAvGTKSXxD3SUTuL6yynhB9wMZmZ0Yu/v82emxEQJz9HFQVIGTc+7sWQygfK0y 3AUY/f/3VUuhdMIynX34fV1tPX2gqOlKFURA1yzaeA5DInFnLrgdvzBsyYEWgKwg3x/lahiCinpq VRkDRtuFf4CyTYyNYOUIMTiW+SR2bCWysSS8gBWleW3vpFR9cXmFEQWj5TgdheQbDdiGLWvXTjpn W9fLxgPb4GBVtC9Ouo0FzcpZoxi/m7V7CD8iNlXrw63xLOI+eCsW5shjy1yakZMC0VSyJWWnvSTY 3GZxpZL4GNoyh24xc3X94phh3njsnPZWwCew1WNKusnjgDXHKk7YLsmO6cfXxmrDlGb4IGZEPMP8 2/bqxute//of/uAHj155MtmeUk+0d59iKXTnY2NbpqHHqsJf3NXa/NLLrBA1RczoMQwcKuGx1F+L gipAywxFt8VwNVizgjC6Mq315L6q3oypJdFlSHjEozFYXIQaqFTBtHPyGVfFxumAZ9GXOeA77wJs 0ZIGySW/QdFdU/YZIiPeUvEKtInGdO1rS+tvfcfb/vxTnx4eJykyApLTFKqk4ji4kOcK77WQUrRK 0eTsedgaG4aHGclKAIQaT3WyxxXetGWrRiLy2Fgn0ZPqz6B49/JqQP7jhAT9djHDtGEXJCsrrQKA nkFSubRf2NcBi2SdkXXaWXARloTVT6R5ARYHNfEa5RhKbqyqBzW+rfbBbDKNYuw1NdPCAvkyvo6t LyTKhw8shilMcExWuAv4nEOIiNPR3mej2eUggjGOSQupM5bhYV31iYVrdvgqcxnfNpWuCd08hgPO iHLT3Cqbuchd3KaAVXrMMpCuJCuJVMtjFHmFQ93qFh3nRENB4qdOBVda4PuacYGOsBu0ML7LqINN 4m7UNdYv5llYMwTr7Bf3L83nsqR5JUMDwMuBnTp6z9HyH+OBFQ/MuuQYNGgF3n+B/lyWSwUxqJSl 5pvInL2EwTWrZSNyhaX0yqsYlc1vEU3b2NDQmM3ee0boAAfuik89NXlmZurM9OTsJFUcQ91hFArG Q5GgPHhwaElvYOc/0uN26SRGNgWXL84okoYQ5/sAYxJbJdPivbpXhXgaub1syeKAsR98IZaogfIT qUlvSK/ecoWaoyyZwKClzjxGeHRUth97HO8C46kTGuS02GLaNLqwHxxt7uzduHVLKdKu7lvz8ywL KE7mBao/C3xnfWyQbh1dVLKZwAx/GwC3hYXcBlwxsvyeIT3kTijpTpbBboryC6OaxNUzrCYNWSjB DZVfUahILoUXNCCQqHtsNRCnzeAQXBgiRqP3uJ/FHMBYwqvAsLoQ6BkYnlbQj0bIn7QU0xiFI2MQ ji7+iTcB9oLFZABZ2QwNjzPcN/SqV//Epz7xyc0jmj9Yp6fhFqCwrw0TUT29zW3CpE5EU06NfjFr rsHm9EF1+tC3yo2ZQU130FR/9RAnc/+gkLhCdImsckq2XJE3yicyUWbW0TDWwqXIHrgPYy7rZwwT f0rCw4MhZ79UQq6A6SC8TfreSILxglzMAJInMMQR4EElymJ33pru7r045ioUbmy/4Mde8K1vfAt9 CACN9GAthmwQhViHrBmzW+GPSeblc63FsM2m/CJuKUemt4ER4NNwIW0VaJkuInz6scVhi/mThiT1 HeoCxlT0U4fOKCT+mnRgSuDIicGKA5La22c14eTi8oHg26QxepPchpE3jbVsoqQsdfBGH7XcBYFB zG41pomrxxJO6TbRif2x5JNERbIc0vJJuUmnIz5y/b4cI71LrCHJ+aPDwqD5Dw9ESfE90RJht6hL s2nKzdNLjQJUAZyFJ1Qi0WMm5riA6WIHsu/RouHRcIE9nbssnuQ7IQhv4Qi0Mh6Ph0Jij0ODoRAy GteN33GSVehQJ0E5dvWJ8b51kvV18lwkWlJmj0gTiVmzrFwLVAM4AMIMa1wSZ0c3lkHSmjGxvDze myplMTopfeGccFndU8AiNaosxbSYI4Atg8phoAsbHL/Mt0U6HhbdCGixMfEvbPlkRibqhkEeB/p6 ZybGJkC3nard0cGBs3OzlgdOjE+T3R4ZwrPbWV/b3lwHT4CbAt3n3nvuSajq7fzveNx1bP77XzxG sCbPQAaRZ9NhQ2MeV5UMvpRevZKcSC4XxjFHrDyjcEoSNChmUsbI5k8elVH71C4FUVHPC2J1IEV3 USpxdVvT2W9kqP/smVmc7p2tzdQl1wSriF39oXv6BrYPjpfXN2hb4310d+NwIZwGLEXtP7U5eiWC quKFsD7BU3YPTlBUgyvO2KI7YwE3Z2ksC5ALQ6ajGgSk2h7wuaxoTL81Pjx/OhTzCOx+MRhcBqX2 ZD7rsPEF1ZeE0tAQpQ1YbQ7/MMANn/VcDEWrw1TTi9lsZwawMlfYb+Xo2NXbW5B+mfuSORN4C14k aEiv7sSnSGs9/4EHYf599vOfp02L7n/YsakGj+g+SAjrr9y8HKE+Ttr46g4HSymPT9197ZGLW88t yI/YtydOIGPcw+1tKl+oQ8UR1jtDJkVvRCltzSIyqmldz4eVA5jUq/KVRd3hCnLmYu6r6E1WXGrH +RPKKtg1XgAQqww36r6pSVMygqfOMozYrFKlHNkQCmjBw0kBn3puepb7uXb9GjhJ6iqCjdRZ2Fgu iydZo6E865HwGoBbF50nqfwfU8FpyB1HTxESMBB9ESvxwJPAFtwFQHixaGihyLOOoqFyiUVB5jyR WcQDFhMZc8Ig2KUeyMgQDZ0sFbWImdLayiobHlbw1+6Lpqy9TwuCHGFRDlu8a+DseiMsbdiXvaY1 BS0kEEyyrnBIrXOGtHygskenG5mlR5EC7hinfrWFDF4sFMNE8MiELCwenjQOcwfxaNiQ+tSJmFP/ nPDd2CgExAqk+Ktrv+2EkkRezkpLEgLjLmQSSxdBm/RTlSWMZGC8aX3zHOFcSjiiKS6taMMvI/iW ILiYzKYqejw4U4PEi/yiNHTXcPujOrqwpQpsxDrvkP+jEUrA+sTZDUGTdR4PslU6lwglUZTgbcyX lRy13gQ8jSwSSoJ0qnVqKRZB8fAAwkdo5Q1i9arVSeqkvA9s8QhJUWjyff1Y7QkoECm/0BXz0ns7 Wxu7mxtU/FASyO5kWOmaTc1ncXH/Yw13alONHrKxdTQpuAIPQF83pSRFSY7gtY6tict8JfVVKHaZ I8skQ+w1B62IcEl8xMaX/AWLhjcwf6GOkD1HX3ifKAJe+Jkz0xTdsr2UJO0VLg+RqZOSbuBFVbU6 e568ch3HmcNcwQppDK4QIg7T8Qq90n3VU4K7hqqzf9TOYsSZMn6HtQLawAoDr4TfvbmVCdZvTU2q O8cTvXCcVm86lSqFPttted5FaKzckuByrUFIMoTJxiAdzJnCIClZJm/uuQU2beWycFq5nFlH0dBx e5sfC1cWJjVyg1QYDRoOyiY0L0RWWqMM4zu+yc769s/87M9+9zvfferWNUZZWgtBdJI8sbmGGNB3 MIVFy0306oycGlaZIYmgpSF2dBqp4ETEIhSYkLIkE8jMYHEi1apOkWTZDtUQi36btc4waOmrP3cZ s0BnZu0KAcgP8dBNloiopY+4xMHEbb6IpJCqDlaHBst2wBL3u+T4cMMyIwZTi1qxk67nPvC8r3z5 K/LP04Ik7oili6HTcCw1bBkMByhBKabqeUER6YMDmiZtVEzwqDlsnHc0F+F+aOZit2zcQyWXNJUm R2PBXjnodmzIkKKQJ8s4phCRHJZBBx0EOIbFMSR9DzAsZMY4CHD69NyTQ7aJePUwSvSpsU4FE+OH CeAz6lyUsGhFqNm5oKiGEhju1vPWEPlV9rT2YPlkjpJ+SLfECHxqKSg6wtwzE7pBVj+tFSqnGqqM MQEjoFtqvBqGaFNG2OCumU0/gj81URfnBzkVt7l8Euxa3A53LENblF/Xe7obS7Xk5EaoK05bVooB TZFhglKmGjkQUL1AjmC60JUfgLPMDEgolE/g0uaz8H9xd7TnGHSkBPdIH3qGydhL3oL/E3NXr8q7 iG0ogFFyp9Kn8VV1cwL4ZjosFlMFMAxgvmzgEBGsuelJvDlAEzsdVjc+papR4CAw7wWbgMkEWoIF B4qSQr+9ZbKO/91YP0RJqacHzQsMPwwiOg7iWWKaUkCeDjgmMRp7WhHSj/77/+Fwi3vUMcg4c4tw CXSXjqC1eugK8uDNIaUBfoSN2LPOqjHWOimh4GPg4mmKhGRuiC7Zh0yAV3Z1Ef73Ma3YI7Og9Gfa 2mYPs3nY7LMzk0uL8wgwsf/gLSnjoMgkG8xOv9du3Lp+/dbhSUf/8OgPHn1MN4HSqbX1oZFRthOS YFgbqtoYdFcALkwPLYz7pmZm8K7BLEgKkfLjxohPDQxdSS4scoExMV047NwkrKmpyUlhC/PAxNTt zF2CM+aSZuREW7YohffF48imIRsOmAXrFscafpUtr+0LwxFCRqsYTLFvHgQReibL7Bc3GR9BSCQm 53CWPghTE5yWvABvwoo7ltrOLoMAXANqgRrRzMTsS1/+0o9//BPr8EkMhBURtKypmyaKvHgPd57y XpxWpiZAJwJsndK/trbw0+PQoQKIWsUJ6s7MiwCr7DdLWV2sRYO1nrAXTxMeEbIPuMaQrnSIAAHI E/L61kkdRwxHW/+tUPs0YbCLo7uoxs1SCHOMbFE999hYjii2Xh72iEiF0Z6emtJjSOAv5tOQ5EL3 Ro3gkNTZ3sWLd127du2Zz3rW9cs33v1L7/7ERz8+iDpPk8vRt8DwcUsRSunnPMOZArM2+XFCXpEC UbNYZBvUPzmwDVvQPu0UjqilWtLIdLQTMRwBsMZT6QqDwiJbBkGpKQ8/U+BYATxlc6d0raRxD+xD WnOhJz4yonB2CI7cA0xEM+obxIVwIfAVDqampvgEJC09BxiceD8lm12un+o3xycIMuCFWHxEeMSA xGGMYrxduS1BTqcC9mnxLgoQi4NcpSTQjU6YVPxSapGxkDiPDBPBO3erOF8OKFYR2g8lwsWpzZHK coqNdosX8FJc+DoVUq2sDAA3YDuhbiAgEZ4p1G/HRrEEyj7tIPCE3wpIYh01/1kj7hLqZrOrxIS7 qpKywkzcLCPZKqPVdETVoo+hRpcG5nZ4YniTME9gbWneyd6DUhCYozE9NzN1z10X52amFVjvG1jZ 2t1CPwjXMAMVhmKMPklUTFOEIXWQUekhYYh5jTpu6jnThRGIspedTsCNLWYH8VGs4U58ZADrseEh lrKgZLFbAgawXPi8sSFYIhPT4xNsIaUhhESAZrdZTRwz4FwystpP8NaLXIQFuO/SJSDfgt2siesa mqiCzlISNANGOFDFeqKijdxXncz5yrkIj0ovGkNp++EYHJ0wYXciKRgXIQwanFMCLW9JnmMwLAkD BFlc1554MckYXNw26U1JFLAiXdPJX1Xfg2KB0w5hY5uEPnaTzp7UMhwuLtzhWMN6crNyRbo4Env7 h0Yfe/LqyvoWQRCJb6AtEBL+OjI2juuNPDpMPG13NN4QltzZRqBqe2Co5/DkcPLMGZU52zxvMS0p HTSICt/chZUVCSghOh4tEB0VGIomTnd30Ggm+lUSmU4cbSAbDMUxi5rhAZ4ARpkZG91cWeYgLcG0 CxcugNiidyMIYMTXNjYyymmEcTXfa1J+kM+bQPoZ8QASLBDS19c4hM/Mwve0EqtwHit3j44545On 4WLdxPhveOMbsU1f/MqX1nYBFjn2sYwwBcFtD3Y2dw52DgTQ2awQGPoHwAGAeoTe1Gkxl+jRKmyq MgwvA1SJAOYhaWEEcvlQValTOsQeUH8VBhsaZkgRRJ2RcUFoFcgJU2GHTDAQfDQkxff30FlfXVuJ bh6uDw0JB87MTA4P9BP0lhbV2bm5M3NzXBydI8YNC45gmEWYnIdQpJEZUf5Q2jJ7JUGG2qEBq1Wj j3ntwx5MTU3DWN/d3Hn961//ta98bV80BbRNLnCquqg2GFJd3f6fNAfoGh4Zw+joBPB+vFrptA4y NkWmx3Hb0Mg4aBnrCiFa6hQUU0ghDKPBmR0aNkiIwhrGPZHri68q+BAHTU3RoByyrvXSgu3i0pN4 BaDj8xglYG6dUJVAnAVmHCOSzkTqVbEjC4kvv4+zx0Du8HAaInmbYTU3hEOE1QAcX0RdOpRBcTY+ V0l360sleKR4FShf55PFCX44MrxnL5oN/BDsXTGjMIhgoDwUDwOqzzWNNSG52/QLOql+AC4vdRIr q4i7wfnD2RzCuJcnrvoFwURvP8aLS8sPwd+M+7VC+dsxiVk4fEyWsr5OKc8FyJnicYphucYuPZy3 KUM/0qVNM6zy30vDhPFkhIk2mFM8V9wRPpRIdAA9phPYoocMx6Aq5u3jwBbdnVChL91zd9ZdO82/ ry+ucGjYe9dpkpweXu/RuTOzSn/tIdt7EMcOCrypMHwWVi1w2vY2Hs8mcvnjo4MjA73DAz0PPPeZ 0+OjBztbTgY8n/b2ey9c6Do8HiOGAyfs7b9+9QadJVGaBVAfwh/Cz93bJ5oB6a1U0J07t4ZGB/nO /eCXYY9NsVG7D/trZHhyZhaNChyy0bERrF/nSe9QBbOJIOMZe/rqUPNVf/obVjtgh8InCXKwboWK 8iVcdXSA/1k8bdEE5VNSyhxqYGSjA1fZj8eColRPR8s90Vp9bBpvC3pESdQnygAA//RJREFU20/T xFvEFjkYwQfN4ZkpkrYsEmoEDZqP38RHkedfXFpbWgbr0EGmdZnnQcRl+Dw7RkLbOrSUizdSNWcV TAf8XFYypLeDxdX1hWU6saxK9RQN3Amvc4stGpy+eHd+PI/HHJdrgAmW5BcRr/S9M90fREEfIfqX jaL6hbk59jpPFDCX8Fa1Pwzt1MxsKdBIowThSVMo7hwaQUWa+sUhQoA+zs3OKipgN85MArC1Omrp yWtux+laX9l+69vf+sEP/NGxXjLldmBQ0hJ1Z3Df9/DR7CCTLAJeNspTLHTOBpVOOZaYTdGCNDMM 47ERFQ6XK3FiUAw+Sjt4dKRoUULX2lQVvXrEkWoFLE7r0tp1YUP3I9NIEob9xehj9afHx2enJqcn p6pLCxcEBkKmUdEVURFGVDAnTPlYqyrnqvytbbB1QAW7K3AEsUtXbH+Tjr1nz5xlEmDXsKr0TvJf 1M1sWMPOJU3PoxmwE0HS7pawpa+PEJUQoaJA0aHISJGwxopV+pTPLb6HAUSwF67p0gwJIdSSIh8o eK0kU5h8/L7wU2lBgW6CD8QjaI5L11rtRsfNE9c4jJfISWEFV0YxgHJYAAIaBNr8m2dG//v82bO6 Ul30wbA2SuQqaHjNS8QkzK9XHthkho6IhorDiNsxq1z4Rio5U0EaWldD6RTYtJOobXq8Z2EK2V7m RcwAYp21c1AVPdrFsCISwKUKMmKofDRFYJQaL4vD28xseUWnUNYrKBngjF6l5YhC2lYyOByRpvJq Ueii2kVmzsT4hCdB0HmZWZhjy8QhDmBL92enp0hLslOU/U5L0qXV9cu35kmJBsUEedvH+wFoxivi DJH10eF5HH0ja/uZE55hY2sT+BkEEbcDgw7D+szsNGUyLGBNCRRAnh2TBSWMMEKIzTQyRgs5dbKf hsgIw3ELUVsC6c126zGtMIg7z/6iSalp1QA1dj01wzEyArZGNMa6YiXLoGvvH3bZRLEieYX6qlx0 AItTR7vc7Xyr8a18MqPOmiDykpmAPnUQ3xKLsmWJ4yw2Veiahi+5V7/ZQqHB3TxGw7Op6I+XmU4x yqvOOGGG4YnbckmdRL3CZtk6LqwhVgKuCwpUly9fVQcfwE55pl3rugYGKbdfXbduCneAWdJfO+Bs Jxyjuo9SKKvDEfS/dvPO0gp07U0tXbo08KBBzSQDVO5FAD9QI8+lN6q3BUOArjoAO/ZSYdCsEzFp 1qZKNEhostW898K5cziaPCmQKMuVssQ78wtzc2f5Wfm6ZNOJHLkBdRKAehOTyg+LtWK1oUlL9Ioj 4ziXX2xLU/FUw0IlA3EH9l7+8ldS2PaZz39uaGKU+weecNZkNpW6kXgUbyHMZKMRowGkYfxQlWG/ RDpbYoza/MEBbGYKYnOwv761EexUSJ3vhAuYbNxJ3uHqzoKoNWMCQ6I6R1m6ILWTqLF8xWaOR8cE koSKs1NTaBfAX8SEsNB5cNJ8mCYeCyCLbA0/YDcVZYxt08sKM76MVynY8F9lqIKPB6uNtHeQGVNk oIsbyxugRl/+8lcInTy/+ZOrTdpPSHtWRWMFqPbm/qcmJthFXI2txAfZ8LfpU6emAmZCAyKLUS6z ueuTCHYnGuMvp6Wt5foUjOPWDR+5LHJ9l1WWr8Jta9x4S+Xc6jfa9zxRkFVe7xM2XlXJW2QbwlPC LyXiIvai6JHSYo9VgG8eM+PAFbis6QTVTqztrOReGe4iPnO0UBHMcIapZEKVN7IZ7WJRlfQtHM/Y LVwO89WNcnScf2c8blujeRtOXu6c3yvSEHpVZfO4b8ljOPVbW0UkLwJJ4oDIyKrNYDOBGoq6TqH0 mW5HuyKeLIBDU9YKUXCQKLBGJox7CWfCRAVlH/wV+j8f5zC2ty+vbVyft5m49oSIDWy6q4NwFhNP TBnOLmbN/GmEKQQfLJ8OR6wcDsgF/EfQD07FfqQaQUlIpoHMeTQFWUIKOoQ0FdEYiwo5agCBOcnY G0UL5piRp0LvpzYbyJCIroeqn9mM6HxwEUt5mwpVPKLh8eTAiiDVWgjiXnozZFALvSrYvnEK+EGh nyDjUc/CRybIjR4qoG3aFOJ9lOZnnAWpAqlG8UJP0xILYFoKl9oGHo9Fyhu4IO8yyRY9OY14VhgD F0/LKuEENc4ls8jejuwqBe7HN27eZs6LfM0q4P7STKsTTVR+GTVOH1P/am9XD0tuv3EcFczLULyw n9HC4k41iHBTKIVI3/E62er0cqfmQixSlab39oDUWPoWZMstU3fGWoZ0pAXVBash2wGqw3eDTRUs qY/BfHdQBPzU5SuLi0inrK1uEDxxNq9b+4Mtgytm3Vf0HChXo85lbDRFN4aNUrhdoKFd5mzDwnJL C7fXfvlXfvmjf/qx5e3VAhwD3dqYMcsuhTD5v/CTStxKqxRWTicup52JWv1fJCnHU8IFoAVc8Hez MZaN4ZYOD0HhqD7oWQwlCc3tVIRgFyj+wwXCrZ4aH8dUsAAp2wViBLyn/w0RDW4I2CpeIFivFfD5 ouSdlu3AXCY5dMESI+d0r5MBwx1imnWqCQ2bKoyiZGXpqw4GiLoyv/z2d779M5/+DJg98RapZg7O tEIU3wzFwkbaSB7jnaUtC2jMdsH30U+3eWDiJ9EDA0ikl0riI45LUEZLUvmlVj7qHGW16wt3tBJr rB/+VHaqxAYYLv5UDrXrP8aLK9QPZeKbx9X4prl7Y8EkznLbZQeZFOJHjQUEJ5r2RVGSBEJa/fnp fBXxmeJ1BlmfPUUP2ts6QNxPxHYhuiQHzWc3JS0gS3ki3u7eDlLPv6VJ5PGNQurkdoOHbgRDt5ps JcvKz6TrGS4+JizAopGkyCMF/W78MKbqVnX4KLlMk42cCC0z5MJqw7kuwrv2IQmVOI7QYU1NUyEF eMKJCT+eBBj/MTvYPu6EGJo7QeSe+6SFLOGSosW7O4An1IUg2Q+MWQ5OZFJc6rr5zoK4L1PLBgSI ofKPqpkzc7Ps+rUVKLDWQ5Dd4X4YD25YCVRF2TZWlqFdU6awmzZzpngaTcQOuFLDnBMMG+s6jb6A gyQgsjy0MCnerv1LEhGiLY9mM5nmOE8BTtZHE9lJy0hgVNB3Fl7ZKH/TWPcszFpVzlwYY+xkOlkp 2GuTQ4ujRCJKqSAWVnxDx68O0eYYqMxk1RzVIuYrjkLDeeTVjeE2oyW2IgvFwDxVHn51IgBGrTIB Lwc2ZyqXAc6WYWez1G0GA/kYXC0NUI5jQmHmH9vNUq1GHgy6fTCqvF2Exw/KsvbIKoKRt1iD0+LD 6meZ4BJ15RzBxPCkqTm0+YMBJZxWVV7h5m3xubybunllm5B7Xl/HKA8NjyoJcmeegjHsiNln2ePm Azg1aZapxx1he1YGIwt6EHKrAIVlDzBb0xZOL9jOeFYCvfQlL0OH5NOf+fNO6ZR6JWwsrLbAaHTD LbFLMkrQeRcZFrsYc1Fus5h/ZYCqyAIwyJkLU6gifXaXWK0NeSnpNrFuv1eZnfq8VcWjjWW4U52C x00YDBw1yaqnlNxNMoZdoZMcORmWLMEtjdBgdLDhGAeScpzD9nnhBWklU5u8So31vHJ6sxrsWlBK +d6k7obxgQ6OadgESZ0qWB0ev/SlL7v81OVby0tMsZV57BLpOr5YMgbbsxvf4mB4EI7pnD8f7uM5 yZayX5ndF7mOhNen1zEV5bxi+4pEc3unVrvsb1UGVk0KP2i5QvzgxeXSlp16uosdd9IvXnxq0DGO jkQhRZVTjDnjBkARZ6ammoDvmNhxjd8vra6SJbeILJJnXK0SzhhubruoKXUkV0JLHkG8GSht2lmO Zx4wohRhfei6Ma1hfJhNtX4SfkhOfa/WMN4E08qAcGqqjmItm6PMZ8HUYnx8fG6mSmcjvJ5By85K 26wq57EWPmneotLHCVcFyByO5UuGp3wKPinpfXUFiMlcrS6HDEVPysrsG1cCuWAbQcedJLYkI4MP wzCyGUgJTI0h5USCBxxj22hIOLeaSGhLuQfXIKwwssrK50MP6yPYZA3R7fTM7KwpAYUC7PZrc+Ts ZCAaLHY5SZosIn6F1KFsHDOUGH0YCgE80lwJwIVcaDLGrBwek1kLEEvn0lEaKzIFNYkagK7BkZih 9H0MQaqQtUyTLLZY5nK1T0E4f47pzULl0tla+H9jI3Q5YeJDsUiGR3gujWUr2qmNx2AVmhf3taqK mzIkDwOKXza3yhHIkg546kJRQjMZ1HwlnAzuRglJn0rVgNcEbsbiMNXMf2LjAR2YKhn16RvtiGRo EjaAyAN02OsECi2lBghV4CQWhctsZItgQyihWxQYyMO36aHOkjWdy1dBGSVqU/ZOh9AOAy5ubXLk VtCMxbMOC3iHHg58DAcWMk4CwZpLGVHlTIqMenAaGFvowJ0HsZXPr0QRjrZKpqUrpHVJJQvzt725 /6Y3v+mTH//U9tEOUCNnA8Gi68l9sBdo2+kVv7YYh/YOhzBeRRX6ezm9AnY3/KqqA+bGuSOf20y9 9lrDTfE3IG+K2gVPW7hzBUyNCQjcxOrTbzU1vguBHToMycblxSWaNeuexEKVnCZ1L2NTUwQZjFJh C66Q3GexaL3tkvhwcYTDmTtjzHKy6hSWDbXhQ3qw8XtGm9sbHx2HSvXYk0/B86ggjCXBG0qWgEVq SerJ0fAgvRBHpIt12a6acU1rw16SQjhMOCcVcDEomNFK2MQOGCIYUEZ3u5zZrHfpMUIKseAVHWoT U70d06cr6ny3DHQ51835lFCizq3y7vmx/BiNl+Br9gLU1c1NW9xF3YXlBgWFO7CCzKJtv+ojKj5Q C5lWuUHDSrys8FA+zIFUouKYZ9P5hdocRca6Tx4nmQB7Owfc9nTnBXrKNAaiLjQ6MJEqFtOpsyeP E5pCMor8syqr5UpFzIQvpzvFegE6dK005RajOVC1qGpdMQqFk/AC3piOdbY9oXPFnTt3SEPGe7Ao xh1hcnULsSomi9fj/pNkJoxLm8Jlb4mm8r3UmltWySdpXPQxHYek8Gz9I/qcVpy8HiF7BofIBBNP 1LBJeLy6yrFmuotIOnmNFCeYQOKXk+PQzzroUKyuShQWVeK1ENfrxydoOiBHfaUf41v0DYYiIoLG Ljw5HqDq+WZZFJxw6kdm5go3qYlxt8Qil5kFc6t/Fj7Q/CygYWVjAG5La62c0Snan5udAObW1zf3 4aDXutTC6iKZliGGKsyEr6bnaEqia+2WmFwi3/T3imxFOMjWtmFSsQURhfADuVnugvWAn5c8GTbu CHQULTnVU8irYBlTWMHKV3ssW4L5U24ifiubEj4WHwoFkKMSe4otKPotay8It0keV0/8gQLvlIT2 8rYM4FNZrFyTi7gZUojBfkjJnJpn/Gc+IsLB5s51GOlDvy0O1dWNo28x5wCTCr1fhzFATORnIeeE 5MttYyLZSxhoAU1WAIbAUTWEZIPh1/CaFFWd3Hv3M+6+557Pff7zJEcA9K1gUiBUdJgPbjJaYcKp ezUAlOTkppitskPen7heggk3bXrRmvmkOFMSm1uiAikVTnSC3CHBu0QVwp6SgmYWowKidEln5kcJ Mwf78aYJGpHNRLceY0rkYX8GppvLDgwQ+DBiTHFlg0PzLRc2MVDc5PK4+cqkKFXGDfBDK8ruVNIE 6bHYO/YDJ8HZmTmacFy9fSt980jLpkOegZ5Qg5gjRqSrg/yVHLLOdk5HEqRs0QKFjJm4q8T1JT7+ I3T4RNzA+WrVmuehm68ysoWfVAaV2y7MhCHSGY/Pm5OogUTKyBYJrIxUmcgUs4RLW+doQJTysXgZ A2GHa9s52fWWJQr0gNeS9KivL+DFg0R3wS/eRfyuG54/YVwJXnTlY4Ay+q6yGn2+8whMMd8ZICwa S4LP4c75KwuC96QZ02EVS4sdmTd2n/IEbHl8aIHK9B7hofho829RHsg6adrKZAEWFdrT16M68xhX rZF9poEk94+5hzXEzrUsIJWrJudjuczTAvvgBGywzFbzpLZXnp9f4J98JJ+etJMmWF22BIV40LjA QCNwqPjR+HBoCMfH0gcFlyCS9eJI81PywPvEhhxHVkiyxVBrEDGyfXu5kowS5h38jbdzV4w/9yB5 f5+2qzRJsOqV8cUD443RLPTYTw9rz3t7iGfZ4G4zArzXzFnCFJGl2Yt3mdlNXyKdqniwFf85po7A 37TaseAV97kOOASUrYgmQHfnhXMzsBrVylERzSolbyYrjFfHVYkVCUxZHlPZ9DyzhiMxisSvyuZp 3LOC+SwnslPx3DA+VLrgFTybBPDoSYEKUIQ8PjGpYrMdWHTNGPfY/247SXZySG5AU+Uz2Jmg21jt malJHpmJzBLxnNdk2xEDMFZhVZYdHxqHTiCYR+AOeSiuSToiFhMxz37WKEEVz2c2n0ozLObhIWg1 t5dFr7YnyQz4T3wQSwrQDQPCukP9yEGxGYqGvQiIZaS4GS6u1ppj0s3Zj5dq/jkEEu8UZq5hvtYZ ywJl/I1v/vlvfv1bi2uLcgPSSxPvQp5lBVI8i35RdPrZbCTTgYk2N6jiZE2wVih9ZGKippRAJylW dmm02GzcFRMvd5gLlsR2ICCsgA66GHecjYRrdjEXbAkJF+Em2n2yBZ948smbt27BfuPYUcO2g57R 0gTx/VZgVgYeqdK+ChiVxsUds0mpd6s5DvvPGCUoVkXNyRjrvvFKgltk1rEU/BJ54dtXb77yla+6 ffvOAh2FSDW3/AbeLpRBI47xcU4el+4wzcYIKWwNzgIJ4VVahUB52i8xm2RQkwxvN8aLUjbLK6vd UrKKV04Nd3nfpdUjYaa6cMQIYrhl6ab9Zg7r2ni+l9/X6/mn+EC845BeLOzmB6F5i5OFuWOU6Ue6 TbKB+WKJsjYwWORXsGfcbWELQYGZPqqZhmgmUBe016LtIyLhxERQ0JTRrc2HlYmQtAss3q6+PyGN JSRJafEpdeqY8D9CxgfxFuA4MVmDen6T1A7vwpVh/LBBoZM3+9q0Qfxoq+HiSTGYTn0enCtwIwkU hfgK7SneMYBvgpjwX3Q41NJhPLE88ZiTv64wSD+LClujXn5FT1reNTs7VykKrDbuNkE6xzYFcfBQ mXdD2L4+IhjkvbAeZUlDd9on4yJHgOW6tcH0wLJm41AvPTUxWWPLxRnSkM0443fHx4ZJC+n09NoI jCvzekL827dumZwsi5fuOSxm7jGRto5gHZbVpI1TqshLXKQqUQU/n/G8B7lidazgh3PnzmlQcjLz w+rissyzcFEDwzWeOJV5jEc6behrMUaEP/ADzp+btVuD8I5fwV780iOwYUIkWpTRku6uW4AyX/qD 1Ong6k9tKxPMPVQahEihnpy5WF9DFkvTyqt5sPS/AWSAgTvKr+PQHkEOcV9jZPE+WGwBXlkpNmhI dIbhPjs7qy/BkGW/8SeeFyFvZcSTc2df8Nncs2SVlJIzE27RcNrINrAosyddRmyzOBld9towljyE x6IMqYEPMhQDdmPwI1COn4GYn9sI1qY/OCiqk6iN2fYjQg5hHNQLpUqtEVB2sPUrEXxYXWULATtk 4ttYrDyC8ML+4X333n/pmc/49Kc/jfBAGTfGhIHlHE1BeBMyGy1Zv94O6Ynripsn+NZrkGKoe8t6 YNACzibgjWCQNWfBsjQQ7Jw65s32DLPWOb1KkCQYut4hzD6O/qGRoZm5mcHhIYyxGuvk+lD+pIyQ CcLMKRnRgYFkD/JxDI4eXPIcZchwz62vrbxWSyUu4021S3TAQrfg7af7nGdlzCGmZLsd7G3vXbp0 6bsPf2d+G9Fnn4u1zVCTt5JQbTQgoIlzxGqfm53hP04p1iWbFx+tVhdtP/FhLRJpsUcq1VY7Tftu PVuRXwWsC16or/KhEi7DwDH1FIPSwCBPt9plrwlKeFJIO5qMGP3yu435FPu23MEzibBgdMSylHyR P6jYSuRkahJnFK+YoaypbEnyHgMVsK5KItzqo5Y4KmUyBeaaXyxvq+qkOjrJ7zFKt2/fZpFg0Vj4 zPiPKqTGRj2/Q1xnGaNGyRvLScQB4iarSApbz3cXfqtZO2MS79AojR8YH8Y85WaC8tpu/rm7i5nm kOBuuNTK0gpLnX9ykVLp0yNJPEGIzzGDWFCJH5hjV8qRRu+aQe43QYxvIX7idMeGLs/fQXwMHhFW m2syd/BJAJqwxfN35r/3/e9975FH5hfmWSKAnRAgUKfic9FWxVKzB1nwsLwIQyBB8VwLC4s0v8XK 2NzSOkz2ryuKk1KJUw7U3l5AGm6PmS1X1aRRRpsv/AnQehiCnjnpMF6zTwUWgSmjUSvKhAQTMH3h ogkH6k1CCTDFpI5X8WC6J2fmOEd8ge1BKVlUWqTxlcNtTEik0ohSbUYa/apFB9LKqV1wdDvWymyv uSxP7UpqM5RY2qgdVa5FwKR4G5XPKXCzjk7hsfTZSt66mSo9l3g40YDxzpik8A89hHXByP6Xn5mN pHAIi4Y1BF3a9Jyq1uaRqd4254vKB0tcrz8+nMF+EZnL/XfZYYLVQTc7z78VDeR1DmhiVg2Z+UDT otGH09wQM/pFwa7hAhNWCQeRlgT+UQTJV2RsHYyckC7o+GvuH1EzYb4g6YcsMuoJ8cTVkqWuL+jE 5sbeL7ztrV/5q68srYvf8V7GjgPDLYQzrr+m8ZXkFC1KAEREwYWf4pK5TQ2WHWFmUwtCkVsCOkEP cD1jF4lUzkeEfJvNzfmXG8sMOt6ZTY/M4bFRKA6WeqfJHiPElsJtUSkNXgGiVyaCO63jynJUxrYh yYnRRYhMrY9keu0oJo0BryIBGegF8Xr0/IzTa458wFJwVmvDl7lydvae+cxnXrt8df3I/shcs/F5 pQvrdiTm8z8elt5KxqCwucn45wxhTYGLX795++atO1hwqA5gOyUcWT572DXA44MSYGq5tr60zwGp de3DnuaH8k5YObosjUV265aL406BjlYKpaEzZxNoCrH8WQWKR6YPg4uI6LPG36Ah6QSoPn4KvlF0 hOoeuAIGKBq52XT5qpM3AJQ70xOl2XQCoYZ+2pYu8sR6wW0nsCB4TBCESRp9iRrbXwJ7GcKECAAH KOZ1w24ebjvulpQgV+BJiW5jZByxFvYdgkpQcj6u2l4L/Ymo+OygwwQB/EezzVQMaPtKGiRQbbo2 J5IoXcByJnQZw6VjJef4F7ANI0gzERUH54InuefieUw23Ak2EWwPSn+ffOKJJx57/Dvf/Q4vO3vu /PjkhHCEChnwG8ZDutXiV6N6RhsAMYCGqBe3wRIsnbIc6u2ra0QGlByjameez5kl0IzysxmFRFe8 heFI+Mgu0BUoP9VairwGZxoND56ovIGEGp2d0+fOlyiBYXdkMfi8tEbF5eHwnOSfARC15qkRA+zZ h8aCjTN2NnWjtlz9gB2M/UnGO0d25fd4KuBMtdnSf8uyfRvEDabLQRTPwvipL342uZxbLCtWd+wl I8bJYmXijc5iVAOuWXZYB1fRTUNAOOIUTnCXxs/sCgXI29BaxJuSJG/jR6VlmQy1y8Mu4PUtDF1z XFQSDHHhgHHgtNr8gTtSYCxHDi/07tKNPjZN2K6SSvlkf5MkTEp4o0HqXdld0HqTjJZNcutErekx kDQTXYOYIpYsTRtaUjOWOkmryjY2NLsoMY1O/diLXvBnH/vYLoQaxLN4Fsj/O1AehUcwbzgCxamP jwYfcY9SPfdrytvKajPCnMhUUaY6YJddpH6hmL6GO5VlwqzFr29QtCLe5Dc5V4phmHJkdClTwBD4 u40oneHE4LpYscjB8bHgbCvrsUIe1YeKeCRvrxhf6+hflTeiaEEANKQoUOdU9xhOyQ+JhrCVGiiv KifSkwjMGo3hnoGfePVPPPLd768ewM8RmsffjEO0w5AXKS19utMk18IcrTsAAi+G9kOKHr/0zsLS 9Rs3yWqCmIA/wM3AjBb1StsR1AhnsCwsX/FAmjVZJ4qLNiCJXkHKhco3rw1cfyqD72EQpbCsRl9c Bp0PrZjMtG0yE5wuRiHh0UOOA94RkRsa4ntEDgC+lXzhU3gZi40jwSPQUDIBbvZX0p5OW4yh6809 nFSWywW60eYG/4PVpvkbD2wFQF8fekChIVsdY/eo1AFJu0qjakA1RrLGxxswcSJ4EqV7z4yMekPi ZNko7pr2YCFxaLN4F2/hpGE0UBQATmF8OFCZVsbKvWWTT+MJQRVjYvIHmpGcUvpJfErhanleQvzS eGr0e+3S0IWSMNUx6D6GEs6p0z8wPTNLlmhmdo5j5Obt23AH5PHbN8O5iBwCyMo+NFYWvGQSeTVo jbE0iP51nM3hafY8pVhFAUU1HZxuZLm5SFAgZ4C7C/+ACTWvTl1OAQw8KceP2u5bWzy4TcNbsohl zTunz5/Phaz009xE9Y4fwjSDImblbtQL1XiMlhSOTPfU1CRHL5iaxaXJ5uQIsbQ/IIC+ava1OVb+ iYcSdT310atugvVhrtmbiLVtYm5zpuU68b1Z0AYVnjH6Bvb0U0mSf1RcnOYy8kl1Be1cV3beBckI EhBlOs3gSVKl8UQHxR2DmAo4PSFsUt8sZ9FxNlsYpePAiJXNi1/sFZlXDXdU2KN3LdMZZoKHlFk4 YQMeNssJGQDdgsBujnIMuGcpg+xqBlJPFYBdyRPruDkSOpn1jXEuNMMkQ33FjeVylf0rtcFANGpv 8a7l5bU3vumNjz72+LVb1zcjcNpy3eW8cx0bqqk/6YNyuXCztsAxijkiiT5SB+EueNTxTz6UnHs8 F7s/yx+30LQO2oaU5rFWB0q2Wrab0ToTlB6D/TVi3CFX4jworg42lx9Um4/TxOilkNb8Y4Qg3Pw5 gwWsNWQZTAAWC17CMHFKxEeER+Qz1aprUnygz/uYSTZJos7j3uPOl7/yFV/8whd2TZrq/KZxHaIc u/LS8qXdTIyXHX5gX6WdHapoMYBIA+Bx01ILvqhKTMdtcb8mCIHdM0l48AWvIBMULyR+JbtFLJjj qqUzx5VD+yzpu6bVOh9doZXmrOFKOecGPVUR2sIoeV5mqjKUPHgKNAA5wV7KZY77FcqWgIOZJPB3 DjDdI2IC9gs7EQewwemy18pwl6dQyGQY2T4Rk1ggBjZadZ2BfjSiGWvWH7CMpQ8rK+xUbr5QERak dEyLkjTT/Cay+6roFFFEMZAgq3VOlIFj8HDY8cfZpIYXeIYpiYwN0SsyQFFC2WO88v+n8UGlaBko VwYJ/NxtHZnxG0NoEe5TY8Rhj3AxPxN4cg6ND/Uh3keGwx7TqB/0DZBwQnCBHUKS/Pb8Ah1xWItY bRfDyirXBqikqgMxBo5JLsVJmYKh4Ir4wmh2ymulXlkSkXWPCmZY4ZHcnvk5bk5BdsNHCy9ChbJ8 l4HAcKtiGMY9Y0UCn4caA65ITljGVObIrTFz4XzOMXJrWBB/4G6KSGvqw5yDam6EY1haDA26J9aA ZBTjdWJGi1WaIUIzUdAwwWGOHhHG5M00gapn2bmPwIk9p4pmCn8lDnLctQLe03HXwGi8GxOUeXAK M9/sJc8HA2eS6foG+mjGeWT548ByV+wFfmOXIDvOICKCbFAbBzT7NxI0kZrTpoOA2+eiXAYzk6FU i5MEKjE2K0W6tLoQmghvWh6Lv5H9I94d5gPfGQsGt2KoGDpHyJOn0H1K0tfW+BdbumQWGkwxFjAh RkOzyUe7WPm8YFAKpDUucDRGZD7E4sxMn33+8x/8wz/8QP+4O4oaHkkLIYCw3LFQnnpOkidlRYtY bTSLVXqKyU5j7Q5SulLBge3IorIoIyYVH93ZMCRPoU0F5iGQmY0sAKdiQI+WLhc0iYq004TUf2hX MTRdGTEw7c6uxfnFVPYLf6XvWypLaaUWpd8qEQjBxs8pgWwsqX50GFBYcGYhTG2JPTHZ8W2tgmmK ITlcWXUcyjDEL5276+I9d3/1y1/dJ8pSpYTp3klgK2mkjnamxrRzSmSxI0tLywtLSzdv3Lly9QZL A79rlfxKVy/YGAPDNrZ/pl1+SBMclmSjp7JkpCzacP4wZGW467Rwb7ec8azr5ORbPG4nqCJLOJ0k 2Xd32YOVjOJSFXz4sHWslhEUrBEGtVwdmXiyFGn3xXuFZVAZJFUu29WLmHneodxhgxUVnCfmOohc ffnppqyphRJfZjBTLWE+w8bTKOf09oISKAQBKYu0M6nI1PKxQpxlm7LjDlPOEt2oNP5mOUUEibXn wxLkxfokZxg2ussl0XFp1WK4y7WMLfYpuBNE07g9jJLatuhA9NlxOHQHDxg+0fAiDByct3o7ty9t yhRUI6LLZkxxvLRRBo2bQrxkcmQIRWz+LzxARzV9i5avXLtGc1kiOEASdgvBC0cgaEkVZNU2BI+y HzE7UH3/4itzHlAgKv+qegDDn+IA4HN1gjs7qw6gYikcIg5wxlIuefooRW/dxrOiOnL+5HEzfXSV Kt0Fw/o62lk5cxcvcB+ipbZbVUeCm6iyDhMFiN41hCxlFhjcIHQaIx6ACdzaJkTyNfUpyX5aIV24 MGcMB40JgfRp5QOjL6+PzMiy36pNah1Z1ggVKzY+cw7MuIDBxGudCWYHiEle1IWPXeGNboCm7Zai 0g3AkT4U8hzS6tIabGWDTpzSNJHhP9YiSA9HE7EYi8+SqTiOFk9qfMMFTDwbNz4YiExhTRdLnZg9 Dqyfz92UG1EooY5AnItk6rzZ2lfFQeQsZbhYMWykAvbjZTc+Y+18bp9/C9emMVUBxxWllthCPGJb bNy6Of8Lb3nz9x/54ZM3rtLOC2uCHjQ3mBoK9xVDGX+/IcyXZWSRoavlyOJuK+almmNkaY8ghCPe hgnAcFtFRS2wR6znVhlobsZhwhcOs4i/8i6+F4DOf6xoyH/sJaiuWCOOAcZRULLDJNK1q9cx1nxu OhXIhXfIoLVgRpNkZ0yLFKwHZ6cVnDa83U4ynExHYYiMC3ahYTq2Ui8Vz4qB2OTIvNDgSde73vPu xx599Jvf/bZi+Q6tgUf0NZuSRTHfJMNZezwOn4hLDuGHtbO6SuPgIwSJ1jcQ4O5cXad7IVp0kTYN kCXnN4Vh/Gw1eca5PO6wIPwLt1RLyGmNZddSprDTzG+rctLDMHGDGG5wZ77Xdcpwqx8QkihDrMsT TeE6FbioRODjIxgdrK6gHOQwJVRxET6UKyQ759AF2W/MdW037yp6CSBNugLB/flMHordYXMWljRw WT9tqUEXdtnuqkfh/tiCBznD9QaeKmoUFRWBpPluS/VO6n7DdwSMCthWtxTLq0dsm71QAwtNKocU 3MkeQEH8MdncPIZC5mhK3muLJOCpHmzh2UaWvZgCBnMC9BzMGhVTa60ufcwWqwgv4Wh3Ux21ZkDs rXrnzsJTT10eHZ+IIoK938howXcidiSVXTkYPpi9MYP4yQhuU8JNi8wBTj2k2Ma4pDwpyEmabZga 5C3kjRCrwKexkXSqIrHpMCn06CER0HajG8tuZwlezEMVjIZFLV5gxe61i11dM+fPVXSWofQmarnk A8z5uA+TzJKHDic8rUYYfKyMzm8K58gGBWARWvDkToVqXDy9V1GCtF+pNhMekuJ2SegldC+UgPcl aDcwbG6pMoqx2eWhYB1FFaLuSG0QuUf3G9TucrGjO4NJyRaJA5FbiXAKHqUt4U2m8JvYbq5ePRAS uwk8bWyuB90rjE9oLLir2hF6J6GyeGhlsgVh7cjuFmWtVHihA16KKyHheIRmKgSs2WOkB4aHzpyZ 4+MYVnxSYpvSECpPpLZQazVYcNTs9hqsZAJ4nKjcofMny8lTs6vvhS98wQf+zQcPofObgzjAqTAS 12e17kCqjF6Io+dQJ7uLUUdtMdgGOmpIoMEMovkZFbjIs5FTskAMR9l2XBbGm+hvJbGbBcQ6YdBq m3GfRgMi79ZeamsAKMHHoNMQYmEZiUvwXlC3PWm7ce0G50SVVlp/n5bNxmyRPzAvF0yQf+uoYviU WJBy6qLKiS7kz0LaRXpUAxRH1sWdMaxS3rSGOTx53atfA/Xi93/v97baKLHRxWYtgaPyYrZQY/Wc wqbpkn3dFBy2A2F/7yABD3lr/lOBIGWIDBhXaPrDpZwpzpa4Kti3m6BluHkZ68R8Rmx34R5ls+r4 KJNdvnYO7+a9OOme1i38hNfys+5n6ICOMyIzMRNZjerGRPFVDyyAg5J6yfVaIl9+QC0kPgF3uMml 154pB9V4xXymueIk57mmfTY4l2C10nAdD39nm9tFW2Zk0E4ghqfJAnEB/I84cBTf4mDutyohFFew KKaVizOsCyXsR0+U2g5LnFZXkzYbMNYPeEjUyM84kTy7tIcwbtXwCdCUeK9ihlNgJMIPIuOC+NZV wpbuQIqHXu4mcnMKplothHeirwEqFQVPtPIc1Ldu3YFEhDoFVWtpMoakfsRT+um4BkHFGkgQtIii 9MG0MVxLXbFha1jY1nlguMnouL9QhJecRmhIAIrcBWeqoW3IwUwUBFNULjgpiQ14jGQKuTH3JuPP d6w2tQ6MVWU7ynDXD50zFy+U1E6UFC30YALKamNtJqcm9BNVocTFMP5VSarLgy7Lxv1pWTuqrfZN 3yEbb6JJ/nGRINQUYgPIjQvBBSeOtYq8Fpc0Lk7IHWtlCZ9BMZGI9+P6Vs8u20CTXf18465irxt0 LEQoYZyYPLd9jqZ6V8HNrS3hUrDHoxKP4Y2kD2iFPGVlbJtit3KAl0rEN984Tkp3kVnRe03FTZ3n wnn29rbANB6xgmSVjmPxJPQ0KKuMXQGzzPddd9/FrTEZGBRWfNDnpkdfbSEmQvuLbAByfdwI/oVb Ow+YSzGw9iDf2eFAJxFNwwSETh557AfEGhXuVGkd+A//CPsaraVqChzF9xCBcJcs05AmYpTGbTAO GGhOA9Mj0exNqbBy2wwy8+yREKZ2BdE8ULKXdFD0lGKO7PadFjYZ+9TgpT02N5+aGmua2NtN3X/A Sj3J5Lgw3BDymDaF5bJAtR2VetJqW/BttGs5O7EBS9nhkBqVoyiACW6LOdiZGZidEIe6Rtq73/TW X/jIv/mj71+/zEnmaLhESYwPQBTjIuK/YZ6ZNYmRUxAtKXT+ur66zZ5jg0XcpRdaFKY50tZ6ccGO zJQkw9zUEJbfd0qU9CDSVYTltgv+qKhLKsJzgkY2WeNpTi15wlA41fNUPD11PeVIOXHMhZXUiYwZ 5BBb0cBBG2C9jmRSiLgCDDUvZpBRDwLYSeyYeCY5T/aFvTSTzdaaJz+pRUgzwth3S3h4otpr/IqJ YOdRjFLIWII8axfoVhKej5bL6qQ4vSi0pahCMSFjxupuHgyQnYVCjMs4kFoFZ5W1wqfGcJPEY+6u Xr1GtMPoQNoD7QFMIGjEoYOpu7qyJo+Df6ZOuopucuI0ggEsUfGDuA5YvTqYGBYASb2BJJ/1LWxR Lae142gfw611akPxbeHGrduss3MXLuLDTE5Pk/ekDdbSsgJkPBpHCNEnVwNmwOhNTk9AX8QDDs+F fWf2mHth2aR+WxcLvIVhidDcANRSyVppEmJasadnKRVoBLphshKuobKdvIK7yaQa65unAIrBwqZi QJveGO7Rs3MFEGbc6a3QSc9f5il7an9oFP651AaCWlzPc+fPwnqizJPhzuRW/a5a4RZoQ+Df4dSF mCH8LG1ARTfHESf97rsuoodLH284kycHu1vLixQUw5ombWGJP8pzJcDPTZsIRVnbxEMrTixxV316 q19Scet542Ap91611x7vEbXRZcY0Z6FVms8SL2qQhkc4/9dXNzhzAXSGh0ZsVb27x0QiG6YoB810 yK9GkIEdZ2AiAmw5WcyUAURV2zGGWFBoFu1HByxtDitsj3KHJ/CmD1EdINLV9ycyiYNRxSOYaMlb Pd1QjJNFQLNm7M7tO2Ex6nqywWSERLuch68O8XynGK4y8oWdMV+MqtXc7Z2v/amfvnT/Mz/84Q+v kaqlEoHDPCK0VIFijwFZ0ZzF4xUdZnkRkEJjAk9EV2CLDUxACnNLQwCogOI54AnykruHu+tb6wND fffdd/fExBjTx7uQ4GGBJm4dRMo8gD0x46iNURSStk3l7sHunYU7m9ubLCSsn6r8yMiaLOmkvwBu MP7L4089iS1Jm13TejmP8IURqj2O6Bq5B6kMNgn1qwfTyUZNNQ1TrBHXJ+iQGoj6LsOLDkxyw5Lk oCrFD5DUf7y2+Su/8itPPv7Ep7/weewx/fwE7nJ+sLVYt0VtZn27lGVw+k5AVkngxOPa77b0hmZN AiO4K4maeSlsKy4CSev27VvcBsdAlamw6KD5sHHiLrPHVNwnpY90GP8M4mXXCB4RI8LSVZrOiXZ5 eGLjDYFKdVGRhIOPByMup7rXgWk3iADpI+1mxBLprEQyHliMkcFMs+wZVGi5K1jBtTXo55RjMCYj 0NcGh3ARUn3XD+m40LxKEaVbmHkqppN9xDZhUqQeBbbnBxYGc+S67epcWVnC+RWA6CE83WQEYG0z eGDM9APEaWAu6DEDgEnNNS5cHlNBPDSvGBnw/sLWmFxsSEJ29fqp04l3r9I35KClxWWcZJKEpMVU DMcYdgEuHzFMh8Dme0Bq/aIddr0mrtKXYsLIxjEmXCBcCT/XXFQHBPYtnGzQOObC7L/lz4E7yfjt kauQUYKrvbK+LnWkrX1weJijusJt/qvCJZYGZzPYBoU1/IgyLkqrbCnCbGAYZsoVKGEJY9iL2NTq yjqHy9rG+vbeFo4iymXoGMOq1gkLw+f2LapwbkMzZCNMTU8ldj8ZnxzjvqRUyJIU9uDuENHk8LcT S84nk/ksvum77+LprXwNuKYToQdjTCuy2UVUntZW7i6/POby2RWimmgM7z2HKqvAkzb6KnpGiWJs CIuRV+O4vxdjPdTfQ4sLqHnW7NMRI5q/GWh9bcwuF6ZPT/F2K5AsJ7TC5PKwQuU0J1R/qpdVWMoy SkwknzdcvpwAcWWI+4kGMdZML/cL8GriOyG2NWB2bFHjLRFGlepWaae8KK11au4rVahLCWCNu2vr tRQo6bKJTbAygpY2eizcnrGchoXlZQMqTlEGfAhgb2iYz12YXwgOQ+ZVrz1JK/lehkHy0HN4hxab qDaud8W9B4evffVPPu/BBz/x0Y9duXMbl57pV4jLtRmYUjeK7I0cxBq2Bv2nSJrECO5t0q3l1Vbo zU7i5IYeyIeUuBorm+QKqLq5jUBkJM2tKkyeh9EQWIg6UVDBdtaXSpFmbCz/sWmkMbiuCJH70srq wuJyyqYypAZt1PsaBxAJoCVNYZEqYHYeOMJxLoSBrc/5yjMHWTac4OnxvlMiLCwebNTECXdWnjXJ u5946ctmz5z9337/92Fgxac0j68gzAl0zAPSf1kqDmbSgKbgVd1MGVf4RMTRMqDC7NOyYr5T7iv9 1B1gz7D0ihWe8kRki2KEiWiyGKRplAMeTh1RTg+pLBkImU3Lj2U5cqiaKzaHEHvCG/KAcljzRrPe yRzwS44BdBWNn9SbhPSpJ24jHq4AKIx1qxZonEnAsiEvbpAe8ClBfvr7SauYpURUL8llGQVBN8Pr oqaht0IE1iCfVzu30DxiKXNg6H+mNK+Obb4mEbeSkn8MJwNXaWt3W96B1KCSrNBGn65ZBlcvsRCk 6DLKm4ryvghqvphKvBn7t1E71sox8gKsNmJhBZGaE7aTaza+zkqjCBSgzoRZATgsKteVVjvUgFiL oGKiARyj6MwxKdx/UGxTyci6wR6SWEpIHZIgg7yyspxcFPpxO2xTdhUFi+PjI8SomPME1tpi0i0o 3ClC32VrCCRRWEAc3qYlVUNRjJsnZ0qZHsRScK1sqoalYl6I90dHbFmZWtxKtAqx2mfRvSbtNRZV BiEPPnX3RY/c1J4mh2baSYpPQFWmkDk2MLdzMxpJm9GBw2UD7NZ+MBp6EUm2mOIOuyd1aNIHoyDj tgQdS1JOUrCfEsDXwhnmQDKmXwKa6clQRtkSxASGVra1virWK0NfmGB98fq6hwJeyk/nl6BbIpKG 4cJr6rfCHZSZBENGqhYThEmoJJgoYbAqhe1whWL9KzEd0oH/JZnqEvAj7Aot8Q9uhg0QxBMxvprg al8S8DZl2Y1GEkKUW0zhFsEW7cFGDQxxLpArKZ6pGz21PPVPfjZoCte2cIlkd/IfeMXB4c++5qcf eP7zP/lnH33kypMIfXjS6I6lnD16WJ4xqUVOs9dyB+S/8xGOX5IRvJhKKJPvOcECJlh+AtxTiQ0M q+nKDPvgsBXAlRavBIv0W+h9rBKHOp2FEcIdKI0UWWjYQpY/tjC9EzuvXLlW66TBc1WGkS8lvolp 8LQYwnhyqAEsCF6trYmepYTM3KbC9vhzVtxhZ82IsMqtuc/RHu4Et0oqc25g6HVveMNX/vJLP7x+ Tf6PglOuDWFlcIaA4g1oWAVpQSpqdemFhvHeb3uXJDwMSvxdPsd5ZNHj2JAaZ0zB3aiDxvzubm+w P8l4BxCwa4RQQFFCU76fIjqSq7oFfEaL8lr4WCEK+v3mDNIro5yXauLONVOwbj+aaiCQ01BFoBDS 7c7BMM7MTPNiTAMjQ4IYVTkLxD1jsnQDukXWRu82eSkfWVtm3By5tEZdVr81sIndENkG9CHi7KVu gNsQ1A7gz8xFt12mb5SKqdsumMsgL8dxSwMnfomfmAFneKVOx/3SkYwSHrPMxakVFO3Z3KxSqWRv 1RJINCDRvtIMflV6IBlOfcQSJc4NlE3gZ0ascn2n6QR+z0dj5Mn2Wn7SCzCoow07H6U5ZoflQubQ HqQS59tsMk5JUYIkHomzgQOYvlQRFi0KtREe2hJolGIRmUNEVFi6dBD3tOvrVzBWRRTsr3pBBESg 6awq1gCCQqxLDDdHMh4dyyYenm3pGTqe2tLooHjF2ytIv3P4zFyyNCoK5rxnix7hVmFwgCeET2Dq ACyp/N10sjChFL1pg5eWt1vDyH5gw8frFJ1MkpcuHKAHIOCEDJAK2hXTsn1BLy9eQxo5FFqmhjEW MQ+9RNe+aLlN3iSHe0s1LdlKk5ZltSvbU8aa+RATyHTyAlOF6jG5LZz1EwE1uDBVXiGdK4cCH2Kl 9mA/kCBvbNaWtG4Nt5+ropy2M2PgomF5QZywas8qUwJ02n6q+i0jJYRF+T4+i/BuQzbJm8XoDfON VGV3BapTlFLoPJ1zU9HAP13nTEkoHMFI1P52hyMOedz2Mz/10y966Us//bGPP3btKo62qecYbqm4 +ZKSHIOENcYIJlwwJ5MTJerXpCuEu03iM1YlpcmW9i+RxSmeu9TaY7Ep3jWEYF70gnEPvWBOWZYR UTMpIJ69MmFFiOQ3pbnB8sG54BZ5lMefeJLNkJPDg1ZQtwHEHGvGQhXs1LNgjOydeqgyvQcAeP2R 3AyeoHR1MBYELm54F6QpXl7G9Fthu7bxnl/+5ds3b37is39BixED/5D95clZUSnzrAaEEWXM7eAT xl35EDn1/Xmw1/a4OcJdnIKGscgsJm+B72bw4Jwqij9CGWpn+9zcNHwD7sW+SOGDJkg1uZol1GgF F7VD2EXvTrhARykTXUx5VgAoALsdl8zZNx1L3TZ8uIjxs4kiF8XNg4rE3TG5yrhRlh2s4CQigEPA qFjA+BmmZACOleUh5kjBbuUlM2XuIJLJjFTaYthyV3sXqjI3zkqv29O7TFFi4PJ1nstsETE02z9+ kzkJMgTujEZmzvOwPCrthiQQxpYxr8pvfsO8VDKZO+FPpQrA7VlNF+9JJz0FYvyVT6+k7mnoya27 2/otOCAmKA6GR3gCSq7Gsq4ZL8vAp7DEhABMR5kWwYIw43wC1E84+gwv9YLYcLt00c1DRFUqIbdC YS2JOm6d0mUWTDH3ufLtW3du3LhJ/oOxXAEaX9/Ap0kbB8jvzMkY58QpbsGUAalXtQcHBlcX+RS5 sqMxV2PsjeNDSOM+FVrR4jUST5q7gVmj0ZR0WM7O+HgKIc3Vj5gE5bNyvJgt7BumlAAYX7ssl3Yz 0YrQbFWkxGfXxYs+WXJN8Eah2W2y/uiIia/PGcWZw1bEveJ8nl+mSRgcSRGScjTYPRJpAR9PD5eW c+0xzrgbepqVCtwcZD2rLkmdmmNjiuAfYMpuUbcgHmX4AKzdtAZ3/xtQJ5EqN8hSGgEy/dCW517X KQGj7GZrCiIyJb06YuNhCmr38YX0KCMTRvMRiy/YN6qmhQkQTpJEeHYdlZs8KLJ4BMmsAeiwQUp0 qeTdpLSRES7Arsl5sm8l5AnZgFz+8nt+6Z5nXMJq02XAHZksPp/M6LPFk1g28HRVxfQDy6h7Fuxb c5kYnMHhfkLps3sZa84jHeQEhmlEbXi7VAIMKIijjTzg1Roy16jK70xvl0AZZs/jvuewD0WyFjSj y7FGKIoR4U9Xrl7DwRcqiY8ZH9ct7deJoj+c6zja/ItFQojKkoOXyN+s79XUcF/CTSkWlVFqV7nQ IgNhOZl7G1s//mMvuO/+Z/zh7//BMi1Ag2KXFwatMPh5VOZV7k83iWCOORN9e26sPHA4o/3hF4UF UUXJ+i8HuB1kNexJeHhgr+7+HspxKeW4eOHspXvvPnf2DJ/H4k/1qZxZTxQYO6pNKXXAQc+a9ajT 75W57McqwVAJEe9FBTTr6C0M0ZhCXQ2ixeoC+nCNpWqJkWeCRsfHtIAmxzBJttlgPOg+HL0mK1/S c5y1t0fpUzJtCHMaU5a/4yPn/6pyqhZJShBselDgg2nA9g7OAGwRY8BnWIcRXcDgSKV1oO/JwZ/E oJVr+lWanILQBRjLzaqAWP8seaoKdMpkF4OiIVAGJPTACP2UCxV8lJvMzjfvUJljCxbqfC0DhaPN NYvSw4Ofrsb6LA23Y9KPUj5rN/Qx9yai/EMjw4sry0lmyGAgmqxUbREyJ+xyTJ28lfA8MPNXaA/+ Ndx/O2Hvkq7bZLvj5YA0su9GKLLFXXO1OxrcAJemb4q+KTlbUoAqlykLQUjMk8V/h9RowrkO41RO Nr52QVSdQ2fnGBNgFKNv9nxXBwuRnmdCWXrc4gZMNn4/VoxuEgwH29QW6a1ax+w4XcXTCkxyWT5q ha8trjHoOFteGXJ6p9pels6bJ4wZyyfJMXd4kVWZp2BwcavjU1uPbs6Wxp2Nno77vSmT01rkkE+z 1rjYrYBXsje3FeGkYpVKCyGBCVLBTPERCiPGoWMJQj4yDxmythdqmjn46VofPPJEqS41nalULbej aGx6INZTZYwUAljpFx6hbEVvLNx07pNxg/7BjRPxcwGsEglSoEkyfvFHgt2HgFgROgcNhjdVPadW u+ud73gHhviDf/Cv5zfWOJQqt8BNmWbF3Y/HzWX4SB4W5AE7Ozc3Z/lAqquCl9sFh1fp2FICoFh+ JFi1HXD5BwiHQ36wc1+qxmO796gX16PRcJMJPDlhPaFjzvNW2pbb5gcPe8jaKa93h6TNKgOA3C7f cUYYGfy+yP9JmSkORpgqnWwIatIYamweYkZkjO3bHa3B1DRqTjjMuFE8LJ6ROWAGK4I2qEqINtPd 9/qff+PX/+rLj8/fFguodcKt6zHpGTRBdIwO/2QBlHWLvTatn7BB001T1IrqYsbjZGq/2hR3wIWA ANd+TAXHNEQvcP/+XjJQ3DZWkjMvJ03zxdhyn0QplHJIBUunPYsyyHkapjSls1m/OhP8krmDeKds J0MDChyNFeLfUqZypQHT79iywy0ZTVFeLFKKiE0Ujlg/yB4Zo6TnjnXkervSOl3cVccRsK+VP4H+ 2OcIRx2FwamOdHHsukCf+BN1g1w8FD2rupB71GXSLS39OI0iGw2n3pBSdpEhe2Iw1ySfblfiONoY d5Z9gRgeSMkqBTRrCr4LB/Ncj0xrDb5GXBlb0c4iYCQ8DURpGJTtGS5d+fI1AbX76lQu48CAcAIx KrjGjCRLgfXJTNBwloOU2qvsRCEpSDvYcM4u0jacGSpSDUON0yfxcAvrwShZAiL9lFWHDnveenJ6 XuOzco/VuTXsZNcVY0uQKtFL2oKzQFoo/pAV0dwqSQp+4EMYQQa87IO7zG8maTrHLpxlyVMjp4FH ZKcHEYxepQIJjZjvbpagpwRmGiszNTlV01b9fE95lLW4g6OZvCqYVcGT9KJFBZP1JpTpZjMg5GXG 2whODgyTb3BjZFvEa7cW0d0VemIcEWOc8usbKkwWwalz5AZLGWuBJzVD8f9NziZNqjPIbTGbFrIN DbJnwEYU9AjzjIlhRDBDwV+yexrdZENmsc60T/d48Iwtq+5pQmk52Rh+Ud6fejgQfqNMH6/B4iPZ IFk33DP/iwlk6OIlqyEOE9mQuaWeGElklZd0u8Q9cIfZFx48OHEj7V3vePs7SGL88R9+YHFnQ6cJ iTLInwDcyWnARsBPZqQKNaYmLAKtIkI+WSIJt5Z5RVc2i4hTOedCrHZoCSygjGTpOGosi2nHTTB9 sifTkx7WF6QCvnP62LpZcSgREjN+DUrrKmOu7MSGQHlYRvj17BNOr8Q/TbFl3D5XOqaQRchQC9Gm yor58g7cvdEtADPZl0GETWFqsIOcc/pTBZfxTFs7b37Lm5mGj3/6U9ihmGKXvJFyAhMTCAF5ytcu 78+9XRFP2Xgx5dAEZPxXoN+4ilhstiJGmzMG9gSioOfOzFw8ixwoUsYCurIrrd01QVIfUSEX81GN 92LRapa5uiCyG0dZNM9Ic1PW8e5adhDZlIoXuQOdkiD7DC/3z21GPRhpzBHYeOVbYFPSSN6dD45h s45INfAI5b6VwlTOIg2Y2ZSITFX2MkDQj7BHrlNPr7MfXapCLaoNjc0TuroESYLApkou7mRiNeuq Wj5xtmqFMpVocVjKx8r4OAu1c5mLuttaqHWC8tGpKpABUXUhp7ZYe148icRuLRUaDQInQe1iXl/Y Sy7WJFfYIDYYsZBAIWVeqibX4ZG96u0UEZZIgo+EE64GppYzEjq2Gl4Vl+Wzi6rAQxg/WcPBQOkr MkSTk+NB9Rp4zR0XdSBi8UAGiE4PMQqUlWlxybHBTslWrI5aHsBp4Z0HKd35VDtguEcvnHUydAuV IAAkGRtS/UtMRIxmLPr9/dT80ISb45yp5agkKGBvlNIuj5BZNII2oxKCl5EFvS/pHAghP+XFTok9 lowluHvM+sjYeHf/EPoP+L/G2s0Bm9qHJJ1V0Y0CahFINdD5LK0SH1eqVxlBTUA8pgIN6veMN3el X5zxtQxX+oFOPROf7IcBCB9HMMtogag2dfpOg/6vbYYBwsikp8SubLqSTNHuYEah+zR+AUgffRiA chW8NZzmnyX0k3xjylk7EevZAlDz0AxPAMeWCCv8KrcnFy+YmYmJLAMIGkFGqBftHYOH7e945y9S jvihf/NHWG27z4XQDQMnMsRkrmSDYHK4Mr6asQXJE2uFtx9/7DE+qEHKBNcDVUZ0ECZWnYJabduW w/aJNDMsKhwiTx0taKUfSKbLFAb1A//a3AI/ZT1B2+K5qz6NZ+dTUohllMp1mNmr165jQaJa42kA /hdzGcZcLGVlxdmU25vrtMhhY/Be7I4PEqYddpydwwoTRtvdwYvLicvmtNqCdRgmVg+m8WUPPPjs Bx/4yB/9Ed1e67ncX43Yf49tzDBhetmiRpXiqzWciLwx0gXI8m92a7l65aaZm+lnw/eT7p2WlzsE PHJubvbsmVkaMPAwhCPl+ZM/1cVGREw2ny6yEkT9ZrCrKRLXYwvY+DI3EK9a37YAipLdIDYVpdBm ieObjOloL/KfcBONlb2wgREfx5YpcCa5XA+H8iSQKGIEgpnGXBo+RnW2zG0kGPS+80XbVl7mGQO/ SKOmI899szD4PYEma4BFy6SwiHgZAJrcHq5isUJ5A9ZSla8VnzW4n7tUq11OdxVw11blB1ZabG7T D8Q4LAubFwjmBK6RlUFmJX3Uar58hGTCwuAyAaOPCOwQiWauxg+8Rj2fhPKnk2gQgMWEmzA8tLy0 guWSUr20zLIE9YPJKoFyZJSlwp2AfxIfJLYzSYvVxhKqMeuibfLhijccHZOWZO8MDA4zy2wHRg9g Oy1uOnBCC+GJBh9dLnfkPinR0QmchUEcHHaO4nfES0uzBROtaqjpAZfDWvsrh+NJJ5LDdEXDUoMI qOABsTzaUbyErYkjkn5ufqHGy3jVKMO55hKlcW6MEwEUjpBqE46xozxU6pgyTE3imIlnm0hebqUW MY+DoxPIHDMBXNY018nJjZs3PXziGcUp9yvOqfNUURW3cepcn/6+gqx6Zf3VhZi2AB5TwVxi3OUM WFoWDi9PwF+YOcYtvkn1ASjrb+Godjr5jeaIVYLKJe3hhIdI1JOJZ2kqGZNuAowIeG7Zi7jmfrLM 4agpMe7ynyLBI6yfxlrF04CPX6cgzZZEbDuRn6WUsY32jGeGxt7763+bFfOnH/7I1rFsDbYoH8HL GE9uVbFjYiZK/ZDQIvKiQndikifHKcb+mg4KISdlOGkWYeusplNtykn0tKCOcdSXY1IxS5xuM7Hl 1184fw4DyzVZ6OyW0ZEx4pcmIo5R4FEdulIrzRlPHgbzSqHQ7Tvz6OqJukYWmasLWaSBXCjzBHwd lFZLltpFgX688hxAkCwnFJ2gRszMztLAifCcHsIGsIeUSo9irEi9smOZpoG9w9/4P/3dz37ikw9f flJANBCKa1d+mOyalOeYqmJPlvaTEYaF1FueIrGYtTBq88MQtDVWvwACMw6ldXZ6Gglm+lKiAzox Njo7PYmmPqUwwiPGOqrZMekgQtZP9fQiMvfYY4/fmV/wIE8DX8926Xr6KzjUeNzMSHAJaxcMvg8O HG0VZnZIaiGBRJa2wBzsIwaFO2Ot2+SWYWx8FFOCwRj5orpNDCrpR11s38iWSZl7domkOTK0zFBE 2oHLG125CK4Jkua4ypHgP9OmB8cucjf8k38UUir6FJ9GH7k53UxLlvmWnyG43MSa5Sa3KAVa4Brt yhx6hXzVGVlfoZn12Kr7+Bi2DDsKrKb6QCUycv3r+HfrX/PgeFa1erlgqcSUNXCEWzVH5YzHwVL8 jg9kUeHWVNIsB0B04aP+luRoFIbD5hwbUbqa34Rn5R2CdLC8kDi/fPlKkodytDiqcfm2Njemp+gI BvvIsIl7xnS46WxOlryLgvI7aRBsX4G4lZC7nH12hMnP7m4WG5K2eEvmTlObjSHxNJq8eA79AQEO /Fx66gBKwvdKPMPn7R2gerzFnllYWODxKq1pQWe6ZrCbzSXCFBZgxXuAdr6EG4ux5pOM5ozCnCqm kFEoDyg1iV6H2lVWIrYUGk1NHtOGo8/U1S5yOgmLEvKwTFhVcb31FY0249ZVorKivAR6zn++V/AX 77ZIqnG+Kn/JSzzd/KvJVYXPg1gV/aCm3nWYZZTF1KrCb13dEI0zMF6Ed54X6HR4clby2g+u/S/O QmUQ84Qcncva/K3xfrhc/Jxkbd/K8jKHJg+Ll89r+A1lJ5ygZ0cm3vHud+EAf+hDf0yNClsTMyGz GaeYk3BzE69J02/oKpRhKWNUWqys26AB764bNd1D+A9zxnIBYttEgzRqBALTcYZ1ZpJEjYSh/pPh SXSqoKHhetAokqkMQg3KJNLNPzFDPHS9PXGFjL3wM0T+YbOSoC92ejndDCa7ojZYhlOQ16nR+S7e goUYYDjFs+Y33DAJH8wWiCR3wz4Dq+ZKyJyura5Z4IePd3D4i+98J6P3gQ/9MUdZs/UTqRGyFYki zBbv07mLBKYKTeE1JUDRt01pSpJgzFQAEznvOomH2rUIv6CzhokkJMXtrsjGzRIZWe4QfKj4v9hr foOsYNF1yf6WYFbDggARIsFQiq856ioHbsWjIlZ0DkkFZjlAsGW47fRI41dmF1NJVHGDSYuAEVrT JLW4JclCqEKKp2uGXWwpti7vh0sFdWjh/kapTndVALNSFEtKUbuevrG+J2FytqopGGGTTws5KD5S 02kzXXBNYxamIejkXiiKg/+Vac46afAG5y6W4fQ32Zcm4TgtasBJj0Hi4kwj2cZEtKIoMW51kvNK rUSUWwqEKRe7fijjW35rATX8Rok3FOc7LXRg8VqAhjhPIvmkSPMVB4srcvtNAYEgj5iIRAEKglAy 2dmj2TfBjWyygL7sCMYYm0vhk/oyzkkLiorWq+kr7yw9alI47UuiwBrRQVM+eAl+Lt4PTm3weh0O fpN57hyZncI0AMJxaWgHEwwPR4oalTjiO529A0SszFyBaJgnElzcGSTHymzI2o5rw2TylESRTjlV 0v19pGUL88XRIGPCzhFbBKYgHZExIIG7Q7OY/kFOhdo8jCzce97j8Z4Ah08JoKxF4E1lwZ2NgrMr k1iudFZnE9aeqq+EYcLaCVMjVA2SNsFMq+pXdzvuKrab91a+uqx2gwg3tjuqH14rf/GXhmnsOYvD MHwkowLy8WHceWLeQrazk1pqOOxtS+pjUkWvYLUHz8IQs4zW1lZwr+DhoMuHTyZb+fhoZnDkHb/4 i1jMP/mTP0H5L37KLtrqrM/yMgL4kA4VyenqkTGWCMuzgUuVki8HgxbQVeu5HabddvoAi2gLeiZu rlOQzcY0WWZF7J/+2IyeZLW2k2tXrwmIBOpJdlcX3txmZqR4/VVWlzQzUNvw9eu3wA17+0QJ8MBw yrHsmW61pWQiqOiig4/hSEpBZhfHCrYbu8qyZ9A4fvgEstm4Z+wq3G1iMeIDvBuiXdhWrJKXP+/B F//4y3//d//F7a0NS3703PxW+e36gd/YgidUWYs4gjNkw3fqA3MCyZIqwSjNjP5Bmg1GAsk9z3NS kMLvCUCVbSiGZUQjGOvBodFF4HthBHCM48tXryFvkhJWU/FYWKIEfYWwxHVU5QzQOsiDB++HJ9XH 7OvV6R4cUCEm7ChDqEgM6jOFOZgzQmEDVpslicjzp48MGx6zwvRKA9PNVKGQx+Qe8T8NO9IZ1RUr mucKkPARJJfZN8ys7Hjy6rwxmQh1scsPFtACUkuSkyOb3ka1TSR3iNMLmEj/yCle4sSVpaxztIxp Ge764pfZIE3msH4uw62pjf5dZTnFi7LguX4BwVp686J21K1Kj8IbC2w5td2nH11mpAw33/HI7YPQ T727AC9lZfjy9fmhISSkaKVqZQ0G+2Fscc9ZkGxDltD2Jv9cx+M2W5uUQ7pByBE8fx6fGJpIto5F fA2Lyp4CiiPpvVogFM2pbChZTqwuDxXr8kUI5dFH3JHnSv622nK1dZ6552LKT0+QlR0bHqn0OJ/E 4SYufChIjQvAZI+MjXFDHMKsHn3gJN9MW3HC9/aSB8PmMolgphjkCF9t4MxIccZVG6lKCk8YYmUr NCiQPUC1B+e9vTCvnDmeJtwWOFoV49Qol5fEl/mimtEMTU1wxVb1+6d/le/mdhV5DzM6/VAMnRKF uZnF/rophce/0LWxtUIlRrLxG8knD8N44vVHo2YuouorWaPqYJs9ZmFeborf1N3kInoZJiqpBDPn JZOSsdOMQmAI9gKyAT5lOoLAcGON923vbqH68ey77nvTW968trL6x3iRXRHYCuTN8Zog1IxTwB/V a7HgFWsk2oN5tkv7pfX1NXJm3DWLzDhXWFkZWK4jdmk1fLYqIZYipSbKSubbCLqNdlMSybhfDgAi VgaGQmqykUQRPIn9d2QF2HMjox2lhaq8jQsF23V+fjH90eFOyZVkPOJ+amL0qiJTw89l65O6oCXx EEZZgBhSeTfcMouwksYxywzWDguHRMf8wiL6FYy6WMbewZve9raHv/GN7125DMmOhVQz2PhddYRG iZfdVeBJ7lz+WaEQ8Qn0FZis6vWHz6tCFtQ6/WkjJ26bfcSO0IbirDW4JBlvNwg2cGR8Yn5hmfqq lMi337h5G14wG0F1qiTBfGwTFnF3YhCLF2HRedYKN+kCilGrFtx1e1jzcC415AkXXHIWc4aYKzEf V52uPQrvEOmHqyMXWxSuzCKG28VmJZRNfhlSDxJsXD436V/5S0xAKXDhsZXeUzJ7HuqB+CwbZqyE 03d3xiZGLZettF8AaI3mgerYaWuh/dT0Z7eWQ/30HZoj1a/GwamEX76al6X8Ej+D6NCauIAeboGw gzIjCgdV7r286bpgHQCnl6q/1qforuUsJI87OkYuV1YflkDtxRwZjCQTykX43LRg5TzTD+G9rASG Ba8/HhG69wjb7vIzAwkszkyxLzylgkGdmZsdwaoYObgvUr5tH6jgqZLSUj9lU/IU4pJwZu25LlSb IjRM3VwdWvw17qtDXaUhnS9+xcvoanHh3DlIoyQQOQxw4ZYWFqF50eJh3X5ee8DcUSxU9oWdA15J Rx9VORhHS5xdNUWJZaFHD1OaP9+9IdI7aeGI2+UhFtYdHw9HhSOGnazmVrKFbububt4dlWp2RYtO mHHVyCZlUQaaf9ZyrOk5/X1Z8NZrRKDqgbM0VR3RGUiHnRbAKvaiubBYoMPC7pp5TUQjW8iTFcLb lEjE0IhYyVBL5JNqtGaxxWCzvjX2OTmyXsMux0fo6UqjFgXvwVMUIAl0yJ9ZRniO2GsFjdHEaW9/ 4NKzf+5Nb7xx7fqf/dmfHXSYGS8cH+sGPMo4c5v8q443HhK9Ias97PJjQoPlfOP6DVZVpS7dHtao VzK8OLM9OMncAcuZ6cDYsiQZnqmJqWIOWN+MB3FAtz2xbx7wzNnzJHWMB13fNrQuiDY8+ohH6PW5 PSsbD+cKiTeMFq+XbJBiVNamvOk6cVsqCwFXBG2S4OrEo2GE4h72CuKoIDHCssWyqo9MYWpXFwiM RHg4Lds7b/uFt3KBP/rQh5HHL4qIoVXRhIu9EBWnanCeAEvmTJxlhDLkWtn6ZIr0u20qrSvB5KGS EaFjlbNKaT136HnQIiqwfZksyZ1HR8trGyiPIHPB4idTRfL+zvwSt04ZNBBZkigWZDE6OqJBhywU MJLQFpcebqytjkW6Qu7wUKLQBEZA8+ZOLLMSwkoxqt1K2Qi6a0aruqLepWYCE8PDOkQV+yRnI6gR iS6R5RQ+CvXx57wgHAYdDj4Ok80mluwUmYec0FbrVKpGNCwJXlZyHCNJw4XdGVRUWjPDrtseIoTa GPKyIl3eKnIuh+zUzp76XmW4Y7/9Vlc2rVqgSgChMtx8durdhIzZpPWuCtYNaDJT9XH8pgBYfua5 +BlghPQZEKa3r+RRRMo44YbQPhxj6ahtyTGPzzo8zHZQbrAzRD0XQhcOt54bPWn31JZia2L1uG9P zWyr6clJarLAU5wfBR5MmFWV2/zivAhEFNuZLa15ROh4UGyRfgDJkq1NRsr4r4HptTCuwXCT2t/2 q+/Rd0NShzJ81gS1jjvbG2urIKq8YXBmhiecnJ5iYZW8AyNHUQE+kX4EuW8D4wq0CZPbGUWyB26J zm5EhWTVdJm4cyuftNE3h4m7fesm9mVuZoZNsri0ysHF3asHRuKor5dKUBQqwDQ1nsnGFP51Ogdl o8vj5me+l0Gv15+63nm9uyPRuTxrgbDkKHVU5SZqicGNGGOwS6wbMcchJaflJzSFXoGFnctBzC7z zeZJ6buU/vWtnU0WZ1tThW9UWClQI9PqAVhiykqje2Zi57rbCbXMdmqlaJt0wLiwnPFV6DA9PTN1 89ZNgkEclmfffT9W+3sPf+fzX/oipQIWE4aSWIuP5CCZTB6YzVNOWcEmWH926OTkFMRtdvUjjzzC y2ZmZsMxb5Ck2kh+qTygB4qEy4Wz53q7em5dv0mwcM9ddzP1SnC0ofoGpWx572CX9AlREtET5y4S RowY4rQQ4ADUPL9c8bHa2ZXaDjcokdjYlas3gXotrIT7kT7IOAPgiQEKIfxYgpiKRd/LGiP+633V //w3Y6f/o//69od+qepu5EHqVFK8qqdWfiJ+k+sTxHxwENYAg0zAt7K8grGYmhwrf5O758B3l3tG GrWCulKvsLy4QE51CtZXN11gYAsM8xoDlM1Nlj3l5ggb6ClTSSuR2j4pxaH2geXa15LV+GI7OfMq bc6Hsm+Zpwm6nyDf0dl1/tw5tjwJuhQr6rrTnIUjgtXM1RhKTK0y2d0gAAPAo+RMuOBTl69iUBQC 48TKCgjBsY2yvW1ap4qwWatjHBANI9YQMjoIRVVxjR3Rmu6UOhmsCqF6d6AFQdjh5fVF1qNhH4uK fXYQaYQT80aW+cSr88yOFiYMjaSX/kZDztpotZdPDWuzi8FAVOlKP3KiVfD6iMurTtUqYa/sBdNa x0+5/GXWuQhrm+tXWrJ8hYw/BbfbvGBmZnJqhupH+sZsw0/ll0ScGCE6ztx7z30AtosLS9SmB6ca 4rJId510YvT3OeDZDcuLy2SHAbyw71yZT2FqdM7ilDH496GrNzeJxgqDIKR8cgQJp4owH338MfgL 0zNzk1PTMDCwlIHIwbi2qKQng8L8LS/OS6YWsNP3FzxI8pMTUMMyOjW2tLD0xOOPLdxZIOfNS3Xh QCdpRzsyijAzoHbcoA4+kg9j3tj1fDZG3MNfaWwxL9u/dnRitZn4FOAPE8xKEgwFSlwvPrsmvOnP xOyagucVBd9oIHOWFpBdp3Gsb+NEl70uh7o87oq8+JnBLct+usXLbS6ky8ykJqNpbGagCo0BAlki VbYh8Y4TDBHKuorUZtYxEH+aTxCxKU8/yjW1CKQm2O62tCz0Ousg8U6Mb7yDCqbrzguXCD0Y/o7B bLjo/sx3Rks4FRDz6OS59z3rtT/7uu9/53uf+cJn+4eQc7PyMbXyTaSpGpISwx4MCb4MtcxnWhxj 6zz9FHvcsRqKympWXW832V0zpQRopJQRy4sIIhdneoAm+D3AkReRYrELPsI8WHVpZRflCfRFoOgG oojMlsJqCMiwv0nnqGhbDHvRkk74wvRUMwDDmUnwodB2wPbocCX5FiyRQWv2MzFR371v/j9qqv/m ++/88MN18hE66GunT1MQYYhM0c+k9QlucuUD5JpaZMhiZtSZxKACZhE5/1hzuLqMsm+RQIIXJisx 1MnjpdU1bDA/gKSzxcCITIee0NOr6XReR2a5YEZaKPmE4BG0rUy6azgIoZi1CAxFp2zGsTHvZ3hI 4MG+ugZrWCveyG3LxE2+h0UaJQ0aUUr0TrBrJ1WuwyO4wnv7cJUkGqVJWKHtQSnT3sibMI4v2yef ROaV//S+kwJhkXAKJw6gCIG6gTS9i/aTSz3SaiQuy/hWA09+0HNHozilPfVVblacOi9eP9Smbr4H WyhYg9VlqAzC2yRgm75uTKUsgxgNiYDBuMuM1qarB6lr8qf60FBpCMtISDJKJo3cKendgxfLCkzT XZPVOWb05BgUFgHqefwGUiCsJ7yrqDofY6+JM5SfVVnIj2YA2S9sjwkaVKXlC4BSgj+rVfknyicS b3JuJ1WsO89em6dkLGrjkBQiyWm0wbxUCjDRnsbYzY6dZqYuXrhglVSQMvc5rhg+6cAA4A0jjoVi gAkERsbMMWLBJRGHs6HXkDXnuUQlEkC77gDmCUxA1hcjyxjhRPPZazTKlCwY6YkiEu7vT01NA39j Prh/LkiY4MmWjRc2SPUDa+LTmok6OU9/YCgL24ob2aBjzdrQ7KuOaOIkXY9dIp2QYTkkXeJppSqx lPGwmzPZiSbfqVlJJrhpyRwM0lUZkSPbauhDHsGxsXGBHRoDF+gdAOU3i8+lLCaTRcMwhl+inDGZ aF6puQRN3t2FHUpxM/yuo629H3ve83/pb73na1/+6me/+LmhUfXjq6+dCHuMHSMM3FzdyAxvoxZG /a6QCNXt5KC8vs3dc0rrkiToVl2e4eEHDgLWJVOzvrWh0GiXmhic1rpUsllUWEd0eHFpAQXB0fFR 1Df4YDxnoijOB/eJyAwwDOvPImA2NG+JBIB4GDi6p4TtgLvuLC6h0Vx4WhAjMQd1awOSlCBDnV5h 5uGTdvTe8/P/juGeG+vb3G1UJPnTj92NZEdH/Yaf58Z6bq+63Ovn+u/0Bfx+8/LHpYZJDjsxkykH UWScW2WdyJOFg6WTagtQVilbkaGWCtQUmrldJFGhGWtVm8gjvphAPEPXP5CVfMB+YTGw+KMveIzj VO5eJJXVGIkT0tA/mEdTfMReSK9F4NDCIukTffjL6SNqaMfiBLpU8mJo8MaNG8qiJTGo3ggBMVDs yfHC4oIIdShUbpDsDpY0XuTs7Bzwl7A6t5F2a1wfkpjAUY2/xtnu1SmnbePSTCAv0ntttZwXT08K uoFTwvvM+YHD3ohSMdfp8UsnPD05nLb0voAsmFYnNr3Sdttaq/VVR1SdYRU05yxrrHaZcRaTdfzB /G0VoLqpN0wNWsERvCWVTSqacRxxCnJjcWJ+FIsnZkovtDjgulwx1aA71PSw6cSNqP6Nf8PCZMNy Ets4csCSVAjaOahUhbBL8OEBngojGUkpKFu09KVCQmtGuGZUbN0vSZ1eyo1hiwqHGc5Z8iqJw9Na 1ya5PdM3PA+PwO0B2V2/dpWInLfMzsxgFnh2KvxSR60HySrUR6xiy4m5uSgiyDt2a+FBgwkwKFCY WaxDw/besTSzg6tb/9bdNY0VbvoAWcDGbmQY+FTWClEvXoJBX8vaWh9Mq3Watwb6VK6ooinK65Gp VNKwj7gauxBIbo3CU77jsDGrRcUVUCO2LSm1NFUI0BboxzpSq++g9ZRNd8FRSQ++CKahIEnAVh06 mcoYjSCwHQQjCttv4xaFAIsP7tlOa0Roc4pkAXazOVUOI+hjTyZGc5ETTIQGywogWbK+RfWEHDax AdpYuMQ9qHAv9BoCEnFjrBKXZnc3RJoEoNXMiX3iAzCrTCME0a7Dtr/9a7/2ghc8+Fdf+NI3v/k1 svdj4xOYA+wjovUcnIvzC5hsFs0qey/4NLqj9FREoAT1aF3F3h4mgkVWZoIpx1CW+mD8FSFmDivO L8YHo8ASClBzrLSw/lHnzZvXWM1LK0t0nUOUcnRybPrMLOj4/PLi+tY2S8JSKEx3htFA+OQYS0fT WJSVGCUQNi6I4JbN37i9/oHF9VWONTARDgmKrKqERDBKaTMz9SxpDCjcM6YVk8fYdl14Qxlu7PV7 Xjn33/3ycxD0/NZT6/VLrPM//jvP29r1N7/x2vO/+cZLr3lw5pX3nHzi4Y1/8L77X/GsMf77mRef f/pb9q58cpSgZZCSZY1UFRPHSgg3w7cFZ8Am4lJViM3IULpuGsPu5OLABAauK8NccrzWNBXO6yTC k1HvnJYXQfZStsp3rsrxwJbzhMAWSHi1og4TU+IM5CSw2pIiopPMAsv5100JEicfN4azQewMv2B8 fBSUlwOSslsgCoi57DVY7VgEgCyJXvE2uHP1HCyq5GiUlozX5qEogmDfSJ7aI1+rJefMcUBTt78P Ch/uZlG0uD77HZecv1dIyqGeOhJ3kTM10M9IJuUT4o1Mfw8Z4WbGC3h9cGBzd5uju2egD0gFJAUP aGtvh+oErscNhqNiNpgbLicMc6HnEK+Rf/LX4Aa6nOX6YFKYIPrw8ldOOJYQfCeuFTI3vafl+Zw9 ewafj0lh/OsAKKSbDwIs4tHCDvLM4ZeFj2N28It6eimZ2UN4olhRWGk6H6AUyLbG54B7ilFmcHk9 mcx1uhF0dIBGYpTCkjLHOEp2ameHo1z1cLUnJUQp99RnOxr+yroBWmA7Q45lG1KdQGEib4RuxzZK rcMe0PH1q9cxcZRBwd8/e+YMWdCk2R0nhhF4m1sip0TCoXP2wjktevpkMw+ylERkwl2IfEylnjX2 BrdY6r4wzH1+Q5IIpbYwbiaX8sgKegqVTlMlChlSd85MlFvh8Q6DAh5U/wDuNicVYQILgqXJigmr OuTogivyJSsjEF6aUGMNIWn4VWA391BljabL7VBSbcUBfuIGh4+T9FTSHfFNfN7Tkznuukcjxr0y IiGKlb6PL1ahuCnWkiFuFAagd7ywQscmM/1eMlo7YfG7+k5LfioIMA9Oqm5wGLsR7SG79kQJT+VF cgPPufTM1//s6/jTH/zeHxwc79B4mnWM00I9Fv4X3h2faMOqyCDgsOtGWQpsxWqpjVvQ1ermV6yD pK11tCs0r6DMCt2wXsOQIQTzdo0NTfu0sy6pKJPpNTw4Alg2PtqPQsDe7tKyjrPtnhsaj7WjIeh6 FWYEyTTcEQ489l8dBoTOt1dWrt+5vb65wQeystXwsrnMMdiLBC/Kx4VonKOkvNTeN+15sTHcl+b6 zk70nR3ruDK/W4YbU/4P3v/g5n7bY9fX+c3v/GfP+T//i+9+4C9v/hdvfebHvrn4e1+4+eGvzX/l h+u/8dNz/8MHnzx10g+v/7lZHJL++JLB7HRLE/uLxcW2st4wDawi5jHVNDrLxFE6likKLcCwfLcK XYPtOaoVyrCisJuxOBapJYssvsSCFI3JinJhh/yg8VLIOeqI2q/8h8wQ7uTwcCpoLPIiaca4MMdW VKZdAB/ryUcbz5Fhpruq3tn2fK4rxZ5HSXVa0EPdg26N50er+V/ozhG+jzi7ktPIVZvItXoTF4QF o1OivLgzG1DRc65uUv5Pglc9DuhhZFOzgByMoPY4W+gucEJLest7/KF8tTovYxlcfi3OrusnRTEV OvNXBjDYqVjcKaiiZ5lBF5YPY5LkhEUrkX71uI3GbO5ZH47rlMPENQmh+ETGvIr7ahILvcTUYuo5 kZUDlFZvgW5pnW9ubntGipIZMcNtZrWSSarksPyTbCjmUV5mVP1kpgka2yCNjxoZ6qfUufg/fKfx U9g4lHBz2IMnSwM2IkkfS2YT0JzgircDlcgvOKTAO0/HXkso46hZoRoxrXA/K3RtopWcV+oN4TYl w1YrDSsGP9+PkalNVBtaaMrz02HAWNvF7er0AULjexqY5WEYanvZZQbbKnj5ujv4e8KN0Iw2N6gq kVpsXlByVKJpO3smpNZA8jzBeJ3dmn6fJpQRF0RGwUfwP0sodLlD/g/i7LMEtnMf8SxZ6FohrgZc iBiYmzZyDKwUEfYgAyJd6VxMxGTtG4IG6QF6CuMEnGk+ukCbU/TGNVfhKvesVBPnn8NuERHeblvH L73r3S9/1Su+/91H/tk/++eLG4uXr18lZz9z5gy6J8urK6aqcQyJoSJCY6ceMUUfheu6bThkUxdM 5CEnIQycqg9kHKzu6Y+8VCr1hVxs+BCNnoBjgb9/1IOc22bPE4dNoKcDoYh4KMhGMiV2gMYdYuFn Y9pYA2KcLXXKs0sHCU9BvEvydTuSZMDMuKOmvr1DUWk+Lh6QVsQzJvguP6KMbN+U1te3L2/+s89c P/0nP7zpRVMf++p1HOSn//L2qsXNc2NN0c3ff8vk1x+5Vr+sr5oIxgR2V62ZsklWMNgJE5Fhupg3 HY2ZGEAVRo9ZO4W5Tg1N+YM1XKc2pfw73QusA+JQNEeh+K0CwSTGJYhE0o81I5Cdw5x3ua7CdHIl 1ArNVzGIoPrgZJpKTY+cQgHrTrh/u8qQm/Epmo6sZY+aYuYWPa5y+6emig+tDVjAd019fdUra6EG 9zATXr8PPkPsLtOlrl+uaw0Re0xcMYKuPATZgjL6zm7cI0FqvRZEnZpr6nrnGcvRDhKodxVzpO3m n2aS2P+uK53lxIiNs8XLWAP4fGzYlbVVtgMFpgC5VQ1bhruC/tjQlCBlvuQXRGOAZ2eFQ32EhX3z 5k38RT5OjkeKaZkWDPT6BhgIHBJJug6aLVD8J/aH/DxPiNoEIDDnvUDx0BCDhovDIVGsFUcYf354 CAIPa4DxoiwcV5v4jokG+6L9jUedLqCdg1C2GqdoZ3oK0BPYB1/Noc9ouMByiDnXrFjPh/A9ox1t 1XWtjPitHuBMUZ0nPOTY+LguyRHlvCsOShICBpnUSiT6aIGY6SGfQ7Vq4vmqKWFcrENFjQ+HPwfm 1tra2MDA8p07CKQQyC0v3AEm393cwHMj83ECbY5GISTKB/qpC6JKjcdgTVhLGWmbeGrGfJWdc300 QiYB6VIoE3NrOr1lPCVKySgPGZQ/cWaFm6cRr949iTD0oR2KNIUw+A31wVS6PV8s5gbitCBSoFy8 qDz6CibCmNI1qB+KwmmUAGul7SjvIFqUXD03NPLe973vwl13/cWn/vzrf/3N7ZM9ToOFtNwYQBmm s8NpJnVJA288Eagj2f8wSDEEUDVWN9ZXaapK6AU76ZSZKw0rJDGjpkZ+lh3OVq9e2vEUtdostSrp FnlvZXp5Xvg/mGzGMPR/gwNexqLCPZbnaFxyzKFbZyoeGO2urf0kOCT2J4HByUoeBsKM40NCz7SK q5+WborYWITlIWR+D4k4aDbwW6nq2ob+2+LCP90yNz8Dkvz8y89/44lV/v38cyd43//+i/jlhQsX fveLa0//E3dSHhZLDoCMJLx8HuB+gSNBMHZFQBvxbuoYmDBQHFDJbBy/yvCV0Szbx9hWRO+BHlPO 5uT0sSkPs+uSaJ2pKX0oOrPf03agUigMApulFpsegEtIO8XFGDniUbIRNi1RIk3/sPJsqQSBjqZA sWXvnDGkWLt7ksRGK0Pidjn+ZYXrXWVJy9GphyrT9vQTqAF/w9mwN2OaN/KCsncePylTKkjaiDC2 m4uXinKNjJ+YGp6k4b1+2fc6JE4PudOjos6qOk4ySA57ucaNZY9MMX+yPJuwHVo3LS6h9qdsDYNe KgV8YYsq/1k3Vm+vg5CP08XOPHBLtTu4JR4IkDr0dhIJij2VokBqmeUvlqfICgpxCDzAqa/SGA9X zlZLTHMEWpog509oRRkDJIMGq5mO1VVwAQ72yZ9ICoiGMgtAv1jiBv2CO3guilG5Bw5+2TLpJ15J xGYYU4FqqM29j05P8pHCcC0NEHmYutHlPTlePnmS8jz5RpqT8tiB45um7LUI4tWG5pF9wp954LKX ZdllW2SVpxvVHv+mbgHmC67gzNQkMTxvU82O/mGp9UreTLECR9ADL4lvPWv9+ERmQpaVlYx/HRpr o5geUnB8GD2VIPoFO8vuii5loge9ZuAhy1JsLEQBjnKXBYzoBiUhXnwYLLFtWvoHGD+oEsuIJXUr WFrudT4kXn1TwhvfXo3Dissc0oGhfp4iurC7EKR/8iUve+svvmNlafl3/+k/WzrYousdeRB6Btqw +fBwenYOmeFbtynioNVDUHQOSyX5VXZnkzMFwPT8bB4iLXtglVgrFPV3/PBUPik1UySzeJHVWTxQ AfLotsHS5cFGpHmWbdVQ4yCDx+9h6eIzloxceS4YO7hjTAWpAEq7OFAVJub74AAInbF2yC0EJRYB 9nRDjkVEjGIFff/EelVEYI43G7y6vmLyOUcAGTe5x4OD0We85elm9+0vnymo5E0vmgE2AcJmtwAO fvOxxTe9eOZj35zn7t7zqrl//pmbYCNg4rzmH3/qb/jpe9c+xcwQirG6xL6UCW0Efo3clVVAc7gP U5gEu/pE+ecuQ1laChJRJOBz3ngqV3W5q6TyLXKrPJgZK9wrbBv3b81pHECu5voB/E05tYOZd7ET OB+KqOqqNUPrsmeFuZ5gqVrNW6WHCEjtso4VhEiGs2ximTmTVrlmRczZBd60PlljOS2NyZEhJ16z G9+6sCIWUvRj1G5dX7P5mTiJmLucihZq0cgp866k33RO+Uos76ngbUQrlTUf3KR6fpQ1cIPUrZYW RR0D5bZXEW/iOXP40aSjXtwvXg/blR/0MniSViFenZ38E6aNkme5OBeBfMn3GoU6oowAEEQL+Yer cTN1GPB7/ml4auipceOZ2KDFwKF6mVeSzU677R1SOJwHOZZIqu2ROuaRuE8ekAnm9cVzqY9wc8Uj IRE2NjYyMTmK2y6F2gDduHVlfdXOCaRJ6ZOVOB5QGneHq0V8XzCqXD021OjYSIIx10AQX79lZCl5 n5qokyejTFGJTkHDzIj36Oim4C0OqWkBkKBoj9BbLdyBFtDDRBSQUvnTHBSYCaOkwoixV7hvFWCy bWkweM/Zs7CFz83NKRwITXVqcm11helQoJLSe9kUVg4U2sUMwXarI7u+VX7S+BRQNTSsOm9b3kR2 g61kXNvJyaZqxpdhr6upWBq4BU7J0ohCdPQcJF9H26RUdTw4cVU8juGTnVC8R4Ec+Sg9rmId5nlj uOv2wugMlUXHPX3rMRqmZ48Ox9u63vGOt7/wpS/+8he++Odf/NyN9WW3zeYGfj1eFug5BwMB5Lnz 58k+3bh5Q6NMfUFOkWCp6htYuxFjUcVQBBik1Aq1NVZQG4uUTq0/vGbLRIPhmm4ztDo+BDQv5zHU ZoFmpggOeOKw9I8m0g/JV58IVI6SAYWMtdfyWMJ2YJrU8aB0OPwiFmLIYmocl2ajfm62RLwe0eLY d5F3LAZbmB/4PR43oQOBw+wDv/gfNNzYbiBs/nvTC8f+/FvzH39okQuRnHzTS+ceeeLaB7+2wrvI ZPKn00xmXWf7yicSmI40lMrAWGUuCwTgiwknFyRLJy0oGRa5RmkHUXanVPcEeaN2LZ6gV5isS0P3 tN1wwF5tjSnu5AEtFebMa1rHSX/KqUpp5TEy274ySl7G4HKlPVGYstojOufgK+mVgyU105MWboxk Bf5VcGluMG6mrrxee1WQi2x5SFcaX9a81Y/a7HAwK6BkyxeMI3IYDJ1HLq+5DGvqbP1leSQ8sPSS fDEOlkOE4FsuWhwM7bhoSTwahpq9kzEmytFfMBb/m1+8qpziIn4Y4KbyS/5C+WItMMqfUjksXc0m BtXl3dEo71AAJDqo5bnX2VM/lO2uU8GzjbLMqAZWTFAPmJ7PGndzuUrx7MRq05eVUg/U7vhoMhAQ 5CxVq6FgXXER7pzh1FLZCcg7YffBG7QEWtwMOQoPDSwnKmmWLlpjtUsArTQzOgqRB+NWbXasODAS sgh8dqNm4EkApznng+srprtz6gzVGerz1uhUtkbftCkY1bQV9tawRxNoKF5jgNCnKdSJ1qxbPZG1 Fd5M0y3XVZLMAw9Z5ZueE7iufX3jw0PnqHcAxWKJK2uyRW8J7h+/hJs2BEEq08ynXBrtHdsmcpHl M9bCrU8vPzrLpGk4WXa8OfBz7OewjxpybLf33Mp+mpZMOha7Wsp/FWRVHpOVWBlaRXtTjweSpc4K UYUIbXnczdepxTkFQGPYXTEMOfjTaP/Aiy49612/+st4T3/8gX/zgxuX59dWOA5wnJlgqskZOAvt rLDYIEfB7p1fWGAGmHdcb8xkBJ7smVY8c+x7yPUi+WQGeLAmR7Rt/MgBUuG8BjrUbP3uEEJYBvgF CQb14HJiIQS6TYq4UkOm3cmJ2Y/bFJoYE7VIWdN209F/DNNG2McPtXtnxM/4PHwK3sPccN5wHUVa wngwvqFi61gV3FgYfHyJXCA9Igk5SM/8TcP91J3tbz21+XQ64OlvMNA/vLb6he/M/4svLPEU4CS4 4Rj0p9t9ft69+sm0Zh5idbl9S87iaSllzJnFgRFyrImrwB/qKG+v37irW73xPMZy4PGyU+zVeAgS IeFDeiExzmzEEI2behCZGHYICptCkhyt5lz9lUJwi0FKUw3KYxlLzeyCC1DfEWzQXvJs9XJTIrhm 1rFiSrZymCMpVkzA6GoP4cnYymRV7CZUS2sr7JOni5fia95lcBwzh/9fXrOmLQUs3C2RFqtGvkWO 3pZlcMGDDug5cas5irQMRUfXlakTJMCpCVKYZYGI8pVJaCALzU5EJQvvLswkltSsZll/rxBLxG2U U8+fORStTpJmqntFv3mVD5EZabVQqLeUG1em4NQg1A2nn7pln9Jk8ZlgjaSjoWQ5XEm701ORh3y2 7jOt1lDsw8nnZhhNIcMchCwtma/VqTy+jldObxPEBBs2RYgxTA/jCxbCCzjZ8G8iLLwPzhn1MetX GJd0ZJZcC7KzsrrCXBeYkF3oMWWVD6wS4kdmqFxnx8gjKCB1C7yT0KpyaZreRpyMMYZ7wA9W80e6 ob4w5UkjeGzmUtJL+SpuPJ/MZ1bVP7eAFSAUHBscePKJx7EiTCb3Sm2YlF4NvU4DO0wxFy6YTYX1 5ddhi8sKso5R6R/kXfaTaxT94x74gZXDh1aSRHMuZ68BE2srGjR6eyGcKKChPiWsUxuxE65y3koY ak7p8k10T9we9o5iyXAuGGiVql09Z+urXLBmEFrbnskYae94w2te++Z3vPXalSt/9ME/2mTFuq3E eZZv356YnQFdU/lzd29yehrxUsYBxJYoh8FnRZD3QKyV6/IalmQ2qrxsD/m0QTIHmJpdxoHgugJG QhnuL3XbHRCnOCGw7/wz3Z4c5drtRIWMNoEhpcAyXnx8gLYqqo4UNSwr8pZpiIENkk7QbAR1/dkD sVPHyD9hvzh7GFPsAgGfPi8xbFgtDHgR9m3o1W5fGOC2gIzH+CMkCrmr6We/7emWF4720602f3r6 b/i5SNx88bLTn59+heM7n2No2CIY7vBCm2lluZjbyReOFZPO6mXuMPLMMJ4UpiVFJ7rnNhdN27bo MAloWhrOgG7ZOKkKTHixmYZI4xqNoNcWXy95e+P0ZrRTphG6RVLr0efSL051omw20LDNbW4GpiVx gAY0jUn5aG8vgqVZuKfiM1nkWcZMPT+yNXjYWpS8lwPAVBP17onVClsPN1kpXotxLNGSXGC4UHXh Ec7mhxx4EiXLppcZ9eN0/DvU69gFgpMJyW9PE86eJykN10NMaMsXzP9KY9bK5IM8+4NN8XKuX9r0 BvkRmy3/j62UNHbV0IsXkGZjBGwamX5M+MU8Ha4kNpTXS5A332PdFAOCObbgAFUpkwBDjCGbRT8R Z5GKdhIJ1BWq7U6TMypfRqenJxlzKlcRfYMqincEPkrVMKt+etL2N7XZjUhSMgUvBWhR9zQVIQxM CKBwW5EebKM9JRaSnAczDO3P1sAZGaMQHylGErJ1Xz+wJnVurAPiCbNOkPH2UffckCCQqCMnj/AA W6n95T/9kzwDC5ELMQo8Jx/DqKlZBVN9X2SDl/NmRoo/YbOkiwPXRuvWBOaBope8eGxsHGsW/y4p C42X6AgrwMIB84cGVnJCTdwPjA/0jzIonR1UBMjjcZO00YnzyvVruM3ULyyvrXLGMLLk3yQDnNAM c4BDTRXETunJ8mql6bDHxtBgAx4tCKgcajcJ5j4MB91CasmgZJS3FYvMWFhKYwWYgfzo8MDsxMjS /O0qq4VOu7y0VAoPvNgsAZFBfJPAggdWo0h1dTUzBQbFaXDHZZl+xorFVG4aZQkjPb333nXXS1/x 8snpya9+6cv/9uFv7kKUSutYCCoxZFujUIdGx0JLgmZL6cE+9bJIYN9zzz0PPfQQv0EJ7+LFi7Qv yB7uRhQ72m+0JlgD74OvAu0cZRoybNAkuGk8E9a1s51dzlOb0tze4gyDWzoxBVVZa6Iztrcnd7Kt 7aknn3j5y18enNH2lcV2YNl5iuKVHB2h78BHSzAgaYkHJEjliYixxnHmu9IW4QBo3RWM09ag4IFs nuUq9J/cxY9A/MTeXpTdUZgE8UTAChvXeTIyPgJpnSEFgSFjzdiTf+3v6nnh/c99+7vf8emPfvL6 6s3HnnoMZIYThNQ14bJQT7qyMW6k+2v0uELyMj4+28xEDvz3pWVKG4hgHLcT6xvPnj0L+ZcTMVwz T39MeYOBUuLUB+vAomemktbjVUpT8ROriA86JZ/4G/lJyU5XQ4/Q1BqHhkKeZFP4kHLNvAgelPQp u3ZFibcTKaWSTFmcX8T2hG/tacqfuHmCwPHJccymEr7KN6pMwmfCi8CmmhDWCusEss6TpMJeb4W1 KWailbQKwVornpPzm6cGe4XuSZdFFgYFO+Oj4xVwa7sDPDJ0IpV0m9ygGm8PI0AnAW7ALNWOUL6R tMWl/iwB0bJqyOaaeS7C3FZ0wqVY4Syw4rYX0OQLgiaVzEjNWjn15VpRhm8hTzpw8ctCeyrCKG+S hywwpz6R9/K/jG1lKUVQEzfUkcM/+V7Hhv6lrHNzGIGLjrDOtD5gyXHUzM/focUJRoIWUuERICA8 SKUC78+YH6PgjYLYCm1ju/vgzN599z186OLy0vXr18Ml74ZNy2eOjQ+ePTfLYzJHPBtWO4KaQEC9 Yq30/0yVHHcF+IhjJB2jre3MzMwWSnNHR+OjI/gaVNmwkVVv70ZNQZzTA/r+5z6HgcYK83hVkan/ H/wRVyikew/YAm4LmiDkDdpgWC2Qqi5o0u6aeF/jiItKyw8LmcbWFVkBaQNhdsviw4HurlEulURQ PgSecr8H+N6uA428DnGAIDGdWfxBd9v+x+6OkFPl0nJXqTeRLKVLl5YIHACRHWXaWinJgHpFc45k rohHrRWvZhpHggTuL9sDJWhWFaQRqjrNHiSuxIRFzsbmJoSbmDPPiXDXuPNCsT0JooNs7QCuE9an vfPi1PRPvvIVP/Nzb3j2855788b1j//pn33/2hMb+1WMLp8ypDG/Eolbe1beopv88ACSA/EZm+uH P/ghaq7pa25sWPgVj8mzsOCZQbCADJJOd2oYVZ9IasEYwofWv/Px+TWClkxccqdOEEsNrQKT9ts7 z3rWM5kCuB+efC1/k5HHsrOYUtBhljw+PpGZBgu1tMofsGaAS/kPLx0Pghska29GIS4exzMJF6u3 123NZ8Vpbr4yJQl5yK1vVW8cDrE7d25bAnXS9qyzd73rb73ny1/40gLqICuLSs5qAqBGcbxporTO iXmroqosBVu6gE7+qSVigeHXDA8LXsfnwJSwhfgn26bMWYXPTHhBqEQi0nLDIeV7nKPQPyp4N7nU xPv+RsqjrT55AZ5mWRZHPicHLw6RpC4gBZjxD/FDjA7kSfWFvIabgCikZcQp0nQKOCSvezQ2PmaU wCIPUlwFebiO9gOSnKDgQDFx6zZY8uEWG2iXS14pPvJ4TJ8gpjBttBCyAonB61gSA4tKiQdPATIF fAfU55XBmlzwlfb0NUXbin0s7FG3N4RFbyHmmMqdmhRmAWNd+clgkg3QXMhq7lcMOkQE4eBkgzUG AfmQPqcw3eSECblWYxDHORiUQUY0FLmVmqxChE7ddt2pNO0CpsBAOJERhec/ngazo/PKFujupIMo jTNASMBJ+C+aPGaz4XotLS8TbXE/1T+dn/Hr8eK5beAydpcZvp4OIYTj4+s3bhBiEiTwIKSveEa7 IOE/oU84PMx5rn/Mg9ifWmYvUyJRJZ/lCRq2WyjwQr48d+dzf+z5xHrlMLpAbNGSSCikVIJpvYbA 3PxJ1Jjz0xJ+bainO/bOo7W6rul56RoH5QmNRl4R3jrm2MS3Z76S3NlLeKqdQ7QF2Fgnmsbr58U8 GM61JoxTLmnDCEkb2wL02KI0zGsnRjVbgxTWCfeJu633p48j2svfAmHxszTX4Pb+l3WQRHynh0ql blwklej3ZNqz7tlADeFKqmAmNHxBPVwBYspOL1cMPi7PvXzqeApyK30tWP/xyXh330+/6lWv/ZnX v/hlL+OvJiE/8xcPfe+vl2kb3WJY55ixliEWn9lSH4Gjlwe06JnnP2qi7EuXnnHz5q2AqqnvJxY2 3WewxnNhELF+5KDVjk2JUxlu/qM+hoVYZ5iJKWyjKgw9aEBjOETM8evD5Sfo18IcH991113mhYzr jVXxirm9CHj0cpDwgLYOV9nHUxELDg+A4cNSB61zMxkIwe6XKNhVBcFhR3qugv9yxiCSpSKCS0Xd uFR46heS64V4s7G+Njc3O78wz7YBQsZqv/3d77x++coT1568eusax6pRaoqzeaa4lq7Z8m15xhys MiJyKniAB6QRvSUHjcvJ7HI7xkwqAXQT8agaiEWzFrVhPzDpFgxHLwE7ToCYTqq2qTWWjCWrYq6C HuPUCnmZSEm0Z/0X0UaZ7Vh6ll790zUjtIKmoKJazlTIKebx9KPtM5X70GESWdaGujGhNFi11JvC XXkmFv9hHF3JaarJlRzGoOZ8lExB0cC4HtJhkmiuYxJko0CSluGLaWzE2gw+WonZwhs9MOK3MtAN J0QyApwCrKjzGM6rgHLtIKsHQxmpEyJFT5ZYgyoQtRipo2424HlZdGG+KuIprKbcLDleObhOPfEm GohR8Jx+GlGEl1XpU86ahvFd/4xR+tFXLRXGk3j9lBXmbLqMMNy74L/8QHACBXZyYgxnPGVHYFkk sT1DmCaceli4BU9Z+hjxy5ykyijyXLihTAhUCwaD4JhbkuZAGLRj+at5yIwML84BJCcCC40zZagd O8k5gX+Fm8I/uV+2ZOINkp/Hnc94zrM5XhTLTn8Q9jR4MVFsQhXVDLCAIYpol+tpKwAkjUZEzm+Z JA4TD4GUUIbDaCkdr7FWrbubIwWoTnqfQFjmJscqdDyFNiIdqTNrUXhlh81gMGMsfY46d4KyNTS7 Uw+2KmlyRlonIrniyBr3cjC0rYUEJcEdHzPQePZT1oGNbcsksYfioLBEUhzPttTqUdc3hGVhVTG4 IJXMejG6GEvxZaaVkq20Yjg94bksG5j65fG+gR9/4Yte/7rXv/7nfhYF8+889NBH//RPH37k+wuw 02Gmp+tORaPJ23suMjJ4N9Dq/GV0k0GYiExtXcgacbnvw/Q4c+YMan+4scpLdnQw5i56oo14styk /H9qond3GCMOyGLSyGIxDajdEKi1hYWCjva17ZGry+yX1WNTiW5jHeiFmgRDsVYYt9D87aFjuZx0 WlmokZyGknjAOYRwII4vNBv+gh4kezDHa3tPJ448e0nBeEWnUByk+93uLhhlPKAklmMIC6DH/iNh dO7cGbBFwMQb168/a/biW972Vibgoe8+vHdycOPqNY5wFhEPBZTCM1UTKzNFbkx3soG2x0bDBc4H pXdiXz9doCoSZ8RYLdqjhI+lcWpHMZOkYqlqP6fAyiCP1Z6QlJ8L9m1cwpZNbhlniQ0+dnJ/5dvq ZatknT4xrXYfXLuMORbB6lP081Iqxajb3bG7h8PJBwkDtWmoxAPCET4EgOpmhZiaI9HKSUCiJc3J qrhOUm/1QMine4o7wkIf2XmNM5tdY+tBdgXgFf6klGGO9cpyedtNSKFLkfClAojCGZLqNCBgL4XW Hfci3UKMFBvhIBOVmotGZNWgnB5PhWJb6QajLk56+fj186nH7ZAiMxmShnskd16HsahaotIcmRF6 rXRlREg8VCtgzVvi5AmMlINV+dV6Cg7mao9S740Dl1glOVFS77jYiA3g4cg2U6pkH2uOBasqQj4f SxXoFbUvXSg+RZ3CgDLxRdpoS2qJoSbbbEqKY/S3RPDshqGAMJCvpi8sKwwxB2/YTZYfs57HRkZ4 aqyf7iamoCkxae88f/fFSKIY+1dEVgtX1FJSn1dk/OsEqyOaS/DXqhI2Tdeqp0oOxxfXgHruWUEk 8dOOtLHXjlDNhLnOQ1i1qCipvmSzG4NuDBMLwvGLLAl5yKiRnNCYyxKA4kK5MowXXNkqptqeWWuu oTEmEEzQX6CAuMgzcJtzbuh2yL2tZZG1kmSHE13sENcQ7pVbursbxnplotK+OZLwFbtV+EBIu7HJ RQY6urDXz737vte97rU/+8Y3nj1/7slHH/38Zz/75a999erCnU16fkc2rOUIZBcVnNeqTGMM+SUn bbi6dmgjUmPLEjswLQw1E3zpPqQmlaVhfBSyibfILXEtlgL/zLrTZxMkYYiaIg/DgIAJJnZcUu5t Xe+gqz5TWIBAljvxDnA/41w71zKXuRY3oM2twrykzsvP5KIi1WA+WBwMgeAP1hlSqmgN0pe40DIZ LGrQ45X5e3SIKBJQSeY3jLzQYP3e1U5fxrHRYYrLnnHp0pXLT831jvzGf/6bHGkf/9jHOvq7bly7 5kZFNqTpeeiDatzKNISKkGi6w3RuemVwzzlpgGvcekQVoX2leVNc7MJGLOhA5iksC47kOsYF/rLz cygaDvMurpyUkubQASkSXlx+T79oLRQ4oWZemjSFzqUpLOIppqghNpFVwunGcSGqC5EcbXE+i4VB niPuh6Cf+fBsOaZ3f3ebLS1lHl4A3pKmM458o7ip0bSDXVyKmINKD/oVi5R7PDjAQ+QRrB8BsqBJ qa8P1lNAfFlJi4p1EaIC1ihcN0dRlSOl3oORYPCrGjaUCk2H05GTQkSoxEnyFtY7KA3HNiuBX/ID 67bodLnHrINTUTnqvOxB3ECaWuRyylKjlMM+qeNYzEpdVtuAZO/kLXKteo3LuOyp//mnRB/d+w5r awnm+sy8Omv9vWMjwwR8UACNWtnCBqxOpViNkBGJEEwWZ4k3NTo2jv+N+8vHccYbwClBeoDIFB+V UwRniVY73j7DzqfKfqHDQfrBmoohijo43F5fZ0EzQ3ChCQ354AifUcZButFaSIP1rLbOmbNzrIzz Fy7wGyhuzIVeRpTkGA6eEBISQ8nIVrRS2FmlmBms9BtskqRGdsWOjDCKg5tyDHdIoMbyO+rMdJ0c 7g90d9KYGLNoqjMCIMxiUp36Z2FEpWSDRSaTTM0X3i9ObicductV1M6Wi7NP9C0M7QlEgpvqgG7T ITYz1/EIyFvBKuCosxubbbwbMDM9tBhCTojpaBZKm9neEYQiCgMSLeQaQgapMNDho5OZgZEH773/ wec979Wv+cn7n/2sm9euP/zNb32dPiyXn9xuP+aQoTSmMpa1zljZheEwgGEcFp2uZ2lx0QY5gvUn pheCKXHmUyjJw1JYe/nyZd71ohe9+MknnmCRJn/gDtGCCHc2Jytp9py18IPtBVzVsWpIpcrG9QH/ T+lVNX0I1Wm5xP+y1HgXHhRLGhEiyibLzUzOQ9e1mkjkQ6pnOc0P9ekY7GTGHVzXDJ3TusXNVGI/ Qme8d5uWY9FNDAinx43e852FedlUObvKDYyEZsSH24/IDnFvl5988p7JM7/yK3+LlOAH/vAP2/o7 bt64YUqKGHNrm+cyEtpFA4RaFcvJColJMGdIUcbU9Z0DkknnEzn2VPvLEvRYCkzPP9mLZPYE98pY 63nKO60502YmmXZqxB2FWDStW8twl+3m1Gia/8R8F+AbOnZTHc5cY04CtJioZNVxZAJ98HaCS2AE m5DlPCjQT18irnQ5O7BVWR4g9WCYrHWiGSfAmiyLaOJCngiYJg52kHOYl5tR1qyMMiMcablBJpOU 2p35O3h+GSKhhsKyeW/ZR15f8VY5qtxTXccdQ7ezrGS+l2F10ELVMh9QZXFxWVJEvQvUUxU9vD7N SVrFOzkFT88MB744acLcDeTl2dN6DQdGQO+mlL/cyhgi77lsfV2kVkIlQrUJxXpJYISdEN8JK8xU mhwfIWz2B9sF08kIpS2OFdrV1K0SlVoYvdxavN2UO6Z5uiq7THYRWrASs7PTLGriV66Ps8VasJJA f1doxQ2I6Q8NkQwWFwSfwT+ifp2IahwJdbxybKS1Lzbs9RgWFvZgZJY75y6c4+YBBeVyZaCDb0PT UV6d84kJrnDGmxRry5GoIo+/T7bSRctIMZ1MiYApDmam0CRs+g+c+h0yUklJefKrSET7BvAUw7Sg twFxRG8ZEq2JFHerOgWS4p1Vr1VujIMooa63yh2JNXu6yIor3rmmLaF3HjNzwodW4JqMZdaeEYB3 X8BkoGHu3IVF105abuoFKztQS5bXaGuQxNvZn+odfunzX/iKV72KJAHv/utvPfTVr33tqRvXnlq8 89TN63yAfPpWS7aK3fgAc49uQAte5AZYbK10iCqs6aQnUJ5mz/aNBHBA+jmNRLkZOkndd+mSbj6K OThr0dOx/j7kfyIV1Th7aZG+w6VEPOnKwaYykXUCy4VTwk+0FNt1yhxhLDETBdCn6MPkGPlAeuUZ ejf3HInF7EM7+yXDE6JOByckSUj2BbdES0mWAHa8fmbwoR2CAFIXRO48YYEdweXP8Wu0aCLe75iU YCH/dKrIYp1cuHDu5s0bI21973//+y894xn/9P/9/9k+2b154yZUfpdHEjVIa3F48in8rw71biQ7 wlnOKhW91VTFbtaG5zv/kkSU+ixtdFjqLHtXMCd3ovKKpcovs7gx27yyZ3x6BUbuQ0g4+SpXt+AR HRo2SKLF5Bu5SWWdRQhP61YUO9DtEHijVZs6ULaqIpBiu5K2rZbcELQq9i1ZN4hVxhNEkJQCcA/4 a3bn0TUzrgpOou8fi4UPYtVDtmU8JCeyYJBILegqgI3wsOpNwuhaWjqgDptjIHUx5XQb77e0PgoU F90GU1Ku2uoS/27RqTVxZp4EDYL2tAqwK5lUXw4it5ofWYqgJQnbDqvlW4LFxnCfetw5NFVbLCtc k+iTtmIdJzp3qNnFU8kdYh/CJLQKr4xdWeqSK6mgqEx50liYWmkwHhjJW7A1mBGbtloVbNdH7HnJ JWnZtYE6NIbfSfTyH4abnUxjCv6UwLTH6sT9faby4kUkKulooA1izEsypPyVkglJ0RPEXN/FA+L4 nJmcIo0APKKf7pGN3pYUKU8dq/+6ZcKYWe3tPH/vRS5E3xncV2wxR5M0AMq0etW44Zi0yiYEEkew yAnCFHsUhsI6VLhudWV7E0BWnYfU8qsHhfXxVkS+XOU27w7XWOq1U2iLg7TaVFJzYmqaQcTvhvhK Yiq8j2PiQeaO0aMIJWLNlE9rp3k7HiN8TEkXWbI8GE+VSlYZzfzObWJ2jr1bCGhg7KTza+MlRR5N 0XRdao5oUbAeOIa8l0ZrcKQiPdMLG5RpMimko925u7j+U6989Wvf8DNECY9+/wcf/ZM/efgH37u1 tkQeWrZtGiwJwob9EiUMYoUIKJ7A7R0wo5IOxVhSbsXi9+0dVomUpuShkhjoAR9giek/dneBLaD3 ZEHH9tZLX/qSp556kgeAYMCZxW5nCFgEZ2g+NzZKBTw6i8xOOadMkEJ9CbiSANMGV3qdQQmdwTpM fDcYrnTeIPS+evXq+XPnE9zVctG6JePg/8e/9mQ0d10gqVi3Xi4u2+LSEj/ScIfkh+o/sBXt57TO zEJi4Z5NY0EwPYJlNcx82Llt/5CEYfFVMEljI4NwM9u2D9/2pl/46df+1P/t//o//uDa42a5qTmi PZhe5V6IcSallVpEHo9IiOYvsTjNFFNlnnws8+VhL09zj72BtQrKAWHcc4oDmLew/KRj5qRKJqRx OCqZBkWGx4bYwys554qQm0IqMwrVXd74OnqgpRwvgqBstF26U2GPe0EYATKgrWM6ghIaifIa5Hf0 1Lq6CO/iBQ/h/3Ivk1OTGFKbiNqBUBkho1Y+tLdnfdWaPdxzg+tyRwl30g+zuldYK5FUuzEWO7wm MmFcnFBTLKRwaEyOuWE3oo5Bx1gyE6IuKVXwNG0ihhJbE+PmCiZ4FFewh0YltJkRHEcmiGAUQ2hw xviUOFxDMysHoAGjOcVZ5AwMK48sDmcGH0rHGdUFIsQRH7axyMwEo12lFuUv62PlPGji5jovq2tw BCHkugS1qgOg5rTeaP42kS7Birfuh0XBipOunYPWBrDQA4YH+8dGkMEf5AdpoSrLQ9rsxgSzTVjt pfCWmL7Rb0iFOuicrBI+FyIg1om5J2wb6u062N1mLM6eIUtFTwI5/tTXMGLsUzqA817MJic532cm JqZHRwkK2PtQLdNCQUUaoaQ8Bh8KC4OdKzB1/tJdMDqqJMeEAz1QItkMqMB7qOWnBTvbgOkJvKVA Ev9hpu+6cJ4H21xdAQxDKxO/AsCOI8XMeJUVZZpRyEi6Am8Fs0Ca3svTiNLO8hbN94Dnk9TC6eL+ rPjgVQB5Dq0t1MfGhpeWEKM4poCMQScaHKN2yRZwYWZHlA5jiXFn30h73ZZyrzQi3cElGnNBzYXe kAVp2kpMEQsOBJbtq6UVK9dAgnfCYuM/np9QilMV2834sTKgerMiaUHSs338q7/6q89+7nM+8Scf /dyXv/jUrctbbTsDw/3cE2uRo5rdiMFiS+uDCNvk4OREV+GjG/ce113kGg8utEjWVJI8whoeIYdU uLB+cK/MWHLA3bx9k23MxeB9zs5OgSTce+89t2/fYvoXFuZ1Gz3o2lFnXifJvLHOiKv3H5l8jrv1 1VV0illPnAdqw9OuwQbNrNF+G4GurADkAaYTps1Oz5AVmb91+667LhJmASzgOwwPqS6Lm8wpB1dE XJu1G82AUpdP7khpCD5FUQhPZT2pleUlw0x1wg+6+6DBHM7OzZByxLRxnCCkBnZLdnxnYwuVnIGu HsTQOEUVNNg7ft2rX/v2d7z9H/3f/+GtpVv6SeorHZqztUz3mKdARJARtUhKlXa4ZUOg86xPOmSb ScZRqAx2Gpmz84tuxG0DBo5NTLB0luF7r67xOGneeMjzMgucoNzxYP8gexuXlYxK91Hb+MgohhWL ALoNKIBZ2NjGfMMKUFKDTcrtIVxFly22MqcP94hBUFynKQBM9R/MnHbyeNuRIJe8xA+YeMY2Hy3e WLxDEmLXryOJjpQrQgsc4UKsG2srrFrsg+2logO+SpIADfdx+qIdgB/KaSPEjKhDDJ2dOhTPW19l zDlvOPKxLAQ7/uTEVr9w21vY23drj2wsWjVHuzS9HaMlGjVgrEYMB/4TTjm2juZByG5wbTYFI68C PDQbLaNYPqcafCF7ZoZepTYZ0Ft6tsWa28FBf9/CLT0JnpYjQRIkoTYSDrKgZFJoN+LJFiCQbIqp Z8OGpj2p51+Uh2K02Fhi2bJ1PQIjK+3hVG3B5QW7QFWTLkgt2A0omPS2nq62LmB0rLxIIQlI6u+G B/uG+3sRUCIG1NnRSz0g0IDmiccAdpj8RJHUAhxQiRD1XQ5avFhWDauAw2FkdHhyZKhtb3NsAP+p F3SBtUHJMX+9c+cmQ8RZzpsQZ2OBgyien6OGZBguMN4ZhwSfZYHQ9raeWfhIehJSluVzMJOdZ++7 WFnBYhNblNxBhT72SvLvUfSRBPJs401TPnvmwpYBuUdXhK4DYOFEFJgZcDuOGcmwkYLCs3CSxBv5 nfB0Dn7Fj3zWiu9cY8kuplELPrGVph1SO2Dy8pn0uWDpcYmFpUXWhABON2w5hC5tacG6SfGkyDa3 W6iZ3JrI14RJyqdlgHWnKtHflMVrKIO0eDrnKAuAAVYOU9BuUsXL9vhQq1oVmu21jWfMXvzNv/t3 uNrv/6//amGL/gAH45MjrGeW/5nZWQWpSS9sqpJjd0mXKxWewp5Qdu0SC5lBx6BQG12ALCq9o3yi X0wM5EhsE6OEueR+IbGQZrAYfQeIVsgMYikGl/eClGGkCFOA2CCKgnziP1otFmpqyhi0Jbi3yl4n 1N3eoriRqB9nzbKdrR0KNHRaKf3gBxwi4tbz5/W4mR4uS3wHssEtGoRS65Q+ouZpQ5ckKGRgOfPE HCGokssNOsFsLi4ssLuoNgK0m5qaQLiKptfGYRxirpZ2HTN4b/RXRZqHDXJwBDUMr+Vk7+Q//7t/ 55/8v/7JD5/4PmtS1n/UjoJWGbd4YutgykZVATzxkNw1abPaBlMWLWJWhYkVgQl9BAdQnCtcmgLB lHCCGgHmU/TqeGTmPjgkaIiRELuCNZYRfjLTUR4sfgCnL4cKoZ/to+j4bMciICnzF6yKMi6KEUdQ F3PmL0VacVrF6Kyj2bf8kldW5owVl+iYE0VamKSZNhRcYQrpArAqMtpSBpOBT3opbXyxXMEJyQBZ LcVkUbvBCVFMgWIo84lF46HMpxgOLFR6QDB6gkLOZhvadLFuUBI1HPUpus8ltiOl09+4rQI71J5K QbvJynS6sVdIsAhJB5W3LMw6hMgm6g0/VcSSZ+Zv2u3UagVqSq6SpxD+kXpbxrLhBETiNPBdvOlW o0AejlNBdMgoW39CMY28VP3L5Ei18cENIuOAFCccaG7jhPnGzcCVQ0EbX9sRQUmG58V/Sh+NbCUR VYsS0OwW5+wVWEsOnDukhBxPkWcgEE+shcPeOYHNjqicglZafauvMTrcj2ObaIzlxconvqPEkc9C GyVZX2CrXXNddKqKqIDBRt6r682Hzt1zvmgJSrAHOTUjt4PpOTFhmFqQQAvKctKXgYfn4J6amMBO Ba2z05XoMcVFwzZSCnPaJGz4Gg4v+8iTPRKgKQ9PbVdKAwqyYFowN0wXT6xRtqmYlYEQlaS7dXTQ FBUnSyZEcEvOHp6iOA+1WJkkMHFJOVZSKbBgECmPQo+ggrXC0WpZaAWCviXUalrexX0zkgRmgvHC XHLq4gaTlznc2Pmpl/3EL7/vb1F696//4F8fdsPA37CtX1LvgAwzU9NsYzN30QnCyuFkcMEQdKQu GE+BUboEvIEqPeA2eMwcloF9GA2h6D4GiJI2wk/lHxUSQKjPugCbZsEQGhu7++67Hn/8cd6Acw0+ nkTCPvPCKrQOiIdVdlUVDO4waJ3tGqxJQREFLfUUBHIcsmfDS40qUNAcHDxGUotEG4Q7t5nTxaVF /mnRSjtJbdR0HUxeX0IWvIwnVRsW1LWzoworeGgeEC94dnaGq6dQXBwIr1/Bk2BEbCHejhfHBiBY TgbOhi/dHT3vevcv/u7v/u7O/hbbA/hODZzQrQTQM1YK0fbZ7Qmn1bi44AAiLRS14LOGkCoViuqY EJMwtUncW9fAasQziO0TAC417HJKRmzsGYZppAB4AQ6kM8ruMqbWx+ST0klO1xk8tEw8V2ev8o6R MZtO8/+lZqUHgz9BNiJUfe6IYXDthajLMuBBrK2gQ4gUaeuqsHTcdrBKpdnKLFbWp+jhuMC8HpfJ pnf7iNUNsSR4sbmS8BddYSKKeoC8oDg77stIUMV/VfaLV3LECN+LwRgi20knqo11kapZUYgxJNFT I8srZT0JXh5wAFStHAOOv6lWZc5zruCOlkGRmPiAuEd+QZGG3XExedrYgDIFd2hUq79glIcJSBXh amGbwbIL9lHAq3Att3/J58W6swcTa+mJBx+tY8AcdfK84Zc4n5WixhTjKlGV2osZ5jtECQIs/KYi V5RrFRxdegVAKNrWG9vblAEbsnCb6SSDnazkMNcG5aD8stogcPu2d7JtBbXHUn0YUAkgNnxwAwqJ wDPuaOcd3Ba9XjdX1/BGtY0FrIU4X8YsWUFnsDClztm7z+ao7y5cv6JR2TMgGqQ18X/1DmwmmzSo 4DURJfE1fpx0403EB9IzjIJOUigtQjQLn2Ak+rsmtwA6eHT/I2EoPVPvQTDXPZy+wCW9loJjthlP KGxKBWP/4PziEm4QcAqzkVyoZzvYBfdW7B/mnhJHBlHxgTDw+SXzSWSK5550RmOsy3AzDzyvikLC i+6WOsTMGqPPu7lp53XuBLCG1xzsj3b0v+MX3vaWt775a3/11U/9+Sde8NLngwPYPfbkaH11ZXZq ivbszDSkE33n6HObsW66TFSBSKq/5DERzQk1JlvjjCrzDdiqaTCxw2LRH9yhAYcoBKQUcwapSuee uUkJbe3tz3nOs6UGko2IcC67i/kBNGRBaIjtxt2BU2qWPNAEN2af7yDXKLtztaWVZdLEM3PT8Ew0 NCqZ2GmFtwPVAcjxw8LiPKPHbvSkZKxUL2nOP1HubLokNc2IlruUx6Jezk72YYIqTFjHs4XFZjJ1 uLg9ViEnDTs9PenPytXTmnDedL/lLW/6yIc+0tPfjTALVjTBBHI6ducLhdG+0tVjmoVTLltcMmFo Lu7xllIafslbWE5YzzjEAdPjgzHXfDdag2WVYkUGIdir14uCljwK/KxaYGwcuN5sIDdNOrl4yqa+ ho0dSXNq6zEfaEXY1UgyT9w6Ppq/yf8lz8YZnMCLf/J7hlI92+S7yjxxYnDsYXAZRvaboVtLRD97 2NGeUNtAegbPA8BFqsnLNoa7ZASV9+E/9jFOd+OPmo/L2RxuKNxhHCrP0ni7jIAJatooWx7CJoI9 lXDQhoXIgluOX1hGJSQjR6TvgfXhk8IDbmoRxeMVBFZai3MUUAVnkxXFcIGlmMrWQGu7y1MpRii7 oOjTcbDcKU4DxWLG2clb5vdx2wWsddJDDdIvqsYd2dtOmYatRG69dNIxVLjQk6ep8JSgkGwtd8Hc Usw5gaElYTIwSBXjyOAQAbalDknPZrY1/V69o3NoZJweqmQH8NB0hfpFIAzmwrHhhllFnKwAaKZR NH4KxbDrhkcQlxvAvZVXxhINhK1rC32wrx8GC6cfh8fa0opM3fiyuoDA2XwG/daDnRaLtJ6oc/ri HGsaK6CzmPa+Rl5J5TElvBDTzANwM3wMG5IFwQDieuNP2d3y+jXuIHX2OlX0lh/V4xjg7ML5GJVx 1If7wcGJN+Pvhwcnp8irgZxqUjFoUsp1mmRQwFLknugQrwPf0UUtBBV+FHv0DQxh2AhBJbt78Oyx kbiCKSa1pyWV25hGdTprNRlH7nzvkMYTgjPlbufElf/DjPJGN2Eph8lnSBQGFIMM0/o6VhtvGcYL C3+yd+Q33//+5zz7WR/9yJ8trN6iicfy4gL1VNevXcHa0ZlubmqKoeezDZnBDVyEPSPDI5gVYBzX orGSbeHIAQBgGaTkqJAvHN+Gz8Y0B9GjmEWitsyN2EVeBirNezFwpOOhi+GM8WjM1I//+I8/8cTj j/7whzOz08xLxGiGjZQ5XInBRauIG6y8UhzKpgcYVukNvAYWIG7RON025qYyjFINGITqSnX79m0A awxQdUeVYhhSYMJYyfIVqZT3w/Pxb1aCyXELK2xpqFETMBFOwcrgonLSpwhObxfUlYcLGU/YZWR4 jPfCpuC9rP/ezh7Skh//2Cfbu70I+/LWrduCtrAp0iGsOozIlvNO+EEqTqKR8i5VCzITnjRqmKNp AZ4qPl5FpKbzmDJFli62LPbIqgqtbeyBdYz5DwMDXscWtc5PSXHjbFxK1mreG/WEyHvyXqwtXN6I yKu+z3rgBrVKEavjas5LLAv/TN5LFnDRarG0jAbxCl9MJffAnNiaKxLPvIswyJk1z9nPkBIcsK6Z d7ZhWMZBUtqsuLEIyy5LrLdedEUwTJzcGBRMPNuWym0yQDwsn7ixul5C5Iw/j22bWniTAHQ5LXyy 6KbK9iMCq7Olmn5F3EMzG+8+MSX9MeT6SDaNzJlpwPSqFD8W7G54PmFsWtbgfhOhFlStvKJVqaAW KTniKlwqlRn6auUga86SWrfuJIVsfgUWiVvM7ksvnoQVSVfm19p0K0tdHPHFpfSIuLE42rHaGCQM d393r+EDVjikHW1Luqwl4el5Q4aDRPbt+QU8bm6ARsxQBrhmPBvrKnlvMBlpETYS6OrEHLJuMKkY Y/1OlUcty4D+ywktxq1qu3xtqurNAe5auc1BhObB0uISiWgGGSPKWaLhzrDzgLy+c/rCHE9mvXtC FEkaPpVF7QZoaQSsus3YKCPA4mehpze6Qs8oyV29fIWXKTWHAT0+nhgdBtwjMsdIgYDj68Ab5jeU +09NjmPW+W9yEqOP4ZYls7aKxL7i9ITbzAI+l9rfoJD7B0sraxRzoEyESubaxibCX8yDkZMs2FRV ZeID3If00qpvTlbKTc0KsbtY8svMX+GkzmiIYhUzJrB0XsPuOSEIhFjLScMOPtzdHu8d+fVfex80 7d//V78/PkPAu3/t6hUmZmlh4Z6778aSPfPSM7rbqdrf5L3YR/Yqm435Zo9oXg3VG5kF0/PdXRru REEil8VyjXoqCR/8Z7SOIPTIYEdLLD1kk1WzYRIwKAEYSHG5JHTIuf8Zlxbm56EHbG9vkqVkvl3W ajzB8N3DPcNt4JldGfwtjQT5YtEjgkO3JzbruQvnqF8hplCtW6YXuVwtHRdn+XHkVpklqdGqMi0O KX5WwcFl+6onBu4FpgFrwkIyx5TqPrvtJC/HXON6wTureK8kOBiE5JAx/cjnb9++fUcyRnfHxNjk i1/ykq9/9RsbO+vNxtRqR4o2khp1sAVVAHux0lXwIeWRMXEWZyVfJGDmvJOTJLG7scHUoBxUYmfx ojytoy3TN4W8cDwk3bp6KBSwyO9H4o8ZY3Y4hquihz95AhHSptLVXdRInko9CKc5rSoq0I7BIF3P LyprEmSeCgPbqDMUqVW2lw3WgfOeQFbtAWh2fYipNi0TGeq4XZ1k1flAljwIasVtIhtpVn1qqoyA OwnCBqcm7ISFDWLbY76x2uNj46rb4l3C5TVbm87P2SDcGNscKwKBFHkNfkikKo8bmxJPyD2ljQho XqxwUuLRvROJCfOwwO59xs0sMTTN0mslaSkVxwaP2rhCUYvGF0GCchptG1/4ejuSHWoxWg7gRMWR y33GjxZ5TIIqRarNV3jxia4bEMZD1pRvBZpViCQo468157x6sK+HVk9jwyM4vCzESNam6CQMfc4n JQaVH9BGQalAgH9+cRmPm19ieRlRF2G8SW6Ntbd0c+HW5ZvLt5f4b+n20q1rd27duLN4Z3nxDlZ4 A9Qct4MrcuuT42MYTKaJj46a1RDx084WOnHCdAwoy/UWMhe3bsHXwmlj1XE/TArJ5k/86Zc6n/X8 5xgKWXDhzLCMJKv7oEDMA8A0PKLC2EHciiDMdNoHhnzd5ia7kSdi1jWLuGxdZGwtPQqKRS0JgSTD IReyCiyY2ehgw72NdPgO8W+jrCmZj9Qifbm2toFHllZW8Rw43wBJGCxmKy6h8+4hn4YPQvvG7KVv pYnUaiumAVdFL95ubynffprH7TwLjGYdFNrVBERHB6SiWGLEOezdsZ6h9//637503z3/8l/8qxe+ +Fnzt29evXyZoObO7VukBzGGoPwjmB7aYUC/p48RZcRxnbQjVmq5BvU1TmR0sT5l6ZncSlP5Ep4v qCf/JEAtmUBeUS+QZxo+kIdQu914md34Yl38ACsC/wA+GawuBkEtQ7P/VidiuJl+HGDcD17JScO2 jwdqF0QMN59Iuzx8yc2dTUEAgLa4pVycqebthMBoobFtVIhV75gKe3pgy7SpLYTd4btFayHkalPi TrLO2T6I0nHPtH4HOMZmiUV0drAKIyQcoS8jAymPZoiOaVywxQmkk9ivLiM1ot9+6OH9k/3Ide2C vTbZF8FNAlJ3PnclKzaW1tWa9KOpkSgjM62YD/630mJVfFuJQU0t45VJt1EZdW69gOyjmgHSG9k2 BtVR5mISRW8p2WW37YJOAvEr56ATrYKEYl6WRwJ62ASOT7cxWwBCjUMZRL4ywto+rJgZggOz0FgQ DJKJX9gIwdy5E7xjqY20ARoeLuKzzAVQ7PQ8xEFi4TP0ptkMIsVGLA8hYRjDER/XKIPjGjovBxWS JuGpio9aWAwvICFCLHWUAo1BwdMGsOtocnCS4ljZdsq8iJ64VY45b0TJM27ZOgaOhjDxpn1SszVy B3kvzoR9TQM+Yyz5jW2tEBdCctnNWBWnguiZK2AoYmWDp/CXBVQZTwCMwCO+NPnnIuY3Hc4ESYqC XcZcoxwvoACV4qE4z74w9L+43/lVvYTYYUruB/lIqR1Vt+yLUhXbiFiFEh5fvVNXsatnY3vnVqiU LAzOQgYnUhkczATrG3/xkS/N31zivzs3Fm9fX7h1fX7hNlZ7hd9cf+oWTvOeZ8Hu9MSkmj2cvrrK lLCSTbPPODKZX/3Sw1cu37x1Y/HM2Vms/I3rN2FMs1QIahVy6Oi8ce3OnTvLHefOnrlw/vz0pIqF ZmyCfGeFdVO0xkTwAYwmJ4wi9Kkv5XKsjsqDcxpzhjMM+mugE3TaPTrAtJqlxVjDEcTb6usa6Okc 7u8ZGrDpIDPIfxCMAU9Iuo7CmoQUM4hu3OjE5CTe5vLqOlDi4PAYCQBApYWlVcp4gU2QVMDxCQfZ 6Cz9LAkU2Gzd6HeZQgR4s/scaAn+YLCpgF91JFfQVICJ1Yx5UteFykTOKgsaRxUumAnlw5N3vP3t z37WM3/vX/7BC1/4jJvXLxM6TE+Ora0szc1MsbD2drb4uPlbt9hF5OOkWK+v8TMVF1wIK891iTnw zEAdU6vI0G/Y0SMaIJ5zKbxOoUcXQqOcMSx5/Bf2MJFHsWUDlFM+MMBcYKdMT1HbSWecs2dVCj45 RgL0hS/4Me6TZRcbbY4lVRZe2JUWiMPdknEov4lzfmiEHqYQ3swjEWFFktpehbyStQhrBZvBWsFC WXAIMRHnDoMQ5QqCO84tFkyNW6Wdid+ZeqIrNn+Kq7ZJj9H3me86UJzb7nSTxXgApR2mxVfrchCD K0qYLw4wWVgRL4WZHlfXQjscxyh8nURRR6QLU2V/H0F22gYN4KymkDpN5rDs8c+MWE0PesqSUZ8m 3EOXI00meRaeQ5SPQiRY54i9bTCk6If4ywIrcS44UTgRlQTa34d1E6UzbYXBA0SxlHKUUxazYu4x QUh45S2MrhzDsm4BllP9BQMhlF4etgJseB6QCfT8YUZyMhnJAnwdsqo5/zQ04+PE44x/5hZItxNo BGMsFVDARBYAI821olGzy1ukTOTF/MyaZP3wUeooZYJYcRTK8h82nH/C89zaXF9bXebo5WUgK7y1 yEKmSVuCTLV3xFVwjLrAskE3wUYsWCVvsb6+xkPReeDM3MzgQF/Am01ur8QoW5XU0n4BGWQsrq8G lQWO0yGOM4A2FuW+MJK6oKyRZAeZ4vix4KiFmdQPFYDqEMSJb3Z56i4D6VUWssnZOub5ajnpHSA7 abamyZOkyz2E9MLv8hoT7+Dew6MjrAloYoQ22FssHnOpAkd0wJV4NARppyiB+/nwhz9469a1f/8/ /rSxtsGypCWDeAiqrWNjVbHPYsMnIMpZvL16+alb585eRJfyB997sghm/Pfkk08BGJKZKGNlDHH/ c++/c+uW02rLNcvh4dstLCxOTU8ZwZkKi+GLiZO5hQrdCKiFZTV8p0Ka2QI8w4gw2bvAPR4ddPrp mZwYZSezd2E3EzYRgSRP6p7BIkh2setj1+zMHBOFOwauyhktZxxunOxANS7Ug8c5J0dn4xWQJ7ST 1MZNu2XNEJwHWg1Uwqo4uUsICXV1gZnOzM4RVFeNHPNXD+xjovWRArY6JwkbOQOJT8Hf2ZpkXQ93 Dn/ylT/57ve88w//9QeG4PjtsWkx1FvscIBCS2aEcfV2cJmKKl+pgxAzdLfhpEMWoHvFAw8+kMZj 6glCA2eZKUNKLBJ7jRmKN7eLb+MpBGQR2N1bjU20Oi5ZvtnpaegKG2uri/NUjN9RE1mXf4Qm02Ah cO1hudgBRJH0djYIC32YDstI4JO/GlXezA5Mx8eor7B9z54/bxtTXIyuDmrQuRWOPFz4qr9npuGJ 8wPHA/eDkj+2BsSNv83PL7qsCVSDtZXh5g4x7lXrhY1gLVZqDj9ibnaWuYYOCLNleZkwajF60NTy xisi99ULgG5ThTBEjagAmF75ild+4xvfXN1erUMa78aesPpnOp/FxmGvceXwRKSmhWul72ZJXjT4 Jb2kGIpIqFBsVg4nBJdiP7PZ5JnYSsq23CFg+KXnG9yDt9PIgqbMdYDxAtxP3hsbKEDP9jNTYsPM PtzVCr9hEpn90wZZ3MtUyqFM097AMsLoeXTpEAK7VYWY5rOsg9RGmuDCGLCohLal6Hi3XFwYdG8n Uby7F/vDldnwXIHHt/mRZqoUU/tTEA9t3IOk2BFi+qUDnt5sFYEFrxZUSomoZXAWrmnaNH7qR6LC v62ehoFLlS+lWDeJhLY10hWpMmfQJFnFP67muTgW2P27Ll7gl1hzfjeZvYMF558Mr9456dBkPmQS 9/gWzkGWCuQiDPczLt0b5g97Vvp0vAorjCqdy1MwvPLlSUeZerUfr5qHpjU9ACrdWqVAjCT5QPNz EQAwjdHJudgHmAhVlmFnUbkuLb+wyCupMk9Z00LWi/SxOlkE4O7cBLuJLlH6UiQeUl6O6eMR2OBP /ODaBz7wwX/0j36b/xhyhuUlL/nx+ie3wYn71PduXPnhjUceevy733yUz9re3PnkH//Vv/3Lv37o q4/827/6zpXLFC60fe1rX/nzT33qr//6EYwUmMKtG2v4P8tLm9euzseH3sbH6HzOA89iKVDCBDEr d25VNBERzgu7RMuqipNrjZGVLyVFgWOn36yOCRYPcG6dp3UxQWUdtrlfWh3irFlOqIAKmLilRBoI F1k2Ensfq40HBPZC+SUTA5LLPDLWynYkLiu2jbRQPP3VFYIL6MDLS3RoNErVKExOcU3c/kxSJ0Tm m7dvc/5ZykwIlgslsdS0p+NeeaUly4CM0XssP5zvYAvsyO6Tztf8xGv+9vvf94//n//k6GgdaXVu j9nkuxFNtIDNOoaUSo05SyFJ9rgMLqo6qs1/cj+UUS0tL1FJAXTGE9GjgyC/3P8K6sr7zvJVAgJH uUwh/2T14QUAhmC1sxVNQeIq4XewWGFbK+soA+QMV74zvzA1PQ16nAwAAcEOxowlj8EA2OEDSwEH ewEgx1pkGnC3SXPY5ZKIODW8Iir7h4jBM1yMD+kXDCS2Q88/5yKdHFKSGpHDFETU0N118eKZM3NU q587dxbQhowIy4D/7rpw8f5Ll0jtssTZrvFzO1lpYhpJVqR6s1st4/UNFTX3d/DJXv6yl3/rmw8d th+wsQ2HQ8iX4ljJ3HwFgcAP8DKtQW/8iwrDmWLGNdIC8kP0cvOt9KCxRzwBRwJWu5T/KtrgwfmN fRXa2z19QaXzLtaMykHIwuQwwF/h+eycEjgyuDlW22AnvOMoMYACKVZuMl24SWDMbV55AsyIhUIC 3+ZIbSIDO9CYS7DozOwc30Wl0nmOL8B2wKtq01yL3+Yvtg7g3spHl0qEP8hIrS5TsHPCZDCkHlqF JrgwFO8sDnvokg05Oo6r0Yz2uh2qeDgXmEWb2ErmKz+jOHT8RWpHIh6OrNIy4gKVoyby5IFdrgeU 4w4SEQJEcD3M4eryErCUVYLeOYiWQAdoOAuF3LvxujxCES1Kobjt2ZlpyZs0O+/pBp3nyDeLqwh+ o58V0AVQBIQW7E6YSD6MWToVhQuxdOOnBI4lwXfTrJkLl1B72/nZKSJHTk0WZxB/YfdK1fL8nmVh sGRFHeGdw/hjwWLNgowl7kzLUD6Xj2KjzcypMsL3O7eWX/GKl9P2BDt+7p7ZgdG+rTXiz93zd5// z37j1/kTChYPf+t71566Xb+5evM636mSf8MbfuYVr3gFJyG9FP764R9wxp2+hdc88dhVrLYe9wte +CD+As/B6jl79hwK1OkMPsJOTaJJaSFOb17KjWJ8sbj8gmp6bBWDVc/A27l1FplMxsEBYgu8BvxG HHBGHo/b/pGJxG1eRzkW3JPBIdjyRK/BHI85OaCvsKR4oVsoGgVpq8Qj6MtUWov/MAqunjTnZvVR +8tyxHixRRUK2Nu/ees2C46VJ1WeoNsjVhNZSYvyMvh/c/ShFlkSEnX2vp4uqMiX7rrvN37z1//X f/4vj062YC6AFdo7jUIGyuGSNFdDLo115MUG95dKmvZjKRAWHWQ0BKQ5vVANPaF2Bp+FZmM0YaA1 UdC2st2FDlBMFKqDSEKy9vxM9Ak9nAGfSbckubbkNKADB6Ujne1BRbew7R1gFvqjsyFxaHlKFtPs 1DSkMdLlLCL+u3jhPNchO8cRSCA1MTU1OzeHe06EjOEACGC7cd9sG7x5RmZudo7nYz2kq44ZP4oM QaIxNCiQWEk/YE93lil1vOfPnbtw4XzkLkl2hbyxQ49EgH6BRSI2DgxGI+CAba54Om6eMWOouFsM N1AqtEDa+iT03hno7X/JS17y7W99+yjS0LpmvYYjZbUxMBUhx4LrjZnfLX5LvqqkW4IC4TZ2AdAj h7qVIOnXoext0ja8hZ8rMrA0BrwFVwrfiv7fapKY/YfQVydENmkvY1KyruYQh0GurNVMClHMh+Uh vbGYzAxWgsX6JwZSS62xVr+a0kX+SQzBQ4Q0QUsEYLpuJp0UN9gAP1QlV/x4n5ZjgiMcS0VuKW5o 3KaIBXnKpkzT6iFSrInSwEvsVq5qqw+F2eVcqafDuVEDpFh0CaiTsZNKlgq5UK3S7ziVkGb45Y1I xpVfgW2Ls6G6SwmWNVSHFOlgSW1JSm4DaoNd1gYJFHgqcJhVFBG47c52ACuWEBEeI8Pqcu9EHYUb 4WZ1FNByGBo6Ozvbj42F19Tfz2JjnXAq8JbsHXFavgNX4lZ5F8Db+j/mljhLGEgeh5o1C/FNS0Y8 1vWGtZEKxZrBZM9NjiVQlA3JWzixdJjy8xNPPvmVr351dW3lwsWLcA3Qs6TezSKvSE2lgqVB4Fn8 PLKt7xzn9snp0Yt3n/v2N35wargnzsIGHFq8tfqe97zzn//Tfzq/vIzg89//r/8vDz/80NWr1x98 3nN++7d/+13vfCd3zWZhtjHc3/3+9x/53vf4K2/54w9+8OrNm7zlf/6f/qcbN65997vf13C/5idf iTVauHNncWGxdKP4wnxL06T8vQMKdnWskIcvtAeCTPE+DVOAs+MsslZ4GO6bYdJKUh+ogGdf6TZw fgqJsgfkLRipSVWIfAcmiL+iSKb/bxdXvRs4DBV5+Z4ko8MM9k74UMoU2ZGcYyx8AEeMCFXaOQYG 7aOqq9NB6gB7zYIo9R39sfRAqfoaA0LKQNKUR/6frCArDrArGPtnXrz31379fd99+Dtff+irM7OE eqPJtpljrPiXq5UgkWIdJMKpija7qiJEMUyjDqfYFl2mzK6A8vf3bklnWI1702meJfoqyaZkV8ZY JyT0jGQbQCk9O3cG/3VWoT50hbZZoI4kZ2y2HyaVN+IdoKny6GNPLC2vEsUur65pGakORyIjdI1K 1+De8EHXrl7lzuk/wwqAKWGplGU+B/RPwtLhiWBgSIMQwTz/gefff/8z8XHOnjl34fzFM2fPkj0/ d/Ycp+P5ixcuXrgAB8OiEkJ4gH0mIL2aokSLncLcAPjKJ2FDAItz7AEfp5QDJ1fntKjKTFB8LnAJ IOZtlmzML4n+gRe98MUPf/vhk26qRncp0hbQSINjXuwMmq2T3uDBfQhmRW6wsdo1nkWN0zWmgpwM LFX7cbaruwLJLV5lDXR7GxCfdbkL8/Rt8ADAmaqix1oWPd0jvMC3qgTEIwtrU9LSQeMSPJt2QnsO qtPiwJhCm701x0ozxZJhOKgw4FhM7XpEiIyxJMNQ4ivixEwBZ6cSRDgFcJCpjLcYMd7AsBwb52Zn WZPcIo9cNTt1hrHQSV3zT2B3c63Do8w/W7KaZMbM8AgwZAZZ9GRTknCOQavMQzDaRIpa8CJ+lOsq mTWasjK4FNe05IS5KEzP1nMJGxnwOOU2JuWAIeDC0yBFie+MN66JwMqTAu3thngGIYoGcoyG3Hw8 BjJT4c8IvuU4lueOGAD51T5EbCJTHGFYlW48EC0X0mxaiHvMqUA1IN81EaE26jjaNxWIZotx1sWx aChF6hEpY/kQwbBBp8ZHZGXaJ8R3mYGEydrT/djjj//w0UepccOGTE4iOMF5v0cSjgvECdTzM8lZ RBT9g355i9oWaEXA4sNf/8p3Tg33zFmrXm5emX//3/nNP/i93/tH/+C3P/WJT1161v1vfMMb8Mfx st/1rne9+c1v+1/+l9/58pe/yn//5X/5X/z3v/VbX/rSV/G1MfS/8zu/81v/3X/PW/D0/t7f+3t/ 8rE/Iy3Q+drXvAraDgaIeWSVMyyQfFlZUl6oskMRbWcHC4piHNQinptVPDk5oT+DobTUYodZwW4i +gZdgRo1HAm9FQ4fDyTFsbI06Lq2gVSCAUp759Y2bQUwRshFtcOVtq8HjXJQnBiHNTjp5/b2sqnI mfAnE8JmEO3Wy6Ryh2D2oWBGeH6XFouiOuDyOJ5M3J2FRQBDZdKYaXz24KEayqSVy1BqCyw4ZGOP cFq7ydvan3n+4i++5xfpEPaxT330vvvvZgNjgOyjliqAUCgNupRYSQ8aVhscaLt4pLGhmQp4I+6Q Ph4EvxL/B6gGRwg7Bf1G+j2Ew0oZBE4xa2A8digKkPUAaM7WnRwbBx5hOZJoAh4hyQdGBARP5rM6 4/HRfC6VKVeuXiOXBja7urGB+muUmsm59TFiLGtImWwAHgR3G/UoPhnDDVTE2r9y9eqTT13+xkMP lerItWvX4ZaCOtC48Ma162AF/OaJJ55ktFZpELm+ARQDmgFpD+Beap3oahoSCiO4SOIE+exVLOca FgzYR16HdTB/5zaTReDMd97OfGFu+G4Lm0OAsnXOfQYZeImMzQPPe4Att7SyxJjjMeGumPpjU4Xo acopBPDE+jZ4DY7i7KY+O2kzlfPANMSL41z7KwwLhiZpLNFhJiW9nI5J0oMqMCYK67TkJ8FPiDyn ZmbCCMIZH7Dzb5jdIEtkRLR1kXYLByNcbIBgHf9iXagsEc1hyRAa9HA6vM2GTKw/kVpKQj0OE/Xj IxpvIBbKimq01gcxyPS3PTxYXVkGlsWmqjdgkU5VlMg04GZsi9Wml1OMN0sbKdoylNeLrpkqTJmN FHkxMaYoUpXwRz5bbwqXM0nCaDkVw093PnwYnkUtzzQugDiIITOfocypQI2kHTOufefmznAEAA3A LNLDA+7oxmSjatqDk0XuhLsl5cupzPZU1U6CsxLEkmfEwfT2aJ3b10EvEUOCUMat8ufZcS/yURx4 NDIeODdHw/Mz43SMxXaDAeBvD7klk8kwzOVkte434R1jVdwM/JLZ6amxYURWlcBlNXH1quTkAn/9 ne/cuHGDAkBySOcvXMTRZFoFjjybJbNVjlePNWlM1hLOLu9OtZe9aL79jUdODfdzHrh3cnL8se9f wfjyHO997y/zJ0jGPPKp4f6v/qv/5q5LZ2fOjS/Pr2G4P4iXHWf8ve997zve8W56V7KTP/e5v/xv /9u/D/zNn1SJhMXC2rznrrs5LfknecLHH3v01s0bnm5if20sWbJh1S+YwwSnrCoFGFyOUm7UxKc7 BH2eIYD9jRRrI7vrIybaJdbG7bLQVi+blIBmFYoQAXk72i4dJ2PDTMDM+TMofgwRwjzjvnvPMxlI ogwOMN9wHkm1mTu2r0TnI4/8gA2AA4j3+MADD0LFyHFKTxBrF6mfdpOHcBYQsFAXubksdBdfNnex 3wqtEM8dHH7N61772GOPffSTHx2dhOanb8LRzAIlRFJ9Df/C3Kk0ZvlfOiOwHaGfuBP4zqrAKxub GJuZmwE9wF0viQicDoomgCZl2jeCZLopgZtjtoOT4OEwIPBtsdqjQ8PI/SzcvnPz2rXd7Q1INyyy UVpKJowlwuC5MKywPE0nATvYy3Ec5JS8c9gRm27UBE+csKQuS3yOVRhX0VJpTDMGKzEWsC9WgATR KDEup8/C4jJVmaRkQDDwTZQV7WFhpPY7NExVz9UQAgkDKoAfbZ+n+o0lWjB/LFST3MpCokSLX2Na +FB7PPb0wGLC3lV+ie/kAGmlygBwcc/Yro7vfff7Ig9JJBKllopxMkXlUAt6adOTkCy+sGK21h9G j7RUEQRSjMF5fUa5SrcOSM/yKcBEWJ/6GTH6q9eu4QDKS6MpCQeLki+iHawqEQaRN20/UTxmmiOZ u4JPiZPBjWHXTFYHfpHlHK4ia4PB4hzAwcZ7XlxaRgKMVU90pt8LrEsokH6DPB1wuTIDaVEteIw5 JqlORBS6eZxZR4NdduWpK089+dSN6zcW5xdCd1mx95OV5QRAhiBsEWb/2tVrK8sreHn62nbM8D9O 8srNWFqiVJWNkPSs5dAV+8p7L0o4jxNVCcvDrZkAiQjVTmJK/iukBQOvmExw9LjARp2AWUBzczMz Z2ZmyYkRUpNRX19ZwdWaIl4Y7Ke0bW9rg2w+/zF5WMMUDLCK8VwHGSE8s7HxScFPcmYDvdhkSlAg Dc1MT8zN0GmdTUZt3wD2iJoQeEJA5+CcBKOCXf2WmBaWktojEdpKbPDg/KZ+yXbgi4IGtO9sQcSJ 1a5JJhxZ39zAqKUee/LiXXfhcReNhIXqKjKaBOgjv2IsVpxDnW6Y7+ndvLS8cu36jVqo9YXx3FoT mAb3+OAH/7en/+npPw9NDnMW/gf/CqdFMOhpXx3sN9xbjDVUpCcfe/z2zZslbUO4mGzAAc8pSBIq tNgRhfxy8kUnsCBTE5NMksBQRwdrmvHHuknVNjNgTMuK4GHwyBicaAiyUkiwWBib5NsBGNb+7tb+ jnQUppYBxE5YJBBJ0qI3MR0RSlSBmtMM1w//GlSUi3Mpg87jNtXjkuch6q+Evr5OvgKw+lWwKP9h 6D0sg+NjZWYHhn/lfe+lr9VHPvInj1994uy5c+DF1ZCQNBDH0Gm5MwZaEWrP504+Bq6fbADS2cSA k6QmZmuaJc9EQLjwU2A+RgktgkKx6yDhS6Cw1U+vMG+wBXAS4M7NtfUrTz5549oV0oxVllqVA8xI NBd3bty8yTEAiIGzyjATxwGbyJhu12klK3j33XcTJ2Fi+FDWHMuUs4TnvXz5qWvXrm3B0FI1dwDU cHllNVoCRC2suhX2DyaRYQPbx0bw8+ICFfLU5azqEMUuhk3b9AZkYEMHtvgt5k7KDb9hqaBVwvHP ZiY05jfUZHKEsGwmxsbLNPMdrFO51BDpBASCSqVcwomrjVdWOxQIswsOVVAvPrQoIkYAh74xBCJJ /eWYx2KDrwotc3uSpvcQxjwZn4AVMswP7Ad+5pc8FI4H36vhxs7u9uLSwtVrV6HrhNdBb9Q18zoE PQP9GVj8A3Nu5u5s+Dk6S94c8XwkHKdnRsbGsfdYcfRcMN8MK4sWIx5ZCZEHdkpRMOvRWJpaVwvx T4Ao8eg5gAEDK6ysCk/WD2NoxXlyTkxQ/GS7mlTnZb6zNkgVbSOVoBigQUxeaXjH3yHeUZ7KqATR DjRSUIlyCwIdP4oTgrIVNiLJMfrpVgwFuFebOflzppiF7ZfV0SnTSGMzAiV+QzYVtjF5LC7GQBFr k3uZm5rAKcUiI8uN+WS4kUyJYAsZLBNG0cwSuOIHspgKlsQyhLFn4ShMlQvncfO4PAW5dE/uVPqd 58rZHCKgX7XgcSgZhHLgdJeSXC1nDodyZW2Fz8RMly6ugP4RpBd7qp09e/aVr3rVAw88wNJi3TKM YH14C2RLOaB0vYOM4LLwYgJN9pRf169znqZ9+dO+1MbY4N+/9Vu/9Zu/+Zv/8B/+P/jvr/7qr/4d Gy1HKJHHv/MFYHLr+sLK0iY/nP5JKisp7PvuuZfRsOS0rQ1WAEwXJisq+108PE5BmRth57TSqVFQ onPABmYQYFkxBFOaUFE3V0QsZJYHa6ubBm4K8LDsgGWgLjD7NgCkdqDLujKGPtI/gFZmQYlT7L3d 3w9cpnqURf8NbRMvCWNE4P+tbz2E+f7Od75LASH+I3uWG8ZCKS6a1cMEFNOLm9dhiRgF10zjCZlh PCNbAv26X/219/GuD33ow8s7q+y9r3/j6wBezCuhnGg71g3A0e6L+np1HrHLKAxJ6MzKhj0yPDE1 iUniBdwGX/W5KRLpAH90efeLqCSr6VdZbRnKcCfx0eIYquYR7xvvFW6AFaHJXhU0wRbjXcSYjz76 aFzRUewtAn5MB04iZwYX4cF5sXLYnGyrblR+5l1m04aGAKR571NPPcXgsCFv3b7NgDDd3Em19MUf LGckeQioeAvMpe1Nc5AXZ44vbiYmMSyyw0PGuVRiKp1Q9pePsAggsteU8HIz3B6jAfbCGd80dhDi VKzKVFu4IsWosSgpFGm+G+f+f0n7zyBN9/O8E+sw09PTcbonh5MDACEHUgAJgiQIElpFipJ2tVpL q5VXkncl166tcrnsKn+xy7XlD/Z+kl3eouzdssKuIK2WYpRIkARBCgyCwEPkcMLMmRw7T6eZ8e93 Xc/7nhH1zW4M+nS//b7P83/+4Y7Xfd0RxLpN0XYGTIKL4EZjozse1eDD+J4Rib6fyRdX1lkhkhO7 MpaxGCH6vzz3/HOnz5w2qBXWhObcOEU3bl7Hp0AWcGdkYQPczA030tfY3OBPRA4RJETJuXiYC6UT skY/FgZG8Z2797CIeR15jdlBUoF9FWogJ9DUAnGidkSLRtdx2d2VBgTTIQBqZoyNzYvGQwLtb5cC Xulms2+O6CbJQ7hoezZxRnIlLA2nEVWE7mUDICBajDJ0gI1p05ICQ8eZmWzsSHZL8Y5yHAQytw0Q xzosSCwZO4dd5yGlsFM6JLPTaJ3S97PhMezQ2dj+LcxB0umFBmmA7ONJ2aXMY3ac4WmMBuYqSBOP jDmwPcKqUlcTKbp79w5XQFhLubFMAgIS3CXcZXYGe4bb6eqlkpBfWYpSnvEIvN2K4sx2oZ/sOlRb bsgppgUj1hApOt0mnKBXXn0VO6y2OY+p6BBqLQ1v88Dsrx4EJoSDzdW++tWvXr58mcfhMU6fOfu0 8GW9ZQjI18c//nG+I4J/8Ad/8A8JaCY7efd3vghzA/H6O3/n7/QlfuBXXuTn6U//yPdNz06fef7i d29cvr51fx0KqYnD3ccHk5ZnTa9OTj9//pwTs7l2dnlh+diRR9vrM08OjhDfwFROT/Q0NkWfP37x 2ecuLM+959nzpxfnFmG6eLhNXTh4DWhZSEOYdF9Y2AZKeWTi+PzR7Z014xTHFjd3yUEd4DmKQaJ6 6mDnzOLs8tGJnXs3TlB5fvDwOOm+qQns0LeuXHvw8NGx5VM7j6f2jxw7ODZ3+f76W/fX7xw83p2d //L33rxCMPbJ5O7UkQcP9zd2iWbaXdH2CmBLpFcWG8uuY+pNUtmL8/H5+eX/5G/+dRbtp3/6px8c sNtojDvL0m3tUIsM5Gdp7wBWcdigQC5PJUTN8I2hYH4swgq9e4CLe4J4zuL8EmcTkMOjvclHuxDf Ew+aeny4tXZfFA61UieAiCxdv3kXPxMXmEJ53M5H+/DmorpmtAftnzC9epLE0tzDva0bt67duQde e4V9eOnSM2x75BLh7LV1Ctzvs/dMkzyCvdG4L+b94rFZnExiDgvLy+gzUuHEaK9euw693rWbN+cx +U+cuHbj1ltvX0tDQjvUoInA0UxAMYCLDQhkGo9bOCLOPQG11VMrbGXsTYQFNuDcLJg5i90Rd2wb AkbETuQWIvyHI0VFHHQKkPFPkt4hVsgZJugPvc4MlaPhVLaiFp/7cO/Rw63dZfhJcAunp4mlPNym aRY4fYBJG1hCnJVTJ06TA/3q1/8AW4t83soKXQVYAltcYqxyNSl7kRzHZrdZ5OPLkzPzDw8mXPBj 88eOL0ord/QYMADCnSJAFjlyewuLJELgXD6EOHgDrnAyb4CRIDrffYgvA1cQxj+tXGRhzndASyjJ 08dP3n775uHW/uHOIes59WT6wX2iOtM3pU8xggFRIEyus2CXIAiVv2Qft16/A6Tm3Xvr9++DT4Y1 nHDBicX5g4c7/EwAm9aCC8dn9rY28DqpNWoFZDJbqkKUMfgqvHiqWpZWqHWmghSmp1nSTug0kByI TEQ3x2J1eXX+2JzsZhGk6Exqoje5PbFIeDeWlx6mhG3q6CxVbLdu32Mzw7jK5GGMG5iSaMaiOqAb kuTRRGV7Fxp8yt53N7eJT23jfh2ZItEEtTQVBFubD6BNZSV3iLEjIqYev3Tm5POnV5+hfm/p+En6 MRybOjZ1eOTJ/pHJg9WluZPUrVi1BU897uYiz04CkRCH1Ddgefd3r926Qbjk6HEUBufRuOPM1KOF maml2SMn5maW5xd4yonphZ1dODkYobX7zDRSE9oXqgzNW6oH5MVLo6YphPES5xfHgdP0eGKRQmLE 4eHBg5s3sPnPrC5RywSemQ4ZQA+oGjxPT0iki3gu0/mCLO3uB7Prwo1r116hyyvpTSr1ESSEuUzQ Ta3dX4MHjaAwvpY5gYlpgB23bt/lUKycPE1PGHL+jPRbv/9twqLgQ4hif+AD77t29c79e+vASDC6 P/OZT/+v/8v/Ek387ne/++/+3f8Hycmf+Imf4IfFUycAS2/e3fzkJ3/gr/21v1bMyTe/+XXe/Lf/ 9n/Ov5dffPFv/a2/xYsI7sn/4//+b5PwourxG69/75uvv74OMszgjWFNBMqxrR08ElLTqNXnn3uG apo7t29iK3EeMPHg1iAWReXEJiix2eOvvvLS7PTjz93/M/+utf//zyuf2Pm72CfY7l/79uvX728+ OTKwMxuHSnmqsSqsuUTYUFiGRMB+kPfjvOKDh1PNFM2oDQc/Y6HgGl1YPPFX/8ZfZwZ/+r/5bzYn rC1iB/OMmMDEYS9dOG8FcICiOASy3iTf2hL/liayUbDN0lBFaDrnTyIOvEKZFgAkHcFNxuAhCYfo QZf8zje+e2BVqckgMaKPJKIkwc2F8cQJGuPB4Jmw5OQDMOlwCTmxL7zwAjZurKonxLWRZY0SqKJ1 cPSaBR7Qy25zkx+wRIhRUJVK6pPLXn37yiuvvIxIwJEjKkLkmMm0t/QTCkDAccuBLtO/9P/W71mM evToe9/73utXr0NiderkaSpitjfFjMNtQlAoWV+abBDWFxGLhVNawWSj0QH659h9IqnjnDJQuSBQ MYRuuevkNO4XtgxDxa8kEYQXFTxADNOjM2cWzn/6xz/90/+vnz66eIxoO0FUrFdOJhYpP1DwVBIS sQ0hesVAxMNiAFhh+MY8A6KQAkCH9PgxFh/WseTDGTCSChcE65jZx4xi9bHC+KFmWu130Yfxqfe2 /JW8JC4X7gC2GCF86n1x2qlVSHqK6k0K98lkUME4MX1sEaoikgqGs7axcB84owkHmb6bhmLbeoLU nlBITLOVefgSeAXrkpmBVIhGmkT/sFvJDSydWGIbmlC1U+ACFSbfff0NiBvxiM2+BlIpwsQ2cuHT xi2gHBFqyUeH2Ld2nJAJeYqNVquc96Sm1lyrZvuoJyczk67fe8BHuRCJCvKlVhAHRIHtyV2u37p5 H3g7FT1HjlI+hxKlVvIjL7/8HDsNWWxQShjJ+uYaqgCA/Lvf9S54H+/cvovbQeKOICtx7cWjk/SX gdCOUOOttY3XvvGt22sb/IoaZj3JA6EEV+RWXcSdJD5ur07q9QKwITIpehKi+bTe5hX2Ho/J/hd0 JFBSrtSU6ZtXs0GgWIk9Oi+TzrGb1fE5BoPcYGVffPFFXG9iT2HPCq1xTLp6frz5tdde++AHP8h+ 4MFYQf6K14VyJZ6mV2SdIKa6G/jmrduAukkXnSA/KTDaJjU//w9+cSz0/tRPfhoj7Td/899s3EMo a3HXav5DXxfec+mVD770hf/+C7z+h9729K9nL56inn76x3744/j4GzvbD/BmqX8JjFGH13TB0Ydr a6Qdid+FP2jn8uU3cVuI7rm/iRA9sGqGjUBFzHN8PXuRCPVrGy+NB/Sh5xfOnZjhHzJzC/trYoJX xj/3V/56c82YHV/nTsy+fG52/GtfXH3waxgHBNc5OfcQ0HIM6GQa0krXdQ4anoi1Q5YCC9gUrhAJ K5HFCOHLpXoyWQkidu9/7qX/4K/8z6Af+Qd//++vYz4kvcCfkLSpRjsS6LnCRSmAzDI+HrZra45c 4cLdUjNtLVnobRt75XCab5FVw+iitHxYU1s7u3fXtiTnFqTnULJZhffh07nxTQYjmgQ8ma8/Sh5y idnmHRBjIt2YcDA/ZtiHFnwp+A2mIkrLpwOf9/JLbEo2pDkJekgSIOKLaAZZR46MsVes18ccwGNU 1uMSDX5x0RDZx4ZKZKeTDQcr/j3vec9tdieYzglHxQAMxokMo5zkMUKt5lsyCEM1U7EdbeLsz6Fi KF95ROcWE8tdKBq6/+B+YM5gPAj7Ek94vLd58MM/+qnf+OIXHx4AZMaZk8i3o7P0NDy5Gh1DYY6+ twXZKR8us4coi7QNY0qF8eWmJauz5XwcXh6V9e2u4AfewIM37J48pz8jA/XwrQ8ghPLI4JjxBGOa RJ4Yf+rrsBLSSN6coj0ZYCKjbJwHIdCcwlf3EsGd1ZVVOdRIzByfJV3PIFlc0nkZQ8Cg6SHJSFhl 7DjiaoQMmEBSr5oD+wdEv5Coo3CfsZEmAJgMHH9wTYytNRA9mCiyBgx5ouR0Bmhs8woMNSEFSaDS ocwaBJkVbI22RGyL5UTtvPziS5j/bc6ZfhSmXlkMdhgBiOWg3z0UgARS1VEODBEdbLLJSUQb/9je rBA01SwCA7UfB3YvSI8Gl0Mby5/I4pOER9xIkWZIxX4joThWqoZPVL6nwPJkrWH+jWcHhmt3Vp9a e07LhsSp3OKqanVwInJJ2tuaw0gjdbDyKZkIYMA17Bp8u3Hj+u3bt0SLNgOREGWjgiT8bCAEmcwy GaM9AQIHh+S6+RK0k1tw2E+eX+Wap06v/PCPfhy/GO/9yMwE8h1E9l288Bl6Rl584dUXpo5Pz60s zJ2YO3Fm5fy7LmAtX3zlwiZe9dr92/fvXHrhwsd/5KO3oVe+C5/cncUTCx/96Lu//2Pvt4L3/e95 AesJRb0GQM/kuIfMBEG24cTBHsBqlgb7ARJqCsYwYkwVQk9wfK4oETK6bNNXX3mF/OHr3/3W5emP jaXw/+e/+MCHzu1/6tXZ6Zm56w/2P/dfvPzx56f+xh9/lQ3xb97c+E9/7NL/4d9/+ZMvWxnBrwjx vv/f//6lz/2eBL79Orv9W+45ol1GQmfYFuSUyVHgpVjDF6ojDqdcdLa6sO03ildDKTQUTat2VQzY YQY/evLBl179yb/4F77yr7/8uX/2T3engeUu80GPB8C7hQVWizgdm4btG8Ycj1+oOawDMtehWBR6 hVwzbaiAgOpT0Hp5xQxeE6GRd7xRfjIt8Ms8ure5HWSYxjZ7pFKb26Gl2VjyIkXuG641pG4skI3C 1TASOTngW9gx4BFSWq8kC8q4nOPGIzj21LwQoSJtgxhjvViaF154EeELVrJSGzMBjwwDdmZ2Hhw3 OGqbmlcImvcz4SW/B6lgrBtqxx/uYuWl/ZuggvAu2VKA2UQA8TODb7VLT4AVlcm2aQnaJ34I2xXA J3bbGsj2oxJDYTIDVxo3gZDl8iJR073tw5/6Cz/1j//R57b3t1kxwpDW6QVal8srtLs3agpxr9T3 iv8tmUNYTE+wIiQVLZFNRNK6AJYzBpdgMlzadIC01D7liOU5KXRlpITMjhZ9QV0VqiuQkAUkHZaX qEeyVcWqppu2oL7JSULJ/MlcVsgamyIi745pkW6Q8mGQpwzv/izryzBQy4hRzFJmHqBqGP2OYrHS QgiTRWVDiEPMu1E+FDtzmA1pITu3TqMw2VGaKA58EB6Ch2gv0+/xz7RsErE1uhaIRaOFeYPRW0Q2 eULTLemiyVlgJ2J6g58hUxpjwu697RjOWjPj86R2YSmBkdGsIEeD7S7HHBMN6IX3I+ivXbtx5crb 5mX39s6sLkt5Tz0HD0MuRCa7ebwG0TsGwXH+7WZg35gp200UK23/M59roCEMzZ8w8xSNiB2Kpx3b 6RBcjTBT9cSg6S33ZDk4ABjmPDTzUJAFp9WMatBHzGIsD9efH5wTgumrqyxi8KaCApg0TEPL79Ke lyEBYUB3QpGI/cEEFinLWts6aGfn1NnVi8+cI/8JeIHiCYZ4fHH27KUz7/nAu48vzT7z0jMf/L4P Pnz08PQzZ4/MHz114VT8VAypqedeffa5V565+Pz5M+fhoz/y4kvPvPDipRdeuPTSC5fW1yFum3/1 1RemP/Gx992+d5cec3TSA/0mb+zEJGlrzVh68cEyfnKFa+G4IxwJH6AVb924yYMhbREwZMuZLKou GPfNG7c2NrduLwxBd2znP/mxM5/9r76BFEYu8+v67tT/7n+4yvg+++4JXvy7f+OP/Gf/z6/9g9+6 /3/5K6/+/Jfv/ld/bvVzv7vBG/7apy98/dru2O7+8PKbZCrkfNje8TzMzdI1bQWqSTN7OO5G4Jl9 aQ/D/1DpIWgBNyques/27OT0uYXlD733fX/yT/yJ7/+BT3zl9778i5//5bvbYIrdxMhNeUflE7Cj dgqSBXoH2FI7Ra+zHrSFCaJlzIHKVpg0C+I4sJVUsqecV/Vn2gSMms30MD9u3X+A3ufNughEpcN1 wMa6fv06arwQ2lHtg1k+bgDRB7KGR5ASJOUeOJ4a/uE1tTerfSAFNouWOThgbi6eP8/qPrh3l7oq 5Ay5HCItGxsIbqw/6pKgYNTgYTxGn8Oqlnnzy2if1Bm7L77wAhdkYDwpCAyCNhxFwuFinnRprJt3 YPmVh04ZVoiiRpLaaUgdjkbwkOy35DUghdmEiybffOstXHsE08uvvnLm7BlUMqXz33jtW3/uL/y5 17782v2t+5xOXP4UTNpgL+Bi07dc3NqKtOuN2as9yYBLNnT69Em2rtVAwJliT0k8TYeX6EL+X7o+ 1ze1LfzAjCHJVMZDb2VttNnjC6yIR07AydEgEGSzZI66KAEV+F9Be9byidHgbFsSHebVQC4A2h+g fsgGaTlM2uoBEty4hna6QZnER7RyjRVAoCNckLKtjKUKCV3LwiA5UBx8tqhktU70AD8wMaIJuXVa rafnDr4X9UHUGfp0HgEVrRAdPCR+dWMnLMAXzxKvTBYzDG1gtaD0wMgEEj4BiKD2ZtN+jJP/Wyx8 eLAyN3t6BYJvHBcq4EXguX+iTW1slI1HtISn5nlABCO4iXdLrsbZhJcC9zLt4RE3qVmnkwkcLxJB g4tE0HO1uKZY+tBh25WYjVf+w6aokd2KWpB8XCRtbQuLHLuA/GqxOynxOBnGNO3/x+6AA5TeBQlw 2jAcox4146YIAFpOY6xTgJqKbEKgNqZ4hNLGk2BBuQ4REs7j6TNn0K9sCU46Ujtywxpmthnpbj4C tZBJ4KNHbD4Odk4DlPGIW7U164P7mCty0Yzal7NjmfCQ4dhGBwnDtumRpL8gq4C15+79zI98HMSb go3jpNPDGgSSlaaFiOlTZ8DzAN4SG98Gl7du3nrr8s3rt9Znjq9euPjs8onTp86cJ6MHsd/xuaUr U+8fWdwzCO7/9DOX/vzHFhDEv//WVq1spPa/+FYs7s9c+vkv3/7ezR1++MLX72KYv353AsP8Jz92 AhHPG3qdW7/3ubfhSLy5RhB4Zwv8yf7WOqxiO4/2SB9NbtxdI02G0zWD14XHvHvAxLA1ZpGcVBUd PKLogp67733x5U/90A/96Gc+Ayn411577V/+wi9+5Ztf36IZa1xmTgKntAKl4eP0FXQemDv4N0RP JYAbr04BIShNqh07Dymjhw5YliHwFUoW8EaixcLeKocnVi6MjALCJLeyo3FQwKImOI1+LKjFVs+z i0GkYs4LOwtUg01gyQ/RCeOwlgxUQrJRBL1oYkxypt/96qvYm1ub64BtOAx0FpYH+dgsiLT1jS1b eCMi6JD6hB7ND8njpedRGHxiyISix93LRQBoU0+L3F9/sAYG3Jh+usCklE7jq1YzIrj9kTxmOTdK ynB/m29Kmp/jV8XQulkMA/7DxgXWAuqFdrdMBZFogxv7CiYoI9Epb7zxhkUpFE0IRNOcaOVO8++G 9VLqFltLtlURaRJZHFJUzUsUKWuTprkEgocNjIwA0xGUYBkKDRTkrKIegB/YkIEpbUE8I0FQ8ox8 ipVg5vBbkPqYjq2Vz4gkBG/RnPUy6ZWMCc7B6ZCwORgz+B9OO0vAbKM1IV5GBGgdWfxGOAjYA/WQ +HzS4DCVGOl4OcQwsUYpnSB4yg+Ky7TBbZkjl3WGSfumuzfeD4+DE6yagfY65b6kQ+yXmkAwc6Up 8EjuycJ1OjOFijEDvPiAYBp7XrLGqUsXLsT0fgIqEREfoQlZbljZnW+VITzWIPyMrkxa4ZnJdy64 JXKVOlArAMQX7YAlo5ZyZZGEKw4Elv08Ni3sFMDR8SMdiRUhLgXaX3Eahr+Whho2zBEohimwRSOi YZ6yfpjvFh0HUBiZUfyXFrlSOaxn0vIG4MtF7CdhceUCCIEc6/J944HF9QyoMcfUEuvCW+s8CZ8M 3zVgIbB/LCKlW8kol5xDJUDoj5Ams4oJgowmqzO3OI8vD1aGoeKxra1LyKx/cZRKgnWURGCFkIna nFOnPS4v7VnYWCjRpM+MtbIQCuhjpkCmP/yBV4n6W9ori6JeITNu4dY0CgHYueAnvOYUtW++feXa m2/eXD31zAc/9OH/5D/+yz/w8e9jyZn3wHitGuc0vv743RW4mMxffn3t//xP3/jJD80ilBv9+MiL Sy+fmkBAjwU3b6sE/+J3d4mc/LH3Wc/9lTc00nudT7+w9RJOwjMXX3jh2ZdefP6Vl1/4AEXZH3z/ J3/oE5/97I//yI/+yIc/8pEf+pFPffJTn/rED/7AH/2BT/zgD3/qh37kh7GpP/TRj/7gp37oBz75 g5/45Cdffve73n7r8r/+7d/+pV/55WsP7t3YeECViJiIhNiMfJmxsclIJaBQJLN2tvgjPetJhfcg LQf5Yl2ZaOYTd3JUNixC2xnPSSAjyW/hiUO4mNc0u7jz8PL164hN/b5EKrk+JhWBS8wx2VKGkIUx a+4uw+JJarKP1ATjUhwbxsm+0A6zn4Do63JL8lmYvTALn714ka1+++YtAE4QiZw/dx4EGFKPrSYX nRY3ctsOqFwCTStWLDzxiW0o51BLLYYUcLB/QGT26ttXuQWIN0KwIU3y/bZ60BiRCUA6fx3wRGk1 HgesOprUCo6WMseoD4oM2u69hlz5GwqZg80uIqrIQaeAHsPpxls3P/kjP/Trv/4FjCJj3PERjLrE Aa7kYhr1M1r3IU053Ruo9TeExVSgukIFJekSksglVtPIXxFb8wiOMAMen9VKfA5sq3iaEIFPWO8Y XQ5OAZ+PxsSTT/CIde8eQ/sHochWfGfR5VwqiE+7s1rf/+QJdarQBrBS2HeK5KLJyaySpVRWEHGi KpbYsf1ueB5rLyEInLHpMycRXarBSN5ia5uo99r6ZlLRlgE7e6FMsIY7BIEK0uQbW3/o/NAMKBum mzbvMcbFnmkxnbRZFi6SyaKX6n0MPbaSbSQzKcgPYi6DxE+JfAV3aOBSGg9EZ/IxgptLRW4CBNyk SfTtW7cYHzBUhCfikUHCgWOLRZs6So2VbiZHqEi68vZVwD+sLSZ/CzXSlFaOyVgFBKlxmt1LcXOP GE4c0R3XFOi+8j3WoKvWkqWPjaDwMO7RiEqeya7cOO4GhUSPcHGIrA0PtmBn4D85PETWMatY6Kxj NwkqhUUkh8FRxbCgvwFzXcqgJKZsGcH9MLpxTDnKgKrFhlIN5DqSV9fq0jKLzcEEAqNk5MSgeEyk AeuIJcdNETjMBDkHrkbimuUC+5iKTnlBDNwFZzH9/R95LwYSyAYWxC7EYb5FmXEV6sNQmXAY3bl1 5+bVu9vr+x/8wIf/6l/9yz/2o5+iFuPnf/GX/8Uv/eLm2t2Jgx0gTmv3btGfcnPr3vVZ06Z8EbP+ 2EsnkL8MBWH93TuP/+RHz/z056/yAwL6733+auU1Au4vfvLc3/v8dUxvXsQ2x07/P33ujSYz+bry xf87sHZqGqkc+eof/P53vv0tYBJvX73y2mt/8LM/+wuf/5Vf/dXP/+oXv/CbX/i1X//ib3zxt7/0 pd/+rS998de/8Fu/8cXf/dJv/+6XvvQ7/+pL/vB7v/v61SvXNtcgSyfnzkQT5ULYJeUCMRY/g1CE VSrhs8gdfsDqRDOj0TlxOCxx6JRQeiQCCo/AIuKSJ5Gbo2IkkY8Qo0YMY0l5ysyWEGvaXdvYvHrr pnETKzoNbSPTSNNhx7Epw81mHYRb1MpdysCOnT65EmG4b+1WAjV8lpR9MMvOj1LLEB617MtUyV84 c4btiAIn7IMpce7sGZ4ImUhWneoP4on845OcHIaM5YRc0iiwExjqJNdKKBpcAaoLjG7MduC3h4DH CRdgL7X4gkfloCCLlBRGG2Ly6GJQV2aMm7G5jeLb9vA3jlSBwrxyEWwTpt2qThpIhseOujjeQ5rh 3q21P/vnfvILn//Ck6MGdiTSYyrNmqexVWpzkpSTwaZ8EZx7vE5h40ir6SkUAHSKADBSGUA/FylB QAlj5JZxG/y13MKJcTLmdr1JsEWubTOchl2OEIP2EYYAkblZBHeD4/JpyWfpOzlRyELUGQJMs9Hm CbJ00Q1V4MruLsVNLDyhXqYeC5pySmxkDXaotfbotymrRqmsFElxv2wqAlADqX3vAUFItgUYcLmX 2QYkezzhBJGMqJrVTu9HrWvkUcSW3WlDC9DMJK+lFJo7+mXunZ4bWNkPuDhATOgBFgnEI/Rv3bxp +wvpxs4CokW12AYo7YdYfAShjy+d7uGxKQg+TyLdmEmmAplFBQbhNcacMPK8zW2fWKyQrN+jxXkz xAJJnzzZoO3R7TsIW4P4xzDXAAShZZXTCu70IVGiGesQV8NXHzNaWysj2uudesLIZz+ocIzFXQHO W5HpNsA0yUFaGIPXFLT4YxyFnLvqQh24lFnUwOcHRDPX6U4LV6X+HwlJ3EQYJlh0DC879Qhq0FNE WCLuwXTxBVr/xOoKoHEOOO+kiscdtr/HUWV1qPtnbLwfm8P6D+lwBUekd4qh1Jw78Cv7EsfEm8QQ qVHPB6c/++OfwoyXapZ8FE7ZidWFxWUOqnUbDzYf7QOZnn71xXf98A//8Ac/9H7Y4H7uZ3/pZ37m Z+7dvfn44YMXnz33/R/7EPt89+Hmi8/TLf4xNI/fffTBClzmjeD1H3v3xI986NL/9h9dubl22F// 0qdf/nu/chWBzuhrYv+D37z7G98kmjnxub91qX/tr/16//Ib0OQtr+LazJ1aWTh72uAPNZKnTq08 8/zFzR0q0jbhmZ+A4ZMZPDKFobhD872jU3RmnV1Zhrth7uTKJvA1OnljiKXZLvPIbubgRf4mv9dQ OMs3YonrRuH9iAAmFEJq5t1Kf6Fj2n4EInC55GM5OoOmbRNr8vjYyljkUFczk1vSme0TKuVXoqcQ 5RHdK7cnyyycFhKotEXX3bYFhFQPi6KuyUEuYoGmUeFMgthB3QULob2f7ipyttiPBsbdRUitoDNh B3Fhjgd1VOxURDDRsdt3UJD2W+G+7r+BWQWfw9Rcos3CVO0tE/ZBPoXaDsHmLjupcCsuwvthFowd Z8kGTh+vaO9TriIKWZnS08LTIOI1N1LSUQsoR6t8/JYpJSgjRsV5SJaNYCOilmelFO4jH/7I9WvX r1yVYsWgdngBOa7i8lP5xnJwNTsMAE2jZoNYh3eh6RdQbFuqRwmSKJNkuYUz3FwmKb+OBV5pwQvm FZtBzplU1vAv1pmhg1i4mt56CTA3rEMRTj85hWD7imEZhdkUfk1eoTz4MVaSwaW1NZ4CXlzu/qXf /h3UM/w8CF+OPVaktNZPnrABDNSkWi8Fp7zB2lfbiYRgBDQ3FDG0gkJPUSnPDGDlUW/FELmerFdh 3FUt2bb0KJkniNQpdWJ10NFcgbVmxur41xbhy2nMV0NwPKF7y3J5uMuhSncz2I5O7I28Vzw/Viq7 jgVmOzM8lAcxrheef+5wj9TX7OrJVWQLttSNmzfiicrBwkHhoCJ9eYUVoUydooQ5DdAjanSN40nC xLihL770MtwVwgpCQWFBTUIitlKbgw1N+5ShhmpBrjHTGYlGJqtkoAT1wIQaV2n/wih1RX+S2Kwh 2pfdy3IQ9nztD/6APz3//HOUQVL9hzCP79seI8MXk9OiG/ZYhYMKgDz53OIbb10GUI9BhzsVTeHm RliTw2eWUXuYO+I1sb63Ns+cP3vl6tsY12gL9iR2Om4rhjNvw5zFKkJLEQslzC+TuGguWq+EPZf/ pU8pU8eceC4nJ9lU6OXwuz2e/vj3f5iD8bVvfhM2JkKd3/rq99745us793em9iY/8P4P/tEf+PhP /HufpRrid7/0u7/8Lz//3e99+6Mffd/JlUVSDM1HcyGixnhePB611/BWXJn+vgpcTGZSjl95e7/W 9PhXrOxf+ApQJ6MlxFI+//WN/soXxjhvflpq8+Li+m8Sx1JMkSsPvyDBYmK8YFjx+tnYQCPKC8iv EivEnbZsWTinTFiGEmOPmNFKbIxXuHL1qkDgUO7yzgRPC9UDh2DwinV3ytbXtS69ty6utY5SjqEs jHfX4jaBRoHiwhJGVkqsD+cXl0WH0Of4CM0z10CjPwDPr4qIHQ56SQGkhuesAEak9nqFrGvS6kRI jEbY23BPGzZZzzGXYW9q1iFf4hatiid/gxwXP2Oqx5BhKAxLnFRPuS2sRrtD8goKoOkvRW0MLipF MraP4qizp4EZ2BOSU7C+tu7ZP3yEZEFwIy/u3L3D4bD5GQkfoTuK5obLQoYckBVSNVSbBrwzdaqf lvztPPQ8UwsRwhDd6jDGMJuSkZKQXJi/d/P+Bz78wd/+nd/hpCbloCzjEQzKpzI2nJFJu0X9gKtA dyBriJMkkxxsDIWycQg4yHZbDxWI0fDEDQfvWLlvZpJ5LlKIx4k2ZzPoYkeCi28jMKLhKFmzyF+e 15hjOCxtekBaLbnp8tayyrKLzs8DhjMf6PxIHcnyGDwqDCjoPR1hyzh1SnS28OLn5/kr+oxIAukS FsGwCTtW6B6tJzT82LdMK+onLSYMKyMg4MnhKrYVXXsgb2wAfDqUaS7IB6XTWbEJAPNGQAZvADMZ e9/jYDNimZ5045S/JmyNqMzOQknGwPggHipscRjgLPra2n2g3jw+Iplnk9x8fZ3DRkEpuR1CH1gS eqhECw0h2oQW28tTLJc36acnCG5OLmzSLCYJ5mp0EXihz07CVv4mMzrmNjS7VfwKsgpTN6cDjkFQ e1l7WxNVoR1zwf/zp6K8UL2SqUEbCQPS6ipOQ9XAKJ9ZNIPxFrE6sQxqbufKR7793dd5fP4aHJrx tyRIY4uEx9htRocTu8Yb0b6//oC63PIJp5kJSp2aYbvIE2EHusbhZABFqhiyDxuHcXnS1sCEcDV0 qkn0CCDGAuNSdQWmKXWDDZRgCZh3eMo+8pGP/Of/y7/1Z37qJ59/8QWk3ldf+9q/+Plf+tev/Zvt gx26biOgsUjCL+zViaKAYGPZyL0+ArW6u3d/ffPGsU+MjWWENSHscdCjvz4N0/53fx2/eXyRo7d/ dYuiOnboJoUnjwCBgoW1iSBVTBtbb8Kns76Jy88qo3ucQKFC9s8eox2QXI3xMdHBCzovhloT/ost WGFtIXvipZHvSJpQB4jbnTuOBcH78RuZTbYyL5PkZS/EVIZUAX4PscZYjWyn1/7g60BVT589D6Jk jUKMjc23r914gMGFMLVZEqAuisF0Q8v5wKjw3KHRrj+H8Rch9ph4isXBAXtwcQVNKlkoYDFsMGJi QsLauADSmMDMg7UdhS9oehsrUvQribUIcR9XeAXeiDsCO5F/2Nrck22M4DY9NTW5sozRbe8L4iR6 lhJ9mFsHtdroNsA4zrx46tGuLTKvYrG4Ef7nUoYW3ZJHY6PGVfvUWHXik9MFtWk94IAsChP+5rff +lN/5k/97P/4s3STQ6YIo4zoGVg2kkflIpGwbn3jkvtQ6+BfnbCKLj3VeMAkSnVQBI0cMhvobKOo PI5+u3TSttwNCD4tTAMPqyNiV6y4FOwGnGJUjIK7yD94FMKLyXoxNfhG4CXIqmEomRwi+RzaNew0 DDR2r3gTUwuAi0L9GvZUVIJQpdyU8VShcuBhniG6QjaZf0QuqYRDojOgET+lJat5ao0S5hkFDHSQ ScPz47LPPvcsV8DMV1skNt3ieN5vDpBu5VvUkMuFUAumeWm9JazKUE2zHLxEQAk/BsOe6AemDxzu yFycAJsIzM/fv3cXD4/5wXRjyQnHYVeSbUUy8sHTNIo7fRqpz3WxIOCBwr5g83K2EsoHELl/9ep1 Uuaoexj4CPuwaI4nmUVblZGDOYbIY93N6CqvbdKKWa3VUjgsmy382tbJdekComlQrkJPyV2oJY9P Oyr+yOOzoJwX+RCjDHR5k2Lu9wT2NKoiu4mDmcemkOfb33sdlwlbG8MiuMM2RUtr+dTvWP5gqb30 GswJOSEOABE809TzC7jYzCaIFtCdTBGmdzIi+DSCU71gLBzOCDY4TAAaImlWw5/kiSS2mYJ7JPj0 /+2//r++5z3vPn/pPKU/xG6os/iZf/ozf+///d9+6Xd+5+vf/uadHfBrmxTmsE9wDuAYoUM4Jw07 wyaLm+uyiAVGQDQctUhX39tzf7gGfyyC/3/74fjav4pm5fTOYINgyYoMgkXsOIXOh1iycoUcOebG pyBXuFXoKRO3wtzUFSCInIg+zinThNQoGRuvGHXKsawrZFTabaMyjyhXz2ddY7GqhAGfEPeUE5nN jeBmJZhWsuUKsoUlTgt78Te++FsYFPNLJ9Y3d15/68r1m3fWYOwjLMBOIw01dQQTjCJGvjMMgpWM B8GNkRK3FbNRai2sVtYYzEfIy6YkfU3PSb3CyEW2L5lobBkVtYwmVAArQ7X6VE5U9Mjxz54IdtWG Ujq/cNWbB1LtYxMpdSirgcuYomewbhLrTRKkC6BlhS2CwchDEa5lS2JKvP7G65z8S89cIp6NGtN0 Sv8XtBoXTwh7sGe1XKoai+DLU8CpaGgx6X7NzBRREMpkkpXmI8HN4bx7+/6f/tN/+utf/drGwy1d k4Qts0q6lfGIxYSpfsPlbzYVSnuIFYiZDoHvIk6QQTXWWO70xIgJJlAqxbdhFpSKinf3ERJbII0B XHcJ6cxGwOHjRLPzGbDBBEq305RSPSvXLvF/+7yg+SiYZIRsszNnziIVQNBDn4uzYZ8CnrrSJCqN SRGgmZOZCVSG6LUIsD5KXAWCdSIsTBs5ZCBbXAHNZttj6VUVx8hrJ5k6wJdexNpFHiFDaZDIhud4 sq8IyyBw7bz9gISq9mMd5VL68DMbAvUpuCDFTQ1DxRm1T01bc/E21ohorGEKKFJrbaTVsn2PHx16 06VFlDpTh7bi+IFIuXDuLNgeN5lF8uQ5DbPDozN4G0LXOLwPbty4fePmbc4dSHZymGgF4jCIY6wX rBEEiz25iPbacVD0eph7PepirzqJltmZnUkO3J3G+P2uAo4GDvK9WFXughPEXLFbqKrjkIWXSghr fd+y7/AgCHpGTAyEWyOGkRLf+94b+M6EfDgLxlHxVkelp3ys1kB0RvKcaa+MgYVtzt7AAScXzPlN HK+VQzby5e1FLcfwpyzfCqxkv+h0aNys4oUdIbmQWspHY+0mf+zHfuzbb3yPWO2xxeMHgCenniwb 3Dy6tUE3j21KlaGJgaN5g5ItcCY2fj+GFr1w9sxbb74O/cuZM6voqpOnVp9/4dnrUGG8eQ0PJuaq jqSUlYuycyVK6ByRiOdXJoIdQ2wiXUDFNrBbodGAbmRj+yFRD5Bqrc7STAky1CctU9o+XTVNsi0s LuFEXbt+g81Ewo03sp2TN9frSFyM8lMIK46xa7kjLzBTTDrfo1FVmK2mbcyEPWHbSGuyAw5F9h3u Y1+p5bFDk8ayneaxGYJ3iELqzYk/PX/pYhZrAouDgVERx2GjuQF6BYt7c3v35p27nDri3fME2h7c swlDWvYZPoPHNdoZK5zWNES3d/e2odhLM5+jyPCl4wsYXTUBGC3fLeIIIZTgxRkJ9VFmWMSpOdp7 //vfq3EtjQajE0bO7HEsGRjTAuoQM4dntOgmLGCYmEgWHGtbwICilYNQb2NllZQ3iJoTr78uiShF eRcvXmLAqMu3Lr/Jof3+j38/j3P95nUGEYCauUE+bv1L8cgpRE5yMt3BsZgeYdcjujxvCIiScCGM tDoxJyfgCKOn5j1Y9pPXnVq/u/mZH/1xnJJ/9E/+8bGleWIPZQl2jQasrmiwIBCmsUegCLA3E/VZ KydefOH5snAwA9w07jOn5vHm1hqEjqy1xVnhHWMIbI86yMXGVXCbEJucPLVylqsnFTEFnQCUFBJF CQ/ZJ/vE5haFMimLqfC73R3oLnkKNicS8+yFC+hm8m/fe+MtYmFGW0TN605HBLO7JEgFGUdYDopM VCZOEX4PEpOrYRCDlKO8EWQohi8sFEYYjgF2hQlEcUX3MyQNAhG3bP2+84azYqcRms+aQ96jF/nq qTPwUgBDYpJ5auN7AWjWamneUjEXzRZyqaFjOKbEGUKg2A12AIdizN4CrDvUN0wFKoKsGOHajY27 BPPe8653QXeBb2/Xx6lJiPoQTnwWk1YWEmKFZlfkGjycOESrwzJXfOC1G3e/+o1vv/7mFcKeHGgj YAd7JHgg2EApQjN1fG7mzBlJpBkD/gFrZO1bGMAbi9MwTvxX8UyoITDRGNmxt0qeDOMJedqDQ4+n BMKTxOLZzHBWQeaJW1TqYFa/26DhEb5r29obxP5NKMXX33zr/LMvIHak/AyZMMI6dQA8mCXc+plm 6Y3OW+Zy+IiANLEtJp/MJHdPtIpNuEWUhukecIEpIuGh0vfTWiqcD9bl+rVrPB1BLfYN77/69tu8 jobgcBEIm/7IH/0wLDhv374+NXds+thRzAw2JZ+ns/Hzz7+YzgD6Jklf6ZKQLiDGz3WvXb2KN0P4 DF5TCuRZj29/57s0VSNkGgZnU3C40ngZTBlqJyW2e9GftIAiUSdUiCMtWuDoDP7gjdtCng4UKwBA IbqxrXIxvKlkwdzn2E6xZbZ29+5RhLsJEc8mVgn7ziC3na6B3IJAEPfgAkROxP/Vi4mSs1qB790E 9QDUDwmYBNGsoGGm2Baq4YTFeY/FFImnuN0hCSKDDv8ftsfWFnFpXGMSvlffvgbYxqowqMZn57C4 10hN7h8ePT6/vHoKyY2zwJ7C5Ev7pWmZmPWhLPSQ23yOkg3qDzR94rZa/oUAx6wVnwfnHEXGxCvt gWOCAqyu5RIgRm7SveiOLYQwV0+fpJ5FKXzU5oRo8dKQEvWi5goBjSFGd+IAyGxOLwDL3U9C7yiZ TQSQdCUUwpGzjWlJ5wQJnow8zhAVYRuDTqWBA+bV+YsXDODTzJ4CXDUKtTAJI8SIEJsRpOAAJkmP IT2jEOgRo0zMR/FEDQKzSlwYuUMRBae00mR24fitt2//8T/1x3/h538RiMOIES8xwCQN4xoZ8eFf YmRGO9jZGFNEEhO0sb9d8gFCDUTMwGIWTdZAWSkNiiLo9oixaYV6qCTn0THtjBzAq1ux5eb8ylnC HyoKhcuxNzzKOzsCF47NoiMZJDhlsohsZxa9xJmRjZYBGxjV/iV4JoKQ5WZWLGJKuJwbJXJNSATQ wCwWPEYLT4JWLEc8H2hOGJfL0PyjQ2B4ZMPAZqBBKTIHA4qVRbU0V0FstUC3yUm3+1MgCpbJ4510 KO4MEo1pRfSj/5A+eplxrUyiyhWzB4sZAyXOIvdboJgsqWLW5uWGbzFr2M5EjTDLhIik+aZtWw/2 pmeI1GtagT9iMvADMeIx37UnaBVI6hMYzcNdUDRsPLx/+xSbydBI1SFOS25bUgCP9my7BQIxkhDa 3YByT3uaHu2R4Bazj/wtGIkJIaLBCnKKzUQlCKMqDOIpvimm6XGMIa7AbsTd9BRQdTl7fHlllWev qkiMxcbNCATUicGlxN8qcNh4bVWnuibaE9IVMmPMNrBLQPrG0Pf2RdzHGOWCIh3T3NEQYpqjiuin 9vDggKATUB/2JJ/iXjZ+ufTcs4SrqDBDGNQyibsEo/8iFUE8pJ7yBvURcwhc/KKknkWkMSgRxAd7 jIvwKrIb+srjx2CSQ7Mp3DUkjypuMIDDMLqOocKj2sOCjIrBLGPSyknixdsPb96+i7EKUY+CmOU1 sNMGIm52w0eIw4UlrFf2sQUoiW4gVtBpTA6LiBTR3A6OGOOGC6MXSZXwRvOMSayXt0ErL8Laa+SL k5CYuKM1+VNEVUbBWbK/KnGo+F78gXWXoYEZ3KWZOh1RT/ci7DrZKYmmwV5Lk+LDxzp8yycI7KAM r928hTyomVOvU7872P7VVVIWvhBPHQFzgKSyn8jkkV240SJNfDDruY0/mtDYP8CZunnjBieWxVam z88RvmDDETxPPATyIwMmvB/GEv6RlWYGeHbxoYf7glLEwD7C1DO2kJJ+ixECkGKxMMbRpTYYMgII htdgQgot9RPBEQ7AhixRRigoimlDTfLdvR6KV7WjQFRDKFLb0WELIyjYDMqy+eJcYfUg8iS6orWj vMF4mhNvX772Z3/qz371K1+9+eBO85pZXkMmjJArOFNS//CMLpiesWBsu8CkhHqGX+zjnNrOyEeA jIX0amLW7u702gl6KIU39s0TCXDckaKEja6cjQHRqjkN81h5XJNboMeJkDB1lCzJQozDum2RJLue aQIuDT4k+UcLINv3zugs5Fm7hNfpoqedGBwE+9D5V3Cn1oX9x4nk7QgoPgUnH6Zd0ne2Lcbr5xEI iMm8TGE9oHjviHk0ixJ56/KVBKjM2lUnaYbEEuEA6u1k86uyyj9D3EbuU2NraTY2naCvPXalTQ6k Bzgjl1MVJTMhfh8vA86JueOU7DIXzACyG5ZJXFf+GScRjid8h5WBcxTqBqX2ExAy3BObjezRMj/w isEQOYIslGWZGVXIgHE7cJHpigA5zCx2e6tM5Qy1a1A6ZcpYKT9JInDSL7PUjXa27IDfi2rXz9Yi JiUmNYI1LxFQzHbpXmtuc2Vsu9jgFA9D67bF/jzJMRe2q2wI5rC9N82LMF2ezeRdml/Rq06rckNn qPZZyx0ZVeyAxwjiuG0Y1/Ncp6aD4yecGwAPKpPjg1hPl+3tM6dOwxlL2EWvF3qP/YPpl/7Ie9j4 NFPhQe2fRU7vQFWAdBbFcv8BShRbEOuSgoZOEJqQhSTFTKEElfgo2dVTq0snFgWlLSxR3gOx2Jmz pxkQatn2qWaiN5BnzT/AQg6lJ/+0zo6yHc3mkcqjQ9YWTtTjSX5GQmOH1/jUQU5ojxnCGWBVUnyM hWIiwGdOx2sPYjaiMQQjxIaBsSjZebBgdIMyEYgJvjcK41ZOGdgoTMZekQsiryR+FqvN4ojQs9mU KN3ngYSwYWgKAxkaQpPRsgEpcSPED8SFtguUFfIk4lXxoLVZTBsDnsgJVfTbMsYApcTwdPQgb5M2 Uv6L1ahWQ5I/3nsMF4GJwEdAsiBuxibZ4weWgNiIBCY7O5pIoYlgnrgFwoI50egBRUsTlpCgYChh ySAx8bzwP9M4dBqVA0oHQ0szL828QxFnBBOWuM3Nbci4N9a3VlcwhONvAkA+sfTNb3/rBZjV5ua/ 9c1vsUOoHJNxLbTRXIF9Ev8AVBNJ8IesQkxlRa46b+TEIoQjQTCQWL4jRALZqju727hoTDUeCYvF 8cCvefmlVyhRg2HnyLEIF3NIarDSs+Qc+nuDxmPIIZvFCNQiwM3EvmXsEjmJ51aRHYd6ooTL5mmo dZSnW2Re1MI0U0GEIRkPKmDtHWx4wk64WDBCGcBXY2AjmJCbD+7doz5LyKCF9QtBW+4vnziJXEbA seBYkWmDOgAZdbFj+AOEQYhk+q0+9amVq2SiUIFsEKuXOC/p3hVb2XzrNI25lIR7+ym0MdSTBsTm G7AMrG3BLTWuxQwgE2XpEuWSIqsm+jA9mTtbKVKMKgPJkbSFU5saKU5OFpWIZabvNXMUCYQ5j3xo DY4pioQU0mDTelGgq1R+IR2gFoTNFYAeWxzBqQhMkEp9yi6dOZpOQJNA8NC/9pw82jLRs0wuUSZM B5zF/b2HkEJjjLGr19dI7Yu1lTlEpLx+dDyGdGVLRRLPZZAB25z5i8dcUWBCO8oebdT6+/pVpQnE GIWPlrcJc9wBViwdULLf1vRzAzQu6YG3Ll8G/Pfc88+3571njUx+GU6wiibozti8CHlmR6U8I1WG Zjp8/HDr4YN7dB04QvE8yUYGhoplt/MDvxK5ZNtzHbQGbpjAVijbtrZMQKUztZz1s8cRthTBwaGP g06IRq2893D6mXe/ApSSDSemAr7NhWWoICFsPVhSyB4AAP/0SURBVNil8nUOxZfGExShUoLJrFEy b5kFH45d8BjHfXll8YAy4Ef7dBPf24ZMg7gWZKEk4gArAKeaXqd2BR9oe0eK9OPzS3PLC7MLj/cs 8VxcmV/bXkfQEhWhVyRintJ5ytWeYPm6Y7nCJJbnLtWyWCIxolPNt6d5iKonaTtJMTSYP1A1Rm6D 9STHlYKoIBU0/TATQsojro6mJASIaWIblDszxOuh5EOMioViI9Q2THrDZEi45AK+piUkFB9P2P2k lbjvIzqlk6ZZ33747vd94Ctf+8bDwyfbxO/2D67fvrO0srq0uoINTickNq9ZQRZjF07wXQ6liceF OfIWC/PQ5wJK3QFJgiBAkUshi6O0vQMA5ZA+CntPNtcpPYdTc4uTLBG2ssASOLTj+QvnSPjsPNzC CGMnnzl9luFy7LEekD7zCyRRQcICfiKeA+U8WHfy+8dPrYCoPcZZh+2YCFR8OvvM1fXkMeeXln// ta+SfsPfwN5hJWamkscD5rVMB0hxfelzBh/wk2cuXGR1UTh8x8ADgM58cgjbNyOQJtM1yCaOVtIP uEcid5DarCO8RrziUk5Psk84PIowG3XuHF84vrux9/2f+L7f+MIXDif3FeuEsx+H4TOsTwyAC3FG EcGUI7A9QNEyMyHFf7KwhAx9TAdChs13HeQQFnOSrWMGXgkleAC0yCYijzailEMOa5dkzC6G9bnT J1I8fCS92miOimUJsp5Y2QZ7jMAWgHcI/rHbEeg2D6JQEIvEegB42aRnoAv8AUhUmdNt/6WaJKEN N4iRMcIXx/CoUOJJF9NgBcautH7bO4T721TmI01LOwiLYTgglsVRaEt4w5HCwEWJYNET1MEbAnoq /wzcOIJNjxEG4IasKfMupq6OKWEWMt4eGN6GeXyM5AafZecDjN3Z2gAhk1SuPhOWAXoawwv/BRTZ yy+//Pbly+xP7AIRe/o4j/mkMAkwNsR9cBoYPW7+EWm4EQVMnS1mjs8QmMC1ASGGtmjrHS1SUfOo kL3lpbmLF6yfP9hDR8DShRV/lDa1i8uLtLwho/DySy8xHu7HXCGs0ctsSPxLwkGsGpOAWBexFDNY ce5kq9fZrjjlGFsgG8g6EOhCm/AKPQAoAWPpYRFhhGlahunI0dmjQAtD4O79ezCNoAvpkc13kizw 5hLERmnyj2OL1cX2EQiSXOK9uw+YYjQ3+C8Cw1sb22v3Ntbub7D6ZK+th8AimT5CDAoaIdls5jCr AVhAYAm2GC2l/4hoNkgF0SCI5/imBJY5+zaioT9GIpCYy9Pv+dhHTFYYlCQgaCyVrtgJAYlLV++l hTNMUuirFlUiztK8jlV7xLZGUhP3g5AFd5tOOliCxJ9pkrS1hxx7/GBz/T7csDA9Ar1YWCRZzPZl THx6+cTSkyOPsCDTHGQa0lEY7BCtAa6Cdc0NiPsLp2gywmBZ2uNVz8bFTKBLNWq4Q8EeL6n5ZiNi gmSTfPGPPsvQ3F0+OVFHsATATCZ3AGoz0UNL7NTY8a7V7SkSkRoilot1MnaqMdPEF7Kb4DUd5jn3 /Lt648b9dDNAAGDkIuK4kPEs+/vQ0pv2pvOw5GK1EcZhySGxPHvmFNR4DA432q67OhaYBkepGVq/ t7Ev9pKTSNifNDuLs0Ra9pnnnsVLDs+Gij+lepbvw0aCCYWu4T0sYCDPmhCIAzwngthYB5jmtvuL /QsAFGWsfkvRbN1htdbRo2+++RYknUjapO/xfJ2Bo7MwtBlxiPurXyLCFDtiGfQFZbssl2tRWCsy ISaJIeZme+pahhQwARmiAGmmbsY/3RbzItYKQv1AWsSpiavfu/pn/uyf/p3f/O0nEONDz6T/aZza APAjQkaEUkXFOSQTpPPnz5+n8kjC0gmsCsn8rJA060HPmm2MGsRNZL04OR5ceSydgV8t5w9qGA9G i3jqSfnkeDTQ35PUSqB9yRPIKkym3bLGLWaGbA0GHS3+NohrkeJ+BP06IZpHHoP7ADzQAceYmSbt A+ErhwJ0j8RUjBZlEL5ix2mbaM/g8RsVfoioAvMjT5FgoUmO4Z5FWDE42JyyXjDz2ByEWSUyK58J bAQyFvKsCrDgcPAmUYfKsnQpl/YgANmy1zSHzJEAhWcUizOVOm/eYPHwkWmA4cD2CTySr8LDACzP QjA1JjaImUxPw6ON7MbWplggKU256C0aYEjYXnKF75M9NMcjT5axFia5lTIxPLWvyXDDN/7sMxcu nD9D/PDlV1996eWX3vXKKxwQHhYwDMPUlDZNLRCXqWQCWVk2XMD72pMR2saIihXhO2st8NRw6aFl k6m6YFZ4KG0WM/Mm5DhTFkalhRgFoHfu3uWdkP+B/4tRz5HFQPHpWAzBTAE4WMw5NY0TTDaY62Oe ckeamZD0ohid/Wk7Q8hgbb6jic0h5kLueVkKgKawe+3ZisbWZp+aBuJt9jiJJYWSgSOfmrVm92r4 E/56z0c/bAlfOqUKHRO0KOlMszdkpPvkKXnQY+e6mSDKJSAzIcIGpcYRnH3KRuQ+np1/+9p1pozz GkTPwu3797A6mUn2J1OfGhCJtJnIU2dPbW7fp2w4ECuKXFDGPIbJbn23ANpyzASoKKxpzzwIbTMP jVDXJ2qkko80nNcXTdQG2ZPYZdLOox6PvEGvMAUpvCFxSayqAzHg+Roi3PEHgwY2dcBBMroyqt/B fLtz6yZ+BiuNu0rCganjUnhVTKael+3cZEBow6R626EeBfZPn+kToO74zjwzTmLQakQCL6Sh9w+J z9y8cYeaGP1jloPdRjDUEJtMdOwkw8d5NJ33sPULs7GTMbIPsMoSuanG47gggsa8Y1DhKOG0jCgF hKQciBSfDWzDE6JARDC1SRHcxMltFZsmX80BgK1BcDDaBkuLomM7AiJOWkYOuQSgjeEKjCEmYOTK r67C4GKH4cjY9ygz3M/q0eP5pW025WccyPUHG5/4xCdu3CADe0tr0YaE2Aq0XnSVOBX4kgyJq4VM 6RjziXi9d+8uRf8sLq+RgbCjFedjfz89tI5hrOGu2rsgaEG+kePFNFEncw6Bu1EvShETSLhHIEdJ sFtnyx6QaXpikrg/KUdmJbpjYoFa2WOzCCMSPoRjhTbFm+DCrCMCVD4DThDKW3kvNQw8n+wZ1DwF d6UXb7uyasRG45VNmSVeYXGZKBbzLunvDUJhovKZdkSWZi9xHvA8DfePqqvUQaj/gKs8Ec1DRBbX khCpGRo/72RQXZPItEMqznhNBLEnyD1PmAKDDEQW1NpEe/lZ6Zn1U1JSrjU9DWcnfXxRpKLzGlwm YCKN4ixzIikmnX0e7gEbA1AAEBBgSdYfPWcPgIL0GRUriOrlXgQoUMOmQ4IaYnWAACAlqQ5ll0gS AE4pJC0JkkwT92KLJeZtRrxH1V2SXh+e99yvqemU2ckqw5qMkZFlvkWoMT/sPeaNAYjrSJmrTJCG ADLoJKgRXOIU9/YJKiKp+Qgft/UuVC0AmNKugG15YpVqariUDbghXBmaXryJFmO1wgcN66pviXmE 4MwQUKVuqGWwANZMPOAW4Fukacv0pVdeIlSKbrFuLZHKBNwGY5MuN1XFVm1gFaeKgVuyWLydjsF4 +kAhsBnpjUVEBLzUrTt3zp6/QPLOps2Li3dgUSHotklA0NpF2+sF/Iu2B82ys73G/go5q6QEKJKw X6X7sLzP5qKDoRaJxzDwbEPE+47g7sk3WRx7WBs4mcbKhX5Vao8lRffl+NfYrYKRcbhihY0+O/qh 6EymrJUXXLDJBPzW7c0NelTyXMTCAFcQYsZlE0Ij4Z+8M9Ycx+XkClI6BDLcUKldwmFCoPh7cxPJ ztpzzMh9YRywCuiwN773JihX8DMUPRNHogPZlavXLr/99mXZja0IHQjBo7R4KBq9U+/DyaZrsKXV spFomSi701cBI4hWskwlkV3ha1bTpGl3cXNkRHGywwLFYsE5gQxMLrSlDepIgF1GgYe6did2hBnX gk5G0S92kIhxBbd5vyJ5uhDjdXl6UfqnSlHUv2TihwapkaG8ur22S0XJN7/5rdr7kdegqi3gRjaR dmf8RA2IHvKM5j9nwH4x0zb2ZuV5A+8c0CCYMKmEQeIHHbSDRGgS3PwSQjb1NWyFoOORI/JtadJW jE7IOQPJX5gDjsvZfGDCgzAg9spt/sA+34exZ4cMAbYzrxMXCAJ9Ur2gnGf4qF6IXBL1AnRkAl8A orslKXjmKsE9Anf2miD4rhMThD+Bftar3vA4x15vpul3ZrAIGVdLdi1bQbLXU24c4HwwxrmXxq4G Xc6T2HbkUWpua+IIME/8FwdflE4AqYwT7wQTEuMXk43cR80RdhQ8M3iTTHtz4DyJ1Z62SpjFlNhm NghcH+LmgwTDC8EnwXsIVEzpWmmbUonQcGssHD0K9dUVulLQRWRdJjLY5VFXV69e47xQcMsp4N7c iKOHuLU0MgRVbrb0T0CAJLBP4RgIHEnVIyv0wGN+gd+YNfia52otEnITLVUlzdGu1ObuzC0CvwUB A0w5zIWYZDjW5IGZQc4L4H2C2Ez1UJtNJkOY0QypPe6rY6rHRqoTUY4HJM6Ys2nZve/S74czw67P IfMiY5Rg0iHGPJfxROztonz1dOfPnsL7ZHDFVicBqrmtd++HLU5JSXmYP1PfwYNqJk9PwnceCt3p VQxAUsDrGwgJduqJkyfNKOK8zB5/sL6OjEbwm1IHnQqewU4ic+gB4juzRGYnyckahQc0IgzQPqF0 /ZByhfMk/YXaUm2i4A6GrIZ2pVVN7O7aWoJjYR0JMhSz9ueKD9bMQHB2eWEP7WNQ671aWlGS7euW yr0iuGUpG1+BVRcuHWul2S32WbvVCDeMzNLsilEPWsrOQYeHly5eoFcQOJxAUzeCb5H8U9V6gLRa Wl/bIIRAW9ebt+4cnZ3Ho+MESwEljMxKdiQTrFumfKl5NRRLrNViZRQkkXAaSwLvkZiJdswQylF/ lQG4Pwl8iDu2AUXxGGZBzcNqbvn0iV1wYLY26Wx5D2bBAHuNaOvVymTvWiQ5Z0DDzEFq64X02a3V pIrIE2EJtiPhn0p33KA94LwmfpnJ2B3+q5OEeJO0enPrxRdedMHjL7C/v/fNy3/xP/oPPv8vP79y ZqXhe67BWqDvWXF2C3fkvilfUjbxgIaik6O2SiCiUBLXx4wQXvwIQfJyGMnQ5OI4zoE4pnAHv2Sf vB8im3MvrSCHYlH+vFQJwSkqiK1gU0IwmNSYKUw2whlkKvlANEn4oUV32SMlvL58ykyg4D8jGMbi woUb2BpHQIJfHl3ERTIBRicSBHCWjIAFpJxqQmZz3qj90GGrsr7249gWYcsleBIXW2fR7GCcqtRq ppw9V0sdVCKMKS9UAbdRCKHz4q8qDVy7OA1YozwXr7O9n3nmGTJmSEwErxuAbsI0VF3E595FzlKi xRm3ah9sBgwejyfQXUzR2vbDo7MLd5DcW/RHpBzhSJl8DOW4RhJHSCpsxLK6hO4591gmi+YoWwXh +OBBe5UhTzCMGAPePK+snFzF1TWYDmwnmtkpjS3Qp+5B5rFtOCElrw+N5uYKWD/ao4ELe5AjxLl1 E9c1vfk+WOKU3UbAtLiarWCLuu0d7oTUpqK4AF8NZXl7PCzCfK0vFbLHFFGyzjEkyQ+AUdObVA1p HlIvbFcinPPE2xeJf9g0HGVPYMeU1YHsyiS7V1bYojycNc8LZ2UBrxQMlgu9caLOQpqn+SCJJ77T HYpnJyqPiU1QCI3BbKM6yNIgcbgvGzY0+VIyWlwr5Fm/MgdAhw5Bg01qfuDI5CwT7b2VHMiIVJfp hnBUOJA8NrMsb4aIZJE+A3ZgJLi7ut21zRe7WbPJanTUdnja1q6h1yWpNNeISAW2Tz2S+56WvLPq tbHtZPxjGw6xb2meUr0CTT6lCQsYD0SgKHEm0xUtMDTkRrlibiPWCNVBc2NXdZiVWJ50XAunO12y rFHEBrl16w6Pn+ziEQwPRsAhF0yjESLZhWGImD/oB7ulHCMtA/JyhhDi2zducSrMM8MxFjwfA+do xbedLEybw0l4g1vLTdG+kXrUIdJoyVccPViFz52HwAwx1M5h1nthDdVsScQ/AK88Zo90J6ErwgUZ oYo9qf+S1PHOLhNLKaiOyQr3QvCvKmBEP4fz0vnzzA97NLph4s7t+3/yT/6Jr732jcd0Yk5iNpjL OQvYAKfKYW+z7QJIWB8h7Tl/LJTlZ6JCVdLo05UTq8lZSYXBF0MpOReqA+3HB2n1a8+zqamUSExw nlhrdjJ7MrgFlkLUgGUE65t3H6zhPwr9EHNnVzRgoBjgycIAoLBSXwwr3YpTaoi+QmoT6bIAMqEB dWXAcqkkcjvxvIw9weUmveIt60pOojgBcROE784U9hsawmx+DYiqzGBmLAJsWKlhq86vUpjos+2K EkaAcssvaaeaHCKLJVdajJjG4liRxBNcaBRCKa0Nf1lgckjilY8zO6BKoLhGKGIbwkbJUEj9MVH0 AWeHAbVa36LltjWgtC1m0pBUqDFC/NY0CuWCJhNWFrFuRNJRCYbg9vYsFk94nodNS4o5GhdgA5G3 ADmL7ULAhB+IjmH1iYXP46sdR9jH7say2HOGExXe4i3sPKarc8vT5xhCUiijVo9zzUFxwFZEGy5z jqxD9ga8WCL7olOhJ5KZOW2Ykk0Q9Uq4mo/A/EYyj6nGC0TJYiLU2BXAl1STYzWLJzZatYS6unuv 6iGZ2AUOL1F8rHVyY/jMjMFo+MVXX8bKQ/ExYk4F75aLjh6AqEoDZvZ7HYFkRZIHzfbkPH7RqVXk AOFuWtKwxbk070bcmEC3zEAtVz+CgltkAiA29iVxEBjIGs1YWV6cfgJsiPtqLqMaQw+HhaItQKoj h22DsZp8Y3sFYh0zbpCq8bwHYdq4fEXteA2sDY1x1zsOFnR+rm3CXxOWTUOQQNDGyqB3UdZkCWM/ DhcZAjJhI+L94b+3mwE5bhLTgNyZ7mwUB9M6QFnO9wm5znA2RPLB0DjJM1LPSQR8j5AsiazNDTrc bopdMfNJrHmWyBHTLSlUjiCyWyEOzcLSchZWOCMKGUGGuGHpN7YeyreVooRsYUJsxuy2t4mQsFmB YxxjxKn3S8ly6tC9kAJ4cF/4EVqYu/funzlzjmsa2weFWdIuiU/9XzViXRN+IAfIFudntngDssYx yPmEbYo36N9UC4blg4mNZdzyRq1LyzvxdqeP4GhbBIyNowTZxUdJ2bJR77v37lpaPjeP4jfIODOr +ZtkX46ZzhnCha2InS5hG6W9sKFOU/rIz3tEkB5SsEcwmibshOyChLHgn2dL2xBsOrAdAKgYEiJD y1fIvLxOLCWYBOQ284/ceevKVVLQoEdmYLEA+4XNMa14IrvO9LOZzQ3YGjF9D5JraZEf6yoVmkLT NZL9btSO1phpJqfGgSIhMxzh4KEgaZzCU2OdFbjMNtuei2cndzW6zaMWlOMK7FFwUQx+14vvPApv Dc1WiwnM3RMvYBUiTI1w8SpYPbkPYyjUHuKLkCt2FbPKnHNf7CyAENT+NDYvqw+JhKVlg3TiZI9D /IDgnoMzY2JyHQTMDuFuZgkVQrAex+sYZwerhZOuYZs28AZMJp4A5I0wEQJIU1tMWmQ0KMez5885 vAR2DelktFoAOjae4KdzYXGslchIFUbIbgk9JA7EwdjOKHSsVgXf64jX5quiinjcZVUqTPIXp1fW LxPFejZZspY3s4XlLcEEBUwtpT4xIfWB51RAnKhCq5MEonPgnXwtYxYGbcRU8EmcSzYmE3L16lW7 KFk5ItEIC0iQZ/qlD37Aemi8P8gW5EUUXImlhqXMwx88pvpDrd66D3VXAFXY/wCFEyyaQtnyHanK 1e/egaoYLPpjQE43SSjdvIVKo4qBIg5cYJx8gA3M68aaHfZWlxfl34S1wF6u2DXa6WLyQGfHB+RQ 4iu1gkYTDE3ybwvubsHMqX1DIkPVQKniMyqN4K5Lrq0xcoJiUW62NK77uAuG8m26hq/sFb9cyLha BmqjjdwBMV408XZ3IWpAbhNxExyg6w0HzUqJ8xmw5HGz9KmjRoPNuQ1hPYKJTCZeSFTgFGku6M4f PFgHuiqzxO4+SH+sbyabhBoQQsNVzI9daywea4Iu2G3jcRhg5IsYJ6ExLHTQOljc1PVaTEGrDsyl bEHdwDRQTsDW2KW7c5Z6vFQfGulO+NXJ1BTgUQiVUHEQbFxKXIbKJoOPtY6NmQRWzNogSeELZII5 tEnaaDmaUEqchS1L0LZU3UpDxpYyBF5EgEq184SgP772EgcwfqIEfhRSag1gtlMc+NjU8cO9bc4t oTSegdnkC+OO77zHXlOkp+aOk9LkFs8++wxTxI2C+GS7g3Ynbb+Pb81jMjY78wGKYBI0/1PZRJmJ PcL1PmWzCT0F8ALuztlEanMmsKxZVZSstAb0VwKll4bL1u0Sxt0BM+AR0wiIQDQVn67KSl40GHYx Os9gRVjZKeNKpYzkBzUjIkFrTLAobt00JBt8Rrx7EiQj35+57J5nMxOWrUCpgTmsbz6Lmd9hlL4q hT+WSqVghHInRUzN/BjdjzkVjIfBq3opCCDLHbRCTwphX2YJA4Vbe7iAOJLumiZ6a0OZWPFshhPE QtleTEvaOM3doiQaQNvqSdCKEmfaa9cnzBYFmDoroCaMS1gAWMdoDobKpoJ4gwvDNc08hOLK6g3Y zMPyqnUjIC084zw0wDbh005vQiH53tSJdpsNydRzlQ88IEeyFkYfkHmLE6lfWDOcKS03gHspVTy4 FBFFbfTDO30DU4G0jAhRPvQiPUykJZl2TAWxQEcUlZojQEqY+kjtsLxJkBTSbTDQT3gWMOZWvUll 7hl/8403L128VPrPBvd4pOnFc2c1Y82GKXeUswKuiPskMTKXKIFVTPqMRuhnZoDpECaX5moJ4KDe E5vPolRijgePMaixWRJQNa+NZAESMUc2hQD20WNynhw5urG2Du2JYa0UQQh3OwoiUAJiDoDGnXWx hyCgae1jIi6Cg3GkUemwNWN0DLnEJhj1tlKtxyZA4ldgMWy+C3+xKswvppVXuG8J/yrfmXGPQa8e W/sd20eX04ugvXhbTfi+h0kEMuzAoqirMGrz9J1RzoNxqm2Cl3TcNCxbnzQ0nAOEoZGzmHUcHGao ngdigp/ZgyfOnGLNSWSxF/V8XWVtT3YL/iwPkvay0mbxVyQ+sVf2GAFBw/GpC2hMw3674XpnvxHD JZBrXxXo82Xrtz6Dw0OLHDwA3dJo8evXb7KjcIbkpYA/gUp06cIbgErcgzCFDbPc9FwWYnjCDt/7 7ncRIGbS6Y5qB1hJotn3TH4PPz/z2U67pnq+mD2V5eQkfC/Q1rGOpKPom0EpP/iQt966TPujl195 6Yu/+cXb9yjZ3SPEz0YNZlXJJQiaJk0J82i8pyxL6MjSkhJtSjoXopk8Glg7jAmmghcR5PAI0msC 4B6ha255EqLL1RWDhLt4RdgWe7fXTAvj+5BJe/3Ny+R+4RgiSMsCkXtAXMuRCEqa8LeMK5RszFk9 RM+BoFCYGpEPuoBzQJIRScZMZFI8is+VgNhDBGeIdDQUivDjDXISpAdMUkW6g7xIvZs+b766geti ji2V7vaxbZFPxdzJYCpuYnu1jb37fFwbpZSDyhyPjG7FzdLHQwK/xGqz+tUKbC3+xLSLknKrP7K/ 0u7u8889S6OocEaKRTYChNSz3xsd8rbZtFCRtHEHmBx2VNbKzlDctm5xFnGO5bbfLh48pEYTTCAh TXuWykcEpssTLYkyIoo9SUAS9iyOT45GcmApi0cSMQAJ3AOX4U9MuzZs0mDIRPwgHqSvjM9pvZzO LXu1e7KTOZIK+jotQeKOOdy6AnxKfUNqJE2dNKcTW48LK46T00HAmMd77tln33zzDboaNDCl/E1P KIVnYvxE9DAJmlJKb6PDZ5559itf+X3OI2PA5OM7x9YNg0GSGh4aWOhOqniNN2tZc9hwlBmZQexR T1VexAM4e+4sIod6a+aXxNrq6kluix/66IB6P05r642l1KDihkIbM9juRKOpIbQDIEBQfir9sZ6Q jQc4AbHD99548+2r1y9ffZuzS0crloTIg4ZwHH8sRqdmZFaMJXhlZazF8lY7lf21hYWJ9/mldIi3 3swkr/DgovrzQb6k7Y6LWlu+krfOvpI66nT8p8SQChko/DCAl4IjRvHxiDmBbgF+UvAJRYNbiS0r JcIcBa8cNre1sD/pZlSZCA4T1nu7p86d3sZ5sSqEeCKfNauGZlVgjaINKQ2LQ5BZEr0TGDJv8A+6 zIrLpCgTNVI0mItEUloOY4Qa+8IzSfAhjMxG2Kn0XVoESwDe3LZhyGcuxrqGnsSgKtK5rgzTYnHX 6irbnQAiJjOmtNsGWsuEU7t56vHE73/09a9/HabQkkHzw1vI5svgZd6m7RXKjF0s8d78PCkBxMHZ c2e++60r7/vAe7/yla9cfO4iBFg5tJt8mHAnU51aBnEynADkYJHdDTsYugfoKUm0iOk2dUzpijyu MJ9bSLK/j3HHqJJHEMzH9W/fu/f6G29cv/vg5p07BECoib1+83Za1pNg37kL2R7tDbNm/D+n0H3Q EAXmPwuEcRNAriSfxtkJB6eyHPHN6WAmwgD+KNguN22pzXgnJgovleUlyU5z0pYihAo82WAr0vuG 7nycuZb+N2irB+UfMEX1zPSurCU2+RYqD/Ql9Z91DNwQBfDpauihUg6jS2SYOI6mfbkeEfaE4sa+ msUrqgDCNMnME/pD5fEzq48xx0RjEwl8jgrUN8kweIV30lHEFsaj2Hv2rSyPfVgs7xap00iNxSIj n+0nPoIFpNbm5s3bMIe8efkyOh3BzZXbs8xsPNXd0iKCx1fcGqeKq8L32CJyCDfdUu4NQRCPjYTw LJUS9VRqcfOMtcZG7rWuY6HJkY26lYUe9KuPUKGUPKgSqEDbkiKwK9jVILvIMdp6SYqbLArDo/AV rAlFO0gk/TcRvc6xMLOFr33t6zCI8At3QayyB4jOTM+dPsWddNOMvFSHDF9WLR/ssJVVJrHkRe2l MJd74O8Xo5Pmh+ReTCrya0oYFBTaIskR6K7qtBMKt5cjMwEKxehKkCoS1oieAy1Ec68tPsZSgMIF 1G0tQvps2f0r+6BycPzVXVuxWTuOsbm9RuQeddv5tb5nn06LINfJOM2q9QpqrPibFe4+cL4YcE2V 1Pe4F7pCmjD6hkYrRVKGgToiO7QnDRuHtDdhXAEbfDhyT+JvQA8SeAVkwTlrvEjnRh5RNw2/r55e RTXWS3D8wbExqzX/rR2NNKyW4llIGFsbSRob89bui8FxhpuiM2WdcdI+rhkF+QK5SEQzLtkhLFLY P8TM4f1UE9BOPqxDgquJATjDVJwmBCSRkgAS4RBqsknyM6c6XZaX7O3Rau7rX/v65bfeWCcuRCM+ ZDTwZxQxrdrW1s6cPkMQGYQ1P2Dnnjp56plLl2hKgn1Hr3d+5k+JTVlVhJF17/bmhz/6oV/9tV/b 2d9OZAJgEm0qbOMQ79BVS12L/A9ojgFroZCxQUwcGoHa+tc8C61VZKQ/SlN5CkmYOzFLMY211Cz+ mri/vnYZWsRHoKQOCG7jdMAXBnqPOlLZNpwTgTyjepZimsPoT6/e47KZY6dgojC0tsVIIwpPeEEU 3aJsqSKmrLJwQw1E8NHubjekWM23VI89Ag/XGACPyRqpJmVmMh6YPdxd2YJvJUh/MmoziP70Oy3F ViJdmWQd07r8LFCb8OUd4oPZ/OI3pHbmgCJY0k4rlgTrjk4CK4UCRhPwVuQRlTPoVPRK5L6Pw3lw HQMfwtpDx5COw24L+sN/Y1dAggSKATEIaHmKbHVNBUeloH/3wdoGqGXK9Kh+pEFmir21w4YEkr3i RV+APMbgQzi54+7cQ77zYmdzHAmJdFVe8QgqxZ79mFZ8VZj0TD39FVMH48Bp44dRfl4dmdBlrTVP ZPwkL5h0qJFA/BJhqdj+kCKYTh969ygriINq3EiUvi4PJUvobiRjDeEVr7/55mXwl25sqqnxPGJ0 Tp9+4YWGmYQVxrk2VRPRaM+EfSm1zNImnKLDa/Ho9BtvveXEWWVEyug+k8ndWXqSLdw1BYaD/RJd oIwujgcBzj7AwNGEpLcL1CrAqu7cA9eDcEKaWIbrixh+gKgk1ikfT2gHTNGNp7MiuzJXYzbElRoI iUPFfzfsrsMY47oLw3OV1ah7fHyRGCN2EasUGE7AYDz7n5reFevDG7IwyRoaqvJvkdTK/cSB2fY5 GJznZPv5iVobyZKMTvG9mw+rLb1KlPgBGR8N8ydEEDDok1gTzxcDKqaTXUQ177xbOKQaFeVUYzLD hhlsFqmEBYHwnpzENdLgVdP7gI63dHLZIRTOqSdvwn6iPpVTnPjnUdDHbIYkJ++trJ5i1GrPWNza 78mFOr3pemPWUuaKCeLsSGfcQLxm1uD5554nqYWxjLShQAkPkd6p9OHjB4ia6XFjpUMyXSwHH0nb excRoFKlP5Pkg9snTFam29fXPvyRD/36F74wQxtVC+JV5GggDR8LwXBVbWHjWscLRgZxEU+8bUIl cbU2CoavRCrReoJnaVAbvmnrGCP7CCElio0tPUl4Dh7X6ePLHCfSCwRq0RSkEKiaYTJDSOI+J4pV B1wThArAYBUQhXAt7e0Sf2POqKU6IsB5T/Qn5qdJo+QGTBFFt1dG9LsHz5A09spof2bvREOThbbn EbNXs2PsRAaCNTRg7J51Z+NgZfNHuTuSHECyU4tcWhLIGPvdstlahlAqudi7nAU2EjuYe+FRxVdR JafC0zKFnDjaJOlPcDEelh2Oxc18SnKSnZlTldK+ZJHtYMCnAiFVcLcPWYSggopHnp7Ei6IDIu4m p4Z0PdKK7ZpcstWWSQ9g6Rsh5AeFVRrBGZqxZwADtpmqwM2w9GiuJyfEdcIJSjZoCVRoQxzxVo1z NpQ6mEcp0ql2bKCPOYyVja3lpm0ikD8xq9k2KoBah9zSZiNEojIg7Zg9dikFKzvgBa0BT7cjA31o p9SrK8V0rKZ4fln7ofx99Bi5ikDA3La6584dovzsHCA0FAi1fnv6+JkzURMtnlJkd92blqWaTgdc K92nrDGaMkhantvCNfD5SUwgysYI/XFdCg8Iy5pWt/VWe009RlerqAKUwU7vzsP3XzixAprqxi3w c9ulUMDsQXwbQ2DHMLlqrhRdh2lnxIg/CNCxL8OwmF++M33MHa8z0TxfDequB3dnPapdK52f3use m1hNtWHHHpDHMjjo+t01bYaDkbYbCWl5yqJDLK/nsg0OaN3o08qUzwCYQgyedhlJ3Z1FL8FNqhCV YilybSaKMiUgOWgcOmcLorfGSnQXowynpfMxKKTwTSddvqdSFchFrSUptbZk08bnFtY3WwbitJMp pJEQNhTQQjIQSColoKEaaI+UdKwsWCCCEnwEiw6dgsa2y9+BnkQkpJtV3vfUSkAShKRm6hCgBRRi WxEnIYPNn4ii1JZpaihpRfxZTTYtsiB8GuJUusHuoVCw8ICnwbQnwnD72tpf/Z//lZ/5n3528aQn E1eOM0xmknwK10AKUN1uoYN9u6GmUXMzY5whftZKij/OewiNWnOOxSCexO1kl9staNEE/PE+2u4C DkGyEpbCwjycJGEO85QeEnvS2aOolUxG6Kha7BcXSzwfVyMMyG+sAc9ufaxEFtap8h6kHQkbPpTd YVJLKZlQci9TMyJ7SZHtpogh0u+8mOIGmx7ojWWL1hapscwVFI2JiXVWR0fYt1ZCsYvFvRlWEnoo MiBiVdRONjBXK8KE6/NOQR1JIyGwGVICQUYLdWpjogYEPQWRCHuZmTT2/dAcYwI5hWSL8MgMGU/C VGaIZLkS0dKdGutvc1hC25/A4cLQsZcRVShGqUMSrFNEqfNQr1hjANWZW2lR3IQskHEyuDcsOyxN d9h3JZo1ebi1zdtAuCHlecVS7ahPDqwdotMhgCdtkyDeH/BfIZVDlrKCO5wBBhiRflq+Et4FfhMD MJFMv5jPWpRGmx/h4Zn60n+1P0NoVuENxR2bOcalGBWc6TgTN2idLMxf05kTCtaANBytGZGNSyds Osw0AHwIB+309MK5c4Wgtx9ldlFUXyJcjJUp6N7UvmAHZIcZoc/JYx6RQ7xaO+4ejDvrDwjLZj4p 7aXjCPNO01gT3EBakHR4y0ys2QYSZXMLCH1i3AgAxGqChqB8ZNZW4gQsaU1eNBJj1GoYbfR39no7 SWazdvDdbfV3apWrGAP3qb3ccpsK+h6b/posqF+dh8EkT7QrQcAKBJfHG7VhYGR6Vy7uqXaEtU/h ZGt0pbTryBoCLkGXufOav+g+syrapDZMAPIFcwmxR5KQ+enkq0fuWxR7g6H+yzD0tAMH4U3yYOml cB+JYlXGiffFhM90hHnZuSXiDgz0QNQmu5zREGMZVv/JBIsiGxm9Jsh8shNmLYIAEjErdUcYKvAH W0IZZWkfGROkK+fskIvTvQl5LJYmuGj2NmFNjA7OPxcBK3Lj+nXmh89qDh+fwwYEFcP2KARCQi4J mPRXuDzi9/IbN/70n/lT//Qf/7OdxzvAUDjGoQ06YoFGmva63AHao9Wo4M2ERUMT34MnZOD85L/Z IzAu0C8U09K4mclShs0GYysSDOHkzC0uYUep4R7pEQ6CQwIQIyThMMDasu489cbF8CknldRQv1rr CAIafD3sr5bVUH/P1kUtKWNDQ8ioOPoMMnhzLQkfNq4e+SwmoSXpxumS8mrQsTuTY5h09BCT7fYe 7dwhJOgEsGey8ggXhU7MnCagnDSbOmYb28s00RSNa6PJjKfNRtrhPk6M2ftcbHAONINMGIoUwrWK YrCTAKVYYbiUxku+Jhsn2svCRKTb4CE/yD2fnjvVOj1ooU/R7MfSZxsQb9FhmLZdlLEll1tYrWKL tmcYpI3kC5UaEgFoaCsbANYHj2EE0jodoQe0gmGWkF7uQ5t0Wy6vwpuF3cGUezPntfkQ4pXXHM6x 4qzBN8oZGc3IyfWrYqdGZCRMfO+GBtJVh5UogX6kEIVpiiCmE2DCVRrB3LxJZ1G8CTwEChCFDwte nERMwDj01ltX+Nm8pcpLdCZPRtRpevXZZ+ulNraV5UkiLqPBSNF/TxhXxduIMD6ychIbVueBP7PF EbXoOA5rOKFAiWrZxeMjuOuegeCfLQPLK1lHDHZ2Cn007j5YpysC8CrzdeAZBDArU9AKYccRucxu SWzBgwEAIGjuwVLrDz233KJCZyAeiYNTl4cXawKPTe/GwZ+2dAZdNTJ8PAz1L3ICYolki4zQnS4q UJYetrib3ki+B79Ev9kW08CkdpApFANyjBImAJZYO57EdMLiRo3jKwoXgY5gf5c4Qqiv5GdGHHt0 oUtM6lwkjome6C/r6+TMdP9O2tmPoilJImw4Y8icq6I42RD8y04eAjl1EPgNbQxrBptbJMa+2C+u z2CYLmKDpEyLT68cQfKSLCJUwZSIH9CtdlZRzfZ2SnPLonrK8wD4iXCbJT+BrJEU4cQwapMcREZB kC0uBgPr9mCsmFbQWlv2laBQo4R8MZ5rl2//2I9/+pd+4Zdml2eZc10vpECIBGpv8jbpHiNcygSg ew7MIIohSSS7/+E9os6YWKjypdI10UTbVlp8uZSsKKY+IWzb03DOOVpbFqbbcydkI+wzx9O6C0mR khNJZSPfPEfAHMNSjbzmLqg4Yj44aXAl4g6wgro+qQYg8sIYE2tR/gaWpyyL6jc5VknhxhhFUVhl wTOJZzI/2G4Nm/BzN3YtlZomGiWJcccWsto7OTMpwPgXyjPerusW1VCJg0CU15RrshX5E7cwKE+v llSxZ/tVLkXG6gqEcRNo+SzxKKpMEW2IyCeAQ+QoJ2WKUy60jJCawQU/GT3BTY1vIFVa95enDuTZ LJq4GqmJl43g2f3cM9jIb/81+51HCYzDNi8avDq1yS0ZGOBXYheqD2ueGXY9ErZHgj1i4cjHFXld ccdDGW2L3hpr07Ff3hmumnlnkiNGWK8KkAbGecjKcd4fq2oCGGuUge5yimbsBE0M5PqNG8KNaJiw tEwuGzmV3WUZTaLFM9/5znch59XVDho/ray0s7W43R/mi/XFTDOGJ7P7hnk0u5UMMganNEyp6WAX Wi5NV3kMCFkCcN/s64GA4A1YLljf8pPYydTMO2eaUDiPSzqeLltIas4Q3A7wb2NgxJfXPDRBp+7V mE72TqfGrEI8Q6atMcHxV4Vy7WK2ER9jsrCeugUrqZtIqcB1F+aQeINiV0d4EuV4yjfHscVeNrvf HeyCxORuHKmOmOUrFO17eMX+O/KIywa03W9ReHyEtwPuZpvyRDjrZIECPhWSUTAll8BK1xqixpc6 vXQdS4Ld9GzJi01aSonuGJkRZibLpIziJUzI7XW6oBK22ie1iw+E44+fhRmCeNBGSPSeiwybjxgC VJMmKh+h6lkFYiMY6vzOorKrWFlsJoI2PBarg+A+6kbQROrB5kX2TGpjNwl1PA9nccDI169fA6F8 8fw5oscUjHJmyEmCgMTYqXVTz9SNFxOyC8ojYMWR8Ev4chBGkWVTN96++xN/7Cd++V/8yrETdmtz GmFlSKUZVhNWBw+BcMGcl7qealuPhzBV7uLahY8QjwtnnM3r9rVJk2FWxCWYKFOylLfPLyC137p6 7Rb82naKOLxxe81lUuILyQiWwyo+bpvkmzs1gVx8I+Ujj4/kQoZI/WgHWAHjiapPAzIJH6+wThaM ejpWg3LphFZs8MiYmAP+VojKsLKBAw4p89Qudv+LFMiXeP/oloZbRoZHpQmRVozooXsc+8qERPr/ 4QlFFBbz6vgRaUWLqsmWFq3FI+UzO8dFeGRi3Ny0ITL3auKB/MKo+Th1Y5Qycu5QQtocdEpEqdD0 hCJIyCyFTml2cPpgDm2HT40OA8E+jZVTqfm0G3pwxEh8OkIS7JPVmsgWeM0CHmATC2sCY0t1fIpy /aouxTYaQFzsq8yJ0Z2cXMU6ew0xRR4OvbO1+RBwxb0H90w4koFHvBAPZPmSAU7g2G897UYARGJF SKRozLnOMiS5BUpNUrEE0816YG+KfpZpHfjcLOFu0u88E2Nhi5JORm2Ub4zLwOZP+JuzZiSTAJ2S kwzTA0wYIEy0FaOgH1EYVgAjLW1fNX3xXa9ykJwa4UTKcqaeKZEykbIozsigPaBetGgth4Ty0/kU gcfyGOkcBm1K8NA8KdU0AOcx9nEBgFLJzABMm/Q80ShKgY8RCscptfENsh5YD0t76dIzHKHkW5lc eOm0c5g7siGsBucfwaQ4G4qkDErG2DLRVTONvc6CpduAmRPJ+cDDJBEcDoTQGOS7aCdNMy3WcZpY Hav8FBtVLS6QljOPbMIS4WVh/C6fdrhlliTBNdo4XPC6cnr4gET1qV+IstGiGc6qIT7ZG611tYkC WhdeCP3WIXlPhM5mKBNYR+jP2BHGDcLUY0FsjHoDJiqw8kwMWIIgugR+IlnYJ/NEnUFBIrt1e5Pc RWYxlZTB4JBxbwYV33yGVZhbXuH9wDAfbGwBtyQFR5E2twOrTArKSofMudmkiSk42TVhJKUkXwfs XS2Al8C5hd2QMQOAu3ntGnbgc5ee4QSCi27FVz3xeOT65bb5wF8Gndo8WMqF2Ql2W/BYGhVFviVi K6U0gvszP/Fjv/+VP9g83KK0DhcSf4XoDbAUUlanz5wFvMg4IazQsHWyyh5jS632T5BUEW530T6w ax3YCHcOkuHjp06dZYOYfp2YQm7p/22s37xLc+dNJASm5AinUWWZZGNqmtz/pCgGMIlxycgHSWXY Qewyll/QS5wfNrZQIpUuzALTx2fsG8t0wc/OvgTbcuHcOQQf04ltLlVsnKrUqCqYio82GqaE1ZmT pHvWaKl8BZOUJRPsgnuWfUgAUgOXj2KpoZAoqhjXKjNsG8dYNDsXjSKFlvx/yjZFJnuO11khXiTK SXKSi3B0QeBpNExTHgXTp04tq3/h4nm0IFuvpQxcrQU1CLFAQNkwbB7wC6wipowx9Xe9+hKKFR55 4ERMGHWsSMl0YYa9egP/chHO0sMD2IfPrq4w3YA4Wc2kl3xOjSMKPiEMeXxItIU6YzDFaH/sBnRE LDMJWll3Lp6CXwxBK8+Ggh/njyCk7P4cW7XaJK0E969DPUlJ0XE6ky0nSZ+Mkkd1Eg49aDkJIEA9 wR1xUJXicUBjmxHYJHclCY0n1eYvtAA1JgvpDRw4V69cO7l6mmJ1eqxjSWlMwdP7ZBLgXyj1pK9g rzBKiMDT/gJism2w0TwDZgSkchhhgTArsphA2xmSCyX8cvL5Z20fw4YbJFt6LcZCKQxevSrWQkCl 7V8hXIaEiCBRCp/41/QjBxLtChDYmlWZMMnSSlhuJu4oFOx3STUgUTlmfM8//GaA97au4MihCSjK 4l741Gxcxii82mYcxorq37G1sNR4CjVsvlo7w0daSpPAphukkQ0WEj1V41qhmU/ldOnI1J6umzOk dGLdNOnU1h6JQTgbgcS0C6WHM2hQ7k5YiMEMRcmxsLR/TaKkO4YTHjc0bqqGEkeCP2DbGCHVBtYn aLZHNWiTkDTfyfEW7mewSJB/HyHnq1ZeDPvEtZrdavpH78D6K58iFsEQkc8nAgoJeKVOH6plbukE Vjl6H0pYZo25Z5WRCERIuKM2q2FZcnGwxO2jYDjDzKZCn55VkN1o6pjUt9sMgBByfbAopCk1KEOC 3WhbriNOj8jjkHIQQsCnzJ2mUIXnEUwZnmhSIwHXxNzJCBsoYLu/973v//LvfWVvipOjV8THMGfu 3r3PmaFYhrky/pbAFqY9lhAunCEUET1ma9mq2dX00qQTAmy5kGdJUc9+KRUUWRYgtGho2HgZRjPR rGHdMsbQ/VNnZewvO2ybg1pEZ58GDWKVWYv5NQWi40NPllpKzrmoeTsaMBomzfolPMuR/xGhYH6i uUnD3IlW+11BT+cKDoVKl23Ofbc2qS3a4sTxofau6kZl7yFADD0mbl5rPGg2L1h0ANdnkIwKCzBR hH1UCO8VaePMYKvRF03TteUO2IlFZK2sykVsteoxQoV4iuKLEZjeAlm2byc5qThiVyem4cNzZ0C/ mxtrCAj+keMl1UbQFo0VyKbtfTCmtqnoga6WnNnm5vLKSWZYg+PhDuIdVDL6FvR9ICtkwvGD3fiY bvxHgpHsACUSLqYGmrAlhqcWsTYnbGrS0Vtw7gZAoycti74/sXoi9TWm1SQmw8MgsCnhiJFfxDxP OHnUTg0hgcCvko6Jf6kkMhuPquOn07itEv8Q6UcvYiAs4gWijvmuHR9Nb+Y9HVHqNQLYRH/g1sAP XoyfwBiwp8GAsAcILxslt0KQYbtW07OnTrIjC7foAtfpcuEDzKhH1sgJf2pwp2Vv3c1j0Az7+sb1 GwGWokg3OD/kjviBV1iYxtEqVcdfXKE5Q66DvOb9COLmKxpm4k+Vs5XXvCLGJ63hhGKEooirdYQ1 ulVMo4pKNssg7wahN9Bl9GH7vI1beRepDAo9d37rkZbnoUT4ddNgptAO0iYhrZygtvk/C4gTVPQC pusV/iJYyzOZL+rQlhL1YSeZLGVrxZDR7dV8dljBFAb1iHTjYGh2jRBj42cZjz9jHH1FyQ2RNuX8 O85Q7KkhWpqgRNWANAMmZEjHQXmxvw9Bvp0cMLtomwT/JC7rzrZ4LyixtnfYT9gw5uvTHJNrEi8U 8aIle0jpP1kfZCjFh7yTF2krbB4otD7sPz7lcbVpCwfYvohusHgQfZw2qGtBU+bY/eYDkvK6u/HC 8y9+55vf2aUsyd4XRd1K/ATKkBNOpTvZMMu3cSOsyyBbgE9mZ06zT4nFm1q07MXdxf1cwTgTZlmJ U6GJUTDhGRnCyuRUDlJDm/mvgu8mTOxyKKAtLM+ns9mztSTKzdGSFb9hDX14vRlCKqQ8ZGb20nAO sUgCgAY62EOBsIH1VvoMGjl4DP12QhBWkQRnksZdQgYSJ+mGb6yDrZUUSCOOAxxPhZ1MciMjGhDg 2Y/LfYHRAwlDTv0jCHXzdFLQooulFtgCEOzRU/sGC2isCZabWOs8Mrfj8bEHE0KXO8wIHj+29wzn Qi8kUcMp5hCdeIBXx6xU8MUAk8+O8VhEOj93YmnxwvlzkBZcuHhxZ3efw4wRjFUmB+aI+oYbMWmE YthI6AWK4NlIxkibeE9tgcaewHAK1ux4FTPNedTAGawdBLdxMPaAgPQTEOAoiApS5D0xoSaIPLDw TJ26nwbIgdhKpacfacaCGBSTQy9uxD0dCqjFRbDqoQqpnOcQQhoKaGRASQlZofXVMpaOSdosKLNV rkrJ/6z5VAyFoQHmIuNOPqymFfvZPaN+olt1cUXdJZVi8XqUsEw2vzZMHNMhwNvkXruKDR/zKS7d 9ppjGBPvyW42hdLd3+89pSM9YTmvh+pAikXrRAKZrEHdMVSR1MyxGccQ8HtHzVSdJBU6GNTVKJ6u bCY9xFHJZSV7DVi+9/hVBzCJvhIB3JvUWknUOwQTRrINFPt7Lpt0gIDAQh/1x0O1zsFoNRo/s33w bsw9hXi3MM/KL37g03YdHJXyC/OM4B7U5FELoMdf9RKqn56exkFyowbyyF4iimk4/Emx+7wjKR9k vP9HiBDHQNqBvMWaEyMxNcU6YoB6FBMxTDDXICJTY5TQVfEGrXCzhVjsFCxHYsrMEw0lEFLmJB4/ AoCL9Gdbs5DAqMGN2Co3gk8CZdk8hDpXXxr4nJQ5zwCRSkhjqlsFwf3e977vO9/67sNHD4naKyBM MULdQFbANhGMDx1hNCtJkLACpCwtVnaUlOstTybxqCA7m9cm3v1ObiMqTS8ni8ezkyPsJqngLtKu WzF639f7M8tLSAjl2255MWxjSYxadrB1RVsKhdbsSMhVIdsErwniQO54Wm5t8VksFKEyHYDPYKsj W4OSwEicNFDiQZH0+DJXlv+kzNqjhBjNPuQigdIOqJrmRZAbUAtg82JhpVSNXgSGUA1tPH4MfI0T D+sZM1lDrdZbBLeh7WQjBR+wCghEj9uTSdZYNzztFExasjyUiKTMk1EF20LYjdhm6/ZMfVEhzasl 5uWaVlrPgtMXdUcCA+lxYnnxJGFguFBxUEIo2Z3MhqYWijNInjTK1rOsTM6S8xaFoLOSnRT3UI85 bZtyfGTdMpFIBmJxEYMjnrr+vRBDZn74lPExzyQuZrZTKKsmidcxLSDNgUjduX2bqTh/5gyPyjZg KxLG4Gp3SONZO2ooSRkdul3htklrGYfc38dUpzwtNISPsD+oa8c8b20tbFM8yBlgWpAmkurXe9in us5yh5VnL7G/zSY/9VVhx1etjBq5FetJEmhidC0TKi2SX8xy4xtj6V+B0k3fy49l0EhPaFnXri/r E28A6F3Z2ox571iBVXHWk5+AYwr0ozkquJ9+m4eq2LionBoO4zE0QMHHK7jVUm7tZD8HMReEV458 wsqk8vRXE17xcAY8X/HejCYOGAEQ3gnUTIsIiWhNsC6OBjUXY8Ek70feRfBx8rg89mkQpj5OsE1K H7+Q7AFD9qtiooJs/BRjDeQbVCfaksFcqF8atEldVnqbjK+QOIChACiqiYOFe4APUpvAmSuVJcMD DsgSwKrBjHOekC2GKRLhwWhhuGH5oYW96Q8qJhgq/Af8w5pgFJTwVHihzZmFZH5E9ONwq98p28XT ig1kSC0Ag4ehDDd5pX9Q7JD25tb6w/e+53337z3Y2AaSBM3kTJlsk6/aB0p449q1GHpG/Ai480G9 OqQGrO5HpA9jqBIJ0bAGdoEssoEYWTVk6XHbIIGwVRNcMhzmm0gODzuC35QH0YuMNWF4d0c8KoVv 2eDcHWANp5WeWm2VmADg5oGxCA0mytm4ijmJQDlDoW/dsrnZFKGzvqHC98GTn8jmrLkQN6RWatNL 2dr+lb/XcOHtCZEZgLI2OkH3un1Vh5VhPDw7k8Qy70dYcPospiQmNvIqCGcwfMDy4yPGLdjWVPFB MWqsb3ISHd+Em6EwvLFJurjRNLzdj9VeCYpoGXBxu3kMoz1C6qvuseXv9l9dglwXRVKALgCUjQ2K UeznG8lL7IX+bfhY+KacKSk0MA6opSQ5QbghDYnEhvIsPbGjpGRVodW8NkKMx1yjJWlR2B0lgRFq PXccg92OB+p+GkDvGbMy4uGJd7X8vyBr9jDlVwKE6FF1kzS2nA1EF6RnOH06Q3VXsGrs86ukXlL7 WkQ+wwilosRw/MDXFsiBDSkiWH7mh+XH60rmeZbIBfhuVBcalHu3pI4xYP2Yujv53LNdqj8kGStY k8H0QflrBagaI3gvXhwLVuQ1v4rDozg9lg5f3XBjA3kULui0Bd+gwHUTVawMZAgxlnvHyrvWaFUB jEG7tZerNnjb+BF62RpBGlzBXfTWeZzggeIl1KgfP7iiP16FAe7Id2uIBmWGX+zWTx8XndsweylA U++SKBm4D3hIwH7Jcmm+gDIH9jcGSE08tkIIJRA0AzUKjy5kO0kAdn/D4bW1s/eU340gD69khSq4 +aFKsb9Wy3r0UwnCZqsdp8UqolI5zhudssbK40GbvpOsykK3uoe8n+EZOgiUihq29IWA9GcSaGBY uWWqMw5YBwSxIvGH9Ko3b93iDWw45qxgj/BOIBmFnfKMznlEMncRiBoSXS2j1Cz5KyFyvWv9hBz8 hkysQcM2OnniFO+6decWLzGrSwtLPEPiqpMgCzk8otyyvogK7VD714DGhtuBah17/ZhsgRh9fiEa LhZ0dr7SJ5PcRDTfG1OOSzTou/hVDkkDbaQX+SHyOhs9Uo8KYywI/ovgZjVrWPADQoFJF8ufOEmX kTvghBcm5d2TkOx2TZzOlfVAhdOcNxiQcZ481fHfLCNnLFF72sJGoIkFp1yTVVBz6DMN8ZJa2SUz Ybj8aPPZ7Ew+BilrHk2m8tancFk+a83kwz0owwQfhe4GJCc3Jw5KeAfHALMUs4OLlBUdoxhR51bf 3+NckH43vFE3VNSmD8ST2UEihWkY3pjZDMyeXjaUsK6yOQkMOQJt2l4iL1VZrJexNzi4JYudA5wW ni+DxexPBCXvyTFIjUzIdeM9S42pshaUlflSGmuPVZkx80wlp1WiYzUjVJHKd4YuK1yWWIlk0Pwo fgJ72wqyR4/eevMtBsOi4igQ3sGf5uN8Ft3GE1EJwfIjuOF4QL7TmBhTBkuDlAars71JXHGdeZA0 iwrpwM+YVcyRpaUTJMvv3V9jj0DgzALyzCbe02aevSrK/sQzF1mbcYy44vspcaBwHMvZsbDgDX2d ralPV08qEnMQDU8ZxTXVKw1HhvaQkavAqeSFPIbxtTq5lnWnVW0Zu5jv4yRkP6h4je1f0V8d08/y a8Ntfb1vZuf1T+OvGu8V3xpTqXMxGNras6gHdW8sdmIHHCHW0OhsjpCth6xtZT8SDpOwE+MCXw8R T9U5T8I1jSmlqyxf/FXMQ4zWunua60GkVuHxpx6u+HrY8DGZRwK3P4yl9jsiu8/DW0V2VwcMFrcq x/70w1P3IwMM3JHQz8y1K4o//STpuj3gT2N3i9nq+x1eAoiCCwt/41MhaYHEj7oqgW5PnlhbvLWl lBfOaB+QsVRCLFXRMr5eNrmaiCrcMqz49NAOfqfpuLJYh4nc6hZ64K0xUSC68CUJF4hAD7NVXEYk l5lq661FdjrLRLjTTtOAKypKOsNjdqsalJ7cbFB6hehOXSXeOBI/8GGDXwPCVxkaUqeqywhNYdrJ stTgVSLwQLioTLC4PTFOlgvwyPguHFErQYQRazGw+CltDQal+yxSm81PANSYb46Kpom7wmYoYKKZ zJ5NXkkZDgYriTv9Nt6c5rzK1uxcWVC6caoYLEvkTcl8SK0F5ufUKrFdSqV4MqofBVKFqYjgCY/P Mgf7KDor0XnLvowkSKUAKSCWuJ28iXtoNgVvw1Dbhwi/Et/J3m/hfWXovMg8gPJlnpCmxbbKgrJu aFjYKAWTEzCgshZiItPfdVJG3cFtNSViqafH0WC19g5RMhKn6ADC4GGDgGYg50A+iWxGJzXWW1jX FdyTZnW50KgTkJRBGk+AIGnDPa/BAPNU3mCYyw41OkK6UhJHHNncfojzxJwwmW+88TqfReVcOHf+ PC0MD+Uh4bCjBdFqWDyCaB/uwHj84P79svhxMRxEHpwyMf6ZFrdTEvAiiW1NF4mEoXLSelGag6OQ yBmWVkaDHZeNWl8YGlafe6Z+5Vg6ZI8aXI68dn80UtFMIL8yAgToOFpS+1rJGEs5XvhgAvBiL8Ut KlsqOCpbI3YfMVxedAApPC3mvyqhEmr8A++PTTG0GWtl6ljeVUD3/b1do/7VQ8PeHQVGageNg/i8 h19FxSaG5VfSk/Wpk4tPzA4nQLwEfpWFfUPZpFwatiDCLOSsMyCegffjAXNTDATbJqSrJNNIQBkL IhBTzboEK0xSm3AbJ3tTraNSMHJnBVN14dPfn9aC7+hFHXkplRXchKHDdqI/KERHaRLFNvhAPh6H fw8xDem3lZAuVvB6fBw7CKNY9rWDfYQO4wFkSVCP+TEkJa+/xixCpVYzGnfU8Y6GAzu4kBA7cgVa SJsHb9QxRpwqhbs4OQPNtB5ojHHhqKHpYC8Lm41RVPrFrfXtl196lcO8vrWWqi/R3GVeBVlGu87T p0/bbccHcEjmo9LLVZxrQK7MHgKONcPo5rKaOen3GtxxWsunTKGJQf7ERtI3oLlH0D4NidTo5l8p kwIIsUMbO5/vLDris1jjCG4xyN5Lv34eezD1isNyMyR2L0qFQ0j+tgFJbeqkhVBFTkMEt+mQFCgh GZGzCUaHfieVj/zABsXXblYG45DohJRSqS3yLEf0xwk0nlvLg/2LlDlz5hRsBGSkGR453hQVuGHq mzOeJCF1haF85PqEwRJsa2b4yMWLl+C0wfvJaWbvERAQA84Zym6yQx6Wipa+SyBlUmjkdQ54Xq6E UON0MGCUD8KuxjmGNrqQ/ckqWMOxD8YEvB+MPXr/hFNlOkqgmeAvaTF40tXoWzTqnZVzZsS21OYj LC6z1NXUApP/wDOgLYClcngoICf4fEaO1onlVypQU7Q5TeIDOYlmjQ/luydqwZnlGbG42wry9MmT AHK4O1sCXKzR7Tt30JGcBasKvIvDjvnn9mcnCDQSuKCRFDJn7ddTp09TknP77j1sbTue0WgFzM/u 7rkL59kMGOwExMM7NjG9cP6sxk4ITrlEox9NwvADCyK5QRiTJR6EIyav871baoi+jbJeNWBr2FYc Z6z+wJ94vQ7XWFDG2FTE8D3VBGbGK2S1PfNVWd/LcrXQM2pC1h5h5CgSRsL4G8kZK6EIvCGnVMOH Z6lkrxXPi+On6C2E/WkC1cpNLVyazxbUCfRimfQIZ1XNY7hT+B5uoAIdQtGjcJE9e+kCv5Jf4XZo PPLCWKDcBXZ5aPA4owT9iL0iHdguSCuLd1MMVvlbYzOeN5HKAaPZGRh/VbMOVmrCPk0IayBMTbD9 CAS4B+fnU4U0+E/xfL0Fa4XY0XbWZbbrSi+v0oq3IUxwYV5jDj5P5a3Vt2W7582ak7Mk2fZOnT5F hISJwogUHpqsNu9nL5JM53YkvjzDdklG0S/x1MnkemLY0Hg0PAYXL5zDAII9G7W2INliwq2OiyWJ trt74/7HPvp93/7mt++s3VGcysdvQTXWCSHvho+TzUPfzNhSz6IPg8guevJZnM/VlVWuBgQl3crv 86CnTp4khstcIb4ZWGocZAVyY5CJLWEjgZ0IIAErWNnQPGHwk8Tb3wM/wDZArPDv4oXzjLa9K4NJ U0PZW4uEwaNHNAtnhplY9Ah73uwWibXdh7fv3rbuI/UI3J37lkq+tg52DOKcM4Z0Q5pjLlhDlIlu EQPXbMSPTxECWlqWNZt9G859Gc9lBBuiagNHQpwciWd5/Maj7YeQAn1sviYn638bCzfzKe8jcuri xYssPRK2QRr3pIXsR7AfpdZKNyjMF/aQvc6OJro9Z6MU3mg3D8U0EA6cDCmtb9++xQwR6k0CaObS pYu8X7Kd47MEAFiyqC1QNHCPyCvAszNCJjY+g/g/AmL0CGQLsUrMNULVovK0wUumtAUMjFMSK6xZ S66QQsJhjTgxQ5xBZoh7hTnnAN3PhBfxxXbyvlIrKeRZQUOsj6DDW7tw4Rmm0JqzLexXJnLu7Nkz kLvhabFPVNUTE9DK69YsLTHVrZex9TvFbmAc/aCmKr4XCpLFYCkR7wyDRMG3v/tdsjI0MKHzrg2w sLIDkXnjjTfhRGSv2jcZ6DuY9+WLFyqg39HtOd4VHz3qjQXzSqGBzTI3klBJPYQUEgcXSjES2Yye V8aZzwrosT1eITK4iSPRPLYlK7Vj+77zlY8MABjtizikVTyaHqP473jYwdu9Y3RX3FepVBrWz6hV 7itJPvR+I5FnVIN/uNgcS5wOe77hmIdRBBdRI3RvF2wpe4TvHH0Q+LwZuUK/CFjNxM8dPYZSxSel ewjbRXMpxV4lNGHbsRE7JM09z4WC1UEEwdSpGE9IH6G/9uk6S5hUxNQBGnGZgD5RhOYJxutVdIXe dzKxJm1SJt7rDddU/Kb+yCis8aBCrPiNfQJMG8uo4XI7BIYWCpcw09XAhpd18HEQkPNGCUmRDXyH Zg54cEuTR1hMESFpf95OVFoT/sk8UpO+vLzxYOtHf/TTv/Frv7G2/aDQV+YNjRgsXGbA/oHBWVv9 D+X8GqdL7ll7ACETA3ZiP2PaPJkgqEo2ieVgyOzP8j/whIxT8YBliHGQjD+BRVQoH2ygk3/IF44r g+WIckXemfg8BBfzi3PzHHWRWjMzBExl75RJcQKu2nQLMRbMscVeJnCJr3Dl7SsrJ1eajTTgGpcr En84j6wvy4cCZQ0M6EdiNgWDJI3zqdbngqgl1JUeXkKuCa8NwcY4liXQcHni8FA3uMldLl28yPXv 3LnNFmPAvM24FhnmBRWASVQ7jspaFQ4DOT7jPcx54gxGy6BkJjpgD4hZMnkmabVpJIExacTPpqk0 qsh7E9M3Sx+iPmtuiScC52gfDExLQJHYX83lWoCWsqORRd+UvSe6UTsZPPRRwK1ap4rRMXQ+tt+E GycJbje32zebSnh5Au5CSpKzQP4yJ9Iooc8W55GwjBb11mab6BIOLSotcVTLn6lBoZcYBjUDw0gi Iooa4P3kGZkZ5pPZ+N73vosySHFuUjsHh+Qtc1mboLLR2XJstuXlFfQRxwHXFrGMrf3iyy9RU4YA BWxDPQH5DaS2NLbrlimFi9QvYxJLF843LlyrrYJ4bMRVKDSbV+Oav1ZqV+p1UgfBV7mcUEnin0PT nKYW+5F+jQX9WG72RhVA3b58jxyr8aIRw/cE2t5BlNecr53Sd3YkDRY77Izw3x3q06+Mb+qtDXBF aidQkr1usNR0k6VQx9G/tgiCBz2GJ6fEmO/e3iIZ8SNHz585u7Vucx/7se2hsSwoiYSCLFQFhhWp xW259rCpGLPtLewIbBzWIcTkTyQKSsWhWVqnZTwhTy9TF4XrYO2dWIKsXdhQQtvGr5DgiU8ouXim PixfWtaaY82N5XT02XvoMfz9ELEms5SZdtSPrfPIPvEBdqxb8zi5b5lMqvtM4FUdBnnImcWtFz3G hg6jHu+rXvSeiXFr/8S44oD27kNf0yT3DeVS9Hx4eOvtu3/xL/3FX/nlz+8cPmR1URhMLM6MxZZR gbHDpNtGDVQDKbWxWWJ3i2IOevfc6dOIlwaRG3PDajOWtUXh3gZBFYUCGXyKIGTdmgDBwDRGcA85 SESTSRiyFwnIyPESahSOFZgcHgnZnVubp6qHilDQNXaEahc87ghDmxIYVG0AJv+vMdGzhoXNnCJD 5chOiFLDNto8J0j2FSRC0HVQOLjczITcZBDtp3yHJdMHj3GSvEYtG5UyJjmZNIAQ/Iys10Q+SjXT HbxzHsVmnim3YZPynX+5oxNZC1SaVUgrDx8BLkZO4d0h5UwFaxonKg1JC1Kb1j8QwliSoxMDF+vO nqW83ELjOsyZKAzMVgIR7smDgxs3brJQsj8dt0YXuRvxqvPNsxtLyW5XGgpn9D1sBrsbSjq/yeDy sJKJMtsGkGO5o62y8/kBNB6qCwgHuag57oPEjJs0C30308DD3Lhxw/MuUxjuF17LXl0ofMLth4dX 3r5GJhwgDREnCoNt2IYEgEPp8SNsGr5Tw/nGm2+y2qifNl7nRRgOaOVYuOoLL7zIdgKEzgKhyL/9 3e/wHVvkzPlz7EiCP9dv3bp+8ya1u/xKT2pGqLaL2tIzS1W2oZJKMb7zbOP0XYXgGK1RM5kpM2+d ZEVfGUveWrDsWK71tKWsEZR4C9ev8V7rmLdHEA94vrFMr4DmDf1hHGzpICu5qjAqy6o53sHt5oN9 PFcXJZyvPt2ge3ORbOJ/KwSh8qjUVmwnuq3Ujl4OVsRmJWx/nA/oq/TBZzmynA1Z4emTS99xOqhu bGGDEPsj9I2hzYynMRaRGRxGU+w2rlYCNv2orhMnVHhXpWpSgqYWpBxIJUVe74xVI9bc7pN2YvmT tNRzUKIfTzjV8iXFkMyulFpY+9pUe7dybnEYoiX/51L2WKdW0ziGtpKh55Z4dIHoSgffG1OzcmIl Nq84GYw98XZDw5FhZYIvMk9roELxZw7D/FDm1rh21AObo5K3Aj1kQETepec27RuVSd5m/e7mT/35 n/qH/+C/P35ijonDMg8bJSXCQYGG/J3PJ33gtZAFKipSnWk7GYYAA6iskeWpdj0e2jwyHaw7gRfk V0AZhIhMDHIV8hOboiOMxhbyaow49nXNauxWroZg5a8ezqXlg12b7SbhCdkGrAEGr7kdBnHbtbAK xArhLOV5aVi+A2d3qhy5ulVCEcwMqfTQoWeA2jtdnIJc3NxcJ2+Rk8Ed7UqcjSHyapRaMvps9Qeg YyWKrZcSHnEfB+/qDzGNxU0z5VycXcRiwKuP8Yus477WTW3DKpzqWUs0GLz1SUFiEEk3ak8wjs2c abEZJhPIIZPfIKH/oVHDkH715Kqrj4jgRBfwG/kP/iHr0T/RrKLOuSlejzzDx2iC3LZtVtXWCOO5 TcwkEltMrQpQw8mCUpuXRkl1hyFn2w6IpxeanWQpekXVMmu8K9317H+Nj8APyP0yMqDCixNSaMBg SvBtfp7Hp3fPjZu0A1lD8gMq50kXkfiSCwF9wWWhfsca1HgDE6gTzOpVOiul7IvIJyPkDRwW0gnY UbAC/sFXvwbgDynw8iuviNpiDnd375DGpDx1YfHY3BybkVAJUSF0c2xYBTeTgIUyvXzpAoPm95rS Na6r4nIm3Bk1hyss+GvFR9/2tAzNL0OPu0pJPl4QIUv59JsrQPvZsVStKVFl0HRoxWu3cnOk49jI 2EzuRfjeP/E6P49DwKaV8tXrVD9V+g+nxSMwboeWRGi1WET6SK7DH2JID0FizIwYMVGaImOPHWM7 Y7lAFolVSQQkofA5emXWMeV0UbqK9PC9NlwHSL/ESJCtIkaS2dPKHjkW+hN5oMwzEXz39Phhx3Pe 4FXXoupWbTxzZHHepCkhmcasFNwoCYPozmHQcpXCgzZDSPdtdZoKXhYlU5slkrRxEieQmOMxOi1s Y2O5GeHXX9+wM46bw6bd7hYrarwYSsvGdYAhzYZaB6hLMbTUUl6PIIkjJ6vaMr1RcFbUi+kyzjQb 9Jya/7Gf+LF//rM/O3nsCCAw4CQWUIbax05LOgiBvqS8MEucgL4EjY85pxiGREu1m0ZIpNb3ck+2 DdlXBFCrzLkERhbRCQIpdluBFClFfYqnJCEtrqRMLlgI3ihAbWcbs1NxSWEFvSxOrDCFhGKIZdaB Q/AR47aRprhDpU/VTOi1nOOu96A7c07UXvv2d0X6swRr9x+wmThPAHYsVbWgT4ubypfuBN2CAX0r 1k2pbcd2KrDTFSFnviqnTmSbZQN459ZGLegoZNWpc0Cm3FZNQaCgOFIpI/dOkqKKPz7CfAFwFEMS dEotaBrE4jXJKSZiw3asCNlmntwAj+hxuoWxA3kLD6I9O2V7eOuJdnZMacoqjDNHpoEw9xaU3Vgb AbEEgBSnTkkq/2AIx+0wZyWggXLaSVvBkCZ8gf6jJPheqV2kXbl8U1rBVMH0Aq/arJTuPjIMmjZ6 1rNJfpjLJpemBZkzIWnd+gbdlyT+Pnf27MUL5xD9bFGeleyyJZCgmzY30WacL+aHEdDmGClJ7lcn ZXLy/LnzbFtGDjCQNpKMjWz/qTNnMD6YXDcGBJwH8k8wRBokI9wJpLKxOWJBAQJYCg06FhK2CKgS poPkcnfAHwqYBJb/Tl5RpyPpwXFMufbVWLJU7kcYKg0ru2vUjF+vDK0aCCF6MPf5GmsI3lCL++k3 u5NGtSdjod+3jS3xXqcXVwonpFsx3aH2q37A+Nd+qsCHyKlWwfiDFkr6z7IZOfYCFwY9oCVMmA27 D5GNp02KDTAaqxVrlmQvhKgklNO01+7s1FjjMZnOMKGHIZZoQg3PoVIzMC+PcWyEZgLHKJ1OVGe7 2u5p/8OfocnnOEzpofNX7IqEbvUZWwuXipOwlJblDMrZsKYo+qqFiwjjMVFCKUxgx+D7myl1/AfI YWaA/uuAeNkv3OLkyVPE+7SJUiuech/nDzObnb28TNPuIUo+eBgNp/RfnqCcAP6aoDaTCaNNgMqw dyGSphGCRx4dhZbot770rw6nntx/sC5Lpen5mSiAhuNLTuCk8hGOmYZ3NgACjYuxKFrQZHVitvBW IVnbGImmdgPtlXqtpMnk3Hhd5MPAYq3M54K8H5iX/LSBQvU8l/KQvxKfJWuB2maSkeyBq5tvZLNh Y9aBRAgSIyMsLBkT1tzsMSI4KQ4XKpBaHoNawtnT8I9BMuX1cYXnz6ScNaq88aHaN93h2R5JEsZg 5BuqMt5UUJWNyQTNzV8VnbSKDu9Gt1kD3OibOqxRfoh1HQX8+kgGXD2lhB3dIa02jYmNafiba5OI 5QZctidLtonAwLgf88luIQiAP8huivkyvymg0KAzg681k5SO9Hj3HtBxQnbZ2lT8fxyntZQ0Qtyw GxN47BjbgxhFGjJAXkboUlMnYTYZ3wp/cM8nCSRy1+/aCK7LDhCReSp9OMWMgX0F2trVTEdQftBa jDmPfIc0PoWc+Al6kuARNGYk6XyE4g+zw9aLL73EjGItkfjhPVBGkQ8jCVlv4Nvf/k7JfQjyUO7F UZSQC18Z/OWRI1Bu3bh9kxwXqyUQjVqZoACxUISiJ9fFU2HZsCW0uF3FIbVq2wuek+3CLCaUZyyv craCtSKDralYe+qr+5h31h7nIhWLtX+Zo0oZdeYoyplXhiC1KnRkfbvqmbWx4K4c58Wnbc+an08L r/7Km3Ut2+6zUYBRHnKsMMaSvT+MhzqEaLMx6lE0M6mhEpr8CG6Ass1bTwD6xXLDOOIx7t68Rcj2 3Okzu5BnTUxBrUdwUJlsz4QAipOqIuJpOptK1OQAmaBm86rkFKExGBPaK7HvEOgfP8XTZ7Uj75+0 aA8BnNGgTyagAit5Okwz0Cz8ILi1bdMatUhtngcj90hiMEwrcphI6MFbrDnAamvnTOprFLM8kXzi +GdIbU7O7VvW+3J14tFCrSIoeJ1myNQ0iIcelZbWalLSjpVQmJeNVHDE8c2R1NPTUGeI4kiRCBe8 df32+977AdrR/t6/+dfsXJ6AqLOz6qmUvjJSN1IpnnU4TA6Mhwp/RmOJ45QddHf37bevSD+UFnrF LzayIXgLQTn4+JhjIj71kVcUWIOmDnCloQM+2LRKwbmFM2GhN+5j3Z2wNsEqrCRXgDxIZs2ZGexX njdcyHMpAtDBsk4qfYUqLJTC8pF5iPhuiCBSP+lRsiMuIe/XbvTdQs5Z1p5FpXZCJV4ppduDeoxw d5lSmIqPyPqK+yaAYAjDuDMiRVDHJrrN8B3Ty6G3ab3oQzenayo5iYgRvphvFhvN5cBsGSjoiKiC aMj05eBTuHTkMJU76YsyD1ljDAHk+4P790LaWVSuYzMwcAjo7QH4E7L6TOzq6gkmh90pHsy+QgLG uZfJYdstmW7BZiccR6ycARtbgDgKQ1ULzMJg0ZLE+rX6h4IEzhxbg+dlwFEJ1I1zOhB9x9mHADac mYCWZBaAxGsb5jVx6MwKJpMZUd0LXie0vsYE4i4w4VSfsqxnz50jJmb0Lky5ZJAxl2yaAXkWBNy3 78j9QLNA4DWy8S2QeLQGYnNzaeUEzUSuQbFpAowCY6uUbeiTxVWKhkALg0b+XMKtS+fsV0JoDzui sQjuyoUYPWvD0Bvm5gkrkavY+0qFZrW939OHKT6dzjvzztt4nfWu4K7crEit81WIZSwFpUn3Yrdg Xx9b4hXcfHz8p8qs/torVzNXr1SFJGM2fPVq9QAaGn5a9HsGbJam0zqgAWN01+7WAcf9B+sdNg8d Fiukj7JB2GoA4k+tnrp+7QaGyYULF908B/TPhOhOSBLqLv23bZvwYP0BEYQQl3OChZSwSFq4Wa3M jBBj8/K5K5Pfor5E2ofIfpOBsTjsV6JjMdDFUMBmHzzuDjYM4cM+NhV2cBiOG604rqa2FOiE7HPt nHMeKh0hTMTHpOf16sjkG62+CxYEyiXtVkQXyUnsFOJ6baVogCTJKCkhg4lGSMV/NNwhURyubf5V eTB5DNwWMwlVP1hbv2cl3hqnDd4+tmKBHHyAlbp57faH3v+hy29d+c6b3/Ocwcc2M0tUe2tnF+Hb qI+CW4UQOlGxw1IgMUsJMdsVuzCbohcKOeVFfbVg7XlY5iEsmIanagEwbuRrAdRuLaPQHgGuo5i+ e5fvkhwl7rGyKufPQ7JvpG2CJAFeJjeFVLc4vidihm/wvZognJj7BPI1SoKPMlaBc8bVoLkHaMSp MX+wgAmMZGSeEd6MjY3TmGlZupjbnDKuIEVwi8tNKUPLSmMjKXEsTnG5sdaHTjriWwxKhCOJulmu idAB34n5ySAdT9DuMqJOPCF9SONQNBkUVATBmVKDPlubwBbp6Sx5cvjTmUZtZ9kO3M+ILVY+hFgY AeYJuTtdLPl4JSb1hMTJWT4TXeitmVmOBCYOHhXSSuTb5sYzz11i8pn3dkeyWzG86rNiLdjYJ2EW w11IZIah2RBPaa/UrfUTRImhMyQv0yKTzAQxA1yuod8NpSCpHNL1r83KpxCROmebW+xDjGjwP2x5 6hhv3b6/x4Gfxsl4yIGy//W9e+w7im9YAsa2euq0Z3xN5Bj4V/6KI0mgj9o02Dexu+cXF6Fp5cE4 mERpmBNcMZRTXZnvvf46scWhZZjDtfyilgGHP2gdFN4sT2qebJ7VIkcf0CiTDCEsUwMMgLjAg/U1 ajGVrZJ0S4VVxDHHGxClYrpthWNXd47G4Bs2N6vCBZkXVA0LHhk4BJdrvCNA+kMN84r7BmH6iofH nmy2GmJOGSE/9/Wn7XoTFAny8lkMIt7Q1irMJm+LTHHgo3IaJZEnKv5SMlpxOoNqSN4uxceJ7UQp +U+NnVoGo4QItYkniF1qmOS7loF5msbSRKxIhdMOnPgC6o4ttGHCa4dNZodWmHJOLGGUbu/vrW1u UMVfR7e6hMCo+ZyYWkl82/9FV/0pCroKl2qmlqoySA98Npzy1u4Ts2Dk+C+Z0c0tYMIPEIcI70vP PgfIFlvErpGsFcYQcskKY83whlCYJf3KcOQHemR7yUwg1MZCIPAOgSV7FGePYZdhwNCineCCfbke W2/JK4kP76KwLEg7Mn321EnuFp5PBB9BE/rsQIR2cIcag3sPbt26Q7tRuNMsVg7bnwLdlMDhpUuX OI7sTFbv3s21v/O/+V/9ws/94t4EDdf37j/YXDpxcg/ie2HuegNqscCiXHSYrWSjtKcqrwaedqz5 T3aI9NzRSRBkW5345AnaIoEge2Uw4deuXz13/pw4Zco+Hz+CRpnnCbh+mh+AjiEb4R+m3ZRNL8ks sRsjDbcEb83QeR4yZSQhcUlcsRvXbuKFPHPxEsVFi/OLbDRkX+K/wAk22M8aCghuHJroMVrOrywu 8zzH0UzRsy3WJ2cFPondFpmC0geKN/D0N/LDMuHpI07LzsoX2oLvp06dQXCz08CMM0IUOx4W42T7 cUHl4AGk8KTpVhgeW+vKlcs8uHGQuTkuSu76xNICCfI4gPIQJJd4eBs6XbTsNKX8p0lG4DAwWKSh ppVMLDIBcMrY+Sylsh92cgq1UxMvWF4xcARc3draxurJM4lLT2Jtm8+ePU4Hj+Qb97DrCVmxZCXM WQc0Qnx6bh5Dsg1p6TzPlaCl4vEBWuLn2Rad4pe7t1P2pVjEEieqjjHmTjYWT46X7qPghhZmlNoQ rbBlMeTluPAIMWb5Mg3Q8yI4RkT3+gYB7t21zb27D7bWtx6S+iDvjObg+z4k+LDyUg8Be8SBZRlp PDZx5y7EqJuvv/nGsy+88PxLL7EXNx/uYAdwupDjkKLAb4uZFV4XTgQRlZ33vu+9127eSl7GXRFJ ZI4n+QCB9ivQ4EKocmwGY236xPnzKOoke/wSHlDfSdVzRIekxSGRL3W9K2QbYeC9YyHLR6IWomXj 9I1N2n6879dfHnl/hXj3Ff4Uc8liBHbhWAqPIzbNWMZlDwVPPlITPo7bO7iRyrvxAAYR/G/DYGqq j8ffIaS/ZaLctccNKBhbamInkcNGbPsXGkFg4SLXtJxt9cPeBVfD6cpUhiNUxYatyZiNYd25TUMn 601UJNm/seNQpKJxwp7RXj/llHCiUuTXfDcfCMMJXXTL193IRlZYLcDfAW/YeKEls/yudy1qxRnr pXTPUwmWeGhyDIVd56urOTxegNkJu0fRYogl1sYCYUISb8UuYaRYYeDDxDKSN08PMC7h6NF2TCfE 2TT9efR4fW3zzh30iCxRqgm3Z6madZPVmpacw8w+x5k5d+6MRveMNRqri2e+/49+7L/97/67iRl6 5pGSOqQRB117DN+nZFEfeFi0JJ9HKHK2YWkz653oDmtJqONr9jamVxQCMAmGwTLxIs+f3gUmXVmm GuZJ12WvPpmgeUoizgNLwSi1OIXI5lgU+qP+x9wDzohIyiQPHwfrAq1NprEoSX2sI0cpQTxz8tSJ JQsIPSxaQR6+cgzYppVw584uYRxOR9hrt5kc7Dk5YYhiEU9P1zFGWwdRq3iT5AuoSQDv9kgyOEN1 SbY+D21HPRhLFhZlTidQAHpkS5+A0TIkH97p1TBBejqtfOTgEHWFNWzWhMiYra+YZMNNPBE3tRYw dfwxg8Q7kMBl1iSKESTJPteBY/5BYxJOZBiYqEhShtTiWnMGlsYAoNTL477uEKWDgp2RJQziv/im x1B7vJH7GdB7DEXdBu8PhvUg8Hn7wyWZId7E8I4NLCnEEysJ/j9NKZV+htTc8FoDZKCDVDJ4yB7l TNGAkR/wCDjS9Yz5ssQ3P+FdYUcTZkGgUUMAoBCTHMMfZlqZRsi4pJAtfY/hLjcJzANFsoEulYEE Ic64YPg33z6SbxqLiMSEH919bIaDA/wAgOTTi2fP9uimSYSrGwtiiE0PbDejwMXY2m3oww09QgRW OJoOGon1av7K93isQ1hjLM09MyOLciwy+ldM5ioSfq1BwXWEzSbq0khIQzRVKmafRsRSjZzwwQZe Rp70EAPt+xvDaTyxAivRHpuodQBRL0kcRiqSc48uq0/uFmicBr7gxIUV4whgi7PILehBWxEQDW4g mx8QBNg7vU2++dV7dX7Gq9W/9k++KcVnI7k6qMzk04YQUzWiy0E7ypTJ8CsSZLDQU3PM7tTPkEYu stTHBCQj9G985eoqtUFOnZOQdeeBq8xCLW8pR/YcVsZRHEkiMY0SVMVHwyizbKl5eAATBbgyzBAQ BcBR2+PDN8YNMso/SNyozRCnrK6ciOd7Inmpie9+8/VPfOIHSB793ld+T5JczpsV6vYt40ZEkzOb FjTXwihII1pXQqjOUldcKW/rd9v3pEplIGAxWq1FI+cGz63sjqeIvkHvGkdqS+hRWRmD5lmY7aDu hpiSM6YDCuupqAX5IxGj9t4TWof0JOKB54ss5TnldambVyLAIXVmdrTxwGvXrhEqxczka42ajY0N FLGbFoz5iMyneaYaOnyqHNk9Jt3erNr9+w/8NRQFrQtttBoZo1mN3xzdLKKZ+z6hEoSBGYLnACbU oHmh3k0ulO9yU2O9uXIuXYp03NFRFRCi+oNeF1QeWQnjQXYFG/whtEuNP5XQ7h4k5KgWsounTp2O RTwwxzJO3kZEhSXC1CDh0LiWdnS+FJfG7xTK4FMxd5h9VAbnlwAGvm9aUpN4XERpDU0aQ8/JQ3iu 0+gHhcefYpYRirHQ02BpnrEon+RjoiQG2n0DcTwb5wMjGEWMjwwikMipFH+b6/z83LPPgtXhIjwC uP7CplkmdAPllBQNsEa2OjKGCn5XinaqsRDlSHymdfoYqBsXiHWp7VtpRkyySoVf8asI003P4cxO GJIrxkK5Y7sTpTivt8CuouTpH1TLEXy8p5I0Z8Zysh6Shi8qUyqbxhd5WgaNjeLhaA1xl38LOzE2 sasqKlD+kEHd3eACDGHKodd1YYiDFTmy1nnzSFIPkHB+5bMsW3Hldb2bn2xGPlwlebVfIwmR/mt2 ACjRr7RKBKapNGNPBDDX5KYWX0QVyLNm/DufPWl8VcP1HNZo4g5FJvHZzvA7Ano0Cby/Y6mIj5U0 AGNix2d17LVBmrugVDS2UQMOG3+mRQz6Iq7DoFOrTvjqYMZfQ6wf1+FAK4a/4mXrXAHdIxc6YB7M cAw1LKHGsJYtAc0E9SB+IitgB2v2TeWrQGPkgdQQATKT/Hn0iBozRgzE2Fj4o8Mrb1z7X/xnf/N/ /Kc/c/PeDc6TeQW5bi2KK/rCnEqKsyu4Y+gLP637UjhalboaKK4Mj2C5TcIKnBxEpODuiYnyIDJU wLZci02/tqGEZe7TPdX4D0afVo4oHRfcKusUEPLxxL7dRZ2H5htZAmQuAVEkFD47khFiQ1yuBKyl Z5GNy4ZKoWHI/pdFKIIvsi/RBrwl18vnDRiR+PAaL1q4h/CVVMAvJyR7qdvbBE+4J9tSJyZFqIdM vO3yQWS3gaP4rAgy/hFR4T/2uJGMW8yJO90CN2JZQYhW7E3SbcsEWtEvXm53R3yIrClUP0onwHri R0ZbBKoYr4VRpRbJfCM/ILJ5FoaEYLIja1Plkp0pPRjP6skVcViAmi0+miRaJecPTaIBGtKrCGeC nk3U6YSdIjm2CSzuqOQnWNGRKu4jYvfsSKOm6S0pgKmeqiU5VsBZq5lStegnfFNTPjwpDx8wbYIX tng+/uhgb2FulsAn0NjTJ1cunj9LQwR+oH7CyupZNVPIIagtOoFvYgloSnl5UhaRJxVoSJiG91PX PnMMiBHzw7DJHc0vr9g4fITvZAk8+/sH+Fhyb0gGGTZgBCBwcB6ZkFzFGZcum6hFDUrid+heK3B7 Nnjz2JYZyxTePmLwH4xTpUndxhFQpLKm4kbDKz/0ayzcu2P6K997ICv3+ZkfqovGMotrdodVsjvq aJ2xXjEtl+uPb1clNJablX0NeY9SgErtUXhkKP0fZMPIfOO0bgZ+JKRKM8QllwSOLUVmOdGAePBD LIIrJtg6DGasCHmuAtRG8mXUcCS54paUdPI7CbVHxlL1ndelhQ9eRbZ7a174mWe3ZhuZzg62k6nd LK0dS30NY+zHa1yPrmm8P6iWaK+YrrVxeE5tMXNrYgHJrYmxSNeC4rE4t9yCsjTMDEwqrJhEdeBO 5J+j58ynfEyx0oxrZj6zT2wXnh0siSdPoOzhOxJm+vDoD/3Ip/7h3/+Hu6R4Edh4RTB5pggn/oFB KxGNIUwPy4T703mLhGoyoJOm4MitzKnmiysUCIvI5p1Ic67KEzF7iEteuXn3HjIUgxeLGS83Ss6T jCxpTYrR4OOwkpoPsJAv5H+ssW4NdWF75LVIvlr9PLj8UxNnzp7VSCY/lpAOkyZkguli4eLwddvU kshCGRNOWAXWSRvNsNtdVqs5FNbs6qSU5sVWR1VwkaBf9siWD/VCBVVkrvgskS4uAoCNPcsFWbXa 9TwfNocG0HFBq5EJ2cBBX3JcCcER6eM7HgT/Kgf5jh0qkIG4SACm2PKIJxSAsM5ESHoY3f1AsLIW fAqrmFUQiIJRuUTXNH09xnNXkI/HDM49ispKMWQgjQBkppiPI7gZNk+ENV5Cac6jDUX3DzbWKC+w mRnCks9yHAxY54rsu3Q178YZlsmQOjqeTybkQCzFrA+5mYq2d1qK06vTnX361Or5MwS15k+fPAFP 18L8LJAQEZIAxqwJcnXEoSWMUX4SfqYz6jPPPBMCE8+apzIM9awvWwVcExHz0+cuEGKtbnM2Rkjr 1qNoBNg6I0jz1UuXVHHy0Wv0CRCr+1qE2ajycDhfI2jg2HzuUe/BYG0km44UHr9/LI9q9ldG82Jl KJ/qFcavVLxWZFfgshcLAhlL5z5DpvQdEKGjHSmVSm3HE939h942llBVHlUM+awldh1AJ0BcbcIp dsSopmkaM4oGwUyuzK5l6VZllCFRJm3c7ADNTuclDTdy/GRVHz2gBzJf3EuvP+ZhR1sl1LiQcKgR n1fV3nhKO3Xji/jUR0lXuLRckD8xbD7Lhkq7L00MRlPEHr9y/IVjOoxhCXpl10XrdNCurI2/6hww KmtzQrOwTOgElBvDxpzhu+VogGHS9Adpw2RZvRkWZiQam0O71ZSiUeNG5JybJPsj5gS1AlOzFubI NOKb29+5dfflF15Gtn75D75M6EEaKqBp0U8I6SAac75lcZOxj9iFbvtIReu/Z27Z6ApESzD83nA2 cU9ONSKMdcfeKe+HmVijt36/T9t4rCfg3sRiIysbi2Hw2ErQVCHPtRWmbMca71jCI/aIGMrUbghO gHJ29+EKfQjNp5EImcLQ1aMKzWr9O2aAoSJqERf8XrOjCfPhdGS6hMFRoDRrHGMorcyh4xUkOLsF WdlSfpc+NIembRxzOqdGN0YNTyFKzcJEyAIVxR7ELZBn5eiRsKSml16yXAblxAejhfdJb2LjmuSk aETdSe3JDh9iYCwWcE5iJEQnQVW3cpUb5cgIrveA5wjxxIH9mOrkRcaJvsEaZZUT5XKcb731Vhdu ZWWJoVoryLKlCtQzk+91aEjnwh2m0AebEFQPoya+3KMHcpz3MJ8hk+COiAXxrFL96V2I+Ium1WFL 4zqD0KSm9DtEY2mNadkMfgtPOrm0OHfm9CoiG8FNiwjR3BMAQHfRivigaPEkaYWiWrgLrWbwFABg eEzj/iJYjl55+2rqdB+iWhoTJvjGwThx8jQto9hXGkBWIbgB0EnMEoJIUyAZdV320889x99qpuln EfRJ7wxzBQT4xAwNDcy4fWUN729uZyydKz4iKYaCvUpzvtc8r1nndhxJpYrmSvN+djhvI7lWUd6b Vik5+rr8tXlH+cnenfdU1ldqD3s3d+nd/90b9fUGLiKzojBGb46NImJhkNOxxWPnuST8hl1EroxL 9EwULd+cTHKOwrBiY2pYZRD/Vti96mqsOcaRkApMRlWcQ8PNY11VpdIH7KMNZzvTxfnui529vlPF TLaghi5HKDHueuXsSK0Rr5H/52op/+liuXpcCeVlfBDajePwQmxxmYUlOojvY6ZxBkKspKTmowQx ifO3yhSrh8lxyRyVmzhS2y4zQVMkjhjocaqNnL+TqyuWpE7ZG4FtfeX1K//hf/SX/tVv/qurd65r a0vW5zHC+rN2nOht0kQuRzJLfYRhW2bleMaaFLzIsxAMDjmUyD+ORy1WJHhigwCr4K11G7SToZV+ 9iyXEstWs/gK6XQeEjpJWrDDCeCzE3mRZ0HnRh15dhiYZ0rbWS9WDG6Iv3l27pSKRIE0RkhE+ihb 6mWyMNwd1328+Rk8khHpjFwm25jop0YJh2DkT0wRT4gzSsWmXVt5g5nYyHH3bNMzmZxMuAVKMtym 1BtzwVoq9euccb8wW1GjTxqjbShwGeiHaRE8+osYN/2OKRux2RjQnaEZo1ZxegCRxgSvVoQCN6rA jb5zW2eDeTyRi4EzMvlbPtfWdlT1EFB9/fXXGYMsKPZlhPBL4ctfxQilpsnrpy0GtxFzGp9ez2lj ky3KYtp5gE/O0eJHLh0+V3yY/e7S9Q6oBllBNCfXHDK6NoY3JobsHhWSheEgFIFNh60sz59cgcnN 8huGZovRR3TFnDxFfn57Cyh3KFS3KUQQ8mgP+Edsa3wPxst+4OxonB0+euvK5XaeQ3CnaV2aec4t ELAjOseGZP90N3cbdPZq1fWQTp969lmmNSkIbQR0Ds8pqXGUoXtwZPz2DPTXStLavP1e2xauLGMx beEYnGnlC38dy6mxLOaVokoqeiqgax9l8w0xlrHJzHt0fIZClaEnWYU+A6iEqjKomuX5iQ31DZXa Y81RG5zX64EWmcu79HmHkeT9BQtiiQ9aanBEUi9g/Csue2g34v8wo1XdxRc39qLblX/m7tpaafQ1 NvkrXDg5zbKOI0W8KIwkHlu/VxaPQyt9is7tWOK7lCmuaU9YtPRgVT/VODFTDa7I2G6l9jBLWrN9 djM/dUtZU97D5AC3It/F60gi9luzr5hL8AizZJzR8JoeY9aY0zOgBU+eZPsWreQBoEWIutzNl4kV O+EqHKU3Apao/2rn416ThHm0fQhFyT/7J//s7tYaekesjuawJUJMJm9wsSKRTE4q1wd4qvOTjEtn snqOv1K5yiA58yRUGTaRBEYiSWYcbTCCUZNsS6IlNmODIiu1jqYomRPkT/DpigR+lu1vk7p2Wr4t c8cWKDOxqrS1df4qfSBV//YJgT7UPkFcB9sWgcKmQrAajmiULw9SZV/f3FBONVN2SytNZQdN7CSJ d5V0K26c4fCaplTEYlHkSMpPVBvJdxTilcBXGiV7WCJJbbd48iQXIf7e3AO96JpY451MMsRPRpx5 upiebHR3YnhcW/fPdVC0p0+f5FOyoEhUYn018g1pmZ3pHgvkwU3KrRlwxNkRwtz8yvUhj2X1urff eOMNA9uLC/aQinJtJVEpc1lWC1zDasDP2nBV0RTg7DwkXceJxuhmiSmHIQShU0IlVAom0S7LS/Nn Tp+8dPE8iUQyu2iazHm5hR+JfQG8b6MG5Zi535I2EGOZfHzpwukTy/OkSjgcpCIR3NgzRLeptSNh yMfhnwHB3UAckyX0xY1xgIBmX8XonrgJG20sTTGmFlooG9hmRNrvwScq5kr7emRtqNHDrKCLUHuL Nyi40xxWre8+EDGmc8QyI/6wBypnx7quypOLaiSMWAOb13bLpldbZV+lZAW6yjxfYzO8n63QrBro O3u71P4MJWq8oeKJrYBPxw/NpD9tddYY79W4AlfjB6YpCPmBn7aRluqGKokc5iFkX0dY2eqXh4PN wKW0dwhFtZtlBDETUNaxlFpM2ROX4Wk3ykHR8M1gcaesRi87G4JYHrpE/TCqUXrasq7YrWVR3dNo lfZl9GX3dKeL6zSOVNHfiWVakNG8gMzlAdijLGaOjW+TkjSKoaq0XwLa0r81st+zlbJglyPF7ZRy 2BGcUCU/7O6wb0AOKMQRTEC5BdKE5YaBYh5xQ9BnxAtJMF66eAGJQAoGKUn4k49ElcJB4ZCqKdWL 8QeZcAAY3Ih22Diamaidq1feft+738uR+/xv/Nr07AzeAQeUmCgGXCmr3D8+jo9oQUrauicwqBmF F8+ocMCJ6tQ547IeudganAQwsfoi8i/DW0DnlCktHcqRYe4+eaqO1JUbN3QarCN1utgJPD4f4dFg G+LEWUKSfGZg43aiQLGBMLC76zL+u625kKlgvriaEE2SBDgrvBtusmOWKbLKLmo75sT/YunZ5/zA 4Pu61rratwz4Ay1JTZxIcE0uJBRAMT5FIIg/JfAirBhxpopUAZuRVpHv7haC0iyOaS0lun7VWL67 f4jLD2FuiPdo7ADNIW0e17AUeWoiR1gnBFs4qswnRSGsn4WORKLkbjwg9MzVam30rDEKligej9Ul ZjX3qJDcoqE0y4GdnqLOQyQ16U32LKNlw8iju2C3uUI/WUrCCBhkXJwYfdAvzg/VANwFthPew8Dw GLBBscaZQ6rYn3v2mXe/+12YQJitz1y6eOrkCcwLWRJnZoKMhnXZpB1alo3CM547d57JZJsQ9UFa EKUD5kTfeQx3aBCR9adPrRDaJrLCsIiXsF4JBhor58jz2eDcwQdLM+eJjnPQxABGiZo4Xhh4QTYe j8zdERSIbSLdrB1P4cqO7OPqWswFw/qp3kBwP2MaunmzGM/SB4xyhk1Ojg26wQsNjSqbo2CX2vmV p4GLadhWXFY+jqVkBXoFR9/TN4/lSIWXz7+3V4M9Zsdedyc/sGD6QSGl667l/byHv44F8dia7pX7 2cG/GGE50u1NI6Uhl/EA4rNHvw6pudETp61UJWkTawHO2bXM7T8kBd55lo6qjBmK/mSQeJIaVhXE sfEjMKNpxlNRceyL8f6SVBkE9HioXKGP/PSnkAV0NLGcIOz7PII5dzGUnnbmQsM/sRc+5bTMgNCI teIX3xtTEwhTxV6cAAIRm0JSHu0dsQEYIfGjtUYYP/uHyWTirP2rD5tu3kw/RyvJOo1B5k1sRiDe 0cRDsV8/koQVrHUcumM3b97kmuu3H/zkT/3U7//rr9zZhKNZQztIKQrwVKWBENiQO3up7UrqlCgp 6nOYohjF1nJHKbXaopF14c18lGdo2wczEBRwWclpDITCaziRjSYMCqxelVQBzBlRArYQUphPiZ83 qH00hbbCEkQCa/3I0sU6aV9ngrmAFYxY94EK8EV6wORB4irModZM4eFR20gu9oxaP0Yz6S/qd0pm wNGLEI+VkRAwh5/KILZEC9YQiErkwHXGqrq7moGI4HaPGZlx5kL+lbpTWWNYR0xdu0caVMH33+R5 ndUwC/nIaNCgrdmkCU49YW/gLbGKlNgqXmE9So2x5sW4OjrNkSO+5bztSadgNs0ZCIyQnPT9xfww ZmLloGcaSuJeWhIJqaEYiNpki+oJJT4p9oY/SdFhCoQYppYoG5FNzElkU9HpgiDe/Owx0om0iyfQ oaY5caJH0eqB6anwTcqVyOzxEQJ3BFVw506uwAxy7sTywsqJBSwBPwtPJokcEfaQFBqMIpqE8sCN ANrIlkdlknMgUsbSGUAzfTDjFpQOGh6uafYYZVzGzaamgIGzggRJNnguckgxzjgC6fAg64N5pqAJ eHOl7vSJC+f5W4NZ7i42Z0RLpR4O7Vhwj6V2ZNeQPKx5yFdFlYVV8U8bcxiLlb5/fKnK1qdFdi9e wd2vjr52ZSVU/8pluR2/1pzvAHoj/jq+8jD+EXvJ+PV+qvZ+NqESsEIwX73UO0PtTXP3vGp2J+Uq nGGr3oNsG6Vbxwqgj8AterQ6eG5tai/Ceiy1K0FGls6gw4aZKc7kKVj3WEPUNancrw7I0Kfx3rhN M4SsM4/i4U4uKPl8Ib0OW0om01ZmjvJV1VBvqYHiobV2LHf+cVowfPRPU3RAVUCTtI4/AAz9d5uB KZmMZaSJTECvRp+RUMwcCIvEIkz96TJrHucawjDsCSuF9wz1e1c4vUszCz/+2Z/4hZ/7hQ0IWDgB aQMvciDPKmjaRRySDl19N3DKQNwkab7OD12dCC+464yS8rP7kxydwCytaZN49pyFMmVwXlshpOAe NXItasjnZfATtj/nwbmIybco9SjaZMuzk1I3+IjzWpID3sx39EQKrMJeK5G3z1/V7iEKBUcE+gK3 8PQGFZMGaeSETT/yFDFUjYQyHD6IGCe6GvbnZY56NIpfTBSnp9XKPV3a8wm6cZdoGXH8SRbZsjlp a+UjIpgsMcWTfKRKgOZNfIiNhK2ND8RlcO3NSYaRMedn6tTJFW7DrjMDqb2cbT+0lXaLMjOMhB1Y O4YvBgnVAVIYu5g3cOSxdUo4xa90lnG8AVAhaZkEneY2l0gGntkmvMM+NFKccBzrKJlh1AUnjaEy LczP1bevMDwiOISnccHoYsU/6MzcDqV2sU2g2QUTVLblA3gnZRtTceYkRHwXiGIzVVjZ0GOxhary yiiLvGPYZETYMPhqlE9TWEoI5PTZcxC9SzAXxggmOe6HsAXiQACZrl+/YRJiAsDJGW5NNTF1mNgl mrwjcVc/W9VCnYFNU90DOjELZ05rlh4LqRCHCihF2qP0MLcAZywjxmKikrriYyxGjVfgSOarYqvH ybGO0pJj6RwLyNRlpc/4gDlriYSYegpBGo/RC7IGRHW4XY3xSg0FRL56bnvfyrLeoqe0p5cv7lhz vvJ6/DXSDZ78vrPjj4Gidm8cbRxNU44nvZY83yA0YrcO/xIroxjXaLs1WulXOVZN1VudHBVnUi69 XcfcEUQKePLGg+lfO/NPf4TnxRiGyeLU6jKNlBgEwoTjx6Y0+hzci/LdyjYkoCEdTZIolQg15WlE nv9kHUolpMn5EF0hwEB4cQis7UR2T5LJcaGN8UfrMRiuFEtfg0uFis1o/Fq9yrbjdkalA1bQr1Nm OzdBOJnj0i2Y0FLD08Sef/+737e8uvLrX/wNTDghw9Zb+C9B2jHmJSw6CW3FdDKbxGRyXRnUpg2e 1lV3hLYWm+NMdObZA7jG/Blbiava6UIGKAsyjW+mO1Y6Fahtu9l6AnknS9L2AmjFAaRJ8DCKo5AS zWqeD/Xi7OkiYM11TwGc4ztRWnZT15GLYJUrzuJm8b37gUcw6YpEC4Kb64HEI0SHdY5xhjuObY1k 4zrUm+Sm2Ixb/EqUJjXfhOmsko9rZGc7G6pGqrKqycHYOahWiLvHLQpT6xxYTMo4jaGHr5XPlIEk 8BXxzjU8ODukKpkWW4I9eXT29CmWVKPb59bdwZLoOfJ2w0fwSDSfe2x5J1ERdMO5c+cYGBKWvUrC gMfnU6dPn7IVkQ6ceQUpw9hvtmo0Oi8DwcOd23duc3UEt4xv8U+lh8JIt4RClw7DmTFffutNQqvg YUGCnCCPQvUsCp6Siz0btLPxZDkRfav9ShCQTCmHFsOaToRnT5/UvJ7CQCQsQYmA0Tk7i6aRdwqM yIVSK6QrCCcJ5ZwP1jZgKeD4t97EEEIaZuomxlnn9GEgVMVyX6J5/IDoxyIQy5LEUuOiNen4LEcP HRrDw2odC3C0DhJcU2rEdmBFoxsOqcStHKy8qEDkh4Yvyh3YYLSXphZgKCkcUvk9z1UJFZ2xZwfx 5MqNDHZ+qHHdUHVlU42Rvq0SrV4hd+cizbPzA79WkVQaepJHFNsVeZV6Pdo9gb1g3z8Wf+M/dbeN P2htZHJWfb1Gd+xup6TY/ORdfLD+zdOr768Iy1GxQCCj0u4bm/8dWB9tkP1PDWmw5WNUdgLHw+bZ O7c12N2x3uiQehuwURw87YiEkjgntERUbmmCHsEiYogKcXBRVkVIOTusbrBiWeWgNFILV979ECbY +QUYmpBSPpv+DA0FsB2bz+Gz8upRcSDc0GofnOcFY+2uKSKP9Er2rhRjBdPGNVcSc3h4H9uSu7ub tx7+2Z/6qd/+zS/dWLuLyaE5E1UWZ9Gn6W40SxOEYxe3C1SdPY7nMjMNB2tfGrI3gheEi3PN5HFy uGzZuHxZDWbmmYsRs2zoPzgcXyp0jIAO3wNQONawYOCJ6KqoWePQzpGlqSSxU7CH4TpsYCM5CiOu yWkMcsknczrDcGCDDup3aDwNMW+gme1MzwoyRixIoiJ8ojmhboyeBb54kfu3l7fmglXuQ7lXlIjQ QwF2oW0Y3K8g57SdHx8uQIix5P7hCYwI0zNeynJJdOzhC8tBWhkwxybAwnGmbSEoe1/oPXQ6vCFj ao3ZWG40okKMG91j5/X0a2bmKFFhnFDT8ArSGXGWkiKPg+XKyX9y0/SMdk2BrqCKeDqthqBH6FmT fWid5/GFOYyOxEm0uN2iBmqo+J2mcIYU4mkKcxcXgJ1zcuT4fKxi5k3AHQO/YRsYoGCTw9363LOX Tp9cPQSmu7PJHBDHe7i7E52q76L6yaoxH3lW6zbhqlqmk+TkNLKbPBA+CuLx7v17mCzuUxSDMGID KXywpBRMAqESZsfeIA/FnPCnBnDGpz5Ag6NS5WQxdXAXaMeg5oRFKLiO7rbB4JuEm2IswsaCbCx/ Ky8qEytHIsLeKcOrYOqJ6qEaH7Cev3GYYiy2qht42mrdwk7Yl7xI4KmqomKugr4GeIfRP/UW/bnG fgV0X6mzGD01hGvGz9Vp6snvFUajjjTO+wbBNiasCmPI8G/4mGfXogwzxaRqVTDsSFVLOE8aZhwP tZNQn6C6rV/ZcqqxhNQHeVSB1Td0tGNnQnHBQLCQHoIbfUyEElOCw8ueJhtWQXBgp2rBqpxStpSE 3cEIRlaPNFJ+QLloaOdVvhvBRGDgp8fua6er9IcQVUNZD+e8PqZixWoIDStqD44+PlwmIypD3Exq R61JI7cAnE+SgAgRGZ0yCG6kvfZEqrb5qeOf+eyP//P/6Z/fB28LH7T1Zjaa6oSMddhopTJdqbRM hdPQ6jBBb03apkO4Pt6WrREB20kiav8cbGFqIsgHSc6KGNJw0iwyp8e/2D5dDneyCKIhdBbiLf+E eKvGM15p8CdS2DXzR5Kh2W968exeJqeEsSnDRbopB61sTJaYHWlCoBw1Ts6soRLwJziIbCrglaEF 7tFFcPE6QQa+KqxllB7FypEUPA8BfLaR/KKhJWHPxAidDd5XFa4xrJpB8RghXFlcgFUKdSKmKC1j 0h/ZOhEuHjNFO4mp447MgMHbtEzDfAhfEuD+iZonSoRxFiezxvOi8hlg4wBaNgJVaUU0ffYM0XlD JVxJ5yzhEZbUalpWHPgWs63w0m/ATOTjieB72DEoGB5waQwUKPjQl0kfmANDxhjJmbaDGj0Ft9bX hHxDNPjokEoaITzg1sliW4pls1nsAzYb80MkiiqbkysrtljY2QaIQm8peMGC7LTGJ0FapshcBYvF CuO+scmJvpARhfsEAhY2BpMDNikE7jAts/PAaJgjaXCMq1kySjTm7Dm2iIQQB0St1cGoKB7Bspig tgPrlEbCY1J/BcHtjRPy86VgbC0hbWKnhscoWlKLj03MXVk/ZpC/FsvBi9rdgQqMJQsfZIhVzmNp NVYj/JU/8Wv/Opb+FaxNK43/5LizoRtI4VceJqFVISj8MBa4FWoV1szvUyJ4kHe9V898b/q0ank6 Ks1my2WFo3oeayBHiOdglmuqsm94pQK+lYpNy6RQ1Q4gxoWCC+/8jLVLVWuv0FH1EbipaJynHJSu GX+qOzJ+f6U/QYC5GWjSNjDu8E1rKJn2WV6SogEvCqHgD8rIdpgMat/B1CAavodtX4NdsjfbhBsk IciAhbtrfpUnMu5BilhScomH8hUCGSlTVF3qb+61u7M89JYFDf2YdBsWOZXf3FClEuRAPBMtQVuD I5t88sfvefndp8+d/Zef/xWyq5xJZK0QQGd0aMHRGev+8RwlsBnBrYvjlovNyVONM3jGf8QCuiPf CUkH4mZ1o0y77W4hKNtVzsGITzA4Wy5ZKpMYCZPJTBqV5jGzk7QeUsHmxI6q+euJ8WX9d9KwEYv2 2WE8GHOezJBhybig6ScraYeN+2IcKSyvtbjxuQV67z6EHIPn44SzLs1S838WTIrtLARRFObDBmCS HFigFDEaCofGFZONdAvHQ+S5WLjTRNnStSiRGRogWLlZUyGd182khYZ3zVmlQyNicGGRgEPiXiBJ jmHGmkWoqTGyicx+BrTFabHLcJBIPVwGdmgjEIBjTaaWEWF3s6gDS1SktnAmzNIt7v6AqzMe5ppP CWmdhJ1xm3mWhUqgKitJDzmrN/Xq0q+KrhkwCBJC4LAxSILdjGkXXAVTTIHrzs4DQiSEs+QPWGSo 4BrxsyDtw4MAu43Zv76xRvkCO4yQBYEapoioF3uMmSA1kjWArQh3E4jLA8AhkJBYMTuZXsmwcqeS KCSxA90pbtIJmHnomTU3r6oh0xOzvGEG5rxnnFlqcJ+HrWWp0D9++lTxJJUmut6pEqwbm6qKYdeO BSJ/bQeQRoq5Y3Vg4puDku39ag4X2zcWphXB2TpyhqEepWtILjuufRqJzgrQ4QrGtqaPMK2sM8DO RBuH0daM4v0lfX1a5I3t9/p06l4DbknTpNnKWF53uBZd+BnQ8iVd1h4JqU6rRPSj+/j57sPFo5Yj I3s0pzxKLW9SlPCiQdtJLBQZ2e35FO6m+OKK9+FIx4xnjAE7DICTbGg1JBMYELjtaJUZLRrWugmY IPVhdeS1vQ8PLl24wGWxH5FDtcI4hCRQdD9zKrIi9m/lLOmvpbeThzd2dh7Q1Ddf9i/XqpJVWQYz +QvlmZIzOtAFAIGsoOdtajIdthyYGwmws/QUVjGytQHiIjpsN5EIA1DtPIu1Wvxzk2RdOIc44+Tu eZJ7t+794A9+8sa1G69ffvMhKIXp6evXrnM7eUnbIiMRNlN2SV9bwJAkXpW3AdsUzQbg4UhiYPqX lGeraFR00gk8prgOIlYEnCAs+Zhccobq4ChL6YbJYgkjCpEhs5S7pLIm1Yn47zYmTi6u90ouxMSy /HXHuBHpBKvwDZpDS0A1ps3FFYoevuibfjcJGVgnn8M8Tx5BswthxMg3tqxKjzyUFYX/QEv79ttv X7xwKSlTTxZnJ1JvH7MfecjbWY7k6HT7MLN5G5mxqDhhEekBJ8AGfXX+9GkQozwIQRK2IJuHPacH E9hN0EozxNOBQoLXJ/C9AsxibhY0O9IQ1ibWGo3HjRTRg+gmbwGOIBpXW2Tg2g0ESJnDTMLpgTPN MtUUZaexFki0xmM5O5wgdrsOx5PHBPFRWqyODaOl6j6K+Y8LxZZePXUKgY0jqdze2ydMT6ZEQPOj x1Sks062/kIWI6zQi8dmyBzeh0pwZpaSomsgPG7fJUoNg4vV8/D5mGMQ4COfLl7CEQS6FT2aLFtU bFHCoclCDgrVxXKD6AcUyOHicdhKtLBhgejUDgPJ7Tv3bt+5izkPRpBew2+/ffXqtWs8ulD340Bo IKSVVEBVdGgPB8iTmS+jIgbHbNHZlB4HxAbfBCTZbKvPPiN6EYe6WEJ0COXRLP/RmTOrJ/lY6iQU TxWUyo7gkxSCUarFimsnxqMhB21dVurUNVnyhUegZTTiwKtMZ1aAXmFM8TYekEHXXgNrw6YRGD8F nzpN9h5TMYz8t8I4Aqa6pOGOaojxr4aH4itEa0WuEWR03/gUdSRFcRwVxo+fY4o/xgXv4xOzc7Pp 0qcsTvPbgjGo8hrg4bFUlPKRp2h1xJn55dZ581lEOls0tI0KdqqcWXJqvKi1Ykd6PKyiFxNW6dwY STaxXV/9lB1btNkbwQ+vheDr+H8uW7BTUu+My5FqexI4vb+2CfE1gVKEkN4igWPTKo8JY3MPuhjP zRy/B6nwxjY5PLo4sRN1cBuN0Tb0vNUjSTHh0EmEi8FzySQyO+giasM8XVHeHjm7tDzhkGBqoRXd 57toGiTyUeqCjYBa42aZm9HGqakTwAYwV31ysQ1IN2RlculHTyzOnz1z6s1vv/nn/vyf/7Vf/tXL 925itkDbTdyVQ1S9xdSzZPr/iByfUmlYLzDZEYs7nGfT8exipq6hDzUxVu88QZ/FRQQGDrLqBHGf ZhfWwMp6ajNfXtcOoo4c8IyJ3KEHhYawkgX/UoqPKMtDFrL/tJQIGQVsICw6aluOrY0NTCqBl8mt MGa2jJ6+q49jLpotJc7eh03HNLJS7B0Ms2pQgl1ewZp/FRAaF6ZFGk5iJSMiw6N1IEKQhCc2O2vP +MUIQRb6eJbqz1kzexZ2AsGUOQQy6sWQtjJpbFWY7qbnZ+dPgmwPbRU7yaYZ6ZLFxFHyDxjUgQlj d68AxcggccKeHDzcerz/cHV5YQmUXoKZWp4zxDaZ1an7axtXr92C7/rY3ALHEnObQ1nju+YkdgCz sbK8cvnyZRaIXV32CFQUwWvOIFEeDkqaynmmmHX2GWhFpCSdH2IyyveyvrZBazHsEJZ7/vj8ApDn 7Yeb9GR4PAEOBt3Ojdge2NQPZMLdvbu+cR/Ld+/Rrbtrdx9s0KhnZfU03X1B7jB+GkXKkvbk8b17 NLa6wYKGSnsaAcwynT5z3lzE8YWNh/vH5he1cx8DuqcJJzFSAxCsMsP7g699HcP7xt370EdNwZ98 lP4PE4TnIAxgq6a6w4oEclLs6Af31+7fuffm997YWttgQpCBHAcLcwzfPQGKe/HiRfYDpwy7gCea Xn3+WSSFeUwAdmkajb8DqzTnjDfJvP5UgLj+e02bWuhOZKw9X08Zfl/sOxvo4A2F+PB6vYDRxyE5 0kIpbiMxLx06npx/jKf+HEsRPsnQQYxM+vHda2SNwwsdTD6oYYIQqfXdvF6jQBynFLC4NXGdTLuh KNMtFa5dY495b+yahC8ixTv+5hiVMVFXZClM4g1vbFSjKSxwYcp9w8W+VM0BZGKGX/USx60CR6Z3 jLjB7jXOkFvXNYnc8Hq8p3cmLqfpGGNeTss8H+/aeogrjdA3YIqXB6sqYo7NxBVydbjZ8M6Vquzv qrx49nEiMqe+qdZpJ9YCbq1OK8qET2NUopboVyC7t8fGDUBFeD6i1kpilgFgmAN7WqQLDwQXm7C5 dj5xBgASMD5HoD1rbBHZay313h5xFWTt0uzS+z/0wc/9k8/hESBoGESxoV1oXf5h23lM6xI1WMT3 brzoxXcqWlmwJO/AGouB5XFTuh2IOQfR/JJsWSaLUm9VZSm0aVdAjuuYIEPsbL9YF012FgOQIs+f Tsn8szI2jklSlEPKlB/rFrBSmhppX9vnQDFwGvgr76FuExuWi2C7cR/AFWw6PsIwgB9cvnLZ6rtJ CtB3GDOWEH3j6N3FU/Hz2n2aF1t/xD5hW7RWl/8SOGlv98Rr6iV6YLkUwp6dBLwPiZ/8rmGcC+fP MisYuclkCAjirAbZLQCu+79EXdZMzRzZoYDoiVk+Gy+YRQA+RGdby1CZR6JQ9ES/eeu2ZU12r5UK Vb+xBIOhuxN5gjh7uHvn7h2WshTnrcvV24vxlENnChGLgOVIAFDDnzFLdGVhM7CQhxxiZDPQICYQ Hiwja4KW8AR2tzY2ff70osJrQ8xhKJH/gVfGShXNBiQBOn5ALaMYEO/Xr12j872h/5OrZFmYO7IT DG734NHa5s7rl69wBSn4Z6jGNOE5m2oJqlu/8Y1vWHD7ZHKbzIL4VSZDkBIqs2zgDBhdKz0OhvsT Hv8hFTs0PVmc0x9NMcE2OsZWPjxsKJRZUh6A+A/FGRrjc2dP85yVVXpbqTrrAfAV6WvHIYKEEyIj KnzHom14Pf9xS47AebwhoQ9Z7grvq8CtGc7EpnzIe+l4Cs1mB0u8kEpLZ56H5n7l/eEisW1HYnKU Be15ruweVMg4x1jhE4dXyVLplbqAZKjtF9UK3eGzYS2qZmo4JSJ7mIGRjoinkaZojucpnHW0gofW cz4SJZU4PTf8DQ3URgpepT51qocjKxN2qeWbCsBO7FhZjh+zlZP9UrXk+klUKEeq+XEVNtYfMEI8 LK4gbebkFKT6TSn65hEf00gLDinThG4sQWz0pHdx3fHDkEHQfpKX54KLi/iDuEgYBYybw1l0S+NJ HjjMqyT5DHCFTSE05d08nkW+GSjDgc2To93OnlzZ29r99Kc//e1vffv3v/7VB5vYRgR8DSUJxRvy yUNatjPJBccbYCzcn546ltJ4sSVE5L5MzSD7StDR+yb9KylgC2pE+CWtbQIqpGCD8lZbDAlhZXR8 yhZe61kZSxk1kBysGt8sgIda6XAWSvySNID1RsHuUMYUZnO1BQceiwUPBpwfY1hcoiHh/Vu3bnJl 2Qk3N4keYF0wKu5LrQ2SPfMtZBZyjCgmoxwho4wCngazsZOcSzzIUAMC6mAV4L1ijUTyHB9bSCYQ 6WaIAF17sMZnhA8nktOgn/dKZ8vq+J4jXmd36etFv/IiVhAPnYjWI3wy2LG5Gn/SO3xCzF3jLItd ImLhIqgKNBOR62yKBFdpHq+qU0y7fKGENXZ1YAEXYouJ5TG4KecEeY3fAJkXt1zb2mqlHAASXH9b mAY+IM6ceqhYUchB7EiQragNPov+O3/+POQHGK9MPtcnrMT2wNZGgeH3A1U8d+6sxGR0c0wHBqp0 4Cl+7WtfM75HlAYXhPTD3u7JlRNwLHKpL3/5K8hq/FRynSEIlSt/aDwepaVPo+uo0c13mRVTfEt8 ketLloYQtqSLXFTCqk+eAL/B3CH+g+CWS+DUC88py2MLd//xQ0ME3IEgQiX4+KvCuiek38cSnF9Y Kta7oj9RxKHYgYUs9d1g/w4WMUViBgG8aQIvGAlcr3GVHAdpX8IhMLCpiHgbkj2DtOmh5f0dT00x TYPm69qTPSK7ArGKR59dmuL044upVnUiDixeXPLtMSFH3SwHwZrTGwCDfnJ4hv3iKXrl7uh2Pxjk 7EjTVA6OlV8EdRSJxXxB1qYupg9W670K8p1LjfB/fbEiuyGsTMIEMFLsVmSOFi9+bGnjowKXw5NA XA/BnRiu5FCVSmPBPfwQRSWeb6S2q8mMwyVwphmeeg1ksQ07UB4o3X5iMN6NSyRLlvbH0U+FjqEn yVWwptxB6HRazYUB1KDNOj7qtbt/+T/+y7/4c794+e71BFiOcbQQqW7x6A9myLVQfqTVcjZhl6mC rA/Vqe7P1cGWkm5D39oqdM9MAtrOeVs580qupnEXemr86wEr5f4fgD8uYER5ZGRzOeGEkAw2LRBd mgDF+EQEukIwy2sxZOtLHeFjtOkcvV+ZkGZi+EjbJlaRSeu0Q/GtiBRiGKdOnjQaBZFTaLh5BPxx 3u8zxt4K8LIQ7TTAmzlG16Ha2pkwQceAJJgBohBeKm05I5GHY8WcAYGw5WzCzQw4G0FzKvEo3QVX dkRNjKbB0tdX2SNvjfNvAzNWgMm9DTfrnbvtY4cMsgTpYA8+KPn5ginMHKpPENxopkDRnRb+Smgo npwrHq/MnH4OpilKfXRxBwClDLLxGHwwDI4HNDOTpRLVGwuSx+RLFUsEBKQ81SqxzKBHAIpD2QuD DwxqPpblPoK7sQfEPg9+6vTJZ565RBxf5yOpL71L0hgzs9zsyrXrRLeprkRJPNrfBf9OkQ6CG2vw ytXrM7D6rG9idVOk16Mq9EZ0j7BTXgmd73GehfsyS+w6RksQ0tcJDBGwCq4fbcRHNIVZkSihYItp 03DxgpH4Zhojv3rMeIXTRMq1u3+wO0YipL9WZI9ltxfFmxgZ7LV0KtSYjprbfYYuT6qVBo0QcAGG sGm3wtF5gygfjCOhI4KFhXYl+NBj+fQYGvztSJ5+PWHDZn6CMkg9dF/pyWb7cEf8Ox8/ELeYwDGy tF5rb9b11jZL1KR3d+hs2z5R7WKBscPth1eG25X8KH0xGmnRz4hZLSwvFcDxw30Gt+NQGWF8mH/V DVVLFU8NHfSRe8H8SQ8mELhiv9y7vC5QATNNorvHpM7Z3zbTfqwM7SKO5PUg6QqAGczD0YDZ2Rh0 oBl4eOIec4vzCD/Z3XCrR3SSaqyeswIJnajHHAYcc7xCxmaWX5p8KRY8lhXlx2Zx+XkdEwvB/WT/ yY//sc9SMLm2a8KKObIXZXwl3hyjQYy8hfJBTllcnqjaGAnHz9Vk3Z99ut4OLyT7J8E3j4T2vu0e E3HUVRebk2ZmhgUs6a6mtfJnaDPkCjZ/40oEYxegSlU4UR31aBhdhqiTBHMJDflBBa/xkew+CluM dcTA9wzyopt8JLNOnzp17uzZnilEPOWRIAmxcBFGSG2s1FKKI6gT0lC4DdzvIU3lviApeqPS94ZK Vs3H1aoDqqN9s1eAJdSUgWYWMNzAGMrr1CheJzP4kAHRJF0wrPQhNmiGkyVRXU1OQk0FL67Z41Qk 8gPs3IQWcTIIzlRWeByyY9BA9qkZsWVFwnqQdExjPxk8TJfaHje78SXLHF/chL8lr9bj0iT+HuKP 4p1Lzzxji59Q1PLU4gAXaMW7R60mA+bRoKMidQhChv3ZzLDcfuKLHtJ3lNORdpfHSBail1h1Djsr zhQBOnxAR9c94THnz517uL0FTyB4HCuWw6gDro81QWTv7FMuaysJtNVIdua35JZVOa2rLLddSBOb G28CJgFuzyjPy7JzMFHl/IBVMY3qaXKfLcX3WE1+cRvx8GAhYrlU5lZYVEtXQI1lqO95IoaJ10vT IYQlX+MjNxasgwVn3CBolpjA1avsfxQgN+KpGDE7g9voiCVQyBo2zPi04Oay3e7jr/HYipBRFg/x vVE0wE56QS6aOg/7UmrVQqbRgIV36ZxmtG7d2G16bSN/gtPoQMbxmY7K99uubDCuY/VlrmKON2xT Q6bzXIncr0HeSZ4XnyMArBqMYxk0Fkmd3n6wykkaSaWDTaM1jVPexgdt8gJbKdz5hB5cO1vJ6GON ykQzxuGLccYmGjxuXh3UDzFHBd9jDG1wYNwOh46NzrMNVm4dhTikfJof5N9wAmOmBZjmzOruqGlY cVJO2Ae8Ru9UgnzaQwePP/PjP/6l3/wSjICIe3l5NmEaouRkLIV7ho1FNWGQFR4sCWVN1EPnred8 WCPDxxtimMLU2sB6zM2Ed1Lgx/eAkpPzJCefNWwFf3Wk0i6MQYwh2k3Az7Duqf1TEkWMdkIr79SC Kf2vi9pzw3/QEZwVGPKa6eXVVFTggtAH4PGFC+fPnDnDZ5F0yCBCKEt0nG5ExWaSGwwa8csHTWTB ZwB2RTkln6psdiFOCS0Kpg9z7qu4NXaq3aKixPqhbHTppfju42izGCbSc09n9AYSzT+/owQToc6X PaATWSJ3KmwGNGQgWNxXIHMQQcTTMOEBJp0+c+pw/yEo8WCcnASLg7LTMPPRnSj+Nr9FhHVZhfTE uTIOndAKH4wRhkA3Mo9DhkGAmKM5L8H0m3duX7l6lZG+8MILmO305MRUQwrbaSGlBorIwJiQxShC QlCkhZk97DakFpyCDIPJJ9PIJCS66Y5G9IdswEYxbJ7jFKxvbVMXj+g9c/oU1sDK8iLS5MH9e/DJ 0wSZRvU7ewerp87cunu/J747hy8uxXepUWK7RNAJ02Ibonm0QojmW7GVEuEMlek1IXH0KAtJfnL1 hGObPvnsMznARpBZkNZGDxXSqafqpveYdalGpBBjKTN+pe5VYJGmNDuyCr4Klx6nCoK8aPEhH/FP 5ecMFs0Vsswd50t4lkOXQzUYrLyhmqAD6DXHttX49eGO/ftIsw+MpelC3R3DPwtqTYUr/et/aXON 1EOHzeHUrkkEJKdCG8dc0Oirzzvk6DqaseyIEVqTJcbDwM/B1GiRJmraaRn0TVudBY/ckstK7Yqn Tk521bA0Yy2l359WrcqOhvQHDKBESDFJDhLTAMcmCHds3I2u4B7tOEt1774dUTwKXICP9Jg00JwB 5C1HkQFhwgiaDQODy5TIiQiK+BDcwsAZcBqU4i58dfgKMxiMllPnWcrPiWe6vrFum0BY6PYOX37p 5Zs3bmJxo7bJ6QheHO3Ayr0K7rD6bZeNs1K1tjC3S33EOwGTTh2TSVJX01CVWQxPKhsDu0ykO1CX 7NrIZNk1ZRB6agd178WhyYpHQiuCY14j5XSsvJ/p6Ab8+FZDx/f26n0c+gcR20zzGO39lB2wBGTG UAARFoYcdfn15bGOH1NjU6JNkhwWDOt5KLjZlzKa2TX7OCkiLH4DSjYVhTiUm0ARY/MXj8+0wBjW ktgL108Gx9Qro9KunIZFxAc2nmPu3c3KADgjzMZAg9UaEBs+SIvJ1sLBQ+Ig0bBdMQy0WfkOTU2q WhoHAAaKzqDsRSdj1rIg5TJvQEmE1cuinpA+8mZEe703y2cMjVgWUM1nrCYeYeSV/YWhF6SX47Xr Ny5fuUInbpquPffcc8wY6pAuj+JEnzhvca7sGIcIZrkR07gsQAuV1HPH6d/BTmDk3Ib9SRqA0I1h t8QGCGIIYw/XFbtRkQRQKp05nSd05MRjBDcrCbAeNDg9sbGWAdLQZTW5sGEL1QPmwcWnJ2gTCTS4 0fyKXC+cVK4xrmyfaxMGfITAHXqO/WO9ITGAhXNn2Ug2GUpRohPnfA3WOz5LfXOuzgNUvvScjCVm JUgOhgegQaJ0IrUbXvd3v3q0uvVzGMpSrvFSvz7V4JXp9Dm9j50Y4S4wubW8Y4u7crkzwvcC5jqK sdj0jhFiFWDVnz3D+eDgfzEReB/sZv7E7kkFX6Pbmo6RxtZWRG2NKagG/TF+9D5dUAbeTrtp5KPU knJ6yCOFKnPYhXEymPLopCEbnKeKbksosdFvvhhbtV0llM7HaBNUp1ZOo9aDuRQwkATD0CeInDg2 AueMUjpDjhpl8jOMJ83bxsSuGmxsiXH6zInS8IXpxT/EN2UIvPXk6VMWB8OLTTF3TbAUs9W5SSjS KBBTxzGIyIaiaK6RXIlyDgA8lO9C5nT0PRcgdstsf+LjPwA56gPihbi0tPiiODOtfGqt5CRrCSKi iWxyu07++ACM56padRz15gHbd801jbGmSgimpfMfaU7BFCFQYrES/ZQEpfuWaRHpGXuP+A+/thq7 EJKAEYfUWzVwlHesxcjrrLXIVJ43MssZI4ilDYYTXpIjCS7m4B3lEFW9YTgjiLGV5dcOrx77wqAQ Ods4uBpxM5L5oPPkQ4fTXFY/NowhacBSyCb6j9fkl38mFA3wpK+sriDlg3WSL4i/spREg9nyHN2z Z86IItfHYuYV3CgGZrtzZXk3BHi7+7fv3l1b34QVD9WNWX3z9i1lNoahhrN5Y/6h5uFOYZT4CBfO nincUE9H0+TxQ4IVD+ijJMSCGSzdOfk9sT3EnbX6zUNVvHS7si1l052aZpNcv37zsrDo60hhIPkv vfzKx77v+xDcpBbv3L7NrbH2X3vttdBYThDNZkXo/sGAWWukORL/+o3rBEuWlk+cv3A+zef20xJe E4TxYVLYdX7GPuDidLX5jlO1BkAZxUiwBQkPmIaqNyr+47XD8bu3ubP76Mk0DWnDpKvQaMqLwav/ EuGo8m45DwqDn9MQWVGTqcYi0fy1dOkAdlnow7C1T7AjxMFyWE499yxXUYVGFTRYLBgzbTJaPMrr FZGVknwxm1nswTrOcfJAdUd2WI2W8HLxyA0CVu5XevJ/IDLDlUM465lIq83elN2f6QvqK9TA2MnR I0M/AS7YMVeKDfJxJJp5hPJL1H+v+VNxz/V4/piscq31bbgK6vyYYPwaj0bahFqmlQ6dWQ6Yhmf4 jLh1IwmdRo6lnLc4oSPd1rhLTrEGnqR9UVQJ2w1BarWLjxgfoOfen+RY4KWOp3afiz2S2hXijGEQ 3CTTU3SXy+tmapUQrwgXB6cCQRrKB41isRyUfacwaqTqTNhGjc0nLZkJG31xL+vR8QqpiYbb/qhF It2IprbqoFSDRzEpECntm7X0XxP4gPbtK8wAopO3kl7jX8T3I/do6s2xKdidmGNL88vI1a9/51t7 5t2NU8XHTempSlosECdBSZfgaUW2XvBIkfNKsUwNu/FlcMZuRZrYOUd6oH08XsF+IG7IwMxT+bNn Ru84G5L5N0ISMINukILD4oMgtDQFGnDhraSqLDIJrNZQZsopUweg7Zx9N4r4DKHnI8jZ4PHNXPX0 IW6gb42ZaUan0Y+wBgg+SdWGX9wPkawEn5i4eeM6b2avMhbsDnQk2xvhZavznW2plODJo9j/+HHo k2CgRmZJtJuv0PaiLzF+HxNAI40nzytlk3rPJLkeUs4Krz0Mq0BEqPdhAtB5SOc79yhd2hBYT0oT YPkmHTtB1z3mMzxleono6fNDw4aA05cXpEOItW4RBetOv3lgJ5qxqNX0YzQEZwAEalw9Kjd5lpgF LQEGb+bjWPdUtSBA2dJf/drX2SjPPPvcRz76EYLyPPXtW7eQzsyekk750M4+7gfmsYJGsQadg4TD k9rmtEhN610UFQefv6Zgwj5zmpWOhz2PJb6LrU1AmqyIpUB0dib+trsDoRvzRr7xrctXb925z0Qe X0Ax3GEbcCl0A+K5QRIuxcL18Cqa06g6gR8ZgAP+FRiS7JfZ5nBgbctI7Ac3ODinTq1K68pGbgRH +gOmM9VNdXWrLsYysRKlIrvmTGVWA4LN/NWLrJSpQOF7syjVORVDGjIS6YZbx/i4fzC7kus3BpoI 0+AEjC5njWzH0JNQYT3+/vTRFd/OhmgYNO8ZQhbZr7XxG0KTgMD+0zSQtMPW2Cvso/GVAz4EUmPB DfmcuvyVfa5Bi98CBxx/RTY0BGGFEiYMP8V0pN6jmnjYmoOWGn24+bghwjea86q9px98vDpa7rG8 nfY0RsHmzePHygr5Rrz6uPUjTSwmvc3bRjKo9AtGckIoOBLrtBiekjWOrgpRV1FjVk903bPW7dUb B7N9LVIUg/cCwJNnie8fZIVwBKGYfJD6YAyfGh0sBln+82fOv/+DH/jS7/w2VS4cSI4x+2v8yGww y6iMyKWv2+hBOpOdjWr07pAWW3avJmohLWIC7340ctwJ6azyDMHN+06Wi5PT3ZWUq8vEXCE3eac5 ulH915D2MKQgAWQKv4QGet8kA5vkGIJXiXqKCExiLkjHgLiyq6meQFhIPpUAm5hKPWWFDg47qx8z 8zrfmRMeT925v8d9E9swZoxXl0ijfYpH0moOfQmakJTdyVUo9/B7AuATTuORVbuknokkqLoJ8zzB Hv71kcnsJfwFMJ8UH+mNJzRqoSYLEcYCS7AVT10Pi7unVLVKC4OxWQcQB6BiqKbnpLVMD1t2tI5W 9jISQ88hJUc/8XSiEnK+sjRDASCrwMxDiIr4SKexPUpq2SQvvfTye/7Ie06dPIX8pbATGCWCElAJ jXXsj+oujsgaQY9w5I222WazYUNrzRgA2pP8Kk2RwmMDNoTW7wlRq7YJhlCNBBEULR4lJ3BrYUA/ 3MYdo+KUx8E2ummdJDTjm8RJAoHI/gmvQ6hNkh5PzDS8NBa2Mbyy2yOdGWDKlW1El9CQItLYoAmh MOuXIPf088+VbCwcO1bpcBj05ppDHzoeVa6+A7OrqOpXR9ZtHRk18PTXGq1IbaBj7M9WsjMZpcJq 6KDWZgVFdNFQHd74UN1V8W0j5TEW3GPJ1RNrvGII6Uhf6WJpvMsFPEY7+FypgkN6xiP2I0zABgge qgTFYejdaxRHLtSarGTJZYYIBq/UOeA9fOcxeX9ZHcbqJMLFMZoMxaTSfBPRxT/j7GFZj1mtG55a pFriAgQYe8MXFVvZeH6NJdTTz+7Jj6asnugQhWyHnwQ9HNt/EG0Nro31a64fY9FIv0aH6/iUAatp f/QIFPSkcZsjUi8QVUsqT6qgdPRgjuIDaheHlMO6YdTfyvIyRj5peoSitFKEXCChwuDa2qZfwf37 9K4E0IZAnDh5enXyYPIDH/rgF7/4RfjL8bx5vRPLV+SvYWrBYbZWUEk8bSVUfLP3mP86eZXI3clj F0IhlK+8Paw9WVYRGMk9MHJRH+DS6iOO2Hud5MhxDaPY+P3StkQQqDXDoIKFmPoe3m2uUv2QLFXH N3LC9FfSJhi/OOvrcicjZdaRicbgRf4KHJyjhGUegYKnv7G+bthN3DasgXaqbRuX0qbbAQEMnAQ5 mry48/yVOeRP9NVN4bv2+LBYbDmqUIYZlJvECvsk5TkGGBe4XwwMzDjARJ5haWX16LHjm0rdXVwD YpF8mEdIWkNTrzkW25bRLsA8BEBv4I7iF0UxoggfPwpWnSaWQO4G1kwGn1z3AHPitGOios4JPY+A OlhyTziYfBa2AN0pmHIDAkHgXbh46bnnnqdy0kqWe/fRCiwG8ZkoqlVuHUYE9QjPUhAwK8LqEHlH UxKZibGlr4OQ1vBP0LiMg3bfToe/1mvZaPQhKXcxtYoFDLHdh5NPDs1ZH505deoMvAy37z64TBH9 7TuohJF3Tigv7T0JTMX8F5qJHoDJIARw5n9ttypUaXTqQ4GcHUWdP5sD4cPSSv7Fprr46itMqz6X ZBqmKJtTihBv3HP46jmvgTYWxGObOnprIJXuO/mO/OKdffM4VFIV7wGIWKmhMQhup2uIXEfi169N kDqSawwH7JiqFVz+ETCjymasMAxKxret6NcOigZKFEWGo6Yoq9k4aWSEK9GqnDMcv1zRHLxEFRu3 qhAhCmbOrVqEe/EDMInGuHuvokpUdSBYpiYoKMRsXTlBz1EFd6EmATIl/Die7cyMweLhpKsg6+U4 nhFvLW+vhug0DgmxHKSa2CIo4NyQ+6YUzONJU6FUkHWoDSkpy7IcMbc13vsGHpyysRML8JYV65dd ZYF7+3REl6QoTjs2kA8uZNGEXUKMuYf8DxYIi1C4LyjfGzdvcQyIifJMBN8lIz3Yk5Bhe/+v/c2/ /gs/9/M7RnQMqgqeHUFEul5S2oEgJqbRhx+lvmsfVNpWi4+shOLzonLzpiF2MZqQXr8OTaWrjvYU IUXGP9THZmacKxEzdSuHnoopqwGwEVRrFiKx7JK1wTiWHViRbbZyhN1ScIcXJd6hezLg90ckUbG6 eUaQJGDPcVCIAPBmZozBaFYDDJTRyQwhr8j5aDxaMy2hJBGH3NDmZ5B9kwxsdhboHlWF+/SQcslK VMJXQiP6ZSJqMBtZR0vntzFrZGBP0p4QNqOkrgTkyBYwZrCn1JikGFSITnNTcUv5B0R6adE8Kh/H Wg+w+gmyimpeYg2NhZrhoCFGbor7xHhOrK4iQ0E7IvTJb5Gv5iyS5EDi8zCK+/vMhqVnpV7JatJU nprTkwl27XEIqU9hm4Gk5F+YjrSoENzMDK8zjZabhi/XQO4xoSa4MmYFTcoInWaXIKP5wYBw8lUF EzNwXlFwE57KJrJODVL1vYegSjAAsSWo6blzf/0BWc+dfXgFQmkRHy//Eu0zRq1YchO4CDWuTXaG 0EuQj0kF20i5o2AXINFonlxHDkWEUSlwCFQJb/bsRat002tFJr9Uzunu6W77isuy8T0drOi+6NYf vK9RrxleqTNeKTBI0jrsYxxGnfhBcEdiNSoTcaMdF1d3KKMZndXxf7lvrdFKmYozLbJ4/VnfZikH 8ceTC26NkdXwDl+mv1Pa3Qh+xK2bkT+xAQMjUWo3P5aYgL2C0aKVEX326poG03vInZiEWchMUWQy D3mQjXEh59FXLYcUqlcpG9EyyAJAaKESrvTkUoMKGOHSaiSN79LV0bjmnYUT6S4M00K8Qkk0KLvM de7W8zyaNyW1mi+krENMZaQYEBO0jzlOxE3qzlSjMZ9PJnUet7YHuCNTxl9jMTK9mOGsFwg8JgBT CElENRtCi/djRRIhwWoLqRPTNWlNOjy0AhuYvunP/nuf/cWf+4UteCoQncZJKvS6rGkt5IIOHvp4 W1bgMi1lpOnPlcV8jHXuUR+4YhLvHlAko5rATsV4qzPsvsJ1CudK+bgwR+a55MiDjo8uYYqY2YYf 2D5RYDJuIppHilgwwTh5MExXurgxu62WZQbYEvVObt28gTuDDEJQIbkAKSsA/PIejdqPHSBMtpT1 22iu5gVCyh5mSfYgfMngXbt2vRkFgtRhqhNtqRXromzb9+hgz14TLpOLxYB4HSYNIHd8BIQyUjvF 4pN0nTB3yfaJhcX/m7liVCQ/EY5uuRgECCtsYxhU1u7dS8dbAveimJlMNgmoGunDDg5OEoA/eQqJ L/0pZVm0Dni4oxcT/hlkFMc5SkvGBYL9J1ZWYV1hh4hrOjgkiXLuzBnUIDsDM5+nViMyTQmQ5ORK +UXUjgMYZL2xCyo2tUCIzh/4HORIGQzN83gU6KL4pwcf6U/PVSAcVJYggJPbNvVgP8rD/fUH9zmf zPby8srWzt723gGUaNZlql7F5rLhG+9i+zDZBpSsN02BoFY+JGtm23FXmTKEtey/JbLn5zQOTGup KXYFTph7f/bkKpqEKe7GGsRfmuMxMpaip2Js3vYNlcLjAxOh7R9q4FRWVoDyNgbUwzCWsz0YsdgG 0RMjrxbf8K6x4I6ROBywwdgbm6Ujh6DSp1/DYBLDbJFSI24+XQUoRBAWZ2rjJCcTZhEDRIbxNBVH FXHxEnzSlMONYiaRUg1/W5EfdsrKUJVW/vXx3/nqQyG4AU7MiclV6uWLy2CFUCHTFGriWgqUjLQ5 Sd/Wh+K7gjUIis7/WKC7Fqnc4Ukb7wqdXU1s3ZYEuuvEpIXMEAJ6x2t5Z+ajq4zbjkBEvBnRb/sY OtQEDJSYi/b1/v+XtD+NsmzNz/rAyIzMiIyMnOfxDjVIpaIkgZjUlro9IEEJY1hgJGS7m8aWwNht lsH4iz94ebHoXj0sg2zTXu5eshc2thtoYQvMIGTAjQGJEkglVanmW3fMeYjIzMiMIYfI6N/vefZ5 89xbdH/xqay4J07ss/e73/2+z39+/iSHa4dOqlaG4VRYnEn6IDU721s8NfQ41EbsfKYHNLQVTmjV llcox6caHvtRZCQflWFsPdr8Lb/1B29eu3Hn4TozC87oTE/Q2EmY/WSepYWbefO63saLuaqRN9xW /V78SSH8m0msOAZwajszSWs2CYR5qQo8tJN+BX2p1Z6T0yPeFZX00IcSAEhsUk9jQ0Q6qVIDNSwD xxnHer3AwQW1cv5nTDhVXcR/2bREotC4oYi5dPGChghGcIwz8Be05bw4IXBiAFI4BNjSZnkfVyWw aiauK+6dangrUEyF3Cagd/v2HTBHfgKw2+pQIU8/h3FQFtkuqzSuHFNQVCnoIpB8EiXoi5c0RaRA ct/iEt43qO+gKSFow9e5TQ1QOfOmPIBUi8hLQzIJjhVZtJ6/wIujv1Ad37QoBsZewPREwDFpZCtR jG58K6lWRlBXUZnNaOTrPJGkErX9rJX7MZ5MvFJM7lu4fOkSSLy58ZgnBfBxBvZVjfv4WQ32cl3M CAPjh0wKfL73Yu3BeipgYdHhYFOMGAk3YRC4mZckU+qp19OACVEedsRGEk+T5b5/4cHaPX7HE0U6 4KMnEGEuQGZCJisaOWoek8uz43gyeQgRIwbwz0gNk+ptuOn9KSJY28r98AhPHqdRjz3SeJQsBhIN eVT1f3ALquK0qm8qQrN/C7vJi3fNTRrOLE9jIHjT7+Z1QHdst8ScSsgxnGcAd0/eDZZtI7mPv0eN ikN5cpVMn0UvfOU9qccnalRxZyYA1Jp72nnZ4AhjYqsWhVKyhVjMF0MycyD7s5GogGAMjBlaFRyn ijIrSIXlJNtp3sawcMGnAmqq7I8+OAUDerPzUMLCWVncd1omd3MtDNyzhVjfW9IUeMvRf6fv5U4w puofr7zskBg/74cGWo1yQuL4AZKZkjuJX3+a8MitTGxDwQ2Y1UnSFHuFZ29MP4ln9K98wDuTtOgb +eIp3gBzJR2+lSmxGCY6eQQCjzCal1jG11m1nJKHjf6nNzz+U5u/pJk6qg8rJqvA5iDsgPQ8UQye PXUWnqnPf/7zhCmY59pAdRPFUnNkDKGVGmOq+/QL2R02r66NJj5Z0zBltfLcy62izKawTceIbLQy JfW7LJIezHX70H0QiV2znXwi6Ol5xEO14TazqGJJRtfWWIyCXfV/Wg/xsfBC13SFNcU6nLPsQoKT p04cR+BtbDxiH547e/bkieh9pnsS90sRJkol3ehP2sPe5lsJS4bAgccdTpI4QWp84IOiOJACdCF4 00xne8yCs3b44kG7ppL+bmWj2rZs7AQkjzPIhgrdNRTEqRMgYOW6ZK9bZry4B7u6K1DMr5/HlnWo 0MyJeSAkoYLRZbtM/WejNEw18gbnOyKHf9wRI8SIs1IGXDZq+VQ/i8Ct2s4Uqd+KWK7ncLc8US9x qqc6rPNnz925cZM0FUZbXmgwV6UMjhHjyQsGtHfso31UUUEK1s6Lvd31Rw9xzvDcqTLlUNW8gwfx vaAt80VKcggFcyP11POoOYeMkkEwQxHU2y/uowExXnyeO3VA71+7Cc8k7Blnzp7Dj8gx3JEELPEc Wf9AuZ8L3cUAZKuTJ3OX6UNnJIZEkf35s2cRwYhwHi4iOd0n9pFxiCZEcRC+HYOTDY8YQk0hdaGB Fak/BPYsdUgh2ltCOkTEoRnzufQO+PFS9sE/5lHvQbL3WK98r4E7xldom4A7OzAeAqVuNMv0ik1h hT/zPFwKIEM4HjMoxVLt96DMtFn6vkDWwXdv5GPN2GjQOn9VWOLXZgHgJyLBU8mvq8uVxzcYMy42 k94jIbNXVavDsmJBB3dXTvSggw5ivqsSEJMiwUwTV3h5jOpzg4V1eMD8uYBz5PQJmrlIasENsjgA 2AB3ln5cX5Ogyj0Qvi5wBycTHI7yEGVfbZpvxWMTIZEnlBiouBk4NsuQM9UgiFXjH+NY8xUA9PyZ OEVvKi7L5OWwwfcYENQrw4d6GDJjfdUW16lYdsCZlqdxSLWGJVk3qBXpYmXXKHh9jx4joVgOz70F tqsc2SZ1sYRsYs1GIuOY85I+zYxBa7u1/uSH/6Uf+as//VdeHiRy4EOsfEl/ZlWVOD0otDNjsEKo En6Wk2ifjcrX+kwK3OWn4b6KMl2fTAGJFpw9KtVUisVXTLUyK6RpM2INsBI6PcrepMeScSXlfx1e cjAUf12s6UmSVrzYdo2LNA9qVrnDJKMzNUUnwtlnAzwRyOUyZOBxCzhJLl64WFolRs4w2PwnjqmO lc9SKItfm//guWlerrIt2wStkTkht/t6OKDNE3nx8uzZc0QsWQ7pUT5yjiy2C/OuKg5K34UL54AU hnT8mA0nU2lrF93kFQHl1huk5GCXnRM3Fl0cqf7fj55IYgSd1HEGMjZ+kiaDowwAuvb++5Ihkyd+ /vyF8xfQr7lvHBpgKANkAuh3bEqcftFnK6srpBhyHwY6oeJqQnRKP9765ttshAsXLvJQcPRggqAW vH7lMpl5dnWwfOH5Q1zNG48M9FFTQ+Utnm5ig/DfSrGwyhtq35E9SEcCTmjKAAITkuID8qBst8Dc YKNAoo1wgFiYUfDIH0MKmzxpwFRhH1B6toV/CY7Ak7RSYEkiYK9dvwlH2Lkzp/FfMV1yUdnux/YL KOmkZOpn5HFrgh8CoXVmPX+2vH8PNfvsqRPnzp46trqCLg8FI05V+l7iRn/jtSv8pA0mnZwXT1y+ iDTQxRGljrkJq7JN5FAvt7bIEJKKMKqJS4fnzS4tbPE+4T1UALnSWd1dSUXSmqhFUt7HQZzMp1nK s4VP6iIJHoZpjPXNh0kCsSZb/7z1oEnWTg4YD49BJlpSvujpxVWK4IXvame6WdmZuTHHGgTUl+1r h1OFCiNdpvijeZrKLaqBQWdGG3JnN4DmhYLd4EV1ZIXzC7mMsYb4rtamWiGqSTorbqpGTcIj+FpH Cx+d0gEpu08MzxckCdB2g29j+nrL0fDV0aLiYU/SQ08+aJXbPc1pe47DGbbP7JMpmGhdLB+24Ap1 kEkmSwMYsQBM8DLejfpmnFP/c6qemFyxRcJoxLUVWT5RnSg4H/WE7CVwJAW+JgVoxU+i4GGjx/0t uQ9PqSwiVigkj6LZkDwKlgE+PJsj2wMH/p2jsJEjLZhlnIYlSZUZBqsfkgroBjFcEX4hi2Da1x+u YfD+1t/2g1//ytd3diFFknKVbAueCRsDIYdzHKEaYhZ7QiZUYnYwN8uhQnbkVtaA7kgmlvlsWXma IKsoGOEUiyykZvMzXaRClDlPnKWqha+sP2avJjfGFLfGkjgbD45bTeBElZ/vWOW7+5ztZb2bVY4L srgyVvlD/J+idyLJil6T4SUEZYMFdkXknOzbVLrfunkTFzPP5czps1RR+/VGA8JMwoZHPDBpCZMs wFta2vngLDkbGzHmRHkUryOHj4JgrKBLFy9xjywSc3OT9GLzufQsjCJLCjaQygyow52/cO7kSZrh rJw6efzs6RNXLl88deLohfNwp5w+cWwV9u0zp48fJxF/+SCp2SeOHEGSHEJ+scYoC6L70gGyYg7y XYj70OLPnz9z5col3uAquX//HtN2/sIFlpzcIFtb12/evLd2P+mA+zTD6M1mzJ4I7ZMvfvGLuJVJ M9eMCDMaJh0qKwebP+dmfIHrnDAL30Dthb/6xElqrPaRtYgrmfpT9juKO44VkB1B6sINePFTRzHL kvD5M9x3qfSRbfUF+Y4sLTJnePPwIaWV0LEd+uD9G7vPdglxQC5zbw1WbucNfZwAwK2bd5BKD+5v PNsmymrogagBqHzu3Nlr1z5QS6BYCS4wZP++/TSHu3LhPETvu9ubWIUfu3LpJIN8srF6YP/yvpen j658+yfeOEMB/cvnx+koTxbO4t7hpcWTRw+foVfmCuSzC0v7986fOr546uoVVgPaO4qA/M7URYc4 WH1KrBZLoqvF8I7/t9p3I/R9U7dsXjbZQ71NFpQlbnoeon2rjqXzdIM2sRVZzTX/McTMSjEIkKh0 HbVsE5d+yr20A0TDqrHqndWvB1jXTI4k8FXcdEBxDqjwzrJNOGbgeyVQ85nkv4+r1jhkQgG6DsqF lprOfrE3Hstj0vp7ld5/tbxUiCR1M37lKWMERWZlmS2qkRLgZnFQYcZaIrqi10jLOhqySrIXQUsf RUPVy3r+GvjDsZJ79DJhepECW49EzGFNsMQkRI+OJHxJHTGPmXkuy4kPIlnt6vZRFOsGiZ0U/orN zauXLiVvopkZ6iYcRljLrIBkAVrIlwJCfdlBQeBBqn5T0Myc4bumVUV/5OBQr5uLYfxIk4jaFnhB ebN7+sSpb/+Ob/v8539pc4cUCNsnQDyT9NFk32TucdFODqYGAPBvkIAxY+mrnVEdoo8vUX3vSm/y rKs9M2BfMSRi6UdmwUx+XaHdhM8xdI/WSE7xkhp08UZpf2he2GlsCSATlfE2hBexrQ9ibmVvdOk0 qTivqET2lzEQdeAAtjDNbPkc0cth5GNgNdtWvA4uLDyoe1Lu4HpWBpt1rt/WGnefKZJs2rQmLAGg lrBzxzU9E7fSJQLcxIrQVus+YoJRIc+ds7E6ai8dMEISSwPJlGVZeUjZrTQ4erQgitJLCyU3IesV fGj4YTEBENV8zicYZxSk8Cg5A4pcTmU5LneKjGwAEN8IzV+SY4IatEv3B5LCCU/SuEa3xlMaUDy6 dfMWidggr5ZuEr0Fk/jH2c48NabC7mPb21gBH//YG2AV08W94JYjaZLpVhllGbwM/yjfCsFsq2BY MthMZFfGZEQtIdIkcRXaGMs0lfo2ISMaCR6AQ0lnNGMPX7yaEwaignP/mVNwsLy4fZOO82u3bt2h mpSAp7ZCONYRRJY44e/GfYf6YBNR2mXYXAmpRl3Ds61NbMCPv/4aFsMnP/Y6ghEd/tDB/QhChBJL 6cypE9ubj2m7R0uURXxZsOOigr35mV8jMV761TZ1r6u8Tg8UnK6wPt0o5ZOCPId9kzOX9WnuVyiM a5waZwiYustb5ZFXv8urZqw2bF4qRHlVay4a9oDYuQ6yn/Tr3Q+84r4MQn6YF4Vjim7jK72Fj6B8 P+TlFg0o+cnM5+NFM7COnGtVGvFJe7aNk3dUHBCwm8Yz4BXcpOUoGiF+EY2PlPJzFcpHJbdyx1cV a1KeOF7+zDEP8+fsLUyIMHuDyCm3YmtWK9V0U2KPz8C9rm2voJiMty71ORoF0Q6S5DvV4zCjAXM2 P4rd1vnTp+OwtlbTpJdIcbyp7MNKhPp5uiXMM2tKBg4cFMPkm/apKVFCNdXOA5oXII7VeuiJHEa5 5O7Wg63/7R/4V376L/3lzeeweEM3pjrBdGnMS/6keNG+Sw7VsPBUCNK3bCT8NZerxl/jjZXunUC/ uLtLm+1m1/ZD/dS21jy4elCrqyFf1t/UPjkr0BXCadNkkq+g/wHcMpskUKI2EPFY9SZ1qm3Iqd3W xew60YNnRQaLDm+AxK1LS/fu3aVSDuOaOkycDOachdSUf1vbBsrqGEo0YGLvig4xszBKO6dHyGhE YNHbl4fHYIKbiDFVneqf/CsVyzvbuEdgSsGQR52vOmb8LJOc52gyBd8N3YBJI5zKej95awwbYm0k c3EZ1OY8ZkXTHj4ZWRzJeZCpnBXTGSc1eSwgeDKspZBk3aGi8q+ReLW63V1CqfAj8i3ZCtWoyCOy LyBQIgV01Zv8A1XffPMNYpY8NbQNG4Dh/p14JYMwopHzjuzCzmEFEDAl1foeDF9Pn8mEFd4bvEfL hylQojTUdGlCu1yaFcZgMJaxqCAHuXD5UtpuPGM6cLDQF+3o4VVsh2o5eMwJq2LssAAkCAq5KXmZ 4fW+cOnSJX7+3M/9nGn+6dpIRQ+DOnvuvIQwT7fBYqYdLYbda4ohQoXcUDpzgeZGMehkAu6/WDz/ sTeZuBAjGJlpLFV/ecnEFjWiuQHRqv3xynM2OZrrNXUnqCMKxADQFOwq8naHFES6YyfdZy6m1O+O Awb+FtDHVk+YoeG1CRa7zYqn4/2As6HXjE+6Y6cRzzZwJcH0yr7yoeIkSqPhOj0Cc/5NLXiWnuhO miULj0H2WhV743I9uc7IPYk70mvL7DSQzt4bK7bt4GtWqk2gkgwb9f1XwF2p0FN1wserH0a/f8nS 57ys2jgQzBUDl3mQvXFvZMx2xJQ//DDSkTOnLjGOV3W6XrIhZMNNO1tsK3I5uBx7o+51N79+HoUZ t2YinsqR4azk3oXXl9PO+q7JilNnWphUOQNTzdjiuDiwvn4fRf3IsdW1e2u/51/83V/6lS/fuHcb eEwuNQ86hDmpFWK22nWlT3+aucZJ4keapiULrwLVMGBeFfadT34l7oQxmwa+gl1q2c32owtcvW0e Gc+S4j1PdiKEzZpMGZ76L8g9WVl1wXVtZYh1FZbftZkXCaXYU9wWwLu7PDi8wI+AivX7aNCovTi7 pY5LAQEH16k6ghaVWO4FEk0N3ujG5EapikdDTEXeyyePN/X/Ku1k4mSQjIGsPh0pRMV1Gdr6Kzvd FYTvo6VhJgLphhK4+0fu00Oie1WRYlqoBspm5PzWDelgXDYRAgABvsEKRkusVWseh1iSNCyvXyRI kw2SVKnUjizAegjyEv+A9xDlJk5XqleeklnIASkvTFpwVDeWNDuUZ8TIZYyJOkWOMwLPoequNN07 AsxwsfHbZPW5NgJeqAF4aa7dvEU5DfLVNHhbi+itJQqJWEqrE7IDoWcxYsx77ug4CI3ytbIi4Wrl N3VDBw8eWz1qgqShyx0eM7VGNneHxCp8W3Uh8nTsarawQG0Rfchs1yDdskyKdI44c/YsQ11m/SRG bVZFyHDwFOlcRfLx9BmhyYe8ebF47s03mAiDuEl9HahaDRTragB3sMm7rqgfuDxZnbEIMbm7TPlW 3c9F1QFkPW2DQhxTTblwPP+q7lOE7Vc8F+xcqZcZyNuTF8gmVJqZpeO73bTz4ynIDgEgpObVFAWV azYJ5Qyz2uVWjMeZT0wsBBf6OrzhaTfGVmCQYw6LVq92blADGYTbjltCcUxXccDaawPf+HGtYsg0 TV6eFMW2GMbzFAQqYyIYpvP3T/kXqH95+fIl3uNnT3KIdWKZCqUMbwZqz5COFIgJzauRNPEwfnk5 moWMgAxv8M3jTEwIq+0pVJm568dPHsfTJSOlwd4UARihsBJSnvc+oOz65sIbQattV9lcCSQWWFVM 3tpmQjpLl85fvnz1yi/+41+CzST9GFScfJqiogosUMvNFpQLxHUIVVRwUT/N05nWSTvKzbIqx3Nn v8GSys8u3UGDh7eupkCaXbgwmovC7E1kF7MsF7Xp/Tp2B3BP0xrgloovBADZI+xB09lgvWZdn6ak YgcKjhdvvPEakpPEbc0mEuPodaD3htu0GypPFuAm1S/xT6lJo85Gt3ICJWFmdxpIWNgPzTRl39Fq pZjiWPQx5sFiS/wACwt3796zR0McXFWEm1nMwyUsiYvDhIGkhDYjgD/F4ebF+yj5EzeClywrz8Cm K8TOLXYyyLDNKgFjbVet1H7GGgFt0c5b5Z9FRY0l/WiOXr16lTY0UbfpaPq4iM/PhASlloy/SgZE NAMdHdEILM3VfWRvDEYB3ykwR4gBfQeJYtqYYTlLCkKcQimNRL4GsEFqqM1o3flkkz28euyYax2U xL4h9cW+lxleKAcM+ymNSABfebLxiDunRwR+W9xJjJ+EH9Uj6oCO0ndv9S6v+/dZ/wiGlFaqF3Gv PovNTdYioujtd94tXRc1rb/mM9/5xptvUhSLcxazg67yxC0wZ6rKsAw4ORX01L7Rz9OkLM6pMr5v 8eInP8EU6KbEq6QAtvNocdNFnHBxAajimoO7uIuzxdxuvEChNs4AynGeHtYNVh2ne7gqQ882TiLc zNK/RhqWG7DtbGb+wWozfXUvjaF2WfBTB2K0qr6PkTjB9FC4+q0sRXd7S+8LtPpMws/p1s3SaYp0 7XHOa/7TTOr0Rnr+un3Gq2NwS+8Zw2SgeNNM3rCVzCK6EZMvDVgLuGeaNeMRScswl1cvUWE25m2I sXjn91++dJEDylPh47Cnnx56J7nPKieMPDSvonqPm9NYDV5aulktp3u9cN+TG5Zo95alg5kOksYs ECVoyfqDe6gjV+bJwKCZkCdqXV/5lTgPWhgn6SNgjbHdeN+54q96/3SCkz97iKQ1tjpGws6jp7/z 9/yuv/nXfmYT/wm5JibZT+jMIgJTEFVxPkwTzjWb7MFCtaCsqdwlh8pjsm/2TMuuAqGmkjeSjqWm ppDEhICMJc/zoSRdJwEP4zdB0vgD4/RgUcbjDEttGtrqXYlqE+Wum8P5SXZ0krQ4v0IUgx6UZDKY edy7FCs9fLAODRQuZt3KPnKjFFwgCzjtQyPfFU7CitPcrcSzIMImsSr9G+/dx9mKI1ucTU5BK6K5 mXDRbQMv3EglYXGfk7L3i7x1rFU8JEfU5WFrU4XepA/yqexs9MJWGeUQi+OSO5NEponqglXh6poF FWZOwBkThqnNxECPUZt+FtnGzGxtP2GLo27HHttlIrhTlqmgQYI/6X2keydDI/GAkywjUw/NG1m9 evkKPncGw1ytr63bpY328C2fCY+QarV9nM1MslkB806KAR55+knGokqWl8u4ksM1QKQ99C/4rAjV rq/dZ4Fdu3GD4Aw0jMwAAg/ZTtjz/JlzhH8Znq1FTBlZoGUx/hTWF9MbJNynv/6IbW6gmgG70cfR 327SceLBoxMnT+Mo4ol+7Wtfg3Dx0mXZtt977300PESawAGVa4rbuDvrX45eOo8QQx2vudRFoAvL dsWHwJPuukqAKsi872Yr4KpSzDZDTbmBwoV493kjA/HG9MOhCH/kJD3t/Pmri7m+bNQ2y5ydBR4L ZwPXCtnjk3m8GxctRvecDGycgbNgKIlBdedJ+Buh1WKi5vM2JSbzoCQIfUF1kAqeTuAA1jGSSjY3 fJVelXezy2UkB1mCyUkcmLxG6Y8Xf+6sCLNCrsbHuNz8vQvciyyO02QdwZbpxkMdS2Y9e5F1qEe7 yG2HHZWKCV50sbzEfbZ66NAJGB+OHfFSZrbE/ToJD8fPCrYBgTlk4I6ZIbqVlPcwp8et01lmrnSh mhvDZqgFM0WWdonRHywDddxB7uyy7ZTwJJgLRTItGh5vP9n5LT/4Ax+8/f7DrSeEdA3YO10KM/zg gKA0ljPy9K4rTxVO1MDr1KqmuohytOHEWSvUYfmZJkiCcvwCNV84rQWyIRGszG49qgLMwLXAzWH+ IavE2UgBThW6iP9+UTZI+W+TyqLpk1bubAhWHxPA2MBulE1g5O7dO4heTH60Xl23yXCcWZgiIyPi MJZAbsIWwFVfnBa9TA9wCqNJG/Tb3E4uoLA+Gay79CxfAyYw1YVsS+x0WEckWHSOFAF4I62R99jp 9kHLMvRfGBMN3bP+MqgECSObYgLL963OrjeJFE9Oa9cxfkUfZhLw+XD80SPHiFcr8Oz1If+UOXZJ rYsA26GQM0xk1ppiBUTixRfXMHsiHGFPpUzJ2hcUFK6RHGpnd/3+mrVdpPTosjjAmE1e1BVpMMns R+S3PSYWd17APbujcwSoIzvQMPJ+ya2U0wZvauWkMgaSTlIqrWQsvS3O8ZC07EPfJQTKEpnyRhIz x0nElwnK4yosuwCzxdlMR06Xarh5GMyRIxSIHsGOJJx5++5degq+9/4HdAi+evWNQ4eP/Pzn/tHX 3/rmpz/zXZ/4xLe9+/41ZK09UkzRsUuRKHH2Y28w90jhMrgar4hMD8/STrpEmSHQrFhmnGOYGjaG D0stRhOp8Be8Tvh7pgVUw2ohgGg4I/Qo42vxrig/lPGqkw1ZDKlQzFLxnVPwqylXmer5+34c0y3a z/lZAVN4HbpevziwnsYumQbZNXtTfMvChLyqs3eovMGox66c3BdBjRHara2tNvfhAXNzkqyG9JLZ x1gzNo0ZmyzAoLA7gf8WgFTnQ1NXh3V8Id6PrFhJu643pVgTifmSsBCFblji5nJgJOFUTZ4yh7V4 UvxqBaqthTymG8+SrcOHSL+1QjJNgVFZuIohJ4PMmo0gseFKyRxk3+UMClQS++IeEYulozRZpAlF HIYCwLSU47jTWErSGlXq/TPzLmk0ABOdUPauXL2Mr5cLwRT45ic+/uUvfRn9kPQBHbJTjYnBT4OZ aZo1llwSHqXy4I0pLiUEDy0BV6Tbd/KaJod4THWUFgGu5lGXmTARZjDJ4YrMoaapx4xz+nB9vNQZ TpWccS7BASQlk86lrrPoiWlcavIZsy7shcG2ufTUn7DzL1688NprV2EipYUK8UmSSUyUTnNZrfWQ K0hh4R1NhUW5NZqK1RVE8cgml8EBcufO3RZe8CFhPbicGEU8eCocpHHcv3+fv2sGsTBQLV2iUb+s O4E+9Il0V2kLBVBJRKeTzWpD3kQrVbBV6XGrp6LN8KwhCtwMOLJ0x/MTpZUTcuM4vpABeJlxHhw7 elyxkULctD1TGU+7gx0a8jJDHMz6l6B6e4t5QCXgmspjlZWpWUwFMONiA5JOSxoM/8g/efub37x9 6xbOIX5F5MrH9AIRjjayvLlFQwP7NPFPLsP9+wCgx5tbxJdIlMF2rP2hkqENgQg3IxRJkWIzRTbO Ch7H+fMXISPEkR8Vy2qGh+sPzp45i5/kvXffo/sHt3aScn9OyFcOr1IlBBEu00XgIKadmocNwnae oo+zZIBZEoKpHEYvuXHjFv6Or37jLeh1P/VrvvPo8ZPvvHftK1/7xr376zdu3YGHDCJ9XH2wMiqm j166YHh01t9AoEkgrov40LLxhEJ2s0QKW9WrqgwU4zigT7HEH9Wvi8t+GJdFrzKOnz9DFYeB4PGO te5mSkJQa3j+nFh1P5k//7zCW3Tui/dTU77ZeQocvGqnF1j7k3MyvLRumBw1NUg7qv61UN6v9MYp B26EhPdDbPSLQ5BM+k7y0KRjD/fTzFEeVc5elMkRNsqXQiflfAmwqpVObv1OZue/Am+GD0Xj/VDm U3NFShn6K0VrEO5w0tOnTAXJSpO5EJofhnT0xDESXQ0bmCz1kkx+9qiZ5sePAyst2aJmDEzE/sIA n3BNDLHLMNjDh5wQCYS+3dgRCzzaeHLgkv2ZGtHJQ9UxM/jK0fGz85mngL/yOaUZrJqbt24AZ7Rr 2Vrb+pd+/7/yV//yX73zkBbetKImlCdxlTw7OlVX2KgMqQle+KmxQI310+42j8CKbbs9vGr90WBm oSeOEWvW2eo9xhIkgnhtBmaOVLIhlZizdPFokTLb4UDHcIpWyfcIALR4B+ADlSg4YbrzlBXnQFiY UV+ckLvP0C605s7V7q4txM+fw0aC1o7HLKUr1SAQ2plxQXMJiwCTLqkk5aJAKrPKRZu8lnWIU1uz h3sioosiTUUlXSgwzJmQ3kiUG58atlLIuFd4anH62QvGPhVZc7p29i2QYcGCps6exD7kDAPAeaUm HpHmLk51JedsDqVGwIsX4SZc5Q0XZeaqz/HTBKpUtLm/Hj9hkFyDhdfABEcQvQTKvvrVr3zz7beY EEmyeJHdrIfkABEPRevqKnuTbevZslqQrAA3x1B3yIRwIvlWSL4m/Y68zJVDzBgLNeoesTpbX+p0 zqNlA5qgJImuFDm6tpq3O3VVtp0N8xBfnH5GfMrguHV2u3unz5yl6Iujqa5E9oDaSAsG+OTR4/v3 7nObWKzQXgHuSB8eS5ThXUKv3GnHz5VlE9kH8+UOrm8WFgnjuG/4B+3gwuLS+qMnb737/r0Hj569 WHj0ZOvGrbtf+eo3+NCCos3tg3TWOX5q8eTrV7irWY2y4aY6siPKD1DOGuDIvk/VYracrsm6bfnX NxGelkqrnczAjo3dLWol8RzqdQNX5yq4D2xKSoLpa5N7JMX3Bf3kcdeFOKF8sbIo2dc4VX+ddKiZ h30gbBGQn7M1reYFBg2f+ABogWrmKB9Sp+dRy8h676lmU9T0k5GRUcSbvEnCVrWxEvnP/ON1MiqQ SxOcPcTmZF1OfsEaJWOx55yTFJqBOL9iF4LaLDUkii5hnbASX9T0w4QB3XVNBsEBBvdeApLcD85L wvMUW+Oef7i+rqssbD4oJl1qDCw3qUqig4iOUCY+HWMkphyk8EoVkcOs+bQ7NQ+rORh9MPxUf0sy iQtjPLO4bEwu3DXXUE/yyxcrh+3xunZ37Qd+62997613qIRB3WDRaBPuoT/KQ82G4bcha93PslwJ Ribw5TXeVG8oB1bhW3dE3qQ37ksgwJRTk8ZNycDiWD5MqVTc1A1K194Jm0fmNg7uGDCCeDoFCxMR WqF1NXWPb8CFbZ8wyGpIIjZEeOj40aOMB3tZhpHVIwAZLRAtMaXS/PgxgmjxmFsZx3uMX+4RiDHZ gJSRqVZTjc/MJJ1I1gYgxkBGRgnEmAwX7wS3PBWIg1NiIh0TjymfdMSFIKH2sdVn3KcGtNdihMfs o8hsM4U8Ed0xM15p3UHxqFQbyMRMvVaA7LakKAbwh5JQx4710U1roZtgtjVMBwTr0SPlf4V/ZvIQ WnpDzkzV/iQmFUw83o4HtkyqwcTaSitLteaaBXEGaPPgcrIihD6/TpOpnQzON5aDCnhcN30BxDoX L5Pg7vMzYkH8Y2JY3awkAy0MGzFAG/u1NVb42v37iP87N29vPHjEQ/R7GPEchXPc1JSJwY2FgXjj ofDQ+RYZg2HyVgDwD42bdjm4TXg4RJdRfA4sryws4lF8Cqk3bYlfe/Pjd+6tXb91Z/HgoWMnTtPp c/HMm69z/8x8YFfbmVspGioidkyJmwemIlRtzx5WOONNPpFzki8O7wR/qn46FNJ+saAz0CeA/Cpd pAdXVx2qcU9R4O7l+hqgOTTQfsKr9+K30pyhd9pP6m3v2GpMMINMKHqTpcRlV8tLnBoqW1JHhQNd blBIa64O+cSbeYE0xjMkmWaajrBXU1pxw7cKcJ2TnNB9YrKGpf6TayPi30mJf0OnXv4JDhWveF85 GtTGE22gxiIaYtBawexSaCXQO+wDiyii9ygaDb2VpNbcNSRHp6ulg2dPneLOW7fNHqCzCXouWMLI 0KQsBsmTsjQfIh4nK03KxTJRoJKcNWEE33xKbYbOQx9KHxn3O6Qsn0+SmLo2Y+ZYgma0A7PxC+87 f+b8lauvfeELX2TcXIT7R+NDsvsoAfgkz3a9earQgyizM2d+GIDo02+mTTb1ZMc4gfl6SzN46DJK xrPhlHgr8VlUKatDKjxQoLac42WeNvuN2ZK3KLmDKq6av2m7zunRo5kbZgSYVzcnRQEWjn376JiF mObqzC0OaIaHIATLeXwxWswLnxTMLJreUdeg/jTJUlBpNeP4hz+X8/Bi8eYZidp8i/PzE0qvqHtS uao8dtbTww0BVN0CHZ954qnSJQu+Kuvo4+wGHeLnz78ZUlvPm7yoqOnyK1SbC2I2b3pixo92rsYy y2aMlI6Tr6IzNK00WzhKwRFiTS4cbB3k9H59klSZ2y4y/V8obJFjD8M3dFFmTB48CCKyaIkTIBaT heKuELLDNCz6Ij/iAQZJE0e2HtssMnUyV0qYwZ4x1QaN0a+TRMhdK6TDkG7wYx+VRKsk+UUGQJS4 xSRhJxG2BLVVIGqgq7ukXYguQ91NiD02oI78hM2ZCOhiMKi4pBQ9S3jzrIBYPnQYxBbBeU9rsP2L jze3+WfqsL13FUHw6W6CyRTunHj9CrPKgqvuWSxLX1n9hsipghfvC399VZJ3H3bD8NdmShXxuj+L y7wpDeykAc2ybqvJTvtt5hiJeTW9upj6rQYnwYLuO85Z3Xygf9dodalpc848OXwi1M6um6HSZEiq +h5ZSQOisQiSqm5mfGtHi4m86eq09i/7psuurVoLSZ2ZAn0ns8KjwDR7CW3ZgXiiPHfg2sq9ag0N R00AnQrMedSryCm+D6iaAVFwjHRMngthHwhADkPI8AJ/N2vRJtxwurNl4YXA1YDNhLcU1YzxJ9uf MBRaDgn8Z06eIBRDNJ/VhmpmQtnmpgH09IpVaQ3ouVRsqGd3V7DAiEWSVlSooj5zDLBrULSIE9CZ nktuaebTj1O/QVLVo0WU37JGWsJibfLCs0dPv/d//f1/52/8zU1tXgDLDB9xEJ1lx5L3nrnobApB pDIfT4J9xq9dCBvA7aNJgFHJbRK0BkqftdquHuTFjWf0sC/ETf5Dl2Z2tYneiyEPIgWN/SdpqMVE 2U3CYeuHTW8vlCeV1rS59D9SXhoNO4yxTJ0kLHq4d/geOW3YMSvLKwABijYDtlQR1z9FK48e41WI nRKPfMgO0N8Bel1/Noo7hM/3/r17LBu0D0M1ySThWHI2sJnwRNkWwADDEuAS2JWiT09C/HvsDPoP XLxwnn/4dAAsQ1bhYIkh6MubcImK2sYCog/zFNifLXip+JwpPVVrMom4ZptWmXhysjb67GwFl75i 3I0sKAlb2AUGi5+jbY66H0bPY+SkU53EhWAX4VvMDLfJeLh33+NQgeOezPfEFaonBJTsVNBcQNa8 D/KgXF3MHhkpFUi6EYjfWNsZIoQkArKPgtra1MEcdSSoS7hbDEo87shqQkrnTp/ZeLiBawv3FPtF WH9ORQ/hhHv8lSVcasOaa4yRyScUDNo0zBh1ANoXJpO0cRM0kxmRCJAmjc8a7ips26PHT0jQ+GST yoLFo5fNHpviLVnpBa4uceLoAubUQCjdD7JRktDeliKTt7eGL5utBmnxpTuKNwN/eVOELch+BNqq UzjiuXS3V8AXYs+sg1dJ4lp5c1Rw85DNYdwIB5TmrXg9UK9QXvV/GnCjr+G6LHWRik05PUzq1P5K pevEcWHKwRwuFzs6/kSQffXX2S0n2hky64YZ68E22Giop10opwTM6nYNcnbMnGRMI5/3chVxnedk mFHgAGm2CRLUCehU2H2JvYnLlX1rC1eebKItxg9dkSodz3a2AWt4xUAgWGxYodwqi+DcebzMi6gY BFFZZCyd9MqbvFV2WoLFOK9kiYc2oIRkqjnu1mSz+BpiplPRxzQmZ3qzsB/AIrkB4zXsRboFtOWf LXz6Oz/z9//u36P9XYIEXABMl//BOjgDkD7fLFRrZHTFZDqm+ZlFVjhj5fokSSZXSfTEKLZmksTx LWpHHXv8DMjwiY0v9g27lBXCnqsjT6va0JMhCjuKORpz0vViJMsidNs6H3Sq7N+f6JkN2uXdv0+O 2X37nVrjfpzWYjyvUFB4zi4SRhLi7MdIXty4WzxIE3fhO/NlXxX3rM5o1DoqxVFaAUHOCbbgZmUu QEamxQTBAyQgn+QN+mA9i8iedMU1++Aw5CSn6GZ4kZ+sAXlduLYFWZp9Bd16IQq67A8efNlczclJ spmDsV3G5GPl0ec+nIzg/uzpTzyPrgd83FonkQhFIJ++BTP7CWsx+xTFnDt3jqjNPdrKHDwo6Uoy f5j/xFFNHzBaznhaA6zz1rAYq9vuIvFcoeI23xYT1LIzN/tOqs+ysU0m8YHauAD1OeYs0fKEMbAF rZi7f3+d446dPMHZmEBCwd/1nd+J4Lx3+y6qHjFHd2ug0O4hGFi5IbK89PXriDtIfj4CBpKsUuoS kuEn2zvttx4ZwzB3xeJ43VMxX3iyVCElfrNpfOKwjZAWz3z8TXSFokxRO3c+FXYzehOlMgv6gGb5 SZGySrOYY62Ldf0XBMer27VwU3CsmtwP9U7MeaW7vTuG5m8V/ccbt1ZAamDi0M2bV9DPozhM2i6n GhbDEEhFQI6f98NwmKxSrTYJ4GZrBQxi10cMR7ObqdUcU5W/Qxoyo7/O4fWEFdH4jD0OICvgGqkU i8S6Kp8z36t8Jj1PTz7uToV3JvwKJdlFaD2Lx46aGoVliO0PfPJYUE9E+AMH5IYgyRTtwyKxOC2T JAtwh/MUy3SBrpIAOzoCS8qsI3h89hZQusFuHfGgQ3qFGCLTpUhy0qxFwFRVGD/9JI+MAdTSHybI AO75dTJNHcY+PQ/NEiPokvQy6WsWjx08eub8uZ/73C/QXwR3BH+KI0U+NYA7TMaT6NIOCxeJXppk jPCqwd6F1OfuwxoSt0pfnJfkIZAaDD20KwEggN1/sSU8k7n26hFH4rL1BfqkPZglGUopbJqaftlK bhnuHkVH/wPhh2Rk4mBh6qzrWz5Mx13sfx6hXZKtWqRfjPRb4f2XyYQdi4dANZmCw2eohFNtZxQL G/QQns0MPw/vqV3A2fxcLob5IcAKmMOoB7jDYa2LgDCetKX48Qk+53KW0qgWE8xYomAd8KJCD/0C 10P17njPqpfU0QQYLh5epcsX6pddWy0wKzlMwxivFOpZhN31NlHLdL+UEcDZOiDHXBx6pnHE2ZJP 9h+UhNbFdhh/HWsSpbsJLSpkcceE7ob09l2WN2XrrG03hOTWDoSzRaEOjWXMQdZ06ickQAW4eXL1 kKhit7tj1oNbuJwFxjeE8RiaJrlySVrckP3NYD75iU8SnLxx/QZnrLw3jg2BwSpdrk7QSBjfK9dE lCKB2DJEO3jI1OCE2dX+OyYohuUNfKcOgNAq5q+BAtN7jEkj1bB+zIUP6WbyX/cvXvi2TzAFCodZ bnKFcO19MKWoMfS+rvsm81UT5MjGHrsn+2E/Ka7pWYvaWNN1XvkakDTe9LQlLJx/uX9m3UwqHsZ2 HScc0NYNNqChMqlacD+3iLZEzLlr3vMhipt0elEh6z7mK0CYXdsHW/+sapzvFvcrJ/r6CF7P310v XSPXK+LIag1xaxWSWDmZkFWfZ69m+PRUncBKo4qHcfVsAx4WaQm25VVvja0AEaBQq/V+QDKzADfW nClOGNHBbvYn2U7o2CxwcIv8WK7CCdfJGwGjV1agArKHNLkoQMDx42GQP4T1zX5ItaFbN15gC0+S 1DcjJJmNb8z8PF5/RCYFCuWFQ+LANqHDHFXg+cvv+jXfzVl/9WtfTbdzSCRIh7BvZ/Qz08L6FPqI eQYsDN5XFff9HJu2UrJObf2zWSQZN/PLXJH4AWrXHYRdbbfA5TjZZtmT4y7UsuNaYUDQU/FGNjI0 m5jketXNhxM1TAM2u8aWNKSmSdNo6ojZtKgu0L3cvbtOqE3caI1Y2CtpfK7tlTxdUvos9Fii4zgu YPmrYx+b3QgDRhrGmj+Xmm3Da+1qmMoMue7QEEs77FXiHME5E+X6iPSHEHEs0pdAy50RPtp4AIYi YJKwDyUINtByam5o/RVbsEnb8RSxBUmfYUM03h4nn+uWRVeiqwmVk0+pXmsyShyPs+0yEguwCBOE iOr7MqUSNSX39iHMgubmeqWoioCBPXLbFsb7dZfic0Z12we3k/Ikwf2sHwZjhGcSEUkR1a118JAV DiK6kF3fdLDeZBI1s1hRyvcYC66QHIG3gtkDuLF5jqd0iAXw1S9/5d1vvsORXJMnKJEA8iCecTKW eGBx4+DBP2a60WFIKA9TAEWcWEllJbCJs9wdtjIrKcn9KD9h4IWDMLnkYJBupJVDhK9wXoqFp994 rbTUBuuw8dPri1XC7aBxeG8z10Thso+N5VL7dJjqLAXQnA+r/JpIGw4pzwYgpsv7TH+duZv7dOPY feU4jogLUZzQmWUyqffFrEJ/hUQlCte1MGxSBmaRrplDpghbyTGOKXBzdbvSJWuQA3hjHL/+9Kja HN/vji/O6/JV6yothhibDPFafTPv/zigjz8oIxtGHYZqYZNdPwF0j1dARtj06kNvH2ZHxzZkapbg C8pngAouIG+0zLSiOQoLIai1h+sQqaGosCJcjJlqa17o7orOgkt0b+9M+slydVibQUTmAYG7dv8e TGZ0CiZBhXAQ3PH6EyDZkPhXrlTRKsUo8ugl0c5dWvOlNnXZDguBDU1Nu7mGcxIUElNh/7C1QWcQ RFB9tvfd3/VryXG+tXaPhHdu7dGjhyTPGXeFc4P6EQ24qQibS0U7A01cw1wFXRKsxEHMyZP4odnU AWhWzhJ1knlmwR7rEQ/M0x0qki1LfynNcJyxk9Y4meGmR8Scx1JRhBiodovvPwhwk28rhy/zpoEc foD6r1C0LfOTEf+4LQsOHHz4ZJtsATRqHiK5bLQHsKCOcDBdV4KXpLihOiA6rEM/LEoyIFKJb8D7 urXNhDCpwERSFJ6R+8x2p9k1P+XsP7wKhdLOFh2Zn5DZCZ8SGS3Y2la6s4WPHoUIFJ4n0Aznr5t3 ZRlQoKqeREC8OiSDRM98yYQXkZktpiLJrA3HkCDBk2oVmr3JzbcLbuqdiOEVxSAPOD7nmgual4pZ ZV31OVwaqpjonOzEEMVkqSgsVg8fzTaXKTu+X2ivj+oJbAsbvMlQrz7eYHgQxj+mMUWJicFrA4TK zYYWk5FlQg5Be5AbiATvVo1L7OEUR09UVQRAW3jVmHLTYKQjTi1bknkwTS5evmRwfmHh3Jkz20+2 1vF23bvfFCOHmgRE/qE1g8SnT51gdbPqUHZiSXhnt27d5JFx4zozFiQzYGLonGDrYan/1Uv4U1J6 DqCqc9v4SZCvNqR/8QINbPHKp75d2TQ1f9tBheHuoLI3pLuPGlDZFdh9cRtNocLk6qnU6NRL9V0V GaWf8ztF5/hTs/rqMe/7YlnhnsdjdsTMQzKPyBxfryUXLYoVuYIjtv7sOQecDfSsTpoBT6XtXRkZ XheQZ2MueF8XIUdWJUkVUns5hVsh/1rgx53HOPYfa7k5TQzIrqOzhJwOuKof66/XqmnC55VzUYvi v+PxJQkppv1zUHUCuuyISZSxntiZc/X6UWesLez5mcM6gibjgwDD4ktqIJYPLkIntorH+iCKJCuG xNUXd9fubDx+tP3MhuIgC8uFC/Osw3hJYonKBfBKCuypE6cPEbbeR1PjFQzJJw/X9u8+O7y0cHQF 7fIgX0sWim0JDd6GZI71zd0zT8hH8xwOwrdJ3ccza73CSR8Hvgpy4vxKi/hwhXZ1I/m3RNS4Dg8+ 3sIOPfZk6wlTfXBv8fu///vf/vpb19duPdl4eOni+dWVZSDq1PETrGtOgW8nNX5CG/mLPD3ctT6F 0HjJ15NWpWxIjnFLxNAmfaJ9PAAkHjrqOWCCChXVmboeohRbbEPaI8but/6l5CBpBUoygNvUjGO8 8nD8oybtX3hBG6/F3T1pE20Li0czOpRJlDQ5dMALe2RroChS2MoX2bhf/tpbN+/cLczAvX7m3BlG yUygFMZrTVCLdJd92ECg1ZnTZ5482Vlbe0Shzd171N89ZBuw1iHVpXCM1fBg4xHzduvO7aMnTjyG LJRV/WLhxvWbTCPkc2xsAhWYlmxaLMpNms6pwUq3wJNBD0V4kILJZDJCdCUESLV++QXdBfuOnThJ md/qsRPPXuyR7bB06Mj2s5fYYul1YlNdHqmU8RTybNOInQQHUxLS7FG2A1QIUJSVAAs5pHqsBzRW XZTLyzj3WUIcuLK08vLF3pEVxMdRRA5sLs7xYZxypCaTXr0ftlxigMyRTrME2EijJGJJXuWJ06fo IdDexTCvHKVJoEsj5Oq4wqlct+Pr0tHlpSNLiyv7F7hJPFYomMA3rQzUNMENF6vbkieqzZpnw0+6 /phkyVQfJVdd6j4bMiwfptbz7u078Cni5GKdgO6sdHQFxCzJtWdOkt+4Ai5vbm0Qj+aLsKWTFcGA nKLnaifpMIniBO/x1IwNSG0QFVGJcayFxGIuhIGBRJ4h6jr52hUjHjg0py5c5K9kU2nL70HcPYzQ oe0WMQcaDm20Yrmvod7WAMwVJ+ap/inC2ONjkNThpe3Zf9GJ6neaUSPlc51Q0dwNSIX7oris22uO OGXO7TtVAM0r0Zyh9xIlYjLqO8IKJwFR6T6p3gAlG7tjNrCRV3E5XbgmD8kA0B45dPaek08iUcrl 4r9IAV8e3yyLb/lXW7KPbJq0ubnlE/88fPomnL60w3eErcFXZ9YrHjshXRnKgiW/jd3owWfpqpE3 NAezAxiV/iCUvC9sPHoIvuh1RB4/20EM0ImVbCPmJblw5uHohzP/hg1v8JOHpscuijwjN3eXtazl lEhhU3tDOp64bu3XWE6JdzZuxJeZKPtBJdl/8dnLH/59P/IP/u7f33mJw2o/tSio0CTA0GORFnAr JFPBXJxYROTsc7w4+BDjsLF9TwMwbAvtTEfoIHx2XathNOSFropaBEMIriUWrJ7/Z6TcUl8nITJj QewiC8ECPFH8g8eTXwkn0F6AcC7CY5VY8OHlpy92Nrd1RESzMb7dBkD8nQ4BuXnXTRU5GCrWHtEx Aufywg68i8TWIrPxfjInyc4ymQS6QFgtuEOalVKFcfPWHY4k4QetEa8u+SgPYT4yUWKJz0ENmigS jebOT544RdtaFLsjx47zCWp8QtP7MCii+OzK3WFrgqi3Er2SAG6FJC90WK7LWNO+MuWa9iw7xGiR gCj79LJA/tLFi5EAbvpnFmmczeeGrxvu6ivrk6R7NRRmnBWDq426FTN/9hZsYbF6lPvmV0wK7h/k YX9jRVy/duP69ZsoXQmBklaP39KGbE4vrKXykdnshlp94Ms0DBuMoPLrjmfxWzJTnnLOQPwG3BB/ D2BT8w+mK0Bc2zEMPOVgaoZHGokYpZT+NfwGsRJUhmEMR8zjtDh35izAwcPjW5doxHNAvYEmbKyy K5cv8ezefOP1WKiHT548zgLnEzoPs+KQRdEVTO9hDQRx9rN6OJQgBwjBzTIJ3LWMtxKxqTjiXeE4 njhvmD1th6OXLpoNqrdugkK7iEo2mwbJNvbsBpxopwpP86hdl0WBrNth9t5fCqzFxCqnA4aiqY8v Ti6OgZ4VGHUU9MOerap0oblfHzrpOHlRsvwqM0E1+XzUDuNGLLbOa/T8Wigfr4HjFT/1khcuzVcy Ldc0yjHOgaEdZ8fcCeki7vnnPdR8wq89w/+vV0/SV4/pGebnOSgkl5tanrS9oYVJjyHgEV3pAU2Y Hm1YOUeM0bxR7IxD7GrFemYz8bHl9AA8ydxbUa4PzWRkcMHsSZzdFJ3jyIOI/ClKxDa2tp0uuFmS dkLwxHJ0tRCjIxkBDh8XivQycYVFqU5CQuRWhFb9prXa2lggbTaBj3QY3L+3/eKzv/23/ZWf/sur xw5+8s03L6Uw9I2rV+jDSGeWi+dPszfOnz+LD4ey5jjNkrnf5pn4o8r9Ek+3BEMp4dP3lXBtM09S 8gMVOK3BVaZozBqK1x2wHtfrsVVoAFaht+dy5055UTpLfey1KxfPnb5w5tSls2cunj19/vTJMyeP YRSj1dIegHOS0hd80bkZFYG9Vw1Rl2XI9l5Cub/xBLxG7bKgiW2nOSVAr9jvEW3r6fPHG09g+rcr LJ20Xi7QYf3uPXmO2OoM3loqjJKkjlHIh6IHnSnD5+tciOwUcj+ZUljo0AQfbz5hS3PjJVpyMybd LGqK5e/DbxHRYmRPnyxs2rRhi5OXAwEGviiTNh3CFvZfu3YDx1osadBWWYXhwjTaWCO1Ns3R5b7t Kz81dGeQW5Zubm9zfpIXAX0SZlwMyQxBc2d/E5H94IMPuJskMbTxFgBNAacpcDW4+SJ/IsGGIKEP 66hVLcJC9mGVYlmZrKh6ZZ2X19W79r71iBphjqEgtuAzCSVD9oT5i4l+px7BXCzJy6SbWoFwav3W rVscRolvbv9AevItvf46LI8H3njjdVL1Vfp97naGIdEfScmuYfsIxCl6Ynr4a+LQpLLgJdftzTkL m8wJJzQzfQaGRSR/Hr9ySYN0tslD9qNMK6C8eOlzKjj2O4WPYlA/mcHvK+AuuPSAYlYBawBNEW3O +/Uh1B6XKOYOjO6vPUl9u4Uw7q0eiR5cOB44O9DwwypAGJZnfhiO6Q0OtO1V+hVmo7u96kPRs3/i FH3jspuhD792PAPHO4aOvVJhQHnnsFP0/+c1wdzsiKHy9/MOO+sLWhL0CXMtwsUT2+LlHtqgxvXD jZSjQI1mwj9LIiEmIZXlyeIx9hfnWgoxqJB+jjcNRYc4DInBJKluPn0OjSSKHjmCrZnWVlDrMUeW bVMcT1AnmnbiUuXxMDiVn10Ygeui9hD3+uM5D/dh2b3JzvsuHD/3z/6Wf+Z//B//5uXLZ77nu78T lLxw+hS4eYTWfCDpGdzFRy7HJ4tAVu9dXkbl1LR3xr0QPytRNCv3YCqXUbPR2j7N5rrFzU7CHOSZ O1ZMHDhAC7E3r5w9d/rk+bOnzp85de7MybOnjoPgp1Cxif2j05H3gisDm2ZhF3DCZiB6eP3mLc4P aNqPgp4DUAJsWS8nLbU3KoVeyzGuX7+FmwEjxuzARIuAAzFl/yLszGAfpAIk/4mtPLLnLx883KDX If4Nu/cyRaS6HrBIilvAf3rl8mVwHATkHglBoaoDOgxKXFpeAjLQuDWz8LRKlW4PPJF4wiwVWDtd JKm365bxhKNVj1tw3Iw5Fg6PGk88qXX8+s477/H87H5DhTo1BHT2SuIpmek5g6dnNfLAE3bdRS09 d/58y7ju3bsHvYFGEpaQ7TFV7ZWj5DVQ+6oUApNNleNZMn5KCG0JRuoEFaRSjtidgy/SpAZhBuse k8ZXmqSLGNR7dpi2jcS3dTsn1G2zXG/E9T82rHzBrVDjxeB5CinI04ifwpVRMJLlb3IekoBMHuIu GBhsN9wyBF1SdrqHAx0dgnumkkjOSH2A+7BKuaAp2BgylLZqWZJ8Is8Xn8uT7o1T/fQMW6XI0JU5 XAv1Lsw2jrtm8chF5k5dslWpQmESn5NNSEqC0Z7KJb7JCQGCdsideTXMKnuFS7PpKBQW6DuUAVjT dg2z6Cv4nnOzVDAU6fqtfsLqmT/hOKZLjcuN+xwiq8ktvee+iuzVWIu5Yzw9yUeAfmCuDzVTMWRY w7mdzY5zTG4lX2+h1klP3nmoPJu3Wgr93/ri3N1FHzFxxjh7C7PNpo6pM92IOaN1P2g10bzqxS5p Z1s7T8l7RhdPY3We8kS4yjqPjW6AHmZRPIZY7nDFPcRefvSQkaHLoLLhHb9PBe7mlrQ48G/YN3aV JcjJ0X/qgbG/F3coDqlgs3Gdk6b9hsjUlJPxOKZYbHQtdWPo7dvVDFx7SqILJutnPvVpcqF+9Yuf /7aPX71y4ewODRWfbR9bWQYr6XyIw4a3RHWw8TEJ4KfH1wmNEUH/pBRQ5W+ah8IkDG06LkxgFblS hNngh+4BfLI6xCk7IvC/ehhJ8IlPfOL180dJs+FCx4+QDbBMX0WcM4fxJlJzT6wCrqjnOxREQoNN Qynv4uChr3zjLXJCmAKg2Ty3AwfBG0i3ac6dG9eKZ274ED8Arc8JFWZ7m1mIbhX2QD2cxCk3n9hF mgXLeNn2FEA/IXZHWRY5jsnKJ6opIQ2kb6urRBRZ1vbDJbhnn4fnqytHLNh+CS3RU9LXtukUnnbC poOA2hFdDSVbQxjmS4M9LxeQcFzb2QgbH4fwRsEs2c4hEkM5IDNKN3c7HZJlTMoEpGCsU2QG/OxZ 7a7zBqWzuX3YyDBqCvguw/7GW2/x0MmZ4cZt5JJsQvfU4uL6gwfXb1ynahcvN6UHNhXTwttiSnQF IKGRTM+foz1gr6w/ZFE+xssPdjNOUSuEaHKYrOBo1rgxWpzQYhK3qnEbrUzCuC76qJFmcvCeCWE8 2nv6uFMYnWyXpH4tsDuolkr/nT0YA1knuF9of0HA88lj+g5L9cOKjTaCnJM8wc1Gsc+zp9TRANxS BkYm8XDVeJ7raaQXK54iVoWGfLhfGhSyyuzpDpmFevzkcCFUFvsY4Jama4aSTadgpMaJsShl1Jiw aR7+CnwFoKLGQMYidT+ZVy0HYPVPFeudk3l1su8Leb3EdHCu0usOlHQ9paKvpymAFh+rINf7MQZZ SVAnddFwCJhx0XHwAGi+0ksPL/aQKI3OjZsYoD/wfWB0h5cEkg/N27fO3vxMJrNmQu0xJ71iIbt/ rf9H21y6DPNDo7nodFa13r945+49vJMoa4T8WaespgRcDa+xki3YUdc2EI0AR9dh9h88gmUeh6b0 tnL+A0MHlu49eNi8QCaRvFpCYTxL6DFT+fyqPVCti+6BqtTRXJrL0YSSWgnTnkCREd7R9HGDJtWG jUcIB7Xk46+/+dhqwA9eu3SWXbj9+CHJt0TPDx3YdxQEXcS7AmeIKVSMk5QJxgYXD4mM3Dc6oaWi oUZBjzJelDbvif+XG9asJHZa0/vYqziazp45lQ6Qi1euXDmxvKvXCRFg4iRx19AP2UqCKZbtkxFw UpL9qGInivb42Yv3rl1n+7lUQGVZSaDwZx6WkreXvEOdpkZrQF0QGW9ApyHYbccsxowKya5ksegd jp+SVU9qJpdEmsahTP33Y+whcEFGqp0dchnhPDGzW4/EFg8DWWG3juiqOBnaYDrOx4l4tpF2dc9Z 1D2LJbEBI/bWoRCxZ0g4Wxg8gzl9+my6dhGeZbXYXIkDbEG5ah9LFiO6DShLtrL+kzDxVnWIDBMr GTZ+7ThhVk+eOlX6DlsAtvYVT9feHkkX7777Ls69oydOedfJLESuhMN6k6JE1i73Tt96EJCzI8ZO nzkTlWXKXEJplxZGuyhZSukNkrDKVJ1vX7eJx99PM8/PpcVPBRlgyoq1GIfaVh6iAQdi/gfJ08I9 gnLDbPOPG2JWwPT19TVcIqQAneGOtrZwlOFqMwc7ESC2EEU37CCA+9EjepE/RZ+wuS/RSfyJ6MHm etKaeRVFqRsaoAhqU/wkwwmSlI0ZpRMPOGtnd/HU61fj76MDUAjUTcUzNSelgzzACR2KGkW95mUP hB3q5FA5qyT2gGJKIbW/Fi4Lz4W88bOfF0yLX/1K9eKen7/O+7IHfvWLhfL5Az4yzjGqMewBxwNS e0wH1lc1/WnY+VNlwxRWncmGofz2ZlVAZ3nivSnzKuZc9j3PUM8H7s+9+ZDg7LT0W73WmD1PPpEK yHRq6IOa6adP2bIsDsxJ8IvtSGDfCis3qH2fUVRZkobtLN5QlCfdBV+KO07HHNRIKEqsB2IksBij +BGBFAL2yUZGEiHgiKGW2Ur9ZGu4DEdW4PmHml9RunoDTerN7UTwd1romI7arUyFhoJWqqaV/fbP fnYNJef2u5988wopdcv7F1B78VHorFii80NStyRY1kV7f339g2vXQe0HcEdA5eEC9ox4E3kSihBI omv0TqwyMhbEwV3nMmlIWMGvAAD/9ElEQVS2VMEc0Vv44jm+y+UF2B+7rCo/J+NpSlYxLUrFMlF0 S/Q2dnbXHz1m+5QDRD8EocZl+aBT3WfEuCm0/I3RmXm4/XSixzHdnh4x4qLsg3tEqBA8egTD6XuQ /6wcPYyibb4TcZqk2JIfBYKEJ4+mzEtgN1jD80kJ6PJD9Ls08alvgQlR6LL5oy4hERAPpt5mGcUE oYRihW/i6mlnA8CIpUCLAJ44z/r8hYvtzQgYMZ1cF4QyQxw3EXn9acZG2BiXbR77VLcyGeUL+1DG 0aax8LkWyAd841S5v3afZYaDGOTqZkQfxS/Cmjh0+GjdCAys6V6m+CBOyI2Ds0m7Sm2WlXjylB3O WjvDE9bpJ524jyYhlllyauRUB8Z52mcxxcsvAVZOaImDdaRb/GSVJKFQQw37L+FtahV3WSe0cTAy Du/Cc6LH64yFlcP2xnPXymoSW7kLlhEqNmcEQSALJBEIE4Ff2TjoKJGY0Ek2eY0CS6mS50GGsdVD QGlRwcRx5rV47uMfQxrw5cIij59YrUxpS8vWlcYVyX02NTEeMD1LkUjesejR3ZGSrDouOWiY9gXu aqAFu+JUUXnC5jmltYg5708o0FdmcDyGxKDzHurzDBYnRBs3zHerOFfzHVg8mvxWjx7HFKB9lrNU jUJk2+UN+cExnFn3XJraDYnV2+JsDed2rvlkCAlO3Gt95AbH8IbMmI3WgzvIjrOfNyrVa6lAzl4g DpjKtoezAvUEnxp+Az2DKjy4NSGTTGcAYzC2qmLlsdr5NjdnUxo5aoQKcoqTB7Hq412gmoMwz4rJ eyhZqZZMm2N+s7ShMa4shAnYGFjdVklbjK5dy7lhSPUvP5kleEws4eabmCionwS/IRo3rb9/1+/8 HX/jb/yPVy+ufuqTHzuwsIvzhAzc3edPT1AotEwBS4hwycnNTnjrnXffeuc9xMzm9rMmAOHchyef O3Tns5G2Ny1tyF41T4P0diNv9kvLVBigQnVmKgCAj3/8Y/t3txirBYXTDU7ZmvU7p4kk2eI2xMAd s/P85fqT7UePtyWskGw6zC1p28MCB9d4fj7E2BM8BiZbAfPyJZiFrQC+syyII4DI2M5hrlAd4zLL sCvTkIyca/PapOJ2A8IsegrjYJkoGW3Zw+i/n2wN2FxNDHu5h1Obf6bxp0MI3m2pTVPdZjqN/Ymk 3S//T9VhTfGwjbNiRZ80eMI7T5suGWmeP6ebL2RYDNLwiU4ouXEQrIAElOIsIFwfdGwJAEUWxDuh 6v3cr7Narr722qc//enuIH6aLf/0KaYJw+aJsHTrFWHdcu8PNwBoERBFG1RlnG1TTzkC2rr1L1lj nASvnSATV0GNJ8ZfmcuiYyXrdXT/G3Bx8O5fOcuCaO7QpkhFpwnjkJah7lwsGH7KtZn8dB4Wfq+o HHDfk7+0QLc5fkVkpumbL2KhzCZ3gbaEMhHPEgVQ+hjZLCwCfqbzp6FHhhESg6c46JnAVFAXgKTc INWELC+qkHjERDoZySaRJoD7xNXLrGnuX8hPSM0OlYdtJu+0eidRiTSG1RSKU8zVTKPM6hWXS7yn 9jSERvXuKFav/BXFGiHSrJekHMy9CkxTZGDO+8GHVXo6hiEGqg4bqPmWRvIVUHzuUwmFaYGPg0vk 1l8LwY12ckxvJ678KQXbvKUpmW9ygncYRntLQj+7ow6S2zfKFPg2Sh4m4qaxcwedisZOa7ho7syC D5UZk2DLsu6vPXPnc4bpk5NpphB6XcSiCl6unvzO4KCVlnIQG/KPs50hC0ZWQq4AIiyXNMow5UDd Ua/cxKnEqehaQsAGnYD6SexbOxVSrCHl9NH60DMDupK5C7QHqquZH/YN9h3JrfZvTcd06jSaMkEt apC96Ukib/yN9pcCDOEcRtUmh8uC/Z2Xf/gP/djP/I2/8alPXPrYa1dBbTI3OAMDJrkKoxv3B/o+ CjXNRO6tPfj5X/jHX/7aN8i+IOgnmyd2j36hqXONuV36hVD13RpOUdYq84ioaIsTfJT6K5cP0j4M wHrxjEIYlXMGBt5LLGsLHnxH5HXAIo2jH08IYaXnh48cpazlGc2Fd/fu3b3L6ZF2bE4tizy7N15/ TetbcFymTpE7ZkncubsG6gArZQ4xaZeKm2hgjRv6/0NEXC1Pp6sNec6ShWbFso1ZqGr3KlL2lPj4 xz6OM5T8QP0b0myTsL/I08JZzIPgQjxNsCHBMZsg89B5MTY9RYmmsItlyo5MRQlAetHU3LxEuSQN grHmb92+g+fkzJmz9OthY7PecIhb60Uv3ePHeNxsHA5AwQxZihEX/PXwaJFvc+/+vUePH1EKxKMH 57g66ejozjxN7pkBoOyz/Ix7ay3tf7aLwx1BTDcZdRPOjEoBgoOeLLZSMZ8+c/rK1as47lIjY7yA rcVwDHE/fYbpwDybWq/LXnGr0qohM3WXRXByfrOh2IwxxcynSWPlVpkE+n2C8a5j6GwzMygWJPCl 0geX1EmCIqzkpk2R2c+NALX/6Bf/8S0cOg8e4KVjunim99fWuS4rJ1QzdrdoOwt2DbfL7SDqEwXx 1X3NNmnXGraVzu+nT7l3zeIjFy80HFT1TU2wpZIRp5E6kyuj+nJ9ysXigcgDTIKtImB15CraPcM4 uFCrYt6+uLM/DbQqKFdgVAaMP1XjthZ5hrAF5R7DwUPT780jynqSorZxmA+zncwLlQqGKsh16fS0 /bCKfzG0YF3ZM4ROP58/ZmjEdRp0bB3PmO2hrc/f5hiz6XHxc/FJoZ+TpMrc+Y/NrRhruLXSTsmp SY5n0Oa2wJIZ1mZRh3PVUSedQFVoHxkog2KkKrCpFdaLL6tQU5uwegSoCFHay1bTMBi56Op8937M IWHvuR9gSlpkFT5lNCopoaUG2eOGabdZzboEpV2d0birmLnmefdErQrfIkWGEmKeWDn+z//zv+0v /Pm/+Gs/83G2IvfGCfQJwJxuTtUqtSfUlJi8sngQKqz3r9/CU7G4tGJC4gLFMvhPTHrrpANDS4sU Z0quQnKeHr8oK8ITewYzHwSxiJkMEDqHxUFvc3kLBRFleEIsEZQEEQ3uCLo8J8eIYT4nNH/x8umL PTxTOKb0qmOjhJqG+UE3pLkBz4yrc9M8yPrdHtIHXGok8l6kL2eo/CrFv6tLPV3ivfzi+rGknht1 Biwc83EqfZkW1Hn2tEx1587xV9gzMK5ZEYicPinCy3qHrBqXGNIavPhxtKejDfBbQ6OayNYtywiI KJPAdiqb0K2EY6ZV8kL/s2fQYfNkKa0kihdtfYmB4f4dKxM3PVINEKdoiGrPZ7v4WKZMB7MM41vv ws7SKGugm07FiCYxR09gKtZBkm0odS1joPUEGjoGR2wmX9mMCGAzWyQLTHu5ZKabOxhCpxTTvSRQ D0OLuVbs53Q3kRdbcjT1BmszeTHbnIq5MKRZAzr+3vtra+j+uHGQTzJxUiJH88lVytmPI4Tw3jMq lGgW3M2bt9YePITykV2E9OKKRFbdXHsLxvaf4uHwCUiDSaVPLsqFmHpWo3FIgyNWWlqcvMm1XqAN MEl41eJDP2IBDvOltEmqprDlo7MIVWN/qhB+BbvFlMJfcWoogIFXRJOQF5VqIp1h3QywHpAXURZf 9gz1C2d9jTPP0NvFx3tpQ9Dakjpa+cMZNJ2iOAw1dpzK+OoMascYisIdyfhrz188rQyoHt33Vd4H tr46MsA9BtzZqJwYZyhqd2wi4+xChdppzueSW3qGnqTaevX3+rb4K2uxSD0ZLnNlOOQ9hZKXqmtR m2Rblmp4AXdSvpt/iRe5GV48w1Nn1wK5WXS/1jphLbOMouyzLrk0PkdyFWx513S9Gf2XUNJZqjeM 4fFoLBtbPZwmNcsWlZC/ZSMuMCuEZ/WVREmfAhkNWcaix3+q3vFylwRYUPPSmYvf/V2f+ZVf/sVf /+s+I9iFJp+I+7GTp9YebkA7ZNkJpTBHThxaPf58b/He+sbd9UekkOFTxJvPiuahufxaWAHq2TuM fjRL7DS2U7QeWxYg11isaJfnzp4Bs1iaXM5ePOaPKe3kT8E+0CfKxNptkyfPVMR9Gpa6g4i6hYeP zRYQuMm2pOeyGQs63wFuJBEY+GRjgxEgJ5gNAmWQnZNa11llXnlq4WF8Ec5oKFNkJO9CqnMJAapf K+pR4hGKu9JsgbnsZzqfIUTv0Hlycwt5Q+Jm+MGechPJJNxFMHDOEydP6h9AGC8ipeiGdJwbEE1S NyQPqqE5ex8zD1yEJj2Mnj/YXcNPfc/A4D/gF7YhXgI99WlFgquaNY7hJ1G4DbWsHIEiicVAQd/Z c2eYDTfazKoz9Sj6D4e2UD6+L+sDSc42iPI0rHuhEGBpoYFCXihfOOwOVvqMZi/qcNwRWJzz+cNl mUaJRW2emn4tTU+dA6n2atuMxmHMsWe0/NWC0mjB5mJifNNLZIlM0wcWVzdguI3agAHDyZ/iHXJL LkqJxTQzk7/8+S/wZLkNFUaT/xaMk1PWS2v5h4+ImMcJD/GGigBlm0wCl4DThuXn5eQBT/5V4IBz 81wkPbDDveyScpUAIOz2zp0Y1NzemHK4SuKmewXOWUMTak/6XY6vSZgzTPp1AaiKahffPIYWmT4C 0wMZ5wXD0H+rBSubIhIHwYhBsg+/6qrjxQnrEpnH1mrf8+OZlxl8XtDkKwO43S1zmekFaM8Q4OY9 x/crA7V7DDfCT0Xh5IfxPB1AkbcD6zboSYrsnYreL1fnQ8th0oKgfq0+kgHxnRzIelj0CRuaqMtP eenYSMyDWJ9/5XIQ9fcdWSERObTjKRhTo0/GZ0M3MnYmZiLAGa4mmcGU0PjN4hykwCxJbA4sthpj 5TZ4LyOovniNXDY0qy09U3DbGbpJTp63Hn9jJk3Fj1zX5zaN3d4mxYqg57d//JOg59q925cuniWc gGv1zLnz8Egtraw+fLyJA/sxzs6nL9YePrmz9vD2vfVrN+/eXXv0lLZNhF75Fw9AFmtaD8hT+swI HhWQ8n5QMTQ1PtUCsBHaMmpcMr2ghVq5fOlSGwwYyZXp264K3BSPB8O87QskgVp/sLa2Dm0QNY3E fzHsaTNoqkP2P9dnJvkuj/nYkVU80fh0gTjQhEl8gDtc/nG5uRus0JX7VN6urtvZxouco1UevCUS xmrL11xh6phPhkFxJk8flyjqI9FCpC9CIZRBNi8nwxHXTRYGGfmEH6345QX6425gRYEanLx6X5xJ 9tSd/PEvXhAfvnXz5vvvvQeGUumj8Y6vHGoXnniQnXzHMNPtB5V6Hle1dAM+dN5QsYMf98Dy4sXL F5m9wGj6UGcDhAZShnojJTMNKXaGEVEOQWwgMKqHlq7LhChaoM0YPxRhMkwQEkiHtlp1CQIjSxm2 65ZF6BOE70E7UazGgLPJdVLUpQZSX60QTfjabMBEnuuhPQj8k6vCPBulhFEnAI4Kzi3Tg4UAQ+SL DRjee/d92hAj+vDs8FU6ZnAX6NpspSwJk9yN9xpw0aRSkNkB2fb2jZAVhBUjsUiwpfoJO0J63mOX LyWibFSoUkrymPhkmSTmuuBbF3Df8LN4NA8xwUGlHyco7PYrvVjHwWs8FfdqStX7eV8F02JZIWke B3nPluOusi51t7Eu+ZDbKFdU3Q5juXOtgYzFwZ6QN73uuIVeWtiKmKl2zJsB4tW4+0kHyc+Y0tPN 9ov9U6/7CtxnwcnOam9tJuReAf2QT52iGpvsxd4vH6LI1NtV/8+Y/JlY9fnDs1Aa3lLVSDyRTje9 68aT/RHfATB25PASelclqOCyzwpD2T6lFdWOltpUL6rOK96rrRiWmD1KmgkEuA0hPH9BHBBlAQRJ PYJOFYbEsKtxt/4MpGDvNX7gnYYZK9kaseltLrNMhT1u7sUXez/wz/1zb3/zbZxhtK6n+POD6zdX jhy7fvvu19959+vvvP/lr3/zvQ9ufOXrb//jz3/hH3/+V7/6jXeu376HbQCsA93JxJCaT5XYZDpX NmYxJchmDcLitrUVeWn/cnTVKFJsPzQaWnqT47eI35Y13grSmKAv2J/gKj/f+sZbkvZt75C/xffI zWHYJGJsbG6zG9Fz8YZa+BOSZDO+zFhdwAGNQwRdm0pr7BrA+SEV4jCrWKudMGa0V5BXSE1nXjeV +ZQpdVzYA4GYwFpMujSTL8BUMUKcuSwYnMXcLxT+Rrue7hiGicxOlMqQiaC/u0v9CHKcDcSsI0vw q/BpfEdYTrbKNfcRN4cktFqyGxsQe1lNypOi0Uw1bh53eywwv/h5uUGGAZsVlTWXL19JDgh3YfSL lvP4uB9vPt7aeXL8JOySyy4YW6xNHQ11ss+0xqEnMoFcP9Wnpkub7xi9Ho2f8EMaQkoewETxEbcT SUzAQzVUNRwtAY4EtJw8OL2FxidNtRAx9Vqod+smibcBRQWRiUZsCqX1ELJRWUauW0P+C4PwC/sR +WT74R5JtaMJtaAQ+ANwnz59BpnNhqCg9P33r+GZ2k6iOF/RUiQMS98PawjC1eEeVq1kL7HjeMg4 ppAETENss2lm5pEQkOFC/BUtweBkgxUFNc3gBLCafWveYLSOJvREq3Njx6YeTpJimbq2NFdR3adT JTYIduh1+XDSd9XF4SuYB0TuJJGEbOy8CpQTVkYRHvdWvB6g3G9V/WRtFYuH2Ci2Vpcp9hX+xvn5 tX/qh5UExeIquUO0RALL/8nPoTJ3JBxcpZiTjLHxxUYge915fbnX+sh4eulxcHF83GadRZ3Sccv6 RmSrQBGAluRxiKE1kNHqGkO3wkqdQqJ73SO7z4+tkl/3KimTWY7TWgRlNXJF1G1+l4FnHxRFEEhY ypz8qarkkIpA6bAUR7eeYgZDfC+padSMUFpNArW+aRYVOy1heosSa/lOwO0WCnC3yBbHlHrcQUJ1 v/k3/aZf/cKXtrYePHzwCDz74pe/8ujxJhUuv/TFL739wXUYmu6uPbh9+/4tXCQU41NXTXiJjOmj J6gLEau7dtIvS3gh5GmFiL16cUeacheZARTHVgDIloAGVCgGwieInCePHsSZQR05Mf8tCt9wcPJe DDkMY0kSB6G0PrAopyDpGWZsr9ii3NJ/GgmS5CP0MxUMgJo6c/WwNlLmxtAePNl8RMrBnm4EUB4H q3nEsTxcqMk1dF9NCTtpCWamnTtCgo1YOemzJ3MWlwUxMbO+8c23cMLyBK9cvkKmA6HCZnYyy+CR +8tmvpLxptOTrdoCgoap42xGJDBI/EVTuTfwzcM9e/Ys40HjtsiFFrd0e0jeBfdIWNKVQ0bm/fsk hKBX8ob0cWsFltCusBUUSFtPN0+cOtHdUWToXvMuR5LCzPRPvJQ9qEex+aqh9S1fm16ECCHCv5ZW MZJSc4BliMn4XVTNtPbS7k69NTkUSnSz+KWNExpSxyiYGsb3ZqwnSHc3zoGywn5poytTJ6Mgu9/V y8nGoXkhLp2VN99408dNX7HNbfL5v/Slr9y7t7aM23B3l64LuIaYivv314KY+xGTWMFu+ni3o+/6 ZK0UXoRXdfJEJV9A1Rbpy9Vv374dbtjj169fJ4dy8ezH3igoOwslEonrg6Ui3oWGs+A4UGxAWxFn oF4mSpfgQJOhDFaF7OcFxE7rK21xliVdJB3Q1jXan7yS7X8I/9bIz+N5mGjVArBZpK7ulCQ5+DR7 0cou3tQn2wvNj7C/9iTztzwPsgNhe3Dd9JzKeF2EE5/X4Vt7p3dayRGI70L1NWTGmJD5m+1oed6c qhy59elzsPVTeZY95tVd5E9G+RL6Y1/Psp3IZIoDO86QFDnrR5JbZz8Ikjop5E2YlzIjPn3JbkL/ ZVgzbJxcka6VFaG5dyv+2Rg8C8vMojtEDfE3RmUwLTXECAm2NzufZ4AVmjytCtdEICwwawVj+/xu WwIOWG3t/tiP/2t/7X/4a7duX/va174Os8f1m7dv3b1PEdATkppY5yurlJgdoP/J4aPHT505cuyk 3tRDh0+eOkN6lRoWyTMpZOBx2idFCkDZnUjPAih9IunixE0iys6iL50+hSb18OE6NTksfIB7Z3ND rmdMfTtbGa83smpLWTVRdhifMgMQqHAJVhwEdocOH7G9N77kLL7J9jJ9ELa5RXyzSErOKUcghTY0 u4LfKj5u5h9iVe3ZaPduqxgK2iSRpfwk4KmJnf55dUABLr0ETidkDDcBTn3wwft8G6cTdw3CWK2z YbMFfnIm1Hbd0FIk6sY1DengEggewhAZmnT6Kjn2karMPbKg7ty+jdLKt5BP9JpA+eXSrPPHG5Rk kgbzFOCOQbmMbMNAhGYE3RNV3tYNdL5dlq9jawdvPu51vExEuYlJ4g+bQkcF7voH69ftfjf3I3Z4 d0zWpktvYt+U4VJ3MP9SYUhGj44HhF9Ei/tOZTysnMwbZxpMSRyoP8SIha3umVijEVOFbTs1Ghjk ZzLibRSJjLNrBCHQF2Z8b+9osTWRnA+VVWvrrDLWy81bt3nap86eo5iCAh5uAQ8SJlod67LTmI0i w2RBiCvgp+CxU2xfPgBtO3xouLPzKoY0hIC67XW/7Z/+fovl9WaoumUdGEit5cpjmbb7LExXBZaT DglZQA9CsZtwkk7ulKEJMrSG19zMdadW53U3aPFVjX0FabP+BvMAV3hix4E4aS2qPsglmqNTjbhv ioM9Jx9yAN+NfiGk8jlQ2NzVD8sOV0VFXGZjqvqpsGH89RHxlUq43oVCPPZEKiYMYfM5J0+Mznhp HH9iLl/kr9Xy64qpdt8wY73YndvOW++X3/g5pEhHyF+7V3vMEFdoaKwnksbULw6hI+BiTtPCZDE7 zTFd9IlJoqCpeWRpH3Uu8BazVa0w1IKTjwKvYMuk4iSR0l1fx0HY4J6a2KCVbp04cxwb9niHjqqF cgEcYDqicOEXX6UgOOzvgCPUl9w9pW/H/5n/dF5e/i9/f+dn/lXjhyHPomn6a6+/8c1vvs14Ijt5 UroOTR1bhk4P3Rwn7FPESZvnVoRyMxfOnSWVBdf2g/X7oBW6OMvs2GHd9y4qwpqT1dX+Z8I9oTkU cCJoxO7IbsartO/g0ZUjx999/4P3r19/RGIfvImrVgAQIUB7PXFk9TOf+g603I0HD2jKvP7o0Vs3 rm9sb6N/qevxOI4eo3obac2vaSlJCknqAMxQw6vDI8D14a5m0nCUM3LABVsBWwhyjPv37n7iYx8j 1+Ltb76lWrpv34Uzpxk3JKnES3kQ8L7yHr2RRQJNaXRM017NafFF2NZCJPURQ2GHSL4EXOGc43M6 opGIhq736V/zHZTh8ObGtevIRtYY1/rO7/xMc4i/8pWvvP322ya07COcTjbU/suXSd1+A7PmvQ/e XXt498Klc2hazGE5/XXTzTJbFD/RHarTcQY2NyMC5pq/5DONA1be8KPm+VWmFk90zbD34Y8kWAoJ l4RhO+fPnoGx5N7dO2kr2pZVFXX2ylDWhrgGpnIFm7mYcqsi8JC9SC/8fhAq8BSUDOgcNI5QknJq wtooByRPqymDvJcuXbl16x7cml/72ltf//o7ZAvhE0S2b7n3zZqFCQuvJD4VJgd9/Pgxiku5CrSs C6FFRO7C+Lp44gRWHyxd8MU+EVJmuWSYO9Qu3blzBweXgHb0wvm4zCBhgfbXkgzDmiGj5pkeWKbf 1UOiuxcunpeCZ4smGq5yxg2+acK9hNN5vz7BJdP1TRvTztZyjixKnJYu0c1SC8l6ulPoS1ddSPOR ebWxkpYnOnTbImxV/r5h3rkxZou1wpNgHTRBsMBXWGwORs82REvfDMkhjM08LdVeB75znsKiFqut np7wk78WsoMCUnibgRQIrvem2jcHgNoYNQPxjR0la5WrNTVb7p40c6jfqYKhFhM/q7+rW8380nEl CCEZsWqCsRIrrwlx6NzofOrjS7gieglpZ6iZpJzaRrpJXSUBt74Rqo0FGJAP4J2Vb6Q2Ylj0pE5s FM64TYLxcU6zw4hrJvKDRoPCIHk1/+gZsPX40cdev7p2764tryAdfvyYtWhciA5Phw/B5AdTEWuG uWfm9l38wf/lYD1/hpe3/hb3bIwtVKhE1VjCZI9QM4zdCcCx11jPtHkhoy9dzHEbaBZwC/yXscFg fvYMpXdyIuMKALLNhMDbvgtrNvV7x59swi2+gptk5TANWZhgVTDAljgbBRIo15CC4KF+/GSLxDtm WOuIvFXCjJTnvLRgqiWTuJWIsR1eYWc+e++D95lSa1VU64gW6rNktVJfRwknb3iqiaG5eSzL1p51 yTbVpD46XqAPOxj05SsgHWdGmmPU8+iBUmlqyTtGRLGieKbglJqsXrOUQeOHhfX6uUFGu/msbD3e 5vTHjkN0t4IoouT78tXXYRvdJArMCtF0X7n6+huf/5VfwRcMLzi91uwrnxwSgm9k19y6fRe/CN4q OABM8dzcgh+cGpJ79+/CQg4SweOKPyEJ404I0xRi3wSQ0+xCy0y5C8gAeViZLHs7wLEdkM1QGtB9 wo5vT0hT4fEe3dyS8fD02XPYUpwfBLIwdZckyCMPNzYQM2SyC2cJlb4w1ZmcQKs3SWQ0mG9IcBff Wd3ZWHDCevRqjDDEM7ooi91+2dCl2ibbKgRFN7kDiwdpaUMDA/LLEav4yn71K9/Y2nlOOheOQugf N8g+2SZZlkiDGy15RuYL8SztxZEQRdP+WHtQA1FYhDeP6WgNEUualHBKfthTvNiSyie2/6mrV5pt oO0b1I03ME5rFt3S4rnz58B+ut5BlqbXz1D1ITMl0fXL/JCIuXCdfjv1PhQxi3pFwyJj3xSU9XFX oZjpy0PljDdWV8NQw6uHotDV9QMGAYUKycePRzogv1YDnTnFpkggmFjFnLMVqee3ffXuXqhj7rA7 8vHXvh+/VgFnAvrJ+Lzj5FfGDzS7PRaRoicqFari8dfuuvFhdfwxwqrhzlsqLcdkdgy1Xfph9feh pzcO6QY30yl1JonANGIR106VeYM05jUnhsHoQ/wb6uy4yIyPhUEt5A6xVaMI6dOYWl/rBkWAg324 ICyXJ8T/3IY4rHiYSE1Vst/SoeOmOoSXckpWeX7g6g99BLgvnDj0ZGciUeBPv/YNaD329xPeXzix dPuhFlLf9984QDF8/+9q79vED9eNHVL4h7xK6xP1I3YIPxP2iW4SfRm5xBQzOAKSBD+5BXRvJoTR csNIffzgq0fOhMVtmWnBJ8R6TAqXhhfHsAhBd+bFLN9wCZ09ewGRTIEJ/x49fiyBlO5RWZYUwwm9 WgYUHtdbd+5g3DLJoBhPVj4p9xMiQWYPrZ0E07hBFW6TDXxA8RuECynN5jUo7b2ZvNV0odRyjwZw FEbWBhinygz5i7hvJRvuKT43T2aB6LMdkUzhJzwC0yHQSW6JOqlhXXOFd+OCf44ZjyPsyNHjiJDr N29S4wMsmOtCac+hFYrOGR7zAzGObWytUbTIlkHDFAyGIsZYv3j5yQ6fuBXSTQVzwfUQASWe1Sxl ddG4iwR6GNDSJkbOBSOEe4Qn8JvhDYN+h+gD1T04IrhlKgw5PzIpXaSTf52iMLQiSu1zeoPhgSd1 HR4aDUO4lElTmDgkdTYr/+Ue2jEaOoh5/MhRaX43N43ZpFosW93OINjvDJUZ4XbQTpOFvwAl1le+ 9k2qlmE1pNiBocvnFq4xvhmLgbOg+5o+734XuLF4DVHwiBF/0Lyw/fmVdUg0O3RXB+7cuY1MUkFk /RJSYjmde/ONmvNiebZ9VdrJ1bCg/iXwIUK3thI8PUKvoNYIqWZ6q37XL6bHdtNz87OhFaPielPz SSSqNXOROayWOExmySpVV3kVwgaMFhaLdGivhSqGzQCaYtE/8bOYq/9ilkZTCO4nDWnyGhcq/I3z 9wzFTV5d8fU28L7IWznU2y9wD2wdAoA8fI5BzDBa/or2jSkNFvAhPzvPffWciJ96tVprU2i2SiJU y5Ul41W87pgrJ8ZcFVM61L4x0W5WJVjBNp0wvtM2yjMcnyTT4LzTyOrvQ5xcTuU9mLIk2T/GzRKW NxGYrci2ZLfgKGQL8XDsRQv7sPomhPRJpPPlElaxuvLb+jTB6x/9vgv/px+5BPno59/d6Ieg83/2 r39mc+cFn/z4b7ny7//IJ77/E7bx5tc/86+c+9982yH+/cv/3Cd6QL9yYvMXmkUsp8ShQ/iRiRyi AaLeCZRZzRoc9H+ixm/lEGx2GJ78xHtD4jPqDO5PEz8W4s6K6BI6NX3wCm4ZiXphtEoptyS+1/dC lk9Q3iP5mTysw48fb7319jsUOgMxTP0SKbpxZfL4OA0rXygx2WMPZyVKfWih1d8J3umgTWogDtS6 zKISOe+m4JvCIftuw62mcwbkuD29PWGS0/OQWgqWMLFTOJbcqNEAksVv7aBViOiY7VuNuNUfZ2Ic Kv3zreftwOuy0flrWI9Jw09idxvjt8i5VfLEgUJy4VA2ObrW8MWLl3j0qPAkluhwcynibvbnrDcm q92E0WrWJccpS0IMy6zMrPZoHgIE4OayjyHIOa0afbkH+WK2nsmKimByPElAPHiQPhghgZflkVOj Yl679sG5s2cR1lZ61w+TDnbK7uj4LE5uUzhx3gTYwLJ/AylYVCwfsm50By0tA50auMbPjQEgStAA XGMGlkjAxzqx8usb33wXFRthTwyDTG8bc89ybZv0xo5LhkDS/hQYfqaoooaZnkdxcBMq4JGzevk8 LX7usT118pQ5nT5LJ69cLnwMVXEAmVpShF8JwtHVWayseK4DARjyirmwQ0RCw+KdVM7mMCUVtNk9 IgE/GyvQxIgmadzAgatEFIUH9NSbUegZrwFeDIPBAIjoDgymuY28H9CZpzz5Qxg5uFm06gF80hAf 55kh9ivY7QE9MqtHFOvYqhHzpppyNraFP0mFeBU+LY7wp0qXwjQblQEXdvl1OGF8VDOPNu9Hngxj q7vQAcxwdoy2kzoAukOtZOJnxz9uYRIqSdDMVjQAmbQBfVUCtFoeccu0pq6N5R99QHmISbMmFgdM 6CxR8JrumThb3F1GzzgCIgWWNQxnDIzUE/7IltCZYJBNv3mJv1RzCcVc/Wwn6hMXDl06dei1Y8/e vr9QFAbK/8z//jVm6as3n/HJf/qHPv1v/D+/9N/+3Pr/9fd/21//pft/9u+v/9Q/3vj7bz370e+/ 8Cd/6p2hpJ/Z+UciKYxTNP1KwzDcsuxNtWm8EmSyY/1S4XYYJqMTFy+cv3gB/u5jMjUnR4o1zo0g NVnM3Mz9e/ehg+DhkmCHt5oSfGALbdF6NnwsK2YplDsq6Q0ubO4xq44ejLvUy127dh2IJN9XZjsZ u7RemBAdkk6uCZH8JHjX0FbiaVkLCTCwIZoIVOBOMKnC2+BzRIWLIEXgbj9WC44gR5EOFaZYpGSD mmxmADGUKFBcXimeBFvZkxhVwD8ntWgwsp/jMPnzVMtCYSBD8sSw2Ohk08V3iMV848Z1rsy8YdnE b2Cf+MtXrjJiDrhNIf/aWrPXoy1JBKjzk3zt1IgHLrwXlhCXRrfN9jd+W3gowPEJYqOSN3yW+NlW uRWy5tNeucnmoiiPuw2v8YaxVvkCf732wQdf/MIXPv7mm8n1pKRIdRDYKYx2/fO5TGlG4LR4atOo vige8MVscGQAhFAwyUKbJoHEQ4I1IEmkfddUBFHZgenVo8exL95+7wNytwFx0ozoPyQ+JGk4AsNU AGbdzNrsf03g5ilEdDGu8JKbGIOJ1W7IKMr6Y2uIaEArgxdXz52NO3Visyt4xd/qsySIATjy5FBs KajlDQEohJgcOm3QkGLNmZaX6vYY6YXp7n+92DHC4+U20tImO+ZyVq2Yoc/A36HyFz2rBvICEDmY AVeB5QyoLcxvOTMHuhVweaHqsqwbzBxVOayhomrvsZeY/9k/9Qy9OmdOUoHf4ifXdZYxb2dNdsbZ ei8sLC7KpNXjYbxuZaWR1aH+F385bSOlTYOpwIim7Cur6ENB1DGeIV+HVCumjxnrZhCLVc1aYj15 imbS0VRAVIO0mtacz3d9Us0aQXNDJw8a0kxEfRJ1MXYmBMchTrNIF2vMYmvumy0Kdj96+Bi0dKsY KZKUipmz/sJ+V/47/u2/u+PEAQI6/8hvOjaAGwUcyB5Q/uM/cOWv/9Ldb97e4s3//OX7dZhwzC+/ s/H3vrrek/A6u/U5RoK32j3BTMrNRpN7/Kc2GyQqyJ90wS6b/8su5SZZSDwjZl6rMcTNYbLWO3/z xk2wWkPk5d799Qfcn617JZlZIJoim2IKiLKRSmPgpsvCIIi9Ss4YkUAcBQA3BwGakG2UHbejdVGl qAQKMNYpKJUsNPRZKHbJf6g2ZlOqqi912iU2pN+HhVxHWirMuUubFvK0zNFovjFVdo4Wpcp0bKKd Om0IUxtr1mhXgTCzk+RF92cXtkvx6fPVQz44fgVwuXTLWywJDAQzXXVRogCypbjnbTy7mrwE1jYp DOHkFBsAcLdv36kOq2CbGX/cUHpATuVXvDUuSrJ5sgMTRolYm/kGq/c54XIH4TOhGJW0il00bkC5 dflit2kwaZuQ3Gpb96Gm7O7S6OD2zZvf9olPILitEoqyGH0cF0eoUS18JQ9Kf1cWjs4i3NywQV27 fv3aB2bdkfJPqDBamg0rygfCl0FJ3nMt40YSwjyHx4bclHtrD99+7xrN5nnPo8eNwjMR1opOZk/G t8nzraUeTqHGrlqBwQmxHhkeIf1MxQIrVeU4OnAqknySuko4dKilhbziKe+xNoGbdvKu/miVQnoO qXbNFW1PX0QNlx6D2Zxi4lNkPIpeuXGNhSLZUlKV7B9fNe15UL10L9f3HU9/NojHwU16L7ZSbzpk wID44pejNT4r2XyaZ28ZOw9Q9ru9zXkQ7xd7xYGSTFzHOW281rNEYvcMY8aKsxyPzGgJGechE4gP GUPP8BGNmF+b51eZ1IqPuviHLBog1RvsGYa86dV5jcF3VGrDDrQhTtWcyRiqVWGLSFXtAJDrKfsI 5RIKJDD9Jc8AfZLYHXorsW7dbSypfTZk7J4xiETMcYcgvlSCDA33cniZ5dtzhWMVQoSW2ktcAa36 PfudPzJuhzcDuHGS4Bj5yb/1Ac4QoPzmAzVrgBu8LoLzBpUc7ZtjCuJ9ndv6efUso+W6dNm4vGcX WCn54hm+TP7QpG4CUM1NtKSbGncMf5ZRoBwlCKWEJ4WAyYIEX16irpMgyKauhyTF3C6bdj4E8RI7 UYMJ9zR8MofAvTv37pPyhU9WKl1pwcs9Eo8KhnAYhpgi5IFoBdtqSju4EvuJKeLZgVDRTSfzx/HE AIKfCwOidOEtHdQXnPQedU9uPw6wXIJqKfOybbawtQUYR/eJBp9YBUufaCRXFAhaw6zrYIn0j26x pj+ziuozdPYeP+k+tWAHvY9eQUZWLQLEXrGsn0oTzJ3ntNN8wF3EyHI31bduq5i4KZSCGcfD9XWs GTeX55+Usz7TrmfV8FiEFZN8m7niogzAaZDiUtnMg+ahI9LOUxxEJi553PjoeL4a5Wc58fmz58BY rjIxeTgHpmyBIgxEfispCsB9/CHbsGbfuHmrKhMmGtgN2nLjuAS5GU1MfbxT6ZlmLtrP0jJFO9QX vfXue9QW0GFueWWVWH93qJq1NcPpkV17Pa5m9+DkHogbdvkgu6RGhutE1HXiQ+9er4bTZ/0nAHvm 9dd6iqgMU5pjcYFrnDpzmrwuYJqUr2ZW8HhoAMFfpzAOm3/2UgdP5c7wblfdDsRHPwvZN3s3Bbv2 KLKedcZWUpScR95iZcGuz5IRBhcmBwV4B8AxpIJsBzLOMOTBkA3jhL3fnqev3u+3/uxfq3EM+O4b BczMpTPO04syMIQEg6m3p34MgI85nL/NHszPyu0e2U84Xik1lYb3EU2PqdeaP0+HPXC8eD0e4myt TKhdEI8KYPInExaFK4/ePSxThwnAlIAflOwJfv6TtNAmUnN0lepAzistj0067PnSS6EN8RTQzzIz i+tra9xDXDNkKJtp5BKdVMcDpz79e8Z08WYA9+/49efOLW2A2nQw+Nipl7/w9pPf8RvOgdfIKRD8 v/g7N/GNoG5zzJ/5W/fnz3Bh6+dsa5CEKIC7uKbssSiUdCnL2U2FQi9LV1hsc7UszF6Saum//Wgj 9KS4uZVb3AIbHgPDJuFHDlGLyOKtxkDsyDYCO09RMNtpxHJqqc9NQucfCIz6TBsElFw7vYN6UulO nbVZD4yLa3GOsE+Y1RN9UzlLJQfbgfxvw5WWyYRqrQI4D1xFbwFCEmqv1IUnaazh61rmX8r07FmD QEEKW7oef622RpwzSumsOfUSneMWmscMN1ZBhA093KBgBpRl79ard5FrsKSxsNnBfIh443ryBITZ mJNgUxxjriIJ8GaY2TVTRxDafAWzFw09rpLJ8kYpRqtNWYI+Ae4jzsFpbTsGbjiDZg1EuuWLODx3 dihfxMNu88flJVRuH/T+fVDNACf8Fdczkb3Lly8VlIg52SeE1Ziq9vpJGsJV4hr7dTYwWBCcPFKC sXgaAi8v2LbmgAfHTKSd+RJSDwFB7gHcIwA/4vHGrTs4uIn5Jo5qCFHXaM36WScWHigzwzOocqYJ FHBQVWWKVldZHtwTu431SWIgIAniiX7qYQJD/WmLEFmCJiFNn2hda50V2u6t3WfcXB7zpOnfqCR4 2Sz+SeUFz7+5a8XB7JcJjCLDp2cwUnwMwJl4YNYaaB5F4JW6Wrgp4hTFrHeaRUr5sEnc3FidFUnk VClo7XstPhXVmU7K1PCteieqLBT9m93Rzf8RNB/q8Dzw1abmDNECppwQzkNAeZy5wFr8TfrNk1ao K+SWltDmGGTvSOVr5qipas/JawoUjnsLHBZ709eQXh9B7XFF7y5Y2RnsMKLI+LJCOr23fSa5duUr 7j11ohS4pm4bE4v0OH/iXgC1yUygMwf91CU9NTJl4YZ6OT1PwQ7qd9PoVE/aiVOthocc7oNr19hX ZkdQN9+mrKmIip2+ePzbf+c/Ebhxm+DC5t9nP7XwV7/47G/88n1Gjw7+2c8c+m//wf36RvB6/9Q/ 2hhhyZ7n4s7Pm2JKwiIkVtjjh1fQDtjAvNeloD3L43ahojKgWeMPYfyYfWMNsCrPnDrDHYLGzahi xBQcPlugkxk97114HJOf+Biesx1M0KRIWrIhgZuvsFFRAblXdgdKrgXIcRaUJr+0ESAye4JfQDEU EhRGfJroS2wEtjCxaXIkWJd2Iwxphct7cuhpP4FVPBEuLGNc3LWR+h7MDXYh8aurAoZFmPN4iEeO HCNay12k83qCqEsEJOSVi+otbTS5xrHBqBJN/qLFt/xuG429l6xko45qynv6JPeAYGLRWpNPt7eA nWSPPOf8kJcWhq5duxb2X5hq9CF7LRjJjxxBoiOosp61P8hKpikw4MPLlRkrsMpoFZFaBtaCTZRe 3hkbF6lJgS6x5XNUHJ06YXIusY3kfRq6IH3+0CEIsnHq0qbBdY47N0kdw9yJNiOViu3c9N7YE3Ly ANimZxO6KDrs4PMhqEbCDOKejdJGiI0HtZQN5QUJvbb+6N76ww9u3KT/EYVgADfPHLllCHW2DXtT LJiNRwYL5eCW5lNWxYpSBmPjt/RMYK709cVehxeQ+2tWqIZOpLmuEgZjMuksmaGpeFzDmEC0WC45 IpD6YQNPSGHdWyYAqX4Wu6tfD3zMQpnY43j8JNlwZs7AWHsPsSInYC1GV98saBbUhvwvSBV5B4xy Hu6/tgIHFCg5jM/58NUKmJ2ne7UDK+bOq+rjfdG5f63Lr4Pp1zskle5Z2jifV9IUYYHpCr/+rOoN cPSEA3wrNvoht8/j7CSMb7H2+yFnqDuoiGwB1NwIe85OWrSvBN0cZHQ5uPBXac9ofFJ1I0k+SQBF NVNVbD4of0RzweTUV3hg8Sj7ABlD9crSQTiZ0DVsnqBd+RyOjtjIe2SIc0WdpLBFoxckxInrlkfI T7Yu2ODfHF6o61XS95381IeA+617Lz//7pP5dMDxCQD9S28//Dtf3gDEuUH8JHi6+37+9ebCL7XH MYJJ+KbtmWa0bT3IjQXEk+kqbk5iOplOQTrzsZRhSeRgI4aZdjFRVnJPj99Zv2u/zf0k/D5in1oa IKnp1PYapYzAESkTSAaUdWYRH/ra/TVImM0/s62tPNrtO2GVh9X/LqPyeyAKMQr4gA1By8Gjx4/j IK6/mOqM0BKooXdRNQ526cJ57xGXaxgidVVF32oQvkZhnQzmrvDUmAQDgG5jlE1Wg25weioeAyit ++d/3DyqI4N89OARfzW/OHMFrPVUHBnFyAUfISTEtGEp0RNWDpIM05xhkwIPdjNX0J9y0ewg4ooK IGBH8bC3Z4dMuMtpg/nw0QQCTPXRY2wDDrOjSxS1DpXBQu7KNQl44sFAXQYrbZSzeODU8ZMopEbI 4VoI/ay0i6uwvW+HeM/SZR5NwqQvWlQBjqNScNFs/OjX5ndZ9EieEb5JlilJ6JHNBiqMNCSjkfXA MsDSkvV47yVfnDxgiweIQN64efvu+sNrN26TXU4upWHEVBFxI+FJn9rWJO+FVL8lzsOZGQPZRTkm LbZDN8WfKEzVv7u9/eu++9fyk/GziQmNsnHqWub5OTPHLl4oVg4dsNBTwIJzvxofn1R5EwhG8v/I iku2nPBkTY2v7itF3I6djRoAKdZUgy5gOZAPe7cHTHvFmQJbDFUDnfmd+9deZRw2fh0QVmjua2jW 3Xj9+oDjHjN/zt54JUGRdP41nW1uDOOvfMUoVpJtGnusWcABvVwtgwHflRZj0jr5HSGLpo9mcnnn w85/76hba3xXszch4Io3F1kEJ0vDE+a0fJN1gA6dBjemb5peRl14HMG4IXV8ws6TfGccpzytEPoI QFrg7C7xyyBPETn53pPPjg+4LrEvbxA6pL39DKICJP8kqzz1Hb9rHnbxVs+jNn+a/4T3w53NYfOu 7XGS11/+4lhUfQpDHHaeO2mad+lc08UUL0867hxIYkYKNJjLEycpfD/ChqFoe+vFUz4lcRjs8HGE cAMNHvCiKQzKtipILCqeOLiMisTzpn4VjieesSpSor0N1OuxNT7lKmBKxRrKxyQpteSHWaRWJa3m oA88zEiq9DTvnP/zX3xWPKmoR6IaP92WKdnVuvqIcZl0b6mn0xQmUT+XLRiKlk1NCp5oqlvTW00a k1ROhqE7sr/T2H2txhf0Hyu5ulX6tZmYxJ+aQ8KNUPCNIEk3CBV81n0MwfhN8U2p4D9fp2U9dg8i Db7DAwcpGQVtk92URJfnRBEcOCk6ZNTRp/Hhow3MpVLJ85SebDxmYFJ7VFOlW3V5XwMtPF+uwoOg GxDWlbsjqwJJJg6WdzvMf/wPJYQc1rjR9ckgIW7fvku5PnVMiqikMyJpKGZiGh89WHd74VMiTrdL CNDORBDBf/Xr36QRA3SVOMrZFbb6i44lB1YhMdKCF+dkYuLymZz6LguLmnW7RyfWeSXlq0mbS/il 2TZMI8s4UQ+ND+/n6q//dfXf9eWfowBW715alZLGHZJKgMIE42DnN37H5dKxZ5WDiX4adYxu2zXH 98Zp668oAgbbdcuR0hyKjAmqBvJ20fQ1wLTYVwHDm4GzHW2H3YXVP6llxHQYr16399iLDjkxwH2g arGg4F7PzHgVHfiV4rTaBELXbLQukUxpvR/8taPtAb3i+KS302PGLQ+5QjJAh9FvjdnowHrpV2dL YadRuXDJGz1PtTfgQr/dtpTknvFQ4UHjHzYs4W8sfTwfTCt/tPutXlfTEWx8YrTPpr3tpwfdzqad BPaRpoqFS1GvlP/l+5/1Y+Uafeg6ZPcf3F1wiXN/s0dMCS/5YVA/78TkNNuMf3wL6KSGeR9XeLa1 u7P4n/zH/8n/7f/ypz/1XZdIwMP1oW9GfpF25JsS/Nl2bKy0rpy8c32gvEDSCs6WazH5zJLGO3x1 B+SF4FejisllDsXQMl5psIJfT50+w/i/8pWvonPtP2xSJpOGKp3aV718qG+ENC9cuECaMGngeGm5 KdLBWRFEstDX7q6t37h1e+3RhiwCZPrHi2XSakhQEzF9hj1ziqYtzc7U675EOi0Tyxdv3r6zuqqj qUsiLYlQehaIOpw9fVzDaIYCHMFQ8f90X3j8bPNKFBPqGEPxMj6btkZ6b/02ODyt42iBDA5uGYDN f1i//xC5AERzNlXCJEF1Q+mzjmnLkMyVlPQRec52k4Ab+GNN8RXK2+EbMJ/BIOcup+jk89gk/di/ H9GkKe+Y4+rUpWvDSUoU9Z26X9g4ZvhIcktjDUOyFkMZBiBVP7UqJMSdP3P60vnztB7Vb0JCTMJ6 xKZJ2eRG3n3vfcb5m3/zb8bbjoRgYAjac+fPv/3OO42s6t/PjVDtiWCgUtSGO893v/nOe2jOzIZ+ ELXjbQyGs2fPwGqA8vLw7t1jR+Tnq3w9RjOagwcwBXCSsLRYTMyLqS9QO6i2P5tSb5sLEB2BS5eV e1gz0VzVwBSQrBa7oMC1C2/NwU9+4uNf++pXTQ2MXEyhDOmbpiotHr90kXE0+FD06R6rHsfFCiID PbuOE4DW4POYbBtxSh79ydccW2uiJdF8C/VtUlYnPTfJ23meMz94l2mG96prQXGzol5BUnKJDLU/ +62C1xh2R1ukKyIX/vo+knDKGBln6D32ix/BUE7LXh3FO3pr8+IT5rRAX+we94I9yGi74iuuOrFj /Pxaa6Dj7A4pLncH9mzF8n7Su+gg5xXtIQNMIPNfim6SfFknbza/MasGf9g/yY5cYSExg6ENpAsM cfn9rFaB3nJhwM44jGVd4a/wPIaqtLtRoZuaWjpto+f5PFJdXmOerGUGghHNd1LNN43cPjwp3mnG C18xxmd3YLy9y+QDbIFq+3cP/aF//cf+2l/962cvnIgvfh8aENPFNqtbmesEO1SCOEtsU3XaxLLM cg3xuNpZ04ZMupqMSBUoJ3C2jEJyIlteYE8eIvKa0UapqxYWQ/GsOFQ7cxt6KvtIHccbg9KGkwGi JQ7AuZ2+7+FMseMBBTUGwpj21jcknBgO63DvcSY9swDi0+cmPNlszHCV/b4gRcieq9eRZcAbCy4x /8Ew+xPupD+Lt2ZYWdlndzoUZx5H3Dk2TY9Z5qOPQ9YMfFZpb4cXDN2IdJ4U4CivYWjcN59sVS5y pxV+te0giUwOtHoCk60LI2V0zDGruADBwdYPLR7ATxKNxaToLtoqUokrMq7kLqA7O2EWiHKzGfA+ JCvfpZp96oZOGpIWHs5ikA7/HP90CgHixBi43Mljx0+dOM40VqNktiAwSeXh0jfe+oaUW2fOMrck LwKvJIe0mRwUYAxNrIh1iHjiT9wQawxbYc0uoGmjmt0H8QfInsS67fU1csP2w2qw/nDj5u17127e wkPy6LHEvLQbBcjhUsffYa596jAEnHRTQ2bGkS0tF9dN7pD6nL8WXWs6A9xLy0Qv8PAAdsApRTOI GUJKHFl0NKkmC0uuEr7YdLTiwkwU+GvV4b4mYzgnYKEoP+Py53jFfl5Gb1HY+LyEswlqF7Kz3/PY k9DAqmMteOQMKwcAVcEc1+0WG2BdlCyOfwQ0O5KgxyR7qpAOQB/vC39caDhhOox+d2jf/aSSozdo 8nlWZd9UdFVsDH2Z96VJGajdhdsz94Tj7novbOEB+hNkF7vTWKzn59Vrja+Pi/ZPhnFI3Q8rRyJX XpPTwwXBw7LaKzVTloSlXaECmBD80200HBRk3SNLB0BtMBQwMLiXQY+4BbcoKY+cCvLmWBC4h+fa bkxq3BUvMfp47snhX0ztSfaA6wp7LA4JnZ4gAbqC6cbpkgUVHyypq0+3n/D+3KlL/8Lv/B3/9Z/7 b978JF0+DuCgAElb1aa3Rr3YSshcLanbXdRydWbI+WcQ2L4QDmCSqSmr5tiSERZDerD02YTm2NNb 22xUHKqYIcgr/JUV91Ux3H7ojKZ1v4Rq9srly9vbGiHhYDl0nPZgeKXjg5bNFRUVl1GsDR+yNTKU bIRYMKSpCL1nlNiJbLqY8R6g9TNY8gIBMsXaZBHa+cXNj7FizzN7C0yTag2K4bzufhMkmlferOQ0 MORhmAidRDRNZFkMl7gEXlU4aukyzx8h/GCno0Wurug+7rrtWtXuthG8TRGrKQWL2bj60lhciK62 SWP2EiSAUhi+Q9fDpHhM2onEjAgnoCyrxZosibOlY+X8plRjxMF9yjwQGywVn+aa0uCgHYiSraYd sHQI3zwBGMh1YcplSplb/SSL+6++fpXmPqzgr371K+TnYCRRTgUnDMNF9zJfm8dnD6DUjh+gGeYT nAcnjp/E2X333toH129Qs64tkvboycDUyxW/ijR8dOTB08NawVsCYy/KL3lWBH9x6QD9FNezPMol wo7GqMWAYDbT/c0GI2wcTxt9oohWa1HVKqQhBI3w7ZAMQ6ZTnGmy0JjM42KWSpcvIsn4ogU4xQJG Nq/xVeRKaDA5uAsd2SFpwubTjZIIHLSM2wUaUsEmnebhOcB+wiXTsU/1p4ohqy10tL5cETM1c8D0 qytGbtf47ZEfUa773SJsYa6/toKxrwL98LbPX6U7pGbgQMOB/vy1pYwdQzWRKt0VZlUrhmbNJ00g qZZdadFhc2TxrVfpJfqzIx+oPR0zKaeTp6UHVEJMz2M2ex0/lmnlGn+eFK4EJJ2xqMTMC3tY68Hk WWtpkOyIIbO2kzYXz5/9a6JLu5yqv/dyJpCwL7dkInVflXJa4jH/hXDA0so8d4tMiH0mp8vDRejk q/E+kUOTYaPEK44YLWKD6j1ColcuvPnmx17/+c/9g8tXLzCT9JMFBO3oypaTHFkTnu8oHdkD8bml p8n0BnuQ9+xv411ACwRymWWBJK5EfpNmJRusSWAgOArd9es38QChlFG0wobhopD18CUq/K0aIzKW BZ8si+co5W++8br94DU5TMAAWEkmcNH7jCUYwS3hle0/qdFifoulQKkpYZbTzo2jpXaOR5g5TJ4y drTD1Qdgyry15q3wrk+KU6aIVRpVi8to/Gj42gnhHOh7fMjT4DFZ9UpNR5IgeQAMnngpxFiZEwib TALFAmKugu0HNJcioooG0Vn8NfXWUSTy6j4AuCHCIB2PaCS/s9f4yZGMgYF1jXerNlauwp6CLzvS PLU/b9IiHbkq4344zbeZ/6S7iJUE62VEtPyDOm9k8PQEo2+5SjEQCSuEJAcuGmeJLg0yEO/fh0uE pw9hE/EGJAH79+y580L+ygqek0gFV6nPHvmM2fSYatltFGgmlclkioAwHhdTiQJtUpX09LjyjedD zIZ3G+DGPcIu4P+4m/QZ5n5NNV0iRCxZgpZrBD+LpOBTm6VKhrvYnBPxUIUi/3m284zkcdzOpt/k QWT/Nllj6tHDGzVunoe68ww3iwuTkqhpmDTqaN59bFpw6RHOUmBYPNwmPLAeqQ5Oz9OmQmWTJAMx 4jerId6SmSy2WdEA0IHdBbXpujPHRVdST9L3fRlmKB/xTEPh/fjuQNii7fi1Fy2kzr+vzTEP2V2v TRif5n0mHvh6qVqGPTgg2ALfWShyAHdPNaZxvK9qM//5GAMPuLfTO6qHZ0zFR88shEyWtZOS1Eyb JCbxg4Vu/VhizHmv6S1bHIaYLfXwnNrEQDCdVkK8C6HFaNyJGBZXJF0JZEmVtuyvbFNcIgUdaZGQ NEl3i0bLxVOQGWibMWxoOUIn6WlpjgXPhg/ClHAuTZnawX0Hv+0T38ET/vpbXzt7gYawp2/dvs0J NRBN8pOYjZ9RmfXJBBqVLU0dq2YQY05XScwDA2gVQZzH8I4NAOkXTj9y1asVWDSfPkUeQZzEPXOf pW0BXEhqQK5xQqbTamEzf6V7BoWYHII78FAD6XyIkxA3K5a/0VsU6nDOJcBEyiVJI6jjR6j3KWUK KX3yXHPHbEVL9TaZPWhmYQIC3UCWM2fPVfZzXZLK0Sv9FeNDOuXJxa/mFBscD0k3VISEIazuCOYj +ewNY3azEIZdJY7KvVOkRNAZwWZ7Qp57GuI8efQEmOC7ddylOZKeFuZNlJkWhiCQzYTlvgN01ghO 2FCOF2dJ+W3aeHRCd1iWgcorLmDMmhlM2VCG2cZc4vw8rFrh1h+lBhRHTOpN2hlSPw/mF8uPqJry 7MABqPvoRtORiYGL+zSVDhxoK3pcDaZ/kHi+j5ZplxASJIfANCBzd1r0cZ5Ig/3o+bggNp7YfYI8 Z8aDUNGE9d4nOz7RASjHjBpxAnp62Ods9+X6w4c4W8z/g26XdsY8sJVDmIZUc3XyfRzZFNXSOG1i jMGZpK+ndY3Z+mWzmVTPZBYIWalZFUVT7F4vzuKJK5d55NJuzNKHdVPpBdcP6ANo+LM6Yx0mIbSt y5zz8oEBEKoGQlZVwCqSFm6KSgVNV0NehWAHNKeQzsNxgXi8CnO9pb6KdJUxvVw17oF08yKhBxdY +Vl+8EkO5X7rM+mHxfRxF72povNwcPfNzEM1nYqvzGv3HVVfHUxMTl9d6+NZDmfiGIBjyFCH84fv VkB26qpi82tnoNID/SIOkMxPHnWwWM3Odn2UOchXiXrSCnvGz5B0AVURUJULvZyyv3ZxTg7USvgh yTiGMB6958ADS5a3qBuU6OrPjGrJtfiiFC78IV4xK3pCeN0lFM1aLWHSJZszEXMeXfvcmVMLu/t+ 4Lf8wBe+8KuPtx+eu3D24qWL9P5AAeFOLREJQZgUpsQz6esGUXi0gUIKP5VX6cbQtljTpKHp6dNb YHNGv9ZefvR4A3MBzx4G9foDlHqcFQ/in8QT+gxzkh2FgEvdmdxVzhKNhpcsy4Q6GcBCKHzsTZim t9nrJ4+f2H6yyZ3geiLFwSbGtvtcIeWLrGd5TlJsDPwAUVNbFtxGuA64E7Vd/OWqvekZGOaD9pdI ppb6BGW6NEDgqnaBmXpfhT/ZJc1tCuAk7VGzivmbZCQFR1zbWdbV/CC/9TjmCDGIb8biDu1+kude WKGX7hljT9UjiBxKxwl3T51MLIoCN8y1sUIW8XKQikOUjwlMBo7Z1tmwlSaJzOEk2X2JNwDvbWrT ZXPkJ17dGmVyUoZJSnLBgNrBZRMzItfjEdIrrdjk2twyM3z+Ak0szjB5wZQ9NGoGiMlBTpAZlkdh h6ccZwd9msgks4B35fETgpM2PFN1MEvVHA8yOCmsXl9blyCD8pQXeHVEYbRnjVepwdzvXJSwPgo3 NhldkSA3t83NRC6oqBaXuQts91AvMFZ0O9uEZvsz/1yLrTZZoApXBdLAAfcpNsHGI5t4QHNkHOUA IyLyocrrqkhmECdaOXumqFp/MR/6QGbp0qaRJdG15DhJFZqyLLgNVnxttORphovSPoe+OGcJlRgH IeOWEXZ89SrkHrxuUbJgVIjkE72xsxYBxdMeZtrTHLaOY1q6IijkVcW535pH+b6v8OC7nYFKi37O g+mbioEeVqCfFwz16VfA1ok+0/jqxKdWTS9/xenkJfFiJszWj6Q+ERIG/loDxdQBgEFXjsam22lG INMbicbka0igeZHgropk5R+7PT4qq2y5CIsvMy8ngueZDBo5T7kK5DimV6gQ0TiVfmG7xKrQi9h+ 6GZsSwx8skrMhmbe9h/c3t3DAblJ3rI5GfBt7iNTWpWNYjDO9fT5IS5I2vE+WQMpj6f8kjEkJUoZ 09AIz4gUK8non6n12Mlxcwva/quXzz+49+B7ft33fOlXv3Lu4lHYVvFIrK/dj2vOTq81NS0vsYtK FqSMn42bWT6X3EPBzjcgiE6cfdbawyZNAy3MhHhXqEkB3NnGOqPR0Q6aZa8fmYYp0Ypzyhc08k42 Dk8ZkwWpoP8v5YIHuSOyb44eXmVYqytHaFos5/X+54eOLMNiz4bh4TKzW0+2pOWmZxfggQ+bCvTH G0AV0wGxCY+LzX8Ewxyh++xpu08xsHT/2ooFZVE7vOpMZjzU+Nkx00k7QyzprGfY0K5wz4mAue9Y mi3rFz7o+blyOJXWxgOYRvLqyH5jmX3wwTXmjFx1EeXFSw6D45Tc6uILy4yTI8y4YSaEpmj1dhjI xnuz8BLnj0VZhDdfMIFEKQh30RvhWBhuyEgxY5I/WSA9NWbZxaGPiYfarPoWLzJyDphjvvWmhqxD tsIuX27kJeKHWDS8MfuJBiN7SNA0V/LwKh4V7Tk5ygmVUlN0cPv5DsQyZGRcufomKiUay/Xrt0jN eOPNN//hP/yHrrGn2/SFJwBHKhOt/WAgRu5KFnZohbwgCGoePXiYemE1FzCXcnzuBBBHVeYNwESF PxF93GboACw9UqV3WMHkuqyuthcNy4zmQIb09+2dP3Vy/f59NaGp+VRSRyThgCdAYDTAqyRLvboO ZlVyxFhb1LNyVJ5QqVFPjh4j0cjy1kQYwCx97MevXHLPxi9ZDTaI47LXA1jPeTW4mSLKrNoffpZR V72voFmVqvjLi/c82vphxvHVeasCM9Z5oOyfxtd72Di4mnW/2A+rxnapdZjzxxeXhypdgO5hDe+O 19Cvh0bfq4yv9IDx145wfpw91bg6X+wZOrCOgZewM2dhdEb5OURu563DrsHbmxo/xz3OD2+699k8 VE3OEhzROv3Xvfn+takOcREQkiNcY96PnZlmzP16S5clokNvhEPKWVs8QMoqdTU0tca7jZZuVnNu KY5guZXRCuRx3dsPFqDTYIjrKpvNb4SlwgXNXX6+TIhOrGRsgBzQU6/dfvx/+Lf+8F/56b9+5ITx nBB76KdS54orMBDkHaBKIuvSm0wHunPVdTXyBc3otdEXJck6ZsAvSic4TxyLWB4CB9hKICRNOJuH Eyf/VOLMnXGs6SIWh7s5gHFSR15/7QpzgpZNOuDO1g63yBYGSTa3N/YtEu99TnDp/v31WzdvP1h/ KLTZuhOrYglNiiqMk6eoxz6J6OIwGenCkGtgND1t8a6we6cAaiyqtN0gTgXGSaib1dUN30bPTRzg uk+36OGS7lRJECLoCNMMeuILn/LmJrlxBP/wZ7LfEz/3zGZV8vgxSsp7mshG9IA2cY4GkIgXrxIh xfA32zXt6Hwe9XrHDeX3m+gype7rWErwC182B8dISGba1NiWa9Vkb2CAE2Bz6Kdfxa0M1CAfkRw2 razHjjNRL4PoYmxwN966c+uDa++//e47pACyrdGOrl2/8YUv/io/r1x97WMf//itW7cQYiT4Mev4 6Egtpb0AfhfuVlfYsxcEMO/du0/uPUPjLjAdcMikkRvcA8jLKcOY50t6i9EW40Lmk4HX+Fwk845K 5E0pRxZ4Wvh6eCJW1QrN4YgwqYElhyCUBqu+iqjbOtzdXg3smwQ18yREyQU+eHzMctQ7I4V8Z3H1 wrkBOgP7BrhgZxU1eA2Y45NicV9Fq343zcU/5GfoF+cRbVylgFVw5ICCWtF2oHxHMkCqQN8hdTzF BH07c8HJoSl/BN8HUI4hzY+tFxqfzAuDMUUfuesOZn5mesC3CoZhcMxfsd/tzyEkhnQZdzoewfyz GBPV+ex5+j7BhYQzeuo0x+DX6ZiZEGVIbIbWcMdFUgacBngh/fAp88aw+4njKFqsQmrDIK/Hz1AS u8b3uJilw6kR4HpcK4S9hLPUJ+yC1SC6Tw31VBcOSgcJSAiPMM9g+Qa5aYC5f2/lwNHf8S/80J// 83/x0lVtwbSZtyN42i9OCSS5dxUSM1riiDfq4nL3f3zEehgOJBZDaCESKYRRk9bAhoBIXV+g8J3M j4drD2yhxxNYgFWOvYdZIEICZGaVpHTe6F7iiew5/osVwMhlKdndvRE2QdRYConx9uAKMOMRK9/e O+APyb5nLl28dPLEKUJe6KREulDzGB7wRVoHX2Q+uUFD5zypQCB/Tfo7QknPpc2aDVIZuQ1twZTK Vc9bFzlvgAbit3U/1pNm/C9J0MBQ/moumZpEI+1aGL5qPqqIxBitvTu/uzOfUyy9q4jDWBIAd4OZ vPgWV2da2izxI2fgE1OwEx5PnKUI7z/uXaaBWTiU8+OXYOJocGGQ3FQKrFJN+oQobRZDJTouLNo6 Y220DwMIS7OAb771zvXrN96/9gGO+zb8xLNhS6ZNU7kx4LD+mRqmQ4choedDq6yv+2sPSPLjKtql ++iqjCUEvzanNXsi9+LaQ7sn59lqH2Mm2HKsNGna2C5NTmJ9sFYRNOST8ASQzWR7+4ASC+SAwp1m dx28VPaqMkwQV4u5u7iz0ff8bG5xw5t96ItHLhqcHIjZ91yg865In8FuQaGw0gOqGPIrx5g1NNf+ cXyrZ+ti4utVJPuVb4XX+bXyEYDr4ugBAyjnQXYc0De85mF64GP/NITHPBD37joDfd9rOU1Rsce3 xgD+iWZE766j7TC6i4wQzhKxx1/HACqu5rdH0Xzc9ThyAHrf9BJ9U4ExhZJ1SUbbNbHJtrm1oKdF 4yOTFM1lZ3Xu1KEjD2WWEkqKWIiPWfSUnN2+c2ftIc09yJhKqMRZaNxSnc7KN0OQQqfpXV4oqWv1 cybCmdClJwemKe0FCtFfGKXBUr3ASytLi3vPD373d3/mc7/wc1dfu4DKb/sRCeyn4HvNBucpHs9k a8VKVEtunrVbyPceJiOQaWe4YkyPfoZkxr5Ab8QxjX4IcCMyAK1EVVU88XjQdCVOnv2G7aIYSAWn i0e+Qflsseht732I/UkVNSCI9RAAXJH0+dnu5mOEDbfPVZ7fv//gzm1IUI8R/ITCBNWpqW/m38R3 4UcSmyTbGo/l7i75iNjHyELtGDUStzE3xQ6DjEDKruTstMaKN52KPusueuADbKIvF7g2pXWHU4Gn DFKTMGdYC07E9Ibm5DxlkL12hg7pORuxG5alxQMF+jlb9SSj/QcOwhLFN/m8ekl3ChjK0Kqkd+Pw 0kQifzQAPC3akkm5vp2OVgDF45UC1zCoIkTINUR3x2F9aAXC2C24Dvkr1TSEWBGMPHqOx7mEGYEI 5DpkubMiz1+4oPt39wXcZxx5f+0+woByfJpm8JTt0yRx7uKDjW0KdEg7AT0xUUIAsai0XT1KdgyI mrzHQzyXUIXok3OCecr65EycMhSerHaGi0+SmllGhYOFqaL833QGArb75B4xjtiu4kkT0rE8peGp +rzCwzgzk3M00007tzqq0mqpNhBuxYFNA09fIddULDoh2sDEar49dR9YsanO676Gj4LDhgY6wLpf H1fkPD1+oO08EPcqvOqNqZYtGswESd8M7Bv3PAZczC0yfgRY54GvQDmwcmBuAXoeKMf4578+j8Jd 8WNIQ4rOC4Ces+PpwObPVgEzbuEjCD5EQqeif63JOY6Mg13Dt9p3Hd+i5KsosTm/7ljcDslLK1g4 v5lwckhSgbmgObm2LlWpS8ed1iRo8wFsyiWhXYE7TNaCCH9Bianf1jRBUdVSHYaXSATpXpBWkW7F jpXamPwAsOE7vv3TJGB85atfOndefGmoDcRxg8T340M0mVR5lbDKVBnQh5vSAStWnL0AN3/XpRNa FsnVaCi8usrCxZnASfBZUP6KRx6Ho/V3cGfDSXTwEAoVLvtdC9nMJAGmuGTT29l1Gbb7EyBoWTMp BNSNrN8nvXvj7l3CnID0U1D75s27KHQPHjy6du3GdVgtbsP6iZ8ZnNwEkmqtMeyQHMEzZT03nlzw QtU4OQnREqpFYRbQQDJ0Al2NMyfGtAYS1dAtnibC3LNFFXkhVGS5i+mNKhvrZx84yD/2JrIjmXnW T/IVGfdmdJX5RspHZ/TxfLH+TxdnavH68qJRBrvfh1Y3v1UVM/V3lRMUAElYkg97QiahGVyGkUIy Q/EwywYwJSCKW4NHCd6smwRCRAX73kBlSZ5BWNYDZg28jtzR3fv3MZygdZWJZWcHYQzxGapAjBC7 HbHSv/bNd2/fo7DmERKQEK1cpYu4SmBdN2cRS4iFLt0upeq5DSREnBUv8d7FUpX9xjZp6fLKLXOA tsyBRTQFRsJU4HXhdgxnyQfZauqn5nGUF02lw/vXDWJsxpQ7py6rubY8Zx5usT4Id8GxyxctJPmw rte/KXizVYp680hRWcq9OAcz8qPg1ISefZYDQZKAMWUy1hDrDlTmd3AzVC1Wzn+31y2g63KaS9Ye Y5u3GXtkxUm/OLBvvK/86K89pq8CZQc/LjpOMoC7aFsx05MMyO4x8/KpRxbHVd/mJrNf5JPOyfzZ ivjj5AOOx5veZl/TNv5Wl0scJkWxynD1AgpwgjsspXQE9CIoERHqQmHLDfgKP40KpgtANAVISu2I GLDXGRyx4M7lJNVtk7JiN1YrgGjwuvAi1OyCe8Lik6RtN2ogm75hkrpZ5kvvyoP0LHjtyptr99c3 t9bQAdCLmwkbK83vTvSTWdNclNHWpsiK6pKbPZLAui7CYHf1WQOb4E659qM5Qr8liSuNXNV/3SD6 /w/Q5X2fve0PSyvImTmy8WPkDdz6V69cofkL8H3qlKY3jxGLBD8p1ohMuYRDaUn7AiwmcLB07OQp YBq8IfCL2MNbYcrwo4fkp+9swdi5ZzaIGYpPURVJ+WD+yVhgw+teJ7klvghvzRImmWe5wy4nPixs qdnlxSeFWoAMOwBCmrJpJleCFEz99KZU5cni8zKRI5FwQLtGg+2C6MWV9d/F2Z9Dfe5i5q8kMmI2 BXp81dvTvFD2KaqqieF9HrUaGmyPP0vB3+XYoFoZ7vQJmOPUDYxriFUTNquDlItq1S3bqgbEkdvk oDlRyjBTiaymYVHyD6W0diRWFuPhojzfYKk/WHeYF1CbEHLglDfurlv0uBVeBsLsJmaTnUETgh0s S1xMnIEb5wa4OkiLNIkAM596KoRxsiX28jZDicxjYhtwZ3xOEii5QBS7cjeuzigfgu0rA7H2ozPg Ssv65VFzzDwGVtPPMpjUR4OT3Hw95fP4NWHinJo5j3RdHHyl2W8cXMHezIEBXr1Y0XBATM88O5u3 M8RGP+wnAyV7koFxReSednbDDrzHj1sY4DuP2vM3OMBuHDCuPm6hV5kW3EyAzSP1AM35r3BABUlf A47H+Rnb+FOHwa9j/PPnHAJgfrQ9/iMCoyefWTnTfkuwqfEmCRA6q2wqqbXTTYqVpq4XP1vLB6bR 5sm6P1VChEuJF9RKSdk2OOJqizdCpalPB8cxMTir55tWbQrEczq8JBDDEzU/sAiqgulpzGg+cjjZ t7Zr4efarbV/8ff8brzGewtwjAjvRlMm8JiEZSRQDImUz2QqmpUUl4J3G8GZ1EZAJsCdK6PQwXKV PvdoYbiks/k9D/ZwkmQngpAIJ1H/xYF4nxS3SgruGDcpqM3IKyPQpEgTYZyU/KFWnzpzYXnlCOq7 ldz7DqRASc+IjQeZTfR2Up6QSKmD5iQANxu7aOs8J98GFEo9jsQpuf2UDKonYQAoYLlRG2wmR5Db 5Y0UH+lx2WJ0+5nRjv7Y0WTfqGO1YExRF85hDiqzqwCaRF708cq2PB19m9XrmZy+6eLhPZ9UpWjG d3pywlS+vErgb9WLUnTe1CmeArM3iZPWEPkQAtZ9zRDc/Ruuzem6+SMTrpqajp3RMNQX8h6Rb5tH m5YltzX8BzDXHuXh4iphFon/Ig57tqaEpdZFynUq/LG68FBdv3lnYwfhjDjX984joyoB7CYsQ14j FhpBHRR8kKVxxTScc5t2W2d1yXEQlYXsO4WNlMIoL8+ekeDPsqEMwaqz/C+hl9QlH4SqJTVxKQLq 9gluJwAwk5ed8IrJsf0HGC6e+9ibFd3dsUWQCbU/7OOe5jp/5bBGmQc091lWT+xGm/9TW/pm6frq 4kju3SsNvVjWRdyx8ipCdUicuWrFPJ52YfFsZpg1qbe9EEf28zGqjq2T0vfz98WpeqHCaNdr52dI l4/A8fx55mXA9DCKGePZzN4PWO/Ve4lO2gDlAc3jsY1RzT+mIb36UHpMvxvfiH7P1GJYtyLWhMIN /SvTrHsaFYbjJofJrrXa9Way2BXLoanA12zB8dKSJrjAjRqtSlUnc9AhdgM+E4uSnFlq0Hae71CL yXLVSZKhVD1jfaNcpELFTEFbi2HU719Yu73+R/6tf+O//LP/rwsXjnA7nAZMiasEkKrC4j8uGU+O FXpdt+Z7uCNqIeocrRVE9lbVpTBKvZStmULtly/QK5/QOJjs7OdWITPEpse02lOXEaAJ+3Z6lJbj iX+o5hcvXnjjDXqP2GCFiebGSX/me+hxptrsLdIdFq4olgtBSRjrIUamTBHvA2CNtklfQxISLFy0 1HTvwulTYjdIFLpzYJiZx8zHMStwz9zEjbhCzEpzYoCW2QCqWJADFuuK5M7jyHbvuIzpkqMbqj0e fenlD9ksM4lTuM6ZsZfL08CuDGe+PcWrsgwQ5yrxDivRE0HdT/Mp1gAXrR7gZszyjc/HdZVkkBT4 xCdQZ1eXerXHru2sookVjscgnucYVkWYx3cZM9c0HpDmhR0YVh3e/Gro9cJJnxvKlDt0NIRYLSXj thBITiRTzNVqimPVfeOdd+9RW98OfQpH3GjU3yubsEW4L0t+0uwx5uYuzGJkuaYHpx9qCMaRZeQw uT3sN1RsUkhA7vPnzgHgFJTFMR6BFApr7l7ZkzrzyR05kSIkNcN003QQmwGWwqFFs3H518oWl5ZO n+wTKmDxSHgzJG03ycCUbpKCC69Gsauwz774Ufu9wNo86+mBBY675qS2rzmTnpDFoAFqHWLXXF/B +o9ygFQMcIl2SW/gNTEZU8n4q4Zb7AN3cha9KdgzN8W4367vMQlFQBdVXBkdWKG85kVFQm/caZ1z 0XRlG8D5sCnDefiwwYCuVG584PK43BBCZRnszhFC87w5A8u3w+AkNXp4U5NtSJokIlvgx0OMOR86 0FkSJ29YzdwbHQJtTccixGDybgUsPmJROtV+LCSm3wjpWWHtSM/ZuMWT7nFgkTZJXC3lw/aQjXKq OgLjH2jFQrcW0eyP6CWhXqLlM5hNYtXlixfQZK+//x6otPds8Z/+p7/vr/zl//7cuWNYuDgKmduC Ao/McUIncEgPbJ+a8BGzO7BQG1MSWlRg95IkrhO/kno/avIS5d1qpIwI7clmLoEPuOnQrdCZoQpa PXqM/u3YwqRHLB+GplWXBZIOoffa1Suf/o5Pra+vQSyFm5dzQrtYdYQ45+2791ZPnjly4iSJeDRS eLz1BDcRQUQqfZ5b/c5uxxUFqOntdw/TUFEWRpRvNHTn3udu1oocQdIlUicBfKQTJsuZFYZbCQcN UscMcTk3lEZ4e3lkOknDBcSKFK+bS+rkRzJlodpYJ2EDAhZ8nbVu8+M4rHk4iuQZr32XdHGgC3Wo QYT7KjYcxnNEIFq2vbClysILkcQYiuA5eWpWX7ZJQtu4tIlgB6kAo9BpFoULKZkv+cymmi+1V0wB rAd3QfY+T7a0/uF7qd9gqEYLpNRYWpEkO66SGA91PS+uX7sOeToFEl//+jdoi4B7muZk9x9uLCyt PE0WNcuExW5hJ4aQ5agULgjh5bpAjWFQpKTAhwjQcGt5LtIma/d4FZsT6UuBPYI6IOlb6bKyDMzx a9Qy1HkRP1i3agR4UTnqvTyV74XnICuCjVt1AcXaMAYufUUKJGukVgNkYIuHzp52L+VVUC7AFSg7 NeM1NMpiXITGhGUcw/tmj1Rn7HQOzK1smH/xSRWEvop9HMBMFaDHwQPxuYGCWldVBQAHV4vvFuo5 +90Oj2OqRFR+8Em1g+J7x1wcrMbd9dq76KU7sLGaB4z2rnvO+XkLwE3CqSfpaBvzQbr0nPUymQ+r /3G6UKeu01iB0bH1rvshP3vO8eD6aPp5T+5140CoP7eeblXR3EuEmZ5rHHmUV5QICvAtd5wKbDgC dFinMa7GfQrDvFkFAHpNmbiTIZEsfp9ClHoV0lRb46tlX/QW4gwszeA+0p9hKaFQCthCTX4MGd/D B4/XnvyxP/pvffUrX7t+/Z0Tx20oKv8HIaeE49PFTaM4uXSS3lWGMVRujYyPiYU2jRC5a3llO/PO ZjA9jaeslrN4Qn+7vnfOtQjn6nN8mlrjxsecBL7AzT3e2iBtUR/63svLly4Q6eI5SBJgSrWxTTaj 8kOeUtmzHqNvS3JrvAAcMKM9BFzE7Uw2JAZq5wGGarSTdhVUspIVyGhxu2OFJE7rRtHtbo2k8ikl L9b6h8tFvw3DQ5l1j8xqslr5bFafrT2t17e0ZGWFrJJmAYKYKYib/OWUfaPUyB1SD5sPBltNtaUr bWhyY9nziOv0MME6ohStQu3t2VPKhSg9xYJBTuhVP2LVX9dhWhZO1i3r8Ait73BJ683RNOTxKYNr 2TsSXR/s5y5jHg0Jf3yqFygQGee7ax7hUXWdp8AwUBeY//CcwMCUvjlpBGqcvJ1uUg3EUN57/4OP fewT7733PmhODwQKcEmiDkuCJFbRaBnHPqIXvOdLYZixoA8b6Py5M6skPh2SPcomqzTZ4YVwPUjv kVViHieOk+uJZaC6a3riKvRV8PKbQBI2MMuFtFq2tzCwmOF6FDWMMFjTy5iFYyhSsTTrbSA0WWqL CUwsmfGxNrCXF0++doVnU1VuvAoKQmfgqO/Hz+LFALiBqsUavzWX8ukDyKtnKIq5WaYPJxW7AMTL 6Y5L5FtRu3gUi9ZXR9vza6TP5T/2sNp0Q8AMhO1fe6EB9AMEe/J+vfDHq1lQ8+g8JmTc/vzscdqe pCJh/vZ7tiJd3c0VGL3uEBjj0p2HyoZKDg6uyjkExhCKVb0LVgJ0y23MIc0yb6XPjA2clQpIoXlh 9cQHEQbH6OYMicXEIAEdcIy/mvBLt4E0D1TFld9R5oQhsjKeqgCCi5eDuQm6YDV9U8FscSYq6OvE 6gNFYeygCeGj9TW+ifp68dTV3/U7f+gn/vT//du/7bxsdrKnnhAWw9VgVqJlnORm6dvlWtP61Ghl n1gxnz7vbpAWdwAaKduzCwT4yah3nkEJiyh5gQDkMHZTchTV10EMoI4hPsY230vAcN8CBSuvvXZ1 E86p588++W0fZ3NuWjBNaoesbwwjyV7xdPl4Fp9AbCLtRk5Lfd0+rH4QR7QBpg8v2w3ONp5HDp+A gHR19SxnZCNSs6jW6xRZ9J7e4b6TlBUHiex8lmtKlG78n/2eDPq2BtdDxENknhOis7hT15a1qHC0 umZYVrVEE4UW39P5VQ9G1Q2vl442Pv3JR/ghNOBP/F4TtgpH6dFRGNuCizmp+sUbya2S4NRt3jXp johLGo2bsxiCLNFCEhxqf7c0YMJcMyuMLNjH3gwmVA2FQDgFt4HOArfqms8Xh7srz2wjF8cUFUBp 4RZLJ5l6BTTcx+cvXHz/g2v2Sdi3f8fouSs6MIozyi3ISlMEcsTTnUp3ngLXlmHmAI1YD0Adk/j2 fmCaQTFulREXpKEaHlM43ARwnpEpjBGf+mPCI8JNqxJNWq9Fjul3LHB7R1Thp3YpJ3DDV0VIAz7o y2XP5q/hKsmr4DLgtThiX/YPQ3aPqeydx6wCjatoTjccMD1QaaDtWBfF68KcsDIXyy5STyIk+CVz Ql7zMMphFTwd6oBdzlZEq+OiAysyVvVWDYz+PlC7V+wxY6jz9zuwu1uiSNpBVh70uzUgeI1j+r66 dk2EOlJsnb601AZL/fr8/XZ4fN7FXZOCT/jiPLL3NnvvHVIfZPG6CVvNLppMidydEZOX1ODQD0E+ NhVRN7YqR5KM+cSLcAaDappy+nO9U5XK8t1EU59i4pk3bffSkvivBSTV3wykJ7LPYwCmntGwHN15 4eWTRw/wmbzc2fcH/sD/7lc+/8V33/6V169eavzNe9ffI6eow4gtze21oEfLNm3OJR18SaUGngkS a4Fj6hhh3LV6MAodTFqRJQ6H0vAD+GRQ0rDd6IlMR02zLwhkWZhn4R8l6da8rKwATOQOEGUiIZoN efXK5aQVP0LjxncRwZRJ5kd0bIaIayBZAuQaUsWzn7T0k8ePXDh76uyp4xfPnr509jQ/L589e/mc /66cO3f14oXTJ+nDfKRdMZGRwD4ikr2Y6UqWgU3BEXIrKH1MIKdXiwxrSGeZ6Q6jnjmXlb5ADmQa oCrTzv5n0rr8mHuORytvHstE5DTV4+hnyy1rdM3vgqoInKHeqtqpVeHddwl3y6uUamptuCdPeFDg evejPe1iAZihZOf4SScTLqJyd+mO6IXrv9tJuCREMnWkUxUlnW6HHHmlZpxj+zCOrCB/rifHfMdK tikqbbw3Ge7Gb9gy5NGTXcONI7hglcIcgFk4vCHuDw5zQySsHYWXvOyDqNL0RWMwLADSVWEwQemQ JFmUsXEu049FA6yn6xF0jAuo5AyC0AjJ8QyY4idJDuQMmPLfsRukEnGzea34yq3GUreIEtDJrwnb Lc/VsHJ4U9kpLCyfPgWKVYPrni9gFUE849yv/WuBbODLTHQ0AeOVa2xgEMd3KXT1VEIU5oqk/FrV eBxQMC0E9zwDm+ZHOOB+uEemJ/7hDLlOxAzNvJ+qBuF50MNb3O8lxj12qJ0WZo0HP4Y9FGQ+GWry wPqKAb5VUVGh1fPzhqEyGAbAnNSiZP4lSp350wt0vXTnp5ju4pqlFfbDeQHWqegXB3BPAJrM0AnP Z14gTXtVL7LOiKmZHiUccA7vBzclhB6eEewOVrhAPRxSJJOujJUVlFMJrnt9cnh15JnE5DBoIsah MkULZCU8AAheenD/PronRPjsEk733b/mN/zgD/6z//lP/pef+NjpMMY942cdo2J0DIIKYDdakhDZ LXqHTb7Cf0jPlKcY1SlQlhTbDEQ3MV0LVP8RFThLTx8HQM9cOnv29LHjxw7TB/kw3WYvnjtHQTtU FQRg+YfPX2tj8QDRreXDcEtJ7HX16hV46CjywFzFwY0mjsrKydWsZoRf1siYtr4HBkDld3Rl+ezJ 429cufjJN1/72OVLr1+68NqF81fPn71E65ZT/Dt57tQJfKbAMbIBNS086qwHcjwoj3QOA7sIaeli AHcEDN5k0yf4fzvs5oXfwAqRl3b1BTRZ1UwaEwVA2LQ+snJaPEYmDJBhWIib/Cc+RuY269DKbD1j H+61xKkKFoWCLsICJddtXkB3BGeq94OTV+PmzYgzcQTX45GINglld+ML6zPyzmoq3WisPxJHwjeg zaJfIXZGsw2qKLlEqaQvGSuuvFZjlgE2iy4bX/jm7yjliPJoRvsJYEgaqUNsCoTKcxPG01QJmOYv quhzw639lAdx4ugR2NoIqsiyqSfd/H2eE8PCb8JnWgRsnN1dONF4EuZ0H1qKCz2jMa9F05PV5a0x qtBA6UlxU1UJkBlG156kT86KO2zmGODMIBWihPrPxSMXIM16hVaef+5VFC90DuwbaFWc7Z+KMvGg T06G/rUHfAR3+kRz2ikTrk9rmuwAT/FuXrPmr0MXGBA/5E2/nuc9+aadpixoHWcz1qqq3vP3Mr4V 3+7UJKy33D8x+J6nr363EDnS/sa89XMWa9c3B4+rdyoK3JkrHwNvOrYCX/F6TEXRmb9W/M4/hfF+ zEBP0q/7quaiU6G93JoamA8mX5B4HR6/yVhJnnVrx3Uio0cWdZkD00y2tklwttygLQsamA2Pa+0A H4pfLje2unfpOrMT/FOy4GyyQxwZ7RjcJKciDbAO/tE/9kf+u7/0V55v3/n4x14HPkEfDsYcb1TD FLr4fKLjuBuzB/T5srHqKoHqBLUUdMakjaLEdVDX3BJEM0kYv3j+POrJqaNHT0Kgyp4kAQav6wp9 049ACvX40WOwmysyeDCArU5UhI3HT1yKb775Ble+d+8OWhUNgh89eICaz0QQN/MJJq/AGnL7spFt s2/l4P5jK8tnThy7eOYU/pATqytHabiOX5uhsgY4GOL/PXoXPAGVjDeuGH3CCYA/Vhyc+dnyKPwX E0jFMfLSbjVJRNGRjQsLvJbJapsMPzt+WS+O83UV00LDvbKW59jAcvIl1AWqcYtjeUlyO6PH6UIq FvMeIKraXo2kuw+E1isy5V9L2OHSD6dSDxtY34g/P7p9uB6O+BSRWlho3kheXcC66fLCMwQg9h5y Kjc3ZwHObNGpE+k5q1Wy7OVDPDVun5WcuOUUrit6cPteaPcl2d8YIhSOUv+E5IHbkmk1/SjboiFN Jju4zF/IheWZWHCAz4T5ZyRL1GXtQsuujgwuMKPpmyFzrFxsRySYhUgMW4fBrh49QvEYosCjE/OJ JlgP+CE3pKardQ5lfBBkZuG3anhFKsZmma4ymwjBVOikj5s/Fx2mDR8ELMo4VzPUHqg6EK34VfFY BbNBtT6DQtg8ko5H3jPwSsL+hM49ssOYh8geOcOaqeKzIxwAF//dJF0Gts5kiYKk42GEva+qA1Uc Cpfj7sYYev6OhDPk2b8q9C/OznzKzlwBtMhbGeBq+HDWeRf0fDCdIVWqzeNvb6E/OZi/NnuvcmKg c78yvjgeR20/9/wE34HxisrJj5FnHYfgVAQBYJeVIw7FCKeWtLgIrJqPWbcieY6Uv8x11W1QWz6z bOlOFReqG4GBoZS5Aas8JIc15t/i2r27OnFpSrCxcXTl6Pd892+kzP3P/Vf/5etXToE3YVJtNaaH iwXGr/K/vMysMglgHxyqbO9Tp06cO3vm3Jkz1IPA/XTi2HFjVjb+Riio86O3gGIsfJyypMKw7DAf sFkYfW+GzGpMD1RsOPy0OKiwSBch2jVmnVA+dwjIvnv3zpb+ynLnSkULcLNzBe6MlkIefPAwbfPv yPLBE6t4zckge0YQc4/CGbyT/IMLl6QmXMycH/iOU5tNTQiSDB+QjInTi22eopOpC+XFc66OmUzx Km29eBEPbLdf3uA15j+2H7Njg0je6iqDgauHG+buamxmnrpnXMKApI6X5FDzuHiA3IE8HLNMkjro +JVLV8No1gAnrDrS7KaCQPcXf6od2RXLdWvNq/2kToa10e3GaV0CdHpMPlj3Vy/dpUsM4fgqHFjT 4o2LboppgWLxmPN8zKfmnOqLz5+jGhQZtMy6+5Kb2G4bLEAeE39CPIftyjuvbq7fIpwhZg2mS7xS H+V6CSYGZLE2CTyXoDVPQkVh6aAFQm3WurifeHjresEzJD3XtQDq5MknO1uGyBugSj1kYvO2A0wz KOU9wO1yDZ8wO4f/FFFrr1cP5k0zedgaZHDJT3D4/NmBWQXugcteD59huMKGtesB2bcN62dfODLz EGIv95EUFvlZ1BvnLC73GE+SaEnnOsGG5p8eYIW5+fPqbVQmN2WwZ6jGOmUcZ+RDXS2A8urKK9jV 18GvanNZYf1uQTY5/PYN6Xfrgx4QycHz2Nrx8MVKgg5pvIZQKcp0YB1bf2WZdkIKxKx+LlSYHnjd 73L+Wr698b63JXm+2OP7lf6aQI3Wutujo4pCUfuh+Q2xz5LlCykzdnEUcVONVL8NdIfbKJFbw2Ok EsqhI82F8SsTm4zrdRfRkXrXMA6XSicDyxDoQWjHYbTLQwePHUdNwWZnGwBQODfoyqgn+uSJo+v3 70Bmd+XKRVoD/5E/+m/+13/uz+P6O34U8jbdrHQeYFuiHDka3TjyhgsW2nSmYemIpzITH/SxI6D2 +XNnYa+AkhUgJj+AyuhkbOM8t7NBW4Pi6SYHworGZIlEC5R6jd2LQKZSBjiEOg9t32Q+2twQWni5 D92VEKsBuGfP7q+vlwpj5QhpjmQWovAeZipxMOBdR06Q1aGTHcVw397qoYPgDtX0lJ9ThYlxkJCp vmg7uNCNk4R39qoDIHkcZsFtiPwJFIeDQKU7BeJCGJAENMBYRBVHWi/KvBKnDrkwJEewhvX1RewG g2dKCTSt9jaxfTsuERVPHlq61DMDCp5mHOVJBlvp1lZiv5kj0cBjOgmASwIr7bWSZZH6JuVEAYXj +Vm3SRc2MrvSIqls8pxEQWTD2milnBs9GG+l2aV1j7CpccjhZbDN4yYWEz+5ySQ+u2rrvkY86Yl+ gSh8av0naXZELFaRkuaw2OPNPhWmZ3DOxleC11tnz52j7wH6GowEPLt22MilQyKfOWkzttBfYv0Y FAWiCVBvbz4+dvgQT0KO7MNmPXU/8iv3yA7L8rSpqV4WmKTYMtYEAfGxAdJKKbFwi3LpAGQRbHrd ISowE0krYn5Jy9HNKO+rr7pJmUmyv+7cuUP/zJQCrUgyVb14QPaEqkEEVrOrmyQ2bAp7RkxsZMyw 1oSGsqk81Q46aGa2BI85XsLDQl71P03xWeyhWlwm1TqOxHNfwZCzabhAw6f+Pr5YZ/S8S6HS1ZhV VkmvxVkK0K7FuQYO/Ip453POwJE1ygq+/VPlgTpdXgMQi5v8dfguql+Q9sB5qikUvitOKipF0hnV Qz/vmStLefXqliDPeasK8YXjHsAnzQqoicCfaiRxuQSy7EehVFta3tl6AmzpVlDWZsmaoGpfroYR ASk7LTGxMJPECc24S5STdI/pxS7lbKajWFAD98MRJuPhw40Tp04Rk9rYegKDxPazHRqlWqh9AFHk HiMqT/7b+VPHL507fe7EsfNnT6B10U3++DF6uJjM9uLZJl968Xzr8uVzsA0uHVq8cO7i937v9z3Z evJ3/ue/ffrc0XOnYQ7BENb/oNvXxDzum9Jn81vMFENJpVMlWm4qIpEXWJA4fyWtZyibW8QH8YLD Kb66tPJ8B683lMorWK8PHj1AGbe9+uoq+IhkBj3Z1quQxb948YisjAMHb66t3bx/HzxlHZA4jWuZ 5b98aPXSldcebW59cPs21dOk9T2kkwRTuby8evQ49Ym08QlZ3Eyd2XuBrIJTYGWZenoqEin9UNZC 6mysk4pKUveWV7b29j189vzuk807Dzeu3b77wc3bdCNPTjF6sTWT7PMmfXR9It1hZKVuBxI8/POc nZRwyBeR1KwXFBje4HCxq5GdU3xwKOMPNzYQOZwF3wnGQeAsxTw8+T2OVzNnlpBzRozpTYNM2N5m aXWDdLPwf0wZ1hJrj/VmPUiXOi0LcFkkvQ/+Ezah9fhw9VE4A4MVOzE2WQKnupi1zxLTTrYlyZF2 cWRP8biTgXfk2BGjryY0PnuBDUTuYPrk7iJH1x88QjpCuAJdly06dzxHUjCi5FLlo2Wwe5ieOUaG F2HjEgpXJGUloqr6f/AALResIMNQ2N7G54emEwoaEYx/ytOwxYs1BzAWV0+fOfno4TobEVFC9Q0Z UM+2npAHBLYjduCe5SfbkoGDQQhIRkF6EDGHJCDqj3/wiMbEjJIdeeDlc1Nf0BTIw2cW+Ed2ypmT J30qpj8hQXeJZFKXywTdvnkL+Qq5yhZEyhuPT5w4deP6TXSIs2fPv//BdVthoHEDEAP15tXG4mxx JGirklWLIPpiuDQ1wcW3uOH0s88LgOqVlaV9318rG3SERtx5wPibi2JGuhQPeFSJ6N1qix/qgNM/ VS71Ej3bUIF7QOF4YGvHM/8aY6vi0FfHWazkfT8ssI3z048Z3ZBYAcc0hah6x0fud4yqk9khcUzV 9lqgtQzGzfYuKjzmz1ZZUhlTQdIxx+pcQGCaqBRPZbIttEhQWKK9yTVl9ki4R9ArkFol7YsBpxkX /ObO95vlliwUtlCEeojvudI+NFPI423NlfhZQ/JyKxN8Z8OQJ3Xu9Knzp0/hv8YzuQrzzzINiKnF oacCwa9t/rFzsf7PnD6F3/nx3We//V/4bf/vP//fHzm3dOniOcCZQadFeKJkiMMEGZmX2hRWr6gU JbvQ0vBy4cN2gpZNqhQ19i/xG3IIqyFqKdJl89GTx8h/JpRmuKWzQGiRvb9D0B//A26Hx09A1Rt3 792+twaa4/snzBi3Di2p5MZef/jg/sN1q8VIdSBlxAoR99XR1aM2SUH0Kf2g0sZYJGGODHTbs0EA feok4H7YLA5cZHsLdJolg/ruo42b99dv3qfCf30NhyjNV1DoJ94Bn4ZCNi8eay1Flha4gGrHpNDx HF2be2fmm2IJLKdLmmYirheELgsHKiuV2xADANE8r9ZkuZOxg9W+TbNjxjSX016L7BAmvxl+zbxi MaOd1BVZJWmoTfwqwe9citfYL90j/DpUn2zriZMH/Vq1PVUC3QLIDFcHPpYFEwEAcSYAiwI3BR+i bvOUoS9v+TsgG+ryKcGxBkyKvxZPHsPOsQ7dnI+QlfIXddjsJq7KtDLmupXqjpypaHEvVPjSxuiZ Bs3jRw9pl8OuZmez1rEjs6qXeVC4dZKiYwtKA5rYDVs7fB9dmJPfuXeXck0K6DcJmduFVK7g5KlO zOlNGeIjTk5EB6nJ4JF5d9funz59hilm8El190aI0l+5epVHxyfsX8QxYlI+boZem2Wgdt/wSUzj CWcnQyxPIHcXV+aHgpNmUzkBs9c44UfQZ4JOBf+rZI/6aATiuBQEkFmBz1gEwZVX1TdjzPM++h7c V4yAqWilK6/QKQR9y4vPWaD8rLoxOR8C3HVuFHP7py44emdwQla2kf3E1sWcqMZVmceNz19tklsz R/ZHDhuD500tjCGK+ifO3EvweW+8sUGtE91hk2DoFWucB+qyl2IVTpIgzbF6wnHm/sqKmSYhDEoz 1gBq4UixoN69hRUBbs1/3AJomZSsSyF/mtkg3KccMOvD7gzFdqL2WcUIhu3N7cuXLu97sfRDn/2h b37jm5//wi8ePbFCVQ7SRveXjXEk84u1R7eXQ8kH90aaTxgnJBv0IF4PsIYDeDjJANZs49HSUwb3 AbXqtDl5RNkCdvTRo2wzokBQ87ER4Xh6QmbV82fXb92Cvg8PCRhHC5U79+5buI6UStnh6dPn0bZw qLBVETaUCxECPXX8GLYuKYSneOqUQaPrpmzDVMR9evzJ/njtKpl+F4AMYB+vC5rvAzzRjx6jVq89 fMS/BwTIUvJTlaIrKjM/JVp0HQ7gjgG4t3zIYlfmndArhXwXLtCQ6zw002gPoZMC8mChMdGE6eIK 7ZmUIGZreaZ6Lj7Up9zytPQDBuGNFsp7Z8Zq+aYGTNedOBSX7sEEqBM5DUSMW+A9TlglTV4mjI/k 2tkeL7J3h2RD6Vy27ChKUqIYJuRhiuPnYhisDXgcgVV0er5Cgibz7V5O3YqBYpQGE/ESv86dAu2S TOGvOLTSynXdYpCwJ3rRYc/ImwJ3uaVCk0WPMno9Re8GRvmJ5EPVwJDXoWpGrwq/jvLcOPmFKDTc BfoQaWp4oimdP7R6ZHFpBUhOGmtUe6MVZg+pAbt76LQg3TzGJahHhS2CAs5JngVboFWv0oLHVcHT sRJVw12uWtkBu1zm8WK8D2PniBk2WtW0lRTIjRjmBGq6U/JvUhKLHfNnHhg0fd4jesxQmeNLqcY3 9OiujFbNjVUyFNLi6Xj1AF7FtXELM+vhlbNlqMAF5UYCP7IK+TrrrwA6ztx7ZEnxJ6Qrr4YcGxBv DIfXvMTqzhwo2akYsqQj6brp4HkNUdE38wdzJF8ZoecE6K28qr+jZ2soP77BuF9mu2uAxdTuZi7+ 7Pim5OzwKhmxMZ3Of0mKrXYzy31p05Q97HCLvl7uopKcPGa7HPQ4dqG8TShr6HT2GTM3OeyaR9iB R48cO/DyyPd+32/8b/7cnz9ziTwQyEnkpdKU1g9vVT3V98lSOAD2MajMj5PQnzwL6sw4LvYyqe54 mDEH4Lp/8Xhr68adO0D2gydP7j5YZ5ooFeck7BdIPOGCu/9gHf49zA3IP3Gg8gnXIi35EdV3jNYA bIvP0IO2EQ34ZMjewp6gFgJFkX80UwG4D6PEqb2iwVH7T+HNftyUwChWOXNO8PDGzZv0IKb11H2c NRs0490i/8NWtdxCtOVis889+6Q2Hb/2IY71GbUDwal/DFghEYUkQn42c/HkiZNsfp0hppnIuMSp QBCbXiZIyyWa0WxaNyZCEqLcZWlfp/KrLfUMylnQgUuXgoIDxJmQOhVqO+1DM5MFoRA8K2LoX+fT +4r+3k6+3oVdO735TswCOCvx7Ooq9jw2ov0eUf8ph93bRc/Fx4WvxtSRWOlCzO4uB7OQWApp+rPF TdI2DDWbyxgCjdWedeSeSqfpVMPC8Vs20ykCN2XZ1uyMw8DjUYNZ8MAHkI1EZZ5N/iOOurPNRZsM zpJrRC66Ov6ipeb94djhGaBMQAXASoqp3oTaQU6ilE5eY8qnSNxckaaGLBemgD9Y1/p0xxDU82cP N+h39xjDLJWuupg0HI+sLh6/fGle55p/KkKMurqvwI2RdPHL76p0F7gHNPM+WSIT0M/DUJ/3gKr+ qQkM47ABapPqnfNWVo9j0LgHrg0Npacdw+ibsbbG6u/q6Z+6VT5yZIV/l2CvW+SdV+f79YJm1zcH Nybe46t086a+6QqtsbLHRTvgCYxnodT5XdEvdpx93+N7O/XM8CsYgZyY0vLjF56M0PIBZDAWyjXG Ua99XKcqTfV1TI/ileRLoF/NunZFf5Zvs/5WJ8ncAwHdfWKpwgGsG+qgL549T2o2Lgv8HZRwM5Uo 0a0sSLMCarvl4Mabef/uk3/j3/zDv/xLv3z73nWaxgA3LE1Qjw6Wzd3hH2BteTej0Wx3EtSFp9dL 8H3TsKOMN7YpoIMv6bOwYWxukWlx5/59NG707g020pFVgHvj8ebK0gqOI0sccWqTMwAdClzJh1aI IK0YR9J3mZaWYVi2xSVVo8gYGg8+JURIsPEgUohOxPv2nThyhH9Y5ZoHKZwxgRmSE5SqXRiut67f uP7BtWuEwuA/IYAIWOOe5x90c5Q8Wv9uHSACfpbBNUt8at5ngftDYj7+AIADnz7+W6RnkMB4LY+9 u7KKeWKb1sQ2rcAtEwvRco9wtjT1zV4+yewkkgZ+sJ+pGp+tmbiFZqRvBfFuvXnlY9IvXCm2l0yS slWDus28Af8l1EZvB3stlrfE3VF/42xhu1OsftQv1diMqx7SwYNw2khliZ7Z8vdkztGXgOJz/fVs TsQmRwPcVr5HQOQKke7J/2frsFjrFGf0ZVDp1jZWN71mqkjENaFRpYjE7jZL4nJG8oiNxdGPwcf+ KQ0ZewmkZu7xdOM/ARp49HAT5kLPMbP0OtEwfubzNCtfakMDzhYkw+JrW+pQju1foBUeq72UL8yN TAzbeMndwDjsy93IFOl4II/7I5A3UK97fCydaMTxbLiq7AvM3Ewmzwwmq3Fn303KQh8th32rpikY pVZj+nbWRM4/TXz8MVPOSQ9rdUAXULGsF5rE+JxsKMzxcyT8daizBzYZp/V4zPxcU5h7/qJcZVxr YHrHydmYYn6WbI83regBRqV1n1GWdzaqa1SZGq9O9cDl+Qcx7mtIoPnDOFsLizGaANPWELFbtB9n Pv3m6srSEBbWDjjbuAjos21t5Oz3fhZFJWlENa26v2oG5MH43g2GMUuHgVBbkmdAUgfFLCePH0eF 26BXAO1ut6lkMXsnc+iGYQW3Sh4+i8V9R77/f/1P/Wf/2U+eurCK3he7fnGLjInY83aEcrO1uRqd vaYgi0ClElhRRLgP1LRXNep229zkH/AI2/JTzB95aG3neoQ8PRyjdjFfaHg2pf0CqKTXNgFK/7RS Off5qpcRS9oPrRVE4Zsvnm4dEyD3obtCyH8Sh4QkUIIMO/AAxHE0cKEfMdRxlH1vb9N1ZWPziXkh ZEkFNtDuSIzHrCBah7bGDcbZMLnvuiq6VBjAeDNTm4z2HTl6XJYMclWCdHwdwCJupgvL52j0Xv8A 2Wa7u0oy29NY1yMjYb3bU2bRVC7PwQTEGC0OBBZutt+kUlQ1qfzobIyRFOtYGa3Y7HLimB7Mr/Pp ff1rt1jIY92SCYva9L1gjYrtWhIlyndkJSRsAEgnkjgBaPpU4B7hDKwoggrYESSbUBvKY+T2pXSn 7HNrE6clnySNqLS0SkVGiK9iKjTVenYRVk50x+Vn76L/dJUgLxA+nImFT7hC2hydThrTqBfh/jZY ROnX3Xvk5z1BxeYpo3czmcdOHMe8Q4EwG6Y5JRGx3J21QqRYGR7Y0re5sIdrG09gettA07akyyX7 sIlDDKytzjCewGvEVHP/F49dujjpvzM4KUAUL8pP3CfXj1T6stSUELN1xhOtSOlT7yMsSPVP1R2K ET1gusrctTh/wUVqmHpvZl+ZBmBp3yvCkJ6na2g2+5NaOsbfYQxNtigcP5FJow0MTnroTGxwTCdk jHYozmMJDrRttglnM3cpdQRYfKgVvWWOZxVyiaLwuOt5vB6n6i2MWapy3aDQuNOeocdUr69ErBuR QWOzR1dJg97k53rv+Y+PI09uLNZEY6Zn3ZPCTLyflAZiHijLTQXd3Fl4/HTf9nM0nAXyQiSt17No FF71R5h5ufVs8xGQ++JT3/Zx+Odpy47CEvr4LQrljX9i6CDVmCU3jc7r9965+3/8P//Jv/zT/8ON e+9DtoSR/97bN9/++u2b19ZWjq1QkFDRkfYOCavuLdy+vv75X/zmu+/cOXbUinB3GCawsaFUf3NW JELzdUObibbCzXJdgMG/071+i03xAi+kGQhpGE8eWSO0pgFoPuuONMWgIgo3zBI4/oz8ENLfxGv2 M9HXEycuQTd1Cl3QQp/GHg3bPn9OYzdGYRc3EyXDdk3ODzaBDS+lxUCb34Ofi5yr0AZIrxK1twkY Hp/aP4tZYkjza9RZd5eDtDLUohDTLWggFyoiVmsXgytBZ+4CYRmTF9fWaeDAjSPmIj59nqxGUJrF Yc4hMLGzc/fePfz+fJGHQ1JEI4fmpsXHzfpo/lLXZxdSN1RixUbFu9P7Jz5n8RfBcwcWcE4FNSEL q/ifwKGlj+Z6PgccEYSzNf8S8YTrI56g6OxyShrCUWvEH2V+JKD2kmgKuoLBWMe/TVDB3R2awxD5 TlFeMv+S0+Xq4K+OwTS20TxA4O5OnNQYh7nLTbKt+WnTjyR48U8jiRSRvQUSLTHvUCxQCIBo5hwV +9ix4ygtzAVdMlh7fKj1hm1kXMrHpj8wFT91rxMRAfodjNwAW8gTQDyYC3egTc5mstAiZCGFZbaz bdoVjRQ63fN4OpCFWx2g08RtH4+auoGFoXEXBJ2INLUZspqD+ycuMST2uFAtl/HqGKKom0tXdC9s vUK9GVLPgyBfHK6PgX2V8E0IcYKmduR5ILPRzukykyxpEKYqTwGd93V6dAb71yEweF+NkmNkKQur QB3i/CmbxOSqfp1vNVI/wHog8ry06Kj6p/rKx9XngXvIV8bJ8XyrlHX2uU3eVTX55FjysOlgPaPe SYVfkjEs/23MmRs7CMA83NojjeSZYURrwoglbr740R/9vYQb3/nGuweOq+jFqSpw8s8eCM/3nqxt 0W/s2vvXH2xsLC/te7C+Tl6aabwYrQgLim5I7z20xCiJJdoEe//+j7/5Hb/hN/36P/Wn//T+w3sX r16hV8kv//2vnj177sXW7vX375y9cto0FLk3svUPHHi4/vgf/n++evrMuaebL7757s0rl09ZHqE/ FMUfHTJ9W03tyJ54uQCU8k3RBzdIgmr6Eg8cpObxMO0EWZBLdndEOTp6/JhPsCEp2sQeXnUywyQH ol64cg7guHReapHzp05dPHP68vlzn/rEx6l+hnmZewS1cbWyP4kx4Z8h4aZkiWxIPD8KRuxuku3Q 1HGmUHpOWaVtJSRubX3pK32lOy1rjOfVSgKeeFeyQEQyGRx+6frF5Mc5aI6FHLY1iCzbSZYc1NVb m7du3dZTHzpErQK8sWgSAM0m9hlrUpZXUAOgYaUje1gQrAqGP79VCwVd87MBTtw+Ym7iFsLBjBSl 6zyWSXkZp+2WRCEX/5RANXErKHhYUcwls83R/Aoq8au148+fnTpGtqV+edzK/FQNinOJk+LdIWmH FH6kp7W6aSDHXXqziYL4TIUU1zeiFEBU6bZd5OTXHn7C+lUmBKzqGbJvTBvuHtWbiCgPmwpbNHnO QAiB4dNFnlqYqPPmNaER8+HxEycRhEA5ZVJIEU06x+CAQx1OyzTzuPiQ9dikSTCa7hM1OvE0sXI0 4KZ8ZTGHiVPphjNSPrJlJBjRb4OTRY3qobzv46ly6v28cjTP/NFtHGeq0CGJbBYXgadwb+pIKs2Y EYZ0ROsIYra8kg1dZy4IZFFeExwGrQyhpMR5aPQFykC6XpFmbnQ9dXgFx56zagLvm/Lcv5qrEM71 igQ+5PiGUIYLpWd7Jajy3U4Lf2qUhhNWivArd82bqu29RG+z5+m1ug8r1YaALKhWonRPMpKeYfyJ gysGerlxZA/jnI0XVaOvaOENJuTkzorsYZmHa80ckZ4kOogv78svSksmyrOonzz5zk9/5gtf+KUb N6596Ve+TDq0pApbz//kn/wT/P3nf/5zyydRZzT32JbUI6gf4QTc27+z+ZRvPdp8/A/+7s9/+jOf ZJmiBLta0Tr3XliKc/gQahIQZQnK4j7Ks2Fb+sKv/Or9rXvwhsCG+f571+99sPZf/dn/4tf+hu/5 mf/hZ85eOXX4SMi4U2PG/e8+3X33rVvjgKtXT6EF80SJKh5eOnQEmAbOKFVfhCHkMMGjq5cvJzsR y+EQUbZuYkD89p17dAK0vCt++q2drbBu6pwlAxl5wy1vPn5CqtopiAlZQoeX2CcbD9aRyd/2sTev XrxIz1emks4mxv14z04jWXDjES71dRq9P4XNxRw8KQzlOqeXGQmLAOIhSbghsWKjKWh8sTLq9Kg8 7urtaywVnmkLEYPmbCh0PTA/HtHJDWDSAYeR3M0NshoQRTzw995/38yEBTELu4AVYrpqCiDxJ9jc dv9+6r/ZSKdPn8a0N8GRXMMXL+jDy5Fde9hMBFGqmiAFWwzZPWJJel7WYWbdWnUJTccmOv4LizvX 1oiqVepQz0L+FT/lElCxMwlflXgi9bQPMjfFw8JaZWgscZ4LGveTRw+lx05vtqRN6pnkyV66dNHw qSTJ+3GzkFHHVqY5bzhd42xJhjjTpjcwKGmSSZRuuxFF3lTDjmRy8rmphnAYGOYzwqMhBKYXoDTb ksLLEHMW0HR16+MOkcDCAldnnGgGvOo4xQcVmkbzaurXEhkibHGjtX1l09txZOMYUbqnjJHjOTMz yfFgPSPh7k6cOM5SLPcvTiGbBVeWVsXj0GEKeef2Coosn9VAe59Jfso4XHBDDheOxs0XwvhiUbUn H6+isPHNvASsyVSZPotu7I9+sYeFuy5a/8z1Nn0e1XgSBrNyzc5vx99Xv9vBVKh8RI/uGYauPQ7o CDtF3WZZFh86f784/yoKdyv2eHZCjUeurjsyENyl0DutnjXk6Ljxfr2zV4weaN574RKcTQKEXDH6 WRkrtcIM0QS4/VaWstpeJi1grpNkb/PZv/fv/3tXLl0ioPezP/OzoA2o9OLJ0x/90R+5du0awM33 X6xv7z5+ur3+hM5iO8DUxlNQm4v87M/+rc/9/Od29+2++ebVL3/lnWs371//4P6NG+vQnB45cfTv /U+//OXPv/2Nr3zw7tdvvv+N27c+oIvr4s/+9f/p3rX19796452vfLC8uvTwzsbP/cI/5LXxcOP0 +RNf+/w77/zKjXe/evMbX/zg7t0HMEJdf//eOODXfvebZ07BBXLo1PFTJ2DlQN05uIT2i58dcVL8 ZT+x5exTowat2QtaPXi0gX4UAWZqgoqWiqEyFTlmLoK9JulXsIK2ha79fGEXj882UL54gDRHfKnI Bq4rAOH8efGCPL+bd+7cunMXUDEdRZpyTznl8WST1GDP8wt1iqkLKRiWzHbO2B1+sDzrmbnvAjbB Ri3eAjejFAllMW7uLuR/cnfIXpvcZMaGJUEqMZFMU/5mJMaqQardahKkJdTt66bA0xLCP37l7+wY bMeheLV3VRdwt49GXVSirF7xAZjDOdbyTgMS0VFQMKPbWRPEJyzyk6dOoekzSHUmd4E2X1jfD9C6 kyR0HpM6qZ2GkGekcOxcPHceOUpOhUpGkBJMJIsZDdQirETXs2entAJTvid5oAs6qqKuaI6ge056 N8mI243gNp/VhbhrijDR8yzEgYtCbW+Hj9RFyC7d3r584QIKOOq/BYmtJEoFaTRi6rSf8t7UYShT Ar6dCnWIaJMRycq8qIz25ItgVqFkqKWe515KMJBkHo8Esjkt2aXwwbMy79y6tb52X66SSvg+Hh5M galIN4A7COA/D0pJpBn7KF9eycdTZTO6zATWRSIPn/VAGnhXAHJNz1i8BnB7TEYSE2tSYMeQmKl5 1O6YeXHsPHAXPQt/PV8vXRnjLp3RgwwgHrffJ9eDZ0kUU8joI4KHv3bGetpO3Ydmb47LpYuev7Lc 2SR8UfMq3fDYJDyeSouKiuJ4B9mRf2Tq6kIZt8Z7xmzWR0bCyTGBKy+Vjkmk6yToS2iwqE7wGHHe +5MtQu//0Z/+D//En/gT/+6/8+/8xf/upx7ef3ji3MmtB08GcL98tvvjf/jHv+c3fM/nf/Hz9Z/8 U//U937mM5/+0pe+8vt//7/8jXe+uf1k6533rm1v7Hzf9/7mH/mR3/vaa1d+6R994eb79yhN/nf/ 3T/6wc3rv/2zv/Wzn/2tSOFf+Nznr7xx5Q/9+L/26e/6zFtffev2+3cZFX8FXj/44Pr62sbTjWdc goM5yVtfe/ebX782f8Dv+KHfhG9ZZiYiPdbd4pLZh3cWdUSfcTw/6jhmL5h6wRPlzMAfkUxUYCN7 ITCxmAI71NaaL3EA8QkmC+iPG8RuarRee7kHddPmxmOwFncqP9HvBFDcDnrJX1K5Qx44vd1NKKSD ZQzzLmZJAtJ11+4/ZgsK3FE2+0zdGHZu66LJa6xn9nattOy7KcCuz3aqEJFwvHlv7GzrIbOuWEEu xgMHcLDSVN4w7Mup/ZBObTZmSpGxPDkrB0/5FYaUFAUlnOKvaNmoe9X70B/rsWE8tVmr3PAGTFe9 fW70uE72gkbBvctPnTRUJ3zOh6Bnb4pHAHaVxSYpcWGksM8ABQqLCF8+1ih8+uzGjRswDeDaAq+j U7oZIR4og3ebHXf7MZg0qTb6bTZLi7Qz63WLFWc5oI8isYQp/sSQ6kgpdNS/w0yxPFgV4XYlR3w/ lpYTTgWWlzP8kmwiY60MQ089enrYS/iJZdM2RryaOIDKzKULLKqPIaVRnCQ9sZdQgX8JJ8QJrpJS UrpPHAaySSU6fvQIi+bWzZtSoxQgukr6vppgDf9qdiP+UHDhSdQ4qpHOPVcC86YnKWQPlCwqDeV3 rM6BRxOmjD/MfCBzH7xKAumD77V6znlo61eKTbwG8I3xFD2LzuUqaTX5wE01gFkm31CffdIzVb3X 7cmrfYxXv1gluqDfjdev902N3+F1GZKyY+bzjofzVBx2Pns7fSLV0+f2+3Q7SqlaJ/snU6ChmYTr fPWn0xX9j/9OGjy/Pd0FKDFF/8Jf+Euf+9znPvvZz7KQn21OnCqdYQ744//2v/25f/A53v++3/f7 fvInf/KP//E//pu/7/v4lTdvXLlC8sLRQ0d/+qd/il/74U/8mZ/od3n/0z/1Uxx8+fXXf+qnforP +ZXP//Uf+7G/9bd+psdwzu/93u/lTU/Cr/3wz/7Zn/zIAZbXI3qowCQY+/IFLXThBqFxAZm3ZP7G VUOKGH5q/LsvQW6qgEj6IG2R1GfyE1APsRWTr0aY61mqhPZOwnkCWdWpE1fOnz0HizbUdDapwe6w gM0+hCTsbzy+9+Dh7bW1d69fv3XvPizLZpall47JXHsWg0SK0MLKcn3EJmrv9LAYSwBdL6fNMGUB 9aF/+F8flk9Ke1cxEHA03ma4OJ2V5d3GgRSy7gjhXSJ1YFwKgPyEq/MJ5KIuQvwzyV82pZ6gyw6V tFukaBBYayRTJVzgVAdkudUW7Ipl4dU67E8WZ50e7Z/AYao4YZQu9qYoy0Hjd0reJ3nWVuGy3Pj5 WNYU1rYaBoLBKpXAPdsnb/DGEDJgzb8ggQTec1b6l7/2NYqVlAN4w6AM09BZxNDpjiUCjrcHbb9a iOk0eaXLqS/vIqVkVVgapk+oKoHTmbnTPVtI6QYpDPKm5wF5aYSETyl14tK/ktcvHSCxlPR3wPXM P9CdJpOnIezl4JMnSYoBc3WoHWQZUSHPoaYwMlhwh0tkYmV3LJMMV4YMNor2IYLfly9e4lQ6P/de Uvsj66QeLrrv2cxhCh4ORB7w3Td9hCNO0hvrTQ6IHMoCf+XI6ozDfewEBdz/ia95nB0gW0DpM6ga MsCrbpz5T3rkpMLPwGxcq0fO/+wjqauuOFitvOfh/YBdPuSv1b7HtPQrfcVl9uo1UJ43Be4x+CGB UD20GVMiT+kqrDGAOHZuBWTvriq51tPsNe5uLKkhtMbtq8tZNiL9UxdfbeTe4MD+rN/J5+K8pf0L O5XjQdV/8DlB+S/+xb8InvLm8b2NMQZQ+z/4D/6DH/7hf+lLX/pSP/ybf/tv/8bf+L/6Y3/kj80/ 2R//8T9w5cqV3/27f/g//A//o9/9wz/8o7/396JZ94A/xuuP+O8v/KW/9Nkf+IEf/MEf4hh+cvz3 f794PV58wvue5F/9V/8gaP6RA3DQbD3Z2Nx4hEoGgrE5ViGnsBIFVVhGN1JMCFbK4wFeL7E90Ikk N2azkSK38fAh0kzPDzVTVA8dWj59/OgFaLIJddHVYGX58MHFFWg8bZ9jTzSKb8BhytJJCWdjoey9 d+Pmezdv3bh7/9HmNn0kSfFC8SI9mxOyOlskh6XPrzo0wuUkzKJLmXeMdIGFal9yVSZb8CO7qbAo ysQUnlRdcLlVTHJUmYYPSFuHh7eUJc1zVGBQTaRJQapOEh1JgxQcrJY2CtC6H7O25RGM25qA2BAP XBEvczn/iqdl4yl2czCrt4uwsJBomRSMyhBVRaOLpQCUNRwKrXzIe4poiIiXTByc4u4A7ur1wQ37 OkIpg+cXz/j169fee+9dapfQoGFmoY0noIOQoRsY/9h1uL1Bc/RnVP1N9E/72djlvg5ARlgUKhAB jV1awfFJi1LdnTV+6/4aL2629UfRlaXK4jv1b6QzpPx+ZMHaiyN9cIIjiH98aEugMm/OkhZ77KiZ q+T6kXFCSSoB6v2L4DznRa5I44U7QRIKTSS2IRK0mbuW0ZEXGO4KjieHHVYNnjRXRBIw3UfhbVhZ /hAbRnFv3CQ3MNbT+LDH9E/cEvNevOMnx8yjKjNY/bHH/BPhdVIA59TSTl9PNWC60NO1Uk9CH8N4 PPPq53gveOU17IniHYumNsQkn2daMx8Wi3vy3nKRcRzPt5rb1LGNw+Y33rxg6+cdA/MwUqz4sLDO FdsMk2s14MOZOZ554/Mxbx+5wZ5wKP5cUaVkRsPGnzozQ3HIsp1qbVy+s1dqkp++2NgGXgHZP/Wn /pSI/Df/dsFUQvq8vu/7vu8nfuIn/uAf/IOg9tKRSQzfeP99/rRyzJ08XhwJ+vNd/qGDI5z4Of56 +JRbiC9+7Wtf40/AHT/nv973XAW8RlTgYEESfOsBeglSjUasHtU7fns2rXMMWyGJ3Wn9ysMz1wT+ kEM0DYsZylNnP+jUjjOFk0ArSFof/CpUQlI2TjIKtSKcl0xtisSX8ZdE40ZRhTvw9v011O37Gxvw rTzc3EL7plaeVD9KMdjUsHHhVbWHQ1L7yHMAu+MP6WATEkpoMTkhFnc0b2pYVH003VDcdUGni63P N7GmfL+uFlsLmAFcwSDNC0Qc2zs8OMwIgrQqpqFpnXgoUCHJg07On7wBSSORmS9BM14V/3XldS/z K9MKyPKzWFYKwI6zZmsbujaICuShl/Aq5PWvxQeueZwQ6rHj7cDL5ficA6w32d2F9+7dd7FkrqNr cz7SoB9tPDyBprlyGF6zm7fvwkwATKNuUyVEgev6A4htH8EXRhYd5VRkAgDSboo5F1MxBOkyNKfJ 6pwZ5ZPLYmZ9dp6LVHylszG0VWabm8F5ArDKCyQFpi0oQVOEJTIZYktyYWEqNm68Dz73TYGWLC8E yWRjaSghv5t1Iz3LLGOiOhZ+FbRyQIrICs+R54wAQPVmBbDhUTjoPHTpwoVPvPnmZMv3xgZwj73N bTDu0Wtu3FJBgV/L1sgxxpdDLV1tdEBk38/vvaEvj/Xav45V2wXRpcOHBd+uqmJivzhU8m89/7y8 mZcNPSGvQl7POW6qd8TZ6inqAPqV8UVuvL7p3m/Rv4fNi4FakT1DDyjU1nfJKudXVjbqDGdo/Kcz NjZP90bvd8xq73qstrEcO0VDEvRxsD04uNJumqsUIwxhw5ndmfb02tM3srDwZ37iJ/BR4JoAT//F eCr6QudlR9UBgvN8/mkS2P8IsH7/934vR/YFQFd9nl4zBbO/Lh+emqp85AxMC2OoE+af+KJPI41Z 4W+SxnU/TIfMNjmM5nJLM/uM2khWM0l91EqQso2iiiECorO7n5NDZrZMUJWN9+Zrr6EEgY48dbCW TYb7BZ8x+hQIHgoBEj3hyjqEH4pKlfsPH91ZfxC6qOf8ukGnZbQ9tG65MuVyquZr5WXrHlNlPtnp 1v0rUyJQNLr7CHiNBVmsKVhXQ6q17qMklkXyn6yrek76lR5PHrgUplIhap7bxfnlHoDVJG6iX9Yp tf47fvbgmxWnwC0aofU3OSOLk0ffLc/5WUXNZ60XeygKXUJcvQSc8+PsaOXLjvLR7SZFa+rFupL5 E8Pm5KxMHCfrxNru38d3Yu3UDsVWu+ilkoSAJ8QYcKZTWqVmvQNQ8w8+Azi/1uAiR4IiGOowicN9 0pkMPLud6gIV2ZoUqfYy/ev2r1k8oLnqDhPUW+PV0XZn4d+4fevmg7X7aNCIFhKr+D/Qy0wA4jwY PDzcysYj2yTxoEIFQXoU+UdhvkXL0C8rUwroDCj00U/QkcK2Zk+at++cb3EqmjLQ+4zJoZv2tQ/e v3nj+uFlGryfmVBpsqaz/wcccGPMbJ9iO1SGT3yi7qvZFRoX80MR4LxpBLNqQ6W6KTNogskQSSHf 9C8Z8qbT9/UhjTLuAmMF0Sz6Xb23UstOfu0hZoqzXUbzP3sXQwKNDeAeOHBAbrGkbdVnL6tL+FwY LReqS7EX7QCY8H5FLrRcSUdE84Bme2/IDy5azZ03leHdhHwCpQl/KvR3kfFXjNPKqgpIDmsFhG0+ sqX5ynDE95y1PAasV9LUUcg0M2oJK8iL0C9GyA42+mQzGLSrlZCtnUZ2qzGV8I3gwUDjnl7/8X+M N6O9ennxJ3wan/rUp1CB9wCtuVfovD/0wtOCl2P8w2k+/jyLy00ffOTXcdjv/dHfy3ucKrhK+PeR 8/NruMEPUw954sz5lWMn9i+vwAx9YGWVABY/eQ+VJs1ZqaCHxunZywXakDx9sQdJD9QlS6sUy9B6 hn33GAX59LGTC6FW2qGdJjEbRZzJ1pRYPt7eePzwCRntJBafPk3BzdnDq8eIQLLucRC7d/O8QnC7 jRzAXY5ty/cZYdtr+oDimHItxmc9r23gpWd5NUGsru7wYuuBxavA4rICEBXTJrra3Mp794+2G2vC NOrUQKUBsx22YFK5eO4s/8iVhEZ95eAinIEIIQhDDWYmY5r1pteb2tFSBTzefAgKor6urVPvyt3c v3ePJ6oTNgpg4gHmZRv9i3/Q2qtEF2O+mGsYLhEsFnpKqGZyOoZMHxj87GCWPKjaA3vy68K8Qfu3 zSfs40Qmw2KIi2TjMTn0Z89fPHr8ROICKwcPHd5/YBnNmpJP2AjOXfBPVMQSYdwXGwoaXrxgHMPD 3XhC+GFz4wlM2aJQJtyyBllmBfZtFV3rB+IrKalpfuEx26bUOl0WhWI1B1Ire4g/t39qmmIjP14Q 4aBSgeduVfrm1v21BzdvyZC9tv4QqgN8ynRB3tjepmVZ2GjIml0irv3i6SaATUoKD5AGzsyMZhe9 pcyLlCZBt8xhSBeUFnfu3mWCyOIF+ng6NM14+513v/LVr73z7ntILM2+B4+IhGP8Td2JBlgPpbuQ wf7Gs048HRc7T2sokhVbJPlzgYePN6g+gG4N1h5+LZI2v5j3jT5XDs8H8YSemEtMEGuiOfwDp5qv LbZilaSjHMeJ9bPo6IeAPooJo60Y7z6fnOwpSmN72FQ0HQWL8hWtvHiEajFpFsCFmpw/dBxOWBO1 X+GcfMIdtaJ3fgwRltON8+Cqbg+5zZticQPNfNGk2rw6pQy+81M9pb4Ojqz5WedMD5hX3nmPatOT R1RAd/nkGKHoI4dxrQEldOOV1YLIvgwUFJ7t4hklxNViQhktWFMPHuPWQC/+E//+n/j7v/AL//Mv /MLf+7nP/ef/j/+cW/7sZ3+gk4lzA0UMVwlK9EfczeyfeWD96z/7sz/2Yz9WvzY3C9AP9HelfhiD kWjfCsr9hPH0izhM/gnH7F/efrawQaHZ8rFni4e39paevDz44OnCzYfb79x+8PaNtS+9de2r79zk 3xe/9t4vffGtX/ny21/6+vtfffuD62v3Nl7srEFqAmkn5vbd+y93np9aOXbu6MnnT7aIGrMWqCp/ QsPbF5uPdzfX7q7fu7229XhnP07pBVI4Dh8/ehJ2crwibTwIWS2qPEmDe9QOPd9CXlJOhyeXbWYa tSVIiywtpCirPHX2mAAgsrkPpj2kBD7FlKg/i/xK3A2TwU2tOQtAwNgH2/3zzR1Ccdts7qMHl0+s HF5dWsZvDeV0WrThVH958cLZj7/52puvXz5/+vjHrl584/K5ezfef7axfnCXiPFBOtqyHgiptfgA Kio4mvhHFAB6wJNHjl05d/HYyhFMlCOrx3Dk4L/l5+aTbRQAnDr90I5yOyiS1lTZy+jgIfYN6fbg L5pO9iDkeYdZh2+99Y14NfCRoquS8nzg4sXz3BgeKcZstiZ3R+OIR9T+7J06fXZp5TBOpj1cx0tH Xi4e2ny2t/WciDOx4SOYS4sHD+0/eAhm8XuA1/+3rTd9rjNPz/NAYgeJHSC4Nrt7umdRRlOyLcnl SiVlWyVvkmMncmR/SqUqleVD/jCnLFuSJZUsy58Su8a2rM0ajbbRdPd0N5sbCAIgiZVgruu+3/MS 09IZDPrw4D3v8lvu53nuZ8MXvLhE/DmVzU+4JdoZUYNgdvHo7M3j3T3jtKdIJpp/8fIQCWW/5vkZ 0JP3iB4hDVc2oXvUhsOThM10QHuEI8yx60s0SLqOIH+J9/XJExwhpEsZZIKpPz372cMnf/rnn5xN TS+trZMes090/vmbmbml5dXN5bXt5a2dw9dvvvvxJ2hks2ur7EYcIUwsivns1Dls9JXzo1lalZyw Qo6ZL/Y4ShlMGdohs42vE/BjFglBRavApYsVAwuHiFrfvLF0ffU5JsbJOdUslze313duHpydfr63 Nxjy7I0Cjex4XmU89MP2p7x+DY0Gq40/+lmt95V41cSXXvpJQyyLenIACxdhwr3ym5/G4lQHLPD1 t8GVZYl++KcG2mXRMn5rFDzjmxgPukq4RPV+lFxLiuTlqXLyQfyW1K4ITkdzZCC/gXIYRASleSyw k7qo1TSMQEuVldEW61WqShsDZGEcai4NBu84vFW9awoAxOMB1Z37dPyu6wb3PSecRH0OLeqjb1m/ rdPEYTwmH1avt50sYc06SXS+NWCY4Fh9VrgbUidfpUljwstRUo/fsCLo1EDz/Prq9Nb63OYqH+J7 bFzH+Pr3//4/oo9Ddl/GYmtBXHqB+Hzxt779bSiXb3/7/yOG5DKLXatofGGV/qXA/Qv//BdgZvj6 b/3Wt7kH3jfaZHw93jt4tLfPzx9/9Mkff/SDP/3kM37+7Aeff/Tg0WdPnj14tk/pv/3jsxenr1+e XvD7xcnrV6cUNtEYwXe2trkJeYx2dvjiJftWU3Ja+pW7w0DCNGVT7QPsR0wBlvEufWTA0HZIYdGA U+b7zc9B19AqDTFJMRPQgKKiKOLMO0UBqdRtnFwSVtH6GjpSd7GvwbRF3caBGrW8qe6hOMqaJQQl TLb1m1IRkO4MaA+oKcT2kRiCC4tIjAXge+HD9999//69na0NtGxa7tDxkpjz1aVFPKTwsmjcVOvH bGc5caWoCzDFmg0sOJYuOxL8ZUXQuBgOuj+kCloCKfW2Hj9+glLMzkzwIRF+5IIftSjm/sH+k6dP qA/edJsyKixaniH8AGEnRj2y/HzotGnnkWpQVvFPniC+Ux5Lk4MCCAuIxoVr2FUE3XMMrkdminIC 8FKwBvgVKJRH0wlYMEu+TFGmgfhXAj3PHj9+jDrCbwaOsBWWP/EX6Phou1bXSeKSs5Cql/y0Li3/ IBSd6jp8haE2UjuuBcADBQeVnx+qjlAxAZ3aRpP2GkYP5BbeYBDt7h882t2zQNrV6cPjEzRuK1nq YyHklFgmIpqu4tOkVRPh6uzQ+cV54jVZFUANo1BCgumA5YfZYe1t4nfZ2MCRyQyhLd68fQdwWV5b Q9JAlZIAury5ceXOj/+VKnHdFQN0TjB0aW5pAJ38pR67GH3NhdF3UQo1oI9+nYIAk1SXEZSBs7Ic pZyKUKXnCrXF2b7nr7U3x31esB4cKDmmAMeb6vW9gZLC/ZC/cnJdtxM0HBAfKWKwKpb0cBsVBb2B qoTjycddVmSsFj+OEicSiC8dPz4Fi3J83vG5OC2fs7IbBVXiskxILzoKsOrgfBEevDRc5SiH9bRV sSs56pMM2XK6ury4vraCCxvHDco1Gw+hmrpclCFWBZLi5IQpjoHQPKcK0pP9Yeq5zvqKmZGE3B68 vEL42eUXVilp4i9MtxlfV+avrt+58ez7D/vJ7DKhuFOnh2do3PgkPwZxP/5sZmH63NXua3WLxu3H 50fDP7/5rfe+818/+qGr0Onqmr26j1+coto/f/5iDGIZD5tdnPl7/+CvhrZCQbRsk6LLGh4i6xBC l85PBncYi0aafRKUKAmAPx7cpcTP832qXr3a2/uZn/7p9eXrkEqQ3ug+G1vrD58+Xl1fe/DoCwIb /uNvQ6XuUWjq3jv3aGrJAaxuFLq9vV1US8iBVo9DD9HfOD2zu/9ifWsLg3fn9q0HD79gb3Aq6FcE OZOu4yTbg9Mo6e3AQDyGwR7idv42rC4hHL4lDsBQJcw1Jip59DgTUXfBI8hTsGB1+RqRDUnuN90D Ex5THlP4wRcPf/Dg0aeP9o5OLyBazciYmef306e7DJMxDOmVgR0HiEGMcHE4TfXLiSdp1CFGP9a4 c4eFSgTFAglHJiIwDvwV2qTrFn2DD7kpUw9Tw1pMNxDwjPsDDW7cuMGFoKn711id+lk5c9n8Ko/r y6tEyCHBGIiTc0k6i8AYbzNok27YibTDOUsHnK9/9YOPP/ro1q1b0OXNzfr+Rx/xNWAX8OVElFrF 9cEg8F3r10dxrMjhzRh60Id12eTFXdk/483p1sbq0vwSzAeqKFOBDITVfnV+ekSnvY01+Cxu/avv vY/Ee/7k8d2dTUwOrksgI/sJGYNcekCJ34MD0KoNd5j3BiVbHeWqTXlu7ZjmA7zsPnnKkNKtBTcA EYaUBEZlpHwVS3F6+dZNbs7BuqTPFkT0YlhNrdpo4WzYzHlac3Y9JlMdD12LIjVXfngVuzvTPVXh dbzcZdTmgP7p8gHjqQqRw+8fDhMsuo0EYs+jWjppdzlCnu2vEmjVJ7p8rc5TkXTMNQhdLwHdN+Mx gqHensH671OMlgqHdQVflj2VN6Po6qmKRz1PZU/dI/28kqC3dPmvfMgn+nbS3I+75YvoMstYtvQL P6Nz9ivmDsXBmX0zhfYU7i9z6mqx8I3IhtxdnI9WME2mATaaFVRJ/l5dmcFaIOpoYdao0cW5pa31 1c11fIEr69cXlxdnlmYXVhav3Vibvb6wsr785urFwvL81r2t++/dojSQ7WsP9hjLu/e3vvFj76G3 0eTr5p2tH/8b3/zwq/c//8GT/+V//WePn3zxzb/6lQ1a5Vyf29pefvf9m++9f/edd3d+8q//yLvv 7sDlPd59fPDy+Z07mzdurm7trN57b3tlbWl9+/o7H9w4gjhEiaIrFLKZxQ5TwA/WBdp/imITUWVs Rzr8GT+HhRSa00DYtFNgS/CGiIT33n9/6fp1ASvcHQMCDuDYRQPde/b8iyfH+/t7OP/tQLy2oopD YPi0KdppTZExjGLcqlfUs25iKkWwGUipNrJX/KeZOO4fnaaDP6rGeBRrl88QZx/bFeYB2WqKph0L ITlOTP6EE7tqj6GNFVperW6ura7DO0BYWFOXcECiFE5o2sIyUElWQcE8mAWkWCcqK5YHBTePdds0 5J+xSo31hpcPvZjHKPLsje4QQpi1DmPVaSlikUZwKXzm5zgxn3B2llkL8GJ18k/UdmgfjOvFhSVM Fm4q7kr5zPp4uhd6iepsAxpUw7u4IBMKsB8ColytrmEQFsQbtt4wgu4jjYlXLy1KRRnFpJLyxl42 VICaps5tHJZw1nYNG5KojdechOGO0NR9V5q0zqTCowk0rw21jLJqmUKdfGirJgqqxWOoM8Wo0Nvr 60Tq2OwYaygxPMQvGizPtxYWYclZY9hoKSLWJl96sM2TtHxQ8hltbLbMnWBBs7RYgQSAKkH50gLV rE6HDjhFh8JETjS8nNi3yDIUkwvQFG6awTFAM88mdTdEHg2OwY5vfW7DJF3CXP46KqRfgvUR2Udc G8q9/mVBeEW6AnHHvditmTm5Q8FayZM5nsQ/jV/JukkAwESAVQx02sYpzPwNEghZVef7ZZnUb0V+ DvcwXDfnr0jr3Xaoi9RF7Y7P5SF1g03ScHlT+6Zav3rxpKxByRPOToVonM7oIOentGshUEnT2QIX mV4Tva3JJLZYnSjdNDCaKOZGerLgZeuyTGjgDUuPYiO43qiozWWpRomlu7a+sgRwgxb2flFmX1+9 /nr64gTaBY3gypu1jWvvv3/rr//kt/7O3/3vjy9ONra3br9za/vW5tbOOlB3+86dkxdn/9f//b// 23/7m6ubq7gB55fmdm5uk634zlfeOZ063T863Ht5sLQ2t7K5tHbj+vyqmTBrSAiKkqwvLq1fm16Y RdHAO4YZbOtIiExxeYZP0F9DIlOO1ZxCPzc5xJbdJq2YBG2hVnrn7O4+A2XQ09c2txIODHl7huMR dYaUagsjvp7aJ9zsFW7MA2Ca/bOWIJaUmyUHXdWleJ3C5sI3CxwXFkb9zs0dGtx2t7Pox1BA90yo D/5rOGKnIesiVrx/VQzYa5wap1aXTrA54SKvcVSsXbv27u1b2+vLm6srVLm6LmDTp+2cbsTUbsRo APxsQYDujEIuOr85Prt4fnBoowmj6Ay9kL1xab4BO5lsEIEnIkaQC8OjJQ/esIYskmyWNIekvigf SiQmU8eOvLFcaSHEcIBEiVQ5B6+xDso/wsxROwWvEkPBwAe4p4GYRsTWx1P9Ax9Yc1nZeYP6AxEE TDNwFKpN3/BeUUlDvdNjdfZhBwXfPUA/mS2rCSR87713uRZWDnBEDT+ECtoKN0bgZlR7nzB5Q1bK 6650RiZutjqoxn03+qtS6wNEteEoTA8iDOoG4yZ1wqjt94L/EmpG5i0FcyAxwGzuiCYJDCJWL4UE k2s/jf+DiRD+G4s5an+Un7SULR6Ma5jHFM9CEkBaYahUKzcSf4o6VqtPdp/8JR1wimUFoKEczqAS Flv6SKW1R2ldbyXxVJp4Iwb1VEXn4lFHZ3xdVj/Hg0cwLZy9lRxJ3Y6X/i0tXqQbR7/DPUryFk4b pFCRPaVeKt0vY/1l3KxaUcCttis5OIlNHPkTtpuw+8PJ7r0WZxsfdgTl8cMidSVWpcIwshPsHh+8 kmOUFqPw782MIoo3MuypmGDIZ2Kh9MomY40DIe9Uv+JPH2ZQt7shYnY6lysTMkCKxK6hWpCGF/QC F6YEAjh/lDuCkvCuAOKV2SIXXRRS3Y05ZnOROUYKC22m7t6+dfvObVR4+gvzgPqrba5geNbTB3tr 62u/9we/t7yxkmIaU9dX1phb6to9fr4L7wDdZrc0dFXa+hEDR0tffLA2NQ6KoAQRi23BpmkTMTQL 9QEC06aMpsirGq7FxwfaDV1HAtlc0JP5GZt4wdim0e1VIPvB44c/+PzzR0+f0PqR0m50/4J5wTgh EfTVa/sksFsIUKPQKHhdQiPRO1AYhvR2FySk2qx3cArgxubgroAInpph56mz9MLIiRpitUS2+yYK e5hAjkzwD22/bcJVRz/zxIjf2Ni8e/PmDk0VVbGn5xBBjBKuNpoPZz2xSsKPv0amcHxyw2f2X548 erwbaW2vRUka7talaXKvoQunsvBo9tJTWFoJZKoCMSCj9cK8TT5kwQAfgLgseXJItGOaqZ9Nz+oS FXGtE3uDS0gTXF+W4QWw2NG8DNyihCmVxpI9yMKQand2JvknMIeKLoUvKMzZ1G9xIGABWmIJFG6H VSVnQxsmqf+aQNiaH37wIWsAfZ9bIssHpGNdNwHVWLgE9+gTmpRma8gW99AtX7DiN59zb73Pgh5N QwjvocI2J4T22YPLo5gzdIqFtPa9VfxMlAfHY392DpOGM9cq80fHhMfQliyhclNPdnf5ekLyzmxI BunPFJgWqaii7ZxxnJasMPuf1S1tAN+CWKXJqtJxkamc3rh/r0BZLBhfwzNYPHkw5KsuTCBGKRd/ 3ttkJAGxTpiJzt6TFFaqgIxYWVwrbztefcS4HjmC4OTdoOCPwD1+d1TnL4M47wGB8ZyDat8V1u1S TJ/QFMPnE26rwqDf6ml7G/0wHJw+lvG5eqHx+C7oHjzeZwfk8uejeOhuuSy0OLLA/aWrl+/u5yXT 2YR8Eb7y/OgEeEuMjBNqfxgYFRTq0xMCHqzFLoFYk93CzugrSbfFaEVxw+CIO/O1X0F3BvgJAMBL tUK2FkwqYH1xQeAXaYrqPi36GNnDcOCme//+/W987avf+NrX7t+7x16iNhCzy8Oj67HEjdElQAwl ZffoG9/8kd/+3d/BfdaEGdRj3mB6nF6cozjrtNXJew2b3EKdruZVa3OnijTGueveNHTY28EHw9O2 ElPnKM4xJRMT4OKPL0GN6+hsjQAJax/b6J2fJ3vPviC34/kzyGFckSiGQAwmK54vOBfCL9B7k4Lo Fiq3wOjZQNgo7NIccdOrpdo6h4EvJ1v3e21hrj5EMWV7tCJjOzJ3E4nXCCBD4czY1v6JYsRxWA3Q 2SRck44/fXF25TXJma9xJvAbsUqVcLYWgSdNxQ6KtVcYYLmAJ+eTzz4P9BijldajdjrW6ZcucYBp Hk2rIc5tMC7ZRDbfIrTOPwEoCFo+jJYdWUilJKIgqLTjmsBxusCpGHOfyL5FhJAv8Tyw7bVauSUa KzO2kFoMVVz6DWVwo3sEsxyKlbFMUVOTQxlvCB88qoROcbnASAKr7FRnqn0ESsTQkEt39cX+gfno RrW7Rzi7wEro4cKicZt4mL15x9jA5hi3Iw9ZnXKQQxONuxK3ew2dAPmTFtxGUprebBlflZe0B5Ge tsYhFZ7JU6U0P90eCEufegOjjfGGes4y4ofSK2gzPD34SwkByBxAO2X/FrlV9iOrixthqyAuiYRD 4SFarIUDuQeewwDiG++/x53VHOgKK9ZMEEd2u6EkQa4Bt5vIoUmddIPYKcYKD4XsJ9zuiL+ybJcy sEeQ4iqX0WpENAZxIiHe6staNxON/TLEVzzyifMwQcYKBgXyRGAMsJvzBrj/Eo271+1cck5O0tgP PuF9569T69naTCQaeNdgcZZXx7M+xj5s/9QH7Of9Si/XcaiVMxolFWwdn1Ek8EnjEZu/gOOCr/Ne BxH+caKyshxbOEK5hcvouh5R0BbgZrbSVKAaMMqOZixPgr4IImkES46+oSIqajeW5OK83nAiuPga fUpoS9aKphFgVodgqZnBqJPHAkzG8J6doYMTz/vZgy9+8OABop+ntWEuBS647cX5k/3zH/2xbwLc C9cpQ0qPm1Smn7qCrvGcuFfU3aQIxOzBhND+wTINOFIBnFTgFOdL+LMV9Cdu2w6dQkkJNAspzCNy jGYENaEE7tO5qdntzRtM3uHLFyxZego/J5IZL9Z1rNtrr14eoW5zibWVNSIYeLO4vqp5AX1sy3lh LmJP5UvaKk0Q4p2wkY4cLnzu0hJq+8bmho01UoXNNjGT+FRxGj0gwM3zZIWmv8XgLtKAA8XYtKZ3 GtCtK5KT2LCBYKHzk2nAOo2HsIdIlExt22NqIvY82YbRlnhI7JXpuT/+3p8/232m1Dw6brI7yxFj HHWPlQM6460teqLowWwMvXIib+pI5zACnEaPep3qXIGptzPF+RkbBFhEiDJHeFwEwJSDxkM+GK/I nuvXjS+6SoiIOTuJTpEl4GywASgVaSVkSzPiZ5JvaLGwna1tgsQBbs5mho4N2gnVfAFuNmU0ZR7z f7vpWHRqbXUN7oXLsV7W1tfLibPDUL3pMWZ3sYxNAuLd1N2e3bb9J69yjyVIGXxegiR7ZI6Cplqx WB2sCPt5agHMwCXqH15cQFPGD4HSTQkrFWTcTVNTRN4QH8ICWrpOMOc8+gFOlMgdL804gNnd7Cwe ngP7mC1nB+SExLBV8ZDjrvQOp2ma+gxbdnp+c6PT0HVfjZLfjV9GivfWozKLWskOMKfD9ZGUpNDq hM9ZTYXhLEc7iq/iVF8jto5IVFQdobDIW4CLYBgIgWJcV8N4wlGTdQ1NNJqJvBmshNGT2asUr3nx OI2HG4/vPTdUjgP6T97UUdkyfr3/zqi/W1okK7sR1s22qoQYwP2Hmfc+1Ijvfd5+WJHzJVjvtims j0fy9UZ8l+/m1eprzMjq8oqdsK1ZbxYRD4tcSUUISjmrmDhLi9aY5mo3trdRGSBLUR7Qa0jYRaEk rRaP2M2dbcYUPWybCh47O2jTraGzs7nFhtve3maZ7tLpRvONLiqGGJL9RsiXOdQEOcW78vmDL66t rn3v+x+xkQht5g6JhSKqYeP65lc+eP8//dZ/Pp06h+9D/0M1Ra1PApdxSrGCscKFRfNQjikEMW+P G8J4or4RXqpKdQpRgLJpeLS6KtQ/4VnczatXBJSp2KKhM/5Wo4InRFedWllaYctBktDWa3d/n+6N fBm++4uHD7k9sBE9cvnaMoE4jCztjDlvNy3hbsZv5fJgRDV910PnLr/1080vYhnAkxRf+CLvyf+2 VAhb7IodC3mD6cHlTLMcfAouibg6U9IkRkz7jQHvbBze80dN6Okrei3s3mLWdfMkcWoxv0w5z8rS ZMTAaHvozM6/Orv45NPP0x38Arm4vLpK8gi1b6Pu1hPe66L6KM2TNqSFEXATeoJa89QLRPXjKiCI QSDpZoC2CCeL9kLUc6yplKdPESn+tInfOW2jcWKyhlmEd+/ew/ayjhRR25GvrUiVrg7GgLNoUSBQ PaHaWJbIByItkVgkIqLePHz4kDcPH36Bqsud18o0O/+CpqBUc1yQ7ngDU39MhCLeVMqisHMePnoE FuC3QMVHb+A3NwDYNUJB6Rt8G6PFurnG+m7Nn2hEkOvTkcHMwCqymiTv47ijTx7tPU2rAV43VlaZ HpCU7+K3hFcCqecWlsjbweJB9Qa1QXw2RQsJRDxAVyrL8YdTF7AFZwh7f7b7xAjC5evUH6cZIPIJ DYYlQ9Xv6Y137nH3LMTKnAqZMdGDD6pry0DFdqtq0HZt7GGWzjWqWxm/IZ3H92V8koBTZbOjM+Jm l3uBuFB4GeP6+fjX8YB+orYS7X88bDzVaDFUAy4cx5AfAHQExwInxyO7qjuwQrWjL1XdG9G5sUHM K6NcNXk8s/8MX9FstN5SfdA9xq040U1GOVR5Pj71qEdXAR8fp+DOi/N0UkZB2K+UNQav2Q8tMN8j YZE5VQSDgK4kToQwm4X/sKUYQoAVzKNPDZsQTTM64AWVIdIj6g155JQiIzjh1s727Vs3VW7n6f53 HVXi0cNHwCIAXZWHFdmgGXABXcMQN1qNoOVdXJDX8Iw6+i9ePds/RBKWye0yePzF469/8A2+9/Hn H2/tUHv+mn2/LqZgMSV34WdUvXyCQZPQJEFrhhtQclv3KWa1FOsZqcOAtWHOkUrJtLI9MYYCzdff wFkwBImfS75guHCxaW42adPP4YBYqMha5AppxCvXV8xFTvlTOBGUXbLgOQAgYKxY3m5j/HhR8MrD lGktMcWEs9jRXRgWYIz7x07n753B0Scp3ZCSs+lFNYnISuZaWzLzf8KK020dKsy2SkGTWWirN6dH BOJW1RHz1IuNFgQQ7VjGU0qeGhpuav307HPi1I/R156npNQioMbDuziwrRziSSptKHqzB+MvHWzs 8M4J8cZ8etkWwOCpEiKrECWAP7b0irxD6rQEkcnKwaUtyrNEGRgeDYS1pIm1qj19jFrjl1i65E2S LM54JkIHok47ya43iwuWXjm2RCXqNiPMwLJiSTpi8WeBtzmw+lPau0khI9DR0Kt0I49zoXMDh9LX jbnBGuWWpN2uUkFb/rpIVSAaN28Rgw+5sW5nRBx5W/7TlFcprnwlbbyYzVjjLDxS3liFxLfYhmJj DTvaogjE456dYdVJsU/PwMsx+Tz19vYWeaPbW1s8IBPNALmDpPvPmQnWq6XhrxHjBGFipSOAWslI Sw1al3H5Qm0N8274Ap9MWl4DlzQoBD4fgloqUrvVgCc7dGKnAwoDh/U21uJLuvOXcHkcssuoPaJY r95jBvX5EriPh3W4eY2w2PuvUjwqtkqCnEXqo+ETulOGL/J+aLk0oYR6klGdH2VbNW65iNRc54sN Ixn0qaQ7VphXba8A4zU8yCUG/zJef0lQeW9t4TbxFFXAcKGq2Iw/6o94nYKCaaNBsKx0W35cV5rP Mywd0kzktIlBIrWytW8ImaJNafT0ZTbMnVs32XjbmxssFA6+ubNz795dzFR21oPPPweyN9bX0VvV EZh3bD1irVIBQBo3vUl5OnCIC2Mjg1lkpe8+P2Cx6YlPbBw798njp1955wNIiS92P5+mgczCAmyP PRJpfvjokXHBcRsPtJ2kjhLV0jyCXYKBQHJYxvwEKUzbcCrjfkzRNZcrMGRxHzRx+VJlAt81Uhjl jl7y9nh9Qol6Jcr09Poq/bU3CcBq43DYUAO2QO5rVtZtdgnDl3pMVrJm5BncFv4wbdrYL31m3Aj7 SsHw4gXbDMUTEqCaUJ1vnL9CqeU9y783piIVoFtbg6RWg9nkSXDDKnH1qqGTXX19yjfD5je5ypJy 4tHrC/wBqNjpg8xkzLBuSLt+cXK2eO06Dgbwjv+RSaQsJ9FmZdVEGmyE7HYEDqdjkCk8x0AlcNyG ll1HDCZ3yPGsgYhw6IhVJ9QEd+KIGGRlroGXDbXBmRydunqxGWTxo0BtII2qCKonsXoMzUW/1EhV MKQrnikxWfKSemlvw2eMJAKer3PnzCcbfaCX4oHvrWINGSOLSbm0xPIDX5/tPTPAPxvTLo44V7mB 6GWDN26yv0aUUE8IjteWHfS/YA56K8tGF2yS45tVaDoPHHoUI/uvE2SFeyAJo8wRsZg4JKmBZTGY cxrSLnFqdim3x5ABmexBzAiT41+9HPubAK2YHyTvEAjAaJDjZVnwmWkjiXQkJKiB1mX8p1naI/yN 5EZVzMKQUzyRbLHyJjQHo97OhqyVDFPnrEukWMN3C0AdoKJVz1xBdxm/Ln9SGTgcEH/4lzTu8bsd 7iibQ0gfB0NB9TbHKzbhkw/rJKk3WcU5ry67Ea9HTbzTOcqGHsNy6dX7eZ9uhOk+74jUVZkrnCow Lr9G0dKzXRZXlxUBPu+3sL4rXMdHwCwwWy+Z1NxqOE0ylEmzskUtQL1OjenrS8Ae3A+KOooIi4A8 iJ2d7Z0bW7gcd7Y2AXRCkOALMKQeP3r453/+PcjNIo4nfPmSdcbUb2xu0lsPjCHUDMzA9INANEoB WzGREi7UIwq/oEQj4fiReraZ9enxy8OX7917H8H37OXuyhotvK/xLA0/ODjcNyE/IkdzJn3XZCIT 8lVdyBmxkqmxs/GjEoqSMXENhpTLNFXcqm0EryfzZVFVNlhM5td7e8/WU+8Y8CKxjXhydPMmLgon nMnZku7kaQilsH+CfjBhutmD+sfMu8PN6KSp7mVJcPIiFDuTpUVAWKktBychp7A9vIlpH8na/IA8 n2FwUJGp+yG2M19yQtrp2NNL1A41eIiGPKkLhOpq8tEFNA22C+o2MGEj5ETjMPcEfzALzB3KKQwJ SiDhNHyFStkWOMnD8APQAN+or5w5rqvGvmv7OKfnr4EMicrGy6ZNgWF/pkRiA4md7DG+HtLfKeSp OdiyiOlriD8tCi9dcQ2cUAtOuBdnk5ewvRwMkC9i4MKxLLMNUFpBHIfVQZDZcFIQusL3SmuthONu fI40FJosOYcaFnOztAfDyKBaNwCq1wR65PU5BzBD9oeJspxSLsOu7G7tymFqBnM8G7x7zVpGlouy 67Yad5XuyX8beMMTAdwMKcjLjVFUJIVwNE8R2WjcMmm2abflKew9FXOwhikgBR8FMFG1hDtAsWLQ YSwJ068DI+3/7CXEnki60+z0+r273DHPXDaHuxy1b/E3JZ4ZGwVvyIrG30Q2Gp+qWZuZjogk/dR4 VB6ycNPXCNBfgic+d4InGvT4pjh7+eCiVbwXQxDLZcQv0pVDr1Lc49WJ1STeEjLeTXCBP7VcD3+1 vqXN6+KWnEgvLzfxNPYmR8wdZQ8P7ARES+ro9cH1DWSXXvZwFrXHobh8/1x3FGaXIbvzMt5/b6lc Fu+7wkaBwU2GDCBG2ZjcBKKp0rSWHHsfXYlyPzCiq6vLGxtr9NS4e+cOG42twg5hE7J6MFMpSMa9 /8kf/zEJFqAq1i6V27hmC3W+Io2N4YNMIFru7AzgJlpK5wwFiZYpZyEmdquT2wKaE9mAlsd5uCi8 DlwiasXt7TsMxd7h7tbOJkNEzRBKpfIsRkmT3pJ+XA017ayzzIxDMM4vcJ7c5cYegO+Oj9oPVLYR 3GhYWawlL/x/1XRRMREFHIBU4QwINuxQ8sjFnSljcjQcotdzWnYaxCVdFwx9hmO2gIyd11s1LcU4 E+lGtJ4FBRxjVQEj4WYbxI2ezq1zoB26Jt3puDt5D3rlcLcmVb2V97nBOlfCRobUVzqkig5uMCIy reRky6/FJIgnWNfHx2N21QgcNG5Vf7vIY5wfvjo5cBLMa5cuuHaNofj008/Yoqk7a3FviaY3NJq4 arQdWSqvESRxDzb358zui/wwkHxCfVFlIXlGT5+62qav3ru9Qxmj1NCVOOXeUsNWRZvJqjAy19zp oJaXgUMunsROulsHbUbfOP8nuIIlCqvLvMia2BdCy57BN6MnaT7IHgaZxdYCX4nttgWB8W7py8ww 2aY5WI/8wxyxzBHW0twsJYkwShW20bh5oz8fUZdXNb+CyWCLJ52yqMLnbCiQV6Bn3BGPQUTNJbIZ GSLEYEpy2wneTCgIzJfsR6ZGet3uzwTbU2BmniupyCYkDDM5WabHVkOcmcVSYYMQAI4paRj3/OxJ DsA01Pd78YbNgtucxWbmpNfPqzKnfHEtfawO7rsEMP+v0cTcuL4JT0FE65FJj49wPVBxYHfVwChf gzeviFY8vYzpl4G7f+2rCvt4/HCHE9lYGP2SbChwV7XvIygnjToKXE+uXuAvgnOVmrH8taEaPNp4 cMG0X2churAD5RXFsZG9w7L5vS5P3aFz0CIYOus1PormPf9lqTaq2P38soQYbnWSIzDOFLw23+Ki LWaiHUqICPwJ+MWCUi+EyIq7QkF29b137+PfAD0xW1kOLAuYtadPn9AGCRsN5RqshWtkXJ48foKu jsbNbWh4JnCF2hVM/8H+Adk9PAJFkO1RNz2DQudGstciEWYMoxlYMtGRYeyrvT0apuyhWbAboXPQ 1wG7Gxu3eM5Hew9m5qfbBkXKkr1hcIZd4RuO3X6AmliBXcmPJqoEyCSrEh0FslvtA9Us9XAkGmA/ Eh+TyJpUtPREyj3Uz3LTyryIVjpJIuIi9NQEm4zOnmcwsYvtt5DI/5iEKLImKXNei5gL1AqXEDui gbsAnQZmFg0X8ufkmKnhJGC9c6Az363EvQDcoBuXSyhFalW5Tgccts5F04XYykwuiUWtsHF+trO5 icINHPBPbyBClOcigpGbA8ExQJiU54cvHz3Zfby7Swja3v5zThWC3jwUWr+7REN92PHSuEM6P8iW KCWNtnZJA9awQ6wERj5LXU8VwpuJQ37j/uUTeJIf+epXlpKGG+JULx+wxbzgzGQhW87wDR5pKKjl BAFxz3F4BAUSCckawzVOli/G8RyojbbAIuS6xlQws4lZ4n7wgjJj15bNzOSbnNw3OADBSd0q2iVE e6Ibo6RwA5Akm1sb6VtidrEhSumxyfKIsWJsn/FUrrK3Nj33Vc2vKnbTpwtig7pmCXgulqIF6a1D bhdzBG3H0pCnMxRE26V1CBaWrhe4EZ/gKRvT2zCbhhxIXE1n2LjcpC4iOzDMk7nLUkOoAtprK9dh 49GlGBxCuTCSwFhIcJ4BV/T00s62KzW2YdkS56+4FEe5yzF8nEHcQ9JNzIx4JEIUJ7xzojAwNFUG 32LlhDEYBVr/1KsUyi9DdtHqSxDv8P0Fv2VPOIJ4FVI+rKobey0b7tINNKpEoTohVXjqYodr9FK8 dr+lplYL/YdfiibzkodaJT2m9zy+qfgZde1xTHpLI0xffvyJSBoGpJg+ftj74TwEclZmjHUKxWic qJYl8+k4PfrL0NBvevrp08coh9hlz58/k2g4Pa1HKDXs5VLYfeuN1Y2ea9ZJinqj6bCBP/nkEwtv UvuHuHUKfUiEnKDWoTsgn0FDJoG1yH0CK7rjqIuhOEETv8DK5szo2tYbIgJh//DOzj2G5dnhk6Xr pslsrEO8kPLJ3r6CgwzstvMYSjsqW7qQ8aYRxMLkhFcux1iF1ILi1gpR6Y4GfK5ml2wjlXGHo5qp +5enN0ubRL6pKwd7e5Slh5dpJTU7GOJ1tw6PjdHYaWtLyxHJIkW9Ycxolo9zorgIWk88QDN8y3tG U5PcyJHJVGLrDDzvpCF6Jb1cde3VxuwPrhO9R1oeiflofiXQwMRvr60bEQZpYKdag4gVWgwiav7R 8bPnB/w82d37Av7+2R4OWFXbuOxKZZsOQyw74dVo0JreMzotSFJnsI1dIZgeBta+YnDK7dfOkkjp X188TQ2+gfk5PdlcW7ZcQoKbVOnSpYEzKxffvKFCaVs+sZYMPE0dcOEynGdJknyXljGb1kcjWo6c A0qEZ1na7DGIFrl7lXRwvVOpDu006Y1rCoIP2Tlh2bUSmMHORMHS2S4JB44nARQ5httg0YLyKgWp a9VX92N1o5rL1bp49XNu1KcisQh7k9M0+kC391XCASGB2DVgBuInlcesowUIMqachy137foyN8/X mIQkr0frYg7irhBd6S13pDsH8y0xAuvIraRPIGgN9I6ygU8Y3Xxueu3uXTQCFh/PxATHxNQ9UAqJ tctjGNFfwrqWagJ1m/qV34OSyAhQCEboVx9XIS0Hh0HJkuT8qWxrpMdl2dAh62uE76rMI24Wv+KR SD30jrK0ZnSwiZJbdZgjKydVKS4R3HwecsGFLKQm6YtnwbqXNkqPR1SJKsWdla7RUhOj1B2lmqpl Iocq+ZT/oVyU8HlVN+fzUdcujvds48PyphpZh6Kioo9vCPLbEJGmUHpAepRYyq4aN+cDN0lp3tja 4r0iBuRN3EtaUVv4glJ2TCwojLNR977tVs9XV9ca7QChgfcKPYuBYUDZROxASGlC5ZiWm7du06qV cj+wv0wre5vEbulURN3s3CY+ccq2pfEHAXVsPMIF6owgAoxKo9eXCcwiFYXOBMdPHz372X/ws198 /vDxsy82NtdaodHAvlRUQhnWjE1wSKw60Zfndd6jK/BBdYUM6Tl/boUNHZp4h9JnoBHHFXkdS6W7 4O05+KsTbS2X6aePn7x//91W/eU+5JaMZ1XHZ/oBLIPV9GidsMbTOwbdOe0R5M1DC5oiYx50KjcZ cMbT89fne/uLS9cZFoYrtYJ1t3DbRryRGN3ic+oucvCcrNnktiZEZaWTS4LZJR4T5MEx2BDkAlFw UkqZc7KtrFdJhZar/NCD4OGT3U+pLPV098kzkj1eckkQlHEg+A7vH5Ke+2TyWS/4LWoj6o04PkJ4 s/6x5cmI/+LRE4qLiJL61VFK3G/hvqjNnca1164TR1yZBNoePn9WGWDykE1e7L/MFVkDuEMYTMIi DRglcocaTOvrDHAe2NwumB8i3TbWVsjgp+4KTYqIHKqrEcbLcKC5mQ3iNTnD3CwrEzIBWcJoIAPc 3Um9B45MnT+HUUHxxT07w+QeHu7jb0ffBzuRHIQMJTpOTIukM/+eO2TLpQbZsOnKE1SFHcviM24M VPmDIQiojujGbjab18jIfbYY7BIG3N2dG9cW5klboLI5JjHKgAB7dRr1pekOaE4SzVem7t+jTevR 3du393afYWoQZ3788gioPTk9wu20ucnx9GtW48H+4QE17vU3rODknJ7b2KocDvPjXHa/BxQWT84I CDVONuUL3irj+KlTbdL5Ux+PWWQdNb3yfC6spjkpX2ZBayLY9EOXevzGCRSN4aJMq3wrjLZeEqct 65Qd6PU5DFeD+zPYzQHyErEPRu6i0QgsoBpQbNMieE/CVzgzeAQGcXJ2WHUKK+YsLXVTNQplBFBX XhoKjyT4WCxbqL1yhUc28ilXqZjhu0PIQfDlMkb3nyONU/Thi3UtFMeVKG8JGW/GjK9jS/OM360g yXIkOc3K4DHG4wEnV9tikqlCToJfpCwAx59IfjPfLFMA1CHimHSU8mixJF8Q5pU4J2oKwnDOURkH eUB/WNcGt8kxDOn1RYm2JhRlcn0AU9JOTsisYWYwn5k6ckWgZbBVKd5Hy8b9AzIO/CsyY2l2+Uf/ m2/919//w61by3QgIB6W9mAgEOVVESbpYy5rmd4AFrl3DeFhm7ZNFAQOHGp6RVgstI41ZijlLJRz prrocfKhOGfQVNAjChBsrNfcivZEU4F3nPjkZGtjE+1b3+agHDiKRkikhKTGiBQ4viyxn9/J48En ZkStvbP2qcb59NGjXTQNyuo/fryLqsr+IohLthzy3HL5lgpOKJoVBJlj23TAv1He68pFqBdVdQPo To/YTghrEjdsJ0BICbk/6XfjPPIlEnysenqNCTmfugp5TD3C73/6+adfPNl7cUT3X0YQyxGVwfYK 7Sp7xTxGdZGrV8GO7LJTJAeR7B/94FNiIrknZDgVu2Cml+hKMWOnCIYqqSrio0Z6xgcxj2CijjeR pCwh+DoG85CUQELj0Z5n56ljS/OJV7QCiBdBjcQIxRk2Xvhl3AZ22gHgVq4tkgX6wf17KwuzUNpz dIG4OrU0RyHJV7R1BrauAeRIA4Sx2b8nBMyBHIhS8mtC4MjM6qC2GSPxF1Q2J0HMIoUo6VZfQGs+ w2FzsHNjJ4Ww5gk2v3ljh15zzB+LajZdkdbX1nkuG8Uk/aIEAGNFa+AyqGU7u/WAC/AhNm/4ByOE 4lmeodLvDB1Qcb9uUc95bhYthgaahKGsrJBmLMWBBr77+NH9u3eoOoVm9OL5HtC5++TxytISK5A1 8dkPPmV+iT0nrJoI7w8+fB982txae/e9e6wvVh0qEVKkgOCtrt19R6KGpiHaUAw3vjWTL7l7AGvx OmpCWobXDxbpxO/mjFVLDpdoCin/sKZ7dCMtGithuFWQT7ZmlZsMog9ma3MaRbdSKx0y/lrbpOZJ 1dvq47ySSuArzA57ujEEgrJ+xb/AIFvZIIJxsGuSj8t34xwQKLXTJtW/8mhvAfSyUtz31dl7J96D hdCGsKEKm95/Ebn/vPziT3VS9X56th5ZUVHor6Cq3EJbqV3pU0yipLqwZCuASyssX0VfNpcyXeE9 XphvT+uGA2l42E3Ky5kVrbRISRP54Pb5BlB4QGfTUmY63/GGG+NsSR2WB58qk6hBATAnksG9zUSj HRlomExgJNjpCRiKY5MqlFvbm6haCR+mbZXMnXN0OvWtb37rP/+n3964saycSOQEMiOds2wC63yX fIhtVWd4DMoMgeWEmDVsYsn64RgfWMXVMdM7yZBqPibYyZOkI7wlCtAN+TdSjYbhKD1s5nQiT72L oVHRoP9qMaLKgALG+zXmOcs/SZLMGNd6+MWjZ8+eo8bCOSJryNFhUBIZCT7DhAzLu1ujLxmeDJr2 oqnYjGrKOeliFAVUShJJUlK4KyFRl5oMp0eGnDNKeL4ekFvydNci+zSRefnKniuhbAxLjHFgoCoC wDJYFmDSI4UDkxi+o2O+amwVZchocpjITv52bXkVMYfmbx4RbjRUAaKJKFHw4jC1s+nCjo9jgSnG X2mYHeU4lpYJQsVVyIYEEJavXX95+KKqmB2KEUoy34tMgt3dDf0O68KIW5n7FT2akZ90Prco2skx S2Fne4vFQ1Azk4bOTq90F9UJPMM18ilrgOpvlQUyfKf+WWYqPLurBAYAu9l46mUSMgmnm6a/T7TM q3fv3HWPpU4gmTLotBCAsYfEAZB6VAFbPmXkSfgS7zEmTImKaijPfmUKUo5wIxhIVtQm9SNJ+UEZ efkKu5sOyswciT+oCajYWAA8JSuINDdEC2YEBWC5HuG2IS2GSGKejCKUoQAvSII7OqbL8DEzyWxS Lz4VkxJ7yZJau2utklr33HphdHT00THN6KiakBOWmdMyQrrF1eeSDxmizjPMY5IMlIjOGwdVL5G4 jNqTskQlyrV5I9/4VkGqAN0x6iovYI2fixXVS/uaHMOly85nO7x1gV7G0J6KTwAIdG0z3yIVRORJ eOJ4znGbjdhaBrwnLyEj3MedVdwvlPeYEayLwuMXewyvInVfI73Tk4/3H31d465vxktzTC/Ui7bR cFvKxlnmWarqx3RNXFfKbBBVAgyjMgbGDd7iRqNVDZKkd15HjHXVm8aZedEIjZyGImOgk80ZLyHm Z44Zbl76wKdgqemQum6/cKK7UgxDJRZdiYYlP/mTP/m7v/17VP7LHMNrD03ggBbWSs6hsjpIIOfn Krp2ybqS1eP8MxXevUaK7HMcXpVy/uTZ451MjAI/NJERBtKXC4Ck/h9/goU3Bjn+wDg/S5Qp8HDy MCZ8zoNzQ5pW1gPS48uSgzTAvGUsEgYygygNLCTvTMLa6l2ImlCPTbuREomADGuHb2oJDrcBEXGx hhdqIITEUKpmG6bdYKegD/NCq4fHT5/uvzhAF0U0Hr44xLrgBAJ03LYpWAR20Hl+ChBhcZiabZsx yrvjHCO18iRNQwhVXLLwrPcpA5MrKikam+M+pReB3fWuczhuSSpB49Y2mCZqHCMM+QYVBt/CAXTY ePzkMfdMlAUkMrXM8ZHSmQxijXLY4VBBrlMWoVHrpycbNDlCk3Bh6O1kl21sbTJ/lGFKh4H564vX rJlKc4M1WpoRvEFgOjwGHQxQ5xkui6OV4666A6mN0ALH2iylsMab6tTMGr/H3cewAgWcp3RoUbvb jXVrmQEb0g/WMFus3aYGcG+NqtCtDBHud6QOvPbdWzdxJJpQQAoo5cjpTG9xlalsUONtGFylICm1 L14g23iPEOKRyWvN/Zv8aTTkmwuSlhEJLFyuyATauIrCPrR0OCJr6RVRJbf7zDxVbfASOjyDPNeM /0ToiRRZhhzAeznxQaccgIlnYLEM1F+2YpXJAWBRcxyUhBYmxaAD1F1RNbZj1PcF9CJ79dCCaVGy 3x1V6aqQgaoB6DtbfPgl3My+iis+m6cHjGDaS4xgPSg72TaXFeeihjcwCTvpGUbkvaxBC4WXtPiu m8uf9ClAhMufV1xFuXgh8jBEaSzLCHPpEjja0fB9ZAPTk5T84LlZix1LM1ThHhwBmuvuvRlCrKQU UruDQ5LiqOUegHhjUqGZaeR6mGmmC870tpBkQWO99uA+jV9hRd2GOrJa4xhUMao3dphBkUlu9Coi gykkqGPBbjTcg5NX5z/x137it//L7y6s6D/0Kh2vIF1vRkdjppDJ4am5W7ks9eIO++jvxeOHw0po 1JCibqcqv07jTmraHjjBBnyl5xI5kGhAdJvEXGLRwJxyV7du7mRKVYHVMBgcLUrXGsXvE0ylMsGf LJpKsWnrPRB1ABOl1jlwjEAS7bRkCPnEFqzEDTYxkfGLN8+7SQyI6ayuKIkIjNGQ94au40GIzUBH nlRqFkZrXPqh4lp/wMU5rBL1VdgSmA1xsNG/0frQCBSLkSBuYEoA7qtXNlgZCwt2Y0pdPfRW5oMz I51Q7si3tDK1Y8oyYGaJNR4CeOoyZfEAN0hNhoOHIkl6a3uLfjet48eVTAQzLNqSsLFurnJOKnOg tjNz+EsJazGq0UvMIiT4FuflbgkcZFne2N4E47gm3khck0k0nUYU8S3CsYkoxehQb4B4Wl6B2/nk 089QtzNi3rNWmYgRD6wDlLmz+gpR9jZpC4uoc1XIimJan3BfUt4NwGoB3kkgQHWjKkOcv9uf7yL5 LCxlL0bMjKOGoiomzWVbJNmYZ7mNnrw5ADeOehYPq4sxJKqPCWIasq71ZzALWfBGaqo75n4gQ2jf w1eIwmJMODO5TlTTgdSm4Q5OrBcv4KLo6nkwvXLboFo2hrRvon9aVIUPbU9HCbHgOLdYHbMQFr+K qnT0PgeSEWnNhCgKKkVueDdOBnTAkTDbIYJbZaMisTuXoeGNzPXYuzrhk4NnIAFJHdy+irN+EvVz BO4RtTmmN8mrk+H8YTOSA0aiYyOw8uoNFBN72CgqKgA6hSOUN04IHBxae0SwVfJVEe7ZeodF+f7m JTk+4VUqNvqA46NVePTF7RhtpW1uKdG8sVwSKyBlw+yiwEXBd/4JVOg0mFzXr6i6uv24LeuHWIIq Acu4FqjrZDX3BQkmlzVymoAQbAg1Pt1f6WckxS12DM2ULV9JgWok/hGlgrRwZCWIzVKNsgKU06o5 l2iz2dkPPvhKgpzPoDWgpzG6D5+//NaP/ujv//53ltZSzI8qGWaiheuYjFqJCyEvHkCGy4Zcrbk8 MD9yx/wAO7aPogX4q1fgBe5Tsu25isWXTQI6goSlz65uirRt0wKUmcRlR5FaaT3Ov7m5wd26dePO iYWRlFdcnUZbC/Ex7jU9k4q9aK5iWCl6BqMAshaVdikkm1WnK6XAbVsFaWs09BYLFCcbEcdhKhyq ICxsaUBOUj8QrCwjEsoxfRJDVXJFQI3YIfBXS4W7M7XKwHyGyr4XODDNjCccGLBexIe1RWjFpGmZ NfHguxKRwhg9fbYH42ywWsQ2I9vAMm57DZVvWStEpoyK20kLknajdMni4t7zZ1ZzOqfyBl+hZ9Cm CfcJhQN50ZT5bcg8Nophm1TpQFufjSSNRSjb7prE7iH/Cl3b8njcJL5xHIlYP7NzrBhiMMDobihU BJ53/9C2PpDkUK/GhARzoz5F8sR5hpKempfGX2ceRXDujQ3SZmkg2+4ufogDFpLZv11F2YM1a7pD q4dVQypwdzuXnU0iq9mtlpEMs0zUtjlmRA0QD3N6QjkwJoLlw7KnyjHTzPYk5s+ImgkoIIogMtCB jOy+oG74Pn8xL5SiNKnsSkP364hKm04QykV2PgIDfsXe1GRhUqvk/ogjRZY+ahFnQmYO9UXLceeR ogpl5WVK6vWiSpw9jEM6DfkmIRwTf5KIUf7HClD5j/Tr+PZy/LMwzfEj75yTp5bxhNAoZPtJ9rkb pSUGLzHUBXReFbCdA67lHKS7lRMzwdYq4H2uJuBUcsReTjGpnGTE9xGF+dvYkq3yvFxTkbcoNN55 L9Fn6dmydWueD89byT88VIC7gVb9vKftWLHWs5cE9CIF/wzBW4GWIRoKYgyJyGjcKJ5GPwPZaWOo 3sIUuFtBK5/T+NZcgNlK+WyJ02CdxXRCKkK/iiMTwGnMGrY59uAQ7pNAH9kDhu4bX/8at0Y1K66O mmhS98nFj//4T/ze7/z++s0VqDtwK3xa4vFyUrd3mDSetlGJpbz7UEi6BkGi9UDEqwCB0Tj1ZBJt thZeCLEhTZE0bteJHETY7lYIQNqtr1r/CB2KdNBYssatl4QZ1JHq6rms95OArWqLslJuZuGXincH By86NRDonR0ljay8EtrRsRo48VTC78RPMQgpz6xlJUGUwHDJQPnxWD9d0VWAwgao98UOVk9hbahG W3PL6qr2KaLnBJC9uATZSjl/snV4WlYkcsg4sYQPMbiMGDo72EexOrqjJhv7nLXuvPMmq43tgnaH uPORF5xcgjrqRFW5NX7QpDNUla0bNxgEG21D+L464p+IeqmMq4b5M0VgXfhJJD3KjZaHUIBrhCD6 zXVm3mI4KytxaFzdIX5p+ToH5/E101kOT5/tYuJxTop+lKATYhKoP2bfNPCXaBFujFnuJuJ3EYYF w2/t1Lk5UJtn0L7Pqm5wYcnhcctzAF8vFvVDYSouh2p+Mk8pvRfDbJowW5YmVUrk6BEebM+pN8QE UisLXZsrMJEm4r+gDRtSfI4sAWgSxCdqkBjy5g36RjHw/Xff4zDcqugg/JMbuHP7zuefPzg8JOuV 4HrG2PxogZvHQyPRFkghtKqT3Cj/RKoXX5zN6B1FIgVslNMs2aBkFrqFywSUmB6BHv6c7wg8mbAE MYg0ASNtnoGhVsdJMEnlR2GummwfoDdZCCuwDiInV/LMP5xvOWDxJXHqJ1LwCfHOs+STAbUrbwud 4/l7MyOas1ibjMOdsGvGqR1v5rLi3PvsbRRzeaIRhYv13d4d4V6rNzDexnhpPinu8y3kM+jDd62h YSKZQUu21TABuQHM2fQDg6QBbE4NDF0sQyDZsCtGGFXR2AsnyeBWVSxrXQQKXQh2L00vrom0TLqH rhyc/okYC4PbWN0q3SWj5ZdnoH2PHpHdc3Hx5PEj8n2oWkWx2B/91rf+y2/9zuo2oRFT+j8TYsFl RAQLZqJ4veIO0S4wlnHssErYeI21t6EirivK26sMcqvOlaxCOkKAVLikUBeh16UGUMCSIOYOk0kg Uk1rnbAMwAKehAO5Q2bGOLNsG1O6syxqwKllCAFJ/zOHO8Q38jJWGSMAfWsJb2wdCpjk96BYRK66 iWg6vYSGrnYsBKS6U2k6zoM6Pyohw1YSHYxFLsftvQxsoesHkpqPG1UGAYJiBi4TZUkY/MrSAv8k SmEZKRRvMuw2AiENLiRnMlxelTll2A9THprZ3KO2Hxya4QqUoLK9LxYKs2C1P/zMSAJrxr7BeEdn J/YfLbBxSkgwJi569znP5UCZSzwPUqcH/QIBo8xt+EsHjugtNRvGxBZdlJcwoDAeBaNUER/cGyJE k4km7S/IyT3Br8jZnu3vc8/gHZ1508fpCoclvtMKq65SUd2HQ1Vn5BADNY6LZg0JY7PwgFQNZIL4 BAVcO0kQcyqLzqOKNiDDpBjGyOKS15P0gsFLodM4dDZSiEAaghp/5OtfI0mKeDVWDDUOlxZmKd+G PZPVRY83YtiouHIGXiPSsHg4A+uM6WJkWCSsWZbugwcPnpMEr3fZEpW4Ur7/5x8ng/WI5jkvj6iy PjW9eucuT8IXNMRSKyvsnMyAdP4kSXCCPkk5CMpkaFKlOktZlYZ+SMniK1oJVU0GYzrRgILcrsVA U3AZjViXl/GJE+dkB7EgVcHQorI8FfMZrnDYG9EZE5gxifSIt3UgcAp8PWDEu64b2aWk8lc/KufS w+waN8Hxy4Dr8ZPOYeO9sZMavBi7Xi2+DzJs3dzA5ZPwuX75LKOODwdwD0V/l8+ECOq3eMW/IP3d r1SMtUhY7FrzIzhJqJIja00mqLwpIZ4xklIum+Z1hE8kBIhxMwBOonMKNcPAusyFFTkSrsU/4UJC 5KEumZ9XCpFlly4zIneMPiRu1m2mAC6CawmXluYAL1VKfvd3/st/+o/f/qPvfvc7f/gdrLGf/Mmf eHF4/GM/9lf+w7//9tVFq+2wS9E+qvUn4u0MHlwmD+QAoKl7mcFBpwtwG5uo1oNOTRtwAiJTLd3Z yWDCAoHULEdS1hJzWjtlUG+BYsbNPOnwjCg1hL7wN8bwo48+5nAypHuqDrjZOgknb5Eshj/xOa58 AiCL1GwnzGeOZLhEFPmNWEXRH1kYwBzMBhJxiNQOCVPDVVjBOZaMJ5dubC8GwbYpEjXSXKXZVHni e8dspMEBhQsQm+wQ1hxNaYk4o98xeE0ZaAK9STWRslEtJmBDkebZcG3xLHog0Zqnnu49/8Fnn+0+ 34fp2T840ObRoXII9cw3kE8lzRXyriQika5QbpTJJsl2bY3SuBar40FwQiYfnWraSVKlzfkhMeXa 8mnyaccGSA8rDaQ0EjJZNjXp/mATy+rzzz578OBzQiqjyb/+s+997weffgriU++XDz9/8IAJZgWC 2ii6wF2F9dPdZwZMxFmn9a/8cCXQOzlFjLXJmGucpWWlCV1vQBfJn5DI6D1B6jnOUX+8HECwq7u4 GuGoUTH4fEi1HqV1mrcloNmGEpb3WVpUO7absIYnIhOeitJiFH4jtBFYNwcCvp5FSwrbytrDR0/Y Z21Pip7Dsl4h03R1leVOlvKjhw/3nu0y5Wgh6Bn37t77zd/8d6x9RC4CXVUKGTC3MESVFGJGpOP+ eM8ixh6V+kmVn0JwYa4KuPigZadKbOkV9RTxwjhcfalGjAaRKVSN9zZd3bDCYit1oMnfKxgVrKtc F9S0QQKXsYsNudfJMElt6jFVybluNdbmoPNJrYHifk9b4Ovi8CdHFGE5ojPEBmbsxmcPSVsn09BS vSBbSV587KsKeBVz/sS32ouyIF6A7iW4WgG3GD3cf+7Q1Iw4GCo1+WvO8wpNB/WwJ+Q8SREmekE+ ojp6VXmjdLgNm40OUZUdDve87WnWtfQzaywUvkWd47XNzZOL10A0NbJ3n+2xwoVypRH5ZtOsNvrj svFSHNiSSZzcAmxYvsonoM2UES2nN2YeW5B93hp4FrfCYs0GQKbfuX2LHoCAFw9C2v23/9/f/j/+ z//tV3/116YX1Xd4DDYW0wAQawqw1mkgkowyzoaVwIuxRVFKm8E6IQY/B+9hJ1haTufpqXXsofs1 MAkwS9Hk5LxnVevMYiZ5EIpopcmIHiFkE1o57XUYE/Y2w44Ozgwjd0xNCm8bdlkN14khaIpYvdMz y7wRLnl8sr6+sfv0WW8JGYbUiqCV3uBG0fjxuZXRFn+JSm49qgqTEDv1ITU+oVPMQ6HRd9+5nmle E43KpPzTc0K5CQxYhtqm0PX8/Ori4hrDBMhmdDAnWRBmrqbYnvSj5ejod3DG0qSUx+Onu48eP/34 08/guI2pjvqljKVsFhm51+1bX18uo4aWQSl2aKVbdE3buUG1GXBKdZNCwYuLVIgmp6bGEIDIuFnH iqod+iHxRBIWssj5C+UlNwm5d7GqL9vfgyXKlTkVUmKJwJVJQVq1QS0lsgFYpFsqmPRTxytIzufs 7MNHj1Mgy8rjDAuHUZKBR4b/IaVAYinlAFnkE1+i6DEqTFAlvOeebXCsWiLU2PEnSqFs6uRVQOdD i7XJrpT7CvGVKmhMYfBhjqA9uBEWB/QUJbKgnGhagwaR6mo6/IkLnJ1fRA+iPDpJrdZtt5kc8aNv 6LmBgKmixpWpQrGzs4Pow3bEM/n0ydNob+zZGcgK+b7E0qhx9zujujeijLLeGKPBho8GOTCtXWQl VFmShjdlPhrqx9NmINJR1bxgQ1PUgCKmXLVxyPAysbVlHCavEXZ7G+PnvfoP6aRvye7QJhPWe9BS 8vVR/x214JEhcSeVIp9o5czEwFb8ML/BRStXKgb6psNcsOZtlLjhbKPUqeyp2OirZyjc1zjoqyfp mV3ZeXE/USeHqtyMZ2CLD7U/RJG4vDi8Jh44yBm7pOyFGHs/jj7L4atrh5VqySQWDVYXmMe2i72m sNW2TmCQKdA6J42bkM9WCFi4HNKhWmwr7lsKuYFGyZvX6ApN02DTiOop4lLRULjt7RvbX/3qh3/0 ne/9vb//d/6ff/4vNnZW2ATsbbYiz2Iy4Yw9n/AfsZNDdOjgFC7T8DOqaMJGpEzg01rwntQHAmbI 3rAAA5DCGqcckvBYd965xeTkwtPdkupJDIkO2ES4xulKWRKk4yZXQX7x+f3799mM5JiAwsnyS1Rc bchWocpUmleMumSVOxLn9M6xHZCe3JxDEZ2Ge+dJEpGdb4YXz7YafDMQoAmcMMjaJdGBxpOc0gLR ChNTGLrKKhbmm0wTIA0lAp0NXlMLH3YbIDF2yBIZejHkwcxXMNgTxoFESvgQsuFRtNGyaX5IdTC4 eaQvVgv3qIpDFJrlxl4xjCA+qvfa8grGviUleQR7FsNeHZHGtUkRKA1HaaK7d++mh9kC8J5YN40h bRG8F/GXGN+WJi/RUvVW1OBWz4jDc1j1UfV4r8Vn/rrCga9HtE/hx2M1smJRr+vNq9muCzoFArl0 Qbwx7F3tTFj3EUeOezC7YGQmp7H3WPOJj7bxt02LQjmMvRqYiPK0RZ7BPp/EpBWRMBMJBATsmA5M H8ZLhgifds09Nao5s5wIanrxam//5QvwmsDzeDZZFdEFk0uYDcuCxznMIFdBxNmO2ir1laeG3hYD WO3EcRfpL+uG47MBI0WZEQ0H5JqgWP9a7LO1TzCNJ08LNYvJmpeRO4uLKBJiMF5FMY5PVHGaqGZo 3E5JHx+v2Nvr70HXmqixPaahS6LeJNRkBEcOLPqPZ6jF4PknCvOEQ/QGSnH26h2Q3lXtgMsDJdSm lVpRluOLy32Qt+B++eb/sjK2vbFaZ11qfL3vGYqEgmqgsDdSrEB1ICElWIJYyWQ2El9oeWjGADjW fZ96bAbSxTnZsbHcTxxchFYkbc/cASgJVnR9g628g44Hc8zewfmSYBINybgtjUbwuSyyQ2EGE70d 9qg3scZc09mRVpQnTCuy/IyqUpRumOgs+ugffr77j3/uH/3Sv/zl5c1F8AW9HsyOwp4VY2XRwXGd QKsw0ySLgwKpM46qy4fcMnfFCOCCgzSAOsA2JX6WApiow5yWEIVsUa31+lQNwSK175Ryd6+wlIEt YmOwNsjzhlPlAdY3NgECmkUw9yS88V1YfpJIqhF38hkQpsZYhUwZ90DsNlQAGZNVTXjsBEolqqru mXQpNC+/tGF2SCOatJkoBWcpXabSMPKBQ7fki+UDDW6L/YEt0x92GsCNMY4HjNrMhJGQ6KFihMYX r2ZqQ04T9HByRirm6dP9588OD3ZJXT14YbU6YmxERfc/PgJugieFZUHaofu/+847rGDUPxrUMbDr 6SVv72nri9EkeukmydxLiw8fPCDDm/D8Gze24K68PGuSBPbZeRLBiIugUoLFV606rfuY52UYWrHS mPHsjQbON+ZS9jJlZBg0G7GTGhJPpTuPJnMvXjLChmETEzUzi/ixHUEi3+Nda8V5EhrdL6bJXgpr LpIUxHkv1oddrAYtu9UYnon/nwPQGfAeMXdyfq1MMKlfxLR6Qou4BXbIlmIqDcc/VXXAA7G4sEUR TRJijQSSgzRNCW/w+RuqaD5VcB68YAoupkhuN5YjiSB8n5OwnKTIiOCkZNDsDKXwYSPCF+LSN9ve wEEPgyoxipeyru+MKDNiVpGaFyKtgNVPBr1R9iq+m2gFCQlQPOr1NsXWw7LjkPy0kpLpGHwtCW9q SLaRZJIqlbpvC3RU3xwUjUkQdzE0cDvwAM7cCO4hB7IRhv8Wefldi6mPUAjuITUX+oyF8p4/PtTh uyP6f0mbHu7E7wxHjl8Zz9M346tozqs0SKXC+CFv6g3m88qAOMlwLA1bnaGuHlHjx6iG9Dx0rFKJ qRqcapk+4foa8yxlSihORpd3/ZBmHKCMgohMv9UEk8YtmqQAXmIhPRNhgjm5LJxTTNBeUktaHjXx KgnfKwiF+AtvHE3IEhcWfkKCAMYsyIPDAzt+vXn96Wefnh2/+fl/9j//8i/+6xt31tkzhn9Nay74 aAwaUUmlzSUK0nGpyn5c02wxSxUur3I/fMIVKejNV9j7YN+9u3c21tZhrg/2D1nrtHfahf5Ax9x7 /nSXHWPkHiQ+rLqoTQgbBkcUb1Rx6FSe9dat29zSxx99wpPdukl+A5yD15XomywSxp+FHfnaNFrK AS5yLchuBEPiX9NJMlF32ThW5YarYLASvSuCgE4uztmZG6j662ppCsFJHT4ZW0OtHIamSpVq9vOE WhpSMgujavYnf+FIQw+xX3H2nr8+ODqmjcUzHvPFy92DfQuRwG7Z351RTh49rNQcjMc0Qo5tii+X uQd67t65bV1y6JKUFTUmx8Jb5viBJniaLNt0gsPwGfIYXRxeEYezjmGKRyN+FxZxo21ubOu3IGwt /fO6y4IPLi5EnWicuROyzRSNCZ6Fppad2hoMG9/T80mjek5H8CmajYUHqBt8zO+U6LCW2cSfrLLP Skv1eV/V/7qbirwSd7PmOoAJDSzRmT8DG0kInyUqu1vjAD/q5uJDAzxSb6sxaSgz8Tq7KeKoaCej KUJOWYer167d2FxH+fDuUx0eRZqBoA/Uw6fPHiNzWHEasDM8D8JcklC3kCYL5iR1laOszDDkTAq3 ylDnQs3Motp7Io+CUwJ3oa0oNr4mYDc0q72MTdmtwYmgOf9s5DMrzwbVaX3Ek1vhMQ36pLR8pdfM BF9KxfYERbERECvuRkW+Smjv5y+91SK4v3uZS6+epK/hTxn4SM5+qe77yQ1c0tlLZdTXPNG5Bjug AoxdI7uSwxyEiepde6W2SF+jDBijYsb77AGjrBIWJzWnuC9Grx6zQX2b5CgxPuUNevLm9VhbJuYV n6WqaZj9BF0I/TS+It0ZeppDo3ORxOHSDgZFjiqI3Au2aykRi3k0CSnJbJs5Hezg1PqjGmyX8zf3 ysrWRJpgN/JD2Z15HEqH7GAIzc2tTUHw5et/+D/8zK//2m/c/+AOwwQNrdtT/LSGwKDApDiHzNuk z31KaLm76EGIHsSxPD1fu07RwXO6nmta0wON6aQsrQnRR0ePHz8hKRxKd3dvH4qAKGDShgyaSa+J pCwbVVbljh+IfniD++++y2M8fvSEI7a3bthHAe1MRTsaUgS7ayl1AlBhcQSksh5y4rlVtrNOFbpR yZNeagMBWa9gG980i8/SSya23NnZJs6XUUJrQ8WxYVXGG0xvtjuDYm65MQuvCIKnFNHEuMEKTNSj 9s0VtHEoGzB69+Dwyf7BI4TW4Ys9lDUeE7NjZo7pRwaSbOPPGyL8FplnVbkrNFhZhQ+BZtafhlOK bMwGDL86wuUAD5CGCTMgNQXceVQybIAVTIG9PSq02LWO9+aXzy8gwBiQeg4j4awElbK0qdArTKdA bqkS7hzS326gepyD502ZUpswfWqSwof4NVfl6lWSMPHLa78YwBpWKdaNqrcahz5hE8jzcplPuMei R4N3uSsM0GyNKyrvl4Cl/id9JzpURP+y5JyqO5qb6u7mPHWSMYDWRzN65/U6HD9Vsy3gcMI9adpe uXp4dAJw75lLSgU+YgEo2wJ0G3zJwmDtWIqAfnjEudJZdFZenonmoigE9P/DmOTpMNxisoiDPKDm XcMBx4fso46/gfRCQ48pwKmLTdxugnhAN6K1EnNo86F1b5CDJ/CKKclYuEc7GJgTk0R8FZoHJA01 0WuNqN0/jTcTrPBMQd8hWGIEy94wx/OEveF+N3ArnAnGrUU51mvO2cYAleJpAdrPf7gL+2XgtnJ8 J/JSN+RRCHXFjKKkvs3LD1VML1j3npUlg6RxHIhu408lvHhVlcBP2yzeXrrADaXAfHOxds411tCa k5mAuC6NustMY6m2LVULY2rXpyCf8F0ar7fVimAZCN3u2O9JUPaDfC0C3G+oILM5AXI7HZowQ4gL LIH0x9wcjWaIZWJ/4Zc/fXnxD//Rz/zrX/7V1c1r1uAwlolEfOMIGXxbkXnKCtqoVEZMSu6Du3AX ETosJNcGfMy1eQjfaS5CUDcRZE3ASYW9BdQ+KkBBB7BLIOkbDPPykKopFAglO4buPNJEmp9Gs8nC olthXNx/5z4XgTMBIJYsNNQw+c6SspTbbsYpd37t2nLCVIymCEo7fQEFE2pM02CoL17DA+GetQUt ndExelBRk9C4g4JGXLaahEELoDdfZ/Ak6CW7UhwiS70KOHOXuFfnkJVrg8xUwd2FEjk4eLq//xTy GhMXlgqqIQXTQQlcexBeaftieDi7UNcCm9CAd2p6LK+vrPKe5rXgCGnWRAuD2rpB6AWBi5Iyredn MFHE4z958uTTT3/AKXguUzHmpiVJ5kym57QMBRckw0W6v/Fd8dCwZhkQIwIXlxJ/bVRl0oCDsymq IcU3OCbq+iuuJLaPDr+2pbf4+wbtqo3LwnNj1Euq+kZYSlVbUrjOyXG/F1uKb13MRWRBIBW6+c1u kv4K4DBHuApB9u6AYJWUXdQgPXZFQg2DGMSGvVJPgthcEt/h/WasNgUniFKDzUHNL4AbegS2hDSn iys2uICshLDmBrgefAQiua7gcCdXKAQY7H7Bg1MoJgxSarUmrVYDJZHWAjeXvyygxkWah2xn0rdo fplYGFAmxo7jwvHWF0/NLNKKkv2P2mDMnCSAroZa39V3xPrYGiNUdVA67gXccfhGRHuLKhNUHQRL EPwy9hXRRpHQU9XFL2S3u/UEnatcj/g4Au7le+uH46uaPmfhnovag1ge1Ng+wWVaXnutqD3+qefv FPR5KwMq5KFx8QJdxv1afNx2LcHxbDmPmNtBcBwSxtCfSlZrm6rqoHa5kBmBFFIIVxhALBsVCW+d yCpB0Y9ED+NS6FCT+ifWY/OS+ZWqNWbJEes2N43SLQWe6GrMeW4Yv/njx49QXWHs3pxc+fl/+k9+ 4V/8q8Vlsa9RsNbSsPPZayvCjfKy8ztUPg2Nk/R7vhWZolOOSmsQi4wRZ6a4Hqw84gyPpmQo7sX9 A7lt4iVojVYbIlnjUVtcfFa8nBhbMJswGjTD3FiHvb2Bcv7o0aOZKXqPmYCndw51OHNvHsDsLG40 w9jjgsuifXNIJk5GjLvmvxGiRG6BmNTFvYlnQietrixAFV1vCTfszc0NnsJcVovKluW8irpDPZAJ ZDdYTcKeCcVRJeERx6/1T6dwvZ68OH714NGjPQKGKQuKksgdYqKpZUPmoi2C7PKy0LmxmpxKVnub h/EHbohnI4DOPkSm8D03KYmTIEsshDQD600OCBADMfLJJx/rGJ+bSyPgVzwUT845MScYEERmIkpT 3b56XsatKaPxo1gqIG6b3NFky8YQV6IkhMdN4zKOqDRlYGHRkjjWhlOFr0Gje1zfuPBXg1i6aQju fZvn0eVU1M4ZaIJhS9hQ3letThxFij/VhC3EYz91h5YhKSjxnhJ93KPOfDzPqSoKiqBA2LT69Wsc A/QtY5UzepgvCLFHmHo4URLxSoQ5pCSdc5Jv3KCPlF0jVyZJzr4hU52EWK9stEyT7KETTRcYgggS Fs+jb9zDOanGVGI0RuQQVcqw8Tg6nbL9q+HWQOG8xcFyqSp0yVgzTNSKRiKi5QNJ5aC62OEhMtmo AEbBKQwHanbe0M5V8zNO1bxpiyrzqXPRVt+w5GCHr3cyXK7KpDRbxO4ERzrosZckcPsz4lc/L+Tl rAPZzcmYQ89WnXfiDi2J09893pNHBWIdxcwYov3rw6wb5DL0j8ibjZOfjvXkMNdNwgHL9HVloEEQ m9MiAfHh6PjmspRvAlZiwcQcQ1ji/JlCwtMiwFoFw+OPg4CjPLX9GqjA/bscuUnrJLA9DbBzMxMd 6IScJwAAKypJREFUmmBEYDS1/tpfwl3HA7KsseWpEA+2Rl/qtLQ2kb4QKstibANlF6xGZbT9R/ni 9/7sz1BYGCDqDgM+r/ZPf+7n/6d/9Qu/eOPeBgtftjo2LNYByAvMVbv1pFmL435WOYhw6sJD1bT1 DbHVWOJoi1S+TU4bbp/js9fUtkhZ6hcamdALAHdCzskhZl2lpTKCVn9lLC9jq4m2YN8R2W3g7dIi wYt4hp49+TxR89eYIAOQA3l22JmZaXp3ch1mQE8GhADhcpEYHKwRhphlSxwOT/POu+9AQ6sdG+di KRjIDdx592/dxNOoWaKEs+MzT8VpIeotAJt+K/Vs8lfbfhLKkuGvV8nqdMcn++xqTjpFNXNseWCa ZWxIyenxKVBigV8thVSLjMYelX0KWsNukMfHtKbTU/vq5ZOnTxm8J7vP8J9RY4ZT4cokegUxFhGr 3cB64BgIqM++eGjPBHwYVMi5cpU8QBbSxsYWEUsMqA06Bq0lVCRWS7q+Idu8aHqWx1+rLGVr2esy dSID68J4DCQoSjswoBAAgAzD6voacsViNLYsSGV2MCoR1pY3YFOwIJpHPdGXS3VWZRZ5yeA9OuIT fjNZtE7lyOTBJorBMmQncPe4XhGfHMaS4yrZFAQ96WpObJ4dKdGIUbTZDjwCNBaG2BaBfasrbB2c xNQyJJf/oy8ePidrhjZ+QneU1ujvrILUa5TswqdQ+Ud0U2xZVV/GimGg0j0Pvrm9HeT01Zgcx/PG e+9qOmt6aAvoH8JbQ3xIvAcY0FWIJwORvdMKc4PtqGLXWlCcjzS4lu+2zRRW2mu6IlE5gczbRtTi I2aNPKfaM1Ge7AXWpiUgQiD0VRjtm1HbZTJUBQ1UEjckWBNuNoJfzRg+4EidP9VG3Tz0ggCQCAN4 k7m1jI5dV3N4FDqNg3hZfZ7U/hSq6otrzDB/qsgpzRGlr14oia4TknpphZOqkuXLjcpK570KpEQE RUttlcS88q+GGA8GGtPJ+8RoEzeiWc0trC7TIt16xIoG1npqHLP+WJYERxnkxvYywJOZwsdt2KlR H6FZE4mhPLbQB0I+D8BTMXSLQLSJKvYYtFi0kUlmD/BFowCTWxFtSeTMILn1UdyJdbp2fYlvGOVp E2vG5ZgUPfL25k3CoK4QZN4BwUuQJEZYX1zgfuNUMLn7e8/QEY9fvP67f/+noUq239tEQybVE0Sj gzCwkpKNmgUJRnToK1n5PzsztNs0m4qNSvQVSh+7laHH9jxmsUzPoWPSRe3Zi6PPKYNExjDq8+k5 oVfofvC3WLQo1E33z9IInWoBpFRuSO0txuBgf4/mI8hijAcK80xdnH30ySeA7517dwFNdA1C06pa sglb1QcYohMk6+7BFw9StH5QN1Lh9YKeW+/cvwfkkRrErhDNzY+RwDCeBPcs+ZaGb9qVCgWQ6SRW D3afsF9umy2MIEgqpbqQ2/MMgNhC2eY2qJm/f4ijglwqhAeEgwoV3YKnzt5QA3uRwusEPtMzZXaO n9fHJy/2D0jqQ6397NPPoDWAV5y3hySo0gj69NgGRVdnXhydzS4uX5ldejO7ND1/7Rga9s3Vu3am NSMP3RGfAQ7ua6sbqGAYOg0B3FjbQCXmzOk65lplTvEBAD2MG5VdsfJNotHnaWI9U4udRFIYK5Pj CPVBC2/arU4Wa8Ga+Mr6piAIC8CoIxP4qeNhwB2SVdF4cmwlGSh+0nzII1018JSBRdKi2SBXAEx2 JNH6+oQ19y0fGEF7ivbDHsFhzXoYVIG0isN+s4OPKVcKCGnYxLxWbYt/vhan/RDw255RXUvMOLtz 5+atWzuHLw8Wri9x0MnF+UNAl43L7tO2paWRxBFeZaT0y8N9Fhu+DZYhJB+yjJ2GjCT2DzcMFXZN O5PXYqlcZaLxrtcNEIcQPVJeT2+9c49B1N6PG1EtOCgj7NT/q7ZaFbHxC1Ynrjqs6K5LMG/6d3+i u6s1MYoSq5RgX+H0Gn10FsUP7ppWZyXXLwGdg45f7rivuL9C+8QyLIEzqdEcRTv6b+mCEeKrEcdu SuBDGlwFhdMWMOcN4NeTXTW9XwpQhWmQ2Ao77L9rzU005fEuxBTGLc1GK2z4PcqMqr1VuicCzuGs 6yUnbExOHyi1906pzwDEWJnIOLykobLHMaCkSnMDuaY3ZQCDZ3t7ook5JBnKnVSSpaCS8yWLlUfl YoNKGxtCD35sEVWq2BGl4CMmh8iqJCibR5cyHdJfAB64yZwaCvH6HM8Wp7fVXht72HxWooxLQjvY dJjQVOoX2uBi5nDv+Gf/0T/4tV/9N3c/vGVh0OTvsBAph68urFWmcRrRW2eAxpGuMFKEjo6oobyx vk5CCk0MzKEgkG5uATuFCNmHj59+QbXTPXz39FM9JloZvRqxABKgI9nZnVCwSau5sjCOUOYf5Toc pvMGO4UqpZsIKoDODfPzxDXQOcRYc1vWOkB8kZscc+0SYn9GEIt4PJD/FgWD6aIoOVo8i8s6U6JB qptF4yCZeAuVDbUAcX1suAscrsxvGgG7e7LnEjpBMJIrDZY5yfcJg5tl2xOycrG5dYOHtjsKKrd9 1KlFgFjGjqDjOD17Uk2UAAlce/sHoA0LBMySU7Y0IKLBOrDIhSGvkjiZayuwsepdF4l6vHrl6eOH zBOiHoZkb38fwn6BzpNHr6h0Dm3HYoAoN0UeywAFPLVhcRBj/zm/5PHhBrAHFlEx7nYDAZOVyRIM iLsXY6lH94qLo/YzbIQFexPGVkdy9pB/TbnHeLBaVTGGoeE6idtpQEGZa5WYUNVlq3lf0FAB6vbz vNXHBl2h2mHusQpioIJinBYeMc6vkFWyJ7oagblaS0joGzs7qFpP9/Z+8OCLK3OLOofjLQrJ4z5m QVPOFwqUq4H9jb2pAW0voRmyE5Zqjci/GVNjxmYpBC2DkBDT63fv9Nlq7/O+uKkFMSk2zXWzVnwF iYayUKVB82pIgfZNMVQlPWBomCLF4ZagwKiNMI2TgTloYmNkLFRDddABmkeFtBA5/C1qfwZ4+KBX HfiQSQGQnqS/4wFBFU0Y/6RwlbZPtHLhZ+JyGkRCZqHRcNWInZc+26XMml5+eEYXogLvMjr3u/36 OJI9Pgq6CvsI6D15/yolOilDqAFOKvPaKnjOghyKWDayNQsMEsGJDYmdWD7r52m1JQEqUXmhsSZ+ 0Uq4WpEdoso3M82G28l/IqG4bWaN36wtfrAzXXYu+pmluRmC1/g3odO3bmyjeOMLX19eoV9OEmFs j8rVcUxSch+Qx1Z4c34CO2gN/Cuk3S/u7b76uX/yj3/xX/3yzfu0eLdFF623kK7UK9KM0aRw1WjA lRPLg7DgWUYkAZPCh8aFqgUza2kdJTHW62sI7QfpQIOWx4OmMiBkL+27ECpWF2LZ23hh4oDJBPG0 lf0SIShxYBe/0YnW11bCRZ/gayInkKhCnHJkb3LFNsSqeGvcDmcoTAC8Ebh1cSOD6bO8TtoRURuU KORYYIWvx5a1Dw7fBFfQk+n+SYoyL3S8VLCTVyz2YVE4EekFyl8h4pkyrs09UJQFRoXukljlNpwP u2jOpHVK4nUviygR+prNb2csm6eYZs1EIyVw9zrjSdqqMV61gGl0qUjUzlKWZR4y4Ozo6puzk1cv nj55iA/TLNkFqvWekKIKmjNiNr3Fk5Y8VcwRM+kPD5HeL45eITsJ6WMlyeA7uaazyTil9YwBEq0P OvCHw47rzmM7ikvJpwJjYv8pcdUyhWoNHO459XV16IIwCFG2knWuX1pc0Co0eXHFMh61erMk9OdX P7yMBt0d3SncRIFR7IvE5ciwL+UKG4ZrqynWJ9wJqZ5smk8//ZRcZGv4zeoDH18Fn0oU3pdj4BKF IxeSioU1GKo88aH8zwSC+qZ4NQB3zzjebtGEV1pOyFnrWoxYi2zQnRUh5M/43meIy1GlrxiT8WWA NSpIW7cypLcoF2zFDAZ74gHr9SYkcsd6fPVPYuKg+k+U5Ak9neF7C4LDuWreZ6TUNBPBFroc9dDs shGFe90Yg0OxkWEEJgVmdbYkYEbRNbkW08bDVP537nku9nazrSrne+aOrRgxeTd53EEc8q0O/uRO TARAV1Xx9Cs+G4PbED3oXViC2Ps+W62itjgxOXtinDg3offV6MXIxNDH7Jgw/j5MMtiqdHt6PccZ l/j9He/y+ZEHF5BBd3ZuUHyOB1+mITeXPz4hLgKo4OYS2DQPChsTaP3tqVcvnsMl0Y8KHoWUdqrw PH548PP/9Of+5S/80vtfuysdjH4HRTEzu0RksQgY0yLCcVBqQqSjx90gOm97m3shLQAFHPhGPSHK D7URysR4Eh04epzqM6zg7BRbSI+4DphE9kwUn/bXqRLHEiakDeKCq9+6uY38Q+mG0Ocwur+kcJ3z whxVA6D9UAsgX54vp+L84vlzY0tAQBYaEZAUlbY+KtR2upXTxqGqfbNCTe+jKbitzEmyl2xnP2NR IJ+AHh6ZR0rcMXnI4Eucw3ksYyFQwhcWYNUfPiH/e4ZAxpJKZvw0WyrbkGGJNlZtUp88jEPWJ6Wg /JzFavRnvNVcnafgDHDXfIsrkgQ4PfV69s3rW1trr09eTr0+Wb2+RDol5UqIkcEaoQ+XndIxPnD6 UfEO0ZjSEe1gmQpixL851vDUnNNoh0kqI/eHEDIjwRh/I/nqWJ/sSycueZRpuPSGLdxWPgK3oOLO 0GAw3Fwp31VtmDFPUbW64MjAeOnJemj/4gZ0c75skS+/mOgeX+CuwsqosuT0iRBIEvJElONPF7Jt vPAi8hkC7PPPHrDhmIpzLBcuM+mCVt2XYxo00S1f0JCFT+1i4XsSJVH6tLBeLaH3w4cCd/8hLE6K H3VRRgh07yvWgh9Dfdeg0Ai1kzdIyNBAxi0NLEocSvDuNOENVcKhLBRCRxNNifV6+TxvkXpEuhGy BzkzgcIe2sHVRZ4UqRElKyG9YgydMtgl5VXGE25VQPVXwzwSNdsqkYNOHCMj3IIZcbwqdEs41H1m 68J8e7zP1C7QQOuo9jXIlRI8lxbJKKj6FPyFg7nD5tq0GqLyIsjdg+UA5eZw/tT9k46y2m46X1Hp m5BWp57LIr6sILIPr3iJ4UlAQvaMZdv4ZznwNG33gnbryHhlfFLJIB7l0xcH79y+ZTIkKxvVSWeX DZnYmhjjYW6niMt1avCen5/e2Fhevb6wfv2afUFWlgHujz56/D/+45/9hX/5S/fepfbFCR0SOQk9 dWiEg3MSbr+2Z7ZEKuQIOT4ga4Zb2tt7hgYAf8HT4B588vQZaTSojuiLWaip063ph7tskafFnOY9 RLNqLAUfTEPXgBjWT3LMeUoRB250Yfadd+7QEZEromnApp6jW9hekg5fMAPWzOG0cT/Elp/IWsY5 UzP74MHD1AOiHfAC8MZAafbFQw6gMGvO6SxVDJeg6deuL60tzm+twvRSyIXhIefO4DzGHZNCD8uZ bi6LDV2jn0v7H1J7yDsxw+XsDE2WASKxkAcMb8+OSHh9GqTxgnnSo5YmxNYhtT4f2NrKbgmTN+7W nFu+y5EcE2ctcutYGpqhODu+cn68tbq0sbz04Xv3vv7h++/dh/G+dWNna8Pwb8KAYO5P4W1RejMy MjBo2Snd/oI3wPfq+oa7Cg8B8dEZNFZ7N1RZgsQODQbigKOh8nyW1DQPmefvqB9RoqJEmixwxaTf hq7a4Qg7KaVImDLWMnNXfOj5NYwODxHGnUqIiok7dACfy1tyxEM+rGdtYHB8lhi+7q8WeTXum1Pg 8mUi0iT2ChYOHiRsvmrQhoFGfgDEDeTlfRdSOZzkLBrd0L3PwZwkDi2Hq4og52n0y/TmO6a894wF 1sJQMZEI8YltriiM98AHMKKwunY03b7hf27x9jFMVuvwCqp54dS0ZSkTrs9dQroT91nBUODzXHld /mfvpK9q2pePDBp7fJ+twzFcN48TQshXPxwFb5/38uW0DdNppfjOP8ehCGXsa+DcB8oYzNIurpgp Rvc9C0WlqXFRY+ltR06v6l98aTBObrIPwieuMLpcB6F9xjKeWaL4WALkbZXgUOd236DqWmvJGoeq NjyEmlx61jWOSkYj6Wpq0fGVhZ3I7CX0M7jf6qMdm+aGWdQbfeDi5GhzHf/QNXNXKCJh+162omkU TDvPxdOLj6xOqY/zb3z1/u3t9dvb2+/cukXxHXoNf+ePfvCzP/P3fvEXf+Xm7XW8MjQlvDa/RHXR ayR+W9rD5ga5HXepelRinJKzdwylgFQwnPzNBRXUHj58TCaxeh2iIupLjCLFJOsTX5YMRoQ3Q8IK f763Z/lAHm3WsCh557iZeHCTrq+8WV25fmvnBkNFY0CelYvSmdemXNls7UPYsIQx7Fc9YNJpD7v7 0aMnAAqTAWgTvY60SKyVQTCwMYAF6kEz5Ri6bQ5amEOH5eTMGuOc/oSn5Dpb7lXr3khET5L0SzYz zePZ3farS9IKNZvMcZ16s7a+oXC71DkkeVQWlhmYE6W5NR0ZGcLhWYjGq0QXa85LhXrDZZvKDzQC 3LT13FhZuntj/Ztf/8o3v/7B8tLclTfnW1sbt27eoO/tWgoVsmDwPHA5BEjKv5zDaKMkk3HISoJB Qu5JxZyfEbquZhfyIRyIL36bmDYRhNn/XQKWOsHUV4SrcTfwLJpT5joGpOpT26xGO9M0hSdh+/Cb EWvd0wJLwY1thc1kwpTBTm/TRy6Dz8CNJAax791tSaoqXreqDDsN8cBr//lzbaD5hYPnJK6e4PPk goIbzFWUMIOyJv2Iu2Z4sVDr0SkuKW6hfVKZFocqihQ73Toiiq5qbpOMUAy4rftmTl7WcIezNM48 xRgvvziyvExfI4wWUE109s2gqMfF6SWB6dLHjh1UVBhg2DXqdzrSl8iEnnaE43E0iyLuign+9uqF y1ITI3AXGat6TJiDt/DNt7SS8voSjid+ORMzMT56zw3w7AbmVQnHepd4sc2riJw9MPApcatNHjj6 ebgOZWnFTi8x3kCv0hnlT42K4T2GbRvLGvyWiOZyCDEFfMFHpLlMvIaYzEtLJFNgnnNCUMDwajek WdoKqeaaiYXJ4yDWOAppSD6HnN8ty5eR1CeUCJlopczpxWv2LQ42/olnHwAVtxfmiADb3z+IzTCD 7sZG5YFZr+hif+1bX725uYIyuYWNlQf43T/46B/+7N//lV/9Nx9+7R2g1qDpje3F2YWNlbWNjbWz CyK6upSaY6Ks4f/gF2hlLyvLGOgJhHfG1Z6CtV1LEBEWk+INOg7fTwi8+becKskE9mzlnHYlG4C7 dWz4K5q4hadpGQVUE6V3fopejJZArKHsQewxLSGwgN8Ez1WH6ocMfA+whdCUccqMnWzCyrIIZJAD 9QNMyIZMYOyZL0YUpL6xvj535TU6KxDJADdlUT6abuKpHSrjmRIfYkc0asaZQaPEirnjZg9dUOUR PoHSevaq0UEpT91tosFharVFaBvQrU81DdgIcGR1yn3KOFvqC5VPO4w0VNoDpcYh98uNbiwvvnf3 1jc+eOfera2VRbJL9g4O9kpq45mk3jTHYBMQ6M1oE3IEbBFNCMdtkxrq8+GzM3dBm4NZw+MPdrK8 IUnMYnfFq0YY4NMSpNUuY1ayMokKM8IgqQP5ca0yqKgiA8YQaSM9mxQELCeYDALn8yrg1lvQDdvN Dprfvn2bIEj3Wuuu53UZ0LoBR92rc+2pqBRSw1WBMZjvnDZ1Ym2yjA2EXGeaGidrDdqoyaO67cY0 gDLoGolS4OK9/Jvlz/R1MTgcw7b2ADT0tDQBQDlbrWSBu2fp4hsBhS9EeRlZ2vjWEqYejYN44cvs doYt6p9jaNCow9QUEP7JePEtET/KPyMg3ba4RB2JkHHDaxQDAtzEGu2A9tXYnVGt7sSMdtA49FW7 uI8WguEF1hTWleMtLT8eHZuiPDQ/HYTOdOUZbxqQPwJ3b4+vJCzCFCxVhonho2o8UnUK0qYmegXf TM45CkhOi17QdcZN8qahphubmyhTjYdhrlQnBlU0U6PY0K0BBKRam1YuVjcMpL21zlXY2R4+ZTqI x1kf5+RgPPi5oU8pxKeulRkOO0FkBXWd5M0tGOjf7GAHnG2trz5+9AWPzlVMm7Op9sXe8z0Sy5MP MUMJkN29ZwyZuXlT5z/13/3EJi0N7OkyDaxyjt/9wwL3r99954aV3ggrmrp6QIjIK/56gvJEGemI v6Hiisufvk14GpPWLP6eWRCOnYC/HQFBzFw8BLTfpK2TGhaqLhPEgGg3kKl0bvUJRgximQOMj5G+ UDaUweeEHAh1S7EOrgF1S8oyR5n5fazixqCxaEuYsNg4W3fduCSKDsgY6jJpfJDvt3ydvCCUWnHw GpNrlW1+UE5JNMRe4abpC36NqgCkO1MmzCo/RrUwHSxOY+HwXxGfCvCRFjtFojb0NLEIxhsQ4uI+ QrmdekOQL6QyG7vORhu0edvo4gb4Q1ZgKDApfNzVy3IAIo2T2aeEC7UC9zkPY4HMI0SaQGS1SGrb UjTx8AUe8PXlxfu3b3xw//b58eHZ0QuixBKWZVQiMYTpGAlcLmxtbZdJfU5RGIqlHL5EqFAXmBtg xbEOIXOkvAjvyzbhhvktxXDNqmF4WUtG8+xMj4qItAGlbCwUaf6thlLM3sSzsc6zrl3O9aup3Mik YLmSfPiS0cNUkgyJn78qs1pA2iVS1NDsqhSGrfup6NdXptIV0g95MyKkUGM0gIBRozr5DcdsB0aa GuKMJxsxCGvzzDBBb6vqMwWcIV5oX9wS98kCYwQ4FRvWbifxVRaF+LyHFRz4hOOHmv4kRfEph3r7 ASn+OSrwoQ7folhXarn2Ps8orBRZ0HBRuCcSUtCqxs59MOraNvpMcZprKsHlM8saP7luhV4P7khV ce6rf1IkfOmTSIg+gl1coXcmJbMBu1zRLJ5h6BNlI904uWLC3Yfrln0b8bw8Vu06dAoDicJB9/ye 1iWYzhKTACNX7iXOvVfpo2V81ALqxO7n1a8rDsNvDBx3H1EfRdLI8ugZ7TSXYnb4q90GcNMlEotd 7qxRTej05MMPP6DsNdHWJIBvbm2oeELgps5qWHCHgBNZ7fra4hNcWwZsgFyzpA/EVz5FXxKUU1x1 JrjnnxRCag90+k1yfnJVcIu9+/67QMBHH3+8vbMDlCxTCR7S2jaYy3TFw8//1Q/uf/3dWwdPH6Fr A1Xa5uevf/cPP/6pn/qbv/br/3Z9k6yzeTyKBIzShIGbg7klIoPknRZNb4pQCwcyC9kgJhbarguj B2E0M4cCtLaxaSMbIr3tMLuOA5NFAiIwWmjlIAIYhI784Ycf7j59CgrowjWfhTtNDUWke4gmIkmw +4FGTAofNpwv08v4M192K05PZwUqfWxpa5tXt27lBA9IhTzw2Qq1cxgfxzDd2D+G+h3ss5RAcy5k /08eYXoaKXiVTKVTZJKOhFJbBS9UUL3T168zEjwCCzH0MQvGKtWffv65SRk0ZlxZ+eLxYzad4aRp cMMtmSPz0pLoagDUGGhBK6yolpFw9tlNbmqegjIBvOfD5H+93n32BJ8q9bdU3s/O7tzc2Vy9vnpt 4db2+gwpHbIWOi1ryxrgmDIsdpMxMNHWkERnAtyff/FoeXXtWsqxEs+NnowAksDVg92oOAoPzIPa 6D3oIFSLtSo3YC2hU/NvyL4GCfCE8l1IBITrrRs3jLinltEUfNQ6awPRxAMi1RLNjIBUrPJixDpH hTzwkWXA3TJ9WG/807rzafrcvcZhycqx7v8Yy9HtLN8YChonMAstJds8P3/iKyx+Lod8RfgxNJyt 9AjfvL6ywhXr6uRVzQyGvUjFJ/yzkOsjUBEhNZkLs73tEuKmOEx6YJaAJXPSDjiFjCqDlTOVUTKV KXVkwtekk2bKQNer6E9eIXlTmSHkgR/r8KoyHdSuSRKS12KGHC9XHh6gN9DHKIFQWJzIhbeUdxTP t5x4v1X9tzPUp+0weZLA6uCZzDcH/nqA0gqDidPdgm2is3xEbivPrfY3+CcnRYlGP6cjlu/XazmM SLbF5MfTRTMQHooCFQ+981FUDFr8pA4tf2W2UstUN53qoQpFyV+pG36znBiwcvFKQsOMrChCO1de ZB+Qa45fSmhO6/GMtPMhb2flolPMeWbTQkIEHS/OA64EPig5kfNy4OfQDdsUsFs1SWxrc317e0MB TBUwthmFbzL1UfLMW0O9gkqlZyC6Bji0vrL0wd3tK6dH3pT1R2dp1/AHf/r5T//03/713/h3WzfW UMpINyCCkAdAvGiZGA2lpJvYJZqlXZydYtZMsp7TbWPq6ur6FncCBUGOOPvL2kATJx7jiQbkDSo4 r25ubHJOYDbeWlcRZx4JNh4ZRyLsBl68GI1YmlmT6X7c3VVBWxd/BnAI5Kq0VvWJxcLUxPaAeFJ9 BjEZaICbybPbARUiYcCSh7dBk98pAi2GOpdd5dVOsu21iDEXyE5hK2JXkM346OETyI9HT58gJqFF 2E4IS4CHmCezbc3xU2HnLIwS9gGjIbVnYXP7BPFEGZA31APQG5GoZzyS7F6wDKrpxg2kID49q7yB pEw81sHCzJWVa3MXZ8eGBpIwZVEpM3XNHKYlrh7xN2Rv0hSYIIrHT/f+4Lt/jAyhoSVZNKS8AWcm HGmQQ664nPmi61/0J9VzoLwRb7YZmiAK4a1IaCusAJG0WSCB5Sp9NWf5YbIYwCwGFFhanR20uiwI ZLhQomO7/cd90blrsntnv0iNklG46/wO6tEP05gjEHEAMA3TxchwrAVYJopav8zJw+2lC7YII/Tw n6rVjfrvVcbN3u0/4q097BMy1MnqYdx2TaWCVgG3mZPDEYW8/nmAlTCOBfFCaq9dpbhP21spjptO oUXeEkb9W1VpKYXgl7avZJFxQrKuYIrifUJQ9M6K4Jexu3eVqI/h1ScZJ4kzcJ5KF56z56k67GH9 fkKD/T2ZVwFiEpfDucxAmXhOajRVAI468uWLcvICSlGmV+DVe5hccBykYaDGP10eT9fxpc6WHQF9 LKcmUuqEjHQpwc2R+sSTW2bec/gvHQyvX6ObQDqbUQj0UmeSBNxki2FG+yDebVxREwRnlPmn7cFQ 93TZ010ltXmDXBaDBzJYQ1Z0AtnpL74EBlHBmTRoNFkoVDxp3/nOH9Ilj5Ktj588BkbXNze8Cr6+ awvv7mxMGx2hrg3O/un3vv/xFwdo3L/ya79xMX1GxBimPY/BfoZ2EUfI8QxwZ/8Ob6JI9rmFMzyt QBFvMUdJL2SfGK1xctxgD8RVly9WOOYwJ2m+jD0GZmZw+sdJYZDrsCyzQphpPAO0epHHMAWhpWtT 6CT7rZqKalf0Vk6F2sUZALhxd9j5/FgGQGkKbpMjt+QOp2gTd1h2m6uiWPKDvCWq3RZkyc8ID5ZX PBoxVbUpGA0LXaCy6TGef/jFU9wd+y8OAW7AGiXl8PgVhJ2l5gSvGaYGGelfVM9njlDnk/uaPWvk lCuWg9OJ0XgI3KRW1sUJppt6Z2eblYvhxIesL2D66HCfOCECSEgiNcTD8GXo9SusOagawt5xw8DV QHQtLC3Dk3z06ed//vEn+PxQyCUvhvohxLTZ5IFCNioYBkcmAN82py0/YFpmNCSzWCUrdAPwICj+ pyixTF57JTS0u8EC9d3BD6FoJAqQYjKa++PunuDSIFm1dyevWAn08dGNOUZudG92osftOX7ITcLm EePTUPHoSYrEakKy89HMGXY58ChqPCsLYESz8X5ccnkVSwsyvG9FkAZ6sakz2hbDKV+q5pfuxv5p 5/33CkaFnhEuq1xUo3QVxl/AcDHoyrcsTeXJoEk7R9FRRW1EavE6Z3MEmKEh8lEt2H9y4oZYiOEJ j62oqBgo8vbG+nvAxIbATTLg+9feeT+/DKCDTGnwc3jsoFbIHMIwVWQboxzPcrRknQBjq7botgXg Ucnv41aCefXcQJG6M93d130+3nbBvQKgHw5ycfJ+nMIRwQPcaNz00Ugs1FvUdlGw8YiaYEoSGnTm XOEZo2rr0Ut0Y8LL+KuNnq/ajpIt0QoPrcnArTcpnyWGBsqk6jIStIkBR7e6ZqFRtDtS+HRyKw9f 0ZJYXXUaToOayxYRwA/z7Dm1rp88evz9731f9R3G4OrV9fVVIpEtPI1V+Ob8a/dvo0hT5eDw4CWm 9Hf+6E/2Xl787Z/6W7/0y796cLRPjVlmg7ZqXeZo7ldmKVvoGi13FrNNmZXELncunyZKRiWRB6f/ FqsIEgX1hxHDaIVwNxDD6tCLjx89ZqRt+3SFDmHnQAz0UaO3DHDKAmCtarLQtWtpCasCl6sUph8K 3BYECDFY73TzJniPkMDu5vM6J5g+JhQxZi5yIzPwrJq7RNLgK0IYG6lNHQPWh5wFV6dUExUtTG6J ypMwcKA/wRJuDZx3ehOJjz47hXqK04aYS7ujIe/oVM10Uu+DJ+cw2HfOwu1BtlJhgqmEV4IteXlM E2RnXBsyq18XtM0PdWYTgcyC5Fls9Ys+qy4pPwuSUp1VneDo6GBvl7phTucZpeLcbACtndt5yIAv ajVFlK7gxb0yQ/r8d//ke9Q+hzWh8w7J7nAgNG+DxsOUQajwxGXMJM8M0zZxEKWbKTVmAVbX0rj4 1S2LyvjFc2zZXiOc9d4ek/CF8EPXSAMGiwewzqnLEkrAuhAqiUEDZqdbsq4/3nSaRvqYFC2kIePE DPK5gBt9rttz3KcFmYIJFTcYKOgt3qfdm2FLWBUJXtLXNWZcN2RYsnsCzUU5rsI0dc0Ui0ZA46Lo aoWIihMObus+ju/99PZ8qu137/Plwn/R8/Kfq270K6MSyfsWNrn0KjGg0jaUmIs/cLhY1rqhSOHq Y/z61ZTdsSZGh3hwHg5wOzzP5cfzId+azN58Z6jz0VdhtNOWfw4s8yjrsk2GqR2PHGVDZcQ4eT0n F+oJx8OGUVIjm0SJ5Ljx83ZsKpbrtGySZ4ygceh7t/1n7e7Cd9cWv4lGg1IUuBseNbArOusYyJah sRskqW6LVLygWdQVPIfmRSzOX09gCdMEAxgaViKVHwP7ksubkvwUZQLBW0cGpQbWdePG1iZBe/iE Vu1+IsSkCyqq3HVCsansTkAe9UgOaMFEwaCXr1AMYMDfv//ue/fvv3PvLoT4MmXwZsixPnm1//xH P3iPYN/jV+wNnmLm0wcP947e/M2/9Tf/9a/82umVU5YwcQgw8i3tQhXRN4bRD1M0JE4OqoGWX2p0 D3l3PBJMCNpohBOu/FfA0j453QeHBj0yOK8lBAhDYOr4gFFK61gj+WIsJ6cMEGq8JtXMYTDrBHMZ G4fOBGJX1k9VX3/VbS7dsO7xkwpppoh0c6knetanRjbTdvAC1+ABf+PEWEMsBcaZxA/EIe42mH/u IGVkog0bnSbyIGPsvI5kXphH2FrS0xjHN/MzZO3MPT/YB+yA7Bqq7DQicozdSnlVHoInIjTF2qQz RCaQ35GYo6gbKoX+a5Z4Z9LXPWaie+XhwyORK79sTVEKC50evyT6/tnTR4Bkm0MiV1ULzRci+MSG cJ8+eDS3cO3Bo90nu/u/953vYu7BXsN0w5i988479K47PNjn8kQ/UYkWFg1TjdUM3KjApeVuN7Ir EyMDZOfZkdYxSloohJ8kn5yjYtD9hz8lekQM5XATRwkNQgukS84EFjhc4uISiVycafILj2nsBx14 /0L7qmLFCBSXNj6iEV0bh7/+WEY0MX4GMhU5CwCXv17ql6crwPKmKDeq2CPe8iEAjR7Qy5UZ5yZN R7hkvvN+MBlvfuX9y3c5oidHBO/5mp73ljEpZGMp9P0lpVOlwduKkRBh4yvyRKWNP4Nx0d9d/Ule ATVYPUzh4ITs8X3Cy68RXh2dnLhgWhqowD1IoR9uHlZkHCVVR4RXpVwnpr/7xu2XOegV+7p88HiG 4Y1XHS7xpT/xxYJ+r95X5X83ef80CphCdlXyzmuAG/L3DPJpiM0ZVfiES3Pjhizh7UEAUub4KuoJ 4/MaqgROhJoJ7AfsWBxQbM74g1xXZaA4EsAgjJ73qdRzxic0IqCxL+jMn21fSrH8LDpibwkxNMZw aenFwUu6p7DnoL2WKd0xTxjf6ofvv09Ayw2CY9epLk1SmRWlQWL6P97eXN/Z2kZ9pyc7Py+OTz97 tP83/tu/8eu/8ZtTC1dwkON/27lxIxohIVAnbNb0pR94EoYp8G09YlTvxAjLC7Gi8KpRw4evs4Qk 9CnPltZicTnaHpe/QsTIuiQiHLwjWIIqJhO/i20nDQLHo3t2FvtWe9xOqXYwyU1waAj9uoM6We6E RB30faSjnClvACZFHdS/+agiG3XAAO5MvT5VBjASwtaakt0LgKCZTbIPMr5GYCb9xagKGR4j6meZ Hh2PauVWgWIjPn22i7HCtqFqBsKPZ5Msrmrg/VnxEU8ZwmxpmfBG2+5KNUz8PQwoywGtljAGHo2p qunY7iUtMIK9Ql1uTkH4yPbm2sX5CY5BWpetrq0BMNYloG/RtGURiQHERUxrl//w7f/8X7/7xx9/ +mBuYWkVj0Kg+Q5NKWdnnz59PHhoXkOTmj1gLbpE/lNljDFLh7OUaojxYY0d4YBQ+iV8I4CCHeuT WciaZBgNhcJ5QNI9MGoLZoFbEXuh46dAWeDmdxGwm65xGvwT0ZvA/GFjdvdVTRxhYQSH7l+2bI+C IOEWWGu1unA2iocJvujP4DQLpGTDuTx6chZPXdwjjvGmEoVxUBPn8aPt8aZ55q1tV9q2nAnn+f8B 6bromP3NZ5MAAAAASUVORK5CYIJQSwECLQAUAAYACAAAACEAsYJntgoBAAATAgAAEwAAAAAAAAAA AAAAAAAAAAAAW0NvbnRlbnRfVHlwZXNdLnhtbFBLAQItABQABgAIAAAAIQA4/SH/1gAAAJQBAAAL AAAAAAAAAAAAAAAAADsBAABfcmVscy8ucmVsc1BLAQItABQABgAIAAAAIQCXw4WdCwkAAOYeAAAO AAAAAAAAAAAAAAAAADoCAABkcnMvZTJvRG9jLnhtbFBLAQItABQABgAIAAAAIQCqJg6+vAAAACEB AAAZAAAAAAAAAAAAAAAAAHELAABkcnMvX3JlbHMvZTJvRG9jLnhtbC5yZWxzUEsBAi0AFAAGAAgA AAAhAIxhpaHfAAAABwEAAA8AAAAAAAAAAAAAAAAAZAwAAGRycy9kb3ducmV2LnhtbFBLAQItAAoA AAAAAAAAIQD9R0OrRisFAEYrBQAUAAAAAAAAAAAAAAAAAHANAABkcnMvbWVkaWEvaW1hZ2UxLnBu Z1BLBQYAAAAABgAGAHwBAADoOAUAAAA= 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134;top:4308;width:5889;height:5238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VbVL9wQAAANsAAAAPAAAAZHJzL2Rvd25yZXYueG1sRE/LqsIw EN0L/kMYwZ2mil60GkUKghvB6wNcDs3YVptJaaJWv95cuOBuDuc582VjSvGg2hWWFQz6EQji1OqC MwXHw7o3AeE8ssbSMil4kYPlot2aY6ztk3/psfeZCCHsYlSQe1/FUro0J4OubyviwF1sbdAHWGdS 1/gM4aaUwyj6kQYLDg05VpTklN72d6PgKo+bV7I73Kvt6JS+h1lxno4TpbqdZjUD4anxX/G/e6PD /BH8/RIOkIsPAAAA//8DAFBLAQItABQABgAIAAAAIQDb4fbL7gAAAIUBAAATAAAAAAAAAAAAAAAA AAAAAABbQ29udGVudF9UeXBlc10ueG1sUEsBAi0AFAAGAAgAAAAhAFr0LFu/AAAAFQEAAAsAAAAA AAAAAAAAAAAAHwEAAF9yZWxzLy5yZWxzUEsBAi0AFAAGAAgAAAAhABVtUv3BAAAA2wAAAA8AAAAA AAAAAAAAAAAABwIAAGRycy9kb3ducmV2LnhtbFBLBQYAAAAAAwADALcAAAD1AgAAAAA= ">
                  <v:imagedata r:id="rId9" o:title=""/>
                </v:shape>
                <v:shape id="Freeform 38" o:spid="_x0000_s1028" style="position:absolute;left:2487;top:8924;width:680;height:254;flip:x;visibility:visible;mso-wrap-style:square;v-text-anchor:middle" coordsize="215660,629728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F7AgzwgAAANsAAAAPAAAAZHJzL2Rvd25yZXYueG1sRE9NawIx EL0X+h/CFLwUzaooZTVKaRG8aNF68TZuxt2lyWRJ4rr+eyMIvc3jfc582VkjWvKhdqxgOMhAEBdO 11wqOPyu+h8gQkTWaByTghsFWC5eX+aYa3flHbX7WIoUwiFHBVWMTS5lKCqyGAauIU7c2XmLMUFf Su3xmsKtkaMsm0qLNaeGChv6qqj421+sAlN2x5M//dw2w/bw/j22W8OTrVK9t+5zBiJSF//FT/da p/kTePySDpCLOwAAAP//AwBQSwECLQAUAAYACAAAACEA2+H2y+4AAACFAQAAEwAAAAAAAAAAAAAA AAAAAAAAW0NvbnRlbnRfVHlwZXNdLnhtbFBLAQItABQABgAIAAAAIQBa9CxbvwAAABUBAAALAAAA AAAAAAAAAAAAAB8BAABfcmVscy8ucmVsc1BLAQItABQABgAIAAAAIQCF7AgzwgAAANsAAAAPAAAA AAAAAAAAAAAAAAcCAABkcnMvZG93bnJldi54bWxQSwUGAAAAAAMAAwC3AAAA9gIAAAAA " path="m215660,c201283,5751,185129,8253,172528,17253,154585,30069,142068,82754,138022,94891v-2,5,-17250,51754,-17253,51758c115018,155275,107728,163054,103517,172528v-7386,16619,-11502,34506,-17253,51759l77637,250166v-2875,8626,-3582,18313,-8626,25879l51758,301924v-2875,25879,-4101,51996,-8626,77638c39011,402913,31630,425570,25879,448574,13693,497317,19580,471436,8626,526211v2875,17253,10078,34328,8626,51759c15742,596093,,629728,,629728e" filled="f" strokecolor="red" strokeweight="2pt">
                  <v:stroke dashstyle="dash" joinstyle="miter"/>
                  <v:path arrowok="t" o:connecttype="custom" o:connectlocs="1362,0;1089,2;871,10;763,15;654,18;545,23;490,26;436,28;327,31;272,39;163,46;54,54;109,60;0,65" o:connectangles="0,0,0,0,0,0,0,0,0,0,0,0,0,0"/>
                </v:shape>
                <v:shape id="Flowchart: Connector 43" o:spid="_x0000_s1029" type="#_x0000_t120" style="position:absolute;left:2827;top:6808;width:211;height:237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eqe7awAAAANsAAAAPAAAAZHJzL2Rvd25yZXYueG1sRE9Ni8Iw EL0v+B/CCHtbUz2IW42iglDBPWz10tvQjE2xmZQm1u6/NwuCt3m8z1ltBtuInjpfO1YwnSQgiEun a64UXM6HrwUIH5A1No5JwR952KxHHytMtXvwL/V5qEQMYZ+iAhNCm0rpS0MW/cS1xJG7us5iiLCr pO7wEcNtI2dJMpcWa44NBlvaGypv+d0q+DlpU+zy735/XAzZ4UyFye6FUp/jYbsEEWgIb/HLnek4 fw7/v8QD5PoJAAD//wMAUEsBAi0AFAAGAAgAAAAhANvh9svuAAAAhQEAABMAAAAAAAAAAAAAAAAA AAAAAFtDb250ZW50X1R5cGVzXS54bWxQSwECLQAUAAYACAAAACEAWvQsW78AAAAVAQAACwAAAAAA AAAAAAAAAAAfAQAAX3JlbHMvLnJlbHNQSwECLQAUAAYACAAAACEAHqnu2sAAAADbAAAADwAAAAAA AAAAAAAAAAAHAgAAZHJzL2Rvd25yZXYueG1sUEsFBgAAAAADAAMAtwAAAPQCAAAAAA== " filled="f" strokecolor="red" strokeweight="1.5pt">
                  <v:stroke joinstyle="miter"/>
                </v:shape>
              </v:group>
            </w:pict>
          </mc:Fallback>
        </mc:AlternateContent>
      </w:r>
    </w:p>
    <w:p w14:paraId="257B442A" w14:textId="77777777" w:rsidR="00596E50" w:rsidRDefault="00596E50" w:rsidP="00016772">
      <w:pPr>
        <w:jc w:val="center"/>
        <w:rPr>
          <w:sz w:val="24"/>
          <w:szCs w:val="24"/>
        </w:rPr>
      </w:pPr>
    </w:p>
    <w:p w14:paraId="04F2D4E8" w14:textId="77777777" w:rsidR="00697C4A" w:rsidRDefault="00697C4A" w:rsidP="00016772">
      <w:pPr>
        <w:jc w:val="center"/>
        <w:rPr>
          <w:sz w:val="24"/>
          <w:szCs w:val="24"/>
        </w:rPr>
      </w:pPr>
    </w:p>
    <w:p w14:paraId="72DE6CFE" w14:textId="77777777" w:rsidR="00697C4A" w:rsidRDefault="00697C4A" w:rsidP="00016772">
      <w:pPr>
        <w:jc w:val="center"/>
        <w:rPr>
          <w:sz w:val="24"/>
          <w:szCs w:val="24"/>
        </w:rPr>
      </w:pPr>
    </w:p>
    <w:p w14:paraId="5A084CA0" w14:textId="77777777" w:rsidR="00697C4A" w:rsidRDefault="00697C4A" w:rsidP="00016772">
      <w:pPr>
        <w:jc w:val="center"/>
        <w:rPr>
          <w:sz w:val="24"/>
          <w:szCs w:val="24"/>
        </w:rPr>
      </w:pPr>
    </w:p>
    <w:p w14:paraId="0B7075D0" w14:textId="77777777" w:rsidR="00697C4A" w:rsidRDefault="00697C4A" w:rsidP="00016772">
      <w:pPr>
        <w:jc w:val="center"/>
        <w:rPr>
          <w:sz w:val="24"/>
          <w:szCs w:val="24"/>
        </w:rPr>
      </w:pPr>
    </w:p>
    <w:p w14:paraId="74645E50" w14:textId="77777777" w:rsidR="00697C4A" w:rsidRDefault="00697C4A" w:rsidP="00016772">
      <w:pPr>
        <w:jc w:val="center"/>
        <w:rPr>
          <w:sz w:val="24"/>
          <w:szCs w:val="24"/>
        </w:rPr>
      </w:pPr>
    </w:p>
    <w:p w14:paraId="49831447" w14:textId="77777777" w:rsidR="00697C4A" w:rsidRDefault="00697C4A" w:rsidP="00016772">
      <w:pPr>
        <w:jc w:val="center"/>
        <w:rPr>
          <w:sz w:val="24"/>
          <w:szCs w:val="24"/>
        </w:rPr>
      </w:pPr>
    </w:p>
    <w:p w14:paraId="44ADD351" w14:textId="77777777" w:rsidR="00697C4A" w:rsidRDefault="00697C4A" w:rsidP="00016772">
      <w:pPr>
        <w:jc w:val="center"/>
        <w:rPr>
          <w:sz w:val="24"/>
          <w:szCs w:val="24"/>
        </w:rPr>
      </w:pPr>
    </w:p>
    <w:p w14:paraId="5B909700" w14:textId="77777777" w:rsidR="00697C4A" w:rsidRDefault="00697C4A" w:rsidP="00016772">
      <w:pPr>
        <w:jc w:val="center"/>
        <w:rPr>
          <w:sz w:val="24"/>
          <w:szCs w:val="24"/>
        </w:rPr>
      </w:pPr>
    </w:p>
    <w:p w14:paraId="54FDCD44" w14:textId="77777777" w:rsidR="00697C4A" w:rsidRDefault="00697C4A" w:rsidP="00016772">
      <w:pPr>
        <w:jc w:val="center"/>
        <w:rPr>
          <w:sz w:val="24"/>
          <w:szCs w:val="24"/>
        </w:rPr>
      </w:pPr>
    </w:p>
    <w:p w14:paraId="27B8839E" w14:textId="77777777" w:rsidR="00697C4A" w:rsidRDefault="00697C4A" w:rsidP="00016772">
      <w:pPr>
        <w:jc w:val="center"/>
        <w:rPr>
          <w:sz w:val="24"/>
          <w:szCs w:val="24"/>
        </w:rPr>
      </w:pPr>
    </w:p>
    <w:p w14:paraId="6C9E1D09" w14:textId="77777777" w:rsidR="00697C4A" w:rsidRDefault="00697C4A" w:rsidP="00016772">
      <w:pPr>
        <w:jc w:val="center"/>
        <w:rPr>
          <w:sz w:val="24"/>
          <w:szCs w:val="24"/>
        </w:rPr>
      </w:pPr>
    </w:p>
    <w:p w14:paraId="08CCDDE8" w14:textId="77777777" w:rsidR="00697C4A" w:rsidRDefault="00697C4A" w:rsidP="00016772">
      <w:pPr>
        <w:jc w:val="center"/>
        <w:rPr>
          <w:sz w:val="24"/>
          <w:szCs w:val="24"/>
        </w:rPr>
      </w:pPr>
    </w:p>
    <w:p w14:paraId="3669B5AB" w14:textId="77777777" w:rsidR="00697C4A" w:rsidRDefault="00697C4A" w:rsidP="00016772">
      <w:pPr>
        <w:jc w:val="center"/>
        <w:rPr>
          <w:sz w:val="24"/>
          <w:szCs w:val="24"/>
        </w:rPr>
      </w:pPr>
    </w:p>
    <w:p w14:paraId="106B374B" w14:textId="77777777" w:rsidR="00697C4A" w:rsidRDefault="00697C4A" w:rsidP="00016772">
      <w:pPr>
        <w:jc w:val="center"/>
        <w:rPr>
          <w:sz w:val="24"/>
          <w:szCs w:val="24"/>
        </w:rPr>
      </w:pPr>
    </w:p>
    <w:p w14:paraId="7C34E75F" w14:textId="77777777" w:rsidR="00697C4A" w:rsidRDefault="00697C4A" w:rsidP="00016772">
      <w:pPr>
        <w:jc w:val="center"/>
        <w:rPr>
          <w:sz w:val="24"/>
          <w:szCs w:val="24"/>
        </w:rPr>
      </w:pPr>
    </w:p>
    <w:p w14:paraId="149D3162" w14:textId="77777777" w:rsidR="00697C4A" w:rsidRDefault="00697C4A" w:rsidP="00016772">
      <w:pPr>
        <w:jc w:val="center"/>
        <w:rPr>
          <w:sz w:val="24"/>
          <w:szCs w:val="24"/>
        </w:rPr>
      </w:pPr>
    </w:p>
    <w:p w14:paraId="6D7C3878" w14:textId="77777777" w:rsidR="00697C4A" w:rsidRDefault="00697C4A" w:rsidP="00016772">
      <w:pPr>
        <w:jc w:val="center"/>
        <w:rPr>
          <w:sz w:val="24"/>
          <w:szCs w:val="24"/>
        </w:rPr>
      </w:pPr>
    </w:p>
    <w:p w14:paraId="518F3274" w14:textId="77777777" w:rsidR="00697C4A" w:rsidRDefault="00697C4A" w:rsidP="00016772">
      <w:pPr>
        <w:jc w:val="center"/>
        <w:rPr>
          <w:sz w:val="24"/>
          <w:szCs w:val="24"/>
        </w:rPr>
      </w:pPr>
    </w:p>
    <w:p w14:paraId="7D8F647A" w14:textId="77777777" w:rsidR="00697C4A" w:rsidRDefault="00697C4A" w:rsidP="00016772">
      <w:pPr>
        <w:jc w:val="center"/>
        <w:rPr>
          <w:sz w:val="24"/>
          <w:szCs w:val="24"/>
        </w:rPr>
      </w:pPr>
    </w:p>
    <w:p w14:paraId="010EA272" w14:textId="77777777" w:rsidR="008B61ED" w:rsidRDefault="008B61ED" w:rsidP="0063259D">
      <w:pPr>
        <w:rPr>
          <w:sz w:val="24"/>
          <w:szCs w:val="24"/>
        </w:rPr>
      </w:pPr>
    </w:p>
    <w:p w14:paraId="297AA849" w14:textId="77777777" w:rsidR="00596E50" w:rsidRDefault="00840818" w:rsidP="0001677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A8BD10C" wp14:editId="20DF7AD9">
                <wp:simplePos x="0" y="0"/>
                <wp:positionH relativeFrom="column">
                  <wp:align>center</wp:align>
                </wp:positionH>
                <wp:positionV relativeFrom="paragraph">
                  <wp:posOffset>175260</wp:posOffset>
                </wp:positionV>
                <wp:extent cx="3758565" cy="3133725"/>
                <wp:effectExtent l="0" t="0" r="0" b="0"/>
                <wp:wrapNone/>
                <wp:docPr id="9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8565" cy="3133725"/>
                          <a:chOff x="1134" y="10103"/>
                          <a:chExt cx="5919" cy="4935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0103"/>
                            <a:ext cx="5919" cy="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45"/>
                        <wps:cNvSpPr>
                          <a:spLocks/>
                        </wps:cNvSpPr>
                        <wps:spPr bwMode="auto">
                          <a:xfrm flipV="1">
                            <a:off x="3436" y="13564"/>
                            <a:ext cx="473" cy="72"/>
                          </a:xfrm>
                          <a:custGeom>
                            <a:avLst/>
                            <a:gdLst>
                              <a:gd name="T0" fmla="*/ 300506 w 215660"/>
                              <a:gd name="T1" fmla="*/ 0 h 629728"/>
                              <a:gd name="T2" fmla="*/ 240405 w 215660"/>
                              <a:gd name="T3" fmla="*/ 1253 h 629728"/>
                              <a:gd name="T4" fmla="*/ 192323 w 215660"/>
                              <a:gd name="T5" fmla="*/ 6889 h 629728"/>
                              <a:gd name="T6" fmla="*/ 168283 w 215660"/>
                              <a:gd name="T7" fmla="*/ 10647 h 629728"/>
                              <a:gd name="T8" fmla="*/ 144243 w 215660"/>
                              <a:gd name="T9" fmla="*/ 12526 h 629728"/>
                              <a:gd name="T10" fmla="*/ 120202 w 215660"/>
                              <a:gd name="T11" fmla="*/ 16284 h 629728"/>
                              <a:gd name="T12" fmla="*/ 108181 w 215660"/>
                              <a:gd name="T13" fmla="*/ 18162 h 629728"/>
                              <a:gd name="T14" fmla="*/ 96162 w 215660"/>
                              <a:gd name="T15" fmla="*/ 20041 h 629728"/>
                              <a:gd name="T16" fmla="*/ 72121 w 215660"/>
                              <a:gd name="T17" fmla="*/ 21920 h 629728"/>
                              <a:gd name="T18" fmla="*/ 60101 w 215660"/>
                              <a:gd name="T19" fmla="*/ 27557 h 629728"/>
                              <a:gd name="T20" fmla="*/ 36060 w 215660"/>
                              <a:gd name="T21" fmla="*/ 32567 h 629728"/>
                              <a:gd name="T22" fmla="*/ 12020 w 215660"/>
                              <a:gd name="T23" fmla="*/ 38204 h 629728"/>
                              <a:gd name="T24" fmla="*/ 24039 w 215660"/>
                              <a:gd name="T25" fmla="*/ 41961 h 629728"/>
                              <a:gd name="T26" fmla="*/ 0 w 215660"/>
                              <a:gd name="T27" fmla="*/ 45719 h 62972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15660" h="629728">
                                <a:moveTo>
                                  <a:pt x="215660" y="0"/>
                                </a:moveTo>
                                <a:cubicBezTo>
                                  <a:pt x="201283" y="5751"/>
                                  <a:pt x="185129" y="8253"/>
                                  <a:pt x="172528" y="17253"/>
                                </a:cubicBezTo>
                                <a:cubicBezTo>
                                  <a:pt x="154585" y="30069"/>
                                  <a:pt x="142068" y="82754"/>
                                  <a:pt x="138022" y="94891"/>
                                </a:cubicBezTo>
                                <a:cubicBezTo>
                                  <a:pt x="138020" y="94896"/>
                                  <a:pt x="120772" y="146645"/>
                                  <a:pt x="120769" y="146649"/>
                                </a:cubicBezTo>
                                <a:cubicBezTo>
                                  <a:pt x="115018" y="155275"/>
                                  <a:pt x="107728" y="163054"/>
                                  <a:pt x="103517" y="172528"/>
                                </a:cubicBezTo>
                                <a:cubicBezTo>
                                  <a:pt x="96131" y="189147"/>
                                  <a:pt x="92015" y="207034"/>
                                  <a:pt x="86264" y="224287"/>
                                </a:cubicBezTo>
                                <a:lnTo>
                                  <a:pt x="77637" y="250166"/>
                                </a:lnTo>
                                <a:cubicBezTo>
                                  <a:pt x="74762" y="258792"/>
                                  <a:pt x="74055" y="268479"/>
                                  <a:pt x="69011" y="276045"/>
                                </a:cubicBezTo>
                                <a:lnTo>
                                  <a:pt x="51758" y="301924"/>
                                </a:lnTo>
                                <a:cubicBezTo>
                                  <a:pt x="48883" y="327803"/>
                                  <a:pt x="47657" y="353920"/>
                                  <a:pt x="43132" y="379562"/>
                                </a:cubicBezTo>
                                <a:cubicBezTo>
                                  <a:pt x="39011" y="402913"/>
                                  <a:pt x="31630" y="425570"/>
                                  <a:pt x="25879" y="448574"/>
                                </a:cubicBezTo>
                                <a:cubicBezTo>
                                  <a:pt x="13693" y="497317"/>
                                  <a:pt x="19580" y="471436"/>
                                  <a:pt x="8626" y="526211"/>
                                </a:cubicBezTo>
                                <a:cubicBezTo>
                                  <a:pt x="11501" y="543464"/>
                                  <a:pt x="18704" y="560539"/>
                                  <a:pt x="17252" y="577970"/>
                                </a:cubicBezTo>
                                <a:cubicBezTo>
                                  <a:pt x="15742" y="596093"/>
                                  <a:pt x="0" y="629728"/>
                                  <a:pt x="0" y="629728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Flowchart: Connector 48"/>
                        <wps:cNvSpPr>
                          <a:spLocks noChangeArrowheads="1"/>
                        </wps:cNvSpPr>
                        <wps:spPr bwMode="auto">
                          <a:xfrm>
                            <a:off x="5479" y="13261"/>
                            <a:ext cx="211" cy="237"/>
                          </a:xfrm>
                          <a:prstGeom prst="flowChartConnector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74FDB" id="Group 380" o:spid="_x0000_s1026" style="position:absolute;margin-left:0;margin-top:13.8pt;width:295.95pt;height:246.75pt;z-index:251656192;mso-position-horizontal:center" coordorigin="1134,10103" coordsize="5919,493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N/btMBgkAAOEeAAAOAAAAZHJzL2Uyb0RvYy54bWzsWW1v47gR/l6g/0HQ xwJekxSpF2Ozh107WRyw7S3utv2uyLItnCypkhxn79D/3mdISqaSyJveFQVaNEASShwOZ+aZGQ5H b797PJbeQ952RV3d+PwN8728yuptUe1v/L9+uVvEvtf1abVNy7rKb/yveed/9+6Pf3h7bla5qA91 uc1bD0yqbnVubvxD3zer5bLLDvkx7d7UTV5hcle3x7THY7tfbtv0DO7HcikYC5fnut02bZ3lXYe3 GzPpv9P8d7s863/Y7bq898obH7L1+m+r/97T3+W7t+lq36bNocisGOlvkOKYFhU2HVlt0j71Tm3x jNWxyNq6q3f9m6w+LuvdrshyrQO04eyJNh/b+tRoXfar874ZzQTTPrHTb2ab/eXhc+sV2xs/8b0q PQIivasXxNo452a/As3Htvmp+dwaDTH8VGc/d7Dd8uk8Pe8NsXd//nO9BcP01NfaOI+79kgsoLb3 qDH4OmKQP/ZehpdBpGIVKt/LMBfwIIiEMihlB0BJ6zgPpO9hmsNkwTB5axmohEMVWi2TQC9dpiuz s5bWSvfubVNkK/xaq2L0zKrf9j6s6k9t7lsmx1fxOKbtz6dmAQdo0r64L8qi/6qdGUYioaqHz0VG xqaHC0Ac/msQwjTt6kWk+0BklqSkkkbHq+r1Ia32+fuuQRjAWlg+vGrb+nzI021HrwnHKRf9OBHj viyau6IsCT4aW4URSU888QWbGS/f1NnpmFe9Cds2L6F7XXWHoul8r13lx/scXth+v+XaV+APn7qe tiPP0KH0q4jfM5aID4u1YuuFZNHt4n0io0XEbiPJZMzXfP0PWs3l6tTlMENabprCyoq3z6R9MW5s hjERqSPbe0h1/iBLaYGG/1pEvCKTkKxdm/0IY4MO477N++xAwx0sZ9+DeJzQZr5YljDoEGXfDJyX AmCInyvuD99ou/5jXh89GsDYEFUbO32AIka5gYTErmqCXCtTVpMX0MK8eQmmhCW38W0sF1KEt4Bp s1m8v1vLRXjHI7UJNuv1hg8wHYrtNq9om9+PkjZ6XRbbwVG7dn+/LluD3p3+0c4OCC5kS/KWixgD ssTs4nkJF5J9EMniLoyjhbyTapFELF4wnnxIQiYTubmbqvSpqPLfr5J3RmJWyIDXdWP657lu6epY 9Dhfy+J448cjUbqi2L+tthraPi1KM3ZMQeJfTGGc3jj74KWYpSF+6bDF6d0NSQFPrws0OrtfOvd+ OqRNDpWJrZP/KIHpE+quzXMqCTyp87slGw6ozj2dNAMzQ2Tz4eXtEMJ/o3RIprYnVCCD0Jw0gQol 2dc4BR1UMgrMMRMJa/jheMtOJsqIeogsVAZbm8/2W6vGFyT03bFEvfGnpRcwpljonT3BVRgOhclI Ct1HUuYdvFAkkYiNRBeGwqGCw0qmZhlC+JEhFyqY5Ymj9kKYiEAEszxxao+kYRwnszxh1JGQh7GI 53lGLikLZTTLFJXmhamUQs4zRYFwIRVKhLNM6dB1SJlgYlZ97oLEQxHLebYuUpzFPObzbCdQxWA8 z9YFKwmJdNahXLBQSUs+z9WFKxJcXJHVhUvwRMz7KnfxClHJXeHq4iUipeadQLh4BSEL2awFhAtX IFR4hesELvjAFa4uWkEs2LwTCBcthGuQzMvqoiU5oJ1FS7hoXZHTRUqqiM9HK/LMJQaYF9I54oVK ITfqjOjkHxeoq5SBi9N1Shem65QuStcpXZCuU7oYXad0IbpOOUXoij0DF6TrPF+NUfBqjOSrMZJX MUL1MB5+6cFUmukqe6zsgYiRh4vKjf8FnkaHZlN3dM+j8xHXuC/mhqJX0KxDnkzIAT+R6xsh9gTd lBw+53IHskQ+XBGfk5tSYBAGoBG5vnO9yF1MuAMPIk9sbfCcezAhp3OG6HGGIKZe5C+nC6y2fF5d UzUO8nOrL59XOJzuYDXm8ypH0wVWZ9y/53SY4kvJmpRGJp5b8ARhq7SYVRo+62JMKVbvMKs0XHey wCotJkobPKy70q3paTup9T20k+5JDbhv2pOXD0Oq4W1R5x1ufFu50eyxfsi/1JquJ4cfqCCxLgCx 7YUkO90X2Yf8l8kCxlE7aRVVpLQVsb3mxWPFBUIdvGKUd1YyM4WWCuV0THEMR1tONnhpO64kmjN6 IcrVUMM87icFCw3TGEe0LZatLGgmCQNdIuNkRPvbG9JC4yS00J43lqlgEUpvrYUMQ3MVGKXBJOQb J0eP/PaWXDEqTcg4SkGTieVoSzsZBuyJlixQiJXBrKCzTv3NPXGcB8igtCWsI7XrDZqghELE0hxU Ymh8GRfTQMahwK1Ezwkp4tFlJxuWlesxURTSoULsoGeoLQo3G4heQj2SUWjsLFQcJfq2M0iHtouy 0oWxjCYeESaMKmLaKsIVeYzAK9LBfsqYN8DNGsFrLHhNOhnHNgICEcVDO9C4CARXRtlABTCkazuJ 3qLRKogSBQVfC1YwqiWZSEz6HcwRcHiFVlkKVKmTDbXxzJyMVTToNrX49GmInjAxMS6TKICHOR7A E4U+LdlYRpwuq84ceYeewv1GXM6Viflf3I8iwCyUgRyuvVaWOGLG41TIYFN3P8olxqIqitAdebVF OaxhF6KXAl0dJYxy7m3XCPL0PWVoRzM8UhbWJ+mYjjXN5Wo+6W7pJK0kA98sxXeIHdqTGB4b9CS7 au97abnHB46sb/Vx4fSPqOk3aTNReWx1n5BRZ22TdgfTjtpiZBT9F1s0//uNN+A0tBXRsTdNG9MM uq+3X9EfbWs0L4EUvjthcKjbX3zvjG84gOrvp5Ta8eX3FXpQyKVUw/b6AXccOkpad+benUmrDKwM xqhH6WHd4xmLTk1b7A/YyxQLVf0enzR2hW6ZkoRGLngbPaAR9p/qiCFqbEesrM/ZIW37lbeuqwoV St16Up9AJBKaaE+6Y1c+BUwW0MN804xKF9sqU5T9KREhrYa2Ehl60pR99BcZgbPH5NmhVza0m21H egc98NWi7UctdLgNXTQKa9vCpq2fRTBP0ET7d8Tq/2NS9+R1/gSKw39d1f7XxqT+/IfvqFob+82X PtS6zxi7X6bf/RMAAP//AwBQSwMEFAAGAAgAAAAhAKomDr68AAAAIQEAABkAAABkcnMvX3JlbHMv ZTJvRG9jLnhtbC5yZWxzhI9BasMwEEX3hdxBzD6WnUUoxbI3oeBtSA4wSGNZxBoJSS317SPIJoFA l/M//z2mH//8Kn4pZRdYQde0IIh1MI6tguvle/8JIhdkg2tgUrBRhnHYffRnWrHUUV5czKJSOCtY SolfUma9kMfchEhcmzkkj6WeycqI+oaW5KFtjzI9M2B4YYrJKEiT6UBctljN/7PDPDtNp6B/PHF5 o5DOV3cFYrJUFHgyDh9h10S2IIdevjw23AEAAP//AwBQSwMEFAAGAAgAAAAhAOCVcwffAAAABwEA AA8AAABkcnMvZG93bnJldi54bWxMj0FLw0AQhe+C/2EZwZvdbKTVxmxKKeqpCG0F8TbNTpPQ7G7I bpP03zue9DaP93jvm3w12VYM1IfGOw1qloAgV3rTuErD5+Ht4RlEiOgMtt6RhisFWBW3Nzlmxo9u R8M+VoJLXMhQQx1jl0kZyposhpnvyLF38r3FyLKvpOlx5HLbyjRJFtJi43ihxo42NZXn/cVqeB9x XD+q12F7Pm2u34f5x9dWkdb3d9P6BUSkKf6F4Ref0aFgpqO/OBNEq4EfiRrSpwUIdudLtQRx5CNV CmSRy//8xQ8AAAD//wMAUEsDBAoAAAAAAAAAIQBdkyMAltQDAJbUAwAUAAAAZHJzL21lZGlhL2lt YWdlMS5wbmeJUE5HDQoaCgAAAA1JSERSAAAB4QAAAT0IAgAAALPUTQ0AAAABc1JHQgCuzhzpAAD/ yklEQVR4Xtz9aZCleXbeh2XmzX3fK2uvXqd7pgczwGAnaC4CDNB0KEgRIOGw/UEBwnaQlkmYZNih CAYCIdv6QEIkw5bsCNKhD5ZDpEEKCoVFACYpgRTAwTqYvWd679qrct/3TP9+z3nvzaysqpluELJF 3anJvnnzve/yX55zznO27rnPvHGa1/HxcavV6u3t7e7urk+6eHV3849XT093n39s9fAJfzo5OTw4 4C0f9vfxeW/X6cnRweHh4VFPT6u/v2+gv6+HA4+P+MLQYP/AQD8n2d/fPzg86urp4ef2zu7B4THv N3d2BgYH+ev29vbOzg7X7OFiXrEn1+/2Ns7e8IeWxzT3xV9Ped91mtvM/daf6hhe/KXO8BFfPR/n +Dp1/awRa8YtT3H+1+bzU8bp5Bmft2+u8/WzN+0LnBsKT8AgtYfltJubzouHPT31Z2fEOt96chg7 A8t1vJ8nb6nzTFyHE3b+6mlP+F8e2jvMXx32jP/pyTEP3dPqPj464JszM1OXF+bnpydYGsxoX19f q6d1wso5Ojg6OuLrrLfDo0POxRpy7RwfDQ8Od5909fX0tloOH2PFq26vt6/vtJtrnx6fnBxxxpMj /3V1f/Er3+jq7uX8vT09Q/0DE6OjU5OT4yOjrM/tre3jk6PBwUHmYv/g4OT0dKC/d5TV2N/b6uvl JHuHB4cnx91cra+XG2ALcA/89HIu7D7usNXXw33wgH09rV4G+vhkf2/vaP+gN8/SeXmL3MTp6Uh/ X9fJ6fTM7INHD0dGx7pavV/40pcuXb7aNzjE+62d3e29fdawT9XdPTQ0dHLKCJzu7e1NTExwqwzD QN8AO4W/D/QPHB0ecUfc4O7u7tra2uHB0eHhaU9v3+Vb1xbXl0cmR4dHhjfWVt/75tvX5i9vLa33 HHePDo52d7VOu1pd3T084Ojk8DH78PB4d3tnbXVtd3t3dGRkZnqKDe9mabFQu1r8Y8AZwZ7u/aNj VsQJg8XK4GeBgUPAbGfCmWee0DdMfXfXcev02GXPUPBJZ/MyTVlbhSXOWi1pt3Yt1rzcsRm6zkR3 VmNh0NGR0+Hbk1OWRLPSsyYd8Nrw3LfI1M0zD/FL/sqluWeu6tcFLTdGrWwOqPd+3mrl9s9etWUu 7MTm5n14z1NHe5UMDu94wAKCurVmQ/Kf0+7BoWG+w3I96To+3N8f6Omem5i8MjvXfXQy2N/PGVY2 1ndBz64T1gbrkaFyMOv8JyetsSsLnRtifGuI65N6cTy/trp7gtCuV9bNAQDN0/khiMyi72NNF0Ty FX4dHOhnI/AF/rVa2QV9fVPT08NDwxsbm4DxwMDQ4OAQdzI1PQP4c1GBvqubM3M5zlkTWg9bT9z+ tbC7QZnOLHcwuia9FkCNVv3nI75cdh/5dR6jL3ypLn8BImtg63meeZELn7fnu3mi8yfsnD8Lvb0k zt18exwuXOf0qc+5SF2Hn0Hes5M84yZZkWdnzHzXPnOTHoOZnF9I4IPh4aHx8bGJsdHjg8O93b39 PXASyBEKOQPrYXh4mMN293b5MguI1cXiGxsZHRwYYO0CkXzmC7HfUjBzX94rGx5pAFL7r+vR8tpp d+sYMD4Cvw45Ak3DU/W0Njc2gTa+OzAwEMwHjLpHBgc8r4utS0QuZGn1KCPcGSdcgr+qZ/Dq72vx VyQiW4bbPmaXgUldkQf9/dwXQBg49F/kxMjg4MH+/uTk1Mb6xvDo6NDwyNfffHNgcOiD27c3t7d3 9/YYA667s7PLOAwOI1bQc1pcmqtx06o+/jycmJj03pBY/QNA+dbW9s72Lii0vbvfPzQ0PTeLlsMf RkdHwb+15dXxwdHertbYIMOHmOCs/Xx7e3d7ZGwYucC24iTjY+OoSwwRYzU0NMys1e6OXnLKpfd2 9nr7BvwkiyKY7MIIPp/NQC257PbuFjpSZoVPGGIRMDB8fBJs9Q+FIYF7QCM6Vm3gWklK9/abM+xu LzInpK13cFdidKMQKDhLOTv7PwuJa7dXs/dd5ylMaL9toKQ+aiD9/KJ+PgL4yE8AxLnN8OSmzpP0 dPfs7wGV3XsH+7t7Owzw8eHB0ED/7NTUe2+9dXp0yPpg7W1ube7s7WSUvCEWJRoDU9aoMoNzM4XZ hZLsHIcsAKkO0dc3MuJc8kltIrfi0XFNHh+wkVjHLGg21dDQINvy8GB/empydGSYjcr7vt4e9pqj 3N3NAn38+PGDhw8ROWzX9bX14ZGRY2fXK7JJ3GM1vjm+5q/zasuP+vwiRnfGuDPAzZRE6nyM19lk PfGuI1cv/L3u6jwid349f+TZUzhx+ecctn/WQqmnqleOCdTUfy4qHyCif3RSGrFSBxfGFhCXlG3f T2c5CdN1Kb6b86DkOvmcjA9LN2QPczpOVUI9x6NJ9nD8k+PS7FZQWFjtazHr4Nng4AArh1ubmhiP soHin6dgR5+eqC0ODHCt/f09juey2cts4J7hwcHd3Z2+3r6x0VE2JGhVF0DTZAlzJjRf0JlbBx6P T7uX17e6W72gOidEPeYCI8Mj6KTr6+vLK8sjoyNjY2NDw8OjY2M8grDf3TU2OgIKozCzvjkzooMt weJkCLjP6ZkZ9gbfAsBRNQYYYp6H2zg8Gmz1jg0O9QPLh4cjXLHVi3LNiPA83Seng719I0NDPAKX wyK8cvXqLvrw4SG/gtETk1PsvfWNTcQU08bnSBoUZ07m9hkc3Afa9w4YQc3Svn7Og1U6Nj7BCLBr uMWtra3NrZ09VC00r7U1Nt7Y+DhXeHDv/h7W6NrWYG8//1DYEJRAIQOK7ra6voL8Ylg4L6PEDkdu LT5e3Nzc2NvbBbIZOGY4NsApl9ja2t3Z3mE22b4BVeb/+JgBGR1FZPnu6KgPK7kHG+gYq6lXkAuM sixcOEo6hrreZPGAsiX8XJou5EblatZRo4mWQaZcUAJnPQj3aIR8WBq0SiEaH6fD4jk4zJIUNPmV FxcSxJW53e6LFsZKWWKxB2qLBgXPY7TSo601tw/xsGbzcbk2ENV2Q9UYHNAy4xgmius6IBh5ZW+e U8Br3w0PDHPPyGXgcWd7c+HS/MjQAEKSfwziG5/8JN/9xGuvvf/BB3fu3WOdHqskaGCNj4+jxKij DM3P1tkbJMi1O6idbdyj4uND+jnvNWkdu0Ou7SJW2UAR1uDgE5XzFrumZ2AAbZo94cZk4b399tts g9XVVZYpG2Z8YpJzA9B9A4OMLttEJuTgoJSsZ6JeBqtB4GdidIn2C3o0V3kO6j774+fL0GccXxrx x/rKE2ukLWmiITaL9OyAs8d9xqVZHwXcMbpci5rqh4eunnMqfAfcz9uS5+SN65OT8F0Gn/0PYmYj qVeqWmoRl4RgGWA/7as7Nks9C76jR5+cNIaW4rwHaT06ik45gKLIUsFidaPkG82uyWSVhGD/jw4N DfT1DQ1g7B+oQWf17+6AJ7tsbxYq3+dG2FEKdVW3btSMB3cWVx6uH+4cHG0fHO0c8gZYmpqZmJyc BPi47uAQuNriyixIdHzW6uHBHmfnnHydz8ukRMs43D/52m++8/ju6u7m3lc+/9Y3fuvdd798e3R8 aGJ8EIgFjlHwAeKpsXHQeXZyqh/B0NfXD2gAHCBgT0vdH3DFgowVyBsWNFtudW1dnXdwCJGg4dnb B4QwGtzY0PAQeIdwZFh4QJGUY1q9gbke7ADOg8a9sry6vLyysbHFBefm5oD+xZVllK+9/f3VldXN tfXWafflmfnx4dFB7qiNUAD0wdEBDMb45MTM1DTf5X6AGMYd/Z3LAWtMOsJsZXUFppGzca2BgeHp qamF+UvDQ0N7ezs7W5vsdx6NG0O2IQhLZtcdDvUPHu7uMyzFr3U2QqNj5aO2Pex8NwRd+0Dhuv06 2/JtsG7sMwYqwK5MZqFnlUMMZJE0GkrpIqVig0Qe7C5oUxyiWBS7Z2G0dl9nG2Y7d6BWFsHHDOIX dXl8OjIyona8v8+NZMIR84KnyJpXZ/d52a7u/d39idExBmh1dfngYHcSW2ZkZKi/d7C39fqrn7g0 f+nevfvotrfv3mOKxyenmH2GWhoiGgN3AEbP1anrPrxY+1X3yi0XZDun4QA5rjZA5D9Q3F/6V434 5uY6+4ExOZKUZNl18TxQaXfv3kXsY2Sy7EZGRweHhkoV4icsNVsRRYmdHK26XmU5nWmW9b65q2fp 0f+/xOj2Tda0/H5e556l81BPnPX5v7gMatE4TIjGkAIFx5HkzaB1FPD2oDU3e7YfovyEfzhhwU1P Ty0sLMzOYopNo2edqRdR1VWFog7Xuqhr1X/8f+wqcJC7GBocgOVgNSPCgR9JVS4Amjff9fsyYL1o qGpwQ3IR3eAHghodkkXFhfiKOt7gAPAOxquASzLCVytV+Lm8vP6N334XaD7eOTzaOTjc3gejdzf2 Hj9cGhzsHx4bBmIgTfjiySmqq/e2t7P/W7/xtfc+eHD79qPR8YGw28ecFjz9b37pd/u7BlEePvjm HTiUv/JX/sodJMCjpRdevMT65jgQGRwdGRwGREHtQ2hl7pIVK4Gr3V0mP5jIk4J9igG5nZM1QHBt fWJqCt4DDkUlk0GDJITvG2EXqB9qnWKesrP69Nw4Widdm1vbg/2obL0QHVub2ww/8xJdmEFyyre2 t5cXFwH+m1evjw+NjAwMDaDZl3kEx32wv7mzxePLyvS02IacECBmGpAWMI2IWyn+SHd8QrDnnHxk eBSMZiUw9vyNZ2R2mEtGANTmSEyEEJLSpkjE1tFpb4R6McXxV6kyFD3VAegzO7BtzrWxsG31lS8l NIu6q7RGyBN/7cHEwwHgycOEO2bB+2jbavEeHD6awwrIuI4TEzR7Wo8us9TTR6+PgvTEm2wkAUiq DR8La4+1cnysx06WXIdKqc94DM5AqjESGqQuWw8llulFBbp+7cro8NBgH+K8r/e068a168jnlZXV uUsLH965c/fBQ4hfOIbSyLlc6Umt4Uvz2edlNTduro7O5VhFRSt7RDv39JTzM1scrcbQCDPHi9Nh re0d7LHiEdirqyswhBOTE6jaGqonJ6+++gl8KSgUqDBLyyso9SjU8Gy7u/tAtFat4BKRWVK5PXCd QSxwqB9tjGgU5xInT+vR56T7R0PSDNB54C1E6+ieHYDjsBJLHx2jS9hG3jdA13nTPFo9wJP/ngJr /95QtBpAyNdSdRtisIPIpbbUKu0geMF6UD6ESow5bKuFhcsvvvjitWvXxscn0DfZrtj76E2cgXlk UfJGVD3HRzc3VgOQE3I19PuR4aGxMTRjdIUeXYyiu2qXuyx0hzfT0rri5uR2BwfYUvt7u2A0CxGA 2tjAEt/D3EOWg3EPHj5AruMCciFyVf08XWvLa8v3137xF3/hb//t/+Cv/tX/bf17441P/vbv/u7b X3u3uw8AOYBnQEvFGuZy3MMXfuNrJ/utT772+te/8jYPMrswWQ4TlNlv/PZ7f/Ev/sW//R/8zf/w P/y/8jT/2X/2//onv/IrK+sr3/XdrzNaLHSee2J8HLBA2ddrBFWScdTT7j/VH6ATTZnpKVDo144Y ZlwYA5Y99DFv9gC4nh6ei7+yUxCQzE4G+IhT4dxheMBo1BpQFXuzr7cf+4atwJxMTU0xSug60zMo 9GN6P3taOEjnpqYPdvegYpEf7sRjqJvdLbyEe7tIXAa8pEU/EDw6ipzg5oZGhvGKjo6NjvFUExML l5n/y5NTU0oFsPvkhCedmBibnZ5G9WOCgGzMHVCKm+EmR0ZG9TdxV90t6aCQDvy/DZ3lQCt/2tka P4eGgbVSmWuzhd8INJfYwgtQ9JfQrKXCCOvBxXYfwFV6uA+lFucdgqSYkEAzx9SyjATRBVxch/eY jVEqeef9ebW30Tny9cYXEvWztFYlQbeugrLzPGF3d9ma8aW5BWp3dyCCC02MjCHN1FZbpziz33/v na31tenx8Sm0mGG4sWFcF1Mzc998591HSyuwC4KDAtuXOMyYTL/xet0ZK6z29nk92mE8YXNKFPrY mGNdXSPDw8hVbtMQBQUmVJcUR3Th3YePH4xPjs/OMLeTcJGsIVbb0uLizPTszVsvAMd4DFHsv/b1 b7A6rt248eDhI70oh4eePK+6h5q4zs/msds6Wyd4Q6yJEtfB6HIZiEQ1Dx+X6+jI+XM3wGnOy63O jdX81XUKxDtQXoN54dVg9LnjP8oXn5IBKmygRvtajZe69AUGsHzoweIzfrmt/7YHp63YoElASswQ hDE1jZ+MiYCSxOadn59Hs0NpWllZwQqrkBvWogpedKVGjrqmlKsYWZkUbqx3Ynx0ampSHfbktFel t/ykxGZkx9Uu6UIvA+xOB3p7pycnQOrdLTThg148yaddYDRrgltC91xcXLp9587ClcvsRbQXLw+b fHpy7/aDt37rPTD6137tN37+53+eG3rjjTf+yl/5S/z8nu/5geFJ9M2evc2jgz290KPTQ/zcWtn9 oR/6/l/4hV+4fPn607MDQ4KI+upXv8qfHjy48xM/8RNf+L0vHuLZ2VE+Tc6OvPbqzS988a2D/Dow 3Pe511949YWF//Qf/8v9fNJ5vfjC7J0Hq4d7snZ/+A9/Csb9t3/jrfrr3I3p1YcbcBC87xlsTcxP zr8y39vfo1520jU8BISO8QaS5+233sbjfvnyFRQkPDcVQgNWsh9hSA4REaenoxqmra3VdTYVUS9j 6tG9nAoHFOLugGPik4cb2FWvx1wYwhO6b1TVjjLvGCIVrkY4HIduGh3BUO49be1sbx3t7w3j2pqc gDw9OoQD2UZkolHxn0dLSxi8TAHTYQQOrPQpXP0Rc8ct8QEOA64OnilTkWWhw8KpCWL8Bxa7WT21 xWL2cWl15ALH4HKj4MOFQrhppQmyvAGjUSlYltIemt5turmx5kur7+FyjGknrkP9N1vb1RdJ4KW5 bgMe/qmzeTvbh/NwG6U1B5eNa+BNh+vgBg4OD5BqvAnz19DSpb+jHQyc9AxCMw337R/tTUyNv/vu WwtzM3/oe7/vYHt3ZmJ6fm7h+KT77sPH//Rf/Debu3twHegMR8gBnAEVCqXcnpkuHIxrpLlE3WJe MoZKSCNzGCPBmmkFoLFkMWmUU4F83IMANCCNyMNM5iJoUkjdu3fvLD5+zGC89PLLjOzjxaXQSl2P l5eN5evrW11d4xz1aHUnnddFgM4f2h9+VD26DblPb8nnfNLWoy9c/fwdtgenud2Prke7RDp+5HPa dCPXv70G3RZVrP7jo/pFPa63hdOJTYbm6322h/G8YdSZ3HrszvxiqU1PT4PIfPLo0aP333v/4cOH m5vEIOzoPyIeQ7+XIr1AP+fvbLGYjLleVHVBHOGBBo0GKclwdDwAAiXaKs7PbJ8Q6awiNpuxEC2o A9x9LZaaXx8aRHnARANgMAMxq3k8liOUMbubvcKm4h93s725s3x35Sd/8s/evn3385///PDcyP0H D371n/2Lf/ff/d//5m9+/t23PtjfOXz9tdf/zX/r33z15Rffe/v2xurWT/7kj//In/gTOGqYB6gM lImf/qmf5k395LCXX37xq1/9Oo+HSg6Uv/vuB+Mj4+jXOCG/+uU3WcuXr17h4B/8wR98//YHX3vz /Tc/uA9AFzHyP/qx/+GP/uifYBt96ctvER7Ihwzj7/zO16COF65d5ltvvvnmyqPVK9ev/Nmf/LN/ 7I/8sY3V9dtvf7i9ujV7c9aFoXfH7YyiCke8+HgJxx0fb25uQSKjTTMLzIVBJj3dsBxra6sMEQNo lBUOW/Q04gL395g3MPrw5AhSc3h0GJ4EoGKDQUZv441lRgkYOD7pxdjVPjoEfLd2tg0kODzc3Npi vmIun2ACGTxLuN/+vkTM0RFUKjPL/kArR4qziGBau4+O8X25AFDXAAeM+DL/y5Wdf+q5WSna61p9 LgU05VoRkgmBN96oL7MGEtJTSjfkj/JIdTD816FcK/w4NoigGU3MZRUtkuPjsm5UNqVCGAI1/sbO dq0K04Vuje7bft/5EAmhJyau7GyWspa4czYZ443eybjJR+t8js4bTbuDDLXLjPY5Ph2G2ujrHR0d vnrt8pWFS2PDw2Al88R4IoC/+fa7v/Yvf2NxZY0ATX0ViXIsWZLgJkY3z1DESr1KYTyDofa72NQ8 qgEYqMxgRG7DX+MO3pI6abU+9alPXbl2lcX0la9+9Td/67c++PBDjJC5+XlEt/TZygqrRCNrdJRd t7a+wXIJqshvsOZimqhuKjLPKWvN+0Zn/ciA+9/mgQ1efvxLdETReZn09IB/60/aDr1GHWDk8QKj CfITWVgSuOySzn3Wm5rxiuHhBZqy8vHlAs0PHz5YW19lcllz9+7dvX37Nj9RWGpmS4o/T4Jy5jpn LVwOKx8muMP9YNNBgNaaq2OUH6ces0tIwhoOlWWACS/ZO++887Wvfe3eg/trG+t37t69/+A+ChpQ kq3tBme/ErsWteUJbzC0xgVh+bf+z3/rP/6P/+7EyMSf+3N/7hd+4T99eqJuXbv2V//qX/4nv/RL KNeTo5Pf931/iCMvHPaz/97P/tiP/fBv/MZv8DkQ/9uf//w1vnbrGm/4FTEQQPck3/eH/hCfg+x8 zodvvPHaT/0vf4o3UDg/9mM/xodsbHR8jmSPTE6Ockvg+N7a3saD9cg23JCGaePBu3fvHuMDnDIX jN3MzCzQwKmA4I21tZ1N9Nx9jP3V5aX79+5urq/DeIKR0CDb21scA1ggCNEVIcvhccs0Z4K0+iGj EKIjwwmGNGEBDyRRIasbG4+Xlu4/enT33l0Wg/GBJyA+GvQOPwGF+bm58bFReJErCwvXr16ZnpiU +w5tBwsB/zMyNAwZwj/Wn7kUzpbIyZviDcII5Z/xQc0nekihx4k5Ye0AUXmDiwsIBojxAVTMBqgP GQJAw4bhCeDZ9daFepat5gw5YZhXX+eXfaHZ07Pf2V/1FMWxdN5wVzoriCpBTshhtVCYEbpYeBUf zIs3jA9zVMEO5bfrKHN1/qnJcYYeDRYbiOVOssjy8tIXfvd3GFWE8Ze/8tXf++IXl1fXeFaCcQwE wv7B+mRUoLzUgI+Neq49I9xWIHp7H9aDdZ7W7R1lPryzMRjKWxU6KCpfCDrUH3yDGM6f+c7PElDy 6ide/fSnP42OxrJ78OABOM5hO7s7LI4SijxwoQY/OXMFspQWf35Mz0PDx4fEP+BvnIfmZ879R7ne 7/uLnZMboZW4ckYMpzwjyYs1BOYWSnYmrt4Ug1bfKqCseUeJZkIBhTt37rDg8qECm8/RhSveo4Jt +Fm5Fc981TxW6Fjp7yLCMTF8RGxwU75gVA16yIvTVjAPF92OjAeQUIKQEx988D6CgZMQlTE+MT45 OVGxyAZFICfgx1kn8fWdfy1/uDg+NA6kAoVf/eo3gN2f/PEf/9M/8RPQIH/6T/8E0guU/Pt//x/+ o3/wD/gWH9794G59/Sd+4n/CAUVxXHiB8m+89hoHcE7O8LM/+7N//ed+7mf+nZ/hH2/4lQ/rKz// d/5Off73/t7fK6D/lV/5lR/74R+uv/65P/NnfvmXf5k3P/qjP/qNb3zDr//1n/uZn/lr4Dgf7m3t l+BkN7FBeHY2C8NZow2hfP3adS5UdjeDtrqCqrPCXtVbcHK6s73NvLMMGE4GkNmuNQDTzYLgEyJA OB4RKNqq5B6zAdGdUagT8QIg9Opj3N9nId29d+/R4mO+yAmZysSIG9HIpG5urC8tPsZ3BIYyE2tr 67c/vM1GTXzXQChQEBp2BGsAViv6X6nMvMBrud1GfY4jzvc5Rn+j67LguxBJVdo7MyiITKNKZQKa sAmiyhE/bMqcSUha4a69rG50go76WYuwUKUzsxf2b0OItgGnszErXL2Qp5Y0WLy6vEIcJB8CcWwQ DmbEGFUe7TxA17VyqlNUEMYNxCQqBgnKndy6efNP/sk/efXqVXbG/fv3QdJXXnn16rXriGRsJh6q xpOtEsvgVMuCUWCT8Mxq1xlcaZyKr8F6OjjEpeKUo9MfHA/2DYzGtb23vUt20sY6IZvbDHAP+3By nABR3BoYLNwXgXdT05MnCO/WydTsRE9/16PFB6NjKP79A92912Yv9x33QFxxUUwzPY2D/aPjo62+ FgFDCMrGrVvO3bN/pxghepTRvpt/2GMaQ3EI6xM+6WLB+e+4q++Yn6fdz/xn9P2z/pmwhJlHFEFi d3T9Q+nAEZrOdPZh/UkS0Q/9Z8JWbI36V79e+BfwwgcNrY+VSlARHjMSIvxXH174x0W8zsV/tW5A UrOwkGjEqcM0bKxvP7z/eGtjC/U1ri08SqpP/KtfGXm0WYjn61ev8o83uLTWlrfWVnY31wmy51GJ 3Brs7oL07N3bxeDFXCY2g2Cj3ojjFilwOGK6+Nd2P8szwmmw+VDlenvRKKA70YRMo2j1TY2Nnh7t dB3vMNNdhzunB7sn+7vYyQe7u32t/t2D40M4j4npvcGx9dbQ9tDE8eTCw93enskbB4Mz97eOVk96 DoZGtlu9m5BsYyO7RPsa1btPcMXC9PzkyHhtBtRY6GP+vfnmVzqQilIM7KLyAtb8Q3VAe30ahfmE w3AePv0nIBiUL4Dmr+ApQPn3/m9/b2yOVT7AG34tkOX1ja9+FQacN2trW/XJL//yP+WAH/sf/1gO e+Mf/IN/xIdf++bXXnvttT//v/rzaNyg9r/9b/80H/ZNDG4eHGwRlrKPA7FncGRy/sr1HuTZ8PC9 Bw/e++C9R8v3l1bvH3ftTkxNXLr04sz0S5Oj17uPR/Y3Tnu7R8bH53sHJ9aPu/eHx3qmF07G53d6 xjb3B7e3hw/3RtbWD49OW4OkskxM9I+O4pdkBB+vre6fHpPTtnN4QEjjOKTP2NTwMAJxZmxm4rjV tbK1sbSxtn10cNrXwnt40HO6i1I+2HfQ27V2vLPdOhxYGJ9+8dLY9cmVvcXd0/XTXnJzNnc2VxiC y2PTCwOTk8dDk0eD43t9/Bvd7xs7Ghg96h897h1nw6xvXOrpuz4wPHPcNXl0MrR/MAF9SkZoX8/Q kC7ensN9ZPh8b98LY5MjByczvYOTvQNDEO69/XPcIwz17h42HeoJ6uHRzm7v8QmeUP46RKzFwf7A 0f4A7uKuk7He1gQ8Q/fJ4d6OVkQP2AFFeLzfdXzQ6uLfEdfqZQ/yxIe9p4e9Jwd9xweDp0dDKCRb 66z1URZx62R3b2PnYLNvpHXp6uxrr7x08+qVV164dev6NfbGEOt3dAQ0nRwZJuAf0+Nod6eL+FF2 kQFXPUNzY8cjPfvdBxxKhNMMZm5P95XZmU998hNYB9OX53qG+9d2N3cOZZxGJsY2T3Z5GH4uba10 9UFJt3rQYoBiBEXJgfP2deRWE1+CLEJWIJ/LjC1tGhnCKyG0asF1hvJIogUY5acwMFYUgccnxYr4 lZMTclhREK5cuVKGeSkIlcPS0eufuaO+7Yf/nVK6v+3d/oEfwISWfVpu2FJvS30OVWX4DbOAVgX0 8LMz76Vud+6nM4wd863+1DnmPDmmypxX52DOxtQzy7k8Qkttip8JSZbRYg2oXWEGmrPaBUXDauG2 sbo4lnvD4oaQrafg5qFSoU9rfZbOyFnqlv7m3/zb+ADr34/8yJ/oaMQ4ACET6vWtx/nGzctPH8DX uY2f+in5Cl6jbZV5Zm5qbGLk6eMNPTz34rt//x/+QxRnqBJuqe7ql//fv/wzf+2v/aHv+z4Yj9/+ 7c+D3Q4phCEZLIl9Sh4Re/yQX3H5sEdQKJkmeKjFxUVipdjjE0DpzBQ/wTMsZuxvsluYOvRF1HBN b4Pc8dDKGhAE4v5KNnYUSsNImGq8+nAXXAwzhrVA4grTj9twfHRkYW7u+pUrBGCi8mD2stvRkeMO q4QPEleEAgJLUMggNlHPUFmQy0R1kAGzu09k18DYpDE5ADIWD8RU4lZkzlkGsFJGlaCkDw1yBpwo 3B6Mllk8Ue1j66na8yGZUINoFlEsAyeOEGQOD87N8Al/Uuc2OcNIM8gWvCEQ0Umh229Hy8gTnEXX dcIB2s6nMjFrQRZHx6+8KQuV2+bC4hXKL6HlEAA6bLY5GEcFnxO0jgmBO2iYnADljPEXpn2Yr9BC q7j5wgsIFKQ1mlLZQ7fxg9+5w1NdujSvQ0FSC/tDy5ilr5HU3w+xwuciKQNg3YA2DX1hr3JzZSzw AEUjFpRz9sJlPjQSdlADxxB33KAU5dA0dseKCwSW95r4G/PNeeC+STPA/XL9xo2Z2VlCrGpEyiSp 8fr9gdd5gP7WYN2BmN/fhf7Av3VeOn6U98+7gaKhSuCd58jqvfzv7q5pCyvkRGyUiD3PoHHajrj9 KAPYQWfQoa4rnZUXb0yawOuEHYKBoTMIKxm+UeICU6NIc2e8pwWbCQWJD5okVfYK1jsyZGN9HesS a5EIkIr1NOC6h+TDfRya+2j+516XX72y8PLC7M2Zl7/3xfoYVgESo/MPeuF5g2ak11MvwPSnf/qn UdJRw/njVrRpttn99x6vPtjosByd7z09XEV3ANP/4B+pRPMClAFr1OfXX/80xEux5IebBySH6HlD GrV6CMgaGxm+vHDp+rWrlxbms6eM7hJAx8c2Noy33treYJ/BafE97h1v4tYWo7W2QkDi2molpIRJ ojYIyT4mFteeJQF4cmKcbDdsTyhPrCsAkAha5IQBAEeHA8zFQP/EyDBZbtzVMILWWLdh6SVpBf5j lsQxNh9+zKEB0mN6BjShCMdD68PQebS8tLq1LgeBsUioEIGYE2MTaOoTY/wzR9QMwC6CbWFdcF1y HhwMvdAn/Z4QY3pqdnpmfnZyZgqJwZspAg0pKUDoyfgoXlAgG64F7IkjbmSC0ECiPE2Wq+wV4/Yq Dk0FBTvSMAcrujz9r+R9bQEPDqUt2dffn6x93Y8gGwBVsgSdIzmiBxtmb+9y8Ch5AHGtIXUAaICa 3GnwlPw9/gr7LhlycHj9+g1y9/C9EWnMFiAwhZMsrSxzUfTUubnZEHp9hFdMklnq1Ll/AWvJq4qB 5d46N3qer1FmBpQLwUtN5o1SdGysIJuvg7/1vojIaNayaSjNBmYeHeMA4JEJhcZJiCKNaOWpeCCi p1nrZusODdV36ypFgH6s1wV1rzbMt0CZ5+mJHey+8OZj3QwHfxSc/W/vmM4wMtMd6Cz45icwXcFD TNPZAm3r0RdG5sJIdu65LtHB6JIBJQaKZUYGACfKAZJTgGmFPAwHSSUSQSwkcITbQ8FD5dlCGdwk KI0EX8NspdrIgtvfB6mBY9Z/YvY6+ZSsIMKNnnhde+3KtU9cWXhpfnhsoDXYAh+///u/H6qhDoJe KKX1mS92xdOfA8pE9aGk/92/+3dZpbyHMCG2j2C+w/0jiG9+5cPOF2UPz736hlpozXyAw7DIaF58 /d/72Z+t9/fufVhvUN7YA8STE8qAyBoZGiRudRJcQFVmj0yMX758+eWXX7r1ws2Z2anLV+bHxlFC 2YO9xC+ze9COYMNwRiXrTd05YdmDYBnBeBCBxk2RyQKXKIgAaqOTYOXBHn+BZBvsx+OnKsrgsjqI h8fgpcgTVBqnBqyRihycyG8Z4qrFQQi2nCRpFhBxYCvQOT7Kz5Peno297YcrS/ceP1jZXN8nItNv wimkqIAFPsh6OcU+ghYjbAh1FDQH0S5duTx/+dL8wjygDKUzMj5CFhI/5y7Pg9GFzvwjuR+gRJnl GVXH+S0fILxZHqwKJDpLC/FP6SjgE3JcAWw9pnMY3XEPQgPKNVvvBRVDFypx5EJH2Msk+0DNovyi N3rMHmmDMLMqHx6UOFfAenV9zYJwrHNEWNWfyl9h15dWVoD4SWhfSOC+fjYeH5JMZAwWJk686OMT xHoMYR/wLLvbW9ahG+hnDbxw6yYaup5MppBba3yFiaTiAvUrlykJw6voiPIklOJcPqvamXxeO7Pg NZiLIXZAGRnSv/kZWw1fxyr/ePlfAm9XVjhn5xK1ZOtsz9tO3/bzC2D9vOP/u6ZHf9vn+ogH6IkJ d25ELbxx2HRWjlqLMf0mJOlvM6hZpeG8bD4/dM8bn6f5kDqyrB9wwlJEkfp8iLKAurRLgNfxEZW9 CCLb2Nla3SD5eBVrsXT5RDKt4id88OC+ard6jWHQbEIcM2CXmlEwXemCek52+AnMmwTO+THh2Qhs wGcCjFy7OYe6+jM/8zN/62/8jX/yT2QV8NoBqRyPOxEWosMz1BlEj+e88C6ij/+tv/U3+Dv6L4DL d/n3Q9///cUmd14IkfO/Xr42w6+//E//KXeCf3JqVnrk53/+7yAq+Dph3fDdP/dzqvZkDiLWsLHJ PbMeitXt9peXFvGl8uwoieMTaDPoMYwqauFpq6+br5Dsgj7KBoUIBbv5KxKQrcMgbRsfvYdySpog yukAip2evCQhklYKFu1so5iCzl0AOEh7BDdLLAHuqBYYTZEI9K9RsJ7LQVRAOW1vkWwJqaAkGOhF U0VHPkIZ6zpd393uouTDyBBqOTFx47PTw9MTRz2nuKaGucbU+ODYMH4MBBHMrmryxATGO35GsJuv E3CNGTV7aX58emqC6Z6a6BvqhzLeI3rj5AAGma/gB8TbAZdhhgxGFvo7JhXxmmEnALlhng//skVO OEo/p4FEw6FI4j9PJF8lgvqvHRPoJyAlhwF6YKCBiaFHwFlC0cYmJhB6KYCFX1YQ5gD+w/Toi0oY +ObONsoFP5dWSSbFO7e1nTVqyiyMlfvt9NLCZZyBl69cnZqZIUsF+Xnn7j1kwdXr1yenpxQLR0ew VXiEXrh1A0l0aXYWEIR9QjyTY9J97Xs/VwtreXm5kLfoGMV72BnMCqRTdrzhfujvJLCMjyFicUps 3779IQcgEzANAAcNkN4eRuXqtSuV3p1jbmMp6J7SeN0A8xGR8CtI9939A+w6xqXivc6r8LUDO5+0 35ymaJCvAosOZFw4sv15U+bt6Q3Y0RbPf9ETGoD7jFdHzb94Xbf4M44/j2WdP0fROqvGdf5r35pY eA6APOPjkIbPYI07j1mQ2qjDRBShN2SYO+d6pkXSjHmt8USN8q2UyWmKlwKspcug1MxOT1EvDkoV 1BoY1uir2WRdZfWC2EcoF6xhaEZCteDHWX5sqitXrx2d9Nx/8JAQQDS++flZqhuwy9A2GH/2CCwN ywpxwB4k7u13frUJxmgNtT7zR18HmkBbdM/piYl3vnL77a/dLrcefjyAsjXQ84lXb379K+/XhwXW 9VyvvXbl3Q8fH+5e1Azm5yfWtnYOEmDXeRX1URr0zOXJ5QfNSS5dnl5Z36iEF17ABmBJ8N+v/+Zv 4mD85Hct7O0evffmEn8Cpom9qxuYvTFx+eU5NjR8IGQGj7a8soY6g8aIe8ysy2OMzhjyPd3Y+ZRO 6yUHwRILe/LIeF8HUJBHsVDVh9Y2SC4kF0RaCO0P/oBUHr7ecEqmRTDXnBMITYUXo3vlquME5nWj 1Utx19mZKTAfUQF3xbUAeoAcNXnn5HCNWMJWz97JMf8Av/3NTRIdhwaH9qHB949GhkZ48+EHdwj+ rZDi7I9TUCJlrwZ5UqGGTCWMp/UNDhkeH5m/srC5t81ViOfgC6iNcBnIoP5W3/4hrq8mckwIirQ+ IBE/xTilMuL64kqsLmLGUmPTYnwY8GiUiAEc+0QmAUb69jM1hgSED+HWIGAw48p/w6eQ3uA7qkbM BaM8Q4VA7qjhpOCRdW6LXTCxK1HM3lKq7DK2qrZqus0veNvAXHL5X7h5nSzwhUtzZBjCRFdcFdT+ 2jq8ye7tu/ff+wCcnETzn5meRIvFIXHz+g3yOVujl61NWhugYrY6amwFzSTBtepG8wD9MGIYERWH yK0A/yGGnHiEWyBIm4bKiqbKsI2PTx8+eAgmLFy+4uCj0B2iNMCRs6H20PwdhcTbNSjQDsXrQOHF N+298jRG1xhdxNxnREbmNtvR6RePfybiPikM6kLNDZ/fvufePx+jn5073rnzj/jmOZc1l6QzMudH tXZLvcrlIFPRDLvXPC8kyq3x9CU6Y5lVWPkJvDyb8fJWLLPYMfaoqadl91GSGE1kbw+rFpqLraKl RcxpchDYtnyXLYcPEdkP9cXG4AzohKwzTHLc2jBfqXFspoTLELs1OxN/0cjE0NDE8Njs2AufvDY8 Qq2JQbYcAC11MNY/MTGMtv548dHK+iKc4Sdenr92fW5mYR6L7oM7Hx6fHt568dr8/BS7gLyN7/jk yxQKvbww9X2f+8TLL1xdmJu4cmniR/7od73y+kuk882SEHh16upL86hZi2tLj1cXp2enPvU9L0/O jzBU5I8tXJl94ztempmb6BvuGyJOY2UbXuG7v/uzf+Ev/AW0ZQjh1z9zY2JqdHpuBIRYWlt6tPzw pOfo2svTL71+o4JwU5sEH4+jjgJ048Z1TPpMyqkqsDxDL4b9pbn52M3jBLkhAgmwMwObvO2USWNL U3aDGj2INawP1AHKk1LDgj0JfrHVkKDsYHIIUahAYatHGMdFbblT+A5og2tDg5NkAHMc3gIyWYwg omB1a2N7E76AOJAtqmxiskg3G2rtNudCPd1ANHwrLinWzebuzjrxgNR5I1778IDZSsAzlamIs7Ju C4Z+UiK6YJwhOnr6W8T6kGiIek54HTNtin62GEUjhFrWR8rFJE8a+k6MLn5Zkjw1KgxT41tJ7mfh JTSvUkvcrgY1F8a0K0yk6hLkrZHgLK4mCyz8MjWnWKvo7GrrhKISCo16gZmG1k/sQ/CqQhi5NpLC sl9NRLj41alKUfMCtD64/4BsXTQMHhz1tGFO9g+Yc12j+3pK2R/wC3s720zK1StXrl25ysG6kBc+ 99l6CqxO9OhGJsTDoA+VXTREDIlMD8IW6YdLh7lU9ub14YcfIK54KsaF2C7roiG19vfwifMAqAZs yK9+9Wtk9FIOgDA9sgqxBpBHll/k+fv6iTip8MOiMrluoX8Hsp/E6G+lR3cw+tyb5+rRda3zJ2/e //9Jj34e5j4fi5+lvdcarKXYfhXaVvDMmQZdubZm31rxvPOVGjqm45l0U+X0ZplXEaGzemfKBnQW isrj70oBRogJVjCsJ5Sz+8Uik5jFWKaslAGWkKQiBedIBNja5k/4ssYnpkiSY7VwYoh01Ly9/R3g aWpqApuMR+D28HCwftBBsMywlw+QDillblYzSTEo5yC+hR8JN8RQJnHgBKYbG1WMG5tc3zte29xG lQPiQaulx4/WVldY1eR/vHDz5qX5WahNHsGiN3i3YAeGRh8trxI1jMJPDiScI24uHoY9T9EyEu1Q Bqm3S9qYLk18762u5cW13/1nX4HNIMwONgPf4Ce/8+b3/sCnLXANkRvPG2coFYVgBBDG7dA/wJOR n0HSD2UUMD5QYjCc4SinpqdQaR49eojWnPRqoq16kWEMSDlpWcxMJaKG0tfkhKJLr6yuo1NjdHf3 dmEyMzUb66vAMQEb8zMzbPwqhAa3auj06jqnIu/cmi0mnatTJ+vFymjU/dgmmZL6KmPDeAzw4e5R sR6RTy7MMHo9wZJU6B4E644PjnG37e7sP7z/0BTGAzVTAi2o0GQUSgv2tipQdU2OjRMwgXMZXyIp kdAaOB6NoUU3B6DhfCAJ9vaPD44oEEDshlogy06gPkGio2Nad5CsH1JPU0oCuY4WjiTH+QH9AX6j GBMGWsnoCAaLSVV11OgXUC+1+yVvIWFEI5WG1N5KqeRAHPdjgQvLvR0lNsnhRa0srbSC4tgtzAKk eAzMkiSxUxUzLUqpbG9sAnBrK0vA6CsvvTgXBg+RAOReurSwvLL6tVQYpzYLBMnK4mOcxteuXWdT EswDZ9298N2f7Xj/DTVPik5RzIXdrFf9MyjLLSIBKcAyxvXYYNwfkhJrC189jj/tgiPqiA9CfOId Rlaw4TjF0tLy4tIyJDv0O+NTkc2No8ln6WItduC4AKJ+7eh9HRgt5Olog09+3kDZBdhtACV/vHB8 50IXQNCN/qzXx+U6OsefPxnPVrn1T9/PeTX2ia+0B6QOOK8anwfW39/nxVQ06sVHOH+qArhZCqeL 7lCbLqEATdzTzYKZmUIDHgEu0aTQiskRhtADlrDA0J3gQNCWCC1gT7BUtje3JChQfEfHgCpQBrbu 2rWr6BQPHt7FbgNMX3jxFno6QI+KzI5BWwTzeY+ApxoCtKAOG9Q7HPGUP4jZjr2KDECrMFvaZAcj /Lp6+rcPut//8C5YCf/27rtvP3786JVXX8Zps72zOTk1OYKKSRA4edKa+QcKgoHRHfPaDtzqJmIr DQBUrmjhCIQNldCXVjZW19g5aLJsBJLOv/Eb73Ym8darlz/9nS9EwFiVDIC2nhRCoKowH6CewjiB SChGLbTgsfFJsJ6SlV/9+tcgQIkWQHcksIHNBQdCFYzHDx9vbKzTS+WlF18gk8LcirU1vogv03D9 3j66vawxql09ZP49Xl68eev62vLy4sMHl+dmx4aHCBG+PDfH+ECckv3+67/+LxcfLxM/RuwYmtan 4VjGxkBPppJxIHeFKI4P793Z6zoemhon8P7x5sby9hahYVRWM7EohS3R4PGygXXg0tLiigVJ4vkH N1XbjQn26SEYVtZIqzkCYWFI+DIAaPjHIMkSVAZPIRQizRAAIP6uGG0At+a4juXKZ6m8cGhoCAgK EDILJf65IoVmcIDiApmYmkTSrxP8c3SIOsyAIMniDjSwjzkUtpP5YpoIF9BBk0VcSxnsjl/tTNHJ X2rNI2WKY+ABgX7veXBAL2IqO6aGu1q2am5v/9VLl7EmePaVpUUUF2Ztd2cLbYS5A6OJNCXeg8uh SqNciwzHR8QyXb1+7e2333nzG9949ROfaI1eNTI0tmruOhuV6xuhWPlglmCHsteE4IGUY0ljRG+v VMOkBxk5x9PaWQMvraUYCAOkOMsuUgIDF3XNVkgW+8n+5lFikmCY1BXPK861uJ+HiR2/zEfD6DO4 +4gY3VRiegqmL9zh2a/PRPRv9eETfVieJyo6J7hwwNMDVUe2Py/LoP75cftn8/m59PrOX599r3XC C5KjSLa6nDZd+0JRHEqLsGgDCg5rIGYp2ogzbjo3JCMOr0hp9iGQivePQhMsKgy4cbKbCLDDSsVL EXMPdyN6x+jIEJwJNAjRHQuXLnHmKGgH1M/kVEaPbG6wHm0hlYJf5VUCGlijkohp0MId1E0DWxMT MyiCcHTA3KPHj4iCuHbzOtnEfaQgEG4cmD/oPtlmlaOXWHVviyAEoXmgn4QOwhg8gC2ehCYwhOfg 2fSXmpI3QEEqBqJvoKdvoJe8ELyX127O4nCq/iNlMjogR0cOwM4e9wtA67QHX63D3oNXCgOfLfre ex+sETCgUmwAImTF40eL77/3AZYEUA+Jj0ZZ3VUYQM4A08E9ABYILZpujE6OD42O9JJ1NjSICs/N zUxPDA/0knYxRZjEYD8mL3YGCeXEMuIVYC+jm8+mNqzVYKw+gUph7hrEBWwVdw+PtsPIMKrqiW5e Mc5gXvKeeCyVMOQKWzrsM30/zEnkzAREUGtTZ3aiyOu/fC6H3UW7sh4qfzvIyeW2jCxUFIzojhF6 1rZNeVv7VJGRmPxDnpSxivJr9LeOJEonUrRgoM/zxJloSEni/FSrBat2lYvcZ2cxq6a0ATq5aeJx J3C1iifwfw6rIuidSn7cUpmb1Yij2Yl5wFKlmXTMC+rKdpJFOFsIhhY1wli3eDqpO2vapLH/jvat mzd4Wp6LYSQy5/qN662xa1dK93Q555Jq721SmEtBX2SJWySQpc+OYo5YH5XGXQm6jWejrxethzmN 05XK/ad4CJeXV4m6I0LRvhPlX+JeygOSCjspbX7GbHQA4193jH4m+NZKeObz1iw8/XoarJ8nbM59 /myM7gD0OaTuMMwXkZqzdQD6TElv5IFSPLzbWTXU2qvyA6QzWBYnIbfaSehMfVrPx2gfph/w12QM D1jqoa9vcmICZRDaowL56ropIX1iEerREVagLV16uvmV3FmsN5QO3j96+MjSQuvraFfsm9oiaVhl UR40gqhu7drnUW0wVDmEnHlCilbX8PCtz83PvfTKy+xhYI+0x93D/cQI9qMUcSsUeE58rT4ofuWM 7EhrPA8NWmjKcFetSUCETYV6jf6IJYyFq59zAPYPe7zXYkVIjB0y3QFixz7JzJZxtjEVOl1KcpoF 3TcAgYpr/dEjiv0ts8vcJl1dNEZJp7EDeELiIWDt8bhym0gmtgmq2ZXLl1fXViVhcfORDZwdi1q6 c7BHqB3hYqAhZD2l5SEuqWU3TgcGQvYsmeKgWCSaRjD7ewsLl/rAfSIdk6XCT1Q0CJPHS4tolTwV U0jDQ4LAkkBLXn7DgiKclIbJTTLtApMiEXL8AB84CWJAggUsR5FvsnF12VlGETsi7SWtwJEwOKpf K9JQlw8Jb0DWyoIWI11BzJVAzjpJUVhkgOQbQ6umrXqcLmiWBSf0kKA6gsSlIyo4NDWeam07tcni EJQ5hzXwoMOT19tkDYT5kw/kc8PC7aHTwehytOaIuGSKS+Qr7ehs0JGRwfcmN9I01TxB9cdkYQEz 4Aw1+i6XlQc7IMJii6BLSDAei2ch6mN6dqY1dvVyR2M6T3HwvmLpsE9rrUeCWVOJxHH80RVolfES WHhIJgArCTI6ijVMNGoOV91lY6RVReXlh/1ML8imqGB8T+c0wSf8fp3PO5D3r7seXQrtM5/3eTDd efbzb+rgRnQ/8ea5sFsHn0fe51Ha5wH7SaRujJ6IWPXo4uCaY6JHcy9ApAGr0WLS87KX1W0iSy4P GQ0uT03YKgWykgA7O6sZVS3rx8IzZFQ29DSJcD1om2QGkNBBrPSXv/zltZVVlhnb9eGDB3glLccc F38sYr2RMdCAGPQEw0PZe6qWCQ5nKerJ2t6xASh++b1dGJZLlxdQFdnPPAtfTU8Ydg7h/NsoQbjD 1LlABbZZBQlzf3DHkK1pPEhiHWvaotK0htndN53DVq6ardSNZoAAFxLk6XNlUxmCtwzO2kU9xFDF Ht/dx9LQgkZxg6xADU/4E0FcO6B2NUzi4VTE7NsFa3yVn3CJJHUwVpDpDB38Jhlh7GoyDkElSlcw IvYdsOBAawdOn3IBre6j/d3hvr55eADA2k+oE3Sg25AMlP5+RAIMOz5Q4LVaW1kV70ClmbxVgifw oHE25IwYrY4oJ0tArtUNkS4hoDkYccJwGR2R2i9BD2Il6fxA89VBeJ4U1pc0i8qWWA0zUdGNzUlO 89UuXHV4qwik39+hz4tjmE6T6SGQsdUlSIfrAKjgmM+hWfcO91GlQ3oTd9jP/TPenBkpUWZVgRUX 8gakbUVjndvB6uo/axx3VngxruUq01Cr0ucNZDWaeGXL8H1jQNLBrrYmN5So0ZQzJU8ndXW4pMxP emzihISmD5lOSDrum20ELTYTt0qHN77PT2JUWiNXFmqblaeuUexTIqQSHgiBqqaF3CK6AEYiJip7 idWTPG/vv1QqNhYbA4xOoGjISlp0WgPFf5ZereLajrB9IpoGCkGa58DNGZb99wOj86RNWM4FeL2o xz75+/PG56nPOxr0s8/3tGr8ra974fi6f16xcvzNWWwwunEnskQNWS2QbvWCR6Czuzf6GtoOGjTx +eW7Z99yJAsCnzmLitOyuiwzoiUMaQYImiTMyebnZkm7Wnz0GAC7dvVqWgK5Z9h6luKxBnL09hQa 1jiNooCmys5kl4LRKEcgbGoskixAzY8haFz2SYroUvtpkBOan7J3SGbF3Q/vfPD2+w/u3Ft+TObe GiiQJslDKDjJJ5DdthyaoRUmcENM8/6Up9zeg1hNnbZq8oRTS5udewNTsClhzq1xs0PzGETM6V7U UoJQUewfPuD5lsBolBtU6WTn2p7KmF8VUAgJqPgJ0rkxRQHBlBwSGTGfSfRAeaTxyoPHj1c314Hp odFhvkYMBndBMTrioLfX1wjYuDI3SzUJiA7iI4myMs/brXoCewmkXpqeBjThWChCSJtbHhZlGKy1 bDeYzg0fwhLrbFaDpGYG5Yghr6qFeWQk98MoIVQE4WilxrSZyW13XTJfgAR7qbQ7etsJuDqTU5lT VzZxAZ4Zi+QYEovy37HPlHkFnKlHqji3QIV6ALMjkiY1hmo+A0S8tAvmJFSZWhlD1nHTSd7o0bWO uTFQW80h/4rlaErkIOqyiri2BhARkEoyq4yVolOvxLs5elXmyJu0Y2daMrpZWM+Q9aMSMvHDMQJ8 geElfQ/dGW2atFxTPHFwWt95FwHN2MGns1ZZoly4NXadkDgvafk9MF9/SFO6rHR4vIJGd4SYx70D bLNWiaCUsMaiTAWAwnY1DDyqulK926q5ys8E29E5tN39oC1iiutQ6LTjCi7oiedR7F87jP4WSnFb 631CMv2BKNGdUXoaeTtoe0GVft5Xnnl8WXZ1/6WMVImOOmf0B9co2FwNevgcttb9BtEhqJmxi/1L HCirQbcZBRdTVLNKsmnAUj1RklEpEM/1cdVkQMvjbPwJZcQicOojwwleZXtUHxAXVOxg/w/41pbD /DdGipA+nFGCLO0EewBclvri4mNEwsL8PAFrcOWow0dgNK4qMig2tslPAHOp4wx4QRpKrTcy1nWL tgh7Y/cQMNrWq3ZFor711vKGRbxS69IoAUp6oVxBWLdS/tdtK7OpwZDocsKGMcLJvn28iHd9ZYNq 0Yka48/UgkCpV9KkSFyeDvIar6qhVowZ2g4bE1Xq3t27H9z+EHITB+PappHSgwJ0H0VHKeFqvYf+ 3l3qba+vkec9NTpMZgpamBktqQgP4uLVx+EGb2MYTBS61Nhxa3IDGiDA4skpSrVYIj+cxrAGaqD2 nuB/CsOr6lnFLqLzRR+zFLVRNzwA2lq6qZnCwu/INoPH4qU1iU4YEbARb7vbu5vIqs2tZMtIdHAz CQM2LbD0OsYyiZV98XPJTsBes84Q/laG6e5iVSELuVMuZqJIO+c73EUTzRT1vHGsGJlUoUt4GsgR aSvI4Vg0HLh6lZcpvdYY0HYTgAo6qpgL94cFBe2qQzVA+qxguuG0rFp6PnI64ADM7AX8IqRnAdOp zao05rqYgDw3h+G0aI3fuHp+03Z2LHfAewQ1xLMHmJ2mEYqZyT+2B5uqAlCYhNJcLNRFl8ImGN7n ZjT5jdwd1BgzgBs9OqXY3M01Bm3H1pOW+wUN8V9HjH4aKDt6dGTsE0zF8zD66SM7ouvCGfL5tyE6 LgD0+ZM/fbf1yXlVum3xJPau6fbc/D19WMoUde3aJSsVIAjQEmKKKa5C/lhv5IBZ89LWcBRLgpJT S8jGRgMovpGfiH9+wtDxJ5ZyRxUolYJ7S2UYzclED/t1gIzNnu2ImqCy3xQy5epQc+xn1CIdmWhp JlNwEy/cvDVKJPLhMWGxI/2DdAWcn5i5Mnvpysz81UtXEiFK905Pqas7uQf2byWMhNgugjGOTuhB AEDTxRYOeHttk8ugcFl/I0id+9MBn4BzSWj+L1Yb80XtoUmYBPrSUqWHW6bwAydn81Ezem52DtSt lN+Y0mhwPSSpAIxc3YI724Q8Q49s8iBIEZQveJvJmenhccrA4Uk7ITLdyFsui5TY28W5RFeFQSpK W35eU9cIFhKYT4gmptJ0L8FeBGJB8dNSPcmcKn0MLGS4pZEgbZgSYLn+qcgeMYXAGn3AArCqz5K2 CW6u6qIlXhJ0gADGPVi73iA1BoeHZV6qzWPqLsnQQBkB0BSCA6DBdS8WJtr6F5XbnAGx+pIlX6Cz 8oxpQ9wz0Gs5Rf2OeF93kdDcFxYGd1l8cdRCVQEhrrPoC53zr/ZQnbOOaTR3QqRBzLwiceLgbNob lj8T8RkxkkrWesLN55+CdCPXj2ejoikCjGV/BYehObG0TRjDtcc+YXCsOtLfh+MXNi7BIQbpeMXx m9dKaa+4jnIcVjmePA8+d0M1jE5t4Z2gsf0Mt1L1ak0Ht3eizg/+Z9tKelOGuS7hxE/GPc2dd7mz ypwQqH1+21kyBjZlKTHWMDglItucwLnEzca6bnc7rBj4jk4a2ZZvOcQN4jVTEDnQFr2NzGxfpvm1 iVAwh/rZr+fJjFztGf/atNQT2Bsqvv1q32j7Jp8Nrw1l3E6ROmOQ68kvfq7IrFVWR3aOv/DmTE0+ N4LPefTzSF0o7MyWp6XtfrRIS2Ruo6HwxtknM2VsnNWc9G7NK2Ot7P+mG4MTkLLMioRGJJEBCe8u 7B9g8bH94wF32cDZobrhF4GxWN/YALwwX9E3EPy4ZAziCEDbXtvtypIjioCYfSPJWJtSjY2uVIGG oLbtQ2GcUZDJ3Lt6+TIc6IO793Dr2LSUNptEjuJTTwM9cklY1eZ3kB07NooOxHbUIz9IXzEbJaHC UyMKex8Lkp/UKDEBGYMSLZMgEQKfYH7Ze9ZLg99mSAR8GBxJz97W5MzshvHaK6jP9HultWDs4hNY DtgMxgyPU2x0AYYbNMcjezO5dZr5PD0lf0jgYRiBPfrFAno0TSB0BUmo+o9r8fBwoOuUoicUsaXY B/1U0IrR8fHqMYzIEYYFIuXBw4dru0fUnrj34CG2A8o8Ll8SZtjasPMJ0lU8m3TMLVjz90T254Tz cO4KuKAp1KE8OImCCe1IQBjRz7amBtmIY9R5m7JBkToxLNQch5gRjAP8rnvbe9D3IAS+ZWRp+mFK rwWgzZb3DEmhLsQsVzMv3KQYEFLSLgdyFAFoMi0zCLYQ8XKx3cNLNGxd7aNzGJ1txZOUJ5HD0W6Z Afgp5KIt5+34a+GSkA79EjosuZ1dNreZkml3yKNTHQnApDYYyfe3P3yf9Nfr167BISFfZ5n09Q0u DCFBfLt2hgw1FBRe9H6WJZqKqbmpGNoavXElMsnITcay6TjX1p7Q2lOOyoB5IB+k5ywp7a+VUfal dEwodrR0RoRZ5z7ZBnHmmAgDjCQtk/gQHOOMuNHWDJLBpunGYyvJ6F1VT0cJQlRjSDKMZI6HbsT6 1bXRDfXOEJqXHzK05KeypIL/NEnK3AiCKwZt+FmZLDFi2m8u/FrgHi2wg5nnwD4roLC//tx5oz5Q eNVgZvHN2nidD5vjSwvVIa6NVAWp69c0FnrGP6+Sh+q86fzacS7Xm+bXMwj/9ih9HsFrrDo/vyVY S0QmMjqSNnw079W5OhW0CTmirOWRxceDyD2EZxBEwYEYW8uryzwFGwnGc4NK8yBZ9yklfWEWoK63 qEd6eroMYTc1Ac82OjZCfO3i40dQHCJxb//65s4J4cXDY0OjNLrvR/nFs8SdwBmi7bHx8WUNjY5h 31e6SAK9zHfVfYnXi5BQnFrQxEfH6IxQFt/x6e+4/cGHaNf02GYRstKsfk6A2tjI1iZ2KE6yo5nJ CYx6fJj4dgimJmsO0QISgRw6Q48oQAwGGEpGYIdFjrqRRkTFEhJO0h97CHKDzHgYb/jVPbx149OT dC7Zoynz9GxVQvZWk14MfCEPGCvoYJAMxpXhMikbDKO2BmfY32Gkx6iURgoJ+ARPOjoGCzFBR8qB fvTdkcH+6fGRIcii/b3B7m74fsKq+o+PFiYmuvcOVh8uUqYIXyjlleAbgC/Kt5Om8sHtu4uLK4td /eTvwxNdf/ElimmwIZkApk8u1ZxPhBujfHh6cEy5DbIGB4DxU3yPOgjEPyLe+vvIGGSHEyhgLxgr Njs+hg1Ee7MkgLYTZkgVIjASD/kCCwI3v7q0isuUVHgygohBtCS8/lqG1FxBPQHpyMWLS7Lo0oTA OCIjtQ3MPoFfAAUgOmTNM0FSMkjQ8lOmkU/2axT6pp5f0cWdXavNhz5ZOS1YekAqjHGqojOQCvkE yveyAUg02t3a2VrfNECHK9JAvX+QVBL+RCNXFvXm2hJh99QyJLwHEAchuaYZWHBjIOMea/8ERzpW EQ9LrOIYgpMIj81NHdUg8si1yxV1x5ooQt7dqpDxgcLmN/X9YrXYrDfitKEhpeGbZHZdrww6gUGc uoo+sWIQNMoA9t7WZkFkcf5lFys3ykHkRhdkHe4YC0a52o4hf0YMaKtZrYSQAcR+G0mjlZ+BW1S8 9Cdo64kecAFVO/D6zM8rheVpLD7/rSfxuqC/g90X8K2T6Ni86aitT1/iI6ixF/XijjrcVrcbjb4R DxEVHZlRkuP8r41xcY7QuHj3JQTPXm2ToXmMs4SfsmLCsXoNI5kivhCxuowIVkuXEOerhyDlCds1 oULwSV+L3ZMMYxtiWaNNS/kUXyIri3LG1PhAJZyZnGLPpLYt1jYHmqTKCqb4sSBv/UVaWhPsRmQy ei3SXJ2rkoN98Kr6ROIGyQJ8C5bg+OTunbuQEig7y0tLrC30M3RXDoXfw4Ym+ZBCa+gI0CzcqYYj bDhZOYaEHVc0HLhpNh1bKxQGKxUyt5TlNLbWFwTEY9CbRUN0VQLjNBoIBkfHJJgk2obVx7bgOmyt ImuZEsmMNWCQNqEER0GPOg1Nkr1Da2224ndNgq4+gFi7htnSSqoHlAYXwEh8jihKKPYTcDkIClKB xibS95aItCPKgzwgUBzafW0DmbozMOa+JRgc9t8d2EuXLMr9aHonvCH0ulnHpgsdn/Y2rEnUKysl 9eC1q4zBxHypSQnQcaUZGwc9YlIfZYysVGz6OAJ3eIQaUJQ+JKOCD61dhCCCwqWqMrWjwjyIL1UJ LNF3qsZQ6lLU6NHGWXI1hsigEEfP9heRe6rO/DCigz9XgYOKdqwd2NAkjRlewM2Jyg3I/Vv9mqaa 9F8foyb2BIXv7A1G+jX9BSF/SPIkqbW3l3Kqie2Bf0uRD3RJcZwLHRLhQrAkf2UH4DSGv5qZnoPU 59LcPmuIVcK0cbYKSwXyuHOT7L0VmuBdXYhjxnsv/bMs2Hrm+kRhkrg5Ebk6iudVSF0sj6xRanhz jY7RXgpg4UjojuJqgvXVSymWGj/1POaeDHaJbxeFQnbKreWcuALJtbVpdHUCb2vH7S4oFZcSe9oL RgTULBR6XNR/nwfcddy3ANALEP+889RTf/TrPg+gIzMboDwjKJqV9q/+uZj7cc5fGN38cIW37ztS sdHEMwvRSQx+VyqTQ8ivZGGwlGx6R3nMqSndeifHKePQMgxfWnMQs4dUPzpcIIcJXCDh4sHduzRx euHmDRLHWYosXmomPnrwYH11lVgF1CcA0ZuKIQYXiTIFFiDqDT3osf8pzn3KVhAmbLtV2mmPjREi wh0CTTjWWZZ2SU4dd4QHp1Ll7zql7Nng6AiaAkU/AGQoCMg9ywonxApGxTzsXVD3EIsy5Lp1G1Io A2EgDjEOVoIkgoKUhP09TATEVC+2N0oiYWhQj2PjYIXBJ/R73aQZy6HRD3FMxQQkauUAeoeTsAeQ EKgvRL6yiQjaI48XZZPtA6CRz81jMg5UKiEZiI3IPkPAsBW4D1WdWO5IIN4AfCqA7jXFAxcl1Y0i DYgcTPh9jqdV/DCp/FvT46ME0F2em4Ez5YQ2Z0ieMEYS4JfOvyntTz0Q/HzIZcAY1ic970AKoSTe KSGzuoKQ2k4NI+wNHpBcQWqnAtZd3VhT77zzLoICU4GRA4cRcywei7gBOwW3aIPWCwvSqhsX4SOD Is+WPm0gA1GNtkZKOHxhtNiFNo3u3F6vjS1dpnRC+ip0r82xuud4BKcUP+TuDjeAMUfTA6rBQGuU 24WtHTg0GAn/XCqQ+MWolOKY6UUTxEGPJDIEYco862mgRDPUFiGkDCcntEiSCH26sbWOokBFBM6A OEcwpyTecWLvahyTkBLJV1UY4uuIFyYInQRHc44M26hfjXFOurrhjfkkbLYSILLn7MUHRGtX42qC 9gzgtupNXuNWzg6LAwRDcFvigx17iaSydksxANyyI2ZiGZYTLRmPkP/awY7chmxjSYXKOyiMTsTu RwVoJvFC/HUHZ58HZM/Ti91jH+e6z8PozucXbuDp+/nWCP7c49so+xGRunmothzuYHSN+/m7rWki 04wPTYto2RGOjUQSttG+8LnRDeVuI7ttd8jHff2wpRRSI/CYVAvCeO9++AGREHS9gmtDH8EXt/T4 8Z0PPoSRYN0R2EbBe5phQ3SqwEAnsONaPTAqxMYC2epubBHUeclSQhQO4ZfBoyQQn7IMuXoAuo96 w5SaYyWD6QAxAISxz6K0DhTBG/EGmZSsjqOHDVAUa6ieETa8wlXBYkRFuRbZPQAy5ShJRuBzbwI0 HxoG7PEuGURlqaEh1EbCoe3jnI4ZLF2dZ2x+oxHsdsQV8cYDBOxHdo6htXv7FCbG08hXdEcO0L55 DSJlepp09iFGgz1MCiWaKGjun+nUATNgkoIVrJiRiBC7rXMAtx/z3c44GOEIIMAJM54abCQkUtm6 6ZyTMGWJaPYg/6x01U2EX+rMidH2qotFDHZVkHuaz6riI4alSehBPDyc/gOHiCYCL5EThoSvrLFb 7a9qlrY5O5bZSpAjAru2pBgkPAV/VaLVAVw3CfOoenAyqiyqBFaI42qTwiX3whWlvPKtNh5Hh44q lf/GEx79g4XMJJuHhTjBKdLqoVgdSUAAvyp/2qZI+eZl2EzKhYZ2Apoppm8OJJ9b55pZwPjahelC 3JPweQKBc//+A5wrzAVFE7hx3oDjG+v0Gt+1wkyqhRBhlNHsIhd8gXurzgWCcqyTIk6LcCjAK7Cr eG+PJFJSbUKiwwN0ATXghihIJTt3hn0gUvSv6BSeJ47QsyrDbFQy1vGTANxiNxEjREelrygdaMp/ 6q81K9a1si101gmWWgBa5b4qDqvHRbw5maGEk31QmnTHZZs3cQ0+6crtfN6uqXQBs8poOI+kXrE9 yUro52i7579yAcg6f3qmbt5o6H9gKnPUiIs32ejFHxGgsy6erUc3j3ZOLNVgwach2FVnsE/RTfpN LGTswZFaZhWbxbzrZ9MHRVb2ANlp5Gtfnp0h54IIBorQXJqZJoWD7Lhs2lNSI+anp65dvezvRJal hRIAjaoON4jWDAaBEKzcQKqatf044+IDMJAHRKPiAGeBobxzQMU+sy7U8mItWoQeRlglTqeVK/yE 5GlzVUQT1libiK+iPxynKooRQEniFO7gEzOSWy3idgmLI0JPJnVwEDZGPVRUoA/o0L37D9DrGxgy NssoLvaPiBn1swINZWBtnuLaRiOnBjdViVWSUt+OEWB6AWgusrm9yYNwD9ihcjBpcxNnvulFzHUV 2AMqjftmE8LwdPfEPjgBlY8Odo/3d+nGRemkyYlRGHD0XXAGEUivBnNYINpRZqWRu/uH0KO70Xih QkBLxa2hkN30XeGiIA7uL4ICLYqZ+4RrStw3MYX92CT40DbWqSt+MDw4QvwGdsna8ioxvgTzTY1P Uo6Duxfl8+KLCckQiOKCCh2RVnDWgKZXDmVhxITibHUQCBqhs5n66Ayuyibet/Zv4zqqdPAE4sQ0 R5NmSRldSEYJ0cbjo6A+WVTxZJQRT30LX0JlyIDgW0Uk2+bCRFTf7EanptkYHeA2VlbWuCmU1ZIr ePhYh4Ali8uQD9ILyYo0BEWsQ3xy663RKwsV5Vc0RPzt3mFFd8o8tPelimEeL9o2+63xNec5xUZt BngfwypjCGgZNcw1v2aj6nKQarEwLeajBaXUvNv4ayQsgic9pLljBsJGXGnyEtPM5rcyfRVi2cuC CGOUSSsVrkZfEiyX1+EboVpPceHNsz+vaittB9qFN/WV54C1n3eOfxp/LwDx8+7nPKZfeH8eSc/f w0dB2Occf46t+Eikius/o9nc2nk9+sxr2hlZ+EECGBIXpAYQkYvqypG4REqBNhOh2yQ0FCEpPGCa qdWY2r9+eWGUKnSDA7NTk7QqwpMMYpFajkG/MDt7dYFIs3m6C87MzczNYomauKhyoBfo5O7dO4RU 48JgIQHfseHIxxrB38X6w+pnfZBKA3Sz5uv2zHuGBKXkU7apQWu0+4vuL6XeS4GLrhn8cvK+/enE 0QTN6kkCQE3AOxlKsxNr46nRAFu9gP4m9TrQVTmjxDGFivr0zlPUI7EQ9+7fRy8zJFYyUfMc0l3V JxoSl46p0fT8pNqRdn3sTjYw6qU6194ubj1GlZpQ/OuFqx/owzrm5tNWxfIM2R1QzNaiJgzDjA9z L41LTiygOrC4MI5raxdv6MzkOIBMiDbRNUhBqt8xrDwgJAW1UdB4Udb4h1v/FFEC/BoXb74iuAxf AyqHZFFEaeNKnYuQ3DlPXRoiEAJ0mni5tbu1Qf4NXYXBWLqQDNIga2J0nHNDUJXixVdUCmPL818M FxEp7Cw/UV05AIxWEJVJxxXDdxQNIkYHE4ozUDcIZJd/xuSTxo0Y+Ig3Ti8k5BXZ8xhYIzj6DiiA QfA510Kb5LQp+o9CXcVLVCV5sd4sqMKo+GLNi+DcKYUxHj1eJMKSm0Ef5XJcIrV5SQhQE+eL3BCK LQvS26KaoNEdfa3hBVt8Jo7ESKOG68hjRo1lNJtgWLn3JMuXdhtiXVzueIeS3lB5KfoMy3EU28Hv Qb51etnVn8qxt7SyBPOS+DwbjCqLkh1TOTKWtYqEZP8kDcFKCIgW5CsiiChbflUrtgWvN2YAvABd ngCBROPoowO0/FRTdrWw+GnMPQ/3nWOexvSPJxieD8wdKP8oQHz+NB/t+Da//JEAugby2RgdUX1G T3dwnAxvDHpmF8veXD4JaLVOjtfhw5Q10Xxmo4FezDSEF3ocTZwpz8Y+mxofY1JJUsMNZMc/gnwg Z0ll1ILvhX22Tny6koIILBe81vPzl+ZmBW5KrvGE8Ikwx/DXiw8fzYxP7m1tgxxkfJscAfFHNQxo 5Tha+Mkz2jM0qwp+wUJyCJKjk3FUv64ewkwkUql7t0vZT+3PdvEZI6QR74+Xlja2t/B8JVMG3xKt 7WxdRZaKmgUVlDQDOTmaF4V+DglGXlxaZO2CbGCm2lJfH8ZoKbwMt6mYqCn5FW0EacUij5bjjmDN yyKOjSKbzOjrpbfAECEx7Gehb4scttPNDTrSNnYwg1wapQXmE5xTtZmZOzl0qimdoj7tTk+O48iH /7bsZZGhjCOWCgq+GnSPpUtt3NKzf8yTuu+BBJ1pEFbW3bB6eKAwbZ78pz2CZgmNjlyEq0Fn0yNJ VIih35TZolytPydRn4eGQWqy5tdW14p3ZTk1+Iw2ZqxvfGTBmhQ/saYV74loNADRqdNQTg6mKqMS VCMhXpIGw6uBlGI4pxcwyoeYA4pawB9KM/ReHNcWHklSDlWeoDuSzGIidiATb4oFCRhV1g+Pxk/L BUjVKrdgq8hOQolmHFmfCOew2JZjVMekfKtZJ+MhcI5tCoanN03suDcrU48szIugxsykJXEgwcVR LsRUjcru8y9xkifv1v4sEme8MY6i8CCyK7BeUsl/EVR+zpr2mSqssfG3OjoJS0fOEEUvf61dGY8T ShCLhXOHWdGEgNaj8hlSilWA1gVAY0oZc5NAkWqKkx5RjUT0YdJqocY+T3b+zYVfmwOQZM8EzKfV 3vokj/4EB/I8dK7jn3ee56H0Be37vDr8TER+nur9nM/PMLoO+Hbn/1YYnTC8ZiiiyHhCUBASCwGc BnTDTB+72F7OTrp7n2XGYgWVZBJYVITxDvTh/0aXIOKNKgYEJxhkatySWIxMVlGhyYupXD0IgESS WlaYWD5caiBviDtjRtnKENxU/b9ERsjU1OzEJGkYpHqDTASKULGTpYz3hhuoZF9UJKtb9xHBpmoF yLLVrEGxszsOOpOu0t1Ce2I98oW06etJheKkPKfcsGWLXcbHONMYBIrc4/QDizkxRiKaKjwjsW54 D2EqlpaX792/i3Im1UNbpsND9H24IJUVg0L0R8Ge21Uj+WJsBCsxUKciNemJ4kpuugnh+CAxEMhk wWVXogXEZ+tgrlJJWoxu+5OI6wJHrDSvm5P0bobEmIFiIbe218BomlXjJxzDZzhMYkUv7lZS0SUr VJz9SQiHeUr95HYTpd64soCGIqCrSglKZMhJ0oOUAomxIJlG8oHkQnatodKHx0iwmakZBNfGKhWl d93I8kg0WhycoKQy9JEhM4nfCtsJOcNw8dTOsdy9RasSD23CITCtZhbqlc/5x5KMw9NYk0rRLuGh 0aIKbNJTW6WQBq1/lbrKQrIRWNLwkxZrcxhcf9TaxcfLgFEgl8el1lVdlEuknLeaNee3vRYLwMTP HdgRwJ0nSpaWQWvS1NFOWXPUxeUBoLyp7o2Wbd6NERNqua2J61c9HUsqZIckRryoEgtFJRStkf4a zL1FR0MsphMj74lD1GZKrLQWKr+1qZmkFgR/O2EbFdfhVIXiSPDpGR/inYQh4RZYmvxq+wMCjzBX 45PkPR0oGG2mALcpYhjqwzQHaDPSeb1/H8EC6hbfoj7OCO8rgKQGsa4em9ICr43zs801O7VQbXk9 DzRLue68CtmeRt464Nsib+eLT57wDMo7Z6izdc554c3T17pw/HPu5CJGX7hc59cak9rqebDniKV2 GE90FKUtNppBvql7wMvqtV1dICm4I9WR4m3wXkw8kMrv6Czsbzv+jI6iuMBIskgqNfHx48esBMxM FaeUV+T8icogjnmDfDlzvQzLE5eBTBAIYgS+GmcjqbEjFOnsGxiDW2318utbb36D4uu3bt788P33 b1y7jo5nE7y0Jzf01Tg9PT9ol0tLi5OjE5SiJhIW+EA3fv/DDzdZYNaOGgCgYTOSImE8OGkg6BZM lBpDYkzjl9OPhHJNOuHaBlXXNylrR7gb+YEol7SFRjFH8GDjMwjgCnsrpXZ6aTn64fsf6NHJbmGR i7zRjeLpSueRNEti1/BtMc8SS2OIBFY8wsY+gr197733XroSbhlWN2gjKNFcJ7wZPUaAp5cJDzI2 PlQGK/P1+uuvLa+u8H3+xMPKRCNWgV5JyYHw4Kfw0dbMCDqjIQLQkoUkLh5Qm3ACjyhBI6QuEqho bO6B1bMH+4e4zaXFZQorgyeo0vs7e8RB8p6gQKgk11fyKi0YLRq1nV9u4aqGoT8gjL9J80Yo7pqq ij3BFq5YA4bRMJt4bts+RtVNV2GxoInNrGVqCJB/bKxvBhdw5aEwhNAnVNkR2P39aLtY+7ZmOLRW /tTUNAJUc18vLjSAc2T1QrqUpYAf/6O8DCuBdZWIHfn02kdMGwksxmAcHz9M+P+V69cQnxg/OA9x CHPn1FfihhLXIZ+rNlzGfRl9MWqVMJUvWZBdxFwBXAVt2KIxHqEkX3ooyxy05iRV5YvbVrmOuyOZ oYmQO7f15fUb/2pbH89Q4fxJgE7didit24eUnb1dlOgYhkZu4W7E84Mpwjiyx6ACGQ7uk2dhZSOm pEraJoxMRjNFliHkLtqgY/xlg7ZNCOVFTHseanfA/GmYrvPXiTq4//RhF8584YD6/vPg/l/58waj v4U4eXIg2qLrmSLswof5lYGtZcm2sTZDaiXmckkZbzqx2QNTWosA/hEilJXUbvtoCaaGHEgFfvDh h8QyWLSC9ZsORiT7gjKJ2nACoyjFNDbxIS2sw3oi3nFDU6QZDw4QwKoFShYfP6Y/CDCL26ruMKnG 2u3ttD6XCLF17H9bjfSSUWZGMprP4soyim4iu+kRZbuPAIfKBTdmOeBD4thaaMSkpQGgAOudO3eR JUAVKrsliZIGzYrFe0m+MLch7mSBGlp72kUlUW6JRp8YlJVjlnxoA+aSdB1qT0vb/ykMHFU3Jr9G 8xY7VDwlirspBZKufbRHsDurrkj0UPQnRi9cRJkChgkSSCjPSP73HvoqWGCzm0StO8bGexmLrb0a 4Cjve6LCNFzUo/VqoR6NcU8wPA9TZ3UV1+D6Bu2n73x41+zzgyOY3eVFRAD1RezUyidW2TD1wUje CpPwbZIDsynys7Hz/c0YsgRXlI6sFwpnstUWvbkm9i4IXCdptIssylqqzfb3XbPMy9jmp75Plk/K JNUfrQ27vQuNFd2cCJwBBjOthAz3tnGBprzJrt5JGZWn0GJyzXqVdd42g+NFQhwnd0RJYwhdrmi/ 9rjSLC6QVuCtoUtzyqlKncmwi7mJrit7gSmM70Q9OY4cl2xFa5TvMrS95QE5nU5PMq3C5WeyNHbK eGC5G+N/7tcCXy7XhCW2wciZsOgMZw4nFO+Nc9Zs7C5iFRmdihSsLnBxVshQ6xPPYcm4iclVs92k 6ifmI85g058y9jGhziUiPgejL2L2E78/N8zuPDqf/8YzAb1zwBPI/lGZ4rPTdwD3AvI+6/OoY219 /yMg9cfG6Pj/XQHFpxmq2+jUx6xp3XhkSbPStcpAD3wPssIAEptNBIutlmzRUzxvuNrGJiYJnMB9 jPQGQaiTRNy8hdmS4ZCyNGgrBbfIdnMQUWgNblBeuB5COqsEvPDiC5zccLdysyRygD/VmjEQmB/C X9TqPt3X/HUNrCWnI220yZ0Av1I2RMcTZ6cpgYlXXDG1R3hksrcePsRdtKj1mi0fFtRMDg5gfLAY 9JemT6P1Pbrprz2QQkLHNMHjr+SeMT5cneHLLnDKgpblQCo00P9W2We80FTQmEm4wIPHPXAeFD0s kpnZaegUS3lApMjVWOPCOEQ2vg0oGRxCUGASTlQLUajpPBuTO7nfAYLKb/CqSiVs2Qo6SNlW0Nma RxzFtwgCvnfvweIitUSIkZFPslQhbbCgm3Z2EUWRMZbug0pCduaLCbNwt5YMyLsGnxvm2M/iOUj0 TQoxhVjjc9S4dIowdzf+QHnOCrApDbKB6XOVOoqhLhhuinXkFoSmaLmaZWSsUIkIRgHjLDE8KePn i2eOh0atNJy4cei5QcP+dFdaSdxcvraextxVcLfWIGcQhS1ni7A8mpufpau7dQF7eqDtCq1aAwti dFEBbKWEtSRIrkFYnN0pWZf6NQA0gwtCm1sVDkRjUBoIRwNuboMuWUYhHErZQWmyAndp02GHU4sn akHpsTLOAU3/WpZAxEMZKYxpiiLo5eBUPKuNOSAcKXQwOWn7CeunYv3h+/b4UrhQn9luFYFN4atm Es/Rx7yNaK2JaxioiBI9ud8Sjp/xx6dV6TrovIL8zPdP6+bfArsvIOnTwPoREDkL8QIit42aj4bU Hx+jcXrEiHAb9zmDTG6ZYixdEBodo6ljpoMeYoS21paFNJwOxLTUjsY4Jjse5PHJaWpTYOHb4RTz k4QpFhqI1tUDDJCBaMhEiuzUPok6Ij1tsYFEwdI/CV6YFUUtuOm5WVWE2Iuph2x5A6PisquNuEOx CAuJ4AaA8OywkdY2NlB07RRF7AQ9+rJgkvlcWQNHBL2SuwiqmiBHw5RNMkRW02OXYEBLQcUXKNqx p9khE5QBSdmHUKAWn4LyxOwFh+DKaQ5t04w0+tbbhhrXzhwvjlajA4VGxtI+e5wd9t+Ka+Qc058M sO7roywx10OduXL1CukIBIATR2wjFYbXCqAQgnqskDfw3YwhNfAYDYx6PJi8NwQh29MdGpEbYkB/ kylIcWRFnzcpplLilpZW6e9OMT/2mQSyziOyapQ30KEkVTIzhDzwyBrSFIyWH6iqCI1/pxYkT1eQ IDTk5IXdegdjZKdGiJwqOBsCU7wtPCm9u/wEqom+sv7rXV6FQ0V0REA0W5cDSi1E9EAPMXcqCqfE I5GgHwqBZP9tsly1D3i1WVOTzkNFiFdG40jMNgqu0JylHz4ZZoyEIVSNU6iwJK/TBvYqBbdZFiDn 6voaOovkcP/8bHEwpXaUHs0HPnT1DqAuTJZaJadwCecjkUaah5wS6kdP4GEV3IOj4ZiKSom4aMa0 BqXGt2PIZHS0hX2MGt0a12r3W4K0UYHd4dHMqcpIMhHlo5RmEelNzqH1BKx3g1cGX38PGRFaH4kk 5z1/DcfFCjc8hnNpWaIcVNnYSjVqmuY8E4ifad434vnCF54G3w5qP/NP3wLBL3Adv08gbt/fU0B8 keu4cP6nBuLjYXSc8md6tKFYhYMY9ETRWWZBTMGsxtMgxrrCLFqWUOUWv5MeTGs+6vuQpgKZCS5T yA17kx4qFLaA6zW8bn+fA5bXN6ASjJzH/2wIgY784mczrfaTBpjwuI3NTK9vb9JHClURbQVbHJ8O dB44RVRABUcbKMZ3vHs3PEuOdYhSj8inOjN5C930ZCqPumVnSIGGCrEgOy2z02F1zJAFiUi3GYsb KyHWmzs/6z3aaFcXod9iNLp/lLk0bbFiMhYouglIrZ8crYj0xoNDCl5bIzRKVSz/2Oy8N6tYWhhd m/1QrbnoYaP6jw//+IQS2HhuIUDpO8PRG1uboIU+Q1LagtHq0fmHqssDk3NBeSer4p+c0O4OvMZ0 DcMS9LMag6qqbLtpgbZwVeIkqirVpU4fLS0RZ8Z0UulnYpyuAkP9cF0gXTKe8fcTOcgkofYhn0jv zMKL8psYBKG4COKOopyg5XwaCjYKfViZNBtJBSK2N+WYFZly5Q2nqj2Skh2lIDYnLp0669v/dja3 w6o0Sv2mSs1ToabyFNopcQ/gZvmWExApz5Fg4SFivdU+bc2mO62UaAaMoS02yikLj1KQiAZtbDXV /Sl6lw4AEPf4+6amJ0xvomjB3j7HyEf3XZotMk6mOPUBIoscgPDRJxS0DQL7r1ZGEWHGncQlyEO6 Daxcpb0KzYTHk8BndficpGNdFtwG7UONZH03ibwdMMh48T/WqjqFxcIdD/Z23aH5C6R4HZHdT/4u fdjwObTYp1pZmAVMeKJurVqgDXpkK3tMlRReqfhcJVMFgTRWYtZDwkGUQGfT9Qykfs5HDbXdAeLO Yc9TpRWLbfX7W7y5cLnzCHseTJ9C3uZ7H+HzRmepL5w//jli5mNitGqVNKtWfO0oyCjNT4s5FE/F Zc1JtUmenglQNSan0AgiG5CrMX5CLXwim83GwwVy2rVJDTzCn3EpHxysbW2vxHoyKpVFy7/o7fpI on8UriCPKa5BZS86AG5haQ0NebaD/YeLixUchpTgAP6Fn3Uhmj4XFYHbc+f3tPgifhJ6mxOCFmYh vhh8jAB02hHaKZB8jZiyrDp4HA5BY4rb3CSaULsyJypBkHVJZy4YcQpEccq3WrWGkGEgkUwQjNdy 2mOtGnCQpV5hspp9kiRVAEfLOHcLs0BVWOr4jAIJ3DLJF0QiQlMDael4QLEkO1RxKqOey/ZOCWZq iIBwfAJGOwUUBlonM74Ls1U92fjWKFShJIqgj8s814fHsJiaEW/0KAAwCPwFo4noaZHoAq5YDdX2 2/0mYOqAMLcU6VaxzDFeGgWuiZPRospSVHWvXVOKHGNbu9gL5+UNYQfsET/uJxVvFiXa0S3AqUUe M6BRGZs3MQpy9grscAUW88QyQGhbgUWuBzrBPrgVBGEFlrzCK1gWvJOknjNpVvGfqJa5z4Q4xyen 84yzmRaUM1Y4EKHo1FhkmWivELtJ+BOyF64jZ1MD9SEbKsi7NW/KEjY6ZCWraxGk9nNxLlFqtRMR EGWWcvDi40XESPk6E4PZlPVoxGJFwMRgaaMAZqw35JrLnVTgY0X+1d4u3i2nSgGtzEf0J/n1GnlG gQGTFSJIU2JaOVc13UN1VmaMPwktgAWNB1SYrqmpBe/7tu3/0RFaNe0pwD0P00/j3fNw+Rmft0/0 EQD3iVv/aMc3evQFgD4vQp4ch4+H0eG2rLoQHjOWEO4mqUMirmRj4aKZWzdIGhHxHoiSFWW9JVMD O5NvhhR2Is3wSt0D/HSJQSaRqXeb+Hp0T+ADehc/GHuD6SjrmHMKeKoVLB87xtIyiv4jkCpwqYOD /Fzb2iQSym728Z5VZVTrI1sfTVzRxUIkWYJK8RhZFGl4CJZDLbsYWjM0LHiGx2ZinG5TsQJTlAfM QWVBjU1Anhx3wWl88JbSUO3kukQF7B9YtVelmBCCAX6lCgdxHa78UyM0GDERR4Cv4kmwBJrNViUJ tKjxSOUrk8yo7OlBcWa72l+XFtSX5sAcUhB39naMg6acJLkFcjXQ7qUwuROIcmaeJHnSRZc9Xnnz uOWFm6ZcBOlEdH8xhNA9bo4u8ATheYgXF60OPY2Cq4Dv8CAmwoA+QIYtJit3bM9qTWHanJrDw6/Q BcY72rNJ67n2ZLHDVVSktmb9pyjxKFw+dxCr8Z9xhLWq45fWimo4XL8qhZsnjB7dENPB60B2kRxV WSIALXmg/FXaRxlNQAxu3kjXRt0r1xagGA3d2TC30DXqjYUGiFKYJIAY6sG40AmgppVaTfhGALC2 5y5dIqSUxjvpunVkjzRCik2XvczMsZCNpnSj5ua9AN+EyyeOkhyqkMv+Y8MkUTutDcz75Cxhpd02 TCWls5C3RsU54nSfNC2Fh+BKMTkbPT9DF+Eb1qg0rEpfbB46FWS4E+UUMeHtbHKtCKLECdWK8cjs QAkxCNQU5j29RFmLDBY3gFuZuhCzc3OIF5kwHsN8CaQ56UM2BCG0mpFTDam2PW3+ipk5w632wtVD 0kjXTGXkbC2dMjhrfXtY+037kKYCQHF5zb8SBFEIOm+e+eu5C5XscCnUpevXzptGDTi7sWZZd45v 3/CFz5vbbu+CLNYyyTrP23nWPG4Wif99hizL7XY+b77XCHdVG/k5+OhgtC5EHeJWf5b+ShlJVm3f UL/Wt+WVyaogSqzHboQ7uywzQ3qzTFKD6YAZgfeFJ94JN0mQBAudDxM1YX5jyW/el5jnFzRf2nOZ mT04CC5Q14myyNh9fIUFXMWmUzYoMRqJdzPyGu1VsFC7pAYI+I4GCvyUn0OtssxDVymlk+HEba5K ph+DaD89iIOwyGahQ4roVlJ4JdTQQsOcxxp66UirvQrsdlHcncL/a7du3tItFmHDLaHF28U2RqXP aGC06btcqPpkg6ZsJWIIU0qtB1xGadtAId/cgOUAAtbWVjkPOZlYLkkhqsEv11xQ/tD+CfyKQWNY MLssIgS1lT/b7YrDrPdG5LpGDYXs+SIjXoQAid0Eb5CvQSTDKBGPg+Sgo8hT4tBdbOHsg33FM6GB R8dkD/ERt0E4ozAX1Y3nKp1M2yeu5mbVBZfK+Rw1WaEe1Vn9NrApalOPDuXc4VIZdOjixSRMZb9Z 2W32uQj1rOToeU2N5aJarbhSgoe/xPZOXgi4T9fNZHk33sxK1jvBVPLxmGUxup3fl1CcVESNfhn+ tgQrwmybSxhVHEqZtsuvvvoKR83NEWvUy+dE5sAA+kxdc5MaS+Y9meBUAUvJgLcYNLOOZYJqgf1C +g6+aIQUdABfwQXC9GM7MrB4Wwin2d2HsBuxfjflYxI6Hh49ss8RqIIePr/FWNw2PrUSzzB0C32h HiCt5OlcrJQpgPTTf1oB/MVNo33x0Do66E1p4RLSk7o2KCq8Q+EbMyiRCwTpY+3pderr3dla6Tre pSwXfNiIrTa7qP1Fx6D9nW0WBeudVDQwnYl3lWLNGTOK5aU0qAqGaERYxCzOxL108CkrWvOwzERf 5/mHhmFvnv5Mbhdq1KgUQJ//9ezz9mH+NaspC7j5GVWg/a/etz+JJn4OuztQ3j6gAeu2wOgQPZ15 aguS9q2f/6/ruLbM2cPWzmpexfLVXnM9AqHYUhIXiRtNHzaJWnRnmErL/Vi9CJcRReL7Bkg+2z0+ II+QivWoySxiLB6ynxFNFhg3A9m7Y5WzeJC6oBqNAumypcqaXoW1w1lFbI8yz5hUrFT07kPmz4xa 2y0CEPBf6MnbWyQZHlQ5lzAMiHIXW1SeWqIqdOolXIj43i5b0rFh9a2ZwXiI0mMeu21eu/opEzw1 ekL5z2jlIcTdp3Yk2MGbvc3OQH/iiYGNyrmArlneWKeZ4SpAat6WAAD1CQDOkGapaDEHxMxyyyTB 4po9z+7F5QMYwNj0DgyhJfGPyA99gPaus5SNKSaWJe3pG+idh9KkRgpPu73NsFNI0/BhUnIS0IIQ Kj8Ty57NoJsrXVREQLRdCRBK23XRBgELxd4Ia5uW2ljfYtYyr3Du/Ssr6w/uPdrf9QE317amxqc1 st3aZv8xEjgUZXACQKC7gVuxyCsO2vR3K6+ipVJ3zwgFAM8In4RnqM8ZodPRdzOJAoeFBMw4j0LN J6fH+wP4okjLpEu6dQhsYMhEMoB8PdV+ooVFL0twjLaDlexVdBuVmhvg3NXarXwDDAtQT+SvGMWA Gv9T4IY3DkcrazBEQ+WsB8FriqFUdULHKdLc/VlUe9/Va9cIxOZPt27e4I6IHN7f28YLaak5anZH FrYGrs4Vx8AoEY1kClOMCx6e63FnfOp4RRvBRZParDw4DMpuimL48kaN6SQgiqJN5IA28dTlFYm+ nPHN1hajqxlnZCXyvPlTExbYUCExY7LZE2eTfJc4tF2yldepwaD6gjfFeHV7vqjKKMkcMX6ghB8f 7PS3utAHSFsAIaRaUnmWkCbWCv5lroMaTmkn7g+bVGJMA0RtgjGvqS33az3AeUwtrbMDtec15cik 8ypoR+8+K2jdgekSXmco2dHf66OQf3WythrdnPvC5zlHFlpHNj4Lac9/9tGPzN16gYL1gunOm7Nz 5qOyKfQm9ZDELFwDbXEZYhgaAsddYs1VKZxIcIzTU/CaSGa2JkBuQFEXE0f3NTMMdNQowpW7eoTS mIJkP/BVrjeZq9HFmrxlloIiLUqxVTujqluqxl5L8oaB4D5Q1x6p4rK/VoiCASZh2qR3S4MpnSL+ lUppU4uJw7N4tsq9MuNuwK/w5EmgNeTP4jddpFGw6+P/SgM5rQooBWohrK4YKmWFB8eV1Wfv8J1t UyeUOlZBUMXOaJYuYFGRPXMI+edOAKk1ICQ30eTC5JeB6FLuHeyF3yDLB69s8iwOEqg6kCAab5JH gNPn5nluH6Fbcjz8pREmYRgtXQ8tvrK0XM1HoDQphcRNG/49Pa1ChNTpbvE5YQ8UXrIJGGKyiY9J EVPuKjJTxf+cSA84+CQVVc0chjGQFcodOtphv30JrVFKiy1omOgC1vwJAqgvzRJZHtr3WjzG5XAF CDE78mTFlqUcLaf2rx82AF32bH5hnUmrmgqrXo8AKA8nt4wT15huSh5aqoXcbguzcJYKNTGgo0nD VjvnCg3xVsZ68Fb5ckgo5MwlispZIBfr6hRX8+r6KjPF0kKa4kJwuQxdu6QIOj0hUlVbxqBUShzQ egC19Bha1wqwkUTGrjdx3XKGlvdNdFFYNkxLgtB5GG4gMvycO9H5bkzkNk8Y5rEMGn5oAVuhz2/z CpUskR3TOeKn2cfB+tgiKf/UeBMk0hOI4hJPapJ5hntUZSALc420Jx4QwwEW2kDA8F28Me+s39q1 WKMIeiP/R0dIamBL8URK4EynllQYKZXlgqhGHEaAONFR7Wpe86r3jbZ59r7B6zqg80SdN8/7vKCw DruAp09/nmu4gJ95/BmMnnv3sTBaCZXXhfPzScduOD8I7sCmL5GBB8b7m4mmfsb0gdFAcBy83nO8 RUeEyTIhGL9WHNs7GBs2Lo0AgACjHuEgF2iidmlHvcQ5ZANHKrapmtAUzaBFoEemq1vZq8nq8pHl mMBgV9w7CS5qtmczq4mFi4KUMhrtFVueZ18FrB0VhEPGJ8fKNR2e3ZAAadu9g9rYWt/q9U08Gbdg RQ+azMHODVMblaxjHdxpHJYaHfFjl8YQF6MvAJonY/DUxD1VJFmyN1EvUrrSjYzVYvXXVjdOwjgw B6o4MC+CVo2gSdgr60VmKfQoEMM+L6tNy8QwMFEFdKWgMEPKrfJB8n5b7BcymJEciBCjz8PPAK9W XB2gZFUCgIPI8TS417NwUjg4frMspEABGe2pyp20FIlQmV+QaHSYQ9OLyijtYhydTTWnCjDDThKv KzxMMOkVoFOlFtJJGoXdjlJGuGGCzNrMZHtDFTS1d19t4BTNQ/JV52NllfcYzRQ7w07HhKwQRsQb S0KT6ERQMlEfEYPgT20TnaBHcO6ev9Ds/NZg7jCbmHymhG/dvXcPaktCto8OGFYAffzwEeEuFh6Y uHm1dgg1wFghzARRxcR+lCrBBE7Qv1I/jDDNdSLrbdWLvMIji95SfDRiTPJHf19Dz3JbxogYyVd5 sXn6PG6guWglsi0hr139WYSCdVX5YqMWP8W9RdjKvyQcsIi8BqPzRWO6EnjXpCfFmWt0F3o0sk+l yfVhQhprKE7FYTwbBjBiLx8dQaBBZXOWaeJaxyc5tRwogpcNYF8LA9QbYVGwnLtq9Mh2zaYnAdol 8EzYfRqdz0Nn5yvnv/s0IJ7/yjOR+mlk/5hY/GxNvJ75mWKjI5wuYjRfEUeoh9lPjhvqYSxI1QIm rsqwMdFN94oTEltaLHU1hnRWBU7guyA0o/Wo8oQq1fa3xAa3ogM5CntJbnUffTgum05MZ27bGyNw c19q24Jv8dOjwrLBWJjNWvPI4G6HQIpI7azYzrOXTKqkXOE4x4CDw6PmB5aZoxtt/xA1mUtwUum4 pBQUUvMVnjppLBp97C4DJ6wH0SqKz/DQCK+qfF2SQCVXCGOnwAqaqFY4wsCiebELQHm2B9scihNt FiaY0YFYxn9IKrNN81KzgSBCo2uMcWxasprbjb0SqodncyRrPLNX0e2TFz1I3iPAAXxAasta7O8p a4fpNrkH5QiPBUDHNEEfl9RXH4/DiZsMo+JYlr5sxdik0okV5bfMe1kC+HzbIepASzxxon4rIDyR wG2Dp7E/G/0uSjSnMnoGugZbBCQ5PsbuUNVPmIcpnm2d0dCURn2s/RrPXrOCmx4IYnSiFhJ5SLWQ IQZgIwANRhYxlUpEShdlTgR9AMIHKnHiasymLRuXFyiHLwRGi+6Fd+7eefDwAR7BKk6OgvjO2+98 6YtfogXw+++/15q5da2iNJgGJDl9A4S8/n4krgNEgYUhvcnmEUTGVdgoBA6tqwDydNEk/5VEL1p0 2hmr+iUVS6FixFbs7yWoMMZOQ/AF/Oueyd203CpTxTdi8jTVomW0n4ykbmCrTJs07klHSDu6s/Ii uzxrohKbdGG0CTOaCNs6oLIw9QroVopkwxIbJKII/YZ7RVbjwgDPMQlJCZudmEGIsaYZLWzDLBrV 89oJcdU1tFIpkxXgdR5bL8BrB7yeh87f9oBnYuIzgbvkf62DCwech/V/hffltHzG68JTF4Qp/hMu xOBhKaki2ktEv1/5qOtbWQBNwJv9+qyjNFJidpzWsYTrUpoOtGOnHhlsp4Ot0mINs0ucRGgmyKmU jmhM49I6hYaO7p+1rsWdYjrId2kQihGrJTW0lZpWzGl3WhS9PLEmuViaQK7aZgV2/BrHfZQ2nCXR WiQAsyuRHdm4hIfCIFf7c3vblhGYotYQEgdp3QmBHg9UmWDZ2CUwyh5niAwjp7wBSgxFetuNSBhl 9An2LNQvOUE08og4pDb/CMOBKwVFxFxKw672SaiB0DPOurIEnQ49hOW+V94kcKtjlKdJpcPLfaK9 1W4VFobV53hSa7caHDsAT02p/pTrQeLi4KXVmdYLZxPkM5gNjyHu0prEgICEEvig3mF7vurI2MRE XRKdhp8iql4CF4Rj2hgOWlWOuY3zWTVN+yyUWgIS4umD0umlePcBvlZzmRKN54RmcsvcbDu/M1kN QNfSDSURvSCPoAYJ2cYDrVL7aZ8iVhbyJA8EhGZtUJyEQhSouCTrOLkmklrewOJfcSwXSdDZJqlx ZIYgYQ7ISxKL1Jp3t1986UU2yNtvvRORbxBaa+zynP5o6gz00KSLWONeQvUSaQTJckzRJtaK5iAm IqGdZscTBYHMpzUnDdOGmc/w0TrXFCTGRHfUCJ8vmjL9wo0jqYa25eXM6lMe8mv8vdVK1rms2MOK Lmoe60y2Je41reLKfkXlt8BLcolLBVepaecU1TGmQe5hjOwjAFFp4jVwvt2jRtTgWO+uDmwQn7vr 26Pj43Pz88iV5FXueHBaDbUlYYmXNmWReyu4aQRwYXeb08h6aB8QZfA8oJ9Hu+d93jnmech7piM/ iaDnj/+D0qNr3Xae9Pyb84NwNhpojul1J+nYdjIwfUXA+SYxQ0y0/v2hgc3NdWZMvz+LsEsTmzfB JiKkzTit8NQwpi6GGPvZb3ESpgS+ilaH8FF1SuhCcNVAT4ldNVn3HWdCAxJ/ax6LME5sdX5Vtaww 6GaDtfV5PrHEoxLIN+7q1KLTedgsDz/jviJMLKiPlGHkxOhchD/rUmTrwbwN0t/RivjlY2LTpbhd tnWI89j4SjIebWQInzfBc0g+w2wRDuxfsJsbJTYb2oTh1NuHyYAilQgTrmU+btLBS5MLKNtnEuxJ Tagq20ZtE8chuBzpVIz+8YkVt7FgEhLDDiWeqhLEqLlJtwEmiGHFdUZPQt4wa64Tk+OllWu/JB8y wqv9CvY1hYA4QxFH9SpwAKDhUPVeJJFYDqh6nCbFIawEUKjSHZsjenJZuLHZWXYAFvFtEu6NEl3A 7KvswYZQjV+7Fq3j0kRuepZmNl1gYsD21t72juQYhbpRKW3vIk2KfsscGvDNdyqdxDTVJAXGn90Q YHUNzlm2SMq4ojIOQEyjGi4tLwF7QB/De+3aNRk1/jx9bcEt1EWvs2EGFEiCC5db2d3Tzby5ybiW Jq/3PcMNQLdOT+amJuZmaJ08xITx5wQPpfJGtJYSQhV3YgVri2MpXSJQnSTtl8Ssl4BVDSkKr/0q mtK1nHVa3EizgdSOYszGK6VSESEXLkRpXB03uGsJI5sYoamZn6oRlNgmViuLUKE3NEh3auqPAdDR 8gbWltaYOmq4MoJcEMvOCJimmK+TW3s3/8+/sqOD2VF/GqOmAOjs8/prHZ8llFfnTS3kZ3zeEQbf FqDbt9Gc+3nHn5cK3+L9czA9+/dZGN3REWriO8cw0/VoUYu040wmPDygyjNv+TAReIbusL5Z6KAx AARGW4hugAwIK70xj/wUMTDdUjiCtRgz1VPHA+0ycsdmhRVG1z50w3dgoYwg9V9HC3xg0brNoji2 H6ucWFIomc/yijfRXbUUS3Eu1c8baLfCEDvIP+zQJTjb0pHayMK0WC2FRoUucMQIsDRBl9QBSqkS F6ipjgBaqL/27k47Okl8i5qAwioNSpSMNbcBBKOklO7HGwbb8vOUgpscF8Kkl9iJFqcnVAYatIK3 0G14ntTu8caMibQQtBeqMyufIuX4h5qG0sfkEbiNhW5lSspKbG3hP0SdZEiJ4AAlDXyX7khIRr4b r1zeGzqVCu9BbWPiksfN9QCbWAxtOyJlUuIgIA/Dyie8itLMThNCeFMyLAMu/HOd6r1grqmpT+a4 y4mFH4vPsNTiZokWoZVrNgpYI5nVAhONlFXBUkTJsyPC/sHm5o4Fxik/kNZo7HAdCuhzSfGLGmEg S8LwDri4gX/tvL/aIyWESqKj3VulL4uNN0RtEHuDC5GxZaa4nNT/tU+8mKYJslRbm1tra+tomkge MDoRhfyvnILlZU1qJGLt9Ig2CbPTUxCM3LuloDQYTRgllKTo/LJE9B82hfkNpm4DdEyZJBVxu7Xo i+UoaHDNEa8To7Kz2yPjsFKrd2TVhko0ScAbPaJD89WpXQTasCoyvFUX1pS0CSm6GP3fTPXp7qLY DUV+0TU4H1UoRwdGEE2cYGZmmpVBxDWBtIG/Dsa2kS0QUTBdj1YgW58EI9ofdg5oK98dOG6DdaNs PPV5A0MdMH0OdDbkRvuOzrD3ecd/W6R+PkY3zo9nInV92PmpAG5X+WG1saYDuIrJqelpAsFYY0rW gB1vZEu7unDvshtZ5yE6h9EpWP3YemWPJ0zOxhm8YX2k0Jqmkyp5vBpug0SSNWpCQW09cBWESOKV lFiveROYkZKnbYbOyStHTxtXnH2TntX4285Cr4npVhKLmy8dkEeIfmAAXalztUOLJ2FPJc8Qj7SA 4qX3D0YHiQXV6ZHoE8w5S+MDqambLGlX9rHMTLY4EBtHvRuHkdS8IBSaLmJsawg6Au8o0jQ2oopj 29wxe3kEo/mfOcugM4oedVBVt9VAeV4LtVfJ4+NjsoaKckxpiBCI+YngJIiDT6poD0B/64UXmDhC JJV5RyeEgfOnkSHq7fVDTHOSOPcC0BFyWdtmJia0KjxoY+LIN0fBqhL2bu5CdORDuVC57/Dv2gcG 3CV4nSM5nuMqhVM7+JRSWRKYRrJDDaGllYA16EUYcFVXWf+4LLybhvgoHUu/Y+Kys7PFG2hdM0VQ WvOyGwT4iVKP9kb4DW+wfziSpR2L3XWUdZqa2o6hGnBJmwa4slR4WHYBSfk8OGIZdKZsNDoKq11v 3MEBNV7s5AM8fub7PseNY2dRgZerCnOUIZf7kxHnsakXKV3IFGYXMfc0Ehjq72UbLVCShoBBijF2 dW9ubVMY1LrSZXcY+c9uJA2JKoXk9Q2rHcQPXwYPlxdeo4B0FBMe0J2sTbanVhHmq6yeoq743S5t +a75PqgA9q9U70Drd58TPXpC9JIChjOgnHHn5fyQAGlnDjEFSC0kHjGpTKSCKOqSAbkDNlngDmDW LL9LVXUNbXoOlYJc68qprnVUGRmMP1OFm9swGstmEpTTl/YKY5NUqJwYZ/KYBg6rvqtlqRV0ZOGe WXmdBVrwXWKrpNf513nD8DyeunsLAJ58PQ+UecB6pPpKA2U4J0ZVYBnb8uLWX0G1uK1LfyktoxkR 5yvHFNqKegmabOLkLH2pupIQSegF2j6fDlJLxjWjPmLFJJwWdHsaHn706CFRRwz79evXSdKr2zBB sSKW4U/juGdBauk7r1qk6lfR2ngjbZoGbEV0dEZCczvxI4y6jf5gsBM9jRq4tLQUC+yYHLmUzLcP MvdfdRX4ExjIOKQYnJ1hgQy5SGz8aEaYrrTWfrz4mCFklBg9YxukOAyds0bz4THJHTyKCnWalnJO pBHZemhIZoi44I9S986ZB3DLlOygiUQNiY5IrEI3HUyGGAfcaN1CWAfKxobJw0ZubfHmxo0bOm08 2NC6uGc9CYKtNMly14tjKYrEX00naWKNtUWYSNviovEZMaIZDh5ysAVOM7CWYdonuYExJ+5WN2mE E31jLapjRcBUF+6sE6NFikfJqs6y80fBNOjBZxWPy+ROTI4zNEx6ra4gg2nx3HOqTXgDgoM2s4sk LWaIELfTQiX8eW3lqmFBACbjz/mtr03BVXx0ujQ1xIlFMZo7EiWJRYaEItEYYlQ0vsXss43hh8fG JhEaTB/cB4W/2d3cEgy/uNeXGhWb1nSLBXLCJVKLOVEPURnKDivcY5zsqm7PT5rp6ADL4mmRown+ F8ogGlsvvfEJlgWjbxI/ijOR/AQAqmPQtyiS0CVd8WfxnToPR/Yxmp+ZBo9o96sdekBrCcYFDNWr 3iiSeoosGap/FkYsHJF/EisTG+OIRGCXnZcU4KYcXWPEdWa3Ax+VUytflr+VuGVws9pU1ZUoieNx /lzXhqoW+5ZxkXnjTfzaQjNojm+aq/vQAIF+5io4q7BllCXjRownT8qTRVNVAooORYxrk7bQYZgt /tkybwRzAg8AEdiQeIMYl1iUTBsWRm11zuuzx3zmJGVSlOO7nrd+nntTzqtv/3JAOmTLtz+8kQG1 dMoQ48bKmcPt1rbRp9T+EGw1RbVduC5C0wcpw62guU5SEe3xN6RaQCRN/YxlacVIFmG5BOxJSsH+ lPzm0fky9EdK+9M0WtHLYfimkkrtQNRV1buJAkm5jBIXzarIfijXXs14gXRoYX1NJm+jD1o4wA7f SHfgVbdkux66UiRqUdlzKNAa2skwLpEWJVdo1KVD7C3JilaPsXMSvFlqipTyIJFSOqMxzdStzrcq vMzZr7qpMQWKAbQZzeAgS4dSG5KvFf6UBREyx9yKbPaYzFkq5eBBOWDUzYMY1lsIvqsnHR4sw0sk ARePOChu+xB/3aTNM98CWTi9ZSljKVZ8tIZE/ITlMDSsucv4K6aDq5fzluuKSf0kr7FU0OUl/NG+ EhdOfagEwjXux7iOi+STlZbqaWjjNnS5SJrWowI85gpLgtg+tf6UKyyItypWoJgF2o4L89waGRph lnpIuzQL6gM3tgmPhBSXKOTkvrTDGqMUgD5C/MRoiure5kEq2ZtzAtC6r45PAEqCd5Ne12KphH0m BlEoYF+zVMKPE+3O3tFjIupkTzGzqbiRVzwQtUN5sQyUPY3d3U66cJk6OBxu77dQXa1X3niNGvkI lpXlFdDKp0l9W6QzSimWQPgEu1Ly2Ia24vklVKOn69rCPFIerkMOC5VjcAjGAwWRL0AoAOVMNW45 OCRigdB4y4OQMHYK1ZByKkMcC6wabqX5SmjEEjXu/MaxXgsx29A0Kj08vEvNW0N5mKOoCZaEDoMT 8ryEMzeTvpwsGCeibfOWh0Q+kQQkN6TdgiKZeqlJHG5Q1YPpkQ9q9WDlcXza0Fg4tvjK7BQpRDwZ 7AoUHz4u0pXFxK9lWFc5J9yuKAFlIKPm27ku3pJafPXIHWh+CqAbuP22SP37wOjy1nLpaDF6X4th 4NfSHAtt+ZUNwx6IP8np6ExKvS+8LpFe6OwMhmiTRxagE+LhryoWCViifJKbn9OyONLWcgfUrGFB uURmgyrVeU/mrfl6FSpsMnRTyShGZQGZyyasXx6qk3mU4A8JXTeFiGDusiUp6AlihFwWDhq19ISx uogonoM7UeTSy04DwszBYs+ZLA64f//+W2+9RYsTzFIePJSpyMKVQXzaEcAc8iYe8WOiKRihqijE vZV1Uslsdl/eQy8zMzCxdyaIE4sRh1Oc2RqOTYR3aTa1EnziaB58CPTSEIBtTZML1qYEphbAAYWP nVmgK9o6kFGtYAPiQYrEO3va8C2F+entLTqyE8Ko+s+lncQiZ7xsKZxm6tH64V0YVnhlSO1Ckh0S h9s5pYFjNKDa918EX4mcqFvqVJw7nExqwROL0q5blEWl7C9ThpNEg9bsrsnzZRcHs42FFN2xqRGa hY0eVvWMEp1t0AFLkwvVCAY2TVqxwUwKDYFO5ZZjEAjVTXNY5SKkCshpvTazgXTqGbYkQXPCLNpy KAVDFLTj4zSf5I4dQOvBnRkT3H+UksY2L6Su7W9fFKN91B7gUlg2rde/8w3WICAFLWu5LFwc3Byh TXwpHecSeqM9hXhx9ZM/TZflgf5b16/SA5yR5L6pLTc6MUFdXQ5DKU18HjRxMBqAdmysC1yWhUSV rT5tuyNHnP1Way5cRGNHl2DPhymCGi+No586LHxolM+RdQ4lskOSdLT+irFRCUj4eso4NsxCo6CW lWcUVKx1962MC1AOHkS5qJgcNwjQEsrU7UrAOZyRqNGg0tEsvdhmJmdnp8cNJGfzG7qORiTZh1Ye 7SjOUlcCl4t/FSbntOJJmNTiSeIFDsbUneanNkc2Y0F5QXUzVs/TrNvxJw2uf7v/RAE9oylYoD5m iA5XcBrUc4CejarUkygkW97kVe6+spc7YqbY0mxhswfb6Fw9iNWkeFP5IxZmjMsoAeks8QOcJqAi F4UnYhb5kNWMEh3nscG8BfpKiPiPUJwqa7Xh+4r0KD9eh04qgM79sJujATjQ5d1iimEWCzR5tDJu oqM6LNmcfr9EgFZawNoySRG0lD26deuFGzduUh+G0bi0cJnlEXau4pXEkXBv+jwr85AhLPnHjkNo rK+tkgcIJsGNMZqWgqS4LuU42I9pRRQlukBMs7Csg9xUReupBD5+9MibmZ0hPprIA7uOjds4Cjmh 5gt02QTSsscJ8KAfDb50O+TxXJUL7jJA1wklLOiEJyqE5Vcyco1xQs1Hpgaw/DvxCSQv6zBMCkLy K32jl0jmJP/aocFBoooiDvlfP2PiGDPXcPosJ4PooWuPdXuicEWnsVZEVBlpCyYltkgTChngLo40 DKuBaY3BZtlMBVOfDcxO7TLOMzLU3KUdcK3+VmG7esUkPRRaLZ6dK1brSE+QiMNEThyOT9B5bSBl 9knkcVGolRopRP8TlO4jTmLf3VRiSR/6/c7qOb8XxYWStyWmomPwgOhwUldZh/yR9dN67Ts/tba6 8vD+g9npWcQNWTLAodWzFdEGSKAIm48UFkXo45Pe3vGRoZdfuIGjl7vkWPhmvnX/4WMzoEgiz8iD SigNVDIwHA7VOfaUwfgtEu1P9pLHqEaTVVC62IWXFmv0sgJubUzpFHeP9EZaizJ+rCE5siQsZQ80 XmNFZm8vSSxRpjIWFUSVAeFWlVehOIyvtpukBg58mFZtHti1SOwOGh8mgsJASWXOYRawkqOvB+OJ LBwELcZC290MFuPtxccyziBQWYH1hwrO+wT1U+rEjC+QKPqa2foVz9RG4Kb6R/C4ge0LAP084D2D 928HzZ2/l9La0X+L6MAsZysm0dfXwsICSMQAOL8xxArReNViKqufp+CNuzevWnwGZIaRK/9T8rp9 w9LX845hGCiUjEt0JswTg8wNsNI5FZtfJSgkPlNS+VFxjcjpV6ClJTmiOUelbMu0aD1NAEU9bSUX pDSwWliMSiwo2oXQzQlyPJdI7i9RgMSVppAF2MTeZyVAR3KRxcVFMgtQnAls4ENsUD6vIyv+JNoe zJsZBmOj4+xYA+339zG0FSpxHvKmGglhKcc6PgT2pqemjWhWL6CzLRtG3o9feUZFR55UNFbSx5nV 5AA2xC5iHi/3pflZ0BkkwnjDvGPpcpOpYeQSZ42WEg1IpXdMljqmZGUnRObBKzOMglyiT2L7aFOm 3ukhg2xPWGoqZI9zG1QaAaMNkgk0l1bBwUXv6vVKi69GTQr7X7IzgsYpilIsRgco0erYUENIH8bT Qti9ZEtq0/LMiTapWD0Vv3btZrRumlbmyXqpSEhJS0tx6fmsYUvxKeMaUcwjnFH3kLSYHXKMFPwJ 6VmMGNNHqRSum9axaFfJm+e2tQy18tnvtFSFyGQ7s1FwACAT0PpV6mSKEpuA0wXncFaDpU5i2RXA daLU2O8+fERUeVIyFk1GUhQh2BuHovWX/vL/5jvf+OwPff8PfvbTn/nB7/n+7/yOz8C6L66thSJg w+DQsNNathuGvCIeP/Tk2MjsxDhPSQthtYP+AbJDllYIk6QCixWRDOcIRuuPlZCJo5MeoEkkPD7E C7wDge05g5ptzq18n954ebHLcC49WkMjTHMtBU5aWWpGCchjNhmMivHSgfUEnlKOsuzBhpCseDh5 daUX21VDBj9JVhjn7utWN48d0GLo0YBDMYHRycQt450v0i2YFs6T48Q4JRwoUiO3ktgpFj3gQl0r 2Dpo6G72TGnArKfxCQquTQFqrE72duFvVmrzqhWsjE6EYQdPzyN15/3TaHz2hY+A1HXdkuEczoCX jxTesmhWwKg6NqA52k4w9GX5dVP/oV1oIqx6ESMF0N6/NaBjIKReaCF1adNG9QoBrAV1kgC0WM9R VWOWvNpkfispOWFGwwHhdlVSKiKe0jY6JxrzI8DRLKFogdHiou4VuKuLBYVzpBF4xJkShIAeHR2Z Zku+siogHK1PlFq6Vdugj3HAtchg8EsUZ/tOlSOktG+OhN2utkFu18SBhELrC8R7p4rDjA/DlWLU B4RqXLp0iTxArUNM8hbl+UeQkxkpHTwV7lCDG9VAnNLsi1URu6KLFFkywlXowAUcJMPDPDdsfjFQ 7v4EP4JNqUJvLj4vaF9uLyqOlqWDjBdKzNLzHBOe6t7kYVBLqIpixz0Vt79i0cbn21YNNI8Mri/x I1b8cHjjn63C9o01z+SoYzV45dXq5vnJUPE7WyZ6uoXrsptQ48x3d8tLX9gPrGgNzxhbudinWg9x bdDaNClFVWEitXDL9rR2GmqEoqiLh+JDPEdwkA1PEhaFJ023boLNIYKkLByWqsCUOHVCkaMu2m9T v661DRpnLFiUYP+GgK74xWTPB98aUqehbUv1VGlItDLTlNxx4x0qOLXIQzHqlU9/4re+8Dv/9a// i1/8L/+LL7/5dZbdj/6RP/5D3/t9dMtcouf8Pt02jVuoSEYXF5Wx+vumRkcoIIebw+655Nqfnj5c XEoS32Fft4VmGD9WEUwIA24pjjKBkixLS3bIAAbCpY8R0bGFYswV9ESBMou0EISx1lFuz/NeIgGc 24A4/xKBp2+n4Ig3jCkzxlf4c1wzuXaCKBuzMaZxQk9dEGA0t1EAqdjs8a68rr4C45CU4bF8Fd9K YyceAQfziDk5NorKZeYXiwTVuPyEvM+gaQEJ0JRkCoLn65ZNLh9U6aHcdiF1PWwHoLOEDRB6Jtfx TPgtdP5YGF1URmF0veq9ZpNdl/R1hiNr2pWFu688+7NXQTaHFWp3Tsh5LXZV/rwkOqlN+8+pZvyR hGTZWU8uQIJ9yVaDWiW6AE8XdF56NqRRdFKEo701le2M2GOdkDgafsPhaivRwkctpKicxYUomFMo pqSI3OgRrjwdfPHnwLcojrP3LW3KlnEQEhHB8YwDcovTYl4Aqbwph2rNIwfQ5BuGmhXO+R2apBW4 qCwMx0ZFXfW6/EwKAh0FfHFrVaWDZYxmB05oFuBu0alF9DQSyKXukCVTGD+PNnlTt8QUE0eGzElE C009EluddHBjDJhH8C3ccBNIV/SFYQK+lH8cw51yY6qcMXBciMBuEIchVa8kaCqbLgEC1hCs5WqY gJWKxWgtUb1Nkurm1pcdH6W5fAUlGWMGt5da4+3119RJrcrYpgSFijd+MYXEw1j0ef6Q8ym8USHP CtBoTYlE4NRH++1q2F7Uqee5OCnrVbY2vE0Vw2I8+TMxFKUj10iGj6wGsKjkqOckjir4c1vIHnsY 7O2SN7LOoWTDGwqZxaXKHA1fCOqVF0VamK5RoYQOaV2leRVGN6pDFMrSbMLdFrZFJeTsVz/zMsyL +fYjozS2IJeLIh//xh/+o3/sB34QwPn1L/z2P/v1X/3wzu3S+Y0r3t2ZGhm+Oj9zaXpiYnRkaekx aEX377ff/2D3iGrOe1NjM7bNODlAiR6nIs4YinRr++X/4zMx5ff94dKv/WXmEDDSHqFHJ1xB3Kk8 ISjJP54UhoJiV5sH+6jqDg8+RvabngGHge2Bgl+cg7ohZZUik7sPNplLM7IO8PsNs3K08o6OSK6H jZ6YmiRWs7rcCz4t4kY1eThAdw3tQXEouw9d9Jl6MxF4TML+8UCMjk5gOkcxavY22/gRsWYPH3E/ DRYXxsac9RMVkSbEzUl9Vh3UGkZVF7/Qzm79aINbAFSvDrbWh2Un1uqqP+UqFakbdiEbNU9p7m+9 KUlZZ5DMt0J/I2mizHXW6BHCDLVyd2uj62CXkt6YRQi1F1+4vray9OpLLy89evwdb3wa1QhFElww fy/VGeFTuTG+y8ByOljDaAAVWNu4NNydMdwDCNVLTW2Fe4NCAW0RNIDy9u4+bfcI7EXlJY0X6tZV oZuU8rbbrBI6E967fYcSNi6wPBpTTIQlLi2eXTimLWxe+pZVIs35DihoiVttOVFu3AQTTage30KR ITaAva4ZS4oaLBnjxa0Rm0SaCeaaFfEPR6kRqhavNVY1bcREyLGjA0uvkmmdDLqkn8itQb9cvrzA kgarcBtWs2XcVosrK5G4RhY3bvnYGlDxLMOR8TFSgNa3NnHbEGCjTTw8xGizdouWZLhXFpdI8gay 8e2y1zhJ0YCM9c7eftdgPz1xwGX0aPxDWrPddNvQPK4ExVKMwpdULkmzgGIXlVHqOqo6oAVQYVBj kYqcwHepydagJ6HeiMNsFc/nyYkwcaBd7yfEJu4JbVZWcuuUbsiTxlWLiebigVNCRtIYHgNKt2j0 +tgVVbhLhoTyI6Aif0CKs3QwtVVZ9rYQ30TkloTGZcLS4z1/XVpa5rssb92MxCYO4Ko1TjHIrvVR JUdURZSEMelKe2gWahnNNpRog3M8jRxw+bvfKErRGCOC9VKaOQGPp9/72e/6sf/BH3nl1q33br// aGmRraJrDkAfHJiZmlpceiw7MzLEMD5e1ACE+KA0yFfffIsRwoRF/56fm7m6MM89PLryv7uAGC9f HX3nHg/cvPiVd/XJ+ff156c/Wfn1vxRhrK+Jief+IRMQlRAsMxiN42MsCWOM6IO3tWuku6hRSKdZ wNOhazBqGFgoMaxsbpiZ5sPVxQcUVmLS2Xj4r8qGYmTtZDE/T+YFEwBA14yikOzbRkdVKzSfubwl V9GdgXWtAVlxI1/wC929c7e8K64JylgykT29TCqx6Y8ePZZJSgfTysyV/e7tP9hFT4xvosmnEvq4 fyFS4Gz07jxZQ8h2PMh53s4Bz8bsQt7Okd/2+NI2nn51znP+T4CBrFsM/Ix8mIe2pa+iUyxUFCw/ Pzmkzh0Ol5dvvcCWol/qiy/csrQwniATRRNzxH7Gh2mcvrrN1t6uw5PN2Hj2clKhOeet/ZCx8taM wCWdBL/tgc0SaYqK43Jicpq+IRYj1tRTKqSi8R6IAmiyutCRwQnU5xHsJoKak5W+trFO6IbyAx0P zIqnsQyO6KpdVLhnRalkpeQvGvtG6uigwxgoZeIc6EH4nY+FAc216LxpUvMRna6kVrgLA3sN8TRB gaWoW97ApcMqY8Czk5m2tbMFjlyjn+zwEMQEp1ILoAjcQP92jrayD0vcMie0A+dzxQcfTcxOwXYv rq0AZzjDMWhA3qL+6G3DliY1BDaKn8QCmD7E6sUyMFqXfi02NNyBUIwPVgbEcCoDAUxHqFwVA98i 4OOrYdVCLaSuj8EC2BvOZm4VtdZGd4aAYRNoppW9T5QGowjOIjUZW03PXu0qad/AXeiz+CFCKSdW 0F3Bli8PhDslxaXBaZYSxhBnQ89Fr0Iq2zM3AeaNRtLOAWXj10pua9lm3iM8KBwLcnJ8ZXsqOBMP SL2Osp/4yRyVv52h29vZ5z4Uu+p6el8UApYkVNS5gbFC9IjZsYT0fWZJcUXL9lq35On0z8+wi9KT 3AY5Ro0hmcMzPFp69C+/8Fu/9/UvfvFrXwKmF1eWVtdX1jbXEK94J8ZoCjQ2irbAWLLsmJxrV67+ 8A/9kT/xx3/kpVu3rl+7ClROjI0x/NBAq4Pf29m6P/VvXPs//dkrOwc9v/f+RgeC/x//6zdWNg74 hL/+H37y5T/+qkFgdUB9Un/tnGTj3f/c3R47S1nbbf47e5OaMgSK2lCOZ2DBmVyLop1UWIejQMtI bRCcXQifzqDAT8xO01XodIPaA4uPHUN1uopcLpoI2+AAl+4YvoIUf4zoNsfHAgoWxtOOwcbBNQ9S s1i4n5WV5cfK6k22OQQ0VcdwJOKrsPh2unzBd1QI8PKyCRScoapnVUqnhp5BV6qHIlNBWeqcyaK4 HNvAE/W2GZw2f11Y+m0Q2hO0MfrJ45uL5Qzn/7W534Zm7PwauH36X92AGkIU/eZnLnmeaK9r+HH2 5/5Q/yDSiwiYF2/dUlIO09iBNhQxXhkBNja7NLhmxm76+5X9XBuSC1aiaXTYjizwPpIh7It1i2IL ZjLk7N6sH/unIJMt+oGfHEAn5G7PKAHQzXoAkYSANZvy4aPHqCUVwMcmR2zyIZ4m5WemilsxsJop luoxISCBvSA4iiE8u8WjedTpyQkowQTG0cnbXALDlrq6YNCEGLQwgn8wF6jmSmDf+DhUsOCcdEGy 3oh5Fq9N5WXtjQIiGJQ8ppdMereO1kyCPigClugTxoqX1zYYlqcFa63NS4TvICpaN3cpuoWdT91t gsFR2shbYYRNGYatG7QUE0RsovLcDzHOE5/XxLdVxnaWaIgz/xUnbfHQxLZWNdF4nLXv2UZhX4x/ inGGBPHrPCO3ysRWJTx0nYLgnW0K6ciY68WQzDY9R+a67XgoAS0Rnx8cw+WZ9ypLG8JFPQuWKfwK EqcgonlhMJUtWPqQez6B+TwKHxiuE2bcuK+cik+yPZsYVh4FRDAnczu9aO27Bg2TL+iX6WLkWXWc U6UnBjAdf1n76PgaPUnRCFLh+pqdindFxdBiCmmO6TeitdlF+wR1Y31bSmoTKHn08MHt2x9+/Rtf /83f+k1+/sbv/OY//7V//rtf+sLX33rzd778hf/6879279Fj7uzWtWuo4d/3nZ979cUXpyYmv7p6 tQPHt2YHb4wfvLPU1cHc/+dfeBEe8+v3ReH/6H/xyf/5/+Wrv/TlDXD5n39j7U9/7/yPf/foH/u5 L54HaE619e5/nj2fdrcpLEsJ/8++/qnv/cxnX7n14tzkNINNu+WZ6Rl0abdrk2BqSzXWMUuBaZmY oI4XpMcen4yNUq7kiAccGRyAYzITKaHB1lMnnQEr6ehofMLSVg6XaYTm+FQpADVfFWB79CUs2vo1 y3iXlqD017gWBVPIb9FaS0NF5ontzcylqvUIUoR4CbUDynAnLICljH3mmkin0fbNx2Qvz1l5+ENs nEfGmI/fHpY7oi4Q/Wz6+nkKdRuLz58jMPy88+SPdbbzP8/r742aG0RF4VBnJGmifxCMfvmll+CI UPHSL8O97fSldpL6krLKxZrrN8VeMihtPjqo7o9yOGb/8zMqDDzsUVV2Nshknz7l+Ar0JgQmrCSj byONn5GvhFgmjtBhf/joEUUqksqRvK7yNzbhw9XcOq1g3b3WEipoSNExHOxRwYjP07lD/FaiG8JH mtFMOhhOHurHhx9V1x4YRBFBDbIwUBq4EEa+ubVBLDlf8kGStwWtIXeUskdxYgY31dAMLOFxVM7a +Mhdi3cD/UgCEi2iFui658h0M7fJCCs7tXzVcrTcUJCtX5RuuWFMBWHjBeJpDM8bd1n90ZAw92d8 fU2aCI9o/W51ZEltC1umvXVmKEFYKfMf0aV2Ir7bYFdkp2QHDj4K79liUT4CTr+99DPd3EzZao1d 5nortabYNdZL5Ux4vdArDbd5Zso1VVBjENBbx1ArwbAdjFC4ychy2qhkAnjjQTJ+0eLgJcU12dNB sWII9DREH2RMGKbIdGM2Ygq7WhyEkhBdp+THKNqHh1hyOLsc3vE3XnGMEn+TsW66N4YW8iTXri8w SlwzcG2Dy8pG4FCcJyQtUviChc18c9M40ra2zThEbeDIuenJmcmpF2/c+rWDP3N+T//CX7z2y9/o +r//s7t8iJrMzx97ras++fy///1gNKRHvfn3/9Qkf6UEFEEF/85/crdDj9xa/o+oN4hsZ1xeeeml V198aXpyCo7pnffeAXMvzc5KVHV3Xb1yDQddqXIra6uLy0vCX6v1aIkwwb1XXnyJ52VBX56/BC0N q7G1RQL9+tLy4zv3PlxdW8HCfbT4mFXF04GqhKDhnbczC6m6I3atZegZL3N/LEKv9S1NZtzloRtt a4vmQC+8cGvh8mUGhcPI+OwfGrjL6/Zd6gsS2zYxNmGUCxVp17fYhmtUeNraimaHhVs10V3aHYBr D2OTqRj1+QmQ7WTqnAfEi4B67vfzWHn+Ks/D6LZI+BanPPsTt598k0YfOc91lJJSn5zDaBaOoYrw kZdn5ymP++k3PjU5NW4Zi9OjfXRaAod7uoZNk+irehBJn6iN4au06WBE/OaN+HCUsiWQtcYpowvi +ny0uEKHKt0KFsawv4Z0pL7xI+oy8BOEGB+bABPZWvh7CbxDFLN5bt+9o2hoauOZKePQeQ0cG8kD dPtS7d607DLIouNLeHIhlC0EMQUl0Hndg3Ezo7Xu2/PoEACQ10mgBcDET5T95dUV9HQExtToBAgH VVP1OYmqS5zCKSGSKOFowWAqLmnjiOKeQdVM3xbq0jVl3N3vvcRTnaBX01mgq68HVoNVnRa6LGd8 hrbsgKaH/6F7X5qotNDySB9Q/+cIZWPy6gleGqIRsJpFYMYA9gpRSK52SZ8oiVGneBFCU/POp6BV iiXpcufmXYrWNfX5REN5fRP1SD9hXsfGJ6h0Ft3YIsb37t6jqwjEPWNFzc6S2UaQt2fdS7edEEyN ofrMQjHpUPnm3ZicXC7uzqutRjfB/qE0FTkqrHlFgDWvaOjy7KVr82mt5/Ik8y3NkCMc7/Yboakw jzPEXI9Qa5BOvhSrIFLFpcuoWds/9gV2OGdFBeRhgR10/tbA3ExFwuC/Z8gS4mrmBVeE+CEqY2IM r4aZKDoN+gfAdkqF40zj1sA1A+AGBuYv0e5lvAIq0EDTts7G8Guryx988O4333pz5OUfPz8Qf/Z7 x0uPhmhGX/5b//j2D782WJ/8+R++9ou/9Xhl86De8DnY/Rf/7tf/Zz80e54e+ZFXD29evX7r2vUX rl8n//qtd976pf/PL/3jX/kvv/71r7z77ltf/vIXvvjF3/7yl3/3X/7Gv/jVX//Vf/7rv/r1b37t 7ffeev/2B7fv3ub2NNsoLLu/d/vuB2+9++bXvv7lX/31f7q+ubJ7sENdsRdvvvzpT37nqy+/BsfE dmFk0aAxRBk1VpZbC80dwkhnlDVOzTjosa8YOwT3H74IoiFsB9d1Sn74zVs3cT5gfMB7IBjRhmDW 2GQMSAUcYGrFO0E3VAJX9P67UV2IzgyBTy48w5zOALkDoG2tuqNefyToPH/Q8/Tf4g2efp0xux/t UiUgn6lHd9D5DEoBEusdDxyubwJ40GXkd7z48osrqysbRKLabJpCjMbbiH1dVmbQMrKuoSx9zD91 R/nQXLfjpQxGi932uRcxYZxx960TeqX75OR0bnaOTS6/aYqsWmJsdIiC7vWNdaqNowEgQPkLSx0A clueuUbdmfGP6EHSHM7erR1bvIrwbJgYhdS1i43PC0jxHMRRoyOCeQZ70OBcCpKI+2G+z+8sGAQ8 iqX1iAcGCUlE2YfQQ7XUBwQvNDQIQIMLgkJK4sCb2Bk2FgMcHRjqjk77G9aSDhLqqhu2T2yWan4R EbyMTN+3vTfW5wpKzQoKAz1ceCLjz8oly+OkWUrbH5jUBwm/WPoSdHmlqpTBrwJZwniSyi+0Axrp USALrJQhACIlk+rkUrqdmjDkHNkL7wjpxoBk9LSK0KRBvRgi1fDQrVTaY9HQrrpSkLMOSlgwa9yY xEYq6sgkZIprC3QEfK359HsVatmSshapF6QrWiFl5wPe+7Bxg1fSRsVWxrpV7c1QwH9KPTMLfAnK DpnKRfkGcjc5MRVYkEByNwlqbt/27iYrDerCWlesRriOCvtgyI3uqITmeE6RbCweWvsKz0gkJbwK DaNI1m6QjqzNgdnZmctXFiCfq05Farwi/KrYlsNFHej+m3/qmRgNlTHfvwEQoym/OH3ymx/s/Vvf Ow80T4/315vvXti7uyUx/ac+24B4nec3f/Gv/96XvvClL3/h9770e1/44u++//47BGszeFSyQTXl H2JEF0Q/EUh2eNvehqhZXFx+vLSy9MGd9z+8++HO/s6Hdz+Afjbvb3+HnQmls76xtrz46Mtf+733 PniHnf7qy69/z+d+4NOf/CyufLyFAeh9g7YQY7hx4gXhZvQI+VmLmFZaIhMTwsgkjNM2BZWq8N67 71J4ZZwKLCTUSUabypzIDQOxU5/R3lHGKiiYpb3iBJNuKkuuHdGR5ace0051SSzbWRTPs6mL5wLq x8dol+PTp+uIjfN/am+VZ2D0hTO0b0OMtJjRIVV3W/OzM9QJev311+DZ6JXD4GuMY6/YT1zfmvES 5Y7IrjCYI5unwMIyTsVMJYWz+HDGjZlheQIFi0vLAADABwwZ/gyhsEMlIMPb3fzZPPj4bG1BhR0y wq3kYGkB0rzF31LOU6Kgzuw2bjI2nDH+2M7aS6yboEQKouWwkw2UqLj0euY9mxZ3FjjSxI6ddlm2 DURT9zGNokDHxRaOSzKXlloyACNSySENlO6Gm+p2M2IyTQT4JGhYbcaiiepj7Ubt4I0GOLWf8Mzg fZUr6FeDXqc8EwIAa5gx9ba1pYskbby+YXlYwBLHVS8rI5xy02GE6rfKRwgvos9emtGK/FhCTVCz 2Sjl8ZCulwNJ89SSf+RqrCyjDAHQQ6OjCdXFeab421jfqASZcCwmrXBVjZh2/HtpAK6CskbT4sA8 o7NHKFw2H7KoC++5rRpX7Ar3ySf1RQ8w5r1fR0IqgUTeJ7mmlyK3+Poqp9GUI06dNALTRDk7ohhf FGa0Fgy9xQnQSHBw2PjKnPJmQEwC4Uhoj6+0C/nEqmj1z03XXbn0U1kiN4xK36Iq0PTkOF1KRgb7 UabH6dJOLRGQm+bJ8czi4mQkoU2ScmPNASJbeaoQJnrVUMP5Iri/P/3Dz8RowPcXftt/cB3/xZcP /tmXljisfIb/ya8t8eubK/38yl8BcdRt9Os6z/jaf8WZzR2y+oc+HXhkUHl2anJhbgYHIPzy2Mgg xxBcR2cKStREdrjLXBx0eLdilI+JDgMBjf9dh35f79a6hdbIe324+PDt99+6ff9DVsH87KVPvfaZ N179jpdvvUJhVz6xcVuoSRjEEsRo06xJdCLq3GFh4BTHf2jF7lgn6e5EtNkwOfwuskqLdwcXtKAB UQsi/uWEFiDtKiWdNjHsQN4kIKXY77xKq+4Q1PUmhPRz8fhZf3geRj/vJB9Xj87+fAZGd2RM5wZq T+H8QgdDVWRH40nDtpiYnEDU47IO4ZB6Nzx9fDX2N4FYi3aDYYyCw+0BryEcqOUkcJVaVHot+1M3 g8oUztvjxcdLoDNeAQaVWCvTBwhUT5hUHPTiHcHAI2PjGIj23aC8HK1MtrcJdGMpld0d520jtDhb kEuuth7QcLw40NTwU5LF2xBcjBNg4qemp9CIdWAS75HGgKktYzwcd8CGx5iDSyzKm+uxRhH/aNYA 9DyBU3OzbEUQVjAMMc21wUHLD6GF2WerSXROooc+tyQ89yFysOq4eXnhrlOEEwyv3GhrlEZQMG5I fXYPljlL2NpjuWf9eBlVTQ30cC8JI9TEPjogmRURM8Kg/YXUAw1Wcwc10WzGsmhhNgia4s4TX59y lakhB2panv/ocGxyYmp6BrkcklXcRW+V521kRomH8tuL2mbYtBX9pJ5XymRz+5pWsW8KkfmvFHnj q2/2D39jzM3uIakkXQp1M/pYklSIbz0HqZbFMyVaz4KI8X7ChJQx0XgXgEVmGfVZ92z8qmivMB7V G9DQemJ1ostzOXRK4hsRQ/yV4wmxI3aoNZim7tKybUdAlZsAsYjQnp6amJ+hD9rI1MQEDmi4lIqY jcvqeM2V2kOMR0LOQCKLVStwsKeMfKAowZBm3NDgcv8PnN/zv3f/5MOlvQ7g8qfOJ6A2rkJ8hoXX HANJzV//xi++d/74z01/cJm812maDNDvrhdf+LUrl0Hn61cuX7/qGyLwaEFADjOBeBQxmJ6iWyO3 r+scGKXo1+TUxDRPmMZCkVJxm3RT7MnqMKmHh8JrSbyHS4/evfPe+w8+uP/4IWbYp1791Oc+9V0I +sW1Zds5kTZNTDT5F7s7nOr61auX5uaYEYaTuDEvPT118+YN/qN219Nz9eYNTks2GjAAfqS3kzoD QtmtkxdUEjcp6dTdBaOfHFZVGJs7VMHFUgwK/4Tl5r0fN7XpPypQf1yMznk/jq7+fIzuECmN0Mmm Rtc73tjk+TV69/YoUopVPjgy+PDxo7T1M900Ha7hi9n5vTSq42dMEUBTRw0rkNA6pHE2VWIuww+n PvMRSx/4xYiht9CjR4tsabKHE7yTZh+JweISHKteQyXfoxPQmSqJuF4oeA3poeeGUHomPZ7kqJba 2olKsDNLOJO4sFhUTfZJkydZNoj6dbRqq9ePGI9MMidKdFRI/VFYdpyf4xKvi7ktyrMMCP1PWCdd ExEc48jvuLC8Eq4RxzP+JDUt8croLvZm0gItIIMeZwFp/jOCskbZ4YF0DDliXH0MekwPDO4f9a2u gAybwOTE+CTUH2hIGkuJuJr7KpkUDUMOGMY9IaeN+4Qh57kMbi6TMLgusZBkllgtpQUSio171jYa yDzOXOnXPHKaXloFl903NjU5M8cunmToDEexwH6wquLe4ucpRI7EVEInj72B5hKivDhbsU3MU7T2 dPxITmnCuFMTIjmLiRMxoJq/wibxjzfMhX7YXhRTdOdC+MSs6MmQW+N6vOcmquFJBXrlDvf6BkjE ZjUShEYUUGt8anx+YR43XsSq/Bjn0jmpO1G+iv45BgBRVG+PLpK76tEAU5Vnw8QDHawUfnCI0gmA kWR45dIszVbQM1kpySJN5wj4a6LJMYeIWKJVHVVloY2o0dfXS0XmVDhMOwcfjESAybtHnzmPGaDt ecAtLO588sy/XoCcz06+Q0gEtjBITRnrS3OzL926eWluZnIcyGbp2OjODuWRPagOdgVHIXXfplqr wdFm01vQB16CUoepPY1LamQQy9HkKz36pCrEPCMq4869u197681f/53P/1e/+c854Ls/+V2fff0z KAX3HtxmJDDSUMYRDMkxZHGPX71ymftAO+c90WMPH9FTcg9B+mh5mflma1D2gehFVCbWN7uM0Mio fMpLrl7VDtH38cnAHBkeEM1L13xiURPhZ/Bm0Y6JADcwTTOzyekqW7spFtrhl88AseC2rQN+VFD/ mBhdik+pTvWqCxVAdz5pVn1iMOD4EZd2kBoaXLi8YDeG0WHsPpY4QxFYOEXC0l6Pshm4wNGmWe3Y j7CnFCR4RHmwx4uopaxluGOuV8kjhtb2D5gJeXQEq4W2WLna0B3sauYtTWKsrA8IVvUlVObZ+Uuo 0tJhrHWjcbx/RjWdqg2rKKjiwxCGONaUIm4/DXa9lKBEDXJqCo4wSRIpJCKPjKBEc1qYnCTpWJAk lbVP0HhNSswXK9g2CbFW3WBXQbyhPfE4lh1gP6ZlSfgBmQTDPGRp7SdrFFeKcoST6b52/Tp1CJbX VlnY6XvCsoG4d+iAUGLbgK5HS/bKwC6nMRO3yqjDOCSCsGnfDjoryZI2ycqHKYiJZ3hiBsSkDK4O vqRytren3RM1SIzuM8kLnAEWGBPc8rhnqjKXdFCSWIqbEKypjjE8yGZg6EEzAliZO2aOrUmDroqi DMcuEif0wSCCZqk3gZjNCoctqZNzN+G7NJX4WYHMtRT5nDeMM4F3KXwYtqutdHsMW68U9qZQW1Nj iw8MuwimGwEfJ21iQqzbgynPxqeuFfTpNDb+1KQB2uS70SAlkpXECy7KM3ILcB2Uu2NGQHOuAt/V Gro0a90xECH9dMxTUgfAJCSLRnLjyvwM3hn9DT4WrvU90BhbHb2Pkbd0CwlLRgqXX8JwcpetPkPV BH3Tg4O3Dz79cSDg2x/7mbFvqqmaCSLNhcmU7BHeA2SFzrxR9nBX1QkjBq+hzkrchFWFN7MtC6st wS1GKMvqk8RlPtg+X0Ousjig3N5+9x2mYXTciO+vv/3mb3zptzjJD3z6e7/rU59luJZXFwGU2WmY 8DFHw6oInBc2Sl8KKzVNcEjI2mGYElOpvou6nxBt1AVLvnE/8YHIO5lahgIFoXSArWTHM32WeUUM EOQ3kkAlCxRVcBlLjGta9btowDPgaBIInzmsjVhoQ+e3H/qPidG13zqn7WD08y4kbWnCc5V87IJw Q60Ymxy3F72+Uzci1jdwB0iCyEurG2sUgF7fIHlvdW2DwBgL4lBsLDlaVccuNmV10e66/+CBh62t VzWC5CWkJmGIS+ZOsDDcFpsU/B8+OsEWTjBss3QaElqqpU2klHLsv6o9k6SaKGvxFWjkGK9tjWMm MjGY7UIQ1qIs/VE2I421nIq4xaKrmfuKbAGJ2Pl0SsKrYm4+1AwNv6NaRfVD0sCTNHFscd81glEN IIPO1aGuaT/41a99/f6DRwip8ojIseyjk2EEDrGDHy1tySPJr3fBm5rXB6l6fIyjKcssW6mKh+nq IqR/X8M61pIWevhSxlB5lva+uUEZKtMOqHZEqUJl1RCrfRW/5No6fyJcihOqkiYl3DgKWMR0W3mw +PjSwiVQjIsblWgYO/754fff/4B9qx+I5SAqx8VeMfdF+0Vvb7QQK4FoV3lIJ3IuJJX7rqnRaBsQ HorpQGxYI6AdAl1QrfJvWHS6BjZysRyhDq9ldVMCO3OQ8PAgqQVCVKukQJj68clxiQ4K0koOk0d1 aPv2/gFWLwOC0WOdpp0tTjgzM3v91q3Zufnu6e94TXcVxfgNgDF0vxJdWEM4A29cW7h5eY6oJ7tz WZAlKS6pzQiauIbKhRq3FxdG9uGAZ1k74gmBIkwEIpvQi72dLaKESM1Bm0XV5UoG0dt27HB2bu79 D29fvX4DSfz1b75Fdcd79x9iV5ZxCk1x6+YNjDTzONF58Uc3GqM1k4xCTQg9hyqtu+yKSzkXHUap 4REiCa0Yr0LvzsERsVarG9vEcJFgirCL9kme7n7m9pRRg3iHAOVBkYfYFGgccNM4UKjdnkoHiZ8n GoBAqIEBokr+p3/yx6/MXX609ODNt79IfgryAIMD7wz2tgCdCFbWBl5awqWXsZR7e5GSLFbG++b1 G2QFwVRz/2ur6xVjy2S6X2johxRFlTPKqgxJ0zj4SdAe9h1SdWcL384GdqgGpZtGdwoiEVaVhylP VFLMfd9xiVyAy4orqg+/LYDmmCcw91uDr8DXpICVcvnEq65YF22/UeKAZxYcPz6gkuArL7+ws7f1 4qsvHnYfU6YeHZPlM0o7jMHR3Y3tD2/f3SMoT6UiIVCJBjPx3F0HnTrI7r5y5QrJHSwkNh4T/e77 71rrkqy57l7kHBqqNYBQ8ZRtmKu2cwa0CW8OTPcvr27hVCudqzxmtfnrTb06oxf1H+osaiNLsSJV XY3qbviEMarGKYZHfY8jk4bxKW0AO9G5gCo1A8tku2ZYXbJhXd14NXADcb4dwlqJiSZrJsFzLCAy qqjAhiypaG5WiXoW32ccmrwBb8EHsUQa62rw7v17X/nq1wAF9M9PfvKTN67dqJCyXO4IzuH2w02e qFK0UubHjnzqudbucJqK2w3zQS/z44nk/PAVByiJCAwdJ2eTSxFE1GHNJRtGVZfSDMgDFjlZwFyO LxH1zKiw9YpBictXIsLbOsV9tv/Sqy9jc9Afh6vwCFaG2d69e/uOZhGtSBSA0uXRV5oCJq6ompV2 ZQS2QGF0ctLCRGThyUVEhtdGqFkuhbrB97YjMQo1aysmd16lj/Mt5g5LqM4TzLEwS8J8aOCAOki9 RsDuGG5qenZqjFaz/b1QWxhz/Lx25Tq7+O233p2aoMoGzdSJyCBpa/jK1Wv4DEjhbo1cnld3gE0e oIbIEFPCI0B36O4bHblyaX6or8cSZCiAKV6DQLRMOOF7Q0MwrXbliEhJU+N+ljC6IrZj8VxV8aQC DEmt4+SMGFSTngLj1vjnOmYBU7YFMctzElJj7aS+VmJrlAU8s/VUaOWJA2ePelT4tdWw4kK2b4VF Z9wEVtFgrhg3gxJN1jeOiuUbh03Tj5lRtnROal0ZxaVSMyDjZp115CcwbmCWtJf1N8a4OYq90cxi cnKKY9hXTD4Iqq4Fi3e4v7hyb3n10SdeeO2NVz8LT7K0/Aghx/NxY5aSis3L/cPrcc9c9NHyygcf fECkLT4den9iQPPgmH4ZSXzBBFpZ/X5nb4eQL3RE6+fuGa6HS0fqrXzoLFbcwVmB+h+xKH1MidnK 5nebpYwZy4WxqUI/HTxtVu85fDkP0N8aqT+ewp2tol7YLnLUufRzrpL6JAa9GEVA5uf0jHFHc5fm okeXPtiHWwGNyU2+toE75pSQ3ia2JQy04c72FUxDTgJOxxDwKKtMIma+vQRzGo6xTA9xICbfy3U4 HjHVuRZaiUWX6dKyBR1Z4VXu0FKKO7v3PEZHyhHMxl0n0KYePRGTZvSCqnqXEsYAtXqAaSV7Uspa hVrImycOxTcxtPkoPlI7iAMt4BF6A08onZj4aPzJLAlQSw2Jq5QaF94jAcs95VxFcedZUNYePHwI MkxOzRD3PT01Q3gFOd/raxvLj5fvEOf0/ocoDLgB2OzAJMACNWCbDkovwYMzXtGTS+2QD+RZYL3D MviJBh8oqnPSPnMWBpfFZfItHwXLZLUGqlgcGUVJh51WTxpQUfYkWeRRxuPiKyLbcUhS0aDDAoFO beXePswldtClOXqM2ASKKGmL2DVlVKNEJxy7A9CuvWjlCq/6OBxg+foqZpHLpbtLFQ7zT5X+mFCN sNTFxoSnliIgrN0gfvceE625oF5lqEZ5ShFxtpIZwdmLMQEMVDy5MkxTAf0pWrbWT6vn9u07qw8e TMzOGC9gXGAXTlI0aIT3+x982Bq7uhANmi/65yDaqXEOw4P05luYn5WEhlqyzApN5iVJPdySMdYB ZBWitHO7YB1XpZwXzQHFSBGzrEEzXw2iABNdZKdo6/yTOE0NAVy78NoSxGlhopP68ADyCMVTwli2 XhmgtIYiPNhDKruSPb9EWGpwCNZ55OB+aS5NGj+Ktau/CVZyMrhhdq/EPwsZbz1bGg8eAq28tMB/ bM1uCyJTLoqo2I2NSlTVA2P2NivDYLvZmdmb16+hdT16fO+3v/h5bJfXX37j1RdfZ6DJfdF7o8Vr mACfxOQ8wWhglqhWfAC/dmqxRPYeJAn6A1CiOpgEUB5MRYgfBifYNEQbZt+aLE1MXpZg8CSdcg4b +Rcfl6u7thDHu89T2TXW9HNfH0uVPs9dfItz1p+idj/BdZSG8hyMZl24x9zYqMy9LUIXiEzAx7K9 t4NO0nhpulFbDjbXtwzqIOUk4S2GQ8QqKngqnw+/mDJK2YqdbeJ9kXPQDSxI1Gc2fJJxKw7G6K6U MqdZHHUpMO8O0FqxeO0XZLBA2Q9nQTNPK9Fq1oa02d+koeBTRSIZLk0UB8tVdGZxb20jjctyUueO /6mApX7qwzQYSys3usoxdDWqk8u90hcG+gnMoGEmGitfNyKlXBGpbBc1X84FmaEtZRNFCzBZBbZF ZYJpcILMqUdE8z9aXMVY2CTwrhtPJG2hYpeb2wUsEStl6DJeELVFPbOFaKV9MzRG1kooWdrb/R6P Ja9ae3bvhiW1L7UOLJg97oiNloZSMvJ4esoP1KS6ED+XsBzWcGStJo4UwZiVuPGsPnzwEIxGB4TW 5ThbwAJzZprqp3W1VxeIzEATddcQWe1eA22lIYGaqo9cIqEd8ulyMum1JBxHuSzvbhPOnUw9Diuw Uq8jyScCJlxKuw57PklwohVWdUkSM8kOThHuVM20GEi6HfWhPdgGs6fn8sJlPpR7GKTT3iSWNAKc lJ/W5I2riQI0K4kVWM5D1i8gDckwRVxd17Fdf9Eu03gtufU6SXyX9EpUZj5gxXAr20QvnVJeQIdp nJ8RroksQTBBYjPT8l5ElTGiZoIynmS171JPzqj+NEKnTk2sTlvfBmLc4+kNjBcYBhxYSlykacGK b82bpLqqXLPHVCV1LGXePNafGGAOrlV5VPNT4ybRjn3cKUmMaDRsWssBm/WkdK3KAKnJQCdgMraN 2OXEDDhvSHC/NH+JJix7O5to91gai0sPb999lyNeuvGJG9de5pZ2tjeqO0jR4pJ3p0jIKcaFgu4U CgflidKbn52zym0lKUnq4/81ghJwYDtZWrKFIaYHqIofqvdlOuJnxs60Vym7RjaOrXh0ghoQ50lV d0z1pbxKg+igaqHMeaz8KEj9PD36/JmfAO7nBAM+V4/GKDopFyiuqj4ic7CoZ+dn1rc3mREzeWJr 014VjEbMYvioyUQoBaDVHkNb2wKKv5hgRs8too+3rOxsrHFUbdn8JoncLyb21vGPLUIb6SMzR/Re xBZqP14HmstPePGpkzMWiJPlSGCHqrTRGpYUlyLATILeALUq/K7hDNvoHHyJ0KieFSxwoCf5xGw4 e7+qQdOQSkcikdFuiqSbq7sVpjgUKfeWND2OZW2LK5SHxKVBWhZNRog92CO4aNsWi60+HE/s9YX5 hevXblTYhNoPkSQZS1y05ihqG/pcID54i8yzbePe3sQ4/VsVEoxtoo8TWRolJrxTIteTUJM4gl4m gluTW0hFoaz5euDGjCjyl2OMFSQ9Z2ZKNNzbBRbu3LkLhY1VRI0H6u3YJ8Ro8R6lrn5mo3fE6Ga5 n1uqGZPOgg8UVLhHUnJSpKziwHmVLhzvVNlPhbYpEh98Z2MW8pZQLCyuQtUFVrmWobJo+BkMx4S/ pu+ZoR1VdRoznaITMB4Iz4VLC/zK14gEhZ0j04R6A/fu32coWuPXLperwaovdD8bIL5nmNUA0UFQ HWEF+L/AAKu72EKxBGmCxdKcPCLbxRGJdww6sw/sVhPPdSlRcdfRYK1fA4pMGWUAeVBiEvuQGccq Kq9oiX6UXBz0CFiCcqS0LOaLRWCUMQ8OT1lEdoRn6LbodZW00A5Dq43hBsFxyCwadh6IZA5RKB14 KhJAnMtGEBu7awyWKTgjTBSBPrYERrpGpDOfzpyFpIFd6nydzExNX796jUAouhSurS9HclgsDYPg 9p33Hj28Q4b3yy+9MTk+vb21xpzmWbXdBAKLEPQaisdusiUEPY3GU0lYHkO+7FRAWdtcx9ZOk2go C5uhZdMmsSUYrUxNOEdSOhPuoeLAR0RfWiK1SLfat3ExN+hcbzq/Po3Lz0HP88B7BvTnEf8JaD73 h9Kjz5/2gmw490WfSSs7XlD8FnNzMyggE1Pj6NHAa+LSLFthJtYGuYgtO9HqqAsu55Wt4ppT5YnG B5YYZmC8M0qARL9tMlJ+PpiWLaX95Xogn5kYEgsa2HWbDa8l36DmE2OQLX/hmVPiKUG8FQ0QPlrF QM7NT2Mec08ae8H+0IER4YVWOaMMoW0oGqdjLENbdKulprSQXXqrsYiaGhurwkJcHp4h3Wnj37N/ Fcab9iJfJ0RkaBiAxj6wx84U0dXzoDPLvrqNYKuxb9N1aseuWgwajRYJQ6T+F6VBj/iNziMJXEhJ cceWesQMb14qiaRZpOhJyArrMaRikZqdjWBclqTSkTGo2lFB3AZF9BjQ0rg6AuVYDCR/h6caeIjy DEWTVE82KdEduHRhS3hQHIbqigl2bKzVQspmwiK6E8xdaFQR1gXRhbiJjFK5iafTGmccmaw/xs2M yuwVl5eltcx4hDaRbraqhkxpuJD4RTOJuqD0YKZOgDmrUaV5B//ARi1vLKsA+WrB54FBamFyAyh8 sLvcA15AbmlxefnuvfsEvRgyOHxlLlwBViHm0v7osHkfiFFKFBEcjXFJxwIwQXIwpa8rMJLnrqgR 1fs4a8pO594pE8ZzsSCTTGuRlAqoge8w+AyMJnIierRrlKYbRwe4DBIdJavB6PF3KDOCItdoo6kB 0oU5wEZh6oE6MJpLFWZVuRRpOJuDaD2lDVNNRrFacJo63Iw819r3pjJPnNNGlXEl9xZPZH4Eid0n xzRAgl637As+39h1vClJwK+MPZ6f2RnJI1hiXN8JxbFrAzPFUcSKvfmNr+xsr9+4/vL1G68wo2sb S1yL76fPD30PhgibZl3v0Cbj+IjQHPPb2AwuBgNuKAFvKcETQmIJpKeqb7tWWcwL2UDHXyVRvGfT EreeNgUIHUwdDENWTko3HNmWOJ2Bask0+kppLcVZFBPafrWRtJN4Xke1k1wbZuBJRbk2xFN41ewT 90xz/LN19vyxZs1rxWdIRTugjsCWmblphD5uM5CasTMMhgy9oy67xGwR99lbafJevNSm2Lj8hEdy Z6UuVeUll90KQOAcQ3+011pCXhnM6KEMMwuW4CroXU1zmSULXTkr9QDN1m/r0p1P6q+uPk4hGV25 G20YCOvXiBHB0/cCsTFFZ7Z5WVHSKWK5b0WKVKBMbnrpo9QwokwSM463DBe9V/Mgt4E730KM9jxO irHOmVP2DyneEzPToA4PxUk4jhxZjDW6UxA8RPFb6ALbV5hdYgWIlLNDe1A1gP8k75zYAyQcm5Fl iq3s1mlXZ7TmkQy+jQ0J/I8mRL88I3CyLaQsMj3qXyxOehDhz4obPFnIGKYJ6gb0mxhSK/ANUFOT 1BWYnG9+8xs423l6VCIC1fmY0cD7Tl0KygWyzhlPw/4ATVxlRLOp6pVymEUZlOYHY5JxFaBruZY1 1X5bv2l+NKJVaFHOimIVt5y4KX5W529kDxuZPV94mBpM6PtpXGlzwVSptzxsH2Yxt2StntRTq+4P gLJ01mnXO2+9jSZI4htN2IAdWI7f++LvfeMrX2W05gjq4IaufepV5PHGxipzXcHFzPvs5Pgk5Ze6 IQR5XLwnuje4No+N6E4ZlNhcUj8ux1pBMUmg2DiTzl2JE9XAtN44oS8tbWl2NWAZy+5TVGf+cbvg iy3+8M+ycg55QwcTsmCtHYs+SEgawj9R9Hsop2QXoa+Gem52DWONMGfnIqZ4HtjcxHpASKc7uSXS sGF1CrHXEu2BMdtiiQcTJdO3drdQBFjoiYyZuDw/ixKxtbFuF3MDwBhhGEP6kpHD2sICoJApjnZk N5wiJMke/RvNcIOoojYC6z8cRF/fg8cP3v3wm2RqvfTiGxOTsysblOMR79mdk2NjOMAIzkD5Jicy yftbCCpwOV1/W9AzkIGEwACzVvxV1iTMIF4LHscC1mk+Se4wyxOmaXB0jDhMgqsoPDNBXDAXtgiC FX0wXGZ4roVLbLnUCWLPYz6b0Q+Os+hZMcVcpbWrJ7NQvbFfxRyxKWjh6Nhyc6WuavG5S1V51Fip S6BHu3BEQM/6TiBaEU/mhpUTSLXUr9s+VVqqgKnt009bA3pmIiM3VsltnZmdAv24ee6WojEnB8eb a5s72yawMMsskuCJ4ZXx0NqtlWHmbenQ8RLFGE3PKuMKYOPa2YAppZTUxOMjskJ4n4rFmjruoz0K tNMfulG4mpIW6kbesqv4KU06BlP5QnSiBFQdwfxMvIn2j4+b2Ms0H4h30TPGFKh1zYkleQ2OC2z4 dMoTTkBzjYHRflbHSQtRxROy4VDeTuRlrRloYKyrncHAcdLbs9110jc+uryxZs4LheoPjx68fxtr bqSnv2v/qPvw2FBwKLJUQYYRxBxm2ZCnC0KiPbApeJDUnz6l6Bdhjluwf96tYTCympS2QDB4RUP6 oZbsFH5Ay6EhbwMi1gqAinlwGz48wehyU34dVxcTBvaFsJ+/eoW09PuPH6FcvPDKy4+Xl5i3u/fu qJfT/hGm2PqiIg5v0EAVdSqluQ7SyOtS4yyVPkMySjEptJTshs00dn25LUIemGqgEl2RKjxWrefK UwxmgHjJh6yO8qUpC9Am6EERSx6kzS0OacpI7G2sQc8TGIYxYcTtwd4W9h8FScZGyUymhACur/D4 JHbuzU7N3rtzl6CxS7Nzj+8TZPiIxnTcAxw0EiUi21KCrZkXr1FZJf7hPmaFHOmhvt5JukCNEtBR Dinjdt26YUN5LLY0YQYVxhjGo0lsD1waGsTeVFZFKwyPmpZuzLTdjvFFKJ9tRVfONxVA7FuaEhk9 Bryhjlh4aHePB8OzyaqwiWTqG1K8H6pWB2n0ZIbZpFGpssb54+aIVMjhwkGCNKqaReIluavEsXNL RluSHEiJD8w+YlTsct2vfwM/QDVN0DIVIeXiTYtCFop7nJS5UhHe3QU4uf2yaUNEJf0/Xnn++/Dx XZYxCvXVyy88XrqHEhi3goo5rDh4YA49tDvUPFTJLm/QtSkIoKuQj+H8aBxQ7mgd99H4XD4+kTs8 xRsxoGBy7DXgQx7Z5ajI6/IrkIppRx9TvPoJIIEBt/hq0i4Rt526XzHT0i69Omq7ostQ8cE4cTR4 2wUFdmOwZJLrTdXSLfumYFGLC1jJX0slKWXzzJPTtuv9vF1J0vk6OOCm94/2IcEWFubZHVyUikpa b/uEQxBNnDpKjHtiJJgay+Vb9kEOnuVQPTsa2rnuMNV20oWp418KX5z7iYll+QveoAnxCKxDhrj6 8p0zM0oz8KWgaj9RQ4DGnA7+KGhqIByioEV++kGWYCO3mgGsM7atjfpiqXxFd8RRXMl93f3DyEvj SnVvMsrZTpwYl4jFCeIfdhLj4GPTql4SKNXTAkM2VlY/fPu97bUNKBLCdFOlWKcF3zXMQuNtx2I9 VjGyZSXQBuFTXIAmstWdJEOk4LQ/LCtm406EjSSjT+485l8K3yc9LwigIDf62wYClRXLTzYAvBUR SIMjw/hpUILcmBzeR4eNZZYn98fORE6oz2rmCKvmHB0dE4mYuu4pCVDjV9Kw/hWgtgdW/SZqbWVs 1EpWkS/TqXSIhKjnChn1LBqJ6eJqO3ydCifJkGA01RpcMCpePd0UArLH6cQ4nkBuDFqGr6CYkrjB c0m2kEgph2SjW6ZneXHp3bffYR3Tz+ru7dvkAbx46yZq+OOlJXgTTHmSXLgHhrHVNz0KnWWxiyGK ctBOlknvIZ503KxTxDQEk8qARFgekifQ9k8PGAbCDQxLYJQ9iuQxgfU71OlM/ap0Hk2sUngaVYz4 tRgM1An7vFrZNi3jUi84gR6mAjMqCKaVjQ3aCIDbhL7Bv7G7drZ2SCykJ0SKu7gvGGbrlwjQUeva lngMnNg4Vvvz5YLOyigjh/9jPmMVcleUpoMR5iMDwBF9SSeJSzpBtyHEa90z+mkR1DRFVYDzt1Zy SdXduBkFV3gWs8R5D1DSvnVp6d71Ky+89MIb3Mja2nKqsUjDWY5g/4CHR+lAVhGlkA4s6XNtD2w2 BmvQm6h74AH5Ir8WMhbzxIcMdsV1yq9xwti50Yh9aY4lYziNwUayZwexrUj0gu/jK1Qz4Qnw/7g7 0tXYSsq2/HAhF7SofYe6YgSLYHR8zlVl5A6j+hWzlf+YHAV1E0Uq+mKz7nVftR2p8fa5nZRDURzo 03x4iOObUACWG0n9IANhc9plsJYHrH4i6nx8ZohPuBlGEp3Fm4xGwJ1okEJPpaSRqy9JGUndtFqT SzGu+VjisWTT5LBI/Cr2z3tOYi5MQ3A3QHCBrjlD5yLc23KrwLeB8wZBGvdsbfjOnj87rHN43mSl Vq3Dphdo7uS0b7A3rnAvEMyJUUIpmEHLPrAdcCMyEQl5CqhpZ3TjoXtw++4O7X7uP5iemJyfm5OX S4AqwVUUT5KpSDUpLBW9fwkINw5EN5x6j+3vqOsKPsrp+In0ihvRNdsMS4bD35I3y6JsSPZ8ouAx T49AW6NLOS4TZz0/nZ8kpmOpn1j2nTCSD99/n5oOPB2eG9Y8iBxW07aB6SaDhkS11SYr3ZGJMRL2 L9u8PeY1Edn0vgqdQ3E0eaFFZIXRrC6XPgu/slpKo+CvBdMlBzSrjc3owy4B9KoqNOwCTiyIckIJ JqDR2WgmbBvCPDpOfohaES/jZSmQSTlyYhOqV4t9b4dwvPHFdUIgNzaNXjSGDQ3dhCb+tSauzlMm aWZ6Eg2aN4hkKAjbTU2MA9bcYjVIDmuZVJXEeLKCi3ApS80P0UAPj2gQh+1PdA/KZyL+XV+BcoUr b60MDMFtXVOfoFzb7CG7RjPlxpbBsvH1U3sgEXI3PEy8FBPJJcg7IEwNVZ8ncMiS/QkMcAdMW2Cr cbk4SeU0SZheAUSjvmXtx752CgAtABpQo+U1eYDgYcMuZ45Fx3ascRFPfILea7iP4aK2w1D7T1i/ qmssIiuXJxqAoYN9SBOv/fc+eJOvfOLlz05PzT1efKhEZZ2mDoB13Ifg0egOR/EJq0+TrWzMCaXd qCyjlZlmYMSKpbUoN5byaWBNMQlxjxZ9ljsRsrEDKttC/SXh6oQ0JOqeKEOujdjD8uWJuEmWF/o8 iZASXYnMNR62oS3ikk3nJ/4WZwhmkwGI2pflIYnUs4WRhHy1yaiJ8JBiS2uhR3MJcrgBBMrAKKEQ Fe+onityaoHqN6ciCykfhBAYmUtfqGSaES0u7sC95IkjjaUCHIcMAgoDu4KXmdOJsy5WsbQw7F5t ZBP/3PMVVpWoJCs26Ls1v8l8h1j/h9bYfRJtOzBdAO1zdn4mkqmOv/Ct86Bc43CGI/WVjg6RX0vR C4lYPZN9TL5HiHA+LZPQKWGNskGYUNXrlLo1Mjk4ChAwmhTe3tnYXF9eRSmAxr6yAJ83Z9CKqQT2 ZWes7X/OPbN+U+yTH9qPxSOEkwGtMcBtNytXgT1XJVD0O9VmKrnSDEZm1vPEl1Pe2kKPrR0C/y3v VxJG8yUxKl4nGbMkWmDw0ZGeFYWyyLcJtkMt5XADSPSNOGscqZ8uXaFrCuIEMMWkUZ/PjbAgc87o cVk2L1FBIVcR2XHb6lKOwG5iwfLFmlbGFIRjZGDC0SABQG6Mb3Ew681Wee1y4e63EM+oxt4IGKXc O2Cho7pxDVKTJscnyDuxUfXwyM0bNyA6ZmZnX33tdYidYssLOVuvf8+nr1+jWeUleF4UW3AZtyHq 6vgofXe0rlIX0Sko71+C8E3fqAhTZwICNQjCKMCnHjLOhqya+8O+rCoE0ta2etF/55KwMIjlBht7 EFlh9IU+QG+NBARj63pWN9ZHSRLtpg71WtVwgZScnZw09RWGVM+4lhRvgKDaq1E7NLsUj962vZFC VyWsra3K8V8rjVh/VXWeg8yOsSlGt6S7WkKbVNVx5OLg2R0FJ7FKdrlAEHeVdgWKpYCr/R5RA7ki Am9sZHScQt0E6iZLc231MbbdwqUXrl17eXNnY2VthQ3AiXhSOD4WrpGLCSbhDRsGGagGlCqvXAsw tYdbVn8VioziFldYRkd0pv5ASpg38elto4+VaGoiAwuFvbFpKgGa9fExYklZQkUuxwjjJiUhBvog 3PFCxJ8g0uoCDr+g+JFfiSUTFogx1u9mjV0z5bi36hge/7HYIYgEDUtddY8lyClTcqbGFoizuogc Z+Md7mwhQz75+ifQzKGUXnnlFRf90RF0HshpqTBGPlV7+VclqLgHNgyggHqxcMnsYUNWnZ34iBJa o+c29RzaeoO2SCEmC5UjuXMXM3WXaG6bzLcLUNvB1gsKdQO47c38PIzu4LJrtb3522jdAZUO3nnb zIJkQWOgENchx+htF5sUNRlywfg8nfWELuLpod0EnnkzrdAGoIke3n2gtrJ/dOXSJTyORihB1R3s 62WyEdeRUa6uLfkLZouhlT0TpvnpG/yBdMxKOEzxy+61iCTp3ea5G5h2VpSa2XGZ56j92ZtsBXWR ZEKw+fhZspP/M4+x0+kh2Ts1Mf7o/l10RdLFmXGOqex5Zo7BKGiuaKuYESJuQekZxdGZqpIfGXBu piK7G50mJfTOtIegcKG9hfc6BfTyCFGqMTMOUSWImpOLoCWePjZLfBDaaVkV+qjt7j16SGuQRcaL 0wFihTZLjx+ThZG0GZtIEN/NrYDslOmkOB3kBvtofmFhdGKSB1FzIKNyf39pZaX1wqdfpnInTZYT giThDjpTT85IiVTkEK1sq2ZyDa+y9LGLzQZ0Z7qsuRWpmSPjo/cBHp0MJ3FBCDR8PUk+DqCV79nu 9I6MVzQeSlt9wVfYRkH+XhECvgNeS9TVi7JKCCGDxNqiZuIEcjbKT6oKyADoqo4+xUS0nTDRnBNN RTxAqdKNZ0azy7fyEon0ruxt5l//II7pdp8Fjaaog5FMym19Z4lRRdKDvMbiGHaS1oJRJ21TSLYu Yra3j0qB1jslpCm97KKRnNI6670P3p2ZufTqy9/BOl9aW+KMaBbMhEUTkAdYoMQkcVLZZwOSrF4T jaojzBlnxpwhKKNM8dl2dFglSmdO9kU0gmg4jQsb+A5bRaUnFxO7mkUDTKPHIy8BaIwbCmlZDBCQ HhxEwPAEilWzDvD+S7OUChxtXVXXgK7EGWGWocAye7UHQncE/qLIsw0TYIL+1cB6nYTbC+h4TJaH Dg8if2CdYDlookpdfxT8hSuXeQOebG5R6eaUADIWgM8FZzVhr0/KoTAUhgyHzAkX18vGoPw0RkxJ sojs1A6NqKhdx8uvp6B7FbFLgUnzmFVO6QFfhQbbdOR5xblOch4K2lj1DD26o8q1NbIYGrmxUtIu 6NHhgRvVsqLKasFWEQxGNypIKaOpjEMVC0vu0rMaRznpJ/1oSeDw8vLK2vLq2tIyURwsqWtXrrCq CZ5jbUDqhY+wO5k1s5Vmp60TetHqf5OIyE/kLeqzmettJToJCHo9cs+lF8k2ZJSEY0V4eAPvOGyp MtJcivhjZZQNaDHtPlNve09DtnCl49E64gtXFi6tLi3yRI8eL3NyPWGog8FiZsR0syhcJgG1Mbfo jFQMDs62gbUzzg3OlsXZYK4aSBiyqkYe/SNzXSDeHJpfeSJrbbdM9SQ9kkWSuikEF/UAZfYlQBOi 5Qph+NRHy1miowhoVOQi4Zt7IlQlyCAfNT83D+UIZBBWyE68c+f2tRs3oE7sxHTIbjIIQj565sa8 Tc50WGKVEJrTTR1PuA7mLpf3psMcpIIaRigAIRIZxKNPMf3TeAcYMdbo0VyDdcdsEmFqwlsaaLJn aodUeHy4QrPsQNsU5sP/bDBOMbxYK0A8dhqJXpu7uwTccH1iMtlbgCBxlbDCFpPVn2MaS8Jl/F5c Fg0Wly+IS6bYk3pcNlPtKI+yvWdEjjnu+DCl8E6Jzt8F4xLKynFlYUpGmzel51CtVlJJXiyuFakJ 5q+0Bj2BB9Q+HpienIR+AlYrKKP4WIYuvai3v/nuN5nsN17/3PzcZRbI0voqT4qCpB8TbQ5QSyQ1 lzdoGmooIpwbAJgAU0YbtCrCNJ66VP2qf/hqKCXsrRt4K78eojbMDH5XiUvem3qeXvRGZe/tgtdw PnyJGWeCqnUpa8BarhmWdD6j8ZKzDJg34gHWJcapGngy+qAUZWOSOFeZqC59vanFKtjfR0wIV86Q Fi5XudHiLuVekGpwUKPD2HaoLWvrq5xTVwcpfyb9sujtE6r2RDJRq5csADzYBOJxTmg+7E2idDC8 gCcKpDGf5VGI2031M5E3rt1iV1T8SVfZIwlux50pjqTZVV6cv3pfFRBfAOiO1OwcH2O/AfQLCngH 5evqHWQ/O6y5SJs4KNokmmlhnGvYRCjEjw+SEgDW1y9s4QBMZtD5IKl3PMnm2vq9u/epMsqLsK8x gn7kSK2CDUarRRFWkSa4RXck5CShIaxqNeh4U1OgI9RHkYbG+bBF9cxnuxkIW3eenSdmhz4Q8POk DWwXv26hArkszmwKRWS8SozE3Sn5Kdqy5Ezu7aEn430jxm5pZZ3LqfgTiE1BWvfBMVFezZaId74C sVUys1Q6WNwRw52J63xSzAb7N4Rhm57OeUqtjvhsGKeaX0/Cw3BjU7SiIqeBWI5VRlLGldycza21 lbVHjx4RuY85iK4AHrEudefuaK5g/bPLAD3mAKJjeWk5yk0XkYWZTZqUr9568UUc4k6Hkse2LxZW u/bKdexECinvbG+mu1ovdiLZK+ZZMlIJOqlBD1DEDDCRX36XHZuQb9K7Kd9hGQHzTVk0acuodwHm SGaTYLI6w0kYT4LD93li274MDWXj4ouPvVyFURjolCNirxN/I/k+MkoVSpaJjlsCig1JGC7PXKOp RSxnjzUY3dGjTUyIPpxxdpBrvJE0ulZwtqJTND3hFUdLccpxq1W5SQUwzZcStZavSilozmtXJm+K a2nvWz3ApYYaiqXN4ziG5NCbSKIKyaTC1xPgurax+f7t99Y3VycmZ168+eprL3+Kyj8M0dqWbUyL py7lmSlAgXXQogeC+1h/qEisMJ6lMdx0ddpKQ4Hdsrmi2ZNYA5YH0S0fQe6aI/sA2GJXllPB+Uwd okT09UKH3b93jycDzZ169HRhQFHEZHMABhbMdTpNKNuUPSUFwzmmA5HjyXcVDGFRuUOurctOlarq VNhOlJGt0IuiKcs442C0D6hulGKK10PAQaLy4dzcLNVLeK4K006IELQ1k2ZBSDg/BDY3xnLiPXjE adkJjHw2VCLu2lpzPNbmWMeyUDvjz1Ich4dUUGG1cz9FIJbHJYBwlkPf0Zp5cwGCC3MLrOpPz8To 5rA26D9x2JMYHffzWZBBlUi2R21VfUqB03aLazcj7bwwRlEZKP2HJxpYXV9do+mfxuXh8eVLCyja WKJow2x7DHB0ZNJUJCeZvyjOugfZQUfJ/XEfVnCUMbR8nuBFbbvGYE0Z+wppCDo3QqfBCvP0nFZ1 zyTy8S29WLZUP2QJsTgMKCJq2JdWKUbY4qOHXIMInc01KhOu3rx2/Utf+oqxIRTGSUmsMpVsGP9E E8JYJBlKESCcckcDLlBuPj/3vpyEkcdN8d6w+okqjOQugK4afkWIufctJ3OKcxBQIiiMHJN4mBWZ ayurVdvd5ujg4aDykP9bfy3uH7qUXF5YYGVirZInyeW/+MUvElDGE62srAD6c3NzIP7jlRVOx/K+ f//+7du32bOtq6/eIM8SfAeDUKD0DnVbagsMQv02jEFfquE3RUaLRFHPUt/EKhBVYzuKpOklIBw8 EwWdkMaY8GRpoiQK2QcH3DRaG0NBCF2U8d2FuTlmkjhDrRg7GLn52TBQ8mTL4hIlVBD2ilAxvBW0 +CJijA2ccrrDCh+3kLAsjZYI3HiZI96zSRhYPE6McAIc3HWBWVUqIxPCJVcgKiwq50JEnY6M6c/e p/iLxmXpKfVds/NBiui0JsKqsXbD0zEUnERj0TVE65nRxrkRnOJGmHs7Blj6+3hpbaOqqiytrbz9 4Tvv33sfhuvS7OXvfO07X3/pdZpuwD7ce/gg2RZD5NKh7+msJ0U0HoIqYZqwpFMcu9pc8AONlWPd XjdAmxgJEBHLp08GE8zlW/xs7NEQ6eSP9ZPaxBhwk0gazQX6zszPCbUOBJdT2Uk9HQ3u6ZnZ5FVZ 3Bml3srCjhTjn2SiRPMaSWHwicWkJI4TC1DRrOptJl8ZkFMpQsVuc3WO4XOgl2rgPJqNHHUpU3jX mFrWAELOBBbCE50aqR4McLY9y69su5hrVW9emRTQg4g3Cw4dgpYONY9825aSlPym1YNSBz6NnONp RoXPcc5ToQWsJ/mYTVY379C1aY2OVtXB4jM4LlKloyS33zRa2JMIXuc5O/ZJjK7Yu/OpRAU3U9OT RNNXZdHpmRlrJ6ysvv/e+xgQ66vrqKKoz48ePLxz+w79k0eHR+nTyD/Y01QmUhqxwMAhrGv1WJqx CdCuibLFEKbFuoh0hb6J7FEaN0CcRPGY2FnelehbkW6lxzUKWdiPTJalBCWOUQ9Z4RbvJyoDOY2S FxKDIWPLXFmgWvgl1uXqyjLlzZi4q9duHJ6QGmo8VdVycmFVp8S2rFWutClvBt89GwnaOPnjjQhL ZOhOynKUa0PzKA2rLM3MjbovQp/xk/GI+0Q1jUFLeIVRQPwK7YYsR5Cj07hlWi0wAQFv5RBRcQAt KuF3aYF4ekKjapQuNmxtXtLf2MjM7DfefBN8B53LPuA9cR1vv/suuvnDh48eP3q0s7HB9dj3rZnr ROH0o/cx3nyTtc6t635JkVpui6ltpH1mKfa+YbbcuDZvmtYwQYwgDynDdSwTDUywAqj4UvLIKLds nlS9oM53hUB1w85YKklVWq9UaV4uGExmuo8en+DEB9nAB0Ta3jb7MxFUVjwxsdKVFJ7btV7JYHnb FutOPmSrqlxoAaayHb1etZgazKrtV9rVUT/F/3S/2JI4GKM6UEXj2tpTODFNuZBNReYYUqoUletE SdcpJ5AkE4RfrRHMV2hv2upDjTQBjFk8Nk15cW3p/fvvf+P9b3L8S9de+twnP/fdb3yOCuu2gt7f G8fYSE3eug2xrMi0eJMZMQzb6NGl2SU1IC5Kbq3ibWz9FwY2Ppb/L3PvAWfZXd15Vs7hVY6d1FIr tYRAoAQGgwkiGJugAe+CI15jwNgYe2xsM4zGs7Y/9jI2xuCxhcx6GIYgEWyShBAahEA5N1Kr1bly jq9y2O/vd+699bq6W0hjdj/7KEqvX913wz+c8Dvn/I5tBBeqavEJeRAZfDiyTvuRIuYNOySMEW8A bY14yaSC+YFWoaqE1fEu263nqZkalVqpS6oir/5rJbYeCo/bU8Wj4r7usVtdrWRBo3Uuo49mrwp5 k6lEPAbbKpwHl+0IcRWBs9qUiIoeHR0xTz5Dd0nsujVcoFJeAQJPmCXRNJq1DLODejlFIyMLxzz6 pPQwic4VEW9ctBlloBB8ajQlTbyEFgxoIkRk9spM4FPkbApQnCalC0RxKpdP+aJOl0n0U+S2JWDq B+IaT47zkDRBRvahSXCxUT89PT3YyAwT65bRxt4jo7SXT7u60e6OsHnhO9eChYfaw/0OlkiFzzQg hpFlBkLJZqferqcePHljxDz+EO6ofm/V9BU8sr6llRYenBZb+IFaesQ74r0cchGcSlP4Z2N8bIzo GTdBdiAxNP4yODxK0SHbkS8owEicwOxHfD2MldAa0hcGvp0QnEBSoReNBDrKZW7oMAUC6AhxoR6y kRRkIDuO5I3q2lxVmKnneCLOpUWmQnaJfDnTBu4Al0V1a3o8vp8EilTDvIHFyUqL1gEsJ4WyYY+o rOJiCSK/ucGEIv3RpzihWqn17HtqG6ghqiqtbadXG31jWzG4XIVP0RBhQDnzRg3wmdy2UsiCtnTU L4axoBHxZtCUAFCIGGEZSUyZLs/JqerrG2dmRXwj5NscUxjLpHe6UllJjtifJGUDf6hbmjAB7y4u hzavrORsBDfn5uhMXNSSayUI7c5i1DKuBmWdUtAMwqIPQ8vFDGUDzRM4rcdV+W7zGgipAhSR3y0H L8kAk/HFQ9U2WJO6/N2REYMxiiEFH0KIsyBeUQMLJ5DYLbJPFMtaYlrajuln51OOCNGouEdYR1VU HKkRl0t1lWnAN3gQWNnGpyd+8MAPHnnyUe75gl3nveD8573woss6WtqogZ2YGmetuLxG/odymUsk fbQtDcBxdXNCysfgBmSBOtISSXIRxNNGCXFjkyiAqxD4pplXfYFIF41/mkVBi9J0CEl9s3Y4fUi9 I+TjOnUSjA3rAJdB6ZQoFJNSqTgN+Bi3A1ZrU0faV1RNlF0TuO3FK6SEHBfwB4SNVa400CoB2RYA EcORUczcRRpHXN1AqLY2xxiCTDBuAxTSoSwFp0gyttq6kR3FPtGMcF0nV3FHgD+wjo2Nj3MJQjcq NVxZaWtv4wbYNsgW0l0lUNK9msno2MmFclYLLzESnkFEh2RI5PEpYnqbHR1n2/oJ2SHpqWqmROI4 fuN1z8ZU4yB2RVU1OQNQd5LahX5jjtnN2tiRkq+soYXZfF4CWg+jZRB2cMgnTKq4qsRfcOKc8ph+ 6vSIuGXH1n1vW3rGf0gBkEDyNcmKNKDO1fFAN+NCFyFy/AsLT41IsKI0ueJLVntfimWoG5ABJK0M iTbkeSvq7opTb38xUSaWvPISWGYhVWNs440j2Pp6TF98Hh4V6IALOZ3ZZL8t+au0vm2KNHjgRSoD 1NCgip+xHyVJ1JhGBX7GG6WQYijlXdJba3mJAH0YcJjYLEIeGS8NyiSOQo3u2r2LftaYGox2uEfO NZPG1anQAfVdUmtO2SjD6o6xxKfncQT9lInHWSlWidoEriJmSM7OEqaQGVvUKMyrU7uadYCy4LYs 5WkNsEYTeNXOKV1PB0tGu9Yj4cMtLmpqrDdTqYox1UhcnbDXmCikMwkPDbnmyYkpmBno+ipmZTQH jXXpzsVz1NXKCBKVPgagIpaZjE52iisjYhVGsYOsJBWPKVYQ/eI0kZakkiksGgxA+hAYe5NJErra uwXbUBFqZ186/7AcpIm9TWMmSTenSvBXjg9ohYwCwUQbG6A1CGgQG/H30CiovCov710NjMPDYr3h HBGvk7mN47C8RB35XffdxQ9u+s6u3ssuuuyS8y/p7ezlbsnYA73hSBX1eWG5OTHUupSCA9TXCesw /0soqkgEzexhSWXPsemmtCN5HA7gnIyt8EfvH92YlZ8u4b2WOBoyUbWKVSHpOjSOF1cOXIsuZeIl 7mDCGEGkC1NVZU2MpyPTClpGlovT9RRN5S5YjowfGBEJJUh8LuKKAoWpEMLucL9G5wVuyJUVuB+q pvVmM7W8USZuVYaU8zf4E/FDmVr+3CK+VCpEBKRFUMujk5TiuU7rRFboPEdCNub8bpU+S6/72bkc /Amh5MIEC+kbb2KET5HHZ8GpC78Sx2dfTGRGOshbYi0EnnEDP1J8q8jcCabGBgQjSAtus7BAAMo9 T9UxXcURJjPmGYlHYXdhbvODaAYMkgWtDgekJ2MsRSNM29gRU5WI8q2F0Rw1k75u8ux+7lSEGwXJ BuAUES2jNYRyGKLmEpH25ERJBaPHMw4QzZTbBEPLyZXpeIsdIupJjIbKalkG6gGlFyfxLIlX1jMr Kzqsq8C+ZbKEjexBDvRDKt9aLRPQ8Velx/i5tezDuPbj8MY9FZNSrDiDf5cx8o6gFHmrivXFI1bC P70lhU1LttplkfWg1bcZgUHMZJ50gorPqQlsLa5FDh/bH8sztqhagnlWbBDbMsS6atvTzc1xYXd+ U/SPiwj1E8rhgiWjhzLKRABoxhUrTtZBqCw/uW5TEAx6DMeZNsN0NwAgI91EMdkNZIfokEUtQC14 8GnKhiMARxmO6KWZaiypCO9YRjD5yLWGxqapSaCzhdbmNmUG4gu3t5TQJ9tdM6jL4YF5PFxjW1Ja XhroNNfKnccUr1AaqdlknEoloWDpTGzarpwJ/FjrQJBz8+jJMiLggR/J5TcXE/frChXNCNAs36Jq 8/jJk0cOH8Xj5KIJ5B2FbRaELJDITUQmcQvSeVU1i+tFQKGRuSG0S2ivKMH4oRYXIwhRRVUVk0TB GFkNJ4ZOPHnkSYp00TG0u736+Vft6N4BHE+DxMAfkOM8Jn/lQ3ZmxJFCtfBXjTlhz4qKxDfUbYkP MBK7eBY2PCMjS8bDzgwGJWxkGmmd6B+m/3QQVcwq5nji/DJ1SKl3/nuIbJXHiylNcB5BDrCsOjJB aFofVO0Av84rx14WMKc6dbVR570alNCcTby66HHZTQr2pmsd6cxykuLXrpBXF76AoaaYSqFMwjoM kTB3hlmUPOr26gJYhAkalBwdHUV+sdX9UCXoNi6ubmQ1kMOJdZ5B4GaV+Gh5h7GvSbQpdLpcDmkb BtqzsaMz6bxdvp9qR4cq2GZHcyk4WQU3GULlrjCnGAexuBg3xxQleCVyauIf+UVWpkIojkKrYsUJ dohJhFOIKy/SwEESgZ1CHPpjiOBMECdZdpHSwVCE9Zy6BKkdHaJazk0yLMYe5bdpy0PRpmSEoBiz 6ykqOBNGi+ZMMk2k6GoiTK3YxOQUmLuy0OR4CXxzMwwY4xLiYg2FEhH1ktFrwDpQlRDTgavEe49B Ir55I8kqZxpTHec4qTuNW2VsbNsodYwloRC8S6m1Zkx4AOSCkGSlxpk53sWBsnytcpRPZTCCSm4x a/MerJ0iROhG8duU7+GWXcgxJoWeU9Y1wh6cbi7xl6VklvZcsIdb5ztg24L5gJVD5Tn7GGuILC1D CHqp2NQ52IolWrE7MSDBcSSv6VE2O8MwM+h4XZRl8HAIDQaRe+DeOQ/TYpqloMDfoGZNzrE53TOX QxaxCZKYD0WeVzehuJWGoES4ZGNuZZHu8lMz00D1hLOZ0mgHYysgkCDl5PGb9w5smG9Q8GU0tlEj mVgl+lz8T0rAohny2ASRvHmhouInquHPQVLFkCjcpLkUVYKyA9fXwItxktkG4iUg8wlkB1JTWfT4 XJRCSHJJR5isjmtqEErKZuF0dNBOXnmQBtq4ddHRIlddW1g7+dTA8szy+sIGpCz1uXpM/+Gx4YNH Dt77yH24NVjLL7jkBfvP389tj09NMH3STCvrD93x8OEHD/UfPFFTX013sjBajVnJrVNTpsk8GZHl dQLClM9hQa5iXCSbbk/AnIhgoJ0kXm/HQpXc4oFbGTg2hgVvV0T+EFtaUXrxfkHAHQ2MF8QuG0s/ RT+JghM3KDeCpxa6QrHVzBSDNlrPhHQmopWkBpJ/6jwRrmxXUbeklESyyOfUiNM7UCLYMkUekrmc LM6k3mWV2XJzUFe90JTzFyFi5i1wZ4waDmBTifq8rCxyQkADuEs+ZxKR4JyW1cKNMVW8camHu2Lb Ks8M6m1y9lSjOvZv8pIET4VF4bfOakcbE87saBtr+kASFv/V2hRLiDFHSKHiEcReriIQMt+0a5aV 8i39yoSpTZGrUZx8oMkNTNDwifS23xjf8IVTI1pvnLuRRnmSG0tkU0Ea4SnPqzMp5hbgX+qHSVQb DvamiLyaqAhnaTiS57i/6kpktPInK17pXTm1RDXUEaaEB3dGeKJffH5BX0YenK7jEFRME2+iyDY2 QkhzKXJrdWUCRkpYsEhbwHvg9fVYTDHjMlUQa4g+F4tpqftssSTi/IgL6qKxkeW/cx6YllcoJRHO ds4553CGgwcPQhPErbIUOUaWCV0aFLVW2dTIyGhFaQULm1uTuWygorRr324taEKo3T2sVNtlCy7J BS2iW7ZKM5khZ2S6ts2x5iSX2ZtBD+bJ9iRuwusr2lpVBCjlCtuMtUB9huP7ayTvyOd1bTHCOlr0 KkREDbHaj0T5JUxyIjyUrJfDDek7iDZkAbBkrZ2YGBmfJXsNSI2EkUVGTYIZXj3gad2iBBN3qNiR CQEIMXJbHmatFQQIak2LxE6S+owZ4uQ58HmxozeFrss1ttknEhIZUDjyVeqzoEeU7eaTiDi7jBgI XS0IcUDM5K4/kmtaXmbQDlnsoIRsagrN50GjpftVu6MieK8I3iOkOOjAvQcP/PCpeerSp/LTYzNT IzNDJ4dx+KrrRcjLa3Ri9MTAyRODJ7s7ui+/5PKeju6R8RG260T/5OzIzAc/+MG+ob7J8cnu3T2a 46S6pxgBPXZ4ZGWeaDRlUUU1zQ3pLpR/IDHnvaqdkCQkaZkm01u0efLQSE05BVC5viODAGWEFbU6 De5zjMxnW0Z8KEDJhdQCo2XmrZQXkT/jNW5YIzJ5Y4S1yRKGPMGTziKhpw8pg9IrUmkEV7WBhbpi YsgnkG1n8pXEHSfrI9LGpEtCDQtOUbqRjpcwl9RXAj7nJMSGfUF4QBsf4kAjHkCBPAUYtB7ZbjXy moC7svcU6KYNqF5hefHSXk1zqENqe0t7eUUsZLuw2vr3GcV08ufT7OjEVnV6e4LtUtJWW4O0lew1 Eb7sUDj71TFAY6zEL7VUUhp4QlAqhiO7TWI4UVEBs6H6A7MqO9qqWUjmRWvAiiHBtxJr2jJQz+r/ 674yAzqZz+wZrIsKn8g7T1+ON/LCPWphIUV6P8MihgqXOzCR4AZ8hpGH60P7lhhkm4CurHFRgPG0 gCmC7UBOo6IapyIbyRe9EsKIDss6xK5vI7ZnUvYZ4lvz7rrzgGpkGjsnhGUAIarAc7J+3SFEIKm9 EHGbUO/jlBGeVtUB6i6PGFyRJKmoaO/owI4ZGR2tb6xnrbapiy5XV7RAtJ2uWBGRPWLDqen6m81l sI4e7oQzd3Z2qKJR/N15/DvuTXiFfD1Z+MGUGvEffU/sSMlzRu4x60jpO4y/i6BgqpidpZy3loHD 3mKDYX0zupg0mMzKNSbNU8a1mE+h9lFJBbUvIgGA5EXNM1CayxtF5IgjsIkSDo+Oz84vTM7PTVNn gl2tCkM5Skh18Eqi2x0dnc5CE30BN6Q0PheJxuizMpApMtaKYeRSIwwMucgXdIBCbxggzkP0VYYz 9JhmUo95UogsiRaa4cZOPjah2tM25OihwP84IaMH1slX0I3oUntJSkVmRHgmJk8Rm2XBQUaSVVwj +9XaD1ly8kd9J54cvPYN1/79Jz7+l3/5F7/3e7+7f/9F9z/w4NEDJ9p7WzGoHdwg/UawzNG+o6MT I/v27Nu/72Lu6KknD81Pzn/5y1+87dZbYXds720zuKBkCqCk/MT8wnT+yScf/973vj8yMdrc1Rzh VdujRAvEU+F+RbYm1ICxUg1orIHZQnPD8+9973v/5r/8X5/4xN9X0bQxVx/+rsKelqFGFWWZqxMj aIf7LjJGWM0+X0iHhAJCbuAKSc0VGHtYE2pxjZVqCm9WAJyd2IGRrMdv/kQFptIxVeOujWrbUGVm kk8EUebnFXXU5peIzVISVHFnESSRjRsk6LZUlvimIjMutYXzbw27BDIcBgN5QF4Ba2BiYpwvkvVI rp4KdiORNiirUi9YKGFaJn6KTH7WeR2JZA8DMzEzLbtSeR6CPxGHPq3+WFJMkIZPlfxoazEEDS8F 7W2QapnROIPgOuhflERp/IOkVUMiuUsIhzwQGRvw41ha+wI2egPfiKuHuI0P9NuNt8W5F5/obxa6 oXf1ZR0X1uspOYuZNap6Lp8mzGfBgA6viZRaEXiljRm7KEfZzsxOu7rKz0hKtXNYETJqYrekMhbj EsZQBKKq2YXsHtfWmYksqS/lCDE7B+RjDFBa18Le6XeCWmMeAjAJtRvZJnGSML6jb1lEJvTvbA3I 5JIprWgiL1VH43aDx66LwgFAY5XAhgpiORuRDyXhQZKjOIqr3ASyq1wA60qV+gAHSkLTS27N3qv3 Axay1nf09nrD2kHm+aPfJVyIZUVtLU1t0N4DuIh5U+Tr/HVifBzjkUwCk60vqsuhskmkCphFRmJx ZRUwbIGRkPZUWUpgUgbEAEmVFkLuGKXsO9rbu9ra9EzWqPwZCq4x6nWWlpHRNPQB7RCZaDE2Wela eTG0xyLLlXaT5kLS4xW0NTe353I7ujqW8/MNNdUri2C7FQTuMNH9rIyp1iFxYTLPsaTAdhzgYgSV PBdWKgceGRjlSGdQLF5zzdV8QsQFmYh4ZbkTVAbqK4WQiPaD4Ef5xQr3r4vvJsaU1T5LTao9pc1j zlkl8+TwlsBGIpmipBFVx0Smxcba4uqD3378JS+56qabbvrw9dffcsstubrcBz/42/v373/Vq17L Daebd+u/Nbnqi150/uH7j2d/HRrqu+666+666544qGN32+UvfWF9bf23v3rb1NDUu979rps/f/Pc 0tyFL7zg8GOHl2YV8ctelbmq2jaa41XmR2fmR+fic1gQGzrrp/umAQRIwj9w4EBjd2NVTjzrjKbh arWAQv8J5LElK3gnvA2eDDlrlr5AJxzzTqzOMHA4gLVOEJD9wyEQorPb1F7a+zK41lhUrC1cSO0B YCsLewZNMRLGkAtASQHvUmUlMRn0X+SMQgBk+yYIEWEWrARVIalgeGjEu5NiEDI3oHes5Z7FUqs6 Q60pWetIAZeVo6XpBy/KzoUF/hQpt2Gtn9FcNkSbuPeF9rU0TgGtj8VeKv0yMW1LPAUUfEB4fqdO fLTuOv0l+zXkfXwlEAnZmPba0kRmWyQSxaDwM9PTSmOshmthmofCbLUxGoithG0Ym1rVKddCYM2Z TW3+wTC6t78kN5PX1l8lAYSqJBfIvsMTyc53gEH6JkxZmVcqAEbMIa/l8dTX4ekSB7KvhjCAdKke ZYWi50gEo3wdEuoNTMnJC6TbRWTo+fSUBpASO5oE5FqkN89NtNW9VARbh3z3HHFcYkrHN9RS3ZCp eG2Ap2Pvp3MnV0CyPBjSFVmHDJdcUupTenp6+/r6OCcuGoE6WQ8WGqw0/gqoy+cDfQPn7NwFvwo4 nWdPr9JdF+4hF4+aBaaK54lOawlfiTzldQwNTb/yUpXHGveHaQZnDTfE3sDmJE+O5CbiMhg2s9Mw JIj3AtuZIIAckGROrIIjo6VcbNRO3S0nLYh0abX9UYY1XWuXRiYn6RIzNjs7ubA4g6uDXaBG34JN ovrYiTqcTSLdKl32kuEbuTMYRGpt6dEluB+h41D1sXb5CTDHa8JhXSMw6ooGdgoob2ppwi8d7Hnb mwy7+gzwUuq3XADKKkgJssuT0K1lCzrecKzGzVlrAjQjLA1O7eXlUGXS0Mjvi0ZPjM+MwEb6bgAA //RJREFUzd144w3fvfPOP//TP98sXRseHb7jO997z3vePTDQd+DAE4jva665KpdruO66t6HNXv26 a++9677xQWCR/Nvf/tbe3TsPHzqM6Y2I57DXvOa1HPPkY4dmZ2eefPjgzOgMsr53J//r7js+cPJQ HyQ6fIuz7dzZywl37ep59IHHlsimn11Yml7kWnx48fMuJpl+9OQow/bCF1527rnncBvVrfWk1mhB BBrobIpke3hZhSUSSIYGFyYYFQaK5lhBZk+HnIhI5FRAQyRbZgKW/OD7wltdiOQzyM4LqMoGjq5o oy8kcNH64gJgdl11NR4NHTgpxJcmcPWBMGjn4bD95e+bMkm8bYZEJTdVVqPezMR/4E+O25GqcE52 mGP5/KJ2eVRMpLCGZMGZIA1bm7rB+G8qYG1vRhZbInLTvybHOD/hFPGXGarZytWbCHGfQSLGuo6/ pj8setE6O4FOY2YDV8EUoiKhu6CfNJ94sivkYi4hzpInlZQ3YX4SCpVaTLdRqiWSlZxsrsJ7TZwA fcEGeBjjjlenpzztZJrUyDXSMRyZnlA5EqwiFC2WMJsoCUK4jpRjxC1hUrMsjT+Wpa0++Q88CkJQ 6ojCZnMBsgYi9Y4pDkNK8s10BeEBSEF4oYaoDAzEhobIpgOJ5k9S6j5GMEOskEiNiXWgZbhBqhIy lnOOjAyPjo6pgQaBHxslICeUgmGqubJ/nU2CpghxEZwEQKzgfe7hZh68qAQQCOi8XdngYlDbgJJt amZGBrGTyRQpxtZWoiVtdlC/tZDpcfgUWQgcBkBJooj6YSRtrBQagPvRYXhfwb1TU+ie0D7MpMFd S8x+am4GZ3xodHhylrbPC9BVhD0veDoSxVwvrnXnsILnSLMwTw/SmRlC9kp3W4SOYB18WVMbIawU mWF0IE0mHxzDEMAeDRR5zemoFkPbiFdCli+GIYPFtZQkAJ+ya3nUe1d7twgIljBZWMqx4eMVhphj H0rB5il5E1kBfFH5uUb+0tXo4Kg3UH4a/6MISfqlL3yhrKbs0heeu2tPBwbyhRde8vnP38yfrrzy xR/5yEduuOEGBOj09PyffuQjvbt7AXz5E5/DDxKqkAOufPGL+RPCGik8cmxsdnzurz/+15/+9A2N tY1ve9vbbrrpc3Ek7zkYCBtyEc7AMaBLa/lV3vDigIsvvvi2b32LU8XVOZ43iuQ5N9p1LcoUAE+D ScplluhQ+YaJJBHgLrJm6UuRPjgL1kHmpGrBI6UYFwCawUR+VPAisgExCGYtyqJwX8Ib68lJ63KK ZDmyrCm+r+/ugse0FTYomFIom+xobyNjRACdeHSVisbO5OIYDWkjY91X+E7MCxuspUVLgkw7VgW2 FRPHMmf8A4kOrRN78mwCOkaVl/SJf2dvCj/cdkz2p8I32al+gm8yFMiypsSkmlq3ANf25SVxCl+h hLJ9EU+W/D6TIf9vvNVMBWbjE7uJqVFisAVGYtACqRFIMMdAYMQxI4lJ6/ex9bJZCxUbH4ZDE3uW D2OrhpRIBbHGJ4KB2XTHX3WAa/FUqOLIRJQsZvcs3171JAqecyR3EPw2wXyA74LpFj4cn4R6iHUS 0AvnDNsurqXaK6jtSU4Yn5g8cfIkfVyQbiQn1NYDaWPPCiXkxkkfNS2h0ipZ5bAaYwznF5b6+gdJ uVQjq41NUmQGVcA4NjUzi21JtyJx8CDKSLITZ79layTmxqyjx3gQVd8tQp7KngO8oEKFThCzC1xv ge0ufFFJOGJVwIIKGR2AWdSiOsPb+9/OCKeiCyBRVEx7FT5gKMDIMysnLq4bG4zfjD67F0HMkKlU T8rWwElIW1eHk2xA7aXok5RrrA8xz7HK+R2f2KB3tNvF6Nkl4iqZXxyn5a+Rv0yegCWy04sMn2VZ PYwHwjfuk4f6wa2PHXlicNu6p5776qt/6k1vug7Mob+//9prr+UA8GuEyy23fCcO/ujHPvaB3/oA PwAmSF4+4bRvf+tb33TddR/96Ef5Lgcju+Pge+65h08+/OHrP/D7v88x8eHu3t5f+ZVf52BOwlXe 9haJ5uzlALIo/7GMbRzrn7xx3ooH3gQPGGA6QD62gc501lS9aYWX0AeasZpjFFtwD2xEs9IwFNGW vLbsVtqmwFcNLpA1MBGotd6wBkgKaWlqBI6rr6XbiK4OCA9ngFOl9Q2ZVA6cB6NpINEilRJxo/Yh v5kdgDuAaaYo+xPLAWy9MFqY7W1OmyrlM/x326zRsYLIpkxD655tqyVbOYVvznZye95ODzvt5xR7 u8BCDXGaCVV7nZJWkaPGroF/isKIkGKu6wmjt1A4b2Wk/NvFdOzf038igCwoTFaut5Vzhl0VosJu 5i+RpGrHgwXoOkWLV2Hz0T/I9qxQCMvQmH2tGttJiD9l+0Ch49qr+FMml7Pj+SSz20Iy8Mpmx85h tN6O6uUkU0bwmRWGrqIEVLWVxyjhyEgn45xdXV3IXN5wmE1MYdfcA/s6qD/4J3fIJwG1YU3yGwqe FbhOB0dGjvedHBoZIaeN4IjMXae4ow5IqCTXDqk4PTNH0SCmTEVVDYkz1P8QEiTTErk84oAeORjg HvOI2pWlBYwr8QyK8xDhSwc6W1EWl/pxgEllClHSgA2m30hqNfICmnDCcnD2sEcjS9cZayR5AAAn vbIV6TM6x3Qqlu0JGxoeinY7ueYmzibnNqXFiREPGEjAhfk3wsjlT6EqMZDxrNio8J4odmApHCFH 0uNI+GXfg4YjRET/KJxuaynE5oxPQjcGU5eSzLDNq9VrnD+FKjYrtPKFnTIMlLblwq4uSDN/5Ss3 xU8mUpGYWHat3S38FcD6bW95C29efOWVvM8g6YMHDtTkqoCqhWjnchjmmMDIdCQvwpofToKBHLd6 4MBBfte31tGZMZMsluN12Nc2sXPbJA7LEInJzQd5KQgDsYrOjnbxmeLU8TDqO6d8SlprqO8LtYdK tJc1RAk//NRk4AADN3kwkYggXU6vUqjIaQkKiSPB1bxOK2UDx9xpP3JQAfkQzWqhwOeUz4hoGK50 ymYpWS2lbTVUD6PyKEeJIuBXUeBJiecctC/ulEpgQ7w+pj5XwNnFaV4Pm+wTXhSAKV/IGF3MSNhZ MQiZ6Nw2JvHPSy68+lWveKtKdwp0Nm8veN41X/70Zy668Iq/++g/1zXsLDxVvIerTbHy9BJnPHn2 YYbXFWReJFjFmT+JaGpgIYl9oNCzjIZakW6bNcVgYNBSJgI6cdwLRHWGO/+/aE0XDkLIChU/Eypw W3R+cHBlWlFXHGiVMFjldLp4JzSuXpkJbORKmc1SS5bUTDfrjUUQcjws9Dg+JIOUugVr/DMT0Jlx rTGx5RF/tUBL2PL0F6cGhT5IXrC2iW0NLrloyK1SPn64c1Fm02+XkN7cnKCnWkVHeK4YdkZD6qSp tcU0eOtYwcdPnDh0+Mjg0CBmt1pNE1pVPR4lCLVA8eS7jU5Mghej7ZTUgIA3sgOWq7SsphaB0Xla Za27ByVZC/TEVDqnkBMkb+oocWmBv1jyTjlQuhUhGmWPkAbAulHBrlwKYWeZ/tcdO8lYtfAyyyOC D0bpZRda0VlTC9AZQpOGZIckXkxmBZYLx4QppAhy+sqGI97IhzaxH/s4OB4RHCKBA93Xsq5FdgTW liTppKNZeELuJ0M8uGey8xRfBU2DlM5fZDNwTnFjRHc1E1aExMxeWLK8WJHUixZ+vuuiHaXVpf9w 442CmHf3Yk1/4UtfKjxAhY4V5f3H+/kQactvwn0hc3mdLgK4j8IPwTrCAD/jC/WKhUoykcixnVvD JPJPRdWZIaMQ/GSfq+eWjWUlEqk+MHJ/aPOM+NYMRe6Xi8tl9yai2YcJGlTb3VUhcaAoqoFygiZv 6FMMMSlNZBrqnL0ixJsckOGhwaefPkQzacQ0r7ExqNXHSDvV27EJ/gmfMrQ1BG2QyMhi2ziSR8Qk Q0zHG0tqlcvyV0Mip8SEJfNOe11+yQvf8vqfkxmYStswvp48cPfHP/+19/7qe/7uxk/Ozpzgk4aG nb/4796Dfa3duLSK7L7owivjnIXfPYM1HcD8c7Gj7XkmZ41MnrCjo/8OlppMVBmeCUMsh4aYFvrt kjILi22BwVRMn22VPMPnDmae/hN7qgDFTqJHPG9i27m6iWPUzs2GtpKAteRiAyU1HwE/8gpxHEBW uMucPubRz6ir8c9MputCfoVQNqCbVC3F8Rwp0Nn3r2mITgep0FBjI/c7VaadW56Ggx/2X5DODA4M srQQCIg4lj9Xh4qAZcYskMIA3QcmQuRZR0o+B3NAiRjzuntULa62lSoeHRwCtRgVcZ3cH5WbINnx OIm1zOcXR8YANmZY21gmgCQY0Rj+cCfBFsE9E4/Hi0AT8XCR+aJwmyz6eGlAHIwRgx9jhilE48Ya djmPC0l8aWkjzauQg/ZCSYrB8qqigFq5smrwR7hDt8LYyfSg5YQCUSEOUE6MCRPDw8dAu9bRzA9p 8qNEcMqPE2WBymGy28I0hCJlBWj8VbMuNhKlW7q3DZdjZSBxBJLgQDgnU5z0qborVLkxo5wztHEs FD7RmpAjr3vWpJneIyaSrBRsYYzc17zmNbHCSc/gh3natuCRdB3dLYhgrGNkLkL8lq/fUnjM8vxq fmYRCc6Hx/slqcmcxzrOfgA3Co9nKWX/5FuAHtdd9wuhIbif7dsNnlI3OmBjy/qwIarZk41gaicL XKcqWdV6WKMvhNqMJazTSZqHVGYKUvNdsDxwZJHT01h2dR0LOsaZ6WD8hXLIkVIKHj8Y0fVkzjXU q8HTKraBkvownUmem5qaxIKmvEjpGgs0cIdLmuXOFpiHJ4EfVjiymiQ85WyIy0L1EUgjfpAIIOEs Hn4E96V6Pbyx2JOZMC0cnIGxIQkZJ6XQIl4Qh3Ew1urwcP97fv26Jx79gb6/vrGjp/OP3vvOJGu4 pPju++7rGxwqFND/C6Lvmb+SysRE5jooIjJ03ijPyt0+s1iZT5WI5rBAYpHH51twR/LPn8zNFiqk OGNYTOyTsKuQWShOzKbwbgUYaiaSEpXwhrHMQjRnajW56QIAOs6WmashkbNdHMIx+GlDKAccEccH PqKdHhZ32BY2EI0+yzwPisro1oYVoroHHyMaS4i8CW6balFDaa3AeeJDjkECBFwetyQhBqF9rql5 z55zOCvFX66FVfk/S3h4eJjVjeUKGEBKJgY177kvYGssEpkh+YUwUggVsh2Q1lSstLbBy06Cs0AP NTRXaWe0zEyeVgLPkJP6y1raqhc3tchkyU7PrJBfBcGV60NJiOMH8BsaLpJo2Dob6gaxzAC7RE4/ 1gLmdzY+JCa2iordu3cpWFRZzv0bV0qAp5j1LDKQ8LmkHk2MS0yMzDc7RAH2a8e596j8bpxr8/cz wBzD5WKsJdZTtyjOE6Y0Q4zHHWTzVstEIGVm+kexQzPsKsbYs6uDbwEiv+td78qA6ch427YJWEY1 LaLkx3xGnt7yHSHRZZVJzOctb3sbMWF+fu03fg0Jiyi/9dZbr7rqKmDrOA8ZeCG+s1ehjI4P46Ic dsEFF2y7ulpRmE7adYPivaNqEJgjpkM9ucm89eeRWR8LWjiXRTlrWg1tRSjqD3ny4DO3pOanvq4+ 0FK0bxSOO/FGclHYNz8ho6ETo7ubGcWYVz2xquCVacUNE8H3XlUlmIoV3cY3gFBVqbjxCgsYEIRc rompqdHxMeGUatYuhMOpJ0n2mmRSQW5lgbRKBkYFWXkadO1GEL/iRedTJkDR6h/90Uf/7m//OyfC ZAbo+D9/5zdv+/o3PvG3ny3Kr7zilW/ln3z5He94f0PDDhb2Q48/MDtxPJMm2wb83/zPyASJxBGX EXkjmKlRLjm9jQATRBlmHz+2iR/TxnKEGrNo4SlJJWdMMPkx95sJ+23HZRvwlM8JziOauT9rTOVC 0PAQvgR1M1A6lmxVi2+hv+4kk0SH0i3JKguxq+XnBwybjPfsbpGIFsSrYqKjZCn2fkDb3JLXqV66 PW/20BNZJaXiFi6CDVpHpLPYc+rquJzIDWAw9kqm26+Yn5eXh4eG+ARuQrrN0mdrdHgEcITLhfTn W0mHayTJo48+inbas2cPRbn4BAgF0DoOwvqgiQPCmlWriklDOXq2kmKsE4UZT5xkHZPUgfUN4qeQ aXk5igJuBuSxqp0qYdVQz2wehMSXyJGQzSiUfc3xAczVVdJE4CLraGzqam6pxy9e36gpLe9sam6o rCa7TcX8y6t15ZUtdY1kXDeCbRq+hEU60pxnpqHMnSRPTo5GTTXlfmx7pAObjN8uEkwoQ7cwfg9B pk6lD1O0JExaZISKg1MIP/4Zs8sUmnlL1KN8Hm8ywyokdRzPGyzuDtrHubAN0w2LmANYIfjmgs/Q RJZRTLoq7GvKWzpzWMSIadIt7r//7ttu+xZVJ4jZG2+8sXDh6swtjeVV5SDOfI4I5ndTV2McA+7M d/m59pWvJPTHJ5jbH/jAB/76r/6KE/I5KPY26zioFeLFwZ+/+WaO5IcMEAzwTGHEARFnjyfFajCB dRnzHg/OUIRFE7H4+DAK9gKRD1Avhi6TdzbK5Y1yQHwYCRWIXBQYYQCHY6K/YjF7jtggvZcBWIjO gEdgB4qsqqQUJc7ZSWrGLjaJk701dX+UXCKg4dJX5U7xT3M18In2XtQ4iILNKkN8qmIKExdY5PnG rs6Edeni6qtfcR2iWX9a3fjXz37uistfdHLAdvTaxitefd3LL9vzm7/5CxtlJT9/7RvuPzz25l95 56vf8vPd9Ru/+Cu/c/+D93/p9vsZ2Acff3Bu/OiFz3/Jx/7k96JJcXF+5ZKLruIHEoezibozAgWB EsRPHBChad+0tp2Mg8RYgcCkgtgBlg0lDnlbduwm/omgUxWaU3ayzBsbHBnckd1UCP3kT6lMD/GV vM58/4aVIja47cdJO66mCZYWI5k6oYP8YVEFTzISLeKKLU3NLCqZt/ZTmcfJKXSuXtGjNgws1ayp a9o8k8th7E1+cxshvvmQ88eRweOcxag4Cd+KrrIhPSL7QkZuCkbLLTaUx+X4OjEQcmEDjNapqCRa XSOLzFnYS7Tl5E302aC8C7eSgC17J45XRgc5aXnmZA48A3iOD3nk4s4XXtDe0Q5a6qAkFaXrCHg4 fdg0MO9xYdphEBfCXscRBTvEkMEsATNWrSCSDhMGKaNAYhW2vnPHi+AawclDamtjrJm7D+kmgAI0 o6Qa50W8fsu0CGSf9bS3oKRI9wPWILjElOCpDk9MknRDKcLs4spmVCqswuYhQGMRfvCVJeXVeeBs AqyRogEA3pJr7O5sa29prquG90e5IwrFqIB4i1oljNwQyrGMYu9lanyjlDxxdS53dqAqtuXrqRyj hEp0+jXNLS9PMYp0C0NhknRo/Zn5JiHiQ4oxvgE5hTvDFZkLmK6Mn5njySamjXDtC8bq4R8+MT08 y12FZAShVuFytTWK+tDqddEV+wZODM/P5C8890LEKMl5DW0NjR31fQdouqEXIDWSOr67/4rzpifn +g8PO354AUl7SOHSqtLsbJycpLXhvrFkNAjOrWxiQeMtZLUwhfutcWdjUwsZao3qjqjsT5HTiuR7 eZmnRiWzmcTkR7gCQUzAtqiYqB1LmVChoq9UM1fBAKPcLwAR4IfpmRmllDr5BzVPvSh0AkPDw7Ft GB/2IbE/TGZfbgP0DQ1HUzgQJyRLU1MDmwreevy5IcHOlFQSjcDephxGsJuaWKdGtBwvZ92GAEDw xv5E74Qw8pN6LQR9QOoF82nZyvorrn07b26/5fOc4Ts3/+s//8sd//z5v4WP6uA9D7353e9/4pG7 ePPe//hX1//hh37jd973oyfuYW2BO//iz738zz/1ue9+/fOcvaS8BDTtF9/23quvuPJ9H3gnBazv vO43ef+eD7yzvmn3t2760mOPP4EoH5wrQcRv1p4SJ4h7k8QsnI/T3oeSi992ApzoibspDgZxJARD d3h1OrK0GPS9IdeA68y/4aaJB4+QaZaKFS0ECzNEkgWTwiCxs+J34ZvCG7Rz8mOs78LzhBPDk0h/ m3lX7qlNWvaOvOQ0SVlBL0L0FuVhLwumSBpsktupyiqQz0jmsc+W7NnIhAuvl0R5rCZD9lLKvvhW fnTA3jAHKnsoGd7Q9o6kJF1bpc9cqS+kW4Hs4nWW7o4dOylUYc2jRNT8ZmUlgvwMMseG3JeZCxGr GruweB184wEV5Gmq53mixIiZo/zVUR0Br3ZC4dkoU2yHEhUXgfIbC5BwfLDOi7FFvDYqguRGmQMh jkrBSPS9E4EDgQXpJ4OKDVYuUpJl+seUI08JwCG1hXhg9UTOjTjhKqldxCDicWhtTjo7Q9Oca0He ES1aUgt5DFiB22gqxpH7AZeknXlneytvkP48uuBRCYUEsQp7OYOnQ0YXLuh4j8LR8jSPmgcxqX9C vRLynwP2wbcib1Bk0CXkZKASOUzzlwLf2TIttC9CKzh8If2RqgRFPkNA8wln69ndWVEl5sNROm7C GV2y3rOr8wXXXNLR00Ywrqmtsefcrv6jQyUrIPWV11//YZLn7rjjex3ntXfu7YL2rqG5oamtnnr0 kfFRQIG9l+zq2NXR3NlEd1Dg15HJsanZycr68r0X79x13o4rXvmmfZdd3pRb3bG3i4GoaaiqqC3L debAkobHRtQLhmmtqyojeNpYze/ymorq5ppyWuMp4Vj1mSxMbj5SjpT/HtrOfZJUqayeZ7LBEOAM kXkklLekGtkNQUmsSb6IdHelsipWVLEN6StaGGdTnau0SbQx6OKmUK0Cz+KYblLhq3qul5dNzc6h 1AdHyKkfo/fdHNlyZIPywOq9EOF3FZjHTOvHksTiRtvJ8ybg3MhgMi9+iOQgVknZ8npDyzlf/OQn duy64OdfdvnOfVfeeectDx7qu/6P/uSmr926NDP5W7/x7o/8pz/iEm9/x3tf/pKf4tRfv+WbY2P9 fPLYw3cPzG7+1tt/9n2/+5G1zapHH70HtOt5+6/Y0dPzzVu/wu286vIXTI30/fCxh9728/87KNF7 3/+/f+FfvvL6176lpX3HYwfu8/2f8npmAb19SVsMS8ZJkCjAHvFeka8m/oHyIpA5MBnI0rToSiVs tpBD5qoYxLdS+LsQqt52p2f55499gILvab6iSrLgt3huJc7UUIpZQpDxV1VvqEmpKCuyzLk05UDn 8JksemMrFnBByQAywhA6OzDocD4Yfl264GVeOYF4cd3khKaxDY0mWW9idKVvqRRKRL6AEwQGuZB9 SpHfBixhzyep4fCp9H/2F9ORmPZUFVU2qy8A3xkbHWUXtTaLCTCaGZCFJsy0eJNkYcQ3U0s2FVlQ PAF3GBAj96TkFff39aKG54mUcqU0RUGZoXSF+5XozCbUxhYYjXtAthbylCKh6gpyZmk+K3BW+sTj dKK/nypgnFhj4jw/CVg0M1/aLCtaptRIykNXDhO1s71t544dba3NGNRIOCAUHAJl6ZkHivtUiZ+x pECjYlZSQZkMU6xvRK/mxgVF8vvsQPIPIlBkA5DWApLDT3SG5SsRTo7ZCpkeO5/3MfHSJL4ov+W5 YKDJZFbOtdWx5FrAaP7KRmVtZXtvCzJ097k7dp7T09BMznod497YUo+MLq8uHzo5eunFF3/ve3fg EP3BH/wxjZQ7z+9CotU119fkahpbGnLtjbmOxtYe8KE67gyRt7q5Vtdce9FlF3bt7sRnAd2rRKDX Fb31ta/c2dt77wM/qKmv7OztIFedMBl5c7W5Bhq7ltF+gZhHbRV5duX4JnVwO1HMqV3tRRxRVhFo BMJraN2ALk6rSrYcQzbpawCCii56G/CwgqrJrFqCMmDV8VMlV6u4tkiUFPxJRoBfqhnS8CTBSfWt b2lhTYJSALI9ffxE/7AE9BTymcVHuaJKExHQ0RQ1JHPYg5bLsXFta/rkwSqEjBaeHgdpQhWiDJm+ +Sd/8jeYxn/xXz/1sb+7/qvfvfcT//H3//mrt5089ugVl7/0ogsunpjPv+T5l/zzFz9PtvaLXvBS 8qM++ekbP/qf//zeBx8dHzh+0WUvvveOb3zha1+5+Ru3/dkHfwN5feToE5dlMnpz8x2/9P6DJ4ce /tF9x/tHPvi+9x0fnjp2+MCxoWHu7Nixg9ts5kw6ng3x0OehjTIgKcbQhT8hrMUNW1khjBeoSMCd 6rGIIODTaLNYaqRyMiR8DGAMxykC2mOVjORZRPIpH0thhuVy2ivOcroS2LKiAsnxXaiAxRVPIeDC NZbZWVGBKMzyo526GYaw5OzW5KbmVOzWQDhtyW6RTQcIGYshewatWxukmUGmMIuM8nhpQ5hORti3 7qcM+E4p50HbH1STKufG1XPgxGLB9rJujztR1q8UAI6dQXAsGHPGra0DgZDtC4/M1MQk9k9zUzO1 g+oATCaF5CxGEBTpQnvb21rZHvyTadbOsvDlzig1Ewu+JbUq8gkHythV7lrUonKVaD2FQ8LuQujz w+E4WRyOr7qwvMheBWlnBihj4bzzC/M4YmPE6Scm2ckjY2PQGGl9Ue8rlmo5Y2TXEUQVBXFdPS4w s0iAAG8o9EFoOsaCp41s6JgzxjpTgDEBfJ4gDxDa2c51CaC9GDHr6hnEAbRMxgH86CXcSbBIx9kE e/sV5+fkAXdksxWwtf4aAamgpUljmFERFWqDI5kq4rAgU9KXwu2TnJO4bZYIKERX1w7yNGaX5na/ YBfpkXyuWmdVOuMoqc5I/FmQ4lOIoe5Vq7X1DdSdRs0RmkaZlJMTjzz5SE9n76t/+lqsVHSwSfDd hspjEeBmqBA/lzYIThKSUNG2GcpKyZWYR6SSHUFuBL/5AcCjAJXPQdr4u9L5VdgqSFnWBSAgFPWr K5NEEmamGUzMEtV8NjagUTmSy5g2Ntl4yG6eC03tMDGBa9nabmyxOjo6Qv+3Y30DfcNjE9NzIiVg ufLspeXY0eAbzt5MJK3FjCfLRZBZYNC7Rv/UlPgH1X7JxVd9+EMf/a9/89lf/oXfxhX78tdubq1a u++B+8CXZyaOfvf+p979829glf776//4nW946QsvfdGhoTwCOhYSSRrf/c7NH/mLP/+Hv/kEAvpj f/L7P/Ozv3C67ThAGw5KaNc39nXVPvj4A7nGnbODh1973Zvf+vo3fvLjn/3R/d+/7Y4vK/3w3/yS JZjopWStxoRmWstX0GpUxb771iUYiQ3tzI5JFViI72y0/s339+NOEMIvNldUiag5PIk3+QVECqs0 EiXZSrFuwxgKqyh2dLwC0MgcpWzXhwguNNfiW2E6Z1IiBk02sl8CCyycA7rProJXzT+4elRC8XWF EKuq2cVAzlyGgCGRMyG0JmhMMghpdU/ed00tf8XijEBOqA3FaeqAg03eSLoCcgHpiWtLSSzyDotd iGwpLV4alQxbXtaIYK2tcUryJmIx5ly8ORvr4hrH76ClNFlHluw8Ao/osm+wB3YGzeVImVhfhq6+ tJRzRqPboJ2yRSlrCTmoXqc8NBRfy3BqLh49cRIeak6L2VjXUL8JUhLcjKaBZ0SwtLlnAEpQFNnp ztBCIiLYkNfR1zwmmEGPcEFEDzLjN5swHQnnUZRyysRKTGluDNMefMMUbdEmQK0qOUR4tDn1Y54S Meq0+ThtTDNvNO7wdejfrvWSARc16FLWMg28/hld0Ufk1W8Y6Da4lRleksS0LOg62pFDzVY3VjW0 Nuy5dFdlbRUaS9FntS+Bi5V4NMgVKSWQ2IoUkPAv36NXLOdWEs70DJPGDfJ4k/SDWJy75oqfIpQx MNRP2Ax6Z+6KDGJjVAoRa/mm9ognXFuXBxZbjelX0QtqAuLWPhJ2tl6RxVxa6RakxcF0rgCOBpw3 fAU7QmF6exO4Ca1trTyA2ve4mRv4dRBuMB6swID4g94ES8LavY70V9qqHj56bH6VxcAFIVQEJyFF CHIPjbqlSJKUEBMRIjp7G8Zi3JLnZIPGa0jeS/ZfdcPffOIzX/z8E08/9StvfPnX73pk4Ogjb3rt G44OTR45cgDfZ2Wt7Ffe9nOf+dxnl5ah/ar54/e+83989VsPPX4P52tr3rFz1647v//tY0efODE0 +Utve8f1f/OxX377O/6vj/zRr/9v1/3LnY/8txv/C1hHe8fOX//FX1xZr3zs3u//0b//gy987ZZX vPjlP/vzb//2bV/85te/9PrXveX5L/qpu77/bXe8OeW13Yg9k4DbMjxtliZ2qw1rpfTK3jI7m9kb ATlJPmCQWQAoVBbYahAQGlYKMDoZvcS4tryXfZH8JZbvj5O0W38PsOH0V4HxfsrJglvOJQWEyZXp jB/PfFH0wVWRlCwkVqMjwAkjbgj0gNF4k9mqqXfg+oq0YiUEdKwElcmm9GohH4yD6QbC1LOUEslP bOr4zQHsPqVpennxocAKy2ilOQVZqitaOQziDk5DPEtZuU7oCsOOIyJp2spAaaQ8lIIloH9NPR2m YLYHurGBpFNHjLp60VOQDoy1WIFZnUOqIr7Fe6cUNGkPjlNsDRyzhiZ4CqqqZZG5T4UX6fYV8RTT oLrPbSBG+SJfYfexzQA6lBVdTIiJ2JEIMbg5ayiqwNVFg8xkOpLiyZLISsUM6X0Il4rqyk3ilKUh I0R9ZzNPtcJqU6qC0XLuj6nTbxdNZPyBYaKG6OS7WrLpK1vWXJluqYhdnkW0asZwpMbBT7X/6YRb pH7g5J8xc2n3r8hdy5ZdqHG7TnrJUEtfjL5pSGN2pdWtkOW2aaF7uSt2LI4ukb1p5gSPKOKsnM3I WqRkv6m2tqkWilFs+aTIXuG0Db6InGXNRO6N6SnE7Ckm1coqhDVjyLOpOgnZDQnf8tL42CCBgRde dhWuDE1tYIZjknF71XVHXU2iZbIDav4V0EBkDTjK4f4JZqD11tW65nfcp8mM5OElvTWjPRJxRXrp 0gJRasnBDFou0FsAB6WkGCpuYvNh8jCqjID9s6DbxpBVLISCRs5OWsLw+ORaSSUUnMI3yFXHe5Cv Lukcg1koPBJZUvBZ5sdwucsuufrdv/6BO79/2+te+fP9Tzz4mS/+05EjP/rizTctrcwoDbCi81fe +IrPf/lmEgBPHHzsN973RyeGp58+/qPH7vvBm1//hm9+/+7Dx37ENU/00ZK7f2xsAFF+/OgT37jl y6Nj/d/8xs2fuOGGT974j3f+4DYegOc69tTjJ0em5xbmx/LLY1NLt99601px2e++932I9SMHH3/D G94KnvONW7/yb5fRIXosaMNc1H5xrqqktNLLnFGDrGDFTk1PSV64tHZLneldWJqZ6DxFUzxXGa3j zyTSzyqjff8sAASI3Dy3G+YkUXkg8mHL1igxUlsTN7UIO9Q9hoB3YaKGGG5L9Bsm0YsjA3NIrWaJ 2fgTgxP2U1hyyUuQkdDw0OvJGbWMigmMGWuRuONNcEYzyshos+hl/qjiN2qjYejVEiCh98kAKrkN /oqeFGOuZVcvIoGtDjjV2tK877xzIZaxNmHDQ/qMKVdOuS02zRLtA8TDob0iI7ymCsOH0aGmV+kN a6viilNPPElCEZ0ZBuE2hX+srzU31iM/sGwBtZup3kUwuJ5FNrFIeZTgovQ5WLiKSzGbK0iBrKw+ cPAQtk1HVzf519CF8MRE6ZEemiQBiFp7CFA/JuUhOiF+kPK0NosrpSBw7eEYsZtTpE6DipCAVyuv y/2hUvEagQF+YayqubnywbHMmCdB/rwEeJmHm2dEiiYSlq6mkU5U4GHx/NKr5o8PBCMorCzaJLFM OyJqN1N7CszVkiK8CRsfuX2Q2dOyoA5YjSTITerhkKrKMJM4g8C1TBli+ChaEUBd6ufLJwoQr66v LK3OTNNHsRR7mRQH1dFJaBUzsEC3nBl5bbY4OFqFQGhnTk6c6DvW1tZ5xfOvZiSxs6UztFUV5Uv6 A8quknkVcs/xGye9m4hOugGdR0MNZ2yJbi2lmmOhkNNjWlrl8qg/hbtXsIS6e3rYNeo+ryJtcJIF JYRUlLe2t9H6WtrI9rBkNCmYqEOzMjHa2ASN9fXMjgpo+do62JQWrBQIHk5UmjivbssILLDMaHzA TSuxznQf5PqpG1JpSWd77wff+75/+qdPtnXv/s33/PaLLn/pz772La9/w1tf8IKX3HnbN4+OjP3x +9/zz1/9DommTGVrWfnQbB5kmQG55qVvvP17t4+O9lmVTo+ND8hYTUAVFYdgOONRkjqeYRd8cvTY k0ePPbG8PPvwgfv469hI370PPYbF/V+u/+NjgxN/96lPjkxuZ2vxQ5yidQoeq+BtHJIeqJBS4p+p noi/BQCqzo2aXbV0cY5NGaiV+dRSPMhncST4NBldYF/HX/3a8lEK/rn9Hp+rjDZ5vwWW+W9l/agH tPqzkBPNAlPGFMl5iOaiIrIbWKgifmHbOt+e4y1UaOdE4DpxZy2EjWjaauaWEngk7DZ3kWNoOCBK nRPmQKXA6EfbWD2elNCU/mgrS90phVT73PJamhD8AekWmsClgwCBCOhgTJWRA/KWNNZSetQSng0s GdyekxNlsZVWtDej82V/KoYDE2k1zd/npqfOPWc3yG5zQ93i/BSCkXwMJCE3ZMJDEnTEbCeeX9N6 Li4v1jfUjowMgUVA7bu0EliBKjVo40K0USl4hPvWluvI5WjONdZUi6keyn+Ge3mBwahRxbBigywR HLJFEeFXPHXoCIKlIdcyNDJOqkddrqmtswOA1nQfAXqblFurDbJQdSVnzeEJwO8XhWoSc8qSkPmZ iEi6IbstLPIzlK0zuEWTYpK/opIqKuBXFxcEq5IVw5FoRKAeY3aStNwnZxT96UYxiJBy3O078qEM 4oTVkCSNKuYtYmJZdg7nqK2pJxdG9ooZOJWDQD41NSDeV7oZOh8yDdV1jEN+kZyHYlIXTvQPHD56 vH9oeHkVVnLSHKFlWQMJJuxKP3jSTaA5op3Y8tIqODbQUCQIy57FqVgj6RL6Y6hb8sAJCakO/JTF oh6nsIRS/vGZqeam1ov2XXzk+FGy4fDTFubn2NOkDvFD6CI/P4sXBPqP9wikoK5L9qLc1FmNxFB6 kkclm6wKSPqZH3mnkHcjpon+4YLYbkENSG0gF0gdxVox1OXu3pKUolosoUAUHa02VyJeXN+sLqtE pjI3NRVVeLAQ07HuAbdZxJTnMULOflKKSVKsYWMocqfCfOFv/Avl/77f/IPfec/vXnXVT1NgODJ4 /EVXvPyrn/qvDz/VR3UtK+4Dv/TWj3/qH48cf+Lehx6/76H7/XPfL77+p3d29H73zm/tv+zl5zbV 3PXQ/eyeu++7+9jRg6QhXfK8l7zrl3/5L//sDxkmQ1glDpNG56kC1DakZCJlbZ5tiTHL8ZLikfGB b3zzS5+44R+//q0vD00NFX59630wOZxZNiefZk5h/JtIg4RGVMqpJ6c63WHLICrQ2dTvEFTAr6Ki BxZW02ayvIXZu2DIRq8urzdbP8YmLW237iX9c+JPnvad5PvZvWf3mZwq9US9D3TaOL+cpyA5MkWt OqAYbrDvpR7nSGokLCmt2K0Ye6IXJg1O1s8K25pqJn6zDREZGIP8FiuMCGnF5SOTI83akJklZW2y Hxc+sbUh9VC9MbvU9gGempKGRf61CRcPUGqkf7g/jKDXQK0jYRdTEoR4enKSvvNk2p04cdy5d1PA HdjByGI+nM3PBXURkgyaG2Tp9MwkuCaSh/Co4oGizuvpUAHlGlJXtX6oh6V8nvbUbU1NJHBzg6qu XKUoKw98Qv6HKVzX6Y0HasAYSVgSTINPvbhodnpKbYcgpBM/LR8oNqOhZZwx1UthwCmBW0EJItJ0 DsVB9k8Ws+tzjGYWl0kAVdCHg556x070negfREIhsuHU79kJ2LcDnIMTGMNW9mtArio5cDMQtJyc OJ7VS8LJEwBsWRqNtaIvpvBIyFzJWLruSaIJaiCGmhVwKzCrinBrcgUOtW4oeY+OQ85diXhDVAex sMKgRnGo3l/HSTdoqcn/UCCa1eW+E4KPo8DOBFZKfpFBLbugBqolgm/Dw6PUEBHfm4FBQillKsDg F5g4UEZNbZ2MYoJjtFNYXIoW9DACYS/HgPh+fCU3rBFtrvpxS5878cb02aUlytcmZ7axcWJqfEdn D21tx8ZVZqpQhAA+0GS0O6WxAiXE2wuqEOXywm0St4ph0Z/M/Ot2dIqNevHBML7A0DACytwwBW6M hsPf4o22TSHDBoUB0UpldQX8hfzT/Pyb6DGuF/QsSokS+FMZiS60t56ZnwcSFugqMy4hfAhZKPMx rZGrLi5505t+6b997K+mljZv+e5tneWrH/qjj/TUVn/5K5/bffE1v/e+99330GP9Tz/8/v/j3R// x/9KfGNy4MTietnJvgNjg8d2tqnk8s5HlXdx+30PLS5OC+Z2G5rnXXrNP/7tJ/7Dn//ZseMHhcNb /EghFLjziQyTqEvk2TYJa1gmEVysFVncRkXDmz7tZcUj0fIMP1uQcRwVvZ00R7bupEjIH6gl50fY vdodq7WjMnPYDuKX9tntaWxpllOvl+qD+O+ZbiYApzP/pLoqE8eevQIwIhPTLkwNRFjHmAQ8OmMR N5ZW1y4OVn6nUpSqus1tJhx+F8mhurpEzEzxEwOL9uuE9gby6YS30H2uyfSNsDRVQWrnLIhzDfDp fjgJsTr+ooRtkKK1VbNwlHFLTv4TAs2gskpJMmEPB36da2ridqg8lNBxhB/0AuMGAx+fmzds1Ln5 WfYubHcsb3QMh3GS0oYdXYAAAB1Qh5mcSToB7YGkp2CGrVKfa5QgYm+QmVVbL65RPRXlJAHluH7J Y4xqoncU7fpkwclyXQviSvm+DNnaGoAxjZ9DQEc0DnFIcxdTHEh4uvSgDBNzfnHlRwcPHT3Rh3hi P9C3uYk2K+2tcPBMj4+hQnDwpR5sfcU6MaGUaByYNAHTZlkExsFmDRc89cV0sLSWgwx22JX4FdgF x80qDUHpg+iZILnmzlzonPn4MphsNeNZkDDvRrReVYKi9BWdDQ417TRnBMsW8cvZ0GoYwYyKnJWZ VoOZwJaUO8msqHFtVTU27+gIdfbT4o5wW/jI8XRhlJANrhWELChn4toGeZfHxsfJjvCDaDGGUgnQ jTMrVSMNIulubCCxyFGhGKf89cGH7r9s//Oed/Gljzz2sLP91bRYXiTBOnjCSLiUOyIAWoaqZa1Q G7sJaAKWvvbGFmeNdBI37CXq6Ki3rEYdeyQtpQvkPUI0Umll+HfkG/Ffi2ZTCTB8KkJTnIJNRYE1 RB3VwyPDOI5Ts4s4ponMyESGlWW26d/85l/+h//8h7//l5/8u0/+2WNPPnrHvT+8/+EDiOkTY9M3 /P1f7Nx90e++973/8pnPXHvtqx94un9krP/Vr/53//S3n2gtKf3FX/3Axef1vucPf5dGnMOjfRT2 ZwloPMbY0In/+5/+/uixg2L38c4OizOwjsRqzu7sFBGUCmXNxyn3XvCPWDLbXz/Gii40QhNZq73J aQMkRRZw56wW3odoi3TgiOIqo+BUWXm2mzt9wLcduU3mnn6ebfZ+dnx8HhtKw5MS7ARMnL0UT4ND sZYcefKAk844fGiJFPF4WSZKxjcrkxBBgaAy56JjrGgC9FLyV3JRmx5xJ2HNWG5rp2QLVyhKGGTI a1tjocuUkuDL8Vdl+qape2xeJDcCAtYN4opsbZxaTiC6LuNOMl9KS4kDmYawjHg4SADiXX2ZzftR WtvTGelghNycIwEdXTk9VogcYlbbUdXOxLwto1/RwhKUSjCjRu8i6SUFH4UCq8UnzX1pnbWwzH6V WFDYTT1d4RyVGF5fNe5BtZgi9mJBlPBYoaLD1b3SapQUkjm2uLI+nV+898GHJ2fn8PqhGG1uaXYZ TTmkp/PTUxRsqm7SLevN3iNhKj42SQKteR6BCIMXnDUqXkOSRxE2tIRGwJ0hMmw1MJGCPibn5kRh 6VZhPnMkzKtviz2hRMSE4JB9IvtYoV51saasyJ9zHmSnbWpTTSR1MDqGyQVXYoKRRDKijZUbkpbu A5BF2PEevJjAHdY0Ilxws/soGwxR8gwKGufUjJuR8aaWZLxRWJXioyB8kekqY0yz65whWRZpsna6 9tbJ65B/UwcBAq2Bl8bGRi7Yd+GF+y7sH+rX9zBvxX1YSS4FNyBgwziPomhmm4pW8WEwGVxXKYE0 n9Ue/1MCibIzZcYkd+U5Y4hi3TOqahZeQxmTVBdFpIiOIKNm9qJviIpaVQlGNg6kkcvEq3EVjxw9 PDw6IWbmHyejjz/1+Ote8TOl1U233f6NKKsZGjxeWlz72+/4uU9/7n98785be3dd+J5ffTtDdPs9 9yOjjx35EXBHY2vvvQ8/8J//6j+sVkb5uM2scMlDgqAGkry25M+W0TKxT5fRMUTZ55nMkrsQVtyp r7MIxzj3M70KZR/HRlczpECUXbDNpDAtSthEzEIEx8g0QLKoMjYVUiGqfqyoPcMjxVD9OFm/TUZn Qnnbm0woxwlj88p6cKvvJH0ipeAQghwWYxhFaYw9HkovJ1WHiW+jR+X+/Nb6THPp4kBJDG93o8/O cvIEUYsYUUE+jLglqRdIVe4KO1ohq5RyK6xYSQdtW5WSsEnDleTrHC8+0s0NJK27wyhdj+wMcv8l wSorqCBHamNkltZ0tfN97iUgcOwj/tzT0y3WG+Qve4JpUwMVJHUxZQLjk1MkNjBI1K1FY8Qg/AVb AZ1R7q0rxDgZRJECOUgoXphjszdxLxjiVEYEcb/Nb3DqEjxwsV6QN1e9BjvN0trETH50Yhr2A8QS mVhN1CICvVeSkU1tZSn1N0HRax9INl1MHmMso1XWuTwUdd8yPTPuDU8njed6JVVK6LBoEizT2P5d VDjqNbu0rAgZ3o2tY/HqCW8uJ+Rl+SswXGCToQBOhWKWjDaMxYvvhm1r+1wZZFoQdmgdSSd9RVeN 2jyDVky2mu9pkmwUIHBJLlZyxwpUq3QOLVIaDrdiFzXSZtAGKt5zWAEZ6laaEqbKeHPyJofL0HAy fGgZlKhNEjHVZbFssCyqUrraWwnsMv1EZMbHxw49/dQLL79y7+69jz3xKDE9Zc55ATliWSoW5mWQ KxpMVKuM00PEvVqkGkvxA3ptSy7ZOU1escFktqT9dOIPsetk323CrTjHUjTtDUsDGa0Z4vwMPuPq HDzyPhsoxDpJZ4r+weLSqh8ro5mhJ4+P/eW/f+8d9z/RP3jCe7jo8ft/8L4PfPjuhx8fmhj64Z23 nrv/JT9zzeV3PvD44WNPMMFIaqJ5Tx89IC3hB7F41RPY5c0EaojL1EgWEvbcZHQi8U9DBbayZ5JL xoWlW5+TjJYLknYVsZmYFFVFyhdXZ/PyOd46axIZrWjBjxOv22/gTGrjx57kdBl9RjHNTRaa2LGE tFTSz0P9CCtAUhPnoBLYNBzxNWeQyqaO0mo1xFIk3A0l7DprORP6M1VLBBIDlYrxL3xS+0oS32F+ a7OHkWHDR1cTMuCdGlkfAvRgwxesxx2ylTCKOR6mYqEiUWqYNiB3ir5oFcgDoWEw+yhAFQCo0tru dmeoFJEMF8xMiJLO9g4FFOBYwVyqrqV+a0ZFJsThVohisWtFM0lCtLUNsVR8T6iNuDymEl4ERhHG DsAQGgURzTsGb2dvD5GoSndZtYmlJyISWSEoQcXfYNGTs/MnB0YOH+87dPQ4sTYyg2gJes45u9FD JHdT+d5QS3/cisBV7c4I1jESg12G2Z4AxsZ+N5VuVl1lLFVS11o0XlJuARIZ9QsALlkh4OmKEljo OwdDLcYZLxOPaNZsYouz1H3bkVn4LBIcYWPL03EjBoYl5ljq3MWWkSipdhzydExtYu7bmHiGGiSa 4xHQrBtWHSsKsD+/SAdFJfwoxmi3Kkr7lH7uPujGdWWpS3z7HmT+R+WSQy7hMYQq5QRRy8NHSr2q KNvZ3dHb3YEPBPEMX6ErD/8js/nC8/eTuPfU009xtM0N/Cjx43NpEXRR8FJVHUn4PDiVarhmWtvu HOgUzAT6Q+Vwg461apsw2oGGh48pu8YinEvwIOyVxeUFvmkaJDU3RtVGF03Gjvi4Rr4cyqpqXEOe YnB4dLOYhzoVL/BkFmId/HNk6GTHjv2v+emf+ea/ftHcZdq9L77q5SjiBx+7D8Pmf97+9Uue/9Mz 00q0KNiZtss0vf6K15eVTKia1MhKU9t05FlkdAJ5bjOWjfsEVr3tJ1mxifm39Z/nakcrl8MgE4Mc cjkeQ34rsVcXCfNhZN/zidOlrHaevaT+ScjoENnbxXQ6XBabSQjYS0t5HfJWSTUNsgvZLSZasNMQ QlnOnIUC/zSwIEMtZA+HBeBAoDQI9C1e07LstPFmiOWCu1J9bIwMu8FEoWIHY5EzhjKrZREmRTQc wz+V6UFlSa6R226EHczyWnm0SX9OdcFGYqjBU3Hx1MQEyW/Rig4kk3wnEay37N3J/SLgdvT2gE8z STwJXev7Bwboz0LMd2om3zcw3D8wPDqOCCX2y35UppQLvAUFYB+3NDdNT08xQBKE0LeT3UEeCbUq ePouPcCGx44GDYJIWFCmUtBcfInBa6+bdkXkiIxPzp0cGj0xODI4Mk4vFgmVyrL9+y/ELWtqrF3O z1KFQ19UcAAe1dJVQ8/ux15O7GKDJgJW1lSrxvrTHghD21CpVKWDdwIwzLEVWEesDkntMlouaRYt O9yB1LPNP5zQLY+bEwb7swxwF7OFdSNj0IYq3zUlgvN4CnpDWBjLiJan753DoVyf5RWNP5QcZ4dI bSjBXhQhJMVFoJUjkJKVvI+AG1Mgec2pHJZ07kqp+VkVJ+GGI9VaNTebRcDcJCFhR0jKJ1R/gqK7 O5qp9E5GxksSj0YEUktLF55/8aM/etQSVlfnW8gm1hwaCOCJulOyLIQRV1Txda6aPpGrLjV6Bq7t VAoLMlIf1geC3OYMujvEa6LMbIi7sRDepGC3CjVqIfNaBVC0gyBOsI5jSFgSk4TgBw2AaAn7bGQ0 gufxHz39hx/4nb6x6aeeepy7qioufu87/92373ng6SNPSMcXb3a0KDy4TUazzCyxvD5MJ6dFknoD FqxawYmEMRh9Rqwj9ZVPEdIhLs9oGqdxrFOF+mlVLQXqJHlbaJ+G/a9laCEfR6SRJFEYBn7KmlOa jQWfK7Se4+snIaO3S+f0FjLZndx8GFkGi/nt/A25pJLaksuiWzDILOGhxwk3jjQM5yNrezpmKMtQ fEYRLHFuh9amrbDEtIpSTNleIfT9Z829GkXhmpuhKMwL/sqCVCK2X65eiToCYazCQIwyBQMEQhnq PqcUCu6TN0MlCvEeCa41EENWvCBK0bqRg1NV2nXhXm6ODdnUlBOTmRUN2SHHjsEZMDw1TefXBYxo tRoSeZQkju1TcTDp5hx5RATDFMouVVsAmNfr61TkY+WgWqbKys6ODv4JP6C7dWmA1DrWQVtCpGJz r6wpKavMr6zNYnZzFqSehgP0Z+n8fXtnJsfIqF5amIVMZ34WNEUeBLfh7EIpSXH5W3jxJSk6WmGR O6nqoxLuzTCHx9f2rKzXLErg+HXqTdlKKlVdtVNo5PjIk3JCA58kMXETKBvHkOlaWglXH5hNAi8o 4cTLKjwpAfoBg7hjgJeLJCzTjHFsP2iVu0Ehs9SwWJkI30wxI06x3yQ1gRRowLq5Qv908of01CwO LzMB07ah9YYP7U9oE3N9zuHQiAZKaSuVlaBGwFuIae4kLAPFq1eX6mvKybpJKQ5KoKglM4jLDQwN XnLhpdz65PQkwyoAx+0yiQ7Qp8QVrlUgWowMBaw8bJjr/D+y66R7bHMCnSdyOZBcz1GCRxuxDtkR WxEL2y3t1GuDWntWDiEUmA4i6VX5UgSZq8joWAYXgvcV0wEb4tnIaC6wmJ8sLa4Dg/5vn/nvjNPr f/4dV196wX/8s48It+KVX/7Pv//+J48NPhsZnQhci+1UQFsyS2efWUbHktv2Ct0UknTbD3tey+7U H7Z61D48w2ubjNbCsyAI+44HDYuPF/+Us5++7NwoTeg5SujUCz31az/WDC+8z+yr2yQyn8s08bkS VyJoGxJyIiUL8S/xyLkqTVWpCcNXUnkYMlomjjlIY/ELYXAhDLdOxCvJZE56fQRmLW+Dl3jeMZei X5JHj7wLVnAMHdKM6yKUYYXmFgyBiGkOMFBMKJKaWJPCzXE9uSJkG2w0iJRtyqpFFr/pGMefbJmV GCfAKJBvqgYBNTXKj9596YV4jli4Q4MDihvgtCrju2ZgYFBivrTMrd0UsCJXgs0ud9tIkBzm5SUg X/Y+sOfM1JSMXvwmYaxidudRBQiQ11Vf39HWzgPLKRC5qlrZIueVrUXKobLoS4gTAkbX5Zobm9uQ sqz3ufk56FvpU9fS1ADKQf0gTq+a1C6Q0RGkFw7FyYtWoySESKjzyJnmwswug4JL7pQYBIrEqIgx KQpaFFteLAhJudQP4owLi8sMTgyr0J6iYjwO+nrgXEdhEV/StGGhGw7G/Be1h8WiyIjT1oiy9EnB Sfs4RAyd5UJRO4+PCEPmcjZOi+XLDAXbaoDjHMfFcVYEBivBWctUXFtOFfJhCTMRb0ICxofx+MFG HnCQbsC3Gr15qASHCxT1E24vCn52apzx23PO3unZWeLI9EjjDZ1KmF84yl/0/Bc9cejJGbUGnEUH z8/Nk05EMDmIzGWCLSkUGZI3KJtZJNS01tQpxijT2z2w5Fk7aMWRXJpFrNWs243uTQkdldBAkbhX MQqtJGy3tGCctLW1whTMs7FK8dW4MbrXsb64E8C3weFxl1kkMKW1rBD7bJtpWEIBFBU99uAP3/WO d/a0df7q//HBV7/ogut+6w9nFqbiBl7z2utKqpv+9uP/kf1RKEnZ4y5MUOSDaQeP4mDWRvhJLAOn FuB3K9kRXYgpEwIlhEoqWrRYEzc8EjHj5Vg9lwuJyan4LAh3+CTaYPJ5SFFNmaPBSXaYV3um9rL3 p4hKdko0J0vT1yInQS6s00NVke+lEgsp8X3OJKTjDGcUrAlSeOq3YlRtF219q1AEbztVrKJtT5HI 5UiIC+vDAFNMMeMcUKf9SEXkkGB203VAZBPKBqL2AfMxoftAw6lhisxawyM8PCuKzCglWQlJSwJX ShfxHhHMbaONewPfZMrIn+OvPr4o+laTihfWVSjCeHA+R/RxQmyauZkZJDJZGqxtNY3iZlZWsFxZ HpDZYdA6oU5sGUv5ORBnunEihdimiKDSnfvPj76H7F5WHhcLi/3YseOEEViaFJEbSDSzuySa7lsG nVW6nFyY0WpruANktBuHl2Fyw13NXYO/dHZ2gVSiUmwtaR8zRsqgCO0mhYbLQCesCkhB18jAwJuu Uqc1Msp4oOZcfU9XG5khgAjsbOAKTEOx4akVoDjSkF7ml1T1EfeVREIcKAg2D+fVqiulJKNdIxc4 bKWgpus86K+oEFG5itPUtEIcYNP0COGVsy7Jov0fAgYZTcWg0s/CDMz2nnanQ2cYVmE+h8/F1Uqd Wm0URYCg+8hFLaLlnLYK7SccMCQVGpg+C0rHLogdXrjEYymnu95xjxCaad6Sl7Iq/QL88sDodqTd qH7BU6MEnEgBK291FYBLlH7FJScH+qhqgQU0T52REjCKp6emGHZcJOM0At9ZD4F4ChzX5pFewlBx JFM04oZlkh5x3qz64WyJZE/FYbbBgeG5Q/7c09UNURZ9rli+rGwENRtBzQSU2aqOcFyrr38IPtKQ 0RpqZY9Qh5Ts9tNlB5M6vlDy3vf9DrUqH/5PfzKVn0hGvLT08JEf3fn9W0koKRTQ3CsTpLGCj5CF Xl6peAOpmX5yrsWKUDRVkK4Xip8qip2yuGLIKc7AODtBOenfFmeIyfJG0MuEwOpGqlIse4TmiVd/ jJhiq+GtV3a3Z5KrCdARwi1bPLFa+OSUZZOIQy3QM54q1tKZX2f6RqE4Dslb+N3sn4WfbzsmnjT6 oJ7hT6fB5ToG0nZox60btRmFVsikZAmqdxKVftSHYPlA6xaNlioqaAuAElPYzwZEMo/KTQQ+lW2k nEVX/QSm72Y9SkhlEdfDB1pH6sUKJzELp35JGNni5oGRxBTDkihBf+9I+WIQmdD83GxzcxO3JmNb Cd0oeNQkD7y+d2cv6cn8iTJaxhzlUdpz/t5AJAAfKFdg0eDMNje3DA0NcUOAHmw0xFzgMaEUpZfK Tdy8sa5uSTIVS2dnZkOl8KxEnbg0VliusYmcKsaJmgskkuJaGj4C3yo5xaKmIm5yYkrVfRVVANDq biSqpwryA6kyA9+AbbS5iXugco0MEXEDqf+R8iPs3SuCp2VrM02JKIHABHbExCJiKcnhvjGlWffC qU19wl1zIxHbDbmn6ZEYhZCbUJiGzBVGuDaq9xTwZKoKns4JPZK5Er6bm3lUte36kLMJz5DkkI1r Z0ZnxoshEDglhPMohRtaEkAJizDxzwa9tWhASOsRn4aSRookshP5m27UsIMK7ZR0i4Wb5uIphbn1 dDbgVSqCjJY5tqq69lj4imQiX6Q4yuoaGsnqnF9cGp+cJFqLrKMcBs/up67+Ka6vTJWSEvwSzs+5 XcKiNxpzgDMXNAkMs39DaiScdhH8zPScxH6SZir9wcTxzySGY6/TDq2MIIaSfxPkYI6Ry1pj7nnG 9HnhlmLXy1yvqER7QnlnmW8d6XAkeymLs2+TKdzC4Scfv+EfPvH4U48S8vZiThAA5a5b0RbKaOaQ vQqoz4GSxWWU+CtajtyIXEYWFQZKZG2LPIJoh2MDXlP6FWakNEEE+41lZ3PHP5VH7+RIs8JIanNR UiFbW1vk8LHo067ScQlhaM9FRns92PszmOIQWPwkzmgizhLHVLH0n6yMPl0cn1FAn1kQBxLk1zYx LUFy2stbWxGumMVg/AsZLTwE2NqbIZJE0bWaTTMQmK/ZoTFrwZgpQYWiWpRmdYxRdEMyEZwioj1r /0YVAP6rFeoymbBBHs21CJ1RthAlixLRXp+IS1xAxDu7idnVteh8ghyvh7mz7IK9e0iNBi6mXwX3 ODo2Wtq5dyen41ZkR9vxQWSjw+minNj5ongT27uYLmQSJv0LlP6s7Fc180abIMlMYo29sInYRUD3 9uxg/ZNGzY0hMBA4wNFuK06tcy1UwUQgh0fHjh47QdSvtiHHh4LzFNNT8SFpdg111TlKbihFhy3P BNBsAnLhhPw5Nqu6O0EWwhzYQtmkyXKxiBTeTTKvMp0x7zRMiBS+yrPI+nNegQY3bBkHDJy9594r HjyZRerQKMM/sG9BK2Kv30B2wzEBrTzuLf8DEkFBK3dddn40akpCeYrSBM4Xt608FhwUObksElVp QlIuDpCkRwUHkxCUEHEoxVweayRZR/KfksEdcNOGjwQXe4Gcnb+HMe41HbZSEiZyToXOg0qLvzIm Du9tAqoA/45NTM3m8xNT0ypSX18nvXJweHDPjt3tbe0n+0+4sa+eGooaLXSylYkS21I2Sm6mVpWv qv0KChgrGu/Lxkjq8afAv9I/5PsnEszYfURoNolD4tgxcXaLSOcowYhGUsUq5Za4bRhRaXMsMu6S MoIlyiaKiFDYsBE3TiHFUzeyKK2Vrp9u+y0ZHYObGqkhqTkKGc3oYhQwpNgrMqLRUoI19biMv3S5 O7fajtYi0Y+eR08dNiwv2XfmyA1bmDt0mkwV29hZQxIegQiBeEA8iaOgPW88QsVlCV6vNficZHSh njijHNwm6Kw1z/w6o+y2+DzDX8J72CZeC+Vs4V81cQUtb7LThSWR/Y4HT36HVVLwT6tGos3aDqpU cHmh49ba2niQGnZnOnCKYJxTRzQH6AUY+usxp3zigj6hmkKizfAVdhJyMKKC3DNCXxCH1oO2HDNI yrOykE2xyQGq0aNd/cI8UTcwDvQANXyQ3e87by8eH3kWyBqyKUhJRiiTHceWztVWdrSKApqJJ8OK RoClXefu4uqIf1jEtGdK4N+ponUWa0OlZWVlbc1NxNYJ4mO58lTUtEmUr6wYKdMDQELG8Tw/dg19 l3W3JeVtbe11tQ0U01PwwpokQW14ZIw+JtQ0wzjBo/NDVx5E2tTsAgK6vrGRZGZGDw+B+nMqzIA2 yDcA7rDEJA2Z7yGlSkh4wT9kpctStYAKQn7JHSNTGk2JXdURKfREq1ybkDyLOFkSZ8Dz7gQ7HirM UkMZpSsLefVLFp5FyTz1ddVMGvpBAIUY9iiEExaGroIrQJw+JE4QKDMXojgrkqYHivkirSLHMCLE kQbkjnoi6mRvK9VsSVk7wpG8liRPEdCiH5KS5w12dFjPAtB9z6mRJhlgIWcjSZ8aGHde2NYqd4SE T/h+UJSEAxFmCA+CpkRHEhnGiB4eI01iad500Nykmw4r/eKFl77g8SceU8SV8cGUKwWQVfkDf4xl KrmshsBKNUXPQ+nPe25OeFTa4t7zEutcTkhy45YG6XZzk5SNDUIIrF1mii+AqzC0GBDt7W1ckXQj JCE7ZMfOnZycmDbLAvW/7IBqgpl6UPSAZ5AdZp8okB2ZZyrj4DQZzXlQY0acK1TPSdUrqLS5du1M 2J0wghbxBiljZR9alJwafAuxHtZW9ry8ETNLXS2imZ1P5iyGToiA8L1suwnpTkRY6N0CkZhJ0zMK 0BiAWAAcuQ2vKJTEmTB1EdgZXoXidfufzySj4/jTxfTZpPZZZXTq3Gy76DY7Or2QhpitRSoFEySG ZiL8yu8qx8tXoTbsle5Uy1+tI6nJkCPooGOUX3mslNSwhknOVCg8mEQRjYN726qMy2yiSgEkK2Zh AXiWr/N5ZD0L0eJEoAIlRdUAYnT+bKjvam/v7e6Guo69j1E3Pz/LhqKim8pvdAcTCys2gEZbE2W/ Etn4i8TNS3fs28M9UrJGOp7StrCLq2taW1rZbnqGiso6d9vm/1yS5cgdiPdG3bjLgFS6gJtrqlmq cIWAO3Nn6IPWlraqymqiTPi7rEliUEePHocUmHAZAk0dp/LK3WCQqmrqERBVNXWsbBDthfwsRYdl xRvlJFYvzGP5ow6lLSpJyxV/m4BoWJ9MlRG8rXYtxT1npRqujbn9DCIjI2FrwiUxJyqIh71muzRh 4IQdLQUrDEmpdSsL83KXYJzCNMNJoVKjpMw9G4Wx4o6atK5EFE4EMGV+1gTLWpB3hF0mI9qxsgyS tpsZ0iFJXjbptriyZbwbw7KCiTxWFg2JkpLRqr2WfZnUsod44bdVS4ROUyQ6uvu4BlrXsiRI/AG3 axM0IbQINMClJSoQL+UOQDZ4EFJASIYRTaC6Z6oqnbunqh5J/bKrXwoSNjI8KJC9VHXDTJWwlJJS Ypv8cJ8w7YmmZ2lR1Y/0UtBd6k6YmIBmQ6Il4smbJPW5jR/6xYGoVVgSVfSUa2RQR0eGZ9VClHiG YGjxwsJDSyuW1jZ8Ne4a0x8kjURZpfgZe1HOTFCbnlFGp0IiJIj9Iuetp7xBEmoBShjcU2MwhQeL 1MNyQXVA3IaBg0RfhgY1nqTBLcSjM7EiaZvmQdkhkOEfkUA2EXFjZWzJwyXEVC6fTAnsyf3HidOg WYEaiRFLX2cUrNkBOi6CE7E2Ci3cVMOHmDtjjmBc5GyXOJsdfbo4PpvgfgY7OpzmzMdJ7z8Z/cTU 8mbW7jPPBoKYOePqoi83H15kTxtZNscGScdOm2Oj4blIu0YGlLvdCwKFgnhhIcjSWLTMR0gJfFpW IOtf+QRuZasC+rKyXCPxMzV4E1dqQuBsZ7e4qKmmes+Ont6eblpEYR13dnZgdhw69BRmxewc4nEN KiXsIIWLsPCgLVOaqcQGdYY8eEdnR2nn7h1sMixq+QJqYsVOVsuiEydPcHmD3OAXMuZ5RVCEtYv+ 4ewkPaM9BPKurvB1tyVvIAoFidHU5NTY2ATPMjk1PTQ0jFxWgxAYi9bW5mSnqXxOdEgqjSvCTqCB /OTE2PTE2MLc9PL8LL+rK8sUAS0TWkIPEY6ECY9cZZXbCdNWeIrRFymPMzM0zWG8pJVCmja3KOXp ZVZLFAaplSACtlWAA7EnJTIcBCvaUDQgI2FC5rnVHm1fuE+cXUGuPLvTfQDSqd7Ghw0NEZveIlLR RBeo2XaOT+IY4k4IZCQsEp7dGFAFq8RixUaeqwGV+OzyQZGfOPBh0DxsIpnLCjJ4oYb4jgCJRLz+ EVGTdIdamHBCYR2K1qrMPUwzTk4sANtAoVd0WG0NSw+R4RxwbpUWlLr2zq4eIniHDh9keGvq68an JrEdIIBW1qYQmeD0wGquZIg5FboT14vcTqlL0Hx7m7pZ31JAMWoE4Q3nG0kknrxL7zTWK3NPuia0 YQ4TrA8MDCDOyB2Eil7fL6X0sRbrv39olP3CBsKkCAxRVpKb4JzFjtZaycRbyGgrSK8Gv2I9WEar Sp5pUKBJocJMx0iVRnILe56dzLfCnEaHJTI+kJx06pHR4RHzWYjduBAECe5+oBlhTtn5QS6MucOX w0gPAWE8Wj7ls7ejNeRBNVVg0sZwb+nFU4WvSofO9PpfkNFnM6JPl91xP6dfQjea4fsF91z4OJn+ iNFG4il+ETTxjhCEWEescgnsMKWZJkmHymcl904HuN5PdBOO4dvMW1VNX2LW2O3TRlayLG9QA8xd sLqDsmLUjoyMKNPDnVMitQPLvbO1ZXcXvUjbCK4oW6wMyHdxkBS6gX6z+BNXB00gnKN4Ox4Wnemq SqAChWIJbuaaKqj5ifC19PZCcTk6Og63uqMapYLPq6pOnDhJ5IxkERajLNWkzcE6Fik3il5COvMg 5GQh4smRAkFrbm5lKc/Nzg/Q0mNgUJGuoqITJ/sIDO7ctdvhL8iOCUwCvwqIZ4Do4kyqMKtfsU48 ybk5rGnOOTE51b1jJ7AGGhAridxe8Ar2Af6vWhqaJl+7ArREedvyCrG1w1JjoqJWQlabYgXizNQ/ vVSd3C6dGntGQK5BE0k95BdgazklixL6jvOKFkBJLNTXOa8ONEOxQfwJUAj5UOT0bIiI2oUikd3B XbCxHLKzjPZHIRNZLC4mJBaEEiaxV6nNHIXCj2ibhLyqB5XF6ToQ0QrJPjdcGwIklkvs8GyBJvIY HFlFsFpNhX8KBcEgRP5WmJmcVeSFKAP71ThxyCMwMoJgmPEcwQrlLvlNfuTLXvyyxx9/lK/UN1E5 MspToedl9DH6KubXkAmSLhKvLKcGEWSk8KWsoRLhlyhDpegFIJ4IaAsdP49w+WXXqa5CV0JmEQsP fhnuj3+2tLXjiw4ODRO6EI1MUdHTh4+wPBh9Vj9cYcj3KCtlsyl8Z3sxNJn8l6gHjU+tFDTaaU1m IqITSCBEtF4AhWQcYijwBfRpMP8yCcwW+U/q9OlQuSQCpnEQ6zhOEIsq1kNMfSyJLIcHfcO3UYHY dUhn0a+zmEVzLLoGYf2i0+ScrA3F/fxPelYkbR4zSVc40adLV3FqnyqgU2th+7Ehtf9XZPSZZHrE HjX8oVIyxbLlM8WsJ+a5dm7heVJDg6GMSEUM5Kl4VHzBcRBLUBRgXXUtMhoJELZR5CkIJA3DOSjJ bKZgTarkbxV5Ao0EwAAEFdaKeJMERaqrFEZU7gEYd4mTI8RLY9bOYppIdXd20OQaCFh9AufnsDiI EkKKr3711ZX1tdU7ersvPPecnR3tYAN8EWWObU7dCYmtKArpCqoi3HIFecsB3BXBNwKXoIdNdE1i ptUCkbK05q78gkiKtUe4eGlxW3s71YQgfUjd2jqaRSulBGcfqcS5iA6FMMLbpRs5zHsEoHft2IVT wZ6Cqo3mzJgcSAk2FbRtOKR4cGOj47Mzc1jW/MZwqa2qZYCQDYhFlmAU0LPVFZ6srN0sq1qAob+x qYjyEFemrCwu5qqr6H5IAyg61yL8NVIopcVFVrw8lzKlWvMEeMrB9ZOwcaNayisUi2UOoLEuA1nG 4qMSBP++UpX6cMqoqrsM6csqIZEA8YSpKxDApJwsNQ5gHaA5nDQiGYrtCfTidIjysOG3flL4T3Ct 679ZKaLaplNJGWZXLTvO0CWZdsp2Y8BVPI3aA6KyzWQnQTOulVVcqmYp8gMgMl0H/WbZCeTlnyiJ iEuFfeGdJ2i7lJUkQpLwbKWoUiNe0Srb4d6LAulES0j+vNlvRUZYvNmSa8Bup6IW1qLhvr4dnV2Q iTQ35q5+0TXoUACxiempufxcZ0cnJyeBh5mtq2vgRsWGqsshVJVMaYzeQVa7LYyWo7sijeLS9kKQ 69INKqWRzlOpGxXJzBTpgaob20A1Vjc0NsHaJECsuu7I8ZNwe7V2dIKS4QIcPHyYMivM+ZamXAcp 1PV1JMGRogTDOD4jLRLJ5cFslUol/3R9DV5kIuwiQrIvImPHjM8YOADBajOmQi9VJ1Hsw7yzpJkY 1wHIV3DEWr4I/2Oo2bJKvHcqvR0pXAjRyRPaiYkwnZfkjrExXE/lHXE2Bf3VTgkDDrMJC1xkuL4Z cU1wY64w1rgxaER+1EIMPm7RY4eICo1j6ZZC+ZHIGgIsNFD8Vb/NtqhYghwyyCnVcC/CFmkUI5F7 qVuWmNghPTNTILO7t+mGbZ9nYja5yzSzxb6UnIpAkMIXDEcjfsJTzH58vEI4WrQRfpWTrGQqvfFv ZcI4EUg2EH52sdp65KfnGuvEG4edB3EcQGviZVMh0pAjk3h5YYmVjP1YDWwKV8RqnrA3CwZJShiM jYeJBNEbkp5yEkBlreZojkqHEFqaULEBC1JZ2QXn7NnZ2bmjvW1mbAR3jx4odZVl9VXlxesrnW25 ns5WMuiaG2ub6mtAOeLGDx8+wvYhy4DV0NTZUd/SzEpmG9L3CpZHSiFJ4cIkh6Nh3/nPu/LKl5+/ 99K9uy8orW7rcQ2HysNEhV5GX5UGVuPcbB60WE4B2Se2CjjIDY0WWUDIXQPQap7oziaqLseOGB0b x5TAshXdjxqqq4EIqPTo2Fh+enYNk4fFbtg46k/k/NGnQ66FNiUajr7OVHbXAqEgC8WHqRozTOJq OoPhm2MMVqnCJSxBWX+CmmDl5yYVXg+zVUQ/BNz5EznqrEvjoMpw1FTjY0a3cocOnBEhOQEUYNvU eFSComijaV8twVbCgyjVV5iAekEp1OC/2lBInHU9khcpvx0GZOol+jkjSoXB5AZdg4c5qE59pjjV 3pObEoCAFpyktyg/9UGpUslsjnC8a0NJ9Faj+EgSCrfV61+H8cVsSYflHoC1DHbfD/9g6Jw7JLoM AThra0QUwP2RFJS0dLS10nYH2UZOOityZ3cPxhvR6ssufT4T0TfQP7tINCGPoWowDg6wso7OLqw+ pI+oSNg0LrRzTFc5p+T7xUYPg0fmjilMk82sbZuYWbo9cCmQMm9ib06tENEJqiaWrjRS4rhl9KZB jlOMw+lqsE8gAjTrNoZPXY1sW1CRXAs4L7a1bQzGhTHQCltnUYXaCjklGhNDlWT0C3gxQ4ucZdOx qMbBojkieNxhyCxe+JGYLCqWERWOJtW3Woaa8XmciedXSLpIAJBDLehZrqqCFrbRWMqajvByrMk4 0nWz7MoN6fRoYRVry/B+oQWaCc3CN4mE1V6QKOQiAbNGtFaQS+pebHuTKYBMRsebs8nis8ro0BAF lnJ295kcL3wTA3Xml23x1BxP7fB03cemT0qEyCkopYW94Av2LPUHTAIQHF4X8Cz3spBfpBEyigo0 hDXMVq4SnGB1rdYbiGn6jVQ2AICg1JlmAdzsNWoOhETxIQIeG4Ao3e4dO6BKRumRfLOjqxOaeqoE O0A1cvXtLU1trfRHqWlpapR8xy7Z3KTD0dgEMflFqjyWN9cb21qpwCZBQmXb5G5ia5Kg0dR8xeVX vvxlr+3p3vX0kae/f8/3f3DvD0vXquuwaOg3pI4X0OdXV2GYYJ+C+rEURF8HO8NiXoVripItAiYL HQveKVji5uawCyhtQFij//ki4CCJvUovowW1+Q/FnUZKqXw0zRnbmDiVEFjkM4nicJMSzjLXJZoR eJ4d09iU43vsL9A6RgqIiD2msA6TAUxhswXjhkCirNoN8q/h2DYEGatYKRVO06AAQY26FIOSzJPU XJPDg/FuUSUFw9iTMhxizqFvOUcSZtrByHLsPWXX4Uko4mYZrcjv1sIN5zE2cCajo65P7VpQ74Ic kz6KQsjsLBuEkmvFF0XNbDtOwkQAWrHSv+mI4eQQpeI5VhY17ExKClCmu1KKIgwn12QL5HUFbQho y2i+KSvdRRPBmIqoNHpL4bVcObyzHE2o1BdSfT15g7ZCfOPJ8e+O9rZzzz3/rrvvXFxdYqmy7Iih cVomnRwehAiwRrCHIQ+4EdvmKuzmAUMlKD/Uez1xaVO4WFI7HT0vD40DAkWF4cqoM/uP3CYnpW5u Eor2hVQ6j5eGFcwt+66pRXVuJH4QIW7KUh2F52kQ36C+/Ag7JpoU3REjw9JwB2+o7GLhcX/RsILP PTWqWVA0OEOrIixcSpiokWN4cGXHOaak0TeInaY2WlunL+YlHiRInOMYpg3lzIKQmsBrdhp7hJqd UemCr+im5nAOn2YyulCcxUXOKKMZhQTNSwuafO4ksedMMjERrP9rMjp73uyWshtLZXRyn9sunWyf 9Cm2/pr6B5mYLgwzBKykZWWoBLcU7afWqcUEDFcRzdaQWlRoRkwsQmF4x0wfC1uEBKAQpbRMYvFr IakFIZ48FgGpliK8NO1XQEDheKgd2iITBmwN1AEU7LDWJu/50UJwcxbO0mF6Z3a9WpxQkLK4ePjo 0bEJOD3n+QJdVOoR3+a5d8Wy1gALuLuj80WXXfXkwQP/8rUvHXz6SdEiqUqqo0fV6BTXbq5hOrR1 tDY0kvPBi7Z4qhrAngIpExuWaI6VxsZKQhLv3XsuKB3GFPeOpOZBYJ1G6GFcuTOTTIYYaB4cuzuX a6qsqUUyyVQQwSWjIxsG8n+Qeppsig017FmnIKt4gbFj6BAYzBw3gKhlQWPkelfjAiKmFfXa2ABm 8VZ3HCyyZ9wSSjPktDM3UjKmp2AASP0K+oARVNaqK1K0wZw+7EuJWc88IORiK/GOS5FfzdnEDmow Quvc+QCRuhe70eshftN2T0nE3BHHiLzG4SwmEWtYX/H4cIfhrwnoXFlVIIIl454juOw28NfpG4ko FOMiDruKcvRih4cbqkvZ90utosyylv+XbFr90fa2o4sxPlrVRhoYXaIBtdUVu3fuoM/kYh4+gAWs UUqx+ZPTkDZBqJEg+y+89J4H7l5YzmPiI2VAaTmPbIDyCmLOwWHNONq6dG9DZyMwKsoMckDPHqr9 Avsu2aAl8c3kIVw36gQpQzgKh0hWLq8gjeX8Qp9L6zLnKVJriz8kgifSquzLKz3SegBDW0guGqJM TgzJT/RuqeV48ZBJFkf+D7fnAj+hUlCeqpgLGMp/VoYVBQi4GGb3Uh1ZVNyaCZPfsqycG6cnddCV s3lRKEuHI6WbrRjiTVQYeiK87SMaYhJEvaffm4sM9WV37fMwqKY5OIMMU6mXcqyxba+zyWhDAQlk kenCkNHb5GkqVRNxn8noM8nxrc/iWWIqz3wPp4jdMwQGT3+QU8R6lhC1ZUAnF5Mz5DIGxfIiXR2Y gqgggq/SRdGmZ5D3r+4ZMis5BvlLBhoQg3Pm5vHz5M0gmt0XWb3/HO6X82HtHavQyleXYk7UOwiK m4pylh8ynSuAAGAjoK4xZRDWzblcS3MzXyCFjTuZmJoEAj5y7CiShLTUyjrg3GKM6Kq6ahMNqvUA awtemudf/IK66rrbv/tN71MCjFT5zZVWtHYw42rQVQQzYenOnb1sSLYcpgGr0Vx+At7DNUM0Mzzw ebAIe3p6CWWyXDraO6zNSknq4MkQ4YhpxKI2kuI0wk/JhVGfab9hh2AdKY7n3BagV/YGODt+KCou zFmg4NV1IvvCCs0zUoaAZjXL95e1oi2gUBWczqa+Yy9JEJuW26Iz4X9wP29Tu5p+T9OtjWVeDULn Sq0RmChjzcntgqSlriKNTp47ygRFBNDR1NISJYJKpHQelfekU0EKFmgmo2PfypWODiNRp76+ofbs znzlqpaViQHPUlJhtqAAJ62YPZlLYf5xFLPITaGfA8xG6klTGBSI+/dCikKAWPPJDkzUlcEGBgZB 4Wi1bAIWICtMmCjEhI313R1txDpQIzgeDDlHEdHiiigbYaMb6+fs3ouGOjl4PCrUZkne1ArR0hU3 o7Of5QIo6VA+j0kVyCRRioIUtjGB0CG6PyNsWxZ06oBIfLtaJ0pbI0eKEUdnk3CiiUQOwtpqn915 ptotpPBjQClGgbQ1bzhq1QboKgPkugV5/Vo4JuS05SJuLH0XchH/kMEqVnC5avFfFVKqFTXYccpn FnqdJwrdbNUeWXoOOkYGVcrbEBQrEu4ph0PhI+u7XETNfOjUrGxI5W+5oCnKUxMZrbamRHb1vMx4 MDaFE5cuHkfMUi0dkjL5Hc5KmjIR3kDc89mxhcSOzkTnqYbwdoldKKOzjVAo35+lHZ0J+sILpFZP qpM8LAng7sUToHvEXZhft4YAW6jA02HEAKMN4cr/jucNBiGOCZedJBqi12wuigPhxyEqosCjYVNy G2LowvUMxcj6Z2nLmWFZk9pECKSGcB8mVF6eUWlJT1cnZd9MqfJSS6GfKwff6BvoG5+YQOACIyNo ahvrq+tqaY/ImmOzzM5Ory4tIAEBOl78gpd857vfnJwYZQuIkElNGNZL12rrJa5WkXEq1+ru6WTh 0IVIf9NCLSFNl5UEiIbUHh8fZwO0trWxailEHBwcROJ0d3WpHNxmJUKT/aNidueNy0m34e0MLdU6 44jU1tLoCKCQX8Rg2f+UCFYxNPD1cVOxLyVEV5fFvoqywqMAhAWhw7qE297kNWxggcUaPhlZLGKN bICL9lAYXhmcModlM8qs1pYw/BsbJRart1jGmSnJYoRRGT/oA5LSEbV4PWDzNCJT+i36Q/EuTXnA l3aCskWZipoi9pvMzBBPKeeRmEOcuSkYxHEoZl7bW7CS8QnsbpGtmi/fpOMIajkeSwuqvFfFHW5K XqrFMdL4sTWtHxXvBfC79QoDB+dA/XORPmYUUHtNdU4oL0UFUqYECM17DAlWHctFTXI2wCgoY8mT YNmYgwe0EUvw/PMuePRHDyqY6hplosHcPDmnSCLgJoZbzdmUZI2lL7JHrstOkKwBFjCrTaiu0Jop xGipbZSVZ+FPis2qO6qqDCSjvU/4E0CcKjnTzGI2hWpzVb4PHwL0eJR0yfo2hl3GkdyluIrcQhSX SmEE98DkYkoStwbFFOIHERxRnWDG0BLyjHJFyTcD0BlsEffP/AZCnagciz9ZwSklUzxI5NLx4p8J HuKzcfqQmBxub0Nd0LAGpJ/U7EOFaowg7xk3ET0aKJdhkKjkGEO9UvWQCLdT5KPWwpY0L5TRP9aO 3i6Mz/LvuI2t9R+rza/CO0m//Ux2dKzZbcLam9ZPkfxKtLwG0Gpe33FclPFiQlkGwafG7hqdGCef TkBYTY2Vk0SzNB75M4RPlODE94R1ynMFAJFXCDQMdqBi7tCsMe8IHLlutBVcBoOtJJkdzYqXH/Yv e47qQWQ9OSEQdPBPsuM4PzP85KEnJyYnWBlAH5BsoOH1U12FySmLdm1lbgYZvUSt4TWXXYOe+Nd/ /SLmGogxl25uaYWHkr7gnQpbmvcYRj2quRAOlIp7tIrBVsyIgTVK8EdZXT07eru6u5Ev2NrcNFdl I6n20VaPNJXyJSTCONiNWjSJEtAaYvsPAlrlMQohBDckB5cxEVWIGqnILsOelLMMrkLFTpEoNclN Eb2DCuS4G3M5aYNZFstrZq+qHNlmlMZd/adVYpQ4oeYYlM1iCDJ8Rm5BcR2SmVS5nfQ0YypcT6jj uHUopkCiuRtKwcB5VKsikWGwOraZ6VVDRicrMlanM7Hk7eKbREGazSLJVqQPpPUKpcJoQYcaV3Po 2/QbU0cIS1FRi3CkCH1E47oyNTkBEIYBJ4rXhQXVRxlDV3RRHrP62IZ1FVaF7FmbdfEbO5tndYa4 80BZZKwsNaUobWmob6KjeB25RmS+lGFAm/Rb/CholrHxsaZm2kZUc5Oz+dn9+y5ZWV8ZGOzj9hjr ttZWxRJKy2BlIQueSwaBlGh8aQnqzvOi53dgNlCaTKIlBlCBAxtD6r0n/WdoIWmbyYfY/9yDOgYo W1m/sQ8gR5SpW1WlxDtGVRnKrsorLoLqnEJQhJ0CjjxohHpds6OO0GLbgHNONX6cQR2IisgBVQMd XUuhQmVUiiZMgIZztsTgntSqRCq0hHJEu9OaQIHpnu7AQEwRoRfvM9M1E0PaGOgDr1olcVoWi6a+ ohKTxgJC2zKy/dJQiyxHbaVTEYbsnNsko3w1LYjE3o8vciec/Jnt6GcpoLM7ycRxshOsgbIPC852 Vhmd7aDtl5Yc8iNnSj1WOa8ohkiBDvlIEI7X1rArCIcwUlMzM5iuOEEBH3GwalqorUcTu4csQRLS GnhDvlqDuwcClbCCmesIogQknSxL+X641muA1fhSLAXCNxwa3fD4QRjJIaurhf+LD08cPz44OEAh MchEY1093GRuV1iPjJMzW1WhIBNuE6G7jc2e1vaXX/0zd911O01ROEbFgPX17e0dsnyLmpplsa1T 241BvdTV1cFaJmdDPfdI411cxAEUeEqVek0NwPgll1zS2tY6Oj7WDipOF9iWFlBpYuIq0bGFhpZQ /V1CryHhzrIzfCu0V6WGXrJm3pAsZkljkiEs5U5iY2pKNgUn4eBjHRcX5fAoKPbDIjaJj3oYi1pe fGMpBYeo/hwZD/BBaLJi4eYqEpYUwJ+N51jEsnDpyOtEKHuvMD9IiisF0CSW3B4CGl9phvaGSGf2 NqChUcaQyLISk661aTZJiMUwCs3rJAgyIdPSbchiJ+99YZFvMgYU4zNuyrigB5V7trrNDymWysji GbgOBK6V1YReV8ZGRxSVVemQBAKEgqSiJ3422YjR8cvXJ6CXVAtr8YZmlCnlvonk3peRCEGlKSvJ +GgJAhoSI6BnSlTB/mUe5+exF3h0jmGyiCHTQOtk38nR8dHmXPOVz78KyTgxNYb5SdUSaUyueyob Gh4R8EqY3IwTWKdcG0HJxaPlSlidhUbfljXtfai7j9ZNCY2nEoEjP503qCX+EzW4CFPOg4lB2IRH Y8WrXQVWUlBhIJSrKmfz85jSDJbAYxYzqtVNIxdde8YZmBFXoKgBM9yrAG5BF+/UZCSmuKp564CH wwCOVWSihM0TfpliDl5VUY5EDkws/rCarRGVZhdSNRRVmA5hT7MyvUxkMfCkCAo1rDIbcvgfsZRl GAhhcvAqTOMkC8/r0f58CncE7pFYpEmecgyvX1qHJpc4iyBOgYVnJ6czOzobmUSiPXcZHRcs1DfZ vz3CRsbCmg4RrZqELfZtBlHUFHU12gXuuk2CA9kHbG3mmzWpxAdAUcwyw1/OVks8UA8vaRPadOHs yu7MCo5QxhYpNDOsbahGsBiTXIfOXmwqbjpFNSzbiqI+KjyGh4eoJDx+/BjGCilGO3t7m6HOqGvg Nvgvp8XoIUiJtcUEk0OCDnndy17P+0ce+iFyIHjokDb4eLJ8i5taLLBYiJi66+T8NTU1Anir0omj q2uoK9FeVT+Ptd7eXuSykD5T2GjxSxIJ/hNoqBSkNSWNkq29uMBfIxWUHClV06q8QgyBLGYdt7aO cMcIbmnN4RHy9HL8/FKsjgi7q7qxLTCPczBCqUUWwRwtWVtMTgun4S7J/3mySuEPm09Ut002JduZ n8/Yv6tznIuiJCnn5PJf53UIWOTGw7J2yqAsU9T9kWPHvvf97/cPDjXAEqk+byr8jzJCST6H3DwO LtJIXVc+LbRxWFCcPtpT8S38KTLKkWQaHDHmCGeMTDvOL/bbjc0czfqqa50MioYrbW5twphFYqJd GxtznBDVo3FwshcWtwvHV6IDhP2JcgbfJeaKb0SWBuoaYcQ5a2urSUuLHAtRyaGPVlfO2bWTQMfs zOTs9BRLvKGeyjp6GAoSoZkkt00cAno2RN6hIwd39u648rKr2ts6+gZPgE0hOkmuQCxSUKqeEQow AEppClQjjj0IzpCkWqbwc0EGW8hlBwA0NU7UJjgWBND4YVpmwWXBeuAqPEVKxC1cAtlHEwtvGK0V CTOfA39ENLsO9qoRJYaSe24JjXFOnES5DYSQC1yCJhWsATEZpTgG98YEoUEjOVVZFubi0dJyh6SA 4EPq8ZL5TJTfZ2PBBxIdyknJ8tHyzgeHgabtp1Upln1hMqzGKnGfcjBfxw2QMa5n0kv7wi2BUubT zGAtYDtJP7N/aVvbrqfEmRWkruh/yn1MzcPTxOJzk9HZ1wut5syI3ibnU5v4mcR/OJ1xhM6TQDX6 0D65/+pwRRyprBX9ExzPTohpOOfpJ7Iw39XdhaTGJAR5aGlu4Q6pOAqMiXHHoBaDzSYQovqLiwmW 5RFVduZI4T0TwVKcUdH2uuJw5aW19dWd3Z0IOSNj4mtDwU+MyWTBDuS9elyJd76I7MzW1mZMH7Bd zHNOW1NZU1cjHaxgWHkFnjSyGzzr8osuu+SCyw4+fj9WBhsKvkly4dRqu6WVgRDW4cA1QB74Y/Hu 3Tsw13kS5xio2zeRSgQ9hi15/pS3AETMztOXFfo6RaziZexG/EqsTGu7DZxGkZcaW5BB4aAqf1AR ucEKU0gzOuX1DXipapWtPNGQnk5ERAURcZQbS5YM0R7ojShP8TFa174KZ3DTAFqRCsL20pTETBBi W7URHFO1UjLr8v85Ui55mPGGBdO/EmeA+GmBDNyRsXGMaEocW1rbZHf4GN181Ck5BBn5HanJEjI8 GZSIFLGSwhHWKPnmg9SNaACOGHz7OO8IcCUsOkaARAPacaKeE3hLi6emJ3k6UCGWEdOGL4UNTjGn 0Fi3CzAFVyIIxDTvzJVgHuAe7d8oPUOF3WRokD6syVXaOwbzzOREq+FYRhQpDHaKuYA3yPskCSQJ iSF7xYFAQPzo8acGhwZecMkV3Z09NE3j4QD3kC/sCVfZQG0IEKE2uCofVS9aZYWHFRf7TPos3aTJ NktNPIFh4dGYqzdIFsNqamltDUXIaKiQzETegh2Vp67TGvxdIacI452JA8El0otsY0jZUaYBkayE y13JjbJ73U5BIRO19yWRydFmM8c7GdrTipGr8Kx8LEu1EB8hj5KIle1SRYi8EbBQTPySwM0Z4mGa 6UQ0h/QJvypBRBAKqVSSSWf02Y+jtFdVMNvZinT7QDDsHeqWYsGFOEt3ZLIr4xJxw5lQjgUfcvxM r+cso+MkhTL6GWRwNtVnO6bQjk7OGaC6rpGAPOGn8oHSMKzqYkD8osZVFg+uBzqP1c8Q4NuxKrBw mSQ2A8gYyAb7E1mHFWgXU6UK9k6CemA9OJIUSHMUV320ab+wtICup7QbGgxFvjQv5fU1tRSeKELo yBPzoTXgzlBKklDqBXVVZWSDVpZXMYnIX8SLwnVr6zt6drzmpa/df/5lI0MnhvuOEszBHjEXCB1N Be6p6K+yvVN7gQYw9HVtqNl33jlOMy1ZWwaycSvC5hwqH1XT1t7W2NRIO0OKtoPUPLQix0g6q+wK gFmAuMPiJXQfwIRTCpEJfbQpCPtUVbMlsCud379JxlQuh5leTXzU9YECjoJOm0Fh4PFA+ZxSS/IM AT0Ujt9UMJPJk3mi4jThJOb51CDLizQDRUyh0N60Bzs3EEyR4exxpOsU1PwQUysCdkq5KxX3KZ4q eA2ee0/vjtb2ttjMltEyWkPmyguxVuBPW1H+2L3KQQ4ITDYLnzDifMUJdqrZZ560jMxsK87wdcia cdtxTdQ2hi+mMk19stnZSBnCYohvbhuqbmaRYVJHG0XSYIlL6IxxA+SwJdTYaqctXNu5A+DYyF+C ztjRWNMqWiEhf2GhwZ3ajbPioCR+t0CdtJuBpaoyDTW3sC/N5/sHTqIXr37hSy4476LxqXFXfcmu J6OSymwFIVyAKxdBaz9kV2LuJeiLbectc4knt7DRThOrSnCeMB0RzpCVrfbB5gWNwQmkW6dwoaYc J1cc8RhSDzaECHFwcXceloxmYLi1WdVqSrXGLQUKzAsVqDoYJSnHbGoVOcPSeff+Dm/sojkF3QCD 96QOjPvnA9a+0/qSziZhuiZWc2rGBtbhz9UkSSaLWscJQLM9Lv0ka8srk4d3TNveuUdSpfSR+Gl0 zyiHh87BZ0MfGe6xJToTK8HD/hOU0WGlPUsBbVH+DAL8lD8VnjlkdKj2sKx1xeBOsIA26CH1DjyI TYnkRn6TOIETjGWB2ypKIlodeXZFlUmms3pW0TonrCkWvLp42LnxlKmFSJEqO1bgTVPdHAuOa09P T4BxYy3h1zYBEJNWXAdRPvxfyhpSkkJpCbXVeJdsF+G3hN0wb+DhKCHJlapRpQvTjo4TXnbpi156 9c8w0Y8+cs/U6CCUQMhMrF0sDLCHWBjiJq3u6rFoApTYpEQGGS1i04nJ/v5+HgbSUf6Ka64baagj fYkKAsS0+LC1EDTdapkaLKuuZAI9VmlXaTFmImA5y4HnZ0fhEcuchUjaBFHyszdh/qzAswchBWkV ckfKIFZeVaXrICRLgW84DgoPhHhbUwvOBduE7ybRPxcjMDEyTtlL8o7l73qlKpNUWzosaOuTWMzx o5lIxJAyTx36kydbTs05JqrqVhSHzDU3cRhKWDNpMDp8T+lwp/lF1CicI0ujhGo2dLpzcOXnukdX CVioun0tUH6K0KG0AhoQwT4srsAiGWb0rixJJwKzR9GRklQbmMA0fi8ZHR2bm5lrqG9U2aMbvEtg WVoBo/JUAZxJwik9aEVmhdjx1wg3s8vhdmlpgd4FmgHF5BhbOByV7oeiFTGucjT4jcDiFQX64ht1 dk5Cmb650dSYw7o/8OTjF59/6YX79o9NjgFGo3XEeKfsSc2zcqPVoJYWZWryHXs4rOYELEp2XExN MkHmMJQutVy2MEkOLzbTGP1f1OYYycUgckRFdSW3xbibOUcMDGDRNmHK4SUKWazgNB86tQPlAXmd IqfWHcoYsRrgn/TkVaWfyeD5JJqg8900ZCcxnbqAie6I7xoK1stAHR6gkroCTHD8IsmnDi3OEbFU +GuY1arMRiTINBFdolG5xPhNEjfdSUsIddDeRp1MagXLfPbYZtGtTPOFbRu4cyZGYxakE89iR6d2 eSYhf8yb7OSF9u8ziuHMidoukeNU236nBzm64q8GtOgVbusgXU9hFSEUcfoFH1JVX1uDNFShnGK5 ZeL8kRrDI3cXaegZKPAjJzViaVLbdoWNtRLPZ0PJ/BLNf1m0KWvINZDUxMGiVnOjWBzcsL5ZPyyZ UOZcUTn4zm3DZnUiGAEGUatjv5Aq1tG9c+/ei1pbOx9/8tFHHr9vqO9ktWx+dbbCDJmENGdyCkuO NYNXWFrXvQMzyu7oeq6xrre7AzmyMDc/PDjEw7d3tGGotrQ2UdhCpgR+JGYdwDkoBPrHdMoIOK15 O6cu5+M2Da4DzRAnZSmYcQaYVXVZvFQRQ9hUnjjE5yw5mbtaNPYrBfqQ22ikj+9i3HBejMCm+obm hpwyZpR2oQxn7phCRAe/uYQqKll8ElzyfS2WlXFnjalR1P70BIe7WkyBgXJZnIPFOKInOA9DWVUv 9NlhQ5STwHVDpXDZJM0JbTUrwxuhxpHuxOt6jdR7jccUum1Dnpf2oiPpSDsD2Zp1ZDQ3CK6iQvby 8ta29qam5kgziFNFoUlLS7OyC901HHFJYT23D7iG7BDo6QasACbuiFwZt4qnhOT3PhRFvVjqGQhl /xApbuV3JJTyIVcgr1HV7+XugeCex4H8AGuE9acR82eKagNiLK+gR7mHkeGRoZGhyy+74ujxYw8/ 8ggdcoE7WLqYE6wLcU6R7gZoqDhMJHG7njaDGpPoqvZS7DobYwp6xi6MjDQJfEfWrHJQRUq7tOlk 6wl/iNC8FwSbSV8PHUxslgCKFkEcKf9C9j6WEfnLTvHguZyHbfAbemjwO8ycJZJQRRqOKQS6w/Xd jDwRK3LdDGfzb9kCEslJ/p2q2I0l86hK4EuaASXlfPbc9J5HCBM7cDbecAtR4pI6T0kOmYRyqtgs /cPxkLWo2whUPk1kjMHLNGAImpBZcZ5kdDOBF4N95tezNnT99bPJ+mcU02f447b7yW7Y6jsclti/ SX60DKCQ0XYdkLmSmNWEeUhdE5kcdrRCyTBxUw49SwLVBtm9CBMGnRiyipVgMa0oV3maVSODiQEl GlKvf9BIjlJFAwqbFEz7Juy45qYmRpVTzc3OubcsudGU+Ck0YgDAaXr64oYIjd37FMcXQFZBldo6 qMt2nHNhW0fvY08c+OfPf/rb372VQMiRI4dZZgpUsjbKy9nOgNoKkimXFDy6pZ34KE48qU1kX1FN srK0iHJgxXEttvfiykIOuKOiDDgHHaKrurGfFVKkK4QlIUczmI/xHtWkC8+a0mK5kMqFZgDtOaoQ hhVmtU9Ei0ZEWDwK5HAOgQPFYpDgmUX6gxCk0g9DY3NTmTEINYGPPL5Kc5g4VnagnNwNKiugQssU x7VlRbFd0ziDN3AIa8Y9TBheTDCyHjHNLEp51NRyKgc1SQmASFrfRwHM5+eVFxiMcXYO1DFAhESm pQu3K7I9nKfJvYX9G1uFr4R7jqEq1S0eJzUP43tMHunHxHCV0hA08GqPjRJWjQ3TQfCW81DXx7qJ XcEVGVKwclQawpqpYTCdFkqVmrr4uFZTc2SuHpCQZUxkXByADvVeYfSiUkM0NGKhEqmXYGuXAjo9 kTliARi7Uh8/btjNJCnNEs995NvV1zfu3XXeV/71K3S/FMqBlFQiJ4RKSra3OkzccBnLEe5JLekE ow4L2raTJLMEZ1hK/sh4v9A0wCK4FxR9VVxeqTiuSkXDldURNtSkajfJipUwE8rMO8cPkhCHVk3S +kGWujlRJcI1XVL0ARwpbuflyhu1K1tYcMqEhWNAzF5bfMscUtb2ViQJdMP2doaADTqcFREAhJmi tV1gw4ZoCyMXV5qn41TylCPf2SHNiB/yRlk4NnfkwTkVLwGBLOsKBXTcZxjpUUEjgyC1u8OCjgPO JkP/37ajC838wnvIZHShOsk0ibdYCkn7azGeRngkYpUZbWrohaV5on5IKIxoI8bqa8o8Ik8Rq5bm AohFmq/emOvIUwEjYnNxyYIpU5hNpQk4+Mx8CC0RhQAFehIMXE/nlf2xiYDmxUNNTk1Cnh6NQRBc iEXcOzHQYcLLQ63BjWpq692x+wLA6G9+55s/ePAHm2XQ/ijvSF1kK6vOO/dcUpVAJ9WyShwbyh4R Alne1MoaZGtyn2x5qignxsdAHlgU4osQH1spMDMyUXFCy03HybRcNN82c4yK6SUgGfEKH/T8vKhC RL+n7HGHy1UehvGIoBEztV+IbljS2COY046KCGeUgOY5TU3HcsVDgYkKKIRUagSGiktKZMVoHaek 9S7hjYQQYo8K+7BZAt32vvcEy0pLPVzbVJoMZDTPrm2h/mM8JooIOxSWOw+9Uhr4Ya0Tcgh9IJVg hJEF5MzVxNVNtodNpHhFPwQHmhPY0ZLU9EkGOmFxk7AB6amqhqYLHIn8DbIyDFZIziI40dgKFglL FWRpXEVoKT0nMfcARzh5FGtoDmyv8X8ye5hBBXJd5sZfqESJ5E0kM9CHmp+J6kVZ5/ZClMdtNePm T8ggWN/C51DQ3GxQ7khvkUo+Ke3XGrrbe3Ehv/K1r3hwUJMgYEByksxm9xb0JMVWYOVJxoUQ9qcZ PBmWqqdHv0OWhDVttepAmYKuaqbF7KK3+ITA4Iq9sCj8SbBvL5FgpGTDSBaLdo98c4lxxlSy20zQ nnbJa6YRJcQs8MM4REqJknGE+0MvldTdhPTnfmTEJcUyKUyRxIplTjvuokQbTq4KWHuEgXUEPM3D hWlslyVpXRbuS4T4eB8LTKaAQ7Vqe2o8mq9H3kjogMz6jmcJqRfmQohmDgh/KE6bielnkNFn+9MZ Py800s9umxd+9Zmwjuy4rdMWFElKUqdYR6jMMFsDkg4smXpB9nF9Q2OQLXO8siSdX8/Okaxl0yk9 hkZPK5SimNMj6TiatC70FHAuJAEzLYFLeIzkIvgIyR+bnQFKE+NhNUyiiFcV8DPGU1OToGQQOeWX FqPTKdMprov1NWDx9o7e8y98YV1983fu+PY3bv/67FJ+SYkHRWQdsTZRIdOTU12dnUgM7hNJSwaB U9eKQSTAOrqxsGpqSRZeAKnkfX9fnyOetcw/myXXkhOVu1sdMt8sc1ZuLDiHSWw5JjHVoFnQogf2 RoIgUBgmBI+T8WUK8WQYYsq6s/FbW0d3+npgE0Q5C5GhMX8uzLyIDNqmVMrN57qujcZDUcsvVURo r2LEs2QDrEDEyDcxLZxRRfmkTKJ6rbvPrdYmK1hVtiVByeR6bs24VZRsb/Qo+C/MqMgPtmfoUu+c YmqEfM+JvRwNGpB0gLBaBxwqe02Ob2iO2BIMvUCraogMLa+NcobtxSVUHI+BXERLQ7WOp6kCXg/k WAmJj1aJbCHWgVJ14ZatpTK7gm5pbriu6ksWJjA9QQnigdgIPAgWL7kZbEm46yDfoKSbpI1mYKaG OqWZA9trnQlz0B0WF6F/ImFDyJXgb1mb+g9rBcNZ1fnw66JptOLoQoKxzAyq4W8Zapsc/iayX+57 4EHq4NA3WDOsOKIiPKmcRyyCRUIXIAZ6YgYvRQZsqgdFaiJWQlqr0Fn8xU6YsFerGQpEARtBVM01 taq7g2+PBHnZu7WDo6NK0WEdBhFA9JAFs0ZWZnLL/bokpBhV7KMwqaUTJNXNjLoSbinXY3njBcY6 VADQ+YBC0Owpuq1lYrvaBpfrpIiehauSKGWySIzyFx6fmI/1Lu2S1ZOQe1OkQYtFoHYktcdQxKC5 JUeSFa4IjRcPh/t+1KfY9bmsBVe/m2ZAOo+l5aB0vPfAxpgXOVQjIeWLJilGzyBMn52c3ZK5z/X4 NPK3XeCf9Tx+mniiRMPEVPrFQgmIWTzrQkE25xfngTvcN7tZjoi1rwLs8MRNzYCDuBxJGAZjUVNf DycpNEjsQc4ho1KMpEKl3A1OucLIFDr8sRtzzYIiwQbhtcBecSqw9ozwABnaFcgRhfvmZtwwS5Hg SELbf+ELz9lzMdlQN3/1Cz869GR+ZW1hico40cQjSBSKI4NuYfGifeer3koJ+6vcragIMDUw2yvb WkCZITZCCjLx1BlS4c2Cw85Cavfu7GHRkXGCcScczY0M3MFKHToiBofMxOJW0pLyn1grNdwBe5WY G1qCNrM4oHgfOLH1jdQ1rOvyXkoS8YIai4FEMPu8gkDxhRUhI+RdiyGlVBG0IKFz2I2mF/NknlFC bgI6rq6iIDv27FHzm67yB74MWQ1MhETA2DRyJB1eBEQAqZyF9UmagFSYIsgGizZWc9wBySGMeXkt uCQOLbtBVh0mm3eC9oB591kdsumcQi8IYp6qP5G4srOZORFsY6nhJYnwREqDS7MwvMiirFl2Js6C WnuI9EdtCohJqnDD4SLG1djoKuXnTc2tBOIohuNEA4ODCF+4Q+lt3tqcq2NuKyCCUfxULdOBGqi6 lvyFU3Sjobaqo62JrupQDYHZk/KMh+QYoWw6pYVqsqRBzW3uFkFlpHYt5+dmgDMgncN0R4/VEpqu QK1S4UqZsh0RSAl27kSejYxNvuplr/nhvfc99uSh+lwLJMelBEjEfaw6bMIYrHXqX6TDAg1mwfJf QcECwlMjmm3l9EjyM/gxEX+SRGbAWXerjgBab3hUIhc1xQoXYA8g0lTyI7gakk94xNRig3XE+JmZ WZOkrE2DCazDOdJp8NWss1kPDjDLKTGeAD+55l8xSFanUvPVe4KkUBcab5XIojsjtMlJsWzVZok6 AJFT6/soM7dx2ESbuiJUubc8CnrSfqFVjpjBtIIC02OnQIowPTujhNyaauBIFlsdWUzGNzkjYRKT a+PRLbGn4tIBbfEJs4K8Rs0rI1udAfRcejrzx7OAxT1mLz5M7JDj22RkZrdmwHeKSz3zf5OTnQ3B OJPpnVw6rhhqNIziMx2sgIKmMRHQUcej38hZgY1Ep7E0i4qJV4GrKipWjOStg8AA6QYMzfIgJZkB fODeB5hymrtiG7kNXhnoMN18CaAtrZPoJj4ZaEujp8bk2ATVYwhkMu8mp2dAltUzyYmzILbs9sba mqaGOlQ6dEkLi/OVtRVLCDn8MexCxHx1NaTlUOiSw/u6V71h5469d/zPb996+7dHJ6ZXVQ4hRABS Upq6ri0sF69uTI2MnbtzJ5nYDTyCQEjAjHFD7WJAI/euBSnJpiUHA3QY9UNJGyuUyBJmLCtpdn4O uc4wBamF/H1H9MRQkwZkArgwGEu2WYnpSRc5Sv6sfrS1xRdh7jfAA0n2KK6vqSIayfDiuzmyLQRc CQeCL2lz5WJ6JzuZQENWB+mOTJGqzmTQqCyNlcgVIkrmeU7IlVyMojZUAXSwF4n0IyFpdMuukFqW dbYE4IuZQdagUoapF1pV4h0XVL6t+4skZpOolkVtYh/FmtxwdriVYUfzgJifNpRk+pkaA99fER6X tgtODRUlPNrMkygySleAVhwAUd9e88ZJCkgWFKE4gSzwpKYmJsbNYKSib6zoMP8Ng5CzAVou1wQN h7NNHqPIXug25qCUqDnMnW3cQ5FMFfIkeyJJ1khq5c2Qyxyr27xYq1hyDODmxCQtq2Yw/RupStXa ge4OzGrlZVe+7FOf/e/u5KJ2Hyg2ZRM6xyIMZA2Qh0mdgWSKGmz2qkj8CU2XDWebz9qnSXwxFSd2 OowypcmwJv5O0t8c30d6odSdQEUTMl1LJw3fX2cMlMs1gUx6QGFhngfG6bwSxUs1ayYCAOJzyj8T KNs5UvvsvYod2yENGe86QJqPeWE6xdIELqe6KLNoGdmIGiI+Ax4NCNXmbISZpSFyzS1ORJFbIzRD hrnwjehwhJRnKyEfIuuWxeD+TwrIKA0+uozHorcprXh7ABp2/q1UHapNQ46ZKDyb3fpcpK2u6/Mk GMsZhexpH27J6PjTs7HE7QfLjvYed2zAkR6xT5HeU1aON6kUeOYOVlFccCxbyO2ksyuAH/pP9jPk EVYJFhTZYRSa1teV0pwK68AlMOh4jELqMphUFLRiHpgM1PvlGoFisaewJtrxUBso7G6m/ISzq2nL Brntm6QP84NQ09g78FVRWn7ZJS+48oqX3H3vnQ8/9vD45DSMWbLaqmt1KQJyrCLMNBR5aSl1ZOfs 3kWZonzB0tL52TnMNCZfIGRlW3NS3QBhQ1UFDMLj46PE0Do622lOy3DQ+toAdJQnKYgRVLYR7tAi t6MfsW8ECHXgpJexbVm9LFDBao5PKN8Om1ev4OPXvbB86xtw4dUfQ5a1rDqpATd3FXbgtezok2co KG9UIihOv4R5WcCN93xUP8h5NAZntVEacAR3jCihhzQqMcigbdJCOEWcHzNcmarYtmr1DUeI4v4C QxSCM8Yd3qhlsmKbcjC9/bkz1aE5o5YV4yY9OEoaDqPtCj+6iweOqjKIsctIpuHLQSLBMSwFtD2g s7Ol1UheWdverMr+gnWzVkwUw0ND5OwReOUqrL4YwEBsOS32FVlvvOHxAY1Re01NtJxQa2SDkkkB EWKbD8NxtsCxwyi7xNmHrncUPY1Ff66pGcFFmgaU/v3DYwPDY4QmWtrbkbPkBnFrNJjft+e8f/of n62uqVMzTPoeBKcrw+eoMjOCSlbSYVpz5PQpv5IaitjeIYT9OzyUFBtJpHNgQ/q/gBA9uKO+Wg8O iCndnv4peqHbEl/fm19iOhVQNh5l/ypTxcJBRxrmTnKKXTRjd8u1/oqiVogfMiRyHCtUzIJdBr5K KF3HJHswsU9dr5D439wQA67lXVpCGqumW+F0qkBVZ+zKeQrcFVkKIJE7UpQSFFsJBspt935JgOxA n7lnRczd3lQr3D/hnrPYtNS9/gzF67m0f4RwJK///8joQun8TNhLZvXH6gmFYDkv1FOWoroLsswY BCXEWTlh63Ag+g1VR7rq8PDIzp07sX7siigtOsa5q6cTcnE11HbxFMWoDvkK4kBIkG2MemZjNLe1 4o0i2FDGXW0t1HwxqcruWiZcUSIjE5ta/FwNshJIs9tQRXF7a/vPveG64ycPP/jwvRjjsPMwK7UN 9dyGJsuxNGTQwvxse1vzeXvPgRxYyK0qf1ex25hiJAOgDdykTSLuUd+qNarAueToyBCduCgOjpwr FqN77tkERqWrW500WFB5MRAcI+PFefj8AOexglgdPCdpHcpAtBiP+GEE0xCgfMSyrqmjglEUPs4+ FGCnIKFEnnxAIaQu94psVoVZTaSL+8/nwSIfhErRHVJmvj2jzIbi3vAN+bcIkpxAjozG/dNGtPQX pOUNyWWcSlW0oGbZWuhqhIgydIdKLiMN6Q1pckNF1WShqTgFvFin1I4zp124z8w1f+I8ANkqtzMm KPOH/WkXT2yoIuKSJ8uTOEdFj2yxCRIKZ6bi+SqzKS3FiOYZAZYF4tfU4r1GGNaZISJ6cR2GiLGp JmmhArW11UCwLqQsywWgKuxr0Wx6vlz94dpluYdy0TYE2kW2jgFXZBTiDM4LpHPf0CgNfoQ2kWBU WT4ELeL6xsX7LiaH9I677gIfxSpxtM9mkVVjTAQvNVkPa8n/lPjTTRlF9efOcDUFhU2k0Pth26Y2 ro61pRnxQ8tY8zeF2BViYyXKMUg9dq70t//J51LGErFOv7EZrxUV92TE24E4P7dTMuS02bgLuDnh AJC4kzC0SNQZwnnyslcrAE5o11CkjzYsJFtjKWrA7eSlAte0Mxa4nIwaeuosOCaCPegb3ohgUha6 7PQsQyPsJHdK0yqxb6EWh7qUyQw07GnH9ywFNQI2hdZxYAsxO/+fv5I7yW4ge1N4h6fcVeTapb5C ZEMbHIm1JFZhRQK9fZAJNZSVNCoLjImBEXRqCv+vBHgAQBXb2g29l9iopslSkhVdC+F0ZCboGcHs am+EPIEYub5uGZqKjbW6XD2LFDYxkZFidiqGjqG9iLCjDxZVh3BmcI9gIwINNpW32tLc+taffTvd 5b5xy1cRmiLaX1pi1rHb8AJMikla5xKnwlBEPO/etZNw4NjICMYZcSmC8Gh3JpYCOmQ03Z1Ff0EF MMdhUk1Njl94wflK8JgYZ6aBbyJwyrJABkhqe+XZHFbiBGvDiybo52WLOF4nEJCRC0Y51hlYSuTh KX9DWSwytEk2UM2HrSK+wnVYl9ossqnZXYntw/VkCLvYF/N7ampatjCAoWkqsTgk/SVfElvGYHeE sU2EUyKefloh5EHzOJEzunxy9XVUNgKPw50z3wRqQXGwdwiXqV4G0SCyG/AZwjXa9vHMptzTTa9D QFwhqlkVASvOrjEAszbVJBOGMCWNhn2CcES2IxTR1eqAkjAwRMWwqMpJeWZkYvEJwyHNwF2KRe9c XExtpxqOQOVaAqMxvBzwb1BVr70qS98GlIzAjTX4Tzq72nNNjYwqI+ScZkaJAMiqYVlZmkxS1B+5 i4RBWFPdY8BLZFtMzczO4/ONTc4eOd4/MTO3tkmstWRZ5TZFdEQDS7/2Fa9+4JFHDh8/xiCCHVmX JrE+W27KQmH/UOfOw0qNuOI0y00MPyxcgVSA+wMj0tqUiZgOiewYoxMTlfpqTeD6fmmg6ppaHp91 z8eoNf7AElfemfNV1KXT3hU3YIvYqkAqWo+vU/lHWSEFqIA/V9DNix/1YMXqbrlePuoJHcQOYW1I 7WgAkOnyh2KbhNCMzG7QKj7kpkwdJhcHmIukSQ6HSDIMZFYkf6Jui5Nz6VhmOo/DIREVDOUamQwK c4swUoZ2RE28fFQWb4hPNqUA1gKZFwL6JyqjY/ye/es5YB3JqUMrh/qO5J9YFIa/WNQOzaiLtKr/ nVMBqAjRAoICUxpDp6enh+XB2rBltkbqATuLWO707DSn45/4TIgtGXrOiI+uC3hEBNJoRUofQ2IO bCUEGG0BOBgWDuqjiZ43QSWkCNkcmR58rrqqigoKxd74mjcjKb76tZsI5kmAiLMX+0lRQuU7YTjK yyRqQgOKsr3n7Ont7Ub+09CKhxoZHuYOIL1jVdU3NpAfXc9mZipBPPbtO5eybGQbwhqPgFUVmaQy Z2RFaH9ZIrt+T9awdLzrMyRHNEtmcY2UVG8kbS2vS5n33gZ6MUwgbXylvpFRU55ZgIBeUc6zlnA0 L6UhKOEMrk9hU4AtzMxhmUruyLv3xhJprGW0dofJq3SrkXKLFVykunuK4JQiriQU5YkogOVIOvuY o4hAyeusqqG4xaxAhuzj8S1Gw3kPU1oP6vZ4vJCOHJSklLjqnaM0XDbiBA25rpechEguhH5c9+ig sKpClNUrWz72mDt94LhpG+sT2U303tY+tPYSZCkDOcxDBbiU5eYZsINSUbpjZ4/L9wn5KnfMmIYG VuUVYQo6zTuMMIZMp3WvEwsEFewJZyJwQmu46jqiHMf7hwihkhW/sEyslRztRcxnCkRe8VMvv/u+ +/qGh6BmoQ+O7ErNOO6IDLsID0hkGL7njeVHSFnJLJd1WTxnYtpYh244WUq6bctJq1OfQpiy8W6b 6oakVmiBIfeF3RjuGhdhQzqPzp0Dg9TfIt4pGipVt/p2lnHaWZFB8TzrV9xvTDRjamkQSiMeRbeB e4SZwAGm8ZH0DJ4Hxw+0UyI9jqtLfNvIdbKHRj7Et+dLJZGUqFkN55EOyrwxo4sS+NxuPNgZQ1jb icxr93E2MctqE2K14WAlIUGLaeefSHBrch22SWxPb9KQ0We1W5+9sPWRFpvP/qU9lGmIQlXxTHa0 F2t8MYCOZGc6hwojGgyP+WKgyHsbn5mZNL7BBAkStAVDiqoMxJoqQMHZuVm+7/wZEfaCM7Id2Gyc B/NbHeWR9dg0jlBjPhP/EU1wEeElzlc8Pz8rJjrypdhs6xtE0mrKK+HHkMpUDYQaw7/4qp9ua+m8 +V8+RwcWFiQIjKxJ+1wyyNzh0Pp1ERC9va0FAU0WABsQk256YnpibIK1RF4KgBffBWKkZkw1kayK jo627u6uSKGF70cF39oVWNCSJpI7qYwWIux2yJ7yWISKQErLGavFGVAloUNRziiC71/bI5g62Cps dYQTyzGzoxl7jjEKLAvH9ZfaRi4+UK8Ak+tTXljmNIlNbCXkMi2dQIfAEQDhZS3JGXb/aYU3tZdA uHU5VRJL1ICVukuI7hrNxpWQiXxJZWkbzFxlIlp008pUYVewl9DAIZFT+0ubXDvNSAE6XETYKlVy F1q730pft0TSElE8VjkkWHHQvfJlpceA1AOwmJCBYzLX2Li2OwMkNMQrrCqz1vlsZGvSFqeigvCm FEaUjPvOFADAoqgh+1DRApYE4xdSUHND0oufQdF/YU26f/zt2PxOrfD2jkI6dTyntqqsf3h0aHSc rHiMaDLH5aYp2KDE+zdf+7Nfv+0Wcu/YPNFTyuZqiIA0SuE22yrRVvcFe+/OpQ9tHUdr0yVbL7Z6 olS8GeMvltRe3IFpWBmQbsHYJ9lBsYetAhKKOL6SGq0aTu5JQWAxfoSMkGgJ6Nm5KklpUqxzx7/1 cgzcgVANS0Svk5BfLAaNoXIolbTnBE/CtvjR4kjh66F3A78KoE/OqLiqdW98gkBnKUZkBQiS6Baz hnCRCHZHLsZLC8PhR77lQILuUMlULk+S1peor1BIQCEZjZeyCZXeTuK/AJkYwkIh+JMS0Klsfs52 9BnF9OmSPuzo7OwhoC2jZZnJ1ShVCqZoEVHSsBEsLuIK88DMF0K5s7OTLEX2DlgHQRrWBqOE4WIz mWQYNDjOKP2159i3rbCIQu4hYmA2hdYhnrQCwJUUDaodkrKQUeTFooquLa9kO9H1taqkrB72TTn0 6imMLN+9+7yLLrj02//zFprGZkU0jpMLe8Drj0vj3DJLNZXl5+3d01hfC0QyMTE2B8fC2CQ5IXKO SbSFtQO4ohIZ7c6heNMI5T17dqNx4Asmc6ijo11dddWXaBPpaOc00cCeYwkCRbpMlcAtBGaB4Ec0 hxHBZbw4tD6wa1R/4fgetxsZqcgUcLnEmkqozhyVdm2MgTzHv+PHIW1+DB8Wz83OAK8C5UD9p/ZO +I88fSSsaO2S5aQcA2Q0ViipWsKXFaxHtagkhE3uikekHggDShgcR3XMcj8xOV14wVyqBKiqEs4/ HFtvaoUl0siEIrDMpFor8KSSAmJ0sgUm1xhtrMJFQqPYcRhEOGBI1rk59q0YXLWw9BXpVacVYlrK ZAusHIGiwC7wjFjoCPhyUg5mYBk6dB4r0rVOihNw1gg6ga/Nzc84siq5Y3MsikApOK7iWRhNUSYT 8XCmgqIFnh4WvZEiBwOUCFMyv7A0m188cuLk2OQ050UrosRgP8AC41v44697+Ss/++WbsFhB+riA MQGjtna4hAXJyVe2HCMpMpAqkplI56c6UUYNZqOFeYp1hGg3IBF37L9lKIgK+ZznKvMnkexmCg1O bQYNDcC3hBKQFFxbw4zzid0RpdBwL2RJuHjKhoaBsTAtpDnUT9I136ZSEgAWvgmUkrYazLsb+cVS 3AhBU0LLXtV53P+F38hKsatRkesdy11FFEeFUI7f2JpWFj/n5wDx9eAXzs4yd+g5WHYR0AIlbUf7 HqREOT6y7DkDo622MibiYEWBpCFi+M0TBVLPMYEBcrtSwJ79eIUQjDeFNuzpwvE5fvKcZXR2A898 G1tYR6Kpra8Tl13rVm4ErOfYqpDSCcxcJPcF3cgxKsStRy6r2Qp9KjS8C3lGFBvU/rqcSM4FAQPY ArBpZ3sH0T9zpDBBwqPho1SDvyqy/lcbmxpIo+BD5BXrqQmgg7Uxnwe3xUdDFilgSyPanh3XvPiV Tx156o7v384OQzfAboQyEchoIBR8gqtTkkS+LPmdwNsXnn8ekp8Ch+PHjkyMjRetiZkHZJVVRcBT ec65nVxY64MVA2rD7sWC5mnBaBgOTsoaUIzbjy1DwjAZgtsWYgUhxPDsWMqMl7xyW3UqjtIilr3K F5GAYW/LIzZ6wS6SMjHftLSiGNijai+J+HERFIMJBbXiFZmx7aMAH2V7y8vMTHdnO1zLLFiSTRFv agTltBDZGta4yOiltYRbWRRLPj23R3CX06jExuUGEq/uesWDmdVEsSD2v4gHKRZAmJoPHoA/sA+n hCuxLVJDKOBjD01MTAIY26kQBxP7UuiTkIRE7hAGJjcD/igXBznXImMxFiu5xJwRVCVvJOatixoY KYaCc7KBmTbtQGq70d6GOxgTVo2ZSLk76PoWFQZwZSODFvucAYmtzsFRQhlmGg+LVFDn7GrKQYEI pMnUH34T+uwTx0/2A21AoaLiFIBvpY7Rq34ZCmn0x0uvuPrb37+DSSQyzLJDAbDoheRJDiZsZAxa cDDyOccwnjg9XI5fWfZY2NMSymbdY5QER6Wlq14yEqqsDc7AGlHjKN+M9CgEnvm8+HlV2b+WYCkg A9JMyqKh9h1UDWnFguEiUUjNxThlQJN4OAwRYi7qQeSxObrA8PJPnK/wYe1dKMyAFuENC9Kr1/ay JKbWHH8z3qS0ZXsw4kJCgkpPWy5DwhC86gy+i20XWS3TM7PckzLtlpYYFpQfWQIBeojLyqpXSQu2 wcN7oxxVpUy+N9LFgnctNh1nVj41MeEUDbe9uYVHWBUmltYzCOLML8lkYlxarkyKkyTOs06mD5+l 3E8Nsu1i/YymvZ0d+6xWb7Ep4okC1AqskkdWy2MoeXkP2ra5GdXzWM0Atlgd7EAGB0uLjQN8IU4b Ol3RRWVjA1SECmymd3Rk9OKLLoKplzvENOeysp2bcsNjw45FKXGaBUye+ySV2KXlDZXVe3p6cdCw PDgPKWHdO3e94IqX4Xne+t1vsp1hf6aBnFoAOSbB1Jg9n0Wo1iWYlQAdPV0dzTmUbgkFDiqlkiZZ 3rVrZ66piaVCUjI3UHrhlc9D8qJzent3aI3KUjNb/IqoeCO3KfysDGllU3FPtjKQaGSnJVVM3ASL AbsPPhpOKE5eVujsHLfLJ6G8LVYcBMcGlCDS7MbiCydOcRklGLgwL6VdzuYVe4exh7wt6k3YVQQL qvHxBfmT8pL4oj5PUrsFGG2wVgUlKjpA+61goq5gDqEm2C5BGgdYwQ2yi9jquq46c5eJVDBCvNqa NNkjZVuWitrbIFAUrKgkjRy7kJU0NT1NWN+JKFjlhIwlhrgT5TJvbk5PTlBgqU5orjb2qk647SMy GkMhFyvGInghnLOQCPTEFNISDH5XrDN3IxWVVdBVsBQYPS4dWzq2zfT47PGDA7MT+Znx+YW5RSIh oe0kelZXlPnvlANum+AbT0wa3ziV6dP069xYn1ndnFgumluGn6JyfrV0fpnzVjfVd3d2Xf2CF37z jm8jFsjz62xvz/eN6xh0aHU5cVHGjS1lDiwlrnEJuaUoj43N2dHJ+cnZyhoFSMOsixiXlJs47dT+ PLAID1LY05HzrgC1lL0NXY1Y0SaeJisBZcMEY1iIDtdtXPmJOIcMH9Jd1ZiCZCaqMWWrRzJ+OBD8 5vrKV9UUuPLPBgXXENoQMIgTKih/lQgWkEBXyXmeLgSo1HwQfYlNbIWthRxGQDDCyAWkLTOFtA1z OGRNIE7cH+AUGy4Qc92PX4wVu5WTu25A6hb1jGZl0icnJjktoqQ516RaU/OCcd0oOwwbKCKrkYMd CjB7PXthGl/JZHomoGPKMpHqE25dIs7/E33pUoWnTXa3P1XT9Rr6P1AHpC6aSgk3G7RDZTJNBJ/S 8GFxET5o1gDoAeOpHI/qGsYKCc6OhEVyeWEpQCGyGiTcysvo6cqDkvUBlk3kkHXBzOZyDXStI7TV Sj0elg1xuI0NuoDX1tcurKxccvmLcZy/dfvX5vL5kdEx7sp9VmkYRIiSHFzY4UvBUygAxu5bmJtt aWrc2dPFP5YX5ln2iJG21jbuuK2tHfXA1alsAn4o7b1gT11DI8/b3tEBdZlWgHWUN4Di8lzJs64E OxsgysPnn+walTLb3eDr/FUyWmWsa62tbazx8XG6E1AvM8EnuVxTrH5jdg5VJdCkBjybcUMUdvoV vBJoK2zI4oTfLEGsHhYI1TgUg68szLGBcDrqVG4kIWqYwDUWnkbGWvzcCtUCPdhEBeb3nkdes8HE Tyj7XZLUCkYd7WTBOZKOoBFVp9guBHziiOJHGNBRi0HOo+brNdUU/KnIcHl5eHgUVYtzjwRBXgan klMKKLlGy85T0EfvVgvoiDom4dBsJ7DUnRcjGZ24HWV6Clt8wasngiEGn02rIjQbSM7qxXLigaC8 FtwfpgfHM4BPPHDkifuOIqCnRmcnR2YmhmbGhqZUWlglIc73MHWVu6WQqVSCHmRktK9/AIEkbuWR pf3797/xzW98+L6Hrn3DtefuO/fIk4crG2svuGDfrp7er936dUUfNjbmTk4sTM7tP//i0f5htObc ch6LFX+emwEhMRGsLGvkzcTJwcVpyhYpMV+qa6oPCyAtaZGJFH2BYxK9CDVQRiESa1DJGalwZ12S oEOWMrZMU1ODQzEEY6lWQJcrHTw/N0sInoIeFgYawviGTHLH3ED2nd3hExsEiyuq7skkDOD7rDeV X6m/OMn7lawFgvI4G2Q5QtyjsJ5pBZOAIedjO2CmIA7Cg3FRsGBN3iCvWa2RCmLKf5aNHBerZGH6 rj9WQITbQw9ENJJzIqB5CYIrpmRUTXJxh3UM30YLkksgDkzZlZLOLi6wU6qXIaxs8BKx+8wyNJO/ hTI6UZf+5qkyOik6ysToT1ZMS8EbRPMKSKJiUkUm4lDRCTAA7iBMnmYioz5TyKNKoYEQKS9QvmmI Y1kC7qbE5II7SqatrjdAMV2PHb2BcCCTzd6/EnVGx0a5IhNHJismLVfBCQazpgYvV1u3q7s7R0mt O7GK8J3W2K2d3TvPvf3OW471Hacj/fDoqNqkOBrhUIQMAvl+Ms3WjWmu19dUgUST70XwV11ba2uc SysrXrnXUgzmVLroyuePjk0gDGnygjzF8oe6lGlWRBz2L5mZqncIIELCztVxPJKpGGDWl+WLelcE TxUEcAbRLbEBcY+rTFfVmRnqb5cxYMEBErCVhnuG/b33qEm3GrDhJOdfESMBvhGyQewifZA/7Ft2 IIl7M1OTxEHQQiv5+ZaGum7axFSWEyLFiohTxt5m3SOgmTyRE8pPVRqHZogaxcoqVB94ATAujrCE hOgdRN+BKlMiGkvB/Q0wBVngSmAm986Bfx6e0BgIBpYPGwVtobLCTQUw+wcGCNuyawCG3ARP0Tnu CKxqeSmPuUrzBmwuvO3QSa5ci7obpSg4QGqZK3g/cpRlPgQMFaFINb/TDDhtILHIEiFm8kIZztQQ iXlQYmT12IG+vkMjyNa//8TH//Iv/+L3fu939++/6P4HHzp5aKi6HrovcjNXUXvCOsSsiECx66OE bhIJ1GB3bXFtZGD4nb/0zpdcc9W/e+tb//qjH1veWKlpbdzR29vZ1nb7nd/ljuZmp0tWi666/PKv fe1fbr31tpn52c0y+MAU+BIuoR4WMj+FWSP7phc//ekb2ro6Hrj7gboWemGod5wSE1FsIh5bRn+4 IFtqUvnjMoWd3Gw/bOuNV48a0FG/CqtMYz2tNV0vIyJGzmBEoXxocIClj2kFFklyK1sakBKpKTHt gnjnnyRRbytChULYwxp2Kzn2FUKW7ewqWtEoqnSzvITaK7QAJwwLmilCGtryoMkOLcMVOeCO3UhF PTU4OWqbZYYtz37h9nGEMOumpmeAFrlc5G9YQHiOHRKMMHv0VscGp88D5fWyJ4BfOTW5JdFU1wYB WxKXX+fxK3CwkNGZmM5EbaEgPpvIzoxo3sTxmeuTie/M/8v+Gm/Ocv7EQzr9ioXnj7/G1YPzR5LN Zof9bDnginXZpmHU3BeNgLaAUAxcdioLyeOsDsLeuMI6GJOxsfGjR44MHT02NTdP/UZ7e+fQwDBh IzMpVqoW3M2OuRYga4AeiGmVR5B0ga4lAb+ktKulrbe9g7wOrRJ1pV4tqag8/5IrHv3RQ48dfHRi ZobMBFY+ZJZMDdMn4MvxeaCMgf6+idER0iMhZwAMaMTKE9IoTkoW7fjYGM/LhaZmpoSSrSvUVFrT 3oRLR6Y3MprsJWVA20xjn7NcVWfhGmwPl9lqLH0UHNsUWxBvWCojI6MAZEJSzeKGrDl27MTJk/0c xXvEFsJLprRjeTJd15VsKJWviJm2imFem4VhMPlHBJeBMETdM1sPsbuQJ0GGrDSsl/bmXFtTI9Y0 z6z+TwQsFbzSPCKu1O/ePSwiymdmZUpgsO9oHlwb1c/hFTqLWkEnFXdyr9K3K9r/nI1vUvWyutrW 1IRaRFKDgxOfRDtjndVWV6IVWRsAuSOjowyesgNxkF32IrvGDHboDyiN+ApSx6Q8rr8IV1xyWvJH hMty6Z1WlEYOY7NppyX5DDIhRdmq5usEhYRy8G3kGpVPSFueK/o+c/b5mYUjj/a/5CVXffYzn/n4 3//9H3zoQzd94UvXXHPV+9/3vptu+tLU5CzHHXlk8KlHTh585PgTDx2dGCVXdOPhHx6aPDG7NLm6 MLa4PLFU01izurBy7933XnTR/g996I+ZZbDqxbHZw48+OdY/sgLWNba4ObWxtrjKdN97790PPPAQ XLPFixuV62XFi+vlK5sVS2vFVCeZURfmFyoBltdXn3jsCXrPC0UCiHBXVrcHUzU1NgV7LzKCk50Z LZxFqic/y7Zu5KJA2lLSUFOJhgZvaMNRxM5pbmI24TOAzICTUmYfbH/QXfAnzE9qr2GGUhaE0R5+ y5C39WFmaLSmsKDokuOERc63JtqvOtUbo08R0HigAMfcNV90qrsEtEhjnKWOvYz5Jj5MtbZQGZfJ Y5UcpuSNvAib2LqoDaRzsLjYkHfqS4LhiKpYSWBLsqz5POqPuATlLZbm4utRdhBQTtrvLQrHfedB GhXJaklKdaFYfAZTN5OthQI6ZG4mjuNPoUsycZoJ1kKVcDbp/wyfx70lykB2h0BniWOnqHp8ZEQj OjFG5okDg3LgmmsZwdlW0d3TBXrEQ0fwNvLEOJJ6FnxE0KY6tGtTM5gecMSxI0dnZ/ITo+OiWHFq JpKdbS2eE9IQ6mp37d4VmRiQLQgtXliABK+1oRFMUCVV5u9FQ1z0vKvyy4vfuevb1AIgXIlrARuy 2DgnDhBjhzwF6pyZnKJlKEYI2WgQBLW3Nnd3tCOlDaJikmN2zgOZ5hfzyGh8rIBoSy++6gWUJLBW 6+saWCqkqrS1tYkgYnKKuJfBTawQwRoRurH1LsPBHLvlJIojoKFhYuWB+IC+I8kX8otDQ8MkkDvY SGEbfpxiIFgiyoKi3YnTNMLmFZGD3XtNjHLJJDqVwGtIDQGETGyCt42W7EhiCntqa3d0d3a2tpBD TsCQroukgFI9Ehlo2nJq2KzibzvvrpF1iE8Gp5OiZa+JsLWSZAnkabSMwybi9oiPaxE4qY64m1p/ YbyDrpI/R+QQz5piAcbCgSQdRnmOzB2lT4HgkhYC1kHWjIWsYjtcktJ+Et65Kt6AYc5ybivkMpsz MgsZA+OvgYhq00YmLy+NuJWkyCL0SN4cJcIrPYD4xepVSM2RaCEqQDzraJvG29GTEzMTczfeeMN3 77zzz//0z1c3V0bGhu+4/c73vOfdAwN9jzz4+MwYpmXjO375HS9/2csbWxofe/DASN/k5trmBz/4 QUQJ+AZJN0cOHmVar732lQ0NucraysOHDnObb3/7W3t37/zhXT8ES1qbX3vXu9/FkQzHa1712rvv vjsOYC3s3Nl73XVv27Wr50ePHCBrjLyQ4oW13t29+84555x959JlfLR/jJqtqDv0YgwbQHEKkbO7 cgxhxMThDjLPkYuSeF1eMOzXiiJSeip6e3raWluYDvdpK8aKF8sfLTkcQ6ZolsQKSHdIoigtr2TR sn8duwijFRtfo2rxlImmWOdkBFGDQHShEoiBdcBnzIMSQQTIyZDgC9x5JL/LeXL2urWtXnEAktTZ LwJpkOyBSoczxGaOPD9MnChiCoyCTxQnN5YYNKR8SDyWtRrghQSWvZCQ0ZxN2ZbKqhJknySwRsj6 1Fci/k77/PTDMlkcEjlemXyPDzMwuvBz3sdmPO314+3oTEbrjQOAwe+sfFynJHLRgOawnVFWXAb/ GoiD8kJyPFh45vwRr7Jct0BPS0rRqYw1Uo7veu8opQoGFGA/3G2+CNDE3aLmwMgczi1qzDXsPme3 OjivrQADi1VpdbWlrqGjsYn9GYn/iOKm1q5dey78xu1fHZkZJ2EewokwSaOaXy3Ja6oxt1nvyOGe zs7zzqWz947urg68cOZVNVHuU760kB8bHx8ZHwXl4Abk1tfXi8Ej19thIij4+GHnkCwmiMFYaH3I vsT5MsOel3JMUlIr7NbICGgQErY0n9MynJA0J8EGN0eFJE8wcDu3WFCdmGVsayggLpYMmNQjW83m kV7OuFJVSBmQJbpFrRSbwQlUp876RfO0w2ciH0FEsOSvgEW4/EL51UJegp3DmIJwUGcTW7eoiB67 DZ2G18ANYPYrIcadyEUhv75GgnqULMpyYS/hhmAyo2eAVolh4tQY7uDxoN1A6CKC8a8RpzwvGVCw pRipUFmjvCDRpZZSm8qaEU/XGlQg2lhaOIZ3AogMpuMkCCbxHUa/9BhSKaJA0mGKmqF+FAs1kYiI ntUGSkwwStHx7kFekB8tBXzi0GB+bgGI4/qPfGRwbPiiy/aiXUYGxj/xib8/cOAJliNA8623fgNk Y3Z69v3vew8i9Y47vsfnX/7yF9/4xjfQcP7IkSP9/YM33fS5ffv2YSZzzOted+0XvnATgMkff+hD N9xw48bKBjL3c5/5zA03fLqzvfVv/ua/fPSjf80Z/vRPr//VX/1VvjU7O/2e97zn3Av23fr1W+Az R3bfeMMNWIK9O3f+p//wH/7lG18bGx1H0/K82vBOiGPEnKinF3MkGe02mBGpdtWSoxoCo0h7Kt5Y XuhobT53715k+vjYKPsDc0olQkoCoVtrKd4lMMjkxDjrCrc0v0jgSLkW/NPh6yTXiDOHhgzoP2So cQz5Xqwj8fOUY8FJRovzNnqwmBbDtHpoFJUsRXtTzi+jRNWPNK0vbmltcT2NLHrsqwgYSijzjO47 IUGfdr9UuogXRuAbEbdM4Au17lQ9W5pZLw8jvIoQi4h7w6/OLbFQi1NZqm+BFZk8fWZ7NqRwSGru 2VZaktexzdzeZkTzz7PI6B9jWMe14nFCFphsUe2BpK5w+StcowRYpFqHUpG1utkEPBi8YS8QIGTz MfWKpUuTycKOABvSprm51femPAJFcSFLdtNB7jYAKBwx1g8uDlOsXHs4O8Unz+VUeYYS6GjItTY2 5QFSFkipWG1ubbvw4isOHHr0sacfJw8B1wkzCbA715ibHJ9QBpcZbllF7MmdvT37zt27o6dL4qyu FnkCKInlh/+IusH5O9nXh9mjPrkqLitzg8J6EZRSVlFfVZGfmcIiJ7QFhAco2ZhrqmlomJ7PD48Q 5J/OLygpyyVLZpupqMRdxGfkSPli5FS5RR4Pwk0h0dpE39rETuKSrD6GExrdeWQuC4V1I6BBwJJr Z4IDQbyU3ofIJ1QU4lUtGnGuAYmUoqc2IkxEbRudRIjbsPSB/Bh+5Wko6m0tIsyQRSTvFAxRFPtr zn5V/SFbCjlIL8jQSSDmZNtQpN/R3NLd2kZCAlxYDRSVrUF1uEkU0nfmTnlUQlJJQ1veog2bfZjz eKpz/MBkvEqkDgdTjFEwaehlI3d1ega9pYbmcPdPTeP+gMg3UHJBrxKzusp2lHdi3F2CSRGmuHvF zNToy5g0gx5UUFja6gpg+gsuh05S5jXAC5xGymQEgFGsRLmD6+RHkwi/AtCR7onNR+568sShocIt sn//BTfffPMHfusDH/3oRz98/fXvete7sr9+9GMfe9WrXvv5z9/MMYjyN73pOo5503XXcQBC+ZZb vtPb28vn/PMlV111wK9tm++ee+7hWx/+8PUf+P3ff/tb38pfscc/8pGPXH/99frwtz5wy3e+g8G+ SaWFhB4xWWCQJVYjy4jCLSUz0quzDOM0vC/JM2bb6ZXwzFG4wTIjbFsqckYY2zcJGczDWMVUYzqT 2NEqscgSbpyDVVXynHIvlDfx+jEgBifg29lKwCUZZebdU52uMrTMEIJKF75J0ab4GhVlwuxC0rIS SXdkBk2s6i3h3qWsQCqMQfiZD3xbgoC0VmprbVWqPkkvgGzE+uhT4y6WCnMsiB3T/Qec/uIiKPwK wtGqLHUzFxRAUGazMHgiullSVmzydJnxOolgE/WFkBSLllGMlry9sOfP/OP5Cqs2+YkD5a45XmRH Ra/I24gqpBDT9upkwgXHoUGVwvmPb8RP9jqrBf3MYjudHxvFagMuI4bdiEes3LjmXHNrM5Is+DLZ QXUNJBcrYMgoUMZMXjPpayyGHTt6mXLk4MjQMONP9L6+ViXgs/MzQGYzcwSyRefT09tLEpobDRcP Dgzfd8/9o8NjSwvL7c3tjbWNnW2dBCZhWJiamBkeBj2eOuecSyhfePSx+2lIyMDR7ZjNKHeJptsY 4yJap9yM9Va8Z8+e/Rfvb29tIyMYsQj9KQfTPZTlPDk5d/RYf/8QeVf0uYbUmhICekEr1Kka4FJo 0rAMF2bb6ipX5iZnxiH12GR35FeoM1/lKRdXNo6eGDz49DEKz+AIzi+uQL6MPYD9dvz4cVBslhur RAx29ULsiOGQB1dbWY7Bu2vXDpJXwB8BzCHuXCstWineXEbEra3kWVc0I4BKCsmuUjlpNoprnFda WltTT1zHrJUloEpDQ4MjSoXZ6OxohU6U8VOEHtfPtQHuvkoGO66KJpQgPE8G3NNMzJQN4Vx0quZF ikH7MqIB8pSKV9aLaT7FQqtX1nt5V33jeZ3dXTX1Ha2tJOZIuGLpczrD84h8FiRqCIilpbkBubC2 ypzOLi/MUrkJcxVmMwnwDCRktTh583PsmU0YlvsGRqbmoDouyi+vz8OgSYhrkw1PtzQaXKGDFLBS B3gsI9OhEi9gAYoXO8n5Lg22YHFnl9EYAiLVBW6GynewyfghHofiwN4APWIouGNsQeRP4bZZW1T4 6CtfuSl+sGf5JyL4H268kffIyte85jWFW+XggQOAerm2+uP9/ajJP/3TjyCR+4/3I3b5zSe33HJL fIXfX/jSl07fZgcOHOTDupb6eSBsvxD3iGl6GaM5+OHz/RdcwOdsAICMSjoXowsp/SDCXAz5d/HU 2PTYyCRNaZgtUuQhR9XTKft3uXhtqbJ4tbpkrWxzqbqGLss1SyCTK/Nko8G1NTU9kWtuFBdSSdnE NI2Wa08OTq4WVU/Ob4xMLkyR8k0QBb9ncdEcMbRDXOcHHkIBYSXs/AqgZ/Yt4UEMdarBGHyyXOB6 GR2ZnJyYJVRRVV63srgxN7UwMTJVvFE22D88ODgEuRqCEj0J2ExxMKYH2B8/CvTV1VMigQgGQsS3 a21p5ezQoEMCUV1W2VhT31BdR2+llYVlqMLIEqitqmnJNbPt2cbkBGmhODEcMVJTWa1or/AU2VeI b8ZQ9bpOfALhgeUHdS0FgrUoX21DBW0u5iLYjf1DJIoPZRGZNFgLRqgv200/sBvy2BKHwkwS7FEV WIvomxxmAVsJqlqAVRbuTH5ueX15Lj8ryiHH59V02GrBpLdO53FmmCvLMLy0R1Ug6twdH7L1z0yd ZJ9jWpFEzOKuggZdnDQqbygq3WzuaG4kYSBXO5efIaMdSw/ZQ6iKN0srJHgAq2HT0GWqBBifZC4M 4ScOHDhx7OjJY8fR6b0dHTnI2WvrMbZWN5cn5yeKK4oqasqq66tPDvSNTozLCGc3LcOuU1e6Uba2 sD47PtPT1tPaQOV2z8FDx8cn89DbPf/5L66rbXnkwXtX51eKFH0phkpiYZqKsyaA8tbervXykiXk BsGoXI5Co8mJica6+q7WjrWFlVpdrWFtuehk38ixEyNDY/Nzy/A80FClmgQiKJm6OnvQ6KjhErL/ ib8hzrBFGmqr20jeq8cXE2s/GIfI2lWBXskTP/b4ExDPs+owkQlGDw0NIaAjxwjpHDkrrE3cT6Lf oCxEsRQhZYlg9WHLr6+NQ4g9OYHuxSuJXDdBbO6AgGBWAWExhoOiXpOTRCCp0XCrKm4BmIDoLUwR s7MY1I7I0w6GxCW4oNcQXqCXas7ktnJCVVzRqCI3VjDGBS1lBTeXC7VB4hGsrW8IIDgYP7Damusb CQV0NjUF0AxyQCzGYBtWgrKPURfK5zEfYq6p/ty9e847d09nR5tqRwNpCZ5oMiLVp1G0R1hlmGz9 A4Dzo8R4CPah5ETSLsYI92GhojTJZTTBkBFpJyXKsTCjhaxtrGpXwye13cEHnRStutYOn4mflLdZ FniwzoWgzF7YwrxI/+rp2WWhuf+2b33r4osvPqMhU1ZdXF1XgUS+7rpfqMvlSMZ48snHQ7jzuvXW WwGpDVVfi7w+mymEDNn2J/RBvLi6WtsYCdYxRMBwXxhcqFbzaplBYTSQGNYb6hItHHaZ0sbVn2IT GxtSReynvefuhkOKocrn50jHsN2pYDoDIky7ip4DFXMLy5OEhqYXJmewqYN4VBXUJkfBQBcMoeSB 1EIU2TdVLyjeVZc8oBeUc4LTtUrexMz0PA1zEDiYVKwnEmnID+InELyok9RyMBbJ2tcKdJIGkhqn R0xM9O2toTNOTvleY+NkY7CyOtra9+6BQ3g3brLrHvGIVFkbqI7JA0SVJ3+CFHe9BN4HxBEYK+/Z UKgRuMaxxylSAJOXd0V2YFkpT0R4LQp91XYncuRN51L4owYEjnxE2F4vQ3Icg+qJPHSibhinjU2N re2toJdYrAIlkP5ueR7gSvw3tnak/7l4VrE4A59x2BZWHuBGoCsZwCLomZQtOlqVEnFVpqEbkqwT HcaCVqNNxWDc0o+HEnEgeeIUAAo1Q+lG/T1BpsGBfio12KetcHuS/ri0PDs1DUDJ6PBBjkLxpnpN Dvgw2sCBt6RkR/20VQjCllpZWMnPLY5PTNP+eteecy+59PLLnn/1UwcPnDx+nPWBUQTrGIkKCiWZ aV50d8DKYCabpHuJL2hsbOzI4cMHn3jy0JNPHX76yKGDh48cOTY+Pi0uUfVZrKmspYKpCVkBZxmJ Jlj0AoKbWlubQHubmxlMTOxcLqLVZm/g1Big5qRnxWM1R9VfjK8HHsONdUhBneKtejQlJ2nq2QLq awRPm3qgRECWwZrH1UCy46kY3JCzpiLXinKqdJX2NzXNbbBh2F3q0IxpoEI1mp+vghiMT9Dxb250 EsN0gS2rjFBkPcUszA0rlQUazVa28vcUX8L2DAiFahpKAXkEnpqF20AmXG0Non+GIjPiqbim7Lak nbZgk2RpJat1gzwB9hirgqfmyuBWjQ3U74vKQzF3t4RAQLNZNSBuW+X4FcbOKq3Yh4eH8InU71W5 yGrmrkJzdchQMq2YQ0QVoZCgvWdn1HnHh/iPukfBtQpPaXGKFU+k5qq/iJJC00mkm6K4uL2jGYMX uzWzke+66x5+QjLy+uAHfxusA+QBwf2lL3xhmzBlgoaOTYBs8DnQxItedPWv//qv//Vf/3VAHNjg wB2/9mu/BqaBHD+bjFZ96akvLPHCH/5YU09QFiECPQs4O1DjMnAGdJ0w27LSIhFCezqVGAHUMuyk T1DKRRyFJCqcMDwq6jyUf5bPkwyrchVveNwMZR6rEFwF2YGJyYs0/QUoAcerq1mIo/QVgez4zfAi 9IMHnDfcEh2wiEG5MkBfUWyH9OyGhjhzZEbzOWd2ryxMGaF2nIdXfIKNEunSnJY/DQ9jiQ+C1BMp YYK4RBwcOa/pdtNQKjdLMIkWhNAG6Q91Y+HJLRyIqWCgzzFcQDSOHtGvQNqeUIbt2QBJdKoQkYqL KARpxaIPk2yjRNSm/LesSTQRlwBH4dm5ebYAlclkyyA0cKNlOWG6ym72aZLzKGNKGMVWrDGZyNPF 9NbaLQhRylegP6zhKZArfphxFBXWG8PD1EeVIBPViLBtxkHBxSTnShA1Yk9AKMMxM4dOFu0/ucxk 5mlB0IFTubbKN+cskJnWEnsO/nftKfEZueesQDBXjU3OTA+Pjc4v5FHC1DtccOElxL0feexBlXqn bd312NZBylKX37PElLDqHKXEhF0m+Y8EMOYYs4P7Ai5my6riC6yGfV1VJfHBJFKsNDM7RZMnmD75 mJTLSBdzURPJ89zeEhIUeZtwZHiZAnOx5o4ePYqwRirBWd7Z1QnQExOGKW34FgRCqgTnG+0KIG/C GdFDRqOm2emZ/pN9OIYL8wv2zXmAJazyMQpexifGAYmnqXVe437INsHYRH8w8rh6FFaMjU9yx6Mk mpN0LXlqxiBOTSYGqf5IQ1abfCy1MlCXbESZY01ILlQw44F6UGNpFmRZGRz2lKuj6wh6Yt3zMzGN H6yULC9fl4ZEVrirzLEb1JhGiRxuCWwngN8AwSYNVckEQoGMgrmZ6YU8UDWZNHPY4ASc2VNHDj/d d/KEq5c1j4wnPooUIDcksMaMUbEjRSOlTgrYC5YAylG0IW/CUpVSK+IU1Xex0xLB4thjyBpebV05 /hpAcwZMY/kiWzOxmb1/y9vetk2Yhp2FmYwFzbd4D+5ReAyA8rve9ctfsHCnsvCMYrowcIR6CNgk juSWEquc8SRYX1aBIUJ4LuwoXB92TQNjbguX0YhvxcZGDhJ6Qzaw8Ki6YlqRn0o3nJ8fGMBtQR3O I6adtq+kN8eLEpaMsPViWDPhGznFIZFDUsS3Inge4lKhvDQ0p+mzuFeuXxN2TisCmjfsBQUZ3JOb v3ID3AZCmQcPycsb/glBcBR/h3x3FGEVwR3iW/HMNLsjuysnqrKmUOfen7KIlawZMWSENZJ6QR3W VtQhmKZCNIGjsgPpQBAIE1tJqCXu8QD1gnoIhIQ27CD0mR9xAGg9SUYnBFFeWhbiWg0it3GipEpr rId4ekgW1VBCxZKSHmx5c40EiiJYm99pfNts+n5lscEzLpvsQy4KibMqNjc3IUhC5ogdqaGBWWYo uBmwfgp3B/oHfnTgwKFDh44fPYZERgIpkgFMChQyNcM2wjqloysimA1HVjn7UUnuEkr0dVKTbwBD fsJPDrOfBYb4Vz9JgligR+xu+APgPFhfg/0Rgsza+sZv3fo1ENT4q2kM5QP7vwQy3ATJ5dliwsJo U0iFsnW18kFgsKVpk0jEXvWj9JydmYEkDxE0TJcs0grKyvtHRo/1DwD1lQwQE5ycwpXGL2IGOS3A 0/JiHqBLNXWuU+KiXImNysmwRjHN3Pa7klEjjerccwmqn4MtzqSzcBHQrvfWbxS3UCTuVHV6CwR9 +CHOCPmeegWsF2G7Hjl67MQJql1msMzBJ5CYRHXo/eFIDKA3bRJqAAZw5UXvz8zDdbCxQSpJ38jw SVCEiUkqLghgA62zyRWbF7lJBSl4MCQJUKhQmJtBI8kJpYthzvLhQtgd7s0OOL5Gdh4/SEH62oY5 ZcdM1WUsVgR0xOJd3lIkNiQ6KTjXxfWT2s/ITY5RZZ36RbJZAJuBn4nzEGZERcllmxwf7+87iTWn Mnf8ZAWsxVLOPmGPcRvqh2mt6H6VIm8XQppkQAvcUOcOc+I5MUuyhsUUosSRHHva5jvlJ9da39HT fMvXb0FM33DDDffff/dtt30LvILpu/HGG/niRz/6sauuuorP+ZBExpCb2fbg7ogl3Pz5mzn+7ru/ D4oNMPKpT32K8GBdawOHAXewJIgfVudIx1d28+mvLVfWfwM2QejHnXBLAcVQ45SHpFdkJURQCIDW kSKKKUC2E7txx84dCL4IiEmAWGrwsEyHMiWMKWF+It1CdpsHg2JRoWH4K/CIyRGWbauAEt9WSYhp BrKTaDeKpeGUV8jobGzjjXPktA859NixY+wC7lBtSd1tR7pKfC8yfsOzVKqGdymXU76zkT1+I3RQ JLxCInMY53HCtcpeQiXYQ3V2lNVDoqvRVQJwteaQxYq9KzHWzQWqKpHHWHncqHhj0C4CnZNSMTVT JhpZwipS6DUG0+MpveOEfWHI+rGATkZaf894WYWBM1LsqMS3IG7vVELC1Yg3pDNjYy9ciaZZOa3s KCJ4VdDb47xT+5WMoVZswSskY0zxltlhevQQ0Hv37uUBJyYn+X70luMw+Ule/Nit1KOR7UrPVyIZ 48iF0Unek61fWVYBnoEboTQ1ebAoMrXeJj8CoQQ0oSD+BvlaOKnKiDJ3gCqq2J64LNhtclxwVszV TXoAD/yyl77y4ccfmpibJOEPV17wllPTRFLA/Rk4Q+IrdulUWoY5ciLFMsyty79XNyjWIsJCVcjc vYDlFfXIQh0SclxdQcpNLy4W73zeHgJ9e3bvUp/EzU00/vDYOPICdclZIG3AnMOjJFqda2xglvjN use/5ytStqovUGggBhdTGYoj3YMiD6VTc/m+weHRcbqarzG+vb09IAaIMMQW5QbkMsnwGRrmQqx/ ZB/LhFNCEIN6RN4xlCweUGBjCHnWAXnS7Dy6euFB8ETBZ86g4P9AGcGFlTDLyKiUXE2tmD1MUg0T kC4Cj6y49Q1injM4xcsr0XCLm2evMyXcGB7ZCmF397DhhxMCqjc11PNDAh2gOmAV2hgFhofM4mBr kUWu+kCCr2ubQ2MTR46fnJie5Z8dnd2Kl8giVxc95DVmNaBK185d6uVjKESVfiKrlSXt3DvVcKJp o4xGoJ55tJU37s6NMqCjBNxcxYGLOGMtysli42nh8uIfrMYH73pyemQuk7+IRUy58pqy8y/ee+D+ pxCyhPIwkE/HK9q7my9/8SXf+cYPVxdWQTx29/bGYcVVJa3ndSwN5efGZ2NT7Xv+OdNjcyQ7b5PR m6T5sGzFCKvXOti74KtEE2BW8365WrELKAvIUKQgSDwVS8tjtM+YmWOM6hqa+I2jiKHB6uLZGcfN 9RVy48kw7WxrVRHg2tIMNGCUUFVUAEYxlvjFqGZyJbDDH370cXVFpou5JRb4sqKxREtMFcANaEMF I0fBK3PDFbMiBkjwCLg8IbxOlKKSL9fWsOxECWDIgmNQFdi7qGTVm5hijBe6BPnLtbBgwrrnvbL0 yqkzbsORchcRlSAG6hL6wxvZWE2BYogEbk9ybHxnEHjmsRuQ+GhuLVXrA26eNcMWQ8Kzwtgrgt+D 88A3ZqWeSOr0jdD6ENuRcyeDmJdLKKncaW1rQbwR/uK7pFV0dXWyPbHKyaG0lKRIpApLFueQu1b+ PplnYh8Ulu6C3KLpWfLNBSbEA4ZoDmnrx9lKBdGEFNFmntb1UNvvo9nVD+7+IdL5iiuuoCCFF/sL CY4Tw4PzYCI15Pvq7C5FyF5RgY9lEx9Dw8+uUY0Q3Jb5PAXQbBzwNDniivxICwcbPjfGliSc5cQZ KlmqwYPZmiwDMl2xBC8+96LnXXTpV7/xJbwXUu/FD4CNRT6u9P8qT8L2D+NPrrAq9lZxMYAa8AoJ 0GEpUCSiBkwiR1OeoDoAqA1uKV1EF9cWQdJ5LnQJc6RAWmVzHQqFyXMykgIT2k4mI0UIsmHQ3PqY yj5ItiiugyGopJgtwVJAODKZ6tAkk1MZqaABiEcpb9uGkcDkUk7B1J2wnba1UxWNMcjHyCF2FJqE oeGexI4G+IKQFWE/3QWF/TFNqqiGyl2BNkS/QgcK8bIC7E0xFgwNbiqDbNI2GWT2/lzu4Aa1Vlli LSPCCE45PTdHcRJuHQpQ98nadc0S2oxHE623aIWVVc5QYT+TpAMLCsVyTIaMVcc+hOCZjJRLAFV4 x5C8t4zrwtWx72iY0N7WqjzImirED7qNp+b7gOCuf9DCDyhQMLJIx1Xboo4zNuNlFYo2U/ULiGZb z0ElYg/V1T7eRWkmqYsmCqWk1n1p6Y5zOusbCecWD43R8IqehJsdO1qfd9WFO/b2NjTVYZWMTIwQ DOvszTW11+da69p7co0tdc1tDd3ntOLE9e7uIVRLT8uTgwMz83OEmOdLFpmR1h4Fi17xpncs5Icv ueKS3j29PA+FMJUNVatlJNVvQHZVmqtbUV/N4nXSiqvKV2qqN+C72Cg6PjhwfHAQ43alugyqfxXs qKVOwpgIVZhSMpTkXgwdMLnMyhj1zhGIbAeHEWE8sS2UlEmZlkWeQOpauFvE8grAjdfEb7w0EtzF OS5mWo2VhIWLgzNYIzCEkBEhqDNhwfGMe5ShqzDdUJJTqsu4FjIXrwepGnY0ixnTmE0Vhfvymx31 laiorOS5TKGhFH4xx8AGU1MDuz/3yYudFctJ6X0mnmbBx20YGzCZlCnJxBOvm7CvmrC46FqqvZLf qKezuDENhFqpKi9WIIN1ebZI1AQgFpMRj6gMigCuzOkk1hdlnXoK/ooEQ9mEfOcJuAuEL2+YEpVr 2QMQXZ8r2kP2qgiOlGYKGezE8HS0Krafl4DsoYcyfyWT2rGSOQ8OJZgkO0sEiv5WR0cHExBYPbk0 JBXwOfc5MT6BcYwh5tY/LDq1DFU+nNIHBB+xgcTz72WD2crpXczpCjpNjZEeg9FaDwhMJVOVEEWk qxG/sdiZK4658rIrSf947MnHeDS2qmRj2tva2eoY7ElbZ425U3DQASrZt5EtRnKNwxKzxTARBpsj dZL9jsMO629rM9snxL3SszE0czvalZpGYFDRXvBbFjSV6YLbwG4iMIGMA2vjepiNfBd1ikrhXvHu Ednm/dKE8WzcjdKCDDchfTBnxCKtLi2y/YDnsZawlUD4gIW4KvKd0hpF1unznbI7MvpOXh5h1WuC Kyu5PUBjApYMJjKORc/dc1dmo6cpF83FG4U1q9evi0Gw4jX5Qkv4JdsKZbC6Binn1OwcFjTWmQLk tTUCFqgHcek2N8wcLCyq0sTuI7ktFLyVN9TWkHAO73NgTEQhkJU8idjcFUKpcitHEd4xspgtPIia rEOkB/1gRTlxb2UrrK3gfKjxpegx1C0sKa008wADIJTc3pAEAc6XXVikMqF5VaQ4dyTxQ13xESTC IVXsssbyFkyd2SbysABk2nK7ziNxqLlzZ3tDe11JFV4FZDEVrZ2tu/f1tu3Ide9pIc0OAS0x3VzX 2plr7YQhQESBLJTZ5XxDW9P82lJ+fWVxfaW1tVm9risq2rvb3v+rv7RcHAGYpZbO1rml/PjMFMAw VEOMEXOElATuId0X9c5WR43D/UWfTjgmVpQ6o4nXegBLdXRaLoX4cZirdWVFV7BJygKVl80rGS1C K+IrKvVmGRjwsdEKb0bSIseUVKSjqXHckSNHAbhwQZkiAYvV1cur9JBNBHEAxxE/DJw6E9Cp1JCO F4OYX5GMIOTEFRC8AewiEo75PDIwaLVJc6P6zLcVhquFkcSupYbdbzBwk/gBiDQ7gPe2Z1ISIyES 0l0EysL8Kn/at2hzKqktcQtHdq0wH4R+oCUycjEIiknxpNNHOZuUagikg2SjFYXLxeOhLJot/eMZ qWUIUW7Zok0kaNkJc9wIO5jZRjugoUWhA4IhvqoNzFIOjSAel+AxEsDH9ZPusZDIPkJ9hTI6g6cD ryu0rCUxi4o6MNWrKimnYqz2nHOO+CfW10mQQLExdwT7VcNZR0upRialu6t7ZHgEv4kYIB/yfdnU lJ4VFVP6FpaR+1ooKBQFnDy3bW09tO3yJNQEXQZ2pZpaFW8C4zB0lEJI7xaXvOKqn/7+/d+ngQs5 1wx+TZ1SDxLF7jWgphDmfhGTPjn82WQpCWcTwxd/CQGN9AR6DaY6MBNY7Vo62pohIIL2mu7DixLi jU1Uz+aqpISVbyAKf61ZvMulJVIg7DOiinRA+BEqFKxWoaT7VK3BkMDl5+dmeeDQk0biKS5J7AWt qjUFgin0QtCQK2pDW6FI3HhORUS4qUXpB3yBEJCCe0vLCgxDgFldrQj17CxKjOGbmp6iGJfObwQo kYbBbmG9DwggxlFumGIbZYP48bCvZYttFBGKBKTCfKaOnjxC3EikeJDNoME0KRXlPC9jymMiHUjA wajjvjEoUC/QdNAGGNFLYaNJVOXJyur3K1YylgVLlnsA7FMFxPLS8553CTVviC5RCED5tLqCKsP0 Y9AQW/S4lC9WUY5thXYJBg98v3CZ1SsaTstcjmFkdxlRFCqtSgfnbQgCMWesQva+Gdnjtt0Cagxb T1vMMkKwOpaEe9+QAMTmiWiOKuUJ8lRLYYTREiIhSYOZm1eTmgqYw+rBaGbn82xX5ou/d7S1Glop uvSi/eOT9DZcgHyjDyDkxElELIKXbpDuRYNTucBTG5GURnFtCKCt+BHlztsPVBWf28TwoTPDJAva OzqhpKFTJ/OIOYMqDZ4OFCeoESFZbA4tJ/VKqEQ9M/i9Pb38CzABaUUkC9k3ODysMhNZspWIGDXx cTKRPJW0UtkCS353IAwMHTaU7DK/eANeFNqUkZZxKr4atctTYeGmmofGqYgVeE+qhjZETSSNBKac NmgWN4gePOl0zMHKY2HroZ7wwIJ2PDoq8bhKKzO5uYR8UugLOKu4OE8QGH0Y2lwXxBbTZ2ExLwGt lqF6FgEUtnIiXVXy3fQg0a5AslwToSiX0/gcgYLPLy25tkDXJbAR+GswROKDY6Bws0QLsdA5R2D0 BO4Q0MwHGov0QQKkNm+V3M+KJVLHJzwdHo4Wp83nbDRiNwWCL/SPAt3ycgLaQBx4DFwLggqTiypO yG+ADr7LkaZGUXMyxBb6aWZ65v8h7c+DLNuy87Avp8p5zsqsrLlevbn7dTe60UADjYGACKIBSiQ4 gaQjFCEqAA00Q6KaokKhcNAQhJAZDlACHDYtOURY4bBsk0aLDFohExApkRgbQGPs6c2vXk1ZmZVV Oc+jf9/aN/NVPzT4j29n17t5895zz9ln77XX+ta3vnV8QJc5ynfuNEEUHQJ9sQNSuWgbVGiq6cyQ ILW4jBFVz+ZUcY/bxRfMjXOZ42MKRFO7eEz1MH05zIMXb7zwws0X/r+/9AvUPKSBXb6EoUtmQwIu mw+K+MrlSnGfklfYnBRlPIyaOZE8Y/cjMMnaIHj4F9tXOlADDfQNvb8ke/21nLa+3N3LL9+qBZvl 3aiifqE5o3Gd2ydOZKZz0PBUUs4WPcs0+zGVMaMLr0/ro3BrmohB+IS5o+Zo7ih3xj7KyFQpXdpZ RQVKEUqFYDbhBPFiqJjvqKr7DjeYq5l9rCxHrH8X0W6NI69Y9uEeRakd1mYT4mMiXe3LMpnYTtsk ExnxK1yMMCGZ041NWI9AGsLERjPGEkb+lHWgTVFxmp1nkG3EO2N5FOBJkjP16KQOIRV2wipAzpVm bjWrWX5/NTpyzU4eThfiXapUT+cuzqyuPuVL02MrR7h20hbr7e467aaek144pb0kg7yytmp+RNa2 p4c7FAOdROUFwHd4HeFxN/GBANAd1KMy82011vLLQm5RaqUjyy/reEkpgz6z10lOelOUX1PenCgs 5eQlaVLRZNTFMJms3lqiPDUxojQU8PdgasI6BJ6maea3f+rTlAB0nTClyP5VOKxvwDE02Tbp+OZM VLHKZ8mUCCyWUD1lmdW7K+W2JSfr18bEEWyZFmMTE77Y5mpKB/+pDcz4mj6kW5ys03ZwobcFHCWh nWreWHoDkefvzflDLV0IRn9LnTuf5oS2Ndk8uPY4s2idfGCDgDMrmpxAbUgZ0Nz8PPdKkdI7rMdm K2OqqotHKPQlDt6YIs039J781rbQKkOv/8qFxMRkNy0CSW38ecRwlr6Sa4+l7LBd4xo3E98oFh5s R6s+jaCSDGQ6RTRVzJpwEWJNZq3DVjHO4VVHk9r3p8gxSEDQ+tChoJphO1R+KRpqmRq2ppot0SXn djDQa2urpCawS1ysk/HtS4uPuYcWuy8s/gL3a9IxQAoWMgPdwg7Te1tpZbHT2jW2y2yWt4UyPg7l Z5QZX2Ok2M1CbdCQXGhr/ZHsnT7OxXjDEHMjEKu4MYuPHnExUgadMKK78sfVCcE2D+6o7ci1+DMk 2sC19VvOZamT12RoqH2sna6BZZ1Q80pOL2p2L914wb771be+Fq1BUV2FLAXQgSZSVt2wyFLCOBEB pBFRQKlA02cBRMaWil1WYDEB/GukGXdpydWN9XRTrA0480Sm94VPfyznxz3JckxnnWIjhpuQfbjq LGAI3hMzGqE768tO2xOpkQN95nuZxPh2POhypWtOpDtyKI1d3ShpxiXU98htBIMP1YEqfygKDHWg 6kBmgUQyI/iP0Scr81S5eyTzdFD1LSq2eNYwm3RUyU8r5W/4QNpyc+/LYmqnhCJzDOVRNWM6pqJD yTzRg7RSTXcUeyhfD8obHc+jI7PB4ouGJKnJ48QBjXoYYeJICIJRu9Q0VKP4Zq6zZApfSNutVgfM nWw6Ry4UWI8zrxwohZfok2mNmNXiosthEVkDvFKLXGLT2S0EE/xB+1PUQrSn295SoGao9UnJ5VVW sFLHnX+z0ZwJsTYT0HyTrO8OGbXhip0y47iu2UIzOGGPFIekEUncloLJEhi2ljf5VNkQm1n6rzOs ZdTcCAFBNsEqobl96/bCwsPf/8rvef/9+/cd3JuFMNk8wcGVgZG9ZU9NA59NUiFRfML2MnxF163I vTU99BXVpiiRnVnHRkf4sVRKYuIRNlQkwn1SrC/TKLEBWwzCy0OyCH0ffkTW7c6uAIX6gVWJ//p0 dZWbY4U35fsGDDVP+Ty+rp3pg1/bkDrbQurKZOXnLJPWQo9OKBdfp8EmZaZbAqajNtcWv59ys9Kj ttiTUe6PNs7gUCxT69gQHmYkk2ptWvmd4vL210ZHKRJI7EikWspzzHCVNF/LT8b7SSic7FFd6zE3 sLaNsCOKMhS6SHy5A2JVVRBYOY4MSHlZ0ccuq53orhIk0E6/tnoQE8aS9HcYpzEIjN7TzZih/XJT lAfbDHFufXPTd20V7Y2uV9tGF6bWmUBbp9F7Y7BI/bnqlu7zkWIJRpc5OdUiwGVke/sMEqe1Ja6K 150fM4i18EGJXGaqlMPj8DVIx9biDN12Q2pseQ8l7x6tN5t3iHEVRcXvY1YK5zHCqNiFMsdvS0po ICkH1OHv/JbPPFxcuPvoHjClkvrZoljVZppL3DYzxQj7GxtHDSzHzEmW+1STKLifrnUWEtKeQj8u r5Y9O1vrm+st+VxNhpJXjGLPlY/cLiG+cHFDyg0uJRpKYVvBSllEQdDSyzasgsblqR0aZr1jkmju U75BxMAamTyNSkqirOOlpOi0CwSQCrHW765mcnNoLM52wJAokxvJ3HJrdb91VYzdzRs33OLWTd1M 5Y63yZRLLwjJ6kizvsOkxZMn9QTU7VpN7v00ykptS4Yv/waOyb9Zbe49t9e6Zf0NHr8gDYZR/u2N 5WCqByYrqqQtoifir+rU51uzzDOBYztSvlgeUJzBsqDVZVCK8RCN3mlzIoxWyWjALkYNYlUgJMiI I58a38wlg2wHsluAso2VrZAR3N7cdJea49zgugotOvDzs3a5OXe1DJr5KxuRDTtZO+PbjF2ZPys2 ljqkWm2csuCz2s3yfEk1nLbrkIhKcWPEKzLbWkWePRVpCdZxeX7OBHvphZfg+l/80q/bX8UrEAbH Kkx2yhpIYY4lmgrgBLzOLjTk1mSvcn/BLgprryq8Inx3Qet23X83LlLIh9lxWy2Gzybr0k+lbM9w UndUPGGBGbSGNqQer0y5SVIyMscrq6vG1kzk0sT61nZYDbPbENZUPnvUWVUTnGcezY9uWH9Iv22N 1cOqbeWgLWQO9NQQp0zrTiDffLIzPzFOosNUFUIi+lI/PZV6iURpQfENb6wNKd+VOwVp2YH5Q2kE UPmO4RPRDSmDo/7i5Dpmaf7spSicBawWaJZGATgZYYN//2v3Hr358Mld4NuuOnobmKxawsdkFOML 1WQvTDZHiIUq56y/zylvbisuYDKP5HseLB+vbW+trO4/3lp/uLLzZOfx/aWlNxfufe3O4Ojg8PiY b0sZESu4t/906fHe6ra6u9Ep2+V46dike7UvP905ONk9QkNzO5U/SlOEBDYUz9eAN6yjWWoLG+wI c/Cn4nrv41mG0dHV5f43OCWKSKmuXAFRGGsyQanuAgDWfayS0twC/xoSs7QVSVQP65rbVR2aDax8 kcpwZWJwQxzca6ZMTKwVlIKzg0+88vE79++srocYWryEvNMfkl1wvypIibNS8WKktsjKtOlTxj8b fe0r2dVDYw+9bxdzIm54DF/+bJgK3UyhKWWLwfnJ7N50BoaGM2dOukoVMohHNDMJ8xykG5b/VR21 nRN8Qxxj216FMZJ+rJN6i5hSseMBldgs5fI1F914VxVxuKFB+3dROcs0VzFgq7IUsaazEcWZTPoe JQmLC4/o4icnW41EfTZCyacnYn/b+v5uqncc1sFLBKsLjMcHlWM010sFvyd4qDZaqSwZdWj4TroM VZ4UtuAJC17acBdUmbGe0a5Dp9vZzioIqECbxobhpxvnWVZLcA5TDmhXatTGsN2JstF9MFCYV7VQ iwptgoOSLTUtkM2T6iz1+grwe+0hfk1wZ+fc2jHlLCYzKFolJZRM7YUSneJFE7ZEogM9l9uVzaPd 7/ZoxqIZpnqaP7kFzVjEHa5uW15nGYvzEoGoGJDkAwuCtEmUJc2WXJLEsId4QOS70txW/T0lloGL s3OUa1y3BAEFRfJdc3OzvhZ+xmP++pvEPdIi4PqNG4pqfQuDs7q+xqWK4lcSjamHNs4WcECS0lBK ZNA58cAAnqeWhX633Y6IR9GSeIrQt+AG8RLiR0FkEoelo43te8Rx+Npuh8t0P50/c+XjzopnJwPs /NnrsXGsJ9oO2XVKAKjjLz9roxspraEKvu58/zNkDTttNrqlEMO+IJj1gT8uggz1KH3XKoHbblms Q4rOM9ptV6iNGV6xJ2gSOYUtV9uzP7T3N2e8uSNA5eOllS4+49Gxaxu7NNeDC7u5e0JDx8/+Ye9I MLEKinLvjEDFN0RvzNaMue1ja21je3GzqcXeefP940yrYKPRw2lbSSRtyvnPRcrnh1SaAOiYmu3G NQDjUdfO+lrXzmHryPO7v9npyKOguSnZ3n90f+XJitZE1cNTgmp7oLf/cHWzB9/v8IQwSrcgqoOk jpCj2V/cFOf6OdnaZ6yhkH7g1ZrdlTRgWC7GigNhny5tUj1QdlOBKUW4GSJpOpANDdubals/tQCR OkrXrBvAaNXUpqdOp/a1hAIOI6elu+9mqdtGK9x/bWjueYrvSkYim1aLQuLZhPF85hsFYGSIkDs/ 9eq3vPXe2ySepaBaabtBRkZsyV2X35LtLWdYbWIqB9tR8Y75LbessxiZZtYJCsIcxe6yGDge4WGn G0kmm+T56LUZR09aPKqsQlquDQFcyItUe7LsXoz77DqF52nihwFztLXNJOUUXUMFFkL4nEoS0Kfd 1SsgjTx8Ey/SHMoeEyPTZC1iKzwpc5pRSNOQClS9QEtq+fFjE095FpSDqdG0hqHzJVAhBo5hf3Dv 4Z333is26JGsutpKDxbYd6h5smsbI1sOA+0eRGujZJpdWhKGrFi1/nISAgh22R11TsAdfnSV9QX0 YGWdDYyDMj8tSFlO+3vOEDkvCnSp63GBiToKpjAnuHUGh4mpChfOb7ZOY1WQcYQUQofc3XMbQlcn 974lvUMCxkTuLiW2zDcfDxa/vi6Qj70sfbTYpipcqUGueVOe57kp6XhwzQRUXrG59k7PHRHX1E3M pl1a1eW218N/4ltpQF6y967Cv0nubG25Xe4KEwMajqdAg1BDmd1dQANuu69wU3hMn/rYt3797a+m JnBCOrF3XZ00dWbCDgVBVCuRgzRJqJFNXX4xvv1WVJXarmOvMSxTKBTaDzpt9Y5wBLVcYh131rUI YBORHB9pf2P7NJppi9Udya0GAliiztxu7dqLLbt/6fJlDhMbbVYkq6xbEu+sNqdmB5vj1vY5VqT5 4+f7n796W3X+bltip/FmgczR1292PJXWuTHBCZMFDcmzyeo1eDOdwGJz9/di56sRbeKJSlQ6kFNt 7RmbdfDWs/21W7K+e2df9dC1aze+GLXu+NQ/83/8mZ/9L/8OWdeN7U0NIpPpbY3JS9ajNp9qPZpd LRhmciSrez/1Uz/pBereR8M5u9yCKv1urcJq85PcDl0H+7l1NE0vhs29/9t/+3Pf933f+4//4f8H p3d58fGzHXka0ZuS7T/9xV+892hhLx7w8cT4lJHBVyDa0Bru/O6XfrdntAmMFBOxp29zea1zUaU2 /ujRfd0hlIf2j8WWF+wcbXqjRKdhJ60jo68pYIpRFqWNkqyY5JmV39JrtlJz4B9JTphPNso0Tygh wMRgBUxH76VbI460gYaG2cILJwjNkcE8I74XJ0JbSArgSY2Gflck64i7RHdT/mN84js+/pnf/srv oon5axJXVdfMu/eRaqUkzIlDXf1Fgq5UpVGbaeUyxZUO8aPRe6qErcCauLluB4E6onNxWZINj554 FcjludylrTh+WK/1JNcoj89bra0lrlmDyVy28Wqi+P71aytg9YaKwxrik7yTIWVt11bXZSiNmEJv YKIwtrpeOYOUjGMqEwp8+iTS15WvjxoC21JW5pSf0SrrN9bXWuoDC92v3BJZgsVHi/fvPdCO6/07 d58sP4n/HnJ6ovgWuvtXuKFM2MDDOAkSs3OWTpM6A+ZBQpxkDFl1ZY7ou7zirhpGJqWaTwuQq/y6 Sq8LEMM9yCqMz9ICophC7T7BXdrOdmmLtcHWN5l5+7mtwHNJMGY3UrBCthJFYOliE7e2TayL0zOs T8zi+kaSGwMDMtGmmjOx6lJGX2yh5oxVdiuOdEsVOoeChSpsbja3UClvSAhsOIM7BlrMf4OsdbI0 zry1gDNr0TZUikUlTeepmlhlMYKfNt1ks0uA+GhpgfXG55fNF0Xdu/u++/Llr/5+Je5cYqKI5afL 2B18lWBt9tSQSaNbkqLbImXizIWTGN6uKahBl57i+TgMMTFICl0FP2hTKWYLqNCkSyo/1hCIQtXi 7VqEJt6jhUciXy6zglMCAyopCMsRfiFXYByMAKtn1bW9p0avUyjRTEa5kZ1H86BdbbOVDbsI1lFv a0PaHs/a8Tbm3uY9BSPFBeMUiJpKaykcqOp9mOq2lhZt7HZ0uIszUfBtSqLtkTl8pheRDME3PrSe 5g7/0A/8gHJNxUTEEvcWn26/u7j17tL2ncf7y+sH61uP37p3//feWfjynaWv33/01Xv3f+e9jffW nj1M39JR9+L+0dKWrbtv66BvZa97eetwcW377qO1d++tvnP3ZPlw6/3VjTtPpG598N/7/OfVqXpy YWLSvz/5t35SWbsT4Jew6+dHPlWdtLp7vLCx+OW3N99f3NmIJgxBxN+oSiXijWYoH5YtQ9D60HW1 X6HGUoUNBfJrFHWqvN4rTI07GO+3NADMqxTgnD3Mj6wjqhQzMyYR93FP5MxixRdJ5i17Yd0mxh8c J6gKwC3j19VTxcYF8bor4YKm/ULLb/veilkzH1pxpiNop+yVrZ1cnXPwSguVbIlcXzc5pfeEPhLZ xbo+e6U1u/jp+Q4wNLPC9jeT1TI0FqnLLI1m7Z9Sn8HwAPLjofMUGrWuJDDD5uPEVJNz9Gxe9YVc MPpIMSWlZf1wfbR02dk53FjfoXHEoHGLq2FCx5oZaIFFeNoko+ycO7srJFpV+O0pOwtGZFTIJN29 90B+0lmbqSAIwYx/mRN5J+8Bi1s4jIhGuUw/nrzzL3WVLgNNUcf2r1ey7cMmaqfcokr1RNQDeeAd 85GFaHoJssaJPPxbTqIiqE5mpkDhRBHlWModuwFxKBoEmajYE7dKXpvbJZ3Iq+JH2zBLGMT9Vxpj ExyfmJ6YukgbWnnc+uZWpICPT9xXRtaQub2466IkcwiNk1SKw7JMTFS7i4yWjgwWsTzY9MSEjUrQ YAYk+E2ESFHZnQq/MHtMZX4iLxkxU9YgCm2FZMVWJAscVnf6VmTqxddUmoeUf0wGVwGYIjsVuX4I L/eratLGJGqPpkj6R8SeRCVckuBCKgV6euzBVoiTZFIB5emLOTZG5ejR0iOowvLyotkyDezq4VZz wxVhSxANkdC06xjBMMqbjYu2UTgPGd14nPZUFQFD0zOTl6jBXpyGXJiUjeaRiKxafQPDT44FsESs qITvCt3sc2Gn0LRDfTntXny8zGtNUKMf8ejo3OX5556/TUam5bWIBQv+bHvZAjc2MpfVMUeJKCzG tl/GCS3/M3tZWYdms+PUVE+4ZsuzK1YSppnjWNIQgSLFkK2uVqbT5fEnY3HWh7ClASsz0ulrbEk3 099hZYQCkVYSucFZapG3SYYAh68ig2cXOQNN04qylXL8oYtjaq5Odg6btKx/xwdG955sdR0GfHj2 8Wx9v6MpGPXXbtzX7YOu/XRd8Abzxr/6XkIz2tHweJbefej99MGVmHpypNK4OvJ4/h2lGUDb6QMb fXQ8OTzhsw7izNcWlnwRgQHv9GR7aX13FVCxt76x5a5+UxvduD0FHWcIbVjkT65cmb96+bK5Yd4h cSonplwVDf6tLWFrMGK01/IG3Br7sHVcqH6SapnSAQPUuCRJGrqxpY4+UVE03xTrOSFOCrbzkztS O2Wjn3E8eNSMKNCV+6DC0DqSpWRgGrRoybEeidalxzl9FEIspZJMdDJnyoGyBZFXKX2IlBMqsfSu aj1S5ZaC+bQjKA2LUkmPfT7u8l08OfrNEerBKknURoiO0sfgUNi9+wzcDtgWF+4IffOI8vKpKHRi egrbzXnum2+9w5i+8B8bCbHAxUcyrV0Eh8W1sm0zk+NcJ/6LnM/C4yf9w+MXL11f3zm8u7A8NH7x 2nMvLTxe/b0/+LrOAUwKAddHy0Sud4fHphceP12ma3SEI4JOMbl7eDI1e2lyenZjE81B7VACU6NR tCMSJ/01aNiX/cCGtdXtp082ttZ2e0CFp71PF5dXlp4kMdx9YVgEc0Gnq1MaK2CEg909OxevnCFO Jwzp6KExGA+iCqqiOuTAIj19+8en4qXVnd2nbjMhiL4LWCxk+npHx+xXKyRFDo9HxibphXz1a2/f ub/4+tvvf+3tdx8uUWhaS+ropJve6Qj10aOTkRRaBZFkwDDp5Be2Do8B9iCPdFG5cOHS7IzGjFKT WjNdnJw0y9usol4xOT5DC0Gy14QL0ClH309aRDbktIdaHDjG5VbZe/FbbMK9AkS0lKGB4Uuz8/su autgb3N/oGdgf+vgFInjoGd7dXekb+TS5PwxvnJ338b2HpE0/EyJjOgK9/QJogQZ6GtCmrXVNWdj poqF5Vvu3H/wZGNTgogywujwwPraE+pt4ov79+7xGYOq9Q+NARUJrSO0JIO3PzA8avMPqd5Or6HJ 4IXxyZGZWQgEbMMmxDnqn5meIM17cXrS3N/d3pL10WtHtxM/0xMEeKlTHk+MKXNl0JLVsp2YOfTA KqdzOjY9NTQ+evHS3Mj46NLyEnN66dIsxVxLR40o8NpmpWzKADWQSNDmouJs2eAq7qXg6ceUKHFH /DZ7drrcpJi2rHPTpmiqkMynd9kgrWC7OganAgfrsgg+4ad4cwQMHInjAE/b33Op/jWPmZsrl+dZ nJySFMiZuE/aMhxI/aXrrjOfnppIc4mzBxvKQH/+859XQ983lcZObCLZk79UYlj+1S7nQ7YP3fZv /s3/4FkJLW9gcL1Y+0QCAh/8zGe+yxP//sxP/zR0wnOm1tEaee78DZPD415sX/dTP/ETwIoPfd1P /NRPsODNcWblm+ythyfM9MHmzvjEzKuvvoZx/E1ttDm8srq8k5rWDQmj0oEHDPZurq+wWDNCLS6C 4J/oG6pC/4XFhYcCqKVHjyjLF92lgVe9l+dvzExf9jM2OsWKyrakVTOpiZSraNrHUO7a+AFv0kwj o9HRZ6b4FhQvgqcJ1nd3L05MXpubn6L7nbY3A1J6i48eLy4+tjYi87EFDkqO3WbNZV9f3bh98zZo vlZk/0j/0Nf/4Cu83yanVJxzXTp7JsZ5EfQQ0Dl6L12eeu3jLz//4s2hEU2QudWDUB2hNbejKovt SvpTjwTTA6rYBC5Om9uXxAv+IgGI0ou1XLmxMKlKRiJcBiObbhPBtdWhIAaEiuY1APfWpswMs8+I xkdi5gUpNVv7MenWNrfWNreZM83NyQJ/5Wtvbm1jaPc+XdnY2TscGhlbWdu4/2Dh7ffuaAgZKWj7 kmYEk1O00GoFhaLrS3kYVc+XhkApDk7uJZqybDf8wj7GuUWW5W7vpyQUuxn4xQkLk8N+qTa0Qd6C m+paNsxPIbUXttDQCFVDEAmPSDj2UNQslQdR7b0gsYHDhy9im5MPYrjjZA4NQwTUxrx39/67d+49 XHzy4NHyBrPR1TM8OaU8nKz/3fv3RRLGDvhlikQOhkLp8vIGGdn19RWK3qV/GP2zzLn+m9euUbbl PbIH7gWBL1kRTgeiuqRCK0d2u9OCM0zVgUh4VFuKKogsgLUaOTptG085gLpNblQnwOz2pBpZbVJX ptRjE+7h0sryKj3ct95+F1CbzAzkupqBcOa4/EY6EV/y45p8G9V1fgpXnfm1HxS6otdiF0vNdrNH tUiK58CaAzQrn13s8yhnstTc15Yn9BfucHTAk/+L41HCL5z9SOPHU+/8DBGLpOjrh7G9ce0yBlGr t+THuvhgBt29MqRC4jE19/Ls3V3YVEYqvSOqIKIxYXheLcfIjy8+sCA4P8LgM0miDkLdxrnhhn44 Sgmri08ZpCu2OgmGpATq1zhBZzU4Xo9+YbHHrHzLuIGbQT+KtBO2QOotxYK0yTYq+g7boaVO28/5 c990lgpOewQSVGRgScKGxjw3bkIzvo7ZWuT8m//mv8UFbi5zUwn38App73zkmz3+MJZCjoUCrQ9q wePgf+FMK7x9+pt25Dk/MJRcx4aGgXzThjscfOakKjg+LFfbDlJaQ6FY8E/8CLb8S4/yKkUMcncs nEQiRfvtLRCSGIdvI191/fp1/U2uXLliw4/6JIL2SZfeHXBa/s3MxbnWVIW9SMU9wqDOm9H0dWPd rICOvLjSVtSFNfmYoGu04XZ2qFSaj22H5tXGgFgXUzPocQ1wSzHwKSbogJV1cXr2yqUrpDeg5O/f eZ/XC7EEVy4vLQmjoQFhd9EdX1+D/ApyKfXrFjI5zj2X8Aj/zJx0WgroYBliTs5DiRgeZr+Pyauy InNOhKiQDHlF9MpeMNVWS/o0Z4cHfuhaYlkmDgWW10SO7ya2oIDxdEUww/s2xMS9DjQzbZlcT6Rx HlHXe7LCMVEN+Prrb6ShXC2TublLDaE3s+X97CBOJvlTH6v6tPQnj9kKLOhtLXIUjYh0pjhIEEya 3NUwPDFGOgFIAEru9ZLpKa3YKq9qlWDhpefRoCUzyVfXVhc+vIc7ZIZpsZVWDidHNiNH4KOGpKNE YmePs8TiJxd6fErK2r7y1nt3ljXC2ttdfPqETpWlPHv1iq7jMob3lhafbKyr6kuXs8MD2pQrMlpb m8pRwvGoOiDLO/Y/DYBVwaRBakJvqYY+iIRcZfV87vQtLGXbOIDi6eBdBYM2olZC75ZybEgI/4/N ZSwZLH+XlmzFFP7lBUj9IaU9lpt98kQixp7EXpigxtmM5KmEeVcSPw2NTcqlSuZ8Y6saaARA9oVQ pNNDQDYTQKt2I1Yy22ixKZOVJeyAe1MkE1NQWOrIdMXnZmejP+LcOf4qFAp68wbXn8A2tcsjgs3S kaejxW4L5KD5XdEnqBxv0yAUGs9fiiLaNCdoZLSo/SCRMchvZLk1MQHNVfqk5ZfsJQDNYI6Vbm8Z hWqSkPaGDbtss6WlEz1vmZiWSGyv+KthaXjlh371hgZnu8zI8lX6y7+t50NDrtuUa2hmQ5/blza4 qr2nYJYPnGhigQw0kcKouVKk2dp3iyEeTDNsgdtLyLtZulPKo2nJEl+Ynf385/+jb2qgvWi8P/Sn Jiw+MjecPjv/7J9912c+8+wbvmlHnvYGLdC0Q2sG2q7+RzXc2Y4dWJCa+qanlMuPyEZE46qhjMLe FNwWzBSKQTXtTE7IYMaHqHLZmpyHeB3USsln3nn/fQsKsOXfStWEH+xf8yRFhqxER0gr+nyRNMhk TymQw2ZdpQw4iFiJPx9gazBKEh5uPehvanLa6lxb10o7vJfOgNfNco66ubbqG28m+cBMK/XgGaQP 7oUBPxNDI5q/jOuwMzZxZe6Sf6fHJscGh/EOY17E5RLua+suMQ2OJ8ZouVAayOIiZhgJ7A3Z8NQy MH+WB1eaHNCVy3OcF4ZwVMKtnAZCLllVsS1p7leJ4yCkNiC8llSFKUXf2Yt3oyVULL8UYrrWMNB0 p/1brMHuqvY40kLo1q3n3BpwMx0AU1OeUDxoWOOqhEGRUYvrEjOd3jopq93ZZrrExdevXrl541ra 646hQFi5u4y1IBFz9uqVeZyhxpRszAH/uhkyVPZe+5A9IPejiH2uwiZH2M/XhUp4cerSlUsiMn81 aVw3IgjdJu3U2T9FV/QnVlfX013l8TIAXda1b2hYrlA3PTi9TcmeK92mhtoS9CK162XblGuugFkD Y/2G6YqnEmQIyJscmrHd3tzg5E8afQJ7LgYVSROHcBkLDm2c3lYLXuu8xqZyfOX6NQNd1dXZrPhj 9iv+ddFakFy3ePHiKQk9Xq3XvUFRE0e+9avGomGphfImla8zzjFhZ8pw5aZnrIgls3CMJjeff6P+ eHVdVS7ecZp1VonTcfWBEHgk/es8DXYkfWrV+RE5+o2cQurBgNdJyAQhsCGZaeD4ILOlxJuPsLvD Q6XsmvvuJpkbrjIsPdVfoyP0EW/cvDE9M8MtMP9QZ23iish5sOCqAFmSM4XxMpRRcx8bq8Lo1jkn g9byQh5hhlQCuRV0NPMdIsFZNcq5aW771lmSMFm+doSGU1fpbLgEzdoGZ6yCwBZrNycjAUqYFfm1 WeeGhre85bm9PvejucPMsdwda8g73n24ureyZR4HfPjzf/5ZkxeF451TDjVAAzDCaA7O5f7+4cf5 wT/0p9Gx8N7kJBvWcf74ozryeIPNwBe1fQJI3z7yhxvuuLK0vzir8/zQ9xo006mJRJsRRqYROTQL fvpEI6l1Bic9LksaWFT4wksv3Lx14+LcrP08Gji2w/FxkzCU/zLlFjWKGFzCra6a9VSZnJdiOIj5 U23FooXgUQi1L4j6UHRIRkG1BzyYpaUlZjr82q2tqYkpeHTL7rb924vIEd6jS4NVU4U8I0KdpEA2 NwW6O+ubrAf9IGlKOnDIGMSXl+4/XLh7f335KdIh5A4iqtGJkjbUncqZp21IGswnNXjCwmKrsIGh 7oZFAK0n7zQ4MDk6DCHVcfkaJ17P56lJLDThqeiNIyLrlLRZRPiSETLBiFUjXUkDyp5IL0nlyXjJ AdCY82t6Gpx0EYZme+cvXVU/aLdS8MnbkLlps4Hbc/fu3RTzYI6u4opk34ttSH1a/I7EoSl4B7ae oKK4ECGQDodTk6MD4okj/rUm3BwuwyQv5iSzUxYtqlOGlyx/dKDyYEdyzE5FQrxsDXhu3bo1c/ni lZvXpmYmec7U+mXT6Pp0HRwNczG7eruqHxzHNIEIiwiQSvlND4OED+xHL5n3Hy68//Dh6PQ0I0Hb GmWEPFp6dgq0AEoT47Nz2BxTfouVKW08sZtggLVSOp6O7jAZU6B0Nn1ZCmqZp/JkazxitpO/KppD zfUWKGeE7GnMsUTWk5WnJhyTYxI795Z3Jk/u31SgYp0XdZ/t4LnwO+xS8hg1vVtz7spuqRIsUeAy ploop+wTOdppM+4mqzuTwkU0zxD8q9Q7PHrp1SLpV5cySy7t1TH4Uv+mYjPGTx7Vi9mpUosoRXgk dxlhMB8uXqTVbi+SQV3n9T9agBK671VePw6rvTgzTUSRNiZLiGOOyHH33n2MjhLJowdCEDFCd8W0 SyzF/Bk666dRDFveWBgYbYcyoM1fTkxZIEkzso0vZBya9TyLODutOrzezH0zst7fnj/LtPE8joV8 fbnezaC3I59zQs7d53Nb38x94tR6NKHtv/df/z3e9M/8zE9bL0asYRFsd0M22jtPDxIgAkb+zt/5 2SDXA/3Wy4esYfv1QAu+b/ZYeRgCclOsffbvf1RHHu/RVlgm067wbH7yDzfcGZ0YmZsDq8590+8t C5CIttGT204G5Kjeh9yeuI9RKhtEYxfyhjGDkEcEgnNI8oGX0DhdzLHQq6lWGO/qCkAgTOOejkVm RIqNlc5zJnxzsYGIIRaNjZp9VlBxE7O/MpR27EdLi1/72tdkXHQ4Q2pyho3SVs1UDxrVzftnpmeg lFevXHGWEaHT5Wp88tLM7M0r11++/eLLzz1/48rVi3p5Q2UPT+6+/e7ywuLe5vZg3wUvXrs0f33+ yvzMnFVmKFzaYsz+Et83DS8a4UmMaRdJcB29+zQpuNCrF1fXzOQEKzI9qduXUAM/WkdxxfhceC5R zWf0YZ7jPtEM7VRW2GJ4Sno/pZX9ie6rKb7u519OrqlFRy3oYyjH5uYuz16clwfj5gCgmti5cTfE Ufwrz5f32KqgYqEhwqX2JVxtApV8Tf/YNtwRPww0kX0oB0x/aXFh+fGidE3CnKbp2cp3OvXTAQZa uXmZNeVAHRfb7RwjSDE51qt5pTzs3h7/boqaxvDopelZO2FEYQ/ce97gMIQ60DN2i9nAWhUpQXPc NAJZepym6VGp3nf1WBx6vGvXwYX2XdVhzsCRhxO1CIcz7kFa2Uwn3NdjzK9plai9BbBMcsL9SKPz VMFEZS5Z4hQLPOMFdspaLGzOmFlrpEVOETvt7qbLPn1xxtcgP6SvkrqYai/qtA1o9ROJW5cxPdOD 5U03INV0yV8rjIqPWW2AC5MJPFUgQfZRNhHrDq2KdWXyeL8V4mtWMeSg3lzt+DJZnBD33dmV2lTS +PZdWdxdSBnKzfYO61O8D1tK6uDXAXsa9K2sMO5WqMx+tBNz9ExHd5QL8/Y77zLTCmRMJ3h4hWoR qoVRJYlaGAXDWUDKWHNT83OGKqQ4toCd4qEX6FKeVfOUm15HM6lnO2KMTPt4ezS73F5peLTPGsAK oiO/1RbzuZdt1BqBt9G8YlvPaNoVsXTA8XMb3TFqF7phF0F7z3rZJBou/+a8z6Tn8n5vvPFGs9pg uq7NjmPbDoI5Vyb4Nbugf1+ptr/twR12NKlYr0NX9HB41pj+SzryaB9sP7Ar2Bsc4Y9quCMjZGn/ kXi0ecs3K3c1zaXSu7aLLcDuuDjDMVCpmE2+eV2pcAJ5JaIKm57j1Xo2mu04UOaZGyja5gldvjJv Nqb3SpF6ayLEzlSrjVTzthxD5BDKPUkfS68z04wdmFEmY3KSS9J6oV2dv5JeWafYqJupYo3PXi3r Bwe5+xwpvoIuO5zMStIkjlTDxnAlVkzhpuQKBz1NuYAZ4ZsS6yjqCAeeDXDHJaggkI0XCxDOBBYV Jp00aU1WVM07LkADOcR+w2R4gkrAiDSUg7mAAnNkbImx1CVNa2ZHPfkAqJK6DOVzEBtOlUaBwPu1 dWnQaDPJcGkbBCVARvKt8GrRsB6Gmm4YGOsHQMFm0U6anZ1hbZsHbAiZpQAJ9eCWcHJsIfAN6HPD Nwzg5ctzV2EUM+TiDp8sLy0+WtggtJSmOB9UJZxjfyZfA4uaaNY5/JcRHxk8ODl0J0DSroyjB5ef 0Obd3pqCXAYk6A15JjlCVqrVhaPHAH6YX/w2ZfW25IgzZJLJ0dr+NHyLCqIFbAIFPT9Jws2/e3s7 0iU2wDQmYK543CAXxThjo7ZGxtrUAI2kuIOkp6xLCnnTtjY3CqO5LMM55OG6oihRaQaNplqfOqUm KbVinOIjlC5BmRUPngf7kE26tWSMNFcHgW01OM37y2qvB3MirRcCeVVinJd10KGGojRdF8csoxbf xHwKchWlfJvNQCZoKlD63MQUZcP8yLxJmHBqWMmIbhzgE1phaZTOKTRP1Y5S1LIIixpVo1ecuDgy 6/fv6+CDZf84eSEqWulb062PttjRk+IkJgVaH0y+HMyVTb885UaSi7VNVV586hjlYt3FwzU4VXXW EMzm/BYdLjhyAysaDOKvzaq2X9sxnwVD2l/PQYz2nmZ/28Q797vbd51/vFEAP3iMj7hYjjPwl1HW IsevX/zir+hrA2eQ8cPN4Mm2h8KQ9vMhAgYU++9/4QsIIX5AJefNLdu3eDENd/7pP/EeHXye/fJv 2pHn2TfYFewN3HwvftOGO+kdXtII33BRZ78YIjBkFdFgv2z710ZOBMZODOJoIgR8D52Fm5eiuR4q tFDbNGuHBWts7UQ7wSrCqsA75xKotFIci87hqGZ9KbhFPay66YGheuWp0ysjMqQslhoZPlVQBy65 qZ+ET28vAw1iJkrhr6hnJkc5AB32fbZh6p6V7mKaG0GuctSjbFpIRHYAAP/0SURBVLHrk5dQ4ZXU xOhYmsfOTKedDacyCnEp623ixlGzSFdVEghhWLciqLCnP/fX/leNNQ0AhZFaJwxTCqO3tjwpnjK9 zVMBIjKWfUPIixGoQtdIpBmXtJQ8VKlNm3fi1o+//LJyRt0Cn66uPV1Zw3eGgTizMI5PTuyU0rKk Fq5eDl7MGXrnra8+efr4Ipmr1KqNgxRnLl50tanj2Nuz5yBpPLh/32UjqVuWfsQvdjYLiTNS+yq2 2YZ1Z1gsvqdPnkhNWHVBnqdmLmg0Hr5z5ClSYdiR98zUSHmhlncqWfb3mQ9YmCB+vXdv21b25Klw 69bFuZeuXWdf0SzTJ9feOjS0fXT8+vt3/+CNN1a2tqFPg30DoqjDk8ONrXUbpA0MZUG+9tLUNN+e I+BDshvyio+kS1aefOpT3yKd7OpYCjuT6WgXhfMyWCmYNuL7ByxFy2ul1LQn3JKt3W0wBTFVpjZl T6ZylRHWgk9kHLMQVka0KZrM242bN1tfTgbURixuan3WvUdw32q+ORwSq9wTd9xudO3KvH1CIJJU bGkJgbBLaLFLkCQreOnypY31VZsiC2q7kFi+fvm2wOn/9Pf+6/6RqY3tg5NQfbrxOu30yuiLeASg yBy1Zwi84shXW14ztjLm6UOEj5L8jWLXMlBGzKQNek4zpAJPDm3oMYmiEqfGnopgNtQ0rvUNjywt P5mfv1TlTuviTfsZJASIaR0ZyegupfqWfveoovY33n5XCjVJwjLB6W5RAoGYjgEu1FIp+SFErgit Wis4bJUHxpVuedRmc92+ts8542ZM2xtS/t72v/LKmwfQXmmPZt+935uDtxTro+Ekz9r6JKbEHAtP mxHT1OZ4cqxne79n5xswCkaZa8zyflPD96EXe0xG1VsbuzxlzLzWCqc9wMcOBaA4PyB/T7FY58/u t8fh6bMdeboyCRrUlpKqLkSbs1/biw36aN8y89xc/3iKYo53Dx+/Feb1hx6D00Ojc0pVe1he/iWq RnjlB3uqAtlld1++QUtTU1G0xMTygez4fty+2EvCs61EqxrTuNcOxdq474GP9fqpZHSOjw2Zjkt5 BLIoIl31Xe0InJY0RwLWoGRlZNw173n5+Zf+zOf+1H/xcz8rke1F5dA3rt8A3RDbs/S8WQ2EYZKM L1nGHjVWZI1nJ8dvXL0io2jmY5EBDKJjc3ws8lMLnSTQEBdzKs5NQN2MoA0g3vTGphfBL73XPv58 AgfiABVWCy3XVp4Cck01m5UPg2Va8sQ08sWZx9GnP9mwO6VMc4vB5a9VEV2X3o5qpwAxTOla6jfZ FRrNEU5NNqkaPIczoFdu1X1RHSoyRmRhjODcpTkFncxWHA02B15e8l1GLZlE2+T2jn3I3WVEGGth qE9yh4tkFUZU2Eu93VmN6iJksVL/P4ZOmywnIlupWEXRqb/PaVsixoildvfCGWAB1U+GdR6IA1RP OAAxk3BBdMOQ3QcGaAJZTEDn9x48sF4jXSaESxNPNJ1e0wBUSTLnpn7JY+O4vzwl90+YY5OrnuhJ fVSIk8wVfBZsEX30gpMZdG6Vfd+cD7zgwkv12P4Xkc8qHWzStEHfumndKkXtyGc3FA/iJD4qjTdl tRENaKXS5jeTlLipeIsJz0smSewpFkEl1jLGGAJUWv+zEKL7L9y58x5R4I++9tHWBjv9N2EpBwdq wd34TPSu06uXb2DvPXy8tCNAjAxCOBcCOzbX0RhrwYRcnZmnAqHEskOxMhcXHj7EVU8M1gs9G9Ga 3v4qn1pi5QcLMrKPl28+d8s8sAJdpkSL67J4bKtF/EstKM99oDyGyKdUjVVa//T0pYmnonDWXN0s 1ZGdHZcj1ZlzGxx66+137Mf8CvuECRA1nKIYhiNTapBJnjQx0qptKRCr4zs35MSKMI4ty3fuUzdH 251tlteqLqck7cBbdxLH9EVNUNSn4h9sl0TMmd/dopZWc5i0LVN+QcLjRHBxlK6oA4MTo9iWuotp czM4MeIE72NKrK8wfzy3Lmi/HXcSFjnqySmOrpbrY0NjM5NTlzTXGZ++Pjc2OyV7trqx+nDpUbRH x6SAh8nZfPazn71x49o/+Ac///DRwu7x1tzVi9/xJz61tbepYW3/2OCF6aEjFllN0+bGXW0YaTFy GCenxUyQLMKVp1NjnI7EbW4nD2ViRDD64NHCw6VFXzExNzU0NdagWx5iH7cq2sQDo5cmemThE2yO TF6ZtmzdFHeDGbWooVrmJf9yUVXx4iNm0wCkMnN4iCcHmeF5mJbGNnwWtdoT6QrNpLhxKWI6OhSR l1geAGGt4dECKTFp9SYLJFJ6GsH9USmyWHZ4XWpfdVxLLV1rCJWOqKRNDw6ZYAvl4ZOFpcdL7jv/ lKfYxPAyGQ4O33n7bbdS5AcDl2y8fes5FwEmhi76kXZUBQsI4yzjzAN08JZUhCkaYFL0PEqwm+08 foDjs9Tsp2nce/vTr4aeUb2sWJnIH+Pn+kAm4qFBKXJU6nEbCawi2fQddLWRPukWvyf9YnydGbto 3YRJULV2yvBCcI6XoBhGnU+6GfEQjSm8KctVo4CL+FsRN2FWAE51fshzwYbKVIWfGLWUuFpho5X6 Gm0HBhBdmugPzVwdqqQNIl3UolQj1RhQdsYS6ChHJTSF1jg7OqFytUGO0j8CWkKCtNMxcyM9Y3nN yByHuDKzM9Mp1czmFmFNX8YGrEf1dM2T9LLquaBEJSZcrrVq7E2BtEk3dmlZGEjYGjTi6fozqKeM ICO0v0YhqE0opwacikUAoSoB53xVGiqGNWy2oPaB0GoMU9tYFf6u1a/N5javpPWKthjSy+XkFLDF OrcUmbcUZpp3ZsusUfLtQHw6djBxBreSxiGPGn4DVhntJ5cvX7Er2K292aFEY/Zy2QBXaiJcuXwT O+mt99457lZdHNfRdftykalmD3hzSEtWkYoRW4K8If+EWZRw9yRNHiYmIo562gVsCZaGi72zyxzb 4wVtPoIgiFPrYl1IajqTSqueZaUO5uYKMphKb0jnBwWvXg1WDpFIhGGKhg0r5UAGpPTyuWBo4xF+ VNpbE9iadFijHXPZ0OGWjK3n5UN/AwOkDXVzip9FJxqI0USjGveu+cttyTWApZHtKq0QyQ7vb683 xp7nza32/uInXBCXXYCDyVjU0bwfdqagHgYX0vjkmBJVhBhKF4zyoUTyBSyBfs/VThzIo5s+AUEH GcGRSfF1ml8TohudnjTofSOqMwdV/Ww+Xrt586pT/ef//JduvnTx1otXJ6ZHCR/KDxz1Hk/OTeXG uiRfNDnePz6OUkMuKG0nmI6RwfRFq2SrUxpE/dUih96Q6tCxkYGx8NtVpOUNHUmyk5Qq2GNGh1KX DB0YGxqZGEnVfPbgsJ9ASq0PVEyE1ElPd7T8dSdJbVjI/h480/SNio8cVBRW1/TWzU/n1VJNLG9E gItJ4vhtkVavxrA2078mQkOpjbZei+IVE2c1sun8RZNH+yfljbJ3ZvXLt18WZ//Kb/4qXM3t83Ar TW8euDN3JrWKRzuhm1JYyjyoruRG9V7lDrJRqTXcrwJ0AWefnFZJCSlti0h3EbVS8ex0O6raSccN 9L7wmVcLdkx7hWoElUjKoqpy3OhH8+LTorsogdUw17tSS+FYIjkBMt/TAkuVL0IuVxdXvynPpsI4 dZfN72vthCumy+GsDafEHL72kVdCwChgO0uPqpljJUtWOGCtRfWBhRUmlBERlBpMkuyMCLe/Ipo9 G29DGmsZFgJYem8ZhUZpqp+qJGYJg5yGGnEK68Q11GinWs2enCBPJMxRbNfdgwqGP59VlhsbD41F EHXLPtgGcz9JtBBlrD4GIHtABwIZ1wQxAwW/U/1TYiqlQjtk47Vn8fF9F60JpepWEMA6Cb0ytU4x GnjRKABLHZpGzIehNvJxu6QKY4yi2RNx0VR+546cY6aRyyJlVy6br2iV3C2dFZSgdoVWjph7FGXX bpg838LIVTI2RFR/bsXPpSV9zGGJkE3IkV3oH2q0rEhvA1XxT29cf15G4c07741Ozpj18CrX4svY aGnmGz589ZrdV0CVwHVvT7b6kVzBwkNRjmFH0jDlgjiPjrSd1Dey0WaNYiYLkj01lT3HqEuvwrR7 DyU2cA7cJjRwPVZCs2t7VdOirg05sqIlD6Lg8SQ5DDtfZlcIgjb1ZjF9I5gwoXIMfaK3kkYqG13B Tc2oD+LyZq/b8J6/2iZ2DHr87uQGz73jBmS3iNuLZcSjvdm2hCasnH2n4On62g8e52a9nao3+CxH JjeuLItbWdtE9WWoXlYdqD096rCGkmAtndLQxutLlW3scc0ERjZ8flXSurgum5u//zt/wED3DV94 4cWbln8qmEp7j0PpW5hrS7ToNnEoOvXzddopCaHHUn0Lyz+Nr1MBbahMFXZkINuTktyMKYqQbOW5 zxiQ2T3xGMxYTy5fvhw5oWiNbR+epjN3pno82n7W+Tyb3bJNJVJsD44DafpEDENFYslbOw8jVooa qpHlXVImGlJ+zqnzE5nATmn4kKnfVIDdHbMihKXDQ8xO/zqfy7OX4gIfbDHfjB4X3vg0/obxhMRC n0N/QoLQL4ZzGQHIneWVJ+hVMkitWwU+Chvd7p/lB1OzA7F+kbRLCicOZFJo6aaYZCgkpPf5b38l WTDucNpsJ3mffcCVZE5ECCHZqahIV+atdqHG8iq5uPQKMa2lXW16gnTCNqLRZiXjwKbMIs6Fs4k8 Y6hc1TFT7jHNAYZZNGXQRjCZdIzdvR1TvKLFgwqT40HbDdbVy0UKMoNri+ZhRUSiu/v+w/vuovAX eoA5V7xFAV6wdufbgMXkVlv7i3KP4qEEBjxsfN7QwvKftJ5sfY+UhXKi46v3hINo52jtUGWULUpn I3UFgzDQ8cmPj6dH8eV4AqlfspnzHKvyhZyGgwgCktJz+eGBIQ+NacI2EFGY/YNsMJFPgsxkLaVz c/mJ5pETTpu701M8dlfjnNnolO/bGIqMHP8xWiHBKwx19EYqSio2YRzzeHDQ53SMlJxM+V+arpZr WerW8Q6jE5WOU+G/5caUtGNlLsPJT0GTaTgxcQnUW4fNT5pzB4TyTKpdIPKtn/zs8srTOw/vj0xM KxNNH5YkMzbhYRenJy7NzroQZ0eqNHnqolDwWaZnpm1UWdUVT4TeV08iJUgSYWWVrwSUqLrHrsnp FD1i3z95uppSqah9BdSJIhi9Aqa5I0MY01yC3nDtmFpzKkbDIpTTLyXCdPTgmPSpwFyzOE2kRrdI sU9zlitkbGFJeyVZyrNHM8rNfDdD3Exn83zbGrGGGtAJsmygh0f7azPlzQFPfF2+9rkRb7IeDt78 oTSELk6IM2wed/PnUweXWoHYuFAtg8PE3JSoW3bWGmSMnZA0fQv6ly91MlEmssmXNLPbj4Z8Zf5y qxqbv371AmbE+MgLH3n5uetX5A9MQtPSgU2tdIqJ25QkQRgXURsOqbF1Qi79x6BEQRXCh0kcnH23 SrDDQigOuildVNIdyypSwwWcZtNqIxpHjriz+CaGFX0tg8BT2d1GDwgakHolfDAha3T6jWIIYOnf RAKH6548UBrLFw3DavLXtgFnQfdFCoNVaZwx51hhSurIoks8NOSsDKsBa3CwwW/22/KxAC1VVX3W zivPv+QerW6v0cgCFsNivAEJmn2kqJypoKNjMhnH1JVdV+lHbiKQzs1fsmD9HdoSfip0m+Z1Y5lk aee62gacWyZuriSiO+gu+GvvC9/2ctOXqTmdpdtE1zN1cggCaUUjbKL93hk2V2Y/qCXVhtUihCuq uKfyP9HQja51WlX5bOW1au6zL7HLqTTLMAUZ0Mt1fBT7V6KyNbIrg7uPsIU2B6V1K0AiHEWothr1 8NNCXxmIChZ5ucF+3pkXEI0Z3LLCZwustuj03+XClKRv9TrOAszz2jbKN6lAtmx/U2o25/aVrciq pTrOp9PrxLekpyR+4cEBIMkTZyvVkAlweDQ5Nm72DOLCD1tygcOk2yCuZavVMsR1sNcfInWWdHQz AVWlIURK98mCNaOtkpOu7qJWEmlhZ2nCOcUo5V/QEixYhykcyKaFCCVv6Gj1FzGJxPdGODYKiLI9 KInuBNQteG8GukR7gkrzPU3aqQk4z4W27NP7wt0p8WsztRjQoWaWwjjZtniZNPt9k1tmsdljXvvo pxaXlxTp2Ih4b3bEVMHu72qHPjM1YREzspav4aqpyR0eR4cST7DU7mK0utLciKuroCP9M9c31KNt yExHrg/aA94cHV9+mtJ8wxJ10+qC3fS7GeiItadzkhvNgsiaZAMzpHFOIQPOQIRUDRayNUESumLZ G6HVwDqgQU9dTxO6a0FT/L5MjbYizt3kcxvts834nvu/MUk1rL6oOcsthdPYdc1GN2zk3Aq3VVZ4 dx51gzrChA7FgvtIvImKilo6MXCTjpSUW+L9xAEoG51fqo2KtF2AlNbbJXg9LVxDFDJ/RsBXOIgE NTj+tY++duP69XxLNfJANJYDAP3Na6RJRL5/AOM0HQ97e68Iha5fl11K+NxmUdZOWInVXyQD2UbO 9IinULnQOtsspYpOszjjrRxFCTIMo7Mr7WyNxOQ0Hhofd2JZVZUoqlC4a2gC7YyeKLCGB4CYjNQr 6oq6ViPsK4PuTMjyPoKV585FIS4FDEmexTOt3h7tttbzyjub0s7M/pXWHOnXlT3SyVqV5Z4iUAwg 1SWHPzj02isf4a595c2vqvg7B1T5poodLGRwBziBzwc4VRMYWbRq6OWc5i9fdsnZY0qC0ZxhyILF 1fbkI+m4LduvmXWl4UIKpBgepSegygEb/VKFvmkek4Gr8S8ORmCKiEid0EWtVmyRGor4Rbm8Dbze 9d0pcLgQxkz0l8tzznaXxqMhMZ5VIScSzESsqHb24owl6rI0Zs1tLDoVeWjbm7OmMmi5MvouxmFd LeN29crVOLVDw0/DWl9D/gqiwHXFo0hrsjR7zbwp3f22LXSCmQIWy3EshfzavRtQmA2z8j+Z6Wmk Qthh4Ehlsi5ztuvM/exMSsOh9QnVYUmijerT7q6UprPkmC3xBL6m559RtWfYHUT6nGhfGIDJRNF2 Vg8iEjnhGl+wcpwAe9iKqZr/ZRQK3+ehU3ZUsbmXN4dQLMu81+yIktH0GCzF2DLThSO1ptpB0ZW6 bOZ84qQkCeaLqr0D+oomJoXGnqlx+pW7FC1mEUo0VyvfU9CelVQF/1l4Vk6DsGOVqi23SJGbLGhP O+Hj41de/sT9hQeKd4QJUgolGHJMFEHZk8Xlzo5PTvveJQD04UEKDcesNPvNDlfiyeNlU7xcwuR+ 5Z/j4WrDub3LS5NhkLgx4ez3PGvha/WCScEJD84KixGvTvDpYFKodOpWqj4+7knE/44jKRe6vWAQ hTQ7E4lGZ+pyeDmpT6nEb7OPz7jL5d5lyrQXzzyNeqWNRgM3zt7VMdC+wIU0233mB3T6TLfJ5lPZ iOvR5h6L6p3Z5utxjmnUBhaTcb4fZJGcNaCKzUuQUVrgrTxdpH/u/7dC9sBWXerKbN5ttudbK5kJ 37CsfLvYN7XyVWXTykaeLjySmTfUqFmObyqaM+YY/nvgoHSlCtdWYOwbnH71B00Ljk6MUYBN27F4 OEFXCCJHZTcijlUYVahhxQrtYuvNGRO4Qas3/iDI8Krkx2m695mFhcHGZcksjXbHNn4t8OzBvbsU akXyptDDhYWQqyW9dTk5jXWqKCRuZX1X4QFx39tJ9oAcfarpd0e9M93TT2KFs3VlcwUuGcC5WQUd 85zId+7pUK4UY9j8YfncZtwzw+iIkGtMbswidwRPLBPbapG6m5p0BBPSOIBt+X8RJa8mjZ26AUjj 2abeGNzGPI0CDvUSWu998dtfagFUZbE6BKAa8abFYZzhoc3DaCUR9ZwGxc52DHqpfFQV9HHUkyW1 gIC4z1hWJE/x+WuTz5opwDcV2FW35iiIGQo94QkhxXWdqL6LDentIUgYOQs2a2CAlQFEiNHm5+YD Cafmh0jw00AoKqenkrdk9FnJUI8TeWWDKoJWx8QW5NXRXqguJAWu18Oa9b5k2M4iUBfXc4HOIeEN 7ipILrmFtFrQzaxKP5jzgDblEahYrEoKQtWHSHZ+O04NnROhibpaehUp4DTD+KVp4+hoAcSK0hRp pvT3M1xFmUiTN/wHW6HmSRILztKIM2GmE66eKVwylyXZGngv4FHilqIWNHg901dzRRYnNVfZaOOC lTNYSkl5/QyGzgpJ5mWEot5O6ypZ/lS6pdivAjSWlXEHC/KinHUQVemqQRUlTKG7dJ3Ck2/deOkR iabVVRkQ0HACtxSLJ5gAV4mGdGRXTaOsh7Of2A06LKgqu0DrubSNWk5XtwGa8WKULgK2jhNJWUG6 FmWR+u2Wyq/NwkWl3Ul5eO5SkmxNc6ZwkhjcFuQafrPUySgoD9+ft14Sptx9F+quIZakHURxYGsP D3TQsccN62hWp16r3a0zJs00N9f4/NFsd7m0WUTNEJ/b/fZrDOuZWW+GvtmjVgfRbFYz3G4ce9Ms 3flxvGihxa6V15HbnRqBTu0M5Dg5jLShCWaZBFytSjLlfCVvLqm28AVZMPPq3r17KK0gYAwENRdW gaFgp7ZX1lroye+RufWmx8tKlx9wHcyuCtnTVSuqA5H8dS92o/RV6at2H5sZDIuqmvsUSUayLqGP i1YjkoKRunmGrMIOwFGaTbuFdjhPuC+RgnGUvt7N/d21TUnm5erITJjzyKRKeUg94ckJuYmvlwZ9 nKdSC4ak71q5RtIUf3J3afPx1u7a7sHW3sj0SCm1xPg+ubu88nDt8b3HB1v7faOhYFpHJjm/DL7M +PB6Hn3p3tJbCyv3nj5898Ev/eIv/d4Xf4/0Bh6kMdxYXN9c3jraPdw52DawzFQmWMU6lfnsgFqR LoX4b227nNZMQ/5pc2XzzusP15Z0m+pTf1HmO/ey0nfVA7f6iiHgqULvffUz8OiUrHGzmavgQaXv G9JJqJ0R7E/oV/Fvp4dg+QPeIwKp+3K6vPyU7WjNHM0ZlstSDNyjGxizWMr4RXscQsAy1UCxEqbW xcw0OVNSTeEBy5kWG+EE5dBOXs2zB4x/RKTCsJ5uTd/IlIrIomd3etowaEGZdW62tSi1sbIKRI+Z qXdWpUBjUNW+LRJoVry5D8FwG7TH9PcNAH6zm2nYXkhWo+iiZUCLwxxSXhjpqCNIf/oPk0tOdXX/ 0OiwiW7rSjeQ1VXzyVfzeRPKooVU1VEAlp4obHlSTY77YNOhpnHhS9TcREzPBJQDKRr8ns1NHkty mBcuaHkm7YA40WnbQC41bQ+DoLnMBm7ao8CR6Q9bfQUD1BY61GgPiYfidJEzjwYgdQJItAq/sKHL o0xCJ7A1UbHIaDBwzIyZ5+6TckV+pwgsE4iFNT83Z8jIJV6avY6t9Wh5Kd1pURrSJlkgcrK++pR/ 40Ynokw3kAgbeUMY9cUoMm1k8t3cltIUXqRZV7ZQ3Xv3w1Ou2M0SBE2EOz82DsI2XI7jrqWpWxEh kuJM37UEgHEjqkd9wUfpR16tFUZbJrC6oIcrwa5xBVVOgcXT1KLFOiUJXT9VlVQoaayPS6pt/izP US5NBZpll9tPY+yFkOBGNEOf1VaBf3OTw0noPDp4dzPcLcnWrHlmadOoqYOHt1uZxvNdwUB5KWFs fW01vSvtcz5mqp/TUaxy7z2ssGmT5iyRxgyMljKl9KDKzh0rnG7CEQtnRVEVjTxHwUVevnTJGaxv bQqhn2hct7hUmMk+4Beoq+wjNVzVmdu/qU0l41PuqfOvdEN2IgMenfcOzBns3jtqj5HyydmGU3BO OS+XtohGWf42/qbUYZdSW8WRTxa9GE7GV40Bu8y33Vhdo9/SrtHN57eyknbf69dvAmqkbhg+Z9h7 0vPl/+UrG8u4RJvrSxvQ3bGL6Y64trT27m/e3Xq6fSL4h1+mM3SSTBmfgwN6Yy88/+LCO/cPnu5S rVIXbI7/+L/74++9817o0j17m4vr+0vUOg531/asjs9+17dPjo4FjC0qnws0G60uQdzoBBI3bG3L IMTa7O7ytX/n114f7gPhTNx5455QdnxCF8DsV6ZpwJwI6hFBpZRJMHS795Pf+XGORKgb6WpE9E0t ch9FxWheYmWPjenPquhb5Zttwp8kXKAJAQKjSJ7ylqcr67gkT3Gu1b+dnopz0+fphO04WXj0EOWh aWraxZlpU9Ca4ZC5Aa4IufvaZf10ZiSg4sExEVFRWZGFo9NvwvLNxbYgGHeLFroCD7SA5NwQugcH rl69yjBJ/ZtephGtC3PFZmXehvO9G4GLtEksaCzeV6U7WmPIqhmBYMR0chQxsROzJTZhywTEx/Bu +1K66lFLHRu3auw2BnBLpyv3XngCQt0/sJFLW4CIG1lKzZu+MHPzl5XP8GbBzwwP22olSDjbU814 4JpbCbNxgWxxss+HsRo2JAw91y7bThWEfTAXLf2pmRkKrvoHQGlVl1eHBHFD8l2MgRBS9JTzFvJY z/19NnEl6b6XOAiknMyrjedQ4MmjqRy8ihtBBAw9puY4pX1hvstQRVTvwO2Wc2GFpV8tFM8vUv7E Kawm50SdL03NEJgnXTJB83vq8rvvvZ2e6GluScPLPnQ6NNBb+h82KoihjXbNfs+jsYbxBFiPvR2b mWRGWhCrK6FRZWpK75pW2kEwXU7LQlUGHpbV7Gx0sMYInYebaFuqvhlF+9HQJ5VmyZd4Umyi5uGm S70tuokWCe1ZDlajMWwUNyH/qYR6+913zKud/d1k3g/3qmt8jtlSy1FSzLHCFalZnx7w7HtMW3DG 6h9a+HWzReWO91iF4RHFz6etG0iRvRaFpN9ofPFsJsXmtvPF+MqmFHIemlMJInY4161G5ixbWNz2 nt7QxcyJ4SFmurSrthzSEqien8nqOKGEFLF2sVyMi7hO7pffY9XwAFBunZtdz2jbqJNxtfQl/voG dN/Acd872IGUoQctP11hs1S5jo1gXI9dEHsgcTADPRcO9w5S+bWXizIbY1N4A/QTAoC0jvJAgyhh 2U2wbYUoYAk3n0u5ubvNzwjZsdRIoxCUBqTpupdt7LQrTS8rl9sqKlzR3PTMBqLs0jLti4tT08ZR Qzwjqw6Oere7JAM9PTnDS/GvdaEDlX4iLNh777xz4bR39dG64smf/dn/8ud+7r9dfbwx89wMWuHT u6u7qztKNP+z/+w//S/+i59BQ+wa6J27OJdCsTSA1YbT/OzaBzru7v2//h//989+9jvGJyf/8T/6 x4OjFz766nPd+730hV9//Su/9Eu/QmbvyuUZlDo3B8ssHNOREVYiSW+w58n+8upjQKgBsRaE3utr Kw/fW/1rf+2v6Xn2d//ufwXfmppSSEGaN/rmNH0IZuCzPni0iEUwqOTi49/2kWR7ixFs9gXbTtEt mxxo35KwM5SjnbGv2tWU7RZkEa+EysLj5afKVaAifBgGEUczq6NYL8UD16INXzWNl/jXEXBITcG2 9xBOo9Z0chC9OpO3GOZTLE58A7mFKts0Zdno4jOEYlOpkKSDBP4CC+p0wjOOBJDSr/CghhCxyB2W AyJUaDcdHDaNDtLQJLVkWVfVgizTTClaqqjSiyyrJZk9BrZTrVuoSJrO+UAYjL4v1iGppARy1Vmy qT6ZT7ZKb5DfaPnSfEW1qvJvS2Sz6T7IdogGWouTxoWsOvBiBVqpKdOImAPaTLYZu1RvLzXUlFdZ h3HnO2aB+1n8La5rofDOqlczzyPbL+ck9dA5WdUuB1zXMCBLGcQS5l7nvsAf7LfFUoqd4M929yRL rilCwtU9/GpuHgeMw1RJWH1Bj/Mn6/NUP7CRi3NXFxYeKGAlmwTqsbdFTyCy+ydCPBGrAsPis5Mm n/KvPQnaw02vKkenI8s6ximLKHlxMjKgYbMqL20Sd6V5jpDbLc++I6wVhYQBUnCMt4qhzc7kSBKF F3+6Un3NerpfQZyLZR86eUjlKdt1HBaB5IJCfbAAe5Guyq2AJ86cNmmVdymTykjHSTwT5Wi4Ryxy 5ajb4xz0CF03nKAiR6Ywuc0ClnS47FfnzhVVN7yL6htXYd5Zk5fKDuaq25e212ue5GGONLwxQWGB IRmH7NmRZg7yW0vFj7WQBiappI4OH4/XOyonlKAgG4ZS0srfeFLP1UDzZ5FKw3C1u1gv1dxLaJ+m 2dVqJntWguwAuFGq6KQsayACkSdSi6iW9RseZ6WvKthOd22XkT7dZmzMQshObRStpxAk0viogJQ6 SrCXpOyebG2kL0ccxHQkSl/BSCtVG3tkXwhPa8AYcn+6/WRSxYgNDaYc7KR788n2X/7LfxELdOnp 8pd+40tTl6cHRgfv/MZ7yiB//Md/3Hez0ROzkxeO++595f3Nu2u7jza7d0/6e/t313eONg4U433x i7/JnfjbP/W3vdnqJw60pKvJ7hHV59/49d8gKqkJ5Nd+7+7X/uCde+8tvv3199/4g3fuvvXgyfLT uatzGzurd7668PZvP7j7xuKdNxYXH6xijS8vbb7++uu/+Iv/lPbptWtTN2/OszXNSX34cJF4Roop 4JMW2NhY76e/6xMsQtM7N+9KIsmfUprrldb9qBIUyU2VZ5FamCSUUTWHtQ+nqK3/TbhZLcCLjJkO 8HKGRe+t5oJAT90lLgiNgYMME+QMMZY6h+3vydKjtLlrSrswKctJTpb2SqWGixfZZ2vN/As/d7fk 3hKmsbc4s77Ti22KB/cqXgqzxduQYArGFDnURgtuLXsDPHWybSZO9YiMLFyYn3KvHNIEuQ1+bNUl UdIvGkEGoTQkG+ZYwF+WtflqE0rLtVo5LfkWBm6JqPm1Tj6WwpoXVzbYUdAUmKVVEpN8g7omox0+ UBDhbvU+/OCJkDex/TQ/hvDocsDrVyOelqzhD7AIme4FTebWpC9NHJOygIECkmkoZjoOhsXbtFid Zwqt+sHxB5RdqtKqeDAlZh+NOsVEdTIBW6oZY0vcp0AjV5fu3cFt+i7MXrpxf+Ee58gVqgiygium 2+vt6lU6mIbr1ZLcfBhFgBnITWkUyQcPH6biJsPSE0m/uIHpPhObqC9aaaiGdVDbKwV39kWohn5g e/NiJf1z1blNhYN2wN5gH2dpq0S7qWIVEUYPLHuQm5Uqm0bgg7fSKQ+1TcVBteIsQLWYzsVBLqp1 CE6xGkVQyJjXI++pTHT2tnOUOUp72Si8niOVeW1Wg9/fTE887PALmgcQzlTd9PjmBai0m5ENp83q Aqw7zcKDGISI0qkab2zohpO0faL962hVtZQ4BWZV+ahcZQdwr6LfOOzhJSUfE8ZySNzqzxiHENEa w69h5S3/HDiitpIy7kmWWDuYTnELMvSVdC0qVI1MEVRq18yvjZkXpn8SBrnFiexrfGqU3PpQhqon qqW0SfVG+wmJQstKVmNLS6BxHFBnYtoi1TuxItIJkZO+wyO0WIyt2DLlpl166YVt5Vs0/dh+qg/k X1Qu/yd/6If+m//m5yJIpHnK4sbn/6P/MJI94+NsdJTrljevXrv6b/3Yv6Xkcn1l/e5bd452Dtnx H/3Rv/TCCy+ISLzu8eu/8uvLixsMtHr6azf878r9uw8XF1ZdRWu+rlzTR9QE/fZv/t7D+4+e3l3f Wdtvx/noJz66sPjo3TdTCv/pT3/LCy/c/upXv/7Ky1eFqTYbxFIF4lABsyEyZjwbBbhjoxGvsS/N ateo6AtAgm4Vn46TnqaHfrAz4tcy64U2VWbfaIIOxAJVGuAeyIAZ/TzBWoN5ZZKZMDne6Bhuilzn ZUJuBKxQZpStjo2qsYY3Q46ZtSa85yLV/tGeDy+qiznOo6X4UgBdEHA4wvKQ9oCwu0dgCDiz4vq7 Dx48XFy88/7dhwuLVejRl9bBU9MUYfnIadOb3hwJ9NL/mopFLHqQ4rbnNFaAV2KKKx+XJRRj27Ig uFtR0ok3UCmkcqOdF7vdocf6S3VfQjFOOq5xWpv9DYWjLrAJ9LR1WxeV+gVvW1tZJT+bOquUI8VA m69N7z+6fQCGcKoasyKoa4DRQMTJQdtysjvGRiSJmoUk9JG2TQmVYKhaMRfn0PFaM9xGtSwd1HGy qK0qtioooqfe3pIyy2LgtoXW0NhOwxfElYqT5EiKT5qF6Yl7B+dxg9z9IB9pW9ejiYwBbyUbbQdq zysZa2vJeTeGciWskklunmMVfDe7eWq3s1Zb2BGDUsBuq2OqY3I5cvNiQ8MbKkpTWatWHlJ/B5TH Sy+cN4QQNyutieqWchpLvKvYWY2gdTaBY0HKfakETPgnzYlJBXu50u3fDzzr2iybxSxTW7t7lXeX //tBQ9s2tc4w6PK2z+Dw8AirbLoRLUyeIvxGrqQoDUFG/DRfKq1H6sftbnqAzS0IrRARCB1TAwc9 7zOBO9qq2d7iTWHFRMuhej0Sg0m7oQS4Seo2fTQ5CJ2r1FKF65d8FNOMeEqRkFGIGi11L7e78acq zZO9pQKEKpRveemWDuURwvqqJ2+ajDC/SRrVh2qrUIKrBWW6P0M10CqUg69trKXMb0IeYkbZyBUu 3dxFMx/gaQehDCfgtEnFg0k3bcSPqEGYmU64kOE+xOQqOMyD5hS0h618eufJozeXmAfSVOdNajR4 bP29yJj4oTYFhm4fPH/oBHauL6jvDH3BiZGJZ7uUeU75j/KJI1D69p6jHQjGoScejnPeOcxzAlit 8ZiIwH7OeHIeVTfBmW0+EcQeGkR+85P1KBxSkA0RpmaHsCxQs5QUlPOaLd6aS+Z+0oHNibYF2h2j HWMmEW/VIZBvKD8zOEgKr+rlquFpNdt1e5LtmZ7WrI7NECYDN69fnp+ZGOMS4M6QA0UUtxqjbrq6 KoEr+yfpDBOg49OgA+g770f6q4CFwOOcMhOf5g6kBT3Fj0QTCafHfkOvTWk4gGjPb40abRLZZKRR 1Czhz/GhAnaUkQj0yIJUsjxbQtiLiZgqYE7MWCFzgoyzhVfuwTOPmLPMzo4J8NT8qxxv+P0eidbH x1v02oCOVi9jcHyQbY+E2727WERS1SlUy3SHpe6urDwt3LJ6FWZpRtapAlA0inRz9yTamW5HdXQN 3wiCmll/aP0RxJD11phif3e75EjDnHN/w39J8JDwpeP7hKkV0dGU5VmKBVilukclhSWdqDVlC9YD 7gZklcfpEMLfRjkvJkJaYaaTF7g87hFHqRVntxgm5ELcGEYBwmcmpej2TCW9dswQCksGLBtoEr4d z0s7bH2NIxQcD7q2vealxsY1OLiRQqtQvJl7A9uBAiQS03Q5QEdzHs0PKgD26eBp4ZuGctBYUO2j RRFLh1+H9Z74gDUlcjoVg5Tjl4RkA1Rq1pz9BLjo2OicSUXuDbLonBi3t1pVpCwoigXpMdq+17g1 akqIK1XU7g0djzrTLdFPSsyqrLSNUhuNpEGTDAy7rnkDlYgWsiLtk61IrVMGoTLn54dt/WHqbicS cPwo9qS0bYR5CL0B6VM50t4udIkJ9yTdztzHarXjBolNeAJ1dzNdyzp3Hm6u02veiXNopI6iVOff 5B5ygVw9X99ppuy7pAfVOrGwlDgvX71y7cb1yzrOXr186/YtfUlMuQYqKtSOG6UUOTC4SbW3tAwf WKXDQPMrWSt7j/1mfzfl+CWD7kF5SnOZP19m8XD3gPo2z/o3f/PXzk0wA/qTP/mTf+tv5ecLX/jC v1MtCwhCNXlu7+Q4Ex30IkPPvv/ZH02XMipUMfdnfcUIfHvFEWhqe087uB6STeb78//e520Vf+nP 5xzOHwSOrs5devXFFz/5sY997JVXb9+4DgHmwgJ0uNHAqmhpN7QrygYVOpkOZkAUMCoCbbOwsZIK XktP5Zj2coqslWmyquTWp6fpVCBKp2vVEWaenkZHSiqQik0NTnoCISH/8WFyUFOTKFy63RHbM1Pc wTbhIvoxM2ONpCZKHQcidPoGIAbFWyq/9cLs3KWRsQm7J14G4Eaxc/lGnKGBKrDpBQPTROUAaHQt cnssflhdZbUbkhueQ1IlfWZr6wdcxWypT2tGNi1XUx0RkDxzoBOTht1VfQPbEKWWvZziAKYtn9PI bRWxxqxXx2f9a1Jj4iDWvQ82lE2A2YrQHDOiT/XQ7IcTYYwhbqUUGjn8FHPGS+kU3zaZn9iMYi90 Ek2BsQL2BQ88CSPYbsZUxEdaX0d/UyVEa9D4C/IErun0EtcjEsaldEpJipOVEo+O6H51L2uV90VN SR1QaIsuxp7fC8TXLkDb+BD1Zmev2CRC1QoJAZBCpzHlrHRJGR0Ww0xQtS3C8J4a407RF5vZZHw5 es13bpSDzLPohudRybdMO5s3G2HcmklK3WYLZ4ob0IlOmtnuPFQEdISQWpDOHwy4pGmZZpIqbiRn dPK8OIt0L0uSAv4U9CC4GPjWpDsW09BXN6XU2bXuBynIFFXx2qq+qXmRjd+RNEgB2B3PuvIicQKq +NtbnIaQFm9HzKFEK3oUYX34SNxBs8uR4g6VaW7r0VU2hkPTmy5Eim+T4pRCh51LKBZp514F1m2z KFJWYK7MsbKPGYHtEKLgBlXQeJCvLC5QR10oBppRGHZQ428Dj3nQdpJgiEjOxlCVeCIINzESkpHO aKSpQpbiwhSPKmNR0WdtJA1jqU2t8XRCu28/7q1F3WS+LcBanj12CLKXV69dY5dvv3D7uReet9uE 3asd6MrTDdoXwvrkjeRjY/ndPPPO/aBdnrTi48eGemVtdfHxkvggaYZn9F1/7v/yc+xmU9xmgn/u 537uWVvJsOqlgLzBEWaO259e/LaXegd7W9sEfXCaviAX2BOWl7H2w+yy7+39rRsDP4am9vnBy46P tsY0H+pu4z0gwWvzl29du/Hy7Rc+/pGPfPyjH3n1xReuXZ5XQsmDM17JNrA0Ybmj/liKEVcs1l2p NmNZ1MhmOtbaiXVmoooJGCdBwf/Na1dfvH37UrSHuvnfZfTlfHAzT0zGFkz5Ft00okKZWRYIzmSM d3p0KKIy//iSWefDQ9To5+cvM8Qtx2IqcqH41JZ6MYgnRscmOEyYwnZ2r4pbk80jAldSAmY7g7m+ SV9/BwaGtGUqydTSR4XnOrngbnagiD3sm1OtbtgXtZQ0B7vF+JlsRWKPB96QxEqOGNM4szGRcV/z wXTJK2Sg1HBaIr4xXmsBhO3U9pgmNSUgKBMfOLt5SRXmBzdg5EQVdDWZUcFOrAWd2JAXW2kUVwiA 3jDNTv3xWUcJwEIgB9Gnlc3ABwlK5SOvwo3KjqrBpewAI5T/9PWgCNLOR72wjjhYrE/c6hiqiNtl ZpT5Y0SZB8W45TcSoZYwIixwwOo7sYo6ux4tLRh641mJ+F0bc5NQJ/YlBGgIVQ1sMHeel8EzA8ol p7IUP2sC0R3kTM11ZDQJN1yF6tZqTFypIWpk4dyTQjlaRHNuCjv0t6DGdaNKerSGqFAp7LrY6LQU bR5lpoEdC1xTbRt9HcA9/dMqGVVGOaFyw50TL2X3azzpDugRb/p8N4iJ6tjoslDFMkm/znKom3dT p4QbG2lKywHgo4MdbVX1kyV0lZxaeZeBRFRCpsgw09JfmzxeBZSZWs2Lj/NU52O/wO9g8Rugb8H6 aQs5f8IFaBTAcPRi/lsw4MW0ZkaWDVcu67rqs0NrCgfOBFZfyokTaTPTETtDS7C79lkbyUqFIRh+ i/tcQXaHVljzvzWiCGEK019M7N+y1DEkLirgUnKB2Cx95kySwHWS4gI0yRu3bt66/RwjYCuu5Rku 6bJmobibx4cwELeTNGg2STRcjZtDCgj85KwQqt58601evxlr448KbgVe5w+G1YMHzbDyin7hF/7Z s3/lC4M4wBfPvnjnq+8d7x23tgn64AxNJV7xkIE8bwb27Pvb8+GJztvar7AO0Mcfflt7hRO6osX1 0uONldXB3guXMKVmL85OT/FizSSoUsIT97pV8beR9Uqrd/JKlZVWFqt4j0kFYHRW2yQqd0X5Snvw MgOlxRGyZquFzb/QX7cLuuBPTHVyiUpCeJFJMyI2ZldNY2zaPWUO3DBnwo+mQKiVerJM0X8IKyvk jaEROtQMsVtbRpbOfvKBrejcK2ZCqs70oOQrra7Zopnvq9evmWveAAMBfYTyufQYfM1qNHSygzNX SjpwqonUKahMm55yTLJCW4Vtc/eq+r5KMpOxSVVbe70SS8k3tuUdMxufNMohxamqyq9mN+JvJWht pYYGx6GEn9AmBpqZYnLT8aSJRdTO0AL8TPUq8Cv6QuXkk12Iwo4nboI8AdeddDUhjmkZBvTLHIyg 6JRMQGShBYkpbYDNRy6d/bdtetGtaXUUjhJiYupZ4msHzVQKj+5SrVsCfVRzrHhSUI8Ci4yNcGVD k3ChD9zJkkKCXhXk7GJ/yxp34vkIqIbkQwZrjwNf2LQF32Ck1HCXJL83F2v4A/2E8gdTbNJJDzb1 mGLapQlGem8UABRDUu3JK9Yo2DZjZASL/Rheh7lrPbN5PMo0W1pdtYF4XyudSCK1mCHNUzEesbZn P4yve998+XNAOShZblAH72j79Fmv5CoKKwwmvKnWSCzoLNVGxWZHu2sbxeSpuu30sQj3zli4nNa6 pSEnLVCIj3CGYntPA3ayj+7umkENPzlPhLSNPwVWpddolggW1MAxfzG7gwPMerqTaESSnS2Ftum0 cHw0ofXcKLlX5qLBRHkYsdTZllS+J60WrHbB5OObA1cRT66RGUn9zN6esZWi4GMliqpY06pxfyPU E+hv2MCF448XcOECw8p9QcS09PPrblqwBiDf2WkaW1xs32tTt5lLBMocppoMgYQtunhRtfr1Gzfw 9ZMrkBivPTblhmnu/MGD78yDhnjAPaBnz/6JGQVQNGTjXFn7aPeILdatpqEcKdatB5P9bDMwPviz h/qA5VMtb1pD3nZkTveHjPX779158+uvv/G1r9999z3iVjqACZ0EQdQaxXGN+hMTY8iMdMM6IoZR 7ddAWkrgWjyebEmZpFb6wR1wu0wcf7Wclh8vc4TmLs7WVh/YhAtpXV25fFl30SrnO4RH89ZpKNvn HIfbgqbKhilM8L0+6DPpqtsLzD3wjQadqoPjXLp0Ga3dlHv33ffahtzK1psycixmPUyCOvk9kBbr 3NrWgeQcP8Bc5LCiX+NmtzUm5GyYYKZ7eWUoSi7Bui9/RO6OlezkkTwpQkfsbLkDHTNr0BrfHu3X yBQHJluPAUh1XQJbnSO2I/F6EivfWkSju4DgfdaIVhQcj/WF529TIGJtIUh+mM7E15Xcr1rnKEtY xS0KrlWRuCdKWCW8qa8C4jE5GVcogNS65dLFGe0oCRvRsLxyaQ4gQX8R1sGIkyrDq4mWEv3cHlmL foGVV9x/V85AFySdUlIDZQx8dWp8yvesdttUQ0Nfu3T5GnDQ4MGL/WsHNRJN38OTNs7MpYyxaqsq DgwaBMU2AuyhoEFReDaorc1WnGJBBpiW3ozLPWgFNuvMcBiinEwhBs1EMhymKFVfy77RAwpcLh2J LpYwLPJgYDwJ21gp8ljAbBtIw0iy3lEPPz2lkf31r339vXffo51OPSddAgrMNdTuFmVtddPVm00o kIYyvsEESdDebFNIH80sRxk+8VNVdQeTKb/aOERZYjhFSdg8HOacfKUiAdLZ0hC3q4jJcpPptjWY vREMrgSE6WQwq5uGgHBvYWHBmLSh8IZIWVS1ZGZn611Wx2/r2hrQWiGSXZV1tHJNyra6Mc5brz/z 0c7misU39+/fNUtdQGmyp7g0dL2K23yqoMc1x3Qr7dzgYz8ljiiA2wsffjWz3VcbPaKd7qltwpkr CVlYeMQx8r3uuHdqTm/BYF/QstA31q3B0eL0cKqDXrp9qosPDnABwJmG1MRg60Vhvv29O+9z0JAL eFh+bamOQKZ9fXzwu7oOjo/NX7lsT2pVx8/aRL6zs2I04R4fspV+5R37FxwhPdj+2rr36tbYDPr6 4w3/6iKm0815UhE8co6NtE8VRPwNj3bkDzUna+94/HjJors6P0+NcGNlZaC3Z256Sp88LTI0/Htw /27kB02I1k6wbc4N9m85cfbo6tVrgh6LDoi2vPQY5dBw2LTcDNCeuy62NVvQwo24opKyiWmJ1Ghe 0Y9L74OtlVUHeOK7Ah6cnvCDPVE9aDWmdVj5RLVXJ5/Gx/Ew9LgZQuDmYfFmpAPffvsdp9rai7l5 LTHSfM34LI1sXJtNczTeeffd1fVV5sZ881pz4iwdrgTn1vpiB4MxJkJM8+mUZkH0OFyOlIY5Jd+j miNv6Mz+5sFVxXmrIkvew+rwYvrllBJCrQeolDhhQ7lt0LGqE28LKXKjFa/kEoaH8SukVY2ZL2Mf K5ETEl1rGNkuJHelpJBjDvDNS4+/8j3ZFnzAx2cmJ1954YXnb968Rt5xbnae+jX+DEOsEimNaNLZ naPIOvtG4qIWafFTEzukWL1K6pLAL/pYmAPV5Zo7kz6Ni4slllI6zql9SMPipcdRfK87NdUMh0XO ajgsj1qdYVHdBnk1caWThc/+nfTO/KVLciMXpyXprEAW39Ei0x5hV28+J88m2WWcHRP4GESkmlZw h71i4iWtF3ApnYeKLyjW6cTUDfRI4NERn0nvLVZb6smeYduzBzbtNAHGlcvznmt2TJiejIzZAvy4 efMGjJ6cj/gm+GDalZmkGJNFIYib7oorc1mJywQf2cKqPiM8k5bBSeTjxdyrXFrI2oXhJt4yZ1n7 qntPCpF32WD9CrVy672n1DwiI2DCuGVecTQTzOTnx7CGFp07xeLycjzxBkaZPpF1WvmeKPwJ/9XT 0+NmSfkxEAPFn7gBaQ85TJIiJQuwUAc00UxXkxZSoVuVhyeO2Rgm1p1JbjwoOF+/fq0ttWgGq4oi tD8+FtBqetrpJfearpiZvaIcOOj9+0Q/grsYqPYRO6UJE8Gmrm46YhoH33+wANqENyv58tPUaIXO /uqHi2AaibCFsmyO3nsiZqMDW2S8XKMZ3DRhauVpz9ThdTSDaP7yoBvo8SEzKmH4Uz/xE/qEqUzh 7bLC3sCJ9u/P//zPn/ceY7V9Vs/1n/npn/ZmVTBas3/IOz5jY+YbPtScjAP+bGdeb8iITU6GZFgB UVopWKeQ9JCvwgLo/sv/9p82moV/xb4YzVaa1RJcLGmYBNDSfYrsg2JaxAO31NyxFdraaZJhUxgd aaHLV64GEe7zPEUBKD02W2UmFqWyLqSFiK6O8dcmih/WzbOenJ4AiTOHFfOmCJJ3zAvGJrKc3ZiJ CT19+903ufhQO/qIvj91z2y8E5Pj3FpgDrNeRjnsh9IFJXOxw8K6ckZhee0JgEGvBB4Np57TJhKj kGKqpUf42BgDpEss6N3+KU8ypBFPPSySSgoV+lmSAo3NYVm2ncAySxS8fyjXVCFnmn2QaWU0Vdb5 luKBBVKyTNP+YSS+JGPpu6Lpmh17wvnYZJhFdtNbgx0VPS5MZFtZX59ehBB39uv9e/fw/xMY9l2Q Bc1GVCa7SHVC6SO303UNXtDsEqdQ6jRBLBx2pW5VQXshtyKst0ypKyOftb+zpoBQ4daEhiZEs5nb Aqys/6dBK7aEW8Do7YM9fqO+mAPdR9cvzWu82983eOPay4PDU//P//6/26b/d2l+c29/GZGGqFb/ IHxNtGy09Fm36TmqFT5K5hAXiL5MiYoY3dUna48ePkLmmhyfBEYbRubbbA2iJdqVRMXvLiHHSe1+ Sv/I9Eh9cBB/Qi67at4rVVsEygKgW4xTqH12r6Ie5t/yS7voSLELbCgsWPVwGahhER73oho+qN/b Yb6bjwIYBJQmrqoiJd9r2XuPmKzxsZumW1ynDv/M+gJDVafERjqJ6xDspfDwyCRhvjeE2mkilqTL TGFndi7xu0Crdecz2SoPJNGag5V5Tz93tT1Mf4PRW89Zf27So60MvTRz4snmWvTKkXqlhVKaWyW4 HOayzYaFXXj4ABry/O3b7DgvrQEmR0P9krxstCMCGSP9U/CRA0Z2MroCKc/Jycus9vc9efI4SHWJ jVRBQDYSmAB/X0aa5bEjKHzANLGEnckLL79kwbo7FWwMunWNGsgRCi12d8cTVl5AYficNfl7g5Ut rZah/0PkqllxXzrZVx9x5Dz3wUHEGibbDFWJ01MBSs7opPftX0keL9NdmWwI2GdF+QxGxcT5kxzM 8XHrBCbv9yEY5EPWnF4Hrp6R17O3NSqTVwRbt7f1D/ddvjJ1953l9uvgaP/e1sEfbk52fsw//0Pf 8sLNawwUAQmR9PWrlxGin+zuvPHw/t2Vp7v85lc+8WLzQZq+j39Ti3kkrkwyjUMgvoCimqEmdDPc QatLHcotQJ+QKsZzcYc5h4xmS8KymH4DSyY5PEGGYs85sKOoPZZT41FFLUIVTFpiBWH11emaGOhA aC++O0AtMSu8TjTAp0R1zW9RIuz2VFlE+sVU7xIiIYMmc0iF5coG1U3Ts30dW91p9zKlHNU1dVJY NTkhyuPEeq+/vvvuOwaIy47BfbqrC0xghk4eqKgU7qyrNj8CzhVE5zRqUvYB4c2Xsunn/evSw7Tw /b3w4XDp4WhKN1OWuV0Zy5S3GA1229v40SwFaxJ+9AHVtCAvTjVZOjGsNEsh3dDeZtoC1JaMYTzs orFzjRtpHa+megWn8N8JhZCgfGIgTe8bJpT4umodKkkV81O93inCVIuOKlGrNifpjEOsTkduy25k Ii08UmOAbrxHcGCa62c9Xr12G1fijXfeCA99cLC6ng/ievsWtL8ER8qMZSCqqiKiYkKWyrsVHyCa MC6nRMpSaVT1pYeqR6zVoKgFwYL0o19cniMzwaE2Q9yIBmUaKpccOnDuSSN6FAJ8llFsq7ruTpLA aXLRh58QcjeMRTDh58r8fFp3JsupnD3qGREMqvg9eXGJCkXq5Q2aRcHHePGCv/qKBssmjGvfVFtE 7eYdulwNeoY8BhosG2nNst3NOKTuI3Gl14Ma5+TjGXTSHmcodzHbmtugXsEty3wzIA0AKe5zVmUL iJuD5UXGMR5M8IrEFhn2TtuXWP3ANUoTKpRrFWSM8p333oMfrxMwyqYOARM8hKSLSt9qZ2oK1YIt keOkKA8i4lglUQWAl4loSHpFFCkMZs1TUXLaRQHu8tV5Zffp+VCNvVNoENvf9HIzZdx4FSzCNeys ypNVcXyNZ7b1IlOdkUR0g5oyuj6Ks+tFZzU+PSFZkjrkUEUHbaIDIwPjM5MDE0N9UwMTl7RNHBmZ Ht/u2judjNKpALZ/fOh4DDJ2DOZ++FgF9uHQ9NjJhe7x2amY9f7ufX0tBi989OWPLm898evkzWm2 0FRcfLK0vrl6YbB7/vLwd332W7kfVy5P/bk/930f/9jNu3fvfvrbPvrxjz33F//M9xLd8DZdW2F+ t27M3rwxd+P69HO3Lt+8Pvepj92eHE2RhJvF6GuomlyBXEVPl/5Jm2HFnfTe/shzognDnaotvU1t oWWjG7fXjUVLMtarT9O9MfzoQD8jPhI20N7+wqMlix5AZQ1TkrTPihshqNaAu6niBPIo9Iiob3fX zMUILzi47VIeb/bSnJBT2ik9d4qjxnH2LbXGokjCpbZJ8Kwl+nxj2ehuM8lFmDH47e7X5fl500j6 q+LcAw6CpNu0W5cO0BIm++ToHiw8NDvZbsuOgRYA+hUgHp+il8JqeNnmB6fJdOw57tAQKz/D2MVi NrC+otpaRmW1Yw9C+ovigCkYMmZWzgHnuoLTtN5p0KTP1X9TSWg+mUttbZj+Zhw4OKbATIzaX0lo Vs/wMqgq1FPPbaKasylmSd5VwjcLO2y+3m4flxhMHV3YdemaUy2u81MnmcRjSZ6XpGy0sfKs8RR4 +SO6FvGOixsY+YyU2MXltKSRmdyptOMeGZaOgHHynCwvEDDUGmYwP3dNRPng0UPSBMrC9PQQad65 836o1vl6YP0msRErtKX7vCb+L8CUvUiTSY4w6q0JVuSCVOFbYBHsLlXbgiPiL/u4gEAELXzVQlcM 5K9gF0ZkemLKUKQTWbUOMXNa8rZyjB3qbqOAdOq83eDuFIJyKqE9NkhAfDbFMju+E9yRzj7FTgMs 0G2oZG9aYwShCE0zCd9mnTv/5knneRvewBpn3I8QyOsRAOSssincnuLiICjaNErUJwYoO0pBB81z zIFjoKO37uF3GCIfIgbrLJEYKKUE3kIakXKv6J4jbAzTgtIWXcJMLa0XPnvxB4W5BaP1gCDBOyKJ EENQQeSHZQ6y3Fjo8WpFlbIdHyt146I1FSuRkbKx2cLsxMa20qSB/+CiMsaKVppH3ykZL/Rv/vL8 hcE+OQwPLnMJobddzJZfTbhzShEEipxVpsQpApKQVJ7JfuTIiavK70imt6eXu+X9ZohVDEWL+pKJ Wn0GSh2AdgLf83RwYnjrcEdhjDdcvX1j8tIMW2yNHmuIenqU8nmI/MXJS7eujV6a7h0b7B3uPx3o Hb84tXe8T7ESTerz//5fvzDSv7i+PH35IhCJutTYFBBh4KWXed4XOb/f893f/njxffW5N66mmrq7 a/uHfuh7ZqZG6A69ePvKR1+9+eLzl27euHjz1qVrNy5OTg2/8PyVj37k9s0b80bDtXAIdF9ktdQp cTeF6thRT7c2sHl655+bZ45bzUUGN7zd5L6ac23ChFimt18kgfJIiVtvD6Q1OX3JIi0RL/TzglL1 V02zZqcnYjg0TsdjF6SUUqEJBzBJKYo3B9XtAnvNXZqXnai5mgpdI16l3lWQ3dN75crVCBAWCOLH 6bkHDiVms6XWAoiqIdvCCwAWCg/T/UGlckNwZbrCsF7lvfDsvAJe8O8s6E7zG7kdbnUmN0Luia3C 67GY4GnQS+EY1UjAECUJkywNanDFm+lTWKpyplcGqvRMGl7s42y0icysAewamNw8placZmOv2lmG ODIIafQX4S6tuLfhnuxpWP6tqKBJPeKTpCQlBsCYh0NSKlHhfqVtkmGm0hI5C8lANoC1IsBXqzlM 3mo2wXql519cp9ig1i6k6rHi+Cul5QL1uaQqKIzoZOTy0us2RJaoLQDx1RdovwAjg8tvkcaOsi1m 4IsvfIzFfLC4YEqtbW2JzAW31Re5V9SGqWAfRahy65MlSyugWLo2bkYjCV7qZZD6/WinxbrZMqM6 Hql+V2rkY/mqjRATbPpBVG3SECq+t5Bcjm16XEfEFrhU09hIlcqmNn2lhjh0+LrF28PyjsCs0UiL ibFxd6j2MrLmgL7Y1iIRb+aTqffRH6Dt0yEmF08951+clrYDxPrXi3Hty6muUuozMkaZ57zijpeF L2m/YjiUPx2bXFIw6emTXFOxClsc0LyBtss2oosXm3i8uVmXoPAgcuGsYUMpG5TBOnvOA752/RqG immSMSwWfMF00c90sQkdolIQa98AYqvJiipII2LtlaoJqs4CdOKFDpqU3SN+6zG9B3WwIWKDNeKC 1CQyzVpQ3uj/vrMSnvtT05Nuwc4ebOwQDScpK25N6tHj6Yeata/vZb/mxGFhRq3JrZR8zrbYtkHP DD5oO/WT9f7UKFQUay26BWThUj8d9DWUPp+IG/Hwoey9cTPgl+cveyv8j5Jf1dqkF2vpmuAXVl+6 vj5gSwRkIsQGQhx89ZVX//Sf+OFf+Y0vol1bF8m+8mJT5DV468Z12QBigajliwsPgY+S8eaU7e7q 5fQrWFhctCiw+40gE2CbTK5VtlWvopLkdMtqnjOJqvwuABCisdHX+3Rz87EMbdSmxphOsSSJk8KR sSboaumcGEn4XHdaVg7H3StWQxh1TUXeKuI9eQ9v2krm9sjFuLbZGZJUhLRkh0KiKpLTduvnE0TO myP40G/pcqWrv05KIRJIKlVYW6/618Q7vHXvT2oxHOTkZ4vPx/XAt92xeFhV3hDQw0yf140mK6DI 9VLwSF1mX9KPak73S1oswgGox1zswgFCAU7L0drF+QusfN5jiiMCxdU95ol0mgFWIaJzLsGzuAMZ ijSziYZUpm+YeSk08K9jpLTaWkoRl+LvqJFllyqKXwi55Sqmy1zaRQ8VATHIgBAnO08EdqNa1dwL YQsz2fpJiidCsajGNI1RE4Q7EkWhnqWwkAgRzGfIHp7qtigNxSDGOCZyD2s19MHqt1PlCKkk5pRR Hw3VLE506rbCP/bdEXXh+jHWJ8cc3R1adTWe+LFR4umFn4zNX7px5+775LyjtE92I7IBGR7nf/nS nEvLZmEqlwqr00jcUTF77Qg9CjqAhtWJRgTg3mZvavrrzR5VH/doXjmsCMzkVlduozOXDGOUSlyH qqWAY00qKF/QEghOvhzes0LZkqPxx5MeGQRcmlOdFq1MKy0QRyXlbFYMt9uZpOLYiKUldjk+0Mqr sIWkAbnncZMbDlPmuWNPW94wRjfPOo5z0OQyHh5lbptvEavYAJAmjxViUWluZPeq43Mi6yLaRtA8 g46NlrQ3bs1FbeyRGLJnCghrD44YXrpt9fVyHgOlsINV69D2IfPHG0r7P82jpYhcfjMW5keCQpiy SqjkNCyohHGNMZLjZGXlf9GrigJBTZraitJ5LvyKFHniX/s6bKoqI0i5igdwcpCL2mUhaF3LtUAm iSl3yDT3S/CkhRAfIIzVgBj6S42onJS4Bi4V3CFRUU3fnVfoJdtRv+H2lTR2aDy2FLF7G+fwOo6J Qa8ihja/0xKQeDBZ7Ap2OCdmzyP0lhtUjM3aXaD5oxn90+j3s98/+K/8wI3LV/+nX/oX7kbkRsdG CzId1yLDCtLyAr8KvsNroDuKUmXXZ76NoVtJnQJPgK/ksGw0e8iJQfT2I5igq27euac23ZRJkQkU 9SIddHc/Xl9dXFsVUfZunmxPYSKPj5sLHG7/Stw6rwqOArlurq8lSVgyEY0GyS/kPuMiw3tUgy4t P+FKM6aSylbm2BA+bmjtTRTUdsdXqgixl141I31W3IHQmm6VYiXUEiNi+Axlsa9SS+KA7kSSAGpG sw8jaXHeZXhDoHaGvLNOPXeakB7Al7Pnx65kSnFvod0GlJWUnccMkGy5fvVquipsbxlfTRtYefkH 1QTld0cpktUTKYkOHcUGwVdzp5pjy16kWKBSK2ldUV2rLZJszulmjRu0kpAzRIgLpRcYryR727EY xTQKt9RdYHJrHmSdpNlrgUoxr6nVDuARRYtsADGxRJKOa5nzwnypqS848LulxDQnDVkAC5to4la4 CutnWCTGtxN5aiKjtm1nb11Fj2gpZTRsSgqeE3+or8NHPFW11N1Rm46JaWWlMdSgTHOHH84mOxnq KDQUhktEmHmX/Z29eOWNt1/fSH3BkVxwhK6qytzssxvaojCr+HUXZ2fTACH7tENbsfXvCbaP/Xu3 tOBrN0rS71jtjXc5wdSzpVlBdDyczY3rN5YeLer0DqCwVxi0uZlptse0SA+dEu5p7metxohPNQTX l5XCcrLZZlzKPvZ1Tuh58YUXMKLZTgT+Ap2OhIg8O+9koCUnUk65v49MoA6g8e3sW6EilDJitpzq DRonOk52NPMCUPDUm3fdKrlTgJqup+ZGM8QpDkzXu07fgHKjw+v2Lxe2lOIDdJw1oMqt8Er0g4q4 okd12/Ubt6/BI81SW6SxlKbx2BiCh7n0YGEh7VeL8lm8i5BqnLLzN1uMMDvVcKQMVzHQubuCM59x H8vDDoiRyCa/xE9ine1eVmttMT1YdKkzqCJEfhWL533RPn761Ln40ljzNE0OwZWNjlRpafyzYU3t qwK2Q4hlmM1BcsQBSXG6c3aK6akxEXuofmrQWteeilrSK7daPvqg2+TCvG63KWWC7KZAWm6ElbDy dJW15YZxPoEwOn81FnlYXmFTbLdCHoPD+Fp64Z/VIxy2oXQg+b7PfveTp0/eeOdNJz+F5nDMUi2l QTNAXxDa04N8RoeZ7klJ/upvNDZzaZbxeryySptGKoYAAuZAdCtT7QELldujRby1uPgYvQnEK+M9 Oj4hyDcoNjoB0eLq2uLq+tbeYe/tT74o2276St9xOU2rIBIyZpVpMfGoftqxWBYlaxbZwuLSwuJj isogkHfevWNOpt/KHv98ON1SZmfYaGfN2MQ9T500kzeoGjmU2XTNKTcSeVZ+lveXGJYASpp+aqcG uymfI0kE09vkRvVpWAevVgSEZ4OUMzI+6WpNpiTTyM8rck23ysxaKTqertgZymJbjCoc8grsbO9g bmZW9SEelTw1TRCiAwER2IfEaXuWhWVvawbw+N1Swtyt8pA0CkIRe/DgPuQoue+CXyJoGT+ie25u dvnp44VHC7ZH7BWDYAe1/ZqsCFuxqkVqpt7pOqSoUrYnVsC5GRvlBaGtwp73drbNWELJYvmYEsGp to0HR9NaEW/uWGAKPjBqTEd3xPZt87CeGy1XueD9+/eSSdMIUbzZ1YVdpS8kL0KCcttQ9A30WD7j U8y9QEgm9unyU+ssBm5jfQIgjSJZHU06JSKxmV34Mzb/AUt8bELT+YePlshsjI9M7G5s44yMjgla e77rO77/y69/eWnlifWWqLN0f8sfpaxyghTGAR8YHXn/wT1HnJjUYb13eRkhT4POwadPKNsdraxv mblsDEC6b2gA/Nc/zDqHKhjX3DTo1n0qwjT2hvHhUW4CCYnJ4aEJP0MD1y5fimUshf1CuJIniDlO GX9slkegiWLYcNOZJ4vfTHDrZ6cpfE08WVqKK7S99d5773BQuV8z0LrJcbw0my7cAxfIOKsY5Tb5 a9Px8RFfIWJ1YBKLrayDl+R2R+KzkzAsKZNCrMp6Z9+LH8ql6us1rtZzpsTkWLX/dM8j096at7BC sZ6JZmJNCnWMaj4Gt/3JnA7XuwgbSeCUixvgXnO/CwkB052n5bYlQjT5LuC41ZUki1QFa1Uoi4ac cli7o25kMnUGPJq1sMe0hHYnQzwPneYCNt5W6xyd1EKp99WOmCaWTHphJ6z6gKB5aWnZMqlzOKoK /jT6sMbZGf6IHZJRSzlrlEXTttR9IxcEqSspc3kOIVkgZb0i0mN22GU6wjGdnhAQxkcZYsxuDqsB LbA9baNdIyObnBOAdB/N0a7X//Tp2oP7D01MkJjbf/3a9edfeH6VX726ksnOThzsskJuT5Jtlerk hFlTtamRbDwkJvTuu2/9yA/9yS9/9fefrlP1352dwywcX1i4r2Lh4cN77idAb/7KvAT7k/VVHfBm rlyGgzyWONneWdIp+eAYSwlmzz3i71Q1LpqDrlXbfLypSQU7A7PzV4bHJ1Y3tzTFuPbcTeoWD1fW 3nuwtPhkE7Om95Vv/whHRVKA28XBKp0NrQIH+YyK3+0hDDXE1R1XMwZ8XFxatjXxk4FHy09W3KlU i4UeIMA5mpoYm5kcRZcpryHRCq8Nx1k1zNLiEm4D55FkKoAiJMrJKWgpi5qoomQhSw05StBh4IaS HFnh1BbvJUxLvAMf1HoxSi5piBWeWsWQlqKooSUGja7D2RPCJSjYiBUWuDUiEbfLFPZvJ9Wfdj44 EmlgyKdOONzXhdXL2AC4r1y5krqD8tGihV3a04HGusMrr0rFEwLEURJAME/frSoYL93tWzdv2DNS 8HF0wEBkWqM8R++CokX86Mi2WldQbLUbW1tg8ir8OZJ5KxS4T92kLwqqEEX2dOG09q1Ac4QLYSha Jt1livicuF0hQKKMrvYulr7mod09WzK5vARdEE+6JMpLhWXH5TetFatRiUsqmmIZyr6d1VqjQnOc q843mkT2HbXl6Zobb/LIhPEtn/zYp/+Hf/qPWRG/Ju72YnmOTinAQ28fHu7TtZWmi8I48G+Wl1fu 31sQY+Dp0tVRBxbNbuvSPjEkMGKP0i3UdVji8FLANx137EY8WF8wd3Hm+Vs3pVqm1FwABPi842OM SDCcUhMMQFTxeJnF5gjG5y1TXrKzud185z10DhhXmhdXM2autIXJcFU7HnyStGtShMU58nl33R5Q sb7139CU0oMtx9U9TReuwqxdSfzoBqKd4c3N4UjStrRzmZVGhCg+QxZKE8bq/AT/Lv28M8ik4LUE WGZ1GuhAEKrHR9LVQUPy/mDgrr2xIDL4Vl8wfYY/E7O0icuwtmQmWluTeYBHpSUQiL8lhPZ3t9qp sepMaAG+ZzhnfbYuoRypKrJ1K02MInGnTNWNsC4SKbYcdaZV1DwyKMV3SQFtQe0GLs6X8KU6UIMU DDV6lWELiIec2gPyPlBvx9f1pamIKZ3VAhKHlx/r0jDj5BceLjhJVYaih0ePFqNRP8wlHxLx4iUp i9S6L8Wu1QqTh4y7wrUnXs8669WXylIequ2tykGcmbsW6c0ARCwGEvrQn/vhP/27X/kdW4VVhVQR vT98wX2m0n8jB2+8bNLQfWILflQlLa+ukup9QhWu9FjdSwpE3GUzxaSISok8OZUIExNi0dsHvVrZ 2HTQ3oHela3NpZUNxQib2wfoCL36xDx958nyu497+nvGpseh2eZBWttubDBVXDq7adrWniaXgjFu O60bkLwEl9ComfbJdF1gUncv9HbNTqlrCzRelNXkQMDZ7g/wJbnm1d1+QvN0kLvFVhkauzLHpOju qpvQiFWmhMPvi+AbkkJ2PdMlS6IcCrutL7X0BEQF22UlBgUWJ8bqya60ct6WuButvgRHCAA+bhE6 jVpvfZzWUC9qJpUKc0gXyUQd7KuJcgJsxI0bN2xFbRk6n3pP1rrbXdLSp0WyHsmlbW0l1hXlyY2U DMIrL79cjossaAx3OVeB3pqkckhjNan9C+ozJ1xpIgY050E9U+i1jgRg7VZ2GF1N1e2QLLQh+5M6 jtJPjV3IWFXnQ5EfmzJeVWruO5tuTiwuLz9aXDQzTNuGooQhW5C3UMYiSw3a6FDpcjYHtL6yZRSh 3lWrAvCyyMKrGxwEYuA1mrt2CKP3bZ/8zK//9q+50aY/y1+JqeqBKila5+YWqgdzLLwgQJZr9Fxn ewYCUG12WX7hA0BBiz1WeHpoMNKclnY1iRy1ur3Hzlr0rkiOCIgV0DARkr1OrzgA8ewqIRcNFjmV cACaiS6idKPFpZECFmnl2WIG8l2xIDzoxUePcptM5YKQk8s6Th6MF2FJOorJ1bCFApbznhIqCNAf OkFJZZkDyaQ3ssLZIweMy5muF3FECt0uLISUIDe/Iyrb7P7Zm/NFLRGd0L7MfdDtpm5aXM9cWxnZ 9inv8WvLCTdQJTtEzoVumuKdlh4sTndMbngg3NKCetshUQbk2Nf4s5ah/T5rgcxv7Stuq7e3k2kJ Ty+2mKDS5embE2GvhjNYoYXvt/q1JCDOHi66kcRbeVH0SavmqBmKVKKWWHaIlaUVYGt5JOxaXfMe Vgi25HWnJOliyVZiJvLc2B3ueHAYrIfyVyzbhw8XeMyFCfXzmfzrbuqRZBtg4nEzRKWWQNzDCBAS a5S03K6KK/Li4Xf6k2Xyfd/9vbev3/q13/61kMSsTanXNJMad20mJGtJ17NmewxIYXT59uCNDie1 yyIVJhMxVf5B+iWegCKjC8Z9dPeN0oW+veND6Rxmc/cg/RvJs4prAEySfFqIjqmluf/ovjBqfH7S xcQXkF6v/ZOxY1PSmfvgcOXpWt2zAE/uaRIkihrwN3LTko2pNuEHE8P9Y8HgU1dW70kSP5zrk5Pl 9x8frx12UUDbO+0d6NMNVPzI9SlthOigG59klkttMuycPXyUa5IPRcjrSYFspjrSSFo8xNxkNYRn YzWCDpoWrlfskE1+UzItbbqPq8WiLYF3VvXfzFnVoIc4V+nNaDSDjAFzi4+XbXigK7MLyOXGg2Rd dcjaIN1qAWe+Rvl+bJyjbTIacTiXs46DRqqJIzAyguHndBqQlxVeA+ISGN9QG/WdUyqXNlcJJxFI 0P7SKi23WRHHgTknZWlGikWRIODCbM/Y5FR1k9pRjjU7Nx+uLR8sgiF54s7YDsJS2tmWfZUzoPnn ciyENLsrrzJjAvyR/gY7Dg5evTIP6ui05K2GBv6UEgw1Cwh2PHC2MImKgzQ857PD/SfHW+dT0lef eO1TX/ydX0/Fx8AAH90adsLWmyfBQIdHqkNoYChDYIjcYntJ3IkzxrFgpOUKG0AQoLmcNJhVtZpK 0oI3aPpVeGQLdHEbVqJO1iwG7Gjx8ZPSMCFJrOYFX98B0Z8HnWr8ULhHpmwsRbOUTh6lqGH6Lbtn s3+0+CjNgKPJ2VfaMFFWK4uskfMOxXnLL4hwh10QXofYyPbMwIRTESUvjdNS1t/6bbVHs9L1JEbT miobHRZHgrzGgvhGG31uplvq71nDXcNSyd0qiG8gRwz9B1XBHWlyHyyIIjY6WH/ISR2x03LtO7p6 pRtKARGtcwMIm10WJzVV40EpnXNz+S2EWJ+qq05YWcNaTwINt3JigJ4ymkgi1E7Q8IfiEDboMvm6 BKCle9PCglICCg8hMXS1/TRSpn2oXweHYG5ytLKj6djZhFaypnOcVKkW7SSyUPsH3C/DSBhkeQkZ 91S87nIgdbJZofAODfsW5TNhbT596tsttBRCf+Kn94a/s2vmj/dd+tyF+R/qmf2BC5d+cOT6v9Y/ /4MX5n5g8rkfGbv5p8Zv/enRWz+ydPqxX353aHPos9sj3/O099s3Br97c+h7/bs/+QPHc3+y/+af P770r26Mff/swa+XA1ck0rNulkmtFTmqcYEqIu9pbxA7+gklPmUj+kBpVHPKZdNLDgJAMV0DwqRQ 8Ov05PyH//D//U9/8Rcfrz7pn4jD7761dZUWqGKr7J59lobrbBS9MMAyatmto9ZIlbgnxloCizjE SH/f9CQp6cCSMd4V58BJjbhOuq+++Oov/dL/rIvX2PTE9RduxSML/JQty13Phi87UPyPINVHxwB1 whrpO15oUZHeunyXj0inpaF1deKJXlea+RwweepQoFVuY8qfhBat5x2kIoFYmh+TwNOs1gfP2WCN +2zSCEEePFhiRnOBvLzdPYWO2NmeFNDR6YsqtGBrQs6dmVZD0kqZGbiQ9soOOgVfUY5/HsnwZMfm ROhGGP1ck7ZEIaOKHbj84DDMca5ioJ5+gIS5+/obb925e09IatWz1pxDDmQMJe0nU21icjktESDY q548WdHEYUW2IKWMnQK1CE8ziJRy2Cx3q/bCyGzylfTrRNe7fPnS8GBAqqwXvmrxSSp0jsx95PkR Zks1kCC3uyneFKuCSlio+fkrt64/96U/+K3KcOa4bnpEVEpNIoa2JDHdVlvj9avXHPPRwqKdhJvm 8uOyVakIb67xK3y1I7PmFDM0prMbPl5aRvwIhDU26oSLhdajcluRUlEVsv/JhcIaCnLl0cZmOf1W 7NBYEcX16NDFY/gaG6eAEdZGyw+YKOuZgCIgQoPT0+AtiXpph0jtl4pstu3w+Sy2lG6ElqNkMUwA YxU2t2omnrUuYuVHn9voRslrnm/ClE7z71J/BvI0hseZNe9Y97LvDWRo1rY9OsFOuX7tUA1zjyE8 U/BoTrpP5YNqZ7T3tKF00JcSD8luNFx6p1XkUO6zbLhDKD6kSZAGCFtJUFf1YFzmlrQvQKm28Prq qKJTGijyZtJMjG9qfNJn03kmM1mSfvl4hSeGxa/VS8wtKzpIbQPqrAKDS6uW3kOgozTlCCCg0wdn IR1NNVQikWbyjAa1SCs1Jab9kk/HD+WCFh5Fxmt7R7Gb0+NKmjxwxOGhlJLHrapspw9ixOrZZgIM Xf3cs7HO///PJ3d+OUzZCgv4fWEtV1Czotw6nQLRkLJTJZsZtFZjuZjpFJuVlGiSOVAgKs0QIIqS WoRzXRwnQP7o+N/8m39DQfq99x+uPHiyeufpyt0nm4821h6uLd99oqPM4vvLd964z4t8/ODp1uPt zeXNnbVdn+XinO4f+XVzYWvniQzLjiTMxampX/mFr/z+77z3O7/55u/8xutf/tKbb79+RxVA/0j/ wv1H24/R0ff1W//d3/5dd3H80tTB0b4Ef3V4CBjEQJcMKVIgkDqzn2dNhik8ijLQMGOYByyuwIzw RuMLAyvEvQVjoeVKJrA+/ooQTdWaxCErngOWlITZQOoQV6/jWKXMlb+f+jEVNwzV8pMNuBWPrAVc c3OXBE2oEnJn7FjFWdENDcQ1NmYCrhOt398HBKV+enhY1O1MOCMAd6Gkn5irkmhw7eFvlUZwFpXZ L1FZ52H5uToj4KsTNYdXdPQ7v/t7SoQ08+U7E5qR+kXZEN1YZ0Ojo3pIvvf++1rPMNMSPhxn4BB7 kzLLnFjEj0waN95XodywL1XxH7e+yOO7Bm5udgaGXP2sY6Bbai3EvcJz2DZnTBsqOoJr606eOW3a k8b94szFy/NXvv7219oaLtbdyePHywYt1PhCP12XghcB4/TkdBKnWzuqiyAeDlHXTf7iID1Nomq7 n1qJak2r7abtSg5GB0+jGpWSU+ofa0Csqcmxq1cuERHgeLlfpTp/gSV1g4ojnHIG6y1M4djmBOpl 2Dr+jVMSIYlB2T6cM+EgRFIQhJoa0ieBlCo9NUnkdVNosbpG0sNhmwxLkTRS29WIjM02lq9KKCr7 sd2IKSlYP1/ZsIUqR83G3EpIDFSC/XIbi3/Xoep9yEw7dPt4s9oN1nBMvmrwliKvxByXy8w0pA62 +U1nX92+iKhFGeucTG0SievbPpQk/n5CIhc13HNhjNXt7T/aPthZs8a3jW8Sj8GPUoeSldbAtVBE +ntd8OO1w7UtEqspbd3clkQaRkwupUbfUqJmKSGNx50GEpXYZYaqyWyu3Sx/vH66unuyttM/PBh5 3GJmpulzFcoLxdBrnHQIfCVqxnfm/HCNq6mpyqwRHogpt7uVBq+piNbDN02cMw1UbNimzY1KiQUD VFXKOreU6djNP/kvt8vf8vzo4mpHM8/z+en+81998Nm/tuNcOvqt8oRSKG+U2OgI+rrSEqKPr1zz J+FdlQonU2esQvBLaUBKMlMEiwQC5+NvYo34bDazD2z0nffuTo5N6FY7MTPxzlvvNADkT/7QD37u cz9s3N56/V18eM2+tOR6961315bXzfz1RxtjQ2Pf9wPf9yN/6kfIM7/xlbfuv7uo4t3bdFT81//K v/79f+z73793986bdyNbtbBK2lIXr+efe9FXvPGVN1aXV8Zmxra21jm8hrvQvfS1DAnRXK+iWwu7 ehoF7uIe24OnpsdnZiYlnW1Lxb+htBMGZZp+jY2aexL36WZysO8NfNUpzcLTxa5PYQI/tyFiZKgg DdndCcsdR/7ccqyeTPv0PIxLI5NYSZYC1S6T3D33Qb6zSDkZZGDWhQskax89XjK+6BzR3xgfl6AS 9RVBcujixWn0jhYSmhmAGHeuLZeU4YTInXRla7zUXE5LMm5pgL++N956Ex48KB0+MclNhnlTNQJ0 rKIzplB2+979B0ynVVRFBgV3QOEHByUVQbAa1HB+7R+ukXiSITUIXCdGVl61gR6zszORrY8egp0y zO7YoKLx2g9pOuOgLKkMDo8lgkSVGqpKipFhzZhvXrv11ntvNh59VCv398lIOv+m8eZtvCN0UboN dXCd6CbJ/jQNB+PZYkKbipti8CVRGfRkQQOsrbpITDvkXZ+V/UfDQoQSiE9P8d3AgpzoQ7mzhUW7 Qthhvj7ObYGknhvVQpZL/SRwU6hyYSYQ9wHdhLUdvzk6U93daPO2dqPoLrg7DlLFXAExte3h+KX4 qDoOW/wWWAUnQVGbVlRaxcNJw4IPmz0mNRO2kIcw6gJxcj4qURaRA0dumEZi3m+00eeWumEdHaf+ rMwhgEOh0mdOegdFaTTZqouJWHlyXwV/i1+/EXfpePdOo0pLOmlndJCuJztcrgNZq63d0/3jPmwb WzYrYwMu6rSdv20YwXxo8jxZ1Y/USv/ir/760c6+Grmeo27coyEZoOQAdfiMfFgQjbixqd1pNlpk Uka8+2hjt3v3sAO0rqxpOlnbQDyVFE9F4CUSpvY3OfNqIwsoi9vjHlZi/hR6xneummSaN2GEK3M4 B+uEn7UVIqVY60Pogs5B5ACBdGsuvvRnzm30j/3xa/+7v3jFPfq9O5G1ayb4v/rxyPx7xV//t3/h he++ncrh9uv/+d/+yLfMHfyNP/eRn/ufPxAanT/9bTSIktAIV9jmliaZcPkUMKQgsOpK02EyBP5q 4tMgqYLGAl4lsTfQpwbHtoauB27r6kk8UWUTZ4+f+KmfIMr3G7/6G16gyPePfv7nP/Nd38Xm8rLJ VPvV69RXqT15svVkm1DIF7/4K5/73Oee7QCmNNJnvefm1asUnr70xS86wuqD1YmhcS82HSn6Uj/1 Uz9xuLm/9nCF1lIUyovR3GIeGyLba2W6Ia5P4YkkrF5ec0oBR0duP3fj1o2r167QTZvVIZHj7Eed z43r1wmAiVg5R6K5yNqdHGmTnhHq7ZXBZykMWZjFBbFDDyOzpzRjl+RI+ORNU8YKYm3c72LlHd27 d78xC32WRWcy5ucuRQ9TDLV/sPDgocwqA21mhHlUOnUOsL6u6RfJwSigM8VJPjAi0Pyz5I/Vbq22 SLNopHm4j06AKXfnUkcwNKwWEx2Eddao8dHjZXuINJNyPXTLdUBE1Q1RKhoYGRU2Yw/5gUGbvsFM quemJQLB5eanlYZkBXpj04YtJYbSEsmCqa9rPNqhXCnNLB+pOWRn8v6mbBmONpdf1QzN2Nn5rJRy 0GxnadgY7DI5mviAxXvNgunuob5H38rP/Nwca7lIXevoiJoaeg8r6cZdvXyFm9pq0DdW15EueINA h2p0QEg1oVLjXeRmlhpH+rlUnRRRTdUoL7/8EiJNaiJ6QtHBfDfviw4Wf73IKomtGz8nVWWjo80K z83Py0y41+6jRs5cvwYduKc645DDlfNsiQFwFp80rkPWVHSroa+BmBVEmEZyCGTNt7ZZmfi2Zeir sqYrsPoQ8aDzMsjkJ5oj3Kx283A76MQZrNHqp5y929HeVou/DybGJNkWS7Y/S9gWEIX06mbiItvr niT0PjgQz7nR1W4iW0VjUjtt/F8HdFsdvNCJrn/0jz5QdyPzRtj++rVrJ6u76TNPLkY4FdXDlCzY DJ1yW+nNeFTHvp+WakIGTDZJV/jS446OYpWYV6V4HunTaIdr1ZhlZxzHE5PPcvMFnG9n6ooYWCgz L7SKXBJ7iBbfeefdr3/9dfeF/uWDygry19sgOCbXxbBmo1Kump1YADRm0NwXXqBvcWQFzLJc50aP OY41U3vxzONv/4Vr57JKP/4D1/7q3/vqD//v3/CkvcWvP/p3Y53bZ9vDonOnKm7ux4WyOeH8Y3Gd SI+7HVyc9Q17Jsok8TA8GOquehBAzfwJzMpIYwOb9nZX7hICeXL11Tr9AxvNCr/2yiu0qM9PTm8Y Dbj8/P0vfOGHfuAH/sSf+GEa1f7lhDZ5PXaW0J83kLhuyn7nZ0wS24tksIlCtf5dP/ZjP2Z6eSVN wH70R3VNZ7sRlnkwtpdAGRDbk5Mny6CIJzwFVHOvp713b4/iwFdffuk5PRpuXnfP6d6QEcUh4aO1 PkbFuhtbebKyvbnFuFfDSRhlikcWHy1YUpb3Sy+/KCXo3S+++KIiH5Jg+utg7DFbLKnVzmwpOTM5 kAWLKKReWcuSbMLmAU4leGL5yWOKxbaNd99525GjCDo4JP+WW4RWuLSo1khnXY1+X37peTxAsSST BJMwNUVjRUmMJ2LxtNyxlclSG58sFXzkEtSGmjEZ4WwKyiYm5IMnpmZ401pvMtM4Osx0XpyeGZ+a xnzcCHDsJic7RiUdNGE5WYpJu6em8AI8JJTHrc2mI+yslJbxfQxRTZhQppxPtTaPIWhAkN2iyVE6 lD/dunWr3MkUmKRy4fT00fIiW8NkB6I9OGDUHKdlfVnX6kFFr2CDUbVisMuVVnEzHVBWh3UGMhh8 raNS358mv+kTxrPWr8QNFZSE6VENR/KlfX2XIoZ53YtOxk7MapeC6Ci7bae3f3uSXnYyTZjLWXib jHLJdUauBJDCu42WUBcuc2RX3RSqmwbZOUPJX3j++amJKW3W5J3Y3JmpGb6C5S1eeffOHbwUPuCZ pIwi6eRXC9HdadJa/mbPox3mdBsVL0UihZx4V5XARYCbujF3r/FA/JzD1k4jgBtitkaUm7olxGlo HVgSuAwr2OuWm+EaV7uC8Iv8t/W7QMM9azcVCYsm3QmuhT42KVEPq8+8auXjHVW8hI9rqY+t/vQe f+fv/Ozly9f9WOZ+bW7ZztO1veXV3fcWex9vXXiyc/Dg6eYy+/4N3BV2gg3w5viJW/sXnu72r+yO 75zMdQ/CP+d6+if3j8d2Dsa2DuYOeoef7hw8WubBfGDgsHvuLHS/vzz4aKP/0Ub3yubhG/e731sa erRx8N6jw5V1npQtMPmiIkvZY9pE5RSPiW2nJuG8D99716YYTWMqQ6NjpMBZZHendSu2oJqUK9t9 /97986/+/Xe3nnWHY6n++LUv/Ha0kZ8x2p2njHJ7s/cYOp89f4+bmwLC9ZQ9h5hA08K0d98PjycG hiYHhvtUbOwfjfb2T8DJu/tmRyd6D44Hu3rHLgweq+Ta2E77Pve2Ag+QaNtr05iifYceBK1ZgC8e mAmskym+tjY0mecP3n9A9tSfosr6TPMCEqtf+9rXWlMvb2O7z7t1Mc0TF7NxnV+q9/zqb/xGe7Od 03G44bsruxYe59QKjFqbclIdEU9O6NqwvABlbhEfTEDKlIgQ/Ds7g4RNTTOaOPJI+k63NhmPFjRs 3TBzubKWcbm9eVRupOkAgKVM3zHVooTD792/xzVoeh2ctXLG50zncA7SMC2MXXQZdpyj3aJOppyh uXPnvVLd6+dXQTOtKnik+4GCQJn75Ref/+irL7/w/HOB3dInNvI9bERxb22oofeF40mjTlFpsZ+Y xIQ8gdLiwxbDNLaSn5iYnUqJCJc1L88w1cP0JzlNlXfn0Kaqfmx80HEYR2m9ZDJnOODWZ8mDxFQ4 +Uh6VvreyUdUJBhZdrJyDNPFqq1e896vSfSVz8VYl8DJjGySNzCvhiUdKxuc2vLUhYd6szKtJBUZ dPEBtYRqPZuAo2roubeOptmzKRH6LVz19FRmlbFOWX+VwPK/yB0ApLPrRu8zBdzerCZIKphRDmof mDUFEoYiNzrJ2LDrwDhViO9ik8LiODtma1EK+CpidBCRqG8LaRBEElJs8ZcNCz4WVgB32M+Tx09x OXCOpiemeTWvvvIRPC0lwTw132uru//gIQyUG5iovNBnE/jK5Sv6SvGsC62KCpboXMTGlrpesz1I cSXGg4GktWMKC/0U9SmPZqybT922Dafr6+7euVMxR6TumZiGibXo5/yYRdwO06OZ+PMeLg7oaIa9 YSZ+DaOuHuff5UkLxM8fhwM9X3nza5///H/UvLFu/Zk39z0RBNOzV/jTtxmn79mPfPd3ZFHn+Gtb Pfun+k55s3+VA/Vt7nPpPW9rv73ef9R9IeVWZ4/jk8nhcX8inB+3ZXX7/OuuXb/StbKtfKMkOcLu SFa3vBwhwtXr1zOp1tZ8aGh6Gu6ZVHK1RIi86lkTyEplDbhq87/knHL53/TBCvOXf+f9tT/qDeev s3XP+tG2BIFoS/WKj1QT2A+JHV+embV6D7Z2FA1PDY/6YZe79w63n671n3RdHBm/NDF1aWKaydaP dXtljbZBqPJFnqn80BnW4WY4da6urzjY6myqnvMcnz3XvsFvwEb8ib516+ulD7meuK3dQHtUjPkN DzfyvAkYo68njz9f0b3w4izCo9XOClB+V/Pus9ZVim71qB1VVp/+F5YibiyzuLXBHeuKe9BqoaA9 BL/XNqIhGaXDJDYcmV8TH6cqzczr0BLGxpDdEJhVnUTadl+5+Sqh26fLy7YHk++iSs8JSiuJB51P eE7FCGBPFTvw2kDIi48e4rH7ZkZEowG96Vkp5LLx4SFlllcuzerre+v6VYU8KSPo4ijJjzfqWqrf U1keQLF1dA6T25KsRFBaZXu96AS4xpHzjiknqaH5W2nD+0kJDPowClcSOEAbFe+xneO8pFQFTZuM AmDT307FTF++rA7jsrXtcsp5l1sjgdK40J2kliEqvaxsbC3Sb3AH28ovaAXEZmT5hWESRBaKzsPE ZOosmiktZjFGI3PWBtBBmvkOepuaTNWk4bbzNZ6sPJERGRpRmBJVNaQ9Ro2JChrC1UtDZNTXwMip d4BdIM4H6EiHw3bYAvTc4QQJZV+SHzZJ0g1SKpNkeSniRw6/TzGb/hUHNnvYFeTdTuRGlI5SiUon GD+BrowNj6w+XXu8+BiIMnRhaFvDr/Xd8WGyugCkIpPB36qnNczRjK1i6CCPbqpcsbq3CMxG0gvT NuTfZkPZi2Y0mx1sVI1mYcuF6IAY57+eW+pmi7N5l2VvpqfVCrZtvkDejn1vAEn73nZ8t6D5y97v vp8fzWmUBllat7Qw7tnjdFZuX9iZzz4E2ZqugjT/1c99DryZtiMqMJ55WP46sXphamQSpOnXGIe/ 9Jd0CGzv8twRqunqKI/QAT9kHJ4FWv3Vwxv0cv2n/+SfCLgRm5KfbRFeCZVyF84HpHjHfRxqI1KO Tjq+tZKZNp8blthyQsbSrPvQt5//+q23Jgn2/29+aJIp+wufHn3WCnsPx5kH7Qlv2sObzz/Im7cN VoeQLhDttF4wMzNXtf4aG+eCIXzMjI0/d/XapalpakS4sUC3qaGRK1Mz85PT12fnbl26PCtztn+U IrfQHNKTowmcdcyoRl76wcCGbF8faGBXiv/Ziwne9Y0PEMezfb2e7W5gfn3ozX//73/h2Tf7dfzi KBMromx5M3OdRYGCXZqdS1J95Smnp0wzxYZowtliFOF7bu1RFTEiTx4vLzxYWCRckipLchYhsWdu QwnrHqZ1q5qa0gqKCmdRWZtkbRzAINDVWpcn2Ns3ifJ89WqUD+GM8ippKkHNdJwl5KZErHLGbskf zEAyaK++8pKmJzPpzjY8Pz0NNR9kXU6OGOgU4qkfq5/CBlkxpILoSOOJ1qILqGfWVQlPKrG9iKNd r6QS9yqY9srlyv8mZ5U+TwV0pn5FrCC9XqIWrUKXoZYYhK56DyaGno3GAU6ixTLRDBkx7moh9Rxu 6VnXHppUquZqxyjio35b0aF3ZrF/3cp2Nk1ELxooRiqWAssiiHBmPbdRDWHrnGRSGTHLoLo95WFI /FpOescxLEdvX008fBxoEHXBgQsb6SkYuVFAUFVShM5exdvVWjzzL7SfpHxTFBAtoXCzKFcEeI1S T5hxiguqEZrt3PdWTB/l46vUfAVhlTJsHAq7ZHGFoznhp7Sr4rgizMHK/Lu3vUeDZnhg5JDDvXc8 PGhvGOG5hc9n1gEcK1dsnFwavkH1e0tBU6T9S43AQFkkrRQb/hMtbFW4dadCnq6y8GZcn11Lbf9r pqQ9jIY7xVWcnJlpJtWtgXW0VDa4o8jFRa8rPKvFxQVEd6p4+P4ybA7l9rUqcLfAr6ybwzpPz9s+ 2sK48wfhgsmRCUbTGiR4zya0ILuhl1wxIOcfZeOYNrepQZoAT9b8vO2ID3rdQVgbB/zQHvAs0Mol 91lHgKOagcDS7sNERVUbnBtmJgqpoWSCJMsZUFkk/eg0tbknpPMGs8KcSn6yVGeLnx6BewHZH3X+ jC+s2Y8HxINR/nv/7IH84T/5j1/xpH3Krz//11zotWdBElMixWvudW8P4guLxmljqT1PG6H9A8se OaYZA7NhZmziopIz6kiDw55fm5u/dvHS9Oh42Wgwth8NWZrUcD0EY9osQqNqt/xgc/hGE50EwLOP X/iFXzjvRm6va/nA88c50NZe+R9/8Rd//Mf/ird57ivaB629tDetVHVDX9jhpnnPmdxYW+M6+ivD XUJZclwX0t5JHR2id5rCbJAxl4sD9AlbBa9Li8uPHi7yqZvKfjIznMTUSqYLdTrPI3vbchkYhxsb 42A+/9ztG9euRZxISeTQICUW78cCSyWHbtkaaY8MWfMwZkIZGkSgkPLqUqXafYxjMD978cVbt25f vzZlWgxcUFpNdGFve1ORGnfTJIEA81BbsRiLyo2NX4mWECdRpOJ8Ymn9dWub/t1qTLnzHRq8eu3y rVs3kzhKe6fkU1t1r3c3BZnmUT778GuQEATHlGmaNWnmy6ZXZWZiXste+tRO0QrD2sbgkaKv6j8t pka6EBL6c2uY5JUWep/Hy+dO34OFB97cjHgDlJp9bxnIZh3KpwvTiKmC4NKNtPPZI1lqhkEPAbxL F24ysEFAfzClwcHoZ0DSADa6CvEomScIgx93XGaveZlc7cIu6J+cArXBOOk6eHLcWrWl23gR7Arl wHkKcoLaVD3D0NjTXSyhhzeNjeNvwYymxicpBiv50h9aNb38eiihe/sIPA8XFnylVHWTKyruZXJx MQGlnVqFpqnGNgLNfUs2tSgKHIWURJfv3ACKNjLN6WmvV4gSj68NdUpYq0efN7Q3e08KaaumMQFa 6XKcG+pGnmiHq6KyTt4SMttuRENImr12T9vXtdzDuT/OS2tNofSLOjeaHGTmlft1MjpA4V7b1tZH 6ps+vI15BVlY4C0uP38w9xmZ/guszbOvPwu0bmGTdHUx5dztFnOfm6NzdK5hdCJC++7k9KTdvSCj E7f78tXL7LKYtSoeY5fPpalqhEOYKj/gQ3FC13/+C2sfQqXPX/G6JOF/8oUH7Q3tV3/9zv8k3Irz x8OFh0+fLKNtY/+E0qGqkK7ZblS5OzCU6Jue6ta2uPDalasmqNXLfDt1XoAuSHjgGm5i1FxQu5JW Gz2yz+mO/uzX2LhAEMnPnj3OSqU6vxfl/oMHxMovYh8ZYfyNhw/vPvvXRkM5f+h8/oUvfMHbvNlH GOsA3AlKOn0rvDN4eSXKzNqmiRUguL+fbhELyUbyiUV0Rth1pqH84FA6aSiAriDUJGSaUnGk4jPJ kNgO1DVeJDfTrOWCSEyTsGIgnnv+Nj28xgZJlJp6rOPoyWA3T4xfqv4DYeYre7kQgcSAG91q0tIz jA0F5HiSFMbWphzfldk5aqdW5GTktmj0KKnfNk8wETji9nWTI20rCvK0uKq6zBcGfFCAsrj0qAEv GlBubq7v7G6xU9UTBECRQuSOt5t1mNIMSzUKDNzDUvuMjgeiVbXhqPrMCMBy4lK+v7rCzwWb+GrX kkVSN5FVjndcGKXRbvyB1G6UiOB5tspxinmSipGGhETEJ42H4dEEQAjhJdHvNR909xof1tk2Mx14 uqQ+A4aWShwHh7/PwW8aQBF3UEOxHnzfyLfwImnhwbQZtCmmorUrULIl59KkJdHVpe/44sbCuksP pypBYn+sgYRFe3utrDSzKJJBSdUmIKtmoDwdBlowEOltEtJptlsclxG7q9LzMQxUAiJrKxtPHhNO 2P7yl79SPT6iekjBRhrP7bx9+zaYPp2tq+IujmgVN8truZ6WM2zGtHGBvSO1RaW917p3NhZz/Jja Y59ZcfnVALaYpuWN/bUZcf+PXx/2W8dMV7Ve6tFLOq/cijp48+JLxyx3rK2pZo7txOWPp96n+ezn ePR5zrClDVtYzFy20+sZ6jd7nl3Uf/g5kwrfAIH+UW/rZ+i/8fEs0Eprxh9hHQz3HzpCekgmykww HBZpROqJr0oODfbPzs2aWl5MFFbyxX5K9DiJHz512smkTMkqjvT8hw7+bPav/enZVzz/l/za3m9I OfWptXa/RKWmy/raJkry+pp1mok1IV0fv57dMOFMFziBwjPBHLMG8+IlcbdlezjRTLPGdf0yTplA XV3uBye6b6xfYxg7WOtS3l5MUdBgb5gYf/ZHvTiO/Hj2p9HJoe2Dba+3tuSvvvox2IVeXj7ls942 Mp6cYYt6egZ7xmZGhDnf9p3fGXLID/+wKGby4si3febFqkHpZJ8aPOdh0jCEIhsmLLDusahzUKhs gcVkz87xrCHRJrjVxUBbt2jfrVTXqk+j6Wjsoq9jwkdgTA7r8ZPHj5YWuX4PHy3w/gxWQmI+HTa0 WqyY/sSiIPsMKLZAQKvo9KXn8ea6c7TgA7Pw/Yk46GpcxW9bJBM3N7lz/EZfT0lWTEX2H+xfjg5A gyebiMUqdqhKeISq3EiRkWaiChg8Onu+SZaWoKsrTCqj45kTiJsb/bP0RWw/7XkpgXReaTE0BDc8 ZRYtG9YJY2qJxrfFm7Zvp1AomEaLfK3gymC1Rgpx9yzX1jYpnZOUePX22sAaNs1qd95ZChUu7OLU bPDochXPlXfaQcpo5tGi6Vid0kXhY0I5nFssuMwg6BA3g9FMeXI3hBqHu3jQlFuCMkGoi5KRgmkL U8ilohfdys2NmEPlwEv1JO4gGKpQ4+GU2FiZ9HdSVprayFAihZ/wkIKyTbmaddUnwslHn3KHMIgQ SymncFlY9uDew/feufN0ecXA22zg7DKxBHPfxvl6591GXGsPl+wWNoJEi2kS31S5doPjnb+hO89f dSD1s62xudVtbOPtt6sqjlp8/1oL7SPtbedOd+PeZM6ePVo8dH6E9qsb12rQ26m2Jz51XphuZJ7d JPxVLZafk9HhrtlJvyKYZK9NoLfbtXOIIHJ+7X/4yV/4ywExGlLh8YffUOKC3/B4FmjVJxA80qCV doTzdq4VUcVnim4pd7VAj+rjuGm2RAZuZ5sEncJRX2EOON9O8Bf2ZiS5myRA7VU9C7/0Vx/+83/7 /j/7sce//FdXfv3fX//Nv7H2W3/j8a/9+/f+l3/3nV/4sTf/x78yev9n/ub3PvGnJ7/yVw9+72/u //Z/sPnrf/Xwd//Gg//pr9z9hX9j6V/8O4v//MdHH/zt+ZWfvbHxfxi/87c6Uz3NHPrg0Sl5Kl0V hgDGgVashjBYdYSbjyXMTWnL3AlbxWawNd2SUpY1KyTvpBW3+oAgpmMvzI0+Nzdx+9Jzn/3o7e98 9eIL8/MvX7l4e3b+xfmp65OvfuuL3/ODn3rxtRuvfPzWt3/vRz/9Ha+++vGbr7x265OffuVbP/3i n/uzf+z2y1efrD+6c//dkcn+7/6+j3/mu18amuz5+Le/+snPfuT5j9z4zPd/y2uffuXFj9+++fL8 7I3xb/3sxw6Pd7/+ztf39jdfee3693zfR+ix8m33Dki87ZITrQK3sPoz+1KAdUpI0Nlrx8jiaeSa ZDzxhOMuZm3h4SNgNIeaFpqCFn9lAwtsT6WfWcDKC2QhvBBPPLkH9+4vLSxwLCMY3d1z5513EfVk 8uCJ7Lh6Df8yVJYYB4370aJmVpoVfnD3rnWuThapBHCC3RUamdbX62vWoL7jWzub1fttlC8s4uaW OazCEr68VgHk8ZvXa4GUFx4aeJM5RvXDqJu/eo1eHXYdmJl9JWiRVr/VvSItVVMJIO0GAQhKm9qX anvYDEFV21R7wYg6j1etV29KLOC5tYrd+ybo3Pw+B6dutr17sE0aYF/9weHmzu7K+iYWNrqI71Vq PTE1xW/jMPJx0n99cKhZ4ZjyE+heKBtSfvDodIeQXTw5lvpD9m6gbeUnD2FQETbq7uNANq4Y52b1 6Qo6fDPrhhr/BFHs0uX5dA2AEe1uE+RSkMDl4ESPmuz0YCJTJIWAKyo0jAtfRcOIpy7Eik39rbPF PhGvqBQ/PJDd3dZhEfkQXSgxZAkVINFYrDeuXb9BpBKQND+PJBmdeVmCC/3K6t0at9AGIKWctE1X 9+Olx1GwsvVGEn50enYO2Iuq/pWvv+42l+DfgJFHE1pcfhxFHi4bKr2S34gRhtPGiDYL24Cg5szG 4T3DN6oyLcqChTJXc9uy0YbdTHGLU9JoY8tOFqpPuuqUQI07W3IYnSx0lP9Lr6bxVQpPy77e8BNf yTo7kPtSfPy0CQ2bulgEhWp/8OiZGjsaGdgb6N3EU+zr+gf//T9gN8O42FWcOfkf/vW/joz7LzHT LSHhDfgbf/htbQN79vFNgdbGPvC9r7zySntz33HCIC5N4Li1tbTzkKNCwQQKDQ6tLj9ZX346NjCw /vjR7sbTrsNd2OWwtBB1RJmHrc21FcTcTWNp/TRnPJSb7cx58K+oUIGzWNyZw7L4Z7evX3/rvXfc iJYpsJz4x/RLZOknpict6fHJiS9/9csb25urRIOhZRModooS8BXEYlNT+gLOXPRkdu4ytjdJu7v3 Hvh5srIWnqws9NCICYF6EoEkbh/EDPKpRjxJ4mQY6ic1vz03Xntx/PrMc9/yEqMDAnnp2z8y99KV qx+5fusTt69+9Eb/yBCZj9c+9cJrn3z+E598WZ+y+fmRq1dHPvXJ556/hWzU/73f87Ef+ZHv+VN/ 5nu/+/s/cenmrBjvT/zpH3jlUy+fDpwKSp9/9fa3fvbjV27MKDyhJzkx0/+vfO7bf/Bf/c4//kPf 1j2wJ3slPNDaafdwe3x6lKUuIcz4ZSZeaOeDw6wiYy0pdPf99+hcPnxw/97dB8rfv/jF3/rlX/5V jY2/+uXfe++dN2jwzs9Nqk7vPlFEN0A7QNAhtjFBCXE+WV5UpAIeUsuB+o+QeLp/CPQhRbG/ozRu mUyzuw0jGJwg9DFM5+zpE0JtTy2abIFVyr21+lSvLbDG+tMno0PDz996TvIL5YEw2v7Jwcjk2PrO Jhc6AGaQAdnLo9WnG2srsNb9VdNjbe/kEIcj+HO4k6yziqkLA2rqewaGT3r79467R6dmr956vl/n 6lHJyynBExvN5UWEdfdJpGGFc8+VWHLY+ejxieIZUmbpTdvD024TcGBsdGNvZ+npY9mqFsMSwUBc iazoEebDRRf05a+++eWvv6WabGj84lFPP0HyS9dvmXr2yU0ab13IJACiaXMuOmRVPmvW8lM4reDW 3W0F3DT7CWPhEfUSVKTUoMuvrELiat5fhkAmToKhy3VR0OrpT5lsNFExbXSbVZMdOSkzMgrE07MX dSQnDTI2PHBj/vKNS/PsEx2TqXEJgJGjk53HTxc2d9cuDPXOzF8cn556HI2czaXlVTX5vbp/9Azt bu4phJdK2Ntd16TMZkRv+fgEZLl/aXbixRduXbl8SQXNq6+8AtmQESAw8M6bb6n5oUad7jMqUU25 DS5eknk2+UsStrdvTFy6KKKSq2A4bbeK1YdHx6H7Koa+/sZbr6uneOed199+m2YKVH2Qer2uUZXO S4ql5DdjFQ0P+WxrOHlXEES4F60IOC6AcCoKOxFoTYGgE6DDJ05PHxxpo3gtTqm25IjSbG0REkId S6va2jRTleY5O5xf6RkE4SAvRWjwsaxaMXkKvie5KkqMWFTY3CIXOWO+DtMjqnnWaKLw4WoL7JhT Nh719vOf//zP/PRPI2xAKTnmP/m3QoX+po8v/P0vCCm87Utf+iI8mhfc+B7PPD6MBbc/nQOtABZ7 gO/yAzaBvraso6S5ORMoR+ECd2RiIu3Ej4+wiTa1Hu+9MB1TsjPWezQ32js1cGqRX5kZ21tf0bdK Bi87Z4DV+DhRBhVs9fdOXZzR1XV9m24+cVFA3ESi0MN9e/f87Oy9hQfFShK9bVmSN26+wHkZGhsC GE/PTe6f7I1NjT1YfKCDuvE1jiTAKZiI3B1u+/B056TnsOsCYT5ufSLDidnHTzbeu4Ph8PTd9x98 7a136MwZ3pWdnU3yDBOj3WPD+4rC0+kzeWua7sryN3bWu//UX/83niwr5kHOjX/HQ6dU70oQmPhN SpR0IlIYI3jn3dx97z1btfS/cbHbsAIYCVQ/3nrnXVLeuIrLT1eHq0Dowb17/MCPf/zjMAoSh+m3 fXLy5htvzF++1BqH/8Ef/EEi07Fhg8eHunz5Km0gS1lkYNeipPPwwUNz6/JlZLw5s+3x8iLIUgKE mOVzz93+gy9/WQIpxbyDgy+99JInRDjtCsCBtlHbz+h5q3zZJvqQxgom61aFn8pzk5d57vZzCA+p ULh3/6OvveZTLRP19gOVKI/WVp4ikOAasLK8V9RppOyXXnxB9GTR8bit2Kcrqy3A4VQr+4aaXr86 z3YqbjRKxdoL9H98al8Q5jdazun0DEZdB15sCC9Tew41mHWCYod1Reb6+w8ePAaxmV0WcBUsSIUG k4sCH1l38ZAdnguWdH4DUbQeW326rLZCUiLqi/YXl0xTgh++tyeLxjV99HDB2MLiaSqpgxHJ8KaQ CMNCI36m21B4eNFrpzu+mXEJJhqCdrxA3c135Gf++r/xv/5P/+5/7u/YECZ/1EvU3XbxXOLxstFh h9sjFUz3U7jt39pYf3DvrmOqDhT+dUM1yOenc27Pxcmxbj2p9ra0bLo4OmFrTBPxNBTv5q7eX1hQ PNn6J3Wq0VbWoFSkG177yEcR5AOW6xQB0+s6IjBl453AoZ+YKHf7VNM7+4reGGbOgwcPbR+hc3Aq t7dxcsT58shpTdAf+rPZB0ZZerqiCh9Cr+rHYYvQlu3QtftXdtD3ccoMPouRpp0JqyPrbM7LXAiT mElTkclN1yXgcgnzFw4SMchzKkWxS9Mjxh33hJxYKN6lLwjkaQGTN1eZdPigZdxL8+oMIWm5RI/G uou/+YyuXmv0J8Q/x53PYY1z0MNHJI5Pl9aarTy90L03pd1aibOVaEH/7kH31gEHk1ML92BD3Wbr VDrlw2a6cfYOTlnV9s4PvQGaOjI1vrXY+a4P/hpRC67IB+48DxoODjg9f8/sS9dtfUBL3Y13jw4o Y41Pjksq7+mtun+oOmBY6Hl6MDEmK6j9ghT20dzlG4tPVk+73cddaXfzMYkDFEy4h8YSoZKhHiUX a7QJ7cFM+NwthP/PPv8f/1//wX/3/v37xkHI6D5amyvrKyd95Fhzvyp5wwPuRfxCAxfSih9HBwYn RtPmxOAEOEU86Lvw9jvvppu7eIswcgR/qPNvlfj4MX/s2s0b12/doNQBhmXAd7QEj75hVCsqm7Df ++KnP+bNgdi5XT3paBldm3S6G7YfS0IN9HaPK5gXTlS+LhMwpClBOurlriJ2xuKLv/Wb/v34t3zy 0vw8SQauhO3INbjHrFWkgYcGgQCmMoMrA4M2gKPlJNIxWpUKobOZmVavawbbcRYfLUaWMCq30bh0 egAEe8jFi7OK9MuekmaPJL/TkfkLylA4g3tgoB3Zgrl29eqludm1p08MjQRME9kAtwqO7DG0oVG+ hP/WmxoB5g2P+F1FpvceWEPh+UW3IrKCMCEW68a1q/L/prjhdgLJyBcZU6qpKqGHbWxqntnPaia0 V0uDMQaruC9ReVS2jWMP5LDZ+LqmruDbnVur8atVFoBYQFpC/JqoHAtNfS795Toi8S1BnUYBFUQT kwqgWYTrcK99eZRtm057yiTySOK+6c1HbiZ5cHdfYOwBI5buUObMu4wP18FSlWAMovXS/CZF0UQq I5eTnqfDDnXtyrUXbt7+5S/9ahUBpUtepeBMk2HUE1Vhjt/46fg32YkociCtwEailzacmhPDgkJX J0Z3T+jjdLHTWxdEJZ4hYltEERmPZDaKRmHQB3gdRkNVi5vuiTlZwKyEZLDmcDxM4xF0+wy7qSok 5geR+PYDznZSxd0MTT3U+2Cc6fgY/fxgAYcgA4keu2Eyb9p/hJNTkHqHepGUVcpTFFjFL0ufqsru ZqgdVi1DxGajmFfJw9JQZmhykJJ5ih185lEQcwxrtuoyGKGB111rXWJz/BIJyY0v5CKcjTOmR7u/ DQf3znbfG0jtX8fJ3Dizc2e8jw9A88b3sG9121ixI2yY02Mcr4rAOuSTXhvskFLJLYQP6pjH/T0A 1JH5ixGKskL6u9VsUGYZsLbmprWuMB8fUuPWTYrtwEXlhk2TQB4Znhydf/4aQYDIZzIzowM9g70k dfqGB7rEGGIoM2NitH9sQKNuYezDx0t9IwMjelhTTZ8a8RFlYuZSyGah37F63ZhQvGLRrcDLZBof 6r9962okYkpmy4bFq8DVEtGVOGpKqyvvnjKiGh+nntpxe4SZQzlKAGip3bxy5ZMf/fg/+oX/IZM0 tIXcX0Gts9LLDenrPG0TmdMIkQ+JYTIZQr2lDaDYVSyUjmJZRPSva/tktSK1Wq2ZwWIVH6U9kHIB xVRmHeGXLIoqD2tVFFyj3uHLU5hYoej2XRC1h3VZeYcQCfuN29Dh7tYYLRsom3XY3y8KCFdJ7cbw MLU1QsY0d+49eAhUvf38C8AYOoH82ZWn8VslLqXaQYieM8OO3NL9XAxBEBtEaeHhwgPOkcHi2Qlh qQsaTb4tS13rInCe/aGV5JmFacOT41xAmyvnhXTRRZeN0wXMcLNUxLX6BeJ2IkVINBvtUN4v85M8 lMa4PstH3tio7fHw66+/7s7ZJ2CRT1bWjbl7ls6BXadWHwUi4S6vk6VOhi98mqTyHTMSToDaEzDW BPeIyahyjK4qMIvDXk2/4galCYJNpfoQt3R/kSYTlwpH2IViHkYHOrgtA5puQ8fCO/4Cc9madsCF o2BRpIHCmiPIW70iwxfgXUc6TLY2cyacsCCPpSjvPUa11RPHuJd4W5Smt7e1TGacBC53796Tjov0 Uv8Av0/EAdesOO4wvF/9EJIJjM5kYLvxiZmp6d/8/d+SlwvLG6tvWG+wwLutKjpap/sH8L6cu9nV y1HmFuwGn40wkM0rpGObWRqdHB7wAErpSclJtIcyUPyqYk8yuG5Z5HJs6n0XVG+z37YEJNiqGTHK MYCtzW5ORoXq2LixVDvCbKrEZJ3v3X1ou2EEzPrYsQt96mLMZB+tivQ8ksPUrCB9pSJElSRnIq84 sy2Z5yeAbipCILNTwSIyQ1KJE42qcgJMUwxBMVDdMb3P4RKAjsmoS5f/+w1hfzMZRZmLc61Erfpd uAyDBZ4w+VO8A10py96w+fZOh2rN5tv20HJUjaTha1qm0cPRjE6KM3PWZ5UvbfU3A11evUODn+BG dDL9qb0cFzsKouGo944O02UfGB9TD+oPMewq70/hZUPTl2bHZ6dP+rSf3otqnfaDAEs7LKs7MTI8 NaqTkE50uyf7K5hLS8v62LPLj4V7a6v6Nl28cskZqtUanRq/MDJ4mF26u19Tu+mJQSVikyP9o2q4 dD6NEnL485n0jJ5GyLii66L8a3Nz3Ey0sOduUERXR4YfeZF2rvRvoMo+Kj2l6hTbl5FpZR+JcxFd U3RRfRlABcO0sLv0x3rt5VcYwdfffdOEDAmkVnqmzWD/3Pws/x1y1aQQC32IM8S4NQkFZxZOTvUs Z6NB5ymcqZFP481S62T4+bgMtK4Q4BpZFYV1LLoJn5bKye0m81Qp7q7e42GyVgOu3OpKn+DTUxPX PTYxCc9wVMSE0mRqvzLs+MJVVZU5rkvNo0e/8qu/Tl8NPHdxbn51ffOtt96prr1rKYcq9zDV60d0 JpcZ5VdffdW0FW/aWBhEJXD37t+Xa0o38Vmlxunxzl4YXxercEvjsqznLgr9w6lzSz92wg6sjIzK GBREhBICAPuY1g8pA5E4QnVzdtAVO4mYYmEBfo3HNshAM83VZCiVc8wHaw5D4USbIuy13YXeimvh 8dldqoGWjamLctMnPv6xDphVRKiEEsUlsOjwxlyr+2c1sptsdLbo6lXMs3U0tjxaCqLxMsqJsxCn qsOvOZ14nOOMBM0/in+cP1VNMhnVAQF7KJ01qyy6yC8SMKk2ReFORKopFLps4NU3KRRgjn+rEiz9 s5ZVirQjmfzIykQXLXWDaebCRArJ6Q6K+AjWhC9RsXOaC6edDDMbWdvSAC615RRJHPFVD+Dl1y5f /a3f/c103wj3oCcdlGFi+kxu5aNtMVgLrKuzL3q69E0rnEPiVgapqXwAnOj690Z3yRswTJVlZ/OR duNutERbWquHgIzoMTszI/eL/25QPC/NPEqP1QeklO18o5Fo7WmEu9F27r4gNyC7WJrGGaRCJU9p DCgrdSfTt3Bj3ZcaE3uk3ZGllsy0KKsPXKd9SXCKgpnS+ksTjKIXVKuniIM30r2ZzJCfuRGpNE2V UBlQ06P5bvECK6fdKg0dqnKAeSVxYdVSGmFeW4rgyxCUyc5IZPUmURzT6oONLtn86LYBt0AsHv0H jLqzXaH+20RKA7AUzFJVL5Fea2fiCmnatNLEwCY1y33GYeObBIrpE4Yax8bFZKp8qTP0UR9xcys+ CVjQOBUNDGzfGGN3mv4YgLhSDz+thT/rU0reg50mYRQt79pNMrA2eOcTjeUcAkpB7/8QnCjy0jl6 HBdHRGXhS76trGhx+cmPfeTWjSsKlYvtM6CzoqC9FJciuVNkx47mV3kzFRqVd1OlYAIRTs8xP+8T L33k4dLC49XlOFt15q2ROYhvagaRNwprFV2VsWfiUt2VJl48JqPHQIc3WTqMPNHkacOASmY2MyUS ftm/DQfhpf1iiTHWgdJqY4dxMedVBJuSnd7J63Nmm6SnyJFF46Ggtdma2ehkUdZWu4/2AX1cSKwy fDFzrgVTNMB4b/peTBtloyC1ugG63LdyEopWgVNFgqE5m/eG3kkyBFbC7edut+41ruzNt95ki4EY kZXoH3Q9bbq47CRYy1FN7Fsq9U4afGEexJOvVjcBZ2B5CqjsmEqz6HjVMmhthtNzcGfXXGHiudvc nCpRK0YwjZvjYy5/IyH517n563QK04tEeXwkaLp14/oLt5+7fu0qOLXN/mydKTUsQpU+rMcn0vrR hSg0hh/BY4LYyv+m0VTaLkSKjI1mvpNoL3PMExEEReK5wuAkgLJ+0rSKZa3OZzgDBnW4rFOqI9q2 n9KamhksdZT5qsw3GapU5JVflDiu+B7J4EeptsE2UXQrybjCltMI2JmA1HkZ6ZhKBQkTojcKIUYf hZnmlJNxVjnz5Ju6TCY7aAlQH9+6ekPn1i/9wZeS+opGefxoZxW++EZ6Z9j40/V+dMSmKXQfGWxu cvx9mTebmNx2RCvLU7Ph2w65Rffuvu9GpI476crU48RuVeTOmY02/8npolqSwyO+kl2cD0PLis3M CrZI4kGGjByiQrcUEGdsYn2DcNIydjKbFnSvt6uxPSm0mEWOAEYzaKHbDA6urbP/G3xkXBuDjQFZ blS6a5aaq1uP14MG0s8QB64Nap0NO05W8KvkRfnSNo/4TdUIlaULKyZ9/BpZqeNJt3leYgBtFmTR F+OTjAH297E53DrPRlSvbnQc4eLP1aaZU/Kh3HYW065W9TyiTDeiodLutVtWtalxqxPAVU1pIraz OppOCU3TdLbAqyOiRzs9J2vkGbgwFUGdRc1sycoKriJaVLt7imKydRWBDKbX7lorjGKwPA81OMuz V6rJK3oYcZJcF+SzZHu7GwrqI432UxdrkkRkGNLvvHlndoy037RWjg/xrAj3eB3Q8dz16x9/9VVL lcNdnF33YeerX3v94cNFvkoTCAyVJbWmVQeQy6nwhZg+RXdzPIxWV7o1OTX+A5/9Y1/66u9YaixG aw7mivgg+t62WM1pt/OMsK+0QdmQFKxaIykdi0R1G+ckwCQhKvEb5yprIJNJx60wlOwJJTkfA11T qJiYR06uU/buYq++cpuuIotsxkuDSI77JjgiVwEQvr76VO9oEAtow9VYeOlIm36Dfc5k5uLc5avX br/40nvv35WEtiSYQuQqGzQPM/SylFr5+j7AhWFKl4eLF7UUU51gbdph4L/YUi+9+BI2FEjUiMQR 21b90a3SpPWBd8EtQrTzcVUmJjCaE3o08nLUJuWnDyOb597kpepKmfYw1VWkKbeFDIdwXTyHlik3 Zc0JU0EcCpiumq5IRTtnFdizFyP1YD94+cUXNQVRk1JriRWQaojwZkvumZ3gbYiB+2PasUnZXU6O VZfHE2T6S3k5ZaJQasuMLlf6rUWOp7qdBbKMjuVZ06AsiUBNMV+tJMFH49s2+fMqg2WnXFdzV8or Kyey/Nls5IVx2wpcqYVZoHrwEBOl+njFe2tdQc0eC5hzUCUOwdZLg0mTQCTASWxBk50TzR+Ir06T nTOlw1b/IPf4pdsv2Kq+9uZXE1ZbdhV31yRPeafnlnJK/QYHVPRwdDiH0cwtCUr8JKOxvrlDrs/s qBRZeufxjGAOgXMYaLSMqsh02cmsWqKJAPYplwpGpK+fu/Wc8sxsWGL0tPvKWHCe/GuDq2UC2wWq 9DxefrrwcCntPvOrHqwY09H0NRdTduiObG6G+Z7syECUi7uilOKq2AhtlVSlGPayfTFfQahKfa2d WAuBS9K108rL0ot+wPi4MzJsNeXUE8nYJ+pqL4b0VoBjZmz5mM3ZLHA/cae5lKEj2BJzA9kMRceM zZvLoDeD6GKZiaaR1Ix126aDQZ8lFbNwzqDNtjkUhJgGGu1JezQsxcfxuFohTFt03uYrWBt1lcm+ DA+bTRUTZN6yrVZQyahGsjEbUpUOuVKLvUlnOKr3uAqhKtRx6f170ncvvPACWyGEff+dd1wPe92E Hs8vzcXm6o4O4HnwxnCrlIaShbApssKnJzevXxUpT46NqpSHcLz60os3rl41zRYePIj/dGKBD7j1 MDWmWLciJqjpizcIKONU+AMxPSilq4xuy+mR5fI9n/nOF27c/uKXf0OqKRWM1TvGnDEJs1NaW7WF FHs99zfLWR65Ghn4W/P5MqTVONguajnUuHdV43Y13kkRWFbgjGA32kQUhOUdbkCFq2l4UG1bYmp6 Z5+72lQfH9y/zzRbSJA/OUMUJYd+/atfGR+RMOhL9z+5ROm7nXSNclojo+PJMF3oJ7T2a7/xmwYC o0OcK6ORMCMeRzrclP0ibzabAuV1vKhJ/0IxtE2CM0wRuBgcuHb9utv51a9+zQhaqu++8y4425S0 4TVMpxrexAP1ZuuDEasVmztqKhmyPKnUWRJ67G9vb6i58aAjelAOTnIyFS3WjnZ6ag+wkDqf1Ux+ eJh2rRF/sKBrtT5hY9euXib4YNuzhpmLK1fm3deaxraNpMTYaCwFYUGYHkMEPQ65T5XPiyykDlsY l5qj6JCiZ8pGSrNT0R+ZypBVVX7HRhuc4mNF6zYmNR1Uq91ZJYjcafBOa/ZYAWaMb/OpYxnjhGVb am2KcuEVnGYZlwedVi/lU5tDgAg7ihtnIXHTrFSgGoKKjTU9wKpMzkHtgiozrbFq1NplrCNdUgon /rXPIGDbv5+7/hyb8857b8XWZMOIuQlzJb10IwliAiS1ld3a9hCnBWnXV3BHaMUA/bf39azbFM6Y KZorQ6UhHlaFMXThkifqRVfW1tLxoMxNlBFLABZxgusie24s4GGMHte2RQvMhOuK0GE6gBzev//w 3v2HmxvbZn86sKduiDoS7ez0goBHwzNF8CakmNpyouqptBFl0+imsc7pKSp1srWUUiJiGG8jdObW SCW6r7FxFnAJYxAcP3IZzjNblLJUYXIiyE1vrj2gIPPCOVJsdGY6G0TQLCzTXxXM+kTQyIUvZlKB BXxXk/Z2+xJo1oYdR9XMKR07Uz2zpYxrEwQp4fhs4DbFeMd/qP+h723WuR2qGehgIGlb1Aog2zlG lqhVXTkHvnNrr9K429xeb2jiTd4Du0DEsju75DMpLlR7hUhRqQ6kjxR/od/bbG9mI6uNjO/hiW9n tSXzm7yi92Tbw4g/2AHF8sjMfiXtg2WguUif+bZvVaxw40ZoEU7OCET6PQKHcVPu3r3//r37r7/x NqM0fXEu+g/9F2zcRi9MfGuk1OED9XQlDjNFi8pEzGTkR37oX2M97i7eNXoBeOCrEteDQwbHHE45 zFkMYkxScszC5qV4SK23g9ELilCaas4mWFxuSfcAvBtBK8mEUzB04mLEURY80W0SBsZHntVUYAu4 ESnbsYJe/bZPIPPzeWz9rpCBvnI5queeLy89vnr50snB7s3r1wQI6Q6eThVp9l79lznn+qLuvP7m W1Zdidp2ySPJE6WhahpKDSXorrZyrEZjTZlPz99+/td+9dfJZ8JDtOGT7Ke5zQYBqbnS8aj29tw2 RcxWbwQzh6UKa5EIEgLJp7N1QLTWArGCO3ffIs/QkOUt6YnoEUuk7mh6lmxk0R5Lm7IaVrVw069N Est6aDNMJwWAizlgfmIfqkoBVmLu+dXt8Y2mEeyMXK/3i4stNegkSok5BwBpLgqUQPsq021JSTr1 1Mrtuhblqq0k3eotKb6cRtgL8RckawmABEtNQq+Qwc49Drek4+ZUcqOkvOKdRWojCicV8yYAa5Cf 3VsnFP1fstZj4Aypm2GVNlzIQViokPmk++IjiI7ChrQtSV9Tr7CSgMe+qcoUU7UozHZoJwYAVBHC j37tlY8mtYbRXHF9jhk07LB2ccnrI8e0llkZIoXVQTGFA/EQFTeedq/KYB8cmT+iWetzb2ebtw+P tryzkNFa7CKYTKNjuePVWM9ouBw1TWXwyWXAIdMSop9I3fCA2RGOUNkU/753533JZ6QS512CVMP+ EFCIVCE+6SjRkrEyQUEVJIIEkZqi8QfduPZ12YarCJ4rXVyREJXTEiwLdRsKZ9hLQG7cpLG8HSdF /CkODGEmY5jmG+QbU5BiyZRudfaw5ssGDy3JKP8xeWIci//a2BQw34ADIdGPOBrRMWfibbxRK8Xq KBGI9JiPvXJ/gwh36nWbK1ozJKrmTSWkIddN1ToucNWntoxiI4oU0J2HTzZ/PK59amUDIifYHxqK JNZ2tM47xTXQS/gyzzrrYsL5GDHSg1H9Pj0lJ1l8wUScBorZjd2PB9nz2kdfcyF333+ff+NacoEj OohmBEIQkJ2uvkWBU+gWnB6MDfUP81Ok0ZKG3tIxla7krRvXbt244VOvf/31r375q3/w5a+8+eab usbZ+N94851333v/weLjHqweh0JX7+lZXd8ISm6S1I5VkWW4V9aCOEz109LSI3i0LMW3f+xb7zy4 c/+RFLpGdRuVOj5eV7J0uK93D5PSYp3E4qUe7FSzVDHdK4BoEyMbTMRwSrA8YCKqe4ppKxXIKqID DMi/l4WM8IxzSc4ZYEgI6OiQjMxHXnn193/399Rb9T7/iVcr5UK3NypDlHz9i/C78uRpUILhoYvT gX6FBe47MCr6B9qkW2dACeVqO7tfe/1Nhhb9m88o7c2liSAbX7tJB4iRAefJch7gI4fIenB44/oN f9MPSdEXLot7R2v/jddfb25gmp5XuYQTMHPa7ieAjXk95laswM2blEGV2HUAtNBRa+KmKqtiXd/r ujwrCem8v3nlycw3R6hDdsuMPA8DRZu1hw82rSH/YiOkECB5V3rqCtiEe12kGzg8DeCreq0sYA67 Z00JvuEbNigv87IEEDWz4/43rPCc0NrMbgtmG6BRQEQHo8y23LDCbMnPPizPbN0ZsuJqmW1p/lQQ Llq6o4SX5rMlkG3TLT+3HSheUxsuFl4qzGQ1/wR01ZMou46rkFYF62XvrdkXUgc3LdnPg+dvPc9G Ly49FNqm0rq60jhoyjSq9JyNtkXELFTyivGKGP4OjFsCZ3jXpMXkOYT8UHdPdSiiq/c5txIhiXfn UE2KPtIix6FU2nc1imTxWdhAt+GHwBEjqNISMlWjnqyZZHqR5+q0O0BZLCAv2Tc0vWlLwz/4TA5i 8rSbIoNtVMXFlbXb4bsYWwdP1agej/1gjbD6GEqCBEnouacMfVSKFMOuCrkqEFahmmDOtzRz4IIK ti48skC5xDeROYQRxoqe3fFOtXdwp0JR3ChTXRjUbnwDTxwwWG0BoElFVCljwPFWmlZOcbvFhiM1 mgXv5YVceNsjYouzn8VsFseupTFL27eT0Cz/Oi+WFmg7w/IXQ9MunksECXxfsmQVjhgQ4gGw6bv3 7r788ss+YgNugABDnDYXskpRbYnis4OwOI7mSK7XFWWWFc7e2S2iFp0ymr2t9Z6jg7mJiZuXLt2+ eiXZoXnaVhn/d99771/80i9T9OYpu/mPOFA4DPqFCyvtkf2D5iIHmyupt1OLcc9XQM0ZiGI3c4fh 4M5UTfnA577nB3/xl35xl68Y3YKkRlt8lkTMkWg1+1lbq/7auSMle1AbL7uYbca8j0gL3n1EitMC HIiERCm5b0IAZxUNuPHJjVVWok0MGbxJNL4DLO+xm9dvMFionL2XX75VlJJ+MyySHykb7Xn7zbfe fvstAZxb4bzdS64NvzkVSqGInWrJSvHjaWXEf/8rX4WeXrmigGWFqhNZ66zkyiDn26UfgQP7+4h6 1RLQbN7UY+Wpdz9d5YboBuKmAoLv3b3nu7zTH9xCN5upD+wb9Uu70RGAMrFSyGmJ54xXoNuy3Q0D qpkY1yQ7Qcn7+vrk3Ip600xT00tr8UglRzrT7sxGFz11MFFq8jyx+JmAPlC9o0y1LZGY0X+6ukad 2dwyz4ogyJsjcBzKXettTNmJS1zmu2difNLGGqpL6abmZpRIQr6/zqQAsuzD5wbakxaHNuGkD3i1 DaopAbz6SLnVpW7KENvALTjGLsp2xxHeFAaalbKgrqIA0Px0MOwaGdBRbFAJro6McWP3LIvS/bE7 quSKriaXsJzy1OFQOeJHf/bbPqsR+YOHdwEOkXouGZCKPyJS2sTYYpIDXGYPi/weTrcWc0cntvZ7 C4t9AyOKx+3xyRkklg6HOpazrssOWgFjeteaM+6zfc6tsDDENb5QQXkSU73d2haXWmzI5i1IKv5P pllS6OlP32lsaBNCGXU1rd2l9VkSPHp2RH00KiLiieLZMZuKnlDovBi/svaelOxegJAoXo0D33IP KVrb50GnArt1g41fmexAOBgZ8KJYWOdN1PQMQogxKtiszGOl1+JFllkPepAMeWLkhpOY6s3XLge5 r81tTwxWGszrAlEaTBV8tUj8bDcvek2hFmWZ69GetHe2GeiVNtliHyv33F7Jkjl7nmaptZ3k7pSX k5C9qGYNCbFU04h5fLwVi9lfa7vMwf0pHHw+afgniQycrXdyhpovLzxt1rnBL+1ss9OcHE6O9R9s rV+env7W1z76ChW0+fkbl+enJye8+eGjR7/1O7977+FDSg4T0xcHdVCant07POE+M6JOTtyU+qLs kBpsF3++TEeQBwVXubTonssWVGQ2YqOdn5n7lo984l/81r/gt9QmFN80CGQE0+ISmwaWUqSBUP7t 6FByUVc1kbBIA6MHhiahFVptg+nD5wEBCArYZbW4sjZV9BkuSMRki+1Trp7vwLo3pZokUUB4Xcab jXbjqHukKqRL/80p0L6eVTCQ3LCQQjLbgU6OyJs0p6CrPKCnq+v3Hz4iVQybZrDEFBzY+amZhIWO KOuC+VBusM3CGhMmwJq45XRq2IHJ8amoB60iXC1n+nZ1zc9fDrl4cHDm4kxxzjNMQAon4AjNnqah SQWKFbIViBaX8Nj9bnt+YNgCfDM/+1C8BgIQ1zpp0FulzRL91Tw48zHKQUiINzjEi09juuTBA0a7 M7xgHjQKp+/KjnBoCo7qSsW9InXtzB3WdhsnuvQjfK9YAHISTFZVTvgkvcAc5N86k4QInvi6gsgz i5Ijrniz3bC2ZvxbMiadpdWg6rarlBmsWpBCRQ1GtorCPdJunGWB3/X2ius9D/+BRxDWXkLiCrLT 9dJxI6mB1TDEELCDgyAmnmnSsCdJRjmydeeExR8QDLMV28n0/JaPfuLrb351VUVDsQjSXrNYVoVm 4KsF3Vakp0ha44uKaojIpPkxAw3nuPvgEaFSgiFMAaNGliO1BFixRXsP4ZLvWTFjCxHCa66LNSLZ e2rPggKn4dbOJmPdNjOemr3cbLVCIp89BouU+Z5AxLDlVPXQBVWk9ATcadabN4CN4+Ng6GDWeEGj Y75CMlnrPLMo+lnHh+UMJu5JmijbTDQcDJSvK5UMUd1OxRAx3OpifbC9OWmi8p/dVrqNzrA0NBKX tPtbDdSt7YDR3lZzOxbKORj84JtqfU3sUy2P4VEYDhdSILa754lXik+duhV/ahpYsbxn5j6kbSyR Kpx59tHMX5vt5wbabG/2MaF3rbT2ttpEEq41H+L8xXKAgqhw94uMm8uEkfqvAXHj5ABZYZbahRjA Ch+5DoPwK56Kz7LLvtSEaWFgO5NzD7pzwieHg73HF06PPvHKK5/91KcuwiTdd0UDCdAhZhsLRA5O u8dnZmk57Bzoq01JYYIYMRttOUVihgNkgKxclqydfvIsZZ+iAm95hndgaWB2Rg7w+Oi7P/2dqlTf X7jb9qqWMaqkfgZDMCcoDPimxHF/L1i8oDPN21J/EO4Hoxw2XjZUeQ5LKcV5vgjEQTskMVESedkw 8HCLDljMK7+mu52BgHiop3MO0f4EZr76nZ8USxIMxlVp6VfVHymW29ubnZszfAYC7miFOrD5WE7N sf54C4tLcmJvv3sHnINMml4VApaDw2nS+7AzmIi+eQeHGlpvbKsMjPwYs8VAScqoVVFaaP+/f++e TcUgiF1YNNuDEQy1bmoSVB8MsfwMIEIrw812jVBo6JuD2uZ5ierCHAOJp+u7kQ+ps0Vm4cPVVtpm YTOAhQKfTcF6W83X/OyeRGOh1mHckpLKxEZIp4AkLYeG+IbuLQPNSMZ9HugnZu2U2oRDSfQGdxNy C24rQm43PDFAufKW0y6Xb6a6kCSWi7tT0W/SDkk3VTVE46gUfKemOjSypKpatqkMeXOMmk0vh6ht VRGTwpt0XG/kKkIhBE3Z4UvePseudeynWXMDFzc8qBw7ImcwoBSwBFT3NQkrmQ5CxnyWvoCzxyiY A2mOeXLyLR/75MOFe2pcnCgnyoxLbvZCfwhi5d07M8OFMr+Ckrm1I4qy7cHx6clwcw6Puze2dwFm aSXDz8U8JPo8rGmWSkMuVU/QeQPSKZnLdFdEGvA0vbuUpKLMp2uwO4Z3UeSBuITsVGU+hsr96SUu TAyP4EYEhdGoL6SvwNKjRaNpDSAeGI8wflIBHMIf81dtsYbfv/O+4aQxkMTM0UEklmovV6YosQy1 cU/Z8YbepCvCsdmCJmwTl2wf99fAZFV4VisWHTNlt+WHyW9nK/VTW2VU/7NcC26G7AfCLhe1hGSD abAC7L3LYeacP+fIG6p4IrCvu+9iLVtfGieuAR0Veue+2qobrfMMbva38+itTZ4OJll7f1VRZTJ1 /lRHax5D+Z6dleL3Atgym/gfTajIAjekrlslhDGxOTtOhcjLKWctGiI7mGwWhlgYIH1stz+Vbvhq wJNGJC3r385f8eNwz/HE4IXXEEGuXScHc4gWFUXvvQcLj4RFtsHF1TXCF8e9F3SrXVpZA6CFh2RR iE3l3CR7AGLVuqyVENmtm4VsJZ+dmdbXJ13kepiNd+++912f+uzT9ZXllScdukGuu20fJOZVJuem IGlYqDITnICq0U/n5ZYBjisUlmy+LzlJmRYIklLG6FUesx5RXhqIBE9bg6RIwoHjX4IuT07nir7M 7+HOKuvtffkzn+C6S8XIuZELMLIVZCVyqdsfBIvXvLGBXpOos+EDunDCgEB+RmpmdnZq+qJgT3KX Zy5nKBxyCno4QUajkxkaGSY1PimdwzVyaEo7JHueLj/Rfe3mrRtuh/3HCTVjKhXua30RNgM8twD1 +NFhSSdwiGh9i8xagjvBSAnyZ/sv7K+sUMuZpLtog/Obl9HwHxdYS+sMZOu4DEF41/YOnExzZEzt xsqSOZu7NMe/TtsEMP34BM9uZW3dmtnb2mENQ/odGHClxSnY8yTAZYHL5kNDIt001qR00RQ+HZXT 10l/+2OSrOkYw5YWpb6l2hOSdUKhvJKUdcfRjr9cra9brqhxTvIKCIUhKLoYP9reHko8y1W8qIq+ axOr7LZv86WZUj1w7ZACqLByE5jM8uwikGI6OoARMDhmEqTNV3zq459ST4pM6rkPC3jNSlYm8V1u QzkIvb3Z3Q/5NMFVwwrPVNc2YfTguCuC/0kCF3WJYGHXyfTk+LWrV4o7EbTKPQSOuTNuktN2ti7B vuZfGIX7km2jRLiY+RZ/+JQduyoS0/ImtQbQwBTOFXBPM3poYGJsUuNaNaiOIFNEtoVDwPgaFW6B DckYUwSw2Xtb6gbHhnnLyV0PqnuKRXYR6bcg6dTpBpeD15aau5BApSao4QrEIaEa0bvAIIFca/q1 m1sSdwkxQ7pqwrBD2V0acBeidLHxkl8prqRPhZBwpOcy8r2MQ8xc2w+s1jbF2pGbR2xM4v1Vo7iz iR5j02x0NryzmVZAVoMET6QFmoHOhC2rluew12TJ6n/NXLVSRq8n/kuXMmPlNFSBLi0tttMo5oaq 3RFbXdtLnLb4xp+CHeF9nyWNmmlufno57vmKnPPh3qvPXb1x6eJzly/TtDv22XSjBJyuEGu0wwty NyGhJMkCLfdNzMyS5hCnGCxIP7aTH6gCXIMtjHVIzU5BUU12W7V9ZUTTd8/gF0j04NED3//Df+xz q9YCDyDd7nOt6cUDy5Izr2RJkmepaB1lpsSYFib8zYk5bZds7rkcd9gTxpCZNkuKFBmaQLTFkxDI /A97taTRmr6P6H58eGSBSPrjZTc6DUxnXrjWxA/ZJ7tcgq+jI/s5g8FHSIlO/NP09zTnU7pW2QU3 AoLMbQXeqYWLqqcBbYGB1usYfzmhYgKMj1u7lqqzCT5V7LEr81dC4djb53SwD9Unc8fVOprdjFfC FTJMxYJIwV55uIayj2+e0vk0SSk5jeBlhcxWQV3c6RKVbr5mNrGTY6Souv2ZtfVKdRcKiza8t+aO t8kRm3hyunsaHl6WR3HRrKfmE8V6FjLrO3h/lYwijnEAEbAi3bMKsUOECJWl9glLq4GYQSfhSuUs Nyvp5jE0LWJwC42/y+94zx3ZkoY7S/tWErDgic5WnnVTJa1lr8tGd/ydeGdJDIa5EXJY6Zk0dkeT jchEqFKgxisovyKaEmYnJ5omgw0S8m4aGIRCh3g9XaF/nqRqhsHj6LoD3/dd3//unbdxXtvJQvR8 nbuTrF1qcJIjUBQprtvePSKt4eoUhhjBWG615nsHcijJPoImIvbQQxNidnry4vQ0uyw0cl5sovyE lZNa8Op0GPpKlq48Z3Y7Y54q3IgQxY82FrHmKTcI96vxWJuSZ/o7dkdGx/3kpyfpXZmGiHzTIE7C 4yA+lFVdqULqnqZ6W7p8cJCGk+do26jSlmyIjNoAfLmV5aeireITh4qZU8FfXRSSOwk1hcwOe1RT rG5TMaxDBvCGlImWwTMt2wQNkKagN5i3NGA8YD5yQvszu8YDS6PLs16RLrkKczq9VJp1O0cP1Fg1 yPEc02hTJVvm2SOnVMnzZpdtnfGjE2y2WK7mWKFYzXfO0q6wv3m74E0WCTXLady5cydNqwcG4l1W W0vhjpBFdPL/Y+xPwCM9r/NMGEBhKQC1ohbsa+8Ld4qkKNqWZMmSI0X+HW10bI8dS7Y80cRKJGec uTKSIvuayZU/kZdMPLEjy8n/ZzNtysrEi0QttmSJ4s5usrvZK7qxL4VagSpUASgAcz/nFIpgk9JM CQKrC1Vffd/7ve95z3nOc57DwRVYtLWhN8Bq5Ql7jFKI5v6DinA0r2DwDUM+AqdR3zoxPnh8fGQ0 3Y+oLjWpJDRh3+J/h/v60AaEYrVJ25NAR24dPdZ6JJ7cR+wJnQOIXtLLqAEsWOulRiWquTKy0W6m +b8gXJipQIJCIUn00Vwpni3lcH1/6IG3zC7NE1Ra5C35BARcuBPQKrk9oCKKxfHExVyQsyWmFp6N wlVRs7gufG2TnlXNt8cmUgYRVUnpNNsv5I0ybzgpXLAAuE1XkAZat27epAEAV4BAYyA8lmQXdjVF 6BYsJv6A9wTLFYYvdpfkGNPJ8Jf2FTqc5ArUis4uLLKrslOhAknyEF4eZgsXg30gSev43l6uHs+a 1CrRJlaGD8LDnV9YYkQ4ZcSab92agfFm5o4YUFQLuNKwl5KJPivMVZAIrYvLkpIzq1l6dRAk8ArZ GhVuOxAts2oYLSNCXMCn2ANMLFN/Yi5RV6O0lWeu2FQkDSm2htnmhj9uamRy2PUt3T1KUJpRxqcF O8PesGeQRGKq8WkBzvLXOlHvpG0KGTN5vgJh6u5Eczocl/vEOlTxWhftWlQ0hYGwZPg2O4xpedex g4Y2tgBVu76PAy5O/jMfRmLNTTEeKwORWXUjq4VtvWv1mvs+PJc0h2RMdJlyx+TDMjgNvM82q1f3 JBs+pTrZzHrJmeCd0NCgDKvUGNMaLq6XMxSmx4KzpmM4Iw+/6ZHnX3qGWS6X3JJXjBn0VjYUPug0 Hlqesb1k1vIqnuaGWmMd7gJQPrl9s4YVilc5YNSa16AsSCBJhTXLnqgOO2YpJEDqdv4Cn8eSTi24 DmC7atC1u4dFEKkLfhULWGRhob0sD4JoMiZMSIygObkaNo1ufQ/tA+TKGS6QNRYTLY6y+Rw7pQRr TOiOg+BN61T39odVW7EMZQN/muNwwkLPrY5DPBPDLAShWPDj27zsuGrrd+CWqOxemmBiB1sIqOyZ ch1qzFjVXYbgKJ61ZckM+xV8qQaeihjEAoTVu7lJYMc654uN1KikNtNMmJtxKiRC2y4SmKqSmAZW XMOsYMrxItbExCoacJ/72u59+0zAQkgHVcLfJG+CbB2chuyy0YkMv7XiA3Xt0XcrAmhE9JpmIuRY DlwySosLZNTpmsQQMTD85rMmao0FFWrParI8ipINIoADh1rgxU1kfnJuDIMphCsXik3pJk2xVT46 NjqQ6kcxmLtMSA6+iyzI9fnFyu7+bGbt2ux8eWsHDJqNRXEOcr4SLofNoQHxuFMCDBaxGdZnMIQV 37Ji0NRlAojUEQ1PTU4CXTLNmeGzi7N3nb7z/jP3XL7xCqoWkuRQuCrDyvTj/XjhBt3LF2B8qILw aID5I5lNNVhRZxL+LjIZ4aSqPeVc8hGTq1WvZs2YxpJHSEqiAtTN9Q8MUjzCBo7OxOLiQuDkm++E QMTyoIJqZGhoYmyisgGsQVUFeaQQotRkGDmOcimdnfn1cl5iBPXWrm6EkVEkU4k7249FLmJ6Ad2a yiLfIdF6OhZ296BvSSE2SUfk5De3d8g0ole8SgGoGpBUlxRZ7KYHAAcDExOjy0uLzFGaGFl2SFjs 0tLqwsIKbUMqFdKv9Vioq7ernfCPIBCNEUZaFFfxXaTdI0qJVTpI9EwSFygJ9cLI5b5bNbYqBPAM OLiVSgsNlNSk9eu0nAJxg5pGi44r1qAyKLaFUhiiNcWbQVexojiJpE+xAhvlIh1nIFUU1oukyJhw 9BNhl2JCMqFZBBYMGs1FtU8dfBNLl+GSHAoOkXklHtjiF8qMbKPOLMKaSWiCXRBlkXFgj9VSMQ0Y 9mJ5wQ1Lbf6/PxT2WqTMMU2WRH6Kc0LkajX8bnlQvlC5NC5bU59U2A4xIpk38i7yf8EJE4k0IDYm hknPbywocVtfX4Q59sA9D337yW+ovpnTkSoxA4CY6jqpLI46O7tw371vQqQJXVgVWVm1FTU/pWKJ U8UYYuwzK8vErd0dgVioh2oxert6nU5PR2d+LTM3N4OAH7h9tVqGx0gfUXx2ld5J0oxGkbTmaUE7 Ad4tsBmugCrLReaROAYeNmZBbIdWOH9gnUUcZRIWcPlUB76z38tkkQy/ynmJL5gmG5tlV23mShg0 9lFSxEBba5nVgXSKHUZFzxVI8R3YG2APLprN2uTTQIS0hQCCGSxGOKxCR1YjAQCbuYpmCWBF0ifZ Tj6cwBn+JV2ugaFANlRoTnjC/RbPpIr/rm2P2WecP+EShBFG4icfI8fF68L5E16bFWFDX2nHfAse gXypuAO+oAkKeltFSXBqK/FUhMJ9mx8sFwUlZKQPui/KPkqdRdGGAFSzZSwipXbqkLVJGwhONLor jjCrX3Xh8UgEjwcDrX4X+FWhXvxQ6ZawwKyVM98FiAoXVYIBKigLJvv7KWpj+rFZOQFGu7Vqc1SV w0myRfGbb0zHY9sbpXgYlYz+UnWrPRzL1nauLK3+2be/c3lh+blLV67OLgBtUDXFcscOlHJ5iD5A byr0lj3VwS3qwqNFqwCSJy5FR5DO70ybFtV5bLfuhvsAx8T+BNcjcU3dNf0lmI8zS7dOHjkxOTha WF9eW1no74vSKwA7hvNazBfYAGFvED5TIe6Eczkr0CJ36rTDHu4fjHT3Ql/F/QKQC1FJHhIjyGrQ 5DNp/9OqVHmNdnh1ipFXPTAySmIKzT+ysYjhcYMCY3ceIeAT92+nToUCm8PKCi2lEQwjrsUFUy6I yuBEMkmvlFvzC3Ti5a4CS7P9UWHiqJb1FhGoydRnXxbLCjJpTze9R3CyscWVag1ueVwNDoJYCjxl qVZukZ6WsjD1ekyDiYmxzTKwoLwRD7uYbljDTCaLe4R1gklCmDg2nOoGETUAwMsiLCxtwyz6FMQS 81drIi5OBRC9SrANp3b/0VzUBr/HEBHTvLKknN5vTfUsJjLsQ/fYyFad9GkF4MNNk/vkHal5Rzqd YEbjy+AecShsGX+VD+gm1MIh454KabBMpkkg4SZI/aGh+8FkcuBB7Rxx0i10ladjArSm92J+jTFV BVME2tYWMitza4UM3WfqvdFe+7i+kpnt7B8uzfnmHt66REMT9XOnb6NYfuabL85dnF+4KuWpcDIG CsFw8QXssHjQ+dXcyoW50mx+9cZyCNGaCDmxECN+39k3Pf3ik5724sAYRzzXMC3bIvR4BSftXF3I XH32Ri1H/4atTtOCYhpSxr2VqWxki/RwhEXPrZJWNa00rImzakc177fUgay8wXrSHkNjdUiBuJAK J6U3xJ3RXmXt1LkgDDQbp/VFMyDVYmdJoUBQs7stf0VbGnTUAMhRLBgihQCt0GJ4yUK2dQZC0TB5 f8WnVtBhsb8KT4R909vJAhyOhl8DzkDhHGq6GGtUqr34QkAzTC9L2HBWRFNWc9ygV6qqheYGsEiV PAf9ILmqWMTkHOoYD8WBJL3QleRhtCWpklpHSu2CMtl+83WL2TpU0tWs8rDiFM7P+LkNfTuDehrc DCNDyWXT9LI0tNfCaSRdUElZ+gYxX281iWAT78Qs2GIxRjPTg0PawtRqkMwDNe612ujwMDisNQ/b d7EHhoM8IUtbNMYt7SgKW6GBih5KJzQkaHbx9HB5HdgVbmPnI6TOwkHmMBfM4IOYDPTFafTBxrG9 33r11tyF69Pnr1zNbFTae8NkNoJkhCG2Wq2TvHvAWMI+53tZVMEC4F0cUJejlWC5CSkkqmnVzh6M hW2UmVCx6wNwIfWi+uQK50FvDszJ9Oz1+++4n5YqM3NXezB1aEBvVlHpp4B1o7SOJ4d+k1IOreQD dyRQQ+MOgnI8HcZRrZD25XQzVoaEe16UYeHOO/Lp+XwDlVik2lg4OyIO0tQClMjJ8ZXDJ0ddSGG9 WOKNeDrMMywOS5SVxiJZy2U1cds72DwonGPyWg4E9AOp3DiZFO17BAhGcSXEIkcpN0BM+NaZuTka VOcLRUggRGcUyKjbC+28KuUjExP4Qj0I0XZ3Wv/sLhT052ZukohXshU00/xAAsZbM7P4e+xCOLWI B46N4NzJ92xcsGkwqQGfUYMN5RBSpoI6xN7QlDH32ak2DAXDp7vVpH8aOO12T/63wjw5LwpMzOpp xpgPxujjdrEazV1CbEQ0GHYoqAjYLGuYoiCXReZsSvlBsoOet9f6cKKgu7ROmXJWluHd4q7pPYZU MOxColVgIpPkBBWLZG3mYVtLG8/99UsY6EKmhKUeHE939cgJVUzNXmIaC+4fcTR3x/jtW5Q//MW5 60uFlSLdl9kULr98NTqawJdk4XLZmAumx976VjVb5g3zy/OUBxw5PSkPYG/vntP3PfPCk2ogYDuQ aiVaWvElWX5cCzHs+ecusGJ/8SO/+NR3v4cZ6Azh3HVUl9d3qzvUKK7Mr+CcEq0wLZmFKsAW1IN0 xrqGQElm5Pyl0cxikkdkTCZnMuB5cJdxizQorvok1RwBR1y+J9xAkBWdWB2I2RxFMLItpJ1bRRGh FhRGDpoyRJSsJAApgHht3UQScr/Un952FtLr2wp31F0JHbVV7i/DyNw0SKfCkfEZuSWQGQBeXLsR Ej33zkAOiqeFMpGN5KxAYDhDB2qVm7FCU5wYxy6dHsobPC7yJw6SmPCF4AtOEF6Hcv1G8zCLrxJZ By4OBVQasYN/Ngyx33Vz+DTNzUZrMrFatZ1YIaX91Qp87C6YXTOOnRW8cEBTZMACWAMw7iAbiWnP qx2lfPhuo73qsAyFzIBibCr5ZEnEN5UgjOAdzxYykly1pR6VXOFzmrcSQpCgDeZVTYeF37YBscIR OvfyhSWSktksSTJvTMUqsmSg6BnSWgGrJBNtcLDyfEqhmKgKPZolHSEzSKoQMNiQZCzDdldvR19f LGWtMxkReqHubhGoIdm0jRw8zE6YoScnTl+eviB17/bOeVxYPHqyIKYZp8MzkbDCluEBGiQ4wNPF nofp2UM1rMUrsisKW+UwubPoVC6ZI9xHsxTqb19VNkJOOnaciIrEEvEMESZYh2oQsYzSilEGQHsy Oza9x+t1LCzo85Wr11Y1NOxbUe6pUD9TTdKsEiagIRKurVypdDkwJ0w6KmuRTcF9AM2SZhp9AKkS pPHgVrWjZVeNHLY208n48aNHUMYAvlCaxVRiWSXgkjZX1KUCyno6lYCbBSrEdmIKcjtMDXF6rOk1 OQqu3BJB1CIa0GYEan6clGZZAlzkhoF2l8IThe6SO1mYQXBelPkuMvTSojJXRclZxusgQed5cAYZ JowVyOpucQA3rJ4DsWIRLQvbFTQ/TBHY/nIwIw2hNokG42BqzSg0FTXQbEWjuMv+Y9dhOAbeCedO h3V+eAKH3O+9L6TDVlhELktXWLj8agfohpm2PeNXf/UfekMjkGDBmnRNVNerLSafNxvlDRMjI77m sUQDqUHZRxMV4Xw4W2wW/dkbXahV+qyFykf4oH0RZlT7EPORDh30QKLLBjeE5AdtwbRT4U+xMwnW ldAKBpEbmkimXPeDXYqg3rTEFGjzdmaXaqPMVRRP0oIbk3dopZqNsl0d5BDs7mdri6iNv6rOhX3e NlGqozC1IJIHtTNKjXDyugQ6VFQqpGBoVcylYXBheiCDzt5DgRUt7Lh31LXhQjLhnV5mkhotVgnM dqKUg+P4fjK2eainMI42xzdkWxpyZB4ZB+BXFg+ylsxStgeJjtuP8pL8V/COsCxmo1+OyoDpcmBE e3YvuaumzeS23rd/hYNE2oqhhZsa1CfzJNdV2wBGDCQEp77VOh6ru4o6giKxYrUs5hgQm+tvgNMN +MMiO8tPCeiaW5hncAQu0/QDETv2P0qNOnHpQEM3lVizccexJ5KmlkLGAZaRnbaz7hRPm2POzLfU UmMjYcqwmOeWVm8trNyYmT9/8fLiahb6QiSWoIOPZC4sdrFuGOD7NbnqXV3khMPYRvxrGDmqi1ao ah6JNkXr+wwMyftBdFlEu6kk0RAmnxiLeGcdDV+EHegHND44OD44PDE8Skkc20860W/EP/KUdeKn Y8ePnb3jzOTUBIkULocL8VJJr9/hdmh7lvu8R8E2HjcJP0wKMxzHg3tNvMlt5Tk/WHNdsBWIiaqw vUO7RiJFFe7aDW1926NvtVAfYvYmsQgYK20z17J5nOj1jYqJGdH2j6pmihflT6rbl/XcxYBQkYkj jO+K6CQyt9xtvi/Zl6LtapQOp6HQn3/1q5QMwsnjOJgiDDEThU0Mzc9UXx+krxSljvFYpbxONyyG DMCEgEgEJvC7re3+oWHYtVev36JvIx32rl2bBn9/4L4zGHDFlZYaZ7tGRhLfhPIzesiK2AcXu7tH 1cnY8a0dCngJLRTQNdA4tb3AFijeE3AtyFsqz6AchkoTg3s5iZGorKDA3Bwe7kez2PioJ6nJd+3u VJm72PCDbEzDdzAxMBkmyfNaetzT6yxMC7caXEC+yM09U5ZjGnypRc7rIlRh/bqID7TO7CEfh0lf yBZf+NbLbqC9Zbu85u72e3/ojldeuFbO6SBDU+nxY8OXz08XV9f9DfGB6Ol7j3WHgrnl/OUXpumE 668vL8//q3/12zSUi59IlW7mkYP014N9oWC4szib5w20fz9/9WJqNL74ysp2TU46j/RQfGg8cfH8 TL0qWPPEneMknG5dnfe/Yo7/5E/+hCbxbd2BPVDDgwev0wOpG1Xyns5ifn0fySZ094NdgxMDgxP9 lFQrBKZ0kEIvnJk6Gb7qRmWDNYDZBlKE1oR+KJJnzEqRZ3bUGAHTAkwMfExvYRoQCkMDNFCVwTa4 CbcV7FTiq9yKrTr0QQTR2Rbqrbub2wDeaIdsQ2ZXIKUCbbgZ+0h6S6W0UNS2sL09dWRqZGSU4BJa AvsWOzZRBXRvGtKbViLlGylWsiWblRx2r5k7CCEFMwHZnJvnNUGW9MOUYAekTw0DwbFigSFInRh9 gqVmjraWqAIaU6GxovA6Lqn2JHud3+YeagNm7+Sf5l28mhNmwlBPYEZP/zfiqTXHlvCWQxx6YrQO qwzCmO6Kp6SDmHNnsKFCUKlqhJG86hXnWrR9gB2M3Sb7h8MICgXMGlr5zjby7saCMr0im8y8H2uO yo1ZT2BMKQ6yphgNcsXyBkwmGyOtKn9Ld6fi8cLqKh4lh+UESImwTilIIfqRSKFa1Cvb6S6zSEv7 bZ2w1/ZaMXhIMxvxzqAxw2+0WYDisHLFIpUWI2S3I6cmsNRBcOqdvc6dfThq6s7c2xNJxAPBzvXt Kpjt2WP3Pfnc35y/9ML6ZhUCNo5vXziajifogsJYkctEU5VGM3CbRGYTLakNxltto4LfCezJ6cGc J45QSREDZZQkRkN+AG4qVsWweC+CJJKD0RFHkKNYAB+EIB04enZM/EmkLM3ZVgMBVU/hGkrwEMNK yMQdVI8AE8aQ5LZ6miRJuHjzU5gEsLSCnXQsJ/doNWnQfuUihCjWNHaBPHSmBofGGYD28dB9944O po+MjRydmiCgIE8IQaKysQ4kjY4JU4PUkMen0GeguauAB4+DPlgI6nYT/gNNsgVQ8qZWjuyZnBK5 Ywc6NEamMWRRG1ryXQIkcRVk4yTRwHo2ZoU8dDnaMn3KXjOUlnRUCvtVkOjAgfVYybwh+bK2FoSd 8wlJ4e9St0aIj5hDw523gM+QQMsY+gLgQ5ycGytHHhqm10oY+IBXSQj4s/CXQMWSBY3yQuNv6jlb 0cps5tFHP8QRHnvsT0YmRkAVnvybJ7lt62tl+jGTZLv00tWVpbXNYo1/vutdPz4+Pvz80+eWFzLk fy4/f4Ms18/8/M+87UfeBojxSx/96Pe+9/RTTz1Vy4ky4a9HE9ErL71SK9FGBD/6k1hbFGgL8/BP Is03vPTCxZWFPAd0MIRs9up8DhP88MMPXbz4CppkH/rQhz7/+d/ar+/jOP/sz/4sy4z2le9654/z XSyearF69tQZXj9z15nlleW5G/PgTKNTY3wjhkCqe+qBoMjaOA5iOzS6RskUyVJoTprl8TCZVpxY RiikWEBuBu9SaKUVLrYD7wFUlSgjvgA9R0BRWM3KySp0MuMizEQ0VUu+YwD4OHWPPIcEoli9pwf2 L6j0/MICKwVMQzi4Se9y6zFBLn/seQNIDJhgJi5BFTdXZSYm+eTRkPg+SJqIuSGWJMYO89QIgdWG XDgGs0Xm3OIz2T1jBzEnRO03U86R3Kw3yc5yyIy45jACHji5zSbEpUnYKA/BdxbKIbweWJY1qhBT fyeFbDQlYaRyCASYmrXepzcjSjyw07zLovwe7hS2UpqeFlO6Lyzf224YLhSiNV7mY6phBpMrGBLp uxE+7hAxG7iKZ03pr8liiL4mGTVtE+BYsMJkFzs6E+kB9GzVOgNjYuW+tlKaDQ20xSIvqsSdoHat eR1QDiqeOyUnbVSmIm5MRI6NhoxGIWSqPw7kRsI3EQqlIpEjo2NTY2P0OcHm4BmwDUP1IdFCjeri 2iKpGrwmLpkUNyMk5gLMPBM5wVIzYyV3g+gmfU7yBdKknjrit/JkTvCACkUtHmJHG2WjD2yjn8E9 s6IF7YvaECmC7eriRRAu2MltxyYnj01NHjsyiYo26CBZbgqhuXHcWnK63A9Y6HzckDWFVGL1i+9t JUNMOI4udRsh0VT0wpxjElNUBjw3NzfH3D9y5Oixo0dpypyA3gSyXt2kByqluTQ3XZ67dfnl8+ii MbSjSH+m06YMBTerl72FgwOS4K4j5iDFiWBwZHAQxX1lAi35qzluTaSwthSvK6gnnjXdOKMVG/Ir OUpXzuS3nugrrBKUO+iimmp1wITbFzCqtmESGWr8KB9qkptqwm3kD01K01hxb0XuTA8tiflGX4Au R+dxs3YI7Qc228UVseMLbznwzR1/8ISkEuVmBgxrkXyVoG1I5YZ4mNfvSKk/PRDHMXPfRBVs1bR8 +MMfduwi1BUGWMCA8pzfPA91hW5emsO5e+qp73zsIx+hree//8IXmh4ulpTXz5w5wyu/8dnP/sZv fLb5J57s1Xa/3xscDHEOGV/NCRz+IF/3W7/1L9lIaELaPNW9rT02Dxo/cw5843NPPYVxn59eKRVK WQLgYkkhiCXlmXVMOZvltMMgc4uH1YWDDMgBw44yCaUCnLFDogk7ahAt0wAEBjSFb7dskLEdTFK9 TA/xygaQjhPmsDWq+bbuXhzcWepMD6qf+qhphKnd24O5KW8KEsEhYjKZ65Rdyaxid2BkWn2diz4L 4sA64x8bjiwA3UN7zsHsLd4bAVOdzRhP6PBs8U3dN2+HrZgWrAUtN0nBCJV2kSnPZPCN7kR7ACcd nwMsy+M8Z2Ez0Zl7WA7vseZXx49lX5Uhw24wdyVpJcfFHRb9GDNMBloMokAb5Z1kxDgUJA1+GDRp VEUjvJW0J8gPI8Pk5KawPMCpzMcAwTCmsKd06Mkr2S8oKJC+EasvA9lZYk9RJj421y3ik3ooC03H Ci+vZVfyxepuKyTotq4eGNDg93jOGEX2ZmG5lrZhKojDZ5QJ93rcI/Lw12MLDzDo+jAyMjQ6OtyX wJ/s7YPRQQPDjsBgKnFkfGxiZDjdF4OMVS4U1paXZ65PX7l0ifTgamYlmUDyQfsrx6F+iKiMnaiQ R8ZiFRqk1wOx91poIeqfJFYop7IuDZqN3kqJ0yJeZ6JROUEKsVrbKJaoRwC29RySsVFFdMZKaJ8y kdu2VDzWn0wMplMjQ/TsTg0OpMOhbhAdLDY/qoRuRWoAwjigRBSwArVW9iGGBDtNDCMXknQqISnb CPt5IEBX2WQ6xdxdXl4xPinudbdw6mqN803TZjCV3OdENjc2ClmaJU5fu8KGds89dx0/foz3MxFJ wrBEkWbGDWFLGIMd2d9PTokJxkJSLs5yg+5Z4Bm5IID7Dn5XsIia71YwySTTPDswlxom4+AAt/HE O+G5ly0OLyZaEqgKCCXaaICgZ10d1eKJku+m5CsnXUkeMXu4Rg9I3RvixvBmYiw+JWjb2JiYfi7B pY48bWhAt75H+TTmqPGZUFBG/wQVAJxJ4GHcPAdPPQ3iq9fpdK9/NKDogz98RFY49s53/jg4Br95 zitmrz+BW/emN73505/+3Ac/+FOHbPTJxx9//B/9g3/E+z/9uc999KMfve0r6Az9A95ggcXtD74U Q3zxyhUOe9vfMOV/8Af/gXPgT4Atvq9cvHDp5QsXyTbDheBeMbDESTjG/AmfWewlE7jwDgDYOVLZ UNjxmshOYdDIW3I3tMKlLArXTfGWh1xGcoHkI+ayJDjMumlhkP6tVa3MU80ceRFvmqlotSFtBPj9 Q4PWpLyFD8JxAmuU87u7ywaAYVKPPmgMnZ0jIyM0MsaFd5fcEpZdBKVS/8gXklLgkmvvNhrMxJqi tuBG8Vu1xTikVpDi8+eQL2xepXkGvtP4FcnNNB0PoxJZResBGM0TJSo36dTMuvCetuLBaARcwVRQ nt6DFffcnSWWRNv3TaXxMFfAvXs3GbyNoF1Vl6aG6hGGF99KsEH93tRUCLtJIG6iQkIT+WXNfIXF 2wJVY0z+ZIrBBAHIAvdxr5Xzgc4r7S1VKvB5kmEEZ0GT4Ki3BhZWVikLIdNaIR6iGAK0R6JpKg3H QHNhEvu2gXLVQNsUOWs3oELV+SemLJGMk3VjscNBQLuc6A3zQtJLzYBqVSjJl195ZYaCnFu30LJn N11cXqS+CptBtgCDIltG1fReHYYeDehB59m0oAu7pQBkgxzRl1D7aUxT013jRKQpTi+h3T1uOrAR tkX9ju3M/Q5a7RftIBSLM+wNRJRQB7tEZ8jx4WEc6qnx0XvvvnNyXOp/immqoBO0ZSmDO6MlffLY 0RNHpkD7CVewyxhCqs6OHT1y/OjR4YFBNs3VlRWsKngIN480L2NE91iDzHHmRSIniKCfDaYcJJov SXElRregMyxllNgn7hBpHxSaEMTgZgvDUi9a9qsMexSzCxaky+YCoDMXPe3AjZGjZ4Geo8mq6ZL+ pwQzITwqUSsoXLRQ3sVocldU7GrKcHi4YsuSI6X4kGZgHZCu0DnDnAK8Sp9ItEJjthrPSpKMhjCb DwbLUOkuAYiumOqngZX3P6sW3IJAtb9WekTaQ8qOGQTJ9NVcN40LkE38gHhfguV78ZVXUEpJpvvl R1tZi1IWGyjFmYr5G5tox1VefeCZ/tEfPQ5SefSOCX7znFf4M+4wz3kSSdOPtdj8AC/+/he/iHuL 0/2ud73r9Qb3B79BakGve2CgeQ0rbKIhrzlv3Op3v/sdhszE2BV4tLB429tQ1GJVcefZ+rg5RJsm /IScliwXowekI3kNUjTgg4heQVHqDBaK6yn2csmKquiVoTBypHgyFtM0zJmkdVGp3tmBIADBg4iQ FeULBtFeFhuTk9I4okU6UTCZmUjjExPM0VwhT1iWya4BX4DFjU+McyZMTtekd4eB5yJxh0NMEqYr LD24aDwHA8EYeWbb0kpoIcmY0OpXziNip+izY5+Io3E8LV3HsmA985z1jGmwzq/7BMjMFsemmwiy OYkS//QXm/44Y8gCpMUJ56DSWetkJgKSzVLeT1woXu5BNbnjFUgyNIJu814s06WokQemiXUnKAmt edKbUtoDEAeoqYIys+WYcpbcfKy4Qa41Mof4y+pYJ3FgaVEpPU5f8LYAngjjxt0Rux7qB1TdunS4 vAEQPyaKFkgODrMnQ5JfWcsCR5IRgmMGCKV2zAYGqgqAJp/WV8RK5JExklYq3wkGgBPHimMHxBYm kn3U16xQlGRVckQG/Gal42jyHtIOnA/w7MsXLiwsL92ao7fU7tjkBOtueXmRCx9KjZDTwCWFhAcL mv2Nrrnk6IlirC28gCmrDtU2px0RsT3hFtrnGFsGhwEP9/SmsG40j2fwW9tQ/EJz3yMh20wkfMjJ cBUuq20hFZaIW7dZptkBHI9YuHcg1Tc5NnLHmRMPPXDfD73lITrzQuwW8ry7XcxlgCZ4Hg338OW8 n7ZySVTT6eHLrYuEqeUlVQkXp7hetNSi6qCsk2mLRUibLBDV54jbxNRsJYoT0GBaJGI4KFEi7VMP dniiyk1rmG0uKhngqrixWHvVI+nhF+9+NHNbV9RwORu8Duuwq3DPJO9EFPFmN9xIV1WStWxtZRtU Ca9VWxz42jKxXuusD6r0U3Gfc0LEK8LlMtdCjWKtnNd3CDn3JgRu12gBl4k0qyJLTCzeI21HA8Mb PQjdCcKJxtXCV8fjQLVqZnbu8pWrFjDi2e09+83nnvvGi898/YUnv/YMbYRfbw11ugdC2P5XZ2Xw mDojkPf1j3Cs8Qb/E7b761/5imMdb/j4wW9Qduh1D+wvn2JvEEf/taeHB/3Yl76EN3358gXyn7yT TxMmM4fJTRknR5ipaZggXxn32NwKkzq5f4o8xD9QUMtrgE4AILYbas/TaJhLyBMlIRVti+8gORsx 06VeIrqPl1pQjkgAXirlMpnr165mV1ex2hgKNjCMcmG9hPfYGwlDPCqul7Dv3HfrQiCpPGYDt5MM DvZoaXmJDYYSRNw0vsxE8RGkJlcRZEvAigEsYKSYNU484FzIm/GDMjAsYyaMBNzDYVWymOwnhp/L 0EQyT1bqK0bsaYLOsrwmhaalbKk591E8TLb6PaVjuG4liEjWOYCmaarlI5qjfCQVjzCr5U3jxIHs qRWIxGKxy5a7bldjJnQFTDdIBzRJBIFOSqS7xpuwOu4Op4CkAE/Mn5XMr8qBLBkuBq0xc9yp4lOE HXjinCpXBA1MwZP6w9UIWbiJwFZsKeoaCsggwCSo3scSeqEDlpjcDgfxcbY6lVyyA21J4opzx1xj M7EfwLbcCGRNDSmCK6lWUKxE2+wrXKANTg/b+sLqytzyYqFaDvQE6ZLeSlbZ23jS3ruUSyf7IfqR TlP2gKpCgAG8fu4GwDhUFq9cVA1E4wa5NeC97rc1/SczUQI0bV9pEHC5p4pXcODkzErXgiXAePID KCD9HCw1DvwuGHQL+C/cjMjk6NDZk0fvu+tMpKezbW+7s3UXtlytUoIth/alFGS3aNG9T7sadgOW i3VehJiBOymen9H4ZEe83AMT00fLmtQAGaeZW7MXXr5w7cpVdP1h5lkWDnY3m5k6UKsBKxs7lFsT E+THtUjsggFUpB8mZhO4nqWbVRxvSiDOxNKCNV2GA26dl8gLZzAqHBOcvJB+kG+HvWjV82ovy6pS nWJDbMias1rNif+w3gXqmQiRM+dU7SeSnAviqADa9gtWD+GHthz5ICbUJwxQ8ITe7099jTlaYrUw qmCWJj3HQcOMvB/l2JUqgTwAKG4F0xG3AO7ER3/5o2DEu9VdyMpuDGcWFg5bxdqGAMrmg6UL2ss/ n/3WeX77c3/48+x84fD7wUCAMjCduLRfeuyx1xvcH/yG277dPw7GAo7xhS98QRrBajD56gPD/fgf PQ4v5dSpO7CGYNYtdMxoDeDnNrqjGXlGeFBHB0QO5olKwJUehBJawLH1nZ2ImU43TBLa1qlchajI JoPuhulJic1qrUbNOkA/x57jP8mrZ9IytyzNpAwOWRoaoOH1ISGPVcKar+VzuFT4d5g6LAg8XZBo OjxwEIkZ8H4SRCUMt1o3cHxOiE8pp7JVQ+uSUzDnWsqixoNsQKXMU57bPGno1bnD4aYW2+FOunvH fNY7t0oUxVhrDnT4UNqANIRtmeZmyhR/8LrAZjXSId0CB6kngjBwOAozhFnvORXmpOMBotPRGrhH TEfZa7ik5oPwJfxmR+G9nCAzk1wBzpblGDXtnTHiRQCmscnWQsGn1qmS3gL77Jf/lncFdE6Eje3W kLtHxGnioHBkICAOyUhhVp38ZBGk0g0m/qiMPZfMBXJ8A468j5eIhp4Gwp1jPIw+KPSXc1GGv11N 4Ph656IQwIHEWn0DBdIs4bYyLv96aT6zmtkolTERwY7tjrZd+j+wwIXe7BdKheH0EBlV9VgEnkKn KNh1bGJ8EEU502AV+UT9HLS0xXw/SC1o/Xs/YinpiwzDqvSGxY5NEUMwb5zqK8UbNmYTfFLeVrbN FMswUYwcqrSY3e1aZQfm4PYmSqdd7ZQwdpw8OpGIdLeyWWyWyoW1rc11Lrxe24RWCJBNri+OPq+l BBg4dkW8ZQwSA+eETUnkaEelJjE0Nj5JXIgdFsa/XUfRVHQo64Ml91kWWpEfEQ6iRMwB8WnpeqDq OVOGMmCBfwhfslQAv20qWJm/RXmeunPzZ/kXFRoZS15m0vwRLVeio5HhYaBzLLVbblaswiTLqhh+ 5cw7QUJ2GCt/sofNQxP9sghF25EeMhbMb4eQdIQGM8OTNObUqZhgV2l6U30yIp3EvezMVc3Iv00P ZIsRUCAYiTI+Fi1u0AnNF+QHPiBkYD2zgXN68uTJZ558kheLxTK/eQXnyF/3Nz/22GO8n2RdcWWd 13nOK7z+F0884ceBM8/rh+0moKr/8/2vzfs13/OGb8DCnjx7lqNxTOCLwwfkT1j8K1eu/Pt//2py 0t+A4f7Aox+w8+cKdAk8BCRps1XJoJjXMiFy7uym2ICLTkeupSRVEAUkdQJtVMzpcb64tMw/uV1Y E0/HueETtts8JwNn7ahCnVgcpBctKxekm+GJo8eY0swE9Wvo7CQ4hBOtSUPBdyRCCpGO6UwKsv3W EEsatp4jYtaJN9rZgXAgqDZ4gJlayYVjozkNVodHWtxoUQbV5UONaBWo0xPOvD5MMNlvAnXPhIvH CztNqiOilzNRZJotMnCw0gNknGVQFO+qzEA1HW2+VCVtBKOGl/GlJIegD+O3SgU4HgfnsXygvAdb NApd+CpWFbk9C3TBviFOoULVSzuPMqQKKPToYSgbIKAOFVtQCq5CCSe1SlLiTt6JlVDIWaPac28f HU+gWKa9q+MLrBOBQd6k8R218OHGCLn2vrCwsyzfyKao4lL1+lbFLVPDKCUS7fOdicFX2yYyEtQu GbFEaAetSlSoyB3gWuhNSneYtOPUfIq4RVR6MybGFwsjt3xrdn5ueRXRANJ88Ic2W/dgXewgAYgz SLfZzg4oS6ND4+webJvA//3xPiAk+JjD6RTFprA5GRe8Lawr/h/fghEwDAYCqMI+5kaDO2RChspw 2gPLopQ4TJOQvGZIaPIw2Jbkme1LqIxCUy5UxMUKfdLIkhGSiytPTo+k4+52dX+n+sC9d9xx+tjY YKq7vYWmNZulPH8C7shlVteRNM1m2ReIMYp0qCEeyGZJ/poesUbEs8/cgdGxCX6GhkdwkMcnphKp fpxEoU0ShqeUAH6MUrLqoo51pooS2RT2K3lBlqpVPaqr95kTarGYjJ6CXz0ORxNm/pSZ1hR2/pDJ fFp9ioQXgNOSiQQRJfiGqgCCXSoHYhgBAzUCFi0bDuRm2msfPBhxr99BN0sYet2wUYoaFNRGGaGS 7EamcV0+KyIQ/0h0IBNvsw8qXSN7Dj8EiRIz+sCSBPv0FUOziefWBqFQ3a5BGcbrxNg5MgBJ46vf +IbDyvgFf/T447zCD/gvu7RbJP7KA8qEv5/n/v4/+L0/ePrppzkOL+K98nF//+c//zsPPfTQc889 xZ9ihpM4ft18fL83fO5zn4MHwtH44OH3N5//vb/3i+wcxAGH/8qnPvWJT/hpP/LQQxycv7bTT0jb IXIvrJ9ej52d6GZEJrWNZ0zUGMhuDi4xSxozjRfGYjXPQHQ8NwT4dAaJ+UM6Z9JpMaV2bjQODNYQ +0g1TSIWdzOdTiRZmCK6WfuCUdKABB3Mk15KjhF5jHp5FO2gSAYSlbMhu2/LV+M4Y1O438wloE8c LDMlkorBRvjidAeAN3N65Mp4XQpARp3mTw4KexMpHk1DzHxzjgclM44beC7MP+V+JW/msNYZrsGz NmwEoThaOVPhXONEcJnV+gBCg/pCBVV4u0vShaollgwWsoqvRA2n5fkFNWI8eM7uS+MkAU1KYUNs VeBhIYqNslaYKni9wsorrYHRpWdrK0PmnMwYHrQMehsOGq9KAcZ62XAJSmJVpDcbRDjI+ttph4Yj oIp8SmeRS4MVgv/EMhTmCXPGtnU9LOiUcrJut3SkMT5s7fKgsNSgO/E+9b1FXcDjMECn4WEKsiTe SQUSSWW0nzPERybE0xGN7Pd21zoC4An1rg4qTxADI79B+2JONBlLdLW0TQ6PTA0PJ6D8QmDf3aeB HgQIIBVLG+muaRprowMg75YSFOOuLi3wbqVC5QkMtyRCpdRZIqRWXhL73g/HIkCeQmYDreBpsIla /9ln/h62n9kOiCZbonDBKkBdFa61jXp44HecwrmFBXYbNqz1ssrq8vniQLof0ztIcg8V12IRuBu+ d3py7Gt//S0wZy4eueml5TUs6lt/5G0njh2rVTYuvfzi2FB6+uqlXGbx7OkTA4MDWD72FAwbOVxK snCNGGBAMNYjTGHLX7eBgllHvjpMRpx6SnMYNRYc3hYNBLhHPJGQqTVDoQ5GWJ661Sl8gzdHYREu A74EM9r4IZSxCadn8attKjwY65bCUse3oWkJF84oyPSzJRoLiWHBjZHwqY2jo2+G3O2gRUJspHpt Bs90CcwtEhqjm6AxVQQkWF3WXVwQcijcRquqglCpuI96KjphkwqXDLUkPcUv5Teb5+rqEg4O4xDt Dl999gqIB34xDDZQjoWZhVCi944HTpx/6hW49XjEGBPKQ9wOtncj4RfcyFUOv7833n36vmPnnnyF 49z2/kB3+24V7Trg45N+8NusLREqXIrXvyHQHQB+8W+5ePHK4SSkHyGSDuP433Y0yUdbsO7bgJ92 5MhgJB2TLNYuHcTJ5iUYiWwmQ4Eqo4GtpCIbTgZdUvBg1fQe57UHDIRUOyQzhmxreCBNsoQjcJed xi71SGSqzGvARPJvXjyIqwA0TTiFULStbXVlVbdRYGsQaUalvEol0ltYGu0He2Swa3iOuIciza6T c1OmF/gE0+OwgKii3Z20KcYrjEXjcBJgBfifQr0RRQDqVozGKSm7MuWKVCEz73J5tQuwfJd8bR4e IJodf1VMw50DameYIU6rcMRTU93iSPkkB70xHQxhIK26UJ4dx5RkgolNOrkPNx8n1CRBtG00Qrp9 OqtRlEYzgTI2m4IOZjKbImlPD8wF91suxZ0XF8yXC66HU98UtVheXW/xBAzfTnIMtJ0OeTi+vI+4 3rzaDQ5CYSAVm/KCQ2BE1LmUVEZNV5CNDaVPTdbDYwtPeMoOWkkBXpWHAEI4VbwLtUz1kMFQD8n6 TcrrervJyvHt7AHkTjFTF15+KRmLra2ssiufPn0y1Z/AzrtgCE48XnO2WED0S2xcUzGCSE+L0nQ4 /j+8/+efe/pvZm5dOnnsCIuTXRGLxJ51fWZmC0MEww3GNJQeeQBihYEAMKRgZURXBou2QXxRfw8p KIj5g++vZCm61ZJMAkQhiiqpg7PEHorANCJK4+q98x0PWL0pxUKNkmVPlEl3xLwR7G9vdxeVJghW oIwej8W568xqgjLQYvgYfB972czNaeYuUiDV+jbEKSYuzi+4Fm4NCjm0G2NfXaIqa3EBpHppYe7O O85CJsdJYRPiy4gHpBbW3gkvncs29S3KgpErM1q76c2rYAQuFNeorJ2QB+4uKJ0LRIgp5zw361nJ yTPPpCRnIljcYKNYiKTB1bEsmTgqqejsxIUBVrB2hXKKWR3CBF1ivNHrV/8UviGCre3VhvoxUYhY reFvgwzHn5ilgiPVeEVlMoyJeRaCx3nIArRSyiXnzlSltqzFTDv7BK2sV1czvGJVznIlVEC0B4MK X0H9OnH8xo6OcpWE2Znc2tbO1sBo8tT9x4kEE/0iM+RJ6ebRgA31jyXjqeiJu6bGj4+y+lBN5HWi tP6R5LE7J5i1wxP9StEUsivZ1d5IT2woGklFxk6PdkWUTV7KrJarZax/V6irLx0bGEmippQaiJ++ Z5x+loCj9KcgMzMw2hcbiPXGe47cK9oDpnkll2ntaA0nQvzujkAu7hseG0yP9B2/92h3qIsGxnF0 zNJ94VQsOhCvhWk3J/WquRVKmFZZFdGjI12JKPeIdK4J8go9AzpTrOYrU6L1VFGRfiYvJMeEUAwU DSOpBoCA7NJg27FoCSaZ1qwS5aj3CmFQioZb4DxIm94mRsFtNa2rRtp6e4d5LnOp3gedy5lV+siy x3KzAJ2kzWYy05ankpoSr2CCScRJC8SidwyfOi4aa9C/F/PC7cY6kvYEROELreBOZgt0FMqBsh2H +gR5gOhsPM7Z/9kI7atV40pL3Z9rYUykvEh7QKRcjVPhzikf5K+KHMR9xpMQJddIxGr+yaTFQZM6 vOq2cEdkTDHcHFNuXYc43c7DV74HPjJ9mgoFfqtMTz03zDk25oz5zco6eosfzXCl6DX0xNMMNQPL 66w+VLMIDhhbzkeFDSiw23JznFCNocsVI/Aplyh4QLiELhwPUhiSlR/zvOGrG+FKtRrUPTb016zq cguiMVI/UrxRI1O6w4SFIfAdTjP3anuqS7i0dDI1OTnpuv6qv0QxnwKTnu4yRYzhXgwuGD8XyG3Y LlfZwcYGRiO94VJ2aTCdxDFMJZL4jhxzYWmJFBlnhktI2kq1QCJuKbmlsFjemvM+NAObBlp+NBsw 7+qUeKyMr9kH22uVB1YZFFkpyDPveOdDCjGCQUyk7YRWMGmhomtasAlwLCYVN2ZwiFRKilQhpYpQ mzvbW+dnbnEyLBtc7I5gz3pt68WLF4kaukMRCU8zgzuDS8sZfOQXnvze6lqOi86Tclleet/73gsD nKmiuwLu1dlBRADQgH6CFarCplJanIXqxo0dk10E89xuuAgfwWXmqrBehDlwoWw7dYDCpPSZdmjL 4TIYyqHiAlMXNUKeZKH4OGUEfEuhVCLjTdzDOLDypW1k3acObLSrp5nehRREteAdHgW4wA8xWyCw zFQGCOjoZo8mbS9PPMxWZK2MgM1gNi68Kls/NEpmzG2y0qSmQl8bkmCWKtmnwInqYWq0BFmZjCwA qKiXvcH0cHpkamj06EgCLCQV1QVrh2tP9Mf6R1Lp4b6xqSEMa2Ig7uXUPB+eGBiaHJg6OZEc6JPk iNU6xlORWBJSaE98PNnaS7aonVxEbXcn3B9LjvXjzPb2hcJ9obGp0Xgi2tHdNjiSZhcM0ksuHPgf fu6n777/bHE7H02He6T4H4ilIifvOt4B3X4klaRt52CKO9IT6p46Ps7+AYLVE+mOJiMxejunot2x 3kBPF/54YbOc2SztBNtbwj3VjlaUZ5lwYIk4xVw2y481KJ0ZdMlhiEsmkyBG+x3V3+AZUlbtoMEV 5FE4DEEMfjwWoTSM+ct69FCQW4YpYbSZVJghjZU8LsOgrNDZNaHs1iH0HrbeYAAUkoFm7OHVQPnC yVii4dDcAqsPc7FZruJTqw6lKJ4GWC1niqkinsNcij8VAIMOsZ2Q7aMBHEkFnBNudDKZdkaKxJgU 5HZsVNYxRAQoIJK2l6jI23Ob2PEmYsv848T4p9x2NLOs9Jch4iCa8JZmgcfNBOYNctBM41x5ICUP 5Wuaj9DQJVXGfGc7R7cUy+EJiNDGJlUjnnR1qgMh75AvbwI1Vn68qXS3tcQ1vXZtdYotZN2MpmBl n55ZcSohmxiBIVaGLAKOHd35uCG8gr02Vi7Ok+ytPko6yjRe+EbdqbY2ajGIeqCHsZngMXE07pZs K9X/KguVniw2ANeKs5IgX73hhFF/B4QTiYZAaxASYB+OJfpwyTHWnCT83aWlRUAejP7kxDgrgSRl JB6BZwZOwUkTMDl7R3ZTrJodRjzaE8IxoahvZGBosH84u3gLpTsSx+MjY5Lf6ei4ePmylT5KfUod Eoy5wNhZTbhO10uirFRKzC6msBIEjBa6o5g1bgF5ThSu9dcOIi3B9GpFr9Yf3KnAfQ/eQcUE7MRw JC7L18r+DFjGFiq2D14tis94Au2o8aJxwQi27sVRcO5sGUpFh9LxdDImJ7Kre7u9c4G+YgizUoIR jRHRk+pizUFfBcajpDvYG8VaooHAuUN9GB5MJyBXR8PIueDJgAWofqSd/ZxrwKhBraMdnywbLClK pDB4vE75LtWQcJ2FNrUjoKVIzuZSh1eBW7mUJVaMjAzKwWoWVdn6oZAfAA4CTyDHwCUDdmMmu3sj Ui6VB7TJwsMFk16uKoEtAyBb7eocWp+MN6gHOyC5JtAWKEVCzZgNcq5hj0Am7aDekkmIHy7On1uB Ru0YFBg6zGMLIrzFEuNC3dj9UARF0Iv5LgiwjdQHUBS1alT0dOE1q7cWaliFHMaFIiN8POqbmOZG CNeS0SqRDJNCJgMZG3lO8zStXMe0xDANCMyxM+MC4JiTPEAt9trcHAKypGc5DQJsj7kYUTik+CkY esmZQBm0TBAkXqbX1MRRlnGutKYtVs2OKbENkpZgQhuaD87bRU359I2b+GwQzMjNkb0yv0JWAAoN k9UZiCZ1T4UnU0JOlcg6XAOlGZLQllaMGoTL11UelvnOjSvC6+oIJlM0HozuYEirNViTFDUR8eHE wABFnohVzGexBVhztj2uS0IdIIZ0kzHSj2XRVXkkiod0vGmq0o2fK2NE8+9IBOnRpaWlhYXFSC/M JWKr9iQamZF4nbJ/FIoJKHZg6OOU6phSJ6dhk0xzWPDYXisxElEQlpoonNAeC86WjHNEuIZPyv1x FibWGP14njAOEJldlACH17qZgHvIueIIHIqPwyvDnLI30VWbA4q1YBw77B0fNDYhE8wcLNPa1U6m qUvTCeBmNGlseajSDx5xN+MpHHwTtRn16BI6QbzPKthk3UnHnJtraToGmB1lD4fUmaLuGkv02ORy sV6YGGVkUFlw7gYBtNjDZAsBoMF+ukGG1ddPzTngL8mJx+tnkVqNGIRXUcvwcqGHEztxzWx1XC3n KxpiuSZtQ/TT2Z46AWEUoPMJfGXugukQKYvFMrdp0x7ENgX2KYVg9Y4fncTgEoKB2ePPorOwurJM pR42hFLTs6dOLC7P98RCO8Dx7a0QME0YAPi7k+QGWyIBb8duS71cBRCIhmglQYu4B0pLs8u3Zkhg WNeqzvnFRZAmAl7WvNUxCF+Wnj7dOay3CjxMfGOsrfVxFp0Ywhp2GYpCbXebOAXFmC2kinq7cU8V xyNxZbA2Y8o5A6UHHvqhe5mg3Gd8Og7AbZTXjNusCb1PVM5RsAEGN0mIBOJdews8vHqKBmY9IplG YvHB8amucLxYq69XpTOgD+/uMsxMlA06L5A02EKvKwi9WCFkgJBk846zpxBPJgNryQaldkyZQSit JpiJh+EBGI/OKYcARAA9LZyASD1St1BEIFl38Qkb9A2vddUtVSrfFIhMJl9ZwAZoZhAOeHqhwFS2 Su5272rBNRKEWbcplpw8FcE+AtSUQRax1EvIRZ+SFZTII9MaEqUhzpynKm4hjSiLa0IzjcJUzyJw WC05Ey5Q5wu00lCGN4nFTjID0r1jrSI8TX2NYjjSULoWZPIljt4dTFrVz+jQIEqw7MGmOmLyOMZ2 MH9QlBZG2FkkctsbnR4UsuG+MZqYo1w2xwzjMkZHRuaXlmgHRxDOx4UMWojKt7J4nWXOJ5lbXKiI ZQ2t8K7JsSmWGfMbCTENg7wQ2Vk+oTo9IW/SqLp69TqeJcoHWDUXouNyuB+qFWRntatrdDoznJE5 oAaMhlpw/lhzPCluMO8ERcWpZiWQG2RussmlUv1Ezyb7zZZZp4MPSbHtlY1KtpjojyfSCUaYKc4o YD28oAm/RZQyqyB1t1QmRxdISYhE9QQ9keXelXqZI7CwICRCCfVDGSyKw9kXsQZgbtxf0Sm5TFWl k4c0NneD3qPKOo4GEAGu4JiVdDmEYjEORK8MWIf2TlNSlKvF9snS5hwwUxxH5yPNIwa1k4+7fo7x HURO5YpcjdE2f01JzsBUiiSdaMkzGS6nHnphoRemyp41Hvv4Rx5A+3E4grMDCU30TqNaE51wDHkn uqtWzezhqslE2tqiZ6AaqVlW3Mk4PhVFPFUgS8sMNjisKvZJyDkyrfQIEQBo7L0Ga1hNG8TK0HTm VVtQ1hcGVgXFma0BBlYjwHKTGy55LNHmtKdJwpS0P6cFiArLgzmLAWAc+AhHFzyg2uAeFvjc7CxB Xzwa4TcacOxgTPFitcxCAgfnmvDbFfgamgMChtdDyTITRrklVfrs3HHyTuq1wR9h8cNwJLianp0t s1iMuMbn1GbJmHPScVOf+074FNhe4wJoC2IEuXIwA4BXfnOFWHbuC/dTgR05GjPQ2uflg4suHXjo h+8Jx6K8g+kEewK/iQ+AgmDULSGAQ0zvAPF+5FcrTqSuZp+yQyrCmdAE/XF4z4Mj1e29mXmQzDXr cLHj2rvy2ioEhiwRE7ABlOjt2TJ63513ngb+YoZwxiwn5rmnRGwCaCYYwdNqEJSE0L1nVrKAJeGk NDqauaBsONcNuViP+2SIrUzFwCiheFyDZ8ANOzMZZQv2FZbq/NlRuLVi3XrCHdfCvIKGNIe42Owk Zp4YO7E3bJY7k8MCPdaMbDSWCetpOKZqt2xPVamUyxE4r1DRIjRHE/opbaxTuWwdGqV/JqIUGeC6 NgPkTegBB12JuwtDcCiVGh4cmBwdGR8ZIh+vvhrsHC67o6yMTDT/tyUt2p8tMVuoXoFj7pnn/Zdn Vs498/JubV+6oNHQpcuXmV40aRXvEF+Dy2RmMKf1zLRKTNVEyuAUTUk4cYsYdmxolAAik11mDNSe w7r48hXXXpp7+XvXbr4yxzTYqlSzq/mtje2xI4Pnn7px88LyzOXluZvLt15emL4wk8vkbr5wM3sr U9+oISDmfHZlvbFQumkaOEwG98gg+w5AVuFJJFsoPVW9rPpks4sTtypuhkrBSK1u1CvbxHjLN5cH jyN1KwXEleuLpdVSrUBdItVvksPhoqzSzTZKY+MwbHjcrGESaGSerYR64/Kz07nMekdLB006rH2l k/dasZ5kd5l4VtUGFK6icB3EiZhUcq+XA7Ru2t7bajU1ZFPQd4BYWG12A8k08tQgd0ink1hUApOc QaFgBheiGD1BxIzm5qplnYmO4lQK9nU0T72rrZGHtfjh+Na0R2GyJf2kAqjd1Ci3DcDd0/+NS2iU 9lhCUfIJth0aD8zYCERlGCNuNwcjKAH8948aS08WQ9kaQ4dsjulOyT0Uc2HXXCyp3JmJF/HGq225 HMlYiOkt/MIqdRX/WX5Uy5bJyaJwKSUdsNGL0nromTC0ohUiNil+dDljmopbzgINV4JbfOVKWRiX VkdbS6y316zNXnYtV14vr5fo0kA9ShfUlCPjUxyCsL0z0EXfbyQzgfjE2IHF1EpJt0q3ZeTY4Qws YhW7LXKG5bGJYyDoubUVwgMmwcLycq5UBPyG0ljcWCfoZvkZn1iZD/PS9vGSFS/rBkkHkG9x5R1/ Qo2KrApi2dw+70ZhviS/5HiqxLk9cO/DZ7AqNhBsO2o2wWBhtjQPiFGtFTGgAcNpKQyKIOu4EGyO arFpKjaohtKs68IrVy9evoZXq6Bjbw/cuj8l7lEhlyceVGKGRlPbO0SVmxWg1fo999wJVkYsz/bd IMHrigTgy6QBCrRrzsnUmuaZKUIZQKb8IckNbrwgci6Ec5AicHMOuuq02Si5OuRYzYURMNBQ59I8 I8xlGEESSKnxvS7BoVm0rdIbn7v8tsCFlaJEii1sse4ViZiIPnubtj1rrWIBID6aTJtHjm6jeYg0 IvdGc9oKjIgocZy1x8BVEJwXkC+vAkUK/HXngglafSBr2dFxz5nTA4m+dF8cbChiDREoYMCtBqb1 b/GVpvoJZ3VbQwffSORXH1RGMgnKhY3nvvHS/nZrbrVw8+pcbbcivIjzJMne1UlHCYIAEt8Y9rHh EUwOzhMBAUEo6ATLHbAPU8LVjQ6NsaPQJIyxwcFVfVkP+iQtL3/3+tH7J6bunZh5ab6YWx89Nrix trmylKO25f733j10fGDhleVHfuYh5DJzc4XYSOyRv/vQ9NO3IvFocqSfMdbItAVKxXXbCBXrKcFl t4NRNLF45dCwWVYavocHiANFwAGDd+nCDRpEf+CzH2jr2Fu4vBSbIDLYz8+uzV1Y2MxXyrlyYSU/ fHTIKq1Fx8bUelLOqmAQpWm1aliNpGDo527mV4tDU/1LN9ZYGZ0S0GkkylTWTL2MFpWWnKe5tHmY Ym07fOGt/bHjA+XMBtI8YEBN/r7BvvWOWv3sO04+/FOPXP7mJWZyenyEKc6ZQGGyyEfNHh3n5Vbi /fHEqqglUyPfX+EM+QxNbOmo1Wj7ErCTL9QBAADUeklEQVSyxl6IgMa6latt9tc4n1b60NBGt828 EdPZVHc7q1Vmloj7KJ0QFa1Q/hdhPiGRho32uNatlZI9hkn76hDij0yYuUVWuW1Og/kI3gSLizLG qbmWCgQAXuX9aLMxuh8P38NYieY/ahQsKCEmUEaR0cb8Yw6IiqCtsaHiqNIWWFL96KB1Ak3gN0LK 3mPBTI2N4PQNp9J434hCo90MgbcCpw7Mtow13gawWqccJVvYrm6X8kU0oehzTDaekxeVyrAj7KK4 vKSmTJKQk+FF5gye69TYZNt++5Pf/TbKIfMryEquSbianOrGer5UYvSNDW2iJeZcClVzvNEevidZ os+5oXuqp+VKrcGxyYLJp7QJ70bINuW7HjrJ3VQ3T1x9Cy29A6wQTuVb9vDa8Af4FyJKuJ0cj7gF bgX2m4OpGKmja35p9Vt/8+Tc/NJA/yALi5U0NDAADZmvn5mZkyuNrmunXCSiJza9nu7OO+84TQ05 T7BKGBcvdeGMDDkVqmV6slIn132TW6zdB/iJO4IRUXke5dTWkc+j1IO6KSH0/MgSyvsjZyi3ggP6 jJRDYdCNVrsJTUkt0FTqmdPWx1P3ibcxcTkslsJGU6wX9S6yDVATyNLcrFKmJ/NGHoCneEwzz1J5 1hfDVouqYxH6ou0m1P86guhULctGUFWFZjxXhkfG9OYieR0dLNqsoKhLJ0kKT5PhXgAq9kXYYerU AogJGAJvSXQRE+RTYl1fqeGylggG0ZnrJBKDtS40lRaUkpdurvzyFz56//vuff7PXgzFuxApJytN qgsVMu6m9H9hj3V0JGIxAUpWnwmNQOjKbl1KZRJ5qB+dPMYUomWDACbzoxXPtgWunp+59313n33b WQ7OFPtfvvJrbCQzL87DAiwvVX/sH7xj4t4pWhI9/aVn+evI8YH3f/r93/zCX6dG+oemRrlB3Aup fVonIY/Txao1jUnuBcQpPiVroi1KLcNB3tjTCO5Wrs0V5tfe8ctvHTk59N8//5dd0a6hY0PciI21 jfW1jX/+3G+QYWIzGDo6gFsH+gB9jemEKAc+BKYN6RygZ5YAjEzLqrctz6+OnBz82Bc/dvU7l7OZ QlvQURHxH9w4OVRiBlHwILNCE4ma6fo+QoV+4fPnFvbovGmUZ7wwN45oNq5cWfnhn3k4Nhy5+fRN zaKuDk4DMQMj0okHwtus2kJqlrAdAF74aosFVQatbIyANYEKnBXxD0NBsCc4jhWvNuRiOIirYH6D 9xxxP/rww7X0nB/ihtLDTYKqqIQC1RCdSMVAc+jJQVgh5gJ4J0y51QZ/SejVXlCka/CY5/i1vszU GjwjY9JQ8VfqV1wGiZVpgRw4qtIvJZS0dLG5rp5NDMBjhXApAESHEuQtGYYO7Uy8hs8N1TKdgF/H KePBBnpb2gb7ksmoOmwxgWjibhUW8tUoQILuTT03CczBNBJyg3hV+4DXu8JL+TLBmFbn2dAC5N4Z TMGVej06VJCTR87+5RN/vkrVgknTkrcF68jA5CF7aXQ6CNF2LdIkIfPZdPjMQCtK9JngWyP7ogtd cLXmbrnQkANTutdCPB5++73mlgrWUU9i70itQkGxDxljBpJZwz9xCYyKt806RnzaGhhKxAuwYXFl 7dxLF8ubtcmJKcB1fvCjjZy/tTC/gGklU6f5ae4ddoXSwv4B2k5KUElqecpkW3QmD8ICM8vyWZWN MESzuvKs8ewoNLEJKvsIJCQxQ9mmhlq08zQ5T4vyZOz5lyGkmqOy/RaTsh4QgRGYZQ83Ye4aS3HJ Okz4ULooHbPP/SBjHFnHKouJsM58uVBD+bDsxypi5J/mYXjGXLwabrmYGbBqK2XmutIvViEG3GHV Cuq9pHmutvCEKO042Jgh+KSosgZb6ogmEIbwnBWOjVZdqPAHUTQOOPPWiMv6dCiJ7ErAWlBGYbAN XGUCpfLC9DIGmuvCjJaym7NXF7crlBe3l+Y3sjfyS9dWypnK4tWVa+dv3nh55ual+blby+wbz373 0pVzM4s3s7ml8sps4W/+6ulyW09mZu6FZy6f++6Vy+du3byywNpbXchP3T/RN9TnNhoDt/Diyk7L zsSRgeX5tZXrS+3dbV/9P77Gn5hMcELufe+92GhW5q3nrmZvLG3DoQanrbd0bOx2bNQD5d124m8a ZLCc1+uZa0urlxdzN1eraxvM/p5ot9mhfbbEuXM3IgPhn/0XP/37/+MXuYl3vP0OKv1Y7uVseSNX fscvvf0WZ/j8DGKCl5+6unB1kWtcX9nIruaoMnz5exc3M7VafruSrS1cW56/tqSQvFLL3MzOnrs1 8zLXRcq8ozhXoGdYNVfeLrKLt3SS4Vkrba2WtrKlWqawW9joqO7QTiMABrm75xeOgxWo7rSWayw+ ZkYXfW83qRnT/Lxx7iZn+8JXzm3kiq29Ul7FTfPUtBPOrJOnCH/QLk2ASQbULO++mnuZ/j0LlBlO oGOtikmWSjUbI219hAVMMzxMBnGNDuyzvtsqZnm4Wp4baIESB+uCfjo2J2VPQN+c0Uq0xL9NycDg ZjuImUtha465GVQtH9EU2XF0dFZCBNkhVCJqpHS1WNWc9C2BWaqdz4U7IqjAq42WkEOrHjCzKVyS Y3NAI/xJ/115JkkW0+ysHX2hODsUew19nVgj+/v9veE42plRYk5FxvLS6BduBTWchDoC0iaiu4ec NvjwpUuXSDCSxwNgNHK6Vrd5V0iwSnJHqVDze1nJzDT+ftfxey5de4X8L0sd+MnU6EkqU+dtEJ3+ JRBZnpJXyTtHzoAmhRcNVR9vgCnNP/khusXyNXl4EwarddZdl9f3I+98AJBO25owVKXj7N6j5GQm gDVP5SWofJdKNrwmHScaxwqqk2kSyQZSt1gsb3J1kv2LxokhwTS4QTie2WxeUiGd3fiS6jqKqJWV dILYDI8MYBLlORuOZmCxJoCDAIyRg9QGyZjClbZtWXUG0SQX1DvOhxVzDULagGFtepk3qWHilsj9 Mdl4PiXsUqgFjm1ZeI5Nf7nMasWkzBgNpn2TEDyqpkc9Eg1QrkP3zKMw8A05qjL5cs81b41dzulJ Hs9mHtPC9S3NpZaChIWh1NpIroAzgVDntCmPGBRyb20RtZIu5EbQuYDmycFAa7ijNdi6R3kWTjQm mWFX8ouo2XANTQhrWGXKCcozaAWZ4+zFko05YRshUgSL0ytNG+1ow81nZgCxd8p14IieSDAzm3O8 guc4xTeevpVf24gMRHjn0MmB9bnyIz//UH6lOPPS1dWlfHdf79kfPjn1wER+tTT7yhLffNhGP/CB +5dmVnaq27mlEt91/OGjwVBwu1xbz9INerdvKNaw0dWdkZMDvJk/bSxtwEodPTFw57vPpseS1eXa TrnaTuS2vjNyrJ/3cA7FtfXifJ7CpDYS+2SKKtXiXJbTKyxtvPhnL8ZG4+FULzdENpouZvnNpo3O LxdIkNz/gbs5k76B2K3zsyszKyxQHHCuiAs5/faT+AgLl9mW6pzw6beexLJjxzet9YF/kDfkZvJw HVDT9hHThbzvbg64cnlFbUZbWvzCa+s1H8mly8uS66rt+hfxOj/xocTUvVOX/+oVmEBADLj2WkgH qgZmL3Zt/mybSrryeIKz7YaaBTS32qRI8A7M/fciw028ATGmWT7KAYpcbKHjq3JX7k0zW9wv4Why kpSxlJwpQ0rKWqSONvpmFLH8gqdN11QzTcn9hqygeyoypRIr1EYgkNmI0/LxbQVa1t7QQNVx6V/a NiwnpD6whjCwdjxuPpi0sonWIknwIClic7NknwRJcDzx1tBMqIaDnfFID23ndzY3Wnd3Yr3dBO/D aD/RjqBb2U6TKJJ7T91GJKawXmQEMsnqF8HW1kG9Bj1gsAYaVO0u7D0ChyxMl2iiOzpmf1WxwTkd GzsOlXh+dRmlK8JqvEinuXCuuihyZhgNKRV7gy61IDCvzqySHo3KaRJRHh5ZkZE0/qmkl/9+oAgm TngHcrX7YBeSdSIfSQRFPkvNwHVU3FvT67Zy+0aKX3IhugHOJnC9K7UhaNkfGhy4+46zNFXBfAuI AtNFAoYYjdJnbR+q2eMCVOPIiMEk29+jfa0IqMpEMzOqcJLgGnshr2p/oStZutg9aO1sRq7g6yh1 Y2aB8XAFHJvQlX82oFhjDrgPqx/H35WC0P3mudL5wj3l/HIymgEWlfj+5jXd7lDIFSXSV880VWRm pS3ZkK2xLLaAS6alnln3W4kqSBRJkpKcFa9IgwIMq1JhxLD04M5QZZOwhwcGOCyLkI4z3E2x0ygD lZJ1KzwAikohozIETC6UMQeSSaihKFS2kypgqOvbgB6AC2Sc1L0YGn8PXZ9I94myJuafZYc9AvB9 u7kUp6enGT5/3R/JgdiPfuRHeSLOZkvL/T9x/8T9Ezzh93s+9Z6f/pc/ffS+o/wTQ/NrX/4UzweO jDz6Lz/AR/ig3v/euz/xHz8+Ya/zBKN2+OA893fWKUE8OcAbeBtS5R/5tx/BVB1+Jw7g+z/7fv60 cGWF18GUeQ/WnPP5uX/7063ENps7fBcv8h4OopO5f6KSUSVCdm01t0hH6pYzP3JmZVqFkdW2KgJy gMeqxHN52IOHTuPLOg1e4AL5Iv8L5+kX4qfHdx0eHJVQ2gfP/shZ3sCw6IOqp9GI8c93fOwdvH7b AX2IGEnewxPLUDQGROpcLS2c7fDJfp4gymDEIbxdAdDMUP4pDFewu/wGBxjgQrCqxF+2Bn287hox Hqj5jRZ6a/1cOCxvw1OWQrw9mn7c4QHxecLRXBSFI6hUJ5dz9V01G0OZUoQH+SVW766A2wy700Ak AQpmzOIR8HqARMsym9fCC9Igg7OLU2bEA1wnV7I0d6WRyTRbtgvoRLqezcAqU5DU1J4gdAUDbeik lQLvsSApTkeyGgO/t1Ut53IbuSweaToaGYW7QOwZ7g607LTtb+3Xq7jYqUR0dJiy/BjofaG4BlUN ybLZuZsLS3PIQ0VYY6EwTeMW5heXF5bR/mWdiVO7UaH4XC0HzU0TKIznSraGxPLO5omTp7lV/KA/ TUEOdZBsnihsAeKwo0CTl/wsvL12SbX4JOQ2uRKANfqRYYERwPG9TaUJ0kmVGkcT1IsMGVE+dW3M Ckr8iCJapQQK7lrd1hNa1e3swgYlKOM52JEKXQISq56+eWsOmTo73Ww+zzbtpCL+xBeTXkAkm7SS tU3RZoVHyVbG68wPpFoJoLgAKbxSgATbrFq9fO0anoMj0WyZ3Hb2f4w1VtgDAe6itSEW08h65wj3 xDRzqdg+7iWl94jnEcUYmzLAzOF+q3oQkFra4WIyML1AnOUsmKIK1hZalW1njX1PlA+R7UiZouQi a+UONSeMTRd3Cjk0Y1/gkZsvoGktn8KCUwnZtICQ9qBSI7zIbgM2XpCeuQYMOiVqjBVc+lQ6zT5J EhLzjViP7UP7bEgUahKgcJFkMDNcEdqHSGYvLxkALXyDKIvneEToRfJDMMF7sOnsiLgMjDzasIYa 7zK/m+vQ17BHlEw1Uxp6g4dRQW5//M5P/u7v/eIfuDl74c9f4vnjn3v8G7//DX8fhpXX/+Lzf8GL /Fz61tV3fOQ1UkqHD3fyrSdXb6z6O/mIm/7mcTDEi1f0V17B+N733rt+52d/9xu/9y2+kTpGt5hY uicfe9KP8M0vftP3EnBEqhCl3tnSMnB0AJyXvm20U/beIrinzb3Kv4v3cJ66it/7FqfBFzVPg2P6 wblSt6qHH+/91Hs5fx+BL/6PX+SDnKe/ofn6bQe87QiuAemPAGmd9nbOlvPhnwbBYZiovgF3xpuR 68Iq4RrALrAuWEaokPIKLaLkotxMM5nNaxNk4SZYYIhls5XyOsgH+l99q3aDziuuw8frDkn7lsDH sSm6qNVVnnPOahOaz/OcNyvnbDow/JPntCnhDUwDbBj7A1aCb1W5s8mjiylrojQiBVu3M2PrmUKF mDlMXuBdJfzN/SctJNaEnDDmKGdi1FsSWkSTIQmegm23duy1hjq64lRbYD1RXg6HtlCmLq33x+Jn jh4dHxigz013O8zGUjIFXYrB2lsvZ3fqlfpeDa2gnlDnsRNTMGWgsyf74+XN0tLq4slTx4lE0YoS B4nUbHV7/ubs3K1ZCNf6gcaD+0gS2xxeEdJbWyFypFP9oqui15qg+21vHP1xUqzsHEn0PBKYKJxb pySx6Dz+5uoYZ6dI+k3nSrFg3Av2RUwH1pkMsBqVC19qp0Mb3TtJUM/PL4iOJ8o7Q0AWEKkUpCeg kWKgd1AirZYKRc4MZiIOLwoEUKEhURNMqZMYbFCVcjpKi13CzZQWszQ8USGxDsTqV6u+7pj9OsK7 QGkyeKIlAo/sUuAHSRlBFFcp4+55ROApL4/Z+Qcnatk2tWxgN2ZWAV0xO6Xi7flGVBbNZVaaQoCD 0W+NKC3+H3pgVMSb3iNfByhMXk422h6GsIjVZE1XlJ23rEvQSHKNfd65PuKHmj8iLF8Vg0YckV8h fTKf8VJh52GdNTwDo5sB6xlDAmNSSSdhTSaPoARp073x3thsuKDR5AMpAFhAwnX6RjG7BrKFE2G5 IrAOcV9UOYlvLu9ZYBRmWs3Z4PSbap/tbdpFeHB6uAa5lfx6bt3iOCeQ3f44oIG8+jqmh10EziEv YUrO/8Xz5P36B2M3np/xNyWPxnB1iytFrJUbLPcK3/BRXCj2H+2H0YGv/fyfn3fT7w8MNL+xfaT+ eILxXbmxghPqh+U0cG95PbtQxFPGXmMUsLD8tHa1dtOKOhTyLII/2ujLUQdVQPiurVKmfOE1cQNf /Y0vfoOD4Mj7YZsPLGY7DWmhfKzKK7/tMX73OJsTzOrYYAxnf/b8rG8SPG68cIPfe52tDMXrP9h8 xUEMf8jBZFs/eEiWtkoeCARWE0bz1mDiZuMY5hFuLh6PgnM1JhYVjYfAWbOYzovA/8Vb4rOC5ywf 6AgGM9Otuessu6XAgrjiB8exVC3YCHUx8tkVfdd3SXFDQGTpsRxBU/g4zlB//0BfHx2zwqye03fe xb4yMzNjtlUl2lyXJxL9EoTtaZkJ5FMnXjER5PmzoqEBAfbJM2TVGKgoR8riBuuuo/7yrBhOiR6n oid3dCIlgPuM+ZfsE82w8eQ2KrHe0OTI2OjgUAQSpIHWrItYX4S6E2b8RnW9vSsQTVCE1NPa0TIy PtTWgaBQe2owSR3ssVNHx4+MUZdAID48PHr61JlIKFZCFy5X3N5ko6+rsoQCJQlLGRRrndsY7eXc CjpF7B2SLgE+7elW8TeJKDXMNgqYySZhsoVimw+Hn0nPErBPfkvDEjaRxSAYKJLw1MLgQfen0iCg aL1pQyUFjYL8CpnIvGra2MWdosYFgvMI4oe2jdIP42jkQ0poVSuKRgEqqeEIT+jEjJQNtDuKntj0 9WkzNkwmIqNcIUeeFFaiN3VGfAYbR3KMewNTSawUMmOymz1qRtvayg0R0dgYsjLT+mlIaIn6CPPP 6eicpamp8ldNX/NYuRjPPJjlFzcITIfdj4FwJxczaLCO3sMXuSSY5SUEdSkAMZkGrC0Di+dLUhtJ MO8ap/lijcAbuJv5zr6y/BU9jIHEK8xKtWFntimt0SAj87oj3S7QJVqIdiGtLFlqiZeKdgJIYtzq LtiddH2EvwHcRgUVPHRyI87es2IFIXyOyPHcbbRhfZSHUdBF9ERo5qXzjQetaZ/95rmXvv3KK09e P/ftizu1N/ajb/M3mx8PxV91yfv6Isn+2G1miDDff5Ijsa1yo8v4600VxhE3E6wASOGzf/1PgQ6a 78FTZg/AHO9uN3q48ErzsM23ycP9ixfwcH/t65+ClyIpaiWFEesQue3VbyQIXNheubB68a9fufLU NdezbT4ccrnNOjf/6hHS6x/eeYBHV09X3Wu5Xvd441cPve3wCBtl/tUH8JynTnjIUosDJzPbxKa9 l5D7A1gLrydsusxuYYnVeLjc3WEEA6PMpOYjDJf70Y5lSwjFW++Ze2Heg1wcvpgzwUAjHbOEhkOG 1pJoWPENZaYrdUSpVPotD/8Qv5mQJFTw9WgSA+uZJW+5QWmNoc2tOkal58UVdJaT8Ba7TrPLmtKo rvBFFufJ/dflG2KjFKJWmrKdmG316JBKkRiEvE99T4gDOruGh4aOHjlyZGqKolkaMgBZQOEAFCpu buwEWropN+2L0bWkBliNGDU1qF0BAk+wSAqSSOm0U88caLk5cxOPvoO4vr0L/xE/xhgicfxUDDSW WpoDVnPC3gAYylktriySsmJvUCUGycZeUV+U0VWS06gtkunqItYAMGLDcS6xSaxIIcBWvTS2IND5 N0p3Va2aoMuzi4ZUUt7WCi+I1lNrqxk8UTBiZPH4oUKaU0W9tBNUhfwajqUALSriAVwgIKsdmLRD UTwFBgfZhfGggh6BZSAiDW1mFMCw892hHnjCMMOpjyRnxz6JseO8eUWlxupspE2gIZJv9am8x9Wd rRxLdG44WA5HCMBSutMo3e2Og+vBbcZN9kDMIzX+KkSYV2hLYzuzzwk8WWOHi3V4GJgTjcm2e+YT djlGz8ZEH/shqQZexHnHlyQO0LQ2Q+Dus7xvS4B4opkzwQNXPyEjZllBh6JLr9pyNn6DkaMaFXWb Z++SIDHDjdp6W4Awh5OQC0AyOthFSQ0iVnedPX3XmVOI0OiE2UEPyhQPoGYNvFJmstwy06wASTgy T6XnKelLHgRxwKk4sECoPFmcWXXbgFt62ExUSt+nq8vBl2E3M4uFRUN+Dz/wiA//vKH94kWM443z M7zzc2/734AswHyb7wRRAWcA1W2aQkcPmj9NDOTin1/hxX/xzs/z2Xd84h17JO021ZPlMOhMH1v+ ysXiLG8W0DNVU3MeOPL8fujDjzSxDiKD2872+21ULuPHCNQgVRcVISE1ddtn3fP9QQ/Dr/1hZR6v mml4GW5wtW5xF/YI8yWZ67bYglE5ocba0nRr4sueDvFmnpykg9RusgU/HjjFTirne/0C3el2rENO jDWr9TaJbiLxmvEacWYwoPxABIUhqo7vqxlTjwrxTww3z+EWswycoSF8w4NSq87moX1GHr2cehRs DPt01FvS/oY1yiM0buu+skRmy10T2PpMKRDW1mKEPEJmX8j8ncFJD/SfOn16cuoIaR7lAfGQMGII 5IMcokfWsk/tAL+5Y2vr63kiW0VbrdFUMoL8N9EDiajtbSQzTax2V7sF/dg2t7DU6JjGaIMQ6ALs bSMdSNYQMweRBJEf8MZAG3nUwnoBHBuMHSurDqWqwlXhD1G+fD7B7qrb48IkkrhDSW0nMT8JKYAs ayfEUpXoNoPM2KyX1oFw87k8RD35nWpgJm6iazFjiNvK0JUheO/U6cKGsgumHovFdlxBV83o7Bhl yMMdXZSTUwWPj90FRxEWK6YXS83540oj4KZOyFQQ0g4ZX44aceqUxOFuVZkBmypWz6jsCmNkU0VN BxpGSEjZA6kJIEoin5eKH+6twBCTy7ZOv2K9481i3dQeiep4OtYa4VTlW9KxrTMDcGP58YcKB1QR 2WhR4flr+dpWGdhwQ6wjrbpp2AOGvEPMzHhO0L1sgSlsCRZUmkE2WSabgo738cBBZibxWWNKCbDj n87o4IPuyGP3nfPHESzkY5LoRASgoUFRRrRXfr1611Q3iRHoJ3nm1Am6AEuCmrrqFrSE/AdxEyvb NEUSGzaZaWIGZjsTnHVA0zbWjBI6tRqqRm4Xzrz1hHcGwFwCO8xYhF4ryzTzCnfOX7/NyrgpaUK0 xbUy5t7fA+jBx5tpNxxhB47f8IFxfPQgQefmsvnAuABcYJfJRvLilW9dAVhoHoqvc6cbI372vWpc wPubG4zKDXfoNqGrACEZOOSeO6a8md/0Q7FD+Dfi7/uTu99zO+jsm/cbPnwEGMDditgvOP5EBt/v zYdfZ4gYVXn9e/uvjg+QcXkLo88582ZWuMDZRgcWfRoryW8j0qk+yIl3DkazJTUashia54CGW0kH pn2q83G34A5reNUi68Il8ZhpTA+l5gh7rXssH+fNvIhxNzY8S5DsSQy3TvoY0tgU8/6lly48++xz Tz75PVj+6EmBi2BtCWWY4c5exaFW+1GrKhQ7X2xU0VLFyOIkrbSZL5VXB/nPVO29qpSTd+eHTcj6 d7LcKYaw6AHpHvpdCWtQOS+l5yokb2k5d+HilZs3FzKZ/PoGprkTCAYcJpne7eqeL6yfu3bj3NVr M5k1wnk6qsGWKKOTE09C1dyobrV3AlC0obbSEwImCbNNqj6OK90FG8RgI/IDvlknPwfWIWNtaDDe K82GiXHzxcxQOk3lNNWt/LDXKK2qEnYJJjdqlDFoXK6AdN0Lj1TkWZqYvXHJlS203lrqM+muJ0ZK bIiAeHRolaCeCsu7LRhGmzKK6Dc7PW4nP7RTRixALiiTAoo1uwd13b29po7CvQszNYQsqLsfwgN7 qCaZQLYaAYO5zC/OX71+bXrm1pVrV+eXFlVFLuHtdtgYzEUV9dMah5qOzQotVi9fvbKWy/FcdZBc BLedOSd3Hiezi3tpPBBNT3XQUQ8u9eBxTIP5xNXKPlLPpfypAluvZBEwbwZakYK9zsSV0TStSMVf CMLgQUC3oKAKdNt02bGwhBc8WAZeEChU2kueDoT83Rlp+DKugWBdUBl0Ncuwlea3RNCeml1207+D VapvsVQPp4z0JplIqmI1PaVKDOVWUtdMbdCLI1MTp0+d6ItHINxw1lKkUGaXTd0yGWKcNNQYRHJX BKiz8HDYWgQpm+QnDKOzq7sTDxQj6CjBx//jx/El3cQArWJ9eOUT//Xjh33bppVJDscCwQAYLoYG jIIf8IrmX8meYfp5kY9jQ93ivOHj6ce+60fgBDzTeNvb/ugfP+6ANaf0pc99ifdwTN5/33vuK6/I BPMRsS/+q06VL+WAvAjOyoxi6fCcrKMTNng0v443wxjhgL4xNF/nyG6sm6k/nruz+YaPb/yOMqVQ Ozgg59Y8YPPNDg2//sHIg1PzQb7xLT+truc86mWh5EAunDNPSLib8qdS3DY95E3jKDBLRYJuSGqY hFEjffEqo9lzHm6j/YlnEd0vZg5goPkKN9Y+/2UgzE1hyTgG6A4Hb+NFwzpE6CQqp5QFxFlEUfWD 7UXtGlF81izONf7x7MwsbiCBJ+Em5d2Ug5pTx/RrtCtqLhlO17Mpzqw2kWEeziOW72/YuuACr1vh b/LHbVlh2nGxoQMTqELWw7YhCZ0tFZaymedeOndjZia3sV6qbi7nctPz89dE11i8eOPWTTQpSpXc 5nauUstSuc/KCfbutHbstAQ2wDu2d4O94a6eMJXLCIrgyUrEqlBigAAc8FtBh0mUoZeKsd5Cbgi+ FmEu9hSXFT2c9sDy6vzRsSnTS0AsjFJP5Uh9BzXlL6uSM+0haS7j1FqeVq3ojdHAgOhG7MnFxAkE jy7mCyb8UGczg+UujWk2YFgl1lGm9QN//wNGXGuLhiP4cYRWDJVIIcapxETRwFCpKPjRAhs6QakD +3U6a1EVTqUrifXiemUv0AXUubCSz+SKL7zwEjYMV5pogv0FHaoNkoJw8Fo7DQ/dj4MKUEvP9taC qmRbIhIdHkyeveu4xJLJOiJQsKsCE9W3U8VPhrRYvnJ+mrk7NJoaG0v1dXfEwqHMWg6UhmYute3d 8y/dYvNKp/oWlzPrOUWj40cG5GNt7yTi4eOnJp944pmdqskRdLejbc+TvoFofqXEk1gq/I73vgVf vDmDyVWszOXIgCJO19cfNRK68fkkAOQaMA22qf4iugXcoFYUycno4IhI3UJat7pCTT5VWREiSHyH t7M5kMSjRMK6hakPMQaakqXTp07CNgI+YUCg5YdI1qkiRfIuIC+mEOW0JciIHNDyqZoHSiUoyLCz wr+mZja3sTW3uIw7Q/KToHGjVDn3nQsQ4MjXkYvL0gt7oQjQfP8jZ59/8mI5v4mjSvavmQw8bGju efupS09NM6ndnOEV8k6sOYBDZbu8s6mRdDPnH28jQDS04fCDrlNEkbziX5S9IUoiGUhOyd8W6w8X V1/TAYAtjZwkXyc2XmdrMBKpZXWzDn9XYKCng1wQ49PWXpxZQ/UUTt6/+MnPN/30w18XCHdBptnO rvuRfRBuO8/evkgVouTW7da2N9kLZsJ1HT5gR7hrZ6OBv+9D0FX8fPsHcboU9W7v+dA5s7BxybEY hhv6SmG1SNUpIbCl9WQxmYcEQ330CY1G3K8Ue1YViKYATcurdvi86kclcpryS9Jc9GSdeFAmVWSs XiVyWNHpRNxT9XwFS9sTiQ6MOJXC5zYn5glDCAGGTYtBZfK6FDTou8RJQB0zFL78yhU0rVhxyWQq XyA1V4JtwMeZgvJIwpFGMwTa5lqNGyfGAc1JFuVOihNot5n8jgrGtreICWHomS6SEqpWw4KHJBcT FzDYEzHEQMxXZYCsJAcbhufaj8xYJARXbqdG33ScWGr8qqSGwojdx+LsOVS7y2nC51MZPSzWFhKR uL9UveAdlwp5KrjhuW8UyZqV4UcNUx0diUBOg9MpbTWqN7DZrElTscGTA30mPGcT/OWf/pX/8Pgf kGKUqqKcZREvGD7G3PNN3qSUIEV9aY3j66AVDrJASrMpDA0XBUxKpatU9PgnIxDgS0XgIl6gtrFa 2QpM3nXUKyAYEUp91TvdNEzUmlc6inlmgChxG8JuPL5HQ1S1ocAanR3Em/ABkS3qpOYSS9RCT98t UIf+wQF2P9IHkWgcI052EZCNqYLiCU2PaSTJ6bSjoFcPVCs7q6ul+cXM2Hi/4CHVQ2+hmceViwpY qz3zVy+xTpEAmr482wvnolNS7njU8jh2ds6dv7mymD8yeeyVi9dAbR59lDZ9kQsvXSmvV49MHr98 efrW7DIGmi5NfDv7/cc//vHLly8XsiXafzz88EPPP3s+mughL+DEDIbp5ivzNy4tFdY2VhcK8HUi MdpoiZ+kvd3ddudMOPEDZ5yNBGF+mg+IVUNPd1MxFaoOiKy3yMlBN8tqI1VJVaszytKoLJZ8TeKP DA4OMDNoO5JO9jHbpOTJHmxFCiJDW3xkeLh1yDRxeiY/d4NbohWmRLpYHKA5N2fnc/kizxVbaDtu H5roZwrVKluVEvTPvf7hvjP3HSei7R/sUx51o7ZZREG0NzncF02EhiboOBFCjTo9Hu8KdWJZcG+p 3bjxNzPbLfX3feq9pZXSd//ke6fuPnrsronNyla5WK6ub0GSGj0+uNe2FU/E6QkwciQZ6esG1huZ GLj/h88gdQ1GxB2prrOE9o+eHT16xxh5jmgynBqOnbr/WDjW09XbFUmERo/1D4ym8qXi6lK2Ut7a o3qnL7ifDLX3EqG3FvMba5liO97FeGK3K0ASHIhzt7aN67K+XAK0/+GfesRLHFPj6ZXFTClXIdET 6OmkYgH3EkcMtkIpV2ae0HSmi3JnvrYvnBxIB4LtkeF4aigt9yTUHU6H8WE6qOTuCXTH6XVAzq1l o1jJwpBB9wExtS41KJDvrZr9REsvnXR2pKrV09neS7MmMgOdXalIRyhI9Lu2AhV+vYU0Uqh739K2 7/21915/5uorf3WFNhuojQhDM8a9EDlLqVlVmUyb+ciq7jP01oRMJFWqeNoyEUpFaDLYalfyTSVg 3qDKyqxUDs6MUZ7QYUCHNTC4TojmZNyGOlfEMuRur6XMZfuC1gVFNPyGeM50BTYdHBxyfSve39VN B+tGWbmzk1ib5BgdUXQH37FmJQrRY9nYENpsx+dVVg3XKgUCQdI6VdN9kDNngk14wCHcLVVXWkUJ IwMIgBaVSuS2qjTrg02Mr0K6TVfX2RVNJLDIu3Q2UCF5d3uwB3tPkR1XBuuYC+GElukOtboGELww tzB7c4aFpaJtDTE6xt6vlEIZefdeRyOI0nJLxghAxbN29uSdXFQmp2pS4FmjOFsFmbWNFqAvCSkS nipCZsJCoUPMAK7W2OgY5jRCD1912t2iWQ+nwTggKoLKtgSjrT8gZ2GgE/zR1sDYm86C0bDiwTck +7jfSnRN/SmiYWgBbLQGcnuty3hNdIBF6dhQFZJ/lHewQxQK5fWNWrArTFkmpXtcZTIawlDgqnOu SEcy34XukgjZo8qTUUaWrBUu9Jf+5Eu/8zuf/9Vf/SQ/P/VTH0ZF+pt//e3McvbIqVF6rtGiijmC TDDZVG7SwrXFX/mf/v5vff7z/+b3/k+MyNTxoSC1RR0tq/nltdxyNrd1z533//mf/7evf/2JlWzm c5/9DezRk8889ZY3v8VfRHZZ0plbW5/97Ofe9773Pfvs95479wKW7tEPfejHfuxvPfalx4bH046A iyNf3701vXJ04ti3v/3N3/3dfxsmxZuKG4uZ7VluEW9QgGHKCcaxgLPZTSldd3tHBE9grx6yysDd SgmBorbaJj4W3gLANpCeGqjjuWxX8usF+m4haDhXLIcGhyo7W+Fo98QwEko7of1yb8tmd2udohUX +6ALKP4EWBYhDUgmE8Yy3Mof7+y1kk3f2WPnDe62dFa29kvlvfMXpotFClzq3V3hWDixv8PX749P jSdSkSPHxieOjETiIXYBcsksn750PDHcP3x0PDmSbmP2kuWNhnkl1s9ERzWxdWV6hdrCH/65R97z P//4I48+jIH+D//4P7UH2//Oh35stbDcPzWYnhiKjaaTk4Nos4M09UR7IDkNDCCn1dPfHx0ZTZKD oPRheKjv+NHhiQmktiKdvYiOdXYne/tGk9HBBF4TdTjJdKI/lUDKuTMWCUS793s66sF2roG8eHmj ul+kYEf6NKCGu4XNnVwZdmc8SX5/rwNIvzNQzpSpCUQPpG80MvfyQv/ZI5X93QoN+gL7uNs94eAO 3J+2WmtPYL9S368CnO22dbenT0z0JGKb+/USOyc2HgsdiXbF4pHUYGcsXkTFf2dnJZeD+lsjQgjs taOqlwjLqFV2SJugbRegOzTuZW/vSiHXSSxFnzp6jsRjob4+DN1GrkTqm/w5Xb96YjGqF/Y3qrjV A8eH/vzzf4mjnTwyoTQgJSo7RNVljBQqP5LBK7LLysZayTdAI1x7NPIlNoIoPLE1CQ5oPBAfIG9h QUBE2COsasSaNCrzLnCEA0ICoCwDBpl6goo9Bcoqt9SVLCWWb+xbiGPMKok+70u3XQrC1LFZB0i8 X5xCvDTAOzUKDHYzIJQAIHMHR0BqDujHSomfogSxmxVAGgLAt1m7cRGyrKM3h6pHeyN4N7yNd3lW Rxkn3EY2KbhynT2kvFBmg/Vn+rsd1rh9B9Y3KdQ42Auwdgu6jN0AhvKQuyOhaIqddi/Qu9sebu2J 1vbbEWHaQjGBoFL4SCDY0t7T2r5VWKdimCxepVCqopis7kbltr22wcTQYHpIcsKAKvT9qG7S0gap OlXfUR1qW4uRQWgS3rZPFL6xs7++dcexk8PR1ObsdJSWj/X9dDDUhXln8Kp1eNzxnmBlbXUqHaeL HOfSgp+t5rqUWXTE4mHgfXwFbgRkZgYFVg6BlKlZSUcMcIPRJSKANA1OTd+1wMS9JxU/yPuTJIV4 b2qPJaFyho6oSkRoiHdsc2QG4LeRsbUt3ls/Yv1Mv/ig9ap62VINoz6BzBn2ADQLDayybCf6LMh9 7+5/+IMffvzxP/7JD37wX/3mby7Oz/+Tf/JPWCPfferpyxdnpq8srM6shmKh6fO35q4uLU0vs11f fOWVb3zta4BhubXSy+dnQD8mpga+/pULN6aLUOlAwJ968hlZ3pYWjry4OP/kU081X5yaGmJt35qZ p0PHuXMv/Ol//+8UhHNVb3nzm0dGxv748T/eyNNl8eb0lflbVxewfrkVblO1VNl48fkXmcqxJDxz uQO2y0qJ2ClFVkklhWisNa2JgfTHR0dCPWgf7yGYOToyjKcsZ6ctwMZHN0vTau1G7g5PCSTHbKuW IaU/3BCKowb7InT1hYsngpGxWEDiecI6cQ/aMpSGJJgUqVxqxPx0j3ZYfPhbDDIedCZfVLveHfXc ImBUSWsLfUmoTaDw3buIkUanm5dSTMSSYJh4ASJw2xfxVzWgYI1ZKN3V05lZWXvuyy8grMEPXio4 /2f+2a/gVFy+fhn9EfILpBzhaXECkmELtCGVgAIt7pvUtOEPwK6xKlsvDXY5GH5vkE23HtBsQ5Kz IT2jJOA2+qRIiKnoFACEuLtca9vaCW7ujUylSgvFvc0dbNzpqZO3rs/29gVTA0mW6c0XZuFahIKh F594MTOXlQxLtNcK9uSfmuKlYm6Jwuy376xtEkJ1ptvXptdwdWn5BrOYO0ISYnR0zMCALkYAK2n1 RyVy9VKpUdJe5az4a9sZJEyRCOgm9dcd7qbgVQrpyHAjA2+ig96/ant9o6VQoT6qVdr2O8FomMHf hYhcqb78xMttPR09Q/3cGp8n7kcf3GVBxs67cIZck+OMkBDN93waGKunoQVhvp7mkz/ksfqD4lX6 IKirrPxl+bZGdNMXGknUq7fNfXe0WvQ+f3BKitDMETb5Gh1ZIJ7IG0aQVaswqYIyRZ18zad4s2cv 3X32i/IP6mH8fiP4Ns7Tcyd4o3jBOrg9PGBtDGYN8oPgdf4KgOttavmIyU5JT1iaeevrN27cWFxc JG0POI7vj0AjUC/fTQdF3kYljqhskNlWVhwR5uQUT9S2Y+GYyt9c1F0ecF1dddt5xdvdGnUXY62x UoQCPB2PYV1Dp07f/eKz3yHPRBZNDdPB44GPSEqRi2pDlXOTXhzQKFKDg3SCVaFJS2sykZJ4FkWC OPym1MEIM228vozJz6VhJ4hXaFjD6RFwr2UyBvCLIi8VC+4H2VzSaOQIJObprC5LfylTZ4bYU5Di dVHvaCmy5p1wuJZSOu4Xd70ER4UpbpdqOQq1Wrstd97T2fEXTzxx6dLVt7zlQW7a+PD4//zJT+Lu z1xbhBnxdz/0obc8qEzL2ZNnz5w5wxNeec+73nX52vKf/vGT+dLmL/3CL/EGPuUfP/xovjg3s5Jd K97F58+cGR4e53X0Rw+/s7RR5Zh8Lxc+fXUB+JWmq9He6Lvf/e5KsXrhuWtYSMulGNDx2r5zHpqp namVGIAvx+J00oFurwdtNLE1KEHTYEwtbFpaBtN0URGWRs/17c0NGNCox0dCRMgUDwqCdj0/wU3O 7FOBkzQwfYH5Q/lxq0TQDt9YBoSBclSYoJNHp0anxpND/Z29XXggla3NUmU9W8y1iRAq4UM1IEGH N9gl/Z9dRFTw1GvQI1wWHMOKQRUwqL5fLanR1D1vu2vyzvHRkyOjp0aP3j3+4NtOQIa1Dr9tbGZG mAwwqy68/PLVy2Tab87Pz7MY1EoD4H2zqgUNCAbfHNiQbcBahGDUEjSO6oB6L/RUjXfFsAHnjBSK rK9CeblYL9SOnBjqZW6q+0ILuU1nlVA/cvbnlLo0wIl5FQJSfOTRh0B4eXFnczd9bEy0y4NCHllG MzwNVg7T6efOehEKY00kiAfBdeM8MdDM6tXVlRvTN6anb/j0dluD3aFPyrFjx8bHxykEb34dqQBP 8bkxwqTqsFa2t2eMb+eDS6HQsLLgYALguj3SHeiLkm3DdjhS7NbHCTmsMr/RPOF82C2YSJSQYM05 AlORqeWAMsfnn2I3mV12U+gX6/wCt4BuvvkRIqyHF2CZBrRYQoYCW4dAoHA/DT8I72EEhKFRamt5 SL80IeNGlMIBxACozsUcNZOIbrT4MiWZplSFYD+TyZMqCKeqpJeRUpx/wmHZirhA9ktTjhXRxWDA Cl/K8PJ1/f2oHaf4k7ZPm/n8dW5uDjCXN4jhhyu6t8emy62EylYsUAGWxWohZra4QMvMDE/AYTB/ BeiD+QJeI3seOtTr5SKcNasQ0yaCW4NtteZVEIh7yfhTFwJjQpUW6vQVxIOYvjWNtUwODFFsA32c QNyvyKEk7CCd4lgapAGpRuF5fzJNBSBwDIpGMutG8dKUIK9AmhfjqAaZgCJBph/6i1NTk2ybOPHH jh0NHHvzncoZt+Pu0ZQaxb8InBhFKUb/Zy1ZiEl/DfrLKLNGDEQLA5IOZLSkZqkPkxCXTopWTGcn LGM5dDk6fhXo2Gc4gTZ8+aQxiIdttFNtervk1LCMn/gHH//yl//shXMvnD199rd/+zdxrslnEnb9 s8/8OncQp/inPvzBd77zx/F57zhz5p/+03/67/7gD2hFhLX9L//l//+Hf/gHtInzT3HCzSM3D4U/ gGX/N//m31y/dWt0ePS3f/tf4XTjZTf9aMz3F77whT/7sz97/sUXOZk//+//7f7775+bW/iVX/n7 Y2MjX/vKN5lLw2MDTiNxz8JKaTTdxfzb3oHFbB0PhEPyHGd8vSSlDmpqoUMePXJMTQtb2ihtxcXU Hkumldr8TQB9ZBJDhIuUB6eiIZxoNQ5S5KLMIB4Yy0kkwkbFY8P1EHGEVinUQIvfpBZZDD75A2oK 2M+r8E/F7FO7BtiIVqGI40w+SktRRW6t++vF8hP/7TuvPD89c2Vp+tLs3LXF5VsZflYX1/oS4Wvn p2cuzC9cWxI2urt/9dkbucX8elaepqTft+t/+p++8TffeDq7ss58m7u4sHBhbidfo2x39MjYIOq0 /WlCrvPPXjn/1PXLL89ev7iwslwQQbanc3WxcPni3CvP3Zy/sjx3fQEdPpz02adu3nr55s2Lt26+ MsPP2kJme2NrryTX7x//X5+afup6fqnIc8Tkbrw4g9pRU7YJWHnmpcX5VyTTsXRj5eq3L6PWRLBT zhRra+sEujit+2uV/WKNCLeNFkqABbstO8UaqlL55TzYCAFOS6HWUdvDJiHMXiDYmlvdyuT3oY4J ia0F85vBrf0u4ufN3Xp+s7ScYyVXcuXm19U3OdVqW2W7gwC7VA5Uair7VMvaTsJ19THa3dFpw4hH nQ4rSNUG5P3Nnb31zX34rbhO3TK4TuFwpFi+v/nzjhc7TUjK5ma+4/GY4lhKKW0bd0FcmyHMkwOK j1xW2WLr+W3utPVRczNtAIOI/GbElW+0BigoT2CIFGL69zqfz5mpbISWXHESiAI6l3ZiSikphV2G DlHbRhmK1/gQByEmEoPOeEgqQDEGEoEjDp47+o5QW3SoDcONvu0o2nvsi3QVnBJP2ZbiaC10dLgR 56/oQOAsSj6KavX2dnZQqU2ILV7izZhjxhNMZ6B/gMZDXtHu3quJAKvjF1cFnkApY2VzQ2RWEEDa imPpiP8YB4myYj1F8ha6ZYVnXoVPaMMO8sCbHqpWy9lcRo2BIjHVa6AZZ7LXBJGEkvB/uZ6llVV6 zMfpeRWLocOBd0/7eckc4k2TzCRWMwEsabCTMsFtAgyt0Cq2A1uUSqZkqdUWkiIKi6e0MaoZiH4M 7jCRe8gfRknmDYycJwF86nhawAs6LH3KPdZ+wtmgMwD3Uv0ZXHJFilkKYZpVYR/+8Ie/9NiX+Hnm yScvXrz47/7w373GDf4+/8DpHh4exqryd3xnpAVfQl3w/+nx/vd/+A//8A8/85nPfOJTn/jN3/zN w043h3rsscd+/dd//b/88R9zmI995COk/n/yJz/4+c9/Hijmox/96MjESD4PLGmdIw6qChsrwF7B WeQGw3JTKbh5sux2DAITiDKoyYkJqYjUdydGR0cGBynyHulPjQ8PjCEPFI+ko6EOgK/6Vim3xn1V aYFKimhdRhxDNlkRY6Py13M6ejRewL5biSoBOFmarQU8irlZOratZJYphC2WixR8ZrKZtfxaNk+C ZBVRas7NSnbq8zeXYGWY4PIAzinoAVfNP+u13dnri5VCFTSAF9HAu/rCNHAr7+Gvg+Op5ZuZay8t +pspisktlir5ir+5srrBJOMKgD6+87VnV+ekn8fb+CvL7vnvXL788tzLz90E+PLXB8eTxblibb7i RwvGgv4tke7I7oYADZdegsjsdA5EP4Itkn9rPmqlxqH47MjRgYmk3saDD3LMrfXKTmGTz3IC8Jrb 91qpImXLPHwESKZ8qdxzOv1W6tHuCJ/lZ+zoQJAmj+tUHMRUwm6/+YmGIplrAt9e/3V8Cx/UqVa2 90sbu7niXmXbyd33n72b/Wkrk9strO8UN0em+jUsP/MQ7TyDO/sIMzOLPMB3Xwwr4MbajTJHcF8e 44WzySvYN+87YbqPpjXmBfGuzOuomCFjmrGU05mL6HaTQNthbiW9wbVkENUOiZwQve9wBDENWEMe rt3hXnOTtMcZ+p7hr3AQDijpH6i34rmKjSVoiyJkzVOLXQ5ceK8McMUod5NZI00+Fd/lu4LbEAcx OAfeif3lFjC/ATRkkTo70fsu0Idzbw/nOpJI8E28Mjs7u7SIYyE3GB8TqWhw9lKhxD/xYfkBVsbA 8SL60ck+qhPVTgFSwF6r+hnuwW5t2yNhnhpMjU6M0WAQRofqn9XqW7QNvDPIxzCSU8NDvbHo4vLc wMgkLdzCkOdKJe/RwZkohwRzDLMcCqf6kiMDw/s7YmexniGE35q+RecBDqr+FWrRV3MLDPTHnsZV A5NTb8yGdv7cixdePi9BUjUJVgMAEhfSz4TgTMRhoha4aZJcEe8YtSiRf6zziMXdtg9rD1RZio20 JSy0NVKGgXXGksJVAAa1WEYh1tGjR0GvCDF8kXz3u09jLu3xrx988EFc3ddY2u9TXcu5PfHEE+96 17t4M78fe+xLr/nU9/nHpauXeDNfwfz7//7mb/Ljb5yYGMFA//Gf/ikGmmnKKw8++JbvPv00642f iZERtjtgluxiwdUMDvZ2DxgtaLSsuljMLfs9Iarbd65fv85cIXAnLhseHIJ8o96DvIlBrm7SMrO3 q2MolTg+OXbqyPix8eEQQvo7W7nMCnCBZBhFEe8iOWOq/Xq80TWJ48ESlc9tEmVsznRbX1tdpQhq BxQF2cHyemZ1aX5+ZmlxPrNKFnuF7AEbpve+Ui2YybBBpIODPBAcgJHmGniOHzbRgKZW3GHJuuab vcil+WZuN2uMNgJYecpb4Cb7X2HFYUYXb2Y4Gs8xu340N75+NBfGQ24JHnez5vDwtUtF72js8Csc DV42tLZasdYEQPy6eKfYioeAESYqO56LfDYfGErePGPEQZ6DlnBit53bez7xno/9x49wbqpl//LH 3eze9nWS0/vRhqofMwfrvFetMwKcHnRDRuBjlFZKDX6Lb3lVwO/rEvDb29jCyDnu3IQy/AwdyPKZ 5l4nXgElfyxQDK6VB1KjJGqQgwMWOwvXdnTRLZ1Rjfmg8oaWT8GdVAWxW0DCG97Fb9noCK2/VAXj ji1PJHEDkmsPJ+q5i+0LwVwW1dVSBmJymSTEEnQQQx8JYVTDr9DlgOBCQh1eEzl5iwsPdGx8Z/Jl 5egzJ+wgoe8EXL6IMybMwJl4h0l+c728HhkedmeR7YR17cAIH+mL9eFV8DsSQkK6l5oUUh28gpWl 8gK7zHNybthFitjZajhHFtzAcJq8OqZ5eHQ4HAPZ6EoPpCM0EQRWAv4TbZrfFHkHkcQglwirhmrD vkQ6W8hjM4kx+a1273v0vaWergfoGYI5BevHpo5QuMhXX7tyjd+Qke69596hoWE0J2z3QmAkHo5G YA2in0F2cmpyAj+5VMwDkQLFrCwvaSB0+63ZuDaNBkplAIcLEDd6PlmjVtsipV1tLyqQs9JB7R72 EO15a4uxgy+MpTYmJgfXbQVo5wKo6vT5t7g4++QzT557+Xk8aJzcT33qU4cXT8NUvOalxj/cRnNX +M3zN3rL7a/hQWPN8aavXrqE585n/R1sJNzXD/2dv8MrFoLp8chDD3Ey/rhy5UosFuJFn53+cC/A gzL+SYTIpgeM7FpfrBZuFX/i8l1UhFgjGgrJaubzUZD6zUpvR2A42TcxmJ4aSifCwXgICkjL3MwM oWIZ0WywMX4MjxY/yRRs3V4bAmsls6JYKoa0vmB1xDporJXsi6FZAOOUVD3NB0m4w7ePhXr6E3F2 BSoW8LvomUFYBOTsD+qwf+enfpf9sjlk2k4OPQ5L1v3nf/yfD0vW2UR4zV4K/Z477isccThqPVy+ jgoaHE9eREDOq7ElX/fpb7oR9wcH50XeTC3M/Y/eDeGaz/I6RdtvyN3GVmLsOP/v/qdXT/7wmXvI 3Hzg3ZOBwd1rvuIGmkocZy5jhTmlV2X8PvaqjB9EZj83LoSaycOHbQ5jUzbPsXIX8Pv9n/2ijwCW GtvN6xj61wv4AVcxkdyjdDvlQSouGjPTh9QfhlBjN6HFrmMkTVGn0czQUCyX3vd5ogJUAxNYs42i PwNDZA1tUrXis5oXBcucSmnhYLi28kaXllyhiRPGlDvi0cQiOA3fABxKxkknjYA55SlhIPaWTIRU j5FoRAvoQAfMen+rXa8BL40Hx/eT8Zy8zxwH1pvmhddYF6gLuV4R4iGMANjLwMAgPjvwN3aeE0Ts Cb42inT4yxQ693aHoDOhM1YnK7CH/AV+Cx2NgRZZEGFILjiuvIhnDakXca5kf3JweDCR6gtF4V2A jdVwkC1nQwWZas0loiGaB8ST7ipElno9VyqgYb+Wz1Ncjd3jvDlV0BTCNc6T/BT4AUYZmCvU3Ztd XVtZXpmdmRsbGcd8k/mIx/tcR4Vh9OIdNVmGgVveAIQYGR5KJuKET+DDDaPc3NAYLy9tcvDb5w3W WUQa8+k8zG84lQ3MSF4ZMRU5Rn/doy1j30tnAEvPl127dhWzArHx8BQfHk75Pz2waj4IT16/EngF fWp8XmwroMSTTz4zuzj7hm+77UXyinDs3v/h9584c4YczL8+8KOBSu57EMDkKttE8yN/9EePg3U0 f/hnuE/RgM8hN9Nunf0FKEoQjGCLS5c12DU2NppGgLS1lRyFAD6VEm2STYftgDQdXWzY7nEnemj2 093ZFwrCDE7D9eqLk8CFvwkUABdNsZVVynDrGv76wff6V1vLFbpECmTmrgBzT4yPHZmaHOrvH+3v Hx8cGBvoH2bLhpgkpiQ+zF6UUmDWP5AUDtrB1aL3Rr1xIi3KgT98hTQf+JgNybqYRO8OS9ZpMrzW DpK6wZmwPg0qzkYayT1lPuV2ljpvdJMbUnkTEsHAv/bvwlDCRePJD9Bmap5VdCCKgcbcY6BDh07+ B0wGxopI34v1eaCih4PMxsD3doQVQmFkZ7Izjrc0S8b9zfjpu90alov/v4tUOb7+WxhGWNi83pTN awj4HW0I+MFZxNHmDS7gh73mwl3ArwVJhQPaMjfWd2J+s3qwzsoP9fQ0WcZ+gzBM2Gh+8y+VlVGF EMFKvvrA/pqIpDAJO6CqzwyZdOF5LU38Yj8amAo3TsCuKQND4yWOEfBhvjYfB+tQ5e3BB/mUbyTm xrYqLUwjc5GXKgfYRivNlAE/eKX5Q1DvDdSVVTTSAefgi8jHs2maee4eie1J9YWFBW6cQygu4gpQ 46pPvIhp5kW31BxM3SY3ayTqSQySNrTW41hXEOSq+MhIVrBJ77fAy6ARHfkhBmRoZBiiBGOE94/0 G/o8bDvSF6XMV51tOaSMIB4ZeXzgCESVATdiqcT88jxfmUj1J/v7eYv2Rsv0cnqcOR9jXyH9jVuN 8441OHn8JDKnJInmZuesr7yAXwaBhU9wIK2ItjaiFl6nTAVCHnlEDGkWdWy3qkwKtSs3WrVoQybt wWCRQuZuS4qebKFmSge30O+W889cl4+t0ZEno3/QZkbEEeaN0H1D1jDxpVIRPErdUg49rt9YwICC TT/xxDd5GQPKbzBi8g/GxLh9PaQGhSfy5l/4hV8AzOY5udAfsDL9T1/84u9/+P0f5glTsFhsrFKt KHv+C7/0C3wRvA478hMf/ejPg0HznBuBK81vsOam12C57EbVlm2AZHpp3thPIRYxBcU1jNL42Cis VWIZQ0joqBYU3FTeEGNif5f3E1zUydCSUqlt4uHStLAfilAyuQy7MF/shHhe2iByZM0xYuY060dp ce/WLcWtXTIEDDWJZDsqhNlO0t7HpybvPnXyxNjYqcmJO08cOzM5eXxsbGpwaDAeZ2qnImHEI5JU /1ubNX8kUjQJeLUMukHvO/grthVD5mH+r/3Zpw5L1vEWT/03H8BmzI0OOxptq7BHVE7TTrAp68Hr QCsua8cxEfl0LXx/aEb9v3tI4ahcw1xi6TbXXzOjXj3abTpHrRLyZmH7G9DcoEqb0+D5lpVBOgqB w/uGp4AzCS9ypbby/d6At3bbB3+AgB++9me/rsp4zp8RY+cAtXA0AwJZU/WFJ0w2XGlQV8ylvCVr Lgxbi/mACUDbCIcKJgYH4eNK7UmES7gadh6ShpcUGkjSyKbwBCvpFBGe8wbHfKHiMLdpQNEQgDS1 PPfcuS5PI7npZO27Igefcn8fM80uEKYYR/0ASbgBd8DFUTGdlJQhA1ProO6jKlU+7AT4JTs27clS XuG7mnAHX0oQQLrMNyQ36c50UrWIIeyueWpq9mp5aMU1yqDyhPG5dUvhqXdO8A9aEkc9v/nBsJNo HxweZrvg3CLxWIVmHep6Qr0saYUNSVBYCohQQloOTFHrflSubhbWS/hQY5OTdFxELZPvhxNAuL1J S0Zr20RGGD0ig2dKFGrTBYnSFZoLg4Y724STxh5hsmUkTS6cuwxG6rcGD5IZaz3GVFYDH138AdFz JBcrJRRFSjSaam0FtJACiwn19qfTWB+XhFewb3XoYhCa7dCL9Tq3HK8Zp5LxJ/gVaX5vF2Nt3B2c 9IaS5Cc/+cmVhQV+MKBkAj/z65/h4yQAASUwlN984gmQYnbv2+b95JFhXvna1/4S08mnZN4OZIN+ wOomJfjJT/4Kx+QHFwYI/PCbma8f+cjHOB92BYCXxx9//Lmnnvryl//kqae+g7E2RTHNS8/b+O9X QwraCAXaBvtTkOqgkBOn+J5kToqRmg27s8S2Ig3GwjMqxEUw8EAkgu3wZIKRUFjgVEvbelmF4sRq 2H4RCzQ19WjEJoewBSdJux9tfeQsJqPgCqiuqyPe052OhAf74iPJ5Gh/eiSdTqKRg8cFpGa6qM0R cFCs+c/N9VflmHkRo0z1tkvWoQ56m6wHRLfDI+kLLLuc9yQenilACoXjR+4fb4oxobxxWNbucIW0 NV36f/XASf8Xf/vzIA8//y9/BgG8N/zM3kGtuf9VGi0dnVYLqgdCJSAYhAh4zW0q2ROKzW7kvq2r Qh9+1OmbvL2PbNP304k23YTXPL6fgJ8raH/unf8b737vJ95LcRKGEAeKOcPaIQhz4VC2f97g3DsM Ga+zizPCklZGAEHFaA0VGl5keWNemZjA2swKXDBbaJo1Xrx3wMcTQOdIXTPph5WXplhXF2YXpxUX DaPC+fDbpcE8J+lF5A6tNH1eTW7BbbKdTTDQn3Dy7sQ4s6Dphjff5m/w3GAzdudFdxN9f+LNJAxx dziOYFUTHuIEnIDoC42DuFCULVKjvllNPG67XGCkgSqbMDuw27xCqo0fXjeJBzFh8LuBy3F/UaUG pZEMdUsb7+cI+OwEBJwSt8OU7vGcJMOp+h/Vce7TJUAsPbi58D/CIb6IlzHl+NKuxsx2RfjAWPJF hD6FfJF7wsVB28CpZ0cBEUVeFfUHCKDFQp5LYMzZypDx+7F3vfv02bMTU0dE0qZ1oRra4ErbDRQ0 oWJ1NVzEdnuCgKF0mvoBCNWAaH2APPCxOpkdXNVKmZrdjOTourpw2pkRxPsYayIfFVy0tAA7DIyM +M/Js2fBixntH3n7vfFIL9QLgObPfObXeR0gwvN7/OYjPKGA7djRIawzH8S2xvt6Ya2Ba/NPXx+8 zT/SfJFUNfCIfcuv88Mx2QmQXm4eE4TK3+wUkU9/+nNvevOb4XW888d//B/9g3/UG+s+ccc4s8G3 d59PzZkq2YT2tgRRE/48eh3W7IcRWF5ecmzE3FJR/qWMhJnWw4yq1Y1itRlouuhS3ppKD4RjfcuZ 3M2ZOWI1phFbq4q9VPlhRzqwAG6dTZlU1lkHN0Yz72U9UtkI0a8HiiTEPkSj6GfR28NeFsGft30Y HvRhW6iyBZRgDzTwIPgc1sCTZJ0p0vGoXWxsGM03wx86/GZmHm/jgHjHWHN3ul3b0x9YRlxXxzec ztH8E09uE1Y+/KfbnjseQsWjG9nb/srpSQNvd48vAljwv6pijkixIegjUAIEA6OMaW4qK7ly3uFP +Wd1ITUd7S0ffsv0828Mr7lVaj5cwK955MMCfi6Ax7c3BfyYWowG84rUHFRojBQ2151KfrvoeWMB dksIycXHOQgUTj6Ca8al4X/hbo+BtVFLFeqVTP72lpj7lAzCmzXy/cFsFGHcipzllQlACEUTfSnc c26CUwCxkt7pjfnKqm+mcL7PTXETrRQ6P07x9O3B/DdRez3R6FQTf+iOW7G7rywX+cP+OpbIG9x8 +9t4j9tl2RnDYHnO21iYvhPwNl5X/kxJEhB2CvZVZMBz/ovuAqaZ33nksM2pV9kRvadqWy+ee+nc iy+9dP7C5VeuztyaW1nOZMGYc0V+cIEhX8MncRdNvYgtLekAjVlzvFImVUc8kRgbHzcNZGmM0F1i YWkZrx4FZsII/Gg2D+M0klHsZl9RglTNpzRgMAvYCmBrAqYA4YPGcMzMWva5F1489/LLoIeB8buO YT257YyhmBuGV2CwlRdTV9k2EqMQrIE/k/E4iS8IQ9SxKL62vq6SOpUTTXNuJQxx8tVwsbu7Wt2O xqHr70P+ontLsLsXpgnXSZ1tMhE7dfLo4BB9waUm2J+OHz0+eu8DpymsGJkYItm6msuuZlfS/X2D w8nR0f5oPDg0COYTf/ChO0KhztHxAb48HusdHuzri/MhSm3bj9MrJxV729vezNRSXfWxYVoUxNPR RDp28u5JakrYLRZXlzL51VQ6duruY/1jaYQ/yP0OjqVHjg5hMmN94WhfZOzYKBVr7CuZ/BohVHow fvTsmDbPXciMnV57KTEjyiJsjiOokY6ERgfSasVGJLG/B5SRo89uLjc4OOia1SZU17Cq9kGpFkgD jMyFTVnCFeoRO0lltLWvZLIMH4V68Gmoc+G0RXV282VAv7kwrvZ3yKYZiOwvchex/jLZauAi78L6 x1FX2+h9zkxZXC7ML+VpxnruL87V1uFmdsxdz9AF9Sf+yd8++/bTDz/6MGZu+foyDOL11fyb/s6b Hvm7D9/x9jN3fOAOcnRUWkNDfsM3j54YpZAyT/X0XMHfcOyBIz/6S28Djf3L3/0a1OabL928+8fu fNfff+epR05QXH75O5c5WrP5bHuwA2H1JnmZK+Ljb370zbvTO9DV/WzhSjf50Rxw8dL8+z/9fqjT yYlksx85mWywZi7kvf/wb5XzNNXcpTwSDTB8aegysJKbX8HReOFHf/FHadG9Vak2P5Wby2Fhqav0 cxu7c+yed9/FaXO0//rpxw5ztDlJP7G1lSIuVvPcGCLIFj/xaz9x97vvfOvP/3B6Iv2dx57ig5wb uwIvPvSBB9ITya/81l/wzmBawik8PCo1xBk5ILGk3Ug5AY7XcYea/GXjt6GeSI8kYSALC/NYVeP5 qFaQTzlzg2nhzVCYcqo8tWyh/mq1a9ot0NFX3wwYb2pHZ8k9TUt3V4nxneRHJtxdYIGaB7k+OXYS BvHgUEJBwj+1TCiqggqh77ONQP/kORbgoGdFA4B2uKPpmPtXNx1wTlY1lpB35TgK6hV72epleMLr WksBaGa4jNBRtN+47VfprLX48J5KRA1qege1wSA162iqAl3gZtxKNjnMKDadJqxo+8FfpmkC9k9B TD4PPEtmBwYM/2QcsDgmCV/lJO46fRe6O0hwdpje0rWbt1DZQ/Joo4yid57mgWylSytZckzGBlf3 BinzAHlb1RKsXNjcjh6DJ3NhjJ8hWm3ReF+pXB4eHaP5Vut9H3gbwkvetlTVwFLsVOEDmU2BzoEO 8qGpRAogGTcbFaYzx49JuEmdVmnwwxukSwtSioFmxvAR7gs7xvSthWA4vpYvf+u7zwS6esBm2KXh 4yX7ItTXHZsaDezvoDLNSVE1LqcARj0F7SaJzXbkO20qlVwvFSizLm8Uz5w+lVtbM4eCxn7KYUI2 nJ+ZQ9aPW0VOl4/f/+CDz7zwHARFtm/V3yLMvVMPBlBs2aOMjfnB8VXMLZzXunNZYav3ZBGu7vQJ kC7byQX7GL/EqBNIInTJLhuVHcfVTxL56jvGhk5NjjukyAhgEIH2WA8D/f0Wa6prOP9x7IhZVNvW xhYgGlORMZIbragmbre2FzbrMCQvXb5ybGpybDDVDmJdyqKETfsZN/WyvPLErSrFiI86rpibSjCq NMVJNyZKq0lvnXObXglwWxOeevnS3De/3eCVD4/13Xv/1Le/dWk9X71NA6+jp93F7fz1hRsreH/j x4bWS5VCpuQvykh97B24tBQRnn3LaQgHeCzlxY3dzV1HPFzyDUk8tJZWFrJNATk/2j5m4UD/vjsR quYOsgWmOAq8gCvqUnmv9+CC8WCt0HDtm3/tiHTurG83lfNcm5QTqCfRSOoN0FF6Md94s3rg4GW9 ivP4p/zE/D18OwHB//KmTzdHBpU7je0hzX5/JxhTC0tRRsD+SUf32mtGADi7hW6ZFcWRhwX8YuNo g0SZ2FbAKw/LLXITB2CyeOreai4SKysZ3mZimNL5wlmWMUUggmytea+wNXCo8V/4CD1UuO+qXLXi BmcFedaf0kr8Uj7iKSJvo4UFyOeLbiIdFFaMhRGintBElLTpywZLTMRzlCq5shZ3ZhsblIymnXW4 mb9aOk21NrQ+asIdvE2OhZlpT4ZzEKd5+Ac5H2ICB2f4k29aDrILq7WUg+M2bug5oJSQTV/Mk65e Yu719H5kX+bu+XM10XikvLmBudPJt2G4xe8CoeGr4TjjcjHEg+QDgC8Kxf6BftY+9e90Io/2BD/y Ux9ZXJy7Ov1KO/ohu23PvngO/gj5SkIXGH0njk4QzCyv5Blp3D6lf4PdxDmQ/sCR4KlyWRTVDo+M sCXT34PvZ54vLi4QAfUPokoEzJ3IF0uB9NERh5fkTRNcINYii6l55g250fnWCG5vX3jpJbi8RPSk yCgydIaHRpkrNk9TQ1Wvg7AAAokgGeyJxpNIZqM7wS0dGhpkkpU3SvOztyobnGI3+ouAhIJcTa+r EcyrWkfDyGhyAXAfgd+mJiZg+Eog0SYrTj0nqH6W1U3a5CCDTfJUNZTJpBrQoGMrbUMuBgOgVjS2 weq2icNvEQdroDHhPEgz16DhiBqDQ3ETL9iK89vv97UxpQxo4Bt6OtoHIWwgcmP63GrrWyphlCcn JxkQM/DmRMhO21GRrKJcQjwXFX41cEG1tmkv01hsd39pJUPQys2kdWpX2z7KV8rd6r1yxt3Wu9vh 8ZYHjc3UOO8QZdtpeRDlza/RycoJIdriYNRmtI+Mpsh/JBLhVH/krvuOgpqNTw6AO6KNB4wQifeO jCHBF7nj7smRyRRHqNLTobJNFeXpuyYHx/rf976/PTuzkMvkMrdyH/rcB+j1l7mZJbMRToUIyznb aH9fT7ibzbaMnkq5GukLYaxDkVA8FWMLrpa3S4UKyGgg1rUbD6pUCriNlEwk1NndWaNMEuGcRLgz 2sO15FDv3NvuCncmhlJR/jeVIicZQCEytJ8YT2JZEOxCvg4du85QEEe+u5/p2kKOPnsr98AH7l+b XTv/1Yta+ZFuxHyrO9vBaC8dilpRIUhGdilTCAYj6T5e5IfyfM6N2RyEyRMMUMwdH4jiR+NQl0u1 YqncQSlKRz011C9Nc7ju4U5J02pFBvd6u9U9s7uHfootvV17YgYHoSflMnhaFcQ04eiK/NWD/F1b bgVhvxw4V3tfGEl119rH+rDT+9zjObOrWRfuhS28gvOIn2GT0NrwmHUT3Ly3CxzhiUdv2sIiwnL6 PJfGpqarcbNUaaVZw3RtzHxziw8iPVZ/Q93B/SSzp3pDs1WKVzM2bat1/mz40YefWP9PEFP51DyX kh9lHJa99HROYzM7+JbmMR3C5p9uowkdJPx/aA9o5hjdlPsGJiNkQLl3wmOVMzpECt5/gId6hsmb FCqiPcqvylgS3DbgFoB3/pnoS8L60N5jeXjMC3sVHey4Q8KBjWclrUFKHzvbJ0fHKZkBlcassHi9 gQhZTO4JHac5HeS2qVUERcBzcUwYP4Cr40bTaZp/IqEl61+Uo0nQLJmn9vZEMmWCh53Xb95i9QYm 7zymKkgzMQ63quCEs7EiNy6EGl6J36+uLMzPUbic6utLJxJ8gOSo22gNjWV7sY/y1ExNnxlKCBTo DKLpnCuUsNFTU1MkEmdvTSPbSkA+NTkeDfdaVtD6nBnZ1o2hgibNpD1I1gwHYhdEDmw7UPV5JZ3C vnTxGYo2EK+iWftgv2DE2dk5lVpHI4VSQSU5LGQ6deFISlBQEgGcquWO9S0eUNjMany19iR7WKsT d0S1b/Fwf6ExsVwiw7YlhpF1OplKwqNh8rFXs0iwg0wd7oTXzDYAigZrUWQZ9ltVY8GOohdtFYie 5MjW5s4u0Ua5tjM7v4DKkjqr72yFsFzUEMLFO9Amtdyj7fcmVukG2twa96E1brZryoNWoGDi6ge1 UvswQkk4ydgHWvtSYDtdkTgiKlG1O+3sHJsYPHJ8ZPLI0PBoIo5q6EDM5HeQlwtNHR06cXoMVe6e EHakOgh4PzZQqW2sLeWRmnvPJ3+cuH72xfnhY0MsDxwuXADohH3D6cRQgnrKoZF+hsxgyUBPtDc2 kAAsrwfbqiYg0RXp6Qqjdka/4zoU1N2udmA5ia2xtns6uiLdoUQonIymR/uTQwnqwbqjWEMEy4xE 1NVRRTwE/TAWdWdr//AAe0BXJFjv3N3O1hh1kBBQl1e+/UoLteDWMoIed1XJTtO/AuSDf3Z2o7CS jALetyJJnY4lRlIbtTK6rNubrN7O/ql+oJL2vp5qF61uQBiDiVQSAacd2n9y34NdSK5UEF4ihILG wHhz/la73E5wGo2gOtbCF4E2mtQGzab0HIcaxTjMOgo5cOdrNegcXliAC8wsxZ/SSjxUzueUHsbL BDFkjNw/tTkrIaf1XBbI3QwQ2hegmjL3KnIx5VLmpGmctkmCRzioJrmZG8lyakHZnFYPu54GKGwe lyafpHXxuA/cZCfFu422TUITz2xoMyJ5FZSzhLmrUSuHiYVQl4+G29NwN/w/nB/v8c3J/SeeMIwG /pjLaJadc8br5MHronSYf+0DIjcZ6XZLHvJi09a7jVLNlx3Wv8vtu/7U1k4HAykh40KbhpwrhwDw qsIF4y3BBmUPtTcQwSBpLa1DaLWdD9zzIMmnlbUlPke3gLjZVpYbJffUNcoQkv8PImhniIwokLq/ YCH8gdvAOVCSzQjK9dzegvVB8SDmPtZHKRD9y1sAz5EKCYzfcZyTU43p9g53lCu30IFICjPCpiHM h7Z40zduYOZxok+dOK6ERYAkDL1iCe0EcvFQnxiucWsrEVNfwCNHj+G8IR9z49YMaU0chZGhoR1Y 49VKBCbG3t7I8DC3nhiK2i/F8Jo7do+Vw/J9rk68lk4lNooFlMxRIoK3iay92j5swbKsrWXWOGf6 6aqRQbF44eLL1AWNT4yTFLDAX7fTG6/JRsv4CpA1tqgmgXPpvcBGwIBa++jBfPNOYjb7bCKK9tbh +7MDIwbLyZcHRrnj6BQ1IxYn7oyPjQHHc0D1sfcGceZHaDaYtKh6Qkron71d/cKBnOj0U6rQY2yn uzcCYkZC/djURDzcg8Xqam9DlIhhNI/jANS2U2PCyhGwLr2mvtc4VV9RtqNo1hrg0fgP0Bsydfi5 FpRi+ncBoIgrEI1h0SlNzQXjPnDyxjfqiYSggpJm4R6xelATYOAEbtf3Thw9waqrVDeyucK5vzyP mwmsHEmGJ46Pei2sD6wRhASxCWWCFyV5a9N9q9XgIwHGA8Jit5N09+LOMj51EIR9kkdiRwmFpONB e7i3OwrLO6LdmjcDrZrHZB4EJQxSKdlACkE1xCZ7xC2uVDehWxFarU1nOTcZaHCGiPrrxeIxFdYS z1r/eLld5OUlXCUXlZXPssdRQeGBo+3VtgHWXZC6pRcBWPU0GhoeZrjI7DEmoga0dzCmFMBpZwoG YVxx1ewTkOA4OGdF8o0TZuJQDkfZGPeRW0z2ggwuGzC21FTiYBeo7gm8wkoH1TuKvVubkAngcVGe KsQDWJUmhgQEzV+Wx82UU+IfIygEopWBoJIQ6yBRGNroxamCYZGZILXwPS0uDoARcU1LYgKmk2T9 eF1Fsxbsu7nUEIk/xzmI8yX77hCBgmxDmIU22DS3aeVejz00+cyaMyCuPGg2DkV/PXxmulPkwQC/ vbEAR8O68dsEnnoHBvuFShMziwQt14pTw/PlidNOHP1wcShwWvmLDA+GWCLVkq/DaJM19cbkmDNG gsnCzsQ5a88wFjanI3Zdh8hUDCN9xMRn7ewaGhwkOrL+qBo3ThRTKQkPNLB6et/65rd//dtfVXof S9cWgH0o5glnX92EhsvlQ4aELgKMhfvIpOYawaPn5+cwnqDV+MVKCezDqRP5DecMeHp0fAIKrgc2 w6OjrJFAYnJE3r74N4jv1xGLgvu9XlxHDh9acDhEKfrmaiZHtQxOGIMXDvWMjgz1dHfC+W1gUx4M ySYq3YCsUyqRWFxawX1eyxVxDJkoLLZUIrpdWUcSAFrf8eMn8NZypTJqt0SLtR2q6wil2ZoID8Va S6cwyCAhLWVQp/09RHqpUUU3G31Z/NDLV6dJy83MzDFLJqYmob8g1FcoFbl1x06cWFnNMGaUPK0X 0aPqNe1Llg3ig5L+89Y1znFmD4CCgv5Roi/OxgODn30IEoxsmEnvKoVCAeseSKMukrnJ5JAMjXBm matRSkVSfV62xzxk0uAqq/9cewdpB6wIHqUa/FCoykrDHQYUbmktb20VyuXs+sYqHEvkHQI0kkQg saOUz6Vi4dHB1EZ+LRru8cCQO01owpau3mRYXjV+5KcdJRhaRADolCvoyLCecTm66XiCfFx5YxOT zkIloaToiWRFVxDpL4YQu8Y9pftvBS3F3ZZEIq1lo5Wp7j10JMItocUl4rkwfi7fuIGPj4o3gwle Su6do3FrBlJ0PtzPZJdod8cwITjVl4r1j0cvX7r0Q295CzgYujA0KyCfxeTG3LNrsjlBd8rR3ECd YMEAtpGDUUEdI8yk6u1N9MWk4EbPYgQJSM60tsSjYap+mDlEb1hqueHwE8AWkW2EsxGkHYmISun+ pDVhojwqZtI/bTCoiDljAymE3UEkOjlMEjl/CQYxeJB1Vf5sYRS2jfuuzIUCLu297DHk/RlknNR2 Wv+iPZ0Kd8Z7dwL7kNvU2qa+X1xco9q7daserNFNpsLzSHcP3250ScYOLm0IlwmvVjD6QYkzCxti HMsSS028JxSuDQkR3knFh2TPgCmxKdLLD3ZiknDl6IBMfT9qkdgg8lBAeWvZHJfK3kpNHT3Y8msZ siK4RIB4zFiZJmd4AnftESRQuNKRz63SODCdTKAO1GhPLNwjwFdQ90eoqNZ92AxWOCEnUBgpKLpE ivogJ1qKXSZar7E1SrL57yZuLeMKyieHSlxAe037vQqskCxWt0M+L+H1XdgpdLlCY1zm2OQd8Xno PiPtbPYXtgN1rpZGuLoJ4YxSQSlD2IXyXDeaFnzcEo+wPpTrY1JyhqwzpgGXIKRBPbG1xkW0kAOO KeYmazhMMQFvAEQKKJfteh/fhKBNzQdRB7VeHHIJBSUox0bAAnMLQURidIwSe4y4MYjByTETd1rt det7b/+RHwWj/N4Lz5CthD8S7o3kuD1ra+MjwzeuXmN/SyXSVGAikgfOk8uvcYbsQExC2CVsuKyR cJgEQxTzjBEiEgD2x7WBr81cWs2sck/MYLQF7v3hN0u7Bf1WpLslLQg+xiqrWxMB7E5wowJxr8Qb MEn4s+xAHBdLvbm5IU6ubpMktZRihra9WU3FoOdym+Fl7VOUcfPWDBNieHDg7KnjE6ND4d4gE5Il QWs0dhguoLUDdqFqJ7lQ7CPbFY4AnhFEFy95lo+tUqfNzpY22hasFcvTM3MGtO2DMZmiLjLn9aXl JTZ3+IyyvtKdcclETThlz2y6aZUfUDUxqSwbdlGuQIWblmQQDiU3UFelOi1+vGyOf5v3zbUYwqPm ZlzmcBrsuFMz12I9BVweAQo9kNwrHDqcR1wdqm6Bqzaps6rvriCWlc+TpOyNxnuxztZtAcdq+uoV 4gwqujFw6mVMJSHhJwGNuP/y5ZnvODvo45bZ9pAgoJ9kHYsmvrya3vRQDykHUwCvCVNI3yBf4Nq5 WK4LU8t7QpEo38jmjpslUy6kmqFV5y182zLuNu7Jbh15MZoC8xW6sj1cyG0ooJwFvcSGB0eYsjdn rl+6dGFlbTHY21Hfr928Oc3MA3dCixXTRx4cuilVAJtb2xRvcY4F/gne2hpAEp/BwR/h5hFFYjDZ QE2rXpUCxeIGS8iaJ2mVBbtI9QEpSTfK0R2ZBHPF3CrgFkMmkSS3FTFgy5jGMDjYE2njvNfRmkaz cBt5YsA+ZHkrKklWrFZXg4zubs9/K9CxnZvRczkhiwt3GHBa43APqLvjizfms9FAd2Ik0v0Pj/e8 daDzrUl+R98xnF5q7aq1FbNZ1PFw8rhbnBjLWf5mg2a5xwpSAlnRGfE1KvXybDkR3Ksi3gQlTlKD UMMXfsOGpr0IUQL311EODsWI8QrBIvK/4xMTnCTtipSlV2tq4903oDVja9pdY0ghOJjYl/JFlpyQ +DLUApkrOaCCazXDLXjkDSqbthXkwaxp5xmmBqHNMAR3f80cy4E299lrYhsFBA6t6DPm1ytUteai 4v8rBpKcyAF86HiD8AnBm2or5J3FZQ8plGEVKG9pDywSJyQyCl2N5E3LOzdOvdjfGHcdWfPTdPUO qH78nbnEhwiYPPUkpWi2H3Vm0UMgm8GDzg7gm+WdQYUIBmFnsd4hdTBbHIniNOgEzJ8AM4+MH1nN ZJ598Xmo0+TJFfFIJ6kKQ5mhZuMEu2B0OOG1tQwgLfxa1jguYS63try4iDaGoAXl1DaheWMVx0dH QajQ5qWOhosElqxUKzBZAkfuOkHOkUCAnQdjx6nwZS5kxd2BU1IoAJJQmrHbjQfcsgcCAjMMI81C 8mjFGAd6yq1h59vfrsItwASw1DPZPHcYlZDx0eHtzTIkQNh7fJYtnZPrHxjAjyiWciD77Oa0GiM+ pyiFBzZNcbcNKmh9ktp2ggLdwNaltdzN2Tmj39EWp49lxuplw4X5KO2AtsDA0JDiL+v3w2/iPZsu Ng9telmwJrRLwKyFzf6Km2+P1Dz894rvJmzGDeaeWVCI5wVSHxwbGuhho1WnQQvuGsGeNBg5GfAE wlTL+SHG3YqFQq/15sz8MuQeVDFlFzg9Ym2VexEUz83N4F9wPsPDQ9ZZ2bLP6sei2S4Hg3WiLgoq S0XZliPg5quFGgkH0Qu7mcQqABO7RkrESASouhRCAfPUyiUFkjAmW1uYYOQrFBmYBj4X6cWvLHtC MwYK1wVpHC08te/QD7fGeujtjwwB6XTnCllEjZkqGBROlbk1Nj6GuSfniY/GbMaLZL+cW1phHJgc 1kFYqWBMLCaVdUy7394QFU9M/TqXj9evyjTYEeZ7YsjwFrDOLEZLkeCqOdpOcAMgozH34ks2Gyuj J2CjXqBIGodglLy/p2qHhwb5MGEZkQ1/UlcNAzgxha6GYVuv9Lgd/3UlFo/W+TqoUWjM0lFla7U4 eqS//otD9Tsl4XL4oVceiqSXW9EpZayZSdbBRA2fWPuuw4C9cZoZB8cKGASM61Qj/nHVSXMglJJi MF0sCVdayWXDr3yGNMhF+yJNczmMAJ9Sw7NNVqs9zM/lCA3LLntnojoWHaqBrGjFyANTeYHMnmAx tXJWqyTJjYqYRDzlWcWDh5tgzLavEWNnu7/cUL87QC0MPLSyFG6fI8W84owOJ4oAyzAyzq9wh8lA D71NujdWBu9vNxtdE12qhxnCP9GLRTcKJSm2bnlUsjyKC5wNwrWITM3ez/dr81HyQ7ffxDZ0XIq6 5Yc5XGnbu63tBoZo1/Xq+/kw37M4cwsgCLhD1WS1GsdnOeLz8k8IHnecuOPp55+u1as4mPgag0MD IGksJsw9+x8ePZXwKJ889OCbqSgfSPezmtRUb7/l2JGjEEX61Md1ED+GlCtrg5AO+JeafO7cWi7b G0L5RMQHtFUROm0XwoKov6FmuhwVeQvitOrBjtXVLJdE1KmfIJEyBTWq11AVMkG3oVS8gbFlYbDJ BANUkHeBaeL/03tmYnLq9MkTfHZ8GCe6u75dVRMdsd+ED+He9yWiDA61pVigvlgci8x8ArjAiVte WVlaWqQwiH1mHb8iX8B+0PqR1QhVBWZMCHV8JWpJH3UpG2Y6fCdPnWKq4IRyFVp4VtrnUIUZ30bG g1nC5BZdtK0NR5RXuQea3z5rXGPmIKbjPfxJ7YVIaumJUFfZ6OFBGj9h7K2gpGnc5YBzqpAGCLAJ IIGksoXiKm1k8mhq4xBs458yXAL7CAhwybu6lhYXld7v6WFMWGA8ZzpakzSCwHYkW4hq1SdDZpod rYVYT0UZmvysduUjiL/UnZ1tmeVhvhP7E5etQ0EjxxC3tPDnEuxNtmWEjOvaG7gcSRkgss6ODlBK wGRMLMXOWogwBdvVngHnVx46iY5APJpgfWbzGX7j001OTjE+fYkEOiqqtbWlixFB4ZdpEIrGMcyc Eu4G38v5EjUz9ZnHXDgrmRCBr+NQWNV1wOW+pFYv5ESLPU3UOGhbrDnOphBpXQKM66mepOA2rmOl 1YqdZlQpcLW4AdHhWDLRZ01h2vGgnMLjBSBOzHJ77Tl3nAMuxIXCrVy2nZWppt2VWqCyk/zs3a+3 zrdZatzqnb9awFvG0HFk4jNFCfitmxXFhPZlmnAW88tc4LUZv41byf7BNVrEs89aTeC+mbgzf2UZ mmKnBopDcXpESBKPh9CqunCItyLtctM94S9Kg6GxCvioktKr1gxQnTmBbuXPmmaxak4xP84VUSSB u9MujY6Gf9BAmWV5OcMDW6xNTt6DPeSTmh/TfMV9GrlE9vB/+nP+hblzo2lGVkvNLbh71taiVrab QTCu9z7pOuEbltBzL16GGbCYtiSGPeCDG+NZYa42Y6T0tReobyFfZ+/RvisfWVUdZgA0m8yl54vs FvJOfb1Xh2mf0NDhtai8vleFe/4Vsvgy+q0nT544MXXiuZeekVE2RiwuvzbdmloQsPdTlOc5qnKp TECDTimAOtq2VKzwrdCu+5Mpsk3s3bT0sdIKscjwtyJ9sUxuTdX85n+AaJFGpwtHDddalEzZZwG/ XIZX0+FSkJMBIVNIsbeLs44aE245N0TNlkwEkTO08NFuBDxRJOtBfHb3IXUjpufNiXOZVbgcq8uL wOnAvswelHz5NIExHeJVi07yqruHmkj1VpifX1pemV9cUPVkoQjEk81kN4olov5EKhVNJHvDISHI BP5Gc2HUAdS4L8wwvLnRsTEMJqZKyBcUZghJRrzjTriD4DOGBamgQTdGb/aF6jZa1+HkEvvt88xu M4GntgRuNSPARBgbGmRP0k5lyTmzI5pIcvT2tEUBkgEc59hgNhAwhG9TAwRR5zBZEPJS6mYCyEsO ADty8sRxoBvmXy6f494oS8Od41Z30b6+C2vNnMWJJgDGYXTWPWk5oxOJPI3NxfzjJnKqzDOsjohl JC+iNJYEr+5iJrI9sEcIPLS4h6mslkJtrQwgZg7/Wj64SflwkbglXJJAPBie+H2yIO3kmqB9MFCZ 7AqnhkYB4AAjibHmS9G4EaAmHUFxFfiiUnmTCJbUORkVtiWMONsAOTfGH2+OEI3xAkkwipXMLHAW ZsbKjwUOYoZwga0PTgN0Ujbbml5Lz5O8Z30PG62GINqvqPiQZRTRykrshocGOBpuFUR77IAZI3n0 bl/4Qs7c4ALF5p6lcFviFclMjCNHpvLTSw/+xH1FhWeNx/sH7rtclpD06x+nwwOzL95s6dbWQurJ OxFzDjzhkvhSWVs1NlNBCzeIJwDo3DiuC4ugUilJAdf5OBZYjq2Yo/Iu+aeSvvBNw7LLnD1RizYd Bi0Ws4o+9TEw6MCwU7VN1Uxw7A5DxDdKNwOAy+CCUG8YF0c7n4WVfkyRhM2V8ceBgVXZ9IFh9bSf Lp2/Wh5PD16yG+hWUJbXDb272zy4FkyYpeXl2JkuqaBELTi588CvMut82BqhN+pNmDDSuiOtoodK HKz7mtJ6usCGvraOqV7VJGbo/802rBIKA78Pun856Gz+pM6vQUMxIw7A4buFXbdQF2VotrfGRkcY VdAFq7CGVya0CvyNCPzeu+6lldHT575HZEIiAbdneWUJv5QnuXyWVlpcDmeIZ7M4v4RAB1AeJhgh p1gk+vL586QZuNeoXYd7pCXHiRKkkgUU8BKgjZx6UoMAWw+27UByOI4x51INiYaxW2ceWGSkPBKI B4aYlYyXDshNOQlUQWvsRKNJ8aNseK2cCGMtUYr9GoRwTcD97lB0vVK9eOkSxZRgLnjf3CWWDXXS yxnA6PLC0gobPPkJhgM0jCwqJ5BBjj6TwaGzFkrKLHOdADcT4+P0K0WsEYyZUAYDTYTG96hPXZfy +/Q6wG2k44I1nul1ZqgoNlap5ViHtnqbdkwgLIu/hwcbpmWpyZvDfNTMO6BGiH336jq0MkLjpepV YBaCg7Y6zUqsc4ThctrnBXSQJxRqvJrNQ3muMJ6YlX1ABjo90viZPuqSd+GLyNPoQqpVGmr108HE tkY8UKYvuyw2LpPLexdFMGKOoyPoR0Rv/m/ugDr8Wud4DRdn4SsT31ldF9TFhwojJGNI30PnUNe2 Doy+lYYaSigPi0yXWi+zYIxVqt50O3W8UZJ2KHUxJkAixBzJvj50/MGj+UY67fgCdriAPZL9FcgF x5OkB+fPNEBbsw2Owc4OtkUsQ7FKiATBacSkZrQ1U3ZoNqZvxHjhNIECSU6gUlZUR0V7bw8Gl+ES q0/kHPOk1DWDnkYK4dlV1OtH/CZBokKo5GQIZOBZXzwGAohPCUuZFjlM6R7a2nYG3QF0M62Tt8Ji NhVO3snIGGh+QxQpLWZGJlLZd70G3/jXj/x6Z2jz3Mqt19toTHn/aiC/WqBlOCdvmIZmB36jVJ6t uwenxyrDNcQLw0rJVd/ZQZWCdWuqcDXFhTWStF0yVVAvzPNkzFdWV4xhpo5TXKCQIis9Y6zUstIc OmntKI0m/URWh6H3GjSHOHCfuWrdNWO5aUUwAmofbnojstc6XfdjnA9nfZpUfuLesdvuBk/g4J3N vzbf4/61O9e+4g4Yco0WAQpMzUbLYgpWdCCloczHBz3DTz4cmQvQGAsCoIdboRzXZUVzYoIbcuL7 AYuQXif4pyK3adwaCAan7VCQdma5PoJIGhKdptbp1ptJYZRZ8cLw/1BwJuBcXVl2rSEYWKabsMO3 nz1x9tbsrVyJqmAI/ppFxD2YFIsA9rgvoE/ceqYkHemTfWpjKOta3yU/tLi0+KY3vYntn4/Rek24 094+nDxgRu0VHQS1EgSntoVj8kLg1F3HuMEWF3jjMpXtaAuWM6O5L1F/dZeBKdFJTh/YW95ryz5b ltQGt9jKbD4YKs0YyWUIR8k6FcrVbHEdfjRGgWw1OwO3m1AUZkk2X8oTbG/tUJNDlhPTrswYm2iL En0K8Lk91old/mZ391HI1eOTrEDiZc5JjR+3ICpq0draxhnZYrBY9hgCTgWhN+w14+KXg3vIf3z2 6JpNIoCHc60aKQ9R8Q3fIKZrtJhpvOK+gIBUwzrcj3Y8enRooGWnpjjCoGi9UwgZ/dv3l5ZXucQs 6QROKdBBC3q+GKvKd1vLOC0z9j+MCLsrA2vspX22Xm0/tnkwrfGvltey5NlYRuD7wBRYZxxqeB1W N8i4a2IbiQozrtYtXlvoSuoNl4YCU01DoeYcEDPNwKo0VPl1encC1si0CaC0JBLnhu/McLHnc8nE zNhoLpZjAMZg7IYHRxm6mzPTXK+AGwtCPXmkTd1UFjkyFof2F9DjcZxZ5vjz5NMUYRhtgNMmjtAu ZQQyaxSkDDtMG7rJ+InpXCxiVfGNC+MBjCp3b3lgZZngm5M1YRtWnaoaqlKgxKykRSEsLlMmAOIg CsReY6nZC6NxqnLogiEil6Oiyh7TOpysoKGcnoxiWYJEU9A/c/5Kzydfo7/48Ufe81D6ofuT93/h 4p+83kbzCpDI+lfmuuJsBkr3SRfSXDpZaovx5VRqTqq9hjEaBTqxT3DVLBP3kPiA8fbkqBr2Faak C+/eiyA4GpcGMQlnTbgQGuJAvbR7FzME/hncjxrxLVfB6nTM1VQsdMfNOMoqEmiD8nFbbWFo8Spk dAq+WdUGamzpQZvhbqC9gWwD63Dz7ePgIYi/jVNtGm6u2onPTuV2x5r36BsoGzayvxENG23h/DiW TqAMJMd3ma/lvWMsh2QFPnytnDBDO329YAvgscq7Fg4Gt0TAgCdTxRd2hOOg0aLSRIaweEzlB5HL ItxD4Bj1V5nMKlgQmyU7H39kkBHmoaP0Dz3wI1dvXt7YXHffDM8HCqmnN017hB29FYeDeZ3J5LnV 3E64WVijzNoa63zqyBEWDsERpB3p6qHfYH22yOCH4xE4NqxA8jps21Lyu/fBM5woBpsVYf6+5EuU KLJ9TNU12wr/meVMCFL2DDEy1MoOmyRghTpK7L+iZH0Vy5U9KJ7un13KPHf+wmImRwNs6gw5OQJT cp1k9hSe0iV+t6UnEi+UIKjtAy7TMUF62+o8E1HiaEfFAsAULDe+jtQGSIhx0cg+YZLUfl62BIfa KJzqt019vfZPvKvtyckJMiqIeBF3U6XvzEpjoOjBusSJEFUEAoMiLF2yZaKMJ2At0pUYcSqQGWge vEf9/TyWNK0SfF5sNMWwwjqMAY2ZZUOSzmx99+bMLHOeiYMKB/OLJljUuWFHuEK20Pm5ecX7vT1T k5NoijKTkAxg8g4MpDm4YqveEIImaJvvQPlgTCh+3SjTxJdoWZcdBOaWaoz2xVbiRHWq5R5z7YRI THVlYKx9MueqVUR9lHWDFl5tbhrmUric8hJyNlizjADbobooMT4+99vbc2s5aSKyF6IOA/Fcy2sL nXJ84luzNzFtapIrIFVIN+LgSB+MjY3LSCrHEmQ/AOOQNTKQVBqSO0Bqqu4zqotqAlnr+B3EPth9 pE6AB9iAGRAIao4X8wZxy3TXTMtiC7Bnh+BNEGRbW3G9Yhuegn75fcJnZDPgXEtovROUCMr/Ft9D vAjdOxpLsM+pPTMVCla15eufZcqS4Iq8c6B71gu3ZgdS0Zb7Y4dt8f/58P/u/+yMbT43d/0NzXT0 JveHsiRSQUSZcg/d7mumyRUQJMaYu6gmS9oI0bRAknI/b2D0sMVknHgdfIDfbBhMGMlPUqTTJQE/ ZikTSa3alCRoB5nGeFJxgb49QTfoGprmglFNfV9It+0XnptxkIconjiGr5O6tFkr7js522Z4ocE3 v41tA3vqV9r0jt399LBAAdkhG930nd2v9IcF65t8i20RSogpASjBTwEpDki6e66EgfpmsMp3NvJF mhGzagxxNrMur1mRrnda5GYbMc3UtKEL94aItpSOwo+Wkbb+yRDScAis1KEhMWplJY6DK8tjkLRF D44sBaAkzM/NUbUNU9K6SHdZB7FYsZB928Nvi0X7njr3JOfKAWE5AOLZkG4TBZK6l0XeUTEXIUpX dwjqBEtgeXUVXhUhZDzRJ14m0kLr6/lSiRCGJbmWz5HrJNfX1aPUGj1cWCogPIQFgTc/cg9nw+wc HoJIloKSKRgFsjRUEUxIsAf4Rx35lOBOwMTO0ms3l+XyaKSIaY7gKcX6CGI5uVyh+PLFS6XK5mIm P7u8Nr+a3dwmpRNmAFjADDP+WTga220JLK8Vtih/7g7jGNK55e677qSRzMjwGKcFW+zY8ZPLqyvo iSwsLmD4mY5lOMy53Mljx4UK1DZZn5wi1oSRJVKAsCLqm2UIlYNqD3BHTaSxFYUULKTkqBp8Dc0w mWADHIV/2Z7sZbY+IyFOmrW1Nu4NmpfPG3w0BRcksrhhkgakz1MsRjEdMJthehLBYr1hgOCccfuE /eEtQsDA1UVGQ9Ks9LLcZe0RzDA7IFS+58ffPX39GvKkBdqcZddAPDgFJhyEdrB1Fnoo1oeZwVnF IuPbUAfG3M0XixKYCXZzF5zHyr94EVHx9fUCfB1unweAmoJWw8l6YIPERvMpboTUfcxugtt6Fwk3 VfK+sf54xyaIbgI8ok8Jt0ULGNO2uz3QP8SRl1eXjLpgaIvLIGhysx/Dk6QClMnKd/YAd3AhzGBc NsOgCMiCrHm5eMJnEUJRYMGmwVfgKuJsyW2R8W4FqLFkutwobjHYN3eqpGbzuxR+ASyzBwPGyO5Y FCvndFutD3RLA+wrKHeX5+Zn6b+gqoT9PSSXifJJ4bqAg5sYr+jj/E00px3/xZOHMqaVrWi853Cq 8N+f/Sw8FrdWd0fuvvDdpxaCOFO3P4JXa9TBB4JQ5sUF9BvBm4jz+D4bHMWIju3YH8Wd8UIJg55D nCEDBSmbyWwOGsDjhiIk+Shg8QynInr8AX6T6Uj3p3gyNIQANGElIpl1KhiYcnhOxEzcQuYtpkoF 2Tb57VCiNnGv+VpAKoIn9g48AAaca/eRMbMlpSfbBR1ZfhV05p1N/oYPgYfjvJP7a8G+JdtteN1e K3VpjU/5QkulmGduaRe341g6Uy6RyghwlFpwxeIG0+th+YM6ts4K5QVwH5yAsppcC0AHa1MHNw/a NRv4Iuae45zifqikW5EE/zQKiLqFCd+r0+ZmnanHbAHl4Dinzp5m32J3RzsIP4JrOnH02A/d/yNX b11ZXF3kJC2gUA8wpMlJxqTTAwwXHlY63Q/ScPHSlbbOYCabW1xZBqNZzqyyAyBXLe3pDkSoq/Fk MhKPY6YZEcIZCgryhRykESwTtwMb/OR3nww89Ja7LJ9EWkgkLOtNTrICdl0YOJKfE8dPSOfefAHu AdMLS4TBZcMjVcMgStBWC08yHdenb8H2yhTWc+ubFNR1UcPWqm2TQULCgtkGllaAFF3d3mvrWK9K S3twIImbVsgV1cCmXMH3hBW2uLxCYpCoS2R+0DpuhVoxkjsKMilV+WmRieJ3AnZLkIvlLkEoSRZI 0pMtebeuBKvpE/Kw8/fXnYffoHoI2aDUyoEOg1oa2UKT6ziw7dIeE/IDiZUSI8MBOYl0X3w9n8Vh UV7ezKhQB9kt0YqtcEsH4Ym8dZuy2Aul6aQfrdDu5LGjkA7hvcCl4jiAHlwac4ITxtcj5MDfYP/h g6rBogq0vsv2S50eVbvQJEC3WawiWO3vs3mCEsC9xsyZ0BVEDr90eZbqi0HcQI9aTDjbm1FcGRPK f4wYa2K0UlsXUCDvDrzF+pOrj4O2LGPKSsqnbWL8CNN6aWXRV5dD0h7kSovdDsUDE8MTZgfxu8O+ 4v6DF4m8ZWe1v48xYvbjTfEeNgDLj6/LgZePg2Ym3UAkhsX5YfFZuNg4jt8T4upAcvD9hcIzNlyo wmcJpFG8o3sEJoNzBTTPHTD/USicaAwEJlCdTAzTQCdBnERU2kWsayVrHpCBV3h9Mw/PJHTYRr+j 5/6RAyFcMvjX6lfeMHnYfqG8Xqh0xyxQkFsgC6VozPYDroi7xk21Aj35hgyj46UsNO6de9ycHpev /JV5oOYqelrFp6pKVqz4xmpfW1RNR82mykPq2+xhAZVfSJH+oIBLSjh8miFiF3SP2OEX2+RUdSKF y4MWt+6y6MgWo1g1UkN1ugl9cBA+zkApTrUJYAA6TbyEpzff7/ErrwvGFIXUL0DzzdODTsd28Ed8 bBfPM0yRq8T2NLgZdjp+zmx+ig6s9MGarRpj0rquNECVV9F577spqT8mAIEkM1wTTJWZGgErPCK7 Jq4kHgOMXoobmULgkExUdnoSgzzBcHMv7jt7H72vvvrtr66X1tl/OQWqxpiElNSxBbBvYpoVi+yy FiA4b1FCvLK2xprFAOFpMV/TA2gqhIB8maaU5HMUjDUYCk50vpinsaSU3pxN29EJyRobfaf2GeII Qft0U+Qg7VRKUpNDzonTczIvpWHcYPwa/dk8OIIGvCQcbttmYd3382Q1m0NHDBPMD1sDXh/NnzAB +CZUbDNMjDXKqvQYw35nCxvY+lPHpygmxECbiGZLLN63vJJh5CAJYiFAJ7OZ1RD7+d4u2BskBcBe tQ3w6WN8YcwWN4k0I8aCcdSSBpmhpQJc7GgMRW9j3TQoPjKMZiDcH5DLYEbdp6x2WuBkY2g0DLSD akZrxZRZ6CpKvOcW0om+rfI6pla1T9vbgGuYUzwXYSZk50XpNbhKLX0VQPHcnH0RLnFQQz3ddLfq AZeg1qtKIVaN2AWroXoHrBWELfb/cATkh4OrQpoCbgBliS4qcYQSOTZL2K5BGYD1rGQAdRHmSfex DkXGssrstjb0UjmI2KPUbwXVP8tK3MlZsSQ0VblAD0RIY3L9mGkLjmX+hNFrkru135+aPMIB5xel q2usA/lZboOIzuRMmX6CbLSpQ9i8kulR5sS8LXnNtIzr6WFW8C34LAicsxHrne0Q8LnhXTjvWFuW nMiOhmMgm4UTTVUecT3Gl1G1PlIUK1JYpApvXuMmag43WtfD8ejkzZyhd+frCUWYkExfa7cq64+l w5p4y1cpIujeCAmx6md2mPptNvpDIz/W9KO5wMe++qU39KOx0ZRU9vRFmFbm8cFC1PAaPWCLpUXR gZW8knnuZWpY3qkB0Vp1i5w7SD5m3MTogpbIi3IDFbIYB9mkmcULDrISya2VuN0QdVVc2NlOXz5E nXiQBuAc8GQ86sfXZh4pMlIWUaXVHAkfxzmLosALYlRnbof4zFOGSSljZKbZ61A0d9xucOtZSo48 8E/nyTim74bV/Ws/WmNlueW3PcmstLOWFbkaZuKCHuJWmQnWcwUBlhPi2vksi5hwrWG4Dg4uQ9TB PDRvzLinOpAtdr/LziiFJYJTybAYaqwNz5AZLW12RLxSbDTEDF5hi8zlsiTJeZ0pyn05Nn70TXfc /9VvfXVhedmBTT6qyikkkjbY4HFbt4olEioUVZWLVG1VKN2SR0WCG7/ANMx3iSxZ16pHDYUWl5dm aMSysEBM1JdKcVH4K7AmMLnaGuu7UxNTgfvuP8X3sAx82BgncSmlzKkfdjIYcSJLUStDwz1ypsxd G8EV6QYIObK6TEZQNXXURUC5I+lG1g8UCf6Akk7U6vTF0ZBxquLC4iK0BkwFGcWJifFYpBckg29D 6g5QAmgM2XImysraKvdDNZ2BwOjQYD9ly319ah7YEZDwnaerJR4k+yjQ3WyERQNI5vdOTU1mVlfE OmpjZgvq0mw3kqpvqmaeD8A1+68AEdLi7ho2VJtl3tzGmdVQ+oFFzJ1l9nGY4YF+Ko35Rjli9d0o /eHpCrYOK05CiJyYcotGvVLCHVVuYHTCRnaUShmxACCO3q5OABOeU/GN5iFfgZMuJxR5WevQQxTI +KtrA8gghg2NCyTh430MPWZXikycj2qlII3UWLGqAoXB0CupSa1v/WjOo/PAewwaD4pwrZBB10vj FzkvFsmuzK+tLhQ20GnbbxXIpnqBTnlpjT577v/uT4xP8dGZuZtCmRsgv+nd7OGKVt1AuzMl/Q0o aAKmOuYvzRVuZPfytf3qFjZpt1Bpq+7EBpLT3zu3Pr2ym6sQ6e2tVXfzW6hzFa6vlZdLpdU8otJ4 OCxOgWn5vBz5etv6amk9V2zrJajssfYG4tK618ZN8cSDev4aesNe5asUSj8QHnsKfhFvMOdULAqD XPYUIFpiWZgJ/o6pJ7P1RSLdTT/6vaGzH3rkNQ3sx4Ij/1fm27z+Q6fvOEzzwEaXCps9MeoVRRU3 4HhT4JLljmQyDGG3wFU6G372mpKWf/PyKev0Sis/efq49t5Lyd8jgNu2UKiW/CY3CThlzPr2vmQf vhRrGKMMOImZNufASg9NyFbuqfxZJoWWBP8lf2JDJ3xJBcIWTHg5mzCZ+i6DL1a7a+8RhVmxnxti N524/NBv3P13lJ+g2Y/j3o9xMKQAJTNvC9Atvi0uwSnuaHug4NuAoWew2jlnV9pB/0TXog40zKuD 9uE2INpprAOvIBEOpkVnslxKPELtNXNh2wl1uVqqmtiqi9mUG2DV3kC8jDD12QrRNP6qhyAwZS9i SfL7//POv/3gPQ8+SZemF54Vh6qdkAg7QNVYDYiRJCVTCW0HSAKFfCmbha0DaYComeylDKU0Ee3B NfM34lcucn5hgdsmssNGGYiDs4JqvLiwkMuqERra/dR5Be570ykjU6InS+cmcyX3KKKD/yuaBaOX F5lADWkAHzD/BNd41tdv3JAOA5sF7AxFx9vE3WbBa5S1Yvu4heT/WCcsWOoTuzsDqXgUc4sHjN4N WUR2IWQcjh8/xkvcCnwgWoVwHM7VaMvshgouThw7mgKajYaT8RiuOGgTU5OdxCa0IAAunymPjWHi 8KKbUYYbbiOuGbeNPYZLEdn9UGDFSLENeN5G5BVt340pozJeT8ObpXYTxDOFGgyLGVxrLyZRntGh IaBTTJdkWYCeSeVRDCK29T50YDccKn8je9O6z17F8IpCpOJ/uCk1FC0ovEwyMtKN3DcqWdWlsFhm GGbyD2D9OGECJQw6YLCZj0TpXCebgWyMuvVY6q+9HaEWRF8NYVOuTKichHjw4EQYEHBsXXfk45ti gn5sTTJ3N/Ll5/76lcLaen5tfXkuOz41RKJCYaZFr4pOzPPCCkyMTWLgb81OK7bwSNnyAYoYdqRr zMBqhA34M66SsPtz375Ao7KHH37owrlLO+WtM8dOLd6aKyyt7G3W3/3udx89evTG1Rsf/eWPbte2 l2YX6VL2ix/5xe9953vaRztUIAcjk+N3tXTkp3OVfHkzX2UIw+kIoKVWoBRZ0WfGDlu+U+UncoSd AsTpAYIJ2VCyVGREPqJSvQ14osonNw2fBwS8v0E1YcjAvg5yhnf0jV6sXXw++zykjosXL/5p/k/n 2uYwzRjoXz75y4dpHvWnsnAlg71I8pPKJvjV5srBuF+MDwvHXHjp0pliui1d7aACtDTTpN+v6lnO xLjhZEm2KWNj1zzQJmWflUeJU2z+B8kr4RgUk+L9ERjBHDHGDu1WKxxT/JBdUjVtwJesSsaKLxU7 gOsjz78nYhVLn7RwucpupQdfjZ0F52QNcP4sJYcsrDJX5prn2FPGUOCyNT/kFT7iCJKTzTmI+wpu kS1BZ6Qoc659sxH3wvKqHva5EffoVl+9VZcWJSQN4njVOqi4iXkoCr/VrHHzea8tK30RDpxUDUxP R/K8JqajZAa8HeYiUBf8H7QryO+pxfiG7IAVHHl8rKJWoPxNWKQM9ZbyXh0dRyam/t4Hf47SmOcu vPD0i8+5CCm/SQeY+ieY/s78/DIyBtZ1WX1va+JPsXmIks+hxCyxKnd9QXs7ulpMVHgQTAsaEI4M jagcqTeUzVAmvoRpluHeUMfIzfKmUSA1p1V4opZLxBHcadYF2o+wEgIgwtXM2urcwhylJYvLy2RA lJpMplgOiDCsrGWx4MZYaAGM1RaLbgjoNtudmB81BPm7UW8IsgHU0YfbqdEkmzHbrmwUO9GZhF9B AlSHks4ONI+FxWUSbmvZLEaE6xkeGopHoyZxoLJOF4iyDVJBtPmC2irNgqBcRTZM6mWME1ghAAv0 Qw6ikNl5l2Y1+Zyml1th4/0Ym/7VTMjB9t6wzh6s+YTjOF6T5nwAfZ31RiN3x8Mg3R1mKVxnbCUe Nucrtb9aBSJ0Vwe6mMJKwGHoSwv0XIXcs7KcW8sAuFIXhfuvCMbUFrhYa6FSB5KMWGSu0teDAhxm HveM4hRyxLBwEZTo6ukGCYqxncVjxGbK4hnuzCmx3ghNMFJ4nVZa5iVeqkTnomUsCAusxIDLpJEj P+bnqCLO9y+PJFjVbtSaVFbfvbTqLNvlkTgPPm1RnaI1rq5UyCFLwIsPWn9hH8+vf/0rWOS92m5r V9vTTz/9sY995Lf+j9+izTC2j79OjIz86q/+Q1/HQLf4FNweMI7AvsrJLl++cPbsWSStWUUcmWmG 5wluyMASqEITYjE343RqLykWt+JMNZRw4+Jn7laGk+dspfyCE2VtR8xPNIS9I5BdKfoJ8/jSygtf PP9Nfnj+3fbvNp8339B8wqdQcbJhEaGIMZE/a+E/Nojzlm9oGL0ROQToi6rIxk6YzX1FNU1piU15 TXgDXVQVSdiEGU7qnodaFCfpjAT+pxQ/EAdv6B9Ms4MWVfhVwEzDbKfdK9hgd2+n3hgB6elhF+9D uJ0vAVGyUEP3VzXl4kcZDVmn7SEFw6jiDVJgvYrtbC40MocOCvnbGCieU/oIr5/fLD38RJ6rNZ95 4hynCS6Zx+xUxAZd1QZNK9GCV4McD77FbyJ/ZdLyV/uTqeVYwsmhbNti9SmmG46jIgVrHmpAh/zx g61FVDRtPFRFEZFYISa1F5TWAnQBZdDE0YiP5JbkWjm3j5ztA/e86dH3fghg/EtPfPncpZcy6DkU sMTsQFSM7IFQFvLrmUyOgiesM0iSK1dDWgEzhsKHhgOUWNhxyCwQzOgmwE2GlUp/slhfqo9kTDCV SE6MTmABb924hSwaTrp62/WEcP9gPQTe/Ja7PRloQbmCCHNFFR9IJHpvfzmbp+SEuwGIhufKlg/m jiNghf/aE2Wo2jtBUhgspjfKIYynEVp1KHau7s62VDzSpXirjni0SmYURGwAZw8ND6kAuLS+OL9o 5XY5DuKtfmERjY4NjwwPFvNZdO8gv+B44sBaPlar32tGXBnD8F/Ra7jRFNRb7T+ibvCv4tUtbIcr 05m4olXBa7U4h73hLgsQaMAarvdvf2ig0gezUy6dBCtIeVsvGLSiBvoxwWzTnsX2dLmmY1B5Z+69 0WBVDEnUqWIw5qsUhdhCadTRgh4B6iXRUE88GuHkwHXY2OH3MAAsHgvEgFOjTFFLscgrVDQI29cs C79xtwF/iEPjfXHpSYKpETtLmY/dF8efknTaDkiUlH3a9BlEXjbhC5vWHLZ1XxKWCpS3V+byjz6q WP6xx/5kdnr54vkbN67P4Zq/+PzViy/cmL66sLpYuHll+a+//j1+bl5dXpzPMvkunL85fXFh+vLC 9YtzM1eXpl+ZxxasLeavXrx58dlr8zcyC9MZ8herC/mHH354bGyEg/MVTzzx9ae/93Rtb6s3Gd1Y K166dBmb8s9/45/zJ3j/I0ODH/rQhz7/+d9i6LapAcqW99Zh5bcwOeg4BcWEz0qwOwoXGLqkSg8I RUQcNBBDC8xyR8IuvADYfDTlrAiqjATS3HF9u3U41U0zn3KKizoSrFfSS20Od0Dq+F/f/j/90lkN Ea40T/yH57zCk732PG518D+vlArl7pjY3zJjO6rrJfQxqMCVuZS3MO9BEbdNPlk6GSk5W8YfMtIC M9nDOaO4MbVCpt0mOjk4u1RJCdIjvdx91gvQFJJ4wpqMQMbcUFWRbThWbahNV3xzecI4BBF3kK0M QjbS4IKuaF/U4ioVFvmYeE1QA6BvZImbXGml73xX9mHHQ/KOsX4EdibfCH1sHUZnGPxFt8hO7eC/ Xk1zMBS29+t+BbheGyHluYmhmftckjsBMt90l1BxP6GpvDbB7r7aG1XmhggZhMWfuXDKsmTxJQzZ KbUf6tcMP+Ga5YFBq2+BPVJbWlxAJuiD7/nJe8/c/fzLz//lt76SWcvcuDG9tJQhx6f51ALLnupc 9HvXIXFDtkCdjMEwXTWeSLFA7iDFH2QLlV0ExlTlYQK52HB4aGAQHwq7nscfxeTVtmi2yDSGoKyR p6KEDjLAA9yrBx86I3TAlAEO/At/QfcJuxuKxtiX8U0ZMav4AKmU5hEGWv55WER9vh6zyozrSyac bMCI45PgtlEyg2mmJWt/KoELCUFV7dDre3S1YEeJ0zW2twd5NGolxftpb8cqc8upL2bDP3P6dCqZ wKwfm5rCimHBGWvh5WafSPYZfNXIC3CjEczjvEkz4lUwBVQYst+SiNOlhTIc3srGKwEZxUq6+xJE Vx2SoipZLrPIuPtWNGhtqURqMEESvlEBo+3+0kPQ7KkzNYYHBrgP+O18hGjN4mtpObEPsfU0ip3Q Z+nqoqCZG8OXUevMWWAmvQPsGNcL9EmGtw7/KUhcrH3FBFxwEfFjyDlzOmyD8NB4G2dEjJ7PUuOn WIJNkSf8AWRJye3tGjcJKUc2dGvDQFmjao6lZyRdXYTFKNOXGBpWjebSxOMMB1w0gFnEwDPzr9po Rxu++zdP0kCzuFZ+9NEPUAU+MzPveAXPP/jBDz/5nSeL+crQyDDvPHPXmZs3bn784x+fX56/cWlm PQ8brP9vvfvHHnrkYZiU1y/OMESHbfTP/uzPXr91nfW8XazxXW99+1ujvVH+SdqDocCUu41GdRKX mTfzp6WZBQw0/xwZ439DC7NLawvZ3hjdJKjc1XLlJrJyVdNoVYKaJVZejI0mLOMEcCZMBcIgLuFO ShNZpa/wBM8ZuJMnZjXENcFMLfXlLSTuZGjayo51fL8feoFf284Uv7wQHouZKBjU3f+7r3MPjrS8 zrykvqm71epuqVtS6zIazX2GGe6XmU3sVGrjgqRSlF0wduKwBpbK2mWzyRLM+o8tL6Go2j/WxphK /iGYuBwna+42G2MPMWuMAY8xFxuYYe4X3e9St26tW7f295zT6ohhhi4helpff/31+73vec95znOe I+F4pgSOKwsKv5R/6/kKlYEw/MSNs2pbJXXArJkApBNZDny6wQgAXCBdYmJ44yjDtclA4FyH8D0o VGGLiVselb0WfxCECqNMDtTmhgyGJV8UDDkODCKEB03UQJIDJ9LgcfljoEAsu/lFeU2IT/NOzsyA yNiFAkxp2T1bbeacSkDaoih5tQZAk+kFRJLpZBB9F8Eim7e94gGoRXfS+dSO4eizOwv223MJXnji BwiEsZyCOc6qomSBciqjsQPAqte7ex76Yp5PMovsB9vGoCS/7IYK0JQk5/pIDqglEy4P1E+MlBH1 +F6ia9eLHYsNWZtb+OrdX0Vh45dvvv6LX/+SfYck9ZG3flsbpGhDumoAHcDNVpYAoUBBL/sFDl6F KACzS1DMkjX2oiX5kuqkGrnj2E8NPv4r4b4qjLkHCwuI4bHB7UQNgnw4BGJoJ5BBZwsULwb2y0bL cdR0tBDDqGMgxpYaUF0NPAD1J4IZZlmKALRq+aHKtAiBksqU9R5W98aZGZJ/KGSp9gxlzpkZWPwg gpha0XKheSytTouWF1qtwWoE003NaMm0ZjDftK2oh5Wy9/IrcAoY9GxLK1jMO2+91Xv+PA4Fk5ug ntVIGMXJsdMsPpYchCFNQOr3BAfX03OM+4M1xA6mU+lzZ84Az4KG14ehW2CJqDCm5kf5BO4lESMX DFrNtUGaoc6EmExbLCk427UZCwtdlC+WB8QnoVyMRwO/Ym4ezfauXI5O91RbEA7iq9J2AHqjkrP1 EcTSGFVZ58YkQrQIjrGloOBCogpXDe+I3Rw2IQ41k5upw7CznIHPbbeXbJiK7LD78HIioeXiHPBj nNVYH26IhpEwnRgdoZEN2w+7DlkBKG7cMAHddGbzdkRqSikVDtX2k7oho83cJBgMBrDfk4UCbR0A ucenClRBRmMNSwvL4/0TVT/68r17vv3tb2ElY4lIcW7pwQcf4KyHDx/GNP/N3/y3m2++GeAEjxiT /bMXX+TT8OLu+MJtn/3srfyTFrHY9McfewyMpXPTJvqxP//CvyJHsNFGP/fcUzry3AA291+f/yGZ DcKDv/3b/0l0xadUbTTBx+OPP7q4uvz9732f8QQP+au7v3z65Nk/+ZObbrvt8//03X8G+Evmsnw7 6HJYO+tFAOxbFJ9SroNQacIabh1lddb4GPojADG7YAhsgwFkSvBPvBCecIM9pSEi/iLSg07zqas/ MgsqDc0ON/ljfjDQNY+ep01pJJlg9Q4NDcOeZJLjUOJjwsFla9CSnC8yozCR1OxgZHF7mV8sImaR dBfIYczMEG3VFldoxBAEaV9cWSzMYQBqw4wzEx7PFs4/2seGSiPBLWk9afoAg6gzfe/E0Bv9I0eH xo+PrgXXwgmlQFgjJI5UomUONQx2vCJvPsKKx7Iwz5H2bUgEkanMZJvx0dk1gD0WRqYm+gcAPcu4 swEAENY7AorSHoJSgrOiFslhyEhFGgvRKoqj+Ce599LsPLqxqBAxHeWoCmuGv1Qkc06cwBt5jaGu GmXjaciAq8TH2gjoXyJ0Qs2SnpjVT2OjlWzw8B1YQKi0pPvU45G3MYzKzUp+R4U5Ev/UJ4JAJmg0 Ojo0NLuwqDQJiL+cFYaxNDU9hSlnq2YBMv7dnV1//Mk/OvjpgyfPnflff/+t3oH+TLaFevSTJ0+n mltR2ySaAY9SuL+82tbWcf5sL4bSTbNsp1VLWvIT4jHGpLwCPbg437FlM/Z1c083g5BuTjIJ0CKa mc2T5O/p2YSFJPzmq4vdVFOWFx2lU1eU9L+DnPJLxWE3GE60TbYd9UNVLo5YPpWIb9/as3vHtq6O 9iTFyhLjLCmAYgaj6wp3mUkPFSYchOInQbMYzemUQ5A7iRwqfOhiUc3TaaFC6ydG3urc2HMwuDi3 DHZ396brbrh+647tsAWPnTx56szp1391+NVXXztLuV5f/yuvvn74N28OE1HQFiwmtXY2V3xD495p X+H6nfTDE+6cJdLxKbBrgZXiAhEycHh9kL5IgYYojZmiqUQDFha2CeEMEYeNJxqOVGuK/mP13C4y Zz+aW5oHiq0UktEdKdRAJAnbn2IKiuWAFICjoO4CPkiMAkwzChkxnWpqoLsUKWAY2MrDs1tEYqaf SBLHZeZ1Pm9vYQpK7sv7//RvkV9XCEQCpArYXVaXUXGl2WVbU3pLVycrY5FSsfl5nADvH4o9Zn6Q 3SWyNsYLFZ1K/LPZIzqnTZg6PcrGZKlpN1WL9aaf2RoU2pL8aw8/L3hYNPqhB5HsgQOf+MxnDvLq /fff/8Qzz/D8nv96z0MPPeTHYVh5/YEHHvj61x/g9UMvvXTvvfde9OS8eOONNx4/fpzDdPA99+3d u6t6JOd5+ukfHLG/8iL7wZ/deutnDh7kg/hE/spOsFLAn1L+zUZSDxYv6bUK5ml5KtXSmJIRB9E7 DotMhoI9huBbYukkklbUFst/lOEUE8BjdwU0kUzjyOA0CMalvkL1dY4Z7p8MNcfZ+0mrWFYAyQGa xSD/q2QymBKXwZzhfskYWQKDlczWQkYDC8tvMGlw6dDsagMGebluBYW74fzsYH789Nj5N89M9A9D ukWtHTodk4MoX5x9tSxRU0QpoZfWJvsnCU0Yc37Pj84xyRDGxIYyUXFlcexgsuKYsrb58hX1V1Q3 aYOtHl1h8GQwNwJZsO+F0XxxrHDl9r01C/BpqOlXvb2MGz9r5N+UQzZdMjmyy8OTq9OzpfxseTy/ NpFH77GWn8kCPp9CGbHvNaQYaMsw4TLjZuEASVNfRGj9yA2y6FU/rAIsrxtoxa5GD8VAs8kxvrDo eDhwbCircHnMPObYSgJJTjSjg5HNUH5C9QYuLUV0CQw7fjDf3NnUeKIcbyPfxP2/bu+V/+nmg13t nT955edPvvA8nwAz7oOjJ0gJktbFOAMS8EVA6Nl623IduPIgj3iT7CkmXec/lQCBp8DV2KhYNtPR 1dlKT5lQkGZ+vb3n2eRwzsidiKkifipGYJVZw3PngjI7EfAh/iYNauCuxX6GAGhFmoi6myNVRuG9 subphNiWa2dLYdJ6xsATTcw85/w7D9RZMl62K2BZQvXixsqfsxicw5R/UzVdkcCW55ZELoHA8Lt/ sJ/8JGUe2He0PMW7ikT4Jzsv4RyTEYCKwcXhMRE4jbVvyqJcWKTEPoENIlsPiM/SpLELrYhBJSOB UCxUD2s03ZBAWr8927op17G5oxOFU9BB7L1EepAwXt+1bAhsyK1embER2UTu6Ro7NAWiuLda2/gU UF9RqeYKo/VAGla2Lqop0CHGVtXSroLig2uETT7F7bJ/iBVq688iaNvDIToCR89vW+gHT1llGrjk 5I2oywfbMsxOJYPqS4G7LNIYu2QUY8Nd44yWhYcJo1jMWA9kEXHYuRpg6KXxsYmF6bmZ8WkmGdH3 RW1QJUTe8DeK7FnMFJ3zGl7ws08+SQfx1k3Nr732az8KO4sB5TCsKj8s/b27/t3yXvApR48e3bVr F/lDDMqhQ4fuvPMvqwdgoHmOgabIlyekHMkokk7003J+coy8Pto3iIvEJeG28yKq1jz3y+Y3drKa s7J6uYpAs/OjfZyx40ombyhodpgV467CK55nG0+9e37z2x9npfnrmff6Et1ZTshU54Se01PpDQCg PfgIh7ytlE50KVxsEFXjxuhKCMfJ7hF78Ukkb4eH+6s/3/3uYyhbTp6YWJ0TK06S+CxDC7w5LTME 10GynGitrCddGStBecYWxoRAjEckk+2BA4h8qXEm0aoFRKsdJfvphSr9cLHTlGJRhtl5Fp7grZlf xUXTziYVT8ldmiNcSbrKgymV2RgqOWe7fu3NVmTISdxcGIhcYddVM7ee2btgpmnm2+t+Lxg3dyLN 2da+y4v+Lj/AD3YRHj7LbREHAzKom0Qy2dXVtXnzZp5wDVghZ8I5y5Zl90cHPvHfv3j3lXv2/dNz Tz/4dw+/d/wYMBgpXD7ZxCRUiMfB3FA+kTN4RhdgyAsELjEzahPtHTTe4a9kU6cmYUuDYkFVTHAB NrsaVVdltewMO20FR0dG2FT4QXAcnJqZINuvAMZr8Cz/ZsUX0jCE7wxQif/HP3nCN2aM2K65JPcI mBk+Xu7G4iijKO8grKpCmBjmGnpXYKnZWtkbL2Kp8buxyCodQCgPGgYcaVzumbz6DEjSgVoL4LY6 ciBQSDs3dWVaW5mJFLkTrSOa4naZ5uSaI5IHVhca0T7AbZMJCXbWRzgMUyVPVPL1S4IpqNtBCIM8 cyjc1NDYnEi20Rxb4sr0VAoxifCWPbms5W3EBlPrEvLGq5odzAloQKo+EnmlTC9vomlh07VQL5Qt h25Ir0IVJboqo9VaqKxc+x+/nWjFwy2CakLcabCCPpOlqjzcfACRSQnY9KnVSta6hRIf4BjiKXSg 7ppt4XuxFfFJuO0mEUcrPqtzkRgCI6+moaaTJ9E7u78qy4TUefaNMydfO3r68LHjvzqCwv9F51k1 vXPBX2NJ2Wh/ELvh/11wAOvTH9hxtuFLmTfsMu7z791ww89++tM33zzMwdUjMfT8E3OMk+8vUuNX PW31MDeyXnnhWz6T023Bxg2PL8IyZ8WySBhzVagKwhcrwIWN/MddcqvMYqJIap3zMJEaOrJHfnz8 Ut+C1/lrQ1cW967KOavWMRpvSKf2wVQT5/Fxb3VoFaqSlOEHAgr3xaDzyiT85je/ncuBqHV96lN/ zBt/+LTSrYXe6YkPRs78v+Mnfvr+sR//7uTLR5amSVLMnX371Ks/ePk3T/1qcYqKxMpjbnTugxc+ 6Huzn4qy3rf7f/uT93936P1zvz0/eHLo5OET+dNjwfwKVY/kN+kpibDA/KmxtcG5pXNTx3/+zsjx PtWD1dTw6c888YwELlfKhRNDcyeGls+NL/dNFocnwE8UtBYrNdkXHZ/KmNrf3Oa63eCfyuTZyLhV rT4qi8TKF/3haLKzRFwl0fO6bpo5g/uLnIGBxRCxT/ObB3/CTYblxeRB4lwyilWLj+huNLb/qmu/ etcXr917xTtH33/4Hx9787136TxF6MN1kdFvStOilfQYShgEZ8LZuWw+CAyA39ZDQ37ApSaGcxCt tYsU9pmS3GjYGqI/W2WQlZgs80/VrZhFRde/rbWVa2RicIzxIkzR32UcWM8gNThZbM+oa0Lh4BUd YwUebouVOTRCuNWsmmqMMTrF5lNdsuIvjJkgXGvth7Fm4Hw7l6huYwIYyxrbKJSZUv0bdTGyUGT2 083KUFMTie1GtJidGmvbs20rrAhIPQj6Kq0L2ALexZn5XDBbNgDSI4jqYbihkWlJ0Wopwj9pKyWh NVzMhUUsNY05E1HqiyE91i+b0gdl2qT5wXdQ2YCroZ4qla4FZjCliqRcuwelYiWSsqCOhoxNkO1A fBFeB7WAuw/AIcqhuCxq4mIitirmk54Sxcv0Hg4SW4hJrdoWIxQbdKXusaZgV2EjyWqv33DbgKRv xUTWlSh1oqo/pjNgC1FxZ659y+YefGrJ+EMCQYCYvh58M2pJgmFCMywNOyQyKdhoJgGwL5eGmVZp +PTs2lIZ/+jBB+8vL5anRwv+secHBjZOuLlpxRYf84DLNNY/2d93IRQAHLHx51JnwAofOX4E93n3 7n1PPPGM+87+wDRgpB577DGMtb8CKrLxnMAjUPfwHr10Qho99mD1WtZII8bcwyay5lhRoiFzC0pI IbJ06OhosqaGfRJyEQWr6aoEH72US+aa93qNYiQRX20MAjdf/Is8MpCvLdIIzg92L4+VohaXZdos qMQDa+I1jVWfnQvEe1J1srUU5LeUAkjafDimibUkjp76gJ0MK8OOtTK7sjhVBOdhu+J3/Vr9sV8e Hfpd38ixIXqV8SL3lJvi18nx/HMxv3TytbML04scDxu9WFicGZ3hiZ+hOdFUO79Uu1zmucco/npx cg4oiZOARzWkxGwZOz7Q3tHGCbX17t6zBsY5UTA4WG7ppW6x/9XvyHoQaTuhPdxMuy1zPl/1IVOz foD/ydl43FavDHKX2bdAt/Lcen/OG/krNpQjuRe+E/hu4c41HvH2LVu/+Od/ccetnx2dnPzWP37n 0Cu/ZC8gWjZsCg9SCV/PZZKYwxcHw/T7ywW4opN/AXbXS313EHnur+/ErHe+Jd70ubO942OI6k+Q HjahQfXPZNq259ov232ZJAnnFuimjSImnjWOqkST0KIDKSZcZnnrwpi6dQHZlniCnoSQS/BJ8MYI kZnr2BjiBe/qyOl9gGw9iIXueXP2NtAW2IUk/enQQe6Rbs2AO6wHhsZVCBhJnO7B4UHq5VCNpiEh zkQKvlwTuktl0O1sS7azWyn8llyOJcg1ELTgoAro0A+GpcS+yY2aX14iA0btJf+cRmKJy2CvW16e yOfZgaxprOrFuU1cJ3R9biS9R0eHh5ExohIdLEh7TTAAE0Xogc0ahYcEAfajsA6iKzyKEJ36ZIzV jqGOmma2IdjJ+hGh2QwwxhRQUxZXlS/6LKaI+LCq5FaPNtkHdhPtocQWqiVlkWovMCqhMVV0x30+ q6bSa06t55xOC4LBR8Df4kltHf2mwNKw0ZheNcy1pip8X0WA4njBN6F9ZxxXwGh/huMb3EHW0ifW rbfC2UjNTcxhLoEd3nj9dV7M5+X58gomw1+/YBYSG/EKXjDUZp7MTxcVDtsD0AMvBtPv/xSO/Ge3 XmoS33vvXz94f+XIwcHejYdxEqBn7DJhPq+/+OKL+/fvx7L4MXwcF8Y2w6Ry1pfHtm6s3UB7WMqf MLWSZxTaICKtcs5Gj/ffrpjBn1wgoEoYqNa/eZy+VLfW3z/+UWBaMHR+Itqc4qqc9cQCcQyUh2mS SGeSG+LXwOXBbsZqK3mAIGItacxFSsBYvVgebhux8MZxYBJt/Cc3C/DBmeb8ZlcrFVen+iYZZ4rg +A0EVB187iPDC460vKgpR54gZdaW7KsfwxkOH37Vd0GesyNifzmGIznGPxeuOrAJ85ABJ9zh/BzA 5wrKKK6S9+CYj2Ji1Wt2++uRDQ+Bc/aohJL2iiUMxc9TAqCiSyuuvXvKVcvuptYt9UaL78Z34zWY W6UiTwDV/v5+d6txfn2etDQ33/QHf/DXd9zJgP/9P3//e889S3ds7r44Xup6I0FHbDSn5IpIcYlW XysSDjfLsQQxfQ3FxTSp3u8Sjxh9iKhdmp0ntXbu3PnBwSE7bQ262IAfXJHaU0ijH+p6c0d7JwnJ 4jzNXCoStSIvisGmPtMBXFRKBCcm8yPINE2jXgftH1esnhTTLJnooio1JF20QAEN2U8aHRlgaiID TqwxdirYCmQttpoy36EFhTSCCxI4lhogrY7zakIR+N3kdZUAABmCPX723LljJ44Njw6TTYOKv6m7 M9fZnkwn29rpOZ1heVFayU0GasLysish4UU0C+5MnTsEFjqlFleWZ+kMgIbn/DwbJYL6gCkFvBhI MJRpAFSxwZAVATonAY1bGqwDoeejSXiybEnqKXWjwjzxLfVDQkMyskjTBCBMUH7SGI9R9NjWkkk3 JsTwobujmebK3bG0hnHnK3VSPmOYTx6Ac0sgfoyMDKMdSEk/cLAFwErWkYaQVH8tttdaeQoT0ruV jrcSEsEdPFcKV9JO/FOFawDQJEw0GUuSVpqbl1idOigrMgTuYCi8tQo3jpkEoG/tTuS2ayLGSPCG iGExglSFgB6y8snv4cxy2SC/JAN5hR9W40fBiu7NuWA0+PUHHsC54+3AFOAV1Yl68OCfY0x5kbez 7I8cuSRK8NBDj7DyOZIL8EzjBbMdF9sBay7pnnvuefjhb3BOjv/cLbeAPuNHV5FKFgyGzxGG6nKt rnye2K6pxUYiSmaRnmzTBetXTdkYrEqVGQtmo/iMmJIXDQbxONo9wXI8fPpI30Zgmuen3+sNpTG1 taw5UXRMTwpfxCN0nvie4dfpMbtH63ZtkC6EvUi2DRBQ0kVSE9w4CDODE8lo4/0P3o+hYSQZcG4H 8QQbGIPjcJDb32r+lgjDz8CgMUq+sfEbW3zo0Es8J/vKYHr2lRoiNj8/nue8ovztffdxzAX34kMJ 3vsqCV46bDqCcSk7VTWmjEy1xMmdYkc5Kgk9U6z1khmvt2K43Po7POIP33qtWEoYNAe4K21Ylgpw zLyIDcJHcAwnP3/+PFkKqFZSsQ+Fbv7Ujff9ly9dveey7z37zDcf/YcPjp9kdwQg4M44EmMdcFZc w4TL4RWJnlu5PSdkgvl8AIx20wcP/OLffY0eT2I3oranW7zi/dGXgSkMEwfiKIyNTeC68b1x1XE3 oD9peQa4bNKN0xq6r3ztDi5LInYLRYgX2BGypQR6DBP4i1iXDQ20FsQb5FoxKydOwLo4DY8SQ4DJ V4G8SYPz9UgHggTh1KNpCrOAji142uTWcFch/QEJ0QFLbZPiCT4IZTu40nJNQHJRjp+dobqqvbOd RmFwPOnEgUon+WWSsrBPaIWgLlyxOMAIcLKR1lUF4Oi5cm1mDRlCaHDQSCAVErCCCwC+7Nm8JaYu 0cujI6N5mHkqR5RkD6lzku/QSMYmJ5PpJvAPihtxdiiwEUWEKkcDrcxqyrmFYs03ak43xiA/rSzn pyeJIjpzuSXuk6MQ0ntzMrWuCpsoLXoV22iPJ6Jlb5R20DQqLSKikhc2d6kWNSiiFxwrQTWWmVQ+ yOrTmG2IyXD/sMeA4thhyTQnU6JqAKjgTZM2DATPDwweO3Gasc20tYHpELVgxOWoMO3IroShfwbH JsaBs7hV1lVWysLKKxZXTr1xrLRYws/CUQLlGDg/UN8Yvmz/1qNvnFksLLP+8ZiqycCNE/EP//SG 1/7tbQlImaeMv2a+1dNAFoWFwtqyti63Hf72MhslcNGHH9QuQ6fhNf8gDBBmqC4SKKMvbo9oU6w4 Jf5/9WEg9S4+DutTG66LtqdqSdvaw/0vS7+gL6E4lIVUXVS4VGIHo91ehFImaNilovF50fJ3VMRX OLeSRchfjWOOFj5iTyoL4PzaMvnKE8WG+9cDi0cGRhYLAYvA2H3jDSpxbGvLcZ2YbC0/OrhbEpjr 8Q3SPUph4vTZGZ/ETTaliwgEE24OH0Ebutj8IptW1XRyvG1R93kdJifnT54yxck9ePAgg0x2kSe/ fvtNFNOu3HM598Jfx1/mYIAjnmDfPSvLPsfdfvLJZ4mEqmPLJ3K8+Dnx4O9fdS1nAArnr35m/nTT n9708De+8dAjj/Aupoq/MdyWJqLkyXLvKJ41N905P9WzzTXRP0GpNeY2nfaAdTybVXViuE1eL+Np wEosa66x87W0Ek1gz/JzKmABQajGSX7XMOuMI6NrPEsRzZkOtI7i40gmQ1FAX4r78uUv3EUvwZde e+0nr7zCpuBOvSnBRsAMOT9mB2Kc2kuuoehAWjWGB8gn2v6qrjekgulTAjZOCTi/J8an8GFVgmAP +1JukPRwPTXV4iNVL7oH4G2lnzL+H3aGMLuzqx3zqDeulZuSjdCiMxSDppIT42P5qUn1w2G+YNVh A4zSOJDGetK4aEAJBPX0ySkg4CKeWF//4Jtvvf32O+/kCwV1ByiXc22tfCs2PCroOLsy19bh1NJm 7DwBqXlQ5bYAfNGErAiUDqXFRBRh/DS+nuRht8Sfxfnh/vX19Z4+c7Ix2ZBtyZAtRPocxZ+hkWED DcG7S8jeg65CjVbFvlLOotTzJyMqlFFxAj2QpLKFsril0UTjeKGQamtbQNpmZTnC1pFKj0xOgGhj hgGMJwt5qBL1JKuj4UQ6gVefSTUiDNLekt3U3t6FzElzc1smQ9/CHVt6WjNN8WgE758L5vZTTUuG 0ylf4hVZgxADVMTXcL0eT15xa71QgtsMGciQIlWIsT9zM5VXJYyyBrKwZC3ilvgOYyi9MpP+4WZ7 ntoxTVmT9ZwYFCQqlNiWNnV2CbaG1g1AZrRQT1450dTxUFd34wm0E8z3ak15/00HWroz+bnp9099 wO+mjsT2q7tTTenr/+PlrT1NZwZPvn/qaDrXmGyNZbvSiZZQQ1M4255+4H9/LRKPYKAdmpRtncvf ddddeGEY2camRPdlnfWpyC8Ov/r624dLkdV5MlPhhVCqrqkrufPaLTuu2tK+ra1zR/uBG6/dee3W XE9r32jveyeOloKlLZf3ZLdmQ/RsaYo2dzfv2b93x/U7sz2tyY709ut3duztWg6uvHf62Nnhc5Hm aHpLCzUm1UjZx8cTRL7aefAiQ8F4GlIpMSPAPEdD2VqpoQaLwzYQq3HreJEnNDsmsDt95szpk6c8 TvccETaXf5IaLtXXuivN76GJ0ZqIirw5zA2Ny09zMFuF61ewPbhvyJWoyziVOwZVM1aWw6y46m5r 5B6ux87VnKGnDasGmsjmc5+7pWpbNz6pj+GyfYhG+ejjj6vwZ3MnfjRG2Q8m0MFGAzRhf6vASPU8 lwKXD/34EP71BQlehyc+xo/mu/s48HCbiOX1TKPfOw6o2koHJTx/wGGMBuuFBwOFdeYVLzd3cIML dkvNcz8tY87Ysr6wpFySN3NAqrBn505M8JduuyPX0vqD53/0wxcPOZuCT+GjTQZWd4d/8ikOVXES DuAMfDtmlCcbOZgbh0el4n67cSbsZaQcezjq7Qgw8035vLVaMf2I01mHELqpeRGdrgYUUfXrSyv4 tBA8AMGJ8EA8ejZvgSiBPaHnXCvegymngsAFUOgvAAMQZ6lXAa0EgjOz2Mfxk6fP0e8KkT0gTkGj 63X6bDJEGpgqS7CqgSqeKenP9St1BEBYMOA2v6emC1h7qk9U6E0AbhgrXwIXW02+m9KQAbMZ6iDp mkEcIbFPLJ6+iognIpBhka29k5HYKjxigeAA5a6SyhPP1/N3pQqtS9ZEYebc4EDfyPAQ9QJcsPoW xPAlaXECVY0CLc9SMoDxxob2rnbURWDPURgJn7quvEoMjG5JuI6iexWcMhe8ebAk90RckbKW4BRJ /cmvV3WiQdGYaUwz2VEwEyUzlhd5B0NFSKPuXnaDvduTKR1FGRlr9msl6bZErZ+AWqCKM2r5K+ac FjAOvPWaI3mI2SA4UMClAhZxG0jhMoYO6KkBmekmc9cUwim7bKCJ5jVaFNQNofNb3LS7++pPXnXt H1617/f2bLtqKzoCmCXgqZ3Xbuve277vwM5d12zr2J7bccW2XHfu8qt33v1Xf0lrcFYRJ8efwqsV 1nH4MP+UjxaujTXFG5KN3Tu6w43Y5sli3UwsFW3taOne3bl5T1e6NdXc0bR1bw8/kOnZGnddtXP7 FVt3Xbl919U7oskom/1ycLkmVlOfjklNMJtu3pRJdzU35TJtmzt2XL9n1/693VduTXY1wRh3WKM6 Ld1BZnh96FzuhxdZbMKC4YOrw86//zC3pPhquXGmDVwmdfOhaDZSD9m0Y1M3sS8r1jtUcR4Pupu7 cuffOs/35Xciq+4tbqF0s2y5+m8fab9Zvb29AKNcKsub4z0ViWnAgogrVCajqwcT3gpnPmRkGzsy 8bZUtKWx84oePuVWA/cZahzeKifdzSupwrnJ4srCh96Ow4txZyvl49xr9lgEQAO7f92BA9juai7B z+OE548+lOA9cmGCd2lG6ttuMS/62IgmOyK/EejwXJ8cHXs4HrKexVEoycld+qqKETGwnh/2oMcm eSVnKEjQsCl3wKs4CT7RV26/i8D3mZ++cOzsadcPwct0AonJi/lD5TA8mJmsX8G5YtCbtqaZI59v cn2Meq9lBqnj0ni062sYUcfJB+JfSBRbC5FIXZ1F0U2Tct4ScMoSlA+kpWlGMYlaL3IoYDtkqyi1 YdZO4SGTc4MJiPYM78fe06K0VMazLgB0Yh1lcJVvIXPF8sb/F3imaqyK9q46J2DirerPrPkqTjSG H1YJP6PIjqgbn3V1ovA0XCnAIxPN/oZX3p5rw0jjTUMjWijOybpZ0ZFUDER+gM+LKt48rqbaghSX AG4wULxCrRB2ia0Jq65s/ZKqh5zszX6gpQApLZXGmELhnoArI4FEwAeSheyxaN4rMwF+QgUXlFDE pOKRINUuGGj2Oz5MxQ9scNax0epTxQtlowDwheSFgSY9Zz8y0ywOITBy4kHzyV9pInlhOQaarups SLgUTA9NJmvdIjqcGsqoVYJlNQXuuWvA/FCLQtOaYNHbNqzL9RJ2JiLKNbC4HOtkqrIBmPqwVL49 3SImCLMf5owtfko02FGNcQN7j2q4Bo4msIJwbd9SMjpMPmAfwiAAIvYMdaJeWITDBzsFpifAC6K6 XBu+ybYrNpHpxVg4P4wnheJMKBWmzvDYsRMD/UO4SlwYFgHOE/pWQAp8eTd2DiYySrZRqdoeLJ+v rtUrtgXzWgPhm4qeW3Gw2myX19iW2OOZBmzlQuPt4WbRn7sP4ygHq9HlCgyRs84KCNAiU2I/sDhR /iXJziKZnSGdCzOIJASLV/ggrgdTiHe5FhUncRg0lmocPDvGP9FOqosLi3SL7DC0A+J8HK9XydGq XgmFHC5nkDmMB0+YgWwZ1oVApQ++v15o6RLhlq0drds6SlLO1YMh9SzfxmRsNX/Lat+1TmEM0rge AZZnnwVcJtngbwfxAMdwmmMVsvjQh17cRNdcNMHro/3xNtr3LXfPGU+n0Dk67yav+sTP47eSycBz VjCOMxuY39OqXfYL9i3QKfA83Ia6yXZLyqnwWO787OdbMtn/86Pn3jv+gQcrDm2n00nKCdS2hmy+ FAqFvhpXTX2FeDdX4aJLVHLyV3ODVPxR9Zr1pdZlsj+yRRkjTl/IyQfQDowvhky9ysfZ8mWpRYse HWexAIeeU9HeANqi8PzJJ0lfht2B70EdnJGj1UgQ8QxkoLHd/FNFg5RHB8OqijYhM4Xl1iODSF8Z Nvue/p3tulFOUC8PK/ODkp3nsweHRmjASqNZ+CG8yKaBGcX1phKvZ3NPCrVEJLnsjsHAV41XGXVX Bl3EkYqchhxpX11kwItw2tLJNCzCbHMWsBU1S8rTAXVhM2CaWfemUQnOIy9fhMJQOJNthdXAtgH/ TD3U4EXS14OiYFiQy4C28PdgAqLNmK8tLfOztorwRREzHQ0FyOlQWoVT62x/rz3BmvI1ZoCHV0ps awTPAMQQu3D7XbnOe+NaTlV2G1MJtsHmzRLmy2qeidQhEUVMM76bd5NRBOBUAyUvlGOu2GijiPGS TJtkcai8F0WMCiPwJKaAtg1jNWi18xz6Oaxty3lqRIFioDTgTYvWIoKhwhlafKnuhnYOJHvlMqjC RvZQ1ZtoRnBh6qpusQquJBg65HpMA34ulwdp9Kr9V133qaube5pqG+vWEnWBplARgdiatWyWqv72 zs6uHdt37ty+E4YT6lhNqTTDzgc5y746mxU04DlKTJIZR9UcvSca2K2pjuUJk0B1aFIQJGAEry8j OTvQ34dylkIBXBhb/A5leIkKS43dtxpy8rX467pdoKkd+5Z+tPUbrwNPgxyM16Z6ym69alGFApzW bwfr30EM99mRhZx74DgwoNcKODzFBQgVtbf4BXAxgCT85k/e1pbkFdG6J8T4k5LVfJGwFhRiO5r2 zFrrk1J9EFZyx2BL4omTyCbNi82CjEHiFHwJyILqHg52cp7nbx2qljVPstOE3H1+8YUX+Z3rTOML f+c73wGSBjLmYM7AOTd+otVgX+Rx0QQv0sMXPbj6okfMvn26dXbcw+2dgxX+sGlfYXE4xOwj6bwd fnucpCByHU9wQ+zxSiVEtFN5xKObEgrd9bnbwKC//+xTb7//rt+X6k6g8l/rlsCNUHRp4sMuYyyW r9TYaBxKmTSMihkgAFfa85P4ebQZW5by4g/DY6qTTQbawm21mJHuHBRekANJiHAycGCcSIT1SJXR Vgn/Eo5W7S1fPgh3EwCaZCDtXpirWE/8C96g4VN4LIk4NOe07I0j7KV39L7C3kk2IxAyHqE8bTxr ip+sVZW2QZwjmQ9rIeyj5j4Cd8yFQ8kHri4z9FTK4HXSSwYyySpkYrwfmTf7Dx/Uwnul47E+JISU egBesIShNhjrP6qtSk0zyUIpqOcKVOZSLntESYVV39mzMIjpQkwJOGqWnIQZjyRqsinV3JKpb4gx 8BCps2pXgXslrfMYUkXxRvwb1q/WM/ebxVOHGH3RxOfKKL2CZJt0gbRgOKc8Vyt4keOAtL/I3NIH MfU7NfckgFBOGNpcGMoO+v1L7Ihg13hYapAqA4qIK5xrxtmg7UDYVHdkAnzzx+R4VAEwNUCXnOIi Yof42LzYkE4uErgDJmGRFaywFYmTh+nhXLIddQFPPKotg3muaFWy/0XjMUaX78xdIAzBBGD8scLs cwpiVsqNDY2ZdDM042ioLpVI7tlz5c9e/TdS1NxXGEEQgeghMDw0sjA+uWnb9st27YGHHg6E5hdm 0K8GhlFfIgtI5W9qFNCkNcIsTWMLM5KHHh+TH0oTLxA6kAd1vVNrMeIGfqtET61yFUNQl0j+k8mD 0WTzQBCY+M/xDXfo+CCPnd2Z9dXoTxhIHAwiFl/Pblh5i+cYqwGye8SyttpUCNqYLeozwsFcCOfB uCxMF8gcrqRCCO5VP47pjVPGwQK+LW3AwjBVrBrRnFpa2AnOnxe/kKSOCFiz0i/GHqg6FEUXafIJ n42ip3NmnaUeru25fvfAQB8JSSV7gvGFkULN8prnaR2h1heM1JWV8ankb6uvmx+9tmvbHiBs0rkY 6J3bsr95+9zC7MqHsq+R2jVVKeghyYJ0/ezQzIVGR8WN+oiNCd5wOh5IJxlPrrzYOyq/8YIH49za 5OxkZczknq7n2Ndtd9Xh9fviJ3BTrltvD45xYowbcYZXgeY667kSJEm7XNKYpu4r1WKo81/6i9vb stmnfvz8O0feU4saSXwIgJUGUgCvVI6zG3eTXSOvIMqAOmMZZYt7SCDpzBOuB9voxU3MZYwiqAxu 2MTEpBWkVB8Kify2iOol3QeeyyIYOCrarivDEKxRws5fLZYKsjTpWU3kDYrA8127dzEHA3sPXMF1 M3FHRsaw4pTIcwES8zSUlOUkP9B6ycgDMp0lOQDWrwx3AJxbrYnlSsD+WgQ+YPwd69DOacixtWVS lwS54Xax8vgCcJIgs9G9RixjzKr5kZCeFZLjLPo2KUyhUqWHzdVrOFaG35nqihBYqe7SHEqJMe2D 1nVEGvaMLLGLEpTLxWX1CEEJewYJ1zX8f8aMHtpMODIFoBEAM+x01uq0LhMDNGCPKjFRUXqFASR5 Auu6q51GYiYCndkXiNOtj6LaY7LPYPVUPGm5KA5juRLbuZwpjq/KvCWSIGqXjYr45lwyGhoy2DUU 70tB0AWyIUW7L64jOd71WUxpzBpMSGOTDV3aWAg8ye1VZRxuA+0GYEYC9DAF+EbqgM5n2/RI0hxI UsAKfRhSrxcQVmAqPxyhrrtUSCLxTT7HNIms5wbd0KWGDreB3hBDAwNnTp3iPNu37+wd7BWtG6gH 9WGl2jU4KIlDWOEOFKYLBDRMwZUlRISl48pVSEzRms4xSsYI0m4P34zf9KXlCwtwNxzHvFHui2aS GIfqX0NeDhm/IsAuV4uqLQc49UjegaEQ3CA3u+5V8aJbbX+FQfJkhlLt64kmxy7cKeN4Rxg9DJex sEwUKnQcwPrkTw6Y8iSdaY61pUHtPS1cJWUjzcxzrU5z95yLzQn9Sni7X51VxK1SoYzRULd0K/KS L6QOPnUJJJkQjGE6RkPN3a0QhWjPyOutrW2UUpBTYcYOjo3m5wsNzYnGLOKksdy21tbONPd0cGRo rjjTkkNto4GKy4ZogiWPdArp3JdffmXr5kw0Fsy00JMvwhY7VZganx5bC5W3X7c9254tB2sS2frt 1/ZkNmUJeYkVysFa+A2qJAmH5sNBBJCC0dBkYXpofHSlptTYlQ0kYIx5U8SaFQaMfQY/JhGtgeiC 54QmRKpBchtmu1UVoRtkHI/1Om/mmQdAbmd53fPk/orDHX5DHV7wwxw2sXNWXGadUFlxlEys7R95 8kTiK7f/Z9rR4UH/7oMjfoDn5OVSKiAm40dQq21MoLO1WOL2EdMIkjDTyfo14EcoOaYZuJGrNfRM kIU6jVl1GFbqws3Jrs7BaMdGlH2ykI5z8u2YFbyI2dETk6iV+nwj7cos5KpZg3nMXA3sO3AlS53d CzQaI4uNJv+n3UaaUmFWIDF4JQ6xomuiMBAcWqN4BxajJJAn0WrjYH7jxq4zhuVwW69UIxDW0wea taHsloRBzXdgHdEgyjENtRDFeTTeGd9G3mh19MWvtqJF/guqDRKhcK4d8kWrtT4pQR8h0AUiZ5OA IyxZJOjrVJflC9hUdsUYNIFEElQJHWqWdRydKnTISOAqVyuaGgwbwFksYyOlIWQnAgEUwER+UPdY DwLUXoQfdgpVoASAntekKY7On2rlF/Dm+I1FMxNKTBcGcZCqpJAEnDVNTZuLcv3F1Kmtw9GCwIzZ sLZJJmJo7Bx2CJvt1pKUpSujLzujfcK0zJlfbAiCACJqkkagzgkZYarVtA9HJLnJ/TNBViujq6FW wtKJNr2YlNxhgafYHd1oxXpsAK5PTaqWnY054CwRNh+kvWETo0NdyOdHhwfJeu3be8XIxAg7Ez0f jEaZpzxASk7xBIHjAi0klldpdIAg7blzp8QjtOhCsjGeDqbmHoKKNrZFentDK8oX8u4L2/yprHm1 gNFu7F1dRL2AxAL+nmvLbdu6VfqCADXRGJGB201+O5WFJ46/2Vfzr6xIq8K5sVJvhlI1C4Z4sDxZ 2zyxYnGUiSS0ouJs9VWSODXnUTWB2X1/7gYdA03Mofmzzjpg5DnM+bM84QC+JMdzGHZHoaeNqoHm ZS5RwnWmt2lbgsIvA97ZpcutXbn6ZBQzyvfG20Jehy/CnWPvTbY2tW5ub+5siSQRCYs0NFNfGqIr XGNzfUNjEDnerk2UqTWOjEzvu2zvK6+8DPnsa1/7H6yvy/d1MQnU6zJYzuZSm3d1BeJ1EBw7urqi qXg0HU+1UbgpgxtFu4s10Jwm2zMOdmRZEHxInpClKVOYlWpAPc1qpisVKPgK4B50riVJw1eqqQ8j LSqkr0KiUXZBujfWj9HdYd8U/d4xLO4p87oPILfSdrVKBOnjby6H7OxGA+0n5AqZXebBkrqIfuUL d2Cgn3j+uXePHeVUfoAcbXN+LMdDr5m4krS4JjDpgD1pwdGUAmqriBirTzHRueBpy/GEEPEwiEwo s1w11DwWFqfICYlS8NEH5sySKXqD3iPsRTqhCiuRrFI+TGR50h6kuDkdLQZpZVcLEZnDc+1tuJmB Kw5cqbZUhjLjT5lQIQk6YoES35Z8kRBJm9zs9lLJCocJ07j/dDhkFI2EoMy4SzhyJB8vhFG6HBVx Z7OucppYY54V4ftTcMeEZNIMDfbh/7kyt1x0UoUyxCECQIbF4h0RU8isw0rhW8Gv5A6R4KR5EiEG SKJYIkDYkbAbEb62eG0hyXtitaGa8DoBJzlJtqweAJZEAo+O6zS1MHUq40s0N1GYgj5nMULEyNes C2C/QEi8NbG0SfG2WDmi2VGWSTJV+CkLmy5ofHtwYcM05zVFTMeOu4J7JGcqKB13xJ9Y9oqMrJk1 uzOwJzkBYF/TdxZErLwvAZp16BOyoy0LvWzjiJnf59irkA8iDpckj0S4a+BXXCFQpnRva9RpAoif 7yUIXfr38rHVVcjADRchIXqg3JNkgPDBOFsYaRNtjexfVBH4JsrHOFrNWDFoWGASnh0d7U1Nme7u Le8ceZckAxno/sEhtiffhskKcD1cpScvx8dHCoVJdh7r9A3kzQZgPbroiGHCQ9KEY/2r5BrElvYT cQbaReVt1kmOh8s1z0j8Tg7m99atWxHHQVJSDZbgVyE+TqWoeSWS7DK5Ao5Xu0C7esudqkkg31HJ CGsjKOSRMbSRZZhcvK0SfFtXYIkEr64Ao4Mw8BDKtO7EuVvHaTG7mD9mmn86OLiEN2jsmc9jnPkK eA9cjEQTjGFijvwqK6i9vQOzrqr+1RVGzhl4JpCggBJ6L6UtXAXWmdNScODmnnFDJBOjwKGSlja1 dOmRaWMgwy09W74HURLpFhI9yPUdO3oagVlUZElsXX/dljiGla72CLvX1iIkCYUFocZ29WpqRMa9 noGJsRzYKMPzc0WKlXlOJ1FyxdxibWwVird8W98EUXVn8A2GUirYcQP5EirmMrMkD9rUnKVypyC7 AixYV3O3s1JEsFwXs4iSa7ZJN9yMmHW6qNSOevaraqarTxQbWWhofAx6EEs85+7b78y1tPzLD5/B QLM6mNL8yVtqVYTNzHihn8cVOoxG3KJvrtyXHCJqgqm64yOtqarmhzZXUCwB43jcXK1qbpjSKjYx Afr1H780++d6PZryUpICZx/CbYVSFcYi4a7goOIM8oTBMdxDcxCkhYVOoTW+S2DfdXspweDisGtq 6zk5hV2W+o8EASHgMe7kpvH1+IZRRAfA24hcUPHCvmD2JWutLkTaKllM8hmpcFtawsXz9reYbsZ+ SahzkbpBElxka+hYLD28AFjklJUrr4H7Qh/o7tl86vQZLA5O4s6du9k2uFtYKDVXVfNGtEiGaVtg paBylkIY9HCIfCkpQs42MjosgjY9Dto7BHHA8YadNpvPtGTo1ducpWQ6xWXw09DYgG/JCdlN4XdD XcVDw8pya2vm8+hg8ISdmkXMj8RJ1BUFghHQqvILfEGNkvZ5hLqLJEMp37RUKjKnlskt15BjwOSi +QTJCgiETD4tHjGYSwwWmteU/1J8KLFxSI1I7S/jyAKWMzm4kfzmE7m77D70sJZQu7fXZTCtfbJS l8Q3wGqUdEstJCIHvASAri4dLAN4L+wKsBfVioxEViLBjXAKo2gSmDzQat4InlC7BgcRZVUBPnJz vJ0udSFS/2DKii5i8uQkPDFwkGTC0Yar9l391Av/t4+2xiPjJDPYQDEcY6PAkWvYccsG4FqGc20Z VFWEJ1XYyqpM58Fi4/ZRCMCdBKzgXpJgJN9ltQB11ohnhdGksIiFjl1mpsqmw13VLl4v4RcCH3ps M7Iot66tQqBkYBAWY4KBdLOtm0Oq8BJ2DyVdIHDEqbQmgBDLGAteqyPuprcL7W+QhAkhgsw/F8gw zM3QNhPBLqkbSrcgRq7EBGzXUDySjAf4NfuKsDxpMvEujy9VuoVw+WrJ0k8BdMOc1sI6dt6uZcxo W5XiRaMA562Pn+h6bFHmjy+LTRLHNxADFZdD/mA8bsAeGiDwQiPx+hgLlhiRSi++I4EgroY6iqIi j2SPip/o8qzCRYzO5ZftANRPJepTqfgnPnlFJtdCY12qjLnTsMHDVJMpgV+iP9N8YT4Ria0WlwtL 2ER0g5Glp66E06f5xjBehJ4X6Ki9kkB+MhhmwoMIqg1uOGjNGhdxd4ibGAf4D/yQvpK2mtQovHcV iRmkpIkBCO+MXmptStS/SpqVtYS8jAXP8ajY6ZnI+jpm4+XAKSBU+km/15N161tmha3A9wX2JIOC 4PDdt8ODbvnBj3507NQpB0ZMao7QC7A0mkwk1dOSGb9I8gzeUTOXDNIHFAWukZ8cJwtBYQRzWN2R YPkYaUqlN0uLcHwhe0taElA4FucWw5bDqAA6m1H2LaRirPmf9HZAL9eYFdpfQLOkNlxTamtpJiDX koKtUFNCjhBOmbpfYXaQIVTBZInyjNGx0cA1v38NX1m5PqnnTbEePDPGd2A9MZLMJ84toFB4PEWM iOGhsUWnK0p6VpUIF7agOEVyP+xI1GJhr7E33hjbVJgZm4rTZ3UuJgkHM1rOGTREMTDYMBeLLK2B gUFPsnvHClarhE+NZ85FY3KkNwfzjxIAED1RFgVXa2G79yTcLMyVkIA1krwkxgGqjQoZSTelmMqm UAQFAocFbJHQTVbLVRaZUslwLdZIL1kgxhyppHHljsoFdR1XJIykxy/HQfEHzpNiWJt5DJQz34xV B4Inv83rw4HllcxCuAdOLvOaHKmFfk71UacV8DvoPupgRPNMoSLce1H+bBzVDUjnlEMoBNqca2Pu SShdzOtYDMfNil2EuEmMRZiuwCPiCe6hgdkr2C62AUB5rD06Q0XU+wyNrUagDIVR8aS27iuBobB2 IQhSKy1z4Jobfv6rVz0Fh+IEVtekYZUDYU4Tb2DbsW9SQZHQlLSyvQ+1RBaNWYhpHhwawp7CFaHy U76UzWzBjmKwMFYCl8xeKxmgVOf8vAfIbvjwV5kDiAcwUly8RHa8bqgo0WfOwD3AJmLykIkFJOCb c/fZ1Q3Y17LnN9g6LpRRYgFM1NdG3YWwNzANAW7IEZVYnOoBb46qqLLs1phX3mVaTJhOfYSiQ3g+ MzPq6ivwUGvVmQlO9WWEHXKp/pMvHI3DGGswsFHXxCSQ1LJSMEK9TVpAOSvuprZJ5PfxAWlXZE3B rQ5WUImzEfgCRrQUjIOBYxuUZ8qW2RBuzSYzLSl24sHxMbpnTlm9GfebtDO8QwAwFNnV06i0Nl+Y G5vL4xnQmo8aXCuysE7L5L7wGKRWKf9RcaH1J+NSYWfw/YgMiHFZYrzGd7Sm4H6AIhUPqtjSrH5K F+Z4lDNkDPbRwxxwvcgrDluxrsBwXH/XliG4qynnqQG0njDIvJtr86nLmbOp9BduuaU1k/mXZ597 5/33hZ1acMQlYSGwLQQiZFZwyTgDwAUeFe4Fy5z3t7XCE5MUDx5ba0uGL4bUsOcSLBiKtbbmMFU4 jq5TykdDm8Ns1pAWDgqh3mCgLUJQf0C8KO/vo41G4CddRwhYIio1kre1isaOGi0xjL4ZMBt5hc2/ tb0N9CKwb/8+187EFcWTVfdiweRwchkjdfyGAsHc5psaZYLtUH0O+d5Qo7gHZvIEBTqfjBuNLbeq EwW2BlQpIGLc+atXEwiEMvqDOuGqLsvbG5cRGeE8dA33mE78OTaTUpmlaYrg7LrWI0OSoTRr1j2z DLHzyVWFKGcNkJcEZlH6qEqdllbYntjn8YuJRxBcxjyJ+GHyVkb3UqaV08hIKu+xlqzXdSrdbwAW 3hjeKCZR8q3ccDUeFpDBjYIkwoeSj2WBYy04MwONGws+wBKn/6kSd/qaUmGSQ0EikWjXpqRDsQZN iowp4MUbE1lywRAsm4CG0Ff2NEPRLGGozJsZPZMtlLmW7jAn50fVPTK+BstoMcjsmQuuOFptwlUa g/qKNNfx5RE5Ybh9Vfik9zntGoy+eDwg9dc96P4P1+x/8RcvMXEZNy87Yh0y3NwmJg9fBQcMA8cb WJzaWrSryEarEEm2vsRqgQrCZWdaWjzx4mkPHwMHEzwHyBPuCE+smFvYNK8zqThMPTYN48OM4n+Z 5gZa3ku04LHe6JRthrgwxtYADbmbeEXSRjBogmlZBUP5UnyKl6vwVweyLXey5tPJcNKKCLIrJZnh 0ArUvmJn0/Zp/opvn+uGQ2rFjoc6hqML9tyjOTSqtrC+1x7LM4ZcMPAFV8nY2l0vEebyJ7KX5pop IlL+rcLVtHMq46oSUz6Y03JyCnOwcZkm9ccDQecuolQD3qhjEGBDWJLgdG7OJacZNPY8XLSBiVFW Iv1XUTLBfbbWPbwVEECrWCBVJT2jqaII3XSbiW74p1XhqB0MS9vqWpXpEeXL8mncVZk20YQr7FKb 7Lp91a3Xh8g/wp6UCCkcx/ARM4jJsGzDSNZzD7pZnPbyXbs//+lPc+sfevQfzvb1Gjyl/cCP5GN1 u6Eq6X55HpIqs3pCHDWrK69SvICBg8LO6lRIpFQcTioaPqoVdG1hYU3qlyCfcGEOpGsSPSNQWl2N EB3/sfXmFhsnTF6KWiZy1ZgjcAwqqDG568dpg+EL6LtbrQAMXyRjeE7qGF72/wc18dPK9dQBuAAA AABJRU5ErkJgglBLAQItABQABgAIAAAAIQCxgme2CgEAABMCAAATAAAAAAAAAAAAAAAAAAAAAABb Q29udGVudF9UeXBlc10ueG1sUEsBAi0AFAAGAAgAAAAhADj9If/WAAAAlAEAAAsAAAAAAAAAAAAA AAAAOwEAAF9yZWxzLy5yZWxzUEsBAi0AFAAGAAgAAAAhAA39u0wGCQAA4R4AAA4AAAAAAAAAAAAA AAAAOgIAAGRycy9lMm9Eb2MueG1sUEsBAi0AFAAGAAgAAAAhAKomDr68AAAAIQEAABkAAAAAAAAA AAAAAAAAbAsAAGRycy9fcmVscy9lMm9Eb2MueG1sLnJlbHNQSwECLQAUAAYACAAAACEA4JVzB98A AAAHAQAADwAAAAAAAAAAAAAAAABfDAAAZHJzL2Rvd25yZXYueG1sUEsBAi0ACgAAAAAAAAAhAF2T IwCW1AMAltQDABQAAAAAAAAAAAAAAAAAaw0AAGRycy9tZWRpYS9pbWFnZTEucG5nUEsFBgAAAAAG AAYAfAEAADPiAwAAAA== ">
                <v:shape id="Picture 7" o:spid="_x0000_s1027" type="#_x0000_t75" style="position:absolute;left:1134;top:10103;width:5919;height:493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tcrJexgAAANsAAAAPAAAAZHJzL2Rvd25yZXYueG1sRI8xb8JA DIV3pP6Hkyt1QXBpB1QCB2qrFjFUlUoZGK2cSdLm7JA7IPx7PFRis/We3/s8X/ahMSfqYi3s4HGc gSEuxNdcOtj+fIyewcSE7LERJgcXirBc3A3mmHs58zedNqk0GsIxRwdVSm1ubSwqChjH0hKrtpcu YNK1K63v8KzhobFPWTaxAWvWhgpbequo+Nscg4PXcl2vprvp6iKH96/fz4Psj0Nx7uG+f5mBSdSn m/n/eu0VX+n1Fx3ALq4AAAD//wMAUEsBAi0AFAAGAAgAAAAhANvh9svuAAAAhQEAABMAAAAAAAAA AAAAAAAAAAAAAFtDb250ZW50X1R5cGVzXS54bWxQSwECLQAUAAYACAAAACEAWvQsW78AAAAVAQAA CwAAAAAAAAAAAAAAAAAfAQAAX3JlbHMvLnJlbHNQSwECLQAUAAYACAAAACEA7XKyXsYAAADbAAAA DwAAAAAAAAAAAAAAAAAHAgAAZHJzL2Rvd25yZXYueG1sUEsFBgAAAAADAAMAtwAAAPoCAAAAAA== ">
                  <v:imagedata r:id="rId11" o:title=""/>
                </v:shape>
                <v:shape id="Freeform 45" o:spid="_x0000_s1028" style="position:absolute;left:3436;top:13564;width:473;height:72;flip:y;visibility:visible;mso-wrap-style:square;v-text-anchor:middle" coordsize="215660,629728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61w4wwgAAANsAAAAPAAAAZHJzL2Rvd25yZXYueG1sRE9LawIx EL4X/A9hhF6KZtdSkdUoYhF6qcXHxdu4GXcXk8mSpOv675tCobf5+J6zWPXWiI58aBwryMcZCOLS 6YYrBafjdjQDESKyRuOYFDwowGo5eFpgod2d99QdYiVSCIcCFdQxtoWUoazJYhi7ljhxV+ctxgR9 JbXHewq3Rk6ybCotNpwaamxpU1N5O3xbBabqzxd/+Xp85t3p5f3V7gy/7ZR6HvbrOYhIffwX/7k/ dJqfw+8v6QC5/AEAAP//AwBQSwECLQAUAAYACAAAACEA2+H2y+4AAACFAQAAEwAAAAAAAAAAAAAA AAAAAAAAW0NvbnRlbnRfVHlwZXNdLnhtbFBLAQItABQABgAIAAAAIQBa9CxbvwAAABUBAAALAAAA AAAAAAAAAAAAAB8BAABfcmVscy8ucmVsc1BLAQItABQABgAIAAAAIQD61w4wwgAAANsAAAAPAAAA AAAAAAAAAAAAAAcCAABkcnMvZG93bnJldi54bWxQSwUGAAAAAAMAAwC3AAAA9gIAAAAA " path="m215660,c201283,5751,185129,8253,172528,17253,154585,30069,142068,82754,138022,94891v-2,5,-17250,51754,-17253,51758c115018,155275,107728,163054,103517,172528v-7386,16619,-11502,34506,-17253,51759l77637,250166v-2875,8626,-3582,18313,-8626,25879l51758,301924v-2875,25879,-4101,51996,-8626,77638c39011,402913,31630,425570,25879,448574,13693,497317,19580,471436,8626,526211v2875,17253,10078,34328,8626,51759c15742,596093,,629728,,629728e" filled="f" strokecolor="red" strokeweight="2pt">
                  <v:stroke dashstyle="dash" joinstyle="miter"/>
                  <v:path arrowok="t" o:connecttype="custom" o:connectlocs="659,0;527,0;422,1;369,1;316,1;264,2;237,2;211,2;158,3;132,3;79,4;26,4;53,5;0,5" o:connectangles="0,0,0,0,0,0,0,0,0,0,0,0,0,0"/>
                </v:shape>
                <v:shape id="Flowchart: Connector 48" o:spid="_x0000_s1029" type="#_x0000_t120" style="position:absolute;left:5479;top:13261;width:211;height:237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hkujZwAAAANsAAAAPAAAAZHJzL2Rvd25yZXYueG1sRE9Ni8Iw EL0v+B/CCN7WVA/iVqOoIFRwD1u99DY0Y1NsJqWJtf57s7Cwt3m8z1lvB9uInjpfO1YwmyYgiEun a64UXC/HzyUIH5A1No5JwYs8bDejjzWm2j35h/o8VCKGsE9RgQmhTaX0pSGLfupa4sjdXGcxRNhV Unf4jOG2kfMkWUiLNccGgy0dDJX3/GEVfJ+1Kfb5V384LYfseKHCZI9Cqcl42K1ABBrCv/jPnek4 fw6/v8QD5OYNAAD//wMAUEsBAi0AFAAGAAgAAAAhANvh9svuAAAAhQEAABMAAAAAAAAAAAAAAAAA AAAAAFtDb250ZW50X1R5cGVzXS54bWxQSwECLQAUAAYACAAAACEAWvQsW78AAAAVAQAACwAAAAAA AAAAAAAAAAAfAQAAX3JlbHMvLnJlbHNQSwECLQAUAAYACAAAACEAYZLo2cAAAADbAAAADwAAAAAA AAAAAAAAAAAHAgAAZHJzL2Rvd25yZXYueG1sUEsFBgAAAAADAAMAtwAAAPQCAAAAAA== " filled="f" strokecolor="red" strokeweight="1.5pt">
                  <v:stroke joinstyle="miter"/>
                </v:shape>
              </v:group>
            </w:pict>
          </mc:Fallback>
        </mc:AlternateContent>
      </w:r>
      <w:r w:rsidR="00B25609">
        <w:rPr>
          <w:sz w:val="24"/>
          <w:szCs w:val="24"/>
        </w:rPr>
        <w:t xml:space="preserve">Kazitiškio ir Naujojo Daugėliškio </w:t>
      </w:r>
      <w:r w:rsidR="0063259D">
        <w:rPr>
          <w:sz w:val="24"/>
          <w:szCs w:val="24"/>
        </w:rPr>
        <w:t>seniūnijos</w:t>
      </w:r>
    </w:p>
    <w:p w14:paraId="6196CD30" w14:textId="77777777" w:rsidR="00596E50" w:rsidRDefault="00596E50" w:rsidP="00016772">
      <w:pPr>
        <w:jc w:val="center"/>
        <w:rPr>
          <w:sz w:val="24"/>
          <w:szCs w:val="24"/>
        </w:rPr>
      </w:pPr>
    </w:p>
    <w:p w14:paraId="714A9984" w14:textId="77777777" w:rsidR="00596E50" w:rsidRDefault="00596E50" w:rsidP="00016772">
      <w:pPr>
        <w:jc w:val="center"/>
        <w:rPr>
          <w:sz w:val="24"/>
          <w:szCs w:val="24"/>
        </w:rPr>
      </w:pPr>
    </w:p>
    <w:p w14:paraId="55F054D6" w14:textId="77777777" w:rsidR="00596E50" w:rsidRDefault="00596E50" w:rsidP="00016772">
      <w:pPr>
        <w:jc w:val="center"/>
        <w:rPr>
          <w:sz w:val="24"/>
          <w:szCs w:val="24"/>
        </w:rPr>
      </w:pPr>
    </w:p>
    <w:p w14:paraId="7FF3878E" w14:textId="77777777" w:rsidR="00596E50" w:rsidRDefault="00596E50" w:rsidP="00016772">
      <w:pPr>
        <w:jc w:val="center"/>
        <w:rPr>
          <w:sz w:val="24"/>
          <w:szCs w:val="24"/>
        </w:rPr>
      </w:pPr>
    </w:p>
    <w:p w14:paraId="3CA44F6B" w14:textId="77777777" w:rsidR="00596E50" w:rsidRDefault="00596E50" w:rsidP="00016772">
      <w:pPr>
        <w:jc w:val="center"/>
        <w:rPr>
          <w:sz w:val="24"/>
          <w:szCs w:val="24"/>
        </w:rPr>
      </w:pPr>
    </w:p>
    <w:p w14:paraId="06878707" w14:textId="77777777" w:rsidR="00697C4A" w:rsidRDefault="00697C4A" w:rsidP="00016772">
      <w:pPr>
        <w:jc w:val="center"/>
        <w:rPr>
          <w:sz w:val="24"/>
          <w:szCs w:val="24"/>
        </w:rPr>
      </w:pPr>
    </w:p>
    <w:p w14:paraId="1853D224" w14:textId="77777777" w:rsidR="00697C4A" w:rsidRDefault="00697C4A" w:rsidP="00016772">
      <w:pPr>
        <w:jc w:val="center"/>
        <w:rPr>
          <w:sz w:val="24"/>
          <w:szCs w:val="24"/>
        </w:rPr>
      </w:pPr>
    </w:p>
    <w:p w14:paraId="62B16433" w14:textId="77777777" w:rsidR="00697C4A" w:rsidRDefault="00697C4A" w:rsidP="00016772">
      <w:pPr>
        <w:jc w:val="center"/>
        <w:rPr>
          <w:sz w:val="24"/>
          <w:szCs w:val="24"/>
        </w:rPr>
      </w:pPr>
    </w:p>
    <w:p w14:paraId="4A5DF06A" w14:textId="77777777" w:rsidR="00697C4A" w:rsidRDefault="00697C4A" w:rsidP="00016772">
      <w:pPr>
        <w:jc w:val="center"/>
        <w:rPr>
          <w:sz w:val="24"/>
          <w:szCs w:val="24"/>
        </w:rPr>
      </w:pPr>
    </w:p>
    <w:p w14:paraId="10DCDDF7" w14:textId="77777777" w:rsidR="00697C4A" w:rsidRDefault="00697C4A" w:rsidP="00016772">
      <w:pPr>
        <w:jc w:val="center"/>
        <w:rPr>
          <w:sz w:val="24"/>
          <w:szCs w:val="24"/>
        </w:rPr>
      </w:pPr>
    </w:p>
    <w:p w14:paraId="043BFCD7" w14:textId="77777777" w:rsidR="00697C4A" w:rsidRDefault="00697C4A" w:rsidP="00016772">
      <w:pPr>
        <w:jc w:val="center"/>
        <w:rPr>
          <w:sz w:val="24"/>
          <w:szCs w:val="24"/>
        </w:rPr>
      </w:pPr>
    </w:p>
    <w:p w14:paraId="0C5F68C0" w14:textId="77777777" w:rsidR="00697C4A" w:rsidRDefault="00697C4A" w:rsidP="00016772">
      <w:pPr>
        <w:jc w:val="center"/>
        <w:rPr>
          <w:sz w:val="24"/>
          <w:szCs w:val="24"/>
        </w:rPr>
      </w:pPr>
    </w:p>
    <w:p w14:paraId="43423A68" w14:textId="77777777" w:rsidR="00697C4A" w:rsidRDefault="00697C4A" w:rsidP="00016772">
      <w:pPr>
        <w:jc w:val="center"/>
        <w:rPr>
          <w:sz w:val="24"/>
          <w:szCs w:val="24"/>
        </w:rPr>
      </w:pPr>
    </w:p>
    <w:p w14:paraId="5EC78B82" w14:textId="77777777" w:rsidR="00697C4A" w:rsidRDefault="00697C4A" w:rsidP="00016772">
      <w:pPr>
        <w:jc w:val="center"/>
        <w:rPr>
          <w:sz w:val="24"/>
          <w:szCs w:val="24"/>
        </w:rPr>
      </w:pPr>
    </w:p>
    <w:p w14:paraId="283FF15D" w14:textId="77777777" w:rsidR="00697C4A" w:rsidRDefault="00697C4A" w:rsidP="00016772">
      <w:pPr>
        <w:jc w:val="center"/>
        <w:rPr>
          <w:sz w:val="24"/>
          <w:szCs w:val="24"/>
        </w:rPr>
      </w:pPr>
    </w:p>
    <w:p w14:paraId="381B4F48" w14:textId="77777777" w:rsidR="00697C4A" w:rsidRDefault="00697C4A" w:rsidP="00016772">
      <w:pPr>
        <w:jc w:val="center"/>
        <w:rPr>
          <w:sz w:val="24"/>
          <w:szCs w:val="24"/>
        </w:rPr>
      </w:pPr>
    </w:p>
    <w:p w14:paraId="0ABD5679" w14:textId="77777777" w:rsidR="00697C4A" w:rsidRDefault="00697C4A" w:rsidP="00016772">
      <w:pPr>
        <w:jc w:val="center"/>
        <w:rPr>
          <w:sz w:val="24"/>
          <w:szCs w:val="24"/>
        </w:rPr>
      </w:pPr>
    </w:p>
    <w:p w14:paraId="1CAB2737" w14:textId="77777777" w:rsidR="00697C4A" w:rsidRDefault="00697C4A" w:rsidP="00016772">
      <w:pPr>
        <w:jc w:val="center"/>
        <w:rPr>
          <w:sz w:val="24"/>
          <w:szCs w:val="24"/>
        </w:rPr>
      </w:pPr>
    </w:p>
    <w:p w14:paraId="6D0C38DA" w14:textId="77777777" w:rsidR="00596E50" w:rsidRDefault="00596E50" w:rsidP="00697C4A">
      <w:pPr>
        <w:rPr>
          <w:sz w:val="24"/>
          <w:szCs w:val="24"/>
        </w:rPr>
      </w:pPr>
    </w:p>
    <w:p w14:paraId="08EDF52A" w14:textId="77777777" w:rsidR="0063259D" w:rsidRDefault="0063259D" w:rsidP="00697C4A">
      <w:pPr>
        <w:rPr>
          <w:sz w:val="24"/>
          <w:szCs w:val="24"/>
        </w:rPr>
      </w:pPr>
    </w:p>
    <w:p w14:paraId="2BE30A60" w14:textId="77777777" w:rsidR="00596E50" w:rsidRDefault="00596E50" w:rsidP="00881EE1">
      <w:pPr>
        <w:rPr>
          <w:sz w:val="24"/>
          <w:szCs w:val="24"/>
        </w:rPr>
      </w:pPr>
    </w:p>
    <w:p w14:paraId="4011CE9B" w14:textId="77777777" w:rsidR="00596E50" w:rsidRDefault="00840818" w:rsidP="0001677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878A73B" wp14:editId="07B45874">
                <wp:simplePos x="0" y="0"/>
                <wp:positionH relativeFrom="column">
                  <wp:align>center</wp:align>
                </wp:positionH>
                <wp:positionV relativeFrom="paragraph">
                  <wp:posOffset>175260</wp:posOffset>
                </wp:positionV>
                <wp:extent cx="3603625" cy="3315335"/>
                <wp:effectExtent l="0" t="0" r="0" b="0"/>
                <wp:wrapNone/>
                <wp:docPr id="5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3625" cy="3315335"/>
                          <a:chOff x="1134" y="3066"/>
                          <a:chExt cx="5675" cy="5221"/>
                        </a:xfrm>
                      </wpg:grpSpPr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3066"/>
                            <a:ext cx="5675" cy="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50"/>
                        <wps:cNvSpPr>
                          <a:spLocks/>
                        </wps:cNvSpPr>
                        <wps:spPr bwMode="auto">
                          <a:xfrm>
                            <a:off x="5675" y="5786"/>
                            <a:ext cx="150" cy="621"/>
                          </a:xfrm>
                          <a:custGeom>
                            <a:avLst/>
                            <a:gdLst>
                              <a:gd name="T0" fmla="*/ 94992 w 215660"/>
                              <a:gd name="T1" fmla="*/ 0 h 629728"/>
                              <a:gd name="T2" fmla="*/ 75994 w 215660"/>
                              <a:gd name="T3" fmla="*/ 10806 h 629728"/>
                              <a:gd name="T4" fmla="*/ 60795 w 215660"/>
                              <a:gd name="T5" fmla="*/ 59435 h 629728"/>
                              <a:gd name="T6" fmla="*/ 53195 w 215660"/>
                              <a:gd name="T7" fmla="*/ 91854 h 629728"/>
                              <a:gd name="T8" fmla="*/ 45596 w 215660"/>
                              <a:gd name="T9" fmla="*/ 108063 h 629728"/>
                              <a:gd name="T10" fmla="*/ 37997 w 215660"/>
                              <a:gd name="T11" fmla="*/ 140482 h 629728"/>
                              <a:gd name="T12" fmla="*/ 34197 w 215660"/>
                              <a:gd name="T13" fmla="*/ 156692 h 629728"/>
                              <a:gd name="T14" fmla="*/ 30397 w 215660"/>
                              <a:gd name="T15" fmla="*/ 172901 h 629728"/>
                              <a:gd name="T16" fmla="*/ 22798 w 215660"/>
                              <a:gd name="T17" fmla="*/ 189111 h 629728"/>
                              <a:gd name="T18" fmla="*/ 18998 w 215660"/>
                              <a:gd name="T19" fmla="*/ 237739 h 629728"/>
                              <a:gd name="T20" fmla="*/ 11399 w 215660"/>
                              <a:gd name="T21" fmla="*/ 280965 h 629728"/>
                              <a:gd name="T22" fmla="*/ 3800 w 215660"/>
                              <a:gd name="T23" fmla="*/ 329593 h 629728"/>
                              <a:gd name="T24" fmla="*/ 7599 w 215660"/>
                              <a:gd name="T25" fmla="*/ 362012 h 629728"/>
                              <a:gd name="T26" fmla="*/ 0 w 215660"/>
                              <a:gd name="T27" fmla="*/ 394431 h 62972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15660" h="629728">
                                <a:moveTo>
                                  <a:pt x="215660" y="0"/>
                                </a:moveTo>
                                <a:cubicBezTo>
                                  <a:pt x="201283" y="5751"/>
                                  <a:pt x="185129" y="8253"/>
                                  <a:pt x="172528" y="17253"/>
                                </a:cubicBezTo>
                                <a:cubicBezTo>
                                  <a:pt x="154585" y="30069"/>
                                  <a:pt x="142068" y="82754"/>
                                  <a:pt x="138022" y="94891"/>
                                </a:cubicBezTo>
                                <a:cubicBezTo>
                                  <a:pt x="138020" y="94896"/>
                                  <a:pt x="120772" y="146645"/>
                                  <a:pt x="120769" y="146649"/>
                                </a:cubicBezTo>
                                <a:cubicBezTo>
                                  <a:pt x="115018" y="155275"/>
                                  <a:pt x="107728" y="163054"/>
                                  <a:pt x="103517" y="172528"/>
                                </a:cubicBezTo>
                                <a:cubicBezTo>
                                  <a:pt x="96131" y="189147"/>
                                  <a:pt x="92015" y="207034"/>
                                  <a:pt x="86264" y="224287"/>
                                </a:cubicBezTo>
                                <a:lnTo>
                                  <a:pt x="77637" y="250166"/>
                                </a:lnTo>
                                <a:cubicBezTo>
                                  <a:pt x="74762" y="258792"/>
                                  <a:pt x="74055" y="268479"/>
                                  <a:pt x="69011" y="276045"/>
                                </a:cubicBezTo>
                                <a:lnTo>
                                  <a:pt x="51758" y="301924"/>
                                </a:lnTo>
                                <a:cubicBezTo>
                                  <a:pt x="48883" y="327803"/>
                                  <a:pt x="47657" y="353920"/>
                                  <a:pt x="43132" y="379562"/>
                                </a:cubicBezTo>
                                <a:cubicBezTo>
                                  <a:pt x="39011" y="402913"/>
                                  <a:pt x="31630" y="425570"/>
                                  <a:pt x="25879" y="448574"/>
                                </a:cubicBezTo>
                                <a:cubicBezTo>
                                  <a:pt x="13693" y="497317"/>
                                  <a:pt x="19580" y="471436"/>
                                  <a:pt x="8626" y="526211"/>
                                </a:cubicBezTo>
                                <a:cubicBezTo>
                                  <a:pt x="11501" y="543464"/>
                                  <a:pt x="18704" y="560539"/>
                                  <a:pt x="17252" y="577970"/>
                                </a:cubicBezTo>
                                <a:cubicBezTo>
                                  <a:pt x="15742" y="596093"/>
                                  <a:pt x="0" y="629728"/>
                                  <a:pt x="0" y="629728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Flowchart: Connector 53"/>
                        <wps:cNvSpPr>
                          <a:spLocks noChangeArrowheads="1"/>
                        </wps:cNvSpPr>
                        <wps:spPr bwMode="auto">
                          <a:xfrm>
                            <a:off x="2201" y="5415"/>
                            <a:ext cx="211" cy="237"/>
                          </a:xfrm>
                          <a:prstGeom prst="flowChartConnector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CF00E" id="Group 384" o:spid="_x0000_s1026" style="position:absolute;margin-left:0;margin-top:13.8pt;width:283.75pt;height:261.05pt;z-index:251657216;mso-position-horizontal:center" coordorigin="1134,3066" coordsize="5675,522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e/S3B5ggAANQeAAAOAAAAZHJzL2Uyb0RvYy54bWzsWW2Po8gR/h4p/wHx MZLX0C9AWzt72rVnTidtklVu8wMYjG10NhDA492L8t/zVHeDG8/Azt1KkRJlpLGArq6uqqfeKN7+ 8OV09J7ypi2q8s4P3wS+l5dZtS3K/Z3/988Pi8T32i4tt+mxKvM7/2ve+j+8++Mf3l7qVc6qQ3Xc 5o0HJmW7utR3/qHr6tVy2WaH/JS2b6o6L7G4q5pT2uG22S+3TXoB99NxyYIgWl6qZls3VZa3LZ5u zKL/TvPf7fKs++tu1+add7zzIVunfxv9+0i/y3dv09W+SetDkVkx0t8hxSktShw6sNqkXeqdm+IZ q1ORNVVb7bo3WXVaVrtdkeVaB2gTBjfa/NhU51rrsl9d9vVgJpj2xk6/m232l6dPjVds73zpe2V6 AkT6VI8ngoxzqfcr0PzY1D/XnxqjIS4/VtkvLZaXt+t0vzfE3uPlz9UWDNNzV2njfNk1J2IBtb0v GoOvAwb5l87L8JBHAY8YhMmwxnkoOZcGpewAKGlfGHLhe7QcRFG/dm/3yyi2myVjIa0u05U5WAtr hXv3ti6yFf6tUXH1zKjfdj7s6s5N7lsmp1fxOKXNL+d6AfzrtCsei2PRfdW+DBuRUOXTpyIjW9PN FZ+oxwerdKinSLmexuxISSONjVdW60Na7vP3bY0ggNGwvX/UNNXlkKfblh6ThcZc9O1IisdjUT8U xyOBR9dWX8TRjR++YDLj45sqO5/ysjNB2+RHqF6V7aGoW99rVvnpMYcPNj9tQ+0p8IaPbUfHkV/o QPonS94HgWIfFmsZrBciiO8X75WIF3FwH4tAJOE6XP+LdodidW5zmCE9burCyoqnz6R9MWpsfjHx qOPae0p19jC+BIG0T/Uiwr3IJCRr22R/g7FBh+uuybvsQJc7WM4+B/GwoM18tSxh0CLGvhk2L7g/ GYmCZ8b54RpN2/2YVyePLmBrSKptnT7B1Ea3noSkLitCXOtyLEcPoIR50pvARUkF6j65T8RCsOge KG02i/cPa7GIHsJYbvhmvd6EPUqHYrvNSzrm+0HSNq+Oxbb307bZP66PjQHvQf/ZbNBeyZbkLFcx emCJGdnUOJ4KmQg+MLV4iJJ4IR6EXKg4SBZBqD6oKBBKbB7GKn0syvz7VfIud76SyIXzugX677lu 6epUdCiux+J05ycDUbqi0L8vtxraLi2O5toxBYl/NQXg7oHWLktOanMGfJZKBEp32+cE3L0uzqhw v1T0fj6kdQ6Vie01+8V99nto8pzaAU/q4m2p+uLUupVJ7zcrRPaq4DIRhNoi48TWlj64Qpyoq1J0 U1fSVXY2oUVA9eGEXmBrc9h+a0vrZ3DYnY7oMP609JRQinkXj4UyivpOZKBEvh4oA+/gRUzFLCGU iXHPjzlUsVRKTPLjDmUYJEE0yRO1dTg5CmIlJ3mi0A6UUgkuJ3mieF0peTjDE0APlCpMpJjkic5y oBRSqmhSTuVQat35JNPQRYjHSsWTXEMXopAqEJtm6wLFRTjHdoQUXANOMgV/6GLFAz7H1gUrjJkK wmm2LlyMxSqZNoKLV5ioMJxh6yIG2jm2LmSMxzFXk9IyFzIUR6UmpUXgXn2GJYGKpl2WjSBD/pzm 6iLGmZJq2r+YixhF7DRXFzC0xEE47QfMBWxGUBcsroTg02Ah11xNFXgR1Q8vkpLbrOjkIBerWUru IjVP6QI1T+nCNE/pwjRP6YI0T+mCNE85hmjGntxFaZ7nqzHir8ZIvBojMYsRuoah/qUH02GiUH4p bU3ElYf3kzv/MzyNilpdtfRyRyUS5fdz/+oGOlp1yNWIHPATObf9zzNy+JzLHcgSuX6lhIjPyc37 Ry8MQCPyeJI7G3EHHkSu38xe5M5H5FRsiB6VxPTfz8UR4w1W23BaXdMt9vJTgdAnTCscjU+wGofT KsfjDVbncFrpMb6UrkmkoYl6rvQNwlZpNqk0fNbFmHKsPmFSabjuaINVmo2UNgBad6W3pdsZUuN7 mCE9mp4M7/Lk5ZotLql3t42dd7jzbfdGq6fqKf9cabqOHL6ngsS6CcSxV5Ls/FhkH/JfRxtQCRLk MmyQsdSug+jRvNAvhQyhjqWESW2vYSlmknI6llD9zRppODpgfGd5SiETpDls5Bi4aZgHpoIFkWGa sFjqidGwxpOAaij2KYHGoHfxbx9IG42T0EZbb6wwLIhjwzQUUSTsaOi6CPm0irQ4eOS3j0RvH1rj SAlNLKbGqHSkXYx4cKNlwCVipTcr6Gwkf/NMFYUcGZTwgHWEdr3edgrV3pgc+gaYdum232iZRCwy Ds6YYMngsqMDj6XrMXEcUVHBUQx6mpkZsO+JXkI9FnFk7MxkEivmSoBpi7TSRYmIRx4Roa80WrEY r8ZDBM5IB/tJY16ON2oEr7HgnHQiSWwEcBYnwcjRIbg0ynLJYUhXcjQ83GiF1l5CwdeCxQe1RMCU Sb89WDyEV2jrCiZlPDpQG8+siUTGvW5ji4/vrC/zSJkYFyrm8DDHA/D6lNgD41D0DdnVO/R5kuE1 9TcEHUWA2Si4gIO55yVxYDxORgFsOlqjtGL2xTGmIq+2aAhr2I2YoUBX50CjnPvGa5S7fX6Tv3BL WVhPLoZ0rGmub+ejqZZO0lIE4Jul+Piww1QSl6cao8i23Pteetzjq0bWNbpcOHMjmvWNxkvUHlvd R2Q0Uduk7cGMoba4Mor+xtHM//7ADTgNU6Z+WmOGQI/V9ivGok2FoSWQwscmXByq5lffu+DDDaD6 xzmlIfzxpxKzJ+RS6mE7fSNkTKWkcVce3ZW0zMDKYIx+lG7WHe6x6Vw3xf6As0yzUFbv8R1jV+hR KUlo5IK30Q0GYP+hSRhSpflO83CsLtkhbbqVt67KEg1K1XimsJNEmJ3dTMVmPgCMNtDNq4ZlDGXK 5gyUKx3A/bCMco8eluHl3cZF//WnHzLbOfQOauBTRdMNSuhg68doFNR2cE0907P4DVVAc7nvj9T/ R6SexL889+1d4r8tIvUnP3w61VrZz7z0bda91xF8/Rj97t8AAAD//wMAUEsDBBQABgAIAAAAIQCq Jg6+vAAAACEBAAAZAAAAZHJzL19yZWxzL2Uyb0RvYy54bWwucmVsc4SPQWrDMBBF94XcQcw+lp1F KMWyN6HgbUgOMEhjWcQaCUkt9e0jyCaBQJfzP/89ph///Cp+KWUXWEHXtCCIdTCOrYLr5Xv/CSIX ZINrYFKwUYZx2H30Z1qx1FFeXMyiUjgrWEqJX1JmvZDH3IRIXJs5JI+lnsnKiPqGluShbY8yPTNg eGGKyShIk+lAXLZYzf+zwzw7TaegfzxxeaOQzld3BWKyVBR4Mg4fYddEtiCHXr48NtwBAAD//wMA UEsDBBQABgAIAAAAIQC7NgTm3wAAAAcBAAAPAAAAZHJzL2Rvd25yZXYueG1sTI9BS8NAEIXvgv9h GcGb3aSaRGM2pRT1VARbQbxts9MkNDsbstsk/feOJ73N4z3e+6ZYzbYTIw6+daQgXkQgkCpnWqoV fO5f7x5B+KDJ6M4RKrigh1V5fVXo3LiJPnDchVpwCflcK2hC6HMpfdWg1X7heiT2jm6wOrAcamkG PXG57eQyilJpdUu80OgeNw1Wp93ZKnib9LS+j1/G7em4uXzvk/evbYxK3d7M62cQAefwF4ZffEaH kpkO7kzGi04BPxIULLMUBLtJmiUgDnw8PGUgy0L+5y9/AAAA//8DAFBLAwQKAAAAAAAAACEABNE4 aKhdAwCoXQMAFAAAAGRycy9tZWRpYS9pbWFnZTEucG5niVBORw0KGgoAAAANSUhEUgAAAbAAAAFT CAIAAADX/M5RAAAAAXNSR0IArs4c6QAA/8pJREFUeF60/Qm8bllZ3ouuvm/32v3e1VAUUFBQBUVb dIJixJhDOlCSezVHsYuakxD1GPM7hnD1prmJB5Oco8kRfslJ7k1iwJhEjXjlqEhTBRR9AUW1u6p2 36y+b+//eZ4xxzfX2nsTSXInH7vmmt/85hzN+z5vO97RffdbXt+zs7O7tXXs2NGurq6tra1LVy4N Dg1t72wdPXZsfHy8v7/vwU9/amJiYnp6emRkpK+3f6BvePba7Pr6endXz4aPvb2u3d3d9fWNnp6e vr5+/uVRu7t7Ozx5d/fY8aO9fbrO+ebGJtdGR8cnJiaffPKppcXlpaVlrnR39/At9/PDgcGu0dHR qakpv12/2t7e5qtDhw7x0s3NzbSTE140NDS4tb1xx3Numxwf21hf7d7jrdtrqysb62u3nj49Pz+3 urY2OjZOjy5evHTp8pXe/r7uvt7t3e3uru4Bnt7fz9N6u7p7e3omxif4d3yM52xcuniR6319ffOL y5fml7rogA8u0pIcAwMDW+fnfvInf/L1r3/Nn/2z75i67fje3u7CM5d/4zc+OD8///3f/0PczMGf P/dz73344Yc5/73f+50Pf/gjv/iLv1h/xcULF579ufe+9/3/9P2c//zPv+fFL34xT+OZH/zgB0+c uCVP+PjHH+RXnPND/q1P4Mkf/OC/ee973/tv/+2H8m0ak8e+4x3v4Iec//N//qu/9uu//uHf+vA9 b36tp2anu7ub1q6trzKkjPP29tbCwgKdunJ5dnFpY09DwvR273V17+7t7XV38U9Xl/7b39+7u7PV tbc9c2hqemJ8a2e7p39g1wTAPXs7+pdXdHd1iRh6evt6e/lTX+V6dzc0oa9vfuTm3M985l5+WH9R vtrb4xV6p8mmt5fZExX1dPPGcnN9FCfMNTdArtzPzPIvz5wcHxkZ6O7r2duAnra36fL27m7/4ODE 5CRkyTNFz13dnG/z9daWGs9b3N96pD3QJM9PM9LltFlDpIu9/IqHM05ch/y2Nja4j+eOjQwzmBtr q3wOTU/dceokpHptbm6brnV1rW9tdfX0Do+OwAVwws7W5g4ssLMz1N9/eGZ6ZmZmdnFxambm4qXL swsLm1u7R4+dmF1YXF1b7+7r410Zut7unh61ZY/X0yMPyy5/cKmvt2cAru7r3aGd3V293d2cMz6c iyV3u3e7Bza2eecmHeRKnU3uyYx0JsvjsLO7w6z39/al+yafrp3Vjflnr/zgj/7gz7/nPQ8+KJrk uOuuuz78kY+8+6+8e3RqeGV+LTQfoh2eHl6bW3vnO9/+nve85/3v/xfczLf8C20ff87hnb7ujc0t uLa7t48uQqUACCPs/3czqhCqaU8kCGXQBpEKk7i1fe+LXvyX3vl/+8KXv/SvPvhrW/QZOmAseDQ3 8A+/Zp7Hx8fo3tWrV0AQZnRocECP6O6anJwAcV589wuXlha2tsC7rpmZ6cmJMQaKX0EqA4N9Y+Oj 4+OjzPjgYD/DyCQarCCwde7hjbOzsxcuXDx37tzy0srAwODY2DhtuHr1GqzIEGfCND+aPHXs+PGj R48enp6eHBsbEfvtbq+uLi8szD355OMbG2u0gcYsLy/yOr6dn7vWT0e2NzZWFlcW5taWF7p2t4YH +ibHRldXlmgmo8VbVlagkA29ohsOB3/pfjdt7uvrpYPDw0P8y83Ly0vra2uMJh8eP03/x8ehospv tBO6jBhYXl5uM7Uw0uTC8fDDj/DvwPR4pnBqagyo4gDl2z+p5488/PDo1Ah/zs/ve2bztIff+ta3 QBz8HCgMMnKcPn0aNPzQhz4EGt79um858GQg+F3vetdb/9RbuQ46g4anbz/943/pf/yub/3WO269 dX19bXp6CgnHwcno6EjmFPnHyMCumpEG3bqMdWJjz1SFNsjnAE61sSwzG1KtbJPf3vDIzfWrnOeN 199fMbG+JS9CSiES+QBZdALyrh+wJB/4gm97ersHhwZGRoYBiJHRsT7EG3CDzN7ehlYgFUQpJ8sr q4vLkN/iHCQ4vzA/v3Dt2uzcHH8trKysBF7zauGOAFRAAHBEZlcQSXeCoSEnaI6DjuQ22IGLzOnk oanB4cEtkHJrE1rtAZ4G+5HiTMAGLdxDYxgaGh4ZGR8bHhllgHgID4cZOKExPIfn82dtVR3V+nbm 08jcyCga7/ZLuiDurH8wFOUj+i+IQ0frOSf8Pp+cRw4Jkxo6UWd1R9f68ipf/ci73vX+978/NKzj H/2jt77lLVA1aMi/v/qrv/oP/+EvgYaoJ0gn7gcN3/3TP517I9o5NplDgZiQ17KQl+YTegOCfIo4 39szwgj74XTaTi8Xlxf54cDggG41dHKffy+u5wYBH8ODqjY/NwefAGE8b2Cgf3h4GFmxvLJ05Mhh BBfQs7mxdvHieaQFUn94GMToBfWAp82tjf6B3pnD01NGsaEhyBIC6wOzwBroBky8aEw8e/bcmTNn vv71R7/85S9fuyZMhIDgybGxMZTQI0eOnDp5uq+/F83lwsXzjz/x2JNPPXHl6uWt7c2Bwf6FxXka s76xBkGrbxIPPSh8Rw9N9Xfv7myu9XXt9qPT7GwN9PUcOTyNfOCxU1OTEIoZEokiihUl0P+ebuZK 8+cj3ChIQPHs7h4dGQUKhwYHAc0MdBRVaNeahCR9dNV6MMoM/D7WlYDvet8/eR/zejMU6Fy3BL/h gRqIfvc93/M9X/val9EWK6rCPIDy298uoPzKJz564LfveMdfOHv27E/+1b+KqojiybfnL1745X/+ Af59y+vf+K53/sXXvvwVUBSiK7IB+odNGGdNXm9vEe4NwsHKjB3ds9Yglg7U8fHYWuVosVguZnjD kAf0iIZ8O6pcbf8BZGz/9vpzrmhWrZcFFCzvYXa6w/gj/KBy7mEGmTVoW9/mOhfRZDbQuUQcGgXd 2t0DLq5tbFydnbty7drV2dlrc/NLyyugFpAkEQrJAqKIDuS/ux/CaI9/xev2SZUW9WI0Sn4YEcv5 5OTk0MjQoSMzJ0+fHJ+a3EBzX1pc21jnpTSPD9rHoSOHJ6anwMTNne3LV6/ytKWlJdoAB9EqzmEr xiFjUrEp5lrsMA5AhfOAuFQrfTS/fAWIoM7wbzC9EnwLP9XsA8KvPX051/1GQxqxPreCigfFgoKf +PSnP/PFLzzw4EOxihD2/IsR88gjj0TYC5VXpCpx8BP+hcJzGwfT2N8/MDg4CKHmoLP8G2LzITZH 25FWvit5A2hIvWeira1xfuTQISGgrKDmY0zswYqYGBuDK5aWFnno4cOH0ZYYoiMzh8FBMQkSY2vz BS94PmPIgx577OtPPfUEshOugSS4AWWNATx0SFrG6ChCiw8SjFamzf1CpclpbGRGf3FxcW5uniby HWr14ODQCD8aHZOGptuHQOHFxXkJ43lMgXl0Q7RCng/JHTkywwlX6D4v4hyK5+LIELr7Dh9ORoYG QLWdzXUQEu1uegqAHuO9KNiyiegJEgP9B3NgD4DbWmesNqCftZUVsGVJOsEaomyPH6IdQvyY1RKb phLdtwan0BismWIQtdmgpd9k5raxf9/59reDTZFyIFT7/vY5zHqzr6CkD/3bD6FpvvCFL8EYf9/7 /kHuRAd85Svvh4wgpgO/hYBe/OK7QNJv//bvfOX997/1rW/FWtld33n0icd+7T/8+/f+4t//rY98 +NjhI9/zP/wZiID+wkiMPjMIUzGBTEUYta2dFQawLJFG1ECh1ceChm2eqfiY57QNzIxePfLk4GZV Z3Le/rNCau1sfV3uNCYC5m0QZlRN94bl2AQWcrRH4g+q9sxuIMt6sSXpnOy9PuwJzhCh0jYtK2RP 9fZG88q7AsRtuI/UrEADYuYeEUOjG+Z+/oKcoCXugUn4VYgKAlvbWFvGulle3tjaCLNCtFzZtsY+ OjZ29Njxw0ePTB2ahtO4tLK6euXKlbg+0C0EdtvbaWFFw6iluZj5ElB1EETWInwhMS8ewb7b0MdH 1XPbCJgnZyLa88IAGgbLdGtaERjrG9z257/nez784Q9DwONTE9PHj00cmeIi9g2SHgrPgfDOB8HP t/iCMLFxNKEKwDvcwEXGKYOfNng89dLgIKIqQwqSQMayIpluyUjROTC5tLhAN6ex1bAUbSOLKmxr 80TUpB170vhZL6OJjnb48AzgxI9HR4YhL5CBN4AOJ0+eZKihjcuXL62uLaPEoYxhbU1MjMMaAB9Q ArBaCIsEISS8e+sbq1AFjQOYpHKC7QMDcB1WMVcARNpgAbu1toqyuYQxwjzCnDz20CH8lph1wzwN 2OLVwBZGPcjFycICuDm/urK8vrK0s7Hajd66t9OL8Meo3VxfWV4allbcFf0UIGZeERcRjJkwAXzM e4MiDQs9xRRi5i5euIAaWySqSZb7Q7ghpjYMQX0HbLv6Z6Qc4IjT5GaoV83t62/AlHj7O9/OdZo0 37LTY7NjDvPY+BbrYWv6g7yRK2fPdFA4WgPS4auPfv0f/R+/zJ8/+Be/b3yMGQQpdKAtlJlqfMEF lXo0TQwbJBP9KDpC+P8AqxTGaxTGA2h4sxG4Hg0rv4XrDvxZsTIn0YA4h3gCi8HhfMIP1U8iywhR L+jYxgJFJRRj9fQyvRAQyLi6vjGIVMeoHhzq6x/gK7tTcQKqyyEJG276HUMRJuK8Al9F5YxVGl/N EW7jnEflCnSVcYZWL12+9OzZZ585d3Z2YR7zDZWhb6AfsqMDJj46KWweGhk9DBcdOwZE5l1hrryO G9toVRvJDWb9okeFHrgziFnMIBN5q49y0sX1ILzzh3M5Uv2pF3W9wccGJeW1iKceXyG02j3Qc/j4 cSAM3xnnyGwkPeYw7vL2J35wfEGIc2ARVYDfxqUuQ9f+bOabVkaW2DQG7q2+I92HhkbGGJgxOHp4 aJBOmiK66T4aN21jEEA2qYTd8qLKbSpFuZuAyh7+NYAJtAIcoCJchPgrrl25sLqyMDrcPzE2PDE+ AqyePn0KmECFRKVnEFdXVxi+I0ePHDl6FIrDt4KuNz5O7OUQqMpV7kRPQdEaGR0ZGuYFg2DczMwh PvgcUTCPnziGXolUo9mTk+PThyYmp8bGJ0YInuhXI9JTog/Hpubt+TNMSIPpOxgqpc9GUZQBtMy+ wSEYl8/a+ibOHlw+q6urcDLUwhNk2FqX39nVZ3evB1/61m7P4urGyvrW1fnFC1euElmYJ9yztgZv 6Pb9UBf94KBrq1te8/YBl6DE/dsPfQgRxwd/H9pcfMPXHwde0b4BgsDyzUMQpRgd7W8ByR/6oR/6 qZ/6a4G/HLwXZw33I2k/85kHkK7omDAuCj8W4hqq7vr6pStX/vGv/lOa/Ofe+j8cnTm6sbGFcgIx yKHKSJmA8IdhPJuDuru2iaUIcUJzHvBuHHKMTjARRhG9SurqCEvwRZszSzeFTt/oA8OVG244WL5Y kLpRP8PAtESQ4MbrEXIf7eRfNEL+jYkk0s879nZxoEfZ44H2CSrEFx0JZOBPqxGEBfv16cULNILG YHs50Rt9+AlMxLgInR2F0sMFuVsKKDKQUhLs6cHXIxOlC5K2vqbwI2Yc7UKzIWp49co1/hwcHO7r HyIGubq2ydunJqfgB0T+5srSytzVpWtXttdWRvr6psfHbzl5Ao87fn/BVdcebcN4E2w2dCsAM8lG daIBNpGtKgtJ1YaYtoiFHT76ac8ugbUe7PQExjpHsUr3awP7ZkmOleig/pe4zdDA0eccHz8yNXZ4 6vDpE2tbmz2A9kD/kVtOjx4+NDA1gbe+b3K8f3pi6PB0//R47+To0OHJ8VOHB6ZGr87PPvj5zy1v rQxNj/GEqRPTo4fGmyZBnsXZlQbEFGD2GQMUxOFRYE1oqKmGTu1YhkLm5ufo7cljioL6J1EOmZzu 7ue/9j7ganNj/fSpE/jdwL6LF889/dTjz3/Bnf0D/ZPTUwxW/8DQ0ura+QuX5hYWIQ5UqsnJKdzM YN/K8hrSkXN8LQDi1BQ63TSDB1xKKcOq3d0b6B+Ma1nTbwHLDYMDg6ura41m0fG+M3N4A9pKeEg/ HQ7F50pR0HZ3jh+ZGh8dHhsdZb55eCwROODI0WNXr14lsry2Jnc1cp6fQ+PMr1yu8kFqyjGLpHI7 6IzuiQ9hZHhwb3sL5oFtNrd2ZhdXt3bU7JZ6aHWit3d4fbO7SOKuQ8+9nXsWny7qmCThHXfOPnNm Z3UTqCKuUr3CN+Tx/rERFNu9zYOGM1SMKstPgqR5CA+vd/aO9leHS32yfPDbOzGc0SoV4x7oHjwy 3d0vtY7b+Be2WVtdhdN+5q/8T4cPHf73v/ObH3/wgY21zfGRycWFZaTI5jZjJfsRVOAck41xAyqR vYAIsLNtnyuTKsRsjMcKVdJ6zIp5XVQnv3cgENI+xDaOWu6ztnzH5vZmJYD20HExojHuvKIEKb4p p3gsx9wQauGK2mzdJ0oZ70KBGB0DWCTMcNWBgZZqwgjJQmVKlJCCLGgBzg5+6l5pRYISh8AlCHgU jOfQ7Q6pDmJBw6J0uf4RnhGDF4VEosJRexni6CPEZIiAw+JiboErnvmh0bH55dUr84t9Q8PjkxMC rt2t0YHe/q6d7dVl3BnHjxxBkaBt0gBGR5585pmZI0eJfz/+1BkBKLjc249uRnfobCxJuF6T2d8v /4D6JbNauq09oeEwBgBbiYYF9dzIPfxfEWoHuDIKcofkmunkR6GHoiNL6BSbLDxLszMFtmqHlldW 6AdYkQmCwGS5b+Ig3dbEOloNJIc8FOHAEOzt4d0bm9Ls6QGSDhNzYnJcgXIkDRQ8SQCgf3tLlt/2 1i6eMKLe+OZWV1YxLH/k+9/1khff85/+82/+wcf/COUQOUn8t39wANW7t39qwvjfs7i4cOHCWUK0 U8DzIM7BTYL66KTYj5AOXVhcWjaEEU4hIrm7uLjkeLUUAnQ4BBr/Ejt+/PEniJzwk6FheTqhRDrG r+iP/IbqlenHirZBydAkcQvJKfBj6V5CGSK3Jn6EizKjrMM32BjS8DLxK2sbC0sr+L9nCQWSzbOy hnTHF46cd55H8U+JivUydbq7B7oZIIbX3T9INhHyY2NrJ84hWF0WFoSlZvUhMBs0TNxTUl2jIqmi 3J+RQ9ND45MopwPDQ11EhYglTc/sdPUMjE0wiVfnrp67dBnW2OnrRbPf6e0mwQF/Rv/EyMDoUP/w UN/w8OiRQ0OoDFxEsMxMIeP6R4aHJ0cnTp9AlvK6Zy+cO3vhQi92/bHpvtEhqHt4Ymz8GBJ1QjHT IbKhBvpGBvugsemxwZkJdBq8UWcvXrgyf7VnZHDo+CEgX2ZB+AOcFcdqWL741a+iyr/+Fa9mYs6e vwAJmoIlPM25xddGvEWCdxQyHrYDXmEL6RLYmFK4dJSIo7Um5w1kooUeclMOYcoMYXrVeazsFBys 3omIvUy1fb43OMKibYWFczgILuDdmujG0xd7NramBDMgYhBVVgaSQxFnNV/2F7BPsy1zo74lZGk7 zfAOcBfd1a6r2I86MJbVh/wA7Iwe6Hb3cc2AKBsGHUWAgHSRCa/5CDFbr7Snc5d8sj6iy4Bad9+A dPCuvfGR4dX52YGunf69neHenpmJCcyoYYW/+lY31nEjQjWQKHoJ1A4GM8UKmbvLEhcGxAxIhESE kz1oQhsHG+UtlUZv05OPbGQMqQb4zBkF5iJgqqDKSUgABS3kYDushLMV5LI6IzvXMikNEPNurCv8 ZSiJeRFpZhw0n8YfGp911y7XOGdq/BCRia5KKuMwAyu70ZATF/RjIV9eCW4Sqx9AqUHzP3n8xHNu v525/uJXvrzOBcUoNlGLlcZz6wueNzU5/pzbb8VG2tvdojOHpidfeNcLbn/ObUqLoVmMLioiIS0l /vRMTqGkTzCk/MmcAs/Xrs1tbmxjX+L+o+WojaQ0okLKMe8OAaOR0hwh+sxHXM50tXivGrCrXvH8 JANt4VBkfuRSvpXnzq4EYeIqGg+24IZIb6+LP8HEzG58vTkXZTpNktEkau8TKQJYSUReknoAU0nQ iU96hobHFHZcI7bTSRIKNfAk5g1hB+SjlkoRtssEBXVxeYWf8NiewaGdvv4t7Pe9nQ3eTY8RXqPD CPZBnAnj4z1w54gyJxTExEkwOsz1senJ0akJvBUw7iBukMnxAVKjRoZ7RwZIG8PkG52emDlxjHCV RrW3Bx0DNNRjx4Z5oAAFphgb7h8f7Z8c4yR5FeFQs7iINazAzY889hjU+62ve8PhQzOPP/WUjQyU YuZfeSoQCs3AUgTnCZphOtDLOObst1efIvwblb/YSrkigMAmQGb6YKwbQGyy43SPMx50xN8n2yea SzW6K3rmpD65vprHJggmuMOjx7wk0czMF5dmvO+CAeQWhKHZ3g4FSsiJqg2HaoC0aYmN0GEGTiDi p3i+9G9xoqG82Xtuw61gpP7owXhzhpf99gp+wnbCQKgtJp5J2Fhhb87IIBYMPhzJYz7YNIT0kHfr y4uHJsenxseIWdq7Pk0fGbVnz5/jjvGJSfJRSAwSqdvZJ0C0wGj8m2XEKiBG5FSMixkXGVN9i0G0 A3dm/BnXOiMZoowQ8dEAYn5btciiMJpzY4HnfhhHjNxketTJjeDm3zB7TpQzJ+JUeqz7Z6npV1vn 3QP9i8OEOwWy3Vbn9uTmsQXJ6yDgl77kXh74iU89AJdaky8U2/uy17yK4MPs1StfefjLiHyiskwZ XVpalOsR9Yq0QUBkaHBkYXEJECQivLy8Oj+/SAibRiL1nz5zVibzxUurs/MAAQdx5KeffpokGzxV smX2I5pEtEGw2jIdvc9dg7sqCGZ0MtbSolsmc50B8yd6hEmWJ9ulCu/aOpa3i+kV4YbPpKwg9+wg B/hg9y1FkAV21oX0diSDkm9Ap0FoA/cnRjeaMg3IzNnwN1frUbKmE4DmcHIliZOr3M+5CX0XGUgU yFIaeBwkmGsHqDVzPY2JFAsKmWWWKkJFnhT/cjMfZjIRgGTGWLeVezhuVroU7TW4U+imUQF0sb8k 0OqadbBqNsqfZcOTXly4fGlpZflbXvPa2245df7iRYSLBgVztad7dGyURGXQUC55+FnNDUxID2Lc 5KYxcbcZoFpYlQE0AhoxHHkdJdHAp1FF/WyUVyUwFC9gcKx15BVVKDZjqIvykUkTlElFY+hXIqS5 OQwMOkS7yXAxGAwpg42pBhxJzEd4iwgD8SGrgnIxhNVZg07s5RKyEWFXp5bRkp/2KnmQuC2GP4SG 60VqKB6IbaIo1i8RAIZWCSFriieOHGJ01gSEuyS9y8bawmOxAU4+55bTp08cm8DM99SDoHiEv/74 YxA9mgoCHStOoSEwXqyibktI4DcUmhR4Ui5jo1IElSQVTBXBvsJZVl/4qrLngSmuD8n1+isGs+Sx NmjYxrsQQ9WB+JMJCmtkWnNzjnhC8vBG7CnxBT3crxN0i/Mx4uTkJncYpGIunTUmU0DeXzzjNMS3 9srYAff39u5/5WvAiIe+8Lm5xQWMWxokaURnj54+sbm+Cocenjl0660EQ3eJnxBqPnr0CCxBxjwz efXqLCCzsLA0NztHmOLqlbnZawvlNd19rP9A8BGcmzx8FNcBOhqOeRhPRG0vDLSddKF4AWh+gP9A 6laVNjE6qmCpo5nwWRVoZRZ3teqgBPsb93Zsb4a94/ZuYmRQCTgj+1xCTFa6WmQIjjMFjtLQ7+4x sAyZ8GJnl06BcVBMGhN/MV3L7NY5S9tMWOFYEZPiEzZYeAVzIpiT60DaR2wITZu+1SP5xNdje66c cI+jICVFVAZ7jDqTMhMc5bQSbnv07MRqpYzVAJHhQ2Rjg0hQMjBAzt0zZ5+990V3v/H++9Gf5hbm uH14ZHhiEjycQPBEbdRCF4dZ1GwrSBUQ66vbdBwRHsmhtEfDCBMSb0ncJo1/X2uCWAvFh+vqqLWM MFuHQpqzFp9owBkBxnp9jZkSmAcNQ2/0jj85IZTBbcwmj4WiLCKIYECcci+iIQIl4e5MtKFKXvcO JnplRIzo6IlBxrCciCdao7yQ6hjrS5C/ynzE5aioiqUzLhMWUWjGdxhE9VrULSS57cRx1D0EI7kU YJeDMNgy2yTb3sHqqxPHhh1FN+Jr8nCkKF1tZJRMHdLIGU1C4ThAoVuRnGElMiDpQ/yqtNaDnnmp 6mEd5CJ4xL/7fLt5Zh5YJ6WFibJ5UcurXVyBMgpN+DokUd9Fz0PJVUkqaNfKrclzLECcHGVYhfcE 4mi1XV2k2OAuQr3TIhtFS1EPxaFkUPHOqC9RCPjJPS9+CZRw5tln0K9jy9IAORC+5dvevLMNochZ TrrCxPjYLbecHhsbPX/+PIP82GNPzM7OnT13/uTJ02Pj+Cx5YNfwCEvciJPAyX0ExRYXtP5kaGiU 9EGsTjQvJeDjZuruYYIWr1xhqiE4Xg/9VbO3iqOIhdB9+bcxq9tix5pUUb+rADHZijSdLFY+0AEf CDs0wUcmsvTCRIEj6v1Lm04mdzsl7du0qJGbB1DiG9zsDCi+5qhRmUXPqdV4M0BkVw4uwoa5yHny 2xkPSBjGk+Uk5ix5GJ515ds2mFgkYdDTKqEUw2RKOm1IPRARBz4bp1vmOLpP6KYSXPTiUKEbXLLn IpwgXJ4SMZOuLSwtfOqzn4GeX/vKV7/uVa/GR7i8toLFIITqwUUgEatYrc0+PRg53BLgdRBEu61k Q3dHmji9UFpYHJRFp9ebebhVuZhs0R+VGeOWd+ypyl1VHqRr+TfSUiEVs71XXMTgtttXpjTpXJM8 bnFpSf4JZyzw66I2ChfwsMe1qsm1T8BWSx5cqMdtCiZqLkxLlsChJAsJ+SWjB4CDBAaAMGkG/bj3 bDr7o5Y69u38Dw0pz7glgLjXNb+4RPYPjwQrcTVvri6fODJzaGKcmdA4uxHYaFAGzggag70MuUJh /JaVLLBAmXTDjaFAerGJSANZxzDRp3ol45kjExpKa9vODEiMksxI+8R0aQullVrLPVWfaFNpCI8j yODZ12Dy20qTbQyVE8A+B891r3wNNAMBgF0Fw/dqVJWCL3Uc70eSBOwhsbSRlW0L9bnPuePYsWNX Z68+8tijSj4Uqsp66L3zBc+DVmcOHXre8+4EcDH6pqZx/w3EB/H0M88y0PMLS3fd9UIyafplkbAS oB+3Glg/PDS2RPBibV2eODnr0IbgfOUcBeyVHjk+CjNj3JE1yvUYlREU4cnrGVse5/2uh6p51Qm2 KRxncb9oXqkDDdNLBCtnKhAZfrKBY/c+vBGKt4tZQl7ZEZpCRk9LN7NMVbkXEnRI3fVNJExx3ocy rDg4NdTOouZiCaTypwWvWsQIENsCAWVjSieCgJ364KwQbtNSObc3LbKHXWIQSOJfcj/W1tf4l/N8 xW1ZLR6iCdWGpOp4VqUgMKQ0k4Zw41YPB4tJtiXkpWJbPvMV4I3nhGVCX3rkK5MTE2+8/3Wvetl9 R2ZIid+cX5xPQDUJKx4nzZTjSgWIOy+y6lG5pTKYZsmZzuG0A7wXLgpcVhMvZlyeXH+SP3N/RUmd 4Ezo16KFuIbdUbk4YpfxI3w+NIGQIDyCWoXqT/hKrgBLXD3NmTEa69Ir6b9Mkk1oycqCho6nGQ1r 9MQOQTec8ZHXlWgbQbadTVa0EphGIedfQgYspkIWsQZWsUg0GpqICsP6qGGcxmPHjx5h+fPl2bmF 5ZVoQrwbedS3tzMzxU8URZdjx4jcNzggTbu3zxnaa9G3oRjYw1HtgmjmsoJoFg+FVusNGrnWJHbo yjfXycoUHIDLfFtnIWkueWCOCm3xZlYQrFxsftFhtU+wADhWezkNyK9MfxGoomApO1QV6ENgDMFU 6PlkFcWXoflyK3A8McF6LJp2sxoVynjJi+5GN/z05x7K2zWaCKSZozO33X4rLi9AEIUOmCZzhkA4 bkHIiUmZmp4B9W697TnMHZYZ/PXwVx6FC1BZxscn0dHh3A1FX3DcyC0YLqUhdEAMqSSbboKYaIgw J561dDVrIdypDo4UqVL0Ao1yHVNOamZisk+5orkBfPXKIvc0+EZJPtbU9KfoLdaXpo1AZJDU9RrE VFqN4ww1zXZUxuA1FIRthb+HpkrUd+SY1TTpARK8nASDSjSzKTrA48jqcIYKj0p6TgHWSlTJTAtW hwc5ySJNrqOb2hG5i7mKM5ErttZ1b8CuCuGKa8HuOCWiFDAGFZgSjwvxCTUUJ5fTnduyamKCLNQ+ YhFbZCB9+ZGvPPTFzy0sLd1y8tQbXn3/i1/wIlZlrq6vCqC9Vlf2ghZmWTFqGUGZtTYjhWd8Dy+V UlYBzm0RtqJKcz2dSgtDTbYLi+CsBMZJOhhAbDMzD5Hz0wadOKFxIss63d1FK+RfNESh4OAgeazj E2O4R3hauCLKYARGxGbNbFCz1StkW5yFJQIubPJiBAM2uoa8V3hKcBUTIZuZHJvE7YBOQDrt8BBX RvoHyeQ4cmhGAcrREVQbXjY00H9oauoouR3TUxcvX37q6WdRD8nLhTFxIJIHdnhqfHocTVHTKVep 36SAIWQp8UvaNn6qQahjYXE5Ijvj2HCZ4tqhBA13M86ZrKBPpZPMXXtgc5slTUlpyp9trPTPu5Sk eV3qIqOaKcs4Z4qDlZFGIY8wJl/dHBD3touriXQl5cqDMsgVLRkm8XBgUL5VTFLnqCslk8b0k4su 54VyogShEmkI+Ne84lVc/NrjX4+qy8xy0nv89MlHH30EtidVDdJhPRAL3eX41c96Ll66Mj5BptrM 008/i4189drcV77y6G23PQ8fJeCI93BxQZGWLJqhk+mhbHUtjJMCzF/wThYUQ3xgLh220qTlShX7 Mx9xhzHZGFZ5FM/kzvh9uJnOen3LINdRNu0zWaXDjnKUI+qnX70PcAsKWEHht1rs2dPNgkUAiyUx ZB1BzYwg9imWE7KdoaQxmqRm9V4gr4FF+y6TtFYWtFpd8jkdsWdqUPWBlOOmJkUAh/lDDUINLaqN RhvzvxCYhWGzRAmV3ol13MBEO3O4aKZNMpDujEGa7ueGCAxZGX63vjJ8RFCJ7La2UvInLkggibax VElr2sAOIjbd3ecvnn/oS5//wle+xA/ve8m9b3jl/ffe9WJS9ggUuO9ywkJY9Crhi4xSxiEMVqii 5LXtgBQ0IWCdaUoAOj5l5iVrchPCQqFD1so756MybZjcGndJQmxxb1Fh0qTIjKAnbWNOmX1+m+HK gljmER4eHtJKqvCGtDIPo1e3b2DtUgYJ9gLNkVLVLduIyW1kNM+na9zA/eh9FCgZGR7ZXl89Mkkq 8SjxkGMzMyODAyePHuMDVxCtPzQ5dYwFDNSRgqS3t2fIG737RRcuX37izBlAd/rQDGREnykPsLa0 yJrK0yeOoiHycC/ZWiAdlBtIZ+Bf4E+BLy/mwxGCkwe+MLiX6H/8Eka0YjJX+HOPiwSqUJhvrZzs C3RkFvhJgKw9I810yzrOCug8mSnIebSQuMvStrgv8woGMBZkyEB6gNXJKvM4oV8QgzzRKPvDw/QQ OhgdHGToTp04QdQPv98Ui9ymSamGsxEoE2TUQV08hybxfK1N3Nxklds9L3oxNtC58+fwm5OLw3ot 1kv2vuieF588dYJ1y9xx6fLlh7/6tSefPnNtboEx/dznv0iAdXR8cn1ja3WNxc6EWbcPHzn+mYe+ cOHC5atXrmJ3EIZuj29R8axnGeslbFlbnRhCBiWaY/UX0Gc6D0TCBtAGi5HoBh0ASlLGI1AIHbfX q4cf5HcghwPX+HVavXi+ye8JZoUtYV3ADr+7ZrSfbOjhE8ePjY2OsHjUCxiUNckc4hQ1z8glikIU 3EnvGsTRXAqkxPBZrNr46dRgwZy6BvEOBB1EWMEo+8iKL89aoW2uFNqyJmv7uVvpSuJMTGwegnoI Sys3iHO/rsjYKrcr6aezlRalR5SEWKVl5bchMmIIIeKghq5sbaLVxqTNlAXcETwPf+2rH3vwE5/9 4udZE3X/fa968/1vvO3UrRDwlatX1XgfGeowTNtPXwFaXOEQsJ/fcZg0q8XEJ8oZ1OAXaoH8wq71 yM8zAvUkgFhGo2VkGJIladC7RTYOtiYqFfEDd9FJTnhvvH74TFnQbVe91vfCxI7598fhMICKx3JS q4v8GaKg00r1wb2lNatKM0Xjg7pAMdIFiXwrjqbkxG7gj+VZSEJErvyw0nG6idlR/YS0YVSbtZ0t 8jQwHCBCrcJSsuceDsTTx48ePzIzSChmdweTjtXN0OXFy1dItm3Sy8ip7GG2UC3lTFS2Wfuw06h4 Hg7i2L4bW39IZc6w+qgYGgbMjfVZmVVsE2lijeitE8T9lVaDgJXG8pxq8Ui9soYUQMzN0UWUlWWH FyMpCsAT0t19aHJiZnqKbExG3o5apZ2h5KF/reByWt9QJiIYrbVHcHS05x7ihHgS4WdKgTHR0ADI 0zt5dIbluvgpUQmOHD8GLJEkfenKtTNPP3vbHc8dm5h6+OGvXbh4eWbmKGuNH3/8ySeffBoMJNJo 15ySuZzPpSNdUlLBLhmLSSvjdYjossZDxGTDMwKkkSciqYALN0hd8VhkYXYdOEUNt7boJFphUgIL P1jwaaqbI4N74M/O/HdRLmmQofEQw3u9UC1eGeon2tKR4YN+DUDDkK7jwOIWBSuD4DkMUopapnmN KlqIw86v2GtgvVgpkjlA0YFmuxHtjROUeprEu8mS5SAyZfEY+yKEJ/eW6tn5IpciZjOAGa6QaQWg MEH+NA7oW+5hYqRoK3ZUChaEWEEH1qQ7lKxncmTWYHaYNplcjzz29T964OPPnH3mtlO3vOn+NxB7 gVWvzl6jMEYGJL+tgLWPYZSj06jBTf2oKmbSo2hzVjFkLCvQ4U5VDqxMWBmsvouvTBtCxJCoI9kS O4HPDE8COkFET4Myh1xeRFqPfYWiUtVHYe2d0iRUI4D/cwePTIhMMCqulL8FPmS5V7NMRW4uPljH 0+Mjh8ZGWHJXlsrudbG8FofWytISOuk6abNrpGTskphx/tz5hcUF2rO4zvqCOXzy2L90REYletDu 9ilWwx6aGh7ExUaoUEub0SLxG1KVx0ShBB0bkV0AosLNltNtYghbGNfsR25E1/XM0hnhljOkTV2Z 5Ty/AqUnWspQ9MrKiXV26htDEnlghU7Omff6aq5zPxdDS7l/S7mx2wwdyXT4+PmawjDkqE/AsBvr CjSjRfUQWV6391/qGqPBXNMa6YbKq5VXnQOt694XvwQae/Azn4Kw15ZXSNjuZanL0RPHuemxJ56k ztvSyiqroiemDx0+dhx7GYHzxJNPsXqSuNXFC5cwkwXNLPDQcjcdWYWTHIfiX2apST+13lQ6hUVR LM5JTRFudrBVTFuM9oZRU1sQsCur7mxMxezKFR7PCWsBMbpjd3OR51gFG3Z+pp3GCth18t0TFzTz GRZ8U2xGvgGpuLiyssQ4MotaxCEjiaQcEpopcDC+uLS4Qi4eQdXG5REaCmorCwz1sDEKgzh5ctGV pCEKN11hUFiTQEoIyFqhGqcIQkSW/Z0VDfkLLdlEUGg6ISAFChLSaLl4ch5Z2gbEnMOvaYDQyj6y kKNk2F6XNFj7EHOzzQqtUucKY87FrCh31yQnRHA0Y2f32tzs57/8xU9+5tMs63zZS6g8+/qXvfge jEQc0AxaHas2GmaaAod5YBP0FqzXhgUEA4hZOVcZuz4t7Y88qHAfM7xxxXSenxf5OfrkXXkdwktp Jc4tj/XNlEgObMltItWvq1v+E9wjdjjIsbu+ikcYy5ubMrDxGCq1sIuFib0UxutWuvcm3pmBnq6J 0SHRmK0iEFBcvbnJykisG1zquGgBNTEwJUVg4K69eYrdUJRTi5aQfGJeojEkjOBDnMINOTRA/SmE tK0MUvR7yYqDVABErbB0TUfsOTT6AGJGrGKTya9Z+9F8lalvU076VWDLBB0uyEn7zvYPwx1V3OWl 9Sd1ssptjY5Zpz6vqIZdSIgnBC4CjiplhaMDVR5B3t2NC+IQJRJIfdcadiITSAWh4ez8HNFefo+N y2AqDumwOCOMLElHlpaXXv/q12KJPnnmqdXlFd49PTnVe/z2W9ArFUpmKd5eN+vzFldWiaVQAe7y ldmV1fXN1fXugcHlhaWtxaWx6RnsCZkwXiMt9dVHXDyJIUxOYbaP4zQ8euzIsWOqnkPujaSc6zJw QrPoavyAIcGMFCfcw7/QIn+C39wG9kUlBC4rBFSJlCCG1QGhYdRMt0dD6eZFQ+qYDsxW1EDebJ0b adPNWh1KPsLsommtX6b84iA5mFgefmny0fZBiUO9JZuh2uuZ2rJEx9mXiYRHJzMhxTI1JtoU4Q9M YNwcyLyUVKET2Dt8QH75Z1ly5JorNANyx2SWDdUE3UJt1cyswJETEasBMSyhO5t4C7MlDynlRQcH +VZLPuNV3N5iEZgCSpjnylJWoJYmYb9zhRAmakkS2rD7YVna8vTZs5/87EOff/hhZuHl99z7ljd8 yyvueSkzQQA3gr3yZFTUKMoJSmQBRwlQJDlGq3uxKeTGjopn9+rBoyG8Am2V4aNWhJcKP7fM6srk na/KUrqiCBOCKRjXQzHNUUQYFOlMYyKHrPLaxEVInSeNpbwlXa5ip5lEN2HZEfdjbUgCSj5vYj9D ZZNjw9TjA6mWV5avXptFT4HWGR8KydFDiHt+aRFLhJ+hvHnNv7qNyFU5MheIoG5U1zZrzAeH+3lR LwzFqrBVlgKgFnR1zy8sQh78BnUThkV94P9wfjE5mpELioWeoyEeAMo6ODkpfzbSt/683hajsI2P ETN0vdJh/ZYr8c+GjzI7rSYVC6ZqnXxbY6fcxv0xn+XeRSNTeLEL9iNUNTM1Sd1WZITfS2LGlqoH LswzOCQ6scIBCS2fr0NtAUQl4/g4eezEqRMnKQX79LPPUG6XZJ3eV73xdbJ5+/rP4cJg1TdrOXv6 4ISN1fWpw0cXr812bW73UZiXOaSqcG/f4rkLg5TaTyzWSk1AzfnGA6iuk2QGyPunNV5YvfYhqkpN TOCMYPyGRi4dccM7GUWPZaJzD4NS3Y5RVVQ60R7GaEOGfMVGoxg46CmwiM4Qb6CGKQjiSXCb4XCU GJxxxPUmKc3Nv5TYIV+QGAup/yARnaFCDGDj4I9ANo3Me8Nv9CkqSTPHqQGlUmkpXhk0jGRrpKvm TCsatdjU3UXQeT0MNzBhiRRFD7bKXKrR2Woo/kTVU3AD8ljaxoMyCBnSNq1DgEx+mFzf1iUiHlsI BvWHb3k1v0qAT7IqCQ3K71dqURbfmk+l2fo6GezqIz8Rh/f2IjyeeubpBz770Je+9hX82a+896Xf +rrXT01MMp4QaJqUtoGqYUi4I27EHBmi0CrX0yn+sYFbuLfyMH2pikMFyzBkFbFhucxRBqcyc66L IZ15Sq/4VezlxFBpA3QIAxnEVROUBkrQOnfaidzSR1gxkkU1MqXlKEb6bIMTYCKLHY4cmma9w4nj R/ktT8TAuXLlKn0jGAI/EJbiEWQRzi8v4axhJiAsTHQSRuTKQQEyZ0gPBFh59c7W3jbKUS8qKvQB ZQCjWGFoiDSL6cKYYt2EVubCxepb3AL1kB5Qwa4Oe1CpIuCB8zpoYdUcuVgBsX2PxlxGwD57PGSp 4JXfFTav781E1CPcFP0978oNeR3Twbp80BBlmEewxHuKelysVdvbI72P26BkEBDOgTFYdUzH+IvX QlbxfAnh/RweiB7wipfdxyR+9nOf5V/8GL3Pu+dFNIDZOn/honJhSL+emt5CLinfYwNvRPfUDAYi i47EtHiCIXFRSaHbWCjxtnjBmVwt2NCpfIRBSr1hlNIK9pV702F+Hm9geh7TGK9NFJawKCDoWK30 x3Bg+CqjIyeXfBYF9aJ7RCOTmyg2Uusk1+Uj8/oE4neEqbSSXGUUty5cvMC/kBqZsRcuXOAtADWj qJXh6GlD1HfKWiJNlaqAeLGK1nqrwK1q3PJfqlqYbHRP7g8hmg5yMTOulkK1GDjkGjJty7jH8QLr b9z8LCJUFAWfcK6Dy0CwAsHWTQIfId+MXtSxkGywgItRj3ODoNwtz81qiZ2huTlzxIwkVE376ErE EufgpoNknaqcwn4bX1Crc5uKSwiDhWKLf/jJT2AMnj5xElP6Nfe9nJsx4pDMvFEr3WwFBw2rRZwk 6gxWCYClxlqLqQ9wTm4+IBjqijqpVwaGsDznluBKw2pSe2RMqA6AU8GZHoY9azAhAkoGa4SRux4Q uosDSBTe18OybgaLEYMy77jtdtJ4jx09SnDz6JHDp47igNocHx0BDY8f5zKVlg9l3KEr1Drog51Q oBhsMiT2MsWJ8aczzsT6sV0UfsQdTCKwzAVYT8RCUg4GBwO8vcneGFqgYTLCh8jTL1y4lFoMXAQJ cZwZEEWkgaoMWnXXFMLwxTaWhZbaIie/rdfb3/qBmal97kh5z1s02bxa7a2emfwkxk2QsRJPrnBE 88i3sV2CGMgxaqntUoRlb5fcQ1Z2ox9Fk/JaZkKgmyjdSpVjLYEs6F78C7wvCTcOpxRg5UfQ6utf ff/46NjTzzzNdCu08NI3v44yhniWvvjww9p1ZGWVajaM9YSdLhtbVB0aw0MrfkYHmZ8fPXoU68mP TU0LO95sD26urY6A1tRuISWVFIaRIVJYSGe57dZTctU0ORAejpKHqSj45iYjldqxQA9QiBcOAcht xJ05iJ7zcLaw8A3Ky6mjFk5AMNZZbLQMETxCuOofmfgcBlTNPblguHtYaUjzoGng7OlnnqH4Ig7T U7fe9uCnWLAhDMKHyb+qNAkYeX13El/wMzKgaNNWHju5VEHbRnfTQAWXioS02K4IhYvs4uVrtk/L zgShBo4IMRocVwDdt2yQSExpd1NJnl9AIWAYvAvBCQ4kKtGzpBPhW9b9hFzJZTGEobdzIm0RnmSl ysICg8o9rqw5jH3BHPnPYdSPEK7WZRLzGdQafjSiq/ML0EZolzvj/OXtaLhcwat430vuIfAyMzVN bU5qx3/qM5/Ba1ZZJSDOv1nknyNcYYVxm9UAjcOB6c7vdDBf/Dv1uve1J/e//Xzlj36c4YO4kZds sLKOq3B7m1KHM8dmGBAGYPbatc11zNLN48996c/+xP/IYD5z7lmXSZMNMT0x9dM/9XM04/QL78Fe /thv/jbng6P9G66J3zfU+61vfskLX/Q8JNEXvvQlnFRLq6soeiyYv3jm2tL8MgLjlucfWbgMU9sm kH+TGMoWgvvuFz5nZ33l9ltO4tJE70YJolrwiZOnyQYh/DKAx7mnb2ll/dr8Is7I3a29lWtLvHFo Yqx3VAmeksYm+3ZF34poFaEODqCV2yplK6UxNVVYhvs8WXKmyAtvsmR24hAMpHK/y01qdza+LXqf PUf5bVXkQwNxiAlYnI/FdHOnFKjVDUiNSj9s74S9bEAU1RMwQQdkbfLVuTk8FNouZ4yk2n6mShSO 7uVIlCuQG2fs2PiBv/h9L3nRi7/61a986Dd+nVgVof2Rwanpi1euMcFa4oZo2uuaxLW008X2VPOX r2BEy78iZWYPwwDepGRWQp9hdZRDBk2LKz0uIDRu4sXFZWB9euboHXc8l7gl0RTVjLL5bG+UsrjT Z5Qq0IRzY4hkOEhM0g3vxOWM9stVfktpvyxx4S0qmWbru1FOVfRNkK36hlpeBo1CSQyQZZAza11l xGELctnlOEdeIEnJMlbNm102rsLnsI2qR+4/+xqwAAf3AyNIkQYEEZhB3V0OrBX2NqC/eAY0iQhz am6NjbDZFp4eFw1UYMeWqWzzgL9SaO0fc/oRtR428MS5TOTO3BxbGGmpT/JSwRP+pflITe2zo1i9 VnkpirUH3Sja4ChHqdTCuCULJ7AVunLSTNzkgkVeJLPXi5NUTcUJvTaldaeGDgcFDVONH2VcczOV VJhLF3DrJw6ahRsOUVN8SfrRGP4Q0on8huKjjLPC2SeIDqWjS6GkeuYGeV4PPPTpLzz8Zd71mpe9 4tve8C1sMgfUsvQlSb5eRAHIWtA7D8kImGXdffaKFAlhLbhZnMv0bG2P3vFd/+0g2H7C9jMfJrOF Ad5cXz//1NXVJTxzG8sLa29923fee8/LlvemP/2Rjy7OsfXU+uWnz0wc3vu9P/jtJ5965NLlZx97 4qvnzz/5d3/hf+va6hoYGvjqQ5995tHHoNsf//Ef//IXH77zzjvf9ufe9tCDnz3y3JfcfnqCFf/c A47hRKXzV87OXnjiyl133kV58/lry/OXltZ4L9oj2+ctrnKyNL921wue8/wXPE8l6XrJM8OhTIru EOohu7xhWGdpFkSMsEE/XDx3bWJQCbZXn700gHqpXGXpxgwm42sqKL51yczGomrIRleKfW0SThGQ qiEGH4NWYb2ItNiL0FXyT+zuEN07foZLHQGmMKzivDzTFXYl2JodFPIcpjgaAPyOBpCiKnyVpavo 73QEnxweXlG+kG4PDYUKVwDTucskAy7h/Vmjuj5Rfxy1m+voVPQXXwJ9dwKJYpXyy7Fz4eAgj33h 819w8uQpdtegkFrP8sI8OjxAkO0jXPtIih/lSKm3TGXTATbeqfE5EQ40SlUiMN7B0yQweEAFAcKz 7O1C7f71S5dmzzx9Fh0Kvxhu4GyFExcPP3CCW3EfRJJklGOcZimLAnMONHMD36Z6dlxdQcA4H6OV VD3RzbQxFX+Blyjk46X7/FA6HR8Mcd5JIASv5uHDx+583l3Hj58k4j03O48CeGTmiNQobb6ysby0 yDZba6vL0R0EsIpcMd/acwYvtpKNelThcd9hU9WSWVsaycnknoosFC9D00NxaA9wsfJjdtRoQ+Nu kzs09c3AazwUZYE2Naacke+PKl/pQ9TNWddwg3bmdOhW0dtm2EWnriIRIayIATl3coq7OJ3zgUTh 2qlOFMrqUNy0yX/i/uy7oOo+jW4bUk7OAJpmLJ3ownx15drVj/zRH/7CL/2Df/87/4lMxr/03e/8 6z/6Y/fdcw8mgNSr/j6XqlOFUp5dUZK3K1fPwOn55B/+YPmqi7C2wmUV1I5Pyj1dj5c+d6xe4ZxP +872n7kObuD+u/X0qeHpO/iTPcJgBE4++/DZawtzn/xdbfdKEfKf//n3cPK1r37t8KFJ9ohk4ViP Mh3RX7bZ7PD3fkc/GRjpo575uXNPv+fn38O+Nw+6uC9Mdt+9r/2Tf+Id7/zzP/g9f+77/vzb/sK3 vvEt0yfv5itexNY3W6vSJevuInWDEbIrsOGo+7nMfqXrgMBef+8ACjir/WAXyDLuIKUHMaebe7UZ m1iQSjhxLm1T6qY9RNG421da5ze7XgyXaouY54p+H3K12qSgnG0eovChfRnzuWjtR+GO9pHnVLun WhK1SfQCYiV2THEm3A6ubL++SqWftXU+rKPSujklmuLMQcVn3yRcCKQfytGU3QIUAWNZlKoc9T/0 uc/Ms8vK3s4LX/BCcKf7xHOeQ83P9aWFbvx+zFZv1xr7sPZ29W/vgYnUZ97o7cblW1sjB02PQpDQ orJQeaodcLxJXj9XL2EMNBDaillZyUePjJHeL3vNKqGjriWJqVpGlvyCWoNdSalLLg5Dk70R7MaW NsTFWkMtY+yYg1cfNytkGGhlwFd/fONTkxazG6vZSxEc9FSQo6/vxIkTM0cO4/n+2iOPMOLHT5xA k2JzC7tDlb8EsIJCLAZgo2dl0iN2tAWPayy7lp8EI/V7N8nLFTjbMi/LciFWd00VShgcMgToLH5D 1omvrpNVUIJ6baK0Hq2jLYflvx/oOTSjTauDPvwkKlXkRHGeWh5ov00qwfUqnU11zix5SRAwRtut 43rEEhdZIa9qMcqnO3zkMA8CT0FP0vU1k01qDl1TQMg4l9ow4Khr7hbHZViL56v0oXXUKPIRflxX 7KK7h12dv+W1r3vBc1lK3/Xok49/7FMPkOBdjSZawp35OXMTs8u6YwYqxUu62St59PW/lEED9b7r FYff/oqxDz20/IH/q9QtB+9+5Qdf/P6PnOXKL/yZ6Ze/4Bh3Xl3v+95/9PC7vu30D77l9OMXl+88 PvZn/94XLi4oo4DjHaceOH3y5Pjo6Jmnn/x/vOcfZLNgdva4eO7iS97w0i8/8IW7nnsXyMXuXSzu OnHboQtPz+aHJOG/7FV3PvDRr6AVsqeNtgB77d1f+uJjGyubwBxoyJU77jypAsZX5YOqB9vDTo2R 8Psw+gehPDC0/W097x/u21pr6rP76tET06+473lTM+Mf+9gXn32K9HgdVI8YPzo+f26+NmPo8HgP FqZ9I7L3KJfZYFB9eOiBP9vIaCq2edMq2Jwb6r+cCO3sRM70iXKaNV25LYgYUSqnv1M+0WP0bBe2 QA7yVRqTueZ+ZC1VH9GiZOWwu6wrqOLPFecYOFwzyEuMmv2kLl25vMYiFhfBhquBH/AJccFDAxHc CePAljx8aWGRIXr22Wff9IY3ve1P/ikSof79b/2HXqK2Oyvrt9x6+ofe9UOvfe1rSa+Zv3yZzTKY pO/49u984IEHNtlyRPtqWMuRQigNX1BSLhEFV5UOu/nlT9VgCQuK8ePqRsRPlSGZRRdZ5Ef74lNL TZdINo+zdBCDY5z4cqXRejRnZzir6BCAyD3hmaBGOEfzV1KgpbKb/dQQNS4GgGcySj5HNHyMMwOB FnVR34zkWJ6V+QMFk3IREOcRpKRMHzoEOnvaZEXSL4u9ukiDMKVzIRvWrbZJZCnfaBPFAS3CkSOQ 9G/206jNa35I89o02paTqCEJvzZBg2L7hJhqopiGxP+PUHBo29Io+nxJiClxp+JX8HPRLGcOTSdE js4jV2D6YKDzGErpzrbpZDHw2AB3OKoegb/CU6Xv4o3IMNyvjzz+GJmM7K9IGuObXvuGV9/3clzk IK9GqQl5c05DXA9GKZP4UJGNaHAYTVqvyrLI49+WN955eujk1NDRQyNnLq9//qlFrgCR/+T72IF6 /avnNy/Mbn7na06/+1+c+dSZ5e9742nw8b47Jn7195/5ld85Cyx+9JGrF+fKPqKTS5/83Oc+/eCD f/T0M09gwnz14cfe+c7vJkD00KcfYpuKq+ev/pW/8pchxV/8RfkuMaVBzHe843vuvvdu9nf96hef 4OIrXvHSO++84+GHv3p1dn5zZYutsW85cQtO8rOUIz9/ZX11y1tsT1Btjx/edtupT378wcuXL/PD 7/3e733sqccW5xd55mtf+xqeEE8RO4g9e+HZ+avzB374qQc/d+bspUe/evbalaXaDPaouvysnlab MTg1hlJkfknKeSdKVe2RYFBGsm2kaPqaSFebSrktIjA6TZ3osFUuto22qgPmRY1iJGJKXDY4qL8b hOU54GZUn1AFJ/yLQwYZCV9zDv8IgkWSqn6i5R420NFhZFA6GwAXWdzlzihg8xJttYsNpZqSWrUp F9adz72T3Z6uXr7cffz4aUaZjYPZD5DWsMnvu9/90+wWGMHINlerXT1r3aXCqDRh3h2EsT0K2Nne U39D63IhyG2gbAGvqeY3W5T+9Go8bQzIbV4qS29Z7CHJwHh6pzTWq3thHIXjomS7iCzNjR+BAEuU oKxyyaP4OQFQJW8XV6daKC22tzdDmcHKEY+8lERXTJQJuL0DpRDIZxesmI2Mp/axog7FKumZrKUd geuNvMIXbXc1PkEHEVwad5WlUakxGq3XCo979nBCa1I8SimyEzzRIWud8DTOMZJxyTTX2iKql7e3 TLgOHCsxBV4o3aKdQLwe3ISlVUzco8Jc7mLJabH4RUMc7MeEVLIIjXAGoUoBhP4ENKA/iV0SRyaa 3W02qCE6Ko24aw8b7fK1a1L5S9WTQH2zAk6ZTjv4wsIRpYcNlDOeEWm8KEqih4j1gpt18X+uMI8s Pr3/Fa86xo5lM4eJyAGXFy5dPPPMMzBLSJ8+goDPf+7zFMzxxpK4gaC2f/nEy1og3PUrP3LXQ48X DREdULhw51i9wp9cRIv8zr//COfojy+/fYo/v/+fnqkaYs+Df4XdxUlNBXLn5lY++bEvYx2zASYq YV6EvfzPPvCB7CmMQc22X2wOhwLBnuvf/p3fiRMQ/IJ9sm9cvYErbI54//1vQAFk5y/O2XEMrRCO +/BHPsKOdNyMdfyOd2gLuvoE6JIMhHr9Zj/8xs0YOz0DicckggBUTqk5CgKa5NpWauYlCAi93FBD jCIimmmkeKQxJBFHltWIGmyRlhfg44eJq1gxkidYhcqbtSi5gScgCTANWY4haBsaMlBoZS0saSWH 2pysGycZXrXhE/TXOmg7xzEtcQdlUTzBQeg86zt4gjZLVrKUFmBgg0bfetXLX/ltb/62i5cuSqTf fffd733ve3/u5/QBFn/kR97VpjAPS3FmlZPicBUHajFM9vKkJoL2gZaDPOqeSwHi+6TIjTprT5nC AgGF6MBWIrzwWamQWGb6wOq8UtqTnanqknfdo92q5uAwS+WxyocJQKatmsimjLOb3hFiBSIJs0rL FTTyM8CU8QJYyUaEM+1H21WLUJHwA7AhTC+BghGWgtM2ZgskjfIP0AW4g+B6+M2rmUaHihrF6/Cy cWQpe5tAQ2E5KsFVmvO3ciMCpljcinHZN+E22Cmz/+N0ANFlkhx5bwguKUQ0JhScuRCBqiBgyh7K 6+R4SynWoMKNXh2hJRD6kP+AF0uGT36bh/BnRqPdL64EHBminOTfqleiJ/7eR//g//y1f/13//H/ +vf+8fv+3X/8jaeffVa99sqfJDTwkmfPPfP4mceePPP4V7728Gc/x4bnn2jTavscsEP1++yZ+bGh vueMr8SNGDP5Zz+0b3dstLDjh6vIZ4lxLxVoWA2GMH/Oc05hqAJ/GLNAHk9A3cMcZgvDvOv206fZ HpMdt0E0rN3v+fPfc6A97Mr97ne/mxvAxwcffPA1zZ6LnHMFjnv3T/8099ysF8MT8hG1jxv+8Bs3 IwIZ4aV4X1PwJnIoqFexLy/a9+dNXYidWgGxtMIRsdjClbGg67ftXhRi2+9L6UCw6b6SUGUu8XVP t7aNxNvs3R60faLLI6rEkDYX1bIIZb6Rqq7VLFjyPdlXW+XIWVPA3ifeaVohRO9jxZDgff/Mpz/F CRkCYk5m5eGHH8HNgVxqb2XZdKCjQcdiouvN2MqT6CYposqwo4my5QO7vPNhB9KpSUrlsF/8FBYi TEeiMSFmpzFmAQOhdK3wYyEGgoSMmmQSZbDqaHIO88QhFW08SwDjrXDNKE94Mef8c0SHF8AWQNGl au9lP0IZZYnIQBd4ynDQMp+8KEUlUEOU/ciOpkoGVF4y741Yi5SL9mr/o8SVCz/rEzrLEW6vbJ+f cwMPTAJ20WEbMXuA9NP4Rmx0qBZ0ropzk8LN4m4F7pGs+lcBdRJ6C0TmCRWSgshcqU6JkC/XE81X Ig7zgfbVZCM3sSBp/sgcFnSyH48AUXUCO9u0akaboxJ00DZslu7UAcn9metEz5ICSfTg0SceJwLz +x//o49+8uO//7E//PinPvlHn/zYR/7w//rUQw9evsIaovNPPfnohfPPPvu0TNQbHqh+Xzgz/yNv OY2LENchkBeI/Mvvf/gLT2g/6+iP2M64Ebm5PuQEIZJJ8giHpk3AL3zBHSh9qHI/8i4pCt/xHd+R 3dYHRiUJADX2U4RxOBi661vCDwluAKN8BXR++Lc+nHvgOP6dmBmlas3NusB16cL7j/wQW6v9w2/c jNQe9xZ/xYESWlWm/f6PtwzTBNeTOG1veFRpnXkM5be1vwTfKlDWk8jOipUhj7BMJZLQSZ5cGSqv kA6IfeCaHOoRiETwxLWOU24DzQbdhRVzIB0qJEEXxSFTI8qxXJJMATFKacDghP+o7TJ79epjjz6q zFreh8nMlsGTo5M37Xm1+sodWQGmFe+wEPFvAtvAHiDInsvsPcBBRQ+QDj2WRngRyAgT4p1GiA4p 95BWBeZQ/YCfcHgi63ER8sO2tcXoZziAlSQtZhy1ws9OkdjGnBTRlNpi/ui3viG13qOQA4UUx/ee 0VoNzvSwRzh1LmBLkJCNoaVTS8EeifJjhdIWhNEcKVSsx7hkmuYVJbDOYeukakO0J7I04K52+qgU Vieig+kd36JckMCQVyZsstENdZJZvIXtLZyykzcd9bncRnFXK+neR3TzaKYZijSME0wMqg2RbSez 1KXJovIBaejEXkLS5DY6gyfLguvUBOnawJfz2i9+rshbw2OZqVjTmfGqCwQ6M8WNmPRaAeftw2es KZJ/6Dq8qEMH0v3lf/YIH2CRMAsgSHSFb4FIzOoEl7nyr/7qi0HM336oRCS4ePutp1nHOYE3U2no PSdOHebiBz7wgbe+VaCGXfy7v/u7nGAZ8S+2Ku6mmzEO19/xjr+A5si22pi9CUy3D9JuvsFvhTLt rPTWrePTI+0ffuNmlCUAnsqATn7bqIYHNcRv3KT6bZ2vzDvsDGklWsJbMtcBwVB4BcS2RRKKSmMi qjky+xVn81VtLWUOwV17q6gcI7UXNAQftb7BGSn8nDaw3FWF/py7h3vK6830DICIczHg9jbqGouC ScyGkD7jEg9qATOK3xCtnuOGewc7iFmqMiZFJHW9aDZG8YkTx0+ePIEiyL8AIlcYcIhYVrSy/rXM iHaoLoCBrC44SZAU+EvUOPIEis89DEESO6K80E6ewHBzD8jFc7WMtK9vcWGh5AmjNqZAYYMvaC9N ka0yYfXJmUKeGYRNig8H08AAIv8T2+IGGgmI5NXMEovzZXWqrIPwt8QipJQlQb3k1kcA0qOIwUBG eJ4jJKI5c32zCigho5BLulxJISRSCEuJskosMxgpmQYxw5g88cQTzz57lp1gkTncqmWc3m2Le7Ic Je/NcxK1z9sDQ7yOiUAkjE2MsyqWm/mXChcuw9WNAzhWuZXEImhQlaNWVxBMm0PTlUkUnHEBWl4E 5gpqm61gom5nBKqm0AZWfsjPQyH0gn+feeYZJkjA7dXuB7j3n33kbBvd+LZeQTfkw598Ll7dFmK+ /+Ff/K0z7RCzyIydEPn/YD8aH4Q4Pj7SP9L34Q9/BEsZNZAb8Bju9CmfDnMKaxfIC+8AfAcak32x scDwPxKnBlKxw9r3pMvf4FieX7vht+2O/xebAUlBwAwyI5YMtkaw7ZPE9XqotEqyUGO4g3vyFWxY FbqQZRCQ63V/Sm6ojpF4/3MlpBg5DUtyEuHnKHSpjZhe5+agRLQl6A0DAgUPYkALo7YLPkgqoWHh gYlOut7E7Yj5BXSgkAFOt956G4oP2gP0rPpf8vJFKu9dvXrl1KlTTz7xOB177NGvsY17geT4R5i/ t771LQcmQAaoMpxdq1uFvFRcIIsxrHaJOxAKAKI9iWAYuZDrsjGNm836Lqnm5pCSmE6bsmjXTS+O rWATz4gDPhxVNeegQ5AiAxrE0XyE0W3bglO0B4bXLPr+5EcXNlXaiQPN8o4hoUnzVEYfFFNnNOis e/xKCT2nLDgBjt3kVWFU7thGu/F7NaMaY9vm9QhVZb6jDbXJMVe4OeiZeUp/9fYbHarvpMmwNtza OYsr9INJou4TFQRIUOVf1kNDAln6rRj63NyVK1f4N8k6eWPljcgnunbp8pUr166hdaLNQ0AQXBbD qyONsFG8qDmqgpDQYeWB9DpHeCZHfpeT9p+Z0KpHVMWBqLLKQdp3IampcI8eiSN6/2Dr4WiCNTyS 19UrnNRP7smfB+5XWjs7QPX3sXbz8uUr5EXhbgWCsZR/6qf+GgEQfrip/ajLAVByBioRJzkwY3xF ZDJuKOzuG8znTTx0CysL/FYh5tV1DLgbUsL177pZM6A8Sp/Kn8IKtPGJmrvZME1R0vPAqD5Viofj 6lznzxgWoe36q3pSf9L+YZ5ceSHsENqIjZKfV5aPctBmnKJvgpj6cdm1Jbu+KgucuuKkXzipLSkK zsAVK+miqwYhdaEd6Meb7ezghTT37R07dvzVr37Nd37ndxWTmYjKz7/nPaRWfe1rX0bKEVDbN9Yu 1M2TncismKZ0Q6c5J9bMcKKJYTJ7JzD9Kax0ORmAhA/+DsEO6XDe6ZwTnk9TksuuAEs/S3RRwRD4 BM47MFdFUHg14iWhgDqglW2KTLNti2IYa134onhvBw+juchFQqKclx/TH+XiDo8kNh8tVQmGQIF9 LtptiiRPV5pRIjU3sHoDLazBuAIrSnIpIYXK820xm1ENrGfCoixn+602QUSE3owNDK68iy4k1x/h LOPWMSutLMRGmJ+bJ4WIf9kKIpYmMhbJCRrC24nap9lpEv9yLu8KVXYI0WF+IBEEu1rdk0CN0VAk 7XRoR8Nqqf3G2g0aZuIyPqH72ve8LoNQ/83JAYbhzvBeTqLuqwDq9i6R+cXlVcpmsbS098GfOH3m 51+x+s9evvzLdzz7C0e+9rPHHn/PyzY+8LzZf9L3hf9597M/ufuF/3ntM3998/M/s/Lpv77+0E/t felndz/3012f/alT5/7B/d3/+tuGPvTtQ//m9bu/+rrtf/rtff/ibWP/hvfIFtvevjY7S7YNSQCs UqQNv/brv86/H/hnH9jt61rfZc1iN/7Bf/uhD8E4fHA6ETUmlNyeNW54//vfz7dEh4lNw1w1GpPb skzg+oPbmKYHHvgYv8IFef0NCfvm+C82A7cPfgZS9pHlJVs6OdMJccah1HxyRYuw/G2YghkMteTI jFQibzfv+pmtYk9+qpbIbMfWQn4c9efh0/B71YryRgdJijIivUEpI0opS3QUTY0YSzhLCycIzzLK 2vbBTjUX3KO0+HPueO6b3vimt73tz/zoj/zEX/pLP/CGN76Jtzz00Ke6b3vOnaS9oyESqMJfe31S 6Cr7ruFCdwVKBk2VDbWvrmIpwCNYh+P5kGoAj7lI11q2h0/YWEnaGu6iSzGwDatIp0KppIVcSb0Q Rpw8c1hXErphmCqvGCz8egxc1ISYn8IUoARlYd/KIUU8kIZFxYtq2FRDcHK1aruChtRiAS7xMiA1 SE0CL5h5yQ7rhi59KxxnlZrQUEiocnOQg+xyrw50FAsWFdPHkZIYemShATIbWbgJyVd3WUPmjYfp ZomDURRl3s57Iy2zDiRZ6AeOKIaGP3sSpLaGQKWe+ma9Or+ydqxFKkS6gE1MaVHMDuaG7EHFo5gR 14W2588l3VQB0E+htRa/Fq3aUAkXr7OJlFrkBCMbz+KeLQX6fEQshbjbgJuLzIs8mHbut4/wjEil OeE8aMjMyijJXjQIJ6+HTH0aL5zZxgHNPEKKeGiUj8XeO+MT6MWsXsgeTBjb2EowCfOnrDTSvFkL 2M0ex7eQgK3Kq5urLCilYYdZzz7Qn0wGhoS6yH1DY/PL648++eyFMxfxWuWg0KD2+uzunuje6t3e QwEkrnJDXxO6Cp6UGM7z88sg1x5poI2k6x/ph2tmL80dmGKauEvqyMYu8JpfHbhhYLT/tltPPPa1 Z8osD/Zw8zdoxg/95A/95oc/TOgVEQlNuwpUkYJ5QpWIUe7CdIV++rSAzaZg0Qcj8DJf+fmBE2Y5 F+uR2xjhAx3xe1n7uzl+//sOfPXf+Of0o3+H2KASZskV3dpii/STx47BBffc9SJybFkUwCyj2MzN Xbt86eK5s88Ii8G1re3u+978qvmLcypvp9hk77ETJ2HU+QU0CTSLDVSQ1T2tFoQBUqkfNFKNyj5K oeDclOZHmg+Lh3AdAlLa0L0BRFcw1xZOgJgqD9v7EP0uoWQIxSakMtejIhno5IOoo9we01QM4wq/ inUpBmPF+Oqa1qzZ7Ri1WYytebYy0hJlQSklcG5oM41J6phRqX95BRYlDzFQq3C+tgjfzcbDMN7U 2GgAUdYczKyxEGNm111t7uM8RNfz2geINr4Ei2Fza0xKOYTTvTA5xVcG+gZG0ONwAgKCEYa0BN6u amObOBhSZgIzlqc5si93rVVOZZIblJRwFkiSmOWGzY1D05NMVRYvssqQxpCvr/EEOnFukCsuMDMS qoySoKSBwrJ5ktVDC2hXm4wL1Q48IJT3lrzRylpVPQy0cV8AUekBToY/wC1hv/Q0LeckvCc3iAGR h0f51Lv39hC/DBaqPbTH4EZn5/mDwyPPnD3LMoWpQ4fIz0AwQ6lIeqVDkPHa10PCBYU5b7/1llPH j6FvUDGdijM8FSc3z2EikOsAIpVndrr7ZpfWnwIPz17cXtlAMYB4VrQWQV1XTewuKiwbF3a7VT5b cSaVR9MFoLy7Z4hlVw6kqzssTwSA19fGh0enpidf9sp7FlcW5i8tKD+kX2VNr12d58FHTh7q2e25 dnEWQwQ6x/euVUlbWxSYoKwiAuC5z7sVCvr8p7/Cu6YOTV1YmN1Y3NTGm8pk7p+WqMPy6V9ZXoMm //Sfe9v9r3rdk0899eQzT3/9ySe+/sTjymY7sFzOk8HPYaJQXVhMIopB855FVVxFWdG8tFKpK8O2 T9pczHm1sjO5jeYoCvrvDohDX/5bM1OHThxjx5ojz33e83GI0bsnzjxF3PTK1Svnzp1la3mYQnuw 2Og1P0Np290vuv8l7M+CpBLFs+HDkWNIkkuXr1Ium10EKDfFkCBgMbDE+WDNxvooMeVxMlcnVB4f D5xKwms0YSTZ+YJPabFSZLSInCQymE4KXYbbAyrGRQNy3HkFTo46wDcMFjXA6lBm6HMkLTFfVb0d DgEQUUcT3oJi+TbLde1N8LhH1W4OtC8xp1ILh2klpMYdiaumYAafFAuSJrOzc2h8LHuPy2fMV/L1 arEw9K0ILBW6SCTKahaXkk3gNRoigGjFrSh00RDRa2FwWaRGN/YIQinBnUoHq55Vqa2NhkEhMBQf J6eNFJECRd89jML/7EgVQFH2DUrK5DjzpNRyhUdR9LqyCaL0QWuIHUDs6sYL6cKsehabgAgZg3yJ pHtX06xftxEie52XpuWBrVB8FPkAorXjknB7M0AMk+Tn6X54D8SLrIK2eLVRVWYUETeW7nGb/B52 klI5zcuud3Gqj0+ytfEeGTrHThw/dfoUS0HIrqDIDyWsqepDAsQtJ0+cOHYEgKJaCuvUoURZkaSn yfjoYWOirt6B1c3dK/PLZy/NXrgyt8AWJt5rt5aEDktX3q6KUnvKGCIeCJvYzwQSUZAYJ4wUo+fc fivVlF/4ohdS3pl1Y8OjI5Ssl1Tb3Dl5kpI22mWJ4UWXQVoTn4R7aCRDnD0wYBwiVCdvufUzX/wK JXNwdqjmGFWbpiYpR8JU4Nah5BS8e/ToCQo+3/uSe0+yTn919euPP/bZL3/x6rVrsTurL4+hVv0S 2yXJArappC4HEOO+iGGb6a782D4J7dVhqSdMWWY2srCZbpHQxGt/6QCdH/iTrIAkS3EkQ6D+mSvt P7nyIy95lNKsC/PzX3/88XPXrj159lkW8AB8qR6oJVZbG6RVUf2PJLvs7qDF4Niatz7/Nu36qo3Q tPaDgCoNxvMEV0B4LFOj/jUPkWLg9HCCEZgVjDqaJ+sl5KpjF4jFeTzQWufvXZkMBiIs4Qsi2jyS PG3BsA4NGRTsVBu5OEXtm5RBVORc+lNnvMQh4ajKMFaIyhIIBlhVjptYrRaoNXEYsWp0iVZon6eo Lq69YiIH7FbXNMwbEzTwTti9eMg8fzvAG+NImFXBaJvJ8v6pmEK8md4ns+S7qndNqk9M5hpPKAXd 7EhhMa8UOvqLTo3b3rWpOwHHdPmGDGbjRXkwkKMrkMszYBpNiUP91F7FsrGf+EeNVWl1uuY9OSV7 +K0MTGWmK5XSNmjZCU/joRJhoKGHXSuypTDGaeR/yzolKZhq5cHYRiaraqkVODKD6Ve4ot3HQGfm OiOgo1eZSXEPSc5lfKXMKsLPkGHQYToTPML1Sa46ZYoWV8hAkucbD+A26aXOTdca8MEBUAP/DUIC E4dAMjNKQxFGK67Jq7RQWXZkdVDReo8yAZTSunxtYWEJXwPLwlWt0JtnJAHLA7HvRP07+FEsTpXK 6Aozjg4ivZ5MERv4kOutt95KFZYF1mP0UtdnE0G1Mr+EXsOWlk6XU3EYNFYGx6ao5AoCWGExWSq9 G9s7M8dPOlCwqcxZau6tr8/Nzi7Oz8sm8+JVPl/56le/9JWHP/npT+Ecfvm9L2VT2XtedPfEGGVg ulK+l+ZJuW62i4jzV7zg7Xar/sGV0BsnAcT2bAawqjDLPFrRKQlVuaFOur+XiTN825+sCEh+6N/5 bsmDrL8M3iVliit8+z+95fBbXjTxZ1469MHP6M9f/uEXvfTo5l//cy+qC9i586kH3/9bv/PbH/v4 x8+cPfvUhXMYCkqpyeJgN8FN0rJ61gJBLPZRqeRu7ytedTfr6rT6q5uiW6r6x7QRxlbFbdR1JQki qWSlRhoyvYDnYdZzTE2qqIa3prt85fIzzzyNYZICjKrf6wJ/Sp6k3JDrpkR94OH4yyA+0BPbRDwp jUkGL0QWRSDJQPUIX/EVLQmPxPLigQGs6bExJg23Mf8I6exQ5JP1xXZoGaJrfNPbP3GLQ5aK/fOV Qc3Gmpf9yRxOIoj2xtgi+qLMGzRKOw0DiaIVa4hQo4bYmTfyKgjvrV16x5TwPqMnfrAabrfj9uLy imMeVACSqpjxqeTyDQAxwTkGIAJGS0pQ+hTOwnTNRmUxaVPkCecItqoMTd4sAWabk9cxpkx7FC7t Wms1XyWFy07fbr3NfEf1lP7ipbBBQ/U11KWha6FbJXdOpIQ2si2aRVDkAA7qmTFCtRDGkTZDWE60 GNRH5Br/YcRSJUgOB1XwVRW1a7PzxIKktoJZ3b0UTebr0alDvBcyO3L4MOKLcBgDYjVBZcqgOjqw zvjBIH0sbhgbn5oZHJlY29i5Mrs4u7h66cr8xStzi0vszS3D3XTU2RMmJFrh/sYCzD7lLLmFrpgR AAsCoLI8egDpozMzh/Eiy+lJjaX5+UOHZva2u4+fOPW1Rx6FXriIyc8Ke8z+y1ev4Q1gH0wehrJK xSl66gKIrHfaZGax23Bela1QNzYuXrjAxCX3CrdoyJvtCj7xmU996ZGvzM7NPue229/0ute/+fVv uO+ee1/wvOedOn4crYpCRAADUUO8MobcUuBSMVIluiXGleLq0fUi8stJSN1BS7FhNI8E3xxudfkk nyRuI6+9arj9qYp9LEi/dWLz8auCv1z85z98Rxakc+Vv/smJP/2+J79ycf0vvunOuiD9n/zu1axK qgvSn/nsv+QnckgND+FE1iBQp1UOLrUTumK4wKHszc3ka98FpArc/1ff/d2LK8sAGfTA0g0MQnww /Ds7v3T23EXKYV26SAbHLO1HpDFecM3iwuzpUydg78mpaZr79a8/ivvDnTaQJJyStTuuvo5e6pB3 wTuuh+RZuIbJzHWiJQhGHmW3Gngj5REI1uOcwmbdE1SSmMWfwrwSgsh2ApSTPjYxsYUTiAPnI/vO jIzSeyYERqKftI1myNKxxgc7Ua8qUouZE5eyMs9apSUH5kx2ApAnJfkI2ClNxqkaECrgW+hM0Vtv ARjO4GlIdFBHWChIpOyN1KyQhV6CS1vu2r4nn3oapnUt7n4CLDfMv61QErII5nASLM4mBBAdJIY9 pZ1qi6suZCbdwP3qYWciQJLlQI0IKUpr5kj0oeZ5SwZ7SfWWaFVeJV1f3WZ4BYZ8RGwUpGv9x7NZ jKOoDLU7Wc/DhaqGOJCoErbVEDOSlpijVovbgRtvA8NpCb0zNjaB8GIJ44ULF/E5QPM8hBvRc2Bp no8pE0gfHxuZnmI9Hps9sVPlFlGyCZJxnYBOvsbKJinuyGnsTlFjaqS7ENEio+FFDdrfJcuRtLDa giZaT6amTlBOApENUKJCKBPA8gOdS/IJPQ/HBgrDrbecPHX6BM0z+1DUUptKPv/Ol1y8ePHcuXM4 8rWNgR1Kge+oz4wSXEAlmFQsjoKDJ5e9reA1bcvHcvqd7bNnn+XLU6dumZichioXFlYwk4HU2YV5 6BAhgeLJA285dZpcnJNHjystf4ZVOjjDJhpaE8FZweiaJ0Vhfv78pQtPPH2GZeYgbJswRDhZ6JWd SVz9KHoMHc+S+/hPcBxYrBSSkILQ2zf5hl9qj+QHf/z0hx/RIiIuZkHRW+/qqldy8foF6VmfnuPq H/w4I64J0q4MijuLwlTAoKQuOCNHRBmgp0HZkrf3ja97EVLH9cVWhPrsHzY0iNoCCrKbwMTEJHka 6HRRN5SO19U1OTlKfVAGgI7xFdXEVGlgdAzqEcXIe6jdb71htv34TfnosGhC75E8tuhVEiL5olwA ZfBz0rKk2uR6Ohn/Y45wjuTNxmZ/FxUKXBLVi0ns4JeZhySSVqRcjcS5nUUD4alCoDnQhbOl9PhE XkMb+wV7mDSHnE37KcBZYtDFKegcnWB3BGM0RP7A354gVVRvbcHW5OvDTrQJooQiVD/BSyyLL6pN FK3zqoPkxMn5RKiwoUgvYL1QH+s2tXUBtrE3D3RL1BinUFMdBJXIGqhTKYsDIepbsdP9WDeek+Rt ujNCNA1Pk8tZ7Nmwe2n1fua3QeKRkLEQ+7GycR6j3VoSgm+W90Txj9uhaKUpF+wWkarKZDkNW1lZ zCNifXJymiRBcBAdmyXaWofZh5HBHMnJKhHoDYUdNrci7Cw8lVZ08jBCBXEOLiwsrz1z/urV+eWr 6JioTyvrS6sYsGuUnQZE/KnNLGG28rcHoG0h25SOCd36Vy6OjINhVGNTgn1WlXaWFpeuXZtDbEMv xCkJEz7+xLPnzl0gFxQJH5rNVpcsuACdV9c2l1fW+eAigDXJNmXRGpPH5DuHzIjj3Ab8AEz6BL5+ Cp5qk9JeVw5cxzxCAYQg8aHDU7gvSTs9f/ni42ee/MJXvvzAZz/z+x//2O9/4mN/8MmP/8EnP8FW EB998BOf+vxDz54/B1UcP3rspXe/+Nte/8aX3v0SYJSwpH3Wxb3ovgGglqVl4Z1XtfnvUFG0RTuo w6paQNB36tvbtP/dr5qIhoix/LfefidFid5451DVGbMg/d3/78ejDx4/NIBS+doXHW1riGvP/q6m Qa+UosNUxdCMuRjOVqaOLTsIBqJX+RLa9OM/9qdYcDe7sDA7Pz89c2R5bWNoZPz8Zdy7i9S7Hhuf fPrps9euzjFVjLOKlOCT7iM8IlyjLCDyme0o0ch4D6vHXFs23KVqmXLi7+6S9C8tyepeLMG4cjNk UCe6HVegeFRF2+xSdpLyTtNL+NiZ2NFxeHWqX2hZC1E5tiOTJk9GOxY6ObMypZQ1grqHQkEYGmGI r04eImIYfS40YQJN9CFbwbpmRuF/G7BFZ2ysaTO5jtjs6U4FxGC0xp376aNUJ72EeG98aeYTTHW2 uJMi/8RTZ0BNbB/4FL3hhoDY1sgqJtIMB5fJHJZz3UWwiO3oFTLJZYCUwoe8EMuARlGMBkFWBz+K G89potIlV6ZSZJXtUf2qDLuhxpflOjdEcgakAUchXbqgGV/HsBUpBgejZwVlEuh2MFyNDJI6mq3v 8gEqkyw+OztHsSQg0qvSKdCqJd7aTIP4kmt04uNV9aVtZdugHqIOTk6MMSkUoqVk9+nTJ0k4O/Ps 2UtXFzGZE0aQLPMWuxbPKk8Xj3Bg3RqHdoLvuF+anl8/Wc2UAcpFQ5TO62KUYj0vCldB2U1CiKSU TbBLJT4QGOH8+bmYROpzazMmehf6j3BttOk9igHg0z9+7DC5Hj0I2e11h266FxfmaR07ClNHFEMb SKX+GGw+NDqi7fqk3wzQTXRhegf3JWjZeDgyWQmRScurCj5NOnxo5pZTp04cPfai570ARZXlTJev Xo0CKEYooCetKDLVXqyey1evuOVc1QDaAe1E1/7+T6x3fIh8UzVEsA/dkIM0dfIEUpUDf2J7QTo4 SESlrVRyz6Xf/7FCUU7bztajIebCp5QRIz3TqS9JWoze2v0TP/42ovpYXISfDh0+cv7Slb6BIaQl AbVhSsyMT7EZKSYzDnbWUqPAywm6jU60RdIMi5TBGYgT74tyeZVYl9CEhtVDKFbFMLFGU9S6zGjM zLrXaDJOYqhiN/BwmpunxWpOpRZuYNq0amd8HBjFxplmZ5/Jcewo7vUOJ/LWKB99e8tL14bBTp4T QFQhXbahweUXl1owrgEIVFNp8g6e1tYy/by3+EgaLs2wJrAbHTa0K+qhm4NDOM+lF1O6qlvV+REf kZDx1qMoP/HUUwFE0BV3/Q0BJTBRv6qYYj8OZVMJjODzpc6FgMA6KIZScpIUYOdlOKfk593FRSCn YZFVLUs2HQn/85AKTwLWqL0NIEYfj0jY1yoPY21qvsq/QbocdXw4QUOLnI5QifSOgNQPmzVjeYLa DAg6XSmoRyQKq4VIB8RAaSy+0nVqTEjf1fxyK51R0mL0JVyrqkpLVHr1ltOnKGfEG/gTsiQJg1QK cmsoieU2yM/RNFWGS1HpGmhwT0jJNkA2EN/ucu1suuw/MbFBPmV5dgBRJfQk2LRfibYs33WFeJET VD00PJWhrvOlmW1WdERccSXjwxijGJBBAiCyv4j31tXSXp5MBxk0eJOVbH39Q5NTh+bmGLYlXEZw NuTB5mV22Wuz0yx8yFyl1+6fxh9+snbbcQWk78wXLUHNpGib5I486UrA0HeWH+ItpL1FJmb44ZkZ 0YaU/s76Wont/oFPbuzbB+IAuvGreuWBv6vU96yS/H9+eJ6qHGiL/Ali3v+zKkie48JHfrQiOESm bUVsYmb1MF/JpZswl7PBmrKE291/+z3v2mAjIRcmHB2fuDo3j6d2nnUA61vyMB8+ipaNkggaknmz CBUaYclmDKvQu+lD0+jOkCJglBCzMzk9oM5RgCJl5TU7EAX1+JP7k1qYcg9cyaJFbNeZmRkkTzI5 63U6QLsV3pGjcATSoVfHjxwew2miaIxAVn4adpZYJxVn1ZX0BwDEDIF3lgEUSYkUAknZSFBWNq1I QGiY97mMtuDLhzykTZg7ZBrgoHlB9kq+AURmWLqxrXhF8L2/Jf4LOguZy/Hf1fPUmaeBQu1w7ZJo 3+Co6JM2iECdN0PnxsZHyJeCkWixUvRtD6hoq4QCIyF7xLE1VK1mRsylAbX0rjJYRCh/Bgo79BQo b66nqeHVkH6UiooL9aQCYprdtF8CE8UtIxmYjjNRHhsfJZ7tX/FkRoziIJr6rR2v9SRPS1AVdVg6 nfNCVAmNBAGqfGulafYUVEQYglBNJvIHlxZOnTp5+uQpuILFr/PAw9z88toqTMwjhAIUUC8ajajc 5QDUy/bsyONhJ0za1u54va0OTn4uQCxHWeQj7VhOISG117KixWhyI1/Z4nDfCMcd7xSZzFcdMfWx n3aug+94RQ9NT0xPjeErBhBRPNnzj0FDWqAYknwDIKIwoDKsrK+xDyoTwoom+A4Io9O8N1oSDa5S OBq7ajzb+ky/xB/xpTTu42BfVJxItcx4h4paw1UNlNxmQBycuP8ftgf5+jSaeqW95UNSba7PwuHi lT/8idAz53azqv11A5JIlAx4XLT0nZbLZnrrW19HjQEsj4Q+h0a07hV+unTpEr2GEHkiTmtEscCL Gg24bYcIiq3zGtQuesU9Ck0WjUD6VpwpYkevvZGnoNlEOKOZzqdZgtEmQy0sSjoVJJsmytmZsuOC rSxX0EDH6ObRTDhL6rCVmWwlo1jNZARSViFrsLjfv7NotT1mXT51v82rVksyo2b0ot4C73QzYG3G l5FdPqqb7816SqqjOcQ/tktLBriC+jj2paios1QlokF8y/CA5lBqksAOsFybMtrnFVNwFDIGdEhL abyHZrNGrmhw7kHJlOb1jLSpomhtlZPji6gsXd8V7SOvO8AGB9oTQMyT85x6HnrI8O4/7GJrjvrD 9j1xLmlavCqRSk50J/V0U8ops58waNgy1O8iG7gR2crC05rJVYDIkk/59JKRdA4wvHD+EjSDGYSV be+xVVplLxmUG+dPmLbChGhJOUlFHtxwsjLCdZwT7M8nqx6b4ZUnjZaLKQljs09OL5szw03K2OcB WUEeV2xwv7FnlQqTD29RQoi3o5G3VHuGiCS4DnU47jhOCh1KImyksgib6D1jtpZY5KMwFOoIAxBb rZFhntiO2CsFuALHdaJpHH+CuWgn0bCKPKvC0uOv+5uEto7zuI6Ivx6+TZWE6lGDxddf4av6ybf5 88BErDylzQ5NnqaBBFXKzhclISwxicoX0Qy63/O3f6RvsJ/9IVGtr8zOTh2aJh2ErK4vP/xVUk3u eO7zifd/7vNfwj9w+PDR+fkFS2NKdRHS7iUiBlMxlFBqqqcE46IhQn4Km2gPENUu1KQ7WEgLAny0 Jn8mqhv2kxmV3ZaN6DwnlQgYcSLLnOQtOFk44e2on3jpmalY3DjV5Nrb3vIiwlWvLJFKrLlXxokC I4ThaYf0IBlWAuvMMVcyahmmADfnsYjrxTqCNchTSSQCFr3PSjj7BNB9pQUGfBkiqa6r64PDo/jC SXqHTFF/buJCNK03R4g1g4YjjBxk9AvciNRYQz7R/Oiqmf3CPwokKHsIZyydC/lWFYM/GdJASRvR qvBM3/PenGRA6s25KOtnv4rbvqGSaW7W/S6gGdFRFY0EWyqe8qdfVzpFhgoEhpnMpEdn0TLKtQ1t mSEbQvE3+Qe8+yCi0SEyNT/t1gocPxpdmX/xu6qAyNr6wsI8L2WNwcr6Cm4f7rTtkppA9jBQTq0c 6YdpwEGnxk9wUC+u9xVu9N8eX6NsUtl90Da58FS4Mw6E4pumDdrX0npW1RV4L0QYN1+0B65EbnFK EB5QxTQif25ifOTQFH0aZcNEHk0hvkOHZ86ePXfu/AXeQXIPGjRbOZOPwTuhUN4Cp8Cysb3cRrW9 /KesmFaWa9izTmgYhGbww2rnqTibTNGOTq0Riw+yo68dcAQx2dqbSbEnLxMVQMq9qIcfP3Hy7Lnz mpQdann0o94qEmL717Sko/JIQCPkWkbbBCCOjoBsbL50JE+IhSfYsWuu91ve9Mql1WUG6/Dhw8Sb YGPK64EtlIEixHH6NDH7KSLO/BpZc41cr/kFXsbPGQfoUkHhgQH0Hbx+MXwsuiXuJA/dZg1Gy2+V JnJEKCVCYgtF8yG7iUXNVIf3jgpcT3OrS7FezM4ylP8CCbhBycfEpxU+sC9f+xPKgk+lFi4kn4bb UkC74FpjEGWCMy78m4HOqNXi0pXcM7KhzgMTI1ovYVrrl1l2ppsUxVbQZ3NL1SHl0x3NNniy+m50 1CcXXiwqGyPWq4T3zXVGl06jeAZ8pZa6dLYIwhV9VJ5oG5TkbSVMEbKoHbHDsVivbTKqdGaK6hBT /bPT3uvaXu+paJuxDY1qkFvkKIywLuM9KqOwWzd0oQobNNtPPnmGeGvwJA0moDxCVgMZNlL3EgCh rDqRvV1WPuE4FVdUrhauaSrQOjVqRGoVOWYVufLD7BOUx5d+MPm83oFAGzGGP31EChq4zEAicnUM K6kcuNghjOYxsZyKEaJwojwbqMNeBDukoBA7am5ukd8mBFWinvKxPKf0yDmMSgLKSmSvZ1dgXlBl zUOb0GYVFgQBv9BTRpUQsxXr5aw+on4+/YULeAILe4yzqDKsgVnNHDUTlXlNT8vEVRWhIku+ixAN stiQK3OdAeFByZwVgen+shduUZUV+usEOlT11Vm95qEeIAgPCQ2Xp4It53k+Og0mvNNCLJliz7m6 QNGnlCnseLYDo1JJOsZ+aCwamMomNGUicl3Idu99LwAB+S1JDFgUJLsTOWEvHOrNgXRTU5MwLMmi oA8Vpdwxsa9sUtZRKeSn5BieHsM2/CZScAV/2YwsM/LBL4N9UVwDOpXxuMJ1/lTQeXEx64dIVOTh ADF/ApE0l7ekfCyP4oFZXUA+GcOlDTZV7MxLPrT0ShG0kubQxHOkmoTEE/fZn/YRE1ICzR64mMOa Tqfmhb7D5LXlVRyFmAId8T1lEpT2kki2L9oXNoSCyroXKBXGJGsk+cfBkcpmkXVBq6iiIvShISpO 4pC1hsjehCpV4I1ouC3U7EV7Nq/C3pZHAuWKR9xQzysdVFmWK5XiDzQst9XRULdEBmp2tP4qURri VNfSl4yVAE/LATUNGTSxXdlSBleOtlTDq3DlylX2SmKDb7gsFYsyMn6KzEl+axNSKnloCcoJMlpt NTfH/VH+EII4qdvJYb2YilgerFU9zPJG0lAyziYKWamQU22wc/3jZDRvl7HUf0K3GaUqUDMR+RP/ hj366agmI6+wEpo1Y4nnqLie5S9uwZJelkErBOkH5nVuTNHfaRTv11bISidTsrTz6bBkhyhikEJH M4dniMjzNn6DQ5yGkFCX5sFBSeyl74azJpje4s1QZZs+08FKRfFg1D9B9+Jeqqsh3JFYgfZhKFjv ZByNHb3Xgt/sPuIigTKszLNHjhwFdprFotqQnfGv7amtioIVZmmTaIWjOpWh1TpBDfnporieMXnV /fcCI6QRipJMQ3bPC4OPHjkKvngoZUpAo8R1oSRKdSHRPZ3iu6J5eZ2yJJWzhTk4ySZI6OSBy3Qg Axdwqee1JzSLlZjV+uZ65SjERYXRMB5AWaqESrA3uW3itejgnbICMditvGZj6PLbTFJtRgFoa+1F 9THLhZXT5jZx1IHudKTkiMQFY/htnqQSjfhnt7dTZ1Alr1m6RwWNBjIq6WciC7qV5VMiQS5q8Xhf D1oE3ld+J/XQgxxV2jCjvLVAv9fU2ZHf6DQh6zQ7RBygKR13NyKZKtfnJzkqAWU0crRvuP56+7Yy XAWiLHFM9yYbhY/5LJDXurAIzUh70lEcZw20Wcr4tfX99RVNg6I35NO6P95eR0IdeZTHeYyN/ibH 8KGb0xRZNtmoDq5gOkItXohmRvlvKJyTyn6+WBA/JxXLipfZLUklOmfjCdZr4wKFpV+tsT3Ytev/ 9m6XSs40f0X8Op9Mrsms0FCAcWCA5WcQP8poNCZYAN2CRsKaDjQXrqxTGvAy+BZTKV3OdHMSMdBu kfqgSzINjXxxPTWJS0X7zhKuWMYmKGtYWVemH3qMMpaTU1MUYdO8WEXUidX5Qp9pWUOranBkSH7s P/mvcMbiJOwfLOJcq+NaR5Hlf+K73oxTRdlcDB9ml7xRKRzgVDvYTNt09eCEfvqZZzknoOyWOX4X 3TjaUKlk0xmRJGRyuAWinLw9LeMI0sEMgblMia6QKdIoaLzAxetl0RhNpAM2RVZVu8HqhUrOYAf5 erRnadEq8pwEbJeEUeErS4Fsm6n3erGdqwF0vGNKjmpGOSeiCU91JlGTpk8myJVf7EkrJoDulCiW DqTDzTFJAN+8nyp+JI2Q5ERHVF8RRU/VT8UMbeHGlYisNmuFFKfG2ed6E7GKrmBzmaQj84IXlxU2 042WPXFcNHGMhmA0Y1WjPyA/7UorUjQMYMFXNPqMSeWEVoCk8EmbQ9oCr7leAgthBeUcay5Ul4uS tkuLlEFjWadW4PmNCixoPNu45venFS1YbL12P5PWeyza1HRbUvDYDq8FEI+fOIaG6LpzslK5o6UX q/flZ9Y8M7GFKhqi5WIEUo7MWo4QaBkzM3tQHkBkBApqF1hpBvCbBEReTct5jTLPke5WDbBIqJ0/ PTXN+hMWmYAsOMTgRJid1nOCtQEg8i8DHvcrr2/mq8x4Ws7j8m3Tnc5JdJqq6fN2lcuTW3tQWd9K wSlj5NnysuiyMYXmP/BRQNFnXtklezdG8dTUNKtrismMN15+sKKjh0TbrFpnrbYzN8itV3S1qJKK PdgaKIp82p8O9t736nuOHT1y5cpl4iQT4+NgFFoLjXFMmRra01Kz17RyHjK168GlL2LzaATNiu5M UNhYLwhIvIJ34MZI68N43BSEDmnE5xUTI4yX1bOxr7kirxvSzzogb4sf0EUKDKMW3ZIBAZ+Mv1U5 +3oLXTZ2vFopaW+KweHiTa82+C0v0rh43qrWFA5Ssxt2O0AWFUrq3Bifo2G5UdrSqsybl+JvEbJi uzzCfEXoKR1Hzq+MSdCnRZrFmZ3Jcyv2pidZsibFWbWGSghIVnNtY3qtbmpetO3kAUCsvYhUjEyq mnib7jvy9kZcalks/ToPTEfrUETbysyG03woQ7AqoMELr/TqPX/+IslfTH5civImY6KiJ2o8y2KP NgKWqb3uPx3AzJlRx947STWRaPGakPPfTwACi3JxUatILaqzgDeb8Bk+mySgFuKa1JoKppUGMla1 y5lKm3I4MRroKw/sjFuozWNedNDoFH/Mj58nl4I5vV+i18VKOPB9aVHsBBUc1Fy21Y0WJtdBo47Q QsL3XExT3fiOPpi+pCVNIzuysDWnJYNKvDnQT2owMR1sF60UkqIq0pYP16OaZUrWLOi21M8CmrX7 riMTHWtyugOI7pWCojcD6LSnNU3lNMph+lJplWe16TO9E/70j7J76ThGvHcO0R7EnKu+an8fe+QC N6istBvFECpVYaVFEmK1yYtKYNl7EqnH/6NaCkG8fs51YXQH+BU6ru6PvL4a0RUOMjFaiYFnxNu5 c6IVeBSjHRykAHQKc9Et59N4qB2T0EfDW8ax6GaOhjv2qkWH3nHFhX+0iFtH8QQbaASILdOyzL8s z8YrGhZpjoxsXpiBL5PBn9oBx0wYJaiBI1pOTEXbOig529FKlxEjIiJnvyN0kWD8UClRjWOxviLv SQU3VjW4RIUmOlaHdeGOkK/iwWjYaXlFw7B0GwfTqUimCKdqFkXrqd1MZzMCbSrMeWWVzrC0Rq+K l4aAg93dxPGsMCqA4BiCxK3t1qohdgRTGxkzLC1OCAfn07ku/5TKkVhnd1fQrscnxnFZ4Rcih0zN CBXJsWWKshVQnhwZY3s5eZR1sqIVhh3yLz+JAAumK7xsKg2whNA02gWwQ1pNL1pBmMzsN/yQYaZN b2Tmk5YvntiCG2mFKJ+CLkODh2YOUQQQaqH7zq+QLsK/lCZIPja6TuRiM5VqSiSZFZcIkzr4nfPQ UqglGgwVo5U979/gGdwg5cK7bNJ3AWJrNmxV67e1d5FcMZnzMhRb7Abu4gG2f1XMvFjjxW6zXezf CO71RNO6JjHApKfFVK3SvYqu2v6Quo6B8b6lhXm2GTt27CggQ9FNXgR40BpymFjfTm771PQhXBHn L1xE90Zcez8/4WAmMUSjNxc54wIPcnWpDQH1xBnyxpwoYyYFVEpJAlFPw4GuaOIUwlQ2zP1Ux2GO 0a1k3nhRivRnqdk1P6vIsjAlP0zki1d4W5T4dLXCTy0saG4Xb+DMumHBC8ndeCL0P5FkuDPqW+bQ V8qfEU3GTzjGf3jddFMfRu9VERFqapCMLY6MdR9STtyJP8JOPDm9rvjboUjZ+JQ2wZOLp7XwapZv R6WKGAwJFqQIMtSuNcTdBrJQf47cWamnLVrLExt1tU1YZQxbGmIjnkoncnPDAC0G8yDQWraFTJxE E+e8PEYAsdikamZ60oTConV82ojfYrrcXA7l6LGK1CV7lAgtsBjAZFYFtvl5xr+CO71P/LYz7K2X QtjRx0PMiNWIkDipq6gIU8ecqopLTbvZB+0N1jQj9cdVD8N+kDjjpix0ga8YLbqIg29U1umeOXxo YXGeAgRwrVsrKOeEyAF8hDLubPDCm56gTr6Xu2nevu6IyAwLe6ZcOwZ/C0EI6RoKckrpsbEIHkRu RxFsKCxeyLBLURUbWBFjdEzmjH9SwQvQFRJtk1kIrIKbvupRqdOEN9oMxXujkGWKC9fT2Rfc87wr ly6yIhbsAGoYSq8B2ySJAUKJPGEFC0D/1DPPYO6RPacSgnZTuixTUa+ktBQuKh59SRfvBKUl6dpP PdJAOBKAC0kJUBp6Sd+0C1TWGdu6CdgzZqpeYGM5yqN3lNNy3txlA7UTpZHHIv5UF6yuzhupUZS1 Q1hV07jRnoqFZN4KGmbaqp6RLoTQowTVcczIqoO9cgDHSrV0Ko70YKjpRFFOUDy7dmV3lATI6hDV Saovqpypu6npxKI8lihbdBeM3lNeYfSRKCx1rmMhHmhqnpxmt9EwvJ3r6WMQNs1rX8z0QXF2n5ab 88Mcub+FWeWUGEDGuCFD9Zs7ya0xXemTOQlQdkJCfmpV+vL864+bACJbR/R7g1WZdVaXSEXoYx9a MslIS4nG56FwXnRjYzddCDhKnWHUZfib8TLUUCLLWDm4kmRb2tZ4M/idIEatLS5IP6nB9IxeRz3U H21t94Zd3HdRS0GlVmtEybWM1cYg8h+yWDBW4RgUYdq8oXXTykDwfAk9fa+OTDEnAbg64zY7btye kGu9uRAwc+IdvV1gkEVwEvp5i/Yo0pEey6OmJzix3P0xlTbv4jH8igIc8iFaBfEQKqhSPVhtIMt5 2tNwhF/GQriV1exIl2Ixrnuo1gV86v0Z0977XnPv6jLLmGYpN4TegT8RXywlM48eOwa+g/842eyp JwlolyuUjiXNmf7EOURntKMTOabKvtYWVuIgp7/RCG8jirNMUjKtZA7iyw/x0YKo5RGzYT/HAIvj M3W38sPagaj3kc/O1ZIj2c8xhjYUZoQsD3dqZNZTC075oapBene96H08zbLcPFxthGbIyyR6/Gp0 JeGmJqgStSpzphbwjT0hgsXQiuqYpyoXMXp1XxqikuM2VKg1vQs2ZXwi7UOama0AFFFm0m6txTuc Vxa3srUD6Y1Zy5xF5Q0AWSTkj/ocM8Y+4KtMFhWVI9xe315/XhXJyg9pW/031JuH1KO5KEnnZivf MGScD8AUB5Zmn6ocDitBu4zVfgDoKLw3RIubaYjQFfDnGqj4KZTaAp+CZfPaLUNIEb0pmql9ox1M 9yszehFtQs+0kEssMz1x4sSrXvUqyBVfZIqSNJq+Ss8Vx8lBTb0+tCKC3/DNAaIymkMc/N+RTCXD sXSLvQeU7eVyH8+98w5KMMDX5ixcNFo7QM4NjjJ0nlQLTpuT85h5jwLYck/vG+9G6JYlZ0U7hnr5 Aa9Hn8I95FxLyX197O0qtlThHJm6RUO0BtnEmjmDJxlYA2JZeQpn1pceQMNKz6HSIEliXIxGjNfA n+ddB5MVp0eSHMKAva958ysmpo7s9AyvbnZdXdg4d3lpjfJlY0c39oa3ukaW1roWgdddFgWw/HNt 9uo1Rgs3QR+l69iKjwpUPSQ8w/nSt0BSvU+Zk0poGBoZYZmixqNoxGUswofm27KbStAtjePAG+s9 WLa9JRCL9ndxQ2A/I9qVc6lKhyr4RulBqhxppejOFkU+mETiPWxVssfowdGgJRTb34s2aHeeNLZe ZcLvjarMJVsIEJVDnnq0nY3bsKZ0QlQ46iH0gUu8UWVit0EaLHnuxdfYjQ8QttF+BZpPol+c9DIY XjSM7gcHaz8B28+l6g2VqaiEKOHheQDyoHtqUGyu43FJYRxXApMG6LTcbZiW7DQSdblhGOJWJU00 90E6HzVH4GvIanJXpCFKu3WkRONs495lr0pmmAwT56gDxEX1KuEvO4NNSsyvShWh5hAZl4uTguQS OcF+PUBaO9TDKEP82cUwYYuYOwXg4gS01G++teZXMgF7MPD1c4sV+TCUjLQJSRAu69fSMoYRWOzD bbQBIzBkZlVpaVH57S8JUcn1FOmAZInR4uZpHC2N9BPnrmt1OURAFaLBgR4KIyJ8l+eW+5guEhVQ YZT/q6XK2riSGdKtcTeob4qBKiK3m42BcOswXBARM0ZCOEBL6WPtbJcVKR5qMwQNgLry4Vz0pqnR WHo485bmowY2QuK/eCKyVk2fNdQD6AglRJt2sF0EC11IYCCBhNIMljpy5UsAU/5BYwVLraxvHjp6 gm0S2BxhE72ib5CpUOa3fDK91FXc3VpfWpglWyMWYfTHijgMbMWRoAxX8GQtayFw33ZP/1Z37w4V pPr6CYmqAopmwjOjIQWtaCA6idZceadbUim78Y/DHQo/k36n3XJGQG2Gn2mE4mkadVLkYHb6vhLr /XEtbGWWJMDqE218451SBnZ6B3b7qALbv0ul1R6Wq/kyNv6AvAq4XZnnIYTlQN8QVfJe/caXj46M QTqOT8jpwG7JuFRw2CFKH3nk6+fOn8M4ZSzYxRkxQnFz0mWj8VWlLypo8noiROqoWdkpdQ9zMepY jIsAeRv1+XZ1lXTr4o4RvscPaKuqaKWWAH6aphqfjgx2A1+KOCfNPeMvhml9ZHIWdFRyjAWXKpzA CHlm1JZkSCmbQdlqmkFxmMJ5eqnFjlyTjbbfSGj/t8qu6zWy+lWkgsmIwvGyKw4oYvzJ+CDAGdUo +dEcEaFQhLb3cu56/VUaH4kY8Z6j6t1V16tyst2YTGWaJGptAk36y5ervhn9u/1qBr/oTo0me2AE 8saGYIRNZiTJohiPJgkKiJY4u7V1WUZ2KTq5six3CrGog3ENp9l+fpk4rvCUsK6dK+UD08izZlUg yB9XFDfOzy66vrkNoeLmCAhWiDd8NVqiJyIz3pHxvJ5dNOCaLLLKSOrx7ks0wAPcEU65/igsdLOv r7seYWetttgiImAX3VJpOGQqlfF7ewiaYkNwklajwMHXnKCOxMYPBWgBOQpNqk64C7Z6yww2PFgI rG3WpF3BTX7HScy+Sgx8W8mgjp7aaZAN4dUcxvjEWYvN5goMHMOv1NFi4xdCzZBWDKnTUUdI31pD EO/6/wl1lJUByjVRjX0cb2Sj8sEB1/uK179UKzQYO5U4lBWG+aDq0ysrlO1Vf3p6Ll2+zA4PoDUf Cmi383k7XOQlbiHYOkyRIZYqneRno4AQK1wXlg71NH9iHUuP5YprVsvUhbCrxzrM6cGNF0CZZdA6 5wYD7y1VF6jZBEkmoN+lUvviA7QPyiKgq9rw55FWtYyGAlDBprmtuMQrV4teTA8FBaqrP6DmpIEY 3RWVKifkYsPD8Un3b7Cav3Fjm4NKxh/jRlEjFhJocY5rmjp3UlI02dg8p8JcBjPjX0mwYmK9LUSZ GypcZvzTyKBonaPShcbx5Bsaemteo3JkDTS0H1Wbsf8ENVl++s50N/5ERcy8T1nMnbSBSUcdBjlj TQcl04I4+zMvIYMyfc7NSkEtHzKJbIUIE2uIoPHN9y4tUP9YBNIQYQmaBRC91WoHDS0tFHitw1XZ krX2gYPQdmZED2hcMW1GvQ7WOhe+WUBUjMhH43i1Mmv6t13KIi7tnDY2To2bsYAU/0JU42Pj6F9a zGcxmuFLRQ3+ZXQRH3ICrBOJzlqdQmAVetqcXoktBByhxcVK0qHMSn6F2LzPT5k+XZKw0VoP+0mI 6zKqMeIMiBnefSNU31vZrRKhuVf2m6lDTy8GjgZbKqQUfHbXGda+hkRNZDe98g0vRRG125V6r1ok x08dndglqxMapH4cO9unFB2AzS9tJSXbuazikv5p/EpwILyaoYerrZ91jgwEXwGgYcs6TJzzTNoG 8hItoR82rCXwFaWKitQaU88gT9s1miszkVeVwrReQSwbwUH3KJhcYGKdjiDckanvPXTkX3TxO+ss PpCcfSwyHWCTVfzDVlLszw+cuSywvXQdPcIorFH3Gqkb+NQqPRVWaXDdWe5iM36TeHHYDfI9evQI baCyPKOQbaJV8Zz9AAyIGcZCWM2ynAxmyK50pYHgCky5HqZtY2UmiQbgwkv9ksLYDTbpZv3UT7JA Mrk7hJRha8Rbbrq+AUkbrRpW3m4ZIw5SeU0tvtaDwuRQBFIvuTJRecJvQe32lDX6XJd2WipoqFSC 5uPmppq6hzeoQTeWF1cCiIE9O1B0WJsoE5zZz0dD1IxwhjS95r2hfLutxAhlEFqZrbm/PTiF3lr/ +a8ARIbFUFY2MnPZGy2JAwc1Yn2KgNM2VBrsU0iHNUF0Dt4kZyN1s7X5tVNE5ZPyTIZZuIdkjqrx BeBCPFFr6E4mMf1yrwsfhTgDmlyXv95HJYzyZ+i1kKzY1u+VAS5AxGTuaIh6aaR2m4nq4FUKz4ma ambVS6PB2EWRyB2FotxfbzWFA0VlUDZ7X/0tL2PgCNoSwrWSJb8XRIRksMTWWnHn7jGOCs6xes/r 9srakoxFlQYxZBhfXi0k859hotrWoB4Ht1WGrIQlPBVSlTWeDo3LrgxzZjzriNq/LdTHkaAAtD1+ ie0rPdWGFkOi61n9anD01gLWCZWtoNw9pfhoe5MkAWjyuBM3HWEQktVxEHvoOgjisQ426zT/8W+t xbRqQ1QKyPRUsVCnkB8APjQmw9VmD8sSipHISc9JeGyEihYOYRksDCY+1LtmiNoEZ4DT0UbJekP9 eagxVKmQgw/+sG9AWfGcpwFxU+bm8uTmcR0IaGyZ67mdIfJK1ujgnfYzq/QXj01hOSna2QMgpR5l ODfJE8Ucq5pCA7wmfovwpKzrBl+R6zADkOSBhhrT6YW5JflN4m6MBpxfNRgYhKqAGLWr8G+LvTNE Sb4JF8TjVjtZh/0AIhwYpf8KQIQmHJpXxeWwXmYHyqHfSAcmEZYAspGyNJ9NeLiTuIcUsb09MpEx QUBxKe+aXTOQF8XLaLLsz+JXWp5OxXqtYJdZS7+qpZVxDtkr0pc9VTomRvlWmXMNdTqJMIJK36J/ qcaVAdHJoQJEZWY0TqEGSg9Mawdg1RsoKb4Qbe1R5tH8rEQWpsc+Ny1cZvJ6X/66F2sUpNSQ7ayE GjgB19Xk5BSYyJZgdIDcSNpxyy238jOC0Sq54XoHGXTBcKP0ZbwyBBXChRElk76TsxoMbXisiJcC izubUejEzK7dmDK8qQOWHknN8NgmvcAuKf0TmRDNQUUZ7GCP58/YmgKWSe3QIDNdmuxmf4LMBJ5I /oM2pi3QhwaBWFUxyxoblVj0ahzbI5q9goOFzSIfK4lXMcCVqA/5KtSTlhJDiEiJf7OoJd7iCpLF Ty+Bb+8Bv8ET5IVIDac12l9Ira305QpHZiSvq1Rb25AThiUOcp20ttkSTAuMxBUZQEs2A2cz+xoH w3Kl9fYIVJQs/VUlx8xhSUOpQ8RskJUQskm9WzrEiXFQBdy8/7oiYk7cVighg5lBzWByQuGlUm/I poiVHX3Z2AkZ/6JH05GVJWroCwGa3jknJJFNT3BoTv9GiWx1L6cNEIikwwKJnAUI9G0z782kVwK5 wck3C4iYuLwuL2KfE2YHz0MQGe+hBYlKRkNhmHfHjh5dY1EzhbL7+yiekhJwaNRc0TbtZfGccU1m tKfe9R8tmTTgVQsOHehOw1ODaWVJaK7nK55U1cN0mIuFjLxrWxlGjbMU8ww4LwIQaSQTgbBqAWLZ 7tHzaFK87sikcJhP7Ty0/RbzIPWUtETN5XlkNhR3Nmk3r70b5cnqtqvIokA6xY8hhgTZqY9kiEDS 008/88wzz2qUWenRSt9Nx2CkFKExhOuoAqS2O02vUiJTmN82lK0/YXZp+Y5pyjWO91B1VaUl6X4t Ay0sEZakS3G064Z4T6zDRIxoF3b7IzKdrqcmONPHhWD1ywPZyLHIbHTTCFaEFKNbqy+NpWEPrW62 V9I6qSigkX7VIdVmgKrT5WKIyVy2X+FqlLW0KmpjhojREEZLPRQd5IYqkOrYVgzKiFX+reeVjeud VbbxcvqeikwZtCwASCpG2t3CBNEujamAmDfW2byeUk3uQrpmFAt7hH9gYOdblJ384GTuR6mh00HD qMZGHBVAqmKlMoU03KFUfs4slfWOonvnsQf4Kjcy9EODBJu1FW9jxZg2hH1FNiUNxmgYzNX3bXmf /lapT/MycTm0PCZ3tI5M1nWX/aIbXr3ZRVuADAvcR9/ZSJ0ZolCp2qsMRNf+KSv25L9iORoX2CRO ogaG1RUiLb2MLq6hlHn3DArF1F9ckNrVS0I4fJ35jfRtA2KlrkiFgGD8ZhmHVJOq/cgUhP/9NOl9 iV4atdgge4BQBwFehTe194oWDVs/1URV2q4yvhJeBrb8a4GYhb1ewSiVMFzrKSvskZxq1ft4zbfc i2KYOIBudJ+RMIwpcZXTt9xCNf+sDEmRCcpnUDsoRnH6bI3JcGDtkvZlFGIy5HploYxjxUSHAvfV m6GBY8Mqg6hghkcflYy8WZamu1qMrdx6GH+1KYBTwDNbAkj3l3vlVWkKi8WOsCwlESEatNIYEwTk OcUKiNBzfrMGbk/V5TJJhQoUexFEqBe22Uv3s4SuSSJrY0ElgvQ9DJk5y1/0KsMVGyS0wncJ3FdT WixHSTtvx1ynPPdzc35bmbMKz/rzioP1J5mOtCcvFatLIS2Kv4gkK6L8ZN9QzvMinpAoc53T2tk2 pXZGgwwpm8ANJZSHhLuYR8YB3OP96ObEAXAmayGpZ9xjokE2E5GNwK6h1rVtMPk/0V+FBfxXcj/q RhxBNg4y4h6cRHa6jx4+oin21l0xHUwUhfNLTnBBw+JmbNNwnc06kjGcI+8TQv3/KyCiupGlTzYr HdS2zmz3pm0yu+BZTD1IKstAxa34Z9mm7tjhY0cPo4wL5vp6jx45wsDhZ1iYnwsqFQaSbJMPkYJM qT1KB2P2ZmYDfGHwXAzeGRAkSjMIIQzuwQFVyb6SHDMUHUVUIQhunBve+4mgBXufekYUjDaxWTlp 8C50FZKrJx00FP86BuqP2ql/bOFRKpiqWk10lyoryqdnk4bXfet9BJ+3WMJsxwczp2yYbP+krY1F GyiMLHMmCgPPekQEFBmFWAecMPraM8QQma8cDym6ZDCw2mURGtFBKp5WBibtkLfDk8lgQDegs6Az s4uwdZlklUWjIDYOTXQKZpU00EyJCmQiiwyUqmmW9cveIT6+D2cY2AVE2oc5Jh79oEa64xrLGjsB HBU0YVCu+1HFsWJVUaTQaDrZermxn6RHVDqozMPbc+6pqcgoH2topoFvJbo7e7iPMbd3GWuGTshB fmgKV0Z/JFebCEKL4fZqsoWC6/UKVRU02/SUm0OXSesPQZtY5WPNc5rWFgDUG0N2zbb08aLwpzbn aijEpq6lo9NoinMta0+zJbQ2DFE9RO8jKBU4wBdWLNK62ak5gt2uEs0pUpXbtKuerGmq5qVaTx1k wozhlmI7p6chVEXPWBFBEYRxrWNbWllWBo5cZtt0w3Ru0hWyYbUkMlmipRXx2wxZAbf415wEVke+ Ixgcp6rjX6/rmY18at8ccXXgStBfBYMlSLR6S2sqFpfA/+qFh9O5p1FatXqMcTp8+BCTC+M87847 6dD62ir4OD6mEWDYGEDLC40tudX0KFlfMLjDL9KBou6FmNPlOgihGQ5PjTSebGZSU8cs86T0cA8w FA1Rj1JWarKsJMOy8goqopNDbPcsxMDLzJ/7lOu8PZQWdLaq18xR62ar95KRzEj0JEGtctcdmbR6 1Hv/t75UvhjvEe5ogPMPdDdEpio1ghL2M1LpBwA+dWGDbOoqjUs0wATaqfmaZgUTaWsmMsMX6GE0 M3B1TDMoOrY3htigViU82X92GdHHTcrQbgKL6PDaV9AOXx4L/8Kv8bjLxaflk1rlTpCIvhchYHbV QDceLMWjXTFMaTeWGLQ/UxVVTSl/vgPucTaAmdBjma6Zx2xV2DOR6KRmojrz9yNQW/vL06JwObyZ Z+ljdaec0GvZEtpOT6+Ugxy8uNFqqgxy5cbKqxneA1CYYW4AruBx7mx7rDszYgEczK3usKo2ps31 RRWak/bCn7AQ2hwiTVk1O9JWEpZwqzo8btoIdxVtlJ+7NvBqFEM3Wu+JYpg+etayrqlZwq/yr/oy pF/N6kaE6K2VJiXybDlCKEp9h9vje2kqv1oZtbfY8Un/0CrndceBQa5/Rs9IV9vQeeDPesPNFqrU +/e9yI3x+BQWyxiGGDQXnuigD1fw/pw8cYTtqJYXl+gt9nKoC7KiUJiFhPCEQB7yUO7DJpRc356J boeM865kTaHE0JL4Q0Lh+SE/KRLCY5jGaD6tPuecW0sxVc+QhShbSONW1mof5iWyU/3cP9a5UF1S oe1KWy0lpFkvYwMQKhNcwB2uVxvHdO9r3nSvAbGkIDStlFhz/MBY6+IIWt6hPZoo8rzMGPKEaiDz bs4h+qruhVJDtR479SLjmKEJq8RIbIs+PUp6m6UH6p+Kw3hbLBiDLTXsgiVpgIuxmxlaqQUYkiMj 0hxTDMLZVEFDfiizWl3RlvMxYWiPe+Z5kWwo1C3uYqmMeus4Cl/hQFhdVXAmGq6NN36kYIMmx8u7 7AOsvh87Hm/sCGozUYNHBdYzqbmh8kbmOOIuU44PUa6AIkWr3R1G7fBbxYsMe0jzwDi3STzzbkrK CzuCaj9qiXwPNDKAWEmwWu7V+w5hkO+W3bct1Qr1Bd7cWY0gQtctLPpUpsfxZbkpE/LJ8KgnTvhJ nyybCxoKbG0ph6yChvk3jzp4MJUq66Cy8spA2N1xzFDSzlNb1hrZ8ipdb/ySNwPAg9eFSvtZ+MBc 1x/kutXZGxw3fp8TRyzRJVY1ed54QCjsrT5MGBoxAz2r0HpPnzo2PTkObyFap6cmvaZBSxhxT2CF RDvQmiHt7zro4tAl55/JiPFBS1ImJzRTVZ/oRuHo6tZS9w2I8f/kPMoQf3JztqjjXJFRm1miigBi v/Y28BpZAWKy/UIzB1Av41XJuM1EMSP4xQ75vCvrO+ssBtUCNm5em13cZs+y9U14Xhl4UNqr3vhi DZlZ2gpkgQn+Q0SF6/wYM4dl4VijPBR8uXptnp0P0sPgXUaq+hTSOBGsj0QzwmeepOIFjBl1PSBO jyG1VFU8uJmG8QQGmwGigYgvHoXtzAu0wk/eN2yrERQShB7glUo2TiNwvqEyKzXNRirZQTlcnjRA oSNw4DQdbeYHJroIQB+CjznSVDersLNYCI8McjkuyOQnOGot1+8NabdBHL/ahwbEe30IQJs8KRGH P5Ecmh1H3Jgi2qO9ZaLCNDxWiaDpQpHMgb88oc5FLlZkTMcreTVc2IxPx91ZJtQv3Yf1/kn8d0Wt q4pAvEioDHWb2byX9qTiYcogOqytE281k0r6ZYgisVD+0s4wtp8QJU5UnqGIjzdyIv7Pg1pEo9rW 4QoT8qOYwfxS5EQuJJvEm3JUa85b0msJpGYrKoxyXW+mIV4PYwJ7lybJkRvaJ9dfvxkgXv9wPSr7 O3vT9zyZnkgzNnaYJJIMKPZk1BD1M9MKU8HrqIfTROStYwJESCxqW9Frmux9ftCJYT0ZKDxBoslg lyVSdj1J1qaYRXifr1zDtGQsxO1bFaP8GSoNFOgP1xAITUoYOqgSEWvw8KaAUmUE6I0OuM/iqcRc yabNfapZRB4r4mxza/Xc7O761i6rC9fXBqfGl89c3l5Z21nb3NbOwLv946O0pPcVr7vbBOlEvwKI oo7gt9c5qbYwmC4pTbrfwNAyixVdfDo9rLEkgvrFN9RkGlotk7uBB1YnXSLRbaKvNJHxwvPHcHEb D8Q3lJXh0Soc6mKHZfnFtDZTG5iAgPLFjrDkEr+nVRy+pXCYV2OZpaBgA595qYvSUg1tNo51t4AO 6mZXsIRJ5DfMtlXGVFLkAGJAMEmalJlDJkhjVfMSmpFLzJxlOr3RUWm6M3kdcVdMh8gOSw6pRZHP Hli1EJOZIFIdsfqcCpGFtgqC6IWMfJtoKkO22bKCNXdm0tvsFz7OxQauO4zMAASNGIo8M8wTKPQu l5JtGUjJ/l2WFePyGyF/IEJTWVZ7XeQzsHU6NgHn0S8kjxwnTaCy6IZm8nRKo2146YynGlg1iPaJ JHFY0XaMkcqvHvWQugixHqUNrXt6qXenhZtO5pXJbHuZP2UnlQKUN5zhG1xUO305I19PDvzZuf7H fXCeReJEALGZIC1GEEvTU726sQ/EgHuEbtmZT0vU0Di0KxvhaerOuW489UbZRQ6/PAyTUBrTiaqY oeZVYWfGMK4wc5MO807jblKMVMZnhf5gYsRkGLySVv5U0kvEhLOmjc6y+aRm9ReTWZxess3jVCnD mEc1rF2EXR0/tZA9WukqbjVM7+WN3/iND54+fesDH/+kqGB1433/5H2/9L/+w//427+5yAai0xP0 t/c1b3wJ/K0C1CkZHb+DZx8w4gq6Ib4VRg6XIm2FbtgAlrhunAjpau1wxf40Og2NSMmfUQn5NsZ4 epAuxSkpr+3qCg5EYtlkIfErTBhIidCKtC/LEz6cKdLt3Br0b9o7OjI6NTHB+pYsDkef5bGaN3sb RfopJ4OzQ4AY06/GiNVw2QLy2Gm/HydkyTcIFGJB82PYgy0u6b7c2B4xWqDyDm6PPtb3hN11uct+ yo78aANNJRq1p5nmelIdzxnnqO4y2Jv87XpnhYM2fVR+q5E+bssEtUeei8GIiMAAYptp1eaWXln1 60qTaOVR1cItOalhmdBJ5t1zpbu8OEdVHvxhBT31cTfYSoUTBlGKgXPpG72B+1031AgWYitoaHM7 eNj0PYVCA5Qdw4rvKyBWug0bDvYpUSFV2cWe+ExQVpWeImMiChcf46Ps05sB4vUzq8erEzfOQ2zN fkdzFJvc8EE3uWjvf9khNjBkl7T6YSDTzuaVfjhhmdPxo5MUbuA60oamsaU9dM6soeuxOR8xZWbR JezEYzxBziIDIjOVaY0OlBbBhg5zKu8yA56TOviZxcx+naaKYmpbU/VdTY2D2F4O6VKDqp0s6UUa bBWBLX9RfU6Fr/08Z1dHnPSoLUvr73zndz/zzNkHHngAVfGd73z7D/7AD7zjHX/h8UcfpxLG+uW5 gZEhoswvc4kxVzpo3LG0x2SNoa9VbXRTNmK8zpsMBADnKL4VxQp8SnRstgGIhG9otyTLREpUNMx5 OlCnm/Odde19kycEmgN/DjXqT+WVA15NAieuEIAITlGgUbE2TQ7PUUBcXk+XjPfI+S1MrZPXpXcI wjJ3aYM6q1kpq3z0BStq2JHKSJ2fpM2yPhwFK790IDPyUih6Iw2xUkybVgJb9d/2Se6viQ55tZbr XxckyRQE0QIW9RVBwANUkm8bBOncnPmKkZVWGQ0zdJLluRyNzDOnE+hEVn8zmx5GOYkSVawvClZq xO1SoF8oj+Cg0RA/LTk0emENQdqqkKBJXQbJvy4xLc4vnhBA9E9KM0qco1ROLj2utm0FUL4I4OaK pAv1YKxfhbq4nlKnnMseJLbgDH6vHtSYpJTN9UOaplx/tE3m+m0G/4YPuRkg3vDhsmutFaTl0nCb apIdJbqxfmg2IebjR6dGqO7So/wtjIGsDmIKiFVS8JR/4be4CvpiIFnNjFFcmbeK9oBdVL20MGxe iKdBw1BFpcbcrxFoBVUCiHEnxc4jGd/IK4atJnNsptBn+0XBovaRB8lFitMQmlxYq4AIGr7vfe/7 3u/93oce+hw/+cmf/Enc3Gcfe7L3dd92n8JJTsoD9sU8Cd2SzbSyrJD5sPI2ZTN7/52+frLDpqEY woWEgFdWl5PCA3Gz0XAjLbS2LwTtlcjJJFPMl0bXXBxuMHtEa4gaLhE01N+HvFbSBqF3MG5YCqbr 4im9gAHzuhRUDNu2Pd3s0re2siYXp+v/qIKQPW6UI0tKSKzYOPhgXRoJZGVuNAceVAaNcLa3rLNG YAjweIr4ibJQW5Rfq4V2HfMhy0F46rxqFMmkv5tZDjraBB9N4UL7JUow1WDqEHP+b6U1/wZ8LXVK obpch1OtIRb7OvcH6s0ABfZDFsXXdjAkWp7Pb+PC9Z0yVYAJho7pDM0ZCjVoAcTyTD+4+fjtGr19 yi9dYmRW19cMnq6t5uQ+m6naNEH6iyJsGklebTWxOHzxGCa9IxxFk2Jx8xOgEy0SwuWHzEwERhGS Hg+Nm0Ie+6RsZd0IBuNdWVRnE1BKj8tI9VHaSCyQVcxKgN2GwImbiiQUYJO2od2pKNVvfj3wuRkg qh5i5yg+h+sAsXPdGm8bKyv41pP6bU4cditpAEpCllfOidmBIRmh8TN2I8X7VLGAPPT+flYKMyPs AUlEeW5xaWVtfQFAVJHOXtnJVhJpCGkXUX0iSDKGtdhSNTgyWQ65WKMulrKD9CbLJkFbiwgbQtUY ymRQ9FLwlVEW7KJaaTf20fg0BYggiXpR6C9EvA8QWXPd0Kad8p6hAC7/Q7lrABFw+sAHPvDud7/7 P//n/y+VJHj1D//wD7zonhf/7u/8bu+r33SvzQ5Ua6/ZMDMDfSx7o19EpBEYjktTSoytQnoZJICS qmLgG1s4aJi0HSi1rCl1Q+idWkNaAa0grCsP4/eDwLiOog2xgYw4j1D4hIY7chTKuW71npcz4Aw0 CsPhI0fJxEN1XVkj03BzSIvSlU4FENFB4I4SlKsrSxQTJDdsc21TJfRwmkgtoUgve0p0sZ6DApma HolQ9RB6ADTRSaJMKfK+uy0Piys1qA3bSnRyJUE2OxYbMwbGTGaiVwt3qIfh2BGaDZt8o9UwLmOu JSDtkfqMmF0S1QIRg0lN1EjUpBA0/xGWR9+wfDdueD2ZtbFCLp76OD85sZtZZG3Hc6Cm+ZV/CLiJ N1xiUFCoLgrAebG+TfiqoJwLXpjJk6fKufxp5i9pT/C95LwRvqh1JTJo/bRBfTVfVTAS3wywFhVQ WyaAcXoII6mNEyVPlRHD+5ToIXzS1EiGe3cZfo1bhvwuNHw/qSjf/BASw0szN7e4top910/9gXU2 B2OxgCoSKj+O1bg0bGN1zZEt6bnqRRaAeng57JmyCuxMptQN1TYMfbgGPUFezQI4cjNSfmlpge1e RSQ722RD4n1bW1uRrW+fUvA6Wyub+8gcVvjuwCfCqgVwHeBzowpHt36mHiAF6b69rjAjNI9moBLf ZCCRqS6w3qYUgJbrcZsJJBLL9rLV+jgNHPETxMgK1CCDVnszM1OT01MUQ7x8be7StbnLs/Mrm9ur m9tX5xfJsCNCChpC7RCZKj6wUmtkhIZKdihVRXkavI5XZw84k6XCEKF2cbEDuNYHSxUPfm69R5s1 WQBrZqNWlhP/1itJNCL2jLAh4gTSjwtYfdCLiVc5dmiudgloPmOWRZ/SCBTN0lLc1FwjNnIlLkpD nJgY+7Ef+7EvfOELP/dz74UNhm89vD23wvxiPv/v//uv9L7yjffE1BKXxpgRICqtREivvqoIkKrd MD0uO+r4K22qaxWNqADl8goe8aTjxrMQPbEh7CI3ItCqHWcFucA+7+e9h2emceJoXzqvp8FzB00w NN7kXmOlraM22ReFajRKjlH9TVV4UO1CBp0YkkGzVI30ZCh2qeWQUlBImim+y8iQImhAQBUXCgML UgzpGlCCcdIppFa4GGUz1gmvI0ZogKtKdG0rl3kLDURGfiRjIM+qZgY5SmC0mChhGaAcmcUMSHXJ VTEYSJNd3/yiSsnEJXRkCs1p6WAU3tzQ6MXCLd9RdA1Dq8GE5CyvLHIz6sdCe/8+zm5VcNmsmJcH FtUCbV2Utb9ujmAqZmngo+jeTZetHmszHy3OKzXui3MZjZI3Z9dm5jH9ijRlOJRL0EXBEolVQb9j g/Z5lKKWJV2m6aAnpvFpaFNELEQqh8Yt4EWhWjZa8lfEaappADxZhEFXZDIojFapVr2OG6XajHU2 myn11ORTJ/pGTpV8qUB2wQXjmuTEIAFGJ/mt0nzTs4Q3t0VaZoj3vzfzUN5qcRsq2JueUuE/tsNd 5nkbm0sU5mWvcPIHYQ7c5eiAhnXZQgqluoxLk1eYKeZdIW/+zEOztMnNdWphw/O5J7ZOcCYUzs8T ZJOMt4htbB1xTgwTZdqtqRxcdM8sZqfXSNOUpC685GfqRZUp8pom5iOs5m6SlRdXAcQ3velNf/iH f8i/5849+/CXviJVaXPn7LPnfuqn/vpXvv613le97m4Nq+E3Wotmvhi2JqvoIVnO4SV/oszs8eRd tbSTJ0VxdvbI3Pa4sOYmVg9xLll8yfaEoSw2VN7cNe5TGcx05jUJvCi+p3m2X7s2e+HCRYaDPjJA o65Lptx6pzLJ30HtXG+Nwa9hNRYl8RBGWAUR1knKKeq9h7KfKXL5BtlZ9EWVPxrRXGfIo1tmK8xf ZtGiSfXkshTaJbg8/tq3TMUe0CuVL41Kygo/aUOKCzSTlOkvGNG8w3/uA8SMc725Ikt+kSfkJGK4 kn6h8uaeQq/7H9WQh4G4JYryZ9Vb61skpm90VIIO/dUjrev8ItjWrWJKYscEzRr+KdK3eUX9mShM JKEsa3FtAzj8FhtCed3Ly3GKibddekPbbHlFGvcmhUt6grNNI3XqURimiQGGS4tscHFyCy77pN1Y WUs7BNmUfBVBYh1ELion8ipXIf1qT9nNAdGSaf/R/uGBrwyIxT0a5Z0MTTZsQdWA8qHAGACc0Bi/ dN/TD0xondaGDPYOTY/DKcqTl/6rtQlMJx1Ubm+raAhjSSfhMpW8KoUIy7y0yRXiz8r3MqpW7duD w3m8YbmYkQ/GBW3jneSI/p6DP1k0TJcTveE2a1dKkCzjrJcU6g1J2H+loxnP3FFWocgvsyQN8eGH H/7+7/+hhZWln/2Zn/noRz928emzfZNDq/PLp2+/9c477+x9zevvkS4tyRgqkf4kNt/awgxxtiqq lpoUEgvZpH2suIdo+Ia5AQ35U4qh16JqfaulLB+t2N9TzoRLSCiLRlXOXaiuGpIZkfCYdLyNDXaG 1FbubJ2sNfyie5DXEX0nEzZBDB5G+0BdnjY5QZrOUKyhtFBODXiFZGaLUxzGWYrAt3lXmxYzDQcY iT/x+AOyykpTyQ1PZJOeCsIndEMbymbYLJ+CzlxtrMpJ+yRci6EhiIoUGtdmI9366vwwjv8QUD2s GjhsWQm8sVW50AY4/sxzajMqymgem31pgwt5dbk/Gv9+bm/Ta4XCTJl/tV89qQZHaXcxMOsrak9j pWfYaYaHtsRnWqPXw+JcVbKyQkEzMV8pbkqalYp6miYQwHwntoO7omK0BEkVG+lUulx6LXArucQl vOnNFSzUSDCgkgYpQtCPkJqltarzZNpLs+tRe9EmoWYMbwyIB0a4Do54u9Sglc3DbQAiJXw4SRkb M7pzrQuUlOFsYUHB6/a0Rueg4SSz0RdWviqxV+4RUgvlH1cS4eCQ0N8eyeihjK42bjbINE9okjNM XXbylLhKBiECtVJshjp/pssRiqHtfFWfEGDNbaynzOJdbohRrCVPa+xzp70Qoq8o7tvEajKtcUHG XdB+tR7hKPNDD32BKPPnHvrcK15x33d/99t/8zd/G2mrzUh6u3/iR3+0941vvo+mFSo0Huq5VgWZ c9rQ7FPFHuvK4KcJBCtW19lpBT2LFXLbuHVk1ZI8sclCSBcTNrDSJUxM6ubEhqX7TZBZBbu8KVWJ CmXoeS+whURSllRvL5jIdaIrloqGM5Lnt5WbncL6ypTwglOwHO0PFD58eAa64Yp2aUhaj6sNjoyO wTrY+0JYoXOxxdrkEgDNlcxH5obesO9J8qNifvCVIqHspK7lfc0i9qbEPx1Q7SBTbTpY6L6p0RCG CdGILKzytbmoElPa00Yx/0R7TNu2NXVXTadZrdXminQn9NcGo0qOB9hYt0na6OGhy0qdEekVWerQ NWjYwbXi3cxiCct/h0A78FGRjt+4Gx7zMrAYbZQiLpIpygIaipYrOLTCnSkAQZYV6ozWL3txkXNd S62tvC3j1hZLZeTNSInsqTtOgvQqFS1VNmvrhCfg/XD2eO/YKAbKEKR1yy2nuYHgQ+1NG2oLLHV0 +aJCqHM30hDTnjr1deJgonjf+DjHQwlwKBy8i1pYwRYaT8OqylxfXWc5RN5uUkOHe2RlM8jxP2Al 2+5GluycOnkaSISV+HCFVhQlwBIiDFLSa4xHebjN6zCK59ITWdCqSa0rpO7Bra0Ksuc5B4gtT6Z3 qLGZptCwfp46LDYlDUc6qnirD6yzn59rKPen3XQNdH/09//oh3/4B+94/p2/+1sf5nUk3/zET/xY 75u/7VV4CqL3yTXi5RvG2D3AuNSA0Hpf77Zt1w8eWQIJbGCG5AQX4gvAhAEoReL2JBSHC+WdFaJi 6EEo3iINEQtFHmiXNolSkmz4BiKyX2o30Q/po6pPM4isyKDwYyQaCdhoEnaok+LLnnwSlVD0BGrD +Jjc5B4PdmOQte48Wx6EgUvcM+v/HPNw/nrmtfi4tAghf2qGPMVySDOmUluUvm8HQNlIjCFIdNUu LdVeFDmwD+zYOL8viNz41Mq7WhpiZl1kn3e2MCvTGUgNSweboiLZa9RhpMoDEbmV+Nr8EILLnSHc kFel43rRJ4W42xcra1WUqYQo33ZLQzRXiC1C8QdQqRJ36zWlLwCuUoXlGC4h5oSDSRUmvsxz/MCS ks11uZLt4MvgaINHK1A1wbVyS5qh2YzXJhGdWAmuqyjnplzQosb45jmXaTHEio49a4h9EOGpU6eI yc4tLDinYJ+SWGeh4EJLAGjobgSIdVLaY+uby4wnJsTUoQgTa0LMU5kUmJag97L6mMzBPTV9v/jM +NeHN7NJOVgQfqQE/e354SZAkFpbkDfKeJbliTAdF1XEP9H5ps6jNZ6mzub+3vEWu+A7g5zZ4YiN HCot6OYZqWRW2x+a5/5akna/UukiA/4YkMqHkchEN13WbHNTsbSAOZvMyUMcOXF46fLsAw986v/1 9/6OnIkPf5Vf3XnX83tf+4aXrm9i4hX9UmSXAgZE1uXFHFZRB20doC1qKEGOr2xjS4VaaSJkKt+a PImbyHBTGJhZTEWV6HcQAF2KAgmxAuyLVNZIIMlDoExmRei8vpghYJEAfOEUaHkAXbqmj8K5Wuva rBZixPhKZZ2tGkhEaCMq2dIy8u2yTQlFnoPnWJluhIa9TzzanSY71ru1SM1Z0rZ9ZFBzg5RS27SZ ZuhGaub6BlFmYkv8RNs9IRVUeVgOJrTYwbFRdOmUisnc2+cT5C1Cu+NcE5vuMzgzqXVe2xQTFlLE x1Z2Hl5PIn4r/VWwCzmGENtPrgCai6XjItAyNc0EFQqrLFd5LCdtQMxPCs43i8lCLVUpPtCj0gsT T+J3iQ6nI3SKCi6BMP50XT6XlVOBKZK9JOOiuaQ8j/NVpbKkswG+DEvt+75R8rou+4ucwacfS0/k Hsl7ak2DFKNjvAJeQEmkKigWkW/uZGu2R/UAIBZRcXMN8cBg8mfSpOXO9GzTXcQ8lRcgp2vXrsan lrFxTlvHOVAflZm6ISA6ctUDIzMdih9RPaTUfBV68nC77VAvSAGWVIO2hQl5ZTOMDpxoW13p7Ead Dgx1u4Zm4y8K4YUq6kltXialklm4r9IhXU4qa6YyveOKnCZ2F0b9AmPsaVHOco5MQdClEdUiqe3F 1V/7tQ+ChqiHg4enafTFZ87+4i++L2jI8c7vfnvvK171InYNVKlU29ySj9ZDeB4/kOqnKELcn/Yt 7rDhJxmbrnODiqdN313ODNuZlW1KZE3KklfLy0PRPc2aGNe/U0qLCyn6sS4p7JFM+hITDNyAXHLV 9RBK1k7SBNeo3Q0Wc131EHu6QbWlhUVgCqTmE9+cXcJK2WWkFKkkbRC3iKSSlo7DKeTfg0+ieKdK FBb16GeqYo4dmBLZVg5pFc0x+hwGvtJ7KDwhn7QSjgbt3d/eEeyipAwOOCdEAbIMtDgzpXoaQGyb zG1AbKMhw1InNtNckKtxNTQTXwzb6wExkBcJWX9eX5Er6XJV92gnY9FSLEr7K7OF0NqYYprbZ51F 5Y0i47doHXobQerP87Q8kBtC3MVGaXQHJJmzuBSF0/JM7ANTDrI5Fgyc6a1+dI9q6GviO6ZZAQ97 GHNeudQzolxXJVE4gwZixjpGynKCZioi396enJiEbmUUjY4+9vgTuGpk1rTiUf99ARENOblQdr0o RIk3f3JqgqlhVz+PkgiDXlTtuJJZW45CD1WGtSCpa3WNLBO2bFZOhWvRk1RI/gaBUFY2DIsVpBFh gWG3iRiyhF9PaJbkgjO8HZWZ92rYbbPWeUz2RWWrKokrtFVXUlijQFdLJGc8UYDIOVVFMt/DFPAo 8ZT1C5ojrS0AZeXT8GVrI60tppdyA6VEAp0DbNXa2w3HHpqQNTcoLOoZ6N3b2EbUveIVLyUdp/el 991FDHdufsHLlbTpHw9HIVxYWvQuhcrzpgHUiwVZ0NZEuMkXskIHDmZMSWGlQakih8rEDzORpE3h Q0TEybvXS26tXHiMO9SlCSsV8ZRvCW3TCyiezmpT08GByalJpsiGzzYU7+nXTNSkJ+lK2gpWK2Si JcIhTKMiX0oSUvVGa5oy6TUo3rsrycB1/iqHOLui2B3BCE22RyC5Q5mnjDWvQFmBm7nTamlZmoY0 mKemXrOReTwdkgFklTcbD4n/K0Kh6tozUtvD8y2SpPXE28UVTbnyPQcZH1cAk5uiMnZlSA2OW1Lh L3RZ+8t40E0uQkahy2BipLpuTrn1/Ucdlsp47RONlZ056qZfDX6hrdUlm/Eg8smodjSFxteu53uA VQiytaFg030ZChlhE0DZDQ7qZzTY9IYvLEdV1EMBAS/YyEwFOGiYpqk5Iv+KBacEDt0lS5lM1c0t bTjJCrbVNTRTZDyUf/7cOQJ6jNyTTz7J9pMYHETnKgS0Jy683f43aB+Vqn7VBoL2SKeBLvCmeCPd ZzRmZqj6ql1imCMCjCr+ykL+AVKR5OV3tFDHgWbQxwMSqMy14xPUbcFa4mmrKzhntYdUam1k9QQ8 A8YRTeKcEYATbdhlf4viL+SNrvQlQuI86jkv9c0F5sJBSbNnGDMRVTZHooQ4O+xm8ZwriJ88IVOZ bsJ0SueQi8OaablXdOVIQ8cpWZ7sQrAFlKFt0jlZ6GHWUWOGhInsS/1v/s2/+oEf+IH3vve9vS97 1d1kzeCzRdFJCUaGBbGbchdwSepMoH/xN0+J6yGAKLKTNqckLoTJ4uKS188pJGd5rtfi1wmSMMoM mjdcTkqy6tNw7mWRqVSYiGsSf50fGN9LASklJAsFipUtby5o4QmjgGhJiIfq5I9sLFYiM8Ij5aZp vbqT77VVaaXCyjYZ8cpCZeLFOmQZNp7FmIJBROctNphpHRPrHlE7MgzryNvojlWEshOitFI00Tih RdMtE7UybUgnEBNPdrR1yUnJ6s5K+9rmkE77CJ1ld8OKC2IkY25lmLBTAeJSSb8YrSHu+m/7z8qE /m0xi0zOohAXsCnAGgBKamoKLwehQvoS9WUJhMg9xX3rizwvegPjV3QBF+g2wHXKjnVgJcjbjMIB uMl7i6hrWiC7ZGODSKGrxGtLL1wiLu0nHV95Dqs4MZVh6xvWEKptjbj9iopKrZO0v2P0VWTMyfXH 1ib1XRS9ZM4dX550MrYq7OE4WlrU9gCxtNLLSkqVeHLSnqAOwZvFmC5ly8sgU4U9h62owaFkb5QV ZjOhFc0PS8uV7lmENI9l9LACY8CleAf3pI4vwwXUKtXXMR+INnKoTndtc539G45ALtJHZFMcX5l6 s54ikuhhkqyuqg1wC4g8GILsZuW41yfYF+nAUcYqDchj8sBqSpOVje3ce9/995DlPHVompuhAGAR FysGJpTLCUOieFPXHuu5RZRoi8YnsbpLDDkIppOYGKJ77xcKHJgNWHeVrRUEsFxAAxgewvRgfccY jVHFBDki9fDMMU/Gx+eon8293l5n+GkVuryEJi2tALdmg1CCWNFkgRuVAPOCcOtAmmPBouu7uUyo a996ExWnqomJzWh6nJQTbWQjldtYZ3hwQkFBfw9hhUIFXKyDyIPgHWa4FSVGmaOjoysURyNbk3UU Xu2kfnkjBE2AUdGI2syQNv1inURHg8gNVZwGRDJ59i1oSa/KoznEltkN4lQoVLcaKuQebL1KdiHE YF90unq4aZGchfAqx1bWqiTVhl1zXwcQFVgSQWgxkpCyCALvtG1M7DTPTvFo/cyQabek3bQZJit/ souAxyElOMie80DalKvkbvrwZ//B9YqzIp1GDTE6UNxBwIcbBA1RA+tiTqWzfpc1a2KDUqbgg28M iLWDOWlwvwN/hQZuBgYS3IIiOmvTapIAZtxkFATSLnTOhxX7NMurb/ikGwIisyNFW5FA9An7xJ2t Qe/RPV0WRsVh+BZWxReEgOKu9nCGBUNCso5N5Ajd5AgLDqycOttNWwCG3kIGRStvKC3OnKzWb3ch U5eCtVWryEgqD5+xsXtEDo6WN0/E4Q249VgbXZa1Mi8OiIraTlEC91AjHz/F6NDI4Ynel7/hZQgF dBpkhYFWe8ogeaFc4EMqlWyKHnRoOqrdD4zBiIiYHeQ486FGp1MlyPYkp2fVQlhKJAoTaiBeP869 LI8hYtWHCuEyEMtLcpb78O4TNoj4rTbfLdv0SMPCRgQhBXauauPoksLTjq5JcWb9nX7ugE7SlUzN pmP7DRV+sZ8oVpt3/i08H4nRhpI282u8aHojyYuzr2xg7wrhYcYosoZq3s1+jprGZllVUD5lbqvm Uk/owwFArJMX2goNhakMr32o2Z3avSa1KvHSnfqrcD4kEnwJdVYCrXybNwaCHXDvYGIl04PD0njQ 8rqiQpdFV9J/CySV3xsLmmFMFZ9MQEAioCbEl6ugSVNovOmpZR8m8o1JnNHKVpNAEfu1hbIw9itl aUUGquJ+/uTGZvWR3lvAyyHyOK3UolZslMZEbF6PQWlAlSL1RJ5r358r7X9vCGTaw6K4F8QXTYEF bR01Pz8Hh0k1KWvAyoqG6xleXduPMs1UeOBtZIjfvZBJ8sweMPTE+bl5/sXfRAg1yo3W65rOnZ0s /6CVITUyIgomibsJ0Ts9PZ2Fz/G6MoChkDB4HfzWhHZHB6xDERLlwGSOJ6f+CsxV7jOrVrQTr8wm Ndy/NTiqsovWs3mVGl/xQi4CiRa4oZ8OAaQLIgwUMGrAjY8MsN/Wy15/H6beU2eeBgenDx12fs0u OlwCRVaaWNFMdRzFfOVqJciAvuONBMBW5wYqsyVhnwvnLiwuLJriteY3g1LdU1HF0fpZiHLt6qxN kpKp5+FQx2gzoZkk4riuCYZD1Icdb5+qmg5kRBod5EyMgW9bV0lbSn9pSsxzj3356NsDrMfUkkz7 yFNOMRQTBgiOFC71GFWIlA+xUJCJukFDCx+nrfh/3KZw9vo69CrVtOX4kHjQa1ycrvJMI0shxJL4 HsWsxTP1ZnXE+qCRrheZ430gCqE0zJO6kzoy67WDtLr6uXODCMhmaZuRQpEeh1QYPnjUgTrAacJr u9U5ybYB9NaJMiXdMtRen9lmjMBNGiwFUvzVod3SvKzkKw7Hyi+y+yoyNUBWyKitb9QhjUZ8AONk Gex40b0rqtotXvTu+KV5hTQPg6NFLEG2b9Zk/uYAEQeVJyLrUNHflMuBBU9EhSCDNabOAg+Ga59y 1Zq0mwCiwyCmAi/Ii5ItSwiQiS7MUjI6zovkQl1ZHp8c12rdWG2xzxv20Sl1w+QKkx+fexTpsp+B r9p2fQg4j81JPY9TuzJdneA4voTIPngaYRx2BAMIx7WjiYrOeHy0KQXarDjCiaQy/qzKxERxI29A zEnmN4Sodyli1nv3q+/GZj1z5hlMmiNHj8onzdOHhySICPU6j49Hk1xjCS9/Oc/2Uh4cBCRLa8kz gCg3xMra5UtX6Eb2dLaZTEO0Dp+FHi77T1L36tzs/NzsHN6YWNORMwLZsjauj3ujCHjgnKPDAnwt jEEtz5bxplT719X5IvEkw+KBDJ8IEaLdY6pr66IB2ctKIN+ItlKGvgERBqYCROgkw1jzGkI4lbcb 7BI3M0qYGljoxJdVU7Plwtf9Dm2L86uwa/QOr6vtqDmth+/D5WB3ZhXesOtWR3BNmGuTPLhQj9h9 +bbCq4dOhzQ7H20ADSBWDaj9tAqI7Ub6t0qI41vxg9ab98ESljopOpnHl9byn+jOXJVb0AgYZtNu NspoiJjzeJkDmcGWxhdFPEtm/WnxUkHxDk7uQ3x7ZjpXwoH83QCiFM4iMPy+DKndmhQDlY+MiyRT 3QwQ06k6pC0W7NDMjb49yKvbW+uMA5IlXODFEeuO9CwbOySAM60aQxeCvZ7hS+8OPrtYAHJhZ9qb Ck08gTgSAz48qP3dIGJV+lnVHjh93nUtG0W5kgmgBy9qw6XajHi3GTGl32XVpscwKh5HgsUV7Op5 uD7CO5Scr+q/USNCwEpQHxmGaocHtagZOYGEoNncTctd9ED1ivyx68NFPCSYm2Urmd88X4K8lZWV ueu9i6AK3d7GIKfqgUS6si6YeKDKSZvBhRS64CteE0WJuXC+Nn4fvEKyf3GAIl1ZQoBdHArmlaiQ bKfBB30QYrKLmuU4Sh3A7Elw0HuzqLQGj2NYFSBX3F9xEoYcAxTuYAb4E9tZN8dQUtfkbdH2CCl2 5CzWLEmVuDBeyNXi+g78IomHAFady6JZmGtDPG227/BPYjwtTYf7Y03nxB8TpiqnleIIHaxxU6Rl NEzeDqqk5ljee4BhCnDUJT4iqGwU2fHNtZmwPiSUV5+W84j3dLnd2fo0T6wIoPoE2wx1oIUd4eHZ MHPqUGTMb4idUtE2QogjmpquF++nsLIgoH+QlQ9FGXFQJe/K4OXccTeLwmbWNFZ5QWPy1xbmUXlp pjh9URuUiyevvHX/ktHGTYabHuW7TEyS6pPMHungXd2UbfpmTOaOT6MOZhpQJ649yG5+6tw4ruWY v2GxndyX4hRVPz7wgPJne746d6iij3zZAcRMtAZjF0CkDqliANaFlUAi90lvz+LKgqpEOxE6+KUs DmtVkVhYbpzzHHCQZF+GNNyXkFTGGWkU4Z1W1Rnhz/Z5e2riYcyvolRqQlm33qwLJhqElMgOydp7 2RaifFV40QJ88q6IGbMAr059ztu6alCSt/Te/Zp72BpkauoQCDg7N+/OsTPJtmW0NjCJi8Htlp3u aLdcyyqp4BQk10l1Xg51urDEx8Z4OAPBkxCttG5xSWE6fJSckw2ILsmA4EmkoYAjzAPwM6BErogD EzTwWlRjomxzrWdGLSQVEX3SgKiNXKJ06/2mGgtJpRa5FmQpdshDNE/OX3VlhwIEcuKaQCpqZEpq mOJ6TBRPNjRVWSsalmjJGKNpNpB7CovEC2Prp9q8UAHiHLJWPAlqvk8rJh5gXX4eyuMeD3ipxlqB pt7fvlJZziKhYEFVJytWVuoMZefOtP96JmuL04ImxTAX1jWrzEuHmqB68RVKRMvxp2BQtu+y60dR rqLRu6aZAbn66EzSDRxqaJXqr2bmt/aNiBBrWMwYmWp8QoyG31PhU24mS8skyUt2erqkoNqRQh4F xWyUZ+EaNxt8c2iaKuwTSvUYoi7ZOGDBmxeWVr4BIFbYbfDO4FM9BkFy/yvCqJiW8fafDA+nSZCC QpQfKRISSloNUM/s1lCyWuIq38SRIseRl6GSKG4wMsFJR/8CZ3qpwqo7y2vL6BAry2sL84vYdosL 5AYqCk8iXco6cL9sZhdVMYJLBoAfzDa3cYOVR9nn5lpPqb3Myv2gatGAoCCKV8RUtc+ynCGNgWhk QLCS0roRQyW+dsDAstaFrJziIMsR8FAsRapSnpgpaB+Vnivli/hveeEdV6/N8jl37vzly5eBwqmp aSqRRe/cWAOMelEhhwaGVxZXunYVmaJt9AfHgVDfOXqLC3Nzc1dnZ69qC89eCQrmEJ2OF1AG8dLV uS5C9xRxUplFxgIjhMKCCvDLRe2S8dSqTJKjmH+vh+oOPBdmorwiJDrBSuTurumJCfayVFrTADvw Ecndo3JRxDu4iTmNMkmwCBKG3ng7FzWaVix4Mn43LbyjWqKdrMo+LSF6CxDlA2b/vvJVmVmXzrXN 6+Wu2gix1D6xuJJSbdZTMqs/8ica0Mt7g1McDIsX3goWGUFXHCT3TWEru8Mss+PSCWhmU2Olxasg VVJ1rFXp4UFJbgusR35WpeCA1E2Qihti93EzQggU4CEJYRe0LQ8xYRqOcmI+DbzYb1tynEp7nHMe zJcOIZ+6jBWtdgju80OZxljiuoNV52J5JVH1lBXuLirowJzGyYPg54U7DHzWYZwUH24W7bJGM+9t bs2J93WIvEy2YLKpGhOxZJCUpSx2yuz1sFkQdYnZnMSrpXgdzpnhof7p6Snej8mD43tkaPiuF9x1 5qlnlpZXpZped1RmSx9KT6x/eV6ipJTG8G3+TNtbOCBZqgwYr8mRxaeoYDLsykKaQKHHRqTTMi3+ GMBYRNE+iWchkpBaA0ylrQJvSJ/BZiAJn0qnwZpeWgEc2cj0ypUrTOstp09NTk6Q1AgqUuMFJVGL 6sgqdcU8qWw7u2Qes6hIdl/fgHQUVZCxFSEZI3bhn2zkItGKDut8WCuI4hQZf9r/oH9kcBAbkxO+ oSQgYXd5deVUZWWtqyf0DxEGYn3jJsFWhXIHbGo2hOVJCj9WJk3f6TEt7R06NE4r4++LjaPMI8qH 2JWAHxe34IVz55WIsLUzNqKqCvQCVyaUFO2agVhcXEBkaBUBIOhQhqozDSnGhM/z2vwSTM/AMrhR iTQuzl6U/mePIVPuhHeZzMqPXd+ALHRTL8A6iN+Cc3RDzHJ+zKoT0sXkTfXqdIGJ9lfU9u2pCgXx 8EA5ekuAPrRY+MK+QqsQJsUgkKrp5byRJyGu+BA8Xk3qXBCwDnFxV4aN9UmeY8WmNpHGLZ34QLX1 KlenNfkn6FanMZCXiHwFxFScDCYm5FLfm7fn3zBqEDPynEOePge+c1suRl+I+VNZOj3lyBOCVg1m FS6vWNDprGwYWywOuPh63TZLteCCBY02IEet0y865nzrRR1Ey/Pzq/LYAnWNrGiMrObOjtu2aUaj cTSeShgH1JFmanUfsmDsU+8UwqNVhC6JumLuwKxPPnUGyrshINa+HxiiFuoVGCtdgErZg3y7Z5B8 36YguUjOK5SV4uYqdqTdkHmFRy+pYxkAf5QMwOeGlNamuvZ5tPBCqc2DboDu7d84Stc4J8Q1OYeE UADxbSIDoRm8e3wHhyJik7NNDCSl26AsPA6Yg/CNcEClly0rNVICPiU2gmH49RQgBi5lYspZ0MQD ZEuhLGtZJcoEcl1qEHEOFobxcOUhoFoxuioZS2qgSlyDttlUE0Ks64nTrQPckYuh/97Ro9MaaL0D 3YtVJVskOmnBSa/Q8Py58wvzC0RF6Jtd5qgVyr/JmiGnYu4A0kgMujUyPKrsM0c7ADHK1qAeLiwu LyyvOHXLrWpKXTVsLDckhjAxI0cXsmJcVeMhSOVcDgCs7PIkq5xZuTY7B3sRkNES92je5nBFtE1A iCQBoiOeIR1ZaSXhjjU2kUJR8Sy6rEQEEfbRgKEhXwUQK2TY2VTYzLTZIacMdPT8Ou71sTwhekG1 zX1zJ62n3hlA1MP1n4ML7OiaNEcf0R1qDPoAtAWn0qp47vitUbVsWRfUS1Nz1JbX7tdnpj2lVS1t 1AZpByUbrFROaCDYQbPiLeB1iNZGpStAGnEdAXAdmnReWhtQKbg2pqJ2fUJbGMQhEECvP6ngrtUH HgFLSGGdNxASJJJ6gkKkzFlq2W9szs8tPHv2HEbODY3UKiRu2AW6hwrDkIyMTtz74nu+7Q1vfuu3 /4kf+oEf/Yd/5xf+6FOfvXjpfJ19QYIOQTLR1OPHj8OY4I5JtA2IBda+KUBsE/k3cV5oPP0ustzr EhSJBgQBB3wLsiapyYJs8/IqbRScYbeBBXoKvmN6iO6Nh9ot3ll01tx5j8WoqwXKs7RbAmpmcqO5 lHclOO/uKGmbWA0o4CJm2gUzVQHjMTQiWm7Ep9I5qvwOtdSJE4OcuPM2MAEgZy2dXH4krxMo3dzg XSTHEMTxhk4DM4dmpH2y0tvxFl4/2E9d7z1iKVgTXuijTXm0aXgvaiO5PxS52ZmlRvmVq171Ymnm oaiNI6sGjKRJZJ+yPgncMzkSeUQUU8YG/JX/1AtLhXr0/urVq7SeUHWC64wy7VHioWtDMT3WbQnA q44bViEvdEqgPKvWT1W8npbwtDYqZagCDeGN+m8Aqw0WlS0L5l7PHC2Bm+Gu+nn8xHl+saltYh8g zaohaqque34gJlEIHhWAq2hbgay+N1BYg/jcGd0wjamY2Ea6WHkHjko6lYAK6FyHYmm2WMLeN6uc JTAKBTSbOnTQMHBWnfRtjK4odgCy09pK0G2ka09fprUyQG7LozJuQu3sMhg0VB2mMmVYGwRVUV6S oowwvnjh4sLSkqy8m5jMmccDgMif+Cd/9Ad+9N0/9hN/+2/+jb/2Y3/57X/mT89MHybQ+PDDX4GD Ll27+vgTj9ZGMq+MEpCMaAdlCObQWkBH8czy3gqFhWC/CWj7Jm/NoDSvkZlV+qicX9lzMTWECUqZ HCT6RI0ytCtgirgCrMcVEARtTvPSYY3GS4SOss0Is+EHOzL1Y/Xhn2TKGHnYWd6SkvcWzUM46d1v tD8qZqLrMAhvmWYtgavoVrRgKd7eQ7Y6ojo0U4M2bQrpPXr7LVpi4QJHTqlRgWLeqlUr/UonzAI7 +gIMaR9XtPfVtVHZzoPEjmevzbI3JyDInTQeLAMTidIQRVlcWJmbBy1XurxFibjebtwKOlp3bOUO xx+SkFwn6wgqvsZoJdEBTd2rF5RbgMbKWDNSjAUyW5vhOOVYRSL1kH4lzduyjq3Bz3l4ViBZVzcZ GUbDFTJMIov3s7RE0z5MtIVb62U1tfaKY+46CosyVDWUqrxolVHj+AseJe6sDTD3HxUQxc8tbk6D q5etsnQgrw5sWzkKuKQ9GRP+jIbYKNH7rHtuM6GU3MCATo4MQmX4jpBo0KFObgjXFRMkyRIfqC/F 9xD5Xx9eu9juQhsBb4jOdeIqQFewq6NxAApviAZMQ0lNsJJYmYdxptYLaRJyp3R3X7lyFRVBaxMA 928GENWqrq7/5ad/5omnn/6Xv/Zr//iXf/nnfuEXfu03Pvj7H/39z33ps7ecvHVidOyzX/xsp83e 7Q8H1LFjR9EVGL15HXMN2BYlMe4Qf26osH6TyHez229gTpfXJakjxSu1OGxzE6yYmTkM9qmMQJON qKXErmCYIJgbXewFu4672fBKDGgGTbaGuSN+Km95JOd94/T3K9GA8JuhuZl3FEWxliNsjEO/8cdr QrUnxT6Z2JHEbQFZ1JRjz30O+M2DvOEioXEQUDFfXgDMIyTHRlUljRdTwtphI9Vt1TYX27sktbOy konR4pgukGi4r2cA/FleWl1YYFEjTlbSGOU3LIsHmomLFuO12bvaksoltaMLAGdkLHIie9C7Hicj DbKYnZtjQenhI0dwYKLP4tWE5SQW7OBzPrCqSXszPLmruK5V+HHpOeyRyEeyQkv/myAs7CqNvaV0 NFLRoUtfzw32X+koikwT0e8QdMuX12bIWOWRATmPnlJN7M4TGi2jkHwLO9yvouBUqz9QVRGqvrQq gME+14YoGwbxVZwAdSjqE2R3+DigalUobMNWuP36VzNK9sAoU0xOlRUpCInhuAp0xwtZ4Qy3UYX4 iq312zY+VjBtN6m2NqPRhvIDQBl8j6KtOXWeWSZVTB71Npk3VhxRahlqeqGSS6NjeK47+kZrgjvT 1xIbzVh1v/H+1//BJz72nz/8n+bmryXvJVz68ntfzj2f+9LnOrOmqdwlnnPy5AlcSUnJRhWIb7d5 i6Dwmwun/NchpF9YTGVjmc9deqtXbnpQI4xgWNBCEVRaDHyM2SQtal/1rq6pySnCDDI8ysaWRVPj K0IPrBsnXoqkVBqqoFCzbbtQtfeg+WgSjsz1cYlq1U5r1l4g9k9paXZn0jP7suzkp0u0NkPXGsCi JRQsahih98jtt2uNN/vMbLmQun1MAF+cPtxtClZX8WCCjIsqtkFtm9WlxSWQi1egFRI6UrZCDztk dvGoZa2TFxq69GQt2FndbY1TzGodY0QtLa0iVVlKKYYofAyInTh2HbtJqN8Jkpw8dZq7WRJIVSjt +FP2+0EOyPNIg1UkxutqJG2ISjZmugWqRsk6o52DDcaFD6WvXSdKrOuUo1JUfIjlz5Z4zn0VINpc zfVk81drPeeyXo3d7SNKSmlMNVI6zFBypgKsESQcAdkKgpUIKh3EgOW2rA2oENN5V8eiPIiGGa7r eUoPaZ6Ub01z+jARIAiAGJ9v2iZeKtlKZqzWkemrg9YZ7UbJzcPrUe/MSft6FPCCdw0z1HFoP6Ry O00RsRXDTH2weiuThX9dARPJTVoFa3sb5ms/qKUzHuC9vH968tB9977s9/7g91PbKPfQ4x/4v3/f U0+f+fLXvlz7izYEzabwT3ObXHXNwJZhLlZ+ywq9fnb+O1xpGbnN04pqSgOczSa9rMy6iHDv8OHD TDlfwctMhFet9JBGorLnDe40epwoAJkTWRjmU+4dVfFd6kbOLpc7w6a2ea7EfZbGsk7EG8bGFFGU hk9WWEnSOB2iUVxI6+mUSgz85d9oCW0K5M/e0WNH5ZpcU5l+oJ1HofcR0uJFlGDw0hk1F0aKq5EX YyNjKeP7UGhplECKxCwuRRAQqKG+jBNysFXhdu1ck1CiBs5srh3yEs/c3qaioQB3T7iQ8h5IFTK9 nblSiIaHg5UISbN6z6lTp9kNGscmg85SaSlckBVhUxRp747GuCl8bmu4SLbsEB1lzFk+gQDlNRgE My72/XeODkNWwGoYL1H8DGVHZDciKJ1ra155aJTQTEPFIM3pdUATQCwmbUnaqM3Rsw/MYv0uL6qw nusxqNPBlBRL4YmY/MGpNKz5uRZARY3KkWcegKoKXqkp0m5D+qeJk5gr+wRlBPiT2i1tOswP07y8 rl7J9TpiGbc0hiMAWsGlfpWftAExTU1HKg9UbdQacSfenSQoDtxDGDHZ1EnFbsg6XtuwP1zFU68/ 6iDkLfm3npDU9t6/+TfOXbryyNe/DtVg6h09eux/+emf/dZved1P/tzfYgV8Z4JVJjl+/FWYwlvN qW5eaqA0t1nqVGiqP/7vfnKdE7v6EZNMolpT3pVUwsOybmJy0uOtPEE+YTQmkgF00oFWFiTRTKon i1jYPJbNTr2jHuowQw0sHDt2jOiuHP2uVgsgWr7JdBYa6sEq0WLfjsqV0ioDokRaEubkSlDIQlpn 5ZdwZY5Uo6iTVU5uf/WrCEocnplBHLFINjWHeRSuTSaD6kNcj2kWqcuLtd2eAHqL5CNz/g5bgtFV yGVpiRScJdGN9p524uhe1/qWtpxvlhUAjZlUho98BzItCB7JsGZh3okTx4+fOLa+poc7k0YLpwC8 1eXF5WWViiQ5dmLqEDjIHcAiIpseEl9WfMYn/SoQofoxxKaFKaqjy24EGziwMZ9VlnYA4NZCy7BH kKtajnFL0bhc0T1avygTXj8p42cVyCsOnRVfVsjyqwRqkvrIbwXWcds3FneiGaluEJxSdMgZV5wn 8i0mNDzFXU3GMF9VwFJQovEZhQMrH1YgSL+qYR7g40qakfOK1x0+bELtSe9oP7aNUJXPKyAqZ6Xh /AYmRJa4NS5duoStJ//yHhmpG5CWa7coevYNOPcAlFSIPPCTCkkV49Ip3lK1gIqSeUgiS0HYjL+l pugEXobqMOed86vSSspq8vpUdgNiTBbmFmdn5zH4KGYSH+IB4PsGgKivdnff+ta3/fzf/Btnzpxl gfDJE0dvvfXWBz/10M//g7//5JNfV6ZPI1TQkWQd9TBia2DA6dOnSIHGCL1w4UIthlgSt/bYdmrD OSg3GM/6wAPjdrPrddjb96dAVFhW/21yKuEyqx2mW9eSFWGr/h1cfDTxAO+OuckIJx2CecEVGiTR bxUcFoWnABJU5PJNCkl7oa3sXEnQNe05zESgMyqrr7vr4pWL8lyW8k4SEfA9LIMt4mW8xsnmYPKw YCPAKrOngwa60q/a5d6jd9xBQOPY0aMKVqh2IZtysdleH2ojQV6DaFk30whYlciWK4FNJ/DWKTd8 lxgc5jFL95gerdCTIs3r7T20lzQ2lD0yLcNPFFBy0xgx3CWUypg+xJoZ1RbL9DBwrCjCXsbLAOxS w1YBLBKXJDlcdMsFX0tNB8+Zg1OF4aV8yYbVelUXC+yUe2lPf5sDcx7zU0SgT0cNqQPXAaMGlarw idMyBMS/jFvgLDwZVGq3kEhVtLPyXpR/TyeDr/80UY36zJZxdoDUOyui2ngnMdbS4PgqwF3g/eAz aKFc1AfgpnYnXWj/a8NFRy6Wwx3VxCnZwhLcTkyvye+YYe2XZ4ja/4aqr2tguVDHs91Uzutg5r52 NyMV2jfwEM2XdsuROps0T5ef06Y9LmMM02KCyLbw0gjl/0ZTOwCItZ0HrpcudHc//tgj/+Jf/zuS 1OZn53/vjz76j3/lV371//zni0uzB8CsVKxVLTuFWV0uQ3o9By0JRdl1LoayxXPTIbrZ0N3w+g0B kY4qrtEc+06d9qZWlOVFzJ0WN6DSusve2VkJztItaDymNFYza4C0XN0bavO0pA8bw/T+8FqcTvyt H3qbD7kRCVRYyVhj07qsaip7XRlYjJ72ZYWCor9okNrbDocRDhBMm0IAxOcAhXNzs9AuxIpprGIq OzsU6eXHPDe6Eo9OGRLPhzdSYA0ya26MMgSp6fr8woL3qVcJWARp0rDFmSZL/z+wWA7rtw5WOKjE q7WXKZvt9g1mY4CkfC8tLqJIw8G4IfglL1IUBt1Q20lLjyK+lcyVBAOMBSUu7BtIqlWeRFMjthT+ bTNwHaMKW21GCsOXPrRIKdAWIRl1Kczm2cmEldHPY4OD9QEeVT0BsZqBjT6Z59TmJUKWp/l+Kds3 I/R6Z9qTXlTBWEE831ZAOfA0k5KhuHlvhdcO3lXcSyplZ047gAgZaFcJ1+9wIpridUzxgbSb+sy8 8fqjPWjtptY+1qFOf+P6ONCkeg9viW3e5g1PopSfZCnkCXAvgMgjvdhUWiS2EdK+yWv+4wJinU1A DMx95OuPfubzn/v6o48StL7r+c9fvHapnZVNO2lDWI8mgSkKdms1keKK2ZeCb+28E6G5LEBSbv9b j/agdZ6VdKRqq/vPMLIkZ/zBojCxnwxYWjsk/g0jcJhFdHbqxEkiJ6y5cK6OAia80csoNOwW/eoy Ryov8/ySUCj/oOIb8tdpG2EZy6HqkF7c/JyGH3P4iryLpPJUnqp95CRKT52ddER0imJ45crlS5fY GH4NVxtKHnnjVllVUMvFCoWGyRSlGcjS7HinhVwqB6LtULiPnye7osN43N5BkgN6gZgkkiSiD08m 5tWli5eWtSn5CvBK5heRZbJ8QLRkhrv+GOa8qspmXWTWSIbKvbROYkqOcDdCRGPedpXVskFgZfUK ZGGtOEP9hKLQ3ZD/c3MAhfviiMxP4qQ78KI6B/lJWLGiYXs+QoV5uOWBxjPTVkEhKPYNjvy2DWEp 754qdfW9sTiuf04ANIRSCas9UAeA5gCKtR/IuxgZ7YGiFUzasKxTCfFGwJdmV9deTtL9Gx7x5NRQ e25OB3O0Mb2OYb1eR95xT4WAUs0luiGDz8+lNWKvuQCqPA/JyvmvOmCLn/lr7/4P/59/98SXvlg/ v/2hD67tFE/ugaHjzyBdGIqRbM9XehGq+69qzh//R6kCWv6NqZePLAkbE8p9TtUcO+tdYLwU01UY REnuXkbe3U2hA/KL8bjxhwp4QRIMu/9NJryZxfTv5QZBvPhwsKZVB82VWPMufwqzFIsH7rAT0Yvk s5Gi1mVUnq0nbTILs+ToPfH8O1nYPjU5AdHi2gAcSX1i9Gdnr9FCeQeU5CyFlhOTB/uyOwXc6O5E IqlFZNngBPWyDyctOJ0rAG41uK0hlgHNvnv0XSV6d/UimBZCVFXghQVbW1oUqdCN9vsbBhPxQ9CU RJfimaJB8kpYdYqa7ISlEgcQ+mjqvRTWqT3qcyNADgBiMKIe+VbhnUZxCUzUqHNRzd21EGtBkEZn rFSb64xNBcTcbLEH2jebSTXvjoYWb0v1HvBlCOaGQJY2VPANvQcR4jirzau9rjfnpPVbNbyDF25V 6ft+oMljy5IDn9dHyaliwc70OX1Vh0NYzMWNMa6CeB3PG3aqsvL1WJm3ByOuH6V8m2HnpKInuRPp hQdQXbCE3sJzxz3YyNp0cmKC6iQLC4vOaggBfxMaYkaQYPvHH/zEr/+n//Tr/1Gff/fv/+MLn/eC 3/rd321HVPRYt801HYQOCBIoH15DXQBoeJI1XKSvoq6GhptaDHWs/jgnB4in/ER7KImjk3Bj3TBt jHooz1jjUhLZeuSp3ZtFoi7nbK8aQ8q+nTjh6AJAASxOTUxCFvyGlRQ8S2VLXOZTwyq9RPpgaZLV Gt6Vag6aPnNmdNemSc7AtjJrKPRqmICPg2wcPE2/a44bjlvv9K2nVZC6P7k/2gglPnhlAFljF9l5 WSp5ipiquAUG+1LxWKl/SVLmfhZau+SZWxhj2dMUp0ARKWGZImH0pcUBb2D3PpRVl7Pe2kIllJar wLEKxzNkjFWWBCX/Ew2RFykdp4SuErBXzS+tNLAHIVazBIQmo1jRUSFi5OY4gIDRUOpFtQzHRCOE qzZUTTvd6WdmEPLDoqg0a4cT7gwgRgnNnZUzE2XWw5tW7UPS1ipXP75UUriexAOIVa2r/N++mFen m23lrj6t4QpD73VHULJiZZ5WXQRthA0gGg1VQCYms7VjGYgdqdJ+YnPeGefGbL++JRmxdhfyJ0ed iPyqtipf5SWaplojMgaXGRfiyU6nTBPWvRTr7W20Wy1DUMHqBa+0+uYAsREnXZcun790+SKfy1f0 79ULT7/1O74Lj9hjjz+6r4NmZCdjKQkXNOSgheBIyuXZqCp+edp3YyC74ZB9w4s3B8TrKCHOuVK3 wiDU+OU4Y2kSVnNCFvBPUb/YH5lCNaOj0njm5tFvpqcmtSanS4l9UIW261QmjfbFlAfNm2cFYb1f vFADilI0xoBoLUtWppstxmDEOgzoQB9+u8JKxRgtxB9RWoknoxLiESCCh5RsRTf06hn2BWfBDbvc jaGgiWicj87DY/NnLy60Ur6i2dYOupBV7L4j8WXItkjQx9zSESk+CyDqMCgIuYSGXvTHNVXQUWUw uRdddmlQUXNvK8NFxDXZB96fTzVzeDrmoOqm2JxX9MZaiQtEVUEgbV/Jt9bnbVJ1cLDyTKghA1oH K1ek7/uI4sZJ1TENUB1y0OS19G/daXgOBnESazp/5o20SLu5NkcaXdugO5tNb8PGfs4NoCqvDsim kR0i3Q86tZvXA2Ib0WqTSt9baFLHKo+Kh7vNTvqJmTYCINCT16mRpuH9jfIvKldd1+DamPZJZH67 ze2GXf+T6iXISMYZ52ktwCrPvZfPp50GIIKEcTloyxHKE0RX/qY0xMxmxqo9qpDll776yBe//PBB DTH6mFmDxszMzDjgKd3Qu9SLPMoOUBUgbjhA3+TF9gx2fmoNsbQ/qETrPAhiduvVRse4APW/YYkP uQlDvXxZKNJm8rpSsFfY5t0psSo+wHthAZl62mPHnO+YiMBDvKM9bMVlLg3l0jOpnle2ITWGiC+0 kNd6EFqQbVRVIfCkJ49jn6+fl0ZCh+qChiLXk89/LvsRZq+W6jHhO2cRS4ryA6f/yLZz3IMEyzWa TT5INrUgKRu3GfeTB0NvFLvQUjojYlQBDafJvfwbxVZf6Pdeza3hVCBFgIgjTkmMqh8lKT05PsFL MRwwW3DKJ9jkPRWUMU76e3y0UiSNCLTWFK8NYRrbWrfwBg1W28XZWILh1fboVB279iBegtxWR1Ak 3tLLCtE3eJX7uUeO2G3KXslytCkhBS03c66yd3bDaCZ9a9xhYlrveZR+NfSaPNiMaOvfbEfjeozx Y+j+ju+5oHYmvna2YtA+Rt1vgdUuBz7abBMO97R6W5UGLJhYrtOLqAlwr5aZF9lwIITQYb02Xvxx eDlj2xJARZhV6DmAjwcAMT8UN0rJcviNPC8boSAgXuyzZ8/hqca1DTJSVoWL3GkRL9ssM1A+bUsy sB76LjhYenPvS17xtu/4U/fdcx+fl73kZffd+/Ln3Hr7E08/deLYyftf81pi0M1PqGcly4+CWzgb Ds2QZ8Za4JWJicmIy2iIrvSq4Y0a1W6O0SqoZf4rn9xy/fX2PQfPKy20hXDl6DplQkOnQktDoqqb x0WErPXXhjjbwSiG8oxvbJA/h1cRVxl5I9wFFopIUBB1t/StgrHuqZgl5rPhQgoN/zrbUBX0vLAH xiZ6aoyu+oSrTLNumLhTk7WS50hvoBSuthHuMLUSg3gE22b2DUtlDePF48Os024SXMzvjhOp6I72 zCMHEKlJPSRkKcnXzAlbLCO4WDfCBCJR6RVvFGCr+q4qbMsJWt7cSX/10KHQZYcAA4frAWEl71Cb U6XMWUa6xaJpsm0YFNYFIkK0zA+vKrVzwDtn54yPjgLNNs2FFOEQTYrW7dJ+edAiwZTaSplFr38B bxiU5LVEf+Zc/NTobmKPrBm0nDC3Fy+uToxlPJnhIljAUNilIL6np3lgsKa0p9F9Gg7Jq8SNyaiQ +g3zkddOIqs1UMXUWqpi5i2eYA1c2a6kkdL2kGoRuiVqxXk5s21fVCDLS9O7SMiGeQt2+4bApq2V 5mgjVGl9o+/wvIKGhXuKEYCCD+mDJgvz8+SIodhzJYtz6+KcqLS8JMn/aU/YrDJbG4LbzajInmnK wcX6w/YTWhJFz+Cr0knVBXAZ0Z4e5C6JxpcuXTl79jweQ0Yi0pMBSYDH2N9NhUqShxFuwCdVURFA qP3EAbkCpdEGG934nRTfhEhQGDREXd0vv+++73zLW2695XT786mHPvOCF9x1+ujxT3/+IU8jS3k3 ugDEHmUUw55oW0wX5XZoiTfhIPli3ZX/eF1FO4cS/EnhSi/KKuxecDDJVB1BKqUhVBolqaW/tqRU W/KW8IpXWHgQW5hvbZByL11WbmwMjY2POR1Y5mVqAlOpAoL3PiikeRI612oOhpVFbV7Yph2c4G61 xDUd4rw0PIjDa71Em3JSb1wWmjRvqY249JSoQSnJPhaMjNEW0IKnURoMl6aN67oQSUMU9vIgucnJ Njt+/HTfxODk6WOoYHB+VgglIJg1BulbHIsi3z4q/KzwKFfNJRjNTlWq+kUM8+rVawvzbIIjQIxr g9sJBwOMHknpK7Lry2gbwtz1A8nwAH34Fs6h9tGJEyfSqri6Y2xWJUuOg+yq0rAQ36aAEr2AFRXi HBgkRMMVBBSeoNS/i4YcXOMnNYoXCAuoFfHRmfZ9tk/kR35Iw1zOb19Yo3JyPQnH8uRqRfInOBgW DQO3ESrXK5wVpabJO8udle3z5IrFzXO6yPwqurkfVEE52JHxrI+yNirqyZOrGpUxr79tnURbKaZH bX9OoChijqqm7pJ51G4ZGx+1GlvQlnuiuIXS2hBm+ilj1cbB/+J57UsduqBh+3odJZq5vkFusNzi 0APzQtFTef2Rxy4wfPBgf87eAWqhRtmHR2D7yakp2s9iKtiBRqPuQLFIRxXUG6ZuGLAq8nSRFFOI ESXj2cdevDY8a3rmdtdSWsvT/OxpNkjjFzAXW1qShwZ2QPIOO8ikCG+2D3NUEeBlpppy1OLCpsbK AXqrg3+zET4gqOqf7ZM48XEhMtUk0QFV2hpEZajkE7vl1GladvnyFWKo4+MTDDkjQm0s7brkDK3Y GPYjqURuAqEpCZxIMMPI8+FgQaGsZlVIFDKyEZ4WleBGg7oGqEjEYmcQlkZssIlgk43TJokEGzPU lUJ6X/Oa116m0vUE8keNYZpBkAht/g29SstQ7WsWoiiUjGxSEoexKRDLDahjLOCXhuiM30w2dMgt VumNvh5pM6dPRSYByvxTPrwt6ipPJ0+bZG3aZsEi0zKtt82uQwTRRGkrlNRcJNwV2gqjf+DaNYLm vZzTfgVJmlGoNBFurJpRkjkyXt7ypaM0ueEaq0BJTqK71fFtD/H13FiRJY9KvZA8qh5cjwaXWQg2 5fnNQB6k2wNPKJzgTHV+kw7UBocyQma12c1JBz7ykHSnrfnW6+bzLLkJkDbB/hLXksj2Ci7lGEPZ hOkGh+VITa4fP6SDkSuhHJNNMeoPvPdgh2/yd8j1emw9wM8Zcw4UFlwxdBFfEI5CyDiirgYu2sTJ OQsTTNVlUkiAMJUqJC22lL2yS60a9h4H95WZbD2OJh0+fISa2ydPnDgpKc+yrBMnT5ycnV9mLWX8 wqW/Xdnjl8J3Q/CzV83usbj28qXLaKba5NIRXuat4bJ2Jla0vjL5nRHqEFfUrvK6evLHHNv/4m3W S6QPqtw/arJNT/nErCgiEf9/xP0JgGbbWZ6H1jzPVV09nj7zoAEBkgAJBMIgDJhRRgoYiI0jBBh8 AxgTxyZcEE4wmBDsOBhjIDGDzRwQhiAZCWxjRkloOjo6Ojpjz901z2NX5Xnfd+1Vu6u7BbqX3LtP neq//n//e6+91ve965s/Hk1dlaQJiePAOySrtMSOpchEoiMpdyVSxYsXLtH/wkaV3rBC4cf1pSy6 Ecmg7C/+ZE2RgZAcDQh51mLZkdRqd0LlJ+PtAeL9AAMaGhsBbJ1IoORiRgNgJ9evMj+AqGKQmxtc CJcQHwGCqXOTIABZoDe3InBV7jXplEq/Bf4aJ50X7g6AiLigsToInvEwDBXdbdyC2hldLcQPIIt+ WCtHqCqAGEzn66je6e3AnMhGSZfnRlIrF/EXg8J5J+AYgS4MVvGlTROVKypphqYzmGMvjjEq1/HG p0SA4F29dR1Vfah8mms2frvylTB/Pm0Q7ejWIp5UbWk9Qs7MkVvkSTPgWKnaz5tz6i3yrfp1SLXo qy1/TkZV5yFX9mNqA4s4lnP4nbvn6Srl1ueqg6yrfGx6b3+/Xrn93Yr+uWl+8yhMDx3l0G5xIodX eZNdKg6B236Q6XqywYSF2ANwqirjmFpP/erDSeoXdm8EHNyShNP29w0mnuKzP+uz3/S1//WrXvkp +fn6v/Vfv+ZVn/af//APF5fmmsF4RF1Usesh+wviJ3cWjRvqpU4zSbGaUrNbdey2p8vcznir3a9F qoXP8s8tW2+dorvNc+sqf/7LXFplTBW7guFe+Ci1Fw/BzZvjAKI2nk3n/spuiLtBVkUHyRYCaxTG qA6NYHh0a8Zfpss6e2NcF8PizPCCRonU8ij+x/2++ZRLhONCCW1pIM+uAXzbt33b2972jpWt1Xte 9NDg2AjDYvYTD1xF8VAqZ/MY9o7vyq3h2oisNBcHDdENoKerV4juBnqkevC+uZdboTJbpTIZNqsh m0DrneB8CEKJ7mzRDAOCQGJFrAPXiAvTE1qgYEiJNA7AxzZQcYHclDw/C4BLa2NtPS1EMGkp3cUd PXjACJiVFiskBQQr2LVZt81LmfcMuW4AFcLyfhs4vEjFnVLf1xqYgDP4+pXcvYbptFVsbPv15HqX ioYVU5pb4KCnV1GBgDZ25Ka5Y9XleQfvQaApdwmZZoPJ7eqMNbPBFY6ALKSWyWwQVo6jOGtVwqNP ZUSUstJKKM6w6x3rLdq3a+ij/Fvn8Nj70W/a5J5hRORvX9mzAZ2IetF+UJb5VoaRxTp25bKkB0qe 9QJJnOGSaM3TM9PcBDlxZGyEgA16DC2vLG+qzQhRtpiDLQ0VN59Gwf9Dw6P/9sd/8m+8+b8BNo0a zdEj/xtd1ZglinXzLWqpzM8tcDP7y4SGqNky7nva02mtOcRHkYKKMTlLpmUur8q/LXrLTLZnpv3g ty33LYajSoqFVLy5k+zDCo8gIztDHARTQfubN8/fcw+C49yNeYvhmj7n8gfIq/LnUDlF+9mkWm/Q Enu1uErUMyvryXRTh7r2qwYG9SB6+4lthuCUBK2OTGU/jhCap0sOVWg7FCJG+JEf+ZGv/dqv/pn/ 4+dID+kfp2GeUA8IT6Q+XwtwSO5tbLAqUaPGVz3uC5+EYpVE5rVqgu3guDC0J8BFGxKSs5204b6G nr1G7S0ru3HHfscuZ4G3/E7xToIQeaF2aK6hyGXsXFcMp7pcGVjb0COTqcmaGYLKKd5DJBfPBdGP UNFHgKdHCyBWaohLNGycCYrVMrzR5tX6lfZNM7PHuDR/5ncbfHNywF2ZEq2Fyd1zqbpOddn0XMce tpFkKyjXYTS0VNCwoluuVom+/SfnpE6wGV5Hxt9+rmNPXcVJz55Wpk6X9ioNL7K2vsef8hW4LUTG EOmS16GxesdMQmgpAzh23I2Bbz8zy3qXQ348njJRNVY/1PismZzbJcRObL6OkpOjk4EjJJBWgEDE DwUAkRYVzNjfi7WUcteEdC8trjqIoHg7nObAD27B3bGRyYceeOD9j7+P2xWbA7Vh+rrSBBm5k/Eg gRC4R6oCd5CtVo+hGT4SLMRk9ScDPy4Dtt+rn9VlrVT6cc1zGzSPaElhg8wPUXFSmVlx+DTrzp/I N5Ae7OwcZ3Gx7lgtLQnJ8GZmhfeIAlu0qqZPcXJW8dBPpL5yqpaIdQZ3qzqaYT2Xto51xieXg7El 2tq6bL1w/L2dXa9//RuRvL7qq96wt6aOyamEaO+k8kCURoGd2B6ZWANVtML5aTyhBEZX1uMBgoO1 tGiR3o/wr4Sz37pad3xT3zHeEQDYwy4jqzKe5ulpqcmgGE56lyyPV7dyRXsvCQMwHtAQUzfjrA6i gHtMfnW7qAgShAoT5tO6Km12qgLIMTGkzXiZ6Qwv3w1g1W2mmN4aODuGYpwcFTv3ymIarY6X176d LkVPDvTJg+cKwbXcJYOpoyocdqsltOJg/VbeKQzXIqW46IqobowwichOyOsIK3zKn+iVGNdg9fj3 65AiCN8Nse7IeO3h3Q6UwdC6r+QB6595ivr4qgeKY8XBN6yGhQ9357iDviyKVZQd1jErgwmAZbK5 HiAPl+AD5gI402dnT4yPj5Z9xzdEPkb1wseyu4PIfDgxdfKNf/1Ll9dXuUJsCMn7JL9NaW0kEZqT qy6ZXF9PpjoUNitJYINzSY79FC/KHdTnCn/tpawre7fZ/ou/L+QP+Hth6gYPwaEgo98I7Bozv3S1 +Kf9UznTDONiWWEia5aNuBGVWR5ZS0fFHMCZYJ8SojC+y0mthq78AVSYFfRb7UaUy6e8OJ+ofdrU IY5RaY/XvOZVly5deslLXqLLHcoGDHFgu3jggQdZI6yEqrhFhbPxCTDp5Em8vqeEmwSIsC0a5g2X SmAMiTeJWXqgCot/8dnkzIRfhIdjBIwNPlAVfg5aedKOjopBgSHUZMoNgQhcAXTgmth0eT+6dhsQ w1HBmraWyptRzyu51JtVTMy9Ko9l2GUVb33sNosGsALN9fwKZMGy+qTF2NzU4s+tc3L9qIJmbl0B MQ8bgGjrxXmzgkK9Zr1OpeM8fpUob+ecakBsczWLyLTHvJspylKyKLzDXdhKMc64QpTcY4wnM1+o qOl58jE2gPZ926/ritQ9JnPSfqL2yiRCIIgZMsjrOxNtZweYjhgo2aelq3I+t3AXFBWLokIKpc+u XL3C7waqOr75v3nzsx98/7OPf1A/H/zgH/yH/3Dl6o13/N7vWjZ0NyJvJNY1h7kHG4r5SSlbvB/a Z4wkCnAybzhjQPrSrT9tcLz1IVrm+4+LJT+uk++4LvHga9HxkSvgUAp/4kuqXy87ttwReDawBkYl NRQe/ZSdOBtz0Smz4siWhJdgumRyHJd9yJRBhcp8sFvPPQEYgAJkKAGLkRdlRcqixdj8dP7RH/0R 13r88ce/+7vfMnH/KUL7gh0AASYMsDJkfeLECar3gC8oy08//VEh5DhhorI3QfoMiAYD/MZ0og5Q 8pkpMV4KaRe+c1QShSKGxGqeRalt4eJLPE7IkV97nZSBKzUd4R9181Khkd14XUPc4VKzFg+qYoiZ vrCunrKrS30oFhcZ3qnZk7lCXCQUElIAZAOp9VLtVS9TbMCo4RcV0TLUqgLX8dT3K0S2XwR9KlYG WfS7hBUcpRPlzOrd5nXQP6S2rY4Lx+04GfzRNY+E08RqHWnu9Rytjg++mOtn/GyEjb33aLTt62c8 WkofeXxP7dF2xcVrTk6d6jwXofMVVZtF132Z51yhirS5ZsXE9tO1pzF3r88SreX2o/28+boP9rxB dg2gOUVY67KeO3cuPBwLEl+Jpj81PoHtxVU1ZQZhaxsYGqDO4/3334fUQojd2vrqwsL80vKyg29w wlClSSq2oySaXNaY9bqo2iAnAa9rlh51suOZdFMgNepYmF+gCJ4lleGJsQmER8CwPELH4fUbNyAJ rIpx1rOSyELxsTbx48XbkjmJw/f2+amLko9CEu11z+tm3goNtKlas1kQvHNkdGhiYgwZhkoxPDtY 75jtzocfeoSId0L0kLHIDWdKA2uC9qNLSyTUQjRkbLKUEI1oiRgm1ZC4BcosdBB0rUoOfBmgoDqR GJb+7P3EP2JdRcvsVfY07Z82Nhg8F6mkq1yP0VHexEXBKjMScddv/dbbf/EXf/n3fu8/daAZD6ks tmx+3qvxhjvEUcZvQsnoeAfeQRrMEt12eCSi+b21KiYREolUUmbTir5xCVUoErRLnhkQo14BZY7N 9g5Q8ls1NQSchseiRqXkUfTHzNgt6p587RTyLAUdCs+Y/9GzpYCgvQxrmsIPLDKipgO/jo5CKE1c Xr1+g7m3GNfr1+p4KnPmo7bw1SagYwRX2TseD1Gqj3paW9isQ+L6DmEpR5usK/lWGs3dC1S0lNx6 6/YdK9xXuj/24pjw2+IW3afKQVml7HAxKTbjKbpzzQ2vV6hwX0GtPkL4hBvUabnjNB4bavucfL1e JLdoH7EYeq8VcUW7h6gyOQ5gj+Qa7a9zQjt004/FnBxRDemB8kyUYKDBBhKIovRVNIzA++6/9gVf cuHiVcRidKw3fMmXf8anvfrMubNXrl7r7CAGO48mOINWKbpMvxDp4F44k9M+/3NHwvrG1YMPhZpe 5dIL1X1T6bN6AMzrpuoSjSATf1Enj2yGEalahNAmn7t/cJfvtAjgyBSnJ7GrkxqxnkOXI7S9lZsD 09PIVSsraAWqRaC+6nKqhIAqGWXXKMpwM+iGNjrTwVlLZhczWq8MfD09RNjY169ym0qus+QlIxi5 D9amAkENrwle4jZAm45PRis9MjL29d/09bvbuzeu3rg5KN9I1BxolP0NfdmmALWgwn3s9EP1TGCx OQ1ITviYqiDah9jsUfLDeDTa4p2NrmWQHGsTlteFMajRqlNwYmYupii39HFfZhePBHPxZ2PoLGhb g58bh7Vstyb5PKoY27eJCYYh8WdSQaP/xlpRxZBKFBF2oopW/olM2uafNnO2+bAyHi/uSHS5VD1a gHhk4Ks6Y5uH61cK4NrF2Ea9W+j6tj+SnFOxpn6ee1UIzmuO6lJoIyzfuouEFTOrgC+YGANdyDvI mCN8yMlu+nMk0NX5rAJmVqHevT3h7Yk99kR1TtqbSl2guij5NL/zgiE6EkjwjTijQGIlwx6i9qLJ 0vAANlPWZT+lzPTaWQuKKYnZwwRN1aU9Yl2Vg3FTnTMce6kdhOd+8L4X/U/f9Y9+4+1v++t/7Ut/ 5l//ONGFZKr81b/y2r/7Dd9w8ercM08/mR4MDlwfhc4J9EjJSNWMceAxGfAahp02jAVlOZ5kzXnn IXZHlsY2shI3JjNWotwbwj1OwXehmNvp9nayqVx2bKMqy2QhEYJjilwpViZC+QNsbAU3aMvHnsF4 EMXlFUhc4a2HnS1FEdRlG77mBSDPc8rNER+dYVGmQ+9hbrcgpzXLmdAoGTdUTzrG9NLuOVKH5X1F Fiog3DKsMOrixYuolm98499Y3lgZuedM0DDGKS6HeRenRKx4PD955gifBBMwHhXj6unhU74eexCS fNRbpEWOGGJUcv2mTJxHD2ZWkQThPCPjl96p80LGFK/DrlyEFwyDKwPQsXAFWbIePJu3U0ffN3Il zh0O1Wo+xNQ9wF1i4mQCgEIq9mjR2gDa1Js5xooVB+vtsuo5quf9GDZV4MsT1ecS59xJZU6mCt+K RhzoadsEK7Xkvpil63jaF8waHaMtGewVDNbgU2sAMUFkVA1maeKagOSjKcplo9K2tdrgnYt9HoVJ VlwriNhcvAxMsoNyQ2+fijZ4tVenPYGVGzOx9bT21er813U5hq0VMXNl7OGBDx4wNs1MPlQN1ZEX YNVV4MdpyoXYv6kS8XtCQJQkBgLxueCIVSvFV4o2XLtFm8s3/s1v2dja+Jlf+HdPv//9X/SGN154 9kM7hwhHHV/6xXQU+Icve/Wn0rWF68Oc9B3l6OxQMG8RKWqtIw8vcqqksHiaNe+g+cDyCq0NxYax hDm0Q3JM6Ydeqhk2LHh3436bYo/NXj6q85wBtJc4r1kSAAlQwsk+MQkaAEZ44W8Sa5X6gQ89/Mj1 6zegMUofMJlKsy01DeQhEeRlL9SPpRy/CGtrDGACPW0k6SE807Zpl92BrQKRmZ0CZZAzWUSFasoe 2U2u9NrmJgozerGtHKVeOi9YWZCN2yWTKtF1XX/7b7/58z7vC5c3V6fuPZeobPgq2jWbFSclHjsV HzOsZOy5OcmuLYYqwQAa8t2URK5uRG7mdW2FBejRuI5+FHntJPbmBDW85UFI75qenMKujJWUzZcX ZI+urazG/smPFIX6OluFjyrjhG95kAwpBv7wT2xbOawNFbskc5EFjqkialLeLITXslFWXGjfsQod xyDpL/Jn8wRlqwzxVXCMz6HSxDHJLoSb7aeOoT0hhZIaKK+YXnHw2It6nWMv6sNW7K4IHmYIKVfh rs5buKgOKSfkqA9uIC5H3fba8vLtsFjHUy+SF3XJss1wZEFvn+TQDNIVUZJIWKw5pkBQiZ+ZmWnM 5vyZjiXxTjaOUJAOjqaZmtpn8l0+5EfdSvfUZI1AXjfIVJYzMsrE5Ojy+hqDuXjhwpNPPXlTIRwd bAr/51t/lZ2+yu5cH0aDOdE5nV7HsGC1TbIKkG+IF3ATb+YRTZwQPLJB6EzJPWRGhwlw9SBg8gP3 xdbUIrwiY/1FSPHY7tuGyCzi7RepBFa3q2OLVU/gATB39iKXxZXRmDJDECXwsD3uytq+YnYCuF9Y 70o/4QueV5mU7GrYT+nXjMhG1hzlFdQ+T1WWc04ErEqlAYRwfV7rNDrd9Y4MTpw+idyZaje8GyiJ RdnypKI9eM3XMMCdmDlB6ASfIvryqfugTAZZgB6rpYxbm15urggGPZjshpIE3YjSZpPICdK27D4r IhLwpxJp5PRsbyOaTk5McE0eLOp5no3LFacwGU6UCEsoeqPeZkvRzVKugo0oeaMyunC+4pWKWajZ 9yp/VhTIZLW591YiK6l7x7gxDFmFnfYWWiWXY2JO264TSqqDCULUNctHR8VsbhU/A/ptgg5CSrFq cUd7wPXkeseASGWDYy/akxYyaj9UvXKuVuehPm+unEybOrF1DO136ipUJG1P2sd+s05X+0mPaOMO qFCIMPGDZKaKgDtkm1ZJuk4kQhUwjizMf6rDpKole9jpsRV6MBLHbC5XPQgl2krWgSRVl2F0fPLb v/EbltbWX/3KV/zxu99z/cZ8+P+xh1/8ma9+9U//u39HzRpzRxFehoeC3WIifqRqarqoWQA/K4dX tV4a04RmkuQIZfgqeZ8Ic+2jHo+kxyb0pXlRrns3ZLzbuh+b8DYyHiM5sbUS9QhOUlXEKHCVaGXt U+f3IWUuJ0YlPOsBFdqNPNi8E+Ro2cFV1QtvCfNvpwqdnXoxIyAkcl++BWio3+k+wXm7+JPxlLlk tA4Io3ITlwdkIrFF1Qtxdj/66nB7xuEAAP/0SURBVNcOjI/gs2nEwOT2a5RIf8jhDkUsoXmcI5Xh 8HCFONEV8pw24+7gnRgQw05K2REYi5Mlu5aIej2Z8/GyKWqVperK+i4XG/yMUs9PbIye1k5WGFup ENDsx/ME1/Qa2dPgODQ8FFtp5cPUEOTujJAXat3nuUAm5AbRZXL+HSkj16lHpZJjJ4eBjwFivezt QNkmnUpSwpQWimVI7btnSrPf5KFCQxWP6kbCpeoX2/ARQGzTegWy+qL9IEeU2cxPRpWT613qO7EY 5voVH9toWKeifL0ZfJ2rPFe+m5G0b1Tn7diLuny3r2O9Y5t1j71uVvOQokyxKObu0nYV5Cr7QBMe V2w4DltTVT6HKypyKD2+GW8Tsas8MdgKQwW/pf4cHD75kScH+4e/81v/LqEaX/Nf/Vff+ne++XNe 8zlf/Plf9C3f8Oaf+be/8K73/UlKDoobvdNTsd78K7pAAEw4J2vrig0i5LCMBQrXTu1EAdekuSae +nnoUtLtSHAIktTadfrD1t47H5m3DKa+rqvfJqq6UvVC5YumntgQ4WWwJN6eVFcg2wLuw4y4sLjI qHCP2M7TZHwVIabYdyoOFueCByRl07Gi2RsUkIQB0Y4UN4NCPFe0gIFYmEYQuOai+N9daq/h2QBi ZI7Kd92nHnwUGUJKgwVAdR5Ro1UbQfb2bszNeZIVMMowCarizStXrizMzzEi0Ir5tvVYjiS3DCUN U216WEJpEYJLdUHJBDeG7Ey1Yu7DR0yWI9TUdkMFQhT1rfdTuziDDrM5brzEBupNVwTBIq4JaoQp FO3gAtdSuDg2aZfYQrVhbJy8ur6m8kPSgGK5L0HqsWzaBqN78ssbPYYh9W6W8cZgXsQny8AW4yPM N0k3NmtWj6Sf2t+15SfY0SCIXjn9CKRTczLFx9j1lH0iA4MHE57muph6SEZQzeVBw/xuC7O3AuKR Q6MYlzQsD7nZeQsP2N9wDGjqn1VybG8VZgMHjhSzlWHFkK6PygRl9Qtz1kTysFAOzgf0c+XKjZHQ YzqocOZvaRpbEmU7MrlIuO2LM0JmrIJ180SlLECmPTKp51zAJBWsaYXY3FoOXxSl5IW6BsFNVaOT pMPTkSOB00BLF3O+BR5BPQLDe9//rn/xr3/qn//Yj739nb/779/2f330hedWFlfe8973/fF733P1 6vP2meqhY4IY6BOYpj4ml0iMEisP3mUkEnhsNQqNcHuVEkw1TBV/0rICAnTuLZQZ3SxzaBL3+2Vx jl6W2CxJl4VGG12yrHIUvaMly/UyqBLHHqGHwVHDUaUFe+luRMsReziBF1hyextX+9yNGzLHWQU0 DmS2jmQUzYh5K7hR+Cx/2P3lql/iDoR2mRNv7hPtxCwo2k8mS0nd7iVEMQxQAiWyj0nCNMJ0mV16 gBtu0IiNWjlVbxy5/0Wf9AmPYU1OwQlJjw31AefEUuEewabCPdgNsfhS7mbCJe2AKqJwsDrzFewX Nn+s8We2ekyQZHSqNE5f/8LS6iaKPS6Rm4e4NYAwboyuwZSlnqkCJHu7kXsJR4XzO6gKaDiGmsxF Wh4LyZLsxMpO89IY+vrVoQawVppoQs1TXVVKiwMPjUdZTx+szeMffoLoBuqT8AgxQzjw1fUQbdat W6L3SlbUNbdlKo6JO7q0bJE2YEMB3QqNlfFX60VvGFCl3K7hdq6ZSYvtNhAvvO+ma6Bi3DiCazFf 8jozwPsRD/mKA5l3tEIuaNoWozgzJoWIZmH+utgNLtfJKERdoa1SOY/M1p7vaj6a3/WaIf8cuQsa ZYH5RrxtKOhI1qjf4kWqw3sej47csV65jsdntm/nRfJSlRAKG4LqNCOLUGMBhCqW+djmw+oucsyY Y37SRBl4VFTFKRJ16rIEGU/GWX/jByTwhYZ5pBpT0uXChSuEAOL+JdgG+i03ErUJF8XigmJRTG/v CC/oPMTbgz2QiLqfy8ta7JgSUqBkLIAjA53cYmiQGDjknU0phuoM3TiOvUlb8VLbA/Vh6qVVtDqS JBhXz0S+cyd1PPfX1zfXVomNU/qZz9fEObOF0ak+oOdNDSk11oJ19vAWA5cTBAt+BriOkkNCw7F7 HU0RJs6u/YFBcpnJIab8l5qRyr2r7fxANQZ3du6///4bN26kRzNpH4BWA6xlqutChBmzwdT9CYke zQ99mGWitB8To2S9fWq4qWMPX2Fg1BYNeqB57u0c9PYpLBHRERyTa9t6AJKXwgfoO7+3s7G+urWJ 9ZZqN5Oz01MT5nbFyIjV7EpT4QbPAHM4Nj4mTdOJejSf4snkr+7tBYxAPZaNEqA0HgDXQj7eJXQd 9QAYHJD7xxUVWXvHjFMNW0pceg8BEVzYfejxz6j+GLUYZCCwOmy3nTY9pj3hQl4UycMMLJmn2kur vc9Bzjqt1AKStdBKabO5sUKHB5RsUh+Zxn+isfkiIYkiNomCoJviqotvj1/y6tub5hK3DjrJTEkZ CQR4425sA64FLttTNBo3KZR4FjlSmZVqHaNx5kdA58FaEpJqoCrfhuCEcji8rBwhxMBNxa8KK3kR 8grt1t9Z6JZ0wBW8cfifClRBhHqdSvrNBY0Uzf2aE3XZAGbzuwBx806zFrmKz/bAjmTD5pN8ypRb 2gzE6B19xRskhBBfh2bHkwNV0HMi0nhFQ0NUmas8XXYvKaPbm+vQiLqQK0hapJsADlhXufrWA7RG ymsQNe4rLnifuGKVvFsnawsZEIM7URMJaPfTKG5GlvHgDP985Ze/8Rd/+v/4tm/+5m/95m9+xSe/ 6vVf/GWvfPmnfeBDTxDN8Xmf+/kfeeoj0gZ09Eo05TZ2OHJEdw7qaO2NZqY0NDv1d7/JliSJQEpG CFJnqI8gGhtu2OI0D0GK50VgRbMpM+TZOJIjfW0/igU1f1ZWpLG9ZN3K6hRx00+uoJt9BDIYXyK/ 9jlVTdaOrtKtskLQTYU6QIiHPJX8vKWqUHvN9TqAay7R2LLD+eFkQpWg5EHxuTJbMKwpHLHX24Fn ENWR0MLefpxezCLEIlneIYCu6i/DiDGqh4VXHpAuvN/dOzGjgujIF65eE7cDfMriA4KMZmubxgA2 QKLWdZAp3T05PgHSp+QqlkT2AYYOAQmYm5qa4CMOODRWgjBxPHNNmULs5ZFxUMVyesdGRhiNrP5O JGQ4Eq8oB7SxKcWwRt64GHVSCMzb2nMDBHHDCMuCF3HjJEzPUpI1abui/EEYAUneYnbMnTqY2Hya ZW8W3/qFb1OIXB8anJ1BZdXIe7V3+fz4G8UklM2/Cn3x4EdCrOBlQi+qOyNIOieWqTTe5beUMpVK 8sNpe3f6QUtyMVEW4KvYF+ExRz0hFJdRtT+t75fzW5pL/S4fBbDyTvv9is7tG9XrHxtA/swMHOOA uwGiz7a73xJO1sT3Oqbym0eQ6IWGjWRocMr52lfaVouyaCrZ5yCO4kMzpUhHQcuJCFw/ikxgsOoe HaG+ae/qCr0hqb8rq1YxEHhgCST0KMt0vft97//n//JfWmX+7QtXrtCrHt554qmPfNZrXvPf/I2v /Xe/8stiu2IAcbiupTcpiM4Hj1IcKs2mwAtRC6MXGoaxMqneijrwOw/LUoShTnFdetPfkmZthPXg yjbpWWqWpkkpyxkBxLrsZeabJaihtc0mB5h03SRmEoiA1MN6PAWvoWn51zsOmVhmEpWR4doTVUdy RBJcLiDQVoNCN3C045tLXWHOSS0MmKvStXZg4yVgwAbJRIb7pSWUwBKJGqAQkjjSuBrSK+mvu3Po 3hd1HOyNjQ6T14HPvrsXD46qePIcoDhTg0jIpSenp5IaTdZH10En6O76wIpzpuSR4UygCbnwtHA9 ne+TUIHSPTQ2zjanXigI03C4irMrpoR4GivpRAABTOAaIQuohFv93SpfnOBHru8kRKm2rLlm3aXA A3nuxCicdbP0gKH+l1gfdc8540yMMD55si43rmzKfYIVFJrjvYsSWVTljMTdAkQnAaCERWU2Eh8g rkSF8Vg01+Yz4bf2bxkfFedZ2TuAKOm9qWwcl31MuTLCklJerCVFNCvo3ASEMqQEjkjdI8bNBX+C faGYHHG7582KO2Yq70M+2ufnCnm/0ru+eFTrJdc7OiqKtfE0Pux81Ia5OoY2jB67Wj2/Du/Y4Mt2 kSLPKY1e7H3l8tKXw9eNAIjI1sxBMZbkpmGwBr5tLpUDsaO3qwOrRbwo6b9si7NSRQU6TUxoqAUG 6e7rhmoRIgn7u3zp+urKFuE1zGUjIQYQFQNsnSJF8KQyf8UXf+nbfu8dCwtX5ca2ZO11gQCQ5vQA 3BEm6u7YI3SNvBQMcCFYa/RN6JWrfgXy+Day4V4HD6wrWVYPqMJrBMON0G+A3JnVVWrQEqajci0Q CSZxzxVihKjDMp9+F6lakoKQxL9tLVLEcA35tAlAn1SFo5BPVlBBxD1745MEDmNSUCynup04sYc4 GCCHbxJtyfs4JLxmqjZUKS4kmvWqXFBJQqebs5AseE6WjMfBiaDKQAOq5eodiwBBKQ2Rz2jMQQwh BYlwMfFtiyeqdMknLD39jSfGRigrRNdR7SxUausZn0E1SLFGV6Eo3MuEP//885Ba4vKx9wEalgq7 eDDuRJQi1IPjTPXO7O3msRmKXcydRPxzZrJxbyKJ7gv4tIZGHQhCSqJ7nzIsHsZPhC6pxRnsVzWU 8H9m3oJz7Wtc6ksb4JzPlwUqDOG/mlDPyF8SG6SLJHiREPl9n1C8IwEmQ9rxo1G5InpkLDblOg/f SGc8jRbr0bMS8aSXITUwEWqRJNz0kKogJSJo40TzOhHCotnMWuEwY3TLcFN3UT13A4WFOv1PBeJc uD5kzql3rt+tM5OP6qWOQVW9WsJo6snHHvyO86BVue1b7bHdOh9FyguaJQoift7c19tPM9RSlqng Zp4gQp5FBq2gTWTOC9Ab2vSgDArxjGMbGh2njY/ifPsGoFDCOQh8AEosJXWJDwYGh0aHEbpWFAuN f45ap6mWVhZITxEoaakb2zuHv/xvfu5Fjz72m//ht/ESffu3/N1773nwvR/4oG2ImJL13WABx/7+ DgErCFl+be+f/bDGPG/XtqPzW8qInXF5wmZ/FF9witV9VGbalYjBRT9mBzvlsl4aYiZT89mYYotE ELEwknjE3kiVES+LjHkkVuaRpUT2dQ0Ny0HKyYzZ4qE0OVYpepRME52dOCc4AdiBiZrx30KfMbLl KFBgCxLXsBwj3tfFnY+AHgWCCAWLCUUE5ogajIYEP0rPUu++JKqJ5fFQd6HXgomCaQtUNomMzbhE 9k3804Bo44IR2vAOoiTARyBkLBQE9yjZY/8mDmHK3kTqIcc5FkNC0sFBQiFpK0SvAcaiEwhHGsTX vofwZ0eIkwHsveF55FHBFOrGC4CmEzaH96Tza+0CHwIFVxzgTynItnxlH+R3YddGAqoMEEyMilRP zgrFSKvknsZYxuLmUmX2G1gJIAYqhYimvURCYF+wwUdChARYOX+LDJ9+Og2vlgFGPInW0976uKwD KaxlNfQeurOFFKeLjRilZHwwrNmlW+iWGau4WdE2FH9HwGq/WSnPPHBHfD5Cxoqk5UWD/kGxellz ztFRgbX9Zl5XqG0Po56W7cAu1HqU9gPNekXCLr+zjpmKSJQR2Ply1oVlt6FJCBlhiIhmYkHQMZm3 5M5zAf7EStgYOlREVnW5RkYwgVM8kXR+/BWhzVQeqAMOZFRA5I5f/Ne+9OEHHnjD3/oaRIpf+emf Y2U/9RWvnByffM97/5S1rquWqeBK2LixwTG4EgLppzjadvx4IRijYaY8RKrdXwCHD2Gb6BMkH6Wm JdTOGKosumao2Wn0Rf69MyBadIg02Kxn2MTM4Qs2Kx7aPKA/DbgBj0hZU8JbtH7vPc3SwDryuKrk Cp5GGqEcUU5FQF44vKV07q2iOqDFzpQJtxWYWtwHwA7PKNMkGqgY0lY2QJD9h5r5cjkob1oeFQYS aO4gqo9CvINqheqxeiHHZ+T21Z+Sy2XG0p3RUvdYfeacYH2uQFC+nMJqH0Msi3CXpeVYVLkHCsCx LfQiuLKQEB/wpy3W5dRRqHH7QXSQjHJCCR2wtJ7YqlSRDCiAt5n0xmnZOEntWZYgZkDUGkTKd9h+ ENPMVrRCr6tm2CfoRTSRaMeCQnJpHdRegSmsUxmpcFLD3F5/fVVUnvwDHXIHKfeI2hZsJCU8UFu6 AfGWI1iQW0ToC/3mH9NTY+kvsKEPWPKQuHevQnYG6FuYoKJJvXIFrIy78luFm3pCRlIhLKMqvsjK NM3Xbhl28wieG/PHnXCt3vHPfdHekMrMNAOIE9macrlMHUnmp7lzPhb656nz4KEN7YsOwZOIRIi1 ah6JBGGRyQnSChRvQB4edj0Y1aS9QQV4fpzXtQ9ngoYciIjPv/ACJ3GiWsf1qlKyQc22MCNMs7CZ I5HxZ3/6Z1+8dOn9H3zXl3zxl4OMb/7Wb3n2wvNv+LIv/5V//+tRmzLOzOHwmPgITVCca49EZLvQ d0M6Fg9tGYonr8FFzYDplPz9XQA9oRTRNnKXJPBq3QuW+bXnqUx5KTfrt48eqI2JOrHSW7aZfB1S BazcKRD7mOz+8mqqJSlRw3qe3AL+YWL5DXTdLiFmQhBsEY/I+0ATTc0h7hh1Jxpk3GgMkBdGv2KG smx4JEshtcGegs6mSgMDUYC9jGmKGsRhjRzHC4bX3T1GpQZd1LFNTUanmmAppJkOKuQwMYN8mbA+ bgkEo1xwP0IrFRHd3T17ctZYzryrf5DwqBO7KaQDJtJVdlKiX283ETno1xPj5EJBVOqew7iTu853 gUru7z5Wq6PD43E+MC9a6vhiu9LRVNQf1YE3WQImtKxG80/gghNigmQ9uKGtDK7Q11Teduxt6ZMX ia6y9BFD+t1siHaiSNWCkbgMY0ZEZ4oNiHLn1+k2HlblomHrYE2lab+dmzKktoxgsBdwyxxqw7kV AZVC0ifuXl35oqIh14kQWmi92YojR/OmhOtGbsqY2jh4NEpzYZ2NzEkjbd3ijcmbWpEG7XJyexqb T275t16t/S5vhmPbT5RRRbo5WpRWSJCMaJ4mb/B5wZkFCutU6HEc/OB+i1LilEGSqenqPnXyDLIe 3S/m5uYVzKxd9iatPvkSuQloO1SvIcAXiOSEy1euzC8tbmziJCV5WYo2t4tE6cHm8TW7VUJkWCfP nHvjl71+bXv327/pG7/vh35odfHyZ336XyFw+Z3/8R2cmaWpcz4xNYZ4wSD91GznCDXyDbaWTBgZ BNS3mu/6CqEADQYcx4wo0LFaVvHLgFi+22hWVQKU+hF1JZbZAoiNG6+tPIQ5GizU+VGoevspMOP2 8144q2JKhIdceIpMCwo1eT4em9oU1wtVAmBhOAH1lFIyMDLoiYotNKe26R4GXLni4+OKxgWcpXAv MopVAa2DQJAEPDmkkvmKuV+lrAWFCF4ovNvbXHd1eZludICqRN7es4/CZN4GInwAZwqq8/ZD4d+h mWly58aIEOQqfNcb4yE2Xyvaisd28XTSLDvxLIcO1PRKbbckMwKL6xtrPD9tyEgsRj5DpIXI+IHs GAcwDBoqlo3QbuELEVWas4hvfthiO8kUY+pMtA1LLxOJG8A7OCXVRVwUyCq8pDmBF2E/Ssjyemhq kKrVisBemkJkulPq4pigvc6eZmUCUGwIiwj7HNsELKU2aKTTmBSGhkdQTJbUyY++V5R+E3LVcn+5 CBeMtJJ75QiUhCUTPe91vUUrqiBVsUAvpO9rJygjrLu6d932m20guwXv6iBa322fUNui1pG3x98+ M08EzRmPStPB+pi8WZ+RweQBtQua/48dfEvFOFpiZgBCHGXnRiYBaoY3mtpFasTILWAbGXbcFBSN if020o+/4otoYg/2dkimikZi84KMdxz97GU3rs8jG3Ijt7iTMT6TdOxhgxCHPXQuhakgGMhANazk vUROLJ0svEpF+g80ddBZ44f+xx941Ss+8Ud+/F//+lt//bu+8zu/8iu+4mu+/s3PvfBUKg7EXpbH nzqB8DAaH6OpRm5OpAsQQaqi0xMYGnZsHk5DNXQ2s8tfdhzIxCTVSsl8Xd2IvTT/BO6bfLABNCtQ HqDAC41qiHVUg/aVbKMW3wkHVGa1pP1zCxe1UlNAJtLKmVCmWVw7hQb7sMHi7xEP+olinZCxQ6Kr HLa8G+cVkEfvLMW0qy+T0kmY/PQcTkZ2lEJ+p0kcB3UhbcyVKm1AkHYcQlXmRQlcK7YRo6Kitxko exsTgmjkUKRd9RVQjxrlFcH2FFVEGFT0ISqz9MfGPNDAolVXvJ+Og9EzJD/EQa3p2YiFkedBO/Yu qyI/oJ4g5FDObPDPaSeyDTuqS43H0m2LCV9bXaenItMvz4qdeoySh+RKKuYOpLcKcIlzzJFhocSx HDFVQtXL7iQsC/dCN7qIPea2KBB+kCJlWlKZRJmO5rB9UJp1GKCqzEZG/S2bjBlL0yvLaSn4jgis 1aJCrYfGRS2GFJ09V6vYl90si5fljyLPYkekjZuwHNG7HVlSFLG8cGx9cIPhJ2yIA0Jv364thWUy 61GBqf1m+3WTF36LnHU7NBzd7tZSAgysgn59mtvx5RjcHPtKLp5zGnFGeyRzmII0ZlklHjj8oAi1 sIkK1nn9FdDXzLA6EbkCVaSVaKkOQNOvxaXVtfUtcIFl5lIp4aV5Ls6rGCjKDx8oRyBKlSWJbNes RQC8onBgscHUm7/ze+/46Z//xReefwofzMte/Anf90M/SInRiP/tuWVgiDh2O2i1lUyNlqDQ3bJ/ l03FbkJOETH4VGOiQbwJFawZVgzUjSe3gi8uAKGqMACi01gFRlFLC7A2mBj8hx3kfHD/S24X63+x DNogEFs/JyuwfHiI4D0AwcRb5NVIAgp7svUjeRCesdKtwSpg+nCV3Nzq4s+byaMTAqosDdTupdMu UsjQdCKecSV/UYWFa51KBUZIge2QSZDt1fPD83I64OEQYAhD/+mna2xGoW1FSDb9xYVUAtcPcYZQ MJi/ATVlSnZ2U/smgU+slsqpAwoH+yQSYnMkaJEZS+ENbI5K8FaGvAJWwSKus7q8Sm3tlWVK1BKU 1IukyWNRjZGrRcAROjhCMMJFZiGaiHZ1WwJsr9ERgGxshxavTIWRDPh6dCnLleXQ5DpYUml8TU5I 6EBCXDiwUf1kZ6wFZa1qed+TASIozz6FKwkbYkw7EhUQhVyKsh4NnitKoMH0o+BEbXoCRBdNbkav ZctT+7dt3kcvvPMXATOPEEmzslaDI5m6W5pbZRrr7N0R5uDGtmRXv9J+ItNfpl+bzx3xLstXoe12 cKyY2EbDQHlrYEVOzMlhP156V4xUJVDIXmdw6EKc90WEioEMixGlvhMTrexSp6NCmoDgtRuL7MJg nM0UlLxWrinfTY+8Yz+K6TWZSQooZKmbmr2dtVe05vIQAUTZsJSKKgs4+tzjT36Q9+DVEGW2yTwg Iyfx1TqNBDOQKMHMPGfRBHEIdHr8PTLHSyUhg3BtfXtlY29z++YWgSPqorSHon9jji6okKk/XaOO II5ehO1OQlyJphwYQGxUiKIXpmd/p3d3s/fmrjKFLSpqiS3jYWTCwIUgvU1Sxs4O1iLZI51SHQA2 +ygZBpRBEoLxYxJvKN9xQ7LqlRKtWeIgHcTMfeIhiYodc5n4qNkteCGN24DAF9jmIFGWzwQWC5Kd 7RZf8kdGFqaZmpzgRRy5sssbW7iLQ+4LvkTmMF2Nz0jkbgwHzp4uaMi5GgHTTdSAbLF6XkaCpdmK j55f5W36lPoUrwyWR74yMTlOFFWoGoblu5Ajw+QM6mxfu3KNuZo9cYrRqOLsTfx6O4lG57UWwBZT xXwd7Rtig2BW3O2hJE26s7j9aZGD4lSRN80FYpto3mbdnPJp4adIQJrB5uJRPCJmahb05QMcRKn6 ayu8rs0FNBfkQnYJ6EE0BQY6WsyaOtRfHHlt6AnK58rZ543Uinc62k1bBrsGcwoUhvnbToPwXOgm VnOOincmU/1ZkSgv2lh27KP8qeC3eu8WogWkcoU8Rfl6E8bRBjg+rYBY38/54f8KlHXAx4aXP6Oj cE7dIHkhva8f912RviWbW4hgl4WWeGJJA369s4XCIeuVpEUlhEsqhL35YTezTf1wmdAZLCmCQT2T 4M1hKHnn9h9OSZFmr0XmxDpGo2J7P25Ew9vk5cwMFM48JFm2TkVe4IOMJCsyMzLKch3xxXdCcR4a UGgaY93d2p577tLO0ubNrd387K5sEOu7vbB6+vSpjt2DxRvXNxdW9ja3aMqJxb0Dsw6h5BsbEMe2 d1ZZ1QlR3tw4f/5sz0Hn/tb6HuV3HHqowM+OQ9nfu7rWLlw5c/pk597hzuZaz/AwmlYYMLwkuVsR I4CEQvScQVTCqpOOEbYyJBg+TbHa21xbtzI1F1IkpoEv3woVBSgNRwI1RV8UcCjyaWKMNGnO9tLS uBIG7MWshdPghqTMlTCtWMC95jrZSJqIKSsH/PaLmF3CaXxmiYx8231Crna393u75W5TXjTq7e4O 7RGJuAcIBoeHkLyg07GJccgNMCfcbwc5FVlX6bGMoxdgZZ+AGsfHJlCm5Y7YwiS0wZuwmJN58CuN VpEnExHGzlGZsHJ72Qv8gXcEMUlQQZtSnHSpruuNmomukFRRNcyWhTUTHklw9c2wRq7DxbOiDm8S EhlUi787lyqQWvaKUl40T5Tvpk4RZoeKSvlW/fMIcVq4FTCqwwgaVkGj8mTlsTZEVhj62C80bw05 5oKZk7t9K+e0b53h5Xeb21vPcSQ5VkDMs9QtJDdtTwivq6mB3UhmO0UaS2UOk3BP+P3ipStXr17H LKifG/PraxsYiOgJSm4J7dJcrG6aziSiQFmstsnRwoYHCeKklNWNcgMwHk+EEnfbj13ddf7LUzNw aOEW8Gy8FpU+65Jlrphklt4G/qOWiiFyuQ/wYqux8/LG+rpkW4u0EhJ50dunID88hITv7e5ff+7S +NDYj/yLH/nwhz949erF3/md3/6CL/6C/fUd7vIvaDH8Iz90uCuu+bVf+2U+rT+847x/xaLLFObc qpxPZiv4WMUsCQSkALqdVk4AZGkXnTBDi36KlOSF3AZyNkqtrlRXGSpLmQcXOjkSiCvEbhh6Ezr7 4EWoOm9m/wglhPEjR6TaUL7tn1roXvdK1gbX3wRhUJaRrOEdwKCRhEBebQYkHOOodKIlzovOvvOP UtBahViLR0nLGncqg2YUsj46IRGr4KmT/De7sr7qHVDR3s7Pg6QQwKnyPzo41C9lWUV+KCu7CUdo 08AL3zdA3NZzz77ApiLZ8LAbSkX7ZpkhC56QTmMQBzBNeOPSKqWBdBTocd56hGGJ0450kYdYEyp5 hrnUmRLREuHcPIuNCtq7xM0STLIpMQXiXsUiFa1ZGUUWNyIq8sjxUONeYMpZJcVyU9FW5kSZo6BL lyynOnn3BqBGUTxcjWz4xGGoUKVVjgYKq4wWgmjzv4ahEiCirQofRxBvLKnv1xd1761TVK/ZRqKK Uzn/9o/uBnCp09LG5ZwZ6qxDOnotIe4OTpUYiY4BnCa5pSEeA9PKP/XizCL39Ff0YZaehUWhhE1Q VlZX8c6pBp2lSRXdxwPs5cONqMKt2HRQmsifHR8bUUYACwcPHKpDAE3Iltc3b3YPrW7iRF7X0ltf y6Z1tz3AqWNFNg+fRz5VvySvWJX3bRW2auLR1z0jW348v0EBvhZ+lp1nb5NMFbVgJ0NscpwOKuj2 mOOphiAEUbWr0hn4xsXrc5euAYIM/ru/+y00dfmCL3gdoPW33/zmt/3m287dd47zLz1/6Y4LTUkI xL32R/X8ncH+bvLHlPDjgwSeqbHtuaV6wtTD9y2tg9XrjvhTjinDRpBksxmfGN/c3iBv2PlXziou fT7lX4CVo2nlsI2vf35+UeGLnorkp3HNWIq5eZI7kjjEC5wqLKCWmcNlbwyIgsXIEqZPJYBjN3Rw XA+5PHJJrW+urK7xLtnNkr8gzmJ4dTq4ZRq4Fv125iB5O81KNi90T6v9GiXPjAGbU5TgzHCU5KTa hWZyVbpmtNQZHhsf5Ykw325urvN+yAvowcWzML+IMAg+Dg2OIG+uLK/xGRnybMTUppBPwLs9XyHm sQ0cZpKyLYvuvUUH9srvcHv8Dx69hUU3ITCXaG8xO+l8tXuW0h39syBFY4q23fcokFt1FYSy1gsU oJfAbL5ecm+UVuiWN4q/MQLGRJDBVWjL5saahcDqfb2oIgw5+iPhJpzCG061JB6zIWbkuX77gm0J Ou8fw6PysM0A7sgnon8X1Gt/Wgdcr1A/DbdHIqiP1v709jfbQl+9kda4kY7ryC1qqBx0vXieKD6T 0dGxyNqRSBxRo0pzyvO3obl4mDHl7O0hJiBySCCHj1eRwBxJSMghzezwtCbbxoNQ3DbwJGuMX9/6 w+TpxDL58jTG3amNtilT1jy+BWefqaX0i6xRfZ17ZhKqNIQ7HFRwrTE4Tsocn6M4a2PT7dExd1WO lFyZhaXR4dHv+77v/fZv//Z3v/vPAJHHH3/i3H3nX/lJn/TWt/77v/YFf5W7XrhwCSB785veTH9N 2S8PD2nCTtzIxecv0YL40z/9Vbx+4xu/kk/r+d1EDe/rtM///C+8996zly5eXl9cZoT1hJ0BWtkJ zW0BVFSgYpDtRgWGxL+ONuG5tFrVx+g0ZJ5IEbxNFgrzw1I2PgmJhxIAG9mQi0eM4Nkj7jF+1fKJ rdCrZr1NtJPNyUgrJ43qQgtf2T96cGdAJwRLqZCEpCPxY6mLFdU8mrHFHZsNE3vkBaysQHgo71mf 1YeYytiNUZAdS0iNCh3cnORliq6fP3+vzJxdvQAEK7W2uomZlRBA0pSRwxYXKIezScd51BYt5Pra 9MwU40V7mZyaYMgEb/MAUPXa+rr8PskiKMqJQ+9L1z2HAzRIEAyyRm1usBvrSMEupgqlLqG6+5d2 tIjlcWzxxGEqbCKgn/UIe2AaOV77tvJAAQkEac+bA1+JTldx8hjjpZTrBG2JzBWTzptFRHeVJRvm 8jhOIigFcNSQsxXHV9GhImnQpKJeXgQ4wkJRQOp4M+pjR7Mfm1IKxZTXoaFjR047hrntkbSxsmJu fTMcHjpuj7xesN6ujbN5rvZ961OYYINXxUFvUidxXjt0KjPZo6pK0aZYHRADdKRgr4FBFIz1zc25 xaXr84vXbixcm1u8vrC8tL61i7G3m7AwuV/Db4WHvSm2d+Wjx0TAQQCR8qV4A1QcG9LJOybdonBS 2+xYMDE6V3VV255eULuxYEFaoQv2TaQurO60J4CPVlbpB0IFqC1EG/Xw6+hcx264uHjl2nV8z4iN HJ//+Z9f5//b/1/fTl8Q/vzKr/zKT/u0z+DFfefO/f2//22a4UGJovV9Pv2e7/men/iJnwAZ2+9P jowjdXJa3vzlX/75XLx+8fo1MrhX4SgwCcShEsLEuKp9MScEAVjt0YPo2SUUaiWRio42WVsccW9v bu8AUvivYycNPUTeg4BYWLkBZAFLnrbcOyibIRIRvwtBx6CTM1EbCIWmegspl7wJI3u/y1ZnBnXO DGOKh5MLWVwtlhgWExmQSBxEJjVu6VZHE6WT5wdUIHwQG6mKLB52DNDDtLubBjFXrlyeI2rm+rXL Fy/euHadGG5szAwVub67s68TjbNrYGyEiOxTQwNj9BDe2tyjQQsVCJGXEwkFAW9srU1Oj1+bu7q6 gSOsd2tnY/dgd3h8WOIqymkKo9oVzqAlqRHAqUImVpZdCcbBiKS/Q5/qa4P8prILrloYmdyLWPJA BGOE+Mjoy+PI8KCdlzul/IMZDhO8DMPJv/aqJMlPsexb27jCHb3RSTw896ewGT9OAZJXDyNMf2// +MgopvrZiamZsYkxpo7YCIywXlK+o8aRAZrsnoo+IK9RddUICnJcEEmNNOjYZcEc7EQ7qV2HXKSL Vqoe+amaIqbOmUkVtaMjiJ9F1qbqI9usZ6/UDWoDVgUj7ZzaWGx98KbEi0wUJmMFuJq3VcEC6Vi5 CM4Ja27hXakEJAbFjoF7NqH2YCIO5M1gX76YxxTpow1Z1kh4IAgIJWNuvkh73wXFSGOpUGCCSj+5 TIDiVEgipRWJUhccmNDX1TtAwB4+1J3Dno39zrXdjrW9ztW9js2b6hSqfK7sYVzoz/k57DrYH+7r GunvGerrmZqYOHfm3PTUjEuqQHL1pwgYmhh1nvMuDuApRMwamfQhRyVwPVUjkZ7HC0iAEu+EVwLR VMgjgYIW0PNL689fura6tbu2vbe5d7BLBQWelKQvurl3dLzlLW95wxveAITRPjNa7d0Oy1O3HIjL r371Z77+9W9sv0tDat7nzR/+4R8GW1/60pcGMevR29k/M3USOkC1f/ih+x964F584ZghiDRWUJJa UVPQX92S2bogc6KFVdVRRKucWZ4VEmFDuEno7k1FCKhREnqS50SUZyiiyQBxQLAEDICZC0zd2tnE r+5KAtoG+W0fpmnH5MoNgL/Nna01mqrAUMDG4QEus4VVyrTdpGIC802zFYgUJVo1I70YXn0lyO3t 3FQADsRDYBVyUC5bV7JSc6VRkezhIY36Lly4cPnyFSw4rmYhbZpyX9euzl2+fBUR/fnnLr7w/OUr l6/P3VhaXV6/cuU6y0wkE/DKFRJIyVPNzQOnV5dXFtWuu78XsYpB8AKDMUn2dKANl+LDGR8bg+3D IRLFimtC47KDKEzaGG/8okiX5fxSm6stjrUU1yPjvblQUmA4MuRjPVYXzB1MVOomaHVBIpeRx+uj ghU9ijvgBQHnbCYYbl1uCUpoo4PgzfyPdTjwWDGleczixm3LKW28aL9fv9teqUAMv2PABhqCO0GZ qt/VW38MRmp/1Ia/jCFXbh8R7o4JgHWQ7Xlon1OvnDPzUVt6bda9uLPyTEFOq5KZQ1k2ZPt2kRFG 5aLJUpRYr328qLSBZFcrP117iaZuSXd/zmuseN2dY8NDk+OjkooGBrkd27xCwY4kxDoYM6vN8415 22E5tnR5rL77rT/sk6yP+BSsZLSERu6BBXuXr167fO36tbn5BZrskTC7s7uG9tbV9Qu/8Cuf94Vf +Iu/+qsEe7/rj/4IBwth6ndZzeOAiNkRAXNoUr3X6/H444+DgzhnvuM7vuNNb3rTnS7VBcufPXOG fqpnz5yamZkcH6NXtKoKopxaRy7FU2LZSTCjUV+HrHUuYoi5gd3K6l0p0OedQ+VLuAQGfst0Mva5 4CMmYeWXsTErdKApfylRyA5lL6OcA0fU44Vl9XHmKp1ZYlGjawIdRwsms4ilQAmQxaiRsR5jrbpX h7tC9CrSJ2lGLmPDE9v17tLSMiE183Nk9JG4QSGQFSLjESdxnuB0sMUH86ICr6zpyHAgrZ76RA5M N9grOAj4S4isZ0qJKKLpvT3MPSmZlYHYg1wyuiJ21SND5Qg7RWGsj3bs5PYX6wy0sUb7uhMMQ9NV PqodBrwvad/T3sKGyM4j6V1swPOqKpzDBXi0KvWE2yNM8SBVTzwGBMeeKGuRJagYdEcQqV+8oy7c Fgbbd2zf7o7s1CaPtgRXT64TmDPrVNcTMrF5hNshr0778UVp7EO5rClQ/n35TI76QJTtq2yQ9lQU Sb8xSB2bujqHd8GOu77NZXFXUy6PNFuomutAw0XyDfz9ha7os0p62C3fsBFFm7JN80q18mar7r5J skY6dhOV7qGNXaaDy+A5+cl/9ZO0z3zjG9/4Ba973V1Q7MgadmyA01NT7XfAU9Rk4PVuz4GghwSO KBibExi1t49+RdDEGm0C5VRwCQl7F61gCBCJvVMpMNQdLE0ki/COmpfgQPDRbKhH8XNm3ihVCjaU LUtBSvJzqsQ0tGC+025iltfdYBFwj6iD6ML+cvbsKCIBBAgpesztB9vmbhJrjllwQrJ3OgiDwu1F kDZVItAulSEEPm5ubpMkgJPk1MnT956/7/w9905NzlDWi12AE8DQZIOylkFD7phuy8pvsS0MCna6 ce/wyCjxndQWJ8R8anoaiwBj41OEKZfJlE0glkLoSc28G69VJIhK98eY9nZ+O4YXx7aEI0GmuK5u EeLaglIQSksivY1mDoppMJKqQZeaoFt9bcs7lbf5bl7X3/W0uijHkKUiY8ZQR9LGkfajuSG3jvi4 qtJ67PHrn3djg3pCbnQ72lZjZRtz66iObTO3Y3F9J7Nxp9vVQP2yPbPYEjc0Cw6N8PJnTsJjuU4I I0d7xuo7fyEEa06KzYlZpfJNqDf+4kZULecF5BrjfEuDbq4TybDBzzIwjxALAH0iMNArRYTqKjMn 6Il6QmEipbqwou1k8LKHhJAaXbJP4PRf/ssf/+RP/ptjGm59usOdOzN1Iknq8YavegOvERJRmTlu nxyI2VsRDePhRIZK0vTA+ARWRMX5qduJjXUqHuMfkiXRnLE3YSpUdV3WBw1aQX9KQi4crQnMCh1R im99FHvnyZHZwYUXmp8UsGkYP8iIWkZMjWQTclEsbOWESg/HHupIhnDyzC1xZxVHQpeVNCteAH8x +2BAIjgRfzG/keDX1jb4QZyNyISI5hxPHFKSHxEY2eEAaMx4XDkRWKm5wG7PHsubzLJaFHR2AZ2c bOOs8kYxXQ2NDIMsYWkjBaRUJq5558gPUGWoPEJ4IDjSho+7PWBOO3b+7WQRNoPxGH88NtlFWJ60 BYgFt6BD4/DWM7VE2gz6GMTkz2P4Ur/Vfoo2hx/RUfMqe8Mx8MqE5NlvB5366e3PW2Gu/aKteleq qtevNFOnOpN27IQ2lNcz64uGIHXbZG3GQlo2DF+xiu+2bJSuuTYgpnbeLZUj2rf7GM97+wzUd0ST 9sOwMfNa3dTuJHEcCX5HRp3jV/UAgoaSpCRMqdaBOkcBN1SrIQGMUDaChjCdMQHIA8ptBYUwePZ0 /pc//uNXvepVWA8JD+QiCHdA5POXbgm1WV6myEAHpkAsY/x+7LHHjg0Cy/Wxd5Iezptc7U6UILWX eQeykdiYbwSbiXFixXkabOWIbpL+3K+GALXuQezrCDrEl1CslXqTFC/Aj4qaqvIurkppn0mVrUO/ kRzb1BL/cYIHJRtiEuHedu+mqDyXSAYalit8KGrgTpEtl/xpk/2xRb+FI6jm6BYtpX5YlXQ+BqHH iAZDIfeBXIuLy/ygI1+8cJlIw6effva5556/ePHSNVxRihEjEnuUr3AyhjaisrkymjIFtymkqA6q cez6QCmgju6N+bkXLl545rlnL1y8oBDb6zd4HzBTqQgl7aiykAVy7TSMva2itGm9InvFxDaU1GXO p0GHvNlGw4Itbaui9ZloNbE2shTAodIi3AORd+QgI5zq4CbGDsUGOCZcNzIWZWDF9dx4YysCBvja CFIf6pjk1abUCuIBwep9to1CSkYkpvac3A6gd5yfYxOV8Vcy5c9G2Sn7zbE/OfOOAHQMPTmtjc55 /LoczVD1RtQFhRPamaS9UZBCSEqBxfYKZllvn8/29N7O8H/uO8TtMKsM0THUqyGY2EkiJ1YojGJ8 xws2u0WhI5MS/I+DlUtJSMSs4hARgUPjOtfEc6skKe5196MsE3X4jW96E4HZiIr8xiz4lu9+S/uO 2AR/4Vd+Ba8LP+jCaN23jecWyfFXfuFX4Oc/+qPff9e7/gjtmwvGW10PFaztll0PJkDFJJcNEZPs u91dymOtKKcOTtKKyMFKHyj/AIiE3PVhdiUgdHigH9Y9vLmrGBSzcwmPK+Cof6q3LcEmKVohkYjy fXhm1FbBTkIbyCOLIC4BfyTLyMfDvMce2dr777ayRyQ6+vAjctI5Vb4wqgkom2qbLtucLE+GccNf yS2V7Gw/IOGHxcU5OoY/RJXEUxlNgKBcNwXBAoVR5lEKoOts5twR8iK0KnKNvRQKW49MwIPnedxh Lyn9kgVhjCotHuPViBK8GUTQOAt3GAHrNNh3H54MyJbXDspJHl57V8lr7h1mC6ZnwEoRw/3svOz1 jQ0FlLrgWAJ64kspM1nxUW0fjvJkKk4d28fqWuZebUDJwrVBqg12FqyKIbViPV9vX6dNKO3rHCOg urWEWvL4uU7FnYykTmDD9kc2gbIQDejX2x173uZ9C01N2TcTg6UkrFZb+JERzyUcQArxVihGIdqr j9i4ZceythUFVmutFfWQCCp2GP3dWOX4DHQcDPUSt7F3//0PTM6ceO4F0mKuk/4m1msQ3NfWsDUa OU6SqK55aX5HpjCSl4rXR9uMi7NIMsI5Nz4+jmWJy5Avf+36DXnzrJkh/UBoTEzv9gpZEFwN0W9i YgTZUJHYZLUkvZ6R9PH83UhQOQGd+vYnfdknP/iB9z5TZsyq98HuAXo3oiVgeux8xNJVuij0HM6c GLvv/rPU+aPyPWlA2PauXsFHunHYRchLD8HITAJh5WCionPMicxLgmmIhllcWmbtgDiWTnVdd/F1 qVehOofZ/c42LghUqW2lxbo6kap7dfUNKAUtRR4JwEhS4CFhHj20aSIgkvMJoxOGaA0EkyoYY/SI rKAYFYFwaXvrHUtUwQndg7PTdGhpTEttvipBpJUuI9Jz7G7JncKlXeNA8dmpXeGsHZ3AdTnBmjXu dhEi8IcNkTdxhcuMSBAPxWMHBlMsR5UnDCu85iK4aJQZRP0fhiU3BS2hD9HJ02qKryAji9BMTSay wv5a/saREqtBFKuAHYceupSZK89fiKbZwzMpVUwOfJh13AKtaLeSjrmQM5e1u/GXbcJmxcMDQn+5 Ka+xgeN84hFkWMTbqxavxcSZWXIKrLwrVTiKlNqGszviRRsNK71mEdtSZCZEdQBaZSzqxfOYOXLT wNzdgLieGRmwTF1L726s2J7mVgXyNnzzOrtdxlYHz8WjlNwOi/568mHLbq9ld6KRjVFK2kqYWy6n SgrNBuC9qnR9K8/pc0SUubvjB+4swt2OHEY6+J9NfebECfqevHDh0vzSEpQsLbHE4zfe7kiGppk7 CYklLiJqRpTl/BB5rXT4brJ6KaBH9YAeMrOhfw7n/Dp0355bHo16U30jdEDum19auHDl8trmZt/o 0MD0KB0Q+oZoj9o3Mj06e88JsBVF7vL1q4Nj/WfOTN9z/uQDD54anxg9MTtx+szk6bMnyDEb5ovD AyfOTpMbCFpfvHplYWVh/MTEuQfOT5yYouMnQTBE/ND4fY8qsAO9bEl4lWjuhPKKOszIicDzM4iG 8YCg0ZJl4xIaBGN3T02Oo+AhHpI1xHfQXGBO2jaow4HFm+xRXlvJv6px7fDeEGf2QoV09A/I76wa 2AqMkcVQBir5JQgDIkCcM+1uKG25lK6kOoylJGglpFpwoAKiCG32E19MxA7BdJEjQsqhhKQKVW5p iLiLOKPYZXgHQy87GMFGyu0bGnT8/4oqxbqciOS3/f177jnH0HmzUaZK5J9qytKf1mXpuJET3V0P pkuVrBQsTeFC0qQsT/Nd7MpQlq/ZlMM1WQsI0vOp5VQJ10UyyhPFJMFXLdDrqBJiapxK9LDYaRA/ AgimugJ9lYMCH5XVc0HBBAUi++RQDriE8TQA82vivXMvEY0PsN9U3mzpvmguWK9jzipSGNMSDwmf eooUHh9BuC5Wzs91csf2yHNm+y5HA25puHX1QxusyJ0gQjfK47QfjdcysTVHbpcxVAKrz5jxKFvp ToeSUIR6JcpJUCuJkE5DaqUNKBCDAQNYc9ZGSSzCwuISd2ZXlYFcsSnasVyq/khCLHlNYl+3D7vt 0K7WTJ1vlHKniFz7w0MDJ06e7OkbuEZYxfKqvHvlR1cJ0DZ6Mw+sLCYtTUp/51PVbnDZfgedNFOt YaALpY0cDMJpPC8OFCSpj3zko7hSQAkxyk2+LnUTYairZ+/MmVnki80Nsg9vihU0TvEE8hJQxWih SdQy+llS2//hB86pda/s+Lskd+MDwBe6tLza1z84v7S8uLJCRh+SjgKVrAOCNHhHr19bvHjhGnWd tmQ03cbxub29fPbMzL33njpz6gSWi6XFRUSlsfGprV1F8WGXZOsDDTEgKi50Z5us3KJYoF13qaA3 0d1rmwSZrxJAyvKub2wODI0AYzfmFsYnJpEixbyF5SmJIAqRbEGxa4jNOpecM9aU0cJQFtQBR/pi BxIin4oye3p2DvYJ7uVNZpULJtBFXH6zFgBUnQ4BC6x05tEH8cMoVNo9mNyGqfBS0pLcPFnlGLmV Sxyq4E0ydeK+hO7Vxr70z6NgEYlT5GnSt16FPLPSXBJB0hQmmuBbaUUYyohoo2yb3l6uSid2niSO dgikyh2gvzdQe/FLkw0NOBaE9hFcCPtVXCgjaQIyjlDHH+R8XcSYVcEFAnbVABP6rcxcL15vofuG LSs2NZwhxGl2uYpE3NEmUZkF2qPNBdtSWBu88joQ1ka6ytHt8VScraOqY6vXzIv6ONnt2rJqRa47 Ala+y++2gJnBHwP0Y7jcoECZ22OLWP9UiJ9nz34pr6lm+VDN0ZxvwOYgKbyHpKkRCixjvVWlPytc tgUpcw7y8iCPlKOjx7+T/NZ+5HqmNRbA5CYoQ5UITPZwNMUUAUTnbh5NT5UJk0hhII4A2MiPCsvT 9lkJxCF3aMI9KLaSdCQbqutR3EhcH5t79lhwUHqJfBKO2Ou8SVMn0BVJqJjXJTR1zc7MzJ4gUGOC ksbMAnCJyW2wr2cEX3CfprTICocdxIfwLNjBNcnwIMoZEXJqFqTcANwDSGObmzsbG9THkaIDv4NA eBMR96hgAOAaXqlZ1Tk6Og7csFyUXJUOS/l7PreciDCpLC13rFRiimo0CNo3qf5nGtImSlUuFerf woeufBXvWnEgm0MVR6hgKxtJeAS7s60PkOZMLxNLPCr8oFwSy+DshbaihKkFkaYELojyyYuyp0b5 JCn+7GMPUsgamKuKVaaJ3+bVEo6Td/y7h3uKMlygUQiuhgmKDNM9FHkH8BW41e272DqW4/pImQUv rhBQ+dvuxmcvLX9BxNayu3plTTAwMU2p5+MvYkbUuHm6sJb5LbJYocW2JNKGwopoTBBkVkm88KRN qAFETVyjmoXVlcpdGEksaanermTbpxLsXYjdNqz8RCRMOG5xNzR+A96JHY0p5eJm8oLdFVyCL22c yuKZLEo9pVwh0lke/BhqB/sqgObP+k69V4XCzGp9v0JnYKgC9DFYrN+qw8sDGo+OjDB1GHXAFawz gCJT11G2RltGEkgTGGpeY3ZFNFABR8MkAoJiucYnqPkQIzWna2VVIdAVPf4/AsQ8fhYLnBroV5lC iqVzUZLPEE9FrqqhmDjrRksu2FdV5gqIRTVWaXjnp0qWVHYGscoKOZyeVj/L6hy3Ii4R1hKGPGS+ h/oWOP+PDRtDPKXMBBzCTlsSQBxwiOhxHBiqqCiFaxu9dXICcx8NVHeuXL6s0xz9hnKJRU+9RxT9 SJIvyR4UUaROkOrxoPb5dtTWIT2ptlQDZmi9OQomsiGBQph0GQsZFQzY3S0x6nVPjAGII4OIWyyB ZHjCoR1BKLutWBfCJ+Zc6GXfQGq1EMMnnIkG5hUM/ImjVOlDDgwu4vwWwZK5LsVljQhKHjdryj+l rCrImovE2M0i8hnoxy14MzGtqZojhjr/kkcBotBtw1F6baIvXgu7e4qe6wLcyqDyTld+K3/NFRMA LHCae4TE/ScJ1dLsEoHoBPBBvssgGpdxiZr2RXSQA810Zg54YRdNKF7OmSS6lM3NE1ANheHMHOG6 9tH+9NhHhq8SwxiWq2Ipf2HFbMxAt9iDLNlF+y4arl55dQrENP7N9u2ycm3hLmhY0aG+CPbVI9es EFk/zXPlCuW+LSmVN5mffLEeuWb+rAhYr5PKyXUYmUxL93eJZfXV6iPkgrfftwJdgJIjCJgnag+j PkVeWDzweBp4zTIAiMqGdGoqTw9SobDwPMOj4zfm5oEP77tuIe9nsAny45AQ62xnurgaxAvKTE1Q oQ5BSnpTyZ4+UDl+BeQ3R5UQ83Aeu/jZz1tCTOApRY8Vp4v2Y+lifX1gVqSYQir2w/EfbEUYA2Xj fFPZW/gKBnx0NtVk9SEBRZVHKdOneBfFSdL5xxmfzAW5YlNT4/RrQZAiH5knAmB5ECQyyg9MTs1s 7+4RRLe8uobivLq2wZ9Qqi5LWiSi2T71m9X4noE5RrJ/9sQ0lkFEIyWR7OyB5+jg+Hjj3AL10Jfp 8glPJBtVxR3Q+V1R1KIWknXvPqX/rMMa4VWNHKxQbbdwVkMrpV24K+vEO1ZYA4i08CRBx1XlJUY6 czkJplwF7ZaHLUYPb41gIMOpPuowgqh8+NQM7WX1cROW0WiNxU7XVtxC+ZbW5Fc3TcvO4Hh6KjVM sR7eplinfsy08rn29FDQwSnrxS9pBVw6OFd2oa3EVUt5TH4ihls7G/Q/t4qgKktMq4teaY5hmJTj qRR9Pa4jHxGoWSt8WyWRfKr3/VH8UCWOqdxUhM2ahcPbYMSffCVvVuwIZAkQI/Ol+lhj7I+NLKJ7 IIazqyR1u3wUOMiq53UGnFtHys6t8yeXqmfm5EBkgrDqUcioFe7T/pRvxVZYr1ABKyB++1E3pJzZ lljbM5P75tOow8emtD34eheuqMS7whs2bqR656F6sLBYKhm/tzsyNHzm1CkS5uEUctpwyCIhWsgy DnrmsoCxDdQHLG9VQmm9YDz12fNcMu0NDlCB37XihzE1UWobUxdiIn5MVJgjevN1fVtRcXk/JuU4 oC3RNduUiwm6oBwcgOLP7eqeJBKwqmkZR91uiV1zRR8dkiqo+eAW5xIpYECV1z7EbAhaIQ6CR8wS AWsDwFWv6r7QYo6oRhBncGiYAGF8n4QwT0xO8YSA4ALWRMpdAAgM1Wo8Q3JUCSXBKFuFGifZH4bF AX5idgb4RoHHiw0gAgOjI6O0VQEN0d9xDavutyQ4qceSPt0kXeTqUBtpfkBtbz93VH1D1VhRMjOP KRNEiWHJXliFtJL0GjXM9FAss5I/tdgOfnC0NgDLNbkN+wLEAIMEEy0YpjRE3Y8znTzt9Dg6aOhf +5UpJz/u+1cVb7GcfZW4m2QNNFmrLqYScWwVZm20rtg9pU1rqQgaODFzQlU2BtQyhlOJQETEw8PM kijF2g2bErYUgVRibS8NaBRsKP5xIrf1gMLi4X8P1XZrqL0pV1VRoz5nCPqIu/x4bW4MpRbxM+Ej UvO94AWJlOOoSUyBeANc6DxH5XlTfnAwelMBsPzL21K9fQS/OJqvS+GqDBAU46MgZnOZcru8E+yo d89QbwesikG3o1j97u23qLe+5eluncn2BXOXYxeMMhLUy4AbipNVuzxMJrIF9GUWjv2jc7K3SCFQ 3Ql/B84Xnak2Ze8Eksn4OG8Sz09JG4o+cBeryWIZCQt2j3xcgFhxs76QVZ2buYeaqnLs37yBYW9h kRexnNTnKq8MvM1PpZYiISaQFoVBj0AbIlddVUs8l5iyRlxCR0MdzCVPpPrKExM4uF0rRIporKOm K/lGmRZ02MnxcZy5eBikohLDK7cKlQGdhUHLqkFCdmTz4VuwK0aGvsGhS5evkiVNKSrEQjeKc+kD t/2TeZHaF4qPQXLSMLifWmmOqlgj2LeN7WBTtcrteGATcj1E3CA9VLSNuEvxISe4IuI4is5MLK8H gHhjgS4O0luVtksNF2d5yVAYyAs/Fa4rNT70wKIuoaE7CsiFm5OCG0qLMOXxfnitTmmgNmXuqnxQ hjP7wL1qtKLqSSW7JXiR74eOW/khYnfs15KbDBtc2NZDASJeaXqq2BqIaE9tLL8vD17KearpRFNf F8F4n51Qjb9HsflqY7SoaNGwx+ZkW5R5kUhsntRuo4hckaNjk9YMhFsbCGvRZYMdx7juOKs3wlQh 6FZTF4cQKjCq7CZZGrNWprX4kgOBkUCdHu5trRy6uwT7I3QIggQ/w7QVWCv7ZTBtyTHvZNrbenf+ bDNwACsYFNBpw2iGV5G3DU8ZRj25TTH1Om00rFeuQ80wKhXlW/WO0T9y63pkAHdGQ/NGclq1a3qm Mm9szAKm3l7oCH4gQvrK5SvX8VCurOIJDTFkWhpA9E71F5YQ64owtirXu94l+QjKK8ZSiTubexWG bQGinrpMq+7YqMx6ShmWPR/S/KJgqbrqoJiB1iX9fbSlTMkss5VnxVKRwQu4kThSQEK3USnSMI42 cRsQmBNq4qIvEw2ngi9pjkxMghmTmGpVKtJ2Rdf1SQBxaHgUc+HTzzy3RsSJomXlBaLMp2VzuirS bxKjHpDKHmAhjGKANIa/uYu8rAAapCJEZeqlHsp05sBBWuspoZgBAIKSEKUsF8NflTYU+IKcdNh1 6ep1oDANbayQqUmN+r1onhodrkwvCX8yHMd9wZxYH5VTXiKLWkhprhwAZ1NJqlU5lyw7ccMKqj0Q NqwkKpYZOX2SOGLVhOD5yNhWl0E3vt/fdwMtteJB6LMPWrKPwp8soLgxsQLcGCe/45OxBVQaCuIm L4BGSnBifvZ21IlxAWWeXY2gKjJVbJVka03Ff/eVN9ZwGzsNNVolP8oy4OJXfnhvjA0bOnhdcfNF unfagl/zY66zcOGjsJzIMQJp2XzyvtisKUUZdtWl1V6vl72r0e/CxoV/G2f0UUSePnMgleE61G4Z VlpTJ7MhtGcZsPUaYuUql/FYdF9/uEZL/hOAxC4RPYsfdgp7otiQZZ3gZIvqe3YWZXX1Y2LQUsFZ ddAZeltdPQZY+bSNVtkRo3HcDoW5Mr/1xI08mNfZcnNCcDBhRnUwPqHARh7w1h/HvSoMhdZmOVUX lvJme7nak+2Qid8zMTnJNF+4ePnCxUvLJI/uq+wH2MEywlQpFKLwhsbgW8ZsyIr8Vqas7Ldlz4sJ 2wuq2MaILdAl51+7ceP69Tn8y2A7JY2YImqdyKZcBcJctKyYRh5oa2JxlPfGIwX1uCZdN0ZGRwYI ilEpU8mbdtcVudpPrwZYopab+BwU1cvVohqpSbE0Jv0FmwB1sA8SIh5mEmMlO6o0JFrtnmCcZIGb B129/cMjY3xjYAgo3O4fGWXSXrh02U5Mkk7w5DpcCeGLzqLdXeACcYo0crH/loO6LGsEfyLTyIlq Sx8/nIwoSiVuunBidLQEK9hSNQMJvSlOxJMVE6KG3dWzSdeHy1flmXBjYZtixTFyH8WOaLHGiyVI Jd03tjUJGaoi1p2wZRzi0YVV/9QglhB9fjFfzJmkQlWhwrwokuCycVRY2hHTaeedfeAhZHB2BZEO oyuZIV0qYSW6YzTgLn46QsxBYvnXtjY3+KI67eE/2d+1PZAqD7CN6nTiL4eCqUVCXjO7CM/P/QgQ JYFDI6ZX4eAAt2EjWl1fRz6/eu0GDTBwvffKOExgTVdv503FSZE0fsCM7HWR6E7gPFk+SmH0zsCw XD9OhmMFlynhKcARnjFDxnFRQCE8aX4M+miWfTHtaI3kwXz1qOVBmj4X37XaSDWrEvY1W97KvRVA QSWDoJhBUIjfjHm2PE1GkSon6iNrDUFGxqySbFrteK15Ox0RlQRvG4lrWMin7d0PJiK6gjAmbBMK /8Q0zGDUzjyLW340AzkYcRirwlYY7ZjqmmfkqLbITFoVUW+X7HJ+JNYq9AUNfdPC0bldBdNK4l5C M4WZ/5ZdQe1MNBXMUiNBq16TLLzwvq2C7AEUf6VFCjrkBz/0YTRlEsoGhsfk9E0qPWPwLutNuoiH 5TGroHi0LRZorv+EF1qPJuULJFqipbgCbWD5XkYURYUFkwTkcESHHaicVNUm4hBPnaqiW1uoz6Yr E7yaOMI48lwJNrTQxbcKHUtYkbikpKB8S8nAMamngrS6qcMulNA7VKMQEkU2N+45S/wvKppKzMCz OIsVyME23DtEmSqq4xLuskijpI4uIAn2vr6wSFArUBgtUGURqIDb1UnDZlpoDvX2jw4PIxpfvXYV 5O8bUlYFII7TWlrULi7mjvHRodHhvqGeA2BYQZKdoDBZrYh9EHAftde2Za+kVemwRUa5WbbJgOzt W1qhWfyync6KouNJIWsEMU+bZs4UIpZTtUX38dg/TF6sJCpmQTXBVK6Z4cc0WNQ4bYrcXnbYHnXI EZupEDpTrAJinmSRhBs2KCRo+NSZzS0kaWXguqCo1gfwcvaIIAdLgeqcyZuHQCvBBDQm/tFhNynj ojQVxqwQ2Sa3MAMTSuLkVsiUWFp9H+Fhoxd/qg2jrZ5xLUVaJmriYGdNOx1zuUdJXrzjGCbUkvHE zDSEZZc324Js0Fyf2yDANpJRiQ2KJS8sqpinErujtBd1vJW+LxKNcFBEG0kiqr8WicA7UwN+rt6Z cxvA1TxqV/b7ESy0f4n6LKtH6kx6ViMl2Ruga0ZwkrIssLnZ06dq3I0IK6sCk8wPTT+YYewJfMQO h7LDqKUaKOooUBX/TMnttWCu+zr0NKXSir8lDXeqgpCxtQExnF+xIFiWyck05nUV7uqZvMmGkdPK TDZG0sBi/ah+vV5cAk3ri1LrdESSM/EH41OyMJYR/6QjBA/FkCenpnGSPn/hIukadFemU7oB5UhW q0JbHXOe4vZnOYaIMcxrgPmgDE685LEozbjiarbKcldf2o/iFSnhI0VcbDaAEhWgJ4UbvYgQlVz8 BreoTbGhRQH08wYmyy6lGVbGDltlqLbxODn1hepkIg9b2y3ZEXDN/tzbNzi6tLpx9focYdjbyG0d HQTXLKysYOQKeSpf1hOOrWoAL/DW1rlTp+X/7u17/sIL2tvlI0UO7U2qHA01kEsRnZEXMYBRPXdC lSIlTgKG8oZyEZCa0uXqsqfNTw/iHgl4b9DJ5xeXEHs14YYqnjb5yYkwZvzBxLIOlhuiGvOuZHZp mQLT6JcRrZsfixteKb2dOB2fyd3L2proIsZ3dyAt79JFUwnIpD/o5MgzWiFroEmq9iHARunTGEqI oi8lodRihYQLZw27WGGhaSVOufYtjUwl6PIV0JZaGtbmSOYTiNLsgjoR3AgvVW+njaB8y+3lLWlr 22Rk1MFli2ZMQ5TMwNGmwiAHaOKN9FE8GtlbuTILEKlQBFEObO0l0CcMXPXH5H601ckoepWxK0Tm RVUJc/d8N3qlJrpo/5ofEaIWRLMlfkhlCu/v9tVIrrAzR4Aep7uqdGAjczwmZzJx/Km8Tqlx7gpm MVfSQdM/Sytd7AOFtaOzNqb54rNqAq8UGtWGgMr4bVW3vlkx4dhXOKECa509k6/kqTuiYQuPivyV M71HGKfy24ekLrVLK+DiD7MDyUnFraenCZNYuXzlCp4BdFiV8tfU3PJox5HuLwiIt24SrSEdIeQd gfUY4GYO64YXc3S2tGoJSSgFj+ttrNBShp3J4XfoM1L/EZW677t3Es8WApQKnAsdZ07MqJC9Q5Fy Sylxg0ME1mD6nFtcWN/ckCByc5/KAphEXXvUVQU9AK5ImAhKNwHVsydPAm2gyVNPfdQ8Lmv+2dOn p4gzVAgkfm2q6+NEVZAjZApQAoKudaLSudydl4IjQpcUYtkj2ZD+7tsAMmW1BxeWVpDJYAxFmasB hwAxNvrQUiKRo2o4a7zs3+YVPX0cHs22ZVxs2QfLRpVglFxJQqiym3LZ6MKcRqP6cVqapHaIg7pK xBB8iFBhK5/S5nWCVGNE9QEMqJFjK0DopAO1j5HPhCppnZR7UTUyt4RS4z/L7WAfQq6Q0ZIaSUjA hORgxzYiAsvZzWtMwVK9Vc2sqBrm+UOyApkmPkJEZSTCX6vJPGLZGSxaCJUkjB/gj8MCmqRprK7N iwGrwGLVioZBtPBwFMOAQsW4Ni404FuWpP4ZejTtWzzwZNdZkgCeDlmNvzXGU1G2KFjoKNnIaGmP kmYgUZ985JAJybZSJfowWkkwl32XFpoKz1SSuEK3yhbvzUzh8aLd7CclETz7gznKHFgk2Aw+v/N+ Xdz6CG0AbSNd+/xMY/i2TEhzaj7i960bTDZmHZ55vahKtL/BHpAJDcjFQiteiZOUaeAFPTuZOfso j1TjYzhY/zwGWHc77XYYbc9AhcJjb97x/Tq3yArY6D05eWrhjs3xCrmJzBEPTPvumcLQdgOvhe5E MHWTMBnVDWNuYW5ufo6y9dSdusL/c3M3Fmj1toQrGYOVK2iRA3eo5quOKk9/ZFnZfG3kOrrOc8zO TOMpXVpeZjWo7oNQonjGiYn7z98z7cI1lBBXVZshmowMUTibzGV4Q80lbHQC3dQdQ12zdyfYtSYm kIsgQgr8cVn0RLo7LK6sWUlFjfUjCha1QQa9ZFOIrFBskpq00HAgMsRTJ6dNeD7HtgVX7S5OBp+h d8KMDZ9y5+4T9z+IRUAVw1A8nSwPDkRCrDajiCxGK0I+lciRURaZUVKPLP1uKCoNl6VFkKYVOG/y EcKZGwAcKptyc4uxwZKkPMvGaZ1bgrzqRAzyYnVl7WB/m3sBeQTr4NhxzUTCEfr5Fo3WyLtkq2R7 obYYWqQgzNufJFt7cmwT0JMicgYOpFi4SrmhwOkB3iXqxIX46izndZvQw8mByDaS5sz6qbm2qGN5 08JMAUpvbqWggxTzRvyU116yojYGl8ssThS8jSLKAQThHrdXIc6rl3kltMm9O2xkk5VD2gxTZF6S vYnf0S/Cfphvw2NBIk6LkyRSQGXgzAa/Q2Ftxsuft3N+5q0krVs0js0lgFi36Dq9mcOkbzb7RmNT kImjcebEbRe9s5RJS/Xl5jFsIOY6EA9CyOkzMvsQ/8JU8Pi+71+ChNiGpPYs1ffvBqy3z2qdzKwu zJVOOImjSMBNiaY4mp8jIgyrJ4aOi0fpa0QbhSU3m0Qxo2tXUHtbev4cuvUNZlXMY2rwg2KJY0XR hfiCoAHSzNDo4Xe2W5cmUOqUgcBeAeQaDF77dC4A0dC6pyem4IF7z96DSIJejHiInxm6hmSwkAMj aF9EPqLwYQqDe3kwdim1WDCI4DpiYRGbEA4UPo6M1tN30N1L6CMraH8I0YvuERqpurF9h/fClJHE qjYWCbGSd5tzw62xTUnXKPQkIwY/FnmKlakydfe5x15EYRqZYU1yMlqpEROOexXwsZNE0hwcC8ir sfr6RnpUN4gRf6LMfHCNlpY2E65Jxm6nmNn9PbTcZD4z0ah+BBdwJ1cO3NFCyDcn+AP6uKZidtZX mA2zRBZdOMKIeXJV5BcPaL+iEh2PxZ+I3pFYYUI71yUzAhFU1USz5sq6RUneFqC7WpqWJ9MamAgR V8Kt7/C+fS+xOVonaY5coaJhxupJNnZETLdI09gZJQ1JutG+o8P9te2NLTKlzC31UFSaY9iZ1GEl 6Q/Js9bRRTUBcptcQW0LlNTslVoAys20yOlcbw8mlhTZoWpN7+YGnBnqybPXQ8DdiCQNMN0yM83q H303HJttMgTansBjd/EAPbQM0L8bPo+pqGw8iXXCCBX4LGxf8la0EDAwZHTP+fNIiFevXUd1kGbn kjDH4Kz9Z3t4H+O0EMPtR52uu13n2PuhMabEM6N9DHFBXaIVLUQYjdwpCj9UBZciIOWmmbfwKr+T AFb042ZObVRR+kcMNvoRvQk2WAzMUdieKViI7U6VteDi/X1uyTmOJJFJT/toibFzWIXS2hRerJBF 1azaWVpeIN8MIkQ2nCH5oqNjdnp64fp1YgwVZkiJbFQd+rxjAHScCO3VaPrKIBBekHJc5oqWSsIG np3wEiQnQoxYO5VVZsid3ThX4eIEZtt2ogY18n9GE23EkPJCVqayviGgkEYlpkpvhbSliVoFSyZt JlQZurFeNKqiJ7l78vz93Npiss7l6qmxEXNmNnw+sANHtbygNhavYZiYpezllLVC1YocVCjZUbGY KmQrArVbnB/8S8MArAROAZnapAbpgjg8gKZpa5OJYADCTGcZ2vfiimN2q8sysbfLXAktVOQD84QS Euh0SsYRvxE14p1URY3VNcLxF3SwFgDp0ugYLXU0fe1dpaJbAbUGEdpgUWEixBp7aGXrhoKNgI3e plm1PZGDuQxjW/TRT4BBTh53qgr8yUllFCPlPufxJjMHxK2oUw1azwqpBFhTeVIw0bMBJaleKWsu 9wkDa8BGEf9FmRB7B7V5UbeBUE+b7cUhPo4B2R0xjnMiDGYFs2HkRoHIYxfxZXV6+aiBP3+l8H/U STO1AL2pNGaXe1TCZriWdPvQGy5fuUpIiYxQKQv2lwGIdU6OTdHHC4iZbQNijKQEjgxS3ARANCMQ 2CCOkPKiLjHFhpj5b/HvUfBmJjl4bTXQxtco1J4jGaoUqmYHBVPBWmAOArcyoe7rpAaKPtMzrJ2Z S7hEoGo5K5FDZWlhNyRDAjykqSAKErRCB0pau25vrhPqQdUG9DeES6rbYPpDb4GoKTyGQ1QE3Uu0 yS6OafiXdUpV/PW1VfCWKHrujvGXdpbgKPGPkDEPj6KdbqzyQiDZxCZuJUsBfyYRHBLxQdV1ibRY t4r2diL6EgFZN7IRS/BvZ1Sii6M86yPHVHWPnTlLbwa2Lj4Ik/CCEYPiuD70def9cTAallDOEEFJ laqk+aHcM2VYBJxqrmHzTlOFrxs1NzbjpGqIgWmzaI9KkhkCRvhVeUGXle3tDagGKOU8BmtrmWIJ Kl8zHSrDqP5NUuTZApkfVhR1G71pa027UygMvEg3gpQ/sY2WCypwL7OWRw4i50U4uS05RlWpABHm j7mgMnyDhqbgxihWOMrsy+IhBshG2Jhx813LyEyeDIIuq6PQOaaIATN4lgkJl2HLb3D5yqVLl+m5 RgCsKs3aGcfKcCZ1inlMJHFWOOUpNZ/K+5Yy5TbCGkQddh782ODb/F+hv4p79dM2xoUis3GWm9pU lE0uT92+Sy4bgT3vSxgs0mc+lAEpU+01kTSbAsZlE2kk77A2P6NjY+DAhYsXM3Wx3f6lAGKFpGOb 4scLiJmiSBtRC5A5Ui8qfBTvZfqBG+aOzNMBxGovy2YWFSX7DQSLOcmxS8ZEk7gz45g3ByCp1pY6 f7rGtt7f3lLZC+jEO3pi13Ul7usMMekT/J2QE7b25AhzixPTMwgmO5tbFK09fXJ2c31tbGx4bHwE mNwnMA5/jtJD1GNUjgMNgMhHAh+xpOF16bh65QoPHfZBOMJ6BreqHTAtQza2Yt1SxInRSU4VGcLs 0zaZ8VsCbE831J4Gu5mNcCtPEdHt2GGGVNMrXlTK0EaRiQ65hNSc79I9de+9oApyr0OFD9BnF+YX 6O3En2SGypogN5Z8Q6wi90WjhfRTHJslROKDqtfW6Ee6Qzccmj9oqToOEHWw4SKS4Z+ampxWrEyJ Dt2Hd7kgZZqWlpbErhoTFc2EClyKHWlmeorR8l3sYgRPsUjci+BbeF5eHRIEieDxGBgbLf34C3pT oB9GE6LBaaG9tcUiY1JGPATNuYVIbW8PeXJ6ZopOBAH9gELmMQHDmdnokg3HFv4MG9RNO5gSnska Bx8ZW0zm2vnTY8Kl+hg3wU2uY+ojRgC5z3pmpk/wEc+LXZVnRMjltZsX6uBN/7kIrCuVlZwf4o0I govXxqBgR/9NKA9mg9NIKofyFD4r4d2BAQ7KD/pnYG0bYqgqEkemIi/CinlGvsX12a6ShJ79QCaU jQ2uBgjmdWqhc342vzqfdaJSXNJhCWWSK+bGhug7B0GydUh7koG4caqEsjlYWYRocvZAQ9gOImdT wMTsUNM7qMz1AW9nmzu+U1aqpZ3Vd5o1vOV7x86vn4WcvENIetCW7OSCys/qkOKCAPx2IvnR4LMx Z/YqWbYpkwtyrfTlhnCjBUvBMjRKGLKEaFu9c561xSiVpMqYwkFMTD20jhvkXbdBRtpKByO0lj6I iglXHcBuIo31gyVM2t/e7tj4qDryHt4k34wWL2SrIEhur28RYzI1M42Cxy5ugfTg2rVrDz30UHbK S5fZ1+dGRuksoiDn8alplRezT5q1ZR1T5YERS9Stag3bP106aHBIyO2tof4h7KxvYcPGT8KJRGxS jVGiq3cOAJ15Rj7HOSyPSCdGcFzFg0wxW0j3A5/4iYhiCMeKLVIwZC/TgcWKb9okkWghwl8wRxAd naJVkaE0Iw6ap0yuCn8pJtmZfFFmw3hcCg5XuKcMim40jpkCINvcUHbRyPAo6ZDUoiAafnfbDEXV yBX2AWidmWYfUznizs75+UV2FUAYGMVjhvqryh+qEAkUkv4pHjEDHxBcmrBp41d5X0DQ14dNFxMn 5unSvLVh+8BBCLSiXn0RcrydGQKFxyQgmzVNcKoaJ9bnYVXRFxgzPkoFQdwmcggdxBUZNta3SQIj ZARZD+lZuoMUFt2fJU5QrvbPEoWAZ5BOtWWohevMtMy2WhsKGuR7lVPKhhuqOAWbQo4hUPU2sNJR x3/sAQu8N0Cf6WUTAi6DemknwgssQXmnImlwLRGjlUxzaw6H7ksSyaHHlO6SsuEaURbOnj0dYnId mkzL37EHyaqD4smlaLxD1AgvJBNZQvpLkRDvhpsNah///G7vh5CCq7EgJzE1ob7eiEKtphptzEeL 296o2pTZXFNXpcRXoheZAdG+hLs+iVeOmItUqN8J7u/sgNukw6U/iSI5EtXQV+pqFQsvJyoCxPKs 9GjH8nXipCPGm6hYkvWmpicnpsbxd3b2KF11YxMa2OArg72D+Bu4JBIimyTtm5966qn777+fZ4Hk 2FClyqjwlcqbEhbJawVvu6mmatBImZf0hsqjoJV4Ak2oGm1P9/bOdkINjoFgW2nL2nhq1fdUfnDl QSgHQlGRzi4E4h2eq02CeyjqCAbpp6BmlwqHsDxQdmQBbTver0KhjpmR+1Mh9aWY4GESkKVKE7oz hvtiCN5O1Rzuq+4CfdTXwDVMyBzyAs1IyV1Z4yKAIFOMpAn+EPmIM5pujtaJFRCKIMzIEDxVKci5 +rAEPgSsgYQoMtEgB+KS1ElZ5UB/6jNK88gENeMnbZNwRR1CSeyY3dL36RupGKhDlekOw2fW2ljQ JvM2iVfgKFzbgsL2adrqVXEkKpIjOpEObNLjkXU31QGRl41tgJN5kBtzSH+sPkH7oKX0XMjXDj7I WgYdvZlgYxlAEmhahYjmRcpkGX/Y5Lng6po6fDl2R+aVTE6emvNgvCgd7SPzEEmkDfdhS6kVPT3s fwitqmfPqrj9Jmda7ZJUmLLBgdpcvwqAuakMApjPVU5YcMlpQT1TnXIkIojHyGsxipogUSRLwE2A hf9hLVJx4ZirV+UDpXYLZ4EIAdm7wVmFlY+BXx/ju8dQ6W7Ucuz9ei/ryCXag7nK+44qEOJHF262 hOOPkJMrnTf79yElCK9euYZQJZ+S62hBPLIjNTlwiXWomIxfWJZHdiYC7mAMB3sBmUncQKQU+mgQ iZZz9oj12RjQpGwReNjdOTk9OTI+SmgOuz0nElojvRXVs2eAEhEs6KWLF++7974rVy6z7DS052rs 0Sh5MnxjXpMMShr1CIQqZXn/Jgzg8mImdqsFJdvSu6EYRyFj+2KnxslZCbVSeN452jBU90z953Fn 0ASOUD6aUKMBj1ET108pYZPkApdixc/Sfc+LH0OexCaPsqwdHqGsr48Nv8g+xV8pxpZW6+i2+bk5 imIgZHEOlM1QIH3UJR900ZOwztSIpXt6iR1xwhIGvpX5uRtYWG0MEm4DVvg3qDGJXRYalue+jyx3 zLQ0a2bWNqk5jj+EeeE3hnOZYLcIp9fiGMXkeJF7RY1Pxe5wDBsI42c6pNHb7uldgphwanSPAeIQ H+8lx6ZOXBjyjkQcSA06tHGzknj7zbAyj6ZGtH5+p5e6Qr3dgHjS8RYzmZanuzfX169du0GtJXxt IgE2LkO1MviHhhBpeVORQh5Bwmt1nsw9tww2f0i1kQUAnfSAjWR5aYXlIMMF833c6ua9IrLxOlDV lnDLdW6teyhqbGw0jAWpkGUO/DFpak/MnianWSmiHqdZoDAvMoe5CFS3RBSuLKQSLWvvVp1jC3d4 3sPMawWyGQObCLtGZY6DDnbCXcbpSVyxhNg0dboLsNV1/9jAd7dPP14kZRLyLH4IrWGYSzb6YviL ZhxPseLmjt2iDrgKjFk4X1Gi1nPPPgcv4NWNbsEuCOQ4VM6T6a+VaZX+K/aTGg3VQ0tODVEZVUwN UrABREf8FZlWHmzlOLjUggCRvBRnpKrrHg0ViEiRCCkwVYxK3wDkg3dwcWGRk09MT3/4w0889ugj DBgiAWQYtwDRIq1c7H39+JeZHfGyCiko2VdZf5YJgBvdtExMAcSRsRFLdnZWNHs8r22q0tHGRFJa EA+5OviOmnySgmVT08OD1O5W16OY4Cm8nmg3pqH74Zd/0vYmwloX2oey06Xt9gNbXkUJhjaHKcJI gTVWbsj0oxOzDdhCYs7nyUlFXFxYRt0T7xPxp5Ji2ofQHIkwYF+gKjqcyc/wyNDE5PjsyRO8PnUK D/4EZiI5BjbJtaRN3Vb/4BgPTAcV+iqMjY8BefaPd8DdaOEJTZRHhXi3ZCirroHEfwZjmVwxzIwf +SWZiEqeJ0p7ZJg3lQhMjqUtfm2wK9DZTGid2fYU5yuVTyLM1z2qIqPKUinVREnNshKoG5cA99TJ k4hP8DdXwdoKcWysrV+5eo2wg3QBY6De+uygQ7KzoY11imgnxHfadsxqjVUgI9YPSnLKc2CoRF/m T7Y8LaXzNNPsoT3++jpsVo/b9tjInmX/Q8yH8hC3IRiZMwZlJldslkt/N4wdlbboO3WKIgvKk2hT QMqkc2TYsvEfUXPBELNy2fT9aThWcMCuwRev37gB6fC3tBPVgg2a/P9BQrwbgIa0/DwFmcLG3jlE h9kssldxiA1bBusjuioXKTwf2vMW2E9ZC558ZuZEPAWgTFy0UioaAgnxKvZjX8VKIDVVheAcmR5v Qlj8OC7P5e+kaCvi2yly0jnsG1BMMRUKdjGBdVD6H833AJWZhUvoD4xFFgkOGyLerl69QgPoj3z4 wydnZ6dot+ANQFiRTc6qD7ImZt9QDsQSNBQOKuqlG6RKrAugL6OT+o+azy3XtgWRbL1MTyXdugOp bQ3Pu79HtYtHHnrkvvPn+SZgzcGNcOxAPEikCVPn+90vfvUr1ylI4xg3sIYLkRPBSG0BFJyQtUz4 OXCW5HMQE06wdCbTtZyjtrKzh/CcTiCRxYHFlfdzQ3YlrH5QPg8CkDEbsAEUwOQgGyIhsigOGtli QmzS3Ubu5oTz58/T3/nkyVO4F2ZnT1HFltuxGYJsika0OiaswyJFYXfFtRaLWBCQgSFdp1AaI2f8 dnFIZXVo/1GYcYivPZvtTaa+rnOdkzPjt6OhzFdu8cMJsuxgqiDyFnxyu9jFhQV8bYjuE+MTU6h7 2OOQqTspEi7pL2nnkeHBDFozQoaxqCv23eTc/BQQLM7XAoqGRlvQsgSxxG1t4sXqijIbd0qEi8qB 3CHgniey81FzUrSEJhydN7XQjhCIdyViIG/KUN8q8ZDrh0zr9NZJc2FQLZYRX2kSEWJspVEFoJJ/ WHBN6CZQbJ44Ch3Xh1z5OrTNFWAhWcTlO3IQ5Z3AqW4Abbi5G4p9jPfbm0r7tLvcVtOYqa4WwwBZ 5oen5tmiBmQeyiPcBn+xS9T5LDPMg+/sLV6fo1gAJRCZJJvQFYqcMig2O5TyMrEjKnuCwGEYHLlB dVLUc4RBJCet0Jlk1zi7MfXsCABtCEOGpO8nbg1cMMAnl0CsIdZOIie1v1Qp9ubQyBiJMUQsoinP Xb/+2KOP4oFwr+DE8NMriu924n+mR+Dc3JzT85U0oSA7pE+l+mm/lIfAOkM4PSmtvEZYFbPcaj2o 0mJ7ijR+YBqNsLMDF/Hpk6dwHOH4Xl1eScyJZFV8HnIx93EPscvImVmKOwI0aKOMTMGf0snEC0TY kLuNIwnfMYDCI6kO9iDh00qQDH3DY/xGL2OJcfCBlaZb9Ov+jfXNtVU5lB2CI+mYR9A4Og4R1iYn xy0O89j4RnbYFQhDhiAQEiFs25huXrx4kaVk0Kr4cIAQuhIyEi9Zj0r4wuzstLMMvZkUsNJ8OdZH O106VJjtXUQTMrAxm+u0mTZsfOyoG1F9Pw9uBi6RULdgJZJU4+ZnDcl9ZyXAIu548cKFa1evLszP YynU8hIpxqbCLPT0E0aTyC+IV+oDNCtrUjGlRDYUEURRugO7Cy4QkcB/4nw5cXdzmzIjKDbgH+0u pCUZ9eoEVhBsy3R5EInePjlTFMrjz0xXRBumlPeTQOptu+S2Z4P0ho8xXk6kIG+kxfxWwZqSUCoy MzpoRdgpo/VEkaxHQ/1NskEj/rH03AubsvrBqj8GhpEBVRO4i4T4/zQg3g1DuW8CD3yCeDQu5uw9 HAkScChYwLyJS29tVLzPRUKumVLe4bWtVdsUlkIKQA2yyVUpJeUO4UZvIXavKCwmdm0H0KsLDIVV 8IkocEflBB0cm/+iwKPJbqlvsEx+lM5Wz6YD2gKQKkCQDTMNMgALeEPkqu7GqbAPOuD3x9717DNP 33vPORRVrOawvy1FGDfJWe7CKTC/sIRnAIuHkU4kIUy0ATGlXiQhuDx/Q7RlSHtgcrGJlvik8GPd 5+p+YxjtIt96cnwMEYTnXVtZWaKoD4nVHV0YfySyMDkwMrqjL9H94Ce8eO7GHJoPIctsucCizH9E 2BweTk1PDVo27B9EvmbvOOjtR9Ags6cDGVhvD/YrNMeiQaDQ1lxV/cPQK9/07s7U1IRygboPiAic m7u+uDjPao4DsuN8g5Ad2hVajFLTg17UMXYM6IQvXrt6bXp6Gg81VI5FDLQ1Mg4rgXyU8nEkTg7O TE+cnJ1ii6LYBh55sttsmKbYi5xVCLVonKI/NmFSNSWhE7FNn2vZ5mSq8AbNb2sG5vzGiCVZqf7c 4vVLCJPo04mJWoWCGrZ0yOBBs2m3RoQUqEk3OTHJGUzL008/o4LmosceTKvskBJqsMEMjVE4ne0x JO6IMMl3Hl1y/ovDJNhhnrn1cAQ+PIBdnDXmLCUMKSKqi0KeeL9YC/zAGxtb8tioNoR0ebGDaT6s yBxYEhWvynZtp0duEyzjnNTxlflT1cOk89hbKmU8X1QlOEooK2WI/AT10Ig7Lp4E2y9U9CzbfYRE yQIuvYFKYak2Uk0B4kjIeuRIC37lQbGxIfsPkaMCYVivgsn7oHL3wLnD8f9bQAxFxbgtox0jj5on kSfP6CLzqJH8yQ4of4t/8rx1T8qTtAGR14lYlC7U20dlVmCL19gxtNaq3S+GYuZjsvTiWrWwExGV JUqE0FB770HCBnPfjMBSY9Hk9QCsFqm93Z3b+zsu6pcypgrbtsbRvU//ALLwunvVjJ1mc/39169d Q8O859w52BB2liFbbtNeiv4BeuSZUWkcmuBsMJpYFH4YpaiuGIs7lbjheGFDYpOwSIa+erwUJUMm eykaSc7Vb+YXCkPmIR+NHwojTI+PnKO/xOwsRDzvDI3llTUGgAYmJRc0RPIlZoYeyDghTt97z9DI sBWsg+s3riNlKCtW5f73ULOnZyi9SdW5rqERys/gyIPBVulkiO1BLWzchtoFHQ5YmaXlJdiVGHT4 ZXdn68TM1Lmzp1EcJ6eHNzaXJ6fG7rvvHgRA+P3ee+8BvOB9PN9Il6D14vwS1WOpt92Hjj6g2n6g HuwnW1x3DzIqU0KSCfg+M0Nn63VaH6N8T08NTU2OLMxdR+7v70UsFa9jL8DbDZPJq+uinjywU3B6 KWfukrOW/FUYhAAc0YtArqODu0jok8X5JpQizVfNc9nWcIPIZ+9YeUUywNQuzig4RWLDgMJlZObw jpRcUDD/gfvumz0xyx74kac+yo9C8W2o4YdimHQX3DnooEAdtmzwEe+aEoHsWXVSs2xAMtk6nl7E LJCwRl1TAY9U6GIqkiBQ6oTK/suoIgWgNDB2oAkPL8mXiZ0m3lMJTIf7qqbcAYRtstYAHL1yn37m WUCKRPzkwPBYLrOmSddUoeKhdpG2ZYM67MSWS8QUE24cVDNMCJwgKrCSH7kS1C9YewFsiYW5Fnm0 7qxcFPC2t48wUkU/ICBwqmQnATCW9R6VkXKoALzpCCSMPuIuFgPExd2tAogqcL89NjbpgnofCxAr xAR37ibZRYi7/bjFehu08v4pL2Wgmk1LmOfSJsKyUtreIKeT4WFFU6mSK5ieFhrJpsiH2gyyMbTH ENE7AzYUqtUP1APVqd3gMFYv9Q/A1+EUFehG2XcqpOSQGdVS7ekCf+mex8QhCKSIqLcfoYwauh8c kPqqlsYWJVwSoJuKLCDg7r58r7zAp8z7bGC4a+V93kEvnhsZHOE1YYuuL3Vzfm5+d3sLgYBpIEYH Yw3SKxKAs6e754mcm5unRjdK+D333IP9eGl+nifC8BXNifAdhQ0O9EN9kBPZW/zYyKpUXexPYGay /jVhPCTuuc3NaXpI0LcAaNvaHB3sPzE5MdTXc+7kzIP3nO46gMi7QUMitLgiPU8w9sm7ijCnvBhp LAIGcfcgNsL+GzzBwqJs27u7C4vURluLy/LqtSsfeerDaPSjY0PQakeXAJj+rIroUfsUHWwJxF8w XBYMl68ko9ERLLdrq8tsfHSi2dhZ5etg2cbG2iOPPMQ+htpIrxVewOGko5EjibURIIYGlNQsJJQo wXhIy4M2SNXlXkR6w9lnKPGtCO79tbXFjfXltZUlvN6cjuSIn0IVZeAWLLj9QO2mWBA0ZLsTsChE i+WEUBwer+DFYq8yUYBlDnxAjsx+biuYSr9J17aUzjvSOJLcbHeO+wJrk6ctrGKDoGf6qI/Z0Ik2 9/zzLzz/woX5RZor7BBy5T4VBD0pdAayVVNHdkgpGhJp40gVC2np9RRHUmojrt6Ne+/4vlRw5WOp WKfVUpfCtbuD/ZCnSO65QE/7k8QXNJoNN8ewkeXQWhivdzGChhUbxSRyg/ieBk+sINI9mG5kSPqN HFl8hY8wDEfL1p9bGxieMpkJemB6nTuLBTC2S8tHFhVlAejvS5dHCzjOE7d8xZcRJZwOsU/wJmsp B5TrLcuIdiefSpUQj83Vx/t+xcCj6/h23ip0FDm2SGfIX1FEs5UUNUTCON4PGbslcKsVCnu0w7ad RHeHQ3tvNQk1sr3hU8Ia06aiwr4BJ0LnDmlUo4JkwnjlVUmNTu9wgEpKu68T/1T7ddrUlUrTsUCr 77lU1Oje5cfPod7C+GN29nDOYEAcGRoBOaFz5dru7wOC2NxAbTtmqZbfr14LnV3Lq6sU3kFlBtjo 5cqWgG9uaWGBrRSWOXXy1OyJEymuAxpF/0rNk6gXbOAoOjK5ulIZD4zUhNJO8gzKMILIGOQ42D89 Ma5KPIMDZ2Znug730WGYoqefeeby1auKZuvspASki/2IoIX8En065dOcOHsKyZLdBDyanJzCZZGu oUQVwfQqZLs0j1+FIEwFHgJLssDJIKsNCKpVVUvNHAYdheaq+RYxRqhp/fecPUPoNZ6VkbFh7Kfn zt1zYvpEII/FT92qq1evfuTJJ/mNzIIKHXs/1RhcdWMA8ZkcR6AJdiCF4+qFC1yc2AJku+3tTeJ4 iAxGmyZQlHGhpCOcyjuUWo3d9H3GNClkFZFJaqDJn4KHlCut7l/YQJz1qheyrXgvtyHShB3tlR+B Ydnvs5ta8TE0OGqEUHOUxIOEHCmlRzv2IFxK1dJnnnuegktOokOIxsWWnuWYa7SDm3SQBJVlGP00 Mov5v9zl40LA9skY1n7if/2X73rf+wmi0mCd36q9wXmsMAKB1eBgc6+wuWiDRkKooqwmT0fSC+yE 6AexulBQE4zhOfEciGaXFhHeV2KjVLCY1e38mTXNnxJtCAYo2fpWhWzEdwsRxQ9aIFIEhtLYXf7D FUCKqBTtL6dxNfZLYJcxBAplhFXhYVXf+38SEGNWuUWu1BTkv0zHkfVFOBjdIpDZxlDvqaoi6loq 0IBmge+7dP+dAbGq0plP6dEm1zxyIU0LK4BjLQZhg4a0DWnr2LUIhtvZpRghVMkSY8wBZdhIGJ1t HCWevmw8R31pjIaN+QhOQeDgUtiqhvoHsDMSNbEMjK2soHghaaY6nWKztzbhJXRiW8YPr92Yo0g+ wx0bnxweJrIFy2MnkX+KQBkl3g5/qbCFGAnSFKBD2ZeIM7HDlgFAD+k84+BqJc5RGxwZE9whsRqd lXQ5PqMsivJSaA2IbDKqCgHsuZcvXyaAX14QzJ3uIusdXTUXGiWss/uBl70YkVhVyiYm7LNVvB6/ VcBsbxcT2PTMdHaYdA9lGx8eGmHnlidIi9IJ2YIFDirekYRFStz+PuiMPZVykZgO17bWwcjxsXGV ZulUFNKHn/gw5AuW3SAoeWER57cNItaRyCfhAfrQDnrUuIaa4z3gSCe9WXC5MrOTkxN2GTMMBb4R E+4QTjEGk+tS3mqjrKZf2j3U8gsoBArMa4ArisEusjE0ImuW0JDQzUSiBhFC3sJAJk61Vhy8E/VF 0ptbZcURL53EJjAnCFK2dph1ZbKYkCu0wpxbYBsGB9k2kkrF5iGhLeacxIU6rCHCV0XDjw2IH0PL a7MRoPrJn/gJ73n/B5ZXluOPEKOaO3Woau8eXm/4Qd4wBb2rADvlxdzehsx0FAtJ/Xb+qsZUeD5H +DFsyZxHBsTmK4NJk7dOJJYMFQ5LlMwXfMQ87W/nGVUuwLsSv5MXEDlIAgjaGPveJgpX6shJBhSk 2pcVI5o3P0U1pN6etdU0YPrLOe6yGzkpri29Z0aPdkrvoP5RWlYj+DeIWKweTCwsw2Uk0tjwGieV irzc6chgQiR1YAFgd66yEOeVzQtOswlFzWd02qEqYCs9GROHAv72bPqQM5dJT62AFMvz1bUSfF/k abe1kgKUEC2CdTCMVpSllx+G1xQq7e7FgYtJF07e8GaGSIjAsrG1ifyksHm4eG0DGY3d02k1RNv0 IGWRpsbyEmYH5aQIGItIai/iguq5OQxBgSME9zi1UciuaEoVAycxg/L94CCOBHquyriNl2hnRw1X 8eKSZtPbNXtikiw4W7RvIpXGeE34Cgju2nrSCw2Irlx+8qF7GTo3JdrWlXk2jSySTok3REAYnxiH 2hDQVKpnHwlokGgQ+2Ww2GFU6iTt7MqVK9evXyNoENmQtZ2enGQoy0uLwPbo+Ojk9DSFdk+cIORw hoWAZxCtL1y4mPDvU7OniJ8ijANUI7hN9SMHBBNMBJZAVNyRUXisXyH49tTxGHhVgMxJVZrs5yvI tkyc4pisBbCYVpmxPYkKQGh+2UCg8qrImDSKxThIpJNgUQlK/nEgjv0KRyZoET5kVPoai8bkXSgJ BdKuzeqqqQP5sJEwGPZmyII98PqNeZAFhEQpsq0DHTlgKxO2g6tT2TxpLUdAE3KvuHA7T34MQGzs 0foS8sdHnnkeww1hCqp9YvuVWpaFS2hbPjysqpwksKvyiqNQ81k3kfkbHkM3BqDESwFM8ZzwPl/R w9sPLpBSLpB8ylyQCYmnOBYuSEsZ1q7TxQmMHM2jb4AcVVtCs+vkny5J9OH2wCgHjGTrbQkGEIZ6 28sYLHuKUpmwROx7D5MafsfDIu0djo/3facI336TbGmJc3A1gUhUCjiXVnukKhdDo2o6GMRV/IbZ EfRYZVY03l2Oqj2EQnKkHoLRrew02aq0c9iBIzuy7BjqlALLOJ2sxAzIeohMwMq6ab0EWlULlWHI Rgmtb+yesm46IMxIqH+IHOGpCCbbWt9kHwUluAv5pyzeOqHKhA0j5QMWauMnMz0mo7mFBfgCKYfh 8zFv0j+W3Zj6xm4KpumCnWM5Zwxcg7g0pF28vpZHEHGcACePN968vlHqBqk0Xj/RkGRoWFrcZiJP TE/NzEzB6UrL6eJ2KqjBhIyOCS6YK7RhTHau09qB1u/q2Y69HDo9w8fonkgKKh3IvJBbcog3fUSv XbwE+Q4RIMlaKKY4T2KzTYqNEqSJvyFFcXMD+GHURH7ubm8aZYim3vjghz88NT1z6eJl4ukffviR xYWl3//Pv48GLSAmxHd4ZHZ29pFHHkW+gC251PUbl6BvNrPR0XHQkKQNYtkXFjC8zpOYzVYBJrJw yIksrWyEls7ZGxgqUieXhbwIFSo+X/JGujtp1KWO3dIulEaShD7HVFlesUdchhyBTfFbSCxyPKCd GzncRq+p9IOoq7C+HoJLCDol7HyMDYMCYzfm5omaRHzG+svOm9RkNeSWlR2F0el3RsY4TrOjVyHR sGnV6y4H47gTSnZ+yitf/b3/4B99yRd+Efvxh5/E8tv5k//rjz3z3DPXFuYMiP5Wk8XB7VKUiRuh 7zCNExNTRFWxxAwMX20007yAdJL7HNG5Km55AeXYEXITOkn+iaeRinAy3AQ9pT/Yk5P2jRFhfCm5 84x08lBLPnLAUXgjYpZFy8bJaCE9j8/g413ltUtDYoV0YVELTf/fH3ebfxs82kfFL9fda5zFR5p1 0eAbIBRwasn9sCpXjGpJDqvMfN4LVXDg7hJiCKPuIjI4pJ2Io7U0k7H9eBOKSqCFtHogragHxUvm M0llRj1l+LlMN+qtruvAHO0rBWG1CYnNTfptN78CkPduYkMDIGg2hYbBc2jl+nq3nIBn1b0bRkDn BdfQXbFygYPAMoIO8fjA3JnTpwi9w4qF7BbTMMiIucmFTQ8QtthQAUSrjKIBtELkQeQ+RZJJv0fI ZtemHN46DVDAH8wPJH9w2RNT1LKFPLC2LSHX4WJAXEKWQsgT8Sj2RV37GDySmbLdZNjo7B46M6uo Zvvsp6amkQXcS1o+PqzgiuHApk5tcdnYuigTwFqQm82sKdacQuTdPeQnchvSMAg5xkjPts4g0fHP nTkNZi0uLXEXNie2GkCWy2L3A3lPzMwqnoZqNG7yicAcTuP55+avQCjUdsVjiL6MFEMhGMKzYTYh 74ASgCSwdPega3PBbYzuZgLXQdDVtOG51y2Lzn6COD05PjoxOsx+Qg8IcA65GpDjkZQLzT/iWvlk Y8uDqFJLTs4XmV3sJS0fxRUoiYaPMldUwSR2BphaXFy+cWOetbei3c+u7J7OkrmdEKVq+FXdKpqd XRBVXQ6th9vqi9nZs6/7nM/78JNP5pOwjZw3JImrBYWc2q//8jd8+zd9yy/9xq8vzM3/wFu+5xd+ 9dfIUXnDl/31C1eufOTZjzrqV64GmZn0aAKqnXX8G32oCfJ77O1D32xCCntwbhJ3jwwYPGIpZeGS JlUUs8qTbNgwNNzFuVw/AjvDl8jmQgNMEUwI2TBu5/bjzlb4caTg+E/4uprkONuMFXApJcg9nkTD q2uFMJJsSwksRTaXY78bSVag7DQY3bTRHm/BrY9bErwLIrqdXzUeHKGhAmgk7wbw9NO8LuvWXK98 RfqL8SvV8yzwpmPnHTa8CoJZ/RzZkCBc5tICpuwy2sl8Q3yziiORJuTqfq51z2mcz1aNiKX5jfWQ sDDX04yiJBBtns/QrT/1TZuUvE1JMgUKEwLBPgoNQ18iAErY9XarEZI2P+JwsJCoioyvDxkQkaK+ sqp2QgOlMYKlZ3e21hE8UC9iRpMd0/3mHJgtBd46mTS/WK0W5m+AgciDoCGgCNSMj45MT47jsZgY G0E2RGakYgwgsL21wY6/u7tByhuiC2gWCIJDFUgrJyuGml28NNLTZUWjdOvp2enJKQx8UBvbLB9T uJ+zY6OBRhEyiZ9gcclWJSqQsizMj8q9uveejAhNIyTIkDWYnp46d+YMwUcKhurvPzF7qrt3YAvf /Nw8eY4qF9aBPqvqYYiEevKuLi7LgRLNHaV5jUgVYsrsSyHfd0sN+bp6QFJFVlsHuXzpMjZdBTmr rbaChJSInWDsHppz32TTOH3qJNsFcaN4oMZHh/FBj48MY2hgdhMfA1YqC1epfhKHKCoo84QrJllB UCwCtKC9oHHqaZu0BsRQsaXa3oKXGU7uRc0kqZZBAoZUuYZsGBX0Mzg4zOqySWozzybb2J8SccfN pXVa06ySQRsQz52552f/9Y//xM/83P6eqhhBUi9+7KU/+j//yP/yA99/6sx9b3/HO7jg3/vm//Z/ +bEf/b3/+PZ3v+8Dr37lq0aHRv70z94FIK4sLf/he/7Epne3WZBQIG7lKYRVkqxVsVxW9o1taBpn MDOM4YL5dO6j6pMjP588eVIhtfHMRwYTW9jp5P5fPBeP4O2B2IsDdl0unwK/vIBamHJes+FhBudk A5mUdPmNPTCAjhd5PztCNGLHBlGwgFL7Krksq4iaU8s1j0rm0EiF+zrEUkb3UtTgNjj7ywJEY0WJ BwguBR8Jki1NgJJtHVH1yLBXzqzj8iQahdRRQF54ppRpvxsgViuKNjcLg9qsJJFqpmzPUVao8tZt 2nDdSYmHRisRmAV559YNDfKV6LPyyyPm7+woGVxbZvbsPJWfwOWOQ7Y2cMT5LLMGfzDzRNqiVsJ3 CCjsWhj2duwlc1CrW+LYWLyyup7yEc6wZKH70AjVlmoIwUtZeiur6qziRvW6NyShyhFiTFVCFiB2 kv2FY2EbQUeqmRo9CQ1PnZw9e+YUDI5HBVAEIOwcUtsN2rxgS0MPgRChOhAL7x91GJETs3OD3Aik DJIVUIzXA6/4ZDq2Ai5gM89mElS4OYQLD6ie4N4OhcxYLdy4XBEL4KWrl9CaGe7szCyAiP2J+O97 77mHZ5Pbd2WVL4ZfmH8e+flLV3h8OV6R9RaWeHJ8wQikqhtGavrAEAZEzPkxlnMOVnIMC8RhkAKO cRLnBD4c4AYh0Usr9xarpEasBAkBQkvL/GjweKycnRJVDB8awjPUwaytLC2S1oCMDWTDQNS60PSN jU0RwD6GWwqLojrbIXwjIqmoVH8/RY4UKYYfSQgiqSQxxgzSUWAUah69cuXqiRMn7z1//8WLl599 9jmBghYbF4rFSJddUrCX+tKWTlgWLl1VoZEEla/SuJVvFw+hgxtzc6/7rNdBle/7wJ+dmD33I9// g1/xJV/+s7/yi9/z/d//9775m1bWN5966kO//lu/Taj7N73p67/l67/p1a96JabD3/jt3/6vXv/6 C5cuv+v973ZWqzUpH3KyW4zisYJiKTAO4amiOCZax8k7GgYjl0zazrhSTmfMXvbjO+HHxQ0jtkTL jlQZGyLvZFl57UlTZCFMyNJD4nwIUKrdmOu2SV2yuGf7t4QZbU7EP/aqSBo3cild8TsfRXo0ROqm XJgLsq0qhqFRqtvaZRsNq2ybF22Zq42idwNQt+R1HI0Pxoxscvr06dnZE0wAgIZvQgpKUzu+SnSB ewfep6TQUVZfmgpwR0xMcuUVt1URFcudHI9te4Jc7ZwsY4+SndxxtwhQmmuhlev42UloMcvBjZpn Z2s5eto0gP7n/u6aWMcDSBRIBGNRD2Q2smVHm1eZMa+4VLEu7FcjER4VHYXVGBBSmI5i8lSklnJh 2au6unih7tIuTS2Lv0o7UUF2lW/Ahdzg0uWrl69eCwrxKR5rpnFxcUElUDsRtnpWIM7hYZQ5RW4y G1IHb+IZoUHx9NQkrA8gEjtBKiFUsrS0COOz0Q8M9eNXZObPnDmDzwfYBd/uu+8+hXl1dMPC1GfM 82Lc6r73Ez/h4vPP07MpyX2iYOchAP/PPfcsksIjjzyc6ibsvRQ1s5eQtiR9ZCivLC/jSTpz+gyV GXg6IgpRZnk2rGnsPZAmWPWRp57ZVX4amVVYKqnctQQzQNh2B5NBIbuPlTU5iM+cOfvQQw9vbVO3 iijxecRD3Cm45/nuE0886Xob7pulGCjsoAh6veSsYL5NsIXTbFTVCpJlvZxQjLl2W0HglPumWq+i Z9XIBjDC68LkIjCCjFhw0PTt3JB4n3qE3hpkaNhYW2X+nX2oPHZJdT6Aj9Onz4CYzz37/OXLV/mS mz24r4STpS03+Kcowd5zIwY2EmBSpY4+v02u8cZ4sLm7/81v+ts/+TP/lnC/H/zHb/nFX/nVn/35 /2NjYxWw+po3fOXP/dIvsdg/++P/6q1v+51/9i9/9KPPPvfaV7/m13/pp7/sy99I+uOfvPdP5F53 pJXAOBCiFECxqgJfWjoRg1ulWY2143j9mTGsw+AgHNsIbn7A4mByrbDbZFveC9NmuvLaOEL4NE48 3drV21IiTOqwMcJJmanbiKTfpE4HPhxElY5C/tNBfHL/CXOJA0WT2JMvMtFlt1keWqJZnX4LeC0l 9C8AiLY1+dDDEUbmOpuIBQzGbmXtypJy5Q9ST/PYai1Pld7ljTaQJEVhC0uS/B+JEZ6BjCqU1h45 fxpVJVOX/UaU6iXVBmWRs3l+S/TlTZsAtbHzEy9VTIs28mqbdMxD0bvrADQGDcSkUkwRNnE6+FEX T/2H2C9D4BTCce9g4bDfdOnFPs+WNQnMNQp3xYiiaqoAHEE58NrC0jLFnxB9DLAdczduQHgoyJTm XgPRuLtcFLqmRCFKItjNCkEAfDhYPJHUUlqA3wn9SAI1JLa5vYkwyUMjNlFWlZJxjtbqQvUEChaX l2FkARTeURwJnRPjLiErbcXbOyFgghWe68zZ04+96FGe/fnnnwd3eQfx8AMffD910CyXdmA6pK8H KRk83snZk+oBf9jBIz333AtPPfUMohJq9+7Nw4WlVWwWE+OTeH5wNGOp5DqInEzI9es3uD7MzACo IkneHjr16TMnqfeFdZ9qNyjx5HgArHgtXNgByhtVJcED90d3khDxSnAGK8C8sbHIjtmv7THUQHQO 84Tvmy2A1VNwSQplA8SK3SEp0/U6RGSS3pgjlDoJRLiYvM3KFOA6G9mTIyRaNxy49977aHHy+ONP MG8AJt9FDnf3RetCtwJdQ9eFwqONGFqOrEJHpK+erl0vevTFm4SL7W1duHT1v/2mb0Qdvnr10v33 PUSY1H945zv48tUb89/1333HL/yfv/bGL/lyvCI/+E/fQpmMxx57yd/66q/88R/7Z5/0qa9hl/qT 9/yR8rTKvWwHUuCCyttVZrMk4bHIL6/y5ir0a2nWzjR1w1CEUwGaMuDwj9VwTYlEiDy4f2LLk6Rs 0cK3FX+knJnECmvZFllShVO2TQxGfNVFKJAjSMnclU3GWEmMTZMuqbulTLQZWyiZtmVym7pYfmay jSZ/SYCoi1t8zS4ghVQe8YhY2Lz1ByVYVRI4QjHQyLYt67yF30S8SxZrfqt4u/vSqJ0b2b6WwQ24 5aionQ0mf1bEVGBTqnXFyNesdVMSRiPVSvkr/MbH3Jgm5N6yepl4WD9XnMjZpJuW2DaTeD4DeSIW bwnNSBpTEK4Ylb9VJKqK9eoyBk/pE84FNOD6v+zHXED5DLt7y0hLSyuII4pGUCX8DZygzi8k24pI tz16QOMaxV2L4mXHW8qzKntf/ZoGKTsGEu4gRQKFuikWPxVU6dtRDxZiZnbm54mWXYVNbJdWyQZu R2FmQAa1Dp5gZrr3BoZAqZgw3D2KpFq8hOoB8NBDD6Jpv/e9fwaQA4j33XcvVj+U5dW1ZRFoR8ej Dz+8s7nNCG5cu06RnyefeBJBCRvR5NQJpPWllfWnn3nu0pVrlIIG3ZhxwvRAwwT9AoVoylaFdMRT ia796KOPPvvss9Tt4OfSpSsffPwJngQnNUhIaJLaVOFtoTuPyj25qiPP4M1HrKXSlQr9DRVSfp9n On3qlLZxVKqNDdAP+3/IGO5ka2Kh8c1rY3cVJjvXbCOxpdna7k3i3ZleUzKkjHKBPq1C3njuWcqn n36WeFRC+YBfgIOPXO/3zkdLaKzS4x3OhAy+7Ev/+q/+7M+87rWvBQff+Z/+8Mo14eCnf8qnvP1t b33h8tXv+vt/76d//pfITsTQ8brXvo6h/ec/+oN/+Pe/fXBo9DM/4zM/5zWvhYL+7MnnV9dXP/zU U9evXVRVJtOWqyIbimRur4VmA4XxBVAQU70iHGgpVdpAI2NitOBE3vhFkZTNtUJD/xzxcKC+3C2C kFmCYnLWVhCFCKyF3JTtBzULWIskop4H/Cn+dRhDOMfLkkxq3dy/DXxWX5E1JG4IqYokU9EwY7ob IAY3bz/utohFZrIoJuq16ymtNWXfRc1yXJNkMFtZVdjPO2odQ4Ti3NesLWkqu4Jso00LhzagZ+/J 8/JCtIiS5L0lOQ7BSPWoaERL3d9zo6/4Y/sL9co1T4qWwHuq7u78CkvLhXodsqMFVXBEhPtCIMWX bV1N0xYxMFsqA0k6rxR2W4HBRCukXkofEiKhAADP9VWhgc3t3RUKVLgEHE5aBkoIquJAaE6gMlv0 LejGLwpCkpaGG5e90UIxdVv6gRGFnShwVV2qQEMGApZlwlkJ2FWZWAQhuEMnA4FOJkgoHh4lYYa8 Zip9WyXsxPbfffbRlyBRRUd2RQqJ36mhgJsSKLx85SJ9ZFyJZN/NAzFg09buAHw5f/Yco2W6SBqh 7A9Ih0R6+cq19Y3tFy5eRjAkcnFUuaWHIAWogcpMgXusVDRYIDvlmWeeQVREzGRpeWgczcwgHyEM kkvLQAm4waBPmjPVUl/2sk9UGIHVJdZBqlOz7eHQ5YHhYCjPQq6SXsHNxaVF5psXBOPLYHzzYHJy koRlNoQgAVdwZrMCHmKlYlrJZUMUQuR0WV/SdRJzo1VkitIk2nSsYtcUKJufW1DodQfZnVCAdCIz 9hHetUAwwZ8lODqbrkn2+HHy5Nl/8y9/9I1/82/94I/8Mxb077zpzf/ul38RS8f3/qP//t/+6luf fe65r37DG24sLD75kSeqNv0vfuQHnr584+EHH75+be4t//QH/tX//r9fvnLhI089OT9/GbMrmaxK kVEIkbNsLeFGxAhsJRjXgg+mGQLs1SsRaZ29N/wajc8mPlkbI7+IS1qCTBt02sxcESe3g+YRpFgp 2yi1q3EHXlsTbCQg636cA/xhsM88yWNg3VNyonMMGtAUJzr+YgvGc9vSIwQ8Nqo6sNvfvzsCtj/p lAagBEJLpopt8EG+L/18MHvDKQTTyDmhHYM3yf9N7CrnOxkxhhc1CMwHerQ4brOhNFtOxfGg4bE/ GVMR9LKUWkVte7laJsdSY9DKq+1NQWhsmVq+QQOljTYF8xpnStnbtPEogrd6zEUoZj3UJtUxPNKF HMWtbiJEwErmJfdUBrgSoucK7cJEGydTMJmlZ0NUsVlZF1SvSBlyku86UlIMj+g5/NAz06dPnjg5 M01l/bWNdWpL9A8Nw9EgIHdI/WMy9POgDiiS/w0iUUsOtX7uxfOKkoo0RWBj0JnAbEAQJZ1KD2iE kKByquhV/cBLPxnLbMutJKxB5dQIu+mGtYZ2TEwf+SHPP09V3n2cGDMnZs6cPs3UY9RjbacJ1hkY JKj7hRcurNIgk5IqBx0rqwQWEZuOfLGHcVBTYyuSC9CvAqaykTuIlyxq7hLVDMmZG4EsiIfT07Ok eiBIjo5RL0e+ISyYYQATXKkZyZRjMrILSRIEvzG34xMgnjzbF9YG2E4yoIyjsuZSI0I2ZsVmK5MP okbUps+dFQoV+2VeiA7AN+9YebrIq4o46JDkQiQmHDkMjB9QXnnWvRRZWVcRCqKx1Bc4LoxyNIAY pdW81IJLayCHA0OTmAI/49M+gzpMV65e/rzPfR1i08/94s9jTPj0T/uUL/z81739Hb/3xJMfRhhE 1H3Xe//03Jmzr/jET377b/8Gxmq06f/8B39wdXHx2ec++rbfefu73vNHGFDs+ZftGVcScgvGLfI0 LVpFapBiZDgrg/T2nglDIsPGWsq7egfi8fvRFTDouKKiKnLHCsZHiDMlOcRXaqQII5/FGTF4DhOA +RSNklmVPRfZNhyVoA7LgPK5W2CJsI9oj8LuftMq1qniOqp9abwxPSRyRaWIVbnPTq2aYVZRLw+S p82b7Y+CNceOO+Kj5R1dKZ4ovBJBEwiMxGAlZ8gpr3oztq7plryyhU0bKooObBlAtPs+fXoFhYIq Q4iqJzTjzCAt/B31dA0OcrVSctXJzyUuxhkX2ne9KwftGuueaU2VEN2hrM6AAVFIJiEueCdSaMBZ EmK5UqLNy2I66SXQaBDnI4nHsCEcqhJWcoJpz5C1WkSQfdRrq5II7Giyz+CZ6cPLTOEvtWg2n6Zo 3th958+dO3vqwfvvOzkzde+5M+OjaMw4xDuWNnb6B+ngKsWceVNtPW2H1LiTiC31UWXz5ZYANMC+ zZ29IVnaxrgxIhm2O03d4DDlG0gnw/dNYqBkGcnnfd2nH3yM4sqS9mW0UuSKvXhKEuQF0pzrwytP O3OhmImDg/vuPQ+xU8KFatvKr+7re/bpZy9euIRcqrbYh127W3tDY1Mk6LDiyFlc1nWhZDhXPLbj UVW1rbsTcffhhx+iuG6Myvfee29//xCBzUwhyLiwuDx/7frq/Dw1u5Hv4qbUpMp5QnaOkvxUHRqt wVozO7U2DVwlY2OslmsrdWHwZu4Tt0jAmkPqtcSSmLSI8ke7AqPkeiw4CNFYNABZ18GQ1TzlpjmH dLQbhBrO089vNWnISrFETNgj+FGRANmQKyDarnN0PPrwS/+7b//v/vBP3kVFDhGdP3n44Zf8wv/+ k/Qhg9X/h+/8++jCH3n83b/1jt/9ite//n/5H//xb7z9P5BM8KIXvfh3fvd38Hx9/d/8mp/6mZ+j EseLX/Ti/+sdvwuZoTjPL1AzLS5LufMSq8zByqFoUP6IZAAKtSk0H0GPYDfnHobpigThgZqumSjF NDCZibJ2fB8R/4OkYUW6UXBgI7DkW7lU5LIKsvWxA4mFaRQ7AUNqL/ScU25WbcvADdDBamNxwcfq z7fW1xSmExc/n7ramJRrY6wcL9ADtAwgyq+yhyxfeqq0IS/oUIGmDYh3BL67vwljF5UcwcZQkSqT XQBiTMzKhgPo3QwAxZB0KCY54iE/jMIZxOo061z40oaX4WFCVDUNe7EzwuB4jqB/niLKtYPHIOEU FvP+JnjyF4uYKV7JpRJSw6+C482q8JmHrSo1RZKUMhEVSv+pGIpBVTibqsw61HkpXpPseUjM0sjZ PlnAuMKV+So7jYX97oh+Jns8lrihJaGwrRx2qmgYcyY3lLmI8oWzJ2aAwmkCC4cHbu5ujw0PEXpN BDey5I3VLeJohCHeEXlsl9pT+0/oE6TS/LiJGTljnA/QkjDGAJTOhLfj1CkGwdBh8znyhhUgSRvV Q9VPUtjNSz8ZuVTtAYQypWMss4wTnTotaoO3tsZTv/DCC2xHdChFT2eHOXPqNMv/zNNPQ51Wsns/ 9MSTNNhgaSDI/oERAjDpDBL7MXDpJdF6ZNcU9zrn9JFHHkGQJaPZ0TYK90Gphg1J9kDmeubZ50lQ GRwZxTSoUjI7O6wDSqsDYAyI8p8gPuMupog3IQubVD4hxkpVKoaGlhYXgEIEXILG4T5GibKvIFgF BCiQVVl9Whvne/F17AuHHcTSX752A4sGkjadsljZEDFmUHCQfkYGayLmMS0OAwtbrg1DsCGaH+4q qKVowg1ItFnrNZ/x2r/3d7/55Z/wyb/0a78e+Ykd/Tu/7e8/8eQT/9P//E9//w//4H/78Z84vEkP VblT/qf/4bu+8I1f+aEPvberd+Abv+5vApTve//7v+Bz/+of/OmfXLjwzNvf+U49REsWjTPEeqXs CbAo2sTM1Pj995w6MU2vx0kijPDt88jy0MuMrjLIVrEsMSkoV5yDeYRsKLl9vZurtBJFtzc2OF/i syKixUAJkQk7JT9bAmLEYF/V3KKfSJ9GJPubhCOqoLO1Jed1w/bABHXDVIbU3ghdXOIq/WHW8XEp CwD9ko9ZdOrl5MlhNOeWqexNYsWwKqtjkocTlIjnqGyBFbabTyuU55NbfwrKt97UOwKmiEaOOeKw bCv/aVRRxiypgLB5phsHoOoqFCiD79lm2FYRXngLBolcbMEJo9MAG7nSAlqAyMuAvs1BOoJBHEJf vBCqb9gy8wUTnffiHcDbrjFSYq37SSnLIgmcil9RNQ1J69CP7xvDb2bQd1f4oAQIi/deG6FiWoxx C+1aCXbjq3SRIzdOt1bMhSoe2HqowSvmUauRJAhDAVKRAq6wtlFMDEur4vZWV4mLfuC+e86enKEQ aycVGFeWxocHid9mJxyfmvro8xeRVyg4R24nA1RNxv6+E7MnGCQYhWoIdYO0oCQZB6rrQFLzISX9 LYd1dOARTu1R4DQhOAJE502rHsRDn/gyKHNtbZk9TZbEXhyvwyjkH37iSUeM9lKv8Orlaztbu1if aJBH5NFjjzyK04y1OHXqJJPMIJ55/oWFxbXt3U7kpK4e+gQISlQdgCTiHm4mjTV7ndMM7OraR7El aREs7ycqERUEdZ9KfFeuXudnfmH56jVQkv4nMLC2JaaaoHAWWiWhFS6u3izsR+640nnq5BmUEaE3 9ZPtqAIHUzgBFzJFZEkqo0YGugItCghj39yhYwE2R2U44xdELCF0HBgiQujKdYp1rQ2TVD09i6hL gtHcdQLAl+gyjZ9efRN7SWjvpQonUVCmUrQ/FjvOGBXWLY6EhgcKfVluRKc+d/oePFSf+Zmvfdvv /I67oR488sBjr33Na6cmpj71FZ/yaa/8lBc/9pI/+8AHP/M1r3n1K1/58//mx7qHZ77/f/h/X7p8 hWp0T330iV9666+TNc/API0N35iM1dxKzgh0NyKNdpCi8J9DDBSCYksaHR/GAU2zChraEDB19fo1 5GgQsHj7nOzsDVyZ7FgMVEoD9olR2SKnPOkWlq3xlRCNkkUgM7lNU62eAVFpZUAwFubi1qoPIDmu x+B4Azs3UVbMqlBPdlj1qFDpsA6UCcXkL69u0aFHUKoOcbqKrD3yaw2C0ZArYV6rK2tkj0OrDs9u pzN73iOKZ1duXjf6PQNKL0PBefvnNqws4CLnRgwMPsMGO81GYp5RZVHgKey2zUjcy4IJc0K9JCZg h8ApjriS3K0X4UMMMknA2gSd0DtZ6EBP1Cn2DKkpCne/pYWAgVhTC882m40MQRKNXIAaLOB25L9y DTXho3rr9u7k2AT1Z5CAVExodwfvLFdBaeIF+bmps8qD2d2RwvIyBcLPMjiy8bgTC5uVKmmTAsha 2P2VoCrbx5VKaFu1alAbDPWDHUZnmRREE6IoRYLFuQK5EkvBVsFkEUOyvbXeeXPvRQ/d23u4tzp3 daQfHxzBfvsqBMHd+/s++tEnx0apikj5zi4CtQeGB6dnT5DeMX3iRPKPKY5KNyw5hTB/95Ccuj7U 30tiKeUGmBo8wHM35jFfM1Gry6tggB6kqxMm7+6fnlpfX0GmYIVwoWTeiTGE+tM3IwFVEJ9tHyp+ Chqqs10nzhrU850TsyfxIy8uU6mBsjQgAlJDsV+wGWhbasT3SOaZIQVqYpTa2mazVJ4yVRgJEwL5 1zfBuMRw1nZz3uC61G1AhSAVvkRZvW2sBnRAHR0/ferc9etzH/zAB29cvowu4cZ2SqXBFgtsKhC+ v/fGjaukV8tn39UxPjnpYpmSRlh7ewoYNj6mgTlGsrhCDY6+AUoxr+EgonMWg5GsjS3ANaT54YXs AjLewxptk2B247sEFirA6NyrP+XT/u7f+Zpv+sZv/eRPfvnb3/FOBvChj3zUYeFMqb79tV/5Rgb1 G7/9ti/5gi/63u/9vm9585v+yT/7ke/7gR948qNPWj+V968pSOLN2QYoflRLSkKe/JUQWYq1oR+j 3KDNQHdpmc3zUpOOyh0Y2yQaKErFam+8VNKFXXiikT0rgHBZxxorHz6uAG9zBQrt+i2BPNIAGg3Z rs2mXnQcStpp3QxKQWXCWXBwdwfUVmsk9ZzaUdoD4EsVIUw8dENwdl9BIEYoHwbqQl+frTESNDYp KrCl0pnluhELy2FZzjp+fav1QvPp5w3eFWnyjmfW68UQkus1l432U1DVJTxQO8hwJWADQUY14uD+ 5P/E+AXfxrEgUFMknQqxaD+NwyMgZ9Sz6eCWAHLxQ2x5tj5au0tXFsuF2XnU2X0XMk9HAeEjYb+W qfgUYyciFdKTSshgPyHgDCteRHi7eBKEwFMlJChXBm5UwcQW/1jYxNLNT3R2lN5IPGyWkX/VsNMh CnVD8g0E3LKWpL4ysSJKrJb1pOPm7thQ34nx4YHuQ7q0jJBvNtjP+6y4ti5Vk1JoIsIf55IQjazL /oif1uKn6hKyqMr4IUuK3pYbK2g4586ejQENSYpIWExAfBEbGg5hBoHpT7GsoH8HWX9DJNidiKZD 2wBxzv7exCRVZ9zImSgTNVPtZ6wWxTuIs0EUAyUWFsic26NeAzNpExwzk6aRFgSc/wbRKwzSYnnC C7QjW5RgQJlQ/y65a6CTC0/ZDCttNkHEMTfjcKRxFSkkavun3lWqntRFpvPzz1+4ce0ai8piUF8F lRBlmYrQSbpDeCItT75phb/Kz6eSR85gpr6YxX58hUBkLyIqEQCAHUWLKGM5N7+Ir5lndrRc2E3O puj+Ucv8ollqvTB/3ZGfOjvPGhD/3Vt/461ve9vf+dtverkxkeCTD33wPX/w7j979/v+9E/f8x4a e7NN//G7/uBnf/GX/+hP3/W9P/BPP/j4+0sNF4s7EG1ubker8cUcZDJ2rUp7w5XKrT52BKjrfFcM gu55yj61ALevLR7AOHSZYUEXYUz20gYe6m9eQDcGREXAAr7BgkYM9PkN4hgoi/ErM5GPgmqCA4Gh xqviJQQPUI/WUpLULsWcUbPDZQi2tolNg+8MoS6R4zgXe6dVGWRtBVGL0ug7SIisVMIbQZp6x4oR UTlvXxbvXcfej+B9i/H3li+2PmmDbFRayY9mdj5ScuEOFUCEZ07EVo1C+1LU+IXT0mgBsQPzrlO5 vUso/M7xetU814LyCoW5iyIkEt2X6MEyycVEwERp/5DyhxVY9Z+Q7hyCqqqrbJ7K24MLXLhfAohp vICtVivxNiUxhjum2SxPgcqf1L0CwY15Ef6lwmsyyuRZasTnoGHh9zxd0g6VLKVoNlf3kqelk/Fu bwxRtmtyVGnJ1OdXdXrlOyE+InjSzwXR+8KFC4g9QCTRymFGelj62zIc8YyKRlQZ/BHcHisryyrU MDzCKIhmpm42j0F2KT33eCI4jmgdTQ7wefrRB1QxlDGoYKRcfvykw4A7qyiGHjREUS2WhY4OiujN 3biOAQhY5EzcIGoAedC5tsamgVlEO1XipQQXlqKPjChHC6bpjh2Xq7O4sia4SzdfL3H+RdKMc4ou JSoQpOERPa7GvgwAHXn9+efwbq9BHIiG2l1WlpF6RsZw5w0i9fKooKI6kxKr0WQ7yXTllZZfUqWQ VEPJoQIdNKi4Prd48dLVlOXQDpCtUvEHzj4Ib8Z7EEA6Qo8w/58DiG9/6y983hd+6SMPPPgFn/dX 8Mu/5/3v/9Ive8P//H3fv7m794Yv/dKvesMb/vu3vIXq4tyHXCZ4qjBnE3BrIdsZ1sUqZyNdmpY4 4cGlthwfrBAV/tS5SMHI145E6wIQLaTLpO0NVTOQmpKcIFv4nQAR3suVM43c1BAjEcAjKTwctswR lo5BsLKrW3K7JqJq1agFGDRg7CCdViqmIipu7rO6mG7cc0M+WWmploSa3Ye+BS7Eiddud8/5+XIV yssq96X1NOODViqr4hfHflrIVz/5GGh4V5TMHhAxLYYCPZ/+VMPjBlOEmG4goxRvznewJ8XeKcUy liBz+awc2Fdlw+B4cDb4W0QEYy53Sv2LAoUZh60TRK74U5W8U1c8aAYyUM0bmwBV65mss0OGkijE sr8FELOBOWMbGhK9dSsMS1XxdykGuM7v1M6qQy3mRT9Oit3qCtJZHXOkdB2Z/Aq7xH0jIyyRKnI4 s8IEe0iEUjnv7dGBXqr/n52dHhSCy0/FIxItLaFbgk/vpYuXeGYi5BBwELmQhdlU1PZPPRR0SxRe Hh8fC7YXUvdI2sO0wpPzdHgCJL65XiSFF+49f36Z3o37e8Bv90s/89NANuJbGBwMhPlcTTtHhucX 5v0w9uuh1mPsUNSK1cwOKcu8T6Molh4PBmYgPCErKxvCFIfRemewhAgV25tfd7YsKqORruT8R4e2 uSGfza82w0vi8VzrNCuq5HUTqiaRNbSCyMNvtG4qe0nzchADD4yhS4aG7i6iJgECNEd2IVaYcg8J cUAlS4afggexBcpnJ1GcYKRr1+ev36BAD+bKTYiNQEgZXGW3l+RhjhG22yWRmkuNhlWVrVusVLcg Iw+OhPgNf/tv/fWv+MrzZ8//4lt/7Z/96I/+sx/8J1fnFn71136NOf6yL/yi973/A9/+j75rdYVW XIbVwtO3Cmtya3oWRU9qjhCMYDgWDxWzmhhmlg25gHJJkYLVH1x5OiqWxRcwK8g5q8LdzolU5rXs rpF4jSXG96OHUJsLWVGazh6RDqT6WZ46klAsY1R0SGqmhRgFiEBHxg5Z8QXJjt5QD0zFSClCW1kr VCDf3OB8KmhQu0RRYDpHOoifVJTIHZUk7tYIsWAgbiJKWoXzzEWEt/xr+bK1SLdox3fZwW5ZvfzR LPdtH9VtIIBUHlaCIZYKUqoE1hw2v6osUxPrTr8NzNUkbkHM2jwUmH0gV2R0/GBf5jaA2OajYJ9v rbfLc9pwwXdcKHBIdnK5w1XhSf1vNBK29l5WHxJRlgjNlayA6RIxezSrb2IQIMI4bISK3OjoQDND RWMbk+zpI8JpI7EqXxZ8MDPG1+JqV0bD2HbskY5eriqlSK6srVZ/R+0hGSRZtJNUqBoZPDU9ic9a QlbZaXppuYG5Hq5ku0ThJWUDksZKhgqPzKMdU7EfklaQELk+UIbQxjM+/8ILRDo7QW5TcH94iCMb RoG8aCpKbUFwGZ929z0ve4TAGixKVMYmwJAvT05NokG7RhNyLMHbgkKVbLOcKH+789741r33nof3 8I2wsa2ubszNLTmWKCYP7WpQrEX6eC/tmy80Knp1/btoQvrU9mjxm/eWwoxpBqIqW66L57Jo7CTK Hg+bydJPEfJulJF9jBEKGlLIq9rOMFIFDI2PckFG4cz/frLAETzExhaI5G8Sf4ELsGjHe9/3wRcu XO7tI7RwAMSzc1PV6aJKaMt09LJNRY6zu108NFnfgZX8kADiZ7361d/wrd/2Yz/1rz/y1IcWFm78 7n/+w+//7u/65bf++3e/549/+dd//QOPv0/80wgrhf9imiooJUFJQRQBRNcijZmGDVwJNKX3sjKv FeSvqD0VowbEVY4YPVnJUhjp5JdgzgFUjEcKIXJ58AYQj6CwPgx3DCCGCQMBAcQsV2XXKiJFrokT JpxjWpQryVuaDGey5hAVNqTBI3psovgovV2lR3AIUECEzo8EE8j45RKqUrWMvximAD7juDLlXQ1a bX9hmYrlJjsxeLyud1iX8l5bcLzj6h29WfYKr0d2gjZUGo1cWpW+Wsp3AE2oUmWhXjYHxQ5GQEaD Yc8myBdpI+Biu0yHmsY30xuWycjzusJibssngjCjS9grJOmkgy5rnN3ErMDz2NPp+8byIVBzMqYK vk7/DcbJtum4aO3xjqGNzNJUNvJy80WUZQgJPuJPcDyFLzOwxOIAmgIEe3X17MpVFyKiVxAWo1Ak b+HuYbHvoDdJ8wf7CLDy/yI8M12y+fd0oSx33dwlYgzp1BjK/irrJgXEpDIrXVI5u04nVZdwRoLr 08W9FZMkmwCyjkqQoRipAQYuF+qusg1gNCTYGTDbxgVCfZmb+3haiHAkABwHbHfvyTH80OAcSMEj QZGRdZHqWSoWLAFHTE9SprgHQfnqLd1xwFdousIakR44N7d47eqNtOqSXqlJVBsTSxPZvspRwU4Q Zh3N0akK2uJPONNRZlppgaRLWQZGgWXZIpvcfcc8qCS/DKKS1wn40va7h7uApeomt29bK0Hpmu4u MqhZDKIz0U4U4C4ZQ1UAsECx7pYQu5EQP/LRZzbWt6nEiJ/M0oeyJm00LOM324v0qg6ox7lV8riL CbEA4pu/7uv+4fd+LwJT2Ghufp6SDYQl2rQQSbq53C0MXBjPxOk90AqknIAqHkWxDNmh3AhQh9La S0N6xShheFUFcqG7iF5BBjSBEKYrwxS7QYIPkmWV3UyDa/02nVGAQy5mLa3q0yUAzVtfE4/m+Slf 10BLn2VtZsrYdfd0zGpwhXvFoQ9JGORMtndOdlYrJn92XH1qv+vkoLZimMtB9JpsW8xMVTyUcuCI aixlNVQILi7P9jDuDIVtICvu5Vvk4QYCj29vNba0bglRxKMmewYMJ/6Jvs4L2yUUI4HYlqw1fuPb Rdogc4DntiVEITtwVqYxR/t1Gw0DmhLN7ALOTTM/KVKL5EJpu71tRCcZENlwqO2kubUhCN6CGIim 4jt4JKT3qM1Z6M+EKOVaygaXSwQ4JyiwyeEoHAmZChrGRJPQSGKqMzA+TYqXDPoz0xAqz61gCHWO 3k0xaSWC7VPOi4KbBDwPkEZMYdeRwf5Z+rYbEIkHNHer7LzqSB0SzocARwqZAq1Yboo1KOSgfwCT v+riODATEtXjuCAIz6oGrUQr99MfZQRTG6DPlF+9fAllnSFPq47i8Mw0df73uw8mBgjTm5oip20U HwXSE4FACIys06nTp1gwLorygmqJOA3dYxJmsYimps4XfrOLFy8AGWSVXHjh4sL8kgIPpM5IBrap CDSBv4pNqqGwqM/dWMYziRLVeWJXFXWFO+WTuGdQNGi113DULv2hlBeFbMO8O5dTZYvIk0FP5yPO 5k+lElPbZngYqyiXZ2tioh984AH4iQEoEGGMYuDaz7g4N2EnI6kGdwydWnGqEPQHGq4sq6whRgep 6orPMvYUs3URd2PLO3YYzO4sIvLUSIiU5PqR/+1Ha6H7oJ+r0BaiLjxgLpIwaCb1i/Lj4l0RBMRv 0CzqNiSrroE2B3OFqCoKAGYPpD+E6ncgeICGquEDBCEgsMEy8zyUAjBU1V0xOOlLeUdAZKkUcqEq DGCXADGSoBJXGyNxnQ0xaiMVmjEEiLyQSrjDfbVSHCAgBZCIy8Ma6PYVip+3Runu0jLWSIB0GQeH ITtz1gqp3G4wvruyKOtLsRZsYOom2EC610esqe+o8vnt6yXYKpgVFLMaUHe4O+nIBsgCcwG7XFbK kO9kNVdinU1n2rE0+dbjFTSGs8uAqO2BOghsV9ib8CnZCKeZbACxzS8VHPNmRUNeSEYup5aIrwAi Rclg+KWFeczt8JoDX7owpZ0+ew9WQwaNXoDaqWAx3Iw+9BTaaUWVkJiML/JQHZLnEGlJ9at9JB6o SohR7YPf3EXFCzBhqYbrHnxHT5HTJ0+OjBD6Qp8TjHUaTJycCIM9nfskLNO+idwBUuBOnTwBes1M jvcc7hOQKGoXXqikHqXg4VOKMSytkBYhNCRb7BQx0UTa6RF20TNYDSWnSTxUJAl8AQIgu/IIwBr2 TUauMLqlRXRPCimqShur4D5LBH53P/ypL5sYG6cf1RNPPMFvBS9sb5OHd/369XPnzjFH8epmH0Ba xpaZpj8Ij2vrlI4Y5xsf+MDjU5PTa6vEtagxGzC0trgwPDZM/IyiigiWhv02t9AReDQ8xFSuiYLA b0vairdQ8qPzjXY21iSdq82bhGvJfnLJu0K1VygU7iXA4KqVc7SAQCtuGdY46eUEfMFDTLToY2oK aZGIWLiaOpLDIxhE2P0QJ6BCsJ5ysD2j45M0ilE2j8PZsuHLh2/8qUSpARwP4yhcVIQDE+ix7Z13 WNS3v/P3qFjTgkxtB5Kg02PT1G4ZpLiSJXrYH2CJ0NuMaUpRh93dYzQYswmW1onygOFldj8mCfI2 G0uMouLZXsfKpetbc+tbC+udfV1ICwxXDLCzu/zRC92b24OdB0NkOO3voqhsdSJBFLbLMMqzqEpr 3CMWrSFKOpYqF1wqfQxJN2GEheU97SvdW/PLMByTi+3K6yLvCg+RyIrE8xsQF+lFdHOLJKftvuHx 8+fPQd84SwYO9jbxIi8vk05APAN4yXNBdRCGIkX2iM6TC4KbQuIjhzu9Nze7b27tqRigoF2caWta /c2t5XoqIUHZYzTbycTwLqK0Bx6kl1APQtD2dvoOCdQiE6lA3uDBLhmCxH/xGyegXnN+kehLvETQ qloAtRlYWOw92OsnpGxxeen6NdrQkWvLLo9rkG0boUG59oV6OV9hLlGiJVS6Fw1cyevgYAXKrIs3 iuJuTpkMe9g67z1/D3sJdIJwEBultKW+PsryY0vexC+Jlc0ozBVV/pLiVzokb0pBa9LVT506BWrD SkoVd0HGwhe4Lum87Jx0Bsm6eDZvAkBMcipmScA8oBFTPwY7LgpGsxzLiwtUUMW5DBIRTzM+OnBq dhplYIpSAyMjzCOGRcpkUohldWmJNaLGFVwOiKPDsXV8+KMfvXL1GoMg/g4Q0eZvgOYKPBEkYT84 jfPGH3zoQax/TlqTR1TZViSYIVophm8PNMTGihoMUZMjTEVFPf0rP++z3vUnf7q6TKiOqpMxF9S/ pb06FsWrV66qqTmBKa7hgQOEP7WTr29qtQ728PEiozIOvsXACCAj1pEtnQXC0wNdEmMgI0sTF5Vt 0wmPCmRDSDYXSWpzrwIdvDNCa1Uq5cosqGCm0IElgluVF/8p35noP1qUKMRKnNaUqUkokBxtXjO2 CzjEpUkVsY8FH5GQIhTXb5DVOLcE961ukKPCnuCSrilnL83S2Nb+iaHlSLlthDgPoMDJLRJfiJgK htSjvPU5pPeZzou2FY2M38xKevXKKQQbO/3THgn1SIDIRrE3kydDaLrWaI8Svtm9G0NQUFkKxN7K +t761uu+6bMXry1vLG8MTo5CQ4D+xvWFvsGez/6611x96tqp+2Ze9gUvvfg+9IiD/oPd/sO9Puwr TQ6K5AbZcGUnQvfdvXZj/OSoNOeVVeXrQxJgI/lA8+vjJ8d4f+vGKj3Pzz5wYvHioiwo9lRmxuyq Bxnlk4W6SK4f2adZ/aGifnY3+sen4ZOO9XlAVM3nidc9xIeokrKWMRWzZQW692BjtYtY1JvbiBLU Vzn/yOz69ZU+OgoROW8zhpdeNkfJOzYxeLsqYlTe5G11LrbJ36wue9Hgzd2pM+Ov+epXPfenz/M+ 5QF4c4A52QHf91Hy9YOFHbUU79zNffoqybXVqLdZ60quADcDGTjYyTWf/dPnWayeYZJNFc4hgNMw UlJMpsAqscYyk0tF/mpDYUtIFIHaG6IzEu9iq2UmgNjsUTAFFy0RJ+ida4Svu8RCeIYf+cIdFVdU XafcoCQPUVWFErxEwuHvEFPIKtqYYor5OB7kBBJIcdjfA+OcSsZuYWQld2V4iBqujIWa/uQnQdjo yXyD9zFyPvLAvZNjSq2D8GVQVlsLhBBcITsQjjwNaidPqscQgeNwKZmzUOG5e+5By3G8hER6nh/p j4r+mFxS5z/GWSBJlV/V7WqHZrnPPfssNQjgI/z6DBgEQyNmrOAaUheCbffwmVkkRIItg6xnz567 //4HgCpQw8XfZfZWSaubB2wRBFGzr4CJTDZEzcOTDXb+/HlF8FHf/yYlYFU4HniDyCQVd0mhY0JR 9lW2hFhQLLiuDuQYDlklsuPxO3OKdDA9M07IJe/oYbRJCigLc9+yOYbfJeOF7i3IFYU1Gz5AyE0J 42RnUCsadxb86FNPLy3iZ1+hTSg4eJncmGtzYCLISNNEB+IUj162ehl1j5So6oKrFN/esYuGG1vU MQ5pj731WmYjIbu14LCok6CEPpZuJHgpdKOhXsdLqHj6wdbWuUdO/cPf/gcrV5cuf+jy0PR4yXhr 4k7ClxIG4YGt7Tf/2Js+8p8+vDy/Njg1LsGJmd072Jhfmzo18amvf9Vrv+4zf/+nf391fp1vUO30 wRefXbm0xLPBBL5MKV4tKwcFcdY2vu6Hv/bci88/8btPCPgenOWCGzfWOLO8/5+eeOiV933jT33j O3/i9yi+RruGwtjK+76J7dqhb1r0fWpE7x180098/Wd89av/5Jf+9Obu5sypMytXrgLff/UbX/fu f/9nOIx2KeukMhCHdFejBA+mcSK2t5dWHn75vdvr2x3IhR0dzAOwefF9FwcmpxIT4cAkWfHldzIi GiglJyZfW25CBuY2T7I+k/enxO3uvoOb5x86+RXf/RUMnnx7GnwwASgdoOE/edc/ft03fE5+XvPV n37ivpPPve/Z7p3NXRcGrpjVAi9F4sKTbDD1mje7OwbGKY9YHPFRPiL5WS9xAoCdMNG7M1FVNqws E8Yp8dM22ElC1A6qS1EajklTI1z6oLlyOzNOoMHyKu8rWi8WILCT4am8ccRPx13JJA18qrbTgLy5 sL0T9SxQxr8vcGTYNZYgI0RNxpPjzvKcIO8rs41cPzszQ/jP2uoK6gFuExaCrh7o0VPjo+dPn2QL dCU/ggoogE1X2x1CXxJDxhqiI2/u7Hf29q/v7F2+fl1JEmSnDA3FxUBjFhnTbNBknNCn8sERrZwz yozOz88xFXAy0hXGGUJwlHLT3f2JL/tEl61VZhRKqls44KyZmaSHn4IeOqilOkzpGkAa3KQIzX33 3sdOLMvLYQcTQiQPEqIyD83p7DpY2MfHR3Fmo7PTGwCpeXlxBes4EWQyjuzv4iqEe5lxdhigP4ki iNlUjmDc2JJTRS7JzkE9lH/CLWVyKvUH1QTHUo9yRUNyrR+ZhWT1jYRog5Dcwd5Lo3FA6Apj2t1h VBSgRey9fOkK4EeJhitX566Tm7KyjveVx0KBMaEUsDKNimZS0r0FilUw1ClVNswJUa7vCIih4/Y+ Xx5HHh5Nc3OpSItqneqWt/Cz4ldlLlR6Qxc1dlWojQVe3/6r3/IFU2cmsFA/8Z+eYGnxrSxfvLx+ ZR51lSkEC1eeu4wOCxpya3j4vb/13sVLyxsLy+uXFjavL9uRfnjlw1en7hkDDS89eU0jPOi476Xn 3vRjbwIOUOR4Z/Bwb2hnfxCbBuneO5vgMUV0n37vs8++99ntVV35q//JVw2M9j377ud5Xd9fvLL8 kd//MAjbO6Tzd66v7C6t7yyu7a1t4dbEpwAcUfyNcuv7mzuv/NKXn3vxORDtuXc9B11trKw+8Mr7 ps5MAYgqjd1xE+OQMuAIdqV48Nry+vwS9/rOt37HM3/0UW7Ea+719J89D1eNz5zeW5nbX1pGZ8HS TJr+TZxMN3f6tnfIuASJ+YH/yJjDzj5IA/X19c711e61LWocDZBSIivi4cyp8Zd/8csDiEiIrJRl w33m8Kf+zk/98lt+jY82FtZe8jkvOv3Q2Q//3hOgxACyyf7uwP4eP7K3d3YM728N0HYVw9HNXd5g pXJN1nr72grzvzOPGLGP3qhZb1QcS2wlioUXVXGWl8AIGAI18ciF7lw6BatJo7LnyqKlOmujBLgn PdnouB7V0pPMA5ojy4vpTHbvl8oTDyAKhYWG2LTUGTWhHcurK45D0N1DvdGaYds4zaKXJKdTAunI EHIIz8UViIVU7MvgIAopQcEAnbsh9xMFgq56z7mzNH2jrDTuPIbKpkPp8eRfIL0IGdXnfosiXXNL qxs7e1R1WFxbY+tZWVsFL5JcTRNdzASp6h/7ssQsqMVKSepoIMxJSHfEmARaTcvO/Q/crzIFbvCS 4DOFP7/s019NmCLnKTd4kPqDO3M35pABVXhjaBgQ5E9+IwAGDWW6ll/vEM/MKE+jB+6ioBbZMFRU ISURjZ17s7M45obldLH/AxwvNEJFch/BnojIJjW+2fokqbgMRMQQL1CJb7IukNCcSgrBvWLVluKj bY1d1WbrCpmchKFUVd31RU2Wy9CyspR3sH/5JjkpxEG6XpQyJsjdZUlsq3O4oXLa3M+sWPOMw22X 8i2vG+9H9YLcXUIMVR1JE6puoodKarO88w6mQUAGB5F0sPqyVY+PjUxOjk1NTVCmF/FwdX7hYPfm G7/39b/1w7/1ud/wV97z2+/dXFjvG+rbnF995Rd/0tDYwNyzc1ijxmZHpaYZqgKIC5eWBkb7UZMR DC89fhlXC+ePzKjr7OKN5f3tff587LUvPfPIKSYDFfvm8ibmVd588ec8xlcWryxuLUgSfOlnPca4 Sevl+ve//H5Mxgz7ylPX8j4gNXFu4mV/9aXcep9c5J19BMaXf+knnXns1OrC2tKl+dLXEaKH/Fc3 AESu+cirHnn/Oz+4dGMBTDgCxA4Mdgf16yvzq+tza/nzgZc/gHq3u7HJ7T71Da+88fz87hrFABb3 N3frgK9++Gpvx17nrq7wwMvvw9zPgBnGjRfmtpcooLJ9sL41cXqCN7nj3ur2+vXVNngFEBmbNWUB ojaV62t0tr3yoUu04WDyJQXfPBycGHjVG175yKc/xCxd+/AVYJetBTl3d30bWwSoxUUCiMz5ucdO MWA+Wr603DNF4nYp3eu9PG6ZEnBTwTE8UtEwCrUirtxBQGJDE9aWTCrZJWXBUV1otnoMROqVTBCK W3/J6x2VXMWPBXFcXLhGgzQ2CiMF/IKRDGsj50ResQ6eivH6rtKZHVbFRwrIom2Rm5wI+8iPpjQe bgOFEHTLswHjdXfTEwqspPAKb1LVhknpYxMSJHENJZYiJhFCqItvbVLSdI0B7OwtrK7NLdNiWMH3 +ySh7GMinISEMFkTIYGzB5WYXAymCKEHLZDww9mTswwVXwjRNq7bRL9mbOacrqgjKTQbxFzTgopO n1hyqYNDT76xrrWVjRNTM2MjlOemFACFwBTWTMNOCjIiPl27cu3KpSv8LC8uE23jpA18f2qeh9pi Z/ZAKhWrM1F/35mzZ6ha+PDDD588OUvpB3gMRRVWpwrczImpF7/ksUcffRjRUiZerPhDWBvlGCXX ICZYZ3SSV6eOCYreskVfsZaSFhGJG9mwiYGpOoqER5NSjERF+JelGUVHAXjIsEwdk2e/JAKpfCno TNgVoQFWgvUgXZtKOJHwrKpAf4qjjEmyXD8WiyM/ZOMILu/HH3Lno4yq9WHEXcmh0oe1vdlr3AVB MjnEAZw8eeLM6ZNnz546d/Y0L06fmsUHJ00atF/fgedRGN/9m+974X0vvPSzH8MstLshee2VX/bK +155n6WIjplTE5/7ps89NqAv/tYvfslrX/L4f3mS99/wPW/43G/UCXzrH/zadwxMsJPdcvDOt/78 t/BpzvnGH3tTPj66y63n1/fbt+YuX/E9X8GJpx48960/+y1g5driPMXX6RWhuBkf7/mt91x/+vpX fc8bDnZSIrscnfuHt3/99inmMbkjzNY32MuA81D85vXAsGLumJMv+o4vyvg/4ys/g2HwYn9D06gh nZzhB7mYP9sXt8nx+JoqJRbzf+sA4Jg9ni43ZcD5kFFxzVd80SsmTk3U05lSZoPbIZJ3DZXqh/VT QCebZTy/QSKwqbhxIxk2B2/CLIwQVIIrw5LglQAO6wQxA4SU4YXHSEuG0jYEok57kiWdTJII4did 88JBfBJWlCBLGZKVlYynWGMilhoEI4vlI2toCvlwhqIG7NOEzKwIYITIp57042Ps5ZJRDki7pPOb +p8gYSngi917b39pYenSpcuhCkpEkzu7jBxGcgQZuqvroCNghi0TUXMbQySwRlSNWj/jzCOTeEFV /NScXXm9wGJ84jyLTH/9anUfK4Gj6LropqKgC+LP+AcDIjlqfEAlm1008q0dOfQWl3fpHt1HlGIf Lxgcv7F/A5QjQ9TRUmfjBGdTmjAOpswL88syyNEzPob8gnuaYlO0HCD4iBiX6ZlJnOlE9jz44APn 771Hfhj6sIxRJUh9bAGdJL1wMgGT2C0Egi6o61RoAWIjElo2vOVo/RlbeakAoxUB5lKTApc76TRJ SkfcQ0gkHsAphkyAzEOgoTsA22KoCZNnJN5CmZwEdjbFtdHw6E8l0PqjlnB4O7/e9R3dRc9oVwmT Q6gUYuCJ2ekzZ07xc5qA0RMziIfgIBSIBoBXa/7KDXH4Kx565t0v8OLdb303HC62WaFxduu4EzjD q2cfO/njf+entpeFnq/44k/81bf86jv+1X/8V2/+SfDopa95DIR932+9m494E/kFlNlZ3+FT/vw3 3/lzpx46hahV78EJvL9ybeXp9zzNF+/2lDPnJv7td/5bzvyVt/zK8rVlgc7eIRZn2qwRL1W/9Qtv +ZWTD518zde+6th1bv/60+9+nqtxGkPldfv813zVqwZGBv75f/2jnMBvXvNOTmD/qO+DUHkQphEp m4Hx86H/+JFA/8c+8PKvXZ8D1j/jaz6D3YiTmRa+yxW46Tt//J3Mar3CO3/qnf/8b/xonRzQEFC+ /OR1Tu4e6hk4Mxl5sB6wEsyVHizgS16DLyXyqFVPSKRjvSf9ZKQjW2W2WqWkTAWeiryTAkYQn1gf yTG+mhxxZnIkghWoAC9VPgUvgjP9OcfeElk2A5qxHgZDA4K5lAMS1ToMscZxhUSVoIohieBIQRah 69HqjRvXAUfMQSvLhLJckyyrHgbKbuRyICdNAij1ghCLAIjwggKHLk0GMbYzahbyG18HZs54GzFS KhYM0XRggOp8zAA3ZcaYB2o9ECeEQU9OVG9gRCyemDlBrWz1mVJJg0Hmg0wdvAT9g8NsFLiwu06f OsMczZw4dfLUWbQP6rs89dFnnvjwR973/g8SssQ8otWDcYidHLyIRuyQWioIufz7PnEPUnJJvxWE dR8457p79uQMAs6pU7MnT87Mnpyi3yQ4yCzxdKDh1CQxojKNAYlYI6nYd/Y0gfQ4mLFcqKCWE/Uz 7VktZPsGhKxgVnC0KbiJJXN+na5MwD+Wr8E+7v7wQ/e/6EWPPPjgfSdmp8YnyKIH1FWqgsAjfD/8 dOFIxFGwvdGxs0mlDS2So+OtwRax8wiLj8LWRE63/MSN+eex062f6xkVZ4U9t7cHmwvYNz05RgVD Da8LMzYXVT4qAaVk1LP1KRxgeQNuhOve8VPv4GrIemFvtuyPfXNEJL4VNOyfUieKa09fe903vi5i Eah3O6ghxYCDnID2V5Hl43tEXxlg4gr88CJfh7+IXV1eWa9XA16BD6Qqnq59izt+/W5jeOgVDyFs 6gFHh/nNa97JyQA37/QN92UzyAEwMQmgMGMDeW+77C3ExqdIfLhW+EEkZKtgcniTeWMtMksgbPsi 1568xsZ+QNFCHxFRuSnOouF7Z51NUA/JLicmR0/NTMxOjU2NDfFz6sTECdhOyRRkPaLqqbZWTCva xF2sF9BBmKOcM25WoJGIBDywIAWnwgZE/ak1KNZBGqGRrouMppLjRc8S8Tk4KYHvXFDRq9sqZEVC LHwiV0mpSSHnVdCQ27unllIAHA7twr89LrPUg1F0aHxEZWPgItnlHVR9fWHx2QsXn3r2uYWV1b2O rqWNzRtLKzfRkYk5wc1Fjopiqvo9AFDqYIxyDGMTxAxs38TgQTTfYO/AEIwC+IFrp0+d5mz8vPPX ruLAPc0cDQ0QSUiVG8ohnzwxTa14TGDu7jWkrnskL3Z3Efdz3/l7zp89c4J0lFFFfcNZ2DTBTaRr DMpdNMKbPXvPyvbuk8+98NyVa8tkJe8f4IWi9cDYzMzo1CQFz2jWOX1qlke82XV48colpans33z2 6ec++pFnH//Ak3PXF09Mz1JegYI8m1srA4NdE9PDI+P9Fy49i/h17vyZs+dPTUwhYvZfvX7x2vVL 09PjZ8+efOyxRxClJ8dH7jkz+9B9517xSS8aHeoe7Dt87ukPKca+e4g+8kRWut+GEMaboVJf+JGP RLH92r6wZLBEtiw4bUWgSRwWVu29qemREydGHnro3EMP33P+vpOf8EmPfsZrXvnilzz46KP3vuLl L3704XseeejMow+defiBk/ffM9XXtT1OSgsZK+CjTANG5ANMQ9Sr5iWbK9cvLXySKZsEutaPyj0p LLJkPR/BdljKKoSrQvjPUHTSQNk+XcWgC/N4D5angx1ys/t7bvJzsL+5sjy/vrbCJEAK7F4YQpkC dGTeQcHEP/t1P/S1yD6f9EW3izbHQ5HBTc4Mru2tqZI54Dh/aRlJBw6vil6bnyPR/EXkprshFO9z ZbD42AlUmxocn6Lqf/v9//JzfxzFuf3mHb9+t9v1j0hB5phXEsGdjlvjV0AxMK7C9LEvGCyIqdDS 5cCp8g8/5bvzA1IHW1GZ0buPQWG9VM+gCrbkT24UKVtFZjaUOerECv5nY6bD3MFwz/7ZE6MP3Tt7 75nJlz56/uzs+LnZ8f2t5eH+rgHxNWkehNmTKQztEXC1A7lhyge59jDyWFuRCrS/o5oYvV3b+9v9 wwMEQG/t7/SPDO4Q3YnPh9QG+lAyGlMhPiMCTQAIIpPhyrV1Ys9W+4fw1yLsudyUgr609zNalgvj O2Y3KB9sdc7C/snZaXRlcvDvB2xmZ+89e+707EkETCJdqN0PtF2am3/3Bz90jayP/YNnr89fXl4b mDl1ODLxnic/erOvl4ZS69sbq5urZKXdd/89Z86dVp8TXH49g0ube89fWZhbxMzXQZTK1sbO+tLa SD9G8uGJweGJ/v6xvu7p4f7e/e1Hzp1+7PzZF/H1qXEKRD94/vyZ2RPXr14jMmGEqgu92FK3Ow/3 KYs6Mz5y/vSJB+45TXmxEULDD/cW5q8PjQxeu3GNAqhbTz/77IVLV9DW8QRieZXf3ux79do1zGyI mIDOM88+8/iHHkf2feCB+1H7ccRTbFIKJQGTuwROqJXEubNnMH5R3vDS5eevXr+8vrGKWQD/6eTk ONIiTpjrN7jkFRZBjVN2t0HrB+6/92UvfQm/F+auIaktzF2dmqDvNYbFhNMo7CkiOuiOpzjF4xDI vZkMAJJI9qWAVVO9ObjJGo6NDfOeYyHJXugknHxsYuTEyelTJ2fOnz97373nZskSmhw9e2bmsUfu /6SXvYg2h/T38h7pkH1yxRHRUzrUdNb6aYKnizJ/TJk+LjgekyOP/en+cSrPjYMeewQhI9i0Sask WAVJNr3JvB3E9N2xvaaMDnTk9/zm+9/x4+/ID4LVSz770WMWwINtPUj7QDdEdUUEC0Ny/rmHTiGt oNP94Ot/+MFX3nu7ulqFR5TBaKkf7wFYRCzNFRDTcgXHTBMjcBy1f/OHf/PeT7oXK2dOu9vX7zYM pDbMc3w65JSPvL7luBUQQWqmJWND8b/tss3+1RL9wYI+wv0JG3ng3hMP3sdXXvWVr6kqcwwO7QNN NAmpHOjsLNbX/NDXMPmb1xYQh1QpRMWc6V2DbDVwenayv+ewp2N/YoQe6z3b68tgBVXtEezwJANg SVfHo6zwNZRPuwjS6K/J+xdJMa9ggbES8iLjTU2w1co11U8ol+/qTQ4L7eZvd+yj1AJ97EZhMeqN LiF0rq04asP90FM1wml/yvw7kOESYnaFFJAV+iRrmxDkmxurq/NzNzDjKdUPn35f//DYOE0DCJ1B FEQqxP63vntzcX2L2vRXFhYpk0XYNHY+FGFcxrgzZk+fpqrN1u7NZfLHCBpD86R8PQ3zsJLDApvb 6yurmL3oAX/P6dPnTp08OztD+CLiIXOkQmfU2aU4CFLd2CgaFdKuY9oOUd5Xlxb3d7fI78bpinxY axEpGQpR9/nnn7188cLC/Bx+bgQvFRRBunbolhKmnC3llENJ1GZXSbYO0O3F8Mdr1ti905SYhZRI nbLnnnsO507i4JGn0dixkhIJqNT9zU0+xfyJyZbvqg3e6AgWAL7FJnn58qWE2rvnh3xqNpLIqcJb xEWBiwiG6fXBfVPqKqaNmHJZOmwYOI+wL9MalH2XECTaWjEAGigzBAKkeD/qf+IG4Ek89zSNTnUj rpGogqNrfrwA8HGdL/9MibhWHc1UZ3f3DczAQkUBZSkDqlg1zIgrW8AZst5v/vPffOYDF55/8sqz 77uIYMVtsQDyG4kvSiITd0xsxH6Hxa0yJPZBhCMQh5NRV+82cISaQO0xh8PH9aDci/O5F1bCfNEx ATXbt1xsvbMDJZ0RIka1r3/71+92dyyq7A0o3d17cubymnduOflWQOSjPB2/KwrX86OaqCCwrWll 5DgGiKabnhqamUEdy5tV3b6TqH4UVIBECfIiBSPXd+we7l4nGUNtEbkk4XhcFQHCzbH30PZgN1yo uIVhIkiadH6oA5BTKrpMhMrjUi6zIzGcNOtiKA6fJoQCdCPW0u1nb6qsFm4L8mXdp9dOEoUTuZi/ UmXOnD5DGEioL95I2ImbJvyjsINxJZZE90hRHGI6uceXoESAjoO1jTX6FW+AXkQBb24S/wzPasWb cnDKvsWshtTc3fXC5StAXoexcoNAfWpEI2x1dQEWwErcPoA7RiWZCocGJiYnmXMkMnaqk6dPP/jQ w4ROnz13z8TUVD++yKEhIhOxGJA5CBvD2uCMq4OqPxojcMRR8vg1dcoZVgd2hWqqZhKJE4qgxkul wjLKDmUtYDy0a3wcvMlTYvnDAvfiRx+dmZwk0JniEE55GaUCK+FF3EqFVYYGaTrmuBZpsgnzBmKY UGI68fikEnoqmrBvAJ1nz55ltAAleAqQnwbpz53jOjbsSqdMTZcSbur6+DEGl6ZQTqWMg0xvOjqf GQNkZ7FbnjzFrXkmVw9dv3bt+jPPPPfcsy9cu3YDad9zoqIvxCGo86F80Go97GIkqgETJE6w18fF 9h//yRJAVA9OlXTt0k7Ez8EhEVvOClD2cbLr5TJT0nEHLId4CGuNTI5OnDkxenqSN6tD4I9/8b8A Ov/g33/H9/zed+E/uX1IlSGBHq7zLT/7LejdnI/sFhvipaevoVnzDoDCO3r9a9/Bn2jWQGpxYbeu i2CF1HlHjVtXa+6Cwxf8BQuC130dNJlwe43WsQUn93QyQux6eftuX+cjHBqIWsdgmgEzFQyYh+LR eP0xvD1cBPHwi771ixjb9/zOdyFdIpy2xxMESP5ffV/ujgEacB+ILR2m2p7zIGPb9aQv3uqqxvIY 99Hhxn6n6lojcNCio3+UOBU0NGzBrnKa0n4gFFEmZNZPYAaiqB8VMdhMZHZWhi/gVLI1HAwT5JJ7 pIv2agTTUfCGxE5Ewy5kHSQeZ/lZS3HZZjmciTAlm3BgiM/hF54YkSKFKXFLFie7LZclhoN/3czE b6gArQQIOyN5A+zb3N6EgsnaJusM2EFGo0RrWElhgMbgNJQiruPK3OLVhWWiauaWV68tLF64ev25 i5foSnL52jXQhDLS/KhCK10xeihsMwrYIR/NU5V1fh7UQ6jcdJgPhYOo78RskNbK+/wo7tEtxWWb VL8KhNReauizTbjkj/sXEGdC/c3DQxqGXr0+19l7z8mOLpouqV27g4wkurN/qINcXy+eX5D1xIkZ RgVs8SxAGw4d5hwEAc6YZgBO28U2lExq6rZkdQpMbW8DymDc2MTY8toSG9P01MxHPvJUb3cfmX+0 QMG9iFkU+fvihRdOnjgBteGJxlf+xBMfurKAZ4pSpmpjxKJGVORhgNRIT7xOoKLiQg8OhwdGCQmi awr76ujE+Okz1KqYoNomzEYsKiuOgK8KuNtbrM3I4NDZ2VPnTp9RwOfiwsb2Fo5oHEdzCws0dSFR BRs/UU0O1FExfXUu3aea7B08JXfDSp1aQrRviTe8M1bSnRLU66S1dg/xSMP05O6jSAlJFD2E2jAP bB7QqEpb06Zja3d+aX3lolzMuklf58x5UkRUj//GM5cPyWxqjujC83TEuk3u6x3uk46GxfzWk0E9 oOegB6mlZ+Bm0aaFjLaRwd454dhTkBkN893c3I2Y2T6BrwB/GNryFU5A0mx7hFd7aRKACax3mjwc H9x9qQdLSNfUzU1CLXIoYLdDst6xr6NVdu5rYO3H7Bsly+AmcYhIiAiV+Yg2f8rbay44dGJ8c65R 2/u7DncOcnJ92PYz7vb37Kp+RHcf+XZb0ks4ukYGJs/THlIJwgiP2yvLyxeufIw5HzkxDg1vzK/m 671j/Xur5VL8OXB+erCvk4LG9PqYnTkx0rPlxmfkd6HEdl+8cnViaoYX/JCGtri8SnI3QpStDR1u EiDVLeyA0MAGw7dxqoI/RL/x4KurPKwkIwkfanWpUl7Kx1UfZ1Jyd6m5gMLECB9//HFwivAuYhER W27Mzwn6XZg5Ib5JqLIRQV/HHQG7E/iAuxQ9BgfFww89hL5MKjB7iDMFpUjzLTWCVylS4n6o1o7S 7OKbWnI8Jjs0bAOCGSGlBvBvI9ZQ18t969HhVJIH4kfAwqNLJbj775ldW17YWFsdGx6+//z5UydO qG4LVexIzsNgt7iksvcq/eI0Z9wRw4OIbpyDB4ZZmJ4gFUUFFjTzg8OIwUQ3Ioteunb94uXL3aOn ZxCR5ExlX2Kg6unXTZQ6kjZJN2RJIbZQoIwZBzF5fmaDPn6JJ0JqAUIRC+F7EIcbIGwZyyVwAV5k FwKaSI5aj719VFcePHVeeUHNCToj4IZn/bidilUMD2F1nV8mjJQ4RKX3sQTpzKBaO65WyyH7s9Ra 1wtQVyVBMHFVPAIhQ2PjTBSlT7tlwLU73wqCdAS1D+jrp6IUA3MNWxUVZX+A3Ck3qTbV3cpTwCmm Pc+lzCR+Or/19uNjCY9/YUDkxHj3sB8p4UylCSjvodIpbIZNNrcrqkFVWqCDwRHazlFIvY9yTmpS 5BgyqA8FqG+4f3BicGByeGdjhxQ9dsnB8SEi7AcnhvtHB7lB//Dg7PlTGFOpGzqI5D852jcyhEdx 8QYRZ5sHmLf7RugcjsBAyPH8tRXE/e3uAcy5C9dWFufXCf+njS7LqcQLJhS/3uQ0iYAsyBp5TKvb PUP93QO9sV0SyH3+pef/00///tDkILi5trSxPLeKD5IxKOdmkDhd7XbSA/rsaoRkuZfTjjYQH7lL Z9dWd/cWucldhyuL64yHdDCS5OBpaGhDJtaD+avLm+s7xG3SOxzv3/iJ2ZFxgreGtze2FmlYubFD HQW2wZU9zNmdPcMDIyenxk7PqvUcBomRwYl7z7JJryyszF2lzxplG0jUwyOMtq0Y1Js9neTKOv/e dawIR6AFMOhKLJeF9hTgcVx/387m9srixt72/vD4MM84OEoj3tE+IuqnJ+5/7MGZkydQALsGeoYm h2fuOw2491HXbKR/eJpT1WQDC9UU/cgnxg9314AzLul6CjzH9vDoGH4MagqxNRDRQdI9Ao5qg5L4 qH4pKg1iNbDUMP+/WfsTMD3Tsz7wlVSLVItKtahK+9JS77vb3bhtTNjBgYSEYJZMyAokGTLJhEly 5cycyQHClSEZwpAMJyfDgJOTwxBgMEMYINhhs41N2+5u2713a99VkkqlqlJtkqqk8/vfz1dlue1A cl35XK7+9NX3vd/7vs/z3M99/+///b8ZLX6MypESvEkgnZ5rGDBUrKJ7mFVTAgFV0XAzFbpqe0Vy p06d5ihU+hg4GLXQmnhrNLQqKS1SR0yZ7y2JDU3NUpdSgg6RYynp31spD48EXziSSVWn2JfCXoqK vYOpKigzZ4cYp4nY3OKSijFRrjXqenVSdoctsUh5psuCgjx6+HcWF67v3jXhtjsnn2UlzX7eDxzs +nyUuuwWXJp8JsqYSVwZLnRAQW2ar0dRKa5hJLgiscXN3yB1Mme2gPX4dkO7xkzIWlOp2Y0gTyAG 0f0m9dh0wpxzbm709yPE72KlRNILNFujwhpaOFHPLg3qrnCfqw68CYixTcVwUYhyU6mc0TUSEk+o 4TsmdsQhXbnlUBw6OHFfPwmWcPGmrgWS8NOIAdGtIYBOH6B6ODTXsAXLpcHWC2FtSnk5XOQIEnaW NlGni0uMDsAiXepXvbk2u8jomwGgzKjPr6wCLPgQiPyRKE1Fs5RR3hY7+IUx3bpl/C9kEJPMjlce kdfCCkp5xZx2q91Osy+AeZXTpsKdpoOM/ZBec7z2zNyGGCgd64EsSbf1bWZ0eof6GMGB0a1b7Klb B3oVSMnU9Pf2DyUMBzpbqIMjQypgRBFdeFKDWzcPjXRpX9ulk4k+qF03N/Xc3NR7c+Nmz29t9MRP z2pXr/omNoz9ukWbINkezQt7uijYDQ31Dm2VFHA+t+YWhKvP/OlnfvVHf1XtysDIwFa81aEBSa3B bYxQzkfk4lpcvPe7YKlPfPRw0oqknm0JISO8s1DlaercyMnkHLzOwdATrArgN+MZGPItUGBxjN33 5g1Tf9vo8Mj27bhwBC90pBbTGH+mf8u2wc1Qb/ZDL1Pe+BCiXNfI+I7FW7fl5jQ5xTNm6N1N65t0 VDWIaxmLsGO5mGhiQkqrqCK/BjQXCgyJGuzfNrZt2+g2PHADNDw6NMDzGdwytmM7Owdw7982sElr ImlNk7mvd3DbwPDY0IhqXu3bOFrxSCypmxtWFhXPiZUtGdC7wjXkapViwB3/t3NbY6FUVNfjUhHN f+tkdFiMuozlkPbtd+5I0bhJlu22oa2OzP8Q+CUodpkVjBeoqLqxm/NlFePupVdXll2gSE9AWPE8 ynloBfpNIyhTrqsLPMjsWnylqQPxVCpJxyyRqRPwHuaPHWS27J6+EDWEfWC5s51ECzJVNnLVjBda cMvl4iEJaQVKdjXnEW56CZeVMktypJaFM3eo9JtbXNS21Jwha+2EpxUqq9JLc7uNYjx7GM/TWYnq Bc82j6CpTUSjdIXZxPmlG/LJbrJbHb3h8YO7uYNstZVVZUBNDjWu7M6J7bt37dy+HaWZLpSQdCHq 9D1dahvdS+V3GMK0b1guxttlU9rp6LQX0mC6uyTWkGEinyO5YYAZI6iEgbB/lXTYEiwSycp7mMUr Vy65cZqPVs1G5GpYvcLywiEqbYiUlxukagEYSdGs3hskFLNXS0Mrur5BIabkoRIFlC/pNjPythRq j1Irfmx9+vux5ekCvbTMSTQSM9RuZ+emxSSz1+0sMURVy/kfQxH/CxlEmTHGtyrhq3o5wV2JFZu+ Tr6kbCmjBDU3UciDRBS77kyKtQpUDezf6RCUfxXoY8Gsc2gTgAV2iIpJXizwaFV1eQHhgZCaBHEm aFeX/gmdmH+tKLv90y7dHPOWzExMUW0AJH4KdI837Yl2rquz19Ugq1FjDQdHB7bvGAPhkK3kCxm7 Ysn1oqmZITndqKKFPlLFDjVda/3VReTSOumyqh9qqG6w5YJQsmMWoRdUxqFuGzO3SO0XID8gVxNO sNMn0SseCIpfNU3l4ZS5u33rNk1GEyELJTW5cUbCZADppYlM8of5T5XIuekiQbfMUjQhoxNRWUcn avQqtApPwG+DFHkJVil1ASODKVnTY5ofc53KiBxm8pMD/ZD6VLBZwDzsWXnda1vCR+ZM3dSdnNMy dfVaiQCm7aPpyotqqd6C7fD+eqorXkmxpgl9GqwnqiPGdWe1fkNjevXkToXk7JyrmZ3FF06BP48m RSs3b1rW7h4/ZvLSJX+K77slGjMROqmuSpVhXguWOyX5wscBV0GRXgTJYRvHp4tytYrYJakPzlBk HzcKdFKswRSgpjBtlWOIYqlRMPewaUSsoR3WlEVoZpGjJAFzi/eXLnrp7rm8ZKCr2zIrvMB6JIDg PXbe2b979x6G5fJVd+y6pDbbyjIyBHqqsF3nz51XoOzS2BrFaZVD2oxR43s5hhcuudNTlF1CfHjy y5/hhgARnOGOie3G0mZmzmzl8A9t1ZvFFTqz6IIybfAcdGc0z0CzGxkQo2t+wLlaE3HPGXTQIfDW NOEestyXL1+2jiYmdlJzZKRdjEYZ4MJD99wTCfWtWzOruruwuOlSKPu7MrPoK9S6pFXmnTuun8fr KwwLd3L7dqSZ/cCRptWoXrIUIjYtzs2Ev0GS9/rccnmUimS8x5FbNrma4yw4GbORMURytjcObRuW kwr6snr77NnzrGR8Q/eF3k53cm21F34JALG25S+db6kVWKvwP+URVzfNoaz8NrrhheWRAgBGLJkf c0TRdeLmLMoZTWJXUlQO+8QmDc6SDXbVkmPj7BNuWpMRikrdlj6tWEtvOqG5lp6LCgEuXpH5W55a uHbtyvz0rB1lNY1mTZHMMaBw5ZRakr8ji11GMHWv5kPo+DTfy8q0powttVXWSRvcTf2DMuRixr6R 8eFd+3YNbOkbHR5OZBib3itUtxKjXFudxVslrGszHJ0Kybp1sYdlFBO8vO1RBedRS8qer797H/Pa 9HGdgi8CwKdgoNFFK2TzRQ5uRrGDbktDoFOE2j8AydHOO6KKWwfVmyq6ZxCr1YbkOnkCfucgtry5 KmmbmKRWIysDinBu7Bo7WM2Sun0EXJXuThv14E6JqgEdSl1EYBnPMVF0K3IDBV3O9tCBA/1behkz QJglJlqhCaiHSAFnmaX8ptHtE1u3jUqoECJppXY1JSt4jYsXZUxfZyEEwqq0CTMeBllXF2xz/759 24a2TV7EsbvknzwJAVCSdaWZZ0p4W2sPkFo9mlW3b7MaUViofiBlwoAoCcjczLptwWINt+9OpiGC NOL9Xsqubh2wS8eHiYlxdp6JKE3/dI6W4bxw4YKzrnSmCpNuwawI2navUkQw5sBOIHhaaa1a8i7Q zff9KltcTmA64SYzDUPoJ7nYUcZm2TlI28fHJ69c5jzbOFJSkbZxWEf9zl8CN4GrToHaJS/dtN7N F4POdMIcT545wyNVn+xMdu/Z0/WNf+ZPEEsjoMLFVT0ibb1n9065Y4kUWyJxpHiLRSdkEAMvcsI3 3KGa4RW7feZWGrazd+MVuKWqUWbHcxaXeTbAfnPFUW10AjQAkRG7Zpz2u486FqrUKUsvJ9PlRkxd 1Zpl0TzzGlOY8UhdEkQy+Q1zgF1z4+C2qrghAoJGWzG/e3lx3lznrQCKJdVMm3379gZkrAaGrXxT qO6Dst/ufsTToz1JQ7B7anoaQzJQbFH9kvXVlqeclDhW/5kGsVb1f4ot7LynOhDF9JT7FaHcNm+M GZ6QYVPUSZlMFYLqSzo9i6VKaYiru08C6fLvgiesC2Ew125XFRHQIEGujeNw8cSZ26tLh586eOd7 9vV/1c7er9ru9+DX7Dq8um3u4qXrU9fISES0OeukE4mvnWJDjkKJD7ZGQLA7ooSBliUKS1Wg6VFX saPiAryzgdEJLYAy4m0FB+amkZd8KkcgNafxaoudnplTGsDVyyH3PCFhFUVUhdKa21vgVYOw3K6k 1xLJZP2PFOpS0EpcQJY90HNT1u2k7VOnGU5cOnenKq71t3IcYu/mA0dmjwKG8e1Bz6tJSVz11rq2 3Y7KNce2Vjc7LA5uZBUXpZNXfIhBkqY9FaMrmsifoqcLoVYIe2vFZmwPttmUpnd6rbCJYyPDydHe WOaLiuW8nWT08DZbGCLxZutKoo8Sk0yq6+E9JTMUty7/byJmkQNOJVPK//0A8J2nIXcmqG/sr6vn GEbk6fx5S8bNY3H8Bi81/No9cslYlQlFgC6DA9KpzEe4logN3lwdoFpSxZk3yk75buiT9E9BEe4B t9oFGURC3AShWa5U3foKSCmAxDw8e+Zs9Od5iL5XZ56qfUjnjyBCDbRLaFD0vnRysh7Efc3Eu5+2 paCO3SnZThYX/pZmp6ucuTq9O7a1tKKFO4Mdb98huJCili1byAtHchQBnrpm6elb5tzks+cuiAZb Wx6eHMtmO+x651e+h2fvH3at2vxvGM5kmaubrGA2so7aMoRnnwohGILggrELtwdqsIVbkd2YuENQ PzWGt2/H6PRr9H7NemAE2TtGUGjqPUZfowyr3gAksL15k6uogFyfjQTCA3120GtzN2zRJREW38G+ beXYxBjHqlIK5zHjLwnV2+sLbOSWwfXZaxtwsCnH6OMlRyu0wQQSRMeV61ALw2EEkegC7MaU8KHx MI+kmEXKTQm4TGGn9VUn3PrPLMaLb/ifbhBLvSIWI4zw6HRGvDMtExIfKa7EC8LmAhxRhcPQCnI8 h5Rqc5vj7dviWMkW7IeN0TQhM7HiT5pXHLilxWWKWReOHXno3ffe/HM75w91SibWbbZXet+z/fDq 0ORbpzdQwomMU1EfO6mhDs+8w3hn0KQhql4VD9/MLaXuyn+VSxmfrp4n7RZNx8hQs3Ct4LalNlOb VdrmzqGJFJWPGYJRLbbYq6otaxfTKjPb8YvbUayRRrgCjUGcADvOSs0ZA1FaVkUEKXJyulKWv+sz xjocPXhWCUAJ4pTw+4mZKJG5RoD1lEOYxnhluVofQ0d2N9PPoDYZqn9i6lSqheacNDZT2FQsW+ON wB1REFEQsolINWNkoCLbV3WovksFKWiveozErDRwQBYyMFcgE1t719KtVep0iMVW+JrmZ117+tWl ZR2r00JzP3zMGKZ+dLcQ7wQc1BOEZaLFy5cuM8fN7vura+RnlJpctOWdjTQj/M1FWtU8AkFJPGs5 A6FAXLGgGcWrqT2m+CgVdKSDilUeALFkDkweBX/pLlUyBOWBpqQmOdWZWSObXTF9itIgrAQAYdRx WaoRTumZA7iSWtQmMJaa1fSch1iEyngnoyOjue7bt8dGRrEAGUofdUZpWrAiThqSGzG9bCoABq/7 3syeoigF58BsoCQ2vyisZvc5YT6ul4sIifPWtW3PRFVhh0Bg2plSDFDrSqieEa4XDTpqcV3E5bQy 0FcPZ3DIm9lQZq48mw7Kw5wxyFZxgpG+LWZ/cukDA1cuX2bATP2QtzdsBCi4L8Ze2Hvs6BFIojLM FJZs2wpDDAnWHtyvsQmvc8KJPP744/YEvnRFzY1mlb3dE2Fejcc2OxlK/coNrZpu28K47g7bCN71 /ni5pmBZxtv6U5M4glAaclZVYOJ3etSGGdCxhk2ooeFibyPK/ZG+33+eQSzErOC31us55Ots4NG3 VMSXZJqxlKKDb7EBBsn2b25iFRh1m4Nwmm8b1d5s+zLUKXivkvtE/Z6fPHVxaeri9h988otN4d3X 4q8cxoUPHd3UTy+zHPL8ao8C26IsLbzKpC9TmDxheB5r9a0NJuj8uNXRag+61lytcA+q93cx72MN i0EVry0qpoF6Y8Srr19KMcpHS4u2juuZ43QgwcqrppFpqcDewV+WmhDHMHFmcko4GDy+aryf3Ez3 MmNZzQ8CKdizFf0SwjSzZ+e0OW2RB1jclGZHGuHfVG8isv5ZKa9kFy0VOkxsEPMHO0udg2Xsu1du AX8cv8qK7LZLCQxdXYTvb1+bg01PSwKYVrH6RYuuXIceEJmXviNtpuGeoXvl7IE2vTSiV+7MEMAC jFdRcDn+eDBCIE6r28O8OM2YNnawcp8ZstbuSeWY+WC3TOe41MKsGjPhMF5ahhIAVa5u618swj1+ 4oSUQOALfpkrimcd8gbrliBkDUPMvpg5elupspgyyiNb5dR8Z5PkXUWByMBlV8emvK2Az31mlSov LEvOlcFoS62tQc9WlN0vEGXaRrdCyTzJVldCjygPtNaCmxdiK7HOD2aOe6GWHIFireXIycgvLEJs eYimEtNzEVhXQofxcyLKjvGZiWYe2TNZkTQhIMm+GLfdQKTtzNZd45Zhc6miZV3ZIidnCmAThTRz Q+L1evMAfMwwoT2nC2pPWqykX1fct2SNONjuJlzWi762ErsNnthy9syZtsMAvWyVrJJqarOCnPe+ vXvdGRIMDpDstEYwY+HfGWeDZCyfeuop2536Fq+VTGzTxs4OHCpeb9e+faR0tmVe2cAH+lF99u7d M7HDdZW5rhZxwbYiihFY0KaN4FouZxhCq+C5sq0Nzi99xThrneVX4d4faQTvfsN/pkEsvmvz6kpS wsilXrDjF9kLqVBEQr3xbztnWMx9r9fumjc7beVCnN/Wujqte+KlWKh3Lh479uy3vnNm99sv4vnv +qWffvWX3vbqw1t3nnr+LSnjED4Zglpa8aqCFVYEzg4m+9JIoqWC0QnVY/yaqaon6aoR06DGk3Rb dYxxV9O0qFy9trcxeBmCNGXOfhCL2Nyn2r1iW8MhDXWjEe9bvNw2KyuTRRatbZO57gfdiAZWZVes h8Id4neXb9kRW62MCBgBDXMV1SF4Wcxm9FPMkjXUt2okI9m8VJawPMScE5sVp1h0LIgJiVqvqO4u RawWSO28txIxhouWxK4D8hNdiORwVUgJkHgrYY+lQqwWRTXnpOzP3sQDsSugvzrSyPYxDpQEkAZz urCw26yqREGHCZiyFt4TyiYFlPDkoJBjYyMkqdGonKp5rrukCIwn1Yq10uTO3nnzFpfe6w8+dB/f 1pslCdzpJizGgTh/8YKW5KrcWH3QYG53bW7x8TKnsns158C/qv9id5Ku6kasPHntKpizWzh3d5Db 2yQe3RzXZWWLAN0QWA/3s5pcZaZkr/E73m5keNnB+K31CmisaBdBEtztjMIme1Lf7LVggu05eDHO DoaN/Mzi4tTUNAvgdJlFJgkUxgolGuQ4lOruut6PCysgW+5q2UgYcVBhuu5tHttGUpeRdWJcvACl CqWL8mIqu1++xpBz2eDWOhVo3XLs2PFz58554gdkC9Ezi0EPl69cYQ1PnDjpbspOsGLJHw+SNR2+ OnXV5diELShmlPXhJ7744gvul3lm8dBJdK8VSgMCurcMiaPJurh99lVFJ9NXp1977fVKQer6kx4v zQPyFczfzh2j4+MjZhjXFQbkh+8pLnBiwSYbETSsfdNPCmIziDrUp3jOkbeM9G6zseWgdZprVla3 gyG+vda2Y0NqCX2Jx38WhuhrK3sRo5hvL2NSblYCxSLfhkNgV2v9wP1K5Wu8Hqu9086t6qbgOQxQ VTfcQg69AWqcl6O8OHngoR1T3/gF4n2+7M/d++XP7n52cfnCK9Nn77aJ7Ob45KbZqes9tZ6bears agqn1iq+mruQU855ZybHN4gXtvaTZRP4SU4MzM1zTxToaCqrCqZM2scJF9ESkTistDqN0sEvDf2s FsZoM0wDUNPJIoQ6l+/M7+IAbpDlHBsbrqxp+jUySVKSIe1xZDop5pxTCPYF8Hti3CnduUVVw6Zv rzRax8iGTBaf6wYGRVi38f4qRC/aQ6sbVufaUCaho+CmXZ3Ldy3uVckRBmuoOoWbMiGXr85EqSCZ hA5y2Toyt47ULS/cKmGs+WRGBgbtIXPzArLr2lpwDxXrWWzuhQMbZvoLTCE7GibV5h6CUoCj1iwp YVOSlqEi8JhI3ilaFTGzSEzaPYfufeCB+8dGh2Rc0gy7WgzxELOg4hHrG6YnyU3PDVZgxDjtPNNO d73iMoSTG+ZWuYQ7dToGmpWLCgatxZQ9OgEZty6Fdik/Ba5E/2ZIikI+TWGfCj053mBUeWdxWsI6 qt9FG1AptwGe4JjVKVRqoKcgg1U7fWS7VpOocdNcabPb6dWOImpbAuShOxFCv3MHmmS+QBvk6FPm GMXcrCm3os1Vy8nesGvHONyDuIG727WypWdATpCvredLdbmPF6040XfbPcytm8uNUaiEkI9t7b7w wgvG/tDhQ+6oVnaktEuOrA/WT9xx6tq00xJ6mDtK8exXlmX88K4uMa+z18Sr4o5bx48djXzsnduQ jt27d01OXuSDeGVlQ/ZwCyn0VPjuzZtvvP4my9gCMmveRud7Q1cIkRUm0o1wFqe3N8Gyv5gNEfvF z6xyy7KbCF8j1pfd8kZV0zfWa+xZtV9YE9tOB7RqsJCWwb6uiC9fGhFswNkXP2pd/2f4lC1r06GU lDWMLY44Dmcqa7oC59aa3mOT7DLqAJehbdpmYFv4rR1t5HZtcThRsADq/PNLA38vBc53P56d2fsP v+WHvMImvvLx585t6VRQtPesPD44/WvH+8ZGyr2O+Uk8X8BeB9HL+UZOvM4uwUjzoZOAKhe3Haf9 NWmxqjXK/I9mVJI2xZcIebZw2/pwUYtbZrshhYERGkmokWYaqefz6uWhAUG3pSAAOyyYjGjFy6mF CIYYvkgBU2vQV1P0c+I2SXPD8wrMdcjGVtsidrEMKsSv6VAkvVRnVc/MlNiHt13g29ICY2AtmEaK QHh2Nf/T1rWEV4UcgXfg7KBpBnGZcY4qe6AHI+QrKliJQElWdS1LhiBaR7HPPQu3NN66rsfP5SvT 11Tf394YspX0n0xL0RXtP4hyqfMbiKpzK0ppuHp50HcMvDiMEXR1x0+cJDA4NrZdze/DDz+CyyFG LA2xjvS/2xKydDWTYfLCKtXEJj6lHYWWYuVwCn5qN7BWTPDBxIWbIdREDmfqFvmQNSjWzzXZbCBo UdrDfu6NwmM4VxhL8AoZdOFMZTpcdXGcIxDrRjQPMUBPd5de6mk3VrbV29K8NMClOz9YRNIteNgS WXImdufAO/4EyuTeIuSlE8uiH7C7gNmmUoSqNJtc6+seni/akLibb9t6WPNmu6JbjY+GZ3sLb6YX DMkSuZuuUstotCmoavMN+VxuOl/P/r139557Dx+evHABQACdHdeJpVep+5hOLJZl1CXT43D58KHD buL5c+eYJ4dl782KPbv2eIOzIcF4+tQpOeijx47x0l97441XX3vdZQ1t287Xc83oO+qdOYuvv/5G WJobUBwCj9DcLm5Eqp5FYNW24fYMEYtbN5QQQXY23L51bXoK0IPsoNPBDj1fMaHAzDfIT9JPm3Ta 1XCV3a8FaVS29EVe2KTMXBfuGEg9TkldoH2lq0lpLJZe7Fq75PgnZYjW7MLaP/4zjGE+W/nZdphO HqElZcq+xdSUfYxFSkix1i2oJAeKed4YiNCDZO7M6YAmQdFu3755e9O9D4xveHr4bWf0k1/3wwUE 5/H4zkd/8cyH3/aGoRO09EWaMQtp6lLqHiGox1i1pp1r0bEAv3lttVHXLelYoEQY5VO1WyZq8RP0 8+ZqaETU4OtymkiBxVREmbwWxK4KQNX0skoJTgvGbPthSyn4FiO0OHtt67ZBZb4mvxOzr9uegxOV FFwxNWVUM3S1iguAJr+s2K7iRLOJ5eOE6jK5L7JV4/yFCtaT+xHKMDKhmbQWJCyd6P3GDQcFG4Q7 vaL4Clf0tskZwhndvNAE8xkR0pQgR/JrcVmSJToCRWxuuuiNaGU7b/BZy1HEDhdfaunORmk00CHD Ud5rawpYPTzTV4cgjRAyrPPwh3u6seUab9zUVZHCSEEDTHJDZUWfPXvOTXjnO5955NHHUH4vX5qE lmPQ+YDbHO36yppyipOWkTJOCkHVYHT23T/jxD2oyKN6DGxMSip7lP0GQrFyU0mxpWdseZcLS/Mx frVVtPIHRrVuYfZ3xOjQ/m/ekMeyyTh4doXWvSV5/GCj8ZF5gNE12VwjtaK8xNQK3HwnfaLFqNeu zZmJxk7e3Iw4duyYU+UYGvWtUrU+RQ6nWgKYmAbCBOCPGjK5ksBnuD5p1Ykq1L00P3dw/x7Wnd3g cTNyXX07d0lBSk9dmZpNa+lMptumsva4MQ39W4AypmbAoy2bJaocVwnY7u07F+fmhweHFmfnRrdu uzG/eGvpBtu7fWT08D2Hdu/cqZZ7N7nnHRNO2sZlNtTF94Mjzp85C2TlQnMDwQruc6ouYIvUIjds mti1F2HKQxKPQ/fiCy9yJ/UjuDR5iUmFaYJLZBUtdtHGjh1jO3ayjMFV8Tr0x+jv7VI8dnNh7tbS ddF1z8boco6PjSqUdhqaEF66eHF2+ioSLAC+8H1jxRVTDqGf5Q0IkxXInu4YH96zY7Q/nQ50w9lC mxWCimGycjO7a8KEm8Q2YiKbo1ReXkxFbWit613aoSWEjHcX/Cw86o6XWw5hGbzMs9uq95Hpg2gm WVQMlZZ3ag5gGKtiCHapDHIi+w7knYijAT3p22iClvWy+4tCLTuCmbv3jfL47rZ3P3nw7zz88MPr r7CMj8/v/82Z5+5+z5a3luevzqq3c7BC751SirSa+c4ZlE+Y8MMKCTs8easGLTQk0btcWv4S4sEd TpLpzMRCc4RcokPpk3SwKdXfpF0lCvpAzyk5l6ZsiAX2MRMgemIPWBSYdHhe3dDSRSRjMudKX2yy ViO9EnatJPerA64Q2X3LBhOiSNOA4d+kIi38fGm0G6zDaHKLvTsmMKP7BZJ8LgUsu3fvMM2uTk+5 WDu707O3pz5E4+gbq0JXx6L47hIZPBn81Cp0B6gS3uLKbOreImewRIYwlcjUEfqUqrEiEbm8sczi 4HaIV6S+JUnFRoixaYZJLK+CKiHPnYFtpA3QMngJ9jUzQoR7fXb69soymVjNnE17JGgu18zsNanI EXzbG4uJ4jf3OhSPqaNgv2zqDr35xlv79u577LEnPve5l1763MvTU3i4Vwk+TIyPqd7gHHGuAXas /vj4aKjm1cOycvFacq0wQHIgW7duc29sCHXtgwYCpiCFwwWxEIyhxrQEAAA7NgqIDTIvcDXbHv8W 8Qgeom4P6cpKtW2XlJ8lIbDnNzZSYUyEplQsjpLEKlCpBshY5XHeq5Y40GtM6g3ZuVv8GfALloWA DxYS0ZotfTxBnQYw1WxMaviCIUYJemO/cGrjBm3vVQktzc2yElv7emanrxw+sA/+7G82Ovk1lr1L mDG0dZQplJFcY2kRpB1DprGswa5wPbfJYo6i1xK++IbBwIkAC7VP6lGl27a6U40Zk6Cp+oeh0OWV 0rbJJhy2P/y7n4NqE+MAwLPVuVQgpj38MKwC1MAwea5huUspInEQYhgEGvquXbsjP3FHcn3JNFc8 o8VVvzPos8mn+JipKGjWvheegKauYyPbaAhr3cBdBzCLH8+cOatnFrvTcWKS2Yp0khReMW6CmMhg 9XZv3Dk+stu0G8GzlQmUdUXAhGNoFX0jtCw1rcUmiztUQaUnDXFzW6okvJNsrYRMc2rWsgTl/jVT 10JRZ+HQzbdyn1P/IdMYbYtU16xFy82wVjSaGPoLFGI6tqz+3lDQ9oNo8MCT+9+WXGb7pqdOvPfg e9un/vFH/vGPn/vlt3mI2690T52bVvZXHjk/Ox5oe0+Z9JY4jreV3+1P7T6s5Z+KLxjULCF/chaB AHJW+T+vrQM2NoZNq46KYwip5GJI8aUlU73VykSTr+xOVlNlxnJOMX+6kocA5IOZXt3SiAFYs8cl 8duxzOtDYWc1D8sby1y19ioHYnVzJ+M4iA4tO9YwCpTxHzdbV4l0gjV3oz6U6e5mEZKZuX0HI4rr EZyXtc0sjG23OK2GNKnL9lijUEGos3F68S5zxtkaxUnIuTTQI/6k7gt8lDC2586WQQ1ysynqFlJF ByHlqachDLt4HUuSIxMW4cYNkYbq6lKcafLQRkJ+dnWCg5CuNnUjoCBmnTt7nkNP8uDUydMMr0D8 +vUprAzBZqXLU4wr/PRx90REGPAieeoEuXGlecQaC8dTr6Lp6M/p5ninBZiZBjxWzQvTFBQdOpw+ ui26b3LN3J/m9qem2BKttDKXs3V6Mr6G0VdzjHO3M7jJYzVWq+vS9sMpdWr+YOJI1dWoPbIDhTmY V04vsGZu+x3MMwwlGRujIkC1yQg7kjC5GdlEYfGWYguwuIiexF4suQj0F9URvcDmZJfq2n7PQSek HlD+Y3l5ocmu7N27G3v66tRlpyancRGNe9NG7JlgJZRz9KJcpcyajJjp5yVno2KAEUwDVfVSKano 8ScblFDCaSBnM/yGtn7rEA+IWSJoMURkgf0eGBBeAP88cc9F1+ahDZy1O3z4PugJbNgd5Gn7XjfI zG42V+ATgyH/sywnmP/ZVhzf6NrKmMk0ia74xQmRS0NcwMIVTFqQVSKsjhJOV9WB6T7lKq2NFZ7C nl07QNXqE2zmTJ0L92RYyxeWOBMvTKXY6qpAKDvQgc8YCJyRDmO5CqpajrvSAq1RTExkrfa2VDmJ SWEVS9nVhbXnmJElXxOVaPam8xHLiiz3F7QxWLeHb0cuOdIH7p34YrbN//ref5jKjXo8Ovzozx77 tbcZxMGTK1cvzPQkOIg72th/DT9qBrHzUv5V9+wuY9hwx7ohMffFvy2TuYYuxKuuK+qgDR3UNFk/ b2r4Wr63yiGYsFvLN6tMJkTF2nUq5Qk5sRUjfBAHrGx4w9EYsGaGms/e7HK7Lywb+6LOxxO7XKLF DXeSvix7Wg76rfSlrGvhCfr2pmVngVV6IYGkk/ARh02hRejficxTSFf7nujKIpy7vnxrZnbVMqGO Q8BqMG2C225nCRRWGD7j5KVJu3XWEZ8qKlNpc+aSlm5nrWVugxfCrIioSupJNvRePnNlcXZ5w8rG T//eS8deozw6KUIyS12qBIa7kBl+cvLqlbmF+eVde3cfPXocgOA+Xr58xQVKyzAsaMHbt+tfRp3I 3d4cd7LocYz+2TMXz524NH9tQcS6a//eJIVl2zeHpGyBVB4Z4oGNFIAPS8l0LbXmZE8dzaHgOGQO Az6ms6g6vBvsFJav6jjOHYRhbj7KFGUZrcNYX29e2596XXLtJOLxeArGriUSI9GXypmgQ42VytRw d6QcQkjYsCFVLgUcZ0MMb4k7r2QlCilQNENmz20pB8YhMl2pZeB3k4udtqDvOXgPBI8H2jUkLrp9 a6t9jb8W5liisghTdnfJXpG59nkVdUx3IAmIHbmqXqAdvdyQ4CwHKKZIgyfstp48cvbyxWko+s59 O7GGA390dyu2a8kg1hvTCvPLtYWFLUGucCeY7jLnNmTIzZtPnTplRzbrWyk4MNgbVRq+9vrr8E13 iUmiC2DyGSp2U1Gou4Dandtnl5Cb3rRJab/vZXMrrdwru8B3B0o7H3XKaknTVSqxcmFYWbtx4Zo2 td9cy107x60UfqbhEGFZflLqgEiZHHc33isYtsmppWKjVHRCVA59FG8ppLCSXqjRbJ0PUoK25u+V q1RdtLze5F+T6KnkfhF0U4mVaoQs5TIczYI0KlCzIF/qseYNdWwtxGDbQO/bQubvefJr37u34x46 KMt4u3v6s5Mn77aJK89NYY6KHczOkslIcrbIMeUKlsVr0UB5iHHH1lzDZrzzlrKGldaoj5VjmdPn kxdWkHlfVRA5ij81wDGPJvBX1xpw6Y7MaXaZMohVLpi73ospUuKV2UIaV7Eq2W6Zc5UGyl1rZ1UZ xU5vOb6A57t2mv1cjNvWhpjAcDkX6RG/F2WiVnXNHeNieKdkhjNqaXGMhaKCe2NYHB3BzkqsVsKE QVyZOX/p1pVrIR+K+IRzyrbmZlOIGaJNdB2cZVjZW7ZIyFQZcvExc9VaHYXoeOs2LX65Gv3dUsFh 7UAP+3o2v/n8EQnJmwu3zp26sPfg3u/7nu/7+Mc+DkncsWssXZWrFcFbr5984Q9em56avRZdiLkz F86XjJjW0wshwxnO2+RUeiFI1FVcnbvKyS3Bp+hxffx3XxzsRQsZOX/8PG15ehn+GrWqSrECK0pf OqGuFDAPl3HIcozGc9Kk0dQiHkPftQrk16hriQysNnaQowoYLeB+QzQqYhMztdyZZOc3qE+L3opQ 3aLmz3YkF4tj1yoyqmxhhTOkQ6l3ZvoJwPnOEfer9kNVNAwmMe5SAdIHTJgKcdwADjUT04qFWojD u+F4SZGwaTHEQkV3dtPN1fe+99nv+q73byQyIO6/sXzm5ClBSgj5XT0z09ckgECUII9YDFOS184B hfiARcwAEK57s7z06mfeeunTbx1/7fRLn3ht7tKssFpE64efaH3EhJeCrHng2pqHkj25NyI0kiRM CHKi++GMvU5Dm3H89POfPnZcouykpJRUv9Cj+Jy3tw4PHzh0CL/GndNq/srVmUtXpi9cvDSJ41Di SG60OR0IvLtbtz+qSnTGpMMA5/ZhsXg2scQBOZ5pJ4vC+rs3mPyjY+oFAOGCILisb+MgRNUsdbJS NpH0MHD7GkwSAAD/9ElEQVSL1VUHmou0F2STlF2aau2a4AQLInReHQrez69MwXTVTNtJra+wAhLs YyVIRfUxtYND2wb8Hh1TxbNV0ADWUbBXcXGAw5IENMxJkbVguRNKd1IxHU/ri19UBEDE8G3e319/ 8K//ka/4VCQJhlUBOZ/iKBQ5ad3DLZvYrFxzD8tVvOsnr0CuyyEG5zGaeVv5hoEb0wnOGImb0uwh SYZQviV5U5qmIUgrGcoqTS60NNlaz3UuBzAvQDfotZGQUtVjwoTiGzVpep8pMm19lDreeCH8lcCo fvBN5wWnXYTF6vFKqq9S1mG9riysopRlBolTsWvP7l17dg2PDkv4EGaYVD9wdfr60nI2Ljt3+vmk yFiUMX/p6q3Zpff9iff91m/95sWLZ/3863/903sOTcydnWSWjDno1LmyubROEkdVptap2i0levG3 z1+adDKuPETP7sQ6XJwQKraKpTb85E94/JgnB/fu/bt/9297UtTOHqTUxuFfmE8FxBtvvPLoo49S rAhppNt0ClHETQ6nDaRzZ+Ocyhk+yDVK1W4qQ5/yhNChbtz+nu/5nt/6zd/M2gSjEVLZIjS+SYhj eGsfWy5+QvSBHsn5WjK4PjoYA7VSeLpS0kUbu0IEjwqWYUy8DGCCpYLEBND5YWBE//W6GcBTaX2M 26P0a+LoMMTuajpKN0kq4mBuGoj0+vVLU1emZ6Zxs/QClcPRQMYGjEMiEdN8Do5IiE0MUGr9+8NK GtEvSeMBxJKF6JNLCEgW9cjf8m8oWN90QyKf2L256z3PPnvmzLlv//bv/KZvet8v/uIv3ekJIsBM j4+PsalxoRQnpktydLrMFYuYNpbtEYjJg/M7+cHbZDzmj7x66vDBez/60d/5F//iX47tGBscDXJn OfEEI6K7sOCumADZcW6Ia5SOdMP11DMx9ilP2LwZqzHKBXdWQRLWQHoPUIyENs8vaO3CNeIZhNpW BG4IbiODRPIsWN4GWIz1kWamVRnO6/BFLlhsnkBLILaRIIUsZNL9zTGsYHm1kmsDYGbeBqs7sX1E cXpcwE137H6S99aPPCbgJoovt28jqTWKyJoFKIytvKcSEBbmWMeBCBvdPbmpElCxQwGt4kYWelVV H/7pDcQvt3LJkSh9hI8c+YzKtK6hdxWTNaZLHMovaQQ7wGXHPyyDpRBB/cm6BZRRwYV6m0H0z7fl VaZ+49Tg9gk+NSPS4O2KVjrCP3dZwzhfnax7BdNrMfV6ZN3RlPEVwQSqQjmcjXIPXWCi3ZBg7ecb cRuCPHHnU+bsSlNyExe80yn4dhNKad1DHDC+Yd2Iit+DQ5XLmYLb3KK1KuZkt6paLhV9sgAViibQ bgRAPmBfXzoazqDgyWAkoW1D5V4xnJnh8e42bxsedjcYYzMvFxKOJK+CbgqaXggvPCInfv3cZb7F z/3sz/7kv/yXf/+H/94v/dyvvOc9z/6tv/63fumXfvn67IxhP/f68euTV+cmp6fOTFr681Oz1y/O LkzNuzVUSOfOX5s+PX3h2JmYZ1EvdVv9lc5cvnDygnkyNXn1E5967vc++lGyBHKe3/Ed3/HjP/4T QuMXnnvt1c8de/nFt6yLqSvXFq4v4gp98g8+uXRjKfmkJd3auvrcrZurg+5nCn8ijm+mHn/t1Gc+ 9uqRV0+++dLx42+dsU+fOXHhjTfe+PCHf0uqZ8eenQwXYyTUkW+RDo5S8u3b6Ruiv2h1XxHgG74K I5CcGcCAVJVLojmNhRr42K1hcfiDaQYXRkd2P3+KK1L7VdBbpjO2L51UQ/2pQCB1PuV18v6iilje dDM4jsGjYuWZS4GUIvQnnnicPyhDyOEDbYnRQs6/TVWrV/fk8TGUOxVKyJvdvC58PUY73ZXt9yky 6B0eGeMLKezrknBkEN/znve4xQxiUpzXTIeVc0cuOOmjnzn1yqeOnHjt/NmTV2amr5Md/f1f+8yJ V84cf+nUW585fuq1c2eOXZCK2LFv4url6dNvnac2OLtw/TMvfMY1bB6Mj0nbQ0bfyZmhBQMFl8lu XF6uYPnsufMhNJR8YUZ96srYuI5Uw6ID7olbHBXFgKhbvK110jGv4YmACWaxwUowkGIVLSIH7d+z B1vbxTMrAhAwpe3m2uwsr4x7febs+d7Ng5FCq0BUZtpK5XvaSeALd27TH94g4Yjdxkm3fEz7yl1a IbOGgcSZUN9kKuQ0I+e0m7vRymD9sH2FfqQuuWRGeS7hXaz/LrZQtfupn1aiH42mEVxPrdZXbR5V INUJUdeSKUEzKgzsWN8vtmtveyUz8sathzeNNhjxTww++t1f891f8lOs5MVTbxy5GS3unb+zfOLN 88o+gv0TRKgFH5CrHvl4uYTZD1rE3DzEAuPvjuOL0dTp5NtqCcLbKFAxuoIRvqtIM9UsgcypoaRI LZERZzCEh/D3Ut004ONxZSKHQy8H0G69RW20VbYkl11mMaR0EVOg4ZxpnMjohIZNVTYxXlJMcLUP Tr1vBNAoyGVXTqMeABtYJkaeXOaivcuCNPWCCwmJqpivmqrL5seD9QYGO2Bi1FRMsjkd1D/wgZ/+ 3Y997Ed/5Efpb1y+cvkjv/ux7//+v37+/NmXPvPy7JVp2OV3/6Xv/uqv/GrKiW+98ia2vchs78H9 b738ZioxF1e+969/L6fsxJGTt2+uPvLwI9/yZ77l/nsPnT519twpFJMN3/S+b7BJWrDrBtFd5Qz+ +T//57lOb7zyFmvon3v3+9/uc2cu3JynZrvBV4h+fITfc+DAntdeeoOHMzt5HRzJfHvxkSceAWi+ +pk3fcXTTz95772HXn319Qcev08JtI/v27+LgwpKYpzc46pXSnOSUpkMRl+U0pTq2ea481r2of6V ikLxSCNvkV3FsLYeJqZluACtvDw5wtC5wtJvfTSLDuUTBq42G3Lx8TxCF5DcrEqnNuI+YpQtmoMH ecyhPFvsfiCa5g09fMMqsJuZuqwjaksfmdAcR3idjK7jKboTBvGRpRZefuW1I0eOvb0IY+OtjRz+ v/N3/g6TdOlkbJMR8s8HDz947sil1z59Uojd/tpeh0Qc+eyJ5373xRc+9gof+9FHHxT8OcLslblj nz0RZGj19muvvjp3bca0ddnNN0wzMKzAmzcAc4Llxx57VFAyNLh1lizd3HXwhDpRZZJzOn5tjFID rrXntjU+IEQvTbkmJtTWWxIsXVTR9fGS7I+McDoC+Kd7ODI2ZjxaFoPk1etvvHn6zFn7jA9SfZLt N7KN7yYiLsarNL8ENLjEOBG8W4DaollVBpM959HoudOvNKJahwfpbsW8PhsNl54AzF4WQVdtuKK0 CAis/zCbIjw/Ic00VmOh/xa4SZFtQmSwmERZiw/W31Oh5tpP88caXeU/4Wd+U9+xj59qRvDX5199 5he+ff3HK3f/01/b27xfu1ycEoIXTUy0+MLi1haAlkksHnn91KNSW2UX12DAqh9vWY3O+xrTKDYu hr5JM/g3xpjNBvHeplc4srTjhhJquzJ5EbXhivV/8uQpLXH8nDp1BrHu/PkLSgDIFijUZSezsBoI Vz/NU20wZ4fpXaddOehQi91l8ksXIol1CSyjtkrLnRaP55izs7W0wtMMMlz1KlxIdpMhwGhVfuEa KnTXXjgouaNnR6yCffbol3/xFzf0bhwYGybHa00+9NBjv/ALH2x/eu6533/kkXQT/JEf/MEf+ZEf bDfPc79XFm5pk+D5zEwKGX7iJ39CuG01fed3fucv/dLPt3d6/q53fXnnntd/rERBtFVJ/f8P+dRP //RP17Id/MEf/EFH1jUBjdoTD59ySsJkB/Hc8X2LJ+nNDHns7R3Rq0TOKsyA+PkRgF5cAjbZyt35 KL4WiNGYqdB5sRgLyIZ5Lu7lbrM4oVtB9gAEvMv8lU/CM1NckCyaGR1ctsSmssXWvCrMIO55VYxq wBtPyNpQcN3yY/Y2YCgaDOj14oXzshNOpQjnqR0kgoJGM3tt+uyZU9NXLgNfdmFsjuolkBJM/Usc /NSJUx/5yMd+93c+8unnP/O5l9Cg33q7QTRmP/FjP3b+/GkD6bnb5Ga5j4bEDXWWDbwAkRzYs8f2 8vxzz7mPl09cGdoy5MX2njbYy3M3j718nLlm41575dXzZ8/Vwgh9tMQaUqr8sY991MkFP+7qckmB S7YNz87K+6RoR+N6ZhEwp/iC3fGRUC7UZlU1GO9YMwOZI/x39sP6Se+YWzffeOst/4TY2Zq8wlx+ 4g8+Sc+GBsblqSm5JdhEv00igGr/jl07tu/ZSRqcSzgyMnTgwN7KLG8Vaticzp49wybaCEUTSmD4 gfoyXrlymcl267NRVvVYaPxVz1B6fFmMYmR7st9sXzNzfqKusjjP8IUpmBsvvujyNleKAIHiz4ty N1gH/yxeNugwRrOaPqY/RIvKfZuvbbF5ZYFCXWx6J3fxxqsUIeXdGy/OL234qVN3r6I/7PlPnbqC SxxdLLyQCNRU9XeyQwU/xciAfW0IBfkl21CuWWxNOch5RG+AlmXkXorRDeci2EecMeI3m4Kalyud pCSWQqSChwG+nIkkLgJrEaVOlSsfm8m7cP4i08y/iJzP6h0tw5ReTNGJu3z14oVLjCPgxTorsZ/b YgXnE3GxMk+t05kj+6evrBpTYMA4WTpThe3jnHAotm8fP3z4Xo2cuIFO7zSNvNL+APbzZFhYfAI2 EcYlv8EmWoENA/FmNaYO3m6OFbF+b+fOTi1M2dU+/+AufPCDH/yBv/kDP/7jP/4PfviHv/d7v9ff PvSh3+bdWGuev/fJ97JrHsH03//+b/32b/fOb/3Wb3d/eHlfPGpetzBfffNNx8zH/+Of+uQnP+k4 /+Af/PAP/L2/58jtUNbyX/7L3+crfFwx7nd+W+zg+sNmzdHUgURmkojjhfPnTV93WMAHeNX/49zZ s8eOHHP/0ZMbsMXVS9W7HT49TlMCHfcwSedk4VthVfXn6KRcmpCRf4l/Ra9x9kvILuLYlZFzsOJ/ pGNtvIk7d7ZWydmevbvNHO5gqizx/xW3pJqQYb1N/dDiTiJiblbHFXZcg01LNEpit27BIEN4Wlg8 d/acQPajH/3YJz/56aPHTkxeurK0LBJPK9O7B+xR9/eHf/iH24b2jd/4jW/WvW730XCuv9V99KJb bPDafYTFGh6vZAi//dsNNkM5cw3ZcebB+x8gEBTW49QU2+GCzVFr9+y5M7r2MSuf+MTH1Tyri5RG 2TExfn3uGr6KQlwCa3A9lVKCWfhFqT0n9gz7DLLbt8UdAbqZr8FsuTBRGUlNmAAmfIiUzNu9AdS9 0kfc+BRQCXLgmKs3CcTgyrJHe/fsZHOH5T2GBm0hTsAX8UQL/RxgEpJK07Fk0yYT4hJf4uKku228 otpR/cYC/pf6TurYl5euTF2evnaVS1tFuHdUc24bHlILEXgqIw5+knXhXnIMQ3hm46IZlQRjOGpo ApYcWKTc//yEOgA+AGCjyeY5/zbUM1Vl4L00TVRjUPVPuUVr+dWmUcAIE285efyyQPhtK4p7+LZX vOfM8SuLGwD/TowpTxIsdqHEz5vhqwrUioYbFTF3NwIQrfVwRdkNwUsmOR5i4uYk0NOVpHzMJi5X Yp+hf+YGVgmwhdd4Z9wCh23lYp0DdKrpIhdQSZH8sH0pFp6MTVSxWwo6YcD47sZYTDporaksn85g CSnYwahAI77YSCUFtg1l6sjA4tZFNmsgQP6NZSbXcRLwIeWVGJovbgMIpDYtbdVQjtoHQhW0Q3Tw hHZPQ9TZ8Cu/8kvtp5kzy+qnfu6nPOc3WFztjTyPD33oQ+2ffv/iL4cTyk2zshgsNs4Pa9X8yrc9 mudohYro//BPvfpqwmEsiPmZmfWDlKkddDIt5nvbwbkd9xw4sG/PXgVGAVsDeJX+kQQOBKM1t0ih 0W04Q5WJLrGKfPpUgNUyLPQjI1iWrccrUq9JJ4TdGYewSWGmvWpPzt+enpq99LSSbElvAzOpdd2L jqzkZvWiTuvj27fpShgWq5UCfiRTlxYRCaVFW1fovbt2abquq5RJBtcouJ562AamULM+YmiqPy5c uGjapP1emd5cy909wm1T7q8dzLAN70q88Npbrz344INCY6btQ7/+IUZw/ZYZra3jqX9gGtqLhu3j n/xkGz8D2RzM2ctzO8Yn7jl44LGHH3YBXMLWFCYLfu+effv3f+M3foNbd+DAfrf14IEDgpb9e/Zi vegkTZgcGVWJEmcI7FppQ+ACdzdJiVpL2EbBtlKUoE2VMizwbdqKQoIWOfG1D23gcLjM6Gvamqrz Gpn21Q2cRM6DWrckwYa29mtxt2PCN3NRZc16okOxefPOnbv4Dp43tokhJGfLxBswXCKvNQPRkgxt PYQzldmQ6ZAhr79a4lGPVFJTCkAejW3nI82kRvOqNOoZsdYBAy/CrdODDW+g/dhU8H6ibJYuWsh3 Fn8St55wRcXpfvi2EpJV5J24vkCeKCgtdG/+9Ic+d/DFL15Tn3/FX5//0EsLPSGUAdlY14oiYxAb TazlgormUqSbTtRciSTISIxVKmXWfNuO05r6narbd3uCG9q61kQPW464wUa+Ijr7wetZqrifcXfr U/a2zk/UZD//E5w+0GCPBaZf2slTpy1ISyt5m/aTgD1AYqMuIXuHUR8RDEtRC97Qt4PLhjYjQ3gL A4CT6HzMHFmFrNzSB0nHBQt7dTUdAnp7doyPIfoaSNMSymwfKhGywJ3N7qw/OAceLmrPngNeTMj1 K7/1xabtwx/+8Pve93VM0vve974PfeTX28etx2aqWtT1JR8+4phWnKD1P+VT/dv67j6OkFkE/R87 uFzGmVNnXFTfZvD6mE6ZeyzZfQdbE+Ttmnk1ljE6VMVi/aHo0my3rRSiFKJuKdQ0+mhl5xoeHUtZ q6OQdztldFHNtGY9TZMER6Ui4eMWSvzKqpSOpNumjYJOcJVsQdiFaAnqlhbmAV4GNvSgCtlQ3nZY MvwdhPOqCLSoA8dkBofe5ZjERFnx9DHtSKUUhWf9dhgA1u3974e/Ds/PLPQM9DCCHMMvf9e7BM7P P/9c8+rXH/yCt93K9z777PoQci01FIqBiODtaokRwSK0WpRwCG3L/WIOQNGaJb/zne9kviYvXrTc L01eFMCeO3NaUv/8uTPXpq8gik9ePM8N5ipSZbLAwjhUx+TfQRTnq7sNLVIOc6u9jcJKUv/0Hfh0 VzRvdTexPDboECFZdX1pfuX2Lbi8VBhIBM/n5q0lxpfBRextyGvC0u5umOvevfsad4cLgzuWrP+l SxfOnVfTHQzMUqto0Ze6xymrSLPZODiNXxaR+gF66KDSMemtqs9PGmEtI1GWNj4mLTaZhGXxVxJn VTvVMu+tVqRyYfHDmMvWsiNV/QMoTbycgYT5IFhNjobINW9lM9sPL4ZzjU9rf5zfPPjqr3/Bcn3b 8PnrTBcCPKDa+FjvSkFWFFBkd6mkSrXjTn/bu21iuY1J57Ua55pasYlV+l1wYUZFkUNkjWJR1T8m 0EZdiPRfuI2dMu1ocLQIly+MshVN4lbkncddmfO152EaK1BNb/XQFa5NSbNdm7++kEqlUmZozWrW PdayrYDmG0s8ChIflqEfI12FkPNLi1xBFNcm3xotqStXEC0Qd5Eu+Nq2W52iTOIhDFWiZBKnCqjV NcV73GgPtFHzA3hz697fxz/+ST/rTsPf+Tv/LYdDaMVKBmdce3BBrD4xlsB2vY+rFcSDW//xqS+2 XF//9X/8n/7TfwYfXPfv/vBPBWlZe1jOYudv//Y/26y2037b8U26QnpEn4vuEZMShFw3vK22g2FP hoaG7W6MSDxrhN8C+xDauXQ1kqEVl6efdhGNM9hCiuI/xXUodOVmRdzh6tT2Q3ct+bPU26SlauiK ynjQjZvYhJ9Wss118AVy97t27AggszkmUgzK/LHE01euQKwefeghxcRGzTasXgUIwGYLuhjGRoiI xx8aY/bIJAAzlGsPTt8zz7zbDQXlrsBMF2RIHvUix7ChwuvIbvtEJDq+8OE9dw+hf24dHbAJXLlE 9hB5aMpqDwLV0+Pi0bZZtOPHj+3bt88MfOCBB1zs4489Fn3dVUQwEACtfCjpUsSOqr8by0WrW5mT m8YsNk06mA6CZChHllBNZZcK0Zi8dDmJiYVFiiHZVhg/fPKwDjayndKY84t61EpDhwkIJb5w8dzk xQvhZIRmlPJIBjAtypZuAN0hVthTht3JG0ietk5VUuoxtFDk6OL73ngkSXR2NP6o9SEPJ12uCcw9 99wjEcQyerFl1VsVxPoUYR1MBWyPChX9P5IwpQqTR5HQm+a0yPc2ZNAuENzT5Iw6JxeFUbL+kxTy nNnxopWLhSuHRBYFVnm9a3X+x7+0TfT65SgPlVZrhTK5ltUNvhA2JMXhTBpJIEN/16NmVdLLVQMZ /LQViSS9Xk9aHskNqu5LSUAV2AfmYw2RcsPorygp/TqSwNGOdY2QVAU8MmadbEnT3Fn/4XO7S0XT UaEF1dOqbIOaKyxPIFaSweHohNAXQEpTKu5JSe9gpWBgpydTydXzhw2DIeerh5+vrq36KICPMcJm r2nmu2poneVODvvoKMh2eLAfd4M6VerMS+YgaFkyaRsaOLgOJpoAd/Oc1p9/WyUu1h8f+u3f/t7v /Uu/2Kxk70Y+47PPPis52d4gSnubO9JeZ3/ZsrZm/fOP/tRaDmz9e9v5OLhY8G3L2ab0zDPPyFFG 4iA0MHObp3ZHhsRv2z0mo6hTCQoP3c/5yYv6k1xQ1nbhgkobYBmoMX3ojBD+4Nx1bklKUEKxTASd qVCMUFPOOLZ5ZZqZbSWwr6LmJn9HbYsJyD42/NHBwsFQMpQynmVHoYMraDL9jRELKnSKCjSCYFlG G9j42Ha0g/lIo88RD+T5En/Tdiq8zWpe0Mni1J77eYPY9jHmz61pXroNreW/PKRZ3na/smLuevzG hz9sRFuiyiRoqESImaUezJynBq5qCVgtC5sjgMKiXI+xIP7KMdy7Z6+b6J88nXc88Ri34r57D8Ew sMPvPXyPj8qxgPOSWgizTC0HizDkRS4SX4kYpm2pshwbTRS4Ow4jGFxlCv0hhd84uz19AwoGXHTP ZjGsscbecB38hrRPgCs0zc6AUCk8QU9bks2M4cMY2NSlbMaPpghuIb+f2U3j2oR7VUfB8Yn0TFz9 kHtLUqnZuzbYDEoD2/yzyae0ULFFiOGy5TXyQ2ko6D3rgF2D7T4folbnkKR6KGT0Cw5Mg/R+KJq5 g2Rp+2nZGBGzBFUEQTUvHR2W1Nnyc29vNu+VS1owh/QX/dRi+dks05GiRTpOoDCgoEN3QQGdCpC4 h3Wy5STGT2yyQKUpl9GyxxTNJeLTRT+MBigCDDRXfBxCWXXLsQbqnqRTlRvW2kAWH36NdlmCtI3h E/WUypOEIhD2fChuIjc307emj4wRjGZ46GxVSJ6WZ6EFxAJ2RV/SDEs4fQcan2LJ3t7odynsHehP OWInUxTVr2jb5JM9BBXcboXPguZDB/YLytx6ugAyRaBdlRzdW7eIq9hEXpugSpoRR5rz9YEPfMCA /viP/3NmzutebPETu7mpP2PNllkvEiwb9LUe2soR+YEf+AHpTUfw/u/8tm/7Yg9uffG1Ncto/pGf sh2sf8qbf+GDH3R8P3wdVvXujJC3HT1y9Pd+7yMf/b2Pffz3/+D3PvLxj3zk4x/92Md/53c+8uEP /7Ynn/3cSzAKSMUlK216Wrs7LghaAJVZqUjLmcaEsjT7d6tKDJ3ZilDCXDYxSGT9GBmFXcFJgpSo Llc6GWzK2DKL6R20nF6bLUayV/Mlr1y6dP7sWZ/lv8ORjIjPSzFDysC7dj9PJraP2XzPnT4tp0MS yIJQLq5XBPsM0YoJrkYdjpxJ3BamNJrtTYzMq2e/3A7+XRukX/qlX+KNe952HoPhjrdkS/vrrl37 Rndtm744CzD2cduUt8ks2xu5/d5sx4P1Doz13XP/brGbS5baQ/E3/2ylFy5OTuzYobLdmVH3imTG 0vLT73jq7OmzX2ZT2npjZHTs/PmLoWH0bz195hx9yXMXLvEc0NSsyPCSipDosPlf9+b5KAKtXrxw bvH6LM9RjMPgphakf+D0+YtDI9tvrGiqG4oER35xfppqCNOZWnP+gvaqxNdGRjjrhw6o7NY3jhsY E0C4zBLl2akztzNJhJ09d47ToCSTJx+GQdqfJomWzlRhS1ns4d+oMzGQRrcFDtxXkZZhLhHGdKto gGMyCRDlaJevkgUqrSqCGgSOZiJyU0Ugzeus6sI4+T7FlRSVtHREkyMNmalSq+usl7sB/saESXq6 wvvpExee+sZHJ7+2U8sMOvz9X/ikTSNtFTa4dRCD1NtHp4ZOhT713Xe2j4/s3DlehfNuv0UVMLBo GHZYNciioZh7W13JdqYyz4+TbPlm52br8mBP3T1IbnX8iXecErxoGit1u+nmtPbTSVQUtTNLQgjc tVla/q6ouVORp2s1Ha7K3qRPMq9BwLtv764a2wyFMWkdPDzJzcPNZl+rBtnr9vN4K5u6t/ZtEzKx ZhyhJOs3bKSRBZhPjh4k39vz5ONP2OioMCDtJqWvZXSJWkhNHjtGdn+Z5LAQUtNQA7swNX17KXan 2Reoou35jpJXTvvirUL9Hjw1dWo9NO4aSvi2Mof/mMfmsaEt27cuXb5289piezMWDuO1afMmZSRv d0o2bBjZsfXapS/IZd/9qd7+npuLyoHy6OnrRso4e/Jq54v6u28shsMor2IJf/GRu/u6rk5d2zY6 ukJb7/ocg8EdabV0vmJwaKtbKusGagiBU9SZmrlKuyTnG4i8VMuUuflEpm6UxGx+YWXnUYGzLver W4mBV5VqE/DIOxOopP6Ey7YsM6mYeGAgFbrXr9+5dWPn8KCsgshS5cqD993PAQSBTCGZ9PbC5SxY YZRvn565RjZLhY+Ed1RpquspGHJkdLtw5uTpsx/7/U/YvQNMpsJDhjP9oDbu3PkFdQvbdmyd/cL7 225ZG9euvq7VpXhAHvsf3HPmzZBFPbrZpP7ehauLPEQZlVMs6Klz/cN9T77rEXv5yOjQIiHPkZFz F86T+WLlPv7xT5RoSa/yADuDdApDbq3GARsbW7k9634mpLpNz2PQQq1qvBUtstJPC74GXaoaLHFq NA9vU3K/sTg9e+n8JaaQW2EtuSNUgkb2TkxOXd2xay8ldwxdgjpq48AdyLhnnj9663pGd2j30Oi+ YTaRyyjOOvPmWVwoCYQ994xdujT54AP3WyFM4bEjp1/69NFM2b7NrHJm2EDPxD27rCqdQhauzkWR gZmfGHZvryivn/NKYERL2ZXa/SxvK11UX3oEyU4wlILo5KaXbhw/frxNER5o+rWuSMeriGoGMcSD tcI4BvFGes6Uz9g4Jc0VpQjb0jvtd2caVqq0jrxRPiFJnqRRFwb/TidEEixfnVu2ybBmTAddtP6+ bZXgkw5WhkFsdXlix/b9B/bwmRrKU/t9cMBS7WGKlrDZDaeNurgoybw0cDRUZ90N72xQ6cEginds ihonpZKhHOcY7kooQ41sIcbdyYMHwnzekNIjTDIVkmsGMZ9oV+b/vM4IuC4vWn9w/OqBjgsFTR+p EswhHkiKwKizRGMxUom+jyhzct7hu4VfCfcyfyRSJbJsdNBfmWcdL4DQIu7izHc99eQ7CE4hGNx3 370ccNsDnX1DBrLUatyC79XHcZX4jR7tVvumWyabbS8qA5Eukiy42XM7W2Jv363rWt8k1c408Mid ck/6s/YtXpkJd0cd/b6980uzyQVxZWbT4STOsubAE8PyQTeVv2pqNNLXdSd7tr995dc88/KLb+gE ZYiHhgfc8CNHzzRwQzHoPffsuD6n2ey8jfPAPTtkg2cuL/HBZA6//Jn7/8/f+MSVa9edP9GSdNfo 6pEpBnpPTl7RcEqeXQPB2jR65CGFX5hnKVft6dlLPHLPXrfUbDhx5gzejz7vtn0db12dSrnSucsK DTBUVZUZL+B3iaFEHzEBU8wle6mKVoTre0iZiSP54lw4e2dtWu6q1psrbpFjpJjy9sqe0W1QNYC+ xkls9EMPPCD9UGINvaA5xlpkc3nqSnjiyoeuX68ajDgf6ei7uLx9Yse24dHpmeu/9uv/XsZVdwcJ nsaRTG3Bg08cfvCZQ1u2btmxb/uuwxNDexW+bBvdMdbdv+nGxsXuLT2LNxen567pZHnfE/sff88D KkeHd2yb2De675HdfYObB4b7x3aNPvUVjz357KMs5szczOXpKW7c7n0TY/vGZJ1Gx8dWQUs93deu Xw/THEdcMUCJdLaKKPfGrHzwkQeHt4+gUc7fWJDA0PEC/gMAZQDn0ka2N04WdYZwSdTyLOzfu+va 1OXZ6Slm9NLFy9dmls9+9ujydRORYjKKNoxQXf3thZmF7TsnbtxJp0qL5ObyApRNtHT14uTyxYXG 4D/62vFDj987NjouQL45d+vMkYv33nPfiaOnKIfd98BexxffQulee+UU5rUyg+c/+bxN4qkve+rI a0d27d+JwXvhyOllvaR593Mzew4eUPAUqx394TQMaYXraZ1+XZvw7jB4AimvWoEAQPObpYZvpIkM YQKcUi5qdteeiHaURxO4t9AzdoCFlPCwlVUluv2VxEZ6ZqRsox6lKdZizMr/VmKu9Jcqhces9nTP X507vLJN+Qqezdm3JvvGKE6r3iXUtiIGDw5QYvcVuqYMy3lcm7mugmAjZHLzgJLPCKY5WEnPQGVE wwNbNk+MDk+MDbNQG24s7d2xfVCV+o0lORTxC9ZQFQffxMhPz24yh8XhUSnUWq+4OtY2pLPqjF7Z ydrzNmxajdIKpC6WJEuofMJWWJ2rLN38tGWqfpJsNOF4OIlgwuZfQq7SdxrYR04tHyIDTOWFoEAL hGkjQVFWV2ToIBdpeheuQrXtvqEl21YZVaG9TUQ1PQnrBWW/+iBq27awPD1rkt1BfVDFW42ztewo N1zHk809+mPSdyZDemujCo2IiYEteocGV90R82nrwCYd6UnxVUjfO9jXq+2zaF0BRgCcOykYHtyy Y//u/fcdtDQIUMkljo1vk5nbuxOJa3DfrpEnHj1MfGBiVF1d74P33TM2KnU59PDDhw4d2vO1X/fl Tzz5MJot0avege6J3WP92wbDHtiy8fA9YO1tfUODhw/vHB3edPjQ9ne965Enn7x/cHDTo4/eK9Uv dnIaXHsNEiAz0riEMYf6N+8aH7n34N7D+3eNDQ3QDWGbaKzC9O3HY+MTSlD4MNvHtoNodHtiqkqy JKmPdI4GB1sLBPB107RfWsk3b8iUyo96xVBG0M/9AWkU38ImgjUR0m56DIiB8p7IYzD0kUXs3g65 urNh++jI9PRV8S67af+7aTpVJMRvEoUZbX6JUiNfaLcUQLDOIKm5EkxkljW7WVjQKAXeBcwJ4aDr Pd/4zr7hwe7Brh37d/QN9TM9w+OjQ9uHpmantNYd2r71vkcPP/zk/Q88dnjbaGTghsa3dg10je+f GNg6MLpjZNc9O/cd3q0GnxrjwHDffY/cs2Pf+IOP3g/GxxWB66gJkctrKqG8AB6GeBPYGvx7fqGo 7bfRpJXE2PvOnj978fLF40fPaJnqjJ0MfjXerIsRURoekRec8fKli6qLOCNCm4t4oebm7NydxVXx +z/7Z//L3/27/137efTRh1947dOTb17sHxsc2Q4Dp/mTXISbe0t/z+nlH/mRHwbFPvfcc4eeuL9E Mbvnpq5fuzLz0ksvKkD81Ceev/cR7vMdczZS6Qs3YCPf+qf+5F/4C9/9V//q9/7sv/k5zIx7n7hf aHb29dMQnL/5N/7rf/fLv6qIe3Zhtvz8Tva02vH0mBOMjFUXP/HWTdOFM4lOyAoDMEqPOSFkFb50 eC1VPtzK4yoCbt5fOkd1ij+Kcldcn5blaL7hmpPYULDmKDY910rPxlZGCXl2npL2/G+dkyMEfhVo AwQoxmwr7ulU5JWrl1YKd1iElhdOb5JY1o4oFxEU/rX1izea/sRKCPgRjIIsboSXk8uLeuBikv6g BrnKKhoJNNkcvso26uCR0CWX83mdsTDN5+dke3L9zUn2iDU0crGMtfu3YsbiUngqvLLhQ4qwcGhP scNuqRRZJcML64ydTWgcAil66bxksRydHp6CbVIjKapNda2elgODCuolVquuthG57kCUFWBwN1xM wP7qAlbih61YI3tS3erG04yqXFzRNg1qj7RvtV5UDTxpzvK6Oozxd54pjSpIBA3PP82iKI7ol7Jl 895dxKR0dxrGrnCFy4tIab1XZC2vTFkpYCZ8Lf6RdeY3AyMzbCZdvTbj9959+3Lt3d3wUzu43RRY LiEJ3+CPp5cfdf4QYjfDiMSeEsjReNpGdn50766JXVjOZEoG+5wLbAqzgYmhYeOtVYXSH8zY7tTa sNRPsS8CCJuFRepca1DmnaHO3XJdkeOobgFmQk288HNDZbwZ0nU08VJ1nhvs9g1Bh7t6BHp8eb+T KA5FsjyGEhhJXs9BUiKatMnuXRP6HJhtHA7OSQpC72xMbQeRtrl5v0sAMIFzWKcPPHnv1LWrCFfs VzHCutRsMXzeUX1Fsv3KWcQ8hzET5C7IXkpNbiq3iggwUmUh4vZiY4sInEK68Pi2OKwqDRPQtwsu aFViMoib7Jbj4xOQMlfivJy8Gr6WfU6OaXZRsB9ccYkvqVpugATG6dOnBZXO8MLkBRekFZ8/6Vmx ffvE5t4+AOGNmaXv+q7vgHJ+27chh/+EAvVWV//TP/0BohmLV+fOv3Ry5szU9KkryzOkkHpuzNzw fmVhDOLZN06fffPMwtyCSTszNeezauOd2Kkjl04fu3Ly2OU3Xjtz5fKsWft7v/fR8V07/sVP/stW KWXVQB5nr8zKXp29eB5xH9jFkeL6ZPwS8ZrTchpBi1OBV4amtKQSRyRE5ZZGmD6hRYuCi44QA9ny Mw1JbIjh3datLaTKkHXk3ZudbI+22NZj57sMa97CSbx0/MLQ1+8h4jC2f2+LbjrHT54tWtNlSMve lqdW9qGKSyLwGTJZMixRi7nODkZatSS60sixOBB1lTFwTtNEdJkJtimTrKwICDA1fTYczCpA9kRh e+sz1QTw2t7Qio+pjcbdrUbMbQNoa609b3a787uYmaWFlcrCxuqIkl7YbzcTdhUxqILNBnoG1rdc 4fopeeK9rq7Kagp1zFKAFFOIauRtobwm+AsOH2r3GmXEsbKBlTPSctlVO9gR/m1CHNXSMg9vaPfZ c/axsbU649j5bFzj6Mas6asXKz+tSlUuAB3soE6IWjJiuBOzTjkZvNf99xy0KvGV+Edwve0Mok4e Cn5S1k0UC9hn8UcFyiYmcnX5IawJ2mKrEroK1yr1j52ibkR8POhCoDeH7z28ew+PdEwGlF2k0hTW fCDa0t6QDFxdvTSll/p1zBvnwCaMjQwz347GAljUxY6KXhH/xoRPyFwX3giGaa9UjWlrGpd6W806 EZWTMDrNgLoD2DOIa+P098SLgRm2oOamP+btVUgzi0Fc0GFDng1s3dlgOKGq99DdxraPS//gTo5P 7BgcGn7zyFEaU1GxXeQqpnjGYhb0dD357CNwfgaeSrgdVRSiFgOFwY2LullNRIxZ2yMULIs2Qqpd fDzyXCeOH4eyNf0P77OrQFUU3rjvjqY9Nh9Q6enVa3QcU/4t9Ye5wuLjPqCSRvUi9yhojgptI98K xXEKJRbMHmlcrhbhCksRPmraIShjfkaacPu4ee5KYKukZOzRV85eXjdwQ3tGeJQf+Z2P/g//w//j U5967tTR07cWbwqQv/Eb/7ji9jMnzs1Oxrq195swrej9hU99hjX0ulL5oxffmJuah4uzqsJqb2A3 pZ6oYCCG33vvvZ744Bsvv8kagi0efvzhRx54hPd36ugJqNP4jhGZBbGGrZIzSIFcbaDlYhnYZlxv La64RWH4h0xTXIbqxNQqQTxvyGC8ns7rabta7l4zjG3mlIdYj/xr3UysWcb2386bOxYur6T56kem VzZtGKBqVZYlub/wYCVbksGoeLkcypSwxkxFTrwcnET39u8iwCto83f2DaZj1iqMEe9AA0rLI+Nb rgojs+AIgTIJ99LdWGMdtbMrO1Vd+mqTaPn3ciSSipy9NlfeX4xfq5huV9Qs4xckW3I3hNg305a8 1pG3BaCsUyWcscZJDOLW4Xd2RcjdbDcEwquQdRcJu1F160PLb35cyHFF+M+wJAGfj9e35+vLv4tB bJaxOaoNsmijIwZs72y2b/13eUMVRpRpDtu0HrbTGILi8PM9XEaIJquruCw2HiucKJLdR+wfc4O2 IYEwN6c4FQIXUahNmy5OXnr9rbcg5giBFt75C5OTl69Y/BY4xXiGzfeadwbRJmQeMgrOLtsSwxkJ BuOG/DDIiCTo3oz5HyprXV8JC5VwJU5s+ZirDsSXGx4exWxXtpC02kYu2GKDMj1p98o1umRmpLF6 U662IaLfDKi1r+KA8Y/c2RDm7BYfYBAbU1EVit/+FKhgeEQUItNlzmzdttWODBknl9W0YxtbI6pX qaVJe5t0q96yGWuYaz8xsXNY24YZwtJEsAjH3JEYL5G0mn8h3QiZv/5dHF3z1YSYvjorwJ65Nsta MYtcPzfGdJkYnzBNmzdXsDzgQjlqOmDJPYXOJfM9qIOzls/LCMhqzNzW06fPOKUUKtLyAhqmv5AN AafE3pglH2XFaknO38RbFp6wrbgyfIfStEjDNn8CeJhIim3UMN7/wP18/qC5y0saYtD5AcDjt1Fc O/3W6XWD2DcyIPtFtPa/+W++X04cUvBrv/Yr999/P/NH5ey7v/u/+tmf/Tk3wPu/4Ru+zusWwvd/ //ff++D9H/7NtFv6v/6v//O3fuO3miraf/ff/e1v+ZZvgayRAmIE22oE5joyE0kUBJ744Q//Ri2L 2z/0Q/+v46dPvvLiK/sP7ETaTyu1DXR6t6ozcXWutBaUYXNLUrnCo0snjTJ5LRxcN16eNO+jxVPr a6+prbRIsxnEdWewrcVmMO4+VKuka0tx/fhhgS2t9IzCleBrLU5OYUAkowWU1fVYprdMVUKYMsUx iJ03e6EMKJOlv5+J27qety7v0N7QVNIBAtpIzzxE24SWJR1Ysk9rUEAdtxGSKuZP+J8zKYp70V82 oEp4U20STZCxGcIEpfXTSUDn6vm2FMv7hMy15ZTTXcePMy36K8WU0vQswZvCSQU36pFn7Lj66DJ8 bJDcWNqFV0rLouLN8sPyz5jkbAx338x6vlauWDc/bn5FjA2ocCGNuuSdjWbfdju/23HaoyW+vF/c nu4ikM2SU2emT586jSV+5M03Mel8eTqmxXtKGsHIUbmgPKE+CY7MLE7PziIHomScu3DRF8BSkQU9 n5qecT9cdt2HaOhWu+XuVNovLLrD5QAhQ+FaZfUl3bSpayHBJk8z1ThVc5nGsJUPScmRw3I8g+yY 5yTpyanU7lmKOFB7NQKjLkRou2f3bq1d/D50zz2HDx3av2+/q1Cv4Q0lhQldByulNqHd87lr15pB TCFQ9TjdwTxrZif5E+8+xoGt4zCFWS1rRdywHhUZJLQqhylV0g5rNkKWdVkRp+7atZcnBmYWVJ87 d4Hsi5NPr/GcQk/XO//YkwIAykNmr3XhLjCI6dkGQNlK5WJzHOVt29ZXlDVc/VF6ePJqY+Q6fCWc hSK5Unnzza2UOvncZz9nt4F+7j9wkBoaFjpC38WLl7QYMLH5gFzITKLaaR28MVSKd7KBEByba+Py B8XOu/fuBfboMQAwcN4hwPb3Y3wahWuzM4hP3XqH3Fg5feTMukFcnl1SmvyDP/KDe3fv/tEf/THs 0/e+9z1IRUyYcPgf/sMf4jayd96vZdef/bN/XiD80Y/+/v/8j/+npgQHf2RGmyra/fff+5Vf+bX/ 5t/8rPP08fb4W3/rvxEy/6N/9E+8+FM/9S9e+NzncIwchDTO//O//+8F6Sqj9+zV7DXta0U9rF9b ydYAyCb9FaqFW63ZNPMtLynBcvvdnMQWZN39aMT62s/WIuJOPnnNCN7lIa6bv5jUFlyuZZ+zvaPj DWr3k/illQ+28K1GI4NSpq/81azu5id2vLP1aDxvLT235tGwNMUyiyOcnr9xfrK0AuWUymx27wxc qljWo/sy0tlQKklS/lUZLI/cCsDlDcXa67tC58v9qQnb1K5QWaRofsU4CgNLiko+uWRwytD4mNct G1XkzT4mLrulF9LS1avXvN9eUEUyBivVpRFWibRyhwHa3OfGT2xSmGX6Ok5f8/HaK81bj9vQsdpx Fouk2QnSW+Dsnrfs//pHvGgs+KEMUpptRhJUyWBCeAlufpZxgkBHHF60WsX7QjdB68F7D4uUVSy8 9sabYM3xHTt1+5u8PAXzJQFLOxnrmZlrAqiMFvzAhVRnjkE3KGkFYrc4GOHSpgrP7sXPqL4ltFFu 6qlciY4OI8qfLEYOCg/r9TeOnD1/UQLrOgGRDRQGtphqLfnLxYll2KZ/iezKxsOHD7ufrhFxW4EG tSEgmBlpBZw8dRIP1utnTp/2OtAMw0niGBjFM2dYgYwTo9t379xFCb/E5gJDwVZbkUmmbvSTaiLU Xtn21NRBY97pStrd85nPfu7V197Ql0lxpiiDcXT5rpVF4jW3jcGwZlCefO8TFL83K+tNrCSbo5FN QEDMO1fuJzSxpGwIrAcWrL26gd+Z3ylr6+pu8gNMXj6+fIOq3elTZ4CeXGioxGc++zJBWjQF0I0j 2yw5kl5PFxvTPQoEiWhq9WVCmDut+jHbeARU49UT/qdzEBn01RVBNK8YJfCVV14VpRINm6MicWmW gfuO73h/y6jw4EzD7/mevya0Z+NYuq/6uq/6U3/yTwEfRcHN3nn/Cy98joHbd//eY28c889LV6/Q wLjbIIqXWcOHnzz0wDslXm4on6nA+dk/9+f+YtDPDRukcX7xl36Jhh29OffBGXzgA/96+ebigw8c qArl+L8dqDTAeS6NNaSBjtRXDURTT1ayz61zdydB0gxi2cd4Q80sZrw7eYSORWwGrExK5SLuMjTr FnA9U9EO3pZxsxEtGF93P5txYTearen4Om3ZR90zrOnmyORQlaGw1KubYKgzYRT197VZyQF2wq0r kCet0DPzhaslRVNf3cxoc5qcZPOIM+6VvE6ZStSzwV4JJ6vvbqxknXkpRXfkF7NG1tItiVV5GS4y vmuRPMqEVRye3lK9ZalTAGP2Mi/XInF2C+qyXV5PhlSD89vKIWhHKRnqCCn6xrRDqf0pzl3r+3r3 I6Y/VrZBokV97Aib+y63o0L1OINtw2v+eO5qS6fUuLe7mjVZHFiwZjuURSht7mL5WaAKBhFaMatB QGibaWU3uzgPxdIWcPLy5fMXLykIq8AXuyAi1WJ9vo5COztFhFpTVbJoXCTQLc9SsL+ehBpDvLmv sWvtAg4eOpGkrgBCZ7cbN51DumFSTLt8RYEK9wb58NTpc1NTkC2CklyUBKnIzxidhFxcrWoQ1pw8 OEtH+jiM45s3X33llemr0xfOX0DyJR5olN468gaWj7EohlYiZbdS+pG+jp4zzsxGER1flNtkjWcA GBT8uEoBXpBKFuVmgxcbslZd4r7WftPNwvh9/uKki2KssQ78tmHAOquN1+q5C1Ky12MNmeZqBAgr 6R/bPgGza7i+CewzRkKQA4k4deo0PvqRI0fFE5flsKo4wPeZQP1bgrzwoJs15At4w3leusq5ubnD 992n/NuLH//EH9i6ZbrAtJ4szC8JzMn8iqAr0YNSEUYbws6xo8cZOM0SjbX5IgQY3b7dEwz4i5OT UPkjR486WzYx3aYQmIeHbej8aGAlSa62PyvtRBpvP7jlLfXRVJLQ/dt7vvjR3ZuNGnuS/NyXfMPI 9sGl2dlzJ6agitTPVBHA3Yd3dt7syK2Im5AcXnrKoUo2ozWZrR5rsRf2fHkI1tls40GJL/AAIthd rkEziL697QQZpJJ7aQXw64ayQa7N2LWltW7j7n5l3d9sf11zPDsI5fqLzSZmwX8ew+IiRDAuyi9V uVx578TuzsSbvbMVWVf4FCcieMjqHRzqea1oN+nxsGE+PTujN5TgYHER48fnm6KP/FKMW7lzviVB U3WqkTEM27ukZWIhY2VLWVvjtCiK6/SozyJvI0TH3NHPN2vpNKtqAxdHsRC5iJfo65yS5RT/gZ5Z gpYl7xgaVYlz8/rSRYVF6/oFbRtQORfcbI4FRmz542kK5Q7GwNWu0AikbX9aBzTaV39+0+p4sZ29 x58qQu91blWDUayayjivT7ZmHNsjQhL1p/Dok25q8rPpNhcmwiYKrItvHDn2sY8/9zsf+f3f/8Rz z3/ms6+9+dYbR472bR3avW//ym1tjgZ0Krw2Oz84NDI+sUsmfPKStvfXLk5OHTt+6srVazGbpONv 3V5YRtgSIG7QsI5T6Uc6wUVaXwq5sT4uXLx4/MTpN9489pnPvvLCi6+8+vrRc+cva++mFGB6er41 zkOjurm8MjczjwgsYruorI3Td/HCiePHTp44HibIubMyOPT9/PZTfQTDuxA/mZpVQmmlRO4IjaT1 /7KPQKILP52/EjbJxSlpzTTRnDt99myCUfB0BsWmS9UtrXBDuY/UvAR9WH2tbTmodN/+gxM7dx88 dG/c5Dsbz52P9LX4/uSZ06zarQV1gRG01et280BfSFA2bZaLnKoY2cBYNMaApJKdmc/JNZuavvrZ z37uhRdefP6FF2GQyumNVioWFEsPbo3A/8Kiv5ot+/btt36TUQRXlCwr8JIfwALalpB9+ApmLDso mNfsiR9hIWn81FJa9913P7eWyZMnYltN4pHRUWeobF++j31UGAQ5Tpp/aYnLb45CAPfs3Stmv9uQ 3fvk4UOP33PPY/uf/Pp3eP39Jb7UpN9aUc3bHqg2XlFg8yUqFOutdqKXXjzGsCrJYnMx+9Gz1ye0 Gp67i7hZ4YmxIYvaeJBcaDrArYQ5kVetKI+CGoblzRy/Hao5ES1QbUaqY4ruQpq8XkV+QaDaVTSL 5rMNhm/xWluEzYdqS7cZ2ebmtE+tv9Lx+Cqmq/NcYW7SO6vEuCqvki9ijOpWROS9nWpezfGrcyF+ zMKSRWjgZXkvg6y0DQk4kEVsUdO29OXKxqNU1kqvsVtur8JkpDtYfvtqK7zxFVXOvwiZofaDhb4u H6kvDQin6e/yn5rabvp5RPeIvY46Tl1dziwXzceJdnzkqlStg4PkF0gpA7JlHJTMItFwoMQ0BSFO IYQ1tT6n7W40XnG19k2WQGIWhN9uZXP32qj53Wox4/aWKocLaXdvfUzbdtJsaNxM2fbm8d41Im1W tJRMq15npp0M6+zkcX14fd29Gj0r7FmdnV968XOvfOwPPvUHn3z+dz76sROnz0xeuaoAwVvQgcSG e/Ye8AGY4pUr186p1L94BdmZPfUKt9FvjoRQd35Bt4Ila31k+0QaoSC1rtw+cuz4c5/61Muvvvry a6+99MobL7z48uSlmcGt6IZ7d+46uGvPPQNbxxaXb/vnjom9SmH1nqLJh/8OzbeZgZWVrlNfAXnY wuZmr/kntrUdFn6AR0LcD0fr0uQF1ELo87uffTcdA1peqsLiqI+N8ip46/710EMPPv3Opx988AGO Vzn6JPuAeCOgT3gp8Ne4RGK2Ev0Ml9vr9RA6zMNSbHDLhsfGR8cndAxQDGhtvHHkyKeef/7osWNQ V7lgAISD7wZwInsWt7Xa/eVuB/0B1aVfn5IdGzuFEphoHDE1vKOmx/ETJ4DQRZ3p9cV0h48ePaFR SUQ6+/rdSubRKLYtl3fAMoa+kwbh5g0HHNJkWwjw6SNYyVGlG9rmn5AFMhnvetezrhCeqM+9VLK/ Qif1ZXbNJ46f+OQnP0UaFHZZKb/b9913X0nR2GzvwtJU0Ty8b/f9O/c+sGtkpFOgxvQ0RZC3CW02 2aWZhNuR+fn45z7+xebSK5974QjKt0JGJZ/NpCpWmbuckilidutychSPWxm4pWHnMFrS8ZaiAJ8/ f/ToUXfMgLnDLR3mLVZhWwYd+Z9y1L3HP9fPZM3h6Cy/5kesh73NAjYjWP5RHs3GrfuP7U93u5bN 5q6/uG5by1DGObMsqXyKq0Y1XxvXPyvKFJa5NzTMsXJBaRrZTF58w9U7ugvhdi0u48duNBO4NtX7 Inr9UuA8gtTzVc8z38FHgOfPzs6ICh0wpqF835SHR7USHTjM3khsdZmZDHTVIm/pQUnQfyavpNVu LEzTHGuNq9Yc6zCEmpFqsGRpWt9aXoJoL85ft/Qlc7UjIgmRllfSpUiLbKJAp/zEWLiOKx3MIjV9 TbVi/b6tD0S71c0mtvh33aP3/hZ5reMhbX/yaGaxGcp2TO9J3nLllmmjsFWCMUUa/QPDo9t37NyF Iq9bieROthzJdGxzPxs28fY4gGfPXzp77uLZc5PnzufnzFkRJ5Ku9PJVPke1gYmMfFGGUgigfFbu xRA5ppRyF8RsU4+vQWmmhxKljE1dx04SKOeZXFG4NDJqIe5TaaF+Bz9/69Dojp17t4/vHB1BjtbZ Lh5AQzlLMYOU7632G0FLHb3fSniFBhgzfgiP+l39plfuv/8+jqE2gMaedM2+fXuxOPx+/PHHHnjw fmv8nkMHGawSUcSy7Ltqq11YZHOa1o6Nj4MAE8RZ5qslYRkCEtrx0JbecPJldnWjEC8rdXvltTf4 1C9+5nPE8225GhmoeyeBDpeT28lW9P3/099s4Q0mXUo10vAMX6RRcNN7MNWomp9uSoLcxgmzC8Ax MPDUU+84e/asgT9+4vhjjz125Ngx8wWHkSkcGRkj96VmyHMCt5Pnr0iqAG6Lh9G4qb4SNYePLIm9 WbppadnCmN4v+XRg3/OffdEssUW84x3vuHDhvN4IrB4nwqeQFEVYAs9GK/PQ1e7M8TNXzk5ePnJp vbD6Hd/0Dqftjtt8/uBXX9CwQMjc9M0S6g4Poyuya94fL51BLPVGgXBTxtUs7du//du/ZIn33eay qRD7OEPJu2Qrle63gxw8vH10fKt1MLFzZwQZN26MSs/8gnjYuPFZGv3QOoaqpY15eh5saAJ8Vm9T lAucWuvLn8oEFvFYJUMRtjvGjmO2ZtXiDBbZ2EmuL8iYwrWkyttsPaPclm4zpp0YsBzKCipbEyCk 44pAu7rtbWXlr3GhkoiMSFpWl0/wdcx8JxVpst6u0W2De3ZNcAHRjXZObJcrjYMgg7G0SAhgalZJ TBJqzRaQIETpFWew2UVzTLve5nYVaJAGRtWLuXh8YVU3BG8TVMs/vd8mUrylVqsvUq4+BS1pjaXb yQC7otLiFaZtUDCugrbn6tUpWfWo2yfsLoIitV2Ke2ZtiLHcQI0VEybXX2Jqo3xRDvO6WfSpUgjK BlPbcoDcwn0r2xNKXapx2x5292bWwoK22zVX0cUziNto6KQtYbC8ZIiqQ6SrhtFjPPGGG2BQDPP0 Yuze3K2UkLELxC+ErOUcyhG8nkO7kuxTNRrNsErmdfVoJXqLWJak78T27Sgsrtz9ss65Xtfnwzzj tB85euSzn/2sSiB5wd6efqor9PoTwusWV+NhDrsRQnHKT26+6bR1eJs8/8HDu89dOM1/0jXMCHpi VltfLn/x+uJnPvWS4+/eq37spvCIM/Tm0SO8HzbkMy+8qMimxI/ps1yD14iuWi+wY2+dOHf2shFh Il74ZI7Q09/zwIOHLlyYdPeeec9jZ05cfPOlE3m9r/vWUvhMAgsalkpPPX/g6QcHtw+/+dZbx48e G+QTahPYtXFeA6WUwPH3hpqoRJKH3/ND/3WIpqiJrGgDizd0VVPB1Wpq3AMfPXv2NNSVuB7fAQQ7 ffUag/1l73oGCdN5A/g0s3/zyBHpj+rDS3OBqdtm/hgZSn2vvvQmCToWti25muXKEloTx016fipL su1J0RLj4oxgTpkW7JfS0RdffFH7UIbPYMD4oDqlIC3BPcY0Zw6Rbbi14fiRs5MvH2sLvru/+13f /G6TBmGOTZy9tvzi7zy/srgC/mt18m+zC3fX29sulGi97Q25uQNblhberjjd+bq+Lmppd1d87z4w vnP3cEFVtyG4iLKWMIMYMRV5g+4eloZHzZcDiWYVraj1Sm1Z02iwRM3ftlrWDWIMU7k5Kdcrg9hx 6teq2cwhb06xaKU76yZnWjg+n7Mxhd/mDzb+x7oXuW4QjVH8vhKSKTscnnZpyfQY/QQplZSMsWnC E1WJUWV4N5P72HRn2yAXYIzwgvbW9x0+KFZSlqbESLxI9+7ilWmVf9ZU86hAH57rXy5iqIxS3dcK SMurYshqSXd0JIuSHSOfkywnK9zVYkRWb7YVN9DOvZZ0Kpez7E7mW0xPT3pR8FvdKVPI1t7irKTI Q+qGb6xak4o3OKGtTKJ1iUjddN2TuvDsQy3+dQPDjkYQycbTslx5AnxsBpEpbefQARnWnjTj2BnH Olr5Cre2bIq0EnPGrPtJ2SX3QQcqmyiMTKxd9RJhKJQsF2eo7Z3Fu4xGVk6vtti6D+EKpXitSFlu GAUP9XK8BY2Mdk1MiO1dm+opuWxkQLAAI8wwyb0cPXaUqVyaX702fd0xeTC+2sSIHrMEtKB+fuGO pXzXQzHrg4/d9/xzL/ouCf3dBxUOR/KOuRTY/fy/+uX+nv7B4UFaB/c/fvDwQ4ddF6qQU37yiSeO vHVk165dxDCr3KObjwxxxseeuTrzwf/jN6gkzM/EofGESn8L1NqL8zfmBXDW4LPvffZn/refabJp ZIf8FrH94i//omTp7a3dRPx6lu8MbuprwoZqaHr3ALGTE/fOliLuuvepB/UGAxQ23mlmRvV9kdW2 nwvuGNrSslpOH7sbihQXoN5moTbSrCHts+S/K4smgDlw4KB+vlx0g86D5ZG98cZbANf0rV0LCopv HBbuzeVFsxO0BDK3gQmmwEM7d+7Qhnn3rt02FuTqT3ziE62aR7KYb4KbCmdEZar+rQtY2ShalFaM IoGJXo1ix4f3Pf4gXS/xXaprUMz7uoe2j+BuXLpySZ+xnXvHduwdG90xvPPAWL/yo77uheWFC5cv Lc3fGNs9tv3QdilWJYwTeycefuZBHYVHxrc9+sThdzz9ICdgZHyot79reGzrtrGtO/aMj00MP/DY PQ8+esgZXlVZffUKU3b4vr2Dw31KJe3t2ah7ekWRlqlVF9FUZiU6UtmuOV5uSQJku3ypKLrt9kyR iSFodNZaye2npZeLIdjhBlaAXKaioVEZNaSelrStR1uE6zFas4nrs/dua7juvGSFxxAZsmJ6F+XY SUaeuv4ZR6PMUJImlcFoVQstBq+aBJeZUhDn0pqsswicRC6yiClO8U3U3zBLknFC0AEOBDJbNtdd nsvx2YSfZWLCi+xU7zBGHflIbyj1piZx1rzJGJNIGjJ8G7MlNAvYiltq94hX22JnUXjktAHpy3SC Ua+b9Sw8tO5b429zW0AE0V+p27Z2i6JaWsf/vI2rcsacW8d3Xcd84y02g/QFWek2BO12GbgWbnul DeJNvYOLJJjkRpib2XNi7Io3BFup9t5ET7QpDy2QiG+cjyTeyjXOrOBXQU6RB8MZ9FVpeYhY002x OLODI1Kyw2osN7CrYZNEWB4K3DKdSeRBsmBVMq441I4AAAMEF4F0A6QCGjh79Zok5I/+2I/+s//l n/6P/+P/8L73fcOVa1c/9/znTh0907954PFHHnnz1aMc7fsevEfaDNnR/vDyp974G3/jb3i/TsUD Q30TO0fsSU888aQmYtTGyABKm7hdk5MX63pW/ZU8wqR+YGev/Jt//YGv+qo/9qu/+muPP/owaodq NHesvfgrH/xVDuPk+ck//xf//Hvf8+x3vP/9P/Hj/7yRQMIp/vCHT6kJvja1Srpi80DPnU2tNvez z39m4lCQSkumFPgTuW78hu/9U0ePveUmujti7xgQxFbFev0DeEPWZ1qDXrksdaQesLyJMNXdNgZC 0CF6xZTOPq8qXtC3RN+RmUO+c6kLx46fnLs83dUzEFXQJrhSD1/vsxivpvK+/awfz32Ee4jtYENW mxxVxK1bWcBPf/rTSTlt2sgAAvXtURTY3SYV3TgAoNblRa3yusAhRoumjo+juxtvuCzU1rCFuEFI shQPRDvg7kXxBWfhtj1Ww89leGgaGHX3+saovCQmXRFScSJQAciAIJqLZCSk3CVJMiWUIWxu3pJK yoEBJWx8VoDD/Nx1/1SFLXwHxLjRbpc3y4iZodw0UAU6RJV1pna4kecC9oNCUoJEL6uPXww5FZma HC0d2XC6cjej2seTMflb7W7sEVPUci8lrZiSqjXMvqWnfd43thC7Rcd3R9NtYXcO1UmeGqPiM8f+ xZZGbZDOCiMCOlIgwdu9rh+hjjFh0lnCETIO0SHaWW64fm63V27ocbBrB9357Qf27Ixuf+Rh5lGh IVOKRwEzCbuiQGdx9oRRrPv75StV8Ku4RZicaDomfktf5ViTR/JtYTtW/r1Fl46wnr1tQro+V2nD +Muuru0BzdFum4H3hz0e3bZuhaUIHE6uKinLcpX9Sivtvs3g/EhMR4olytvtdrT8TISkSPu13tAR ZEtJYm5mvjG+WBnLHC/805J3bDd5/dFMuDnmCK2mwsH9M+z9G/Mt1OffmUjCXteNd1ddnHLfMIcM eXU2c6tXtbQ0ii0mKF5e3JoMnLxQtW1qt8sXRUV5MEUuAjJbSoqsmdj1nH3JC8kWsqK2I3KlEgnz c/ND/dukWgyQ9me+XcCp1mDx6vXjrx2jpcjpoeYtegPH6+H3l7/v+7hm6yKBdzuP7XlTzOWg7Tu8 w0BfPDX1Be/p2bB957CORKuLnRS8k9l9cOLs0YtNa5VreffB1198+j3veOEPPuvghMepT9pcOWpg ugZ/fewTnxT3boowYx48RCc8t3R9+4HdV09NqtrKVNnctXlrf9d9zzxCFzidKlpJKbdwMQpF7Ef0 7ltTmdars/omRw1/dHtyAEqbg3YNmK5S0iaBLUuqju+GCuNDx46fuHZ5Sm7YAgl9bm3h1ZMgLFyZ pcXr/OrWD8QcOHfujJwJPpSBMQBtAbsIOxjajtHGcVf1gcO5Z8+eaBnqgzEwuGPHnujo9KZRsono DhZGmay7z5oL8J9OLFlGAYISSViTSel7dQJr+Eutrsi1RjoloEEidxKjNF5EB6hS7XzCmC14qjqM cDdUpw8hp1EsMk1x9we2jdiJwbqMhQLPdO/WPoXBUqVfRIGiGyd3WY1KtsjPpOCnHJnGaGnukjc3 f6Ui0055kW8uCsja/SyKYltmWRLV9u7ugM5fOyD/XdawuSftse7slPFtehBt9daSXjO91pWwyv1h lUqkIxWgZYfTmqdOMvqIjH3T6Ik2ouZ8ut9sJKJFoGHWjbdniXLRg5t36dESESaudZXxynGKhNRM eR2/UNQ8vL/8nWgCZBgjImvk40ul7XVaj6UmjPeZ5mJ1NTX/47d1vOzm4QYDjQ9VJLPNbE6lhkOI jJ0i6p5lb4McLAHJUGUcpKrNImPaSJrrUEPdwJCB1waiVc5kyjemZlWyfT5ebjfcw4WvQ6XNtjbz qjF87gk3LY76Wv/ilDyG+lNlN11ueWMCNT+G2pkaMNFd7r06jcJ+M43XQoS8TS1eukD04V8DrXNv syc3q90pB/B+Hrtl0FpAANP4jHjRWlMgYxkcSTaJfnUHZ4+f7u3a/A//4Q8BzV944TNWiqotDaaf fvJJHICv/+N//NGHH3YOZy+eHRoe+r7v+T5P2m9tplvf50hvVXVsK5ydmZ/zhuc+/tzi3DJzvV5o e/bM+csXYjS/uCf13S8SK2NFGGWNDTYPbKYq0Jzuxik+e+bcyNAI51Q7bH9Kbe7Jo6nmvjSzZ9/u 7/iu79Ape+7a7IVT51KzeWA/Vc1dckXCLXtJCTJcR49w/Wk2sgEsOqwHk9/pzqH6ogjHfKg4hgNb eVjoZma5jIoOJPdW5vfEqRMzs7zf28vLC1XdFyzIocwlc9eE6WD2JdO5cH3p9Mlzb75+9PLkVerO Vy5Nz88tXTg3eezICS0dtAZRFWPEJOT5qo0/KYjXgAl5nUxTTEBp3ne0TJJ9X2a/aLTNJpvIHsu8 O/U+J0kjarBfRox5TWJR6gh51QVAsGAZU1J716bpdKHIM5lQPb87lRpxhqJ7SfOPW2EOckjnIcxk cJoAF9LxyoqFXWwLBamWUlri8Zh4qSs3lyVNJdZGhgbHNcfeRvsLljLgx71prfIkr+wHMFNYRNuW mjS0ReyZCcqaVAV6h1O97vSVB7TaelMgga5JTwfaY/FDYLHPVa+K8KTLKBcRMG0PWvbUVmItSQ3Y SmJd1oLr9hXeztzktWi/WvucQltmTipMFyyc9GvKLpFIlr3xvPWN1JItTPsNESUMZTpQMn8wnRB0 s1xcnNGRGRcGD2NpkRfEweUQVXjnwnuQryPU0IRpqptlnMe4Y4kRbdT+kjMIGSOq3e08R6n7j2yl Tcfzbv2sW5uX8oCLK5PNpVOSmDzDLZLAm4eHRuz0vH5hfK6ztuESCdeHCGYKuSPSTiS1zKJnpX7a 8W5i7wS8HW5Tmaz17SYFttk7y5Pv1IWHP8JdaZY9vmdVxSWHI/PjLkULozLvlbF16wU0iiPTGj7N xTa55ORLAsQT6IVRahreWjhsSofbtk9E2CE2T2FYV2u/wxw2Ngy4LCTkktHlFWN7AOISYIuKFheu TF8tvlG8ct0F/UD2QVvq8eGqe8oUaCQZub+ZmfUGMm6Feq27W9G1m9NpXPybv8n2DQ8Or/d9hvoB +FgrXp6D/Ouf/mkMX+/n5XE8W2/oP7wndXtDa1Q9sDmtktun6PzLl3aGZu0/6taYy0+WFK4vclar y4Ed39ZpWYnxDRMGUkjXZ8f2MQRZhTc7do4dvGfPyOjgxI7RWzcXr1y5sLgwN7Jt8J6D+7f290kd urnVYblX5mtgcNtjjz9lO+/rxxCcPXHytPyU4HfPnglSiXc2ao12887Gm9IGpjSGg0i5OjfiJa12 b9nas6mfiejt2bpys3vj7b7TJyYnz89enpy7dJHa4fzQ1pGpqWl8dwkWZgYvm71WDjQzM53gOlJg l4699ZaWgld8hpyi2oNrV9XIKEofGx8Dqtl5ydUtUi+3bDdtwdKdnrp+c/H21gEqmdtRUjFUL0/P nLk4Oa3R9e1byoUsgHlF6lcuKetVgZxwpqdnbGJiaHR0Ys8uRm5xZfm29MaWbrqLNzesTk5d5nWi MqPb650iDzfYu2mwd+O2/t6Vxet93Rv8c+fIUO+GFQ39pGO9ONLfd3DXTvXbmpkKYiT4ZbUUqDKO Wj8z+pZcSjbqJ61Xk05J8+/A9JVubqEZE9kKrWxLrakL2yDGLBJb09iHnKgSItyXfHHl+deaBMTw WYS8ks5PSUSnjUxSvVU3vOY2Zt1atKm7SCVejLMffpJwfIuFp2kXgbw4PTcdUjOLm3dW5m8uEY8A Vp2fnLzGTC8vY5AEGQAmROVuA51NrXZsWhahO6zJECDmtnPo7d/Q1XdztevGSvfqBpXv7kp6+nHC GkUm7c/Th4NgU5oxNh5ma19pi5pbnO0b2rxzL+rZkJ4RvUSau1kaRbIrkuBJHEfdSoGa0l13j0hf /0bftXBred6+xUAyPjYG8uPugK+x3y3eXtHG51ZPFwtFalRz534UOfaNxSzvbwPfq7lZ+UzRITxJ 368+KgyV9m5JqEIiyn3msjFvDH1wWiq8iBY2C881nnYOCRpcTy5enYZd5+aGlWUuykbtI28t0m90 7oZ66cb1jd3yJGTIb3b33hkc2ozeQEGWYMXY9q3b6SdODI/SLxxUMOosRE5auYcD6hJtOtbEDdbV +Qz2S7V4DiygUopSkm7ft24sSEouLirPOHfmrAae+vCdP3NuYW4esc+1YOCS3Ge/Wm/OZnywLFoL rfSuOtXpXaWbVetavG6nGL5W49DMaNon1KOxQVpDY6+3toJvs25f/E/S4t653gY5x1k7H8/1F9Q1 xjmw4Hd/9os7LUMDF+wVwg5ZJ9Ho4cOH0ILsBhZRFHUi3zeb/aSlyaLBGRKj4rnIAGgdGYUF/MRb GEt4TxjUrCSY751Pv+PAwb1GYmy7hvEbTMqNXSYfWR5oY5q3Fap1B4cbUTaE9mOnL5xTGHR18sIV ErlXI6hFp/PGmVPnuGFgj2tXp9O0uAtceMHWXQKmaWQxeeGi1go8RyvmnoMH0ZdMRAfSGTkxqYh6 EMFC0kZMjL4P9FwZlhMZ0FRXRV26aNMwSgqpHxVLcNzRLwhmlOZBCQNZBm4OFXVeDEsgE43JmaVj 78XoGfTBngS3zqgY8/rebXONdvaU4DITbu/G/t6eIZ5FcsCWNXN6W5vY/p4uGGWJbXW04arhfSU0 1qgnFc6sVS+XnE2hXZ1sZvCMosVUKiwAXAdET8kXtWoebJEk1jjA5aZ03t+SoeWEFoTRdKsqSG8x Zq3ez8fW5V4FcvB2QyE+TTZoVe/HFWbYKot4YZ2Xj4p4eYjVtqmLT4WjWvQdhYzqZ4VjsbeNr5Pm NYnmNLSMpfZ6rHFQFg6PVRl3i12tUyqnuWDTdkVmUdoShdKEkmx00uHadqilIiO9pb93aBiptvpl UmYtpR673S3As6koIZMamP74xQQMIuATrCUublVSVgamSzhULiG4Y1UIcfbMad6t52ZXCgEraPIZ K63w2bh7jUOT/HJgvfScY16rl0FVEFa+yI1MXJHnUdCo9VXO7m1ixmnRkwA+o5VktducibTRrEgH MbUzcY67gA+tt1dwZj9MKIgwFxugkN5KCruqh0WrrzGU8eKTKUrMXKNZvnwKzhTMVUsdHLDswtXg u0UQZ07TviN7QZUyQo2gTKV7S7d0Gexl+0THekkr1nr+uefYncb2/eIHU7j3UJiG64/W590RxnaN mAOf+tQn2p9aYzuZYv4jQPCPNIXtDVT6DYEuJsEHT51jGddtsVarrb9gVZd9wel9cadlzZKW1UUq Zzl6/LjfXAoWRIMI80/wBefWREa5n8iQsGv1IJvTvYnw9Q4ZqIkJyzCan1iB/X3Ii8wr68md1lRY TL1j58Shw4d2IF9MjJfwWTzxxjYwq+AR8A+jAqz103wQq4Z7onbFmgDlSjSjelgV/MRzZy9YRFQg SAQp9Ttz5qzAVU4W2pi+XGjkVfzrK2RjlFzi5jtd6wkJyEJHEsKODlNHztdVq4qc4dIlve6GmjLs YlKQ6C+lMRf4puJDf0i2OpqGorZMqSSFSr++aaRaSo6jIE/+hBJRFB1MSL6Bnygw9dtCJM0hOEkp FsRt5jMfLtdaa1mRRuBouf/G4+1M4burX1MR+HkTVVrLsYiV3OiIuKzDUg5VeYblarfUwzctXbkE dvmUHo/sUrl7lVStHHLMTkderPmGzSa2CLo4IgWK6cuexpOl3xOp1k4qfD0MTwyuH97cvA0S2zmG gGgNAXv5jtSuBWOIcmLYGylUcBP8JDYseVEWFveMytPmNGkptnZVsZVOZDWGiih1cNQGDTY1RGcl plTvJXzJFSbDs4WyVPoyjo5w6JKU06Z3sI9YdjSbeW5SPTeXXHV0LbnlxT9r1+2/WBopBI5kwYAb j/SSSgKtLDQ7xfQopot70gqEGgzXYN82HA1njH0t4duS90pGaL1Ism0/jZxbUXWni3Gr725Wtc2B 9di8PW8rqGDAzri3N3jRcRow3SrE16dWm2Brb8se0/bUttO2QMDlNCgx4m4FbvixuDGiojAY1Yyc j7dh1L7+6TclEn0pu4PpokxW7uJ9X/d1f4gJswy/pHUDUK5u+jzX7Y8stP2SB3EaTB50EylYD6+7 6y+4nFZ6O7HrM1/Qf+aLOy3HWMgmMy5vvvmW35Z0xLWJO9aWXrfdSlIZ0wVu42fLEuKUmAvBKuDr YZxMQ4UmdoxjCEIZ3Pm6t7fcczQa9HScauaSKxYN2ztCZqmzJJrhWtWWjwESL+j9qq7IvhfbZCDr sjNmALA0dVq6Edb3wrLprdrn/LmLb7z+1pXLU4pYeDfyP4aSo4gG5MMgPkOn0oo9nbw4adQdsJWL GHxdUc9fuKDBi2w+K8lkmJklJp/8QKdyuKaqHxNc6Y3t1L5qLSMEnDp1anJykgWM5G6Z+ESn0SxI iCkwZEIAQgyG0MOPcxPAtGXjvqQPmTwPvyDNLdU72xSq4Rh+U/WxzZysXHzhip9XwflCfy1OXZsZ zXK1Ben3uv1qiwdMJCxrag2F9pdQeieVsuZ6CoFTRmTV58dbW0CwZg2zjtpaaikXA8ShY+Wl1CrJ GziyUMSCJsNoSZBrLygW4Sr0Fv/WLquYlHUx2GBqHGNGmK8Sd6X8oJSc8NokYXigCkt1Uu1x8jwY 6JZAOohY52viqyTtVUpTveT0QFzj6XydipoJPfG0CC3EreFv0XYe6PP6nt1awqJF7IGFjW0f6RvU 3EaNhha1Sj5gctmmrHtfaf1jHNMMVL+BKzW/eJOEwa3VjUh0Nst2n9sGVr5kh0ATH+wuEewMSkjX ZQvrASpsTnqlcVLjVw3n8oPdwVGzXWVMv9Sij51eo/y0ACGyhGu1SesbYfKQVffZDHSB9Z2J0U4v +Z90W6scS41gcyOKFZ9Ha34bxQep/Ko1ioxNrEH2f9fis1injE6D6jTA8lshw8/8zP/3Dwlv2ZEv vizm78KZK2Dc9T/9kYW2X9IgtgBZ9K2X8vd93/fJd683btVc3ivCc+emucjdH//iTsubnn3iy4hX c7Jt0mZteHOpcqdAGyaKhW0D4yiJGeFQbgrZDA7P+UuXP/2Zz544dYq9cLMSKqCYDPbv3bebtjny okhC1BjbD+1A2JmPx4cTbhBKJkV2DzZHh2NTP8d+oM9iVXHAtrCkteTiJxp9CS6BDHFG/gF9RxUv uLe6WqsJ9PyNN46wlVj1acq1piDin7t27MRVxN1xu42uTAVr2GyNUou5BdFvtAgYL9GpMS4lzagl pw7NhO7qdk6E17mFfD3ToJITyW82qf32KISnSq9o2PX1EeNJNm5oa7Rwo4XUGw1MXNYtNAElcG5y vUxPiG0SnKyOPWX1DjmztD8fGSl5OA2HIgja7FyzWm02t/1/PaGcyHntrzXrk19uSzFeQ/yBuA9x CctXibmrDsJxCdJ9Mz8pBA51F0cUxKUGjHuT541+0wFJKphe81CKmOKhM+TMvOIbiKx4IqWZPdLo 3b3CPR0CbtwUC5TCS7cCdhIkQkOmUNTsrrz0wpHXnz9y9cwUX8ypVUsqCF+sm/+yg+AF5BwNCLTs uH0LSLu4OaQ5rqKqT70KGPeyvjG6idMZ0NJYG+QJSrvhsYL8R0e38Q05ndWHhq/NFe1WWaAAlfKz DIG2WZIDIJZ7Dh9kFhV7sOeFUxj98GskaPxE/VRP+6ib99DQQoBB6xHf2wxUTPH6Qxush7vteTnR nUdbeC1xXDyBUE1bxFxuckf+qyiPYUymb5fCm4iKV3u4xhVaG/3YsjJwyToH3l1XgGtq+RnvNiFb bMHArruH7a9rkycAtJBcZw6smqZDGvCh/Pz6llIpbl9cp52cVGlKi5xKjTxQApLKxz/5SaVZ0MPW DtBaYyKFrl/SYLXt9e4/MaDNcbNBqq2427X8jxXa/sePvOF973sf37AF7G87B3xp30WCgBDB2yL6 L+60vOnBg+E5Yzhbk+4CTRskSYV+JGSyrovoxkj4kbiyqeBdn5u8fOLMWeoayhzdHWu+MvrKjuVb Rjj7bY+x5FvXGPOhnHkNUnRY0vQ29QBShf7qJ17UiCJE7Nzcf8IzaShpTlQ/1irwWiXuT7QNaIOZ TyVodmY+nN++rXOzIvToNno/r97oVjFQPBdqlGOjYw8+8MCBAwcIBFHK4RWCmeRMOtmCdJRpZWml d1B1Y6GDUEbp7zPl7Q+kAUSVYSEE2EqljUwba2sl8Oai6xud4XBE2HJGWiihwzYR3svQJr3OCL24 hIhZhfZjIrKrAFQ0HTei5ElRv+PeIjN5NHWDoAYVBbcd3u5hYr7NGtYau8szrMC1farCpA4zMYFV gq40nMgV1gQv+C7BcoOuil7H14+T135KALXmbgLqCqXLMvspMc4NC2cvLU5eWbh4eXny6uY0/4xN DCR6c2nLreUtN5b7lm7aoDgZoI8rl1PQRBZcVufNV05OnZu+Z/ehuUsLV09fcW4NKkt5XBcR0J7+ zRIegNikGfAdWMPVm0usJJPZjKAfT+JCUvQDeMlr25D0MkzryxLpQfZEkNiw6o9SwUNbyRuP6qpR GE6yrG7HCvnMW2TrNlLQGR6horOlDKIrlH7LRlTMc7xLlNh56qpz15cCfm4d4Qvp0dbq5s15pRdW TQtODWJ4oGv6nusxbEuLVeSRVn9rYGGnBqkoPVFTaE8ClyxHf7492gB3rECHnF+vtJ8MSKjYzZDV 4He0PFoM3gLnFn2v/zU0+0Y1WNNMq5R4Zcvi5Ge0C9TJe/x4c7G1VZpW/wRQZTLcq6Pjo6JUrMO/ 9j3fI0TlKrYO1D/8D37YCbcmnTpKr7tpbzeHdVV8N83cW6PqdWP3wV/4oM8+99zve52VdMyWR/7D Hz7lnT7lTCSOf+ZnfuZtNWlSNIprf+Infuzu4+iU7Qx9kU+BGuWINn7kD377A7/8/5ucmiLNeHVm JvQIXReqt839DzyQdnHLN9MmqTx5jj236mOf+rSNT0DqPlKIkM03hcw1gZA5JxgV/sEHzU4pDu0W 0EgYBwFvOr6bFvbABM0pfjQNyF1wvuSLWw/JOPArfWLbQu4xxRDouRKsw8puDO49uxq8zUAKWgMX i5iGt6GzS6Q88MD98wtzHARDds89B00uM8PXXZq8dO7MOZCWSRy7X53qzM6E8ByBKtdlhRgf69P+ 6Go1NOBcCO/9lnHGwHYaQBVOc0gw4qDoiac5fSsAZ3n0+sF5aQUnvjdge7Dxnuh5RPyklzdGy0iZ VDDGKBdk5d3GHevZslS0SXQZoC3IwleYiNwut8u2HASuLGKzg60BRYuIG+AX37D00ysBEU+heRP+ 5DPq1luHkw6BsV71AUY8pIzE2AUd1lO/IPXAkSIeV3VacfpSECahpHaCqvmRMyYQ7+Chhx6zVY3e /6hdavHyGQ0EzC2QDe01HVJW+rVRvTXYv3n3zu0TYyOevPqpVx5/4OHW9fvY2aMPvfN+eJd9FLk9 KYgkgqJ1xZJagGG/p5N939bhNHSWmgiM0JHpDkKHKeS9LiGVoowyyLCvz52dvHIp7lIcZ3yaXlJ1 rhAwq6MpL5Vmnpvspga7M0R9xIZv6bV+bXqaF8R2MArx+lttMm+ru1vxGWCyWRZu7JaeO6wtrIYF ZeyB0dz/7ePjUVG8DqJK8xD3z01jCuXCQ5XvBK2tGXErQ86srnE0trnxgJIGH1eD7M8/1sPnNnzr Q9+e+B1Zgop+3J8WvLvemC4QRzGS2mTJP5l85T2bzPy0NImeSByO0umpJp/VTMk8XBBxFBiiAfJK X2/EWRqiGffSCZcFvXDszMJU9Adb3WprPqyB3SOPHn75xaOtIrZZxnYx73jnw6+8HpGUu6+uUzh7 7pxqPLSY1g7e4z9WaPslzWL3FluOCsrbd7dB7trStR4gs2aruv6ttahuB+HIaamyfv7tVDc+/9k/ +Kc/9RNXeTZLS2S+DC23yKgYZq3lVU2YlE4aIGMHs2IJpJ27PLVj956M3/LSju3j2t/oC4qn4BWk TTUtktSa5Rk8ldgiVBUH01fnTp06g7YNCKJzKPppeP/1tAPfxNmLqNSdVUEnn/H6dLq28/Lc9JkL 53sCxG27cvIEhjsBDIbPUHEDGU2W9PTZ01/xle8VlR89eoSnKVPy8MMPMh3OHeX7zTfeVGIo8WKd nzhx0oSN+neoW1ngxWXBW06hGUtiObFfaVXRvUm8z2yTJ76zcmtxfm7XzglWvk4S4SsbBngBS6St tEaFVqIjq2ueVZmtTyt2jNfGL0m/NO2BNKXB0iCBmfYjm+IaWJfmbm8fdMrUlRoi/gjPdmLcAznZ VsRafMQoUMX2YVukn/oaH7tpCLSHjxRC7xXTeg1m2ig1EY5wo2k221mkwSgCVFVwMjWxjLXYYhC7 k2JgLhPxBbuvhURapcTBFpem3jzdDOI/+OEfBqiPP/Dw0s078yffaCUEPsUgLuPJb7qzGUO7al03 9m4anRilSLgwveBtX9wZfXCkf/vE8NnTl9ok1qjLGts2MX7m2Om34T47922fmppp6+qeB3fB+06+ 1ukPvvvenVcvXLsB+Kte4VhfjzzzkOkDgOaxGymSKHCSS1emBAOpX3N52rBt6Lp0Gf/zimgWQmSP icsWlabW/Dr7DWiFLRNhauqxbRBjbMk0dvMa8dNkokFndTSDaA6kjj8ply6xrxneItm1DEzso13N zUx/1VZ/WZ28GpAHp1obz9y65iQmCb2mn7iGYHQMYmofy6X1huYJJhmypAxMDJ4rqIi5Ze3C2dzc R5Mtg1uxRKfo027KyXBKjtMaQ7a8EByRZszdpfCp1GhRzKaNywQlL0+rsHY032TF7b93x+GDu+ev Lb3y8jFHcNWc9KGt2/z1HU89fPz46Y9/9FMg8107dx89clJW+lOf+IREM5Mq4G2SKw88ekBExW44 k5HR4ewrUDu+al3UA48+cPQtqgWYguGYnz99wV3YtXdigeO2tCI/nJ3yNirL4KH7D06fn7JJIiE8 /OQD3Jlzp87b0wApqTRZvT0xSq9r5szkzMISFmDuz5c98dDG3/7dX/ud5z72Hz7xEe21aDtaAWQH qbq6GMXIwmDhYUqiiFOuyK9NY4ptm9ghm0Cdn2OBkWgoLMHjx46QcRwfj04Y+odlZq9m3fr6t05f nR/fvuvVV1+rFN6GSxcvTUzssAotXQfmLjmZa5G0WYKIKyC9eHaGvDi3rkEh7kg6WqApXJ87/Mgj kdwQ8KSMP6BftMw05D58z4kTxx2NLTOXH37oAV/NHaPHQ6cX4RZOiqZNqrdhl+rGA2f3D1Cn4JGB +tx0DJ2oovZpcBNtE3OiukTd0HibxadB6yXAkUYurT0WeDFCUvNyULGnDFel6dTA82iWnaLjpC6K eUpcffPA3j2QWpGyzcOLQjzWTgJvheG7Q95Dd4q5yA6VHl/03Lt6GMfSVsZ3C43Zt9ox2mR1W1px XhvLFG9Ve7MqzEzNcFt+0X5fwwCrbwEbXJWALF/XJt8oNFVTyM/ibfkgHFQ39NDvOu5Gp+ojgptZ vZvKQzzLIDaJIBg2uha1r1vTU+b3e599tnmIq6zNCum6YfX22m99+MMfbiEMhbTv/OY/1yrzQU68 iujpFv1i/a+e/OJv/Ny5Nye5G6s3bqc+/zd+7r1PvnfPngPIGc2YerEd02SbuGfMMVvBluO/76v+ hBrb9teh7YNf961fHXnjS1Mcz6Ftw6auEYf/FDfzDmUtexIqxdSlyyIY60SGybbttmWPimzUCjPq bqeKP1L6GyVjSFcYZQAMrzAcqGILmautco6ZjShRPW/kUI+WrxCWlhw/Rm42NkGpXd+/06Y4zMf0 0oDvNu+/QSblacYla//0tkTosHgsRB1Wk1DPn9rb2vNGQfXXqiQId6J9NiheJNE3GvSgK/W9Xpdd sczFiDHHTIaOF9TbioDhVgS/TWKoCYZj/8SlLfGUmyIntkkoZjOt8sfbYNvtwwO7dmwn0xBeKRRW a8nri1sHgqvMzVx/6aVX7CG4SefPTdsaBapmkYH74Ac/qAQQiPEt3/GVMOA0j+0mCiUC0FF2BYh3 afJKqqwJ5g/2SZztHBu/dmUKrYhrDxhCg8OpLKQ5/jKNw5GtQ7sSmYy8/NrLBw7sD4X1zqpqCN0D BSNvvfE6RRA2lQYj7IuwSHzGrUNdf/pPf+O+/fecPHcyhXqNY9g/YNtLMXm1uPVcDKPsw6wSBlqt w2NjXCRfS+U4qPaGDTPTV6/PzvCviJqhOLS2Id5jpsSN2pCuuNZGEwEULZsNVur9D9zHJ5POiQhY n6LArbLSsn743AmKw+BJyZTtrcqg7pBmrF1iyRmCCxsRl1m7cvUKUE7eJoiYNozVB05ZTsFBCQhN CB8xM4y3bZxRa/uuY7I4Jr0Nj3VUOxFd74EBUzn7PvMUAbRuLrAPmvq+PRwxyYM46PhcZDkkS6MU kIY/QEWfHiTcRl2myBoolyofsCCDkkVttAyjELjEBJEA5ucBjpemptOvdWGBV9b6zERAcGAQ4ash UGUSU+jqBtZKSRNxMW2rMGs+n6lfOEcexa3J4mhENiQ9jBLbR9ZbxfFNpNYNSLIoDcyCo3MSE3lV H/cWcefeVTRX2CMAscI9HOKrc60dzZNPPvnSS589/uYRtlmq93/7//y///f//V/pr6DwnkTEF7ff UjX1+IOPrlfm/8iP/PBf+St/5emnn+bs60jDPv7yz//ymQvnFHv9r//zPzt//uwrL73m2tXnf8ef /g5oi9f/4Q/9kNcVfv3Vv/pXHn78UU3BrLfveP93/aW/8N0/+ZP/wjf+2i//qqC4NfySKtN5sX/r Zs6DaZzGcT09BfmGoRUrVewCeW5QpNlgnqWiCne/mnG7G43TkyetxjmqLSkVqV1c88j40XWXcmdK paLTMCuhdXEyK8ZnliK7YVBaV5bkVcquxVmvEU2uy3YadZoNt0IMt1fG42sUm0Aga+qzdVZi4WRm /CmdmDoVih2C1Jp3WdLrlRpez2Y0JNlXtstPkiAF4yG7OR8CiiY9ys3arMsCysVVzqZGP+pz5QwG lWlZGqeRuVFbgn9yKLZtVfwaw+o+6x+QmqQbZJB6yGgzApSxdu3cQQDRBH7llbe0ezNbaD2YAHgW 3//f/ln7rkyDcWETSStZTaB5aY0ET7CUG6Rtr1aL527elwW2Y6e+gFQwgomikMJWiGwCpoR+hIu5 CUo2IDNumeusEHTAVU9fvQoCdr21CkAzW/hGxrjr3e9+5N57H33ljZcJ9TNDti9ul8VpCLhV/DWk pFFBrgr8xSW5l9SK9vbSDRIADg8OXpuaIlqjVc/B/Xs5WHQfxbdZc2ETyJ+kEounCZU1Ifg4KD4R QdT9enRUlAIJTL3m7WgdD2ztR2D0tv7Ng+aNJertdrl26wtB28ga2rjMAN9QoQSJIaTrrm0j22wU Oe3UoOkvPlDC/RuJ+xjIqAD0CvxHTBGDo0jRBiskL9rBIIcJDtioySBJT9rOn/28bESmcGExOBPA JOn4VvEWGZsbrGGyTQJN4sMU2DW1QPWRRnCvW6P0mFY5bT2mVbAlRV31I3oYLS5e0KThzNmqUE0Y 1WKipLprhjkrN9G+Ene70oKBRMmQlMl2Q4T/nteiiqCsU8wirKXVnMeWBAcaRIQeJmg8IrST6uaC CGnGpbdvVbKJtmQmIosS5keHlV1yBpW/MU0LnFIxcWupDOKRIycuT089rOmgVoW3b3/3X/puEh0/ 93M/q6tMUyL5ku23sF7W39Cs6jd/85+yGCyVn/3Zf/OP/sk/+dEf+VEHJEby3//9v/9zP/fzxk45 6vrrWtx8zdd8jQ6IttLv/St/xULyRf/kR//RRz7yEQdRo2rq/+W/+D2ea3/4NSWOsqV/cyTul5dt it5sUVX4XyLguXV8N8Ubd+RbJOPQo7SJb7whLJiyhn4Je0m8VIOfLdDjTQxi0n01kAXQZXtLl2q5 v6x/oGie8zs4BL6vbWkd7RtjVCBv4zl7lj07JifJ29zwVl9YGeoQdtZ6uaS8Jo5atVdYy6KU0eyw qJpf2QxxM9DhdDeJtrtYCpGKLVEi5+mttlmbgQlfmbTqhWlPLYZpdB5hCznhullFja/67OShmTyz yOU2AKdS7d3kbSa2jygYS7y8oupm1oxqnAcVSdvHx6IMiJ83tHX3rvEHHjik8fXuveN9A92H7t31 zLsf3rFzXPmsuSpecVSCyslH3VrRHm/m2hxPoWZ3qcP09Bzcv98OI6xkxJmz2fm5kEbSL7DHOKqg 5S0DqfwVVKCkjRE0D9r2nk4yt26BBDX1xEa2GLmykpsb/9YPfMc3/Yk/d/Tk8f/7P/zKiC56Q0NA FnKuynsdU2tBNWFMiZBZGGs7SmvnlRXwYkLC1dW5mWko22Dflicef0zNXBwawWQZTePMFxJqSUGf O3PezKgVuioo48qYLCpMkLfRI1Q7qIcp5Yghe+3sZdmVLb5XvvvCeSxCc1GJx2aNfyQ0k467sQRA QDqTU942KjzSNbbnrTffMAyoKzACBIsEpKsrUih8PYRz0bHufeYH1JKPh/RXsyR0uaqxueCkIfOV XsxZp7ZUX7rA6rdGEMg3bcK81g4iGP9A8HXXmBg5SWlqSr02QuLE6co4k9aDbVZac6wyBpKME8MT KalsvrgjkRQ2sgjkhnz3nr2uq222bpeAzti4ZLQnSYD0804FeHwQq9p9MxuaY8JhNPyMXXmyXeKO ot5W0UsRJ7KoykeJi83rSXFRxKxaHt/zqIXZXcVrlfdvyU2AQONetFXUSs4YRI5OQj9dcSpkFroK S5VtSa20lGJKtc6dAyMKmb2T0AiQ8c0WKe/dixrmnYD29TesC/p6w7qEycTuERdx6fz0ukxve/La m69cm1oQKXtn0+WVmpTlVJ3qSeufo7zhJ37sx378n//zD33k10XczeTd+/jeG6tWVxd2kxsrK+g6 4TVMVClih2pTg6KksTvlNYRBedNF947ozkadPBcZqeh0RM7SUuStByku36dU0cogKhBoTbWS0whD y7GC/pohxTeMh+9XNVHKGFGWD8lcqNsxY+UGyo1otFmPGruyUvEQA794sRI7ti5GOa3uZ6+nAVE2 tI5HnynQstDmamWoQgPzYuVzkkIsjb/UGIlWeJtBASrstb8mYCrNOj6kPdRPRQwloF5NbFrE0Erv cwIlH+nCvGJm2p7vPbT/nr0T58+c5Cr6djZIy/U0zIqi5C3cMsFKuwliq2aUB7YN0fZOhUzXpuHR EZ3cc1M2bDReeCwCLejaa6+9MTk5Zb46T+ba/FXscf/he2Hb7AAWnTuPvKZvuwkth7e1b0CjvvSo jJR70oxnzp6enb3WL1RFINHdKMXiS6YlBxq5WIyi0jtNtZZXb548c+TRhx5V7SzcJf7lUqUAFPqK iJkqIbCEMReXBERgtVs3ZQmmr1zWNPDUsaPDg/2jQ4PbR4Y5iWSIzp4+c/HcBX37OGp4goynOZEG ZrdXfKsx47fNzc/JHZ86dUJiL0qQdCKi+arATi+IBWDPseNvnTt/amYmqGJVrWffTExXoD4X1e3i KMIBq2LUF+nAPWtzgH3s3MXi7/QiWyOFMjN9rUEhfmNTU3yw46YwzlAEdEvOAo6u1HN027C0BfrM khVT5y/IMcDVw2BXqcL1w+avUD3E1w2iyqfYSglNmvH0qXMnTp65dHlaclIpn17WXd3cOrS1jTfJ 11pchUrp5kPngAgynxKJqadvYHznrnsfeACXia8a3d5q1+W52NtlimK4vUiUjLgLUUGFE070zCtO 3qow2fmfWXjxptf1E7ONx0mIJcvMskcBguCc9kq1Rs7fOUM/iSpcnrw8e21WWll2FhPR9ErJa9yT 1iiuGfZyDqJM02TBPs8aZoM8MGkZKae9Xo7aPuLxJdpvrf/tC5+gX7UXuO87J1In+7aHdXv3K0zw L3zwg2pRpSbbafjr5wsPfuW31jkfzUG2F1iWtrkwoNN+vvwmhl7BDANisWp5Tuy+r/fQ/j1PPf7I e5556rGH7n/sofuefPT+Q/t379s1cXDfrvExUzUc+pZwMC3jwa21nVprQdPB/pxPxctBe+1kdkoP FtYr4hIC9+ZW9Bb6dElOHszuKjgIorLGrG72wsiK0gyKNZy0T/DHCE94W/FctyZ4qYdXWvamQYpr 3mLntmVa5JFQqGrVyZhHPbOUwBNUeZKBFkpDljDnq3EdTyL6TDZCiZjADaWgU7COJy7PghQOZjfp 6qpmeLqPtmrogSbaJgwzqdPxZgM/gxwBy2e3INS2AMNEvUWTituol3dPD0g+9Q2lNRWAu1TlrfpR fVbGx5PTi46yUrQZZ2g5+K7HHn78L37nX/yuP/Ndf+abv/WPvesrnnni6d07dllSrsJdjeZmedU7 J3YePnTfnt37VI2BthDs9+7XGWa4Z/Pgvfc/+vBj7zx8/6Nj43s2/rW/9/6XutIG5L/g4+CNfzE4 PIKJQWmGTwLUMzZa9w0PyRltYL8O7N9/Eb/rkuzK+H33HtqxY7tIkXFkDc+ePTNz6bpdlfXRm9AN wS2zJ+FhhM2Qhk2rzEUrdHGvDxw6cKebZlGvjDC85PDB/QBJ9kNTVzkWczT5KfmBytsaMzFvH81E Bc7SoAoz5xaokGN3hyEBDrcJFx/FmIjr5crlWMxcTHPu5+XJS6ZOhTAB6Jixq9fSAPeq+Hgh2ebw d3ronieeTaRV5b3secmMdvGF1ZVyGFNIGoXIdA4R2sfzzbQLDM9DTOMFC7h3s4JJT00Iz0W8TLyK oNQJbNmsf6PFYKmYtek9sknWJeJjPLvmUISk1qY/EolS49sbImRjd64tPVXX4XxkBTHC8lSmjd3F viVcQtKrCsXg73Giy7usliVpy7m6eGP6yLl15w7wx2vD0fV+dQJ3a9Wtu3h3T62737B+kL5tfe98 7AmeIxeS+jVTbOPj97VGDu04R4+/Qe9j3UN0zOYPauTwiU99SrLbK4HnV6aab+idOG4OuG28f+vo Fnm1nbv2uJ9CXNNSv5JoXHd1M4S3bi70b+lR8Ty6dZgE4Ni20ShkCYEJVCFd9PYcla9bWcHnJkUR FlQV9lXhcvUA6PRzCQqRCLkavyWnHxeb6UitV9xv8enGjZY9LwmMxfuzLril4f0JSkzRMkbs1MKG wIvB4Cox4kDeFo7azZvqEvXkMhNOnzplB4JoOYurM9das5d2n8sOZuDY/cJLs++vDUHEf8zIJE/Q MHWg3qCk+oZJyGYV1y22z9mK873T10aeMlr6mSqutclSpLSIVQ3amBrWNMwJrr3EWXv0oQd6zTiD uGkj98g1kuyzFi5PTpq3WqYUsJOJZTtnj/lvAqJUSgmAwBl0MSQPbAyrq7h7vlkHcZCUFYkTqnaI idDBivv1rqfe+bVf8dUP3He/C0/d8K1bJ86dMsmJGNBmv3zxvLMYHdzKPdpA9mjzFv1R4XUpkUr3 kX7Xo7D4oYceKYFleNc8qzJ5eXJTdxqY/Rd+GJoozUXUcsBCCqRcHeZaFNZSKxDN++6/d+++PWr+ WH/uOtvQxMF27poYJajDEU1lFTsVKKwJT8VJqX0sCbI0aZ1rVXSxC7F9q8nVzqUpREnbphLOg+3g fDXaY1QAqu2uSQ04d4NQTHytOck6aYKo55dTtWmXCGi0vvWitb1zCRGo4y2OjnPzFLpq3ibv4S1m fDRVVGtw/UqoqurQogldVY9IhXJEMNgbaNv4TZrNXNXlVtdWgOPFSSeMqBnpsatXW29Zj8ayrLK/ viA1sI+KkV04r4Gv4UqTaq80kU+hhaa5V9Ez2xHaA8QBx7wmWtD8KbU5UbJJbsrZVPcd25aMGUgk FZouId7hF0BO5SoG3gpHr7iQdz94hVam4vkP/NQHvuhPX6L91pecavJ/DJ9wW+WAnQ/iTKzJP7+A nbNOUa5DbBnoaRrxShQEyO2wKTz4+z/Snq83ULRPNKfbzQT+mBhjI2PGuloyBOOxQY1u25bUuEYw Y6OMIyuxTIN9k5qiDepkqPgonlE9MDI0MDIsW9oRS1gvyFtP75qTda8q799hOHe6y7qJ5idRAJ6i IUq5ZzVKa6mJ5tC5w8X+yz8bCny3oxcr2dTREaFikiOraTI3U9iOEwO9VlXdju9kmuu6PnbsYwm3 pUo1vIJ62FYVHbSihqTvdK+uuv62JUdRo+6W3211O310TsGKSdumovdEIlpOo4IV84UvrRamoYd2 Yu6LPUTFP919cDTSjDtrQbggc5dqQrLVlWf3kUbmDUku2sMr7NpDDz2k272mU+94/Im/+zf/9t/8 q3/j4YcedkqaZf3Gb/37n//VX/jV//BrH/rof3j+5RdeP/p6NF5vr4oFcrPcLhXDEt4r6i9nzlGR uXKJ4tzps2euXKM1eOkjH/+9F1958RMvfOKFV16IT//Fc3Tntk6zuvanJw8Prr/iuZ/1j3j97n+2 12ljaM+qCYm9xUpTEkXxi7Jk62vq5+QJLM7zsSna4l6bI0JI8+bqFAX57h0Te/BgZY72Hdg3sWOC bVnS73d5ie/GOEE9+xTz3UCVWowUyqae+evLVy5N3Vq+RRBtczdvVKvsBeXCGLeywNKwgjy2LFYq oup3dAJkIBCMFDIrfNbEise+fXTbvt07hp0ir3Cgj1soZVRdxJJfYjZIK567eOHM+XM6QE/NzF6e vnbhUsp1zkANL13WDTGyBaW727S6EgEVUbYimMoqrqganPMTjcaFG6hPfl+bW5y6dn16duHq7HUq ZNeJsCgO4pNs6fcjaUNgwktuEqgRoFPN4chob4JFzMzqL56OkRxJgbBXIle+uJyfhSVmt1le/RDt Qg3MtQwqFT4AnSyZCGZf8KgBgw4Bwhn8SH1o3aVW7hzIqVzdUk8MO4T5SNbm7gljMXzot397PWi9 +08/8AN/zz9b8cDzv/f8f6zFq/foMOB3NE7e9z6hrh/0nbcr662xLdtXPHQ4MGX7ai7h3nt2+OcX Fx54ccvQFpYeaofxNLC5R8OKrRJxLqM60fGD9M7V/FYBJRvG+6AfRitMw7j+3k39vRu39neLKbZv G9i/c+KwZo4H9+0e27ZjeHB82+D48Nbtmpxl2oQUF4sWgkD6h5TecEdmLQaC9G8VjbidIb9Y8OHr 91O28ERgwWpKxxhxP42gLlUK5OIklhxZ9LoISSouMIGJ4U6M79i7d79ubtHHXCPpr9nETk4m9PJO +6qY6CpITxIJ6O/yBfbSAM6Z1wmpMchhUJS8SpUV9LoAZHHtBe6spgcL4rx7yN6mriGB/JL2Uvib l0JZAl6lnzVajM7J6fsiLwWHGRjCagLCmps82fjbSfIlNZ+cHliWxRzTxu/21PRUVuLNGzgnpA9k ZrQkpUnqVOd1VLlykVTW2FDfPXsmvu2P//G//X1//dl3PsNJBZX96q9/8Hc++qGLF0+PDW99/KH7 D+3dPTo4gIoBXqFmUj1O+04eP4mFypQPk8l0pRllHtEsYtD581TNzl68fHl0fPwKU0RD72/98F/5 9NL3tUnGun3z09vf//TgB1+Y/8DvdGoS2bt/+b2P/sxvn/PKv/xrDx4czjtPzWz4r3/qze/52r3f +3V7P3dq5smDw9/6jz83OdtpwzR09ke4wbv3H7h05SpL53a7Q/t274rUjVK//rg8RkJZ3whxbbns Xbuuzkz/1sd+RzwikX350il4Gl/QVqo4T60LWynUs4lu1zp2fmlmajrKyFv6kkzopgwsgciCqwO9 YV/ZvWunGJB3Kc4LYzFxYutplYIUP+QabVZIQmYbdshWXEu4byptNSpIQkPyVy0beT6FycIYYQ3Q 01952g7hrHQskEcum4K0HLG72NtqNcMsSp+sVSZUjqO1c9MsLXtPZQ/L56qdPO4vaiOfw5z1p7aa wldYXDRBeXEscslTd3Ai6BDxnbJRnYeDN28inM21VHWEx+p7g9t2NGmK0VhEpIY4VQVrfnMKGrJW GKbWEWZPJ+QupCzXgJrdFtXs7PKlV060CbMx/cQ3tFJWD+rzKt7b8/ED269OTvvT3e23gBsbv6BO Ie/0osT51p6u5am49k0doPmGozu3TU/OtgMeODRx4eJ0a6jmISnM6cbmbfHys1//7quXLh59+ZQ/ 3f2NvaObB3Zu2TkyvGf7+AQJ2OExg3Xh8tTxi5Pnpqeplo9GGHnLwT27bIBzV69031ndvwskv3lp 4Ton38qxeJssMMClddezojWPVd0ZxpVS057NDkiD6aVXXm+quWm6UD1fiopodJL0D/QBvw5OG7C7 WGgoDdFdFxMKqLGjzBKjoE+qecp0cO/379nLpUj9ezJaTQAt/JJkVtLsRV5o9foi5YEkxJpzWn5i do/MsU7fm3hJXklJcm3RneGr/Iq4tQnk1PTIB+2ckSyRVEGnjaRTpmqrDjDPLcMS3FwSNt0kEdDb M7INvU9qRDXDgDVHOFUtuX/aPgEzvGxZUPoBN5bm77v3sMkHCwftEesz6dHOZLVRcMXLYacUSdNs BLO+8eabnvgWZ/XIw48dvufB8bFd9hJQBgfw6LE3zl84bWICQllydzgU3ZUVOoF2DjRt5ewP3f8A jJMQ1tETJ595+p36QX/yEx+fvjrFGt7/4P0PPPjg1LXpC/zc2Rn3buvoCIe8651f8fjF20+3G3Tv 3i27h8kc9F6YvvnZk5mdTORP/oX97svrF25enL45uKX7x/7vC586Nf+9X7OffXzq0NBP/+6ZD/zW BWbxo29OTV5L2sjj29+97b5D9+3fuW/HyPZ33v/IV73ry599/KlH7nsAcq/LVyhLG7BYOUFbLl+7 euzUCXHrOx58/OHDDwIUwATbbOKE2rtSVGT0qpwpJeU2LfxqcQ9PiXMUeRaqmHGEo5vAEtFPrJK8 O+yaOi3vgemYji3pxvikn064zkqXQusx+KzzGP3qYXv8lrJTsTTQXGcoIuFNiebMPe+vJKR+j6uC UHBGRFTjYiTwauVXsRr1KK5XpTV4WWvyTa18paZc/C0/pl3aqmX9QEwonvKnI4dth64EaDyxYE+V uayKiQpcQiszQwvaW5cMKEgr4Hfwvkp6pqivfqqDZYuq2lLJLp9RKrLHmpRRK1DNP7u7S1rZ/Uin BNuJTcUZ+0M0EAFGA6oRed7dPK/+XcObKWD09SgyeejxQ+/+ynfYF8Z3je4/tPPdX/X00Gg/P8J2 RkAX1buXOu7WvigmyGD2dIM84UNS19qDBUfbsJGAOAbVJSUj01NbRwYffPLQ/Y/d4+tI/d5zcPfX ftU7J3aNDw1sprB56dI1C+bpp5/8/u///h/8J//g1uLKfQ/uYxI2D27BvTTLz05eXL59q3/3cP/u IRW95Ckt2SAalSzFhrl0dWrhxs20dBsepuoljhVTSSRuG+wXLt+5tTzYp4jzhhlDkCNtJGROooIe eXCtEATRy4sLYa1GrMTu2Q1vTH/0KvqppPN6MkpGl0NWFUWbNqXJtAkdcds7wg767PgfnktB4Px6 V1oz3lqMP24fRplGj11cEIFLjxZRMTrsbV2YfsBuA9QIPW1utKi22bUWuZfgehNOMj+TxW7+f1DH xqetuWHe2onLklZ3hOyY4QsnfCf6uyms7zp48uktc9PoY2LMqhntFNH7mInEYcQ58x7QpCuDJOpk t2//XkhFmdaUVFXZfprqMLrub6UTm/ROXFdZIxebAL6v7x2PP/3MU18+OjwWZazlhV//9V9+4TPP +TTlhJAybwsHnUOPtAGTbBxlC93gHRM7J3bsXIBTKT4eGBB3aiB67OgRh/ap8e1jwLrKEq2K/FWg Cp7SJugd733s0p0va4aMRWMH/8TT29cN4ne+dydT2Ezk778x7a9e+Zant0/OLP/Gi1P+uXO095uf mjg0evvnPjZNb7gd5+sf5QNPnz137rOvvvyZ1179xPOf/rXf+vDvv/Dpt06deOvU8VMXzmkRMLc0 /+nPfkYjBU7QmQsXTpw7Y3I+9fCjVtnMwjSkLwBKkf7NFZWkSuVMOzUnttawDRh1+ijKCUpWr3j8 UT82UBmPBX7lFMJN1Mwk6ZJTq9RYWm9ARuJtpS3qxk0kKUAnLIDNyethn3ZtSluo0hqUC8xunKKF 8NdgcPKzAnxPWqgSWnPQqBAk2ozxfyFPODd3PepP0f4KZ6Lw8vbHfACZq/R3G+XFP+2KDfRpOZOW qmtgU3t/h9az7iLW7K8scO7/3VhSe735Du3hlXXj2I7p0RzSplkffsfqLZNY3GLvLdpXsVMic1+N X9ISt7d/uH9gZMALvV13xChjY0MjI0MufsfuMS13lRFYo7IHe/bt9LN7704lb2a8tr879uzC+hMg pOjA+aRAGLgWtVQxI0R7dGJER0M90DE+GaHt24d27xx58IGDuPfbBrfsmNgmVnrzrbM///M/i9St Gv8PPvLphx+7p2dLV3V23TQ8Pjo4MrJxS+/GAflDXOjUVMikbR/VHpr6J7pSF62p2YUF6AYKFQLH 0tzsjQWNH7p2jHFu+lWw2zxFjyV+lPxYOG0pp1vLL3Gre3ph1a6ZsAgaj2zrxckrYtwis9YGuTY6 NSdquGu/TfFLqcOmtLw97ENJhgZLyg6U3hjE6zhWceVhes4wSbnNFsKWoooS72KCTbrIh1cvh5Kf WZtR60hiG6/2zzbunQ17DW1sL3rkLFZWJDkBIOBp0LPJ0Aqr/YndL7mQIADN/80ekIUZryXV6Om7 2TG8KR5T9ZSOFZDEO2kwvmVLKDc3lgSCHOEEad3d+ImRLo68bdpQhGLZ01tJ9iL6VGbQbX/8sWee fuq90F2rDPj42usvnjj15vMvvsiBMCJpYMuA4qtp3bGwhKOj86cWl6I8TB1cDvDRWydPztkzNnef 1q/pqmqlJUF6KU1vwhO20B5+6CEBotJk4AeSSde7vuapi6sdD7HduHWDKFj+f73/Xj7g04eGGEQe IpPHK9w9Gj7ai8eIZK4wiJzK9zw8cbeHePaVf/0bv/Xhj/zBx21/dmwOpvwIC+0hMvPZ7G+3VmwR oNlqYN8ln/rZV16mJ7Zv956v/4qv1mPv4pVJNyjEqBotN1iMbExh/xwjBJpKpBikMLNMhjBcI2KZ kWFEVJhxBrmKMg0G18iarBVo9NolDWTlEBKtxKSF2iWvrVoo2jTp7xEl5B4G0SEjgrsYNUYitRFu 0T5Yg0cwXHTCrNk0wPU/59CU75A8Ouoia9onzZY1xH19gq6B6LjWafXXaBOuJaUmNZWlStYNos86 QhlTBbAd7Hw9sbg+45vFXF8SzSB6tNezvd+Vi2xORIugizRXgXQ2m2vea660172hQLH0BcnYlYtS xrTM/MZNdPqHbVm6eFfOtDmuIka5WrYh6Kk+LWlqVrkLiVEFzqguKr3ig5TfWv5sI9OFB5oOE6CV zQE29IRRIFxvizW5tXJ1bvnokbO42VjZSlYO37/74UcPxfGvbJuLrMbwRBilurqVKtr5TL/xsXG2 UZRtzNE71SdFA/H26sXz5wSBOtsg60eEUePvQYZ4I+Q6arU1ZGmtFUpw2bESto5dUCWFG7Cpy6q7 em0WlJyWBtXWpIKA9T2oGqFmW629rIpVappkiOVnBXxukZSrg5d2te1mZVHZ1R2CPd27d0xYvI6q jadSrgQVpQgVkZEorYNtskU1361Ng2bmzKUWJq87gOuoSxv09fNbN5qMYJsqjUu09sgObWpzuNxD 8nYuXmauBbYOEtYN3nFmg70nLWQzS1MsZZ8jV7HEoxaVgwVdhqHh87kghbkWvm3AUkrKuyatieVa IiWDdH3g/mee+aqdO/Ykvbly8+y5Y6+99sLM7FV84cW1fhgCbNPCQERuShDpZPoHLfRQ3zb30wic mr0uTXnywllVfa+9/qpbxw0tNmHlzZOSWuDBhnh0y3TV7/Bm13u+/svO33zH+q282yBy/dgZ1hBE yAcUKXvlN16Y+uirM3/7TxxkAf3z4szyb7449fS9gzC6FmV7TL7xf0iXsCkAQjeK+WcHEwYPIOil ViSa79evQw/D4y9+pt82B56zrg4ko9795LOH9t3zwssvBlcuB92uZfpenZpyd1pCWdoodJCantFP qo0322Uix5goO0hpN4RCVYdfgX2wjk4j/GpFdeEkxt6Gl8tQEmpGme7bTL4Vv6s4VpuLMAHNXLg2 rQ+PkxFxZM5EeSEt7ePdxP6Gc9OJuKuorukQdkCfNv/ajGwGpeE4NSmZ7460oqVbgHvEFJhzl7yO QyXkSplJ5lpR3Dv4VNv2m6uxnky82y/wLYloPi+H9/ncRDWoy9rwu+Cb1AWm97mmZ0oXdN0SSlT5 oBJENS2toqsCtLqgeh6OJRw2HWK3BiQts1Hlabevz87ab1R2SGoM4plH9H7DQOoPN22hehjCR5SZ S3KNzGGKpjO/qTTeWWUIUZ4G+vI+XEtvhAsF5di0Ua8BP3rDjU9se/iRA089HSX6gPSlTxs6NXFi blRJ5KeSFs+BA8mEYEStqNvd6j5Oz2rjxSVdnJmeGh4YGFE9Jbm8egsnWkpNDZ9ANcs7rlBKDVi6 ksvMzGJ5Bapbt42AOFhYu+2p02clQ2yPYW+2lgx3Jzqi0l/a5qXOnyghUkk9UTZBvwpLMVo+Udap C+jruiElR7QRvKnKDXgB2zVFU5SmYOLGYmmUSbSY8+4eFksO2TY2j3WD2Pa/9RlSXmmi41QQrgXY JhTc+ODefZpvPPOOpx558KGHH3jgy5951zNPvuPJhx/15Ju+9uu/4l3v8fP0E+94Su+kxx5/91NP P/bgQ+OjYxqEqcJK9U4MU8nIS16pGginJ3bf7UVWM3YMIkvkW21oqbW3FlZWhHoCP1nyFAsWduOu qJjYv//eRx56546JfQAra+X06aOvvPq8luzZnMoN5R4rfmM9TMvck6UlS5WJcX/1HwRHTle7j+m5 eXKn9H9OXjij+o0WQXoO4uTNzdiJXTX2sbyQscS9RbpSLchAdD3zVe+4cOupL2kQGThxsR/27rdf nWf4/uo37P5L7x3+008Pvzm5DDrkLXIh/ZXF/JH/88R6yHzpjX/Lj7WEduzciZqkPZ4BEJTJkVRF cNoNm2SeuwVQmCaZHNHN0VEbyMlzR9449sZ7nnrPA4cfOH3+tDjfi84QN6V67N1CO7IvMQOgBn81 yJn2TIzxbnxiSoNxisySEnMuTIdZZGVwUrgI3lgFaiG7RrqxdBAcNoGhv6ppG+hvOp1qsS5cgEql iQLGaKxAaSuVWGRilZpxhXOXC+Al87QZxOZPmYjN6MSNLeN1l7tXgiJVdtImroOHgLayWj3yUoKy HuGWl5eGm1XOWGDkGsOjWcCoOdVx1kxtxxttr7f10D6VZVeGMoaruB2VAsV65Vgv8YFCK6PwaLCw WwH8+CJhiqBxRA0/tNxqVpWNAUBWHX555JepaV5J8422CpFszWkhndnPnwl8qwl1D3GjbqUNXGtD iSseXl91EU0DlsqEctC4hvHUeBmhHMVoZhcpNV9f3D9ggXXv2Dmyd1/4mD6SDSbZcee+MqDwrMN0 rkIRPvUGATWBTn5LGr2r0zp77vTVq1cYZV3K1T/6FJUbAmX6PiElMDW4OCmqy/4UUZzqbBUFG3fX VOAMjoxuF3/MpuXkLZSDaq2rg12htI3EuQYYF36SWdlq7Fo+rDC8zJw0fU6Xp/zdDVINdf+BHSoV doyPi54YTZuGfKjifanYVMas3Axe6M5kumeaG9WY7FbpVJIczUNcjwba1Fof/bYLOpN3PPrYV777 PX/6fd/05COPPnTf/Xt24Z/72UMQAZqKg2OZOcMk6GpjEEtzxKKJ0t+3b8+edz355Hu/7Jm9e3Zz XVP6Vo25WzwXnLrwSt+chjipzFkFBbUafN8OxNi5Y6ephLXj5J0bs6DD8UMPvoNBTPh1+8658yc+ +7nnJi9dKO+hZYqyilHBjYh4pcadsHxCZqH+ufPnGUqMC+WwWBd6fwsMkTS7t7hFt1F/mENS6fFS +6DHQ6qvbEueHNx/AD/UyvS769FnH76yoYMhNrN4fmb5sxUOr1vJ9VcYx9cml3/n9TnW0F9ZzBdP zbx4Yu4D/wG5uZNi9vrpl/4V+WjDw9jJJdlIkOwoemHutQK+zJi0vox0oHvBVnoxvR0DN6xSm0fO PHfp3D17Djz96Dvt5JenL3eE/qtinFVh7Csbm+qo6mhWcWTd++a/mIDhpFTtVDOLCcpkhNOULqlb 5aah5oMpCX+FeJUuKFZ18oDqwHt7Vb/AhlGuT5+6oDKPkaqEBkiuqumbZWnTHEu7hGVi8ip10xpS rhvEiqYTLrV56XlFoHl/PHcVVGtGqsUp3laa3PEc27pqhiwHEXfEgHbwRG9ej4Ca49zIFuuxs+eN gNni3Ltfd7Q42oVRtgDKk3RQ0nqt0/Cg0xjadMeRghW0Nn5pRFI9TatzcAbODoTiqJkE+lF1WEm1 g+WJ6pRusNcQqgJlmnOMDkaLPAy3wvZFcIYoa8lTZ65nrKq31yCDyFXbHDU2X+L2uuQQ5stoNm1K 2lBjMizbhox88NPYh4ze6NAAUVidKww+980uI5rCNGZYTRUm/uo1Zzol88luqrNSnc4VdGI8MkE6 axgMccvmNDiu1JP/l1RqAHjGjTOoOQuqNNqw5/idDh6zHoOY2uEatJa7yk9lNYpsWNmsTunxBrTW UEBSRV46vqVdmBhiz+jglqitD+p+IbR0k5Xcmti+zlDZQSIIUckNk0D+20mlvnNjIUWFF3veDtUM X3u0XdnM3L1j59d+xR/7U9/wvscefBgH2HGM76kzZ3DRXjvylienzp39zMsvv/jyS68eefOFl176 8Ec++tu//4nf/cRzn3n1tU+/9PJnX3vt/KVL0m5iTxHAvl27Hr7v/ve8851M6taBgYVFHl8TA2+o aTP+ATvCKa7dl7OQNnOpMfPNCLD21c2PPPrMQw/p6SxPfefy5Quvv/7ihQtnrPo2/cOdzHYeENY1 RFQ1PX7JPimNJQm85F6ZZ+MTO9LEVRM6N8QtTQqRreiTL1cD279584P33i9SYfh6u9jc2yaPm2ZV 2e8hVCNjI10PPn3fTPd77vYQpVbutob+dPcrnq9nk9ufvvj9syd/+V3PviuLalMXAvaLzz9vHzCf +ID+qWyJSbGiOGcVJEINQqJhxZ1T6tI2rOInUkR4/pUXnf0fe9d7d4xPnDhzMoVKQ4PRd5i/3rpu N1fIPe1YjYaRNRGuqiuKb1hlFpE8bJuMeRMvO99tFnLRHUdIwiX0x9K2S4jOldBsoJjON65cIekY YrL518IO/lHUcWQhSvmgTTUPy1LsHxmu8hDX/a+WSylaYsJ/728WpxkgTntmTS2fpuFtbTSuVseX qOGpNE9ir2rZ3PEQG3LUXADHbJijV2KPyyI3+1sq953XO7mR8gq9oa2cZm2bZ8FWF4Boo1LTwUNM 2UMYRTaYO3fcN+R3cKrfvOYkY25E3zY3OMIAcvGIjQtYu7UKUSbxJW9J5rIgjinU7ela4YjJIliv ShtVBTGLVnvme9oUprsJs8lLEeJYwJKy0Do3v1zMNMBx1w0TweDt28fgvAwJN6rpeggl9VM5eGDf jp273EEZa7oacGDkGDR616pylBfmmvihxGDlUkRuQn7179uo1THXRS+K+1b2rMGC1mOl5hKCKDrb buHdXOGnLSzfVAnJCUUQDCWlQ1upNH4zQyWFFMOXn/jXa0YiSq6t/Z5BysyIWPIWMlxdNwFtQ/v2 7hfpD6YWgC+1G1zDQ1a7hHAaOh9dstAnstlHPbI8xKrj6iTKWvjcttJmFg3xnl27/vJ3/NmvfPeX KwRu0+PVN9/82HPP/eK/+3cM39GTJ0+cPn3s5MmjJ05c0Dk2Uo/IrCD+HqTXdCy/hvA2ffrs+deO HP2oAqEXXryo2+XGDdKSbhq368C+fV/25FMP3//APuX5AzSV76gbCXEnMFPsY8phbXMFT2vhsW1o 7L77Hr73vkcffuSp4ZHoVxGbf/W1Fy9eOM0LNdOMAW5JqyKLglTq+jfdurGEvokLYSI4uKAs+obK sZeXVaCZl9GClDOZX7BkOdrcbId44PB9yiRIpxNckbIXLAjVBYXagmsdyhSadmbGxm//W9+6a/de zdGALPY62pn7D9xjP/z1X/8NllunZnIJPZvuEFpX6WkQnnzqycXVWwoj1LNFKvHmTca1Mq5B006d On350hWrA9l1fGLCKJPnRCV9660j0BZfYSGBDRlyav/Nol26OOkemScKbjwxCmiqDcQ/d+4seYxv +tr3fdNXvQ8b48O//1t40cpFThw/dfLkaVMBldlCJrloUrFEFdNlQpRVrHZw7iPoqDeZHFtH5JW6 Nmzdhg5y3ZbFHUC4yY921NJ51c6lPJvkr3k9GNeTk+q258lxNScLytmsBgvHg7P4m49WXIQ80qX9 9obG7PO25vwy9yy4CdUs47qtzFcRm6rpwjytO5Vtq2+uYnMqm8EqN7M7MnPl7iXMpxRQwmL2UkoW VbGe7aHhid7jne31Vj/QCgCaI9kMaPMpGs5YDuMNZHjfE+NetVmmpuPUx5vh7fAZ1wL2QGfu3ihB 1wHyKohoN9kn9wj4JVEifpWHDCseltfVM7Cl6+Cu4UuXLmzbvmtxZeNbZy4dOXPxyOmL3VsGBc5u ge7IK0vzu7Zve/T+wzp7O5xFiQdURFzloHNMVkzXQN/OHeMKwu47dC87gl+r8Q6isGTYE088nDB/ Q/e5S9OvHztz9fryateWqiKPZTCZN6zcuL0037txdef20T07xoGZjleKCRukRIteE5VJ1bK4DW4/ b7glWKNC1NU9PXd91959iv/wjm0KL37uZWZ96tosVk8ClMrDNtc+oxaYsINjpJ7PHSwPsgVGZoVI QbACbwVDp5Zm27bhTREW0t1XzxPmBi3fzuMjMDvOF9DS+djEqsl25kxTPGqPNmHWrWGbRS0Q+eNf 83Vf+ex72v6He/fRP3ju9aNHzByTs73Bx9vEa5iym1VRChHJUeWtnINI4NhBTYBN2jB4f0kpy0cN Dx0+sO/RB+5/4NBhitFR6kvBte+J2uP0tKaYc+krtji3tDS/f88efIGJ8V06wKfTUdlr70TNUbo1 M4skmH2Lj+ROkGVxdcopI1YQkqYK2hk8goX5mXaqPmtndUM403JlXT1bLl29dvTEqetLAXmtfuoS j9x738BmagzbDDFCT1pW2FyXFrXfAYcwGwION0HtyvETx7see8+jJhJrBTSgrYJKrRmd3cAC0x4g QHt04jZsHx2O8prUYX+ff3PvsqhC14irlU4L+s+WrkaV5yYl74t9qwngpjiVYpNsYc6gmYz3sWPH MdxZT7jhzh07TJvp6asKmbNT8mXubKQ0q1hnYmJifnnh3OUL8Opnn3xGXz0ktbYfJgIjzjhMD3lR gEMuexxaibOgQggWtljjVwFM5xdXLhKBURAqTcY44yX0YnpVjqKIWSXR6p9o97cI8OLZ4JkYiQxb OWZttgVXCsbfYdtUVLROfYjdahO0WY0W1fqK9rz9sz0aS6xZunUGWQsTcuJ1+s23rX0+LzbvsgW/ CdLXiNleb9aqmd2aZ3k0C+ifzaS2173SsMX115u3GBCq9PIacFbIQIGwCb2zV+ckAx2kb1VQiGrB nDxIJdorZRC2H1839KaiEKdvtQ08+WOriZzwbbMfDK7ztx6PPJ/ri7DgOM/MKMMn8mKhmkRr6Jm3 Ivrsk2ZaW65lvjfZYLBwnRClLapBrsrc2r17J/1Jt9TBUAJMl9Cn9YxMx+uggy5dAteslssHlgmT lxeuK2koRnDkdZtdiERYSjI3JxVUYLGX0K3AKC7WXzQdsL1ivloy/sRxc6VN9qYNU5FTGwYQ6l+H IZpgouZKsdwrb5OkfKLI6r1nEJfnkPgWOOCKmq5cvXZxkritS/ENKbw09TI8PTY8w5GWh5VQLMLZ muZbQ67bJue38PY7/+Sfesejj/tG2fAP/Nt/+7FPfpJGuPcY/RZVtI94f9uwXYPnRSAf4RrLrVXa ynrpEGLL4DdGa+YoaP7U2bMvvfHakVMnLk1dFWNYDeJid0AQxvm2xnfv3Hv/fQ9NbN9VjTP7Ypgj VnhxclLR89EjR18xPr4o/GrWdiNy1ZHTZ868/OprCl1ee+MtXpQXeWm3bixw7QGCTpRFArCkPdHG ja3ZXEH8sadDGj+gPvT1L0zPbt7Yg1VjY2aseU5CdVVyCH/8c+V0l65cJhZ3+txZwVrXE1/xxImT p+3NYkfjSgpFZZutpyjQW6ufqMKqO9jLAhiLALFITVdaqWcdivjgX0lfuJ+yyLY/ewpwHQfSvuf9 wGANl9Kf4OpVNR4paepNOV2GdPMWLeZFCq0emVGDBYjqOcmOLC997733uWeuXAPUf/tL/9bYfMXT X46u+Nbxo40J5SDCcHas2oXz3sqwlP/MeMSqmbNF1m/ASkUuEf9L8BJIMdTWRrmSgGasXUhynUmc CkD4d8ieAexKsTIoe+W1c+3xCguyr0eoZ0kv1gvpanJX8qTe2VF4bwZobTvvhL1VTpDPZnKVUW6z LVzrzqPzqfbXZtTaox25bfvt480Er1s9fyrD+iVebx5om/oezb9owgT1FbFBcbTLKpadRbvJeTYx nfbj1PHoGLsoZaXsMAlUi96forJVSZBgF+VhxUg4eGUduqkH3VqVB5SF5vhASNikyEnxzpg/vY2u UwhmnenddwQUnIrRiTxGAtuI/TgSGIvzQcCST64TKUXO5VtaLW8CdDIkU1emGzuKzUjFTgP1qgGh CRE994F+xGN1L+yAm2ZOJdGRal94tDR6Uf6i5xZxEEFrmj6kadTGi+VGCHfEVbCqgFyVu1sf3zbr mk1sflD7T7OVdT/hhomUvZw60/IWvaFPOCIhkPZ7q6lByIgkiIhwR/WlL0ogsndkG2s2O7WOwk2b OuvTzD/lhf+rP/1tXAWn8okXPv3z/+5X2pg2W+nFFm20qOVu73LNOPbwDXkwIYd1ZUo4Osyvrq7T jbo5MaBzp+TWqU29ePXK8bOnPvPqS8dP04E6fu7iGWh8ZOp7u8mEyj5funLhs5/9lAzy5SsXNDOH WYRToUjswkWRZWr8bt8OhJ9+D1dEwcdOnEzXxtxh8ydjV6grPXs0ZO0YowBUQGpmnIzzViw/IYvA b3BoYXpucxdy/WaoN862fEtyA9XA015z5tw5iHIYrNo2jg53PfXVT8kr0D20AZ08fQZqEKIW9Zge 4a1+qTfNM0R/ofjosGJPwhKij5vc9eZ/uRcpPZKxlhiNOsiNuC1GnerqwjweYCQOYZbz10+fJpB1 WQHJmTPnRAH8Ye8vnHGTBJB1xIOtsOj68Lbt0tGRVrh1S9Rs9mDbmEyvvvWaPfRdjz+9a3zna2++ WSVQqpXtYyJHcYFilTQyNapmofOPykMClALmmo2IC3Qrw9kWc9D5osLYN0q6FSjmBzX12rXrqjLT yH4+jSbI3rDXxZYL3b9trc1vKzMUelgrrsusquxBs0TNSLVouhm3u6dd3t+kku9iz7SDtEfzMddt 391va8+bNWxroH1jW5DN12uvtAO2pXj36+2f7U/tUzlgyxlFM7GVeWUBBIOtxHoaCbSl13Fag2Gx d9l3yo6XBch9CdyW48cZX89Nx2VyBwh8KkTr6lnkl9zeYPCS6Lg61aoUGnEnxbwotquR9M/QpK9C GjWwtuUXO6X0KuFSMYhpYdoFCtyGPGGk9Q1lQpXST10mfHI9uNXgYEouBHq3eYtRVG3Orc0ZWVKG B67l8uMdF/OcOazCJJqe0S9iUQvujjVIB8pSTk3Fl6WVyvHFVsRZDnW7AZ07WoCh1tIdkmDRVSuS rAys888YBTOpts4ljZ55c0uKX3V+GsvG1MV26oQrDVDtHLInFS8zIHn4GXCOjqu2NpTrgcjX/7Gv +sav/BpREWLvz//q//XCy59jC8izth4Dzd8vTDzlD5XSzIzyYvVrZkFuYGoL0cW2jb0bS1rxR9v7 O1PaVKmqlbahmhFOq+MgbwI4LF6dvjJ5+fxLL78Iib06ffnajBzpgtDfWMLNrFMOnVjT/mJf1ISz Aqv0O1Il7Q5cm53btWcvDvyu3bvdNxFoaotmyA3OQeDDWU+zDXGEPllBVsXOmykwbtxYns7NO9Se Vm4vLN9g3AAddk/zLsImpo3q4ZER3YPD+KFgIMv8+Fc8vqV/q1t+8SI0b7LEMe/4pFIQLjvLbwsd 2bZ15/h2IDeUjZ1ChgL2cPDZY/+uGApsH/JdIInNmwe2BEtCNYSQH9i/D6evbdHGi26B//oKwu0w WnyCvF+ar1o0eJLu9TcpYytn2Hjp8iQIwBR6/fXXafU4OPmez7zy0p6J3V/1rvd+7rVXjAJ3YWgr uGEAroTl2pCgmvxJdDqlAsibU1junR2GZ5QwhVuePF2pB0tx3mb8+INqpQnozqlwAZgHq7mDojQy us2EabWkLd6sY3VMVwzgmlsXKbcqClw3MeuWsb3SLF3bituT9tLb7GCzcc3/XFtga1DUXaZ23dh5 27ppu9vSNf90/avbrI0rVK+3Cd2+on3KX2PgSua+9L4SmjtA/TNmsaL4nF2rUWvco1BO0i253O9q QhBJ26pWFChYLbEV8WhAtMhemltF9ClSrWV63BWZaHm+9HJQkxW+VPx02Jw0rtXLiy/F73aqGTsb G0CGBoF/4PSM8Qe2UnEgOrmMBe77bigJnpsXzKu0NenJFUzNTNeIBv9NQdKdTZQVyOBoyxwSYm1s rsWwVPqEh5uAHR+I1U5XvlLQ4K0k3wVUtdCjV7XCi2n9OTvVeWuEgViE6FzVZtOwm/rdZopfnSFr PJxGqY1Pftu3CPCTazeHCRR7Ncrdge1YpUQ/hc5Uq/CERAqL69Cf30HbtPmvvvX9zzzxpFdffeuN f/ULPz8JC5+fx4xS7sXMpRK5IIgyvK1RcFLVjXHNGjqd1kdQaClv1mgVzUPMwq8UfD6YtrXxMNpO 2bJDGR5Vj3fuwJHTuA1GseGO1EVQ782bkRPzp0Fdj+AMSW4UHZwUW0TdbWbUurjz6iKVA7laheQP PfKo/U60geDMT5LzuDxFrX/GhiT1RN/QjNLnXEnt7LyGjXz5OzAGgEOkPxeWpwGENi6guBksnhNA 3FoRoTrtZHrTKWnb2PCw+dP1wJc9dOasnNIVhEa2FseoyV5hkBHgCnEWRfX6dSxXsE7S5woNEY6i +VwZH5OlsCSTBDhYUUwpaiTxRzKke9/+fTSq5BRNAhGQBqW7du1h7Kk8CYG5lry/ihQ2qLimx+oG LS0GiOSR4esoRGXuUZxU7JOYTd7mzJnnXvj0k48+8ce+7N3YOcL+iXGAqdubiCMtwVoudlNXuif0 S1NmWYJZAqhXlzE7fJufsQXVQCxg4gpwKrxFQxz4PVovGZTkv/u7EbNac4UCHuNJufaKNzuks4or 8/C9xfTOo834Zo/aHG0GqJmn9SfrJu9tRnD9De397fjZO9dQyHaQ9T81SLHZ3GbmGoKw7gC2k1k/ Qnv/+ok1G22FJB1cBrqOwPVO/OuD9f6Gk6b7SGxiKMLx6mL+rH031uoqg2iRlzR00S5MwmYX0tBO 3iYcTrlSS8lZOmwYoHCo6PFlIKJ4GwqgVk3yQuleZEZWvJzhamKOPMVbRJ4HB71b9pC+b6Rt5S4X F29TSOLOqQy8o2XoZgbRWhJoX52d0TPM/hPWXjGbezaxkz0Dm1UKhxfcuExsnMXDEOtNCkx3QRb/ FOVL+2V1+bBug7HWtEnJSjmMhQY3/nVdct2dQmjkbLIJtQnXqWEpTf02EK2wr3Fusm2nrFuT26QC u7QzSL9sGHOotaxkRqQYDNnPSvJaSVyqpWqQOwcsD+793/wtaIaO+cJLn/3F//vfRVelMiccMelQ ThmQqtVrtv6XaYGpOUdhQd7muQjX7yIbZQG5MieX+v1chffUdh70pGDixm1MqIQxhloXJEq8ESpd rW4uI/QMduyFMF26uqH/sgjEu3LAeMCaqHASl4WPAXrNt56eUanXbdvGd+xszXhVCtiHoj/q3Jdv FWRxi3oTbW01KtA+qa2pazMgafHw9aWoPfFqbGQEqaYR6DDgsSaAryw+bb3BQV4qG0VtkOzbqGYB c9e79j9x8PjxM8ITpoI1jNT5wEAjkSOjmGE2KnxzhVYwRBCAsVCWUYrzwegY2pqyBIvouc7w/6O0 HUHgAI72fLd82+hwiSkQqkp3ZnPbkpBuBtnagswddqtMYVI/UXXtHYoIIEbORulLxXO3Dx8+RBRI raWP8BfQL1898pZZ8HXv/eod49uJQIOPy8+qNQxnCb3rjoQMfqkB6ADb2bGDf6WIFkZW3ULKnGS1 xl0LSzGRrxg0kzMZwbQZk6PWMqwo+LpHpU+T/7U0S3VrSjeuNdim3NM1pfV1U9VM0rpH9gWvd4i6 nzd57c13v3/dxWuvN7xv3RSu29l1+9us4d1va6awWcPPr9i1U8qNW3vE8BbHbS0m6px2FnDonAHE Pg8g1iqXQGHYKtSM0nEK8hJjpxxYiajSKNtbgxUaysAacjNkBpU4NHev6fE5MUsF5dNupL4JK5Gl hQcl8C4w3ymktUNvj80veeGuTTb2aB8g0suY46xJvKzcXLizAobHbBSp6MrmkYT7pg1zJUgXXmIM uo7DhFc3b+3fMryVSFQSQQwBnxS15Zp0RjSGbrKJ1TZuA/fCmRe6HYeBQfR+k7XJcYh4QnwrBGt9 OJrj36CZz+9auX/r6bcyi03ps/CWtkmL8Fx6JHLChEzdT9FnObahfqVVUJvfyUnYOm7Regl+c5dB fP83/0nQIStGLuCX//2vNwMdJn1uMkvavqeDqzQ8p6nKtwSLVamoOdaweDzG3JfVdcX6cx77q/a/ gJE4F22ycRUrPxT1i7Te4Y2lCttSSaGyWoqmgwtzk74iYx7y28LiiZMnpdIqGaLjyAo5PY5wuYpd KCXa76HF8RPVTRXVV1H55guTU8v2tVL/A71uGxlFnLNvHT1+cgYPVgDLbb9xc25RdmrJJibYUziN dczlN+sqqI1Ly9vTfv3JRx+jKq031TxVULVD+x7ezx2X9+FM8WBdBkleYfL8HDKtpoI9e3fvgCHq Q1JTMPWduHaxdBx74jJhgKSzgM2mmvBw0nqk2EXt9F5TVXrn9sR25AkcSF7cEBKVQIkjCu/EsAG4 79m9o1oAXBPwumUwR9TgdBq4PlPV7KRYLx8+fM/JUyccPS0rK52CSfPSa69a91/xzLP33nNo8sok UCRDpcIsTL0FIb+EYyvWCbmtahcLJyRWdYcKr6WVMKXteLVQE6kF5MrM8juoU6FhGzatgClNIJfj DojrQU5oH+5PWh7GJcu8yExITKnqoCmJBL6syot4UuUCtAA3LlzHiWiexB/6aGZ03elrH2yx7brv 2V5sdu3udzYr50/rT5pJbZ7g+mP9U23dOtMCXnMTQsosMefGHF6z6S1lmu/MSosXmaiggyY0ICoM 0zucRNQwfw3obvUm0d/FINruQUYa1fKmBcS20JLdIBS64KaPj+/YpjAuetH4Lmm51FRJfGWlAoAk pk9KC4zFzPR0y0twSaphTc9MlHIXxdFUCivzu5HZEKbwEBWZCNgTQiTQ61K+iT4BDrFuOf9mJtyS QbSQ2EFyKGSNwggOJ5zdUXuVtipKdnDfuRtXpq+llym/iZlI2U9H0aMzXkULLksU0HO9QKWGKjeu bWDttq0NQeDanv7Q9Aqwxa2plk/JcdVcKoQ6KHmNSCpilVSZ0sGGC7a+fefbvulPVkJ544svfe5X PvTvI4VbYGX278CU0I+wTBrbJvaurGkSuCUTlyZorYS0mA/tTy2VUgjwRr6LPunuPFtc2IXpkbYw sYYFWVtuPNY2RZ28OWARqpgUpHMjXLexfPPNt85dmOTZCX7tODv37Mn39W4+e/Y8QqLvonzqbdx2 s/HTzz+vV5+Nja91/MRJ22Tphm7ivGHmS8KYVMBBga61qjmH8lpxs7x8hdXXjLh7o49Bn74CVW0J HMMyRkdlufbu3nnongM7to/u2jGua17Xu7/6PQqWNhhn3Q/c4N5ufdmXF+aoY27t7x2mgsQB2Hhb nps9KQ9qRbprW9/gqHbIdFQpF5OC6grXLIgcdegbyyrk6WkJYbVnve/QASnDXRrBzM0fOXYCIMEp x3nRQ6G7V6DtrK526dXeayZr3SmltaAHA1mGPXt3Xrp0fmAQPjgIwkPKsQkxiJaNEStZh42vv/n6 xz/5iUfvf/i9z3zFlalrx0+eTD1Jcjhz0Ax9BKkiEoXs3tylntb5Kqy9GcQ99WAwKGvCZA32b0ey GVdutFmwINei52T2tB+guZC1JlOlJdudW0tj2wYevu/wwGYdSm13G2+oQLuxtIW6Wd8WCvjmb8dY ZLrniFWKkLkY36BMUpmSGOQUnFUO94sf667i+pP2nsy5dZe0Yys7RrMztzuuX0s41q+1PHs7wro3 0Z6sv+hJTq/lRVpClltYcW++tLq8ttfX9c1qjVj41WslOH8jlGRhVyO3TTwCNcmq5gpdjMsT2gvl gj6myo7NBtrWw5S2dYHYd+3etWf3LiYA0iRiyP1JzNhtNVvuqd7RD49tqvZb7KQSI+ca8ESiO/Wb scb//9reA06yu7rz7e7qnLs658lZEiiOsgABIiNQIDkghFkvu7aF8D6vP4uF4HnX2BbC+Hm9ixDg gI0SmCAUkQiSRqM0OfdMz3TO1dWhOlR39X5/59y6XdMzI2R7X1G0aqpu3br3H074nd85h+oHEiKW 4QXhaIocuESCf8oCIl+V/roFBbAy5AiVlcCgADXGNmSnDYyMdvcNUhcA3wr6H7sUiwPDsJzVU1LO 5oPp2jU0AAllGt+IOaVyuxECJdoCC1F4gmHWKhonRQKCZq08LcoU8AG8EZ3ZeQFcqxClBYytbbak qxBIjENrZgbiidGIJU7MHjonG42DLBmcGqD5OLycGJHxsQ99GNuQi3lt394fPfmEyVzDRo04xcjw 2vinhO9VSZ7XmGPWTYFKMflcpQx9zGddCffB91jMpPxTeUGEJ2zzMnLMi2lQQ+cAvM6iqYk4YpHA EedU5RFdtaLfggmkDArglsOKN4s7GZ9MrFqzDvihp2+wtJw6fksNzS2UkiSMgZEzODzGYcR/1fDD onmAe4cPHVq1ul3owBytMVMkbnAMMpThxNzBceQyKfZMup7s9IIiMLz+ITqUjWDdQWdSciMOu+AC FbhS8i10UXNpgDMHBvuHRwcvuGAbH5aVFp7s6oisP28daVQq7aK6VWoJSz69bJxUkg73DDzSjhyq 2upoQ10tfCKYq2I3GRhkAL1Uh6U3IT9QlnAY8FySmjEMqFzclvwoRbQWFmk13XmqG+YPKeBGy1Bj MnoEqJV0BTlAEeBX9QUtplCr3AhEjKzNPHKcqdKqncli8lSbBKM2MQGawxyzFF548SVwoksuuBAb Y8fLO5nfuroar5WEVAaO8T501qeBmBSGoeSe4GEzvORIqgoOqTImVgwcM26JiCKy7RYgr2LN5Anm psM3LStB4ouJTgoexhaC+chiElC5qNwSq6AVrHv3T6U3jbweSL20uDHh4vLx19iJp4tLl0pnPlwC BqcK/3uuk4dHZgrE0HQNhiF0j8/ywuWjNpsL6rQYDS4M1YX9oPIcgKrqYmjcb2hDpBgaHiFsQe4x 1XSUG6NypNTIyAJQU5KMegTT4VooO1tUQ2gqxMrPWFMPRJ69reH27WdIJhVPIVezQqlNTVg5C1QH vJKwqmo+qieEloIyarOyoFnQSZxy4USLQY1wzOiQQ+gEccCzubUNj8xj68Q0wbY4rKe/n+qb1gBF 4IUkiMUzbMU4BpNGYtz0Mm2RqcAkn+wQpw1aQqB5zLYYdF5rj6fTG76h+E868KIyc2kST+hnGP9Z /MGb3vv+N209jwF5de/e7//0UQdJ3Ds2nRqgJarQoeCJ8kelp0kgKSQlptxCSrIJTJhLxRlMSK49 AXHhvPK2ikDNLFcoC8ao7pAoqNPY1D9LQXCB8EJQrK+PgpZqXJO0WLzIoYSzu3v6unt6sbsZPejT 1vCHQO4UVh7oIK6ENh5uhCioSXJG+V2Breo0MD0wOMi02pArMsqvIyKhr+BWAyYya8RVCKSAMKry kUJz2v1mv5qtg7S2yeCfZBlGqyG/ww+f3L9vD7eOdoxccNk2PhSCI4qmkmzUrNg6JeJW4jvTbw9M EIyGUbS6ZnNIS2tDYxeuQj8qous0CIQgOYZA6zIaKaaUn4swjZLHUFwMQK5SXqg49T8rjlaUgy1F oEEouT0J1biilAqiBSpmn1JTdnDt5uYmo3cWnzp5it3C/KmsrNIZ8smrhUCgOYJ4OTlNeQsC41df egXXvnvfbgYLW1JZGVZVmKXAqlZiCXwCOteIwqEUDiSs72d/+rK2UXOZ4qseGyUJT42hUOm+nCxA ydIy4FQlDgtaIjxHwJ22dsgHcyrcd/UZsPiH6oOJjuAiKqzQmpaOaVTubCLu7O+dVRoG6z5TuoV3 cdbTuOGZ3i3BiwyR/QavRzst+FEXi+nvcW6l0BAgFkNN9BwdCZ+CTm/mVfvlWbzBWTuyR7DMkV2g 5hZsdezeT+uBfRVuUjzB6qZ4xzgnL5nJJRqpGiTIokJaEZbBvUrh2OIOixkiwEuMMRcKAkZQkhQW nlEOu9oBW1s0QGpsUGumrYbW/AIv+BVNujWFk6epxBuJKhWtUnUGD7IHnAG3sy2wot3o/BtXjS6k uC0P8ro1yMOln6IT5kRYrpuLMIlD0wR2xbbAXCNKo5ihwH659f0fJIrC2fCUH3lUTWaWxWEgEIOo i73vTIMgBIfqUtE5y2Lysh2eU6+CH1gQVJcBo7AeRzKdCjCg2IvE5VXpi3Mj4/TCmICyCrLU9ppr dkwGuAOskJJFbohwNnjHxHT4Id7BlQaoJdGzr3+AyIcl4Ugyc3W8IOrArJVTrxBZXFwC1YlVAStT m8vcGFA+bCMcBeGLSllRXinxL7a4c4qt/RZcK9t4JhADzY5JNDtHsITzHjt69OjhQwgEklMib7nh Kiwni43pu2x5TCFAUG4YNxnQEbYNXEHyf2ELIoRY4AYrqR8FK0+EMnIwtL7huFjPDUC0HKqV4KSK AoNVQC6hipnkF0PsQnBw4QhcWE8k4cPRxW2A6YDhiaUIAM9yH5+aY3oIgWEPIzqp84MsIzyioglK Ii4BOJCUSSlkDoCF9UbJjf1HDqJRqFO0dePmEyePO96kYteWgQSspA5qCmgWM5rcPAEqptCjqKxx +dpWycaWmdkuAerDgCahuxGTsspFaoHAaz6mOKJ6AlFcD4J6MqlIUikEJvaJmJiy+VVuQkvcpaAp aTcbMp8ulf61FuJZpFVo8WW+cKl3rseKswQi8vW/c/qnflcZAtGjq7odZSVa7Sy2vMczlfSlUk2q suOglLxIxRSFT5KqDisLkUWXGEKFwvEUVtDWNe/NY2IShkYWQVrS8UaRUqVTCyvnd7AK6aCN9FOd NsQr7whKl4UIb5ygjdjOakZKNiue47zK9A8PDAjjV1U6MZAlX0Ek4a9ZDAGnjxWr6K4VA0bgibFj lXXkBSHaWDleU8uFkMrDSE4pFiGwVq0XQoHoA+VS0PG7IMji1AFbLQj308Y4Ldoc3JBBmkaK/TB+ U9LwPNmGrwg3fIwjXdkH83L6lLlX5FrbE1VNtqqlquh/SnfQulbcUMkzquWtMhvA5TSwppgCEBug a2G+QFs7HnqJ5ClbPD+PuC76QaEfeeuG3BvRyqodS7/xc0B4tm/o6yt9Q0PzAZqzkDoiI4tcCQxD Y7ymxEAU36SoGHnDT/X29WMMSdKpAawu1NZDigsl05HVBT6IgU8VD0vmEW3AGCUitpt9Yk3GDRHj LxOr3lhLmP/jzAUeJwsg8vb3XItjqoZDEVKv5YvgTqgjT0Ee5GyhzcqchjahwLnTmwWFqWxzAbdt wIcrd5mm1t0ri3AKukR9feCYcjaLQSvHj0UagYpJ6LiEwyJLJJNWr20jbFNPJmxdDe2dq4iHxxIS fMSs+/vh2cj95PwsFEswEnDMGZDYTCGqCU0ExM7eYM3RkW/XgV3nbdz6livfQp2QUz2nNMfsEPTR xCQHKHW0oIDuscyQx9SM2iqyq3aB8Uu892b6aXmo1NejTB5hlCISGdUtCO/em9gq2YoCk2KlUZdc 1+NBbYbfVppwGNf/NkRnlXr/1wRiuPpPf3FOaRuIv9O3TXoPnUXgnuMtv37dYuBBp49DbSoXroBE 8mxYgXKImSGj7GHmWUEgmoro61q8UqAEE3KIMo+OxQnzCgqnQRhSw1KPmD5bfoF4YM1hPqidQ5xs /UlrKUjrLrXZgiJD/cr45AwENFgXwIESrUlK5hQiNMUF12o3J95CoCgwc9l1nSrFrNx3AnG0o6vk UhXZxPBUSaSguppVVTdqgrEKbWtY+a4QjbV6X4FBC/vXQiImdEKZaYQVd2LNMDSRGdh/CmrZw4Vd IL0MK+BND235cvIvv/2aay+/6CLefWn3LmxDs9q0/JwKk7nq/It+HluTHs3xehDay+YjO9MwiJg7 yYn7NKo4GRlZGIlsFF5bIEf/szpP8tkZREr8KUPJAjK6fhNI/lDahurvEQFO0oYcfw8bHA4NM65W RqbA8DqBCK3KpHSYZc3lM2t0FmEee/sGCcciH23IgtRVvqZKUwWFatE1hbuokivWh0OGmrqnOmnC k6wkE3mhJzPLEmE4kML4BDjddCqNXHHNhWrUQAWqCM6ghQ3o25JHY41SxJbcRZoZLsIfLMB8Q/XZ zVSou6adiOCdnEHruQnqiRPsrCmEKX/xsAFyqW+iRmLJxcHRsc7uHkYEIJzwzWQ8htileAS0SFId a2tq8WrIXhyIEcFTW6UxMlXzVMuASYInzrokrk0hHFnlVplVRr1VkcGW5CYIa2Au7DmwB/1/0bY3 j46NkO7PrKiInCosCLOXZV1cROiGRFjsCzPqzU+2yGNoHvqa0LJguZN8myLxnl7qlaxowAOkHhMN MUmImFUHFm9rLMas8xNsFaVIE8+2goamLzQlgfsTmIemWUwepIXvG5dBZ3eZM1d/uA3SiNPpRsLp +yT8on/rLIee+y1DGE6Tou7VcRojlAg2UvKccs5o3rBE+UCFeuUtgq4oRhlEI7KpkTOrboJKCJB5 aM0yzWeUPHRzW/9Kb2bV/TXrA5SFik9iL0xDxp6eVaJRfHJkLE5FHpIZ8L6RxVaECDeKQoqU+SMA qLi/YxpYssrb0N8kl4dmhBiM40wIBZNBnbLZauYyQ37jQGwEMV6RIGLggwvJAVffCBM+EmtByxJJ Ay5XaRunz60QOlsSGavM8FEXHgFPx0VhIKb4R5D4bCIyWJw52TXR6Ec/+CEO2/naqw/88F9kZVrs mAXvKZ5nrirZFPYIQ9seB9NluxROY+vCbWXCBykzCBOVgy1UcwUyyljqhoEq40UBZUyNkmLVDaV6 k9OJbIFrbwXMYMDEBUQd82pdGYCSlzTXCVqYqqE5OXgez5GBsiRilhXLzEEyYkHyl9mUfrUrd6vb VSnSGCFI2jG+BYepWiSyFeljpfBUKtgEIqfKEIhKTJL/kl9AkVr1XFVb9vzIpdu3YYt5aqcleJBD AnGfutEFBoAwtJAWGBFNjDcQJO3ZspdkAcs78iYSdgBBagxlkEReiDDFLFruvcIZ2Tl9wyMHjx6j jauscLr5cMF44NOTLCzKimA4knn+2p7dQ2NqwIj0oY09LZutG1y5IfRKnIAviiDTErQa0YRZgBMh HXUePhEfHqetISj8L371i8MnJguKaoaHpk/s2TvSM0yzt/zS8teefun4ro7OPccmhsZyJhZKocQD 6yazsMgLsmmlI0BEaiSVXZmaKqT14lIOlidqAtWGP1xTHVV0NRt+Ruroa4d7Tw0g9cEUGARye/DK 0ykEujajt8v0N3fPtnLakjp9jf7fFIihZZHx4vUsRN8Amd8K/pneR5go69duxvGlhP25BXZoIZog DP6oRoSZ3loiVl4bVEjdIxAqPJSoJVKwWB7Yj+wj7AWvaCASri1f8+QkA42oayRKi187hKaYhqFC eERiAyxm4YIg+KgxAkGQbYahwV8sC16oNavcYbGyPVPbw7v8uroVLmURC4fqAQ6FQ4jKBzNjdbMP 8WzGRmNYKNAkKKgDnYuoNJ1CsEkEs+CmFJVwz4BZPpg2z7JjzfISLKAIjz0yRltiwiOSjl+76AgC IEZ28AiSxGOgpc1AtvHVFwQ3ajw2UTxr06b+wcFv/OM/cC7FO0N5cdaZNc6Wz3IIX5o0DBuiBSR6 u1pdCCRF1rnnH6rRGEUqEQVJxo2sM0WrMUokFq2HPTig8pAtYcGfLhNF61GCr8oFIYQw2XkHF4F5 IQBClRo1rZSbDMiMywoQJ4aHm4esBIQsX3TWM4EUE4bigVkZAIHOaMEhJMMMHQsg3gjHs6IzyiZw vMrSK735l5mK3B7GO+KV2AlVsjRVchsi26+6gF6f6r2dn6fy8VAWzDNBBJCMjFRDAbIcie8EvdJB 90jkEWSDLQp3CbkuRiuyEkmqYiFGJVDPGEs79aJ7hF9wRRg8hiFaV9fa3q4cZ7VDwdADyRHPknPB n4SNCVvWTK2SaLTK2neRTSkEStGYEpHskcq2iIlYFSMxqVu466kdM/HE1NjkcG9/fXt978HevsNH ju/dPdJ1anZydv3qDR2Hjo/1Dy3MLNz+H26nReFcYu6zn/3soUOHkok5+l5eccX2g3sPAvaABjNg 0cXJmtLy+raK2cEYI4WKn5uIw1evplGhVRY59tKBwpzC0tqijt0naxqisBqhmIgBXFhEro56Mxnq rzw5r4ym5auQaFqmZJp4/38JxLSk+zUCcdm+S5uHoVTTxC1kf/8f/r6nf+Box5GzCsTAGgzk4PLJ eIO164gUA6C6aGwGUGRxa4WmK++chSwbg9piswQZ2fvKDTYNL5dHwUSJCxOIQct2beN0yMpCEwYM mR/Ea0u4ZpjBQBRRUVAFDJEcQfIWpoVhIROxGJHCTAf4BuYGMwMGiS2Pv6c0LWiGwGDKpJ7ds3f/ 0aMdpL6i7MiZ5V4wAQgnEGSErYNAVDkD9CV13hZSrFKThpJ/cqZNEii1xqyvTIFoJpiEjWOIYXKL GX0eT0lrKZehaUPSAatA5qbzYt68ddvq9vbDHR0Hjx7xSnQu79h36bCVWUcupwNJqmlxhzpQOca+ dYMxfanhahVoq1xHK0/N2HvLLF6YdaRCeQCKZkFL99NajgwvtZN0oNOks9+DNTJJKSjDTo9P6DVF t+JTJJTjtXHbYH+e84MI5IWsyFzSV2aRj6wN5gfcA4oxq0G+bF6+iqHZTOGc9fYPqHkPLrcRKvk9 hfJwVSGE68JsF2jkMwAxS8dAcLnLrc4Qs/NibDI8ohPnMbWyCk0bp6ATBkXx5E1HoDWSkgx4hhaQ g47pTCRaaZ5ikBrCUojhppp0VvEQUEDdMigbkx2hSwDAG5QhiEwVtFmhK3h7K6HlqdkENB/IZjBp Dx3veOxnTx/sOEabS/xfYkpYgp2dJxn0mupa+k3Tz/7AgYOvvfZaVVW0qakJaYsPCzRIUYBISsW6 6YZ+5513Ls4sdOzumJuYu/ev7z10aF/Lpgbk3VNPPUbmn2/WF5978ctfvot+vvRNB0zlncsuu/LW W2/VorEEIymfhaVPfepTT/3gKd4ECRWfoLgE42XPnr3EwvC5F2cXwwPio0wtzO0iovET42N0HyGC 3dTcQO4zTHxYx6wkZgVIBAGgEwYJAzIiWJHu17z+w688XKznOjg84A2+CDdA5vmNvrL8INm8ra3t xZdfOqs09DdtN4XP9K62nW6V1tJ63Fr6ehEA1iWIHk9WrzFhME9UMImFBUJktqQ5ydaSTSnVCpCJ L5UuvuNtIbBAsSP0wvMWQJOAhnB5qabEc3EJEnhkifdhJuTDUCNjHVpGoqe3/8DBw7spCH3sxMDA CGWHK6trkJ7w4Pr6h7p7+g8cOvrSK7tw5qiMbW0jhOxD1SYkiPnZcezEa6/uPn68k+1KRoPHW1qa Karfgj/O7lHhHzXJUJSW+fWux5YlkoPk9bZ2IkumK2Ba5MHDG0H9YJ9uQ/iCB//0YpfKojMQ0ORR kqwEjiD3lr+KsqdlonEqQqww8I5DmegrxCzKEIUwyWUkU18YltSqTuJcvjuImE0wzPiK8xmxTqzP FG2aqWgrtrZ14zDLd1kEyxSQ/WmNc7GfuEXcZIt3ZfMCOwMnSjYWwgiDsAD0Fg2qYlgqgrsAubLM ioHlOnGHkBwSU3XQhF6SzEd3zz5myq0/zs9kqYES4QELuzBKZjV7BhoWvWheggKoi250PNnJNH61 Ch15hcWRy666QOw5GcOKuXM/YreQygTjVNiPbFMtRJEMtUaVqZRXyBqw97VePWDGj+H22jxpak07 CLlkBQMrcKWpSD7NIMjGJgEA8cqEMbjMhhW1Q8APUsJ8ODbROzAEEu4wh2cREcxVGkxhISn6BHIH Bwe6uk5RiYf7XLNmVX1D7Qg5fZ0DH/nILdTR2bFjB/W+P/KRm26/7babb/5ox8ETvLlz545XXnmt CKVenNd7qi8+Pfnqrl3/8v0fEZ9mv15xxRVtbS10cYNdXzQ7V6Se9FkYj0888RR1zICUCpcWy+cX C5OpyMzCfHyGmU3EpsMDGtvrFrOxoKewjolcIwUYT7BdWiZgU3uNQl/xSFJuypkW0vxWsgU7MqCA nCHnVsigtMWXidqdRUxlHHYO6+11ZJt9pDOkXea3Xfu2qy677M+/9jUFnM7xcG8v9JSDHJbluLkL y8ABM5tHhxjXLfxqgHNbLq8OdZ53QLhx/3H5EdrU/iIzCKZ/smGMCxfEE32r8KbR/bRcZUhaH2rW KtFP6h1A+yDKCQ9OCctWikKMDd1T4GTZFdvJ7feYWUASmIk8rT4ztBWA6YQ5hhKEBuQp51APK3Xg 8s5kkNVGs6CHmWGBCjHOvowv5IBJK5UNdpzFCiwZFcR48l5LkQeG6rvf+nZ+5SdPPUnlnRA9dAvR RZ5PqNuGbl2Ggs9P4kYqfxgbu7Y0OdbD5kLrFB/y8ygbxShTZn6qxGcgW0WnE5rPZgfhF2wW+KUO qOpCTLwaOdEefkLgP+uIeZpSDf5pvpVCVWZT2wrQG7iwJAKie/gnY87XOQtIocV23S+2W9bxbhoG lrvFfbUDzRZRfIrLYNsqnUZ955RALMtb1fMRBtw61TVIj6dGP4XzYa4a15/fYEgQrRjivOCp/EnV 2tRkOnNKjkEuWfEiv+IdY7ZSrIOMENpewaHJLSyhRidNsPIKSohsHz/VtWvPPmpe4neTMgoVlpyb PrJsAL/5cm4hCxXsFeeGrA8AH0aZ+A9/+/rUyIUHuohEcQxqoijU41W394wH0vDee+/99Kc/vX// /pyCHIxEbEA+R8ROj81gKm7duBWWIu/DOsv8YiS5dMN7b8DMBL7ctm0TTz4tzlksSC5iZvI+7nbr hvqR44O8Hx5AH2FxXC0ijzMFaYkUCHIEJyfjIBIY1gJTFeAmfh60xTEmrfMGRHI9l6AJ3z9Dxp3z G2/8yF/7o7agl7ZuWP/CjpczpSHC/H3v+kBtTeO5z+DCS3/ZL7kp+CsKFKTYiUZ3R7DY2jHBJ7mo F85xMS9YkWWZJMgBXipv4qxBpFDc60ozntLZlnbprrTR69WzxZiJIFMgm6pymMcuBP8nHYWoNE9Q Qv6OEa4mNKNKArowa9djYHz4wvrA8OQoeBqDQxRUHuw82d1xvBPDE3+cnUCqFWkt1FCwPhcwsYIW Y67mRe7LaN7A1RuiEjxMUvj2l43oTxcX1u3KoUPJBdYVACIzDmN3YGjI3Fij0aSb6oR+us+U/zPt Fui0gUgyOWsnlCdtVMQ0B9JqFrkQd/Gt0JPl9iEW8QhlqRlYrsralvgsFqUy+WQTin4UyFxdAGf3 a7DIDyVXxN47p2+0THsLFlpwZCDWxV23NSM4zrLjxbgKtKALUKEpum9+hps3MJcPqA28COma+tUE fslAJHeznv6q9K2niH91tXEZqOMCK9UyxfkL2G1VJEQGIhYYPLErcewJ5/PX2o/Z7TjArbEW1XkB UKAI76O8qjavqHRuMTs2NTs0NkFjd5HAsulSMjE8Mn684+Thw8f27zv4yiu7Dh86BscC2gOVPesb WmrrmiuqauGF42EAcSD4Vq1qr6uvdcgD85DZAnxUh6lCxbPx+nmB+x5uTiQX0vCOO+547rkXm9c3 5hXlrapZ9fnP/wEHzI7PIisfeuifKRy5devWl599mYMzdzWy8t6/+At3pZf96IUsvG8eHMm38KOR pLxePiASIcEI2qpc48J8rg52joozquCHwCjKVRAOlXYN0jxRYgFgzle8LunrPPwKMyXd/62Dz3We cExYrtsv3r73wIGMlr+yFT71sd/Yfokak3FLbz7/kjedd0mAihlnIy0NZYj95d1/+rFbfsu8JcFK 9tdCqbbj7YUEln1gpSGsApbyGQ2KNlXnFudpIs/+md4ngcxzyRd8EEiUQDIGn8hNQzJa5VfAzJzc ArLV1LeADgfqlkr1JhWy9StRSaTglEInXSzqI+09XFOMijI6QeGMo9eRpJSMcpGKGwgoKdsAqQoa oBwa5Q6TJ4fgcT/XpYNPa/gIxZbxAYNIsZtgLH6v6R9if27xEXPkW6d6esR2Oz0FMwwluwwKpaEB l8ZqlqzyzRsIR5fLttU8WK2HEYqChxQYaYTwlowVqjpkEpjyiEXeMUjUeHda657omX5aSqhsMrMe Taj5FbqUtCsIn+bHBoskjM0sR+W5ekQw4phAXFp1EVhDsVinW8tCCd0oMxXlGmPWYhuiNLhc6M88 KWhIkde6aFU1JGfCvEX5tNRRbAV+0Sw59sg3zgmZCMyDfEUKeVtpeMx3ojXwx0EvEvNJ0g4IDmn0 zUkyWEfeh0iGimpjJ6YGRmKHO07uPnCU576Dx3a+tCs+Ph2tqsMwqq9prCyvLi0qj43GO4+fHB0e o8JRTVV9Y30rl0fkZVqQdwJAs6Y22kJX8yYaMNJBjZIWlW1trdycuqzlKNKkurtkK9PrGfa1PbDa 7rvvvhdffPF733sY1GjjxVtQdpkiD6zwm9/8zhe+cPcd//mOv/zLr7nlmP7uNmTl3XffzXczv8Lr VS0tn/zkp++55x6+1dPTc+t7Pp55AN6wOrgvLY2NUv17HmGNAUi6YU0NRTigPaojLdfMdSL72BV8 xABzBpSqK/MVP7fin/9ao+9fe/zr/DqXxpC+vPvVzGOo0MGbjioS3r3zP372sjdfxFYpLKj4zG/9 7lfu+u/vv+EDchOg3OcsPvgv39/x2stmaTncEshEbZRU6qJtF1249SKJPheitjE8LdqNyvRfbcBg oQeSUcebYRmUITMnWc/AHQ+NLHe97a9SAFWIQTWoeWp58756A5hqD7p4KdHFECGxU2VaGkvADBBO YllpdKGA1bGUTa0beXtWbR5aPpdLdAjyR29vvz+76XZ68hRFxJhol4li+VjGa2gVunTw2/fUjhCD C81GP8AttUzZR8skDoZcZOpWDz71djq8DgWZizeXvJzH30//qO7PUR0PHqTtSL2XuTg1MZJ6OoGd QxFTnggMe6EUF5U7BFV029Bnx5xnfw08lVEfxPxlE8FpPah4RPrJxWhyAhtZXoLZ/RaN51vICDQP qIVTqZQslzYSZRZmhgctDc9SAEhApKl3EeKklqZS1IQrKSwjfyQ3Ow/XN5UkK1cdvZlsq22iGk4u AVWsXO3QKGpA+3BKxuXzF43GHHKN7GBrfmYaUDpcaIs/8QzEGBoZo8nLwSPHT3b3j+ISz0FZmu06 2UuDoNbm9ksvuqyqvKogt6C5obmxtqmqPJqXU7A4n0Ikp5I47vjBtDQiARaG4AJCmwALMhH+jcqO UWWHKgC56tUA0MuhGF8UMHaONI8bbrgBabh9+3YsQTISBo73WdX75QdO9A03XM+nOMUIOB7+GQ40 0vDhhx9GGpbUCQnNfNx4480YlbjM7k2v+FQ1CzCrKeEbG8M8J8kvFhvjarlm6hTwl0rgPLiRhoaG 1taW9vb2xsYGpGQYTsnU4ZmvzxRtr29LhiveN49f5xv5yopjwhu87OJLeL3zlZczb3nrxo0Au3Dm eRMG8batkpjEBu/72l+dv3XrCy/vvO1jn/iLu/9HrlDT7OaWpu6+PiPWpXKpraVy+O4Gyv667E0X IUyVRmBOtOOH5uwEFp5cHgsMpCGk5QtxbWx2o3vhagwA30vlENLSMOOF0rBE/bGnWp6aWESascm0 T81FV1lbpwqZkeh2qwtiyWbzyLha/6K1TmWnyN7kr1W6pWSZygxTYWWUThykWYxTaFlJ9wRSkDgI RNYPf8UCtzBLRrQ3uDXmwq1CF20c5rakx1LMq5U5wmGgXmva2hFbhJiF2gf5EVZ82yJ1Lk/9K/5D Lhntl1xH6LYMoNTD9EJQRcnfNKxND46zgI9BHYEmUrTA68xbUqRLz2DZuWHo0bZw9tioZpjKtZdK MIBQZmqmdRi8toCF+wnIJNUDSVuQZoiBG3rRbzmeqm2u/prLiSinL35XM3yL2DRO8eq2ti0bN1yw bQv0RIRgiorCs4nFuZklco7JXUaqKZmOkHF+nlXWhtY/D45CtJgCIbh8lPhSdx5Tp0nqMUBBsoKR VjlNcXeFq6nEMDsn3Fq8StZVfmlltLaxub6pTY5wdX1iMnFw76HYcGwKlllinrBJdUV1bWVNeVE5 8OR8IsmTDEgqGJeVVLBUtH+M1sQMYlLR7Z5ZJlaLWFFvB5xTyuyUFGNCIhydVMTj8ccfx5T7wt13 33XXXfi/B186NDux3C2aA7ANH3jkEexEAtBEpUPphkBkk990kwQl1TZWiDxcZk644s3wn6wwLok5 g3+rvuzZWUhGr7VJVA6DkUvlymlCgBxEuJOgjYiEUeTVcEPJddbz/9vMvX/bt868gEvedNGLO18p XlLKXSBel5Z4M0QVN2/cBEj20iuvsLm2X3bxY8/+7CeP/eCjv3PbzTe+b2Yxr6mx4Wt/+qfykVNL F2299O/+5z8+96OffuMrX9/UvhEBSKzvO9/62te//b+tsGzgYpkBYLQxV/OGiC9nR6cvMRCbQYJz 4Je5TelbMe0/B160SVgFABXyJA4rJhBNe+U+YwniL5P4ZKWuJApNOKTF82lAp/MEyWZRJgSlmVig RBiBsYiQ0gHGQAGDHZ1/p1IJqkzDd4gcokJgjLFarB61Zw1btduMh0sujxRL39jDRZuabZh0czHK ly7YvI2rJJay/9DBkFrIxsxIkV7pfLi6Vc0hA73sPpfx99BkS0tS7xjGL6r1io+9U6zBM62dC3nc 1B9SFWnHLkUpJbpt9qCFutJi0UJdDApMPJ7WqUmNE3ha6Tab5DPCKoF5aIUfjXelPn9KFbHwlGbI O0Gk8RbX/oHutFVkOLB+zSnuyi+2Ko14zfBIczhhitypOTMM8aZVBitnfklcKmVp0izNKj5q6aSW kIyDxN7o8ALyR/VDeIhk6SOViQ5T9wdnGwphCoYX1TRjQyPDxEXoQTAyOqLWgiSxCVAu4fJJLUwu 5ZRURE+c6n7siSd//JNHGVbo7uTSUY4YWJYl5TxYRh9WAR3EsbOITrS3NVdVlUNDnJwaB+Spb6zB lWlpb6KcV3NrU1t7ayWJ1hVlgwP9/JTP1v79h/n7zf/1TezEe+/9C6QbCF7mPgc0fPh7D2Pxbd58 HkAhx6S/uP+SSy4/fPgwdJzU7HISKJ8iWD9y000ErN2ixGVeITjYucwXfhTFq4jPM0hVUWBQOseV kXNNkVro3I0NtatXtaLsqYKsJxYyyUDWe0brUtGD05+B82gYTxgZWEbJlgE1ixic9gzxNXeK3FBM u41uGGTiMgGclxYhHlTVQZ4/hgH4+GPP/K+//OvfuPk31q/ehNF31eWGKhoAtWnjRo25jKSsO/74 v335j/8Irxkd0HbeNrgTbc1SM1CjGqsbH/7Ot7/6t3/zro/dCuXkvnu+ujiXvTCX9eILu7es3xj6 ZaEc9xQXc/AkGJcH3HMDHfoKDY9ABKbxqvSnGdMUHE5o2IH/ML6QpjJZ7MaCwi7IlHpP3d9QrqZL S/hvOuzLNjNZYFQqyHXFJRY8YVrJbBPByNMEOTMCF2Cxk1Lv3b2001OJkxSkPJBBtWi37tDgcPye SgPA0qTCFrkw2C7qUUCaFuRHoPMSEv+zEYpKi7GoMEUPuZyXdu1yUNJlKK+9/LVyFTMeHheWHWN2 oDuvjuFqjZj3amZkUNrByjpAMFRKo3xwrDDjHwY+u7iWMkrIfJRUN0vPgHERcEPoMCCaB+tWi1AK wioeOSzAQ+UUvdfC8jOotmLr1OATyTxBznpSa51MdSXaBg1hJB/VH4UCIt5qQUE7u4agYJ1dIXnC avsO9+PYsWOHDh+hpZ/VP7WwkekZwknyxsfn4iLmzC/OTdMkLxuKJJfopWWcOaUKN/ybuDOdt6BB zc6Ojg7jDCAKExAJF+fp01NeVU6EpiJaEa2pamiqo5QhQBlFLlKLs4UlBTQvODE8NgEPk1B5tCo2 EedeonW1NU2NlLVZog8G5idRCEoF5yys37BqMTlbkIeMZs3BO58pLMnhObs4GW0oX8pdqG+uaV/b 2rqqOVpTzUiQxMK1ZQqp3OLcO+74Q6ThXV9eadaBMN70kZs4GGlILafwW+xbXmNdbtq0Cb94hcjj nypMa8KRA1Z8CvxOQ5fCfOpCkgMPc5uiPlkwiADWkZIMIoFmKocVFuRUR8tGRvoGh7qnpuhgOcd0 4O+zDxTzBAaxAkGqPalIGAXoVCQA80DeglKIwDRoxaredVK3hswEIBfcJg6zJ0tAyWKBVxNE3Uxo OgxnbDDMIEx5yJb66zaNO4ZG6NNT2pwKBn/7rb/ddtn2W2+77bFnn6aO722/8VucubuvH9cYk5fn u95y/YuvvJifs1Bb1/DIj394/Ydu5KP7vvrX9C9kUW9dv3nfgcOItJHB7i3b1hx67ZcTkxMP/fAR iI0e/cC6pNdwhsCzK9dKdryRHgLqfHKaiejGodXc5iiENo6LfJfs5SfaxSWXGx16IcuCvhSquoGk V/0RIesq3CeYX4ahaOSmNxScloBko9q7TAX1yKj4xRmy9JelSswFh4Z+qqKAmBDAdzIj1PEwOdqi RhJ+gfxo9LhSqLrj8QTto2lORfGtmpoGIm1Li+pOVFZcUcL6AZZaghaRNz01X1EWpdhoUV5Rc11j tLQcu4NSVPAVcO+TJGPMz5+/cQvN5pHLVPqCD+huNbvVq9SEwtGNKTff3K221aslZEab59F4IQaZ UOxpKtrRQwXaHjpa/vDsLKXRVH+QX1czIgIGIiwxBNPTE+qoSInQVJIVDveEZA6ScVH5ZsbBstMl CX8I4om55GPScFYVPoycD+SFvnRD+PSHvAol8JhXb9eJOlAlJHWfiBRmqdG26vJKUqtmAvnBRMEX 8nPokbxIMXSqWDPdBPuJl6hWoxQhzcqLWOQkd8Lt23vw8Kt7D+w5cOTgsc7jXX19w7h1M9PzKTg0 SWw6EDdWA3a0EAHMACu6Ra4uhYmBPFTKQl3BLCfQWluYcwJ7IUdNR2hIgQCjPjYQEcvOKrzzVXgm jBGMPPJP5jhcQKTqMjKnJGj19PXG8StJBaXYGak88+QSkKVP+vIQkQhSp+GiW6wWdYAVuURONy4O LxAi5K1yvCPqzDdJNplC6sJrtiLukG5YdsCFmR8RM7nz938fnjbPq7Zvv+eev8r8lG9B1iEkHbK4 +RTY8XsPP+xfAWfEilwRm7bSHCloFhDuqSkwOKgKRSRPG99YtgkzRfQZbHGWVPIpkt/HWUkUSRO/ KoduOKhyUrSBJmD+ziv44MCYVVE1yzEw4pycxfJ1nMc2nlXotqiEDgt8RSdZBfBaWjaGsJxbiALH gmcgYkI/M7S9QOWxhijJ2feTn/7gz7/2lT+664/455e+8t85Yt+LLzz64PeuuPySA0ePzSxEHvzm /R96/wcGR/o/9bnfk2q55aP8QnNz/YHD+1G3+cU19957/4sv7Pnpdx/5kzv/yPtGbL9IACVE93AK MtED96K4K4HcgRmTPjDj5lbEMqU5gqMCFDITTzw97rn8VTeRAv88GDiXGUHD0vQXOb2eIZ7lNpE9 9fBfDlC2ZbOdlH9h7ZY6Rq4LPaTo1hLr6x1U59EiXAlaldP2BYenUo5SSSkkEGQPgqW8pAyxineJ uqQ4D9WsFKalmEBRCdgry2DfocOEtd3LDh/uj/tfF44+sOm/yv+VpWbVsbzCkxP13KF2vEDiyajM gWFpMRdDftMGm1pYqtyuPFCwfyxqLjqC4ofTIvTQc3ndDbfs3mAmfTItEHym4XHWdwIIwoWjhtFY hw4amhvhvrkMCUoP8bRS9jJPxM+LVqmHBMJHSZ8OCnMlBKMjFKalwAMw5OTM7HBsHJZAV19/9sfv +lh2YlE1ZC3+RTkl+DRqrEJ6iU0ukZNAybjfnpVFQouTbrgSNS8XHRyC66xga9IIKWFicXHQZZHy ydifVs4K4yLqAPwetj/R1VSK2jZOyDLlmoNc9sTSkkiMKERzWyu6BoiE0aUUBJqOMI6wJgvtIwSV 686DYvTxhWf/+WkfS8zD62687Pjers593StGt7C4YJY08qwsl2jwcviLRk7RU8AeJbVl08OTK76F 1UYwABFJXMW/suJx2Tu2tzTV4s3AR1Nn9FiMxrrqq5WfRwkf1AJqjlWCNURW3/HjJ1TPSjR9qU1Y GsJovaafCqo5YU2N39IlIWyuAxjbHGhZMSrGF1hOhpUsh16DUh5e08OqIrCjBP9zEjeBzPrS0x++ 8QOTwUSpDCQz0s75yE1hussk2bJxU1d/P31bP/DuG//fP/6je77+N7GpSV789mf/80u7X3ngG99+ fseLf/2db/zFXX9KN6jb75CsvP1jn3jH2972sf9w2wff/f7bPvqJ9378ZrC7UJpwQKYH7Yi++bFn uZjMby1/rDDw2bdagAtmfGrQpQZK+zdDqIVnyxBzy3jcmW/6O8zd2Y7nI4ubB+eXgJCsiuRGo1E4 LVL9BeyLLGwxCw8uUX4a04liAlgjMn7m5yjIww7HPcdcWbdm/dvfcj3bBL7wfd/9LqmuXL2cQou0 hPCnXw9/TbLpodVuhENEqzZcOjAdXFnGfzLD0I4yWoZ2cBNIOgszA//RK0qhTsQfOAknJDtNGXhz i9YxhRKToAAFJn0MnE0PoU2PKSQbt3MttdMUpC8FA1GwFu1M+qMBN7K1e+v2hvKSqTwATE9bUUDL vt6BkeFRvFyOZxyUsky3e1pygmYuEzOD8FH27X92e2pqntbiDBxpgxD32ZuUwoe1bYFx7TcfUCwe /byl+yAlqUeH1LMKbpT6UHluRJk6HON3Wa1fXigINU/jmGF1s0We4nrYcvQWEHT/40c9jUlFYig4 QR5hBIN4FN41AhG5PJmYZuTwPNV3hmnAQ7F7QCCyjjgeq4v77jrcNT46yaRF2+rLy9RrvPdY//wc uiKYR9Rr+4bmod7RrpODSnJUS7289334M0tZ3Y/+8AlGuai8OK+idLxnOKkGDNhs6lNRVlVa39o0 dHKAeodqFZZHCXUSV5OlpYWUrAdBaWisraitwpjOzy8+eZIywAPjU5NFVSS24MPRQ11im9WjYuBY 2iUl3V3d7EGVibcyOSTwqj3cQso6bUJ8UiRR9Rmto7G7DHLsdMvBXpPuVYTOyOiGu5hANG6jk07E DjMH2KirEoGKnNoCCqVh2l7MMCTT+R6SpO5yvqEH6wg1hQXUWNt4y3s/0Nbe/sLLLz7y6A9xLg/v fPGT/+k/79wlyXjg0P4/u/crc4u537z361Tq+i9f+uPP/tZnrrx8+0c/88lM1nemVAo2QLowzJlX c3aB6Pj92R6uTTO3mW0nUCeVZfSzZQrNcwm+Fe+H/3QBlCnT7SMwQNWmk6WWlouaGqV5KOrKIoHV z7dYYV7HG5+CcCZULZJBQVBICVzV3sZ2P3Lk8BWXXnHZRZewFvqHh2k53z8yoh+1Fs9uCS7HgzIK PQRhVicJar96UQzdrLN83JXmU/96WviIyqO8SevI5hlvvhAVjM/JtspYtHul8F02uJBSXpWPWEjF Zyp0UMMFZW9scjIpA8fHV1UoEN2cPtdS80hOOCOhQMTqWiEQCZcECKbxBYhh1sJ6i1Zxr4gpnLZR ii1agT5u0IPtntIX3mm4MCKbr9wMjsttqlww5apUeVj4qlGOHHaVfuZ33GVjJIjT8IJ3CC6pMidE cPXzVkanYldWjxrVoRq2RhzwVkGe/SPjzlKp+etgsAtHVoaqyVJ2rLS0Xg2vMHiLvPOhvHVZvNIN 6mdEhqwsKK1gjMrxWIxTVVWX1zTBLyqD0O0BvLKK4tr6yvrGKM/ausqKqlLWDazpVWsa29bWr1rf 1Lam4bxNqy4+/5JjvceKKooFDlGpDL5gtCy7MBKbmaAHV6Qgj9BQYWXpxVde2rymubq+imTZxZxk XVNtdV0lmbL1zY1ic9CQOrnYPzhMmSgWfhKT2jSImmdSH9SK3TP6qlNL8zAynETuZz6EUhs9rdSx Wr4TUFLMYzEUTJlLvssYfi9Op4ib0bI8iOaLxsxI/bH/m6Rcru0RMLOCpRiKC9sUfvLwqUkOFm3a NQ3sz3P9U6ua66TmEFbhkz//2dGOw/y7IHth5659Xb09M4lJwka/95nfuXL7NZ/82CfOP2/zz579 xct7Xr35Ax/et//Aq3tf8c3pj0xplfnOWX/bt9ZZnucQiCt+xYWvLMT08ZkSNrySM8ViMB8ZAtTf ydzA4U52ADdIQdPFBtufDexJcNowFhoGuXNngWMoAoV8jBGinJpat24tGQFl5WXXbL9y/Zq17NB9 hw7+0w++PxIfN5NFoioUiH7Zvr093Owij7vwkEgY1w5Mk7Q0lIlwOld8+TbTaX9GWJSyZOEiDeHG 4ZAjzRFAWGTYsMb1y6EHHjcpl87pOMazYWWHoWqfb7/QzNkPJyic+jN1HqMuiyFYtG4h2uqFqASa JJOL0gHQ9fCUVWR6ZHiEWBrl/hgC11i2o9TkmvP4AGqnWLKzLLxNl29WyQf6TvA9FBS3WqACNlbC xxEZ9+GV/mn4wRLt3IX3q+mBkqj5BdXXLVCHRkWwTF+pF6j0lba5FXbVxCuYowZMMmYYHeoyILwQ fMCFcqVnZxjfaFVlazMJNNJ1nA4fQUxYJfYbFd7L8Fq0DA+U5QIGjOyEFspp+SGuWDxM/ETMQLeY 3FhH0bnpxE0F+EjqVPfJCy+4BPjmcMdhinfJylcFQyUpKHKlcj6m2LNzfL4ZOiBTpDUWtBWCzqJO r8pV5pJBGKecr7p3c4UGVbuTgShUuXX16k4RMeSk6rBqA8eI8YlMY/EYdFeug/iWLfFsFpQ5dPKi 1BQVdN/qsxln1WDDgI1r06M8znSilEvFsCBdet25vFz+G3rjAQpj0OVKqblilZ75T7NV0zJNLrf9 g6nqHeibSkxxxqPHDn3nnx46fvLEPzz4wI9/+vjw2GhPf+9lF775eHfX4eMqohMq6jO3RChZzvzh M3fLr71W/63Mw0J5minm/JjM858pFkPRE55tpe1pH0gSqY68wrBGINE8msMoqMJ73fqwS9a4Cwn5 w9qfUdWdlU8P3vr6ugu3nQ90yK78l8ceffTZp1GJLmrZqpzVb8ktvtDoC7gp6eH1ALFnorho1F6w h/vIoUDPtBA5LVvaT+8p1dwJ6xkUiAAzzKrGhnqgOrx7AEQJddoOl1dxH9qhCuNIW9oulHYP1a8u 1sTY68zvOWZBKiBTIJrRqie3Zf49yZEkEhUyDrCdIMoQ40KMMAMygc2SMtHkwn1ZOLvaiGy5cqua bilXSZPjFRct01vWsg+m46iG9InhQbVVzi2n2NaXkFsrxO8d0aSITBpoegyS5XMwEdjcnrdrVCD1 sUOiWQOAXHgzRPBZH7Cta6PRkiJGlu5mWivgul5cUuaTUwV83XB2U1aSOIUFDgI7s0mEekxOee7E pYIKuaoYaTQHBI26DOlB8R0VLty64bzjJzsmpyYlQrCAZY+qsIWVKipEYCHCVEzUcu8sxFRANQmK AeAdcLihAYt9g4Oj2KoEzaVqrRyzwdpkoSPxWfHcNZKUKeGEtmYXEbKcGZnIOEhDyEaW4lUVtbxc 0XahXuKWq2gvJ1CvOmcS4MGoaDMWNfiyqVjnuy5vSFvR6b3vWtj+7YIviDk7FO1/M58u3k6TGq8r aAIKWbiLzpRu7Ad2h8tHGkP2D/dz5b944YUjHUfc63id87/+p2f94rm+4jshlImBjLORD11mP+GK M6yQhuGn4dlW3PJK6WlayN7kqXxudi4K3DuaqHOqVko6RQ48an5O7ZGMzILbTMGht119LeWZMVn+ 59/dv/vgAc29FavnQgVcwjo2CeGbPJSJbg+Gj5Ce7brTxZ9LT638DP80HAQJS4Ms7ACNHd9BEtIK Dk+O5ogb1q/jbxE0OvUdoT2diJ3O0dYGtUCMRsmdlWANpk/vI33uuQ/H+XTNp2txOe4PmzuPKUrD uIQVmEajempYTuGTUVSRml4aCWOXq3gSv+wDGDpHQd7i2ovXmRWpulecS4ilsYU5WqEP+yycb40a HiueryjTmjHTOupA4PJKakuzr3vxOpN8G/iMPpPUg9FsYfTNKrLhmUzWC28eE4/uAWQwIxYry0sp jIAFyBpBXljRRk0l941ZJcRUtr1EG3+N8FyhsD8fqQijcnRU4luhZ+sQYWAHa0tIhhNhVeErsHm5 HeqVkDyybtW6jlMdNG/hbFQQQSJSX4f4EpZgTU0Ngp7vYISr4V8iQfWdgwcPxhQPmSeKopjyfHJk LIZaqYxWMyIT01Pu23IL1sRZHbu4wmpAdJG3qaMnk5lsG9cccB2Qa+KkmTTkifrlSZMZ2mRyhnQX BwXvmErx1YXqpLuy2eRpZbnKMkc7vdaMeuJvhk9vNx1KRn9fYi0M0qYTRF5XEIYful58Y8dquQaX Z0HCFdLHtM65MKU3+guvI0MzBWJ4utd3mZdvM31hmeLPX7++GFVClznmYk+RRUvYHQOQNhtoy/w8 lr3WHLC0uRKKsKjmVgo1iRsNlP+JWz+6acNGRvihn/zo+KlTQFRiz1lxF8bd6awsCPeFwyvhx4L1 boLQP3XbEOfHL5v9KLsgaLWWdjfsNpeFkUnxwNWWrqfQHwn7XHAJOp66+hSQHh0ZpqYq5o8MXnJ1 pqDBpaWthI7Fl4PQ2PI6cWzG/p59xs+cR42grs1MseWgSiAQZSnb+gkp4g4aMKwGHWoGeEeosdlz Tit00ycUX5Gr33sNLCmqOZCH45YECB9GorWOFFXbdYgPtH3Zyj2Y08olCQhT9X09cCc5AZKKSeWf WHl8gzcZpv6+PmJq1Pkissz7TL/86Pl5bG1i9/BssLdXE1ZW+1PE2wzGFMqFNSGCfq6CLRo7SzVn Svwy+Ou5k8hUFS5TBcoktqESLLkq+diLCEQxZb1/GEpMhj6tr63iCHdnIOvI6NCF513MqE3PTFE/ gtVDulV1TY3T+dEzwJQJOJge8cjOod82BaNUUW0xhUCk7QPQIX/JZm1pa/MMJkYYb17pnXbBrB58 Cf4yMvwTa7SqspIZYnwYGVY3vj+wotmvWWYY0kgzR3xYYzNwIP4JNS9Ie+Ev5jRqW/QmGPJi1Mu4 ANtG2XjhIbMS5Pgb7VT5aBaIErxiUlNZQCxryV9NNSlApCopA4LlYdaSGoHKjrDlpcJT9KQuyMfG N9tZZ+cd027qLyp1ZQmM0lXpXkucRTHTANxcRvpkzKazM1zDu4Xi+zNTGoav7arP+nTi7unPc4vN FaI2+KeuMNOcXhZw4fH+IvOfgW1y+m+lTZbTtreuDsZiEZ12FABD30dp5ltaQi7tmlVt9TU1GFnr 165pbGjYtGHDpo0biDQODfSS1KTk94L8D7zn/W+99jqAqedeeXn/0SMTMOSsn5ygLdHB4XsIpDZf XA+uwW0aTUpQV0Z73kwTvVDFe0rSZdTFcWc5VBXh6+B+9U3JLObaWiYIELPQdRLbEJiLGqDc4dTU RGN9HZob7pqip2K5e70FRYTVhQ2n1ddfWtoGdlagTcPBC15kCuVMDeRYUCgQ/dsyv1S3lBbVFBMT 9x6xYHXZ56mEoPiJRYSU5CbhLs9azYWnpyFjkwJsiQBqUKHnhdddRAsmTEofRB9TRx8VqFZfOgkU cVxMDCEFFHIxj9rtaY5BOJLEwtawSJkGTtWQk4LA+Cq8AcxDcjY4M8ltiBvBW7ZV2M8YdBBcOTvV eKYnJ5JzSEPJKw0MDgXgILlxCqiTKyqgUISTDHjYYEqV90G6cKikITmlHEolchPNPBhCQZi6diVr CQixzsk2YbSpnCeGs3n91n0HdhPXporGqVOn7D4UQwfsY5j4CalfRgOS58IijCL8b9XHNVgBlAEY gcHlOTQyoj1gcAF3yb2r15LwgRnMPcQGUh4NNj02OT40PjkWpw8IV+wWIvqWZuzJ6Tmq7GMllFfS S0sWJUai+lVjDpchsUuGO/vmhqcXJyiTP7MwNp2aBHvNpq4mDdvzsSwEvVJrD4oV4yFoUqJPMUEx WB2LlEc2l8CWZmhyS8oWhoZTscTS5BzIcWQ6mU88PXuhiA7oybl8iOF0rDYA1zkA3BrNFVgB1AsB H0EeozYMoJH9YbcuKIM1auZIUK7K94L7TOa1WFDsdJtrhdwJpU3ILXzjJuK5jjyXhWjmdSDIzi43 3+hvrzxOa0w9mLKxpJgm6LkUVqkqL22oo0QSpBCKYlAZBEb0tLao8t6W3nLdNddedfXbrnvrB9/7 /vO3bQOf33/k8G76ZJJ/PS/IHlGoOjMmukg6saILAX8w8+LdWXaVEwpHofA2m2eV6WfeJSNjDaON 5GpwJ0+Ll1PpCz6ZWskx6/h5rEyhOtk59ECUg2zxBrYH023t9tyiTXssocCT0ec67bRHpul9xieB Iezvm81p/rIly0pUU2vSgg3ORSe6Y3ATm1fVD7E22FM4lyoKg4awGitIOb6LeImcd9UFpOZhnZv/ K/RX8BfJnsbvkTBmi1oWtxMPrVyC91c0NER+DwaFBAzTw5EGEqukpRspDIwCzKlFihoYwTufbtRM hjQYspWiL5SPRaIrvlzM6MJ0R5hwP5ZitIhJYswSIdPW5FT6ius0zqmamTnQq7vNISacr7xhkD+U Zx5+ifof8EMy9MB7kU3GheLJO87j8W3c0dlx/pY3w1oaGOonEHzy5Cl+Bw8em5J+suB47uSqwZiR wOk5BFmCipIi0DOUxcWqqmzNW7k75KPLUAukJJgQZBkCElhQmQAo08lkx2vH4qPxybHJxMQMuiZa HQVNJBfy0CuHJsbik2TzjMTh6TY01+I0Y0djCzr9lbZePcf6qNu4bsO6jkPHvCPCQHcftQq2bdpC BiX6DiIkMAZPbEyGo5L2WBUlDEnW5FheaqGQzg0kzM/Mc3x/V8/SXGJpLuXnIY/dOyvQqs47K8Dl XyrIZXzNMMQejBQuzObNJenNCB4DEsY14YL57LA2HedNg0UmAX25+ws7zzIfLa36fXO6QeqrPHNj v3FvPNg5bxiU1I9mwKVn/vq5pOSK3VtAPgJrNZXKW0o/lWvkjHJ1pMZgglGIYdhYV1NZWtR7tPPU 4ZOdR0+yflnz/d194yMxklSzimujde2xvu7r3nLtn/3pVx74xwd+9P0fPfPkz5557KmuQ8dYO7RV UysjuhXHpxamEngT1idd5sWy/kiPaoB92Vb0HcfDXWYTVR5VWH4EFlyGlgokjhnNhoP5cFkUSHcE bYNqj9yckucsDJCF6zM2Oo5OdKXHXCvcbNFWGTi+MgJIx13m9Ap5wwKRL7mFGKi3tEBkEJAJjqOa stAHmBplhtXDlKwg17eCcD0t/+isrq7CSEYkgJabAguq45szOjzKJkfMmPwB45BXinwj5BpU3FnO U7RgjhrKJcERoS4qb0f1Q2jlLJ4de0GOnnmn6bQ/ilLMWNaUWjVVVVZYoRrKjste9tiFBLlxO7Fm KK/KokFqeOq0ZIp1BGfKsVKDiI1Zr2EozSfbSSpiAJCeY1iMyK4mLpVvqnYGKIuFuQUqS8ypSJ2l rdoIkAW5gKB5bc/OVc2rCqA4Ib9o8VBI52g6CeHpCGuwDCGROYlDqzcIFaDkhReSYgDJgEAzgCgc VMaDGIrxIIIonu9uw/7EtuVO+fEiCgtYz4P+/m5SDCeGp2qqq3hS/IL3X355B+/rHuX+R1R3FkSd ZHRLk6qMluYW5dIIgZSbL3/5LggZ5NL4WiKXBrmWNZ9au7qltqaioqKIIjvr1rdVV5c2Ntak4iNl eUVXXnxRKjGXSsyHnRXkL7xuZwU1crRu67absEkWoalTHUOrTYxIrHjjRxGWI9MmBbeON9kzWiiL CxjI3DIqGqaYUt+YES+84msg3IQ+j34jmS8CQ8aw8zfy9OPP9Th90wW/FR7sP+2/nmlAnXk9medn hZYiDijOlMp4AigvzRWoehTQAatPfZqY4ubGuqJIJBFPkEPFFJw63rvz+d1HD3V2dnQdOdjx8pM/ /fHffePxnzz+e5/5g56TPag9njihTCtjPjUwRuGc2bHYTP/IQmxiITY5PxxD2LjPG7pNPrY8XOSF l+r/dM/at89ZRylziALRamRow+I5s3EZDCLhDEJrDI/mUxUcpDllabF3l3P+djCQXq7mX/n4tfOY OUecm6v11HJrbKDbxwKDjdjYUEcxAXJPW1uoP1VvPcIwEIEGc+vratevXdve2oJ0mk1MYaPndBw7 znk9goECwRRSxghxD2u/gkRBwJWXllUR7iopxfJS1h6OFUmXBACIi3Kb1Muh7Lbhc4aR4dhqPfkM +ZpngOh0j6rgBVoFV5+pASVBePFPBa1KitEzQBIJimOrppCEGC+sMIfzUdT0XWhgLk1NyaOcpqIM olMeKAdbEQt3ygzbckYQ/ih9WmlNmKA4JOZMMpvSDUn1BtUWVxKOaheRBbi0dOLkkYnJ8UvftB1q JXeKmSnC9CIiCRVOqxrVF8d0Rm2oN6KySuj1BUtJ7WGt5VsKA0uGNk5KOt7H7TMlfFd2rik0hChh Gyfi+oPcaqGxSXEke070sUk8b1oCcXHh6P6OHz/0xHf/9yMPf/vRnz++s+tYN5Jx6wXr2CTUmyAf mxKNHFndUMXft7/9XZSu4EXvnhOTHYOp4YmS/NwTL+3rfOnA3mdfnB6dIBX7oYce8pOTdXPzzTcj TDW19VW8+N/338+TAmhQKjKXLi2oSyYTPMsTcyC7OYtZVLi456/+imMoJIeKLUd1zM8VjcVL41MV UzNlxNNpzIUtGRS4UhasoEyjebh94TtzBWjoP7pCLGZacG9kQ73+8SvE3OtIuvC3zhTTKy4DxiXv uHoLn1QJaVvXUIauVdqPnCT8ZXJcKR9MkIzjKbkUluNc8V0+zVHqcwS195lPfYpiS4HaIwAtRpgk CwoJEYmspdaD8U4CXZLpaXp9Bz7yN3nBO+nWuKd9JXPYzxzkTMFqEXkPuQB/IVLUoRMPJlpRjm8n b5VAEFFnpY2rW73zOs7t/76RKV15TKYCy/zMbA4qM6khKu+zsXlB/T0q2FdVlFZXXOIV2wAAXYxJ REFUlddWV1aWleDlq8jNApb1EmKnqaEOgUgTZAB6WoPn9PcN9HT1wMLDTnSyNG2sQAOJgSAHcTyR C9hY/OUeAfQry8pJXS708hceu1ZtHhXQUM9v4F6V3JAwYsgQfBhPEnv5JB7Nnjrc2bnveGIQ5TYz OzI51jU4ORSj/TsoM6Ue6MSD7EGuMZzEsDnhSy8c/dE/P/fDv/v5q7/ar9qr4Gg0e8nFVyPDXZWo FVy2diXKarLmy+wzXvzqmdcefvDnTzz5Cv3SEJkYKsZqoT4C2xlac+rAax3PP7Pn5ecPK5KuyDUe d86efS9RiPatV78NzA1xPDE+jmKwGAWeSh44o5qiKMFAYCQvgBGM26llyoJEthKbUgZzerczK4rB 625kDvGX15UVFR7X40G9MlY8L7pO9vSe7OXFh2+9NSyo093Vf/xQV317jZdi3LR2U+eR/t0vHTh6 sJMjt1sCotd2HB2QafnOd76ztIF4i3ITeZ9OW0Mneum6xXep8s07nJxP/Z9hZ4Vx2roPxk7vrCA1 Gz6y51NhZ4XF+BSWH4KVeha8mT2XygYRHo8vTc36MfxKVVFZzvh0WW6EGDlrEUGP1aBwkOibsrY5 c2iquNcW7tgzpU8gwt6YeRjYdecwLTJlXPhDoSxYYRuu2HWvbyT6mSk53NjYyhPNxD9/8A8/4G9p 1mJ11mJdcqk4Ptuz68iLP3suMbEyPZTyS/5Ff/ItQnml0TLU3he+cPeBAwdc7eW21LMfc8RCzUIh sU4wygidZFp8LrzCRygNGWHedAZ45q0FXmdaYmYOSzgv4fl91myQNWtYWRg9mDX1tbUQIoTK5WTT qlMl77TlrVgOotGCaB6WCPCTzOV17tfnshB9yjLny88hwDR95453A4Kx3Vh4yGjrLK+wJMagddbO rUKIsyDzwO5LEIiQOmTw4vMT5YCtgxDDiFFcgPKzFBWgHwDc48UlyuBPUR9RzRkTMrfik2WIBgSf tTvDgMJsRPerRgFhhDRxh9+kRBj0JMIb1nIkPz4yvve5gyf2Hj91oHOkc2Cqf3y8d3To5NDh3cdG BshAkguFwHOpx1Bi+U1Z0X+2d2/HsGOFIIGUxxgfj8HjQUQaIKUYpY+QYZep/a917N99qi7a0nty 9Nmf7dVUkLRoXpyLxc7DPcf2dzdVtw12jb34y0MYcfw05lg8Hntl14ubN2y+5E2XaOFQ4ZF7tE46 GKihi+f+CLvYs3eMHJsDA9H1ki8pA1wMBjDNzfGiClmxFTBdGeD2YE1DS5Tr1NGzf9cRRBsFKcKS 3TRN5fZpWkBKNE9KSyB0ejuHZ6yn4JetRCOGhjVFqOQ1ZSnol8CLsL2Bi5vw/cy1F3ZWAEB8450V +CEccy8IxAXgsy9Mz/PMvJ4dO37FYanYFK23eVLlF8CGQm0UMFANA6uQ6lZzZkDzTAkVDuYb2z6/ /ij/iRUyd8XWCo/5N1/PbCRn7+H91FvC0mdmcwFak0uMsGuL3KW8XS8dzLxWNJOPp0+iL/iZ0Zl4 33jLqhbUHrrHq40s9AxRjH4pMe//pNRxZXH57Ng4CzQ8YSjgfNWFi9ZvM9PWC8y2jP/4ScIb91Px 8OBM+E/faABZOHiWjEt9s1yL7YL4izEU1IIxYCTARoKEcX3x3/8IReGKU3GFMFL4i52I4IYw19zc jLw2eSIhiOzjr1VaKaooK8PbR4YgUlApllyLsZufs3r1amYCOwawFmSAkBbwOMUKKX0+PDQyNTmF hUxomPexyUjF3bd3L5oeHwifGmGBGOAXUVyIAKF++JjwNsHVrEyOx/4lUOjsTKvAs3kWTY1NpzoG O452Tk5QA2aeKVRQ26hTHB96Fows9BfqM9JqCl40yhMtagUp1S6VhxPw+TqSlC86oBYfTeDGiz8E pmCBbex4UMTlA0amTSAqhoPVeejIPsrzXHfldXU1dZ4OFdoydhdBtU71yROkqDRFb5TDSXjwK4ht TUx6Dfkq1E2BJxQythFCNBZv0wOf9/Gnn3bDDeo67jOu686dz4czja9EhR7MBJ4U9HZzUtDS9ddj hlCfEeOCd7ym2ZmPzOgCcvaRBx7gGFV1PLxcY8YH+Q12VqD5KquFH9VP/8aNt99+u3eYQY7Tx8av R0XLr9pOrNv3Grfs7CjWAxrbGiqwGstCmeibMLSaw7tYYa38+zfS659hhaA88+A3eD3EGjO/6yrE +9y69lpx5lAzkUCbueCRek899hgLwHWhhCbW2eIiugd/HCkZnC25RKu2EEZ0WyyEFF0grjAJzzQD X39kLBU2YDJKz9s5+csMqjYgobiZBPsR4N+qOIORhtJT6zw0V/Ur/26Sqa8Wv+AVkpF/cqlcGz4i fykQQwcSxKHlmBnVxvOCFL1QNXLEyNjYKEFOcxNFxYNrTCAyb0N7W1NlRRaAXGyUfDEgQLAAQkcU 9p+gW/3CfFG0Yt/xo3mVpccHe4lZdpw8SdGhoZHRvoFBmZZWKBcFRhgjn0IoC1Pzc/FUcmouMZac jeUWZk/mLlHgbcbpPktZ93z13iZKvDa3vuOdNzCwP3joId7vPNF/6FDvD3/68t8/8IsHHnzuZ0/v nk+IthLwOuGDp/L2/vLI84+8uusnh7qeH+x6aeDEvlOHnj2+85G9z/7jzl89uOup7+7857957PFH XhgdmuCLnPzhBx4i3nzq+NDjD+380Xd++dPvPPf4t597+cd7pidnwgNoDjyE1McHpixjaqm4ovzH T/+EhtEfv+Xja9esJfUH+7e6pCJvfmkuNlG4mF2Aszs9S7YdBLBKEIb4RO58EuIJGSpVhaXFS3nF qRwq85QuLVTSfAFCZXaqFosaQL2ynFEtLSsemxgrLqP1cHBr37rvm0gTmsbwDvLu/m99OwhNWrGa P7nr7gMHD/3OZ27//B9+butWKiTrzW2btxw6dJiSlG1rm/nnp27/nScfe8JCIwbvWFUxP5JLyHw/ 88yZr/cfOPDud7/jIx+9hcv46r3Mzz1+EmycRx554GH+/yDAIjog68ort+/Y8eKVV13Os71mNZkA 5615E+/DVL/99k+/69038Pq2T336iZ8+XlxRWF2aqixeLCtIFmRP5y1N5qZYCFP5OTNVZdk1lbl1 0YJoeW5hZCF7YYaOFmDPMqdVt5AdDHZSGMkGioTJQaNxOnOqErs9seXJ+4bYQBAOokJuVvqZvQhZ iKrFudnEGCECnfZUWwDTipTWoF4eUcFF/CvxLSXAKBaQn36yo8D4QH4gV1pdIXsa5Kwnr+HXKW0o /VTLpYyFWpq9GC2r+NKX7mJw9h841NrWDEnrQx++mVH95G2KjTB0mceHE2FlkJYX/A3vegez/Lnf v4M18Lk7//C887Zo/K+6nNXy4Ztu4WycUy7FR29ZmlNtVL8cwhrqianKUKSNgS1Rd2nOyIMiaxAD 9ap6nkfmaFf4TJdBQi4vPwUWzi/lJOETFuRm6cnswJdbys4fHZ/Ooc5jQWnXwNhMKpKMFFIIGhus vHCpIDWRl5qsqyqKxwaoNwDMj0VAmgf9OJlE6yKh/2guCNmdLbzj+HJo0oagioX4eBKmS+ZQV8Bq aHt3RDtcHD/415VVheWVED/m84pSU9Rmyo/ANSN+wHGwgYsxaROTRbnZqbnEcH/3iY5DPT0n5pJT xeUELnNz6XdH93fCFSLPEDAJ6pWLbOgtHTAYsf7I0CCLaPPmLbxP4knXqW48PkPuRELGTPUejPjJ Vg2M2hIi8UA5ptAfFysqT8ajtK744KFDf3DH59h1V1xxeSw21XlqYPWatZ/+9O233noLq/eVXScy j//FT17sOT6wbs06P6CypCrRMz8xOslrvs7zzjs/x+verqG+nmG+CKBG7VhUyc5fHoCAzLc4gKYr w0PjfSfUR9QPKIuWuHliTdZouQ2FaunRpx8FEPzIjTevW7OWcLVyfawbuTJ+TMfxmpFByXjxZDQM gXEeXq6C91mpKCiol5hCgjZsrhiiUfK3R0ZEl08/9u8/gDS55ZabuQWu5/HHn8i8a+7o4Yce5P2z 6vBV61pbVzd12+PfY0D9yZ988YEHH7rl5psPHdz/yMMPYcH52ZgadjXv844qZtrj8su33/m5z/nz wIGDxIh4ky3a3dP9+Tvv6Ovt/tKXvuiymQ6cFRVgOJT+KlPjC+MSM24O2qrjAkUBQBjBuY3Opu84 IK0tTc86YgLqXJcGntwu8HoW6WfGa4cqMvCl0DAKwqkZ1k2QbW7BUzHMRWbw7B37CWtTfBrZTW8H 8RpYujLDMjiWwZF3fk63z5Nh3Lp1y00330L5O+b3tk/dzsJj+d1+uwz8cz3YaJkfMbachHXb2tqq 3hi36buXX345q4XOPL7maWLFMbpiZKI9/AxCiQIKRzgIyy/8yNDQC53mc12YpFLa47aUV4FX/CaL GQuLOKiCJ3mU6VwAyALO4hC2D2wSPCgMNDYFv4U/d67zuxvhRqjvFHnl1lvGHyGIuXwG99rt4W/y wuFRTkIDWJDAQvizVtuGz8KEHF6oIsz4OAsb2YXg4p98HduQRDU5ixs2bLRyWFwQERUarlPcdB4P muLWwIAUYmER8yYI2GD/IJdK4J9LAejl1BWURTh8pK+vH3kaH5/k2qzXDGsdTgqcXwUSME5FcLdU xswRoYteOH/+/te+du+37v8mm58d+MjDD64YvtGh8b862wEczLfYnOzMu794F8f4F1mdrBuAUfow 73zxhW1bt/Lml+6+60tf+mLmAcZfVyyGUed9xpSFPjs/+6tXnpuZm/3tj35i7ZrV1lPIiP5wyVTz QpQuCx9LJuJAMOU+sj4l+IaML9KQImYcxgR7zIdpwOUfGhpa4R7e9837P337p2695ZYnnniSLZR5 49zRH9xx5z33fJXnCzt2rBiTA3uOdHf2sWF4nHW1JabOuQozj2drPfjgQx++6ebNW7axUL5271f9 U/bepZddzs5khMPjEZ0cGT4feOBBRB7bEql6/dvfedn2K2545zvZxjNTZDYGbYnYQWqlSMiJlp1E omjIF0Ft5EIQI3RXXYPQhI2FX6aK4MI2rAw2DG7rB57uuGv9M0whWfe+oGC2V87W+17w4gyWr20Y I66lg13LMW7fe5ZFnJHVGnweKACnImcIZTEyZTjwhNCn5pbBkaHrg/fDUCAK+VEGh8V86y1CNl7/ YVSE5QdCkKm/4vLLn3ry8Zd27mAZ+2doqVAhhUc70S10ljOCGDpkhVDMxBZD4RgqgEysUN+1mnvK k3WugPnLStYg3QVGFf2KZxMQIrA9rZa2WGVq/F5YVFFZhZcBhMwgc2FejvCsDxdqoVx2YR2in5nX 7/OVVk3LhAIPuXnFPK6VxURrbMTa6MgYwQ+QQDEhLW+KvQ47haZfqn+TIt1L+B67WOEmGJ386sgI /cGoa5AjCVhYxMLlLCSicTrkIBEVNaVeWFy9eo1wxrnkoYOHsHH47ba29ubmlrHRGDRmavkhAQsL iq0o7ARcQC4IHU/ZCKwDAY5S/MvQLzfZfbiP1o133/1FdiBbjj15y83yBdj5bDbEIsbRik178zkO wInjK2xIFhDHrBh0UJgHH3ro9/8AhOureB+3GwwXPkSo8oZrCoFo7cMhxSpkhJ/45ZMUwLnpvR9c u2q1/BBXVnh0Wm6y0Hnh8CWTZPE7VcqxqdXsppM08O+U/8dtMhPk7/BPdMzpS/8J7pcrv++by3In PACx7vvqXTe809984oknMNPYIWNDMd9vN6Q/8gP4Lb7FR6RYrhjGs65I5B0mKh8hjvlueAz/4jUG DvIOA4fXjz/xBLLb5S/n503+8luYsb5jM21VZQSotEUJ5cTLYfeUka7O4iMO7sVtxW1kF1MuAyNR MWh6jKnLNptNjEuJQvH41HMjkEdeJcDoiHrHpJie1pI+fBpdNv10KZl+pG/NjSltPdmDyneEPe0Z AJbHZD2YMoVg+Nop6ipkboieWs+cTm+eTmVPLS4llrLHlC6Q5QOLfeda7azjH8xa/LROGIwnZgdf 3LR5K0qIEfbD2CyZCollj6gqr6p0+CwUhdxDKFMyZY2G8gwgL1MkZV5hMGy8ld4dBsQLIpD3XUhi FDJxGiYbeAczSPZNe1srDL3qmlosfxaAor3GfM6sAxtaRq5nxOc3rohfs9jjZp5bem0AX4b2r0lB J/Lpm+mC5Xqt5B2rcyJGelY2XQ/7+/qHBoaMWC0UwYPsCCvRFanZww1Yy1YbE2GLshA7O0/i3tI2 DEI9sRC67vJiapISBjGrB0aVBCRd0cYNG9esWdvevqqmupbmU29+84WNjU3Ih5aWVoItu3fvRRXI QqQzTlDrFKWNLFiiUQ5+ubcj87HO9Cy2pT2Lc/kC4fS8zgFAYByG8zsxcZp55d/FhLnvvvuRC+ze UKYsz7qlQZKAQexFAo6yDrMJWucQTk/MzXznoX840XXypvd98PwtW2UPWL95Mu08m5BNwwaSeyIF Kr6qAXYY0WPxuDBmzk2EC0OShYX9yJFYjniRLJTMZYcYwjbEHHObIvNx1xdRGXc9/dQTeGH4R8hB PuWwOz5355NPPI57i/GLPrjvvtMkKeYeco2PsCyQX+EJ2Uu8n2lu+Ef8CpPCr/DkJ+756mn7lstD JnIAW5QfQrtwZv/pttZW9wq/ef/9fj2cnOvkAgqKC5GD6EhlHhYTSOHGo4RViPWp1obK1yN+pCex FlmZtJ2At8/wVEHsElsPihs+EcM8axV9lv3B5Z5F5j57k7vT8C9vuBK0XVk27pxUnH56HE5PdnVG MSFRzWXDquSusMMzxaJ9TR6zzCZzujOnbGoxNU0BJG7TqsHzQNs5CnFW5eQaiLGFxcFfd4Ftm3zu S3d/0V+HTCzXhTjg/j6WOF9hJUIqYbc7YuMxDf6ZGWDJlIln8aIzfM8VK5B/YhDNJufJ9fIuF8rE U21owrP0VZqEz4xMpP0K01VSlEczJYQL4TNAKMZoeGTEI5awTXwk3dz2V45ChKFXxJa7z/rRdG9h vx6/fgtVkm/np3GEQ1aMW4jMCYYaqo2h91KTaCvsOWNGq6yDtTyTK4fo5YycS17z9DTbnxbBba0t 6OXs63/zPf39A1wTsBeBaqvnStemaS7uVHcXxiQo2ODgwJq1a4eG5euJjhPJX7t6LfJ7ZISefCAJ owxBQ2M9wUPoSLzGsEQK8MAyomYMvCRuaWp0as8zgqjYwWeqSqQVW5cdG87HgYMH0H7h8b/2gKq6 8s3rtqJIcVg4CVAOIM4LL8jX4E22MfYOGxhDLPOAg8cPXPjWrWgKUnnw6cCsqF5TFa2hhSBaoreP kcm76b0f2rZhy4+efJTCnFbjSCYhJgjqwnYkSL+wLi9qonJ28zON1o4Z0hN0XGaGWiCISBQeOAX8 ydycgmd+9Cu/U0+oxCLxf7KPQrSOj1h75hC3MDKhN61eP8mkO6pIH4wyVKP6r/gZCnNT6oq6iNEt XD8tZP3M/q3TzxYBrOOLHM9fRoy/IlKkQcNofcXY4Gmaxi/Jf7qsshQTezqe8DP7L7L6L7zu0vxi Kj9q6xgn3QpcqmTmPHAi/DQpiQRMUgxAhTqALYRip7DQMRYWKDZiy5d2F3O0ovPIg/l+nlmrkV6W RMHHwdrBij9zVwffTntnXlZVlpG3/nB7IyOljH8asqHfdVZA2rDyLR08+Dg/a6k8aylcqP0J1VOB xs/ZSpeS6AFMeEdjeSAcMfdY/5kbAZyHZYlG9MP8ANatIxUOFKK0UO38E6mKjkREcioOxqliS9du Ws3yQO4Yrp3HlbP/3QcP7cHAF0ZWslTPuFmOdLss0340iI7cfwwvJcJbf64F7AHqL1GJeXY6XhMt r4lWFEK0xdiHik+RFjnTZfD3JhOzsYnEs8+9uJidm0guzcFhyaLrlvhqZpjL6NSYk2BWUOD1adwZ d2luJf5J39Aj04nmG3b5/rDsSJ81U4q0LaI3DUkpllwmkBqgq6y8mKxHMjiQXUh1vF5AEWA9Nh35 FuI8lFdw0fyouv1c+sFrBgYGuUQwr/ZVqwBBPQ7NuXCNcR8g1JLc2t7ehh3JAq2sqKyL1hGY5XIx ggYG+pkY/PDe3p7qmujq1avImcNSQ3lyKou0xMXuycmeic/uemZfuA7WbW0DgUOLU3PrmadeRd4B l+ALrFjKmQLx9Q+oaazasHrTmQLx29+6n52LbOXM7PkVByAQt129AdoQBY0SUyqSyxKAQgk1c2Bw aHQshtWI4fz+t7/n/E1bH336if2HD4qsr+ZPUkEOUFm2joJ2qE7MjZKifKqZRaOVVkRT3RKh71Pe gjAMqCKcTxyKw/uP9fcOAkoUVRYzpZOjk2zvwtIi0g9nhuMoNM5Pnci58en5mVnTjjnkEqGPaOST VV40H4svTgsflIELTFtXthifcZmYX1VK5+DE8ITWMsuOJPGqMrUnbK6dj09PDAjz5gO4WOKNRnJK 6yCiLmaNw/RUMwoMn20XrYerMNQzxtnLK0uiDRWdh3tphIMQoZP2OIz64XGHcgqK8qvaqkGdJwfi 0zF5fFwoOd7Vq9pIbMJXAG3DruZgc4UEnMtAi+Bul7N+4hPq4w5m7TUl1fYIZ0ItBdSTh3XIJqdR LZFlz4K2h6If/Ec9EmwDrxBPfKg4zMqCEKdFW0wayn7yE1rvtKCOXiA3bVrTcJX9cvBP/Zz37rAt Ld+NFNHy0AnMzh7F/FAlfUl8AuEV8siWViincJHjEWIdT07KNmQfuTbigeWp9rRmOfK+K7D8UsqV 5M2M011gWfcwYeXtjd74yAUKNyYP0cq1BLeTVgM6tcmhDIli0uT07G+XicFf7lhdVXlDA0WWBwKR v3mRpdnp8bWrWttbm7ARFuZJS50FUqSHUlllfUFxJbn+Pf1DL768Oz49uxTJn5yZYy1aZ0d5tT56 biaG8KX/YmjM8trDKf5+IK81Ki5L0/52sAZYYwiZMXp+kKKHRQsOU1NbPTkZV/1rGgKyt+n2ogoM pIBDxVGZrprqmorKSmQxso71Jhy2sA4MqD1aXd3U1ByNVmNQnjrVxUZFnDEHWJisG2xDYqZMAyFj moRxOnYv5uHAwAAuIZLUrPQs2NsgRMpFMGjNy++oGBlThfMzuzBwapjQAcHpHTt23HDzW1avbWtf 1Qz0cHDfcQIOf/xf/wiKSUdHB3eKLwAkR5Wt8Hj42K9/QGFpYU1VLZAN2DZnQMJiFaJdP/iBD9Cd 4oc//BFvfv7OO1G2mQcMjQ1X1JOFTT0rCtKoxD+GLWY21oqsfaN0Yfx3nOqsroxefdnlrOAjHcfS wKNZGGYYWuzTcqoXF5kP0hEZA24BZqXrQKQhIgCNhAXEOGM1wUuKz0wq85+Qa3F+eU0VxbiVLIhd WVwEUUKFhciNoV4vidXRqF4TPCwpISM7m9TmqrK8ypLc8uJISYH2XkFuYXkx5X2s9El2MSzo2tqS aFVuUcFSATmLC0JSsrJqWpqgT1TU1/ArkFNZ18jB0tLcgsqivLL8mpba1ZvbGxqjxcV51fXlFdUl +UUqjVFZU1bdEC2rKiksKWxoqWtdx/9r6lpriyqKYvFx1V0pyi2sLCmrq6qsry2qLKdf0ujoeFdX D3h0bGycaKTx1BJWLkRtrIkDgsPggxmySnaDnpN0IxPGKg8YKwBJqpJJWK/UQhK+Z9ishYK9MalR 372CgtcM8KdiL17bMf10+rzqPFsymWqyCZ+yApRw1MC41BpZEygOh3UPEoaoVW2OmfDitItn7H6F oQ15lL8s5Ao/wMQYNdrUHS/db4SFQeEvxNjQ6DDCv6q2orW9YctlV1905VurGxuyF+JNLXXtq9uY vtGxkaHhQTLAqmpL6+qrV61rbGiqZu3FJ4D/J7HuG1prswqySirLSJIlUNDT3z8yHqOzXEFDDaQW bps4ppV2tmJOKqChAvG2Mt2h1AtXK2GF0xWB5lBMn/bCBhjkQhUTjLhjQJ0KOuD9rG5vW7d2VQ0V zcpLIZeSbAYUgokcKaCBRwPTztXHxicKiooxY4VO+Ay6/E2HWa0ri5K4FLe0+DL7xVnMGZRGXbmF xdgZBI7DawxkuUz1vLy5xBSiDJuPzF4sMwos4MJCk7TqEzJC+RqmnmWdFVByjcliWRLp5DDODWiT QzN10nQphY/yGYuNk5BCegE/TDtnroztzd5ub20V/JifT9LiqVMn+/p7udSmpsaNGzdg5LPW8Qe3 bN1Mth/izLoIqEwOQoAfxpbUotFiOy272yOzE1OTLKs1a1scF/vavfcAY4FDEZVDlmVOzK89ICzz uWJeQcSAXTjn4UMHnL/ivqE/rMRblpcMgTFA23uGndEEzCL52m3b4tJiAMR/eeonz7+287ILL/ng De9lOoAatQXYYLYBgqI7VvMKoan0DGogKgan3qM1NdUs15qaWkYGwUQgCwsIy4jNhIjUC4vkiZVS VIwKxVKlDiimFUAwOw/r3xlRjC2DzY5mcSCmRa6gho1ohzKYAIKtb6koiBi5vDCug6QEaVRIFmKD /BaTInaUQoHqLiuD0Uq98UDnURGEZe2BVIaC1cNysZ4HAqVxBVgIIC+6MMfOsnOI4OEoETvh/DRi GBgcpgHh4NAIfbjINXcMG5w6Ph6nTTi582Oj8ZHhcfhPI0OxkaHx0WH+Ig/GJsan4rHJ4cGRLtp1 dffBW+ASkD/WXRKCGb406j0HSJqm4ursbtkBhBSZekQtf732uCrGWXUJgAQmp6hQ4WygSa8wwhMZ RUKxJSaoOEEpSV1FIJ0FHEaFIZJeyTXkIxwBRVaFdaq+H6KToilFxQXY/p6GqDa9FeSDFRSVl9W1 Nm9603nta1ddeslFPGtrq1tbm7dt3Uxxlc0Xnr/uvI1vuvyCq9+2/Xd/99P/8Tc/9N5rt+Ut9JdV FtU11LFOtlNyY/sF67a0bb/2Tas2NDW21WB6Uzbk4su2Xnf9JTfe/M7rrid6fxHpZbgakUKSIkvm SwpyaqJL0Iep8FSi7R3KDpcpLk384XVuAnI1feLtEfKl06SaZb5L+F3OwxqQ7pBlL5NMjUcp15KC SlHc0owJFSWAy/HinBjHqrm5de26DUzR4aMdiEKEAeg8QodNIR0j/0CNiHGJzeyWGc4KdyYGK9Ch Q094Zbdiljl/SFiLmcBoMnloKuqqfwatr6yUPoIvWl/PhcZjMZB7PoXRIU/OcBv2DrYdoeO6unro g/UNDdBIRkZHOjtP4L2xQ+GMgP5nX/Ox9zQ0NLK41bs9FnMC3fDQ4N69ewgNwqVjRBCfgEZabXS0 n8O8HFvdvpqBtm7vU/wqN7l+/XregVayceNGrCEjHwkLoNxVdUUZnU/GR+P7X5D1xwOI6h03X01m F6i6dUfPfuGXu08c712BQ6nqgT0Asasaq0a6RzIPQBIp3dBPWJDXsqax81DXCmlIO9uFmdPgthUH 1LZF27bWs+DhwzGI2DLcPhnQNbV1r7zyGvJlbHyiuKwCIaMidKml8zduvfGd79t/5OD3vv8QcyPT QXVdiIZKENk6W2hqqFnV1sIKmAGvVYnxbDqAYQixADDA0Tpohtx82pZPDA2NwNjS3iLAD/EE9Ce1 BF3FSrThM05bp29pZdOKlo5KtZjiPOQDYx5U9LF2hhyHcFdPblA5LMRiOljCB8JvosQiDSVYZBaw U8Nv8zSVcQinH2k1SyodnW/QDiCDRQWRmooioCJbfznAfHgMLCMkb1VVtdqK4QjTuMZsARwIoQr5 Bfi8CMyZ6dkpun3DTJiFj0J0QkpKvoMZdfy1auWYe5HqaA1XqOK78bh1AhdzTaXXgcwNLvCuZQyn VdAQJVaqKx27Vz0VnRVIaJ51jOa3vLE8TkimVXJhGliS1UhSEHNqLouqpwtwUPsaL4aqrai4GJkI OQqkmNscQJSaUH7aeEN4wFwPx2N/MUeMOeXUKF/oRfRkZMn2VLUnEsWso4iU7uDAIB8BCrF3kJiJ 6QnSu2658cPr16xj3z7yg++98urLZWUUYkGm1HCFo7GRKfq+5+fEJ8ebG9uOH+vQ1kstbt68OTY2 pvJVhcW9AwOHjnRM4yCIoK5SlPQst2xhpaA51sZPu7AzbW09lU53h8N3Mv3iYJdZNMbNRtkKxnHB GWcm+KcqNjGjS4tFBbm10cr6miqKepQW5oMh4p+SrEaQhTpbC1m5Y7NZhztOYR6yfQaHR3sHBucX lvIKi+hNiuJE/qk4ikqLwpSndoGSo1VX2FBmj6swlV4uy8FEHn5HRsaRWyCmHJiSLWYF/XU2xeiw DbFWmXOcWFQds8vyZoA8hE0hLMIkyFkWzER8nB7wVsJVebQsEbxDXcaVt76LHyf/ni9gilN5BuCf OevqOtXf18us8ItyASx0vXnLJjwggjB1tXXMfX9/P395cAMIXdYHXjbpMjw4g3dTsoiXqtiw88aH JqbiCUa5sq4MtnhbS6vs4EVKjeYU5xd0Hu89fKhTyisri1yOqsZKkrJPHj+FcG9c3VheW87OPfXa LmwG5CDFuc6/dMvE+OQ8bOjFhTWbV1Gxa8/ze/iIrEVmEsQTVKOotWp6OD7TP6Wy0xStKS2urCrj U0YSQAERX90ezctJVVVUku9ICDgxPYPphH0Gk+nkqS7apPQRti8syQUKgHWE/E0tXXPpFe+67h2v 7t39w8d+bEwcW4hW5Mb43QvVVWVbt2xkKtUjxRwrz79HVSPj6FUKK7SwuJTFATSB+LMiESqoKLuH fSt9CD9ggctADmqJWmdQwV5IX6Jq5GJkCe/z2LY3LWIuGUsEDmdDGFkgGwOfSAVHUTNdrp1BZmFe gDS/8pHmZynBjbxFbtTV1QAGlRVGsJDQ2Oz/HuJKg8NyYUrLW1vbYGhhA3KRjBL3ivUnWtYSLfcA i6dw7+h8jXz2TAfEhNWGwtZUuzDkj/mXWFy5xJ2dmyYOrHU8UsqjNQ+yyhmWcSMRptpCxlKS/FPr S1XrVPsOlbFTdU+awaoiCWdGVHFCZApMeXwv1qR3feQ84gdYkVKDMgkBYP05ui8Tg3K9slScqKif FoEcBRAbj4t+gYLxZLhIrhcLYIOBjGP1PPp5eQn/nsdv/3VpdXWtxY6mamqjSPP5hbmigvKuU11s VIpTYavyi1TDo4Q7NvGvXtgxOj5FAc7s3AKUDs0rsNmroxVcD/vZbUMHEHntyfVBzCEjXmR23/Ij Te4TzSVTIIZHMHjWsUMjznKjQN+qNlLNGujlhm1fU10ZGx1ubWo82Xm8oa4ekHt0BoipD33PhFJM HpNCmx/+CTB0hPaZrHDDO9QFQS4aEsBMUPnL2k/pFtI+sC64w4dquJruRwgq4qwFI1cGgUgycqWS 5csZRpUpt3oEKtSI4WVWp7Wb5zU8ELTMKAqVJaoLQJtqSSxhkGa3XL6NK0J4IdGam5q4a+Aclhfm 4eFDB/v6etasWU0liH1799TX1V99zVWvvvIap2WsPWrmGanmnGfzM6wSToqRyHZi9bBAWbmjA33I Wf7JnWFR8pB0z82tq631dsIkG1dgoBUUEowlwXCxTDfQ09vb0tqKgBkYHGhpb8NCBlYYHhyUo0eS gyrrRKYnp0rLy/COBJOn5DER1cYSBuYHPqUyEQk0eOWE4etBBnLzSQHD/MeAYc1wj0ODA9T/YUs0 1tWZDrQgl0B9DTubgbhK39Bwgl2STUpSAdKQTmL0P9j+5kuvv/LaYyeOf/eRB2PjMY5XsNgz5rJS 0crS88/bwpgjZDkd14mZzLA4cZRtNhaLI0fkFRNazS9AShrwx49o13EzXmRYLFMhydQ3UfoG16TW Gawd6ix5qU3DVRQWsBiBGyyIUWGg1lqWp/pBULrSTCDTq8vFoJxsi82ncjyR7LLyEvTfbGIiKzlL lSToAfDtu7p7p6YSCGuSTkg80WqmVuYskR4zYpmVpaz+4VHo/ByGdERQ50oLCGhiuKwYG71Y8Y+Q a/RcVXdGZC+Xz9owcuySmT+ForKY/26nVXg3kFAKDkioWzNageFqPKJaKiosBYoPaM2X8DkYYVQc rq6DUd4x3KwMVTjn6UQPyxcIYp2cCZuPQtTg7kLa1PtBQsUFIhMKgsTuRbsoS30xxU+gNbu6TkIb QAA9/v/Mt6w/I6HlDQvInmOp3/w6rVSKMSwKi/Le/ObzAdkQiD09o/gIg/391dHK+dnEpRdfxEJl lJpb2p75xS/HJqaLy6oY5mnsw1Q2mxZ9NjQ0SFiA1ZAZWQ6CTmGQwl6Epl+mTPTXzmT0RyiMxLq0 AuxmlFPELKeuJrqmva25sR7+RG9PV2V5CVWQ6R9w9PBhsIbsvML++OzkrFruocyEg0fyyPTtON4J jEOBaSU22BRYWxhTQmLG6JFp3rooP/1K7CpZ0gR0FKbTRXGhcmWMTErdQ2EaRagB1DzVVHGMkOBg JsVlpeVwtVlXJLzilGCuOWLIagPW4SSV5eW0PIJqEpnJV5l+5CURAJX8Ki8DfORe2CHV0SoIN/wM Y9Hb293S3Mii7O3rdSHIogRwwpzEy0a48HVTUFnIIiSX4gkL1I+hb/vExHgMrc6biFElvRUVSjrS TcVgDCQ5O1c7kvweOhcnpnOKC3ELhkeGMXHLafq+kKyuqUZG9XTju5VSMQWpz6LnBrAU1By2oJAS X4gMmdn0bJqdRWXg3hDAw04cj48DiJUVlSBp5qaIv08jx7lO+BDspYb6OqrAsuEoY02GonaehCt5 SEFVNWTBtLWfFjhFvWKVk6DN6ySVFt+05YJN6zYcOHIYyNnMQw+nqpsaMBOkERk+kPfpOxEn5itF xxlKy1BiUfY0thbIWmCwpAnHojIKIgliqmngWTWoVQBdRTvAv+hOCGakThqWJmEVqrOUIRPuBwHY tnqsyYmQRVlpWFKqBK6sQyfT8V9zt6WX1Oqrpsp60yxyAEqOLjFMDjsWHQuFkC6twM0kiLpV6+gh sHn/4Mg0A0TJDDVt5Mz5jAHr2Wp6CItEPFFhku1d31BDPqM6DVoPMOy8YljZkF/xtYqBwJGMosry GjlFzRDep7RBtKqkphrop4qqt1UVJVUVMBaxm4rxjYoL8b4FbFZWcPEs3gKOgd1tJXWJUQWtF7yh BhvAYotuCiqFVu1rCliZouhCM2A944CzIKVTZxIsYNwMFieaBjlp9izYaXJouF8ZC7Mzn7wuUl4d Bph/vSDcuTfZUh80s+foibGlJ/ZXsWlYKpCZV61uQxqC2E5MJdm0jFFsbBTUngXJQDHXLP6+/gFE CePl7gjbCGowUiWOhJ6IM9ZpbiXVigusYbqF2zNCTrwj8yr9cKEj+9cMNNex4Qv/KkwJCR4VA84u KykC/6FXMCAq57HQ7TxBSykwrbKs/KKy/tFYgkoxKM9cRRFJzeAe2YmqHMqCtYrpcnXTwe6QOuO2 ql8Peycz+hxelZwxQfZWacXugkkEh2VyobKq3YvqTcje4EYJ+SpzFMyrvMJY4hpYbX9qU5bA7pB1 KbBSJeUrkCdUAIvUr2/HjMTfROPKV8eMpEhDThaSgwlA3/IbpCgyMatWtQMagj5yJ85K5e5g3ghk zZZ9LqknerZECa/lx+GtLS1SH0GdVYz+z4Sx+ijEYwXFjaEe1Be0UrBIFq6SQvmpFB4Yu7+ohOCA Wnbwlx9lwzh4ZMFA5bRzQiwrzCLMQzHRDZHCIkJTYExhyCDm0PvFBUWYcCmVOFtSSo01w7OWA+gb xB8BTQhK08QThI7ZApDO4kUuUbMF6p+BzGLtqr5NMgl1GKgYh3rrxs1bNmw8fgpPPyzUTjWdGax3 lAQRCS4VGMEL81RWVtkem9U5FlPQHhlwiuBgzfn0Wzc1i6aaq8kpPbCK5FJVITWZQs9RKQIquJFX udu5Gba6h3SEQDvTQmgLY6jq5pwYaJqAgMtHdIa6AJqkVkAWGI6lI3uTWctj8UjCpsiF13xhJRlJ UE1jBG4anMf4Eg7G+COEwouevgHuw3k19HEBJIAYIwxbMRyEssoKSNwgyOgkQhySsAbXUFxYXl5S Fa2oroaHzarxysL4qni+pMNHxFXMz8FtqKoqg+xWHQUbYtmDmGG+kfaH0iRllYVFxjTfBBnA32HC U6xlr0sqKMwMBwVbEHCJaUl5qyXMGuB9FiWDyS0jmrmeqDjzgMUEfMcGh6iDMjYyimVDmJG44BS1 qjHBxLmNYTowccrRvO263FAgfv0fEr/354Xnr593kbfin/7Of/vrxf/0seUkJQTiC12rSGdk8ZLT 3djUgKLDFhmLk+PIrpqBFML2oRUPmxyAksEE4zb2P0n3KCQWWHEV4wJjTF+YdS/BkTjNdrpoQoa5 Z+USTCC66AmloTDodG1KP96tM0GHoj6LoI5TBmcPOwn1yEWon1QyGR8fJ8E3FovDTqOkckFRycjE 1OAIo5TEVEKVshZY2URcZPiLBem0zjSbWma8rM/QYg0NQw/7+L1kXC2zqvrb2hdiCxBpL2LuENLI Ei/56B3M8SGJeiHpCMRhxIiRnUgoudY6NfEgloJZQD+v1uYWsuYQWrIQ1118HkcQFMPBHh8fQ1mx jZEVyBvK37BIGGi2ogrPVlayzGHSKUnD4GgdMzPDa2wOdqMc7YoyF17y1bOz6urr1NZdPo6XxrJS qiSpAinRLFTuHvBWBG2mdq4yFbVjp0HfoINgkZHzbzEyFDLDJtuQK5ifJ7DHEMJhYwhIGVRjRoqb wKucnGRxKW0EU44eJvRBNp4oe66uuqYcAKGwKFpZiZDl5ikqi7AnZsapOKnYgtaQDHnh7gOTgeBg 1TCEU0i0OQg0cmoZNbQCXRmY1ZPdp87btHXLhk3IRDXVkjLPY/epVSMWKKWnl5agrrP3ODkXySpB RbGsJ+B/IxkVa0PjiXzvQVsm33mzUs0e+lDLPfV3VmE3FSMmX0qhanBJShFpGHFbje/DTamWv/S7 WPgsPBwWsBWiprKLDGFEBODys/4ErxjIQi6qtVn0anF0fSETK8ny5CcEBUTyYMYgqYEiCGRzQrYe ohzLAB95hJBKLJ5iy1jXaxA58EwR6Iy8rDgnVWsK8sG56+oYeHoqgf7M19VWk66HsENKYgMqYlsM RklMiTAuTixTyvWi5rB5C+kGg/WHapZU16KggxoGLEcSM2EXLxYV48XPkC0NdEgBDbBeBC7LScAl 1eQ0kGrfKCCIBj5UymO5km6AKCxDyFbRlQ1tCCuACeV0yEFC4XgVWqcW2GEFOpFFgKOwCUH13tjn k9fkuEDE+d3cQmXQREtDBIG44p8uX77+jwn6OHz4Harg6w8E4nOdbQwjv8XcUTAPDJet2tU3xkxj yKxqb+3r6V63Zg0QPMgVW4E3kS+CheaT7BoWDf/E3+KCQavcsHLYQTsrqFe/bMMGQsdSGcPLcOHo EnDFQydkJnCZrXslBjyYJvAX0A2/MTY6wjDIy4nkIW2Qy8gdWFKDY+PwbRgiWmwKT9PKz2aaGU1+ Rv6g8YDcGpSnbMVvwmsIxXcooDMdeeOBJhkuzPkanA48BdEFVGaFQvvu7kjpyolV2zeWMTQGswsn MB/MKhCFwqUt+4vqtk2NjerBKcsjEqld18wm52vshPF4jOOZGLYHrqESTqzj5apVq+QjzScxO3Gu uR0cRoaKalEY7V5PkOORu3gviEt+HVXOXiWmwxpClPA+pjPiRLsdc8LF3PQ06wuzASmuIVbLVLyY PAh6SCynjDGZyAL8AXYyuqicet1IGSRCToRwHtcDJMBMorK4CwQiA0stRs6OQ8pHrH4knbWdUrMU JISF/2UcJWdnOSfilV/BikS6O1kX0xILThEhK7oLkwX2H0ED60EI4KVAFapb1XOXlgAou/q6L9i8 bf3qtQc7jjDM7H8EjaRAtFpSaSFFMKsc9G0JastctLoOhpO1BVTo0xheMo09QczptYrBeTaGE8js ZhUiMGzMWDXOXSDqot5ZLukYKFFErH8D39Y21kNEB6XAYXorwKJ63dgUmPCcHLvJ2AxJNdlFHlnN dLQgmg4ZDVKMPAT3iY1PQgdKzMwjoqxiE8I0BQzaPzAEfR26CwJQqJzq5GNcKiDLjbMWYWhwvWUl hY0N1S3N9RRwh5JHMLCluQGvFhIMzBaAel4Qo8QXw3zUX6xFdTynvNci5JiKsuIKInAY8yqQCe0G /yEbxht2E2aLGr/R9s/qYlr1sBSgAkF5rw3NX4QouwXlIXDdDHaEcoVcJG4atkwxp8JmVDdkwS/k JuGVDrJGyyuqcMmUfiehIyvFxqcQNxA7iIJQbJrfvmbJBSJ/ecojNoG44p8c8PE/jH/ld8qefnV+ hUC8/+l5NAqnZ0ON09qYDKuBAXreyNcrL4/HxkjuoXALoQK0BquOXY0pCKzErWJz4GmwSWk/1Ns/ gL1mItvSbwBnZBdIfkuLO26aflppH5eSFkvSUmOVAfYpvswHzq0U+KMetsxrCmeK0cNOMiBCITik EmIa8rOGBfZr1hKIA6XpoZKe6unlB7DnSWSXd2zNbbFhOQDzEKFpTUGkZYzYCBCMIHOWZNBK0J1A 24/Cr4Je6uYYov7BLsvLiuiO0tTUwNBYnVdwKfSBACu0O5QgJ2Col8j8Yt/ACAY161L7kWJmLAyR 7cCOCtDtrERcAxaVtWdeiNSurkWlAyIhtrhKjEFWFEHrCvQ565Km2gV4RlOUL7XuTPAtimfnE2o0 wnWQusxdRWAk5BUUUyJtCfOfg0gmBEjH2gbaQHFhUQthBcBSb0xV4RdBb2aGs3M12JMzmLPjcW6K ODybnuVPToxF1JcoJwSTDYkGJYiBq6upZa+CGEIEYfbjsQmmAzMHzJ4lz9CRNYqIAerBFQXoo0IP 3Q6a6xuIsTOHUMNGR4epGAtWbX4iG1LcEZSY8F3oewRncRKxKUgkMvHNHeIdcgwGGgF7hhgxGq2p 4e3BoSFcqqHh4RPdXchEJPLBo0dUgm42gVi3ChBKhwXQtW6d9F+dwmnApyA6gdMyLisxoQixBfJZ IKrRqzZ2QkJF71JGnjnNYq0IRVZ4AdM1kj08Psr+QUeBOEBaKqY0eQ7oXT7VHJhKFVCwDryCIFIL zQ31XJI3V4B2ihY5fuKEPF8gAlwaOo6j7okk5kNz0danPRmISkFhKfHj4dHxmbmFON1rZqHWRHgx PDI+MAjtepKFja7QjNFaR7XBffGbpUvNwBTqE5Mzu6W5rr2lrqQoUlVWXF0BGQh7NskUONVPJEPS Y5nR6UnSl0vxCYjALMyVFeYTZdOnCDKEK0JfWQ5L4B4shhLsxfziidhERWllKpk1Oz0fgcoFZRlG Ug6dPRZK2bdQQOhTnlwoB5tE2E1PsQCmJsajlWWVMNhziTBiESwiFsfH4oRqUFdYqkTVsdxpmYOJ NZmgFY9Ui1pmUNxFWb0qUYLVi3hEAX3y2oVMDDEUiG7jhP/kBf98+1vyv//U3AqB+LePA36LJYA5 zQD3DAwPj02gsJHvMnasvdpcYpa7wVdFhsChQwie6joJ4DA8MgDrmYL13X0DSBKmUvwY9eNlPgyp ZHp4jdSTHhO/LdcWkvfxtaCEdKj3u+G7wqZsteHjwXcARaNhB2NK7QbWMURO7B8cDkmbgtw4ZT2L C6uJjBex9LLBntA/xNS6+nqRfRI99M4EUSbSlUyCOKEhp+19ofwz5F8lKHBgio8Wb8QA5tTqDp8G L83uAtGHsaI4p4XobGVC+AaFJ09mcdMGOlnXeiOz6emJ6akJtCVPLglVJ31PpMzoa8JzcgoI9TCR qijn3eR12+LssKi4Bgh3KGNxQYidvOnKC+pqGshJoYB+ZVVlU3MDVwCGhfNLvMLbITATZLZaLpFk tjIBLEzH/w3MU0tP5wrJ3jAminPlzc4hT1tAoUpWmkFiEkDCX5NnAT8WAA4s5psyEpQq5J1eF+Zm 5jgMVQmuxxBhGzNvnMJhWdWkIPtYURnJWyEmyrsUJ5zTMMRkGY4Nj7S3tCJSeULGhGkp7WeCyqwY ZX2ScCSYA9JmOWw70DNjhapNjpQtFg8bghl1EBf5bt7i1KmuLraQHM6ZBOASN3zN9isHYBvHYyAX 1u8FPUbcpgC5ByUFEMYlLxoeUYiryT+RvFgdcpvTzWkM07HkAKU4GaBo7H5T9Xogo8enIUrSsYuM ZXDsJVHUCIMSDEWVqV2CDEkrzwOzm9tkOFB4AnkZPdQjBdwwNBSbM7/PmtlLCTPw2IwAZniT5QSz KqrYRzF4cfFJcvpxiru6+wmhxGmWDuhFdEF8CZYkm1a9LKThVd7Chl95jAvlgBRF+bXQUGERZ4FL KvHLwJKE5zwQFQLh56+Xe4XPQQoUlju59ApM8yZ5Bfl5UZguHkFHyYNiqpqGeCAsqcK8QuBYqqBS nYO2GUa7hjAEFUudxAztKWHK2BtMnyCFnOzaOmUyMM+KRSZnWDWQXhDrcKyxzQeGhtm3QE1a6eZ0 ERrgxrSeAyCDTUyIQ5DvJ69NvhGB+P0n55CJSMPXDqt+8mUXBGW+cJm//QuErLUp0RxbC8sIgTtK FXtyqPx+Y+qpsB4TjUrWopufYQFA6GQHI6mnZwHNDSu1/eYUTb6uRBobLhUj0bTYIpPDg8aVQDRC V4BcK9cFSSTTUTALPqjSTlFBi/jLWYQQaklHZSaNzS6PIzlHYhxQwwKZ81a5iKws7CEWNruS38ST wzohhMgNQrvxarRYV4XoOWpKJcmvIadYzjgxOiWzCfLlroUPGgS0wI/yGskhq4srBQe3LNnqitLm pjomkV0WH4+B5wpMRKfRBkBIXTbxUQgMzBc2XwJAbQnDUFB4MIW4/0ZnQ0eilAGhGHCK9njmUuSC K99cXAyiQliOEGIxgRY4iewlQgFpUitegziTSAcZ4cBAnqxm9WusqoTkrgtEKx7pWG4QruIVC5e7 Zd5FDbRqkWp8j4TGE7SornXalrghVoAsmpqBISnBx4MxpVORkTCW8PVAT8Q4h8JmvHbLq0I6YwaT vUTkgUAS7RGQmxFkFjYdO4GufkS6uV7AYEYQZ0RWtzQP/lsu8pRr9/mjpKWBLGqmyvrhVMokSy3F p2cGh5XqKHmORQZdjhK5U2quwL1KJk4nevr7zt+ybW37qp27XgbyA4rl4q37awkLGgFEnoYyKmlq CFLAg10qk1niFwEv1bIcYjNV45iO/1EITw9hr0la8k5qGC0ajRgDE+RONR8eLHTRZrqH8+NBYLIq vWBmBp/H0qewUmHJTopTjDmAwUNFGprvwGcSxY9yHlXMBnxDco1p0sULHOShYfDCuLAr67Bltbds Dtk0mrugXYau2GjYCGJ2UGU5MWL5I3B3WevWnxKtOScOTa6x3iwO6rKebEPelvtrVSnByJgRfHw8 NeYjWFXpViH8E+mAlOdoXF1nIMlzRjqqVoaAWC4U+uTIaIxNUVlVpb5/kQhbFCHCIDD+bBvEUGJm EYlfVR1lEoeGR9i9hJNF3pEQlrvpDp2gAFuxRnlC7iz+9rWLb0QgIgExDHnu2DXz558X9OwPBOLf /cLSdQ3SCt/HOjDvTYrfMoYw7aWoOIi9oIZJRUVdPd3cHVYK4WS0ldLAJQZVeNTjc5707Q8LnWgA vWCkDElbXv6ZO81BCFQtzrGdsQ3VRdPUZTYYWkNdLeKQdcL7ElJJgUIsO9YPi1+tAJMLuHmsMYaU jWNxwlyuE/kH3YRVg+T1bEKPx/JzQmyomCekHhPEMilF/xJjC3gEmcXNaygkWLCi1PYdcQxUsnHd Gox+Rmw8JmgQfwjgTo4c0kO4xxwGCpgmZ2UNQAajPpUT2NwqdgoRU6sEHGBp00cgJiJpKN82PzU5 QQIv8Wn6C6uEnScw8IBy5UwuU/7GEVcNdqaBS9QGdOpWgNQa49dYXEHwKvivp46BcwMmqgyygo88 mATZw0b+cPWFfFQBNLDFxBSRDWQiQTRiONyBxewjRFiRI87GBDHh++RFKbpaRNF+hc9xTjEMCbFz ygkxEeKE0g2pxNLORSRQjIcX6CozZoInV6CUBnkcHmjTB1qFVpsAFUup0xGsqklknGj0amBvmVKi YVugnEllqEfGRq++9Ao2+q59uxgVoX6WwAA+x2BCYBK+4znqAgGNVSCjHwROv+v8ajcGA7hHC9uX rVasIvKIVPVmlUqwnQnbDkRM/WsUMBbnSygHO0lDDV/E2FHgjAw7UoY8dhYdx0CcEKHEwvesAbWx Rh9Qv7qUblZR7hJnfniElt1jSESAQipkkpQMViSSJha2lWCwQgx6CHnxTWg2DddK6g2uKMETNytU O3R+RvCf4dzK6VbWINimZLrJey0jroLTmKNPgJutxJyA8ZUphqfUQdVm98Fw3QC2xtpTMrQMXg6g gqfYMBgjxNPQnZwbgx6xTgCrrqFRYXdTG6IJAyAk51lXYD2gAZCHwcYOHDo8EouxAhhAtqiVd/M5 MdtXNopz33hLlWt/65pUpkBsLo5s2bJc9XrFPznTZavzM49HIP79rwQ1sIw8bqMnP4o5bWaFftQB iOQCjgX4DHu+tp4k8wqmhkIDtgIV+xHKJo5zkq0ejC2XmK417ftUdpcV8ZRYdKfUElH0kxbOlXGR IudddFEsbfYiYWUMiIbamrqaaqQkh4vHDkK1uADzBiXLLOAhcWvSLpO4QbpmJDnXZJW1hTh4I1Rm E/aAsjixxURHYROJiMINquUnXTnJOIa9j7k/i3EH1YEZpS4UXrC61SElWVRNjQ0b1q1ta20aJ/g1 Nobe4tYIzLF9KV0K1gFDluIpaHF5ivpp9gKCUlR873YXNMA0nd3a0kzgBEcZ+m1TcxNCQNkT27Zf eOwYWYfj3Ey0hvBfCVIXL6S+oV4OowxAsd613i1MbDEji91J8UhWLgfRXRMZEuoRLt/RKGtB6B4A VURFb/O1oEuf2UBub5gYj7BXaNbGHQiryM2lfADsIQkABZIWmCucmoGhQc6JwmQQrPuXJhQuzeTE FJ4ydhzScHRkFLgUpIDfQhcxUJzeKEGQlnVfLAj9oPSTiC8mqOWLiYdozgWvRT2hNYPVpOJb3J5U whyOHZ2gVWSJO2Io+QoakjNfecllO1/dyeGWgqyYNeAIggzbhXPawMhJkW8iR0wyznM5pdIBNSzd TZrbRKf7oBIBQbdXJYrzTTuNwnOmwNXPyw0BJRsQZzQQQ06QKUE0gYxISeYSJnpicsJD5Ihpggl2 heo97XYQ+jI+QRSTUCYN3SYwjRGFxA4pXoIcZIGbmyxnWdvMpTWdTYwGbfEhEtpyAA0IAJLUVV9X jbQGXGKhi5UDXGQNwhUuE4cS2a7qIyb3cxD1QnVss7J4dYNaQgRnEO8qFOI5DBxrlBJtZKVIw3XF P7Iopb5If8fp6YrKKKlj+PUnu7pZvxOTicqqGhgHqhNBkATSvuRdCjQAKTeVmBsaGWPcOru6gKKx uVgZHsDlDk0CWhUJmwZMFfM8k+TL/eY1iqUEZpiFVsLXvDiTorjiHQTid36h2zETzoJh/lA03RxH xQEC64F/wfVkb1K8gLAhLbtgkXCRbA1G0/h3pFGlMA4AgIkqMKcm8yjtJhRJrqahWFpsNlhpsWgT KDtAwl/uAl6tOjrIKyHsUF5SUg/Vs6SYf1p3aWKkiuMRh2MhcdHMoEpp4f8lyJvku4XTqtOu0bMU 1QLhAChdmsdHjNin/vHGe4MlCn/QCgaiOwlzYgBGQQDzItGqcnwLIEtqRkQry+FmRSvhCVa2NDW2 NjdBGOjr62X1qlU6DhYMA/GX+f05kAScGEv60iSySim9ySjZ7jbby6hmUgSLi7AOuWt2T2NDI3qb e1Ec9d23fDA+PoGb7CEYmdbWqMahV1NTwpV1NpNonBBv3Zh6XppRiibt7kkWBo5b2rhxrokmN5h3 rWad3OSUC0GPggnmtAcC3ywFeTRAEmxJJCArFYBIVxiJENsdHRvFAEPtqD4NUsAgRS4SfjV5eMoS V+gKK2+Wuo9w0FAFGCZU0AUnBXJTyrEbeCa2VaWKeLQBcKoKI2KfdB2bk001CmRnFBkZdlAH5CZL GkrWK+VGeZecAXNjYHjkwm3nUwnx4NGDZroqPZkLw8DB0hElCHzWil+yxTWYpk2c2OE+i7JF7REK xGCjp+1wS4pTuM0QRg2q+hiw7MhjsWQOPCXV6Ucgmp1pS1+zyf1a/jxsJ31NyKtR6MU2NRIgtwY0 CJo8PbOA/YEoJKlG3CAKz4iTq6iG/FD+aUrfkGCZ96wDsb/N6GCRsKxZu2DwMGBY2SBRMDwRmma8 ilNp21cuIaAya9YWgFQhNgUeirf75ijtYY+382V7BFGbtGlvIlKbwaW/qbcIcn8ScABmnMl18g7x o9BlhMtl4drO4LIpgcck9w8Oku4xMQ2qS5XrLCwORAJ6mOPRf3LtTLtrJUgJmPsKzzzCcACJZn38 qhyE2r/5yY196xeuIyX6fePwl+CmFGJQ689wXqMxg6TDkbQaIAUNjU2GbC4NDA4auUS4GEYcKEVt rdJ1A0KicVEVMLaDfbFJqdgPpZ05+2ULX4jaYT3mHcNlZxGRB9tlubCUkLbIXvm5CN8sGhRPq+2D +D0AXEQB5sUGW8pG57KVWR7sDAQ32Ie8d1o2g3Gx8b30rvEfWHtQZ2qilRvXryGQ3drcsH7NKryK Ne3IvYaWpgYIchiGHAAhSRWkxJBLnjx5EpEC3xuiDy9gh+IDmHxXuIKfLaR8CdiLVAGUNYUfWDKe aWOJz0J4mFl2AwkqMA4V6TYWoA4ra6glYgvCwvocHB6ChsoHmF1IImX2Gf9I5p7pL/GU1VxYBY+M 5GDmvmkcDXKQEWVzafa5lrPBFiwk3lASmbVk4rUkn4WcdF58NzO2LUeL3mlqiIqVR9Vu7laE37y8 2EQcB0wVVwRCLRC6d4HICTAVFLuYmOCUCB1yIQAtmEvmlbA6VCV+Q6Ru45TAgOWEvjJ8TZg3YTkV Tr4jwijQU1oAD6x/cLirv9+i7JC6VSLB3Fu132JDKv6iNYHLICeVcYM/8fZrrjva2QFWqM5KWJQG UjCGphixfNWOR8vU1I+ZBjK9tSJtB9r5hSjpI8lBL4FvksFAbwWf0dUQo7HszKviu85fNVrDnOsP 22PqN80JrO7OnGxYmYQqecm5uHSsSxwSvohMR7eDxw3Tt35qpm9weHBo2JQtCcm5n739jrGxydH4 qOtHnVejZ+JCwkuJMJ7gBbgDdxX1zt7B84N7CA5BjJuNxE7jdlg9mncJOd2m3G9NsFF2yMoqKOTk CgXKDNONC10xw8tAPL2yQdP/EaCGvejezeRXtnhRWRlle6lOiibDGGaaYVkgDZk+1RASeUwjJY5I coGY8uwc5aAXIVDwKZtPELzFyJ0iZ+tDUIDFr+THKBaUQymQovddf0N+yyfG8942mn3NjoPlOw6W do5vfu5w1ZN7Sh7fX/6tZ+e+88vUN55NfuOZ5Hd/lfvPL+R/9/ncb/986e9/mf1PL+R994U8nOX7 ng5A5OC+TD7xo1DtbVmpVKr2lS9RaxHMyifXgPUEmIl8xEMEMICcBHkIeQHqRfoz1UnUySu1RDYx iwEEQkIQpWuCQSEWd0FkBJpkdDgMkYqDKtMJooK6BzFHeA9YiMSqJidi7DP4vxhL4NH4NUQp2bcs G2WIS8hqy3NyEjVmEuS5QSlTqgoJYwyZbHvKC9AB2XI5kUTyzTEblYBL1HiprrqS+hdkATY11ME9 sOBNHlnSHM4B2Im4jHAGyLuDcQkAEq2ugckHdqykzKlpblK4MMYS2KWwaRFm+S0zC/V/80jlVDCX hgmwCwpZsagQi/CwecUE0PivvWAbFHwqG6JqiFOjb2GTYHZR9pxNiO2mTQqqonjCPNYL+sObMIpk be3K0qCteGDpLezGj1vmlGDCPbGipFZUHcyaK1OUnY/daZRPJItJKwITdWbWDFK4hFOz83O1DfXE f4dGR5qoJkKOMn6r3GdBdADMGN4k1uINwiUE90D80+iZzYEbSUkJVjQGNqsE45xpqKmF+i/ms6IN yiOU62pixnjR0idcoVKJVUMAIRuf6urrJytS60k589p4TAPCmt/HgLJV646AwrjIh87uk+dv3rqu fc2RE8cUgcFiongy7UrGx6l5wWWIWS0TL8hCMUdPgLdMPCtaKdFMmMJCDUZkD1irtjek2EnX4Uvc rBh2Ns9ydVOEy2UrqUonDbKVoyK7g8/JwUHTeGq5DzkXA7Ofak1oWd7xKmHcL1A0pcL7hsZwma01 harvkN7z9re9C0Np36Gjvj89v1CSWmqOXZGjdpdk8uTDcyzHKmQ1O3mtppo4Ceh4kvWHL8blKIBv yLTm2hxSU0I6FVfPv5BTSr40urnqLIgJaPiXBUk8LGAXkIPc5xplFwh11HoECoVmCbLV3dePtsHb l+8cGy8uLaMqhYo1EAHDe1hYZEWhM/oHBgAggLwYfkLvRBURIpZ+G3StsxwNWVmuB9BAgBBNjTUf /9CtWzZsRunGY8M7f/XkTDwGzsW4c23a/NnZx091wRjElMKQIblNyW9k2ztEaLa0qhZZdraLpDCk xmu2B3Mh9EPOrFnIYhOoAxoGF9fPFYIjES9iKTIkrCnzLvU/MHdreE8tuDkYlXhG2BA2xuSGaaUz qQZVWW1EW1GGkmpWUUsAO2S+iQPAMssHlIfuA1MgNzY2In8cI4CAE3KNxUYWuRXPYHhQzY5uYdeL hTEjvEisL8tnAl/H2sQlNAxdQUjEKYsBCY6dNQsdanGe9LqxkWFVVo5WInGxZZALBLSRzlyGojeA xeAFcahmyZLyivrGJnQDLdrxYCy/i3VSwMpRLQ80ihLXCIvpsrgx1qFZFnIDRVxVsiZ0VwCkIoLU nFTpLiVFZjlC7CmlEOy4YIhIhJRhZAFl+9xU4QredMEFSGWNjtWjwOASmykrF74b12r8dUgs2hVC G43BL6sEUN/K5wkEgX6MsLCmnawGVJZsR5Y4qce4k9hgqhuqchdsPx0FboEqxqBFs8O6UCQrG6YH JiGQgWJVmAYqkyCapfkz1D4gZ2PGAgMFEBVVQwqkg4RCM1KxyZls8ueVy0Fay/wcEAz0O7VTsHRj LEeP4TKvRj8nDi7vWaX9BgCXxrAMmVpFGPNUBtmcU/aFTEXxmcxzZGkZ70kUgfGJ2Lve8vZjncf7 B/q55Zrq6km2mfH1jakur43glQtiwkQsG4x/xscz/JhUhh+TztMBxcAwoW1YrUWxoNGYg6XkAQLH 1CAgt2x0DJUFkIJ0tvMramwxKkX0wLB5nyHmTQ5GN6pmumrqqCoHC4hyZ/gdpNCQmDyZmCfqZF67 yb7c/J/veP7kkX0/efAHrPWDx44uAyPazeqZwB+kIR5QXa0kLQsa3i6V3Cmcik1hoBs+lyKMChou MKLWCcDjBrZo+JeIHnkF/VTOGh7GsnAKNMwHwBT40qg+ZAkesQitlkACLEWaBxYfmDqrAvOPGy8q LeseGJyZZxamMA8xcjkYv581hR0B0mS+RQGaFfsRqYCYUMxljp5CElgE1xCygkJtd1k8B+UvA5/B bGqof+vVV7//Xe/Fsua5b/+rO59/Bgh284YNVJXnFpg/SqL2wt3BnefntT/JKRI6TB1lGebpNuos VgucBA83uwMhBdZpZq9UpRMH5SHIp3EOPzIHQQB6yIjh8RG/wobySCurtKm5he/t2bvP6s0II+ce jRqgbSU7Lu0um1fuq0oaB9Gj7q/MjmLNaNw8QrqIWuhvQHhWVYg0IUP/2YzFRcLvZKTLImPxs2Xk XalAOtnWZWSn0VoIqn2MTCdxOelZpCQfnR/AR1bAIuIJGmBVafHiHPs3rzZaBdY8PRFHJpKTCvBi Rhx1J8u5bGrHMCY4sxXW4aOrqwuWj/a6UFGgLRHvPEVHNY7IFrGVBZKAtgYSkmZbVCMAijNEK8q5 D8pnsDg940WWU0L9VCO5lWUUQEWE4TWzORlWnGXZ25Q4hpKm/Sa8XTRpzJbUIg7U9PgkeAz5+Gw1 dSpghVlaqOOHXlLEUEfxavieO8Kedh7MugkgUy+Sysq1MwfBAwjl8OkE9KgfpejqDHlRUWlFOUrV PUkl1ghItnpBqHs8XIy7XKrboAzyxFzCqkeyKJrpVQwiYCvcmqo3Dg+rGIxFG8QXsY5fCB5pTsve RS6zx4ANQdOQiZgTxOdFjDR3TTQIq+bGTxtXIGBmmHRTaSneG58cg4Jz/qZtzz7/c2qMI/GJg1rU vhILkS3GQJECZIifMk+9La1Z9LoeBsFSG0U9kaRwyMxkky9eQ0usUKKuQNEqowE4yczgi7QrZEeL KSpwh17XChqSzihPAv2oKjuqWTCHQEQ0AdIPQVggcQIStIIP9qNB9Cw7mUUu0/zd//W/5EcK9ry6 g5JYHns1xAIXSQnLODrm3dBjXkwMbH2ce5tz2cTctUNUqFJPqhHGYgW0WYvsXuQaYpJ0QMQK0pk7 NN5MGeueGJpRYHOxIrk9jGMrnSIaDd9CMjJKyDtsBDBBUseYN+SjWWPaemZRWoBGaleceT4GiTby E1Y8usG4tFbb2LAk6TzLTQL0VKRt/Zo1N777Pddf+5bGBkqQZmFGf/eB75DEAGZNzotlOslcHotP 9AE6TE6Jvq1cJsApxkHMJLYoHo/MdtNm/IR68vjDoGR/SOF5hX1fcRa1DI6ynSUp5lMjuF8iZs3q VuaAsqRU5eXWSKNlDI+f6JQMJIXRbWpXqObB2VOf6eTEzoUDC2IzVYuQMlggi0bqJIOVITtgCEBL FNBhustyqRg0rXzfjd71gcEljqKy58lF0tKE29jiptkYMBf4jrmGRGayoIOyLdkAaH7YJATRIW3w DvIXrx3EWY65maIQXdDccKGwdsHimRSM/VFK1sDsVd8nBRh9M3I3oqZbEMo8LR86Vbrk/IA2iEXy DmtrohieEOUoh0joHCoeQRtMIpF+4MAi8bdedjEuGL+ENW4asgiyHLcO4c2KQmXTWhAfBt43rheF +ojXUkdLAXOqAywtqgYZfGbh8diuCps6WUHjpdRFAT0IvgB/N5tOe8WihiAUwiXFk7TB1o1JKOSi paxQB8sdLQnwjv+KQFQXeVsNAfjs8LDB+0h2vGfMYE6FLIHlwZBwh6g1VZpO4bmoDDguEotGVjeG BwQj281cC+cRwgiKpD2ZQx4GKgjRgD0h1rRAEJVpk6yx5WSYqdX708rxvHQ53ZKHUApKixayF6+6 aDv3dPzkCXi+8n+EJ2ZhVhhWKHODW1HEu6BAawhSCVEgq/oj4z6tzzUIhsza8nURpN1tmiIgV/EP WZHGy7Hjw7CWo/QBvYnDxJSxIKNThTAnkblaWEsYieJaQzYkSkfvi3A/ypVSLww0Yta+Y0ee/eXz f/bFL7S1r3vi6WcUC9M1ibbPhsG9wgXHoCAFRU1EYdbPAVmQmSdGCD8ppNg2HrcXoFjyy8QAtogN nWDQQ5P0LUOWseIJhiDpSL0+dryDaSsuKaMXDRwaIv4wgSQxMUwU/VcRWSwmrD/la+IaG89GdRpt 0AJTV6R9Ud68B6wwGjOZ1S0SRW+hc8MDgnFm5LgMdNb2Cy9+3/XvuO6Kq6BJcj7YXD977pnvPvRd 8kQhgQNY47dyUgTrcGx8aDQ2NEZvpVnlaTGMRpph2BlvdoEVjlZVVNdeHjT3CLY//IUp17Q0lIoT MMV/zJjQ7EoUWlQQLwoHlag9Cob5Qw6OjMRwa1jA6r6iFaUfshEwB1lPiQnTdqZqzVo0cp5sP48j m0DEaYvAEEAmQn9xTrtfoAlEwbVIQEkkxU8EKGMFgmmiUbG3ocJQ+gSBCJJSWR1lMvgNxA0/AegL lgyvglknR5jMXxxaJb+Q+FusUu3EPy1MofhJQ2Mjs3DkaAc9KFgN+MD8Vv/Q8KTNr+s4N6RkClud RKXlKV1HMV9OAnZDzByGF01+4DwAACBwx2OjielJ4jZVlVbfCAmgpGHcspnIqm2bFFtVft4kt4EN hdBEf0DURr7APVfiF/0Q+AKZbfzC4mJTTa3MZW6jqLCuFlyumsEF3FTdGoZfOgMIXXX9FBI1OneI nriOEr+ZRjzWFUzBZaHsmhiZM0spYn7IJiWx0cAzJxtNAZwEiUmRWQOYddNO5Ka+EO4SuaUoRvVz yWPrkWOJVaBsxjxiLOqwxflZi151hp9m8AlQofk9V8m1MmrFWFMR8jAof28pa4SpxGNKgMsZ58ON MjNjfdXKyTIs1X2aYD1DPGa1III3rd5w8OghHHP7OZbsLOwt1b3KFh6kpWzcY88oQiB6hN6kVcCy Xt6ivkHswei64SBRaOEMUZkV09CD8/vD1Jkeyt+y+j2GoxjzTHpL1cgRx6RDE9u1YEIODBvxadQJ KNiZTOeH3/3hL/yX/3rj+27s7u4/ePDVp3+54zdvvfX977rhiaeewRb3FltQd6AvsH9IYFVvZbXW Qm/g76hmhEXPNc7aiyp0LJNWtU9UhxxfCkK46sIxylT1g+6DP4tuQVowOpiHJ06eRN6RA14Zre48 eYpMfarWwhK34mMTMPLwsWGNWxfxWQXJjZQu31CKNiAGyta2EA1msl2Kck3Mt6KMAmk/qsDopRwQ PtJ+i4uXX3Txb95065u3nQd5i7E+2XXqXx579KdPP9l5stPcjlwQBvAlxqqsslKtTxLKw0MMIw3n F0kmVVVrldG0mVLOzKzAXF8rwdR4HDsUNibyMBkC89AwH4sH6EuOVLjE1Cwab5H1jAjDESFAREkF cCNmkqrsCuliG4lqEyxx/3agJB03TMviQNJyIDoDHSZ8gPxbJJTKiTBdCEfToQKmfS+bLDJc0qSh cTSV8g9uy2QxcSgnMggYU5aFstwUzZAJ444mvArCLvAbyq266sljff09w/3dw1REwYFQ+VTKfhj3 rouCg30DhAtoLISoZZzpWiV0UoaFIbBm+FqIJl9QtOKT0jKGhJLID+G/hER64A78x4l4bHRkCFSd 7UEjGNW6ErMS/qPgfkWfI7SRZH+qw4kaB6Nn8EYE8OFk0T9zfLy+upr6dtGyshra5pINn5tH9Z/K 0hISqsgSdaRcUQV1H51BDqqQAgxb5TyZOW6/Y2CYhbkMKPElIla9EzfMATR6ouQdSD4rEvMQGALz Ha6aPHCa+U1NahjMU1aU1tY3pq4YMMp7kvWM58NlY+1jGGOTDw4MMA3R6iibjPnEa2YQKbsA9OZ9 FiQ1rd6kfrdAYTtIyJBO8LzQ8Ia4k/0DjC2SjcqwWFjTPH5tG/M8zGzzZWe5KxRL5b80XVnXtmbj ug3d/d3YEcBjjAR5F5aVKYyGY6zSGlEXUqSVZWHiTgipMb01JIbypM0FfWiZjTLNAu/YLQUFFdQy Qo6o12gQic/3PRa6oArtBK1kMdiFJHLVXD3SCCUGjZndi7VF2EH1+h09tE3bUtd2///39b+571vU vLn3f3wZf+ChH/7wx48//hu33MqS3fnqy+pinAtpVswy/S0k+1VJ8HjNiizLT8AMVFqVqRwLwpgi 9P3Mj7AscGBx2CENYJizFBAsdHEFOOYKu/v6uELsHTJMeHHk6DFwDLYcaIESaaYS0GsQi3KQrbqP apQpCh9ACi4QbdU4BdULZDi/VhAqjhiBUcKM8uaMnsLMsnk+9sEPX3PZ5V4FA9j0J08/8ezzz43E xlDlXG1DQ9PQ4DADjR1EiUeIPgTa+AFy0RGF2HKwq01lG45lyp61hz7mJ3wtaSGZqegCzqBhm1MU hkJqkomShuaU+MJwdoQfpvkxU5FzTKvIEzU6FdLBtMHS5wq9D49iUCK52U8FqRraj8t4ZWAqakXZ aoENk0XwBECM3CVeMFnAO7psoxCaOvcKI6JhmKeMVCLjEIEBCD6HlWoJI4VoGCxVVIV8GavBY6HE RTwjAou05qEsBMA5/OzdLx3c/drRwf6x/r7RoYHYmjV1ooIpb6pgcHD4VHcvCqKsvIqOQSNj8bGh 8emh2OJkAjyFstIaDR/PCDm+Jer/JRuLJ9KQZFYqSec21FU31NUQIqcw6+jwMMIIIpEZv6Uyh22g vd4EcM//ATwfLu7YyxS3AAAAAElFTkSuQmCCUEsBAi0AFAAGAAgAAAAhALGCZ7YKAQAAEwIAABMA AAAAAAAAAAAAAAAAAAAAAFtDb250ZW50X1R5cGVzXS54bWxQSwECLQAUAAYACAAAACEAOP0h/9YA AACUAQAACwAAAAAAAAAAAAAAAAA7AQAAX3JlbHMvLnJlbHNQSwECLQAUAAYACAAAACEAXv0tweYI AADUHgAADgAAAAAAAAAAAAAAAAA6AgAAZHJzL2Uyb0RvYy54bWxQSwECLQAUAAYACAAAACEAqiYO vrwAAAAhAQAAGQAAAAAAAAAAAAAAAABMCwAAZHJzL19yZWxzL2Uyb0RvYy54bWwucmVsc1BLAQIt ABQABgAIAAAAIQC7NgTm3wAAAAcBAAAPAAAAAAAAAAAAAAAAAD8MAABkcnMvZG93bnJldi54bWxQ SwECLQAKAAAAAAAAACEABNE4aKhdAwCoXQMAFAAAAAAAAAAAAAAAAABLDQAAZHJzL21lZGlhL2lt YWdlMS5wbmdQSwUGAAAAAAYABgB8AQAAJWsDAAAA ">
                <v:shape id="Picture 9" o:spid="_x0000_s1027" type="#_x0000_t75" style="position:absolute;left:1134;top:3066;width:5675;height:5221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rvUB/wwAAANoAAAAPAAAAZHJzL2Rvd25yZXYueG1sRI9BawIx FITvhf6H8Aq91Ww9iGzNLougCEKptijeHpvn7trkZUlSXf+9EYQeh5n5hpmVgzXiTD50jhW8jzIQ xLXTHTcKfr4Xb1MQISJrNI5JwZUClMXz0wxz7S68ofM2NiJBOOSooI2xz6UMdUsWw8j1xMk7Om8x JukbqT1eEtwaOc6yibTYcVposad5S/Xv9s8qOPmq2c2Hz6r6MgdnzH636NZLpV5fhuoDRKQh/ocf 7ZVWMIH7lXQDZHEDAAD//wMAUEsBAi0AFAAGAAgAAAAhANvh9svuAAAAhQEAABMAAAAAAAAAAAAA AAAAAAAAAFtDb250ZW50X1R5cGVzXS54bWxQSwECLQAUAAYACAAAACEAWvQsW78AAAAVAQAACwAA AAAAAAAAAAAAAAAfAQAAX3JlbHMvLnJlbHNQSwECLQAUAAYACAAAACEAq71Af8MAAADaAAAADwAA AAAAAAAAAAAAAAAHAgAAZHJzL2Rvd25yZXYueG1sUEsFBgAAAAADAAMAtwAAAPcCAAAAAA== ">
                  <v:imagedata r:id="rId13" o:title=""/>
                </v:shape>
                <v:shape id="Freeform 50" o:spid="_x0000_s1028" style="position:absolute;left:5675;top:5786;width:150;height:621;visibility:visible;mso-wrap-style:square;v-text-anchor:middle" coordsize="215660,629728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RVZaywgAAANoAAAAPAAAAZHJzL2Rvd25yZXYueG1sRI9bawIx FITfC/6HcATfalbFC6tRRCm2b+uq74fN2QtuTpYk1fXfN4VCH4eZ+YbZ7HrTigc531hWMBknIIgL qxuuFFwvH+8rED4ga2wtk4IXedhtB28bTLV98pkeeahEhLBPUUEdQpdK6YuaDPqx7YijV1pnMETp KqkdPiPctHKaJAtpsOG4UGNHh5qKe/5tFJzL/S0rJ1nlilOYH2aLr+yYz5UaDfv9GkSgPvyH/9qf WsESfq/EGyC3PwAAAP//AwBQSwECLQAUAAYACAAAACEA2+H2y+4AAACFAQAAEwAAAAAAAAAAAAAA AAAAAAAAW0NvbnRlbnRfVHlwZXNdLnhtbFBLAQItABQABgAIAAAAIQBa9CxbvwAAABUBAAALAAAA AAAAAAAAAAAAAB8BAABfcmVscy8ucmVsc1BLAQItABQABgAIAAAAIQCRVZaywgAAANoAAAAPAAAA AAAAAAAAAAAAAAcCAABkcnMvZG93bnJldi54bWxQSwUGAAAAAAMAAwC3AAAA9gIAAAAA " path="m215660,c201283,5751,185129,8253,172528,17253,154585,30069,142068,82754,138022,94891v-2,5,-17250,51754,-17253,51758c115018,155275,107728,163054,103517,172528v-7386,16619,-11502,34506,-17253,51759l77637,250166v-2875,8626,-3582,18313,-8626,25879l51758,301924v-2875,25879,-4101,51996,-8626,77638c39011,402913,31630,425570,25879,448574,13693,497317,19580,471436,8626,526211v2875,17253,10078,34328,8626,51759c15742,596093,,629728,,629728e" filled="f" strokecolor="red" strokeweight="2pt">
                  <v:stroke dashstyle="dash" joinstyle="miter"/>
                  <v:path arrowok="t" o:connecttype="custom" o:connectlocs="66,0;53,11;42,59;37,91;32,107;26,139;24,155;21,171;16,186;13,234;8,277;3,325;5,357;0,389" o:connectangles="0,0,0,0,0,0,0,0,0,0,0,0,0,0"/>
                </v:shape>
                <v:shape id="Flowchart: Connector 53" o:spid="_x0000_s1029" type="#_x0000_t120" style="position:absolute;left:2201;top:5415;width:211;height:237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vTGHIvwAAANoAAAAPAAAAZHJzL2Rvd25yZXYueG1sRE9Ni8Iw EL0L+x/CLOxNU/ewaNcoKghd0IOtl96GZrYpNpPSxFr/vTkIHh/ve7UZbSsG6n3jWMF8loAgrpxu uFZwKQ7TBQgfkDW2jknBgzxs1h+TFaba3flMQx5qEUPYp6jAhNClUvrKkEU/cx1x5P5dbzFE2NdS 93iP4baV30nyIy02HBsMdrQ3VF3zm1VwOmpT7vLlsP9bjNmhoNJkt1Kpr89x+wsi0Bje4pc70wri 1ngl3gC5fgIAAP//AwBQSwECLQAUAAYACAAAACEA2+H2y+4AAACFAQAAEwAAAAAAAAAAAAAAAAAA AAAAW0NvbnRlbnRfVHlwZXNdLnhtbFBLAQItABQABgAIAAAAIQBa9CxbvwAAABUBAAALAAAAAAAA AAAAAAAAAB8BAABfcmVscy8ucmVsc1BLAQItABQABgAIAAAAIQDvTGHIvwAAANoAAAAPAAAAAAAA AAAAAAAAAAcCAABkcnMvZG93bnJldi54bWxQSwUGAAAAAAMAAwC3AAAA8wIAAAAA " filled="f" strokecolor="red" strokeweight="1.5pt">
                  <v:stroke joinstyle="miter"/>
                </v:shape>
              </v:group>
            </w:pict>
          </mc:Fallback>
        </mc:AlternateContent>
      </w:r>
      <w:r w:rsidR="0063259D">
        <w:rPr>
          <w:sz w:val="24"/>
          <w:szCs w:val="24"/>
        </w:rPr>
        <w:t>Ignalinos ir Linkmenų seniūnijos</w:t>
      </w:r>
    </w:p>
    <w:p w14:paraId="062FDFF6" w14:textId="77777777" w:rsidR="00596E50" w:rsidRDefault="00596E50" w:rsidP="00016772">
      <w:pPr>
        <w:jc w:val="center"/>
        <w:rPr>
          <w:sz w:val="24"/>
          <w:szCs w:val="24"/>
        </w:rPr>
      </w:pPr>
    </w:p>
    <w:p w14:paraId="75AF9710" w14:textId="77777777" w:rsidR="00596E50" w:rsidRDefault="00596E50" w:rsidP="00016772">
      <w:pPr>
        <w:jc w:val="center"/>
        <w:rPr>
          <w:sz w:val="24"/>
          <w:szCs w:val="24"/>
        </w:rPr>
      </w:pPr>
    </w:p>
    <w:p w14:paraId="6C433194" w14:textId="77777777" w:rsidR="0063259D" w:rsidRDefault="0063259D" w:rsidP="00016772">
      <w:pPr>
        <w:jc w:val="center"/>
        <w:rPr>
          <w:sz w:val="24"/>
          <w:szCs w:val="24"/>
        </w:rPr>
      </w:pPr>
    </w:p>
    <w:p w14:paraId="68D1E2D7" w14:textId="77777777" w:rsidR="0063259D" w:rsidRDefault="0063259D" w:rsidP="00016772">
      <w:pPr>
        <w:jc w:val="center"/>
        <w:rPr>
          <w:sz w:val="24"/>
          <w:szCs w:val="24"/>
        </w:rPr>
      </w:pPr>
    </w:p>
    <w:p w14:paraId="56F8377B" w14:textId="77777777" w:rsidR="0063259D" w:rsidRDefault="0063259D" w:rsidP="00016772">
      <w:pPr>
        <w:jc w:val="center"/>
        <w:rPr>
          <w:sz w:val="24"/>
          <w:szCs w:val="24"/>
        </w:rPr>
      </w:pPr>
    </w:p>
    <w:p w14:paraId="0B7560AC" w14:textId="77777777" w:rsidR="0063259D" w:rsidRDefault="0063259D" w:rsidP="00016772">
      <w:pPr>
        <w:jc w:val="center"/>
        <w:rPr>
          <w:sz w:val="24"/>
          <w:szCs w:val="24"/>
        </w:rPr>
      </w:pPr>
    </w:p>
    <w:p w14:paraId="310A6B0C" w14:textId="77777777" w:rsidR="0063259D" w:rsidRDefault="0063259D" w:rsidP="00016772">
      <w:pPr>
        <w:jc w:val="center"/>
        <w:rPr>
          <w:sz w:val="24"/>
          <w:szCs w:val="24"/>
        </w:rPr>
      </w:pPr>
    </w:p>
    <w:p w14:paraId="77B9668D" w14:textId="77777777" w:rsidR="0063259D" w:rsidRDefault="0063259D" w:rsidP="00016772">
      <w:pPr>
        <w:jc w:val="center"/>
        <w:rPr>
          <w:sz w:val="24"/>
          <w:szCs w:val="24"/>
        </w:rPr>
      </w:pPr>
    </w:p>
    <w:p w14:paraId="1EA01C19" w14:textId="77777777" w:rsidR="0063259D" w:rsidRDefault="0063259D" w:rsidP="00016772">
      <w:pPr>
        <w:jc w:val="center"/>
        <w:rPr>
          <w:sz w:val="24"/>
          <w:szCs w:val="24"/>
        </w:rPr>
      </w:pPr>
    </w:p>
    <w:p w14:paraId="7F629BB5" w14:textId="77777777" w:rsidR="0063259D" w:rsidRDefault="0063259D" w:rsidP="00016772">
      <w:pPr>
        <w:jc w:val="center"/>
        <w:rPr>
          <w:sz w:val="24"/>
          <w:szCs w:val="24"/>
        </w:rPr>
      </w:pPr>
    </w:p>
    <w:p w14:paraId="04FC6A8A" w14:textId="77777777" w:rsidR="0063259D" w:rsidRDefault="0063259D" w:rsidP="00016772">
      <w:pPr>
        <w:jc w:val="center"/>
        <w:rPr>
          <w:sz w:val="24"/>
          <w:szCs w:val="24"/>
        </w:rPr>
      </w:pPr>
    </w:p>
    <w:p w14:paraId="628FE64E" w14:textId="77777777" w:rsidR="0063259D" w:rsidRDefault="0063259D" w:rsidP="00016772">
      <w:pPr>
        <w:jc w:val="center"/>
        <w:rPr>
          <w:sz w:val="24"/>
          <w:szCs w:val="24"/>
        </w:rPr>
      </w:pPr>
    </w:p>
    <w:p w14:paraId="458324B0" w14:textId="77777777" w:rsidR="0063259D" w:rsidRDefault="0063259D" w:rsidP="00016772">
      <w:pPr>
        <w:jc w:val="center"/>
        <w:rPr>
          <w:sz w:val="24"/>
          <w:szCs w:val="24"/>
        </w:rPr>
      </w:pPr>
    </w:p>
    <w:p w14:paraId="5323526C" w14:textId="77777777" w:rsidR="0063259D" w:rsidRDefault="0063259D" w:rsidP="00016772">
      <w:pPr>
        <w:jc w:val="center"/>
        <w:rPr>
          <w:sz w:val="24"/>
          <w:szCs w:val="24"/>
        </w:rPr>
      </w:pPr>
    </w:p>
    <w:p w14:paraId="0D1DD4F3" w14:textId="77777777" w:rsidR="0063259D" w:rsidRDefault="0063259D" w:rsidP="00016772">
      <w:pPr>
        <w:jc w:val="center"/>
        <w:rPr>
          <w:sz w:val="24"/>
          <w:szCs w:val="24"/>
        </w:rPr>
      </w:pPr>
    </w:p>
    <w:p w14:paraId="4C7F2E57" w14:textId="77777777" w:rsidR="0063259D" w:rsidRDefault="0063259D" w:rsidP="00016772">
      <w:pPr>
        <w:jc w:val="center"/>
        <w:rPr>
          <w:sz w:val="24"/>
          <w:szCs w:val="24"/>
        </w:rPr>
      </w:pPr>
    </w:p>
    <w:p w14:paraId="4621A50F" w14:textId="77777777" w:rsidR="0063259D" w:rsidRDefault="0063259D" w:rsidP="00016772">
      <w:pPr>
        <w:jc w:val="center"/>
        <w:rPr>
          <w:sz w:val="24"/>
          <w:szCs w:val="24"/>
        </w:rPr>
      </w:pPr>
    </w:p>
    <w:p w14:paraId="13C6080B" w14:textId="77777777" w:rsidR="0063259D" w:rsidRDefault="0063259D" w:rsidP="00016772">
      <w:pPr>
        <w:jc w:val="center"/>
        <w:rPr>
          <w:sz w:val="24"/>
          <w:szCs w:val="24"/>
        </w:rPr>
      </w:pPr>
    </w:p>
    <w:p w14:paraId="2F2F4E70" w14:textId="77777777" w:rsidR="0063259D" w:rsidRDefault="0063259D" w:rsidP="00016772">
      <w:pPr>
        <w:jc w:val="center"/>
        <w:rPr>
          <w:sz w:val="24"/>
          <w:szCs w:val="24"/>
        </w:rPr>
      </w:pPr>
    </w:p>
    <w:p w14:paraId="44E0DA41" w14:textId="77777777" w:rsidR="0063259D" w:rsidRDefault="0063259D" w:rsidP="00016772">
      <w:pPr>
        <w:jc w:val="center"/>
        <w:rPr>
          <w:sz w:val="24"/>
          <w:szCs w:val="24"/>
        </w:rPr>
      </w:pPr>
    </w:p>
    <w:p w14:paraId="0121D8F7" w14:textId="77777777" w:rsidR="0063259D" w:rsidRDefault="0063259D" w:rsidP="00016772">
      <w:pPr>
        <w:jc w:val="center"/>
        <w:rPr>
          <w:sz w:val="24"/>
          <w:szCs w:val="24"/>
        </w:rPr>
      </w:pPr>
    </w:p>
    <w:p w14:paraId="0A8D3E0C" w14:textId="77777777" w:rsidR="0063259D" w:rsidRDefault="00840818" w:rsidP="0001677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CB221B3" wp14:editId="48C39569">
                <wp:simplePos x="0" y="0"/>
                <wp:positionH relativeFrom="column">
                  <wp:align>center</wp:align>
                </wp:positionH>
                <wp:positionV relativeFrom="paragraph">
                  <wp:posOffset>175260</wp:posOffset>
                </wp:positionV>
                <wp:extent cx="3248025" cy="3133725"/>
                <wp:effectExtent l="0" t="0" r="0" b="0"/>
                <wp:wrapNone/>
                <wp:docPr id="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025" cy="3133725"/>
                          <a:chOff x="1134" y="9137"/>
                          <a:chExt cx="5115" cy="4935"/>
                        </a:xfrm>
                      </wpg:grpSpPr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9137"/>
                            <a:ext cx="5115" cy="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54"/>
                        <wps:cNvSpPr>
                          <a:spLocks/>
                        </wps:cNvSpPr>
                        <wps:spPr bwMode="auto">
                          <a:xfrm flipV="1">
                            <a:off x="4838" y="12825"/>
                            <a:ext cx="473" cy="72"/>
                          </a:xfrm>
                          <a:custGeom>
                            <a:avLst/>
                            <a:gdLst>
                              <a:gd name="T0" fmla="*/ 300506 w 215660"/>
                              <a:gd name="T1" fmla="*/ 0 h 629728"/>
                              <a:gd name="T2" fmla="*/ 240405 w 215660"/>
                              <a:gd name="T3" fmla="*/ 1253 h 629728"/>
                              <a:gd name="T4" fmla="*/ 192323 w 215660"/>
                              <a:gd name="T5" fmla="*/ 6889 h 629728"/>
                              <a:gd name="T6" fmla="*/ 168283 w 215660"/>
                              <a:gd name="T7" fmla="*/ 10647 h 629728"/>
                              <a:gd name="T8" fmla="*/ 144243 w 215660"/>
                              <a:gd name="T9" fmla="*/ 12526 h 629728"/>
                              <a:gd name="T10" fmla="*/ 120202 w 215660"/>
                              <a:gd name="T11" fmla="*/ 16284 h 629728"/>
                              <a:gd name="T12" fmla="*/ 108181 w 215660"/>
                              <a:gd name="T13" fmla="*/ 18162 h 629728"/>
                              <a:gd name="T14" fmla="*/ 96162 w 215660"/>
                              <a:gd name="T15" fmla="*/ 20041 h 629728"/>
                              <a:gd name="T16" fmla="*/ 72121 w 215660"/>
                              <a:gd name="T17" fmla="*/ 21920 h 629728"/>
                              <a:gd name="T18" fmla="*/ 60101 w 215660"/>
                              <a:gd name="T19" fmla="*/ 27557 h 629728"/>
                              <a:gd name="T20" fmla="*/ 36060 w 215660"/>
                              <a:gd name="T21" fmla="*/ 32567 h 629728"/>
                              <a:gd name="T22" fmla="*/ 12020 w 215660"/>
                              <a:gd name="T23" fmla="*/ 38204 h 629728"/>
                              <a:gd name="T24" fmla="*/ 24039 w 215660"/>
                              <a:gd name="T25" fmla="*/ 41961 h 629728"/>
                              <a:gd name="T26" fmla="*/ 0 w 215660"/>
                              <a:gd name="T27" fmla="*/ 45719 h 62972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15660" h="629728">
                                <a:moveTo>
                                  <a:pt x="215660" y="0"/>
                                </a:moveTo>
                                <a:cubicBezTo>
                                  <a:pt x="201283" y="5751"/>
                                  <a:pt x="185129" y="8253"/>
                                  <a:pt x="172528" y="17253"/>
                                </a:cubicBezTo>
                                <a:cubicBezTo>
                                  <a:pt x="154585" y="30069"/>
                                  <a:pt x="142068" y="82754"/>
                                  <a:pt x="138022" y="94891"/>
                                </a:cubicBezTo>
                                <a:cubicBezTo>
                                  <a:pt x="138020" y="94896"/>
                                  <a:pt x="120772" y="146645"/>
                                  <a:pt x="120769" y="146649"/>
                                </a:cubicBezTo>
                                <a:cubicBezTo>
                                  <a:pt x="115018" y="155275"/>
                                  <a:pt x="107728" y="163054"/>
                                  <a:pt x="103517" y="172528"/>
                                </a:cubicBezTo>
                                <a:cubicBezTo>
                                  <a:pt x="96131" y="189147"/>
                                  <a:pt x="92015" y="207034"/>
                                  <a:pt x="86264" y="224287"/>
                                </a:cubicBezTo>
                                <a:lnTo>
                                  <a:pt x="77637" y="250166"/>
                                </a:lnTo>
                                <a:cubicBezTo>
                                  <a:pt x="74762" y="258792"/>
                                  <a:pt x="74055" y="268479"/>
                                  <a:pt x="69011" y="276045"/>
                                </a:cubicBezTo>
                                <a:lnTo>
                                  <a:pt x="51758" y="301924"/>
                                </a:lnTo>
                                <a:cubicBezTo>
                                  <a:pt x="48883" y="327803"/>
                                  <a:pt x="47657" y="353920"/>
                                  <a:pt x="43132" y="379562"/>
                                </a:cubicBezTo>
                                <a:cubicBezTo>
                                  <a:pt x="39011" y="402913"/>
                                  <a:pt x="31630" y="425570"/>
                                  <a:pt x="25879" y="448574"/>
                                </a:cubicBezTo>
                                <a:cubicBezTo>
                                  <a:pt x="13693" y="497317"/>
                                  <a:pt x="19580" y="471436"/>
                                  <a:pt x="8626" y="526211"/>
                                </a:cubicBezTo>
                                <a:cubicBezTo>
                                  <a:pt x="11501" y="543464"/>
                                  <a:pt x="18704" y="560539"/>
                                  <a:pt x="17252" y="577970"/>
                                </a:cubicBezTo>
                                <a:cubicBezTo>
                                  <a:pt x="15742" y="596093"/>
                                  <a:pt x="0" y="629728"/>
                                  <a:pt x="0" y="629728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Flowchart: Connector 58"/>
                        <wps:cNvSpPr>
                          <a:spLocks noChangeArrowheads="1"/>
                        </wps:cNvSpPr>
                        <wps:spPr bwMode="auto">
                          <a:xfrm>
                            <a:off x="2091" y="9154"/>
                            <a:ext cx="211" cy="237"/>
                          </a:xfrm>
                          <a:prstGeom prst="flowChartConnector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20D86" id="Group 391" o:spid="_x0000_s1026" style="position:absolute;margin-left:0;margin-top:13.8pt;width:255.75pt;height:246.75pt;z-index:251658240;mso-position-horizontal:center" coordorigin="1134,9137" coordsize="5115,493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60TwTAwkAANweAAAOAAAAZHJzL2Uyb0RvYy54bWzsWW1v47gR/l6g/0HQ xwJekxT1ZmxyyNrJ4oBtb3GX9rssy7ZwsqRKcpy9Q/97nyEpmXIiJ70rCrRoFptI4nDenhnOaPTx u+dD4TxlTZtX5Y3LPzDXycq02uTl7sb96+PDLHKdtkvKTVJUZXbjfsta97vbP/7h46leZKLaV8Um axwwKdvFqb5x911XL+bzNt1nh6T9UNVZicVt1RySDrfNbr5pkhO4H4q5YCyYn6pmUzdVmrUtnq70 onur+G+3Wdr9sN22WecUNy5069TvRv1e0+/57cdksWuSep+nRo3kN2hxSPISQgdWq6RLnGOTv2B1 yNOmaqtt9yGtDvNqu83TTNkAazi7sOZzUx1rZctucdrVg5vg2gs//Wa26V+evjZOvgF2rlMmB0Ck pDpezMk5p3q3AM3npv6p/tpoC3H5pUp/brE8v1yn+50mdtanP1cbMEyOXaWc87xtDsQCZjvPCoNv AwbZc+ekeOgJGTHhu06KNY97XogbhVK6B5S0j3NPug6WY+6F/dq92e9zbjbL2FM758lCC1bKGuVu P9Z5usB/41RcvXDq28GHXd2xyVzD5PAuHoek+flYz4B/nXT5Oi/y7puKZfiIlCqfvuYp+ZpuzviI Hh+sklCHq+jtifSWhExS4Dhltdwn5S67a2tkgca3f9Q01WmfJZuWHhOMYy7qdqTGusjrh7woCD26 NgYjkS4C8RWf6SBfVenxkJWdztomK2B7Vbb7vG5dp1lkh3WGIGy+33AVKgiHL21H4igwVCb9KqI7 xmLxabb02XImWXg/u4tlOAvZfSiZjPiSL/9Bu7lcHNsMbkiKVZ0bXfH0hbavpo05YHRCqsR2nhJ1 fJCnlEL9X6UiHpFLSNe2SX+Es1W4tl2TdemeHm/hOfMcxMOCcvPZs4RBiyR7M29eif8+e65EP0Kj abvPWXVw6AK+hqbK18kT7NC29SSkdVkR4sqWohw9gBH6yWsoxSy+j+4jOZMiuAdKq9Xs7mEpZ8ED D/2Vt1ouV7xHaZ9vNllJYn4/SMr/VZFv+jhtm916WTQavAf1o2IdCJzJ5hQsZzV6YInZOfBiLiT7 JOLZQxCFM/kg/VkcsmjGePwpDpiM5ephbNKXvMx+v0nOCWecj/Pvum1M/by0LVkc8g7VtcgPN240 ECULSv37cqOg7ZK80NeWK0j9syt0zOtY74MUq3SJ/1QjULvb/kzA3fvyjCr3a1Xvp31SZzCZ2J6P P68//h6aLKN+wPElmWyo+urU2qVJ7dcrRDadXM4WCfw3OgzJ06Y8ychD84Iyw0XU16A+z2QIfahC hcL4va9t6VEnGTHqEwttwcacZruNqbKP6Ea2hwLNxp/mjseYzwLn5AjuB0HflQykKM0DKXP2TiDi UEQkmDj3DFEgBirEq2T+JEMoP5By4XuTPFFnz4Sx8IQ3yRNVdyANoiie5BlYhDyIRDTNM7RJWSDD SaZAapDOpRRymmlskwpfBJNMUWEtroLh36T53AaJByKS02xtpDiLeMSn2Y6gisB4mq0NVhwQ6WRA 2WChjZZ8mqsNVyi4uKKrDZfgsZiOVW7jFaDzvcLVxkuEvj8dBMLGywtYwCY9IGy4POEHV7iO4KIo mOZqo+VFgk0HgbDRQrp68TRXGy3JAe0kWsJG64qeNlLSD/l0tuKcOecAcwIqI07g+17w4vyxgbpK 6dk4Xae0YbpOaaN0ndIG6TqljdF1Shui65RjhK74E+827/Q81anh9Lsu/d0YyXdjJK9ihOZhKH7J XjeaySJ9Lk1BxJWD15Qb9xGRRgWtrlp6yaP6iPr6qN9P1A5atcjjETngJ3LPlGPQjckRczZ3IEvk /QviS3LdCvTKADQiV2+bsOgluRhxBx5EHk8q443Iqc4QPWoIavqr/OV4g7GWT5urm8Zef27sxbvx lIRgLMFYzKdNDscbjM182ugxvnRYk9E4iadUukDYGC0mjUbM2hjTEaskTBqN0B1tMEaLkdEaDxOu 9NJ0OUtqXAezpDWZgfBNOory/pJaeNPUOfsb13RutHqonrLHStF1FPA9FTRWDSDEnknS4zpPP2W/ jDYwNKY4y7DBD33lRYhXvHjkc4FUxxJaV+WvYQnzFDrTscRxOfhyJOA1cdyXfoRjDhvRrgYK5oGp FCzQTCOUaNWYD2se5jkaulhGeqpELn1bIG3UQUIbTb0xBgoWovVWVsggkArhQSIWod+wOETk2yK5 z6g1Ief4PiwxmGqnkkizGHjswkrm+cgVtVN72AT1mzJRzj2coCQS3pFmoKXNRAtF0yyswSSGqZcO MaVOFIhAB7gQUkRDyI4EFqUdMWEYUFEhdrAzUB4FFD3RGBKtQSjDQPtZ+FEYq7ed3s8YuvhGuyCS 4SgigphRR0yiQrwhDxl4RTv4z9fu9fBijeTVHrymnYwikwGeCCM2CnQo7mtjPd+DI23fSQwWtVVe GPsw8L1geYNZkgmMH22mHkdUKJOlQJc6Eqicp9dk5Ie9bWOPj+9MoHtBrHNcxqGHCLMigMd+ZASG XPYNmd5H0aHk4f1GnOvKyP2vyqMM0BulJxFgtrwoZDri/IDBp6M1Cnq9LwwxHKG192U5vGE2YpQC Wy2B2jj7bVcbd/n8QhBu6RRWCgzHsaI5v5qPhlvqkPYlA980wUeILYaTuDzUmEi25c51kmKHrxtp 16hyYY2PaOQ3mjJRe2xsH5HRYG2VtHs9jdrgShv6L05o/vfnbsCpnypiXq+HNnrKs6423zAdbSrM LoEUPjrhYl81v7jOCR9wANXfjwkN44vvS4ygcJZSD9upG7zjUClp7JW1vZKUKVhpjNGP0s2ywz02 Hesm3+0hSzcLZXWH7xnbXE1MSUOtF6KNbjAH+w8NxJCJ+nvNQ1Gd0n3SdAtnWZUlGpSqcXCSIpFI I4zQLoZj508DL74DjDbQzfTMjDoXMykTDGWdzvoYTYKO635QRmePGpQJ/akG8PaTsn7WbMbRW5iB LxZNNxihkq2foVFSm/k1SX6RvzzGCO3fkan/z0g1kFenJ1Ds/6qe9r82I9WnP3xCVdaYz730jda+ x7X9Ufr2nwAAAP//AwBQSwMEFAAGAAgAAAAhAKomDr68AAAAIQEAABkAAABkcnMvX3JlbHMvZTJv RG9jLnhtbC5yZWxzhI9BasMwEEX3hdxBzD6WnUUoxbI3oeBtSA4wSGNZxBoJSS317SPIJoFAl/M/ /z2mH//8Kn4pZRdYQde0IIh1MI6tguvle/8JIhdkg2tgUrBRhnHYffRnWrHUUV5czKJSOCtYSolf Uma9kMfchEhcmzkkj6WeycqI+oaW5KFtjzI9M2B4YYrJKEiT6UBctljN/7PDPDtNp6B/PHF5o5DO V3cFYrJUFHgyDh9h10S2IIdevjw23AEAAP//AwBQSwMEFAAGAAgAAAAhAH2XfTTeAAAABwEAAA8A AABkcnMvZG93bnJldi54bWxMj0FLw0AQhe+C/2EZwZvdbCRVYjalFPVUBFtBvE2z0yQ0uxuy2yT9 944ne5vHe7z3TbGabSdGGkLrnQa1SECQq7xpXa3ha//28AwiRHQGO+9Iw4UCrMrbmwJz4yf3SeMu 1oJLXMhRQxNjn0sZqoYshoXvybF39IPFyHKopRlw4nLbyTRJltJi63ihwZ42DVWn3dlqeJ9wWj+q 13F7Om4uP/vs43urSOv7u3n9AiLSHP/D8IfP6FAy08GfnQmi08CPRA3p0xIEu5lSGYgDH6lSIMtC XvOXvwAAAP//AwBQSwMECgAAAAAAAAAhABQZJ+WV0wIAldMCABQAAABkcnMvbWVkaWEvaW1hZ2Ux LnBuZ4lQTkcNChoKAAAADUlIRFIAAAFVAAABQQgCAAAASCmr9AAAAAFzUkdCAK7OHOkAAP/KSURB VHhehP15lK1tWt6H7aF21a55rjrz+abu/rr7a5qxGwNCliKJtmL/ITPakowQYNmKsxIZKfkjixCk 5dhZNjHyWl52FmCtgGJoNx2WHCmAIbaGVgNqwCCa7qanMw81V+0ad+2qXfn9rnvXoYOcpPr0+epU 7f3u932ee7zu676f5vjqG+enp43Lq0Z7rNFsNfi6GjaGl40mP2hfXV0OhxedTntiauL1t99ojrWO j4/39/fb7fbS0lKn0zk7Ozs/P+cbvnjr5eXlxcXF1dVVs9kcDE/m5ub4yf7e/szk5L3Z1b/0g9+/ vbn5X/2d/2p6ffGw15ucnOS3U1NTvOXm7butiYnj0/7eAV+9wbkX4eInJyfz8/O8crLbffHixaDf X1leHg65w+FEZ4w74b2TM9OtztjZeb/RbE5PT3M/g8GA+xgf60xNdCfGOnwKP+xOTffPz7kstzq8 vOJV7fZYt9vlI46OTyYmJga8jjtvNY+OjsYnxsfGxi6v+BErMOTR2q1Wq9lst5pcnF+xVH7K4IKl 4L0T4+PNq2ZjeMU/uT6v5Y2+4PKSpRgfH+cGer0e3/O8XPCg1xtcDGZmZ3klt8QF+Aiehbefnp7y Q97CD/lVXYTPm+l2B/3zfv+cf7bG2s1mi0c4O+1zwRZb1R67ajSHw6tGo8n37XZrambqjF+fnfEQ Y2Ptzhj33mRD23zgcDA7N3nv7q0b68udsdZg0OeNuerE3m5va2N7dWlleWnh+Oig3Rq+3Hz+gQ++ 8/uf/cxVs92dnnuxsdtsdre297qTLPWAe1ZihkN23lVSZobNZsQoXzyyazLWag0H/vCqeXHVGFzy Z3jh0voCnoibY0PHWlfdztiN9dX7t9a7rcvW1SWPhjAdn54dHh8Pm62JyenFleWz/qDTndw/PNzc 3tne3d3Y2Gy3xppX7cnxLlvTuGIXWuwCdzEYnLOhbNvs7Czf9I56Z/3+kOfv92cmxo97vT/+rd9y 2T9dWZzvtK7u3rr52d//zPTUNOJ3ctrnQ1ns8e7U8sr68vLS5ounMzPTWzt7v/vPP725sze3uMRq nJ6ds9+IEA88Md65HJyfnZ5MT02urKxcNoetdvvo5Azp4pEvLtGrq+7k5M7OzsL87NTkBP9fnJ+9 uhz0DvYHg5N2++r2rRtIO5LMmnDDiMHp8QmrMtZqj7fHkOTxVruFlrKPXGqqe3x60my1+XPEHbAo w+FJv48MDxvNqxYK3ObBEQjWGY2eYBmuhojm1Pg4izzearUR19nbN4ftq8vGRePqvNEaItjD/inS 31WgG83LZqeJZo83LxrtYXN1YbnTGh8OhvNzi+MT3cOTs7PBgF25YEWROz4SgUXirxrc8WW7c3h0 dnp2MT27cL558O/8e//e+fnFf/rj/9nsrVuNxtjc3PLU1Ozg/HJ7e69x1R7vTJ4PGts7+7vbe/3T /hUPcXnF7U9PTl8OLicnJg97R6cnp9w5e9LvD1hHBKLZHmuNjSmEl0P2e6wzhjiiNkjVRGe8025f DM4xaePjHW5tms/otDutxkS7Oc0CsD2N4ex0d2ZyfGqi3bgctIYXWYk+knp+djIYDq4aQ+SSJedS XL3dQrgbJ8cnkXBkbBwxa1whpc2LwfD84rI/uDg7H5z2UVLEG33h7tqTU132iz/j7OEYSt4fDM74 58zsHFfjiw1u8M1wyE6ybtPdSbeZzz4fXF1ctrHM/rZxMUCssUrjKDj2udHA6PGskxcXQxR+jNtD 0ZoYKf80kYD+oH3VnGjzizbbP7w4R9T4bnFx7uS4NzM1hSVFzhpXzbH2eONyODjuTY7zzsHa+uL5 8HRiZqLfuLzgIadnb9x7bXu/1x4fx8RdDs52tp6iswgZj4xkKZO87ZI1uOS+EApEptUZPx8ONbd8 +tjYhf5kon/R7B33sbos2sTY+NryKmYB29zttM9Oetia6anxhaXZW3fWW+PN8Zku0no53hp2moMm lxpyo+2J8SbqMNa+xIRfXfED1aPNglz0+0dTMxNTM93Lq4veEU5kvz9ApJud8YnZ2flTDeXsy5c7 g/Ph5YCnYLv7Y83BdJfbWO52Js6O+1MT0yeHp+0m0tLGCiyxUrMz44rYFYZpcmIcU8vmTc3ODcc6 x+xwZ5xNPbu6OsTKXp43xpqNsatWpzm3OL2yvtTvn66trfL3ZHdiZnrq+OiwzaYMLuenZxsDrGBj HPm56jQvxyY707NTi9ilVmvi4rxxyuWOzhuDJmvQHev2j07HW2Nd5LnF7qFpFxi1wfn5/Mzs0txC //Rse3MLo4DkDPqD8bGJhdn5MSz12PgE+n426Awb0zhwDPRgwFqpFh1Mqk4exW9Pr9/UdLNxyALG ttXuTk11J7rIOrqE10KXMCgXlxdLK0tIx8nZKY4LeWO/z/qnijiGq2w91xnwS/5wPSwHOzM2MzNz /nzzf/e//2Ec8n/wH/wf+6hMs8kr8QldveY4asRG4plfbGxim7F58abj/BBPiM/klfyQv+uL73Uu V2hLkxfyEz5ZN3TBx/pfXoDP5FO4sdKuik3Yo/7ZKe/kJ6gDvmdifIJfsam5LM+k69ba+o/2GBYw H+dPmi2XQX1tomN5mU6eNdPzopTj43y62swrtA3+UKXsjNUC8koXOH/Xq6LJ/O3t8Xp+Wq5SE+r6 XfKT+i0X568+riYLUFeI2xyy2BVteTOIV+6Q3/svbbILRSCSMISrYWe5X8KEy253Yn5+bmp6kmux Nbx4nAChZQTBIuKyCKIQloWFxV7vsDvZ1ab1+xUH8XpDohZ7VM9i5OJHtFwZ7oDb5VHrxqKeLiMy gpnjhzyNYjzEZI9xWf7JzSB583Ozc3OzmEvcLHdIBMY982TGJniYqyu2hY3xIqxMp0OsR/jGR6D8 uTE+K0Kb+8Res2s8C9vOvZ2cHHMbiFNWfgyJvhjgWtsz0zN37949Pzvnxdw2n7swv6CMZbcM4i5d 4RIqpYhgaXC51+vtHfQQl6uGDpZ38YT4Bxabm5ma7BL59k9PJyeneEDUCt94eorR13l7Td2DIsGy ozNoGQqN9yVe298/IKrlbvlRre3Cwjw3xqeopkZbDYQBHeETiayJx42NiQ0vBqw/n+uLkH/vCj/G c7ll/IsPYn/ZZKQZ3SGCdGOmb9xAZvgFEougsX+rKyt4V9aaJy+5QcWJMu7ev8s3bBy6yAVOzk4I VFzKBlKIhF2UfLsQXgnr1uEnp09e/I3/7f+GW/qP/qP/U787pqHMDrEEpYp8Lju0u7fPFqM0tdAG hFEh/klowz9LMyu54IuQnUUvuS/NN3hXMHgWf4Ih46bzEeYm7NLU5CRmjP2eIhFAJi6GhNis0ezM TBmLcZaVH9UqTIzzGAh57T3byj0beLeavEx1LSU06BnZJtY9+uaX63BtrrjPLK+xQGlvbjuinPs3 WE/mVY+DWeRFfMMDs4yu8NUV+hVXOsbLtA34XT/LP9cXbOXpRzeA2ifaT1yfFIZ7wM6g/+yU34+N TU1Nomn8kxV+JYkYHHKIiW6XqAqJ4EawwljnaTzY8VFtMf6HcBN9Ufr5IkXUIhAr4fU1tdyTsmo6 FQuBReNqhiX+i+U1TURGW6aTyDd3QvC8tLQ4Pz/bnZzAIvOepAMuFxfiMVhlVZr1mZxEQvhiYTVu 6F67PTs7U8vCs6BNLC5Lxy2hfmVeWUB0RsEYI+mbjD702Wyk4969+2R8MfQddGmShPTyAvOXxC+p n3azg54msia6bRyeHB8dnSwsLuHesI/R/wYygT7z9+z0zML8PKIer0BI1CIYZA1LXryyd22IyyJw hydE+acnSAR/Hx0fEzzWpvJbUmC/ubxQdgiQzKrIyV11dvewd4A+cm/sSLYVQR2gXdwqC8gjnvfP eAeGiefFw2Dv8L/oP5EK/+Sn7cm1G0mWSJb1NITQPBLSx/rijXWn/DYxw8LS/BjhxQRhBTdEijQw uFKe9PvssSuoXCva/H3RbJw9efHXfujfZxn/4//4P7mam2Z5UB6egHfEG2OnuQJ3f3F8coK0VRp8 cozxO0cV0QRkABHhNvieBWA5kIjCHXgYNErHQjSpdvFvHX6sO9Kv7KC3Kva4GjUzOXXeP4/+Tx0d HfMareb5gFviZdFY3VfFky4FAhThRmbVf/fP+08AEk8bVS9Xxh0aoMU3lxqPoglXIoZWk+H+10KV alX8z/VJi/2gWA2dZ2xBOf9rKOECnayEFi9RSAHiVb60bslr1x3nC8OvECiu/kk+aIDHFSoh4u/p mWlkBZ1hMRNYDsxmT8/m5ubZQ1I8xJH73NreBg84P+/jv1h5ZP/4+BT9V4rICCLN6n85eqQtN5EP jc5nnTA9GoJL9FCn7QO22dwjLAuLzhOwM9wS78JSa/Y0mgT2V3rLCyAM8zsWExVVeM6Ju121uLWG qIogQntoLupuitFoAa/EcchE3L5Gv3/G0rE96G9ngryK5LW1uLiEdUAPy+Wcnp3u7u3hhs8HfXcZ xTYwbHfHEdQB/g2VPjk93e/1Zufm+bDewYG+pz601ZqenCSOIW89Oz2tm+dmT9BsMmEs4tD7idMY mUMDc80nccqZ/sDIk+xDKeXjtre2ArENxCxQk2Oyz1M2lYU675+QwBI6sS9HR4ezrOPUZG9/j+id dSLj4BtiummAhml/Nodis7LE9nowoxVMQHvqxg0EnZU1NzXNNIDEVomKnRyDPmlyUCQjmwv84/Ts NN8fAxkSfncFqLK9CXqz08SO/jk5Hewf/vt/46+zBz/+4z/eXV9pct+ng+b5ZfvyanxmCmHlOion 7i4Y2PbuztXufv/5dqN33DzpD7Z2zzZ3+hfn2OTEPEYTrAh2gUe73Ntv7BxdHnCH592FWawDMar2 bzgkGkIw9H7DKySacN1gBME9PjnY2+epWXhMDC/gOlEaHZRq6x+1sYLa8anJ0u/op38jgHwQm63b rTg7URb7yv/Qf/1DqS5pswCekYRSFeXnYmx1BRT8TGRrZENizjHGwQ65ILEGu07wFr+tVSpQowyN Eqz2ji7O9ud2fAy1Kr7DOMgsQEtcD3b9h9c0kje1ut1x/H+Su0GCDj0zb9jd3eNF3N7MzCxXZs23 NjcXFxfzFE2UP0Gc+k4y5D4mNUr+oeKjzBUBlf2qL1aC/dDwB/HF8iKJ7iO5ZNwFeow3drmJn6cw BCM/ce3qXf/SGAwWDodPmUG0x/ksrA85/cVEZ2ISiRwfd1NKIZM21pLyVXaZVSJY4F2YX8JGgkHA Zezd3t5egs3j+YUFfq57mJqcncNfkGdMoU6YNbA9okO2Co3d3d8nXnz+7AUC5cddeocsI5o/qRsj 1R+QnCMZqBIxAm6/9F+B97b0XSo73yAjY23wLGIP1p1MC2WcDTy0t7/PC1hgfghmvLm1fXRyOjk1 vby8fNE/BcXKjflUy4sLy4vz7PasLm6SWGoZmHF6aml+jj9Akqz29GR3amJ8EiCMnGu8A6DYnrl9 u5ZJUc9aqkWmR96taoG5ChqF3QCmmF+Y54f4ZH7CK09PRT4NTSNqXOV8axfg6pIYpn95uL339/7+ fzucmyIsu9jskTzxB1yKbRyfna64uZQWRegfHrUO+9/zPd/BRm9ubPzAv/MDX/7il0/PTtpT5qha FnYFN6LYj50+2fiWb/nGb/qmb/y93/69Ns9BAEkOGTuClpaO8TwBAkhE1H82A8Et/TS/iF5VwjJK qct3Gs5gj8kmAMVG/+TnUWNdSrJlDURinWBtqjHm+byUs2LviLXKV56fj02glFDWL9OtxHGqSvKI 4OTYC0KnwQVRN0YKp1QeDPvGD16F+jxRDKKJdyJhruQtjZKOSiiik3k4l4+7zD8Lm2hPTk7MIR74 3gQnRD3n52e6kKlpbFgFmewKMovvYrvLnLE452d97pDUBHTSzFaxEQ4t61ALyP+xBWxTWR9eb94R peL1KFQy1i4fn2XUJPMWXB53xcMiwca0/XOicAxNnCUhtCqdyMgrc0HXXBPJFmvUCBdcPdT6K4pQ FXlVMMItFWC0traGrbkYDlhFtB03DlzfOzzkV8ShGKaj4yNkpaBU03UhrXPiEbZgYWEBf0liz0Mu LC6/3NhgL65dSAPUnEcDDiW2Bd7nb1aNd4OJYgOTY3csQgWXYY0J4sXvkdUmuzyOVeTFByYUQ7w1 760qT3kbZIcgovIy7On68sLkRIeXLS6o3qwhYfri/NzlgDDtqkuozqZi08EvWSAWH7+VPygGcoz0 6P+nQeNHzqEcRSuxQGSEW046RCCOgABLXzWxAl1+hVpizxBNhF6c6Vr/2ZPzw+OPf/Tj/9mP/59/ 6qf+zuPHjy+Wp/FmzZPz1mD4qU/92t/8m/+HH/ux/9SbmuzG6BhaR/8bk7Mz5/uH+72Dn/2//QyK Pbew8Pd+4e+NTU8SRVXmr/OfUD7ckt2D7/zO7/6zf/YjH/3ox9oz3WYHQTSgQPiQQi7IM7B96BtP JCiF3UV7jdt9xo6JtMJqxGgEz5tHqo5684dHI+qqBCPRBGk5N0zydq4O+8gjE6B8JRPBCFRcVwoW 06ZWj4QvSpWH1bkGCgJDN154ZX+u/baRi4uS/LleUK8p92VcHQtiQBGApt5YL8j3ZVZGPj9Ricqf nAZnaMUOsG1peVGkNTkPiwvWzdt5uIXFRS6GIG5t7xDokgailyQdPA+JKk+G6rKKF8lX9NckI6K2 qtbIHJiFZU0SywS1UkWtT4jaGjbiYTBqgW3Fv4BmAf+A3DEBOGQrCdzoOXnv2OzcLJ8YSNQUl/vk lTj6gWESyIU1Gk2wTzkKfPDDWBnziOARFUaZo+lLL9F2ZB4TPzM/x8+RcJ4EeLOy7tXVFe4Sd7Kw yEos8FtUGqNwTp389JiSLQrJHrNQq2vr21vblLhe1VxEvjo6f9dzcpLVI3Qw+U/FqmHYNwb0pWyA wsYEYLfEN1mNxK18ww0TORWsxA8tFQ/wRlgPUEBrLnw0a7a2WAZ8UhnFV1HYGJxjEdB/yptNdplc iPInlhxI4OSEt4DnAwloAlgQFgu0ontjXXQa41lw9XiHhUa2YquwSBSYqNQQoADVHO7tExk2QGis sOcxysCX1Pk4KM/J2Xd/53ffu3dnY2frt3/zt8emJ6YIt7YOcdc/8AM/wLOh/5R6h2fnF1v7qHGf PwdH+ufD3uVxv7ff+7Vf+w1Kf//h3/oP1TCKW8f95tFpk9wBB398dv5yl3fxm2/6pm/iU9D/6ZW5 s72j06c7/Y29i53Di70jHpkbO320dbV/PDw4Pt3aO9naO9zaw4ecbPX4pre1NzE5fn569uQPHu68 2Np5TunhdOPxy+1nm7svd3o7PZxhF6vK6nYnkS4qBaw0ok86h1E3RgB9dEtGOD+yTtQVr4ZUj9Sq oG98eOyA+Ny1o1bOItCF6sV4XX+BRQlb6PMtT7yK8wvrdt3JBhOmxRyId9Q30Xwz3sQZFHtGSUcF dthD8jwuiSajWYvEh8tLQh4xVUj2V33VV0HKeP7ixfTMLG8gy93a2UnmPFhZXjnYp0w7PDo8Msvs EoycUeSNmSDqMYa3lGP8ZYDGn9y8WGNSbiv/YVSY+vJx5MZcgdvmYYC7jw4PKI8BBHJLLDUPQZYx 0emyJDz14tIyClh2hGvy8VQuAQvrAZE9DAGvJ8KtMAq1h5yysrKMbyQr5LVE8JTTsXTA4wjz7du3 2KO9g/2Z2WkCbO5nd29Xi3s15OE2Nja2t7cBJiLOF6g3ATzmiYiDrUEreMHB4fHefo8K7sNHj8nJ K5A3g2uNcf/FxaCcTBES/4nekbRbqBbFHWpQqHNSXcqXeVPDuJsw7lQIABxkhhWM4aUcBuJ+xXcE JgQOYJLWlfHR7dbZce/G6goPsr+/h0CS6nMZLMkCdrzQPo1Ms5AU4/kBFmGozvOrEQTYbC++cR8R 5i4KPE9kIg6vgRTBHRWu+O3S8gJKgkVk6/hIFldYGzoBRdF+n/1mycbxjucD9P+zn/39f+Xbvu0n fuKnLq4uhqfnpP1/7W/80ALLPzeH/vOzq9P+nfu3f/D7fxA1BkF59uARL8NG4NXfeuut7niXn/P1 yX/6T++8doeX/donPyk6cTIgQVhYmHv8+Okr/eeWz/eOX13t8bNHBy+2B4dn2Lkf+qEfevLiyZ/9 yJ/5tm/7V4g2HnzhIY/HDw8PDx9+8cHZ8dnt3MNnP/vZ3l7v9r1b3/U93/Un/vifgIH07NFTioqL 66sJB6QPVSgugEIkkL9AQ7D3Br3BCViiUgNdasAn7VchYYRFmH2LMfhJcQqrO3lBwgRrQlw/zhx8 a7IyZV18SpiVl6AJ15m2SLWJd6KJ+q0xqiAZgT1wmpQnE+ZWUwS31aCohs4TvhKBIA7rN1bX1la4 T4QC/eQT8KjciDWkdlukKiVhdh/h5voYNB4cc4l/Jo26deMGz4SB2tnZO8WxDCSA8RoWycotsOK0 HCeWzDyf9C0ICogGhkpAFwM3HN6+fXttdRXh3NrcYGl4agwTL3v29CnXrEgYRcIB8lWQAc9y0ANs w6aQDhufa4vISni2Ac/FfoxTveLtLBn+nDgfDWdfbt26ScJM6M7r8XAgfOzdwcHejZs3WN4nTx7f owSYpyD/52VleVn/xYUlbAEfzUZo6QYDDAvKDC9oe2f36dNnJIrEydwt+8AWe4cQD/YPuPndrQ12 BxIRHBmCHykhBp8pjiS6IwABrOey+H9LlecGRJq/xHesI+tPwVKI2uSri4Th+TFAiAXval3p1u/c viM2dDFYmJ9DEIkFDnv7ZMMsDFennMBqlE3kI4TnydRSCSpsKnHkdQZcEbBgK+6CaEMzTg28Zakf QszZKdAGFRGwStAgdppL83mYYQPmy8vbMwvf+s3frNA3Go+ePcNAoM/tk2Hz9II1/Z7v+I6f+7mf r9+imajxr/ziLy4szPDnYx/7WV45+tX1fz7ykT8VLKDx2p07f/2v/69LVfj7u7/7uz/84dGn1Gv7 +ye88lO/9mtYCv7wjW+UitLgjXzKh7/5m/n5xz72sbrgO++8/f1/5fv5hsf9yEc+wg9xQe+88w6v fP/731/3g4042T3svdzEZGKgzSV8g1GreE3F9wm3ranE3UUPseLuKFECqmWBKtm7KE8KC5h71vf0 5Ay92tra2t3dRbxewkrZ2UEi0AE8la4R4482UHjLl/Hx+TnOp2xQWRX+Jp4PuaiAQ5Nt71FuUEDm pB5saO6hjQrhA9HztfU1rHDBB9YmRlXJBkkvUgb/TP9MpSSwAmaFXImbqWREWxBlwA0gKdKr8FeE 2Z0xnDD/JPIxLO8DXvZT7hlDQbWTCgl5r4g9H4qrv3/v7vr6Gr8Bl0Y6eUXSyQFYA2vy9OnT3tER mfDu/gEkv82tncOjY7zs3PwC0PzTZ88fPXrCum1tbaNsWMM7d+7gXd58/TU2Fehrsju+vrayt7vN fr3x+ms8NcsJesdyLS0t8AJ+i+g+e/IE0OHm+vqTJ09YbUxAD8qaID+OHIbhtCzAk7Pdvd7e/iEl 1zt372/vSHxEG1kgCgcsCzfM+qA0LAt6WgVUfouuU+jDi9c+mlWi84WpufR/mJ3F2KpT9cXuIAkK jJk4yy8xl3QAuJE/uawp6dbewebO/ue/9GXUdbw7CcRoQk0lkqAZceGWBL+bpL1EF2c8CbdB5Uj+ 0wUvQ2EBfo0+QnEDIlCqwuJ0m/l9UIewLbjbyARiTkpjuYj9Hpzz5JgzckIAm6lG61//c3/utTdf L5082t//pV/91W//7u+Otg+/43u+49Of/vRv/MY/faXkaNqP/uiP/vAP++fnf/7n0Td+9YlP/PqP 5YtXopDf930/+JVGIZHS/8QXxuVHfuRHfvhHf/Sv/S//Gn/4hn/yw3rpj/3tv10//8mf/ElsBz/5 5V/+5Y/8qT9Vv/3ub//2X/qlX+Kbb/u2b/vc5z7n23/4R3/wB38QG8EPT49OpcWKbgjpF79R4N6U X7spyyDwfmX75aprO8MwUkt1zNfV+5QD8m7RMrMm3nCNGgZRSDxfIX1F9RXP88XC42Cjz0FMVCSg jTEEy2w/ORgv4GWSXgsyTYWsXknEYoK9tLS+vs43KKSgXbKMsLDaAOBcFhNARioAOoI8fTSQyIo0 DEMAtM7PIU3cvHljfg7VnaC6RKpU3/ATMos581IAZiPS0+Oj/d2d7a0NXPjh4QFW4P69O+trqxsb Lx8/eoh+KmUVLF1XUlEYQrAvffnBlx4+/PwXv/i7v/fp3/jUb37qt37r9z/72YcPH0E92N2F+3sM hr28tDo3v4hCJkOf2NvZxqVxD/t7O315uF2+IXx//uzpb//Wb/7mb33q4cMHOzvbJDvUPv6lb/zQ v/Shr1+cm8ESYS9YEHL7peXlRO8tHCc8n+cvN56/2Pznn/7sP/vUb//B5x9s7/S2dw6wDKgfcB1l 0KBLrJ4RdOG3LCg/wiSD5mFEZExaUhPvlTMWBodQUSJ/3Sfv4Elg3HZB25I/Cvu5BRJhqG0IBmNh LJYXHMj3uJfzYWP36OTzDx6fEvuMwwUmjkMAIKdbP041lGIk9ToSH4oplnkSEgqHvUoqAQIiqNfW nU9I/UbDjxOzENK4ImSiHkk5RMkIMK4tPTnm7rmoyM3Y+Ef+Z3/qzXe99eufIEofff3U/+Wn8Pml h3/l+7//p37qp75Sd1GzT3/6c4D8aD6qXr/qLM9ginjLT/zET6DGmIyvfIsh9v/UF7rKW37yv/zJ yeXZqZV5vuGfpcB8fY6LTFkTIs2sn/zSL/0qLyDiyMve+ehHP84PsThvv/0290OkgBkq02NFKnWd MHOlQSXnVHErCnjlZisHLtArmEhC3gRUpeSBOEcAFT9hk0AXiuSPvcft80prfoOB5SaRcLCr5G7X VqAMQZGjKgoI39LUujRZ808USrqZAiFfsUtibobyYKJGATgWRTA4gvTcChPCQjklJQZ/xXpxNT6d e2CJiBq4CDgI35Dz2DFxbIC9aha+iAOPR6CeKr8A34IfXlpc4Ldk4ASlPA3mhu9TsZsiFL9zh5JT 8+kT0OFHes5kOsmbxlNNceG4X7yVUo6DPT2B5I8qgkeSdaOZhABbWzuwxU9OedhGr3f85Mmzp0+e YHsRzN/97d/mc7cpWr58iV7BqaE8vre3u7W18fIl+Mbzo+NDU4VW8wPve+/O5ga0hDs3b7KbrIg8 Aijep2fw/Pmox09fvNjY/vKDx5/9HGbos//wH39yv3fSmZjujHdv3LxN/E+5hMyClSHAQ8lZTSQA 9SJFRM8snPFsWc2K26VF2qahaBRqzp0Qg2AyJTkGpR9tc8ofiJ+5TOrBZZSruQULNbuwAmO4d9In EGAZ6IzAWmAaQkiJycm9COnB28mnx0CJUfpP8AKjWkFp4gGkXDZ1imtxdakelxCXH6MGyg2SOK2s LpdHAh9FBBe6U//yN/+xD37NV//CRz/2xSePXmko2ssXnh9NIxdA675SeYm6CbPnp+e/8ocXB/jb 4d/5Oz+BK0aNWzPjzanwyfJVQv//42sRIjeByP+/L6L9n/v5nyc2IcWom+Qd6DzxyDd/+MNkAdQp yiQZGbEQYRPEaxuNmQ5kHaOfLpW5HJxy8X8CJd2A4VQcOzuHwpBjsVzYZhFkqDNWIqWjoDf8pLS0 IIbS4fr6I4/Mdrj9Ue+K23kBgpH0wmAkGcaI9MKvyoEXzsS1UdGCGMzxJEoblpB/Ep+iHuTVPB5g 2MbmpnWWuKFKB5BvAPPFhYV10umZGX7OdVB5PhFlfu21+0R/BfuBzPM+Mk+w97lZas8QN+S4sUgE +ajiW2+9ee/+Xe4EJ4xdIBjhcTB183NzxL0YPsQvSL4qMAW9F5ys28WuoCvIM4I7OQ05Dc7IJN0u Dx48+sxnPvfixSZFQIzPnVu3tzc3+DjK+3vb22zTzRvrgAuPHj442N+FAMO99XrkDo+fPsVaPAYn W5qZ/qr3vfc9b71FC8DK4uLWxiZ52TT42+z88ura/OIyJPDu5Myt2/fefNfbUNWePNt49PjZ1PTc 6trNpcUVynDcVNS+Qnr/ICv8IWk8ZdFrlckKWXNzQ9l+WX/XPTH5GTCTbFw218zbPzx/XYkVZhPg aBDbVLwmNOCvTAfGJibNVa5aX3jw+MmzlxOTMwQswwYkQn5qmIglIfYkfBAxDIcJS2S/EDdMhYIi AvG/dfuRZyMOkRBfnFZ2IoEhHG+dQ3IY1vwck2bXWlJxuQeDi//5n/kz73zwqz7+cx/90saz2cWF r9Q+fD6eH00jF0DrvvJXhOiE2RXto3sjDb8QscMPl/vVphLlvPrqm9L/f/vCU209frH/fOtV5P/q leVCv/Lr4x/9KCkAMf9HP67z5wuF/8Sv6/bf+94PgFNgm/jh4My9cYlSgi6zGNS2/q5v/XoVpVdk XgpcprNWD8GyR8vQrfzziKBWKl09ixVjj/oX4+TLeaBylXVXSF/v/QpV19CQu4YQbRJnWezkpNCH ikQquMD0iGAHpEygqWlIEIGQDLBowt045FTLMD/JGrr8HEIbl8JxILlILcgEgMXLFy9Q7Bvr6M6S rLIubTbUoueRVD1OslcMKH/TaECygKXg34T99HFCXJXWpls7rccpBBF3iuGQPzc9Pb+4wEWRZPA2 kn9a3IDdEEH+TE3NLC5RwxsjBNjc2iUrEjmZmvrA+9+P/8ejYpje/a63CAGId1BD7u0973n3N3z9 173rXW/dv39P/H+884XPfuYXfv5joPanR4d/8NnPADBiubBxcP8E8C4ud3b3nj578fDRE9SJW7tx 6y683i8/eAKHi1ve3TtYW7/JjUEWpF0CPVcOiNuHlwAhPBvOWrOFQbf9K1ySkLXj+7UFKXv6SOTq GAbUHm4nWwcmi0+Om5E3wV1ZyezKYQ2nwxAJKHLv8PjwtH9yfvHwybPPf/nhwdExmk5gkg4VkT48 SLJQ682YKuoOVFZBEFReg9gINdQ/7Dzbx9/FKhlRjIl75T7KH9W0teEnHbFLipFcXbnrhGj/6rd9 5Os//OG/9/GP//6DL53bKWxs+eoLn4/HIAsgF/gX9fbt+FjUFT9cvyVSALHDLpSxANWnAa7idvST 0IC/sQ5/5FKYD+CiH/qh/xWigU37kb/1I/zzlU3Jpvx/AAeIW/0W8K+Sf754+9/6kR+p7589G0Ux FQQVk0fugGRTQa/y1fVlwZZdKe5bBXaBHl8lWq+QvIrfXv2KlyHlsq1ze6Vp6K1owXXTcZUAwqDT HBOQE6BiDtTP6xiBF3DZ67qxoQT/RK8ScfjFP6/RAXuQ659BIkYMAq5UAQg/5PqJFyrK8NNThWoB VfJe/gYmQHYp2Tx68PDzn//8gwcPyNV5AdhUAh/bGQoIISxBmYEbXn/tNXYNb7+7u/Po0aNCE/b3 9ra2cN2uJUvEF29hQVZXMSjLEPL4Q/0VwVRAJ+h/oy5o0fSAJt7DY3QSRAxb8OTp889+7vN/8Adf IB949uwpgQb5fCEgN26sW9QYDLjDFP+F9JNtTZEOfOB973vn7ffMz1A1FJI8OjzkhhE87jMGHZIb bD/YLuOzs4uk+eQoNrWNT25v7/7+Zz73xS89KEAezVe15cjS3Tdy+AQkmEAUi5tn/64BPDBFyWxm 2eQEZP6JzuNgxAKqGyj0Ez2BvZn5U3liSQIygCTw20O4GBNTRP7UxJ9vbP7BF750NoCtL2xJoIQV QPOTPYz0eKJr0bHC/lHDj/+0xg+PUv0vwBHLICM0Mo64s45w6+ZnZzBci7MzF/2zw4M9sB0wkD/5 LX/sT/7pP/1zP/N3v/zyBbDP6YkQ41cqJ6uJ538VY3/lrwi20bdf+ZVf/Oxnfw91/cZvFP8vFBCg /sWLJ/UHi8DbCdd5JX9wy3iwf9GU4LdRZuJ2/nzLN37jHwEO/0ji0JmTUFw39vTh04klWWg/9mN/ G+PC23/hFz5GbMLtqZNTGMvKmwT73WyKT+Ax5+dgvjQkn9DujfOs9EkWF9XapAFYXPw2KxsKyqip wL4pdsW4C3cP/s+NAfmUNNAxgpUnILQWHEZ9BYqV8/NNlcGwGOwi9/YKNSyLYA2iOwFZFZInO8kN AxLjJXBECIHJZ2ecrPH4rL/fOyaFhkjGn/DSaWkjAWwcHR4jA/he/AxhChKYp7Zzhrf3DuGDn6UJ +7zVnqBhAshtb2fvyeOnxIWrK6v37t67uX6TghkKDEGVZ9w9OHj6/MUXHzz49Oc+9zu/93tUO3Aj JMZ8GD5lboGPgmhggwk2E2njb1xQPQ5SR05ycszqQgHqTE7RvTELpHbZaC+srBH07h+dEhpeNTvc 0tMXG19+9PQfffKTT1687M7M7h0czs8vbr7cxGTfWFsn7iCEplMJNgyM0KlJKHqdo8P93/zNf8Za feIT/4Qw4YMfeAew8N1vvTFNjrC/9/k/+Nw//93f+czv/z5Gge1lsR4/eQog8HJ75/V3vWu3d/i7 n/40kAQBAtaEbIEiJ9ttxpfBE1pDKTPpxi70Rz7ypR2rZJDgSu0xRhXMTlGdJE0CRJ2d6sIaputB /iIvI1kXKE5DDcEbRQUWBb0nE6A8ACTDcnDxhaUlcvyJqWm29QsPHp1Au8W2jE9cNtun9O+E8cOM ioFp6CkAoHmqkJFf5WOab/+JP83So+yYPI2R/EQ6Fo01yquUN0t7E+UEnvACfvHK7OKHvvprvuVb v/W//r/+9O988fNsjLoxuMBIHj5/Vvo5Rm+8tKTERdg82GD2QtXv2lhOkDYKdqCAfyQ1+BfVm5+g nFTmvtKrv3rZ8mt3dh4+5Z9VRKzXtGYmhkcjYzS2NH3Z6xMlX9/JGN+DMvzT3/gNUcN7q1dgqi/3 X31K3dL82uLdN+5rLA3qhsxXYEH5hr9Rdfx4Om/DR62+iWFqY9BR+kRC9h3wPVUUUGLS8zBzcBE2 7abESg81OnyuANGPSMl9MMDOpgXVjEACXNIL4vDwCxWvVxah/Hn9pJAz9q7+yXuF405O8BlYH1RX Q5KCLu9g+6l+ra0uvXb/zoDgke50K3Zn2g+7cY5FJscniEnJGsuNzE7PU2aT8Ti82nixcUEPFTEL yREl4ZNjnr3kCUYBOfzBYQ+JcRAA8t6g4UPeAz6H+BWwBGPX2z9A3IhKMXlEB+RFRMY4H7J3rsnL wOotdvIA5xfjk1NYih4NYMMrNIVBLzwFN4mUIsq8F04VcTvr3D87PjzanZ+ZevP+a2/cf22a+hxj VGhvnZ85OqOSe7B/1Hv24jnL9tr9+8SJz588/cDb77+xvv7s+TNyr+WV1fA8yK1aDx4+/uVf/hUi pJXl9Xfe/8H1tRv/6B/+E+6KphWYbDdv3mTl4afzFHQK8wUYWfh/qn34YOFMIT9DZPupK6HjzjFt mHisL0+aChqrczZPdLG4qKgML0ErrACk4SWpYp/oieflR1yTbaxEiXRy5+Dg5HI4Q6GlO84+HO5t M9vife9+8533vLUAVI8THw7w02eA9C37XKqmgIYml7Wlmgshw+3x5bXcnuyRVBwcbpP/ao/ZpGrC IzY57e3dXFtFuBdn5u+urH/Xv/k9//VP/93fe/AlyCIZHKTTo1XYHANLNjm9cnuVgSxkdXMri9Or CyeTULiHBBJSk2+tsAS9w97Tlxv94QWdqBhMOgJAmSExozqXGIuJMYZ40Me71aRFb2xrf/fxixcQ h1k5XjM2N0XCRHPT8v1bl9jz6Un82dOXL59uvByj2WllfmxhRpszPTnGfI+1xRZLgjh04R0OAKi/ /uu/+q/+1b+Klyd/m7i1CoMcSjTKvLULhvB8MLyYX11avrmG4un2sYPEzGggK5i5E4RP5HUyN7GS horSiuP28434jVacBSW0jYmo/jxZgMm7JIxiB7AQU91JY++zPooOe/yaRmYPtclUTACZWUX+fF8B ue7dRjppKohXZRAFPYxsnM2FKnAle3x05RBYCqwDQoAqYsq5Sa4cY22CgwZUkSnIEEYHao3Gn3ib kIGqG6Evwenk5AxCQi5gixtjFIQnFFDHsFzBeKFBDUEYw8qzVnh7whuyF1Jdmzg7HTDFxaXFmVn5 /rGAwOezaH6iX4IRR7ZkfeywcNQFTRzJX/n7/HJID4zbwaAKk2LZMtyc+KWzUcahDB/1jthsNpAi JQjD8vrq0cnR3sFeIZTUJWHm40tZRt4YsFzrLVM4bS/YLjhIOM6v+5qve/ONNx8/fER8Sgo+t7w4 uzBP2QFGE4vDst+4dYugyVgtnhIVssHhugjMJ7H7JDv8gACEh8XSEVBQG1Uk0gCHHExNopxQmwzz sIOzM7M4A35F/oNF5mZkRjjPpgMEy21LC/GaTRg8h/Axe4d67muSCRJV+QuNguQ40HYKl8GzVF+u tV7mX9jUbzHS/t9rifG/eDG5helXTx5Xsyvi/1vkqExjabx99/V/43v/4m/82q//j5/9/aMQRaw2 RDQNbu1OBLWkaCQTZYLS8MIcgoZpRKUnFuaumOtg43G3DYOQMAadJ0diK6EJd8ZoJ4BTwuM2p7o8 uow57gOSM6xGFAD+A9dlzAOEKmIIarYLCwg61JbT4cXsyvLU0iImhnu1uZCq8PzM+BwMMPo8G6DS aNf5wdHP/uzP/OW//JeJ8D/5iV/vri1NzNMNFlwFPIzGWAQBt0lnCEwYTCGe32AZkpaz0Ez2nBGW TpqrtOLzA1FZCzsuoMxq5wWh67hKJIDwtUZWhNFtelU2mKgsoy/C+nbvWYAZ7pD9NVxSaQmSdKSv qnH8nNcjuAXCYxE01ukFvtb/ag0wcSe2H9kF+xVG/YvcGI6RNA/QHuOGxeGPaRtzOIgU7Nth6Wz+ QZm4YQKBAzpde4fQ2vZ291CY6PIEqkrVoFiChVAWMEQE6RAX6TNUv8xB+FMNPJhG1oT0jYfVqFhT pKPZDAgLENPYtKis+7GJl1yHVdB52oROGt4hncEZYiwkOYXEYsuy3CS6+o1vEFgiO3zu7NTU8iKo ZBcbja3huXZ2d2wKwIVPT9+9fYdOCELg3kEvMKozDghquHIBOitLK4XX72ztfOmLXyQIpwKC8uPh tdSA55kjgN7azhXudiLldH9S3gsQJIyXYXPleyunU9CwHaEDGX5r3DXiKcWcZ9/GDg+PeDEmlUvy 9PyWT+ezdnZ2WT0SQH6FmeTj6VkixpdrAf2MARwxBFCj0VnyNKAaJDc+YAzoFHoT08EoP/A3YCEJ Aplhe2r9ZlDiMgLWJjEvYEOwNcItAQeC59/EMhHBwcZ/+94bf+67vvO3P/Vb/89f/e8YoKNWM94A ecHkgyfRxkePgXBIo7e3jYBSJeMuKeHme6WEBRMti6rUpCDBjkyhMRLRiXi1dOWYuYMH2/bTSgAs MOGYH7wCbAmEjJ1bXV0F18bOIRzBxvSZ6c3zS59cTo1n440Hx7QM/Of/+X/x6U9/Znx5tntzxc9I VzaumAgco1urMTs/iysjeof4aCgWM8ducbvRq+uqPu+VAYoapwPcBmM/tarYXIcLlosI+ot2aVPT NqvUIrf2LPmYFMxAIq5IPUK+yGy9MMaqnMClzBEmEYsL/ubBCwiomPCV/idi8Iu0nPsp6fROon4y gmncgDnb7RIZovxEd0D6yDrGiBVHaREH5/skCkDtNze2YgAJ6oc4K4q+mABIH9w8UsGOsTZ+XMJI J8foOiyJpZDnbeNe2WVK3Dwst230m3tWP6lWnJ3hHLm9YpRKBD495bFd6oxdQFViM535xcJQSpDm dHKscjC4x8Yk5j5OYpzR/4WZmRvLKzMTkyLqjSG6wStgr+AM0VG2Zml+/s3XXjvuHa2urLG+CKSM hhPl88033wSV5DHv37tHQPSFP/j8l77wBah/oJJvvvUWyv/sxQuIhnu7IBsHxP6bW1tkPWyTrIVK 1SK3JT81JsvZE/GLyrnVANt7ESdWJ0mc067sqSM7oNihZVS0yk/w+NgkXkzwh2Iw5pDCBD+seTlI IaKYMg49P0yCdGGLe17Qgzmcvli2krhPERUHF4enZ3u9Q8wBDXztmfWbokxpreUJcCRHh0xiixzb rMFPaqwcMwBbb9249x3/5r/xj/+Hf/iL//2v4px5oP2DA26ulNjXZSgVpUdN4Pmpo7VoeAoEzYbz uDx8njAr5awkPWj10hVDJjutaxWUptJrPUI0VEaI3ROj6pdN1GPWw7V/Uwz2YLOvXIKEISZgzorw BTbqZGSIo1y4Q/AXUl0s5vJsZ2lBP2ItXKJF2HaYoaBuUcrt/V0i34TQLSyd+YszS0cN/8q26CqX HIMYox+uoT3VBhcClrY/7oL9i8lISUaNJmymnUvFTpOijp3XI4hOUAvgx+2oSyle+qSZrVYPxbvY ygImazELJiyXoigOLdcVJzGL6WtMPpoNy9J92sKGlJ24IcdyDBluZyDNhWsqUbSaJJwYkkEYlAxk i4JnQ+pB//l04mrumaiWz0WueEvwBdAoBzqwXXLliYcxiNDJcv/oth9wdUWIy5bxvXXE7S2Wm/v0 0ZgWJbW049SqpLt6xfhJM6jw67gaRcxeb98xAZlvgRixQAInY7AMpteWluanZkh+IMe70I0hwT+r SMeKNFZCxYmJG8urhM3LK2vcL808NaUWpYGe8PjhQwIEIh2mMJIlzDEBgXre6ek3fOhDgH+QkYkK CYdYfJBYNov3suzlaWpITBUC1edplbbqGnhsSmy8gFiy9suaRqbdoCDF9uWpM/lmcE30Bh4ytsLh 44R45fr6DV6JFSAQwK0yg8g4i55UaoaMGFU7ZAp5Azq7MdaOhQPfZ0tQTty+tLB2B1XHClBdB4xt 33zz3cUrgGnGPaY1GwEWjWDXSBaIFW3EPD75wP13/2v/+p/75D/5xC//D/+vndNjqOQ7u7vFdko/ g5tU2qvZaF4tArrm8Yis+JtbxG7x2CWgqZbpCms5yJ5f6b/NSIbWabnXs1GBFwIrZ843rhztDUTm MdsIDeA5a1ejdeVIJOJE1qLJzngZFaX4EQs2Oc6QTab2lmO0q8+pOjj4TC5MFpfCS5OwWNBgkmkl TQv4EPcNoIY2Y1FrtE8COXMKcB4m4+6C3FZswJXdY9jgJknZFacApFqE7+2OE81Yn9VW0O7q3fJE GHRfkZEnji9OqdWSb8xoZfuoXPyJlSE8auGC3H/lMVlfrZJ15uoeLysQL0QMjPKw3MzAoZkxk8yu HMUBXQRXFiiLwAfuvYEb34VYyv1zTSIU/mbBuRMgZaf9phJh8lSt2aDcBPDEyULM+m2bR8k0mJl1 2ONvXlwjOlB+rDZtf/yQxeSa/pG8POAnRYYtjkPqavEUyphDr3hUkn37EEmgOh3YfqsrSxTJb0NJ nqZE1UeAMjbPeh4pAJVyCAS8gHe1Lq8ogmNVoMlAZaUKYxpF1IOznZ6GlDg9OUX+j/LTX0spcQ1o cDC4eevWTq+HV4G9IBmDbqjzc3oM4QokfPSL1XM6c2i2hnVxayW0ZZ25fyydcEzIFPyq6qzax8tL 1D7EpyFoK2uOW+WymVjdMF6Idl1nBONTMzOIIBYNfJXwlA9CEjC77BmfQtZGvWZ3n6a2Q6o2J30q VjgHaUhIHswEaj5YeoHlW+96T+rWmgYXfbJLd53zGEfJP7hxE1f73ltv/sXv/z6U/x/86n83NivH Ds0kwbAdOvGPoGI6BapriJ2b8yI2MLOs3LuRf7CijOWriVeZVxMyTfmn6IYYrOJaw+2i/HaUUquM iVUMjIarTOZcQGmb9MzRWZkOueK9JGIozkUIDJWYWRGtckZhdT45V0hrhntj7FD/A7tiTREwvRmF CzfJ5uYT6Xr0QrHNzlC2nwdPk96+ti4LB2twa/7vM1QuUvr/akq3VgyVaAOhG6JXxosRqcpwOfNK FEe8kWTvwn4OXKFPfg4XxLvoYuRmEjRGwa/5QrriOPvMyQJRCTvYGoSvAf5E51kxOSJhmLAQ2ins ndmcuRM1dow7D8tCc+cEsSngWNLGzoICeM/WiK2w8HNWpoIsVzgjFmp5M089vc/NJoAW0oW4CzQm Ga5WYvmt9L2iP+fnqA0ryb3hM8AFXYHMpBGCdZPcXCAGHBUBi4Vz4AMIqctLa6vLhMHMD6TcCsxG Sg3kxidDIiZOBAzjPtkXym8YCCwclZyNnV1WnZvFvSdZbNKmwI5wa+JTKKcIy/SdW7eIMyj1UVTD kxAvgMRyD+wog0NYJW5S8C5pKVJUEShvZ3xWcaj5aHTbPjxmDTh60IpJtdUAEDndLN2fYJPIGGqF 1CLvMENYOtTnydOnfIMJgLqMxqkKacMB76waMJcdaQfRTvJwqAGwl/eJXSEInQ38I+usJlPbjNw7 opeED71oz924QSqVwKOQapo9nfSC5BvCn5/RwfD2rTf/0r/9l3/9E7/2j379k+uv36MWiksUHu50 cBCsF/ek7Q8YIvk5vd9IN7vIY7CFsi9MSxgCg9o4n0dbfj1Cp+SSNyb1B7XO3LuYSW4Jw+GaJu5l vcxFw28syhqAKvYbfSAEMML0SykxbkzUm2jCj1NXtRijLgg1LQM5Yv2s2aRzn5FK+ls2B/sqW4OK 5tERpp14B2nwPsdcGeptAEbuLqFKRkWiTSwxN2yXVqanG3/GQrF5X6n/XNM5C+n9rKGjGXFHhZ8W mmm0Wp8QE+b4WiVScyBExysHA2pC5J98DwkvsaXZY7l9I6ZqPQbQJvMK15BbxWHV/HIH6EW4lxcX 3Ryi2ICIrCGLpcKnQmHjHTwfNqsDR9Dh+WnkZXiUIAuu22kInTGWnTVm43BBPAwbH7uAikr/Cyqu tY6NdyIIf0tMVFscpsEds1HYBZ6d2yCEp62QB6Suho2LnkBSwE3jtSRU+GxBOqRC2DLoPOxMZ1C4 NLR83xnHgfMP+YU0L06MM0KOX2B6gMQIRe7dvsNsjT3G9x6fEk6gdZubm7yR3X/06OHy4rJPZ4hk vsN1zSXbbSi23Zl5OH8V3XCTPjU9OaOYzrK6jAmiP24xk2YQWaS5ur+0qZlcjDnGsWPjxAJC0dPe CrXY9wH5mucVOsV8MG8DtC9TgPgJhgBClEDAxQWvgYnP9SsYRN0QA/YO5Wc/uYXwyy+YAE77D5W4 DswfwJT0L+fkC3rJSI5Ida/ac2vrPKOcbYuTBFOSN9kVnDbmdfP5yw+89t4f/Hf/7U/92j/75G99 avX+XVIRnip+xXCUuwkH3vJSKKXOKecP34JWIfeICF8Y+PK02D8wDC2lPs2CYaB066XwSoUynLLo iMt6vZOePDxD+jpWoqZrIO1CcTDDUtESDzPB8pcVEUT+a21ta6zYmM9ITWs0bFuv6Dj5cYS0AGof J/wNbsbkb3qKBWOt+Z19l4nPeTs3z1PA1ghYwHsrCTdUixexOgmOiJTjQCpmMTyD+DKFR6JuRwu3 +kb/uWqSwn4ahMfQIgZRoJVWcxz3bpEPLeJ3PFwFz6gi/Fm2nMjWmXz5Ks3ntcXh43sA0czasYSW +GXEBS6YPVbPEeAgrhQduE9BnFTvkDnSS6L+jNul/t/CzLHdRhlXDVTI8oSY4iUrXv4nybkTrwQC EwTxb1YIhIzbFsZ1srOdUWEo14Roa1psEWA1K32wf8D23bp5k2Wkog7EwINo9RpXzNh59OQJJqDq rzwIz544S0xa2oLTMqe0/vRHEn5jhuiUZbYahfeUE8FxsBaGNsPh+vLq7NT02TGUX5ziJag4cuWk LYfQDgAmCkzlhnEzGGWeDPjjxcsNcNFTWv07igEMyFUK4eQpnJdCc0dilqAYpH6CKVVtEU+6nulW LpB94Va5rNhQLLVh/6Ft3VgTxM/pYP1zAG9QANJ+xVfjYPSEdFEXiDQqK/yQikYUxPG58S7Gr0Qh qCY3gs3HhwkGWBN21BU0Jk95ENDHGQPnU5yfaL/1zvudmSjvynJqdbbWKH2c5srE/F/4S3/xd3/r d37lH//3m4c9mq7CZleZWaiAeRmcVeSJ5N6KaSjlZxQnrpvV6jmQSJaE6NGIznpHbKMuImC/b65m WAeVpw8SfAe8lFyoy+QJ6GI8oxO4rnKgTRA+Pg5RMOQ2xnVN6zCWaspVITPIAEGsWMBYI+0lo67H nBQy6ufxE+noIFxnFuERJqpG+pdMqDZ5Y0YN2yVR9z2KN4APM/OXj6SQxpKafzj02qvlPJAqrTV4 6LTvEe/IimHtK1/XYhVMnGIKz2NGzdjM6+YFmBevvD1WoKJ9h2qUBYkVMLpOHG5Cm5tLRBUq6ai/ 1pjIkVCUATgx45BOOL03u4Nq1+gC7hCzgUXFZGECaqL2yF/FCCbKdZdfde9VPpVQP+lMBqIa4kpr SapnH+t5JTjVPMFt2ER8Y72YCBlXO5EJPzoJ15kUWhPeIscGeANp3iHZBuUVPM8VVbnmwtw8soH0 8lp06cXzl9QsFuYW7t67TzZL7ZKxQZJzh9YXLApOTJ5wPAgDOYsbX07CDRG0w6RUspZ4+ZIy2cbL TTzT1Mzcxs7eInOQDg7wyeje8uoqLpol8kChYFUWj5jLcl1wIVB05RPkjkQx4ogNNcXImPw0kY3b 8Tk9DdpSAb+1WwpPx/D51Wq+5xvuqWaxYQLqt+RH3LrbYezM++xc5OaFqzmsx53KKQ3VoUSgROqk YSBGq/4M5jW12+//+q8r6dM8p3UkQbV1/blm96/8L/5dBnL9P/7B3985OaTRAgxMRyHcZWHTZhJi mFGlThK1sUB4L8iW06HyZW5aY+gdNyMRSi59oG9TRd5g66zstEIirTXYDeJRIeEggaLBBHNyi2cN MEbCMwg0JcIngYvq2nyTkhjZLElINbeUIBpmpBXG+1Ei43y0HblI2SkENzBtqrWcPgLU5wD4ytSU 7uh6CjwFJSThCZzjbfMi1SDDAoi9A7Zp8nlnrVAKKjnLJz5RzKXG+QUETVOXt1fBv66DzDzJS52b Yf92dJtrWm5MnlNcoIqVuP96kGrvMSJNAoQQBFepkwBk+GgXLJzbyYMpYUO5MvhbBJIGEtvFLBpT Z9rdDRaboxYiRo6aV+bsz1U9U83h7xoaWVgD8YLlkkwxwyTz6SyyY6gysLSYxbw6lX+O4RrnVlm6 5JuO6+dJghYRjBwDutPZTtMvaS2GiQdDA/lArpNIxGqC8wKHwxcg4xwHtr2jOcPoYz4ZtDU/B+7t EU4wnbqT87PzcLlgFktUTzOcJdJKFxNTcF8GO1pzhqPT1z5B7Zo6Gmf+7B70mIzG187eLq+jpM2n oJBloEeeOkllaPcWfisDHbmiUEJYebXalYhe5J3m/+fnhOjk4WmIOK8pLDwUUV6NA2MlK1SuP/wW dYjJLR+XGSH5I3EjqQf/06Jl3DAyBy8QWoRsZchA5uhSDdv33/0u6gcqT47lMUfCsZ/2F8env+8H vh9D8Hf/7s883tpwQLl/7PmN8hg848kxXbxRnENMFCzG8ntgGknLlZT6kAGfa6asA7CqQ77Mg1mp 6D66SGxu4pgUKq5dStja6gqXQ1iZRyBVKzW3EGq0dshi6TmWS3yFjD0XLvwvzlQ9Md2oIfkBG8yB M6qTpyD/xNxUgk3eBLbPH+wrHWVKvPU5B/6mZG3jdFpoosABLdO7kVoDJ4g5aE18wRn+3r4t1bJE bBwILuZs5UhI5k9HDoxH9EIaksCemQ+VGmDiI+9cpyo7OIM6akl16ten61QJCsWpgFztcqTnqC7N bdoKUpFAQq0SRBaIv5aXlg2pcoqGB2M0hZrK8/A36V4dRJfkWgkRu6pHdwA8CaP5l7mPkiemzVol FTA2NEgL3MPiENZz1ygt3tLQJsQH1jYJiPsYXpBIJAuCD0fH8NI069rB2miu37xpBpeoU/moACc7 y1sJenf29ja3t7kUwo31efL8GaSFRbw0uSQTu1VvH8HDHg+F4gyzgjFlAobKX/4Y6XbCPyfEEL60 x2EhOrKnNcbgbd6BH9rd3yPtZFAC/Rj63lC2HeJfheTrbnGO4AksXklhxsDG45G14e0xRn5atJAX 4IKAErnzGzduKh6XQ/6Jri4uLeF0Y7vNtZGJFEGScCXXE6Jyy7Qa5hcMktDrJziVZN3hs3guhJj1 0jcP6ac8IbwliLCzY/WO9X91uHSOG70YLnS6f/F7v5eGqo/9Nx+Dvf3wwRPkHBIYnw8IVG1CwmmM T8+0OcIXezZzkFZFe8rKdbubxwFirkYzsGBuhyMZCb6OoFUnnKFzCjJ6MAUSCjySXrGF/LMm6sDM FdizYctZS6xLWTjTrWSG5HLgZ6gw9R4ktVy6+VKVGMpX57NHjGUovVTIohcSK9Mkn6SJ8/nMBnEc 5k+OQRc/4xL4n9gtTUOQ7RoLplbwmIX5k1pjyFhOdRLGFQEbJUNiykQMVb+gzpKZubIh6waMYXLq U6lxgl8tffISez+qUFx6Xra/ugbxlryrcCB0iu/9WxAz7WMZOJFQNLftXACFMskKsPw8KyYaZ8l9 yNQtevwIfll6pmYi7pZvDSlFDQq40U9C/pmaZGuIs/h08GNR6yRKJsM1+yjGXYsQOAbjyce5aJmb mjXQPkL+K81hHUgBzOCArwG6J2DvjQG8sx/Q5ThvE3tJSBJITBzIivpwyE6zZbpbmguY3nXWV9wp Nx4fHzD2g4IYsHDoW5oKZmxSKs+kPTCOGEOXho/Wuou0CXng/19u7jx4+GRzew/3D1JACFBcFcBC kn+af2bn57gm+omrUDZNei8wtKnvufbQmC2O05dhr0R4bTHu3JGHaziZjz4yTXwmrJ/A2yXAT4/2 MR2QLD/mvoKdBPN+fNyBBTLWP5GFMRcrWTGs6x1yYYlBYc8Wejz+yCnpmBFMM1N8MWF8PJ/dvvX6 vWSLOrEE6g0Ibn/+3/q3MMA//dM/3W+BVE3vbHMqbw/8UHWaYPrqCjLBhqkegMNzhBUWcnDqCcPV hOKdmPdktny8eUKjyGEMcc6kzOpX8MShREHopB7we+hQZDiQxogJMTikyhRyZHsx8lk4l6cyCa/U PS4RKovpVAULaDKfJCaYzD8soJETE3kyqk8MMbx6/vw5r4xDiB8wdLQPilQlQZrBRdAJdpGRZ4AL zlWp/uoY9JrPRaeCQxN8ass8GTBTs27tcieiIq1UpWv+l/mLDQe+vaRQC5V6RJJtR7AG0PQ4MnSM b5Awoak4nOrJrS1nKQoHriLQyJaFHeQeVJUjT2B0a/KnlfUsk8A9VAEgz3NB2tkQxDj/LILlGMUF uWTpeMI6hydoixEazSdYCDa3wPwgI6q7pdCEpKOOh+tIDx5O6krdiqq4J5aL0n0qf0JiikC6G5hC RPEMa8mRzQg8N4Q3ZoFoAYgHlj+v/UqjCtqtNSSvBh+JTbTWQ4Mdhwu0W7sH+7TK0MdqGJVZ+/pn z8+hhdE514q8NllbyWeRazhqG29P5r8F4Sf1cxslz4AqYQeigcYIwBDVJteilLBvGKja6w1oC9Fd sddKkf0XLBraKRiSdRnhu3ZDGTQnoZNEg6qznvPzC2gE6mYExAAv2j1Tmh3hCNGQ1EHgBcF2sb7A pyfycjZ02fEKElklFpzwSrT1Ot5kC2VZoPzcFgnCzdfv8qISJgxYd9j49u/8TgYwfvznP/5y75BF np2h/YtpamfoMQPH+TAmt2KzEWpmMHMnEkKBOpxM5LGkRdhSTCNqgeUtqpnzh/DnomSovlPyEhUp lLSsduCQ2OVeJ38R7KpyddxVXpgxpOTkqgGRgVsWSn0JeoADTRjEj6oOlkpUwcbhhdTkqkiW/4iW hlbEnePHMGFG3TlHEO+HFAaxzqgsjb/Tvgu9k8JQzZ7JqivAywj60dE3bH8hl05gidvl/zwAf1de zV0jbZwKVeawIkaeonI7FSmM+vogbthAEb+UYKcQflxu1QL5ral+YLOiA1eoSQDsNymC4An89LAJ o/iqDZ8ae9FACoPjtPA7CWuUrlq0nIx+xGgc1wR1DM3JKnpMEqqsIRvNNS98x7+0j2lw0Lxmh7hq qvfwCCpB0O2b+iRWCtuXMoogLj+rUjm+mMSb4TueksSvmP/NOOalZQ9lzWwSN9hqlkgw/8O3HjMK 6Trd4DWoDZ6BbYMnh+Y5krXOuUfqZVs4VJePK8i1fAHGjwgCkB+LQ1sxSQl4GcccpLh5gbWD/MMU LHocqQ1xXBUtiQbFVIV4HONELUtcmO6vOSn/he1N6cR+O0vLoXVVvSAokgRk/snPifaRI2KxCvtI E7A1xAK6kMT3STalxukvLpkjDkpaw129dgzZaGaMeH4CBL6Rg2tt6OLo5NDx4MiGx2/aVeVJBLNr S0RTyC/rOzls/vnv/d7Nza2f/pmfPiQ/lWnHZ1y9fLlJ8Yqrc5gBsRl1GqqDIJF3b9+CJkD3Ab+C EF7n0ulolGncuyPx8ITh1etqQuapwRUeLMPH80eUIpxlVIYQl7MT+QP7kqVhHD03g2CzCphDuZP2 sVWV3kOadf6pKjt8LvAZSkgpyBEd5J8cfiITQTyPT8zGcAPOWsp53jydnpVcSIzEHIyaEweceOgJ jsqZ0znIyQO2PGgtQ1JyyJcozzXimImPorhCnlR0EkSwH8i5CHLOBXMxYiwq01chLykiyrPI0Wth HcUm8pKaw1Im3NpIjmPghUVTc3Z12kWgprLO3CFPbaQXn6Atycg2gwg/SsgDEyvgnJEEvCysO2pO dgEh+twDsRI3TCjL4sYoh87A8Cl7smZ5i6pmhIkI2h6msU7RN0hKIvwAcogVQU6cHkobWJMxGDVO 8mJAPoU5QEy4R3gH7CBBMLOyM09V+qDtQBwwzWGkzSZzODH3LgLH1BImLC0QrmPZ0zThYqE/6DNv hCrAQiJO9PCiJoQwBIa6dyYIZthSdTEf94739w4cJ8jPT85w73ysht6MmvPnLdqQ5wP9Tc8tQLF9 +PjZIefNU+X1IFwrcxkcegKnhkagze2tleVV5Tg9fOZ9oaILedogRWWtQzaofUk9K0nc6HwEBAbv gr0ZgSCkY+HIkmeQ2rAW5PAsQnAQKW3mg2F2ukQ0wlkYdsmMKQLBFEUN88zPydpQk7hbNh1Uld46 QFnJmthk/CpZG6uD9FN+cFrh7I01MfTLq6VO989/3/fR6vhzH/3oEQrSGfex4boAmVArpR+j45qC QnGqOWkxc8ChbBCtw9Fgf8m4qdGw3pkh5ivnJsfhY5MbSCdGRQOSm6uQn6Rtllotf1g/yFxkKQvc GR+GpArpQLrmnElHZmVsHjwzgU0q8bqXpoxAljs1tnOkkaZOXBRXZfgsj5qy+hj4BXhn5iLTHzxt Hn9xyUAZtsXxdeJ2TRgX9uWNMGpWmRCUk+qatjXCL/I0FEZocNal3b0eHE/pkR6C+C+2PKcssAa6 I2LYOtKLgJzZENyJQ+snJ4j+yADKUYhZpP+f+2cSbqHAlV+oxjnnl2Wy4zVYJj+sDmJMqDUgKU/Q BKz/YOMYZGNTvc1RDv8TvhWT15nZrdRE8TSMdRZZmQnexaBeIFVbz/tne/u78fktTlvaZbS+DeFS TaTfMWPCtTKYtfYgwIUdpC0H0El+I2Q7hFsabybSomx80BT0W42/u+VhQznEV1IJfBCxTzodL1FF jnkCMxQSQjEopl41bHcd79DQSgS4uLIE0MOGYrtWlkHLukwA5/atul5dMsyvt78zDwpAtQzLONah H2CesSVtupIGjKklMgHeYivRF1BjQJjzU8A41KB9BD5wDprQ2D04YpwoQ/4Y5EuS3+rA7lk6Pb/c 3T/a2OaXJ9QM2fI0VJhmo2nQnqbmAOSWbZFwXApdxmMri8tsG9uBX0SpmLYL1kU3FRhDwddscVAP Nt3hXg78Yo9qLlvwY21HTtykbgx+UBW06obONCB6PS2EuYWin84V4HQc6OJc1uAFx4bFNTvGnAFb nhn4OCXhECeNT1lemj89PoRAg8moSeSaT+Mae73aF92xiUb7XTfvfNdf+AsQS376Z36GGaiYxPmF RVzuyuoaHc44E3CJQlB5Jqa+zs1P80TOd0bzT47MYWsiPW3azkIhEGVgEkcyhkFlJKo3Sl6Q1CAc YRaGn5rb25U5xdB2uMHY4dFUzVTDLG4HyCoqcLwZ4qoPcOJOoLxQbuOEEhhxGXJa/ADwFSQ2hKDX 80Qdgos4rdHptNyHZJ+Q1YLdjgACnXONcOCiodXp0YXHLe+j5liEEfIskFlVMSN98C7LMCnsU/+k nY+wQ5ZDON4oCYJEuThzOi1n8jm1NiPEuE4KjU/Wr+bLrCdfNaMFbAhzQGsOiqeVpfEr/CvGWlLJ R15MsDmpanAOhsewOj7RAGJEzRjNk7ODMMW/PzxYfjhkxCdJco6pMInjmiHkJa1Lq0/KFMSEGmuk nK/rcTK24XlGQRCunG8J88TTtXjXiKahhWwA06Wu6DOb6kuVMx1iOlhSB6uhxD5M56f2e3wiXd9x QJxQGCECDPIQLurTQI9yFk4yIYfh9pcEjGwXGIGnkqcMwW8ih3DDqd3Q8kgeIKaRRN8xTdwe68Dp XTT385ul5VWyYUYhMZJn/+CQ7yVpGECF1JA7rpHdkUDRfjN8GY5MHB5x1dBDEhLohro0mv9PjsOm MNYelaISAhoUJHgUzRu1NeREOSG4fFCmb7vRRMemCaJXRaZw5ESaKf0K7cYZSCKsaY0h8kg1wdSG ng7ofG0IjtMeDTY0mGIJdMBhoGCdrTF/8J0PfOe3f/uf/LY/Q6sjc/gHTG4KSVDeGN6+67iyYqSS BwPi8+izc1Orq0vcJ2aBpdja3grL02zOyNqjaUSSobeH4SBsXqVtYdEQFUWhjRgVHdEadq/ZXGBw VfTTr9GhOj5b0f0Dm1vHqhSXawVjCwDqVIMObpB3e/MjMyPlbo+xEGJmrqAjmZxs78rxdBpiGbVm B694snwfXqOECqI6/C0JQggto/FbxZAp0Ui/j4lubi/FvRT0pC0Y3tvcmro3bosFKfyNmzH+jw0m gYn+jzpzRw9uMS84lvlevkmtmyNxiKoya9Dxjm0JEUSw1UBCI5DcTYx6AZtaQvYi5WdNZIlxrJmY iNxEK+2jmUKsiPBH+pqN/JsIjUfx8YIqR6ejNHWZYM454awLLM5z8Yl4NUQq9krsDb2KPktxL14y lgPngWsSDRA3lR5HFoOGM4YArDuwAxxYdaJq9exXuFGeWIjU4lUAxngGz8MReO7ABwKZlrx0dgai hgN++PjJ/h4TwUUio2iSIxBdwubqUA42bLEwmMslpxIw1YAPlU5/cvrw0SMIdnPzUvqLkjbCL6Ja 5agFfYq6WpSQEfFkVKlRP4MjJDmCDiSwnsSWHNkyisPZMtk91DZbdTPTzSIXv8AE6N51bDm/OGWy EgARjlTFo8B+BD/UBql3VdW1iTZLajtc6lDkH6LMOZHFyJHEuqSdR8DJyukmvvvhv/U3udzHf/a/ +b//0i8+2d2pcVGkwKCRVIZZUOC9Z48euStXxn7oLFdcX18hDAYcYhmgKCB0qYBUJRt9yNDQC6hE JsYek5G039odbjbpS83VYnkK3MZScUYvs85K/cMzwUc5A0nNByzMMMOSbraGXWQKGitcas8yhbws MG7V+vh4YXHpACiFcoubuiDgqbWyAVN+W4Of0yXBUcoCS5bEMw41JQCPWOLGWRacZFUQuKbVMJqd JNhIq6h5R6PYJNCv3Q3poTbNEQJw+blPQWZZwLIfcDXxGQZvHsKeMokWbTRNQACgeP7F6iup5eO4 cxl+QXQKNMgMGwt+SIEv4/tW0/bEcGxZJVAry9YZ+YLw5IdmAFIJMq2AlATJCCxlqZ+V8TqpGDGx l+iRmyfiyO9tBU9VS3EbGe5APZhOKm1EJzEQo8EYbFSeSi3xeeMvffl1wYP9ci6NR2szpMV+YY+4 Oz1mXh3L59jCdLPzmFwF85LQEhr4ucD4/kGMIIXDORbDYyqgmR8dkThQL5Cgky/1LSM9yhC80v8C TdFM0J1KSG3l8B1zfC49NiKmhdXUToZjwMtknV+bD2kdOQqhFJnb4y0sLOggHxo88tIOECxgPqt4 ytUSVsSQqhN5ikTWFxWRz0NIHyWpWSlx2FZPk0sZFhe4E4M+Ys8I+1l+FrbxuZjTS1eYfrgO/0s3 akZAVL3c6DJhdVxmt/3u97793/79f7BLuuIwUN11FYcAPHkWJ2p0J3aePXdiH0PN2wEV2k3mwfPg Na0lFQhaoDwxMoV/xw9rtoZiAQT6uoULvQQ5Ehm9846dfc4AkgGvqmISSzPeZECiyLCYfLg9IHNo cmizdpKlUGgizsdIkCYv8lRJgHEuDupjIICfFIQjOsAnWM6C630KlmE5MBWmbK2X4soErSTozlej s8XpC+Jc1mylTCnKCKXKlmdU8Sa6GKQKZAxGotIxST4u4WwIfzwswIyij3jwINErZ4c6tSr4Px9B lI4sYcoMIYL8XxsC+51CH7Kcw25dx0MNkjfh99gVPlKPTM6fhIq0mVNigQb5uIzNYGjygSF26iMV wAZuV+zKqwSXPg/bNAzzBkfN7/FZSDTWIQUdujxMF7nd+Bk7gyx85EQj1+GKaEtTS0Ebq1v23TGe eagg8VZDeUazJPpur7OaKlWIUeX0CYovWOet3W3mrDj1d2GefWFcB+vPgtcCltnNIAl7T/ibKaMs QOp6Q0Bi7u9IeNhirbxGKAnSlq2SsgKl/4njPJRNyHa88+zJY2KcO/fucTekS72jQ24YSUindiSt IqksmmFd9DeWIRMHPOlA153qTPW8pEeKLuMM4ZiknsUPRyCvaHzaUCSJpTQ+GrGftC/gWMy3nXig g8GDYiiKch6nSCdLGr1NB4B+CVEjd5WBVhbJy8g4iJw4mAmr4skBHk7nXDnml8KhZm0MAYgogcAQ j73B+cbhAQQJXZn9xlb1eRG7gmIQmzmt2TOSKTJDt7QdmD8L81RDOKFRsDcVFPYmeUN6gPXPAOke aS5cFwDvDFWmuMLXPqKKUz5iJAmTm1CJaHyzAV6YKWMVRes5nTSfFquIrSqX2EFauKdKkCah28Yz g+ot541clheDlqH26DEn2BL2YHHYWtKhjMdlNqQF1fKocsXotZ6SIxW23aXcMuaLJQLUtabGyx5o 0OQIOmE1wY5mRBNg8ahqa1ZZ2HKSfQsEZpgezsd7nV2dExd4rjh7MG2Ekkh1NCvC4kg2z+KQvnRU N2K3tXv5BMx/DmVwoEhxbAiy2aP0F6B1ykCsu+sgM6o1OptUg1ddz8EXsCMUVgzUuxzv4zQLh0xZ 7Xd8e+k/6w08mGItE5ak8/Fb49B0npRGAMyjKpX3JyezspbhKXIHawZxMTsEYxkSkUxVEFuZJJCk j836IrYAybY/nXE9TqqDLulToMS2dVsoZT1DaOWgu3B+yOqJmLlzwgHuAZIy68Imzi/OY1jZsQwd kV5JXJ102hZAATNRBsfTIUYM7sVVchGNm3GY2AcawluUQF8/IvYik3poSR/un11M1yOM+BXrOWp4 S08ENrqKNctzjA8RRuV75w6YG+jzc2QpBWwjf5citR5MQLUVor3lqDTbsQDeWaxY8eICKJo+BigM D8J8w3/EBTpJhc44Phd9rrEu4kTD4fMXGxhrdsc0mUIJlUULS6vLIvwxsXH/FhLZUsJ+Hoxamjin 81tx4wSWw2Ktcd+EiAF6Dc7J4gm7U94eFzVNE9J4WGfIB5wZPjjdC1aR47j0DlW7l9kG7YGK0ARj eaUQcIvFy7LqGtJ7dc4YPnsKYsr4pDfUTilZG4gzQMKqGF8yqEnameiUVnZ0U0R6OETvM+AETpFH X+JDWDiWP3Fd+hEUarc8jtEv/52IN7on4afa1wKFJ5ZPymA0VgeBd4jt6WOxKouJT9uS1+ft+DGj UL1YsMQcyOccHicyyCwoM19JZtIB/UxF44b9yT+LEx5TmSzd+/F8XlmcTIlJ75pTukDgTBCoR8qo c30qNc/tGlYI8Pn4JnrdSaxxpazZYhl4wY1bGSlj1EMKIEzjLBlZ1ewJryeuhIyJNTSwDJccCcQA VariqUkpZySFiW0g4kihzHAPQzmkBdUDcrggNeBibSMdknDClqlZYOgVi8YT4WhZan6F2HgzF5f4 ECBP9hHjlHTN/krCh+yUVkb5CS1Kf51uIqP06xG6XAGJQwHAucMZhQ/Lx4Ge5rTi3HPRuypw8Cu0 LQGVtKiHPtC0KHJuC4ZaEz4CjxfaFkUND0cNMaSGblsRAFOuTalMKAmZYF9uVd/ncZ/XHdx6wrR1 ZgPL91m3TodtR++UXGCUCdRQfyujlxgV9B8IkY+jSspnsU48oqh8jEU5al4G/XIO0RGKZ1MdIXKF k6wzpCVj5dQxGE4YKWa0Wo9ZWa4u3XmKsUWAIQzTF5LQcmw302wdPMS6AByjJug8TMPkpVnLTM72 HKIYvBIsDcrE+PQEY3CdRZAJgsbVar9TYB2/VRaBNcB4W32jHEq8RHYaOordrDblTsoRYBXkcnYh hDOejew0M20akFRZCCwX1wSzQDHj3DjvCS6D/a0+VxCvsNls0tAPBw/DVAv/2IBMCmBni5aI3vgw givITJnnksRT/5+xBdWXAt2a3+MmCWe4QhFsAkrZdlFgVQDh0TGeGRRlgKdlvD7tI77oiml3Otu0 qaC6BrSXl0SchSOzg1aCZGpckSTrh0OqSfIptaY+JmXkaZS2ZlfwLmIieQrhBbEmgH9slMTZDKvK ymvHLDJbxEJp0XOa/4m4mYlmvRNlqEEKxPmlPBHOQqdkHzivMedHskoFZ/L41roZEpXUmqMHccZF Z4bSKw0mQXgFgFht1tCkAy9NMN9ovXy5EciFaAuZXDGwAlPIsA0+nWdkH7lIJVBqbPCUCvrYLBwR /3l12go3yXwHLge9F0Eqq12PXZF/3jTqvOBXwlq0hKdnpFAYCRdD5iNO4jI5gCFgtYMJR1l/Jv8g ewSgyIaON1CxfJWYfguElNulnsqOs2CUGSE8IkGwIlJR5jVvrXhi4cRnpn4YQZWLCm2A4MzSVaH+ I/bchpVHTgei+Y+pUHkujQgua+2NN2wOSVVNoDWzjeAHAlZyFhJoy8bLDe6bg5OBsdloxjZzrAqO FOnh41k1+zQODiUI2Hchuxgn7IgC6e6i3tw592m5g0cg/pmZIf5nUxU7YQlMyQI3OsaCnRCfKMrA uakkUclkdKnJG8/GP6GLhkfU4PA2mJ/MTg+PkPPF58lQzBjRz/4ZuA/X56Y9Pa7J+Bcy8AblbA6c feON13Gk//w3/tl7OCvKr1MoLoagV0OZZ6FPBrO0TGgBN73MltnsmZR4H/BJDH9UKQid1juEGiAE 4H4g+sk2VeOaKsaCYAJAWHhqlhrnFeJ/1TJSZK+NdBiOx66M4M+Qw5RCXyPNM8wiI/C85CJMRMcE XwslPAitKuvGuwiSJREkrcDMIcHJP21J5huRqsh15M9qDhOmOdSTD5JRbwZRQqadT+apseIpQE53 dvYQVhZ2bW2d+FYbl1N/uLi8VLEA6SiBrBG4NL111HZgMw+WGUDHDO6YkMggyxrksnMB8UCZs4Kn S8A0mraaYBGuMYwDUH2oinYoA9ohkJW44RjIyaHNIQxBLkcj0lDy+GeTFu6N+QL803YDPdY4zoab vH33DupwcLDPQtnMm54Fk4UERNwo4oEPyFYFCEjfkNQ1lcZ0ATEm0Cd0MtTHc/j+U7IjbAaBBoJB iMp7wAd4c6pUFiArTil6D/Fa5Z58X1umxacvUKZlEc9qAoVHxayucPyZgL8rl95zFFekJuPVUBOU 3/OXMetjHs1EGHVC662HnpavamHIXVFGrnhREj/eHzyJvYfyzU5AYgH/xxAwkYG33Llzk3kxXD1p ZMfhMVALYSweHZPSC6qnelzMM0KlcQeyUws0CGcb8W7iTNwoXVPgHwmptPF1xB3DZPZ30HLGPsk1 zIvrwHO3NkWgOnw26+WIeA5hR7oNh8YR7imkrXyptlWMgJJBtUwF8MQDnxwvLoAYd5APRHuf/qoc tYtvSV1QJjmiydqw2jB3EIEEOkaUURMHhGQygkJZcZcxdb5CvHPOgjowgvSqW85aQ6UPvj6VUMTa pFFMPsMFsKwJU/m7VK4igqi9BsLPHvWoGzPG7quV2ic+LkzPUBUShaYiaLKZDB9LXdIa7NqEKgBh nVqV6QBpSeBmYCuRvDgiXRadszR4C59vKpRamEuaj673hhuqmRMeoLaS5B+BFoAIcB2bUohXi/wc hF07KzcZ6BeMI9BVFCzz5lpA9uwHV3D2jGwW8jhcKUR9JvxDfGBC+TgzcEB1UwuXNM8G6FoSKEIQ wJwzldxNTF5ZZRTMHKvAymjUQs1G8SR3clAWNMRgfnwui+ZhqtL1VYcKBvX8o0O9bWytYN0FqaH4 4eGVP0hHi6mo8hONneSoCg22ohNwyq5tPkjDGpRLW28RGhNvg0IYJ6NOFpP5DICANyUSUQIW7kCR pgwwU+l0u2vua6qGpmydMfgZgAyEAHxTVXLLK847FGKs+6+ZBe3527clA6KKVK1j01gmFJ4sEToQ V0/Z0lGrKysLNuEwc8IDRoUJeSjtimdIpbTLnmU4R6DycWp5Fvmpgdu/BfDqFCeWKkyZpmxy0PIc jMtNA2r3TzlN/Yotz0lvKj/7glVOiGXMH9KQApRBzk1PRNLmpcRKC0OKbaxpqDVmJdI/TFal9FGB YswdUUOFZDwPkx7Zmne99Wb9JKqEOWfuSAfCMltF+TG8OiM1NywgcDI2nW3pqs47c74SMbp+EQtv CXlgY9jgaBd8Sqs7yeFMtVh+Gy4lA5nMlXon2iwf41d9RFlrqzlGB/4vblgjURGhmFyMulG3aWZG UGasMI/BypT61wV5HcuOWUABWC7GSJ8c9FhZWjnO+sfBVUDXvEjCVCU8IbTfar6THMdcoA/xA2BL kIgzi4m3MWmbZ+ezApGKC/Jz9tSpClERI9uk/S5RUNLKsPhGON1jgnCkOkxIMwCeGBNuBp8P8Yrb R5TJEHmaICG6K7GYKjcYz+P1ORrQCRFpp3SpytZ4G6Fp832leDgdQf5k+byM6C+T5tTMjBgUnIsV qy56Jp1rWOO6yUmtTdqVcd3xxbrI1sthBJIa2VyOwqjTX+lQOofT4R5F2mV/8nadk1wSzIT4hY4q oxbEv2yH1S/ylDq/dEx5G+l85ElHHsL8W261j1t9aPQ1kMFBoMcpCjTKCkVAhTeYU3updstPT+OG gn33ve/DWKEnRuzXEya4B9jOGBiulXNK+xhXE8D4JTAnMrQ6RE5kOICN++Ej+VBeHG9shJXhE4UT xvnzc4miJGCs5qXwkkwR8R4CiomwaJ3WgoThm9M5bzmnYv4A4JKZERuUn63gM4tYT5UzGJkpPX/n 2APX1IcyOqSV4AB8ESvAybDaprDTmPf4rrfeIu2simsxUgr9Zi/Rs5qQmXoNztamRvG5kXpWu5HT ASocSDHPOoCaKAlilJKp/Nj1qD1Zas1HtH8x3SBZmMoGawoN52GINRSmEFOS2COxk8hfbPRompfq qVpWDIpFr0MDdI/q7avpI75Jw5PXk/5Q7nr27Bm2iWiZmTbc1+7eDnuVzyhSpaFHAs5QNgLcpKBv EKPWp24SItAEaB/iwW3StBe8cjSJjEfzPN953IaH1VEotDYgf6ZOyJIIZESShlE+JvN85TLbCKAd bZH6USDguWSqtBxqxmEEbHgQYlNs4RParsbt+2aSL3dcPj9cSQyBpf6aB8V9xucbP4L5A2nhchEP HTDHjfl1rEOyhR7wK4dz2hdnEKf8Ak9SEKmz8DJ7oxIxlyMzqVkdabInxPzOMuE1wb9lB6IvCDka z78t4gYP5iUOPGbgoi1VEoVCUhzNpC3oUeV2wr9kjcrvRhNTyaecF2JQ7GsCDyRdDcCBeyPpCy8W 2u5hb9/YFhgO15xhcKxkRfHazNU33uAJ4lJG/gTxZE0ojIgQdj2xg5tGctghqiOkXprsED+c+gg8 2xCoh5bMdexzpa3IVlFIzt1y+IaDqZ8QB3sKIM/vWDjryRWY8T1rjbliX4sdlGDCWChnqLMrAiX8 H8OCyFA2Ru4o77OIKThRb9e2sB9F9nJiZ849BAZj9dnl48MD+nGmJzsMir17587B/h4nVWN+yTvo QgEjTdVknHZjjKa867MziOXedUYT8TdaTLpGEpiUWDQjHjUwQcJvAvKUYvT8hfJzR1ghVFjPLCbK +ZNOwjNuwbcUzFPklih55f+kiAkPR1+VX0QttQ+a+esZu1qaSiuqYurRxHUEgAYlnVHWMlJo8Eui 7vk5LR5cZ2aWabyTbGLKVxOrq8ukI+hfGiKrYVhbX+MrtThJGYznE/xzBVa1Ul/0UZPKZG6qsE7a MBMMYB47geqm+5PZT5nn4r1UUSB/m8RKsuA0S49CnEKlmCHJhmJuwW7JLnkc2z2IVnb2tja3WU+i TmMUj7gkF8vxuN0J9pRFrBEJ8YtyJXLiHnn7KL3SSua5RBYtebGJLqsFVCKy1OoDBmWtQ/lNkJIK NzzopHIGEcnSR1BxUB7TK8uhOD1nkKLt8Fn5OIuLItwkGUwlbdegFNllV1cw60Eoa0lJ/mn1jb3X uBT3vOoEASKtOBbjAPNWoBR2il8p/dn06yzP0JCWvCoJOpjh6DBTplr7J30Aj5QkZI5UvbDdXVkr haxZt+aVFDA9rFEOk+YkGQ7X4WVMV8r0C8cYcxUL+/YbOHhc6KKjV0fv6DdjYgLJoGObpbnoTeBM IpgE2cRhlQZHeIyvUhm1eRaJYaYyYb/aYmnAcKt8hfofE5ADkm2osrUruF2KuuqOQp+9JyEBmso4 efvuEehE8QMOvdzc3ID18eDBl1GdN15/XQyPI32B4oP/A5zE/OuykX0ZVOI6k/g3QBcAKuAxYBET XjE2q1mltwIq6XfEJCf3Ho2UKIDHKlGNlTMJSj0MWxb2roWfEUAwIvwaF5QAXmcEEYFEE2H7SKQZ RfPmn/HN7lHRPAteTl6tkOlyE7Xy+cnUPJSl9DlFBHTNl2HMF+Yo+wkm2e/ooUY2WWGFLcHUCIro 7jUFU55v7iLT6TknBoYP5MIOhwX2+AjPCKVzTquXwUcc1MlhyulBKhkL9mHnpzLNf1o2FJHuoy18 tCgwLtfI1hZDVk9TDrkjg+dUGLVNMEJgPCEa4cM1tBb7lC9zE0LF1FbKY9eCIFNshXQP7jgwJPKc UTw1K6VSaecR8S5WuIgYicbMOyqRCX7s2Rue55WDdmGnofymXZ3xqQmnXdd0mQy1ciQpN23INlpP 9SvCY65KjFMeRb8j8dHZDYkx/SlX0GvkfCpH14Ttzz0AtWu8TFJ8S1JDhyni2IQM7TOADjRBlrh3 cgYMk2pOaupV2li6/xqEB1iL3KEG1aLUBToAEYv75tli8Ey6iorg2PpkhggHos9reKPVMswVcQQ5 T5NoPFwlhgkglKF/FvfLyQgZfU/JN9UdQ6YAqhzzeL60MK/BnmbaWU7miJ0m+AhOPKqa8h8IEuJ/ gNh00YkUmEMqAMlyY3H1WhhXbW3AZ90dOEineevWOnkNkeHW5iZ7zFlObAtBWEpxMvyp3hWp03Em OCJHyHEgAiEzVA7mSounMf4Nief1Ff1ycRMkatepsxvjW+dOmTu5ezVdmTeyBjHqmmyBxtHo/iJv RCUs10X+/lD5X/l/NHPkMeM3qxaMLFamkOC/usr1GQGnr2f+5mjCBJOiqvyX7V5wdnCHaI5COsu+ yFFIF8yxDF4a/okd1qN2F2/GHCd5mb1b4axByE9rAH5C0gtShAPgk3lSFSmnno3AF+PeE3LRimN9 iuyX/40bIOrlD/gfyBkGA9+HZkqCs01Arg7iBxSNLoV1O6mCZp5iHt+MDFPg+VnBG80Jkgy7Lzp2 BcngObPqapwp7+Izg874pf5nkEy1bFdqVkNNhGmyU8VYSailxc1fQWeqcJ9Du9FPQeVM9eDAKQfK ObXVIxKiLMFGcxyYyEhijSRTjkVBgWvr7VGvAmqQstoOnXaknL2sz+UOsT6OY2fyXfUXh2zgaVQT LCNHPOEsRd7kyDLXkDV2uqE9iHXDNrC+9cEPUjBhT20Lp70MJC9H1smTaY8hHST3KTPofzgyjdIA ywkew32bosO0IZBi1bIlKVqKECF7eNOQxmveUw7GSskRIQAmsUUras9CZabo+ev371UqUx7MMeRD zBsV/iTUI7dWrNghjp5hyFyx9L80rxpOyOQAaiz/2IviWGv229GEnSYpBgfU727vdsc5S3oG6BRQ mhZgggVWeUR9ZRGx9I3m2toaMp2iDm8eI7yTVOrUJDqCDU4QRf7ghThmASyEPVTeMfZ4kjTnqQ2X l4c9khFj6OTNBiLlFiSTZAi8exnP7lNnGGb5LhfSCCnRvNUNuWvppQgep/Drjfwn/Ah+jf6nD6dg JFhXLE5aLZ0AiQQR3jpEgA7iszNKsEgG0THWDXPPQysxqmS0U/6lySosm3yv65chErRSdy2F1rNA RGSMoWnCkzXElclfwh2WJUEhFkFCKuDzJp21XoDV5u/UrYRy3Vo2fejBJPLVPAjQKcz2hiczAp1m uY7pQ3WmIPPI8UzyKIz6nVAs4sNPoAOResSVKhUpaUOg0ktxY5Ka4XEHjWMJmXqGIgBhsHY8E05T pC0gH+Eo+84NsNekVMJvHk9m73bBOqwwIsnec01Hj8/Nz9iM1aGTAVZsHIUUYBLiSqsDPaKeVpP0 KyGVxKWbMiOcAeSvbFWI2S81D8nXPpHRuWm6NR2HaH86tfjCvDgm2HvzELFCXkVPctoSFccRsYVp CPYkOuCgKikRHOf9tt/31R/EK5PKByFvsTPEALYaQJ7jwObO+M31G+srazNTM+sr648fPSYGW1td X2I+w+oqPoSiNv4QvHKS6SV0YtuASUFllm2l/FEz9ohXyID504H4AzLM9cVV7ZkIDimmxfKsLi7E aDk3HWXLhF0oTCfsayoflM2ke3teBsN/EGj4KmG0BFZXBlgerDs/Mq1y+qWH9uGomVBGN/7rr91D ZOdmFlpX7aX55T7DSgbDR4+fXTZaB0dHyBJCs7q8RLS/Mj/ncOyLC4Y9EEcdHewD7IAgzM/P4uLY wz25L2dQgk/7TMgi+iAhnJicnSesWOOoVglWg4lWY31lGZ30QS+ZMEF0Z1EKm97bP2BhOZlFml4G +6CxIXWNI8jaSjmh4Z87s8pvCC4phoK0xYijyfaThFl24WalIxDPoOvL8RgMTuOVddQRqwQFi6ej dRfVlnIrWo8JbdF2XQxU6GIcmz284OUkUA2O/cLMOsYjEekfQoxpSmd/qtAly01QxnkqcJPQ0g47 PGzSOcYZ3xgoAj0O3qbgB7GXICoEPq9Juw67Rv8Pj1g8HABd2Bw8iwlJamaYGEAoiGIkm7/zP/4u jSN0YDnMw1ES4va8RLITUw9O2fSLGR4ZootjbVKgLbNYR25dXd2+cXN3c8uEzmDJeAafGo5wIjIe CqCHAuMEo0SYtH2SiOkK8IiVwqUnx3bKA7fN9AxqyzSWYD+IeBnSxPEanDhKvOTkk1hzUZeL87CS rbUQ26feBQI1iRNJmshTGKQVcoylwHJx25X/o8Ba88DSuBCmpGC5eAvC7CyJwx6sHIYdYL8I82E9 YmetFYbeymNzD+WbQ1MkqbEvf+jgG8clWGVM9OUavvv976v4DSME5Qv2TllKh7+bbzCQh9AZLj8N djACOJrWHgwwfBmjHIQ+1vZcvDNGepBipMFII8a6k+II2gWWBBDwj+c45QzPYA/xW9rpYFP0J9Ko SEdAzB4rU+266CEkb6Uhx1HbMWtcaoePtJQgnoYYI/zPQANDW+CSxBjZcvLbCOBpJ+cTJ2Smd6cm OJuQgT/MBRuwONhJAd92m/zf6kqjQba5j6IcH+P/cawc/cO9IR8Qok4ZeMLeQMC6IhjBQgsV2z0e QhuRz9lxb21pgdEomDDbQaZmSFUQLuJLlNnBTMzeclQ2mjNq3hACyNioMvncpwFBKvx5ENcobQuV DCbYqdMNPWLAmavhjgvWlYNCzxmhwXeOUrOOpVQZ6Hq2Qs7qS/ag6qeIGd/IIaiCw1KqQlsoeDkl HqsoVbLhrgozY2swHh7pRdpITT5nKItgp6dDbEwKtigvgscHMc1FX1dTYUN8CIPdL6IArBD5FQZa Ahzk/1PHaXCrWEVg5ocPHoEK2aJHdsCxa0kQ6knJ8hyRYojMceOjo9krkBEZ4FIE/Hg8ic/nTsZn 4wYegIG+2W7MUlqTtr+jnjdYSdpZ+H/Kt4LzqTgkuxbOINetiRM8LCEz4oofw30mPMpsYnaHawb3 jcAboMXKS9Dis7Av5jjJWKoiXiTXQnMrZ6m8mWgxzBSrj0ZV1xTGtPY5awg15ROr8yIXdzAWt+bI iBy3KwhNC1yGxLLkFYxriPElb77vbexlTbwGjyTkC8TNAnEEuBUTy1E5uYWkkcJfqBY4PcZLesaL j5F+W94S6BUPZvIZozYS1vwnXYoBkLjXSqAsM+VF/NMifCRdVkziueQzdm450UmdN30ybXJ9nOVF HlMVD/6qNDLpoJhWcgvzT7aRnbAKJbAf4nCjRWuDUt5o1BRU5Ow0R1lyEfqa2FdskmPkHWtzxqgT zhxbmJu1E7Y7ziBUysRoAPpMpRLcAEliC1gTnAYH0V1w2uLJ0dtvvYlT5qPXb9zg6AiOr4iVorP1 3LjQEacG6pUWJqDPMLM8RXzCCAGsMmCZg0r5+NJqBkAqlEQRySHGkdHrwSGcL8x57SmIJn/SvlQc q3EPV8y41HntI3osYHrB/squlbPqI0rHobZJ+Kd4B/5xIqCH9nGdnBxjxa6qVgaiHOLkUQ+k2Xoa Xh1NwPTA4Zezii3D9FV9DnnVpgQ05X/Fq2df0FpHiVH2Oz7Z2Nhav3EziAMjmHzTyG2ETYRhUgG8 r5rsHigo3iH1EicucXN4SVvxEzLgEnhaxiXp/KRUWHJHmOQmhALD0rE4VSfnN1Ita2ZxxJUwodyk lhcQMQl55Ff4Q22iMyWYVZyb+m/yn6mETiI2oHOYpTByzEH66LLxaSAvZSkYk+iVq+dkCiopMnTR RHSe6J6fy5G1vcdncb4Q1DJi+RRWnUmUcJjf4qK3dnc8wJbl8mRkW1QMNt/7NV/Fx6D5vJarEz9Y tKST1AOqVZiC3PmJS+acSUUWe6ncZGRiAS1CNXY1kSpLOIkkuVLlzSIcleTqEILVaeNM/HJqCP5Q 8p/TvunPIdm2S4kXpfSopJa91PqkvsVFOZ+pCu9xIRnAOoIJfEd8nY/Nu4QdbGJ15hUIOLkfa8sL mA5EkkmwwdqZD7WaQNDcCQ/GGVjoNXcLKgnGAgUK/YdqyuLtQxNm1zLmIJwmM3E2ipIH5uP89Aiw +I37dxAc+d4MKZiafv5ygzIDT8v8YpokcJNCUA3LWkkvy60LNZv/h8Xkn/QdFU3IQMlhj/ZXj6CB sgWvfEVUKOYi/ULwnRn8En12oXNKpFYvhX1MJB9UuXyFfkicQ/xJanL88YhSlnHdYQ2Ea69RFZoO J2Hs1i1OjpQxCXxAzqvMRTz0gJmQ6ySCSFlBm+yasyhC+IW2K6KRrg1rBxGR0OBo7JONx8NjAvgc tJFNhG5MiMveU37KdLHExal6g7zqrkLNjnN2CGeY+qHUk/1NTUWfBmurq5l6bJl5cnqSrWQ7Kojw VqPYyBfrxA3D3wPqYrIQ3xfhLZX+iFh1VcQ/GeAE3kq85kpmOJuKV9SsRAkKfwEoxDeOvYSeEFg4 p0K5tjaSZWKiF0m0pdpem5uRFSZgKUZThjVwTIl952myxJSg2wgVa4LaxxJ5MybOgRgOjnp2Robn xg9Z8Dpfi/N/voYdFTkba0HPXlpeTKO6LceACqkfSFEETqvBPhLOw1VD+LhDm7Gvj3NgeYBDIB3y De8DXxkFq/EMoxFeaYOsFDfExBwKo5026CTXgJBigcczlTTxWOK4R8XPEMDmf10U+4z+j1qfLI7n FJdwgQTV1AEPRWCVtBgmAvQIU0Cis+QYu25nK/MLMi3PcsKFbIroP13IUFDoaOiFjt9Y4oB34ENw aRDmmRk2bBea+EGPfkcAIHPIOh3C84hoC8dTnE13OysLLEKDYiGyix159uKlp6lTvLgYEOQyHsGQ vu9RqKihYpdGQLSqCBFl+0ytE6UbK8XpCgYmairrkLhJjxrTKpYumbj4QkZnDgLIa+Lho7+sD4uJ jlGgUq0zX1Cgm9IkbtThnOb2BTIZcTCQ9+QofEqKR0JeHkIAajA1ef/uHVsemY/I3Fdnw7elmnZI kfaD6mjiS/9ZZAcK5IAt1NUYgeNDRS3s2JH95cHTVhN5cYZ3zPEcQAY8TrFLOYTL1hIOte31TKPi e8KnlJPLuxDluBczR55XxlUwLEILOgSwAuRyGHeFJN1H+tqxJqiKz2VEJpk3gNxI0lIvmMGSZVb/ iTYx61zGN+sfGx1TWza2lCIpjxVrzFIdVRCyDN4Yaowaixmg4FT/jIckcnFeY74BcyOf8PxOW4lz tQIRa/JC/Zw/vN2+eDlnGjcEOOFw2tA10EGUR5O1TYe5xuy88IpDxvAroYurKfff+y7DEqcE6Gcw OUYaNDBnWl7KnlaSbODL0xronuSQ9lyC5WIBKJAJoqZdVLAgVDmOOdBOxOdfD4RJ7BS6PkV4OjGw FwalFimpoHIYrjUFzEJYzU5N41fWCEOZIOZiXWPTw0IX4wmjvkg4f+gzdWyCFKF3CRd57ionbWef yLZ02ppdrSaRDvG+rGFR03lwFOm4DIo8YqQeT0gtBwgw9VsJvIRJnELHsep8OuNmCNjlUWuFJQi1 mVHZuFqam16cm2E5aZTioAjqMy+3t3m94xGu6NjheW0Lsd/D7TJVS+gu1SK08zprUPNXeU1oM8wd reqTjInq9EptwHa62IIUEqooELzE6RoZIGtClF9ql8PYtykgQ5b4J8pPmqNMIEz0/+V0uCrRp0vb WneNZGcDrk+OM3rY3dkS656eRv/ZJxEWhkSQrzGqLDzxAguSnjM/1o79gGo5Pg3ILQae15Bn27aY 2js/0i2FNLGyukoEt7d/APJHApWihkSaJOoi5/zhDisArLMMqlRSBzGAI7Jx/I3/JxCgVME6cBEi QGQShWFlRUNSWBMKDvZWCi1EWJHT5ZD+d/SxGiiDzpjk83dsq7gJayGalsloeuM8I38jaBSzWUEc fY7csQc+PWDyl8BUkhFQC7Rq5mFz1AstwLOAMpPKwKM7KWe4u1gBCQv2tjrhM5GHfyrUcuxKWgjC LDYMSX+aosIzsoM8o9XB0RQJA089zeprd+q+E3gYm8lU4DwvsL1UqjOiSC4Q9orvcBIUjSuNj5hJ YkFoWSPQWlwJ85nowUAV+mJjnnGR5pFUAhKDcisICpwD7IxbHloZYhAf7sAJy5XVFDkiNmbIQY5J yGJpEDF0F/bbaFAqseA/qbp3CO+5CAYEZ5+uRBl4rIItjDnBnlstyATzAcJP7xE3yaeC99gRnSMc aBCuyg3KR1aCLEBooStxe2+PP4izeB6MTgCznDYrv6nJKycal4zl7d5eX8XSEssgvi+3tnukYdX4 EJNNEcpqpDCoENJ1jp9zO1PQC0HAAyh5urQJXcf8yTDd1JEg+jjht45eUjGqNbCYFcFq0XTusw63 Sw98UlnDyJyxy6/4RA76YR4rWlUk/OCIdtThmal/AnxItbZi5zDgbOfV1sZLgh5zghyjzCd6zZDt 0X9WL3xHh/ak27fPqDtPp4yMqm+huCs88JQiIdUMo613SqImG40h8ldbzmCgc9YQU50IyNPMmygI 1x0X6iEoUoNcvYCKFlOb2G7pXG6fZohVxMqgXcS5woeyNBVjbgm/Km0xgTq+Tf8R7jPy5ZjkM25S skfAbwm5JibJNcpYV2nWkr/HKJ46VuTokMYsdBEPRLHD2fiSARwGSn41mgRl3D0iF/JxJj8J86wF 5PyV0nwumI748C+hGFXA3+eWPKmxVEBuXMTCEICe/9AZ/XlSEoQE6wz+ZaZGVEMdhcHcs7MyTW++ 9XparPTw6APrCOxte0cOxuYTbc/yBUOiZaoZUo4yaMlBFJG2/d09Hop2Oohxvf3dgxfPOb/F+vCU 894TEUX5r+eZeZMiBLbxBbMAUD8niEEOuDg76KyOEFoKbEoHq+Af//AcBDMx+6QRXqCeRGH+P5Qk 82eKT7wer0abqjSEkDGC1Jrj4d4JKEntzDNnQeZB8oVq2Su5Rhnmzc1y0guDqBzm0++j/+DAgE/Q n8H/0P+atJoxhCaKJhROwgEmnDk96k2MNe/cuoEB4ybhS29RNMFXA2FYjedOnKjL7DqKGXYVRIaq 26xctxQch0STipsRVP8pMlrnOpXy89TROveGkDhlAv1FljbDSHIps64IwQjQyqWo8iDyYfpIFsRn ItBLDBfB+JLBQXbAFGbMcR3ygcIj3yxUiW9Ka0Ylt2+uY+tZqIwXIGM6GIHHOUuvumXk9RFUJsvF +2GRfdiQ8LlzTwTwvJYFXiBjPAYA5Sf+56MfP3mMdOBs0iIAJ20WccD6i0fisWt0Uvw/XgT/j3o5 PAPJMaigkEzHN23w0FjsIKppC8g+4QknEdqADD+D0Aa4Cl+F+00/HMEAjlouU2APNEcdYFhAaiVw aXkurBs36VuCqtSZcWZYcE+hzJ2ecDQgSkS+xK7o+UNF0aCkYuU8OHA7221FtfhcLfb4OMeeFInd f+ZgPzu7oCEQ6gfDD5rgsXf8E/FGfkv4R2lCDQEU2iSmZmIFR5ZydoMNwjz1+uoKtARiuMrNJRcE yG13lxfv3L2LZCcek9SZswf0wIB+iBsLaoGL8KzTYVYMgXEIIE5WtjLk2TiM09gjrCIrxJxTauc2 +H5h9QanuHGHQacHrrKNX+nqDyAYopFNCB5HnfIVzgfbiSFnu3oHPaLLuEP5J1ZJAj+IlDgO9LIB PFH2Je3x5SPlWjN1LyOJhEjEtH0wdpFA3rru5RXnF2H80HaMNJ7N2ePMuqT3gwIMB7/sH1DaXV1d 5egCxBJSBxkYS8GTIl04MuIqEjaaR+lsoWZsqkKowxyOSUTwBAr72soirZesgAMFzvo7nBfKDIKw pCzmp8LnszOfN53bgR4Aw9MXbzDcKfjNzokYSrQfK2BpgPIvm8LZhNNUNAhzBIQyGliPFKSDYscU qRU4bs1uQSeLZCXml9SQuwoobWsKCLF8Rw6f2t1dJmfxVAkypitgIDwtJ18xpyDgs3l/wlFvWAIs 0OzxkbMlbEdf4H64ICARxshcKcVUZNcwOKGswpokrk6BslKYzIVt4y0w/7ThnFE7v8jlERuCZQBX XEpNNKopElbI88UFxd4csmQrsdXP83N20ZkiEQTkkNyEhB+6D6uUGzuQJ9dqrqwx6hsfRhZgxyHI Dc5Zry67E3KUs6EwCuF/XOSIQSZWH2fIKEdoJHjJoC5eQ0ZNdJFKigFyVUa4czZ6FqyhYVjBIiCQ FiZzrhyeHxfCIRxGJVps5zViroF/Dk4wGa+aGp09OQIC6+hawxzBiVEW4GweWgns562zrRT74MHp TBFSjXGnh73OXBOHDQ4XHndW1ZSnNT+7s7PDdW/dvs1FOPkLhawew4JSasQpn433zHzbDHVoeqoZ /BJJixiwRgMCCehaCL5XZJa8tzu3iAA5riukV6xmwA5DPu7F81YyZgOVQyIQFswza1q5VgbUKiUs UaB7gyLneaUSU8k/3K48kH8SBoyGM+JkKhJixzLnC1BNgrNVIuLbAFi8hcgfO41Fm6RlVdua/gN8 8sUQzgkZygTBfGOIybWZAaKY0BCZ24WeQqcjgRQRwUuQMJmF0tvndPsGUQD4F1uJ5WYPOUaO1DCz AZhLY5yM+eMDrbeNzi/VgSae9PRIJ8Bligs/DcMMAEKzzViedJ05fjsVN8ucefYmBp7/1eHllf4h 8YhCcKlimGtzMjbAaXnmrgniWdsREDMxQf4GR9qGAoZGp7E6PTYe0JRZyZaHQiUw5OYRkH3dZc6A TInN/lzugE+p+rztDoHN+G1I4s7eMaXIyUe+K6eJG0t5Goqc/oiv56XkjbK5EhMYGjhDlLwgzzLy HjUGN22lhc3r0BC2oIBgUlRtpZwERinaNUG+diYnLVaB01J8Sn/mUKp3TTPziARuT0ZW5u1X5SLo YdgBpk6qmQYx1RkMiscoknJXDEZIMjUrMpxw3dMQ2FAS3ky+4l3wL+lS4wb4MLbb5TWu8QB1/lmh BxuUftqcB1/SPSp7mu8XJFQ4aNVThWnddFkD4cWISvAapAV3xJmYqJsfUZCsL7lq33jXmxxziOEx QkmNLWMTRDik7iXINFyMrcAlGRWp84528P1hnhG9Mhdsb3dHkv0VmBMszuHk/BI3STbpijM5K7Mc +Z4eQYPeUIyw1ogJtj3Bv7k6WBEuf8mJQK5rAG1LO9V2FuKW+BeG5wIDlQexIuPypEMmVd8UunQC 7L4IZcb1JK9xHisvDlUmcSWZG+wUwS1y+BZkZ0YU908skNpq0WZG2gRez5GsDWcQemIUihoej6Jn Lc3pV3rsBugUWf3l2soSDokmdsizRArPN7cnutP4PpZXT8HNJR/iQhV7gyyEYV38f7tQiB7YMMHU ALHJX3SPOD13J3Pg0RxACngKyHD6i5yVLhY4CoScD4GkjloPDIlFUvmnw+kCjyMBFcFagDg/4zgB MxmmqhB3kWbn0B9HczDqXwKz0AxboH8joHBkC03XKhbhMVabrU1JqZvhPBbSFJkkIhgFeMDsRQEc piaZrqtpsGin/0jyq1ewWpHKMfua2EG7m7jXU+uN+eP5RXxE6hRIkTnNvz5OSxrsDngZC0WFMtwK JgU4aJBroQqelgNIYdLFasqIq4MMUE7b4KamLItknlf6C6xPO9U3U4tLD4OPFDUrrKeQhfElBdfx 5Lydm2PdnCpRZOQceMI/GQnq9XXv6VtNCYagjCO0a014NtE5soOMMHxFESkjPvoTs5WGJbcvyKXv LTCMn/F225C8jmkcC0vyUo3bLBViLJsWJOiND34QseZCDx4+lO6yuOi2Fbiv/quFWBoCfRGsGBu2 x4oZsx9DbEhPosOPSLogDGDcGXnKGUGtKfnMeAypVOCI9CSEAOjWQT/AGQpt0ZVL2czb1QRK+PHg 2pWlJVu1A1ZXZJuRmwqD0INn0HXOANTdelckJi1w9uUlwssN43tJ7Uk2kTmWmmyiqk3IxyjM9qCr CZi74K74U5Mx0grGS1F35ujJUwZakRyOES8ITAb4En2E7MD6yEG2XoWkScNyO40heSAU6eb6Gmu0 tAhe0MOJbO/uc6oMwS+rELyGd4FdYqQEWcDPHYyTJjPrf11wLE0w/zTpSC8ADw/BjjqWQGMCPEHz ge6RIBkdC9KeVEKSSM29ae/u7OTQoHTKpapf5RjtgrN9hVGTontoBPWfxTk4kUi8w/bANJBIXgHP W4grdG30R6cV9cZjHx309CEcp5cLii+mo6HOAihnlVqdNgCUJGFTDn3OV8FVSllmKSFIpidxgHmN xM0sqRMNpQWmi4E3ErEXDiILT8S/Sox62nRekSW5VYRLNokf9kKt4fRLZtKd0s61uLzEurMs5Ase zGA8ZkOhs0xz4gC3G04+zWP+sgoEFhQkXY++7BDjSA/mbHAQdqYVm+GCOM5MozE1U4B5Wx6wGX6Y hXpum4RFDqUYflqkZEC96g3jR2YQ6Sau9o4iF9lJEJ5YQRLB0Ot7nYe+jcUMEzwCJjRDCob/QGDE zoiaMf34hoGtkGaXTuUUjOSp2/N377ERHP8GfsNT80kjEkWNE07k5C5DJ7BLy3iTjUz7NeRkGbn2 VwtBDGenJ2kioK8e/8+hTsdDjRzqinRQaGVlZVmakAhH86CSsUN9KOpOmvYNsYSjp2ewXgWAI83l qfX/QRNN8Vg7Sy4FoUdiCibKEHJpTmeYJ8RL1oD9NpEbp7XbdWstkAh6bMIOAuQOFdSrACCzdMD/ foykAWNvwHNkMZ9d7Wx4Iv4gd+T2qENI2oDVnPqUKQD9sxtrq8gkWTHZBTDE7sHhGARBjGaOajaR NaXPjNLMuqoxaiwy9+D0gRTt4gnDnpLlb8LJOqOw1FYI4J2BE64osoLnQZPYVxwXiTdPB6+JPO66 kz/FwqSCkSEDbNOW4N6WA/1Qz06hDAo8WCTFhP05g3yyS5YUVploPGvruSOeYni5tbEZHNCxvB4+ EcEAWyUEqK5h0a4cdhrMO7YiYYjy6pexG/LEpxsHpT2GVItQgm4qYaCmTUSJpiV9ROBbdvhUXlMN pdn/smvJDgLCJbUFU2AZca3osIQZSTx9uYHkNXDvGI/XcuSGxxJLMyHDE5yKPBJPec5ilSQ9eiKT b9AY7VRw/oraIN4HSBJnEfOKKefT2SxegFVAHpyMhP5LGBbrQlFJOvkI86w4Lf6Woh3KU3apRhIp gPUnLuMr/gTuM7AnJnLClWBxjLvmVag4DEj2l98imcJKMdByzK1hG5VkqrLRWXvptTdMrmqqiUma oiZtKPfi3zWgBkYnC5GznNhsZxV5YJnmkY+Uxof+U1a5OF9aFDa/e+c2VTIPDqsIj0QaTFE6qrZM 643aUMixISG9RmHAcCcpVmvlUIsoQFriMnmi8BXdVnIv0nRDQIvjI55ANcA5oj/HT7JqdfSAig14 y2zPzBHiDzJMkEv0yKGrPBRukzsigEb5zU3RV48nvCSQIeaR3B4pZO0YcEz1kvCJkcYYrMODTJgN wYnVTV3jgpoTi4YLprWWyjdYMLcTsw6llC2RP5UYXqDMARU2bNm9b/jqiUay86SXpu3SgywY8u8g UHs5rX0631YIiWUEu6qp+5k9cQ62TGJZhwJAdK0k3w9OAhmxaiCmwkJxBaFpeogwuMRF/2RpaR6d pwckFD0GvUtW3djcYtQK7H1EzH6+2TnUY2drhzdWT1uZKf5ImT8jXh1xZrlPT2rOBBR5rzSJ5Day qwpXrAAVOIImx8nZL4QW0lOVOiKSx9MZurjhCqv5c9giXkezL9hk+lcHnBkd2MZHUIk40XNDCsYv DdrTMa/7vTinms+pejrSYZOT3hMbCb04m5xuiMinbHfqZDNTPpCnVIhlxMYluyoyazTU3S/uPac5 sqCeJencXqii4OURGQZeOzcZYbOxJyU2fGEsmIepm9UAAJu2hEFQrR/Xw2B1jEX0ivkbLVwKlf48 VVL+l3zUGIHYr7xgNYO7jjk7nAWJwbXcUGc1omTcbXv93e9l5QHwTTlsvYjT1keNxArh4lN5NvTV ZIZzfqxMe5pD/jQsDYMGoU4N8JIxgW+wM84/bE8A5Ia6pOVjfVmsArcz3EQg0nPswBdSLsIkkkHh DvVyfANHLaMp4v/tkyj/H5jC2vkhbbgYjeSQ7IORCS5r1HvvNvKyolHWo6bZw1YTbpo7dExtmL+A lOwHuTKGmYiNVoku3VLMq2szUnKGm+SHWATWAC/ETWIp4f+gEmaMSbSqX5U4Al/kPHDuUaax3cJY rXOJHsC21KgcKWdoa/5saYetx41gAVgM3qEw6Z+dRIrGMcOE+trO9hahONsh1SS0c+JhOA5IWNDm I4oX7Gwaztx5FAGbQoHz2mxF26Jv5qvBMojYgzWI3fI3nXlUDGCRMTfGRcRMp4eqqq2gDHW8HxEv N+yBDnRY9/tzMw7MVjZCu1DtE5dWIY1lQGaA/aP/Vq30JfJPXaDcS3l06bGhkMhH5MoECB4HZyQC FKu390TmhEsBEYUV8u5SRdMF/5VIwGG+FSbIaGrmQFk9sEVmT51GbBqZQ4nL7Y5Rs79yCD1/iGM8 GNtZieiU4BqrinHDwpNhOQjIyrFEsKL6Bn1LgToijQYV/dlQIsmDJiWmqiAqXCC6rQtsWo0r/nsl g6nweKFRhJtqWWFYEjQdK5gO14I4806xvdCc+WLbebv+KlMkq7LL3YXHmR0PeM6d4PO5bVQpI0AZ BqZBaE/duEEHODEkxl7o1ZqwH8M2cUM2FLg6Vj+5C1ZOKXPAV4Z6qJEXOeeQbvnl3uE+GYetyNNd zeH0zO7uNjdbx8WzCjWYFeFLSgOu7vnklJvZuwCnja2tbdJXRH9re7umyvNzxD1rGr5UFUFi7rb2 dsimWHXXIhN+LcRkoIJGjkVEwaIurDt5ADJufJ6zUJFJtjIO85iL4HFxQVT+bPNWnxEPzsPpp0HV Thsor2I8EratjNcIEI+v5JRfou7QUTSDRmUNIhC7LzhrJaRQ/ECQi0aGC45rGM5sN5In053wnD2g BIif+BnC8sgEDj/DJ4yziJ3m5hdv3bnLsDWE6uDw2KGdzMO85CxDz7FH2DJbXHAGoTJzjkdkpyUC mGZYsS1qcCiGzqvX1nNKNIkEZeegi1QtgQa42vziEoAlLTdb2zuc6bC7T57fIkK1kbFP+QBm1BUN 4J4WkdltMa9W/YKmSRWR5qAwKjhy0SQI98F0ZBYHu7gmmAtNVb3WVLbVPOhZYIcOIVwfqNfbNw4X Y0PQWdWqHRo/RxdYeUUCG8F0rVNKPEbwgLgIPQiPkevExMuNTYiYvA6/xO/t2ch/pGt7vjsHExsD csE4Pyep4CEwaZRFscV2j+ABAzVW8UEamwclOseNBXeyCMO2PLFXaqrlxoNemqDstmLB2YiMYqWP trG/s+tGS9+VZx2ih+aVQJV3V59fhb1V/8L6F1ZSqEehJ94heVNFQwDPWLr4V2Gg2EXxP6jmrmSm ctsWjWR4EKsj5dNhIP53633wfw3LSVbht+FEj+DtNhjRc7nPuW4QcqiFNJo7vaPZ5TW6ZvZ2D8jx EDQoYXMc2dFgbA6lKZiV53TlElKNT493p0mtmQXAGfWIOpnqZaYDBkOKhZbhzAiQsN0QcuR2asZz ONkRvI1ZHwMM6KBqj62trxN38atqa2EWAI2KNgUfHqrbBMnAJDVmLAO/UQT8M3Ut9gcTSmo+AHxF VDpEXyB/p6w6hyDw7PLb5XQa3ktNZODHymoq9tb6Od0kzSFIiENvHFtq2V9KnK2pdAoszPNeQGZH X8zNUvuYA20+7D168GUydnTt7mv36cCliY08jISJ442OTxxNLTO836dEjwkcDvpv3r9Prr+3vcXJ bztbm5xI+/DBQ17AHDT+8OHObLkYUkQg5AK2OzzpHx5zDAiJLmQ4JjCssCSkCxxuRnyAWYdZinym u89SU8XmMekJWdE0QI2uZ4SzhnqDHKHDCt29eWdmivNzugcHxxsbO8cnFii3dw4mJ+dodeejgTAh zQeSl/7EFnMpJlr7gGw/NXhB/MvO5DjTPHjHgGFQlHf53xUuvcPBb2DWCHX41MIbIdVz9JhRcU5q PCGlBKIjkgIw1PQTPjgA3ryPR9BVDy8JfEKaHhWxPGgG1BahPsNDtXn83v4hTZg51VXIhvwFx0f2 gLXKKVWWDVgLLkHOxL+Ia9IrSfVhjBkEu9vb5KSnh0eEXhSc7TZvtjhslsqnc+083MVSEylpsSEK y+DRa0ixR9gxs1iyrNP4iR8dJEWVAe4ntFF8CeRC2gEOekiytLe0PCdIcy6BcRYrziiUHEPCIxeb S6uT3wriBMhh3ZI9yaowDSbCHPWPGlR4wu/83MLSEqJB7LO9fzALz4okiMdxcKhIBM6pvfLW/cIh uXseQ4TA7imHRhRpIW3SQ5pezy8Ra9onqRNBkrPXBcjIGRNDTpKwCsZuOgqW8jfEo9Bpifawh2i7 5RCxL30pDyPCGXyRtKAq5/UrzBSaj8dOq6MBvGAY/VuBLoip0M86swVRxpazeRX/Z12MzzXAKYCa XfFbixXWe4OsSgJLfKvYsZ5IYYXBoNkmMqEG87wICp+OmGo+a6aaEZqlNSyOkJvVdcHe23ekEuE6 +AmcH0J5JohB+5duD72s3VpeZWbgEg9IEOZpwg4UmyIv4J7pc+YtS0sLTHdA8xGppFEz0JNCDkmv wR6slQvWHRcbcgAiQrMQgqTQO88TQkI6QsRHSFAzUCsBs9sYznUyyKAA8ZYN6iz4Fr6z7c/SkbAF 3pJFV7yd8+ngAT/LkicMtjOYK/yTbwiAUCSiceKTo9PDaps34UmfPxB51xG7jtCgpRoTE8aXxXNW WC57SvFhKwmSs1mVPGd+lK3LBZITolu3SChaleqS+5ryyPcBfAJ4B9kWy3Y02OTp8RlTTMwghFZp f7qCDJLin5DuqLu20oYES+axRuZic0YT2eXD/YNI+BB/JVsEGbDDZpCqLXGT7Dez+mAZWVyPVEu9 idTSkhk+Cefcv2CODjECrVYdoktmfdJIZJ8L/U5jHLLEsKOwpOs84pSHbYpzkrrhZPELJBfY8+Wt ac+q3BXkUNysWr9F49M/loGrVeIlr4TOxGKyU/xhS5G80Tx5+f4ew2UcdPv978HwsHwoaaXK/AkZ z7PT+Az0yCKyrTL2/BMUseRUuUGBWRGr980GRKs6QUFgOSUKFnKCkTipTwJKOSAks65SQNQThQOT Nl0f0EXEJpnkCwj7FctaB4SpfylBOdLAKQ5A1rodC62OT7huRqjoKIWSnNY4aggxI+SPJbcosOF6 iN8VmBHXOuAhI+KQb8NIwPzLC6Y6+Yw5kjlDDAvdmGFpqIFjtHFE5Ld8eojdLjpSRygILCwcGEFf XVvNsA1rOWwT0kDZSQxPaW/cunkTM//ixXMCb/DIjOqaePHiJcBhsjWReyfHeh5GnUsjRitlNTqA /Jl5ht5bDN9XvsJyZUYEGDQGTyorVi/2XE0IfBmMHVtgara3s0MN6IAuDrJe8T7puh7ElLyLm5GF PjrdSFQE42zHt0d3yFnmIyzL5PxJQySgbxON0aEmqDjYXjmr6jexqwR2arj3IXfJJStHV0d6y4hO U72Q4QjCUP/rKSocjoe0msQ95nQI66mxLyaJpqIeBiFi6iSQ69J5aS1uOW0IHuZXcxC4c2N4S4Oy +rgBuMlpH2Smi1nA6PpTDr91VWMDeAqFED8fQCckS9M7lqgEj68K3V95bxNt7HdwBwyoJE6UK5lC SX5lAcq5RZ9wo64Xf7QC2cwRrBszJLGaKMsCkGd2eKpNBivlfFdVpnp8ymZd18ov2+/6+q/hJwSB 1MxSoRUiKgerCoWkWZizQQFiAp8ZAmNnbG15Cc9IYzC2iQQzU3dqIKGcLS6yOLdgYSknAnKFaLLE dfeDbFmXLmhZuGU2x6ExmPXabPG81I7JprzpLGWq38o9xkxMMzIQLlcQoBBO2aTQwEf80/qVV8qx BK6RpGh7kC12clhiiqg4DbtNmSQTcjUaMzs1YVl8NHq42MouMcKNCeBkZLw0hgCM00MEZ2YIZmKq RY9CodOQs+JYPzlU6b1hnhImwGKyH9q4eeMGzouRxAANN27c4MUUFNFBFiq9+XShuP5gUPB8SBTT eWkkhWUsQrsrGUolL4sQpGKbAhEQjHFq1D5gVY3NDwknpwwb9qfoo1wGN/OQglHLVlAgwTfP2JC8 DEoiUuM4Uy7C4U9gKA62Cnm5binMDjmjuriYwvSS2aTgCvfPEUocqki644Al25r0RYqxdBqFAIql LeQ/tWj1pQDmy7Bl9E/3dYQIpd27sCHeHbqYfO0aTm1gTL5hFq9vkDKYxtFUEY37jDfj9kRGG02G 3+L2ceOiO4wVZa1PTgxuwIHsTwXGs2JVxhWdegV/ovwYIeknRxwqP4EpMVzNcOG0kFZ7JixSOgLp C7Vj14n4zstQhssh8uwphI8GBwYxsUpR5qP033rktcVH4K0ixWYVa6uwM6QCSiJZXl2qAJSR6cw3 XvDNr/sglx4pbRWJMkOmmFoRGpc7+WQHERTbRty73ZXFBXQd5hd3xKrWmUpE39gbXo8FmgFH5/Sl nLkteOZhB85pC2XD1Wery1JaULG7E68iuK+hytgjttbykvxCBYif81RYSqABczluLEd0hvzlPXPD BcYWVhpG9uiB/SdZ+Hk1DfqMhq1U16wP63NYUlSueGzOsXN612AmR7lXETRapVfnLdze2vqa58Ye 9WrMOFmAXJeOwofX5GUYNsRRFDBHbrLBbD6kVJHnaMjC4jxXf/78OaAGhoCOA3aUWICYInJuZ6iT 1eykASUyHEOeELmyy/Ho+gY0MG5ZQ6Bpr2iZadykZhX5+/8qAPpfFrxAYKSR3Skfi1manjWkMhmT 1aG21EElPE6Eb0Qd1fiOA+x32bGa8VYMOeeUqI7WFyvZ4G6qwEnVkC/JOTWt2MOmxOpxCGK2BCBi 4CkNiuRFS3R9csBNoVONdhdq3kGG8L0KhKsYbmoWnBjwuFinWmQ64aDxZNCAAWdCgCqlR2Aqswg/ KVCQp6cAOkxMLC0s8jcyUSwMyuX6CSxZBsmgY77SwEMDgm6Gi+2ZoqxALSm6p1LX8K84swqdUAQp fWmC4mGqnwqbCO+Ot6f4n2N8rqeblceu94YTKAHR62SyULbXr6Il6WwY/lPdx0UP80DNEYJAPFMp oEvnOif+vfP+t1NgRjMN/kteUgrk1cVzzDlhWQUM4TytGoxbIbhlPCPnJbZa0F2wl9SQMACIqZOP mgxpnWlfUOWGvurwQ67KepEAZ563/Vs10rsMOPeU2S0ZipqTSXgGc0IXmPKBZ3tV7xCGAG3D6/Iw +P9ia5VcR3ASTcT5a+SvPYaezSRNt5BKvkURkXB1W2zA7QcyTe5US4zjHw5OgfRchyJUxymlgkqV BICQocnjTGLE721svuRugRudCzhk+mivspUayerzNmkoPkCYlheX+CdF8p2drRu3bvLKp0+f8Il1 pCq+nREXmIw6TNGBEOUWMIJYWGkBphi8vp66XDq3oRxmMWNJxcNZCOfRZZsrMqroKfozqqmzX2yc qw3MPtEBvCb8ocvTWCINF8k/rugNc7xkt1vHIkN5wSniFcQBNKKlll49k34MTEr+2IYctjnmoTce KDBGpwl2B2yVD+XAX26bA5oTwKXVO46noj8eMOxXoet6orLpfBUwbnyXr5Fxs4XOooMhhIllYYzO wDfeTApdTIFs4igMFpOO70lFLX9zS0xxm1+gAolfqoEZonTyo8zti5NbiWpEwvIHm0JunhByjCXl y+Mzd7aJjlgBApkyfOg5K4lOSh+IFhotoIQyDjCXPtErj6XK5NiIZGcW+Xi0+t6EF6dIXpmGKF5T 9oLXO/A2+UKlhAlFc47Y9fHnWofR2JxAievvebOcf6K99IczG8eYMOeZeyhKWR1r/XgNAFIcLspP 9zAxPeNuVzhCamkJhacugPh6LEw8MKQterCI/7ljxITEl1vM8SEZXBEjXDvNi31+SuuFVGdYUtEQ +dQSUHy+sk6bisUu1a/IlT5YhEY/ltBxlDj4cIVFGJ3WIUQC44kX5CDg/binSW+vMmoZx0MPn+WC pOwTravFeSfGeRaY7lPOBddM58CAJB8Bw/8DfDgaDEWamGDEmiOxBiRgTIyFyyQCknBjuLezy6Vm p2etw0AfIp6cmtza2kDbX7t/D7o0tyEqE2RLXsDsLKYwHTgZzEVgkk/nS8DM2Wd6CZA25MDBDRn8 OFJ4rJ/xVSG5VbJKfnStXRXZ8VB1bp9lYZ6RXI9QWcoaoa79JFlYc0PPDqaSFxDXsy10NRddbWMM bqUc14NYOWoNw8cSITe3bt3ixl6+fBln71Mn3+5g7ZFUrs4ClfhGnYpVMwpR4348qbIUPhGiX5WG uB2BBuP7vVGSFG6+zLfJDScyBBBJjp10JpFQJUd86TAcvuZBaeVLU5vorCwuWZPmVTQpq/YObcD0 BtuT3VC4afW/W0Kney9lv4T2Ggg+FHUA03G+U+qihQFF1D39VbjNkXlBo0JvpQw7yYTo68cpodWa xvPHDb8628IJriFWcWRI7UWC+XpLMJHyVXlGt79MQyB2f5gUKDO8uPmbb7/LwqMxlcJi5TyHItgv Yb8kxzmDS40TyizOL9AvCuTF6xbnZmG58+EMgSM1YromS7xJ1X5nB6+FneMuSLwY4RIn6VnuHJ3D fm1vbxEEyN7IboyCEIZGGyvaJplpIDnCQTS44nlTF3x+QXQgUqzgPPES+p/Trwx388XyIceam2AH FXeN2IEehglDSUxQmOf0BHnwmFTaE4CaMgsFW8DfNixJzr+anewsLXjceFEPZIGnnF6j3QjXY4xO OVAQ0P79H3iHeuuLDfT5CHFdWV0BQTM2trXG+4E2L6kAiOH42EfqdHrHPSYmoEPvvP99kACYKmZN vji5QfnQUOcX0bKSQ6xAGXO0RM7GY5h3DhFEgTUH0iNsJklAZLhr9DOasziK/EtP+D+BMW/kHYnU HGVp3MicNUIeIWhGv1A3Jrx34qBIhHxtIzGHBaeXHsEkquP3heBoWIw+nOzk2KixMcqiPCYPsk75 9vKSmi7xP5Yu+X/XHnLHyVkGQmDKGOn8M8RtBFV6lDsrYH2rqIqGXTkMjntOSmxPWI3tDKeoubRM ncUOZW7YkdiUCXPMJPlRBSqVDGkr0t4SUoskCDN5T6DN+W48OcKQIyoMEtFwi+194gSCCdlNuddi lOnjSCGZ8NGTBhqsbsjkSHwAT8e5AMTfHLXovAxbV2mTP+CwCePUHF3A2z0/E9fLRDYQWVCR7FFF QNfBq/GOihqkpoIdrAblA97p9KUc614qkCDM99f3cY0akQQsMBo8B01cEwG9BlbbzYVZbpqwhPvg MQxH7HmWMhTwxmGemh+oF4c9lB+T7/zKlG6XFymLzpAhGe/htrTGtjoSuPPBs8758RwFKBYWhzIK ggvu7e/zEPg0Y0jm5nPkU4h6maglXmhOZQ+zpSneTvzp2WlhlUJS4I1IcDiqwSbimWVBB81iXYIy mHdVMFyglxjkhabN5fAgNzAbChnEls6xFexJXmcjtx4Y38UZHhDImN/iYQlwaoHFocQyHKJKaNzG hz70oafPnsJxZrWZ8wEjHPBcugjED8ZL2BjLoZGnWAdM3p07d3EIEMmWFpdevnxBsv3k2ROyy3v3 7hFB8CvLB+r8cH1tPdMdPViV/F8nnGNb+ETUpg57QXYj+zpwfpJYqhogQ5IMQZU1RwdKeiQ+J8fm M9DDeC2FzAArMiF7RH+h/oRBZHkpllcOryszNoYOO4M8bproeG6eyV/HmCaHgKV4gU1ByLgFJLVO 3eSfNRSAb6rQyIam/d4ZtbyAb4xpM35DKl/UHwOmrAelNnQFLPBASnWMm5nl/A9J6BbbtGhV0Of+ Q1jF4Jfo86ssQpAD22PcVquPtddGHMLV0Cx5UOrzbByencEJwvigztwzp3Q2GHNAZXfWfD7X0vRQ u8VKwvnBvjD8+ohisKaEj7OvxtPNtcjwSoBybt68ubi4xK8yjE5Vl07mXG2cjU+AxiWC4LC5USfD K41NPS2xSb4qLjL7i83CqrKwvJEUg0/hbzvbp6aKzm8IUMFwvgzc3IIExbEuFV+0l964pxNACRNJ 1YE5xmM5ITfBXaFKqPU5nyw9jtaICULZKXr+IYDwedZCIkqOUneYod0UTLfIWEGI9E1thgdFu3a6 RLEAyg2mTzYtwQKmW5a+fafcXpdGYqgjqeZXeKDqFeJzaq0jSxpLwRWNtLxrnqGm9ZUE1Bc/5IF6 PUoVToDC54tJUKlJxSDjdYBzLWTa9h8+ImTK46M9gwVLjJDe9g4Oj6BDwD/gPnlSYhDMEJtd0Rfr gkkg0kHnNSLpLCGOhhJQim0y6hmvF+xZuk3kHRM3ra6s8vrwgkJwOjrCuhMcCpZCEyASqVOuB5As PGO3HrlsPbtsXJdKDRfhm6oDJ6tinqx6aI6QCnNhu6xZRYxcgkmt3BmSamIPt39utnyyGVay7uvE OClucFDNkA3asNloynByKtYtz9dhjoCjH4MF4JR4syFDCBQpJ5swl83i0+uWuGlulfspAXWjjTHC Jk7ofC2+erAACjXcXfyywILUC0Y10fRnRuavhf6VVJadcGukZTiYPdCwf1tR7utFeAFhBsMCiQpx JtSQUGLCXkSY3dEeOftC7dVyITeBMEk6EF37HSu7KNOTIe6UALQCWbK4eR+BMA2oDDfHsxuQi9xk pqBDEJip47KPNDN4FvtrbpvSYCX85dJGtN+g3bzAEkACAfO4EUJsbmKd4LrmV5d1V0cpgr9r33jP W7WOiTs0+cmsRkW1kjP/CbcnR7WmNWWCuJlYACvG5ztkh8IJiyUH1s5c9NnsaSCXxv5HhlIQU3k6 oMUe8l7WpBJa7q2gh+7U1P6R7dN6gLju6xxPbccQFDLHD7EdSownw8VvRScqcKrJM7we7Tauyxe/ 5aLY3hR0bbP3RFLLEPS98DhSkJKROR9u1TFJFDfMi3k4JCTniKU2RXcaZLLtHVlTjH9KBxUOlr8N tvk4zhHq9QhMqRhhFtMxboNNQTXhujjLiZiQ3F6t6zOGjERqlhgBIDBVGIh3m6SODhrhwOaTkwBr bW4eo8x3pTn6ioC3rkaGf6IVlaaVP+cbGngdPuOIS7+K+ssr3RBarQOmcIdcR0fdbEIkBIu23CuP zQEN6e1xNBM7lU4Si7/Jxm0sR/DYcyRqeXkJ9efRYDRys6wAd0VEgOvjPstBsTksFz4g8zZFZa6D MrdPucykPVU+xcjq5oT0ZLd4pS1+ZepaBvIIDyUIt4abU1i5WcLMkeZHhIp6oA8rSUL/+Qi/twck AL7WMM0s55aiwhDhMddXV534PjVJBpezNJnjdOhEEOLzJPwp+RnwwkUz7uNAATt8ZOE4mCITU9F2 aSaZ8x92jp5PM8D4MChkxdSwYDw6F6Rk2dAs9QLklk3Enbt3118lAIlPDWaUc8+qD9TKKQy0gXC0 +eHhCE+JWwrupVW1HzH/jC+PESi/tf7uN68DBAsj+WD54QnPCnetwSMc7+HAhNJ/J7ik34BfCFMh u7grJpLb6mfejrZgAERcifmdrkFhyUnGITaB/Rj+pyjqcU4y/xwW6YaYpsWzVxDLcvPv9J+eFXWE 7+2LcHKbi1aLwzc8YQ4skV1Tff5ld+tR2ZyMc2YWANw7tgPf1ecpeDjAEJQRl4AlpQ4n+GVVm7Ol choXFC6C9dn5pdW1+YVlvveMBRKiHBqFnQBqIugqNNupbMzSS1qUhhbDRelifrVJrwhiGUXEVoFO YSrRExbY6osT44+BAzjEHhEPeUM2VLo1M+w5CuAEpPjzxI3mn9VwUsT7cgW6C+GDDv1HAZYNsy1d VZ1fs8hQMDMghy/nSCneEhAxRwkJu9EITOQyw/4SGkjZsKsSK8CAJgY0c0405/McFdVgfX2NRUdU uIK2w5MjjFFZbe5tc9O53XahZ+4rN6Ms0gRFCS0pXql30jFnmfINF3Fuv3RWPbQk0TSNVvkQVa/+ 5VRwq/ofmHc0WM0rlo/Lw+agG5uOIEPB/kpbS/JGLuJMYXo8MyzA9hl6abG5R4fov4z14ESU8PiM 6sYjdAlN3GnRRFlg5oyQApa2KyOgoilwAquCt5CjcPx9PYHGqAGPrqocI8ktps1J4Mk5GqlG19Qm vgqTlgaaaJdnYd8L0i8EpIgEpfzlA3gB1nZ3b1czlK8KJWrTjS5rOnDCTHGxwgLn7t0q+D2bYR7u uFgtaJ2vJG6aoM4EHgMfyKe6V7wOS8Pt0kXndEekmGBH5fCdjIqiRAdLFUGXAcJw7IQ6YUTQJo/R kOViwj+U7S9jPy2F2UufJ817wjvclYSw6wkQmaJp9FsgScIuw8hKjVD74kKYijGaulopmQmX4dak MYJoEw72JX3BrhHyVxUd4Iw6XBjXzgrHBCGpSyurzHB5xgkeWzvwu6nbIoccHIRGsUoJ0mmbXXr0 +PH29i7qcefO7dWVlYIY+SfEnrAT6OGZf8EpIOfnYKJbO9v7vf3bd26xkuyfohxaQUYw6C08eWJ2 jnUvCgB/kCp7ElMrSppjAh/QPUX+GCObunKgldB9Zi7x+qyQxqK8B99zfR4WQ1lUSFaMn7O8HO6a U8/VDQn46SRlS4uYqB4FNq4KHz36szOED+Kg3FYiUg+KKAfObhb3ArPGyofRQIgEWgbEg7/EXows e8l30lLrMqFaDkm8AfAgMYcNFKg4Ol26kdw01eKYjki5QiDpOY4+dQ4pCXEMuWkzA881qFiR94B2 k9Fhc9LDhv57YreOAf88Pk74wsN4tGlOLgbsDFfKYoHTu9JFcwqHR+ScOR99PQbABzLG/Rf2nPPU EizkCKIom9ib/DEdE8tVpCBdbEixFZuXtoth5/WlvaOY/1rVvU7W2WkXOQ6M77EdQFHcZ12hvsou sDtFOqgFFBi+9vnt7voKVjUUTw8h4j1ZkMyXzxevT/rhARiW7lQlljKsrWwLEC6OjfkKeCr3RCvN QYqOZs7sNget2xtnW4QF6KKsEy1gK5wJGe599e1kS90grZ0AodxTrVTqLsWik+kZYmll7NxqwSQl UgaW6a4Xd+TLOm0BQp4kQ70PJg05OUNuCc85wQJXTSDDBuEB+HtlZYlgL4k0Y14n0EWeZb939GJj 6yi2Dd2CzgKpKoCW9B4sO1YDFmDVTTL4E4g+R3ckFMQqc5PoANVvK8Czs19++ICf4Dm5f4N5prUm 0ivMzMMw8Z4UjdHAS86islubhRKXqaAu2F6VNvnENAtYFma10V0VIDrDmmMy6nvzxmBgfG+mkGN2 ifPZPu6H4N8uRCq1/XMUHmGRuhPTYKoFLuu4I7kM1Q+PSMiEm2J4iXw4jAGwBSf80jCYOxojigHl 1bTJJTFPsbfHUU8h/IhjKyb4kUIrIkuZ0ExyJ0tqATCf+asx9MLPmQ6WeD6PLhc+xx+EdBAPpZRq 9erxpeCXi4pYeNoaUsHjVDbrUTxNYjposgVuJQv0+AM0g8cHBXQAHAn5BRHBERaQXQD4qqNHPMeF ednmjAo8oguIzXOxOwhtqu5G2lLXFPuA8CMrpTIbtHtLoQYRodRRJYm8qD1F1N2mCvRe/bP22mcK HseDJixy943UIu1cwfNUrmcrle3gV6XICDNr/JX21Beg/+lpERsqKDKUBo1EqVYwWAMv7qfCgeo5 IEWrMCN8FUc9EpQQgiO4FMOx8QyhDAqfVKzOtAvzILir0+oczThkSp9yzcriB2n/ilTnnNOah0Ew YqQEjCT3LoGWwzwQ9+ogqsfjSSrCSejn/xI6VCSoLUNApLvMz+GnmNrClF7c/uuv3Z+bnaZ+QV8g soJbI/8npmMvxYrbLTptM/OP25tYWl7jJK+Z2XnaYOoTtZVwkNotZh+yDZ4gbALqCErCSdIl/lln sBmN097LaWJLyzB8sZg3bt5A4JxxkjjKiYm8OGRBgy8HZloicsBdfI4IS2VNSQhDcVfCVeyvKBqX cCg6IOEteVyazxqzFbi5GOa8JT0zBpngxpDPYK1wqhFRnGdphtIjY4escpJxDG53ELtcrIaU2HnZ gLbAxV+8fOkRH/0+8QvWvNBvNrWYKukoA/GVCleSnXjFO0HonUuTfcT6eO4Ph5YliQO/oItUtzFK 3nVHqb07HaBIHikJVaHL/CDNYjkEzbk0Fpvc/NQy0oTHwGVDUJ4RlQb25wPMp4CNM45Jf4KTF+M8 JTHESbCKWMMSPL2UqJbMYR4EgJSKqUeC6tUsCur5van0JkX24MRVeGJsEkHVFuX4AExDWSd+WNxh ax9M0JmbLV/NEvBKFtWsKr5tpPYF7Cc+5+KArznw13yBjzQAhiBLt0++UJYiyNVtYJjkwCRJ/MP4 f/bWmjWbKIspYjQf88nftjia9dHqB4hif72tkJnV47ACnbOPjPTzeiPSMc+csqY+ZTjVP/WMZ56x iroBbA3s00lmNy3hHWICgoLFwlMxX8gBrLFxhXEgHzl0wWlK3l8KXKwUzwRm5qD6RHjcMQvqtMN0 DRpC2yWUsyUz+TNUbcIkTv6EicVwfoolns+F2BO9Uw7oHR5wf2gqx3VSkYJXga6aQVDQmp7pHZ08 4QSvjc3HT59T4eNOWGUkQ+UPII/grq+uIRf0dXE1khDQDBCzQjHYPHapJhrA/33w4AF3+OYbr3GF tbVVHKmdReOmFTQfQ7Qn2KL9n9gQrCFZnmNFMA08KzfJE+X0FI4eMp5n/ZnAzwrzWzWKMCEAXnp7 whRO8FwRGItFbEJOxDryPdAjVDxsk+16VDQZVsympEAgRhMx4gokIwSW0BP0aXAxR4EVLR4Xq8ur bBMNS8T0KC9btLC4xPQxA4pgnEgwu+n08KnJjNkWzbFTyGPq7UGCLoGtZBEg3d3koPmVJWIzh0IO zzlAnm9e8TkrSeGuuHIFQdF8vUVCffttpCkUXVUShCgaIoxE8bw5sbdNdtM7ONzf4XTnw82tHdjx WGf13+Z5UQHeqGsZG6Mdg+Yn8nvujZ5ierGZ306uhTlB1WhoFe0K2IVPiNtn4xwZhkDGwJmcGOhL Q7LFKGH5iN6bM5knw7J2zm+N6EObKD3gL5BdCMjsLPeWbjGjCR45jAejwCQ8Leh2c7PQySc5bITw U25r2lhsJUxFrEIk/iZqw0CniCOBVNaMPbAqVHvt3m0rYVKyzNXp1mZMmhPtocsi3wQIcHjHmfA5 Qfsv9ZfM3FNJ69AebFmvt4etn5meWFlZWF4mcZtikuQSAjA+4y334dJjHyiJkzdqJCmhT8/MgfVx HF/o43TpDrvTk55bGAdTAE+QW2t4TgrPFLVUfYZUTqu+tzg7DVwL22x7c4vro5NE2vgr+koxi4is gODk9P7efsqzxLF9pPeN1+8vLy86gJSec8fCnH3p4QP8PLkcI/W5QeJmVobrmUo5CsyJ1Rj7rZ0d cjwIbRThkWB0DF1iZAjJBL12kLe2n79gUm9CThMN1AhnSqK41ztgYzAxzhS6ugLjW19eWl1eWltd DrMQ9H6KYwqfPSNq5ggNEh9yew4UBvWkgoj94YkApI8sgiZCrposwqCac35Reii08yxX5mLxhw2C dorU0HNKZktTH9ON+ObJ40c5sdNaEdVHLsKGARptbm1+/vNfBLUloE8kzry2CTQMa8huEABjNfSj CU8IGbAX88bPs7g3fkb4F5qCZX8kdH3tBjcEClBdJMEOL5cWlsxE4qlrPqcHRjCRoc6I4ug054U4 vYFVnJjsMJvn6KhHPZCMKrme5AU2jkeGUxvHQE4OhQ6TpD+Tqq/Wo+lc7honD9Hb0WOYyosrgJe9 nX0696GVQtRPENQv24Q3WwX9YT51BpDwG6RoeWkl0wTOp2bmtzkS7uyMU+H3acxG99McjfgilTCJ uLcqIuaITUgldN1CdgRNd3ARops5K1fIp64UtXSqoOtgsyOMNi5I8Y+iDADT8Oq4d0hbKku0wzx+ S6KeFKR35EAaYhwGZC8tDU4Hq0srz589f/rkKaMrCIuI4Ki302fp3Bra2JxcwiDQnKaToB7uCQaC jvSDvX203DMg3/rA29j79H3jfq23Oy0nDEF7snhED60SMWEIhFhpui+AbPCf9sMKoTHzcw4asAcK UVGr8QAc3txi1pWanM9O3id8ZeXM6mBw0Yyr8Bhvo5SYzFemPYiIjH0JZzmMCXSGhdPLiRVdcsYe DQhYaDscM7MQg+3EuJzbzbV4rtA2iK5RJ074BOx1aA9VN3YCBhF/MPEkLM6gSfjAPVqSCUgcihh4 n6OB8eYycsKj4n4Mv10jxjzIwUqydMUaE9WJADOP3TkzLQ9bTsnHe+dklOnpp48fM+9scW6OY4Uz wc4ThIhGoRfwKBApiIWNmh1cofeGV4N8I+gYx4ARRv1E4zq0SL15SrpiRriuZ9SLopQZwt7nEHis uXznIms4DZ7AcYbpTHDVdl+8fI4ZoeR/tHeAy8ihXXJabXTP/ylM8ESW2kZEPR0sN4IhRp6c8DU+ wax93CAyKpU1Z4qwOiFl5Nzj1MXJulji6oDiJ3W0QaBWTwdFovhTDtKMZ4zTGT3bo0RC+CpnB/BP tpu9wtN7jGdQatMNlBawQGp5Slx6khAEyBkvh+gSwcHGi43jA46oYL4rs5UZVGkvRrW3mZkai5Om 9a17BdoKzGo7FLdGkP+UQWyyNthT+b6ZgOUszFSjTMj9meNnHTAnhcSzEsKhDlHFz0gmXIOza2pD 8mmRHVIS9E0Ez/GNxoGVZ6WRwRS4huJguIkcjAXOL167+9qjLz9i0CvpG7uQ6myGo2emqIW5xCNC CRLnLX7LcAWKnp119IgV9E77qz70tYgs6F3OIRcKVgdMtcMpy02zFBYwcrg6vwArwR2TazPUZJ4u +e44afPKsvQPcGPGm1SiRd5QMJ6pvuZZjCTjJRieycPIPLVAl6FgiCwPWrkN/5TrkGp23F11L8j3 5huTSaKK01PIuU8eP/YwQqdWEahPUWhM/bLD5GVcFhdjv8B8KNFxF6wJ8RxBOC0LCNbz5y8ox3FB mheiDlLlEkwGObISbgZRZE1rVjlHDLFG2hDc0F5VYUp9fCNoRMcjIJAlwzZD5sEyqqyXqXxMp3AU xJe+8MXX7t8nZLD/N7Erv+SIu61N5u3gCU1lxcDiyy26Mj3Q5BuuuPtAfljkwkKGuL3kOuD5kA8x LzPsnSmokICTKngNcsPLMG0p6Li5PKmzq2dmgOt4N1EHP2fO3crquvg2xj1ZlZSPEfkMFiOJqMU5 FyQT3FgjaWCWssPSc3yFzR0E/xUjSI8VlOZQaqvTBfhpGbO1/B/Wo/AEoFcOmCOXs9IWh1G5JIlh YOkR741XiRdkuDjmBnMkbKTdE00MrpeJelo+l87abdvgkWCAajWR2vbmNj4HZeaf0rfl8NG74Vxw sQRZBIqc6Y9ex3IGQg9Lis3qwQY74tBXYaWK7mutzG9TcEVqqtWi6g4uoYQ3B+4F9QqqjYVgKI6o qrxjNDADP2iIvkyjHr1zh7yj6txyWbIuTFwvBrSfFY4g60CYgIv48pe+RIh7+/YtoGXwVzs4zZ0t kLCQPCBfaRXh8KtuUYMwE1yNxMfCIXDs137TN5ClAODr8RC+4GXI2qjwh+/PEHIkwTjYaAZwK/2n TP6b7BBLr5KzefqqXHwREvaecc5jnYMTaxh8avTfY79Ynup5RkpI1HhCAa1gwlXUecXrSLGpDquX sMlau+Kp83rNQExkjA/NpcHkXZSV9TWCIrYGDAJbkSk0dOBYhN/Z3VpcYlyXD5burDlMLIYTUVM+ aGiNRFaVUbvoF2QsDFMoJhwjOxl0ioh5dka7YIg3oGzFAB+KiK5Ku4X+W2+zRupJL+RT0nVNASXM ESbwePD+3vXWW9Z7RzgL/ucScuHe7n5V+8X1ca3Mohwfo/C3s7tNYMDys1YORZl0VqqxWqDNgoi5 FPWnWt54FVIYc3junEeoM/kwHETmuC6WaG1tDV3FzzBHnMtUgZ04iwcFYuTKTin1EGerBoGXp5FL Q4FOh7djPXkNAAQmn4cq6jG/NeB0AJ7uVNK0dO8itIDXWvlHt7EjHkY2NsZCEtXzAKQ2gLIZUBg6 SU3+TfUe2SDhQu3D8NMG83SYe+6K7cEQeEJBvGgSQ1FK45QwVnB/YXZ20JMM8Bnubm0DKc9MzaDS wPtf+9Vfy3IFjvVgXkTbaCe9p8W64XpSAwcXFCOwnqhXHaUeeCq1ixGZNtz78C9lRl3zvpRepcRa WtkIlVfDJCSdSrbcDUdsgd6ZygESW6NJR6BHZknpYDKi893BI1PHEZENsGljV/vF02c8LPVmXrm1 RVtBi45y1iGi5ZQNTXlON+SL7Qj6bhbAA/LUFVO3v+FbvoH5h8Qc7OKopSF9uCX5AVWl6KYlXpFK khYQh/b4uak7d26RjDlvFHujKW4yxBvEHG7K/rnoUcWEXA7h5bJ8ForMapJfYXRNZuL1uBWWW3D4 D4uWkomqdavKEIF1RkYXcwP4/Ojho7AabBThUEckFeQCwzreJZTwnFVuD4tB4vbOO++T1ZOhFMi0 a8RlL0GDek7jFBFhVpSpRLlWUZymkUimuYzKLkFrGUYwRhJ5cnRIFLC+vurhiBMdclm2x8kQWkYr G3j+GrDHPz29r9nc2dy6Ralwbd3OsJzSZbR2CczDpF/TZkwtf9tY1nbWHTNZUI/UeDXAVKHRZ89N kPnLMRvWUJAPihLShJhfyv1D/7rkqBXyjymGk2dKrcaiPCxfyyuWe/AJz54984S9o6P4UmRiuhp/ BbE8S5eyDvmI4DyfQ6KQguuok9yKhiUAwiVBijAmTHHx9lwBp5pigd6Qx2HRqqPEhCTzZ01eYNGk PItExb4XiaeONicqdu4Vo1LIKVginkBgO5UF1yedvZjVTCJJfRiALWk3FCjALPYISUX5ibNmLfUS WoyRG3KsEypAAZPawr27d4FdsOgIAPqfGQGqXJjTI5w1T8Yg4BnUFUPOTiTYMbiqoD6BgBKLIMnM SZLlQJRU7CvALtZMQul6X8vBljYODZ3M5eG+AK9giWamOemDUdR6DZ6Sl7NBeo4cssLFV5aWWS5i GQ5f4DmJu9nT2I7O/DyxoY2SyElNlOaL76s1w8F8cxwH0sWBqSZMrxUjuGp/4x//RsMPcKecdlTU JXsBNezycwP2W74ZHYPhyLfRb2bmaG9YF56ggYmOAGYA8juQERL1i6uDoL36qJRGwkU1HWCteWxC WPNMzajBYcX2ck4TN1YMmYxMVMdmjSpiObUOjjTtKGrsxpOnar+DaK9wcdQdUBWODplf4GBZaqHj N2/dyNy34f37d3m0lCklHeG2Y7bwvZB2lGN+DqBqV0LVUcCBPdInQ1e8w1Dr42HwSZsbL6D34Plp fwwuxdD+Cc7D4X3cCTaOLczsLBJUCbMILHtGNvAa3T50WERQPMkz3K9UKMqjR0j0n85NZS3TJ0K5 i3sjCefZOc7QgIjXpEUoA2TMVjJK0V5XQXPbKEyRjlEGRAEFRoLv3r0Lbsflnjx5UkQJwhkeCoOY IEIupiFxjV0+OwMw9OzQUICK5UXig330cE5PaqEwrukM29TAih+CqnNPGGKBI798GDbYW0KrM7KO dAarw7x5OkF5bJIvR8rnyOBkXdr/GFxKrjgM5ybs7zkQib0DpBgh6xkZzk+K/8llRWSojDiOlEHF +HwHVcLhhY6JeLKKOH9AL6hUjor1qFLPMmHI2ebWlhinjABa1Glz1pBFVUPJS6Afv9lkHntN/EiO YaBWbt394izZA/YXvrDobNFSwqHQexjUyBWIMU5Xu4omjwseAQ7QIiKay46nViIFoD6X9d96+RJE Nripx/ixx4yEB/DGhVTVVrw8Ukoyy53fvXdHoIcZqokCbBwtkKXVQP8xFogTVg2rx76bTH34j30Y qUNUHZAeyANVNaYCtkr8U6VBgGXzs+hSmnngZkOng8E6aVPwZHcOUhfPeNJnCMM4EMvgsjeW2gMb XqyugGpJTYHYPYSIP9xQiPojSMmp+Ok1SrHQ0/LkZWZM/QjbCAGe58GJI0akm3af0YM4PrawyC3g xroYQs8gmgKUomFGBIgkJcOzkOnDhLjadYuXIZARf+oWIsfJ5YpTrEehHqKtSeolFoVNCU0Q8ZW0 M9VdX1vBJfBiHgvAF8uCLDuVHH5rdJqbJ2fgA0Ebb924STmHHKqwKz1bVCStQU4i4YvP0k266MQ7 GcuVOYb8AQvFeBOBe5JiOKyjEe4FrWbYQGZgyJ4QpAR27p+h8/EAMsCdwHR29vTpUySbyogJBUHZ aCb3BSCgXlooy0o9cq3XZfzBJTHwfCEjlY2nvccc06TAzNQTPmQfMWTSUV++EsnxoOtQS+0vMvU9 x7fIIEp/EWKDpAIc8WipVDk7UBOviiMjLfwD+RMNEeRH2F5QUqtcpku7XJCuOwvaYXxIK6Dens4N vKgjSDMmhT9ID3oM1o3btw6fDKua5zABwJ+eVmgU4+BZOJqZR2hkyr6EWNBBNXD+nlkuJbQS/iKp jGA/FiRlGQt45iYY4rQwBAiow1FT/A4/rdL7jB9rAxASqZlRyKqm8me7gf+CipYSjACqpGxVOQyF 4f7u3vNnz9AciOommmmZCCJzQgoAHMl2j0g6dn+ZpmT6Ltz5TqED3D8LuLW5CVqELrQ//K0fwqJx ngWHYUeiHMUDXsbvEvJkur4pbYv11dg1hf3YcUoWRHP8fG93G0CbJHhvc/twb3+S8zNQb8Rhhvm8 cn4zQPIaO6IaRD1/asqz9OzxhuJi+CRvRJ6bUaFwrtCoAqHzv56CkqTLtSCCQQ0CWp8vWGlU/yvQ w3tZKgx/g9M7APyon927c+fR4yfMz8cEsKQ8F88P+s/CofyEyigGdQQB8zBdS0ooR+PwjResTaD/ +l6cP5KP7Bb3AAwiu96Gacxzjtrmc9hD7hQsbRyl5ZGo6Hzt13wN/oeiC9ICMX5xabGaWBGI9EFo AMJ0csAWF7dPNmfL4xNIdvr9k9uUH2/dZB3Sn1et3f2l5RX7oyCiOonMUwN4Lgnt7daL588QCFJE hPbFixdf/vIDEj+uhoijNugV648TwEcECDCtLXMQOo8C4DUPewgvQoMYoFncIZ6HlIU0hX8lZjTb tISWzgsUhnXg/SH/SjfmG1Ekm7U9lJW1Sc6PjsI+mud+ovNFcXHoQIat0kVKKulAJCfKCCWcoLSh x5hc8BZ+KO0qQTu7MZ0DPau9l9WvMQhy+8bGmKqG1aHuRdxX3BhpLDT/pXOGPk5rNJksngOCPasr wamzv2kTACGYor5NQ3isU8I0Fj/zSMK/Fg2VWAWpVIisrCTRR6bXmWnauRTKFnvs8A+GOgu0O14o JDivACXN8fZSaelKttyD57ixvs7b8fb4D7I7z248PcP5MSRaFtxodjDuJ2euNDlBg/6x6ZB/rKrw zdb2lhTmycnVtZXyZLs7AE77y8srMh3e/3Xv8JyYANISbks0Mj2kMjcdMMLzYN21dS4xszFa+Dfo 6NZdiWt6B3v4pc3nz2+urd1YWZXveulgWedVkK86Z46BRB4BJC0BL+oNbYf4QH+OY/yd8JMJqrGJ kpMqFE4waHdUujYMv/mn2UHIDzgukn9KOFE/66mE4p4T6eyNpTfffAMX3evtswQIBOv+5MnT5y82 cZFcmQfkuYjZ8Ce8nVulFIxW53Cb/s2bt6imEErwPTvKAZJsbXIwThal2MlhD8An8IAOOKT47bff U0Mp0CtqxYROmNuw3zSAWGcGgaD8tPXY6geSTMnjRF4Na4spiSNxLdhLBzgStAT1Qe0J51AGYFuw H7MV5qvxftBHUTSqG2KNgrwADUdHrJv6HgeK6KNCMAZCReDELmgNcyw1miwJwgQqx2ynq5yglPfG PqOooyEzLJc2N/osDk3fjsMtbDGs9tuMWmitLC+UjTBxs3hanbmgwh5lV7ARn1ubFehGV4fCcJcI IqvEDeJyyylV0MUu4AbYYS7HIawoXtBZQlbjfz7CSWRwpTK065XFxMbRcyUAwDQkp1SeQPG0GYEe MI6f0Kd5iiZhM6KFBa3wHs/vs9N/RaKH6Q/qhi2us49DN/NY0hrUt7u3Q8iFh8BHEkSzApubW8WV IvHhpYSeTMFmWw1zWh7WToQm/9BgTIxWbDjHIjtFwoOh7RRSEoLL1ExdzAtxmiAXR2CCNzMBtdUm yEehXJZr0SVoSn/XqYP2U8IsaiYhAxJb83IJ+lhhjH4AYD0xMlygfpGkMUPOs/q6b/kGCnvpTlYg UmBwBBgrUG7Q6Sfp/fKUgnbT86wuMeHIGd3UnN6jETs62Kdxmq43jtqxyz0k/G0QckIdG56s8Mui OTt7/vJl8bXJLZxyQdFyNN1ZhL8qutw6nyV1H7YPfJ4Mii84Wi+R4IvA5OXLTaaAOY4qUDmMEe6K qJZNqp5NycfgZBmS/+DBY6wZ2oEFRaxr3nM5NGwhISLZESpWZ1dy26CEPDwfhXahNsSTSDTXRxOQ +dB+DbrYPIZ58AbbEzr2CyAfZmtjHXSVdWclX754gVgwQ8LYPmfgmhZhgyjkJiGsFP5aQeyT40l5 Lu4h7jYHRIj/g+opeYhmyF4N241pI7ErfjTUGBXAhKbWOHHUO2DLeRaq/MwpQSwKk0uOM5q9nmB2 NPSNNTEASORiabsOFI6XjnQFZ8uXCk9DJwdAMCUlrexcGKcRgoQ9sK+UM7wEy8kVzaJTyIZ0rCgD 12YHX6EeRnwWPtlNjjA9ADTaxYpDwbYkgWU0MkJ/ciM+R9m71LTIJo5YFEht3C2LkPEEFGgUmGLm YIstFQUS52aQMVIXrDhZ/RSnPLabJxxzCrVpcZELhmhaia8yFIwZXrwnzvIjhKTimmpYtOScRBW5 TsDuQbm6EwC85Cah64WPkUYFETH7zaSxWA7z6XJsgtmCaGj1ZSFyAj2pF5gxJSDjAutra4SBWAd2 SKTw7CyFi3GWClcv88VtIrgQVuOzWFKLzWlFrYoPxOR0ZMkUa3/1N31D8GfxvxhK52FH+VvcEzeE 9pC6YdI43ARAMOd0UsOU+Iz+4xEY/Y9zQf/xh5lLc0k0xaxNe8HqYMMM/+SZCdflF+XcKJsi0xUQ 25/s1FqROFPBmCWqlYWmPw/LMqKL87KNlxssWhgEUH0IfmhEWyZQAExFKqQA9M/cEmhLR460JNbl Q3jEEASsAlhZyZANafCdzvLSsn5+ZoblQ2/taXfHGoCCoSFzqTAikhvzepaIaI1bxYhhqAMIwzP1 brECgH8GhOMTyO/LF8/J1lgcPptLWnF0T0UhMhdi1NHJbZd1ZuUrCihVLDCMN/Av3vTi+QtEDGXG MpKzsERhiDimLsRzzlYkcOMUUwEM3o7+ZLKYwE/qUFLBRoxBsVfrVpXKaj7zcQpQJL/+GeOSluLr wZsV6xKcYaFs5suEKIFSEYuMHLRPnk3Xg/Inwxy1ufU9j8k3totn0BugTFqe5/mEOoeX1xASfenh Y3L+KLyxSY51NT8KNjSySFYVkx7ipJBGiGfcWDGd5US7crKDA7k5q8fe1JDNSL7gJDPgnZuF8Gpa nuPZnC5BlBS2ReB/caIwZ8cALix7qyAeWGwY1RQTZbkS/Tg2hoXiMhUo2fif/NHqdUqbdj047crl lSqQo7s1LwEMLX6E+gFgScRbG4HvpVDN3xKUcjQQzt8CHhCsp1HZQczNIw/oNo4WjXDolu0wKcdl zCEPQ40jZwEcEjESQPHbivvab3/9BznpAVeMl/XfHrw7zRt4YCoFKFKoskzFmzgEsnK2h9sHCMYy A/stzc9Rdncc+NISppfbwkyAP4McUHQKuUIqHp+9ub3No67fvFkFv5qg5DwpuWVE6V2KTJ6lw4Q/ iBaDAZ+OAgBUsmQ2/4JsoY2ncMsESLc2tylF84SUqZBegt+1ddJgT8p28EZeDLcC6008Xi1hCFvN YClJjYSn9zPOk8+lCh8euKMXIMwiTlFSHY6cxnChqEY4E7LVAr6Wt4JjIqzK3ERq+Ag8PwMwIr0n hsNMsCuEfwAQnmsK3hEfW0UBgnxQKQvm8agFfOpzcmJq8iCzsNTnVVFyEnTgC1/4Ii8iiqGPuE5S lFacRmzRI0nTFm+4El4CI0hiwqoS9HJZws6Mt5OSWts/GoVZh2oEmh75eVOwuB5/IpsNga4RI+V1 rbSPMTV8Ah1QeOitzugV7jM8yQR3FhTttIsZGZODFIK+XfcgoDm0BxWhU9BYNHAGqB4Gy6tNdIFs AvpqlVL5y5G1yagL86svsUOzniaHNVjvsA/EGmDSSW24XLZE/GYlsUeMZyHYI+uTpkGnQ5+zN9qz oMUG1WeEBmkZSXav/1dKqvmVdeZGsJhcCqfiRpydeTqrBDkypnRMmLhKUanYX0xHX+IjV8jDDRgn cVoBSJZtl06IpQ2JP1iyUOxGEwe4LJJPZYGMz1hVEopENVYTIDc1Lys4jFflNkwQ5+bRiPi2xCye hOwq8CAoYsJMN51FZl+qPal9411viBrlRL6C1ixgpHSJJcOTsHoQ+iiqABAx9yc8q0uwJSb73lhe eu32bawAmU9QpbPe8aGtYRyiRp9Ms430AzVU15qE1rT78w9uBdOVcouH7cjnST3AynOmILCaNYaA 57eb5fSEvddpXg7Ngx28hUVE/ji6h5yNE8o4MM/FBPmvAbWiBmTjx33IlLxkempWnldO0WY5PJKB k384q2d2FhzRFveOo/hjJZ3ftvHyZcrRNI3SBJ6UJeXrKs/wK5pe7t67h/iBo9I+wO09ePCIMKr0 FsA5HOzGxouXBGwQTvT5ho4GsTwXYTNWt2pdKWiPQlnlrZDwwpqieIIA49j1aR4A1IO38IA0qKA9 VrlZxmR15GLQEBAo+VktupsW47Od5IFbADyjt4Q119NmuGhxB12NEYtGsm1Uu740BXGwztWRefIV p9AF1TLs4mErJSFul8fKxMs9OPK2xqdU5vNp7h3FKZ6H9a+T4HUBBJhQ7oYNeqteMhzBs9uugKL3 6dGhSWR61iAipINibfCuCncr86+vyuMQ01kqflr+8aIVO7zIcsbI2Rp4kq5YCactepKGEOaBPHv5 glEO4Xa6HQiw6UxKgIhlMh0vHdBRXglLYq2UoxkyOMzs2CNbjdfkgEIQwHbXrA6PtzSl5Vd1zVhS l8NFz9ForKDzW6U+dagKA7yHCm3Lntlu+EVckG9yLisWNt0UqCHeklmjDsU+fvToESXSG+s37t9/ jV0OymPL4Cit5twTXY4An02HNZhL7+5gcv0g/b8ZSCCtnU+q+Y1gACHBunq4FrmNxFHg/5020PfZ yRGsQAbc3FpbvX/nNigNMkdecOwBiAN6JmYW519sbwEYaSY9na2Pcbpz7x7Oh4qLky2FK830DGU9 pQD+8RlGpEbTyx7nhLljDpmWac/7S1zc9YyUZL8xKbLzx+jSQeUIchprazBbUu4J+RkDzilWuwza 6GGe27A4MJlSceiomZ66TmjNrFhcKHGMrLWK27MhjHvGBnlYCCfAaZKGGFK2hasS7yISZYDu3b3n fM5GE3HHCsDhLWgN9BC4DidEwZli+9vvebdxY7o4y6YgvGyuvCNDdMmU6W3MnwzSjRsuybYQVewA /AA6zIhllIGeXQYHYlPwdZQheWZiGMiIGBpgZ6rfOkEa7HKWlhVTp3dKvzetDZYm7zqd6hXaG/hk 7nslHey8mx4bwIPklkbhAL/EivGhZJc5DiOGIS39cYYENaPhfFWAk/RBVpaoHv33s4SsFNDi2wJi IXyaWmhClqIpeRBUy8SJwyf2qsMOXg2kUe3zmd4tv4o9p11H3iIGwJnuZIWwvx1wIJGJ13NXqbp7 7iUpAc05TGFhgI8HN+SAoD9ss8mLMYnmRDK+3fekDh7vwSqxe0ZLMGJlSY6K/NFYV4aVz7QUbi9c osRFPEItprQ5fY8IK0gwZuL4UNbALNxtqW4jtU/xS/2z+zbhc9WSiRsqks8k2HOONj0+OJhbWLhx 4yYXp/KSfI38XQIVq1dAvt4gEC/VAyQO1iPyww06Smv+3p0qhxQ/rLQnySO2zfk9hRjqJhhTOaRK fIzsEPZNc0zK3BynANF/xMLbbk0qha+AJzg1tbG3szi7hKmWApQTTohVEEeIhmLC3lvGWkosjBe6 YNCa6PqrJLw6yVi7+mFFyEUKlpfiqFnxTHByO0ZaV1T74VPt7e3wkzRRXtDjubuzDzyPIPLpKBF7 iHywR5ISQp5FqfgIm1KM5Sf5UBkvJyeYFGwB1wd7Z0GCqDHTnmPqTSqJ+l3O5HW4LK7IahJaGOVO TIC382LgjL1dOiMvIfxb58sXS41AODAnk6tDD8l49utTDAN2ZMJXziPBHkCq39mGMLnHZpPnYvKY jUFMQVBgaubB50oWGRlqL4SMbQW1xuqTUu3tE/NX6IgJ5r2poh2kkYl7yQlLqeCXtFXLQPrYzDuU G5qX5Z9k0Ggibe/fLxtJCzEIgkgRV0JHwvUia2dCdlNmpyNMtIy0RUMQAC+sHnWPpohb0+tA4mA1 qu7rHIoxD6Su9WR9bBNJn0j5p9KlZExBUgTpmBqEjZuxlDreIf9C7aEOsfIeFZ2TFPASNaIHMaIp c3tvF6pigHSMuKgYn4UJM7/I5fP4mubUo2jPOxP1yMSasqHppWV4RBgNVjqStKcpvlIS62bX9Swr jqndCOWIZAnocW1Lemd9lB8LHmq5Ix+8QjFfQ0YKfjHGXek7M1AQr4bIsFH0XVMLR/xyDh3Jy0wt S41OKXZWAfl14gF0TzBOgikLB6CD9z/wPuVjoosDBFFzm5ktbzs6bTO6Y5uCnM+DN0wDE14CB+iM +C78SkpSDx485IoYIbaWaAq1cU2pkI9PJa70i3kLpHkQEbDxXDYbTHifEkuqEa7O+QBRI4lJWEX/ hhl3ta/xeKZ5UQmbKxEF/GcfCN1Ij1/Rycedw7jDLrx8CTuK7nSQP6eS4UJwzosUycfGCAZor8I6 8B/2wIHW5JOpinBN9Laa3n0ETjfq9VAqDoBkPUHiiSqpy4YXbCaJh6BzhjSSp8BGEIkRxFgs84Rf NPMSOIOnv3vnNkIjNVVIwu4LInC+yEWqwQ7vWXAz90AcysaYoZhGegAWjofa4cbLF2ATRhZTk4Q5 EO+ZupkgRYpu0EHxWr5gbYHlpL+AQLeztbVT9h712d7atheo0XSamChO5qaEwWrCQlOT56CSSTiB Lx1sDllUkpy5iJuU2F91iigGvOPRGD8EMcNEcGs0F2GFnVyOqlfTYMCzDvKS/v/Lqtgj+ogkysxH EHxy/zXvlFciS+yHs5KYsJaZ/9Zogz7gAJMOWCFOWc1okSuku96OKey41PpW6+mz5xRHsHTCzFfM X5h3hitSRGptjO3BTUQBdfxWbslzpZD3lMriezVqwuF8juTFYHVQzQLPjRqEpHs3Gkisngkic6Zi lnhw8cCgZgosDk7CEklGPGl3GR94fMJSQ3/EGXiIrs2aDhr2UjX2K8aVF/vgGRbM+qAj84tLeHv8 GVsC8Gy9I2NdbaJhKpGRvBMUq6xTdFtEjntj04lzER7tVIu1mmWz24t3b2NP4o89JpkF4ZhD1or+ fOyLHAy7frF5XVqz5yZnzg6PW0POokK3G3CL2diV9ZsLyyus48bGBuV+UoP+0RHz96YXlin1s9Cs jUWkCYZAqrTo4PIKQyOZgcnpgRRoCRqJ/09J7JPt2BNF4zwcWrGXS4YizBp0GaE4rpPUTN4yno7x WO4uQ5fonKGDSBbp5YBjdnGnsE1YfNIeVo0q44CYfmNnzwPrhkA4Avj8kdg8AFnUDaMbr7/+Opu0 dmONIJYF5eRX1o2hBrQ2UlImUiOlR/LIvkLVNXwV4LocImqefbS7R0yOwMapN6HfA9aQazAkC40h eOfTKHdXCIcG7x/sSVxNJSxjBE8RGJiqCP2IWebZ6hgCnDnczwmo1nfv3abASspD4yG/2yPB6B2s rK7lAAtPdofuQPMR8RAiNzO3CMuaZyGbrrY5XA49fwhfRqHaEGLRQWK/kxGFvILUcxu2fGZWFKuU 805tQLQOqh4yRml+cTnnrzDvZGoGaSHI4tMxhVgc7GDYNIEyhLlrmuMAmw9eyI6d9Y/5WMSbLi52 E/0ZqbFSLMLHH1xYiPz5otScJlYzmcyAUMcceSi1nBtNzOhRLgB4VDs4wOTFxiYIItMXllbXGXKS I9EZpiaLHjNE0MdeoO5gUH5zZlbCTWLCLOWmVb5gzny4eWYqPh5Rw34SGxJ/n1CboPMyJUCzVMrM zO3B/RJXw5sAZ52awBny/Tyk/WnH2/MCwhyEJwip462SYHKYB8m09Xz6FoTt8QmZHOcsE57d9k2i PQ8XcXBrWuARVEYkgRmeZnjAVQuNsE1fjMtyhsOm0RGmdOF6ca+AQbbMS3W9hBE9Mda87J+0rgbt 1dfvZZTlFbgrYJ2UdeuNlBuBcGk757A9qOwcgnDCAeCeOz+g98vjqG0qZ7jFwQGpnb5L6pNDNcE6 qJ5ZfJyEYCjxU9xVton2EH3Z2zsgEA3U16A4h2al2oyfcTA7K87aUNlCehJfGQHyLvQTzMRiTABI G7DZJ9dqNLLWkolk3zbtD/KTU+u2/pFdJPBzZkMKO9wt0k/PYk00Lt41V2KNbN01tifshy7JuB7s rKpS2Hgqi6adhSRnZqrnuqBXaX0RHaheFDtrDg8tKAWNFp/PIRxBblF2SClUCqhRy7QrlDj8F8m/ AUFysK/1JE0JioBfIljl9thjAsS6B+usgwGtrNRu+BPI42h3ew/0DZ2EzsWH1nFm2CadYVobDL5o pBXfcj5/BVBGqi6MaU1KEFX+NkSrSDuAvyHJbHhIbAo2m98gCSwwn45oYms4P9xQLpUE34WhylGu 2S58CsWUaokrtq+fyC3V8saLOqyabyIwxmVxbAKkrN4o6E8mlVaJaw5QRiGlMb9PuRNLBMzE4Bac e6YSWGAW8qTFK+c1k0/B6mM/dJQhFHjxEaVgrKYwFsg6usV80Nz8IpBkACArakRQFespmQlFKmvw pRq9NkqDxckEFxq0PCwAb8GVuIGE2E6skiyYciArlCA9AVn4zymTKbu8HUsnPweOSbdLfGRd7AhS ZsZ7K+b+qTfyRyQvZ2fKZQISzxk85CigRxkb0WT2BLJNRkeZsb32xmuV9hDNkivyuZlAUDOpRXG5 bfMrz7VOT45zY+YUPrRxOIRIC7hDqYPx72RfbFsOvZhhb86IIGDCG6uZ0HLTIrfRQAcSZEo/UsYq s4i4IPTCIN9jmC2cEGJw9+Ym1o2YF4oLl2qGCCI66WsT0qwZ9QwqS6O1RaT0g1j7sQOUwZUwtz2T 99jRDj4INTw86hg4WaJ6m+pIZqn6eCppkBs+F9cNlk41wXJdhupm6oZ9r0kH81GjfEj9Z6Gk6YRX w1MUU5Ujz3h90svAWZlQyHpy7yXolYWnoG2qmduvKWkKQIyb98MGYZWMV8ONq3baUjBLCdRZebzj Y8a/QIvYfOmZgvKv9ve4ipPkPHbRzhwnf0xzuADMJVohwE2uBBEyXUM0I/hTZdSubql/Bv6zpIVf 6GlhWztGvb+1vTki/4WJmBR9lOcXKh+w2jqceUSmeybbsKbgf/IlYB7Friy3HL6GI6xw3vjKFRuQ JNev/Da9RdGT6xNZM2PFM6xYaiwRj8Z7SfFEkYS2EIMr3BsmMq3WkpBI4grRsFyXCzrvvIbzJxip rzLN8AVGt6pxJPzKmVwkRxmv4j23W/aPSblxrPNhb78AdS5VHHaXiHzNPI7ZPoJElVaw1jb8krno 7dOmXqlxYA7Na8b76dLDTrNvtXfAp4SdNYLGasFTgqUiljvOb3UVSTyD6A0glnL36LbIF3DPwt3b 3BY1zDy5CTa2PAWPSq/MfHIpXVHGy0rV9JjhMIWQPNQD0ytDptkgZ2bdsDkyWyBIm8b7N18sBLaT m+OfVNoQ1nCs0hvbaope6E8K57dMCkzBFpZ7lEfMhBIPyaEM7iDadCta3LLuQiDCBhAaxLogBdys QxadUWNxhzuEkINi8Qie+cHZHpMWiokZIekh3EbpM9OACOQDGBqERgw98y2CTtr2x85xI2D7ZtEJ LriHHBgt54/NEusmc07jOqAdS0+mztLZDJ/qt1N308scmYNP4rFo5T/lvQR64AVYzzAkRv4nQm+k QR4GyqAd6XAIopNCjZNDQbHZ5uSESWdQxJW/tJfiOrkt0ayoXFygM8tZYWlPJ8d8hDX5QNsxzfH/ 16WRuF8dS5hpGc5RLdg0qNKXtr3NkrIUmnVHs3mmQPmooIfqV9S/cAmNAGY/rev2xvhIZWnCMhJ0 qKkhcbmIQfVHV9EhYuKXVeLQls0tqlZC8HI9+7xukuvwqUgf62/tc5aTKUlXmbokmlCEFLSDpAAz 7ClVqZGOFDjD6VHOskGvrLCi64CdaEQmX1oSrtNr85ha4ZyuxdstqXS8AVLLuo6zAT00UZSHFUOo TC5eHfWd11tXJmiuMy9id4OduTVh0JhixHALUmgKQ+8vzL6MVMo4KYhA9c0Rj9wJt8Fi8l4gKiqs bIYISwYu4LMpl7THlxacn+WQFk0GPj77rR/z6Wr6esYJyqCCaEnX6qtpRDJSGKonY4cyPc02QC48 GitPNgvib2tDDh3hOmYwIU6xDdtbNjDaYOl5u7btyZrUBdqVwdPz6ThgPtqG093diLgHyCYjrR6B htM+U1eD9Q3X3SO9HCPh2YSMluPZqqXMc0rS3mszgx0atl1RKCQEKP8fHE5JpUvEw+oODx2/nwN8 0QEeUL+U0kvgKxm4vMGeBU6AYRhwJkYVs0LsLQORiQhIa3lijEN0RgCMdxUhLMS8Eq/yuj41QkLu xt/Adda9ErMWFFqnzYNigCRh5Pk+5lJYlKXghxL7mWx7ekY6ypGbwGDEJvNLi8W8KVHmG6QKAcoU PR2MshNnwg4jMaiWGdro63qMe/i/of2YxtfVZJvt7RqXSebXXhM5kl8QM2IFKoqJYx4F7BYUcrjO CDuMK3/lXYNWXo+vhgyT+rk3mRk+Wn/Dwcw8idXAVZb/T0JZPT4StcTLEkLzNwoXbqOhpU4yfeW8 Bb9n87IlgDFO72ENy85yhdKlysVehSeVklQsEKvl/9k8AzMfQHIhGsXLYPD6uZmx62f5Mg0oyl8J BXLuBzFrq0bfnxmNxuDmI8zVHW4bPDxFhzQLlu1jfZBdfmWTVQL7DDvz0BRvokKtsLBL/IryFKzD nk73L9MxuQcDiqCVSPjd27fb48uLCc6p2TFSVg2vEDThusGDHjsjALhX98mKgIsufwPpSVPqaFJF TuPkM6xAXl3NLSxX30IpAF/IfTGisXIl3PwDc4iqEG+jn/zKgjzzgpz8YUXauBZ+VZDnlHasVAed DSzkIl0gbmwyaB0XsQPcKNeZhwQxmFxeL0M258Ab4at8yB+yRUGTXnopA/rAy8HODvOwFDbPNF9Y oIb8/6brT4N1Xc/6PnCt9a55nsc9nUnnSEeyQAYkkGxCAZZwUqkkIEESqroTmbhTrlTa4OqqlMtF aH/rBJz+1hVIXKn+0FYQJq4MtgonjmOEOAgMQtOZ97j2mud57t/vfz3v0rFxlrb2Wftd73re57nv +5r/1//Ca2L57d934qKUoTZvJvCr8in+pEbPjVRuhOWH85u7oyDC7yeKYjKg4Q83rfGnx1vX1FNV fpauaJjtEP7yPmKlG/svZi6gOew/p7bwWygp0eyRMbu42gwT5FBnZ2ZY0qJj1+WRKEECLwu4qfPx KYkYUxUKdJeryDKQQlE2y7+d4ZCvnP5GK6SO3QxWEFgWcC43QK2Ow6aqyllKrNBQVjcBakbxVu8G Z6O87ro+MiM6KEyNwLH4m1syxVWpghL7JgfRVB8a7VKeRfuLVGKccJGdqR+lmyCUdryfA8g/y0/h +mFJ86IlP/V3VV7LZpbY1922t8k3JC+j/Ie9UXep5EJPxHCkofpVY8aBMmHp7GkwcXZ/8UrJJPeN mHBXnnkBzHBkmQYrB8zUVcxmhRVtX9z0rA8VPviYt0qiBHmdQmN6z4zFOEh6CqH9J6LHiHID3B6m F+gq4QOeMiF7q39muiJM9isbY3dXeT55PK+exfe2hEbmFqtv10RxSNfyiw6KNQuAJAezAdaPcBRy 4mgK9UigLFfkTsus0fBsbBYfkbXDBbcSWv0tNS3Jwrj6OBrOyD/JIZdIWQqc3tXHF6L6QkIBMZIl 0isGwV1NxIlrseSSSZIjlH0Wk0qgwDurwUY0ZoZn1K6zUjKogFEHUBG+JP1OpxVb2S7liNspRkTE muau7EYSXgAHDjK5vJdgfHdvH7Z/bE5dWaddjhq5jHlzzpPNQnyVteRd5UiXC80r8agTBIqoHuCn pPJ4MffgHhTZOQuLkXOgANP1MmbTvgIRaRbPywRx4FjAvX0CP6BgMrvpcFbiLQmTW1sXzJ56ky9+ WkIYS2u7SzlEKP36XcGsKUNWY4ypxFqKJkVXh4eJz9rGPJG2vDm1QSjxOXUFUrB1QfZFKY3/b8iZ L5V30RBE8m/PaC7lyM0ormaARcmmFZ6GIEylk5AtOHcJr6loGBDxxSEoy1kuxu06cLe8ovcREyi0 SS8p0pnzyYNZrE3tjbcZkKbwxlJzAkuzSJxnOCqetfoFuGEJ3ejIMDNneGApPoQ/WbnkTKJT6mqB VJk00TbnNIeNQvtfFrrEs+6BX+GaQRn5FQJOwQa8SWV0dSU7BoxGh3jWW62eiXFjhptSSzfEOaW/ C+GQZFWTAeYjyP2KvQmIxZxt/Fe0C5fmVmiPnZ6c4GlTzWbs983TZ8tYBv2Iwr1GVPjdZBzlb0LS wCPwAEKR+nqlTE6AqhuknjFxVGLDWpfnXy1W6cNx0obd5/p/DinQsUmHBnslaC80eJxGZNfxnq6m aBkdM3rXukFf1whjW30zkE8TEctc2ZNesFmsoNWdzDh1+FxiEEGUSEKoYEJuI5ZW59zS9M3G5hY/ YHkeP34KmpWl545JZupeptLLDQsuig9VtKKxnJ4eUCgQkybKdf9Z4DqRfAoJfqCkXJA8BTdHcFEi xM9rYqejeOmVCLuGT9Bnx5vwS9Y6hWXOSWGxG5KZoDDjkxeDcDm18aLb2XD+zacn8FUj83fB+/zc 0F149HNUUrfzQapwoMIMGWGkXd+ZH5T8e7WU8bJvGuqSfy4lg2NQK7Xm/IpBftnnwh1w0pLiSrJd GeTvMr9pePFxkqIqUqkbFh/ha1JZMYy4bHw8a0GWW1FJVpiML4/M28rfubX8t+qApcHn0lcySSkG wI2PI4DtYGd9JIlYae/RGPANeo4DI3V9WtdYB5Mu4ErjYpQTVMqFp5MwvgFeliw3fkD9Q58xxs/S fqYVcIeVO4srKghSbZSvSsTyi6xhbR/bjUtL4cCNbnVBQUdZAIQO69eavHc3WDj7ARBUElfIZFU9 o1eambNoBx4EwWvDEpzGXUAFPg+3LQ1SdnRb70rdjl4/hmZQiSEqxCRSmCFEBNdBEgvfwHHlg5bT 49vKKyTiJ0Fmko5uaIUDHpFwcqaQ1mSheGzbITs7aLK1pTct/SwCAbBjYngc3K2BfvKR7AuJRyTe ONq0UM8sQ34x6YgE5HmmdiAjMbEf8gz9K+r5LBljjDKkXToDb8DgTToj3uDZijrjF8NVwQ6RTRgk DEY+R8fGQTSsbWzyDUYGyaf0kMSSzVtWB+kYD8d2k9rVMzeTV0cB956OXdKfPCxJkPIF+Ijjs0uq VqwDAGZlgOtQRwz6lcxfkWrzOEBtuW0PQdwZ3kZhxXN5c8NlC/jFka1TzoFktwh2OGU5SeqCRngb 6JbSHDHWDJSrmByth9JTmD5/NWv8ds1O20rXMY3XYH2rstr801nXKSrU4Ub2XPZ2QaRKRXwoW5DA K05QAoFKAVB+AreLIPHsFbrHnEpA5KCLpMpLKSRaZ+77fjS681QxM4YtDm5kjogTFst4Vt6eta27 qn/ypPy0SND4de6BNyRdbXhd7eEJM1WyGMKk3Jx6xEUgIcIuW+QOY1XFEdlQaJchXNaBcsHDN69X QrdyH4A8l5A3V/Ky/AX+zuE35Ay5iJy6Me92+FTYUohgXo+z4By6ep3fraqzmxjIqX19I0P46XyC o676pqaySS5WblHXtXRnIfCSj3B92WLdRQVJtaiD13iPTll1Texv6aWRFg3Cmdg7PmXECtLO+/mb CjT4AiqvchlBYCwmiZahs5A6XeL8k5pj84yWObp4EPCIMXoEtry4G3kGjUoVR+vZygEzCy29/Aib gfyHgCEdoIniQpjVzyHI8aU2YYJA9FAaHAmYm1W214r+8MbqTkxMAmIpbo+K8Qw0AvD+XmrbXCuZ 9vCaJa+TAJ5sLb4PvYaQ9mKpGlZppILaWzNc3O2EjQteYFMTpQiS/ZGgiokOfBqOGI4Or4uoOz7B k1rd2ALuk8m4WkU+0SxAwOSEl44MFosq1YJz9dBLpouk0BfTEQpN7j8oOnPF4g7bc9OynkmyaQra Xnd7dGRjj3IkwuWWGVtiim1rKacgQUH4cGqen/6+Rqz+4wImNXVbXbjNsFXmv2qi5fw2fkHq+SZc hL45uxXNy8dRsw2O0AVPVcycordBWRcIoB6AThz7XueTzeI1pF3bjk2u2aQokbGxxFW5xSolphjB bWgP8lWO6vc8IOyQz1XZd1N1jf9fw2MTApSPw8NycmDySZiiE1o1BT6Fv1M/8pwlDXojUioRARfn Q82VJpzJ/TT1kVJSZql4ZmmynIYI+pYLcjVsNj64Cov09tAQayWeOiNe6t3q1j4Xwfg3w+ky+t1A ojXA/NaQwFkUTX9iJW+5w7qDummCE+ynsLPqUkGI9ZZVNO6QcGXuT4IE+5P7B9bWNpZJNND9ivaC wjmFSycVjozJt8qtqAKGUdR4B7QoTc/OErjzE3yE0Fg5I7mC6soV1xnlX7EJgawEQcxiC9siaIfD J/gedXzqKCwXCnN8cpw3g35lk+yWyWhwTBRAHsSGa/kJzDhJ+SHRo14lCDlzFmnerFx0KpFajwo+ k4axm4rDxNlk9WlVjrmg2o9poB1AwDkolGyz/0/Kp494g0JFHEJ7b8psYq7d+5wDLVsbDMOL7CXA SlMJwjIQibAGxmPCr+fmEW/Rb8yN6ewEU2gXXHxFFhlHxgg65HO4JyUnFhfSgWMt2gHhJor5J0Wc UK0U+1MjDIHHNGQ7CH/VGhWYpPc0Ee1SZTkFdedKVanM/ClYS1LbtzohbzFeM2mqmWpPXrgVSDmR UwBLStigxoWqXEM5niGo9BxmqHn5zwbMKTGWgeBqOHgBfTlpz6wTVBfx8ppjHlFUZ30AX1D1Jl5J p4OOlWiXeOwa/8x90B4Ev1SZqWTphPQ55tymoyN4slKPkpopbSy0nyhiyKqatr3d3IluxUC/4N9K L2UB3Tbzyo4wMKVSKxckThL4Bml1525EiDa5ARM9+Wk0YF3HrQwNPy2JJgswNxI3UBnp62mNQSQW J4q3BmflybCFvMbvxNa7N/hXDuqpK/rOhB4mMJEDHddMI2a/JsaQt+u333ob6CPF1uSD4PkXkcRV +HAw7hxNai+ZruPEPjnamUt3BuuLfIzsHBcEF1zOD3cS+4AXYB4xwamUYS5/wDCkvrT8ff2AFo18 YnRMEhCtJUub83OC7c3UT0ffJoqTcIGjL2LHlTWZwaYQqsD4xu+aE0qajQ3mWuwoh4KP5t/FZ6hb LkRc+Vd+Dg4JJjiSSn3/4KndrOLAzd6FPqAwrcghD8EFIeZCgHleKehDZc+tcuxQx3Y3d3TIcRj8 FXAJEw0t4esGgWUwY6xQ8xRI7ImEZouOw91dPCZ2kUOPd8Bl+VEYqelZtKzAK1WgSqYV4JOMyaQ5 WZGAz5sKXxnhkkluzDNULng7I8+ak0dMNqvgIY2dLKm+PXkl756ZWJRkk8M/1T6jiJPZog/g7coI a1thUj49YXHifnveHLwZ0mT3JP7drbJQE2l4/dMor4a5x4oVASA2qbIAevip85vFa/MI3UpLo5Ui P3xf1pu/uSuNoF9WkCpVkqMhNJM36DDkPRYgInKwC5jhjxwKPUp1lNcLI+CVxYvJp5ALgRFiErRf vF8bqzHLLPOsZhnC8jiU/AQpfJhCGIAGd8t2sKvC0gNa4bLOC0r6w/lxvT1ku8qqFZub6ZLpBw/K zsfOmXRVhRrOGRHUTkStdl0xp88ih+LDWzDarpqKXXgvt45/woVwqjlY77777g2U8im0IvZEHpws EFRsI3EX78PKiDdJigFJQdnvQpG9t8dpc8yFUuqDl/cV8cCrSQokNoobClRZcjgUpWzRfcyrbxjs BB0lr2DJNyzxphvArtLnj9OeumvRQlU/FofbeaRd1IeukrPYBZhM7iCcyramBvso8zxrXduRsycC k8/hWHGIkT2EDWPGkUED0OyUro+aQi8OzlKCKfoBlkx2ul6ouJ/BI4AOInDgU3QiAstjEXCVyMhw CzwsOVT8iH7GgRpYMuNAk6ghvsqsDoklPfvsbsY8elhdwASKnHwrfQ6KHkI9s5IRHhBvqvZ04Jgf 9R6DgxJnUqc5uk+pK56mNoQx1zfmJ7jgtJj9aDCdaqRb+S8hLD1SKsB2wCrXaRPKVBunxt40dTh+ 5xbrkXZAnRHdfueQyD7SYB8dEGBelouY0w66CYnU1hQtb9WM5N92BokSJaJGTzs2rgmbS7hKW9Xd 8nF8SkPgk3zhrS9m3FdfZjsCAVD+CdA88OWVmBdPmMO6oWYqm1DXx7fFHTPdGBfJPI7GyJDEz7W6 lGWJnCdhmvIOzle8gHKfkh8w/Oe/pfsMifM9n00SsYaj1lcpr0rBcNPk/Ih2+cZCbADU8v9O3L2X TTKVwi/g+Jj2CPlEXaV0JC90M0Yhjrf5FR+KiovnIDyr0M4455flSPc1fSYb3WOTiL3zM9knAf+g aqFY6YXUzSyuvVM2Wpu0kSiSnj2DND4LNaSXm05pRJprJknryNooOdeaBdjdh7CYvjoIeZ0MiV1V ESRhadE7HVRilpKaBhXDHeJKcZO3fIxke5ThdK0iDnTfYZnoYEGJ8ozY5dRLHAXDqQp+UTCJB8IF 0QzwTcqtxmXoC9aQM6a+u2IKwAUpaXMQ8k9pN/Ex2GMcGJbWJPDp+be+9R06VSvZU1KHwJMlYQVm ZmZ5EHYIbcgn4lYwrYJPRIwFh4XHio9W/SuiAmbQvBpSIVKmiywvhVGPBePkIkHRZWbXox8zfK5d ZuLThaPL12amupztktzYFt9YhirVGb8ASFcgVqcwAbyWuc5lZMlUQqPkaTRO6uSDn+j3EY+6cgWS saMpKlctPb/FkTVISY6AWw1myZSwJzaOusNz2mFHqZtyjvkA1EQVwMrPRQPyEXTOJeCNsW1LUcU+ FZ/zYtU1+ab0YH16o/s5A0mC8AHchm3jeBaB3xnHJfd+eQQHgWtRs/e4f+Sfi1tKsbFHWr7qVswK 6L5UbahQc42fn+7JuBuSgoidDzWjDmyUS61/qd2g0s2V1DX5Rrxg8pGAdLgw+pN/CvY9g7XjkJPW osEtoI7MLY9yqWcon7ZUg7qAKsKwlsR9dXsMgB0DwuxqfTNmGOsF1EBuOzFAVo5PIZ9pkrfa792c nkoHZNOl/AQ2Y/NiwfKDPY+irNKjq1SZIRmd0xiTVlBTjLwNq55Rt+JnUUghflLv8Iusjnn7JFRq fT0rLBY7enIaq65gN3F8kLw8AWqCaTHcKovC5hrWmHwyEZ2MdCvVNWINXYwmBWhqSvgdS8k13aeE BiieAwecELoPVb3ANkMQ06QPJNJBDTmJmdzid77zXWw7tRmkuswJTxQIHe3oRAcEbKZ+ow2Fs6BT FOBky+JnmtXTPnTahcoSVnsyicaEuNoqLsWyExRgQstjDP3TbR3HcmbhtXwzoKiIX85T9e05LiXH srEHSf0qsc5ZS0Qfixi2ooQPdWzyd03+1PhEviWDjQjVf8qHCif/B4J/5ScePme8qSCkc9bMV77K xiZbGbuXL4Q/Nb9UBBvkTBPS8+jsGh/nNU0rurz+SqSm7qFRGVEu1aKbCL1RN7lllVq9TdxE8L/1 +82K5bFK7/CNv5uyGlfRDcmoOzxW3qAAF74omQsvXg08eKGiTIoQXD0eXyZdcMlSlTbhvSn760zl Gn7pB4lGhfLALq9bpVzOSMIUHCVrwNLrx6VtMilQsafxQBY3vFA1oqwDLncSMz6lha6baxriPARJ UxviGrrIPaEnE4w9yiMq3NE0SPiORS+KNBpn817hZ+FJVKUpFJXerfJ4xTSsHsuuM2yvJerUJ+WB M88I3BtUFp2Obe3to0cJB9ngk4xdfDbUBBG4ZC9ggUGz2hfMALk+fGa0EXfCO5FTFBCBq+kcZ6Gp MvkQdC8pCXIQeMjrm+seXE2nt8Q6JEfAOsmfwT+V/8a50BIKvGdCzd7u3Nyse+/k1E4SsjgU5Buo DOFUk2qDPZK1o7pc/Z7JP3e8+dbbHEd8k4oh5R211WeA9qE65WgBPpF95vH2oe7YR7GguU1PIFQR TrOhBLeQ22u4GJuRIjZp1KrPsW5cQb59GLWZ+hYOCRSHhcAQyNfs0JLeWG3d/mQN2KwAMWJg+FMA GKGZJn8ZjOFsAn4vqCsLAUqCf+TG0UoELRcnzAObM/6B2ElJyun6AO9gNfnGdyXvFc7FsGsCX6d4 YpducDdsDPo6qdbO9DLbwJO+icB/K1AvXBmB9wGhrw5RFZJRhFG+FMliMtku+aMS9EJdo+8UDE+A BlUyCCvpqb66JbFKwjUZUO6TZgoD6ZDtc2+xAbjWx0yiQPgRKiUwS82B5KfVz19xhNZFN0N6hYDZ tbteO9iQiH08bnRCgc3Sm8x9lVtU2qQqYaVr1IzxxbSUAR3ycZ4B7HESjcmDgkATdYLZa43dWbBh mAfDbp87CgKCb6f9IOHpxGYtsVY0JzAwwAJ4ul3YyOy3ghweK1uRvBv45Lt4QvZr7OiCspx7HtPO cyLnIk8D1TK+CcgpKeAEqPwc+2FTQ6/8XzqBGRoLZgJXmbfC0M2PQOIQ/Y2PTV5fAvsrnk+Jzay9 nR4zxcThDR3XCDMof/qYwRTZXWwNiTwQUOUziJ+CiSHDeNLqdaa6pd1+8Px2U5NtZcbBdacZCsJ9 4u7MgRBFWyd7DKIYBjMGYMg5EJ98bNeT4RxNB9TbT487WwyTwv12GjwjEmDmI3fhMHPKvFwRsjfP RC+gYzQRlH0LC/MkY3ET6M1AVeGtJUo2yLDN+/ry4Ph4Ay3DjAZKzUlAsbtIKRKI9HLwoKN3iNMp rVzkVs8mJqfixGUiXX+ffe9najFhTvQ+AHk0RXRJr8GdO8wFm+BiWAaZ0QKDMcLtkAAmlYtqTNQX 0KM30YZodWNqWALJcGlqlqBKRc+vIyd6uUH16o8Al+7pxSVRlUfmPNzxzssHqOC5aNfKGbFXivSe g2jORSVXUi2tJBZMQyqlULWpwUysgIw8pg+1qaGS6+UIogt4Ud57Go/TtFOBjz3pN4ROxETYMDOG EsamQ4G1Qq8FmYyAFSQS5LhZJBnZTY/oK7EoGbhmJMI3ORfqPMl50qXOm0kAcYIpOIH1hR4IG+h8 EeGIGleON58B3QNLZGk+yDyuXEGlIV74lNS22i2bBkJhikHi19URnmGR8hRcTVU6iS37FU9Hn7wS 26hs2T1PTqbGJxFt0orsHX+DgO+DBXh8af6a/RWE4EeyjiAJnJEW4BYnjz4mO++ZT4hqUMGUc6Fi ZgeRT12ApB85URyIyiPq9vfK2OEo2aYDJ44lvxkogrGiGqloUjzSGF3+W/5/fVAline3d7k41yyj VKrHxFDNJkvTRCoX3dreGuSQ0lTxdXMxDj1VH/wMIxcDwj7oTBOVmbuA+NWabcq2IRDQ7a/ZTHxo HD7b48kdJBLT9MXvKU82laEOmbAlSsqy8WLjlcXTRQykpshAcZ5d9VZTNC7PORBjE2oT5SQthth2 x7zF+60gn/vhGzuKLq/Jp/JKSU7yOhn1hd4sYxWmR/aRO61hxVghoh32njslHcCeQfXOR6j5bb7W pMfL9Zg7JjAYJ18RYSpZFWeyUL0R/jjXEV1eGRsfq8PKlnIbLlH4cAyGg3J1fRPUz9UXAAD/9ElE QVQhoxGQ/1inSgzoGnjcc5jKSdHjbaPZPSOA2yiOFomAgYnRYmKrljvP1jvYx3wg3jZmxrJ/hT/x Vz1T+JI1w7vN4uvv51N0SIkpu+l6YNEUY36HR+BZYuQdasrCJCNBzEI7LbPkRim+Vwo+et8bzulT /DTRFfIUW3TCNvwK62EpYQZx6MLxU2QRl94GczxiUmPtqcftil6TZGxj8OChsmGZla/yXDY9oxbS EVdJOqOVdsN/BX08uhXrwDE4b5IC23dDPdv5WHyTrtnL1uz9uzxtUo0Sb3A3ZoF0gjT/KrnKWcmC 6O5VOqdOoV538uGpZgtOyHZaFOAM7R7u4R9UrJdsULKvZgecsXnrpFUFoXyHOkkVejUhUJR/ao2K Iy8K4cwX31fCQq3Z1GlcYj6Lo5yUjBgpxdWlhddcbv9EIgTbagFn8oyCXLRxqolJQ1WUodfszqg5 ZYhWgGo7AkRt7VwQzRoqxsw/G07KgRNDWp7VMFjI05XpSL0AuyoAow6+YLsJBmSOk6pFMtNoIGKf xeaRgUKRDhRMaX9hPCADDdOfBBjEABzKelj+LmlJvsPetQS0pqxiih0pwWMT76ACauXNFOiXQhnO +AN48vocwWIvmo1O9A7SqsTxriJZWwuDkhZOwxU8bkH+8qPocPiFRjBRWgL9O2nCCgxHlMGPuTsW 1qMS4l3Ldx4VFVYV82+jawU2X3wTh6BsBGuVOD8/QFUkFk3JKEgYnk6+59SDqelQVbENJJ8n+hth Dq9RofZ5scmqZ/Sw81phC2x14h0DV0M3VQqsBIzvSZFgcrkNfpuTxj2HEVNkZCkszEBzpDOwqCxi 3PBIUqU5caBo3RXdbAzLbtUSUW3lAAhLc76GJzNohcuQ2TVFey2cnDf6qJqBRGEJiwK3SZ24FIpm oF19rDJKMRf7fRRY7ISrGpaxGOw27phLtiYX5wl9iXtADiUxaWKjqSog0TGylOvUcJb3arp4+JRS jU/ArzumJLIQ6oiax3K8uS+wr1JHbUFV+wZZoVL3T1EsBqNSteWS/zoNwVpAxdNQGrJI/G7Vh8zB tHsz2BWuw8V00ZP85w1JtBaiiZm2ML4Td1MgIKLGMWQgH3QIkCKNI8/xZQomo51H6+lYO2vVSiEb 4lTJjJHlcU2SJx+uzNi2QT7JXHlpWc4KzTlkGA8ZXuVgLKr9w5WmYoO5MWSbD+VmtPbcpYBVivD0 TUHPdEMF0eRTYOQoiEoRcUJ4cXN7Z3h0PDW76gNJ23zyTBnTIJWQzcs0dtnNrfll9AiKIww/4sAq Z86do9q4sA0LtKBKmiaVNeddztw4HVXwSzI8vRjV3ZDEdeWDWCpOhRYmY6rVy3GGeEaVe5srSURQ VbPiFk3PzLHU3FKS8SZ9fcB2vaDEpmyfDkZ1i6m5PObyewY7bKTt0HSHo5IswejjCiKasNETZGlP Q/1P7oBvnOtghQJV4u9xrHGWeGB+twCr5JUgYiOzw20muLvG5RkbGbv1ogsFz8YlsWoGmltSSmOH KlNoKqENE6g7L4PHIGKevNpbdfKNx/T8eQA+FNWPsJjcifksD66JiZJ5TauFfSkoa15PHsre6ttq P8ebG9Ptq3k5YSWq1q9yDxsTXuMSZNALEVOMa5SyScTWS6+9IkSPq8IT1GEcVRm+uGkWIpJwdAnY jWRLTZtV7MZbUiEzorrlRdD8orfA5FLsbpzSoEQD8+IB/NSUkbT85UWnyKlvk3aXdkajlAKn004h D1YEiXfzbFw4adJ2DjnHJurjAse37X431amcLceQ8SuODxga5KwjerzI/RfAyyvrNSa1FcXJkQc2 xdbCdGrzVrqI2AbeYy0nxGcqL30WUxWcjzQrC/SAnjUTF6xlCgtPpsRIWIZlEH6H9EEkgaqvxEbA cVht+SggOiakmwjdpaFdkB6ok6ERcoHVJK6vVGAXrsv1uXluqY5jtIqbQqXDw5qkN8E/95lEMbG6 iV6DxTPexvYmzyn20SauSnOwTZLCC47Q4a/kU7keyk38YEIJ9ifoA4hrHa6jXhA267h0fjHOVxoN 04WKJqqyYu1vWXvPfYHSPvBVugC3lIA/VUeVIFvtvscOc4sWO1g8bBNjiKlu9vfNTU2MA+jOSA3+ djg2Oz0IAsdGLxSDGsqblAOrmgl5apQvlz7YF1yJTj8AxJkglI/NkcD3NM+d+VV4SZbTdDwZ8ZQv XmlCwnT43Do1PMLY6DgPXp6r/WcEcFH346MQtY+wLKY8gtcwcpOMCJLFanYKk0EsbUyAJeeqfdwu l3IRci09joQtJl+M4m1Xr6qETrRVo0ZHkGoq+WdrwoKtumn9+Od+EmEiRRGkWid0cSaohC8k/Ucw QNA9SDbNfqbqUFIHxFCY1JZoXddA7z3UegqteJEbhiupqwuMnRNRwA/OAefMYmdDRZCfQuYVdrBy BcvbqWyw+b+UYWtLCqjOs1Wmt8pm0hN5/8o/F+afBeGoheB1axYpQrHpgVGTKreh0OA8fmlyEEH1 1toTPaLXCWLDyIiI8IBsdqGSg+U45CYIgHBTkBHug9vNucEfM1mVukvDodIwMSRVwbPAfQTSkQM9 PTuDNcYh1FALpdRRRIOg8o26My5Sd9wkUIsktXFgVsfHz1fJUvxzvb6Sxng0rqdGg8LjqYhXq81p IENzeY3r1FmDvkDv2y6RhCsuc9ZKp5QPKjCITn8xHJR5S1KXM8BBNXPWibKgxcCSpGKZYq2FlfT5 mKn2Cje0QpfwtK1cU3ivG252PC5eeYtOBxNAJYdgJQwcOWcbhRNOpHvBA5X1nFh6aGSgf8p4upeI QGaXgT4GISTIx6T1EWbh8CdhJ+8ov88/8QTNHEleeM6UcdKuSFdqT42HX3VolkEw/9GRyZECQuWU lqNqQ2ey2LwTdeAMu8z58W1X0o1w1OzANAVDTwdsMy5JTku2jGpLEu0sAhlaTk4T3mcAN6ei/SHW EstDKuef37VnMd2uXEoTmsMQlyHMIlUmsNHbsm7zcTkZgvcy18DI9Ed/4l8jt4xaM12RxrtKk7a7 dS1KwrCDAaMqEsZq1QYfoJEpTyNi6a9E+PkElQmL5bYpeI230HbwPGelRPLr2s12/3wCoSoa+1V5 AX7K94bxwYqxlPqi6VYokS4iCdc0u4Jd4sXqHvNYyXIrnQ73x+tsBTtd28/JSP4iUF4TIOK6ErAQ Q16i4RoyqooNEsU4sLHhuoe+XpIDzofr6N2iDoxzs76csAGyKOrpOPrldHFcAt2TSojPaXPyE4FJ lFq1N95WsE2+x+jYuyK2hIy988uypP+C/GeYvD1kBvmBwVm7Ckt/SksNlN0qbwjqzPlpNdlYE67d eHdODFOx6tCpDgLjSeBmBjQ7mNBUMVa9V/WrW72gYkq8yB5xEoz8MzikbHjZ9fqHc7Kyzi5vA/JR b5alqq/S7H4jdjpVgtDooAZZPDYU0cWBG6cURON2wJSkcCC0xPMfwH8JXA5QSkiTHdrGwcfcSAyV EIBDRJUGmhhUhrzdN3Kusyl0WGCKeRcPpwlk/xytZ8YkuXqTyug2C9KpicZcVnVLvIaKO9i50FWo IE3R4XQFvi3DPz3Cvf3UMLlwkQg4KjJT57RqUX8ASVxhurlPYTGEnm8fl6SQ4AmZM/82iqYiSmLJ 1Djjp3wAsJTyTQ1u9ShyYGK3mKDVUDM0IYB1zKvWC688WF5dhcUGP9XJvpDzh5knK4+nZ9klMz8v +8HYcr4d/EjqS7WD5FX7ejR6MW7oOgbuAf0H1Mj6xYIPYkM8OSlIRFkUybRLaQhKQijOiaqrEAt6 9LdeUJMXScSsDeGauJzlPDf4WnWh9p8rlNNVC1doP+4Hl5uLUoVlzRgWzuR5u0Wdeqb/EcOWCZzJ QToqhORNkuGVR2XxuEHECY8oFUErmUhGNK4yU3wPPGJlazlB+andrPFSPEyZpSz+BCGpnnObF5J3 MmFJBS7wvqrtKfOXjBK1r5MnQGxj/11FrUE7/idUqPjfxE8AMPxt/jnf2yqTwnLCBZtt+DHpCXlZ OrsnKD+MjstrIDDe5LlvSDeU+BA5qtKn7D6ECCDlKxsQE5zVUStJiJNkM7hxbLRpTHr5Ii5P06gX UrqyUUnNQL7QUGKUymg8Os9PsvNFgQxTLcNmQXDT3tQH0pE5z3iXnaQ9EQMbOqk7tjqa7L/yr2Ni al0OmBrj5QJYDWWUi2AoABcGzCw4z05/FQ/L6Q66Vp2rYQ+3GuAuLBlhY5XQeZYKhSKNXSRCOB72 tYUTuZCXPAVHkQgjtQsHftmiFjER/B+IBKsaF5XYrWY08aGp8IWGPJBwo8uqApiRScO4WxCPw1Gl 1dhX9KwZ2KNAkw8aGeHR+KZSLZVqLZHhbrAT2k+n5poaa7386ovoNxAhsLexsRyXIjYn6GZbx61O URq9JtdC/HCwt0sszKdubzuFitwpw0k9Z01aSMehDgR3Q+61lFYJAEeg0nL2/OSxIi2eIb7KuqL2 OBbsTak6lon1qkFo4jfEw3JXAWPGTVVfJtaoigvPyRtIBJX/VR9XhoukNH0HBN4mCIDfSGKLVhJ8 Yr3ZCfOVFKGFZo/RHdwcBwLabA93d/f6BrN3zqmpIfno5P3DwzUmzByfkGsYG5/QiF1eYpQSHmn9 Sb6iFFj7mEq1T02wsOkq4pEg5xqsYVxumUW2t7Z5CjO0KTE2NsSgz+vwWUEZq/sr3tNuxM6ntR4D ZdmiLYpZvQLtRKWWiuHNnHzAmeg9zvrM9Oz42ASLfHTATLeTudkZ/FUz24GgogL4LAVlcCgVsmBe 0n0VnXgyMTmOZ86nk1plHVhtlrdJByTSqdxhurntirWfL9kJ/lkbWsa/AHneW7gJKjXAvcYFEC2i GbK+oN9u8aqnhXMM4nNqwhS6EaVp0s6RAQZpmF8IEYkz/NBgXEr4Q9G3kNkNc37lyZ2neGzJ84gC 2yljNvfDyUvidXB5+Xll0UkVAyQA6aBZ4FbFUdjDUy6we9N0zRZLWsilovDi9jRt9awhmBFkjsiO OJ+1UuY9nJmNF0oSkGsiXsXXyA5SQs5RCXhZ3F52toDSxQiEqRAYzmapbmIb+IYzJmw0JZtU2T1d 6Yg33c6h0jAHuZeVP2u98uEXCa/J7ULXkdouaARh/LizRl40/F7hluCRApVwLDG6iw9gY5glgvvK p7AiVbfh/0GmeNAE1eW1yu2XSxfHQ8hq+Uh1pBoDEd0fxWZTROWx4mmKKimzUMov0b6ZgqXFOxU4 VB0hChJu8hGWjE/L3pPgHWS5+Sk3yeeGJ+d6jH0eHTZUBT8bVWW0k7CtXHRDqNPz0i8YYicopnmZ xcMaCx4YcAYGxPu0FZkqs73cIhOnANZys+tR5wV/rqRXHNvMVjJeHaEGyDoZ+MWfNDOcyJNV4rjE kUnlFpHu6cUcwZ4go29A45UpRIhLvRabDV8WI4trNi4+gDnTGeVF6dqo7Div9I07WLEXgpMx2pye PXm2+nwVfjjoT3mdSkSiJMBaelIxJpDtlMyjJZyP5o0B/k0zubnxmGjpeuN58fhJCSd5mwdpRDqG oFKzpcT5LLCPpRNV2BWFlQsQ+dcFha3NcS7wu3RPT47Pzkzxb1U3ABhuxmkrKs1j6hfJQdTBq5K7 bjDNEcmYePHkrow+TC2BVYe2/JKWUH9+dUMqhBjCdEuy9GiHpB6MangYlr2QJnVckyn2y0xWbpiL CMBJxF7Pi5N1G40XNrl+5CAszHvy+cREaXM27qZdU54mUEPtbmj9i9Ld1rD1U4Od0OClYCFDAfqr MDklVjGlTrVkZcprUOsZS9r7XLea1S1wI/b/tRcdIKJDmQg42CAnkDdVHlNlSDH503kmbE9N8Xlc nctRRU/QchZegXReKcEpxCWVNonvkFRfVKMGiH+y2SljNEmsD+BAmr0vpgRdbmdg+bvGDskUKJwZ jJUMk65RUACdjDTjspUp4RbUnUpuUzKtzSgP2TQMUffoiBTIlkek4tOpk5XMjSx1zhehl4GMJL/0 Jp6EF6Xn4PgI/pInz57JwMco0YQYWEJODM9MUsoglOrx0fHG5rZDhOjJEcZPJgt+bkg7iegOg97X hQaikxSdd8uu44NUAMXr8WsSLYVyj+PCNUEtoS8yrNaYqxDpeU/ILdMOEHchXHHJ5tzmaBSk4CwE fkF0d3iEXWMAwvrK+vKTZyd4fKi9gwNcG53Ti0vqpayqoWPGt5eiNvyJaSLtxm2QFSrS6wiFwu6d MIYm5qjsfHyQRmjSkB1MfFxT3sCuoUZVYfHUKqytja6US5G1IvCU3gn3pyYNV9CUnEaUArMnYJgI uO2MBD7zGnQVKgKKpcMclfBXsbm0AP9nl/F0iqjO2RME7bifgl+6TjI5Eq03NT2j1gt/TtbMGmZF rLmMCZAK4OuA+YZku+obtV68GF5iQYAYsFbcAEsgCjvPyXrW4F0ekgtx3EqxsLkYGCd2pQha6tJH yxfrU8md26oBQ7ZZAk6jbeBxTNAp6ujQjeq/DQ1hEZq0fhsRUM/U+tDrL6Gm0oITxCmzTbH/fJg5 InNb6Cl2h+Nzd/HO3bt3cfZYcFaAn9lI4442tWilLsRYZfC5Ruk/9WKyUAVQDs2WpkGD2K5GNno1 Bq0UmELr4FSBt7dxBN80MOaOTuCwia5v/cbaa4ETKJyqUKjsDX7sx0qcafESpC3+PyyIVvWAdqRC JjmEMxsOyjXlZpE1sh26+nQEIlRMRoGxlGFB8GdhW0LmkVIc6QyHxEskKIRD+QcCgAHleJDGL41m oT2lC4sa4XGJwu4kO2+sfn2NblUDxy0q3x5ADluL84mS5RFA6eaE3XAycGo8T5HPai/Bl9AzzzZq YSF4dES84nQbgumddbUocWE/xkfGAe88f7Z8uH8o1J/k7mA/Pb3kgjk9nJnpmRm2ye6M1KWqbZb7 Sx0+Dh99FsyDT3NOfUqZ8NBsBAwW1o1yO1l5N6UoNGItXfNYIU5Rham8UspXcWqYwpBi4H0dBJ3G /MIoaQew05HjRNC+trrBCqFhuY379+6wwnZ30fCbId8c+i0irKqjRf5LcnXFGVo9qA+IFwCQw8QQ ZwnKuRRWl5buTM3OelbpBG1T6OrNtmsgVbguR7fOf8VWFcJUvoPcBlkBE+HUfdPqxw3YDhRwrnmZ IHjSICeWbHBAGFLZ5/J2U4JptFbJC0ukYOfLlLbtJ4YkZfl0WJJnId3HnUj4mxEvyBHZRFDn9VlR 5QFGMcHttY+9dJAC0QW5PmDSZIUZra0MK8CUWDEHYD2Q/9npGa4IZp4WmooDEWueIZFSZc0jqjZH eet29EbsPfVJG9Wn1jb4ZtsAbuvAeg91AuK9y+Elj1WYBcq9KXh5ORQsMQqKb9R2SKXufSVU1Iu8 HyY+flRt/7kHnSU0Ymohl+SQcAFwoUhk6EHF++EiNN5wV3bFs1KYsp4+Lk3DECaVTLnkTMx7nBjH PcaiEAaQn9KDaFlWoFNCnnmZ9joCyzRIwwtgC0sDspnlJFUCv8bOsjT8Dt45uKCqoejCxVfE2Ub4 6WiI5tLfKSMpf57TDWw9Ljt5a9+KnbkpiljGTSW3Pd7XnU+IMT05DeJgc33z2dNlPAJlgJHbaUrF WCAeHCpTOcxEm5yQQCFFZskqmvGn7rN9BP0uNY/qbAdDcVOACft17HjetkYzYVzua2m32uVyBEpN e3zbZMTqBTuRFX6KSD2tjtHhgcnxcap63OT05CTvJ3WCAUBNO5i20+6s6elJ3OetvT1Yp1C+SCRx 194+FGmyTyCEoWnUMxVaQ6QzPp5xez1m/rt7kQbSCxK0DQzMLyyg5WEZ3GPxcdqFV5wKDEzbm/5s nrRCgNIqvCjGrI3hM4ZiHlyGr9lw5ZfGnw3j+sl2mZFNUUbEHkoLJyDefXrD2ynSUrVZZKOW+iDL TL095OM0k1Utoufi7JRUJWcYgcd7La+BN9RNJotscpM1Lyei0TOvfPQFQGdQ24AsJ1zFnHNEorEZ ek+HgA4YrjFtRAsLi4jz85XnAFQCEXamsmGhEUsxhaggGxWeTAhrXffRQBqi3Dyg6bqIE1UWovkq QFBseLgrk0+umrlBV+p/ZeQrCZ29DDOP8x4aMBlv1t6mAZYgJThKbWy66zivdiIJGoXR6PSEubrk exK5mJJhJ+J36Gc/X9uk2w4ravXGDkU5Z1V5HZ10EHJX1hfFRPBZF5vr65wnHgh9zPkDAygXkSQZ Z6E7a4b8RbNbpzUYEW+X9YrSbNRfeDjRL3kipwaxARUIkLEXYRlX04pyPHMOnB1BmRiRokxWJ94U HnAdUT8hLnXlYtiAuZk5wBuP3nt4vL1Hhz2qBHPNucP/YzWQIpI6IDfZuLGJibS1GBbUeUeUNHcM q8k0BC6MSBnDOwnTzYzVMnp0j9J/WnWZgNU9wSUwXISrkt8tieKLNSkvoI64s5HNWlxR+J0YHZmd niAZh2fKeQLa9PTxM1TjEBjtXnwu4R42XLU6sTmsPytO6qya5PDFAk8pRHkqAbJ3QGdhgcB9Z5JK C7fogH4YGqLIm9Chtbm9tbmzQ2mcrAqMkTqeKdSzO5H/Rltxt+Xs8LfotWg0nV8mvgIZCBdYQScr I1IAkxrRp9svQ6QW1MGeDbi54S9i1ziuPBYSlIVXasrzL7pBazS5suBC4Viiv/AtuFUuz4NzM0UM Xbn2NI/ExETiwsLZar38OvIvtQIGjl4Ttg6wH/ku/A+eBpVNJIDgMHCaob28kTGhAg8NV0SwNs+V sCdZCdViHUAH8uWrjnt98b0HpWpu+al7kP6/6OhCj/grHoJkg2tNvX5S+uJMEhchl/Ht1Yisjocs JwwVyGnQMxPm3V8UCFT7kmRyBSrzx6ZxQs1dZShSqXPujTOrje3rf7S8sr6ziwxjsGT+8uSAqD/E /nMRsq/8TZVWlPnFGVP37t29p8O5tf10eZk0Aao2wDWJkpJ0Zefk5LDMFplHQrLHSjv/wmdT76Qk RhhCyto54cPWCDk0pAwLZ85SppM0KeKgFQMhr8q8X1kw0WoMbjYIDTq7qCGKGRmzylhTjP/jR4+x nNwUEa8PBysZmbZQp7GNrL6HHpvfw5xMYTBBFpRnrvHn0gUGicq3XMJScwMYn7LtFroTMPv5UhVA XmLmQpVhT1SyGNnrKmL5dNlQvuyHFY/IWAegPr3MYh4fHwGyj1aBa4HL0saNzaTowQKjY5D28clR 7hmFi8/PGwiXIJhE5oKA0AE1GBIM4/mX+AyfmaaaTDGhA5wF4Xu4GLgUGv/xs2f0XPE7yL+TaS5x QwQQRH1Yuo5Sa440ITN7UEQJ1tYywAaVn6jeOcW1bnzx4CUzLkp2rdSr/5KrJQmvhgvDaqWJ+IZi QNhiFbaDYrNOlDqdRT4Fvh3q4wWYaHNMnrrGD8rAjgrGyjzXF5vS+tDHXt1nYDNQEJ4N5CPNJKQf wE5YrD65PINr9YKzzrpwM+S62CMBiZ4Sb5q4k6VBiqvbriiD4w6YWq87iHVqslmKegoYt4e1FoIj Rc7I4DwMx+mTtaW/NF9FmMkFeHRQwtUIlWjCcUhcVq3U002d1n7lPqbunXCp+fm5cJ7A/cKL5Jmk DKeMhOfPshFQENSQCkJXZG9k2Sq2cnzf44urPUaVkHLPKLWMLxySsHh7By3Ap9ObQSjEOR6fmOSc Dw6N4vCS2N0/PCZriNzzh2fz2Y3jmuFOakOrYLr91hcgAoaIHlju0TGkAJajry5lSWn4aqTBRXKo NXCTrANJAayH0COBd3JM8Fv8emUKC1aVdhIGItC3RdsifyzNh1vCfo5ReE6GhldXVnfW1qhWsPg0 VFlD62151mu4qJpAmNao/MgmxVWOADrSjMiTeDDjvor5ScmauilpRWTYIq6+qjmw5M9yinHlMiyQ F4mJUtMy3MPu8VaLo/RnkIq1aAbgRMSdk6p7oXUdpL4P2GeInmuUGs9/eDg1Oc2pwbe3KzkR5ODw IOlp0jAsHbyziOrs3CzmErAj+VLb6+NvS0WT7izp0hlJLnzQDjzWFsYqtOns/DzHevfg4CmcixJU OuKdW8WtIzqo8l7sWdOKIoFCQAqoasaucWhTbgubG6ih9FOy9XxEomAtIvq7jA2PX+kxXR6bGpTQ Cs65YdqyUEOcRv5J0I09EAFZGdHwRyWsaEjoeV6SD4QF7DvePIWVyfEJwc+OITDrIOUBuBt/gTGZ snVZGUL9/8CnP80/aYynU5q0Kks8NT5GWzqJHsotVvyur5Zm53DA2J5nTx9zyZOTI2wvmy2+VZeB UyF5WbWF+yeghfNL8IzaTAkAgF448MQMSdRhOf5+FVyMRUq+1vc6eBPuqk7pH/mftiLD8/zFKDG7 ssAFmA2XuYTeZFaEXBQSTikDzALoKXrywzl0aiNyL+TFtMTTV0dq5PCA4Zw9zP8dQlUdH51Qp5mb X0D9be/sOV2FKYt6wzf7J2ecg8onY9P8YIo0+3CQEFaZ8gjDL1SfQ2QKRidnOFSrmzvLq5v0GeO4 42PixXNurE6lbMZj8jfSjlhI40VASOx600lDINeOieV1RgZe0AXIeAZ847t370xOjE9NTjhhlXEG x4cYdgwUkh0IuzPtyeuY10utzP9whhJd0FlOcyzFMRxBuy8o6Tlm6nxxYZH+JF0FfeNdL8iwQwBP N6T9+ymq0RJAgQTYGuL68ssvWUYnSr/C6dNpBNZRyEHa4dEnFSBxypP2u6CFkf3KhHgenzDcdBfB DQIvU0vCz4Ak5X1Vg6jle0HvzUyOEz8szk5dnOyD5hnEF+9hnUF/dC7MzowND56zkjc3sEvzNNQh x8Ym3n/v/QqREIypqYmRUUL3vidPn/C00HvtH+wBoi1KCGJatMj80hLx8XvvP2LdzP7eXA31Sehk Wg4rF6gQUeLW3v7G7i5aFr+Rn5F3YscpviC3BrOhTg5DnMe4zrAeTbrOCMoK+mlSg6oh9l+Hq4sq o7ENI5gDWCj8u51IQjlskUA1CApMY5VBNadOL4vkZzfZkUKPIliZpJNSFQHLMe5JUB41dFzVrzfN eR3s7ZvAltDYcsEz9o3CN2E1CD6FS/jqaXcFK4YUiHD/0Z/4cS6xtbmd7H1o/K4umZBO39TUxOji 3OyDO3emSL0M9qNqSaqxYTS3ZCClE3ipiQiHss5f/EV+8WBaISZ6BFsbY6ApiBPqfPIEIak2tuOo IG6xCWaJ26XOJAotMpcbUxUmfysy6RVNG9ibnHCCTjD0llAG+ud6AAKwTslBnqEHZ2bJruNjO/YY q1i5TOEDF+YvgrdHffTjw3FEaLaDbIdJq4dwk6NkwjPJe0KhK6zFEnd6UySk6MPznOKUrK1v00US pcCXTn7SH72AL1HDPFdybB1cRJ8fHPG1SaCE6lakkvIwk//w4UP0F5cgQ8kfHg3LyUVw8nYP9iWZ 1uxnLSxrmU3mElVJZWl4Oo4XEVymuGr/mxFJaeaqgIsS4/gY3YSX5Lfw2FhDmlvwuaks2cUQICMb TLx9586d2ilOHjUp1sKMmVnO/rMTIJt2v/I/bp4rp+FH4a5Qw72iBdDPtDpgYja8hNxzIgKzobzO 0Zmemnhw/y4KHAA/LigvEX0D0iIZOYP+GxvhmLOVhZbHpOPYk9klBKhCF6rixZde5IxkMAany2wZ BwZ1gNJEPyE5+AUsGrtMZxaxE7LRuroAq8BNJo3aYXIYub3peO/R413e44xA8aA6Q/ymmCV96Vh3 4ds5vL5Ckp/YB5eQZC3qjze4OlSCwzRRpcxkl4g39XSySh7zqsClic6EQA3zUGQSEhvrF3emx8KE SGbVYXFBwdivjeVJO5jcp0mWWLdC86auDTb7RrYmgR5yDVR3kDkSQxJDQtKE1Bhb/9pP/hj/Xl1f c0gOS4Z5Pz6ixPryiy9Q7h8dGmL10QgEosQzOLecdwg8UYyYPvzbInGoFJ5efSQ9ka20Me0wo3nQ UlJsUc5KLWBD0qZXde2UlcoGVRybBLIRA8elElsJZpoESc2HKGVR3wQvhXq0nZ5/irFP2FmYovWN dS5A0RvQG+sFQxbVY0lBsMbkkcbHWXGSyiurq0SW0PeRDSmCXcsBCdS5sTLjbA1Jx4p++ef8/Dy7 /Ojh44KytZVaA2ROo6E3U0nNAjKamG2K/HKz84rn2PiW4vwhXgB7NjMD4ZLtA5wq1BFLU1zGlcG2 7BTf22RyYZYsrMqlG7Va7fci0tLCEXaoqICE3zTMgxo25K6MATtOiU/oFG/IlHd+wK06bOcQzAIQ BjnM+MN6Ie5iVI8ZzYQWaoSNj6zwtXzgGl7irbYnfJmR9SGtbCVubtL+fN7s9NQLD+6DzMf7AySJ SaSyz3YA0Z+enmJPtdIZxMrFCR/QCyI19w/WNzaJW/jQe/fu8pEodxI9/D76kjcTU6Cz+SSUHe4q a4LbxawkFn+SLgIkykopfOr62/iYRBLPV1YNK8IogxBL9JA6H8EJ4TAACPwjJl2zYEmqaXdwQ/HU 4sAGCiHS1i/HUiV1VUnNSgpWHbpOfrJABueGtD30NYBJoS4oaY+bkIx/pXN4H6WWhkoHlZTlwwVx /LQ5F0Mgu2Nz9nA2eQNKgeJP9G0/CoVQguVmSQUgHB/p9KUfpPV9P/DxYjjgcewAJ63tbIzWR177 UCKuCyI8YL94aWcckhBaP19dN+iizCPDCV5ASsNOLzSnpbbD7aTcmmerh6znvBX4Dz5/W7BhrRGz nTyQhrHURNxahcfD24ygLFR5CUz8HZfJtlOy/Wx/FItNfvwhGiGUMO3fAfEr894MT3gENpE5qARV guf7+mBjINHNG9579GgLD5YDlejdMnLEvjKX7FyNiOQVKoXEMqXOCLdAj25vkXb6XgW7uFl4A29L gcWGrZDwakG0e6GoTcDezNXitnkbJqLGM3EgiHZZXJMFeNsjUNayA8p/6sKRfFu2VLs+bnt6j6sl 2EsoR/gvmiKsmZrM8ObmBQI6jmgIe5Jiwqmw5Q4c0XMWHXVvDjWJlRT/VLFyRyUZybKwGwSMyUhb BE8CT61dOi45Dk8vX1USSkXQZE11jpTz7NnIgcGs4QLwNxoG+SeUQ7nziVQfWYQ63Do1yZiUlqHX 7uDomFQfsG7UGfvOZzDZdnFhgQUkR+hiQ8BKVNzbOzkxYWl+YAi848rzVYRtcnSUcqLInwz2Bn7A CSWUefzkGaouDTs63Sxqujkc5g0VVjBQojecHxnwGG2y7BpCyFOjK/mssk/q21yhTk6dhJL5wrbw ShICjepPLBvAT4Q/6rqBirBI5EUwi65xEXB7TcHYBZATtEfDW00Tvr4Cks/fYtotY3dyCtHae0cH rD6PSR5Bugoz7uI1WjNzk+DSyJNhARyYfXVJNxXPOj8zRWYWqDoDfdF5Br9AKRNvrKyt+Q0Ew6nn pyxcTrhOOSFMIRE4ADncZbQ966UObtOS5f3cyn/QllX8U9KqepycnzJWK1XIijLsHBSlKMhsFpOX 41m1gAME7mXIwE8RJLae1SVaQV0i9gT86dzrGxkdm5mdw+3jDOEvrkH9DeA/BH1Erng4RQlQ91Ny WylfngVFUGEe32BDwKKUPffEp9yWkM1nv4UeeQLjSpT7ExEtO6CtLmuMJ8m/LXxASUjy6ew8tq4b J5N/WsVNace4KCwR3FWV990B/yYT0yAfwW3gclbXgF0AkgDZ2GPtyRSUxxE/KQwo17CGGHcaoTC4 fWxhYWFqeoqu71BuYdmLHy2QDPpqUsDnJYXendfhivUrbnXvn/vTGwIaILiIPijmcFKNg8NPbVLc ruk1Vf6RKFw0PE3bzCgtp4UR7D1pLP5J1kAzm9HPhtBMRru6PjwSdgnaR0U1NDw1OcmdELeOj47y obsp645l5DaOLkeIkgcgvKePn+5s7UxPTnGGJkfpvIafFjEiW3xK7AbQA1hBaJEI/hxkaFlKc0Nn 9HVfTwckMHahZoq0bcWJCXGtoQvyYU3mm+a1KEPteSBUUc3ouqYpONjZRlFynOzEqdFP1rMKtGt3 UBXSi2Un0Aob8F0WggUsefQ5nzTYP8iGVLoxscYNC8JOccPsN0VQXHVydVJ4EH7SS3p2yuvCFJz/ lUB2YJhQ9vLVV17BVaRNknQrT0jv9NL8PNx8fBpbj6kiPws0hLIPp3t9c4tUHguHrAvRyJCdsvwl h+a6UZXplf7gV/J83+N7K2kpIeH9jqyLNojkNH6RG9CeCVEaNCpF1WCr3w3NMDgiOppmPwI+DBGF 1W5OWIiW6M+h+eRka3vP3rbYzwrg0Z6sBL9GQKjow7GVxk8Wjn9lBIMdB3xVwUYtK6osY9XjxdUW 8k+KAsRqhQ9N/cYFiYdiY1+CHamEuW1Nbpph2zbc+nklQXXjkZN0fTTg4pR37FgG0TU8BNFwzRcr DcLvFRxA+1CimIVIqoTwT21cQIn0MtipzUnANmItuQ0y6XwctpFKOe6x5hk63ZGRhcUlhJ8gX7xW qB0sq7IloTZOi7bnleix8XgT7pXbVRofu4h+KNhSmTWeDPheFX1qWfgVDSxDwaXlAMbfNTc3w9lD XipiInRvF4Alrkd78ghFe6dNTtcZM2XZJopT5AXRZYROVWggYuKQgxSyuNvbi6sikWv/wDqu68UV tWyyX3eXFlgmdhzZwJFm7gtdXsJxw/LCHaJzaQaqJwJ3ONjH5DzHRkoiwLx5uC0TV7I8NgWx3daw PST68PjRme9eZg874eshYuLvMnu3djFJ0H5uMieu7GWNHtK3Sr6Q/U27ms6EIRpbf3rMxGQ/yMp/ WktQCkSI+G7BxnSQHACuirYgr45WIhNGtKBrEILMsIBft15+5Q4u1sL8vDSpHTekDfFw5mdnsP9U Xy5MulyQ8+cWQJPSiU4KYGNri6hCBlHz1UNpO43EGYf4R7pwWFZaDfd+mX19m7YvUAJ8+5VTIeVz zGFTBW27CS5H5nCmwzyoyZIx8oUcS74JxCjy3xh8KRY4PejmHG6GGu8vP1/Z3T8GjIvAo1jRn+LG cYWo07oup0R9xAUodFJi+Aja2FSK2bmSWzNYcDmNjaUHzEI3P0I8c0tN7RMBrHjhNt4LlFiepoLr +3hhQOMKfFz5CGqvnJVoGdGH2q6x0ZrkDY0Xd4uZoBQHtrWQCKUzZdfxSNGyXefEMkpFjE0oAOet rlKkrlY3ZQwxCKFs487hxom4djJFkuQdDTlLS0u8a3dfgqPibPHAwagF/LbpNhGmYU9xriaFdmG/ 800d60pMVJ6vznqwbcYEYRsKTl7HOGxcSdaQ6EMYMXRkMqQVMeljbowLsaE+KdWTCAlWM4MqpXjn z/zcAlhMNCgJNK5bbgK/Amgl2FjHt6RNCN0HYw9on27oeGamJo3wRXzcoPHJOJDp4ICgC5AybtJM jfxuXIEGzc6pCRhFJIOxy2vAbkuZWumF3THuy6WE+ib2J6YgQHeX6/HZxwI7N6XB4E0rHWpWNPw/ pvwK559OevMpaa8SrhbdnXCvYWFkFfFsypcM962cS1xnbHy8oBm0SZLOdO/QC1dXEAinbcg/aW03 Tc4Otn7ix3+EaJOPweCQv8T54jkAWuNBEPmT8SXzj/xv7+1t7B3uEnQdHgG75lmMkC7tAIma1y+v zGWFozx1b5+8ZSX5t6LuObidfBiTUfqV9wtpTj4mDMKEVbpevJnfrfi1Ar86angr+P/tHKLnnoWJ OJkinp+bu7O0RIafe8MU0Pm/t3c4OT3HMpL2w9dFss3QUvZnPIaM2pYveT8f/uzZM8Ts3v37eM4h 8DAeidzav0TmPGP17DuqvA75fG6YdBo2mjdUEy43XDDESqFV55+gfbAlae0m/OCsGMbZ2RrofsOW T83C/k3eTGRh3fjiEvsG2S4+QkFxuZm82ZKqWIywTRuIxr0q+U/53b6EWlxRQAqdu0PmfHNjA2pQ 0vvpRfVVFN/bb7/HkZtfmMea8kGwpHMKyYxSLGSJ8BtZLm6YZw/uuwNji9Kx511Ek/6OKjiflWqW XGYcZLQsd8sZTcOiwIFK2VrZURNJH4JtQ+Y5dQDbIPYwHAh3Uz1MAcVIWIAsYPtmZ+fQhgJaMgOH g8FAe97ILZA64KzpOmU+N8qabB/9DuT/uJnLc8afHTEJFu1Q43TSmsGNWcBA2aGR6Wrlxjh+kW6J 4VClfDM9OTY7NTaIUIU5i+2Go910XavF6SpIHdvK9bnZwq2QQKpsCPdZbj/fJ1oUbFIWpVyDhJYX fCCXiRdtvKNIJufHj4UYEDWk9ZZSNM4gGpC4xtYJhzvJTMGp5EMnpiaJm9gs4zaJ8BtQDrIuqZwz FJhMK3is3P/WX/pLnwnru3yGYqEuLuhjJ9Qg8ZLOy/OtjXV880dPnnzr7XePqOJK+AlUXv2q/5YL ebSara3OAPfXISCVqUv6jm94J79V35Tk3/6ojHxgsPqoVdCqo5m1M42MY+OQP8faO9Oe3a03JNvv 4yDAjMFgpRyDndg4/jnwlmOYe3d2D9knfgu4DkcZpcjN4OOxc3Tx09KHklldXWFNiX4fPXrM+yzR Z9paJs2iNQX/cKCJJEOFpNgja5mbIiaMt3FGi+jGjulgaSq3SsRbLkPb93EwOEAj7paDRvoQH7+a EcV1CBCAo2aY/h/WD2AJBW2miXBUwBeGIGyE7bQSlfEk/JYid301SkpvcIBdI8vT6qRNWOFXSSCi gRjz/f7ebmBRVoz4RejeV1dWvvudN2UEg+j+mF5DE/7snFJxdopJpBSH5uKEbW1vsR02Gp6diZzp 6kSP2G2eZBYFC55X/t+bDu6crWRhORs6RFfXtDynZCn1Fb4ubjOBG4lLVg6bxxJzvu8sLEDvlVYp nRpwkDY7ZBIJm/j4yVOUL6qMURSsEv4Ick7ujaXGhuGL60FltbkTQr+NjfWVlRV2hCUCZMF11lbX 9/eED1onvrggysPacwBgc0DX4xKCs6T5h4VCEVBCZvHZWR4KX3hqnPFq1xKZn1/yLDwRB0AgU1cX O4VVQdeYpHBs6Slye3p0WpXj27qPULHxcY5HDXdiawqr6tDeuE3NbLsEmNazTJIEu+W4nmYSIevA O7k98Ty2qGqWsJi8VXw6Q3R3d0hnSM2c6W/SoeHXcT/pNcSLZInYESwKi9D6i3/xB+K9x0mT/Ffl jWUg+DrY30W+ZQDvbr317nvrW7u4FAQLuA0BLdmjUg5509aSzFyylgEsdBQvUNO3WLJaHkt9E8tU AbMfUcn/6MtKjRZq26xe+VRErZaCHIktPQ55PjVlXTDxsI4DmJe4pPw6z85Os99OE8fXvwDGI7bP AfKxiWnLZRjrFScJa1a+q+bXHmdHBvDO2/i/VJgRo83MevilxesRtMNJWJZej1/ns7T9ncYxzjbX 46P+UNt6PaoJA0UdJRY2UTTdYMBjGXYqtyx7hlxbpEvgIMO/novebwyFQGlsPScPkY7s2Mp2yfzR yH8tep5YBw1JACOEBGIDedjHjx+T9LI02GFKkhV3uUnglV/OBck/53gVGwd6LxQEPeQRMIZlYOIh w6iBRUKRHXMVDu6D+w8Y1gRW3xpVIT6K694qhl46pVqzIaTWensw+3NA/BlQiYOKu3Fxzsqw+Owp N8E+ksGBQdD+9Iz0ju+jUkNvcleQl5ROiSMgc7QhRojP6fOD8AFFj91CRFGglus6OvbpfDzCnyWp esxKzs3NU8e5d+8+9JzYdp4FgannsiqpF9zDNpjNpWpgRyn9lzc8HcdBG0ATYZxoNonPJYKj373S w3xVcIcmAtlVHiKHhweo1h2THfALuIOZqZGqCh9bkE2SlEVb4sxsSSVMxfDREMawUaZFKEDw8TJT hVwkU9hMCCfYTEhtkpZ3lh8qaUKKF+x+6y/86J8vK91MTSCrfwYwVmA29eSEYQSoHSRHQLViEmlT Lc6PElHOaDtqr6kDlSQPOU+XtdM68SUk9U/9haalSRGqqN5DXHy4QVyk9pkpC6EYqFoa8byZ6r3d EjyDroRP5UfUmJo43tpqHEV8dfK1fKMg2b/bIty3gJ9WipJMngICKdJH6EsrBaT3GIMdmSEhbM6r sA1Zx5L8Uli1o3xTj2bjQLs3qd7ZfvSq+lTholkKfoXHs7NAWIEsqfyznoizYkrpyunjaUyysado F0lEIOTpppRoNIWlYo9UEjgwvJ8kju43G9zqoSsyKkkq+NJcTYwWtxwUDbUGrNbOxgarSzKLHLEN A6xd0Gz4Btx6jmQmqYbV13g9gPXcxQV+CYoJaBA3gAXGt0quVPgut3zv7l2ONUbY5nPmvsJrXD2C wHXJP6ekQLGJ0J1E3+z0JFkny2yZhMWfxHQ0yWS6xtV1TUblk6yGJs4Sa8IYWEjTjw7BKYk4aILN nLj0eqMmeI3fsqKWxCHnAYm3TZM1tDvgAj2PwC0uLQZmqmRyezwnvgMARLQqR4Lm7qmJMQ6BqQeP k8BNwZ1pJcKh5jCkvaPfsh9qi/PcZ8KyDnwF+XW8+coO2h7KjXn/mX0U36EYynTO+E3dOIG/pySD zMjs7vHp6fCh4oh+1FtkR9o8987C8tHSElJSH0Er+SMjgMNu37q2Vn5Hh1C3PvMXPqH4Z2SKtius m8bbJioBvQ1CFWd1n7RWTz/eNVhURDxU0zzmlV3NHLJIB9sRsEPDnANM5tbC12PXV8lMef5t42+e s3L+1pX8Y2Kp5K0Sy3wDFIT1wsKYAo36TLs1gmGemt/gxdRT6FZuUeRjhC43jr53qFlmLmJMyOga W6anIO1GVqFwakz5tnTkKEZxHYYF4DBk5I9+fjH5VnIiYm/fYeUFSqrZCfNgcQoq3VH6LqbUpE4i ZL9K6fDpVLDqWAS1JtghlfEr7s+n6wa+ovxbeiSFa3bH8RZmvGi4dMf8hFgS4Vys0wTJn/ExZOKQ seVAv+CTbVRu/CwPgu9EdztAce+ASJh6OBkrEo6sD1V8rinyRAJAS32ozEywcd5bFbcCMUgDqY/s XEacZAIT7q3mO3KHWDnukAefnZnlDjm1CKpFk+trEu+6AMwOwe4RfA0NvXD//tLCPC7QNDi/kWEA uxw8zrUOS6rtWWFRYEH7bKSTSkwLusYC0JXhBhHN/Xt3w7en1kjYmTg6rYqah4yBTzFiAD+CXwk/ JcdAB9nZlsMCCnl9dXWV/WGjWfatTTSjvX38wTfBTtAjwJy1sfFJckNEIvyhXzBN2Q4Xw6LaEo4n SCH19HT3wEEs8WdtYK2CUZEdsWssVxTNIPJfUhAFUc6j7bUowOB81Ia8mbOBn4JMSwzN9J7LK1ae u89xwkkBB20lggSnTnCdumTKNa0pP/FG7oRlD38UIZiYpdYnf/j7WC0T55E9wXaxfvEiz8klHh0e CBShRD4Kq/owURZ+iENmRPuCPeT4AieoCcJoSr32sLZzLhvfuB6vvupjymLfOv9lYM30xv9ptjxv rLebBKI2ITVVi+0O2g13S5nkMmjfGGoTpJgyTBUuH/dG9RgfeG1tg7MM4Mc6ZbQP6ky7WjPbLjEI OzwycSzPg3IQbnUjiSLFASuKWY3y9kuXl/cR85tREJWDbeFQ1WS45mF5nWOEAazcWOPRRBXnYjfI P6vKE1UsWgmUQiu4mDnDvI+fcnBRCsiXIOL0FN+m1qtCUa5H0kX95Kv3dnd0wi8kgRYuHUBsHHW/ woLbjTWm5pd9V9PCgRE/zmaNwglghsweUzdK50n8dyM9Dla4JYYx88gaR4MPrfyrmepW19rqqt17 XRB1D3tr53zfxWiTmclp9awzbY6dwNNPUm3ypRcewMUCT2+N7oAGiMUn5LVemN5ntzgMioCyl1dW EFs8eU4dzkZNUiNJxWmgpM9btUmysCfaakyJiBrMGa4+B4Y0JycHV4I1IQkG9FtUAjGRgKt+nHmy xUFpwS1M6w6FAzrQ7VC6f/8eP9rcIJHM1CaYYx3CRxoONd2GbBitEzZMTUywUFBIXtS0hDYtd5WN s9zF8CN4BJlHfZQ7EwiVlAqF86s2Y16RVIpqX2bS42HY7ygI3SpS8U1zWfNK6ddmQXh8kwYG8noZ NYAED6IigjLPdpEmP9365Kc+jiAWSLsKRbyD028X2vZWzrazqPkRQqUAdQp98QiGBrvkP6Mq5Ty1 Ia9Au8p/zE7bDJbw1xEsLVBrcfulZ57Xyk7GPyhJyV8CfrSHwVpqRcmBETGxE3qsQZYFoYpPZcRY RC6IPfFdRWj8rXeQMxqgpRoHaamOw7DKwRuPgyoojWoxbS52TLSHXhUeqdyTbKqPV/3bfJOAq4EJ thWc3oGep5rCP7X97UVg9W4cvGtyGNPUHNfMF3OlHGEG2oeiRkYGckCxZIURqrq6EXX8C3adD1J7 StrJgjgfrfaifhSLrsU2ELjuQCxJQcF4z3m1fBttgk1VpaZZy+ITB5S6IARH1vQqQSPYLLmJpi6l le68ocaWni7dfv5wrBv9CFv52TnpUpaLlCvKgRxMbt7xmPF1VevoX6z3CakcSf7YAid5YMCM4Sv7 kLnDOOrPn688e/acFDa3YVwQDlyskbckp4Oja9kSQ11ZD2UCZ6O4bUw6sG5stSh/nUQPJd4Nh5ag GW2CzDCNyywGqNgADUTdJPuQxgvQvtQmx588ecZverDzt0PWL6/wCDBSjlTDF+oDJTNEyZk93drY 6B8Zj0/XkJ1WYfhW+PlRAQHrVCiohEGZlyktfYZv8E3Tw4fDDzSLhs5euC1xxJjmyJfpzyJQUU0W sDp+lrHDBdwzh+D/rUBlCjB1AQ7v3s5ukk3aWVav9UOf+nN+fKa+FOqWX2YVyK6RWUFtsFvcEW8A 9sknIyQputp5S0cZgQE4Pzs68EnSyczpSTGQHEwz17HkvGx+eUTebjuoLvnX4oUFsXIFMbaN/sRj Ty69B61UgJMi0mWtEM7Ko3LF6j7iNvibNEkVY/gpaZiQ33qAeWdaWQyZqyWbTwF2Ejg3SiEQmuCr 7a/p6iHhwldZ8rrtOFN+1SlPnTLyL/sy7o9ILH6ajW/w7XUIUhP9nvxzCgEjKHV+gsUhnluUa49D yvmb/XOYRAgzWD6M4/HRgRX4tCqXv0PURMjKG/DokAHHSAdChGrnamjGAAQMi6qkpO5JRgNUCBNI ipjYJE4YZYgY9CdVpZfYEaj2QKXwT/maQ6bAXXEMUq2yS42UGOcZvABLxud6fHt7MRUIghsa14mq SjEacm+7QOuCCDQ55+2d40Cvr61SniVpc4o3QncZsDnybEkGo8yxLty19bnzS/oywOfdu3fPXmN0 xu5O1lywOZEweTVGHhuoJkoiUQY0CD3IzQL9ICQxLg3ogzUhdpCVjdaAq6upaR17Xgn39BUBFGY/ ebguyuF8DMKRPSfIZz11nzlavJ9ucLaUcCApAAiIxjmfYnUYgiiR3P7pTUNX07YHmeaYMnPl/JFb XgmFrAY8VW/dIjtYgrp0V/yXIQ/viW2lTV7QXaghBjkqeCWmHuIrVTGIx/d4k18I9rNyvzZfl7OQ rBkKkpf1LH4Q+Y9rqCpOvMEd4ODzAHxDrygNnniM0EXh8fA+Pok7AAVEh8wxxBVRh6wWf3HK+H3r dok2OVsx9h889EYrQlUCbKg68O2fyHw5CEne8J7MIeWO+ZWSN4xblbvKST2iBxL+PDIT0pLb8kDc DpErWhuDQ4qL+2GdzKwmFQIoQlRZGAHwQ/mcdJ337G5vqxSjEth4sBvqN7p98dGFdodMPkoqi1tG tZF/rxv5r/ifH1VZuGoTCDaboTuTJo06Cq4Ccf6QA6rZQg4mNo/XMg0K11HsKkvN/pVy0cGRT3bf 2VZEKDpHGjecFEIzTkCcQMc8eMgdyoRvqwZjQSov482ktxrV6sYP9DsFDDSRJCV2l8nD49x7R9Y6 6An+TxiKAX2hFEL75+I6Cctn5FJsn3Pfu7qwnDSjsSu48ehPFldeDVjSGMsxMYGoVM8SoTsoBrMS 0U+EAJIvU7i+AJ/GaGk6do4JW1jZlMdl6sKSDDg1HAfTx6XbD9P3kdc/enx0Rk5hfW0DYWdZKUfQ C7z8fJUuTPOU3Nj52crGxrPnz9e3t2BcRZexfJwlzi3BP26CJB/mdFS1+C9Z1L71tRV2wG43QGVA ElpdezvbqGCmilE+YNdwwWwuzIwp4IZYm/hu+BDycxOcUmMo7uCSQwwgl6WUhjvjeQsVPWE0eAHe 8Gx5uVQAN4ChxdyaYesGYlgFByUouTp1GtLO2ak5UdZNgCcMDOxsb1G8qHqNFdlkE5OCPefM286X KJIvzgMaUyDJ5CQ3ib6jsQHBMQv78U+85qQvKDG6iIjcSWqbMSAdk+OTfd39XdetjsuOkcERkqeC 0s4vnz5bhhJTJ6i3nw5ZCRKqnq9LR170ikMirAN/IUCgwFH9hneh3WyQjMsNjwAUZvj71bGeVJkM c2YjsMaADp0nC2bjkFUQHREF0wdPicpGZJogE5A86vweHulg93B3awdXFJ1V481ONjemluZhqmVI V1dP5xUlSxu9Y+1tprA5GUXEfLOBXoexBntl+gK/hmMUtDeuFN0ALK5jvFkqEhAVw1eloyoCSYiE sygkhRW68DcbRp6Gh+VcIqXl9aUG4WjAUjqmxGRo6AHEjhlR34GzbnCyJnuLvhIFwZWdYnBovaoy kZhfwrQmVqoMKrkYtQ+XBX0g2MuEZYtMJ6U7ujdBUpzfubv46PFD+mmMrvW2VKacIQ4QH8VWIevI PyeB0hmRKNM2kHzHwXdchQUgTlZQNAg59TKsN5s9NTpCV+DR3t78zDQWDIvKzcPGCWHc1MyM9Y7M G+Jwk8v4C5/+1MhQ39zsJMLPtoLO59PpoeIsjk1Mbe8d+JA2Z/K5Hesb26urm0wbQ8NQYTw9IZYm JAb/f7Kyurm8ssHA9uWV58Bi6PiDngUx3To4YAp6Z/8A35hbA/eZob0sLMKJ8HCGZmenOKhLi7OX FyerK08YB3tnaY4WW4KD05NDbMP8zIxVy5sOhvZdnp+8cP8O1UsQsS/cv0tGcGtTmgbOA8Eak1T4 ENwHqJ94cOICDsX87MTszDgxB2c+7EHwU1yQT9k72Od8UnXiClQcZmf4dnJmahQ8BJEMGiYIwMrX yvPD9nBKsTPOEoJ0l+x/QGusEOoBD0Kadjn1wtqE5wLTNF3nQ0OjE2P8JorKjObRyc76JsYSFcCR w6fWGf/+T3wk9VvoomAB4lxq4Qu5JavRDaJJYU0X/RBGzXJhlQ7E0F4AzyUuomlsp6PVXE3MKIrY /plU8CrtbEQg5wiWhE5Be5hZNTuOChUrgqXx/80/h1KXk1sjHKJYzMQi9iRPSV+xK2R/kH+MnUMI sTLHp7QcOLQ3bFOKJQTEhJpMehYRiQwIU1Kg2zk4vhdWWfTOVdaSFBWwLd7NGetYiLly28rnR+ZJ FHmcxH47g6XorixWUy9oFwhL/ivYQ+zR7mSLb7uDk/XPCJPARVPAa083w0+TbcKkVHns0SNKc6UG 8ftMFsbpIKblBkggJ6S1NSsAG1ZAcMH+7iGROwoXz3SSOtsYPpxTkHlQjPOTJ0+ymbpiiFyiZgp+ pso5cbBlUEtEC0MYRFyFivCSDOFhWphTdTVL4n+jvPAXSBpD0QF+k7QSfmmaf1EoHQbeJN4YhZRs UZ0TiHoJ8l+4f4+docd/ZmoKS5CSyJXc+LQ8oeTGJnC+cf/oWtndxc5hI8lrnMD5x99hnWA2DNsO TklYg5mf02NcM1QAvTjr29ssroUcMrXX14QGmH2o6wAUTYimGOHsYWA44gQdYHvGRhkHNgxoiDNi e0/a7JAnDBIHA74b5G58HH5ekG/Ab26cSe0ZveYbGSJQlwQ+FMsODqgacrLx4Bbmx+dmprgsxywn y6PF+SF0JzbhVGw9fdo/OoIGmZ+fJZ6C4Jyso5ji0Ns27aEmnKpe5iFNccMpxlJSGgiYYK6+gxxT LSOHlpyYIJFeh5xKvZOwYnZ8cmttQ9qeQGlwSLic8p9cEb9CLw1T06wiIGDIv7T2yrozz7g48zw5 L5XnsQdSogUSOZaFlYUA+3hyfj3203l1ld4oS9h4vxmAkeKZyckqOGngiDzxuCvfmGykBacUNyxy muPFHhvWeva8H4+42bwaokIqwvKvRjUBc+IIIre+XpQD2U8OfTrV/MrnVqLeQy/Mw0+KBoDq2Fm2 uqnF9l7pCU9zWvFjvUUNJWNvca6R/2DFQ+vQjCG89f85TCFYF24YYkIr2LjfSJjFi5SX8ubbz5KA tFKlXK2SncQF4p1T7+UTOUw8O24wAW2gOwWaUDkLgjDrjhtPm5ooHnIH4Fnw3fBg+R9vIFxafv4c 15X0QiKFTJWyJgrrQQcTb8YmJ1ABNH7hvLHugVYkhEkJpT4FNeCUVPH513TdoWC0UYESC9TBT+ju XaXESIDWR9M75FNhp7m5uXuHwS1XpMpBDOBSsa24v4lALebp9uML9PbCVcTd4y0/evwY5x/fhlvl eTnu4Q40C8jhMl7uI2Qg6XPIizSzslNY4PGJiYK4I7qeGbjtLq9gCGKMBWEUaw5uHwycAwhC64hI yd4bbgUstb5UBwjcQVHPkVtq3wFB44pK1M19cn6sptFNPDklHuH6+tnTp+KF++llxPTa7skbOGWc cfeZUUih+uIk8NR9w4yK6aLuaW7/knyKc8mC/igQhrcg6jTTn8D8ktRQgyj950Z6oX5CixVk2GpB 5h0Ax6gmCwuNduWnDIenfN0B1hNfGdHjwTe2N5Wkj370lRirgCWsPbIfFirbGkhUM02FfDzYAE4D q0N2QBAo+S08hEtiV02Cv+LneNPupVkkMz2elZxN9VgsapUuVCiC1sM2F0aKiKewmXaVUBmvrBu/ buXZrByF1uCCnLso0WJSwZYtG5STvoQXq4oISWwOBDkeflGn4V+sOJiAoKAA45VwJa9ifJ8+5Iqd yuwnJaF+zePR3OZ8Ib5YrpCDFOW78mAaMsruNuFXbzMXmPKMDnYKQkJiSLml1Sx9ODomyQ+Dv5Ke WOPcnoag+xcuY24G3xXQjgTBDQUTKSJT7vknnow8qGQtqdHi9ug99lild/BsOFH4slxHs/Pahh4T kh1GI3eTDey8IYU9OTM9Mj7KNIoL9teKAeWA7EIKRGjmwingCoT9HqGgN1YftYClvIVtgRgJ63QK QZiHXkeDO6DcwpODHuR4cYtLi/PoDrC3avSenvj7lzRs8id1R1qk2B0hm5mmwbkSiVTcATGF8mry J4ijU7SR5Rsv5b5MTpPS7yDRMD87y3Qg3HTSG2TexkdGcQEIW8LyoAjwZjQCI7p4RhQQJxynjQ9E 3QRuAKjBd3IzeO/A/pC6sAO4GBLG33TMzc1ytsAhrK9DA3tHKnd8hKGwVybJynsqL8BOcUWyNuwj QoiUEI7TksL6sj4hvL82b32C2ys8lMdH2sUskKvA85GILXklBCdxqu5Km3g37qoTuprDFkRtSt2Y tQvyhygk9DTE6fhA/K37+aEPPcgJUGgq/KvTzh9UF3fzfGXl0eMn9MavbmxwJAsRyFnCnQSjcH56 yNGyfJZ0NyG8Y6oDleeySbrbwBtT5mIUYhmhNfZo0H4NBDDIsJK0LFtgZzwBR81qUIAJOgT+brRM aCd1UiibF0SngEORfxHKtK9AW3R2KvKchGI1wNRsthjq6CmhKda147vrL7Xb3WU1aTdvV/aR20qE j+Iyw8dBqWw/uoZ0KVIWwQ6RXDKF5fvw4FaShHI1cxpQ9LgkNApwA56/jCGOWjRvlLKzIGiet7QP F8nnGkpkcE4I7bGTtjNqKlkGB1db3vKh7FnQjRHBxaQziPGHRwYp75BvxzBSdOSUQ55PPomr8uis nqtDaNbfi9mCbxCAGL3iGByEOxbOUdvlncXRFCMCvgC0NUuKD3a4v7+1CbGCTc24FXjENoFed0BD S1KSNOoQ3b9QhoXjGPtFxw6O9AsP7vG76XWWqJvVJAM0PDqKOJJ5YbgHn0vEQzDAfe4TQR0eskmg nGo7LAwNy92OYkJ0Mg64H+Q/Szq/uBAt00kCH8o9tAUhsoT/IKxRKHt7uBXUG0i1VoMWT8VRr3lt CB5bzJISdKhmhbSwiT0M9yYK4QXWkFCC3eCebRWVtI7qwKme780V0Q2rhVdPyxB+dFp4ZUPAeklj a8QHRc8Rry4/X6Y5nSw1f1tXyIhqpf3QnkXemOnP0ArYVMvf0qeE9s1zwJg5QvqQvlQPoenzTifH ktj2PEfc1BSaUCNvJhAZSRI2Hh3Q5SXpN+Cil1+6Z9ogkho/N9hYf1FMMtfZgSdra4vMI+pHGAFF DucCtEh3AgYi4iA8SOkKFIBixF0Qm9jEcsHMY0+OWUCnifg/7iAhhkjM4o3zFqOIMbuodC1hMhkV ees80w1eEXikIo1l4R4z/M7nlnZoh0yx29ZCiC1M7Mr8YfutCPl2JVIrlhBAS+Ice9xDQae11uRL OMeBTTVDB4ukocIwdihQLUyx89vSmhgskNT3hv3lyfvLlRYNHiNVD78so2nno4Tw85MkMUsbjLPr n6yBn2TG1GiivmEdAokXNcyvY4ECBTEiTBGYf3rB2vb6DKk1GfQ1guPgJIVKX+PmbG5uEcKQPjCE OTObQAEOzibkH27g/iEZo0gGIVdSA97YDBvD4mfp4fGFHudOUfZO+7qgzh/OYguvCCq6ClNF8QQ3 lIidcABpsTPX2u0gsvHg/j0OBv4/YT0VeBmN8YSnppB8yNeIazgxdqdkmwmwEQO6TrlngHpLd5aq HgGon0neLCcCQPpwoBdO10EaY1jaqamp8jGRdtQN2bvJsfEzLrL8fHN9Y/X5yjvvvJ1JDVvUAlDc cMNRoWBtHb6WBAq2dnubTlFvxkl+dr6f8iBgkJF5QjAUEyc55NE0le6gbSUrGhkuCIbVDRF8DYY9 iR7NCZK7ubVZvfchg+8RkCpXNyoXZerUNtEOsel8k+Z6nDgrYSHdt7VeDznJ8rThmHviOqgv9tHS NiuDaNJQIDw6rmWq2pCTUjZlSQEC8KEbmxuOb3v1tZedQplzc5u+DjcY+t7V94jI8EkFpW+KNOXE ODLFyBsKbsT++dvrR5b0nJF/7t8KTrIjbEmqp7RGhJZQydBlyYHXKy4bK24vFymqQ6sAfuk4BOZp +kBV6tMF/9nvdCed/KQPC/9TXnx1REYd0igyQNiG5UiWqukgRlaxbJwPPsU5duEjVvjTxY/wp2um 0h8NMKGClIqx0dSJBUxbxL+x28exGRR4GhSnD1JC68bAaQOoI9PBuG9+hauhfe1IkencZmwc9vIU AihQZ6tuYvbL6AZH5DwZni52GMcYXBo0ONaOuEhG0XljSRZC6Gwo6ecGb8qlCn9KAoI3025YDUso h4Lu4gMMjg4NJAeFzJs5YD/Y2h6ajo8xH9ZGU98txcT/6IgJglAnhTxMwbXJzjm7BNzUxTUcqlvb FOEzLQ7rd0p1bZQzQCGT/BNJ7+NjO7hMpoSObmh0BL1T01N0rMJprKORLkwb/voGEO+kx7QDJNRw BtkKpzD19lCHgL2C53bKU75sNMDjhZ/z5HRtZeUJxJ4MWaZP1DaegenZWdKNniSnGHaDby0iAIIV /O3NLbOOGdqrD64+ErJt7zOPyacgaOw4LhXuW0qztMbZDQGWCfQdpx2vvc6JOLwbCPycR8J5IZrm Coj5gxdewH4sLC7waMRinD+n7yQQrSROkHWmdQ1qpHtPd3BFhpliVjnmbHpD88IPWQ3ce8Ey4csP L4Sbhx7klbn5eSSC3CpGnWp562Mf+wiGNJGwPaq4osIkSW/SeGt7mSJNPEkdFTmh0rAEwdr8DEcF +nS2FGGhwinIhHEhKieEXzFkQQe6u6idUjwNrkk0O5vBaUvnmaaRe+UblGhh4NJPKhMW+1Exc/rX DDVZwUo4hQrJLbOxZH2jIpdYy9AQp3rvyPDQ6ZjO7O/D1SHCdAVEdwm9RvKRGttIANWOjFiqTaq9 ChXJLei9k64t9H+EvL78hhvAZ+PL+w8AuzBYPEUdJu6hEpw+jn076uCULwQ4J9mvyiPM454rUlBf BLfO1aIlcRdVbcm9qr2FhENYNjKa3jVvVfSYw9fOqP/zDapBinS1iagBVA1BMWE5oO2xcRjyoP1q hrya8oQAc2KKrACbiQGE7GB2fq4fqzA6XOwR2UN284ozECNs3j5mvxLMLlN/T//G2gafKKVvJhGx WkhUsn1OmyRMWVnb4DTjsdsCeHm1uDAf2M8+K/rgwf2NjTXOBP2q1KupjcmrAPcsfbX97MswJMge yAH6oIkAxnhA46ZROmFsH6rxTWikEjyEfkIYzyh3iBDi4Vs/7qJTeArT/t6772xvbi7Ozb326qt3 Fhf5dRaBkjhZLXgieDZxSrGreQQwchINOBbFzIjKn/eo1kBtDA4tzC9MTtECcLa5sQ65RHnEs7Mz fJxjuS7OTYXavifZrKmouGwWhtN1QmKS2BsRw7tgYbkHoHlbG1vknImhkwu3OT30/uTwtYXWdCwI uAPx5nX01oPgTDqZlJ3cCjwCZwyDIH9MyCbs87PB1ElHQKQpME/Pzvi7ODuZQNX6vk98vwQPJyeB 2UFKXzAVwE97BIqPnzyZmJqyQaq7mxu9d+cOkRscwgCIxFwycZnMQuhxnIo9NIyrUnBAksCzeF0j JJLQygShw2hEZFcNSR9iNDdbJVCcw+0YCWEzHNyUvmxjRvezmmnxsqBQ6TFLT2ZTHeqSsTkalhou GDkS667IpT8Ntwap4SGLCLFRJdWlV11ZBQRsZwHY3UrRcSUEkURRETmowsMCxN/GtxlJULMGDb8y kpwEEstvHJuZZXE+NZjBihFeMo5mDDPLZ1GxRzcvLy/zfTRFWnrT8MdG8w2rxaqWKqzwoaIJ5B8B AW+jgktel9cRCf0dnHBDCD0O5VA4IOk8GBP0DLkTUpPVcitgHigRE9POLu7cuQvVB6sm2H4I6uvr c+fiwS8OPJbOP/WMKRhMmYmJ40I31a7d7BydbR+SaGZmCPgSqCDBTnN+EVdMKCEH6EbTEVZhPfR9 wLF3DvZW1i8OT6fmZBZkQVIRu5iZneW2OYQ42zW/0Ggqaj9oESaLkGO7ARlxuLP37te/vfn4+caj ZW77zv07lEEMvK8oLlwtzM0hKCxyhezlba0sP3/v3XfxU5YWFz/82msIQO0pjwxVBgLBss/MzXI0 t+AFPjvfOziECKwmFwit6ZT3HTWECHBL6EqL7XzGMKSYJyT8UEPoUBQQKt0eNumMHL8pP8XwOFgA NgktT1KD48r37F3JvOE3XZikGws1j9cWs86Hpu9c564S0uwXR7rGmTuGBxoYWc+NAXHNeI8cPC4C aTLbWHhzMaBwn/B6cQ3Kz4js4uIixQ7OCVGPCPGQ97WW7t8rRgcpiIJmNcS1uBBnj6G38IqEt4yj fPfO0vzcjO0ZZ7AvEsME4s5pgyqbNLGIIFL6dLwQE16ODtjUnSwBr6KHxDbbeAh3Ko43C49eMuOm VeVxalxp8PVmLP0bqIYE/lKMcPqVVfGP5g4E/ae9ocxR0KapGSblxn/F26D4mBofYmLTxWkmKwlP WsZgTExbzbSMZXMsHL9i8Bxq+DjfSebrdlW9MM6In1LmWn877ySdVhnKhNnWU7htfpTmzQ7SvIgu 54Z7YCVZ4cJAl4T76Xn2ZGsK1orFyMIkCcIn49JzcVwfskdsfsAxVkSMK9Kykoa2cD/qMcGTSTGZ nLeYJlEPcTI8+uf2rgVJ5o9siUixE58/eUOb8yuvblnFZND34NiyWuF3HJ9dP9/lnFJp4M/l0ckF 4f4WJbqOTqLw0GBZHsO5wwQFOnm5s3dnaeEXvvgLv/vP/hnNQxOzEPCOcJv6hyMjHH/6kTTCmbct rnmgn/gf+WcJZNyNC723unO4tf9Lv/RLpG7f/Oabr/65DxHe7+1u0ylhQREam0DX48aSmeoiYUe3 +Mrz5zjmSCnpBta5ut/RPsyJ4cTjaODjmOHCBY3YOynIrIzVjrKfAaAPSkY8Nspis4y4HhgEL7u4 wM8KzFr5Nq1F5tDRrk3fjdMlgCTtolgOuQw2hAWHabAkn5OawM2WvsSzyI2HLV5tjmEyLyURhN2U LQTgQ+Nn71BAIiHIQUuyjCwp98Y/UXNQvNxZWsS64P48X17OEAr5FDmuwLGoOBgdccsZcQlI84yR Obg9RGsVWpiKYFbU6ChIJsHG2K6k8fA1hDdt7ezzO5cdhyeoTDSZKQpuGtHB3R9G8LpuejuvB3u7 hnpbfa2O/u7OIeQX2A/30d2aHh9dmp+9d2fhHtirKTCJAzCOBuEj22XJT8k2N5Myb+M2szGaXBeq wSKZUKhFamMNkhTRUpXpFq4e9l4NSr4qZcD7+UFFsAog6h2JokxNJgLgR8oNJeQl/GWusyXfuyzX 5HXeUF5A3YM6McqlXH2S7XzhpWPneRvtKE+fPuWWKqwwA4Sk9iEzfkplFtFKydvZeFm4+kJMpsyf DougqpKQU/HWEak1iPSat4t2Nu0JfpE6bbwhIZU6VuF+Pzo5wsdmOS0R3eDrJkcq5YS74OgUWSXO MkbizNYPRwSam+UI8km//du/ubLytP783b/765/5zKeudo9u9iTnT++wZCMJ7/kUWDqvGCTzN/7G /90t5XVGJwKIsrMQQoc9uadCeYaK5IgDXlX/xgOiLGetrqsLHsTy+LjIJz/J0KoO5HlhbgYaPyJQ /P/adM4oC6F7v7v79PGTnc0tFPzC3HyNVzc+CvsVbB4WKLvhVhmmyX9nbwfFB/W7E1aAAeNXpISC 9KJM8VbIfE1NTLIIaBxQR4T9rATBBe6AWxauBDbGDpqcTWz7IQBbwJoQyZydvfPuu0+ePZUJ1plL PLrFDBx+IYGO8YN4GbK5XtS/wZeFHF3eaBPH1QL7g4mXdCtQJWBWlDl5F15G7KLxqQMjwkfGsmDz zTIQ3Rwd0l5xQhcJiIau1trqCtVKHAS8yEoGaXmnFxfS3Rm4Q14z1GnP28XswIcH4xq3ub+7DZiJ U811OR+2jlxeEuCtbW5TjRiBVSb8cObqKICR/bo+x/LjL3KMqA9wsoDZA5CojlHZ2AnnRH2C/DHT puo1HHCmZRXQWQj+Y8ZFWTEOTuojYZBciPI9+JVwtEGopPPbkDUsCDGG0ajB/1RaKFmlMtR+cWVL yToU9j41ZXyfQpkvUx/Pn4PVQF9u1UIWrGw4wR7okcZc58VGJTWIhsAfuBqrj4ZGSETdRBmVzFsi CWbDxo+wPtsAG7AA74lwA8WxfQVdLpsYYi/ywUyhoU+QghhS873SxWI2T4mLbdoJM6RtPAFAmVYg Hmj3BfGNHQ1hQHRCmGmCcnC0RTkbKkqUnGgS1CKZHtTJ3vHP/dwX/t7f+/JP//Tnv/Rbvzk7Pf9f /Ve/9sYbX3v09sPhmYnrw9Pz1Z3T1a3zzd2bAzqv0R1d9xYWvvCFL/zqr/6droGew539p995+Ozt p+996713v/nee998f/md5ZGxod213Yffffj+H739/K2neytojYvhseG9lZ2Hf/Jw99nW6YE8WX/j b/zi7/3e73/ta1+bmhn79p+8+ezt53vrh1srzB88wKQzCPDRu4//t//lq9/9xjtrTzf3t0QWvfDS fey2NZrUU1h2JH9ri/Gu2xOTkzy1MVR3N/JPcrkhnzYn7P7zK86VGJNYAUYATj5OLJJGLhP3BM1e G+3CxlXUqMd1gh2Oa1INgVkUCBM/hXgOH63yC1DRo48ZdYCahJsKj985jpVwTvG7vNkUrfTAWHnE BnnhbCSvf4FHEQ54z2fKBX66QBuQ9cybODuleae6/S12WqgypsGhJr6g3JvR0q3W5OKCODkVkdh1 K0zm2w1rcdtRGMQqDkVPU1Ignobf+KSANI/PLt5/9GRje6eXQvTgsLG5OWPiA2zTRevyDLdfVC3g Zx7r5gb5X1t5Tu8EfZvR7lLfcbZgayeSCc1bi1QQ8QwnDwSeBjGQ9jjhFtdKIC3VKjlMMnRxfENb /vXhNbp2gPKa3UghvuctTJWo4KJcg9ihGuprAJJolzJyTwZC2gJUUKVyLsoFaFcMG87SeOaWYRrP zxryreISENEuGcK4bBhSW5Xd8qaNAlK/qSxj5fl5PtR9lQC5eDu5aOu4BA+SIA5ijm2LKq4oJ0/C wGNuKTFzIFJqc+LJy/Sk2DAbAkmr0HwwhyeTbcwbCa+mWcMfasGEgbabSQtUVaAMQx6KETa6cZEO SmFXByfIPy2xyCE1iN/73a8yYeJv/mf/2a//+n9zund0sXe0dHcRb/9HfuRHCOs3l1chErl3707J P+Dq84PjxbuGA69//PX3333/r/21v/Z05emjNx/vbe7Nzsz85c/9pU995kfA0qy+vwpkbeWdFfgP f/7/+vM/9qM/xtv+o7/yV0r+15Y3YKT9uZ/7mc9+9qegEfnDN/54bWWT6OaP3/jW/NL8F37uC7wf 5+L50xVmBb/wkoPMqvjCYvYPIBUbJf9yAQki6KJJmEDdUpcNiIaBpbup0CF4WDUSXhS/8K5NY9GN bk/Okcc+X+xppmGV9e4eGB5/vrrG+Xj//Yd4BHRTJEwbAhAJIIJqOhsIeKsBGskHK1lTKt+6YWyi t6GM4Lj3cQMwrSCHwBmcXG54KeGflGBhlCWk5wbgyNHVTUGa5LuNZIwz3d0xCc1IIhFzZNagcjZL za120SSAqyrS0MTDKeslj1pq7BwnlCpuj0npnh7AzFgV7i04mW4Yoc+vOw9OLo7Pr+kHevfhIzjC UBuAjoXUn58AHmXBLk+Pr0gWnJ3wPV17zHIFCEJ1MgNVLlK4ox3sCGAtZ5EPYtHN24TbiC8EI+UA E4E8JGqyKIYMCCtubsulerNtjXmtMnbl+ev0p3nm9ovfDYiAIfC9JKGwaU4FSrHFeov4WWmn1SbJ F5SJruiu/MxSDbXxFRSUN1EyX1+8n9/F6yvkPz8t8gJer97ECkmEcubBuWQcje91CuewVt+oKX2H 3HMY5eF2zCeyKeawpZttZ50MyKKPApKC2QLP1xSPrkR6ctMI6Ah6Ey+CzexizPXlQcpA9BgQsVK3 s1xN5ag2PZU3XHF8dJzW99JV9TXykTut0f4v/70vQ8JFFIBXg0z+zj/8hwDm+fObv/n/48UPvh8g Aa98/Wtf4+/XX3+d2AGXnuiA99Qv8iJffHPnwZ29FUZ6jX/ta//sr37xi1zt7/76r99eCpvzO7/z D0kH8Ap/8z3zCb/7jbc/+tGP1kXq0/nRwebByjMm3CFsJAwhsjdDJCbS6iYgCBtMRYibuSj4iaFO ZsbYiJ0kFLRf3bQqzE5PU9JGYYZfWWqMBryEz+/cjgylQjqAA56cvv/kKWRjB/CdsAeDg4Hx0nVq mgmf30iCFoYjumCuAYODRwrPsrRU7myaoMVGmc7ogXtnBLZiDiSWTJLueIip7qYrZIhzhWPI+eGA MC2aoAkOEs4b7WFsH3GVdKk5wCn3m/b2JE+Af6AfyIEzlpQw+GI4oLgdHCY2FvY8JetWLITjRxKd 4iN1AkQEiDQ4Og5TBI7A2vomlBJURGA+YMgmJoOaAzVCyo6XhC+UGI4OUA1zM9PoMPwIEjuApeLY dEEcNTszVeEyFyfqJVFJPqNgdhV1V3TdBvyoyBtzWQm/yOqtGi7VoIVvR+zq5qT9y1abqDNLpn+A /LN12GvIEgj4OCD84Xv0YAE2b6W9AoEg/Jq6a1nyJgrJ97fqoISfHaoF5CvcLCoUHjB1/qJ8EqpY nepRGsJCQrDpjwzyG5Mea4/9tT1Nua36KG8INvyQPXOAOhi+TKgpL4DYG1paTnCTCDB1YhoZJapW yhBbVy8AMz3YQMmlGSXsR5vkiGOMMkezP3lFWOFxkYwzb794lTHaxWNVX8jer/zKr/ytv+WfL3/5 yyWiH/z65V/+5b/35S//2//25//6f/LXf/VXf7V+hJzzev0ir/+jf/yP27L9n+K+/uAP/jCvf/7z /+7tdb6oRhj/yZ/8Ka7A33zPK/z0s5/97JtvvskVeP8v/MIvfPSjr/HiyvIai5zqBrCWbrIAmHCS DYIIgnSi0o1uZTGrCSqKwCREQkiKWjY1O4yIGeS0ABke6YUL6AhZGI+Pq4/mJtAqcnfRg5eXz1ZW 2AkwBMEviuJnvXF1Ka6RVSOWTxsrROaSPLKznlhn1XsAqmiNfcCaWSmXY07LRrxCfZIaJ2emjj1q iMfnZFNF2drcQgVAvsjZW1paxF/DScHeyFCWuJuPcF5I8LVdIwImaP/1E42ZpfcRGcbH8zv26ur4 C6cxsaHyMJKMswoX8sDC/Cwt06E9Y6bCOZHG2ro4rSQ1ZUuvMfVmMISRdE/PTOF6p4WMM0n9H8x2 L31XD+7duUtlln7L6QnmjpMWJkZgZWhJptcL6yP/BEc/oVFIWkjDZnpU8iXJgdlHTKEUwlhkh10A AQPuFQQSbhPK0gAnlty6Gm81J2DtsJIIXq395Qkzv2IQxTt0xkyrKf1JE9BVGC7NZAibnyYnV/FF ajYZBRVXkLgOhwyliljJNhvy2TQxohHsD0GnkBoUsJj0RuowCr/APsq5UGOQobL3Q9tezdTRQuVr NE1HonVkS1CLGrAQOsN1ucNp2GFDKwZKeECJ2Pw/pSkCUQlOgM5nvmexqsTpDVehFSmTkgh/ijg0 OJ4TuVL0avNVN5LITVZQc/uF4H3rW2/+lf/bX0GAscb/kvDzT178rS99SZTRUNfv/u7v1xsQVDae fBN+AX8Od3c/+pqiy5tJNPDN2MzYB7UM7+F1Xnn1w/f4m+/L0Xjjja++9tprfDruAxf/D/6DX+DF re3N1ZV1hlKTJh8bYVggp4g5i1PE8mScmP3MrB9qEhRsB+huJUVKXQ2VLbLISeQyrGCvbEbcIbWG d0AGkd2qXhSkGvwjM4UIOIHp8Ydwgt9hqOTW7g5OPogmJmgQfweiLdYIjvm7d+/S+UcRIamqDnKJ UCmGBs1DipJiu4jVQ8EogsD7wGrSkH5+LmkS9olA6uBgc8usRLmHXIhr8IcTyDREjR3yIixlkDQk B2QgngLHh8+EVKer4/x4Zow0kfBpoEvOnEhJ79vf/jZ6bm5mVj7GMOpz9zApYzRoZp0cp6Df3Xlx vDg1OjPS/2Bx5s7cNJLMF2ANPALmJx/iIdA4MjBEdhK4JhI5PDY6A/M806ZO4C0AzsXitkj/L85P DQ/0TIz0M/i96/q8u+tqbGxgemYMhPXhye4FUgD46gaIKDEw9TkBMposYMgUuFATLHarg/59urZO zw/7+jvHxgcmJsGNM+Gvb2p6dGqaQmQ/ymOUOb9DspiZ0KoqQAA/hhTgBchWynhxztQk/ol2wD9D 4FH8SD6bj+hRUsKtyRDYY04v0lazWk0cUH/CgRfHCyGC0QXbdnB0uLq+TmEB+srNLYA6tN9DZQ2p /nD4fyCExzWjqCt9KFHu3MwcnwL4ZHV1DfnExR8AoseQsrSmmILa2EQTY/KR0sAEhRgEN22sLpTY Ko0xBK4VcF48AwYBMP6EFjoB7dgkVEN4mswesRSXoCHP8EvTQGS+xLgEIBpPgv0i1D+9YG48jWaz U9Mk2vEp0OUfFGl02eXOMaJ7+yJuPI732NDYn5X8D77SN2IDw7/0HlRGfSH2NUnh9osD9sF/Fp6C rxc+tPTB15F5nIhPf/KTRAFf//rXSgFx8CcnZg/ITRxzoC67basnH8ShGbi57Bjo7p+m6XFg6MHc /Gh394fv339pcRHRfGFp6cV79zjXiAZOFoUy4m+CRgA8QITYaPJWrBpZFtAifZjv86tTYQ6bx5t7 RLbCz+HLPD2ZnV9g2ZkMEWREP8KPIYTwFKwG2VVgH8eHOzi3vTZdsT3iDjA06H2yXO89fgyI8hCI 4PnZ2tbW42dPMQKYe8wLlQSqeihuzv/E1Njs/NTc/NRLrzzoHehB8+N7v/GHXyepwc5SraOYDyuA eUcIMvsHZLCDLIi883FGwXCY4DnBHHm0jQFs29IdSZOcPoM8ctUB5vwz8tS9RCldN5PjI6SZRF+S EpUNll0lyh+BiQFDHMZDvFbBj1ynOmGdG4Nf4HyRM2QLxXp+djyOlRnsI2t1sA87wzpeCNZxZm6a Ok2G8VZzrS5ZjZ0JwMtUnJUt5K+XCLkPHRr/ixIXbjZTtEHBCv8n0sOprvcnaadXok2kGh86q7R9 d7GyJD+THSUMsU4R2ivVf0PMxtQlnGEp6pqib81mq/qcnEVpGxJPnTYKUywJCbD2rINsdpE3/ACS NtwovDEogCQddR2S3W16pU0ZOJraepK45nT1JSqhTgHjoqBpSH4J/NmYNC1SbMGvKUcE+wFJ5tTQ 4CgCu7O9hwNBUQ+CDZDu1NpxAaQAAqYr1055dQN4A5TACCzkex1mDIwtNOg4dB9lJMQe98QJanG+ br9O314lY4LvjREuY44bj+ONW87XrXn/s7rgbPeE+/yXXico+OCf+imRPH9vru1+8M1oh3r9//g/ /uT2PXyDwP/u72v2P/zhj+EUoIl4EYhQsttYuh7LJBdXhKokXogGzJlcXKGMQRBODA/PQvhDtM7M Vdp4CUWxdMHYEUjjgum4drfSCyCPeDJF9qcwDXHU3onBns5uSsg4rridAZ40pWxS/SwqYoXO5Xd3 drbZT84gjzA9PUGRlzIpo1fYUKmppDZgdySfZEgT4bkwK7Cee7tA96D34OjGWXPmAiVQAHYyKV0y LbZ/fGIUz3d1bRUFRKWZZweRheWfnJrmHJJ04IDRAXl/aYmKjEVLjiP1O+fhjk+gTPAe+F4fGoAB +Q8n5F1w6NLRpWlJZGtFqUQAFBVccTpViH/o31BIzrpCEFMuwtIWPoLA8hDGloKsZ3oJf2ShDGab 58ZdsZ82M5sDv7EgouOPocycjNt0AAJJbjPoGIqiAF0INnhlAHpyCFj5Bv0i4p4Ujv1tcgey+ZXA qzJHJdgLsccaVVGgsnSG9+Fpq7Y8vm6zLCGHTIEhfvJtwC8uKMU8LqXv3E7sIbR8z4u3IQb/FKRJ P3WQG+HqvCyEBd9s0RySCpyXiaevH+5SuB7GOZJxc3fYDea1n0NokdKk0RxHucFBqYgo0zooBiuB SNOyYkcmpLdA3PaYhyOLQVn7Sp7wpyAJ3Ea6jIgRDvAsCp5QCc5KZ/B3cZndfi3dWcBck8ND5m9f fC1WF6fgc5/7iT8r+f/oH/2jiu0PNvZx1OsNaAo0yN/+279c/8SZx4/gm//5K1/5mZ/5GS5F5f6D 0cSXvvQlXsfJP9454XW+5xXe/0u/9J/+7V9uLrK8/LiuZo8GGzowyO4ifoQ/xcNlrFQ9oMKKgSYJ 06o2DX6lehNZIGLhOjzxrUzQ1p7yJT4VXyxZ4uorrVwPV6jrG1YDgvZLinGoChFLpnQXTVD5OKaB a0uSdi4fjg8IUgNDIjyleDdwKvkUDK3QkD7GpTGqFwrLKQRAwiJakWdmsfAmklON4I8HOHBpc23h KVUtOZq5Tzej7BLuKKtD/cPqDJ1t9HBbYSPyNiMP8LqG+8UjaJLeJf91JsrIVS0UsTSDJRArhIks TCWsE3ITvOLE0i6aZyGbYgEjE+jFPJak8SRWvzMSlzOtBc6lNOApTdv2BHSPu2uJBkfgsfCyxw70 g9RgZdL84BuRmLR8MKf0zCZqwA9k2ooCRCojUTGBzfnPAp82O9HO2BfbR+XtS01UUeCDX5X2u9UL 7XqhCb1SLjkedg4XLhV/wWMnUZykbkpwUnoFekNtOWWWlwrKdwK/Fg6gGYAiYEK8cTUyIZKCXNOx TEybckGBR2hBdfAZf9L8LuQkc8pEtnGnzh1JXzovmg4giNzYZHNKId4mPrmxqpmxO2kZFD1SOBy+ kHnAP2TyCd0///nPa+qHdNFxv5FAEvLf/e43iec/9al/Mf/f0fG3fuVXKBbwU/xzHPVbBUF673Of +xwv8ru//uu/ThKBH/3G/+c3fv/3f5838+Lf+Tv/xbe+9a16P7adLz4dJBI/4vtKE/zqr/6/UQdc hNcrociLvYN9Wlb8TMpv+F4kfbO/PDK7wwPydDx1obZu0xlV05ECY2+vZiVKfk0DS1tR1ubGl7zh NAMZQkzQ5jh15HQqmpaxX3NNKsq2fySTlQd5jaIxwtcSyBFQFZf0cIpA51fwNSKUhu84sTZiGt4D qsVaWxRgHqHVtME+MMmoANorgDlyvDgteHCE6twGkZ3z7OWTPsG+4Q/j1nJ0SHJz+Dp/9LM/jgvK 8SUnQdYbj2V1fS1zpiCE7HE0aGQbRxr6PNp+8Hv5fWIXhO0kQCKWjDVKP28yhGmf1theOQSCx5Ce K9nmhAKtd95559nyMx7p1VdfZQkKu8LBhmUCvWOUAZYW08bMhrNzkYqHRxhsKfHoKnNs6QWuL59O qsShXTcdCV7o6z7VDRsYmJuf5ZjiQLkrIA4pXzm7dvDt9x8T/LDrqBd25dbccfM1p7U2vixzQZWR Hr4vXY708mxg1Gllbav/IKiKxQC5pKCRfr76qjPEO+t3eVtpkBInPpQOfEoDtMGRZVx9vgxigt5K gGylO2IQZCJDPosEgiUmlckZ0s7YESZDJivOyqt3GMSU5j/thtCGDsquqEKsDZ/IQSygWPUs8E3K RdaN244JwSr82WYTOJRVguF7YIsY3pL8okK297y793xt71Zob7+5hgF0avxya7fz8AyzTEkPAf5g xu5f+hUsPIC0VOl+E1/98PhQ2qJYfv6uwGHpxcX1ZxucLUSad95GEwRovcO9FPbqgx6hZh49G5hw gTafrvOL9f7mBqCqGOy9A9Tt4oJUEAtBfengcBf3UvB02l7K2YkXVk3cDXzLndrdJZe2tLBQLh5v Q0OznnwKb8a2YZmoHGE3iKv5J2kVLN97J4fvvvMOMRdWkRgN+D04OpyOJGFJVwGaG376fJmqOV3P qGkER40c767KOpws6vl1FCmWw56yt70NXvru4hJwafQ4mp0olT0FZg9whlMdgT9+8623nz5dxq+H I9uxfkn64hdnMFwXzjq6B0WA89maWVxEo3DU2P4ivSN45PhQmsOPIVY2+SxasJOCMTb91h8OZb7J c16pUjbWM80MalZ8AaybRg9lJkuUHQ68yOkBgwA2k+Wjl5Of8mYugpQm0FCHhFws83CkGLfPJ5CI EL6kYQ6ZQ/4JzbXt4c/gqczJZ+orV5OJITcWQQJz7Nhi6jN8BJct5Yp2KFScOXayrHJvG7Tb9WFf zQBOBxa5qnQlw2wPv1fcTOXhh0/B79EmeCzRBrfUwBLm1imJB2iTZpXZAtVSzFOMSIXZptEukif8 CtoyXEgJjPVKcrMdXbsbW2B9+cxgcxFGlkbYRPIGyYvENytlZClDclRIaQ4s1xcxU2dXsdbnQcKe mrElIiAdpHfcFC+aiFXuUBYHxV0qQwShVLMk0W9Iu/rLrBI5Z4BJ3V0Xo4PoBjGajtC62Tvcf/x8 GdjqTX+vryAW8JcN9nXQjHx2gc8POOcrX/md667rX/rrfx1n+L/77/6/E3Njc/emSWY8fPLk4dMn N90dg+ODEwvTk4uT6K/Nnc21rY2RyZHFewu9gz394/3DUxCrMqd8//n6GsjIgdHB0cVpElEMQugf Htja2yZbdooRGuk/ur7YXHm+sw8KG7EhFpB7ExeQArw4t4wwLjce5ywwCp5XZ7boJ6suhvA4S2PM Pi6Vb6KA0ubF8JFI06JdGrpPt85Otza340lJv20AMsQAu5SZ5O2XdQYroXK/uKA6SL6aI2ue32QR OMVM6aS4NjQoe/rODi4cKtt7GB/DZQ6jk/48xpzjKkIxcxA4G7SiLC+v0A/J0ATCfg6J9fPEt8oL yaxYJI3Swr37Acx2I6CIOgwH61ubZK0RRKJeTgf5MBQBcALEqIBHtSIcSz5P5Fy0YMlbcoo2J3hm 1Q7GCoHxet7DstP98ksvgVVON9I4sm0t6/wC7AD5SaRTfm6qrNV/6vR1RkE63iMD7S1HG4UyzdcB ctSPfB4Rh3ySG1D4XMdg8AIfWqO1ONkIP72VCnGgcpWWsx+bUZ8BRfGihJDph0kRxaJhPWnBEG7l H7FhEeI12HdhTBhcQPEu1T/rF2vN+ZGLEAtT3mbWxiFiFchkKtuNmIjeFlgofgcdT4DHqazgPLW9 vv19WhWI+XmcmgpH88IxMWTceDIs8rvHdVTbSjUndSLoo5OATAs3beKGV4Kq1mXDa+BQ4l8arEqI 0PRZsexkDXgD5rGIq/mGm7J9ML4J6pnRX1R20L50vaLa211Y4otUB3QQ4qGODkPN0RrqI4vYNzKA 69k90HOxAyR2/ee+8DNAhgHzvfvuu//xf/yfsFPT96nZDO0f79/0dJxenWErYHEXSDcw2Orv7h3q nZyfGp0aHZseR6rJpfMIvUP9w+Ojk3PT83fvdIp3ovXT4SWjgEzvLI3Pz/LpVEfYE7x2ttsGJW7Y ZjOR7AYEyXqU21+uXI5xgxQuZ1DXT/JSo3o7i3Kky5tzK/PmoPdYCVkVKAqgn1cPDoDPsX2CL+2c MGGU/lz0rDxuUcj2cWHNnEOdDDG7xDbienNlDgQ5dfZxewtupQPAXxxR7DSNi97GzRU0HDQlOcdd sEyvAAP9COpZEgfh2ZDohfs0kW0H3j5+rPE/Sip9u8J57r74klwUo6M0JXjTG+sEFg5k5t6ESZyv b22hFFCK/XJ+BHgI+4onW0pY7Xyi+ni2Zh1Q1Slld5goa3LkfnyTN6B7ybEEF/hpae26wAeem53l 4/D5icWJC3gAk1VOgLFvGX8GMTBZ4Hwb6OuEUSL/FA4awj6X0cmF6W1JkFEcGxkDwvbEhT7lFrl+ iW75FyrE7F9tIYeg7p9LOJRKZhttQsWH0SxORmQb6ogkU9jwl/DT4l2Kefe/H8wFlL9dFqZSj3xz sA/lO7yxI7h3+Ha4UwAxOGSAzEjiMGqRiyDhtGcJdrwG2sFc3WuABLRnpnIB3ZCtmviL5csUGozn solXb7Ybzy6NJX3V0CnPREp9uA78zXazZGgH3sCBxiOlAw92CnVkHwRYEoNKdhji08AuTVDxbAjk 6BhoE5K79l8buiUpxEebwUEdxMSZODLZgZIN/vv6EjngTPcNdG+tbP723/8HYIH58w/+wf8Ik8TY AnwiA1jXjOLmKQib4cnd57o16N3meAsiFyQguA1uG/uBCy0V0rlcXdhPLs1zoeVprUezQ/3o7nOu 4hzNzM4kQz3K98SzlIfCyWCKrrLOvM7hJBwoXA1/V3KO13Ehgaaw6cb/iq5+XPl9URkelSKA5axL 2nNz82htQyBMWpjSNWi6l1cePXyMBIEDYf1R5TAnIf8zM3N0CrmUAjpE/uHuIj02g19e4rZwWSA9 XIrreEF8LgC1EBzYMDWBNOlz7e4BZiJGOT5S6Wc8qVQiyBQEbSAI2SH+4Pnjw7AXhwAZXvzIR1ZW V7C33A+Wn17oJBih8ZN6kbQ/J8CeE4YQO1HwRh4bnAL5eMmCOH6YTIG7bjbMOJNMKXkLCBIA3JUk 6BO3pSJSZJ8856OakOo9DG+od5v0Ilwphnx7CrtdRHkmgSS3MvUN5myb/pm3jt3PJMk+uyXSNZk5 vFB9q2s57upDRyZfY+jIwlPnQhTLc6tW3LW1Nb4J2YG5maLHMZmXXAxS5Gm7vOSnZIZ5TGPmkI4m wm86gsulD62SJZnqj6LDlIJIVRMyOSMdB2kK5gaKudR+9aEB8kREAOhy4z2qqexTrhiXx4QcH7S5 voU8OOMId8D0oS8a6qfuwMrgN3FZ3AEUJQYnYZratwx4lSHK9aiDXh5K5W7Ffe4hKoVE1k0zUdnP BWnO2+dRIfCA4pbt4UjhuQheYoXhX864VVtlaYnF86R389JeD+fn+cjeQeWgLcSYnaFx7Ypq0fd/ 6uP8FCTx5Ow4Y6JH5xm8C5/XqJkRGM339uKb9BPfqgSPjqD6wobjCXN9eAGREu6Hu8IbqkIm/jNw CZRXJT8di5T+Vpld4SYfG3Xqa38fMbCTcFpdzPMrEHrlpAWDpBmk3CTeiyQbNtK6aN+hSdlHjx6x Pqwbz4xm4VjepujzpJZ9Db7C6YwHvXVE/mUG3wqjxXLyLCDzWFsUEAo4qBFLbzZl2nq0SxIQrcr1 d7a3kS6gFhgG2g1BHHHzBMCkseHe4dfw6lnMgT58cN0Q84udXawA2oTjxrwj7H/YxpwQIZgzHM0U 1SjOkWMSDEPYmS6DFgCUo9NjMGrUuMkUoHr1ZIQ9Zg6sZzbEOGijjhucpJr3HDic0xE5YciMQUDs W0HBnBUDIaEGuzrJxd5yULQegb6nTm6S02xnBmagdKjyI1susTuHkNwAsnj2bJkmap32Mqppv0dx Iv+ZkWqTNq833YHpqJOQ22NkE4SG0ZPMdI+BYJzdZr2SNnS/HHsnUpLFjD5yX5WoLpwt7r38gpKT wsZEAJqG72IE0M+XC8+e//j2Ro+kzdAanFoyZ+1cUlN6rMRE0eZIoG7GEx1BYrUPegVQFDIjpNOG i/INpxzD3AYlGUtVl3hZHm41d9gMGi1dw1NwDd6abJOaQp2VSiTCWWWqegp+ypvtD7t0VlQlQfkn t82beYQqg/FZt9kvflEx07aINLDDP9UKpwMECsEfTCs2w/kO17Z+EitSxqCHFqZwXAC2bXCkf3Jm /EMffhkQA8YD4QcJwXJiXtlBng9Xd34epMxCReMZOndKfbTaGTgVPAHpWAZy6ptIA0tDqkcu+TOS F6TkxEQDiZUgpIMBlgOQm+L/kgShkxUgr/ATO/xUt0nNONxJOrBQtiN4fJzzpvCkHAxrkqtqMEFC w7lmuTTI+KbyVQy03Cm/tb53YGFuZgb7xKEtqsisJPBb2KjlsSvzyD+BgxC/4v0m9QMMBN+KeVCy bFDKpnZGHeCFB/fvLt2TtnBzEyu6vbnuYEi4km86Hj5++u6774PnoJCPxcO5kIhN/LEURlwRew0D KqELKirDb+j/oB3npkXF3KiPImfmJYZK3QFPxrEJZisNilrD1UOL0/mkRUorPT8yDxdQdGGMcbnt fOzWC+UQF1gAAXNRrLoJH6YmZSYpRM4GrglZbV65NGhBGZtDihRxQYpS8/PzmfQkBrd4Pjm11gib WDQlhzRCOu2TrC4zJGi6xr0NuMUggmq5IKQeXrOJhVR5iIP4LYcrDQ7xNLg1KTSayIlZHvKpI/8l JxEAxYldLI8mMaAaUt+e/qIwBtQ/EQDkv7oyCrBceYGoG5FCeky9/c7ezDgHch1UVYCPwNULIjsf LbhU/dLFmKpjxl1ZvEDHcJ3kQTh11VZoDjEkP1W0s0AQk14RR6mJ8rO4N27A9NUHeplSu9FIsB2l DStM5XWuE0tuRbBcHlVtOi/4FwfXlbdh27SjXaRpJaZ3oGwXOkFcBwol4xs4JzTPcH4y2ZoZNpLY 0KNWi5a0rJBn3WIAn86bHaGDFSo7ZA1HMNNizEc4uW+IzqIJbgYmC/IUGDiugfDjC5jPs84qH2bY ePQpOaV4VbjK+GSV2aWTb2+X+r+QE6TIjKwDGsCJDDsEIXzWJIb4npAbmiDCMdBxod4CSGY9z8wU nnLMQ/lTFpsdH2K0aNb5ugPhx23k3Mr9fKwLVjFySFxNhoUpz9xtagIeKgOSNMtxKpD8+dkZbhpB RYhnZ+ZgLcGJoGSgD5veVnJQ5uw2gHMzF0kcK6auSKKrUa66e9l74bVVYUT+zZqxc52t+ZceEAmB z0csdQhtDwjsJocmPDjZ4jSCIhXw2CQvhSfqFC0T+PGgnKmEp0Qa3B4DkDkE6nBOByzUB3a6o6ru qV2BaR1EnC0ppRsRFcAR2NrdLXLFwrrxBMpnb+8kXdM9aByVbpXocWxwQ5IXN7FdGFgkfx9gVBD2 WApD//BkI0NUJSVsB8/KqLbIQKUS9bGDpMfNU7BZvOTz+B7nIstbSX7NJl+8kL7DxsiXb5/X6VYG XG3SIU6+JYNq8rEuED1l1iMgk8oz8R4TGiZKmdvHSJaOqUn8MgIIeXLppPBzEV67nDu4vfX1TbS7 1fu4tRxK3EgbATW5+kEIMDvImSBxiJqWipfqbtZIJRugWEqY6B39grCo+CcKAnLXTHBw0yXtAauG 1TdBraXqDuGKfoQYpFqHVAT0mJNrddhuUKGJXRkKNh6O2C7KUiGAtFpnR5fCoPcSLCY9Yg4+Qb9z 8wQaTvmRtd3JkYj5Sy+8MjU1zQXJgZMPwdXDCH/so6/Tl0G6i6CX40F+a29338SrLQ8k3nxkIi/i hbiG3DzR8jD+8zRJs9BsW0u7ujrY393b3iTgCbolkHJSM/K4DlFUDneJtiH0oaggtAb2xgWMztWR jF+Ni3FG7B2ShehfWZibaLd/bJKVJ4OjUFq1sXU1mXJTwqwtIozDywEuwCgfaI8Gh8pRyBcYKAp1 D+7dZd1YKChbSRxytY2NLc451yEa4qwDKgfOYOaZIe4XV/uHaNWaTeLeZZyBZQta7Kg/USoEKWie 2TjcNHlr7uUHyLzW98pCiAl6s+lGqhlYpp+ACifi5CphPrNGVZTelc5B/u2OiEZEYkKOho8AVkeS 08q0cyum4tKGEndRNmvIHhG4YGOV+aI3V5lkuA13aOohM9vl8A4RVWH1C5BTYskvIljIvYT2gNgd fCTmEF3shxkZ0NTJWEtpubwmIKK4N44MCFUbB7LmHfJicuaEGAmhk7qvD6r6X1po6BV10lHF/85+ CjrAZoR+/B2338ArEENur0Ag/F3oJpMk1Z9D7AePoDmOFp4y9nJpibk0xIoQVJGx9pRkjZV/un9A ekOkHSAwI+3AeOJHj7BZ4TUJLXrmUvJTByV2WswD602ZGncMcBV/o7hxFkK5I2eivYMJdos5QV0f TLRpl3yxR9YR21lugy80Vzx/Fz0JEi2/VKuWjPmhtr67BQE+2VO0KRaelBHihwUD5sD6Bn0AfKOD NwSyYakIAlyuxyKzfehu9gHXaX5uYXRknNPFRYyM4G4IvwkyjO7CSpMY4+a2IBhmLmiYtFh1nouD NwXz/hhUlCYTuDfJgXpJwtmlZpRSys+miYsAyfvKx6n8ZWX1b/NWlcR1uxH1E+AP2nYadVnGhF5W vknz6Ml3dnKW8Pzrd7mfgbEpLKLj57sceENPR5iaDYHL7WXd6cew3uzZrvqVzr+t75A30sHdba2e f3J2OUY8KSpSSSVkUppoyxD5SZiLp4+S4Qok0CkCID7lgxABcZtFl0oWFwIzfJly2HE7te5jd+aF 1uNGNqNp8PEc58yJimbXhHBf2CyJmdJ8zqpxbFJs1zXgkFa7fnhOZZgs2CxnpM6TaVujZm1pqUyH jaH9Ir4lS7wCIVtySLh5CjZeOgsUnWKlOW6SkTZJJphb0YVN8Z2c/HmVxBAwDRQCa7xiS2ecf/50 hdMWDiwDOcHFXEf4NCM3Yp8rs5DizTWngfuJTTC+LZPeiESeRSKNxpe2NFVEoKwhnnrVjQLv083h OkX+VXmjiiN4seJtj4JREn0QlyPDdEBP2twFb1JGADj1kadQSMVoYvzx8aSm66I2MQKlLxezzT/k wpzbhjddUn5z0QSAPH6wqxLpG46FWDVqqJnFapJBFqB0E+Lbh2S2chPsEe9sfitNl8lvqbgra2MP qDucA5upMFLkBYaN8ed8yIF/bcCYwhpUriRZTtBcNUSJy9gQCv4EdRldiZavDhmWhdh+ZnoWon5i HzqV2TjibhY1PLenJPNCHmm+BvlH9Qvgl3JLjw1MrG4+/aOWWUyVIv7ehnN1RaMfIUP7B2hLuOzl onWQvF+sm3m7g4Miz6zor5KCFT1xZm3WhBRjfw913jTCkrqe0K2wNAChMxGBqasrPuSmux/UYJkc JgiA2MEbZ23Zeq1I0iTsEctK2G84fOnIdvQdmhN9gwLAcQGogzvAaYQgQM+CMUq8uYvhy+cUR8NW AekI6TPhL+xSkISQhSY9pCvKvkvLQ0cBAWZtUYJfEyLK7/SDO8lBNJz87GVEWuGvlL7RQggVWVbv 2dd8d7kANZGnCn2Gl3iPRH5hFzCKCAlPsjMGoth88qLoTguESTXxNoqlKlQzovLSRtqLvbthnpF9 2KOZ2Isx7BLmQpOQECTV84CmtUlpVwXUidCAYrKlO4fVRKPPJUOOIJ8CtJca5m9DqXzxuRhqjhZ6 ujI69RU15d8JdPw4/pkrZEpaOdm65XqALGZ5BLwZEeI8VZIgp0j1IRIz0Q2HiRPM2oLgmqAgM9jP tti4gI11epqDRkLMCcnM6TZ9pHv4csGEjBvEOk4OK5SyexxdRZTN4HOj9DLJN3reooNW2ptsVyLU bPUKv6L9L681adFamVJ8Fd/6zO0O32Q0Ervy9GFVJkuJVZDHk2cA7ZNQilOBFsTzljbH6qYc/iw+ cYkdxOB5NjdMdGceZs6Z87nZCZw+48eov3D1koMc5ArGEy0/yNAve4IMsCiskhFkNzGpriWVYRKo jDwhlHIsJSBZC4sS5nmku3tw/AHh8ZSAI3m9zHvlNcT5JhKsw1CefDk+OgiebdH4+to1nAp4Xb64 MicHBWdsO9DPt6Tozq6tXGTHuc9dbpiDUefHGCelKNQtj48yLYw4xzh6E8KFbsoTDNuYn3V0HTZm kt6c/gGMPMwMDrHOKUTvOQb0uqZ0UpWjPkXZ30mElaHmzBq8Z0IPHYpcGaQZejeZOx+8df8jr5q2 EofvBGs2EIQAK42TYJmdXKszSUlN0VlEC22nsKHIur5y6nDIWbxap8cLS676Non0U8rdXdwfCUlx Pgwzw4/dOyCqUGJFO6KoKPZIi4An83xtHU+e1EDxf3Fz6kjS8uGrEpiYTFENP9Q1CbMyP62MQNgH QXSRUJD9zxJmjnN+ZHTHTfPwbCkHiH9ifwKxsjUi8ZfBHp9AsMc6ENTZP5MWpGraq5JfUTXGH3FU Wyprpp9FJTt0DK679GzEocVKkJEqmH11YlTbCJJvPCkUksFYvTNT8NYN08iAiwtNpYgl/D1SmHYG mGTA819d36BiKDe+Q6YFZYtXR/OCaCA37kRgPfkMZb2hEkltjP1Bt+rLBKzKNzwj1WKT23hh0UFF 72feh/gQsedQpfrlFFr8f6K21ETVWNZcjObqGUy86CyrYawK9/ULVEP605aQ6vARZgRLYQM19Meh 5eb9tHaCZjk6OkD41zfWUP0vvviC4PmwG2CQmSfOtvP72HkK5ERtKJa11XWL22cXE+PMC4c/Xn+y BodykzabwC4PvGgEkBLdIIBkdG5MyWE8ozk4gQgc3al0r6OACEAU6UzaNS8T5n+umY4JKL1IhIlf 4fFSE80k22jAeI5mr3lBd3LISRnl05n8ctTiEIgVmr6pNiNpmTUOvd0JiXoiBbKbfJMwKi50xpyw 8Ig9gRIsC6jQacKl6YlRm9icrMndI3EpqVxsrMGvs0mPoI0brLxyH87uZGQ8n1dXDGLiOxQ9H2HL Jos/Mozwk73g2Wl7Qk9xNdSEyZ17r7xMrEz0QPzhxJjeHiYlkbb1D5LPQLihAYSf76853OT8SI+z rjRFZH6Y9x4WJCqIoZeNWEJ3gSK6gVzpjKosjAlkdjAzPAgjZorXCKcPI0rEEu7wTgrHYEqcDdjX BzUaWpxWDfFIa2sMIIRHAYQSB9bCBvPbDgiGD1Jy1YlCVfA6v4WuIUxvZ83MtCn8AeWqAjmJsDsE w0VNiBCQpa/xtYkHPeTW5OyGdTIngSFOg3UP2MzgBGI8gzrXi9nscC6RTt7fxcNSiKqKPYEUHjv+ HppOAT7l0DvICbXJipIuwCvhRBEIMTtxAss/CrckRDCE6pI9uYc3tGBsUMolIUx2l95plOHyCmDW HTigUCMcMRQ+4jI2McXf4n+KfNa2fdOGPHFwGVrdqnemWGChABuPdkhG6kI+iZCj18QonlPWVtP4 YruL+8Q0UgoE4bTnMFnNQR7gnzg+2CWVxBWNfxI2cE6QOM4zDw+AidOP5y+DpROiGQpyim/DSqdI yoJ0ksIgmrt7Fw+Uk8W0Fdq3+g72dg73aToYptuDcgcbiqP67juPnz5e297YPz2CYM6575grzvzU 5Hj6aMYWlmaHRnsHh8GtyFuAS+TD8Rmk5CV3gzxzEOcYMUMZ0m+L8GO8K8eVo5icXEjo+Qq8wtnz 5T3Z051UkVVnANrnZywX2jzpDM05u48fDvMFNk2dyilxgiCoih1nK+By045F90RXi1G0mY90zn7T qUoOin1DG5CoWZwZ6+++HhseGBsaoBcemQQMQgmSpjBuGKIdVg8c+/7OLhzGxj8y9xlBxFpQ7Do3 dyOXH86F8GF2kKfA5UEpiSIGJoOLzfzvHqD38yzM2sZm6+4LD9gPVqriNHQmmdJoHWcqyUUSqriQ ShkOCcNPAsVYVxfIxn5aKJALdN0BcTk9rScnYBF2D0x5yiakJBxjGKtyoxEPIBBBwvFyalAaSlHa YI35GdYJdY5lwFIwgIQSIJ2bpB8xV5hDveK09HBTnCO2LXxlguK1m7gDGdcqm1KyNYnYie17wu91 JuBesLcD2AAy4F4mbBTAm/K4CQt+CVPLHepoYWcavvGKCmPJtYF63mXRg6LvK1Bu0uDycCRHZkSt w9cQOmttEjNdYxt7O68G+7qxV3g8eOtFa8rhQQFV2Y4mNSbBkizBgaLKze2LLTk7ByWCi8xbUP/I v0OpsGCMUZE1LLxuOtv2I1T+RfcGVzPufXn4VRes6Cm+orkPsDGJ6iiLCg9FdVXiM52ZsNYhw+gv XTZ+Bf0NjxslZb/RWTASYGkwL5I+d3aQnyNb7ey+hJFYy2gfV5umMtwQjBIwR77KZ+ZA8yPkk3Uw Z4CmEPMtMwP9J29+5939ncOz43PUP2rCwl63TGf49g7e6OuB6AntSsYJhcOltJ2kDfV8HTAlPimB qjET1TWy64afDvatAkb1g5ZzkzjIzrG2x5aMYEcH5rnqQeC74v3JF8jfIv8dJDdItpwNQp+EcGoQ SQ0SDLpBwyjQikwcE2iDZGX8Cd412Y3DQ4a4H56fHI4N9U6NDU9PTKBAKQQVHdeTxw//3Mc+MjkJ cqe/cpD4PtTXETz6AahwGqUEgaL3GJSH7kmklfezn2RMSfuZ2NYzc5dc3N5evO7N7Z3W/VcesJos Is5GBvR1Ls7PotYzrUz3I+VJFwCzTQjleDxUToOZAvICRc8J9gwR3yHdQYsCatMp5WQ1RQElEnbZ uFDZ3rSo2KtuaBW4g7lrug9IxTvO3fwEf3PmWNzUMM/BgcCdfFtHQAUk/JM/N4C8pkcg4F8vLGQF RegsWnMNSoFtVUExJanBLRX/WWqwDULJUkVyjJWVtOIYcs7bOl8tsanXfBWuzlxGkwo1Eq+ZQj6w smW+8zaD4GG0fzk10VbnUH832O3JKSQBEnQjqrzTHWJLOfmpGwixEw9jqEVd0IYGtCGiqP9Nmg2A R4adm7ING5rFPEQiDl60WUL6djKjPNh6MRgPUZVR8iQdRDfyoxhAOeANMaJSCwtATMSvyV8GenJo EGFFXzTkglkBttuOTAvOAGPoaZOdxoyxzMXX6DmuH9KOccQ+8yrI0jnHkb+xDXwKP+V3+d5MSqDl yA7y//ab76IMcFGPDve5cW4W6SZwpjfWEhVdDCPDrkZA4tDZcQBiZPR9Aglt1sfoO/MO7ClwwKC1 oLj25TV6FiotVXXl3EAlgXQV0rXhQFpOCYewEBBVIuXgEG2R8OefySZyGGNUnJh4wzrQyUfNkiNA NI0xpqiJTcUPJRfM/lB+XZidJvq20Qjv3Rm5jPQgSOn+2MdfR3WSNcv0QW4e+62viJIzg2iqqAhj U+syOxcueck3L9gUxiIB+aMDXD3HjSL9LA5we1Hg560//8nvR2WiswFIOK5nZJA8n/Cg4sFXc/oJ FvAQhmRoMijqEmtb1HTkEyCLxNXle16XSjl/YEHLWBo1cSUOk4cAZ94reQ1fajGhYwTXnDZo0rkz 6hNScWcEGEeEJeNFZmbBSmKu2cJhtRhcOEEpobLsV7G6KpTwovC5qC/D04DGI8xERAKNUGkmw4JX CcjBMoHZ44isnFhpvEuqrymq8a2gpra3XH0+omXT9JwpxrrIY6NDHAOEhIci2lR/hYGB3zOJ/4Eh yyYd6F/uJ9TiAce9seTwk21uoeM5LnhE4fkhmS9RLFc6PXKkeuBPDcVQtRujcTzV8MZGoNFrvEIU Wo8W7eaTqtQ86RlPEipEVszIP9Vv+c5TwWZbCvOHakPv2J0SfWEmrUdgv86XepvSiX4BQs4WoPO5 HqVyfE4CPhF7QU9TWjZkIIOYym4pOKQdsYmuaXqiyyil3OMgEL7nozWnsnJCXHHx+P3H3DC3iuke GzMclb4gcEMXLhMfKAEJ/aQEID+THyG7TM2MSkOapzCTDngW1FN8tMp9NTiIpGkVdtcxfm7kqpk9 7ZxFiLdgAcjcV+KhAA09MFUIhAKQOUI8OyvGP3HruH7Gggkx4CQbBFlpJi0iQQYah4CcbaCzANzn /MwUmW0OIa0JaAEmFCPjr776CrVM+PLgLySwB9Omt9EDc14/3gTX5t6tp6XxvsnLkHGkZSuzgLHp 2H8yen6uJcbGabX336lfN62/9FM/RtqW4iigCQjJsEgyc9oBrAaUJwleobT275GRwtmGQSG5o4xJ kXQaX1TCYySK5cDjJe2sg3BNxT/LKB8Vp6GqTYWywgEhojDrJuyEkj7oo2OEWHXBQDtSB8k8ocZl qrC6xgg6m20I1bhprES6DIlXTfEn05lanelIzsco6ShzkBgi6IOS/Et7MfQJyRsG0cT7cTpS7FS7 BSsVxHLQnTxvfHyPQvKLDKJ0rh6nIWQMHiNrVymJq0GuaHgzcjbO6qVIieWEOlWIXpUOSurKMbN8 0OpgGhLJHjzfKtFpKNK2a0o89y/Zrxhk0VB2gG7tBDaNKXAyJK1yfHwxwPNbrGT5Vinsp4wXGhn5 ZIq5JGbMlqE21l0GvMyEcqwN8ydGR7WSbQRUFjxY2mKhEbDUTCvhHiyUAlVKLMc/VRzwSQ4OAL4E rcRpK+CAu0lWJf2FoDnx48h+ITHidvb3CbNLhJxIQZE1dkkwiKRsZ7Jr2tHKvZ0/e7Kctkssf9e9 u4zc4n6ccYAJD/DBpzoXwIXFYxajFEbum0wn3XbjgA4I90HKIjVI0ixWDexxPlK8J49Rirghey34 qxDMSiGBNORF7pmX8Vc4PFyNFeNi7DWPQFMAer+Y4/SZbySeiQWUL440KlchbUEGlCOBix3zdIEn BUp4GsSU9Y0OaLSIiriHr//BG8jF3PwMeRDAH4TDyFowWB55lonHMO/sGDiR+twJKgnTyBPSs03Y D9gRyvDizTMJjfcEkUxAFkAG+RufsvUTP/kXjFaMv0IJr2BIyGcByujLWSB+Q24ZW2SHv9qSfRJX D88YtNDqWW1L6O9gPmcGEwxoN+J7k0ThNCSsDes2KXdrPYi16qDkQcTj2SmUgV7HMsER91M+KkUV e5vIdtoXYJI2HHU7Tj1AAUcyS6+H/kdXtpxdjT+WKizO5rHJD1w4T75adFkSiYHMoKo4xNoG9le2 khdirxosV7sMVhwe4udyb3oEOgUxj3wgqoxnAnnG3WSKmX3EAVlqdiPzcahqPlfHNfttjpcoHW9C PGIwCtyUSUSqVtZepIWBoA5VS61ra9chfS2yqsyovga1WVi92LmkJprJc9YIcIFSFCiQZFVCCvSV t6VZLXrTSSecWuQeUoaaTVQZgQKoGO2nGMZvleWv+g53KowMhN8YydmJdAqKDcdGxUNJ5YXbkPT+ mOYpBItzE8feDA5XMzebiaYplMqAFISB+doSvsCTYM4wBbC1btaa24bY/s7dBW6B3A72rDBLwqLk rfAQalMyGK/BN6ZSUBtBSO+RDFYK+6WE6s6aBknwpfGPmisidmOpeAQFc9ErxCfl/nHHQgFgJCl4 9NBEFatXT2GSCwdKejzpAFBGhY6z6k6iDkb23R38a3L9ybNCoo31HWabsQczk1OjI2NsJ47M+w/f YzFGxoYRWDxvgncOOqlITg/+Lo9h+1DiqcDeREAn12vbCCfSlgrQusOMpbXBnnNCi8E2W+yAdtHx BT1ofeYvfiJsGML7I+34nLrLEs1J9OBEbB1rtjxhpSoypBHpGyfTIKNg2lFCpyUCIb6s/b913OOE pxEoB5xgqdrwKuIV0h4cy6XjjyndhxVU9yz9GA7MaCIxfDzqMTf0qMJcraU6o3guKjEdiaowcrwg lNlaLy67FiUSUyB5L4Atp+Um2KNMYAoAte19CLsRiZ0zFzlxs+zisrPDmEUVxzHgG8HhqZwX7iWG QowOPgYpLZQ6wTz+f9wjIRbsXODlfLi2KNrAJSX/R2EFbGxshX5xrZVxjQG2oyMBULOvpu5JR5Px pk/rSJ6ikLd7JjEIPvDwkH5a5QztL7Q/F8ErbGVF/uXqq6UCr2C9dfgdhklKSRAeK/lseTmQY6tc 7CxhFN/XsPqShwoEyjDqQIl+73Jg3/i45Dm9sEVNkP8tGahogmNBBZT7IUOOeHBSsfw8XZkjvrHe diw7JVdNv6qQimTI0TtGO6fHdO/2ioDc22eVXn/9NYy/jfBOG3dYaySLHiTLz5ovK69NmxaLWaxT JqHS5lSICb7Qzh7AIBdNj3hUXSh+FPiZG5K8UGL/IL5ZtyoEGqTE8mMCWRwaeKEDRgq4QNSm5PQc R7zu+vVsK7NVcHBZGxMNMq2T55LO8ZqiCX9wHhmrQoYAIWHFuBsqXaCYIPMk602VTB593OebTirl Trrv6ITQmXeysHy0yXiBZ3bnYm4JxJLTuOQeyGABakCIYC/G7NsfRYI5nQhCiZD/jI0TiO4NlUxq JhwnzJJ4dPx/3/E5n5FUsjlVQQCGptBL2OGIzMStjjunFy0oKYRfNR2t9sYmORezYoHkq3TqAkG7 Wt/c4UzYaOUZZXjrEccUa78BU2D4rbk8p5x+D2oYyXABLxFrzFJWm0Jh+LhnHBpvL0QuifHM+2AS xZ/rZF9xdESpCIGMVSwWgNJiaeRQv5yf5z6L3cjr+CvtiQt1/+Y6M+qboAkSZI6UyS4BZBVqmXHk BdchHIyeT8+T0RL3DTxezvZ0PedQWpaPSYQWdpztqQZynpEtAvAF3M0jGIIm3D4WBywQC2EWEFzD CPre7gw+FeNfZHJl9itJzAfzaOJ5UilGe3FW+AhWzyH2JN7oy0gWkF9JyzrBxSkHhRvT8ucVSW/V F1hgG0uoafM6bj+/4ohuEnT7B9w5GoG7JX9JpRaTTI85jSvlwdG0j/NJE4v0x5NTUL/QzMMas7PJ b3SlBQi4g+aUKaEDfYSvEO/vsng/8IOfAP8BRylwFLJgSUm42GiQtOEJoc8+Imzx48L4lIzsFf45 cgiULYl6utcwMD6CTlbAZmW3rM6kKFCIstsv034ZbI9a4T142tb6sTfCbM/Mm2RiDWdG7mTqqY3G Ec2NpHB3SYXaayTmEHr4cGEDVrJdgoYxyaqpkpowBlNIGgVh8RlxJDIXNLOD/XAtfVf3d771HRCH hkXZ3GguRu2I/KWEhwdKIIY0cdyZr8cJhv0C0y80BhRWVLOe3Wd+9M8bQN5wTMEtHZNy5PVwoRG7 2rhSLpBzI0KBiUFhpfmDufQMWTrDd0gvaiH+TB2oMmnyTEDVjOLL5xmaVq+YmRghPbrT7ASVgxM0 W1wud8vxxmlEk3pxX2GgyJS0EO9ExxJVUDK3X8Z6gYJWFEDoEsMN1NmNiYYKvZBIzCzl2ehxk2Gy iejeGz0icjy7sndySsUjOCWaKOwAbTp1Kk3ED9IoXkV1i2QphPJP9Q5MLOMjaPG0mdNYbjI883sd i8g7uQD/XFtdTSAqB+P9pcXJMQjXZaHJPAL1IDeP9QCDxInBiHM10CparRtg4QMPHz7yaBJGoiNS OiW4AoKMvDnRLaaG/SaYp4Ued8pJIrFU2HkWM4GXcTj3RYgIEoerYatNrTEeM/m524oGMsjFqFdb 3E5WIhhN2ROdOEg5AFYJeBYz05bXUOay2R4dbWxuyHSUaSkIv8VuahZhN66RNcWkkHzHDbR9zv8O 5wLCA1yS+ciIFodIlrMT2DhGkWpwfoweoVZCLWt0jCa0wVRRr3EDdNw7AOFO2uUu+ltgZbpVpU7A VHCMpzIVz1Rxp/hLTInod/FjLIvuEhJW7LusEG+IjTMMqbxaqiheGRPistBLl8pF5T65OIccPU5/ YcYr2dQIuhF8Qao5UrNjb/SL4zfxH4p/4fOhG5+p4hMb6xtoHQpwnEB+ReBGZyfaCqIEkuU8ytTM lLBXCUJ4o3zthLPU2LA+trTFwSk5lc3NAeEwixyy16HJksXMfWEBp6fZQbQV98xREFn78R94VVtv tu6UTUpRxDbMuERdQbbZ6BL+vvTfVHuNbq9J8yogKfN+pYMsg9NFkoHfiMD562rAuC1JyZZPy0pw Fd7BAREjCEgG46DzagGz6gX8LlvBnBYgBuhXLiHFRSnUoD6tqJlnqFBFBe6vqYyUWl7h+T339PPF j0+YbKlakY73rq1IZZwHUUWlvV8P9so2tQLM6vJEjxjRpQPKyDkVdJ5c+enrube0UHG+eUELYCMk YHizT2vDMoUuZw1zW9Q4gMeYmQkdiMFqAEjW2PupDGP5yf8bxldqQNddSpMeZrRvbG+K+jCcPich juW3WJC3ITZ2wxKCb+/QMDQ+w7kMiSB5U/KXMfscu0prp8WoQhLNBzaEODZwqmaeXO5KSxpfsQH/ m1M0Onf1JKS0h9f9/0DiUONROVF7rviUQFzFpUh3Ie0JRPHUnzHywtdgnYffAQ8OZIGw+SOc2pq6 PTo+liAAd7JjfRUUyBaZ3ZdefoE7ouynEjfycmw0p0KYZrrLgjWnvU/FhEQQU8hP0d3NhG9EJW6i KFUOBuxcnFVYBkyyZt6GoPp0kYCzQrwTCtmExjMS+CNCAW36TxYwfMFEPc6hSHCnR5p+Spipafgn +WK46tmMYqV+krkRer7pO1I1oynkqmX6m5lLBnUdM1eEJL8yyJMnH3l06kgy1o1FJwMri03PACje J4+f6numX6tOSKQTAHXv4tICe72z4yAwSmE4ZdDvcmcsMs4dSgpHT+gX10KoGLDOSPH33n76v/xP v/+HX//ud/70PcqMf/TP33nrraeTU+PO8OoBS0i52MxjEDA3zx4//5M//NaTR8tTUxN2FCRGaoQ/ JshLM43LxKk4edvZk1wxDk6jUyNCGOqM8MIeE58gO0mWGC8lN2OXpZbBnBPJJDi8z9c3nPGqHslY kIpp07BQuqcSFtpndyUfmBQcM8hUZAnmAl1PdwdfrJ5FYz6jr1+QG+Go2ckeXLIMR7OBolAuxGkE VPwtntbOSEATfbRnTkNGMwFoshff1wC4IcmyDNkUk+OkYm/LpUfCqcpA3pxRkepZc9BnzPaG132s dDnquHSSSUq2n8JPBxR9V0+Xl5EoNoVKG560RtkmIGtw1uIIszn3OFJdHZPTMjuwJKlkmi8q/Itq PZR+gdlr2Xgazo2hSIKRxDt+IfVosYQAyr85donFhD9wvEwSmcYjO0AxT1wK3wQtUS3SDlKtJF4Q kOEs8EKMPAHK0Y3bz28hPci/0sUhDTOZZG3w+RwebtPZe3DAqs/NLZBT40HZG3LDjHAawPknf26w Kn4U0A1nTFtCLtmmiQvaJbmOHRbJz8V4OnN9dHyUs4LDC5o4ZPiYvBEbVQmvSOzBH3F4BNdRxRHl /BcKgHPCFuJuWB5OC3ayLVJdV0mrciKawsztFUBlltOkqYc5/VeB3AusZKN4D0uJvn348CEmDRXA Tzk8zNDkYLJ/JFY5A+wjOKgCyESdEU0YRa2uMmtzo6A/QuMNse0mCJKuA7USZjOAg1MiNfCmSagr Qfa2cW8EIpXKAWF6/fT95Zc+/MKf/NFbsxPzf/UXvvi//+5X19Z3Z8bn4J5757uP5u/OQS7DRlb6 ii8yjv/0f3tjdmKOdXz8zsO5u3OY4cYzSOagQiacYdUXtxW3IO6BpReBioLMsxxS+gGGUdGBYqsq FbfONnP+KkAoZ4wrSGl2cgI/HGpVaJIsqdJOKm+FwFHs7aDAsVDsA8KIqYvzJx2QKqgyGslkeG0r aim5I+yB60oNRuGU7ivTNKpsjWccE3vFKm3On6pIJ/todxnZOYDlrHrS8Wq8AJBEMHEmOXAE9tXz w49w2dUiyVexJZx6bqxGqqRLzIpg9VoFcKgjTS8pu2z3BtBXHiq5Pj3UZMuUbbtALxA7FLYBAWRk tmoBes0s00wZwAHh3kDp8ODB3kjyV4kVDkcKLmCZGRDi8Bm2A61og2qaLwovyN8VKae6aVmrooaE R4iW/ZqpnJqiVE7SACMBeU/30tISAQVpAt6zsrKKRS0RQheQfYQCoCAqbBV9YqQKSFmHE4BueQEL PLFjji9xHPx3wKMWDDmbzt6VsEox5gadahHHnufa2oY8z7IoHdDcrZUgomT69mkXGKKVEPEgYhJq 6EJfXYONrbYO7v82G6Je1rwLbOdtAVM3nO4oJQ4EhEm8GRXKwqKy+ecZg+PS6M3rwY9o2Ph0Sq4s Zlr60LYts33Q+wxkL25wb48cUnJ1PTc/bzHFtmCjvNQ4OGPkpM0twgIgxCBk8AVPteIYQePWt3f4 6QVRBjUaxE1HlbA68LsylnrNOaat34J7/e//9p0XFleerr94/2UoWf/LX/s1tve//Y3/9sd/7Ed/ 87f/h7nFabxbFpT7ruI53sS77zypN3z5t/+H+Tuz2EoDXDJkSRjoTWP95ZNSnhMxRC+k0hDIpCgd zr+eArXZUhNkFbKmdcxYHXJL6GwHUZHPwwIPDWMfcAR5SOOccGPlKIbBwpkYTWOijkCaP+pptRMu jXrEWKAc3ugL/kb26AnlxxnCRX3L8BsklpmXCkIi7RrrJALMHWQ6oHFnvA/iVHItPByvW4mwl8Yy MttSbTZYpE1QzIPmAnAgUfO4DzDFS+0kt6To2hArYdWlWud0maQ0XA9KTxKxo2fL6929/Y6U3N4m D8J4NedwkHB1hhvNDfZCddAEDsIn6nZwBIxgI7UV95gfOgOUofybTs0cq5otiZIiNCg8VTvLbSYy DPNNuJ72B82AWlP1J6wF1ECVwdQMNiBRdNAyp5hi1tMKq1skedydpaUklaLSUm11bZhTSnP83j5r pd4MRtWBNIPcP3J1Qv8IGo4yBwoYpfr+4/ew5/IOgJL0tFHYYz4lAAQfkjXX5TRZrNNShALkQbw4 bSuXRJq299CHcn4Mpa0VVi4uVZaYVmW1qBmzfQU5saVNDWhkbg1S0EcKovw06FLPNfU/E/uZScXy Pn++fHwGsM1aCauVCpUTROWYy+klIKJ0Qpyid8ynJPeBMPPg5DZZk7mFBViSkQzq1tyze02r71Xn CDC9kXEw9axUkFqMITXhll5bp9eA4WM9qf3Dg4Aq5/Zw9FAlPFIMk+Ww4OLSI4haeue999AFaMWZ iZmf/dnPl/y/8bU3/sk/+ad7B3szs9N/+sdv//EffOdP//gt/qw+34QHZfnp2u0b7r96lz4BDp1I /kJdRLDoudf/TwnKZTDz5sFUisJtzOlJ+hC4gbvYNzhsn6qVGCnKEHtzy5jlNNjnvPbYCQdTOBbJ uXRkEJLcD3YtkwmUci6rWLqBBmOmErKFejApZfgBWYigPKRM12jUaIBCfocRpCkDJiOQPwqP1Srb GW2GsyEUN5RGQw+s5RKuYN2eXJp9cV6fpeYw4d3Rs8TIF/QLC25nIW08vSBVJCNIdp29HOEC6hEm zwqY1dwWNM3iDcQvW4yd7Z+dmyNCpmcSz5m8s8Oiu7o9idbzgnghG2c7PaOlyQ74v+DPbBrHw6YL XVKAmnJfNjpVPe48jok5ZN2ENIdawJM61ZRY3P5QNkSV8H8bQ1Kb4IKxQMWSJCIjwJo0pmaWrEgR eITDd0r9zzx/mIWJ6UhGyoOSNk2uWtEMN4XLiffPZHpoAYm0LI8mwofnf319xdGaaNORkfQ+We3W W6SAlWRTIDqeLG4GvYIjwytp5vEL06/+UmsCSAeyyfpfEi9QreDOSHYynKuS0yH/hWh0kn8yHwkx C72VUGXUXIYgqZurvE9swt9V7ULXcJH1bVFtfCLrQxjJuatCEjLvqIi4VI8fP8nvErSR/j5P0yEH tYXDODc/h4uP/DuLnsb5QybEB8LW6mWowsrqmk3faVzlj55gSNkkLAO7eXZK2M8pXV1dMQk9MszE nUII+rm2CTj/Vk/253/+54lav/vmuydHp/fu3LuV/3/9pz6LLn66/HR3g0U5+ve+8IWf+uxn79+9 +9233nnvXW/69g0f+aEPc+h4dO7AvBBLEPnvlxC8htgTkCoRETc3iRPPoeSYWkBHYSfSpcRpT0vB MAgKkjJV46pECSz9L1u0tr5hrfvymlmLSLtb2owh0dioCFLoTiEz87FiRU3n6v4LOshd6K0GoGT/ BloG4anBGLwmvlgJF/hYMbNjFU7xRXHw7V3nj60+FHIyUD2ddZAL2mybCnaooCzJhsvs5JRDj5Ry lrkPBElf2r5pJFMzleDfiaD0pZNCR+BxBJKlFDpBqI2qwo7B8kSey4ivpweuV+4C4VeNZWac+Q6d M8d1ToyOEviBMUI0ylwHAeVX1IolQM0s909CSwSRa4XtYtWKvt38hlZObyUpsdCftxkQdJTRX9Y1 G7oXFij1glCqaxjNDvN9mcqkYvH7lBmnD1LjJOOVXBa+DH8j/EWGYYImKok/5CHh8+YaPDaZOVQD T8dka+p/bCJnmjwCLnFuzWouzRZFHMGHJkFhoTv4EcAUo6bTHGmjlXB5Iecbn+nvlfSREI2VZ1AS rjg7yCpxN5UYTXe/E5nIS6D80FYpW1ghYklTotLpi+XQM0LL8De/YyFj0xiKLQEShsAjmRQ0yq1L 40P/82X+9xwtir+JQuGY4s+DghNGf3UNEzeY36If4WCTxeChMGTwGJDchALY+khmwrF57EdCOYPC vT0GNxhBo+s9Zp0YlT3Wuca3VBuoJZs8WhdEikxN/Nc/+9ko7+99/fRP/+ynP+1gNpIG/+tXvsI/ +Z6///5//9/Xm27fEBe5cQotb6M2koRr/IErCTmQXrKaRydw1ElcRK5fh0uIrfkbYziAQ6T6+TjA RYntieZgvN9k7MvWNma/OmGMc+La1T3USWsgXDFKQnRSVuUpCfb4SrdPioLVzcencqAkG/MOQX8A rLKmRKFORITkE+LDhwYxslhtOi4LM8kfu44J4/f2dwF8kYdcW+fm+CdwKmJvxV6iHt/u9GSsQYqo nDsQ09QvyjQRDJNn4yFgblthmCvgkcPjlY2t77z97p9+502GlK2ubx0cASbhZui6DgKBS1sOIHVy ura+MjrGpg1fnRxwp2K0Osh70XZmU4NobXRWPlqRHhgchyeXITm7uwxcZLXgFzjeDXqKeuexaCIT LuE2wB/iVykpsaKJrwV3ldtGJEQGDteGb6owXiDaaKiK+YTNmOSjfTOFYhHThRRMqjykz+L5TZf3 S+xPIhM4moTV2FWwq6QnjFnwbcdZNODTJGFpfwa2ifWk+xvrYk7/5Ix8NXKMu8NOcq5IiVWShQwH ZqbRggaAdF60cIPu31mCPhACPCwNZwzMyOz0LHPW2eg0yYk+5Q/iCSf2+Njwgwd3tZFXFxAE0bNT KDJIClGza5s777z/6P3HTze3dskmyyt3KTsDEms+p38Qj5P80szUzNLCEpcCMi6stpDvNrOZhALU ndLZ9VvvvgtX98b2FoTE1MNwZ8JuOsDRjIusN8r2cj4H+4f7kNwWvP2jYlt4NDIO+/ub65trq2vI OVobE4IxxdcCO8Dj8cFjE+MvfegVPp55z8wL15mEnuymg1MxPTlFXxDzAltf/6M/2t7c/Jt/82/+ 17/xGx+0/z/7+Z9dXn761a997bWXX/7kJz/90z/703z/ld/5yv/zP//Pv/bVN/ALbt/w6usvOnym 9Dxan8w8h5dW6hYuH74c5e4BiHhZJvanf3gEukK0vCNFIXjr7aepiDIRGheLJn2RKdROehUdWr6P AB6BVEZ3oAOer6yBGieNjwjh9IySDoh/hb/gpIKk0IIy1rR7vu1PcVp2AJ4ko4QthkrYOSJoHEH1 u3ssOdE1+8E3qJZ0AQsLWZiZJUqDTQLn2eSQ0RPHBbSsI5aqzx9fThfh/GJ5+TkmOdAHi6YQwdEY SAKVPPYBRZ29fafMDQ3DIQ8vQJWXhFhfd6xubb/3+Ona9i5ja1r9g5Q6Fu7eHx2b4EnI56NPkSHU p7A2W7xof7LrglwyY+aPVpahiUmWTVy2VBz9vaBJGHt+SfX1UvxSDBon297u0Ged0UmVCdMkHRid DKcjc3n68ae21jYpcRIioWqNchgTdEnsisCTFKQiLY0q6mJve3d8YsoOy35qeMRD1kzYkXI0ihyZ 9cczknfQjC8prn3ageO40DxvxhFcG9Kzf3RERZqdQfhZdLg7OCulCCAwgfDS7FBycvppyRWh3fB1 2aKx0Ym52YXlZytplOAOSR+fMBAKS8ToR9ACkPfDUQGkxtoo0RxV9+ERxB6QFKl8Uk1g96hLrqw8 ++53v01gNz7B5N/R2Vnq8aMQCgDRkwH/ppndgCZa3WQUJSNkOYxgVam2ytg9PU1bPpVCVSf3h1p0 40/Pp6dmjmiIO9mH2W1+borcLIwJhQG9e/ee5X0J18XbGvPjmCQIw3erIw2KVEYZcAqMBts9mJ6Y ZqdodyS/S/5pBN/eNC05cqo2IwITBgcwTzIRtYBCjEEugDehTpSnzGkueIugJSfGJixvxR8Gt4nE dX36k5/muJOYrSkrf/brG9/+9n/4H/2HOAj/j1/8xb/6xS/+2TfYnZM2EfKwMKqAP+APpCQse+XM 0q4LOm2MVp6dvUM6BIl1tveOoAWB+aO7bwCSq9W1DXt2e5gSYccbi1uMl8g/dhJuY+qiOL1tEg6d AMIz0ht8VeOwt+CMvfB/JoUYi+QfHBDWyOpRyI/SS6sBrBQxNjkc4SEdD0cwB4hrWpBPs13lq5LW tN8zBFVyI1nhR9mK4OAYz/A3OXc+HjPlOArU884O05Oer61xoLF4j58+RXkhw0iM1xkYggttB8pq 1Arj/Xjk47Orrp4nz1dXIWZAoxKaBp+7v7vLluHulZnC2pMLo1mrY2SQ4wXI4MOvv/Z9n/j45PwM vtMg5THI7dO0k6qYTc2m4kMNZ1Mw0CxnpavXMJO0XjBiCP+lkTTzIJYWEPuspL9OI9nwMC3oeeTJ Kf5OF6kOgtyE4s9tgyngPQuLnlDy02IsMJFDmp5lLoyL5BghLhuOJowoC03YAJMWf7D8JEhIWCMe 5g9NOCOt5s/xP0bSoMon0+HJSUCvFbyPsAxNb3uy9BtmIvByodPBAsOtJmmVrRk6mGdHJ61rTinD c0zRU4dDdc7OTS8uzSPzOFb8IVLB7lpbth/GCpR50zTaWIZg+qkhOtktFP0l5xMhDMcCHSs8K4oW w9DiF5YW6aPv3lhfeb78lN+2v3ZsbG5u3tZGkSuOKgPT8sJLL+FmACLWmUoHdyUR4pGRJsODm1h9 vs7TkN9gs5goACkIY79w5dBlRJthje6n5idEZaAPpczYAtqrqsM9vNtCM1Xe5t36rH6QcQAZheD+ 4i/+Ip78V7/6BkNU/5Xyz03j83/hC1/4V/6UFxHy6hXkb6x3oAhJ9BvXZRwSvVw09g/YBLq+sf7o 8eP33n/4ze985+v//I+//eZb27v7Xdz2yBhKAWgCfKj4fowig8kYu08+CM8TmZHsDXrvPfFkHDvO Ysp/RveeRZLu5E6cO1DZ4yrexlE1B8k7LZM4ZpxOO5lAFHLpYgfkLAoHkxELwT6vM4iWxCe8Q9Sf i+ZZDEw4ofwUQouQQEsck6ZAVhmNGwiKLHeRGYuM1sN4kOR4+ZuKV8gCBL3zYFankmeOzzteksPS YVCJ1gggzcMlQ8C+FetO2q+JgJTtYAvNNVLm4R55fenO4p07S4lI4ckaM+X5gdGMVXzlt+TcmJ1l 7BoOMJfkg6JDjzIrOUSgvDMczcbtCbKMhJHMhGqE/XhYKFMRjWAfpqerBMiXEXMS48as+bgKDWp6 SnryGtrs9IMJF+eUc0sVDyc9Jw6Vf3JNnovmaCtqZmJJzehd0XVNZmt2djolCEE1lJEw9QgpfTW2 Hjr0lrF5coCbzjhgEjb0SkOjVJGCDdfHHgCeHOQ2hHfDw3Pzi1PTM4AKSe05nKyYPfH7AFYO0GRJ WspBPcgVz2ifXEiNMCFOJd3cCAOCod7tU/M2NppmHgb1Yhc3Vtdw92elJR7n3GCUiSVh58eB5Q1L 8wvDdBOKWmJx0oIe5mVDSBoNB4fwHzlSjx4/gdMNy4M7DNiRw0ZJkrXClbOOLgd3yKNi+QwHksVI KkScJVLMJBX2/d69e1XOwLz5DY59/cHO/ysl/GcT+f9fvvjF/9ev/Rp//ux7YmQlLa+MIgcW+UPJ E9EbHtJNaOePc07RSUTQqD0IDPD6nj5f/YN//ie/9wdf/5Nvfuft9x+9/fDxo2fPl9c21rd38fb3 4a92HhCwJ0IKuWZjYSQlIqrm+zAIhecvRD1Oh6GSx5QFeiFl0rEUkbYXvCotPBAI0v/WJnCrgP2G jxwxtu3Ikogw1ah5tINDb6EzIbQM0wFjx88FlPPrlkzEA+DqiYfs6uRH+5KaCh0ri4QLzRkDWIZE EH3IbJvqGM5hnBHTwOlUb7j3EAC2hxPPrghQD/vYW2+/jbqTVcYhsOP8ElKBmnCsiBTGNp+hy0Ok 38UpXFtfRR449hzQKvBwCvmkpCSVzKhD/c8aTFQkyBFvRVRpT08kfxwkKoWxAIkca5EUfBzBA4A/ tlRRAJ+zxUgyaMuXmHLBlYvmvMpjdeVbS8A/+VHlBZPOMhNeaoJF4HdNSaWMUmlIUtbyfALzIcc7 QGTpQQpimCzgMVpgagqwPIKMkQeLSXmChgWyRQfYNHYOO1+WAYPE4RTNlT6xsM+Y/+JCZPvwKxmY gRdGdkGAbniszFkjFaQtfGzC0F5SrrwNGrtU/iE7jOybahf+COCSRYlSLjSZ2cdS5Xz0Cw8evPLy y46SddDjKGeH/DE3BnSHGuHC/DwFUS6FH84BYM/Ib4l8xB+k4VVpJoPbw2gwbOHy6irNfxh0jCIp ObZEAxDNW0llSxsUm5G7AFItMbYhLgUQNA0cBno940tgUdJSa6jvL93Ht/8/M++8zomp6IAqwJ99 G/sijAevEiMbVJy9FIbLl8fQtRGF0q3Z2QEwFeJkc3f07ThQbgZ/Dh7f1c2dtx8++sa3v/vOw8fv PQFYuEoybH1rb3N3nz/buwcPHz0lOoADl0NIioUNQl4PEvzwgTQiUhW3I1o+UcejIv9BFcQLUHdQ fbRfEveSVak+qnAjW53mn0RpYQ/H1Wh4iiMPXRw9SfngUQzUFNVgGQDKTSdY9qNKinsAVVJVdIsL 1KLpkhak7aQQTAw5Kaisye2LUafLhZEPMpT26IcwfjNfAZs4fJ6lyZhNeb4YfBaGGdvX0QL42HD+ Q5hFczgwWPOCAnjIUw7xGVh7tgjIEH/o4EB4yLeVOU2uvuG0L2knF8hXugxlsDMLHLnAWqBm+UMz A2pWjik4ZmhKQc7EazvGh5Yq4W94Q1QTnTAlbUGVdZTOoAMl3orlD622X3wEj8sKo8UkZqJemDMY eMy1XQOHYGCswhQ7Oy+aWDjhgFJSId5BdcopQ6CGKNFuA2yCjC0JsUxMEHeCicHZB2bM3qMFUE9Y APTI/OxcwR+5d4mhwF+dna8sP3/69Nmbb70NpTpbhrbLsA8wyAxKRfTM6nEasD3E+YT7BJ6Zhux2 auoEm9vLWoLUZE+LZKGtBVhqboP80f27915+8SXYe8mFoZsqvcX3fMMwMlYaPmLeaUo4UwBkPWhA 9hB7S2qOhwI1DjkXkoW0QbAjlMAhy2fL0bz4X/hx5amV/0WV13xcHEZelJaZZiQ9QSK1I1YCvUHM yoHR5PzWl37rjTe+ShvG/5n8f+m3vsRxeeOrX/2jN9744he/uLy8XHWB2y8kj/ymIOFU2gqWxz/J BJL4Rwxt0uzqoIDB8USlk+vAsENogH/TTz6T8T5Dozc9fdB3HpycEQPvHZ7yDcE+f5L4N8pCW4N5 XCFjvk4+gONNJh6vtaRW7GloOx0NlyGbEiQYwBGVtWw11Sl3hTzfGaJ5U6ec28UTJFVml4qVdkDX NEpJ7RwqRfsCG0RTStkEmfXPQjSxZxwuGSYya4AFCPKH9juzw3gBuGrckjxATiKz1IzxrzxCCQY7 VzMCrCSHY4dHQpWwUKwob+PRij8wtkXInZYtYOd2g585NsfayQhAKlTPnN29NUqlBSo/x6eU3LIY CqI8WVYrseisBlJgXrTGVcP7ThSdDqXCtHriSZro9HSkt9yJqbTrOPE1NS1uQKRGziKfWMeRx+QI 8o1ANFCDMldKocGK8Vui8cO3JQYjSMmq5vKuMEyTgmHAiegtPHybLCeYesQqtUh/cEeoA1QDob5T 44Vsk+A1HksrWhffsI18w4EMVNl+MA7zkydPWHBK+hub26Qu2TgWGLvKMJFnyw7PZPdwIfEoqeR4 xDhh3q/RB1qOQ+7ggLRnoX8r5Cl3xq7QMAnaASGYb5+fMuoeSeMTUY4sUUa2WyPkcXmR3YnLIJcs J1g63DBMcUt8MNUhzs/SnbtYAgiA+BE6y2G2RbhA/DU1peMhqF14NS4W22EKJi1bqKhiQce1DUjZ 4PHO3TvFvGiG6N/5d77wrTe/xe/8K+Ufzc/rFBlJEx4e7v7ZGIEmls//+z8VrJepsmTRGrcTekVA CzgtfUPD5Le/+867TCoaIsEyMgqahcyeHVpEzthzuezh3jWQTt+VjiJygtHDTJGBFxiDd0fWPWzH fBYbSfmqjrWBYAeVG/QZcZRsf25GWgx5wjiZ6ulMCA9VMy0QlFvj5eLg0rwto4aDqwkTRML6PdE7 JaguG4G4GjvHOlb7MCgRNhURYtvwjFhlJAo7ytkQoxIMHH+HakbCT/4gJNgJ0IrcM4YGa0D306uv PQDUixbDyNScogYuSVaiG77aHtgg78DF2NvFGFp24fQSCkYnefM2lML7Dx8BmwU8j3dDcoQWGqoG 6B2qQawhliGKQGnnYRFCvufZ+YYF4fv49gaHDecHwfzEmEGoRWaNtuxdfQOLi0sUDgEvP7j/4N23 33U+goS8HWTjunq7CNESErvIIYMQPiw1UzQOh57v+ZvIE5ELEFjvQJVHr5GUSv3OnpdLV/ehVEYq C841k9v+khn1lhglU0tSgwmCGEgY/ulsQVsggUKbJVR23h8olKAS8X3FVhf6M2zrQxxFRIvE4be+ /d1v/Ok3ydyQeMLFe+21V+/duwOiCm0Q9+WUHEow37ohmgW0QAY48RebTrKIPj+EPxx7IDX7aLsm LQKeTbB2BmMiizrbqUOVkq1ArFz058+f85gVhVVEZvREJxW3nEkhBFLcM8cGoC03xAI+ePDgydPH ZPUWFxeePn388isv8bbx8ekkIA8ImsVci/2SnZEvzqrluPA4QDHF2SOFzOHGq6KQ+fLLL7cHE5y1 LsFQdt587M9/5LWXX/mhT/4A5H8Ts6OU9Mgqz85PffyHPvrih+4RUC2vPmOzH9yde3BvbmFu8oX7 i1OTI0uLMz/ymU9wIJImyv/8algD6M4VBUjvEGHP0TGMT+Ah8Jhr+o+9JTKIUO20bI655A+lIYQh PPcazKr54AgaijnzD0QgM0gqE8bxYsaTPlcw4N1k5lhK1guwTTGiFAydv+zBEDGqs82vKv/8M3hp 0TVJknHfZY7KW07fvN+XWuT96VkWgs4fvANFKONfUdZ4EGwYZzoYxXRiV3ukzXNi4LhVNp4O1hB4 adUpL01Nj1G1SoMTlzVTYJN2ZycVBShOYAbZ26FfqJcZsmSQWagMA5V2PiaUpJczXrlnFkTsYEeH nZGXl6CMeExQ0hjkFOQ0q0lQFW2RHfvlljdhalJuBBeptekpBxEIIbdjF5h7KYrx/BwKRqckpr+V N5JSOyOFFV7Q8thZw7o+shJv03/WEGHOOvkcUy3p5nLZKxCQP7vJU9Syu9S5YQwCpfuib6lWS4SK 9t87S4tSVJG46SaW3kXOiaMIYJDc2ek5dk3n3DYHOmHxBgW72NxFr651Nf2oN99869Gjx5NT07j3 YDi4MmqdlBwTO5B/nkCkcPwr5B3tTCmH8xN/S4gkzpdTjMdH1RDObpHwQRKRpABz/w27UYGjuAHb e46PwRGyJt/85jdRuPggrkC+KjJnTYppkBkZwJDSQHsNeBFCQdwMzNLi0uI777xD+Mcybm5tRuEy JsPwg4HoabiEK72HDBuPk06d9L9YTaMbijHJZEa58j5n5/79+8XXyP20PvGTPzh7d2buzjyr+ekf /vQrr7386P2H915emp6dnJljVBg18957Lyx+5PUXP/76Sy+9uHT37tzSHUCoU4uLM/MLM9w/EpGD 68QuZEMFKJvIDTwBHBB0L2LAfGKALiHw6cCfQa2y3exHQG1U42X1RPhtoaQLIIl9xxiKHZKFjm9E w4b9mlfUMRkWVLl303dBm3p0xDgIxUFw4xbQMULyZpeuoWQDlGQuCKaYX6Rk6rwnu+fFeCEYab8f wqRwHLmQHmN6+MTwQmEOMcP4eGWtOSW8n50rVYqFRBeImePu48hU/QHB5gQQzCJFlXcVkOvRsUkM ZJgh+/k5oEY0HOceqUChwN9AFnJ+blYXJsNn7PSIzON9BFnYcszxyQlC/vTZs8ePHqP1hIvYScn6 NAm/Mv7lYLPZ3G1lwfARqjpQ2SNOJDMuWZ+iZispwvXiF7EHmfzShwtD9FgNf7wBpjlzskkrVihR fEHcEt+wFNQXWJ9q9efjEklRbWFyhh5WCFH94s0sJt+YmYjWr5YKgmXHBw/04zsAVnF0B9ecnMC8 k0nA0cNhIAZx43WsrBAYkqdFiSOOW85FOIph3wPfcYjMg/XAGpH2B3cEqIxjGV18Q6e9jAMdUhtM TI6Xg0lWQjLPyytyN8iPZ+D8FKX84gsPuAeKeXwwwZEVrlADc2Zj+6xH1vFwr1MjYAU4NlwBlCHb xydKmkCgHvWNusdoSRs9wOi+Qw42a5JmZGM07oQ3v/nmm9/3fR/nFXYHCSeAZ7uBGEjrEOgHt8p4 05nZGdtAwaGGk4bEDr6TU3ltNOxBLRIVki+otGDU9E3rIz/0MWrYaLLJmck3/unXfuovf+7J+0+p rMNLzy8AQSG5yoZndmI7jaQqLIBSbGNDFBmGn2DrrRj39i5vrK1tbIBUJ3u5vQsMm3sVrYmowxic yq1k+NaoHeALvaANDI5AswnUPHz+X02B/qnPq8KeoNEM7jEs4/s0orGmMezSEfBqtV5WapRXaFso DV2pZF+HvDFRu0ONo0p0t6wjyucvHDhAQ369lE6ltRE8m1TPz6XBSDI52XVdEZ3Q+Hlt+joVEFbV sDCygbGSdZNMpK4GAumvJF5QlvitOALGwNqiVGtRKdq0pOg90oGF8ND67ckakspmcfCMkLdSiLy5 opJgn7wlPrqAvWbdsmXFtF3Hi4tgPdg+FCGmXzISqspDQ/jb3Co3TBwG0qlax0u/I2uSCySBx/qU o1SJQNkZkxesBGRl+Nkp1BwrhkaoEEB5z1cFq9JLZNheujNNJCERoFwyIp3ubLAr41jzk6NjqIoo d7uvVHA4VAQjsIBcgwLgiVROCCHnMN8009aAjeMSoqIWFpdY4ecrq6kWneNJcUsYWA4GOo4FzGw1 UYj6iYFpxKfxp+Q+EXsLiylP1H2quYon0MdPz1C+ss6N81jRloczrg0mJ6faRj1+nY/j6Wt8Bk4K bsh7773/7Okz9lSL0t2Nueb9uA98NICFlZVlfhH1ursNH+TNxNQkncLxRvXv8G15ooqkBK0T2GZ3 uOelRUaqCjEMKsREgCToDz76EipBaDSJ6POTlYcrn/s3Pvu//+N/eufeXMp3FjxwYtgMLudham+q kH5PupdPK6oNVzyVqMis2ZuPHpK3pHoB61BOuDW8tJDgk1yToLM+SYZGmIVUYmTTUQeO98qk5HSU mLxW6qzOFytz8jDRtOGHlsOLsyv7HzhtqnrhrnI/7OJBtBzhkum0DlqpbuLUnyz5sRZQcfAjVqeq FqgZhiVIxBpCde6w1DlPxKkty19OLF+cksree5QTWntbpm/tgCpSDT4LrJ0nnkEJh4ccaHkgDJWJ ippBfegSIEUBzNtwmmUUVYELhyMQV1aX36kVQTgb1iTJgtPIpUDUE/vg9hvPGwf75ajZ740tl92Y 91fMr9fXapHx4f75J3fFObO5Hggd46j1UxxPJt9BUsdpp6duC+2KtAuBWjlnJpmNDOXNV+6sqfa7 yMGA8Fmlglk0WzmJ201SOlOozIZ7Gnyf/n8p0WIrk19Qd8DSf6YaFY0K6oBxfgT4bko2KDRgelgc KuIsdDxSposn6QigD70h8BRoH6wLg0c4nQ8fPeKfArHllKEFSI0q7RJcXMM6zxwnrsBZ4nMj2mbk AVhTERKR2W8TNxukIxaDV8If1e+TVfqj0PisCM8WDIrUwwaYqPXC55GT6+vF+haKhBXm19Ceb7/9 1ubzFVq4EExO0JMnRP5bbM0LLzzAF+HT5+fnvv/7vl+cd4QC35MxOfwi2W+8AKIq1lwOkrDC4SFy CqkTICJE3NI9pXjMmRTZ0T3ep3MS5jyKq88eL7/+4Y/cvXPnG3/8J+OTcIF7+EhvsFwh0lT8fTY1 drJ0CfM0Xva6yJGQhhRV4eO1VQCw8vpIWGZ9LrQxqhqsCIsmYD0qn0XikIHeYb8Dzmta2dQjXjkJ zuZ4NRG5sDDTO54RlpIFTYorvH2h6ET+Xe5wgsk1blJLJDYqHstWlKSoQ7B7cQr0Fvkp513MbLjA goHPEKE0HSCD3AxXl/40uS5OIQ9acYHhroy3magVJs8wHTYBLUdKibW+qB8R7YFzS7pX6BKpKf6W D8fRsRYWuBo6CEcOQ0fUnREsKBqKYfYpevHkjVDLds4QpMgt7aAeYDzlmwn8DKixJKr0V5zhASSf K5TvXb6Af0vccQY1NRqZujQnCX1QaSrECZNFBq7UmcY/a14JfDc9XyX8/G0BM1/1Il8xDd0SFlMF 0ACC7mMGbpMvSK92uZIBG8nmYGzBCZb1kGb9kzPOGWbaBdd507vi0IPT4ntqFbyOMBPGpcBB6U4+ Nc5DVTeQLnJq1nEpBPT103FAw6t2cnCY5gjHpctPj5ygnSx2JNegJXDXwvLGsYwuxgEh3BMyKEW1 XZ6q1Dqb5QfpCsU8sby1ICUvrEDZDy5oajJ5mcqGVmiQPKPDF9hiHi2kyZII8hGcT9J+VBzg2tnY WMfWcDBw+hAfmRoznoxHpp5vbHtzjdZgszjk2B9cBjL9yAGaDQ1ShsTY3C9/vXU90CFNlU5vi+en WP7tP/rOZ3/qJ/75H3xjCFZiCTudBiXblFzLSfLlQOVPKj3uno5uNRjy2DUb4+nGFquRZB6r6XhW hM7ctZ0n7pCjC2qGB44K7lntbvq50vVUtCGW4m0f1/H3T9hXMspCfkEy4qaLk0dBxbDu3qHwn5rZ CB7fnJtls4X5OdQ76TSyN9orp6xKHKohAI3HBEtQaH19IjqSpTcTHvyd80hoTCLCC/1RWo+Zcmte SvcDXSuWHJTIsb0tmfoQFhw2Q4ZXjWQymToyEHtIbXTNdam/Opi9tw9pQIHi9Oi6J51eAQj9Ylg8 QM4huqV2iBU1t5S9k13b3AeCIdmuQ9Ns7+OeJSxTzOIlNMJfZ4615cwR2fJO/EndljSx4SwIHeUj 6BvF7A8Py7MDY0fmPnNl1DgbasRC65udAc4F4oPibzem/talLy+3QiTz6TWnifcLTWWQmV+RnGY8 VHJVfumCBYbJN+wq7SH05AKaZOYXUKCpyWk2BUdEdqDd/fffe//p46cgwzka0OQKLswsaXNPcftZ ey6GHqzpI4D5EGibDpx7Jdh2bmY2jVgeahINwRqSNrfIqtRJnmdDJHvHmhAKLcxN4wXzSKwJV8ZZ qFutKkOlTiNaDdtqjdAog4mW5myU0SLYRHbQ1GwiPHz8wX3jPvXXau6wviOFJ5BJQ5w6PhE/rMjC WSn0FJtF+cyRMNQjulNK4A2ef/GutH6iIAoBH7xTD3vJVgQYYlnBOC7Oly2Vd197EJ6QPraVFeEz 1lZXJscmP/XDP/TV3/39sTFaX1gLoSalzJAcOYaqAJ2W9wS7/G12tcSWt3Fn7z1fRXCkcbUwxjQA W8QwWqExuBJGorKnUUX2JrV+Bt2XT1VwXBmmYhlKp1abagVVPCqQQ6vHIeGXIFUTbqgDNl8+7KI9 SSsV0RoPT9kGW0nghBfEU8hgSaR0dUVmy9Mwh3YYQRmRS+Mhw8Bp63tJjpuStFB5/qxq6ZcK9hI/ 20sIYSPuFhonBQ1UTxOLkJLkZkSTSz1qcQCdNjkBG9UoYqeCDBM1PiIhmfqMApjCwCWdDMsnov7J h3OsUaB2HDueTe/DmOIszeEReI5UhSG3Q4rr5stDwYzjSZKH4NZ53rLMOERcBzwI3TKVbEfGKDVh fygi8ltA00ErGqUn8lK520opiqFOam36rfxXtf/2Qxs/X9o6sej84Z3Y5JDkZ8pDTCUvWqHQU9Ex GR0epQzG1HOieq5gJ5ctIUwN3oFHGAu5trJOZg6ViPzyCOiLi+sLdBYnIV1PRoXcqnwHtFpRFT+g hWRvZX2dlD7IGdh17H+OZWN5COz5w1azAk5hdWaxZxIsDQeOM0PqESwYEi3UInSr+MuVSCrjb6zS YM49JNr/GioR4Im7kJRwdIFkJLjrnCLYkDIwimlL9EqxR3jB1BQobnJiwVbzuZO4Y3ZjO33sXKtu 7fkIt2hmZo4dlxCYUCgRmaBpZjFE+sgjsHSgDHdon93bw3G4d/cOYq6aiLMV1oO91g//xGeK3Gp3 dwcvQIqM3s5v/OG3Pvu5n1x+skLJgA4KsWZ4JmKoNHg+bJphShqtctNH6YsmIdgAjjvn8tGa4CrH ddLeZ6uJM2qR1pCMy0iJi4sBstU/AzM9GrQ3YVd1LSTw0NYVq0ZcQ1EgkfwmDxh+YRfWLgPWDqfD +Xg4w+r+1D/KU0EmWUisKgpFmh2TdrQVIFHwKB6JY+1lIuos70bXrqw8rxwjJrZwDXXE2enyaQ2e UjmvQ8+XACxYX6cm0OVg8jkKrpLltEzaaOeF+IbznaQRd0sn5hX+CA/AAoJCoYbJ+4sgMCfvgNs/ O6VqdQk7BA9N2UkiZww+Tc0GO/YRrDMXnAGBEha3amS1HACRIi6VMrJ0FFWWtzJPVpnMBXqd8DgA JG5enhUOfeZ58dE28F7fLNAdOr/A/VM9aTR+zEtgalKbEYrrimUR4pE0c9PMXybnV0Emd4uvMT0z Q9eJgMv2F+9HP6s945jE6TMFwx9/a3Do4XuPaMHO6930Ue5ubNJSJYPAzq6MGDS9pZvT3OfouPNO AGzgpeITXZl1L39HYFs805XVVfwsBivz90uvvDI1OUWwxBlDyRIUl1GtCWlxZz02aZre4v5B2XHM wB0S1wUPYjrJ/LkOVFIYBqJNEFQhD18ELeahG15K7WVYMLvoa2FJGWxdQFLFw3wNTIdulgWwwBdE hYvwpxxG1oNaAIEViP0+eh8Ojw5wNHGgnYIWuLE47TwvK286qa+PoePsFYoMDUh5C3+OOcvBvpOA kCWJ+8cetH7kx38EqcBuAZkkCkIF8Dhj40Nvffv9f/Pf+stf+Yf/5P4DOp8dMstJKVWX4FMZiGmx /syKVcpb896Jb3NKvmjt8AQYXU2tp4fHXP0V5Lw9iFxQyqaLTeHGVKLEEPCSljIdSk8CFT8xEUYj b22PQBIVtSqDtVWP0fexximSF7+QcKIWnRIjzFeiCQzKDYftwql0yhhZ8OHXG+vrJjhtFxvFV0XB UClFyVErok4ZOhoJuVhYjlS6rAEjuKcCqmjYddJeP8YTezAGJp1BLt2oZzsNDfAcoXdUdQtT+jJY wLtA2zk+2NHu9hbvLwWKUWJtNV+hJ2IjHMg1AsBBojiOCBguHIPny8skVMB0cAuUDQGHwSARfi49 WHwclw4gdp9AN3wjdCDvx2bube+EQMrhcWTYsWdVNseKWVef1PhPjo/u7+9ybzxOSOknAfQJm2Wg iNM2jP7ihTVzCkiRlLmu9A9SmoIOaNyGIYAtqxOJ3ubnTptKktUAgbXOXGFuQwxFo+ubogCfxfl+ /OgpA2sQanpgKC/awG0OhVK8IsXpZ92CFKGBb4FheIcnh/R5cnvAzHlkpxXc3MDDQ7xAsznZdfqM 0Bvgee/fe2Aex6oS2YE+OcVpK8y4GoWNGjDpJIBh21CQ7mE5yqPW46M9YWQYRCDfwMJkRwl6wbuP /99OSFVayvkrjR8kJJSlS7ikeONaopKx7SSb8Thk6ValMq5K9modfed2mxd3Fl4kAmkrUkywQJio TJ2UBIkTQi027zcVBCk+0SutRxw2dJw4rvMzugzYpaWlO2Tfw6BvPtfcAUbuIx9/CbQZpKTSIMfQ h9ep++F7j1999bX79x989ffeuOm8np6ZY9sqh8R+GzPT8k1bGCfD6BclRPjBf+3wBfH3jW9+53pg mE5pVJwTY687+Egcb3Q8CknLj8sg9iZTA3WWoG8ydCo30q8cN9axusdS4L3GVsp0b7of74t0giXr RLxmodhPfiJx0A0BtuOdeHWSFMj0NK+d0nC8sz43O7W1sYpWhaxzfW11cQF8+CW5bv5wCnCZYOll BQEp0ifPq7qaa6uiGySoIclvXl9QKnyFgaPeu7dENx2l7r6BXnocKJ2SirDnDFZ5QqHzcxYWA44m xpLIdyAnAmNzJlBY+GxjE7L0xkQfs/7cM34KnQNQoJR75YRFjTRgKbbWFg9iSbrfETbZBy4uSWfE ElJJFgEJawXM1mMj44cHJyvP17c2tkhsHe0etBh3r7suUTRlBZxYWEFHhgaYQdpxeUaXzf+ftTcL sjW90rMyc+c8z5kn84w1SCp1SS2pqlRVkkqyWlKpSi21u+124yscAQ47gAvgkguCKy4IggAH4QCD iXBAOMBhDAa7m+hBPUhqqSXVLNV8Tp0pz5DzPE88z7t2ZpcN3JE6OpUnc+9////3rW+N73rX0sr8 5AQ5JudQzE5P04JHpxohH28gVZVaqdPTOB7sM3nTCIBzihFujBZaqfKXhdEMmtPRSe5WD6wnctcn mWPvqzG/w7etSJAO1AO1DEYyouvSpUss9Y0bN5cfLEIJhTtqWyxkPgaM/kFiagaGLhai09EFAw6Q 5rHpCdd/B6I0gxecwTxsG8+EjuUUU3/gvQjF6vIa5wpONvpTQP5QXuCOBHqAdq3BLeFBQk2B8xkZ HgzFXMY50Y6BOsPSIu70WTkIl45tXWPr/2o+OZe8JnXoFHHQCvhTGDKKKmTBHFK/d0TCApTbldmL GLeZyYmFe3Pkgtht55rBxLeDLh4RO5yGMf5wNEmlE/FhCe49uD8xOUUeuN3hQ7ogBLuYvjCasZMH dr8hFSmXsv7q+O4uOkM3NmBAxFWnLgjT8S5NXOjWxpe//rSmMvmzwIbkouaqyO/Pfvzmt1/65muv /GJolPltwTbTzZfmedNgOahBy9qryBIT/sPWAtrywcMFGXEg2KBRB6RnBguSZaz0vs1CHIwTcHhm htLxrHVPXMDqJ+Nfw+pS8EvxvxKLFQrohFSqM3MLpa/iR44STWGPp6jhReLA2lrBoGDHUAa9XW19 vRRFNMxV8Hv/vffQZbbfDg1j7hA7xAIVoF1idlAQfjYHmvvMuEgmaqRoWfEYFgMT7YkZ5hP6mD8Z 6KtTscxZhHSIki5a2VodJJU6vwLrdYFDoJPpVG2gqQSB2Ly1j+HlV3yoOULml4hesbbHB9B/j5pE 22LwC+DJeqT+RAAChUwfqSTyqawaXJQwkhNt0CjBCpOyLspenppXUz3iTFLNTsa3n2VrOSFR1MFh oOjHg9AqS8Osqa9kSeJGiaR2xEiUNacUXQY6te4hEW6THMFbCk4he2hw4zh6HC7HN3L2JFlLkswb R3OUv6a/7R+LFHzhl96fu29imw68ZHTNpOUP31f3REGXMP6Eo5g1zjCk4DAzifNL3SukzCRNDzhs oBjxU/kEcv6oLUeS0Tm7b99eTI0GNsO8rPuyUMnhSRuJZQ49PJ1se/QJhWoqnq6hKGGFcsijIYpu euUSc6c8X5fUKXam0jcUY0Znzu7y0urC/CK5DBqTwS/Jrd9oox2Ye+XUmgUL/Ck54E4+ir8J8SxW G+SrNAuxag3yiAG+KWlL0GCiGsApETBWJ0CEYPASssU1PhkdnwoFvpVR7h4ssNiS5//K04qjoyhy 3qpmk5l/zJHAvf3a17/6/T/4AVQ9OEUFb+C61e3M93JvEAo6h8CWG2e5dXS98/77JvMzxJZokLwa KodPNZfjnAMfQ7hevH13EsdcNRAFevaVEMAUQDk/ugCqgbNsgMkVx7CwbfhCvKwmn3By8igpTsOy 3NWF88YNkBwAwsK8LW6YlyWy6rl9+zYhLtkgzhg3Qj4phG0qclQ4NxSAl9JMa19RppKH4+KIVsbg 9PLeArrRmI1fg7JjTaK5DFlcx6rWGR7H30yXhA9ie5wVWqJ9wkC0D64dRewA6eiEd2XS3meSQm+n o5F5ktjZQLujERNySnzC38g0txTsdy9JPgrbYK4Ieu2q2dqEegLTRM8Yknr58qVU2aAh6wbMEiRS GyefuNRyvaOsKDfop4h0yGAJHsAkSGjCw+aiK6v911lNpJbUr3LUxBra9G3hJhEcV2JluHPlOFNJ 2VAzSrZIOu+Ih0HFWJyklQCulNXVhw8eRLabwyOT+lXZiU1sPnUah2j9K3rG4wOCAFAM6G6OPY/H piMsPBG7ozbMUAYyEdQIaL/lVpHMxCzNCmhhdQuJlNqBgyFEpiSdJjTTfbG+z2sqErLYHCAA9SBu kDea3KWrTS55FCgrZwoJxY65RV1CM0XnC3AGPoQnDSPIoMTN4bCSLJaBlFJaC7XDbIFArKi+OBGw OhbtjZr3aOBZ21gNjacjTAhweFhtsyOMCIv0G1C70FuYqzpxtAlaAvFGdqijmiNqOTVg/OJXnzLV GbgCl+axAiMxVCMV/eMf/uzJJ58EDvCzn70yMztZCXb1eoBx2BawOsAdQu1G8V9IL8GmrIadXZDy VPzD9Tn5FTJUCd2kmYYrcaPvdeEq/XNm5CvUVBclKjNnViUNvbDoWu5VnqGkkXhhXuKXg0NEGthG ycHBUyXrScP6+soi/8ROOu/JvBHXaH/kkUfYbdaLqVVwqrJsIOGxf/b/dnVMT43XlGu0ABfGajvP R9LbMAuKKLDowrJisojhkS0Ofqyici9sSloLcSk2JoattHjyCHyRNiwt5xZxRGIwzrGHBzhK+A8S hMeE5YHMbGCnzbkIZIo5QUnt7gIR10IyQhv/sKOTSVIsAhlN+V7CbMmRwBMmRVJFEHRKJg67MrBs gPLUPSTwAGxH/X9tjcKyx76RXD0TUE2nWcEy7D8ANQgj2yapBLn0Qo5UyVh+z21we8IoU7nQC6N4 YZhqvM/tAWjJdTQtbmgS7PzhMdl694W1OmRC0RbnnyRfordC4luNL0+nZFXhrjE+Qb+arO1ou3zt Mpcj9RIuVsr7vUKrKZ4N4sDrwRu92iFGdnArMxMMN7gkYskHOXpY4czwX2PJDPxsEv47i0nIU1I5 kdISRkkT4eSpORTSz5DDyvhmZDBclSTtT/DC5mEOXMUXw3HWx+ETpXin86KrC9x9SHzJnmpebfSg +Z8XdHW///77IafmxVQPO2F5sA9pj4TOCgNnMn1MT8c50RmvzEFAsD0OhB6pOKLCTDYHSAeNANfE ouhQ0ZWb6RONL3/jWYs6QfbESQydQJCJSltX21uvvvvSy9+af7BMvrBaQVP1TxJImJ5jyei6r6ZF 7vPDjz7iXNu9kOwXr2Q7Oa8EuBmMZ/hRgT2v8fMC0WEd0Xz1Q9VjWnRznIvIWUvg2AatR00apUir B2HJIFpDaKpqi5wnbY/0V8OCQLKgCy8LdQGjFz2i/ByDz82wWLj6E5MA7DtJbXIF+3MyWYyJusPk DIYH6WwgWcBFwBM40DVt8mTGyBVxnqlmcWAoaPOMJAsBOprgDBs08lfDcERbpJiHm2C3EqVXcXZm vuT5N3E9xMEgycxriCJEK50yvGUI4yD7BaTR+uYefhQkchCdqe9ck0IoslDMZxPw/GEZwFeADbIA VFeuXoP+kS494NeEyawTEkOINDg0wBEmZzkBbnQQXUYK095+sX3sO8RQzLGNc4FiUkxhRo7Mo3Rq jAdOig3TnP/oHW7IxY+zUGk83BCrSMnIhhsj8GdeB8NHEyeqgjCEzCyW0Kg7941jjfZZeDgP5AnZ koonM2NTc0hIlXNnKp7pnYF1aTlIs1HKHXDXWFqyy7wuI+TteyP25soPH85zERRrQJDeG84aDG98 PlJUpOPsF5ey0TAVaBG+ltzMKJsBxUlxgKIE8kir45atkjj87u6du4Y8x4RXNAXRaeuY3PTwgaE6 WFgAwgAL3BoU/rLkgJyG9PHBQ/QUjZVEfNR0kKhUfI0Z6bnklojPWY133n6nUNt4mjx+yCOlTuco YYHAPUYtakE9C0ChaX/shDR1j6tRh8rMO3UljmiN8HIQW9LeNRSc6zSe/epThdMoSEyxuJvjyflH v5IoAXj267/+7f/rd78/NoFP5aFVB4fKhsPJocS1C/m/cc/tO3cHhoaNCIIh47JsJ5lxLo6V4cG4 Y2QiVJQi86t2FDhRbixf0QvKYeWXq7miSu5VflPF2DWQenIglvqA8Q4y86YFt5lYmlld2BX9OLvH humYw21PBV7fkuorKXRNk/RhPawl3jIrgPeGBjg52h8e7CuoEfmkfokwGFaVrerUxarUkeXPDGBq os1SlDLgz1BqYv00JkgiyHLJ2Rxn0rQQA8+xHgmI0C/1yKhn7pl/omTwRyP1II4qHKP9W/BF+ecc C+q66B02ggIYyV4UJuqMWhu6hoQC7PHkoqgVUd/CFFDEKqaacIT0Tk9PsjqkjnhAll9aNMei4wsg 99jPPfKgGEmqFWf1HXs0MvtA4x/cp4yJCXPE/NndEMxPwBEZl0xnZKaYoTfJBYaDNe5gtH9qwMKc zHSwPpC7r6zcn7uHtKj/s6earWxVGV6j2cDdIgnG2JLbUYhBe46MsH0Ed4UL5otFjB3mHvbn5u7y M2QBSTdUbjTQCJx/LuOMcBv8dVLiNeMqg/7yxnQuwqQUGcxHZxJkVXN02uV/cRQnx56GnJCz4dS0 0IlDVQorvLS0cufuPcoIRJDwiwAshGqG1DIeH+nebdjlhEcJ5hd6xEbI6aDnxTkklAOZwgfhwEL7 wsKtLC/JF0ClLAZ4cnLCINrxALY/Wx+PMuWC5ouZlZKSIY+QdAbDnQcAUFBXTsM8pWX6etoaTz71 KXFjNeMpnAEq7KrEpoSLpXn9lTeuXLryxBOf/JPv/2BikswzpsI1QaYl4fE0tuNasSHA/at713oe +M1M1yicEBesCn+NoEofQU3LFPTmyiXDX0kLHyTevJU8NXGBTIwbi005CSBDTsSjIF+YMv62sRFH 2WG7fVRXqOPwtNLX6MGbn8F2cf9qN8qW1OEyryqUl+o7rVwYBHD+93eY0MqxVCuigPHlLRcRGGfO ZGbM2yqLhUTy2AAOBgqVRwt0x6vxK7aEReeU0uFXpPfFe28/DLPcZAS3TslnCEmAzI8wz3hSJiVV rTP2QlaEcOOnpLYWr8JmO1xx+sDjuFp7w/hDMcQfLkvHy627t6TzTjckfaMIhDK3TRwuGzCLg4pB /jBBLKwRRPpe49WG3spGIy1GhtJIalDcRGXkdfhrzE7Msw5bNSll29hmi38Jps2YdnkFT/yZ81xO gS20Zwhr8mFLC4scCTQOEo+rGAoPgwjVgfFFuoOSLExyi3SAtTd+TRgzOT1FxhmLQsjEPXDULf2m y82pLWK0cU4z49HUxgHsslLpHtlgmhSgj+SxBweBE24uUC42VgFxFV2WXLIbEe0VedZwsdEQivP9 rZu3MwzZXAFEbbz1zr0H8w9p1V1DtRJ7F2MdojY5MUlun/22Pm+6qn1ifIKmIry0REWtHGg8x9D4 iDGnY59oPxBy/Br9TYy8WmNiDIlio5ECsuTuVEguWSwLGfJQGHwlHSkeFiVHkLuysoyTjQrkUODM Nj79+U+wmgirWcF0p2Lwqpez4hOWfmCo92c/eeO7330ZNQaZKaWBOLnmNngekJV8JsQeSM+tO3cp VPEhnCh4yXkYFBzPQD2Wp5V8GsHNsS8fnotU/K9zm3HrCcttJQzI10/wYcpfTERQ8QxqW3p8YEXw i1JqsMee+2+F4dc8iiXcLpLzxs4U8FOJQXHSMokGRQw8uh1W3Tmj7COGVJZOlUKBKFAo5Ey2KY8V TkHuFKevmoNV3dQwjNwuN0MQTuCN+NFOzItVmvSlGDD0cE3auWjPgLwprnUwzekmQHRtNbN1Xz8Z uaRShdvSjLBsKZK3WBxUoiKpDM/m8wp3PSGFCz8EtYlqmm7ng7gjPE8EAha1voFe9AeCQowA/Ia7 ZYXJuPFezicFBXCfqcPvSpPU3eVYvP29dDfSPUK0LrmoUkUFLjxI1fxR0YEKM13rxb+amF+VxxPl t+ZK6g/XcDCu72weM06aO5L+ueJmJW0HMR4xP3c4Q8fv9DRLR6+OY2qTk49jKjy2MnP6/FLtivbn uYDuTl+YWt/aQOK5bTa6GD7ZC9EvQTohIZxtUI+ocrQgC8V8zoxxM9VVeSp+RYxA2qx2QbRlC0wN roNQAdWQvQBmJOJ1QxYlqj3dq3duz2WyZgsmlm8Y7HP9xi1YqjK3Bjw4EktuX2vB6WXMCzpIbgKb 0Lqh9KUxigCXWkCCKUvFnPNMgu6iBj8BVJnK7sQET8E2QCiEu8q9r62vLS4skZRxaN3QMMttj3BQ 5CpwIaF2LnBbHD2589lgVNQumqUNDxeftvHZp58IhhsonmmmKuyVb4NY2LFimpS4osHMv29986/8 9C/eIPTAqgRLInkmfgX+AKoGqi4elgInlXOElRooT4gziyYjqcNSKusp4WhkUsaIVfeos5yV7ovT oYNQAF5+ziP5GPEAUpXJCAn4W+DMT8KMuyfa4aoZodtGkp/DTwmLYHbFMewdwCh5RtFHsfC0f2MK 6PzCezOApw65J/uQZvz4mKAALCDvnbt1cw9tknGgvB5vv2YEoHqgBhaLIvbT1MnCwnxIJrsglosg NZjrwR7wERzc69evIzmIi03d9JylsYOLmMwOBwHL66e3nNqwLZGrTHv8IRYnX2w3q4p/h3BXluHM F2LH2EsSK+ym7Qu7Aq54DhIBg8pBB/Ayym0TUzJzolspT8zOXOSTJSaVtaofP4E9SAhqrxgLjvvO Kau0Of8UP8MH0R2ws1NEFCA4MtujfH7Ge2fmZJpJjeMCjo5X6B6n4dKqmGXOPVvNcQMMCojXKNyy /qQJTNYcokeJ+bkTgxd3KtGTdX1mVx6mB7GPY8mNOT8nLbYpPxkIkHDlbvjJZz775PzivNkHUlGB ZrKJVkOE6qLvLMqQuSGw4uFQOZRTl1cww1s4jGH7MUyrfn55+JPFISznLYX75G4ru1zFjtSjxNIX DAmd69TFkNwTf9HmD78giXD3PTzu0lxJTq2AATmjXiDr0TGhxw7PRyyGL8aUoJpYaSeeAxcs8jEF DCFBD1rH3dkhz4NSwKaayGw5npykcjyK24PG52Yck5lyToXYlXl1UqyxEoQRbB+En4yHdXAjaSar Sk8995lkWKNbNbFyePMo5X+bfEt2ncrM3TtzA/1DzzzzhT/54x/BXZODzMAZ238RBU4zfb6hKt1N SfaY/SmxKMYo9g2RRRewQ3yQ2qZ6iRPsGd6ndTXwXsG8xpDZ4xD5yatR5YDKPqQSA1OVrRo21Znf ZY+5T91pzv8kOBg6OkCSD9IuDue5bYjcqvW/jg5Gn3AO+QyMITqRCyK7AgeFI4luAmW+sbIsjk+2 9va0ytZMLmh2NnEXuE4R7AQuFqPd0jIxNo4ZwwamZ3aDoQA3bt6U+M3uOh+XFUN58Qy8ncfkQ0ll Bb9MImCP5+MDscy45agl/Bi8BakJHaopMItddL1kTIG/+cAeOHvU7bmO7pc4kEqbgfr+XqOzkclT 9nvnxOKW6zehP7l/YOEsnIjxwWGeCgVNZhMxMO5NHwE/JL5AM965O2dVqVgj/I9sIvbzJLoxZxnf LKG6+8KSVqBeEGx+G2Y/e13VZWbR2u25x7MwbZ6dIyps7zDp6og0XTDMg/N8Yh4NMBL94WGlttLk 2AhwAFyW94OPDM+z+cIEp8UjmkSyzhPv4kk51bI8h9aFASS3bs1Zy6Dl2TZYYCBCOciJ8EEOp7bw 6Qmo/oXqTQoyXa4Hq33NR8bTgfYGlduF5gXnDJk5+4xWpjJWZDbcUbpBY7+EzDkLkMWCwInbobNg dnYGY4zAshgVRqV3oLAJp6gA+pfRZQgMN4xHI6k8rRxrq6hLUH2YGQSMWIDntWPdHnwtIwcsnq+u vrESonZ0yKn49Kc+MTN9gdASnGrj6ec/K1ImPdiCKziuhmT6qba75Ur18/Hx4T//0SvPP/8s89jf eefdgcG+coORFhMfBJDQFTLOEb8rTUGcXRLUFUTw8Tmyfoo0QfrASawlx1MPWgnhlAubVUBrGAEm parUNCyRNtfJE+uoSb612YN7oaLhaQ8rI8sK8scSrhWHA6ByELzrlWDqe6C1m+EN9IQgWfPz84V7 53Mr8WOR+fiIPihU1aC0GiNoVo4v94jeJQdme9zWFlGZfu9py5UrlwGoOTJ8YKDYAZ2QkbCZNjWO fbi9rEny3HVsOBIVP8qKw2Bloxhb1ojQQ73dITIm6bcqCBnw424mOAwml+yA+RSkiigmJ18wrLHM ppV2kv/bO5ssN4tkp6fz8yjCMRli5f79h2QNWJBtPFW5WBgA4iB6lBdPreWz5akDfQWOAOeI25Zb jTml5tLIj1qU4yDAsit2XTyPSRz0Y9X/y/6zL2kOVI/UP4MGEMbHj3FCwCxGKuzwRdR1FaUPZcKv IZUpkjQ3S2oSa+9dBcptoNpKmIOaQ+xtoeVD2QJ5JAwAty2b2lFj4oO/uYngMGRkToC+izJliWgH ymxsojlnq8GvYZOPjeTAN+2kSK6yCUJhWdDJdrwSpSYXmZSRjM8EvzZuMY4U/eUQDqNLVs9x5pZI WAHDhLNlU5Ol4IVU4Ku30pbz2KOPgMiE05ygADGojlU1PumAtjbJC5IjZE2uX78BHIhNYZYMuMNg VRy45vjQ6FDW1QObkIndZM15ntCggU8fRrPjHY+PjmINCAS4h8Yzz3H+zQ/YdI2fLxEAQ3gEY7nq OW38nRCAcnfLz3/2C8qBr/78LVqnwZlXHR5FDbcz/ifWn0CATKRMz/J8yUDKFQLbliAM6yH4PwNT qnWhGUinbB6EXOAxKfIlW2OLWHViJ73UbJ9WH4dLgKcU9msF29mGlM3YRSOAMLTwa5wlmiXRRKxN +hGg/TdjhOyQO0H+aI3i9gxZwWwlG8ebAcDhg5F3BfiMXhezreBT3gtF7/5ekw70GGT0+KXZWVwG wGpLi8vcJwrp0uXLFy7MvPPuuzgLJmmTLWeteFhnldj6z8R0XCQzQJz/SBrwT9EvoPdAhrP4yDcN 6ga0FI1arWnxYkFKVmeNMlgYboOPIAgQQJ3+dnaBp6MZyQh2D7xHB1gg0dnSrpxuECUzgKx/gL2s IgjbASYAmmqEDZmIn1EN6ke4/awV9DIKeiBM3L/ZaarlnZ2UTlLzQys1K/91Zmx5kAFB5C8bxwbh 8pjZAuAdu8L5lzQv0zi4AQeNpQOy1oeD6tiG0K4b8sie5sBVc8PhHca223sXRwgBS7R4cmFmWmZe oLiCdofZBbAM3ExFEER5uGPsWrp0TBijF3gui4gNPDKbOGjf4Mp64GlOi6tv5jU9KSJZhOIHoeaN ejqJJQmzj2G4kbRf9kps7nGGUGAKDxjtmN7/v3SOEt4arSjLKhZC19apqYlLly8OQSLaQmcmfJD7 OobJi1QG5c7dO6RvYE+4MzdHN3RNmmFKBj9hidCBKDKHwZJjDEIhzqxMzrocSCxV8FhEYOD8jGUk hYj54ijad/ClL39ewQmHtz2lckpI+CFZjwpIM60vkOg72IzlwcHRr371K3/4+386e3mateHk01MN xQIsagxHs/UBvYtXTHYh7TfCYO2ol06jqtN1whW/OP9KVviSjSfLLwi9VECN/iRBgYuP2NUQHgSI limzdCdicuFgjeJgn1rpc0JKeJYqpxNxcKI4FQuMWIKEZ9to1v2ySOFoQLhBhfOE0Dm2xTVCOTF+ hmMvIfxpK9BxgcZmLiy/4URAyVDVDWYiszjkrjhsrA/XILwnz4TOfvvtt+MfBWkUx8ywn5QYEtzD XNBTVCwp+mov5gEd2t3VySgPApbMfoKSYAiKRIw2t8QaixdEAUApl/v34Nmjz6Q9zTJG0/NPGj80 x6xuJlizthAHwv3onD7GKIyOAGqQNpf0MDcLqEwFi/Q0Wvl1RF+JYHfIFOmqHLO/IojxNtEsoTYg ZsGttQ0sMqKHHonWGeNvHgTBIW7nb+ytioB4nj8xKnaqGF+H3VyGPGN4Y1D5YyqzbmiE1cReCOMR GU1K3DwnwRG/FHEdunH9Cvqa19fis1A9VXfDgcPlJO2zxKOlwWNzNEvqyqpjQtFD+mfHSBQTgpAV objLH+QtPCgio+sg+XfSr0L5AhAKzl0FgMoi3w8hP9E+8T9u15ptNaQUtlg3/KK1ZfZLvzqOnqpT LzUVkJBmYJmYL0NBunt8fNS4wwhYaEx1uOoEISG+1cnRt+/e+fD6daL9a4886iBW+p2PmRE+jX/E syBsWmJmz21uRr3SQGlPkZMaGEBMmrmvH2iwrXeU9onywLARIvFEX33h6ah8yRhM1KY349wXqGpn JXwJ+QTzdzbeevPdp57+AkCaV37+Wu9ALz9fR9BwI5FlaLzYB9BIOL1pjUY0CvLWxGPbC9GE61i3 TE9Vtdmjy8vzV+8KIJN6g7oScWOMv14nzp5jr9grhnbSrGY2nWoFyTzEwlCPLSTyT8ThL7na+uoq OVK2BBZrVh2BI3YSJRIxE+ngzBkz3TV5Rr867Qz0BKGZzK5hXXPP3BKldYooaDQIlVCiJM+JD9Av azGG5GN4EIOLlpZf/PKXtuWGE115MfXYUixUIgXMr2rC0fdlLU0Fg+1lFwtzdnQyNT7Jk4IVEdUn RJoOHLnMkdFUBrUmmYDSjUOIImYj+J6/nUHIzArAyIwbbAXoerS4uAwZI4c/LkOf5T3QB+JVj3H+ sWzMNh/u77ERACrUMHE6q49mCiIvOMJC+GHTcYbVc4TsPK0+BjV8rEPlcrEi3QINOZj46tw22gp/ xzCQNxTDX1gD2M0CFHDizKcX6Wvm2MeWiu3iUHMpBILtzxiSjkrocP5ZZ4MmGyig7t+xkaGTIWUE EQzb0QOvEQwsEpvN1hTUtJCXyagRWXVuba3zEvtDQFvEYeRqvD1gW6Uu2Gj/iIWzbq0GFzLAWdrZ xX8EostnkfMme2o3i+l+HVKO0QGU5cHtJyyy+6DONqebLeQGyfDC1inF8zS1/NFAdZ25Us2sodgy buD+eR31Y+7i8pUrOGs81yzT+uhtGRlmEwk52UvZxAnKtraqnd8Qxk61U1wvxJufIAwL8wsEfuKc 01Dnzr3wlacRQ/sSWX37l9TDntvkaSqRGKeJdWSYjwA70qivwxH00jfv3ZtnQg+gJkb62nlP+0Go vhAaboV6o11fEnsYRBTSy87NFGZSQg1TivCBGhovBiGvTT+GyltnCdtczpiOWaZ6c/hpnOClJvqz 5fgDRu8Q8tvZbvOmht0RPIeg60iZhJygjWikSEqJsthaOXasO6p2bLGm60n7L4UxbhCPQ+KRj00u B34lTrtUfxx2XsPFnb8uko83ah8AjDKSzZpKAxzEMhPaOTMcSJ5OmYgW4BlswQskmzHJeFaoRuSj 7pb1xilCK/N57D9FbLZAgAfocbI7R0y2M+azBKVy0zQ0kVf8xElBjMruqbpMmnNBeot0NoBrJXGI c8TAglHGiCLK9MMxPTIj1vad9AMUp905mZgaEzXWkEGwQCktaxpn0iBTAgF6TtjKDHowK9QkY2DX RCUF7pi96zCRyZwiUm6H8uSS5etlumsUvZw0ISnhcngzVUbNyQh/U0UBtIftbSPAcn7u7CBJ2ndD SOi3x5AlfE08C95H0I2cYMxJj6JFDdTFsJgMxz6jcHH9UC+CYYEG5N4IEDhw1MUw3ug6TCiOnwUF 4X3mMUQiB4FjwSz8RfwTlYqrgvEg4cIfyTVQ8HR8OaMluWXdlkoR6Mt0NXps68Qya+Ga5z8LZfc3 B9yJpCfir3D7iJCoM/LcFedi+U2CEiHQ8Hf/PrdAEDc5OR246g7bIYEKSpZi1soKOshwO6NPbFQj S5UOWTlUnYZgSBu73o5hk3Enhw01Iy7refz/lNwDbDBtKPVimIZQyDE7ZupNEW/BWCSrBOKbWXsn z3/puR/8yU+O2o41/uSWmdjB9PhMwmEL8TkAnNhlkROFzazmcFR+ViRc1EBcZcvhxuA2Lu4K11HG qy48TGGvVH6MCnPfBi1J0SANnHonqxX7F7WlmAigFDwqIobqFa5CEItHRombcc7tDWxirBPiKCc8 PZJCTEQ9hCYZbknL1805GVhWZLc6pXkZ9z//8CHsQATnCBkQLlaJFA70OOOTY+SuuUccAejWIOQm SQPwEBUAGiLgGXMiestwChZvlyACMTC8i1OBn0OeH1OL5yV22OQyoADqz20jw6MIE+MfEBp9swyr 0SezUErbLCUf9x1zhqjZHdBCNlsJQ6nxaHT1IBxgNKwdCGSAZxI4GqT3lAa6HAh1esw31KKwOuhV eiEx+5hNVYmDlBriCAP0qboassX3nEnsJOIR0u1m9pjQxoFoVnZP7EGklRjg6snJGAH58dEgU+zx 1Lp7LEKS1SdJFLyxgUtKwpUFOPMp2tCluPk4+sljM98Fwy9fo+rgECTyFrEH6h5HDBWMIUAesM1s PqfexurhYQI9u6ptDEOPIDBAQiE1Zsj3GMl2to8UHceWvaPrSkQTkOLOLpKj6EqCauZNwRTGUKBM 4Numfs7f+PmrEobvwNdlBbvRzk+s7SR6TVRrUyCe/HDvMEliibqsL4hhMaUvTrSTu0LRcUS5cyBP khttb5PhU9UUjt3JX2JDSSTwXtr2ECQwJVtbu/yNu8KxryZUGzSOoKtgPPYm3xezA7pOdQeNAsBq Ynqp68y0kREHaCSc/PRERhzc5C//lWdQyxZXDjmftgdhiQykSxFXzU2UhU4Aj8k3Fs+H+t9554OL l6585ld/9Yc/+DHPtOR4j0PiUXlszIjSH+8DoyyMHfb2LMMwIhxwUUwEJ9wZMuCL06CicxbuEJ4B cSQostupgyYclNYu5h7viGegKX1qbBz8LW0oUU8MWpZmg1ltFGuREDwcPg49TUEZNrx1JjTu7dBZ tgfQtZMDkFQ8HfjQS3Z00+06NDDEmHYsLf4mcEsy3qhwUixsJEK2tbn+/nvvrq2sXLtyZWRw8N7t u7dufASteXg0mSwmB9nFKxeZHIcPia5lhHSCl1a0CSSzPA0HT0r7Nl1H/hTcxUyHHt4xAJpB2PXp YrIzu435pLilqBty4+mNEywgYFmgob0oaWJlDT2O+HQWpc9yn8gTdRvS+aQ10Lc0HLE8axtrOBqo BorQmAds3fzCA/QPSXd6wAEN9vIykAdtQJ7pP90fGRs+ajlZ21gnfA1eyLgPxSQSEYSl46UsGnHn iBflq8xN3CVzwFKCbmdcuwh3WbeW2K7N1dVhQ9VOJpnBfd1+cggDDB32eqRELXjjlL+3tnoZBpsE vSERGo06vFNOB6k3OW81ZC3Covv70FxmfI4qF9CgRkv/okAP5yAM4OXg+XJuMWcWWcUCdBGjkV2F 14sxSiw0QwOHBnqIdJiYDVoFJjG8OqL1ocFR6AZ3tgDCAs3sWqc2srW7sLyCkTWlBUs6newU9MgN IaWdXZRD8egAElSfjW5YeMR5UOvSR2BeT0d6h7FeMizBN5fpspiWgGxYWyDbQ2Lh6QEZGFoji7C+ eef+A+pYWNDFlbXDk1YQ/LBpkJRnYbp7eboGWjmjx0GC2gVEuzmDrA0baR4b7Bdov7lBFGI3gVjV 1l0U2f7hGF2f/QN7W9ucnd5QS3IA2FjxL0jVl772FI50+iwDFUgoWjQL+aIYYzG/EmYAGQSEobdC e/Dqz974+jd/DTaFxbUVfHf8CW6OTAv6C9N01IrccNo5uab9+AzYLwx90ytaKT2bIQQnaGc4OFin 6rSRWpIfstoN1POAxCS4cBnlyzehqWuohcmJMSiYacriNK2Nc/DIhxMyUR3Fe1vf3lrd2gTNRzJC 4o6gjILp5olbcEjJ83MpxAlLSO6E/aPCFzbBjJGR9emQ+5+cmCChiA7E4GBs19fX7j+4zyz6geEB AjZo6Fl0UuTy0h8c3CNiX1rWjSFjyh7rDVXeOP/P30YZTtFkLr2jBn0oo1UdsPTVWS4NagUzOIg0 h+VNLGoybSlAhf2apUquRLhGmHElf8Ct5g55TAw1zoH2pw1oSn+IRmSGDZXoPgGfpUdnohC47pCC xjSJB5aP3PnXxvahGNd1dEwt3hypEFk4UAeim63+yMHBVmU4qnlBHKVEXvtAuNCRFF34DNybkQEA mx0sEbzc0NBVaQZcBj50PAtGGEJfN0yHRWzGCX2YNa+SnUUfIBWsCTj/8myNBdrN9eA0bm1tshUo RdYIm8/6FGiPmydJTHaMWJEAf4R+R5IDHWQiXcKHC8s3bzP2kiXCW6TFC8qQY8AOulO4A9CrkC0L gkWqdvgmyQKS/SKv7GxLf2LNmaxn0FDZWMEMCHWIA7rH+ka4yaAPO+x2AYidXJolACMU2nh2+AF2 WoIQSMpXV5EWXA2yuRxOBn5yVWOObWnIHYFjhV7xMRamS6WdzJokunVZYg22mxytFag0KVduVsBF piERayUTb/GaswCrET2hjS9/9Smte2hcrMCH+bhOfh1+1hTUWlj8SMUJm4OPCUGj7Qeo0P079//q b/+1t195a6/1BNstIqjZ4N25T1rEniTPAdFsAlZx8rIaBMpa7F2oJG6z0KkhJhf7S+ISCcCmIYAX piYdK5wB8lbmVU/2ZjuEWpZaZ/iY/5RUi+Uzt89tE/VxoML3RCcZcpi+CHHN9rGxdY6aPJTaNahv NJcJGuQPZh5UVgHsavoFAYU9bYlvAWOTHLLPlB7sC9OUzKjVqQAA03lJREFU2TicIXJGsHpA0zOe 8cE8UP/dUtgkRcOPKDFM0FWhQA9/ROGIOTBovFRuJLfi4AQWar2Q5+AmbfUj6tvarO4otzMwcb5n NWwILzJFmmElgTQExIukvI9epQs9SGEgZcLICXzS+2QDGd4Np50kOudK3/Dk+OqlS/wkac4Oambc kukncyVQdzjiKXG1SVDujfvM+U9qMyheJ6Dj5eF+MOCY4RZk9VNzF2RuXocdtgacyqVX4JUBq/sL k3OsAwHdQL8TkE6tjaMZNjfWV0ilLC1VcFdaj7+L2ZLvydfydIgcvJfpMhFJzWbR568el2YXmAD8 X52AnSkM40QgUQU92zk4vnvvAU/By0juUA5Enz548ICQnioCoT3wEKyIFRAZ5T3ihYAKBumsenUG XTFBLQFA5mV046ITzVvzFMKsrDrw2b3mVqjyCmNVt+Iz4EvafJTGVhYQTBc3Z5MppZb9AxxSLqzy xd0C2UVIGIAsFhHUJ+KSmI5rOh4OR2NyatoiRfLuONrcJR4QQQcKdIsJDulnYs0J7gYAgPKyL7/w 1NnhZ0By7FRBcELppwhiKTL6mJ875Im+dxq8nE9+SHWCbr8LUxc++4XPvfXqGwALTRwmSHU1Whnv Za+oA1hT/LPYuy2JvbX/EIBm1EQ3HyfmOWTMaXdBssF12ZeKliD+t2udqCHZwdQ2HVPLJvE8pvoS npg247iTNMa64KFxxgiNkHXwXiauGQKxioVB0XEGWDKaicO3Z+9k8BGmSKxUdTqnBSsYLSMYjg+V 7yDMNjgnwgenp5I07schoqPWl+/Rs9V69+79u+D8oT2DaC3/wdphaqsGGBSMmjuMgBS31QtJmLOs NqsVnA4RI9WiEYL1CcbBmH7CabYcf1I/vEYMhqM2iTR5inxvmHPJhqbmwtA+hyzGAEgRMcLQUYcL g2l2RgB6Iq0y+nuC6ltOJwkI7cgBtwGyoxt7hQ5l3VhULs49FBwwpW85CKpe69ENhWnRkHKyeEbW kwQRp5wbhosuRQISKHYf6ipYDJMqgmtK7UP84bFydDx/VwiN9qfXlXw+Pu2d2zIyk7HDc5HJFE8N osKVlYzrsyCirctYe+tXYoQGSX8JC/PYQD8l+A81pCAhokm1IsAEf8trBBQir7iq4wMyvo2sPt8Q BCH5FPPYJvSpOi4PLv6nCVpr4vOSO/PAmMgIn21IjDqPtxiCJHBT7Mb+DgeVrcFnFGtswbkK2Rbh gkfY44iWdkYIOf1oAD4POdRjPxTrTX8Uts60rnRPvWwk64wEcbwz8DqoHY+vtZXULYSxOVmU3ufh YTospNvChUhpnb/JizVe+NrTsqCa1K0BmZWBD86WdqXMITa9c9oCDMaoTefHvkuI1ghb9k+PP3zn gy+98BW8nFu3b/H0wXHIUoSbZbs14654V9JsFoDSaZ8Fq3Kd+Vj/SVgYDDw+P6E14D3wySQBDAMy vYjzbzMTiwglUwbySbPtXCQwW7bmEypz0gSonAGQrN7BJwE2+4Q91jrxypDFUIzsRcbCAMMYH1Bb 9OdrLjIgWLQqIkjeiCUosG0Op/XVyMQGJz+aEu+Xoj2zZbcIO+bnl3H819ZpLKO2w+ghCr9W5/B4 Iv9x/kNy5hKT4+SJkhCqPqgAbM1cog1wYlkrXC2BK/YU+RaSadwasmsvTJrtOfzYmepgOys1qVJN oQEHPASLYi6vOP+w2DgFmBckDGOII80TcbpkB8s4Tc6dZWD0bHs7QRyzMdlf7GQlLNECHAxvBsWa k1BFDRRaOVwsr+ROjks5JnnjaeScHx9x8NRT6PoU8FE7Amady8jDGFQ6N9W8qCbBKoppUbW88/Yy tYKbzBWcy0JcgwcbHqq0pWToFe8yHibT4Vwd3UlM5fLKEq/hrIPqLfZ0tBvbyRraxoOe7e4lrad/ DbT2rMGRroGq0ZBmD9LGITCITE1Y4aMKtJqaxRmgN4ohmXLPkXrMMg0rbq9CPRHKFFEh220zwvEh GZmUO0ppC+LgAbHwJKFIRtLuBxygIFJWtYhGM44RZzdoWjc9FYN2cl5sB9uEd8FKsgVQUbC2sVtB asU08jh8rkA4sh1IC5lXKAY06oeNF154Kt4CwXBqnHKqObI23rpemXolZTqwH7yTAMT6sOtFhUZC SiKe+Vv3f/N3fvvd197aa1MOkCcN1Cl8pm1oOjYpHE22OhLt2JMg4Y/bwKmoNCZ7EysUJObw4NTk OHLDKnr+jo/kZncAI2kVyfzFxh3sQ/NI2pPaUjV1ioTb3BRS0uQjIpGj2XfWsOVA+1X5SUazoXfs mdVtDawdn5OnFh8WMhlk0QZSPPBgv3QMPP+MMHB6R5yoo/XN9YSxdrlAHETK4e5d5gjISEcUx+LA AUWSE5ckSC7lI7oxQPCQmlNTkQmgInvbrDzSqHLKUTUBlqcy+NrbRz5wJ0kumqXJS1krFiRcJJwQ yTkzYkMCOYVbbW6DCnEEty75gqSAzIBew23mjbjHgGTYZDVgo5USmnOQgC3H7cdzoWH53oMHVE5R 1igjblErn8hYhhnpG5qTfFMX5Dk8zXJRhcNHzJYtBxLhWhQLwMQpD2L43AeESy69dBMSxOHAUpBH Rgvx4bhm675i+HkiMvzAVzKGHJAVxAR0sGqehAA1GY1Q607CQBdre44OwWOQHsK6clRwfAIiF8qi 55++MnTYAUSgDDXM+DadR0KO/f2R0RGqSpI7YHjJRvX1hqgWgcn0lybZmcirNLCafo/+yfxS5FlX S2+SDSdRxOOgCzBU9CbXBOoaCsKTFtME78VVIOrkLSuLKyww0/4uX7nM6tUIFp4aUnkd/hA3VZNS RieY3sdYcPIpRVp8tBCgS4WQEzuYBTBgF7JhBNdySl8laUYOLPqJ9aUuRgjf+Jr5P4vzAQnbyFk1 +UQ6Kn72y1YA9AJBoBtq/KDb5jATgYGI7c7+7nD/4Je++tVX/uzPT7qhIpKEEGVYUD+bC+2a1JNG C+Cjxcm33a3IOTiLLC9KjQMlY89AH1UKjb/nRkrgwoqeIZHjOdCeS5fOKi693UTpM+3BLYwzZhWH ewNnyylgryTMjl5ToflsIm9QGrbuO+l1oQYWYAnVQQl+PLAJyN3dJrO6FRDkvgALrCDeG1IY53wd Jb65sdvRRaMoDcKpBdNxDLeMFDqG6KJAqwZgnJhIX9R1MB6hXSj+DJQLqkxcbWVcm9YGrODJGIF0 czZeMDYhIRNKIA2L/1Pn6ryIe7eB1x4Exkvh9g6S7+MB+V0qMngWjvTlOZHOsfFRGkt5UUgjeknp LyyS+V5GqlRJJ6foWamyupgRDu4mw6qSMDTWs5CZttEMd+BBAEFXrwcRWky0Uy4Nb2i843m1+KLl QxgXgF0yoghywsai9sa6qMVqUig/vTh7EU1HIdakI6kQZoqnIYX+C5LrSLkIkbjgJG64qqJvJptJ OOM1o7noZbTe4VnQfmMDW9ruM3Y5SBPdHM+tY10QEg6JzQJ7eziVmnpdP8NGs1flGZ/lchMGRWOp fw8QexLY1tXoQQqggTQqmXKccBZWOCE/MUizn497Zh8NPbu7KTrubsHg1nHp0mWgpYhHGhz2CHQY Scw2VbCQwpMdCrobTse2yI0eoMYQrl1rvWwWJ1giD/Kg0NJSxtre5lZmZ2fv3L1LwaOPBFZLC7M5 KWg2vvbCU0hkYP9BBbUyFRTeJQN0MR4WeDX4GCv+hP+UtI04Z7bS5CO5CgYhdTTe+tnrTz3z9PSF 6XffepvMLNvRM0CrDGB1e0scPMgYliPK7CuZzayLSAcy5xx54VH4nKtXLwnrxUG0y93gHw3HD0px SBCWQCsOsCN3adRFn2UwpjkzbEH4M+3nY+9ZjtRjA7lN6dv5aqTBuRNb4vQnechKaNeakgxHExsI eEuJ5xxYZL7dFmGpik1Z8S3BmWgF+2qcFMbi0k9KjZ/zYk8hDP9xIC3I5yvFbdev4I1ih+if66XQ EKcr2Ody45u5/QRQRo/pw+PokryZYPo10E4LSrL9OgpGlW8zBa8VNEFSPdexwa5PNBiixeHn5/jY NpCFMyPBqVkDDgmPnOE5zsm0NePokEHpwBaIO0TkmQww4rPoQHZW8+BQdjadf2JgdVwTC4hKkILK UKDaH1neDDtmoP1Omnfx4frEv9kpRwo92U3bywGMWpe17C06q430WIYbdRdpF+oDzcAi4LmwLSwd WqiaHwBZIxAgbgVBWNqgs1OijgpYuHv7ebEE6oJ4s/pdVlgM1AFENdrvzN1jiVhkNHh8qUFiHPQ0 MiPgjbICPQLUgyHbhep2E/fb1Luaxj/FgmXE7gA7YFWCymw9ZIGVVOWwlSwVD7huPXGH1edgmcqi IL27pzeloZIJ6s6dO5BTcViw9sQgKEHkAr9Mv53G0BDAmDoqGFxQyfzH4cj4QUMjKK+H8wsk43DW +MOiceZZDfQ1oQd+BCqSN//y7Xcw+2T+WRw2mg6OxksvfqnyyUL00uTD2nFp07m2yrBQILHV7lCs 86yEQ7jatCIwCIGdDuaUiXEDxx2tH7z2i29956WNheXbD+YY4Mh9pzHW0zsE5AYEO9wbRIbkDjY3 MAYXpiY48Lj6wH9sfmw55W9cfn6LALCOmEkyM5gURHNlaaloT3kZp4HwFYWIVPE9dP34juR3kDF2 TvMufQj8LZ4oU+umMLCrOpNl24MyN9HBT5A5/guMIGQCMnnyLrj0wZzJzGNobQycUIIMUxcZUN1X YOcOsZSIEp1SOhh/EzuGIIdPrmBt5voFfoQdKp8akxFMWLOdNsytRmH50oeHsWdiIhE1lcVB57S1 MZhk9fHHHuVDQl/bMICPR80BSLOTJTpEkAwZn0Gmk4+vGWFBWsIO9HB1ZQ0mbA8elHKUzalO98I2 d8zbERdwzdAEEBEDetEYkrkAm2RoxXQjnGqhEwUQJZkN8wSv0UxHJAu6E4+YiSM7cZ7CuZLMXKwZ YD4dogAg9BoIu1WRu7uQKXBCcMGQJQIQ9o6fuuzAGbu68FqjUByyaF3QEUndUkIkHRujbZs5F7cZ 3MDTw64BEfZvq0tFWJXjEDiYLDqI/yVwYTAabgGszJw8MEDdgIvR4zIdpaghzxoXEeFL22iHyeDk a2x2MF4IlVtByIMdJMch8IbDj2AMmSxr5/itM4kB42EXPs7JKdmm+HZycpiMa4OMcHlxfpFEKME/ ev/qtasIDqWl+YWHOmuDqHLcKPuC0EfIjPM71jdYH3qcMhei99btO7fvOOkIlc3FdQA5Hn1OFs8R wEbKKciTAlxkfACaiBfbZfPiN55L3cTb0/PPFHrhRwhxlhM/zRn1pCjJAFNC9MB38cFpbbK5pLhK ZYymiX19+5nnn3vv1TePOslvUQXVRlUDdpjsk7rTyz0YHx3GUZqaYKrV8OyF6WvXrlDMDM7khNb0 6x9+SGqBeYTEpQB49SZSp2HJWGhcXy4oBWVN2U05mm+QLB2IkL0kJ2ULajpSEVPTDSEF5bgbGkXr CUE1uKAapy9jzwyRBaJkn4kK0boXD2rW0+4UobWVTWD5MnfEHGSZ7rKERVWgK55SJ29mBdK8UAzW uruqgBZLg0JBohdMjjZx9M4gE1gwbN9rsJdWhlirbfhtgMHSEsu8Rkh1PF3HhMS5bRn4hAk1e0u9 vaSfbK231oAgyjua6j1up8ebWhS9g6SOPMxAWrknHWDppfHtNdVRklrsGsgah0kcqxh4qcHrjhEY 9VeTVbHAHWrWmgseIQriNJNn1klWwb8iJJvB8CRKLAFQJHM4p9UQct2mTgU+sJWS1cbj44rJlEkl yKcaCMjFKtqaDSnfzbmPNt6i0M1iIsZUfObu36eAGK/e++cSgtNAJfT1Y/5oV+VSIXZF9dkTYHQT rgbFJoO66ZXDz7Xwlm6lpv2PU6xZjqSlMGnOw3A1SXRulbgc9YAKZ6N3025RjfSq9bPADxlBX9OR ib1WToIRnJ6ZJkcInz7crQyVQfnysKw2n8cF8VD4g7Kkb51jqCGhRRIFI0mELhvOqcjlfTEppDMC +FFCEMAQdp7iYLNEbLR25eVvPV/nP6UDIStFvqnN54FVIP7NrpCvnl9cwlAMDY/IaRTyPFYBvE3K 720EtLeuf3TtytVPffqJv/izH7X124HHWusTCzg1YiV3BfqSug44Wer3Emy1nIDViNlfBxEhAG57 58033lxdXsVYGQqQtMMUZA4n1p4LcjwqZrZJMUPO8CwsCAv80ArzPDgL8Y0xsxzkzC9uWJAlxgz5 kE4y4ovJNJoqxpFU54K64YR0gnNGbsN4RyNABw+cLn6ZfLSEbY79q45G4vjKDGPRUQqIDlJgsUDp V5t46nlFlZDKeW2SZGu1DACK5SrZKUx4xSBKf0ZN8z1Zdm6esBxZnZmd4QomC5jutrqC8AneIjma +p/0mGmvwMEzboAxUo5tYzrEF7QlvzJBjQcxNsz5Z0V4lfY2Rjywf4fkIiu4fohRkWQnBAjtj8G/ cJAY2gTWpmj8TvUH3UAaXXIUXdKoAvk8TLBAX7drzhijyg2HIL+TyVysTHp1NIfJEIqJSBztLBDS OixShUJO6UmXsTV2EgSAslL7UPc12kB/4N+iUJFVNAtArFu37pQzX2siAzWVC4Tn6OTB4pLd2dRo VeTR63IuuuPcXyZ8kEJuX1lbLTtvPtir1EAaAZyW2ZICLPUtNi1PmzirDZww8SC0M2DulSG7aK1d l3eTgTcWyOkcI9Fnud3OImLM4+mZKYzv3gGe0T2GSqPuHchCtGjNha4E6llErD0oUG6LwEBEYEil 1fpJS7L4nJGpqWn0F+5h4VNs93BaB42k1OCJxCHo3mt858Xnkx1RY1XA7EWIafmwgJALisz3dN7i GeL0As+MTWhFD5FS5taLhZYTyAymX/789Ze/9+sbiyvXb9+k+h+hUkBtqGrhLcumYTl+jdbtzXWs GABvUn38kMiFA4DfxqLANURuL2PS9q9euWbZK6wBgQkaGXNNoHvsQw0b16dI3GvWIOM91bw4FIDh U5rh+rQEw0OgmxAKZ92xWOPkBZPQjf8qrDuNBhCJsEPEQXi5iAdy79h6lp8S+o7zsJUPQEFpFBOF wse1FrWhxROEJP0bGREfIP1ZL1m5+X524bTDTmxeqtjyy5Pk2BO+4jFVlwuHAFo8yWqc/SKJlb0l mZ4eu2HNnIOB8rOKRhzXJSMtG48pqJwiESDPhcqXh0c2Lv0I66/xYhD+4JJayXixEsgWopZkCtDs TF6RdU/+j2qI9FAZyCgs2BxYq+0/UZsVOa8W31ArAPWCD5k3jeJrdviEs4hDI5d44GT8Sb1Sx5L/ szJsC/h7ypYYD67DplpzSfeRjUSaaIcmpv1yBQNYbgWqJcHaCV4NfjK3hxCa/pTviFgN42HlhTOD Qio0mufWnjfT+IgfOofXKGaBchfBbOmaKrCX86xAVgngTBOGVtskLtfbBzNs1kzzKZ9kir6J+0TE B/16ik8O7JR0mhOdAT5Jo3U6NjHCjYgx29sxyEoamFUS9EsnmDGT2DYryfEq+bzzH/KwXBPhIytH ZgfBS4tkGmd7+lDBJHHjLR7eu3cPndF46RvPCsiojeGK3pqPwweY5OOOWAiFWx1WNRJeSqWNHbUp LfNVQqFtzoN3HrYcL9158J3f+o2f/9Gf73UINEcvekJC0S0/p/BjGNQxyBZErl66SMuLRKLmPOgb s8M95JZ7xKshV4ZXB2oqMUIkGviGxIw5s+OTNdTJ4hJBHj9E8vgMVh/DYXXCwEA6AD4dQAG1BeIH EtCUmQCNcmiN21BPSaTk2ZvsA1V4gx2X4UyIA88e3eCIXvpACJ8QKdYBFSB8KOPDuG0izXT36fEK RrJtTgqdlJeKLaYClVjNgApt+OH4Oa4o0DHZWmSYr0CA65Do4gwQ0HP62HpqJRxa69Xbjq9CehAH 2TXT/xP9LY5GjI10V1Iw8tHh6lf5Qjtdzi2CxiJXsY0kAgJn7Ob8rAFuD1QTtyCbdYxMGU8uzn1z is4pQC1fi2zRcpgmJIuWcuk5l3QpU5vK+SDwnVa/qaWJKA3KWdWRWj3FyPEQRpNOBrUpJpi/iRTw 9JE7TjBLkSEu9GKikuwKVWHl1PErloMjyhc3Ux1fSV0dcir4IF4nFTV4RB1k1yF6owMMK9bYQOOU LklDS+FeScZyqbCqyYySZMROkrRm6zz8KYzlgDT9f7Vg9YdnE6v+GqQTRf52/GgEyMS56V89TPGd CQUokXCIdR5pCXcXsXxbJ9sbB22SwbHY+FVVjCStHOcJjINhI73diB8/ZGM8NsqUCBtu0vnxqWoR sNSET5xu4a0BffKCX/n0r3DEKaYQ82G0Gi9+/Zmy/17ElJgBP3+QGgxolTzy/eEmMxWorwYKNr8w zzOYnpmZqRS3JJn0lm1skEbifxcmpr7zW9/70fd/0OgTexsVoIcrZBUzRVY/zCScF+J/OEXCS60G IVCi0kkjPfJNHYrQiF46SM6wYOy0nb8kq0NJuo9vhD2mK7HVIX+IiIBHpNkttn3QQh+9nOkmksn7 EIqeVorJszMXeCXGNgrVnjltdYIU6/ONBhrtwtQUp1++lMJ5tLdjLjj+rDyrYf4vXfrcBqUpC0iH 6B16vDIQPoM9+YMxq878KuNl6kB6dxKyCkbl5vgu/r9EHhn+hZpjHYKYDH09aVdxTfaBc021TtK5 /NbElcAHS7duXDJxSAsf4fkH4GWPKvkt8Q7pI/A8k7fnx0BQkFaUF9oK95J746ji1tsvQCMj6aV0 +6EjE5aLJS/tJbVxPpWuGqOY9HQj1zgFwHL5xFjIlGpIR5ktlgXIk58ujDqN0UdMIbfRh6QpJ9a8 QaZlmtKhOE9OnMYsyE9StggWIIOuAw4/w9s0nSbcIq6gSjCZ74EHgqHjFi2DPUtYJGEJkuPc7ham awFmgZsADixGbnhgkv9Wa4nANaFouMSCs2XWWYNZiAfq+RcIkFPuwdENNLCznkq6TmyOQHXq+rY+ SIcBnoneQrAzLmCyImQ05IAGqRq8u5wIggexaXRhZyqgA29w35woJeos5PHclT1yCUM5obZ7yybV 64R1RoCZm2S46zgDIGyZN3BikorzS7w9jCU5QcYH461/9NFNXulkim9+7aly1fyKm1cEDLVVYTQ2 /weQjrCNPE2qn7ijm7qv3T0zUl85JcqyU+YumXs4Obz9wUdf+uoLzz/37E/+/Cf0uLAiRsWp5GP3 KPeQCWQgNiV+vsGHR1x4bFwXtNfI6BgqAKPJA4NPc6ySZLueimJ35zSZwpFDFlYjGkboFaOIPc73 vIAbT0FKzI7xqMNHnTWJPqcFivNf5WJWnh3FYghoyy7q+aT4j3AzmBnQIla1tCFaFpEitvT1mXWl MgsvRTKMZv2CkBAzzXqKL6IAFhWjFbKG4hqntdkjwZm9hBoyNWD3DkJDLTQKwTq5JHBpQORve3Io HftDIg5jzyrWVOE6+k48eTWW8dF8U6eLFWBQFCLOUwUvMIARJmRbXVvFWWPVKvkfrvIkNSW3MLDi zIhOCQcIshrKalEaheRJply5NYQ1cKJhlCQW1GH0FAhoFDEZfyoMrjbIZalbJXthKZKkwMvICBMj aiQbt8oW/WAltWNykJ7ubW+wfrrlUSdxcwy1EjxZkNdVCIVMxf8czUqGs9QBFvp3fH5QEoqNcaCj gcSk44rjEYCux8RV8zjinjLtMTKMxLBiiDR/s7ZsVwE1WP6iPDJcD8itQoCi9MSLQybBrfIuFDdK 2E3H/gfyma4pM23JFIZKNI1vCEq3MWvHwBCjV/toeKavk5y/JHFdQq0IauJ369pwB/gxuHS8m99W KYp1g/cZ9wRtqT3jfrp6aKB0xinUwBvQ/sL502rydWWVAgf3TDEoflB74xtf/Xw0WQ5/cgBoX1S1 RazEP/wIJcD3LFuyl4wNkc49NTAn2ykxpy1LS0uWMzNARmesve3dH7/11PPPfPCzt3fbDwU+AkVy 6HoLj8nfYyNDeNLxb2Xv5yMuXJjijcbwHZ1EfVU1ZG+vXb3y0Uc3kFqGWFCikScz80zsc9b0ESCJ 9C4iYLGcGSSeAq2gZvDD0guwqactjLziGAj/PjrCAnCrfE8OzBOcbqkK2vmbu4WMEjkL2EGgDlcG X4Gso+KSKLRUkUk49iCY2jyUQUSAyIkMCDg9Ifw25R7Z844CWWXUND3w3TD7aYzgYG1rIdTHf8kM PBsRgOkGJLDHYGHan+iDscW9rw+DUMy2+G/IJXuZ1I4uceUaeVr8YvyIDCYeRf1zQnhBMtxdpLLv 3rvDPy/MXiAzzB/GU7CG3HIl1fRFg4woYqWqVCQRJxBbqD6BFcYso0wRyGSMRUkhdpwfzADpW7NK 0dHyFEnZoib2YqRRWlrTkU5XFXW4HZq1780xyv6QqMpjxINvb9PLzcrS/MNn8lyUIQkveLeGLrkJ +6m0DQl6gdVJayvamkeQx4cEoVpfjabBl6dY7nZe6+2B59ENAf+vP0wTAXvIsrPxVQAKKgHWIysI 1TlWZz6p7vjZAfvG2c+8KyNbevisMdloGKJhS9TbVMrIQeDGMCATvWqth38ieOw1Zz55qwNOBNsN NJkWsLbOtuMWhmLvUA4keYqQYNXxLrlPLFy5MDw+d8hnpcAhTRY9cCgmgn3WhaPOcxbOH0+Zji/i OxQh4CL8Mmw2Zh9w8ec++zkTcvRrrK83XvrmcxZ1U+RHu5DVgROPSExeGIlZhehrpFpb1ra2Prp9 GxkSctvTw4GXWIJzjWfO0EWGfKytM4gKpfzOO++BL+8a6HjmC0998Stf/P7v/sGjj1+B+pu+ZHZ+ ZnISe4NCHB8dky0HgWUJPD+7Tlu2XkgW0FIqpOiPPHKFjyPlbFM62EZWi05umwHNi9im3npCDA3G kCXmn0louRkIpqBP3BlQWbhwXd0z41M4BNYIaMmUIWeHI0ajAX1USZ9TX9X3FNwYWl6qj+xbtfGy gHhNpIVRKGyJADLAM9EaUZ7+JV1ZK/TBjBgGjE2/Gsh8J52SgpeLkUKgQy/aEAaMIzNGSaMHHCAN k1BEPBfGb6ws7+9skfj65KOPrC48hIm1H0QUvOahOQLdLQw+qEpsGh4ZnLXmqDbW0Twg+XCzyBeA 4SB3gDaMaiDnR78nxD6URnoGh1GArDp6u59Ze2Cl0PzYDdpToeYPRS+LwQGmFkiFlVQfozJMAZGY t9OE1lJSOoaGosuLOwyZtv5aMYuHVholw2CbNWRoEhUXT5pDNtI/yDAwYn1C2JWFZTSphNEYZolB 2/qH+noHe1syTZZ8MwgPIShtjFo8hOACX656usgpU8C7fXvuwxu37j9YZOQ8TbIUmGemp+HRregg ARpnw6yFmK/+HmvYjEIF0dRJP+UWsBtkAzsseo9NEe/aAezXrjhyN6Q/OXJCA00W4lkgBpYGaYSL NsfoYGDYHLHsjDlrbUHnInUkI1E3Tls62FvbWEZXMnCRBUS38zl4Bxxi3D3y2NgA9DtQzPFhmpdP WjraCHg4aPCmoKo4xnhQ8Nng5IKdQ+MakSF+nIehQeSQplGCENYcVYLviP768IMP7D7s6ZGxKr1b CCTOAqwhdMFs7Oyw6RTXgSU8evkyqvfxq1caL7/4LJZct1/KQT1/G/jj7ZjGLJyM8t7ycGUZ/yJK dECDEyZ50omEH3we7h9DLxBNviE7ePXqtZHp4X/5v/6fX/ny8y+/9O3f/d//5czFSdZsamwMAmeO NyoznacWinCNiJIGMGzp7ZOxnJZbSUsl5MNm48MjaTTe4DaNjI9iEEgBerqTsAxZkg3Mpv3SbmH0 FdJzG2YkPGyVGwnlEROvk5fpS+E6tFhtWQH9LaxROFqMZRfMHAGoUgeldo363OBdou4JpENDxH4X F61xO2/BTDGBz+l3NS3LfjiWKP6FAb+mHT1L7oc8VtAHiGxFtvqEeRRunxtGovCPUIZj9EJAa2Py D6gVxoEZqnK8WqvPUK0U6FvlxmOJILo72JcWiZZSBt1JNM7vBR3ReWJLryE0xA/qXBX6+rodeyn4 6yuJXTUfwWKyKlYZTqk2bTvymKZ5K5qi9FCUqFojhVMJhZPNk4RTXGamlXFzSA4WJ1NVzGubK6Rr jbwPoUZnF5VdlCn2hYtwFK1ciDZCreN4wlgBmSkU8lp19ElhTPhcZEw0u5AkbTLp4Zs3b4OqxWtl +QmRoLWmloT8eMHg/yy3o8pJqqe6yUVqLHSAWad9AkU01yhW5SAxGi9DBegFV46xgxkkFE2p4lni FYuRCZRBXkmTgRRlioGsXhWVCLzNkKJgHM2b84Ec/kJAUsdDZWI5aO3m/NNziTvsJJ6BPlyvhFSw UTqGCM3AjUIfZH03SaU0y3PLIO7ZXgjROBbmgHgZG6fl39iwfQNKNdXeMTZfwL/0CqEScw33OG+T o6OPXLrI72DIp/7H+U/lL8cckbI/NAdLzamrLGkXfg+tEmTSUD9JCwuSIH9DjdHWC1uDKUpJU89p Ie69MDuztbUG+cOPfu8Hv/atr7/6w9c6SUi1tbJDPBm2vaZLCfmWCK2NYwS+1WKYQYkZcLM5aWfn w3kPD3D//j28j5HRUcA5iGHKZn4p4z5wzYQThZZcmrlA7s1kYXpsRRAHu04MjI5jpYrVO9n9jCQM XpADJpAWwAIVVzkFnVEhmiAN8+hvYMvcO7B6+8mZKhG6bP4kr75tnzyoxZS4TR2fzQC2GpGuFT4C uzY+PlZuZLEhFv4M20KtK0GHrIfgQBEFLovnRvPV6voma15pFBOuvf0skywAcgH1cMDkkzg9JQmC MrIumLS11cdMia26oNl+qVZ9UlEMwfCzdpXFECxsj7BUuYE52POLTIRI0Q4lvkk207CXw5/pewY8 urZpSUwOVYGyK6FJfWn2RwMVrn4iIwA5i4s6j+4IwEp9e9CT3bQOEGwlf2mWEceSx0eJs9EiG6ns EBJg9+BoJJpdW7958xZnT3xiby9e+Mggh8vSD75buqdVlEas4RfhNk0J0Xeg+wwHUQfEROhgXmZu osnbaZ0mqQRY/QN9SfOMxyYb1wR6BeAkh4z6zqul5KnVyXqTe3baOlKMDWJ/U35ykBmSZToTy08p hGJWb9/4yCh6n8dB/23s7NlHIS1new96kkQsLszONoqDzzOn0y9BC4qWHLB9Watg8E5ZTFFkx2R2 hOSxa9w0yR12mdfwxTODiUPYWEB8CkYOkYp79NpVeDO4IOf/uRRpTbEUJhbFzFU486xaVY8MzbAG 7e3DDCkYGuKxcURZF9QZIShCL2cTyMQUggIGPQHGTEoMhXTh4vQvf/zG3/33/84//kf/81deeNYm H6dxOplbGhdXDYeceBUQQJlBlY/yJY7ERBdnPsUFpok475Lf5rAwTEazn6a64MsSF6WongGX2G3z AqT3JLRg9e0IgCtme5tRfFyItClSkhhHrLX/I4EEBTBbhfge7FMCTPlQZ5JP4Zzj+XPmOfwOF9aJ tteD3wuLt4xHxhWSbfnFbUel2L5PK47CbYJD7kNbfXWgQlBR9+xRzLaxBakfHRXcnatxkhEsHgdk hIboSJZRkzapF0jq2KZ42U8lpq0VH0Di4wTwlLlNXDWn9yqghilJQbJo2tIz+jg+CKFkEYgVeQzu J1UDY2u+0Y0MANQe8JRC0x1mnocUYfiszRypf6uAkkmBCB+r5gOm5MFukU+FiJlr8Obw5KbMj0OL oweJI+vY44zgACVsVjWqRGyp3jmdyX1E7jEPCITKDmu0sfng/n2zISGGQZaGhnBvHcSE9gwS05PA NaszUgxljyQuAcO10CfcTwdUqvJoLgsByftiEoL8cRqqSY2gni0JpxBgVS8Jv0pC59FNMfAoFf5Y lTz74qaRD9SZCJeeHtQnh2x1eZlXYDZYMlJ8ugPUGjN5Gdo52y0kkuHkY+KFPE/CgpYGDRQKvjAb L/zCcTV4pg3OH34xxxBh5jxiW9Hy0jdl/cPa5SDmJqqVifWYPZLBOf+cJqEf33v5SynXeOoCda2O dBlOVOoyEzm5rRMQuOg2K1LkrNLDazMMXrGYE1EchyClQCyGhbKD3BKPgkDMXJx5cP/hc889+61v /Nof/+GfXrl6gUWnDhc/Hb1FEHXCyScFgr1MxJFIMpTEBZLRqmvAHREvYnfPuSV8nwxcYTCa3KWG ApICW/zQIy2PIJObTFhm/DQlKvlShZqjU6QJ5QpW65gsAN9+P8yGAwQLXDLEJEmD5VOc2UZMb3OU 4YnBvzlfS/v2TcASwUlOCUEyN4j3M+CAuyPQZVF5HDkdnG+l0a6CE6ETWkR0t3g4kQuQ23LnVSJW tg5sgy1WabxcuzNCo5C4TDMLFInDzZ3gJ6COikKEB6mR8mgo9KauUVii1ONEIil3aTOlDHMcOGlX DODMzEXUIpqdw19TEjg5bCUJg/T5VBUpbP/qQ+BrZofrKwVO/UQOQA6DsOiyHCmspOsZ+KptRdX0 xPiTE8SILhIoq2TmTQ1NEUtemo0/2CFa37Onk/BQkysoi1PBTBReIJSdOY6oReI7O/RaJybwyUI1 mKG3dWNBNxm38zKkw1QlmN+TU5vAwEdgP2rkBDm8UEggEqiD6n+pbzgTLF1a+jwmWcNq6DYNUP9J /lintfz/fO1TAxRFDvUYc43YuLBX8klbGxtU5PFkEDa+ARMQOHb3HtNZNskA7JF4x9JRrsP9JEvL ViLV6c0xxcTrETucoEPoF9qhA5bMi3tF6gh8yGsI+0ksyS1JnGccI4LYqk2jgUJh3OjVy5cRS3z7 xve+8+XYz7SOyl9utRB9H5dJ7YhvS+bVMXKAc6DBzohbVQ7Q6O1tODOhFEXQiz8PPrea2KtXafNc B2Dei9dm/+Hf/x++8/K3X//pG3SLw+uGaaDnD6kEkENSwL7PAsYUmtS/3O9UdqjBoBpkPiCnRQMq ssEJ5FRUz0kZZ562qnHIH09ayYs0QmpYI+UoRSICaSf4uXCovn7+rmKMXhw4MFQjWiAtUGIEM41C G51pnJ7z5LVtcNVPSRMWWADZE3SwUXx4oqx+JsBsF9NVgGuaS27DaD+6iatyfc4A36qi4zlbfhEI hK6Am9gbMxnhLDp4+GQQtx5HHunwqCZnkTvkatwF6x6XhGjFS6ubbJeO6McJ4oQjj3UseQnBFM6O PW3imVV/3E86OHoXl6kQrQnuTdDLU6Kh+DuF9LJ2LpinAky0Qb3SXxrWDGhq42gW9q3aDdF3iWvw OncZcUVSAMUVGhDr2Jwr8sSj46OolKhO/T4TDUVzwIk1toAIkFcNh+HX1DpeGHKsAQBC02hsbWyl dADBIaAeM0qIcfk7ulFp9Kb7DkQDtxT4MR1lRE+9soWnNm5qKJvE04hiCBrX1vZoqjg+9hfVM8an SatzAgm+DFTPIFhVETT87O6anZwg5LeYEpFGQesudnbiB6Uc1oX/78FLiYTS8q25B7du3aUyRyil Y0jjo2rdDieWA+vMozmtqEtyQQbSdHaTl7F3QW6SzMhEU4t/75MoLedfq8nZJeKmnYTqFcsF3Oby xYuYGUSU3W585+UvCVsTNmJWJxwSkuHjMxEWy1firUowxtwWicBgd8sQLp4zDoZWQANrctL6fOi4 oTQkPhfFbQHJgQSdb/3FW//23/1b/+P/+E+e+OSVVENl+xCZ6wF2XTGulnYiaCYi0qpNBoUXpJIk GydKJx3QoglMziuW/lFVRf6w0rXxHpegU9lU+7cEKQjIY2tTf6ZjL+EGcSwPvnfAh9WU1ugCWdwA pKa8bSYqxFtklRzjrjsg5CWBDv5V+HzS3C8mhHNkbTahEBKEl4F948ZymJWM5NCMC5A83E4cKJIz AUczWXTj4fxDs4BsfK+7yEpagadLFFXjkDI1El1iHHJ+jmFBRDwt1JpOTlDSWAlsLB/B3tvz4IwC UU4VuNrmkYZInhtDhx9ZID98E5j3VtacCShgKUNZCtvKf+3SEQpiVyI/TARh5B+6R/6V/5+B4VSe IThGoFCiVsLtvDZthjA4j0iHrpx8WxVYH9L8Fgft2w8Qwzy01Aihe9XwEwfhi3GThXqSkX8Hwt9B ao24QpxqlCwvAKSCXJRDXppOdxZg0u4ucMZA/YGZGmA7IYP/CyiuhqiKO2W1spkFr+esgsgSCIJJ fTRrH2uQseEldVqaVHl09+LWsZ6QcEOpgKNo/zg9FMxiQBX2Q7yte4vSwYRYB4UFxM9SyD744Dp0 YQAfpckFrIEhGRxAY6L42McYGF6lBNohH0j1+tYe0SYqCscZr818pB6l5BHlOnN2EFRz1KEbojBh k8jJKVUS9BAu/IOHDxsvfus5lykTNcX6iXjnhqGUgecb5UHhjLCE3EyHzXHpn5YawTmKpBY6sMjm 0s0uOKU7R1R2d14nNOPoGI0ENOTK1Ys3PrzO7NBvf+vX/rd/9i8uXZrAw+PB9aUR4TggsGXZrxbM kZZcLnlNPYePC/LMyLEt5UkP2nOXPlnVcOHqiHttLVf1RCOlQ8v/tmm+g5mqJgIOP0tcyaqwQXpS 8AKr0OKp1pOnLmU/ufWVtBygwjGzmCDUZMF5FYL0TeZokZDvgiKexeH5MVjE4qGj11csc5SyQiey S+kUxDoJYpa7wENcn3gMl5u/kzaD9XAQuWQxCf45q+Z4qTV0SCzBAAI+T45AQMSHDC/rx2hQigMp gGZkXhABGq8BAMoepzFPxRFPKadC8is1lL2xSROa/To6WVheo8RQiE9TomFPQhIC8vGElPOPEKCW ZXOyUlBuQZYg/gUHG68wLw75gqE1/GLW2EkqCA2AKSBd5Al8AuPV+KubEtLEESyghONrmPAjqqL6 ogxrG233790j9YWfxYPzJi7L9xgp+ByJp1lMJKkwS/EeTu/fuw/BNrhSFhpjVh1lKBeiBctDKru4 NrETpD087Zg3uzYVy3Q66W9XbF9hf+DyzSCA5/X5g3dgH5HAGhy+8vAhEQoLTnqFO+ck80osrWoj hEJsKIrO8Kqj470PP6RhNvG/YCSEkADBo4snKEewPoo1GvgR7Ap11mZbJ2n4I+TEDggseUZ1hG3t lOwy+B/ryt1ddNhyHW5Q3Y4u39qenpqsHoqF5aXGt19+IR6dNRtqKvjwMe/SsEvwWq0OrAJofwgh JTmw76WYlbhPCTCAjmWkYTVpVhPO8OAAJBGeNxt1emFsZDL9//SP/slL3/7mG6+9i/dn4ia5EnYD kiM85939I4kgxVGpZxPMGwLo/+gPogWLKc0CHneFh2LZeh+qCag0zAPVU+h64LZpQjRB2GggCVo8 dl3UAG0VFI3ylaI9OrgEPFoWHjT3mYemTBd4S2Q/0TzbBpLI6L3MXpILcfDCfqO5VtHq0mfQUNqf 4aWge7+NZ9RjOjyam5tDW0NuUdVB4ExiztfMjeEeV7IX4BMvxtzBdYVS4FMEVrDnu1S5e4nS4385 +2Bu7t7FixcdRnIiS6L5Hqlye/XjxCKFjl+8gAeag6HDdjYsnBtIVcwJfA8eLqysbwGLScAUnEms QvwUvQAe1lrJqZl506vp+y7EYSxtEpmJunlf6p06YmQQ+Lsiz5Q/yKsxE82qG+eK7auTbwtWyrH8 nTSiJ8TSUPQLdQ0zEbGTvJgQxVlXjA/CV9enNdkP+QNtSix7MosoODLL8hSsrKzdunUbDz3xkd5F ePUkBfEUOW1ZKi4EhtXlQoV5KySiGHuHiIXgMKQJFZGpCCrlaYpJhsu4vD4vDg7Kl6fD/lMSX1xa Am1Nij7OJlT/A/B8cLdow5RjLQ7ZV7Ky3NXXt3tg57KClnknVJdhxwEPtrjgvAkKglgCluThwwe0 CTB/hEBKFrb0jCDDxBR4C0uL8+hKOlxIBuHdsOwmTUAmAS2RKAWAWdcgWUMabTM+lPk/T1WBh8US w0tdBC+LIAOPlGJJwL82MIfVveqTVbQX4UiGmUHLtBkkBtZ/RsfqPIGzIXrWl84/YXWTjfyJJ679 b//L7/8H/+Hf+V//6fefffZTPI8W7EiE5t4+pWDUjWc4lTzqUmf9chGpSrY2g30dsVMH3aW5sMpc FZ41g1RWJKzVPAhLhVPHffErGyFg7KLrI8PPYrqkbXRTk1r37NcYJLEidtQ2swOJL0oXqPbDwZ4I sFxWaSGUuwQCqaca0IoddO6AHDikZ8wFNBowTJPdybGBnV7JJnnLlTPXfVeKLfM3rRiQ8JGdgpB3 8Mzm1ujwMC/ApICzYFGRWoNViC6Xlx+59gg3xZVDESUCz2a7cG6nacf180hIVu8xDjSAKab79G/i G3OKCDnZ3dTp0zgVlyZ+VWnKcnIcJBZFoP3nuWKq/apdS8wVKGGITdKNbvpNiAHEDc53kqyWJeKl dG4ghdYjmT7ULC/YfK2WQbSdImPEWz4cxwsLXFGnS5r8NNYPHcRNGnT2dvMETnlcWplfgLhwddMO Ldti5YMBcYQSbAEoAaJkoJgdC+PIXUppIUbQqie60nYVpzML4shzOf+Ce2BhkYZah7I06SAD66Vs CNDOP+uVgibbOxjXy5aBxaa2wrayMogitf7AimUZk5XJpr59BwZjcLyQcVA5/OkNgDeZEoyRBU4L N4Dw2KxF6qcNt9EuSfZMmhyreER/+BodY+GGQU1YJ5Lzdp9dpnmXvWOikiqDce8TE/fw/7/2ay+g 7Wwmk2ipUyAxh1+YAa1LHP5TZ3vbm3mA74v/oOyeiGdwOYqNC5wZRF3mz1M6d3xooqJTgl4Dac+L ZWoxcDDlPvP001/60lP/xd/775579nPsEUkZmLyYtHTaxsg9Op/w8SUqicuq0dV0VHiZoFRvJVDM oo5gXVIOa+aZlcUMAuTs2Zfa0wOPLQU/riD8TRyVqYqKV7VXNeY5mRV9D85tM3foaAXLUSn2hrgh sUQ8W8FCgorD9xUIDDdjbKyd1TXk6o7UwKGKP5kE2F6gBA6oVzelrSD9NgYIpoXWtPPF6sWL6Wgg TOC3E5OTtqAyB21gEE9ykVGeKysjY6PIvZSBh4f3Hzy8zPTu9nbAvNyespXx6pXeJ5GDZGuqLeNJ 69IHHSAoZlA2WUe7ZbZ2QAK1w4l8psvME2TRLQY1fV1T3aKzamq7pN3NfdEgZDENhl12PfyU2ZRa 4/+U0AV/ZrhwSEkOOJ2EEQAnUPRCdOJXi+lMmoMTy8OaeOHw2X9tLo5XkMchvuTZbfILowkmwPpu R+fcg/s1hDZ1TgJSCgSbaIIQZ5I26uOaJoXTMU2kR2kvJIi0k25xz6wqepYtLT3F57K/df5TV/dh K7NfpY1AEvyeg6D5MXnrl7uZLhVwB1yTiHR66gIum/SAIU1wQLPOyx4DP/xEI5ATAEYMFFMJJGiP 4yvPXWiy7XrkEJHb4xP1Ig21QsrS2kohg1CHV4kQ5XEyIhHjYQYR0yLpDvZgnw4L5giysKCk6FAB IACLx/WPbjSe/+pXWBeZIUkgmb427OQPACxbAArl4EFRpGxC3NlhySzeJ/NEMsBRfMArg/Q0kWpP vrpxD2iuAXbC+/DA2vPX3f5P/sk//82/+r3PfubJP/7jH0xMjfIRGR94wkQ1WrZSdjH85o2BITFq Sf6cpvmPuYn3LQNn0yNI9qVppjLhV98mjitFHfpd7t+/j3c3OTFZoAYBG1QuHYeyV5U2nzjhnFAW Yw3DZh68al3+aZ4BdSz6MV6uRswTEqYdTrLz8JI1QxSQEIroWG3Wi9MnZEXyImdy2i/sCWfH2Veb t4j5i4FPciSagi3ytZI1RLpDd2H9wlaf+CnWFBvtzIHlAbkCAS2XopsTXxLXgVAQESksRk1VcYZc yGFC6OR9ksqVfsN8LTqigYLACTGN6wFrtrW5mKXtUl1JrOuXRboKg2lPyoywSnpVvq00BqeR5cXm RJr1PdTRvhlgTLcELGp2NIgN12Sny+HnNbwCU2q9neRiG90NesjqG0xLBJkX1LbyOBkdJAa52afk x7Rw+tc3tugm4PAjsBx8jK0tAOIOxaeVdOHhsNfkRyo9iVTjgcJ3ym9DambV4IzjtCRPNyF3WLA0 M3D8jcinJl/AIsOTmCilCPFfCUaGCwKT4+wl1wtTzj6wa5v59/eZL4KPie5nXfC1Q8htmtmzleyd wp+GK7I5GH8+EY0P6yG3RAhJgIqTKdmgtUc8ced8WonI7aA4NSf9jGBGFcoFurS6YqWAxrnu7unJ KR5wfnGxMX35il0iGb8hXME6s7VZGv6IB6QyKCsJRyIjZUhv0tvobBzAIUJxwDTKG81C8+YQBuuj GDPRhaccU6zi/vRqCiHf0nrx4uQ/+1/+4Lvf+/b/+c//dObyKJGQQ5e6e/cAwkhBoaWVfgd1kkYU na5Y4Bz7/KlsbQ3VDfeGPlhVApxU6/gkRJHVT77ab3gPNY9S2KkIHtNlwcmkQqPx17zE+CfZr8ZT myeN1fwTyU+TkH3gpMEKNoiAkpxL6z+5wnir5i34oKTSK5cOG68ZHOxI/E/aeOyuc0BAWNaxjZxz XcdYbDoUs8iqHnlvKRfLmGoSUgCpFN3deEyYPu6PDlpMrkXgRgPMhf4FPJMi6kQ8G4OEuyHuPxMG JXdC8eEICPU5PGZQGYOluc7o+ATJZJOZCciV44iyLl46L62DBOgb06cBt8XuPOAKuVEiI9SI6YNz jZDD7+gkfCn/jkLNULj06Rh0pcaWek2TZbBFHsoA78RQ80QmfsUjbZkNUXu6kwnIAlQ5Ulzv3LvH rL5CxbBM/Eoo+sYm/bApJtqV5FgeOqxleUTm9yurj+YlY8/OcTzGxyc4mWyxkW/6LIyGogHZAdM9 BaOMprPADhkh84VLNs+cSg4yiphslu5VqJOlkLRBZo1cQPrHxRoLgcKNQrMD6bXrzDF8XFNSbGGv NoayYmQuUhNBL5BRPuImZQ1aWRX1EDIbUwsoU3dNB43Yw0QVzYsCRmj6krKG/hpS2die1aVl9BFt BUSL0i53j4wxWkQ/08ZYigf0URtiOdeaCFM3XqHGPITsUWcoVXApK6okjmgLDzBBSRQNuigrRBTd 089b8WzJTKSoluUz20wecePVn/7y7/y7f+u/+nv/8IknH0cW4WJk3HbZHxbC0aXqMttIja0qDA3a PZ64QkSytTIxxp3BAlQdKnw+BnXSpFDfEmNjGRYO+fgxJNVt7EOgWF/QxGxxusWiuEw0JByQ48HD 32yEiwfgn4BJTJJ7sq2B1bBzb88TGrq7ogk2bDOTjMwhrQh09TI41IleSdsFMN0S/hAbjo6Mqq1a W8nc8pBCF4yxDzK2aYv7JxeA/Tempm6nuQb4uZKRT328cWpyytLs/j4tkjy+vZimliDDVm4sZfN8 DkFr5/mLbAPltMYMg43N6vnHVMLvUPFU7HkUQHLxfFXuLaUvWyfjllMeDsJBDJRLb8kpXz51iJvr dDVL8aH91ovRdUtTcAbj8Hq8FQMEaA4IDCyOUrwUcmIDbGg8VbN8NZ3LNkdpyRdA3gvIYEYJ2Yd5 CgSVbB1PJITJTk2co244jio+5/Ocs8a5Sm05oAfnL1dCAb3K31YGrHqIFEQz1/n31UlPnkWamf/j BhngVKSrmgh2o1ag3HfgNUXBzsNiXHkD9dVUFqwqsbKof0wesyKoi7D4SASyxy1VAlr7k+XHat65 cxtxBd7HqV5eXiGXxIqNDAzSVZX4STdV49mExta0SE8H60/aT6IKhw4BRmqDNTAcmV2kRfExG0NT M0gkh9kAGChrBw4hYaXwJ6G/msLM4suipJa8U5VY5BeTTrckWc3MGAaFipMPPEZDwznebkCJv8Hq yGMhRDzzqlJ2AhT43nsfvPjii88//8V/9k//xSOfvCYTYytxY8TFm0GxVbbF43Tm3HPVOFmOgWvg xyeelJa3EoEFBkJa0HnVrZkxFaahBDWHdqIyBXWWRRPAkRpkAX9yWmQ8Mx2oq4tidV5oMxQ+MwXC V/E/40uoixLtW0pEVliwdJcoxmQZ0YZU1ynvnZxU+wd2XtK+JRLCnYPDI+We4NEJEZOirx0tzLw7 PhESeBqHuMMUKQXAsyxpUsTCewDWN8FvAndxrDhdWDWnHn2BwqXOI+26MYUrE7YIhzWgtthXAncP v4XuA0FIXQJpoARx81II8eCfOQKR6ZCXJZIPALYiIpnPolMkjA34zwWvA4+clTpoJgU07gEvc/7D bOX6h22DE8ea5EjrzuDtnRcdyntSf8W/M5dpMcOf8Ek14MQ6RV7EWawYh+cZHBzW74UnI2kXxJk7 Ic7isxyA6TysVgp0yUpLVeBOZVVd251dkonoTjkCiUQK5JFBHUmsqBwrX2NRo3z+pEXq/JeOqGBh +4DzDwpbEZqcmlpcWCRMm56aLrJDo1CjbObo0RVsPcsSgTa86WcZ+McGoGwpYWIDsNvcDOdfRdre MTU6SokuoERxUIgpNyZXcgDOgblZ6WV15D5yKJYdHwp2mzwr1FBdhLHZKxxNGHj445jUgX46hSsA Ljw9ohNkSzPBgydb/PlVBjcEsmu9mwSI5Efwl1gi9rQvHRwR6kjpEXaamt7jqUoH6/jU6D/4b//R b/3mb7z9xnsHrXtkIxxyJZkEfh2Gjkbx1INCxJ8zFaxUolKPJXYsc++QutJ2/iLWmiCTbAcHOmUF o1AUHIW0qs1yJ0VbhjSwdOVZlNoW2mDSJTNLhADSYmCuMRJXuKSEGKFz0gjqs6lezP9T3o8GdL6a bEJHjv0zZ8sMHxiTuwX8p9rPGSCHzy33QfgALXpQwHyilt+NbEdAieSfffaLVPX5rUvtdGOVIdpX rx4vJhTavl369yFyhzw9e8ErQ8XcDY7IUDblPbt3rJ87so2EBO1P3L9FPo5uvFzPCO4xgKVKdQhv am53UnqWo2L0TARVDMzftFhxCnh1eStN4NYZ8PYsIVMbZnZF2GWGjnjBgn5krAVS5uirY+beUcT1 nsUlJlsRFH+x8qTtPmFIgOE6QqwVu6PLYJWuhRgDW8UTJEOhEJqMKKgIpygYpFScPcPlvQeP4CAz i6lEvjjzoIlD9WPbn/ioJuU+9w9+hgCeGMT7j8fHhVG7wBC4M15YIMvku1yujt4BnkWKkePjJz75 KQwvxwEzQCKjCAisljkKQSgUtB8cH8c4ZkiJTlICW+48fuXR1StXaroRH0FjP3YUngOrbE2OHr0z zgLnH9/HjknidzoOUvQOV4Isxsjy5YuXg7SwyiNLDWyD67C2IbogKGCYhWbIGY0sJROdneZJ8Gd3 iItOnQYL0eYAN1b25LC/o220t7P9ZL+z5ZDeTVneYmMIhPsHe1Y3drcgoFmY39/dJgdAdoGPdQiH yBDbV+nWeHBn/rf/5l//g9/7o0898WiD9dxe6+uiabCF0X9HDKK5/+DKpcuIQ/Y9pZfqMKVZmT7a kBWg4hEYDkdA483jSoaTmfSryxujQxOMNf/D3//j5UWIp2FT7hkYHJLo5pB4jMEMHVSIcC4dh0Zf hSiYXF0eBAsf+8eH8lqwxlxRTegkJECkCBS3k8yGs4xYSzwqxgk75DzeSfhKQRyGpMg+5zaSBAyC IUMFMmFqYIQgfnpkEI6brtMj6CAYcNUJukt8L0jEg4mxUSYdcBohabx89er84oJMJj19m7iUAMJH R2276O2i421/e7Ons7G5skKijK7Z/V3K0WSJGb7UtYoG6uii9RcQEpkoZkdu07yPN41fLRS5n6Qb nQroW8JY1CDNwcRbh3u7lJ3JzoO4gl9NjJaxHMlkexqRSbvZDKK7yNTzU2fdszOtp4f8r3HaQAv2 dFCKqx5efEfMG0kVevu4+jEWt4XoVy1KqQjoH1cilEUisbnmlRz4AGFRKy1hZFPheMQgcJQNxvSy ZGIisuHkIxBpT6Fd3wsiUzub640WYDNsEckmcBD60lwKpQW6kVcsra2vMpWYMnN3L+P4TlqZZNkZ ae+m846f0HBApQFDSSgSs2yumLZ8lgA1CPYQO4Z/gnqwU0cuC82PUDi6odvAUA629/RyQ2ayQPO0 nuxubqJlKdzAZElhoqu3H82NaJFZs9XPoCyBYFIhKB3qvO2njYmh0Z5GF5AbwhvwkZs7IAP3pi9e 4PnHhgfptydp2dvZvQ3TZhsj3miW6cIYLj1cABbAcAH6B7aP9jZPDnZgT9zbdcAja7q3Nzgy5HD3 k+OR6Ym1vc2e0YENiCE6J6YQeDsEaL0ITxa4Kgy6Lg02gHZ0XPdTXVC6zVBFtsQm2sA14cXYCXJU UckqaUNmfSG9uPU99bp5iHRo5oJaA6FdMWKgtT587/rnP/85ArMPPnz/4sULlCUomCHqxMksCvPd LIgGZBJD3YxNdSw5cn0EaQWgFolf1eBQbmgt0MqFSEEBfwi4qrXlM0/+CgCJMEBbV+ZPOXLNQkNi tux4s8fLTMC/+pVEtXmqQGOLDzsBSaLJav+qEEMzEyMVSc3LQpKH8cnEcSF3XEGmQNPINlCVyeV9 OI36/M6KtnKL/4LlYWUSq0Ogus2N0k6HpxbjboIdwkUWgc9j5RPBCvJlKJvR2o6kAIZU9Lpqb7sJ 0NBbHDzyMvhY5I35FR5ApnJrtnE1q2GJD+ef3nAmczafNAYcjz0pL1OnCLGh5lkVhqeIbyStpctQ 058zkS1+uz6/NU8wsCS3+vqoblZilc3jjzYftyIlg+x3s7hQMWD5a8lE+BWj1yxPVHFXlz6+evl6 Yj3ik9cuuOPFDKn/QLXFIl4BSC09ynknQtTgPsWd2B3/Zm1YgiqL1tZy8aKeThChSBd1YpM6jYJc p6BvXhrggO0hdnkdHpLvSBgjmQfHnmeylkw2l9IdQVVDdsxhxksHbpDyxBZO3+XLl9EV9AXnRiVi xjZnvquAtGz0jnMrhwbErZD/h7TCnhzrQehSyKCmpiaIkyoc5tVIpsi0rslJvOmkJCgpQrtyLEMM 4X1YooXpV/8TeQstIwUJgJlhYEofEulH4NmpZltNjm9Mvt2plXunul6sFyteRemKnXh2sZk0vdNT 3Hr8zpvv/42/+dv/8p//XxPTw/jAKVrSuMZEgFYwE5n6lOxaDn/xjiMDKHWzJjSo0i9lfkecJqcz NV77jvr7BkoUKgR9hAEjVy7p8ye/Ul4ov0ESgCEJm8s2l5sfVWZiuZn+yk9LFXD++V7iRpBLBga2 f+iVpYGnblW5xIXLR3NXQXS6kfaTHjJqxjKhBIoyWen7sT4VMjS9/XRYhkOmN/jZbeu9wH7HJ0yV ZYAxJoV343wSeXFlWFK9VhLv2tZTivx9OKeMVNjaWCevbEc0lD5o+Q5aSiTrhXCBPUZGPf8CunBe rHqwCEkcetA4/1xcxjiLmvGbE+FXrtHmjuRcXIFgeCuSqlxvElfG+FqOkOvnxqwB2cArqlrBAClL gRZdxJ2nLIJ/Qc8ieOczTsqzvS+Xu45xRSUBC/0lCV9ycua9mxWK5BSL/TpphPRcRneYTDCyl36f lebGhCsFfahSdteE+rGiPB07zhvZtcy9DaY84Uydfz5SnULyRhSArZZanYpMQyeDrkGhB8OquuYo iY8wRa1vYiWap4gdRZfQDsgWktW7ODND17CZlEaD+UjIGxS4JBEhDhNXZ/jUwWATZvih35FKaAK4 8uDwECAdXDLQeAD2zO+EWgqqCHLM09NM3BBSwX2hUwSt0iDXc2E6EZYkpfhVwKPpPYBzRlBBQlkV XnB+iDAPLWWCbTDikC37VUySlclYhWPAQlQy+RsFVWF5hYsVY/Pw6SCKR28R4eT+vQef/MQnGfP0 Zz/4wej4sCkyIoVAvsUNia8seO5ZkTkjNwnPGN66traB71WUjFJHin7pkSYx5UDhjKRemQA7OvyJ xx/b24XKqnlKk14VZYpzQXIVidIR0w9LGcv7q8R/3XVSXmdffDqaC0FJokUDzgPGcVAW+dD0R2t2 uA0ksBLIiMXG2jq/clYX7GOBvpaPYMdbjE99wXFgFkcQBOwgnkCM5MOFeTrzwrGpmeTnLB2HP6OQ 7MNBj7gLQGWsVJndoCBre+XpCQ7dEPFFckRsnKSjEhA1BOW2EihBlMYZxWI4663Ce28+xo5/4oaU 4f34VrLUHN1EZE3fzKgy7bGFlZLTlktFc9Tb+VbVnNa9Yt0iFkGmOYRyh8u3L0456OOEcjnbZfBL WprXSQxch7wMzLmbwK3KaevYEr94EIHGZ72PNlmREk5GyOyAICJANzJZxsEJfUdmBJVV18WLsPET TKg2JxDPkmdhyxEzLmuXHEUu6760Hoo61/s4VPVwSyI+MsiYe06KcacKe7weLc9b+FisPaEPuphq Fud/YnSMDLMsmK2tDxcWWABKCTwcOEHydtggOl0W+G5rg1tJw+sRAQlkcLARMWto9/BgdX2N256e vjA0MMRt87Ck6UF7Cp3isa1Zer4bg1cukQUQ0NVKU3Q3DJlQsEFNmU44yyQaP6LrRO3IBcuTUI4G Jn1Ip/Qle2lQDX+7SGEkVDzXvq500vL54m5YOJVfmmFUBICWzXwM/OhPfvJXf+t7P//Ja6dth3i2 HE4bckRQbTvRNRepvS9UFlod1ApjfvknF8a9wJNKm5YNavzPlB/ly8zPjN3w6RgriEJJbYZUkJgq c/6nJ+trq+LDhC9ZnTboid9aafP/51fUigCv0m7l8Ovumj7XdVTgirU2g+Io4KvOGB/itOldhwT2 D5gPA+ZcmfazQ6ReI3ZvtJHGz/NafEBL4ZDPP5zH/4eNJ0WEHtwiNp6KApm/kEP4RY6HS+HWYzpl LnGIBIMluuA4RAXgAtCRjs0/JIw/4ed4/vgEJBYoyrhsukA5/BWGsHeh5elJhizlzsyukC/YsSXd tEuVKdaPjRYrTcmPqg2kVEA9oRRUxNhoQ+vHwm9xXup71hNPFfdYWEczm4trWem+puPHf+rM15qX /39u1etAWsIJDi9uufCEEAoUV60sLFiCepY6w4ZvVU+SPdkmxfL5WUkZdbKDfmgIy0XfnDWnevjj P5ZPoWCn0onMJZFpwQuDD/Okh1PwIc6vZePicUhQ4MMlt+hUQtdKs+okWVBl9AUT3sNuQn8eaw0e Idl4aAJ64E26fevu1iajRNsHxkYpwYzCFigdoARcgJz2jw629nbIXAA/4XqwfeLZQxKhw+uQa+Rn AFvPuko2jv0fvnqJNkvn5JD87+uFbWAMIhXsmwLozaXwY9bN+7OuoxZQaLjvZGUTLAmAhUUSJN8O pl8SbMaeaBnq6PJVMFJtQqCUCBKyng720zt37k5PTn/u85/94z/604lJGwpZWZaNqEYSEQ+5V+CD WAqWw7AHay/Brq5cRoQLyOOY85n2n0fF4JXZlcE+HDHm0VRWGuwtYvNNbVIBuThI8uqlwmT8n03F LyuX9eNGDmGusKL0UWk0pVMQp6chFbez3uNAhERlhItWuC6UePRWhXvDw58Ar6klEy8o02mbEaYW 3UMVsGzaMBiBfVnP8EycDkT5t7cXvcDuoAEJmhE+g+rebrQfV39w78HeNkQxQrBTlw1EDFqoHcal ENUzEArsVrgvcE+Oj9bo86V8I5mEfqNxY2SXe0gRQY9GsI61+BAKR5WXNJcTFN1rKORxDHDQFIDJ FkWNYI3SLzEwyp1eJmY3GLN6YI6Lps4gS9IkXXgWh7s9d7pY4fOYvxSBGx89VTmXglHLubi9zd/a 8vSDOSk0FqhifiO4ChkaDe7Bck8ogEQQ1Ehdx+nZW12i645EHnguXICq8MkWGVBzSYKDOqKSan/N bfvVsb+t3m/6UwkAuZHcmLeBhuJWWMXMyD1lNeAj4qKogPHhUfKLUDyjngj6mAye/DRYteEVMMPL q94CvupAD/3q2ANnIsbDtgcB5x4bADtGQV2A1fGY+weTXGeLmQ7HsNqqwpP7sPwxePWillDUfgsr DpyQ8y/vPZ5VJsNyu2ZdkXUTOTiNcmPoMEbdx0V04gJ3uckChKNcyIBj3PyqRfRlOf+1lPWTBIHu JS7AG6/84te/+/IH73103KqIWwW0IhHjH9fRYpU9P01WFrCrqIXQcPsnmQG9Vs5eVchYEVvo7TkQ U2URkUWXGYIqYHHCWFnlm2gBCao9iHFn42168crw1fmvBxGVZfwWTEjkvva+oNCldwoSUykAQln7 25MU0GlJfY6Cn0uTYhSvV5rPy2ZiFvYzVY2ZP2Z1GH8KFAYXYHFpxSFvMm0fALjCR8Bpw3LSkRGi is40HZq0W1xe5E5ufXQHYD8+Az6CZBLB5DQPBmmLSEEgDzBDorv3Hi6vImeix4Sg2h9ux7HzFOQy VR8ldVd/ZKwRVSEMVFSCXVi2weESViqUJQiPhZOvxLIbsrFE7nf6Em0lr1iJjeCxYn5dcVMYoQ+s TlDP29lX+WK8q450MzYruUqvdFkanpQ7R0NVaiYiqjkrlFGdW35IVbiZQUgixv21wpAepHI5y/tI 6KdSkyBAt6KcI3aNb3CFTNaGPg9JQ945jZLcsW5722ZA8rvKH5XC0oVJT0mwKpVpEh5DnYEZD1j+ seERdKvdSoF7MnWOuhX3NDw8Ats360HpAf23tLWqIU+CnOPPp0uNj6InswPMLIEiUQ0odEIJjr0K grmANJKSEwnNH3fUGLg8g+dgawrvpOWo0YYLgA9HRlIrYUe82SBuOAGbvLrp85PxMrVK+GQHWUkE yNYLZASSZruGDf5ykJJBTJJW9zBVTf7JKiPTyDfLNzs7u7S8uLO1/+xzz/zZn/zw4uVpU6U724Bh kI/S3OwQb0uSz5yqtPBdtMqQWpNMpFxQN1Uxtd8+W8dwOD2Sap/gs/ACuCN6HPgnZ4xabh31QrJG pAKn8J7ZHl3EeoT6KvnjzOfEeoTKyGguAnBW1ES5SwGCJLEOOpOOZxOEifvHRciu0g2GUsD48LKy JGZ66itpdoQMCaZyIZXY5iYX4dawn1PT0zJCDA3R84vQ0tdAXxeyVYC5klRY2O7OzaGIVlepVNOR 6nQNPgVJKj+CTw+4S/fGA0rphDs8OGAeLouIP8lKOs7gmBEJoJKcwMlu0KuD3UvJ0y8OP6x94Lto PZbCJMOgoLigLKGpMMuLvyn5anopLYdCrSg4XYwZoYdduKw1mrN2gR0wmiPd4E0KMNc7P0PU1IeW n2+IdPZ1vjtuPct4nnYV85EoLB5as3cofJg6+QlbCAdSO0ryT9ZgeL6dmVVwoFRnMvkp0JqwG9vh l3hHbcJnYQl1Nk/MB/H4wplIiiVC07B3ig5GWnLmnfadBsED3CDyBQ6hUSVJVaStIhdOduDomFXt Y5JPoBaoACAb6Awn7iISff1bG0y7EhOztLq0dbDT1dft1BHoXohrDmn0oLcat9iIgqwqIgc6fXtj E9QHap2KMtlOFhCLgocqgwNOU9/FC7mgeoQj7UzusXHZqZNzYb8I3LhLe/6YrBL/CW8bKeBv+Dhs wMb/IsJhbqcldNqnwHja9E5a4dzdanr+2UCxonGbVeSZ4s4STE5P/PwvXnvhq1/ZWCOnv05Qg+3j poHKUALVEMLlXi5D2uYc/GA3W3MMDjvMb8uQsn/VE0FNC9GDss84nxkJA4Nsv7R/XSLkGGFGyy0a VsYu7jZIdGQRXSAJnP2tpn/reLMWwXuFSiydxU4NSzKJa/IaPo/KXNJAENEY2Em/ld5S3uXx3wZ2 5vlJwa8PwDk4ggCb1CtcE7FQMUfdjAINTHrWXCk9Xn19ly5dIsPMnXD6ca2zEacQK9LiSvhjWLS7 98gjj7ERt+/cTQcbkePA0so6yxRldAr+5Oq1a+MTU+ghia5PTgH8L66s0QIAxwBDKmhIksox/h07 YsY3qC0L8kxYk7uQropmkh9Pan11DcdSbXV0RKaKRgL8BOwZOOtFQKbMhrtwwTbtPBQHYKBvSCcZ gMnBPiEr40zZerDnV65cCT8r03ucEsAO8noJcxM55FwhTqA8LBuVCTnXBeepZf2CwoDlSzOTYAoZ K8NTX3XyS5cLKU5bcSnxkNDbMGZxOnqBt1f4wBvxUFC4bBevySYTcGm3EXmsCx+HjCGlNG9HHlR6 fV1QjJBJY7CFDhRawzAtX+yjg710lJr/kyAQ1tzhYbknW6EJpVe3dXxi4vrNjwAzk2YHeHT58hUH N+J2YRS7O4enRmlhhNgsWR5zeGG5EQ+F0QBS7vbtAxKwOMedXLt27fqNG2hJnh2dzqAEzU3n1ERq Glbu+eJa4mSrk99Cn+oWLIcxDwmccE7yRSmDbDYiBY9F0s6aYFFxRTqRyhkqpsSlzGaZUZN/6eX3 s3S5/Mp/IS3uu/nhne/95nd///f+6JOfeoRFDNe9MXkSLbGOehYaDXKNrHlOT9lt00xx4P1iR4MP 4QZMAikN0CoFCMVrU6FhpFw/m62jaL5HY57kkEYbpY9JdNb9WZ2ipKfkqXzC1G+a8qS5oG6fyTxJ haZ0aC5M/BpofMfipY3F1T91xjZvIQsrgGx/n83AGWFruarpooDqkBLvLRg+Dgc4dkkpcBlOW+xr 0P+ACWMde9LbNwAE5eat23Bd4BYxPQ2Jv37jJv0UVx99jMZXVkXOP4xVH+ihkeBn29ACnHxiiora gIgQZVh6ceqR5IJ5RP/opu3JO0Ac4U3GIUcvjA4OF0Ezf1d5UMpE5Ket7eLsLO3ljiKL7Vf62xo0 LudZnDJAfTdMdX0oer7xPIdDj8fmNfrlRB+2DHkb5WybsQt2s745kx3Ps0c9xpltsIxXxcjoaLYY vVDx2lleRvQ395sWBvJznGR7pblgNRrYwfExqHi5Hnp2AWvzRiUtV7PO12igF6XlyswyXctIAg/U j/EN8rWcOx5PRVz5oYKr51QkWSTEj3IMDhTakxCP1aaShazee/CA3BtnxtQvaGLbex1LD/RqcxcA OFPZ2ii2I5e2hyY4tT3E129cunQZth+y5Th+szOzdPvTgMQiI2+4ligsKvfgf8aJ2dnSKtFLGbe9 Yz9/+m8ImsnYEHUjyPY56Cf4PLB6kpdCILgWuWCdXuDrTrwDNYl5YTxLL1DrOuc5t01QpKczSddS CKULcmY9Mzdv3PqCcKDet9/+xZNPfure3F1YUJxbqmx4KtKma+Fdam17v7xcaf2IYrMlLSIiqSG/ DqiluiN0w/gUvKCaXEIwASiQfeDYF3jGGNQhKMaK9iyY3vIrW9TMP58HcucRjQmwZBNti6nUUXz4 cjUfzqMitfSWfwG66SxaK/L2ArP3kEStcPzYY5RuxS+YfQxU2U+4g4E6pCZqUc1Z1CetK0urqABy QvSuPqRCuLiEmqEyBMaxm3k3YDD7+tY31rgHNoslkkwWBEFyEER0rAMoNzjeSFGwsCCm7ONQvKr2 0AzcrfOZ0g/gvoNcqTzGTkAASckT0t8h4xOFxcxEhJWwrw+Tzn4Dd8fOc9rht1laWKrGfhwg6Cg5 J+BB+YO8w11lXJ19TEJUvcER4SC76DICuDiOipIxcZvbOJcZtyYpPVdblS0BHC8rI689Dx9cLqOa qPRH5QUw1DgAlSYo8TOVyEC6xBdV1inXTx9HzdXMEahu8oXJdPoLeTvr/EaOAsy6u3hqwmRS6LxA dWZ8Z6BVNDACtBJsmg1rjq6g/g9w3pQnLC8baxv4knQiIiQQsKesjr2TV47ufWwCvpVEsCew9Yj3 wOzQ8MDe4bxTa8T5x5OCeuQzT35m4eE8E0Rmpi+QSLhx85b8tMPm1/n0CoobfbOzOk4p87I0IcOk VcZMuSqqQZeiTdbCA8RTm2BLBVpqZGQFhQUrr1arh/ZsCIlwbHY5jlJQHbmOdfJLC5SdjMPrT1zz M/vPZxF9TU6Nv/IXr//23/it3/0Xv//Ep6/RCVMc+JilQIY0qxxU7gGPvRq/rE3I7J0kjZvczLJE t8QPKUIb2/UVgWQHtcDcGgUWWo+pqyMtRXbWTNybvCCRRqyYMRD54KajYd/4fgJLk27lf3owsBtB ovNAik7qTGbr9vfBt+XIZwwObYiZO1gYFO1M0ddHECtc5KJ5rBiNJDWlHh/o4xTFCpnvMFt5xPR4 CrmHt2/fJa0uWcPh8f2H7Pgi7FKfeuLTfYOD9+7PIRhf+9pXiOEYJcTgY6Y+3L83x43pKgrvNpWX BHonwHQlotYr0Aw0LxE+ap4fkhfAOqluw86IQKI24K7HmWeDixCbv4X2hShRGoVMoUMqMRIMcebB kTzsP93sF6YnSUekFnt0/wEjAAWyBS/cpILmmvxMQ5njzQ3iufA3zkqd5DNX78x/xHqnibNSfWcG 5S+LNby+TvV5ECGPesr+pTv4FBXQGYKw9EgVAkpWEZg6E7UIXNCAP9lQFoGIE9HGl0HeOUomPhM1 C7cJylA+GMsfoBJE1pWLV02WhUnjMKNPibJlST05RZVwInhUCjqoRTw4dOz46EhRA7K6wGcdjnBw ODM59clHH5saHyf1QA84cCMa+6CZk+Hn7hx1hMcfe5wu74XVVURC27m3h+bltun0aQxw/jlC8NtH EdY0cuwMAStxA58N9JFyvt5UGznJkg3XCYnHQMnNKmWNFlqQQ1J0SHaW0sPXtO1nONlCAr3W+m/d b/ncg5bPP2j7wsPGUw/bvsA3Sx3PPGj7/OrAs3/wXvv+9DfeWHnkTuszb29/+oODX/3l1qff3Pjk L7ee4M8vNj/5/t5n+NXd1qfutT11r/H03dYvXG59vT6ryjmlsxNJ6um5Z7kbw3IsZ0qJ2My5e/dB XNOXkR7hQbSTkHY6nuWodpMCAjqrQcfvxT6wfFyzUhjn2q2sn6jVYD+QrRpGan5+a6uKwNwGwoeX Haybw3DqVr1USvDlK0pWIUWvidJoluB07AC3csGnM+tun1LdEXz4JG67lpYg8EJV8VjEaCc0V29z clpOJyZHd3bXRwb7Hnvkys7mGk2ak+P0INHrtYLaQIKxJ5JqxLA7F5VMr+rMukQlvbj1gCOpPGO0 B6UnCbU+NyaXCUM4nWnRALuChuJdgRX3YnCQ9nj39F/JdVO8+h6hBPYA0aYmx9F1mRkC3mkDFy0Y Ts1iEENxBUCnFM16QJZy/jFMEQbxM5tRVqRZHHARzdfG1fc6bncgd4plLHZdnD8pNJ7QjM37z4sC Zm0CK/BYxv8vvwBxDUjcprUKVXXa/RDOv3BmzjznBSBWwcR49jS5brce06Ts3egkiUpUu6Fzyh3w ASvVbDrDkUGcXtJcWnQI2sJBhLtOAxpuEuJBPygmGWwe3TTOG2s5YVKNrQOtbdD1XZgYnxwbQ8i4 JJYJv48cMLqSjgC04md+5ckPrt8g0GPyNNaIkg19FzJEk9Ptn72UOaaGqsl5nLCL1ElIv3NbQyND JPppZ+A2Of/BR2r5IicBiwckb4RjUr60qSkfa7Cpczb957OiOqvJW+dOPlsh3P9fX1faXndfP4ZG y8IGgaMq0KrxdBR/MOjkw4l7aYNDBeC98fjT0zOkXQmxlpZXSYetCivcw1mOFUx4GclQglPbixgp eXVifU3yJmw2u2uX2I7JPCoi/M3n6ltFnjgGnm1itsOj0TFHAPF2/m7WGKIlLQvH+JTXzW85bKaL Wk+xpXgkBttgtZ0p387Aodu35iitURFGvtBPPX2DPNf9B3N4M7Ozk1j++3dv7m6tg6fD42PkG/65 0xIZO1HwHoPkLn5M2Yayc7AoIqa4w2J5pnORw2T90hEaLaS4iHiNDe3s7iSxBB85HqmNYSApBhxW QTqQo83FeXZ8UXxOnfbTU/oaJ+GmHGOCI3klYcTI8er6qtFQaNQwdDrnwTjgOZQmOF98ThHnvxzJ f+XwGxSawI8/2Cw2Ne1BGvLKvLvOZwUpUVWMJEvNrNC+5VNU5GWaJqrZuMwpA2qEoLortxN3MKiK nHmgIjA1DHHj8h1B00IDBZuY9gWTuJmOSVRvo2qyG81wJEn3QgQTeOG9C7LAn3dwCy0YDpLj9EGU iEqemp7CQSBqQjJEbffIOkN33Ej/AEEFzFnkBVnPpaVFonVWFupRPA526uLMRejhkGp8ickL0+yR A0SHBlktUb+Ds5fCYmvqhaez7io8y9mm9CAMjQ5JB3KCUuygE1/at7RY5uQbHweCKaop+lssiXn4 BLT4gv+a8VdVaydb7p386r928qeHu7Fh5z/83FUIvNrqJ3w/Pdz5cM0tqS9e/Nh098d/cq39zcT8 Uf9N0OF5AkvWPfM9mWLO0kAHSCumyO12hnkCqxmbnJpmZx48nJcEbh1FKZc5k5fQ683zHxexXEEz UjEEXJWfFBaltCAHlcbbGx99BGaTV5Bctr0+yML4C8JmxA5HfWAJ6+LnAq1DCu+N89cyAizgGXsB DKlakAbOPzLOVFR2BttzsH909+4DxmBi+a3CQt99QnubU9+Pj/YfzN+enhoeHmCc2cmFyTGm8PKH 6A4HfWOdprtlRmFYgraSg9I5wjsK36QmEfMF74j1ZDs/24t7h9i1yrE2CEQ3ocozYMa0FguEwSgk FRqQuiA6K7khRlYhe1CAO4WCni4sT/F5FzvY0sqyqRYLGiAmgN8UMo+bMRrlBQUTqHUuGFIOoV8f /+bjrt/5r3y0nOqSijrVaoF4CjUhqgxEKZVy9dF6tTUBidTnegTsShaZ0tTXcSYCZjk5mZqcYNdw yHmLrVkUnjg4Kevwhdsf0ga+5BesG0iaxfMvnsrmZeJc99d4EJjW7m4mZIFzX+PlNPA4JpPfdbRD JMblMGFE3Qg9cRYZLAIMskHAfikAwxAL/o8MAhV0GAc21zalq+rqGZ2YwNFAelC2K8uLxm79ly4b BCaHF0XLyVexEc8Mky0aHkxeXadUlF8cKs6C6x79x52JDG1SzfqKKIHoyDgIuVqI087Q4GgNnP/z k/w3vzz9n/7OzHFL+2s3N+qHHPj/5u8+ub13xE/+9jcu/se/89hXHpPb7PwF//nfeuxvf/Py//D9 uXON8EjHW3pr+opmj87yK1qSFPg9SfzcfMzJMTOL0j/rF+VAloNABpGlnIEuM3Pb3zc+MYaK5UmF AaBZpDPWe8SMpzld8bA81fRFPasIM+0kEHJfv36DaeUoFmh5MH0FeyB74ginZJ/Mq2fEIKeuwmbu kj+iOE01R5dShoygKAexnPJV0tUH1ReGugusC4e2BXZThnYU7wUSZo4RPwGyXXsoDhCUfhp9exyb gT2fnp6yEMHc+80NfMsaaz0yMsZ7qdziYwjoaG1BZNWDMGShFAx54IM1P4F2AcBXgEvOA7ctlROa wsGMMNsxmsF2JlvoG+36V3DUnbbibdGmQZ5IUh1WKZ5UheJq0hPb1HIkDNPKo8cTgAqv9Zhn5/iZ MudYsauCTuKH18yH+sNqFUkIby3X9PzMl249zxScuwy6T412KmrIRZPOPJNe4tKJ6Uraz+alIhcp LU+Q2Ow4KKx3Bljwd4b8tMc/Z4KLGXFWizVkfWBVYRQcsC/L3KTqdW1MZZtNq+mWKQAbFdrHdQRv r5T5lqgO2AL0xdIKzZGSIOFk2ZPiyuxf//D6nbt3b929t7CwBKoFSl/MGI8D1Q8fMQez1/w8Xs2j VH9sTeh56623mG1GnomnefjgPoD3h8zSnZsT6NkxO1ss1mXR+SPqvqsD75fUEU+I02h10eqIQNt0 gvl9QZc82HYOyhd6BGgIOTrYZblQi8ctpMRM5aLIeylDdXaj8UCB4Yjfa22ef8z4zChZyc4HKwd1 vLHt//XfuowwvXvfn/z9v/Ppf+cf/PIf//nKf/ZvfuJ3X13CI0AjfOkRDem/cv7b38ypdL+lPQio 2qwfxyjd6dwSJKSoT7AObBiIR+ps165e4RmxSJTh7j+4t7u7deHC5OUrF0cYytxP9YUqi3xXLkp6 NcP21w3KRHIFJ6MGvJ0x5PhA4FvA23Ea0eYzs7MXpmccwhlWNyfaYGpsic0kPI462tMJkD0sLFAM fktYD1QDXW65DNMcC0yBDpAP4o7bjGAvLj7kNFgX6DZ3wBlGzm7c+IgjWtHzSRpVG529crz2DSze vNfeNTA2NjU4OEKbbnd//zqXldemZX179/780sraFh3A01Pgia4QUtA16Jlvb8AftLKxRqWbiJGy NVRFoIUwxqNjE8gqDeU5onvSAaRBAM3LDrMid+bukkOBXBYkCOTmYHzXV7faTsHzQC/e4DCwGdbS oZw9PKQiOH1hRmrwdrrCtJ0hXJLbZ3hghHchaCgCjKebwDmPk8CW0H/A9+trG/yWMgJrSW8FzkUh c20KAtkWL6sZnKYthNNuNBoicOSEgiYHi8Rs85yzmxRWOrrA2KnwOvBxDIKqSYE0KdEQ/l3VRPkM J47Cz9/VMT05MT05aYOgPVFDly5fIZi4O/cAzwoS8m0fvIP/U2QlRdk/OJzKqjmIkEeTnoA0ADxU J3FZ5gVZhF6na59PY2ZJZzfDYvD42luZHbw3/3Dh3r37YG3J93b09BHNkgsaGZ/Aa524cOGDGzeu 37opYf/u/uCQY9NmZy+9/8F1jD+RBztPGWZlaXFzHe5QeUM2N+j/5/yHugQNhwawpGE2gkQOM5v7 6ELG33DgmygjS2KZeGNcbPeQfkySZE0ci6M7k4EwgtsHMVkVPqNjqfD5Tw5A69zZ+ceH55B/9+nx 8/OPO8DJP9cIf/ubF3/31YXrD3f45s/eXuLd/9FvTP6zV7a+8Mjgx8//xaOfakQzvBn/NEU1S3F4 a/Ioh9KLwMsuy9SrsIcEQVOTk2lwaMEfxvJzxvDi+AFHGnvLKQzIVxcZy4QEos28ftKc8SeTDg7A lRXCWGEzKI7F75ogIcTvSQAQx/oCjYb2H4Nj1QfMpv3eZOxslTejbiCFIjiVlG9jA1cOS0LvUI1t 4v6HhvvIA/CYfARJHRRFprSRP3/oU6JnrUIgtbIhIMrkHmGkQDERfE5OTvUPDpCsJ9H8s1deWVwB 6nsKARG9CEg4VOB++OEupw+vEiJtDj+rAFcp9SfyZIAuOc+JXnpJKXHLzCaXKwL/JQ6C9iPdQbgJ 5jv6+tGDZA+gpcQ7LK4h4GEYKDk8cT0qRSSmfQA/AUlHTrj5egQWCn0hm5Qi0xw6LC44tFaVbOaw pdNXpc9r8BIqKuVwKWuhhNIHTapFI26EitG2SpAmJaekkFtVQSvdqs9cyh4TA2HzHbrruQG/tJZM LqG/KhNKR4fhYWEqoVP9grUVml5km+yLzPCMAyF/ArO13JmOhyjEmuSf3mhhaZL9DeEvn+fcVTMF NgqhRvnDUqN6uFtx3OsbXBiDJpUbpg5+XUkMOscnJlH9GCIwIDxqIBJwZwx98pNPoEVAhdyduw/R +MOH960sZEI8IsRH0EfELie3LOc1gF9AMkxKgVHGNJc1CXpLCUEo6zv/XSKcSv8WotMj3azE6DzY Qxgntrq+JSjXpyIAc+Id2ErEhddJnvP/8YXn/29/8+IrN9bOo4N/7YX/yb9xlcN/Hiac/5a5PJmL alCFj2iunLPkevONgHN95rSdc2N8w/GuUbx4LLZt7O/zT3j4gnj3q+LMZm45JUwEIrl3yH8s8hUs pNzL+uJmxMCCkqPfMzXq8nITXTZD1mbwmcC1MsxVR6gPrYQiX5FCsaiVdKi8V0IHcRA8S0J04L2H 5Ozx6jk4xH9W5vBZUNN7O3J+BBa+vLD40Y2P3nnn3ZrvIokP8BI7EfcJ0BCz+/PzIEMgU+AokTik TgRHrTPwkDvsPwPdk/Ip9HZ23vQOd4VCQZklgyDkxsiDk88ITmoKlD+dOxqjHmoKcquUElBnDqKg cX1+fn11PU2nrbirN2/eBEiGOcImb8KavrF99+6c8OeNDbmbM/cpdV+H0+VUCp225T5wFx6K+ylK 35R6wICiUrC45B1UDhofmj5pY/W82D5fBTxW2JHtsEWmxMD68039XXWB+jS+qVQo25dtB5rVQ1oU ZmHAo7qc9kFs2a+xt8czsrZybKS1oRkyVGb3DOtdgUltvQorGAHcPWA/y4tLYCLTJSWvmR1fhN4n zNflysRZdDchmbRa8Oz0fQqd4moIT+hFYDQ3MCRaA2M6MTEJNgTpC2s/wEux9hRlMAb8qq+XggXW 3uEphB84QvmjerQCZKSF+0QSmHITo4KJYcDGGdMbzaoC8qV/ZakXz8xiR9i6LfInG4wIib7jWBaN bgFKoqb/37+efnT4jVtrf/fbFz93dfivP03ar4n0IijgDQ/XzNY89Vg/f/iGF59fBdOP25zJis7z zDzMFjKigCJw2RusdtAKrLXHMqcQQbZAkqFoLB/tNPw2LXTWw4AGV6qvknP1QRXtS5ceiEhQxobo LgL5qsgowYJ57XR61mvsKfzY9heUNSW9JngROajzX5gTRArBonjL3zVJkr/RKdVQVTYQqS0SWEzR 7OzM2NgIhh0Ny1kg8rKLo62FVJv6Xj3e8cYbb+A3YiQobUCPjb7hnqD9hzAb8ced5A92KRi/DaQS NEexBlK6Y5XMXwYczWvtBzs9XViYN2eu/+OQPxt45D6WxYAVoMyNkV/bWJPH5GAPSn7y0qiBCtlN lODCwrSJLoMCoIfCXkHvgHhZJMEgoowIgEl9482k28w/2EkK0gRIDBEDEsM/qYHzci2PGHtFNAGf SqCwSUiCnGwZKBRh1FERsKiboHnVwsb/KshDFV+KFaqZuAn4X1Qvv02DduogtkiJFHbyNU+mIPHF OqBpyhEIUj4IjlzZe4iOaeYtQpFSf7zVDJLWLcc8JgAMK68tAJgnNt22gJ4+HgU1jkUzcIGAzGGK joFBlpzx4mDr7onJKdI6NAvxK8fedtAjDJhgZObC7IULs+PjIC/oF7Yh1Xro4LXL6VtowAUVLmGE p3WgR245ghsdAyDQmTCfSL8A/E2vXuhCdIG4vORU7AhWgfjPDvoF4objjOtkE0FgDXZ3qIXPtT31 cQVw7v8TCxDk8+fpx/q//8ut33t9iY8g//fSk93/+EdLP3h3pX57b3nvu09P/nv//TvnF3mi6y2O MaaJLZF+AGc4fM/UpYMi112Xkzebx+1FK+fFclGajZfNhmQbZe2UlHmZuK6gCc7rGub/QltQSqT8 IFsV09oZpeeTBwJgXsmzmsnFpUY4MDbShOcbWXTLY+q5msiLEM5Wc0QhgoJPV8XglQyPENzSDbId PStNLSfO5kKcWEYz4zCn+RyJqa5n8o3pCZFNgKzy5sY6Y9qd+X10hIcfMCQcqnTaAVIDhUJRmoo9 9PLmr8kZ4SVzmL1yygHsqdbMNSGBwirhyjmRmnOmYw+t6KaDfau4zSngDKAgWJvAliW6cDIWMzkC xkBNY1FYdKIkh81BJN2K1gNPOJLBP6wbw2o3WHxRZfHIym9iKfDdPCapqJdWjQpCf3jp8Dtpvfmq X5U9Lw+r6vn1LuPcYK6yzg4sqgWk2QH5NL1dKJczzY/uL1fObjuSxO0N0g34byQ/CdJ4WyiV1/EY UJS8FX+Hel4hRNQbmfVQ7mQZIa8cqvsqIthcmxq1WNWoeFIbaTdwyF/h8wW8JpVNFjokaeymlRFZ +draSBeBxgfS8eijj3J5+MLYQfO1dM2kt4WlpPkfr47wEE3OICmZQgeuzEjp1yEbjLZajEH32NDg OFxCSLBqyb4gxx4EfFtFKfRrjHyWKM0PEVb/n/y2/0M4PR/pAAs016EoiA4Xme967uPnn/P82k0x LOc/PP8JGuHVG2vff3sDXfCxt7SRC/h4/e8zvW/T6YdrxGtc4PQDqD4D2OCz0ao1C5Sd0O03OcD5 Zxyo5Rb2HS/GaLChC8CtUsLNLZv7jTnJ+T7r9tdnMwJyppMsKa4A3pL9COULhAnNs43Yp/1MzSmi LmNruLfCQVpZiGSXaPJGXsq9lQzxz5IYBBVsLu/Ep02vg63QZBm5SY4oWcYcIVFbLrX5RKIaPPrd jB7AKd2BXpbdJVkIwDgdQQ07cZ3h3cGIHESJA4Xqpyzs9ymfkLGHTLLioPKTOSsEN0IOD/bpQiQZ ikLhssJa19bLGUSwWDKcTx4Hq3P16lX+Bm0CUMV2NIXPonGYHbovXbzImscLoDOqp0YS6uhublI9 yNP5ewQuPSWCL9hEQRAOcZVoppmgkcRAEvdQuohcYvHLfPO951uhlGlPtGho/9mTpAM8e/zEJgW2 xhmX9As5wCdwJP+4TWEGUpH5Ty/OJWnyNcml122cgAqgQRP1J68i+D/75TIBgcOM70wZ1dqqpY1U KM7qYsb/XlzuRX4lY4osfLheGINQhEpM5RAn3EZHg6sSbbFLqgvHwzoqTofhwyYdWazkk08+ya9o FoIsBBVvoJcpntUCw98QwYbLWCLjxuhjlyXzkM+nnQNP0+Jwf+84yq2/T21EEw6CluGZBWLX9HnG muM5kUZ22iSQXxJopU0i2RQsXnJw6fnRkFa2g7V70P7Fj59/TvLHD39c/b/8Cd9//KjzW178r/3k s31vxxK7ataZaJIB+0b0uE+52+PHLSGFrH75CE2PXeXK1J1muz5bwE4UupmFlietSCAzdLCKU6XO K6SvTKG12tBXhgg8nPMGjRa3DZXDeGWkVx3mZ40fugC4CamBlccRo0VaobMA/ybHMLxBEzrNuruT Y2zTscbMgZYZzZ7BMi474sj8C2HnFY9xvyk3ykvP84yDt+sRlcg1py9cwEdnLBkiId49w92RQtJ5 ApODeOJJ0eUgZHh6bkQsSubnIAwyUre0jIxAXi6LAd9zTbQDt1sLxe2CP+WRiVkITPhcIED4nNwz lEHojqRlpcF85JFrXCERZwO/g/wWiQlH2+q1Sg1ubJWTb6osep1/pjPXu9QjEHRa7PKAJpyE64Ok Llur6lHP7puBLnYGYwyvlUBMzzswhJB/BJZbZr8Z1sU7K3xeqY+iOZAII1qF32L2HVWgVrVIjBgU HN4J0va5KwXsIIkh1iQkQ0INuVq5IU0QYIw+ljjt9RoSnzsJNE6M+Te5w1wFs4mBmzBCnhyQBEf4 U9Qm2CaAg50M9pzE7PNxNz666XBHC76UZgXvUivBZgF4JbvMSXGFLv7KIxx+aeEAb8AJQ2cyxb/B AfDBJJA43IBX7EgpBFWQD+LYXVhpvPkyCSx6UCPnD8uQ2f3nERDCHfvPc7AsNF3TePN49zu/Mnjj syM3P9X3/sWW12eOX7nQ+trw0U/793402fLq8OFPj+//3oW2N4/m/sWVzrcPP/g/fueZ/t95rvej 7/+X33rk4RdHPnpq6INPd77xeOOnv9L35mf6336y55dqSunAYBwmBQL/j3NgGLPDSeYTJU6niOH0 SHM6CGg5CHbUBWHCLfGMSHDhw5upjQRqQocyBD0ZYsWizqdcF7Sv0MiGDQzPF+k1IyR1QaFWHd6g /S9QbdKi8Uz0AyNmdGt5PoMpk3MS4WBH7FchdUzlyB5qub0qs4Bp9FjGWrJz3AD3Q9KI2+RSGGQ6 ailt2knW2eEE6J4e6hqYX/2y7s7R8bHZixdv3b7N32T1Qw5ueVhAuIPrYXDHmjkwq7wPrBqfi0YA MUotg8tCJYqhTHe5GoO0EZmhGhB1QLr+mBkng+NjE2w9rnzUF54OEBpHd1PiArPEkSF7ogo4OCQF e/XqlXTCoqt34bq6fecOMDWyXA4pdcIsfrhbwOMKVWZqkwvrhNhiIgmTip4FcuZUD7gMz9RBOfmV XmXJ+RRX9SwWYAELflsBQimF7IwCHa6JYKKS7OS3dieCy8ocXrY7VWSdAqO8jg6QtkIJyEcCrAQA 6sRn4xQ8eA5NSKhbyMYTgYfXACqq7epSiUHxM9X8bD3eXzpEUpXQxav8CqFeyHyMLs0vbm2xtlyT AXY8FOccDeYM7pCUYrf0BUBJt7RR+ZMNiYhsZ5f+HxJ9QM4Ik+foeVleYWm1W4/86ieGNPiDnPkB SiLMCerudNDM3i4GoYIV43wKtkKDKmGRVVMrJ9BPXsqA32EySJEDYRCC/WPCJEMP7iz8ZcemlDPI keXkJOFskVBiotvy6srCyopTS/Jp1aVHtZMLsgOMyfjwnY+ef+6LFEKJd5BUDAsGB4HGt6HXDUtI nZknZJEfzi/xmQgi7b1s3saWSN4AwtOkmqgvRWBjUX7OviJa5mmVbHtX8nQCv8rmaJmdnCsMpMLB ShRzJPAA03CglJDvYe/Qu/yKf2JyzS/uQGFAkcm4UWHKoCi3CPISwNHRiWk0aPKaWBOGDWkIAO8m +XAWlWMAggi4JptNeiYlA7nwrSyC9suwXbeolSwUh3obLMPVq5f5OwOh20lqPvroNU4OgHueYGN7 k2oVh41xNMx+jMtJ1VCDg1iD77NWYo8truxmYFTBulu5bB0dHqL5hHD34f0HSD9JSeIRFKjBP2Ot clcYPKqqYyOj3JVpLJz8ni7gvhwTpI2IZHF+8TJMBrOzH374AevxK59+IvFs281bNz+6eQt9Z23M JmhAGYPk1NJZrtWtI2rcqZ/vDmQTzsD/GcvH5kkjkNdVnG8OiLlmoGKKhDbY84rJY7es2XGTBHLl qJqpaW1hJemGKKa4mhfIO1Gs7CZpNP4dvw/JJOMs5InNYkYzShE1SshEhIX+0h5sbvBweAI0UPJH wy5tl90clQVMvUZmbY4lgBOawEnxZVosHSLs3Qjije2puZs6gaBFxNfrVvDG9Jt3CDbf3OJJuTem yHG4yBYjVMDP7t69e2duDvuPnuFMTU5MJFZp1l7L1DUe/+zj/T3dUMlB+0naj5yfJL9OfbCGnzA1 LZkASgm3Eg4nIv7LlLhGTMtoUFBaykOBYIH4kSdXtgPbdemO6nfqMEfN6T0MCKAtjHHtsFORKSVz kwF1XEGPO6olJ62d83D16uw7v/jwxRe//i9/9w+HhznvFC/6iYgosCAYwWi0ECNzAp2ykCkunGhA legjbplr4YISMQpwiMxEkvTNEAHZ+KLXLAVHGUc72+GXB2pOJUx9Q+emijpsHrad7A8iZCpHDo8j vFfWl7gDBRwV04pSRW5YxVT+Tdp6hpNDLfBp5FvICko9HSZ+8RGsKGlb8mcJF1uxtPpUWfozhZtG t7MpN9IXSIJkEkfYYssJ2SBOA6LHqzhLiAkrwOJgrBBIpBaRZ4OS0zJtTuUwGjAuiRgn5ZvqT5rB uwT9gzvSOsksLED1wKqbtntH75col+oPbT9cTTWK3YbTsgu9QP2ShDkUKSJtOFWBXDjQhGuyL6ww oGmAjPhF/YND5K4T4FAVI/XgI5ZbXsafRSgHnn+WDW/6z2Z5BPAUzqfMVOmCAtWkzt/cQtXzwZ76 oFJXQvKapGZkJSr5z2eV2x+VYr4GW4p8pPBlhFWzLbgPtht5w5KhAZmtjnQiQZjcUeAzA4OYfRpk YeDmlaRRxHQtMaa9FftBH6TJETOaIOf2UQEZENdn5jWz9jgp4h3Y2jNSg8iAWSFu29QyJWdaMIYh zidfNxzH1iVDV0C+wpLGICUvny6mmj1fcVCzefWpL38es98Xn4P5HmhFYX6J1ZPmk+fI0RpqR6El 1QAh1iJYUe4mWTTtoxngOAK10KQTmhtBbhPnw7wI5cpOsEqszurGOthGWnBwRA0Bbb9NmB14VE18 TNSMoytLx9tv/vJXP/erq8tkmhb5dIrPGyTqwIcdAcuxHNLW3gnWwlvNxGvcesmq4P90kDmGLX64 m+1eZ/6k/0aRp/iiCqkMQkaA+SyFJynPP2Fikw5A3Z+KkYlgyZsb8j1B0dVGIQrONtJCTdLUdApa UzBczPn3M3PdVMHyuYlj+bs2hk/VUcqobBQ5i4DDFmRjwY3dgHJZ3Z7EI1zGFGPadgAbOgqJaK4b vJo05CY4GjalcS5QAVWoZxQ6D0udmUNtgobYFRUvUOJ8j1WCWijSJZS7u7uNc1QPgkH5Rstsjq0h 6zulLEVBLC28HqJVA6vKGEuw9JJCS/vfTbWuF5gJrv3EOFymFNXBSsrmQHcqcQGmGfeQFdA0QtAM 2b0hk+sVwo4yybBWeXVbhALcUffmTyFWEhyVamhSAPFNUrD+qr5K5SFriEKYk227lrHLKMOvlDwk 9qj6AC/gmg7IZnSSsYC9TMANLLjEiWPLsM5DQ/be0khaA39HBsQ745bB0y0Wen2dxBu6EotdKYB8 6VkWnnmY0WA4C8PDyHDwvEypO0k3fdmXqELHYcrKzUNZLaL5r7+PMgq1YsIxZTe9GyRuIP+AQBi0 RRGrkwSG2oGicVqw9T5Slj5pvPBrz+LfQARNWeYIyATFXu15mSVT2dYzMxdFwqOchwCAsy1pAGBp CmlXTpq61h1gBJUnisMjBfrQEAuEP0PxiX57eCvowCNlwbEHgk8emdRilkRX3TxcYonYX8+DJnEf kpOWZ575wp/8yQ8h8kC4tsn2w21M3fnoFMGB6O/eg/m1ja05ALPmAwDtO2VM6psu8nzgWwQsJUdY BrzJLclDVUSdbFOGKFtbUal5xFSCHrSqAnAnJsly/hPJIxbWqBCC+aVl9iynsrl4aO/Q6XAatSoe 0HgRKpIochlBwlfJp1iQzPlP7l1uIvzABMYPuN8i3gsGTi7djKZ0iqZ9eAINVClWZXUOM81JWAcs I+SKmBjNWGdnXVOoZo4QQn7p0kVOxOLiAvQ7DtyVPeaU9eI0mbQMUUflTS39tEv0jhYAiEtOg9DF br8IgJpaU2RuycqlXpzASu9HmgD2AcnbwVOW7a9V5n9+MyRCqs++AY7QrmlaAI8sr43kmVlOsY4Q hooTuFg7p1Oi4+CVt5S6u1o8kadFdX/ZaOcQc2MpASp/5S9wwPCA6hL6BhUdKNnOuSeC417szaaY jo7D+LKVoYrkVkOFaKYDw8xH8lxmksLRwnuFNmSEdJrKHPFI7I6vDgaATYYJuL9TCCYopoV5otvV eEmedh6Cu8IUO5hrhwSKLdVBzRgbInpoVNZV2I0j5NGegJqIOkutRdFy/pOWYv0RVNwGDIbeKPCg LeDdNCBBrzZzd+4eaifqSSoH8MVNV5Q5qKklyfr9wteeBvMjJopLB96LoqzCV5C7/qhme+RQ6wmJ 2lIR2bqkeQQYS1XNmEfvOp6aUQBZqXTM2CpgQg5vn2nzS0sglgFJkDyABw/+F7RrKL2cdWHGIyBN wuLS0wiiKoBcRXfHe2+9D0fwe+/e2NxZRXc9XFyG6BwPAmMPZvzhwtL1j26hX2jjI56zrZV0JrI2 DA2Ow6QJ9yI6kRal1lYM/sd6GfOnx0P/IbjRQvaW/U/FsxLQyo8Z/qBBYoVsgGP/iP8BvVpaq/Ek Eg2b+Scq4/OKTEmlygkPKJUrFflP4ed40spRkQTk+3BdUNJrw2jcvn2bQ6K3krQ/4lg6sTzhlLKc YsDJDwrbTawGDZYe4wCGiCZusHd2Ee7tYvlZBJCOyDTmFxeUA8nzEN1BV4lo6Y+kPOlWGhcxFaJ3 mHwwkRQB4NGRXlxme1Mu44HY3UDlAbFI/wbsjusTVKOvWR+0FooALYBcc2vmzNJ5gVLABycRYluh 9fMdPhLjiTGwTE26bBBSsy0WrRAQCUzMepzn8NxHvMZMEOOLM4mDwkng51mWZpzP9yxm9Vxm+S1S Bv1xQEk1/jYHXkmzfJXPwlfi1wkxTSEl51/l2ybdO9KEOgvZnhNNsTGcazZVAOXWtrwqLaeYusaR CXk2MX2fqCanAJTjVuqpshiIWLZ+31RUXx95X2JXGnuwUQAxy6wmX8mzU0ckqDR00kM04DXdbi+G jVi2jFQXFpaDrlboLbhDsmL4I3wKZ7za2/hQakmoAFOq3/zW88qmKD1R6Tn/lB8y6Ujeb2XK2a5J vVTKhd8469JZ1x6PgnwlTtNDTUIn4TuhicXbhu3o9KPjjQBZs1tQfPgwTEY0OVNbFivnYDxky3KH O6fnzyd5A/EpUmavGY/7X3z+6T/9kx929XfdvHMfoqTlFXjrnW88v7AEWRrkoXx2cGOnwyPDwMX4 nlOlZFCRUk7gUNDRE20e9sVK6VUVsHnq4/xnEQJwzOP5guijGI9mHSipfaGEHFH6gnhSnzxrxYus BnNUQvnOiUpftABqrxL/oRyoivkTgNuezGdx52pVx7bukBgnYq8EqlmVCGNFvXkTTME9uAQ17lK0 tTOOdEordkNAeW2Vucg880TKGUd6eIjrAPLiuG5RKCWbwsD6w+YE62QrUiULYxfnv7+3h2IQ/3TV wnXNxbkpbIdVZUnq7ABDCiniwTuBBsQSkz6TyYLMfCrhGro0mlGr5upj4+P2nhASyJVAhgicr+QI fG/z0/pa3HsTkPFKmiV6OYVr5FtcJ0y31t1iKnpWiLe/za/qPOch3DU1+9nPeQdgp1IKZF4KTcRv WWSpK87o8KpJITEaZknPP5xdPkjw/nBpttDrlbQ/6tiirOVn4BUcil25ZHPaOTQe9upxrPspX8bD W3lIc4cSQzHem1CBmV+81ybClJPUWZRYHCgE7tB5i1ynowuvUwAiuV6JgLImpR95L64MxEqYcEKJ sF21silcJHpHenWeg11tvPTSCxndILApManBZ/pb05KNXpcUPQQgrJ1zxzswMWAwsfgcEvthAZnF 7VdF5bxUlMDOUMjFAwGHgMOPK4PDwBJK3s3x6+rmdaJDQ9vMmZHLxkZoSE3IGlqCyo5oWlBvWNCW Rss7r7/7rRe/ceOD2wen+5u7B5s7++sgog+PUSL27TtZTI5d6nwsBjXzSn3h/LsyIUcVzh0cUlL+ ngrZLHQKdA0KExZ/kHtw36LMzNMLHA8A0gQ+7HciJCDPMRD1QPJUADM6O2dmZpLhniHdSlTG3EFm IPu0qYxUXko5I+SLpiy5ZAE5k2x22Qe0FEEjbjG/xUKaCkpRBxNekloZqUS4AjTs3ncwNtJs6QY1 bPxyammaDeVd3K2wtvD5Gm6A8rLCRqC7j2Gix0iiMvBXmqWEyKEeY7cL6MIxLjZOHqAJ5YSJsLND uJsTRHvYJICEyLNEx962rhRWLaOeTUkYc2pEWtELhq/V4Z8GCHliJGv01PJ34fltLnQMvIYvDKIB 12fABo+QanRwu4nzo2r3K12L+JGQrAC+6nPE22dX4JDYA57osp3wgyVkhbl0bQG3V+efveCf5Rim WGSbkx6YJL97OFPiOO0xitYI9pbwk8PSTfbO2m3yAtj/FJLSYAIKriCJnn9DwAKH2EkRV7uY3SxR 08a/hslBGtkighdjVW9Bd4kZnrAnGep73ImeqQi0GdtSvk3xgxfGhXHoLpZDAwDW20c4IMBHMFBQ XJYrWJMYHGh889eeDZinfD1PLg8UTvgU79M/4d3JxyDWxbmgKD91sDaQq2et/WJX09IIrKzNgQFQ U62s3XvwcIUCRls7jOfG+c5XEd1tO4UQFL1Nj8TxMQUIvESbqzIzp+bSmPFNY6KjL3E4+fd+y9PP fuFHP/yL0QtToMAZN8SKqwJIXzkXpcshkkF5s0Tsf5Nvj/yFUyXk5CMx5tbi8llTQeMy9BzTKGDO jpVq5To4mIRxRXRasUTj84nqiLUhUJT9skqJbKczPLt7JianPQZihw/AVywuLEC0nnxVByQD5Lp5 r45GkObOmeABQz6HIMlHSmEDDsVke/ggB36tE7xRSMtgkRP6DlQAEkKGbcnijTOI3TS0iUaGjSc2 gbwEEE53L68DiJtW3AMSQsgvXjXJaI4o4pIJGV1kY0Kyvo6v0dszwMMJYgkePQ6XAKdACXrZFTPq Z2N5LRmQEifp3aJ/K/bfLOkJ1Sj2jNsmqUAXQCoz5lcItKS1am9Pdzk0lf3pJthVs5JNMMUNPKk9 KJxWII1j42N8tBMvbW3WM6pcWZIdfpULVaF+He/KCLJ3ISMQ5c2qsuCgXHk3OpRv+JtYnf/LhJ80 Dyup+RFPJbkG/0QScBJ1qomJuCtK8TbhdXKquQ491zRlc4V0t9lJsLq+wdIL1FFc6MORUghPE12b TCgtUmoPnlR1H0RD0LF6YRgSfRBJro9x33kiIBncv/k8JsRPTeK3EtWzF2w3fTuPPf44wD7OfYg2 0VNE/rRIF/LHljMOFXkKtAXEFhBGulxMdrPQtUdTe293O2aLeXD5w6Df3sbL3/6yXc1hwmHpoYJ3 gFdOvvDkNPOkaaqD7Eea1cX1sJFEDU5xTN+lG4MgdLbTv7rJNBcCwY7G+9fn1pg/hYGEyZgeprZ2 HAYwnHhHXHxvxzk2zBTnmvjiEJhRI9Z7M6FN9w69ExJcsLPY7fQNEb3TiD741qu//Na3X/zF62/v NE6w7Mtra72Dw1x8YGSMEe6UFuHCBELGGWApeShSl1PjkzLJhOAxpQWT8cgrG2VRJ8gFdqocuwJ7 8kO8FtIpBs07lG3kweT/bMbS4kKcU9Q0IEpTNPyh9PDRjVvbtG2b47XRio+o4aig2jhyvKWY4Sj8 sOt8JFUapAD6IbrrcX/ZYEh5TEDYmLmFlqGYjHs7PEIVoHt1favR1YuGI9Yi90kkrbeXnFuaRKlx nCKIaNjBoVFuYX1n//7SGiPpkTIcE1QHBT9ODGQn7CneNV4JKg1TgMeO6IT1yKopJ8toKz0TGGFY 4nXlgu5y7kC+UJ0sI/kppBbJTnPzMSUrlACthDyUdFJEyK1tUAhtY61bAI8ACNnd2VwnsCfoZoko V6PRCLI5lTwGviFOHLdAGgNX3sRGZmbTRowpqiysWq9D4gMOFZvr6aF7/6zAtb+3TRGSU+QIeexN dy+VDfiR2cMwbunCS+4cMCqriNEkSUMqirNE/Bg+VE6o0yykuuJ4n7aRx9jTLhwweANSN7oTgSej 0pAmGUvtLOXIYXGMDrCjcpYSCJAJ2WOcAmCKNrwg9BoSEvB1H4tJskOyJNx+M9uMsWsqjpmpaUSU K5BwAfI1A0fiyDD2B6J915luv74BPmeFbMnhKeTOF6amRoYHEeWiGEPpIDncNnIqerK/b3FhXpI/ +kFPDh+9emmor2NiDBMAQVM7GP/B/h7S0Y2XX3qhbD5ixFoj0Fpw7W6BfZuleB1drHrlrVPuiyAY F3P7Rg74MCgCwjkb7kVsMEFDJCdGGOvR3UN1mz9JkyTLnb40lJwpNMZ1U/gBbpgKTwXJFUXzPUsQ W6RrmtQaCzRw+drV1159/YAB5BCnhLcbA4IAoeHJT5mPSaad4IlLOE7DOa02qyZREU80BU6+CuLO 01R6trJEMv/GVyt3vYLDSgPa+JyCSGV3UrGjtcGZx3pSqRdXR3r8CPDI0OARZOrAuknJMoKhJ6Zn AhFOGmCsW7dumTbb3+PY12FD5bop9lVKT45OxozL8Ce7o3lqKwKmwMQmBm/p/ByyQrwGENTa5vad +YUNTHCGjsVB0LnnQfDquRe9XCMAypaOpoQumqcJJEkrapXLbo5O0ocJcExz1KYUxKaCV+IspJd4 iIPDp2/i+wNuk9mCgYJBr9HYQluEtfeT/q4OGCVMpAXdSEjEoyn7nTALHaNIET9WVoOT2TtWWPUq RNpVAI195tFZv+IJQCIsedDcnXmnbKD8OulB45q8h7O6trrBkNriCAo2WTeOF5jDRvyNOyTkQ/fh HVCfw3/BkNk8jOyGkiQMEilkVetgc6ZhEfgIka8+PO7X0pJkgoYnGl4VgvSTRUDKg1hZFCTqDyNW 3hWX5mXOEcq4LvvHQXbj+1A1g0yts5NrVhkOFYmeWlpdv/dwnm5O4iOSskgAOX+grjhT4ovCLska EvFRVcFScMLwbMZGhqbG5Cthz01GJ9snUuPll7/KrVM4p3bFwzebjawwpMTg0gdVYVU/SZRCSyda q5IYC5rUVDVjEUFllqIpvW7sJw+sk9OBCtTljzPoVzau2aSFTOBR28EOyij+dzPmiFzb58SqJakr Mr+v+/033/vO93799Z+88nBrDe4jnpxPrzY4LsvLUKPJj+Fw8hOQT+OBrKbsma86z3zFLhQgt7qy mukZf56En0XBAj006QCEM4nrNfttkomX2TpGKxXiZW3MMn8CpqbzW25FwIcZUiY4ZGeFJBmwqEMH k5JqxrmYuXABwxWcqSlAbpd3IHXckXF7upWRb+d2YiB03v2ggjEk9+PK24EXRhB8gaDbrfN65lMA 5564Vd6Ai5IT2NVH9Qu8CtOBFuCN9Lhxl+j/Aj4iAoAPg4AJwUeGBRucIXqZbB/SETlNJZOBx3dj SyaP5MYqkcRhLAA476CvhGqI0OODA1IbhitMN0A/9vZyM7AAAk/QNkTROCZQxIXtZ4YhYRYnEwGB IDLHNzw/d4U4Bp5oIpUFj043EmK32R3Jl3lMDEMgxmxD+jI5jdJ+SqGZUWWohBRxmkR1NRizci5V ptd91s91I+oDynKUN8QLTCqFI4DlrZAwB8c4hRdUWkeDRwl2B29LgDkvsKEog/B4GTLAzXB7IxJS isXFUeKV/LbycdwAF0wjn3kIsoAba6vIAO+11RqmYKD6Vhn84q6Z9oWQcnZdNLBBQ4MYFrEDKWgh w2GXOG5841tf5jzjn6xvQFQmAJMdRU4L+1onv1B9lpia0P6kZVP6RwW6oNpKFl/oXmp42smTNid8 mQgV3I75ItrPZBXivTBYsBY2ypvbp9rMfAH7YVUiOXKlKXhc3Ru7O5QAI5l8wW00PTv7xmuv9wwN UD8uVWUAZv8MRCZkxcRb8jd6C0+pUOt1/DVL2cI6/5XaqX+e/0q8TVD9VfM3FmqqCZOrSY/a+sp5 49dhst0n1szQJPzkAFNCRlbhGRdJFtGPQpGQb8ZJZfw1+8qjwR6FFgAYS3zBOcXpZZ3N2brxWnVR 0muryChacgimXnLxaUHxf/GLWDF7NLyldtxReLXwmfsGaRluQjlEucnQTe1GP5jXI9+WpiBlA5QO 2xw5p+wbshXdl/7Jk2MK9RQcBWcS8qV9N712ekg8CF4CFwHiAs8EHbuEEsbMaa9ifdOGLB8JbyAL bxGxuxtFw0HjbHGrxTKAZiI24U96sepkVY7EahR+Bw/Oh3PkEWJgyAg9gRVFxDRdWfJIv4+VjnLH sp9OeeDi7IKj4wzQ5HQ10x0mSCGJmbzCgqNO+Ts+a2Z+B+iV6DfoT6l7UpcJNvT/ef7LbdRo5V0K amrMFkscQmVPR4Hl2VNUEv8MmqadpEz18PLb5LzSShNouWBeB3hJNkFbF6UKp0eBBbB0TlaSB2EG F/5mG2kUkjh8NDXQkAiqdkkTwQoThAigW7ByFkc5/7JU0zmSMRN67qzfl194RiYgeYd2C3qdpHfR fBT2/4zDn9OSbFOyhIUFUDtkolcV/5L/j6OFOJIPtQoFoFoibPuicb6EAzvdmeSImSoemMNjNn5/ j8EmqvnUbMrl5i7xHcgoc+wtBaM4nbR5PDE19uYrv/yNv/ab77z21m7rkcaE0MB+Jvl2EBq0F0Lj cHuTw0foQv+ZilnTQJwZ/PMDX4r83ClQi4dQ2DdVJFSzjEginiv4eP5RcZI3gKF0umVa1hIDVcuj C2ViPHlHxcioHeezjfwH7jlJGt7HJC7IyKjgkvlHSoKwsHqH2JJYXl1fh053empieAg0w4AQ9Hjh BcKqKKxYYiSK2duncoAqZBu0G2lC4uHEulm4NkCg8oq04ikQVmAhcbzBTUlzZms5NPDgKdkoXSI+ kY+gXGOnjWMUxVIS5KEBeC9xCPobhsLFhWX92CS3y0Rx+FmKIOzFR/vpXd0ce6iXqf6iGMMVJndg 4ghCQ3FpPJdHRSCJeBi74jO2HIWH7mMyLbODEF4EBf2HvFhto3E1OiATMqy0F36eG6tEL0cooXiR 0+nlKbmM3CQw6CYMxkAycdSwLgOLoRsxpAqyyVXg9kwZBhhSbmD5ACWi+r9BQ+iGRfHUl8sXYuUy 7yrokBcUnZGth2k8L3R8KVy+qdQsa1t5KKHTQCkIRcBQ0nZN0U3HilKFtR5cGaQEnUtOSlRf9HPK Cg7vmJ6eVieaZWwiHJ2BTcYChugOgm6JQ2xVevr5z3E6UUg8mURkFavkyeLEKlLxgkhth8QqD191 oihq8TBOlLOiU4UMATykQ5gCUUUBLs+vSUiwNawFaEhfnFZC1WSLdMsk2VDoHt2s43m11uyuFS/T mwiW6cbgupHaof6hC7Ozr/38VRKSaA3uEPOvW6hBNFIlzo5COrowPY2ssJQ8Rj1bDHgTRYu/ZCSZ L26sfAEf46zgX3X2SrfxX097nKKUjuSH4o0YKEgTkMSC//l0LlSlG5pOhKFgSGA5gZEmhrrLyUW1 H3UDgSzfiyMGKB4mKbRidX0bBLecTk+M4xfiFiKWKYxrY/k49q55/jVccj/ih+M4IVaKaWhXFAVI np1aSR/hHocEjV+ttuCyZBFEGgzadTI5LcXyysknScwzicPr1pifghDIEG/uiAmMzCXfXN+8N3cf oSPtLK9cn50zwK1qdqN1Ik5UGiLR8cDj1jagx+3hoVBYrht9BK6h1liV4Yxq40tOdEbSi3Ux2dwl 6DBujwAoA37HIhEkpyST/AR7n8Y7B2Qh0LKMLSwWS5JlwqafgKTaJugMQlsSbePizSpxxSxiHF9W JSGYwkPisUtSK+XG5lfTS4nvUe5hBU3JJRuYAYbnnyymZcNE+FT4y8YE65nuj2pkPmt3KYdUos7l RWw4ooQE4efzIei8s6APBRX4kPPImnkrAxyyzg6Ar/bnE5pB+YYebTMCaHB4GTmnqjCRExwWUq0I QOMLX/xVdBvPLN4203WNves0RHDzGWn699tExFUVr7lauRzfFCLDIlSTX/F0J80C/GE5yNWyGDVu gRtNy5BL5vZZdDHDhD9joBjTkMJ4pqY0k3PKUGUEg6Vp7ejpuP7OzW++/OKP/+xHhw1Wh7SHHCRJ qVaVyKST6InW1gszF9hyPI2qcApRiCLQTcxXxWl8NSO35sD2ZDRKF/ggpRg5/wZv/IpvbNRxphC4 955BUOIJjMzKiwhQhmqtDQT8HOlskP4cHsQce3NA4AdSgNIiBU4q0tIkkvS2WBA6LYcUtGdKaVd/ dxe2HzPIc+lUi8hUEcWBFFgRYBHtBvvLK6ul2wKVV1kIxYuZMh8QsBrVDU4+5570tsU7JoLGheXu UbKB3BsBYP/7sL86/+LPUkMpLDpPxBT6FmYQU0DtB3A2TCsLSt6x1g4Od0ZAs8+EjTM9yiEKSxr3 hmWmxka0nNqh1VaexQYRctMYTps+dKJ1Aew4EECpRkmbg56cmUhVg2YokASTEZlrakaGyRFb2x7+ ACiiHA3MSmYtK4rt68M7EgDX2uqEs5VV+0TDX1YKl5vk7tO8r6yYhRE70Pw6jxZZCGXg7Ks8vrJh mKUyEuUOYIXRNSa37ORPvJrsYOWY2EjMW8U+5m10eNVu7ELNSiUXiH7kHZr3bVIt6zCPKloZIaer mMlo6VawjEb8AEsa5pBFhtXNtZIETZaaerRon5bG5774OfNGNbX+LBlet5Rst2sWJ5YsdPIr9bMk 8OtLdz19Kfw0dC4YCpuuDhqhjoANBsvPUIr9fRKSHP6koiAU8JTinNhWgSfW24t/zMNj5slLB7su 8CNddLLlJg5RCxWijqu998H1Lz7zLCYPLnQMawXqhKEx8po75AUdz5OjCzOdkYvrm9Xm8U3N22T/ yt2II9PsxglMMXuTZdJbENqkGjBR1JzVleQtQRN5aQi59bxSFMor7HGM35T0uOyxOllwQdfQSfrw 8LuloDelz2cjdRwkwjk+mtMSwJilNXP+6hvGPMKfEeSplYWwfWY7VNdxL4t4kcCes82zyFOQAIEn oM4SmiDhYoZ4bbTcLZBy58RkJh3+9zHuAU+MlxXns1q58P+hgO4JR45FWA6/bJ8cPrM9XRsb27du 3QbwB8DBMkdGYlre7+/zQGbOpAV8UEw721L8MKBuZJR1oGpKdxMHnxcbQtozD3k2WFW0qFksm1vT soPq4ftCK2n/Ta+Ub4IyN+xWJeltBZbur4jY4UcLJVmLLEb8LBGvmB8uibjhqeCrEEnBrIjY1/wC /dZEfBzQ7Hjgmql3BY9u7JmgK7txZhhYT/vZK1iKBCojkRSKg7yszn8JCUukV8fc0UAwRXCcgdyT QRelj7Lm2I+NOaxxbGSYfdfBkezANiTsOR4LGJ6KvJyCeXLCP3g4E21JZkkBirT09aysrlDE5G9a SNBnOJPV5EaHgjkmU1ytjS88+/nyT5LXb5Kflg6ru0/Yw6lQ62eQoe5uRYdRW01HoCwnG+FnVN5F XJa1DUQKAcMT4xMzLNlTGPPsbG8Omai7BM88TI0P5ZFJddTx8OCi2HjCgwNUBcl8m1XaO4Ynxt74 6Zu/8df/6qs//llLVzspUFIdXFndAQA7Uwwo6eACkAthQ8HfIShl/EtPGylEQ5dG0LifJXizy6H9 OAsTKjOl6c5IOfRUHEGTPZpWNfMRN8mNeYCNpxwTxgqBGSAYA9RJ9IpmIFvBOWdIy6qRv0QdvBeO DTJ8bBs5cMSEReBl3M5A/yBrY45naXEUAj+i1j6rieTa2QunBqb/AlNAegjBYl+izk7Rawh6Obc5 kP1mPo9sLMP04CCQSiLhZ0XSs9fJS3EHBKXEMU63n4iItZWVq1cucXAKFsELeCjCdYrhDCLjyEAm AZRg5sIMACfKivVxtlTHfPAsPLKd1wAcQUAlu8QfDrlINflwbPLlqVl9Dj+YNJ1B58oCTMaSn+Ic cf65SACU0q7oBoZS2mA4HIo5lrgjfWYxMSo9tDbAe72KIOFVxRoLksOKhrasc3RsRJA72HgQ/vaD 7aNeWPxifw2AXy/Y81AhgXZHRFuliP/SSTxjIqwf1nk59yLDgKVxRrx5Mg4/8syfOln8KnmCzLBO qmjREan9Jj5aW+ChH+zv43iYxu5sX1leDryH3rMuVobw3hFjwZFzoPgPCHGzY5Fk9orHERHY2Qlt BM4NigM4GZkCjqfMzs71G0EgycU0nnn+Kdsp1V5nYcxf5sYVmTRyeTBIwnLX6Ygq/9yvnBw7ZJP4 8+nrG7/vsi+S/6ZPLG5DjJEwuJRrNdSU6zzfWnipe5tD5kyHVtkMi81J5vXOn8SJkp4cZiVTgzjr c3P3H2PISVf3hzc+RLzIX1hxtQbJpsLkSQoAHFgrA+c8iDW84OyonymvUmHNHGedf49+kqBNXydj xTj2aDGsK3akcn6pMzX3kkwRnoZ8XsnwpwBi1icS5Oxqtp4zzn6gLAjWaM4n7c9DIaA8rIpVWnSf C/7W9PVYiAklrhUHc5lOZ1BXcl+igBM9FpAZQdJ8pXVCq3UIaMLyIPYrtZ8hIg2WF8odn9op2jsU 6qltm+/rIgln1x2NElw/QI/WNGBo9VmxkSFmjelCI/6cOVO5dAQOghZDDNppuGITL12+SJsNS0td zogOrrFMSeP94cak7+CE1C4uht5eSEQF3KQ+mVVlZgzsdLIJ6jmaVLGPiEfEKYj/SagoLafFtvCR iS9Nui1K3aCGlm+oywF04TWazd6l45OfH9rBa1KTmQUTHDBMf/p5MRkqNW0hJHEhpJEmWxivNryi YFs/UwZg3XA2tB5n5r18eG6g8sERvGZ2PP6ymRf+V2MdimcsqdiDGjpgLZYP5iZJh+djcHu52/XV VZwaeoFHhwaxsbzCSr3P60cUE1S5KhQKuRtSLlXT5RPsBUz+GJSuNYUQXqphG0aFYHfJjxXOQlzp 0RHxUeOLX3oqRSQD4Mru873ejXdvryJHQ0ZwkBWc/8Ra9QLWgf8kV1c+TzOpJrBJx100T518Ta4x T9psw5xVc+bs9ikqseBDqFLgoSlxVBDSDmQXHYVKgFM9PZMgIiVPCWeeipDgk3mGU6//9I2Xvvvy T/70R4ywrMnc3reRpy4Dn8LHccaMEsPuUoHNefByngssv6CKi/XbOPn1cg0OYXaGux1gkMPVoRdg 7jBqIvbf3r6mxcjxLWWE3yo4i54WBvxsrGOC0vq5de3yFfxP/pn2UrD0JNRJB8CcSUjZBBcJkRJu DJMEr6KCI4a0WhjMAFVPYSgutSURU34nLeThAWwwfCjz5Em8LwAFh0kJ07Er8S41hWqXQA6oBQgB IvY/lTisumgxPoBF+jnLRnPurC4rAFBoyChG+eLWw9MGkAEwziz4xdlZnkQqBBt+vJc6OGhcPH/O FWLkFFkZQeTPYgOQEYSBkJ8zhzCZQ5EAw8ChYDmVTEaZWIen7zCNehWLRmAr3ab5KPsPGBRGCdBv gnz3SSjYLMkVsJB8KDqI84+6xvm3nZVuKCYNbG3RY8fLc2BwlddoUTVgaZ78shFVabFBrnzAshDR tn4hDPEEzyoCSWwpP/oL2oEAmrzHUg/yWYA96IQKVZnLb0WFkxfnEmw0jjCxMN+PIrgcb1n9HRif KdLm0dQUJFANSY6J8/lonlHYiNXHJuOWLaqh50DJ2P+/h9Ik5u0sxq0cUkZgc/6f//xZ9KKRL/CF djKnhQOUvLHsCJrTMJ/k+at70Zy8n8RzpaqsnUTlqI6P4FVi3XkVMicfDqjhpAcYQMFnFBO7JZ9m DyO0nLrulgxSddR3SNjPdwjGxNho+pSEIVr5xAY6kOf4ww8/euKTn2Ivbt29DYQ1wbDOmJUPwiTZ xsR1myJOMfnjoVr5/JXiKctf/0zSKA1/KYJUYKBeCR97UgPNWmBJRzzSDPkKj05BBZT4rBdbT4XM U0pvwj6j1228pQmRcgjyXt6y6QAwxuvrLGjgTGmejoEh9V4Ni4I94jiWejLPQm1F4VMcm20UpCcP yQ/ZPjc0MKi0Mc0Oas3VVXQTLihvFCoqAH4f0AcGmKULIpvdCdOMMwhNNEjNY2DDVFlLaBRcPAxi PU849g61ae+mnmmu4eCAGjX3h+wEOm1xJxUlS8ymM0lqYFHhAiHayIhbGfXZrIQAqEJtQ7iVkWke mm3FA+Bw6HUyRYtZpcsrmpy4nFIehExNxt4MyjFKZaIZzrUIHEF7lVmkJK5asT2+Mb8wb9PB9iYy QcmMF4CZs6VKCGMD1cOHy+G9vk6aInFgoH5n7XopSQbUcVbhj8+ltFSaozalQshSytazK8GcHkTs sDgEKnzk9mI56nX8yuvQcRxyVD6SPC3ozqnxcYQEmDkHhDCQTyFzzOIAoGJZieBE0Hmm7HFATlhw Uh5SJ4VUWpYRPPdyFWOWAEbj7CHZNmYx7CmeY+OZ5z5XxeTUtziWkvbyDwsqHY4ZNhpE/Or8h2HE 0xufIU9trsVkUGCCJk6c5erZTclFKCXZFfcjBTzeQaxb9OGFn9S0VtbbFmi1ivXPALPQhdNTU5x2 Pt5eRZfZMExKCVAxuxB+PMArWV3cfOb5L/70Rz85YkiaRtkYtVrHbAsFhcKYOvGi5D/Na5yr6tqz Ovz8vPIxtYV8VFmPCnNqq2IOpNCtzo2AN1N3xdDZE9HplkSJBg9rUzDuJZE9MZgcQV2dHEwOFdvM 36c024pRMfvIF/E/3gHvzmn3A6rzBCtBqIusr62uSCUEDpx8D3CccOzxFhaqSqRsUPSjkGcJIU8h maJ654ixAObIdcNjN8DtSLggDBFVLAtwmD5k8TCxHkgDA6silW4Nn760uAxpLNE1riO023QZ9A4M A2eR8mxjjUyNJXjkPmUXFoTd9wCjfkwWHJD3RWrBu0naTVZSeTwB0SLILpmOkIVKf8p/009hG2HE Wu5zBoEwspUASqIQ9Bojdyqu1h0MFSJ46v39+/ML+AyWk1ptwWKvEj1FPbe1MICEhn8uiyK1oq5V VDXj/hCDYVE5SFb7kvE/L2x5p+apkwYTqkKe1BqbbB8koekf4T4TDgcxFe189jdX5J08L8/IESDh Q6IEMD+NBAUQVg3buhOs+gkjXkfYPlPfeTDHb5IF29NgCBzYp4hOY/sOACr8lLm5OfV+sr88RWpS 7fg+KDLLzJ2dnH+J5NPLnzgFxc3tCXxG0NVHYiJaiP8/X0Rolu9SUiqGNlmfPPwefTOxoiGaBCxZ UipYyZknD6OXhGsaTguerGrlpJ+QHfaMZwhLCbkN+dI5JNKtiEcKGZZLrOPNuhncZuh66kwUn4cv zszUuAXsmOIVDwWPiI9gGeg2oXa1vLj69NNPU1leWFslHcdeanl4mbMG9My5TbPYHJk4kOcauty7 cub5IYeAf5onS3XQUXZW7/zygKoXfAd6jEKu6e7Uh0qFsxfQJBnEp98jrWzhmTg6ml+cZ3gzxocj SixDQj0Jj1NqZvwthZgdr6LUrN+mVY6LpzDGMeYX5EG3mQzFSiJthpMFqkmJmk9nGVnvAqCwRP5N GnUL0kGmGMo+wm4SRfOZOAWJRgvKanOBbr9uoenlJp8bTwuggDOAdiNpBlOEmUVnUQJGYCYhPU+C 4k/suaSAgafBFatTE4vgNtnTQjuJw1+RPL6BFmFzdxtdwMeh9Cn6CuCrNFCK4cbbWWZBO6DCzJmT 7jWac6AwA4sp49MdpHmXeaXUbkp9ziYgsYLnzywjCqVMTsJgpZpjIYaLlrvKIrMFogy6vUN+H+Ui xzl+vIpaJWRGHYWlhNQEgDTCRD8j1frrXI3PLcxIBYwq1qTx66tiAX7C6G92jdSdhAiBuqKqYt50 7ppgmeS/UPegJ8B8sE0jCfuJNoleybzQCBgTleZ1KNs2Np1djwpYW6UKiGtBxpSVYFA34Q7+I5/P wSQcqLALVcUaVr2mf2D4bIAlHn2h7Frx/z/XzIgl4uJxA5WXEFZSuzjO0exWaLiQ7ozJhoyyIDAz 2LaHCWEs5z+oN/vDkL/C22harb0kVRYeQh1zggpfpCdRDQY1/bEJJwjtLKEHY/o880zvUqzNRCLN 3I0jq1O15rxdfeyRm+/f/PqL3/rpD39sFjGYLZFkJ8fYPT4KARU2h81MAFeh/pmfLhK5SoAVXtZp 91azwfVPnknPL74BnjtH0OETdDHu7YG+xFpZzuBIOPfRkgfPSZAs6lz24RMYAVxYUoM0TScW5JyM MuI2SWDw9vLtBlHPJwgOlU63FT+Ww+8oCKdi7LIp5iAP9lHt5P/1MMON5fj3ZFXRpKhXKyY4+Xu0 EvVy4wleHURvzRBimcUlVDrblyy37auBJ2m4OH0ShwBTRcdR10hamFjKvHE8ImFLgf2hhxaWVoie 6YpMxzQZBwDNO2k181DoglHU5OyxWSxFYipxSuaP7JKQ8db2cyP+uJJ8GU9WEzEtCVQHA1ukRM8s DckRA75SzRELZDIqh8u4ALOKW8DxHRpxkjQJMJw8uzJp0U9NN/xfcB/otGrmQo5gnku3V9eHbMy9 +w/o7kT78EZhLFrWOsXFKqBk5MyodMpjL6mI4at2j6Q7zzNGra3MPHPSqX64TfiEIThftoEnyFX7 hBKu9s616AM00Ylto7YxDXfE6KhJCtTr4REMGmDGDd0ZDLu+QZYDXxoOFS5LaYneLTjdUbJ6bJy/ tjZIKAg8eS7BEu6hsWmjA5Y9T2BMmc0CmoZnv/T5wrh4JMIkb7kxyHkRF+I+ypBBz+KhqoKtfEOZ mVNJstTmQ7eYxJspDUZNmCqHckdcrD1vdmjr0ts+LBzXCxfSU7QxgQr51eTbiqUrpqwNBwRBxKH1 7xMIgnTpeWM4BaHtH+UEXnvkkVd/9vpXv/q1ZSiAFh9KVdbS6hTTjk7aV5EwVK/gc+tZblEdaRTw efReHYeBnHDwMp9bOmcSyORZmpqiqj+pB7Vxikg0sdSr65u3YFNf32D86uTEBXkc06fK29gPcktI ADwg5ODx/ZLKJjDb4BlpSSQ04WrkgvgArhbWNzPzSJj2nzqiU6CSc46dsTk/+JYKF9OKL4zC2TsO L5LjKU1gAMXoeOO4tuI5B4gAj9gadg8R5H6qvoj2DtdSJ7esy+vAVCqvSapTD6AxQJJy9p9OfsuZ JABgouP1jHDAoeS8yeTPWCvbH/ZhKwHIjFoiTYBvh6SjoAUvhbCsDgdQR4vzod9ikfVz+YgiR8+W JEjWpeQkIP+2xIiudWoLO6iPTN03pUFrdTjVMuET03YwHI2hF95YuKqx4WgF7kVH6eiQs8GngLYS dWti6ohAgDtBP4bArYNaJhaVA0aTBInrOvZVnEuPhYpQyedIoEHS54di56kTpZq6i9IzTrCSlyQf vwKBINxbMl+RPyy7oWIQ7jysXnpwO/IIJzsOSH92ZpqW3nAMnWLMl5eXzNJvbt6+O0fgAW3uqjQV +0x9p45r9o0q+MjoT37yFxcvXmKeFyzA0uScnlx75CpyK4FaaGdRYdwRAhncSXdGsm7Ld0hCFzqt MnossVWWzk4gH47utPxNzpxmZqaAUH4wGLR/v1KiSolAK7I6dJHTzI+4yCPQ2op/u78LabS0cIGf GbVz2mswWA3mxrCzzwR67oa1Ojr3aRN2gHywA8cOyTKDQmeWfOQcZvQig2PJfBsM9XTrCVu4bszM TKvkT0/u3rj7rZde/Mmf/Qi2Wk4yHg99tdNTF6iNv/P2uyz8CFD2tGFEq+erGR1aQOa2bBwS6+6c CSJu+EuPoT4D8cImCzMTNsUFoCwnfPzwo9vrzHZvaaO6wlT3uYcLpMynp2d39g+hPOHs0UlNzEwI OjszwxlAXMK+hip0ABGWCuZTO/k56D2Ql1JOP4FAFvQuHmySeYB2ID0EW2UelHsApqOHbJs3kuqk +sJZb6xv4rdtrJH76SY+HRke1y1raVtYXqZsyIdytsGNoNu4EJU5YmhkMZk2AYK6Nhn0ADtvFSwK lMYlOPlA9ogvzbDhEQB0YfaWreJCYhgm6dgfG/j67FbGZjYYFtwGIyMyjnZGwtQOEOasrlDcBjFI 1SA4sTPwWFD2AEPMPHFgtndwCFjoK5cv8YqATBtrqNgtcGykPOAmSaRCGd94CkYT8t79s7MXqO/y WqISzCOwX2x/+DStx0IliGfCfFs2whiTJKhTISkWDeOEba7vLi3iSO8T73IkUWdIXHFPNq0/CdHU QhFdUkgpVJkROEMI2q3O/lQyHyHBGweQRggBspiMo1QTbrR/iBk47Ww0z29LdrjeHNlZnWYQe6kJ j1ZXEfJ9Wvfv3ptDeRLUoPko51Btfkj+Zf/gyicef7C8gopl/BptF6RWgGCRXwAsBFIDknb0COOI YfggxiLTqYjIQznKg3P/JDHwwzmtrDj+aePZ578Qy6+xVeAM1HuQAo4qph/lpsZL/puI0EpFRCQR kamECLQWUr0gvr1ANhlsAOFhcrZ8kvkFSU7M2TaTNwDmpEmkCdFeqAoFbEAtyjSrEC4ouosSSMCy 9Ie0GZAkDY6AknogE4bPBtKDKO5nP33tpZdfuv7+h9QdsDZYQnzI6alpsscYCrIpEB/ooBSQLaXh Su4RXqIv8KWTC5BeimcEbrq9t8354745cojDyCBkDN3UvkLzuEPCGmmW801qA85VLwRYbD/STG6m AgoWlgoaD4j6556NIW1T64bqh/u4defu9MwMXjQjtzGYmAWeJeAF521wXCnXWuxEKBzix1LB32Rs UV5YlsIQGjMiT05mgfLo+JjaQLa5qwMXmxMu/ZnET8yNE2+D6dZfpXyfNLRAN+lYW7p6hN/H7zXv nZhTYgxhsLb7qf1Ij3HgcXzZePRRQAfOTSJmjq7uzsgK2zcS93mMuHN8HwJ4usHCGKkXFZnCERBS wW/50BDUmhkxYrOVu5UkC4E9JLa4UTQs8xFs98VLF8nqF1c3oTKJFcRVn+L46IPrH5nWs7Qh54GU AI45PJ6evsCmOIOsr58JeVwZ1lPQyAR8lDX4g5MQgEswG7H9cfREemagWTW7tFUjU/ntxT7A57JZ Amdhsksu038njiN1dXfuLtvK+JY0+ckhwOX5vtSrsG5Z8FJ0MVhm4A3gJXMc7EEBkFlPlPfi8go2 H+YMvqf7D/QiRQvLgRDe7+wxeuT+vXvo8E9/+gmQFjUrwOlv7fBubiBaLLIEZBpU64GF8xEXkYbF xpe/8pR8O60aW7PExvue2hDN24dU2WnWEdfQsMgGOPM0/B30G0NjD0t27X1N9xgRJlaE0nWu0WwH 9I2Zt1HWl6PCN+TGOYrsaPkUnHNuMbxKfnLo7WgsGXCOrfQJwjhd9MTqbIv1jJPTj27exGkgA3R6 1PqFZ5768z/7Idlh3KrRsVG8HVxfLo7amxpH5esMB27hjqdk6U6kHO2aCHBICaBmSyqrpMegVegg um5FjzAem08nAQsUDl+MJUQocaZJ1bDMFClx2ZeWF+3uoBNaj8njStp5dX3VTG/axTio0CLiR6CG CaK5D1qAKjHB36yiBRfHzmTspL4MswZIHHRZIZe1lvwZgS58gaZmiqCem8yJOuT48A3+Eevj4LOc QC4r0MhiLc3IFiaRxSgdqMHxJ0y+Oiy1chzcR/Rjqr0S41Vki0ZI6ZDWXdPyaFir9M14ygK+7AMO PjwOUdJWUiiCBbNQgSuX4xU1U1G9lBCMyuztRUBBEEnLm3u2cJVRxXjykuQkTctRcYoWu0kEQRY5 eWnuiA44yCXu3n9IeZJXFqOGxT+hx6xPNyVGsmeIUPCmsgDQI8SZInFQlWmlItm7Zg27ynpn3WIR Rqow6vRkE40J+Kbyf1GXokIrI5AdNNRal34jxeyzlKHGJswrJs6SmKyLZB12qPWnRZ3KLodQ9hcW nICKFIfhseBLB4GGIrMLYoOFe/flLw+7OTQt165eISFy795cZjpYF7x3//7K2pp9QeGnEbRR3NMB vPG3Ba9f+/qzhigE6pAvww/mKGKWoQiAKuMVkZDnTYw9l3baubMlWGVjEH7InRENxnuk4dnRjumY keRD7Fop1qBTYtrVbbwGbUHFgt+B++aVdoY4ScLKX/V1e5uBIaCRrIqYaBHAHN1slT9gxs433/rF 4vLypz/z5F/8+c+/+xvfu/nhR+t720hZ/LSTyjCtrSxdmp2u86/xiRVyZ9JQ4HOFJyOpnlAyg0fs FLmAez45PkFCH6Dr3Tt3oIhh2kIW06FGhQXQheHjDg5gWeFM6k5n5AbrRBiGkFL/x1XGFPD4KAvd b5zMNnABD3g7YzC5DjKK3pSrkwgK/Lz0NTvkUJI0VuTIHw0RHVp6kHAQFBVqgdIBp6DKt/IpZFIA a8d1QHclb6X3hhKR6ic9S7oJpmDUJigCwkvelTYu/8RPs+VTW9cq54JQ2eDhrXcGspfwT5gjB5v3 oJAs9Aq+0hNmd2ylrXqekh0nlwNcbTRn5yxpfE9QrTkHA0Xp+awmbvJnm2CcD5Ge0BwZKvNybkMM bxgBvFRREgWgj4+BfsmhjWvDnXi6TtbXNpillfLbKhAgPnJ5cWlsbHzdoqRVwDqHzRxeSXv8F2U/ 0xnrnHMT/KSaRHR4z05RoYat2gbSX5fi9WEc8HKlEUz0hou1qeDO9EjlArkYGb/g8+1j4k3yPsg4 tkGqwJm/iRlDotvCeFWQpCSc4Yz56MYNjMWly5e4qyuXL9NIzmZxQnnNex98EFu1ir/JbRCARo03 v+qpG99+8csO/wRXjDeC6afTNk58VHAzTk55sw13mcV1boDUKJhKojxUEVO+RN3i4FUtEMtphtmh S65FzlkTElGKMJsOSNvBeNiT+N49aiwp4vVPwmqVgTZxBMhVYOuIDNmW5IHtL+bBwodFPN944823 cAQ+9cSn0QKN08YXnn7qxz/8IWPoeCNaDIA9qWJy6BemJuJWZKhBEk5udLbZYhL46la8ONWzh20A iJVhNglbqD4xg0sLi+S3WIgrV64Sy+ECmLdsWH/CyScDztxmq/KgmHpw6to4/KgAliJOzyERCllZ z//uHvk5BYXeG0E1rRh/notKGneHFsiwClq7mdNsmhvRa9a6yKEkBW3uOtN1ZItjzsQALXfWeKjV 8USVo+bgUf6pbPSZvSpYlLRe9g5kmgC2hRQ6/8Q842/b28Mq5AToiKng/TL9S6waa19/LPqEji1L R2jtgpoMDqrDze3q5rfaiWQXTSXIDJtyUbCi6vDcH5gI03sZ6Y1zRAYUVbW7z1SHQ/p+EXc6FFEh PEdxuoYYC1PF7FYlrtuJZGiHU7ziENhtpS5EihqIkSPVWPDxsXH3/eREOsPTVjKmho2r6xbVz3Bf kYcwXsZC+tiZqaZHEACrBPt4C9KWymSFnFQzD781BAuZWrwkIbdsHcbDLDV5isx05YdcNpXdZHDz VXqkIi7MI3EKPbnYmFKaplwZykYU2uWMDNxdMaJHRxMTU4AIaG9G66NlHnn02je+8XU+jjt+9733 UMccq0uXL1+/fgMVT7VwcmpaZzeEJKXLUh91hFnj11/+ivGMAxYsAqD8rUhkc5qgpqD6MHNGxsG9 m4Y1aWUXkj1NfdSZpG1WPfM8MQ68m67N4Me1G6VNK7MUpyBNUfYLGUAiZ6iWQgeV5a/WTu2/EPdd vV7oq5XLJsLMnAU+LcOSDg9v3rz5+Cc+yfPMXpr9+Y9feenXX77x3vXdA3gjyWjKlMDENaFEE2NW MOOGaDnSNFbamjWHpRPLjOhX7sfA5fgQtwr8bGV0UHWDduPYaMyTkm5NzkJ8FcOweSqYhgocnXlS 7PEJZpzWI9RzuH2ZdTJYmAIQOO+88y4IiMnJSU44QZoJarDfVAEyNZC3c9BduhQmEuQz3az46r0x kzU9HGBzCmDveA1KQwwf7lgarlkWjiUSrEfmwBKHz7DmDgsw07ZbDvbDhQVcsEqmoOcEMkruDE+8 GDpPrvO/LI9XBt4tw4kIZx7/zCgQR4A6/iQ5xXDv7snsAYV2+sHQIdacWviTQqNfKZsFlGInqMJg KZ6PJkonduD1RHMMCcb9QGXImeFlqA5W+vMg7Gdd4uqxQ/gmUA9ubZGeFEEttQ6VZagiSlq6qqGA ZBCFGFQki8BW3qFtaVUtoJFPf2cZam/1vIwXAeSf1e5Rk4KqjBcKbVl0LFTl9WwNF2Ep6lJZhPTC FhY4HLMVSfFVPv858MQbIJCEtx53D/ZBCP90mID04cZz+JksJB9XEu/UgE8crw7mt68XCCMrgZW4 cuWKSmdrs5jL2ZoLMzOYZLaBGActkGg93f1n9ewyyo3vvPgleXeoEFK8PZIpIY2AVjIqJ8Iycn4p 7BeBVzlXsixYz3BwFccapVjWoHiUzVZyDlq1GzynH1O4NF04pZBFaZYb47iqQblWXPOgplUb9Xcg CbYe6juEnyStAYlkksJHepDO2YuzNTiVm9zd3Pvkpz7x1ptvEskEluZYOA7yyCDNcKVqy/tPqjt7 zNhp1CQPDgwDg89luW/cHblqQYMGsEEXNnLDhyb82SloA7dnIYS2PHhHSOFKSmNxk7wl58E5V1hV cCdsgK3vtOs1gLLB9nlv7h7OG/LB51LI5rGRsLJFsdBdWJNK/lmUDaUKljBOSmFXCIiQLUMPXs8y ExPwXoQSGeIb7BOEqA5ZODqi3RDvN1GJhR4+hdPCs3O6aQ7lGazdOCBQsooK/oUHFEtiPEZOoLki hyDoJYmDSRN0CUAYr/cd/dxOLlCyswB/AcmRtCc3pp+O7UJOCi2tGAeyX9lG1CUOER/LavjhaY/H 2IB84C0x5g3w59wMUIPaC8MZT4bjKMQppOGK3hf8Mi6S7hqu4Uh4a5ntpCr3cElQjnQr1EhsKuqm Qs5cfQ9+9H5BhupIx1qdBcHYv13JWkqki2/DkUoB51c8Xz/nnPMTngJuEe85jIAF+OXpeEG5AHyV X1ahQRMJAo0X1OOZwKRXdUzvfD+6n93w5NsC0MsFa/D5/APSfsbRPDOTVLjynYyKCre16Riyv/B6 8g3mjZNEKqmZWMvTlUpqvPTi86F2Z3HJXjqBp9kkk4Rc9H0N/IKe2XgGCfZRZJKRQogPoJ4EGolX BqJoyydJC89V4ChVVMskBuOf9M9EcI2gjf0KMUI8i2601pD0ZDPrmAQr62OLAV0AeAGO8TK2ZJ8Q OvJDil1qsNMMPF1YuHrtKlmA73z35V+8/ovjVisL4CqYxoH7IJLh7LqmPgVh6tkJaJcapFU6gOh1 /ibpCGU2hw8zRcbN/mrwZ7u7vM3o5vAIpz1pb2Z7toODwR9FX2D4i/SOxxADE6AEX0JHGKTR308q ++c/fxUf9fHHHoPwiw3DpURQSNVigXEHuD51b8G9IunhRBHJy98sSjGjcUCCgRMpyCNgevkGYcz5 l4ofh4JtEpt1yHQqsMaH8/MPUTGVdkP68Q/5ULYXKUGRpXDAaMZd1oRPKUSW7UtBbaEaQlZlhqwc ivC+xhvt6CTTXm4FlpkPUtV2dJB21RM8FrqHghA8KDVbo/RldK8rlDBAZ6aOHlAFu3TAR/f2ca6B RaC8eYtzgfIKDj9vANFM7R0NxRUcrETWM94ld4PjiprA0KTLdkeX9ZRxIwcT45Nk+0AqrjIqantn bu7e3bk5boIPKUtQYWnl6kKhEzexKiHVY5SUNeIn90TMOG/h9dxwwUCVz0qbpk8p8a/kLoUUPE/7 lWtmyjNfZYrrXfwwOEtyQ33FQeITnZwAT6YCyy/s0YIuoaeHRJuOUk/3ysri1SuXl5aXuB100sLi ovegYPNu+fUuX7m8vLoCSObBg/tsGA6oJyWT5ioH6bp985vPEukhoFwiPqcT7FyTAHsEVCRRZgYo 2R1dmtSHyoEk6kCmkbNbt29j9qOfOOFdWFR47QOTkBWbN4r0LcgU2kQu4yY0LXQgfq697Mb/Badt Zor8LkEB55MDy56EWMqW8iVEZnWFh714cdb+mfUNCSI6O2h1Rj8+9vij1z/8kE5vKkY8J7Ufzn/a 8DRQOhEZwpFAERIFPU+a2EmrXpy9SLYfAqaH9+dw9Ghr45mhtWSf0D5EkiUBAFSYokf2nigdNwGd hFpnkbg9KlhBROm25HhIyVCcCNxbunl6aZhDSFeXV0hok+S2//RUskcb0U9O4H5ABXCScTEtiUdV YxlqSEmUt4EGO8PzcP1MGVVK+bjKs7IR0DywyaiYubm7+CRQSvJ6zj9ZYj5UtiyqMMBOd/dwEMjA NwNCrSs+s3BT9tHkOdl72a903tER9talpSQ4+WK/YWVszlMuk8JUp9hFI/udUUM8UtVEDn1Flp4X j2411Viv4twi8aki6Sxs7u3YeUYe4YDjwXgfO0iQMTKgSDnbzdpzFVaMDeISOGx8kmzE3b18a3ni 8MTuqZ5echyLC0t4wiQXWCL9om44yM6Ies/wfJ5q9YCGiu95loqkKsgHUFveU3n4fFXwyOvRAuXq 81XBgr5MyOzO3f54dqIAYxVMByC0InASOAR40suDh4nT045q4S45+amHG3KycJk4qrOAmzs5Mfrh 9Q/Gxkd90vBoINuElkgRqhkfk5NPgZn8H84KsScxXJojdVi4k3qWxvd+4xtljUXpBAbDDSXhZ87e ST6ib9UJkjSkKzbMiDaLmBbC6+7tK+w0wsT3VlTgFaOxNHY+ajTZRN2rZu+w35BSz8wET3gCfjyB SudiHfx/ddxllFQBqvTWVTvNIrX8PhnbzDswiVbCQsA5NNz3yk9/8d3vvfzqz96YvTLNmcelL4tj zT/tEPYppE8Zj9cSpn1p9qIZKI5SYQJsA2B7h6wD3mnKb/oKZRXYAN08OjQYn+TSmZIkh3rp/67q XH6rKqMojlxoS3sRKBSpEAwGow505NDEiXEmRoz+oybE+EhMjHHATGKME1+82gKlBfqipfX3W+vc Bjsg7eXec8/5vv3t59prX3rd4bDkRFB2VsidSxtDMcL4GBCy/eMxlWG5DJAPerDSr0bEy3URRzYs mQLbYzH75oSocWxavYMUQEpvlVfaS3XwPCnxGwOq42raDx7E9pWG3NKHbjyL7ZrjEWwfinFrsK3Y ZbYiu69hz4onGTTVUefm8xJnCVhKeO8xk7tOHmeeNRQhbjFPqrXV0VM760DkMDRZ2GF9wVXqg2kZ wyKT03EM/iFjHMmI2VIHEAWksM3yCUAwNTgUF/kTbXXn39t83osnH5x2ErB/Y5tDPH4SCkg/b0KN VlETjcg9KY9Wv6KZ68IMhubwSLuwiUwbAuieRAI9gPbFqS965ieOjL4D4s7z8iTVhlYKEgJwTLiT ZgRQJYcnX6H7f/Gvf6oFrUaL2OPZvZMgRoIrNL+b9XHychM6jCOmXJDHsV0iBlLbj6JEX7NlLPO5 8+dBo5C4RDY6+4QvqqZuFnD06WefsEfYMTa+KlnMjeZ2cPtTRFNT87YAZIMMTMaoxEk4zU5Tsn3M YIEVYLlNAE1J3pSYU8bIFOxZ/TbhysYfjZApmGKNpEr281EWoSIIB4MeTeioTRw6c1iJT2Ai6g+K lYAXZTtJzwI3yVfiTs9Mz11588ofpkNDR+MmDz5nW5U50AQvOATQI0fIXtDAhHSeOaXBJ/M2y5gU ulRSqIvPahCOJPDQ1JI4n6Etm0OiWRG0xvz8fGpmIcqbDHVWceyZLEyKeJYsFFqDN1NYv3iBqITy u+YFwRPCdZZRPw6lDk494xwF/O3wp7wAnhANlwmUI2nEyKABJZLUeqCUxTdyk5aRT8zyRysCzjsN nQjFYVUaHfiRg0wHrf1BWUhe1mqcqfXMQa7Q61qEzoAdkSMw6XFps4djT2Ol/PmJzA2547QNpa8o Gh9EjZbmZefp5ABzWauNFhUFjKXb2HRguo1gQHOLxdWFhJtkPnaF/+ExM/KT/llFxMOZYdOMAQHq R6viyvJD83wjJ447AggE4RPnOEUjycjYDF+RnY3DjTnjjVvXqOYaNJ31yOqaCd1AkxdZk/z0LDUE 6DmPQQr52iTtVye/JiRelRRw/NtAg18CmTGjwv0QdMmDElwgfXI4jCZr9Cvs8owhtHjKauGQkvxr LZmT1MQl66+bkFkDfJbDv/rIBSEeDENk25l0Yfh39NHHH/IgeAjsW7rKckqzf7a0h77Smq9cwvY8 qSNV6nQaBEJE2UY+FsdvAGhh33ABOE58/ewUzphpcGrAuvehc0xPouDhjhyskhWuxHUh8HVdDfbI GcXkWwpV8sIRYA4j7UOVG8abCp4J3EiYs3InrQpb+cbli99/9/OXX13/6cdfXlsEkwP7jV+bInYg gIYgofR4zqTnsYc/o3t4myOhsXWjozn8mUSosETlB5vIijuuNp02JKLTKDlDbhm337FTSXUIhQ1h OR9PzegpPFZeFjP7Yo+6APWbprKEMODAz9rlcvXqVZQIu0DGkKUjzZhRVmZSSLK8eupMm+STorGk 7wkJKIVvERkrepMAVep7dht/Ga8PwUAaWB86yfAuAhzUWa3JMlt2VG5C3E5PfKhN8RE0A0HvsFZy xcX51NixQfH+kHtJgULRa1NWmsR4SzNbXa9+ogLHFVBwlZ8cg/R6itUxYCbYCKxAB0GhsnFQGmLe bLcMiYbNLYC9gABTk7Z+ViXC13BlXN479+9u7Uo0wCABfGAKmuAkuSqWD88/uQOLxSn5il+Iuy4r ebtxehgSnNj32VeauhvuOcz5CkIeqgqiKqzxArfN74piAv6glVpDHAYQ8+YueC/bNamjUb8D1SHG ITMykIxmIqTML3V92ms8EFauapH3mBRCRpPEBIKnrrfdS6i/5i2JYVaJdAwBIC85FC9X0XAmE+Fp e++D98k/peTHTW9jQqsb8qDWcvXZapSTOUhEJy6SfZAuDlHWw/ErMfusnwHbLi0WJ6eOOpQ2Jw5d BXet7mLiC92ouC06OGgW3oblB1CCiTEXFOfRQfYxu8pTXFNukpCI88mqcoewmpIu4rQtnFvwtjOy Ei0WfoXjf/39z9n5Bc7V0tK9wuMUa8dp2Khh2QIW3dRCTR5zku23t+sZuU8HFL/w35nlFLfIz0nD BKHlFDl9++28N7oNLEYRrhcq3aFcDoHz3nXJ1KcHBwuQzwQbzYll9YCgrD58ZA8SZHj4EeM5vLXF xUWkp76DVb5A/RshWRDeZ6BNXHyigLSUifMB3QURH1cJ+SeH17ZLM5rqZgPpSDYaCq3W5G48ssFs Jq1zkAbbJ3yW9Qnywh7F2ii+3B2PAy+7ruGBE6a8KojPWPqe/4RxbhbXf7lqcxjHxeG3BIWsyWLQ +hGxw7Q9EdxnE2/ams4vbx488BhBioGv8MGAt+OoynUp+wVpDoLT1bVVQ3o6Gm1pIiDa23i6ub66 Tis0N4zWiKsoR3DK8mNrBdO+2KPYI+HE+pc8ZO85DoKFYYLw/NSYN4XWP2vAeVvrAlwh1VDm8Drk hotYCAqRWSsF3RQfOVqY11kVfoeQAcMSPgBMb8do7a2tP+YZcR61H6E/VdnsbuOtEi+SEjJn1KAm EUt00361D69B/yYEVoIQRoPIuc6HeQ/3rBK/9NYbZIawXcSxMG2QdMCuG8slWDfVN1RqVH7FzUcS An4xJ0MYKrwZxHWm5UKugHo7mAdxsb9RtAjHI4EtA3OlcGS1B3axDD8WlxDQIbLg/gf315YDC19R jdXN/IcFWBx6moIcmA0DByn3mTOnT/EhVJ09M9LjEgE+Z6zmr7f+/Pz6tW9u/HD5ysUmxoJq9Rw7 u1WmR6cSCZUNZMXGxOBJp2yAxo13QdRNUvr57Hyp9V4YVzOIzt4m9J1AJTC20A2CADI7gKxwM+bD 9Rj2MenhT9DJ7Alhjx8sL5MUIPSRfEKv0fQbF7eTb3rqwYMVmAJMmqbcZ1AwPvnoMezJChhaDyXS 2JsMq9GjiobakrisNq5ryIjFounpNSTlYIJ5QyZF9zFZHvMgwWsgNkGJEr6qQ+Nq6XWj+MURlMgs NaDOtGMZASayOO0NVy0WrJmnC8w5wUBe6eUsYep/GRnxDc0PBMPp8Uv+zx9Pgl6hChDNzprzRO47 FNhjyXz4DK+QKuM4qUEU0eTpCYXIeAB9cxgRXfdrG09AT1LSJr7IkLIpYkPvifPMgcFuzTIAk6Az OSztfJhjgXJZcaiRnzB5a+TDy1A5rAvDp2pICwE4VCJ1knyPxzHajlACOFZ+2L9qCs9e3JD6YrzN lKCwce7QkZjJtpLTgWNJ7hz5q9KnoxCqp44jw0QHpvTlU7INKSyDJh25EsceOeFfmgJ4qLAY+7ne anWc63Z6ke5UecZ2tjetwA3pumIrrb5K5NBoEKCr4McUSIC7DubbEoUe2hasxjhOuGr8ovE4/spO XSwiXu6jDGJR8FrUuJQG9vrl+lhSkxj3TrDHcYzch8FByl+ZsSeNGJ9iE7mC9srGeOReH76+OntD F92tW7+//c673Mnd+3c5VBkY7/eaHQNFh8oI6o4l1gNniB05fLBx0DMbcqBeKTfEJtit2ABP1i25 k7Zo0vC2OTbJXR3ByHTmnAJqSg/cHs1kRnqsFRehYCEDpIkZOrdNw66vwVe2DYSJb0cLNIHMSrAv QFW5rHNpgpPxUO0fLK04dhrd0Y+bk0uDnewDR7RsiApGLzV2EpzDyD5tUTwUcpy2Num2m+Jq6R5F WY+LIC4trRVCK6xauV0GQ4lQTKxkm0DgX3L7SM3I+U+moH0v8eO8/+b2Il1t43DjPNip+SUPAiGX tHmIlR7iBAzWnpOGxEhpvCXjOYSAagIKIObLyWU1+3FB+LaOqt+bPzeP/888grWllZ0nspsmI6kM GT+6M+YyhQvKC8Qxg3dcS1rHZNA+ZS4ryVf4SBsydCNEHCUi6KP1APNvsYC88nL8Lxwre8THkQc6 r3nbYfjQXUiwo01yRo63lMxf35RxO0YBllpt9JZhIYOwZNCUjFc+bhArpEWYPct+6/wPE8rUrmYH KaM8dYJYg1dP9AT/U4U1Gi8wUu1VgOuoQRacezHfYPZ4RK6c0RAIFShEhoKDB5NFUA/f3JPBQdi4 sNPYdmxLVTs3jW5G95ymgstQB71lquNka3Sb1IbJKOpHGAcabfb8m2wYCo3VnEkadyojBzs0Qe5E WFDRiKLjMpKADWIFvQwZ122WWG+KWzwxN33z5m/Xv7h24+tvz184I6xqgvEsGQnHmBqSLHQj3Xik m2KbDK321SEhzrow+mBm8+YWrSLK61FivDmAekgAfjIlpaSyQPU+X1qGIIv48xlwQwD/hKLJ04vQ FNbKFLN9EJ1WRqhc2aV/YkyYQM4vaHzDwqXlZTvVZmngManB9Vnc5pPuL63cvnPPcb5bW+woX0oM gmeBDYSBT687bj+3KsooJp1pL0SPLDV3giiUsDzsTMNQOs4zmYn4ciD5if9F9cU/SipRJhnYOzdR kOL5owGNBSTEyjzaXUq2w5itJgs146NjHBJPiwwPlg8axQWTI/cJwkbplKPF4iO+LQlJLQU7YDRC q0u8n7wobeguQq+sntLl0RQj/YkNEUVgqAFWQfR0fO3R+uOHaySFj80wttCeNJweyvTWepE29EF6 uWyLziAjS0sB58vnhXO+x+R4ULTljwHHbZY0d6XDHAiwQq7ZjOuUAGSGg80rzaoe6gWPfaBELbPz vMVHNjSQnV0vYGisUgETt5IjD/8tziNtHUYc8ZI4mKVjRnMXkcFGI0hk2JFeglzK4Ait6DgcRpy+ nR3KPTBN43Q/WFnh2mDYcBNSa+L2rdf2yPDzH3nEpvJXH6UDAAAAAElFTkSuQmCCUEsBAi0AFAAG AAgAAAAhALGCZ7YKAQAAEwIAABMAAAAAAAAAAAAAAAAAAAAAAFtDb250ZW50X1R5cGVzXS54bWxQ SwECLQAUAAYACAAAACEAOP0h/9YAAACUAQAACwAAAAAAAAAAAAAAAAA7AQAAX3JlbHMvLnJlbHNQ SwECLQAUAAYACAAAACEAutE8EwMJAADcHgAADgAAAAAAAAAAAAAAAAA6AgAAZHJzL2Uyb0RvYy54 bWxQSwECLQAUAAYACAAAACEAqiYOvrwAAAAhAQAAGQAAAAAAAAAAAAAAAABpCwAAZHJzL19yZWxz L2Uyb0RvYy54bWwucmVsc1BLAQItABQABgAIAAAAIQB9l3003gAAAAcBAAAPAAAAAAAAAAAAAAAA AFwMAABkcnMvZG93bnJldi54bWxQSwECLQAKAAAAAAAAACEAFBkn5ZXTAgCV0wIAFAAAAAAAAAAA AAAAAABnDQAAZHJzL21lZGlhL2ltYWdlMS5wbmdQSwUGAAAAAAYABgB8AQAALuECAAAA ">
                <v:shape id="Picture 10" o:spid="_x0000_s1027" type="#_x0000_t75" style="position:absolute;left:1134;top:9137;width:5115;height:493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6eFwzwwAAANoAAAAPAAAAZHJzL2Rvd25yZXYueG1sRI9Ba8JA FITvBf/D8gre6qZBSk1dRRRBQkGq4vmRfSZLs29jdk3S/nq3UPA4zMw3zHw52Fp01HrjWMHrJAFB XDhtuFRwOm5f3kH4gKyxdkwKfsjDcjF6mmOmXc9f1B1CKSKEfYYKqhCaTEpfVGTRT1xDHL2Lay2G KNtS6hb7CLe1TJPkTVo0HBcqbGhdUfF9uFkFv+c03+3N+Tqb5pvV8aI7rz+lUuPnYfUBItAQHuH/ 9k4rSOHvSrwBcnEHAAD//wMAUEsBAi0AFAAGAAgAAAAhANvh9svuAAAAhQEAABMAAAAAAAAAAAAA AAAAAAAAAFtDb250ZW50X1R5cGVzXS54bWxQSwECLQAUAAYACAAAACEAWvQsW78AAAAVAQAACwAA AAAAAAAAAAAAAAAfAQAAX3JlbHMvLnJlbHNQSwECLQAUAAYACAAAACEAunhcM8MAAADaAAAADwAA AAAAAAAAAAAAAAAHAgAAZHJzL2Rvd25yZXYueG1sUEsFBgAAAAADAAMAtwAAAPcCAAAAAA== ">
                  <v:imagedata r:id="rId15" o:title=""/>
                </v:shape>
                <v:shape id="Freeform 54" o:spid="_x0000_s1028" style="position:absolute;left:4838;top:12825;width:473;height:72;flip:y;visibility:visible;mso-wrap-style:square;v-text-anchor:middle" coordsize="215660,629728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mIPGlwwAAANoAAAAPAAAAZHJzL2Rvd25yZXYueG1sRI9BawIx FITvgv8hPKEXqVkrFtkaRRShl1qqXnp7bl53F5OXJYnr+u+NUPA4zMw3zHzZWSNa8qF2rGA8ykAQ F07XXCo4HravMxAhIms0jknBjQIsF/3eHHPtrvxD7T6WIkE45KigirHJpQxFRRbDyDXEyftz3mJM 0pdSe7wmuDXyLcvepcWa00KFDa0rKs77i1Vgyu735E/ft69xexxuJnZneLpT6mXQrT5AROriM/zf /tQKJvC4km6AXNwBAAD//wMAUEsBAi0AFAAGAAgAAAAhANvh9svuAAAAhQEAABMAAAAAAAAAAAAA AAAAAAAAAFtDb250ZW50X1R5cGVzXS54bWxQSwECLQAUAAYACAAAACEAWvQsW78AAAAVAQAACwAA AAAAAAAAAAAAAAAfAQAAX3JlbHMvLnJlbHNQSwECLQAUAAYACAAAACEA5iDxpcMAAADaAAAADwAA AAAAAAAAAAAAAAAHAgAAZHJzL2Rvd25yZXYueG1sUEsFBgAAAAADAAMAtwAAAPcCAAAAAA== " path="m215660,c201283,5751,185129,8253,172528,17253,154585,30069,142068,82754,138022,94891v-2,5,-17250,51754,-17253,51758c115018,155275,107728,163054,103517,172528v-7386,16619,-11502,34506,-17253,51759l77637,250166v-2875,8626,-3582,18313,-8626,25879l51758,301924v-2875,25879,-4101,51996,-8626,77638c39011,402913,31630,425570,25879,448574,13693,497317,19580,471436,8626,526211v2875,17253,10078,34328,8626,51759c15742,596093,,629728,,629728e" filled="f" strokecolor="red" strokeweight="2pt">
                  <v:stroke dashstyle="dash" joinstyle="miter"/>
                  <v:path arrowok="t" o:connecttype="custom" o:connectlocs="659,0;527,0;422,1;369,1;316,1;264,2;237,2;211,2;158,3;132,3;79,4;26,4;53,5;0,5" o:connectangles="0,0,0,0,0,0,0,0,0,0,0,0,0,0"/>
                </v:shape>
                <v:shape id="Flowchart: Connector 58" o:spid="_x0000_s1029" type="#_x0000_t120" style="position:absolute;left:2091;top:9154;width:211;height:237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uAWvNwwAAANoAAAAPAAAAZHJzL2Rvd25yZXYueG1sRI9Ba8JA FITvQv/D8gredNMiRaOrtIKQgj2YeMntkX1mg9m3IbvG9N+7hYLHYWa+YTa70bZioN43jhW8zRMQ xJXTDdcKzsVhtgThA7LG1jEp+CUPu+3LZIOpdnc+0ZCHWkQI+xQVmBC6VEpfGbLo564jjt7F9RZD lH0tdY/3CLetfE+SD2mx4bhgsKO9oeqa36yCn6M25Ve+GvbfyzE7FFSa7FYqNX0dP9cgAo3hGf5v Z1rBAv6uxBsgtw8AAAD//wMAUEsBAi0AFAAGAAgAAAAhANvh9svuAAAAhQEAABMAAAAAAAAAAAAA AAAAAAAAAFtDb250ZW50X1R5cGVzXS54bWxQSwECLQAUAAYACAAAACEAWvQsW78AAAAVAQAACwAA AAAAAAAAAAAAAAAfAQAAX3JlbHMvLnJlbHNQSwECLQAUAAYACAAAACEAbgFrzcMAAADaAAAADwAA AAAAAAAAAAAAAAAHAgAAZHJzL2Rvd25yZXYueG1sUEsFBgAAAAADAAMAtwAAAPcCAAAAAA== " filled="f" strokecolor="red" strokeweight="1.5pt">
                  <v:stroke joinstyle="miter"/>
                </v:shape>
              </v:group>
            </w:pict>
          </mc:Fallback>
        </mc:AlternateContent>
      </w:r>
      <w:r w:rsidR="0063259D">
        <w:rPr>
          <w:sz w:val="24"/>
          <w:szCs w:val="24"/>
        </w:rPr>
        <w:t>Ignalinos ir Ceikinių seniūnijos</w:t>
      </w:r>
    </w:p>
    <w:p w14:paraId="6791FC51" w14:textId="77777777" w:rsidR="0063259D" w:rsidRDefault="0063259D" w:rsidP="00016772">
      <w:pPr>
        <w:jc w:val="center"/>
        <w:rPr>
          <w:sz w:val="24"/>
          <w:szCs w:val="24"/>
        </w:rPr>
      </w:pPr>
    </w:p>
    <w:p w14:paraId="6689B056" w14:textId="77777777" w:rsidR="0063259D" w:rsidRDefault="0063259D" w:rsidP="00016772">
      <w:pPr>
        <w:jc w:val="center"/>
        <w:rPr>
          <w:sz w:val="24"/>
          <w:szCs w:val="24"/>
        </w:rPr>
      </w:pPr>
    </w:p>
    <w:p w14:paraId="4B3ED3F8" w14:textId="77777777" w:rsidR="0063259D" w:rsidRDefault="0063259D" w:rsidP="00016772">
      <w:pPr>
        <w:jc w:val="center"/>
        <w:rPr>
          <w:sz w:val="24"/>
          <w:szCs w:val="24"/>
        </w:rPr>
      </w:pPr>
    </w:p>
    <w:p w14:paraId="4456AD2E" w14:textId="77777777" w:rsidR="0063259D" w:rsidRDefault="0063259D" w:rsidP="00016772">
      <w:pPr>
        <w:jc w:val="center"/>
        <w:rPr>
          <w:sz w:val="24"/>
          <w:szCs w:val="24"/>
        </w:rPr>
      </w:pPr>
    </w:p>
    <w:p w14:paraId="4C3EA09E" w14:textId="77777777" w:rsidR="0063259D" w:rsidRDefault="0063259D" w:rsidP="00016772">
      <w:pPr>
        <w:jc w:val="center"/>
        <w:rPr>
          <w:sz w:val="24"/>
          <w:szCs w:val="24"/>
        </w:rPr>
      </w:pPr>
    </w:p>
    <w:p w14:paraId="19A49E40" w14:textId="77777777" w:rsidR="0063259D" w:rsidRDefault="0063259D" w:rsidP="00016772">
      <w:pPr>
        <w:jc w:val="center"/>
        <w:rPr>
          <w:sz w:val="24"/>
          <w:szCs w:val="24"/>
        </w:rPr>
      </w:pPr>
    </w:p>
    <w:p w14:paraId="5B57B05A" w14:textId="77777777" w:rsidR="0063259D" w:rsidRDefault="0063259D" w:rsidP="00016772">
      <w:pPr>
        <w:jc w:val="center"/>
        <w:rPr>
          <w:sz w:val="24"/>
          <w:szCs w:val="24"/>
        </w:rPr>
      </w:pPr>
    </w:p>
    <w:p w14:paraId="4E1541E3" w14:textId="77777777" w:rsidR="0063259D" w:rsidRDefault="0063259D" w:rsidP="00016772">
      <w:pPr>
        <w:jc w:val="center"/>
        <w:rPr>
          <w:sz w:val="24"/>
          <w:szCs w:val="24"/>
        </w:rPr>
      </w:pPr>
    </w:p>
    <w:p w14:paraId="208D8F76" w14:textId="77777777" w:rsidR="0063259D" w:rsidRDefault="0063259D" w:rsidP="00016772">
      <w:pPr>
        <w:jc w:val="center"/>
        <w:rPr>
          <w:sz w:val="24"/>
          <w:szCs w:val="24"/>
        </w:rPr>
      </w:pPr>
    </w:p>
    <w:p w14:paraId="71C56E37" w14:textId="77777777" w:rsidR="0063259D" w:rsidRDefault="0063259D" w:rsidP="00016772">
      <w:pPr>
        <w:jc w:val="center"/>
        <w:rPr>
          <w:sz w:val="24"/>
          <w:szCs w:val="24"/>
        </w:rPr>
      </w:pPr>
    </w:p>
    <w:p w14:paraId="3E2237B4" w14:textId="77777777" w:rsidR="0063259D" w:rsidRDefault="0063259D" w:rsidP="00016772">
      <w:pPr>
        <w:jc w:val="center"/>
        <w:rPr>
          <w:sz w:val="24"/>
          <w:szCs w:val="24"/>
        </w:rPr>
      </w:pPr>
    </w:p>
    <w:p w14:paraId="41BFDAD1" w14:textId="77777777" w:rsidR="0063259D" w:rsidRDefault="0063259D" w:rsidP="00016772">
      <w:pPr>
        <w:jc w:val="center"/>
        <w:rPr>
          <w:sz w:val="24"/>
          <w:szCs w:val="24"/>
        </w:rPr>
      </w:pPr>
    </w:p>
    <w:p w14:paraId="783A6960" w14:textId="77777777" w:rsidR="0063259D" w:rsidRDefault="0063259D" w:rsidP="00016772">
      <w:pPr>
        <w:jc w:val="center"/>
        <w:rPr>
          <w:sz w:val="24"/>
          <w:szCs w:val="24"/>
        </w:rPr>
      </w:pPr>
    </w:p>
    <w:p w14:paraId="73E985D4" w14:textId="77777777" w:rsidR="0063259D" w:rsidRDefault="0063259D" w:rsidP="00016772">
      <w:pPr>
        <w:jc w:val="center"/>
        <w:rPr>
          <w:sz w:val="24"/>
          <w:szCs w:val="24"/>
        </w:rPr>
      </w:pPr>
    </w:p>
    <w:p w14:paraId="60BFFCE4" w14:textId="77777777" w:rsidR="0063259D" w:rsidRDefault="0063259D" w:rsidP="00016772">
      <w:pPr>
        <w:jc w:val="center"/>
        <w:rPr>
          <w:sz w:val="24"/>
          <w:szCs w:val="24"/>
        </w:rPr>
      </w:pPr>
    </w:p>
    <w:p w14:paraId="40559FCE" w14:textId="77777777" w:rsidR="0063259D" w:rsidRDefault="0063259D" w:rsidP="00016772">
      <w:pPr>
        <w:jc w:val="center"/>
        <w:rPr>
          <w:sz w:val="24"/>
          <w:szCs w:val="24"/>
        </w:rPr>
      </w:pPr>
    </w:p>
    <w:p w14:paraId="2FE067AC" w14:textId="77777777" w:rsidR="0063259D" w:rsidRDefault="0063259D" w:rsidP="00016772">
      <w:pPr>
        <w:jc w:val="center"/>
        <w:rPr>
          <w:sz w:val="24"/>
          <w:szCs w:val="24"/>
        </w:rPr>
      </w:pPr>
    </w:p>
    <w:p w14:paraId="4EF5F00D" w14:textId="77777777" w:rsidR="0063259D" w:rsidRDefault="0063259D" w:rsidP="00016772">
      <w:pPr>
        <w:jc w:val="center"/>
        <w:rPr>
          <w:sz w:val="24"/>
          <w:szCs w:val="24"/>
        </w:rPr>
      </w:pPr>
    </w:p>
    <w:p w14:paraId="4C06EFE6" w14:textId="77777777" w:rsidR="00473D2A" w:rsidRPr="005C479A" w:rsidRDefault="00473D2A" w:rsidP="00D238DB">
      <w:pPr>
        <w:jc w:val="center"/>
        <w:rPr>
          <w:sz w:val="24"/>
          <w:szCs w:val="24"/>
        </w:rPr>
      </w:pPr>
    </w:p>
    <w:p w14:paraId="412E27D7" w14:textId="77777777" w:rsidR="0063259D" w:rsidRDefault="00D238DB" w:rsidP="007F544A">
      <w:pPr>
        <w:tabs>
          <w:tab w:val="left" w:pos="4551"/>
        </w:tabs>
        <w:jc w:val="center"/>
        <w:rPr>
          <w:sz w:val="24"/>
          <w:szCs w:val="24"/>
        </w:rPr>
      </w:pPr>
      <w:r>
        <w:rPr>
          <w:sz w:val="24"/>
          <w:szCs w:val="24"/>
        </w:rPr>
        <w:t>_</w:t>
      </w:r>
      <w:r w:rsidR="007F544A">
        <w:rPr>
          <w:sz w:val="24"/>
          <w:szCs w:val="24"/>
        </w:rPr>
        <w:t>____________________</w:t>
      </w:r>
    </w:p>
    <w:sectPr w:rsidR="0063259D" w:rsidSect="00473D2A">
      <w:pgSz w:w="11907" w:h="16840" w:code="9"/>
      <w:pgMar w:top="1134" w:right="567" w:bottom="568" w:left="1134" w:header="567" w:footer="567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5E613" w14:textId="77777777" w:rsidR="00C43592" w:rsidRDefault="00C43592" w:rsidP="00C96E9E">
      <w:r>
        <w:separator/>
      </w:r>
    </w:p>
  </w:endnote>
  <w:endnote w:type="continuationSeparator" w:id="0">
    <w:p w14:paraId="24B1369D" w14:textId="77777777" w:rsidR="00C43592" w:rsidRDefault="00C43592" w:rsidP="00C96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7BEA1" w14:textId="77777777" w:rsidR="00C43592" w:rsidRDefault="00C43592" w:rsidP="00C96E9E">
      <w:r>
        <w:separator/>
      </w:r>
    </w:p>
  </w:footnote>
  <w:footnote w:type="continuationSeparator" w:id="0">
    <w:p w14:paraId="044D7596" w14:textId="77777777" w:rsidR="00C43592" w:rsidRDefault="00C43592" w:rsidP="00C96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623B9"/>
    <w:multiLevelType w:val="hybridMultilevel"/>
    <w:tmpl w:val="587058C8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176917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CD4"/>
    <w:rsid w:val="000134C1"/>
    <w:rsid w:val="00016772"/>
    <w:rsid w:val="00042B98"/>
    <w:rsid w:val="00063462"/>
    <w:rsid w:val="00075B4A"/>
    <w:rsid w:val="000765A1"/>
    <w:rsid w:val="00080097"/>
    <w:rsid w:val="000828BA"/>
    <w:rsid w:val="00084F4D"/>
    <w:rsid w:val="0008553C"/>
    <w:rsid w:val="001001B4"/>
    <w:rsid w:val="001032BE"/>
    <w:rsid w:val="001101A8"/>
    <w:rsid w:val="001133CE"/>
    <w:rsid w:val="00113E7D"/>
    <w:rsid w:val="00131ED7"/>
    <w:rsid w:val="00134CD7"/>
    <w:rsid w:val="0013791A"/>
    <w:rsid w:val="001707DA"/>
    <w:rsid w:val="001716FD"/>
    <w:rsid w:val="00182DAE"/>
    <w:rsid w:val="001865E9"/>
    <w:rsid w:val="00197394"/>
    <w:rsid w:val="001B08EE"/>
    <w:rsid w:val="001B09EA"/>
    <w:rsid w:val="001C2823"/>
    <w:rsid w:val="001C79BA"/>
    <w:rsid w:val="001D0BA4"/>
    <w:rsid w:val="001D7911"/>
    <w:rsid w:val="001E3EAB"/>
    <w:rsid w:val="001E4D40"/>
    <w:rsid w:val="001F3AFD"/>
    <w:rsid w:val="001F667B"/>
    <w:rsid w:val="00204474"/>
    <w:rsid w:val="00220613"/>
    <w:rsid w:val="0025601E"/>
    <w:rsid w:val="00257564"/>
    <w:rsid w:val="00262271"/>
    <w:rsid w:val="00265CD6"/>
    <w:rsid w:val="00270126"/>
    <w:rsid w:val="00277F08"/>
    <w:rsid w:val="00293100"/>
    <w:rsid w:val="002A5E2B"/>
    <w:rsid w:val="002B1B1C"/>
    <w:rsid w:val="002D72C7"/>
    <w:rsid w:val="002E577B"/>
    <w:rsid w:val="0030379C"/>
    <w:rsid w:val="00304910"/>
    <w:rsid w:val="0031468A"/>
    <w:rsid w:val="00321EAC"/>
    <w:rsid w:val="00342421"/>
    <w:rsid w:val="00352708"/>
    <w:rsid w:val="00364CE8"/>
    <w:rsid w:val="003651CF"/>
    <w:rsid w:val="0037097B"/>
    <w:rsid w:val="00372FB8"/>
    <w:rsid w:val="003B26D2"/>
    <w:rsid w:val="003B2FED"/>
    <w:rsid w:val="003C5B87"/>
    <w:rsid w:val="003D0250"/>
    <w:rsid w:val="003D0DEF"/>
    <w:rsid w:val="003D3B0C"/>
    <w:rsid w:val="0040291A"/>
    <w:rsid w:val="004042B1"/>
    <w:rsid w:val="004217CE"/>
    <w:rsid w:val="00423569"/>
    <w:rsid w:val="00437081"/>
    <w:rsid w:val="00453A74"/>
    <w:rsid w:val="00472076"/>
    <w:rsid w:val="00473D2A"/>
    <w:rsid w:val="00475220"/>
    <w:rsid w:val="00492BB4"/>
    <w:rsid w:val="00495644"/>
    <w:rsid w:val="00497A40"/>
    <w:rsid w:val="004A57DD"/>
    <w:rsid w:val="004A72AA"/>
    <w:rsid w:val="004C06B2"/>
    <w:rsid w:val="004E293C"/>
    <w:rsid w:val="004E61B4"/>
    <w:rsid w:val="005057C8"/>
    <w:rsid w:val="00516232"/>
    <w:rsid w:val="005304D7"/>
    <w:rsid w:val="00531687"/>
    <w:rsid w:val="00531BAA"/>
    <w:rsid w:val="00533CD4"/>
    <w:rsid w:val="005352D7"/>
    <w:rsid w:val="00543588"/>
    <w:rsid w:val="0055628A"/>
    <w:rsid w:val="00564E42"/>
    <w:rsid w:val="005702FA"/>
    <w:rsid w:val="0057114B"/>
    <w:rsid w:val="0058692F"/>
    <w:rsid w:val="0059506B"/>
    <w:rsid w:val="00596E50"/>
    <w:rsid w:val="00597F97"/>
    <w:rsid w:val="00597FAB"/>
    <w:rsid w:val="005A2984"/>
    <w:rsid w:val="005C479A"/>
    <w:rsid w:val="005C7B18"/>
    <w:rsid w:val="005E7E2D"/>
    <w:rsid w:val="00605AFB"/>
    <w:rsid w:val="00606110"/>
    <w:rsid w:val="00620203"/>
    <w:rsid w:val="0063259D"/>
    <w:rsid w:val="00642BBB"/>
    <w:rsid w:val="00644328"/>
    <w:rsid w:val="00644D74"/>
    <w:rsid w:val="006643A8"/>
    <w:rsid w:val="00670005"/>
    <w:rsid w:val="00681117"/>
    <w:rsid w:val="006837B5"/>
    <w:rsid w:val="00686B23"/>
    <w:rsid w:val="00691B55"/>
    <w:rsid w:val="006975B5"/>
    <w:rsid w:val="00697C4A"/>
    <w:rsid w:val="006B0E41"/>
    <w:rsid w:val="006B1703"/>
    <w:rsid w:val="006D62DB"/>
    <w:rsid w:val="006E52E9"/>
    <w:rsid w:val="00713CC6"/>
    <w:rsid w:val="00721059"/>
    <w:rsid w:val="00736966"/>
    <w:rsid w:val="0075791B"/>
    <w:rsid w:val="007C2C33"/>
    <w:rsid w:val="007C5DBE"/>
    <w:rsid w:val="007D1774"/>
    <w:rsid w:val="007E33E7"/>
    <w:rsid w:val="007E5875"/>
    <w:rsid w:val="007F544A"/>
    <w:rsid w:val="0080225D"/>
    <w:rsid w:val="008200F6"/>
    <w:rsid w:val="00822809"/>
    <w:rsid w:val="008350F2"/>
    <w:rsid w:val="00840818"/>
    <w:rsid w:val="00841376"/>
    <w:rsid w:val="0085128A"/>
    <w:rsid w:val="00852ECA"/>
    <w:rsid w:val="008575CA"/>
    <w:rsid w:val="00864C89"/>
    <w:rsid w:val="008753F2"/>
    <w:rsid w:val="00881EE1"/>
    <w:rsid w:val="00885515"/>
    <w:rsid w:val="008B2F18"/>
    <w:rsid w:val="008B61ED"/>
    <w:rsid w:val="008E59AF"/>
    <w:rsid w:val="008F1515"/>
    <w:rsid w:val="00914B10"/>
    <w:rsid w:val="00922B03"/>
    <w:rsid w:val="00936F84"/>
    <w:rsid w:val="00937798"/>
    <w:rsid w:val="0096367E"/>
    <w:rsid w:val="00972A9A"/>
    <w:rsid w:val="009A0397"/>
    <w:rsid w:val="009F1173"/>
    <w:rsid w:val="009F4F16"/>
    <w:rsid w:val="00A04A68"/>
    <w:rsid w:val="00A05828"/>
    <w:rsid w:val="00A11D0B"/>
    <w:rsid w:val="00A13728"/>
    <w:rsid w:val="00A253A9"/>
    <w:rsid w:val="00A27768"/>
    <w:rsid w:val="00A51230"/>
    <w:rsid w:val="00A53635"/>
    <w:rsid w:val="00A71F4D"/>
    <w:rsid w:val="00AA176B"/>
    <w:rsid w:val="00AC29E7"/>
    <w:rsid w:val="00AE05AB"/>
    <w:rsid w:val="00B02A20"/>
    <w:rsid w:val="00B12D72"/>
    <w:rsid w:val="00B14B85"/>
    <w:rsid w:val="00B14CB3"/>
    <w:rsid w:val="00B21735"/>
    <w:rsid w:val="00B25609"/>
    <w:rsid w:val="00B33025"/>
    <w:rsid w:val="00B4440D"/>
    <w:rsid w:val="00B53FF9"/>
    <w:rsid w:val="00BB320A"/>
    <w:rsid w:val="00BB3A6A"/>
    <w:rsid w:val="00BF32A3"/>
    <w:rsid w:val="00C04E4C"/>
    <w:rsid w:val="00C24CAA"/>
    <w:rsid w:val="00C27ACC"/>
    <w:rsid w:val="00C43592"/>
    <w:rsid w:val="00C636B0"/>
    <w:rsid w:val="00C674AF"/>
    <w:rsid w:val="00C96E9E"/>
    <w:rsid w:val="00CA1B0E"/>
    <w:rsid w:val="00CA656C"/>
    <w:rsid w:val="00CA722C"/>
    <w:rsid w:val="00CB2B82"/>
    <w:rsid w:val="00CD2B6F"/>
    <w:rsid w:val="00CD43FB"/>
    <w:rsid w:val="00CE7820"/>
    <w:rsid w:val="00CE7B59"/>
    <w:rsid w:val="00D238DB"/>
    <w:rsid w:val="00D23DAA"/>
    <w:rsid w:val="00D26460"/>
    <w:rsid w:val="00D314FC"/>
    <w:rsid w:val="00D31865"/>
    <w:rsid w:val="00D33E15"/>
    <w:rsid w:val="00D3564A"/>
    <w:rsid w:val="00D427FA"/>
    <w:rsid w:val="00D45A34"/>
    <w:rsid w:val="00D47BFB"/>
    <w:rsid w:val="00D649FF"/>
    <w:rsid w:val="00D7242A"/>
    <w:rsid w:val="00D75441"/>
    <w:rsid w:val="00D83652"/>
    <w:rsid w:val="00D860ED"/>
    <w:rsid w:val="00D90030"/>
    <w:rsid w:val="00D961E0"/>
    <w:rsid w:val="00DA268D"/>
    <w:rsid w:val="00DB122A"/>
    <w:rsid w:val="00DF5BB0"/>
    <w:rsid w:val="00E0178F"/>
    <w:rsid w:val="00E06A9D"/>
    <w:rsid w:val="00E1753E"/>
    <w:rsid w:val="00E201F1"/>
    <w:rsid w:val="00E264B6"/>
    <w:rsid w:val="00E26526"/>
    <w:rsid w:val="00E36587"/>
    <w:rsid w:val="00E44FFE"/>
    <w:rsid w:val="00E5431A"/>
    <w:rsid w:val="00E56345"/>
    <w:rsid w:val="00E63C54"/>
    <w:rsid w:val="00E65D7F"/>
    <w:rsid w:val="00E81A8D"/>
    <w:rsid w:val="00E823E1"/>
    <w:rsid w:val="00E87199"/>
    <w:rsid w:val="00E9493F"/>
    <w:rsid w:val="00EC4A7F"/>
    <w:rsid w:val="00EC7A45"/>
    <w:rsid w:val="00EE15D0"/>
    <w:rsid w:val="00EE3794"/>
    <w:rsid w:val="00F07410"/>
    <w:rsid w:val="00F109B8"/>
    <w:rsid w:val="00F131D3"/>
    <w:rsid w:val="00F31466"/>
    <w:rsid w:val="00F60855"/>
    <w:rsid w:val="00F7430E"/>
    <w:rsid w:val="00F76DCB"/>
    <w:rsid w:val="00FA1353"/>
    <w:rsid w:val="00FC061A"/>
    <w:rsid w:val="00FC11BC"/>
    <w:rsid w:val="00FC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v-text-anchor:middle" fillcolor="#ffc000" strokecolor="#00b050">
      <v:fill color="#ffc000" opacity="15163f"/>
      <v:stroke color="#00b050" weight="2pt"/>
    </o:shapedefaults>
    <o:shapelayout v:ext="edit">
      <o:idmap v:ext="edit" data="1"/>
    </o:shapelayout>
  </w:shapeDefaults>
  <w:decimalSymbol w:val=","/>
  <w:listSeparator w:val=";"/>
  <w14:docId w14:val="56D402D2"/>
  <w15:chartTrackingRefBased/>
  <w15:docId w15:val="{90E11144-6B14-41A9-A397-CD52B96A9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23DAA"/>
    <w:rPr>
      <w:lang w:eastAsia="en-US"/>
    </w:rPr>
  </w:style>
  <w:style w:type="paragraph" w:styleId="Antrat1">
    <w:name w:val="heading 1"/>
    <w:basedOn w:val="prastasis"/>
    <w:next w:val="prastasis"/>
    <w:qFormat/>
    <w:pPr>
      <w:keepNext/>
      <w:jc w:val="center"/>
      <w:outlineLvl w:val="0"/>
    </w:pPr>
    <w:rPr>
      <w:sz w:val="24"/>
    </w:rPr>
  </w:style>
  <w:style w:type="paragraph" w:styleId="Antrat2">
    <w:name w:val="heading 2"/>
    <w:basedOn w:val="prastasis"/>
    <w:next w:val="prastasis"/>
    <w:qFormat/>
    <w:pPr>
      <w:keepNext/>
      <w:outlineLvl w:val="1"/>
    </w:pPr>
    <w:rPr>
      <w:caps/>
      <w:sz w:val="24"/>
    </w:rPr>
  </w:style>
  <w:style w:type="paragraph" w:styleId="Antrat3">
    <w:name w:val="heading 3"/>
    <w:basedOn w:val="prastasis"/>
    <w:next w:val="prastasis"/>
    <w:qFormat/>
    <w:pPr>
      <w:keepNext/>
      <w:ind w:left="426"/>
      <w:outlineLvl w:val="2"/>
    </w:pPr>
    <w:rPr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">
    <w:name w:val="caption"/>
    <w:basedOn w:val="prastasis"/>
    <w:next w:val="prastasis"/>
    <w:qFormat/>
    <w:pPr>
      <w:spacing w:before="240" w:after="120"/>
      <w:jc w:val="center"/>
    </w:pPr>
    <w:rPr>
      <w:b/>
      <w:caps/>
      <w:sz w:val="24"/>
    </w:rPr>
  </w:style>
  <w:style w:type="paragraph" w:styleId="Pagrindinistekstas">
    <w:name w:val="Body Text"/>
    <w:basedOn w:val="prastasis"/>
    <w:pPr>
      <w:spacing w:before="480"/>
      <w:jc w:val="center"/>
    </w:pPr>
    <w:rPr>
      <w:b/>
      <w:caps/>
      <w:sz w:val="24"/>
    </w:rPr>
  </w:style>
  <w:style w:type="paragraph" w:customStyle="1" w:styleId="Normalprastasis12">
    <w:name w:val="Normal.Įprastasis+12"/>
    <w:rsid w:val="00533CD4"/>
    <w:rPr>
      <w:sz w:val="24"/>
      <w:lang w:eastAsia="en-US"/>
    </w:rPr>
  </w:style>
  <w:style w:type="paragraph" w:styleId="Pagrindinistekstas2">
    <w:name w:val="Body Text 2"/>
    <w:basedOn w:val="prastasis"/>
    <w:rsid w:val="003B26D2"/>
    <w:pPr>
      <w:spacing w:after="120" w:line="480" w:lineRule="auto"/>
    </w:pPr>
  </w:style>
  <w:style w:type="paragraph" w:styleId="Pagrindiniotekstotrauka">
    <w:name w:val="Body Text Indent"/>
    <w:basedOn w:val="prastasis"/>
    <w:rsid w:val="003B26D2"/>
    <w:pPr>
      <w:spacing w:after="120"/>
      <w:ind w:left="360"/>
    </w:pPr>
  </w:style>
  <w:style w:type="character" w:customStyle="1" w:styleId="ramunasginiotis">
    <w:name w:val="ramunas.giniotis"/>
    <w:semiHidden/>
    <w:rsid w:val="003B26D2"/>
    <w:rPr>
      <w:rFonts w:ascii="Arial" w:hAnsi="Arial" w:cs="Arial"/>
      <w:color w:val="auto"/>
      <w:sz w:val="20"/>
      <w:szCs w:val="20"/>
    </w:rPr>
  </w:style>
  <w:style w:type="character" w:styleId="Komentaronuoroda">
    <w:name w:val="annotation reference"/>
    <w:uiPriority w:val="99"/>
    <w:semiHidden/>
    <w:unhideWhenUsed/>
    <w:rsid w:val="00516232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516232"/>
  </w:style>
  <w:style w:type="character" w:customStyle="1" w:styleId="KomentarotekstasDiagrama">
    <w:name w:val="Komentaro tekstas Diagrama"/>
    <w:link w:val="Komentarotekstas"/>
    <w:uiPriority w:val="99"/>
    <w:semiHidden/>
    <w:rsid w:val="00516232"/>
    <w:rPr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516232"/>
    <w:rPr>
      <w:b/>
      <w:bCs/>
    </w:rPr>
  </w:style>
  <w:style w:type="character" w:customStyle="1" w:styleId="KomentarotemaDiagrama">
    <w:name w:val="Komentaro tema Diagrama"/>
    <w:link w:val="Komentarotema"/>
    <w:uiPriority w:val="99"/>
    <w:semiHidden/>
    <w:rsid w:val="00516232"/>
    <w:rPr>
      <w:b/>
      <w:bCs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16232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516232"/>
    <w:rPr>
      <w:rFonts w:ascii="Tahoma" w:hAnsi="Tahoma" w:cs="Tahoma"/>
      <w:sz w:val="16"/>
      <w:szCs w:val="16"/>
      <w:lang w:eastAsia="en-US"/>
    </w:rPr>
  </w:style>
  <w:style w:type="paragraph" w:styleId="Antrats">
    <w:name w:val="header"/>
    <w:basedOn w:val="prastasis"/>
    <w:link w:val="AntratsDiagrama"/>
    <w:uiPriority w:val="99"/>
    <w:unhideWhenUsed/>
    <w:rsid w:val="00C96E9E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uiPriority w:val="99"/>
    <w:rsid w:val="00C96E9E"/>
    <w:rPr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C96E9E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uiPriority w:val="99"/>
    <w:rsid w:val="00C96E9E"/>
    <w:rPr>
      <w:lang w:eastAsia="en-US"/>
    </w:rPr>
  </w:style>
  <w:style w:type="character" w:styleId="Hipersaitas">
    <w:name w:val="Hyperlink"/>
    <w:uiPriority w:val="99"/>
    <w:unhideWhenUsed/>
    <w:rsid w:val="00D47BFB"/>
    <w:rPr>
      <w:color w:val="0000FF"/>
      <w:u w:val="single"/>
    </w:rPr>
  </w:style>
  <w:style w:type="paragraph" w:styleId="prastasiniatinklio">
    <w:name w:val="Normal (Web)"/>
    <w:basedOn w:val="prastasis"/>
    <w:uiPriority w:val="99"/>
    <w:semiHidden/>
    <w:unhideWhenUsed/>
    <w:rsid w:val="001032BE"/>
    <w:pPr>
      <w:spacing w:before="100" w:beforeAutospacing="1" w:after="100" w:afterAutospacing="1"/>
    </w:pPr>
    <w:rPr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Ra&#353;ta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CF3DC-99AA-4C49-B223-684DB94B9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Raštas</Template>
  <TotalTime>0</TotalTime>
  <Pages>2</Pages>
  <Words>49</Words>
  <Characters>453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Adresatas</vt:lpstr>
      <vt:lpstr>Adresatas</vt:lpstr>
    </vt:vector>
  </TitlesOfParts>
  <Company>LC KAM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Adresatas</dc:title>
  <dc:creator>vlgx01013</dc:creator>
  <cp:lastModifiedBy>Vilius Gasiukevičius</cp:lastModifiedBy>
  <cp:revision>2</cp:revision>
  <cp:lastPrinted>2018-10-12T11:53:00Z</cp:lastPrinted>
  <dcterms:created xsi:type="dcterms:W3CDTF">2022-05-23T10:42:00Z</dcterms:created>
  <dcterms:modified xsi:type="dcterms:W3CDTF">2022-05-23T10:42:00Z</dcterms:modified>
</cp:coreProperties>
</file>