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011C9" w14:textId="77777777" w:rsidR="0067675A" w:rsidRDefault="001D5F0D" w:rsidP="00A71CCD">
      <w:pPr>
        <w:tabs>
          <w:tab w:val="left" w:pos="8079"/>
        </w:tabs>
        <w:jc w:val="center"/>
        <w:rPr>
          <w:b/>
          <w:lang w:eastAsia="lt-LT"/>
        </w:rPr>
      </w:pPr>
      <w:r>
        <w:rPr>
          <w:b/>
          <w:noProof/>
          <w:sz w:val="20"/>
          <w:lang w:eastAsia="lt-LT"/>
        </w:rPr>
        <w:drawing>
          <wp:inline distT="0" distB="0" distL="0" distR="0" wp14:anchorId="037B489D" wp14:editId="2B9D564D">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42E6F2E8" w14:textId="77777777" w:rsidR="0067675A" w:rsidRDefault="0067675A" w:rsidP="00A71CCD">
      <w:pPr>
        <w:jc w:val="center"/>
        <w:rPr>
          <w:b/>
          <w:lang w:eastAsia="lt-LT"/>
        </w:rPr>
      </w:pPr>
    </w:p>
    <w:p w14:paraId="31019289" w14:textId="77777777" w:rsidR="0067675A" w:rsidRDefault="0067675A" w:rsidP="00A71CCD">
      <w:pPr>
        <w:jc w:val="center"/>
        <w:rPr>
          <w:b/>
          <w:lang w:eastAsia="lt-LT"/>
        </w:rPr>
      </w:pPr>
      <w:r>
        <w:rPr>
          <w:b/>
          <w:lang w:eastAsia="lt-LT"/>
        </w:rPr>
        <w:t xml:space="preserve">IGNALINOS </w:t>
      </w:r>
      <w:r w:rsidR="00A26108">
        <w:rPr>
          <w:b/>
          <w:lang w:eastAsia="lt-LT"/>
        </w:rPr>
        <w:t>RAJONO</w:t>
      </w:r>
      <w:r>
        <w:rPr>
          <w:b/>
          <w:lang w:eastAsia="lt-LT"/>
        </w:rPr>
        <w:t xml:space="preserve"> SAVIVALDYBĖS TARYBA</w:t>
      </w:r>
    </w:p>
    <w:p w14:paraId="245F6CF6" w14:textId="441215E0" w:rsidR="0067675A" w:rsidRDefault="0067675A" w:rsidP="00A71CCD">
      <w:pPr>
        <w:jc w:val="center"/>
        <w:rPr>
          <w:b/>
          <w:lang w:eastAsia="lt-LT"/>
        </w:rPr>
      </w:pPr>
    </w:p>
    <w:p w14:paraId="04DE0FE4" w14:textId="77777777" w:rsidR="00A71CCD" w:rsidRDefault="00A71CCD" w:rsidP="00A71CCD">
      <w:pPr>
        <w:jc w:val="center"/>
        <w:rPr>
          <w:b/>
          <w:lang w:eastAsia="lt-LT"/>
        </w:rPr>
      </w:pPr>
    </w:p>
    <w:p w14:paraId="7BE3CF03" w14:textId="77777777" w:rsidR="0067675A" w:rsidRDefault="0067675A" w:rsidP="00A71CCD">
      <w:pPr>
        <w:jc w:val="center"/>
        <w:rPr>
          <w:b/>
          <w:lang w:eastAsia="lt-LT"/>
        </w:rPr>
      </w:pPr>
      <w:r>
        <w:rPr>
          <w:b/>
          <w:lang w:eastAsia="lt-LT"/>
        </w:rPr>
        <w:t>SPRENDIMAS</w:t>
      </w:r>
    </w:p>
    <w:p w14:paraId="6D89A863" w14:textId="77777777" w:rsidR="0067675A" w:rsidRDefault="0067675A" w:rsidP="00A71CCD">
      <w:pPr>
        <w:jc w:val="center"/>
        <w:rPr>
          <w:b/>
          <w:lang w:eastAsia="lt-LT"/>
        </w:rPr>
      </w:pPr>
      <w:r>
        <w:rPr>
          <w:b/>
          <w:lang w:eastAsia="lt-LT"/>
        </w:rPr>
        <w:t xml:space="preserve">DĖL IGNALINOS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w:t>
      </w:r>
      <w:r w:rsidR="0071759D">
        <w:rPr>
          <w:b/>
          <w:lang w:eastAsia="lt-LT"/>
        </w:rPr>
        <w:t>PA</w:t>
      </w:r>
      <w:r>
        <w:rPr>
          <w:b/>
          <w:lang w:eastAsia="lt-LT"/>
        </w:rPr>
        <w:t>TVIRTINIMO</w:t>
      </w:r>
    </w:p>
    <w:p w14:paraId="550DD95F" w14:textId="77777777" w:rsidR="0067675A" w:rsidRDefault="0067675A" w:rsidP="00A71CCD">
      <w:pPr>
        <w:jc w:val="center"/>
        <w:rPr>
          <w:b/>
          <w:lang w:eastAsia="lt-LT"/>
        </w:rPr>
      </w:pPr>
    </w:p>
    <w:p w14:paraId="0F58F1A6" w14:textId="56144550" w:rsidR="0067675A" w:rsidRDefault="0067675A" w:rsidP="00A71CCD">
      <w:pPr>
        <w:spacing w:line="276" w:lineRule="auto"/>
        <w:jc w:val="center"/>
        <w:rPr>
          <w:lang w:eastAsia="lt-LT"/>
        </w:rPr>
      </w:pPr>
      <w:r>
        <w:rPr>
          <w:lang w:eastAsia="lt-LT"/>
        </w:rPr>
        <w:t>2022 m.</w:t>
      </w:r>
      <w:r w:rsidR="001D5F0D">
        <w:rPr>
          <w:lang w:eastAsia="lt-LT"/>
        </w:rPr>
        <w:t xml:space="preserve"> kovo 24</w:t>
      </w:r>
      <w:r>
        <w:rPr>
          <w:lang w:eastAsia="lt-LT"/>
        </w:rPr>
        <w:t xml:space="preserve"> d. Nr.</w:t>
      </w:r>
      <w:r w:rsidR="001D5F0D">
        <w:rPr>
          <w:lang w:eastAsia="lt-LT"/>
        </w:rPr>
        <w:t xml:space="preserve"> T-65</w:t>
      </w:r>
    </w:p>
    <w:p w14:paraId="623B2281" w14:textId="77777777" w:rsidR="0067675A" w:rsidRDefault="0067675A" w:rsidP="00A71CCD">
      <w:pPr>
        <w:jc w:val="center"/>
        <w:rPr>
          <w:lang w:eastAsia="lt-LT"/>
        </w:rPr>
      </w:pPr>
      <w:r>
        <w:t>Ignalina</w:t>
      </w:r>
    </w:p>
    <w:p w14:paraId="11A7875B" w14:textId="77777777" w:rsidR="0067675A" w:rsidRDefault="0067675A" w:rsidP="0067675A">
      <w:pPr>
        <w:jc w:val="center"/>
        <w:rPr>
          <w:lang w:eastAsia="lt-LT"/>
        </w:rPr>
      </w:pPr>
    </w:p>
    <w:p w14:paraId="63007563" w14:textId="77777777" w:rsidR="0067675A" w:rsidRDefault="0067675A" w:rsidP="0067675A">
      <w:pPr>
        <w:ind w:firstLine="1134"/>
        <w:jc w:val="both"/>
      </w:pPr>
      <w:r>
        <w:t>Vadovaudamasi Lietuvos Respublikos vietos savivaldos įstatymo 6 straipsnio 26 punktu, 16 straipsnio 4 dalimi, Lietuvos Respublikos želdynų įstatymo 13</w:t>
      </w:r>
      <w:r w:rsidR="00F22DC7">
        <w:t xml:space="preserve"> straipsnio 9 dalimi, Ignalinos rajono</w:t>
      </w:r>
      <w:r>
        <w:t xml:space="preserve"> savivaldybės taryba </w:t>
      </w:r>
      <w:r w:rsidR="006B55D4">
        <w:t xml:space="preserve"> </w:t>
      </w:r>
      <w:r>
        <w:t>n u s p r e n d ž i a:</w:t>
      </w:r>
    </w:p>
    <w:p w14:paraId="23A4542C" w14:textId="77777777" w:rsidR="0067675A" w:rsidRDefault="0067675A" w:rsidP="0067675A">
      <w:pPr>
        <w:ind w:firstLine="1134"/>
        <w:jc w:val="both"/>
      </w:pPr>
      <w:r>
        <w:t>1. Patvirtinti Ignalinos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aprašą (pridedama).</w:t>
      </w:r>
    </w:p>
    <w:p w14:paraId="723DE377" w14:textId="77777777" w:rsidR="0067675A" w:rsidRDefault="0067675A" w:rsidP="0067675A">
      <w:pPr>
        <w:ind w:firstLine="1134"/>
        <w:jc w:val="both"/>
      </w:pPr>
      <w:r>
        <w:rPr>
          <w:color w:val="000000"/>
        </w:rPr>
        <w:t>2. Paskelbti šį sprendimą Teisės aktų registre ir Ignalinos rajono savivaldybės interneto svetainėje www.ignalina.lt</w:t>
      </w:r>
    </w:p>
    <w:p w14:paraId="4B4C3102" w14:textId="77777777" w:rsidR="0067675A" w:rsidRDefault="0067675A" w:rsidP="0067675A">
      <w:pPr>
        <w:jc w:val="both"/>
      </w:pPr>
    </w:p>
    <w:p w14:paraId="4500FF67" w14:textId="77777777" w:rsidR="0067675A" w:rsidRDefault="0067675A" w:rsidP="0067675A">
      <w:pPr>
        <w:jc w:val="both"/>
      </w:pPr>
    </w:p>
    <w:p w14:paraId="2EFECA9C" w14:textId="77777777" w:rsidR="00A71CCD" w:rsidRDefault="0067675A" w:rsidP="001D5F0D">
      <w:pPr>
        <w:jc w:val="both"/>
        <w:rPr>
          <w:lang w:eastAsia="lt-LT"/>
        </w:rPr>
      </w:pPr>
      <w:r>
        <w:rPr>
          <w:lang w:eastAsia="lt-LT"/>
        </w:rPr>
        <w:t>Savivaldybės meras</w:t>
      </w:r>
      <w:r w:rsidR="001D5F0D">
        <w:rPr>
          <w:lang w:eastAsia="lt-LT"/>
        </w:rPr>
        <w:tab/>
      </w:r>
      <w:r w:rsidR="001D5F0D">
        <w:rPr>
          <w:lang w:eastAsia="lt-LT"/>
        </w:rPr>
        <w:tab/>
      </w:r>
      <w:r w:rsidR="001D5F0D">
        <w:rPr>
          <w:lang w:eastAsia="lt-LT"/>
        </w:rPr>
        <w:tab/>
      </w:r>
      <w:r w:rsidR="001D5F0D">
        <w:rPr>
          <w:lang w:eastAsia="lt-LT"/>
        </w:rPr>
        <w:tab/>
        <w:t xml:space="preserve">                             Justas </w:t>
      </w:r>
      <w:proofErr w:type="spellStart"/>
      <w:r w:rsidR="001D5F0D">
        <w:rPr>
          <w:lang w:eastAsia="lt-LT"/>
        </w:rPr>
        <w:t>Rasikas</w:t>
      </w:r>
      <w:proofErr w:type="spellEnd"/>
    </w:p>
    <w:p w14:paraId="4AFAB142" w14:textId="77777777" w:rsidR="00A71CCD" w:rsidRDefault="00A71CCD" w:rsidP="00A71CCD">
      <w:pPr>
        <w:jc w:val="center"/>
        <w:rPr>
          <w:lang w:eastAsia="lt-LT"/>
        </w:rPr>
      </w:pPr>
      <w:r>
        <w:rPr>
          <w:lang w:eastAsia="lt-LT"/>
        </w:rPr>
        <w:t>______________</w:t>
      </w:r>
    </w:p>
    <w:p w14:paraId="5252FEEA" w14:textId="0FDA7657" w:rsidR="00382279" w:rsidRDefault="0067675A" w:rsidP="00A71CCD">
      <w:pPr>
        <w:jc w:val="center"/>
        <w:rPr>
          <w:lang w:eastAsia="lt-LT"/>
        </w:rPr>
      </w:pPr>
      <w:r>
        <w:rPr>
          <w:lang w:eastAsia="lt-LT"/>
        </w:rPr>
        <w:tab/>
      </w:r>
      <w:r>
        <w:rPr>
          <w:lang w:eastAsia="lt-LT"/>
        </w:rPr>
        <w:tab/>
      </w:r>
    </w:p>
    <w:p w14:paraId="550A3172" w14:textId="77777777" w:rsidR="00382279" w:rsidRDefault="00382279" w:rsidP="0067675A">
      <w:pPr>
        <w:rPr>
          <w:lang w:eastAsia="lt-LT"/>
        </w:rPr>
      </w:pPr>
    </w:p>
    <w:p w14:paraId="0317C579" w14:textId="77777777" w:rsidR="0067675A" w:rsidRDefault="0067675A" w:rsidP="0067675A">
      <w:r>
        <w:br w:type="page"/>
      </w:r>
    </w:p>
    <w:p w14:paraId="41FF6B61" w14:textId="77777777" w:rsidR="0067675A" w:rsidRDefault="0067675A" w:rsidP="0067675A">
      <w:pPr>
        <w:tabs>
          <w:tab w:val="left" w:pos="5070"/>
          <w:tab w:val="left" w:pos="5366"/>
          <w:tab w:val="left" w:pos="6771"/>
          <w:tab w:val="left" w:pos="7363"/>
        </w:tabs>
        <w:ind w:left="5103"/>
        <w:jc w:val="both"/>
      </w:pPr>
      <w:r>
        <w:lastRenderedPageBreak/>
        <w:t>PATVIRTINTA</w:t>
      </w:r>
    </w:p>
    <w:p w14:paraId="7EC73976" w14:textId="77777777" w:rsidR="0067675A" w:rsidRDefault="0067675A" w:rsidP="0067675A">
      <w:pPr>
        <w:ind w:left="5103"/>
      </w:pPr>
      <w:r>
        <w:t xml:space="preserve">Ignalinos rajono savivaldybės tarybos </w:t>
      </w:r>
      <w:r>
        <w:rPr>
          <w:noProof/>
        </w:rPr>
        <w:t xml:space="preserve">2022 m.         </w:t>
      </w:r>
      <w:r w:rsidR="001D5F0D">
        <w:rPr>
          <w:noProof/>
        </w:rPr>
        <w:t xml:space="preserve">kovo 24 </w:t>
      </w:r>
      <w:r>
        <w:rPr>
          <w:noProof/>
        </w:rPr>
        <w:t xml:space="preserve">d. </w:t>
      </w:r>
      <w:r>
        <w:t xml:space="preserve">sprendimu Nr. </w:t>
      </w:r>
      <w:r w:rsidR="001D5F0D">
        <w:t>T-65</w:t>
      </w:r>
    </w:p>
    <w:p w14:paraId="3BF450D0" w14:textId="77777777" w:rsidR="0067675A" w:rsidRPr="00F72A1E" w:rsidRDefault="0067675A" w:rsidP="0067675A">
      <w:pPr>
        <w:jc w:val="center"/>
      </w:pPr>
    </w:p>
    <w:p w14:paraId="26CD1999" w14:textId="77777777" w:rsidR="0067675A" w:rsidRPr="00146E2E" w:rsidRDefault="0067675A" w:rsidP="00F22DC7">
      <w:pPr>
        <w:contextualSpacing/>
        <w:jc w:val="center"/>
        <w:rPr>
          <w:rFonts w:eastAsia="Calibri"/>
          <w:b/>
          <w:bCs/>
          <w:caps/>
        </w:rPr>
      </w:pPr>
      <w:r>
        <w:rPr>
          <w:b/>
          <w:lang w:eastAsia="lt-LT"/>
        </w:rPr>
        <w:t>IGNALINOS RAJONO SAVIVALDYBĖS SAUGOTINŲ</w:t>
      </w:r>
      <w:r w:rsidRPr="005440CA">
        <w:rPr>
          <w:b/>
          <w:bCs/>
          <w:caps/>
          <w:lang w:eastAsia="lt-LT"/>
        </w:rPr>
        <w:t xml:space="preserve"> želdinių kirtimo, kitokio pašalinimo iš augimo vietos ar intensyvaus genėjimo leidimų išdavimo ir prašymų dėl želdinių atkuriamosios vertės kompensacijos dydžio perskaičiavimo nagrinėjimo ir sumokėtos želdinių atkuriamosios vertės </w:t>
      </w:r>
      <w:r w:rsidRPr="00146E2E">
        <w:rPr>
          <w:b/>
          <w:bCs/>
          <w:caps/>
          <w:lang w:eastAsia="lt-LT"/>
        </w:rPr>
        <w:t>kompensacijos grąžinimo tvarkOS APRAŠAS</w:t>
      </w:r>
    </w:p>
    <w:p w14:paraId="255BDAD9" w14:textId="77777777" w:rsidR="0067675A" w:rsidRPr="00146E2E" w:rsidRDefault="0067675A" w:rsidP="0067675A">
      <w:pPr>
        <w:contextualSpacing/>
        <w:jc w:val="center"/>
        <w:rPr>
          <w:rFonts w:eastAsia="Calibri"/>
          <w:b/>
        </w:rPr>
      </w:pPr>
    </w:p>
    <w:p w14:paraId="4FE78F9F" w14:textId="77777777" w:rsidR="0067675A" w:rsidRPr="00146E2E" w:rsidRDefault="0067675A" w:rsidP="0067675A">
      <w:pPr>
        <w:numPr>
          <w:ilvl w:val="0"/>
          <w:numId w:val="1"/>
        </w:numPr>
        <w:tabs>
          <w:tab w:val="left" w:pos="142"/>
        </w:tabs>
        <w:ind w:left="0" w:firstLine="0"/>
        <w:contextualSpacing/>
        <w:jc w:val="center"/>
        <w:rPr>
          <w:rFonts w:eastAsia="Calibri"/>
          <w:b/>
        </w:rPr>
      </w:pPr>
      <w:r w:rsidRPr="00146E2E">
        <w:rPr>
          <w:rFonts w:eastAsia="Calibri"/>
          <w:b/>
        </w:rPr>
        <w:t>SKYRIUS</w:t>
      </w:r>
    </w:p>
    <w:p w14:paraId="017DA9F9" w14:textId="77777777" w:rsidR="0067675A" w:rsidRPr="00146E2E" w:rsidRDefault="0067675A" w:rsidP="0067675A">
      <w:pPr>
        <w:tabs>
          <w:tab w:val="left" w:pos="709"/>
        </w:tabs>
        <w:jc w:val="center"/>
        <w:rPr>
          <w:rFonts w:eastAsia="Calibri"/>
          <w:b/>
        </w:rPr>
      </w:pPr>
      <w:r w:rsidRPr="00146E2E">
        <w:rPr>
          <w:rFonts w:eastAsia="Calibri"/>
          <w:b/>
        </w:rPr>
        <w:t>BENDROSIOS NUOSTATOS</w:t>
      </w:r>
    </w:p>
    <w:p w14:paraId="4CEE5573" w14:textId="77777777" w:rsidR="0067675A" w:rsidRPr="00146E2E" w:rsidRDefault="0067675A" w:rsidP="0067675A">
      <w:pPr>
        <w:tabs>
          <w:tab w:val="left" w:pos="709"/>
        </w:tabs>
        <w:ind w:firstLine="851"/>
        <w:jc w:val="both"/>
        <w:rPr>
          <w:rFonts w:eastAsia="Calibri"/>
          <w:b/>
        </w:rPr>
      </w:pPr>
    </w:p>
    <w:p w14:paraId="6E510C1F" w14:textId="77777777" w:rsidR="0067675A" w:rsidRPr="00146E2E" w:rsidRDefault="0067675A" w:rsidP="0067675A">
      <w:pPr>
        <w:ind w:firstLine="1134"/>
        <w:jc w:val="both"/>
        <w:rPr>
          <w:lang w:eastAsia="lt-LT"/>
        </w:rPr>
      </w:pPr>
      <w:r w:rsidRPr="00146E2E">
        <w:rPr>
          <w:lang w:eastAsia="lt-LT"/>
        </w:rPr>
        <w:t xml:space="preserve">1. </w:t>
      </w:r>
      <w:r w:rsidR="003D55A2">
        <w:rPr>
          <w:lang w:eastAsia="lt-LT"/>
        </w:rPr>
        <w:t>Ignalinos rajono savivaldybės s</w:t>
      </w:r>
      <w:r w:rsidRPr="00FC7782">
        <w:rPr>
          <w:color w:val="000000"/>
          <w:lang w:eastAsia="lt-LT"/>
        </w:rPr>
        <w:t>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aprašas (toliau – aprašas) nustato saugotinų želdinių kirtimo, kitokio pašalinimo iš augimo vietos ar intensyvaus genėjimo, šių darbų vykdymo, leidimų atlikti šiuos darbus išdavimo, želdinių atkuriamosios vertės kompensacijos perskaičiavimo ir sumokėtos kompensacijos grąžinimo tvarką.</w:t>
      </w:r>
    </w:p>
    <w:p w14:paraId="364AE36B" w14:textId="77777777" w:rsidR="0067675A" w:rsidRPr="00146E2E" w:rsidRDefault="0067675A" w:rsidP="0067675A">
      <w:pPr>
        <w:tabs>
          <w:tab w:val="left" w:pos="709"/>
        </w:tabs>
        <w:ind w:firstLine="1134"/>
        <w:jc w:val="both"/>
        <w:rPr>
          <w:lang w:eastAsia="lt-LT"/>
        </w:rPr>
      </w:pPr>
      <w:r w:rsidRPr="00146E2E">
        <w:rPr>
          <w:lang w:eastAsia="lt-LT"/>
        </w:rPr>
        <w:t xml:space="preserve">2. </w:t>
      </w:r>
      <w:r>
        <w:rPr>
          <w:lang w:eastAsia="lt-LT"/>
        </w:rPr>
        <w:t>A</w:t>
      </w:r>
      <w:r w:rsidRPr="00146E2E">
        <w:rPr>
          <w:lang w:eastAsia="lt-LT"/>
        </w:rPr>
        <w:t>praše vartojamos sąvokos atitinka Lietuvos Respublikos želdynų įstatyme vartojamas sąvokas.</w:t>
      </w:r>
    </w:p>
    <w:p w14:paraId="720357E9" w14:textId="77777777" w:rsidR="0067675A" w:rsidRPr="00146E2E" w:rsidRDefault="0067675A" w:rsidP="0067675A">
      <w:pPr>
        <w:jc w:val="center"/>
        <w:rPr>
          <w:b/>
          <w:bCs/>
          <w:caps/>
          <w:lang w:eastAsia="lt-LT"/>
        </w:rPr>
      </w:pPr>
    </w:p>
    <w:p w14:paraId="05506FE6" w14:textId="77777777" w:rsidR="0067675A" w:rsidRPr="00146E2E" w:rsidRDefault="0067675A" w:rsidP="0067675A">
      <w:pPr>
        <w:jc w:val="center"/>
        <w:rPr>
          <w:b/>
          <w:bCs/>
          <w:caps/>
          <w:lang w:eastAsia="lt-LT"/>
        </w:rPr>
      </w:pPr>
      <w:r w:rsidRPr="00146E2E">
        <w:rPr>
          <w:b/>
          <w:bCs/>
          <w:caps/>
          <w:lang w:eastAsia="lt-LT"/>
        </w:rPr>
        <w:t>II SKYRIUS</w:t>
      </w:r>
    </w:p>
    <w:p w14:paraId="79E16D8B" w14:textId="77777777" w:rsidR="0067675A" w:rsidRPr="00146E2E" w:rsidRDefault="0067675A" w:rsidP="0067675A">
      <w:pPr>
        <w:tabs>
          <w:tab w:val="left" w:pos="0"/>
        </w:tabs>
        <w:jc w:val="center"/>
        <w:rPr>
          <w:rFonts w:eastAsia="Calibri"/>
          <w:b/>
        </w:rPr>
      </w:pPr>
      <w:r w:rsidRPr="00146E2E">
        <w:rPr>
          <w:b/>
          <w:bCs/>
          <w:caps/>
          <w:lang w:eastAsia="lt-LT"/>
        </w:rPr>
        <w:t>LEIDIMŲ želdinių kirtimo, kitokio pašalinimo iš augimo vietos ar intensyvaus genėjimo darbams IŠDAVIMO TVARKA</w:t>
      </w:r>
    </w:p>
    <w:p w14:paraId="58346707" w14:textId="77777777" w:rsidR="0067675A" w:rsidRPr="00146E2E" w:rsidRDefault="0067675A" w:rsidP="0067675A">
      <w:pPr>
        <w:tabs>
          <w:tab w:val="left" w:pos="540"/>
          <w:tab w:val="left" w:pos="567"/>
        </w:tabs>
        <w:ind w:left="567"/>
        <w:jc w:val="both"/>
        <w:rPr>
          <w:rFonts w:eastAsia="Calibri"/>
          <w:b/>
        </w:rPr>
      </w:pPr>
    </w:p>
    <w:p w14:paraId="6D61695B" w14:textId="77777777" w:rsidR="0067675A" w:rsidRPr="00C07224" w:rsidRDefault="0067675A" w:rsidP="0067675A">
      <w:pPr>
        <w:tabs>
          <w:tab w:val="left" w:pos="851"/>
          <w:tab w:val="left" w:pos="993"/>
        </w:tabs>
        <w:ind w:firstLine="1134"/>
        <w:jc w:val="both"/>
        <w:rPr>
          <w:b/>
          <w:lang w:eastAsia="en-GB"/>
        </w:rPr>
      </w:pPr>
      <w:r w:rsidRPr="00146E2E">
        <w:t xml:space="preserve">3. </w:t>
      </w:r>
      <w:r w:rsidRPr="00C07224">
        <w:t>Želdinius kirsti, kitaip pašalinti iš augimo vietos ar intensyviai genėti galima tik turint</w:t>
      </w:r>
      <w:r w:rsidRPr="00C07224">
        <w:rPr>
          <w:rFonts w:eastAsia="Calibri"/>
        </w:rPr>
        <w:t xml:space="preserve"> Ignalinos rajono savivaldybės (toliau – savivaldybė) </w:t>
      </w:r>
      <w:r w:rsidR="0008685E" w:rsidRPr="00C07224">
        <w:rPr>
          <w:rFonts w:eastAsia="Calibri"/>
        </w:rPr>
        <w:t>vykdomosios institucijos</w:t>
      </w:r>
      <w:r w:rsidR="00B7163A" w:rsidRPr="00C07224">
        <w:rPr>
          <w:rFonts w:eastAsia="Calibri"/>
        </w:rPr>
        <w:t xml:space="preserve"> </w:t>
      </w:r>
      <w:r w:rsidRPr="00C07224">
        <w:t>išduotą leidimą (sprendimą) kirsti, kitaip pašalinti iš augimo vietos ar intensyviai genėti želdinius (toliau – leidimas), išduotą pagal aprašo 2 priede nustatytą formą,</w:t>
      </w:r>
      <w:r w:rsidR="00D92EB4" w:rsidRPr="00C07224">
        <w:t xml:space="preserve"> </w:t>
      </w:r>
      <w:r w:rsidR="00D92EB4" w:rsidRPr="00C07224">
        <w:rPr>
          <w:color w:val="000000" w:themeColor="text1"/>
        </w:rPr>
        <w:t xml:space="preserve">ar vadovaujantis galiojančiu savivaldybės vykdomosios institucijos sprendimu dėl saugotinų želdinių kirtimo, kitokio pašalinimo iš augimo vietos ar intensyvaus genėjimo </w:t>
      </w:r>
      <w:r w:rsidRPr="00C07224">
        <w:t>ir atlyginus pašalinamų želdinių atkuriamąją vertę.</w:t>
      </w:r>
      <w:r w:rsidRPr="00C07224">
        <w:rPr>
          <w:b/>
          <w:lang w:eastAsia="en-GB"/>
        </w:rPr>
        <w:t xml:space="preserve"> </w:t>
      </w:r>
    </w:p>
    <w:p w14:paraId="4D13C4E3" w14:textId="77777777" w:rsidR="0067675A" w:rsidRPr="00C07224" w:rsidRDefault="0067675A" w:rsidP="0067675A">
      <w:pPr>
        <w:tabs>
          <w:tab w:val="left" w:pos="0"/>
          <w:tab w:val="left" w:pos="1134"/>
        </w:tabs>
        <w:suppressAutoHyphens/>
        <w:ind w:firstLine="1134"/>
        <w:jc w:val="both"/>
        <w:rPr>
          <w:lang w:eastAsia="lt-LT"/>
        </w:rPr>
      </w:pPr>
      <w:r w:rsidRPr="00C07224">
        <w:rPr>
          <w:lang w:eastAsia="lt-LT"/>
        </w:rPr>
        <w:t>4. Ž</w:t>
      </w:r>
      <w:r w:rsidRPr="00C07224">
        <w:t>eldinius kirsti, kitaip pašalinti iš augimo vietos ar intensyviai genėti be leidimo galima, kai</w:t>
      </w:r>
      <w:r w:rsidRPr="00C07224">
        <w:rPr>
          <w:lang w:eastAsia="lt-LT"/>
        </w:rPr>
        <w:t>:</w:t>
      </w:r>
    </w:p>
    <w:p w14:paraId="0A7529FC" w14:textId="77777777" w:rsidR="0067675A" w:rsidRPr="00C07224" w:rsidRDefault="0067675A" w:rsidP="0067675A">
      <w:pPr>
        <w:tabs>
          <w:tab w:val="left" w:pos="0"/>
          <w:tab w:val="left" w:pos="1134"/>
        </w:tabs>
        <w:suppressAutoHyphens/>
        <w:ind w:firstLine="1134"/>
        <w:jc w:val="both"/>
      </w:pPr>
      <w:r w:rsidRPr="00C07224">
        <w:rPr>
          <w:lang w:eastAsia="lt-LT"/>
        </w:rPr>
        <w:t xml:space="preserve">4.1. </w:t>
      </w:r>
      <w:r w:rsidRPr="00C07224">
        <w:t>jie auga elektros tinklų, šilumos perdavimo tinklų, magistralinių dujotiekių ir naftotiekių (</w:t>
      </w:r>
      <w:proofErr w:type="spellStart"/>
      <w:r w:rsidRPr="00C07224">
        <w:t>produktotiekių</w:t>
      </w:r>
      <w:proofErr w:type="spellEnd"/>
      <w:r w:rsidRPr="00C07224">
        <w:t>) apsaugos zonose</w:t>
      </w:r>
      <w:r w:rsidR="00FD5A15" w:rsidRPr="00C07224">
        <w:t>,</w:t>
      </w:r>
      <w:r w:rsidRPr="00C07224">
        <w:t xml:space="preserve"> ir šiuos darbus atlieka </w:t>
      </w:r>
      <w:r w:rsidR="00FD5A15" w:rsidRPr="00C07224">
        <w:t>elektros tinklus, šilumos tinklus, magistralinius dujotiekius ir naftotiekius (</w:t>
      </w:r>
      <w:proofErr w:type="spellStart"/>
      <w:r w:rsidR="00FD5A15" w:rsidRPr="00C07224">
        <w:t>produktotiekių</w:t>
      </w:r>
      <w:proofErr w:type="spellEnd"/>
      <w:r w:rsidR="00FD5A15" w:rsidRPr="00C07224">
        <w:t xml:space="preserve">) eksploatuojantys asmenys ar jų įgalioti tretieji asmenys, </w:t>
      </w:r>
      <w:r w:rsidRPr="00C07224">
        <w:t xml:space="preserve">prieš darbų pradžią apie juos raštu informavę žemės, kurioje auga želdiniai, savininką ar valdytoją; </w:t>
      </w:r>
    </w:p>
    <w:p w14:paraId="4BD86324" w14:textId="77777777" w:rsidR="0067675A" w:rsidRPr="00C07224" w:rsidRDefault="0067675A" w:rsidP="0067675A">
      <w:pPr>
        <w:tabs>
          <w:tab w:val="left" w:pos="0"/>
          <w:tab w:val="left" w:pos="1134"/>
        </w:tabs>
        <w:suppressAutoHyphens/>
        <w:ind w:firstLine="1134"/>
        <w:jc w:val="both"/>
      </w:pPr>
      <w:r w:rsidRPr="00C07224">
        <w:t xml:space="preserve">4.2. šiuos darbus reikia atlikti nedelsiant – dėl gamtinio, eismo ar kito įvykio pakitus želdinių būklei, kai dėl to jie kelia pavojų gyventojams, jų turtui, statiniams ar eismo saugumui. Šiuo atveju darbus atlikę asmenys per 3 darbo dienas privalo raštu informuoti </w:t>
      </w:r>
      <w:r w:rsidRPr="00C07224">
        <w:rPr>
          <w:rFonts w:eastAsia="Calibri"/>
        </w:rPr>
        <w:t>Urbanistikos ir infrastruktūros skyrių</w:t>
      </w:r>
      <w:r w:rsidRPr="00C07224">
        <w:t>, nurodydami želdinio rūšį, vietą (adresą ar koordinates) ir pateikdami 3 nuotraukas, kuriose būtų užfiksuotas vaizdas prieš atliekant darbus ir iš skirtingų pusių užfiksuotas nukirstas, kitaip pašalintas iš augimo vietos ar intensyviai nugenėtas želdinys;</w:t>
      </w:r>
    </w:p>
    <w:p w14:paraId="47603791" w14:textId="77777777" w:rsidR="0067675A" w:rsidRPr="00C07224" w:rsidRDefault="0067675A" w:rsidP="0067675A">
      <w:pPr>
        <w:tabs>
          <w:tab w:val="left" w:pos="0"/>
          <w:tab w:val="left" w:pos="851"/>
        </w:tabs>
        <w:suppressAutoHyphens/>
        <w:ind w:firstLine="1134"/>
        <w:jc w:val="both"/>
      </w:pPr>
      <w:r w:rsidRPr="00C07224">
        <w:t>4.3. saugotiniems nepriskirti želdiniai auga privačioje žemėje ar valstybinėje žemėje, turinčioje valdytoją.</w:t>
      </w:r>
    </w:p>
    <w:p w14:paraId="51408732" w14:textId="77777777" w:rsidR="0067675A" w:rsidRPr="00C07224" w:rsidRDefault="0067675A" w:rsidP="0067675A">
      <w:pPr>
        <w:tabs>
          <w:tab w:val="left" w:pos="540"/>
          <w:tab w:val="left" w:pos="900"/>
        </w:tabs>
        <w:suppressAutoHyphens/>
        <w:ind w:firstLine="1134"/>
        <w:jc w:val="both"/>
      </w:pPr>
      <w:r w:rsidRPr="00C07224">
        <w:t>5. Želdinių atkuriamosios vertės kompensacija neskaičiuojama ir apie tai pažymima leidime</w:t>
      </w:r>
      <w:r w:rsidR="00FA2F27" w:rsidRPr="00C07224">
        <w:t xml:space="preserve"> arba sprendime</w:t>
      </w:r>
      <w:r w:rsidRPr="00C07224">
        <w:t>, kai želdiniai:</w:t>
      </w:r>
    </w:p>
    <w:p w14:paraId="338F7AFB" w14:textId="77777777" w:rsidR="0067675A" w:rsidRPr="00C07224" w:rsidRDefault="0067675A" w:rsidP="0067675A">
      <w:pPr>
        <w:ind w:firstLine="1134"/>
        <w:jc w:val="both"/>
        <w:rPr>
          <w:strike/>
          <w:lang w:eastAsia="lt-LT"/>
        </w:rPr>
      </w:pPr>
      <w:r w:rsidRPr="00C07224">
        <w:t>5.1. nebus kertami – leidimas išduotas intensyviam želdinių genėjimui;</w:t>
      </w:r>
    </w:p>
    <w:p w14:paraId="226DC5A7" w14:textId="77777777" w:rsidR="0067675A" w:rsidRPr="00C07224" w:rsidRDefault="0067675A" w:rsidP="0067675A">
      <w:pPr>
        <w:ind w:firstLine="1134"/>
        <w:jc w:val="both"/>
      </w:pPr>
      <w:bookmarkStart w:id="0" w:name="part_476565f2bcf54344ab46ff6ccd6e0bef"/>
      <w:bookmarkEnd w:id="0"/>
      <w:r w:rsidRPr="00C07224">
        <w:t>5.2. kertami, kitaip pašalinami iš augimo vietos ar intensyviai genimi 4 punkte numatytais atvejais;</w:t>
      </w:r>
    </w:p>
    <w:p w14:paraId="684462AB" w14:textId="77777777" w:rsidR="0067675A" w:rsidRPr="00C07224" w:rsidRDefault="0067675A" w:rsidP="0067675A">
      <w:pPr>
        <w:ind w:firstLine="1134"/>
        <w:jc w:val="both"/>
      </w:pPr>
      <w:bookmarkStart w:id="1" w:name="part_76b05b0c109f464184647e9274013069"/>
      <w:bookmarkEnd w:id="1"/>
      <w:r w:rsidRPr="00C07224">
        <w:t>5.3. yra pažeisti stiebo ir šaknų puvinio arba vabzdžių kenkėjų ar grybinių ligų ir atitinka blogos būklės kriterijus (išskyrus biologinei įvairovei svarbius želdinius, kurie nekelia pavojaus gyventojams, jų turtui, statiniams ir eismo saugumui);</w:t>
      </w:r>
    </w:p>
    <w:p w14:paraId="228A3382" w14:textId="77777777" w:rsidR="0067675A" w:rsidRPr="00C07224" w:rsidRDefault="0067675A" w:rsidP="0067675A">
      <w:pPr>
        <w:ind w:firstLine="1134"/>
        <w:jc w:val="both"/>
      </w:pPr>
      <w:bookmarkStart w:id="2" w:name="part_3bba3ca629664f77968e0fe67e03dc65"/>
      <w:bookmarkEnd w:id="2"/>
      <w:r w:rsidRPr="00C07224">
        <w:t>5.4. yra pasvirę didesniu kaip 45 laipsnių kampu;</w:t>
      </w:r>
    </w:p>
    <w:p w14:paraId="2AE6BF98" w14:textId="77777777" w:rsidR="0067675A" w:rsidRPr="00C07224" w:rsidRDefault="0067675A" w:rsidP="0067675A">
      <w:pPr>
        <w:ind w:firstLine="1134"/>
        <w:jc w:val="both"/>
      </w:pPr>
      <w:bookmarkStart w:id="3" w:name="part_1d75be7985f945c4a335a212f912a90c"/>
      <w:bookmarkEnd w:id="3"/>
      <w:r w:rsidRPr="00C07224">
        <w:t>5.5. kertami vykdant teritorijų planavimo dokumentuose, viešųjų atskirųjų želdynų projektuose numatytus kraštovaizdžio formavimo kirtimus;</w:t>
      </w:r>
    </w:p>
    <w:p w14:paraId="7150FAFD" w14:textId="77777777" w:rsidR="0067675A" w:rsidRPr="00C07224" w:rsidRDefault="0067675A" w:rsidP="0067675A">
      <w:pPr>
        <w:ind w:firstLine="1134"/>
        <w:jc w:val="both"/>
      </w:pPr>
      <w:bookmarkStart w:id="4" w:name="part_48e875ec824b4fa4b3a6f017ef256a8f"/>
      <w:bookmarkEnd w:id="4"/>
      <w:r w:rsidRPr="00C07224">
        <w:t>5.6. auga ant piliakalnių, pilkapių;</w:t>
      </w:r>
    </w:p>
    <w:p w14:paraId="4AB9B4C5" w14:textId="77777777" w:rsidR="0067675A" w:rsidRPr="00C07224" w:rsidRDefault="0067675A" w:rsidP="0067675A">
      <w:pPr>
        <w:ind w:firstLine="1134"/>
        <w:jc w:val="both"/>
      </w:pPr>
      <w:bookmarkStart w:id="5" w:name="part_74f7312da2824ba0b57a3bf98f75a21a"/>
      <w:bookmarkEnd w:id="5"/>
      <w:r w:rsidRPr="00C07224">
        <w:t>5.7. auga kapinėse ir ardo paminklus, antkapius, kitus kapinių statinius ar įrenginius;</w:t>
      </w:r>
    </w:p>
    <w:p w14:paraId="5158C2F5" w14:textId="77777777" w:rsidR="0067675A" w:rsidRPr="00C07224" w:rsidRDefault="0067675A" w:rsidP="0067675A">
      <w:pPr>
        <w:ind w:firstLine="1134"/>
        <w:jc w:val="both"/>
      </w:pPr>
      <w:bookmarkStart w:id="6" w:name="part_23efd6de48e74eeb81800dddef5ab984"/>
      <w:bookmarkEnd w:id="6"/>
      <w:r w:rsidRPr="00C07224">
        <w:t>5.8. gadina pastato pamatus ar kitas jo dalis;</w:t>
      </w:r>
    </w:p>
    <w:p w14:paraId="553BFF3A" w14:textId="77777777" w:rsidR="0067675A" w:rsidRPr="00C07224" w:rsidRDefault="0067675A" w:rsidP="0067675A">
      <w:pPr>
        <w:ind w:firstLine="1134"/>
        <w:jc w:val="both"/>
      </w:pPr>
      <w:bookmarkStart w:id="7" w:name="part_3dc1e6cd52ef495ab53bba095f94d22d"/>
      <w:bookmarkEnd w:id="7"/>
      <w:r w:rsidRPr="00C07224">
        <w:t>5.9. auga apsaugos zonose, kai tai nesuderinama su šioms apsaugos zonoms Lietuvos Respublikos specialiųjų žemės naudojimo sąlygų įstatyme nustatytais apribojimais;</w:t>
      </w:r>
    </w:p>
    <w:p w14:paraId="79BB462F" w14:textId="77777777" w:rsidR="0067675A" w:rsidRPr="00C07224" w:rsidRDefault="0067675A" w:rsidP="0067675A">
      <w:pPr>
        <w:ind w:firstLine="1134"/>
        <w:jc w:val="both"/>
      </w:pPr>
      <w:bookmarkStart w:id="8" w:name="part_92a4879308c749fdbc8a639d8206ebd7"/>
      <w:bookmarkEnd w:id="8"/>
      <w:r w:rsidRPr="00C07224">
        <w:t>5.10. auga geležinkelio kelių ir jų įrenginių, geležinkelio želdinių apsaugos zonoje;</w:t>
      </w:r>
    </w:p>
    <w:p w14:paraId="20806B6B" w14:textId="77777777" w:rsidR="0067675A" w:rsidRPr="00C07224" w:rsidRDefault="0067675A" w:rsidP="0067675A">
      <w:pPr>
        <w:ind w:firstLine="1134"/>
        <w:jc w:val="both"/>
      </w:pPr>
      <w:bookmarkStart w:id="9" w:name="part_1cb41f0708ca4eeb88e87b843b2ec066"/>
      <w:bookmarkEnd w:id="9"/>
      <w:r w:rsidRPr="00C07224">
        <w:t>5.11. auga teritorijoje, kuri naudojama valstybinės reikšmės keliams eksploatuoti;</w:t>
      </w:r>
    </w:p>
    <w:p w14:paraId="79A5A289" w14:textId="77777777" w:rsidR="0067675A" w:rsidRPr="00C07224" w:rsidRDefault="0067675A" w:rsidP="0067675A">
      <w:pPr>
        <w:ind w:firstLine="1134"/>
        <w:jc w:val="both"/>
      </w:pPr>
      <w:bookmarkStart w:id="10" w:name="part_2f92bf8811114875bb17e63397854f40"/>
      <w:bookmarkEnd w:id="10"/>
      <w:r w:rsidRPr="00C07224">
        <w:t>5.12. auga valstybinės ar vietinės reikšmės kelio juostoje ir dėl blogos būklės kelia grėsmę užvirsti ant kelio;</w:t>
      </w:r>
    </w:p>
    <w:p w14:paraId="62596A96" w14:textId="77777777" w:rsidR="0067675A" w:rsidRPr="00C07224" w:rsidRDefault="0067675A" w:rsidP="0067675A">
      <w:pPr>
        <w:ind w:firstLine="1134"/>
        <w:jc w:val="both"/>
      </w:pPr>
      <w:bookmarkStart w:id="11" w:name="part_ba10042b407d41a2b36296756fcb312a"/>
      <w:bookmarkEnd w:id="11"/>
      <w:r w:rsidRPr="00C07224">
        <w:t>5.13. nurodyti saugomų teritorijų planavimo, saugomų rūšių ar buveinių apsaugos priemonių įgyvendinimo dokumentuose kaip kertami ar kitaip pašalinami iš augimo vietos;</w:t>
      </w:r>
    </w:p>
    <w:p w14:paraId="1B5AF069" w14:textId="77777777" w:rsidR="0067675A" w:rsidRPr="00C07224" w:rsidRDefault="0067675A" w:rsidP="0067675A">
      <w:pPr>
        <w:ind w:firstLine="1134"/>
        <w:jc w:val="both"/>
      </w:pPr>
      <w:bookmarkStart w:id="12" w:name="part_229100d8ef294cff95b750327e445631"/>
      <w:bookmarkEnd w:id="12"/>
      <w:r w:rsidRPr="00C07224">
        <w:t>5.14. auga žemėje, kurioje teisės aktų nustatyta tvarka leidžiama veisti mišką;</w:t>
      </w:r>
    </w:p>
    <w:p w14:paraId="0AC59F8D" w14:textId="77777777" w:rsidR="0067675A" w:rsidRPr="00C07224" w:rsidRDefault="0067675A" w:rsidP="0067675A">
      <w:pPr>
        <w:ind w:firstLine="1134"/>
        <w:jc w:val="both"/>
      </w:pPr>
      <w:bookmarkStart w:id="13" w:name="part_2d8b72fddfb2452b8f658c01d85ce7f6"/>
      <w:bookmarkEnd w:id="13"/>
      <w:r w:rsidRPr="00C07224">
        <w:t xml:space="preserve">5.15. kertami ar kitaip pašalinami iš augimo vietos įgyvendinant krašto apsaugos ar valstybės sienos apsaugos tikslus; </w:t>
      </w:r>
    </w:p>
    <w:p w14:paraId="5A868890" w14:textId="77777777" w:rsidR="0067675A" w:rsidRPr="00C07224" w:rsidRDefault="0067675A" w:rsidP="0067675A">
      <w:pPr>
        <w:ind w:firstLine="1134"/>
        <w:jc w:val="both"/>
      </w:pPr>
      <w:r w:rsidRPr="00C07224">
        <w:t xml:space="preserve">5.16. kai vykdomi kraštovaizdžio formavimo ar kiti medžių ir krūmų kokybę gerinantys saugotiniems nepriskirtų želdinių kirtimai. </w:t>
      </w:r>
    </w:p>
    <w:p w14:paraId="7631D9D2" w14:textId="77777777" w:rsidR="0067675A" w:rsidRPr="00C07224" w:rsidRDefault="0067675A" w:rsidP="0067675A">
      <w:pPr>
        <w:ind w:firstLine="1134"/>
        <w:jc w:val="both"/>
      </w:pPr>
      <w:r w:rsidRPr="00C07224">
        <w:rPr>
          <w:lang w:eastAsia="lt-LT"/>
        </w:rPr>
        <w:t xml:space="preserve">6. </w:t>
      </w:r>
      <w:r w:rsidR="00C161A6" w:rsidRPr="00C07224">
        <w:t>Privačios žemės sklypo savininkas</w:t>
      </w:r>
      <w:r w:rsidR="00C161A6" w:rsidRPr="00C07224">
        <w:rPr>
          <w:lang w:eastAsia="lt-LT"/>
        </w:rPr>
        <w:t xml:space="preserve"> </w:t>
      </w:r>
      <w:r w:rsidR="00C161A6" w:rsidRPr="00C07224">
        <w:t>arba valstybinės žemės valdytojas</w:t>
      </w:r>
      <w:r w:rsidR="00FD5A15" w:rsidRPr="00C07224">
        <w:t>,</w:t>
      </w:r>
      <w:r w:rsidRPr="00C07224">
        <w:rPr>
          <w:lang w:eastAsia="lt-LT"/>
        </w:rPr>
        <w:t xml:space="preserve"> prašantis išduoti leidimą, pateikia savivaldybės </w:t>
      </w:r>
      <w:r w:rsidR="005F3E36" w:rsidRPr="00C07224">
        <w:rPr>
          <w:lang w:eastAsia="lt-LT"/>
        </w:rPr>
        <w:t xml:space="preserve">vykdomajai institucijai </w:t>
      </w:r>
      <w:r w:rsidRPr="00C07224">
        <w:rPr>
          <w:lang w:eastAsia="lt-LT"/>
        </w:rPr>
        <w:t>nustatytos formos (1 priedas) prašymą (toliau – prašymas). Daugiabučių gyvenamųjų namų butų savininkams</w:t>
      </w:r>
      <w:r w:rsidR="00A72806" w:rsidRPr="00C07224">
        <w:rPr>
          <w:lang w:eastAsia="lt-LT"/>
        </w:rPr>
        <w:t xml:space="preserve"> (jei tai privačios žemės </w:t>
      </w:r>
      <w:r w:rsidR="00083398" w:rsidRPr="00C07224">
        <w:rPr>
          <w:lang w:eastAsia="lt-LT"/>
        </w:rPr>
        <w:t>sklypo savininkai)</w:t>
      </w:r>
      <w:r w:rsidRPr="00C07224">
        <w:rPr>
          <w:lang w:eastAsia="lt-LT"/>
        </w:rPr>
        <w:t xml:space="preserve"> atstovauja gyvenamojo namo butų ir kitų patalpų savininkų bendrijos pirmininkas ar paskirtas bendrojo naudojimo objektų administratorius, ar jungtinės veiklos sutartimi įgaliotas asmuo. </w:t>
      </w:r>
    </w:p>
    <w:p w14:paraId="717E4180" w14:textId="77777777" w:rsidR="0067675A" w:rsidRPr="00C07224" w:rsidRDefault="0067675A" w:rsidP="00A01524">
      <w:pPr>
        <w:ind w:firstLine="1134"/>
        <w:jc w:val="both"/>
        <w:rPr>
          <w:color w:val="FF0000"/>
          <w:lang w:eastAsia="lt-LT"/>
        </w:rPr>
      </w:pPr>
      <w:r w:rsidRPr="00C07224">
        <w:rPr>
          <w:lang w:eastAsia="lt-LT"/>
        </w:rPr>
        <w:t xml:space="preserve">7. </w:t>
      </w:r>
      <w:r w:rsidR="00B7163A" w:rsidRPr="00C07224">
        <w:rPr>
          <w:rFonts w:eastAsia="Calibri"/>
          <w:lang w:eastAsia="lt-LT"/>
        </w:rPr>
        <w:t>Savivaldybės vykdomoji institucija</w:t>
      </w:r>
      <w:r w:rsidRPr="00C07224">
        <w:rPr>
          <w:lang w:eastAsia="lt-LT"/>
        </w:rPr>
        <w:t>, gav</w:t>
      </w:r>
      <w:r w:rsidR="00FD5A15" w:rsidRPr="00C07224">
        <w:rPr>
          <w:lang w:eastAsia="lt-LT"/>
        </w:rPr>
        <w:t>usi</w:t>
      </w:r>
      <w:r w:rsidRPr="00C07224">
        <w:rPr>
          <w:lang w:eastAsia="lt-LT"/>
        </w:rPr>
        <w:t xml:space="preserve"> privačios žemės sklypo savininko</w:t>
      </w:r>
      <w:r w:rsidR="00A01524" w:rsidRPr="00C07224">
        <w:rPr>
          <w:lang w:eastAsia="lt-LT"/>
        </w:rPr>
        <w:t xml:space="preserve"> </w:t>
      </w:r>
      <w:r w:rsidR="00A01524" w:rsidRPr="00C07224">
        <w:t>arba valstybinės žemės valdytojo</w:t>
      </w:r>
      <w:r w:rsidRPr="00C07224">
        <w:rPr>
          <w:lang w:eastAsia="lt-LT"/>
        </w:rPr>
        <w:t xml:space="preserve"> prašymą</w:t>
      </w:r>
      <w:r w:rsidR="001354B8" w:rsidRPr="00C07224">
        <w:rPr>
          <w:lang w:eastAsia="lt-LT"/>
        </w:rPr>
        <w:t xml:space="preserve"> </w:t>
      </w:r>
      <w:r w:rsidRPr="00C07224">
        <w:rPr>
          <w:lang w:eastAsia="lt-LT"/>
        </w:rPr>
        <w:t xml:space="preserve"> nuo jo gavimo dienos per 5 darbo dienas patikrina, ar prašymas užpildytas tinkamai. Apie netinkamai užpildytą prašymą informuoja privačios žemės sklypo savininką ir nustato 5 darbo dienų terminą patikslintam prašymui pateikti. Leidimas išduodamas ar motyvuotai atsisakoma jį išduoti per 20 darbo dienų nuo prašymo gavimo dienos. Jeigu per nustatytą terminą pagal tinkamai užpildytą prašymą </w:t>
      </w:r>
      <w:r w:rsidR="00FD5A15" w:rsidRPr="00C07224">
        <w:rPr>
          <w:lang w:eastAsia="lt-LT"/>
        </w:rPr>
        <w:t>s</w:t>
      </w:r>
      <w:r w:rsidR="00B7163A" w:rsidRPr="00C07224">
        <w:rPr>
          <w:rFonts w:eastAsia="Calibri"/>
          <w:lang w:eastAsia="lt-LT"/>
        </w:rPr>
        <w:t>avivaldybės vykdomoji institucija</w:t>
      </w:r>
      <w:r w:rsidRPr="00C07224">
        <w:rPr>
          <w:lang w:eastAsia="lt-LT"/>
        </w:rPr>
        <w:t xml:space="preserve"> neišduoda leidimo arba motyvuotai neatsisako jį išduoti, laikoma, kad leidimas išduotas. </w:t>
      </w:r>
      <w:r w:rsidR="00B7163A" w:rsidRPr="00C07224">
        <w:rPr>
          <w:rFonts w:eastAsia="Calibri"/>
          <w:lang w:eastAsia="lt-LT"/>
        </w:rPr>
        <w:t>Savivaldybės vykdomoji institucija</w:t>
      </w:r>
      <w:r w:rsidRPr="00C07224">
        <w:rPr>
          <w:lang w:eastAsia="lt-LT"/>
        </w:rPr>
        <w:t>,</w:t>
      </w:r>
      <w:r w:rsidR="00D85850" w:rsidRPr="00C07224">
        <w:rPr>
          <w:lang w:eastAsia="lt-LT"/>
        </w:rPr>
        <w:t xml:space="preserve"> </w:t>
      </w:r>
      <w:r w:rsidRPr="00C07224">
        <w:rPr>
          <w:lang w:eastAsia="lt-LT"/>
        </w:rPr>
        <w:t xml:space="preserve"> laikydamasi asmens duomenų apsaugą reglamentuojančių teisės aktų reikalavimų, privalo ne vėliau kaip per 3 darbo dienas nuo leidimo išdavimo dienos savivaldybės interneto svetainėje paskelbti informaciją apie išduotą leidimą, nurodydama numatomų kirsti, kitaip pašalinti iš augimo vietos ar intensyviai genėti saugotinų želdinių vietą, rūšį, skaičių, skersmenį ir atkuriamosios vertės kompensacijos dydį.</w:t>
      </w:r>
    </w:p>
    <w:p w14:paraId="13A3C137" w14:textId="77777777" w:rsidR="0067675A" w:rsidRPr="00C07224" w:rsidRDefault="0067675A" w:rsidP="0067675A">
      <w:pPr>
        <w:ind w:firstLine="1134"/>
        <w:jc w:val="both"/>
        <w:rPr>
          <w:lang w:eastAsia="lt-LT"/>
        </w:rPr>
      </w:pPr>
      <w:r w:rsidRPr="00C07224">
        <w:rPr>
          <w:lang w:eastAsia="lt-LT"/>
        </w:rPr>
        <w:t xml:space="preserve">8. </w:t>
      </w:r>
      <w:r w:rsidR="00B7163A" w:rsidRPr="00C07224">
        <w:rPr>
          <w:rFonts w:eastAsia="Calibri"/>
          <w:lang w:eastAsia="lt-LT"/>
        </w:rPr>
        <w:t>Savivaldybės vykdomoji institucija</w:t>
      </w:r>
      <w:r w:rsidRPr="00C07224">
        <w:rPr>
          <w:lang w:eastAsia="lt-LT"/>
        </w:rPr>
        <w:t>, gav</w:t>
      </w:r>
      <w:r w:rsidR="00FD5A15" w:rsidRPr="00C07224">
        <w:rPr>
          <w:lang w:eastAsia="lt-LT"/>
        </w:rPr>
        <w:t>usi</w:t>
      </w:r>
      <w:r w:rsidRPr="00C07224">
        <w:rPr>
          <w:lang w:eastAsia="lt-LT"/>
        </w:rPr>
        <w:t xml:space="preserve"> prašymą dėl saugotinų medžių ir krūmų kirtimo ar kitokio pašalinimo iš augimo vietos ar intensyvaus genėjimo savivaldybės želdynų ir želdinių teritorijose ar valstybinėje žemėje, turinčioje valdytoją, per 20 darbo dienų nuo prašymo gavimo dienos jį įvertina ir priima sprendimą</w:t>
      </w:r>
      <w:r w:rsidR="00DA20FB" w:rsidRPr="00C07224">
        <w:rPr>
          <w:lang w:eastAsia="lt-LT"/>
        </w:rPr>
        <w:t xml:space="preserve"> </w:t>
      </w:r>
      <w:r w:rsidR="00C161A6" w:rsidRPr="00C07224">
        <w:rPr>
          <w:lang w:eastAsia="lt-LT"/>
        </w:rPr>
        <w:t>bei</w:t>
      </w:r>
      <w:r w:rsidRPr="00C07224">
        <w:rPr>
          <w:lang w:eastAsia="lt-LT"/>
        </w:rPr>
        <w:t xml:space="preserve"> numato </w:t>
      </w:r>
      <w:r w:rsidR="00C161A6" w:rsidRPr="00C07224">
        <w:rPr>
          <w:lang w:eastAsia="lt-LT"/>
        </w:rPr>
        <w:t>sprendimo</w:t>
      </w:r>
      <w:r w:rsidRPr="00C07224">
        <w:rPr>
          <w:lang w:eastAsia="lt-LT"/>
        </w:rPr>
        <w:t xml:space="preserve"> įsigaliojimo terminą, kuris gali būti ne ankstesnis kaip po 20 darbo dienų nuo sprendimo priėmimo dienos, ir ne vėliau kaip per 3 darbo dienas nuo sprendimo priėmimo dienos savivaldybės interneto svetainėje paskelbia inf</w:t>
      </w:r>
      <w:r w:rsidR="0019746E">
        <w:rPr>
          <w:lang w:eastAsia="lt-LT"/>
        </w:rPr>
        <w:t xml:space="preserve">ormaciją apie priimtą sprendimą, </w:t>
      </w:r>
      <w:r w:rsidRPr="00C07224">
        <w:rPr>
          <w:lang w:eastAsia="lt-LT"/>
        </w:rPr>
        <w:t xml:space="preserve">nurodydama numatomų kirsti, kitaip pašalinti iš augimo vietos ar intensyviai genėti želdinių vietą, rūšį, skaičių, skersmenį, želdinių atkuriamosios vertės kompensacijos dydį bei numatomą </w:t>
      </w:r>
      <w:r w:rsidR="00C161A6" w:rsidRPr="00C07224">
        <w:rPr>
          <w:lang w:eastAsia="lt-LT"/>
        </w:rPr>
        <w:t>sprendimo</w:t>
      </w:r>
      <w:r w:rsidRPr="00C07224">
        <w:rPr>
          <w:lang w:eastAsia="lt-LT"/>
        </w:rPr>
        <w:t xml:space="preserve"> įsigaliojimo dieną.</w:t>
      </w:r>
      <w:r w:rsidR="005543F0" w:rsidRPr="00C07224">
        <w:rPr>
          <w:lang w:eastAsia="lt-LT"/>
        </w:rPr>
        <w:t xml:space="preserve"> </w:t>
      </w:r>
      <w:r w:rsidR="007D5E06" w:rsidRPr="00C07224">
        <w:rPr>
          <w:color w:val="000000" w:themeColor="text1"/>
          <w:lang w:eastAsia="lt-LT"/>
        </w:rPr>
        <w:t>Kartu su sprendimu savivaldybės interneto svetainėje paskelbiama želdynų ir želdinių apsaugos, priežiūros ir tvarkymo komisijos išvada ir (ar) želdynų ir želdinių būklės ekspertizės išvada, kai šias išvadas privaloma gauti ir įvertinti iki sprendimo priėmimo</w:t>
      </w:r>
      <w:r w:rsidR="00EC7C04" w:rsidRPr="00C07224">
        <w:rPr>
          <w:color w:val="000000" w:themeColor="text1"/>
          <w:lang w:eastAsia="lt-LT"/>
        </w:rPr>
        <w:t xml:space="preserve">. </w:t>
      </w:r>
      <w:r w:rsidR="00FA2CF5" w:rsidRPr="00C07224">
        <w:rPr>
          <w:color w:val="000000" w:themeColor="text1"/>
          <w:lang w:eastAsia="lt-LT"/>
        </w:rPr>
        <w:t>Jeigu iki nurodytos sprendimo įsigaliojimo dienos</w:t>
      </w:r>
      <w:r w:rsidR="00FA2CF5" w:rsidRPr="00C07224">
        <w:rPr>
          <w:color w:val="FF0000"/>
          <w:lang w:eastAsia="lt-LT"/>
        </w:rPr>
        <w:t xml:space="preserve"> </w:t>
      </w:r>
      <w:r w:rsidR="00FD5A15" w:rsidRPr="00C07224">
        <w:rPr>
          <w:lang w:eastAsia="lt-LT"/>
        </w:rPr>
        <w:t>s</w:t>
      </w:r>
      <w:r w:rsidR="00B7163A" w:rsidRPr="00C07224">
        <w:rPr>
          <w:rFonts w:eastAsia="Calibri"/>
          <w:lang w:eastAsia="lt-LT"/>
        </w:rPr>
        <w:t>avivaldybės vykdomoji institucija</w:t>
      </w:r>
      <w:r w:rsidR="002221FF" w:rsidRPr="00C07224">
        <w:rPr>
          <w:lang w:eastAsia="lt-LT"/>
        </w:rPr>
        <w:t xml:space="preserve"> </w:t>
      </w:r>
      <w:r w:rsidRPr="00C07224">
        <w:rPr>
          <w:lang w:eastAsia="lt-LT"/>
        </w:rPr>
        <w:t xml:space="preserve">gavo Želdynų įstatymo 23 straipsnio 2 dalies 3 punkte numatytą rašytinį suinteresuotos visuomenės prašymą arba Želdynų įstatymo 23 straipsnio 3 dalyje numatytą suinteresuotos visuomenės pranešimą, </w:t>
      </w:r>
      <w:r w:rsidR="00732722" w:rsidRPr="00C07224">
        <w:rPr>
          <w:color w:val="000000" w:themeColor="text1"/>
          <w:lang w:eastAsia="lt-LT"/>
        </w:rPr>
        <w:t>sprendimo</w:t>
      </w:r>
      <w:r w:rsidR="00732722" w:rsidRPr="00C07224">
        <w:rPr>
          <w:color w:val="FF0000"/>
          <w:lang w:eastAsia="lt-LT"/>
        </w:rPr>
        <w:t xml:space="preserve"> </w:t>
      </w:r>
      <w:r w:rsidRPr="00C07224">
        <w:rPr>
          <w:lang w:eastAsia="lt-LT"/>
        </w:rPr>
        <w:t>įsigaliojimas atidedamas laikotarpiui, reikalingam želdynų ir želdinių būklės ekspertizei atlikti. Gav</w:t>
      </w:r>
      <w:r w:rsidR="00FD5A15" w:rsidRPr="00C07224">
        <w:rPr>
          <w:lang w:eastAsia="lt-LT"/>
        </w:rPr>
        <w:t>usi</w:t>
      </w:r>
      <w:r w:rsidRPr="00C07224">
        <w:rPr>
          <w:lang w:eastAsia="lt-LT"/>
        </w:rPr>
        <w:t xml:space="preserve"> želdynų ir želdinių būklės ekspertizės išvadą, </w:t>
      </w:r>
      <w:r w:rsidR="00FD5A15" w:rsidRPr="00C07224">
        <w:rPr>
          <w:lang w:eastAsia="lt-LT"/>
        </w:rPr>
        <w:t>s</w:t>
      </w:r>
      <w:r w:rsidR="00B7163A" w:rsidRPr="00C07224">
        <w:rPr>
          <w:rFonts w:eastAsia="Calibri"/>
          <w:lang w:eastAsia="lt-LT"/>
        </w:rPr>
        <w:t>avivaldybės vykdomoji institucija</w:t>
      </w:r>
      <w:r w:rsidRPr="00C07224">
        <w:rPr>
          <w:lang w:eastAsia="lt-LT"/>
        </w:rPr>
        <w:t xml:space="preserve"> per 5 darbo dienas su ja susipažįsta ir </w:t>
      </w:r>
      <w:r w:rsidR="007F1090" w:rsidRPr="00C07224">
        <w:rPr>
          <w:color w:val="000000" w:themeColor="text1"/>
          <w:lang w:eastAsia="lt-LT"/>
        </w:rPr>
        <w:t>palieka sprendimą nepakeistą, pakeičia arba panaikina sprendimą</w:t>
      </w:r>
      <w:r w:rsidR="008F2B77" w:rsidRPr="00C07224">
        <w:rPr>
          <w:color w:val="FF0000"/>
          <w:lang w:eastAsia="lt-LT"/>
        </w:rPr>
        <w:t xml:space="preserve"> </w:t>
      </w:r>
      <w:r w:rsidRPr="00C07224">
        <w:rPr>
          <w:lang w:eastAsia="lt-LT"/>
        </w:rPr>
        <w:t xml:space="preserve">ir jį kartu su želdynų ir želdinių būklės ekspertizės išvada paskelbia savivaldybės interneto svetainėje. Jeigu </w:t>
      </w:r>
      <w:r w:rsidR="00FD5A15" w:rsidRPr="00C07224">
        <w:rPr>
          <w:lang w:eastAsia="lt-LT"/>
        </w:rPr>
        <w:t>s</w:t>
      </w:r>
      <w:r w:rsidR="00B7163A" w:rsidRPr="00C07224">
        <w:rPr>
          <w:rFonts w:eastAsia="Calibri"/>
          <w:lang w:eastAsia="lt-LT"/>
        </w:rPr>
        <w:t>avivaldybės vykdomoji institucija</w:t>
      </w:r>
      <w:r w:rsidRPr="00C07224">
        <w:rPr>
          <w:lang w:eastAsia="lt-LT"/>
        </w:rPr>
        <w:t xml:space="preserve"> neatsižvelgė ar atsižvelgė tik iš dalies į Želdynų ir želdinių apsaugos, priežiūros ir tvarkymo komisijos (toliau – komisija) išvadą ir (ar) želdynų ir želdinių būklės ekspertizės išvadą, sprendime dėl leidimo išdavimo privalo nurodyti tokio sprendimo priežastis ir motyvus. </w:t>
      </w:r>
    </w:p>
    <w:p w14:paraId="0C381C3F" w14:textId="77777777" w:rsidR="0067675A" w:rsidRPr="00C07224" w:rsidRDefault="00D47C88" w:rsidP="0067675A">
      <w:pPr>
        <w:ind w:firstLine="1134"/>
        <w:jc w:val="both"/>
        <w:rPr>
          <w:lang w:eastAsia="lt-LT"/>
        </w:rPr>
      </w:pPr>
      <w:r w:rsidRPr="00C07224">
        <w:rPr>
          <w:lang w:eastAsia="lt-LT"/>
        </w:rPr>
        <w:t>9</w:t>
      </w:r>
      <w:r w:rsidR="0067675A" w:rsidRPr="00C07224">
        <w:rPr>
          <w:lang w:eastAsia="lt-LT"/>
        </w:rPr>
        <w:t>. Saugotinų želdinių kirtimo, kitokio pašalinimo iš augimo vietos ar intensyvaus genėjimo darbai gali būti pradėti ne anksčiau kaip po 10 darbo dienų nuo</w:t>
      </w:r>
      <w:r w:rsidR="00752C1D" w:rsidRPr="00C07224">
        <w:rPr>
          <w:lang w:eastAsia="lt-LT"/>
        </w:rPr>
        <w:t xml:space="preserve"> </w:t>
      </w:r>
      <w:r w:rsidR="005E6957" w:rsidRPr="00C07224">
        <w:rPr>
          <w:lang w:eastAsia="lt-LT"/>
        </w:rPr>
        <w:t>informacijos apie numatomus darbus paskelbimo savivaldybės interneto svetainėje</w:t>
      </w:r>
      <w:r w:rsidR="00FD5A15" w:rsidRPr="00C07224">
        <w:rPr>
          <w:lang w:eastAsia="lt-LT"/>
        </w:rPr>
        <w:t xml:space="preserve">, </w:t>
      </w:r>
      <w:r w:rsidR="008011DD" w:rsidRPr="00C07224">
        <w:rPr>
          <w:iCs/>
          <w:lang w:eastAsia="lt-LT"/>
        </w:rPr>
        <w:t xml:space="preserve">kai numatytiems vykdyti darbams nereikia </w:t>
      </w:r>
      <w:r w:rsidR="00FD5A15" w:rsidRPr="00C07224">
        <w:rPr>
          <w:iCs/>
          <w:lang w:eastAsia="lt-LT"/>
        </w:rPr>
        <w:t>Ž</w:t>
      </w:r>
      <w:r w:rsidR="00752C1D" w:rsidRPr="00C07224">
        <w:rPr>
          <w:iCs/>
          <w:lang w:eastAsia="lt-LT"/>
        </w:rPr>
        <w:t>eldynų ir želdinių</w:t>
      </w:r>
      <w:r w:rsidR="008011DD" w:rsidRPr="00C07224">
        <w:rPr>
          <w:iCs/>
          <w:lang w:eastAsia="lt-LT"/>
        </w:rPr>
        <w:t xml:space="preserve"> įstatymo 13 straipsnio 1 dalyje numatyto leidimo ar sprendimo</w:t>
      </w:r>
      <w:r w:rsidR="00946021" w:rsidRPr="00C07224">
        <w:rPr>
          <w:iCs/>
          <w:lang w:eastAsia="lt-LT"/>
        </w:rPr>
        <w:t>,</w:t>
      </w:r>
      <w:r w:rsidR="0067675A" w:rsidRPr="00C07224">
        <w:rPr>
          <w:lang w:eastAsia="lt-LT"/>
        </w:rPr>
        <w:t xml:space="preserve"> </w:t>
      </w:r>
      <w:r w:rsidR="00F65C02" w:rsidRPr="00C07224">
        <w:rPr>
          <w:lang w:eastAsia="lt-LT"/>
        </w:rPr>
        <w:t xml:space="preserve">arba </w:t>
      </w:r>
      <w:r w:rsidR="00F65C02" w:rsidRPr="00C07224">
        <w:rPr>
          <w:iCs/>
          <w:lang w:eastAsia="lt-LT"/>
        </w:rPr>
        <w:t>nuo įsigaliojusio leidimo ar sprendimo paskelbimo savivaldybės interneto svetainėje</w:t>
      </w:r>
      <w:r w:rsidR="00752C1D" w:rsidRPr="00C07224">
        <w:rPr>
          <w:lang w:eastAsia="lt-LT"/>
        </w:rPr>
        <w:t>.</w:t>
      </w:r>
    </w:p>
    <w:p w14:paraId="5FA05861" w14:textId="77777777" w:rsidR="0067675A" w:rsidRPr="00C07224" w:rsidRDefault="0067675A" w:rsidP="0067675A">
      <w:pPr>
        <w:ind w:firstLine="1134"/>
        <w:jc w:val="both"/>
        <w:rPr>
          <w:strike/>
        </w:rPr>
      </w:pPr>
      <w:r w:rsidRPr="00C07224">
        <w:rPr>
          <w:lang w:eastAsia="lt-LT"/>
        </w:rPr>
        <w:t>1</w:t>
      </w:r>
      <w:r w:rsidR="00D47C88" w:rsidRPr="00C07224">
        <w:rPr>
          <w:lang w:eastAsia="lt-LT"/>
        </w:rPr>
        <w:t>0</w:t>
      </w:r>
      <w:r w:rsidRPr="00C07224">
        <w:rPr>
          <w:lang w:eastAsia="lt-LT"/>
        </w:rPr>
        <w:t>. Komisijos išvadą dėl būtinybės</w:t>
      </w:r>
      <w:r w:rsidR="00811892" w:rsidRPr="00C07224">
        <w:rPr>
          <w:lang w:eastAsia="lt-LT"/>
        </w:rPr>
        <w:t xml:space="preserve"> kirsti ar kitaip pašalinti iš augimo vietos saugotinus želdinius</w:t>
      </w:r>
      <w:r w:rsidRPr="00C07224">
        <w:rPr>
          <w:lang w:eastAsia="lt-LT"/>
        </w:rPr>
        <w:t xml:space="preserve"> (toliau – išvada) privaloma gauti, kai s</w:t>
      </w:r>
      <w:r w:rsidRPr="00C07224">
        <w:t>avivaldybės želdynų ir želdinių teritorijose arba ne savivaldybės valdomoje valstybinėje žemėje ketinama kirsti ar kitaip pašalinti iš augimo vietos 10 ar daugiau saugotinų želdinių, viešuosiuose atskiruosiuose želdynuose augančius saugotinus želdinius</w:t>
      </w:r>
      <w:r w:rsidRPr="00C07224">
        <w:rPr>
          <w:lang w:eastAsia="lt-LT"/>
        </w:rPr>
        <w:t>. Kai numatomi statybos darbai, komisijos išvadą (jei tokia reikalinga)</w:t>
      </w:r>
      <w:r w:rsidRPr="00C07224">
        <w:t xml:space="preserve"> </w:t>
      </w:r>
      <w:r w:rsidRPr="00C07224">
        <w:rPr>
          <w:lang w:eastAsia="lt-LT"/>
        </w:rPr>
        <w:t>privaloma gauti iki statybą leidžiančio dokumento išdavimo.</w:t>
      </w:r>
    </w:p>
    <w:p w14:paraId="256B639F" w14:textId="77777777" w:rsidR="0067675A" w:rsidRPr="00C07224" w:rsidRDefault="0067675A" w:rsidP="0067675A">
      <w:pPr>
        <w:ind w:firstLine="1134"/>
        <w:jc w:val="both"/>
        <w:rPr>
          <w:b/>
          <w:lang w:eastAsia="en-GB"/>
        </w:rPr>
      </w:pPr>
      <w:r w:rsidRPr="00C07224">
        <w:rPr>
          <w:lang w:eastAsia="en-GB"/>
        </w:rPr>
        <w:t>1</w:t>
      </w:r>
      <w:r w:rsidR="00D47C88" w:rsidRPr="00C07224">
        <w:rPr>
          <w:lang w:eastAsia="en-GB"/>
        </w:rPr>
        <w:t>1</w:t>
      </w:r>
      <w:r w:rsidRPr="00C07224">
        <w:rPr>
          <w:lang w:eastAsia="en-GB"/>
        </w:rPr>
        <w:t xml:space="preserve">. Priimdama sprendimą išduoti leidimą </w:t>
      </w:r>
      <w:r w:rsidR="00946021" w:rsidRPr="00C07224">
        <w:rPr>
          <w:lang w:eastAsia="en-GB"/>
        </w:rPr>
        <w:t>s</w:t>
      </w:r>
      <w:r w:rsidR="00B7163A" w:rsidRPr="00C07224">
        <w:rPr>
          <w:rFonts w:eastAsia="Calibri"/>
          <w:lang w:eastAsia="lt-LT"/>
        </w:rPr>
        <w:t>avivaldybės vykdomoji institucija</w:t>
      </w:r>
      <w:r w:rsidRPr="00C07224">
        <w:rPr>
          <w:rFonts w:eastAsia="Calibri"/>
        </w:rPr>
        <w:t xml:space="preserve"> ar </w:t>
      </w:r>
      <w:r w:rsidRPr="00C07224">
        <w:rPr>
          <w:lang w:eastAsia="en-GB"/>
        </w:rPr>
        <w:t>išvadą teikianti komisija prioritetą teikia esamų sveikų, gyvybingų, estetiniu ir ekologiniu požiūriu vertingų, perspektyvių želdinių išsaugojimui, įsitikina, kad šie želdiniai kelia fizinę grėsmę žmonėms, statiniams ar eismui, ligų ar kenkėjų židinių susidarymo pavojų arba nėra kitų priimtinų alternatyvių sprendimų išsaugoti želdinius statant ar rekonstruojant statinius.</w:t>
      </w:r>
      <w:r w:rsidRPr="00C07224">
        <w:rPr>
          <w:b/>
        </w:rPr>
        <w:t xml:space="preserve"> </w:t>
      </w:r>
    </w:p>
    <w:p w14:paraId="23D99132" w14:textId="77777777" w:rsidR="0067675A" w:rsidRPr="00C07224" w:rsidRDefault="0067675A" w:rsidP="0067675A">
      <w:pPr>
        <w:ind w:firstLine="1134"/>
        <w:jc w:val="both"/>
        <w:rPr>
          <w:strike/>
          <w:lang w:eastAsia="en-GB"/>
        </w:rPr>
      </w:pPr>
      <w:r w:rsidRPr="00C07224">
        <w:rPr>
          <w:lang w:eastAsia="en-GB"/>
        </w:rPr>
        <w:t>1</w:t>
      </w:r>
      <w:r w:rsidR="00D47C88" w:rsidRPr="00C07224">
        <w:rPr>
          <w:lang w:eastAsia="en-GB"/>
        </w:rPr>
        <w:t>2</w:t>
      </w:r>
      <w:r w:rsidRPr="00C07224">
        <w:rPr>
          <w:lang w:eastAsia="en-GB"/>
        </w:rPr>
        <w:t>.</w:t>
      </w:r>
      <w:r w:rsidRPr="00C07224">
        <w:rPr>
          <w:lang w:eastAsia="lt-LT"/>
        </w:rPr>
        <w:t xml:space="preserve"> Prašyme pateiktoms priežastims pagrįsti iš želdynų ir želdinių savininko ar valdytojo, kito fizinio ar juridinio asmens, prašančio kirsti, kitaip pašalinti iš augimo vietos ar intensyviai genėti želdinius,</w:t>
      </w:r>
      <w:r w:rsidRPr="00C07224">
        <w:rPr>
          <w:rFonts w:eastAsia="Calibri"/>
        </w:rPr>
        <w:t xml:space="preserve"> </w:t>
      </w:r>
      <w:r w:rsidR="00946021" w:rsidRPr="00C07224">
        <w:rPr>
          <w:rFonts w:eastAsia="Calibri"/>
        </w:rPr>
        <w:t>s</w:t>
      </w:r>
      <w:r w:rsidR="00B7163A" w:rsidRPr="00C07224">
        <w:rPr>
          <w:rFonts w:eastAsia="Calibri"/>
          <w:lang w:eastAsia="lt-LT"/>
        </w:rPr>
        <w:t>avivaldybės vykdomoji institucija</w:t>
      </w:r>
      <w:r w:rsidR="00B7163A" w:rsidRPr="00C07224">
        <w:rPr>
          <w:rFonts w:eastAsia="Calibri"/>
        </w:rPr>
        <w:t xml:space="preserve"> </w:t>
      </w:r>
      <w:r w:rsidRPr="00C07224">
        <w:rPr>
          <w:rFonts w:eastAsia="Calibri"/>
        </w:rPr>
        <w:t>ar komisija</w:t>
      </w:r>
      <w:r w:rsidRPr="00C07224">
        <w:rPr>
          <w:lang w:eastAsia="lt-LT"/>
        </w:rPr>
        <w:t xml:space="preserve"> gali prašyti papildomos informacijos. </w:t>
      </w:r>
    </w:p>
    <w:p w14:paraId="6CA3FB1C"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3</w:t>
      </w:r>
      <w:r w:rsidRPr="00C07224">
        <w:rPr>
          <w:lang w:eastAsia="lt-LT"/>
        </w:rPr>
        <w:t xml:space="preserve">. </w:t>
      </w:r>
      <w:bookmarkStart w:id="14" w:name="_Hlk85181926"/>
      <w:r w:rsidRPr="00C07224">
        <w:rPr>
          <w:lang w:eastAsia="lt-LT"/>
        </w:rPr>
        <w:t>Leidimą</w:t>
      </w:r>
      <w:r w:rsidR="00FF7208" w:rsidRPr="00C07224">
        <w:rPr>
          <w:lang w:eastAsia="lt-LT"/>
        </w:rPr>
        <w:t xml:space="preserve"> </w:t>
      </w:r>
      <w:r w:rsidRPr="00C07224">
        <w:rPr>
          <w:lang w:eastAsia="lt-LT"/>
        </w:rPr>
        <w:t xml:space="preserve">dėl saugotinų medžių ar krūmų kirtimo ar kitokio pašalinimo iš augimo vietos </w:t>
      </w:r>
      <w:bookmarkEnd w:id="14"/>
      <w:r w:rsidR="00946021" w:rsidRPr="00C07224">
        <w:rPr>
          <w:lang w:eastAsia="lt-LT"/>
        </w:rPr>
        <w:t>s</w:t>
      </w:r>
      <w:r w:rsidR="00B7163A" w:rsidRPr="00C07224">
        <w:rPr>
          <w:rFonts w:eastAsia="Calibri"/>
          <w:lang w:eastAsia="lt-LT"/>
        </w:rPr>
        <w:t>avivaldybės vykdomoji institucija</w:t>
      </w:r>
      <w:r w:rsidR="00B7163A" w:rsidRPr="00C07224">
        <w:rPr>
          <w:lang w:eastAsia="lt-LT"/>
        </w:rPr>
        <w:t xml:space="preserve"> </w:t>
      </w:r>
      <w:r w:rsidRPr="00C07224">
        <w:rPr>
          <w:lang w:eastAsia="lt-LT"/>
        </w:rPr>
        <w:t xml:space="preserve">derina su Aukštaitijos nacionalinio parko ir Labanoro regioninio parko direkcija, kai saugotini želdiniai auga Aukštaitijos nacionalinio parko </w:t>
      </w:r>
      <w:r w:rsidR="00946021" w:rsidRPr="00C07224">
        <w:rPr>
          <w:lang w:eastAsia="lt-LT"/>
        </w:rPr>
        <w:t xml:space="preserve">ir </w:t>
      </w:r>
      <w:r w:rsidRPr="00C07224">
        <w:rPr>
          <w:lang w:eastAsia="lt-LT"/>
        </w:rPr>
        <w:t>Labanoro regioninio parko teritorijoje.</w:t>
      </w:r>
    </w:p>
    <w:p w14:paraId="69E55A1B"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4</w:t>
      </w:r>
      <w:r w:rsidRPr="00C07224">
        <w:rPr>
          <w:lang w:eastAsia="lt-LT"/>
        </w:rPr>
        <w:t xml:space="preserve">. </w:t>
      </w:r>
      <w:r w:rsidR="00946021" w:rsidRPr="00C07224">
        <w:rPr>
          <w:lang w:eastAsia="lt-LT"/>
        </w:rPr>
        <w:t>L</w:t>
      </w:r>
      <w:r w:rsidRPr="00C07224">
        <w:rPr>
          <w:lang w:eastAsia="lt-LT"/>
        </w:rPr>
        <w:t xml:space="preserve">eidimą dėl saugotinų medžių ar krūmų kirtimo ar kitokio pašalinimo iš augimo vietos </w:t>
      </w:r>
      <w:r w:rsidR="00946021" w:rsidRPr="00C07224">
        <w:rPr>
          <w:lang w:eastAsia="lt-LT"/>
        </w:rPr>
        <w:t xml:space="preserve">derinančios institucijos </w:t>
      </w:r>
      <w:r w:rsidRPr="00C07224">
        <w:rPr>
          <w:lang w:eastAsia="lt-LT"/>
        </w:rPr>
        <w:t>turi suderinti per 5 darbo dienas. Per nustatytą terminą negavus atsakymo dėl leidimo (ne)derinimo, laikoma, kad derinančios institucijos neprieštarauja leidime nurodytų želdinių kirtimui ar kitokiam pašalinimui iš augimo vietos.</w:t>
      </w:r>
    </w:p>
    <w:p w14:paraId="1EBE9E3E" w14:textId="77777777" w:rsidR="0067675A" w:rsidRPr="00C07224" w:rsidRDefault="0067675A" w:rsidP="0067675A">
      <w:pPr>
        <w:ind w:firstLine="1134"/>
        <w:jc w:val="both"/>
        <w:rPr>
          <w:shd w:val="clear" w:color="auto" w:fill="FFFFFF"/>
        </w:rPr>
      </w:pPr>
      <w:r w:rsidRPr="00C07224">
        <w:rPr>
          <w:lang w:eastAsia="lt-LT"/>
        </w:rPr>
        <w:t>1</w:t>
      </w:r>
      <w:r w:rsidR="00D47C88" w:rsidRPr="00C07224">
        <w:rPr>
          <w:lang w:eastAsia="lt-LT"/>
        </w:rPr>
        <w:t>5</w:t>
      </w:r>
      <w:r w:rsidRPr="00C07224">
        <w:rPr>
          <w:lang w:eastAsia="lt-LT"/>
        </w:rPr>
        <w:t xml:space="preserve">. Asmuo, kuriam išduotas leidimas, prieš želdinių, įrašytų leidime, kirtimą ar kitokį pašalinimą turi sumokėti jų atkuriamąją vertę, išskyrus 5 punkte nurodytus atvejus, į savivaldybės </w:t>
      </w:r>
      <w:r w:rsidR="00946021" w:rsidRPr="00C07224">
        <w:rPr>
          <w:lang w:eastAsia="lt-LT"/>
        </w:rPr>
        <w:t xml:space="preserve">administracijos </w:t>
      </w:r>
      <w:r w:rsidRPr="00C07224">
        <w:rPr>
          <w:lang w:eastAsia="lt-LT"/>
        </w:rPr>
        <w:t xml:space="preserve">nurodytą sąskaitą. </w:t>
      </w:r>
    </w:p>
    <w:p w14:paraId="11C98199"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6</w:t>
      </w:r>
      <w:r w:rsidRPr="00C07224">
        <w:rPr>
          <w:lang w:eastAsia="lt-LT"/>
        </w:rPr>
        <w:t>. Kertami arba genimi medžiai žymimi raudonais dažais. Kertamas medis žymimas simboliu „×“, genimas – simboliu „•“, persodinamas – simboliu „˅“.</w:t>
      </w:r>
    </w:p>
    <w:p w14:paraId="7A7D9296"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7</w:t>
      </w:r>
      <w:r w:rsidRPr="00C07224">
        <w:rPr>
          <w:lang w:eastAsia="lt-LT"/>
        </w:rPr>
        <w:t>. Leidimas neišduodamas, kai:</w:t>
      </w:r>
    </w:p>
    <w:p w14:paraId="3E6D73B0"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7</w:t>
      </w:r>
      <w:r w:rsidRPr="00C07224">
        <w:rPr>
          <w:lang w:eastAsia="lt-LT"/>
        </w:rPr>
        <w:t>.1. želdynų ir želdinių savininkas ar valdytojas, kitas fizinis ar juridinis asmuo pateikia klaidingą informaciją apie prašomo kirsti, kitaip pašalinti iš augimo vietos ar intensyviai genėti želdinio būklę;</w:t>
      </w:r>
      <w:r w:rsidR="008D77B8" w:rsidRPr="00C07224">
        <w:rPr>
          <w:lang w:eastAsia="lt-LT"/>
        </w:rPr>
        <w:t xml:space="preserve"> </w:t>
      </w:r>
    </w:p>
    <w:p w14:paraId="07FBEFB2"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7</w:t>
      </w:r>
      <w:r w:rsidRPr="00C07224">
        <w:rPr>
          <w:lang w:eastAsia="lt-LT"/>
        </w:rPr>
        <w:t>.2. aprašo 1</w:t>
      </w:r>
      <w:r w:rsidR="00D47C88" w:rsidRPr="00C07224">
        <w:rPr>
          <w:lang w:eastAsia="lt-LT"/>
        </w:rPr>
        <w:t>4</w:t>
      </w:r>
      <w:r w:rsidRPr="00C07224">
        <w:rPr>
          <w:lang w:eastAsia="lt-LT"/>
        </w:rPr>
        <w:t xml:space="preserve"> punkte nurodytos institucijos motyvuotai atsisako suderinti leidimą;</w:t>
      </w:r>
    </w:p>
    <w:p w14:paraId="67274173" w14:textId="77777777" w:rsidR="0067675A" w:rsidRPr="00C07224" w:rsidRDefault="0067675A" w:rsidP="0067675A">
      <w:pPr>
        <w:tabs>
          <w:tab w:val="left" w:pos="851"/>
          <w:tab w:val="left" w:pos="1701"/>
        </w:tabs>
        <w:ind w:firstLine="1134"/>
        <w:jc w:val="both"/>
        <w:rPr>
          <w:lang w:eastAsia="lt-LT"/>
        </w:rPr>
      </w:pPr>
      <w:r w:rsidRPr="00C07224">
        <w:rPr>
          <w:lang w:eastAsia="lt-LT"/>
        </w:rPr>
        <w:t>1</w:t>
      </w:r>
      <w:r w:rsidR="00D47C88" w:rsidRPr="00C07224">
        <w:rPr>
          <w:lang w:eastAsia="lt-LT"/>
        </w:rPr>
        <w:t>7</w:t>
      </w:r>
      <w:r w:rsidRPr="00C07224">
        <w:rPr>
          <w:lang w:eastAsia="lt-LT"/>
        </w:rPr>
        <w:t xml:space="preserve">.3. komisija ar </w:t>
      </w:r>
      <w:r w:rsidR="00F31A00" w:rsidRPr="00C07224">
        <w:rPr>
          <w:lang w:eastAsia="lt-LT"/>
        </w:rPr>
        <w:t xml:space="preserve">savivaldybės </w:t>
      </w:r>
      <w:r w:rsidR="00A72D9A" w:rsidRPr="00C07224">
        <w:rPr>
          <w:lang w:eastAsia="lt-LT"/>
        </w:rPr>
        <w:t>vykdomoji institucija</w:t>
      </w:r>
      <w:r w:rsidR="004E1824" w:rsidRPr="00C07224">
        <w:rPr>
          <w:lang w:eastAsia="lt-LT"/>
        </w:rPr>
        <w:t xml:space="preserve"> </w:t>
      </w:r>
      <w:r w:rsidRPr="00C07224">
        <w:rPr>
          <w:lang w:eastAsia="lt-LT"/>
        </w:rPr>
        <w:t>želdinių apžiūros metu nustato, kad nėra poreikio šalinti želdinių, atlikti kitokio želdinių pertvarkymo</w:t>
      </w:r>
      <w:r w:rsidR="00946021" w:rsidRPr="00C07224">
        <w:rPr>
          <w:lang w:eastAsia="lt-LT"/>
        </w:rPr>
        <w:t>,</w:t>
      </w:r>
      <w:r w:rsidRPr="00C07224">
        <w:rPr>
          <w:lang w:eastAsia="lt-LT"/>
        </w:rPr>
        <w:t xml:space="preserve"> ir pasiūlo alternatyvų sprendimą dėl prašomų pašalinti želdinių išsaugojimo;</w:t>
      </w:r>
    </w:p>
    <w:p w14:paraId="6806C50C"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7</w:t>
      </w:r>
      <w:r w:rsidRPr="00C07224">
        <w:rPr>
          <w:lang w:eastAsia="lt-LT"/>
        </w:rPr>
        <w:t>.4. vadovaujantis Želdynų įstatymo 23 straipsnio 2 dalimi</w:t>
      </w:r>
      <w:r w:rsidR="00946021" w:rsidRPr="00C07224">
        <w:rPr>
          <w:lang w:eastAsia="lt-LT"/>
        </w:rPr>
        <w:t>,</w:t>
      </w:r>
      <w:r w:rsidRPr="00C07224">
        <w:rPr>
          <w:lang w:eastAsia="lt-LT"/>
        </w:rPr>
        <w:t xml:space="preserve"> nebuvo atlikta želdinių būklės ekspertizė;</w:t>
      </w:r>
    </w:p>
    <w:p w14:paraId="66C24941" w14:textId="77777777" w:rsidR="0067675A" w:rsidRPr="00C07224" w:rsidRDefault="0067675A" w:rsidP="0067675A">
      <w:pPr>
        <w:ind w:firstLine="1134"/>
        <w:jc w:val="both"/>
        <w:rPr>
          <w:lang w:eastAsia="lt-LT"/>
        </w:rPr>
      </w:pPr>
      <w:r w:rsidRPr="00C07224">
        <w:rPr>
          <w:lang w:eastAsia="lt-LT"/>
        </w:rPr>
        <w:t>1</w:t>
      </w:r>
      <w:r w:rsidR="00D47C88" w:rsidRPr="00C07224">
        <w:rPr>
          <w:lang w:eastAsia="lt-LT"/>
        </w:rPr>
        <w:t>7</w:t>
      </w:r>
      <w:r w:rsidRPr="00C07224">
        <w:rPr>
          <w:lang w:eastAsia="lt-LT"/>
        </w:rPr>
        <w:t xml:space="preserve">.5. visuomenė nebuvo supažindinta su želdynų ir želdinių būklę keičiančiais projektais arba dar nepasibaigęs projektų viešinimo terminas. </w:t>
      </w:r>
    </w:p>
    <w:p w14:paraId="46813208" w14:textId="77777777" w:rsidR="0067675A" w:rsidRPr="00C07224" w:rsidRDefault="00D47C88" w:rsidP="0067675A">
      <w:pPr>
        <w:ind w:firstLine="1134"/>
        <w:jc w:val="both"/>
        <w:rPr>
          <w:lang w:eastAsia="lt-LT"/>
        </w:rPr>
      </w:pPr>
      <w:r w:rsidRPr="00C07224">
        <w:rPr>
          <w:lang w:eastAsia="lt-LT"/>
        </w:rPr>
        <w:t>18</w:t>
      </w:r>
      <w:r w:rsidR="0067675A" w:rsidRPr="00C07224">
        <w:rPr>
          <w:lang w:eastAsia="lt-LT"/>
        </w:rPr>
        <w:t>. Draudžiama medžius kirsti laikotarpiu nuo kovo 15 d. iki rugpjūčio 1 d., išskyrus atvejus, kai medžiai kelia grėsmę žmonių gyvybei, sveikatai, turtui, saugiam eismui, saugiam elektros energijos, šilumos, dujų, naftos ir jos produktų tiekimo atnaujinimui.</w:t>
      </w:r>
    </w:p>
    <w:p w14:paraId="65693A91" w14:textId="77777777" w:rsidR="00030FD2" w:rsidRPr="00C07224" w:rsidRDefault="00030FD2" w:rsidP="006B55D4">
      <w:pPr>
        <w:rPr>
          <w:rFonts w:eastAsia="Calibri"/>
          <w:b/>
          <w:bCs/>
          <w:lang w:eastAsia="lt-LT"/>
        </w:rPr>
      </w:pPr>
    </w:p>
    <w:p w14:paraId="10F8A877" w14:textId="77777777" w:rsidR="00030FD2" w:rsidRPr="00C07224" w:rsidRDefault="00030FD2" w:rsidP="006B55D4">
      <w:pPr>
        <w:rPr>
          <w:rFonts w:eastAsia="Calibri"/>
          <w:b/>
          <w:bCs/>
          <w:lang w:eastAsia="lt-LT"/>
        </w:rPr>
      </w:pPr>
    </w:p>
    <w:p w14:paraId="2E63A444" w14:textId="77777777" w:rsidR="0067675A" w:rsidRPr="00C07224" w:rsidRDefault="0067675A" w:rsidP="0067675A">
      <w:pPr>
        <w:jc w:val="center"/>
        <w:rPr>
          <w:rFonts w:eastAsia="Calibri"/>
          <w:b/>
          <w:bCs/>
          <w:lang w:eastAsia="lt-LT"/>
        </w:rPr>
      </w:pPr>
      <w:r w:rsidRPr="00C07224">
        <w:rPr>
          <w:rFonts w:eastAsia="Calibri"/>
          <w:b/>
          <w:bCs/>
          <w:lang w:eastAsia="lt-LT"/>
        </w:rPr>
        <w:t>III SKYRIUS</w:t>
      </w:r>
    </w:p>
    <w:p w14:paraId="3FA17FAC" w14:textId="77777777" w:rsidR="0067675A" w:rsidRPr="00C07224" w:rsidRDefault="0067675A" w:rsidP="0067675A">
      <w:pPr>
        <w:jc w:val="center"/>
        <w:rPr>
          <w:rFonts w:eastAsia="Calibri"/>
          <w:b/>
          <w:bCs/>
          <w:lang w:eastAsia="lt-LT"/>
        </w:rPr>
      </w:pPr>
      <w:r w:rsidRPr="00C07224">
        <w:rPr>
          <w:rFonts w:eastAsia="Calibri"/>
          <w:b/>
          <w:bCs/>
          <w:lang w:eastAsia="lt-LT"/>
        </w:rPr>
        <w:t>PRAŠYMŲ DĖL ŽELDINIŲ ATKURIAMOSIOS VERTĖS KOMPENSACIJOS DYDŽIO PERSKAIČIAVIMO NAGRINĖJIMO IR SUMOKĖTOS ŽELDINIŲ ATKURIAMOSIOS VERTĖS KOMPENSACIJOS GRĄŽINIMO TVARKA</w:t>
      </w:r>
    </w:p>
    <w:p w14:paraId="31ABC174" w14:textId="77777777" w:rsidR="0067675A" w:rsidRPr="00C07224" w:rsidRDefault="0067675A" w:rsidP="0067675A">
      <w:pPr>
        <w:ind w:firstLine="567"/>
        <w:jc w:val="center"/>
        <w:rPr>
          <w:rFonts w:eastAsia="Calibri"/>
          <w:b/>
          <w:bCs/>
          <w:lang w:eastAsia="lt-LT"/>
        </w:rPr>
      </w:pPr>
    </w:p>
    <w:p w14:paraId="25293C0F" w14:textId="77777777" w:rsidR="0067675A" w:rsidRPr="00C07224" w:rsidRDefault="00D47C88" w:rsidP="0067675A">
      <w:pPr>
        <w:ind w:firstLine="1134"/>
        <w:jc w:val="both"/>
        <w:rPr>
          <w:rFonts w:eastAsia="Calibri"/>
          <w:lang w:eastAsia="lt-LT"/>
        </w:rPr>
      </w:pPr>
      <w:r w:rsidRPr="00C07224">
        <w:rPr>
          <w:rFonts w:eastAsia="Calibri"/>
          <w:lang w:eastAsia="lt-LT"/>
        </w:rPr>
        <w:t>19</w:t>
      </w:r>
      <w:r w:rsidR="0067675A" w:rsidRPr="00C07224">
        <w:rPr>
          <w:rFonts w:eastAsia="Calibri"/>
          <w:lang w:eastAsia="lt-LT"/>
        </w:rPr>
        <w:t xml:space="preserve">. </w:t>
      </w:r>
      <w:r w:rsidR="00A72D9A" w:rsidRPr="00C07224">
        <w:rPr>
          <w:rFonts w:eastAsia="Calibri"/>
          <w:lang w:eastAsia="lt-LT"/>
        </w:rPr>
        <w:t>P</w:t>
      </w:r>
      <w:r w:rsidR="004315C6" w:rsidRPr="00C07224">
        <w:rPr>
          <w:rFonts w:eastAsia="Calibri"/>
          <w:lang w:eastAsia="lt-LT"/>
        </w:rPr>
        <w:t>rivačios žemės sklypo savininkas ar valstybinės žemės valdytojas</w:t>
      </w:r>
      <w:r w:rsidR="0067675A" w:rsidRPr="00C07224">
        <w:rPr>
          <w:rFonts w:eastAsia="Calibri"/>
          <w:lang w:eastAsia="lt-LT"/>
        </w:rPr>
        <w:t xml:space="preserve"> turi teisę susigrąžinti dalį ar visą sumokėtą želdinių atkuriamosios vertės kompensaciją, kai:</w:t>
      </w:r>
    </w:p>
    <w:p w14:paraId="39F1D8C7" w14:textId="77777777" w:rsidR="0067675A" w:rsidRPr="00C07224" w:rsidRDefault="00F31A00" w:rsidP="0067675A">
      <w:pPr>
        <w:ind w:firstLine="1134"/>
        <w:jc w:val="both"/>
        <w:rPr>
          <w:rFonts w:eastAsia="Calibri"/>
          <w:lang w:eastAsia="lt-LT"/>
        </w:rPr>
      </w:pPr>
      <w:r w:rsidRPr="00C07224">
        <w:rPr>
          <w:rFonts w:eastAsia="Calibri"/>
          <w:lang w:eastAsia="lt-LT"/>
        </w:rPr>
        <w:t>19</w:t>
      </w:r>
      <w:r w:rsidR="0067675A" w:rsidRPr="00C07224">
        <w:rPr>
          <w:rFonts w:eastAsia="Calibri"/>
          <w:lang w:eastAsia="lt-LT"/>
        </w:rPr>
        <w:t>.1. leidimo galiojimas panaikinamas Želdynų įstatymo 13 straipsnio 7 dalyje numatytais atvejais.</w:t>
      </w:r>
    </w:p>
    <w:p w14:paraId="0E160F28" w14:textId="77777777" w:rsidR="0067675A" w:rsidRPr="00C07224" w:rsidRDefault="00F31A00" w:rsidP="0067675A">
      <w:pPr>
        <w:ind w:firstLine="1134"/>
        <w:jc w:val="both"/>
        <w:rPr>
          <w:rFonts w:eastAsia="Calibri"/>
          <w:lang w:eastAsia="lt-LT"/>
        </w:rPr>
      </w:pPr>
      <w:r w:rsidRPr="00C07224">
        <w:rPr>
          <w:rFonts w:eastAsia="Calibri"/>
          <w:lang w:eastAsia="lt-LT"/>
        </w:rPr>
        <w:t>19</w:t>
      </w:r>
      <w:r w:rsidR="0067675A" w:rsidRPr="00C07224">
        <w:rPr>
          <w:rFonts w:eastAsia="Calibri"/>
          <w:lang w:eastAsia="lt-LT"/>
        </w:rPr>
        <w:t>.2. želdinį nukirtus ar kitaip pašalinus iš augimo vietos</w:t>
      </w:r>
      <w:r w:rsidR="00946021" w:rsidRPr="00C07224">
        <w:rPr>
          <w:rFonts w:eastAsia="Calibri"/>
          <w:lang w:eastAsia="lt-LT"/>
        </w:rPr>
        <w:t>,</w:t>
      </w:r>
      <w:r w:rsidR="0067675A" w:rsidRPr="00C07224">
        <w:rPr>
          <w:rFonts w:eastAsia="Calibri"/>
          <w:lang w:eastAsia="lt-LT"/>
        </w:rPr>
        <w:t xml:space="preserve"> paaiškėja, kad išduotame leidime nurodytas želdinių atkuriamosios vertės kompensacijos dydis yra netikslus arba neturėjo būti skaičiuojamas.</w:t>
      </w:r>
    </w:p>
    <w:p w14:paraId="7F50223B" w14:textId="77777777" w:rsidR="0067675A" w:rsidRPr="00C07224" w:rsidRDefault="0067675A" w:rsidP="0067675A">
      <w:pPr>
        <w:ind w:firstLine="1134"/>
        <w:jc w:val="both"/>
        <w:rPr>
          <w:rFonts w:eastAsia="Calibri"/>
          <w:lang w:eastAsia="lt-LT"/>
        </w:rPr>
      </w:pPr>
      <w:r w:rsidRPr="00C07224">
        <w:rPr>
          <w:rFonts w:eastAsia="Calibri"/>
          <w:lang w:eastAsia="lt-LT"/>
        </w:rPr>
        <w:t>2</w:t>
      </w:r>
      <w:r w:rsidR="00F31A00" w:rsidRPr="00C07224">
        <w:rPr>
          <w:rFonts w:eastAsia="Calibri"/>
          <w:lang w:eastAsia="lt-LT"/>
        </w:rPr>
        <w:t>0</w:t>
      </w:r>
      <w:r w:rsidRPr="00C07224">
        <w:rPr>
          <w:rFonts w:eastAsia="Calibri"/>
          <w:lang w:eastAsia="lt-LT"/>
        </w:rPr>
        <w:t>. Asmuo pateikia nustatytos formos prašymą (</w:t>
      </w:r>
      <w:bookmarkStart w:id="15" w:name="_Hlk85179602"/>
      <w:r w:rsidRPr="00C07224">
        <w:rPr>
          <w:rFonts w:eastAsia="Calibri"/>
          <w:lang w:eastAsia="lt-LT"/>
        </w:rPr>
        <w:t>aprašo 3 priedas</w:t>
      </w:r>
      <w:bookmarkEnd w:id="15"/>
      <w:r w:rsidRPr="00C07224">
        <w:rPr>
          <w:rFonts w:eastAsia="Calibri"/>
          <w:lang w:eastAsia="lt-LT"/>
        </w:rPr>
        <w:t>) dėl želdinių atkuriamosios vertės dydžio perskaičiavimo ir dalies ar visos sumokėtos želdinių atkuriamosios vertės kompensacijos grąžinimo.</w:t>
      </w:r>
    </w:p>
    <w:p w14:paraId="403E342F" w14:textId="77777777" w:rsidR="0067675A" w:rsidRPr="007301F1" w:rsidRDefault="0067675A" w:rsidP="0067675A">
      <w:pPr>
        <w:ind w:firstLine="1134"/>
        <w:jc w:val="both"/>
        <w:rPr>
          <w:rFonts w:eastAsia="Calibri"/>
          <w:lang w:eastAsia="lt-LT"/>
        </w:rPr>
      </w:pPr>
      <w:r w:rsidRPr="00C07224">
        <w:rPr>
          <w:rFonts w:eastAsia="Calibri"/>
          <w:lang w:eastAsia="lt-LT"/>
        </w:rPr>
        <w:t>2</w:t>
      </w:r>
      <w:r w:rsidR="00F31A00" w:rsidRPr="00C07224">
        <w:rPr>
          <w:rFonts w:eastAsia="Calibri"/>
          <w:lang w:eastAsia="lt-LT"/>
        </w:rPr>
        <w:t>1</w:t>
      </w:r>
      <w:r w:rsidRPr="00C07224">
        <w:rPr>
          <w:rFonts w:eastAsia="Calibri"/>
          <w:lang w:eastAsia="lt-LT"/>
        </w:rPr>
        <w:t xml:space="preserve">. </w:t>
      </w:r>
      <w:r w:rsidR="00A72D9A" w:rsidRPr="00C07224">
        <w:rPr>
          <w:rFonts w:eastAsia="Calibri"/>
          <w:lang w:eastAsia="lt-LT"/>
        </w:rPr>
        <w:t>S</w:t>
      </w:r>
      <w:r w:rsidR="00C63A3F" w:rsidRPr="00C07224">
        <w:rPr>
          <w:rFonts w:eastAsia="Calibri"/>
          <w:lang w:eastAsia="lt-LT"/>
        </w:rPr>
        <w:t>avivaldybės</w:t>
      </w:r>
      <w:r w:rsidR="00946021" w:rsidRPr="00C07224">
        <w:rPr>
          <w:rFonts w:eastAsia="Calibri"/>
          <w:lang w:eastAsia="lt-LT"/>
        </w:rPr>
        <w:t xml:space="preserve"> </w:t>
      </w:r>
      <w:r w:rsidR="00A234BD" w:rsidRPr="00C07224">
        <w:rPr>
          <w:rFonts w:eastAsia="Calibri"/>
          <w:lang w:eastAsia="lt-LT"/>
        </w:rPr>
        <w:t>vykdomoji institucija</w:t>
      </w:r>
      <w:r w:rsidRPr="00C07224">
        <w:rPr>
          <w:rFonts w:eastAsia="Calibri"/>
          <w:lang w:eastAsia="lt-LT"/>
        </w:rPr>
        <w:t>, gav</w:t>
      </w:r>
      <w:r w:rsidR="00A72D9A" w:rsidRPr="00C07224">
        <w:rPr>
          <w:rFonts w:eastAsia="Calibri"/>
          <w:lang w:eastAsia="lt-LT"/>
        </w:rPr>
        <w:t xml:space="preserve">usi </w:t>
      </w:r>
      <w:r w:rsidRPr="00C07224">
        <w:rPr>
          <w:rFonts w:eastAsia="Calibri"/>
          <w:lang w:eastAsia="lt-LT"/>
        </w:rPr>
        <w:t>prašymą dėl želdinių atkuriamosios vertės dydžio perskaičiavimo ir dalies ar visos sumokėtos želdinių atkuriamosios vertės kompensacijos grąžinimo, per 5 darbo dienas privalo atlikti patikrinimą natūroje. Patikrinimo metu įvertinama nukirstų medžių kelmų ir kamienų būklė, taip pat kitos aplinkybės, turinčios įtakos atkuriamosios želdinių vertės perskaičiavimui. Po patikrinimo surašomas</w:t>
      </w:r>
      <w:r w:rsidRPr="007301F1">
        <w:rPr>
          <w:rFonts w:eastAsia="Calibri"/>
          <w:lang w:eastAsia="lt-LT"/>
        </w:rPr>
        <w:t xml:space="preserve"> patikrinimo aktas.</w:t>
      </w:r>
    </w:p>
    <w:p w14:paraId="2D64C791" w14:textId="77777777" w:rsidR="0067675A" w:rsidRPr="00146E2E" w:rsidRDefault="0067675A" w:rsidP="0067675A">
      <w:pPr>
        <w:ind w:firstLine="1134"/>
        <w:jc w:val="both"/>
        <w:rPr>
          <w:rFonts w:eastAsia="Calibri"/>
          <w:lang w:eastAsia="lt-LT"/>
        </w:rPr>
      </w:pPr>
      <w:r w:rsidRPr="007301F1">
        <w:rPr>
          <w:rFonts w:eastAsia="Calibri"/>
          <w:lang w:eastAsia="lt-LT"/>
        </w:rPr>
        <w:t>2</w:t>
      </w:r>
      <w:r w:rsidR="00F31A00" w:rsidRPr="007301F1">
        <w:rPr>
          <w:rFonts w:eastAsia="Calibri"/>
          <w:lang w:eastAsia="lt-LT"/>
        </w:rPr>
        <w:t>2</w:t>
      </w:r>
      <w:r w:rsidRPr="007301F1">
        <w:rPr>
          <w:rFonts w:eastAsia="Calibri"/>
          <w:lang w:eastAsia="lt-LT"/>
        </w:rPr>
        <w:t xml:space="preserve">. </w:t>
      </w:r>
      <w:r w:rsidR="00A72D9A" w:rsidRPr="007301F1">
        <w:rPr>
          <w:rFonts w:eastAsia="Calibri"/>
          <w:lang w:eastAsia="lt-LT"/>
        </w:rPr>
        <w:t>Savivaldybės vykdomoji institucija</w:t>
      </w:r>
      <w:r w:rsidR="009F5AE4" w:rsidRPr="007301F1">
        <w:rPr>
          <w:rFonts w:eastAsia="Calibri"/>
          <w:lang w:eastAsia="lt-LT"/>
        </w:rPr>
        <w:t xml:space="preserve"> </w:t>
      </w:r>
      <w:r w:rsidRPr="007301F1">
        <w:rPr>
          <w:rFonts w:eastAsia="Calibri"/>
          <w:lang w:eastAsia="lt-LT"/>
        </w:rPr>
        <w:t xml:space="preserve">prašymą dėl želdinių atkuriamosios vertės kompensacijos perskaičiavimo išnagrinėja ir priima sprendimą dėl želdinių atkuriamosios vertės kompensacijos permokos grąžinimo per 20 darbo dienų nuo tinkamai užpildyto prašymo gavimo. Savivaldybės </w:t>
      </w:r>
      <w:r w:rsidR="00A96FF2" w:rsidRPr="007301F1">
        <w:rPr>
          <w:rFonts w:eastAsia="Calibri"/>
          <w:lang w:eastAsia="lt-LT"/>
        </w:rPr>
        <w:t xml:space="preserve">vykdomoji institucija </w:t>
      </w:r>
      <w:r w:rsidRPr="007301F1">
        <w:rPr>
          <w:rFonts w:eastAsia="Calibri"/>
          <w:lang w:eastAsia="lt-LT"/>
        </w:rPr>
        <w:t>želdinių atkuriamosios vertės kompensacijos permoką grąžina į pareiškėjo nurodytą sąskaitą per 20 darbo dienų nuo sprendimo priėmimo.</w:t>
      </w:r>
      <w:r w:rsidRPr="00146E2E">
        <w:rPr>
          <w:rFonts w:eastAsia="Calibri"/>
          <w:lang w:eastAsia="lt-LT"/>
        </w:rPr>
        <w:t xml:space="preserve"> </w:t>
      </w:r>
    </w:p>
    <w:p w14:paraId="0E48CD03" w14:textId="77777777" w:rsidR="0067675A" w:rsidRPr="00146E2E" w:rsidRDefault="0067675A" w:rsidP="0067675A">
      <w:pPr>
        <w:rPr>
          <w:b/>
          <w:bCs/>
          <w:caps/>
          <w:lang w:eastAsia="lt-LT"/>
        </w:rPr>
      </w:pPr>
    </w:p>
    <w:p w14:paraId="19ED9C92" w14:textId="77777777" w:rsidR="0067675A" w:rsidRPr="00146E2E" w:rsidRDefault="0067675A" w:rsidP="0067675A">
      <w:pPr>
        <w:jc w:val="center"/>
        <w:rPr>
          <w:b/>
          <w:bCs/>
          <w:caps/>
          <w:lang w:eastAsia="lt-LT"/>
        </w:rPr>
      </w:pPr>
      <w:r w:rsidRPr="00146E2E">
        <w:rPr>
          <w:b/>
          <w:bCs/>
          <w:caps/>
          <w:lang w:eastAsia="lt-LT"/>
        </w:rPr>
        <w:t>IV SKYRIUS</w:t>
      </w:r>
    </w:p>
    <w:p w14:paraId="4B9C5485" w14:textId="77777777" w:rsidR="0067675A" w:rsidRDefault="0067675A" w:rsidP="0067675A">
      <w:pPr>
        <w:jc w:val="center"/>
        <w:rPr>
          <w:b/>
          <w:color w:val="000000"/>
        </w:rPr>
      </w:pPr>
      <w:r>
        <w:rPr>
          <w:b/>
          <w:color w:val="000000"/>
        </w:rPr>
        <w:t>BAIGIAMOSIOS NUOSTATOS</w:t>
      </w:r>
    </w:p>
    <w:p w14:paraId="47635718" w14:textId="77777777" w:rsidR="0067675A" w:rsidRDefault="0067675A" w:rsidP="0067675A">
      <w:pPr>
        <w:jc w:val="center"/>
        <w:rPr>
          <w:b/>
          <w:color w:val="000000"/>
        </w:rPr>
      </w:pPr>
    </w:p>
    <w:p w14:paraId="49111952" w14:textId="77777777" w:rsidR="0067675A" w:rsidRDefault="0067675A" w:rsidP="0067675A">
      <w:pPr>
        <w:ind w:firstLine="1134"/>
        <w:jc w:val="both"/>
      </w:pPr>
      <w:r>
        <w:rPr>
          <w:color w:val="000000"/>
        </w:rPr>
        <w:t>2</w:t>
      </w:r>
      <w:r w:rsidR="00F31A00">
        <w:rPr>
          <w:color w:val="000000"/>
        </w:rPr>
        <w:t>3</w:t>
      </w:r>
      <w:r>
        <w:rPr>
          <w:color w:val="000000"/>
        </w:rPr>
        <w:t>. Gauti pareiškėjų duomenys bus tvarkomi laikantis 2016 m. balandžio 27 d. Europos Parlamento ir Tarybos reglamento (ES) 2016/679 dėl fizinių asmenų apsaugos tvarkant asmens duomenis ir dėl laisvo tokių duomenų judėjimo ir kuriuo panaikinama Direktyva 95/46/EB (Bendrasis duomenų apsaugos reglamentas) (OL 2016 L 119, p. 1) ir Lietuvos Respublikos asmens duomenų teisinės apsaugos įstatymo reikalavimų.</w:t>
      </w:r>
    </w:p>
    <w:p w14:paraId="30054451" w14:textId="77777777" w:rsidR="0067675A" w:rsidRDefault="002E0DBC" w:rsidP="002E0DBC">
      <w:pPr>
        <w:spacing w:after="200" w:line="276" w:lineRule="auto"/>
        <w:ind w:firstLine="1134"/>
        <w:jc w:val="both"/>
      </w:pPr>
      <w:r>
        <w:t>2</w:t>
      </w:r>
      <w:r w:rsidR="00F31A00">
        <w:t>4</w:t>
      </w:r>
      <w:r>
        <w:t xml:space="preserve">. </w:t>
      </w:r>
      <w:r w:rsidRPr="002E0DBC">
        <w:t>Aprašas gali būti keičiamas arba pripažįstamas netekusiu galios savivaldybės tarybos sprendimu.</w:t>
      </w:r>
    </w:p>
    <w:p w14:paraId="551AB5FC" w14:textId="77777777" w:rsidR="0067675A" w:rsidRDefault="0067675A" w:rsidP="0067675A">
      <w:pPr>
        <w:spacing w:after="200" w:line="276" w:lineRule="auto"/>
        <w:jc w:val="center"/>
      </w:pPr>
      <w:r>
        <w:t>___________</w:t>
      </w:r>
    </w:p>
    <w:p w14:paraId="7CC46739" w14:textId="77777777" w:rsidR="0067675A" w:rsidRDefault="0067675A" w:rsidP="0067675A">
      <w:pPr>
        <w:tabs>
          <w:tab w:val="left" w:pos="142"/>
        </w:tabs>
        <w:ind w:left="5670"/>
        <w:rPr>
          <w:sz w:val="22"/>
          <w:szCs w:val="22"/>
          <w:lang w:eastAsia="lt-LT"/>
        </w:rPr>
      </w:pPr>
    </w:p>
    <w:p w14:paraId="15B8FE61" w14:textId="77777777" w:rsidR="00A72D9A" w:rsidRDefault="00A72D9A" w:rsidP="0067675A">
      <w:pPr>
        <w:tabs>
          <w:tab w:val="left" w:pos="142"/>
        </w:tabs>
        <w:ind w:left="5670"/>
        <w:rPr>
          <w:lang w:eastAsia="lt-LT"/>
        </w:rPr>
      </w:pPr>
    </w:p>
    <w:p w14:paraId="75038EB3" w14:textId="77777777" w:rsidR="00A72D9A" w:rsidRDefault="00A72D9A" w:rsidP="0067675A">
      <w:pPr>
        <w:tabs>
          <w:tab w:val="left" w:pos="142"/>
        </w:tabs>
        <w:ind w:left="5670"/>
        <w:rPr>
          <w:lang w:eastAsia="lt-LT"/>
        </w:rPr>
      </w:pPr>
    </w:p>
    <w:p w14:paraId="24866376" w14:textId="77777777" w:rsidR="00A72D9A" w:rsidRDefault="00A72D9A" w:rsidP="0067675A">
      <w:pPr>
        <w:tabs>
          <w:tab w:val="left" w:pos="142"/>
        </w:tabs>
        <w:ind w:left="5670"/>
        <w:rPr>
          <w:lang w:eastAsia="lt-LT"/>
        </w:rPr>
      </w:pPr>
    </w:p>
    <w:p w14:paraId="52A27836" w14:textId="77777777" w:rsidR="00A72D9A" w:rsidRDefault="00A72D9A" w:rsidP="0067675A">
      <w:pPr>
        <w:tabs>
          <w:tab w:val="left" w:pos="142"/>
        </w:tabs>
        <w:ind w:left="5670"/>
        <w:rPr>
          <w:lang w:eastAsia="lt-LT"/>
        </w:rPr>
      </w:pPr>
    </w:p>
    <w:p w14:paraId="3DEAA15C" w14:textId="77777777" w:rsidR="00A72D9A" w:rsidRDefault="00A72D9A" w:rsidP="0067675A">
      <w:pPr>
        <w:tabs>
          <w:tab w:val="left" w:pos="142"/>
        </w:tabs>
        <w:ind w:left="5670"/>
        <w:rPr>
          <w:lang w:eastAsia="lt-LT"/>
        </w:rPr>
      </w:pPr>
    </w:p>
    <w:p w14:paraId="6D3D15EB" w14:textId="77777777" w:rsidR="00A72D9A" w:rsidRDefault="00A72D9A" w:rsidP="0067675A">
      <w:pPr>
        <w:tabs>
          <w:tab w:val="left" w:pos="142"/>
        </w:tabs>
        <w:ind w:left="5670"/>
        <w:rPr>
          <w:lang w:eastAsia="lt-LT"/>
        </w:rPr>
      </w:pPr>
    </w:p>
    <w:p w14:paraId="5B7ECDDB" w14:textId="77777777" w:rsidR="00A72D9A" w:rsidRDefault="00A72D9A" w:rsidP="0067675A">
      <w:pPr>
        <w:tabs>
          <w:tab w:val="left" w:pos="142"/>
        </w:tabs>
        <w:ind w:left="5670"/>
        <w:rPr>
          <w:lang w:eastAsia="lt-LT"/>
        </w:rPr>
      </w:pPr>
    </w:p>
    <w:p w14:paraId="2AAC4392" w14:textId="77777777" w:rsidR="00A72D9A" w:rsidRDefault="00A72D9A" w:rsidP="0067675A">
      <w:pPr>
        <w:tabs>
          <w:tab w:val="left" w:pos="142"/>
        </w:tabs>
        <w:ind w:left="5670"/>
        <w:rPr>
          <w:lang w:eastAsia="lt-LT"/>
        </w:rPr>
      </w:pPr>
    </w:p>
    <w:p w14:paraId="2DA8F8EE" w14:textId="77777777" w:rsidR="00A72D9A" w:rsidRDefault="00A72D9A" w:rsidP="0067675A">
      <w:pPr>
        <w:tabs>
          <w:tab w:val="left" w:pos="142"/>
        </w:tabs>
        <w:ind w:left="5670"/>
        <w:rPr>
          <w:lang w:eastAsia="lt-LT"/>
        </w:rPr>
      </w:pPr>
    </w:p>
    <w:p w14:paraId="4662817A" w14:textId="77777777" w:rsidR="00A72D9A" w:rsidRDefault="00A72D9A" w:rsidP="0099551F">
      <w:pPr>
        <w:tabs>
          <w:tab w:val="left" w:pos="142"/>
        </w:tabs>
        <w:rPr>
          <w:lang w:eastAsia="lt-LT"/>
        </w:rPr>
      </w:pPr>
    </w:p>
    <w:p w14:paraId="4C0DF5F1" w14:textId="77777777" w:rsidR="00A72D9A" w:rsidRDefault="00A72D9A" w:rsidP="0067675A">
      <w:pPr>
        <w:tabs>
          <w:tab w:val="left" w:pos="142"/>
        </w:tabs>
        <w:ind w:left="5670"/>
        <w:rPr>
          <w:lang w:eastAsia="lt-LT"/>
        </w:rPr>
      </w:pPr>
    </w:p>
    <w:p w14:paraId="4EA10979" w14:textId="77777777" w:rsidR="00A72D9A" w:rsidRDefault="00A72D9A" w:rsidP="009479FB">
      <w:pPr>
        <w:tabs>
          <w:tab w:val="left" w:pos="142"/>
        </w:tabs>
        <w:rPr>
          <w:lang w:eastAsia="lt-LT"/>
        </w:rPr>
      </w:pPr>
    </w:p>
    <w:p w14:paraId="12F54884" w14:textId="77777777" w:rsidR="0067675A" w:rsidRPr="002418B2" w:rsidRDefault="0067675A" w:rsidP="0067675A">
      <w:pPr>
        <w:tabs>
          <w:tab w:val="left" w:pos="142"/>
        </w:tabs>
        <w:ind w:left="5670"/>
        <w:rPr>
          <w:lang w:eastAsia="lt-LT"/>
        </w:rPr>
      </w:pPr>
      <w:r>
        <w:rPr>
          <w:lang w:eastAsia="lt-LT"/>
        </w:rPr>
        <w:t>Ignalinos rajono savivaldybės saugotinų ž</w:t>
      </w:r>
      <w:r w:rsidRPr="002418B2">
        <w:rPr>
          <w:lang w:eastAsia="lt-LT"/>
        </w:rPr>
        <w:t xml:space="preserve">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w:t>
      </w:r>
    </w:p>
    <w:p w14:paraId="66EBB675" w14:textId="77777777" w:rsidR="0067675A" w:rsidRPr="00E02ACB" w:rsidRDefault="0067675A" w:rsidP="0067675A">
      <w:pPr>
        <w:shd w:val="clear" w:color="auto" w:fill="FFFFFF"/>
        <w:ind w:left="5670"/>
        <w:rPr>
          <w:color w:val="000000"/>
          <w:sz w:val="22"/>
          <w:szCs w:val="22"/>
          <w:lang w:eastAsia="lt-LT"/>
        </w:rPr>
      </w:pPr>
      <w:r>
        <w:t xml:space="preserve">1 </w:t>
      </w:r>
      <w:r w:rsidRPr="002418B2">
        <w:t>priedas</w:t>
      </w:r>
      <w:r w:rsidRPr="00E02ACB">
        <w:rPr>
          <w:color w:val="000000"/>
          <w:sz w:val="22"/>
          <w:szCs w:val="22"/>
          <w:lang w:eastAsia="lt-LT"/>
        </w:rPr>
        <w:t> </w:t>
      </w:r>
    </w:p>
    <w:p w14:paraId="7BC3A3C8" w14:textId="77777777" w:rsidR="0067675A" w:rsidRPr="005C566C" w:rsidRDefault="0067675A" w:rsidP="0067675A">
      <w:pPr>
        <w:spacing w:line="276" w:lineRule="atLeast"/>
        <w:ind w:right="282"/>
        <w:jc w:val="right"/>
        <w:rPr>
          <w:color w:val="000000"/>
          <w:lang w:eastAsia="lt-LT"/>
        </w:rPr>
      </w:pPr>
      <w:r w:rsidRPr="005C566C">
        <w:rPr>
          <w:color w:val="000000"/>
          <w:sz w:val="27"/>
          <w:szCs w:val="27"/>
          <w:lang w:eastAsia="lt-LT"/>
        </w:rPr>
        <w:br/>
      </w:r>
      <w:r w:rsidRPr="005C566C">
        <w:rPr>
          <w:color w:val="000000"/>
          <w:lang w:eastAsia="lt-LT"/>
        </w:rPr>
        <w:t>_________________________________________</w:t>
      </w:r>
      <w:r w:rsidRPr="004612D1">
        <w:rPr>
          <w:color w:val="000000"/>
          <w:lang w:eastAsia="lt-LT"/>
        </w:rPr>
        <w:t>____________________________</w:t>
      </w:r>
    </w:p>
    <w:p w14:paraId="1B6F2479" w14:textId="77777777" w:rsidR="0067675A" w:rsidRPr="005C566C" w:rsidRDefault="0067675A" w:rsidP="0067675A">
      <w:pPr>
        <w:spacing w:line="276" w:lineRule="atLeast"/>
        <w:ind w:right="282" w:firstLine="62"/>
        <w:jc w:val="center"/>
        <w:rPr>
          <w:color w:val="000000"/>
          <w:lang w:eastAsia="lt-LT"/>
        </w:rPr>
      </w:pPr>
      <w:r w:rsidRPr="005C566C">
        <w:rPr>
          <w:color w:val="000000"/>
          <w:lang w:eastAsia="lt-LT"/>
        </w:rPr>
        <w:t>(</w:t>
      </w:r>
      <w:r w:rsidRPr="005C566C">
        <w:rPr>
          <w:i/>
          <w:iCs/>
          <w:color w:val="000000"/>
          <w:lang w:eastAsia="lt-LT"/>
        </w:rPr>
        <w:t>Prašymą teikiančio fizinio asmens vardas, pavardė ar juridinio asmens pavadinimas</w:t>
      </w:r>
      <w:r w:rsidRPr="005C566C">
        <w:rPr>
          <w:color w:val="000000"/>
          <w:lang w:eastAsia="lt-LT"/>
        </w:rPr>
        <w:t>)</w:t>
      </w:r>
    </w:p>
    <w:p w14:paraId="11D6F054" w14:textId="77777777" w:rsidR="0067675A" w:rsidRPr="005C566C" w:rsidRDefault="0067675A" w:rsidP="0067675A">
      <w:pPr>
        <w:spacing w:line="276" w:lineRule="atLeast"/>
        <w:ind w:right="282" w:firstLine="62"/>
        <w:jc w:val="center"/>
        <w:rPr>
          <w:color w:val="000000"/>
          <w:lang w:eastAsia="lt-LT"/>
        </w:rPr>
      </w:pPr>
      <w:r w:rsidRPr="005C566C">
        <w:rPr>
          <w:color w:val="000000"/>
          <w:lang w:eastAsia="lt-LT"/>
        </w:rPr>
        <w:t> </w:t>
      </w:r>
    </w:p>
    <w:p w14:paraId="7DCE8D18"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___________________________________________</w:t>
      </w:r>
      <w:r w:rsidRPr="004612D1">
        <w:rPr>
          <w:color w:val="000000"/>
          <w:lang w:eastAsia="lt-LT"/>
        </w:rPr>
        <w:t>__________________________</w:t>
      </w:r>
    </w:p>
    <w:p w14:paraId="7807D5F7"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w:t>
      </w:r>
      <w:r w:rsidRPr="005C566C">
        <w:rPr>
          <w:i/>
          <w:iCs/>
          <w:color w:val="000000"/>
          <w:lang w:eastAsia="lt-LT"/>
        </w:rPr>
        <w:t>adresas, telefono numeris</w:t>
      </w:r>
      <w:r w:rsidRPr="005C566C">
        <w:rPr>
          <w:color w:val="000000"/>
          <w:lang w:eastAsia="lt-LT"/>
        </w:rPr>
        <w:t>)</w:t>
      </w:r>
    </w:p>
    <w:p w14:paraId="5FA8557F" w14:textId="77777777" w:rsidR="0067675A" w:rsidRPr="005C566C" w:rsidRDefault="0067675A" w:rsidP="0067675A">
      <w:pPr>
        <w:spacing w:line="276" w:lineRule="atLeast"/>
        <w:ind w:right="282"/>
        <w:rPr>
          <w:color w:val="000000"/>
          <w:lang w:eastAsia="lt-LT"/>
        </w:rPr>
      </w:pPr>
      <w:r w:rsidRPr="005C566C">
        <w:rPr>
          <w:color w:val="000000"/>
          <w:lang w:eastAsia="lt-LT"/>
        </w:rPr>
        <w:t> </w:t>
      </w:r>
    </w:p>
    <w:p w14:paraId="57E4D136" w14:textId="77777777" w:rsidR="0067675A" w:rsidRPr="005C566C" w:rsidRDefault="0067675A" w:rsidP="0067675A">
      <w:pPr>
        <w:spacing w:line="276" w:lineRule="atLeast"/>
        <w:ind w:right="282"/>
        <w:rPr>
          <w:color w:val="000000"/>
          <w:lang w:eastAsia="lt-LT"/>
        </w:rPr>
      </w:pPr>
      <w:r w:rsidRPr="004612D1">
        <w:rPr>
          <w:color w:val="000000"/>
          <w:lang w:eastAsia="lt-LT"/>
        </w:rPr>
        <w:t>Ignalinos</w:t>
      </w:r>
      <w:r w:rsidRPr="005C566C">
        <w:rPr>
          <w:color w:val="000000"/>
          <w:lang w:eastAsia="lt-LT"/>
        </w:rPr>
        <w:t xml:space="preserve"> rajono savivaldybės administracijos direktoriui</w:t>
      </w:r>
    </w:p>
    <w:p w14:paraId="003AE9ED" w14:textId="77777777" w:rsidR="0067675A" w:rsidRPr="005C566C" w:rsidRDefault="0067675A" w:rsidP="0067675A">
      <w:pPr>
        <w:spacing w:line="276" w:lineRule="atLeast"/>
        <w:ind w:right="282" w:firstLine="567"/>
        <w:rPr>
          <w:color w:val="000000"/>
          <w:lang w:eastAsia="lt-LT"/>
        </w:rPr>
      </w:pPr>
      <w:r w:rsidRPr="005C566C">
        <w:rPr>
          <w:color w:val="000000"/>
          <w:lang w:eastAsia="lt-LT"/>
        </w:rPr>
        <w:t> </w:t>
      </w:r>
    </w:p>
    <w:p w14:paraId="6F2CCC63"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 </w:t>
      </w:r>
    </w:p>
    <w:p w14:paraId="24A9E103" w14:textId="77777777" w:rsidR="0067675A" w:rsidRPr="005C566C" w:rsidRDefault="0067675A" w:rsidP="0067675A">
      <w:pPr>
        <w:spacing w:line="276" w:lineRule="atLeast"/>
        <w:ind w:right="282"/>
        <w:jc w:val="center"/>
        <w:rPr>
          <w:color w:val="000000"/>
          <w:lang w:eastAsia="lt-LT"/>
        </w:rPr>
      </w:pPr>
      <w:bookmarkStart w:id="16" w:name="part_fbe0e4fe6afd4427b3ec85d8ae5d42d5"/>
      <w:bookmarkEnd w:id="16"/>
      <w:r w:rsidRPr="005C566C">
        <w:rPr>
          <w:b/>
          <w:bCs/>
          <w:color w:val="000000"/>
          <w:lang w:eastAsia="lt-LT"/>
        </w:rPr>
        <w:t>PRAŠYMAS</w:t>
      </w:r>
    </w:p>
    <w:p w14:paraId="2429F94C"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_______________________________________</w:t>
      </w:r>
    </w:p>
    <w:p w14:paraId="794D9DD7"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w:t>
      </w:r>
      <w:r w:rsidRPr="005C566C">
        <w:rPr>
          <w:i/>
          <w:iCs/>
          <w:color w:val="000000"/>
          <w:lang w:eastAsia="lt-LT"/>
        </w:rPr>
        <w:t>data</w:t>
      </w:r>
      <w:r w:rsidRPr="005C566C">
        <w:rPr>
          <w:color w:val="000000"/>
          <w:lang w:eastAsia="lt-LT"/>
        </w:rPr>
        <w:t>)</w:t>
      </w:r>
    </w:p>
    <w:p w14:paraId="31AD3B04"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_______________________________________</w:t>
      </w:r>
    </w:p>
    <w:p w14:paraId="5DBDD04F"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w:t>
      </w:r>
      <w:r w:rsidRPr="005C566C">
        <w:rPr>
          <w:i/>
          <w:iCs/>
          <w:color w:val="000000"/>
          <w:lang w:eastAsia="lt-LT"/>
        </w:rPr>
        <w:t>dokumento sudarymo vieta</w:t>
      </w:r>
      <w:r w:rsidRPr="005C566C">
        <w:rPr>
          <w:color w:val="000000"/>
          <w:lang w:eastAsia="lt-LT"/>
        </w:rPr>
        <w:t>)</w:t>
      </w:r>
    </w:p>
    <w:p w14:paraId="55ED47F5" w14:textId="77777777" w:rsidR="0067675A" w:rsidRPr="005C566C" w:rsidRDefault="0067675A" w:rsidP="0067675A">
      <w:pPr>
        <w:ind w:right="282" w:firstLine="62"/>
        <w:rPr>
          <w:color w:val="000000"/>
          <w:lang w:eastAsia="lt-LT"/>
        </w:rPr>
      </w:pPr>
      <w:r w:rsidRPr="005C566C">
        <w:rPr>
          <w:color w:val="000000"/>
          <w:lang w:eastAsia="lt-LT"/>
        </w:rPr>
        <w:t> </w:t>
      </w:r>
    </w:p>
    <w:p w14:paraId="0AEE5301" w14:textId="77777777" w:rsidR="0067675A" w:rsidRPr="005C566C" w:rsidRDefault="0067675A" w:rsidP="0067675A">
      <w:pPr>
        <w:spacing w:line="276" w:lineRule="atLeast"/>
        <w:ind w:right="282" w:firstLine="567"/>
        <w:jc w:val="center"/>
        <w:rPr>
          <w:color w:val="000000"/>
          <w:lang w:eastAsia="lt-LT"/>
        </w:rPr>
      </w:pPr>
      <w:r w:rsidRPr="005C566C">
        <w:rPr>
          <w:color w:val="000000"/>
          <w:lang w:eastAsia="lt-LT"/>
        </w:rPr>
        <w:t>Prašau leisti kirsti, persodinti ar kitaip pašalinti, intensyviai genėti saugotinus medžius ir krūmus</w:t>
      </w:r>
      <w:r w:rsidRPr="005C566C">
        <w:rPr>
          <w:b/>
          <w:bCs/>
          <w:color w:val="000000"/>
          <w:lang w:eastAsia="lt-LT"/>
        </w:rPr>
        <w:t> </w:t>
      </w:r>
      <w:r w:rsidRPr="005C566C">
        <w:rPr>
          <w:color w:val="000000"/>
          <w:lang w:eastAsia="lt-LT"/>
        </w:rPr>
        <w:t>žemės sklype__________________________________________________________</w:t>
      </w:r>
    </w:p>
    <w:p w14:paraId="73F30E66" w14:textId="77777777" w:rsidR="0067675A" w:rsidRPr="005C566C" w:rsidRDefault="0067675A" w:rsidP="0067675A">
      <w:pPr>
        <w:spacing w:line="276" w:lineRule="atLeast"/>
        <w:ind w:right="282" w:firstLine="567"/>
        <w:jc w:val="center"/>
        <w:rPr>
          <w:color w:val="000000"/>
          <w:lang w:eastAsia="lt-LT"/>
        </w:rPr>
      </w:pPr>
      <w:r w:rsidRPr="005C566C">
        <w:rPr>
          <w:color w:val="000000"/>
          <w:lang w:eastAsia="lt-LT"/>
        </w:rPr>
        <w:t>(</w:t>
      </w:r>
      <w:r w:rsidRPr="005C566C">
        <w:rPr>
          <w:i/>
          <w:iCs/>
          <w:color w:val="000000"/>
          <w:lang w:eastAsia="lt-LT"/>
        </w:rPr>
        <w:t>adresas, žemės sklypo kadastro Nr</w:t>
      </w:r>
      <w:r w:rsidRPr="005C566C">
        <w:rPr>
          <w:color w:val="000000"/>
          <w:lang w:eastAsia="lt-LT"/>
        </w:rPr>
        <w:t>.)</w:t>
      </w:r>
    </w:p>
    <w:p w14:paraId="4E7C525E"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_________________________________________________________________________</w:t>
      </w:r>
    </w:p>
    <w:p w14:paraId="1270CEF8"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w:t>
      </w:r>
      <w:r w:rsidRPr="005C566C">
        <w:rPr>
          <w:i/>
          <w:iCs/>
          <w:color w:val="000000"/>
          <w:lang w:eastAsia="lt-LT"/>
        </w:rPr>
        <w:t>numatomi atlikti darbai, medžių ir krūmų rūšis, kiekis, medžio stiebo skersmuo 1,3 m aukštyje</w:t>
      </w:r>
      <w:r w:rsidRPr="005C566C">
        <w:rPr>
          <w:color w:val="000000"/>
          <w:lang w:eastAsia="lt-LT"/>
        </w:rPr>
        <w:t>)</w:t>
      </w:r>
    </w:p>
    <w:p w14:paraId="0CC0CC60" w14:textId="77777777" w:rsidR="0067675A" w:rsidRPr="005C566C" w:rsidRDefault="0067675A" w:rsidP="0067675A">
      <w:pPr>
        <w:spacing w:line="276" w:lineRule="atLeast"/>
        <w:ind w:right="282"/>
        <w:jc w:val="both"/>
        <w:rPr>
          <w:color w:val="000000"/>
          <w:lang w:eastAsia="lt-LT"/>
        </w:rPr>
      </w:pPr>
      <w:r w:rsidRPr="005C566C">
        <w:rPr>
          <w:color w:val="000000"/>
          <w:lang w:eastAsia="lt-LT"/>
        </w:rPr>
        <w:t>_________________________________________________________________________</w:t>
      </w:r>
    </w:p>
    <w:p w14:paraId="5B6D2EE7" w14:textId="77777777" w:rsidR="0067675A" w:rsidRPr="005C566C" w:rsidRDefault="0067675A" w:rsidP="0067675A">
      <w:pPr>
        <w:spacing w:line="276" w:lineRule="atLeast"/>
        <w:ind w:right="282"/>
        <w:jc w:val="both"/>
        <w:rPr>
          <w:color w:val="000000"/>
          <w:lang w:eastAsia="lt-LT"/>
        </w:rPr>
      </w:pPr>
      <w:r w:rsidRPr="005C566C">
        <w:rPr>
          <w:color w:val="000000"/>
          <w:lang w:eastAsia="lt-LT"/>
        </w:rPr>
        <w:t>_________________________________________________________________________</w:t>
      </w:r>
    </w:p>
    <w:p w14:paraId="06AD3E52"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w:t>
      </w:r>
      <w:r w:rsidRPr="005C566C">
        <w:rPr>
          <w:i/>
          <w:iCs/>
          <w:color w:val="000000"/>
          <w:lang w:eastAsia="lt-LT"/>
        </w:rPr>
        <w:t>saugotinų medžių ir krūmų kirtimo, persodinimo ar kitokio pašalinimo, intensyvaus genėjimo priežastis</w:t>
      </w:r>
      <w:r w:rsidRPr="005C566C">
        <w:rPr>
          <w:color w:val="000000"/>
          <w:lang w:eastAsia="lt-LT"/>
        </w:rPr>
        <w:t>)</w:t>
      </w:r>
    </w:p>
    <w:p w14:paraId="3F3C8091" w14:textId="77777777" w:rsidR="0067675A" w:rsidRPr="005C566C" w:rsidRDefault="0067675A" w:rsidP="0067675A">
      <w:pPr>
        <w:spacing w:line="276" w:lineRule="atLeast"/>
        <w:ind w:right="282"/>
        <w:jc w:val="center"/>
        <w:rPr>
          <w:color w:val="000000"/>
          <w:lang w:eastAsia="lt-LT"/>
        </w:rPr>
      </w:pPr>
      <w:r w:rsidRPr="005C566C">
        <w:rPr>
          <w:color w:val="000000"/>
          <w:lang w:eastAsia="lt-LT"/>
        </w:rPr>
        <w:t> </w:t>
      </w:r>
    </w:p>
    <w:p w14:paraId="0F1D1E09" w14:textId="77777777" w:rsidR="0067675A" w:rsidRPr="005C566C" w:rsidRDefault="0067675A" w:rsidP="0067675A">
      <w:pPr>
        <w:spacing w:line="276" w:lineRule="atLeast"/>
        <w:ind w:right="282"/>
        <w:jc w:val="both"/>
        <w:rPr>
          <w:color w:val="000000"/>
          <w:lang w:eastAsia="lt-LT"/>
        </w:rPr>
      </w:pPr>
      <w:r w:rsidRPr="005C566C">
        <w:rPr>
          <w:color w:val="000000"/>
          <w:lang w:eastAsia="lt-LT"/>
        </w:rPr>
        <w:t>Darbus numatoma pradėti____________________________________________________</w:t>
      </w:r>
    </w:p>
    <w:p w14:paraId="6B15ED33" w14:textId="77777777" w:rsidR="0067675A" w:rsidRPr="005C566C" w:rsidRDefault="0067675A" w:rsidP="0067675A">
      <w:pPr>
        <w:spacing w:line="276" w:lineRule="atLeast"/>
        <w:ind w:right="282" w:firstLine="3402"/>
        <w:rPr>
          <w:color w:val="000000"/>
          <w:lang w:eastAsia="lt-LT"/>
        </w:rPr>
      </w:pPr>
      <w:r w:rsidRPr="005C566C">
        <w:rPr>
          <w:color w:val="000000"/>
          <w:lang w:eastAsia="lt-LT"/>
        </w:rPr>
        <w:t>(</w:t>
      </w:r>
      <w:r w:rsidRPr="005C566C">
        <w:rPr>
          <w:i/>
          <w:iCs/>
          <w:color w:val="000000"/>
          <w:lang w:eastAsia="lt-LT"/>
        </w:rPr>
        <w:t>numatoma darbų atlikimo data</w:t>
      </w:r>
      <w:r w:rsidRPr="005C566C">
        <w:rPr>
          <w:color w:val="000000"/>
          <w:lang w:eastAsia="lt-LT"/>
        </w:rPr>
        <w:t>)</w:t>
      </w:r>
    </w:p>
    <w:p w14:paraId="4339A4A1" w14:textId="77777777" w:rsidR="0067675A" w:rsidRPr="005C566C" w:rsidRDefault="0067675A" w:rsidP="0067675A">
      <w:pPr>
        <w:spacing w:line="276" w:lineRule="atLeast"/>
        <w:ind w:right="282"/>
        <w:jc w:val="both"/>
        <w:rPr>
          <w:color w:val="000000"/>
          <w:lang w:eastAsia="lt-LT"/>
        </w:rPr>
      </w:pPr>
      <w:r w:rsidRPr="005C566C">
        <w:rPr>
          <w:color w:val="000000"/>
          <w:lang w:eastAsia="lt-LT"/>
        </w:rPr>
        <w:t>Pateikiu šiuos dokumentus:</w:t>
      </w:r>
    </w:p>
    <w:p w14:paraId="156D8BEF" w14:textId="77777777" w:rsidR="0067675A" w:rsidRPr="005C566C" w:rsidRDefault="0067675A" w:rsidP="0067675A">
      <w:pPr>
        <w:spacing w:line="276" w:lineRule="atLeast"/>
        <w:ind w:left="720" w:right="282" w:hanging="360"/>
        <w:jc w:val="both"/>
        <w:rPr>
          <w:color w:val="000000"/>
          <w:lang w:eastAsia="lt-LT"/>
        </w:rPr>
      </w:pPr>
      <w:bookmarkStart w:id="17" w:name="part_07b79d64432541ab9baa9afae7161c1d"/>
      <w:bookmarkEnd w:id="17"/>
      <w:r w:rsidRPr="005C566C">
        <w:rPr>
          <w:color w:val="000000"/>
          <w:lang w:eastAsia="lt-LT"/>
        </w:rPr>
        <w:t>1.   Žemės sklypo plano kopiją</w:t>
      </w:r>
      <w:r>
        <w:rPr>
          <w:color w:val="000000"/>
          <w:lang w:eastAsia="lt-LT"/>
        </w:rPr>
        <w:t>.</w:t>
      </w:r>
    </w:p>
    <w:p w14:paraId="269E0254" w14:textId="77777777" w:rsidR="0067675A" w:rsidRPr="005C566C" w:rsidRDefault="0067675A" w:rsidP="0067675A">
      <w:pPr>
        <w:spacing w:line="276" w:lineRule="atLeast"/>
        <w:ind w:left="720" w:right="282" w:hanging="360"/>
        <w:jc w:val="both"/>
        <w:rPr>
          <w:color w:val="000000"/>
          <w:lang w:eastAsia="lt-LT"/>
        </w:rPr>
      </w:pPr>
      <w:bookmarkStart w:id="18" w:name="part_37ca86eaa3aa45ca907a93e783b73f32"/>
      <w:bookmarkEnd w:id="18"/>
      <w:r w:rsidRPr="005C566C">
        <w:rPr>
          <w:color w:val="000000"/>
          <w:lang w:eastAsia="lt-LT"/>
        </w:rPr>
        <w:t>2.   Žemės sklypo registro pažymėjimo kopiją</w:t>
      </w:r>
      <w:r>
        <w:rPr>
          <w:color w:val="000000"/>
          <w:lang w:eastAsia="lt-LT"/>
        </w:rPr>
        <w:t>.</w:t>
      </w:r>
    </w:p>
    <w:p w14:paraId="16CC1454" w14:textId="77777777" w:rsidR="0067675A" w:rsidRPr="005C566C" w:rsidRDefault="0067675A" w:rsidP="0067675A">
      <w:pPr>
        <w:spacing w:line="276" w:lineRule="atLeast"/>
        <w:ind w:right="282" w:firstLine="360"/>
        <w:jc w:val="both"/>
        <w:rPr>
          <w:color w:val="000000"/>
          <w:lang w:eastAsia="lt-LT"/>
        </w:rPr>
      </w:pPr>
      <w:bookmarkStart w:id="19" w:name="part_2b466fe6db504b508c7fec20090b4d17"/>
      <w:bookmarkEnd w:id="19"/>
      <w:r w:rsidRPr="005C566C">
        <w:rPr>
          <w:color w:val="000000"/>
          <w:lang w:eastAsia="lt-LT"/>
        </w:rPr>
        <w:t>3.   Suderintą ir patvirtintą projektą, kuriame numatytas želdinių kirtimas, persodinimas ar kitoks pašalinimas, intensyvus genėjimas (jei yra)</w:t>
      </w:r>
      <w:r>
        <w:rPr>
          <w:color w:val="000000"/>
          <w:lang w:eastAsia="lt-LT"/>
        </w:rPr>
        <w:t>.</w:t>
      </w:r>
    </w:p>
    <w:p w14:paraId="2E349CC1" w14:textId="77777777" w:rsidR="0067675A" w:rsidRPr="005C566C" w:rsidRDefault="0067675A" w:rsidP="0067675A">
      <w:pPr>
        <w:spacing w:line="276" w:lineRule="atLeast"/>
        <w:ind w:right="282" w:firstLine="360"/>
        <w:jc w:val="both"/>
        <w:rPr>
          <w:color w:val="000000"/>
          <w:lang w:eastAsia="lt-LT"/>
        </w:rPr>
      </w:pPr>
      <w:bookmarkStart w:id="20" w:name="part_c2a02d51087245a8b34cd54a113e85c1"/>
      <w:bookmarkEnd w:id="20"/>
      <w:r w:rsidRPr="005C566C">
        <w:rPr>
          <w:color w:val="000000"/>
          <w:lang w:eastAsia="lt-LT"/>
        </w:rPr>
        <w:t>4.   Prašomų kirsti, persodinti ar kitaip pašalinti, intensyviai genėti saugotinų medžių ar krūmų nuotrauką</w:t>
      </w:r>
      <w:r>
        <w:rPr>
          <w:color w:val="000000"/>
          <w:lang w:eastAsia="lt-LT"/>
        </w:rPr>
        <w:t>.</w:t>
      </w:r>
    </w:p>
    <w:p w14:paraId="336E6178" w14:textId="77777777" w:rsidR="0067675A" w:rsidRPr="005C566C" w:rsidRDefault="0067675A" w:rsidP="0067675A">
      <w:pPr>
        <w:spacing w:line="276" w:lineRule="atLeast"/>
        <w:ind w:right="282" w:firstLine="360"/>
        <w:jc w:val="both"/>
        <w:rPr>
          <w:color w:val="000000"/>
          <w:lang w:eastAsia="lt-LT"/>
        </w:rPr>
      </w:pPr>
      <w:bookmarkStart w:id="21" w:name="part_b985f2d63cd84661ae4da3b784927aab"/>
      <w:bookmarkEnd w:id="21"/>
      <w:r w:rsidRPr="005C566C">
        <w:rPr>
          <w:color w:val="000000"/>
          <w:lang w:eastAsia="lt-LT"/>
        </w:rPr>
        <w:t>5.   Kit</w:t>
      </w:r>
      <w:r w:rsidR="00946021">
        <w:rPr>
          <w:color w:val="000000"/>
          <w:lang w:eastAsia="lt-LT"/>
        </w:rPr>
        <w:t>ą</w:t>
      </w:r>
      <w:r w:rsidRPr="005C566C">
        <w:rPr>
          <w:color w:val="000000"/>
          <w:lang w:eastAsia="lt-LT"/>
        </w:rPr>
        <w:t xml:space="preserve"> informacij</w:t>
      </w:r>
      <w:r w:rsidR="00946021">
        <w:rPr>
          <w:color w:val="000000"/>
          <w:lang w:eastAsia="lt-LT"/>
        </w:rPr>
        <w:t>ą</w:t>
      </w:r>
      <w:r w:rsidRPr="005C566C">
        <w:rPr>
          <w:color w:val="000000"/>
          <w:lang w:eastAsia="lt-LT"/>
        </w:rPr>
        <w:t>.</w:t>
      </w:r>
    </w:p>
    <w:p w14:paraId="2C9E0BC4" w14:textId="77777777" w:rsidR="0067675A" w:rsidRDefault="0067675A" w:rsidP="0067675A">
      <w:pPr>
        <w:ind w:right="282"/>
        <w:rPr>
          <w:color w:val="000000"/>
          <w:lang w:eastAsia="lt-LT"/>
        </w:rPr>
      </w:pPr>
      <w:r w:rsidRPr="005C566C">
        <w:rPr>
          <w:color w:val="000000"/>
          <w:lang w:eastAsia="lt-LT"/>
        </w:rPr>
        <w:t> </w:t>
      </w:r>
    </w:p>
    <w:p w14:paraId="46362982" w14:textId="77777777" w:rsidR="0067675A" w:rsidRDefault="0067675A" w:rsidP="0067675A">
      <w:pPr>
        <w:ind w:right="282"/>
        <w:rPr>
          <w:color w:val="000000"/>
          <w:lang w:eastAsia="lt-LT"/>
        </w:rPr>
      </w:pPr>
    </w:p>
    <w:p w14:paraId="26E328C2" w14:textId="77777777" w:rsidR="0067675A" w:rsidRPr="005C566C" w:rsidRDefault="0067675A" w:rsidP="0067675A">
      <w:pPr>
        <w:ind w:right="282"/>
        <w:rPr>
          <w:color w:val="000000"/>
          <w:lang w:eastAsia="lt-LT"/>
        </w:rPr>
      </w:pPr>
    </w:p>
    <w:p w14:paraId="739F6DB8" w14:textId="77777777" w:rsidR="0067675A" w:rsidRPr="005C566C" w:rsidRDefault="0067675A" w:rsidP="0067675A">
      <w:pPr>
        <w:ind w:right="282"/>
        <w:rPr>
          <w:color w:val="000000"/>
          <w:lang w:eastAsia="lt-LT"/>
        </w:rPr>
      </w:pPr>
      <w:r w:rsidRPr="005C566C">
        <w:rPr>
          <w:color w:val="000000"/>
          <w:lang w:eastAsia="lt-LT"/>
        </w:rPr>
        <w:t>________________                                                                            ___________________</w:t>
      </w:r>
    </w:p>
    <w:p w14:paraId="4641247A" w14:textId="77777777" w:rsidR="0067675A" w:rsidRPr="005C566C" w:rsidRDefault="0067675A" w:rsidP="0067675A">
      <w:pPr>
        <w:ind w:right="282" w:firstLine="567"/>
        <w:rPr>
          <w:color w:val="000000"/>
          <w:lang w:eastAsia="lt-LT"/>
        </w:rPr>
      </w:pPr>
      <w:r w:rsidRPr="005C566C">
        <w:rPr>
          <w:color w:val="000000"/>
          <w:lang w:eastAsia="lt-LT"/>
        </w:rPr>
        <w:t>(</w:t>
      </w:r>
      <w:r w:rsidRPr="005C566C">
        <w:rPr>
          <w:i/>
          <w:iCs/>
          <w:color w:val="000000"/>
          <w:lang w:eastAsia="lt-LT"/>
        </w:rPr>
        <w:t>parašas</w:t>
      </w:r>
      <w:r w:rsidRPr="005C566C">
        <w:rPr>
          <w:color w:val="000000"/>
          <w:lang w:eastAsia="lt-LT"/>
        </w:rPr>
        <w:t>)                                                                    </w:t>
      </w:r>
      <w:r>
        <w:rPr>
          <w:color w:val="000000"/>
          <w:lang w:eastAsia="lt-LT"/>
        </w:rPr>
        <w:t>               </w:t>
      </w:r>
      <w:r w:rsidRPr="005C566C">
        <w:rPr>
          <w:color w:val="000000"/>
          <w:lang w:eastAsia="lt-LT"/>
        </w:rPr>
        <w:t>  (</w:t>
      </w:r>
      <w:r>
        <w:rPr>
          <w:i/>
          <w:iCs/>
          <w:color w:val="000000"/>
          <w:lang w:eastAsia="lt-LT"/>
        </w:rPr>
        <w:t xml:space="preserve">vardas ir </w:t>
      </w:r>
      <w:r w:rsidRPr="005C566C">
        <w:rPr>
          <w:i/>
          <w:iCs/>
          <w:color w:val="000000"/>
          <w:lang w:eastAsia="lt-LT"/>
        </w:rPr>
        <w:t>pavardė</w:t>
      </w:r>
      <w:r w:rsidRPr="005C566C">
        <w:rPr>
          <w:color w:val="000000"/>
          <w:lang w:eastAsia="lt-LT"/>
        </w:rPr>
        <w:t>)</w:t>
      </w:r>
    </w:p>
    <w:p w14:paraId="4C21473E" w14:textId="77777777" w:rsidR="0067675A" w:rsidRPr="00E02ACB" w:rsidRDefault="001D5F0D" w:rsidP="001D5F0D">
      <w:pPr>
        <w:spacing w:after="200" w:line="276" w:lineRule="auto"/>
        <w:jc w:val="center"/>
        <w:rPr>
          <w:color w:val="000000"/>
          <w:sz w:val="22"/>
          <w:szCs w:val="22"/>
          <w:lang w:eastAsia="lt-LT"/>
        </w:rPr>
      </w:pPr>
      <w:r>
        <w:t>________</w:t>
      </w:r>
      <w:r w:rsidR="0067675A" w:rsidRPr="00FD4EBB">
        <w:br w:type="page"/>
      </w:r>
    </w:p>
    <w:p w14:paraId="33B6F715" w14:textId="77777777" w:rsidR="00561DD6" w:rsidRDefault="00561DD6" w:rsidP="0067675A">
      <w:pPr>
        <w:tabs>
          <w:tab w:val="left" w:pos="142"/>
        </w:tabs>
        <w:ind w:left="5670"/>
        <w:rPr>
          <w:lang w:eastAsia="lt-LT"/>
        </w:rPr>
      </w:pPr>
    </w:p>
    <w:p w14:paraId="0D31A724" w14:textId="77777777" w:rsidR="0067675A" w:rsidRPr="002418B2" w:rsidRDefault="0067675A" w:rsidP="0067675A">
      <w:pPr>
        <w:tabs>
          <w:tab w:val="left" w:pos="142"/>
        </w:tabs>
        <w:ind w:left="5670"/>
        <w:rPr>
          <w:lang w:eastAsia="lt-LT"/>
        </w:rPr>
      </w:pPr>
      <w:r>
        <w:rPr>
          <w:lang w:eastAsia="lt-LT"/>
        </w:rPr>
        <w:t>Ignalinos rajono savivaldybės saugotinų ž</w:t>
      </w:r>
      <w:r w:rsidRPr="002418B2">
        <w:rPr>
          <w:lang w:eastAsia="lt-LT"/>
        </w:rPr>
        <w:t xml:space="preserve">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w:t>
      </w:r>
    </w:p>
    <w:p w14:paraId="44E5C0A2" w14:textId="77777777" w:rsidR="0067675A" w:rsidRPr="002418B2" w:rsidRDefault="0067675A" w:rsidP="0067675A">
      <w:pPr>
        <w:shd w:val="clear" w:color="auto" w:fill="FFFFFF"/>
        <w:ind w:left="5670"/>
        <w:rPr>
          <w:color w:val="000000"/>
          <w:lang w:eastAsia="lt-LT"/>
        </w:rPr>
      </w:pPr>
      <w:r>
        <w:t xml:space="preserve">2 </w:t>
      </w:r>
      <w:r w:rsidRPr="002418B2">
        <w:t>priedas</w:t>
      </w:r>
      <w:r w:rsidRPr="002418B2">
        <w:rPr>
          <w:color w:val="000000"/>
          <w:lang w:eastAsia="lt-LT"/>
        </w:rPr>
        <w:t> </w:t>
      </w:r>
    </w:p>
    <w:p w14:paraId="3D1BD54D" w14:textId="77777777" w:rsidR="0067675A" w:rsidRDefault="0067675A" w:rsidP="0067675A">
      <w:pPr>
        <w:shd w:val="clear" w:color="auto" w:fill="FFFFFF"/>
        <w:ind w:right="282"/>
        <w:jc w:val="right"/>
        <w:rPr>
          <w:b/>
          <w:bCs/>
          <w:color w:val="000000"/>
          <w:sz w:val="27"/>
          <w:szCs w:val="27"/>
          <w:lang w:eastAsia="lt-LT"/>
        </w:rPr>
      </w:pPr>
    </w:p>
    <w:p w14:paraId="6FD2CBA1" w14:textId="77777777" w:rsidR="0067675A" w:rsidRPr="00626A87" w:rsidRDefault="0067675A" w:rsidP="0067675A">
      <w:pPr>
        <w:shd w:val="clear" w:color="auto" w:fill="FFFFFF"/>
        <w:ind w:right="282"/>
        <w:jc w:val="center"/>
        <w:rPr>
          <w:color w:val="000000"/>
          <w:sz w:val="27"/>
          <w:szCs w:val="27"/>
          <w:lang w:eastAsia="lt-LT"/>
        </w:rPr>
      </w:pPr>
      <w:r w:rsidRPr="00626A87">
        <w:rPr>
          <w:b/>
          <w:bCs/>
          <w:color w:val="000000"/>
          <w:sz w:val="27"/>
          <w:szCs w:val="27"/>
          <w:lang w:eastAsia="lt-LT"/>
        </w:rPr>
        <w:t>LEIDIMAS SAUGOTINŲ MEDŽIŲ IR KRŪMŲ KIRTIMO, PERSODINIMO AR KITOKIO PAŠALINIMO, INTENSYVAUS GENĖJIMO DARBAMS</w:t>
      </w:r>
    </w:p>
    <w:p w14:paraId="04DAC578" w14:textId="77777777" w:rsidR="0067675A" w:rsidRPr="00626A87" w:rsidRDefault="0067675A" w:rsidP="0067675A">
      <w:pPr>
        <w:shd w:val="clear" w:color="auto" w:fill="FFFFFF"/>
        <w:ind w:right="282"/>
        <w:jc w:val="center"/>
        <w:rPr>
          <w:color w:val="000000"/>
          <w:sz w:val="27"/>
          <w:szCs w:val="27"/>
          <w:lang w:eastAsia="lt-LT"/>
        </w:rPr>
      </w:pPr>
      <w:r w:rsidRPr="00626A87">
        <w:rPr>
          <w:b/>
          <w:bCs/>
          <w:color w:val="000000"/>
          <w:sz w:val="27"/>
          <w:szCs w:val="27"/>
          <w:lang w:eastAsia="lt-LT"/>
        </w:rPr>
        <w:t> </w:t>
      </w:r>
    </w:p>
    <w:p w14:paraId="57D6484F" w14:textId="77777777" w:rsidR="0067675A" w:rsidRPr="00626A87" w:rsidRDefault="0067675A" w:rsidP="0067675A">
      <w:pPr>
        <w:shd w:val="clear" w:color="auto" w:fill="FFFFFF"/>
        <w:ind w:right="282"/>
        <w:jc w:val="center"/>
        <w:rPr>
          <w:color w:val="000000"/>
          <w:lang w:eastAsia="lt-LT"/>
        </w:rPr>
      </w:pPr>
      <w:r w:rsidRPr="00626A87">
        <w:rPr>
          <w:color w:val="000000"/>
          <w:lang w:eastAsia="lt-LT"/>
        </w:rPr>
        <w:t>__________________ Nr. _________</w:t>
      </w:r>
    </w:p>
    <w:p w14:paraId="52A0F5FC" w14:textId="77777777" w:rsidR="0067675A" w:rsidRPr="00626A87" w:rsidRDefault="0067675A" w:rsidP="0067675A">
      <w:pPr>
        <w:pBdr>
          <w:bottom w:val="single" w:sz="12" w:space="1" w:color="auto"/>
        </w:pBdr>
        <w:shd w:val="clear" w:color="auto" w:fill="FFFFFF"/>
        <w:ind w:right="282"/>
        <w:jc w:val="center"/>
        <w:rPr>
          <w:color w:val="000000"/>
          <w:lang w:eastAsia="lt-LT"/>
        </w:rPr>
      </w:pPr>
      <w:r w:rsidRPr="00626A87">
        <w:rPr>
          <w:i/>
          <w:iCs/>
          <w:color w:val="000000"/>
          <w:lang w:eastAsia="lt-LT"/>
        </w:rPr>
        <w:t>(data)</w:t>
      </w:r>
    </w:p>
    <w:p w14:paraId="0409A4FC" w14:textId="77777777" w:rsidR="0067675A" w:rsidRPr="00626A87" w:rsidRDefault="0067675A" w:rsidP="0067675A">
      <w:pPr>
        <w:shd w:val="clear" w:color="auto" w:fill="FFFFFF"/>
        <w:ind w:right="282"/>
        <w:jc w:val="center"/>
        <w:rPr>
          <w:color w:val="000000"/>
          <w:lang w:eastAsia="lt-LT"/>
        </w:rPr>
      </w:pPr>
      <w:r w:rsidRPr="00626A87">
        <w:rPr>
          <w:i/>
          <w:iCs/>
          <w:color w:val="000000"/>
          <w:lang w:eastAsia="lt-LT"/>
        </w:rPr>
        <w:t>(sudarymo vieta)</w:t>
      </w:r>
    </w:p>
    <w:p w14:paraId="010B0243"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 </w:t>
      </w:r>
    </w:p>
    <w:p w14:paraId="1E6265FC" w14:textId="77777777" w:rsidR="0067675A" w:rsidRPr="00626A87" w:rsidRDefault="0067675A" w:rsidP="0067675A">
      <w:pPr>
        <w:shd w:val="clear" w:color="auto" w:fill="FFFFFF"/>
        <w:ind w:right="282"/>
        <w:rPr>
          <w:color w:val="000000"/>
          <w:sz w:val="27"/>
          <w:szCs w:val="27"/>
          <w:lang w:eastAsia="lt-LT"/>
        </w:rPr>
      </w:pPr>
      <w:r w:rsidRPr="00626A87">
        <w:rPr>
          <w:color w:val="000000"/>
          <w:sz w:val="27"/>
          <w:szCs w:val="27"/>
          <w:lang w:eastAsia="lt-LT"/>
        </w:rPr>
        <w:t>Leidžiama pagal pateiktą prašymą __________________________________________________</w:t>
      </w:r>
    </w:p>
    <w:p w14:paraId="3FEF3D61" w14:textId="77777777" w:rsidR="0067675A" w:rsidRPr="00626A87" w:rsidRDefault="0067675A" w:rsidP="0067675A">
      <w:pPr>
        <w:shd w:val="clear" w:color="auto" w:fill="FFFFFF"/>
        <w:ind w:firstLine="53"/>
        <w:rPr>
          <w:color w:val="000000"/>
          <w:lang w:eastAsia="lt-LT"/>
        </w:rPr>
      </w:pPr>
      <w:r w:rsidRPr="00626A87">
        <w:rPr>
          <w:i/>
          <w:iCs/>
          <w:color w:val="000000"/>
          <w:lang w:eastAsia="lt-LT"/>
        </w:rPr>
        <w:t>(fizinio asmens vardas, pavardė ar juridinio asmens pavadinimas)</w:t>
      </w:r>
    </w:p>
    <w:p w14:paraId="5812867E" w14:textId="77777777" w:rsidR="0067675A" w:rsidRPr="00626A87" w:rsidRDefault="0067675A" w:rsidP="0067675A">
      <w:pPr>
        <w:shd w:val="clear" w:color="auto" w:fill="FFFFFF"/>
        <w:ind w:firstLine="53"/>
        <w:rPr>
          <w:color w:val="000000"/>
          <w:sz w:val="27"/>
          <w:szCs w:val="27"/>
          <w:lang w:eastAsia="lt-LT"/>
        </w:rPr>
      </w:pPr>
      <w:r w:rsidRPr="00626A87">
        <w:rPr>
          <w:i/>
          <w:iCs/>
          <w:color w:val="000000"/>
          <w:sz w:val="27"/>
          <w:szCs w:val="27"/>
          <w:lang w:eastAsia="lt-LT"/>
        </w:rPr>
        <w:t> </w:t>
      </w:r>
    </w:p>
    <w:p w14:paraId="59BE869C" w14:textId="77777777" w:rsidR="0067675A" w:rsidRPr="00626A87" w:rsidRDefault="0067675A" w:rsidP="0067675A">
      <w:pPr>
        <w:shd w:val="clear" w:color="auto" w:fill="FFFFFF"/>
        <w:ind w:right="282"/>
        <w:rPr>
          <w:color w:val="000000"/>
          <w:sz w:val="27"/>
          <w:szCs w:val="27"/>
          <w:lang w:eastAsia="lt-LT"/>
        </w:rPr>
      </w:pPr>
      <w:r w:rsidRPr="00626A87">
        <w:rPr>
          <w:color w:val="000000"/>
          <w:sz w:val="27"/>
          <w:szCs w:val="27"/>
          <w:lang w:eastAsia="lt-LT"/>
        </w:rPr>
        <w:t>žemės sklype __________________________________________________________________</w:t>
      </w:r>
      <w:r w:rsidR="00946021">
        <w:rPr>
          <w:color w:val="000000"/>
          <w:sz w:val="27"/>
          <w:szCs w:val="27"/>
          <w:lang w:eastAsia="lt-LT"/>
        </w:rPr>
        <w:t>,</w:t>
      </w:r>
    </w:p>
    <w:p w14:paraId="7D3EEBA8" w14:textId="77777777" w:rsidR="0067675A" w:rsidRPr="00626A87" w:rsidRDefault="0067675A" w:rsidP="0067675A">
      <w:pPr>
        <w:shd w:val="clear" w:color="auto" w:fill="FFFFFF"/>
        <w:jc w:val="center"/>
        <w:rPr>
          <w:color w:val="000000"/>
          <w:lang w:eastAsia="lt-LT"/>
        </w:rPr>
      </w:pPr>
      <w:r w:rsidRPr="00626A87">
        <w:rPr>
          <w:i/>
          <w:iCs/>
          <w:color w:val="000000"/>
          <w:lang w:eastAsia="lt-LT"/>
        </w:rPr>
        <w:t>(adresas, žemės sklypo kadastro numeris)</w:t>
      </w:r>
    </w:p>
    <w:p w14:paraId="71E375D4"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 </w:t>
      </w:r>
    </w:p>
    <w:p w14:paraId="3E2C3223" w14:textId="77777777" w:rsidR="0067675A" w:rsidRPr="00626A87" w:rsidRDefault="00946021" w:rsidP="0067675A">
      <w:pPr>
        <w:pBdr>
          <w:bottom w:val="single" w:sz="12" w:space="1" w:color="auto"/>
        </w:pBdr>
        <w:shd w:val="clear" w:color="auto" w:fill="FFFFFF"/>
        <w:ind w:right="282"/>
        <w:jc w:val="both"/>
        <w:rPr>
          <w:color w:val="000000"/>
          <w:sz w:val="27"/>
          <w:szCs w:val="27"/>
          <w:lang w:eastAsia="lt-LT"/>
        </w:rPr>
      </w:pPr>
      <w:r>
        <w:rPr>
          <w:color w:val="000000"/>
          <w:sz w:val="27"/>
          <w:szCs w:val="27"/>
          <w:lang w:eastAsia="lt-LT"/>
        </w:rPr>
        <w:t>k</w:t>
      </w:r>
      <w:r w:rsidR="0067675A" w:rsidRPr="00626A87">
        <w:rPr>
          <w:color w:val="000000"/>
          <w:sz w:val="27"/>
          <w:szCs w:val="27"/>
          <w:lang w:eastAsia="lt-LT"/>
        </w:rPr>
        <w:t>irsti, persodinti, intensyviai genėti:</w:t>
      </w:r>
    </w:p>
    <w:p w14:paraId="408C46C0" w14:textId="77777777" w:rsidR="0067675A" w:rsidRPr="00626A87" w:rsidRDefault="0067675A" w:rsidP="0067675A">
      <w:pPr>
        <w:shd w:val="clear" w:color="auto" w:fill="FFFFFF"/>
        <w:jc w:val="center"/>
        <w:rPr>
          <w:color w:val="000000"/>
          <w:sz w:val="27"/>
          <w:szCs w:val="27"/>
          <w:lang w:eastAsia="lt-LT"/>
        </w:rPr>
      </w:pPr>
      <w:r w:rsidRPr="00626A87">
        <w:rPr>
          <w:i/>
          <w:iCs/>
          <w:color w:val="000000"/>
          <w:sz w:val="27"/>
          <w:szCs w:val="27"/>
          <w:lang w:eastAsia="lt-LT"/>
        </w:rPr>
        <w:t>(</w:t>
      </w:r>
      <w:r w:rsidRPr="00626A87">
        <w:rPr>
          <w:i/>
          <w:iCs/>
          <w:color w:val="000000"/>
          <w:lang w:eastAsia="lt-LT"/>
        </w:rPr>
        <w:t>leidžiamų vykdyti darbų esmė, saugotinų medžių ir krūmų rūšis, kiekis, skersmuo (stiebo 1,3 m aukštyje))</w:t>
      </w:r>
    </w:p>
    <w:p w14:paraId="60830C04"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 </w:t>
      </w:r>
    </w:p>
    <w:p w14:paraId="1E70CE3F"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 </w:t>
      </w:r>
    </w:p>
    <w:p w14:paraId="68A503BA" w14:textId="77777777" w:rsidR="0067675A" w:rsidRPr="00626A87" w:rsidRDefault="0067675A" w:rsidP="0067675A">
      <w:pPr>
        <w:shd w:val="clear" w:color="auto" w:fill="FFFFFF"/>
        <w:ind w:right="282"/>
        <w:jc w:val="both"/>
        <w:rPr>
          <w:color w:val="000000"/>
          <w:lang w:eastAsia="lt-LT"/>
        </w:rPr>
      </w:pPr>
      <w:r w:rsidRPr="00626A87">
        <w:rPr>
          <w:color w:val="000000"/>
          <w:lang w:eastAsia="lt-LT"/>
        </w:rPr>
        <w:t>Draudžiama kirsti, kitaip iš augimo vietos pašalinti ar intensyviai genėti saugotinus medžius nuo kovo 15 dienos iki rugpjūčio 1 dienos, išskyrus atvejus, kai jie kelia pavojų gyventojams, jų turtui, statiniams, eismo ar skrydžių saugumui, taip pat kai tai būtina remontuojant, rekonstruojant ar tiesiant naują valstybinės reikšmės kelią, įgyvendinant ypatingos valstybinės svarbos projektus.</w:t>
      </w:r>
    </w:p>
    <w:p w14:paraId="1D8CE34B" w14:textId="77777777" w:rsidR="0067675A" w:rsidRPr="00626A87" w:rsidRDefault="0067675A" w:rsidP="0067675A">
      <w:pPr>
        <w:shd w:val="clear" w:color="auto" w:fill="FFFFFF"/>
        <w:ind w:right="282"/>
        <w:jc w:val="both"/>
        <w:rPr>
          <w:color w:val="000000"/>
          <w:sz w:val="27"/>
          <w:szCs w:val="27"/>
          <w:lang w:eastAsia="lt-LT"/>
        </w:rPr>
      </w:pPr>
      <w:r w:rsidRPr="00626A87">
        <w:rPr>
          <w:b/>
          <w:bCs/>
          <w:color w:val="000000"/>
          <w:sz w:val="27"/>
          <w:szCs w:val="27"/>
          <w:lang w:eastAsia="lt-LT"/>
        </w:rPr>
        <w:t>  </w:t>
      </w:r>
    </w:p>
    <w:p w14:paraId="40F87D3A"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Leidimas įsigalioja</w:t>
      </w:r>
      <w:r w:rsidRPr="00626A87">
        <w:rPr>
          <w:b/>
          <w:bCs/>
          <w:color w:val="000000"/>
          <w:sz w:val="27"/>
          <w:szCs w:val="27"/>
          <w:lang w:eastAsia="lt-LT"/>
        </w:rPr>
        <w:t> </w:t>
      </w:r>
      <w:r w:rsidRPr="00626A87">
        <w:rPr>
          <w:color w:val="000000"/>
          <w:sz w:val="27"/>
          <w:szCs w:val="27"/>
          <w:lang w:eastAsia="lt-LT"/>
        </w:rPr>
        <w:t>(jei taikoma): ______________________</w:t>
      </w:r>
    </w:p>
    <w:p w14:paraId="17E8F0C4" w14:textId="77777777" w:rsidR="0067675A" w:rsidRPr="00626A87" w:rsidRDefault="0067675A" w:rsidP="0067675A">
      <w:pPr>
        <w:shd w:val="clear" w:color="auto" w:fill="FFFFFF"/>
        <w:ind w:right="282"/>
        <w:jc w:val="both"/>
        <w:rPr>
          <w:color w:val="000000"/>
          <w:sz w:val="27"/>
          <w:szCs w:val="27"/>
          <w:lang w:eastAsia="lt-LT"/>
        </w:rPr>
      </w:pPr>
      <w:r w:rsidRPr="00626A87">
        <w:rPr>
          <w:b/>
          <w:bCs/>
          <w:color w:val="000000"/>
          <w:sz w:val="27"/>
          <w:szCs w:val="27"/>
          <w:lang w:eastAsia="lt-LT"/>
        </w:rPr>
        <w:t> </w:t>
      </w:r>
    </w:p>
    <w:p w14:paraId="5E6948BF" w14:textId="77777777" w:rsidR="0067675A"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Darbus vykdyti ne anksčiau kaip: ________________________</w:t>
      </w:r>
    </w:p>
    <w:p w14:paraId="0818B469" w14:textId="77777777" w:rsidR="0067675A" w:rsidRPr="00626A87" w:rsidRDefault="0067675A" w:rsidP="0067675A">
      <w:pPr>
        <w:shd w:val="clear" w:color="auto" w:fill="FFFFFF"/>
        <w:ind w:right="282"/>
        <w:jc w:val="both"/>
        <w:rPr>
          <w:color w:val="000000"/>
          <w:sz w:val="27"/>
          <w:szCs w:val="27"/>
          <w:lang w:eastAsia="lt-LT"/>
        </w:rPr>
      </w:pPr>
    </w:p>
    <w:p w14:paraId="36CDDEA3" w14:textId="77777777" w:rsidR="0067675A" w:rsidRDefault="0067675A" w:rsidP="0067675A">
      <w:pPr>
        <w:shd w:val="clear" w:color="auto" w:fill="FFFFFF"/>
        <w:ind w:right="282"/>
        <w:jc w:val="both"/>
        <w:rPr>
          <w:color w:val="000000"/>
          <w:sz w:val="27"/>
          <w:szCs w:val="27"/>
          <w:lang w:eastAsia="lt-LT"/>
        </w:rPr>
      </w:pPr>
      <w:r>
        <w:rPr>
          <w:color w:val="000000"/>
          <w:sz w:val="27"/>
          <w:szCs w:val="27"/>
          <w:lang w:eastAsia="lt-LT"/>
        </w:rPr>
        <w:t xml:space="preserve">Medžių ir krūmų atkuriamoji vertė </w:t>
      </w:r>
      <w:r w:rsidRPr="00626A87">
        <w:rPr>
          <w:color w:val="000000"/>
          <w:sz w:val="27"/>
          <w:szCs w:val="27"/>
          <w:lang w:eastAsia="lt-LT"/>
        </w:rPr>
        <w:t>________________________</w:t>
      </w:r>
      <w:r>
        <w:rPr>
          <w:color w:val="000000"/>
          <w:sz w:val="27"/>
          <w:szCs w:val="27"/>
          <w:lang w:eastAsia="lt-LT"/>
        </w:rPr>
        <w:t xml:space="preserve"> Eur.</w:t>
      </w:r>
    </w:p>
    <w:p w14:paraId="12E2D96D" w14:textId="77777777" w:rsidR="0067675A" w:rsidRPr="00626A87" w:rsidRDefault="0067675A" w:rsidP="0067675A">
      <w:pPr>
        <w:shd w:val="clear" w:color="auto" w:fill="FFFFFF"/>
        <w:ind w:right="282"/>
        <w:rPr>
          <w:color w:val="000000"/>
          <w:lang w:eastAsia="lt-LT"/>
        </w:rPr>
      </w:pPr>
      <w:r w:rsidRPr="00626A87">
        <w:rPr>
          <w:i/>
          <w:iCs/>
          <w:color w:val="000000"/>
          <w:lang w:eastAsia="lt-LT"/>
        </w:rPr>
        <w:t xml:space="preserve"> (Apskaičiuota pagal aplinkos ministro patvirtintus želdinių atkuriamosios vertės įkainius)</w:t>
      </w:r>
    </w:p>
    <w:p w14:paraId="23BBE5A5" w14:textId="77777777" w:rsidR="0067675A" w:rsidRPr="00626A87" w:rsidRDefault="0067675A" w:rsidP="0067675A">
      <w:pPr>
        <w:shd w:val="clear" w:color="auto" w:fill="FFFFFF"/>
        <w:ind w:right="282"/>
        <w:jc w:val="both"/>
        <w:rPr>
          <w:color w:val="000000"/>
          <w:lang w:eastAsia="lt-LT"/>
        </w:rPr>
      </w:pPr>
      <w:r w:rsidRPr="00626A87">
        <w:rPr>
          <w:color w:val="000000"/>
          <w:lang w:eastAsia="lt-LT"/>
        </w:rPr>
        <w:t> </w:t>
      </w:r>
    </w:p>
    <w:p w14:paraId="7A65A382"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 </w:t>
      </w:r>
    </w:p>
    <w:p w14:paraId="283EB7C0" w14:textId="77777777" w:rsidR="0067675A" w:rsidRPr="00626A87" w:rsidRDefault="0067675A" w:rsidP="0067675A">
      <w:pPr>
        <w:shd w:val="clear" w:color="auto" w:fill="FFFFFF"/>
        <w:ind w:right="282"/>
        <w:jc w:val="both"/>
        <w:rPr>
          <w:color w:val="000000"/>
          <w:sz w:val="27"/>
          <w:szCs w:val="27"/>
          <w:lang w:eastAsia="lt-LT"/>
        </w:rPr>
      </w:pPr>
      <w:r w:rsidRPr="00626A87">
        <w:rPr>
          <w:color w:val="000000"/>
          <w:sz w:val="27"/>
          <w:szCs w:val="27"/>
          <w:lang w:eastAsia="lt-LT"/>
        </w:rPr>
        <w:t>_________________ ______________ _______________</w:t>
      </w:r>
    </w:p>
    <w:p w14:paraId="091C0E9B" w14:textId="77777777" w:rsidR="0067675A" w:rsidRPr="00496E13" w:rsidRDefault="00A72D9A" w:rsidP="0067675A">
      <w:pPr>
        <w:shd w:val="clear" w:color="auto" w:fill="FFFFFF"/>
        <w:ind w:right="282"/>
        <w:jc w:val="both"/>
        <w:rPr>
          <w:strike/>
          <w:color w:val="000000"/>
          <w:lang w:eastAsia="lt-LT"/>
        </w:rPr>
      </w:pPr>
      <w:r w:rsidRPr="00A72D9A">
        <w:rPr>
          <w:color w:val="000000"/>
          <w:lang w:eastAsia="lt-LT"/>
        </w:rPr>
        <w:t>S</w:t>
      </w:r>
      <w:r w:rsidR="00496E13" w:rsidRPr="00A72D9A">
        <w:rPr>
          <w:color w:val="000000"/>
          <w:lang w:eastAsia="lt-LT"/>
        </w:rPr>
        <w:t>avivaldybės administracijos direktorius</w:t>
      </w:r>
    </w:p>
    <w:p w14:paraId="1468F939" w14:textId="77777777" w:rsidR="0067675A" w:rsidRDefault="0067675A" w:rsidP="0067675A">
      <w:pPr>
        <w:spacing w:after="200" w:line="276" w:lineRule="auto"/>
      </w:pPr>
    </w:p>
    <w:p w14:paraId="1A2DB9EE" w14:textId="77777777" w:rsidR="0067675A" w:rsidRDefault="001D5F0D" w:rsidP="001D5F0D">
      <w:pPr>
        <w:spacing w:after="200" w:line="276" w:lineRule="auto"/>
        <w:jc w:val="center"/>
      </w:pPr>
      <w:r>
        <w:t>_______</w:t>
      </w:r>
    </w:p>
    <w:p w14:paraId="6742981B" w14:textId="77777777" w:rsidR="001D5F0D" w:rsidRDefault="001D5F0D" w:rsidP="001D5F0D">
      <w:pPr>
        <w:spacing w:after="200" w:line="276" w:lineRule="auto"/>
        <w:jc w:val="center"/>
      </w:pPr>
    </w:p>
    <w:tbl>
      <w:tblPr>
        <w:tblStyle w:val="Lentelstinklelis"/>
        <w:tblW w:w="0" w:type="auto"/>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tblGrid>
      <w:tr w:rsidR="0067675A" w:rsidRPr="002418B2" w14:paraId="1CA73848" w14:textId="77777777" w:rsidTr="00322115">
        <w:tc>
          <w:tcPr>
            <w:tcW w:w="4950" w:type="dxa"/>
            <w:hideMark/>
          </w:tcPr>
          <w:p w14:paraId="00D229F1" w14:textId="77777777" w:rsidR="0067675A" w:rsidRPr="002418B2" w:rsidRDefault="0067675A" w:rsidP="00322115">
            <w:pPr>
              <w:tabs>
                <w:tab w:val="left" w:pos="284"/>
              </w:tabs>
            </w:pPr>
            <w:r>
              <w:t>Ignalinos rajono savivaldybės saugotinų ž</w:t>
            </w:r>
            <w:r w:rsidRPr="002418B2">
              <w:t xml:space="preserve">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w:t>
            </w:r>
          </w:p>
          <w:p w14:paraId="199FA5C5" w14:textId="77777777" w:rsidR="0067675A" w:rsidRPr="002418B2" w:rsidRDefault="0067675A" w:rsidP="00322115">
            <w:pPr>
              <w:tabs>
                <w:tab w:val="left" w:pos="284"/>
              </w:tabs>
            </w:pPr>
            <w:r w:rsidRPr="002418B2">
              <w:t>3 priedas</w:t>
            </w:r>
          </w:p>
        </w:tc>
      </w:tr>
    </w:tbl>
    <w:p w14:paraId="5626EC99" w14:textId="77777777" w:rsidR="0067675A" w:rsidRDefault="0067675A" w:rsidP="0067675A">
      <w:pPr>
        <w:pStyle w:val="Antrats"/>
        <w:tabs>
          <w:tab w:val="left" w:pos="12191"/>
        </w:tabs>
        <w:jc w:val="right"/>
      </w:pPr>
    </w:p>
    <w:p w14:paraId="2E4F81E3" w14:textId="77777777" w:rsidR="0067675A" w:rsidRDefault="0067675A" w:rsidP="0067675A">
      <w:pPr>
        <w:jc w:val="center"/>
        <w:rPr>
          <w:b/>
          <w:lang w:eastAsia="lt-LT"/>
        </w:rPr>
      </w:pPr>
      <w:r w:rsidRPr="005B7F4F">
        <w:rPr>
          <w:b/>
          <w:lang w:eastAsia="lt-LT"/>
        </w:rPr>
        <w:t xml:space="preserve">(Prašymo </w:t>
      </w:r>
      <w:r w:rsidRPr="0003240B">
        <w:rPr>
          <w:b/>
          <w:lang w:eastAsia="lt-LT"/>
        </w:rPr>
        <w:t>grąžinti želdinių atkuriamosios vertės kompensacij</w:t>
      </w:r>
      <w:r>
        <w:rPr>
          <w:b/>
          <w:lang w:eastAsia="lt-LT"/>
        </w:rPr>
        <w:t xml:space="preserve">ą </w:t>
      </w:r>
      <w:r w:rsidRPr="005B7F4F">
        <w:rPr>
          <w:b/>
          <w:lang w:eastAsia="lt-LT"/>
        </w:rPr>
        <w:t>forma)</w:t>
      </w:r>
    </w:p>
    <w:p w14:paraId="3B36AA98" w14:textId="77777777" w:rsidR="0067675A" w:rsidRPr="005B7F4F" w:rsidRDefault="0067675A" w:rsidP="0067675A">
      <w:pPr>
        <w:jc w:val="center"/>
        <w:rPr>
          <w:b/>
          <w:lang w:eastAsia="lt-LT"/>
        </w:rPr>
      </w:pPr>
    </w:p>
    <w:p w14:paraId="3B3B6DD9" w14:textId="77777777" w:rsidR="0067675A" w:rsidRPr="005440CA" w:rsidRDefault="0067675A" w:rsidP="0067675A">
      <w:pPr>
        <w:suppressAutoHyphens/>
        <w:jc w:val="center"/>
        <w:rPr>
          <w:lang w:eastAsia="lt-LT"/>
        </w:rPr>
      </w:pPr>
      <w:r w:rsidRPr="005440CA">
        <w:rPr>
          <w:lang w:eastAsia="lt-LT"/>
        </w:rPr>
        <w:t>_______________________________________________________________________________</w:t>
      </w:r>
    </w:p>
    <w:p w14:paraId="71F1F57F" w14:textId="77777777" w:rsidR="0067675A" w:rsidRPr="00D71F82" w:rsidRDefault="0067675A" w:rsidP="0067675A">
      <w:pPr>
        <w:suppressAutoHyphens/>
        <w:ind w:firstLine="62"/>
        <w:jc w:val="center"/>
        <w:rPr>
          <w:sz w:val="20"/>
          <w:szCs w:val="20"/>
          <w:lang w:eastAsia="lt-LT"/>
        </w:rPr>
      </w:pPr>
      <w:r w:rsidRPr="00D71F82">
        <w:rPr>
          <w:sz w:val="20"/>
          <w:szCs w:val="20"/>
          <w:lang w:eastAsia="lt-LT"/>
        </w:rPr>
        <w:t>(</w:t>
      </w:r>
      <w:r>
        <w:rPr>
          <w:sz w:val="20"/>
          <w:szCs w:val="20"/>
          <w:lang w:eastAsia="lt-LT"/>
        </w:rPr>
        <w:t>p</w:t>
      </w:r>
      <w:r w:rsidRPr="00D71F82">
        <w:rPr>
          <w:sz w:val="20"/>
          <w:szCs w:val="20"/>
          <w:lang w:eastAsia="lt-LT"/>
        </w:rPr>
        <w:t>rašymą teikiančio fizinio asmens vardas, pavardė ar juridinio asmens pavadinimas)</w:t>
      </w:r>
    </w:p>
    <w:p w14:paraId="6A63F6E8" w14:textId="77777777" w:rsidR="0067675A" w:rsidRPr="005440CA" w:rsidRDefault="0067675A" w:rsidP="0067675A">
      <w:pPr>
        <w:suppressAutoHyphens/>
        <w:jc w:val="center"/>
        <w:rPr>
          <w:lang w:eastAsia="lt-LT"/>
        </w:rPr>
      </w:pPr>
    </w:p>
    <w:p w14:paraId="1804002B" w14:textId="77777777" w:rsidR="0067675A" w:rsidRPr="005440CA" w:rsidRDefault="0067675A" w:rsidP="0067675A">
      <w:pPr>
        <w:suppressAutoHyphens/>
        <w:jc w:val="center"/>
        <w:rPr>
          <w:lang w:eastAsia="lt-LT"/>
        </w:rPr>
      </w:pPr>
      <w:r w:rsidRPr="005440CA">
        <w:rPr>
          <w:bCs/>
          <w:lang w:eastAsia="lt-LT"/>
        </w:rPr>
        <w:t>_</w:t>
      </w:r>
      <w:r w:rsidRPr="005440CA">
        <w:rPr>
          <w:lang w:eastAsia="lt-LT"/>
        </w:rPr>
        <w:t>______________________________________________________________________________</w:t>
      </w:r>
    </w:p>
    <w:p w14:paraId="6C873BF3" w14:textId="77777777" w:rsidR="0067675A" w:rsidRPr="00D71F82" w:rsidRDefault="0067675A" w:rsidP="0067675A">
      <w:pPr>
        <w:jc w:val="center"/>
        <w:rPr>
          <w:sz w:val="20"/>
          <w:szCs w:val="20"/>
          <w:lang w:eastAsia="lt-LT"/>
        </w:rPr>
      </w:pPr>
      <w:r w:rsidRPr="00D71F82">
        <w:rPr>
          <w:sz w:val="20"/>
          <w:szCs w:val="20"/>
          <w:lang w:eastAsia="lt-LT"/>
        </w:rPr>
        <w:t>(adresas, telefono numeris)</w:t>
      </w:r>
    </w:p>
    <w:p w14:paraId="1B13BA50" w14:textId="77777777" w:rsidR="0067675A" w:rsidRDefault="0067675A" w:rsidP="0067675A">
      <w:pPr>
        <w:tabs>
          <w:tab w:val="right" w:leader="underscore" w:pos="9000"/>
        </w:tabs>
        <w:rPr>
          <w:lang w:eastAsia="lt-LT"/>
        </w:rPr>
      </w:pPr>
    </w:p>
    <w:p w14:paraId="5EDF4B3A" w14:textId="77777777" w:rsidR="0067675A" w:rsidRDefault="0067675A" w:rsidP="0067675A">
      <w:pPr>
        <w:tabs>
          <w:tab w:val="right" w:leader="underscore" w:pos="9000"/>
        </w:tabs>
        <w:rPr>
          <w:lang w:eastAsia="lt-LT"/>
        </w:rPr>
      </w:pPr>
    </w:p>
    <w:p w14:paraId="3755EACE" w14:textId="77777777" w:rsidR="0067675A" w:rsidRPr="00D71F82" w:rsidRDefault="0067675A" w:rsidP="0067675A">
      <w:pPr>
        <w:tabs>
          <w:tab w:val="right" w:leader="underscore" w:pos="9000"/>
        </w:tabs>
        <w:rPr>
          <w:lang w:eastAsia="lt-LT"/>
        </w:rPr>
      </w:pPr>
      <w:r>
        <w:rPr>
          <w:lang w:eastAsia="lt-LT"/>
        </w:rPr>
        <w:t>Ignalinos rajono</w:t>
      </w:r>
      <w:r w:rsidRPr="00D71F82">
        <w:rPr>
          <w:lang w:eastAsia="lt-LT"/>
        </w:rPr>
        <w:t xml:space="preserve"> savivaldyb</w:t>
      </w:r>
      <w:r>
        <w:rPr>
          <w:lang w:eastAsia="lt-LT"/>
        </w:rPr>
        <w:t xml:space="preserve">ės </w:t>
      </w:r>
      <w:r w:rsidR="00985435" w:rsidRPr="00A72D9A">
        <w:rPr>
          <w:lang w:eastAsia="lt-LT"/>
        </w:rPr>
        <w:t>administracijos direktoriui</w:t>
      </w:r>
    </w:p>
    <w:p w14:paraId="761DA88A" w14:textId="77777777" w:rsidR="0067675A" w:rsidRPr="005440CA" w:rsidRDefault="0067675A" w:rsidP="0067675A">
      <w:pPr>
        <w:tabs>
          <w:tab w:val="right" w:leader="underscore" w:pos="9000"/>
        </w:tabs>
        <w:jc w:val="center"/>
        <w:rPr>
          <w:b/>
          <w:bCs/>
          <w:lang w:eastAsia="lt-LT"/>
        </w:rPr>
      </w:pPr>
    </w:p>
    <w:p w14:paraId="6AD7AFD0" w14:textId="77777777" w:rsidR="0067675A" w:rsidRDefault="0067675A" w:rsidP="0067675A">
      <w:pPr>
        <w:tabs>
          <w:tab w:val="right" w:leader="underscore" w:pos="9000"/>
        </w:tabs>
        <w:jc w:val="center"/>
        <w:rPr>
          <w:b/>
          <w:bCs/>
          <w:lang w:eastAsia="lt-LT"/>
        </w:rPr>
      </w:pPr>
      <w:r w:rsidRPr="005440CA">
        <w:rPr>
          <w:b/>
          <w:bCs/>
          <w:lang w:eastAsia="lt-LT"/>
        </w:rPr>
        <w:t>PRAŠYMAS</w:t>
      </w:r>
    </w:p>
    <w:p w14:paraId="6F80BE2A" w14:textId="77777777" w:rsidR="0067675A" w:rsidRPr="00D71F82" w:rsidRDefault="0067675A" w:rsidP="0067675A">
      <w:pPr>
        <w:tabs>
          <w:tab w:val="right" w:leader="underscore" w:pos="9000"/>
        </w:tabs>
        <w:jc w:val="center"/>
        <w:rPr>
          <w:b/>
          <w:bCs/>
          <w:lang w:eastAsia="lt-LT"/>
        </w:rPr>
      </w:pPr>
      <w:bookmarkStart w:id="22" w:name="_Hlk86914084"/>
      <w:r w:rsidRPr="00D71F82">
        <w:rPr>
          <w:b/>
          <w:bCs/>
          <w:lang w:eastAsia="lt-LT"/>
        </w:rPr>
        <w:t>GRĄŽINTI</w:t>
      </w:r>
      <w:r w:rsidRPr="00D71F82">
        <w:rPr>
          <w:b/>
          <w:lang w:eastAsia="lt-LT"/>
        </w:rPr>
        <w:t xml:space="preserve"> </w:t>
      </w:r>
      <w:r w:rsidRPr="00D71F82">
        <w:rPr>
          <w:b/>
        </w:rPr>
        <w:t>ŽELDINIŲ ATKURIAMOSIOS VERTĖS KOMPENSACIJ</w:t>
      </w:r>
      <w:r>
        <w:rPr>
          <w:b/>
        </w:rPr>
        <w:t>Ą</w:t>
      </w:r>
    </w:p>
    <w:bookmarkEnd w:id="22"/>
    <w:p w14:paraId="390C37FC" w14:textId="77777777" w:rsidR="0067675A" w:rsidRDefault="0067675A" w:rsidP="0067675A">
      <w:pPr>
        <w:tabs>
          <w:tab w:val="right" w:leader="underscore" w:pos="9000"/>
        </w:tabs>
        <w:jc w:val="center"/>
        <w:rPr>
          <w:lang w:eastAsia="lt-LT"/>
        </w:rPr>
      </w:pPr>
    </w:p>
    <w:p w14:paraId="24CC9996" w14:textId="77777777" w:rsidR="0067675A" w:rsidRPr="005440CA" w:rsidRDefault="0067675A" w:rsidP="0067675A">
      <w:pPr>
        <w:tabs>
          <w:tab w:val="right" w:leader="underscore" w:pos="9000"/>
        </w:tabs>
        <w:jc w:val="center"/>
        <w:rPr>
          <w:lang w:eastAsia="lt-LT"/>
        </w:rPr>
      </w:pPr>
      <w:r w:rsidRPr="005440CA">
        <w:rPr>
          <w:lang w:eastAsia="lt-LT"/>
        </w:rPr>
        <w:t>____________________</w:t>
      </w:r>
    </w:p>
    <w:p w14:paraId="582CDD91" w14:textId="77777777" w:rsidR="0067675A" w:rsidRPr="00D71F82" w:rsidRDefault="0067675A" w:rsidP="0067675A">
      <w:pPr>
        <w:tabs>
          <w:tab w:val="right" w:leader="underscore" w:pos="9000"/>
        </w:tabs>
        <w:jc w:val="center"/>
        <w:rPr>
          <w:sz w:val="20"/>
          <w:szCs w:val="20"/>
          <w:lang w:eastAsia="lt-LT"/>
        </w:rPr>
      </w:pPr>
      <w:r w:rsidRPr="00D71F82">
        <w:rPr>
          <w:sz w:val="20"/>
          <w:szCs w:val="20"/>
          <w:lang w:eastAsia="lt-LT"/>
        </w:rPr>
        <w:t>(data)</w:t>
      </w:r>
    </w:p>
    <w:p w14:paraId="4C3CE7DB" w14:textId="77777777" w:rsidR="0067675A" w:rsidRDefault="0067675A" w:rsidP="0067675A"/>
    <w:p w14:paraId="579790C7" w14:textId="77777777" w:rsidR="0067675A" w:rsidRPr="005440CA" w:rsidRDefault="0067675A" w:rsidP="0067675A"/>
    <w:p w14:paraId="6C9A026C" w14:textId="77777777" w:rsidR="0067675A" w:rsidRPr="005440CA" w:rsidRDefault="0067675A" w:rsidP="0067675A">
      <w:pPr>
        <w:ind w:firstLine="709"/>
        <w:jc w:val="both"/>
        <w:rPr>
          <w:b/>
          <w:lang w:eastAsia="lt-LT"/>
        </w:rPr>
      </w:pPr>
      <w:r w:rsidRPr="005440CA">
        <w:rPr>
          <w:bCs/>
          <w:lang w:eastAsia="lt-LT"/>
        </w:rPr>
        <w:t>Prašau perskaičiuoti</w:t>
      </w:r>
      <w:r>
        <w:rPr>
          <w:bCs/>
          <w:lang w:eastAsia="lt-LT"/>
        </w:rPr>
        <w:t xml:space="preserve"> ir grą</w:t>
      </w:r>
      <w:r w:rsidRPr="005440CA">
        <w:rPr>
          <w:bCs/>
          <w:lang w:eastAsia="lt-LT"/>
        </w:rPr>
        <w:t xml:space="preserve">žinti prie </w:t>
      </w:r>
      <w:r>
        <w:rPr>
          <w:bCs/>
          <w:lang w:eastAsia="lt-LT"/>
        </w:rPr>
        <w:t>[leidimo išdavimo data] l</w:t>
      </w:r>
      <w:r w:rsidRPr="005440CA">
        <w:rPr>
          <w:bCs/>
          <w:lang w:eastAsia="lt-LT"/>
        </w:rPr>
        <w:t xml:space="preserve">eidimo </w:t>
      </w:r>
      <w:r w:rsidRPr="0003240B">
        <w:rPr>
          <w:bCs/>
          <w:lang w:eastAsia="lt-LT"/>
        </w:rPr>
        <w:t>kirsti, kitaip pašalinti iš augimo vietos ar intensyviai genėti želdinius</w:t>
      </w:r>
      <w:r w:rsidRPr="005440CA">
        <w:rPr>
          <w:bCs/>
          <w:lang w:eastAsia="lt-LT"/>
        </w:rPr>
        <w:t xml:space="preserve"> </w:t>
      </w:r>
      <w:r w:rsidRPr="005440CA">
        <w:rPr>
          <w:lang w:eastAsia="lt-LT"/>
        </w:rPr>
        <w:t>Nr.________</w:t>
      </w:r>
      <w:r w:rsidRPr="005440CA">
        <w:rPr>
          <w:bCs/>
          <w:lang w:eastAsia="lt-LT"/>
        </w:rPr>
        <w:t xml:space="preserve"> </w:t>
      </w:r>
      <w:r w:rsidRPr="005440CA">
        <w:rPr>
          <w:lang w:eastAsia="lt-LT"/>
        </w:rPr>
        <w:t>žemės sklype</w:t>
      </w:r>
      <w:r>
        <w:rPr>
          <w:lang w:eastAsia="lt-LT"/>
        </w:rPr>
        <w:t>,</w:t>
      </w:r>
      <w:r w:rsidRPr="005440CA">
        <w:rPr>
          <w:lang w:eastAsia="lt-LT"/>
        </w:rPr>
        <w:t xml:space="preserve"> adresu</w:t>
      </w:r>
      <w:r>
        <w:rPr>
          <w:lang w:eastAsia="lt-LT"/>
        </w:rPr>
        <w:t xml:space="preserve">: </w:t>
      </w:r>
      <w:r w:rsidRPr="005440CA">
        <w:rPr>
          <w:lang w:eastAsia="lt-LT"/>
        </w:rPr>
        <w:t>________________</w:t>
      </w:r>
      <w:r>
        <w:rPr>
          <w:lang w:eastAsia="lt-LT"/>
        </w:rPr>
        <w:t>______</w:t>
      </w:r>
      <w:r w:rsidRPr="005440CA">
        <w:rPr>
          <w:lang w:eastAsia="lt-LT"/>
        </w:rPr>
        <w:t>_</w:t>
      </w:r>
      <w:r>
        <w:rPr>
          <w:lang w:eastAsia="lt-LT"/>
        </w:rPr>
        <w:t>,</w:t>
      </w:r>
      <w:r w:rsidRPr="005440CA">
        <w:rPr>
          <w:lang w:eastAsia="lt-LT"/>
        </w:rPr>
        <w:t xml:space="preserve"> apskaičiuotą </w:t>
      </w:r>
      <w:r w:rsidRPr="005440CA">
        <w:t>želdinių atkuriamosios vertės kompensacij</w:t>
      </w:r>
      <w:r>
        <w:t>ą į [banko pavadinimas] sąskaitą Nr</w:t>
      </w:r>
      <w:r w:rsidRPr="005440CA">
        <w:t>.</w:t>
      </w:r>
      <w:r>
        <w:t>_____________________________.</w:t>
      </w:r>
    </w:p>
    <w:p w14:paraId="6B5BEB28" w14:textId="77777777" w:rsidR="0067675A" w:rsidRPr="005440CA" w:rsidRDefault="0067675A" w:rsidP="0067675A">
      <w:pPr>
        <w:tabs>
          <w:tab w:val="right" w:leader="underscore" w:pos="9000"/>
        </w:tabs>
      </w:pPr>
    </w:p>
    <w:p w14:paraId="40595C89" w14:textId="77777777" w:rsidR="0067675A" w:rsidRPr="005440CA" w:rsidRDefault="0067675A" w:rsidP="0067675A">
      <w:pPr>
        <w:tabs>
          <w:tab w:val="right" w:leader="underscore" w:pos="9000"/>
        </w:tabs>
        <w:rPr>
          <w:lang w:eastAsia="lt-LT"/>
        </w:rPr>
      </w:pPr>
      <w:r w:rsidRPr="005440CA">
        <w:rPr>
          <w:lang w:eastAsia="lt-LT"/>
        </w:rPr>
        <w:t>_______________________________________________________________________________</w:t>
      </w:r>
    </w:p>
    <w:p w14:paraId="3F3FC91D" w14:textId="77777777" w:rsidR="0067675A" w:rsidRPr="005440CA" w:rsidRDefault="0067675A" w:rsidP="0067675A">
      <w:pPr>
        <w:tabs>
          <w:tab w:val="right" w:leader="underscore" w:pos="9000"/>
        </w:tabs>
        <w:rPr>
          <w:lang w:eastAsia="lt-LT"/>
        </w:rPr>
      </w:pPr>
      <w:r w:rsidRPr="005440CA">
        <w:rPr>
          <w:lang w:eastAsia="lt-LT"/>
        </w:rPr>
        <w:t>_______________________________________________________________________________</w:t>
      </w:r>
    </w:p>
    <w:p w14:paraId="0D13331B" w14:textId="77777777" w:rsidR="0067675A" w:rsidRPr="005440CA" w:rsidRDefault="0067675A" w:rsidP="0067675A">
      <w:pPr>
        <w:tabs>
          <w:tab w:val="right" w:leader="underscore" w:pos="9000"/>
        </w:tabs>
        <w:jc w:val="both"/>
        <w:rPr>
          <w:lang w:eastAsia="lt-LT"/>
        </w:rPr>
      </w:pPr>
      <w:r w:rsidRPr="005440CA">
        <w:rPr>
          <w:lang w:eastAsia="lt-LT"/>
        </w:rPr>
        <w:t>_______________________________________________________________________________</w:t>
      </w:r>
    </w:p>
    <w:p w14:paraId="349C56EB" w14:textId="77777777" w:rsidR="0067675A" w:rsidRPr="005440CA" w:rsidRDefault="0067675A" w:rsidP="0067675A">
      <w:pPr>
        <w:tabs>
          <w:tab w:val="right" w:leader="underscore" w:pos="9000"/>
        </w:tabs>
        <w:jc w:val="both"/>
        <w:rPr>
          <w:lang w:eastAsia="lt-LT"/>
        </w:rPr>
      </w:pPr>
      <w:r w:rsidRPr="005440CA">
        <w:rPr>
          <w:lang w:eastAsia="lt-LT"/>
        </w:rPr>
        <w:t>_______________________________________________________________________________</w:t>
      </w:r>
    </w:p>
    <w:p w14:paraId="6CBF537B" w14:textId="77777777" w:rsidR="0067675A" w:rsidRPr="00D71F82" w:rsidRDefault="0067675A" w:rsidP="0067675A">
      <w:pPr>
        <w:tabs>
          <w:tab w:val="right" w:leader="underscore" w:pos="9000"/>
        </w:tabs>
        <w:jc w:val="center"/>
        <w:rPr>
          <w:sz w:val="20"/>
          <w:szCs w:val="20"/>
          <w:lang w:eastAsia="lt-LT"/>
        </w:rPr>
      </w:pPr>
      <w:r w:rsidRPr="00D71F82">
        <w:rPr>
          <w:sz w:val="20"/>
          <w:szCs w:val="20"/>
          <w:lang w:eastAsia="lt-LT"/>
        </w:rPr>
        <w:t>(aplinkybės dėl kurių želdinių atkuriamosios vertės kompensacija turėtų būti perskaičiuota ir grąžinta, nurodant želdinių rūšis ir kiekius)</w:t>
      </w:r>
    </w:p>
    <w:p w14:paraId="02F274EC" w14:textId="77777777" w:rsidR="0067675A" w:rsidRPr="005440CA" w:rsidRDefault="0067675A" w:rsidP="0067675A">
      <w:pPr>
        <w:tabs>
          <w:tab w:val="right" w:leader="underscore" w:pos="9000"/>
        </w:tabs>
        <w:jc w:val="both"/>
        <w:rPr>
          <w:lang w:eastAsia="lt-LT"/>
        </w:rPr>
      </w:pPr>
    </w:p>
    <w:p w14:paraId="2A7C301E" w14:textId="77777777" w:rsidR="0067675A" w:rsidRPr="005440CA" w:rsidRDefault="0067675A" w:rsidP="0067675A">
      <w:pPr>
        <w:tabs>
          <w:tab w:val="right" w:leader="underscore" w:pos="9000"/>
        </w:tabs>
        <w:jc w:val="both"/>
        <w:rPr>
          <w:lang w:eastAsia="lt-LT"/>
        </w:rPr>
      </w:pPr>
    </w:p>
    <w:p w14:paraId="794EB315" w14:textId="77777777" w:rsidR="0067675A" w:rsidRPr="005440CA" w:rsidRDefault="0067675A" w:rsidP="0067675A">
      <w:pPr>
        <w:tabs>
          <w:tab w:val="left" w:pos="6521"/>
          <w:tab w:val="center" w:pos="6840"/>
        </w:tabs>
        <w:suppressAutoHyphens/>
        <w:ind w:firstLine="3686"/>
        <w:rPr>
          <w:lang w:eastAsia="lt-LT"/>
        </w:rPr>
      </w:pPr>
      <w:r w:rsidRPr="005440CA">
        <w:rPr>
          <w:lang w:eastAsia="lt-LT"/>
        </w:rPr>
        <w:t>________________</w:t>
      </w:r>
      <w:r>
        <w:rPr>
          <w:lang w:eastAsia="lt-LT"/>
        </w:rPr>
        <w:tab/>
      </w:r>
      <w:r w:rsidRPr="005440CA">
        <w:rPr>
          <w:lang w:eastAsia="lt-LT"/>
        </w:rPr>
        <w:t>________________________</w:t>
      </w:r>
    </w:p>
    <w:p w14:paraId="5B3928B5" w14:textId="77777777" w:rsidR="0067675A" w:rsidRPr="00D71F82" w:rsidRDefault="0067675A" w:rsidP="0067675A">
      <w:pPr>
        <w:tabs>
          <w:tab w:val="center" w:pos="3840"/>
          <w:tab w:val="center" w:pos="8080"/>
        </w:tabs>
        <w:ind w:firstLine="4253"/>
        <w:rPr>
          <w:sz w:val="20"/>
          <w:szCs w:val="20"/>
        </w:rPr>
      </w:pPr>
      <w:r w:rsidRPr="00D71F82">
        <w:rPr>
          <w:sz w:val="20"/>
          <w:szCs w:val="20"/>
          <w:lang w:eastAsia="lt-LT"/>
        </w:rPr>
        <w:t>(parašas)</w:t>
      </w:r>
      <w:r w:rsidRPr="00D71F82">
        <w:rPr>
          <w:sz w:val="20"/>
          <w:szCs w:val="20"/>
          <w:lang w:eastAsia="lt-LT"/>
        </w:rPr>
        <w:tab/>
        <w:t>(vardas ir pavardė)</w:t>
      </w:r>
    </w:p>
    <w:p w14:paraId="3ADBA02A" w14:textId="77777777" w:rsidR="0067675A" w:rsidRDefault="0067675A" w:rsidP="0067675A">
      <w:pPr>
        <w:spacing w:after="200" w:line="276" w:lineRule="auto"/>
      </w:pPr>
    </w:p>
    <w:p w14:paraId="169C4121" w14:textId="77777777" w:rsidR="001D5F0D" w:rsidRDefault="001D5F0D" w:rsidP="001D5F0D">
      <w:pPr>
        <w:spacing w:after="200" w:line="276" w:lineRule="auto"/>
        <w:jc w:val="center"/>
      </w:pPr>
      <w:r>
        <w:t>___________</w:t>
      </w:r>
    </w:p>
    <w:sectPr w:rsidR="001D5F0D" w:rsidSect="001D5F0D">
      <w:headerReference w:type="default" r:id="rId9"/>
      <w:pgSz w:w="11906" w:h="16838" w:code="9"/>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58E6B" w14:textId="77777777" w:rsidR="00A63657" w:rsidRDefault="00A63657" w:rsidP="00D57F27">
      <w:r>
        <w:separator/>
      </w:r>
    </w:p>
  </w:endnote>
  <w:endnote w:type="continuationSeparator" w:id="0">
    <w:p w14:paraId="1C02B3E0" w14:textId="77777777" w:rsidR="00A63657" w:rsidRDefault="00A63657"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ECE4F" w14:textId="77777777" w:rsidR="00A63657" w:rsidRDefault="00A63657" w:rsidP="00D57F27">
      <w:r>
        <w:separator/>
      </w:r>
    </w:p>
  </w:footnote>
  <w:footnote w:type="continuationSeparator" w:id="0">
    <w:p w14:paraId="383B596E" w14:textId="77777777" w:rsidR="00A63657" w:rsidRDefault="00A63657"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3CEFF002" w14:textId="77777777" w:rsidR="00D57F27" w:rsidRDefault="00406C1C">
        <w:pPr>
          <w:pStyle w:val="Antrats"/>
          <w:jc w:val="center"/>
        </w:pPr>
        <w:r>
          <w:fldChar w:fldCharType="begin"/>
        </w:r>
        <w:r w:rsidR="00D57F27">
          <w:instrText>PAGE   \* MERGEFORMAT</w:instrText>
        </w:r>
        <w:r>
          <w:fldChar w:fldCharType="separate"/>
        </w:r>
        <w:r w:rsidR="00561DD6">
          <w:rPr>
            <w:noProof/>
          </w:rPr>
          <w:t>5</w:t>
        </w:r>
        <w:r>
          <w:fldChar w:fldCharType="end"/>
        </w:r>
      </w:p>
    </w:sdtContent>
  </w:sdt>
  <w:p w14:paraId="5BD75823"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51D9"/>
    <w:multiLevelType w:val="hybridMultilevel"/>
    <w:tmpl w:val="604E1E6C"/>
    <w:lvl w:ilvl="0" w:tplc="23745F56">
      <w:start w:val="1"/>
      <w:numFmt w:val="upperRoman"/>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900DDC"/>
    <w:multiLevelType w:val="hybridMultilevel"/>
    <w:tmpl w:val="C9929C52"/>
    <w:lvl w:ilvl="0" w:tplc="208A95C2">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2" w15:restartNumberingAfterBreak="0">
    <w:nsid w:val="16D52969"/>
    <w:multiLevelType w:val="multilevel"/>
    <w:tmpl w:val="D9263E70"/>
    <w:lvl w:ilvl="0">
      <w:start w:val="2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6A017618"/>
    <w:multiLevelType w:val="multilevel"/>
    <w:tmpl w:val="81FAF73E"/>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16cid:durableId="1986741075">
    <w:abstractNumId w:val="0"/>
  </w:num>
  <w:num w:numId="2" w16cid:durableId="525799324">
    <w:abstractNumId w:val="2"/>
  </w:num>
  <w:num w:numId="3" w16cid:durableId="1247571925">
    <w:abstractNumId w:val="1"/>
  </w:num>
  <w:num w:numId="4" w16cid:durableId="392392531">
    <w:abstractNumId w:val="3"/>
  </w:num>
  <w:num w:numId="5" w16cid:durableId="87519545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12A6A"/>
    <w:rsid w:val="00030FD2"/>
    <w:rsid w:val="00057154"/>
    <w:rsid w:val="0006079E"/>
    <w:rsid w:val="00083398"/>
    <w:rsid w:val="0008685E"/>
    <w:rsid w:val="00087589"/>
    <w:rsid w:val="000D4FCD"/>
    <w:rsid w:val="000D609F"/>
    <w:rsid w:val="000F34D9"/>
    <w:rsid w:val="0012195A"/>
    <w:rsid w:val="00131B63"/>
    <w:rsid w:val="001345FD"/>
    <w:rsid w:val="001354B8"/>
    <w:rsid w:val="00136C5B"/>
    <w:rsid w:val="001372E8"/>
    <w:rsid w:val="0019746E"/>
    <w:rsid w:val="001D5F0D"/>
    <w:rsid w:val="001D7494"/>
    <w:rsid w:val="002221FF"/>
    <w:rsid w:val="002418B2"/>
    <w:rsid w:val="002B59E1"/>
    <w:rsid w:val="002E0DBC"/>
    <w:rsid w:val="00331259"/>
    <w:rsid w:val="0033135E"/>
    <w:rsid w:val="00355CFE"/>
    <w:rsid w:val="00382279"/>
    <w:rsid w:val="003A09E3"/>
    <w:rsid w:val="003A2EC3"/>
    <w:rsid w:val="003A37D1"/>
    <w:rsid w:val="003B5CE0"/>
    <w:rsid w:val="003D50F3"/>
    <w:rsid w:val="003D55A2"/>
    <w:rsid w:val="00406C1C"/>
    <w:rsid w:val="004315C6"/>
    <w:rsid w:val="004476DD"/>
    <w:rsid w:val="004544D5"/>
    <w:rsid w:val="004725B7"/>
    <w:rsid w:val="004832C8"/>
    <w:rsid w:val="004834C1"/>
    <w:rsid w:val="00496E13"/>
    <w:rsid w:val="004A447C"/>
    <w:rsid w:val="004A6BA1"/>
    <w:rsid w:val="004E1824"/>
    <w:rsid w:val="005543F0"/>
    <w:rsid w:val="00561843"/>
    <w:rsid w:val="00561DD6"/>
    <w:rsid w:val="00597EE8"/>
    <w:rsid w:val="005A2E32"/>
    <w:rsid w:val="005C1843"/>
    <w:rsid w:val="005E6957"/>
    <w:rsid w:val="005F3E36"/>
    <w:rsid w:val="005F495C"/>
    <w:rsid w:val="00614EFF"/>
    <w:rsid w:val="006252CA"/>
    <w:rsid w:val="00637A16"/>
    <w:rsid w:val="0067675A"/>
    <w:rsid w:val="00697A5F"/>
    <w:rsid w:val="006A5C0F"/>
    <w:rsid w:val="006A7453"/>
    <w:rsid w:val="006B55D4"/>
    <w:rsid w:val="006E71C9"/>
    <w:rsid w:val="0071738C"/>
    <w:rsid w:val="0071759D"/>
    <w:rsid w:val="007301F1"/>
    <w:rsid w:val="00732722"/>
    <w:rsid w:val="00752C1D"/>
    <w:rsid w:val="00753AA5"/>
    <w:rsid w:val="007615A4"/>
    <w:rsid w:val="007831AB"/>
    <w:rsid w:val="0079584B"/>
    <w:rsid w:val="007B189F"/>
    <w:rsid w:val="007D3DCE"/>
    <w:rsid w:val="007D43DF"/>
    <w:rsid w:val="007D5E06"/>
    <w:rsid w:val="007F1090"/>
    <w:rsid w:val="007F2646"/>
    <w:rsid w:val="007F3531"/>
    <w:rsid w:val="007F3EA9"/>
    <w:rsid w:val="008011DD"/>
    <w:rsid w:val="00811892"/>
    <w:rsid w:val="00813592"/>
    <w:rsid w:val="00817505"/>
    <w:rsid w:val="00825D41"/>
    <w:rsid w:val="00832CC9"/>
    <w:rsid w:val="00835308"/>
    <w:rsid w:val="008354D5"/>
    <w:rsid w:val="00885CDD"/>
    <w:rsid w:val="008930E3"/>
    <w:rsid w:val="008D77B8"/>
    <w:rsid w:val="008E28FD"/>
    <w:rsid w:val="008E6E82"/>
    <w:rsid w:val="008F2B77"/>
    <w:rsid w:val="00900061"/>
    <w:rsid w:val="00921C78"/>
    <w:rsid w:val="009264D4"/>
    <w:rsid w:val="009415E8"/>
    <w:rsid w:val="0094298E"/>
    <w:rsid w:val="00946021"/>
    <w:rsid w:val="009479FB"/>
    <w:rsid w:val="00953168"/>
    <w:rsid w:val="00956090"/>
    <w:rsid w:val="00985435"/>
    <w:rsid w:val="0099551F"/>
    <w:rsid w:val="00996C61"/>
    <w:rsid w:val="009C3ACA"/>
    <w:rsid w:val="009F5AE4"/>
    <w:rsid w:val="00A01524"/>
    <w:rsid w:val="00A1039A"/>
    <w:rsid w:val="00A112A4"/>
    <w:rsid w:val="00A234BD"/>
    <w:rsid w:val="00A26108"/>
    <w:rsid w:val="00A277D5"/>
    <w:rsid w:val="00A55123"/>
    <w:rsid w:val="00A63657"/>
    <w:rsid w:val="00A71CCD"/>
    <w:rsid w:val="00A72806"/>
    <w:rsid w:val="00A72D9A"/>
    <w:rsid w:val="00A86636"/>
    <w:rsid w:val="00A96FF2"/>
    <w:rsid w:val="00AF7D08"/>
    <w:rsid w:val="00B05F81"/>
    <w:rsid w:val="00B14993"/>
    <w:rsid w:val="00B4648B"/>
    <w:rsid w:val="00B63F26"/>
    <w:rsid w:val="00B7163A"/>
    <w:rsid w:val="00B750B6"/>
    <w:rsid w:val="00B76FA0"/>
    <w:rsid w:val="00B86779"/>
    <w:rsid w:val="00B92FB9"/>
    <w:rsid w:val="00BA67DB"/>
    <w:rsid w:val="00BD5018"/>
    <w:rsid w:val="00BE5E50"/>
    <w:rsid w:val="00C07224"/>
    <w:rsid w:val="00C14C70"/>
    <w:rsid w:val="00C161A6"/>
    <w:rsid w:val="00C53AFA"/>
    <w:rsid w:val="00C54D2B"/>
    <w:rsid w:val="00C63A3F"/>
    <w:rsid w:val="00C90184"/>
    <w:rsid w:val="00CA4D3B"/>
    <w:rsid w:val="00CC6C55"/>
    <w:rsid w:val="00CD19A3"/>
    <w:rsid w:val="00CE37AA"/>
    <w:rsid w:val="00CE471B"/>
    <w:rsid w:val="00CE7197"/>
    <w:rsid w:val="00CF4FAF"/>
    <w:rsid w:val="00CF6ADF"/>
    <w:rsid w:val="00D14400"/>
    <w:rsid w:val="00D25F47"/>
    <w:rsid w:val="00D42B72"/>
    <w:rsid w:val="00D432CF"/>
    <w:rsid w:val="00D47C88"/>
    <w:rsid w:val="00D57F27"/>
    <w:rsid w:val="00D62E8F"/>
    <w:rsid w:val="00D85850"/>
    <w:rsid w:val="00D85E3B"/>
    <w:rsid w:val="00D92EB4"/>
    <w:rsid w:val="00D95423"/>
    <w:rsid w:val="00DA20FB"/>
    <w:rsid w:val="00E24A29"/>
    <w:rsid w:val="00E33871"/>
    <w:rsid w:val="00E56A73"/>
    <w:rsid w:val="00E920E7"/>
    <w:rsid w:val="00EC04CB"/>
    <w:rsid w:val="00EC0CF9"/>
    <w:rsid w:val="00EC21AD"/>
    <w:rsid w:val="00EC7C04"/>
    <w:rsid w:val="00F22DC7"/>
    <w:rsid w:val="00F22E02"/>
    <w:rsid w:val="00F31A00"/>
    <w:rsid w:val="00F34001"/>
    <w:rsid w:val="00F3691B"/>
    <w:rsid w:val="00F65C02"/>
    <w:rsid w:val="00F72A1E"/>
    <w:rsid w:val="00F756BB"/>
    <w:rsid w:val="00FA2CF5"/>
    <w:rsid w:val="00FA2F27"/>
    <w:rsid w:val="00FC62F9"/>
    <w:rsid w:val="00FC7782"/>
    <w:rsid w:val="00FD0723"/>
    <w:rsid w:val="00FD4EBB"/>
    <w:rsid w:val="00FD5A15"/>
    <w:rsid w:val="00FF72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BC90"/>
  <w15:docId w15:val="{BB82A87F-8268-435B-ABC4-7F021906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3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34"/>
    <w:qFormat/>
    <w:rsid w:val="00B14993"/>
    <w:pPr>
      <w:spacing w:after="160" w:line="259" w:lineRule="auto"/>
      <w:ind w:left="720"/>
      <w:contextualSpacing/>
    </w:pPr>
    <w:rPr>
      <w:rFonts w:ascii="Calibri" w:eastAsia="Calibri" w:hAnsi="Calibri"/>
      <w:sz w:val="22"/>
      <w:szCs w:val="22"/>
      <w:lang w:val="en-US"/>
    </w:rPr>
  </w:style>
  <w:style w:type="character" w:styleId="Komentaronuoroda">
    <w:name w:val="annotation reference"/>
    <w:basedOn w:val="Numatytasispastraiposriftas"/>
    <w:uiPriority w:val="99"/>
    <w:semiHidden/>
    <w:unhideWhenUsed/>
    <w:rsid w:val="00FD5A15"/>
    <w:rPr>
      <w:sz w:val="16"/>
      <w:szCs w:val="16"/>
    </w:rPr>
  </w:style>
  <w:style w:type="paragraph" w:styleId="Komentarotekstas">
    <w:name w:val="annotation text"/>
    <w:basedOn w:val="prastasis"/>
    <w:link w:val="KomentarotekstasDiagrama"/>
    <w:uiPriority w:val="99"/>
    <w:semiHidden/>
    <w:unhideWhenUsed/>
    <w:rsid w:val="00FD5A15"/>
    <w:rPr>
      <w:sz w:val="20"/>
      <w:szCs w:val="20"/>
    </w:rPr>
  </w:style>
  <w:style w:type="character" w:customStyle="1" w:styleId="KomentarotekstasDiagrama">
    <w:name w:val="Komentaro tekstas Diagrama"/>
    <w:basedOn w:val="Numatytasispastraiposriftas"/>
    <w:link w:val="Komentarotekstas"/>
    <w:uiPriority w:val="99"/>
    <w:semiHidden/>
    <w:rsid w:val="00FD5A15"/>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D5A15"/>
    <w:rPr>
      <w:b/>
      <w:bCs/>
    </w:rPr>
  </w:style>
  <w:style w:type="character" w:customStyle="1" w:styleId="KomentarotemaDiagrama">
    <w:name w:val="Komentaro tema Diagrama"/>
    <w:basedOn w:val="KomentarotekstasDiagrama"/>
    <w:link w:val="Komentarotema"/>
    <w:uiPriority w:val="99"/>
    <w:semiHidden/>
    <w:rsid w:val="00FD5A1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f29535900af45919c9107276385219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2D79C-15DC-4225-B38D-BFF2E2E3B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6f29535900af45919c91072763852195.dot</Template>
  <TotalTime>1</TotalTime>
  <Pages>8</Pages>
  <Words>13573</Words>
  <Characters>7738</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Dėl Ignalinos rajono savivaldybės saugotinų želdinių kirtimo, kitokio pašalinimo iš augimo vietos ar intensyvaus genėjimo leidimų išdavimo ir prašymų dėl želdinių atkuriamosios vertės kompensacijos dydžio perskaičiavimo nagrinėjimo ir sumokėtos želdinių a</vt:lpstr>
    </vt:vector>
  </TitlesOfParts>
  <Manager>2022-03-24</Manager>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dc:title>
  <dc:subject>T-65</dc:subject>
  <dc:creator>IGNALINOS RAJONO SAVIVALDYBĖS TARYBA</dc:creator>
  <cp:lastModifiedBy>Rasa</cp:lastModifiedBy>
  <cp:revision>2</cp:revision>
  <dcterms:created xsi:type="dcterms:W3CDTF">2022-04-11T13:18:00Z</dcterms:created>
  <dcterms:modified xsi:type="dcterms:W3CDTF">2022-04-11T13:18:00Z</dcterms:modified>
  <cp:category>Sprendimas</cp:category>
</cp:coreProperties>
</file>