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2D50F" w14:textId="77777777" w:rsidR="00244ABF" w:rsidRPr="001C57DE" w:rsidRDefault="00244ABF" w:rsidP="001C57DE">
      <w:pPr>
        <w:jc w:val="center"/>
        <w:rPr>
          <w:szCs w:val="24"/>
        </w:rPr>
      </w:pPr>
      <w:r w:rsidRPr="001C57DE">
        <w:rPr>
          <w:noProof/>
          <w:szCs w:val="24"/>
          <w:lang w:eastAsia="lt-LT"/>
        </w:rPr>
        <w:drawing>
          <wp:inline distT="0" distB="0" distL="0" distR="0" wp14:anchorId="17D8AFAE" wp14:editId="6ED85830">
            <wp:extent cx="571500" cy="733425"/>
            <wp:effectExtent l="19050" t="0" r="0" b="0"/>
            <wp:docPr id="2"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1500" cy="733425"/>
                    </a:xfrm>
                    <a:prstGeom prst="rect">
                      <a:avLst/>
                    </a:prstGeom>
                    <a:noFill/>
                    <a:ln w="9525">
                      <a:noFill/>
                      <a:miter lim="800000"/>
                      <a:headEnd/>
                      <a:tailEnd/>
                    </a:ln>
                  </pic:spPr>
                </pic:pic>
              </a:graphicData>
            </a:graphic>
          </wp:inline>
        </w:drawing>
      </w:r>
    </w:p>
    <w:p w14:paraId="1B248FF2" w14:textId="77777777" w:rsidR="00244ABF" w:rsidRPr="001C57DE" w:rsidRDefault="00244ABF" w:rsidP="001C57DE">
      <w:pPr>
        <w:jc w:val="center"/>
        <w:rPr>
          <w:b/>
          <w:szCs w:val="24"/>
        </w:rPr>
      </w:pPr>
    </w:p>
    <w:p w14:paraId="5991F9A5" w14:textId="3187D9B2" w:rsidR="00244ABF" w:rsidRDefault="00244ABF" w:rsidP="0051254D">
      <w:pPr>
        <w:jc w:val="center"/>
        <w:rPr>
          <w:b/>
          <w:szCs w:val="24"/>
        </w:rPr>
      </w:pPr>
      <w:bookmarkStart w:id="0" w:name="Institucija"/>
      <w:r w:rsidRPr="001C57DE">
        <w:rPr>
          <w:b/>
          <w:szCs w:val="24"/>
        </w:rPr>
        <w:t>IGNALINOS RAJONO SAVIVALDYBĖ</w:t>
      </w:r>
      <w:bookmarkEnd w:id="0"/>
      <w:r w:rsidR="0051254D">
        <w:rPr>
          <w:b/>
          <w:szCs w:val="24"/>
        </w:rPr>
        <w:t>S MERAS</w:t>
      </w:r>
    </w:p>
    <w:p w14:paraId="3F3F1D81" w14:textId="77777777" w:rsidR="0051254D" w:rsidRDefault="0051254D" w:rsidP="0051254D">
      <w:pPr>
        <w:rPr>
          <w:b/>
          <w:bCs/>
          <w:szCs w:val="24"/>
        </w:rPr>
      </w:pPr>
    </w:p>
    <w:p w14:paraId="77C83125" w14:textId="77777777" w:rsidR="0051254D" w:rsidRDefault="0051254D" w:rsidP="008049CA">
      <w:pPr>
        <w:jc w:val="center"/>
        <w:rPr>
          <w:b/>
          <w:bCs/>
          <w:szCs w:val="24"/>
        </w:rPr>
      </w:pPr>
      <w:r>
        <w:rPr>
          <w:b/>
          <w:bCs/>
          <w:szCs w:val="24"/>
        </w:rPr>
        <w:t>POTVARKIS</w:t>
      </w:r>
    </w:p>
    <w:p w14:paraId="6BAD0B79" w14:textId="1A39B82C" w:rsidR="00D733A1" w:rsidRDefault="003A3973" w:rsidP="008049CA">
      <w:pPr>
        <w:jc w:val="center"/>
        <w:rPr>
          <w:b/>
          <w:szCs w:val="24"/>
        </w:rPr>
      </w:pPr>
      <w:r w:rsidRPr="008049CA">
        <w:rPr>
          <w:b/>
          <w:szCs w:val="24"/>
        </w:rPr>
        <w:t xml:space="preserve">DĖL </w:t>
      </w:r>
      <w:r w:rsidRPr="003A3973">
        <w:rPr>
          <w:b/>
          <w:szCs w:val="24"/>
        </w:rPr>
        <w:t>FINANSINĖS PARAMOS SKYRIMO IGNALINOS RAJONUI REIKALINGIEMS SPECIALISTAMS DARBO GRUPĖS SUDĖT</w:t>
      </w:r>
      <w:r>
        <w:rPr>
          <w:b/>
          <w:szCs w:val="24"/>
        </w:rPr>
        <w:t>IES</w:t>
      </w:r>
      <w:r w:rsidRPr="003A3973">
        <w:rPr>
          <w:b/>
          <w:szCs w:val="24"/>
        </w:rPr>
        <w:t xml:space="preserve"> IR </w:t>
      </w:r>
      <w:r>
        <w:rPr>
          <w:b/>
          <w:szCs w:val="24"/>
        </w:rPr>
        <w:t xml:space="preserve">JOS </w:t>
      </w:r>
      <w:r w:rsidRPr="003A3973">
        <w:rPr>
          <w:b/>
          <w:szCs w:val="24"/>
        </w:rPr>
        <w:t>REGLAMENT</w:t>
      </w:r>
      <w:r>
        <w:rPr>
          <w:b/>
          <w:szCs w:val="24"/>
        </w:rPr>
        <w:t xml:space="preserve">O PATVIRTINIMO </w:t>
      </w:r>
    </w:p>
    <w:p w14:paraId="689E061C" w14:textId="77777777" w:rsidR="008049CA" w:rsidRPr="001C57DE" w:rsidRDefault="008049CA" w:rsidP="008049CA">
      <w:pPr>
        <w:jc w:val="center"/>
        <w:rPr>
          <w:b/>
          <w:szCs w:val="24"/>
        </w:rPr>
      </w:pPr>
    </w:p>
    <w:p w14:paraId="115D4268" w14:textId="50196A12" w:rsidR="00D733A1" w:rsidRPr="001C57DE" w:rsidRDefault="00F819B5" w:rsidP="001C57DE">
      <w:pPr>
        <w:jc w:val="center"/>
        <w:rPr>
          <w:szCs w:val="24"/>
        </w:rPr>
      </w:pPr>
      <w:r>
        <w:rPr>
          <w:szCs w:val="24"/>
        </w:rPr>
        <w:t>202</w:t>
      </w:r>
      <w:r w:rsidR="003A3973">
        <w:rPr>
          <w:szCs w:val="24"/>
        </w:rPr>
        <w:t>3</w:t>
      </w:r>
      <w:r w:rsidR="00D733A1" w:rsidRPr="001C57DE">
        <w:rPr>
          <w:szCs w:val="24"/>
        </w:rPr>
        <w:t xml:space="preserve"> m. </w:t>
      </w:r>
      <w:r w:rsidR="00A970F7">
        <w:rPr>
          <w:szCs w:val="24"/>
        </w:rPr>
        <w:t>lapkričio 15</w:t>
      </w:r>
      <w:r>
        <w:rPr>
          <w:szCs w:val="24"/>
        </w:rPr>
        <w:t xml:space="preserve"> </w:t>
      </w:r>
      <w:r w:rsidR="00D733A1" w:rsidRPr="001C57DE">
        <w:rPr>
          <w:szCs w:val="24"/>
        </w:rPr>
        <w:t xml:space="preserve">d. Nr. </w:t>
      </w:r>
      <w:r w:rsidR="000D37A7">
        <w:rPr>
          <w:szCs w:val="24"/>
        </w:rPr>
        <w:t>V1-330</w:t>
      </w:r>
    </w:p>
    <w:p w14:paraId="41C94847" w14:textId="77777777" w:rsidR="00D733A1" w:rsidRPr="001C57DE" w:rsidRDefault="00D733A1" w:rsidP="001C57DE">
      <w:pPr>
        <w:jc w:val="center"/>
        <w:rPr>
          <w:szCs w:val="24"/>
        </w:rPr>
      </w:pPr>
      <w:r w:rsidRPr="001C57DE">
        <w:rPr>
          <w:szCs w:val="24"/>
        </w:rPr>
        <w:t>Ignalina</w:t>
      </w:r>
    </w:p>
    <w:p w14:paraId="682DCC5E" w14:textId="77777777" w:rsidR="00F819B5" w:rsidRDefault="00F819B5" w:rsidP="001C57DE">
      <w:pPr>
        <w:jc w:val="both"/>
        <w:rPr>
          <w:szCs w:val="24"/>
        </w:rPr>
      </w:pPr>
    </w:p>
    <w:p w14:paraId="1AEFA011" w14:textId="34E8707B" w:rsidR="003A3973" w:rsidRDefault="003A3973" w:rsidP="003A1E05">
      <w:pPr>
        <w:tabs>
          <w:tab w:val="left" w:pos="1080"/>
          <w:tab w:val="left" w:pos="2160"/>
        </w:tabs>
        <w:suppressAutoHyphens/>
        <w:ind w:firstLine="1080"/>
        <w:jc w:val="both"/>
        <w:rPr>
          <w:color w:val="000000"/>
          <w:szCs w:val="24"/>
        </w:rPr>
      </w:pPr>
      <w:r w:rsidRPr="003A3973">
        <w:rPr>
          <w:color w:val="000000"/>
          <w:szCs w:val="24"/>
        </w:rPr>
        <w:t>Vadovaudamasis Lietuvos Respublikos vietos savivaldos įstatymo 25 straipsnio 5 dalimi, 27 straipsnio 2 dalies 26 punktu, Finansinės paramos skyrimo Ignalinos rajonui reikalingiems specialistams tvarkos apraš</w:t>
      </w:r>
      <w:r>
        <w:rPr>
          <w:color w:val="000000"/>
          <w:szCs w:val="24"/>
        </w:rPr>
        <w:t>o</w:t>
      </w:r>
      <w:r w:rsidRPr="003A3973">
        <w:rPr>
          <w:color w:val="000000"/>
          <w:szCs w:val="24"/>
        </w:rPr>
        <w:t>, patvirtint</w:t>
      </w:r>
      <w:r>
        <w:rPr>
          <w:color w:val="000000"/>
          <w:szCs w:val="24"/>
        </w:rPr>
        <w:t>o</w:t>
      </w:r>
      <w:r w:rsidRPr="003A3973">
        <w:rPr>
          <w:color w:val="000000"/>
          <w:szCs w:val="24"/>
        </w:rPr>
        <w:t xml:space="preserve"> Ignalinos rajono savivaldybės tarybos 2023 m. spalio 26 d. sprendimu </w:t>
      </w:r>
      <w:bookmarkStart w:id="1" w:name="n_0"/>
      <w:r w:rsidR="00A970F7" w:rsidRPr="00A970F7">
        <w:rPr>
          <w:szCs w:val="24"/>
        </w:rPr>
        <w:t xml:space="preserve">Nr. T-205 </w:t>
      </w:r>
      <w:bookmarkEnd w:id="1"/>
      <w:r w:rsidRPr="003A3973">
        <w:rPr>
          <w:color w:val="000000"/>
          <w:szCs w:val="24"/>
        </w:rPr>
        <w:t>„Dėl Finansinės paramos skyrimo Ignalinos rajonui reikalingiems specialistams tvarkos apraš</w:t>
      </w:r>
      <w:r>
        <w:rPr>
          <w:color w:val="000000"/>
          <w:szCs w:val="24"/>
        </w:rPr>
        <w:t>o patvirtinimo</w:t>
      </w:r>
      <w:r w:rsidR="009A4DF9">
        <w:rPr>
          <w:color w:val="000000"/>
          <w:szCs w:val="24"/>
        </w:rPr>
        <w:t>“</w:t>
      </w:r>
      <w:r w:rsidRPr="003A3973">
        <w:rPr>
          <w:color w:val="000000"/>
          <w:szCs w:val="24"/>
        </w:rPr>
        <w:t xml:space="preserve">, </w:t>
      </w:r>
      <w:r>
        <w:rPr>
          <w:color w:val="000000"/>
          <w:szCs w:val="24"/>
        </w:rPr>
        <w:t>5</w:t>
      </w:r>
      <w:r w:rsidRPr="003A3973">
        <w:rPr>
          <w:color w:val="000000"/>
          <w:szCs w:val="24"/>
        </w:rPr>
        <w:t xml:space="preserve"> punktu ir atsižvelgdamas į </w:t>
      </w:r>
      <w:r w:rsidRPr="0051254D">
        <w:rPr>
          <w:szCs w:val="24"/>
        </w:rPr>
        <w:t xml:space="preserve">Ignalinos rajono savivaldybės administracijos direktoriaus 2023 m. </w:t>
      </w:r>
      <w:r w:rsidR="0051254D" w:rsidRPr="0051254D">
        <w:rPr>
          <w:szCs w:val="24"/>
        </w:rPr>
        <w:t>lapkričio 9</w:t>
      </w:r>
      <w:r w:rsidRPr="0051254D">
        <w:rPr>
          <w:szCs w:val="24"/>
        </w:rPr>
        <w:t xml:space="preserve"> d. raštą Nr. </w:t>
      </w:r>
      <w:r w:rsidRPr="00213371">
        <w:rPr>
          <w:szCs w:val="24"/>
        </w:rPr>
        <w:t>R2-1</w:t>
      </w:r>
      <w:r w:rsidR="00213371" w:rsidRPr="00213371">
        <w:rPr>
          <w:szCs w:val="24"/>
        </w:rPr>
        <w:t>822</w:t>
      </w:r>
      <w:r w:rsidRPr="00213371">
        <w:rPr>
          <w:szCs w:val="24"/>
        </w:rPr>
        <w:t xml:space="preserve"> „Dėl </w:t>
      </w:r>
      <w:r w:rsidR="00213371" w:rsidRPr="00213371">
        <w:rPr>
          <w:szCs w:val="24"/>
        </w:rPr>
        <w:t xml:space="preserve">atstovų </w:t>
      </w:r>
      <w:r w:rsidRPr="00213371">
        <w:rPr>
          <w:szCs w:val="24"/>
        </w:rPr>
        <w:t>delegavimo į</w:t>
      </w:r>
      <w:r w:rsidR="00694F3E" w:rsidRPr="00213371">
        <w:rPr>
          <w:szCs w:val="24"/>
        </w:rPr>
        <w:t xml:space="preserve"> Finansinės paramos skyrimo Ignalinos rajonui reikalingiems specialistams darbo grupę</w:t>
      </w:r>
      <w:r w:rsidRPr="00213371">
        <w:rPr>
          <w:szCs w:val="24"/>
        </w:rPr>
        <w:t>“</w:t>
      </w:r>
      <w:r w:rsidR="002A3ECE" w:rsidRPr="00213371">
        <w:rPr>
          <w:szCs w:val="24"/>
        </w:rPr>
        <w:t xml:space="preserve">: </w:t>
      </w:r>
    </w:p>
    <w:p w14:paraId="7E234177" w14:textId="4B4F4D52" w:rsidR="00694F3E" w:rsidRPr="00694F3E" w:rsidRDefault="00210641" w:rsidP="00694F3E">
      <w:pPr>
        <w:tabs>
          <w:tab w:val="left" w:pos="1080"/>
          <w:tab w:val="left" w:pos="2160"/>
        </w:tabs>
        <w:suppressAutoHyphens/>
        <w:ind w:firstLine="1080"/>
        <w:jc w:val="both"/>
        <w:rPr>
          <w:color w:val="000000"/>
          <w:szCs w:val="24"/>
        </w:rPr>
      </w:pPr>
      <w:r w:rsidRPr="00210641">
        <w:rPr>
          <w:color w:val="000000"/>
          <w:szCs w:val="24"/>
        </w:rPr>
        <w:t xml:space="preserve">1. S u d a r a u </w:t>
      </w:r>
      <w:bookmarkStart w:id="2" w:name="_Hlk150350190"/>
      <w:r w:rsidR="00694F3E" w:rsidRPr="00694F3E">
        <w:rPr>
          <w:color w:val="000000"/>
          <w:szCs w:val="24"/>
        </w:rPr>
        <w:t xml:space="preserve">Finansinės paramos skyrimo Ignalinos rajonui reikalingiems specialistams darbo </w:t>
      </w:r>
      <w:bookmarkEnd w:id="2"/>
      <w:r w:rsidR="00694F3E" w:rsidRPr="00694F3E">
        <w:rPr>
          <w:color w:val="000000"/>
          <w:szCs w:val="24"/>
        </w:rPr>
        <w:t xml:space="preserve">grupę </w:t>
      </w:r>
      <w:r w:rsidR="00694F3E">
        <w:rPr>
          <w:color w:val="000000"/>
          <w:szCs w:val="24"/>
        </w:rPr>
        <w:t xml:space="preserve">(toliau – </w:t>
      </w:r>
      <w:r w:rsidR="000B08DD">
        <w:rPr>
          <w:color w:val="000000"/>
          <w:szCs w:val="24"/>
        </w:rPr>
        <w:t>G</w:t>
      </w:r>
      <w:r w:rsidR="00694F3E">
        <w:rPr>
          <w:color w:val="000000"/>
          <w:szCs w:val="24"/>
        </w:rPr>
        <w:t>rupė)</w:t>
      </w:r>
      <w:r w:rsidR="003A1E05">
        <w:rPr>
          <w:color w:val="000000"/>
          <w:szCs w:val="24"/>
        </w:rPr>
        <w:t>:</w:t>
      </w:r>
    </w:p>
    <w:p w14:paraId="19C1F0D4" w14:textId="5177DCEC" w:rsidR="00694F3E" w:rsidRPr="00694F3E" w:rsidRDefault="00694F3E" w:rsidP="0051254D">
      <w:pPr>
        <w:pStyle w:val="Sraopastraipa"/>
        <w:numPr>
          <w:ilvl w:val="1"/>
          <w:numId w:val="7"/>
        </w:numPr>
        <w:tabs>
          <w:tab w:val="left" w:pos="1080"/>
          <w:tab w:val="left" w:pos="1134"/>
          <w:tab w:val="left" w:pos="1260"/>
          <w:tab w:val="left" w:pos="1560"/>
          <w:tab w:val="left" w:pos="2160"/>
        </w:tabs>
        <w:suppressAutoHyphens/>
        <w:ind w:left="0" w:firstLine="1134"/>
        <w:jc w:val="both"/>
        <w:rPr>
          <w:color w:val="000000"/>
          <w:szCs w:val="24"/>
        </w:rPr>
      </w:pPr>
      <w:r w:rsidRPr="00694F3E">
        <w:rPr>
          <w:color w:val="000000"/>
          <w:szCs w:val="24"/>
        </w:rPr>
        <w:t xml:space="preserve">Vaidotas </w:t>
      </w:r>
      <w:proofErr w:type="spellStart"/>
      <w:r w:rsidRPr="00694F3E">
        <w:rPr>
          <w:color w:val="000000"/>
          <w:szCs w:val="24"/>
        </w:rPr>
        <w:t>Židanavičius</w:t>
      </w:r>
      <w:proofErr w:type="spellEnd"/>
      <w:r w:rsidRPr="00694F3E">
        <w:rPr>
          <w:color w:val="000000"/>
          <w:szCs w:val="24"/>
        </w:rPr>
        <w:t xml:space="preserve">, Ignalinos rajono savivaldybės vicemeras, </w:t>
      </w:r>
      <w:r w:rsidR="000B08DD">
        <w:rPr>
          <w:color w:val="000000"/>
          <w:szCs w:val="24"/>
        </w:rPr>
        <w:t>G</w:t>
      </w:r>
      <w:r w:rsidRPr="00694F3E">
        <w:rPr>
          <w:color w:val="000000"/>
          <w:szCs w:val="24"/>
        </w:rPr>
        <w:t>rupės pirmininkas;</w:t>
      </w:r>
    </w:p>
    <w:p w14:paraId="3B3D2715" w14:textId="3AFCF91F" w:rsidR="002A3ECE" w:rsidRDefault="000B08DD" w:rsidP="0051254D">
      <w:pPr>
        <w:pStyle w:val="Sraopastraipa"/>
        <w:numPr>
          <w:ilvl w:val="1"/>
          <w:numId w:val="7"/>
        </w:numPr>
        <w:tabs>
          <w:tab w:val="left" w:pos="1080"/>
          <w:tab w:val="left" w:pos="1134"/>
          <w:tab w:val="left" w:pos="1260"/>
          <w:tab w:val="left" w:pos="1560"/>
          <w:tab w:val="left" w:pos="2160"/>
        </w:tabs>
        <w:suppressAutoHyphens/>
        <w:ind w:left="0" w:firstLine="1134"/>
        <w:jc w:val="both"/>
        <w:rPr>
          <w:color w:val="000000"/>
          <w:szCs w:val="24"/>
        </w:rPr>
      </w:pPr>
      <w:bookmarkStart w:id="3" w:name="_Hlk150350302"/>
      <w:r>
        <w:rPr>
          <w:color w:val="000000"/>
          <w:szCs w:val="24"/>
        </w:rPr>
        <w:t>N</w:t>
      </w:r>
      <w:r w:rsidR="002A3ECE">
        <w:rPr>
          <w:color w:val="000000"/>
          <w:szCs w:val="24"/>
        </w:rPr>
        <w:t xml:space="preserve">eringa </w:t>
      </w:r>
      <w:proofErr w:type="spellStart"/>
      <w:r w:rsidR="002A3ECE">
        <w:rPr>
          <w:color w:val="000000"/>
          <w:szCs w:val="24"/>
        </w:rPr>
        <w:t>Jefimovienė</w:t>
      </w:r>
      <w:proofErr w:type="spellEnd"/>
      <w:r w:rsidR="002A3ECE">
        <w:rPr>
          <w:color w:val="000000"/>
          <w:szCs w:val="24"/>
        </w:rPr>
        <w:t>, Ignalinos rajono savivaldybės administracijos direktoriaus pavaduotoja;</w:t>
      </w:r>
    </w:p>
    <w:p w14:paraId="47BF03DE" w14:textId="5E3891C5" w:rsidR="00694F3E" w:rsidRPr="00567AE2" w:rsidRDefault="00567AE2" w:rsidP="0051254D">
      <w:pPr>
        <w:pStyle w:val="Sraopastraipa"/>
        <w:numPr>
          <w:ilvl w:val="1"/>
          <w:numId w:val="7"/>
        </w:numPr>
        <w:tabs>
          <w:tab w:val="left" w:pos="1080"/>
          <w:tab w:val="left" w:pos="1134"/>
          <w:tab w:val="left" w:pos="1260"/>
          <w:tab w:val="left" w:pos="1560"/>
          <w:tab w:val="left" w:pos="2160"/>
        </w:tabs>
        <w:suppressAutoHyphens/>
        <w:ind w:left="0" w:firstLine="1134"/>
        <w:jc w:val="both"/>
        <w:rPr>
          <w:color w:val="000000"/>
          <w:szCs w:val="24"/>
        </w:rPr>
      </w:pPr>
      <w:r>
        <w:rPr>
          <w:color w:val="000000"/>
          <w:szCs w:val="24"/>
        </w:rPr>
        <w:t>Regina Gudelienė</w:t>
      </w:r>
      <w:r w:rsidR="00694F3E" w:rsidRPr="00694F3E">
        <w:rPr>
          <w:color w:val="000000"/>
          <w:szCs w:val="24"/>
        </w:rPr>
        <w:t xml:space="preserve">, Ignalinos rajono savivaldybės administracijos </w:t>
      </w:r>
      <w:r>
        <w:rPr>
          <w:color w:val="000000"/>
          <w:szCs w:val="24"/>
        </w:rPr>
        <w:t xml:space="preserve">Finansų valdymo ir apskaitos </w:t>
      </w:r>
      <w:r w:rsidR="00694F3E" w:rsidRPr="00694F3E">
        <w:rPr>
          <w:color w:val="000000"/>
          <w:szCs w:val="24"/>
        </w:rPr>
        <w:t>skyriaus</w:t>
      </w:r>
      <w:r>
        <w:rPr>
          <w:color w:val="000000"/>
          <w:szCs w:val="24"/>
        </w:rPr>
        <w:t xml:space="preserve"> vedėja</w:t>
      </w:r>
      <w:r w:rsidR="00694F3E" w:rsidRPr="00694F3E">
        <w:rPr>
          <w:color w:val="000000"/>
          <w:szCs w:val="24"/>
        </w:rPr>
        <w:t>;</w:t>
      </w:r>
    </w:p>
    <w:p w14:paraId="06043AD0" w14:textId="58FF6A11" w:rsidR="00694F3E" w:rsidRPr="00694F3E" w:rsidRDefault="00567AE2" w:rsidP="0051254D">
      <w:pPr>
        <w:pStyle w:val="Sraopastraipa"/>
        <w:numPr>
          <w:ilvl w:val="1"/>
          <w:numId w:val="7"/>
        </w:numPr>
        <w:tabs>
          <w:tab w:val="left" w:pos="1080"/>
          <w:tab w:val="left" w:pos="1134"/>
          <w:tab w:val="left" w:pos="1260"/>
          <w:tab w:val="left" w:pos="1560"/>
          <w:tab w:val="left" w:pos="2160"/>
        </w:tabs>
        <w:suppressAutoHyphens/>
        <w:ind w:left="0" w:firstLine="1134"/>
        <w:jc w:val="both"/>
        <w:rPr>
          <w:color w:val="000000"/>
          <w:szCs w:val="24"/>
        </w:rPr>
      </w:pPr>
      <w:r>
        <w:rPr>
          <w:color w:val="000000"/>
          <w:szCs w:val="24"/>
        </w:rPr>
        <w:t xml:space="preserve"> </w:t>
      </w:r>
      <w:r w:rsidR="00694F3E" w:rsidRPr="00694F3E">
        <w:rPr>
          <w:color w:val="000000"/>
          <w:szCs w:val="24"/>
        </w:rPr>
        <w:t xml:space="preserve">Gražina </w:t>
      </w:r>
      <w:proofErr w:type="spellStart"/>
      <w:r w:rsidR="00694F3E" w:rsidRPr="00694F3E">
        <w:rPr>
          <w:color w:val="000000"/>
          <w:szCs w:val="24"/>
        </w:rPr>
        <w:t>Mackonienė</w:t>
      </w:r>
      <w:proofErr w:type="spellEnd"/>
      <w:r w:rsidR="00694F3E" w:rsidRPr="00694F3E">
        <w:rPr>
          <w:color w:val="000000"/>
          <w:szCs w:val="24"/>
        </w:rPr>
        <w:t>, Ignalinos rajono savivaldybės administracijos Švietimo ir kultūros skyriaus vedėja;</w:t>
      </w:r>
    </w:p>
    <w:p w14:paraId="1C0F2E16" w14:textId="77777777" w:rsidR="002A3ECE" w:rsidRDefault="00567AE2" w:rsidP="002A3ECE">
      <w:pPr>
        <w:pStyle w:val="Sraopastraipa"/>
        <w:numPr>
          <w:ilvl w:val="1"/>
          <w:numId w:val="7"/>
        </w:numPr>
        <w:tabs>
          <w:tab w:val="left" w:pos="1080"/>
          <w:tab w:val="left" w:pos="1134"/>
          <w:tab w:val="left" w:pos="1260"/>
          <w:tab w:val="left" w:pos="1560"/>
          <w:tab w:val="left" w:pos="2160"/>
        </w:tabs>
        <w:suppressAutoHyphens/>
        <w:ind w:left="0" w:firstLine="1134"/>
        <w:jc w:val="both"/>
        <w:rPr>
          <w:color w:val="000000"/>
          <w:szCs w:val="24"/>
        </w:rPr>
      </w:pPr>
      <w:r>
        <w:rPr>
          <w:color w:val="000000"/>
          <w:szCs w:val="24"/>
        </w:rPr>
        <w:t xml:space="preserve"> Irena </w:t>
      </w:r>
      <w:proofErr w:type="spellStart"/>
      <w:r>
        <w:rPr>
          <w:color w:val="000000"/>
          <w:szCs w:val="24"/>
        </w:rPr>
        <w:t>Matešienė</w:t>
      </w:r>
      <w:proofErr w:type="spellEnd"/>
      <w:r>
        <w:rPr>
          <w:color w:val="000000"/>
          <w:szCs w:val="24"/>
        </w:rPr>
        <w:t xml:space="preserve">, </w:t>
      </w:r>
      <w:r w:rsidRPr="00694F3E">
        <w:rPr>
          <w:color w:val="000000"/>
          <w:szCs w:val="24"/>
        </w:rPr>
        <w:t xml:space="preserve">Ignalinos rajono savivaldybės administracijos </w:t>
      </w:r>
      <w:r>
        <w:rPr>
          <w:color w:val="000000"/>
          <w:szCs w:val="24"/>
        </w:rPr>
        <w:t xml:space="preserve">Socialinės paramos </w:t>
      </w:r>
      <w:r w:rsidRPr="00694F3E">
        <w:rPr>
          <w:color w:val="000000"/>
          <w:szCs w:val="24"/>
        </w:rPr>
        <w:t xml:space="preserve">ir </w:t>
      </w:r>
      <w:r>
        <w:rPr>
          <w:color w:val="000000"/>
          <w:szCs w:val="24"/>
        </w:rPr>
        <w:t xml:space="preserve">kaimo </w:t>
      </w:r>
      <w:r w:rsidRPr="00694F3E">
        <w:rPr>
          <w:color w:val="000000"/>
          <w:szCs w:val="24"/>
        </w:rPr>
        <w:t>reikalų skyriaus vedėj</w:t>
      </w:r>
      <w:r>
        <w:rPr>
          <w:color w:val="000000"/>
          <w:szCs w:val="24"/>
        </w:rPr>
        <w:t>a;</w:t>
      </w:r>
    </w:p>
    <w:p w14:paraId="1A3D2D71" w14:textId="63807686" w:rsidR="00694F3E" w:rsidRPr="002A3ECE" w:rsidRDefault="0051254D" w:rsidP="002A3ECE">
      <w:pPr>
        <w:pStyle w:val="Sraopastraipa"/>
        <w:numPr>
          <w:ilvl w:val="1"/>
          <w:numId w:val="7"/>
        </w:numPr>
        <w:tabs>
          <w:tab w:val="left" w:pos="1080"/>
          <w:tab w:val="left" w:pos="1134"/>
          <w:tab w:val="left" w:pos="1260"/>
          <w:tab w:val="left" w:pos="1560"/>
          <w:tab w:val="left" w:pos="2160"/>
        </w:tabs>
        <w:suppressAutoHyphens/>
        <w:ind w:left="0" w:firstLine="1134"/>
        <w:jc w:val="both"/>
        <w:rPr>
          <w:color w:val="000000"/>
          <w:szCs w:val="24"/>
        </w:rPr>
      </w:pPr>
      <w:r w:rsidRPr="002A3ECE">
        <w:rPr>
          <w:color w:val="000000"/>
          <w:szCs w:val="24"/>
        </w:rPr>
        <w:t xml:space="preserve">Danguolė Vaitkevičienė, </w:t>
      </w:r>
      <w:r w:rsidR="00567AE2" w:rsidRPr="002A3ECE">
        <w:rPr>
          <w:color w:val="000000"/>
          <w:szCs w:val="24"/>
        </w:rPr>
        <w:t>Ignalinos rajono savivaldybės administracijos Švietimo ir kultūros skyriaus v</w:t>
      </w:r>
      <w:r w:rsidRPr="002A3ECE">
        <w:rPr>
          <w:color w:val="000000"/>
          <w:szCs w:val="24"/>
        </w:rPr>
        <w:t>yriausioji specialistė</w:t>
      </w:r>
      <w:r w:rsidR="002A3ECE">
        <w:rPr>
          <w:color w:val="000000"/>
          <w:szCs w:val="24"/>
        </w:rPr>
        <w:t>.</w:t>
      </w:r>
    </w:p>
    <w:bookmarkEnd w:id="3"/>
    <w:p w14:paraId="69355819" w14:textId="7E63322E" w:rsidR="0051254D" w:rsidRPr="0051254D" w:rsidRDefault="0051254D" w:rsidP="0051254D">
      <w:pPr>
        <w:tabs>
          <w:tab w:val="left" w:pos="1080"/>
          <w:tab w:val="left" w:pos="1260"/>
          <w:tab w:val="left" w:pos="1440"/>
          <w:tab w:val="left" w:pos="2160"/>
        </w:tabs>
        <w:suppressAutoHyphens/>
        <w:ind w:firstLine="1134"/>
        <w:jc w:val="both"/>
        <w:rPr>
          <w:color w:val="000000"/>
          <w:szCs w:val="24"/>
        </w:rPr>
      </w:pPr>
      <w:r w:rsidRPr="0051254D">
        <w:rPr>
          <w:color w:val="000000"/>
          <w:szCs w:val="24"/>
        </w:rPr>
        <w:t>2. T v i r t i n u Finansinės paramos skyrimo Ignalinos rajonui reikalingiems specialistams darbo grup</w:t>
      </w:r>
      <w:r>
        <w:rPr>
          <w:color w:val="000000"/>
          <w:szCs w:val="24"/>
        </w:rPr>
        <w:t xml:space="preserve">ės </w:t>
      </w:r>
      <w:r w:rsidRPr="0051254D">
        <w:rPr>
          <w:color w:val="000000"/>
          <w:szCs w:val="24"/>
        </w:rPr>
        <w:t>reglamentą (pridedama).</w:t>
      </w:r>
    </w:p>
    <w:p w14:paraId="3804FFF3" w14:textId="743D7577" w:rsidR="00694F3E" w:rsidRPr="0051254D" w:rsidRDefault="0051254D" w:rsidP="0051254D">
      <w:pPr>
        <w:tabs>
          <w:tab w:val="left" w:pos="1080"/>
          <w:tab w:val="left" w:pos="1260"/>
          <w:tab w:val="left" w:pos="1440"/>
          <w:tab w:val="left" w:pos="2160"/>
        </w:tabs>
        <w:suppressAutoHyphens/>
        <w:ind w:firstLine="1134"/>
        <w:jc w:val="both"/>
        <w:rPr>
          <w:color w:val="000000"/>
          <w:szCs w:val="24"/>
        </w:rPr>
      </w:pPr>
      <w:r w:rsidRPr="0051254D">
        <w:rPr>
          <w:color w:val="000000"/>
          <w:szCs w:val="24"/>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5D1F1B6" w14:textId="02A7DB95" w:rsidR="008B3FB9" w:rsidRPr="001C57DE" w:rsidRDefault="0051254D" w:rsidP="0051254D">
      <w:pPr>
        <w:tabs>
          <w:tab w:val="left" w:pos="1080"/>
          <w:tab w:val="left" w:pos="2160"/>
        </w:tabs>
        <w:suppressAutoHyphens/>
        <w:jc w:val="both"/>
        <w:rPr>
          <w:szCs w:val="24"/>
        </w:rPr>
      </w:pPr>
      <w:r>
        <w:rPr>
          <w:color w:val="000000"/>
          <w:szCs w:val="24"/>
        </w:rPr>
        <w:tab/>
      </w:r>
      <w:bookmarkStart w:id="4" w:name="Data"/>
    </w:p>
    <w:p w14:paraId="4232B307" w14:textId="77777777" w:rsidR="000B469C" w:rsidRDefault="000B469C" w:rsidP="001C57DE">
      <w:pPr>
        <w:jc w:val="both"/>
        <w:rPr>
          <w:szCs w:val="24"/>
        </w:rPr>
      </w:pPr>
    </w:p>
    <w:p w14:paraId="2E0ADA34" w14:textId="60086B5D" w:rsidR="000A61D6" w:rsidRDefault="0051254D" w:rsidP="001C57DE">
      <w:pPr>
        <w:jc w:val="both"/>
        <w:rPr>
          <w:szCs w:val="24"/>
        </w:rPr>
      </w:pPr>
      <w:r w:rsidRPr="0051254D">
        <w:rPr>
          <w:szCs w:val="24"/>
        </w:rPr>
        <w:t>Savivaldybės meras                                                                                                   Laimutis Ragaišis</w:t>
      </w:r>
    </w:p>
    <w:bookmarkEnd w:id="4"/>
    <w:p w14:paraId="642227D3" w14:textId="77777777" w:rsidR="0051254D" w:rsidRDefault="0051254D">
      <w:pPr>
        <w:spacing w:after="200" w:line="276" w:lineRule="auto"/>
        <w:rPr>
          <w:bCs/>
          <w:color w:val="000000"/>
          <w:szCs w:val="24"/>
          <w:lang w:eastAsia="lt-LT"/>
        </w:rPr>
      </w:pPr>
      <w:r>
        <w:rPr>
          <w:bCs/>
          <w:color w:val="000000"/>
          <w:szCs w:val="24"/>
          <w:lang w:eastAsia="lt-LT"/>
        </w:rPr>
        <w:br w:type="page"/>
      </w:r>
    </w:p>
    <w:p w14:paraId="4D5E64CF" w14:textId="3E0BC21A" w:rsidR="00DE3AC4" w:rsidRPr="001C57DE" w:rsidRDefault="000B469C" w:rsidP="000B469C">
      <w:pPr>
        <w:shd w:val="clear" w:color="auto" w:fill="FFFFFF"/>
        <w:ind w:left="5103"/>
        <w:rPr>
          <w:bCs/>
          <w:color w:val="000000"/>
          <w:szCs w:val="24"/>
          <w:lang w:eastAsia="lt-LT"/>
        </w:rPr>
      </w:pPr>
      <w:r>
        <w:rPr>
          <w:bCs/>
          <w:color w:val="000000"/>
          <w:szCs w:val="24"/>
          <w:lang w:eastAsia="lt-LT"/>
        </w:rPr>
        <w:lastRenderedPageBreak/>
        <w:t>P</w:t>
      </w:r>
      <w:r w:rsidR="00704FEB" w:rsidRPr="001C57DE">
        <w:rPr>
          <w:bCs/>
          <w:color w:val="000000"/>
          <w:szCs w:val="24"/>
          <w:lang w:eastAsia="lt-LT"/>
        </w:rPr>
        <w:t>ATVIRTINTA</w:t>
      </w:r>
    </w:p>
    <w:p w14:paraId="4AB6712C" w14:textId="77777777" w:rsidR="002A3ECE" w:rsidRDefault="00704FEB" w:rsidP="000B469C">
      <w:pPr>
        <w:shd w:val="clear" w:color="auto" w:fill="FFFFFF"/>
        <w:ind w:left="5103"/>
        <w:rPr>
          <w:bCs/>
          <w:color w:val="000000"/>
          <w:szCs w:val="24"/>
          <w:lang w:eastAsia="lt-LT"/>
        </w:rPr>
      </w:pPr>
      <w:r w:rsidRPr="001C57DE">
        <w:rPr>
          <w:bCs/>
          <w:color w:val="000000"/>
          <w:szCs w:val="24"/>
          <w:lang w:eastAsia="lt-LT"/>
        </w:rPr>
        <w:t xml:space="preserve">Ignalinos rajono savivaldybės </w:t>
      </w:r>
      <w:r w:rsidR="002A3ECE">
        <w:rPr>
          <w:bCs/>
          <w:color w:val="000000"/>
          <w:szCs w:val="24"/>
          <w:lang w:eastAsia="lt-LT"/>
        </w:rPr>
        <w:t xml:space="preserve">mero </w:t>
      </w:r>
    </w:p>
    <w:p w14:paraId="394E3AAF" w14:textId="612127A1" w:rsidR="00704FEB" w:rsidRDefault="00CC1C42" w:rsidP="000B469C">
      <w:pPr>
        <w:shd w:val="clear" w:color="auto" w:fill="FFFFFF"/>
        <w:ind w:left="5103"/>
        <w:rPr>
          <w:bCs/>
          <w:color w:val="000000"/>
          <w:szCs w:val="24"/>
          <w:lang w:eastAsia="lt-LT"/>
        </w:rPr>
      </w:pPr>
      <w:r>
        <w:rPr>
          <w:bCs/>
          <w:color w:val="000000"/>
          <w:szCs w:val="24"/>
          <w:lang w:eastAsia="lt-LT"/>
        </w:rPr>
        <w:t>202</w:t>
      </w:r>
      <w:r w:rsidR="002A3ECE">
        <w:rPr>
          <w:bCs/>
          <w:color w:val="000000"/>
          <w:szCs w:val="24"/>
          <w:lang w:eastAsia="lt-LT"/>
        </w:rPr>
        <w:t>3</w:t>
      </w:r>
      <w:r w:rsidR="00704FEB" w:rsidRPr="001C57DE">
        <w:rPr>
          <w:bCs/>
          <w:color w:val="000000"/>
          <w:szCs w:val="24"/>
          <w:lang w:eastAsia="lt-LT"/>
        </w:rPr>
        <w:t xml:space="preserve"> m. </w:t>
      </w:r>
      <w:r w:rsidR="00A970F7">
        <w:rPr>
          <w:bCs/>
          <w:color w:val="000000"/>
          <w:szCs w:val="24"/>
          <w:lang w:eastAsia="lt-LT"/>
        </w:rPr>
        <w:t>lapkričio 15</w:t>
      </w:r>
      <w:r>
        <w:rPr>
          <w:bCs/>
          <w:color w:val="000000"/>
          <w:szCs w:val="24"/>
          <w:lang w:eastAsia="lt-LT"/>
        </w:rPr>
        <w:t xml:space="preserve"> </w:t>
      </w:r>
      <w:r w:rsidR="00704FEB" w:rsidRPr="001C57DE">
        <w:rPr>
          <w:bCs/>
          <w:color w:val="000000"/>
          <w:szCs w:val="24"/>
          <w:lang w:eastAsia="lt-LT"/>
        </w:rPr>
        <w:t>d.</w:t>
      </w:r>
      <w:r w:rsidR="001D4D8B" w:rsidRPr="001C57DE">
        <w:rPr>
          <w:bCs/>
          <w:color w:val="000000"/>
          <w:szCs w:val="24"/>
          <w:lang w:eastAsia="lt-LT"/>
        </w:rPr>
        <w:t xml:space="preserve"> </w:t>
      </w:r>
      <w:r w:rsidR="000B08DD">
        <w:rPr>
          <w:bCs/>
          <w:color w:val="000000"/>
          <w:szCs w:val="24"/>
          <w:lang w:eastAsia="lt-LT"/>
        </w:rPr>
        <w:t>potvarkiu</w:t>
      </w:r>
      <w:r w:rsidR="001D4D8B" w:rsidRPr="001C57DE">
        <w:rPr>
          <w:bCs/>
          <w:color w:val="000000"/>
          <w:szCs w:val="24"/>
          <w:lang w:eastAsia="lt-LT"/>
        </w:rPr>
        <w:t xml:space="preserve"> Nr. </w:t>
      </w:r>
      <w:r w:rsidR="00A970F7" w:rsidRPr="00A970F7">
        <w:rPr>
          <w:bCs/>
          <w:color w:val="000000"/>
          <w:szCs w:val="24"/>
          <w:lang w:eastAsia="lt-LT"/>
        </w:rPr>
        <w:t>V1-330</w:t>
      </w:r>
    </w:p>
    <w:p w14:paraId="17352F7B" w14:textId="77777777" w:rsidR="002A3ECE" w:rsidRPr="001C57DE" w:rsidRDefault="002A3ECE" w:rsidP="000B469C">
      <w:pPr>
        <w:shd w:val="clear" w:color="auto" w:fill="FFFFFF"/>
        <w:ind w:left="5103"/>
        <w:rPr>
          <w:bCs/>
          <w:color w:val="000000"/>
          <w:szCs w:val="24"/>
          <w:lang w:eastAsia="lt-LT"/>
        </w:rPr>
      </w:pPr>
    </w:p>
    <w:p w14:paraId="092E0B1E" w14:textId="688039E3" w:rsidR="00704FEB" w:rsidRDefault="002A3ECE" w:rsidP="001C57DE">
      <w:pPr>
        <w:suppressAutoHyphens/>
        <w:jc w:val="center"/>
        <w:rPr>
          <w:b/>
          <w:szCs w:val="24"/>
          <w:lang w:eastAsia="ar-SA"/>
        </w:rPr>
      </w:pPr>
      <w:r w:rsidRPr="002A3ECE">
        <w:rPr>
          <w:b/>
          <w:szCs w:val="24"/>
          <w:lang w:eastAsia="ar-SA"/>
        </w:rPr>
        <w:t>FINANSINĖS PARAMOS SKYRIMO IGNALINOS RAJONUI REIKALINGIEMS SPECIALISTAMS DARBO GRUPĖS REGLAMENT</w:t>
      </w:r>
      <w:r>
        <w:rPr>
          <w:b/>
          <w:szCs w:val="24"/>
          <w:lang w:eastAsia="ar-SA"/>
        </w:rPr>
        <w:t>AS</w:t>
      </w:r>
    </w:p>
    <w:p w14:paraId="6639FF7A" w14:textId="77777777" w:rsidR="0057607F" w:rsidRPr="0057607F" w:rsidRDefault="0057607F" w:rsidP="001C57DE">
      <w:pPr>
        <w:suppressAutoHyphens/>
        <w:jc w:val="center"/>
        <w:rPr>
          <w:b/>
          <w:strike/>
          <w:szCs w:val="24"/>
          <w:lang w:eastAsia="ar-SA"/>
        </w:rPr>
      </w:pPr>
    </w:p>
    <w:p w14:paraId="5A0ACF80" w14:textId="77777777" w:rsidR="00704FEB" w:rsidRPr="008B4052" w:rsidRDefault="00704FEB" w:rsidP="001C57DE">
      <w:pPr>
        <w:suppressAutoHyphens/>
        <w:jc w:val="center"/>
        <w:rPr>
          <w:b/>
          <w:szCs w:val="24"/>
          <w:lang w:eastAsia="ar-SA"/>
        </w:rPr>
      </w:pPr>
      <w:r w:rsidRPr="008B4052">
        <w:rPr>
          <w:b/>
          <w:szCs w:val="24"/>
          <w:lang w:eastAsia="ar-SA"/>
        </w:rPr>
        <w:t>I SKYRIUS</w:t>
      </w:r>
    </w:p>
    <w:p w14:paraId="3DC74266" w14:textId="2D20FEE9" w:rsidR="002A3ECE" w:rsidRDefault="002A3ECE" w:rsidP="002A3ECE">
      <w:pPr>
        <w:shd w:val="clear" w:color="auto" w:fill="FFFFFF"/>
        <w:jc w:val="center"/>
        <w:outlineLvl w:val="1"/>
        <w:rPr>
          <w:b/>
          <w:bCs/>
          <w:color w:val="212529"/>
          <w:szCs w:val="24"/>
          <w:lang w:eastAsia="lt-LT"/>
        </w:rPr>
      </w:pPr>
      <w:r w:rsidRPr="002A3ECE">
        <w:rPr>
          <w:b/>
          <w:bCs/>
          <w:color w:val="212529"/>
          <w:szCs w:val="24"/>
          <w:lang w:eastAsia="lt-LT"/>
        </w:rPr>
        <w:t>BENDROSIOS NUOSTATOS</w:t>
      </w:r>
    </w:p>
    <w:p w14:paraId="65E00A55" w14:textId="77777777" w:rsidR="002A3ECE" w:rsidRPr="002A3ECE" w:rsidRDefault="002A3ECE" w:rsidP="002A3ECE">
      <w:pPr>
        <w:shd w:val="clear" w:color="auto" w:fill="FFFFFF"/>
        <w:jc w:val="center"/>
        <w:outlineLvl w:val="1"/>
        <w:rPr>
          <w:rFonts w:ascii="Calibri Light" w:hAnsi="Calibri Light" w:cs="Calibri Light"/>
          <w:b/>
          <w:bCs/>
          <w:color w:val="212529"/>
          <w:sz w:val="28"/>
          <w:szCs w:val="28"/>
          <w:lang w:eastAsia="lt-LT"/>
        </w:rPr>
      </w:pPr>
    </w:p>
    <w:p w14:paraId="36595975" w14:textId="7F728A38" w:rsidR="00BF012C" w:rsidRPr="00CC1C42" w:rsidRDefault="002A3ECE" w:rsidP="00CC1C42">
      <w:pPr>
        <w:pStyle w:val="Sraopastraipa"/>
        <w:numPr>
          <w:ilvl w:val="1"/>
          <w:numId w:val="8"/>
        </w:numPr>
        <w:tabs>
          <w:tab w:val="left" w:pos="1418"/>
        </w:tabs>
        <w:suppressAutoHyphens/>
        <w:ind w:firstLine="1134"/>
        <w:jc w:val="both"/>
        <w:rPr>
          <w:b/>
          <w:szCs w:val="24"/>
          <w:lang w:eastAsia="ar-SA"/>
        </w:rPr>
      </w:pPr>
      <w:r>
        <w:rPr>
          <w:snapToGrid w:val="0"/>
          <w:szCs w:val="24"/>
        </w:rPr>
        <w:t>F</w:t>
      </w:r>
      <w:r w:rsidRPr="002A3ECE">
        <w:rPr>
          <w:snapToGrid w:val="0"/>
          <w:szCs w:val="24"/>
        </w:rPr>
        <w:t xml:space="preserve">inansinės paramos skyrimo </w:t>
      </w:r>
      <w:r>
        <w:rPr>
          <w:snapToGrid w:val="0"/>
          <w:szCs w:val="24"/>
        </w:rPr>
        <w:t>I</w:t>
      </w:r>
      <w:r w:rsidRPr="002A3ECE">
        <w:rPr>
          <w:snapToGrid w:val="0"/>
          <w:szCs w:val="24"/>
        </w:rPr>
        <w:t xml:space="preserve">gnalinos rajonui reikalingiems specialistams darbo grupės reglamentas </w:t>
      </w:r>
      <w:r w:rsidRPr="00CC1C42">
        <w:rPr>
          <w:snapToGrid w:val="0"/>
          <w:szCs w:val="24"/>
        </w:rPr>
        <w:t xml:space="preserve">(toliau – </w:t>
      </w:r>
      <w:r w:rsidR="000B08DD">
        <w:rPr>
          <w:snapToGrid w:val="0"/>
          <w:szCs w:val="24"/>
        </w:rPr>
        <w:t>R</w:t>
      </w:r>
      <w:r w:rsidRPr="00CC1C42">
        <w:rPr>
          <w:snapToGrid w:val="0"/>
          <w:szCs w:val="24"/>
        </w:rPr>
        <w:t xml:space="preserve">eglamentas) </w:t>
      </w:r>
      <w:r w:rsidR="00EF1085" w:rsidRPr="00CC1C42">
        <w:rPr>
          <w:snapToGrid w:val="0"/>
          <w:szCs w:val="24"/>
        </w:rPr>
        <w:t xml:space="preserve">nustato </w:t>
      </w:r>
      <w:r w:rsidR="000B08DD">
        <w:rPr>
          <w:snapToGrid w:val="0"/>
          <w:szCs w:val="24"/>
        </w:rPr>
        <w:t>F</w:t>
      </w:r>
      <w:r w:rsidR="000B08DD" w:rsidRPr="002A3ECE">
        <w:rPr>
          <w:snapToGrid w:val="0"/>
          <w:szCs w:val="24"/>
        </w:rPr>
        <w:t xml:space="preserve">inansinės paramos skyrimo </w:t>
      </w:r>
      <w:r w:rsidR="000B08DD">
        <w:rPr>
          <w:snapToGrid w:val="0"/>
          <w:szCs w:val="24"/>
        </w:rPr>
        <w:t>I</w:t>
      </w:r>
      <w:r w:rsidR="000B08DD" w:rsidRPr="002A3ECE">
        <w:rPr>
          <w:snapToGrid w:val="0"/>
          <w:szCs w:val="24"/>
        </w:rPr>
        <w:t>gnalinos rajonui reikalingiems specialistams darbo grupės</w:t>
      </w:r>
      <w:r w:rsidR="000B08DD">
        <w:rPr>
          <w:snapToGrid w:val="0"/>
          <w:szCs w:val="24"/>
        </w:rPr>
        <w:t xml:space="preserve"> (toliau – G</w:t>
      </w:r>
      <w:r w:rsidR="009A4DF9">
        <w:rPr>
          <w:snapToGrid w:val="0"/>
          <w:szCs w:val="24"/>
        </w:rPr>
        <w:t>rupė</w:t>
      </w:r>
      <w:r w:rsidR="000B08DD">
        <w:rPr>
          <w:snapToGrid w:val="0"/>
          <w:szCs w:val="24"/>
        </w:rPr>
        <w:t>)</w:t>
      </w:r>
      <w:r w:rsidR="009A4DF9">
        <w:rPr>
          <w:snapToGrid w:val="0"/>
          <w:szCs w:val="24"/>
        </w:rPr>
        <w:t xml:space="preserve"> veiklos </w:t>
      </w:r>
      <w:r w:rsidR="009C29F8">
        <w:rPr>
          <w:snapToGrid w:val="0"/>
          <w:szCs w:val="24"/>
        </w:rPr>
        <w:t xml:space="preserve">tikslą, </w:t>
      </w:r>
      <w:r w:rsidR="00785A9C" w:rsidRPr="00CC1C42">
        <w:rPr>
          <w:snapToGrid w:val="0"/>
          <w:szCs w:val="24"/>
        </w:rPr>
        <w:t>uždavinius</w:t>
      </w:r>
      <w:r w:rsidR="009C29F8">
        <w:rPr>
          <w:snapToGrid w:val="0"/>
          <w:szCs w:val="24"/>
        </w:rPr>
        <w:t xml:space="preserve"> ir</w:t>
      </w:r>
      <w:r w:rsidR="009E2820" w:rsidRPr="00CC1C42">
        <w:rPr>
          <w:snapToGrid w:val="0"/>
          <w:szCs w:val="24"/>
        </w:rPr>
        <w:t xml:space="preserve"> darbo organizavimą</w:t>
      </w:r>
      <w:r w:rsidR="009A4DF9">
        <w:rPr>
          <w:snapToGrid w:val="0"/>
          <w:szCs w:val="24"/>
        </w:rPr>
        <w:t xml:space="preserve">. </w:t>
      </w:r>
    </w:p>
    <w:p w14:paraId="026312F2" w14:textId="4EDDA67E" w:rsidR="007800AC" w:rsidRPr="00D873C0" w:rsidRDefault="009A4DF9" w:rsidP="00373139">
      <w:pPr>
        <w:pStyle w:val="Sraopastraipa"/>
        <w:numPr>
          <w:ilvl w:val="1"/>
          <w:numId w:val="8"/>
        </w:numPr>
        <w:tabs>
          <w:tab w:val="left" w:pos="1418"/>
        </w:tabs>
        <w:suppressAutoHyphens/>
        <w:ind w:firstLine="1134"/>
        <w:jc w:val="both"/>
        <w:rPr>
          <w:b/>
          <w:i/>
          <w:szCs w:val="24"/>
        </w:rPr>
      </w:pPr>
      <w:r>
        <w:rPr>
          <w:szCs w:val="24"/>
        </w:rPr>
        <w:t xml:space="preserve">Grupė </w:t>
      </w:r>
      <w:r w:rsidR="00DC35DE" w:rsidRPr="00373139">
        <w:rPr>
          <w:szCs w:val="24"/>
        </w:rPr>
        <w:t>savo</w:t>
      </w:r>
      <w:r w:rsidR="00DC35DE" w:rsidRPr="007800AC">
        <w:rPr>
          <w:snapToGrid w:val="0"/>
          <w:szCs w:val="24"/>
        </w:rPr>
        <w:t xml:space="preserve"> veikloje vadovaujasi</w:t>
      </w:r>
      <w:r w:rsidRPr="009A4DF9">
        <w:t xml:space="preserve"> </w:t>
      </w:r>
      <w:r w:rsidRPr="009A4DF9">
        <w:rPr>
          <w:snapToGrid w:val="0"/>
          <w:szCs w:val="24"/>
        </w:rPr>
        <w:t>Finansinės paramos skyrimo Ignalinos rajonui reikalingiems specialistams tvarkos apraš</w:t>
      </w:r>
      <w:r>
        <w:rPr>
          <w:snapToGrid w:val="0"/>
          <w:szCs w:val="24"/>
        </w:rPr>
        <w:t>u</w:t>
      </w:r>
      <w:r w:rsidRPr="009A4DF9">
        <w:rPr>
          <w:snapToGrid w:val="0"/>
          <w:szCs w:val="24"/>
        </w:rPr>
        <w:t>, patvirtint</w:t>
      </w:r>
      <w:r>
        <w:rPr>
          <w:snapToGrid w:val="0"/>
          <w:szCs w:val="24"/>
        </w:rPr>
        <w:t>u</w:t>
      </w:r>
      <w:r w:rsidRPr="009A4DF9">
        <w:rPr>
          <w:snapToGrid w:val="0"/>
          <w:szCs w:val="24"/>
        </w:rPr>
        <w:t xml:space="preserve"> Ignalinos rajono savivaldybės tarybos 2023 m. spalio 26 d. sprendimu </w:t>
      </w:r>
      <w:bookmarkStart w:id="5" w:name="n_1"/>
      <w:r w:rsidR="00A970F7" w:rsidRPr="00A970F7">
        <w:rPr>
          <w:snapToGrid w:val="0"/>
          <w:szCs w:val="24"/>
        </w:rPr>
        <w:t xml:space="preserve">Nr. T-205 </w:t>
      </w:r>
      <w:bookmarkEnd w:id="5"/>
      <w:r w:rsidRPr="009A4DF9">
        <w:rPr>
          <w:snapToGrid w:val="0"/>
          <w:szCs w:val="24"/>
        </w:rPr>
        <w:t>„Dėl Finansinės paramos skyrimo Ignalinos rajonui reikalingiems specialistams tvarkos aprašo patvirtinimo“</w:t>
      </w:r>
      <w:r>
        <w:rPr>
          <w:snapToGrid w:val="0"/>
          <w:szCs w:val="24"/>
        </w:rPr>
        <w:t xml:space="preserve"> </w:t>
      </w:r>
      <w:r w:rsidR="007E585D">
        <w:rPr>
          <w:snapToGrid w:val="0"/>
          <w:szCs w:val="24"/>
        </w:rPr>
        <w:t xml:space="preserve">(toliau – </w:t>
      </w:r>
      <w:r w:rsidR="000B08DD">
        <w:rPr>
          <w:snapToGrid w:val="0"/>
          <w:szCs w:val="24"/>
        </w:rPr>
        <w:t>A</w:t>
      </w:r>
      <w:r w:rsidR="007E585D">
        <w:rPr>
          <w:snapToGrid w:val="0"/>
          <w:szCs w:val="24"/>
        </w:rPr>
        <w:t>prašas)</w:t>
      </w:r>
      <w:r w:rsidR="00D12CA2">
        <w:rPr>
          <w:snapToGrid w:val="0"/>
          <w:szCs w:val="24"/>
        </w:rPr>
        <w:t>,</w:t>
      </w:r>
      <w:r w:rsidR="00DC35DE" w:rsidRPr="007800AC">
        <w:rPr>
          <w:snapToGrid w:val="0"/>
          <w:szCs w:val="24"/>
        </w:rPr>
        <w:t xml:space="preserve"> </w:t>
      </w:r>
      <w:r w:rsidR="007800AC" w:rsidRPr="007800AC">
        <w:rPr>
          <w:color w:val="000000"/>
          <w:szCs w:val="24"/>
          <w:shd w:val="clear" w:color="auto" w:fill="FFFFFF"/>
        </w:rPr>
        <w:t xml:space="preserve">šiuo </w:t>
      </w:r>
      <w:r w:rsidR="000B08DD">
        <w:rPr>
          <w:color w:val="000000"/>
          <w:szCs w:val="24"/>
          <w:shd w:val="clear" w:color="auto" w:fill="FFFFFF"/>
        </w:rPr>
        <w:t>R</w:t>
      </w:r>
      <w:r w:rsidR="007800AC" w:rsidRPr="007800AC">
        <w:rPr>
          <w:color w:val="000000"/>
          <w:szCs w:val="24"/>
          <w:shd w:val="clear" w:color="auto" w:fill="FFFFFF"/>
        </w:rPr>
        <w:t>eglamentu.</w:t>
      </w:r>
    </w:p>
    <w:p w14:paraId="2DDA7EC5" w14:textId="77777777" w:rsidR="007800AC" w:rsidRPr="00D10C04" w:rsidRDefault="007800AC" w:rsidP="00D10C04">
      <w:pPr>
        <w:suppressAutoHyphens/>
        <w:jc w:val="center"/>
        <w:rPr>
          <w:b/>
          <w:szCs w:val="24"/>
          <w:lang w:eastAsia="ar-SA"/>
        </w:rPr>
      </w:pPr>
    </w:p>
    <w:p w14:paraId="323E0F88" w14:textId="77777777" w:rsidR="00D10C04" w:rsidRPr="00D10C04" w:rsidRDefault="00292C4B" w:rsidP="00D10C04">
      <w:pPr>
        <w:suppressAutoHyphens/>
        <w:jc w:val="center"/>
        <w:rPr>
          <w:b/>
          <w:szCs w:val="24"/>
          <w:lang w:eastAsia="sa-IN" w:bidi="sa-IN"/>
        </w:rPr>
      </w:pPr>
      <w:r w:rsidRPr="00D10C04">
        <w:rPr>
          <w:b/>
          <w:szCs w:val="24"/>
          <w:lang w:eastAsia="ar-SA"/>
        </w:rPr>
        <w:t>II</w:t>
      </w:r>
      <w:r w:rsidR="00704FEB" w:rsidRPr="00D10C04">
        <w:rPr>
          <w:b/>
          <w:szCs w:val="24"/>
          <w:lang w:eastAsia="sa-IN" w:bidi="sa-IN"/>
        </w:rPr>
        <w:t xml:space="preserve"> SKYRIUS</w:t>
      </w:r>
    </w:p>
    <w:p w14:paraId="11E69539" w14:textId="3C0DD540" w:rsidR="00EF1085" w:rsidRDefault="005A568F" w:rsidP="00D10C04">
      <w:pPr>
        <w:suppressAutoHyphens/>
        <w:jc w:val="center"/>
        <w:rPr>
          <w:b/>
          <w:szCs w:val="24"/>
        </w:rPr>
      </w:pPr>
      <w:r>
        <w:rPr>
          <w:b/>
          <w:snapToGrid w:val="0"/>
          <w:szCs w:val="24"/>
        </w:rPr>
        <w:t xml:space="preserve">GRUPĖS </w:t>
      </w:r>
      <w:r w:rsidR="00A31E83">
        <w:rPr>
          <w:b/>
          <w:snapToGrid w:val="0"/>
          <w:szCs w:val="24"/>
        </w:rPr>
        <w:t xml:space="preserve">TIKSLAS, UŽDAVINIAI </w:t>
      </w:r>
      <w:r w:rsidR="00BF6486">
        <w:rPr>
          <w:b/>
          <w:snapToGrid w:val="0"/>
          <w:szCs w:val="24"/>
        </w:rPr>
        <w:t>IR</w:t>
      </w:r>
      <w:r w:rsidR="00EF1085" w:rsidRPr="00D10C04">
        <w:rPr>
          <w:b/>
          <w:snapToGrid w:val="0"/>
          <w:szCs w:val="24"/>
        </w:rPr>
        <w:t xml:space="preserve"> </w:t>
      </w:r>
      <w:r w:rsidR="00EF1085" w:rsidRPr="00D10C04">
        <w:rPr>
          <w:b/>
          <w:szCs w:val="24"/>
        </w:rPr>
        <w:t>DARBO ORGANIZAVIMAS</w:t>
      </w:r>
    </w:p>
    <w:p w14:paraId="79BADE99" w14:textId="77777777" w:rsidR="00A31E83" w:rsidRPr="00D10C04" w:rsidRDefault="00A31E83" w:rsidP="00D10C04">
      <w:pPr>
        <w:suppressAutoHyphens/>
        <w:jc w:val="center"/>
        <w:rPr>
          <w:b/>
          <w:szCs w:val="24"/>
          <w:lang w:eastAsia="sa-IN" w:bidi="sa-IN"/>
        </w:rPr>
      </w:pPr>
    </w:p>
    <w:p w14:paraId="55F763C1" w14:textId="233C02F2" w:rsidR="007466A2" w:rsidRPr="00A31E83" w:rsidRDefault="00A31E83" w:rsidP="00A31E83">
      <w:pPr>
        <w:pStyle w:val="Sraopastraipa"/>
        <w:numPr>
          <w:ilvl w:val="1"/>
          <w:numId w:val="8"/>
        </w:numPr>
        <w:tabs>
          <w:tab w:val="left" w:pos="1418"/>
        </w:tabs>
        <w:suppressAutoHyphens/>
        <w:ind w:firstLine="1134"/>
        <w:jc w:val="both"/>
        <w:rPr>
          <w:b/>
          <w:i/>
          <w:szCs w:val="24"/>
        </w:rPr>
      </w:pPr>
      <w:r w:rsidRPr="00A31E83">
        <w:rPr>
          <w:szCs w:val="24"/>
        </w:rPr>
        <w:t>Grupės</w:t>
      </w:r>
      <w:r>
        <w:rPr>
          <w:color w:val="000000"/>
          <w:szCs w:val="24"/>
          <w:shd w:val="clear" w:color="auto" w:fill="FFFFFF"/>
        </w:rPr>
        <w:t xml:space="preserve"> tikslas – koordinuoti </w:t>
      </w:r>
      <w:r w:rsidR="000B08DD">
        <w:rPr>
          <w:color w:val="000000"/>
          <w:szCs w:val="24"/>
          <w:shd w:val="clear" w:color="auto" w:fill="FFFFFF"/>
        </w:rPr>
        <w:t>A</w:t>
      </w:r>
      <w:r>
        <w:rPr>
          <w:color w:val="000000"/>
          <w:szCs w:val="24"/>
          <w:shd w:val="clear" w:color="auto" w:fill="FFFFFF"/>
        </w:rPr>
        <w:t xml:space="preserve">prašo įgyvendinimą. </w:t>
      </w:r>
    </w:p>
    <w:p w14:paraId="0EBAB7DC" w14:textId="0DAB2995" w:rsidR="00AA4E4E" w:rsidRPr="00AA4E4E" w:rsidRDefault="00061F8D" w:rsidP="00A31E83">
      <w:pPr>
        <w:pStyle w:val="Sraopastraipa"/>
        <w:numPr>
          <w:ilvl w:val="1"/>
          <w:numId w:val="8"/>
        </w:numPr>
        <w:tabs>
          <w:tab w:val="left" w:pos="1418"/>
        </w:tabs>
        <w:suppressAutoHyphens/>
        <w:ind w:firstLine="1134"/>
        <w:jc w:val="both"/>
        <w:rPr>
          <w:b/>
          <w:i/>
          <w:szCs w:val="24"/>
        </w:rPr>
      </w:pPr>
      <w:r>
        <w:rPr>
          <w:snapToGrid w:val="0"/>
          <w:szCs w:val="24"/>
        </w:rPr>
        <w:t xml:space="preserve">Grupės </w:t>
      </w:r>
      <w:r w:rsidR="00EF1085" w:rsidRPr="00A31E83">
        <w:rPr>
          <w:szCs w:val="24"/>
        </w:rPr>
        <w:t>uždaviniai</w:t>
      </w:r>
      <w:r w:rsidR="00EF1085" w:rsidRPr="00C53649">
        <w:rPr>
          <w:szCs w:val="24"/>
        </w:rPr>
        <w:t xml:space="preserve"> yra</w:t>
      </w:r>
      <w:r w:rsidR="009E2820">
        <w:rPr>
          <w:szCs w:val="24"/>
        </w:rPr>
        <w:t>:</w:t>
      </w:r>
    </w:p>
    <w:p w14:paraId="23201C8C" w14:textId="387FDFF9" w:rsidR="00061F8D" w:rsidRPr="00061F8D" w:rsidRDefault="00061F8D" w:rsidP="009C29F8">
      <w:pPr>
        <w:pStyle w:val="Sraopastraipa"/>
        <w:numPr>
          <w:ilvl w:val="2"/>
          <w:numId w:val="8"/>
        </w:numPr>
        <w:tabs>
          <w:tab w:val="left" w:pos="1418"/>
          <w:tab w:val="left" w:pos="1560"/>
        </w:tabs>
        <w:suppressAutoHyphens/>
        <w:ind w:left="0" w:firstLine="1134"/>
        <w:jc w:val="both"/>
        <w:rPr>
          <w:b/>
          <w:i/>
          <w:szCs w:val="24"/>
        </w:rPr>
      </w:pPr>
      <w:r>
        <w:rPr>
          <w:szCs w:val="24"/>
          <w:lang w:eastAsia="sa-IN" w:bidi="sa-IN"/>
        </w:rPr>
        <w:t>n</w:t>
      </w:r>
      <w:r w:rsidRPr="001C57DE">
        <w:rPr>
          <w:szCs w:val="24"/>
          <w:lang w:eastAsia="sa-IN" w:bidi="sa-IN"/>
        </w:rPr>
        <w:t>agrinė</w:t>
      </w:r>
      <w:r>
        <w:rPr>
          <w:szCs w:val="24"/>
          <w:lang w:eastAsia="sa-IN" w:bidi="sa-IN"/>
        </w:rPr>
        <w:t xml:space="preserve">ti Ignalinos rajono savivaldybės administracijos direktoriaus </w:t>
      </w:r>
      <w:r w:rsidR="000B08DD">
        <w:rPr>
          <w:szCs w:val="24"/>
          <w:lang w:eastAsia="sa-IN" w:bidi="sa-IN"/>
        </w:rPr>
        <w:t>G</w:t>
      </w:r>
      <w:r>
        <w:rPr>
          <w:szCs w:val="24"/>
          <w:lang w:eastAsia="sa-IN" w:bidi="sa-IN"/>
        </w:rPr>
        <w:t xml:space="preserve">rupei perduotus asmenų </w:t>
      </w:r>
      <w:r w:rsidRPr="001C57DE">
        <w:rPr>
          <w:szCs w:val="24"/>
          <w:lang w:eastAsia="sa-IN" w:bidi="sa-IN"/>
        </w:rPr>
        <w:t>prašym</w:t>
      </w:r>
      <w:r>
        <w:rPr>
          <w:szCs w:val="24"/>
          <w:lang w:eastAsia="sa-IN" w:bidi="sa-IN"/>
        </w:rPr>
        <w:t>us dėl finansinės paramos skyrimo;</w:t>
      </w:r>
    </w:p>
    <w:p w14:paraId="374AEBE3" w14:textId="614F3E07" w:rsidR="00C733B0" w:rsidRPr="00C733B0" w:rsidRDefault="00061F8D" w:rsidP="009C29F8">
      <w:pPr>
        <w:pStyle w:val="Sraopastraipa"/>
        <w:numPr>
          <w:ilvl w:val="2"/>
          <w:numId w:val="8"/>
        </w:numPr>
        <w:tabs>
          <w:tab w:val="left" w:pos="1418"/>
          <w:tab w:val="left" w:pos="1560"/>
        </w:tabs>
        <w:suppressAutoHyphens/>
        <w:ind w:left="0" w:firstLine="1134"/>
        <w:jc w:val="both"/>
        <w:rPr>
          <w:b/>
          <w:i/>
          <w:szCs w:val="24"/>
        </w:rPr>
      </w:pPr>
      <w:r w:rsidRPr="001C57DE">
        <w:rPr>
          <w:szCs w:val="24"/>
          <w:lang w:eastAsia="sa-IN" w:bidi="sa-IN"/>
        </w:rPr>
        <w:t>teik</w:t>
      </w:r>
      <w:r w:rsidR="000B08DD">
        <w:rPr>
          <w:szCs w:val="24"/>
          <w:lang w:eastAsia="sa-IN" w:bidi="sa-IN"/>
        </w:rPr>
        <w:t>ti</w:t>
      </w:r>
      <w:r w:rsidRPr="001C57DE">
        <w:rPr>
          <w:szCs w:val="24"/>
          <w:lang w:eastAsia="sa-IN" w:bidi="sa-IN"/>
        </w:rPr>
        <w:t xml:space="preserve"> siūlym</w:t>
      </w:r>
      <w:r w:rsidR="009C29F8">
        <w:rPr>
          <w:szCs w:val="24"/>
          <w:lang w:eastAsia="sa-IN" w:bidi="sa-IN"/>
        </w:rPr>
        <w:t>us</w:t>
      </w:r>
      <w:r w:rsidRPr="001C57DE">
        <w:rPr>
          <w:szCs w:val="24"/>
          <w:lang w:eastAsia="sa-IN" w:bidi="sa-IN"/>
        </w:rPr>
        <w:t xml:space="preserve"> </w:t>
      </w:r>
      <w:r w:rsidR="009C29F8">
        <w:rPr>
          <w:szCs w:val="24"/>
          <w:lang w:eastAsia="sa-IN" w:bidi="sa-IN"/>
        </w:rPr>
        <w:t xml:space="preserve">Ignalinos rajono </w:t>
      </w:r>
      <w:r w:rsidR="00643D6B">
        <w:rPr>
          <w:szCs w:val="24"/>
          <w:lang w:eastAsia="sa-IN" w:bidi="sa-IN"/>
        </w:rPr>
        <w:t xml:space="preserve">savivaldybės </w:t>
      </w:r>
      <w:r w:rsidR="009C29F8">
        <w:rPr>
          <w:szCs w:val="24"/>
          <w:lang w:eastAsia="sa-IN" w:bidi="sa-IN"/>
        </w:rPr>
        <w:t xml:space="preserve">merui </w:t>
      </w:r>
      <w:r w:rsidRPr="001C57DE">
        <w:rPr>
          <w:szCs w:val="24"/>
          <w:lang w:eastAsia="sa-IN" w:bidi="sa-IN"/>
        </w:rPr>
        <w:t>dėl tikslingumo skirti asmeni</w:t>
      </w:r>
      <w:r w:rsidR="009C29F8">
        <w:rPr>
          <w:szCs w:val="24"/>
          <w:lang w:eastAsia="sa-IN" w:bidi="sa-IN"/>
        </w:rPr>
        <w:t>ms</w:t>
      </w:r>
      <w:r w:rsidRPr="001C57DE">
        <w:rPr>
          <w:szCs w:val="24"/>
          <w:lang w:eastAsia="sa-IN" w:bidi="sa-IN"/>
        </w:rPr>
        <w:t xml:space="preserve"> finansinę paramą</w:t>
      </w:r>
      <w:r w:rsidR="00D678C8">
        <w:rPr>
          <w:szCs w:val="24"/>
        </w:rPr>
        <w:t>.</w:t>
      </w:r>
    </w:p>
    <w:p w14:paraId="3ED6B1B9" w14:textId="40078905" w:rsidR="00EF1085" w:rsidRPr="005A568F" w:rsidRDefault="005A568F" w:rsidP="00A31E83">
      <w:pPr>
        <w:pStyle w:val="Sraopastraipa"/>
        <w:numPr>
          <w:ilvl w:val="1"/>
          <w:numId w:val="8"/>
        </w:numPr>
        <w:tabs>
          <w:tab w:val="left" w:pos="1418"/>
        </w:tabs>
        <w:suppressAutoHyphens/>
        <w:ind w:firstLine="1134"/>
        <w:jc w:val="both"/>
        <w:rPr>
          <w:snapToGrid w:val="0"/>
          <w:szCs w:val="24"/>
        </w:rPr>
      </w:pPr>
      <w:r w:rsidRPr="00A31E83">
        <w:rPr>
          <w:szCs w:val="24"/>
        </w:rPr>
        <w:t>Grupės</w:t>
      </w:r>
      <w:r w:rsidRPr="005A568F">
        <w:rPr>
          <w:snapToGrid w:val="0"/>
          <w:szCs w:val="24"/>
        </w:rPr>
        <w:t xml:space="preserve"> pirmininkas šaukia </w:t>
      </w:r>
      <w:r w:rsidR="000B08DD">
        <w:rPr>
          <w:snapToGrid w:val="0"/>
          <w:szCs w:val="24"/>
        </w:rPr>
        <w:t>G</w:t>
      </w:r>
      <w:r w:rsidRPr="005A568F">
        <w:rPr>
          <w:snapToGrid w:val="0"/>
          <w:szCs w:val="24"/>
        </w:rPr>
        <w:t>rupės posėdžius,</w:t>
      </w:r>
      <w:r>
        <w:rPr>
          <w:snapToGrid w:val="0"/>
          <w:szCs w:val="24"/>
        </w:rPr>
        <w:t xml:space="preserve"> vadovauja posėdžiams</w:t>
      </w:r>
      <w:r w:rsidR="00EF1085" w:rsidRPr="005A568F">
        <w:rPr>
          <w:snapToGrid w:val="0"/>
        </w:rPr>
        <w:t xml:space="preserve">. Pirmo posėdžio metu yra išrenkamas </w:t>
      </w:r>
      <w:r w:rsidR="000B08DD">
        <w:rPr>
          <w:snapToGrid w:val="0"/>
        </w:rPr>
        <w:t>G</w:t>
      </w:r>
      <w:r w:rsidRPr="005A568F">
        <w:rPr>
          <w:snapToGrid w:val="0"/>
        </w:rPr>
        <w:t xml:space="preserve">rupės sekretorius </w:t>
      </w:r>
      <w:r>
        <w:rPr>
          <w:snapToGrid w:val="0"/>
        </w:rPr>
        <w:t xml:space="preserve">ir </w:t>
      </w:r>
      <w:r w:rsidR="000B08DD">
        <w:rPr>
          <w:snapToGrid w:val="0"/>
        </w:rPr>
        <w:t>G</w:t>
      </w:r>
      <w:r w:rsidR="00D678C8" w:rsidRPr="005A568F">
        <w:rPr>
          <w:snapToGrid w:val="0"/>
        </w:rPr>
        <w:t xml:space="preserve">rupės </w:t>
      </w:r>
      <w:r w:rsidR="00EF1085" w:rsidRPr="005A568F">
        <w:rPr>
          <w:snapToGrid w:val="0"/>
        </w:rPr>
        <w:t>pirmininko pavaduotojas, kuris vykdo pirmininko pareigas, jei šis negali dalyvauti posėdyje</w:t>
      </w:r>
      <w:r>
        <w:rPr>
          <w:snapToGrid w:val="0"/>
        </w:rPr>
        <w:t xml:space="preserve">. </w:t>
      </w:r>
    </w:p>
    <w:p w14:paraId="4D6CCA64" w14:textId="14D9AB42" w:rsidR="00EF1085" w:rsidRPr="00C53649" w:rsidRDefault="00D678C8" w:rsidP="00A31E83">
      <w:pPr>
        <w:pStyle w:val="Sraopastraipa"/>
        <w:numPr>
          <w:ilvl w:val="1"/>
          <w:numId w:val="8"/>
        </w:numPr>
        <w:tabs>
          <w:tab w:val="left" w:pos="1418"/>
        </w:tabs>
        <w:suppressAutoHyphens/>
        <w:ind w:firstLine="1134"/>
        <w:jc w:val="both"/>
        <w:rPr>
          <w:color w:val="000000"/>
        </w:rPr>
      </w:pPr>
      <w:r>
        <w:rPr>
          <w:snapToGrid w:val="0"/>
          <w:szCs w:val="24"/>
        </w:rPr>
        <w:t xml:space="preserve">Grupės </w:t>
      </w:r>
      <w:r w:rsidR="00EF1085" w:rsidRPr="0056700A">
        <w:rPr>
          <w:color w:val="000000"/>
        </w:rPr>
        <w:t>darbas vyksta uždaruose posėdžiuose. Posėdžiai protokoluojami.</w:t>
      </w:r>
    </w:p>
    <w:p w14:paraId="49610A72" w14:textId="325BF72F" w:rsidR="00D678C8" w:rsidRPr="00D678C8" w:rsidRDefault="00D678C8" w:rsidP="00A31E83">
      <w:pPr>
        <w:pStyle w:val="Sraopastraipa"/>
        <w:numPr>
          <w:ilvl w:val="1"/>
          <w:numId w:val="8"/>
        </w:numPr>
        <w:tabs>
          <w:tab w:val="left" w:pos="1418"/>
        </w:tabs>
        <w:suppressAutoHyphens/>
        <w:ind w:firstLine="1134"/>
        <w:jc w:val="both"/>
        <w:rPr>
          <w:color w:val="000000"/>
        </w:rPr>
      </w:pPr>
      <w:r>
        <w:t xml:space="preserve">Grupės </w:t>
      </w:r>
      <w:r w:rsidR="00EF1085" w:rsidRPr="00C53649">
        <w:t>posėdis teisėtas, jei jame dalyvauja daugiau kaip p</w:t>
      </w:r>
      <w:r w:rsidR="00EA5FF4">
        <w:t>u</w:t>
      </w:r>
      <w:r w:rsidR="00A56D16">
        <w:t xml:space="preserve">sė </w:t>
      </w:r>
      <w:r w:rsidR="000B08DD">
        <w:t>G</w:t>
      </w:r>
      <w:r>
        <w:t xml:space="preserve">rupės </w:t>
      </w:r>
      <w:r w:rsidR="00A56D16">
        <w:t xml:space="preserve">narių. Sprendimai </w:t>
      </w:r>
      <w:r w:rsidR="00EF1085" w:rsidRPr="00A31E83">
        <w:rPr>
          <w:snapToGrid w:val="0"/>
        </w:rPr>
        <w:t>posėdyje</w:t>
      </w:r>
      <w:r w:rsidR="00EF1085" w:rsidRPr="00C53649">
        <w:t xml:space="preserve"> priimami balsų dauguma. </w:t>
      </w:r>
      <w:r w:rsidR="005A568F">
        <w:t xml:space="preserve">Balsuojama atvirai. </w:t>
      </w:r>
      <w:r w:rsidR="00EF1085" w:rsidRPr="00C53649">
        <w:t xml:space="preserve">Esant vienodam balsų skaičiui, lemiamas yra </w:t>
      </w:r>
      <w:r w:rsidR="000B08DD">
        <w:t>G</w:t>
      </w:r>
      <w:r>
        <w:t xml:space="preserve">rupės </w:t>
      </w:r>
      <w:r w:rsidR="00EF1085" w:rsidRPr="00C53649">
        <w:t>pirmininko balsas.</w:t>
      </w:r>
      <w:r>
        <w:t xml:space="preserve"> Atskiroji </w:t>
      </w:r>
      <w:r w:rsidR="000B08DD">
        <w:t>G</w:t>
      </w:r>
      <w:r>
        <w:t xml:space="preserve">rupės narių nuomonė įrašoma į protokolą. Protokolą pasirašo visi posėdžio dalyviai. </w:t>
      </w:r>
    </w:p>
    <w:p w14:paraId="66FA70BC" w14:textId="7FF2109D" w:rsidR="00A31E83" w:rsidRPr="000C5DAB" w:rsidRDefault="00A31E83" w:rsidP="00A31E83">
      <w:pPr>
        <w:pStyle w:val="Sraopastraipa"/>
        <w:numPr>
          <w:ilvl w:val="1"/>
          <w:numId w:val="8"/>
        </w:numPr>
        <w:tabs>
          <w:tab w:val="left" w:pos="1418"/>
        </w:tabs>
        <w:suppressAutoHyphens/>
        <w:ind w:firstLine="1134"/>
        <w:jc w:val="both"/>
        <w:rPr>
          <w:color w:val="000000"/>
        </w:rPr>
      </w:pPr>
      <w:r>
        <w:rPr>
          <w:snapToGrid w:val="0"/>
        </w:rPr>
        <w:t xml:space="preserve">Grupės </w:t>
      </w:r>
      <w:r w:rsidRPr="0056700A">
        <w:rPr>
          <w:snapToGrid w:val="0"/>
        </w:rPr>
        <w:t xml:space="preserve">sekretorius </w:t>
      </w:r>
      <w:r w:rsidRPr="0056700A">
        <w:t xml:space="preserve">sistemina </w:t>
      </w:r>
      <w:r w:rsidR="000B08DD">
        <w:t>G</w:t>
      </w:r>
      <w:r>
        <w:t xml:space="preserve">rupės </w:t>
      </w:r>
      <w:r w:rsidRPr="0056700A">
        <w:t xml:space="preserve">dokumentus, protokoluoja </w:t>
      </w:r>
      <w:r w:rsidR="000B08DD">
        <w:t>G</w:t>
      </w:r>
      <w:r>
        <w:t xml:space="preserve">rupės </w:t>
      </w:r>
      <w:r w:rsidRPr="0056700A">
        <w:t xml:space="preserve">posėdžius, </w:t>
      </w:r>
      <w:r w:rsidRPr="00AA4E4E">
        <w:rPr>
          <w:snapToGrid w:val="0"/>
          <w:szCs w:val="24"/>
        </w:rPr>
        <w:t>teikia</w:t>
      </w:r>
      <w:r w:rsidRPr="0056700A">
        <w:t xml:space="preserve"> reikalingą </w:t>
      </w:r>
      <w:r w:rsidRPr="00CB5B8C">
        <w:rPr>
          <w:snapToGrid w:val="0"/>
          <w:szCs w:val="24"/>
        </w:rPr>
        <w:t>informaciją</w:t>
      </w:r>
      <w:r w:rsidRPr="0056700A">
        <w:t xml:space="preserve"> </w:t>
      </w:r>
      <w:r w:rsidR="000B08DD">
        <w:t>G</w:t>
      </w:r>
      <w:r>
        <w:t xml:space="preserve">rupės nariams. </w:t>
      </w:r>
    </w:p>
    <w:p w14:paraId="02500B9E" w14:textId="77777777" w:rsidR="00DD29EB" w:rsidRPr="00A31E83" w:rsidRDefault="00DD29EB" w:rsidP="00A31E83">
      <w:pPr>
        <w:tabs>
          <w:tab w:val="left" w:pos="1418"/>
        </w:tabs>
        <w:suppressAutoHyphens/>
        <w:jc w:val="both"/>
        <w:rPr>
          <w:color w:val="000000"/>
        </w:rPr>
      </w:pPr>
    </w:p>
    <w:p w14:paraId="1FE7297B" w14:textId="77777777" w:rsidR="005F1A2F" w:rsidRDefault="000C5DAB" w:rsidP="000A61D6">
      <w:pPr>
        <w:widowControl w:val="0"/>
        <w:tabs>
          <w:tab w:val="left" w:pos="900"/>
        </w:tabs>
        <w:suppressAutoHyphens/>
        <w:jc w:val="center"/>
        <w:rPr>
          <w:b/>
          <w:bCs/>
          <w:szCs w:val="24"/>
          <w:lang w:eastAsia="sa-IN" w:bidi="sa-IN"/>
        </w:rPr>
      </w:pPr>
      <w:r>
        <w:rPr>
          <w:b/>
          <w:bCs/>
          <w:szCs w:val="24"/>
          <w:lang w:eastAsia="sa-IN" w:bidi="sa-IN"/>
        </w:rPr>
        <w:t>I</w:t>
      </w:r>
      <w:r w:rsidR="005F1A2F">
        <w:rPr>
          <w:b/>
          <w:bCs/>
          <w:szCs w:val="24"/>
          <w:lang w:eastAsia="sa-IN" w:bidi="sa-IN"/>
        </w:rPr>
        <w:t>V SKYRIUS</w:t>
      </w:r>
    </w:p>
    <w:p w14:paraId="022F116E" w14:textId="77777777" w:rsidR="00704FEB" w:rsidRDefault="00704FEB" w:rsidP="000A61D6">
      <w:pPr>
        <w:widowControl w:val="0"/>
        <w:tabs>
          <w:tab w:val="left" w:pos="900"/>
        </w:tabs>
        <w:suppressAutoHyphens/>
        <w:jc w:val="center"/>
        <w:rPr>
          <w:b/>
          <w:bCs/>
          <w:szCs w:val="24"/>
          <w:lang w:eastAsia="sa-IN" w:bidi="sa-IN"/>
        </w:rPr>
      </w:pPr>
      <w:r w:rsidRPr="001C57DE">
        <w:rPr>
          <w:b/>
          <w:bCs/>
          <w:szCs w:val="24"/>
          <w:lang w:eastAsia="sa-IN" w:bidi="sa-IN"/>
        </w:rPr>
        <w:t>BAIGIAMOSIOS NUOSTATOS</w:t>
      </w:r>
    </w:p>
    <w:p w14:paraId="2743F8A4" w14:textId="77777777" w:rsidR="00D873C0" w:rsidRDefault="00D873C0" w:rsidP="00D873C0">
      <w:pPr>
        <w:tabs>
          <w:tab w:val="left" w:pos="1560"/>
        </w:tabs>
        <w:suppressAutoHyphens/>
        <w:jc w:val="both"/>
      </w:pPr>
    </w:p>
    <w:p w14:paraId="22985846" w14:textId="7F1B2747" w:rsidR="00D873C0" w:rsidRPr="009C29F8" w:rsidRDefault="00D873C0" w:rsidP="009C29F8">
      <w:pPr>
        <w:pStyle w:val="Sraopastraipa"/>
        <w:numPr>
          <w:ilvl w:val="1"/>
          <w:numId w:val="8"/>
        </w:numPr>
        <w:tabs>
          <w:tab w:val="left" w:pos="1418"/>
        </w:tabs>
        <w:suppressAutoHyphens/>
        <w:ind w:firstLine="1134"/>
        <w:jc w:val="both"/>
      </w:pPr>
      <w:r w:rsidRPr="009C29F8">
        <w:rPr>
          <w:snapToGrid w:val="0"/>
        </w:rPr>
        <w:t>Grupės</w:t>
      </w:r>
      <w:r>
        <w:t xml:space="preserve"> sudėtis ir </w:t>
      </w:r>
      <w:r w:rsidR="000B08DD">
        <w:t>R</w:t>
      </w:r>
      <w:r>
        <w:t xml:space="preserve">eglamento nuostatos keičiamos, pripažįstamos netekusiomis galios </w:t>
      </w:r>
      <w:r w:rsidR="00643D6B">
        <w:t xml:space="preserve">Ignalinos rajono </w:t>
      </w:r>
      <w:r>
        <w:t>savivaldybės mero potvarkiu.</w:t>
      </w:r>
    </w:p>
    <w:p w14:paraId="497F4860" w14:textId="248CBE2A" w:rsidR="00D873C0" w:rsidRPr="009C29F8" w:rsidRDefault="00D873C0" w:rsidP="009C29F8">
      <w:pPr>
        <w:pStyle w:val="Sraopastraipa"/>
        <w:numPr>
          <w:ilvl w:val="1"/>
          <w:numId w:val="8"/>
        </w:numPr>
        <w:tabs>
          <w:tab w:val="left" w:pos="1418"/>
          <w:tab w:val="left" w:pos="1560"/>
        </w:tabs>
        <w:suppressAutoHyphens/>
        <w:ind w:firstLine="1134"/>
        <w:jc w:val="both"/>
        <w:rPr>
          <w:szCs w:val="24"/>
          <w:lang w:eastAsia="sa-IN" w:bidi="sa-IN"/>
        </w:rPr>
      </w:pPr>
      <w:r w:rsidRPr="009C29F8">
        <w:rPr>
          <w:szCs w:val="24"/>
          <w:lang w:eastAsia="sa-IN" w:bidi="sa-IN"/>
        </w:rPr>
        <w:t xml:space="preserve">Grupės veiklos </w:t>
      </w:r>
      <w:r w:rsidRPr="009C29F8">
        <w:rPr>
          <w:snapToGrid w:val="0"/>
        </w:rPr>
        <w:t>dokumentus</w:t>
      </w:r>
      <w:r w:rsidRPr="009C29F8">
        <w:rPr>
          <w:szCs w:val="24"/>
          <w:lang w:eastAsia="sa-IN" w:bidi="sa-IN"/>
        </w:rPr>
        <w:t xml:space="preserve"> teisės aktų nustatyta tvarka tvarko ir saugo Ignalinos rajono </w:t>
      </w:r>
      <w:r w:rsidRPr="009C29F8">
        <w:rPr>
          <w:snapToGrid w:val="0"/>
        </w:rPr>
        <w:t>savivaldybės</w:t>
      </w:r>
      <w:r w:rsidRPr="009C29F8">
        <w:rPr>
          <w:szCs w:val="24"/>
          <w:lang w:eastAsia="sa-IN" w:bidi="sa-IN"/>
        </w:rPr>
        <w:t xml:space="preserve"> administracijos Švietimo ir kultūros skyrius.</w:t>
      </w:r>
    </w:p>
    <w:p w14:paraId="4EC73B84" w14:textId="77777777" w:rsidR="00574B51" w:rsidRPr="001C57DE" w:rsidRDefault="00574B51" w:rsidP="009C29F8">
      <w:pPr>
        <w:widowControl w:val="0"/>
        <w:tabs>
          <w:tab w:val="left" w:pos="540"/>
          <w:tab w:val="left" w:pos="900"/>
        </w:tabs>
        <w:suppressAutoHyphens/>
        <w:jc w:val="both"/>
        <w:rPr>
          <w:szCs w:val="24"/>
          <w:lang w:eastAsia="sa-IN" w:bidi="sa-IN"/>
        </w:rPr>
      </w:pPr>
    </w:p>
    <w:p w14:paraId="4C4313CA" w14:textId="77777777" w:rsidR="003140C2" w:rsidRPr="001C57DE" w:rsidRDefault="00704FEB" w:rsidP="001C57DE">
      <w:pPr>
        <w:widowControl w:val="0"/>
        <w:tabs>
          <w:tab w:val="left" w:pos="900"/>
        </w:tabs>
        <w:suppressAutoHyphens/>
        <w:jc w:val="center"/>
        <w:rPr>
          <w:szCs w:val="24"/>
          <w:lang w:eastAsia="sa-IN" w:bidi="sa-IN"/>
        </w:rPr>
      </w:pPr>
      <w:r w:rsidRPr="001C57DE">
        <w:rPr>
          <w:szCs w:val="24"/>
          <w:lang w:eastAsia="sa-IN" w:bidi="sa-IN"/>
        </w:rPr>
        <w:t>_____________________</w:t>
      </w:r>
    </w:p>
    <w:p w14:paraId="445B083F" w14:textId="77777777" w:rsidR="00B63A4C" w:rsidRPr="001C57DE" w:rsidRDefault="00B63A4C" w:rsidP="001C57DE">
      <w:pPr>
        <w:widowControl w:val="0"/>
        <w:tabs>
          <w:tab w:val="left" w:pos="900"/>
        </w:tabs>
        <w:suppressAutoHyphens/>
        <w:jc w:val="center"/>
        <w:rPr>
          <w:color w:val="000000"/>
          <w:szCs w:val="24"/>
          <w:lang w:eastAsia="sa-IN" w:bidi="sa-IN"/>
        </w:rPr>
      </w:pPr>
    </w:p>
    <w:p w14:paraId="735826E2" w14:textId="77777777" w:rsidR="00B63A4C" w:rsidRPr="00F44F00" w:rsidRDefault="00B63A4C" w:rsidP="00F44F00">
      <w:pPr>
        <w:tabs>
          <w:tab w:val="left" w:pos="0"/>
          <w:tab w:val="left" w:pos="1276"/>
        </w:tabs>
        <w:ind w:left="851"/>
        <w:jc w:val="both"/>
        <w:rPr>
          <w:sz w:val="23"/>
          <w:szCs w:val="23"/>
        </w:rPr>
      </w:pPr>
    </w:p>
    <w:sectPr w:rsidR="00B63A4C" w:rsidRPr="00F44F00" w:rsidSect="000B469C">
      <w:pgSz w:w="11906" w:h="16838"/>
      <w:pgMar w:top="1134"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150C6"/>
    <w:multiLevelType w:val="multilevel"/>
    <w:tmpl w:val="66C0512A"/>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2694"/>
        </w:tabs>
        <w:ind w:left="212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b w:val="0"/>
        <w:i w:val="0"/>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107341AA"/>
    <w:multiLevelType w:val="hybridMultilevel"/>
    <w:tmpl w:val="A2CCE678"/>
    <w:lvl w:ilvl="0" w:tplc="2354921C">
      <w:start w:val="1"/>
      <w:numFmt w:val="decimal"/>
      <w:lvlText w:val="%1."/>
      <w:lvlJc w:val="left"/>
      <w:pPr>
        <w:ind w:left="1212" w:hanging="360"/>
      </w:pPr>
      <w:rPr>
        <w:rFonts w:eastAsia="Arial Unicode MS" w:cs="Arial Unicode MS" w:hint="default"/>
        <w:color w:val="000000"/>
      </w:rPr>
    </w:lvl>
    <w:lvl w:ilvl="1" w:tplc="04270019" w:tentative="1">
      <w:start w:val="1"/>
      <w:numFmt w:val="lowerLetter"/>
      <w:lvlText w:val="%2."/>
      <w:lvlJc w:val="left"/>
      <w:pPr>
        <w:ind w:left="1932" w:hanging="360"/>
      </w:pPr>
    </w:lvl>
    <w:lvl w:ilvl="2" w:tplc="0427001B" w:tentative="1">
      <w:start w:val="1"/>
      <w:numFmt w:val="lowerRoman"/>
      <w:lvlText w:val="%3."/>
      <w:lvlJc w:val="right"/>
      <w:pPr>
        <w:ind w:left="2652" w:hanging="180"/>
      </w:pPr>
    </w:lvl>
    <w:lvl w:ilvl="3" w:tplc="0427000F" w:tentative="1">
      <w:start w:val="1"/>
      <w:numFmt w:val="decimal"/>
      <w:lvlText w:val="%4."/>
      <w:lvlJc w:val="left"/>
      <w:pPr>
        <w:ind w:left="3372" w:hanging="360"/>
      </w:pPr>
    </w:lvl>
    <w:lvl w:ilvl="4" w:tplc="04270019" w:tentative="1">
      <w:start w:val="1"/>
      <w:numFmt w:val="lowerLetter"/>
      <w:lvlText w:val="%5."/>
      <w:lvlJc w:val="left"/>
      <w:pPr>
        <w:ind w:left="4092" w:hanging="360"/>
      </w:pPr>
    </w:lvl>
    <w:lvl w:ilvl="5" w:tplc="0427001B" w:tentative="1">
      <w:start w:val="1"/>
      <w:numFmt w:val="lowerRoman"/>
      <w:lvlText w:val="%6."/>
      <w:lvlJc w:val="right"/>
      <w:pPr>
        <w:ind w:left="4812" w:hanging="180"/>
      </w:pPr>
    </w:lvl>
    <w:lvl w:ilvl="6" w:tplc="0427000F" w:tentative="1">
      <w:start w:val="1"/>
      <w:numFmt w:val="decimal"/>
      <w:lvlText w:val="%7."/>
      <w:lvlJc w:val="left"/>
      <w:pPr>
        <w:ind w:left="5532" w:hanging="360"/>
      </w:pPr>
    </w:lvl>
    <w:lvl w:ilvl="7" w:tplc="04270019" w:tentative="1">
      <w:start w:val="1"/>
      <w:numFmt w:val="lowerLetter"/>
      <w:lvlText w:val="%8."/>
      <w:lvlJc w:val="left"/>
      <w:pPr>
        <w:ind w:left="6252" w:hanging="360"/>
      </w:pPr>
    </w:lvl>
    <w:lvl w:ilvl="8" w:tplc="0427001B" w:tentative="1">
      <w:start w:val="1"/>
      <w:numFmt w:val="lowerRoman"/>
      <w:lvlText w:val="%9."/>
      <w:lvlJc w:val="right"/>
      <w:pPr>
        <w:ind w:left="6972" w:hanging="180"/>
      </w:pPr>
    </w:lvl>
  </w:abstractNum>
  <w:abstractNum w:abstractNumId="2" w15:restartNumberingAfterBreak="0">
    <w:nsid w:val="140B19C4"/>
    <w:multiLevelType w:val="hybridMultilevel"/>
    <w:tmpl w:val="43C2ED30"/>
    <w:lvl w:ilvl="0" w:tplc="F76EFEE0">
      <w:start w:val="1"/>
      <w:numFmt w:val="decimal"/>
      <w:lvlText w:val="%1."/>
      <w:lvlJc w:val="left"/>
      <w:pPr>
        <w:tabs>
          <w:tab w:val="num" w:pos="1080"/>
        </w:tabs>
        <w:ind w:left="1080" w:hanging="360"/>
      </w:pPr>
      <w:rPr>
        <w:rFonts w:hint="default"/>
      </w:rPr>
    </w:lvl>
    <w:lvl w:ilvl="1" w:tplc="949CAEE6">
      <w:numFmt w:val="none"/>
      <w:lvlText w:val=""/>
      <w:lvlJc w:val="left"/>
      <w:pPr>
        <w:tabs>
          <w:tab w:val="num" w:pos="360"/>
        </w:tabs>
      </w:pPr>
    </w:lvl>
    <w:lvl w:ilvl="2" w:tplc="3E28E58A">
      <w:numFmt w:val="none"/>
      <w:lvlText w:val=""/>
      <w:lvlJc w:val="left"/>
      <w:pPr>
        <w:tabs>
          <w:tab w:val="num" w:pos="360"/>
        </w:tabs>
      </w:pPr>
    </w:lvl>
    <w:lvl w:ilvl="3" w:tplc="A29A9860">
      <w:numFmt w:val="none"/>
      <w:lvlText w:val=""/>
      <w:lvlJc w:val="left"/>
      <w:pPr>
        <w:tabs>
          <w:tab w:val="num" w:pos="360"/>
        </w:tabs>
      </w:pPr>
    </w:lvl>
    <w:lvl w:ilvl="4" w:tplc="1C9869E0">
      <w:numFmt w:val="none"/>
      <w:lvlText w:val=""/>
      <w:lvlJc w:val="left"/>
      <w:pPr>
        <w:tabs>
          <w:tab w:val="num" w:pos="360"/>
        </w:tabs>
      </w:pPr>
    </w:lvl>
    <w:lvl w:ilvl="5" w:tplc="2FC057BE">
      <w:numFmt w:val="none"/>
      <w:lvlText w:val=""/>
      <w:lvlJc w:val="left"/>
      <w:pPr>
        <w:tabs>
          <w:tab w:val="num" w:pos="360"/>
        </w:tabs>
      </w:pPr>
    </w:lvl>
    <w:lvl w:ilvl="6" w:tplc="87AEAFBC">
      <w:numFmt w:val="none"/>
      <w:lvlText w:val=""/>
      <w:lvlJc w:val="left"/>
      <w:pPr>
        <w:tabs>
          <w:tab w:val="num" w:pos="360"/>
        </w:tabs>
      </w:pPr>
    </w:lvl>
    <w:lvl w:ilvl="7" w:tplc="6D64F6DE">
      <w:numFmt w:val="none"/>
      <w:lvlText w:val=""/>
      <w:lvlJc w:val="left"/>
      <w:pPr>
        <w:tabs>
          <w:tab w:val="num" w:pos="360"/>
        </w:tabs>
      </w:pPr>
    </w:lvl>
    <w:lvl w:ilvl="8" w:tplc="6E3C60D6">
      <w:numFmt w:val="none"/>
      <w:lvlText w:val=""/>
      <w:lvlJc w:val="left"/>
      <w:pPr>
        <w:tabs>
          <w:tab w:val="num" w:pos="360"/>
        </w:tabs>
      </w:pPr>
    </w:lvl>
  </w:abstractNum>
  <w:abstractNum w:abstractNumId="3" w15:restartNumberingAfterBreak="0">
    <w:nsid w:val="1CBC202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4"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5" w15:restartNumberingAfterBreak="0">
    <w:nsid w:val="294B5B85"/>
    <w:multiLevelType w:val="multilevel"/>
    <w:tmpl w:val="9A8A1FA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2B3668FE"/>
    <w:multiLevelType w:val="multilevel"/>
    <w:tmpl w:val="7156891C"/>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7" w15:restartNumberingAfterBreak="0">
    <w:nsid w:val="2D777AAA"/>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8" w15:restartNumberingAfterBreak="0">
    <w:nsid w:val="33615E6B"/>
    <w:multiLevelType w:val="hybridMultilevel"/>
    <w:tmpl w:val="14403E5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3D245902"/>
    <w:multiLevelType w:val="hybridMultilevel"/>
    <w:tmpl w:val="528C2C3A"/>
    <w:lvl w:ilvl="0" w:tplc="1EAC1E86">
      <w:start w:val="13"/>
      <w:numFmt w:val="decimal"/>
      <w:lvlText w:val="%1."/>
      <w:lvlJc w:val="left"/>
      <w:pPr>
        <w:ind w:left="1070" w:hanging="360"/>
      </w:pPr>
      <w:rPr>
        <w:rFonts w:hint="default"/>
      </w:rPr>
    </w:lvl>
    <w:lvl w:ilvl="1" w:tplc="04270019">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10" w15:restartNumberingAfterBreak="0">
    <w:nsid w:val="4D5E424A"/>
    <w:multiLevelType w:val="multilevel"/>
    <w:tmpl w:val="8990E826"/>
    <w:lvl w:ilvl="0">
      <w:start w:val="4"/>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69442ADB"/>
    <w:multiLevelType w:val="hybridMultilevel"/>
    <w:tmpl w:val="3BD0EC9A"/>
    <w:lvl w:ilvl="0" w:tplc="6E7CF916">
      <w:start w:val="1"/>
      <w:numFmt w:val="decimal"/>
      <w:lvlText w:val="%1."/>
      <w:lvlJc w:val="left"/>
      <w:pPr>
        <w:ind w:left="2604" w:hanging="1470"/>
      </w:pPr>
      <w:rPr>
        <w:rFonts w:cs="Times New Roman" w:hint="default"/>
        <w:sz w:val="24"/>
        <w:szCs w:val="24"/>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184028854">
    <w:abstractNumId w:val="4"/>
  </w:num>
  <w:num w:numId="2" w16cid:durableId="781262981">
    <w:abstractNumId w:val="8"/>
  </w:num>
  <w:num w:numId="3" w16cid:durableId="642195246">
    <w:abstractNumId w:val="11"/>
  </w:num>
  <w:num w:numId="4" w16cid:durableId="179054717">
    <w:abstractNumId w:val="2"/>
  </w:num>
  <w:num w:numId="5" w16cid:durableId="1744599829">
    <w:abstractNumId w:val="6"/>
  </w:num>
  <w:num w:numId="6" w16cid:durableId="2073043543">
    <w:abstractNumId w:val="1"/>
  </w:num>
  <w:num w:numId="7" w16cid:durableId="1052387059">
    <w:abstractNumId w:val="5"/>
  </w:num>
  <w:num w:numId="8" w16cid:durableId="19521270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78413252">
    <w:abstractNumId w:val="3"/>
  </w:num>
  <w:num w:numId="10" w16cid:durableId="1479613145">
    <w:abstractNumId w:val="7"/>
  </w:num>
  <w:num w:numId="11" w16cid:durableId="1851142769">
    <w:abstractNumId w:val="9"/>
  </w:num>
  <w:num w:numId="12" w16cid:durableId="85985348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FEB"/>
    <w:rsid w:val="00000A1B"/>
    <w:rsid w:val="00027F3E"/>
    <w:rsid w:val="00034617"/>
    <w:rsid w:val="00045F1F"/>
    <w:rsid w:val="000609E6"/>
    <w:rsid w:val="00061F8D"/>
    <w:rsid w:val="000819C9"/>
    <w:rsid w:val="000904C7"/>
    <w:rsid w:val="000A55E1"/>
    <w:rsid w:val="000A61D6"/>
    <w:rsid w:val="000B08DD"/>
    <w:rsid w:val="000B469C"/>
    <w:rsid w:val="000C5DAB"/>
    <w:rsid w:val="000D2ADA"/>
    <w:rsid w:val="000D37A7"/>
    <w:rsid w:val="000F2D4C"/>
    <w:rsid w:val="00105BE6"/>
    <w:rsid w:val="00112729"/>
    <w:rsid w:val="0013140E"/>
    <w:rsid w:val="00144D79"/>
    <w:rsid w:val="0015062D"/>
    <w:rsid w:val="00155A34"/>
    <w:rsid w:val="00156A88"/>
    <w:rsid w:val="00167324"/>
    <w:rsid w:val="00171471"/>
    <w:rsid w:val="00180577"/>
    <w:rsid w:val="00183846"/>
    <w:rsid w:val="00186FCA"/>
    <w:rsid w:val="001905D2"/>
    <w:rsid w:val="001A26F7"/>
    <w:rsid w:val="001C57DE"/>
    <w:rsid w:val="001D42CE"/>
    <w:rsid w:val="001D4D8B"/>
    <w:rsid w:val="001E0838"/>
    <w:rsid w:val="001E7BFC"/>
    <w:rsid w:val="001F2E6B"/>
    <w:rsid w:val="00200D6B"/>
    <w:rsid w:val="00210641"/>
    <w:rsid w:val="00210D63"/>
    <w:rsid w:val="002116F4"/>
    <w:rsid w:val="00213371"/>
    <w:rsid w:val="00216F1E"/>
    <w:rsid w:val="002302B5"/>
    <w:rsid w:val="00244ABF"/>
    <w:rsid w:val="002611B1"/>
    <w:rsid w:val="00277CC9"/>
    <w:rsid w:val="00292C4B"/>
    <w:rsid w:val="002A3ECE"/>
    <w:rsid w:val="002B0FBB"/>
    <w:rsid w:val="002C3B0E"/>
    <w:rsid w:val="002D09A9"/>
    <w:rsid w:val="002E6EF6"/>
    <w:rsid w:val="002F150D"/>
    <w:rsid w:val="00303C17"/>
    <w:rsid w:val="003140C2"/>
    <w:rsid w:val="00336E47"/>
    <w:rsid w:val="00355108"/>
    <w:rsid w:val="00373139"/>
    <w:rsid w:val="0037460E"/>
    <w:rsid w:val="00377A7C"/>
    <w:rsid w:val="00380B71"/>
    <w:rsid w:val="00390C01"/>
    <w:rsid w:val="003A1E05"/>
    <w:rsid w:val="003A3973"/>
    <w:rsid w:val="003B508A"/>
    <w:rsid w:val="003C4A60"/>
    <w:rsid w:val="003C6836"/>
    <w:rsid w:val="003D5D02"/>
    <w:rsid w:val="00404436"/>
    <w:rsid w:val="00404EC0"/>
    <w:rsid w:val="00425488"/>
    <w:rsid w:val="00432E6F"/>
    <w:rsid w:val="0043433B"/>
    <w:rsid w:val="00434CC7"/>
    <w:rsid w:val="00434DED"/>
    <w:rsid w:val="00442B11"/>
    <w:rsid w:val="00450224"/>
    <w:rsid w:val="004763BB"/>
    <w:rsid w:val="00490E0C"/>
    <w:rsid w:val="00494F02"/>
    <w:rsid w:val="004B0D3D"/>
    <w:rsid w:val="004B2404"/>
    <w:rsid w:val="004B3485"/>
    <w:rsid w:val="004B5B50"/>
    <w:rsid w:val="004B7447"/>
    <w:rsid w:val="004D5FF4"/>
    <w:rsid w:val="004E1149"/>
    <w:rsid w:val="004E5B7F"/>
    <w:rsid w:val="004F1834"/>
    <w:rsid w:val="00502D62"/>
    <w:rsid w:val="005045E6"/>
    <w:rsid w:val="005067D3"/>
    <w:rsid w:val="0051254D"/>
    <w:rsid w:val="00547236"/>
    <w:rsid w:val="00561BEE"/>
    <w:rsid w:val="00565A52"/>
    <w:rsid w:val="00567AE2"/>
    <w:rsid w:val="00567EA5"/>
    <w:rsid w:val="00574B51"/>
    <w:rsid w:val="00575028"/>
    <w:rsid w:val="0057607F"/>
    <w:rsid w:val="0057668F"/>
    <w:rsid w:val="005860AA"/>
    <w:rsid w:val="00597888"/>
    <w:rsid w:val="005A1E9F"/>
    <w:rsid w:val="005A568F"/>
    <w:rsid w:val="005B4F4F"/>
    <w:rsid w:val="005F0B70"/>
    <w:rsid w:val="005F1A2F"/>
    <w:rsid w:val="005F2EC1"/>
    <w:rsid w:val="0060688F"/>
    <w:rsid w:val="00623A5D"/>
    <w:rsid w:val="00635F63"/>
    <w:rsid w:val="006432EA"/>
    <w:rsid w:val="00643D6B"/>
    <w:rsid w:val="00653DE5"/>
    <w:rsid w:val="006550B1"/>
    <w:rsid w:val="0065754A"/>
    <w:rsid w:val="006611D2"/>
    <w:rsid w:val="006652FF"/>
    <w:rsid w:val="006751AD"/>
    <w:rsid w:val="006815A9"/>
    <w:rsid w:val="00694F3E"/>
    <w:rsid w:val="006A307C"/>
    <w:rsid w:val="006B0C12"/>
    <w:rsid w:val="006C3F41"/>
    <w:rsid w:val="006C7BBC"/>
    <w:rsid w:val="006D0E7D"/>
    <w:rsid w:val="006E386E"/>
    <w:rsid w:val="0070011F"/>
    <w:rsid w:val="00704FEB"/>
    <w:rsid w:val="00727F60"/>
    <w:rsid w:val="0073364B"/>
    <w:rsid w:val="007466A2"/>
    <w:rsid w:val="00751F77"/>
    <w:rsid w:val="00760A1C"/>
    <w:rsid w:val="00780028"/>
    <w:rsid w:val="007800AC"/>
    <w:rsid w:val="00781AA9"/>
    <w:rsid w:val="00785A9C"/>
    <w:rsid w:val="007B2BD4"/>
    <w:rsid w:val="007B39CC"/>
    <w:rsid w:val="007E1F7C"/>
    <w:rsid w:val="007E2ECD"/>
    <w:rsid w:val="007E585D"/>
    <w:rsid w:val="007E7D13"/>
    <w:rsid w:val="007F32C6"/>
    <w:rsid w:val="008049CA"/>
    <w:rsid w:val="00804A32"/>
    <w:rsid w:val="008123FB"/>
    <w:rsid w:val="008254E3"/>
    <w:rsid w:val="00826551"/>
    <w:rsid w:val="008507B8"/>
    <w:rsid w:val="00855F58"/>
    <w:rsid w:val="00860419"/>
    <w:rsid w:val="00862A8A"/>
    <w:rsid w:val="008804BA"/>
    <w:rsid w:val="008870F2"/>
    <w:rsid w:val="00887BC3"/>
    <w:rsid w:val="008966A0"/>
    <w:rsid w:val="008A08A5"/>
    <w:rsid w:val="008A74AD"/>
    <w:rsid w:val="008B3447"/>
    <w:rsid w:val="008B3FB9"/>
    <w:rsid w:val="008B4052"/>
    <w:rsid w:val="008D41D1"/>
    <w:rsid w:val="008D4A43"/>
    <w:rsid w:val="008D55ED"/>
    <w:rsid w:val="008D5B11"/>
    <w:rsid w:val="008D5CD1"/>
    <w:rsid w:val="008E65BD"/>
    <w:rsid w:val="008E712C"/>
    <w:rsid w:val="008F5CA7"/>
    <w:rsid w:val="00901275"/>
    <w:rsid w:val="00906A59"/>
    <w:rsid w:val="00912D8D"/>
    <w:rsid w:val="009164A6"/>
    <w:rsid w:val="009310B3"/>
    <w:rsid w:val="009345E1"/>
    <w:rsid w:val="009447E4"/>
    <w:rsid w:val="00962AB4"/>
    <w:rsid w:val="00972156"/>
    <w:rsid w:val="009856F8"/>
    <w:rsid w:val="009A4DF9"/>
    <w:rsid w:val="009A6B80"/>
    <w:rsid w:val="009B42F7"/>
    <w:rsid w:val="009B5E2D"/>
    <w:rsid w:val="009C1E77"/>
    <w:rsid w:val="009C29F8"/>
    <w:rsid w:val="009C3C42"/>
    <w:rsid w:val="009D4567"/>
    <w:rsid w:val="009E04A1"/>
    <w:rsid w:val="009E2820"/>
    <w:rsid w:val="009E3E5D"/>
    <w:rsid w:val="00A02615"/>
    <w:rsid w:val="00A04A64"/>
    <w:rsid w:val="00A126FC"/>
    <w:rsid w:val="00A14A34"/>
    <w:rsid w:val="00A31E83"/>
    <w:rsid w:val="00A36E16"/>
    <w:rsid w:val="00A47467"/>
    <w:rsid w:val="00A5175C"/>
    <w:rsid w:val="00A56D16"/>
    <w:rsid w:val="00A62ECE"/>
    <w:rsid w:val="00A677E5"/>
    <w:rsid w:val="00A7059F"/>
    <w:rsid w:val="00A80C75"/>
    <w:rsid w:val="00A833E5"/>
    <w:rsid w:val="00A970F7"/>
    <w:rsid w:val="00AA4E4E"/>
    <w:rsid w:val="00AB1F08"/>
    <w:rsid w:val="00AB4714"/>
    <w:rsid w:val="00AB7A90"/>
    <w:rsid w:val="00AC7988"/>
    <w:rsid w:val="00AD24F4"/>
    <w:rsid w:val="00AD4E94"/>
    <w:rsid w:val="00AD793F"/>
    <w:rsid w:val="00AE20E0"/>
    <w:rsid w:val="00AF1447"/>
    <w:rsid w:val="00AF2485"/>
    <w:rsid w:val="00B06652"/>
    <w:rsid w:val="00B10C13"/>
    <w:rsid w:val="00B24313"/>
    <w:rsid w:val="00B30D67"/>
    <w:rsid w:val="00B377B9"/>
    <w:rsid w:val="00B4713A"/>
    <w:rsid w:val="00B474C4"/>
    <w:rsid w:val="00B5684E"/>
    <w:rsid w:val="00B63A4C"/>
    <w:rsid w:val="00B75D2A"/>
    <w:rsid w:val="00B967E3"/>
    <w:rsid w:val="00BA19C6"/>
    <w:rsid w:val="00BB2062"/>
    <w:rsid w:val="00BB55BA"/>
    <w:rsid w:val="00BC23AC"/>
    <w:rsid w:val="00BD24C1"/>
    <w:rsid w:val="00BE319E"/>
    <w:rsid w:val="00BE52D9"/>
    <w:rsid w:val="00BE79B4"/>
    <w:rsid w:val="00BF012C"/>
    <w:rsid w:val="00BF23AE"/>
    <w:rsid w:val="00BF5E1B"/>
    <w:rsid w:val="00BF6486"/>
    <w:rsid w:val="00C10692"/>
    <w:rsid w:val="00C1273E"/>
    <w:rsid w:val="00C35432"/>
    <w:rsid w:val="00C61553"/>
    <w:rsid w:val="00C733B0"/>
    <w:rsid w:val="00C75CD6"/>
    <w:rsid w:val="00C95CDE"/>
    <w:rsid w:val="00C9648A"/>
    <w:rsid w:val="00CB5B8C"/>
    <w:rsid w:val="00CC1273"/>
    <w:rsid w:val="00CC1C42"/>
    <w:rsid w:val="00CC6AD2"/>
    <w:rsid w:val="00CD7294"/>
    <w:rsid w:val="00CE5855"/>
    <w:rsid w:val="00CE6428"/>
    <w:rsid w:val="00CF111E"/>
    <w:rsid w:val="00D10C04"/>
    <w:rsid w:val="00D12CA2"/>
    <w:rsid w:val="00D14DA1"/>
    <w:rsid w:val="00D40179"/>
    <w:rsid w:val="00D52D6D"/>
    <w:rsid w:val="00D60CB7"/>
    <w:rsid w:val="00D61901"/>
    <w:rsid w:val="00D66EC3"/>
    <w:rsid w:val="00D678C8"/>
    <w:rsid w:val="00D733A1"/>
    <w:rsid w:val="00D75301"/>
    <w:rsid w:val="00D82F55"/>
    <w:rsid w:val="00D873C0"/>
    <w:rsid w:val="00D91DF5"/>
    <w:rsid w:val="00D95D8C"/>
    <w:rsid w:val="00DA1BAD"/>
    <w:rsid w:val="00DB5FFB"/>
    <w:rsid w:val="00DB759B"/>
    <w:rsid w:val="00DC16B6"/>
    <w:rsid w:val="00DC35DE"/>
    <w:rsid w:val="00DC7357"/>
    <w:rsid w:val="00DD29EB"/>
    <w:rsid w:val="00DE0ABD"/>
    <w:rsid w:val="00DE3AC4"/>
    <w:rsid w:val="00DF111E"/>
    <w:rsid w:val="00DF2BE0"/>
    <w:rsid w:val="00E071C8"/>
    <w:rsid w:val="00E15483"/>
    <w:rsid w:val="00E2189B"/>
    <w:rsid w:val="00E24A7D"/>
    <w:rsid w:val="00E31D68"/>
    <w:rsid w:val="00E3419F"/>
    <w:rsid w:val="00E7487B"/>
    <w:rsid w:val="00E81B8A"/>
    <w:rsid w:val="00EA0E8F"/>
    <w:rsid w:val="00EA3555"/>
    <w:rsid w:val="00EA5FF4"/>
    <w:rsid w:val="00EC3E73"/>
    <w:rsid w:val="00ED37A0"/>
    <w:rsid w:val="00ED3930"/>
    <w:rsid w:val="00ED48F8"/>
    <w:rsid w:val="00EF1085"/>
    <w:rsid w:val="00F0119C"/>
    <w:rsid w:val="00F10865"/>
    <w:rsid w:val="00F1148C"/>
    <w:rsid w:val="00F13FC0"/>
    <w:rsid w:val="00F206C2"/>
    <w:rsid w:val="00F3146F"/>
    <w:rsid w:val="00F32608"/>
    <w:rsid w:val="00F36A8D"/>
    <w:rsid w:val="00F36D4D"/>
    <w:rsid w:val="00F375FF"/>
    <w:rsid w:val="00F44F00"/>
    <w:rsid w:val="00F60164"/>
    <w:rsid w:val="00F64DDD"/>
    <w:rsid w:val="00F70207"/>
    <w:rsid w:val="00F72B90"/>
    <w:rsid w:val="00F73703"/>
    <w:rsid w:val="00F81942"/>
    <w:rsid w:val="00F819B5"/>
    <w:rsid w:val="00F81A6B"/>
    <w:rsid w:val="00F9227D"/>
    <w:rsid w:val="00FC6CD5"/>
    <w:rsid w:val="00FC7C96"/>
    <w:rsid w:val="00FD5CA8"/>
    <w:rsid w:val="00FF56A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9A266"/>
  <w15:docId w15:val="{C45734F0-3C3E-424B-A516-0F217AC8D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16B6"/>
    <w:pPr>
      <w:spacing w:after="0" w:line="240" w:lineRule="auto"/>
    </w:pPr>
    <w:rPr>
      <w:rFonts w:ascii="Times New Roman" w:eastAsia="Times New Roman" w:hAnsi="Times New Roman" w:cs="Times New Roman"/>
      <w:sz w:val="24"/>
      <w:szCs w:val="20"/>
    </w:rPr>
  </w:style>
  <w:style w:type="paragraph" w:styleId="Antrat2">
    <w:name w:val="heading 2"/>
    <w:basedOn w:val="prastasis"/>
    <w:next w:val="prastasis"/>
    <w:link w:val="Antrat2Diagrama"/>
    <w:uiPriority w:val="9"/>
    <w:unhideWhenUsed/>
    <w:qFormat/>
    <w:rsid w:val="002A3EC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Antrat5">
    <w:name w:val="heading 5"/>
    <w:basedOn w:val="prastasis"/>
    <w:next w:val="prastasis"/>
    <w:link w:val="Antrat5Diagrama"/>
    <w:unhideWhenUsed/>
    <w:qFormat/>
    <w:rsid w:val="00DC35DE"/>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04FEB"/>
    <w:pPr>
      <w:ind w:left="720"/>
      <w:contextualSpacing/>
    </w:pPr>
  </w:style>
  <w:style w:type="paragraph" w:customStyle="1" w:styleId="BlockText1">
    <w:name w:val="Block Text1"/>
    <w:basedOn w:val="prastasis"/>
    <w:rsid w:val="00972156"/>
    <w:pPr>
      <w:suppressAutoHyphens/>
      <w:ind w:left="-360" w:right="-1054"/>
      <w:jc w:val="both"/>
    </w:pPr>
    <w:rPr>
      <w:szCs w:val="24"/>
      <w:lang w:eastAsia="ar-SA"/>
    </w:rPr>
  </w:style>
  <w:style w:type="paragraph" w:styleId="Pagrindinistekstas">
    <w:name w:val="Body Text"/>
    <w:basedOn w:val="prastasis"/>
    <w:link w:val="PagrindinistekstasDiagrama"/>
    <w:semiHidden/>
    <w:rsid w:val="00D66EC3"/>
    <w:pPr>
      <w:ind w:right="-1054"/>
      <w:jc w:val="both"/>
    </w:pPr>
    <w:rPr>
      <w:szCs w:val="24"/>
    </w:rPr>
  </w:style>
  <w:style w:type="character" w:customStyle="1" w:styleId="PagrindinistekstasDiagrama">
    <w:name w:val="Pagrindinis tekstas Diagrama"/>
    <w:basedOn w:val="Numatytasispastraiposriftas"/>
    <w:link w:val="Pagrindinistekstas"/>
    <w:semiHidden/>
    <w:rsid w:val="00D66EC3"/>
    <w:rPr>
      <w:rFonts w:ascii="Times New Roman" w:eastAsia="Times New Roman" w:hAnsi="Times New Roman" w:cs="Times New Roman"/>
      <w:sz w:val="24"/>
      <w:szCs w:val="24"/>
    </w:rPr>
  </w:style>
  <w:style w:type="paragraph" w:styleId="Pagrindinistekstas2">
    <w:name w:val="Body Text 2"/>
    <w:basedOn w:val="prastasis"/>
    <w:link w:val="Pagrindinistekstas2Diagrama"/>
    <w:semiHidden/>
    <w:rsid w:val="00D66EC3"/>
    <w:pPr>
      <w:jc w:val="both"/>
    </w:pPr>
    <w:rPr>
      <w:szCs w:val="24"/>
      <w:lang w:val="en-US"/>
    </w:rPr>
  </w:style>
  <w:style w:type="character" w:customStyle="1" w:styleId="Pagrindinistekstas2Diagrama">
    <w:name w:val="Pagrindinis tekstas 2 Diagrama"/>
    <w:basedOn w:val="Numatytasispastraiposriftas"/>
    <w:link w:val="Pagrindinistekstas2"/>
    <w:semiHidden/>
    <w:rsid w:val="00D66EC3"/>
    <w:rPr>
      <w:rFonts w:ascii="Times New Roman" w:eastAsia="Times New Roman" w:hAnsi="Times New Roman" w:cs="Times New Roman"/>
      <w:sz w:val="24"/>
      <w:szCs w:val="24"/>
      <w:lang w:val="en-US"/>
    </w:rPr>
  </w:style>
  <w:style w:type="character" w:styleId="Hipersaitas">
    <w:name w:val="Hyperlink"/>
    <w:basedOn w:val="Numatytasispastraiposriftas"/>
    <w:uiPriority w:val="99"/>
    <w:unhideWhenUsed/>
    <w:rsid w:val="00912D8D"/>
    <w:rPr>
      <w:color w:val="0000FF" w:themeColor="hyperlink"/>
      <w:u w:val="single"/>
    </w:rPr>
  </w:style>
  <w:style w:type="paragraph" w:customStyle="1" w:styleId="Default">
    <w:name w:val="Default"/>
    <w:rsid w:val="00D733A1"/>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Debesliotekstas">
    <w:name w:val="Balloon Text"/>
    <w:basedOn w:val="prastasis"/>
    <w:link w:val="DebesliotekstasDiagrama"/>
    <w:uiPriority w:val="99"/>
    <w:semiHidden/>
    <w:unhideWhenUsed/>
    <w:rsid w:val="00D733A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733A1"/>
    <w:rPr>
      <w:rFonts w:ascii="Tahoma" w:eastAsia="Times New Roman" w:hAnsi="Tahoma" w:cs="Tahoma"/>
      <w:sz w:val="16"/>
      <w:szCs w:val="16"/>
    </w:rPr>
  </w:style>
  <w:style w:type="paragraph" w:customStyle="1" w:styleId="Pagrindinistekstas1">
    <w:name w:val="Pagrindinis tekstas1"/>
    <w:link w:val="Pagrindinistekstas0"/>
    <w:uiPriority w:val="99"/>
    <w:rsid w:val="009C3C42"/>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Tekstoblokas">
    <w:name w:val="Block Text"/>
    <w:basedOn w:val="prastasis"/>
    <w:rsid w:val="009C3C42"/>
    <w:pPr>
      <w:widowControl w:val="0"/>
      <w:shd w:val="clear" w:color="auto" w:fill="FFFFFF"/>
      <w:tabs>
        <w:tab w:val="left" w:pos="1293"/>
      </w:tabs>
      <w:overflowPunct w:val="0"/>
      <w:autoSpaceDE w:val="0"/>
      <w:autoSpaceDN w:val="0"/>
      <w:adjustRightInd w:val="0"/>
      <w:spacing w:line="274" w:lineRule="exact"/>
      <w:ind w:left="10" w:right="14"/>
      <w:jc w:val="both"/>
      <w:textAlignment w:val="baseline"/>
    </w:pPr>
  </w:style>
  <w:style w:type="paragraph" w:styleId="Pagrindiniotekstotrauka">
    <w:name w:val="Body Text Indent"/>
    <w:basedOn w:val="prastasis"/>
    <w:link w:val="PagrindiniotekstotraukaDiagrama"/>
    <w:uiPriority w:val="99"/>
    <w:unhideWhenUsed/>
    <w:rsid w:val="00760A1C"/>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760A1C"/>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887BC3"/>
    <w:rPr>
      <w:sz w:val="16"/>
      <w:szCs w:val="16"/>
    </w:rPr>
  </w:style>
  <w:style w:type="paragraph" w:styleId="Komentarotekstas">
    <w:name w:val="annotation text"/>
    <w:basedOn w:val="prastasis"/>
    <w:link w:val="KomentarotekstasDiagrama"/>
    <w:uiPriority w:val="99"/>
    <w:semiHidden/>
    <w:unhideWhenUsed/>
    <w:rsid w:val="00887BC3"/>
    <w:rPr>
      <w:sz w:val="20"/>
    </w:rPr>
  </w:style>
  <w:style w:type="character" w:customStyle="1" w:styleId="KomentarotekstasDiagrama">
    <w:name w:val="Komentaro tekstas Diagrama"/>
    <w:basedOn w:val="Numatytasispastraiposriftas"/>
    <w:link w:val="Komentarotekstas"/>
    <w:uiPriority w:val="99"/>
    <w:semiHidden/>
    <w:rsid w:val="00887BC3"/>
    <w:rPr>
      <w:rFonts w:ascii="Times New Roman" w:eastAsia="Times New Roman" w:hAnsi="Times New Roman" w:cs="Times New Roman"/>
      <w:sz w:val="20"/>
      <w:szCs w:val="20"/>
    </w:rPr>
  </w:style>
  <w:style w:type="character" w:customStyle="1" w:styleId="Antrat5Diagrama">
    <w:name w:val="Antraštė 5 Diagrama"/>
    <w:basedOn w:val="Numatytasispastraiposriftas"/>
    <w:link w:val="Antrat5"/>
    <w:rsid w:val="00DC35DE"/>
    <w:rPr>
      <w:rFonts w:ascii="Calibri" w:eastAsia="Times New Roman" w:hAnsi="Calibri" w:cs="Times New Roman"/>
      <w:b/>
      <w:bCs/>
      <w:i/>
      <w:iCs/>
      <w:sz w:val="26"/>
      <w:szCs w:val="26"/>
      <w:lang w:val="en-GB"/>
    </w:rPr>
  </w:style>
  <w:style w:type="character" w:customStyle="1" w:styleId="Pagrindinistekstas0">
    <w:name w:val="Pagrindinis tekstas_"/>
    <w:link w:val="Pagrindinistekstas1"/>
    <w:uiPriority w:val="99"/>
    <w:locked/>
    <w:rsid w:val="00DC35DE"/>
    <w:rPr>
      <w:rFonts w:ascii="TimesLT" w:eastAsia="Times New Roman" w:hAnsi="TimesLT" w:cs="Times New Roman"/>
      <w:sz w:val="20"/>
      <w:szCs w:val="20"/>
      <w:lang w:val="en-US"/>
    </w:rPr>
  </w:style>
  <w:style w:type="character" w:styleId="Perirtashipersaitas">
    <w:name w:val="FollowedHyperlink"/>
    <w:basedOn w:val="Numatytasispastraiposriftas"/>
    <w:uiPriority w:val="99"/>
    <w:semiHidden/>
    <w:unhideWhenUsed/>
    <w:rsid w:val="00F36A8D"/>
    <w:rPr>
      <w:color w:val="800080" w:themeColor="followedHyperlink"/>
      <w:u w:val="single"/>
    </w:rPr>
  </w:style>
  <w:style w:type="character" w:customStyle="1" w:styleId="Antrat2Diagrama">
    <w:name w:val="Antraštė 2 Diagrama"/>
    <w:basedOn w:val="Numatytasispastraiposriftas"/>
    <w:link w:val="Antrat2"/>
    <w:uiPriority w:val="9"/>
    <w:rsid w:val="002A3ECE"/>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03524">
      <w:bodyDiv w:val="1"/>
      <w:marLeft w:val="0"/>
      <w:marRight w:val="0"/>
      <w:marTop w:val="0"/>
      <w:marBottom w:val="0"/>
      <w:divBdr>
        <w:top w:val="none" w:sz="0" w:space="0" w:color="auto"/>
        <w:left w:val="none" w:sz="0" w:space="0" w:color="auto"/>
        <w:bottom w:val="none" w:sz="0" w:space="0" w:color="auto"/>
        <w:right w:val="none" w:sz="0" w:space="0" w:color="auto"/>
      </w:divBdr>
    </w:div>
    <w:div w:id="178355670">
      <w:bodyDiv w:val="1"/>
      <w:marLeft w:val="0"/>
      <w:marRight w:val="0"/>
      <w:marTop w:val="0"/>
      <w:marBottom w:val="0"/>
      <w:divBdr>
        <w:top w:val="none" w:sz="0" w:space="0" w:color="auto"/>
        <w:left w:val="none" w:sz="0" w:space="0" w:color="auto"/>
        <w:bottom w:val="none" w:sz="0" w:space="0" w:color="auto"/>
        <w:right w:val="none" w:sz="0" w:space="0" w:color="auto"/>
      </w:divBdr>
    </w:div>
    <w:div w:id="52968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86f85536497e4cdaa8837b21456d574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A4720-FA18-421F-A337-BF0239725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86f85536497e4cdaa8837b21456d574a</Template>
  <TotalTime>1</TotalTime>
  <Pages>2</Pages>
  <Words>3086</Words>
  <Characters>1760</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2023-11-15</Manager>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Finansinės paramos skyrimo Ignalinos rajonui reikalingiems specialistams darbo grupės sudėties ir jos darbo reglamento patvirtinimo</dc:title>
  <dc:subject>V1-330</dc:subject>
  <dc:creator>IGNALINOS RAJONO SAVIVALDYBĖS MERAS</dc:creator>
  <cp:lastModifiedBy>Rasa Guogienė</cp:lastModifiedBy>
  <cp:revision>2</cp:revision>
  <cp:lastPrinted>2016-10-11T08:43:00Z</cp:lastPrinted>
  <dcterms:created xsi:type="dcterms:W3CDTF">2023-12-13T06:21:00Z</dcterms:created>
  <dcterms:modified xsi:type="dcterms:W3CDTF">2023-12-13T06:21:00Z</dcterms:modified>
  <cp:category>Potvarkis</cp:category>
</cp:coreProperties>
</file>