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750B9" w14:textId="77777777" w:rsidR="00BD130E" w:rsidRPr="00806992" w:rsidRDefault="00BD130E" w:rsidP="00806992">
      <w:pPr>
        <w:spacing w:after="0" w:line="240" w:lineRule="auto"/>
        <w:jc w:val="center"/>
        <w:rPr>
          <w:rFonts w:ascii="Times New Roman" w:hAnsi="Times New Roman"/>
          <w:sz w:val="24"/>
          <w:szCs w:val="24"/>
        </w:rPr>
      </w:pPr>
      <w:r w:rsidRPr="00806992">
        <w:rPr>
          <w:rFonts w:ascii="Times New Roman" w:hAnsi="Times New Roman"/>
          <w:noProof/>
          <w:sz w:val="24"/>
          <w:szCs w:val="24"/>
          <w:lang w:eastAsia="lt-LT"/>
        </w:rPr>
        <w:drawing>
          <wp:inline distT="0" distB="0" distL="0" distR="0" wp14:anchorId="24E47E03" wp14:editId="6CC307C3">
            <wp:extent cx="573405" cy="730250"/>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3405" cy="730250"/>
                    </a:xfrm>
                    <a:prstGeom prst="rect">
                      <a:avLst/>
                    </a:prstGeom>
                    <a:noFill/>
                    <a:ln w="9525">
                      <a:noFill/>
                      <a:miter lim="800000"/>
                      <a:headEnd/>
                      <a:tailEnd/>
                    </a:ln>
                  </pic:spPr>
                </pic:pic>
              </a:graphicData>
            </a:graphic>
          </wp:inline>
        </w:drawing>
      </w:r>
    </w:p>
    <w:p w14:paraId="0540B58F" w14:textId="77777777" w:rsidR="00BD130E" w:rsidRPr="00806992" w:rsidRDefault="00BD130E" w:rsidP="00806992">
      <w:pPr>
        <w:spacing w:after="0" w:line="240" w:lineRule="auto"/>
        <w:jc w:val="center"/>
        <w:rPr>
          <w:rFonts w:ascii="Times New Roman" w:hAnsi="Times New Roman"/>
          <w:sz w:val="24"/>
          <w:szCs w:val="24"/>
        </w:rPr>
      </w:pPr>
    </w:p>
    <w:p w14:paraId="65C007C2" w14:textId="3F5B32DA" w:rsidR="00BD130E" w:rsidRPr="00917A50" w:rsidRDefault="00806992" w:rsidP="00806992">
      <w:pPr>
        <w:spacing w:after="0" w:line="240" w:lineRule="auto"/>
        <w:jc w:val="center"/>
        <w:rPr>
          <w:rFonts w:ascii="Times New Roman" w:hAnsi="Times New Roman"/>
          <w:b/>
          <w:sz w:val="24"/>
          <w:szCs w:val="24"/>
        </w:rPr>
      </w:pPr>
      <w:r w:rsidRPr="00917A50">
        <w:rPr>
          <w:rFonts w:ascii="Times New Roman" w:hAnsi="Times New Roman"/>
          <w:b/>
          <w:sz w:val="24"/>
          <w:szCs w:val="24"/>
        </w:rPr>
        <w:t>IGNALINOS RAJONO SAVIVALDYBĖS ADMINISTRACIJOS DIREKTORIUS</w:t>
      </w:r>
    </w:p>
    <w:p w14:paraId="1B97CC6E" w14:textId="77777777" w:rsidR="00806992" w:rsidRPr="00917A50" w:rsidRDefault="00806992" w:rsidP="00806992">
      <w:pPr>
        <w:spacing w:after="0" w:line="240" w:lineRule="auto"/>
        <w:jc w:val="center"/>
        <w:rPr>
          <w:rFonts w:ascii="Times New Roman" w:hAnsi="Times New Roman"/>
          <w:sz w:val="24"/>
          <w:szCs w:val="24"/>
        </w:rPr>
      </w:pPr>
    </w:p>
    <w:p w14:paraId="39999811" w14:textId="16DE5ED4" w:rsidR="00806992" w:rsidRPr="00917A50" w:rsidRDefault="00806992" w:rsidP="00806992">
      <w:pPr>
        <w:spacing w:after="0" w:line="240" w:lineRule="auto"/>
        <w:jc w:val="center"/>
        <w:rPr>
          <w:rFonts w:ascii="Times New Roman" w:hAnsi="Times New Roman"/>
          <w:b/>
          <w:sz w:val="24"/>
          <w:szCs w:val="24"/>
        </w:rPr>
      </w:pPr>
      <w:r w:rsidRPr="00917A50">
        <w:rPr>
          <w:rFonts w:ascii="Times New Roman" w:hAnsi="Times New Roman"/>
          <w:b/>
          <w:sz w:val="24"/>
          <w:szCs w:val="24"/>
        </w:rPr>
        <w:t>ĮSAKYMAS</w:t>
      </w:r>
    </w:p>
    <w:p w14:paraId="579EE7BA" w14:textId="2A1C1102" w:rsidR="00806992" w:rsidRPr="00917A50" w:rsidRDefault="00806992" w:rsidP="00806992">
      <w:pPr>
        <w:spacing w:after="0" w:line="240" w:lineRule="auto"/>
        <w:jc w:val="center"/>
        <w:rPr>
          <w:rFonts w:ascii="Times New Roman" w:hAnsi="Times New Roman"/>
          <w:b/>
          <w:sz w:val="24"/>
          <w:szCs w:val="24"/>
        </w:rPr>
      </w:pPr>
      <w:r w:rsidRPr="00917A50">
        <w:rPr>
          <w:rFonts w:ascii="Times New Roman" w:hAnsi="Times New Roman"/>
          <w:b/>
          <w:sz w:val="24"/>
          <w:szCs w:val="24"/>
        </w:rPr>
        <w:t>DĖL IGNALINOS RAJONO SAVIVALDYBĖS ADMINISTRACIJOS VIEŠŲJŲ PIRKIMŲ ORGANIZAVIMO, VYKDYMO IR KONTROLĖS TVARKOS APRAŠO PATVIRTINIMO</w:t>
      </w:r>
    </w:p>
    <w:p w14:paraId="5A856EF3" w14:textId="77777777" w:rsidR="00806992" w:rsidRPr="00917A50" w:rsidRDefault="00806992" w:rsidP="00806992">
      <w:pPr>
        <w:spacing w:after="0" w:line="240" w:lineRule="auto"/>
        <w:jc w:val="center"/>
        <w:rPr>
          <w:rFonts w:ascii="Times New Roman" w:hAnsi="Times New Roman"/>
          <w:sz w:val="24"/>
          <w:szCs w:val="24"/>
        </w:rPr>
      </w:pPr>
    </w:p>
    <w:p w14:paraId="74F6CC53" w14:textId="3B0979A0" w:rsidR="00806992" w:rsidRPr="00917A50" w:rsidRDefault="00806992" w:rsidP="00806992">
      <w:pPr>
        <w:spacing w:after="0" w:line="240" w:lineRule="auto"/>
        <w:jc w:val="center"/>
        <w:rPr>
          <w:rFonts w:ascii="Times New Roman" w:hAnsi="Times New Roman"/>
          <w:sz w:val="24"/>
          <w:szCs w:val="24"/>
        </w:rPr>
      </w:pPr>
      <w:r w:rsidRPr="00917A50">
        <w:rPr>
          <w:rFonts w:ascii="Times New Roman" w:hAnsi="Times New Roman"/>
          <w:sz w:val="24"/>
          <w:szCs w:val="24"/>
        </w:rPr>
        <w:t>2024 m. gegužės 13 d. Nr. VT-158</w:t>
      </w:r>
    </w:p>
    <w:p w14:paraId="0B176688" w14:textId="1BC52894" w:rsidR="00806992" w:rsidRPr="00917A50" w:rsidRDefault="00806992" w:rsidP="00806992">
      <w:pPr>
        <w:spacing w:after="0" w:line="240" w:lineRule="auto"/>
        <w:jc w:val="center"/>
        <w:rPr>
          <w:rFonts w:ascii="Times New Roman" w:hAnsi="Times New Roman"/>
          <w:sz w:val="24"/>
          <w:szCs w:val="24"/>
        </w:rPr>
      </w:pPr>
      <w:r w:rsidRPr="00917A50">
        <w:rPr>
          <w:rFonts w:ascii="Times New Roman" w:hAnsi="Times New Roman"/>
          <w:sz w:val="24"/>
          <w:szCs w:val="24"/>
        </w:rPr>
        <w:t>Ignalina</w:t>
      </w:r>
    </w:p>
    <w:p w14:paraId="5BE33A02" w14:textId="77777777" w:rsidR="00806992" w:rsidRPr="00917A50" w:rsidRDefault="00806992" w:rsidP="00806992">
      <w:pPr>
        <w:shd w:val="clear" w:color="auto" w:fill="FFFFFF"/>
        <w:spacing w:after="0" w:line="240" w:lineRule="auto"/>
        <w:ind w:firstLine="1134"/>
        <w:jc w:val="both"/>
        <w:rPr>
          <w:rFonts w:ascii="Times New Roman" w:hAnsi="Times New Roman"/>
          <w:color w:val="000000"/>
          <w:sz w:val="24"/>
          <w:szCs w:val="24"/>
          <w:lang w:eastAsia="lt-LT"/>
        </w:rPr>
      </w:pPr>
    </w:p>
    <w:p w14:paraId="12F67FB6" w14:textId="75B27FF1" w:rsidR="00BD130E" w:rsidRPr="00806992" w:rsidRDefault="00E76A11" w:rsidP="00806992">
      <w:pPr>
        <w:shd w:val="clear" w:color="auto" w:fill="FFFFFF"/>
        <w:spacing w:after="0" w:line="240" w:lineRule="auto"/>
        <w:ind w:firstLine="1134"/>
        <w:jc w:val="both"/>
        <w:rPr>
          <w:rFonts w:ascii="Times New Roman" w:hAnsi="Times New Roman"/>
          <w:color w:val="000000"/>
          <w:sz w:val="24"/>
          <w:szCs w:val="24"/>
          <w:lang w:eastAsia="lt-LT"/>
        </w:rPr>
      </w:pPr>
      <w:r w:rsidRPr="00806992">
        <w:rPr>
          <w:rFonts w:ascii="Times New Roman" w:hAnsi="Times New Roman"/>
          <w:color w:val="000000"/>
          <w:sz w:val="24"/>
          <w:szCs w:val="24"/>
          <w:lang w:eastAsia="lt-LT"/>
        </w:rPr>
        <w:t>Vadovaudamasi</w:t>
      </w:r>
      <w:r w:rsidR="00A913EA" w:rsidRPr="00806992">
        <w:rPr>
          <w:rFonts w:ascii="Times New Roman" w:hAnsi="Times New Roman"/>
          <w:color w:val="000000"/>
          <w:sz w:val="24"/>
          <w:szCs w:val="24"/>
          <w:lang w:eastAsia="lt-LT"/>
        </w:rPr>
        <w:t>s</w:t>
      </w:r>
      <w:r w:rsidR="00BD130E" w:rsidRPr="00806992">
        <w:rPr>
          <w:rFonts w:ascii="Times New Roman" w:hAnsi="Times New Roman"/>
          <w:color w:val="000000"/>
          <w:sz w:val="24"/>
          <w:szCs w:val="24"/>
          <w:lang w:eastAsia="lt-LT"/>
        </w:rPr>
        <w:t xml:space="preserve"> Lietuvos Respublikos vietos savivaldos įstatymo </w:t>
      </w:r>
      <w:r w:rsidR="008C4789" w:rsidRPr="00806992">
        <w:rPr>
          <w:rFonts w:ascii="Times New Roman" w:hAnsi="Times New Roman"/>
          <w:color w:val="000000"/>
          <w:sz w:val="24"/>
          <w:szCs w:val="24"/>
          <w:lang w:eastAsia="lt-LT"/>
        </w:rPr>
        <w:t>34 straipsnio 6 dalies 2 punktu</w:t>
      </w:r>
      <w:r w:rsidR="00A913EA" w:rsidRPr="00806992">
        <w:rPr>
          <w:rFonts w:ascii="Times New Roman" w:hAnsi="Times New Roman"/>
          <w:color w:val="000000"/>
          <w:sz w:val="24"/>
          <w:szCs w:val="24"/>
          <w:lang w:eastAsia="lt-LT"/>
        </w:rPr>
        <w:t>:</w:t>
      </w:r>
      <w:r w:rsidR="008C4789" w:rsidRPr="00806992">
        <w:rPr>
          <w:rFonts w:ascii="Times New Roman" w:hAnsi="Times New Roman"/>
          <w:sz w:val="30"/>
          <w:szCs w:val="30"/>
          <w:shd w:val="clear" w:color="auto" w:fill="FFFFFF"/>
        </w:rPr>
        <w:t xml:space="preserve"> </w:t>
      </w:r>
    </w:p>
    <w:p w14:paraId="158E219E" w14:textId="511B5C66" w:rsidR="00BD130E" w:rsidRPr="00806992" w:rsidRDefault="00ED2732" w:rsidP="00806992">
      <w:pPr>
        <w:shd w:val="clear" w:color="auto" w:fill="FFFFFF"/>
        <w:spacing w:after="0" w:line="240" w:lineRule="auto"/>
        <w:ind w:firstLine="1134"/>
        <w:jc w:val="both"/>
        <w:rPr>
          <w:rFonts w:ascii="Times New Roman" w:hAnsi="Times New Roman"/>
          <w:color w:val="000000"/>
          <w:sz w:val="24"/>
          <w:szCs w:val="24"/>
          <w:lang w:eastAsia="lt-LT"/>
        </w:rPr>
      </w:pPr>
      <w:r w:rsidRPr="00806992">
        <w:rPr>
          <w:rFonts w:ascii="Times New Roman" w:hAnsi="Times New Roman"/>
          <w:color w:val="000000"/>
          <w:sz w:val="24"/>
          <w:szCs w:val="24"/>
          <w:lang w:eastAsia="lt-LT"/>
        </w:rPr>
        <w:t xml:space="preserve">1. </w:t>
      </w:r>
      <w:r w:rsidR="00806992" w:rsidRPr="00806992">
        <w:rPr>
          <w:rFonts w:ascii="Times New Roman" w:hAnsi="Times New Roman"/>
          <w:color w:val="000000"/>
          <w:spacing w:val="60"/>
          <w:sz w:val="24"/>
          <w:szCs w:val="24"/>
          <w:lang w:eastAsia="lt-LT"/>
        </w:rPr>
        <w:t>Tvirtinu</w:t>
      </w:r>
      <w:r w:rsidR="00BD130E" w:rsidRPr="00806992">
        <w:rPr>
          <w:rFonts w:ascii="Times New Roman" w:hAnsi="Times New Roman"/>
          <w:color w:val="000000"/>
          <w:sz w:val="24"/>
          <w:szCs w:val="24"/>
          <w:lang w:eastAsia="lt-LT"/>
        </w:rPr>
        <w:t xml:space="preserve"> Ignalinos rajono savivaldybės administracijos viešųjų pirkimų organizavimo</w:t>
      </w:r>
      <w:r w:rsidR="000A5819" w:rsidRPr="00806992">
        <w:rPr>
          <w:rFonts w:ascii="Times New Roman" w:hAnsi="Times New Roman"/>
          <w:color w:val="000000"/>
          <w:sz w:val="24"/>
          <w:szCs w:val="24"/>
          <w:lang w:eastAsia="lt-LT"/>
        </w:rPr>
        <w:t>, vykdymo</w:t>
      </w:r>
      <w:r w:rsidR="00BD130E" w:rsidRPr="00806992">
        <w:rPr>
          <w:rFonts w:ascii="Times New Roman" w:hAnsi="Times New Roman"/>
          <w:color w:val="000000"/>
          <w:sz w:val="24"/>
          <w:szCs w:val="24"/>
          <w:lang w:eastAsia="lt-LT"/>
        </w:rPr>
        <w:t xml:space="preserve"> ir kontrolės tvarkos aprašą (pridedama).</w:t>
      </w:r>
    </w:p>
    <w:p w14:paraId="08AC5C3B" w14:textId="79BA58E5" w:rsidR="00BD130E" w:rsidRPr="00806992" w:rsidRDefault="00BD130E" w:rsidP="00806992">
      <w:pPr>
        <w:shd w:val="clear" w:color="auto" w:fill="FFFFFF"/>
        <w:spacing w:after="0" w:line="240" w:lineRule="auto"/>
        <w:ind w:firstLine="1134"/>
        <w:jc w:val="both"/>
        <w:rPr>
          <w:rFonts w:ascii="Times New Roman" w:hAnsi="Times New Roman"/>
          <w:color w:val="000000"/>
          <w:sz w:val="24"/>
          <w:szCs w:val="24"/>
          <w:lang w:eastAsia="lt-LT"/>
        </w:rPr>
      </w:pPr>
      <w:r w:rsidRPr="00806992">
        <w:rPr>
          <w:rFonts w:ascii="Times New Roman" w:hAnsi="Times New Roman"/>
          <w:color w:val="000000"/>
          <w:sz w:val="24"/>
          <w:szCs w:val="24"/>
          <w:lang w:eastAsia="lt-LT"/>
        </w:rPr>
        <w:t xml:space="preserve">2. </w:t>
      </w:r>
      <w:r w:rsidR="00806992" w:rsidRPr="00806992">
        <w:rPr>
          <w:rFonts w:ascii="Times New Roman" w:hAnsi="Times New Roman"/>
          <w:color w:val="000000"/>
          <w:spacing w:val="60"/>
          <w:sz w:val="24"/>
          <w:szCs w:val="24"/>
          <w:lang w:eastAsia="lt-LT"/>
        </w:rPr>
        <w:t>Pripažįstu</w:t>
      </w:r>
      <w:r w:rsidRPr="00806992">
        <w:rPr>
          <w:rFonts w:ascii="Times New Roman" w:hAnsi="Times New Roman"/>
          <w:color w:val="000000"/>
          <w:sz w:val="24"/>
          <w:szCs w:val="24"/>
          <w:lang w:eastAsia="lt-LT"/>
        </w:rPr>
        <w:t xml:space="preserve"> netekusiu galios </w:t>
      </w:r>
      <w:r w:rsidRPr="00806992">
        <w:rPr>
          <w:rFonts w:ascii="Times New Roman" w:hAnsi="Times New Roman"/>
          <w:sz w:val="24"/>
          <w:szCs w:val="24"/>
        </w:rPr>
        <w:t>Ignalinos rajono savivaldybės administracijos direktoriaus 20</w:t>
      </w:r>
      <w:r w:rsidR="000776F8" w:rsidRPr="00806992">
        <w:rPr>
          <w:rFonts w:ascii="Times New Roman" w:hAnsi="Times New Roman"/>
          <w:sz w:val="24"/>
          <w:szCs w:val="24"/>
        </w:rPr>
        <w:t>22</w:t>
      </w:r>
      <w:r w:rsidRPr="00806992">
        <w:rPr>
          <w:rFonts w:ascii="Times New Roman" w:hAnsi="Times New Roman"/>
          <w:sz w:val="24"/>
          <w:szCs w:val="24"/>
        </w:rPr>
        <w:t xml:space="preserve"> m. </w:t>
      </w:r>
      <w:r w:rsidR="000776F8" w:rsidRPr="00806992">
        <w:rPr>
          <w:rFonts w:ascii="Times New Roman" w:hAnsi="Times New Roman"/>
          <w:sz w:val="24"/>
          <w:szCs w:val="24"/>
        </w:rPr>
        <w:t>sausio</w:t>
      </w:r>
      <w:r w:rsidRPr="00806992">
        <w:rPr>
          <w:rFonts w:ascii="Times New Roman" w:hAnsi="Times New Roman"/>
          <w:sz w:val="24"/>
          <w:szCs w:val="24"/>
        </w:rPr>
        <w:t xml:space="preserve"> </w:t>
      </w:r>
      <w:r w:rsidR="008C4789" w:rsidRPr="00806992">
        <w:rPr>
          <w:rFonts w:ascii="Times New Roman" w:hAnsi="Times New Roman"/>
          <w:sz w:val="24"/>
          <w:szCs w:val="24"/>
        </w:rPr>
        <w:t>28</w:t>
      </w:r>
      <w:r w:rsidRPr="00806992">
        <w:rPr>
          <w:rFonts w:ascii="Times New Roman" w:hAnsi="Times New Roman"/>
          <w:sz w:val="24"/>
          <w:szCs w:val="24"/>
        </w:rPr>
        <w:t xml:space="preserve"> d. įsakymą </w:t>
      </w:r>
      <w:bookmarkStart w:id="0" w:name="n_2"/>
      <w:r w:rsidR="00EC7006" w:rsidRPr="007E3ADF">
        <w:rPr>
          <w:rFonts w:ascii="Times New Roman" w:hAnsi="Times New Roman"/>
          <w:sz w:val="24"/>
          <w:szCs w:val="24"/>
        </w:rPr>
        <w:t>Nr. VT-57</w:t>
      </w:r>
      <w:bookmarkEnd w:id="0"/>
      <w:r w:rsidR="007910DD" w:rsidRPr="00806992">
        <w:rPr>
          <w:rFonts w:ascii="Times New Roman" w:hAnsi="Times New Roman"/>
          <w:sz w:val="24"/>
          <w:szCs w:val="24"/>
        </w:rPr>
        <w:t xml:space="preserve"> </w:t>
      </w:r>
      <w:r w:rsidRPr="00806992">
        <w:rPr>
          <w:rFonts w:ascii="Times New Roman" w:hAnsi="Times New Roman"/>
          <w:sz w:val="24"/>
          <w:szCs w:val="24"/>
        </w:rPr>
        <w:t>„Dėl Ignalinos rajono savivaldybės administracijos viešųjų pirkimų organizavimo ir vidaus kontrolės tvarkos aprašo patvirtinimo“</w:t>
      </w:r>
      <w:r w:rsidRPr="00806992">
        <w:rPr>
          <w:rFonts w:ascii="Times New Roman" w:hAnsi="Times New Roman"/>
          <w:color w:val="000000"/>
          <w:sz w:val="24"/>
          <w:szCs w:val="24"/>
          <w:lang w:eastAsia="lt-LT"/>
        </w:rPr>
        <w:t>.</w:t>
      </w:r>
    </w:p>
    <w:p w14:paraId="575AEEE4" w14:textId="3B938A5F" w:rsidR="00B668DA" w:rsidRPr="00806992" w:rsidRDefault="00B668DA" w:rsidP="00806992">
      <w:pPr>
        <w:shd w:val="clear" w:color="auto" w:fill="FFFFFF"/>
        <w:spacing w:after="0" w:line="240" w:lineRule="auto"/>
        <w:ind w:firstLine="1134"/>
        <w:jc w:val="both"/>
        <w:rPr>
          <w:rFonts w:ascii="Times New Roman" w:hAnsi="Times New Roman"/>
          <w:color w:val="000000"/>
          <w:sz w:val="24"/>
          <w:szCs w:val="24"/>
          <w:lang w:eastAsia="lt-LT"/>
        </w:rPr>
      </w:pPr>
      <w:r w:rsidRPr="00806992">
        <w:rPr>
          <w:rFonts w:ascii="Times New Roman" w:hAnsi="Times New Roman"/>
          <w:color w:val="000000"/>
          <w:sz w:val="24"/>
          <w:szCs w:val="24"/>
          <w:lang w:eastAsia="lt-LT"/>
        </w:rPr>
        <w:t xml:space="preserve">3. </w:t>
      </w:r>
      <w:r w:rsidR="00806992" w:rsidRPr="00806992">
        <w:rPr>
          <w:rFonts w:ascii="Times New Roman" w:hAnsi="Times New Roman"/>
          <w:color w:val="000000"/>
          <w:spacing w:val="60"/>
          <w:sz w:val="24"/>
          <w:szCs w:val="24"/>
          <w:lang w:eastAsia="lt-LT"/>
        </w:rPr>
        <w:t>Nustatau</w:t>
      </w:r>
      <w:r w:rsidRPr="00806992">
        <w:rPr>
          <w:rFonts w:ascii="Times New Roman" w:hAnsi="Times New Roman"/>
          <w:color w:val="000000"/>
          <w:sz w:val="24"/>
          <w:szCs w:val="24"/>
          <w:lang w:eastAsia="lt-LT"/>
        </w:rPr>
        <w:t>, kad iki šio įsa</w:t>
      </w:r>
      <w:r w:rsidR="00311880" w:rsidRPr="00806992">
        <w:rPr>
          <w:rFonts w:ascii="Times New Roman" w:hAnsi="Times New Roman"/>
          <w:color w:val="000000"/>
          <w:sz w:val="24"/>
          <w:szCs w:val="24"/>
          <w:lang w:eastAsia="lt-LT"/>
        </w:rPr>
        <w:t>kymo įsigaliojimo dienos pradėtas</w:t>
      </w:r>
      <w:r w:rsidRPr="00806992">
        <w:rPr>
          <w:rFonts w:ascii="Times New Roman" w:hAnsi="Times New Roman"/>
          <w:color w:val="000000"/>
          <w:sz w:val="24"/>
          <w:szCs w:val="24"/>
          <w:lang w:eastAsia="lt-LT"/>
        </w:rPr>
        <w:t xml:space="preserve"> viešojo pirkimo </w:t>
      </w:r>
      <w:r w:rsidR="004D5C6E" w:rsidRPr="00806992">
        <w:rPr>
          <w:rFonts w:ascii="Times New Roman" w:hAnsi="Times New Roman"/>
          <w:color w:val="000000"/>
          <w:sz w:val="24"/>
          <w:szCs w:val="24"/>
          <w:lang w:eastAsia="lt-LT"/>
        </w:rPr>
        <w:t>organizavim</w:t>
      </w:r>
      <w:r w:rsidR="00311880" w:rsidRPr="00806992">
        <w:rPr>
          <w:rFonts w:ascii="Times New Roman" w:hAnsi="Times New Roman"/>
          <w:color w:val="000000"/>
          <w:sz w:val="24"/>
          <w:szCs w:val="24"/>
          <w:lang w:eastAsia="lt-LT"/>
        </w:rPr>
        <w:t>o, vykdymo ir kontrolės proceso etapas baigiamas</w:t>
      </w:r>
      <w:r w:rsidRPr="00806992">
        <w:rPr>
          <w:rFonts w:ascii="Times New Roman" w:hAnsi="Times New Roman"/>
          <w:color w:val="000000"/>
          <w:sz w:val="24"/>
          <w:szCs w:val="24"/>
          <w:lang w:eastAsia="lt-LT"/>
        </w:rPr>
        <w:t xml:space="preserve"> vykdyti pagal viešojo pirkimo proceso </w:t>
      </w:r>
      <w:r w:rsidR="00311880" w:rsidRPr="00806992">
        <w:rPr>
          <w:rFonts w:ascii="Times New Roman" w:hAnsi="Times New Roman"/>
          <w:color w:val="000000"/>
          <w:sz w:val="24"/>
          <w:szCs w:val="24"/>
          <w:lang w:eastAsia="lt-LT"/>
        </w:rPr>
        <w:t xml:space="preserve">etapo </w:t>
      </w:r>
      <w:r w:rsidRPr="00806992">
        <w:rPr>
          <w:rFonts w:ascii="Times New Roman" w:hAnsi="Times New Roman"/>
          <w:color w:val="000000"/>
          <w:sz w:val="24"/>
          <w:szCs w:val="24"/>
          <w:lang w:eastAsia="lt-LT"/>
        </w:rPr>
        <w:t>pradžios dieną</w:t>
      </w:r>
      <w:r w:rsidR="00311880" w:rsidRPr="00806992">
        <w:rPr>
          <w:rFonts w:ascii="Times New Roman" w:hAnsi="Times New Roman"/>
          <w:color w:val="000000"/>
          <w:sz w:val="24"/>
          <w:szCs w:val="24"/>
          <w:lang w:eastAsia="lt-LT"/>
        </w:rPr>
        <w:t xml:space="preserve"> </w:t>
      </w:r>
      <w:r w:rsidRPr="00806992">
        <w:rPr>
          <w:rFonts w:ascii="Times New Roman" w:hAnsi="Times New Roman"/>
          <w:color w:val="000000"/>
          <w:sz w:val="24"/>
          <w:szCs w:val="24"/>
          <w:lang w:eastAsia="lt-LT"/>
        </w:rPr>
        <w:t>galiojusi</w:t>
      </w:r>
      <w:r w:rsidR="00A913EA" w:rsidRPr="00806992">
        <w:rPr>
          <w:rFonts w:ascii="Times New Roman" w:hAnsi="Times New Roman"/>
          <w:color w:val="000000"/>
          <w:sz w:val="24"/>
          <w:szCs w:val="24"/>
          <w:lang w:eastAsia="lt-LT"/>
        </w:rPr>
        <w:t>u</w:t>
      </w:r>
      <w:r w:rsidRPr="00806992">
        <w:rPr>
          <w:rFonts w:ascii="Times New Roman" w:hAnsi="Times New Roman"/>
          <w:color w:val="000000"/>
          <w:sz w:val="24"/>
          <w:szCs w:val="24"/>
          <w:lang w:eastAsia="lt-LT"/>
        </w:rPr>
        <w:t xml:space="preserve">s </w:t>
      </w:r>
      <w:r w:rsidR="00A913EA" w:rsidRPr="00806992">
        <w:rPr>
          <w:rFonts w:ascii="Times New Roman" w:hAnsi="Times New Roman"/>
          <w:color w:val="000000"/>
          <w:sz w:val="24"/>
          <w:szCs w:val="24"/>
          <w:lang w:eastAsia="lt-LT"/>
        </w:rPr>
        <w:t>teisės aktus</w:t>
      </w:r>
      <w:r w:rsidRPr="00806992">
        <w:rPr>
          <w:rFonts w:ascii="Times New Roman" w:hAnsi="Times New Roman"/>
          <w:color w:val="000000"/>
          <w:sz w:val="24"/>
          <w:szCs w:val="24"/>
          <w:lang w:eastAsia="lt-LT"/>
        </w:rPr>
        <w:t>.</w:t>
      </w:r>
    </w:p>
    <w:p w14:paraId="568B8827" w14:textId="2695EC52" w:rsidR="007B627E" w:rsidRPr="00806992" w:rsidRDefault="007B627E" w:rsidP="00806992">
      <w:pPr>
        <w:shd w:val="clear" w:color="auto" w:fill="FFFFFF"/>
        <w:spacing w:after="0" w:line="240" w:lineRule="auto"/>
        <w:ind w:firstLine="1134"/>
        <w:jc w:val="both"/>
        <w:rPr>
          <w:rFonts w:ascii="Times New Roman" w:hAnsi="Times New Roman"/>
          <w:color w:val="000000"/>
          <w:sz w:val="24"/>
          <w:szCs w:val="24"/>
          <w:lang w:eastAsia="lt-LT"/>
        </w:rPr>
      </w:pPr>
      <w:r w:rsidRPr="00806992">
        <w:rPr>
          <w:rFonts w:ascii="Times New Roman" w:hAnsi="Times New Roman"/>
          <w:color w:val="000000"/>
          <w:sz w:val="24"/>
          <w:szCs w:val="24"/>
          <w:lang w:eastAsia="lt-LT"/>
        </w:rPr>
        <w:t xml:space="preserve">4. </w:t>
      </w:r>
      <w:r w:rsidR="00806992" w:rsidRPr="00806992">
        <w:rPr>
          <w:rFonts w:ascii="Times New Roman" w:hAnsi="Times New Roman"/>
          <w:color w:val="000000" w:themeColor="text1"/>
          <w:spacing w:val="60"/>
          <w:sz w:val="24"/>
          <w:szCs w:val="24"/>
          <w:shd w:val="clear" w:color="auto" w:fill="FFFFFF"/>
        </w:rPr>
        <w:t>Įpareigoju</w:t>
      </w:r>
      <w:r w:rsidR="000A657A" w:rsidRPr="00806992">
        <w:rPr>
          <w:rFonts w:ascii="Times New Roman" w:hAnsi="Times New Roman"/>
          <w:color w:val="000000" w:themeColor="text1"/>
          <w:sz w:val="24"/>
          <w:szCs w:val="24"/>
          <w:shd w:val="clear" w:color="auto" w:fill="FFFFFF"/>
        </w:rPr>
        <w:t xml:space="preserve"> </w:t>
      </w:r>
      <w:r w:rsidR="000A657A" w:rsidRPr="00806992">
        <w:rPr>
          <w:rFonts w:ascii="Times New Roman" w:hAnsi="Times New Roman"/>
          <w:sz w:val="24"/>
          <w:szCs w:val="24"/>
        </w:rPr>
        <w:t>Viešųjų pirkimų skyriaus</w:t>
      </w:r>
      <w:r w:rsidR="00EF10F3" w:rsidRPr="00806992">
        <w:rPr>
          <w:rFonts w:ascii="Times New Roman" w:hAnsi="Times New Roman"/>
          <w:sz w:val="24"/>
          <w:szCs w:val="24"/>
        </w:rPr>
        <w:t xml:space="preserve"> </w:t>
      </w:r>
      <w:r w:rsidR="000A657A" w:rsidRPr="00806992">
        <w:rPr>
          <w:rFonts w:ascii="Times New Roman" w:hAnsi="Times New Roman"/>
          <w:sz w:val="24"/>
          <w:szCs w:val="24"/>
        </w:rPr>
        <w:t>vedėją</w:t>
      </w:r>
      <w:r w:rsidR="00EF10F3" w:rsidRPr="00806992">
        <w:rPr>
          <w:rFonts w:ascii="Times New Roman" w:hAnsi="Times New Roman"/>
          <w:sz w:val="24"/>
          <w:szCs w:val="24"/>
        </w:rPr>
        <w:t xml:space="preserve"> </w:t>
      </w:r>
      <w:r w:rsidR="004E007D" w:rsidRPr="00806992">
        <w:rPr>
          <w:rFonts w:ascii="Times New Roman" w:hAnsi="Times New Roman"/>
          <w:sz w:val="24"/>
          <w:szCs w:val="24"/>
        </w:rPr>
        <w:t>Aušrą Kacevičienę</w:t>
      </w:r>
      <w:r w:rsidR="00EF10F3" w:rsidRPr="00806992">
        <w:rPr>
          <w:rFonts w:ascii="Times New Roman" w:hAnsi="Times New Roman"/>
          <w:sz w:val="24"/>
          <w:szCs w:val="24"/>
        </w:rPr>
        <w:t xml:space="preserve"> supažindinti su šiuo įsakymu </w:t>
      </w:r>
      <w:r w:rsidR="00EF10F3" w:rsidRPr="00806992">
        <w:rPr>
          <w:rFonts w:ascii="Times New Roman" w:hAnsi="Times New Roman"/>
          <w:color w:val="000000" w:themeColor="text1"/>
          <w:sz w:val="24"/>
          <w:szCs w:val="24"/>
          <w:shd w:val="clear" w:color="auto" w:fill="FFFFFF"/>
        </w:rPr>
        <w:t>Ignalinos rajono savivaldybės administracijos</w:t>
      </w:r>
      <w:r w:rsidR="000A657A" w:rsidRPr="00806992">
        <w:rPr>
          <w:rFonts w:ascii="Times New Roman" w:hAnsi="Times New Roman"/>
          <w:color w:val="000000" w:themeColor="text1"/>
          <w:sz w:val="24"/>
          <w:szCs w:val="24"/>
          <w:shd w:val="clear" w:color="auto" w:fill="FFFFFF"/>
        </w:rPr>
        <w:t xml:space="preserve"> vadovus,</w:t>
      </w:r>
      <w:r w:rsidR="00EF10F3" w:rsidRPr="00806992">
        <w:rPr>
          <w:rFonts w:ascii="Times New Roman" w:hAnsi="Times New Roman"/>
          <w:color w:val="000000" w:themeColor="text1"/>
          <w:sz w:val="24"/>
          <w:szCs w:val="24"/>
          <w:shd w:val="clear" w:color="auto" w:fill="FFFFFF"/>
        </w:rPr>
        <w:t xml:space="preserve"> skyrių vedėjus </w:t>
      </w:r>
      <w:r w:rsidR="00EF10F3" w:rsidRPr="00806992">
        <w:rPr>
          <w:rFonts w:ascii="Times New Roman" w:hAnsi="Times New Roman"/>
          <w:sz w:val="24"/>
          <w:szCs w:val="24"/>
        </w:rPr>
        <w:t>(skyrių vedėjai informuoja skyriaus darbuotojus pagal poreikį), į struktūrinius padalinius neįeinančius valstybės tarnautojus</w:t>
      </w:r>
      <w:r w:rsidR="00EF10F3" w:rsidRPr="00806992">
        <w:rPr>
          <w:rFonts w:ascii="Times New Roman" w:hAnsi="Times New Roman"/>
          <w:color w:val="000000" w:themeColor="text1"/>
          <w:sz w:val="24"/>
          <w:szCs w:val="24"/>
          <w:shd w:val="clear" w:color="auto" w:fill="FFFFFF"/>
        </w:rPr>
        <w:t xml:space="preserve"> ir seniūnijų seniūnus </w:t>
      </w:r>
      <w:r w:rsidR="00EF10F3" w:rsidRPr="00806992">
        <w:rPr>
          <w:rFonts w:ascii="Times New Roman" w:hAnsi="Times New Roman"/>
          <w:sz w:val="24"/>
          <w:szCs w:val="24"/>
        </w:rPr>
        <w:t>(seniūnijų seniūnai informuoja seniūnijos darbuotojus pagal poreikį).</w:t>
      </w:r>
    </w:p>
    <w:p w14:paraId="182F7DA6" w14:textId="21B495A4" w:rsidR="00DD0C9F" w:rsidRPr="00806992" w:rsidRDefault="00DD0C9F" w:rsidP="00806992">
      <w:pPr>
        <w:tabs>
          <w:tab w:val="left" w:pos="-142"/>
          <w:tab w:val="left" w:pos="851"/>
          <w:tab w:val="left" w:pos="1134"/>
        </w:tabs>
        <w:overflowPunct w:val="0"/>
        <w:spacing w:after="0" w:line="240" w:lineRule="auto"/>
        <w:ind w:firstLine="1134"/>
        <w:jc w:val="both"/>
        <w:rPr>
          <w:rFonts w:ascii="Times New Roman" w:hAnsi="Times New Roman"/>
          <w:color w:val="000000"/>
          <w:sz w:val="24"/>
          <w:szCs w:val="24"/>
          <w:lang w:eastAsia="lt-LT"/>
        </w:rPr>
      </w:pPr>
      <w:r w:rsidRPr="00806992">
        <w:rPr>
          <w:rFonts w:ascii="Times New Roman" w:hAnsi="Times New Roman"/>
          <w:color w:val="000000"/>
          <w:sz w:val="24"/>
          <w:szCs w:val="24"/>
          <w:lang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1DB3248D" w14:textId="77777777" w:rsidR="00BD130E" w:rsidRPr="00806992" w:rsidRDefault="00BD130E" w:rsidP="00806992">
      <w:pPr>
        <w:pStyle w:val="Pagrindinistekstas"/>
        <w:spacing w:after="0" w:line="240" w:lineRule="auto"/>
        <w:rPr>
          <w:rFonts w:ascii="Times New Roman" w:hAnsi="Times New Roman"/>
          <w:sz w:val="24"/>
          <w:szCs w:val="24"/>
        </w:rPr>
      </w:pPr>
    </w:p>
    <w:p w14:paraId="7C8DEE9D" w14:textId="74B409D5" w:rsidR="00BD130E" w:rsidRPr="00806992" w:rsidRDefault="00806992" w:rsidP="00806992">
      <w:pPr>
        <w:pStyle w:val="Pagrindinistekstas"/>
        <w:tabs>
          <w:tab w:val="right" w:pos="9638"/>
        </w:tabs>
        <w:spacing w:after="0" w:line="240" w:lineRule="auto"/>
        <w:rPr>
          <w:rFonts w:ascii="Times New Roman" w:hAnsi="Times New Roman"/>
          <w:sz w:val="24"/>
          <w:szCs w:val="24"/>
        </w:rPr>
      </w:pPr>
      <w:r w:rsidRPr="00806992">
        <w:rPr>
          <w:rFonts w:ascii="Times New Roman" w:hAnsi="Times New Roman"/>
          <w:sz w:val="24"/>
          <w:szCs w:val="24"/>
        </w:rPr>
        <w:t>Administracijos direktorius</w:t>
      </w:r>
      <w:r w:rsidRPr="00806992">
        <w:rPr>
          <w:rFonts w:ascii="Times New Roman" w:hAnsi="Times New Roman"/>
          <w:sz w:val="24"/>
          <w:szCs w:val="24"/>
        </w:rPr>
        <w:tab/>
        <w:t>Vidas Kreivėnas</w:t>
      </w:r>
    </w:p>
    <w:p w14:paraId="4246AF76" w14:textId="7183D9D5" w:rsidR="00BD130E" w:rsidRPr="00806992" w:rsidRDefault="009F13D9" w:rsidP="00806992">
      <w:pPr>
        <w:spacing w:after="0" w:line="240" w:lineRule="auto"/>
        <w:ind w:left="3969"/>
        <w:jc w:val="both"/>
        <w:rPr>
          <w:rFonts w:ascii="Times New Roman" w:hAnsi="Times New Roman"/>
          <w:sz w:val="24"/>
          <w:szCs w:val="24"/>
        </w:rPr>
      </w:pPr>
      <w:r w:rsidRPr="00806992">
        <w:rPr>
          <w:rFonts w:ascii="Times New Roman" w:hAnsi="Times New Roman"/>
        </w:rPr>
        <w:br w:type="page"/>
      </w:r>
      <w:r w:rsidR="00BD130E" w:rsidRPr="00806992">
        <w:rPr>
          <w:rFonts w:ascii="Times New Roman" w:hAnsi="Times New Roman"/>
          <w:sz w:val="24"/>
          <w:szCs w:val="24"/>
        </w:rPr>
        <w:lastRenderedPageBreak/>
        <w:t>PATVIRTINTA</w:t>
      </w:r>
    </w:p>
    <w:p w14:paraId="46AEC599" w14:textId="5AE14516" w:rsidR="00BD130E" w:rsidRPr="00806992" w:rsidRDefault="00BD130E" w:rsidP="00806992">
      <w:pPr>
        <w:pStyle w:val="Default"/>
        <w:ind w:left="3969"/>
        <w:jc w:val="both"/>
        <w:rPr>
          <w:color w:val="auto"/>
        </w:rPr>
      </w:pPr>
      <w:r w:rsidRPr="00806992">
        <w:rPr>
          <w:color w:val="auto"/>
        </w:rPr>
        <w:t>Ignalinos rajono savivaldybės</w:t>
      </w:r>
      <w:r w:rsidR="00A913EA" w:rsidRPr="00806992">
        <w:rPr>
          <w:color w:val="auto"/>
        </w:rPr>
        <w:t xml:space="preserve"> </w:t>
      </w:r>
      <w:r w:rsidRPr="00806992">
        <w:rPr>
          <w:color w:val="auto"/>
        </w:rPr>
        <w:t xml:space="preserve">administracijos direktoriaus </w:t>
      </w:r>
    </w:p>
    <w:p w14:paraId="49F3A606" w14:textId="1939A9B4" w:rsidR="00BD130E" w:rsidRPr="00806992" w:rsidRDefault="00BD130E" w:rsidP="00806992">
      <w:pPr>
        <w:pStyle w:val="Default"/>
        <w:ind w:left="3969"/>
        <w:jc w:val="both"/>
        <w:rPr>
          <w:color w:val="auto"/>
        </w:rPr>
      </w:pPr>
      <w:r w:rsidRPr="00806992">
        <w:rPr>
          <w:color w:val="auto"/>
        </w:rPr>
        <w:t>202</w:t>
      </w:r>
      <w:r w:rsidR="000776F8" w:rsidRPr="00806992">
        <w:rPr>
          <w:color w:val="auto"/>
        </w:rPr>
        <w:t xml:space="preserve">4 </w:t>
      </w:r>
      <w:r w:rsidRPr="00806992">
        <w:rPr>
          <w:color w:val="auto"/>
        </w:rPr>
        <w:t xml:space="preserve">m. </w:t>
      </w:r>
      <w:r w:rsidR="00806992" w:rsidRPr="00806992">
        <w:rPr>
          <w:color w:val="auto"/>
        </w:rPr>
        <w:t xml:space="preserve">gegužės </w:t>
      </w:r>
      <w:r w:rsidR="00806992" w:rsidRPr="00806992">
        <w:rPr>
          <w:color w:val="auto"/>
          <w:lang w:val="en-US"/>
        </w:rPr>
        <w:t xml:space="preserve">13 </w:t>
      </w:r>
      <w:r w:rsidRPr="00806992">
        <w:rPr>
          <w:color w:val="auto"/>
        </w:rPr>
        <w:t>d.</w:t>
      </w:r>
      <w:r w:rsidR="00A913EA" w:rsidRPr="00806992">
        <w:rPr>
          <w:color w:val="auto"/>
        </w:rPr>
        <w:t xml:space="preserve"> </w:t>
      </w:r>
      <w:r w:rsidRPr="00806992">
        <w:rPr>
          <w:color w:val="auto"/>
        </w:rPr>
        <w:t xml:space="preserve">įsakymu Nr. </w:t>
      </w:r>
      <w:r w:rsidR="00806992" w:rsidRPr="00806992">
        <w:rPr>
          <w:color w:val="auto"/>
        </w:rPr>
        <w:t>158</w:t>
      </w:r>
    </w:p>
    <w:p w14:paraId="47281350" w14:textId="77777777" w:rsidR="002C3D41" w:rsidRPr="00806992" w:rsidRDefault="002C3D41" w:rsidP="00806992">
      <w:pPr>
        <w:pStyle w:val="body"/>
        <w:spacing w:after="0"/>
        <w:ind w:left="0" w:right="0"/>
        <w:jc w:val="center"/>
        <w:outlineLvl w:val="0"/>
        <w:rPr>
          <w:b/>
          <w:caps/>
          <w:lang w:val="lt-LT"/>
        </w:rPr>
      </w:pPr>
    </w:p>
    <w:p w14:paraId="7C6C0157" w14:textId="4BD64CE3" w:rsidR="002C3D41" w:rsidRPr="00806992" w:rsidRDefault="002B7E12" w:rsidP="00806992">
      <w:pPr>
        <w:pStyle w:val="body"/>
        <w:spacing w:after="0"/>
        <w:ind w:left="0" w:right="0"/>
        <w:jc w:val="center"/>
        <w:outlineLvl w:val="0"/>
        <w:rPr>
          <w:b/>
          <w:caps/>
          <w:lang w:val="lt-LT"/>
        </w:rPr>
      </w:pPr>
      <w:r w:rsidRPr="00806992">
        <w:rPr>
          <w:b/>
          <w:caps/>
          <w:lang w:val="lt-LT"/>
        </w:rPr>
        <w:t xml:space="preserve">Ignalinos rajono savivaldybės administracijoS </w:t>
      </w:r>
      <w:r w:rsidR="00BF07AE" w:rsidRPr="00806992">
        <w:rPr>
          <w:b/>
          <w:caps/>
          <w:lang w:val="lt-LT"/>
        </w:rPr>
        <w:t xml:space="preserve">VIEŠŲJŲ PIRKIMŲ ORGANIZAVIMO, </w:t>
      </w:r>
      <w:r w:rsidR="004A3160" w:rsidRPr="00806992">
        <w:rPr>
          <w:b/>
          <w:caps/>
          <w:lang w:val="lt-LT"/>
        </w:rPr>
        <w:t>vykdymo</w:t>
      </w:r>
      <w:r w:rsidR="00BF07AE" w:rsidRPr="00806992">
        <w:rPr>
          <w:b/>
          <w:caps/>
          <w:lang w:val="lt-LT"/>
        </w:rPr>
        <w:t xml:space="preserve"> ir kontrolės</w:t>
      </w:r>
      <w:r w:rsidR="004F4A7A" w:rsidRPr="00806992">
        <w:rPr>
          <w:b/>
          <w:caps/>
          <w:lang w:val="lt-LT"/>
        </w:rPr>
        <w:t xml:space="preserve"> </w:t>
      </w:r>
      <w:r w:rsidR="00440D94" w:rsidRPr="00806992">
        <w:rPr>
          <w:b/>
          <w:caps/>
          <w:lang w:val="lt-LT"/>
        </w:rPr>
        <w:t>tvarkos aprašas</w:t>
      </w:r>
    </w:p>
    <w:p w14:paraId="567C610A" w14:textId="77777777" w:rsidR="002C3D41" w:rsidRPr="00806992" w:rsidRDefault="002C3D41" w:rsidP="00806992">
      <w:pPr>
        <w:pStyle w:val="body"/>
        <w:spacing w:after="0"/>
        <w:ind w:left="0" w:right="0"/>
        <w:jc w:val="center"/>
        <w:outlineLvl w:val="0"/>
        <w:rPr>
          <w:b/>
          <w:caps/>
          <w:lang w:val="lt-LT"/>
        </w:rPr>
      </w:pPr>
    </w:p>
    <w:p w14:paraId="7CA38EFA" w14:textId="77777777" w:rsidR="00B046EF" w:rsidRPr="00806992" w:rsidRDefault="00B046EF" w:rsidP="00806992">
      <w:pPr>
        <w:pStyle w:val="body"/>
        <w:spacing w:after="0"/>
        <w:ind w:left="0" w:right="0"/>
        <w:jc w:val="center"/>
        <w:outlineLvl w:val="0"/>
        <w:rPr>
          <w:b/>
          <w:caps/>
          <w:lang w:val="lt-LT"/>
        </w:rPr>
      </w:pPr>
      <w:r w:rsidRPr="00806992">
        <w:rPr>
          <w:b/>
          <w:caps/>
          <w:lang w:val="lt-LT"/>
        </w:rPr>
        <w:t>I SKYRIUS</w:t>
      </w:r>
    </w:p>
    <w:p w14:paraId="29B0FE90" w14:textId="77777777" w:rsidR="00B42645" w:rsidRPr="00806992" w:rsidRDefault="00B42645" w:rsidP="00806992">
      <w:pPr>
        <w:pStyle w:val="body"/>
        <w:spacing w:after="0"/>
        <w:ind w:left="0" w:right="0"/>
        <w:jc w:val="center"/>
        <w:outlineLvl w:val="0"/>
        <w:rPr>
          <w:b/>
          <w:lang w:val="lt-LT"/>
        </w:rPr>
      </w:pPr>
      <w:r w:rsidRPr="00806992">
        <w:rPr>
          <w:b/>
          <w:lang w:val="lt-LT"/>
        </w:rPr>
        <w:t>BENDROSIOS NUOSTATOS</w:t>
      </w:r>
    </w:p>
    <w:p w14:paraId="0622A9F7" w14:textId="77777777" w:rsidR="002C3D41" w:rsidRPr="00806992" w:rsidRDefault="002C3D41" w:rsidP="00806992">
      <w:pPr>
        <w:pStyle w:val="body"/>
        <w:spacing w:after="0"/>
        <w:ind w:left="0" w:right="0"/>
        <w:jc w:val="center"/>
        <w:outlineLvl w:val="0"/>
        <w:rPr>
          <w:b/>
          <w:lang w:val="lt-LT"/>
        </w:rPr>
      </w:pPr>
    </w:p>
    <w:p w14:paraId="7ADF1F6D" w14:textId="166059F4" w:rsidR="00E26F0E"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1.</w:t>
      </w:r>
      <w:r>
        <w:rPr>
          <w:rFonts w:ascii="Times New Roman" w:eastAsia="Times New Roman" w:hAnsi="Times New Roman"/>
          <w:sz w:val="24"/>
          <w:szCs w:val="24"/>
          <w:lang w:eastAsia="lt-LT"/>
        </w:rPr>
        <w:t xml:space="preserve"> </w:t>
      </w:r>
      <w:r w:rsidR="002B7E12" w:rsidRPr="00806992">
        <w:rPr>
          <w:rFonts w:ascii="Times New Roman" w:hAnsi="Times New Roman"/>
        </w:rPr>
        <w:t>Ignalinos rajono savivaldybės administracijos</w:t>
      </w:r>
      <w:r w:rsidR="00AF7BFC" w:rsidRPr="00806992">
        <w:rPr>
          <w:rFonts w:ascii="Times New Roman" w:hAnsi="Times New Roman"/>
        </w:rPr>
        <w:t xml:space="preserve"> </w:t>
      </w:r>
      <w:bookmarkStart w:id="1" w:name="_Hlk27377975"/>
      <w:r w:rsidR="003A457C" w:rsidRPr="00806992">
        <w:rPr>
          <w:rFonts w:ascii="Times New Roman" w:hAnsi="Times New Roman"/>
        </w:rPr>
        <w:t>viešųjų</w:t>
      </w:r>
      <w:r w:rsidR="00BF07AE" w:rsidRPr="00806992">
        <w:rPr>
          <w:rFonts w:ascii="Times New Roman" w:hAnsi="Times New Roman"/>
        </w:rPr>
        <w:t xml:space="preserve"> pirkimų organizavimo, </w:t>
      </w:r>
      <w:r w:rsidR="00AF7BFC" w:rsidRPr="00806992">
        <w:rPr>
          <w:rFonts w:ascii="Times New Roman" w:hAnsi="Times New Roman"/>
        </w:rPr>
        <w:t>vykdymo</w:t>
      </w:r>
      <w:r w:rsidR="00BF07AE" w:rsidRPr="00806992">
        <w:rPr>
          <w:rFonts w:ascii="Times New Roman" w:hAnsi="Times New Roman"/>
        </w:rPr>
        <w:t xml:space="preserve"> ir kontrolės</w:t>
      </w:r>
      <w:r w:rsidR="00B42645" w:rsidRPr="00806992">
        <w:rPr>
          <w:rFonts w:ascii="Times New Roman" w:hAnsi="Times New Roman"/>
        </w:rPr>
        <w:t xml:space="preserve"> </w:t>
      </w:r>
      <w:r w:rsidR="00440D94" w:rsidRPr="00806992">
        <w:rPr>
          <w:rFonts w:ascii="Times New Roman" w:hAnsi="Times New Roman"/>
        </w:rPr>
        <w:t xml:space="preserve">tvarkos </w:t>
      </w:r>
      <w:r w:rsidR="00117192" w:rsidRPr="00806992">
        <w:rPr>
          <w:rFonts w:ascii="Times New Roman" w:hAnsi="Times New Roman"/>
        </w:rPr>
        <w:t>aprašas</w:t>
      </w:r>
      <w:bookmarkEnd w:id="1"/>
      <w:r w:rsidR="00117192" w:rsidRPr="00806992">
        <w:rPr>
          <w:rFonts w:ascii="Times New Roman" w:hAnsi="Times New Roman"/>
        </w:rPr>
        <w:t xml:space="preserve"> </w:t>
      </w:r>
      <w:r w:rsidR="000E6195" w:rsidRPr="00806992">
        <w:rPr>
          <w:rFonts w:ascii="Times New Roman" w:hAnsi="Times New Roman"/>
        </w:rPr>
        <w:t xml:space="preserve">(toliau – </w:t>
      </w:r>
      <w:r w:rsidR="004F4A7A" w:rsidRPr="00806992">
        <w:rPr>
          <w:rFonts w:ascii="Times New Roman" w:hAnsi="Times New Roman"/>
        </w:rPr>
        <w:t>A</w:t>
      </w:r>
      <w:r w:rsidR="000E6195" w:rsidRPr="00806992">
        <w:rPr>
          <w:rFonts w:ascii="Times New Roman" w:hAnsi="Times New Roman"/>
        </w:rPr>
        <w:t xml:space="preserve">prašas) </w:t>
      </w:r>
      <w:r w:rsidR="00440D94" w:rsidRPr="00806992">
        <w:rPr>
          <w:rFonts w:ascii="Times New Roman" w:hAnsi="Times New Roman"/>
        </w:rPr>
        <w:t>nustat</w:t>
      </w:r>
      <w:r w:rsidR="00117192" w:rsidRPr="00806992">
        <w:rPr>
          <w:rFonts w:ascii="Times New Roman" w:hAnsi="Times New Roman"/>
        </w:rPr>
        <w:t>o</w:t>
      </w:r>
      <w:r w:rsidR="00440D94" w:rsidRPr="00806992">
        <w:rPr>
          <w:rFonts w:ascii="Times New Roman" w:hAnsi="Times New Roman"/>
        </w:rPr>
        <w:t xml:space="preserve"> </w:t>
      </w:r>
      <w:r w:rsidR="00CE43E8" w:rsidRPr="00806992">
        <w:rPr>
          <w:rFonts w:ascii="Times New Roman" w:hAnsi="Times New Roman"/>
        </w:rPr>
        <w:t>Ignalinos rajono savivaldybės administ</w:t>
      </w:r>
      <w:r w:rsidR="005355BD" w:rsidRPr="00806992">
        <w:rPr>
          <w:rFonts w:ascii="Times New Roman" w:hAnsi="Times New Roman"/>
        </w:rPr>
        <w:t>racijos –</w:t>
      </w:r>
      <w:r w:rsidR="00CE43E8" w:rsidRPr="00806992">
        <w:rPr>
          <w:rFonts w:ascii="Times New Roman" w:hAnsi="Times New Roman"/>
        </w:rPr>
        <w:t xml:space="preserve"> biudžetinė</w:t>
      </w:r>
      <w:r w:rsidR="005355BD" w:rsidRPr="00806992">
        <w:rPr>
          <w:rFonts w:ascii="Times New Roman" w:hAnsi="Times New Roman"/>
        </w:rPr>
        <w:t>s įstaigos</w:t>
      </w:r>
      <w:r w:rsidR="00CE43E8" w:rsidRPr="00806992">
        <w:rPr>
          <w:rFonts w:ascii="Times New Roman" w:hAnsi="Times New Roman"/>
        </w:rPr>
        <w:t>, kurią sudaro struktūriniai padaliniai, į struktūrinius padalinius neįeinantys valstybės tarnautojai ir admini</w:t>
      </w:r>
      <w:r w:rsidR="005355BD" w:rsidRPr="00806992">
        <w:rPr>
          <w:rFonts w:ascii="Times New Roman" w:hAnsi="Times New Roman"/>
        </w:rPr>
        <w:t>stracijos filialai – seniūnijos</w:t>
      </w:r>
      <w:r w:rsidR="002B7E12" w:rsidRPr="00806992">
        <w:rPr>
          <w:rFonts w:ascii="Times New Roman" w:hAnsi="Times New Roman"/>
        </w:rPr>
        <w:t xml:space="preserve"> (toliau – </w:t>
      </w:r>
      <w:r w:rsidR="004F4A7A" w:rsidRPr="00806992">
        <w:rPr>
          <w:rFonts w:ascii="Times New Roman" w:hAnsi="Times New Roman"/>
        </w:rPr>
        <w:t>A</w:t>
      </w:r>
      <w:r w:rsidR="002B7E12" w:rsidRPr="00806992">
        <w:rPr>
          <w:rFonts w:ascii="Times New Roman" w:hAnsi="Times New Roman"/>
        </w:rPr>
        <w:t>dministracija</w:t>
      </w:r>
      <w:r w:rsidR="00440D94" w:rsidRPr="00806992">
        <w:rPr>
          <w:rFonts w:ascii="Times New Roman" w:hAnsi="Times New Roman"/>
        </w:rPr>
        <w:t xml:space="preserve">) </w:t>
      </w:r>
      <w:r w:rsidR="00AF7BFC" w:rsidRPr="00806992">
        <w:rPr>
          <w:rFonts w:ascii="Times New Roman" w:hAnsi="Times New Roman"/>
        </w:rPr>
        <w:t xml:space="preserve">viešųjų pirkimų </w:t>
      </w:r>
      <w:r w:rsidR="00E85835" w:rsidRPr="00806992">
        <w:rPr>
          <w:rFonts w:ascii="Times New Roman" w:hAnsi="Times New Roman"/>
        </w:rPr>
        <w:t>(</w:t>
      </w:r>
      <w:r w:rsidR="00BF07AE" w:rsidRPr="00806992">
        <w:rPr>
          <w:rFonts w:ascii="Times New Roman" w:hAnsi="Times New Roman"/>
        </w:rPr>
        <w:t>toliau – pirkimai)</w:t>
      </w:r>
      <w:r w:rsidR="00E85835" w:rsidRPr="00806992">
        <w:rPr>
          <w:rFonts w:ascii="Times New Roman" w:hAnsi="Times New Roman"/>
        </w:rPr>
        <w:t xml:space="preserve"> </w:t>
      </w:r>
      <w:r w:rsidR="00BF07AE" w:rsidRPr="00806992">
        <w:rPr>
          <w:rFonts w:ascii="Times New Roman" w:hAnsi="Times New Roman"/>
        </w:rPr>
        <w:t xml:space="preserve">organizavimo, </w:t>
      </w:r>
      <w:r w:rsidR="00AF7BFC" w:rsidRPr="00806992">
        <w:rPr>
          <w:rFonts w:ascii="Times New Roman" w:hAnsi="Times New Roman"/>
        </w:rPr>
        <w:t>vykdymo</w:t>
      </w:r>
      <w:r w:rsidR="00BF07AE" w:rsidRPr="00806992">
        <w:rPr>
          <w:rFonts w:ascii="Times New Roman" w:hAnsi="Times New Roman"/>
        </w:rPr>
        <w:t xml:space="preserve"> ir kontrolės</w:t>
      </w:r>
      <w:r w:rsidR="00440D94" w:rsidRPr="00806992">
        <w:rPr>
          <w:rFonts w:ascii="Times New Roman" w:hAnsi="Times New Roman"/>
        </w:rPr>
        <w:t xml:space="preserve"> tvarką</w:t>
      </w:r>
      <w:r w:rsidR="00AF7BFC" w:rsidRPr="00806992">
        <w:rPr>
          <w:rFonts w:ascii="Times New Roman" w:hAnsi="Times New Roman"/>
        </w:rPr>
        <w:t>,</w:t>
      </w:r>
      <w:r w:rsidR="00B42645" w:rsidRPr="00806992">
        <w:rPr>
          <w:rFonts w:ascii="Times New Roman" w:hAnsi="Times New Roman"/>
        </w:rPr>
        <w:t xml:space="preserve"> užtikrinančią vykdomų pirkimų teisėtumą, lygiateisiškumo, nediskriminavimo, abipusio pripažinimo, proporcingumo ir skaidrumo principų laikymąsi, strateginių ir kitų </w:t>
      </w:r>
      <w:r w:rsidR="002B7E12" w:rsidRPr="00806992">
        <w:rPr>
          <w:rFonts w:ascii="Times New Roman" w:hAnsi="Times New Roman"/>
        </w:rPr>
        <w:t>administracijos</w:t>
      </w:r>
      <w:r w:rsidR="00B42645" w:rsidRPr="00806992">
        <w:rPr>
          <w:rFonts w:ascii="Times New Roman" w:hAnsi="Times New Roman"/>
        </w:rPr>
        <w:t xml:space="preserve"> veiklos planų įgyvendinimą, sutartinių įsipareigojimų tretiesiems asmenims laikymąsi</w:t>
      </w:r>
      <w:r w:rsidR="004A3160" w:rsidRPr="00806992">
        <w:rPr>
          <w:rFonts w:ascii="Times New Roman" w:hAnsi="Times New Roman"/>
        </w:rPr>
        <w:t xml:space="preserve">, taip pat </w:t>
      </w:r>
      <w:r w:rsidR="00D55189" w:rsidRPr="00806992">
        <w:rPr>
          <w:rFonts w:ascii="Times New Roman" w:hAnsi="Times New Roman"/>
        </w:rPr>
        <w:t xml:space="preserve">nurodo </w:t>
      </w:r>
      <w:r w:rsidR="004A3160" w:rsidRPr="00806992">
        <w:rPr>
          <w:rFonts w:ascii="Times New Roman" w:hAnsi="Times New Roman"/>
        </w:rPr>
        <w:t>a</w:t>
      </w:r>
      <w:r w:rsidR="00BF07AE" w:rsidRPr="00806992">
        <w:rPr>
          <w:rFonts w:ascii="Times New Roman" w:hAnsi="Times New Roman"/>
        </w:rPr>
        <w:t>tsakomybės paskirstymą vykdant</w:t>
      </w:r>
      <w:r w:rsidR="004A3160" w:rsidRPr="00806992">
        <w:rPr>
          <w:rFonts w:ascii="Times New Roman" w:hAnsi="Times New Roman"/>
        </w:rPr>
        <w:t xml:space="preserve"> pirkimus</w:t>
      </w:r>
      <w:r w:rsidR="00B42645" w:rsidRPr="00806992">
        <w:rPr>
          <w:rFonts w:ascii="Times New Roman" w:hAnsi="Times New Roman"/>
        </w:rPr>
        <w:t>.</w:t>
      </w:r>
    </w:p>
    <w:p w14:paraId="5CC5895D" w14:textId="69D3BE41" w:rsidR="00E26F0E"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2.</w:t>
      </w:r>
      <w:r>
        <w:rPr>
          <w:rFonts w:ascii="Times New Roman" w:eastAsia="Times New Roman" w:hAnsi="Times New Roman"/>
          <w:sz w:val="24"/>
          <w:szCs w:val="24"/>
          <w:lang w:eastAsia="lt-LT"/>
        </w:rPr>
        <w:t xml:space="preserve"> </w:t>
      </w:r>
      <w:r w:rsidR="00BF07AE" w:rsidRPr="00806992">
        <w:rPr>
          <w:rFonts w:ascii="Times New Roman" w:hAnsi="Times New Roman"/>
        </w:rPr>
        <w:t>P</w:t>
      </w:r>
      <w:r w:rsidR="003F5BA7" w:rsidRPr="00806992">
        <w:rPr>
          <w:rFonts w:ascii="Times New Roman" w:hAnsi="Times New Roman"/>
        </w:rPr>
        <w:t xml:space="preserve">irkimų </w:t>
      </w:r>
      <w:r w:rsidR="00BF07AE" w:rsidRPr="00806992">
        <w:rPr>
          <w:rFonts w:ascii="Times New Roman" w:hAnsi="Times New Roman"/>
        </w:rPr>
        <w:t xml:space="preserve">organizavimo, vykdymo ir kontrolės proceso (toliau – pirkimų proceso) paskirtis – organizuoti, </w:t>
      </w:r>
      <w:r w:rsidR="004048F0" w:rsidRPr="00806992">
        <w:rPr>
          <w:rFonts w:ascii="Times New Roman" w:hAnsi="Times New Roman"/>
        </w:rPr>
        <w:t xml:space="preserve">vykdyti </w:t>
      </w:r>
      <w:r w:rsidR="00BF07AE" w:rsidRPr="00806992">
        <w:rPr>
          <w:rFonts w:ascii="Times New Roman" w:hAnsi="Times New Roman"/>
        </w:rPr>
        <w:t xml:space="preserve">ir kontroliuoti </w:t>
      </w:r>
      <w:r w:rsidR="003F5BA7" w:rsidRPr="00806992">
        <w:rPr>
          <w:rFonts w:ascii="Times New Roman" w:hAnsi="Times New Roman"/>
        </w:rPr>
        <w:t xml:space="preserve">pirkimus </w:t>
      </w:r>
      <w:r w:rsidR="004F4A7A" w:rsidRPr="00806992">
        <w:rPr>
          <w:rFonts w:ascii="Times New Roman" w:hAnsi="Times New Roman"/>
        </w:rPr>
        <w:t>A</w:t>
      </w:r>
      <w:r w:rsidR="002B7E12" w:rsidRPr="00806992">
        <w:rPr>
          <w:rFonts w:ascii="Times New Roman" w:hAnsi="Times New Roman"/>
        </w:rPr>
        <w:t>dministracijoje</w:t>
      </w:r>
      <w:r w:rsidR="003F5BA7" w:rsidRPr="00806992">
        <w:rPr>
          <w:rFonts w:ascii="Times New Roman" w:hAnsi="Times New Roman"/>
        </w:rPr>
        <w:t xml:space="preserve">, siekiant laiku aprūpinti </w:t>
      </w:r>
      <w:r w:rsidR="00875060" w:rsidRPr="00806992">
        <w:rPr>
          <w:rFonts w:ascii="Times New Roman" w:hAnsi="Times New Roman"/>
        </w:rPr>
        <w:t>ją</w:t>
      </w:r>
      <w:r w:rsidR="003F5BA7" w:rsidRPr="00806992">
        <w:rPr>
          <w:rFonts w:ascii="Times New Roman" w:hAnsi="Times New Roman"/>
        </w:rPr>
        <w:t xml:space="preserve"> reikalingomis ir kokybiškomis prekėmis, paslaugomis </w:t>
      </w:r>
      <w:r w:rsidR="004F4A7A" w:rsidRPr="00806992">
        <w:rPr>
          <w:rFonts w:ascii="Times New Roman" w:hAnsi="Times New Roman"/>
        </w:rPr>
        <w:t>ir</w:t>
      </w:r>
      <w:r w:rsidR="003F5BA7" w:rsidRPr="00806992">
        <w:rPr>
          <w:rFonts w:ascii="Times New Roman" w:hAnsi="Times New Roman"/>
        </w:rPr>
        <w:t xml:space="preserve"> darbais.</w:t>
      </w:r>
    </w:p>
    <w:p w14:paraId="21339CDD" w14:textId="7B2BE6D3" w:rsidR="00E471E0"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3.</w:t>
      </w:r>
      <w:r>
        <w:rPr>
          <w:rFonts w:ascii="Times New Roman" w:eastAsia="Times New Roman" w:hAnsi="Times New Roman"/>
          <w:sz w:val="24"/>
          <w:szCs w:val="24"/>
          <w:lang w:eastAsia="lt-LT"/>
        </w:rPr>
        <w:t xml:space="preserve"> </w:t>
      </w:r>
      <w:r w:rsidR="006F6C2E" w:rsidRPr="00806992">
        <w:rPr>
          <w:rFonts w:ascii="Times New Roman" w:hAnsi="Times New Roman"/>
        </w:rPr>
        <w:t>A</w:t>
      </w:r>
      <w:r w:rsidR="00087C50" w:rsidRPr="00806992">
        <w:rPr>
          <w:rFonts w:ascii="Times New Roman" w:hAnsi="Times New Roman"/>
        </w:rPr>
        <w:t xml:space="preserve">prašas parengtas </w:t>
      </w:r>
      <w:r w:rsidR="00A33BC9" w:rsidRPr="00806992">
        <w:rPr>
          <w:rFonts w:ascii="Times New Roman" w:hAnsi="Times New Roman"/>
        </w:rPr>
        <w:t xml:space="preserve">vadovaujantis </w:t>
      </w:r>
      <w:r w:rsidR="00087C50" w:rsidRPr="00806992">
        <w:rPr>
          <w:rFonts w:ascii="Times New Roman" w:hAnsi="Times New Roman"/>
        </w:rPr>
        <w:t>šiais dokumentais:</w:t>
      </w:r>
    </w:p>
    <w:p w14:paraId="54158939" w14:textId="508A3169" w:rsidR="00087C50" w:rsidRPr="00806992" w:rsidRDefault="00806992"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3.1.</w:t>
      </w:r>
      <w:r>
        <w:rPr>
          <w:rFonts w:ascii="Times New Roman" w:hAnsi="Times New Roman"/>
          <w:sz w:val="24"/>
          <w:szCs w:val="24"/>
        </w:rPr>
        <w:t xml:space="preserve"> </w:t>
      </w:r>
      <w:r w:rsidR="00087C50" w:rsidRPr="00806992">
        <w:rPr>
          <w:rFonts w:ascii="Times New Roman" w:hAnsi="Times New Roman"/>
          <w:sz w:val="24"/>
          <w:szCs w:val="24"/>
        </w:rPr>
        <w:t xml:space="preserve">Lietuvos Respublikos viešųjų pirkimų įstatymu (toliau </w:t>
      </w:r>
      <w:r w:rsidR="00023423" w:rsidRPr="00806992">
        <w:rPr>
          <w:rFonts w:ascii="Times New Roman" w:hAnsi="Times New Roman"/>
          <w:sz w:val="24"/>
          <w:szCs w:val="24"/>
        </w:rPr>
        <w:t>–</w:t>
      </w:r>
      <w:r w:rsidR="00087C50" w:rsidRPr="00806992">
        <w:rPr>
          <w:rFonts w:ascii="Times New Roman" w:hAnsi="Times New Roman"/>
          <w:sz w:val="24"/>
          <w:szCs w:val="24"/>
        </w:rPr>
        <w:t xml:space="preserve"> VPĮ);</w:t>
      </w:r>
    </w:p>
    <w:p w14:paraId="593E3FB9" w14:textId="0593C162" w:rsidR="00E471E0" w:rsidRPr="00806992" w:rsidRDefault="00806992"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3.2.</w:t>
      </w:r>
      <w:r>
        <w:rPr>
          <w:rFonts w:ascii="Times New Roman" w:hAnsi="Times New Roman"/>
          <w:sz w:val="24"/>
          <w:szCs w:val="24"/>
        </w:rPr>
        <w:t xml:space="preserve"> </w:t>
      </w:r>
      <w:r w:rsidR="00BD5E44" w:rsidRPr="00806992">
        <w:rPr>
          <w:rFonts w:ascii="Times New Roman" w:hAnsi="Times New Roman"/>
          <w:color w:val="000000"/>
          <w:sz w:val="24"/>
          <w:szCs w:val="24"/>
        </w:rPr>
        <w:t xml:space="preserve">Mažos vertės pirkimų tvarkos aprašu, patvirtintu </w:t>
      </w:r>
      <w:r w:rsidR="00E471E0" w:rsidRPr="00806992">
        <w:rPr>
          <w:rFonts w:ascii="Times New Roman" w:hAnsi="Times New Roman"/>
          <w:color w:val="000000"/>
          <w:sz w:val="24"/>
          <w:szCs w:val="24"/>
        </w:rPr>
        <w:t>Viešųjų pirkimų tarnybos</w:t>
      </w:r>
      <w:r w:rsidR="0081496C" w:rsidRPr="00806992">
        <w:rPr>
          <w:rFonts w:ascii="Times New Roman" w:hAnsi="Times New Roman"/>
          <w:color w:val="000000"/>
          <w:sz w:val="24"/>
          <w:szCs w:val="24"/>
        </w:rPr>
        <w:t xml:space="preserve"> (toliau – VPT)</w:t>
      </w:r>
      <w:r w:rsidR="00E471E0" w:rsidRPr="00806992">
        <w:rPr>
          <w:rFonts w:ascii="Times New Roman" w:hAnsi="Times New Roman"/>
          <w:color w:val="000000"/>
          <w:sz w:val="24"/>
          <w:szCs w:val="24"/>
        </w:rPr>
        <w:t xml:space="preserve"> </w:t>
      </w:r>
      <w:r w:rsidR="00A604CD" w:rsidRPr="00806992">
        <w:rPr>
          <w:rFonts w:ascii="Times New Roman" w:hAnsi="Times New Roman"/>
          <w:color w:val="000000"/>
          <w:sz w:val="24"/>
          <w:szCs w:val="24"/>
        </w:rPr>
        <w:t xml:space="preserve">direkotriaus </w:t>
      </w:r>
      <w:r w:rsidR="00BD5E44" w:rsidRPr="00806992">
        <w:rPr>
          <w:rFonts w:ascii="Times New Roman" w:hAnsi="Times New Roman"/>
          <w:color w:val="000000"/>
          <w:sz w:val="24"/>
          <w:szCs w:val="24"/>
        </w:rPr>
        <w:t>2017 m. birželio 28 d. įsakymu Nr. 1S-97</w:t>
      </w:r>
      <w:r w:rsidR="0081496C" w:rsidRPr="00806992">
        <w:rPr>
          <w:rFonts w:ascii="Times New Roman" w:hAnsi="Times New Roman"/>
          <w:color w:val="000000"/>
          <w:sz w:val="24"/>
          <w:szCs w:val="24"/>
        </w:rPr>
        <w:t xml:space="preserve"> </w:t>
      </w:r>
      <w:r w:rsidR="00A604CD" w:rsidRPr="00806992">
        <w:rPr>
          <w:rFonts w:ascii="Times New Roman" w:hAnsi="Times New Roman"/>
          <w:sz w:val="24"/>
          <w:szCs w:val="24"/>
        </w:rPr>
        <w:t xml:space="preserve">„Dėl </w:t>
      </w:r>
      <w:r w:rsidR="00A604CD" w:rsidRPr="00806992">
        <w:rPr>
          <w:rFonts w:ascii="Times New Roman" w:hAnsi="Times New Roman"/>
          <w:color w:val="000000"/>
          <w:sz w:val="24"/>
          <w:szCs w:val="24"/>
        </w:rPr>
        <w:t>Mažos vertės pirkimų tvarkos aprašo</w:t>
      </w:r>
      <w:r w:rsidR="00A604CD" w:rsidRPr="00806992">
        <w:rPr>
          <w:rFonts w:ascii="Times New Roman" w:hAnsi="Times New Roman"/>
          <w:sz w:val="24"/>
          <w:szCs w:val="24"/>
        </w:rPr>
        <w:t xml:space="preserve"> patvirtinimo“</w:t>
      </w:r>
      <w:r w:rsidR="00A604CD" w:rsidRPr="00806992">
        <w:rPr>
          <w:rFonts w:ascii="Times New Roman" w:hAnsi="Times New Roman"/>
          <w:color w:val="000000"/>
          <w:sz w:val="24"/>
          <w:szCs w:val="24"/>
        </w:rPr>
        <w:t xml:space="preserve"> </w:t>
      </w:r>
      <w:r w:rsidR="0081496C" w:rsidRPr="00806992">
        <w:rPr>
          <w:rFonts w:ascii="Times New Roman" w:hAnsi="Times New Roman"/>
          <w:color w:val="000000"/>
          <w:sz w:val="24"/>
          <w:szCs w:val="24"/>
        </w:rPr>
        <w:t>(toliau – MVPT aprašas)</w:t>
      </w:r>
      <w:r w:rsidR="00E471E0" w:rsidRPr="00806992">
        <w:rPr>
          <w:rFonts w:ascii="Times New Roman" w:hAnsi="Times New Roman"/>
          <w:color w:val="000000"/>
          <w:sz w:val="24"/>
          <w:szCs w:val="24"/>
        </w:rPr>
        <w:t>;</w:t>
      </w:r>
    </w:p>
    <w:p w14:paraId="441F8B40" w14:textId="7D0B9037" w:rsidR="00992A1B" w:rsidRPr="00806992" w:rsidRDefault="00806992"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3.3.</w:t>
      </w:r>
      <w:r>
        <w:rPr>
          <w:rFonts w:ascii="Times New Roman" w:hAnsi="Times New Roman"/>
          <w:sz w:val="24"/>
          <w:szCs w:val="24"/>
        </w:rPr>
        <w:t xml:space="preserve"> </w:t>
      </w:r>
      <w:r w:rsidR="00992A1B" w:rsidRPr="00806992">
        <w:rPr>
          <w:rFonts w:ascii="Times New Roman" w:hAnsi="Times New Roman"/>
          <w:sz w:val="24"/>
          <w:szCs w:val="24"/>
        </w:rPr>
        <w:t>k</w:t>
      </w:r>
      <w:r w:rsidR="0042261B" w:rsidRPr="00806992">
        <w:rPr>
          <w:rFonts w:ascii="Times New Roman" w:hAnsi="Times New Roman"/>
          <w:sz w:val="24"/>
          <w:szCs w:val="24"/>
        </w:rPr>
        <w:t>itais pirkimus reglamentuojančiais</w:t>
      </w:r>
      <w:r w:rsidR="00992A1B" w:rsidRPr="00806992">
        <w:rPr>
          <w:rFonts w:ascii="Times New Roman" w:hAnsi="Times New Roman"/>
          <w:sz w:val="24"/>
          <w:szCs w:val="24"/>
        </w:rPr>
        <w:t xml:space="preserve"> teisė</w:t>
      </w:r>
      <w:r w:rsidR="0042261B" w:rsidRPr="00806992">
        <w:rPr>
          <w:rFonts w:ascii="Times New Roman" w:hAnsi="Times New Roman"/>
          <w:sz w:val="24"/>
          <w:szCs w:val="24"/>
        </w:rPr>
        <w:t>s aktais</w:t>
      </w:r>
      <w:r w:rsidR="00992A1B" w:rsidRPr="00806992">
        <w:rPr>
          <w:rFonts w:ascii="Times New Roman" w:hAnsi="Times New Roman"/>
          <w:sz w:val="24"/>
          <w:szCs w:val="24"/>
        </w:rPr>
        <w:t>;</w:t>
      </w:r>
    </w:p>
    <w:p w14:paraId="092DF770" w14:textId="0E9ED751" w:rsidR="00E26F0E" w:rsidRPr="00806992" w:rsidRDefault="00806992"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3.4.</w:t>
      </w:r>
      <w:r>
        <w:rPr>
          <w:rFonts w:ascii="Times New Roman" w:hAnsi="Times New Roman"/>
          <w:sz w:val="24"/>
          <w:szCs w:val="24"/>
        </w:rPr>
        <w:t xml:space="preserve"> </w:t>
      </w:r>
      <w:r w:rsidR="00E471E0" w:rsidRPr="00806992">
        <w:rPr>
          <w:rFonts w:ascii="Times New Roman" w:hAnsi="Times New Roman"/>
          <w:sz w:val="24"/>
          <w:szCs w:val="24"/>
        </w:rPr>
        <w:t>Ignalinos rajono savivald</w:t>
      </w:r>
      <w:r w:rsidR="0042261B" w:rsidRPr="00806992">
        <w:rPr>
          <w:rFonts w:ascii="Times New Roman" w:hAnsi="Times New Roman"/>
          <w:sz w:val="24"/>
          <w:szCs w:val="24"/>
        </w:rPr>
        <w:t>ybės administracijos nuostatais, patvirtintais</w:t>
      </w:r>
      <w:r w:rsidR="00E471E0" w:rsidRPr="00806992">
        <w:rPr>
          <w:rFonts w:ascii="Times New Roman" w:hAnsi="Times New Roman"/>
          <w:sz w:val="24"/>
          <w:szCs w:val="24"/>
        </w:rPr>
        <w:t xml:space="preserve"> Ignalinos rajono savivaldybės tarybos 20</w:t>
      </w:r>
      <w:r w:rsidR="009C7D16" w:rsidRPr="00806992">
        <w:rPr>
          <w:rFonts w:ascii="Times New Roman" w:hAnsi="Times New Roman"/>
          <w:sz w:val="24"/>
          <w:szCs w:val="24"/>
        </w:rPr>
        <w:t>24</w:t>
      </w:r>
      <w:r w:rsidR="00E471E0" w:rsidRPr="00806992">
        <w:rPr>
          <w:rFonts w:ascii="Times New Roman" w:hAnsi="Times New Roman"/>
          <w:sz w:val="24"/>
          <w:szCs w:val="24"/>
        </w:rPr>
        <w:t xml:space="preserve"> m. </w:t>
      </w:r>
      <w:r w:rsidR="009C7D16" w:rsidRPr="00806992">
        <w:rPr>
          <w:rFonts w:ascii="Times New Roman" w:hAnsi="Times New Roman"/>
          <w:sz w:val="24"/>
          <w:szCs w:val="24"/>
        </w:rPr>
        <w:t>vasario</w:t>
      </w:r>
      <w:r w:rsidR="00E471E0" w:rsidRPr="00806992">
        <w:rPr>
          <w:rFonts w:ascii="Times New Roman" w:hAnsi="Times New Roman"/>
          <w:sz w:val="24"/>
          <w:szCs w:val="24"/>
        </w:rPr>
        <w:t xml:space="preserve"> </w:t>
      </w:r>
      <w:r w:rsidR="009C7D16" w:rsidRPr="00806992">
        <w:rPr>
          <w:rFonts w:ascii="Times New Roman" w:hAnsi="Times New Roman"/>
          <w:sz w:val="24"/>
          <w:szCs w:val="24"/>
        </w:rPr>
        <w:t>15</w:t>
      </w:r>
      <w:r w:rsidR="00E471E0" w:rsidRPr="00806992">
        <w:rPr>
          <w:rFonts w:ascii="Times New Roman" w:hAnsi="Times New Roman"/>
          <w:sz w:val="24"/>
          <w:szCs w:val="24"/>
        </w:rPr>
        <w:t xml:space="preserve"> d. </w:t>
      </w:r>
      <w:r w:rsidR="0042261B" w:rsidRPr="00806992">
        <w:rPr>
          <w:rFonts w:ascii="Times New Roman" w:hAnsi="Times New Roman"/>
          <w:sz w:val="24"/>
          <w:szCs w:val="24"/>
        </w:rPr>
        <w:t>sprendimu</w:t>
      </w:r>
      <w:r w:rsidR="00E471E0" w:rsidRPr="00806992">
        <w:rPr>
          <w:rFonts w:ascii="Times New Roman" w:hAnsi="Times New Roman"/>
          <w:sz w:val="24"/>
          <w:szCs w:val="24"/>
        </w:rPr>
        <w:t xml:space="preserve"> </w:t>
      </w:r>
      <w:bookmarkStart w:id="2" w:name="n_1"/>
      <w:r w:rsidR="00155313" w:rsidRPr="007E3ADF">
        <w:rPr>
          <w:rFonts w:ascii="Times New Roman" w:hAnsi="Times New Roman"/>
          <w:sz w:val="24"/>
          <w:szCs w:val="24"/>
        </w:rPr>
        <w:t>Nr. T-9</w:t>
      </w:r>
      <w:bookmarkEnd w:id="2"/>
      <w:r w:rsidR="0042261B" w:rsidRPr="00806992">
        <w:rPr>
          <w:rFonts w:ascii="Times New Roman" w:hAnsi="Times New Roman"/>
          <w:sz w:val="24"/>
          <w:szCs w:val="24"/>
        </w:rPr>
        <w:t xml:space="preserve"> „Dėl Ignalinos rajono savivaldybės administracijos nuostatų patvirtinimo“</w:t>
      </w:r>
      <w:r w:rsidR="00E471E0" w:rsidRPr="00806992">
        <w:rPr>
          <w:rFonts w:ascii="Times New Roman" w:hAnsi="Times New Roman"/>
          <w:sz w:val="24"/>
          <w:szCs w:val="24"/>
        </w:rPr>
        <w:t>.</w:t>
      </w:r>
    </w:p>
    <w:p w14:paraId="437A275A" w14:textId="44EC2AA2" w:rsidR="00E26F0E"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4.</w:t>
      </w:r>
      <w:r>
        <w:rPr>
          <w:rFonts w:ascii="Times New Roman" w:eastAsia="Times New Roman" w:hAnsi="Times New Roman"/>
          <w:sz w:val="24"/>
          <w:szCs w:val="24"/>
          <w:lang w:eastAsia="lt-LT"/>
        </w:rPr>
        <w:t xml:space="preserve"> </w:t>
      </w:r>
      <w:r w:rsidR="0042261B" w:rsidRPr="00806992">
        <w:rPr>
          <w:rFonts w:ascii="Times New Roman" w:hAnsi="Times New Roman"/>
        </w:rPr>
        <w:t xml:space="preserve">Su aprašu turi susipažinti </w:t>
      </w:r>
      <w:r w:rsidR="004F4A7A" w:rsidRPr="00806992">
        <w:rPr>
          <w:rFonts w:ascii="Times New Roman" w:hAnsi="Times New Roman"/>
        </w:rPr>
        <w:t>A</w:t>
      </w:r>
      <w:r w:rsidR="002B7E12" w:rsidRPr="00806992">
        <w:rPr>
          <w:rFonts w:ascii="Times New Roman" w:hAnsi="Times New Roman"/>
        </w:rPr>
        <w:t>dministracijos</w:t>
      </w:r>
      <w:r w:rsidR="00087C50" w:rsidRPr="00806992">
        <w:rPr>
          <w:rFonts w:ascii="Times New Roman" w:hAnsi="Times New Roman"/>
        </w:rPr>
        <w:t xml:space="preserve"> </w:t>
      </w:r>
      <w:r w:rsidR="006D5206" w:rsidRPr="00806992">
        <w:rPr>
          <w:rFonts w:ascii="Times New Roman" w:hAnsi="Times New Roman"/>
        </w:rPr>
        <w:t xml:space="preserve">Viešųjų pirkimų skyrius (toliau – VPS) ir kitas </w:t>
      </w:r>
      <w:r w:rsidR="004F4A7A" w:rsidRPr="00806992">
        <w:rPr>
          <w:rFonts w:ascii="Times New Roman" w:hAnsi="Times New Roman"/>
        </w:rPr>
        <w:t>A</w:t>
      </w:r>
      <w:r w:rsidR="006D5206" w:rsidRPr="00806992">
        <w:rPr>
          <w:rFonts w:ascii="Times New Roman" w:hAnsi="Times New Roman"/>
        </w:rPr>
        <w:t xml:space="preserve">dministracijos </w:t>
      </w:r>
      <w:r w:rsidR="00087C50" w:rsidRPr="00806992">
        <w:rPr>
          <w:rFonts w:ascii="Times New Roman" w:hAnsi="Times New Roman"/>
        </w:rPr>
        <w:t xml:space="preserve">personalas, dalyvaujantis </w:t>
      </w:r>
      <w:r w:rsidR="004F4A7A" w:rsidRPr="00806992">
        <w:rPr>
          <w:rFonts w:ascii="Times New Roman" w:hAnsi="Times New Roman"/>
        </w:rPr>
        <w:t>A</w:t>
      </w:r>
      <w:r w:rsidR="002B7E12" w:rsidRPr="00806992">
        <w:rPr>
          <w:rFonts w:ascii="Times New Roman" w:hAnsi="Times New Roman"/>
        </w:rPr>
        <w:t>dministracijai</w:t>
      </w:r>
      <w:r w:rsidR="00087C50" w:rsidRPr="00806992">
        <w:rPr>
          <w:rFonts w:ascii="Times New Roman" w:hAnsi="Times New Roman"/>
        </w:rPr>
        <w:t xml:space="preserve"> skirtų prekių, </w:t>
      </w:r>
      <w:r w:rsidR="00BB7955" w:rsidRPr="00806992">
        <w:rPr>
          <w:rFonts w:ascii="Times New Roman" w:hAnsi="Times New Roman"/>
        </w:rPr>
        <w:t xml:space="preserve">paslaugų </w:t>
      </w:r>
      <w:r w:rsidR="00087C50" w:rsidRPr="00806992">
        <w:rPr>
          <w:rFonts w:ascii="Times New Roman" w:hAnsi="Times New Roman"/>
        </w:rPr>
        <w:t xml:space="preserve">ir </w:t>
      </w:r>
      <w:r w:rsidR="00BB7955" w:rsidRPr="00806992">
        <w:rPr>
          <w:rFonts w:ascii="Times New Roman" w:hAnsi="Times New Roman"/>
        </w:rPr>
        <w:t xml:space="preserve">darbų </w:t>
      </w:r>
      <w:r w:rsidR="00087C50" w:rsidRPr="00806992">
        <w:rPr>
          <w:rFonts w:ascii="Times New Roman" w:hAnsi="Times New Roman"/>
        </w:rPr>
        <w:t>pirkimo procesuose.</w:t>
      </w:r>
    </w:p>
    <w:p w14:paraId="40449338" w14:textId="46494F33" w:rsidR="00E26F0E"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5.</w:t>
      </w:r>
      <w:r>
        <w:rPr>
          <w:rFonts w:ascii="Times New Roman" w:eastAsia="Times New Roman" w:hAnsi="Times New Roman"/>
          <w:sz w:val="24"/>
          <w:szCs w:val="24"/>
          <w:lang w:eastAsia="lt-LT"/>
        </w:rPr>
        <w:t xml:space="preserve"> </w:t>
      </w:r>
      <w:r w:rsidR="00A83587" w:rsidRPr="00806992">
        <w:rPr>
          <w:rFonts w:ascii="Times New Roman" w:hAnsi="Times New Roman"/>
        </w:rPr>
        <w:t>Apraše</w:t>
      </w:r>
      <w:r w:rsidR="00087C50" w:rsidRPr="00806992">
        <w:rPr>
          <w:rFonts w:ascii="Times New Roman" w:hAnsi="Times New Roman"/>
        </w:rPr>
        <w:t xml:space="preserve"> vartojamos sąvokos</w:t>
      </w:r>
      <w:r w:rsidR="00B42645" w:rsidRPr="00806992">
        <w:rPr>
          <w:rFonts w:ascii="Times New Roman" w:hAnsi="Times New Roman"/>
        </w:rPr>
        <w:t>:</w:t>
      </w:r>
    </w:p>
    <w:p w14:paraId="21D097EC" w14:textId="3DA9A33C" w:rsidR="001935B7"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5.1.</w:t>
      </w:r>
      <w:r>
        <w:rPr>
          <w:rFonts w:ascii="Times New Roman" w:eastAsia="Times New Roman" w:hAnsi="Times New Roman"/>
          <w:sz w:val="24"/>
          <w:szCs w:val="24"/>
          <w:lang w:eastAsia="lt-LT"/>
        </w:rPr>
        <w:t xml:space="preserve"> </w:t>
      </w:r>
      <w:r w:rsidR="00ED2732" w:rsidRPr="00806992">
        <w:rPr>
          <w:rFonts w:ascii="Times New Roman" w:hAnsi="Times New Roman"/>
          <w:b/>
          <w:bCs/>
        </w:rPr>
        <w:t>Bendras centralizuotas poreikis</w:t>
      </w:r>
      <w:r w:rsidR="00ED2732" w:rsidRPr="00806992">
        <w:rPr>
          <w:rFonts w:ascii="Times New Roman" w:hAnsi="Times New Roman"/>
        </w:rPr>
        <w:t xml:space="preserve"> </w:t>
      </w:r>
      <w:r w:rsidR="004F4A7A" w:rsidRPr="00806992">
        <w:rPr>
          <w:rFonts w:ascii="Times New Roman" w:hAnsi="Times New Roman"/>
        </w:rPr>
        <w:t xml:space="preserve">(toliau – bendras poreikis) </w:t>
      </w:r>
      <w:r w:rsidR="00ED2732" w:rsidRPr="00806992">
        <w:rPr>
          <w:rFonts w:ascii="Times New Roman" w:hAnsi="Times New Roman"/>
        </w:rPr>
        <w:t xml:space="preserve">– bendras visos </w:t>
      </w:r>
      <w:r w:rsidR="004F4A7A" w:rsidRPr="00806992">
        <w:rPr>
          <w:rFonts w:ascii="Times New Roman" w:hAnsi="Times New Roman"/>
        </w:rPr>
        <w:t>A</w:t>
      </w:r>
      <w:r w:rsidR="00ED2732" w:rsidRPr="00806992">
        <w:rPr>
          <w:rFonts w:ascii="Times New Roman" w:hAnsi="Times New Roman"/>
        </w:rPr>
        <w:t>dministracijos prek</w:t>
      </w:r>
      <w:r w:rsidR="004F4A7A" w:rsidRPr="00806992">
        <w:rPr>
          <w:rFonts w:ascii="Times New Roman" w:hAnsi="Times New Roman"/>
        </w:rPr>
        <w:t>ių</w:t>
      </w:r>
      <w:r w:rsidR="00ED2732" w:rsidRPr="00806992">
        <w:rPr>
          <w:rFonts w:ascii="Times New Roman" w:hAnsi="Times New Roman"/>
        </w:rPr>
        <w:t>, paslaug</w:t>
      </w:r>
      <w:r w:rsidR="004F4A7A" w:rsidRPr="00806992">
        <w:rPr>
          <w:rFonts w:ascii="Times New Roman" w:hAnsi="Times New Roman"/>
        </w:rPr>
        <w:t>ų</w:t>
      </w:r>
      <w:r w:rsidR="00ED2732" w:rsidRPr="00806992">
        <w:rPr>
          <w:rFonts w:ascii="Times New Roman" w:hAnsi="Times New Roman"/>
        </w:rPr>
        <w:t xml:space="preserve"> arba darb</w:t>
      </w:r>
      <w:r w:rsidR="004F4A7A" w:rsidRPr="00806992">
        <w:rPr>
          <w:rFonts w:ascii="Times New Roman" w:hAnsi="Times New Roman"/>
        </w:rPr>
        <w:t>ų poreikis</w:t>
      </w:r>
      <w:r w:rsidR="00ED2732" w:rsidRPr="00806992">
        <w:rPr>
          <w:rFonts w:ascii="Times New Roman" w:hAnsi="Times New Roman"/>
        </w:rPr>
        <w:t>.</w:t>
      </w:r>
    </w:p>
    <w:p w14:paraId="5A6104A3" w14:textId="70F43E02" w:rsidR="001935B7" w:rsidRPr="00806992" w:rsidRDefault="001935B7" w:rsidP="00806992">
      <w:pPr>
        <w:pStyle w:val="Sraopastraipa"/>
        <w:ind w:left="0" w:firstLine="1134"/>
        <w:jc w:val="both"/>
      </w:pPr>
      <w:r w:rsidRPr="00806992">
        <w:t>5.2.</w:t>
      </w:r>
      <w:r w:rsidR="00806992">
        <w:t xml:space="preserve"> </w:t>
      </w:r>
      <w:r w:rsidR="00117192" w:rsidRPr="00806992">
        <w:rPr>
          <w:b/>
          <w:bCs/>
        </w:rPr>
        <w:t>Bendrasis viešųjų pirkimų žodynas</w:t>
      </w:r>
      <w:r w:rsidR="00117192" w:rsidRPr="00806992">
        <w:t xml:space="preserve"> (toliau – BVPŽ) – pirkimo objektų klasifikavimo sistema, nustatyta 2002 m. lapkričio 5 d. Europos Parlamento ir Tarybos reglamentu (EB) Nr. 2195/2002 dėl bendro viešųjų pirkimų žodyno (BVPŽ) (OL 2004 m. specialusis leidimas, 6 skyrius, 5 tomas, p. 3) su paskutiniais pakeitimais, padarytais 2009 m. birželio 18 d. Europos Parlamento ir Tarybos reglamentu (EB) Nr. 596/2009 dėl kai kurių teisės aktų, kuriems galioja Sutarties 251 straipsnyje nustatyta tvarka, nuostatų, susijusių su reguliavimo procedūra su tikrinimu, suderinimo su Tarybos sprendimu 1999/468/EB (OL 2009 L 188, p. 14).</w:t>
      </w:r>
    </w:p>
    <w:p w14:paraId="56FBBB21" w14:textId="2CB23C61" w:rsidR="00EA3E00" w:rsidRPr="00806992" w:rsidRDefault="001935B7" w:rsidP="00806992">
      <w:pPr>
        <w:pStyle w:val="Sraopastraipa"/>
        <w:ind w:left="0" w:firstLine="1134"/>
        <w:jc w:val="both"/>
      </w:pPr>
      <w:r w:rsidRPr="00806992">
        <w:t>5.3.</w:t>
      </w:r>
      <w:r w:rsidR="00806992">
        <w:t xml:space="preserve"> </w:t>
      </w:r>
      <w:r w:rsidR="007D0B85" w:rsidRPr="00806992">
        <w:rPr>
          <w:b/>
          <w:bCs/>
        </w:rPr>
        <w:t xml:space="preserve">Centrinės viešųjų pirkimų informacinės sistemos (toliau – </w:t>
      </w:r>
      <w:r w:rsidR="00EA3E00" w:rsidRPr="00806992">
        <w:rPr>
          <w:b/>
          <w:bCs/>
        </w:rPr>
        <w:t>CVP IS</w:t>
      </w:r>
      <w:r w:rsidR="007D0B85" w:rsidRPr="00806992">
        <w:rPr>
          <w:b/>
          <w:bCs/>
        </w:rPr>
        <w:t>)</w:t>
      </w:r>
      <w:r w:rsidR="00EA3E00" w:rsidRPr="00806992">
        <w:rPr>
          <w:b/>
          <w:bCs/>
        </w:rPr>
        <w:t xml:space="preserve"> administratorius</w:t>
      </w:r>
      <w:r w:rsidR="00EA3E00" w:rsidRPr="00806992">
        <w:t xml:space="preserve"> – </w:t>
      </w:r>
      <w:r w:rsidR="006D5206" w:rsidRPr="00806992">
        <w:t>VPS</w:t>
      </w:r>
      <w:r w:rsidR="009666C2" w:rsidRPr="00806992">
        <w:t xml:space="preserve"> ir Informatikos ir bendrųjų reikalų skyriaus vedėjai </w:t>
      </w:r>
      <w:r w:rsidR="00236AB0" w:rsidRPr="00806992">
        <w:t>ir</w:t>
      </w:r>
      <w:r w:rsidR="004F4A7A" w:rsidRPr="00806992">
        <w:t xml:space="preserve"> </w:t>
      </w:r>
      <w:r w:rsidR="00236AB0" w:rsidRPr="00806992">
        <w:t>/</w:t>
      </w:r>
      <w:r w:rsidR="004F4A7A" w:rsidRPr="00806992">
        <w:t xml:space="preserve"> </w:t>
      </w:r>
      <w:r w:rsidR="009666C2" w:rsidRPr="00806992">
        <w:t>arba jų paskirti darbuotojai</w:t>
      </w:r>
      <w:r w:rsidR="009666C2" w:rsidRPr="00806992">
        <w:rPr>
          <w:color w:val="000000" w:themeColor="text1"/>
        </w:rPr>
        <w:t>, turinty</w:t>
      </w:r>
      <w:r w:rsidR="00EA3E00" w:rsidRPr="00806992">
        <w:rPr>
          <w:color w:val="000000" w:themeColor="text1"/>
        </w:rPr>
        <w:t xml:space="preserve">s teisę </w:t>
      </w:r>
      <w:r w:rsidR="001E5E5E" w:rsidRPr="00806992">
        <w:rPr>
          <w:color w:val="000000" w:themeColor="text1"/>
        </w:rPr>
        <w:t xml:space="preserve">CVP IS </w:t>
      </w:r>
      <w:r w:rsidR="00EA3E00" w:rsidRPr="00806992">
        <w:rPr>
          <w:color w:val="000000" w:themeColor="text1"/>
        </w:rPr>
        <w:t>tvarky</w:t>
      </w:r>
      <w:r w:rsidR="008A194C" w:rsidRPr="00806992">
        <w:rPr>
          <w:color w:val="000000" w:themeColor="text1"/>
        </w:rPr>
        <w:t xml:space="preserve">ti </w:t>
      </w:r>
      <w:r w:rsidR="004F4A7A" w:rsidRPr="00806992">
        <w:rPr>
          <w:color w:val="000000" w:themeColor="text1"/>
        </w:rPr>
        <w:t>A</w:t>
      </w:r>
      <w:r w:rsidR="008A194C" w:rsidRPr="00806992">
        <w:rPr>
          <w:color w:val="000000" w:themeColor="text1"/>
        </w:rPr>
        <w:t>dministracij</w:t>
      </w:r>
      <w:r w:rsidR="004F4A7A" w:rsidRPr="00806992">
        <w:rPr>
          <w:color w:val="000000" w:themeColor="text1"/>
        </w:rPr>
        <w:t>os</w:t>
      </w:r>
      <w:r w:rsidR="00EA3E00" w:rsidRPr="00806992">
        <w:rPr>
          <w:color w:val="000000" w:themeColor="text1"/>
        </w:rPr>
        <w:t xml:space="preserve"> ir jos darbuotoj</w:t>
      </w:r>
      <w:r w:rsidR="004F4A7A" w:rsidRPr="00806992">
        <w:rPr>
          <w:color w:val="000000" w:themeColor="text1"/>
        </w:rPr>
        <w:t>ų</w:t>
      </w:r>
      <w:r w:rsidR="00EA3E00" w:rsidRPr="00806992">
        <w:rPr>
          <w:color w:val="000000" w:themeColor="text1"/>
        </w:rPr>
        <w:t xml:space="preserve"> (pirkimų specialist</w:t>
      </w:r>
      <w:r w:rsidR="004F4A7A" w:rsidRPr="00806992">
        <w:rPr>
          <w:color w:val="000000" w:themeColor="text1"/>
        </w:rPr>
        <w:t>ų</w:t>
      </w:r>
      <w:r w:rsidR="00EA3E00" w:rsidRPr="00806992">
        <w:rPr>
          <w:color w:val="000000" w:themeColor="text1"/>
        </w:rPr>
        <w:t>, ekspert</w:t>
      </w:r>
      <w:r w:rsidR="004F4A7A" w:rsidRPr="00806992">
        <w:rPr>
          <w:color w:val="000000" w:themeColor="text1"/>
        </w:rPr>
        <w:t>ų</w:t>
      </w:r>
      <w:r w:rsidR="00EA3E00" w:rsidRPr="00806992">
        <w:rPr>
          <w:color w:val="000000" w:themeColor="text1"/>
        </w:rPr>
        <w:t xml:space="preserve"> ir kt.)</w:t>
      </w:r>
      <w:r w:rsidR="004F4A7A" w:rsidRPr="00806992">
        <w:rPr>
          <w:color w:val="000000" w:themeColor="text1"/>
        </w:rPr>
        <w:t xml:space="preserve"> duomenis</w:t>
      </w:r>
      <w:r w:rsidR="00EA3E00" w:rsidRPr="00806992">
        <w:rPr>
          <w:color w:val="000000" w:themeColor="text1"/>
        </w:rPr>
        <w:t>.</w:t>
      </w:r>
    </w:p>
    <w:p w14:paraId="1246B9A2" w14:textId="76FA838C"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5.4.</w:t>
      </w:r>
      <w:r w:rsidR="00806992">
        <w:rPr>
          <w:rFonts w:ascii="Times New Roman" w:hAnsi="Times New Roman"/>
          <w:b/>
          <w:bCs/>
          <w:sz w:val="24"/>
          <w:szCs w:val="24"/>
        </w:rPr>
        <w:t xml:space="preserve"> </w:t>
      </w:r>
      <w:r w:rsidR="007D0B85" w:rsidRPr="00806992">
        <w:rPr>
          <w:rFonts w:ascii="Times New Roman" w:hAnsi="Times New Roman"/>
          <w:b/>
          <w:bCs/>
          <w:sz w:val="24"/>
          <w:szCs w:val="24"/>
        </w:rPr>
        <w:t>Viešosios įstaigos C</w:t>
      </w:r>
      <w:r w:rsidR="00E33A77" w:rsidRPr="00806992">
        <w:rPr>
          <w:rFonts w:ascii="Times New Roman" w:hAnsi="Times New Roman"/>
          <w:b/>
          <w:bCs/>
          <w:sz w:val="24"/>
          <w:szCs w:val="24"/>
        </w:rPr>
        <w:t>PO</w:t>
      </w:r>
      <w:r w:rsidR="007D0B85" w:rsidRPr="00806992">
        <w:rPr>
          <w:rFonts w:ascii="Times New Roman" w:hAnsi="Times New Roman"/>
          <w:b/>
          <w:bCs/>
          <w:sz w:val="24"/>
          <w:szCs w:val="24"/>
        </w:rPr>
        <w:t xml:space="preserve"> LT (toliau – CPO LT) </w:t>
      </w:r>
      <w:r w:rsidR="00E33A77" w:rsidRPr="00806992">
        <w:rPr>
          <w:rFonts w:ascii="Times New Roman" w:hAnsi="Times New Roman"/>
          <w:b/>
          <w:bCs/>
          <w:sz w:val="24"/>
          <w:szCs w:val="24"/>
        </w:rPr>
        <w:t>katalogas</w:t>
      </w:r>
      <w:r w:rsidR="00E33A77" w:rsidRPr="00806992">
        <w:rPr>
          <w:rFonts w:ascii="Times New Roman" w:hAnsi="Times New Roman"/>
          <w:sz w:val="24"/>
          <w:szCs w:val="24"/>
        </w:rPr>
        <w:t xml:space="preserve"> </w:t>
      </w:r>
      <w:r w:rsidR="001E5E5E" w:rsidRPr="00806992">
        <w:rPr>
          <w:rFonts w:ascii="Times New Roman" w:hAnsi="Times New Roman"/>
          <w:sz w:val="24"/>
          <w:szCs w:val="24"/>
        </w:rPr>
        <w:t>–</w:t>
      </w:r>
      <w:r w:rsidR="00E33A77" w:rsidRPr="00806992">
        <w:rPr>
          <w:rFonts w:ascii="Times New Roman" w:hAnsi="Times New Roman"/>
          <w:sz w:val="24"/>
          <w:szCs w:val="24"/>
        </w:rPr>
        <w:t xml:space="preserve"> </w:t>
      </w:r>
      <w:r w:rsidR="007D0B85" w:rsidRPr="00806992">
        <w:rPr>
          <w:rFonts w:ascii="Times New Roman" w:hAnsi="Times New Roman"/>
          <w:bCs/>
          <w:color w:val="000000"/>
          <w:sz w:val="24"/>
          <w:szCs w:val="24"/>
        </w:rPr>
        <w:t>CPO LT</w:t>
      </w:r>
      <w:r w:rsidR="001E5E5E" w:rsidRPr="00806992">
        <w:rPr>
          <w:rFonts w:ascii="Times New Roman" w:hAnsi="Times New Roman"/>
          <w:color w:val="000000"/>
          <w:sz w:val="24"/>
          <w:szCs w:val="24"/>
        </w:rPr>
        <w:t>, kuri vykdo centralizuotų viešųjų pirkimų veiklą, prekių</w:t>
      </w:r>
      <w:r w:rsidR="004F4A7A" w:rsidRPr="00806992">
        <w:rPr>
          <w:rFonts w:ascii="Times New Roman" w:hAnsi="Times New Roman"/>
          <w:color w:val="000000"/>
          <w:sz w:val="24"/>
          <w:szCs w:val="24"/>
        </w:rPr>
        <w:t xml:space="preserve"> </w:t>
      </w:r>
      <w:r w:rsidR="001E5E5E" w:rsidRPr="00806992">
        <w:rPr>
          <w:rFonts w:ascii="Times New Roman" w:hAnsi="Times New Roman"/>
          <w:color w:val="000000"/>
          <w:sz w:val="24"/>
          <w:szCs w:val="24"/>
        </w:rPr>
        <w:t>/</w:t>
      </w:r>
      <w:r w:rsidR="004F4A7A" w:rsidRPr="00806992">
        <w:rPr>
          <w:rFonts w:ascii="Times New Roman" w:hAnsi="Times New Roman"/>
          <w:color w:val="000000"/>
          <w:sz w:val="24"/>
          <w:szCs w:val="24"/>
        </w:rPr>
        <w:t xml:space="preserve"> </w:t>
      </w:r>
      <w:r w:rsidR="001E5E5E" w:rsidRPr="00806992">
        <w:rPr>
          <w:rFonts w:ascii="Times New Roman" w:hAnsi="Times New Roman"/>
          <w:color w:val="000000"/>
          <w:sz w:val="24"/>
          <w:szCs w:val="24"/>
        </w:rPr>
        <w:t>paslaugų</w:t>
      </w:r>
      <w:r w:rsidR="004F4A7A" w:rsidRPr="00806992">
        <w:rPr>
          <w:rFonts w:ascii="Times New Roman" w:hAnsi="Times New Roman"/>
          <w:color w:val="000000"/>
          <w:sz w:val="24"/>
          <w:szCs w:val="24"/>
        </w:rPr>
        <w:t xml:space="preserve"> </w:t>
      </w:r>
      <w:r w:rsidR="001E5E5E" w:rsidRPr="00806992">
        <w:rPr>
          <w:rFonts w:ascii="Times New Roman" w:hAnsi="Times New Roman"/>
          <w:color w:val="000000"/>
          <w:sz w:val="24"/>
          <w:szCs w:val="24"/>
        </w:rPr>
        <w:t>/</w:t>
      </w:r>
      <w:r w:rsidR="004F4A7A" w:rsidRPr="00806992">
        <w:rPr>
          <w:rFonts w:ascii="Times New Roman" w:hAnsi="Times New Roman"/>
          <w:color w:val="000000"/>
          <w:sz w:val="24"/>
          <w:szCs w:val="24"/>
        </w:rPr>
        <w:t xml:space="preserve"> </w:t>
      </w:r>
      <w:r w:rsidR="001E5E5E" w:rsidRPr="00806992">
        <w:rPr>
          <w:rFonts w:ascii="Times New Roman" w:hAnsi="Times New Roman"/>
          <w:color w:val="000000"/>
          <w:sz w:val="24"/>
          <w:szCs w:val="24"/>
        </w:rPr>
        <w:t xml:space="preserve">darbų katalogas, pasiekiamas adresu: </w:t>
      </w:r>
      <w:hyperlink r:id="rId9" w:history="1">
        <w:r w:rsidR="001E5E5E" w:rsidRPr="00806992">
          <w:rPr>
            <w:rStyle w:val="Hipersaitas"/>
            <w:rFonts w:ascii="Times New Roman" w:hAnsi="Times New Roman"/>
            <w:sz w:val="24"/>
            <w:szCs w:val="24"/>
          </w:rPr>
          <w:t>https://katalogas.cpo.lt/</w:t>
        </w:r>
      </w:hyperlink>
      <w:r w:rsidR="001E5E5E" w:rsidRPr="00806992">
        <w:rPr>
          <w:rFonts w:ascii="Times New Roman" w:hAnsi="Times New Roman"/>
          <w:sz w:val="24"/>
          <w:szCs w:val="24"/>
        </w:rPr>
        <w:t>.</w:t>
      </w:r>
    </w:p>
    <w:p w14:paraId="3E4C2AC2" w14:textId="1A25B79A"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lastRenderedPageBreak/>
        <w:t>5.5.</w:t>
      </w:r>
      <w:r w:rsidR="00806992">
        <w:rPr>
          <w:rFonts w:ascii="Times New Roman" w:hAnsi="Times New Roman"/>
          <w:sz w:val="24"/>
          <w:szCs w:val="24"/>
        </w:rPr>
        <w:t xml:space="preserve"> </w:t>
      </w:r>
      <w:r w:rsidR="008A194C" w:rsidRPr="00806992">
        <w:rPr>
          <w:rFonts w:ascii="Times New Roman" w:hAnsi="Times New Roman"/>
          <w:b/>
          <w:bCs/>
          <w:sz w:val="24"/>
          <w:szCs w:val="24"/>
        </w:rPr>
        <w:t>CPO LT katalogo administratorius</w:t>
      </w:r>
      <w:r w:rsidR="008A194C" w:rsidRPr="00806992">
        <w:rPr>
          <w:rFonts w:ascii="Times New Roman" w:hAnsi="Times New Roman"/>
          <w:sz w:val="24"/>
          <w:szCs w:val="24"/>
        </w:rPr>
        <w:t xml:space="preserve"> – </w:t>
      </w:r>
      <w:r w:rsidR="006D5206" w:rsidRPr="00806992">
        <w:rPr>
          <w:rFonts w:ascii="Times New Roman" w:hAnsi="Times New Roman"/>
          <w:sz w:val="24"/>
          <w:szCs w:val="24"/>
        </w:rPr>
        <w:t>VPS</w:t>
      </w:r>
      <w:r w:rsidR="008A194C" w:rsidRPr="00806992">
        <w:rPr>
          <w:rFonts w:ascii="Times New Roman" w:hAnsi="Times New Roman"/>
          <w:sz w:val="24"/>
          <w:szCs w:val="24"/>
        </w:rPr>
        <w:t xml:space="preserve"> ir Informatikos ir bendrųjų reikalų skyriaus vedėjai ir</w:t>
      </w:r>
      <w:r w:rsidR="004F4A7A" w:rsidRPr="00806992">
        <w:rPr>
          <w:rFonts w:ascii="Times New Roman" w:hAnsi="Times New Roman"/>
          <w:sz w:val="24"/>
          <w:szCs w:val="24"/>
        </w:rPr>
        <w:t xml:space="preserve"> </w:t>
      </w:r>
      <w:r w:rsidR="008A194C" w:rsidRPr="00806992">
        <w:rPr>
          <w:rFonts w:ascii="Times New Roman" w:hAnsi="Times New Roman"/>
          <w:sz w:val="24"/>
          <w:szCs w:val="24"/>
        </w:rPr>
        <w:t>/</w:t>
      </w:r>
      <w:r w:rsidR="004F4A7A" w:rsidRPr="00806992">
        <w:rPr>
          <w:rFonts w:ascii="Times New Roman" w:hAnsi="Times New Roman"/>
          <w:sz w:val="24"/>
          <w:szCs w:val="24"/>
        </w:rPr>
        <w:t xml:space="preserve"> </w:t>
      </w:r>
      <w:r w:rsidR="008A194C" w:rsidRPr="00806992">
        <w:rPr>
          <w:rFonts w:ascii="Times New Roman" w:hAnsi="Times New Roman"/>
          <w:sz w:val="24"/>
          <w:szCs w:val="24"/>
        </w:rPr>
        <w:t>arba jų paskirti darbuotojai</w:t>
      </w:r>
      <w:r w:rsidR="008A194C" w:rsidRPr="00806992">
        <w:rPr>
          <w:rFonts w:ascii="Times New Roman" w:hAnsi="Times New Roman"/>
          <w:color w:val="000000" w:themeColor="text1"/>
          <w:sz w:val="24"/>
          <w:szCs w:val="24"/>
        </w:rPr>
        <w:t xml:space="preserve">, turintys teisę CPO LT kataloge tvarkyti  </w:t>
      </w:r>
      <w:r w:rsidR="0089125F" w:rsidRPr="00806992">
        <w:rPr>
          <w:rFonts w:ascii="Times New Roman" w:hAnsi="Times New Roman"/>
          <w:color w:val="000000" w:themeColor="text1"/>
          <w:sz w:val="24"/>
          <w:szCs w:val="24"/>
        </w:rPr>
        <w:t>A</w:t>
      </w:r>
      <w:r w:rsidR="008A194C" w:rsidRPr="00806992">
        <w:rPr>
          <w:rFonts w:ascii="Times New Roman" w:hAnsi="Times New Roman"/>
          <w:color w:val="000000" w:themeColor="text1"/>
          <w:sz w:val="24"/>
          <w:szCs w:val="24"/>
        </w:rPr>
        <w:t>dministracij</w:t>
      </w:r>
      <w:r w:rsidR="004F4A7A" w:rsidRPr="00806992">
        <w:rPr>
          <w:rFonts w:ascii="Times New Roman" w:hAnsi="Times New Roman"/>
          <w:color w:val="000000" w:themeColor="text1"/>
          <w:sz w:val="24"/>
          <w:szCs w:val="24"/>
        </w:rPr>
        <w:t>os</w:t>
      </w:r>
      <w:r w:rsidR="008A194C" w:rsidRPr="00806992">
        <w:rPr>
          <w:rFonts w:ascii="Times New Roman" w:hAnsi="Times New Roman"/>
          <w:color w:val="000000" w:themeColor="text1"/>
          <w:sz w:val="24"/>
          <w:szCs w:val="24"/>
        </w:rPr>
        <w:t xml:space="preserve"> ir jos darbuotoj</w:t>
      </w:r>
      <w:r w:rsidR="004F4A7A" w:rsidRPr="00806992">
        <w:rPr>
          <w:rFonts w:ascii="Times New Roman" w:hAnsi="Times New Roman"/>
          <w:color w:val="000000" w:themeColor="text1"/>
          <w:sz w:val="24"/>
          <w:szCs w:val="24"/>
        </w:rPr>
        <w:t>ų</w:t>
      </w:r>
      <w:r w:rsidR="008A194C" w:rsidRPr="00806992">
        <w:rPr>
          <w:rFonts w:ascii="Times New Roman" w:hAnsi="Times New Roman"/>
          <w:color w:val="000000" w:themeColor="text1"/>
          <w:sz w:val="24"/>
          <w:szCs w:val="24"/>
        </w:rPr>
        <w:t xml:space="preserve"> (pirkimų specialist</w:t>
      </w:r>
      <w:r w:rsidR="004F4A7A" w:rsidRPr="00806992">
        <w:rPr>
          <w:rFonts w:ascii="Times New Roman" w:hAnsi="Times New Roman"/>
          <w:color w:val="000000" w:themeColor="text1"/>
          <w:sz w:val="24"/>
          <w:szCs w:val="24"/>
        </w:rPr>
        <w:t>ų</w:t>
      </w:r>
      <w:r w:rsidR="008A194C" w:rsidRPr="00806992">
        <w:rPr>
          <w:rFonts w:ascii="Times New Roman" w:hAnsi="Times New Roman"/>
          <w:color w:val="000000" w:themeColor="text1"/>
          <w:sz w:val="24"/>
          <w:szCs w:val="24"/>
        </w:rPr>
        <w:t>, ekspert</w:t>
      </w:r>
      <w:r w:rsidR="004F4A7A" w:rsidRPr="00806992">
        <w:rPr>
          <w:rFonts w:ascii="Times New Roman" w:hAnsi="Times New Roman"/>
          <w:color w:val="000000" w:themeColor="text1"/>
          <w:sz w:val="24"/>
          <w:szCs w:val="24"/>
        </w:rPr>
        <w:t>ų</w:t>
      </w:r>
      <w:r w:rsidR="008A194C" w:rsidRPr="00806992">
        <w:rPr>
          <w:rFonts w:ascii="Times New Roman" w:hAnsi="Times New Roman"/>
          <w:color w:val="000000" w:themeColor="text1"/>
          <w:sz w:val="24"/>
          <w:szCs w:val="24"/>
        </w:rPr>
        <w:t xml:space="preserve"> ir kt.)</w:t>
      </w:r>
      <w:r w:rsidR="004F4A7A" w:rsidRPr="00806992">
        <w:rPr>
          <w:rFonts w:ascii="Times New Roman" w:hAnsi="Times New Roman"/>
          <w:color w:val="000000" w:themeColor="text1"/>
          <w:sz w:val="24"/>
          <w:szCs w:val="24"/>
        </w:rPr>
        <w:t xml:space="preserve"> duomenis</w:t>
      </w:r>
      <w:r w:rsidR="008A194C" w:rsidRPr="00806992">
        <w:rPr>
          <w:rFonts w:ascii="Times New Roman" w:hAnsi="Times New Roman"/>
          <w:color w:val="000000" w:themeColor="text1"/>
          <w:sz w:val="24"/>
          <w:szCs w:val="24"/>
        </w:rPr>
        <w:t>.</w:t>
      </w:r>
    </w:p>
    <w:p w14:paraId="0B112314" w14:textId="316C033E"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5.6.</w:t>
      </w:r>
      <w:r w:rsidR="00806992">
        <w:rPr>
          <w:rFonts w:ascii="Times New Roman" w:hAnsi="Times New Roman"/>
          <w:sz w:val="24"/>
          <w:szCs w:val="24"/>
        </w:rPr>
        <w:t xml:space="preserve"> </w:t>
      </w:r>
      <w:r w:rsidR="007D0B85" w:rsidRPr="00806992">
        <w:rPr>
          <w:rFonts w:ascii="Times New Roman" w:hAnsi="Times New Roman"/>
          <w:b/>
          <w:bCs/>
          <w:sz w:val="24"/>
          <w:szCs w:val="24"/>
        </w:rPr>
        <w:t>Dokumentų valdymo sistema (toliau</w:t>
      </w:r>
      <w:r w:rsidR="004F4A7A" w:rsidRPr="00806992">
        <w:rPr>
          <w:rFonts w:ascii="Times New Roman" w:hAnsi="Times New Roman"/>
          <w:b/>
          <w:bCs/>
          <w:sz w:val="24"/>
          <w:szCs w:val="24"/>
        </w:rPr>
        <w:t xml:space="preserve"> </w:t>
      </w:r>
      <w:r w:rsidR="007D0B85" w:rsidRPr="00806992">
        <w:rPr>
          <w:rFonts w:ascii="Times New Roman" w:hAnsi="Times New Roman"/>
          <w:b/>
          <w:bCs/>
          <w:sz w:val="24"/>
          <w:szCs w:val="24"/>
        </w:rPr>
        <w:t xml:space="preserve">– </w:t>
      </w:r>
      <w:r w:rsidR="00403D94" w:rsidRPr="00806992">
        <w:rPr>
          <w:rFonts w:ascii="Times New Roman" w:hAnsi="Times New Roman"/>
          <w:b/>
          <w:bCs/>
          <w:sz w:val="24"/>
          <w:szCs w:val="24"/>
        </w:rPr>
        <w:t>DVS</w:t>
      </w:r>
      <w:r w:rsidR="007D0B85" w:rsidRPr="00806992">
        <w:rPr>
          <w:rFonts w:ascii="Times New Roman" w:hAnsi="Times New Roman"/>
          <w:b/>
          <w:bCs/>
          <w:sz w:val="24"/>
          <w:szCs w:val="24"/>
        </w:rPr>
        <w:t>)</w:t>
      </w:r>
      <w:r w:rsidR="00403D94" w:rsidRPr="00806992">
        <w:rPr>
          <w:rFonts w:ascii="Times New Roman" w:hAnsi="Times New Roman"/>
          <w:sz w:val="24"/>
          <w:szCs w:val="24"/>
        </w:rPr>
        <w:t xml:space="preserve"> – </w:t>
      </w:r>
      <w:r w:rsidR="0089125F" w:rsidRPr="00806992">
        <w:rPr>
          <w:rFonts w:ascii="Times New Roman" w:hAnsi="Times New Roman"/>
          <w:sz w:val="24"/>
          <w:szCs w:val="24"/>
        </w:rPr>
        <w:t>A</w:t>
      </w:r>
      <w:r w:rsidR="00403D94" w:rsidRPr="00806992">
        <w:rPr>
          <w:rFonts w:ascii="Times New Roman" w:hAnsi="Times New Roman"/>
          <w:sz w:val="24"/>
          <w:szCs w:val="24"/>
        </w:rPr>
        <w:t xml:space="preserve">dministracijoje įdiegta </w:t>
      </w:r>
      <w:r w:rsidR="00403D94" w:rsidRPr="00806992">
        <w:rPr>
          <w:rFonts w:ascii="Times New Roman" w:hAnsi="Times New Roman"/>
          <w:color w:val="000000"/>
          <w:sz w:val="24"/>
          <w:szCs w:val="24"/>
          <w:shd w:val="clear" w:color="auto" w:fill="FFFFFF"/>
        </w:rPr>
        <w:t>dokumentų valdymo sistema, skirta dokument</w:t>
      </w:r>
      <w:r w:rsidR="004F4A7A" w:rsidRPr="00806992">
        <w:rPr>
          <w:rFonts w:ascii="Times New Roman" w:hAnsi="Times New Roman"/>
          <w:color w:val="000000"/>
          <w:sz w:val="24"/>
          <w:szCs w:val="24"/>
          <w:shd w:val="clear" w:color="auto" w:fill="FFFFFF"/>
        </w:rPr>
        <w:t>ams</w:t>
      </w:r>
      <w:r w:rsidR="00403D94" w:rsidRPr="00806992">
        <w:rPr>
          <w:rFonts w:ascii="Times New Roman" w:hAnsi="Times New Roman"/>
          <w:color w:val="000000"/>
          <w:sz w:val="24"/>
          <w:szCs w:val="24"/>
          <w:shd w:val="clear" w:color="auto" w:fill="FFFFFF"/>
        </w:rPr>
        <w:t xml:space="preserve"> tvarky</w:t>
      </w:r>
      <w:r w:rsidR="004F4A7A" w:rsidRPr="00806992">
        <w:rPr>
          <w:rFonts w:ascii="Times New Roman" w:hAnsi="Times New Roman"/>
          <w:color w:val="000000"/>
          <w:sz w:val="24"/>
          <w:szCs w:val="24"/>
          <w:shd w:val="clear" w:color="auto" w:fill="FFFFFF"/>
        </w:rPr>
        <w:t>t</w:t>
      </w:r>
      <w:r w:rsidR="00403D94" w:rsidRPr="00806992">
        <w:rPr>
          <w:rFonts w:ascii="Times New Roman" w:hAnsi="Times New Roman"/>
          <w:color w:val="000000"/>
          <w:sz w:val="24"/>
          <w:szCs w:val="24"/>
          <w:shd w:val="clear" w:color="auto" w:fill="FFFFFF"/>
        </w:rPr>
        <w:t>i ir veikl</w:t>
      </w:r>
      <w:r w:rsidR="004F4A7A" w:rsidRPr="00806992">
        <w:rPr>
          <w:rFonts w:ascii="Times New Roman" w:hAnsi="Times New Roman"/>
          <w:color w:val="000000"/>
          <w:sz w:val="24"/>
          <w:szCs w:val="24"/>
          <w:shd w:val="clear" w:color="auto" w:fill="FFFFFF"/>
        </w:rPr>
        <w:t>ai</w:t>
      </w:r>
      <w:r w:rsidR="00403D94" w:rsidRPr="00806992">
        <w:rPr>
          <w:rFonts w:ascii="Times New Roman" w:hAnsi="Times New Roman"/>
          <w:color w:val="000000"/>
          <w:sz w:val="24"/>
          <w:szCs w:val="24"/>
          <w:shd w:val="clear" w:color="auto" w:fill="FFFFFF"/>
        </w:rPr>
        <w:t xml:space="preserve"> organiz</w:t>
      </w:r>
      <w:r w:rsidR="004F4A7A" w:rsidRPr="00806992">
        <w:rPr>
          <w:rFonts w:ascii="Times New Roman" w:hAnsi="Times New Roman"/>
          <w:color w:val="000000"/>
          <w:sz w:val="24"/>
          <w:szCs w:val="24"/>
          <w:shd w:val="clear" w:color="auto" w:fill="FFFFFF"/>
        </w:rPr>
        <w:t>uoti</w:t>
      </w:r>
      <w:r w:rsidR="00403D94" w:rsidRPr="00806992">
        <w:rPr>
          <w:rFonts w:ascii="Times New Roman" w:hAnsi="Times New Roman"/>
          <w:color w:val="000000"/>
          <w:sz w:val="24"/>
          <w:szCs w:val="24"/>
          <w:shd w:val="clear" w:color="auto" w:fill="FFFFFF"/>
        </w:rPr>
        <w:t>.</w:t>
      </w:r>
    </w:p>
    <w:p w14:paraId="2B7B7E80" w14:textId="00A93CD2"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5.7.</w:t>
      </w:r>
      <w:r w:rsidR="00806992">
        <w:rPr>
          <w:rFonts w:ascii="Times New Roman" w:hAnsi="Times New Roman"/>
          <w:sz w:val="24"/>
          <w:szCs w:val="24"/>
        </w:rPr>
        <w:t xml:space="preserve"> </w:t>
      </w:r>
      <w:r w:rsidR="00E33A77" w:rsidRPr="00806992">
        <w:rPr>
          <w:rFonts w:ascii="Times New Roman" w:hAnsi="Times New Roman"/>
          <w:b/>
          <w:bCs/>
          <w:sz w:val="24"/>
          <w:szCs w:val="24"/>
        </w:rPr>
        <w:t>Finansavimo institucija</w:t>
      </w:r>
      <w:r w:rsidR="00E33A77" w:rsidRPr="00806992">
        <w:rPr>
          <w:rFonts w:ascii="Times New Roman" w:hAnsi="Times New Roman"/>
          <w:sz w:val="24"/>
          <w:szCs w:val="24"/>
        </w:rPr>
        <w:t xml:space="preserve"> – finansavimą skirianti institucija.</w:t>
      </w:r>
    </w:p>
    <w:p w14:paraId="3BB0ABDF" w14:textId="41CF96DE"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5.8.</w:t>
      </w:r>
      <w:r w:rsidR="00806992">
        <w:rPr>
          <w:rFonts w:ascii="Times New Roman" w:hAnsi="Times New Roman"/>
          <w:sz w:val="24"/>
          <w:szCs w:val="24"/>
        </w:rPr>
        <w:t xml:space="preserve"> </w:t>
      </w:r>
      <w:r w:rsidR="005B1107" w:rsidRPr="00806992">
        <w:rPr>
          <w:rFonts w:ascii="Times New Roman" w:hAnsi="Times New Roman"/>
          <w:b/>
          <w:bCs/>
          <w:sz w:val="24"/>
          <w:szCs w:val="24"/>
        </w:rPr>
        <w:t>Mažos vertės p</w:t>
      </w:r>
      <w:r w:rsidR="008A194C" w:rsidRPr="00806992">
        <w:rPr>
          <w:rFonts w:ascii="Times New Roman" w:hAnsi="Times New Roman"/>
          <w:b/>
          <w:bCs/>
          <w:sz w:val="24"/>
          <w:szCs w:val="24"/>
        </w:rPr>
        <w:t>irkimo organizatorius</w:t>
      </w:r>
      <w:r w:rsidR="005B1107" w:rsidRPr="00806992">
        <w:rPr>
          <w:rFonts w:ascii="Times New Roman" w:hAnsi="Times New Roman"/>
          <w:sz w:val="24"/>
          <w:szCs w:val="24"/>
        </w:rPr>
        <w:t xml:space="preserve"> (toliau – pirkimo organizatorius)</w:t>
      </w:r>
      <w:r w:rsidR="008A194C" w:rsidRPr="00806992">
        <w:rPr>
          <w:rFonts w:ascii="Times New Roman" w:hAnsi="Times New Roman"/>
          <w:sz w:val="24"/>
          <w:szCs w:val="24"/>
        </w:rPr>
        <w:t xml:space="preserve"> – </w:t>
      </w:r>
      <w:r w:rsidR="004F4A7A" w:rsidRPr="00806992">
        <w:rPr>
          <w:rFonts w:ascii="Times New Roman" w:hAnsi="Times New Roman"/>
          <w:sz w:val="24"/>
          <w:szCs w:val="24"/>
        </w:rPr>
        <w:t>A</w:t>
      </w:r>
      <w:r w:rsidR="008A194C" w:rsidRPr="00806992">
        <w:rPr>
          <w:rFonts w:ascii="Times New Roman" w:hAnsi="Times New Roman"/>
          <w:sz w:val="24"/>
          <w:szCs w:val="24"/>
        </w:rPr>
        <w:t xml:space="preserve">dministracijos direktoriaus paskirtas </w:t>
      </w:r>
      <w:r w:rsidR="004F4A7A" w:rsidRPr="00806992">
        <w:rPr>
          <w:rFonts w:ascii="Times New Roman" w:hAnsi="Times New Roman"/>
          <w:sz w:val="24"/>
          <w:szCs w:val="24"/>
        </w:rPr>
        <w:t>A</w:t>
      </w:r>
      <w:r w:rsidR="008A194C" w:rsidRPr="00806992">
        <w:rPr>
          <w:rFonts w:ascii="Times New Roman" w:hAnsi="Times New Roman"/>
          <w:sz w:val="24"/>
          <w:szCs w:val="24"/>
        </w:rPr>
        <w:t>dministracijos darbuotojas, kuris</w:t>
      </w:r>
      <w:r w:rsidR="0042261B" w:rsidRPr="00806992">
        <w:rPr>
          <w:rFonts w:ascii="Times New Roman" w:hAnsi="Times New Roman"/>
          <w:sz w:val="24"/>
          <w:szCs w:val="24"/>
        </w:rPr>
        <w:t>,</w:t>
      </w:r>
      <w:r w:rsidR="008A194C" w:rsidRPr="00806992">
        <w:rPr>
          <w:rFonts w:ascii="Times New Roman" w:hAnsi="Times New Roman"/>
          <w:sz w:val="24"/>
          <w:szCs w:val="24"/>
        </w:rPr>
        <w:t xml:space="preserve"> vadovaudamasis MVPT aprašu, perkančiosios organizacijos nustatyta tvarka organizuoja ir atlieka mažos vertės pirkimus, kai tokiems pirkimams atlikti nesudaroma viešojo pirkimo komisija arba </w:t>
      </w:r>
      <w:r w:rsidR="005B1107" w:rsidRPr="00806992">
        <w:rPr>
          <w:rFonts w:ascii="Times New Roman" w:hAnsi="Times New Roman"/>
          <w:sz w:val="24"/>
          <w:szCs w:val="24"/>
        </w:rPr>
        <w:t>pirkim</w:t>
      </w:r>
      <w:r w:rsidR="004F4A7A" w:rsidRPr="00806992">
        <w:rPr>
          <w:rFonts w:ascii="Times New Roman" w:hAnsi="Times New Roman"/>
          <w:sz w:val="24"/>
          <w:szCs w:val="24"/>
        </w:rPr>
        <w:t>ą</w:t>
      </w:r>
      <w:r w:rsidR="005B1107" w:rsidRPr="00806992">
        <w:rPr>
          <w:rFonts w:ascii="Times New Roman" w:hAnsi="Times New Roman"/>
          <w:sz w:val="24"/>
          <w:szCs w:val="24"/>
        </w:rPr>
        <w:t xml:space="preserve"> </w:t>
      </w:r>
      <w:r w:rsidR="008A194C" w:rsidRPr="00806992">
        <w:rPr>
          <w:rFonts w:ascii="Times New Roman" w:hAnsi="Times New Roman"/>
          <w:sz w:val="24"/>
          <w:szCs w:val="24"/>
        </w:rPr>
        <w:t>nepavedama atlikti nuolatinei viešųjų pirkimų komisijai.</w:t>
      </w:r>
    </w:p>
    <w:p w14:paraId="03BE6CC5" w14:textId="2D7C1D26"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5.9.</w:t>
      </w:r>
      <w:r w:rsidR="00806992">
        <w:rPr>
          <w:rFonts w:ascii="Times New Roman" w:hAnsi="Times New Roman"/>
          <w:sz w:val="24"/>
          <w:szCs w:val="24"/>
        </w:rPr>
        <w:t xml:space="preserve"> </w:t>
      </w:r>
      <w:r w:rsidR="0042261B" w:rsidRPr="00806992">
        <w:rPr>
          <w:rFonts w:ascii="Times New Roman" w:hAnsi="Times New Roman"/>
          <w:b/>
          <w:bCs/>
          <w:color w:val="000000" w:themeColor="text1"/>
          <w:sz w:val="24"/>
          <w:szCs w:val="24"/>
        </w:rPr>
        <w:t>Mažos vertės pirkimo pažyma</w:t>
      </w:r>
      <w:r w:rsidR="0042261B" w:rsidRPr="00806992">
        <w:rPr>
          <w:rFonts w:ascii="Times New Roman" w:hAnsi="Times New Roman"/>
          <w:color w:val="000000" w:themeColor="text1"/>
          <w:sz w:val="24"/>
          <w:szCs w:val="24"/>
        </w:rPr>
        <w:t xml:space="preserve"> – </w:t>
      </w:r>
      <w:r w:rsidR="004F4A7A" w:rsidRPr="00806992">
        <w:rPr>
          <w:rFonts w:ascii="Times New Roman" w:hAnsi="Times New Roman"/>
          <w:color w:val="000000" w:themeColor="text1"/>
          <w:sz w:val="24"/>
          <w:szCs w:val="24"/>
        </w:rPr>
        <w:t>A</w:t>
      </w:r>
      <w:r w:rsidR="005B1107" w:rsidRPr="00806992">
        <w:rPr>
          <w:rFonts w:ascii="Times New Roman" w:hAnsi="Times New Roman"/>
          <w:color w:val="000000" w:themeColor="text1"/>
          <w:sz w:val="24"/>
          <w:szCs w:val="24"/>
        </w:rPr>
        <w:t xml:space="preserve">prašo </w:t>
      </w:r>
      <w:r w:rsidR="00C87B49" w:rsidRPr="00806992">
        <w:rPr>
          <w:rFonts w:ascii="Times New Roman" w:hAnsi="Times New Roman"/>
          <w:color w:val="000000" w:themeColor="text1"/>
          <w:sz w:val="24"/>
          <w:szCs w:val="24"/>
        </w:rPr>
        <w:t>6</w:t>
      </w:r>
      <w:r w:rsidR="005B1107" w:rsidRPr="00806992">
        <w:rPr>
          <w:rFonts w:ascii="Times New Roman" w:hAnsi="Times New Roman"/>
          <w:color w:val="000000" w:themeColor="text1"/>
          <w:sz w:val="24"/>
          <w:szCs w:val="24"/>
        </w:rPr>
        <w:t xml:space="preserve"> priede nustatytos formos dokumentas, pildomas pirkimų organizatoriaus vykdant mažos vertės skelbiamus ir neskelbiamus pirkimus ir pagrindžiantis jo priimtų sprendimų atitiktį VPĮ, MVPT aprašo ir kitų pirkimus reglamentuojančių teisės aktų reikalavimams.</w:t>
      </w:r>
    </w:p>
    <w:p w14:paraId="3B5F847A" w14:textId="2B239DD7"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5.10.</w:t>
      </w:r>
      <w:r w:rsidR="00806992">
        <w:rPr>
          <w:rFonts w:ascii="Times New Roman" w:hAnsi="Times New Roman"/>
          <w:sz w:val="24"/>
          <w:szCs w:val="24"/>
        </w:rPr>
        <w:t xml:space="preserve"> </w:t>
      </w:r>
      <w:r w:rsidR="008A194C" w:rsidRPr="00806992">
        <w:rPr>
          <w:rFonts w:ascii="Times New Roman" w:hAnsi="Times New Roman"/>
          <w:b/>
          <w:bCs/>
          <w:sz w:val="24"/>
          <w:szCs w:val="24"/>
        </w:rPr>
        <w:t>Pirkimo dokumentų rengėjas</w:t>
      </w:r>
      <w:r w:rsidR="008A194C" w:rsidRPr="00806992">
        <w:rPr>
          <w:rFonts w:ascii="Times New Roman" w:hAnsi="Times New Roman"/>
          <w:sz w:val="24"/>
          <w:szCs w:val="24"/>
        </w:rPr>
        <w:t xml:space="preserve"> (toliau –</w:t>
      </w:r>
      <w:r w:rsidR="0042261B" w:rsidRPr="00806992">
        <w:rPr>
          <w:rFonts w:ascii="Times New Roman" w:hAnsi="Times New Roman"/>
          <w:sz w:val="24"/>
          <w:szCs w:val="24"/>
        </w:rPr>
        <w:t xml:space="preserve"> </w:t>
      </w:r>
      <w:r w:rsidR="008A194C" w:rsidRPr="00806992">
        <w:rPr>
          <w:rFonts w:ascii="Times New Roman" w:hAnsi="Times New Roman"/>
          <w:sz w:val="24"/>
          <w:szCs w:val="24"/>
        </w:rPr>
        <w:t xml:space="preserve">PD rengėjas) – </w:t>
      </w:r>
      <w:r w:rsidR="006D5206" w:rsidRPr="00806992">
        <w:rPr>
          <w:rFonts w:ascii="Times New Roman" w:hAnsi="Times New Roman"/>
          <w:sz w:val="24"/>
          <w:szCs w:val="24"/>
        </w:rPr>
        <w:t>VPS</w:t>
      </w:r>
      <w:r w:rsidR="008A194C" w:rsidRPr="00806992">
        <w:rPr>
          <w:rFonts w:ascii="Times New Roman" w:hAnsi="Times New Roman"/>
          <w:sz w:val="24"/>
          <w:szCs w:val="24"/>
        </w:rPr>
        <w:t xml:space="preserve"> vedėjo paskirtas </w:t>
      </w:r>
      <w:r w:rsidR="00FF3904" w:rsidRPr="00806992">
        <w:rPr>
          <w:rFonts w:ascii="Times New Roman" w:hAnsi="Times New Roman"/>
          <w:sz w:val="24"/>
          <w:szCs w:val="24"/>
        </w:rPr>
        <w:t>VPS</w:t>
      </w:r>
      <w:r w:rsidR="008A194C" w:rsidRPr="00806992">
        <w:rPr>
          <w:rFonts w:ascii="Times New Roman" w:hAnsi="Times New Roman"/>
          <w:sz w:val="24"/>
          <w:szCs w:val="24"/>
        </w:rPr>
        <w:t xml:space="preserve"> darbuotojas pirkim</w:t>
      </w:r>
      <w:r w:rsidR="004F4A7A" w:rsidRPr="00806992">
        <w:rPr>
          <w:rFonts w:ascii="Times New Roman" w:hAnsi="Times New Roman"/>
          <w:sz w:val="24"/>
          <w:szCs w:val="24"/>
        </w:rPr>
        <w:t>ui</w:t>
      </w:r>
      <w:r w:rsidR="008A194C" w:rsidRPr="00806992">
        <w:rPr>
          <w:rFonts w:ascii="Times New Roman" w:hAnsi="Times New Roman"/>
          <w:sz w:val="24"/>
          <w:szCs w:val="24"/>
        </w:rPr>
        <w:t xml:space="preserve"> vykdy</w:t>
      </w:r>
      <w:r w:rsidR="004F4A7A" w:rsidRPr="00806992">
        <w:rPr>
          <w:rFonts w:ascii="Times New Roman" w:hAnsi="Times New Roman"/>
          <w:sz w:val="24"/>
          <w:szCs w:val="24"/>
        </w:rPr>
        <w:t>t</w:t>
      </w:r>
      <w:r w:rsidR="008A194C" w:rsidRPr="00806992">
        <w:rPr>
          <w:rFonts w:ascii="Times New Roman" w:hAnsi="Times New Roman"/>
          <w:sz w:val="24"/>
          <w:szCs w:val="24"/>
        </w:rPr>
        <w:t>i</w:t>
      </w:r>
      <w:r w:rsidR="00380D3F" w:rsidRPr="00806992">
        <w:rPr>
          <w:rFonts w:ascii="Times New Roman" w:hAnsi="Times New Roman"/>
          <w:sz w:val="24"/>
          <w:szCs w:val="24"/>
        </w:rPr>
        <w:t xml:space="preserve">, inicijuoti </w:t>
      </w:r>
      <w:r w:rsidR="008A194C" w:rsidRPr="00806992">
        <w:rPr>
          <w:rFonts w:ascii="Times New Roman" w:hAnsi="Times New Roman"/>
          <w:sz w:val="24"/>
          <w:szCs w:val="24"/>
        </w:rPr>
        <w:t xml:space="preserve">per viešojo pirkimo komisiją </w:t>
      </w:r>
      <w:r w:rsidR="00AC09F3" w:rsidRPr="00806992">
        <w:rPr>
          <w:rFonts w:ascii="Times New Roman" w:hAnsi="Times New Roman"/>
          <w:sz w:val="24"/>
          <w:szCs w:val="24"/>
        </w:rPr>
        <w:t>arba pirkimo organizatorius</w:t>
      </w:r>
      <w:r w:rsidR="008A194C" w:rsidRPr="00806992">
        <w:rPr>
          <w:rFonts w:ascii="Times New Roman" w:hAnsi="Times New Roman"/>
          <w:sz w:val="24"/>
          <w:szCs w:val="24"/>
        </w:rPr>
        <w:t>.</w:t>
      </w:r>
    </w:p>
    <w:p w14:paraId="5A6A1E07" w14:textId="76D61484"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5.11.</w:t>
      </w:r>
      <w:r w:rsidR="00806992">
        <w:rPr>
          <w:rFonts w:ascii="Times New Roman" w:hAnsi="Times New Roman"/>
          <w:sz w:val="24"/>
          <w:szCs w:val="24"/>
        </w:rPr>
        <w:t xml:space="preserve"> </w:t>
      </w:r>
      <w:r w:rsidR="00B259D1" w:rsidRPr="00806992">
        <w:rPr>
          <w:rFonts w:ascii="Times New Roman" w:hAnsi="Times New Roman"/>
          <w:b/>
          <w:bCs/>
          <w:sz w:val="24"/>
          <w:szCs w:val="24"/>
        </w:rPr>
        <w:t>Perkančioji organizacija</w:t>
      </w:r>
      <w:r w:rsidR="00B259D1" w:rsidRPr="00806992">
        <w:rPr>
          <w:rFonts w:ascii="Times New Roman" w:hAnsi="Times New Roman"/>
          <w:sz w:val="24"/>
          <w:szCs w:val="24"/>
        </w:rPr>
        <w:t xml:space="preserve"> – </w:t>
      </w:r>
      <w:r w:rsidR="00380D3F" w:rsidRPr="00806992">
        <w:rPr>
          <w:rFonts w:ascii="Times New Roman" w:hAnsi="Times New Roman"/>
          <w:sz w:val="24"/>
          <w:szCs w:val="24"/>
        </w:rPr>
        <w:t>A</w:t>
      </w:r>
      <w:r w:rsidR="00B259D1" w:rsidRPr="00806992">
        <w:rPr>
          <w:rFonts w:ascii="Times New Roman" w:hAnsi="Times New Roman"/>
          <w:sz w:val="24"/>
          <w:szCs w:val="24"/>
        </w:rPr>
        <w:t>dministracija</w:t>
      </w:r>
      <w:r w:rsidR="0042261B" w:rsidRPr="00806992">
        <w:rPr>
          <w:rFonts w:ascii="Times New Roman" w:hAnsi="Times New Roman"/>
          <w:sz w:val="24"/>
          <w:szCs w:val="24"/>
        </w:rPr>
        <w:t>, kadangi jai galioja VPĮ 2 straipsnio 25 dalies</w:t>
      </w:r>
      <w:r w:rsidR="00B259D1" w:rsidRPr="00806992">
        <w:rPr>
          <w:rFonts w:ascii="Times New Roman" w:hAnsi="Times New Roman"/>
          <w:sz w:val="24"/>
          <w:szCs w:val="24"/>
        </w:rPr>
        <w:t xml:space="preserve"> nuostatos.</w:t>
      </w:r>
    </w:p>
    <w:p w14:paraId="340EC6FD" w14:textId="18F87E21"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5.12.</w:t>
      </w:r>
      <w:r w:rsidR="00806992">
        <w:rPr>
          <w:rFonts w:ascii="Times New Roman" w:hAnsi="Times New Roman"/>
          <w:sz w:val="24"/>
          <w:szCs w:val="24"/>
        </w:rPr>
        <w:t xml:space="preserve"> </w:t>
      </w:r>
      <w:r w:rsidR="00B259D1" w:rsidRPr="00806992">
        <w:rPr>
          <w:rFonts w:ascii="Times New Roman" w:hAnsi="Times New Roman"/>
          <w:b/>
          <w:bCs/>
          <w:sz w:val="24"/>
          <w:szCs w:val="24"/>
        </w:rPr>
        <w:t>Pirkimo iniciatorius</w:t>
      </w:r>
      <w:r w:rsidR="00B259D1" w:rsidRPr="00806992">
        <w:rPr>
          <w:rFonts w:ascii="Times New Roman" w:hAnsi="Times New Roman"/>
          <w:sz w:val="24"/>
          <w:szCs w:val="24"/>
        </w:rPr>
        <w:t xml:space="preserve"> – </w:t>
      </w:r>
      <w:r w:rsidR="00FE5DCE" w:rsidRPr="00806992">
        <w:rPr>
          <w:rFonts w:ascii="Times New Roman" w:hAnsi="Times New Roman"/>
          <w:sz w:val="24"/>
          <w:szCs w:val="24"/>
        </w:rPr>
        <w:t>už</w:t>
      </w:r>
      <w:r w:rsidR="004D7952" w:rsidRPr="00806992">
        <w:rPr>
          <w:rFonts w:ascii="Times New Roman" w:hAnsi="Times New Roman"/>
          <w:sz w:val="24"/>
          <w:szCs w:val="24"/>
        </w:rPr>
        <w:t xml:space="preserve">sakovas </w:t>
      </w:r>
      <w:r w:rsidR="003E7DD3" w:rsidRPr="00806992">
        <w:rPr>
          <w:rFonts w:ascii="Times New Roman" w:hAnsi="Times New Roman"/>
          <w:sz w:val="24"/>
          <w:szCs w:val="24"/>
        </w:rPr>
        <w:t>ir</w:t>
      </w:r>
      <w:r w:rsidR="004D7952" w:rsidRPr="00806992">
        <w:rPr>
          <w:rFonts w:ascii="Times New Roman" w:hAnsi="Times New Roman"/>
          <w:sz w:val="24"/>
          <w:szCs w:val="24"/>
        </w:rPr>
        <w:t xml:space="preserve"> </w:t>
      </w:r>
      <w:r w:rsidR="00C02A3F" w:rsidRPr="00806992">
        <w:rPr>
          <w:rFonts w:ascii="Times New Roman" w:hAnsi="Times New Roman"/>
          <w:sz w:val="24"/>
          <w:szCs w:val="24"/>
        </w:rPr>
        <w:t>pirkimą inicijuojančių dokumentų rengėjas</w:t>
      </w:r>
      <w:r w:rsidR="00B259D1" w:rsidRPr="00806992">
        <w:rPr>
          <w:rFonts w:ascii="Times New Roman" w:hAnsi="Times New Roman"/>
          <w:sz w:val="24"/>
          <w:szCs w:val="24"/>
        </w:rPr>
        <w:t>.</w:t>
      </w:r>
    </w:p>
    <w:p w14:paraId="35F4A696" w14:textId="211DE64B" w:rsidR="001935B7" w:rsidRPr="00806992" w:rsidRDefault="001935B7" w:rsidP="00806992">
      <w:pPr>
        <w:spacing w:after="0" w:line="240" w:lineRule="auto"/>
        <w:ind w:firstLine="1134"/>
        <w:jc w:val="both"/>
        <w:rPr>
          <w:rFonts w:ascii="Times New Roman" w:hAnsi="Times New Roman"/>
          <w:color w:val="000000" w:themeColor="text1"/>
          <w:sz w:val="24"/>
          <w:szCs w:val="24"/>
        </w:rPr>
      </w:pPr>
      <w:r w:rsidRPr="00806992">
        <w:rPr>
          <w:rFonts w:ascii="Times New Roman" w:hAnsi="Times New Roman"/>
          <w:sz w:val="24"/>
          <w:szCs w:val="24"/>
        </w:rPr>
        <w:t>5.13.</w:t>
      </w:r>
      <w:r w:rsidR="00806992">
        <w:rPr>
          <w:rFonts w:ascii="Times New Roman" w:hAnsi="Times New Roman"/>
          <w:sz w:val="24"/>
          <w:szCs w:val="24"/>
        </w:rPr>
        <w:t xml:space="preserve"> </w:t>
      </w:r>
      <w:r w:rsidR="00EA3E00" w:rsidRPr="00806992">
        <w:rPr>
          <w:rFonts w:ascii="Times New Roman" w:hAnsi="Times New Roman"/>
          <w:b/>
          <w:bCs/>
          <w:color w:val="000000" w:themeColor="text1"/>
          <w:sz w:val="24"/>
          <w:szCs w:val="24"/>
        </w:rPr>
        <w:t>Pirkimo paraiška</w:t>
      </w:r>
      <w:r w:rsidR="00EA3E00" w:rsidRPr="00806992">
        <w:rPr>
          <w:rFonts w:ascii="Times New Roman" w:hAnsi="Times New Roman"/>
          <w:color w:val="000000" w:themeColor="text1"/>
          <w:sz w:val="24"/>
          <w:szCs w:val="24"/>
        </w:rPr>
        <w:t xml:space="preserve"> – </w:t>
      </w:r>
      <w:r w:rsidR="00380D3F" w:rsidRPr="00806992">
        <w:rPr>
          <w:rFonts w:ascii="Times New Roman" w:hAnsi="Times New Roman"/>
          <w:color w:val="000000" w:themeColor="text1"/>
          <w:sz w:val="24"/>
          <w:szCs w:val="24"/>
        </w:rPr>
        <w:t>A</w:t>
      </w:r>
      <w:r w:rsidR="006F424E" w:rsidRPr="00806992">
        <w:rPr>
          <w:rFonts w:ascii="Times New Roman" w:hAnsi="Times New Roman"/>
          <w:color w:val="000000" w:themeColor="text1"/>
          <w:sz w:val="24"/>
          <w:szCs w:val="24"/>
        </w:rPr>
        <w:t xml:space="preserve">prašo </w:t>
      </w:r>
      <w:r w:rsidR="00C87B49" w:rsidRPr="00806992">
        <w:rPr>
          <w:rFonts w:ascii="Times New Roman" w:hAnsi="Times New Roman"/>
          <w:color w:val="000000" w:themeColor="text1"/>
          <w:sz w:val="24"/>
          <w:szCs w:val="24"/>
        </w:rPr>
        <w:t>4</w:t>
      </w:r>
      <w:r w:rsidR="006F424E" w:rsidRPr="00806992">
        <w:rPr>
          <w:rFonts w:ascii="Times New Roman" w:hAnsi="Times New Roman"/>
          <w:color w:val="000000" w:themeColor="text1"/>
          <w:sz w:val="24"/>
          <w:szCs w:val="24"/>
        </w:rPr>
        <w:t xml:space="preserve"> priede</w:t>
      </w:r>
      <w:r w:rsidR="00EA3E00" w:rsidRPr="00806992">
        <w:rPr>
          <w:rFonts w:ascii="Times New Roman" w:hAnsi="Times New Roman"/>
          <w:color w:val="000000" w:themeColor="text1"/>
          <w:sz w:val="24"/>
          <w:szCs w:val="24"/>
        </w:rPr>
        <w:t xml:space="preserve"> nustatytos formos dokumentas, kuriame </w:t>
      </w:r>
      <w:r w:rsidR="006F424E" w:rsidRPr="00806992">
        <w:rPr>
          <w:rFonts w:ascii="Times New Roman" w:hAnsi="Times New Roman"/>
          <w:color w:val="000000" w:themeColor="text1"/>
          <w:sz w:val="24"/>
          <w:szCs w:val="24"/>
        </w:rPr>
        <w:t>p</w:t>
      </w:r>
      <w:r w:rsidR="00EA3E00" w:rsidRPr="00806992">
        <w:rPr>
          <w:rFonts w:ascii="Times New Roman" w:hAnsi="Times New Roman"/>
          <w:color w:val="000000" w:themeColor="text1"/>
          <w:sz w:val="24"/>
          <w:szCs w:val="24"/>
        </w:rPr>
        <w:t>irkimų iniciatorius nurodo pagrindines pirkimo sąlygas ir kitą informaciją, kuri pagrindžia jo priimtų sprendimų atitiktį VPĮ</w:t>
      </w:r>
      <w:r w:rsidR="006F424E" w:rsidRPr="00806992">
        <w:rPr>
          <w:rFonts w:ascii="Times New Roman" w:hAnsi="Times New Roman"/>
          <w:color w:val="000000" w:themeColor="text1"/>
          <w:sz w:val="24"/>
          <w:szCs w:val="24"/>
        </w:rPr>
        <w:t xml:space="preserve"> </w:t>
      </w:r>
      <w:r w:rsidR="00EA3E00" w:rsidRPr="00806992">
        <w:rPr>
          <w:rFonts w:ascii="Times New Roman" w:hAnsi="Times New Roman"/>
          <w:color w:val="000000" w:themeColor="text1"/>
          <w:sz w:val="24"/>
          <w:szCs w:val="24"/>
        </w:rPr>
        <w:t>ir kitų pirkimus reglamentuojančių teisės aktų reikalavimams</w:t>
      </w:r>
      <w:r w:rsidRPr="00806992">
        <w:rPr>
          <w:rFonts w:ascii="Times New Roman" w:hAnsi="Times New Roman"/>
          <w:color w:val="000000" w:themeColor="text1"/>
          <w:sz w:val="24"/>
          <w:szCs w:val="24"/>
        </w:rPr>
        <w:t>.</w:t>
      </w:r>
    </w:p>
    <w:p w14:paraId="05A797B2" w14:textId="2F8B5C51"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color w:val="000000" w:themeColor="text1"/>
          <w:sz w:val="24"/>
          <w:szCs w:val="24"/>
        </w:rPr>
        <w:t>5.14.</w:t>
      </w:r>
      <w:r w:rsidR="00806992">
        <w:rPr>
          <w:rFonts w:ascii="Times New Roman" w:hAnsi="Times New Roman"/>
          <w:color w:val="000000" w:themeColor="text1"/>
          <w:sz w:val="24"/>
          <w:szCs w:val="24"/>
        </w:rPr>
        <w:t xml:space="preserve"> </w:t>
      </w:r>
      <w:r w:rsidR="006B103B" w:rsidRPr="00806992">
        <w:rPr>
          <w:rFonts w:ascii="Times New Roman" w:hAnsi="Times New Roman"/>
          <w:b/>
          <w:bCs/>
          <w:sz w:val="24"/>
          <w:szCs w:val="24"/>
        </w:rPr>
        <w:t>Pirkimą inicijuojantys dokumentai</w:t>
      </w:r>
      <w:r w:rsidR="006B103B" w:rsidRPr="00806992">
        <w:rPr>
          <w:rFonts w:ascii="Times New Roman" w:hAnsi="Times New Roman"/>
          <w:sz w:val="24"/>
          <w:szCs w:val="24"/>
        </w:rPr>
        <w:t xml:space="preserve"> – pirkimo paraiška ir jos priedai: </w:t>
      </w:r>
      <w:r w:rsidR="0042261B" w:rsidRPr="00806992">
        <w:rPr>
          <w:rFonts w:ascii="Times New Roman" w:hAnsi="Times New Roman"/>
          <w:sz w:val="24"/>
          <w:szCs w:val="24"/>
        </w:rPr>
        <w:t>techninė specifikacija</w:t>
      </w:r>
      <w:r w:rsidR="00F23226" w:rsidRPr="00806992">
        <w:rPr>
          <w:rFonts w:ascii="Times New Roman" w:hAnsi="Times New Roman"/>
          <w:sz w:val="24"/>
          <w:szCs w:val="24"/>
        </w:rPr>
        <w:t xml:space="preserve"> </w:t>
      </w:r>
      <w:r w:rsidR="0042261B" w:rsidRPr="00806992">
        <w:rPr>
          <w:rFonts w:ascii="Times New Roman" w:hAnsi="Times New Roman"/>
          <w:sz w:val="24"/>
          <w:szCs w:val="24"/>
        </w:rPr>
        <w:t>/</w:t>
      </w:r>
      <w:r w:rsidR="00F23226" w:rsidRPr="00806992">
        <w:rPr>
          <w:rFonts w:ascii="Times New Roman" w:hAnsi="Times New Roman"/>
          <w:sz w:val="24"/>
          <w:szCs w:val="24"/>
        </w:rPr>
        <w:t xml:space="preserve"> </w:t>
      </w:r>
      <w:r w:rsidR="0042261B" w:rsidRPr="00806992">
        <w:rPr>
          <w:rFonts w:ascii="Times New Roman" w:hAnsi="Times New Roman"/>
          <w:sz w:val="24"/>
          <w:szCs w:val="24"/>
        </w:rPr>
        <w:t>techninė užduotis</w:t>
      </w:r>
      <w:r w:rsidR="004D4E19" w:rsidRPr="00806992">
        <w:rPr>
          <w:rFonts w:ascii="Times New Roman" w:hAnsi="Times New Roman"/>
          <w:sz w:val="24"/>
          <w:szCs w:val="24"/>
        </w:rPr>
        <w:t xml:space="preserve"> </w:t>
      </w:r>
      <w:r w:rsidR="006B103B" w:rsidRPr="00806992">
        <w:rPr>
          <w:rFonts w:ascii="Times New Roman" w:hAnsi="Times New Roman"/>
          <w:sz w:val="24"/>
          <w:szCs w:val="24"/>
        </w:rPr>
        <w:t>ir sutarties projektas.</w:t>
      </w:r>
    </w:p>
    <w:p w14:paraId="09733AEB" w14:textId="03890D75"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5.15.</w:t>
      </w:r>
      <w:r w:rsidR="00806992">
        <w:rPr>
          <w:rFonts w:ascii="Times New Roman" w:hAnsi="Times New Roman"/>
          <w:sz w:val="24"/>
          <w:szCs w:val="24"/>
        </w:rPr>
        <w:t xml:space="preserve"> </w:t>
      </w:r>
      <w:r w:rsidR="00E33A77" w:rsidRPr="00806992">
        <w:rPr>
          <w:rFonts w:ascii="Times New Roman" w:hAnsi="Times New Roman"/>
          <w:b/>
          <w:bCs/>
          <w:sz w:val="24"/>
          <w:szCs w:val="24"/>
        </w:rPr>
        <w:t>P</w:t>
      </w:r>
      <w:r w:rsidR="00C02A3F" w:rsidRPr="00806992">
        <w:rPr>
          <w:rFonts w:ascii="Times New Roman" w:hAnsi="Times New Roman"/>
          <w:b/>
          <w:bCs/>
          <w:sz w:val="24"/>
          <w:szCs w:val="24"/>
        </w:rPr>
        <w:t>irkimą inicijuojančių dokumentų</w:t>
      </w:r>
      <w:r w:rsidR="00E33A77" w:rsidRPr="00806992">
        <w:rPr>
          <w:rFonts w:ascii="Times New Roman" w:hAnsi="Times New Roman"/>
          <w:b/>
          <w:bCs/>
          <w:sz w:val="24"/>
          <w:szCs w:val="24"/>
        </w:rPr>
        <w:t xml:space="preserve"> rengėjas</w:t>
      </w:r>
      <w:r w:rsidR="00C02A3F" w:rsidRPr="00806992">
        <w:rPr>
          <w:rFonts w:ascii="Times New Roman" w:hAnsi="Times New Roman"/>
          <w:sz w:val="24"/>
          <w:szCs w:val="24"/>
        </w:rPr>
        <w:t xml:space="preserve"> (toliau – iniciatorius rengėjas)</w:t>
      </w:r>
      <w:r w:rsidR="00E33A77" w:rsidRPr="00806992">
        <w:rPr>
          <w:rFonts w:ascii="Times New Roman" w:hAnsi="Times New Roman"/>
          <w:sz w:val="24"/>
          <w:szCs w:val="24"/>
        </w:rPr>
        <w:t xml:space="preserve"> –</w:t>
      </w:r>
      <w:r w:rsidR="000050AD" w:rsidRPr="00806992">
        <w:rPr>
          <w:rFonts w:ascii="Times New Roman" w:hAnsi="Times New Roman"/>
          <w:sz w:val="24"/>
          <w:szCs w:val="24"/>
        </w:rPr>
        <w:t xml:space="preserve"> </w:t>
      </w:r>
      <w:r w:rsidR="0081496C" w:rsidRPr="00806992">
        <w:rPr>
          <w:rFonts w:ascii="Times New Roman" w:hAnsi="Times New Roman"/>
          <w:sz w:val="24"/>
          <w:szCs w:val="24"/>
        </w:rPr>
        <w:t>užsako</w:t>
      </w:r>
      <w:r w:rsidR="00FE5DCE" w:rsidRPr="00806992">
        <w:rPr>
          <w:rFonts w:ascii="Times New Roman" w:hAnsi="Times New Roman"/>
          <w:sz w:val="24"/>
          <w:szCs w:val="24"/>
        </w:rPr>
        <w:t xml:space="preserve">vas arba jo </w:t>
      </w:r>
      <w:r w:rsidR="00C02A3F" w:rsidRPr="00806992">
        <w:rPr>
          <w:rFonts w:ascii="Times New Roman" w:hAnsi="Times New Roman"/>
          <w:sz w:val="24"/>
          <w:szCs w:val="24"/>
          <w:lang w:eastAsia="lt-LT"/>
        </w:rPr>
        <w:t xml:space="preserve">pagal tiesioginį pavaldumą </w:t>
      </w:r>
      <w:r w:rsidR="00C02A3F" w:rsidRPr="00806992">
        <w:rPr>
          <w:rFonts w:ascii="Times New Roman" w:hAnsi="Times New Roman"/>
          <w:sz w:val="24"/>
          <w:szCs w:val="24"/>
        </w:rPr>
        <w:t xml:space="preserve">paskirtas </w:t>
      </w:r>
      <w:r w:rsidR="00380D3F" w:rsidRPr="00806992">
        <w:rPr>
          <w:rFonts w:ascii="Times New Roman" w:hAnsi="Times New Roman"/>
          <w:sz w:val="24"/>
          <w:szCs w:val="24"/>
        </w:rPr>
        <w:t>A</w:t>
      </w:r>
      <w:r w:rsidR="00C02A3F" w:rsidRPr="00806992">
        <w:rPr>
          <w:rFonts w:ascii="Times New Roman" w:hAnsi="Times New Roman"/>
          <w:sz w:val="24"/>
          <w:szCs w:val="24"/>
        </w:rPr>
        <w:t>dministracijos darbuotojas, kuris parengė pirkimą ini</w:t>
      </w:r>
      <w:r w:rsidR="00B51234" w:rsidRPr="00806992">
        <w:rPr>
          <w:rFonts w:ascii="Times New Roman" w:hAnsi="Times New Roman"/>
          <w:sz w:val="24"/>
          <w:szCs w:val="24"/>
        </w:rPr>
        <w:t>ci</w:t>
      </w:r>
      <w:r w:rsidR="00C02A3F" w:rsidRPr="00806992">
        <w:rPr>
          <w:rFonts w:ascii="Times New Roman" w:hAnsi="Times New Roman"/>
          <w:sz w:val="24"/>
          <w:szCs w:val="24"/>
        </w:rPr>
        <w:t>juojančius dokumentus.</w:t>
      </w:r>
    </w:p>
    <w:p w14:paraId="24A80624" w14:textId="1A5AB067"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color w:val="000000" w:themeColor="text1"/>
          <w:sz w:val="24"/>
          <w:szCs w:val="24"/>
        </w:rPr>
        <w:t>5.16.</w:t>
      </w:r>
      <w:r w:rsidR="00806992">
        <w:rPr>
          <w:rFonts w:ascii="Times New Roman" w:hAnsi="Times New Roman"/>
          <w:color w:val="000000" w:themeColor="text1"/>
          <w:sz w:val="24"/>
          <w:szCs w:val="24"/>
        </w:rPr>
        <w:t xml:space="preserve"> </w:t>
      </w:r>
      <w:r w:rsidR="00F23226" w:rsidRPr="00806992">
        <w:rPr>
          <w:rFonts w:ascii="Times New Roman" w:hAnsi="Times New Roman"/>
          <w:color w:val="000000" w:themeColor="text1"/>
          <w:sz w:val="24"/>
          <w:szCs w:val="24"/>
        </w:rPr>
        <w:t xml:space="preserve">Pirkimų planas – </w:t>
      </w:r>
      <w:r w:rsidR="00380D3F" w:rsidRPr="00806992">
        <w:rPr>
          <w:rFonts w:ascii="Times New Roman" w:hAnsi="Times New Roman"/>
          <w:color w:val="000000" w:themeColor="text1"/>
          <w:sz w:val="24"/>
          <w:szCs w:val="24"/>
        </w:rPr>
        <w:t>A</w:t>
      </w:r>
      <w:r w:rsidR="00B259D1" w:rsidRPr="00806992">
        <w:rPr>
          <w:rFonts w:ascii="Times New Roman" w:hAnsi="Times New Roman"/>
          <w:color w:val="000000" w:themeColor="text1"/>
          <w:sz w:val="24"/>
          <w:szCs w:val="24"/>
        </w:rPr>
        <w:t xml:space="preserve">praše nustatyta tvarka parengtas ir </w:t>
      </w:r>
      <w:r w:rsidR="0089125F" w:rsidRPr="00806992">
        <w:rPr>
          <w:rFonts w:ascii="Times New Roman" w:hAnsi="Times New Roman"/>
          <w:color w:val="000000" w:themeColor="text1"/>
          <w:sz w:val="24"/>
          <w:szCs w:val="24"/>
        </w:rPr>
        <w:t>A</w:t>
      </w:r>
      <w:r w:rsidR="00B259D1" w:rsidRPr="00806992">
        <w:rPr>
          <w:rFonts w:ascii="Times New Roman" w:hAnsi="Times New Roman"/>
          <w:color w:val="000000" w:themeColor="text1"/>
          <w:sz w:val="24"/>
          <w:szCs w:val="24"/>
        </w:rPr>
        <w:t>dministracijos direktoriaus patvirtintas einamaisiais biudžetiniais metais planuojamų vykdyti prekių, paslaugų ir (ar) darbų pirkimų sąrašas</w:t>
      </w:r>
      <w:r w:rsidR="0081496C" w:rsidRPr="00806992">
        <w:rPr>
          <w:rFonts w:ascii="Times New Roman" w:hAnsi="Times New Roman"/>
          <w:color w:val="000000" w:themeColor="text1"/>
          <w:sz w:val="24"/>
          <w:szCs w:val="24"/>
        </w:rPr>
        <w:t>.</w:t>
      </w:r>
    </w:p>
    <w:p w14:paraId="5D005277" w14:textId="164A105C"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5.17.</w:t>
      </w:r>
      <w:r w:rsidR="00806992">
        <w:rPr>
          <w:rFonts w:ascii="Times New Roman" w:hAnsi="Times New Roman"/>
          <w:sz w:val="24"/>
          <w:szCs w:val="24"/>
        </w:rPr>
        <w:t xml:space="preserve"> </w:t>
      </w:r>
      <w:r w:rsidR="00B259D1" w:rsidRPr="00806992">
        <w:rPr>
          <w:rFonts w:ascii="Times New Roman" w:hAnsi="Times New Roman"/>
          <w:b/>
          <w:bCs/>
          <w:sz w:val="24"/>
          <w:szCs w:val="24"/>
        </w:rPr>
        <w:t>Pirkimų suvestinė</w:t>
      </w:r>
      <w:r w:rsidR="00B259D1" w:rsidRPr="00806992">
        <w:rPr>
          <w:rFonts w:ascii="Times New Roman" w:hAnsi="Times New Roman"/>
          <w:sz w:val="24"/>
          <w:szCs w:val="24"/>
        </w:rPr>
        <w:t xml:space="preserve"> – </w:t>
      </w:r>
      <w:r w:rsidR="00380D3F" w:rsidRPr="00806992">
        <w:rPr>
          <w:rFonts w:ascii="Times New Roman" w:hAnsi="Times New Roman"/>
          <w:sz w:val="24"/>
          <w:szCs w:val="24"/>
        </w:rPr>
        <w:t>A</w:t>
      </w:r>
      <w:r w:rsidR="00B259D1" w:rsidRPr="00806992">
        <w:rPr>
          <w:rFonts w:ascii="Times New Roman" w:hAnsi="Times New Roman"/>
          <w:color w:val="000000" w:themeColor="text1"/>
          <w:sz w:val="24"/>
          <w:szCs w:val="24"/>
        </w:rPr>
        <w:t xml:space="preserve">dministracijos parengta ir </w:t>
      </w:r>
      <w:r w:rsidR="001E5E5E" w:rsidRPr="00806992">
        <w:rPr>
          <w:rFonts w:ascii="Times New Roman" w:hAnsi="Times New Roman"/>
          <w:color w:val="000000" w:themeColor="text1"/>
          <w:sz w:val="24"/>
          <w:szCs w:val="24"/>
        </w:rPr>
        <w:t>CVP IS</w:t>
      </w:r>
      <w:r w:rsidR="00FF3904" w:rsidRPr="00806992">
        <w:rPr>
          <w:rFonts w:ascii="Times New Roman" w:hAnsi="Times New Roman"/>
          <w:color w:val="000000" w:themeColor="text1"/>
          <w:sz w:val="24"/>
          <w:szCs w:val="24"/>
        </w:rPr>
        <w:t xml:space="preserve"> priemonėmis</w:t>
      </w:r>
      <w:r w:rsidR="00B259D1" w:rsidRPr="00806992">
        <w:rPr>
          <w:rFonts w:ascii="Times New Roman" w:hAnsi="Times New Roman"/>
          <w:color w:val="000000" w:themeColor="text1"/>
          <w:sz w:val="24"/>
          <w:szCs w:val="24"/>
        </w:rPr>
        <w:t xml:space="preserve"> viešai skelbiama informacija apie visus biudžetiniais metais planuojamus vykdyti </w:t>
      </w:r>
      <w:r w:rsidR="00380D3F" w:rsidRPr="00806992">
        <w:rPr>
          <w:rFonts w:ascii="Times New Roman" w:hAnsi="Times New Roman"/>
          <w:color w:val="000000" w:themeColor="text1"/>
          <w:sz w:val="24"/>
          <w:szCs w:val="24"/>
        </w:rPr>
        <w:t>A</w:t>
      </w:r>
      <w:r w:rsidR="00B259D1" w:rsidRPr="00806992">
        <w:rPr>
          <w:rFonts w:ascii="Times New Roman" w:hAnsi="Times New Roman"/>
          <w:color w:val="000000" w:themeColor="text1"/>
          <w:sz w:val="24"/>
          <w:szCs w:val="24"/>
        </w:rPr>
        <w:t>dministracijos pirkimus (</w:t>
      </w:r>
      <w:r w:rsidR="008E6F7C" w:rsidRPr="00806992">
        <w:rPr>
          <w:rFonts w:ascii="Times New Roman" w:hAnsi="Times New Roman"/>
          <w:sz w:val="24"/>
          <w:szCs w:val="24"/>
        </w:rPr>
        <w:t>mažos vertės pirkimų informacijos skelbimas nėra privalomas</w:t>
      </w:r>
      <w:r w:rsidR="00B259D1" w:rsidRPr="00806992">
        <w:rPr>
          <w:rFonts w:ascii="Times New Roman" w:hAnsi="Times New Roman"/>
          <w:color w:val="000000" w:themeColor="text1"/>
          <w:sz w:val="24"/>
          <w:szCs w:val="24"/>
          <w:lang w:eastAsia="lt-LT"/>
        </w:rPr>
        <w:t>)</w:t>
      </w:r>
      <w:r w:rsidR="0081496C" w:rsidRPr="00806992">
        <w:rPr>
          <w:rFonts w:ascii="Times New Roman" w:hAnsi="Times New Roman"/>
          <w:color w:val="000000" w:themeColor="text1"/>
          <w:spacing w:val="-2"/>
          <w:sz w:val="24"/>
          <w:szCs w:val="24"/>
        </w:rPr>
        <w:t>.</w:t>
      </w:r>
    </w:p>
    <w:p w14:paraId="706892B1" w14:textId="7F890C98"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5.18.</w:t>
      </w:r>
      <w:r w:rsidR="00806992">
        <w:rPr>
          <w:rFonts w:ascii="Times New Roman" w:hAnsi="Times New Roman"/>
          <w:sz w:val="24"/>
          <w:szCs w:val="24"/>
        </w:rPr>
        <w:t xml:space="preserve"> </w:t>
      </w:r>
      <w:r w:rsidR="00E33A77" w:rsidRPr="00806992">
        <w:rPr>
          <w:rFonts w:ascii="Times New Roman" w:hAnsi="Times New Roman"/>
          <w:b/>
          <w:bCs/>
          <w:sz w:val="24"/>
          <w:szCs w:val="24"/>
        </w:rPr>
        <w:t>Pirkimo užsakovas</w:t>
      </w:r>
      <w:r w:rsidR="0081496C" w:rsidRPr="00806992">
        <w:rPr>
          <w:rFonts w:ascii="Times New Roman" w:hAnsi="Times New Roman"/>
          <w:sz w:val="24"/>
          <w:szCs w:val="24"/>
        </w:rPr>
        <w:t xml:space="preserve"> (</w:t>
      </w:r>
      <w:r w:rsidR="001E5E5E" w:rsidRPr="00806992">
        <w:rPr>
          <w:rFonts w:ascii="Times New Roman" w:hAnsi="Times New Roman"/>
          <w:sz w:val="24"/>
          <w:szCs w:val="24"/>
        </w:rPr>
        <w:t xml:space="preserve">toliau – </w:t>
      </w:r>
      <w:r w:rsidR="0081496C" w:rsidRPr="00806992">
        <w:rPr>
          <w:rFonts w:ascii="Times New Roman" w:hAnsi="Times New Roman"/>
          <w:sz w:val="24"/>
          <w:szCs w:val="24"/>
        </w:rPr>
        <w:t>užsakovas)</w:t>
      </w:r>
      <w:r w:rsidR="00E33A77" w:rsidRPr="00806992">
        <w:rPr>
          <w:rFonts w:ascii="Times New Roman" w:hAnsi="Times New Roman"/>
          <w:sz w:val="24"/>
          <w:szCs w:val="24"/>
        </w:rPr>
        <w:t xml:space="preserve"> – </w:t>
      </w:r>
      <w:r w:rsidR="00380D3F" w:rsidRPr="00806992">
        <w:rPr>
          <w:rFonts w:ascii="Times New Roman" w:hAnsi="Times New Roman"/>
          <w:sz w:val="24"/>
          <w:szCs w:val="24"/>
        </w:rPr>
        <w:t>A</w:t>
      </w:r>
      <w:r w:rsidR="00E33A77" w:rsidRPr="00806992">
        <w:rPr>
          <w:rFonts w:ascii="Times New Roman" w:hAnsi="Times New Roman"/>
          <w:sz w:val="24"/>
          <w:szCs w:val="24"/>
        </w:rPr>
        <w:t xml:space="preserve">dministracijos struktūrinio padalinio vedėjas, į struktūrinius padalinius neįeinantis valstybės tarnautojas, </w:t>
      </w:r>
      <w:r w:rsidR="00380D3F" w:rsidRPr="00806992">
        <w:rPr>
          <w:rFonts w:ascii="Times New Roman" w:hAnsi="Times New Roman"/>
          <w:sz w:val="24"/>
          <w:szCs w:val="24"/>
        </w:rPr>
        <w:t>A</w:t>
      </w:r>
      <w:r w:rsidR="00E33A77" w:rsidRPr="00806992">
        <w:rPr>
          <w:rFonts w:ascii="Times New Roman" w:hAnsi="Times New Roman"/>
          <w:sz w:val="24"/>
          <w:szCs w:val="24"/>
        </w:rPr>
        <w:t>dministracijos filialo seniūnas, atskiro projekto vykdytojas, atsakingas už projektui įgyvendinti priskirtoms funkcijoms vykdyti reikalingų pirkimų planavimą bei konkrečių pirkimų, numatytų pirkimų plane, inicijavimą</w:t>
      </w:r>
      <w:r w:rsidR="000D0A07" w:rsidRPr="00806992">
        <w:rPr>
          <w:rFonts w:ascii="Times New Roman" w:hAnsi="Times New Roman"/>
          <w:sz w:val="24"/>
          <w:szCs w:val="24"/>
        </w:rPr>
        <w:t xml:space="preserve">, </w:t>
      </w:r>
      <w:r w:rsidR="00380D3F" w:rsidRPr="00806992">
        <w:rPr>
          <w:rFonts w:ascii="Times New Roman" w:hAnsi="Times New Roman"/>
          <w:sz w:val="24"/>
          <w:szCs w:val="24"/>
        </w:rPr>
        <w:t>A</w:t>
      </w:r>
      <w:r w:rsidR="00E67717" w:rsidRPr="00806992">
        <w:rPr>
          <w:rFonts w:ascii="Times New Roman" w:hAnsi="Times New Roman"/>
          <w:sz w:val="24"/>
          <w:szCs w:val="24"/>
        </w:rPr>
        <w:t xml:space="preserve">dminsitracijos direktoriaus paskirtas už </w:t>
      </w:r>
      <w:r w:rsidR="000D0A07" w:rsidRPr="00806992">
        <w:rPr>
          <w:rFonts w:ascii="Times New Roman" w:hAnsi="Times New Roman"/>
          <w:sz w:val="24"/>
          <w:szCs w:val="24"/>
        </w:rPr>
        <w:t xml:space="preserve">bendro poreikio </w:t>
      </w:r>
      <w:r w:rsidR="00F23226" w:rsidRPr="00806992">
        <w:rPr>
          <w:rFonts w:ascii="Times New Roman" w:hAnsi="Times New Roman"/>
          <w:sz w:val="24"/>
          <w:szCs w:val="24"/>
        </w:rPr>
        <w:t>formavimą atsakingas asmuo</w:t>
      </w:r>
      <w:r w:rsidR="00E67717" w:rsidRPr="00806992">
        <w:rPr>
          <w:rFonts w:ascii="Times New Roman" w:hAnsi="Times New Roman"/>
          <w:sz w:val="24"/>
          <w:szCs w:val="24"/>
        </w:rPr>
        <w:t xml:space="preserve"> </w:t>
      </w:r>
      <w:r w:rsidR="00E33A77" w:rsidRPr="00806992">
        <w:rPr>
          <w:rFonts w:ascii="Times New Roman" w:hAnsi="Times New Roman"/>
          <w:sz w:val="24"/>
          <w:szCs w:val="24"/>
        </w:rPr>
        <w:t xml:space="preserve">ar kitas </w:t>
      </w:r>
      <w:r w:rsidR="00380D3F" w:rsidRPr="00806992">
        <w:rPr>
          <w:rFonts w:ascii="Times New Roman" w:hAnsi="Times New Roman"/>
          <w:sz w:val="24"/>
          <w:szCs w:val="24"/>
        </w:rPr>
        <w:t>A</w:t>
      </w:r>
      <w:r w:rsidR="00E33A77" w:rsidRPr="00806992">
        <w:rPr>
          <w:rFonts w:ascii="Times New Roman" w:hAnsi="Times New Roman"/>
          <w:sz w:val="24"/>
          <w:szCs w:val="24"/>
        </w:rPr>
        <w:t xml:space="preserve">dministracijos direktoriaus įgaliotas asmuo, kurie nustato poreikį įsigyti reikalingų prekių, paslaugų </w:t>
      </w:r>
      <w:r w:rsidR="009666C2" w:rsidRPr="00806992">
        <w:rPr>
          <w:rFonts w:ascii="Times New Roman" w:hAnsi="Times New Roman"/>
          <w:sz w:val="24"/>
          <w:szCs w:val="24"/>
        </w:rPr>
        <w:t>arba darbų</w:t>
      </w:r>
      <w:r w:rsidR="00E33A77" w:rsidRPr="00806992">
        <w:rPr>
          <w:rFonts w:ascii="Times New Roman" w:hAnsi="Times New Roman"/>
          <w:sz w:val="24"/>
          <w:szCs w:val="24"/>
        </w:rPr>
        <w:t>.</w:t>
      </w:r>
    </w:p>
    <w:p w14:paraId="76D08CFA" w14:textId="0BC0908A"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5.19.</w:t>
      </w:r>
      <w:r w:rsidR="00806992">
        <w:rPr>
          <w:rFonts w:ascii="Times New Roman" w:hAnsi="Times New Roman"/>
          <w:sz w:val="24"/>
          <w:szCs w:val="24"/>
        </w:rPr>
        <w:t xml:space="preserve"> </w:t>
      </w:r>
      <w:r w:rsidR="00D35BD4" w:rsidRPr="00806992">
        <w:rPr>
          <w:rFonts w:ascii="Times New Roman" w:hAnsi="Times New Roman"/>
          <w:b/>
          <w:bCs/>
          <w:sz w:val="24"/>
          <w:szCs w:val="24"/>
        </w:rPr>
        <w:t>Potencialių tiekėjų sąrašas</w:t>
      </w:r>
      <w:r w:rsidR="00D35BD4" w:rsidRPr="00806992">
        <w:rPr>
          <w:rFonts w:ascii="Times New Roman" w:hAnsi="Times New Roman"/>
          <w:sz w:val="24"/>
          <w:szCs w:val="24"/>
        </w:rPr>
        <w:t xml:space="preserve"> – tiekėjų, pareiškusių norą dalyvauti </w:t>
      </w:r>
      <w:r w:rsidR="00380D3F" w:rsidRPr="00806992">
        <w:rPr>
          <w:rFonts w:ascii="Times New Roman" w:hAnsi="Times New Roman"/>
          <w:sz w:val="24"/>
          <w:szCs w:val="24"/>
        </w:rPr>
        <w:t>A</w:t>
      </w:r>
      <w:r w:rsidR="00D35BD4" w:rsidRPr="00806992">
        <w:rPr>
          <w:rFonts w:ascii="Times New Roman" w:hAnsi="Times New Roman"/>
          <w:sz w:val="24"/>
          <w:szCs w:val="24"/>
        </w:rPr>
        <w:t xml:space="preserve">dministracijos vykdomuose pirkimuose, sąrašas, </w:t>
      </w:r>
      <w:r w:rsidR="00C257F2" w:rsidRPr="00806992">
        <w:rPr>
          <w:rFonts w:ascii="Times New Roman" w:hAnsi="Times New Roman"/>
          <w:sz w:val="24"/>
          <w:szCs w:val="24"/>
        </w:rPr>
        <w:t>kurį rengia ir administruoja VPS darbuotojas</w:t>
      </w:r>
      <w:r w:rsidR="00B25B54" w:rsidRPr="00806992">
        <w:rPr>
          <w:rFonts w:ascii="Times New Roman" w:hAnsi="Times New Roman"/>
          <w:sz w:val="24"/>
          <w:szCs w:val="24"/>
        </w:rPr>
        <w:t xml:space="preserve"> atsakingas už potencialių tiekėjų sąrašo administravimą</w:t>
      </w:r>
      <w:r w:rsidR="00C257F2" w:rsidRPr="00806992">
        <w:rPr>
          <w:rFonts w:ascii="Times New Roman" w:hAnsi="Times New Roman"/>
          <w:sz w:val="24"/>
          <w:szCs w:val="24"/>
        </w:rPr>
        <w:t>.</w:t>
      </w:r>
    </w:p>
    <w:p w14:paraId="39BD5C9D" w14:textId="3E652845"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5.20.</w:t>
      </w:r>
      <w:r w:rsidR="00806992">
        <w:rPr>
          <w:rFonts w:ascii="Times New Roman" w:hAnsi="Times New Roman"/>
          <w:sz w:val="24"/>
          <w:szCs w:val="24"/>
        </w:rPr>
        <w:t xml:space="preserve"> </w:t>
      </w:r>
      <w:r w:rsidR="006608AD" w:rsidRPr="00806992">
        <w:rPr>
          <w:rFonts w:ascii="Times New Roman" w:hAnsi="Times New Roman"/>
          <w:b/>
          <w:bCs/>
          <w:sz w:val="24"/>
          <w:szCs w:val="24"/>
        </w:rPr>
        <w:t>Rašytinė daugkartinio užsakymo sutartis</w:t>
      </w:r>
      <w:r w:rsidR="006608AD" w:rsidRPr="00806992">
        <w:rPr>
          <w:rFonts w:ascii="Times New Roman" w:hAnsi="Times New Roman"/>
          <w:sz w:val="24"/>
          <w:szCs w:val="24"/>
        </w:rPr>
        <w:t xml:space="preserve"> – tarp </w:t>
      </w:r>
      <w:r w:rsidR="00380D3F" w:rsidRPr="00806992">
        <w:rPr>
          <w:rFonts w:ascii="Times New Roman" w:hAnsi="Times New Roman"/>
          <w:sz w:val="24"/>
          <w:szCs w:val="24"/>
        </w:rPr>
        <w:t>A</w:t>
      </w:r>
      <w:r w:rsidR="006608AD" w:rsidRPr="00806992">
        <w:rPr>
          <w:rFonts w:ascii="Times New Roman" w:hAnsi="Times New Roman"/>
          <w:sz w:val="24"/>
          <w:szCs w:val="24"/>
        </w:rPr>
        <w:t>dministracijos ir tiekėjo arba paslaugų teikėjo, arba rangovo raštu sudaryta fiksuoto įkainio arba kintamo įkainio, arba sutarties vykdymo išlaidų atlyginimo</w:t>
      </w:r>
      <w:r w:rsidR="008E6F7C" w:rsidRPr="00806992">
        <w:rPr>
          <w:rFonts w:ascii="Times New Roman" w:hAnsi="Times New Roman"/>
          <w:sz w:val="24"/>
          <w:szCs w:val="24"/>
        </w:rPr>
        <w:t>, arba mišrios</w:t>
      </w:r>
      <w:r w:rsidR="006608AD" w:rsidRPr="00806992">
        <w:rPr>
          <w:rFonts w:ascii="Times New Roman" w:hAnsi="Times New Roman"/>
          <w:sz w:val="24"/>
          <w:szCs w:val="24"/>
        </w:rPr>
        <w:t xml:space="preserve"> kainodaros pirkimo sutartis, pagal kurią vykdomi daugkartiniai užsakymai, atsižvelgiant į faktinį</w:t>
      </w:r>
      <w:r w:rsidR="0089125F" w:rsidRPr="00806992">
        <w:rPr>
          <w:rFonts w:ascii="Times New Roman" w:hAnsi="Times New Roman"/>
          <w:sz w:val="24"/>
          <w:szCs w:val="24"/>
        </w:rPr>
        <w:t xml:space="preserve"> A</w:t>
      </w:r>
      <w:r w:rsidR="006608AD" w:rsidRPr="00806992">
        <w:rPr>
          <w:rFonts w:ascii="Times New Roman" w:hAnsi="Times New Roman"/>
          <w:sz w:val="24"/>
          <w:szCs w:val="24"/>
        </w:rPr>
        <w:t>dministracijos poreikį.</w:t>
      </w:r>
    </w:p>
    <w:p w14:paraId="3096CE60" w14:textId="6440D586"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5.21.</w:t>
      </w:r>
      <w:r w:rsidR="00806992">
        <w:rPr>
          <w:rFonts w:ascii="Times New Roman" w:hAnsi="Times New Roman"/>
          <w:sz w:val="24"/>
          <w:szCs w:val="24"/>
        </w:rPr>
        <w:t xml:space="preserve"> </w:t>
      </w:r>
      <w:r w:rsidR="00B259D1" w:rsidRPr="00806992">
        <w:rPr>
          <w:rFonts w:ascii="Times New Roman" w:hAnsi="Times New Roman"/>
          <w:b/>
          <w:bCs/>
          <w:sz w:val="24"/>
          <w:szCs w:val="24"/>
        </w:rPr>
        <w:t>Rinkos tyrimas</w:t>
      </w:r>
      <w:r w:rsidR="00B259D1" w:rsidRPr="00806992">
        <w:rPr>
          <w:rFonts w:ascii="Times New Roman" w:hAnsi="Times New Roman"/>
          <w:sz w:val="24"/>
          <w:szCs w:val="24"/>
        </w:rPr>
        <w:t xml:space="preserve"> – kokybinės ir kiekybinės informacijos apie prekių, paslaugų ir darbų pasiūlą, tiekėjus </w:t>
      </w:r>
      <w:r w:rsidR="00B259D1" w:rsidRPr="00806992">
        <w:rPr>
          <w:rFonts w:ascii="Times New Roman" w:hAnsi="Times New Roman"/>
          <w:color w:val="000000" w:themeColor="text1"/>
          <w:sz w:val="24"/>
          <w:szCs w:val="24"/>
        </w:rPr>
        <w:t>(įskaitant ir rinkoje veikiančius VPĮ 23 ir VPĮ 24 straipsniuose</w:t>
      </w:r>
      <w:r w:rsidR="00B51234" w:rsidRPr="00806992">
        <w:rPr>
          <w:rFonts w:ascii="Times New Roman" w:hAnsi="Times New Roman"/>
          <w:color w:val="000000" w:themeColor="text1"/>
          <w:sz w:val="24"/>
          <w:szCs w:val="24"/>
        </w:rPr>
        <w:t xml:space="preserve"> </w:t>
      </w:r>
      <w:r w:rsidR="00B259D1" w:rsidRPr="00806992">
        <w:rPr>
          <w:rFonts w:ascii="Times New Roman" w:hAnsi="Times New Roman"/>
          <w:color w:val="000000" w:themeColor="text1"/>
          <w:sz w:val="24"/>
          <w:szCs w:val="24"/>
        </w:rPr>
        <w:t>nurodytus subjektus), jų tiekiamas prekes</w:t>
      </w:r>
      <w:r w:rsidR="00B259D1" w:rsidRPr="00806992">
        <w:rPr>
          <w:rFonts w:ascii="Times New Roman" w:hAnsi="Times New Roman"/>
          <w:sz w:val="24"/>
          <w:szCs w:val="24"/>
        </w:rPr>
        <w:t>, teikiamas paslaugas, atliekamus darbus ir kainas</w:t>
      </w:r>
      <w:r w:rsidR="00B51234" w:rsidRPr="00806992">
        <w:rPr>
          <w:rFonts w:ascii="Times New Roman" w:hAnsi="Times New Roman"/>
          <w:sz w:val="24"/>
          <w:szCs w:val="24"/>
        </w:rPr>
        <w:t xml:space="preserve">, aplinkosauginius </w:t>
      </w:r>
      <w:r w:rsidR="00B51234" w:rsidRPr="00806992">
        <w:rPr>
          <w:rFonts w:ascii="Times New Roman" w:hAnsi="Times New Roman"/>
          <w:sz w:val="24"/>
          <w:szCs w:val="24"/>
        </w:rPr>
        <w:lastRenderedPageBreak/>
        <w:t>reikalavimus</w:t>
      </w:r>
      <w:r w:rsidR="00B259D1" w:rsidRPr="00806992">
        <w:rPr>
          <w:rFonts w:ascii="Times New Roman" w:hAnsi="Times New Roman"/>
          <w:sz w:val="24"/>
          <w:szCs w:val="24"/>
        </w:rPr>
        <w:t xml:space="preserve"> rinkimas, analizė ir apibendrintų išvadų rengimas, skirtas sprendimams, susijusiems su pirkimais, priimti</w:t>
      </w:r>
      <w:r w:rsidR="00380D3F" w:rsidRPr="00806992">
        <w:rPr>
          <w:rFonts w:ascii="Times New Roman" w:hAnsi="Times New Roman"/>
          <w:sz w:val="24"/>
          <w:szCs w:val="24"/>
        </w:rPr>
        <w:t>.</w:t>
      </w:r>
    </w:p>
    <w:p w14:paraId="2477FC76" w14:textId="5D843A15"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5.22.</w:t>
      </w:r>
      <w:r w:rsidR="00806992">
        <w:rPr>
          <w:rFonts w:ascii="Times New Roman" w:hAnsi="Times New Roman"/>
          <w:sz w:val="24"/>
          <w:szCs w:val="24"/>
        </w:rPr>
        <w:t xml:space="preserve"> </w:t>
      </w:r>
      <w:r w:rsidR="0012769A" w:rsidRPr="00806992">
        <w:rPr>
          <w:rFonts w:ascii="Times New Roman" w:hAnsi="Times New Roman"/>
          <w:b/>
          <w:bCs/>
          <w:sz w:val="24"/>
          <w:szCs w:val="24"/>
        </w:rPr>
        <w:t>Techninė specifikacija</w:t>
      </w:r>
      <w:r w:rsidR="00F23226" w:rsidRPr="00806992">
        <w:rPr>
          <w:rFonts w:ascii="Times New Roman" w:hAnsi="Times New Roman"/>
          <w:b/>
          <w:bCs/>
          <w:sz w:val="24"/>
          <w:szCs w:val="24"/>
        </w:rPr>
        <w:t xml:space="preserve"> </w:t>
      </w:r>
      <w:r w:rsidR="0012769A" w:rsidRPr="00806992">
        <w:rPr>
          <w:rFonts w:ascii="Times New Roman" w:hAnsi="Times New Roman"/>
          <w:b/>
          <w:bCs/>
          <w:sz w:val="24"/>
          <w:szCs w:val="24"/>
        </w:rPr>
        <w:t>/</w:t>
      </w:r>
      <w:r w:rsidR="00F23226" w:rsidRPr="00806992">
        <w:rPr>
          <w:rFonts w:ascii="Times New Roman" w:hAnsi="Times New Roman"/>
          <w:b/>
          <w:bCs/>
          <w:sz w:val="24"/>
          <w:szCs w:val="24"/>
        </w:rPr>
        <w:t xml:space="preserve"> </w:t>
      </w:r>
      <w:r w:rsidR="0012769A" w:rsidRPr="00806992">
        <w:rPr>
          <w:rFonts w:ascii="Times New Roman" w:hAnsi="Times New Roman"/>
          <w:b/>
          <w:bCs/>
          <w:sz w:val="24"/>
          <w:szCs w:val="24"/>
        </w:rPr>
        <w:t>Techninė užduotis</w:t>
      </w:r>
      <w:r w:rsidR="0012769A" w:rsidRPr="00806992">
        <w:rPr>
          <w:rFonts w:ascii="Times New Roman" w:hAnsi="Times New Roman"/>
          <w:sz w:val="24"/>
          <w:szCs w:val="24"/>
        </w:rPr>
        <w:t xml:space="preserve"> (toliau – TS) – dokumentas, kuriame apibūdinamos </w:t>
      </w:r>
      <w:r w:rsidR="00380D3F" w:rsidRPr="00806992">
        <w:rPr>
          <w:rFonts w:ascii="Times New Roman" w:hAnsi="Times New Roman"/>
          <w:sz w:val="24"/>
          <w:szCs w:val="24"/>
        </w:rPr>
        <w:t>A</w:t>
      </w:r>
      <w:r w:rsidR="0012769A" w:rsidRPr="00806992">
        <w:rPr>
          <w:rFonts w:ascii="Times New Roman" w:hAnsi="Times New Roman"/>
          <w:sz w:val="24"/>
          <w:szCs w:val="24"/>
        </w:rPr>
        <w:t xml:space="preserve">dministracijos perkamų prekių ir (arba) darbų ir (arba) paslaugų savybės bei nustatomi privalomi reikalavimai, kuriuos </w:t>
      </w:r>
      <w:r w:rsidR="00380D3F" w:rsidRPr="00806992">
        <w:rPr>
          <w:rFonts w:ascii="Times New Roman" w:hAnsi="Times New Roman"/>
          <w:sz w:val="24"/>
          <w:szCs w:val="24"/>
        </w:rPr>
        <w:t xml:space="preserve">turi atitikti </w:t>
      </w:r>
      <w:r w:rsidR="0012769A" w:rsidRPr="00806992">
        <w:rPr>
          <w:rFonts w:ascii="Times New Roman" w:hAnsi="Times New Roman"/>
          <w:sz w:val="24"/>
          <w:szCs w:val="24"/>
        </w:rPr>
        <w:t>įsigyjamos prekės ir (arba) paslaugos, ir (arba) vykdomi darbai.</w:t>
      </w:r>
    </w:p>
    <w:p w14:paraId="2A1D0E90" w14:textId="25938A6B"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5.23.</w:t>
      </w:r>
      <w:r w:rsidR="00806992">
        <w:rPr>
          <w:rFonts w:ascii="Times New Roman" w:hAnsi="Times New Roman"/>
          <w:sz w:val="24"/>
          <w:szCs w:val="24"/>
        </w:rPr>
        <w:t xml:space="preserve"> </w:t>
      </w:r>
      <w:r w:rsidR="00B876BC" w:rsidRPr="00806992">
        <w:rPr>
          <w:rFonts w:ascii="Times New Roman" w:hAnsi="Times New Roman"/>
          <w:b/>
          <w:bCs/>
          <w:sz w:val="24"/>
          <w:szCs w:val="24"/>
        </w:rPr>
        <w:t>Vieš</w:t>
      </w:r>
      <w:r w:rsidR="00AE3972" w:rsidRPr="00806992">
        <w:rPr>
          <w:rFonts w:ascii="Times New Roman" w:hAnsi="Times New Roman"/>
          <w:b/>
          <w:bCs/>
          <w:sz w:val="24"/>
          <w:szCs w:val="24"/>
        </w:rPr>
        <w:t>o</w:t>
      </w:r>
      <w:r w:rsidR="00B876BC" w:rsidRPr="00806992">
        <w:rPr>
          <w:rFonts w:ascii="Times New Roman" w:hAnsi="Times New Roman"/>
          <w:b/>
          <w:bCs/>
          <w:sz w:val="24"/>
          <w:szCs w:val="24"/>
        </w:rPr>
        <w:t>j</w:t>
      </w:r>
      <w:r w:rsidR="00AE3972" w:rsidRPr="00806992">
        <w:rPr>
          <w:rFonts w:ascii="Times New Roman" w:hAnsi="Times New Roman"/>
          <w:b/>
          <w:bCs/>
          <w:sz w:val="24"/>
          <w:szCs w:val="24"/>
        </w:rPr>
        <w:t>o</w:t>
      </w:r>
      <w:r w:rsidR="00B876BC" w:rsidRPr="00806992">
        <w:rPr>
          <w:rFonts w:ascii="Times New Roman" w:hAnsi="Times New Roman"/>
          <w:b/>
          <w:bCs/>
          <w:sz w:val="24"/>
          <w:szCs w:val="24"/>
        </w:rPr>
        <w:t xml:space="preserve"> pirkim</w:t>
      </w:r>
      <w:r w:rsidR="00AE3972" w:rsidRPr="00806992">
        <w:rPr>
          <w:rFonts w:ascii="Times New Roman" w:hAnsi="Times New Roman"/>
          <w:b/>
          <w:bCs/>
          <w:sz w:val="24"/>
          <w:szCs w:val="24"/>
        </w:rPr>
        <w:t>o</w:t>
      </w:r>
      <w:r w:rsidR="00B876BC" w:rsidRPr="00806992">
        <w:rPr>
          <w:rFonts w:ascii="Times New Roman" w:hAnsi="Times New Roman"/>
          <w:b/>
          <w:bCs/>
          <w:sz w:val="24"/>
          <w:szCs w:val="24"/>
        </w:rPr>
        <w:t xml:space="preserve"> komisija</w:t>
      </w:r>
      <w:r w:rsidR="00B876BC" w:rsidRPr="00806992">
        <w:rPr>
          <w:rFonts w:ascii="Times New Roman" w:hAnsi="Times New Roman"/>
          <w:sz w:val="24"/>
          <w:szCs w:val="24"/>
        </w:rPr>
        <w:t xml:space="preserve"> (</w:t>
      </w:r>
      <w:r w:rsidR="00CE3AE2" w:rsidRPr="00806992">
        <w:rPr>
          <w:rFonts w:ascii="Times New Roman" w:hAnsi="Times New Roman"/>
          <w:sz w:val="24"/>
          <w:szCs w:val="24"/>
        </w:rPr>
        <w:t xml:space="preserve">toliau </w:t>
      </w:r>
      <w:r w:rsidR="009A177A" w:rsidRPr="00806992">
        <w:rPr>
          <w:rFonts w:ascii="Times New Roman" w:hAnsi="Times New Roman"/>
          <w:sz w:val="24"/>
          <w:szCs w:val="24"/>
        </w:rPr>
        <w:t xml:space="preserve">– </w:t>
      </w:r>
      <w:r w:rsidR="00B876BC" w:rsidRPr="00806992">
        <w:rPr>
          <w:rFonts w:ascii="Times New Roman" w:hAnsi="Times New Roman"/>
          <w:sz w:val="24"/>
          <w:szCs w:val="24"/>
        </w:rPr>
        <w:t xml:space="preserve">VPK) – </w:t>
      </w:r>
      <w:r w:rsidR="00380D3F" w:rsidRPr="00806992">
        <w:rPr>
          <w:rFonts w:ascii="Times New Roman" w:hAnsi="Times New Roman"/>
          <w:sz w:val="24"/>
          <w:szCs w:val="24"/>
        </w:rPr>
        <w:t>A</w:t>
      </w:r>
      <w:r w:rsidR="008F55CD" w:rsidRPr="00806992">
        <w:rPr>
          <w:rFonts w:ascii="Times New Roman" w:hAnsi="Times New Roman"/>
          <w:sz w:val="24"/>
          <w:szCs w:val="24"/>
        </w:rPr>
        <w:t xml:space="preserve">dministracijos direktoriaus įsakymu sudaryta </w:t>
      </w:r>
      <w:r w:rsidR="00B876BC" w:rsidRPr="00806992">
        <w:rPr>
          <w:rFonts w:ascii="Times New Roman" w:hAnsi="Times New Roman"/>
          <w:sz w:val="24"/>
          <w:szCs w:val="24"/>
        </w:rPr>
        <w:t>komisija pirkim</w:t>
      </w:r>
      <w:r w:rsidR="0051720A" w:rsidRPr="00806992">
        <w:rPr>
          <w:rFonts w:ascii="Times New Roman" w:hAnsi="Times New Roman"/>
          <w:sz w:val="24"/>
          <w:szCs w:val="24"/>
        </w:rPr>
        <w:t>ui</w:t>
      </w:r>
      <w:r w:rsidR="00CE3AE2" w:rsidRPr="00806992">
        <w:rPr>
          <w:rFonts w:ascii="Times New Roman" w:hAnsi="Times New Roman"/>
          <w:sz w:val="24"/>
          <w:szCs w:val="24"/>
        </w:rPr>
        <w:t>(-</w:t>
      </w:r>
      <w:r w:rsidR="00B876BC" w:rsidRPr="00806992">
        <w:rPr>
          <w:rFonts w:ascii="Times New Roman" w:hAnsi="Times New Roman"/>
          <w:sz w:val="24"/>
          <w:szCs w:val="24"/>
        </w:rPr>
        <w:t>ams</w:t>
      </w:r>
      <w:r w:rsidR="0051720A" w:rsidRPr="00806992">
        <w:rPr>
          <w:rFonts w:ascii="Times New Roman" w:hAnsi="Times New Roman"/>
          <w:sz w:val="24"/>
          <w:szCs w:val="24"/>
        </w:rPr>
        <w:t>)</w:t>
      </w:r>
      <w:r w:rsidR="00685D4A" w:rsidRPr="00806992">
        <w:rPr>
          <w:rFonts w:ascii="Times New Roman" w:hAnsi="Times New Roman"/>
          <w:sz w:val="24"/>
          <w:szCs w:val="24"/>
        </w:rPr>
        <w:t xml:space="preserve"> organizuoti ir atlikti, taip kaip ji apibrėžta VPĮ.</w:t>
      </w:r>
    </w:p>
    <w:p w14:paraId="37C48008" w14:textId="1D903DF8" w:rsidR="001935B7" w:rsidRPr="00806992" w:rsidRDefault="001935B7"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5.24.</w:t>
      </w:r>
      <w:r w:rsidR="00806992">
        <w:rPr>
          <w:rFonts w:ascii="Times New Roman" w:hAnsi="Times New Roman"/>
          <w:sz w:val="24"/>
          <w:szCs w:val="24"/>
        </w:rPr>
        <w:t xml:space="preserve"> </w:t>
      </w:r>
      <w:r w:rsidR="00236AB0" w:rsidRPr="00806992">
        <w:rPr>
          <w:rFonts w:ascii="Times New Roman" w:hAnsi="Times New Roman"/>
          <w:b/>
          <w:bCs/>
          <w:sz w:val="24"/>
          <w:szCs w:val="24"/>
        </w:rPr>
        <w:t>V</w:t>
      </w:r>
      <w:r w:rsidR="007D0B85" w:rsidRPr="00806992">
        <w:rPr>
          <w:rFonts w:ascii="Times New Roman" w:hAnsi="Times New Roman"/>
          <w:b/>
          <w:bCs/>
          <w:sz w:val="24"/>
          <w:szCs w:val="24"/>
        </w:rPr>
        <w:t>iešųjų pirkimų informacinė sistema</w:t>
      </w:r>
      <w:r w:rsidR="007D0B85" w:rsidRPr="00806992">
        <w:rPr>
          <w:rFonts w:ascii="Times New Roman" w:hAnsi="Times New Roman"/>
          <w:sz w:val="24"/>
          <w:szCs w:val="24"/>
        </w:rPr>
        <w:t xml:space="preserve"> (toliau – V</w:t>
      </w:r>
      <w:r w:rsidR="00236AB0" w:rsidRPr="00806992">
        <w:rPr>
          <w:rFonts w:ascii="Times New Roman" w:hAnsi="Times New Roman"/>
          <w:sz w:val="24"/>
          <w:szCs w:val="24"/>
        </w:rPr>
        <w:t>IPIS</w:t>
      </w:r>
      <w:r w:rsidR="007D0B85" w:rsidRPr="00806992">
        <w:rPr>
          <w:rFonts w:ascii="Times New Roman" w:hAnsi="Times New Roman"/>
          <w:sz w:val="24"/>
          <w:szCs w:val="24"/>
        </w:rPr>
        <w:t>)</w:t>
      </w:r>
      <w:r w:rsidR="00236AB0" w:rsidRPr="00806992">
        <w:rPr>
          <w:rFonts w:ascii="Times New Roman" w:hAnsi="Times New Roman"/>
          <w:sz w:val="24"/>
          <w:szCs w:val="24"/>
        </w:rPr>
        <w:t xml:space="preserve"> –</w:t>
      </w:r>
      <w:r w:rsidR="00403D94" w:rsidRPr="00806992">
        <w:rPr>
          <w:rFonts w:ascii="Times New Roman" w:hAnsi="Times New Roman"/>
          <w:sz w:val="24"/>
          <w:szCs w:val="24"/>
          <w:shd w:val="clear" w:color="auto" w:fill="FFFFFF"/>
        </w:rPr>
        <w:t xml:space="preserve"> </w:t>
      </w:r>
      <w:r w:rsidR="00380D3F" w:rsidRPr="00806992">
        <w:rPr>
          <w:rFonts w:ascii="Times New Roman" w:hAnsi="Times New Roman"/>
          <w:sz w:val="24"/>
          <w:szCs w:val="24"/>
          <w:shd w:val="clear" w:color="auto" w:fill="FFFFFF"/>
        </w:rPr>
        <w:t>A</w:t>
      </w:r>
      <w:r w:rsidR="00236AB0" w:rsidRPr="00806992">
        <w:rPr>
          <w:rFonts w:ascii="Times New Roman" w:hAnsi="Times New Roman"/>
          <w:sz w:val="24"/>
          <w:szCs w:val="24"/>
          <w:shd w:val="clear" w:color="auto" w:fill="FFFFFF"/>
        </w:rPr>
        <w:t xml:space="preserve">dministracijoje įdiegta viešųjų pirkimų </w:t>
      </w:r>
      <w:r w:rsidR="00F23226" w:rsidRPr="00806992">
        <w:rPr>
          <w:rFonts w:ascii="Times New Roman" w:hAnsi="Times New Roman"/>
          <w:sz w:val="24"/>
          <w:szCs w:val="24"/>
        </w:rPr>
        <w:t>informacinė</w:t>
      </w:r>
      <w:r w:rsidR="00236AB0" w:rsidRPr="00806992">
        <w:rPr>
          <w:rFonts w:ascii="Times New Roman" w:hAnsi="Times New Roman"/>
          <w:sz w:val="24"/>
          <w:szCs w:val="24"/>
        </w:rPr>
        <w:t xml:space="preserve"> sistema, </w:t>
      </w:r>
      <w:r w:rsidR="00403D94" w:rsidRPr="00806992">
        <w:rPr>
          <w:rFonts w:ascii="Times New Roman" w:hAnsi="Times New Roman"/>
          <w:sz w:val="24"/>
          <w:szCs w:val="24"/>
          <w:shd w:val="clear" w:color="auto" w:fill="FFFFFF"/>
        </w:rPr>
        <w:t>skirta viešiesiems pirkimams planuoti, vykdyti ir kontroliuoti</w:t>
      </w:r>
      <w:r w:rsidR="00236AB0" w:rsidRPr="00806992">
        <w:rPr>
          <w:rFonts w:ascii="Times New Roman" w:hAnsi="Times New Roman"/>
          <w:sz w:val="24"/>
          <w:szCs w:val="24"/>
        </w:rPr>
        <w:t>.</w:t>
      </w:r>
    </w:p>
    <w:p w14:paraId="69C8A834" w14:textId="09712A33" w:rsidR="000776F8" w:rsidRPr="00806992" w:rsidRDefault="000776F8" w:rsidP="00806992">
      <w:pPr>
        <w:spacing w:after="0" w:line="240" w:lineRule="auto"/>
        <w:ind w:firstLine="1134"/>
        <w:jc w:val="both"/>
        <w:rPr>
          <w:rFonts w:ascii="Times New Roman" w:hAnsi="Times New Roman"/>
          <w:sz w:val="24"/>
          <w:szCs w:val="24"/>
        </w:rPr>
      </w:pPr>
      <w:r w:rsidRPr="00806992">
        <w:rPr>
          <w:rFonts w:ascii="Times New Roman" w:hAnsi="Times New Roman"/>
          <w:sz w:val="24"/>
          <w:szCs w:val="24"/>
        </w:rPr>
        <w:t>5.25.</w:t>
      </w:r>
      <w:r w:rsidRPr="00806992">
        <w:rPr>
          <w:rFonts w:ascii="Times New Roman" w:hAnsi="Times New Roman"/>
          <w:color w:val="000000"/>
          <w:sz w:val="24"/>
          <w:szCs w:val="24"/>
          <w:shd w:val="clear" w:color="auto" w:fill="FFFFFF"/>
        </w:rPr>
        <w:t xml:space="preserve"> </w:t>
      </w:r>
      <w:r w:rsidRPr="00806992">
        <w:rPr>
          <w:rFonts w:ascii="Times New Roman" w:hAnsi="Times New Roman"/>
          <w:b/>
          <w:bCs/>
          <w:color w:val="000000"/>
          <w:sz w:val="24"/>
          <w:szCs w:val="24"/>
          <w:shd w:val="clear" w:color="auto" w:fill="FFFFFF"/>
        </w:rPr>
        <w:t>Už pirkimo sutarties vykdymą atsakingas asmuo</w:t>
      </w:r>
      <w:r w:rsidRPr="00806992">
        <w:rPr>
          <w:rFonts w:ascii="Times New Roman" w:hAnsi="Times New Roman"/>
          <w:color w:val="000000"/>
          <w:sz w:val="24"/>
          <w:szCs w:val="24"/>
          <w:shd w:val="clear" w:color="auto" w:fill="FFFFFF"/>
        </w:rPr>
        <w:t xml:space="preserve"> – pirkimo iniciatorius ir (ar) pirkimo paraiškoje ir (ar) sutartyje nurodytas arba raštu Perkančiosios organizacijos direktoriaus  įsakymu paskirtas darbuotojas.</w:t>
      </w:r>
    </w:p>
    <w:p w14:paraId="087084F5" w14:textId="1D2DF47C" w:rsidR="001935B7" w:rsidRPr="00806992" w:rsidRDefault="001935B7" w:rsidP="00806992">
      <w:pPr>
        <w:spacing w:after="0" w:line="240" w:lineRule="auto"/>
        <w:ind w:firstLine="1134"/>
        <w:jc w:val="both"/>
        <w:rPr>
          <w:rFonts w:ascii="Times New Roman" w:hAnsi="Times New Roman"/>
          <w:color w:val="000000" w:themeColor="text1"/>
          <w:sz w:val="24"/>
          <w:szCs w:val="24"/>
        </w:rPr>
      </w:pPr>
      <w:r w:rsidRPr="00806992">
        <w:rPr>
          <w:rFonts w:ascii="Times New Roman" w:hAnsi="Times New Roman"/>
          <w:sz w:val="24"/>
          <w:szCs w:val="24"/>
        </w:rPr>
        <w:t>5.2</w:t>
      </w:r>
      <w:r w:rsidR="000776F8" w:rsidRPr="00806992">
        <w:rPr>
          <w:rFonts w:ascii="Times New Roman" w:hAnsi="Times New Roman"/>
          <w:sz w:val="24"/>
          <w:szCs w:val="24"/>
        </w:rPr>
        <w:t>6</w:t>
      </w:r>
      <w:r w:rsidRPr="00806992">
        <w:rPr>
          <w:rFonts w:ascii="Times New Roman" w:hAnsi="Times New Roman"/>
          <w:sz w:val="24"/>
          <w:szCs w:val="24"/>
        </w:rPr>
        <w:t>.</w:t>
      </w:r>
      <w:r w:rsidR="00806992">
        <w:rPr>
          <w:rFonts w:ascii="Times New Roman" w:hAnsi="Times New Roman"/>
          <w:sz w:val="24"/>
          <w:szCs w:val="24"/>
        </w:rPr>
        <w:t xml:space="preserve"> </w:t>
      </w:r>
      <w:r w:rsidR="00F23226" w:rsidRPr="00806992">
        <w:rPr>
          <w:rFonts w:ascii="Times New Roman" w:hAnsi="Times New Roman"/>
          <w:color w:val="000000" w:themeColor="text1"/>
          <w:sz w:val="24"/>
          <w:szCs w:val="24"/>
        </w:rPr>
        <w:t xml:space="preserve">Kitos </w:t>
      </w:r>
      <w:r w:rsidR="00380D3F" w:rsidRPr="00806992">
        <w:rPr>
          <w:rFonts w:ascii="Times New Roman" w:hAnsi="Times New Roman"/>
          <w:color w:val="000000" w:themeColor="text1"/>
          <w:sz w:val="24"/>
          <w:szCs w:val="24"/>
        </w:rPr>
        <w:t>A</w:t>
      </w:r>
      <w:r w:rsidR="004D1C88" w:rsidRPr="00806992">
        <w:rPr>
          <w:rFonts w:ascii="Times New Roman" w:hAnsi="Times New Roman"/>
          <w:color w:val="000000" w:themeColor="text1"/>
          <w:sz w:val="24"/>
          <w:szCs w:val="24"/>
        </w:rPr>
        <w:t>praše vartojamos sąvokos yra apibrėžtos VPĮ ir kituose viešuosius pirkimus reglamentuojančiuose teisės aktuose.</w:t>
      </w:r>
    </w:p>
    <w:p w14:paraId="5FA95A82" w14:textId="7DD691CB" w:rsidR="00181085"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6.</w:t>
      </w:r>
      <w:r>
        <w:rPr>
          <w:rFonts w:ascii="Times New Roman" w:eastAsia="Times New Roman" w:hAnsi="Times New Roman"/>
          <w:sz w:val="24"/>
          <w:szCs w:val="24"/>
          <w:lang w:eastAsia="lt-LT"/>
        </w:rPr>
        <w:t xml:space="preserve"> </w:t>
      </w:r>
      <w:r w:rsidR="00F23226" w:rsidRPr="00806992">
        <w:rPr>
          <w:rFonts w:ascii="Times New Roman" w:hAnsi="Times New Roman"/>
        </w:rPr>
        <w:t xml:space="preserve">Pasikeitus </w:t>
      </w:r>
      <w:r w:rsidR="00380D3F" w:rsidRPr="00806992">
        <w:rPr>
          <w:rFonts w:ascii="Times New Roman" w:hAnsi="Times New Roman"/>
        </w:rPr>
        <w:t>A</w:t>
      </w:r>
      <w:r w:rsidR="004D1C88" w:rsidRPr="00806992">
        <w:rPr>
          <w:rFonts w:ascii="Times New Roman" w:hAnsi="Times New Roman"/>
        </w:rPr>
        <w:t>praše minimiems teisės aktams ir rekomendacinio pobūdžio dokumentams, taikomos aktualios tų teisės aktų ir rekomendacinio pobūdžio dokumentų redakcij</w:t>
      </w:r>
      <w:r w:rsidR="00380D3F" w:rsidRPr="00806992">
        <w:rPr>
          <w:rFonts w:ascii="Times New Roman" w:hAnsi="Times New Roman"/>
        </w:rPr>
        <w:t>os</w:t>
      </w:r>
      <w:r w:rsidR="004D1C88" w:rsidRPr="00806992">
        <w:rPr>
          <w:rFonts w:ascii="Times New Roman" w:hAnsi="Times New Roman"/>
        </w:rPr>
        <w:t xml:space="preserve"> nuostatos.</w:t>
      </w:r>
    </w:p>
    <w:p w14:paraId="7F020D35" w14:textId="52BCA43F" w:rsidR="00181085"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7.</w:t>
      </w:r>
      <w:r>
        <w:rPr>
          <w:rFonts w:ascii="Times New Roman" w:eastAsia="Times New Roman" w:hAnsi="Times New Roman"/>
          <w:sz w:val="24"/>
          <w:szCs w:val="24"/>
          <w:lang w:eastAsia="lt-LT"/>
        </w:rPr>
        <w:t xml:space="preserve"> </w:t>
      </w:r>
      <w:r w:rsidR="00FF3904" w:rsidRPr="00806992">
        <w:rPr>
          <w:rFonts w:ascii="Times New Roman" w:hAnsi="Times New Roman"/>
          <w:color w:val="000000" w:themeColor="text1"/>
        </w:rPr>
        <w:t>Administracijos sudaromi su</w:t>
      </w:r>
      <w:r w:rsidR="004D1C88" w:rsidRPr="00806992">
        <w:rPr>
          <w:rFonts w:ascii="Times New Roman" w:hAnsi="Times New Roman"/>
          <w:color w:val="000000" w:themeColor="text1"/>
        </w:rPr>
        <w:t xml:space="preserve"> pirkimais susiję registrai: </w:t>
      </w:r>
    </w:p>
    <w:p w14:paraId="0CC19E3F" w14:textId="58CD32F9" w:rsidR="00181085" w:rsidRPr="00806992" w:rsidRDefault="00181085" w:rsidP="00806992">
      <w:pPr>
        <w:pStyle w:val="Sraopastraipa"/>
        <w:ind w:left="0" w:firstLine="1134"/>
        <w:jc w:val="both"/>
        <w:rPr>
          <w:color w:val="000000" w:themeColor="text1"/>
        </w:rPr>
      </w:pPr>
      <w:r w:rsidRPr="00806992">
        <w:rPr>
          <w:color w:val="000000" w:themeColor="text1"/>
        </w:rPr>
        <w:t>7.1.</w:t>
      </w:r>
      <w:r w:rsidR="00806992">
        <w:rPr>
          <w:color w:val="000000" w:themeColor="text1"/>
        </w:rPr>
        <w:t xml:space="preserve"> </w:t>
      </w:r>
      <w:r w:rsidR="00F23226" w:rsidRPr="00806992">
        <w:rPr>
          <w:bCs/>
          <w:color w:val="000000" w:themeColor="text1"/>
        </w:rPr>
        <w:t>P</w:t>
      </w:r>
      <w:r w:rsidR="004D1C88" w:rsidRPr="00806992">
        <w:rPr>
          <w:bCs/>
          <w:color w:val="000000" w:themeColor="text1"/>
        </w:rPr>
        <w:t>irkimo planų registras</w:t>
      </w:r>
      <w:r w:rsidR="006D5206" w:rsidRPr="00806992">
        <w:rPr>
          <w:bCs/>
          <w:color w:val="000000" w:themeColor="text1"/>
        </w:rPr>
        <w:t xml:space="preserve"> (VPP)</w:t>
      </w:r>
      <w:r w:rsidR="004D1C88" w:rsidRPr="00806992">
        <w:rPr>
          <w:color w:val="000000" w:themeColor="text1"/>
        </w:rPr>
        <w:t xml:space="preserve"> </w:t>
      </w:r>
      <w:r w:rsidR="001E5E5E" w:rsidRPr="00806992">
        <w:rPr>
          <w:color w:val="000000" w:themeColor="text1"/>
        </w:rPr>
        <w:t>–</w:t>
      </w:r>
      <w:r w:rsidR="004D1C88" w:rsidRPr="00806992">
        <w:rPr>
          <w:color w:val="000000" w:themeColor="text1"/>
        </w:rPr>
        <w:t xml:space="preserve"> elektroninis registras</w:t>
      </w:r>
      <w:r w:rsidR="006D5206" w:rsidRPr="00806992">
        <w:rPr>
          <w:color w:val="000000" w:themeColor="text1"/>
        </w:rPr>
        <w:t xml:space="preserve"> VIPIS priemonėmis</w:t>
      </w:r>
      <w:r w:rsidR="004D1C88" w:rsidRPr="00806992">
        <w:rPr>
          <w:color w:val="000000" w:themeColor="text1"/>
        </w:rPr>
        <w:t xml:space="preserve">, kuriame registruojami </w:t>
      </w:r>
      <w:r w:rsidR="00380D3F" w:rsidRPr="00806992">
        <w:rPr>
          <w:color w:val="000000" w:themeColor="text1"/>
        </w:rPr>
        <w:t>A</w:t>
      </w:r>
      <w:r w:rsidR="004D1C88" w:rsidRPr="00806992">
        <w:rPr>
          <w:color w:val="000000" w:themeColor="text1"/>
        </w:rPr>
        <w:t>dministra</w:t>
      </w:r>
      <w:r w:rsidR="006D5206" w:rsidRPr="00806992">
        <w:rPr>
          <w:color w:val="000000" w:themeColor="text1"/>
        </w:rPr>
        <w:t>cijos direktoriaus patvirtinti p</w:t>
      </w:r>
      <w:r w:rsidR="004D1C88" w:rsidRPr="00806992">
        <w:rPr>
          <w:color w:val="000000" w:themeColor="text1"/>
        </w:rPr>
        <w:t>irkimų planai</w:t>
      </w:r>
      <w:r w:rsidR="00F23226" w:rsidRPr="00806992">
        <w:rPr>
          <w:color w:val="000000" w:themeColor="text1"/>
        </w:rPr>
        <w:t>.</w:t>
      </w:r>
    </w:p>
    <w:p w14:paraId="7AE09141" w14:textId="76203BEC" w:rsidR="00181085" w:rsidRPr="00806992" w:rsidRDefault="00181085" w:rsidP="00806992">
      <w:pPr>
        <w:pStyle w:val="Sraopastraipa"/>
        <w:ind w:left="0" w:firstLine="1134"/>
        <w:jc w:val="both"/>
        <w:rPr>
          <w:color w:val="000000" w:themeColor="text1"/>
        </w:rPr>
      </w:pPr>
      <w:r w:rsidRPr="00806992">
        <w:rPr>
          <w:color w:val="000000" w:themeColor="text1"/>
        </w:rPr>
        <w:t>7.2.</w:t>
      </w:r>
      <w:r w:rsidR="00806992">
        <w:rPr>
          <w:color w:val="000000" w:themeColor="text1"/>
        </w:rPr>
        <w:t xml:space="preserve"> </w:t>
      </w:r>
      <w:r w:rsidR="00F23226" w:rsidRPr="00806992">
        <w:rPr>
          <w:color w:val="000000" w:themeColor="text1"/>
        </w:rPr>
        <w:t>P</w:t>
      </w:r>
      <w:r w:rsidR="004D1C88" w:rsidRPr="00806992">
        <w:rPr>
          <w:color w:val="000000" w:themeColor="text1"/>
        </w:rPr>
        <w:t>irkimo paraiškų registras</w:t>
      </w:r>
      <w:r w:rsidR="006D5206" w:rsidRPr="00806992">
        <w:rPr>
          <w:color w:val="000000" w:themeColor="text1"/>
        </w:rPr>
        <w:t xml:space="preserve"> (PU)</w:t>
      </w:r>
      <w:r w:rsidR="004D1C88" w:rsidRPr="00806992">
        <w:rPr>
          <w:color w:val="000000" w:themeColor="text1"/>
        </w:rPr>
        <w:t xml:space="preserve"> –</w:t>
      </w:r>
      <w:bookmarkStart w:id="3" w:name="_Hlk23945557"/>
      <w:r w:rsidR="004D1C88" w:rsidRPr="00806992">
        <w:rPr>
          <w:color w:val="000000" w:themeColor="text1"/>
        </w:rPr>
        <w:t xml:space="preserve"> elektroninis registras</w:t>
      </w:r>
      <w:r w:rsidR="009C7D16" w:rsidRPr="00806992">
        <w:rPr>
          <w:color w:val="000000" w:themeColor="text1"/>
        </w:rPr>
        <w:t xml:space="preserve"> VIPIS priemonėmis</w:t>
      </w:r>
      <w:r w:rsidR="004D1C88" w:rsidRPr="00806992">
        <w:rPr>
          <w:color w:val="000000" w:themeColor="text1"/>
        </w:rPr>
        <w:t xml:space="preserve">, kuriame registruojamos </w:t>
      </w:r>
      <w:r w:rsidR="00566AFD" w:rsidRPr="00806992">
        <w:rPr>
          <w:color w:val="000000" w:themeColor="text1"/>
        </w:rPr>
        <w:t>užsakovo</w:t>
      </w:r>
      <w:r w:rsidR="00F23226" w:rsidRPr="00806992">
        <w:rPr>
          <w:color w:val="000000" w:themeColor="text1"/>
        </w:rPr>
        <w:t xml:space="preserve"> pateiktos p</w:t>
      </w:r>
      <w:r w:rsidR="004D1C88" w:rsidRPr="00806992">
        <w:rPr>
          <w:color w:val="000000" w:themeColor="text1"/>
        </w:rPr>
        <w:t>irkimo paraiškos</w:t>
      </w:r>
      <w:bookmarkEnd w:id="3"/>
      <w:r w:rsidR="00F23226" w:rsidRPr="00806992">
        <w:rPr>
          <w:color w:val="000000" w:themeColor="text1"/>
        </w:rPr>
        <w:t>.</w:t>
      </w:r>
    </w:p>
    <w:p w14:paraId="14315790" w14:textId="37265F1D" w:rsidR="00181085" w:rsidRPr="00806992" w:rsidRDefault="00181085" w:rsidP="00806992">
      <w:pPr>
        <w:pStyle w:val="Sraopastraipa"/>
        <w:ind w:left="0" w:firstLine="1134"/>
        <w:jc w:val="both"/>
        <w:rPr>
          <w:color w:val="000000" w:themeColor="text1"/>
        </w:rPr>
      </w:pPr>
      <w:r w:rsidRPr="00806992">
        <w:rPr>
          <w:color w:val="000000" w:themeColor="text1"/>
        </w:rPr>
        <w:t>7.3.</w:t>
      </w:r>
      <w:r w:rsidR="00806992">
        <w:rPr>
          <w:color w:val="000000" w:themeColor="text1"/>
        </w:rPr>
        <w:t xml:space="preserve"> </w:t>
      </w:r>
      <w:r w:rsidR="00F23226" w:rsidRPr="00806992">
        <w:rPr>
          <w:color w:val="000000" w:themeColor="text1"/>
        </w:rPr>
        <w:t>M</w:t>
      </w:r>
      <w:r w:rsidR="004D1C88" w:rsidRPr="00806992">
        <w:rPr>
          <w:color w:val="000000" w:themeColor="text1"/>
        </w:rPr>
        <w:t>ažos vertės pirkimo pažymų registras</w:t>
      </w:r>
      <w:r w:rsidR="006D5206" w:rsidRPr="00806992">
        <w:rPr>
          <w:color w:val="000000" w:themeColor="text1"/>
        </w:rPr>
        <w:t xml:space="preserve"> (PRO)</w:t>
      </w:r>
      <w:r w:rsidR="004D1C88" w:rsidRPr="00806992">
        <w:rPr>
          <w:color w:val="000000" w:themeColor="text1"/>
        </w:rPr>
        <w:t xml:space="preserve"> – elektroninis registras</w:t>
      </w:r>
      <w:r w:rsidR="00957032" w:rsidRPr="00806992">
        <w:rPr>
          <w:color w:val="000000" w:themeColor="text1"/>
        </w:rPr>
        <w:t xml:space="preserve"> VIPIS priemonėmis</w:t>
      </w:r>
      <w:r w:rsidR="004D1C88" w:rsidRPr="00806992">
        <w:rPr>
          <w:color w:val="000000" w:themeColor="text1"/>
        </w:rPr>
        <w:t xml:space="preserve">, kuriame registruojamos pirkimo organizatorių užpildytos mažos vertės pirkimo </w:t>
      </w:r>
      <w:r w:rsidR="00F23226" w:rsidRPr="00806992">
        <w:rPr>
          <w:color w:val="000000" w:themeColor="text1"/>
        </w:rPr>
        <w:t>pažymos.</w:t>
      </w:r>
    </w:p>
    <w:p w14:paraId="43F8E6FC" w14:textId="7EDC231F" w:rsidR="006D5206" w:rsidRPr="00806992" w:rsidRDefault="00181085" w:rsidP="00806992">
      <w:pPr>
        <w:pStyle w:val="Sraopastraipa"/>
        <w:ind w:left="0" w:firstLine="1134"/>
        <w:jc w:val="both"/>
      </w:pPr>
      <w:r w:rsidRPr="00806992">
        <w:rPr>
          <w:color w:val="000000" w:themeColor="text1"/>
        </w:rPr>
        <w:t>7.4.</w:t>
      </w:r>
      <w:r w:rsidR="00806992">
        <w:rPr>
          <w:color w:val="000000" w:themeColor="text1"/>
        </w:rPr>
        <w:t xml:space="preserve"> </w:t>
      </w:r>
      <w:r w:rsidR="006D5206" w:rsidRPr="00806992">
        <w:rPr>
          <w:color w:val="000000" w:themeColor="text1"/>
        </w:rPr>
        <w:t>VPK protokolų registras (S4) – elektroninis registras DVS priemonėmis, kuriame registruojami VPK posėdžių protokolai</w:t>
      </w:r>
      <w:r w:rsidR="00F23226" w:rsidRPr="00806992">
        <w:rPr>
          <w:color w:val="000000" w:themeColor="text1"/>
        </w:rPr>
        <w:t>.</w:t>
      </w:r>
    </w:p>
    <w:p w14:paraId="3EC229D0" w14:textId="4E3DE12F" w:rsidR="00181085" w:rsidRPr="00806992" w:rsidRDefault="00181085" w:rsidP="00806992">
      <w:pPr>
        <w:pStyle w:val="Default"/>
        <w:ind w:firstLine="1134"/>
        <w:jc w:val="both"/>
        <w:rPr>
          <w:color w:val="000000" w:themeColor="text1"/>
        </w:rPr>
      </w:pPr>
      <w:r w:rsidRPr="00806992">
        <w:rPr>
          <w:color w:val="000000" w:themeColor="text1"/>
        </w:rPr>
        <w:t>7.5.</w:t>
      </w:r>
      <w:r w:rsidR="00806992">
        <w:rPr>
          <w:color w:val="000000" w:themeColor="text1"/>
        </w:rPr>
        <w:t xml:space="preserve"> </w:t>
      </w:r>
      <w:r w:rsidR="00F23226" w:rsidRPr="00806992">
        <w:rPr>
          <w:color w:val="000000" w:themeColor="text1"/>
        </w:rPr>
        <w:t>R</w:t>
      </w:r>
      <w:r w:rsidR="00957032" w:rsidRPr="00806992">
        <w:rPr>
          <w:color w:val="000000" w:themeColor="text1"/>
        </w:rPr>
        <w:t xml:space="preserve">ašytinių </w:t>
      </w:r>
      <w:r w:rsidR="004D1C88" w:rsidRPr="00806992">
        <w:rPr>
          <w:color w:val="000000" w:themeColor="text1"/>
        </w:rPr>
        <w:t>pirkimo sutarčių registras</w:t>
      </w:r>
      <w:r w:rsidR="006D5206" w:rsidRPr="00806992">
        <w:rPr>
          <w:color w:val="000000" w:themeColor="text1"/>
        </w:rPr>
        <w:t xml:space="preserve"> (R4)</w:t>
      </w:r>
      <w:r w:rsidR="001E5E5E" w:rsidRPr="00806992">
        <w:rPr>
          <w:color w:val="000000" w:themeColor="text1"/>
        </w:rPr>
        <w:t xml:space="preserve"> </w:t>
      </w:r>
      <w:r w:rsidR="004D1C88" w:rsidRPr="00806992">
        <w:rPr>
          <w:color w:val="000000" w:themeColor="text1"/>
        </w:rPr>
        <w:t>– elektroninis registras</w:t>
      </w:r>
      <w:r w:rsidR="00957032" w:rsidRPr="00806992">
        <w:rPr>
          <w:color w:val="000000" w:themeColor="text1"/>
        </w:rPr>
        <w:t xml:space="preserve"> DVS priemonėmis</w:t>
      </w:r>
      <w:r w:rsidR="004D1C88" w:rsidRPr="00806992">
        <w:rPr>
          <w:color w:val="000000" w:themeColor="text1"/>
        </w:rPr>
        <w:t xml:space="preserve">, kuriame registruojamos visos raštu sudarytos </w:t>
      </w:r>
      <w:r w:rsidR="00380D3F" w:rsidRPr="00806992">
        <w:rPr>
          <w:color w:val="000000" w:themeColor="text1"/>
        </w:rPr>
        <w:t>A</w:t>
      </w:r>
      <w:r w:rsidR="004D1C88" w:rsidRPr="00806992">
        <w:rPr>
          <w:color w:val="000000" w:themeColor="text1"/>
        </w:rPr>
        <w:t xml:space="preserve">dministracijos </w:t>
      </w:r>
      <w:r w:rsidR="00957032" w:rsidRPr="00806992">
        <w:rPr>
          <w:color w:val="000000" w:themeColor="text1"/>
        </w:rPr>
        <w:t xml:space="preserve">pirkimų </w:t>
      </w:r>
      <w:r w:rsidR="00F23226" w:rsidRPr="00806992">
        <w:rPr>
          <w:color w:val="000000" w:themeColor="text1"/>
        </w:rPr>
        <w:t>sutartys.</w:t>
      </w:r>
    </w:p>
    <w:p w14:paraId="39CAE95A" w14:textId="6383EDB4" w:rsidR="00181085" w:rsidRPr="00806992" w:rsidRDefault="00181085" w:rsidP="00806992">
      <w:pPr>
        <w:pStyle w:val="Default"/>
        <w:ind w:firstLine="1134"/>
        <w:jc w:val="both"/>
        <w:rPr>
          <w:color w:val="000000" w:themeColor="text1"/>
        </w:rPr>
      </w:pPr>
      <w:r w:rsidRPr="00806992">
        <w:rPr>
          <w:color w:val="000000" w:themeColor="text1"/>
        </w:rPr>
        <w:t>7.6.</w:t>
      </w:r>
      <w:r w:rsidR="00806992">
        <w:rPr>
          <w:color w:val="000000" w:themeColor="text1"/>
        </w:rPr>
        <w:t xml:space="preserve"> </w:t>
      </w:r>
      <w:r w:rsidR="00F23226" w:rsidRPr="00806992">
        <w:rPr>
          <w:color w:val="000000" w:themeColor="text1"/>
        </w:rPr>
        <w:t>Ž</w:t>
      </w:r>
      <w:r w:rsidR="00957032" w:rsidRPr="00806992">
        <w:rPr>
          <w:color w:val="000000" w:themeColor="text1"/>
        </w:rPr>
        <w:t>odinių pirkimo sutarčių registras</w:t>
      </w:r>
      <w:r w:rsidR="006D5206" w:rsidRPr="00806992">
        <w:rPr>
          <w:color w:val="000000" w:themeColor="text1"/>
        </w:rPr>
        <w:t xml:space="preserve"> (ŽS)</w:t>
      </w:r>
      <w:r w:rsidR="00957032" w:rsidRPr="00806992">
        <w:rPr>
          <w:color w:val="000000" w:themeColor="text1"/>
        </w:rPr>
        <w:t xml:space="preserve"> – elektroninis registras DVS priemonėmis, kuriame registruojamos visos žodžiu sudarytos </w:t>
      </w:r>
      <w:r w:rsidR="00380D3F" w:rsidRPr="00806992">
        <w:rPr>
          <w:color w:val="000000" w:themeColor="text1"/>
        </w:rPr>
        <w:t>A</w:t>
      </w:r>
      <w:r w:rsidR="00F23226" w:rsidRPr="00806992">
        <w:rPr>
          <w:color w:val="000000" w:themeColor="text1"/>
        </w:rPr>
        <w:t>dministracijos pirkimo sutartys.</w:t>
      </w:r>
    </w:p>
    <w:p w14:paraId="386704E7" w14:textId="3DC0C15B" w:rsidR="00181085" w:rsidRPr="00806992" w:rsidRDefault="00181085" w:rsidP="00806992">
      <w:pPr>
        <w:pStyle w:val="Default"/>
        <w:ind w:firstLine="1134"/>
        <w:jc w:val="both"/>
        <w:rPr>
          <w:color w:val="000000" w:themeColor="text1"/>
        </w:rPr>
      </w:pPr>
      <w:r w:rsidRPr="00806992">
        <w:rPr>
          <w:color w:val="000000" w:themeColor="text1"/>
        </w:rPr>
        <w:t>7.7.</w:t>
      </w:r>
      <w:r w:rsidR="00806992">
        <w:rPr>
          <w:color w:val="000000" w:themeColor="text1"/>
        </w:rPr>
        <w:t xml:space="preserve"> </w:t>
      </w:r>
      <w:r w:rsidR="00F23226" w:rsidRPr="00806992">
        <w:rPr>
          <w:color w:val="000000" w:themeColor="text1"/>
        </w:rPr>
        <w:t>K</w:t>
      </w:r>
      <w:r w:rsidR="004D1C88" w:rsidRPr="00806992">
        <w:rPr>
          <w:color w:val="000000" w:themeColor="text1"/>
        </w:rPr>
        <w:t>onfidencialumo pasižadėjimų ir nešališkumo deklaracijų registras</w:t>
      </w:r>
      <w:r w:rsidR="006D5206" w:rsidRPr="00806992">
        <w:rPr>
          <w:color w:val="000000" w:themeColor="text1"/>
        </w:rPr>
        <w:t xml:space="preserve"> (VP2)</w:t>
      </w:r>
      <w:r w:rsidR="001E5E5E" w:rsidRPr="00806992">
        <w:rPr>
          <w:color w:val="000000" w:themeColor="text1"/>
        </w:rPr>
        <w:t xml:space="preserve"> </w:t>
      </w:r>
      <w:r w:rsidR="004D1C88" w:rsidRPr="00806992">
        <w:rPr>
          <w:color w:val="000000" w:themeColor="text1"/>
        </w:rPr>
        <w:t>– elektroninis registras</w:t>
      </w:r>
      <w:r w:rsidR="00957032" w:rsidRPr="00806992">
        <w:rPr>
          <w:color w:val="000000" w:themeColor="text1"/>
        </w:rPr>
        <w:t xml:space="preserve"> DVS priemonėmis</w:t>
      </w:r>
      <w:r w:rsidR="00F23226" w:rsidRPr="00806992">
        <w:rPr>
          <w:color w:val="000000" w:themeColor="text1"/>
        </w:rPr>
        <w:t>, kuriame registruoja</w:t>
      </w:r>
      <w:r w:rsidR="006A44F6" w:rsidRPr="00806992">
        <w:rPr>
          <w:color w:val="000000" w:themeColor="text1"/>
        </w:rPr>
        <w:t>mi</w:t>
      </w:r>
      <w:r w:rsidR="00F23226" w:rsidRPr="00806992">
        <w:rPr>
          <w:color w:val="000000" w:themeColor="text1"/>
        </w:rPr>
        <w:t xml:space="preserve"> </w:t>
      </w:r>
      <w:r w:rsidR="004D1C88" w:rsidRPr="00806992">
        <w:rPr>
          <w:color w:val="000000" w:themeColor="text1"/>
        </w:rPr>
        <w:t>konfidencialumo pasižadėjimai ir nešališkumo deklaracijos.</w:t>
      </w:r>
    </w:p>
    <w:p w14:paraId="6333D846" w14:textId="2B5006A2" w:rsidR="00181085" w:rsidRPr="00806992" w:rsidRDefault="00181085" w:rsidP="00806992">
      <w:pPr>
        <w:pStyle w:val="Default"/>
        <w:ind w:firstLine="1134"/>
        <w:jc w:val="both"/>
        <w:rPr>
          <w:color w:val="000000" w:themeColor="text1"/>
        </w:rPr>
      </w:pPr>
      <w:r w:rsidRPr="00806992">
        <w:rPr>
          <w:color w:val="000000" w:themeColor="text1"/>
        </w:rPr>
        <w:t>7.8.</w:t>
      </w:r>
      <w:r w:rsidR="00806992">
        <w:rPr>
          <w:color w:val="000000" w:themeColor="text1"/>
        </w:rPr>
        <w:t xml:space="preserve"> </w:t>
      </w:r>
      <w:r w:rsidR="00F23226" w:rsidRPr="00806992">
        <w:rPr>
          <w:color w:val="000000" w:themeColor="text1"/>
        </w:rPr>
        <w:t>G</w:t>
      </w:r>
      <w:r w:rsidR="00F62A50" w:rsidRPr="00806992">
        <w:rPr>
          <w:color w:val="000000" w:themeColor="text1"/>
        </w:rPr>
        <w:t>auti raštai pirkimų vykdymo klausimais</w:t>
      </w:r>
      <w:r w:rsidR="006D5206" w:rsidRPr="00806992">
        <w:rPr>
          <w:color w:val="000000" w:themeColor="text1"/>
        </w:rPr>
        <w:t xml:space="preserve"> (VPG)</w:t>
      </w:r>
      <w:r w:rsidR="00F62A50" w:rsidRPr="00806992">
        <w:rPr>
          <w:color w:val="000000" w:themeColor="text1"/>
        </w:rPr>
        <w:t xml:space="preserve"> </w:t>
      </w:r>
      <w:r w:rsidR="00957032" w:rsidRPr="00806992">
        <w:rPr>
          <w:color w:val="000000" w:themeColor="text1"/>
        </w:rPr>
        <w:t>–</w:t>
      </w:r>
      <w:r w:rsidR="00F62A50" w:rsidRPr="00806992">
        <w:rPr>
          <w:color w:val="000000" w:themeColor="text1"/>
        </w:rPr>
        <w:t xml:space="preserve"> elektroninis registras</w:t>
      </w:r>
      <w:r w:rsidR="00957032" w:rsidRPr="00806992">
        <w:rPr>
          <w:color w:val="000000" w:themeColor="text1"/>
        </w:rPr>
        <w:t xml:space="preserve"> DVS priemonėmis</w:t>
      </w:r>
      <w:r w:rsidR="00F62A50" w:rsidRPr="00806992">
        <w:rPr>
          <w:color w:val="000000" w:themeColor="text1"/>
        </w:rPr>
        <w:t xml:space="preserve">, kuriame registruojami </w:t>
      </w:r>
      <w:r w:rsidR="00957032" w:rsidRPr="00806992">
        <w:rPr>
          <w:color w:val="000000" w:themeColor="text1"/>
        </w:rPr>
        <w:t>gauti dokumentai viešųjų pirkim</w:t>
      </w:r>
      <w:r w:rsidR="006D5206" w:rsidRPr="00806992">
        <w:rPr>
          <w:color w:val="000000" w:themeColor="text1"/>
        </w:rPr>
        <w:t xml:space="preserve">ų procedūrų </w:t>
      </w:r>
      <w:r w:rsidR="00957032" w:rsidRPr="00806992">
        <w:rPr>
          <w:color w:val="000000" w:themeColor="text1"/>
        </w:rPr>
        <w:t>vykdymo klausimais.</w:t>
      </w:r>
    </w:p>
    <w:p w14:paraId="56FCE4C6" w14:textId="0A7B8FEB" w:rsidR="00566AFD" w:rsidRPr="00806992" w:rsidRDefault="00181085" w:rsidP="00806992">
      <w:pPr>
        <w:pStyle w:val="Default"/>
        <w:ind w:firstLine="1134"/>
        <w:jc w:val="both"/>
        <w:rPr>
          <w:color w:val="000000" w:themeColor="text1"/>
        </w:rPr>
      </w:pPr>
      <w:r w:rsidRPr="00806992">
        <w:rPr>
          <w:color w:val="000000" w:themeColor="text1"/>
        </w:rPr>
        <w:t>7.9.</w:t>
      </w:r>
      <w:r w:rsidR="00806992">
        <w:rPr>
          <w:color w:val="000000" w:themeColor="text1"/>
        </w:rPr>
        <w:t xml:space="preserve"> </w:t>
      </w:r>
      <w:r w:rsidR="00F23226" w:rsidRPr="00806992">
        <w:rPr>
          <w:color w:val="000000" w:themeColor="text1"/>
        </w:rPr>
        <w:t>S</w:t>
      </w:r>
      <w:r w:rsidR="00566AFD" w:rsidRPr="00806992">
        <w:rPr>
          <w:color w:val="000000" w:themeColor="text1"/>
        </w:rPr>
        <w:t xml:space="preserve">iunčiami </w:t>
      </w:r>
      <w:r w:rsidR="00F62A50" w:rsidRPr="00806992">
        <w:rPr>
          <w:color w:val="000000" w:themeColor="text1"/>
        </w:rPr>
        <w:t>raštai pirkimų vykdymo klausimais</w:t>
      </w:r>
      <w:r w:rsidR="006D5206" w:rsidRPr="00806992">
        <w:rPr>
          <w:color w:val="000000" w:themeColor="text1"/>
        </w:rPr>
        <w:t xml:space="preserve"> (VPS)</w:t>
      </w:r>
      <w:r w:rsidR="00957032" w:rsidRPr="00806992">
        <w:rPr>
          <w:color w:val="000000" w:themeColor="text1"/>
        </w:rPr>
        <w:t xml:space="preserve"> – elektroninis registras DVS priemonėmis, kuriame registruojami siunčiami dokumentai viešųjų pirkimų procedūrų</w:t>
      </w:r>
      <w:r w:rsidR="006D5206" w:rsidRPr="00806992">
        <w:rPr>
          <w:color w:val="000000" w:themeColor="text1"/>
        </w:rPr>
        <w:t xml:space="preserve"> </w:t>
      </w:r>
      <w:r w:rsidR="00957032" w:rsidRPr="00806992">
        <w:rPr>
          <w:color w:val="000000" w:themeColor="text1"/>
        </w:rPr>
        <w:t>vykdymo klausimais.</w:t>
      </w:r>
    </w:p>
    <w:p w14:paraId="3EE1569F" w14:textId="3A9A5A04" w:rsidR="00B27392" w:rsidRPr="00806992" w:rsidRDefault="00806992" w:rsidP="00806992">
      <w:pPr>
        <w:pStyle w:val="Default"/>
        <w:tabs>
          <w:tab w:val="left" w:pos="1260"/>
        </w:tabs>
        <w:ind w:firstLine="1134"/>
        <w:jc w:val="both"/>
        <w:rPr>
          <w:color w:val="000000" w:themeColor="text1"/>
        </w:rPr>
      </w:pPr>
      <w:r w:rsidRPr="00806992">
        <w:rPr>
          <w:color w:val="000000" w:themeColor="text1"/>
        </w:rPr>
        <w:t>8.</w:t>
      </w:r>
      <w:r>
        <w:rPr>
          <w:color w:val="000000" w:themeColor="text1"/>
        </w:rPr>
        <w:t xml:space="preserve"> </w:t>
      </w:r>
      <w:r w:rsidR="00F23226" w:rsidRPr="00806992">
        <w:rPr>
          <w:color w:val="000000" w:themeColor="text1"/>
        </w:rPr>
        <w:t xml:space="preserve">Dokumentų registravimą </w:t>
      </w:r>
      <w:r w:rsidR="00380D3F" w:rsidRPr="00806992">
        <w:rPr>
          <w:color w:val="000000" w:themeColor="text1"/>
        </w:rPr>
        <w:t>A</w:t>
      </w:r>
      <w:r w:rsidR="006D5206" w:rsidRPr="00806992">
        <w:rPr>
          <w:color w:val="000000" w:themeColor="text1"/>
        </w:rPr>
        <w:t xml:space="preserve">praše </w:t>
      </w:r>
      <w:r w:rsidR="00B259D1" w:rsidRPr="00806992">
        <w:rPr>
          <w:color w:val="000000" w:themeColor="text1"/>
        </w:rPr>
        <w:t>išvard</w:t>
      </w:r>
      <w:r w:rsidR="00380D3F" w:rsidRPr="00806992">
        <w:rPr>
          <w:color w:val="000000" w:themeColor="text1"/>
        </w:rPr>
        <w:t>y</w:t>
      </w:r>
      <w:r w:rsidR="00B259D1" w:rsidRPr="00806992">
        <w:rPr>
          <w:color w:val="000000" w:themeColor="text1"/>
        </w:rPr>
        <w:t xml:space="preserve">tuose registruose atlieka </w:t>
      </w:r>
      <w:r w:rsidR="00FF3904" w:rsidRPr="00806992">
        <w:rPr>
          <w:color w:val="000000" w:themeColor="text1"/>
        </w:rPr>
        <w:t>VPS</w:t>
      </w:r>
      <w:r w:rsidR="00B85233" w:rsidRPr="00806992">
        <w:rPr>
          <w:color w:val="000000" w:themeColor="text1"/>
        </w:rPr>
        <w:t xml:space="preserve">, </w:t>
      </w:r>
      <w:r w:rsidR="00FF3904" w:rsidRPr="00806992">
        <w:rPr>
          <w:color w:val="000000" w:themeColor="text1"/>
        </w:rPr>
        <w:t>išskyrus</w:t>
      </w:r>
      <w:r w:rsidR="00B85233" w:rsidRPr="00806992">
        <w:rPr>
          <w:color w:val="000000" w:themeColor="text1"/>
        </w:rPr>
        <w:t xml:space="preserve"> </w:t>
      </w:r>
      <w:r w:rsidR="00FF3904" w:rsidRPr="00806992">
        <w:rPr>
          <w:color w:val="000000" w:themeColor="text1"/>
        </w:rPr>
        <w:t>rašytinių pirkimo sutarčių registravimą, kurį atlieka Informatikos ir bendrųjų reikalų skyrius</w:t>
      </w:r>
      <w:r w:rsidR="00B259D1" w:rsidRPr="00806992">
        <w:rPr>
          <w:color w:val="000000" w:themeColor="text1"/>
        </w:rPr>
        <w:t>.</w:t>
      </w:r>
    </w:p>
    <w:p w14:paraId="65C4F1AB" w14:textId="77777777" w:rsidR="00BD130E" w:rsidRPr="00806992" w:rsidRDefault="00BD130E" w:rsidP="00806992">
      <w:pPr>
        <w:tabs>
          <w:tab w:val="left" w:pos="540"/>
        </w:tabs>
        <w:spacing w:after="0" w:line="240" w:lineRule="auto"/>
        <w:jc w:val="center"/>
        <w:rPr>
          <w:rFonts w:ascii="Times New Roman" w:eastAsia="Times New Roman" w:hAnsi="Times New Roman"/>
          <w:b/>
          <w:sz w:val="24"/>
          <w:szCs w:val="24"/>
          <w:lang w:eastAsia="ru-RU"/>
        </w:rPr>
      </w:pPr>
    </w:p>
    <w:p w14:paraId="4F781A24" w14:textId="77777777" w:rsidR="00AC642A" w:rsidRPr="00806992" w:rsidRDefault="00AC642A" w:rsidP="00806992">
      <w:pPr>
        <w:tabs>
          <w:tab w:val="left" w:pos="540"/>
        </w:tabs>
        <w:spacing w:after="0" w:line="240" w:lineRule="auto"/>
        <w:jc w:val="center"/>
        <w:rPr>
          <w:rFonts w:ascii="Times New Roman" w:eastAsia="Times New Roman" w:hAnsi="Times New Roman"/>
          <w:b/>
          <w:sz w:val="24"/>
          <w:szCs w:val="24"/>
          <w:lang w:eastAsia="ru-RU"/>
        </w:rPr>
      </w:pPr>
      <w:r w:rsidRPr="00806992">
        <w:rPr>
          <w:rFonts w:ascii="Times New Roman" w:eastAsia="Times New Roman" w:hAnsi="Times New Roman"/>
          <w:b/>
          <w:sz w:val="24"/>
          <w:szCs w:val="24"/>
          <w:lang w:eastAsia="ru-RU"/>
        </w:rPr>
        <w:t>II SKYRIUS</w:t>
      </w:r>
    </w:p>
    <w:p w14:paraId="4D8FBBEE" w14:textId="77777777" w:rsidR="00B42645" w:rsidRPr="00806992" w:rsidRDefault="00B42645" w:rsidP="00806992">
      <w:pPr>
        <w:tabs>
          <w:tab w:val="left" w:pos="540"/>
        </w:tabs>
        <w:spacing w:after="0" w:line="240" w:lineRule="auto"/>
        <w:jc w:val="center"/>
        <w:rPr>
          <w:rFonts w:ascii="Times New Roman" w:eastAsia="Times New Roman" w:hAnsi="Times New Roman"/>
          <w:b/>
          <w:sz w:val="24"/>
          <w:szCs w:val="24"/>
          <w:lang w:eastAsia="ru-RU"/>
        </w:rPr>
      </w:pPr>
      <w:r w:rsidRPr="00806992">
        <w:rPr>
          <w:rFonts w:ascii="Times New Roman" w:eastAsia="Times New Roman" w:hAnsi="Times New Roman"/>
          <w:b/>
          <w:sz w:val="24"/>
          <w:szCs w:val="24"/>
          <w:lang w:eastAsia="ru-RU"/>
        </w:rPr>
        <w:t xml:space="preserve">PIRKIMŲ </w:t>
      </w:r>
      <w:r w:rsidR="00B84EBF" w:rsidRPr="00806992">
        <w:rPr>
          <w:rFonts w:ascii="Times New Roman" w:eastAsia="Times New Roman" w:hAnsi="Times New Roman"/>
          <w:b/>
          <w:sz w:val="24"/>
          <w:szCs w:val="24"/>
          <w:lang w:eastAsia="ru-RU"/>
        </w:rPr>
        <w:t>PROCESAS</w:t>
      </w:r>
    </w:p>
    <w:p w14:paraId="1E298609" w14:textId="77777777" w:rsidR="00181085" w:rsidRPr="00806992" w:rsidRDefault="00181085" w:rsidP="00806992">
      <w:pPr>
        <w:tabs>
          <w:tab w:val="left" w:pos="1701"/>
        </w:tabs>
        <w:spacing w:after="0" w:line="240" w:lineRule="auto"/>
        <w:ind w:left="1134"/>
        <w:jc w:val="both"/>
        <w:rPr>
          <w:rFonts w:ascii="Times New Roman" w:eastAsia="Times New Roman" w:hAnsi="Times New Roman"/>
          <w:b/>
          <w:sz w:val="24"/>
          <w:szCs w:val="24"/>
          <w:lang w:eastAsia="ru-RU"/>
        </w:rPr>
      </w:pPr>
    </w:p>
    <w:p w14:paraId="3A07C250" w14:textId="0BBDDF46" w:rsidR="00181085" w:rsidRPr="00806992" w:rsidRDefault="00806992" w:rsidP="00806992">
      <w:pPr>
        <w:tabs>
          <w:tab w:val="left" w:pos="0"/>
        </w:tabs>
        <w:spacing w:after="0"/>
        <w:ind w:firstLine="1134"/>
        <w:jc w:val="both"/>
        <w:rPr>
          <w:rFonts w:ascii="Times New Roman" w:hAnsi="Times New Roman"/>
        </w:rPr>
      </w:pPr>
      <w:r w:rsidRPr="00806992">
        <w:rPr>
          <w:rFonts w:ascii="Times New Roman" w:eastAsia="Times New Roman" w:hAnsi="Times New Roman"/>
          <w:sz w:val="24"/>
          <w:szCs w:val="24"/>
          <w:lang w:eastAsia="lt-LT"/>
        </w:rPr>
        <w:t>9.</w:t>
      </w:r>
      <w:r>
        <w:rPr>
          <w:rFonts w:ascii="Times New Roman" w:eastAsia="Times New Roman" w:hAnsi="Times New Roman"/>
          <w:sz w:val="24"/>
          <w:szCs w:val="24"/>
          <w:lang w:eastAsia="lt-LT"/>
        </w:rPr>
        <w:t xml:space="preserve"> </w:t>
      </w:r>
      <w:r w:rsidR="00E54B30" w:rsidRPr="00806992">
        <w:rPr>
          <w:rFonts w:ascii="Times New Roman" w:hAnsi="Times New Roman"/>
        </w:rPr>
        <w:t>Pirkimų procesą sudaro</w:t>
      </w:r>
      <w:r w:rsidR="00DE61CC" w:rsidRPr="00806992">
        <w:rPr>
          <w:rFonts w:ascii="Times New Roman" w:hAnsi="Times New Roman"/>
        </w:rPr>
        <w:t xml:space="preserve"> šie etapai</w:t>
      </w:r>
      <w:r w:rsidR="00E54B30" w:rsidRPr="00806992">
        <w:rPr>
          <w:rFonts w:ascii="Times New Roman" w:hAnsi="Times New Roman"/>
        </w:rPr>
        <w:t xml:space="preserve">: </w:t>
      </w:r>
    </w:p>
    <w:p w14:paraId="56B655FF" w14:textId="2D0B1F15" w:rsidR="00181085" w:rsidRPr="00806992" w:rsidRDefault="00181085" w:rsidP="00806992">
      <w:pPr>
        <w:pStyle w:val="Sraopastraipa"/>
        <w:tabs>
          <w:tab w:val="left" w:pos="0"/>
        </w:tabs>
        <w:ind w:left="0" w:firstLine="1134"/>
        <w:jc w:val="both"/>
      </w:pPr>
      <w:r w:rsidRPr="00806992">
        <w:t>9.1.</w:t>
      </w:r>
      <w:r w:rsidR="00806992">
        <w:t xml:space="preserve"> </w:t>
      </w:r>
      <w:r w:rsidR="009D61BC" w:rsidRPr="00806992">
        <w:t xml:space="preserve">prekių, paslaugų </w:t>
      </w:r>
      <w:r w:rsidR="00BF07AE" w:rsidRPr="00806992">
        <w:t>ir darbų poreikio formavimas</w:t>
      </w:r>
      <w:r w:rsidR="00B84EBF" w:rsidRPr="00806992">
        <w:t>;</w:t>
      </w:r>
    </w:p>
    <w:p w14:paraId="2C0DF6CC" w14:textId="7FA6DDF8" w:rsidR="00181085" w:rsidRPr="00806992" w:rsidRDefault="00181085" w:rsidP="00806992">
      <w:pPr>
        <w:pStyle w:val="Sraopastraipa"/>
        <w:tabs>
          <w:tab w:val="left" w:pos="0"/>
        </w:tabs>
        <w:ind w:left="0" w:firstLine="1134"/>
        <w:jc w:val="both"/>
      </w:pPr>
      <w:r w:rsidRPr="00806992">
        <w:t>9.2.</w:t>
      </w:r>
      <w:r w:rsidR="00806992">
        <w:t xml:space="preserve"> </w:t>
      </w:r>
      <w:r w:rsidR="00E54B30" w:rsidRPr="00806992">
        <w:t xml:space="preserve">pirkimų </w:t>
      </w:r>
      <w:r w:rsidR="003E5E2A" w:rsidRPr="00806992">
        <w:t>plano sudarymas</w:t>
      </w:r>
      <w:r w:rsidR="00E54B30" w:rsidRPr="00806992">
        <w:t>;</w:t>
      </w:r>
    </w:p>
    <w:p w14:paraId="2EC1BDD0" w14:textId="396FC253" w:rsidR="00E54B30" w:rsidRPr="00806992" w:rsidRDefault="00181085" w:rsidP="00806992">
      <w:pPr>
        <w:pStyle w:val="Sraopastraipa"/>
        <w:tabs>
          <w:tab w:val="left" w:pos="0"/>
        </w:tabs>
        <w:ind w:left="0" w:firstLine="1134"/>
        <w:jc w:val="both"/>
      </w:pPr>
      <w:r w:rsidRPr="00806992">
        <w:t>9.3.</w:t>
      </w:r>
      <w:r w:rsidR="00806992">
        <w:t xml:space="preserve"> </w:t>
      </w:r>
      <w:r w:rsidR="004048F0" w:rsidRPr="00806992">
        <w:t>pirkimo inicijavimas</w:t>
      </w:r>
      <w:r w:rsidR="00BF07AE" w:rsidRPr="00806992">
        <w:t xml:space="preserve"> ir pasirengimas jam</w:t>
      </w:r>
      <w:r w:rsidR="00E54B30" w:rsidRPr="00806992">
        <w:t>;</w:t>
      </w:r>
    </w:p>
    <w:p w14:paraId="599B95E6" w14:textId="0C31E475" w:rsidR="00BF07AE" w:rsidRPr="00806992" w:rsidRDefault="00181085" w:rsidP="00806992">
      <w:pPr>
        <w:spacing w:after="0" w:line="240" w:lineRule="auto"/>
        <w:ind w:left="1134"/>
        <w:jc w:val="both"/>
        <w:rPr>
          <w:rFonts w:ascii="Times New Roman" w:hAnsi="Times New Roman"/>
          <w:sz w:val="24"/>
          <w:szCs w:val="24"/>
        </w:rPr>
      </w:pPr>
      <w:r w:rsidRPr="00806992">
        <w:rPr>
          <w:rFonts w:ascii="Times New Roman" w:hAnsi="Times New Roman"/>
          <w:sz w:val="24"/>
          <w:szCs w:val="24"/>
        </w:rPr>
        <w:t>9.4.</w:t>
      </w:r>
      <w:r w:rsidR="00806992">
        <w:rPr>
          <w:rFonts w:ascii="Times New Roman" w:hAnsi="Times New Roman"/>
          <w:sz w:val="24"/>
          <w:szCs w:val="24"/>
        </w:rPr>
        <w:t xml:space="preserve"> </w:t>
      </w:r>
      <w:r w:rsidR="00BF07AE" w:rsidRPr="00806992">
        <w:rPr>
          <w:rFonts w:ascii="Times New Roman" w:hAnsi="Times New Roman"/>
          <w:sz w:val="24"/>
          <w:szCs w:val="24"/>
        </w:rPr>
        <w:t>pirkimo procedūra</w:t>
      </w:r>
      <w:r w:rsidR="00E54B30" w:rsidRPr="00806992">
        <w:rPr>
          <w:rFonts w:ascii="Times New Roman" w:hAnsi="Times New Roman"/>
          <w:sz w:val="24"/>
          <w:szCs w:val="24"/>
        </w:rPr>
        <w:t>;</w:t>
      </w:r>
    </w:p>
    <w:p w14:paraId="40D28161" w14:textId="79979D83" w:rsidR="00181085" w:rsidRPr="00806992" w:rsidRDefault="00181085" w:rsidP="00806992">
      <w:pPr>
        <w:spacing w:after="0" w:line="240" w:lineRule="auto"/>
        <w:ind w:left="1134"/>
        <w:jc w:val="both"/>
        <w:rPr>
          <w:rFonts w:ascii="Times New Roman" w:hAnsi="Times New Roman"/>
          <w:sz w:val="24"/>
          <w:szCs w:val="24"/>
        </w:rPr>
      </w:pPr>
      <w:r w:rsidRPr="00806992">
        <w:rPr>
          <w:rFonts w:ascii="Times New Roman" w:hAnsi="Times New Roman"/>
          <w:sz w:val="24"/>
          <w:szCs w:val="24"/>
        </w:rPr>
        <w:t>9.5.</w:t>
      </w:r>
      <w:r w:rsidR="00806992">
        <w:rPr>
          <w:rFonts w:ascii="Times New Roman" w:hAnsi="Times New Roman"/>
          <w:sz w:val="24"/>
          <w:szCs w:val="24"/>
        </w:rPr>
        <w:t xml:space="preserve"> </w:t>
      </w:r>
      <w:r w:rsidR="0051720A" w:rsidRPr="00806992">
        <w:rPr>
          <w:rFonts w:ascii="Times New Roman" w:hAnsi="Times New Roman"/>
          <w:sz w:val="24"/>
          <w:szCs w:val="24"/>
        </w:rPr>
        <w:t xml:space="preserve">pirkimo </w:t>
      </w:r>
      <w:r w:rsidR="00EF0B5D" w:rsidRPr="00806992">
        <w:rPr>
          <w:rFonts w:ascii="Times New Roman" w:hAnsi="Times New Roman"/>
          <w:sz w:val="24"/>
          <w:szCs w:val="24"/>
        </w:rPr>
        <w:t xml:space="preserve">sutarties </w:t>
      </w:r>
      <w:r w:rsidR="003E5E2A" w:rsidRPr="00806992">
        <w:rPr>
          <w:rFonts w:ascii="Times New Roman" w:hAnsi="Times New Roman"/>
          <w:sz w:val="24"/>
          <w:szCs w:val="24"/>
        </w:rPr>
        <w:t>vykdymas ir kontrolė.</w:t>
      </w:r>
    </w:p>
    <w:p w14:paraId="66BA447F" w14:textId="56BF8C6D" w:rsidR="00181085"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lastRenderedPageBreak/>
        <w:t>10.</w:t>
      </w:r>
      <w:r>
        <w:rPr>
          <w:rFonts w:ascii="Times New Roman" w:eastAsia="Times New Roman" w:hAnsi="Times New Roman"/>
          <w:sz w:val="24"/>
          <w:szCs w:val="24"/>
          <w:lang w:eastAsia="lt-LT"/>
        </w:rPr>
        <w:t xml:space="preserve"> </w:t>
      </w:r>
      <w:r w:rsidR="00597906" w:rsidRPr="00806992">
        <w:rPr>
          <w:rFonts w:ascii="Times New Roman" w:hAnsi="Times New Roman"/>
        </w:rPr>
        <w:t>V</w:t>
      </w:r>
      <w:r w:rsidR="004048F0" w:rsidRPr="00806992">
        <w:rPr>
          <w:rFonts w:ascii="Times New Roman" w:hAnsi="Times New Roman"/>
        </w:rPr>
        <w:t>ykdant</w:t>
      </w:r>
      <w:r w:rsidR="00597906" w:rsidRPr="00806992">
        <w:rPr>
          <w:rFonts w:ascii="Times New Roman" w:hAnsi="Times New Roman"/>
        </w:rPr>
        <w:t xml:space="preserve"> pirkimų procesą</w:t>
      </w:r>
      <w:r w:rsidR="004048F0" w:rsidRPr="00806992">
        <w:rPr>
          <w:rFonts w:ascii="Times New Roman" w:hAnsi="Times New Roman"/>
        </w:rPr>
        <w:t xml:space="preserve"> </w:t>
      </w:r>
      <w:r w:rsidR="00380D3F" w:rsidRPr="00806992">
        <w:rPr>
          <w:rFonts w:ascii="Times New Roman" w:hAnsi="Times New Roman"/>
        </w:rPr>
        <w:t>A</w:t>
      </w:r>
      <w:r w:rsidR="004048F0" w:rsidRPr="00806992">
        <w:rPr>
          <w:rFonts w:ascii="Times New Roman" w:hAnsi="Times New Roman"/>
        </w:rPr>
        <w:t xml:space="preserve">dministracijoje, turi būti racionaliai naudojamos </w:t>
      </w:r>
      <w:r w:rsidR="00380D3F" w:rsidRPr="00806992">
        <w:rPr>
          <w:rFonts w:ascii="Times New Roman" w:hAnsi="Times New Roman"/>
        </w:rPr>
        <w:t>A</w:t>
      </w:r>
      <w:r w:rsidR="004048F0" w:rsidRPr="00806992">
        <w:rPr>
          <w:rFonts w:ascii="Times New Roman" w:hAnsi="Times New Roman"/>
        </w:rPr>
        <w:t>dministracijos lėšos ir darbuotojų darbo laikas, laikomasi konfidencialumo ir nešališkumo reikalavimų.</w:t>
      </w:r>
    </w:p>
    <w:p w14:paraId="12E2A94F" w14:textId="43F13F2E" w:rsidR="00181085"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11.</w:t>
      </w:r>
      <w:r>
        <w:rPr>
          <w:rFonts w:ascii="Times New Roman" w:eastAsia="Times New Roman" w:hAnsi="Times New Roman"/>
          <w:sz w:val="24"/>
          <w:szCs w:val="24"/>
          <w:lang w:eastAsia="lt-LT"/>
        </w:rPr>
        <w:t xml:space="preserve"> </w:t>
      </w:r>
      <w:r w:rsidR="000776F8" w:rsidRPr="00806992">
        <w:rPr>
          <w:rFonts w:ascii="Times New Roman" w:hAnsi="Times New Roman"/>
          <w:bdr w:val="none" w:sz="0" w:space="0" w:color="auto" w:frame="1"/>
          <w:shd w:val="clear" w:color="auto" w:fill="FFFFFF"/>
        </w:rPr>
        <w:t xml:space="preserve">Komisijos nariai, pirkimų iniciatoriai, pirkimų organizatoriai, ekspertai, stebėtojai, kiti asmenys, su kuriais yra derinami pirkimo dokumentai (įskaitant ir vizuojančius asmenis) arba kurie kitaip gali daryti įtaką pirkimo rezultatams, gali dalyvauti pirkimo procedūrose ar su pirkimu susijusius sprendimus gali priimti tik prieš tai pasirašę  konfidencialumo pasižadėjimą (Aprašo 1 punktas) ir  Viešųjų ir privačių interesų derinimo įstatymo nustatyta tvarka deklaravę  privačius interesus, o </w:t>
      </w:r>
      <w:r w:rsidR="000776F8" w:rsidRPr="00806992">
        <w:rPr>
          <w:rFonts w:ascii="Times New Roman" w:hAnsi="Times New Roman"/>
        </w:rPr>
        <w:t xml:space="preserve">asmenys, kuriems neprivaloma deklaruoti privačius interesus – pasirašę Viešųjų pirkimų tarnybos kartu su Vyriausiąja tarnybinės etikos komisija nustatytos formos nešališkumo deklaraciją.  Pasirašyti nešališkumo deklaracijos ir konfidencialumo pasižadėjimai turi būti pateikti į VPS (popierinė forma arba DVS priemonėmis) ir užregistruoti DVS priemonėmis, registravimą atlieka VPS darbuotojas, </w:t>
      </w:r>
      <w:r w:rsidR="00380D3F" w:rsidRPr="00806992">
        <w:rPr>
          <w:rFonts w:ascii="Times New Roman" w:hAnsi="Times New Roman"/>
        </w:rPr>
        <w:t>atsakingas</w:t>
      </w:r>
      <w:r w:rsidR="000776F8" w:rsidRPr="00806992">
        <w:rPr>
          <w:rFonts w:ascii="Times New Roman" w:hAnsi="Times New Roman"/>
        </w:rPr>
        <w:t xml:space="preserve"> už nešališkumo deklaracijų ir konfidencialumo pasižadėjimų registravimą.</w:t>
      </w:r>
    </w:p>
    <w:p w14:paraId="1C860821" w14:textId="5369DBAA" w:rsidR="00181085"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12.</w:t>
      </w:r>
      <w:r>
        <w:rPr>
          <w:rFonts w:ascii="Times New Roman" w:eastAsia="Times New Roman" w:hAnsi="Times New Roman"/>
          <w:sz w:val="24"/>
          <w:szCs w:val="24"/>
          <w:lang w:eastAsia="lt-LT"/>
        </w:rPr>
        <w:t xml:space="preserve"> </w:t>
      </w:r>
      <w:r w:rsidR="00597906" w:rsidRPr="00806992">
        <w:rPr>
          <w:rFonts w:ascii="Times New Roman" w:hAnsi="Times New Roman"/>
        </w:rPr>
        <w:t xml:space="preserve">Visas pirkimų procesas </w:t>
      </w:r>
      <w:r w:rsidR="00380D3F" w:rsidRPr="00806992">
        <w:rPr>
          <w:rFonts w:ascii="Times New Roman" w:hAnsi="Times New Roman"/>
        </w:rPr>
        <w:t>A</w:t>
      </w:r>
      <w:r w:rsidR="00597906" w:rsidRPr="00806992">
        <w:rPr>
          <w:rFonts w:ascii="Times New Roman" w:hAnsi="Times New Roman"/>
        </w:rPr>
        <w:t>dministracijoje turi būti vykdomas naudojantis VIPIS arba DVS</w:t>
      </w:r>
      <w:r w:rsidR="00B45952" w:rsidRPr="00806992">
        <w:rPr>
          <w:rFonts w:ascii="Times New Roman" w:hAnsi="Times New Roman"/>
        </w:rPr>
        <w:t xml:space="preserve"> priemonėmis</w:t>
      </w:r>
      <w:r w:rsidR="00DF63BD" w:rsidRPr="00806992">
        <w:rPr>
          <w:rFonts w:ascii="Times New Roman" w:hAnsi="Times New Roman"/>
        </w:rPr>
        <w:t xml:space="preserve"> (išskyrus jei a</w:t>
      </w:r>
      <w:r w:rsidR="00DC4BBF" w:rsidRPr="00806992">
        <w:rPr>
          <w:rFonts w:ascii="Times New Roman" w:hAnsi="Times New Roman"/>
        </w:rPr>
        <w:t>prašas numato kitaip)</w:t>
      </w:r>
      <w:r w:rsidR="00380D3F" w:rsidRPr="00806992">
        <w:rPr>
          <w:rFonts w:ascii="Times New Roman" w:hAnsi="Times New Roman"/>
        </w:rPr>
        <w:t xml:space="preserve"> A</w:t>
      </w:r>
      <w:r w:rsidR="00910C8E" w:rsidRPr="00806992">
        <w:rPr>
          <w:rFonts w:ascii="Times New Roman" w:hAnsi="Times New Roman"/>
        </w:rPr>
        <w:t>praše nustatyta tvarka.</w:t>
      </w:r>
    </w:p>
    <w:p w14:paraId="5CF297F4" w14:textId="30D208E7" w:rsidR="00A154B1"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13.</w:t>
      </w:r>
      <w:r>
        <w:rPr>
          <w:rFonts w:ascii="Times New Roman" w:eastAsia="Times New Roman" w:hAnsi="Times New Roman"/>
          <w:sz w:val="24"/>
          <w:szCs w:val="24"/>
          <w:lang w:eastAsia="lt-LT"/>
        </w:rPr>
        <w:t xml:space="preserve"> </w:t>
      </w:r>
      <w:r w:rsidR="004048F0" w:rsidRPr="00806992">
        <w:rPr>
          <w:rFonts w:ascii="Times New Roman" w:hAnsi="Times New Roman"/>
        </w:rPr>
        <w:t xml:space="preserve">Visos </w:t>
      </w:r>
      <w:r w:rsidR="00380D3F" w:rsidRPr="00806992">
        <w:rPr>
          <w:rFonts w:ascii="Times New Roman" w:hAnsi="Times New Roman"/>
        </w:rPr>
        <w:t>A</w:t>
      </w:r>
      <w:r w:rsidR="004048F0" w:rsidRPr="00806992">
        <w:rPr>
          <w:rFonts w:ascii="Times New Roman" w:hAnsi="Times New Roman"/>
        </w:rPr>
        <w:t>dministracijos atliekamos pirkimo procedūros turi būti vykdomos</w:t>
      </w:r>
      <w:r w:rsidR="00A154B1" w:rsidRPr="00806992">
        <w:rPr>
          <w:rFonts w:ascii="Times New Roman" w:hAnsi="Times New Roman"/>
        </w:rPr>
        <w:t xml:space="preserve"> CVP IS, išskyrus atvejus, kurie y</w:t>
      </w:r>
      <w:r w:rsidR="000050AD" w:rsidRPr="00806992">
        <w:rPr>
          <w:rFonts w:ascii="Times New Roman" w:hAnsi="Times New Roman"/>
        </w:rPr>
        <w:t>ra leidžiami VPĮ ir MVPT apraše</w:t>
      </w:r>
      <w:r w:rsidR="00A154B1" w:rsidRPr="00806992">
        <w:rPr>
          <w:rFonts w:ascii="Times New Roman" w:hAnsi="Times New Roman"/>
        </w:rPr>
        <w:t>.</w:t>
      </w:r>
      <w:r w:rsidR="00821108" w:rsidRPr="00806992">
        <w:rPr>
          <w:rFonts w:ascii="Times New Roman" w:hAnsi="Times New Roman"/>
        </w:rPr>
        <w:t xml:space="preserve"> Administracijos darbuotojai, paskirti vykdyti pirkimus, </w:t>
      </w:r>
      <w:r w:rsidR="00DF63BD" w:rsidRPr="00806992">
        <w:rPr>
          <w:rFonts w:ascii="Times New Roman" w:hAnsi="Times New Roman"/>
        </w:rPr>
        <w:t>prireikus</w:t>
      </w:r>
      <w:r w:rsidR="00821108" w:rsidRPr="00806992">
        <w:rPr>
          <w:rFonts w:ascii="Times New Roman" w:hAnsi="Times New Roman"/>
        </w:rPr>
        <w:t xml:space="preserve"> turi kreiptis į </w:t>
      </w:r>
      <w:r w:rsidR="000050AD" w:rsidRPr="00806992">
        <w:rPr>
          <w:rFonts w:ascii="Times New Roman" w:hAnsi="Times New Roman"/>
        </w:rPr>
        <w:t xml:space="preserve">CVP IS administratorius </w:t>
      </w:r>
      <w:r w:rsidR="00821108" w:rsidRPr="00806992">
        <w:rPr>
          <w:rFonts w:ascii="Times New Roman" w:hAnsi="Times New Roman"/>
        </w:rPr>
        <w:t>dėl prisijungimo prie CVP IS organizavimo</w:t>
      </w:r>
      <w:r w:rsidR="009D0B8B" w:rsidRPr="00806992">
        <w:rPr>
          <w:rFonts w:ascii="Times New Roman" w:hAnsi="Times New Roman"/>
        </w:rPr>
        <w:t>.</w:t>
      </w:r>
    </w:p>
    <w:p w14:paraId="61BC4DCC" w14:textId="77777777" w:rsidR="00340ED9" w:rsidRPr="00806992" w:rsidRDefault="00340ED9" w:rsidP="00806992">
      <w:pPr>
        <w:tabs>
          <w:tab w:val="left" w:pos="1701"/>
        </w:tabs>
        <w:spacing w:after="0" w:line="240" w:lineRule="auto"/>
        <w:jc w:val="both"/>
        <w:rPr>
          <w:rFonts w:ascii="Times New Roman" w:hAnsi="Times New Roman"/>
          <w:sz w:val="24"/>
          <w:szCs w:val="24"/>
        </w:rPr>
      </w:pPr>
    </w:p>
    <w:p w14:paraId="10016301" w14:textId="77777777" w:rsidR="00BD130E" w:rsidRPr="00806992" w:rsidRDefault="00BD130E" w:rsidP="00806992">
      <w:pPr>
        <w:pStyle w:val="BodyText1"/>
        <w:spacing w:line="240" w:lineRule="auto"/>
        <w:ind w:firstLine="0"/>
        <w:jc w:val="center"/>
        <w:rPr>
          <w:b/>
          <w:bCs/>
          <w:sz w:val="24"/>
          <w:szCs w:val="24"/>
        </w:rPr>
      </w:pPr>
      <w:r w:rsidRPr="00806992">
        <w:rPr>
          <w:b/>
          <w:bCs/>
          <w:sz w:val="24"/>
          <w:szCs w:val="24"/>
        </w:rPr>
        <w:t>III SKYRIUS</w:t>
      </w:r>
    </w:p>
    <w:p w14:paraId="203FD350" w14:textId="77777777" w:rsidR="00B42645" w:rsidRPr="00806992" w:rsidRDefault="00BD130E" w:rsidP="00806992">
      <w:pPr>
        <w:pStyle w:val="BodyText1"/>
        <w:spacing w:line="240" w:lineRule="auto"/>
        <w:ind w:firstLine="0"/>
        <w:jc w:val="center"/>
        <w:rPr>
          <w:b/>
          <w:bCs/>
          <w:sz w:val="24"/>
          <w:szCs w:val="24"/>
        </w:rPr>
      </w:pPr>
      <w:r w:rsidRPr="00806992">
        <w:rPr>
          <w:b/>
          <w:bCs/>
          <w:sz w:val="24"/>
          <w:szCs w:val="24"/>
        </w:rPr>
        <w:t>PREKIŲ, PASLAUGŲ IR DARBŲ POREIKIO FORMAVIMO ETAPAS</w:t>
      </w:r>
    </w:p>
    <w:p w14:paraId="4B9A7582" w14:textId="77777777" w:rsidR="00BD130E" w:rsidRPr="00806992" w:rsidRDefault="00BD130E" w:rsidP="00806992">
      <w:pPr>
        <w:pStyle w:val="BodyText1"/>
        <w:spacing w:line="240" w:lineRule="auto"/>
        <w:ind w:firstLine="0"/>
        <w:jc w:val="center"/>
        <w:rPr>
          <w:b/>
          <w:bCs/>
          <w:sz w:val="24"/>
          <w:szCs w:val="24"/>
        </w:rPr>
      </w:pPr>
    </w:p>
    <w:p w14:paraId="7F9AE712" w14:textId="63CE480D" w:rsidR="00181085" w:rsidRPr="00806992" w:rsidRDefault="00806992" w:rsidP="00806992">
      <w:pPr>
        <w:tabs>
          <w:tab w:val="left" w:pos="1560"/>
          <w:tab w:val="left" w:pos="2268"/>
        </w:tabs>
        <w:spacing w:after="0"/>
        <w:ind w:firstLine="1134"/>
        <w:jc w:val="both"/>
        <w:rPr>
          <w:rFonts w:ascii="Times New Roman" w:hAnsi="Times New Roman"/>
        </w:rPr>
      </w:pPr>
      <w:r w:rsidRPr="00806992">
        <w:rPr>
          <w:rFonts w:ascii="Times New Roman" w:eastAsia="Times New Roman" w:hAnsi="Times New Roman"/>
          <w:sz w:val="24"/>
          <w:szCs w:val="24"/>
          <w:lang w:eastAsia="lt-LT"/>
        </w:rPr>
        <w:t>14.</w:t>
      </w:r>
      <w:r>
        <w:rPr>
          <w:rFonts w:ascii="Times New Roman" w:eastAsia="Times New Roman" w:hAnsi="Times New Roman"/>
          <w:sz w:val="24"/>
          <w:szCs w:val="24"/>
          <w:lang w:eastAsia="lt-LT"/>
        </w:rPr>
        <w:t xml:space="preserve"> </w:t>
      </w:r>
      <w:r w:rsidR="0025033E" w:rsidRPr="00806992">
        <w:rPr>
          <w:rFonts w:ascii="Times New Roman" w:hAnsi="Times New Roman"/>
        </w:rPr>
        <w:t xml:space="preserve">Administracijos </w:t>
      </w:r>
      <w:r w:rsidR="004413D7" w:rsidRPr="00806992">
        <w:rPr>
          <w:rFonts w:ascii="Times New Roman" w:hAnsi="Times New Roman"/>
        </w:rPr>
        <w:t xml:space="preserve">reikmėms reikalingų pirkti prekių, paslaugų ar darbų poreikį planuoja </w:t>
      </w:r>
      <w:r w:rsidR="00844A84" w:rsidRPr="00806992">
        <w:rPr>
          <w:rFonts w:ascii="Times New Roman" w:hAnsi="Times New Roman"/>
        </w:rPr>
        <w:t>užsakovai</w:t>
      </w:r>
      <w:r w:rsidR="0002329F" w:rsidRPr="00806992">
        <w:rPr>
          <w:rFonts w:ascii="Times New Roman" w:hAnsi="Times New Roman"/>
        </w:rPr>
        <w:t xml:space="preserve">. </w:t>
      </w:r>
      <w:r w:rsidR="004A6DA7" w:rsidRPr="00806992">
        <w:rPr>
          <w:rFonts w:ascii="Times New Roman" w:hAnsi="Times New Roman"/>
        </w:rPr>
        <w:t>Šie asmenys</w:t>
      </w:r>
      <w:r w:rsidR="004413D7" w:rsidRPr="00806992">
        <w:rPr>
          <w:rFonts w:ascii="Times New Roman" w:hAnsi="Times New Roman"/>
        </w:rPr>
        <w:t xml:space="preserve"> iki einamųjų metų sausio 15 dienos</w:t>
      </w:r>
      <w:r w:rsidR="0025033E" w:rsidRPr="00806992">
        <w:rPr>
          <w:rFonts w:ascii="Times New Roman" w:hAnsi="Times New Roman"/>
        </w:rPr>
        <w:t xml:space="preserve"> </w:t>
      </w:r>
      <w:r w:rsidR="00403D94" w:rsidRPr="00806992">
        <w:rPr>
          <w:rFonts w:ascii="Times New Roman" w:hAnsi="Times New Roman"/>
        </w:rPr>
        <w:t>per DVS</w:t>
      </w:r>
      <w:r w:rsidR="009139E8" w:rsidRPr="00806992">
        <w:rPr>
          <w:rFonts w:ascii="Times New Roman" w:hAnsi="Times New Roman"/>
        </w:rPr>
        <w:t xml:space="preserve"> </w:t>
      </w:r>
      <w:r w:rsidR="004413D7" w:rsidRPr="00806992">
        <w:rPr>
          <w:rFonts w:ascii="Times New Roman" w:hAnsi="Times New Roman"/>
        </w:rPr>
        <w:t xml:space="preserve">pateikia </w:t>
      </w:r>
      <w:r w:rsidR="00403D94" w:rsidRPr="00806992">
        <w:rPr>
          <w:rFonts w:ascii="Times New Roman" w:hAnsi="Times New Roman"/>
        </w:rPr>
        <w:t xml:space="preserve">VPS </w:t>
      </w:r>
      <w:r w:rsidR="004413D7" w:rsidRPr="00806992">
        <w:rPr>
          <w:rFonts w:ascii="Times New Roman" w:hAnsi="Times New Roman"/>
        </w:rPr>
        <w:t>biudžetiniais metais p</w:t>
      </w:r>
      <w:r w:rsidR="00403D94" w:rsidRPr="00806992">
        <w:rPr>
          <w:rFonts w:ascii="Times New Roman" w:hAnsi="Times New Roman"/>
        </w:rPr>
        <w:t>lanuojamų vykdyti pirkimų sąrašą (</w:t>
      </w:r>
      <w:r w:rsidR="00380D3F" w:rsidRPr="00806992">
        <w:rPr>
          <w:rFonts w:ascii="Times New Roman" w:hAnsi="Times New Roman"/>
        </w:rPr>
        <w:t>A</w:t>
      </w:r>
      <w:r w:rsidR="00C87B49" w:rsidRPr="00806992">
        <w:rPr>
          <w:rFonts w:ascii="Times New Roman" w:hAnsi="Times New Roman"/>
        </w:rPr>
        <w:t>prašo 2</w:t>
      </w:r>
      <w:r w:rsidR="00F31A48" w:rsidRPr="00806992">
        <w:rPr>
          <w:rFonts w:ascii="Times New Roman" w:hAnsi="Times New Roman"/>
        </w:rPr>
        <w:t xml:space="preserve"> priedas) </w:t>
      </w:r>
      <w:r w:rsidR="009139E8" w:rsidRPr="00806992">
        <w:rPr>
          <w:rFonts w:ascii="Times New Roman" w:hAnsi="Times New Roman"/>
        </w:rPr>
        <w:t>ir planuojamų vykdyti pirkimų pagrindimą, kuriame būtų nurodytas išlaidų būtinumas, atsižvelgiant į savo</w:t>
      </w:r>
      <w:r w:rsidR="00A245F0" w:rsidRPr="00806992">
        <w:rPr>
          <w:rFonts w:ascii="Times New Roman" w:hAnsi="Times New Roman"/>
        </w:rPr>
        <w:t xml:space="preserve"> </w:t>
      </w:r>
      <w:r w:rsidR="00DF63BD" w:rsidRPr="00806992">
        <w:rPr>
          <w:rFonts w:ascii="Times New Roman" w:hAnsi="Times New Roman"/>
        </w:rPr>
        <w:t>arba bendro poreikio pirkimo atveju</w:t>
      </w:r>
      <w:r w:rsidR="00A245F0" w:rsidRPr="00806992">
        <w:rPr>
          <w:rFonts w:ascii="Times New Roman" w:hAnsi="Times New Roman"/>
        </w:rPr>
        <w:t xml:space="preserve"> bendr</w:t>
      </w:r>
      <w:r w:rsidR="00F31A48" w:rsidRPr="00806992">
        <w:rPr>
          <w:rFonts w:ascii="Times New Roman" w:hAnsi="Times New Roman"/>
        </w:rPr>
        <w:t>us</w:t>
      </w:r>
      <w:r w:rsidR="00A245F0" w:rsidRPr="00806992">
        <w:rPr>
          <w:rFonts w:ascii="Times New Roman" w:hAnsi="Times New Roman"/>
        </w:rPr>
        <w:t xml:space="preserve"> </w:t>
      </w:r>
      <w:r w:rsidR="0089125F" w:rsidRPr="00806992">
        <w:rPr>
          <w:rFonts w:ascii="Times New Roman" w:hAnsi="Times New Roman"/>
        </w:rPr>
        <w:t>A</w:t>
      </w:r>
      <w:r w:rsidR="00A245F0" w:rsidRPr="00806992">
        <w:rPr>
          <w:rFonts w:ascii="Times New Roman" w:hAnsi="Times New Roman"/>
        </w:rPr>
        <w:t>dministracijos veiklos uždavinius ir tikslus</w:t>
      </w:r>
      <w:r w:rsidR="008F48FA" w:rsidRPr="00806992">
        <w:rPr>
          <w:rFonts w:ascii="Times New Roman" w:hAnsi="Times New Roman"/>
        </w:rPr>
        <w:t>.</w:t>
      </w:r>
    </w:p>
    <w:p w14:paraId="749F9E7D" w14:textId="062A78F9" w:rsidR="00181085" w:rsidRPr="00806992" w:rsidRDefault="00806992" w:rsidP="00806992">
      <w:pPr>
        <w:tabs>
          <w:tab w:val="left" w:pos="1560"/>
          <w:tab w:val="left" w:pos="2268"/>
        </w:tabs>
        <w:spacing w:after="0"/>
        <w:ind w:firstLine="1134"/>
        <w:jc w:val="both"/>
        <w:rPr>
          <w:rFonts w:ascii="Times New Roman" w:hAnsi="Times New Roman"/>
        </w:rPr>
      </w:pPr>
      <w:r w:rsidRPr="00806992">
        <w:rPr>
          <w:rFonts w:ascii="Times New Roman" w:eastAsia="Times New Roman" w:hAnsi="Times New Roman"/>
          <w:sz w:val="24"/>
          <w:szCs w:val="24"/>
          <w:lang w:eastAsia="lt-LT"/>
        </w:rPr>
        <w:t>15.</w:t>
      </w:r>
      <w:r>
        <w:rPr>
          <w:rFonts w:ascii="Times New Roman" w:eastAsia="Times New Roman" w:hAnsi="Times New Roman"/>
          <w:sz w:val="24"/>
          <w:szCs w:val="24"/>
          <w:lang w:eastAsia="lt-LT"/>
        </w:rPr>
        <w:t xml:space="preserve"> </w:t>
      </w:r>
      <w:r w:rsidR="00280F0F" w:rsidRPr="00806992">
        <w:rPr>
          <w:rFonts w:ascii="Times New Roman" w:hAnsi="Times New Roman"/>
        </w:rPr>
        <w:t>Užsakovai</w:t>
      </w:r>
      <w:r w:rsidR="004A6DA7" w:rsidRPr="00806992">
        <w:rPr>
          <w:rFonts w:ascii="Times New Roman" w:hAnsi="Times New Roman"/>
        </w:rPr>
        <w:t>, formuodami biudžetiniais metais planuojam</w:t>
      </w:r>
      <w:r w:rsidR="00F31A48" w:rsidRPr="00806992">
        <w:rPr>
          <w:rFonts w:ascii="Times New Roman" w:hAnsi="Times New Roman"/>
        </w:rPr>
        <w:t>ų atlikti pirkimų sąrašą</w:t>
      </w:r>
      <w:r w:rsidR="005933F4" w:rsidRPr="00806992">
        <w:rPr>
          <w:rFonts w:ascii="Times New Roman" w:hAnsi="Times New Roman"/>
        </w:rPr>
        <w:t>, turi:</w:t>
      </w:r>
    </w:p>
    <w:p w14:paraId="2A90127B" w14:textId="24561F22" w:rsidR="00181085" w:rsidRPr="00806992" w:rsidRDefault="00806992" w:rsidP="00806992">
      <w:pPr>
        <w:tabs>
          <w:tab w:val="left" w:pos="0"/>
          <w:tab w:val="left" w:pos="1701"/>
        </w:tabs>
        <w:spacing w:after="0"/>
        <w:ind w:firstLine="1134"/>
        <w:jc w:val="both"/>
        <w:rPr>
          <w:rFonts w:ascii="Times New Roman" w:hAnsi="Times New Roman"/>
        </w:rPr>
      </w:pPr>
      <w:r w:rsidRPr="00806992">
        <w:rPr>
          <w:rFonts w:ascii="Times New Roman" w:eastAsia="Times New Roman" w:hAnsi="Times New Roman"/>
          <w:sz w:val="24"/>
          <w:szCs w:val="24"/>
          <w:lang w:eastAsia="lt-LT"/>
        </w:rPr>
        <w:t>15.1.</w:t>
      </w:r>
      <w:r>
        <w:rPr>
          <w:rFonts w:ascii="Times New Roman" w:eastAsia="Times New Roman" w:hAnsi="Times New Roman"/>
          <w:sz w:val="24"/>
          <w:szCs w:val="24"/>
          <w:lang w:eastAsia="lt-LT"/>
        </w:rPr>
        <w:t xml:space="preserve"> </w:t>
      </w:r>
      <w:r w:rsidR="00B9268B" w:rsidRPr="00806992">
        <w:rPr>
          <w:rFonts w:ascii="Times New Roman" w:hAnsi="Times New Roman"/>
        </w:rPr>
        <w:t>b</w:t>
      </w:r>
      <w:r w:rsidR="00DF63BD" w:rsidRPr="00806992">
        <w:rPr>
          <w:rFonts w:ascii="Times New Roman" w:hAnsi="Times New Roman"/>
        </w:rPr>
        <w:t>endro poreikio formavimo atveju</w:t>
      </w:r>
      <w:r w:rsidR="00B9268B" w:rsidRPr="00806992">
        <w:rPr>
          <w:rFonts w:ascii="Times New Roman" w:hAnsi="Times New Roman"/>
        </w:rPr>
        <w:t xml:space="preserve"> surinkti ir išanalizav</w:t>
      </w:r>
      <w:r w:rsidR="00380D3F" w:rsidRPr="00806992">
        <w:rPr>
          <w:rFonts w:ascii="Times New Roman" w:hAnsi="Times New Roman"/>
        </w:rPr>
        <w:t>ę</w:t>
      </w:r>
      <w:r w:rsidR="00B9268B" w:rsidRPr="00806992">
        <w:rPr>
          <w:rFonts w:ascii="Times New Roman" w:hAnsi="Times New Roman"/>
        </w:rPr>
        <w:t xml:space="preserve"> apibendrint</w:t>
      </w:r>
      <w:r w:rsidR="00DF63BD" w:rsidRPr="00806992">
        <w:rPr>
          <w:rFonts w:ascii="Times New Roman" w:hAnsi="Times New Roman"/>
        </w:rPr>
        <w:t xml:space="preserve">i </w:t>
      </w:r>
      <w:r w:rsidR="00380D3F" w:rsidRPr="00806992">
        <w:rPr>
          <w:rFonts w:ascii="Times New Roman" w:hAnsi="Times New Roman"/>
        </w:rPr>
        <w:t>A</w:t>
      </w:r>
      <w:r w:rsidR="00DF63BD" w:rsidRPr="00806992">
        <w:rPr>
          <w:rFonts w:ascii="Times New Roman" w:hAnsi="Times New Roman"/>
        </w:rPr>
        <w:t>dministacijos bendrą poreikį;</w:t>
      </w:r>
    </w:p>
    <w:p w14:paraId="7421AFE7" w14:textId="567F7C0F" w:rsidR="00181085" w:rsidRPr="00806992" w:rsidRDefault="00181085" w:rsidP="00806992">
      <w:pPr>
        <w:pStyle w:val="Sraopastraipa"/>
        <w:tabs>
          <w:tab w:val="left" w:pos="0"/>
          <w:tab w:val="left" w:pos="1701"/>
        </w:tabs>
        <w:ind w:left="0" w:firstLine="1134"/>
        <w:jc w:val="both"/>
      </w:pPr>
      <w:r w:rsidRPr="00806992">
        <w:t>15.2.</w:t>
      </w:r>
      <w:r w:rsidR="00806992">
        <w:t xml:space="preserve"> </w:t>
      </w:r>
      <w:r w:rsidR="00072EEC" w:rsidRPr="00806992">
        <w:t xml:space="preserve">peržiūrėti </w:t>
      </w:r>
      <w:r w:rsidR="00380D3F" w:rsidRPr="00806992">
        <w:t>A</w:t>
      </w:r>
      <w:r w:rsidR="00072EEC" w:rsidRPr="00806992">
        <w:t>dministracijos sudarytas galiojančias pirkimo sutartis</w:t>
      </w:r>
      <w:r w:rsidR="006E49E9" w:rsidRPr="00806992">
        <w:t xml:space="preserve">, susijusias su formuojamu </w:t>
      </w:r>
      <w:r w:rsidR="00072EEC" w:rsidRPr="00806992">
        <w:t>poreikiu, įvertinti tokių sutarčių pratęsimo galimybę</w:t>
      </w:r>
      <w:r w:rsidR="00DF63BD" w:rsidRPr="00806992">
        <w:t xml:space="preserve"> </w:t>
      </w:r>
      <w:r w:rsidR="00072EEC" w:rsidRPr="00806992">
        <w:t>/</w:t>
      </w:r>
      <w:r w:rsidR="00DF63BD" w:rsidRPr="00806992">
        <w:t xml:space="preserve"> </w:t>
      </w:r>
      <w:r w:rsidR="00072EEC" w:rsidRPr="00806992">
        <w:t xml:space="preserve">tikslingumą (jei pratęsimo galimybė numatyta pirkimo </w:t>
      </w:r>
      <w:r w:rsidR="00DF63BD" w:rsidRPr="00806992">
        <w:t>sutartyje);</w:t>
      </w:r>
    </w:p>
    <w:p w14:paraId="4B662C1A" w14:textId="3D5DF1FB" w:rsidR="00F5267E" w:rsidRPr="00806992" w:rsidRDefault="00181085" w:rsidP="00806992">
      <w:pPr>
        <w:pStyle w:val="Sraopastraipa"/>
        <w:tabs>
          <w:tab w:val="left" w:pos="0"/>
          <w:tab w:val="left" w:pos="1701"/>
        </w:tabs>
        <w:ind w:left="0" w:firstLine="1134"/>
        <w:jc w:val="both"/>
      </w:pPr>
      <w:r w:rsidRPr="00806992">
        <w:t>15.3.</w:t>
      </w:r>
      <w:r w:rsidR="00806992">
        <w:t xml:space="preserve"> </w:t>
      </w:r>
      <w:r w:rsidR="00072EEC" w:rsidRPr="00806992">
        <w:t xml:space="preserve">patikrinti </w:t>
      </w:r>
      <w:r w:rsidR="00380D3F" w:rsidRPr="00806992">
        <w:t>A</w:t>
      </w:r>
      <w:r w:rsidR="00072EEC" w:rsidRPr="00806992">
        <w:t>dministracijos turim</w:t>
      </w:r>
      <w:r w:rsidR="00380D3F" w:rsidRPr="00806992">
        <w:t>ų</w:t>
      </w:r>
      <w:r w:rsidR="00072EEC" w:rsidRPr="00806992">
        <w:t xml:space="preserve"> prekių</w:t>
      </w:r>
      <w:r w:rsidR="006E49E9" w:rsidRPr="00806992">
        <w:t>, kurių poreikį formuoja, likučius</w:t>
      </w:r>
      <w:r w:rsidR="00DF63BD" w:rsidRPr="00806992">
        <w:t>;</w:t>
      </w:r>
    </w:p>
    <w:p w14:paraId="29B6AC9A" w14:textId="5368A417" w:rsidR="00F5267E" w:rsidRPr="00806992" w:rsidRDefault="00F5267E" w:rsidP="00806992">
      <w:pPr>
        <w:pStyle w:val="Sraopastraipa"/>
        <w:tabs>
          <w:tab w:val="left" w:pos="0"/>
          <w:tab w:val="left" w:pos="1701"/>
        </w:tabs>
        <w:ind w:left="0" w:firstLine="1134"/>
        <w:jc w:val="both"/>
      </w:pPr>
      <w:r w:rsidRPr="00806992">
        <w:t>15.4.</w:t>
      </w:r>
      <w:r w:rsidR="00806992">
        <w:t xml:space="preserve"> </w:t>
      </w:r>
      <w:r w:rsidR="005F0719" w:rsidRPr="00806992">
        <w:t>atlikti rinkos tyrimą</w:t>
      </w:r>
      <w:r w:rsidR="00DF63BD" w:rsidRPr="00806992">
        <w:t>;</w:t>
      </w:r>
      <w:r w:rsidR="00050D38" w:rsidRPr="00806992">
        <w:t xml:space="preserve"> </w:t>
      </w:r>
    </w:p>
    <w:p w14:paraId="60084A8A" w14:textId="78A3CBE1" w:rsidR="00F5267E" w:rsidRPr="00806992" w:rsidRDefault="00F5267E" w:rsidP="00806992">
      <w:pPr>
        <w:pStyle w:val="Sraopastraipa"/>
        <w:tabs>
          <w:tab w:val="left" w:pos="0"/>
          <w:tab w:val="left" w:pos="1701"/>
        </w:tabs>
        <w:ind w:left="0" w:firstLine="1134"/>
        <w:jc w:val="both"/>
      </w:pPr>
      <w:r w:rsidRPr="00806992">
        <w:t>15.5.</w:t>
      </w:r>
      <w:r w:rsidR="00806992">
        <w:t xml:space="preserve"> </w:t>
      </w:r>
      <w:r w:rsidR="005933F4" w:rsidRPr="00806992">
        <w:t xml:space="preserve">įvertinti galimybę prekes, paslaugas ir darbus įsigyti naudojantis </w:t>
      </w:r>
      <w:r w:rsidR="005F0719" w:rsidRPr="00806992">
        <w:t>CPO</w:t>
      </w:r>
      <w:r w:rsidR="00E82766" w:rsidRPr="00806992">
        <w:t xml:space="preserve"> LT</w:t>
      </w:r>
      <w:r w:rsidR="005933F4" w:rsidRPr="00806992">
        <w:t xml:space="preserve"> katalogu</w:t>
      </w:r>
      <w:r w:rsidR="00DF63BD" w:rsidRPr="00806992">
        <w:t>;</w:t>
      </w:r>
    </w:p>
    <w:p w14:paraId="39206B9F" w14:textId="0584C506" w:rsidR="00F5267E" w:rsidRPr="00806992" w:rsidRDefault="00F5267E" w:rsidP="00806992">
      <w:pPr>
        <w:pStyle w:val="Sraopastraipa"/>
        <w:tabs>
          <w:tab w:val="left" w:pos="0"/>
          <w:tab w:val="left" w:pos="1701"/>
        </w:tabs>
        <w:ind w:left="0" w:firstLine="1134"/>
        <w:jc w:val="both"/>
      </w:pPr>
      <w:r w:rsidRPr="00806992">
        <w:t>15.6.</w:t>
      </w:r>
      <w:r w:rsidR="00806992">
        <w:t xml:space="preserve"> </w:t>
      </w:r>
      <w:r w:rsidR="005933F4" w:rsidRPr="00806992">
        <w:t>įvertinti, ar ketinamoms įsigyti prekėms, paslaugoms ar darbams taikytini</w:t>
      </w:r>
      <w:r w:rsidR="00775953" w:rsidRPr="00806992">
        <w:t>:</w:t>
      </w:r>
    </w:p>
    <w:p w14:paraId="2BCD8449" w14:textId="4B2E4D2D" w:rsidR="00F5267E" w:rsidRPr="00806992" w:rsidRDefault="00F5267E" w:rsidP="00806992">
      <w:pPr>
        <w:pStyle w:val="Sraopastraipa"/>
        <w:tabs>
          <w:tab w:val="left" w:pos="0"/>
          <w:tab w:val="left" w:pos="1701"/>
        </w:tabs>
        <w:ind w:left="0" w:firstLine="1134"/>
        <w:jc w:val="both"/>
      </w:pPr>
      <w:r w:rsidRPr="00806992">
        <w:t>15.6.1.</w:t>
      </w:r>
      <w:r w:rsidR="00806992">
        <w:t xml:space="preserve"> </w:t>
      </w:r>
      <w:r w:rsidR="005933F4" w:rsidRPr="00806992">
        <w:t>aplinkos apsaugos kriterijai</w:t>
      </w:r>
      <w:r w:rsidR="008B6D1E" w:rsidRPr="00806992">
        <w:t xml:space="preserve"> (</w:t>
      </w:r>
      <w:r w:rsidR="008B6D1E" w:rsidRPr="00806992">
        <w:rPr>
          <w:bCs/>
          <w:shd w:val="clear" w:color="auto" w:fill="FFFFFF"/>
        </w:rPr>
        <w:t xml:space="preserve">Produktų, kurių viešiesiems pirkimams taikytini aplinkos apsaugos kriterijai, sąrašas, Aplinkos apsaugos kriterijai ir Aplinkos apsaugos kriterijų, kuriuos perkančiosios organizacijos turi taikyti pirkdamos prekes, paslaugas ar darbus, taikymo tvarkos aprašas, patvirtinti </w:t>
      </w:r>
      <w:r w:rsidR="00DF63BD" w:rsidRPr="00806992">
        <w:rPr>
          <w:bCs/>
          <w:shd w:val="clear" w:color="auto" w:fill="FFFFFF"/>
        </w:rPr>
        <w:t>Lietuvos Respublikos a</w:t>
      </w:r>
      <w:r w:rsidR="008B6D1E" w:rsidRPr="00806992">
        <w:rPr>
          <w:bCs/>
          <w:shd w:val="clear" w:color="auto" w:fill="FFFFFF"/>
        </w:rPr>
        <w:t xml:space="preserve">plinkos apsaugos ministro </w:t>
      </w:r>
      <w:r w:rsidR="008B6D1E" w:rsidRPr="00806992">
        <w:t>2011 m. birželio 28 d. įsakymu Nr. D1-508)</w:t>
      </w:r>
      <w:r w:rsidR="00DF63BD" w:rsidRPr="00806992">
        <w:t>;</w:t>
      </w:r>
    </w:p>
    <w:p w14:paraId="0658AFFA" w14:textId="019F9F81" w:rsidR="00F5267E" w:rsidRPr="00806992" w:rsidRDefault="00F5267E" w:rsidP="00806992">
      <w:pPr>
        <w:pStyle w:val="Sraopastraipa"/>
        <w:tabs>
          <w:tab w:val="left" w:pos="0"/>
          <w:tab w:val="left" w:pos="1701"/>
        </w:tabs>
        <w:ind w:left="0" w:firstLine="1134"/>
        <w:jc w:val="both"/>
      </w:pPr>
      <w:r w:rsidRPr="00806992">
        <w:t>15.6.2.</w:t>
      </w:r>
      <w:r w:rsidR="00806992">
        <w:t xml:space="preserve"> </w:t>
      </w:r>
      <w:r w:rsidR="005933F4" w:rsidRPr="00806992">
        <w:t xml:space="preserve">energijos vartojimo efektyvumo </w:t>
      </w:r>
      <w:r w:rsidR="00F50791" w:rsidRPr="00806992">
        <w:t>reikalavimai (</w:t>
      </w:r>
      <w:r w:rsidR="00F50791" w:rsidRPr="00806992">
        <w:rPr>
          <w:bCs/>
          <w:color w:val="000000"/>
        </w:rPr>
        <w:t>Prekių, išskyrus kelių transporto priemones, kurioms viešųjų pirkimų ir perkančiųjų subjektų atliekamų pirkimų metu taikomi energijos vartojimo efektyvumo reikal</w:t>
      </w:r>
      <w:r w:rsidR="00DF63BD" w:rsidRPr="00806992">
        <w:rPr>
          <w:bCs/>
          <w:color w:val="000000"/>
        </w:rPr>
        <w:t>avimai, sąrašas, patvirtintas Lietuvos Respublikos e</w:t>
      </w:r>
      <w:r w:rsidR="00F50791" w:rsidRPr="00806992">
        <w:rPr>
          <w:bCs/>
          <w:color w:val="000000"/>
        </w:rPr>
        <w:t xml:space="preserve">nergetikos ministro </w:t>
      </w:r>
      <w:r w:rsidR="00F50791" w:rsidRPr="00806992">
        <w:rPr>
          <w:color w:val="000000"/>
        </w:rPr>
        <w:t xml:space="preserve">2017 m. liepos 14 d. įsakymu Nr. 1-186, </w:t>
      </w:r>
      <w:r w:rsidR="00F50791" w:rsidRPr="00806992">
        <w:rPr>
          <w:bCs/>
          <w:color w:val="000000"/>
        </w:rPr>
        <w:t>Energijos vartojimo efektyvumo ir aplinkos apsaugos reikalavimų, taikomų įsigyjant kelių transporto priemones, nustatymo ir atvejų, kada juos privaloma taikyti, tvarkos aprašas</w:t>
      </w:r>
      <w:r w:rsidR="00DF63BD" w:rsidRPr="00806992">
        <w:t>, patvirtintas Lietuvos Respublikos</w:t>
      </w:r>
      <w:r w:rsidR="00F50791" w:rsidRPr="00806992">
        <w:t xml:space="preserve"> susisiekimo ministro </w:t>
      </w:r>
      <w:r w:rsidR="00775953" w:rsidRPr="00806992">
        <w:rPr>
          <w:color w:val="000000"/>
        </w:rPr>
        <w:t>2011 m. v</w:t>
      </w:r>
      <w:r w:rsidR="007725C2" w:rsidRPr="00806992">
        <w:rPr>
          <w:color w:val="000000"/>
        </w:rPr>
        <w:t>asario 21 d. į</w:t>
      </w:r>
      <w:r w:rsidR="00F50791" w:rsidRPr="00806992">
        <w:rPr>
          <w:color w:val="000000"/>
        </w:rPr>
        <w:t>sakymu</w:t>
      </w:r>
      <w:r w:rsidR="007725C2" w:rsidRPr="00806992">
        <w:rPr>
          <w:color w:val="000000"/>
        </w:rPr>
        <w:t xml:space="preserve"> N</w:t>
      </w:r>
      <w:r w:rsidR="00F50791" w:rsidRPr="00806992">
        <w:rPr>
          <w:color w:val="000000"/>
        </w:rPr>
        <w:t>r. 3-100</w:t>
      </w:r>
      <w:r w:rsidR="00775953" w:rsidRPr="00806992">
        <w:rPr>
          <w:color w:val="000000"/>
        </w:rPr>
        <w:t>)</w:t>
      </w:r>
      <w:r w:rsidR="00DF63BD" w:rsidRPr="00806992">
        <w:t>;</w:t>
      </w:r>
    </w:p>
    <w:p w14:paraId="1363B9ED" w14:textId="75534968" w:rsidR="00F5267E" w:rsidRPr="00806992" w:rsidRDefault="00F5267E" w:rsidP="00806992">
      <w:pPr>
        <w:pStyle w:val="Sraopastraipa"/>
        <w:tabs>
          <w:tab w:val="left" w:pos="0"/>
          <w:tab w:val="left" w:pos="1701"/>
        </w:tabs>
        <w:ind w:left="0" w:firstLine="1134"/>
        <w:jc w:val="both"/>
      </w:pPr>
      <w:r w:rsidRPr="00806992">
        <w:t>15.7.</w:t>
      </w:r>
      <w:r w:rsidR="00806992">
        <w:t xml:space="preserve"> </w:t>
      </w:r>
      <w:r w:rsidR="00F31A48" w:rsidRPr="00806992">
        <w:t>įvertinti, a</w:t>
      </w:r>
      <w:r w:rsidR="00403D94" w:rsidRPr="00806992">
        <w:t>r pirkimas gali būti vykdomas iš Viešųjų pirkimų įstatymo 23 straips</w:t>
      </w:r>
      <w:r w:rsidR="00BD130E" w:rsidRPr="00806992">
        <w:t>nyje nurodytų įstaigų ir į</w:t>
      </w:r>
      <w:r w:rsidR="00DF63BD" w:rsidRPr="00806992">
        <w:t>monių;</w:t>
      </w:r>
    </w:p>
    <w:p w14:paraId="73E08419" w14:textId="442750DD" w:rsidR="00403D94" w:rsidRPr="00806992" w:rsidRDefault="00F5267E" w:rsidP="00806992">
      <w:pPr>
        <w:pStyle w:val="Sraopastraipa"/>
        <w:tabs>
          <w:tab w:val="left" w:pos="0"/>
          <w:tab w:val="left" w:pos="1701"/>
        </w:tabs>
        <w:ind w:left="0" w:firstLine="1134"/>
        <w:jc w:val="both"/>
      </w:pPr>
      <w:r w:rsidRPr="00806992">
        <w:lastRenderedPageBreak/>
        <w:t>15.8.</w:t>
      </w:r>
      <w:r w:rsidR="00806992">
        <w:t xml:space="preserve"> </w:t>
      </w:r>
      <w:r w:rsidR="00F31A48" w:rsidRPr="00806992">
        <w:t>įvertinti, a</w:t>
      </w:r>
      <w:r w:rsidR="00403D94" w:rsidRPr="00806992">
        <w:t>r pirkimas gali būti vykdomas iš Viešųjų pirkimų įstatymo 24 straips</w:t>
      </w:r>
      <w:r w:rsidR="00BD130E" w:rsidRPr="00806992">
        <w:t>nyje nurodytų įstaigų ir įmonių.</w:t>
      </w:r>
    </w:p>
    <w:p w14:paraId="0738AC78" w14:textId="77777777" w:rsidR="002E31CE" w:rsidRPr="00806992" w:rsidRDefault="002E31CE" w:rsidP="00806992">
      <w:pPr>
        <w:tabs>
          <w:tab w:val="left" w:pos="1560"/>
        </w:tabs>
        <w:spacing w:after="0" w:line="240" w:lineRule="auto"/>
        <w:jc w:val="both"/>
        <w:rPr>
          <w:rFonts w:ascii="Times New Roman" w:hAnsi="Times New Roman"/>
          <w:sz w:val="24"/>
          <w:szCs w:val="24"/>
          <w:lang w:eastAsia="lt-LT"/>
        </w:rPr>
      </w:pPr>
    </w:p>
    <w:p w14:paraId="243D34F6" w14:textId="77777777" w:rsidR="00340ED9" w:rsidRPr="00806992" w:rsidRDefault="00340ED9" w:rsidP="00806992">
      <w:pPr>
        <w:pStyle w:val="BodyText1"/>
        <w:spacing w:line="240" w:lineRule="auto"/>
        <w:ind w:firstLine="0"/>
        <w:jc w:val="center"/>
        <w:rPr>
          <w:b/>
          <w:sz w:val="24"/>
          <w:szCs w:val="24"/>
        </w:rPr>
      </w:pPr>
      <w:r w:rsidRPr="00806992">
        <w:rPr>
          <w:b/>
          <w:sz w:val="24"/>
          <w:szCs w:val="24"/>
        </w:rPr>
        <w:t>IV SKYRIUS</w:t>
      </w:r>
    </w:p>
    <w:p w14:paraId="5B259223" w14:textId="77777777" w:rsidR="002603FD" w:rsidRPr="00806992" w:rsidRDefault="00340ED9" w:rsidP="00806992">
      <w:pPr>
        <w:pStyle w:val="BodyText1"/>
        <w:spacing w:line="240" w:lineRule="auto"/>
        <w:ind w:firstLine="0"/>
        <w:jc w:val="center"/>
        <w:rPr>
          <w:b/>
          <w:sz w:val="24"/>
          <w:szCs w:val="24"/>
        </w:rPr>
      </w:pPr>
      <w:r w:rsidRPr="00806992">
        <w:rPr>
          <w:b/>
          <w:sz w:val="24"/>
          <w:szCs w:val="24"/>
        </w:rPr>
        <w:t>PIRKIMŲ PLANO SUDARYMO ETAPAS</w:t>
      </w:r>
    </w:p>
    <w:p w14:paraId="4B644193" w14:textId="77777777" w:rsidR="00340ED9" w:rsidRPr="00806992" w:rsidRDefault="00340ED9" w:rsidP="00806992">
      <w:pPr>
        <w:pStyle w:val="BodyText1"/>
        <w:spacing w:line="240" w:lineRule="auto"/>
        <w:ind w:firstLine="0"/>
        <w:jc w:val="center"/>
        <w:rPr>
          <w:b/>
          <w:sz w:val="24"/>
          <w:szCs w:val="24"/>
        </w:rPr>
      </w:pPr>
    </w:p>
    <w:p w14:paraId="23C45CC6" w14:textId="0731DD69" w:rsidR="007D5FCD"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16.</w:t>
      </w:r>
      <w:r>
        <w:rPr>
          <w:rFonts w:ascii="Times New Roman" w:eastAsia="Times New Roman" w:hAnsi="Times New Roman"/>
          <w:sz w:val="24"/>
          <w:szCs w:val="24"/>
          <w:lang w:eastAsia="lt-LT"/>
        </w:rPr>
        <w:t xml:space="preserve"> </w:t>
      </w:r>
      <w:r w:rsidR="007D5FCD" w:rsidRPr="00806992">
        <w:rPr>
          <w:rFonts w:ascii="Times New Roman" w:hAnsi="Times New Roman"/>
        </w:rPr>
        <w:t xml:space="preserve">VPS už pirkimų planavimą atsakingu paskirtas darbuotojas, atsižvelgdamas į pateiktus planuojamų vykdyti biudžetinių metų pirkimų sąrašus, VIPIS priemonėmis parengia planuojamų atlikti biudžetiniais metais viešųjų pirkimų planą (toliau – pirkimų planas) (Aprašo 3 priedas) ir teikia derinti </w:t>
      </w:r>
      <w:r w:rsidR="007D5FCD" w:rsidRPr="00806992">
        <w:rPr>
          <w:rStyle w:val="Emfaz"/>
          <w:rFonts w:ascii="Times New Roman" w:hAnsi="Times New Roman"/>
          <w:i w:val="0"/>
          <w:iCs w:val="0"/>
        </w:rPr>
        <w:t>Finansų</w:t>
      </w:r>
      <w:r w:rsidR="007D5FCD" w:rsidRPr="00806992">
        <w:rPr>
          <w:rFonts w:ascii="Times New Roman" w:hAnsi="Times New Roman"/>
          <w:i/>
          <w:iCs/>
        </w:rPr>
        <w:t xml:space="preserve"> v</w:t>
      </w:r>
      <w:r w:rsidR="007D5FCD" w:rsidRPr="00806992">
        <w:rPr>
          <w:rFonts w:ascii="Times New Roman" w:hAnsi="Times New Roman"/>
        </w:rPr>
        <w:t xml:space="preserve">aldymo ir apskaitos skyriaus vedėjui, VPS vedėjui, </w:t>
      </w:r>
      <w:r w:rsidR="0089125F" w:rsidRPr="00806992">
        <w:rPr>
          <w:rFonts w:ascii="Times New Roman" w:hAnsi="Times New Roman"/>
        </w:rPr>
        <w:t>A</w:t>
      </w:r>
      <w:r w:rsidR="007D5FCD" w:rsidRPr="00806992">
        <w:rPr>
          <w:rFonts w:ascii="Times New Roman" w:hAnsi="Times New Roman"/>
        </w:rPr>
        <w:t xml:space="preserve">dministracijos direktoriaus pavaduotojui, suderinęs teikia tvirtinti </w:t>
      </w:r>
      <w:r w:rsidR="00460C5D" w:rsidRPr="00806992">
        <w:rPr>
          <w:rFonts w:ascii="Times New Roman" w:hAnsi="Times New Roman"/>
        </w:rPr>
        <w:t>A</w:t>
      </w:r>
      <w:r w:rsidR="007D5FCD" w:rsidRPr="00806992">
        <w:rPr>
          <w:rFonts w:ascii="Times New Roman" w:hAnsi="Times New Roman"/>
        </w:rPr>
        <w:t>dministracijos direktoriui, po patvirtinimo pirkimų planas automatiškai užregistruojamas VIPIS priemonėmis. Pirkimų planas rengiamas vadovaujantis VPĮ, MVPT aprašu, Numatomos viešojo pirkimo ir pirkimo vertės skaičiavimo metodika, patvirtinta Viešųjų pirkimų tarnybos direktoriaus 2017 m. birželio 27 d. įsakymu Nr. 1S-94 „Dėl Numatomos viešojo pirkimo ir pirkimo vertės skaičiavimo metodikos patvirtinimo“ (toliau – VPT pirkimo vertės skaičiavimo metodika), ir kitomis pirkimų plano rengimą reglamentuojančiomis teisės normomis</w:t>
      </w:r>
      <w:r w:rsidR="006D1983" w:rsidRPr="00806992">
        <w:rPr>
          <w:rFonts w:ascii="Times New Roman" w:hAnsi="Times New Roman"/>
        </w:rPr>
        <w:t>.</w:t>
      </w:r>
    </w:p>
    <w:p w14:paraId="4E7E8ED7" w14:textId="08C38099" w:rsidR="00374F26"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17.</w:t>
      </w:r>
      <w:r>
        <w:rPr>
          <w:rFonts w:ascii="Times New Roman" w:eastAsia="Times New Roman" w:hAnsi="Times New Roman"/>
          <w:sz w:val="24"/>
          <w:szCs w:val="24"/>
          <w:lang w:eastAsia="lt-LT"/>
        </w:rPr>
        <w:t xml:space="preserve"> </w:t>
      </w:r>
      <w:r w:rsidR="00374F26" w:rsidRPr="00806992">
        <w:rPr>
          <w:rFonts w:ascii="Times New Roman" w:hAnsi="Times New Roman"/>
        </w:rPr>
        <w:t>Administracijos direktoriui VIPIS priemonėmis patvirtinus pirkimų planą, VPS už pirkimų planavimą atsakingu paskirtas darbuotojas CVP IS priemonėmis parengia pirkimų suvestinę ir ją paskelbia (mažos vertės pirkimų informacijos skelbimas nėra privalomas). Pirkimų suvestinė rengiama, skelbiama vadovaujantis Informacijos viešinimo centrinėje viešųjų pirkimų informacinėje sistemoje tvarkos aprašu, patvirtintu Viešųjų pirkimų tarnybos direktoriaus 2017 m. birželio 19 d. įsakymu Nr. 1S-91 „Dėl Informacijos viešinimo Centrinėje viešųjų pirkimų informacinėje sistemoje tvarkos aprašo patvirtinimo“ (toliau – Informacijos viešinimo CVP IS aprašas).</w:t>
      </w:r>
    </w:p>
    <w:p w14:paraId="02948C53" w14:textId="7816EBEB" w:rsidR="00FF55B4" w:rsidRPr="00806992" w:rsidRDefault="00806992" w:rsidP="00806992">
      <w:pPr>
        <w:spacing w:after="0"/>
        <w:ind w:firstLine="1134"/>
        <w:jc w:val="both"/>
        <w:rPr>
          <w:rFonts w:ascii="Times New Roman" w:hAnsi="Times New Roman"/>
        </w:rPr>
      </w:pPr>
      <w:r w:rsidRPr="00806992">
        <w:rPr>
          <w:rFonts w:ascii="Times New Roman" w:eastAsia="Times New Roman" w:hAnsi="Times New Roman"/>
          <w:sz w:val="24"/>
          <w:szCs w:val="24"/>
          <w:lang w:eastAsia="lt-LT"/>
        </w:rPr>
        <w:t>18.</w:t>
      </w:r>
      <w:r>
        <w:rPr>
          <w:rFonts w:ascii="Times New Roman" w:eastAsia="Times New Roman" w:hAnsi="Times New Roman"/>
          <w:sz w:val="24"/>
          <w:szCs w:val="24"/>
          <w:lang w:eastAsia="lt-LT"/>
        </w:rPr>
        <w:t xml:space="preserve"> </w:t>
      </w:r>
      <w:r w:rsidR="00D10B18" w:rsidRPr="00806992">
        <w:rPr>
          <w:rFonts w:ascii="Times New Roman" w:hAnsi="Times New Roman"/>
        </w:rPr>
        <w:t>Pirkimų pla</w:t>
      </w:r>
      <w:r w:rsidR="00FF55B4" w:rsidRPr="00806992">
        <w:rPr>
          <w:rFonts w:ascii="Times New Roman" w:hAnsi="Times New Roman"/>
        </w:rPr>
        <w:t xml:space="preserve">nas tikslinamas pagal </w:t>
      </w:r>
      <w:r w:rsidR="00460C5D" w:rsidRPr="00806992">
        <w:rPr>
          <w:rFonts w:ascii="Times New Roman" w:hAnsi="Times New Roman"/>
        </w:rPr>
        <w:t>A</w:t>
      </w:r>
      <w:r w:rsidR="00FF55B4" w:rsidRPr="00806992">
        <w:rPr>
          <w:rFonts w:ascii="Times New Roman" w:hAnsi="Times New Roman"/>
        </w:rPr>
        <w:t>dministracijos poreikį:</w:t>
      </w:r>
    </w:p>
    <w:p w14:paraId="17D7F165" w14:textId="2F3CEC7E" w:rsidR="00F5267E" w:rsidRPr="00806992" w:rsidRDefault="00F5267E" w:rsidP="00806992">
      <w:pPr>
        <w:tabs>
          <w:tab w:val="left" w:pos="1560"/>
        </w:tabs>
        <w:spacing w:after="0" w:line="240" w:lineRule="auto"/>
        <w:ind w:firstLine="1134"/>
        <w:jc w:val="both"/>
        <w:rPr>
          <w:rFonts w:ascii="Times New Roman" w:hAnsi="Times New Roman"/>
          <w:sz w:val="24"/>
          <w:szCs w:val="24"/>
          <w:lang w:eastAsia="lt-LT"/>
        </w:rPr>
      </w:pPr>
      <w:r w:rsidRPr="00806992">
        <w:rPr>
          <w:rFonts w:ascii="Times New Roman" w:hAnsi="Times New Roman"/>
          <w:sz w:val="24"/>
          <w:szCs w:val="24"/>
          <w:lang w:eastAsia="lt-LT"/>
        </w:rPr>
        <w:t>18.1.</w:t>
      </w:r>
      <w:r w:rsidR="00806992">
        <w:rPr>
          <w:rFonts w:ascii="Times New Roman" w:hAnsi="Times New Roman"/>
          <w:sz w:val="24"/>
          <w:szCs w:val="24"/>
          <w:lang w:eastAsia="lt-LT"/>
        </w:rPr>
        <w:t xml:space="preserve"> </w:t>
      </w:r>
      <w:r w:rsidR="007D5FCD" w:rsidRPr="00806992">
        <w:rPr>
          <w:rFonts w:ascii="Times New Roman" w:hAnsi="Times New Roman"/>
          <w:sz w:val="24"/>
          <w:szCs w:val="24"/>
          <w:lang w:eastAsia="lt-LT"/>
        </w:rPr>
        <w:t xml:space="preserve">Prireikus atlikti pirkimą, kuris neįtrauktas į pirkimų planą, arba atsiradus poreikiui padidinti pirkimų plane numatytam pirkimui skiriamas lėšas, užsakovas VIPIS priemonėmis rengia atskirą pirkimo poreikį (lėšų didinimo atveju poreikio lėšų dydis – planuotos vertės ir tikslinamos vertės skirtumas) (VIPIS žymėjimas – PP), kartu pateikdamas tokio pirkimo arba lėšų padidinimo pagrindimą, kuriame turi būti nurodytas išlaidų būtinumas, atsižvelgiant į savo arba bendro poreikio pirkimo atveju bendrus </w:t>
      </w:r>
      <w:r w:rsidR="008B324D" w:rsidRPr="00806992">
        <w:rPr>
          <w:rFonts w:ascii="Times New Roman" w:hAnsi="Times New Roman"/>
          <w:sz w:val="24"/>
          <w:szCs w:val="24"/>
          <w:lang w:eastAsia="lt-LT"/>
        </w:rPr>
        <w:t>A</w:t>
      </w:r>
      <w:r w:rsidR="007D5FCD" w:rsidRPr="00806992">
        <w:rPr>
          <w:rFonts w:ascii="Times New Roman" w:hAnsi="Times New Roman"/>
          <w:sz w:val="24"/>
          <w:szCs w:val="24"/>
          <w:lang w:eastAsia="lt-LT"/>
        </w:rPr>
        <w:t xml:space="preserve">dministracijos veiklos uždavinius ir tikslus, ir derina jį su Finansų valdymo ir apskaitos skyriaus vedėju, VPS vedėju, </w:t>
      </w:r>
      <w:r w:rsidR="0089125F" w:rsidRPr="00806992">
        <w:rPr>
          <w:rFonts w:ascii="Times New Roman" w:hAnsi="Times New Roman"/>
          <w:sz w:val="24"/>
          <w:szCs w:val="24"/>
          <w:lang w:eastAsia="lt-LT"/>
        </w:rPr>
        <w:t>A</w:t>
      </w:r>
      <w:r w:rsidR="007D5FCD" w:rsidRPr="00806992">
        <w:rPr>
          <w:rFonts w:ascii="Times New Roman" w:hAnsi="Times New Roman"/>
          <w:sz w:val="24"/>
          <w:szCs w:val="24"/>
          <w:lang w:eastAsia="lt-LT"/>
        </w:rPr>
        <w:t xml:space="preserve">dministracijos direktoriaus pavaduotoju, teikia tvirtinti </w:t>
      </w:r>
      <w:r w:rsidR="008B324D" w:rsidRPr="00806992">
        <w:rPr>
          <w:rFonts w:ascii="Times New Roman" w:hAnsi="Times New Roman"/>
          <w:sz w:val="24"/>
          <w:szCs w:val="24"/>
          <w:lang w:eastAsia="lt-LT"/>
        </w:rPr>
        <w:t>A</w:t>
      </w:r>
      <w:r w:rsidR="007D5FCD" w:rsidRPr="00806992">
        <w:rPr>
          <w:rFonts w:ascii="Times New Roman" w:hAnsi="Times New Roman"/>
          <w:sz w:val="24"/>
          <w:szCs w:val="24"/>
          <w:lang w:eastAsia="lt-LT"/>
        </w:rPr>
        <w:t>dministracijos direktoriui, po patvirtinimo poreikis automatiškai užregistruojamas VIPIS priemonėmis</w:t>
      </w:r>
      <w:r w:rsidR="00B45952" w:rsidRPr="00806992">
        <w:rPr>
          <w:rFonts w:ascii="Times New Roman" w:hAnsi="Times New Roman"/>
          <w:sz w:val="24"/>
          <w:szCs w:val="24"/>
          <w:lang w:eastAsia="lt-LT"/>
        </w:rPr>
        <w:t>.</w:t>
      </w:r>
    </w:p>
    <w:p w14:paraId="52546DBC" w14:textId="4D3FD915" w:rsidR="00F5267E" w:rsidRPr="00806992" w:rsidRDefault="00F5267E" w:rsidP="00806992">
      <w:pPr>
        <w:tabs>
          <w:tab w:val="left" w:pos="1560"/>
        </w:tabs>
        <w:spacing w:after="0" w:line="240" w:lineRule="auto"/>
        <w:ind w:firstLine="1134"/>
        <w:jc w:val="both"/>
        <w:rPr>
          <w:rFonts w:ascii="Times New Roman" w:hAnsi="Times New Roman"/>
          <w:sz w:val="24"/>
          <w:szCs w:val="24"/>
          <w:lang w:eastAsia="lt-LT"/>
        </w:rPr>
      </w:pPr>
      <w:r w:rsidRPr="00806992">
        <w:rPr>
          <w:rFonts w:ascii="Times New Roman" w:hAnsi="Times New Roman"/>
          <w:sz w:val="24"/>
          <w:szCs w:val="24"/>
          <w:lang w:eastAsia="lt-LT"/>
        </w:rPr>
        <w:t>18.2.</w:t>
      </w:r>
      <w:r w:rsidR="00806992">
        <w:rPr>
          <w:rFonts w:ascii="Times New Roman" w:hAnsi="Times New Roman"/>
          <w:sz w:val="24"/>
          <w:szCs w:val="24"/>
          <w:lang w:eastAsia="lt-LT"/>
        </w:rPr>
        <w:t xml:space="preserve"> </w:t>
      </w:r>
      <w:r w:rsidR="007D5FCD" w:rsidRPr="00806992">
        <w:rPr>
          <w:rFonts w:ascii="Times New Roman" w:hAnsi="Times New Roman"/>
          <w:sz w:val="24"/>
          <w:szCs w:val="24"/>
          <w:lang w:eastAsia="lt-LT"/>
        </w:rPr>
        <w:t xml:space="preserve">Po naujo pirkimo poreikio patvirtinimo VPS už pirkimų planavimą atsakingu paskirtas darbuotojas VIPIS priemonėmis parengia poreikio įtraukimą į pirkimų planą (VIPIS žymėjimas – PL) ir derina jį su Finansų valdymo ir apskaitos skyriaus vedėju, VPS vedėju, </w:t>
      </w:r>
      <w:r w:rsidR="008B324D" w:rsidRPr="00806992">
        <w:rPr>
          <w:rFonts w:ascii="Times New Roman" w:hAnsi="Times New Roman"/>
          <w:sz w:val="24"/>
          <w:szCs w:val="24"/>
          <w:lang w:eastAsia="lt-LT"/>
        </w:rPr>
        <w:t>A</w:t>
      </w:r>
      <w:r w:rsidR="007D5FCD" w:rsidRPr="00806992">
        <w:rPr>
          <w:rFonts w:ascii="Times New Roman" w:hAnsi="Times New Roman"/>
          <w:sz w:val="24"/>
          <w:szCs w:val="24"/>
          <w:lang w:eastAsia="lt-LT"/>
        </w:rPr>
        <w:t xml:space="preserve">dministracijos direktoriaus pavaduotoju, suderinęs teikia tvirtinti </w:t>
      </w:r>
      <w:r w:rsidR="008B324D" w:rsidRPr="00806992">
        <w:rPr>
          <w:rFonts w:ascii="Times New Roman" w:hAnsi="Times New Roman"/>
          <w:sz w:val="24"/>
          <w:szCs w:val="24"/>
          <w:lang w:eastAsia="lt-LT"/>
        </w:rPr>
        <w:t>A</w:t>
      </w:r>
      <w:r w:rsidR="007D5FCD" w:rsidRPr="00806992">
        <w:rPr>
          <w:rFonts w:ascii="Times New Roman" w:hAnsi="Times New Roman"/>
          <w:sz w:val="24"/>
          <w:szCs w:val="24"/>
          <w:lang w:eastAsia="lt-LT"/>
        </w:rPr>
        <w:t>dministracijos direktoriui, po patvirtinimo pirkimų plano eilutė automatiškai užregistruojama VIPIS priemonėmis arba jeigu didinamas pirkimų plane numatyto pirkimo lėšų dydis, atitinkamai padidina esamos pirkimų plano eilutės lėšų dydį.</w:t>
      </w:r>
    </w:p>
    <w:p w14:paraId="0C029F11" w14:textId="014FAF12" w:rsidR="00946F18" w:rsidRPr="00806992" w:rsidRDefault="00F5267E" w:rsidP="00806992">
      <w:pPr>
        <w:tabs>
          <w:tab w:val="left" w:pos="1560"/>
        </w:tabs>
        <w:spacing w:after="0" w:line="240" w:lineRule="auto"/>
        <w:ind w:firstLine="1134"/>
        <w:jc w:val="both"/>
        <w:rPr>
          <w:rFonts w:ascii="Times New Roman" w:hAnsi="Times New Roman"/>
          <w:sz w:val="24"/>
          <w:szCs w:val="24"/>
          <w:lang w:eastAsia="lt-LT"/>
        </w:rPr>
      </w:pPr>
      <w:r w:rsidRPr="00806992">
        <w:rPr>
          <w:rFonts w:ascii="Times New Roman" w:hAnsi="Times New Roman"/>
          <w:sz w:val="24"/>
          <w:szCs w:val="24"/>
          <w:lang w:eastAsia="lt-LT"/>
        </w:rPr>
        <w:t>18.3.</w:t>
      </w:r>
      <w:r w:rsidR="00806992">
        <w:rPr>
          <w:rFonts w:ascii="Times New Roman" w:hAnsi="Times New Roman"/>
          <w:sz w:val="24"/>
          <w:szCs w:val="24"/>
          <w:lang w:eastAsia="lt-LT"/>
        </w:rPr>
        <w:t xml:space="preserve"> </w:t>
      </w:r>
      <w:r w:rsidR="00B45952" w:rsidRPr="00806992">
        <w:rPr>
          <w:rFonts w:ascii="Times New Roman" w:hAnsi="Times New Roman"/>
          <w:sz w:val="24"/>
          <w:szCs w:val="24"/>
          <w:lang w:eastAsia="lt-LT"/>
        </w:rPr>
        <w:t>Prireikus</w:t>
      </w:r>
      <w:r w:rsidR="00D10B18" w:rsidRPr="00806992">
        <w:rPr>
          <w:rFonts w:ascii="Times New Roman" w:hAnsi="Times New Roman"/>
          <w:sz w:val="24"/>
          <w:szCs w:val="24"/>
          <w:lang w:eastAsia="lt-LT"/>
        </w:rPr>
        <w:t xml:space="preserve"> patikslinti </w:t>
      </w:r>
      <w:r w:rsidR="000C7D30" w:rsidRPr="00806992">
        <w:rPr>
          <w:rFonts w:ascii="Times New Roman" w:hAnsi="Times New Roman"/>
          <w:sz w:val="24"/>
          <w:szCs w:val="24"/>
          <w:lang w:eastAsia="lt-LT"/>
        </w:rPr>
        <w:t xml:space="preserve">pirkimo, kuris numatytas </w:t>
      </w:r>
      <w:r w:rsidR="00F613A1" w:rsidRPr="00806992">
        <w:rPr>
          <w:rFonts w:ascii="Times New Roman" w:hAnsi="Times New Roman"/>
          <w:sz w:val="24"/>
          <w:szCs w:val="24"/>
          <w:lang w:eastAsia="lt-LT"/>
        </w:rPr>
        <w:t>pirkimų plane</w:t>
      </w:r>
      <w:r w:rsidR="000C7D30" w:rsidRPr="00806992">
        <w:rPr>
          <w:rFonts w:ascii="Times New Roman" w:hAnsi="Times New Roman"/>
          <w:sz w:val="24"/>
          <w:szCs w:val="24"/>
          <w:lang w:eastAsia="lt-LT"/>
        </w:rPr>
        <w:t>,</w:t>
      </w:r>
      <w:r w:rsidR="00F613A1" w:rsidRPr="00806992">
        <w:rPr>
          <w:rFonts w:ascii="Times New Roman" w:hAnsi="Times New Roman"/>
          <w:sz w:val="24"/>
          <w:szCs w:val="24"/>
          <w:lang w:eastAsia="lt-LT"/>
        </w:rPr>
        <w:t xml:space="preserve"> </w:t>
      </w:r>
      <w:r w:rsidR="00946F18" w:rsidRPr="00806992">
        <w:rPr>
          <w:rFonts w:ascii="Times New Roman" w:hAnsi="Times New Roman"/>
          <w:sz w:val="24"/>
          <w:szCs w:val="24"/>
          <w:lang w:eastAsia="lt-LT"/>
        </w:rPr>
        <w:t>kitus,</w:t>
      </w:r>
      <w:r w:rsidR="00AD6FBE" w:rsidRPr="00806992">
        <w:rPr>
          <w:rFonts w:ascii="Times New Roman" w:hAnsi="Times New Roman"/>
          <w:sz w:val="24"/>
          <w:szCs w:val="24"/>
          <w:lang w:eastAsia="lt-LT"/>
        </w:rPr>
        <w:t xml:space="preserve"> nei pirkimui skiriamų lėšų dydis</w:t>
      </w:r>
      <w:r w:rsidR="00946F18" w:rsidRPr="00806992">
        <w:rPr>
          <w:rFonts w:ascii="Times New Roman" w:hAnsi="Times New Roman"/>
          <w:sz w:val="24"/>
          <w:szCs w:val="24"/>
          <w:lang w:eastAsia="lt-LT"/>
        </w:rPr>
        <w:t>, duomenis</w:t>
      </w:r>
      <w:r w:rsidR="00F71C49" w:rsidRPr="00806992">
        <w:rPr>
          <w:rFonts w:ascii="Times New Roman" w:hAnsi="Times New Roman"/>
          <w:sz w:val="24"/>
          <w:szCs w:val="24"/>
          <w:lang w:eastAsia="lt-LT"/>
        </w:rPr>
        <w:t xml:space="preserve"> (pvz.</w:t>
      </w:r>
      <w:r w:rsidR="008A5430" w:rsidRPr="00806992">
        <w:rPr>
          <w:rFonts w:ascii="Times New Roman" w:hAnsi="Times New Roman"/>
          <w:sz w:val="24"/>
          <w:szCs w:val="24"/>
          <w:lang w:eastAsia="lt-LT"/>
        </w:rPr>
        <w:t>,</w:t>
      </w:r>
      <w:r w:rsidR="00F71C49" w:rsidRPr="00806992">
        <w:rPr>
          <w:rFonts w:ascii="Times New Roman" w:hAnsi="Times New Roman"/>
          <w:sz w:val="24"/>
          <w:szCs w:val="24"/>
          <w:lang w:eastAsia="lt-LT"/>
        </w:rPr>
        <w:t xml:space="preserve"> pirkimo pavadinimą, sutarties trukmę, pirkimo pradžią ir kt</w:t>
      </w:r>
      <w:r w:rsidR="008A5430" w:rsidRPr="00806992">
        <w:rPr>
          <w:rFonts w:ascii="Times New Roman" w:hAnsi="Times New Roman"/>
          <w:sz w:val="24"/>
          <w:szCs w:val="24"/>
          <w:lang w:eastAsia="lt-LT"/>
        </w:rPr>
        <w:t>.</w:t>
      </w:r>
      <w:r w:rsidR="00F71C49" w:rsidRPr="00806992">
        <w:rPr>
          <w:rFonts w:ascii="Times New Roman" w:hAnsi="Times New Roman"/>
          <w:sz w:val="24"/>
          <w:szCs w:val="24"/>
          <w:lang w:eastAsia="lt-LT"/>
        </w:rPr>
        <w:t>)</w:t>
      </w:r>
      <w:r w:rsidR="00946F18" w:rsidRPr="00806992">
        <w:rPr>
          <w:rFonts w:ascii="Times New Roman" w:hAnsi="Times New Roman"/>
          <w:sz w:val="24"/>
          <w:szCs w:val="24"/>
          <w:lang w:eastAsia="lt-LT"/>
        </w:rPr>
        <w:t xml:space="preserve">, </w:t>
      </w:r>
      <w:r w:rsidR="00FF55B4" w:rsidRPr="00806992">
        <w:rPr>
          <w:rFonts w:ascii="Times New Roman" w:hAnsi="Times New Roman"/>
          <w:sz w:val="24"/>
          <w:szCs w:val="24"/>
          <w:lang w:eastAsia="lt-LT"/>
        </w:rPr>
        <w:t xml:space="preserve">VPS už </w:t>
      </w:r>
      <w:r w:rsidR="008E6F7C" w:rsidRPr="00806992">
        <w:rPr>
          <w:rFonts w:ascii="Times New Roman" w:hAnsi="Times New Roman"/>
          <w:sz w:val="24"/>
          <w:szCs w:val="24"/>
          <w:lang w:eastAsia="lt-LT"/>
        </w:rPr>
        <w:t>pirkimų</w:t>
      </w:r>
      <w:r w:rsidR="00FF55B4" w:rsidRPr="00806992">
        <w:rPr>
          <w:rFonts w:ascii="Times New Roman" w:hAnsi="Times New Roman"/>
          <w:sz w:val="24"/>
          <w:szCs w:val="24"/>
          <w:lang w:eastAsia="lt-LT"/>
        </w:rPr>
        <w:t xml:space="preserve"> planavimą</w:t>
      </w:r>
      <w:r w:rsidR="00D10B18" w:rsidRPr="00806992">
        <w:rPr>
          <w:rFonts w:ascii="Times New Roman" w:hAnsi="Times New Roman"/>
          <w:sz w:val="24"/>
          <w:szCs w:val="24"/>
          <w:lang w:eastAsia="lt-LT"/>
        </w:rPr>
        <w:t xml:space="preserve"> </w:t>
      </w:r>
      <w:r w:rsidR="00FF55B4" w:rsidRPr="00806992">
        <w:rPr>
          <w:rFonts w:ascii="Times New Roman" w:hAnsi="Times New Roman"/>
          <w:sz w:val="24"/>
          <w:szCs w:val="24"/>
          <w:lang w:eastAsia="lt-LT"/>
        </w:rPr>
        <w:t xml:space="preserve">atsakingu paskirtas </w:t>
      </w:r>
      <w:r w:rsidR="00E22A1A" w:rsidRPr="00806992">
        <w:rPr>
          <w:rFonts w:ascii="Times New Roman" w:hAnsi="Times New Roman"/>
          <w:sz w:val="24"/>
          <w:szCs w:val="24"/>
          <w:lang w:eastAsia="lt-LT"/>
        </w:rPr>
        <w:t>darbuotojas</w:t>
      </w:r>
      <w:r w:rsidR="00FF55B4" w:rsidRPr="00806992">
        <w:rPr>
          <w:rFonts w:ascii="Times New Roman" w:hAnsi="Times New Roman"/>
          <w:sz w:val="24"/>
          <w:szCs w:val="24"/>
          <w:lang w:eastAsia="lt-LT"/>
        </w:rPr>
        <w:t xml:space="preserve"> atlieka</w:t>
      </w:r>
      <w:r w:rsidR="00D10B18" w:rsidRPr="00806992">
        <w:rPr>
          <w:rFonts w:ascii="Times New Roman" w:hAnsi="Times New Roman"/>
          <w:sz w:val="24"/>
          <w:szCs w:val="24"/>
          <w:lang w:eastAsia="lt-LT"/>
        </w:rPr>
        <w:t xml:space="preserve"> pirkimų plano patikslinimą</w:t>
      </w:r>
      <w:r w:rsidR="00B45952" w:rsidRPr="00806992">
        <w:rPr>
          <w:rFonts w:ascii="Times New Roman" w:hAnsi="Times New Roman"/>
          <w:sz w:val="24"/>
          <w:szCs w:val="24"/>
          <w:lang w:eastAsia="lt-LT"/>
        </w:rPr>
        <w:t xml:space="preserve"> </w:t>
      </w:r>
      <w:r w:rsidR="00D10B18" w:rsidRPr="00806992">
        <w:rPr>
          <w:rFonts w:ascii="Times New Roman" w:hAnsi="Times New Roman"/>
          <w:sz w:val="24"/>
          <w:szCs w:val="24"/>
          <w:lang w:eastAsia="lt-LT"/>
        </w:rPr>
        <w:t xml:space="preserve">pagal </w:t>
      </w:r>
      <w:r w:rsidR="00F613A1" w:rsidRPr="00806992">
        <w:rPr>
          <w:rFonts w:ascii="Times New Roman" w:hAnsi="Times New Roman"/>
          <w:sz w:val="24"/>
          <w:szCs w:val="24"/>
          <w:lang w:eastAsia="lt-LT"/>
        </w:rPr>
        <w:t>duomenis</w:t>
      </w:r>
      <w:r w:rsidR="00AD6FBE" w:rsidRPr="00806992">
        <w:rPr>
          <w:rFonts w:ascii="Times New Roman" w:hAnsi="Times New Roman"/>
          <w:sz w:val="24"/>
          <w:szCs w:val="24"/>
          <w:lang w:eastAsia="lt-LT"/>
        </w:rPr>
        <w:t>,</w:t>
      </w:r>
      <w:r w:rsidR="00F613A1" w:rsidRPr="00806992">
        <w:rPr>
          <w:rFonts w:ascii="Times New Roman" w:hAnsi="Times New Roman"/>
          <w:sz w:val="24"/>
          <w:szCs w:val="24"/>
          <w:lang w:eastAsia="lt-LT"/>
        </w:rPr>
        <w:t xml:space="preserve"> pateiktus</w:t>
      </w:r>
      <w:r w:rsidR="00FF55B4" w:rsidRPr="00806992">
        <w:rPr>
          <w:rFonts w:ascii="Times New Roman" w:hAnsi="Times New Roman"/>
          <w:sz w:val="24"/>
          <w:szCs w:val="24"/>
          <w:lang w:eastAsia="lt-LT"/>
        </w:rPr>
        <w:t xml:space="preserve"> </w:t>
      </w:r>
      <w:r w:rsidR="00580447" w:rsidRPr="00806992">
        <w:rPr>
          <w:rFonts w:ascii="Times New Roman" w:hAnsi="Times New Roman"/>
          <w:sz w:val="24"/>
          <w:szCs w:val="24"/>
          <w:lang w:eastAsia="lt-LT"/>
        </w:rPr>
        <w:t xml:space="preserve">VIPIS priemonėmis </w:t>
      </w:r>
      <w:r w:rsidR="00F613A1" w:rsidRPr="00806992">
        <w:rPr>
          <w:rFonts w:ascii="Times New Roman" w:hAnsi="Times New Roman"/>
          <w:sz w:val="24"/>
          <w:szCs w:val="24"/>
          <w:lang w:eastAsia="lt-LT"/>
        </w:rPr>
        <w:t>patvirtintoje</w:t>
      </w:r>
      <w:r w:rsidR="00946F18" w:rsidRPr="00806992">
        <w:rPr>
          <w:rFonts w:ascii="Times New Roman" w:hAnsi="Times New Roman"/>
          <w:sz w:val="24"/>
          <w:szCs w:val="24"/>
          <w:lang w:eastAsia="lt-LT"/>
        </w:rPr>
        <w:t xml:space="preserve"> </w:t>
      </w:r>
      <w:r w:rsidR="00F613A1" w:rsidRPr="00806992">
        <w:rPr>
          <w:rFonts w:ascii="Times New Roman" w:hAnsi="Times New Roman"/>
          <w:sz w:val="24"/>
          <w:szCs w:val="24"/>
          <w:lang w:eastAsia="lt-LT"/>
        </w:rPr>
        <w:t xml:space="preserve">pirkimo </w:t>
      </w:r>
      <w:r w:rsidR="00FF55B4" w:rsidRPr="00806992">
        <w:rPr>
          <w:rFonts w:ascii="Times New Roman" w:hAnsi="Times New Roman"/>
          <w:sz w:val="24"/>
          <w:szCs w:val="24"/>
          <w:lang w:eastAsia="lt-LT"/>
        </w:rPr>
        <w:t>paraiškoje</w:t>
      </w:r>
      <w:r w:rsidR="00946F18" w:rsidRPr="00806992">
        <w:rPr>
          <w:rFonts w:ascii="Times New Roman" w:hAnsi="Times New Roman"/>
          <w:sz w:val="24"/>
          <w:szCs w:val="24"/>
          <w:lang w:eastAsia="lt-LT"/>
        </w:rPr>
        <w:t>.</w:t>
      </w:r>
      <w:r w:rsidR="00F71C49" w:rsidRPr="00806992">
        <w:rPr>
          <w:rFonts w:ascii="Times New Roman" w:hAnsi="Times New Roman"/>
          <w:sz w:val="24"/>
          <w:szCs w:val="24"/>
          <w:lang w:eastAsia="lt-LT"/>
        </w:rPr>
        <w:t xml:space="preserve"> Apie patikslinimo poreikį VPS už pikrimų planavimą atsaking</w:t>
      </w:r>
      <w:r w:rsidR="008B324D" w:rsidRPr="00806992">
        <w:rPr>
          <w:rFonts w:ascii="Times New Roman" w:hAnsi="Times New Roman"/>
          <w:sz w:val="24"/>
          <w:szCs w:val="24"/>
          <w:lang w:eastAsia="lt-LT"/>
        </w:rPr>
        <w:t>u</w:t>
      </w:r>
      <w:r w:rsidR="00F71C49" w:rsidRPr="00806992">
        <w:rPr>
          <w:rFonts w:ascii="Times New Roman" w:hAnsi="Times New Roman"/>
          <w:sz w:val="24"/>
          <w:szCs w:val="24"/>
          <w:lang w:eastAsia="lt-LT"/>
        </w:rPr>
        <w:t xml:space="preserve"> paskirtą darbuotoją informuoja iniciatorius rengėjas</w:t>
      </w:r>
      <w:r w:rsidR="00EA3072" w:rsidRPr="00806992">
        <w:rPr>
          <w:rFonts w:ascii="Times New Roman" w:hAnsi="Times New Roman"/>
          <w:sz w:val="24"/>
          <w:szCs w:val="24"/>
          <w:lang w:eastAsia="lt-LT"/>
        </w:rPr>
        <w:t>;</w:t>
      </w:r>
    </w:p>
    <w:p w14:paraId="2EDBFA31" w14:textId="267B7565" w:rsidR="00EA3072" w:rsidRPr="00806992" w:rsidRDefault="00EA3072" w:rsidP="00806992">
      <w:pPr>
        <w:tabs>
          <w:tab w:val="left" w:pos="1560"/>
        </w:tabs>
        <w:spacing w:after="0" w:line="240" w:lineRule="auto"/>
        <w:ind w:firstLine="1134"/>
        <w:jc w:val="both"/>
        <w:rPr>
          <w:rFonts w:ascii="Times New Roman" w:hAnsi="Times New Roman"/>
          <w:sz w:val="24"/>
          <w:szCs w:val="24"/>
          <w:lang w:eastAsia="lt-LT"/>
        </w:rPr>
      </w:pPr>
      <w:r w:rsidRPr="00806992">
        <w:rPr>
          <w:rFonts w:ascii="Times New Roman" w:hAnsi="Times New Roman"/>
          <w:sz w:val="24"/>
          <w:szCs w:val="24"/>
        </w:rPr>
        <w:t>18.4.</w:t>
      </w:r>
      <w:r w:rsidR="00806992">
        <w:rPr>
          <w:rFonts w:ascii="Times New Roman" w:hAnsi="Times New Roman"/>
          <w:sz w:val="24"/>
          <w:szCs w:val="24"/>
        </w:rPr>
        <w:t xml:space="preserve"> </w:t>
      </w:r>
      <w:r w:rsidRPr="00806992">
        <w:rPr>
          <w:rFonts w:ascii="Times New Roman" w:hAnsi="Times New Roman"/>
          <w:sz w:val="24"/>
          <w:szCs w:val="24"/>
          <w:lang w:eastAsia="lt-LT"/>
        </w:rPr>
        <w:t>Po naujos pirkimų plano eilutės įtraukimo į pirkimų planą ar pirkimų plano eilutės patikslinimo VPS už pirkimų planavimą atsakingu paskirtas darbuotojas VIPIS priemonėmis patikslintą pirkimų planą derina su Finansų valdymo ir apskaitos skyriaus vedėju, VPS vedėju</w:t>
      </w:r>
      <w:r w:rsidR="008E6F7C" w:rsidRPr="00806992">
        <w:rPr>
          <w:rFonts w:ascii="Times New Roman" w:hAnsi="Times New Roman"/>
          <w:sz w:val="24"/>
          <w:szCs w:val="24"/>
          <w:lang w:eastAsia="lt-LT"/>
        </w:rPr>
        <w:t xml:space="preserve">, </w:t>
      </w:r>
      <w:r w:rsidR="008B324D" w:rsidRPr="00806992">
        <w:rPr>
          <w:rFonts w:ascii="Times New Roman" w:hAnsi="Times New Roman"/>
          <w:sz w:val="24"/>
          <w:szCs w:val="24"/>
          <w:lang w:eastAsia="lt-LT"/>
        </w:rPr>
        <w:t>A</w:t>
      </w:r>
      <w:r w:rsidR="008E6F7C" w:rsidRPr="00806992">
        <w:rPr>
          <w:rFonts w:ascii="Times New Roman" w:hAnsi="Times New Roman"/>
          <w:sz w:val="24"/>
          <w:szCs w:val="24"/>
          <w:lang w:eastAsia="lt-LT"/>
        </w:rPr>
        <w:t>dministracijos direktoriaus pavaduotoju</w:t>
      </w:r>
      <w:r w:rsidRPr="00806992">
        <w:rPr>
          <w:rFonts w:ascii="Times New Roman" w:hAnsi="Times New Roman"/>
          <w:sz w:val="24"/>
          <w:szCs w:val="24"/>
          <w:lang w:eastAsia="lt-LT"/>
        </w:rPr>
        <w:t xml:space="preserve"> ir suderinęs teikia tvirtinti </w:t>
      </w:r>
      <w:r w:rsidR="008B324D" w:rsidRPr="00806992">
        <w:rPr>
          <w:rFonts w:ascii="Times New Roman" w:hAnsi="Times New Roman"/>
          <w:sz w:val="24"/>
          <w:szCs w:val="24"/>
          <w:lang w:eastAsia="lt-LT"/>
        </w:rPr>
        <w:t>A</w:t>
      </w:r>
      <w:r w:rsidRPr="00806992">
        <w:rPr>
          <w:rFonts w:ascii="Times New Roman" w:hAnsi="Times New Roman"/>
          <w:sz w:val="24"/>
          <w:szCs w:val="24"/>
          <w:lang w:eastAsia="lt-LT"/>
        </w:rPr>
        <w:t>dministracijos direktoriui, po patvirtinimo pirkimų planas automatiškai užregistruojamas VIPIS priemonėmis.</w:t>
      </w:r>
    </w:p>
    <w:p w14:paraId="2CA0B59C" w14:textId="3F6605B9" w:rsidR="00374F26" w:rsidRPr="00806992" w:rsidRDefault="00806992" w:rsidP="00806992">
      <w:pPr>
        <w:tabs>
          <w:tab w:val="left" w:pos="1418"/>
        </w:tabs>
        <w:spacing w:after="0"/>
        <w:ind w:firstLine="1134"/>
        <w:jc w:val="both"/>
        <w:rPr>
          <w:rFonts w:ascii="Times New Roman" w:hAnsi="Times New Roman"/>
        </w:rPr>
      </w:pPr>
      <w:r w:rsidRPr="00806992">
        <w:rPr>
          <w:rFonts w:ascii="Times New Roman" w:eastAsia="Times New Roman" w:hAnsi="Times New Roman"/>
          <w:sz w:val="24"/>
          <w:szCs w:val="24"/>
          <w:lang w:eastAsia="lt-LT"/>
        </w:rPr>
        <w:t>19.</w:t>
      </w:r>
      <w:r>
        <w:rPr>
          <w:rFonts w:ascii="Times New Roman" w:eastAsia="Times New Roman" w:hAnsi="Times New Roman"/>
          <w:sz w:val="24"/>
          <w:szCs w:val="24"/>
          <w:lang w:eastAsia="lt-LT"/>
        </w:rPr>
        <w:t xml:space="preserve"> </w:t>
      </w:r>
      <w:r w:rsidR="00374F26" w:rsidRPr="00806992">
        <w:rPr>
          <w:rFonts w:ascii="Times New Roman" w:hAnsi="Times New Roman"/>
        </w:rPr>
        <w:t>Patikslinus pirkimų planą, VPS už pirkimų planavimą atsakingu paskirtas darbuotojas patikslina pirkimų suvestinę ir paskelbia CVP IS (mažos vertės pirkimų informacijos skelbimas nėra privalomas)</w:t>
      </w:r>
      <w:r w:rsidR="00127CFB" w:rsidRPr="00806992">
        <w:rPr>
          <w:rFonts w:ascii="Times New Roman" w:hAnsi="Times New Roman"/>
        </w:rPr>
        <w:t>.</w:t>
      </w:r>
    </w:p>
    <w:p w14:paraId="0A21B1B9" w14:textId="4FFC0DF7" w:rsidR="00374F26" w:rsidRPr="00806992" w:rsidRDefault="00806992" w:rsidP="00806992">
      <w:pPr>
        <w:tabs>
          <w:tab w:val="left" w:pos="1560"/>
        </w:tabs>
        <w:spacing w:after="0"/>
        <w:ind w:firstLine="1134"/>
        <w:jc w:val="both"/>
        <w:rPr>
          <w:rFonts w:ascii="Times New Roman" w:hAnsi="Times New Roman"/>
        </w:rPr>
      </w:pPr>
      <w:r w:rsidRPr="00806992">
        <w:rPr>
          <w:rFonts w:ascii="Times New Roman" w:eastAsia="Times New Roman" w:hAnsi="Times New Roman"/>
          <w:sz w:val="24"/>
          <w:szCs w:val="24"/>
          <w:lang w:eastAsia="lt-LT"/>
        </w:rPr>
        <w:t>20.</w:t>
      </w:r>
      <w:r>
        <w:rPr>
          <w:rFonts w:ascii="Times New Roman" w:eastAsia="Times New Roman" w:hAnsi="Times New Roman"/>
          <w:sz w:val="24"/>
          <w:szCs w:val="24"/>
          <w:lang w:eastAsia="lt-LT"/>
        </w:rPr>
        <w:t xml:space="preserve"> </w:t>
      </w:r>
      <w:r w:rsidR="00374F26" w:rsidRPr="00806992">
        <w:rPr>
          <w:rFonts w:ascii="Times New Roman" w:hAnsi="Times New Roman"/>
        </w:rPr>
        <w:t>Pirkimas gali būti pradėtas vykdyti, tik jei jis yra įtrauktas į pirkimų planą (pirkimų plane pateikta informacija apie planuojamą pirkimą yra teisinga) ir teisinga informacija yra paskelbta pirkimų suvestinėje CVP IS (mažos vertės pirkimų informacijos skelbimas nėra privalomas).</w:t>
      </w:r>
    </w:p>
    <w:p w14:paraId="691A5F14" w14:textId="79A6E409" w:rsidR="006D1983" w:rsidRPr="00806992" w:rsidRDefault="00806992" w:rsidP="00806992">
      <w:pPr>
        <w:tabs>
          <w:tab w:val="left" w:pos="0"/>
        </w:tabs>
        <w:spacing w:after="0"/>
        <w:ind w:firstLine="1134"/>
        <w:jc w:val="both"/>
        <w:rPr>
          <w:rFonts w:ascii="Times New Roman" w:hAnsi="Times New Roman"/>
        </w:rPr>
      </w:pPr>
      <w:r w:rsidRPr="00806992">
        <w:rPr>
          <w:rFonts w:ascii="Times New Roman" w:eastAsia="Times New Roman" w:hAnsi="Times New Roman"/>
          <w:sz w:val="24"/>
          <w:szCs w:val="24"/>
          <w:lang w:eastAsia="lt-LT"/>
        </w:rPr>
        <w:t>21.</w:t>
      </w:r>
      <w:r>
        <w:rPr>
          <w:rFonts w:ascii="Times New Roman" w:eastAsia="Times New Roman" w:hAnsi="Times New Roman"/>
          <w:sz w:val="24"/>
          <w:szCs w:val="24"/>
          <w:lang w:eastAsia="lt-LT"/>
        </w:rPr>
        <w:t xml:space="preserve"> </w:t>
      </w:r>
      <w:r w:rsidR="006D1983" w:rsidRPr="00806992">
        <w:rPr>
          <w:rFonts w:ascii="Times New Roman" w:hAnsi="Times New Roman"/>
        </w:rPr>
        <w:t>Patvirtintas pirkimų planas (</w:t>
      </w:r>
      <w:r w:rsidR="00C14D0C" w:rsidRPr="00806992">
        <w:rPr>
          <w:rFonts w:ascii="Times New Roman" w:hAnsi="Times New Roman"/>
        </w:rPr>
        <w:t>patikslinimai</w:t>
      </w:r>
      <w:r w:rsidR="006D1983" w:rsidRPr="00806992">
        <w:rPr>
          <w:rFonts w:ascii="Times New Roman" w:hAnsi="Times New Roman"/>
        </w:rPr>
        <w:t xml:space="preserve">) </w:t>
      </w:r>
      <w:r w:rsidR="00BB1D9F" w:rsidRPr="00806992">
        <w:rPr>
          <w:rFonts w:ascii="Times New Roman" w:hAnsi="Times New Roman"/>
        </w:rPr>
        <w:t xml:space="preserve">papildomai </w:t>
      </w:r>
      <w:r w:rsidR="006D1983" w:rsidRPr="00806992">
        <w:rPr>
          <w:rFonts w:ascii="Times New Roman" w:hAnsi="Times New Roman"/>
        </w:rPr>
        <w:t xml:space="preserve">gali būti skelbiamas </w:t>
      </w:r>
      <w:r w:rsidR="008B324D" w:rsidRPr="00806992">
        <w:rPr>
          <w:rFonts w:ascii="Times New Roman" w:hAnsi="Times New Roman"/>
        </w:rPr>
        <w:t>A</w:t>
      </w:r>
      <w:r w:rsidR="00BB1D9F" w:rsidRPr="00806992">
        <w:rPr>
          <w:rFonts w:ascii="Times New Roman" w:hAnsi="Times New Roman"/>
        </w:rPr>
        <w:t>dministracijos</w:t>
      </w:r>
      <w:r w:rsidR="006D1983" w:rsidRPr="00806992">
        <w:rPr>
          <w:rFonts w:ascii="Times New Roman" w:hAnsi="Times New Roman"/>
        </w:rPr>
        <w:t xml:space="preserve"> interneto svetainėje</w:t>
      </w:r>
      <w:r w:rsidR="006D1983" w:rsidRPr="00806992">
        <w:rPr>
          <w:rFonts w:ascii="Times New Roman" w:hAnsi="Times New Roman"/>
          <w:color w:val="000000"/>
        </w:rPr>
        <w:t>.</w:t>
      </w:r>
    </w:p>
    <w:p w14:paraId="33BE77E7" w14:textId="77777777" w:rsidR="006B103B" w:rsidRPr="00806992" w:rsidRDefault="006B103B" w:rsidP="00806992">
      <w:pPr>
        <w:tabs>
          <w:tab w:val="left" w:pos="1560"/>
        </w:tabs>
        <w:spacing w:after="0" w:line="240" w:lineRule="auto"/>
        <w:jc w:val="both"/>
        <w:rPr>
          <w:rFonts w:ascii="Times New Roman" w:hAnsi="Times New Roman"/>
          <w:sz w:val="24"/>
          <w:szCs w:val="24"/>
          <w:lang w:eastAsia="lt-LT"/>
        </w:rPr>
      </w:pPr>
    </w:p>
    <w:p w14:paraId="2D0AB981" w14:textId="77777777" w:rsidR="00745B7D" w:rsidRPr="00806992" w:rsidRDefault="00A160C8" w:rsidP="00806992">
      <w:pPr>
        <w:pStyle w:val="BodyText1"/>
        <w:spacing w:line="240" w:lineRule="auto"/>
        <w:ind w:firstLine="0"/>
        <w:jc w:val="center"/>
        <w:rPr>
          <w:b/>
          <w:sz w:val="24"/>
          <w:szCs w:val="24"/>
        </w:rPr>
      </w:pPr>
      <w:r w:rsidRPr="00806992">
        <w:rPr>
          <w:b/>
          <w:sz w:val="24"/>
          <w:szCs w:val="24"/>
        </w:rPr>
        <w:t>V</w:t>
      </w:r>
      <w:r w:rsidR="000C7D30" w:rsidRPr="00806992">
        <w:rPr>
          <w:b/>
          <w:sz w:val="24"/>
          <w:szCs w:val="24"/>
        </w:rPr>
        <w:t xml:space="preserve"> SKYRIUS</w:t>
      </w:r>
    </w:p>
    <w:p w14:paraId="0F7B4283" w14:textId="77777777" w:rsidR="00F5267E" w:rsidRPr="00806992" w:rsidRDefault="000C7D30" w:rsidP="00806992">
      <w:pPr>
        <w:pStyle w:val="BodyText1"/>
        <w:spacing w:line="240" w:lineRule="auto"/>
        <w:ind w:firstLine="0"/>
        <w:jc w:val="center"/>
        <w:rPr>
          <w:b/>
          <w:sz w:val="24"/>
          <w:szCs w:val="24"/>
        </w:rPr>
      </w:pPr>
      <w:r w:rsidRPr="00806992">
        <w:rPr>
          <w:b/>
          <w:sz w:val="24"/>
          <w:szCs w:val="24"/>
        </w:rPr>
        <w:t>PIRKIMO INICIJAVIMO IR PASIRENGIMO JAM ETAPAS</w:t>
      </w:r>
    </w:p>
    <w:p w14:paraId="06B35B5C" w14:textId="77777777" w:rsidR="00F5267E" w:rsidRPr="00806992" w:rsidRDefault="00F5267E" w:rsidP="00806992">
      <w:pPr>
        <w:pStyle w:val="BodyText1"/>
        <w:spacing w:line="240" w:lineRule="auto"/>
        <w:ind w:firstLine="0"/>
        <w:jc w:val="center"/>
        <w:rPr>
          <w:b/>
          <w:sz w:val="24"/>
          <w:szCs w:val="24"/>
        </w:rPr>
      </w:pPr>
    </w:p>
    <w:p w14:paraId="29C47BA4" w14:textId="63CEF065" w:rsidR="00F5267E" w:rsidRPr="00806992" w:rsidRDefault="00806992" w:rsidP="00806992">
      <w:pPr>
        <w:pStyle w:val="BodyText1"/>
        <w:spacing w:line="240" w:lineRule="auto"/>
        <w:ind w:firstLine="1134"/>
        <w:rPr>
          <w:b/>
          <w:sz w:val="24"/>
          <w:szCs w:val="24"/>
        </w:rPr>
      </w:pPr>
      <w:r w:rsidRPr="00806992">
        <w:rPr>
          <w:sz w:val="24"/>
          <w:szCs w:val="24"/>
        </w:rPr>
        <w:t>22.</w:t>
      </w:r>
      <w:r>
        <w:rPr>
          <w:sz w:val="24"/>
          <w:szCs w:val="24"/>
        </w:rPr>
        <w:t xml:space="preserve"> </w:t>
      </w:r>
      <w:r w:rsidR="002E31CE" w:rsidRPr="00806992">
        <w:rPr>
          <w:sz w:val="24"/>
          <w:szCs w:val="24"/>
          <w:lang w:eastAsia="lt-LT"/>
        </w:rPr>
        <w:t xml:space="preserve">Užsakovas yra atsakingas už tai, kad pagal jo poreikį pirkimų plane numatytas pirkimas (įskaitant ir į pirkimų planą </w:t>
      </w:r>
      <w:r w:rsidR="007415E9" w:rsidRPr="00806992">
        <w:rPr>
          <w:sz w:val="24"/>
          <w:szCs w:val="24"/>
          <w:lang w:eastAsia="lt-LT"/>
        </w:rPr>
        <w:t>per metus</w:t>
      </w:r>
      <w:r w:rsidR="002E31CE" w:rsidRPr="00806992">
        <w:rPr>
          <w:sz w:val="24"/>
          <w:szCs w:val="24"/>
          <w:lang w:eastAsia="lt-LT"/>
        </w:rPr>
        <w:t xml:space="preserve"> jo </w:t>
      </w:r>
      <w:r w:rsidR="007415E9" w:rsidRPr="00806992">
        <w:rPr>
          <w:sz w:val="24"/>
          <w:szCs w:val="24"/>
          <w:lang w:eastAsia="lt-LT"/>
        </w:rPr>
        <w:t>iniciatyva</w:t>
      </w:r>
      <w:r w:rsidR="002E31CE" w:rsidRPr="00806992">
        <w:rPr>
          <w:sz w:val="24"/>
          <w:szCs w:val="24"/>
          <w:lang w:eastAsia="lt-LT"/>
        </w:rPr>
        <w:t xml:space="preserve"> įtraukt</w:t>
      </w:r>
      <w:r w:rsidR="002F28D4" w:rsidRPr="00806992">
        <w:rPr>
          <w:sz w:val="24"/>
          <w:szCs w:val="24"/>
          <w:lang w:eastAsia="lt-LT"/>
        </w:rPr>
        <w:t>u</w:t>
      </w:r>
      <w:r w:rsidR="002E31CE" w:rsidRPr="00806992">
        <w:rPr>
          <w:sz w:val="24"/>
          <w:szCs w:val="24"/>
          <w:lang w:eastAsia="lt-LT"/>
        </w:rPr>
        <w:t>s neplanini</w:t>
      </w:r>
      <w:r w:rsidR="002F28D4" w:rsidRPr="00806992">
        <w:rPr>
          <w:sz w:val="24"/>
          <w:szCs w:val="24"/>
          <w:lang w:eastAsia="lt-LT"/>
        </w:rPr>
        <w:t>u</w:t>
      </w:r>
      <w:r w:rsidR="002E31CE" w:rsidRPr="00806992">
        <w:rPr>
          <w:sz w:val="24"/>
          <w:szCs w:val="24"/>
          <w:lang w:eastAsia="lt-LT"/>
        </w:rPr>
        <w:t>s pirkim</w:t>
      </w:r>
      <w:r w:rsidR="002F28D4" w:rsidRPr="00806992">
        <w:rPr>
          <w:sz w:val="24"/>
          <w:szCs w:val="24"/>
          <w:lang w:eastAsia="lt-LT"/>
        </w:rPr>
        <w:t>u</w:t>
      </w:r>
      <w:r w:rsidR="002E31CE" w:rsidRPr="00806992">
        <w:rPr>
          <w:sz w:val="24"/>
          <w:szCs w:val="24"/>
          <w:lang w:eastAsia="lt-LT"/>
        </w:rPr>
        <w:t>s) būtų inicijuotas laiku.</w:t>
      </w:r>
    </w:p>
    <w:p w14:paraId="71C8044A" w14:textId="551298E4" w:rsidR="00F5267E" w:rsidRPr="00806992" w:rsidRDefault="00806992" w:rsidP="00806992">
      <w:pPr>
        <w:pStyle w:val="BodyText1"/>
        <w:spacing w:line="240" w:lineRule="auto"/>
        <w:ind w:firstLine="1134"/>
        <w:rPr>
          <w:b/>
          <w:sz w:val="24"/>
          <w:szCs w:val="24"/>
        </w:rPr>
      </w:pPr>
      <w:r w:rsidRPr="00806992">
        <w:rPr>
          <w:sz w:val="24"/>
          <w:szCs w:val="24"/>
        </w:rPr>
        <w:t>23.</w:t>
      </w:r>
      <w:r>
        <w:rPr>
          <w:sz w:val="24"/>
          <w:szCs w:val="24"/>
        </w:rPr>
        <w:t xml:space="preserve"> </w:t>
      </w:r>
      <w:r w:rsidR="002E31CE" w:rsidRPr="00806992">
        <w:rPr>
          <w:sz w:val="24"/>
          <w:szCs w:val="24"/>
        </w:rPr>
        <w:t xml:space="preserve">Užsakovas </w:t>
      </w:r>
      <w:r w:rsidR="002E31CE" w:rsidRPr="00806992">
        <w:rPr>
          <w:sz w:val="24"/>
          <w:szCs w:val="24"/>
          <w:lang w:eastAsia="lt-LT"/>
        </w:rPr>
        <w:t xml:space="preserve">turi įvertinti pirkimo procedūrų trukmę ir pirkimą inicijuoti arba pavesti jo inicijavimą </w:t>
      </w:r>
      <w:r w:rsidR="002F28D4" w:rsidRPr="00806992">
        <w:rPr>
          <w:sz w:val="24"/>
          <w:szCs w:val="24"/>
          <w:lang w:eastAsia="lt-LT"/>
        </w:rPr>
        <w:t>A</w:t>
      </w:r>
      <w:r w:rsidR="002E31CE" w:rsidRPr="00806992">
        <w:rPr>
          <w:sz w:val="24"/>
          <w:szCs w:val="24"/>
          <w:lang w:eastAsia="lt-LT"/>
        </w:rPr>
        <w:t>dministracijos darbuotojui pagal tiesioginį pavaldumą kaip galima anksčiau, atsižvelgdamas į pirkimų plane nustatytą pirkimo būdą</w:t>
      </w:r>
      <w:r w:rsidR="007415E9" w:rsidRPr="00806992">
        <w:rPr>
          <w:sz w:val="24"/>
          <w:szCs w:val="24"/>
          <w:lang w:eastAsia="lt-LT"/>
        </w:rPr>
        <w:t xml:space="preserve"> ir</w:t>
      </w:r>
      <w:r w:rsidR="002E31CE" w:rsidRPr="00806992">
        <w:rPr>
          <w:sz w:val="24"/>
          <w:szCs w:val="24"/>
          <w:lang w:eastAsia="lt-LT"/>
        </w:rPr>
        <w:t xml:space="preserve"> įvertindamas laiką procedūr</w:t>
      </w:r>
      <w:r w:rsidR="002F28D4" w:rsidRPr="00806992">
        <w:rPr>
          <w:sz w:val="24"/>
          <w:szCs w:val="24"/>
          <w:lang w:eastAsia="lt-LT"/>
        </w:rPr>
        <w:t>ai</w:t>
      </w:r>
      <w:r w:rsidR="002E31CE" w:rsidRPr="00806992">
        <w:rPr>
          <w:sz w:val="24"/>
          <w:szCs w:val="24"/>
          <w:lang w:eastAsia="lt-LT"/>
        </w:rPr>
        <w:t xml:space="preserve"> inicij</w:t>
      </w:r>
      <w:r w:rsidR="002F28D4" w:rsidRPr="00806992">
        <w:rPr>
          <w:sz w:val="24"/>
          <w:szCs w:val="24"/>
          <w:lang w:eastAsia="lt-LT"/>
        </w:rPr>
        <w:t>uoti</w:t>
      </w:r>
      <w:r w:rsidR="002E31CE" w:rsidRPr="00806992">
        <w:rPr>
          <w:sz w:val="24"/>
          <w:szCs w:val="24"/>
          <w:lang w:eastAsia="lt-LT"/>
        </w:rPr>
        <w:t xml:space="preserve"> ir pasireng</w:t>
      </w:r>
      <w:r w:rsidR="002F28D4" w:rsidRPr="00806992">
        <w:rPr>
          <w:sz w:val="24"/>
          <w:szCs w:val="24"/>
          <w:lang w:eastAsia="lt-LT"/>
        </w:rPr>
        <w:t xml:space="preserve">ti </w:t>
      </w:r>
      <w:r w:rsidR="00D33823" w:rsidRPr="00806992">
        <w:rPr>
          <w:sz w:val="24"/>
          <w:szCs w:val="24"/>
          <w:lang w:eastAsia="lt-LT"/>
        </w:rPr>
        <w:t>(neplaninių pirkimų atveju</w:t>
      </w:r>
      <w:r w:rsidR="002E31CE" w:rsidRPr="00806992">
        <w:rPr>
          <w:sz w:val="24"/>
          <w:szCs w:val="24"/>
          <w:lang w:eastAsia="lt-LT"/>
        </w:rPr>
        <w:t xml:space="preserve"> papildomai įvertinti laiką pirkimo poreiki</w:t>
      </w:r>
      <w:r w:rsidR="002F28D4" w:rsidRPr="00806992">
        <w:rPr>
          <w:sz w:val="24"/>
          <w:szCs w:val="24"/>
          <w:lang w:eastAsia="lt-LT"/>
        </w:rPr>
        <w:t>ui</w:t>
      </w:r>
      <w:r w:rsidR="002E31CE" w:rsidRPr="00806992">
        <w:rPr>
          <w:sz w:val="24"/>
          <w:szCs w:val="24"/>
          <w:lang w:eastAsia="lt-LT"/>
        </w:rPr>
        <w:t xml:space="preserve"> form</w:t>
      </w:r>
      <w:r w:rsidR="002F28D4" w:rsidRPr="00806992">
        <w:rPr>
          <w:sz w:val="24"/>
          <w:szCs w:val="24"/>
          <w:lang w:eastAsia="lt-LT"/>
        </w:rPr>
        <w:t>uoti</w:t>
      </w:r>
      <w:r w:rsidR="002E31CE" w:rsidRPr="00806992">
        <w:rPr>
          <w:sz w:val="24"/>
          <w:szCs w:val="24"/>
          <w:lang w:eastAsia="lt-LT"/>
        </w:rPr>
        <w:t xml:space="preserve"> ir pirkimų plan</w:t>
      </w:r>
      <w:r w:rsidR="002F28D4" w:rsidRPr="00806992">
        <w:rPr>
          <w:sz w:val="24"/>
          <w:szCs w:val="24"/>
          <w:lang w:eastAsia="lt-LT"/>
        </w:rPr>
        <w:t>ui</w:t>
      </w:r>
      <w:r w:rsidR="002E31CE" w:rsidRPr="00806992">
        <w:rPr>
          <w:sz w:val="24"/>
          <w:szCs w:val="24"/>
          <w:lang w:eastAsia="lt-LT"/>
        </w:rPr>
        <w:t xml:space="preserve"> papildy</w:t>
      </w:r>
      <w:r w:rsidR="002F28D4" w:rsidRPr="00806992">
        <w:rPr>
          <w:sz w:val="24"/>
          <w:szCs w:val="24"/>
          <w:lang w:eastAsia="lt-LT"/>
        </w:rPr>
        <w:t>t</w:t>
      </w:r>
      <w:r w:rsidR="002E31CE" w:rsidRPr="00806992">
        <w:rPr>
          <w:sz w:val="24"/>
          <w:szCs w:val="24"/>
          <w:lang w:eastAsia="lt-LT"/>
        </w:rPr>
        <w:t>i).</w:t>
      </w:r>
    </w:p>
    <w:p w14:paraId="21597030" w14:textId="63849F37" w:rsidR="00403375" w:rsidRPr="00806992" w:rsidRDefault="00806992" w:rsidP="00806992">
      <w:pPr>
        <w:pStyle w:val="BodyText1"/>
        <w:spacing w:line="240" w:lineRule="auto"/>
        <w:ind w:firstLine="1134"/>
        <w:rPr>
          <w:b/>
          <w:sz w:val="24"/>
          <w:szCs w:val="24"/>
        </w:rPr>
      </w:pPr>
      <w:r w:rsidRPr="00806992">
        <w:rPr>
          <w:sz w:val="24"/>
          <w:szCs w:val="24"/>
        </w:rPr>
        <w:t>24.</w:t>
      </w:r>
      <w:r>
        <w:rPr>
          <w:sz w:val="24"/>
          <w:szCs w:val="24"/>
        </w:rPr>
        <w:t xml:space="preserve"> </w:t>
      </w:r>
      <w:r w:rsidR="001F18E7" w:rsidRPr="00806992">
        <w:rPr>
          <w:sz w:val="24"/>
          <w:szCs w:val="24"/>
        </w:rPr>
        <w:t xml:space="preserve">Preliminarūs viešųjų pirkimų </w:t>
      </w:r>
      <w:r w:rsidR="00403375" w:rsidRPr="00806992">
        <w:rPr>
          <w:sz w:val="24"/>
          <w:szCs w:val="24"/>
        </w:rPr>
        <w:t xml:space="preserve">procedūrų pagal dažniausiai </w:t>
      </w:r>
      <w:r w:rsidR="002F28D4" w:rsidRPr="00806992">
        <w:rPr>
          <w:sz w:val="24"/>
          <w:szCs w:val="24"/>
        </w:rPr>
        <w:t>A</w:t>
      </w:r>
      <w:r w:rsidR="00403375" w:rsidRPr="00806992">
        <w:rPr>
          <w:sz w:val="24"/>
          <w:szCs w:val="24"/>
        </w:rPr>
        <w:t xml:space="preserve">dministracijoje atliekamus pirkimo būdus </w:t>
      </w:r>
      <w:r w:rsidR="001F18E7" w:rsidRPr="00806992">
        <w:rPr>
          <w:sz w:val="24"/>
          <w:szCs w:val="24"/>
        </w:rPr>
        <w:t>v</w:t>
      </w:r>
      <w:r w:rsidR="00D33823" w:rsidRPr="00806992">
        <w:rPr>
          <w:sz w:val="24"/>
          <w:szCs w:val="24"/>
        </w:rPr>
        <w:t>ykdymo terminai</w:t>
      </w:r>
      <w:r w:rsidR="001F18E7" w:rsidRPr="00806992">
        <w:rPr>
          <w:sz w:val="24"/>
          <w:szCs w:val="24"/>
        </w:rPr>
        <w:t xml:space="preserve"> ska</w:t>
      </w:r>
      <w:r w:rsidR="00A245F0" w:rsidRPr="00806992">
        <w:rPr>
          <w:sz w:val="24"/>
          <w:szCs w:val="24"/>
        </w:rPr>
        <w:t>ičiuojami nuo tinkamai parengtų</w:t>
      </w:r>
      <w:r w:rsidR="001F18E7" w:rsidRPr="00806992">
        <w:rPr>
          <w:sz w:val="24"/>
          <w:szCs w:val="24"/>
        </w:rPr>
        <w:t xml:space="preserve"> </w:t>
      </w:r>
      <w:r w:rsidR="00A245F0" w:rsidRPr="00806992">
        <w:rPr>
          <w:sz w:val="24"/>
          <w:szCs w:val="24"/>
        </w:rPr>
        <w:t>pirkimą inicijuojančių dokumentų</w:t>
      </w:r>
      <w:r w:rsidR="001F18E7" w:rsidRPr="00806992">
        <w:rPr>
          <w:sz w:val="24"/>
          <w:szCs w:val="24"/>
        </w:rPr>
        <w:t xml:space="preserve"> </w:t>
      </w:r>
      <w:r w:rsidR="000C7D30" w:rsidRPr="00806992">
        <w:rPr>
          <w:sz w:val="24"/>
          <w:szCs w:val="24"/>
        </w:rPr>
        <w:t>paskyrimo pirkimo procedūr</w:t>
      </w:r>
      <w:r w:rsidR="002F28D4" w:rsidRPr="00806992">
        <w:rPr>
          <w:sz w:val="24"/>
          <w:szCs w:val="24"/>
        </w:rPr>
        <w:t>ai</w:t>
      </w:r>
      <w:r w:rsidR="000C7D30" w:rsidRPr="00806992">
        <w:rPr>
          <w:sz w:val="24"/>
          <w:szCs w:val="24"/>
        </w:rPr>
        <w:t xml:space="preserve"> vykdy</w:t>
      </w:r>
      <w:r w:rsidR="002F28D4" w:rsidRPr="00806992">
        <w:rPr>
          <w:sz w:val="24"/>
          <w:szCs w:val="24"/>
        </w:rPr>
        <w:t>t</w:t>
      </w:r>
      <w:r w:rsidR="000C7D30" w:rsidRPr="00806992">
        <w:rPr>
          <w:sz w:val="24"/>
          <w:szCs w:val="24"/>
        </w:rPr>
        <w:t xml:space="preserve">i </w:t>
      </w:r>
      <w:r w:rsidR="00910C8E" w:rsidRPr="00806992">
        <w:rPr>
          <w:sz w:val="24"/>
          <w:szCs w:val="24"/>
        </w:rPr>
        <w:t>PD rengėjui</w:t>
      </w:r>
      <w:r w:rsidR="000C7D30" w:rsidRPr="00806992">
        <w:rPr>
          <w:sz w:val="24"/>
          <w:szCs w:val="24"/>
        </w:rPr>
        <w:t xml:space="preserve"> dienos</w:t>
      </w:r>
      <w:r w:rsidR="001F18E7" w:rsidRPr="00806992">
        <w:rPr>
          <w:sz w:val="24"/>
          <w:szCs w:val="24"/>
        </w:rPr>
        <w:t xml:space="preserve"> iki sutarties sudarymo</w:t>
      </w:r>
      <w:r w:rsidR="00403375" w:rsidRPr="00806992">
        <w:rPr>
          <w:sz w:val="24"/>
          <w:szCs w:val="24"/>
        </w:rPr>
        <w:t xml:space="preserve"> (terminai nustatyti atsižvelgiant į VPĮ ir MVPT apraše nustatytus terminus)</w:t>
      </w:r>
      <w:r w:rsidR="001F18E7" w:rsidRPr="00806992">
        <w:rPr>
          <w:sz w:val="24"/>
          <w:szCs w:val="24"/>
        </w:rPr>
        <w:t xml:space="preserve">: </w:t>
      </w:r>
    </w:p>
    <w:p w14:paraId="7F31AB17" w14:textId="41BD90B6" w:rsidR="00B25B54" w:rsidRPr="00806992" w:rsidRDefault="00B25B54" w:rsidP="00806992">
      <w:pPr>
        <w:tabs>
          <w:tab w:val="left" w:pos="1560"/>
        </w:tabs>
        <w:spacing w:after="0" w:line="240" w:lineRule="auto"/>
        <w:ind w:firstLine="1134"/>
        <w:jc w:val="both"/>
        <w:rPr>
          <w:rFonts w:ascii="Times New Roman" w:hAnsi="Times New Roman"/>
          <w:sz w:val="24"/>
          <w:szCs w:val="24"/>
        </w:rPr>
      </w:pPr>
      <w:r w:rsidRPr="00806992">
        <w:rPr>
          <w:rFonts w:ascii="Times New Roman" w:hAnsi="Times New Roman"/>
          <w:sz w:val="24"/>
          <w:szCs w:val="24"/>
        </w:rPr>
        <w:t>24.1.</w:t>
      </w:r>
      <w:r w:rsidR="00806992">
        <w:rPr>
          <w:rFonts w:ascii="Times New Roman" w:hAnsi="Times New Roman"/>
          <w:sz w:val="24"/>
          <w:szCs w:val="24"/>
        </w:rPr>
        <w:t xml:space="preserve"> </w:t>
      </w:r>
      <w:r w:rsidRPr="00806992">
        <w:rPr>
          <w:rFonts w:ascii="Times New Roman" w:hAnsi="Times New Roman"/>
          <w:sz w:val="24"/>
          <w:szCs w:val="24"/>
        </w:rPr>
        <w:t>Neskelbiama apklausa žodžiu – 1 savaitė.</w:t>
      </w:r>
    </w:p>
    <w:p w14:paraId="2F7D8067" w14:textId="6C79B336" w:rsidR="00B25B54" w:rsidRPr="00806992" w:rsidRDefault="00B25B54" w:rsidP="00806992">
      <w:pPr>
        <w:tabs>
          <w:tab w:val="left" w:pos="1560"/>
        </w:tabs>
        <w:spacing w:after="0" w:line="240" w:lineRule="auto"/>
        <w:ind w:firstLine="1134"/>
        <w:jc w:val="both"/>
        <w:rPr>
          <w:rFonts w:ascii="Times New Roman" w:hAnsi="Times New Roman"/>
          <w:sz w:val="24"/>
          <w:szCs w:val="24"/>
        </w:rPr>
      </w:pPr>
      <w:r w:rsidRPr="00806992">
        <w:rPr>
          <w:rFonts w:ascii="Times New Roman" w:hAnsi="Times New Roman"/>
          <w:sz w:val="24"/>
          <w:szCs w:val="24"/>
        </w:rPr>
        <w:t>24.2.</w:t>
      </w:r>
      <w:r w:rsidR="00806992">
        <w:rPr>
          <w:rFonts w:ascii="Times New Roman" w:hAnsi="Times New Roman"/>
          <w:sz w:val="24"/>
          <w:szCs w:val="24"/>
        </w:rPr>
        <w:t xml:space="preserve"> </w:t>
      </w:r>
      <w:r w:rsidRPr="00806992">
        <w:rPr>
          <w:rFonts w:ascii="Times New Roman" w:hAnsi="Times New Roman"/>
          <w:sz w:val="24"/>
          <w:szCs w:val="24"/>
        </w:rPr>
        <w:t>Neskelbiama apklausa raštu – 3 savaitės.</w:t>
      </w:r>
    </w:p>
    <w:p w14:paraId="7CB3AA62" w14:textId="224DCE8F" w:rsidR="00B25B54" w:rsidRPr="00806992" w:rsidRDefault="00B25B54" w:rsidP="00806992">
      <w:pPr>
        <w:tabs>
          <w:tab w:val="left" w:pos="1560"/>
        </w:tabs>
        <w:spacing w:after="0" w:line="240" w:lineRule="auto"/>
        <w:ind w:firstLine="1134"/>
        <w:jc w:val="both"/>
        <w:rPr>
          <w:rFonts w:ascii="Times New Roman" w:hAnsi="Times New Roman"/>
          <w:sz w:val="24"/>
          <w:szCs w:val="24"/>
        </w:rPr>
      </w:pPr>
      <w:r w:rsidRPr="00806992">
        <w:rPr>
          <w:rFonts w:ascii="Times New Roman" w:hAnsi="Times New Roman"/>
          <w:sz w:val="24"/>
          <w:szCs w:val="24"/>
        </w:rPr>
        <w:t>24.3.</w:t>
      </w:r>
      <w:r w:rsidR="00806992">
        <w:rPr>
          <w:rFonts w:ascii="Times New Roman" w:hAnsi="Times New Roman"/>
          <w:sz w:val="24"/>
          <w:szCs w:val="24"/>
        </w:rPr>
        <w:t xml:space="preserve"> </w:t>
      </w:r>
      <w:r w:rsidRPr="00806992">
        <w:rPr>
          <w:rFonts w:ascii="Times New Roman" w:hAnsi="Times New Roman"/>
          <w:sz w:val="24"/>
          <w:szCs w:val="24"/>
        </w:rPr>
        <w:t>Skelbiama apklausa – 3</w:t>
      </w:r>
      <w:r w:rsidR="00D33823" w:rsidRPr="00806992">
        <w:rPr>
          <w:rFonts w:ascii="Times New Roman" w:hAnsi="Times New Roman"/>
          <w:sz w:val="24"/>
          <w:szCs w:val="24"/>
        </w:rPr>
        <w:t>–</w:t>
      </w:r>
      <w:r w:rsidRPr="00806992">
        <w:rPr>
          <w:rFonts w:ascii="Times New Roman" w:hAnsi="Times New Roman"/>
          <w:sz w:val="24"/>
          <w:szCs w:val="24"/>
        </w:rPr>
        <w:t>4 savaitės.</w:t>
      </w:r>
    </w:p>
    <w:p w14:paraId="139C6FEF" w14:textId="1C955FBE" w:rsidR="00B25B54" w:rsidRPr="00806992" w:rsidRDefault="00B25B54" w:rsidP="00806992">
      <w:pPr>
        <w:tabs>
          <w:tab w:val="left" w:pos="1560"/>
        </w:tabs>
        <w:spacing w:after="0" w:line="240" w:lineRule="auto"/>
        <w:ind w:firstLine="1134"/>
        <w:jc w:val="both"/>
        <w:rPr>
          <w:rFonts w:ascii="Times New Roman" w:hAnsi="Times New Roman"/>
          <w:sz w:val="24"/>
          <w:szCs w:val="24"/>
        </w:rPr>
      </w:pPr>
      <w:r w:rsidRPr="00806992">
        <w:rPr>
          <w:rFonts w:ascii="Times New Roman" w:hAnsi="Times New Roman"/>
          <w:sz w:val="24"/>
          <w:szCs w:val="24"/>
        </w:rPr>
        <w:t>24.4.</w:t>
      </w:r>
      <w:r w:rsidR="00806992">
        <w:rPr>
          <w:rFonts w:ascii="Times New Roman" w:hAnsi="Times New Roman"/>
          <w:sz w:val="24"/>
          <w:szCs w:val="24"/>
        </w:rPr>
        <w:t xml:space="preserve"> </w:t>
      </w:r>
      <w:r w:rsidRPr="00806992">
        <w:rPr>
          <w:rFonts w:ascii="Times New Roman" w:hAnsi="Times New Roman"/>
          <w:sz w:val="24"/>
          <w:szCs w:val="24"/>
        </w:rPr>
        <w:t>Supaprastintas pirkimas atviro konkurso būdu –</w:t>
      </w:r>
      <w:r w:rsidRPr="00806992">
        <w:rPr>
          <w:rFonts w:ascii="Times New Roman" w:hAnsi="Times New Roman"/>
          <w:color w:val="000000"/>
          <w:sz w:val="24"/>
          <w:szCs w:val="24"/>
        </w:rPr>
        <w:t xml:space="preserve"> 7</w:t>
      </w:r>
      <w:r w:rsidR="00D33823" w:rsidRPr="00806992">
        <w:rPr>
          <w:rFonts w:ascii="Times New Roman" w:hAnsi="Times New Roman"/>
          <w:sz w:val="24"/>
          <w:szCs w:val="24"/>
        </w:rPr>
        <w:t>–</w:t>
      </w:r>
      <w:r w:rsidRPr="00806992">
        <w:rPr>
          <w:rFonts w:ascii="Times New Roman" w:hAnsi="Times New Roman"/>
          <w:color w:val="000000"/>
          <w:sz w:val="24"/>
          <w:szCs w:val="24"/>
        </w:rPr>
        <w:t>8 savaitės.</w:t>
      </w:r>
    </w:p>
    <w:p w14:paraId="737EE0E3" w14:textId="30CADEDE" w:rsidR="00B25B54" w:rsidRPr="00806992" w:rsidRDefault="00B25B54" w:rsidP="00806992">
      <w:pPr>
        <w:tabs>
          <w:tab w:val="left" w:pos="1560"/>
        </w:tabs>
        <w:spacing w:after="0" w:line="240" w:lineRule="auto"/>
        <w:ind w:firstLine="1134"/>
        <w:jc w:val="both"/>
        <w:rPr>
          <w:rFonts w:ascii="Times New Roman" w:hAnsi="Times New Roman"/>
          <w:sz w:val="24"/>
          <w:szCs w:val="24"/>
        </w:rPr>
      </w:pPr>
      <w:r w:rsidRPr="00806992">
        <w:rPr>
          <w:rFonts w:ascii="Times New Roman" w:hAnsi="Times New Roman"/>
          <w:sz w:val="24"/>
          <w:szCs w:val="24"/>
        </w:rPr>
        <w:t>24.5.</w:t>
      </w:r>
      <w:r w:rsidR="00806992">
        <w:rPr>
          <w:rFonts w:ascii="Times New Roman" w:hAnsi="Times New Roman"/>
          <w:sz w:val="24"/>
          <w:szCs w:val="24"/>
        </w:rPr>
        <w:t xml:space="preserve"> </w:t>
      </w:r>
      <w:r w:rsidRPr="00806992">
        <w:rPr>
          <w:rFonts w:ascii="Times New Roman" w:hAnsi="Times New Roman"/>
          <w:sz w:val="24"/>
          <w:szCs w:val="24"/>
        </w:rPr>
        <w:t>Tarptautinis pirkimas atviro konkurso būdu –</w:t>
      </w:r>
      <w:r w:rsidRPr="00806992">
        <w:rPr>
          <w:rFonts w:ascii="Times New Roman" w:hAnsi="Times New Roman"/>
          <w:color w:val="000000"/>
          <w:sz w:val="24"/>
          <w:szCs w:val="24"/>
        </w:rPr>
        <w:t xml:space="preserve"> 13</w:t>
      </w:r>
      <w:r w:rsidR="00D33823" w:rsidRPr="00806992">
        <w:rPr>
          <w:rFonts w:ascii="Times New Roman" w:hAnsi="Times New Roman"/>
          <w:sz w:val="24"/>
          <w:szCs w:val="24"/>
        </w:rPr>
        <w:t>–</w:t>
      </w:r>
      <w:r w:rsidRPr="00806992">
        <w:rPr>
          <w:rFonts w:ascii="Times New Roman" w:hAnsi="Times New Roman"/>
          <w:color w:val="000000"/>
          <w:sz w:val="24"/>
          <w:szCs w:val="24"/>
        </w:rPr>
        <w:t>14 savaičių.</w:t>
      </w:r>
    </w:p>
    <w:p w14:paraId="65866617" w14:textId="0B37D8F0" w:rsidR="00B25B54" w:rsidRPr="00806992" w:rsidRDefault="00B25B54" w:rsidP="00806992">
      <w:pPr>
        <w:pStyle w:val="BodyText1"/>
        <w:spacing w:line="240" w:lineRule="auto"/>
        <w:ind w:left="1134" w:firstLine="0"/>
        <w:rPr>
          <w:b/>
          <w:sz w:val="24"/>
          <w:szCs w:val="24"/>
        </w:rPr>
      </w:pPr>
      <w:r w:rsidRPr="00806992">
        <w:rPr>
          <w:sz w:val="24"/>
          <w:szCs w:val="24"/>
        </w:rPr>
        <w:t>24.6.</w:t>
      </w:r>
      <w:r w:rsidR="00806992">
        <w:rPr>
          <w:sz w:val="24"/>
          <w:szCs w:val="24"/>
        </w:rPr>
        <w:t xml:space="preserve"> </w:t>
      </w:r>
      <w:r w:rsidR="003268A3" w:rsidRPr="00806992">
        <w:rPr>
          <w:rStyle w:val="Grietas"/>
          <w:b w:val="0"/>
          <w:sz w:val="24"/>
          <w:szCs w:val="24"/>
        </w:rPr>
        <w:t xml:space="preserve">Pirkimas naudojantis CPO </w:t>
      </w:r>
      <w:r w:rsidRPr="00806992">
        <w:rPr>
          <w:rStyle w:val="Grietas"/>
          <w:b w:val="0"/>
          <w:sz w:val="24"/>
          <w:szCs w:val="24"/>
        </w:rPr>
        <w:t>LT katalogu</w:t>
      </w:r>
      <w:r w:rsidRPr="00806992">
        <w:rPr>
          <w:b/>
          <w:sz w:val="24"/>
          <w:szCs w:val="24"/>
        </w:rPr>
        <w:t xml:space="preserve"> – </w:t>
      </w:r>
      <w:r w:rsidRPr="00806992">
        <w:rPr>
          <w:rStyle w:val="Grietas"/>
          <w:b w:val="0"/>
          <w:sz w:val="24"/>
          <w:szCs w:val="24"/>
        </w:rPr>
        <w:t>3 savaitės.</w:t>
      </w:r>
    </w:p>
    <w:p w14:paraId="7007637C" w14:textId="67A856AF" w:rsidR="00B25B54" w:rsidRPr="00806992" w:rsidRDefault="00806992" w:rsidP="00806992">
      <w:pPr>
        <w:pStyle w:val="BodyText1"/>
        <w:spacing w:line="240" w:lineRule="auto"/>
        <w:ind w:firstLine="1134"/>
        <w:rPr>
          <w:b/>
          <w:sz w:val="24"/>
          <w:szCs w:val="24"/>
        </w:rPr>
      </w:pPr>
      <w:r w:rsidRPr="00806992">
        <w:rPr>
          <w:sz w:val="24"/>
          <w:szCs w:val="24"/>
        </w:rPr>
        <w:t>25.</w:t>
      </w:r>
      <w:r>
        <w:rPr>
          <w:sz w:val="24"/>
          <w:szCs w:val="24"/>
        </w:rPr>
        <w:t xml:space="preserve"> </w:t>
      </w:r>
      <w:r w:rsidR="00D33823" w:rsidRPr="00806992">
        <w:rPr>
          <w:sz w:val="24"/>
          <w:szCs w:val="24"/>
          <w:lang w:eastAsia="lt-LT"/>
        </w:rPr>
        <w:t>Jei pirkimas</w:t>
      </w:r>
      <w:r w:rsidR="00403375" w:rsidRPr="00806992">
        <w:rPr>
          <w:sz w:val="24"/>
          <w:szCs w:val="24"/>
          <w:lang w:eastAsia="lt-LT"/>
        </w:rPr>
        <w:t xml:space="preserve"> </w:t>
      </w:r>
      <w:r w:rsidR="008F79B6" w:rsidRPr="00806992">
        <w:rPr>
          <w:sz w:val="24"/>
          <w:szCs w:val="24"/>
          <w:lang w:eastAsia="lt-LT"/>
        </w:rPr>
        <w:t>užsakovo</w:t>
      </w:r>
      <w:r w:rsidR="00403375" w:rsidRPr="00806992">
        <w:rPr>
          <w:sz w:val="24"/>
          <w:szCs w:val="24"/>
          <w:lang w:eastAsia="lt-LT"/>
        </w:rPr>
        <w:t xml:space="preserve"> ar </w:t>
      </w:r>
      <w:r w:rsidR="002F28D4" w:rsidRPr="00806992">
        <w:rPr>
          <w:sz w:val="24"/>
          <w:szCs w:val="24"/>
          <w:lang w:eastAsia="lt-LT"/>
        </w:rPr>
        <w:t>A</w:t>
      </w:r>
      <w:r w:rsidR="00403375" w:rsidRPr="00806992">
        <w:rPr>
          <w:sz w:val="24"/>
          <w:szCs w:val="24"/>
          <w:lang w:eastAsia="lt-LT"/>
        </w:rPr>
        <w:t>dmini</w:t>
      </w:r>
      <w:r w:rsidR="00D33823" w:rsidRPr="00806992">
        <w:rPr>
          <w:sz w:val="24"/>
          <w:szCs w:val="24"/>
          <w:lang w:eastAsia="lt-LT"/>
        </w:rPr>
        <w:t>stracijos direktoriaus nurodymu</w:t>
      </w:r>
      <w:r w:rsidR="00403375" w:rsidRPr="00806992">
        <w:rPr>
          <w:sz w:val="24"/>
          <w:szCs w:val="24"/>
          <w:lang w:eastAsia="lt-LT"/>
        </w:rPr>
        <w:t xml:space="preserve"> priskiriamas prie prioritetinių pirkimų, prioriteto informacija turi būti pateikta </w:t>
      </w:r>
      <w:r w:rsidR="0083172A" w:rsidRPr="00806992">
        <w:rPr>
          <w:sz w:val="24"/>
          <w:szCs w:val="24"/>
        </w:rPr>
        <w:t>pirkimo paraiškoje, pateikiant skubos pagrindimą ir nurodant pageidaujamą procedūros įvykdymo terminą.</w:t>
      </w:r>
      <w:r w:rsidR="00403375" w:rsidRPr="00806992">
        <w:rPr>
          <w:sz w:val="24"/>
          <w:szCs w:val="24"/>
          <w:lang w:eastAsia="lt-LT"/>
        </w:rPr>
        <w:t xml:space="preserve"> Tokiu atv</w:t>
      </w:r>
      <w:r w:rsidR="00D33823" w:rsidRPr="00806992">
        <w:rPr>
          <w:sz w:val="24"/>
          <w:szCs w:val="24"/>
          <w:lang w:eastAsia="lt-LT"/>
        </w:rPr>
        <w:t>eju pirkimas vykdomas prioriteto tvarka</w:t>
      </w:r>
      <w:r w:rsidR="00403375" w:rsidRPr="00806992">
        <w:rPr>
          <w:sz w:val="24"/>
          <w:szCs w:val="24"/>
          <w:lang w:eastAsia="lt-LT"/>
        </w:rPr>
        <w:t xml:space="preserve"> atsižvelgiant į kitas VPS pateiktas pirkimo paraiškas.</w:t>
      </w:r>
      <w:r w:rsidR="00403375" w:rsidRPr="00806992">
        <w:rPr>
          <w:sz w:val="24"/>
          <w:szCs w:val="24"/>
        </w:rPr>
        <w:t xml:space="preserve"> </w:t>
      </w:r>
      <w:r w:rsidR="00403375" w:rsidRPr="00806992">
        <w:rPr>
          <w:sz w:val="24"/>
          <w:szCs w:val="24"/>
          <w:lang w:eastAsia="lt-LT"/>
        </w:rPr>
        <w:t xml:space="preserve">Prioritetiniam pirkimui yra nustatomi pirkimo terminai atskiru </w:t>
      </w:r>
      <w:r w:rsidR="00E22A1A" w:rsidRPr="00806992">
        <w:rPr>
          <w:sz w:val="24"/>
          <w:szCs w:val="24"/>
          <w:lang w:eastAsia="lt-LT"/>
        </w:rPr>
        <w:t>užsakovo</w:t>
      </w:r>
      <w:r w:rsidR="003E7DD3" w:rsidRPr="00806992">
        <w:rPr>
          <w:sz w:val="24"/>
          <w:szCs w:val="24"/>
          <w:lang w:eastAsia="lt-LT"/>
        </w:rPr>
        <w:t xml:space="preserve"> ir (arba)</w:t>
      </w:r>
      <w:r w:rsidR="00403375" w:rsidRPr="00806992">
        <w:rPr>
          <w:sz w:val="24"/>
          <w:szCs w:val="24"/>
          <w:lang w:eastAsia="lt-LT"/>
        </w:rPr>
        <w:t xml:space="preserve"> </w:t>
      </w:r>
      <w:r w:rsidR="002F28D4" w:rsidRPr="00806992">
        <w:rPr>
          <w:sz w:val="24"/>
          <w:szCs w:val="24"/>
          <w:lang w:eastAsia="lt-LT"/>
        </w:rPr>
        <w:t>A</w:t>
      </w:r>
      <w:r w:rsidR="00403375" w:rsidRPr="00806992">
        <w:rPr>
          <w:sz w:val="24"/>
          <w:szCs w:val="24"/>
          <w:lang w:eastAsia="lt-LT"/>
        </w:rPr>
        <w:t>dministracijos direktoriaus ir VPS vedėjo susitarimu.</w:t>
      </w:r>
    </w:p>
    <w:p w14:paraId="668071CC" w14:textId="1E0E700A" w:rsidR="00B25B54" w:rsidRPr="00806992" w:rsidRDefault="00806992" w:rsidP="00806992">
      <w:pPr>
        <w:pStyle w:val="BodyText1"/>
        <w:spacing w:line="240" w:lineRule="auto"/>
        <w:ind w:firstLine="1134"/>
        <w:rPr>
          <w:b/>
          <w:sz w:val="24"/>
          <w:szCs w:val="24"/>
        </w:rPr>
      </w:pPr>
      <w:r w:rsidRPr="00806992">
        <w:rPr>
          <w:sz w:val="24"/>
          <w:szCs w:val="24"/>
        </w:rPr>
        <w:t>26.</w:t>
      </w:r>
      <w:r>
        <w:rPr>
          <w:sz w:val="24"/>
          <w:szCs w:val="24"/>
        </w:rPr>
        <w:t xml:space="preserve"> </w:t>
      </w:r>
      <w:r w:rsidR="00A245F0" w:rsidRPr="00806992">
        <w:rPr>
          <w:sz w:val="24"/>
          <w:szCs w:val="24"/>
        </w:rPr>
        <w:t>K</w:t>
      </w:r>
      <w:r w:rsidR="007F1629" w:rsidRPr="00806992">
        <w:rPr>
          <w:sz w:val="24"/>
          <w:szCs w:val="24"/>
        </w:rPr>
        <w:t xml:space="preserve">iekvienam </w:t>
      </w:r>
      <w:r w:rsidR="002F28D4" w:rsidRPr="00806992">
        <w:rPr>
          <w:sz w:val="24"/>
          <w:szCs w:val="24"/>
        </w:rPr>
        <w:t>A</w:t>
      </w:r>
      <w:r w:rsidR="007F1629" w:rsidRPr="00806992">
        <w:rPr>
          <w:sz w:val="24"/>
          <w:szCs w:val="24"/>
        </w:rPr>
        <w:t>dministracijos planuojamam vykdyti pirkimui</w:t>
      </w:r>
      <w:r w:rsidR="00A245F0" w:rsidRPr="00806992">
        <w:rPr>
          <w:sz w:val="24"/>
          <w:szCs w:val="24"/>
        </w:rPr>
        <w:t xml:space="preserve"> </w:t>
      </w:r>
      <w:r w:rsidR="007F1629" w:rsidRPr="00806992">
        <w:rPr>
          <w:sz w:val="24"/>
          <w:szCs w:val="24"/>
        </w:rPr>
        <w:t xml:space="preserve">yra </w:t>
      </w:r>
      <w:r w:rsidR="00DB5BB5" w:rsidRPr="00806992">
        <w:rPr>
          <w:sz w:val="24"/>
          <w:szCs w:val="24"/>
        </w:rPr>
        <w:t>rengiam</w:t>
      </w:r>
      <w:r w:rsidR="004D7952" w:rsidRPr="00806992">
        <w:rPr>
          <w:sz w:val="24"/>
          <w:szCs w:val="24"/>
        </w:rPr>
        <w:t xml:space="preserve">i </w:t>
      </w:r>
      <w:r w:rsidR="00A245F0" w:rsidRPr="00806992">
        <w:rPr>
          <w:sz w:val="24"/>
          <w:szCs w:val="24"/>
        </w:rPr>
        <w:t>pirkimą inicijuojantys dokumentai</w:t>
      </w:r>
      <w:r w:rsidR="00ED2732" w:rsidRPr="00806992">
        <w:rPr>
          <w:sz w:val="24"/>
          <w:szCs w:val="24"/>
        </w:rPr>
        <w:t xml:space="preserve"> –</w:t>
      </w:r>
      <w:r w:rsidR="00A245F0" w:rsidRPr="00806992">
        <w:rPr>
          <w:sz w:val="24"/>
          <w:szCs w:val="24"/>
        </w:rPr>
        <w:t xml:space="preserve"> </w:t>
      </w:r>
      <w:r w:rsidR="00ED2732" w:rsidRPr="00806992">
        <w:rPr>
          <w:sz w:val="24"/>
          <w:szCs w:val="24"/>
        </w:rPr>
        <w:t xml:space="preserve">pirkimo paraiška ir jos priedai: </w:t>
      </w:r>
      <w:r w:rsidR="00DB5BB5" w:rsidRPr="00806992">
        <w:rPr>
          <w:sz w:val="24"/>
          <w:szCs w:val="24"/>
        </w:rPr>
        <w:t>TS</w:t>
      </w:r>
      <w:r w:rsidR="00E63EEE" w:rsidRPr="00806992">
        <w:rPr>
          <w:sz w:val="24"/>
          <w:szCs w:val="24"/>
        </w:rPr>
        <w:t xml:space="preserve"> </w:t>
      </w:r>
      <w:r w:rsidR="00DB5BB5" w:rsidRPr="00806992">
        <w:rPr>
          <w:sz w:val="24"/>
          <w:szCs w:val="24"/>
        </w:rPr>
        <w:t>ir sutarties</w:t>
      </w:r>
      <w:r w:rsidR="00ED2732" w:rsidRPr="00806992">
        <w:rPr>
          <w:sz w:val="24"/>
          <w:szCs w:val="24"/>
        </w:rPr>
        <w:t xml:space="preserve"> projektas</w:t>
      </w:r>
      <w:r w:rsidR="000B3DA3" w:rsidRPr="00806992">
        <w:rPr>
          <w:sz w:val="24"/>
          <w:szCs w:val="24"/>
        </w:rPr>
        <w:t xml:space="preserve"> (</w:t>
      </w:r>
      <w:r w:rsidR="002F28D4" w:rsidRPr="00806992">
        <w:rPr>
          <w:sz w:val="24"/>
          <w:szCs w:val="24"/>
        </w:rPr>
        <w:t>A</w:t>
      </w:r>
      <w:r w:rsidR="000B3DA3" w:rsidRPr="00806992">
        <w:rPr>
          <w:sz w:val="24"/>
          <w:szCs w:val="24"/>
        </w:rPr>
        <w:t>praše nus</w:t>
      </w:r>
      <w:r w:rsidR="00D33823" w:rsidRPr="00806992">
        <w:rPr>
          <w:sz w:val="24"/>
          <w:szCs w:val="24"/>
        </w:rPr>
        <w:t>tatytais atvejais</w:t>
      </w:r>
      <w:r w:rsidR="008621E3" w:rsidRPr="00806992">
        <w:rPr>
          <w:sz w:val="24"/>
          <w:szCs w:val="24"/>
        </w:rPr>
        <w:t xml:space="preserve"> paraiškos priedų rengimas nėra privalomas)</w:t>
      </w:r>
      <w:r w:rsidR="003E7DD3" w:rsidRPr="00806992">
        <w:rPr>
          <w:sz w:val="24"/>
          <w:szCs w:val="24"/>
        </w:rPr>
        <w:t>.</w:t>
      </w:r>
      <w:r w:rsidR="00642F5A" w:rsidRPr="00806992">
        <w:rPr>
          <w:sz w:val="24"/>
          <w:szCs w:val="24"/>
        </w:rPr>
        <w:t xml:space="preserve"> Kiti</w:t>
      </w:r>
      <w:r w:rsidR="00806A9B" w:rsidRPr="00806992">
        <w:rPr>
          <w:sz w:val="24"/>
          <w:szCs w:val="24"/>
        </w:rPr>
        <w:t xml:space="preserve"> pirkimo procedūrą inicijuojantys dokumentai rengiami atsižvelgiant į poreikį (finansavimo sutartį ir pan.).</w:t>
      </w:r>
      <w:r w:rsidR="00642F5A" w:rsidRPr="00806992">
        <w:rPr>
          <w:sz w:val="24"/>
          <w:szCs w:val="24"/>
        </w:rPr>
        <w:t xml:space="preserve"> </w:t>
      </w:r>
    </w:p>
    <w:p w14:paraId="689A92B9" w14:textId="5DC8AFB8" w:rsidR="00B25B54" w:rsidRPr="00806992" w:rsidRDefault="00806992" w:rsidP="00806992">
      <w:pPr>
        <w:pStyle w:val="BodyText1"/>
        <w:spacing w:line="240" w:lineRule="auto"/>
        <w:ind w:firstLine="1134"/>
        <w:rPr>
          <w:b/>
          <w:sz w:val="24"/>
          <w:szCs w:val="24"/>
        </w:rPr>
      </w:pPr>
      <w:r w:rsidRPr="00806992">
        <w:rPr>
          <w:sz w:val="24"/>
          <w:szCs w:val="24"/>
        </w:rPr>
        <w:t>27.</w:t>
      </w:r>
      <w:r>
        <w:rPr>
          <w:sz w:val="24"/>
          <w:szCs w:val="24"/>
        </w:rPr>
        <w:t xml:space="preserve"> </w:t>
      </w:r>
      <w:r w:rsidR="007D5FCD" w:rsidRPr="00806992">
        <w:rPr>
          <w:sz w:val="24"/>
          <w:szCs w:val="24"/>
        </w:rPr>
        <w:t xml:space="preserve">Pirkimą inicijuojančius dokumentus rengia iniciatorius rengėjas. Parengti pirkimą inicijuojantys dokumentai derinami, tvirtinami ir registruojami VIPIS priemonėmis. Pirkimą inicijuojantys dokumentai turi būti suderinti su užsakovu (jei pirkimą inicijuoja užsakovo pagal tiesioginį pavaldumą paskirtas </w:t>
      </w:r>
      <w:r w:rsidR="002F28D4" w:rsidRPr="00806992">
        <w:rPr>
          <w:sz w:val="24"/>
          <w:szCs w:val="24"/>
        </w:rPr>
        <w:t>A</w:t>
      </w:r>
      <w:r w:rsidR="007D5FCD" w:rsidRPr="00806992">
        <w:rPr>
          <w:sz w:val="24"/>
          <w:szCs w:val="24"/>
        </w:rPr>
        <w:t>dministracijos darbuotojas), Finansų valdymo</w:t>
      </w:r>
      <w:r w:rsidR="002F28D4" w:rsidRPr="00806992">
        <w:rPr>
          <w:sz w:val="24"/>
          <w:szCs w:val="24"/>
        </w:rPr>
        <w:t xml:space="preserve"> ir apskaitos </w:t>
      </w:r>
      <w:r w:rsidR="007D5FCD" w:rsidRPr="00806992">
        <w:rPr>
          <w:sz w:val="24"/>
          <w:szCs w:val="24"/>
        </w:rPr>
        <w:t xml:space="preserve"> skyriaus vedėju, VPS vedėju ir patvirtinti </w:t>
      </w:r>
      <w:r w:rsidR="002F28D4" w:rsidRPr="00806992">
        <w:rPr>
          <w:sz w:val="24"/>
          <w:szCs w:val="24"/>
        </w:rPr>
        <w:t>A</w:t>
      </w:r>
      <w:r w:rsidR="007D5FCD" w:rsidRPr="00806992">
        <w:rPr>
          <w:sz w:val="24"/>
          <w:szCs w:val="24"/>
        </w:rPr>
        <w:t>dministracijos direktoriaus pavaduotojo</w:t>
      </w:r>
      <w:r w:rsidR="00642F5A" w:rsidRPr="00806992">
        <w:rPr>
          <w:sz w:val="24"/>
          <w:szCs w:val="24"/>
        </w:rPr>
        <w:t>.</w:t>
      </w:r>
    </w:p>
    <w:p w14:paraId="0CFBA777" w14:textId="59F27C95" w:rsidR="00B25B54" w:rsidRPr="00806992" w:rsidRDefault="00806992" w:rsidP="00806992">
      <w:pPr>
        <w:pStyle w:val="BodyText1"/>
        <w:spacing w:line="240" w:lineRule="auto"/>
        <w:ind w:firstLine="1134"/>
        <w:rPr>
          <w:b/>
          <w:sz w:val="24"/>
          <w:szCs w:val="24"/>
        </w:rPr>
      </w:pPr>
      <w:r w:rsidRPr="00806992">
        <w:rPr>
          <w:sz w:val="24"/>
          <w:szCs w:val="24"/>
        </w:rPr>
        <w:t>28.</w:t>
      </w:r>
      <w:r>
        <w:rPr>
          <w:sz w:val="24"/>
          <w:szCs w:val="24"/>
        </w:rPr>
        <w:t xml:space="preserve"> </w:t>
      </w:r>
      <w:r w:rsidR="00A27919" w:rsidRPr="00806992">
        <w:rPr>
          <w:sz w:val="24"/>
          <w:szCs w:val="24"/>
        </w:rPr>
        <w:t>Pirkimo paraiška rengiam</w:t>
      </w:r>
      <w:r w:rsidR="00D33823" w:rsidRPr="00806992">
        <w:rPr>
          <w:sz w:val="24"/>
          <w:szCs w:val="24"/>
        </w:rPr>
        <w:t xml:space="preserve">a pagal formą, nurodytą </w:t>
      </w:r>
      <w:r w:rsidR="002F28D4" w:rsidRPr="00806992">
        <w:rPr>
          <w:sz w:val="24"/>
          <w:szCs w:val="24"/>
        </w:rPr>
        <w:t>A</w:t>
      </w:r>
      <w:r w:rsidR="00C87B49" w:rsidRPr="00806992">
        <w:rPr>
          <w:sz w:val="24"/>
          <w:szCs w:val="24"/>
        </w:rPr>
        <w:t>prašo 4</w:t>
      </w:r>
      <w:r w:rsidR="00A27919" w:rsidRPr="00806992">
        <w:rPr>
          <w:sz w:val="24"/>
          <w:szCs w:val="24"/>
        </w:rPr>
        <w:t xml:space="preserve"> priede. Visi pirkimo paraiškos pildymo laukeliai turi būti užpildyti ir juose pateikta prašoma informacija. </w:t>
      </w:r>
    </w:p>
    <w:p w14:paraId="2D54350E" w14:textId="5CDAFF9F" w:rsidR="00B25B54" w:rsidRPr="00806992" w:rsidRDefault="00806992" w:rsidP="00806992">
      <w:pPr>
        <w:pStyle w:val="BodyText1"/>
        <w:spacing w:line="240" w:lineRule="auto"/>
        <w:ind w:firstLine="1134"/>
        <w:rPr>
          <w:b/>
          <w:sz w:val="24"/>
          <w:szCs w:val="24"/>
        </w:rPr>
      </w:pPr>
      <w:r w:rsidRPr="00806992">
        <w:rPr>
          <w:sz w:val="24"/>
          <w:szCs w:val="24"/>
        </w:rPr>
        <w:t>29.</w:t>
      </w:r>
      <w:r>
        <w:rPr>
          <w:sz w:val="24"/>
          <w:szCs w:val="24"/>
        </w:rPr>
        <w:t xml:space="preserve"> </w:t>
      </w:r>
      <w:r w:rsidR="00642F5A" w:rsidRPr="00806992">
        <w:rPr>
          <w:sz w:val="24"/>
          <w:szCs w:val="24"/>
        </w:rPr>
        <w:t xml:space="preserve">Vykdant mažos vertės neskelbiamą pirkimą rekomenduojama pasirengti apklausti ne mažiau nei 3 (tris) </w:t>
      </w:r>
      <w:r w:rsidR="006B103B" w:rsidRPr="00806992">
        <w:rPr>
          <w:sz w:val="24"/>
          <w:szCs w:val="24"/>
        </w:rPr>
        <w:t xml:space="preserve">potencialius </w:t>
      </w:r>
      <w:r w:rsidR="00642F5A" w:rsidRPr="00806992">
        <w:rPr>
          <w:sz w:val="24"/>
          <w:szCs w:val="24"/>
        </w:rPr>
        <w:t>tiekėjus, išskyrus, jeigu nėra galimybės apklausti mažesnį skaičių tiekėjų arba yra kit</w:t>
      </w:r>
      <w:r w:rsidR="002F28D4" w:rsidRPr="00806992">
        <w:rPr>
          <w:sz w:val="24"/>
          <w:szCs w:val="24"/>
        </w:rPr>
        <w:t>ų</w:t>
      </w:r>
      <w:r w:rsidR="00642F5A" w:rsidRPr="00806992">
        <w:rPr>
          <w:sz w:val="24"/>
          <w:szCs w:val="24"/>
        </w:rPr>
        <w:t xml:space="preserve"> priežas</w:t>
      </w:r>
      <w:r w:rsidR="002F28D4" w:rsidRPr="00806992">
        <w:rPr>
          <w:sz w:val="24"/>
          <w:szCs w:val="24"/>
        </w:rPr>
        <w:t>čių</w:t>
      </w:r>
      <w:r w:rsidR="00642F5A" w:rsidRPr="00806992">
        <w:rPr>
          <w:sz w:val="24"/>
          <w:szCs w:val="24"/>
        </w:rPr>
        <w:t xml:space="preserve"> pagal kurias tikslinga perkamą objektą pirkti iš mažesnio tiekėjų skaičiaus.</w:t>
      </w:r>
    </w:p>
    <w:p w14:paraId="1284361A" w14:textId="41512A7F" w:rsidR="00171321" w:rsidRPr="00806992" w:rsidRDefault="00806992" w:rsidP="00806992">
      <w:pPr>
        <w:pStyle w:val="BodyText1"/>
        <w:spacing w:line="240" w:lineRule="auto"/>
        <w:ind w:firstLine="1134"/>
        <w:rPr>
          <w:b/>
          <w:sz w:val="24"/>
          <w:szCs w:val="24"/>
        </w:rPr>
      </w:pPr>
      <w:r w:rsidRPr="00806992">
        <w:rPr>
          <w:sz w:val="24"/>
          <w:szCs w:val="24"/>
        </w:rPr>
        <w:t>30.</w:t>
      </w:r>
      <w:r>
        <w:rPr>
          <w:sz w:val="24"/>
          <w:szCs w:val="24"/>
        </w:rPr>
        <w:t xml:space="preserve"> </w:t>
      </w:r>
      <w:r w:rsidR="006B103B" w:rsidRPr="00806992">
        <w:rPr>
          <w:sz w:val="24"/>
          <w:szCs w:val="24"/>
        </w:rPr>
        <w:t>VPS darbuotojas</w:t>
      </w:r>
      <w:r w:rsidR="002F28D4" w:rsidRPr="00806992">
        <w:rPr>
          <w:sz w:val="24"/>
          <w:szCs w:val="24"/>
        </w:rPr>
        <w:t>,</w:t>
      </w:r>
      <w:r w:rsidR="006B103B" w:rsidRPr="00806992">
        <w:rPr>
          <w:sz w:val="24"/>
          <w:szCs w:val="24"/>
        </w:rPr>
        <w:t xml:space="preserve"> </w:t>
      </w:r>
      <w:r w:rsidR="00B25B54" w:rsidRPr="00806992">
        <w:rPr>
          <w:sz w:val="24"/>
          <w:szCs w:val="24"/>
        </w:rPr>
        <w:t xml:space="preserve">paskirtas atsakingu už </w:t>
      </w:r>
      <w:r w:rsidR="006B103B" w:rsidRPr="00806992">
        <w:rPr>
          <w:sz w:val="24"/>
          <w:szCs w:val="24"/>
        </w:rPr>
        <w:t>potencialių tiekėjų sąrašą</w:t>
      </w:r>
      <w:r w:rsidR="002F28D4" w:rsidRPr="00806992">
        <w:rPr>
          <w:sz w:val="24"/>
          <w:szCs w:val="24"/>
        </w:rPr>
        <w:t>,</w:t>
      </w:r>
      <w:r w:rsidR="006B103B" w:rsidRPr="00806992">
        <w:rPr>
          <w:sz w:val="24"/>
          <w:szCs w:val="24"/>
        </w:rPr>
        <w:t xml:space="preserve"> ne rečiau kaip 1 (vieną) kartą per kalendorinį mėnesį siunčia sąrašą susipažin</w:t>
      </w:r>
      <w:r w:rsidR="00D33823" w:rsidRPr="00806992">
        <w:rPr>
          <w:sz w:val="24"/>
          <w:szCs w:val="24"/>
        </w:rPr>
        <w:t>ti</w:t>
      </w:r>
      <w:r w:rsidR="006B103B" w:rsidRPr="00806992">
        <w:rPr>
          <w:sz w:val="24"/>
          <w:szCs w:val="24"/>
        </w:rPr>
        <w:t xml:space="preserve"> </w:t>
      </w:r>
      <w:r w:rsidR="002F28D4" w:rsidRPr="00806992">
        <w:rPr>
          <w:sz w:val="24"/>
          <w:szCs w:val="24"/>
        </w:rPr>
        <w:t>A</w:t>
      </w:r>
      <w:r w:rsidR="006B103B" w:rsidRPr="00806992">
        <w:rPr>
          <w:sz w:val="24"/>
          <w:szCs w:val="24"/>
        </w:rPr>
        <w:t>dministracijos skyrių vedėjam</w:t>
      </w:r>
      <w:r w:rsidR="00D33823" w:rsidRPr="00806992">
        <w:rPr>
          <w:sz w:val="24"/>
          <w:szCs w:val="24"/>
        </w:rPr>
        <w:t>s</w:t>
      </w:r>
      <w:r w:rsidR="006B103B" w:rsidRPr="00806992">
        <w:rPr>
          <w:sz w:val="24"/>
          <w:szCs w:val="24"/>
        </w:rPr>
        <w:t>, į struktūrinius padalinius neįeinantiems valsty</w:t>
      </w:r>
      <w:r w:rsidR="00B25B54" w:rsidRPr="00806992">
        <w:rPr>
          <w:sz w:val="24"/>
          <w:szCs w:val="24"/>
        </w:rPr>
        <w:t>bės tarnautojam</w:t>
      </w:r>
      <w:r w:rsidR="00D33823" w:rsidRPr="00806992">
        <w:rPr>
          <w:sz w:val="24"/>
          <w:szCs w:val="24"/>
        </w:rPr>
        <w:t>s</w:t>
      </w:r>
      <w:r w:rsidR="006B103B" w:rsidRPr="00806992">
        <w:rPr>
          <w:sz w:val="24"/>
          <w:szCs w:val="24"/>
        </w:rPr>
        <w:t xml:space="preserve"> ir seniūnijų seniūnams raštu (el. paštu arba DVS priemonėmis). </w:t>
      </w:r>
      <w:r w:rsidR="00D35BD4" w:rsidRPr="00806992">
        <w:rPr>
          <w:sz w:val="24"/>
          <w:szCs w:val="24"/>
        </w:rPr>
        <w:t>Rengiant pirkimo paraišką, rekomenduojama peržvelgti potencialių tiekėjų sąrašą ir į pirkimo paraiškoje siūlomų apklausti tiekėjų sąrašą įtraukti bent 2 (du) tiekėjus iš potencialių tiekėjų sąrašo.</w:t>
      </w:r>
      <w:r w:rsidR="00C257F2" w:rsidRPr="00806992">
        <w:rPr>
          <w:sz w:val="24"/>
          <w:szCs w:val="24"/>
        </w:rPr>
        <w:t xml:space="preserve"> </w:t>
      </w:r>
    </w:p>
    <w:p w14:paraId="751C3904" w14:textId="3A79100C" w:rsidR="00066841" w:rsidRPr="00806992" w:rsidRDefault="00806992" w:rsidP="00806992">
      <w:pPr>
        <w:pStyle w:val="BodyText1"/>
        <w:spacing w:line="240" w:lineRule="auto"/>
        <w:ind w:firstLine="1134"/>
        <w:rPr>
          <w:b/>
          <w:sz w:val="24"/>
          <w:szCs w:val="24"/>
        </w:rPr>
      </w:pPr>
      <w:r w:rsidRPr="00806992">
        <w:rPr>
          <w:sz w:val="24"/>
          <w:szCs w:val="24"/>
        </w:rPr>
        <w:t>31.</w:t>
      </w:r>
      <w:r>
        <w:rPr>
          <w:sz w:val="24"/>
          <w:szCs w:val="24"/>
        </w:rPr>
        <w:t xml:space="preserve"> </w:t>
      </w:r>
      <w:r w:rsidR="00A70587" w:rsidRPr="00806992">
        <w:rPr>
          <w:sz w:val="24"/>
          <w:szCs w:val="24"/>
        </w:rPr>
        <w:t xml:space="preserve">TS </w:t>
      </w:r>
      <w:r w:rsidR="00D33823" w:rsidRPr="00806992">
        <w:rPr>
          <w:sz w:val="24"/>
          <w:szCs w:val="24"/>
        </w:rPr>
        <w:t>rekomenduojama rengti</w:t>
      </w:r>
      <w:r w:rsidR="00414976" w:rsidRPr="00806992">
        <w:rPr>
          <w:sz w:val="24"/>
          <w:szCs w:val="24"/>
        </w:rPr>
        <w:t xml:space="preserve"> </w:t>
      </w:r>
      <w:r w:rsidR="00EF2E8A" w:rsidRPr="00806992">
        <w:rPr>
          <w:sz w:val="24"/>
          <w:szCs w:val="24"/>
        </w:rPr>
        <w:t>p</w:t>
      </w:r>
      <w:r w:rsidR="00D33823" w:rsidRPr="00806992">
        <w:rPr>
          <w:sz w:val="24"/>
          <w:szCs w:val="24"/>
        </w:rPr>
        <w:t xml:space="preserve">agal </w:t>
      </w:r>
      <w:r w:rsidR="002F28D4" w:rsidRPr="00806992">
        <w:rPr>
          <w:sz w:val="24"/>
          <w:szCs w:val="24"/>
        </w:rPr>
        <w:t>A</w:t>
      </w:r>
      <w:r w:rsidR="00EF2E8A" w:rsidRPr="00806992">
        <w:rPr>
          <w:sz w:val="24"/>
          <w:szCs w:val="24"/>
        </w:rPr>
        <w:t xml:space="preserve">prašo </w:t>
      </w:r>
      <w:r w:rsidR="00552E25" w:rsidRPr="00806992">
        <w:rPr>
          <w:sz w:val="24"/>
          <w:szCs w:val="24"/>
        </w:rPr>
        <w:t xml:space="preserve">5 </w:t>
      </w:r>
      <w:r w:rsidR="00EF2E8A" w:rsidRPr="00806992">
        <w:rPr>
          <w:sz w:val="24"/>
          <w:szCs w:val="24"/>
        </w:rPr>
        <w:t xml:space="preserve">priede pateiktas pavyzdines TS formas, </w:t>
      </w:r>
      <w:r w:rsidR="00D33823" w:rsidRPr="00806992">
        <w:rPr>
          <w:sz w:val="24"/>
          <w:szCs w:val="24"/>
        </w:rPr>
        <w:t>prireikus</w:t>
      </w:r>
      <w:r w:rsidR="00EF2E8A" w:rsidRPr="00806992">
        <w:rPr>
          <w:sz w:val="24"/>
          <w:szCs w:val="24"/>
        </w:rPr>
        <w:t xml:space="preserve"> papild</w:t>
      </w:r>
      <w:r w:rsidR="00D33823" w:rsidRPr="00806992">
        <w:rPr>
          <w:sz w:val="24"/>
          <w:szCs w:val="24"/>
        </w:rPr>
        <w:t>yti</w:t>
      </w:r>
      <w:r w:rsidR="00EF2E8A" w:rsidRPr="00806992">
        <w:rPr>
          <w:sz w:val="24"/>
          <w:szCs w:val="24"/>
        </w:rPr>
        <w:t xml:space="preserve"> kita perkamam objektui aktualia informacija. TS rengiama </w:t>
      </w:r>
      <w:r w:rsidR="00414976" w:rsidRPr="00806992">
        <w:rPr>
          <w:sz w:val="24"/>
          <w:szCs w:val="24"/>
        </w:rPr>
        <w:t>v</w:t>
      </w:r>
      <w:r w:rsidR="00A70587" w:rsidRPr="00806992">
        <w:rPr>
          <w:sz w:val="24"/>
          <w:szCs w:val="24"/>
        </w:rPr>
        <w:t>adovaujantis</w:t>
      </w:r>
      <w:r w:rsidR="00E920B8" w:rsidRPr="00806992">
        <w:rPr>
          <w:sz w:val="24"/>
          <w:szCs w:val="24"/>
        </w:rPr>
        <w:t xml:space="preserve"> </w:t>
      </w:r>
      <w:r w:rsidR="002F28D4" w:rsidRPr="00806992">
        <w:rPr>
          <w:sz w:val="24"/>
          <w:szCs w:val="24"/>
        </w:rPr>
        <w:t>A</w:t>
      </w:r>
      <w:r w:rsidR="00487DB6" w:rsidRPr="00806992">
        <w:rPr>
          <w:sz w:val="24"/>
          <w:szCs w:val="24"/>
        </w:rPr>
        <w:t>prašu</w:t>
      </w:r>
      <w:r w:rsidR="00E920B8" w:rsidRPr="00806992">
        <w:rPr>
          <w:sz w:val="24"/>
          <w:szCs w:val="24"/>
        </w:rPr>
        <w:t xml:space="preserve">, </w:t>
      </w:r>
      <w:r w:rsidR="00A70587" w:rsidRPr="00806992">
        <w:rPr>
          <w:sz w:val="24"/>
          <w:szCs w:val="24"/>
        </w:rPr>
        <w:t xml:space="preserve">VPĮ reikalavimais, </w:t>
      </w:r>
      <w:r w:rsidR="003E698B" w:rsidRPr="00806992">
        <w:rPr>
          <w:sz w:val="24"/>
          <w:szCs w:val="24"/>
        </w:rPr>
        <w:t>VPT rekomendacinėmis gairėmis</w:t>
      </w:r>
      <w:r w:rsidR="00A70587" w:rsidRPr="00806992">
        <w:rPr>
          <w:sz w:val="24"/>
          <w:szCs w:val="24"/>
        </w:rPr>
        <w:t>, projekto aprašymais</w:t>
      </w:r>
      <w:r w:rsidR="00E920B8" w:rsidRPr="00806992">
        <w:rPr>
          <w:sz w:val="24"/>
          <w:szCs w:val="24"/>
        </w:rPr>
        <w:t xml:space="preserve"> (užduotimi</w:t>
      </w:r>
      <w:r w:rsidR="00A70587" w:rsidRPr="00806992">
        <w:rPr>
          <w:sz w:val="24"/>
          <w:szCs w:val="24"/>
        </w:rPr>
        <w:t>s</w:t>
      </w:r>
      <w:r w:rsidR="000C692D" w:rsidRPr="00806992">
        <w:rPr>
          <w:sz w:val="24"/>
          <w:szCs w:val="24"/>
        </w:rPr>
        <w:t>) ir</w:t>
      </w:r>
      <w:r w:rsidR="00E920B8" w:rsidRPr="00806992">
        <w:rPr>
          <w:sz w:val="24"/>
          <w:szCs w:val="24"/>
        </w:rPr>
        <w:t xml:space="preserve"> kitais </w:t>
      </w:r>
      <w:r w:rsidR="00963B52" w:rsidRPr="00806992">
        <w:rPr>
          <w:sz w:val="24"/>
          <w:szCs w:val="24"/>
        </w:rPr>
        <w:t>pagrindžiančiais dokumentais</w:t>
      </w:r>
      <w:r w:rsidR="00E920B8" w:rsidRPr="00806992">
        <w:rPr>
          <w:sz w:val="24"/>
          <w:szCs w:val="24"/>
        </w:rPr>
        <w:t>.</w:t>
      </w:r>
      <w:r w:rsidR="006A15BF" w:rsidRPr="00806992">
        <w:rPr>
          <w:sz w:val="24"/>
          <w:szCs w:val="24"/>
        </w:rPr>
        <w:t xml:space="preserve"> TS gali būti nere</w:t>
      </w:r>
      <w:r w:rsidR="00CF23E3" w:rsidRPr="00806992">
        <w:rPr>
          <w:sz w:val="24"/>
          <w:szCs w:val="24"/>
        </w:rPr>
        <w:t>n</w:t>
      </w:r>
      <w:r w:rsidR="006A15BF" w:rsidRPr="00806992">
        <w:rPr>
          <w:sz w:val="24"/>
          <w:szCs w:val="24"/>
        </w:rPr>
        <w:t>giama</w:t>
      </w:r>
      <w:r w:rsidR="00D33823" w:rsidRPr="00806992">
        <w:rPr>
          <w:sz w:val="24"/>
          <w:szCs w:val="24"/>
        </w:rPr>
        <w:t>,</w:t>
      </w:r>
      <w:r w:rsidR="006A15BF" w:rsidRPr="00806992">
        <w:rPr>
          <w:sz w:val="24"/>
          <w:szCs w:val="24"/>
        </w:rPr>
        <w:t xml:space="preserve"> jei planuojama pirkimo vertė neviršija 500</w:t>
      </w:r>
      <w:r w:rsidR="007D1D59" w:rsidRPr="00806992">
        <w:rPr>
          <w:sz w:val="24"/>
          <w:szCs w:val="24"/>
        </w:rPr>
        <w:t>0</w:t>
      </w:r>
      <w:r w:rsidR="00D33823" w:rsidRPr="00806992">
        <w:rPr>
          <w:sz w:val="24"/>
          <w:szCs w:val="24"/>
        </w:rPr>
        <w:t xml:space="preserve"> Eur</w:t>
      </w:r>
      <w:r w:rsidR="006A15BF" w:rsidRPr="00806992">
        <w:rPr>
          <w:sz w:val="24"/>
          <w:szCs w:val="24"/>
        </w:rPr>
        <w:t xml:space="preserve"> be PVM, </w:t>
      </w:r>
      <w:r w:rsidR="00F33885" w:rsidRPr="00806992">
        <w:rPr>
          <w:sz w:val="24"/>
          <w:szCs w:val="24"/>
        </w:rPr>
        <w:t>taip pat plan</w:t>
      </w:r>
      <w:r w:rsidR="006A15BF" w:rsidRPr="00806992">
        <w:rPr>
          <w:sz w:val="24"/>
          <w:szCs w:val="24"/>
        </w:rPr>
        <w:t>uojant pir</w:t>
      </w:r>
      <w:r w:rsidR="00F33885" w:rsidRPr="00806992">
        <w:rPr>
          <w:sz w:val="24"/>
          <w:szCs w:val="24"/>
        </w:rPr>
        <w:t>kimą vykdyti per CPO</w:t>
      </w:r>
      <w:r w:rsidR="001666E0" w:rsidRPr="00806992">
        <w:rPr>
          <w:sz w:val="24"/>
          <w:szCs w:val="24"/>
        </w:rPr>
        <w:t xml:space="preserve"> LT</w:t>
      </w:r>
      <w:r w:rsidR="00592041" w:rsidRPr="00806992">
        <w:rPr>
          <w:sz w:val="24"/>
          <w:szCs w:val="24"/>
        </w:rPr>
        <w:t xml:space="preserve"> (tokiu atveju visi perkamo objekto rei</w:t>
      </w:r>
      <w:r w:rsidR="008F48FA" w:rsidRPr="00806992">
        <w:rPr>
          <w:sz w:val="24"/>
          <w:szCs w:val="24"/>
        </w:rPr>
        <w:t>kalavimai išdėstomi pirkimo para</w:t>
      </w:r>
      <w:r w:rsidR="00592041" w:rsidRPr="00806992">
        <w:rPr>
          <w:sz w:val="24"/>
          <w:szCs w:val="24"/>
        </w:rPr>
        <w:t>iškoje</w:t>
      </w:r>
      <w:r w:rsidR="001666E0" w:rsidRPr="00806992">
        <w:rPr>
          <w:sz w:val="24"/>
          <w:szCs w:val="24"/>
        </w:rPr>
        <w:t>; pirkimo per CPO LT atveju – pirkimo paraiškoje pateikiami duomenys, reikalingi CPO LT užsakym</w:t>
      </w:r>
      <w:r w:rsidR="002F28D4" w:rsidRPr="00806992">
        <w:rPr>
          <w:sz w:val="24"/>
          <w:szCs w:val="24"/>
        </w:rPr>
        <w:t>ui</w:t>
      </w:r>
      <w:r w:rsidR="001666E0" w:rsidRPr="00806992">
        <w:rPr>
          <w:sz w:val="24"/>
          <w:szCs w:val="24"/>
        </w:rPr>
        <w:t xml:space="preserve"> form</w:t>
      </w:r>
      <w:r w:rsidR="002F28D4" w:rsidRPr="00806992">
        <w:rPr>
          <w:sz w:val="24"/>
          <w:szCs w:val="24"/>
        </w:rPr>
        <w:t>uoti</w:t>
      </w:r>
      <w:r w:rsidR="00592041" w:rsidRPr="00806992">
        <w:rPr>
          <w:sz w:val="24"/>
          <w:szCs w:val="24"/>
        </w:rPr>
        <w:t>)</w:t>
      </w:r>
      <w:r w:rsidR="00A53FB3" w:rsidRPr="00806992">
        <w:rPr>
          <w:sz w:val="24"/>
          <w:szCs w:val="24"/>
        </w:rPr>
        <w:t>.</w:t>
      </w:r>
    </w:p>
    <w:p w14:paraId="56C449C9" w14:textId="54672587" w:rsidR="00066841" w:rsidRPr="00806992" w:rsidRDefault="00806992" w:rsidP="00806992">
      <w:pPr>
        <w:pStyle w:val="BodyText1"/>
        <w:spacing w:line="240" w:lineRule="auto"/>
        <w:ind w:firstLine="1134"/>
        <w:rPr>
          <w:b/>
          <w:sz w:val="24"/>
          <w:szCs w:val="24"/>
        </w:rPr>
      </w:pPr>
      <w:r w:rsidRPr="00806992">
        <w:rPr>
          <w:sz w:val="24"/>
          <w:szCs w:val="24"/>
        </w:rPr>
        <w:t>32.</w:t>
      </w:r>
      <w:r>
        <w:rPr>
          <w:sz w:val="24"/>
          <w:szCs w:val="24"/>
        </w:rPr>
        <w:t xml:space="preserve"> </w:t>
      </w:r>
      <w:r w:rsidR="005A2956" w:rsidRPr="00806992">
        <w:rPr>
          <w:sz w:val="24"/>
          <w:szCs w:val="24"/>
        </w:rPr>
        <w:t>TS</w:t>
      </w:r>
      <w:r w:rsidR="00546493" w:rsidRPr="00806992">
        <w:rPr>
          <w:sz w:val="24"/>
          <w:szCs w:val="24"/>
        </w:rPr>
        <w:t xml:space="preserve"> turi būti rengiama atsižvelgiant</w:t>
      </w:r>
      <w:r w:rsidR="003E698B" w:rsidRPr="00806992">
        <w:rPr>
          <w:sz w:val="24"/>
          <w:szCs w:val="24"/>
        </w:rPr>
        <w:t xml:space="preserve"> į tai, kad</w:t>
      </w:r>
      <w:r w:rsidR="00546493" w:rsidRPr="00806992">
        <w:rPr>
          <w:sz w:val="24"/>
          <w:szCs w:val="24"/>
        </w:rPr>
        <w:t xml:space="preserve"> </w:t>
      </w:r>
      <w:r w:rsidR="005A2956" w:rsidRPr="00806992">
        <w:rPr>
          <w:sz w:val="24"/>
          <w:szCs w:val="24"/>
        </w:rPr>
        <w:t>pirkimas turi būti atliekamas s</w:t>
      </w:r>
      <w:r w:rsidR="00546493" w:rsidRPr="00806992">
        <w:rPr>
          <w:sz w:val="24"/>
          <w:szCs w:val="24"/>
        </w:rPr>
        <w:t>kaidant pirkimo objektą į dalis kiekybiniu, kokybiniu pagrindu ar pagal skirtingus jo įgyvendinimo etapus,</w:t>
      </w:r>
      <w:r w:rsidR="005A2956" w:rsidRPr="00806992">
        <w:rPr>
          <w:sz w:val="24"/>
          <w:szCs w:val="24"/>
        </w:rPr>
        <w:t xml:space="preserve"> </w:t>
      </w:r>
      <w:r w:rsidR="00546493" w:rsidRPr="00806992">
        <w:rPr>
          <w:sz w:val="24"/>
          <w:szCs w:val="24"/>
        </w:rPr>
        <w:t xml:space="preserve">statinio statybos darbų ir statinio projektavimo paslaugų pirkimas, atskiriant statinio statybos darbų pirkimą nuo statinio projektavimo paslaugų pirkimo, </w:t>
      </w:r>
      <w:r w:rsidR="005A2956" w:rsidRPr="00806992">
        <w:rPr>
          <w:sz w:val="24"/>
          <w:szCs w:val="24"/>
        </w:rPr>
        <w:t>kurių kiekvienai numatoma sudaryti atskirą pirkimo sutartį, ir apibrėž</w:t>
      </w:r>
      <w:r w:rsidR="00546493" w:rsidRPr="00806992">
        <w:rPr>
          <w:sz w:val="24"/>
          <w:szCs w:val="24"/>
        </w:rPr>
        <w:t>iant šių dalių apimtį ir dalyką</w:t>
      </w:r>
      <w:r w:rsidR="005A2956" w:rsidRPr="00806992">
        <w:rPr>
          <w:sz w:val="24"/>
          <w:szCs w:val="24"/>
        </w:rPr>
        <w:t>. P</w:t>
      </w:r>
      <w:r w:rsidR="005A2956" w:rsidRPr="00806992">
        <w:rPr>
          <w:bCs/>
          <w:sz w:val="24"/>
          <w:szCs w:val="24"/>
        </w:rPr>
        <w:t xml:space="preserve">areiga skaidyti pirkimo objektą į dalis netaikoma, jeigu galima pagrįsti, kad dėl to sumažėtų </w:t>
      </w:r>
      <w:r w:rsidR="00546493" w:rsidRPr="00806992">
        <w:rPr>
          <w:bCs/>
          <w:sz w:val="24"/>
          <w:szCs w:val="24"/>
        </w:rPr>
        <w:t>t</w:t>
      </w:r>
      <w:r w:rsidR="005A2956" w:rsidRPr="00806992">
        <w:rPr>
          <w:bCs/>
          <w:sz w:val="24"/>
          <w:szCs w:val="24"/>
        </w:rPr>
        <w:t xml:space="preserve">iekėjų konkurencija, pirkimo sutarties vykdymas taptų per daug brangus ar sudėtingas techniniu požiūriu, skirtingų pirkimo objekto dalių įgyvendinimas būtų glaudžiai susijęs ir dėl to atsirastų būtinybė koordinuoti šių dalių </w:t>
      </w:r>
      <w:r w:rsidR="00546493" w:rsidRPr="00806992">
        <w:rPr>
          <w:bCs/>
          <w:sz w:val="24"/>
          <w:szCs w:val="24"/>
        </w:rPr>
        <w:t>t</w:t>
      </w:r>
      <w:r w:rsidR="005A2956" w:rsidRPr="00806992">
        <w:rPr>
          <w:bCs/>
          <w:sz w:val="24"/>
          <w:szCs w:val="24"/>
        </w:rPr>
        <w:t>iekėjus ir tai keltų riziką netinkamai įvykdyti pirkimo sutartį, ar nurodomos kitos pagrįstos aplinkybės, dėl kurių netikslinga pirkimo objektą skaidyti į dalis.</w:t>
      </w:r>
    </w:p>
    <w:p w14:paraId="434F7D42" w14:textId="67AB676C" w:rsidR="00066841" w:rsidRPr="00806992" w:rsidRDefault="00806992" w:rsidP="00806992">
      <w:pPr>
        <w:pStyle w:val="BodyText1"/>
        <w:spacing w:line="240" w:lineRule="auto"/>
        <w:ind w:firstLine="1134"/>
        <w:rPr>
          <w:b/>
          <w:sz w:val="24"/>
          <w:szCs w:val="24"/>
        </w:rPr>
      </w:pPr>
      <w:r w:rsidRPr="00806992">
        <w:rPr>
          <w:sz w:val="24"/>
          <w:szCs w:val="24"/>
        </w:rPr>
        <w:t>33.</w:t>
      </w:r>
      <w:r>
        <w:rPr>
          <w:sz w:val="24"/>
          <w:szCs w:val="24"/>
        </w:rPr>
        <w:t xml:space="preserve"> </w:t>
      </w:r>
      <w:r w:rsidR="00546493" w:rsidRPr="00806992">
        <w:rPr>
          <w:sz w:val="24"/>
          <w:szCs w:val="24"/>
        </w:rPr>
        <w:t>TS</w:t>
      </w:r>
      <w:r w:rsidR="005A2956" w:rsidRPr="00806992">
        <w:rPr>
          <w:sz w:val="24"/>
          <w:szCs w:val="24"/>
        </w:rPr>
        <w:t xml:space="preserve"> privalo užtikrinti konkuren</w:t>
      </w:r>
      <w:r w:rsidR="00931645" w:rsidRPr="00806992">
        <w:rPr>
          <w:sz w:val="24"/>
          <w:szCs w:val="24"/>
        </w:rPr>
        <w:t>ciją ir nediskriminuoti tiekėjų.</w:t>
      </w:r>
    </w:p>
    <w:p w14:paraId="5B8533A1" w14:textId="12EED0C2" w:rsidR="00066841" w:rsidRPr="00806992" w:rsidRDefault="00806992" w:rsidP="00806992">
      <w:pPr>
        <w:pStyle w:val="BodyText1"/>
        <w:spacing w:line="240" w:lineRule="auto"/>
        <w:ind w:firstLine="1134"/>
        <w:rPr>
          <w:b/>
          <w:sz w:val="24"/>
          <w:szCs w:val="24"/>
        </w:rPr>
      </w:pPr>
      <w:r w:rsidRPr="00806992">
        <w:rPr>
          <w:sz w:val="24"/>
          <w:szCs w:val="24"/>
        </w:rPr>
        <w:t>34.</w:t>
      </w:r>
      <w:r>
        <w:rPr>
          <w:sz w:val="24"/>
          <w:szCs w:val="24"/>
        </w:rPr>
        <w:t xml:space="preserve"> </w:t>
      </w:r>
      <w:r w:rsidR="00133F45" w:rsidRPr="00806992">
        <w:rPr>
          <w:sz w:val="24"/>
          <w:szCs w:val="24"/>
        </w:rPr>
        <w:t>TS</w:t>
      </w:r>
      <w:r w:rsidR="003E698B" w:rsidRPr="00806992">
        <w:rPr>
          <w:sz w:val="24"/>
          <w:szCs w:val="24"/>
        </w:rPr>
        <w:t xml:space="preserve"> turi būti pateikta informacija</w:t>
      </w:r>
      <w:r w:rsidR="005A2956" w:rsidRPr="00806992">
        <w:rPr>
          <w:sz w:val="24"/>
          <w:szCs w:val="24"/>
        </w:rPr>
        <w:t xml:space="preserve">, kuri leistų nustatyti minimalius reikalavimus perkamai prekei, paslaugai arba atliekamiems darbams. Apibūdinant pirkimo objektą, specifikacija turi būti parengta, nenurodant konkretaus modelio ar tiekimo šaltinio, konkretaus proceso, būdingo konkretaus </w:t>
      </w:r>
      <w:r w:rsidR="00133F45" w:rsidRPr="00806992">
        <w:rPr>
          <w:sz w:val="24"/>
          <w:szCs w:val="24"/>
        </w:rPr>
        <w:t>t</w:t>
      </w:r>
      <w:r w:rsidR="005A2956" w:rsidRPr="00806992">
        <w:rPr>
          <w:sz w:val="24"/>
          <w:szCs w:val="24"/>
        </w:rPr>
        <w:t>iekėjo tiekiamoms prekėms ar teikiamoms paslaugoms, ar prekės ženklo, patento, tipo, konkrečios kilmės ar gamybos, dėl kurių tam tikriems subjektams ar tam tikriems produktams būtų sudarytos palankesnės sąlygos arba jie būtų atmesti. Toks nurodymas yra leidžiamas išimties tvarka, kai pirkimo objekto neįmanoma tiksliai ir suprantamai apibūdinti visais kitais</w:t>
      </w:r>
      <w:r w:rsidR="002F28D4" w:rsidRPr="00806992">
        <w:rPr>
          <w:sz w:val="24"/>
          <w:szCs w:val="24"/>
        </w:rPr>
        <w:t xml:space="preserve"> šiame skyriuje</w:t>
      </w:r>
      <w:r w:rsidR="005A2956" w:rsidRPr="00806992">
        <w:rPr>
          <w:sz w:val="24"/>
          <w:szCs w:val="24"/>
        </w:rPr>
        <w:t xml:space="preserve"> nurodytais būdais. Šiuo atveju nurodymas pateikiamas įrašant žodžius „arba lygiavertis“</w:t>
      </w:r>
      <w:r w:rsidR="002F28D4" w:rsidRPr="00806992">
        <w:rPr>
          <w:sz w:val="24"/>
          <w:szCs w:val="24"/>
        </w:rPr>
        <w:t>.</w:t>
      </w:r>
    </w:p>
    <w:p w14:paraId="201A7B7C" w14:textId="0D5C18E6" w:rsidR="00066841" w:rsidRPr="00806992" w:rsidRDefault="00806992" w:rsidP="00806992">
      <w:pPr>
        <w:pStyle w:val="BodyText1"/>
        <w:spacing w:line="240" w:lineRule="auto"/>
        <w:ind w:firstLine="1134"/>
        <w:rPr>
          <w:b/>
          <w:sz w:val="24"/>
          <w:szCs w:val="24"/>
        </w:rPr>
      </w:pPr>
      <w:r w:rsidRPr="00806992">
        <w:rPr>
          <w:sz w:val="24"/>
          <w:szCs w:val="24"/>
        </w:rPr>
        <w:t>35.</w:t>
      </w:r>
      <w:r>
        <w:rPr>
          <w:sz w:val="24"/>
          <w:szCs w:val="24"/>
        </w:rPr>
        <w:t xml:space="preserve"> </w:t>
      </w:r>
      <w:r w:rsidR="00133F45" w:rsidRPr="00806992">
        <w:rPr>
          <w:sz w:val="24"/>
          <w:szCs w:val="24"/>
        </w:rPr>
        <w:t xml:space="preserve">TS turi </w:t>
      </w:r>
      <w:r w:rsidR="00133496" w:rsidRPr="00806992">
        <w:rPr>
          <w:sz w:val="24"/>
          <w:szCs w:val="24"/>
        </w:rPr>
        <w:t>būti nurodytas pirkimo kiekis (apimtis</w:t>
      </w:r>
      <w:r w:rsidR="005A2956" w:rsidRPr="00806992">
        <w:rPr>
          <w:sz w:val="24"/>
          <w:szCs w:val="24"/>
        </w:rPr>
        <w:t>). Pirkimo kiekis (apimtis) gali</w:t>
      </w:r>
      <w:r w:rsidR="00133496" w:rsidRPr="00806992">
        <w:rPr>
          <w:sz w:val="24"/>
          <w:szCs w:val="24"/>
        </w:rPr>
        <w:t xml:space="preserve"> būti tikslus arba preliminarus.</w:t>
      </w:r>
      <w:r w:rsidR="005A2956" w:rsidRPr="00806992">
        <w:rPr>
          <w:sz w:val="24"/>
          <w:szCs w:val="24"/>
        </w:rPr>
        <w:t xml:space="preserve"> </w:t>
      </w:r>
    </w:p>
    <w:p w14:paraId="33000F47" w14:textId="5D350B9D" w:rsidR="00066841" w:rsidRPr="00806992" w:rsidRDefault="00806992" w:rsidP="00806992">
      <w:pPr>
        <w:pStyle w:val="BodyText1"/>
        <w:spacing w:line="240" w:lineRule="auto"/>
        <w:ind w:firstLine="1134"/>
        <w:rPr>
          <w:b/>
          <w:sz w:val="24"/>
          <w:szCs w:val="24"/>
        </w:rPr>
      </w:pPr>
      <w:r w:rsidRPr="00806992">
        <w:rPr>
          <w:sz w:val="24"/>
          <w:szCs w:val="24"/>
        </w:rPr>
        <w:t>36.</w:t>
      </w:r>
      <w:r>
        <w:rPr>
          <w:sz w:val="24"/>
          <w:szCs w:val="24"/>
        </w:rPr>
        <w:t xml:space="preserve"> </w:t>
      </w:r>
      <w:r w:rsidR="00EA0E60" w:rsidRPr="00806992">
        <w:rPr>
          <w:sz w:val="24"/>
          <w:szCs w:val="24"/>
        </w:rPr>
        <w:t>Perkant prekes arba paslaugas p</w:t>
      </w:r>
      <w:r w:rsidR="00931645" w:rsidRPr="00806992">
        <w:rPr>
          <w:sz w:val="24"/>
          <w:szCs w:val="24"/>
        </w:rPr>
        <w:t>reliminarus kiekis (apimtis</w:t>
      </w:r>
      <w:r w:rsidR="005A2956" w:rsidRPr="00806992">
        <w:rPr>
          <w:sz w:val="24"/>
          <w:szCs w:val="24"/>
        </w:rPr>
        <w:t xml:space="preserve">) </w:t>
      </w:r>
      <w:r w:rsidR="00EA0E60" w:rsidRPr="00806992">
        <w:rPr>
          <w:sz w:val="24"/>
          <w:szCs w:val="24"/>
        </w:rPr>
        <w:t>gali būti nustatomas</w:t>
      </w:r>
      <w:r w:rsidR="00931645" w:rsidRPr="00806992">
        <w:rPr>
          <w:sz w:val="24"/>
          <w:szCs w:val="24"/>
        </w:rPr>
        <w:t xml:space="preserve"> trimis būdais</w:t>
      </w:r>
      <w:r w:rsidR="005A2956" w:rsidRPr="00806992">
        <w:rPr>
          <w:sz w:val="24"/>
          <w:szCs w:val="24"/>
        </w:rPr>
        <w:t>:</w:t>
      </w:r>
    </w:p>
    <w:p w14:paraId="2456D85B" w14:textId="6C30119C" w:rsidR="00066841" w:rsidRPr="00806992" w:rsidRDefault="00D33823" w:rsidP="00806992">
      <w:pPr>
        <w:pStyle w:val="BodyText1"/>
        <w:spacing w:line="240" w:lineRule="auto"/>
        <w:ind w:firstLine="1134"/>
        <w:rPr>
          <w:b/>
          <w:sz w:val="24"/>
          <w:szCs w:val="24"/>
        </w:rPr>
      </w:pPr>
      <w:r w:rsidRPr="00806992">
        <w:rPr>
          <w:sz w:val="24"/>
          <w:szCs w:val="24"/>
        </w:rPr>
        <w:t>36.1.</w:t>
      </w:r>
      <w:r w:rsidR="00806992">
        <w:rPr>
          <w:sz w:val="24"/>
          <w:szCs w:val="24"/>
        </w:rPr>
        <w:t xml:space="preserve"> </w:t>
      </w:r>
      <w:r w:rsidRPr="00806992">
        <w:rPr>
          <w:sz w:val="24"/>
          <w:szCs w:val="24"/>
        </w:rPr>
        <w:t>N</w:t>
      </w:r>
      <w:r w:rsidR="00066841" w:rsidRPr="00806992">
        <w:rPr>
          <w:sz w:val="24"/>
          <w:szCs w:val="24"/>
        </w:rPr>
        <w:t>urodant įsigyjamų prekių ir (ar) paslaugų sąrašą bei prekių kiekius ir (ar) paslaugų apimtis, nustat</w:t>
      </w:r>
      <w:r w:rsidRPr="00806992">
        <w:rPr>
          <w:sz w:val="24"/>
          <w:szCs w:val="24"/>
        </w:rPr>
        <w:t>ant</w:t>
      </w:r>
      <w:r w:rsidR="00066841" w:rsidRPr="00806992">
        <w:rPr>
          <w:sz w:val="24"/>
          <w:szCs w:val="24"/>
        </w:rPr>
        <w:t xml:space="preserve"> jų viršutinę ir apatinę ribas, </w:t>
      </w:r>
      <w:r w:rsidR="00066841" w:rsidRPr="00806992">
        <w:rPr>
          <w:iCs/>
          <w:sz w:val="24"/>
          <w:szCs w:val="24"/>
        </w:rPr>
        <w:t xml:space="preserve">pavyzdžiui, „nuo x iki y“; „ne mažiau kaip x, bet ne daugiau kaip y“, „z ± q procentų“ ir panašiai. </w:t>
      </w:r>
      <w:r w:rsidR="00066841" w:rsidRPr="00806992">
        <w:rPr>
          <w:sz w:val="24"/>
          <w:szCs w:val="24"/>
        </w:rPr>
        <w:t>Jeigu yra nurodoma procentinė paklaida </w:t>
      </w:r>
      <w:r w:rsidR="00066841" w:rsidRPr="00806992">
        <w:rPr>
          <w:iCs/>
          <w:sz w:val="24"/>
          <w:szCs w:val="24"/>
        </w:rPr>
        <w:t>„z ± q procentų“</w:t>
      </w:r>
      <w:r w:rsidR="00066841" w:rsidRPr="00806992">
        <w:rPr>
          <w:sz w:val="24"/>
          <w:szCs w:val="24"/>
        </w:rPr>
        <w:t>, pirkimo vykdytojas turi aiškiai nurodyti ribą, nuo kurios ji skaičiuojama</w:t>
      </w:r>
      <w:r w:rsidR="00066841" w:rsidRPr="00806992">
        <w:rPr>
          <w:iCs/>
          <w:sz w:val="24"/>
          <w:szCs w:val="24"/>
        </w:rPr>
        <w:t>, pavyzdžiui, kiekvienos perkamos prekės, prekių grupės, paslaugos, paslaugų grupės ir panašiai</w:t>
      </w:r>
      <w:r w:rsidR="00066841" w:rsidRPr="00806992">
        <w:rPr>
          <w:sz w:val="24"/>
          <w:szCs w:val="24"/>
        </w:rPr>
        <w:t xml:space="preserve">. Jeigu neįmanoma nustatyti apatinės ribos, nurodoma viršutinė riba. </w:t>
      </w:r>
      <w:r w:rsidR="00066841" w:rsidRPr="00806992">
        <w:rPr>
          <w:iCs/>
          <w:sz w:val="24"/>
          <w:szCs w:val="24"/>
        </w:rPr>
        <w:t>Pavyzdžiui</w:t>
      </w:r>
      <w:r w:rsidR="00066841" w:rsidRPr="00806992">
        <w:rPr>
          <w:sz w:val="24"/>
          <w:szCs w:val="24"/>
        </w:rPr>
        <w:t>, </w:t>
      </w:r>
      <w:r w:rsidR="00066841" w:rsidRPr="00806992">
        <w:rPr>
          <w:iCs/>
          <w:sz w:val="24"/>
          <w:szCs w:val="24"/>
        </w:rPr>
        <w:t xml:space="preserve"> numatyti, kad </w:t>
      </w:r>
      <w:r w:rsidR="0089125F" w:rsidRPr="00806992">
        <w:rPr>
          <w:iCs/>
          <w:sz w:val="24"/>
          <w:szCs w:val="24"/>
        </w:rPr>
        <w:t>A</w:t>
      </w:r>
      <w:r w:rsidR="00066841" w:rsidRPr="00806992">
        <w:rPr>
          <w:iCs/>
          <w:sz w:val="24"/>
          <w:szCs w:val="24"/>
        </w:rPr>
        <w:t>dministracija įsigis: nuo 1500 iki 2000 vienetų pieštukų; ne mažiau kaip 4000, bet ne daugiau nei 6500 vienetų pieštukų; 3500 vienetų pieštukų ± 30 procentų nuo perkamų pieštukų kiekio.</w:t>
      </w:r>
    </w:p>
    <w:p w14:paraId="32B6F26D" w14:textId="7B069B15" w:rsidR="00066841" w:rsidRPr="00806992" w:rsidRDefault="00066841" w:rsidP="00806992">
      <w:pPr>
        <w:pStyle w:val="BodyText1"/>
        <w:spacing w:line="240" w:lineRule="auto"/>
        <w:ind w:firstLine="1134"/>
        <w:rPr>
          <w:b/>
          <w:sz w:val="24"/>
          <w:szCs w:val="24"/>
        </w:rPr>
      </w:pPr>
      <w:r w:rsidRPr="00806992">
        <w:rPr>
          <w:iCs/>
          <w:sz w:val="24"/>
          <w:szCs w:val="24"/>
        </w:rPr>
        <w:t>36.2.</w:t>
      </w:r>
      <w:r w:rsidR="00806992">
        <w:rPr>
          <w:iCs/>
          <w:sz w:val="24"/>
          <w:szCs w:val="24"/>
        </w:rPr>
        <w:t xml:space="preserve"> </w:t>
      </w:r>
      <w:r w:rsidR="00D33823" w:rsidRPr="00806992">
        <w:rPr>
          <w:sz w:val="24"/>
          <w:szCs w:val="24"/>
        </w:rPr>
        <w:t>N</w:t>
      </w:r>
      <w:r w:rsidRPr="00806992">
        <w:rPr>
          <w:sz w:val="24"/>
          <w:szCs w:val="24"/>
        </w:rPr>
        <w:t>urodant įsigyjamų prekių ir (ar) paslaugų sąrašą bei minimalią ir maksimalią lėšų sumą, kurią planuojama skirti šiame sąraše nurodyt</w:t>
      </w:r>
      <w:r w:rsidR="00CF6119" w:rsidRPr="00806992">
        <w:rPr>
          <w:sz w:val="24"/>
          <w:szCs w:val="24"/>
        </w:rPr>
        <w:t>oms</w:t>
      </w:r>
      <w:r w:rsidRPr="00806992">
        <w:rPr>
          <w:sz w:val="24"/>
          <w:szCs w:val="24"/>
        </w:rPr>
        <w:t xml:space="preserve"> prek</w:t>
      </w:r>
      <w:r w:rsidR="00CF6119" w:rsidRPr="00806992">
        <w:rPr>
          <w:sz w:val="24"/>
          <w:szCs w:val="24"/>
        </w:rPr>
        <w:t>ėms</w:t>
      </w:r>
      <w:r w:rsidRPr="00806992">
        <w:rPr>
          <w:sz w:val="24"/>
          <w:szCs w:val="24"/>
        </w:rPr>
        <w:t xml:space="preserve"> ir (ar) paslaug</w:t>
      </w:r>
      <w:r w:rsidR="00CF6119" w:rsidRPr="00806992">
        <w:rPr>
          <w:sz w:val="24"/>
          <w:szCs w:val="24"/>
        </w:rPr>
        <w:t>oms</w:t>
      </w:r>
      <w:r w:rsidRPr="00806992">
        <w:rPr>
          <w:sz w:val="24"/>
          <w:szCs w:val="24"/>
        </w:rPr>
        <w:t xml:space="preserve"> įsig</w:t>
      </w:r>
      <w:r w:rsidR="00CF6119" w:rsidRPr="00806992">
        <w:rPr>
          <w:sz w:val="24"/>
          <w:szCs w:val="24"/>
        </w:rPr>
        <w:t>yti</w:t>
      </w:r>
      <w:r w:rsidRPr="00806992">
        <w:rPr>
          <w:sz w:val="24"/>
          <w:szCs w:val="24"/>
        </w:rPr>
        <w:t>,</w:t>
      </w:r>
      <w:r w:rsidRPr="00806992">
        <w:rPr>
          <w:iCs/>
          <w:sz w:val="24"/>
          <w:szCs w:val="24"/>
        </w:rPr>
        <w:t> pavyzdžiui, prekių bus perkama minimaliai už 10 000,00 eurų, o maksimaliai – už 15 000,00 eurų.</w:t>
      </w:r>
      <w:r w:rsidRPr="00806992">
        <w:rPr>
          <w:sz w:val="24"/>
          <w:szCs w:val="24"/>
        </w:rPr>
        <w:t> Taip pat gali būti nurodoma procentinė paklaida, </w:t>
      </w:r>
      <w:r w:rsidRPr="00806992">
        <w:rPr>
          <w:iCs/>
          <w:sz w:val="24"/>
          <w:szCs w:val="24"/>
        </w:rPr>
        <w:t>pavyzdžiui, 10 000,00 eurų ± 30 procentų. </w:t>
      </w:r>
      <w:r w:rsidRPr="00806992">
        <w:rPr>
          <w:sz w:val="24"/>
          <w:szCs w:val="24"/>
        </w:rPr>
        <w:t>Jeigu neįmanoma nurodyti minimalios planuojamos lėšų sumos, nurodoma</w:t>
      </w:r>
      <w:r w:rsidR="00D33823" w:rsidRPr="00806992">
        <w:rPr>
          <w:sz w:val="24"/>
          <w:szCs w:val="24"/>
        </w:rPr>
        <w:t xml:space="preserve"> maksimali. Pasiūlymui vertinti</w:t>
      </w:r>
      <w:r w:rsidRPr="00806992">
        <w:rPr>
          <w:sz w:val="24"/>
          <w:szCs w:val="24"/>
        </w:rPr>
        <w:t xml:space="preserve"> nurodomi preliminarūs prekių kiekiai, kurie šiuo atveju nebus laikomi maksimaliais.</w:t>
      </w:r>
    </w:p>
    <w:p w14:paraId="2F7F117F" w14:textId="74EFECA3" w:rsidR="00066841" w:rsidRPr="00806992" w:rsidRDefault="00D33823" w:rsidP="00806992">
      <w:pPr>
        <w:pStyle w:val="BodyText1"/>
        <w:spacing w:line="240" w:lineRule="auto"/>
        <w:ind w:firstLine="1134"/>
        <w:rPr>
          <w:b/>
          <w:sz w:val="24"/>
          <w:szCs w:val="24"/>
        </w:rPr>
      </w:pPr>
      <w:r w:rsidRPr="00806992">
        <w:rPr>
          <w:sz w:val="24"/>
          <w:szCs w:val="24"/>
        </w:rPr>
        <w:t>36.3.</w:t>
      </w:r>
      <w:r w:rsidR="00806992">
        <w:rPr>
          <w:sz w:val="24"/>
          <w:szCs w:val="24"/>
        </w:rPr>
        <w:t xml:space="preserve"> </w:t>
      </w:r>
      <w:r w:rsidRPr="00806992">
        <w:rPr>
          <w:sz w:val="24"/>
          <w:szCs w:val="24"/>
        </w:rPr>
        <w:t>N</w:t>
      </w:r>
      <w:r w:rsidR="00066841" w:rsidRPr="00806992">
        <w:rPr>
          <w:sz w:val="24"/>
          <w:szCs w:val="24"/>
        </w:rPr>
        <w:t>urodant įsigyjamų prekių ir (ar) paslaugų sąrašą bei maksimalius prekių kiekius ir (ar) paslaugų apimtis ir maksimalią lėšų sumą, kurią planuojama skirti šiame sąraše nurodyt</w:t>
      </w:r>
      <w:r w:rsidR="00CF6119" w:rsidRPr="00806992">
        <w:rPr>
          <w:sz w:val="24"/>
          <w:szCs w:val="24"/>
        </w:rPr>
        <w:t>oms</w:t>
      </w:r>
      <w:r w:rsidR="00066841" w:rsidRPr="00806992">
        <w:rPr>
          <w:sz w:val="24"/>
          <w:szCs w:val="24"/>
        </w:rPr>
        <w:t xml:space="preserve"> prek</w:t>
      </w:r>
      <w:r w:rsidR="00CF6119" w:rsidRPr="00806992">
        <w:rPr>
          <w:sz w:val="24"/>
          <w:szCs w:val="24"/>
        </w:rPr>
        <w:t>ėms</w:t>
      </w:r>
      <w:r w:rsidR="00066841" w:rsidRPr="00806992">
        <w:rPr>
          <w:sz w:val="24"/>
          <w:szCs w:val="24"/>
        </w:rPr>
        <w:t xml:space="preserve"> ir (ar) pa</w:t>
      </w:r>
      <w:r w:rsidR="00FE634C" w:rsidRPr="00806992">
        <w:rPr>
          <w:sz w:val="24"/>
          <w:szCs w:val="24"/>
        </w:rPr>
        <w:t>slaug</w:t>
      </w:r>
      <w:r w:rsidR="00CF6119" w:rsidRPr="00806992">
        <w:rPr>
          <w:sz w:val="24"/>
          <w:szCs w:val="24"/>
        </w:rPr>
        <w:t>oms</w:t>
      </w:r>
      <w:r w:rsidR="00FE634C" w:rsidRPr="00806992">
        <w:rPr>
          <w:sz w:val="24"/>
          <w:szCs w:val="24"/>
        </w:rPr>
        <w:t xml:space="preserve"> įsig</w:t>
      </w:r>
      <w:r w:rsidR="00CF6119" w:rsidRPr="00806992">
        <w:rPr>
          <w:sz w:val="24"/>
          <w:szCs w:val="24"/>
        </w:rPr>
        <w:t>yti</w:t>
      </w:r>
      <w:r w:rsidR="00FE634C" w:rsidRPr="00806992">
        <w:rPr>
          <w:sz w:val="24"/>
          <w:szCs w:val="24"/>
        </w:rPr>
        <w:t>. Tokiu atveju</w:t>
      </w:r>
      <w:r w:rsidR="00066841" w:rsidRPr="00806992">
        <w:rPr>
          <w:sz w:val="24"/>
          <w:szCs w:val="24"/>
        </w:rPr>
        <w:t xml:space="preserve"> negali būti daugiau perkama pagal sutartį, kai pasiekiamas bent vienas iš numatytų kriterijų – maksimalūs prekių kiekiai ir (ar) paslaugų apimtys arba planuota maksimali lėšų suma. </w:t>
      </w:r>
      <w:r w:rsidR="00066841" w:rsidRPr="00806992">
        <w:rPr>
          <w:iCs/>
          <w:sz w:val="24"/>
          <w:szCs w:val="24"/>
        </w:rPr>
        <w:t xml:space="preserve">Pavyzdžiui, nurodoma, kad </w:t>
      </w:r>
      <w:r w:rsidR="00CF6119" w:rsidRPr="00806992">
        <w:rPr>
          <w:iCs/>
          <w:sz w:val="24"/>
          <w:szCs w:val="24"/>
        </w:rPr>
        <w:t>A</w:t>
      </w:r>
      <w:r w:rsidR="00066841" w:rsidRPr="00806992">
        <w:rPr>
          <w:iCs/>
          <w:sz w:val="24"/>
          <w:szCs w:val="24"/>
        </w:rPr>
        <w:t>dministracija įsigis iki 2000 vienetų pieštukų, iki 5000 vienetų rašiklių, iki 1000 vienetų trintukų, iki 100 vienetų liniuočių, o nurodytoms prekėms skiriama maksimali lėšų suma yra 1 000,00 eurų. Administracija nebegalės įsigyti daugiau pieštukų pagal šią sutartį, kai bus pasiektas bent vienas iš kriterijų, t. y. arba ji įsigis 2000 vienetų pieštukų ir daugiau pieštukų pirkti negalės (ji gali įsigyti kitas sąraše nurodytas prekes, kol neišpirks viso nurodyto tam tikros prekės kiekio), arba pasieks 1 000,00 eurų limitą ir daugiau nebegalės pirkti jokių numatytų prekių.</w:t>
      </w:r>
    </w:p>
    <w:p w14:paraId="38CEFD12" w14:textId="074F8FEF" w:rsidR="007A5D43" w:rsidRPr="00806992" w:rsidRDefault="00806992" w:rsidP="00806992">
      <w:pPr>
        <w:pStyle w:val="BodyText1"/>
        <w:spacing w:line="240" w:lineRule="auto"/>
        <w:ind w:firstLine="1134"/>
        <w:rPr>
          <w:b/>
          <w:sz w:val="24"/>
          <w:szCs w:val="24"/>
        </w:rPr>
      </w:pPr>
      <w:bookmarkStart w:id="4" w:name="part_9772f92d20344b20a5810a54cc66556a"/>
      <w:bookmarkEnd w:id="4"/>
      <w:r w:rsidRPr="00806992">
        <w:rPr>
          <w:sz w:val="24"/>
          <w:szCs w:val="24"/>
        </w:rPr>
        <w:t>37.</w:t>
      </w:r>
      <w:r>
        <w:rPr>
          <w:sz w:val="24"/>
          <w:szCs w:val="24"/>
        </w:rPr>
        <w:t xml:space="preserve"> </w:t>
      </w:r>
      <w:r w:rsidR="007A5D43" w:rsidRPr="00806992">
        <w:rPr>
          <w:sz w:val="24"/>
          <w:szCs w:val="24"/>
        </w:rPr>
        <w:t>Perkant darbus preliminarus kiekis (apimtis) gali būti nustatomas šiais būdais:</w:t>
      </w:r>
    </w:p>
    <w:p w14:paraId="77CF5D66" w14:textId="5CC49AD7" w:rsidR="00CA58BA" w:rsidRPr="00806992" w:rsidRDefault="00CA58BA" w:rsidP="00806992">
      <w:pPr>
        <w:pStyle w:val="Sraopastraipa"/>
        <w:tabs>
          <w:tab w:val="left" w:pos="1701"/>
        </w:tabs>
        <w:ind w:left="0" w:firstLine="1134"/>
        <w:jc w:val="both"/>
      </w:pPr>
      <w:r w:rsidRPr="00806992">
        <w:rPr>
          <w:color w:val="000000"/>
        </w:rPr>
        <w:t>37.1.</w:t>
      </w:r>
      <w:r w:rsidR="00806992">
        <w:rPr>
          <w:color w:val="000000"/>
        </w:rPr>
        <w:t xml:space="preserve"> </w:t>
      </w:r>
      <w:r w:rsidRPr="00806992">
        <w:rPr>
          <w:color w:val="000000"/>
        </w:rPr>
        <w:t>Kai žinomos darbų apimtys, tačiau negalima tiksliai nustatyti darbų kiekių, arba nors galima tiksliai nustatyti darbų apimtis ir jų kiekius, tačiau rizika dėl galimo darbų kiekių svyravimo perduodama tiekėjui, TS turi būti nurodomas darbų aprašymas, medžiagų specifikacijos, preliminarus darbų kiekis, suteikta galimybė tiekėjui susipažinti su visa</w:t>
      </w:r>
      <w:r w:rsidRPr="00806992">
        <w:rPr>
          <w:color w:val="C00000"/>
        </w:rPr>
        <w:t xml:space="preserve"> </w:t>
      </w:r>
      <w:r w:rsidRPr="00806992">
        <w:rPr>
          <w:color w:val="000000"/>
        </w:rPr>
        <w:t>informacija, susijusia su pirkimo objektu ir reikalinga tiekėjo pasiūlymui parengti, taip pat apžiūrėti darbų atlikimo vietą, kad tiekėjas galėtų įvertinti išlaidas.</w:t>
      </w:r>
    </w:p>
    <w:p w14:paraId="693F054B" w14:textId="0C8713B4" w:rsidR="00CA58BA" w:rsidRPr="00806992" w:rsidRDefault="00CA58BA" w:rsidP="00806992">
      <w:pPr>
        <w:pStyle w:val="Sraopastraipa"/>
        <w:tabs>
          <w:tab w:val="left" w:pos="1701"/>
        </w:tabs>
        <w:ind w:left="0" w:firstLine="1134"/>
        <w:jc w:val="both"/>
      </w:pPr>
      <w:r w:rsidRPr="00806992">
        <w:t>37.2.</w:t>
      </w:r>
      <w:r w:rsidR="00806992">
        <w:t xml:space="preserve"> </w:t>
      </w:r>
      <w:r w:rsidRPr="00806992">
        <w:rPr>
          <w:color w:val="000000"/>
        </w:rPr>
        <w:t>Kai galima tiksliai nustatyti darbų apimtis ir kiekius ir prisiimti riziką dėl jų pokyčių, TS turi būti nurodomas darbų aprašymas, medžiagų specifikacijos ir preliminarus darbų kiekis.</w:t>
      </w:r>
    </w:p>
    <w:p w14:paraId="31BAF62C" w14:textId="179F040C" w:rsidR="00CA58BA" w:rsidRPr="00806992" w:rsidRDefault="00CA58BA" w:rsidP="00806992">
      <w:pPr>
        <w:pStyle w:val="BodyText1"/>
        <w:spacing w:line="240" w:lineRule="auto"/>
        <w:ind w:firstLine="1134"/>
        <w:rPr>
          <w:b/>
          <w:sz w:val="24"/>
          <w:szCs w:val="24"/>
        </w:rPr>
      </w:pPr>
      <w:r w:rsidRPr="00806992">
        <w:rPr>
          <w:sz w:val="24"/>
          <w:szCs w:val="24"/>
        </w:rPr>
        <w:t>37.3.</w:t>
      </w:r>
      <w:r w:rsidR="00806992">
        <w:rPr>
          <w:sz w:val="24"/>
          <w:szCs w:val="24"/>
        </w:rPr>
        <w:t xml:space="preserve"> </w:t>
      </w:r>
      <w:r w:rsidRPr="00806992">
        <w:rPr>
          <w:sz w:val="24"/>
          <w:szCs w:val="24"/>
        </w:rPr>
        <w:t>Kai negalima pakankamai tiksliai prognozuoti darbų apimties ir (ar) kiekių, TS turi būti nurodomas darbų aprašymas, medžiagų specifikacijos ir minimalūs, preliminarūs arba maksimalūs darbų kiekiai bei maksimali pirkimui skirtų lėšų suma.</w:t>
      </w:r>
    </w:p>
    <w:p w14:paraId="6C82CD59" w14:textId="07664465" w:rsidR="00CA58BA" w:rsidRPr="00806992" w:rsidRDefault="00806992" w:rsidP="00806992">
      <w:pPr>
        <w:pStyle w:val="BodyText1"/>
        <w:spacing w:line="240" w:lineRule="auto"/>
        <w:ind w:firstLine="1134"/>
        <w:rPr>
          <w:b/>
          <w:sz w:val="24"/>
          <w:szCs w:val="24"/>
        </w:rPr>
      </w:pPr>
      <w:r w:rsidRPr="00806992">
        <w:rPr>
          <w:sz w:val="24"/>
          <w:szCs w:val="24"/>
        </w:rPr>
        <w:t>38.</w:t>
      </w:r>
      <w:r>
        <w:rPr>
          <w:sz w:val="24"/>
          <w:szCs w:val="24"/>
        </w:rPr>
        <w:t xml:space="preserve"> </w:t>
      </w:r>
      <w:r w:rsidR="00133496" w:rsidRPr="00806992">
        <w:rPr>
          <w:sz w:val="24"/>
          <w:szCs w:val="24"/>
        </w:rPr>
        <w:t xml:space="preserve">TS reikalaujami techniniai parametrai nurodomi </w:t>
      </w:r>
      <w:r w:rsidR="00E25D82" w:rsidRPr="00806992">
        <w:rPr>
          <w:sz w:val="24"/>
          <w:szCs w:val="24"/>
        </w:rPr>
        <w:t>netaikant</w:t>
      </w:r>
      <w:r w:rsidR="005A2956" w:rsidRPr="00806992">
        <w:rPr>
          <w:sz w:val="24"/>
          <w:szCs w:val="24"/>
        </w:rPr>
        <w:t xml:space="preserve"> (jeigu tai nėra būtina) tikslių reikšmių, jas pakeičiant ribiniais dydžiais („ne daugiau kaip ...“, „ne mažiau kaip ...“) arba reikšmi</w:t>
      </w:r>
      <w:r w:rsidR="00FE634C" w:rsidRPr="00806992">
        <w:rPr>
          <w:sz w:val="24"/>
          <w:szCs w:val="24"/>
        </w:rPr>
        <w:t>ų diapazonu („nuo ... iki ...“)</w:t>
      </w:r>
      <w:r w:rsidR="005A2956" w:rsidRPr="00806992">
        <w:rPr>
          <w:sz w:val="24"/>
          <w:szCs w:val="24"/>
        </w:rPr>
        <w:t xml:space="preserve"> arba nurodant paklaidą</w:t>
      </w:r>
      <w:r w:rsidR="00CA58BA" w:rsidRPr="00806992">
        <w:rPr>
          <w:sz w:val="24"/>
          <w:szCs w:val="24"/>
        </w:rPr>
        <w:t>.</w:t>
      </w:r>
    </w:p>
    <w:p w14:paraId="710CC797" w14:textId="23C94A65" w:rsidR="00CA58BA" w:rsidRPr="00806992" w:rsidRDefault="00806992" w:rsidP="00806992">
      <w:pPr>
        <w:pStyle w:val="BodyText1"/>
        <w:spacing w:line="240" w:lineRule="auto"/>
        <w:ind w:firstLine="1134"/>
        <w:rPr>
          <w:b/>
          <w:sz w:val="24"/>
          <w:szCs w:val="24"/>
        </w:rPr>
      </w:pPr>
      <w:r w:rsidRPr="00806992">
        <w:rPr>
          <w:sz w:val="24"/>
          <w:szCs w:val="24"/>
        </w:rPr>
        <w:t>39.</w:t>
      </w:r>
      <w:r>
        <w:rPr>
          <w:sz w:val="24"/>
          <w:szCs w:val="24"/>
        </w:rPr>
        <w:t xml:space="preserve"> </w:t>
      </w:r>
      <w:r w:rsidR="00133496" w:rsidRPr="00806992">
        <w:rPr>
          <w:sz w:val="24"/>
          <w:szCs w:val="24"/>
        </w:rPr>
        <w:t>TS</w:t>
      </w:r>
      <w:r w:rsidR="005A2956" w:rsidRPr="00806992">
        <w:rPr>
          <w:sz w:val="24"/>
          <w:szCs w:val="24"/>
        </w:rPr>
        <w:t xml:space="preserve"> </w:t>
      </w:r>
      <w:r w:rsidR="00133496" w:rsidRPr="00806992">
        <w:rPr>
          <w:sz w:val="24"/>
          <w:szCs w:val="24"/>
        </w:rPr>
        <w:t>neturi būti pateikiama nereikalinga ar nereikšminga informacija</w:t>
      </w:r>
      <w:r w:rsidR="005A2956" w:rsidRPr="00806992">
        <w:rPr>
          <w:sz w:val="24"/>
          <w:szCs w:val="24"/>
        </w:rPr>
        <w:t>, kuri neturi įtakos norimam rezultatui pasiekti ar yra perteklinė, taip pat ne</w:t>
      </w:r>
      <w:r w:rsidR="00133496" w:rsidRPr="00806992">
        <w:rPr>
          <w:sz w:val="24"/>
          <w:szCs w:val="24"/>
        </w:rPr>
        <w:t>turi būti nustatyti</w:t>
      </w:r>
      <w:r w:rsidR="005A2956" w:rsidRPr="00806992">
        <w:rPr>
          <w:sz w:val="24"/>
          <w:szCs w:val="24"/>
        </w:rPr>
        <w:t xml:space="preserve"> t</w:t>
      </w:r>
      <w:r w:rsidR="00133496" w:rsidRPr="00806992">
        <w:rPr>
          <w:sz w:val="24"/>
          <w:szCs w:val="24"/>
        </w:rPr>
        <w:t xml:space="preserve">okie reikalavimai, kurių pirkimą vykdantis asmuo </w:t>
      </w:r>
      <w:r w:rsidR="005A2956" w:rsidRPr="00806992">
        <w:rPr>
          <w:sz w:val="24"/>
          <w:szCs w:val="24"/>
        </w:rPr>
        <w:t xml:space="preserve">negali patikrinti pirkimo metu (pvz., perkant paslaugas – reikalavimai ekspertams – komunikabilumas, atsakingumas; perkant prekes – ilgaamžiškumas, patogumas; perkant darbus – patvarumas, modernumas ir pan.). </w:t>
      </w:r>
    </w:p>
    <w:p w14:paraId="1251DA3A" w14:textId="045B705C" w:rsidR="00CA58BA" w:rsidRPr="00806992" w:rsidRDefault="00806992" w:rsidP="00806992">
      <w:pPr>
        <w:pStyle w:val="BodyText1"/>
        <w:spacing w:line="240" w:lineRule="auto"/>
        <w:ind w:firstLine="1134"/>
        <w:rPr>
          <w:b/>
          <w:sz w:val="24"/>
          <w:szCs w:val="24"/>
        </w:rPr>
      </w:pPr>
      <w:r w:rsidRPr="00806992">
        <w:rPr>
          <w:sz w:val="24"/>
          <w:szCs w:val="24"/>
        </w:rPr>
        <w:t>40.</w:t>
      </w:r>
      <w:r>
        <w:rPr>
          <w:sz w:val="24"/>
          <w:szCs w:val="24"/>
        </w:rPr>
        <w:t xml:space="preserve"> </w:t>
      </w:r>
      <w:r w:rsidR="00133496" w:rsidRPr="00806992">
        <w:rPr>
          <w:sz w:val="24"/>
          <w:szCs w:val="24"/>
        </w:rPr>
        <w:t xml:space="preserve">TS </w:t>
      </w:r>
      <w:r w:rsidR="005A2956" w:rsidRPr="00806992">
        <w:rPr>
          <w:sz w:val="24"/>
          <w:szCs w:val="24"/>
        </w:rPr>
        <w:t xml:space="preserve">nustatant reikalavimus perkamoms prekėms, paslaugoms arba darbams, </w:t>
      </w:r>
      <w:r w:rsidR="00CA58BA" w:rsidRPr="00806992">
        <w:rPr>
          <w:sz w:val="24"/>
          <w:szCs w:val="24"/>
        </w:rPr>
        <w:t>turi būti nurodoma</w:t>
      </w:r>
      <w:r w:rsidR="005A2956" w:rsidRPr="00806992">
        <w:rPr>
          <w:sz w:val="24"/>
          <w:szCs w:val="24"/>
        </w:rPr>
        <w:t>, kaip patikrinti prekės, paslaugos arba darbų savybės atitik</w:t>
      </w:r>
      <w:r w:rsidR="00E16A18" w:rsidRPr="00806992">
        <w:rPr>
          <w:sz w:val="24"/>
          <w:szCs w:val="24"/>
        </w:rPr>
        <w:t>tį</w:t>
      </w:r>
      <w:r w:rsidR="005A2956" w:rsidRPr="00806992">
        <w:rPr>
          <w:sz w:val="24"/>
          <w:szCs w:val="24"/>
        </w:rPr>
        <w:t xml:space="preserve"> numatytiems reikalavimams, nurodant atitinkamą dokumentą (pvz., atitikties standartui sertifikatą, techninį liudijimą, gamintojo atitikties deklaraciją ir pan.). Nurodant standartą, techninį liudijimą ar bendrąsias technines specifikacijas, specifikacijoje reikia taikyti tokią pirmumo tvarką: pirmiausia nurodomas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arba, jeigu tokių nėra, – nacionaliniai standartai, nacionaliniai techniniai liudijimai arba nacionalinės techninės specifikacijos, susijusios su darbų projektavimu, sąmatų apskaičiavimu ir vykdymu bei prekių naudojimu. Kiekviena nuoroda pateikiama kartu su žodžiais „arba lygiavertis“. Lygiaverčiu laikomas standartas, nustatantis ne žemesnius nei reikal</w:t>
      </w:r>
      <w:r w:rsidR="00CA58BA" w:rsidRPr="00806992">
        <w:rPr>
          <w:sz w:val="24"/>
          <w:szCs w:val="24"/>
        </w:rPr>
        <w:t>aujamas standartas reikalavimus.</w:t>
      </w:r>
    </w:p>
    <w:p w14:paraId="692DABF9" w14:textId="61942F80" w:rsidR="00CA58BA" w:rsidRPr="00806992" w:rsidRDefault="00806992" w:rsidP="00806992">
      <w:pPr>
        <w:pStyle w:val="BodyText1"/>
        <w:spacing w:line="240" w:lineRule="auto"/>
        <w:ind w:firstLine="1134"/>
        <w:rPr>
          <w:b/>
          <w:sz w:val="24"/>
          <w:szCs w:val="24"/>
        </w:rPr>
      </w:pPr>
      <w:r w:rsidRPr="00806992">
        <w:rPr>
          <w:sz w:val="24"/>
          <w:szCs w:val="24"/>
        </w:rPr>
        <w:t>41.</w:t>
      </w:r>
      <w:r>
        <w:rPr>
          <w:sz w:val="24"/>
          <w:szCs w:val="24"/>
        </w:rPr>
        <w:t xml:space="preserve"> </w:t>
      </w:r>
      <w:r w:rsidR="00817D50" w:rsidRPr="00806992">
        <w:rPr>
          <w:sz w:val="24"/>
          <w:szCs w:val="24"/>
        </w:rPr>
        <w:t>TS</w:t>
      </w:r>
      <w:r w:rsidR="005A2956" w:rsidRPr="00806992">
        <w:rPr>
          <w:sz w:val="24"/>
          <w:szCs w:val="24"/>
        </w:rPr>
        <w:t xml:space="preserve"> </w:t>
      </w:r>
      <w:r w:rsidR="00CA58BA" w:rsidRPr="00806992">
        <w:rPr>
          <w:sz w:val="24"/>
          <w:szCs w:val="24"/>
        </w:rPr>
        <w:t xml:space="preserve">turi būti </w:t>
      </w:r>
      <w:r w:rsidR="005A2956" w:rsidRPr="00806992">
        <w:rPr>
          <w:sz w:val="24"/>
          <w:szCs w:val="24"/>
        </w:rPr>
        <w:t>n</w:t>
      </w:r>
      <w:r w:rsidR="005A2956" w:rsidRPr="00806992">
        <w:rPr>
          <w:bCs/>
          <w:sz w:val="24"/>
          <w:szCs w:val="24"/>
        </w:rPr>
        <w:t>ustatyti energijos v</w:t>
      </w:r>
      <w:r w:rsidR="00CA58BA" w:rsidRPr="00806992">
        <w:rPr>
          <w:bCs/>
          <w:sz w:val="24"/>
          <w:szCs w:val="24"/>
        </w:rPr>
        <w:t>artojimo efektyvumo reikalavimai (jei taikomi)</w:t>
      </w:r>
      <w:r w:rsidR="005A2956" w:rsidRPr="00806992">
        <w:rPr>
          <w:bCs/>
          <w:sz w:val="24"/>
          <w:szCs w:val="24"/>
        </w:rPr>
        <w:t xml:space="preserve">, vadovaujantis </w:t>
      </w:r>
      <w:r w:rsidR="007725C2" w:rsidRPr="00806992">
        <w:rPr>
          <w:bCs/>
          <w:sz w:val="24"/>
          <w:szCs w:val="24"/>
        </w:rPr>
        <w:t>Energijos vartojimo efektyvumo ir aplinkos apsaugos reikalavimų, taikomų įsigyjant kelių transporto priemones, nustatymo ir atvejų, kada juos privaloma taikyti, tvarkos aprašu</w:t>
      </w:r>
      <w:r w:rsidR="008578E1" w:rsidRPr="00806992">
        <w:rPr>
          <w:sz w:val="24"/>
          <w:szCs w:val="24"/>
        </w:rPr>
        <w:t>, patvirtintu Lietuvos Respublikos</w:t>
      </w:r>
      <w:r w:rsidR="007725C2" w:rsidRPr="00806992">
        <w:rPr>
          <w:sz w:val="24"/>
          <w:szCs w:val="24"/>
        </w:rPr>
        <w:t xml:space="preserve"> susisiekimo ministro 2011 m. vasario 21 d. įsakymu Nr. 3-100, </w:t>
      </w:r>
      <w:r w:rsidR="005A2956" w:rsidRPr="00806992">
        <w:rPr>
          <w:bCs/>
          <w:sz w:val="24"/>
          <w:szCs w:val="24"/>
        </w:rPr>
        <w:t xml:space="preserve">Lietuvos Respublikos Vyriausybės </w:t>
      </w:r>
      <w:r w:rsidR="008578E1" w:rsidRPr="00806992">
        <w:rPr>
          <w:bCs/>
          <w:sz w:val="24"/>
          <w:szCs w:val="24"/>
        </w:rPr>
        <w:t xml:space="preserve">2015 m. birželio 17 d. </w:t>
      </w:r>
      <w:r w:rsidR="005A2956" w:rsidRPr="00806992">
        <w:rPr>
          <w:bCs/>
          <w:sz w:val="24"/>
          <w:szCs w:val="24"/>
        </w:rPr>
        <w:t>nutarimu Nr. 621 ,,Dėl perkančiosioms organizacijoms taikomų energijos vartojimo efektyvumo reikalavimų prekėms, paslaugoms ir pastatams“</w:t>
      </w:r>
      <w:r w:rsidR="007223B2" w:rsidRPr="00806992">
        <w:rPr>
          <w:bCs/>
          <w:sz w:val="24"/>
          <w:szCs w:val="24"/>
        </w:rPr>
        <w:t xml:space="preserve">, </w:t>
      </w:r>
      <w:r w:rsidR="008578E1" w:rsidRPr="00806992">
        <w:rPr>
          <w:bCs/>
          <w:sz w:val="24"/>
          <w:szCs w:val="24"/>
        </w:rPr>
        <w:t>Lietuvos Respublikos e</w:t>
      </w:r>
      <w:r w:rsidR="007223B2" w:rsidRPr="00806992">
        <w:rPr>
          <w:bCs/>
          <w:sz w:val="24"/>
          <w:szCs w:val="24"/>
        </w:rPr>
        <w:t xml:space="preserve">nergetikos ministro </w:t>
      </w:r>
      <w:r w:rsidR="008578E1" w:rsidRPr="00806992">
        <w:rPr>
          <w:sz w:val="24"/>
          <w:szCs w:val="24"/>
        </w:rPr>
        <w:t xml:space="preserve">2017 m. liepos 14 d. </w:t>
      </w:r>
      <w:r w:rsidR="007223B2" w:rsidRPr="00806992">
        <w:rPr>
          <w:sz w:val="24"/>
          <w:szCs w:val="24"/>
        </w:rPr>
        <w:t xml:space="preserve">įsakymu Nr. 1-186 patvirtintu </w:t>
      </w:r>
      <w:r w:rsidR="007223B2" w:rsidRPr="00806992">
        <w:rPr>
          <w:bCs/>
          <w:sz w:val="24"/>
          <w:szCs w:val="24"/>
        </w:rPr>
        <w:t>Prekių, išskyrus kelių transporto priemones, kurioms viešųjų pirkimų ir perkančiųjų subjektų atliekamų pirkimų metu taikomi energijos vartojimo efektyvumo reikalavimai, sąrašu ir jų keitimų aktualiomis redakcijomis</w:t>
      </w:r>
      <w:r w:rsidR="00CA58BA" w:rsidRPr="00806992">
        <w:rPr>
          <w:bCs/>
          <w:sz w:val="24"/>
          <w:szCs w:val="24"/>
        </w:rPr>
        <w:t>.</w:t>
      </w:r>
    </w:p>
    <w:p w14:paraId="182B658C" w14:textId="4BA26E28" w:rsidR="00CA58BA" w:rsidRPr="00806992" w:rsidRDefault="00806992" w:rsidP="00806992">
      <w:pPr>
        <w:pStyle w:val="BodyText1"/>
        <w:spacing w:line="240" w:lineRule="auto"/>
        <w:ind w:firstLine="1134"/>
        <w:rPr>
          <w:b/>
          <w:sz w:val="24"/>
          <w:szCs w:val="24"/>
        </w:rPr>
      </w:pPr>
      <w:r w:rsidRPr="00806992">
        <w:rPr>
          <w:sz w:val="24"/>
          <w:szCs w:val="24"/>
        </w:rPr>
        <w:t>42.</w:t>
      </w:r>
      <w:r>
        <w:rPr>
          <w:sz w:val="24"/>
          <w:szCs w:val="24"/>
        </w:rPr>
        <w:t xml:space="preserve"> </w:t>
      </w:r>
      <w:r w:rsidR="00817D50" w:rsidRPr="00806992">
        <w:rPr>
          <w:bCs/>
          <w:sz w:val="24"/>
          <w:szCs w:val="24"/>
        </w:rPr>
        <w:t xml:space="preserve">TS </w:t>
      </w:r>
      <w:r w:rsidR="00CA58BA" w:rsidRPr="00806992">
        <w:rPr>
          <w:bCs/>
          <w:sz w:val="24"/>
          <w:szCs w:val="24"/>
        </w:rPr>
        <w:t xml:space="preserve">turi būti </w:t>
      </w:r>
      <w:r w:rsidR="005A2956" w:rsidRPr="00806992">
        <w:rPr>
          <w:bCs/>
          <w:sz w:val="24"/>
          <w:szCs w:val="24"/>
        </w:rPr>
        <w:t>nustatyt</w:t>
      </w:r>
      <w:r w:rsidR="000B3DA3" w:rsidRPr="00806992">
        <w:rPr>
          <w:bCs/>
          <w:sz w:val="24"/>
          <w:szCs w:val="24"/>
        </w:rPr>
        <w:t>i</w:t>
      </w:r>
      <w:r w:rsidR="005A2956" w:rsidRPr="00806992">
        <w:rPr>
          <w:bCs/>
          <w:sz w:val="24"/>
          <w:szCs w:val="24"/>
        </w:rPr>
        <w:t xml:space="preserve"> aplinkos apsaugos </w:t>
      </w:r>
      <w:r w:rsidR="00CA58BA" w:rsidRPr="00806992">
        <w:rPr>
          <w:bCs/>
          <w:sz w:val="24"/>
          <w:szCs w:val="24"/>
        </w:rPr>
        <w:t>reikalavimai (jei taikoma)</w:t>
      </w:r>
      <w:r w:rsidR="005A2956" w:rsidRPr="00806992">
        <w:rPr>
          <w:bCs/>
          <w:sz w:val="24"/>
          <w:szCs w:val="24"/>
        </w:rPr>
        <w:t xml:space="preserve">, </w:t>
      </w:r>
      <w:r w:rsidR="008A194C" w:rsidRPr="00806992">
        <w:rPr>
          <w:bCs/>
          <w:sz w:val="24"/>
          <w:szCs w:val="24"/>
        </w:rPr>
        <w:t xml:space="preserve">vadovaujantis </w:t>
      </w:r>
      <w:r w:rsidR="005A2956" w:rsidRPr="00806992">
        <w:rPr>
          <w:bCs/>
          <w:sz w:val="24"/>
          <w:szCs w:val="24"/>
        </w:rPr>
        <w:t xml:space="preserve">Lietuvos Respublikos aplinkos ministro </w:t>
      </w:r>
      <w:r w:rsidR="008578E1" w:rsidRPr="00806992">
        <w:rPr>
          <w:bCs/>
          <w:sz w:val="24"/>
          <w:szCs w:val="24"/>
        </w:rPr>
        <w:t>2011 m. birželio 28 d. įsakymu Nr. D1-508 ,,Dėl P</w:t>
      </w:r>
      <w:r w:rsidR="005A2956" w:rsidRPr="00806992">
        <w:rPr>
          <w:bCs/>
          <w:sz w:val="24"/>
          <w:szCs w:val="24"/>
        </w:rPr>
        <w:t>roduktų, kurių viešiesiems pirkimams taikytini aplinko</w:t>
      </w:r>
      <w:r w:rsidR="008578E1" w:rsidRPr="00806992">
        <w:rPr>
          <w:bCs/>
          <w:sz w:val="24"/>
          <w:szCs w:val="24"/>
        </w:rPr>
        <w:t>s apsaugos kriterijai, sąrašų, A</w:t>
      </w:r>
      <w:r w:rsidR="005A2956" w:rsidRPr="00806992">
        <w:rPr>
          <w:bCs/>
          <w:sz w:val="24"/>
          <w:szCs w:val="24"/>
        </w:rPr>
        <w:t>plinkos apsaugos kriterijų ir aplinkos apsaugos kriterijų, kuriuos perkančiosios organizacijos turi taikyti pirkdamos prekes, paslaugas ar darbus, taikymo tvarkos aprašo patvirtinimo“ i</w:t>
      </w:r>
      <w:r w:rsidR="005D6AB9" w:rsidRPr="00806992">
        <w:rPr>
          <w:bCs/>
          <w:sz w:val="24"/>
          <w:szCs w:val="24"/>
        </w:rPr>
        <w:t>r jo keitimų aktualia redakcija.</w:t>
      </w:r>
    </w:p>
    <w:p w14:paraId="3961B68A" w14:textId="37953FC5" w:rsidR="009C7D16" w:rsidRPr="00806992" w:rsidRDefault="00806992" w:rsidP="00806992">
      <w:pPr>
        <w:spacing w:after="0" w:line="20" w:lineRule="atLeast"/>
        <w:ind w:firstLine="1134"/>
        <w:jc w:val="both"/>
        <w:rPr>
          <w:rFonts w:ascii="Times New Roman" w:hAnsi="Times New Roman"/>
        </w:rPr>
      </w:pPr>
      <w:r w:rsidRPr="00806992">
        <w:rPr>
          <w:rFonts w:ascii="Times New Roman" w:eastAsia="Times New Roman" w:hAnsi="Times New Roman"/>
          <w:sz w:val="24"/>
          <w:szCs w:val="24"/>
        </w:rPr>
        <w:t>43.</w:t>
      </w:r>
      <w:r>
        <w:rPr>
          <w:rFonts w:ascii="Times New Roman" w:eastAsia="Times New Roman" w:hAnsi="Times New Roman"/>
          <w:sz w:val="24"/>
          <w:szCs w:val="24"/>
        </w:rPr>
        <w:t xml:space="preserve"> </w:t>
      </w:r>
      <w:r w:rsidR="009C7D16" w:rsidRPr="00806992">
        <w:rPr>
          <w:rFonts w:ascii="Times New Roman" w:hAnsi="Times New Roman"/>
        </w:rPr>
        <w:t xml:space="preserve">Pirkimo sutartys sudaromos tokia tvarka: </w:t>
      </w:r>
    </w:p>
    <w:p w14:paraId="74A499FB" w14:textId="7D3F6BF0" w:rsidR="009C7D16" w:rsidRPr="00806992" w:rsidRDefault="009C7D16" w:rsidP="00806992">
      <w:pPr>
        <w:tabs>
          <w:tab w:val="left" w:pos="993"/>
          <w:tab w:val="left" w:pos="1418"/>
        </w:tabs>
        <w:spacing w:after="0" w:line="20" w:lineRule="atLeast"/>
        <w:ind w:firstLine="1134"/>
        <w:jc w:val="both"/>
        <w:rPr>
          <w:rFonts w:ascii="Times New Roman" w:hAnsi="Times New Roman"/>
          <w:spacing w:val="2"/>
          <w:sz w:val="24"/>
          <w:szCs w:val="24"/>
          <w:shd w:val="clear" w:color="auto" w:fill="FFFFFF"/>
        </w:rPr>
      </w:pPr>
      <w:r w:rsidRPr="00806992">
        <w:rPr>
          <w:rFonts w:ascii="Times New Roman" w:hAnsi="Times New Roman"/>
          <w:sz w:val="24"/>
          <w:szCs w:val="24"/>
        </w:rPr>
        <w:t xml:space="preserve">43.1. </w:t>
      </w:r>
      <w:r w:rsidRPr="00806992">
        <w:rPr>
          <w:rFonts w:ascii="Times New Roman" w:hAnsi="Times New Roman"/>
          <w:spacing w:val="-2"/>
          <w:sz w:val="24"/>
          <w:szCs w:val="24"/>
        </w:rPr>
        <w:t xml:space="preserve">Prekių pirkimo sutartys sudaromos raštu taikant Viešųjų pirkimų tarnybos patvirtintas tipines pirkimo sutarčių sąlygas, išskyrus atvejus, kai yra šios sąlygos: 1) nėra taikytinos perkamam objektui arba 2) nėra pritaikomos dėl perkamo objekto ypatumų ir perkančioji organizacija pagrindžia savo sprendimą netaikyti tipinių pirkimo sutarčių sąlygų. </w:t>
      </w:r>
      <w:r w:rsidRPr="00806992">
        <w:rPr>
          <w:rFonts w:ascii="Times New Roman" w:hAnsi="Times New Roman"/>
          <w:spacing w:val="2"/>
          <w:sz w:val="24"/>
          <w:szCs w:val="24"/>
          <w:shd w:val="clear" w:color="auto" w:fill="FFFFFF"/>
        </w:rPr>
        <w:t xml:space="preserve">Pagrindimas nurodomas VPĮ  įstatymo 96 straipsnio 2 dalies 1 punkte nurodytoje ataskaitoje.  Prekių viešojo pirkimo–pardavimo sutarties tipinės sąlygos yra rekomendacinės (nėra privalomos) atliekant 1) viešuosius pirkimus neskelbiamų derybų būdu; 2) viešuosius pirkimus, nurodytus VPĮ 87 straipsnio 5 dalyje; 3) mažos vertės  pirkimus. </w:t>
      </w:r>
    </w:p>
    <w:p w14:paraId="69B427D2" w14:textId="1EF2515B" w:rsidR="009C7D16" w:rsidRPr="00806992" w:rsidRDefault="00806992" w:rsidP="00806992">
      <w:pPr>
        <w:tabs>
          <w:tab w:val="left" w:pos="1276"/>
        </w:tabs>
        <w:spacing w:after="0" w:line="20" w:lineRule="atLeast"/>
        <w:ind w:firstLine="142"/>
        <w:jc w:val="both"/>
        <w:rPr>
          <w:rStyle w:val="cf01"/>
          <w:rFonts w:ascii="Times New Roman" w:hAnsi="Times New Roman" w:cs="Times New Roman"/>
          <w:sz w:val="24"/>
          <w:szCs w:val="24"/>
        </w:rPr>
      </w:pPr>
      <w:r>
        <w:rPr>
          <w:rFonts w:ascii="Times New Roman" w:hAnsi="Times New Roman"/>
          <w:spacing w:val="2"/>
          <w:sz w:val="24"/>
          <w:szCs w:val="24"/>
          <w:shd w:val="clear" w:color="auto" w:fill="FFFFFF"/>
        </w:rPr>
        <w:t xml:space="preserve"> </w:t>
      </w:r>
      <w:r w:rsidR="009C7D16" w:rsidRPr="00806992">
        <w:rPr>
          <w:rFonts w:ascii="Times New Roman" w:hAnsi="Times New Roman"/>
          <w:spacing w:val="2"/>
          <w:sz w:val="24"/>
          <w:szCs w:val="24"/>
          <w:shd w:val="clear" w:color="auto" w:fill="FFFFFF"/>
        </w:rPr>
        <w:t>43.2. Paslaugų pirkimo sutartys sudaromos raštu</w:t>
      </w:r>
      <w:r w:rsidR="009C7D16" w:rsidRPr="00806992">
        <w:rPr>
          <w:rFonts w:ascii="Times New Roman" w:hAnsi="Times New Roman"/>
          <w:bCs/>
          <w:sz w:val="24"/>
          <w:szCs w:val="24"/>
        </w:rPr>
        <w:t xml:space="preserve"> pagal </w:t>
      </w:r>
      <w:r w:rsidR="00786DEF" w:rsidRPr="00806992">
        <w:rPr>
          <w:rFonts w:ascii="Times New Roman" w:hAnsi="Times New Roman"/>
          <w:bCs/>
          <w:sz w:val="24"/>
          <w:szCs w:val="24"/>
        </w:rPr>
        <w:t>A</w:t>
      </w:r>
      <w:r w:rsidR="009C7D16" w:rsidRPr="00806992">
        <w:rPr>
          <w:rFonts w:ascii="Times New Roman" w:hAnsi="Times New Roman"/>
          <w:bCs/>
          <w:sz w:val="24"/>
          <w:szCs w:val="24"/>
        </w:rPr>
        <w:t>dministracijoje patvirtintas tipines paslaugų sutarčių formas,</w:t>
      </w:r>
      <w:r w:rsidR="009C7D16" w:rsidRPr="00806992">
        <w:rPr>
          <w:rFonts w:ascii="Times New Roman" w:hAnsi="Times New Roman"/>
          <w:spacing w:val="-2"/>
          <w:sz w:val="24"/>
          <w:szCs w:val="24"/>
        </w:rPr>
        <w:t xml:space="preserve"> išskyrus atvejus, kai: 1) dėl paslaugų   specifikos  </w:t>
      </w:r>
      <w:r w:rsidR="009C7D16" w:rsidRPr="00806992">
        <w:rPr>
          <w:rFonts w:ascii="Times New Roman" w:hAnsi="Times New Roman"/>
          <w:sz w:val="24"/>
          <w:szCs w:val="24"/>
        </w:rPr>
        <w:t>pirkimo </w:t>
      </w:r>
      <w:r w:rsidR="009C7D16" w:rsidRPr="00806992">
        <w:rPr>
          <w:rFonts w:ascii="Times New Roman" w:hAnsi="Times New Roman"/>
          <w:spacing w:val="-2"/>
          <w:sz w:val="24"/>
          <w:szCs w:val="24"/>
        </w:rPr>
        <w:t>sutartys sudaromos pagal teikėjų  nustatytas formas, arba 2) pirkimas yra atliktas per CPO LT</w:t>
      </w:r>
      <w:r w:rsidR="009C7D16" w:rsidRPr="00806992">
        <w:rPr>
          <w:rFonts w:ascii="Times New Roman" w:hAnsi="Times New Roman"/>
          <w:sz w:val="24"/>
          <w:szCs w:val="24"/>
        </w:rPr>
        <w:t xml:space="preserve">, arba 3) </w:t>
      </w:r>
      <w:r w:rsidR="009C7D16" w:rsidRPr="00806992">
        <w:rPr>
          <w:rStyle w:val="cf01"/>
          <w:rFonts w:ascii="Times New Roman" w:hAnsi="Times New Roman" w:cs="Times New Roman"/>
          <w:sz w:val="24"/>
          <w:szCs w:val="24"/>
        </w:rPr>
        <w:t xml:space="preserve">vykdomas mažos vertės pirkimas, kurio vertė mažiau kaip 15000 Eur be PVM. </w:t>
      </w:r>
    </w:p>
    <w:p w14:paraId="3F688406" w14:textId="1E57AA70" w:rsidR="009C7D16" w:rsidRPr="00806992" w:rsidRDefault="009C7D16" w:rsidP="00806992">
      <w:pPr>
        <w:tabs>
          <w:tab w:val="left" w:pos="1843"/>
        </w:tabs>
        <w:spacing w:after="0" w:line="20" w:lineRule="atLeast"/>
        <w:ind w:firstLine="1418"/>
        <w:jc w:val="both"/>
        <w:rPr>
          <w:rStyle w:val="cf01"/>
          <w:rFonts w:ascii="Times New Roman" w:hAnsi="Times New Roman" w:cs="Times New Roman"/>
          <w:sz w:val="24"/>
          <w:szCs w:val="24"/>
        </w:rPr>
      </w:pPr>
      <w:r w:rsidRPr="00806992">
        <w:rPr>
          <w:rFonts w:ascii="Times New Roman" w:hAnsi="Times New Roman"/>
          <w:spacing w:val="2"/>
          <w:sz w:val="24"/>
          <w:szCs w:val="24"/>
          <w:shd w:val="clear" w:color="auto" w:fill="FFFFFF"/>
        </w:rPr>
        <w:t>43.3. Darbų pirkimo sutartys</w:t>
      </w:r>
      <w:r w:rsidRPr="00806992">
        <w:rPr>
          <w:rFonts w:ascii="Times New Roman" w:hAnsi="Times New Roman"/>
          <w:spacing w:val="-2"/>
          <w:sz w:val="24"/>
          <w:szCs w:val="24"/>
        </w:rPr>
        <w:t xml:space="preserve"> </w:t>
      </w:r>
      <w:r w:rsidRPr="00806992">
        <w:rPr>
          <w:rFonts w:ascii="Times New Roman" w:hAnsi="Times New Roman"/>
          <w:spacing w:val="2"/>
          <w:sz w:val="24"/>
          <w:szCs w:val="24"/>
          <w:shd w:val="clear" w:color="auto" w:fill="FFFFFF"/>
        </w:rPr>
        <w:t xml:space="preserve">sudaromos raštu </w:t>
      </w:r>
      <w:r w:rsidRPr="00806992">
        <w:rPr>
          <w:rFonts w:ascii="Times New Roman" w:hAnsi="Times New Roman"/>
          <w:bCs/>
          <w:sz w:val="24"/>
          <w:szCs w:val="24"/>
        </w:rPr>
        <w:t xml:space="preserve">pagal </w:t>
      </w:r>
      <w:r w:rsidR="00786DEF" w:rsidRPr="00806992">
        <w:rPr>
          <w:rFonts w:ascii="Times New Roman" w:hAnsi="Times New Roman"/>
          <w:bCs/>
          <w:sz w:val="24"/>
          <w:szCs w:val="24"/>
        </w:rPr>
        <w:t>A</w:t>
      </w:r>
      <w:r w:rsidRPr="00806992">
        <w:rPr>
          <w:rFonts w:ascii="Times New Roman" w:hAnsi="Times New Roman"/>
          <w:bCs/>
          <w:sz w:val="24"/>
          <w:szCs w:val="24"/>
        </w:rPr>
        <w:t>dministracijoje patvirtintas tipines sutarčių formas</w:t>
      </w:r>
      <w:r w:rsidRPr="00806992">
        <w:rPr>
          <w:rFonts w:ascii="Times New Roman" w:hAnsi="Times New Roman"/>
          <w:spacing w:val="-2"/>
          <w:sz w:val="24"/>
          <w:szCs w:val="24"/>
        </w:rPr>
        <w:t xml:space="preserve"> arba pavyzdinę Viešųjų pirkimų tarnybos patvirtintą rangos darbų sutartį, išskyrus atvejus, kai: 1) darbų  specifikos </w:t>
      </w:r>
      <w:r w:rsidRPr="00806992">
        <w:rPr>
          <w:rFonts w:ascii="Times New Roman" w:hAnsi="Times New Roman"/>
          <w:sz w:val="24"/>
          <w:szCs w:val="24"/>
        </w:rPr>
        <w:t>pirkimo </w:t>
      </w:r>
      <w:r w:rsidRPr="00806992">
        <w:rPr>
          <w:rFonts w:ascii="Times New Roman" w:hAnsi="Times New Roman"/>
          <w:spacing w:val="-2"/>
          <w:sz w:val="24"/>
          <w:szCs w:val="24"/>
        </w:rPr>
        <w:t>sutartys sudaromos pagal teikėjų nustatytas formas arba 2) pirkimas yra atliktas per CPO LT,</w:t>
      </w:r>
      <w:r w:rsidRPr="00806992">
        <w:rPr>
          <w:rFonts w:ascii="Times New Roman" w:hAnsi="Times New Roman"/>
          <w:sz w:val="24"/>
          <w:szCs w:val="24"/>
        </w:rPr>
        <w:t xml:space="preserve"> arba 3) </w:t>
      </w:r>
      <w:r w:rsidRPr="00806992">
        <w:rPr>
          <w:rStyle w:val="cf01"/>
          <w:rFonts w:ascii="Times New Roman" w:hAnsi="Times New Roman" w:cs="Times New Roman"/>
          <w:sz w:val="24"/>
          <w:szCs w:val="24"/>
        </w:rPr>
        <w:t xml:space="preserve">vykdomas mažos vertės pirkimas, kurio vertė mažiau kaip 15000 Eur be PVM. </w:t>
      </w:r>
    </w:p>
    <w:p w14:paraId="279DA0C4" w14:textId="36DE8A45" w:rsidR="009C7D16" w:rsidRPr="00806992" w:rsidRDefault="009C7D16" w:rsidP="00806992">
      <w:pPr>
        <w:tabs>
          <w:tab w:val="left" w:pos="1843"/>
        </w:tabs>
        <w:spacing w:after="0" w:line="20" w:lineRule="atLeast"/>
        <w:ind w:firstLine="1418"/>
        <w:jc w:val="both"/>
        <w:rPr>
          <w:rFonts w:ascii="Times New Roman" w:hAnsi="Times New Roman"/>
          <w:spacing w:val="-2"/>
          <w:sz w:val="24"/>
          <w:szCs w:val="24"/>
          <w:bdr w:val="none" w:sz="0" w:space="0" w:color="auto" w:frame="1"/>
          <w:shd w:val="clear" w:color="auto" w:fill="FFFFFF"/>
        </w:rPr>
      </w:pPr>
      <w:r w:rsidRPr="00806992">
        <w:rPr>
          <w:rFonts w:ascii="Times New Roman" w:hAnsi="Times New Roman"/>
          <w:spacing w:val="-2"/>
          <w:sz w:val="24"/>
          <w:szCs w:val="24"/>
        </w:rPr>
        <w:t>43.4.  Žodžiu pirkimo sutartis gali būti sudaroma tik tada, kai jos vertė yra mažesnė kaip 5000 (penki tūkstančiai) eurų (be </w:t>
      </w:r>
      <w:r w:rsidRPr="00806992">
        <w:rPr>
          <w:rFonts w:ascii="Times New Roman" w:hAnsi="Times New Roman"/>
          <w:sz w:val="24"/>
          <w:szCs w:val="24"/>
        </w:rPr>
        <w:t>PVM</w:t>
      </w:r>
      <w:r w:rsidRPr="00806992">
        <w:rPr>
          <w:rFonts w:ascii="Times New Roman" w:hAnsi="Times New Roman"/>
          <w:spacing w:val="-2"/>
          <w:sz w:val="24"/>
          <w:szCs w:val="24"/>
        </w:rPr>
        <w:t>).</w:t>
      </w:r>
      <w:r w:rsidR="00127CFB" w:rsidRPr="00806992">
        <w:rPr>
          <w:rFonts w:ascii="Times New Roman" w:hAnsi="Times New Roman"/>
          <w:spacing w:val="-2"/>
          <w:sz w:val="24"/>
          <w:szCs w:val="24"/>
        </w:rPr>
        <w:t xml:space="preserve"> </w:t>
      </w:r>
      <w:r w:rsidR="0065347B" w:rsidRPr="00806992">
        <w:rPr>
          <w:rFonts w:ascii="Times New Roman" w:hAnsi="Times New Roman"/>
          <w:sz w:val="24"/>
          <w:szCs w:val="24"/>
        </w:rPr>
        <w:t>Žodinės viešojo pirkimo sutartys sudaromos tik įsigyjant aiškiai apibrėžtus mažos vertės pirkimo objektus.  Mažos vertės pirkimo objektai   įgyjami sudarant žodines sutartis tik po to, kai yra įvertinama ir ta aplinkybė, kad rašytinės sutarties sudarymas būtų neracionalus sprendimas, be jokio pagrindo didinantis pirkimo ir jo administravimo sąnaudas. Atliekant pirkimą privaloma atskirai analizuoti  ir vertinti atliekamo pirkimo aplinkybes, prieš priimant sprendimą   sudaryti žodinę viešojo pirkimo sutartį.</w:t>
      </w:r>
    </w:p>
    <w:p w14:paraId="56542653" w14:textId="77777777" w:rsidR="00CA58BA" w:rsidRPr="00806992" w:rsidRDefault="00CA58BA" w:rsidP="00806992">
      <w:pPr>
        <w:pStyle w:val="BodyText1"/>
        <w:spacing w:line="240" w:lineRule="auto"/>
        <w:ind w:left="1134" w:firstLine="0"/>
        <w:rPr>
          <w:b/>
          <w:sz w:val="24"/>
          <w:szCs w:val="24"/>
        </w:rPr>
      </w:pPr>
    </w:p>
    <w:p w14:paraId="754F2686" w14:textId="77777777" w:rsidR="00CA58BA" w:rsidRPr="00806992" w:rsidRDefault="00CA58BA" w:rsidP="00806992">
      <w:pPr>
        <w:pStyle w:val="BodyText1"/>
        <w:spacing w:line="240" w:lineRule="auto"/>
        <w:ind w:firstLine="0"/>
        <w:jc w:val="center"/>
        <w:rPr>
          <w:b/>
          <w:sz w:val="24"/>
          <w:szCs w:val="24"/>
        </w:rPr>
      </w:pPr>
      <w:r w:rsidRPr="00806992">
        <w:rPr>
          <w:b/>
          <w:sz w:val="24"/>
          <w:szCs w:val="24"/>
        </w:rPr>
        <w:t>VI SKYRIUS</w:t>
      </w:r>
    </w:p>
    <w:p w14:paraId="7885E3DA" w14:textId="77777777" w:rsidR="00CA58BA" w:rsidRPr="00806992" w:rsidRDefault="00CA58BA" w:rsidP="00806992">
      <w:pPr>
        <w:pStyle w:val="BodyText1"/>
        <w:spacing w:line="240" w:lineRule="auto"/>
        <w:ind w:firstLine="0"/>
        <w:jc w:val="center"/>
        <w:rPr>
          <w:b/>
          <w:sz w:val="24"/>
          <w:szCs w:val="24"/>
        </w:rPr>
      </w:pPr>
      <w:r w:rsidRPr="00806992">
        <w:rPr>
          <w:b/>
          <w:sz w:val="24"/>
          <w:szCs w:val="24"/>
        </w:rPr>
        <w:t>PIRKIMO PROCEDŪRŲ ETAPAS</w:t>
      </w:r>
    </w:p>
    <w:p w14:paraId="43832818" w14:textId="77777777" w:rsidR="00CA58BA" w:rsidRPr="00806992" w:rsidRDefault="00CA58BA" w:rsidP="00806992">
      <w:pPr>
        <w:pStyle w:val="BodyText1"/>
        <w:spacing w:line="240" w:lineRule="auto"/>
        <w:ind w:left="1134" w:firstLine="0"/>
        <w:rPr>
          <w:b/>
          <w:sz w:val="24"/>
          <w:szCs w:val="24"/>
        </w:rPr>
      </w:pPr>
    </w:p>
    <w:p w14:paraId="19A5EAFA" w14:textId="01A700DB" w:rsidR="00C84C37" w:rsidRPr="00806992" w:rsidRDefault="00806992" w:rsidP="00806992">
      <w:pPr>
        <w:pStyle w:val="BodyText1"/>
        <w:spacing w:line="240" w:lineRule="auto"/>
        <w:ind w:firstLine="1134"/>
        <w:rPr>
          <w:b/>
          <w:sz w:val="24"/>
          <w:szCs w:val="24"/>
        </w:rPr>
      </w:pPr>
      <w:r w:rsidRPr="00806992">
        <w:rPr>
          <w:sz w:val="24"/>
          <w:szCs w:val="24"/>
        </w:rPr>
        <w:t>44.</w:t>
      </w:r>
      <w:r>
        <w:rPr>
          <w:sz w:val="24"/>
          <w:szCs w:val="24"/>
        </w:rPr>
        <w:t xml:space="preserve"> </w:t>
      </w:r>
      <w:r w:rsidR="004048F0" w:rsidRPr="00806992">
        <w:rPr>
          <w:sz w:val="24"/>
          <w:szCs w:val="24"/>
        </w:rPr>
        <w:t>Perkančiosios organizacijos pirkim</w:t>
      </w:r>
      <w:r w:rsidR="00C84C37" w:rsidRPr="00806992">
        <w:rPr>
          <w:sz w:val="24"/>
          <w:szCs w:val="24"/>
        </w:rPr>
        <w:t>ų procedūras</w:t>
      </w:r>
      <w:r w:rsidR="004048F0" w:rsidRPr="00806992">
        <w:rPr>
          <w:sz w:val="24"/>
          <w:szCs w:val="24"/>
        </w:rPr>
        <w:t xml:space="preserve"> vykdo </w:t>
      </w:r>
      <w:r w:rsidR="00786DEF" w:rsidRPr="00806992">
        <w:rPr>
          <w:sz w:val="24"/>
          <w:szCs w:val="24"/>
        </w:rPr>
        <w:t>Ad</w:t>
      </w:r>
      <w:r w:rsidR="004048F0" w:rsidRPr="00806992">
        <w:rPr>
          <w:sz w:val="24"/>
          <w:szCs w:val="24"/>
        </w:rPr>
        <w:t>ministracijos direktoriaus įsakymu paskirti:</w:t>
      </w:r>
    </w:p>
    <w:p w14:paraId="0D342C86" w14:textId="50555FE5" w:rsidR="00C84C37" w:rsidRPr="00806992" w:rsidRDefault="00C84C37" w:rsidP="00806992">
      <w:pPr>
        <w:pStyle w:val="BodyText1"/>
        <w:spacing w:line="240" w:lineRule="auto"/>
        <w:ind w:firstLine="1134"/>
        <w:rPr>
          <w:sz w:val="24"/>
          <w:szCs w:val="24"/>
        </w:rPr>
      </w:pPr>
      <w:r w:rsidRPr="00806992">
        <w:rPr>
          <w:sz w:val="24"/>
          <w:szCs w:val="24"/>
        </w:rPr>
        <w:t>44.1.</w:t>
      </w:r>
      <w:r w:rsidR="00806992">
        <w:rPr>
          <w:sz w:val="24"/>
          <w:szCs w:val="24"/>
        </w:rPr>
        <w:t xml:space="preserve"> </w:t>
      </w:r>
      <w:r w:rsidRPr="00806992">
        <w:rPr>
          <w:sz w:val="24"/>
          <w:szCs w:val="24"/>
        </w:rPr>
        <w:t>Pirkimo organizatoriai (mažos vertės pirkimams, kai tokiems pirkimams nesudaroma VPK arba tokių pirkimų nepavedama atlikti nuolatinei VPK).</w:t>
      </w:r>
    </w:p>
    <w:p w14:paraId="259CD0E5" w14:textId="779D707D" w:rsidR="00C84C37" w:rsidRPr="00806992" w:rsidRDefault="00C84C37" w:rsidP="00806992">
      <w:pPr>
        <w:pStyle w:val="BodyText1"/>
        <w:spacing w:line="240" w:lineRule="auto"/>
        <w:ind w:firstLine="1134"/>
        <w:rPr>
          <w:sz w:val="24"/>
          <w:szCs w:val="24"/>
        </w:rPr>
      </w:pPr>
      <w:r w:rsidRPr="00806992">
        <w:rPr>
          <w:sz w:val="24"/>
          <w:szCs w:val="24"/>
        </w:rPr>
        <w:t>44.2.</w:t>
      </w:r>
      <w:r w:rsidR="00806992">
        <w:rPr>
          <w:sz w:val="24"/>
          <w:szCs w:val="24"/>
        </w:rPr>
        <w:t xml:space="preserve"> </w:t>
      </w:r>
      <w:r w:rsidRPr="00806992">
        <w:rPr>
          <w:sz w:val="24"/>
          <w:szCs w:val="24"/>
        </w:rPr>
        <w:t>Nuolatinės VPK;</w:t>
      </w:r>
    </w:p>
    <w:p w14:paraId="0C06AE39" w14:textId="5F7B51A5" w:rsidR="00C84C37" w:rsidRPr="00806992" w:rsidRDefault="00C84C37" w:rsidP="00806992">
      <w:pPr>
        <w:pStyle w:val="BodyText1"/>
        <w:spacing w:line="240" w:lineRule="auto"/>
        <w:ind w:firstLine="1134"/>
        <w:rPr>
          <w:b/>
          <w:sz w:val="24"/>
          <w:szCs w:val="24"/>
        </w:rPr>
      </w:pPr>
      <w:r w:rsidRPr="00806992">
        <w:rPr>
          <w:sz w:val="24"/>
          <w:szCs w:val="24"/>
        </w:rPr>
        <w:t>44.3.</w:t>
      </w:r>
      <w:r w:rsidR="00806992">
        <w:rPr>
          <w:sz w:val="24"/>
          <w:szCs w:val="24"/>
        </w:rPr>
        <w:t xml:space="preserve"> </w:t>
      </w:r>
      <w:r w:rsidR="00A617F2" w:rsidRPr="00806992">
        <w:rPr>
          <w:sz w:val="24"/>
          <w:szCs w:val="24"/>
        </w:rPr>
        <w:t>Prireikus</w:t>
      </w:r>
      <w:r w:rsidRPr="00806992">
        <w:rPr>
          <w:sz w:val="24"/>
          <w:szCs w:val="24"/>
        </w:rPr>
        <w:t xml:space="preserve"> </w:t>
      </w:r>
      <w:r w:rsidR="00786DEF" w:rsidRPr="00806992">
        <w:rPr>
          <w:sz w:val="24"/>
          <w:szCs w:val="24"/>
        </w:rPr>
        <w:t>A</w:t>
      </w:r>
      <w:r w:rsidRPr="00806992">
        <w:rPr>
          <w:sz w:val="24"/>
          <w:szCs w:val="24"/>
        </w:rPr>
        <w:t>dmin</w:t>
      </w:r>
      <w:r w:rsidR="00A617F2" w:rsidRPr="00806992">
        <w:rPr>
          <w:sz w:val="24"/>
          <w:szCs w:val="24"/>
        </w:rPr>
        <w:t>istracijos direktoriaus įsakymu</w:t>
      </w:r>
      <w:r w:rsidRPr="00806992">
        <w:rPr>
          <w:sz w:val="24"/>
          <w:szCs w:val="24"/>
        </w:rPr>
        <w:t xml:space="preserve"> gali būti sudaromos atskiros VPK atskiriems pirkimams vykdyti. Tokiais atvejais gali būti rengiamas ir atskiras jų darbo reglamentas.</w:t>
      </w:r>
    </w:p>
    <w:p w14:paraId="775669B1" w14:textId="01089EE1" w:rsidR="00C84C37" w:rsidRPr="00806992" w:rsidRDefault="00806992" w:rsidP="00806992">
      <w:pPr>
        <w:pStyle w:val="BodyText1"/>
        <w:spacing w:line="240" w:lineRule="auto"/>
        <w:ind w:firstLine="1134"/>
        <w:rPr>
          <w:b/>
          <w:sz w:val="24"/>
          <w:szCs w:val="24"/>
        </w:rPr>
      </w:pPr>
      <w:bookmarkStart w:id="5" w:name="_Hlk536103139"/>
      <w:r w:rsidRPr="00806992">
        <w:rPr>
          <w:sz w:val="24"/>
          <w:szCs w:val="24"/>
        </w:rPr>
        <w:t>45.</w:t>
      </w:r>
      <w:r>
        <w:rPr>
          <w:sz w:val="24"/>
          <w:szCs w:val="24"/>
        </w:rPr>
        <w:t xml:space="preserve"> </w:t>
      </w:r>
      <w:r w:rsidR="009C7D16" w:rsidRPr="00806992">
        <w:rPr>
          <w:sz w:val="24"/>
          <w:szCs w:val="24"/>
        </w:rPr>
        <w:t xml:space="preserve">Pirkimų organizatoriai atlieka mažos vertės pirkimus vadovaudamiesi MVPT aprašu. Visus mažos vertės pirkimus pavedama atlikti pirkimų organizatoriui, išskyrus sudėtingus, specifinių žinių reikalaujančius pirkimus, kuriuos turi būti pavedama atlikti VPK. Pirkimo organizatorius, atlikdamas pirkimą, jo eigą fiksuoja mažos vertės pirkimo pažymoje (Aprašo 6 priedas). Visi mažos vertės pirkimo pažymos pildymo laukeliai turi būti užpildyti ir juose pateikta prašoma informacija. Parengta mažos vertės pirkimo pažyma derinama ir registruojama VIPIS priemonėmis. Mažos vertės pirkimo pažyma turi būti suderinta su Finansų valdymo ir apskaitos skyriaus vedėju, VPS vedėju, </w:t>
      </w:r>
      <w:r w:rsidR="00786DEF" w:rsidRPr="00806992">
        <w:rPr>
          <w:sz w:val="24"/>
          <w:szCs w:val="24"/>
        </w:rPr>
        <w:t>A</w:t>
      </w:r>
      <w:r w:rsidR="009C7D16" w:rsidRPr="00806992">
        <w:rPr>
          <w:sz w:val="24"/>
          <w:szCs w:val="24"/>
        </w:rPr>
        <w:t xml:space="preserve">dministracijos direktoriaus pavaduotoju  ir </w:t>
      </w:r>
      <w:r w:rsidR="00786DEF" w:rsidRPr="00806992">
        <w:rPr>
          <w:sz w:val="24"/>
          <w:szCs w:val="24"/>
        </w:rPr>
        <w:t>A</w:t>
      </w:r>
      <w:r w:rsidR="009C7D16" w:rsidRPr="00806992">
        <w:rPr>
          <w:sz w:val="24"/>
          <w:szCs w:val="24"/>
        </w:rPr>
        <w:t>dministracijos direktoriumi.</w:t>
      </w:r>
    </w:p>
    <w:p w14:paraId="492192DA" w14:textId="6CA2C3A2" w:rsidR="00C84C37" w:rsidRPr="00806992" w:rsidRDefault="00806992" w:rsidP="00806992">
      <w:pPr>
        <w:pStyle w:val="BodyText1"/>
        <w:spacing w:line="240" w:lineRule="auto"/>
        <w:ind w:firstLine="1134"/>
        <w:rPr>
          <w:b/>
          <w:sz w:val="24"/>
          <w:szCs w:val="24"/>
        </w:rPr>
      </w:pPr>
      <w:r w:rsidRPr="00806992">
        <w:rPr>
          <w:sz w:val="24"/>
          <w:szCs w:val="24"/>
        </w:rPr>
        <w:t>46.</w:t>
      </w:r>
      <w:r>
        <w:rPr>
          <w:sz w:val="24"/>
          <w:szCs w:val="24"/>
        </w:rPr>
        <w:t xml:space="preserve"> </w:t>
      </w:r>
      <w:r w:rsidR="00A2042F" w:rsidRPr="00806992">
        <w:rPr>
          <w:sz w:val="24"/>
          <w:szCs w:val="24"/>
        </w:rPr>
        <w:t>VPK tarptautinius ir supaprastintus viešuosius pirkimus vykdo tiesiogiai taikydama VPĮ ir susijusių teisės aktų nuostatas, o mažos vertės viešuosius pirkimus atlieka pagal MVPT aprašą. VPK veikia pagal Ignalinos rajono savivaldybės administracijos viešojo pirkimo komisijos darbo reglamentą.</w:t>
      </w:r>
    </w:p>
    <w:p w14:paraId="280B903C" w14:textId="73672AEF" w:rsidR="00C84C37" w:rsidRPr="00806992" w:rsidRDefault="00806992" w:rsidP="00806992">
      <w:pPr>
        <w:pStyle w:val="BodyText1"/>
        <w:spacing w:line="240" w:lineRule="auto"/>
        <w:ind w:firstLine="1134"/>
        <w:rPr>
          <w:b/>
          <w:sz w:val="24"/>
          <w:szCs w:val="24"/>
        </w:rPr>
      </w:pPr>
      <w:r w:rsidRPr="00806992">
        <w:rPr>
          <w:sz w:val="24"/>
          <w:szCs w:val="24"/>
        </w:rPr>
        <w:t>47.</w:t>
      </w:r>
      <w:r>
        <w:rPr>
          <w:sz w:val="24"/>
          <w:szCs w:val="24"/>
        </w:rPr>
        <w:t xml:space="preserve"> </w:t>
      </w:r>
      <w:r w:rsidR="007D5FCD" w:rsidRPr="00806992">
        <w:rPr>
          <w:sz w:val="24"/>
          <w:szCs w:val="24"/>
        </w:rPr>
        <w:t xml:space="preserve">Sprendimą dėl pavedimo atlikti pirkimą pirkimų organizatoriui ar VPK priima VPS vedėjas. VPS vedėjas, gavęs </w:t>
      </w:r>
      <w:r w:rsidR="00786DEF" w:rsidRPr="00806992">
        <w:rPr>
          <w:sz w:val="24"/>
          <w:szCs w:val="24"/>
        </w:rPr>
        <w:t>A</w:t>
      </w:r>
      <w:r w:rsidR="007D5FCD" w:rsidRPr="00806992">
        <w:rPr>
          <w:sz w:val="24"/>
          <w:szCs w:val="24"/>
        </w:rPr>
        <w:t>dministracijos direktoriaus pavaduotojo patvirtintus pirkimą inicijuojančius dokumentus, VIPIS priemonėmis paskiria juos vykdyti konkrečiam pirkimo organizatoriui arba VPS darbuotojui per VPK, kartu nurodydamas pirkimo įvykdymo terminą</w:t>
      </w:r>
      <w:r w:rsidR="00B93792" w:rsidRPr="00806992">
        <w:rPr>
          <w:sz w:val="24"/>
          <w:szCs w:val="24"/>
        </w:rPr>
        <w:t xml:space="preserve">. </w:t>
      </w:r>
    </w:p>
    <w:p w14:paraId="5EA91BDF" w14:textId="57B4DB26" w:rsidR="00C84C37" w:rsidRPr="00806992" w:rsidRDefault="00806992" w:rsidP="00806992">
      <w:pPr>
        <w:pStyle w:val="BodyText1"/>
        <w:spacing w:line="240" w:lineRule="auto"/>
        <w:ind w:firstLine="1134"/>
        <w:rPr>
          <w:b/>
          <w:sz w:val="24"/>
          <w:szCs w:val="24"/>
        </w:rPr>
      </w:pPr>
      <w:r w:rsidRPr="00806992">
        <w:rPr>
          <w:sz w:val="24"/>
          <w:szCs w:val="24"/>
        </w:rPr>
        <w:t>48.</w:t>
      </w:r>
      <w:r>
        <w:rPr>
          <w:sz w:val="24"/>
          <w:szCs w:val="24"/>
        </w:rPr>
        <w:t xml:space="preserve"> </w:t>
      </w:r>
      <w:r w:rsidR="00127CFB" w:rsidRPr="00806992">
        <w:rPr>
          <w:sz w:val="24"/>
          <w:szCs w:val="24"/>
        </w:rPr>
        <w:t>P</w:t>
      </w:r>
      <w:r w:rsidR="004048F0" w:rsidRPr="00806992">
        <w:rPr>
          <w:sz w:val="24"/>
          <w:szCs w:val="24"/>
        </w:rPr>
        <w:t>irkimo organizatoriui gali būti pavedama vykdyti atnaujinto varžymosi procedūras pagal sudarytas preliminariąsias sutartis.</w:t>
      </w:r>
      <w:bookmarkEnd w:id="5"/>
    </w:p>
    <w:p w14:paraId="189F1E32" w14:textId="03B06606" w:rsidR="00C84C37" w:rsidRPr="00806992" w:rsidRDefault="00806992" w:rsidP="00806992">
      <w:pPr>
        <w:pStyle w:val="BodyText1"/>
        <w:spacing w:line="240" w:lineRule="auto"/>
        <w:ind w:firstLine="1134"/>
        <w:rPr>
          <w:b/>
          <w:sz w:val="24"/>
          <w:szCs w:val="24"/>
        </w:rPr>
      </w:pPr>
      <w:r w:rsidRPr="00806992">
        <w:rPr>
          <w:sz w:val="24"/>
          <w:szCs w:val="24"/>
        </w:rPr>
        <w:t>49.</w:t>
      </w:r>
      <w:r>
        <w:rPr>
          <w:sz w:val="24"/>
          <w:szCs w:val="24"/>
        </w:rPr>
        <w:t xml:space="preserve"> </w:t>
      </w:r>
      <w:r w:rsidR="00C257F2" w:rsidRPr="00806992">
        <w:rPr>
          <w:sz w:val="24"/>
          <w:szCs w:val="24"/>
        </w:rPr>
        <w:t xml:space="preserve">VPS vedėjo </w:t>
      </w:r>
      <w:r w:rsidR="004D5C6E" w:rsidRPr="00806992">
        <w:rPr>
          <w:sz w:val="24"/>
          <w:szCs w:val="24"/>
        </w:rPr>
        <w:t xml:space="preserve">konkrečiam pirkimui </w:t>
      </w:r>
      <w:r w:rsidR="00C257F2" w:rsidRPr="00806992">
        <w:rPr>
          <w:sz w:val="24"/>
          <w:szCs w:val="24"/>
        </w:rPr>
        <w:t xml:space="preserve">paskirtas </w:t>
      </w:r>
      <w:r w:rsidR="004D5C6E" w:rsidRPr="00806992">
        <w:rPr>
          <w:sz w:val="24"/>
          <w:szCs w:val="24"/>
        </w:rPr>
        <w:t xml:space="preserve">pirkimo organizatorius arba VPS darbuotojas </w:t>
      </w:r>
      <w:r w:rsidR="00A617F2" w:rsidRPr="00806992">
        <w:rPr>
          <w:sz w:val="24"/>
          <w:szCs w:val="24"/>
        </w:rPr>
        <w:t xml:space="preserve">paskirtas </w:t>
      </w:r>
      <w:r w:rsidR="004D5C6E" w:rsidRPr="00806992">
        <w:rPr>
          <w:sz w:val="24"/>
          <w:szCs w:val="24"/>
        </w:rPr>
        <w:t>pirk</w:t>
      </w:r>
      <w:r w:rsidR="00A617F2" w:rsidRPr="00806992">
        <w:rPr>
          <w:sz w:val="24"/>
          <w:szCs w:val="24"/>
        </w:rPr>
        <w:t>imo procedūrą vykdyti</w:t>
      </w:r>
      <w:r w:rsidR="004D5C6E" w:rsidRPr="00806992">
        <w:rPr>
          <w:sz w:val="24"/>
          <w:szCs w:val="24"/>
        </w:rPr>
        <w:t xml:space="preserve"> per VPK tampa</w:t>
      </w:r>
      <w:r w:rsidR="00C257F2" w:rsidRPr="00806992">
        <w:rPr>
          <w:sz w:val="24"/>
          <w:szCs w:val="24"/>
        </w:rPr>
        <w:t xml:space="preserve"> </w:t>
      </w:r>
      <w:r w:rsidR="004D5C6E" w:rsidRPr="00806992">
        <w:rPr>
          <w:sz w:val="24"/>
          <w:szCs w:val="24"/>
        </w:rPr>
        <w:t>PD rengėju</w:t>
      </w:r>
      <w:r w:rsidR="00786DEF" w:rsidRPr="00806992">
        <w:rPr>
          <w:sz w:val="24"/>
          <w:szCs w:val="24"/>
        </w:rPr>
        <w:t>,</w:t>
      </w:r>
      <w:r w:rsidR="004D5C6E" w:rsidRPr="00806992">
        <w:rPr>
          <w:sz w:val="24"/>
          <w:szCs w:val="24"/>
        </w:rPr>
        <w:t xml:space="preserve"> </w:t>
      </w:r>
      <w:r w:rsidR="00C257F2" w:rsidRPr="00806992">
        <w:rPr>
          <w:sz w:val="24"/>
          <w:szCs w:val="24"/>
        </w:rPr>
        <w:t>atsaking</w:t>
      </w:r>
      <w:r w:rsidR="004D5C6E" w:rsidRPr="00806992">
        <w:rPr>
          <w:sz w:val="24"/>
          <w:szCs w:val="24"/>
        </w:rPr>
        <w:t>u</w:t>
      </w:r>
      <w:r w:rsidR="00C257F2" w:rsidRPr="00806992">
        <w:rPr>
          <w:sz w:val="24"/>
          <w:szCs w:val="24"/>
        </w:rPr>
        <w:t xml:space="preserve"> už pirkimo iniciatorių pateiktų pirkimą in</w:t>
      </w:r>
      <w:r w:rsidR="00A617F2" w:rsidRPr="00806992">
        <w:rPr>
          <w:sz w:val="24"/>
          <w:szCs w:val="24"/>
        </w:rPr>
        <w:t>icijuojančių dokumentų atitikties</w:t>
      </w:r>
      <w:r w:rsidR="00C257F2" w:rsidRPr="00806992">
        <w:rPr>
          <w:sz w:val="24"/>
          <w:szCs w:val="24"/>
        </w:rPr>
        <w:t xml:space="preserve"> VPĮ reikalavimams patikrą, </w:t>
      </w:r>
      <w:r w:rsidR="00A617F2" w:rsidRPr="00806992">
        <w:rPr>
          <w:sz w:val="24"/>
          <w:szCs w:val="24"/>
        </w:rPr>
        <w:t>prireikus</w:t>
      </w:r>
      <w:r w:rsidR="00C257F2" w:rsidRPr="00806992">
        <w:rPr>
          <w:sz w:val="24"/>
          <w:szCs w:val="24"/>
        </w:rPr>
        <w:t xml:space="preserve"> pateiktų </w:t>
      </w:r>
      <w:r w:rsidR="00D85056" w:rsidRPr="00806992">
        <w:rPr>
          <w:sz w:val="24"/>
          <w:szCs w:val="24"/>
        </w:rPr>
        <w:t xml:space="preserve">pirkimą inicijuojančių </w:t>
      </w:r>
      <w:r w:rsidR="00C257F2" w:rsidRPr="00806992">
        <w:rPr>
          <w:sz w:val="24"/>
          <w:szCs w:val="24"/>
        </w:rPr>
        <w:t xml:space="preserve">dokumentų koregavimą suderinus su </w:t>
      </w:r>
      <w:r w:rsidR="00D85056" w:rsidRPr="00806992">
        <w:rPr>
          <w:sz w:val="24"/>
          <w:szCs w:val="24"/>
        </w:rPr>
        <w:t>iniciatoriumi</w:t>
      </w:r>
      <w:r w:rsidR="007D1D59" w:rsidRPr="00806992">
        <w:rPr>
          <w:sz w:val="24"/>
          <w:szCs w:val="24"/>
        </w:rPr>
        <w:t xml:space="preserve"> rengėju</w:t>
      </w:r>
      <w:r w:rsidR="00C257F2" w:rsidRPr="00806992">
        <w:rPr>
          <w:sz w:val="24"/>
          <w:szCs w:val="24"/>
        </w:rPr>
        <w:t>, pirkimo dokumentų parengimą ir derinimą, skelbimų, ataskaitų ir kitų su pirkimo procesu susijusių tolimesnių veiksmų atlikimą</w:t>
      </w:r>
      <w:r w:rsidR="00D85056" w:rsidRPr="00806992">
        <w:rPr>
          <w:sz w:val="24"/>
          <w:szCs w:val="24"/>
        </w:rPr>
        <w:t>, kurie yra reikalingi</w:t>
      </w:r>
      <w:r w:rsidR="00AC09F3" w:rsidRPr="00806992">
        <w:rPr>
          <w:sz w:val="24"/>
          <w:szCs w:val="24"/>
        </w:rPr>
        <w:t xml:space="preserve"> tinkama</w:t>
      </w:r>
      <w:r w:rsidR="00786DEF" w:rsidRPr="00806992">
        <w:rPr>
          <w:sz w:val="24"/>
          <w:szCs w:val="24"/>
        </w:rPr>
        <w:t>i atlikti</w:t>
      </w:r>
      <w:r w:rsidR="00AC09F3" w:rsidRPr="00806992">
        <w:rPr>
          <w:sz w:val="24"/>
          <w:szCs w:val="24"/>
        </w:rPr>
        <w:t xml:space="preserve"> </w:t>
      </w:r>
      <w:r w:rsidR="00D85056" w:rsidRPr="00806992">
        <w:rPr>
          <w:sz w:val="24"/>
          <w:szCs w:val="24"/>
        </w:rPr>
        <w:t>pirkimo pro</w:t>
      </w:r>
      <w:r w:rsidR="00AC09F3" w:rsidRPr="00806992">
        <w:rPr>
          <w:sz w:val="24"/>
          <w:szCs w:val="24"/>
        </w:rPr>
        <w:t>cedūr</w:t>
      </w:r>
      <w:r w:rsidR="00786DEF" w:rsidRPr="00806992">
        <w:rPr>
          <w:sz w:val="24"/>
          <w:szCs w:val="24"/>
        </w:rPr>
        <w:t>as</w:t>
      </w:r>
      <w:r w:rsidR="00AC09F3" w:rsidRPr="00806992">
        <w:rPr>
          <w:sz w:val="24"/>
          <w:szCs w:val="24"/>
        </w:rPr>
        <w:t xml:space="preserve"> pagal VPĮ ir (</w:t>
      </w:r>
      <w:r w:rsidR="00D85056" w:rsidRPr="00806992">
        <w:rPr>
          <w:sz w:val="24"/>
          <w:szCs w:val="24"/>
        </w:rPr>
        <w:t>arba) MVPT aprašą, bei kitus pirkimą reglamentuojančius</w:t>
      </w:r>
      <w:r w:rsidR="00A617F2" w:rsidRPr="00806992">
        <w:rPr>
          <w:sz w:val="24"/>
          <w:szCs w:val="24"/>
        </w:rPr>
        <w:t xml:space="preserve"> įstatymų</w:t>
      </w:r>
      <w:r w:rsidR="00D85056" w:rsidRPr="00806992">
        <w:rPr>
          <w:sz w:val="24"/>
          <w:szCs w:val="24"/>
        </w:rPr>
        <w:t xml:space="preserve"> </w:t>
      </w:r>
      <w:r w:rsidR="00A617F2" w:rsidRPr="00806992">
        <w:rPr>
          <w:sz w:val="24"/>
          <w:szCs w:val="24"/>
        </w:rPr>
        <w:t>įgyvendinamuosius</w:t>
      </w:r>
      <w:r w:rsidR="00D85056" w:rsidRPr="00806992">
        <w:rPr>
          <w:sz w:val="24"/>
          <w:szCs w:val="24"/>
        </w:rPr>
        <w:t xml:space="preserve"> teisės aktus.</w:t>
      </w:r>
    </w:p>
    <w:p w14:paraId="2B561206" w14:textId="2DEB5198" w:rsidR="00C84C37" w:rsidRPr="00806992" w:rsidRDefault="00806992" w:rsidP="00806992">
      <w:pPr>
        <w:pStyle w:val="BodyText1"/>
        <w:spacing w:line="240" w:lineRule="auto"/>
        <w:ind w:firstLine="1134"/>
        <w:rPr>
          <w:b/>
          <w:sz w:val="24"/>
          <w:szCs w:val="24"/>
        </w:rPr>
      </w:pPr>
      <w:r w:rsidRPr="00806992">
        <w:rPr>
          <w:sz w:val="24"/>
          <w:szCs w:val="24"/>
        </w:rPr>
        <w:t>50.</w:t>
      </w:r>
      <w:r>
        <w:rPr>
          <w:sz w:val="24"/>
          <w:szCs w:val="24"/>
        </w:rPr>
        <w:t xml:space="preserve"> </w:t>
      </w:r>
      <w:r w:rsidR="00C257F2" w:rsidRPr="00806992">
        <w:rPr>
          <w:sz w:val="24"/>
          <w:szCs w:val="24"/>
        </w:rPr>
        <w:t xml:space="preserve">Tuo atveju, jei su pirkimo paraiška yra pateikti ne visi pirkimą inicijuojantys dokumentai, arba pateikti dokumentai nėra tinkami, PD rengėjas, suderinęs su VPS vedėju, raštu dokumentų valdymo sistemoje arba el. paštu informuoja </w:t>
      </w:r>
      <w:r w:rsidR="00B41D74" w:rsidRPr="00806992">
        <w:rPr>
          <w:sz w:val="24"/>
          <w:szCs w:val="24"/>
        </w:rPr>
        <w:t>iniciatorių</w:t>
      </w:r>
      <w:r w:rsidR="007D1D59" w:rsidRPr="00806992">
        <w:rPr>
          <w:sz w:val="24"/>
          <w:szCs w:val="24"/>
        </w:rPr>
        <w:t xml:space="preserve"> rengėją</w:t>
      </w:r>
      <w:r w:rsidR="00C257F2" w:rsidRPr="00806992">
        <w:rPr>
          <w:sz w:val="24"/>
          <w:szCs w:val="24"/>
        </w:rPr>
        <w:t xml:space="preserve"> apie trūkstamus dokumentus, jei dokumentai nėra tinkami – pateikia pastabas. </w:t>
      </w:r>
      <w:r w:rsidR="007D1D59" w:rsidRPr="00806992">
        <w:rPr>
          <w:sz w:val="24"/>
          <w:szCs w:val="24"/>
        </w:rPr>
        <w:t>Iniciatorių rengėjas</w:t>
      </w:r>
      <w:r w:rsidR="00C257F2" w:rsidRPr="00806992">
        <w:rPr>
          <w:sz w:val="24"/>
          <w:szCs w:val="24"/>
        </w:rPr>
        <w:t xml:space="preserve">, gavęs informaciją apie netinkamus dokumentus, organizuoja dokumentų koregavimą arba teikia motyvuotą pagrindimą dėl atsisakymo koreguoti dokumentus pagal pateiktas pastabas ir raštu dokumentų valdymo sistemoje arba el. paštu pateikia atsakymą VPS. </w:t>
      </w:r>
      <w:r w:rsidR="00786DEF" w:rsidRPr="00806992">
        <w:rPr>
          <w:sz w:val="24"/>
          <w:szCs w:val="24"/>
        </w:rPr>
        <w:t>Jei reikia,</w:t>
      </w:r>
      <w:r w:rsidR="00DE3D99" w:rsidRPr="00806992">
        <w:rPr>
          <w:sz w:val="24"/>
          <w:szCs w:val="24"/>
        </w:rPr>
        <w:t xml:space="preserve"> probleminiams klausimams</w:t>
      </w:r>
      <w:r w:rsidR="00C257F2" w:rsidRPr="00806992">
        <w:rPr>
          <w:sz w:val="24"/>
          <w:szCs w:val="24"/>
        </w:rPr>
        <w:t xml:space="preserve"> spr</w:t>
      </w:r>
      <w:r w:rsidR="00DE3D99" w:rsidRPr="00806992">
        <w:rPr>
          <w:sz w:val="24"/>
          <w:szCs w:val="24"/>
        </w:rPr>
        <w:t>ęsti</w:t>
      </w:r>
      <w:r w:rsidR="00C257F2" w:rsidRPr="00806992">
        <w:rPr>
          <w:sz w:val="24"/>
          <w:szCs w:val="24"/>
        </w:rPr>
        <w:t xml:space="preserve"> yra rengiamas pasitarimas, kurį organizuoja PD rengėjas, į posėdį kviečiami VPS vedėjas, </w:t>
      </w:r>
      <w:r w:rsidR="00DE3D99" w:rsidRPr="00806992">
        <w:rPr>
          <w:sz w:val="24"/>
          <w:szCs w:val="24"/>
        </w:rPr>
        <w:t>iniciatoriu</w:t>
      </w:r>
      <w:r w:rsidR="007D1D59" w:rsidRPr="00806992">
        <w:rPr>
          <w:sz w:val="24"/>
          <w:szCs w:val="24"/>
        </w:rPr>
        <w:t>s rengėjas</w:t>
      </w:r>
      <w:r w:rsidR="00C257F2" w:rsidRPr="00806992">
        <w:rPr>
          <w:sz w:val="24"/>
          <w:szCs w:val="24"/>
        </w:rPr>
        <w:t xml:space="preserve">, VPK nariai (jei planuojama pirkimą vykdyti per VPK), </w:t>
      </w:r>
      <w:r w:rsidR="00786DEF" w:rsidRPr="00806992">
        <w:rPr>
          <w:sz w:val="24"/>
          <w:szCs w:val="24"/>
        </w:rPr>
        <w:t>A</w:t>
      </w:r>
      <w:r w:rsidR="00C257F2" w:rsidRPr="00806992">
        <w:rPr>
          <w:sz w:val="24"/>
          <w:szCs w:val="24"/>
        </w:rPr>
        <w:t xml:space="preserve">dministracijos direktorius ir kiti atsakingi asmenys </w:t>
      </w:r>
      <w:r w:rsidR="007D1D59" w:rsidRPr="00806992">
        <w:rPr>
          <w:sz w:val="24"/>
          <w:szCs w:val="24"/>
        </w:rPr>
        <w:t>(</w:t>
      </w:r>
      <w:r w:rsidR="00C257F2" w:rsidRPr="00806992">
        <w:rPr>
          <w:sz w:val="24"/>
          <w:szCs w:val="24"/>
        </w:rPr>
        <w:t>pagal poreikį</w:t>
      </w:r>
      <w:r w:rsidR="007D1D59" w:rsidRPr="00806992">
        <w:rPr>
          <w:sz w:val="24"/>
          <w:szCs w:val="24"/>
        </w:rPr>
        <w:t>)</w:t>
      </w:r>
      <w:r w:rsidR="00C257F2" w:rsidRPr="00806992">
        <w:rPr>
          <w:sz w:val="24"/>
          <w:szCs w:val="24"/>
        </w:rPr>
        <w:t>.</w:t>
      </w:r>
    </w:p>
    <w:p w14:paraId="1FFE29F4" w14:textId="75D2A582" w:rsidR="00C84C37" w:rsidRPr="00806992" w:rsidRDefault="00806992" w:rsidP="00806992">
      <w:pPr>
        <w:pStyle w:val="BodyText1"/>
        <w:spacing w:line="240" w:lineRule="auto"/>
        <w:ind w:firstLine="1134"/>
        <w:rPr>
          <w:b/>
          <w:sz w:val="24"/>
          <w:szCs w:val="24"/>
        </w:rPr>
      </w:pPr>
      <w:r w:rsidRPr="00806992">
        <w:rPr>
          <w:sz w:val="24"/>
          <w:szCs w:val="24"/>
        </w:rPr>
        <w:t>51.</w:t>
      </w:r>
      <w:r>
        <w:rPr>
          <w:sz w:val="24"/>
          <w:szCs w:val="24"/>
        </w:rPr>
        <w:t xml:space="preserve"> </w:t>
      </w:r>
      <w:r w:rsidR="00235E6C" w:rsidRPr="00806992">
        <w:rPr>
          <w:sz w:val="24"/>
          <w:szCs w:val="24"/>
        </w:rPr>
        <w:t>PD rengėjas</w:t>
      </w:r>
      <w:r w:rsidR="0091163A" w:rsidRPr="00806992">
        <w:rPr>
          <w:sz w:val="24"/>
          <w:szCs w:val="24"/>
        </w:rPr>
        <w:t xml:space="preserve">, gavęs visus tinkamus pirkimą inicijuojančius dokumentus, </w:t>
      </w:r>
      <w:r w:rsidR="00235E6C" w:rsidRPr="00806992">
        <w:rPr>
          <w:sz w:val="24"/>
          <w:szCs w:val="24"/>
        </w:rPr>
        <w:t xml:space="preserve">priklausomai nuo pirkimo tipo, vadovaudamasis VPĮ, jei ketinama vykdyti mažos vertės pirkimą – ir MVPT aprašu, Numatomos viešojo pirkimo ir pirkimo vertės skaičiavimo metodika, </w:t>
      </w:r>
      <w:r w:rsidR="00235E6C" w:rsidRPr="00806992">
        <w:rPr>
          <w:sz w:val="24"/>
          <w:szCs w:val="24"/>
          <w:lang w:eastAsia="lt-LT"/>
        </w:rPr>
        <w:t xml:space="preserve">patvirtinta Viešųjų pirkimų tarnybos direktoriaus 2017 m. birželio 27 d. įsakymu Nr. 1S-94, </w:t>
      </w:r>
      <w:r w:rsidR="00786DEF" w:rsidRPr="00806992">
        <w:rPr>
          <w:sz w:val="24"/>
          <w:szCs w:val="24"/>
          <w:lang w:eastAsia="lt-LT"/>
        </w:rPr>
        <w:t>A</w:t>
      </w:r>
      <w:r w:rsidR="00235E6C" w:rsidRPr="00806992">
        <w:rPr>
          <w:sz w:val="24"/>
          <w:szCs w:val="24"/>
        </w:rPr>
        <w:t xml:space="preserve">dministracijos direktoriaus patvirtintu einamųjų metų pirkimų planu, </w:t>
      </w:r>
      <w:r w:rsidR="001A77A9" w:rsidRPr="00806992">
        <w:rPr>
          <w:sz w:val="24"/>
          <w:szCs w:val="24"/>
        </w:rPr>
        <w:t xml:space="preserve">pradeda pirkimo procedūrų vykdymo organizavimą ir </w:t>
      </w:r>
      <w:r w:rsidR="00235E6C" w:rsidRPr="00806992">
        <w:rPr>
          <w:sz w:val="24"/>
          <w:szCs w:val="24"/>
        </w:rPr>
        <w:t>parenka viešojo pirkimo būdą</w:t>
      </w:r>
      <w:r w:rsidR="0091163A" w:rsidRPr="00806992">
        <w:rPr>
          <w:sz w:val="24"/>
          <w:szCs w:val="24"/>
        </w:rPr>
        <w:t>, priima sprendimą dėl galimybės įsigyti prekes, paslaugas ir darbus naudojantis CPO</w:t>
      </w:r>
      <w:r w:rsidR="003268A3" w:rsidRPr="00806992">
        <w:rPr>
          <w:sz w:val="24"/>
          <w:szCs w:val="24"/>
        </w:rPr>
        <w:t xml:space="preserve"> LT</w:t>
      </w:r>
      <w:r w:rsidR="0091163A" w:rsidRPr="00806992">
        <w:rPr>
          <w:sz w:val="24"/>
          <w:szCs w:val="24"/>
        </w:rPr>
        <w:t xml:space="preserve"> elektroniniu katalogu</w:t>
      </w:r>
      <w:r w:rsidR="00235E6C" w:rsidRPr="00806992">
        <w:rPr>
          <w:sz w:val="24"/>
          <w:szCs w:val="24"/>
        </w:rPr>
        <w:t>. Jei pirkimą vykdo VPK</w:t>
      </w:r>
      <w:r w:rsidR="00CD3C87" w:rsidRPr="00806992">
        <w:rPr>
          <w:sz w:val="24"/>
          <w:szCs w:val="24"/>
        </w:rPr>
        <w:t>,</w:t>
      </w:r>
      <w:r w:rsidR="00235E6C" w:rsidRPr="00806992">
        <w:rPr>
          <w:sz w:val="24"/>
          <w:szCs w:val="24"/>
        </w:rPr>
        <w:t xml:space="preserve"> PD rengėjo siūlomas pirkimo būdas</w:t>
      </w:r>
      <w:r w:rsidR="0091163A" w:rsidRPr="00806992">
        <w:rPr>
          <w:sz w:val="24"/>
          <w:szCs w:val="24"/>
        </w:rPr>
        <w:t xml:space="preserve"> ir sprendimas dėl galimybės pirkti per CPO</w:t>
      </w:r>
      <w:r w:rsidR="003268A3" w:rsidRPr="00806992">
        <w:rPr>
          <w:sz w:val="24"/>
          <w:szCs w:val="24"/>
        </w:rPr>
        <w:t xml:space="preserve"> LT</w:t>
      </w:r>
      <w:r w:rsidR="00235E6C" w:rsidRPr="00806992">
        <w:rPr>
          <w:sz w:val="24"/>
          <w:szCs w:val="24"/>
        </w:rPr>
        <w:t xml:space="preserve"> tvirtinamas VPK posėdyje</w:t>
      </w:r>
      <w:r w:rsidR="001A77A9" w:rsidRPr="00806992">
        <w:rPr>
          <w:sz w:val="24"/>
          <w:szCs w:val="24"/>
        </w:rPr>
        <w:t>.</w:t>
      </w:r>
    </w:p>
    <w:p w14:paraId="749C2AD6" w14:textId="6AB69A64" w:rsidR="00C84C37" w:rsidRPr="00806992" w:rsidRDefault="00806992" w:rsidP="00806992">
      <w:pPr>
        <w:pStyle w:val="BodyText1"/>
        <w:spacing w:line="240" w:lineRule="auto"/>
        <w:ind w:firstLine="1134"/>
        <w:rPr>
          <w:b/>
          <w:sz w:val="24"/>
          <w:szCs w:val="24"/>
        </w:rPr>
      </w:pPr>
      <w:r w:rsidRPr="00806992">
        <w:rPr>
          <w:sz w:val="24"/>
          <w:szCs w:val="24"/>
        </w:rPr>
        <w:t>52.</w:t>
      </w:r>
      <w:r>
        <w:rPr>
          <w:sz w:val="24"/>
          <w:szCs w:val="24"/>
        </w:rPr>
        <w:t xml:space="preserve"> </w:t>
      </w:r>
      <w:r w:rsidR="00CD3C87" w:rsidRPr="00806992">
        <w:rPr>
          <w:sz w:val="24"/>
          <w:szCs w:val="24"/>
        </w:rPr>
        <w:t xml:space="preserve">Po pirkimo būdo nustatymo </w:t>
      </w:r>
      <w:r w:rsidR="00586EC8" w:rsidRPr="00806992">
        <w:rPr>
          <w:sz w:val="24"/>
          <w:szCs w:val="24"/>
        </w:rPr>
        <w:t xml:space="preserve">PD rengėjas </w:t>
      </w:r>
      <w:r w:rsidR="00CD3C87" w:rsidRPr="00806992">
        <w:rPr>
          <w:sz w:val="24"/>
          <w:szCs w:val="24"/>
        </w:rPr>
        <w:t>rengia</w:t>
      </w:r>
      <w:r w:rsidR="00586EC8" w:rsidRPr="00806992">
        <w:rPr>
          <w:sz w:val="24"/>
          <w:szCs w:val="24"/>
        </w:rPr>
        <w:t xml:space="preserve"> </w:t>
      </w:r>
      <w:r w:rsidR="00CD3C87" w:rsidRPr="00806992">
        <w:rPr>
          <w:sz w:val="24"/>
          <w:szCs w:val="24"/>
        </w:rPr>
        <w:t>pirkimo dokument</w:t>
      </w:r>
      <w:r w:rsidR="00586EC8" w:rsidRPr="00806992">
        <w:rPr>
          <w:sz w:val="24"/>
          <w:szCs w:val="24"/>
        </w:rPr>
        <w:t>us</w:t>
      </w:r>
      <w:r w:rsidR="00CD3C87" w:rsidRPr="00806992">
        <w:rPr>
          <w:sz w:val="24"/>
          <w:szCs w:val="24"/>
        </w:rPr>
        <w:t xml:space="preserve"> (toliau</w:t>
      </w:r>
      <w:r w:rsidR="00586EC8" w:rsidRPr="00806992">
        <w:rPr>
          <w:sz w:val="24"/>
          <w:szCs w:val="24"/>
        </w:rPr>
        <w:t xml:space="preserve"> –</w:t>
      </w:r>
      <w:r w:rsidR="00CD3C87" w:rsidRPr="00806992">
        <w:rPr>
          <w:sz w:val="24"/>
          <w:szCs w:val="24"/>
        </w:rPr>
        <w:t xml:space="preserve"> PD) </w:t>
      </w:r>
      <w:r w:rsidR="000B7228" w:rsidRPr="00806992">
        <w:rPr>
          <w:sz w:val="24"/>
          <w:szCs w:val="24"/>
        </w:rPr>
        <w:t>vadovau</w:t>
      </w:r>
      <w:r w:rsidR="00C0196A" w:rsidRPr="00806992">
        <w:rPr>
          <w:sz w:val="24"/>
          <w:szCs w:val="24"/>
        </w:rPr>
        <w:t xml:space="preserve">damasis </w:t>
      </w:r>
      <w:r w:rsidR="00586EC8" w:rsidRPr="00806992">
        <w:rPr>
          <w:sz w:val="24"/>
          <w:szCs w:val="24"/>
        </w:rPr>
        <w:t>VPĮ</w:t>
      </w:r>
      <w:r w:rsidR="000B7228" w:rsidRPr="00806992">
        <w:rPr>
          <w:sz w:val="24"/>
          <w:szCs w:val="24"/>
        </w:rPr>
        <w:t xml:space="preserve">, </w:t>
      </w:r>
      <w:r w:rsidR="00586EC8" w:rsidRPr="00806992">
        <w:rPr>
          <w:sz w:val="24"/>
          <w:szCs w:val="24"/>
        </w:rPr>
        <w:t>MVPT</w:t>
      </w:r>
      <w:r w:rsidR="000B7228" w:rsidRPr="00806992">
        <w:rPr>
          <w:sz w:val="24"/>
          <w:szCs w:val="24"/>
        </w:rPr>
        <w:t xml:space="preserve"> aprašo nuostatomis, </w:t>
      </w:r>
      <w:r w:rsidR="00786DEF" w:rsidRPr="00806992">
        <w:rPr>
          <w:sz w:val="24"/>
          <w:szCs w:val="24"/>
        </w:rPr>
        <w:t>A</w:t>
      </w:r>
      <w:r w:rsidR="000B7228" w:rsidRPr="00806992">
        <w:rPr>
          <w:sz w:val="24"/>
          <w:szCs w:val="24"/>
        </w:rPr>
        <w:t xml:space="preserve">dministracijoje nustatyta tvarka patvirtintais standartiniais pirkimo dokumentais (jei tokie yra), standartiniais dokumentais, nurodytais VPT </w:t>
      </w:r>
      <w:r w:rsidR="00C0196A" w:rsidRPr="00806992">
        <w:rPr>
          <w:sz w:val="24"/>
          <w:szCs w:val="24"/>
        </w:rPr>
        <w:t>interneto svetainėje</w:t>
      </w:r>
      <w:r w:rsidR="000B7228" w:rsidRPr="00806992">
        <w:rPr>
          <w:sz w:val="24"/>
          <w:szCs w:val="24"/>
        </w:rPr>
        <w:t>. Jeigu pirkimas yra finansuojamas atskira finansavimo sutartimi</w:t>
      </w:r>
      <w:r w:rsidR="00D67AA4" w:rsidRPr="00806992">
        <w:rPr>
          <w:sz w:val="24"/>
          <w:szCs w:val="24"/>
        </w:rPr>
        <w:t>,</w:t>
      </w:r>
      <w:r w:rsidR="000B7228" w:rsidRPr="00806992">
        <w:rPr>
          <w:sz w:val="24"/>
          <w:szCs w:val="24"/>
        </w:rPr>
        <w:t xml:space="preserve"> PD rengiami papildomai atsižvelgiant į finansavimo sutarties sąlygas. </w:t>
      </w:r>
      <w:r w:rsidR="0082561D" w:rsidRPr="00806992">
        <w:rPr>
          <w:sz w:val="24"/>
          <w:szCs w:val="24"/>
        </w:rPr>
        <w:t>P</w:t>
      </w:r>
      <w:r w:rsidR="00FD3B73" w:rsidRPr="00806992">
        <w:rPr>
          <w:sz w:val="24"/>
          <w:szCs w:val="24"/>
        </w:rPr>
        <w:t xml:space="preserve">arengti pirkimo dokumentai, jei pirkimą vykdo VPK, teikiami VPK </w:t>
      </w:r>
      <w:r w:rsidR="0082561D" w:rsidRPr="00806992">
        <w:rPr>
          <w:sz w:val="24"/>
          <w:szCs w:val="24"/>
        </w:rPr>
        <w:t>derinti ir tvirtinti.</w:t>
      </w:r>
    </w:p>
    <w:p w14:paraId="26245299" w14:textId="184965A9" w:rsidR="00C84C37" w:rsidRPr="00806992" w:rsidRDefault="00806992" w:rsidP="00806992">
      <w:pPr>
        <w:pStyle w:val="BodyText1"/>
        <w:spacing w:line="240" w:lineRule="auto"/>
        <w:ind w:firstLine="1134"/>
        <w:rPr>
          <w:b/>
          <w:sz w:val="24"/>
          <w:szCs w:val="24"/>
        </w:rPr>
      </w:pPr>
      <w:r w:rsidRPr="00806992">
        <w:rPr>
          <w:sz w:val="24"/>
          <w:szCs w:val="24"/>
        </w:rPr>
        <w:t>53.</w:t>
      </w:r>
      <w:r>
        <w:rPr>
          <w:sz w:val="24"/>
          <w:szCs w:val="24"/>
        </w:rPr>
        <w:t xml:space="preserve"> </w:t>
      </w:r>
      <w:r w:rsidR="000B7228" w:rsidRPr="00806992">
        <w:rPr>
          <w:sz w:val="24"/>
          <w:szCs w:val="24"/>
        </w:rPr>
        <w:t>Parengęs pirkimo dokumentus</w:t>
      </w:r>
      <w:r w:rsidR="0082561D" w:rsidRPr="00806992">
        <w:rPr>
          <w:sz w:val="24"/>
          <w:szCs w:val="24"/>
        </w:rPr>
        <w:t xml:space="preserve"> (ir patvirtinus juos VPK, jei taikoma)</w:t>
      </w:r>
      <w:r w:rsidR="00586EC8" w:rsidRPr="00806992">
        <w:rPr>
          <w:sz w:val="24"/>
          <w:szCs w:val="24"/>
        </w:rPr>
        <w:t xml:space="preserve"> </w:t>
      </w:r>
      <w:r w:rsidR="00FD3B73" w:rsidRPr="00806992">
        <w:rPr>
          <w:sz w:val="24"/>
          <w:szCs w:val="24"/>
        </w:rPr>
        <w:t xml:space="preserve">PD rengėjas, </w:t>
      </w:r>
      <w:r w:rsidR="000B7228" w:rsidRPr="00806992">
        <w:rPr>
          <w:sz w:val="24"/>
          <w:szCs w:val="24"/>
        </w:rPr>
        <w:t xml:space="preserve">jei </w:t>
      </w:r>
      <w:r w:rsidR="00FD3B73" w:rsidRPr="00806992">
        <w:rPr>
          <w:sz w:val="24"/>
          <w:szCs w:val="24"/>
        </w:rPr>
        <w:t>pirkimo paraiškoje yra nurodytas poreikis teikti</w:t>
      </w:r>
      <w:r w:rsidR="00D5566B" w:rsidRPr="00806992">
        <w:rPr>
          <w:sz w:val="24"/>
          <w:szCs w:val="24"/>
        </w:rPr>
        <w:t xml:space="preserve"> pirkimo dokumentus finansavimo </w:t>
      </w:r>
      <w:r w:rsidR="00FD3B73" w:rsidRPr="00806992">
        <w:rPr>
          <w:sz w:val="24"/>
          <w:szCs w:val="24"/>
        </w:rPr>
        <w:t>institucijai iki pirkimo procedūrų pradžios</w:t>
      </w:r>
      <w:r w:rsidR="000B7228" w:rsidRPr="00806992">
        <w:rPr>
          <w:sz w:val="24"/>
          <w:szCs w:val="24"/>
        </w:rPr>
        <w:t>, teikia juos derinti finansa</w:t>
      </w:r>
      <w:r w:rsidR="00D5566B" w:rsidRPr="00806992">
        <w:rPr>
          <w:sz w:val="24"/>
          <w:szCs w:val="24"/>
        </w:rPr>
        <w:t xml:space="preserve">vimo </w:t>
      </w:r>
      <w:r w:rsidR="00FD3B73" w:rsidRPr="00806992">
        <w:rPr>
          <w:sz w:val="24"/>
          <w:szCs w:val="24"/>
        </w:rPr>
        <w:t xml:space="preserve">institucijai, </w:t>
      </w:r>
      <w:r w:rsidR="00D67AA4" w:rsidRPr="00806992">
        <w:rPr>
          <w:sz w:val="24"/>
          <w:szCs w:val="24"/>
        </w:rPr>
        <w:t>atsižvelgdamas</w:t>
      </w:r>
      <w:r w:rsidR="000B7228" w:rsidRPr="00806992">
        <w:rPr>
          <w:sz w:val="24"/>
          <w:szCs w:val="24"/>
        </w:rPr>
        <w:t xml:space="preserve"> į finansavimo sutartyje nustatytus </w:t>
      </w:r>
      <w:r w:rsidR="00B41D74" w:rsidRPr="00806992">
        <w:rPr>
          <w:sz w:val="24"/>
          <w:szCs w:val="24"/>
        </w:rPr>
        <w:t>PD</w:t>
      </w:r>
      <w:r w:rsidR="000B7228" w:rsidRPr="00806992">
        <w:rPr>
          <w:sz w:val="24"/>
          <w:szCs w:val="24"/>
        </w:rPr>
        <w:t xml:space="preserve"> derinimo su institucija reikalavimus.</w:t>
      </w:r>
    </w:p>
    <w:p w14:paraId="5A817EFD" w14:textId="3D46C751" w:rsidR="00C84C37" w:rsidRPr="00806992" w:rsidRDefault="00806992" w:rsidP="00806992">
      <w:pPr>
        <w:pStyle w:val="BodyText1"/>
        <w:spacing w:line="240" w:lineRule="auto"/>
        <w:ind w:firstLine="1134"/>
        <w:rPr>
          <w:b/>
          <w:sz w:val="24"/>
          <w:szCs w:val="24"/>
        </w:rPr>
      </w:pPr>
      <w:r w:rsidRPr="00806992">
        <w:rPr>
          <w:sz w:val="24"/>
          <w:szCs w:val="24"/>
        </w:rPr>
        <w:t>54.</w:t>
      </w:r>
      <w:r>
        <w:rPr>
          <w:sz w:val="24"/>
          <w:szCs w:val="24"/>
        </w:rPr>
        <w:t xml:space="preserve"> </w:t>
      </w:r>
      <w:r w:rsidR="000B7228" w:rsidRPr="00806992">
        <w:rPr>
          <w:sz w:val="24"/>
          <w:szCs w:val="24"/>
        </w:rPr>
        <w:t xml:space="preserve">Apie </w:t>
      </w:r>
      <w:r w:rsidR="00D5566B" w:rsidRPr="00806992">
        <w:rPr>
          <w:sz w:val="24"/>
          <w:szCs w:val="24"/>
        </w:rPr>
        <w:t xml:space="preserve">finansavimo </w:t>
      </w:r>
      <w:r w:rsidR="00410820" w:rsidRPr="00806992">
        <w:rPr>
          <w:sz w:val="24"/>
          <w:szCs w:val="24"/>
        </w:rPr>
        <w:t xml:space="preserve">institucijos gautas </w:t>
      </w:r>
      <w:r w:rsidR="000B7228" w:rsidRPr="00806992">
        <w:rPr>
          <w:sz w:val="24"/>
          <w:szCs w:val="24"/>
        </w:rPr>
        <w:t>pastabas dėl pirkimą inicijuoja</w:t>
      </w:r>
      <w:r w:rsidR="004A637D" w:rsidRPr="00806992">
        <w:rPr>
          <w:sz w:val="24"/>
          <w:szCs w:val="24"/>
        </w:rPr>
        <w:t>nčių dokumentų</w:t>
      </w:r>
      <w:r w:rsidR="00586EC8" w:rsidRPr="00806992">
        <w:rPr>
          <w:sz w:val="24"/>
          <w:szCs w:val="24"/>
        </w:rPr>
        <w:t xml:space="preserve"> PD rengėjas inf</w:t>
      </w:r>
      <w:r w:rsidR="000B7228" w:rsidRPr="00806992">
        <w:rPr>
          <w:sz w:val="24"/>
          <w:szCs w:val="24"/>
        </w:rPr>
        <w:t>o</w:t>
      </w:r>
      <w:r w:rsidR="00586EC8" w:rsidRPr="00806992">
        <w:rPr>
          <w:sz w:val="24"/>
          <w:szCs w:val="24"/>
        </w:rPr>
        <w:t>r</w:t>
      </w:r>
      <w:r w:rsidR="000B7228" w:rsidRPr="00806992">
        <w:rPr>
          <w:sz w:val="24"/>
          <w:szCs w:val="24"/>
        </w:rPr>
        <w:t xml:space="preserve">muoja </w:t>
      </w:r>
      <w:r w:rsidR="007D1D59" w:rsidRPr="00806992">
        <w:rPr>
          <w:sz w:val="24"/>
          <w:szCs w:val="24"/>
        </w:rPr>
        <w:t>iniciatorių rengėją</w:t>
      </w:r>
      <w:r w:rsidR="000B7228" w:rsidRPr="00806992">
        <w:rPr>
          <w:sz w:val="24"/>
          <w:szCs w:val="24"/>
        </w:rPr>
        <w:t>.</w:t>
      </w:r>
      <w:r w:rsidR="00410820" w:rsidRPr="00806992">
        <w:rPr>
          <w:sz w:val="24"/>
          <w:szCs w:val="24"/>
        </w:rPr>
        <w:t xml:space="preserve"> Esant </w:t>
      </w:r>
      <w:r w:rsidR="00D5566B" w:rsidRPr="00806992">
        <w:rPr>
          <w:sz w:val="24"/>
          <w:szCs w:val="24"/>
        </w:rPr>
        <w:t>finansavimo</w:t>
      </w:r>
      <w:r w:rsidR="00410820" w:rsidRPr="00806992">
        <w:rPr>
          <w:sz w:val="24"/>
          <w:szCs w:val="24"/>
        </w:rPr>
        <w:t xml:space="preserve"> institicijos pastaboms ir pasiūlymams, jei būtina, PD rengėjas ir </w:t>
      </w:r>
      <w:r w:rsidR="007D1D59" w:rsidRPr="00806992">
        <w:rPr>
          <w:sz w:val="24"/>
          <w:szCs w:val="24"/>
        </w:rPr>
        <w:t xml:space="preserve">iniciatorius rengėjas </w:t>
      </w:r>
      <w:r w:rsidR="00410820" w:rsidRPr="00806992">
        <w:rPr>
          <w:sz w:val="24"/>
          <w:szCs w:val="24"/>
        </w:rPr>
        <w:t>juos taiso.</w:t>
      </w:r>
    </w:p>
    <w:p w14:paraId="34F18DB9" w14:textId="7E2236C9" w:rsidR="00C84C37" w:rsidRPr="00806992" w:rsidRDefault="00806992" w:rsidP="00806992">
      <w:pPr>
        <w:pStyle w:val="BodyText1"/>
        <w:spacing w:line="240" w:lineRule="auto"/>
        <w:ind w:firstLine="1134"/>
        <w:rPr>
          <w:b/>
          <w:sz w:val="24"/>
          <w:szCs w:val="24"/>
        </w:rPr>
      </w:pPr>
      <w:r w:rsidRPr="00806992">
        <w:rPr>
          <w:sz w:val="24"/>
          <w:szCs w:val="24"/>
        </w:rPr>
        <w:t>55.</w:t>
      </w:r>
      <w:r>
        <w:rPr>
          <w:sz w:val="24"/>
          <w:szCs w:val="24"/>
        </w:rPr>
        <w:t xml:space="preserve"> </w:t>
      </w:r>
      <w:r w:rsidR="000B7228" w:rsidRPr="00806992">
        <w:rPr>
          <w:sz w:val="24"/>
          <w:szCs w:val="24"/>
        </w:rPr>
        <w:t xml:space="preserve">Gavus </w:t>
      </w:r>
      <w:r w:rsidR="00D5566B" w:rsidRPr="00806992">
        <w:rPr>
          <w:sz w:val="24"/>
          <w:szCs w:val="24"/>
        </w:rPr>
        <w:t>finansavimo</w:t>
      </w:r>
      <w:r w:rsidR="000B7228" w:rsidRPr="00806992">
        <w:rPr>
          <w:sz w:val="24"/>
          <w:szCs w:val="24"/>
        </w:rPr>
        <w:t xml:space="preserve"> institucijos pritarim</w:t>
      </w:r>
      <w:r w:rsidR="004A637D" w:rsidRPr="00806992">
        <w:rPr>
          <w:sz w:val="24"/>
          <w:szCs w:val="24"/>
        </w:rPr>
        <w:t>ą parengtiems PD (jei reikia</w:t>
      </w:r>
      <w:r w:rsidR="000B7228" w:rsidRPr="00806992">
        <w:rPr>
          <w:sz w:val="24"/>
          <w:szCs w:val="24"/>
        </w:rPr>
        <w:t xml:space="preserve"> PD</w:t>
      </w:r>
      <w:r w:rsidR="004A637D" w:rsidRPr="00806992">
        <w:rPr>
          <w:sz w:val="24"/>
          <w:szCs w:val="24"/>
        </w:rPr>
        <w:t xml:space="preserve"> turi būti pakartotinai suderin</w:t>
      </w:r>
      <w:r w:rsidR="000B7228" w:rsidRPr="00806992">
        <w:rPr>
          <w:sz w:val="24"/>
          <w:szCs w:val="24"/>
        </w:rPr>
        <w:t xml:space="preserve">ti su </w:t>
      </w:r>
      <w:r w:rsidR="007D1D59" w:rsidRPr="00806992">
        <w:rPr>
          <w:sz w:val="24"/>
          <w:szCs w:val="24"/>
        </w:rPr>
        <w:t>finansavimo</w:t>
      </w:r>
      <w:r w:rsidR="000B7228" w:rsidRPr="00806992">
        <w:rPr>
          <w:sz w:val="24"/>
          <w:szCs w:val="24"/>
        </w:rPr>
        <w:t xml:space="preserve"> institucija)</w:t>
      </w:r>
      <w:r w:rsidR="00786DEF" w:rsidRPr="00806992">
        <w:rPr>
          <w:sz w:val="24"/>
          <w:szCs w:val="24"/>
        </w:rPr>
        <w:t xml:space="preserve">, </w:t>
      </w:r>
      <w:r w:rsidR="000B7228" w:rsidRPr="00806992">
        <w:rPr>
          <w:sz w:val="24"/>
          <w:szCs w:val="24"/>
        </w:rPr>
        <w:t>vykdomos pirkimo procedūros.</w:t>
      </w:r>
    </w:p>
    <w:p w14:paraId="31D6B592" w14:textId="76CEB189" w:rsidR="00C84C37" w:rsidRPr="00806992" w:rsidRDefault="00806992" w:rsidP="00806992">
      <w:pPr>
        <w:pStyle w:val="BodyText1"/>
        <w:spacing w:line="240" w:lineRule="auto"/>
        <w:ind w:firstLine="1134"/>
        <w:rPr>
          <w:b/>
          <w:sz w:val="24"/>
          <w:szCs w:val="24"/>
        </w:rPr>
      </w:pPr>
      <w:r w:rsidRPr="00806992">
        <w:rPr>
          <w:sz w:val="24"/>
          <w:szCs w:val="24"/>
        </w:rPr>
        <w:t>56.</w:t>
      </w:r>
      <w:r>
        <w:rPr>
          <w:sz w:val="24"/>
          <w:szCs w:val="24"/>
        </w:rPr>
        <w:t xml:space="preserve"> </w:t>
      </w:r>
      <w:r w:rsidR="00586EC8" w:rsidRPr="00806992">
        <w:rPr>
          <w:sz w:val="24"/>
          <w:szCs w:val="24"/>
        </w:rPr>
        <w:t xml:space="preserve">PD rengėjas </w:t>
      </w:r>
      <w:r w:rsidR="000B7228" w:rsidRPr="00806992">
        <w:rPr>
          <w:sz w:val="24"/>
          <w:szCs w:val="24"/>
        </w:rPr>
        <w:t>ir VPK turi užtikrinti</w:t>
      </w:r>
      <w:r w:rsidR="007D1D59" w:rsidRPr="00806992">
        <w:rPr>
          <w:sz w:val="24"/>
          <w:szCs w:val="24"/>
        </w:rPr>
        <w:t xml:space="preserve"> (jei pirkimą vykdo VPK)</w:t>
      </w:r>
      <w:r w:rsidR="004A637D" w:rsidRPr="00806992">
        <w:rPr>
          <w:sz w:val="24"/>
          <w:szCs w:val="24"/>
        </w:rPr>
        <w:t>, kad parengti PD atiti</w:t>
      </w:r>
      <w:r w:rsidR="000B7228" w:rsidRPr="00806992">
        <w:rPr>
          <w:sz w:val="24"/>
          <w:szCs w:val="24"/>
        </w:rPr>
        <w:t>ktų VPĮ</w:t>
      </w:r>
      <w:r w:rsidR="007D1D59" w:rsidRPr="00806992">
        <w:rPr>
          <w:sz w:val="24"/>
          <w:szCs w:val="24"/>
        </w:rPr>
        <w:t xml:space="preserve"> ir (arba) MVPT aprašo</w:t>
      </w:r>
      <w:r w:rsidR="000B7228" w:rsidRPr="00806992">
        <w:rPr>
          <w:sz w:val="24"/>
          <w:szCs w:val="24"/>
        </w:rPr>
        <w:t xml:space="preserve"> nuostatas</w:t>
      </w:r>
      <w:r w:rsidR="0082561D" w:rsidRPr="00806992">
        <w:rPr>
          <w:sz w:val="24"/>
          <w:szCs w:val="24"/>
        </w:rPr>
        <w:t>, reglamentuojančias PD turinį ir jų rengimą</w:t>
      </w:r>
      <w:r w:rsidR="000B7228" w:rsidRPr="00806992">
        <w:rPr>
          <w:sz w:val="24"/>
          <w:szCs w:val="24"/>
        </w:rPr>
        <w:t>.</w:t>
      </w:r>
    </w:p>
    <w:p w14:paraId="150060D5" w14:textId="5E3B2A5E" w:rsidR="00C84C37" w:rsidRPr="00806992" w:rsidRDefault="00806992" w:rsidP="00806992">
      <w:pPr>
        <w:pStyle w:val="BodyText1"/>
        <w:spacing w:line="240" w:lineRule="auto"/>
        <w:ind w:firstLine="1134"/>
        <w:rPr>
          <w:b/>
          <w:sz w:val="24"/>
          <w:szCs w:val="24"/>
        </w:rPr>
      </w:pPr>
      <w:r w:rsidRPr="00806992">
        <w:rPr>
          <w:sz w:val="24"/>
          <w:szCs w:val="24"/>
        </w:rPr>
        <w:t>57.</w:t>
      </w:r>
      <w:r>
        <w:rPr>
          <w:sz w:val="24"/>
          <w:szCs w:val="24"/>
        </w:rPr>
        <w:t xml:space="preserve"> </w:t>
      </w:r>
      <w:r w:rsidR="000B7228" w:rsidRPr="00806992">
        <w:rPr>
          <w:sz w:val="24"/>
          <w:szCs w:val="24"/>
        </w:rPr>
        <w:t xml:space="preserve">Pirkimą vykdanti VPK ar pirkimo organizatorius, priklausomai nuo pirkimo tipo, vadovaudamasis VPĮ, </w:t>
      </w:r>
      <w:r w:rsidR="007D1D59" w:rsidRPr="00806992">
        <w:rPr>
          <w:sz w:val="24"/>
          <w:szCs w:val="24"/>
        </w:rPr>
        <w:t>MVPT</w:t>
      </w:r>
      <w:r w:rsidR="002A4EA6" w:rsidRPr="00806992">
        <w:rPr>
          <w:sz w:val="24"/>
          <w:szCs w:val="24"/>
        </w:rPr>
        <w:t xml:space="preserve"> aprašu </w:t>
      </w:r>
      <w:r w:rsidR="000B7228" w:rsidRPr="00806992">
        <w:rPr>
          <w:sz w:val="24"/>
          <w:szCs w:val="24"/>
        </w:rPr>
        <w:t>i</w:t>
      </w:r>
      <w:r w:rsidR="002A4EA6" w:rsidRPr="00806992">
        <w:rPr>
          <w:sz w:val="24"/>
          <w:szCs w:val="24"/>
        </w:rPr>
        <w:t>r</w:t>
      </w:r>
      <w:r w:rsidR="000B7228" w:rsidRPr="00806992">
        <w:rPr>
          <w:sz w:val="24"/>
          <w:szCs w:val="24"/>
        </w:rPr>
        <w:t xml:space="preserve"> laik</w:t>
      </w:r>
      <w:r w:rsidR="002A4EA6" w:rsidRPr="00806992">
        <w:rPr>
          <w:sz w:val="24"/>
          <w:szCs w:val="24"/>
        </w:rPr>
        <w:t>ydamasis</w:t>
      </w:r>
      <w:r w:rsidR="007B5D43" w:rsidRPr="00806992">
        <w:rPr>
          <w:sz w:val="24"/>
          <w:szCs w:val="24"/>
        </w:rPr>
        <w:t xml:space="preserve"> PD nustatytų reikalavimų, </w:t>
      </w:r>
      <w:r w:rsidR="005D3FBE" w:rsidRPr="00806992">
        <w:rPr>
          <w:sz w:val="24"/>
          <w:szCs w:val="24"/>
        </w:rPr>
        <w:t>atliek</w:t>
      </w:r>
      <w:r w:rsidR="00AD240C" w:rsidRPr="00806992">
        <w:rPr>
          <w:sz w:val="24"/>
          <w:szCs w:val="24"/>
        </w:rPr>
        <w:t xml:space="preserve">a viešojo pirkimo procedūras, </w:t>
      </w:r>
      <w:r w:rsidR="005D3FBE" w:rsidRPr="00806992">
        <w:rPr>
          <w:sz w:val="24"/>
          <w:szCs w:val="24"/>
        </w:rPr>
        <w:t>nustato laimėtoją</w:t>
      </w:r>
      <w:r w:rsidR="00AD240C" w:rsidRPr="00806992">
        <w:rPr>
          <w:sz w:val="24"/>
          <w:szCs w:val="24"/>
        </w:rPr>
        <w:t xml:space="preserve">, </w:t>
      </w:r>
      <w:r w:rsidR="00D35DB2" w:rsidRPr="00806992">
        <w:rPr>
          <w:sz w:val="24"/>
          <w:szCs w:val="24"/>
        </w:rPr>
        <w:t>inicijuoja</w:t>
      </w:r>
      <w:r w:rsidR="00AD240C" w:rsidRPr="00806992">
        <w:rPr>
          <w:sz w:val="24"/>
          <w:szCs w:val="24"/>
        </w:rPr>
        <w:t xml:space="preserve"> viešojo pirkimo sutarties sudarymą:</w:t>
      </w:r>
    </w:p>
    <w:p w14:paraId="4A8F8719" w14:textId="76AEA8C4" w:rsidR="00C84C37" w:rsidRPr="00806992" w:rsidRDefault="00C84C37" w:rsidP="00806992">
      <w:pPr>
        <w:pStyle w:val="BodyText1"/>
        <w:spacing w:line="240" w:lineRule="auto"/>
        <w:ind w:left="1134" w:firstLine="0"/>
        <w:rPr>
          <w:b/>
          <w:sz w:val="24"/>
          <w:szCs w:val="24"/>
        </w:rPr>
      </w:pPr>
      <w:r w:rsidRPr="00806992">
        <w:rPr>
          <w:sz w:val="24"/>
          <w:szCs w:val="24"/>
          <w:lang w:eastAsia="lt-LT"/>
        </w:rPr>
        <w:t>57.1.</w:t>
      </w:r>
      <w:r w:rsidR="00806992">
        <w:rPr>
          <w:sz w:val="24"/>
          <w:szCs w:val="24"/>
          <w:lang w:eastAsia="lt-LT"/>
        </w:rPr>
        <w:t xml:space="preserve"> </w:t>
      </w:r>
      <w:r w:rsidRPr="00806992">
        <w:rPr>
          <w:sz w:val="24"/>
          <w:szCs w:val="24"/>
          <w:lang w:eastAsia="lt-LT"/>
        </w:rPr>
        <w:t>Patikrina pašalinimo pagrindų nebuvimą (jeigu taikoma)</w:t>
      </w:r>
      <w:r w:rsidR="00786DEF" w:rsidRPr="00806992">
        <w:rPr>
          <w:sz w:val="24"/>
          <w:szCs w:val="24"/>
          <w:lang w:eastAsia="lt-LT"/>
        </w:rPr>
        <w:t>.</w:t>
      </w:r>
    </w:p>
    <w:p w14:paraId="7F3E9B00" w14:textId="3A40EF7F" w:rsidR="00C84C37" w:rsidRPr="00806992" w:rsidRDefault="00C84C37" w:rsidP="00806992">
      <w:pPr>
        <w:spacing w:after="0" w:line="240" w:lineRule="auto"/>
        <w:ind w:firstLine="1134"/>
        <w:jc w:val="both"/>
        <w:rPr>
          <w:rFonts w:ascii="Times New Roman" w:eastAsia="Times New Roman" w:hAnsi="Times New Roman"/>
          <w:sz w:val="24"/>
          <w:szCs w:val="24"/>
          <w:lang w:eastAsia="lt-LT"/>
        </w:rPr>
      </w:pPr>
      <w:r w:rsidRPr="00806992">
        <w:rPr>
          <w:rFonts w:ascii="Times New Roman" w:eastAsia="Times New Roman" w:hAnsi="Times New Roman"/>
          <w:sz w:val="24"/>
          <w:szCs w:val="24"/>
          <w:lang w:eastAsia="lt-LT"/>
        </w:rPr>
        <w:t>57.2.</w:t>
      </w:r>
      <w:r w:rsidR="00806992">
        <w:rPr>
          <w:rFonts w:ascii="Times New Roman" w:eastAsia="Times New Roman" w:hAnsi="Times New Roman"/>
          <w:sz w:val="24"/>
          <w:szCs w:val="24"/>
          <w:lang w:eastAsia="lt-LT"/>
        </w:rPr>
        <w:t xml:space="preserve"> </w:t>
      </w:r>
      <w:r w:rsidRPr="00806992">
        <w:rPr>
          <w:rFonts w:ascii="Times New Roman" w:eastAsia="Times New Roman" w:hAnsi="Times New Roman"/>
          <w:sz w:val="24"/>
          <w:szCs w:val="24"/>
          <w:lang w:eastAsia="lt-LT"/>
        </w:rPr>
        <w:t>Patikrina kvalifikacinius duomenis ir juos patvirtinančius dokumentus (jei taikoma)</w:t>
      </w:r>
      <w:r w:rsidR="00786DEF" w:rsidRPr="00806992">
        <w:rPr>
          <w:rFonts w:ascii="Times New Roman" w:eastAsia="Times New Roman" w:hAnsi="Times New Roman"/>
          <w:sz w:val="24"/>
          <w:szCs w:val="24"/>
          <w:lang w:eastAsia="lt-LT"/>
        </w:rPr>
        <w:t>.</w:t>
      </w:r>
    </w:p>
    <w:p w14:paraId="1FCD55CC" w14:textId="30F1BD1B" w:rsidR="00C84C37" w:rsidRPr="00806992" w:rsidRDefault="00C84C37" w:rsidP="00806992">
      <w:pPr>
        <w:spacing w:after="0" w:line="240" w:lineRule="auto"/>
        <w:ind w:firstLine="1134"/>
        <w:jc w:val="both"/>
        <w:rPr>
          <w:rFonts w:ascii="Times New Roman" w:eastAsia="Times New Roman" w:hAnsi="Times New Roman"/>
          <w:sz w:val="24"/>
          <w:szCs w:val="24"/>
          <w:lang w:eastAsia="lt-LT"/>
        </w:rPr>
      </w:pPr>
      <w:r w:rsidRPr="00806992">
        <w:rPr>
          <w:rFonts w:ascii="Times New Roman" w:eastAsia="Times New Roman" w:hAnsi="Times New Roman"/>
          <w:sz w:val="24"/>
          <w:szCs w:val="24"/>
          <w:lang w:eastAsia="lt-LT"/>
        </w:rPr>
        <w:t>57.3.</w:t>
      </w:r>
      <w:r w:rsidR="00806992">
        <w:rPr>
          <w:rFonts w:ascii="Times New Roman" w:eastAsia="Times New Roman" w:hAnsi="Times New Roman"/>
          <w:sz w:val="24"/>
          <w:szCs w:val="24"/>
          <w:lang w:eastAsia="lt-LT"/>
        </w:rPr>
        <w:t xml:space="preserve"> </w:t>
      </w:r>
      <w:r w:rsidRPr="00806992">
        <w:rPr>
          <w:rFonts w:ascii="Times New Roman" w:hAnsi="Times New Roman"/>
          <w:color w:val="000000"/>
          <w:sz w:val="24"/>
          <w:szCs w:val="24"/>
        </w:rPr>
        <w:t>Patikrina kokybės vadybos sistemos ir (arba) aplinkos apsaugos vadybos sistemos standartus (jei taikoma)</w:t>
      </w:r>
      <w:r w:rsidR="00786DEF" w:rsidRPr="00806992">
        <w:rPr>
          <w:rFonts w:ascii="Times New Roman" w:hAnsi="Times New Roman"/>
          <w:color w:val="000000"/>
          <w:sz w:val="24"/>
          <w:szCs w:val="24"/>
        </w:rPr>
        <w:t>.</w:t>
      </w:r>
    </w:p>
    <w:p w14:paraId="23614442" w14:textId="570B5C9C" w:rsidR="00C84C37" w:rsidRPr="00806992" w:rsidRDefault="00C84C37" w:rsidP="00806992">
      <w:pPr>
        <w:spacing w:after="0" w:line="240" w:lineRule="auto"/>
        <w:ind w:firstLine="1134"/>
        <w:jc w:val="both"/>
        <w:rPr>
          <w:rFonts w:ascii="Times New Roman" w:eastAsia="Times New Roman" w:hAnsi="Times New Roman"/>
          <w:sz w:val="24"/>
          <w:szCs w:val="24"/>
          <w:lang w:eastAsia="lt-LT"/>
        </w:rPr>
      </w:pPr>
      <w:r w:rsidRPr="00806992">
        <w:rPr>
          <w:rFonts w:ascii="Times New Roman" w:eastAsia="Times New Roman" w:hAnsi="Times New Roman"/>
          <w:sz w:val="24"/>
          <w:szCs w:val="24"/>
          <w:lang w:eastAsia="lt-LT"/>
        </w:rPr>
        <w:t>57.4.</w:t>
      </w:r>
      <w:r w:rsidR="00806992">
        <w:rPr>
          <w:rFonts w:ascii="Times New Roman" w:eastAsia="Times New Roman" w:hAnsi="Times New Roman"/>
          <w:sz w:val="24"/>
          <w:szCs w:val="24"/>
          <w:lang w:eastAsia="lt-LT"/>
        </w:rPr>
        <w:t xml:space="preserve"> </w:t>
      </w:r>
      <w:r w:rsidRPr="00806992">
        <w:rPr>
          <w:rFonts w:ascii="Times New Roman" w:eastAsia="Times New Roman" w:hAnsi="Times New Roman"/>
          <w:sz w:val="24"/>
          <w:szCs w:val="24"/>
          <w:lang w:eastAsia="lt-LT"/>
        </w:rPr>
        <w:t>Vertina ir palygina t</w:t>
      </w:r>
      <w:r w:rsidR="00904564" w:rsidRPr="00806992">
        <w:rPr>
          <w:rFonts w:ascii="Times New Roman" w:eastAsia="Times New Roman" w:hAnsi="Times New Roman"/>
          <w:sz w:val="24"/>
          <w:szCs w:val="24"/>
          <w:lang w:eastAsia="lt-LT"/>
        </w:rPr>
        <w:t>iekėjų pasiūlymus, atsižvelgdamas</w:t>
      </w:r>
      <w:r w:rsidRPr="00806992">
        <w:rPr>
          <w:rFonts w:ascii="Times New Roman" w:eastAsia="Times New Roman" w:hAnsi="Times New Roman"/>
          <w:sz w:val="24"/>
          <w:szCs w:val="24"/>
          <w:lang w:eastAsia="lt-LT"/>
        </w:rPr>
        <w:t xml:space="preserve"> į pasiūlymo ekonominio naudingumo kriterijaus pasirinkimą</w:t>
      </w:r>
      <w:r w:rsidR="00786DEF" w:rsidRPr="00806992">
        <w:rPr>
          <w:rFonts w:ascii="Times New Roman" w:eastAsia="Times New Roman" w:hAnsi="Times New Roman"/>
          <w:sz w:val="24"/>
          <w:szCs w:val="24"/>
          <w:lang w:eastAsia="lt-LT"/>
        </w:rPr>
        <w:t>.</w:t>
      </w:r>
    </w:p>
    <w:p w14:paraId="658466F3" w14:textId="3AD03251" w:rsidR="00C84C37" w:rsidRPr="00806992" w:rsidRDefault="00C84C37" w:rsidP="00806992">
      <w:pPr>
        <w:spacing w:after="0" w:line="240" w:lineRule="auto"/>
        <w:ind w:firstLine="1134"/>
        <w:jc w:val="both"/>
        <w:rPr>
          <w:rFonts w:ascii="Times New Roman" w:eastAsia="Times New Roman" w:hAnsi="Times New Roman"/>
          <w:sz w:val="24"/>
          <w:szCs w:val="24"/>
          <w:lang w:eastAsia="lt-LT"/>
        </w:rPr>
      </w:pPr>
      <w:r w:rsidRPr="00806992">
        <w:rPr>
          <w:rFonts w:ascii="Times New Roman" w:eastAsia="Times New Roman" w:hAnsi="Times New Roman"/>
          <w:sz w:val="24"/>
          <w:szCs w:val="24"/>
          <w:lang w:eastAsia="lt-LT"/>
        </w:rPr>
        <w:t>57.5.</w:t>
      </w:r>
      <w:r w:rsidR="00806992">
        <w:rPr>
          <w:rFonts w:ascii="Times New Roman" w:eastAsia="Times New Roman" w:hAnsi="Times New Roman"/>
          <w:sz w:val="24"/>
          <w:szCs w:val="24"/>
          <w:lang w:eastAsia="lt-LT"/>
        </w:rPr>
        <w:t xml:space="preserve"> </w:t>
      </w:r>
      <w:r w:rsidRPr="00806992">
        <w:rPr>
          <w:rFonts w:ascii="Times New Roman" w:eastAsia="Times New Roman" w:hAnsi="Times New Roman"/>
          <w:sz w:val="24"/>
          <w:szCs w:val="24"/>
          <w:lang w:eastAsia="lt-LT"/>
        </w:rPr>
        <w:t>Išrenka ekonomiškai naudingiausią pasiūlymą pagal:</w:t>
      </w:r>
    </w:p>
    <w:p w14:paraId="236E635A" w14:textId="59118DC3" w:rsidR="00C84C37" w:rsidRPr="00806992" w:rsidRDefault="00904564" w:rsidP="00806992">
      <w:pPr>
        <w:spacing w:after="0" w:line="240" w:lineRule="auto"/>
        <w:ind w:firstLine="1134"/>
        <w:jc w:val="both"/>
        <w:rPr>
          <w:rFonts w:ascii="Times New Roman" w:eastAsia="Times New Roman" w:hAnsi="Times New Roman"/>
          <w:sz w:val="24"/>
          <w:szCs w:val="24"/>
          <w:lang w:eastAsia="lt-LT"/>
        </w:rPr>
      </w:pPr>
      <w:r w:rsidRPr="00806992">
        <w:rPr>
          <w:rFonts w:ascii="Times New Roman" w:eastAsia="Times New Roman" w:hAnsi="Times New Roman"/>
          <w:sz w:val="24"/>
          <w:szCs w:val="24"/>
          <w:lang w:eastAsia="lt-LT"/>
        </w:rPr>
        <w:t>57.5.1.</w:t>
      </w:r>
      <w:r w:rsidR="00806992">
        <w:rPr>
          <w:rFonts w:ascii="Times New Roman" w:eastAsia="Times New Roman" w:hAnsi="Times New Roman"/>
          <w:sz w:val="24"/>
          <w:szCs w:val="24"/>
          <w:lang w:eastAsia="lt-LT"/>
        </w:rPr>
        <w:t xml:space="preserve"> </w:t>
      </w:r>
      <w:r w:rsidRPr="00806992">
        <w:rPr>
          <w:rFonts w:ascii="Times New Roman" w:eastAsia="Times New Roman" w:hAnsi="Times New Roman"/>
          <w:sz w:val="24"/>
          <w:szCs w:val="24"/>
          <w:lang w:eastAsia="lt-LT"/>
        </w:rPr>
        <w:t>k</w:t>
      </w:r>
      <w:r w:rsidR="00C84C37" w:rsidRPr="00806992">
        <w:rPr>
          <w:rFonts w:ascii="Times New Roman" w:eastAsia="Times New Roman" w:hAnsi="Times New Roman"/>
          <w:sz w:val="24"/>
          <w:szCs w:val="24"/>
          <w:lang w:eastAsia="lt-LT"/>
        </w:rPr>
        <w:t>ainos ar sąnaudų ir kokybės santykį;</w:t>
      </w:r>
    </w:p>
    <w:p w14:paraId="5CE63CD3" w14:textId="50C52F52" w:rsidR="00C84C37" w:rsidRPr="00806992" w:rsidRDefault="00904564" w:rsidP="00806992">
      <w:pPr>
        <w:spacing w:after="0" w:line="240" w:lineRule="auto"/>
        <w:ind w:firstLine="1134"/>
        <w:jc w:val="both"/>
        <w:rPr>
          <w:rFonts w:ascii="Times New Roman" w:eastAsia="Times New Roman" w:hAnsi="Times New Roman"/>
          <w:sz w:val="24"/>
          <w:szCs w:val="24"/>
          <w:lang w:eastAsia="lt-LT"/>
        </w:rPr>
      </w:pPr>
      <w:r w:rsidRPr="00806992">
        <w:rPr>
          <w:rFonts w:ascii="Times New Roman" w:eastAsia="Times New Roman" w:hAnsi="Times New Roman"/>
          <w:sz w:val="24"/>
          <w:szCs w:val="24"/>
          <w:lang w:eastAsia="lt-LT"/>
        </w:rPr>
        <w:t>57.5.2</w:t>
      </w:r>
      <w:r w:rsidR="00B368B5" w:rsidRPr="00806992">
        <w:rPr>
          <w:rFonts w:ascii="Times New Roman" w:eastAsia="Times New Roman" w:hAnsi="Times New Roman"/>
          <w:sz w:val="24"/>
          <w:szCs w:val="24"/>
          <w:lang w:eastAsia="lt-LT"/>
        </w:rPr>
        <w:t>.</w:t>
      </w:r>
      <w:r w:rsidR="00806992">
        <w:rPr>
          <w:rFonts w:ascii="Times New Roman" w:eastAsia="Times New Roman" w:hAnsi="Times New Roman"/>
          <w:sz w:val="24"/>
          <w:szCs w:val="24"/>
          <w:lang w:eastAsia="lt-LT"/>
        </w:rPr>
        <w:t xml:space="preserve"> </w:t>
      </w:r>
      <w:r w:rsidRPr="00806992">
        <w:rPr>
          <w:rFonts w:ascii="Times New Roman" w:eastAsia="Times New Roman" w:hAnsi="Times New Roman"/>
          <w:sz w:val="24"/>
          <w:szCs w:val="24"/>
          <w:lang w:eastAsia="lt-LT"/>
        </w:rPr>
        <w:t>s</w:t>
      </w:r>
      <w:r w:rsidR="00C84C37" w:rsidRPr="00806992">
        <w:rPr>
          <w:rFonts w:ascii="Times New Roman" w:eastAsia="Times New Roman" w:hAnsi="Times New Roman"/>
          <w:sz w:val="24"/>
          <w:szCs w:val="24"/>
          <w:lang w:eastAsia="lt-LT"/>
        </w:rPr>
        <w:t>ąnaudas, kurios apskaičiuojamos pagal gyvavimo ciklo sąnaudų metodą, aprašytą VPĮ;</w:t>
      </w:r>
    </w:p>
    <w:p w14:paraId="07B84F49" w14:textId="3D76763D" w:rsidR="00C84C37" w:rsidRPr="00806992" w:rsidRDefault="00904564" w:rsidP="00806992">
      <w:pPr>
        <w:spacing w:after="0" w:line="240" w:lineRule="auto"/>
        <w:ind w:firstLine="1134"/>
        <w:jc w:val="both"/>
        <w:rPr>
          <w:rFonts w:ascii="Times New Roman" w:eastAsia="Times New Roman" w:hAnsi="Times New Roman"/>
          <w:sz w:val="24"/>
          <w:szCs w:val="24"/>
          <w:lang w:eastAsia="lt-LT"/>
        </w:rPr>
      </w:pPr>
      <w:r w:rsidRPr="00806992">
        <w:rPr>
          <w:rFonts w:ascii="Times New Roman" w:eastAsia="Times New Roman" w:hAnsi="Times New Roman"/>
          <w:sz w:val="24"/>
          <w:szCs w:val="24"/>
          <w:lang w:eastAsia="lt-LT"/>
        </w:rPr>
        <w:t>57.5.3.</w:t>
      </w:r>
      <w:r w:rsidR="00806992">
        <w:rPr>
          <w:rFonts w:ascii="Times New Roman" w:eastAsia="Times New Roman" w:hAnsi="Times New Roman"/>
          <w:sz w:val="24"/>
          <w:szCs w:val="24"/>
          <w:lang w:eastAsia="lt-LT"/>
        </w:rPr>
        <w:t xml:space="preserve"> </w:t>
      </w:r>
      <w:r w:rsidRPr="00806992">
        <w:rPr>
          <w:rFonts w:ascii="Times New Roman" w:eastAsia="Times New Roman" w:hAnsi="Times New Roman"/>
          <w:sz w:val="24"/>
          <w:szCs w:val="24"/>
          <w:lang w:eastAsia="lt-LT"/>
        </w:rPr>
        <w:t>k</w:t>
      </w:r>
      <w:r w:rsidR="00C84C37" w:rsidRPr="00806992">
        <w:rPr>
          <w:rFonts w:ascii="Times New Roman" w:eastAsia="Times New Roman" w:hAnsi="Times New Roman"/>
          <w:sz w:val="24"/>
          <w:szCs w:val="24"/>
          <w:lang w:eastAsia="lt-LT"/>
        </w:rPr>
        <w:t>ainą</w:t>
      </w:r>
      <w:r w:rsidR="00786DEF" w:rsidRPr="00806992">
        <w:rPr>
          <w:rFonts w:ascii="Times New Roman" w:eastAsia="Times New Roman" w:hAnsi="Times New Roman"/>
          <w:sz w:val="24"/>
          <w:szCs w:val="24"/>
          <w:lang w:eastAsia="lt-LT"/>
        </w:rPr>
        <w:t>.</w:t>
      </w:r>
    </w:p>
    <w:p w14:paraId="44C654D3" w14:textId="77155B36" w:rsidR="00C84C37" w:rsidRPr="00806992" w:rsidRDefault="00904564" w:rsidP="00806992">
      <w:pPr>
        <w:spacing w:after="0" w:line="240" w:lineRule="auto"/>
        <w:ind w:firstLine="1134"/>
        <w:jc w:val="both"/>
        <w:rPr>
          <w:rFonts w:ascii="Times New Roman" w:eastAsia="Times New Roman" w:hAnsi="Times New Roman"/>
          <w:sz w:val="24"/>
          <w:szCs w:val="24"/>
          <w:lang w:eastAsia="lt-LT"/>
        </w:rPr>
      </w:pPr>
      <w:r w:rsidRPr="00806992">
        <w:rPr>
          <w:rFonts w:ascii="Times New Roman" w:eastAsia="Times New Roman" w:hAnsi="Times New Roman"/>
          <w:sz w:val="24"/>
          <w:szCs w:val="24"/>
          <w:lang w:eastAsia="lt-LT"/>
        </w:rPr>
        <w:t>57.6.</w:t>
      </w:r>
      <w:r w:rsidR="00806992">
        <w:rPr>
          <w:rFonts w:ascii="Times New Roman" w:eastAsia="Times New Roman" w:hAnsi="Times New Roman"/>
          <w:sz w:val="24"/>
          <w:szCs w:val="24"/>
          <w:lang w:eastAsia="lt-LT"/>
        </w:rPr>
        <w:t xml:space="preserve"> </w:t>
      </w:r>
      <w:r w:rsidR="00786DEF" w:rsidRPr="00806992">
        <w:rPr>
          <w:rFonts w:ascii="Times New Roman" w:eastAsia="Times New Roman" w:hAnsi="Times New Roman"/>
          <w:sz w:val="24"/>
          <w:szCs w:val="24"/>
          <w:lang w:eastAsia="lt-LT"/>
        </w:rPr>
        <w:t>A</w:t>
      </w:r>
      <w:r w:rsidR="00C84C37" w:rsidRPr="00806992">
        <w:rPr>
          <w:rFonts w:ascii="Times New Roman" w:eastAsia="Times New Roman" w:hAnsi="Times New Roman"/>
          <w:sz w:val="24"/>
          <w:szCs w:val="24"/>
          <w:lang w:eastAsia="lt-LT"/>
        </w:rPr>
        <w:t>tlikus pasiūlymų įvertinimą ir nustačius, kad pasiūlymai atitinka PD nustatytus reikalavimus, pasiūlymą pateikęs tiekėjas nėra pašalinamas dėl pašalinimo pagrindų, atitinka kvalifikacijos ir kitus reikalavimus, pasiūlymų kainos neatrodo neįprastai mažos ar nėra per didelės ir yra priimtinos, priimamas sprendimas dėl pasiūlymų eilės sudarymo (jei ji sudaroma) bei nustatomas laimėtojas. Pasiūlymų eilė nustatoma ekonominio naudingumo mažėjimo tvarka.</w:t>
      </w:r>
    </w:p>
    <w:p w14:paraId="07B0EA10" w14:textId="3BE57B74" w:rsidR="00C84C37" w:rsidRPr="00806992" w:rsidRDefault="00904564" w:rsidP="00806992">
      <w:pPr>
        <w:spacing w:after="0" w:line="240" w:lineRule="auto"/>
        <w:ind w:firstLine="1134"/>
        <w:jc w:val="both"/>
        <w:rPr>
          <w:rFonts w:ascii="Times New Roman" w:eastAsia="Times New Roman" w:hAnsi="Times New Roman"/>
          <w:sz w:val="24"/>
          <w:szCs w:val="24"/>
          <w:lang w:eastAsia="lt-LT"/>
        </w:rPr>
      </w:pPr>
      <w:r w:rsidRPr="00806992">
        <w:rPr>
          <w:rFonts w:ascii="Times New Roman" w:eastAsia="Times New Roman" w:hAnsi="Times New Roman"/>
          <w:sz w:val="24"/>
          <w:szCs w:val="24"/>
          <w:lang w:eastAsia="lt-LT"/>
        </w:rPr>
        <w:t>57.7.</w:t>
      </w:r>
      <w:r w:rsidR="00806992">
        <w:rPr>
          <w:rFonts w:ascii="Times New Roman" w:eastAsia="Times New Roman" w:hAnsi="Times New Roman"/>
          <w:sz w:val="24"/>
          <w:szCs w:val="24"/>
          <w:lang w:eastAsia="lt-LT"/>
        </w:rPr>
        <w:t xml:space="preserve"> </w:t>
      </w:r>
      <w:r w:rsidR="00786DEF" w:rsidRPr="00806992">
        <w:rPr>
          <w:rFonts w:ascii="Times New Roman" w:eastAsia="Times New Roman" w:hAnsi="Times New Roman"/>
          <w:sz w:val="24"/>
          <w:szCs w:val="24"/>
          <w:lang w:eastAsia="lt-LT"/>
        </w:rPr>
        <w:t>K</w:t>
      </w:r>
      <w:r w:rsidR="00C84C37" w:rsidRPr="00806992">
        <w:rPr>
          <w:rFonts w:ascii="Times New Roman" w:eastAsia="Times New Roman" w:hAnsi="Times New Roman"/>
          <w:sz w:val="24"/>
          <w:szCs w:val="24"/>
          <w:lang w:eastAsia="lt-LT"/>
        </w:rPr>
        <w:t>viečia sudaryti sutartį pirmąjį pasiūlymų eilėje esantį tiekėją, jei pasiūlymų eilė nesudaroma – PD reikalavimus atitinkantį pasiūlymą pateikusį tiekėją</w:t>
      </w:r>
      <w:r w:rsidRPr="00806992">
        <w:rPr>
          <w:rFonts w:ascii="Times New Roman" w:eastAsia="Times New Roman" w:hAnsi="Times New Roman"/>
          <w:sz w:val="24"/>
          <w:szCs w:val="24"/>
          <w:lang w:eastAsia="lt-LT"/>
        </w:rPr>
        <w:t>. Jei pirmoje eilėje</w:t>
      </w:r>
      <w:r w:rsidR="00C84C37" w:rsidRPr="00806992">
        <w:rPr>
          <w:rFonts w:ascii="Times New Roman" w:eastAsia="Times New Roman" w:hAnsi="Times New Roman"/>
          <w:sz w:val="24"/>
          <w:szCs w:val="24"/>
          <w:lang w:eastAsia="lt-LT"/>
        </w:rPr>
        <w:t xml:space="preserve"> esantis tiekėjas raštu atsisako sudaryti sutartį </w:t>
      </w:r>
      <w:r w:rsidR="00C84C37" w:rsidRPr="00806992">
        <w:rPr>
          <w:rFonts w:ascii="Times New Roman" w:hAnsi="Times New Roman"/>
          <w:color w:val="000000"/>
          <w:sz w:val="24"/>
          <w:szCs w:val="24"/>
        </w:rPr>
        <w:t>arba yra kitų VPĮ ir (arba) MVPT apraše nustatytų sutarties sudarymo atsisakymo pagrindų iš tie</w:t>
      </w:r>
      <w:r w:rsidRPr="00806992">
        <w:rPr>
          <w:rFonts w:ascii="Times New Roman" w:hAnsi="Times New Roman"/>
          <w:color w:val="000000"/>
          <w:sz w:val="24"/>
          <w:szCs w:val="24"/>
        </w:rPr>
        <w:t>kėjo</w:t>
      </w:r>
      <w:r w:rsidR="00C84C37" w:rsidRPr="00806992">
        <w:rPr>
          <w:rFonts w:ascii="Times New Roman" w:hAnsi="Times New Roman"/>
          <w:color w:val="000000"/>
          <w:sz w:val="24"/>
          <w:szCs w:val="24"/>
        </w:rPr>
        <w:t>, pirkimo sutartį siūloma sudaryti tiekėjui, kurio pasiūlymas pagal nustatytą pasiūlymų eilę yra pirmas po tiekėjo, atsisakiusio sudaryti pirkimo sutartį, jeigu tenkinamos kitos VPĮ ir (arba) MVPT apraše išdėstytos sąlygos.</w:t>
      </w:r>
    </w:p>
    <w:p w14:paraId="29101F43" w14:textId="2948983B" w:rsidR="00347F0C" w:rsidRPr="00806992" w:rsidRDefault="00806992" w:rsidP="00806992">
      <w:pPr>
        <w:pStyle w:val="BodyText1"/>
        <w:spacing w:line="240" w:lineRule="auto"/>
        <w:ind w:firstLine="1134"/>
        <w:rPr>
          <w:b/>
          <w:sz w:val="24"/>
          <w:szCs w:val="24"/>
        </w:rPr>
      </w:pPr>
      <w:r w:rsidRPr="00806992">
        <w:rPr>
          <w:sz w:val="24"/>
          <w:szCs w:val="24"/>
        </w:rPr>
        <w:t>58.</w:t>
      </w:r>
      <w:r>
        <w:rPr>
          <w:sz w:val="24"/>
          <w:szCs w:val="24"/>
        </w:rPr>
        <w:t xml:space="preserve"> </w:t>
      </w:r>
      <w:r w:rsidR="007D5FCD" w:rsidRPr="00806992">
        <w:rPr>
          <w:sz w:val="24"/>
          <w:szCs w:val="24"/>
        </w:rPr>
        <w:t xml:space="preserve">Pirkimo procedūros metu iniciatorius rengėjas, gavęs VPK ar pirkimo organizatoriaus informaciją apie pirkimo procedūros metu gautą per didelę kainą, kurios priimtinumas gali būti svarstytinas, turi teisę kreiptis į </w:t>
      </w:r>
      <w:r w:rsidR="00965BF0" w:rsidRPr="00806992">
        <w:rPr>
          <w:sz w:val="24"/>
          <w:szCs w:val="24"/>
        </w:rPr>
        <w:t>A</w:t>
      </w:r>
      <w:r w:rsidR="007D5FCD" w:rsidRPr="00806992">
        <w:rPr>
          <w:sz w:val="24"/>
          <w:szCs w:val="24"/>
        </w:rPr>
        <w:t xml:space="preserve">dministracijos direktorių su rašytiniu pagrindimu padidinti pirkimui skirtas lėšas. Pagrindime padidinti pirkimui skirtas lėšas yra pateikiami argumentai dėl pasiūlyme nurodytos kainos priimtinumo, pagrindžiant šios kainos priimtinumą ir suderinamumą su racionalaus lėšų naudojimo principu. Tokiame rašytiniame pagrindime turėtų būti nurodytos konkrečios aplinkybės, pagrindžiančios kainų priimtinumą (pavyzdžiui, rinkos kainos pirkimo metu padidėjo, infliacijos įtaka kainai, pasikeitę mokesčiai ir pan.), tačiau </w:t>
      </w:r>
      <w:r w:rsidR="00965BF0" w:rsidRPr="00806992">
        <w:rPr>
          <w:sz w:val="24"/>
          <w:szCs w:val="24"/>
        </w:rPr>
        <w:t>A</w:t>
      </w:r>
      <w:r w:rsidR="007D5FCD" w:rsidRPr="00806992">
        <w:rPr>
          <w:sz w:val="24"/>
          <w:szCs w:val="24"/>
        </w:rPr>
        <w:t>dministracija vis tiek gali skirti reikiamą lėšų sumą pirkimo objektui įsigyti ir dėl nedidelio skirtumo tarp suplanuotos sumos bei gauto pasiūlymo nėra tikslinga</w:t>
      </w:r>
      <w:r w:rsidR="00965BF0" w:rsidRPr="00806992">
        <w:rPr>
          <w:sz w:val="24"/>
          <w:szCs w:val="24"/>
        </w:rPr>
        <w:t xml:space="preserve"> vykdyti</w:t>
      </w:r>
      <w:r w:rsidR="007D5FCD" w:rsidRPr="00806992">
        <w:rPr>
          <w:sz w:val="24"/>
          <w:szCs w:val="24"/>
        </w:rPr>
        <w:t xml:space="preserve"> tolesn</w:t>
      </w:r>
      <w:r w:rsidR="00965BF0" w:rsidRPr="00806992">
        <w:rPr>
          <w:sz w:val="24"/>
          <w:szCs w:val="24"/>
        </w:rPr>
        <w:t>e</w:t>
      </w:r>
      <w:r w:rsidR="007D5FCD" w:rsidRPr="00806992">
        <w:rPr>
          <w:sz w:val="24"/>
          <w:szCs w:val="24"/>
        </w:rPr>
        <w:t>s (nauj</w:t>
      </w:r>
      <w:r w:rsidR="00965BF0" w:rsidRPr="00806992">
        <w:rPr>
          <w:sz w:val="24"/>
          <w:szCs w:val="24"/>
        </w:rPr>
        <w:t>as</w:t>
      </w:r>
      <w:r w:rsidR="007D5FCD" w:rsidRPr="00806992">
        <w:rPr>
          <w:sz w:val="24"/>
          <w:szCs w:val="24"/>
        </w:rPr>
        <w:t xml:space="preserve">) procedūras. Šis pagrindimas turi būti suderintas su VPS vedėju ir Finansų valdymo </w:t>
      </w:r>
      <w:r w:rsidR="00965BF0" w:rsidRPr="00806992">
        <w:rPr>
          <w:sz w:val="24"/>
          <w:szCs w:val="24"/>
        </w:rPr>
        <w:t xml:space="preserve">ir apskaitos </w:t>
      </w:r>
      <w:r w:rsidR="007D5FCD" w:rsidRPr="00806992">
        <w:rPr>
          <w:sz w:val="24"/>
          <w:szCs w:val="24"/>
        </w:rPr>
        <w:t xml:space="preserve">skyriaus vedėju, </w:t>
      </w:r>
      <w:r w:rsidR="00965BF0" w:rsidRPr="00806992">
        <w:rPr>
          <w:sz w:val="24"/>
          <w:szCs w:val="24"/>
        </w:rPr>
        <w:t>A</w:t>
      </w:r>
      <w:r w:rsidR="007D5FCD" w:rsidRPr="00806992">
        <w:rPr>
          <w:sz w:val="24"/>
          <w:szCs w:val="24"/>
        </w:rPr>
        <w:t>dministracijos direktoriaus pavaduotoju</w:t>
      </w:r>
      <w:r w:rsidR="00347F0C" w:rsidRPr="00806992">
        <w:rPr>
          <w:sz w:val="24"/>
          <w:szCs w:val="24"/>
        </w:rPr>
        <w:t>.</w:t>
      </w:r>
    </w:p>
    <w:p w14:paraId="6A8C10B3" w14:textId="77777777" w:rsidR="00C84C37" w:rsidRPr="00806992" w:rsidRDefault="00C84C37" w:rsidP="00806992">
      <w:pPr>
        <w:pStyle w:val="BodyText1"/>
        <w:spacing w:line="240" w:lineRule="auto"/>
        <w:ind w:left="1134" w:firstLine="0"/>
        <w:rPr>
          <w:b/>
          <w:sz w:val="24"/>
          <w:szCs w:val="24"/>
        </w:rPr>
      </w:pPr>
    </w:p>
    <w:p w14:paraId="1A69882F" w14:textId="77777777" w:rsidR="00C84C37" w:rsidRPr="00806992" w:rsidRDefault="00C84C37" w:rsidP="00806992">
      <w:pPr>
        <w:pStyle w:val="BodyText1"/>
        <w:spacing w:line="240" w:lineRule="auto"/>
        <w:ind w:firstLine="0"/>
        <w:jc w:val="center"/>
        <w:rPr>
          <w:b/>
          <w:sz w:val="24"/>
          <w:szCs w:val="24"/>
        </w:rPr>
      </w:pPr>
      <w:r w:rsidRPr="00806992">
        <w:rPr>
          <w:b/>
          <w:sz w:val="24"/>
          <w:szCs w:val="24"/>
        </w:rPr>
        <w:t>VII SKYRIUS</w:t>
      </w:r>
    </w:p>
    <w:p w14:paraId="5D9A2ECA" w14:textId="77777777" w:rsidR="00C84C37" w:rsidRPr="00806992" w:rsidRDefault="00C84C37" w:rsidP="00806992">
      <w:pPr>
        <w:pStyle w:val="BodyText1"/>
        <w:spacing w:line="240" w:lineRule="auto"/>
        <w:ind w:firstLine="0"/>
        <w:jc w:val="center"/>
        <w:rPr>
          <w:b/>
          <w:sz w:val="24"/>
          <w:szCs w:val="24"/>
        </w:rPr>
      </w:pPr>
      <w:r w:rsidRPr="00806992">
        <w:rPr>
          <w:b/>
          <w:sz w:val="24"/>
          <w:szCs w:val="24"/>
        </w:rPr>
        <w:t>PIRKIMŲ SUTARTIES SUDARYMO, VYKDYMO IR KONTROLĖS ETAPAS</w:t>
      </w:r>
    </w:p>
    <w:p w14:paraId="7F01F2AA" w14:textId="77777777" w:rsidR="00C84C37" w:rsidRPr="00806992" w:rsidRDefault="00C84C37" w:rsidP="00806992">
      <w:pPr>
        <w:pStyle w:val="BodyText1"/>
        <w:spacing w:line="240" w:lineRule="auto"/>
        <w:ind w:firstLine="0"/>
        <w:jc w:val="center"/>
        <w:rPr>
          <w:b/>
          <w:sz w:val="24"/>
          <w:szCs w:val="24"/>
        </w:rPr>
      </w:pPr>
    </w:p>
    <w:p w14:paraId="08C76A8F" w14:textId="0F5CEED2" w:rsidR="00C84C37" w:rsidRPr="00806992" w:rsidRDefault="00806992" w:rsidP="00806992">
      <w:pPr>
        <w:pStyle w:val="BodyText1"/>
        <w:spacing w:line="240" w:lineRule="auto"/>
        <w:ind w:firstLine="1134"/>
        <w:rPr>
          <w:b/>
          <w:sz w:val="24"/>
          <w:szCs w:val="24"/>
        </w:rPr>
      </w:pPr>
      <w:r w:rsidRPr="00806992">
        <w:rPr>
          <w:sz w:val="24"/>
          <w:szCs w:val="24"/>
        </w:rPr>
        <w:t>59.</w:t>
      </w:r>
      <w:r>
        <w:rPr>
          <w:sz w:val="24"/>
          <w:szCs w:val="24"/>
        </w:rPr>
        <w:t xml:space="preserve"> </w:t>
      </w:r>
      <w:r w:rsidR="00D447E2" w:rsidRPr="00806992">
        <w:rPr>
          <w:sz w:val="24"/>
          <w:szCs w:val="24"/>
        </w:rPr>
        <w:t>Pirkimo sutartis turi būti sudaroma nedelsiant, bet ne anksčiau negu pasibaigė sutarties sudarymo atidėjimo terminas</w:t>
      </w:r>
      <w:r w:rsidR="007D0DF5" w:rsidRPr="00806992">
        <w:rPr>
          <w:sz w:val="24"/>
          <w:szCs w:val="24"/>
        </w:rPr>
        <w:t>,</w:t>
      </w:r>
      <w:r w:rsidR="00D447E2" w:rsidRPr="00806992">
        <w:rPr>
          <w:sz w:val="24"/>
          <w:szCs w:val="24"/>
        </w:rPr>
        <w:t xml:space="preserve"> nustatytas VPĮ (kai taikomas).</w:t>
      </w:r>
    </w:p>
    <w:p w14:paraId="39EFED46" w14:textId="44E03DE9" w:rsidR="00C84C37" w:rsidRPr="00806992" w:rsidRDefault="00806992" w:rsidP="00806992">
      <w:pPr>
        <w:pStyle w:val="BodyText1"/>
        <w:spacing w:line="240" w:lineRule="auto"/>
        <w:ind w:firstLine="1134"/>
        <w:rPr>
          <w:b/>
          <w:sz w:val="24"/>
          <w:szCs w:val="24"/>
        </w:rPr>
      </w:pPr>
      <w:r w:rsidRPr="00806992">
        <w:rPr>
          <w:sz w:val="24"/>
          <w:szCs w:val="24"/>
        </w:rPr>
        <w:t>60.</w:t>
      </w:r>
      <w:r>
        <w:rPr>
          <w:sz w:val="24"/>
          <w:szCs w:val="24"/>
        </w:rPr>
        <w:t xml:space="preserve"> </w:t>
      </w:r>
      <w:r w:rsidR="009C7D16" w:rsidRPr="00806992">
        <w:rPr>
          <w:sz w:val="24"/>
          <w:szCs w:val="24"/>
        </w:rPr>
        <w:t xml:space="preserve">  Žodines sutartis sudaro pirkimo organizatoriai (po mažos vertės pirkimo pažymos patvirtinimo). Mažos vertės pirkimo pažymoje turi būti išdėstytos visos esminės žodinės sutarties sąlygos (prekių pristatymo, paslaugų suteikimo, darbų atlikimo terminai, kaina / įkainiai, jų peržiūra (jei taikoma), apmokėjimo tvarka ir kita esminė sutarties informacija, atsižvelgiant į konkrečios sutarties specifiką). Žodinės sutartys registruojamos DVS priemonėmis. </w:t>
      </w:r>
    </w:p>
    <w:p w14:paraId="58AB3D35" w14:textId="38766B07" w:rsidR="00C84C37" w:rsidRPr="00806992" w:rsidRDefault="00806992" w:rsidP="00806992">
      <w:pPr>
        <w:pStyle w:val="BodyText1"/>
        <w:spacing w:line="240" w:lineRule="auto"/>
        <w:ind w:firstLine="1134"/>
        <w:rPr>
          <w:b/>
          <w:sz w:val="24"/>
          <w:szCs w:val="24"/>
        </w:rPr>
      </w:pPr>
      <w:r w:rsidRPr="00806992">
        <w:rPr>
          <w:sz w:val="24"/>
          <w:szCs w:val="24"/>
        </w:rPr>
        <w:t>61.</w:t>
      </w:r>
      <w:r>
        <w:rPr>
          <w:sz w:val="24"/>
          <w:szCs w:val="24"/>
        </w:rPr>
        <w:t xml:space="preserve"> </w:t>
      </w:r>
      <w:r w:rsidR="009C7D16" w:rsidRPr="00806992">
        <w:rPr>
          <w:sz w:val="24"/>
          <w:szCs w:val="24"/>
        </w:rPr>
        <w:t xml:space="preserve">  Apie žodinės sutarties sudarymą pirkimo organizatorius informuoja VPS vedėją (VPS vedėjas paskiria VPS darbuotoją, atsakingą už žodinės sutarties viešinimo atlikimą VPĮ nustatyta tvarka) ir iniciatorių rengėją, kuris tampa atsakingas už sutarties vykdymo priežiūrą (sutarties vykdymo priežiūrą atliekantis </w:t>
      </w:r>
      <w:r w:rsidR="0089125F" w:rsidRPr="00806992">
        <w:rPr>
          <w:sz w:val="24"/>
          <w:szCs w:val="24"/>
        </w:rPr>
        <w:t>A</w:t>
      </w:r>
      <w:r w:rsidR="009C7D16" w:rsidRPr="00806992">
        <w:rPr>
          <w:sz w:val="24"/>
          <w:szCs w:val="24"/>
        </w:rPr>
        <w:t xml:space="preserve">dministracijos darbuotojas), įskaitant, bet neapsiribojant, vykdo prekių, paslaugų, užsakymą ir priėmimą, atlieka abiejų sutarties šalių sutartinių įsipareigojimų vykdymo priežiūrą, išpirktų kiekių priežiūrą, tiekėjo konsultavimą, bendradarbiavimą, inicijuoja </w:t>
      </w:r>
      <w:r w:rsidR="009C7D16" w:rsidRPr="00806992">
        <w:rPr>
          <w:strike/>
          <w:sz w:val="24"/>
          <w:szCs w:val="24"/>
        </w:rPr>
        <w:t xml:space="preserve"> </w:t>
      </w:r>
      <w:r w:rsidR="009C7D16" w:rsidRPr="00806992">
        <w:rPr>
          <w:sz w:val="24"/>
          <w:szCs w:val="24"/>
        </w:rPr>
        <w:t xml:space="preserve"> </w:t>
      </w:r>
      <w:r w:rsidR="00965BF0" w:rsidRPr="00806992">
        <w:rPr>
          <w:sz w:val="24"/>
          <w:szCs w:val="24"/>
        </w:rPr>
        <w:t xml:space="preserve">sutarties </w:t>
      </w:r>
      <w:r w:rsidR="009C7D16" w:rsidRPr="00806992">
        <w:rPr>
          <w:sz w:val="24"/>
          <w:szCs w:val="24"/>
        </w:rPr>
        <w:t>nutraukimą. Žodinės sutarties nutraukimas derinam</w:t>
      </w:r>
      <w:r w:rsidR="00965BF0" w:rsidRPr="00806992">
        <w:rPr>
          <w:sz w:val="24"/>
          <w:szCs w:val="24"/>
        </w:rPr>
        <w:t>as</w:t>
      </w:r>
      <w:r w:rsidR="009C7D16" w:rsidRPr="00806992">
        <w:rPr>
          <w:sz w:val="24"/>
          <w:szCs w:val="24"/>
        </w:rPr>
        <w:t xml:space="preserve"> su VPS vedėju, Finansų valdymo ir apskaitos skyriaus vedėju,</w:t>
      </w:r>
      <w:r w:rsidR="00965BF0" w:rsidRPr="00806992">
        <w:rPr>
          <w:sz w:val="24"/>
          <w:szCs w:val="24"/>
        </w:rPr>
        <w:t xml:space="preserve"> A</w:t>
      </w:r>
      <w:r w:rsidR="009C7D16" w:rsidRPr="00806992">
        <w:rPr>
          <w:sz w:val="24"/>
          <w:szCs w:val="24"/>
        </w:rPr>
        <w:t xml:space="preserve">dministracijos direktoriaus pavaduotoju, </w:t>
      </w:r>
      <w:r w:rsidR="00965BF0" w:rsidRPr="00806992">
        <w:rPr>
          <w:sz w:val="24"/>
          <w:szCs w:val="24"/>
        </w:rPr>
        <w:t>A</w:t>
      </w:r>
      <w:r w:rsidR="009C7D16" w:rsidRPr="00806992">
        <w:rPr>
          <w:sz w:val="24"/>
          <w:szCs w:val="24"/>
        </w:rPr>
        <w:t>dministracijos direktoriumi</w:t>
      </w:r>
      <w:r w:rsidR="00476422" w:rsidRPr="00806992">
        <w:rPr>
          <w:sz w:val="24"/>
          <w:szCs w:val="24"/>
        </w:rPr>
        <w:t xml:space="preserve">. </w:t>
      </w:r>
    </w:p>
    <w:p w14:paraId="16D9FBC5" w14:textId="151FDF78" w:rsidR="00C84C37" w:rsidRPr="00806992" w:rsidRDefault="00806992" w:rsidP="00806992">
      <w:pPr>
        <w:pStyle w:val="BodyText1"/>
        <w:spacing w:line="240" w:lineRule="auto"/>
        <w:ind w:firstLine="1134"/>
        <w:rPr>
          <w:b/>
          <w:sz w:val="24"/>
          <w:szCs w:val="24"/>
        </w:rPr>
      </w:pPr>
      <w:r w:rsidRPr="00806992">
        <w:rPr>
          <w:sz w:val="24"/>
          <w:szCs w:val="24"/>
        </w:rPr>
        <w:t>62.</w:t>
      </w:r>
      <w:r>
        <w:rPr>
          <w:sz w:val="24"/>
          <w:szCs w:val="24"/>
        </w:rPr>
        <w:t xml:space="preserve"> </w:t>
      </w:r>
      <w:r w:rsidR="008F7BC2" w:rsidRPr="00806992">
        <w:rPr>
          <w:sz w:val="24"/>
          <w:szCs w:val="24"/>
        </w:rPr>
        <w:t xml:space="preserve">Jei pirkimo paraiškoje yra nurodytas poreikis teikti pirkimo procedūros dokumentus finansavimo institucijai iki sutarties </w:t>
      </w:r>
      <w:r w:rsidR="00EB7971" w:rsidRPr="00806992">
        <w:rPr>
          <w:sz w:val="24"/>
          <w:szCs w:val="24"/>
        </w:rPr>
        <w:t>sudarymo</w:t>
      </w:r>
      <w:r w:rsidR="008F7BC2" w:rsidRPr="00806992">
        <w:rPr>
          <w:sz w:val="24"/>
          <w:szCs w:val="24"/>
        </w:rPr>
        <w:t xml:space="preserve">, PD rengėjas teikia parengtą </w:t>
      </w:r>
      <w:r w:rsidR="00EB7971" w:rsidRPr="00806992">
        <w:rPr>
          <w:sz w:val="24"/>
          <w:szCs w:val="24"/>
        </w:rPr>
        <w:t>sut</w:t>
      </w:r>
      <w:r w:rsidR="008F7BC2" w:rsidRPr="00806992">
        <w:rPr>
          <w:sz w:val="24"/>
          <w:szCs w:val="24"/>
        </w:rPr>
        <w:t>a</w:t>
      </w:r>
      <w:r w:rsidR="00EB7971" w:rsidRPr="00806992">
        <w:rPr>
          <w:sz w:val="24"/>
          <w:szCs w:val="24"/>
        </w:rPr>
        <w:t>r</w:t>
      </w:r>
      <w:r w:rsidR="008F7BC2" w:rsidRPr="00806992">
        <w:rPr>
          <w:sz w:val="24"/>
          <w:szCs w:val="24"/>
        </w:rPr>
        <w:t>tį kartu su atliktų pirkimo procedūrų dokumentais derinti finansavimo institucijai. Esant finansavimo institucijos pastaboms ir pasiūlymams, PD rengėjas</w:t>
      </w:r>
      <w:r w:rsidR="00EB7971" w:rsidRPr="00806992">
        <w:rPr>
          <w:sz w:val="24"/>
          <w:szCs w:val="24"/>
        </w:rPr>
        <w:t xml:space="preserve"> ir VPK (jei pirkimą vykdo VPK)</w:t>
      </w:r>
      <w:r w:rsidR="008F7BC2" w:rsidRPr="00806992">
        <w:rPr>
          <w:sz w:val="24"/>
          <w:szCs w:val="24"/>
        </w:rPr>
        <w:t xml:space="preserve"> </w:t>
      </w:r>
      <w:r w:rsidR="00EB7971" w:rsidRPr="00806992">
        <w:rPr>
          <w:sz w:val="24"/>
          <w:szCs w:val="24"/>
        </w:rPr>
        <w:t>juos taiso.</w:t>
      </w:r>
    </w:p>
    <w:p w14:paraId="4BBB6FC7" w14:textId="0187B1D6" w:rsidR="00927EDB" w:rsidRPr="00806992" w:rsidRDefault="00806992" w:rsidP="00806992">
      <w:pPr>
        <w:spacing w:after="0"/>
        <w:ind w:firstLine="1134"/>
        <w:jc w:val="both"/>
        <w:textAlignment w:val="baseline"/>
        <w:rPr>
          <w:rFonts w:ascii="Times New Roman" w:hAnsi="Times New Roman"/>
          <w:color w:val="000000"/>
        </w:rPr>
      </w:pPr>
      <w:r w:rsidRPr="00806992">
        <w:rPr>
          <w:rFonts w:ascii="Times New Roman" w:eastAsia="Times New Roman" w:hAnsi="Times New Roman"/>
          <w:color w:val="000000"/>
          <w:sz w:val="24"/>
          <w:szCs w:val="24"/>
          <w:lang w:eastAsia="lt-LT"/>
        </w:rPr>
        <w:t>63.</w:t>
      </w:r>
      <w:r>
        <w:rPr>
          <w:rFonts w:ascii="Times New Roman" w:eastAsia="Times New Roman" w:hAnsi="Times New Roman"/>
          <w:color w:val="000000"/>
          <w:sz w:val="24"/>
          <w:szCs w:val="24"/>
          <w:lang w:eastAsia="lt-LT"/>
        </w:rPr>
        <w:t xml:space="preserve"> </w:t>
      </w:r>
      <w:r w:rsidR="00A4497C" w:rsidRPr="00806992">
        <w:rPr>
          <w:rFonts w:ascii="Times New Roman" w:hAnsi="Times New Roman"/>
          <w:color w:val="000000"/>
          <w:bdr w:val="none" w:sz="0" w:space="0" w:color="auto" w:frame="1"/>
        </w:rPr>
        <w:t>Rašytinės pirkimo sutartys derinamos, pasirašomos ir registruojamos Administracijoje DVS priemonėmis ir  teikiamos pasirašyti laimėjusį pasiūlymą pateikusiam tiekėjui. Pirkimo sutartys derinamos su iniciatoriumi rengėju, VPS vedėju, Finansų valdymo ir apskaitos skyriaus vedėju, Teisės ir civilinės metrikacijos skyriaus vedėju, Administracijos direktoriaus pavaduotoju, Administracijos kalbos tvarkytoju. Tipinės ir CPO LT katalogo sutartys </w:t>
      </w:r>
      <w:r w:rsidR="00A4497C" w:rsidRPr="00806992">
        <w:rPr>
          <w:rFonts w:ascii="Times New Roman" w:hAnsi="Times New Roman"/>
          <w:color w:val="000000"/>
        </w:rPr>
        <w:t>su Administracijos kalbos tvarkytoju nederinamos.</w:t>
      </w:r>
      <w:r w:rsidR="00A4497C" w:rsidRPr="00806992">
        <w:rPr>
          <w:rFonts w:ascii="Times New Roman" w:hAnsi="Times New Roman"/>
          <w:color w:val="000000"/>
          <w:bdr w:val="none" w:sz="0" w:space="0" w:color="auto" w:frame="1"/>
        </w:rPr>
        <w:t>  Rašytines pirkimo sutartis pasirašo Administracijos direktorius. Rašytines pirkimo sutartis registruoja Informatikos ir bendrųjų reikalų skyrius.</w:t>
      </w:r>
      <w:r w:rsidR="00927EDB" w:rsidRPr="00806992">
        <w:rPr>
          <w:rFonts w:ascii="Times New Roman" w:hAnsi="Times New Roman"/>
          <w:color w:val="000000"/>
          <w:bdr w:val="none" w:sz="0" w:space="0" w:color="auto" w:frame="1"/>
        </w:rPr>
        <w:t>Rašytines pirkimo sutartis registruoja Informatikos ir bendrųjų reikalų skyrius.</w:t>
      </w:r>
    </w:p>
    <w:p w14:paraId="654CDD44" w14:textId="0FC81746" w:rsidR="00C84C37" w:rsidRPr="00806992" w:rsidRDefault="00806992" w:rsidP="00806992">
      <w:pPr>
        <w:pStyle w:val="BodyText1"/>
        <w:spacing w:line="240" w:lineRule="auto"/>
        <w:ind w:firstLine="1134"/>
        <w:rPr>
          <w:b/>
          <w:sz w:val="24"/>
          <w:szCs w:val="24"/>
        </w:rPr>
      </w:pPr>
      <w:r w:rsidRPr="00806992">
        <w:rPr>
          <w:sz w:val="24"/>
          <w:szCs w:val="24"/>
        </w:rPr>
        <w:t>64.</w:t>
      </w:r>
      <w:r>
        <w:rPr>
          <w:sz w:val="24"/>
          <w:szCs w:val="24"/>
        </w:rPr>
        <w:t xml:space="preserve"> </w:t>
      </w:r>
      <w:r w:rsidR="00CD6459" w:rsidRPr="00806992">
        <w:rPr>
          <w:sz w:val="24"/>
          <w:szCs w:val="24"/>
        </w:rPr>
        <w:t>PD rengėjas</w:t>
      </w:r>
      <w:r w:rsidR="00EB7971" w:rsidRPr="00806992">
        <w:rPr>
          <w:sz w:val="24"/>
          <w:szCs w:val="24"/>
        </w:rPr>
        <w:t xml:space="preserve"> yra atsakingas už sutarties pasirašymo</w:t>
      </w:r>
      <w:r w:rsidR="00BB476B" w:rsidRPr="00806992">
        <w:rPr>
          <w:sz w:val="24"/>
          <w:szCs w:val="24"/>
        </w:rPr>
        <w:t xml:space="preserve"> su kita sutarties šalimi</w:t>
      </w:r>
      <w:r w:rsidR="00EB7971" w:rsidRPr="00806992">
        <w:rPr>
          <w:sz w:val="24"/>
          <w:szCs w:val="24"/>
        </w:rPr>
        <w:t xml:space="preserve"> organizavimą ir abiejų sutarties šalių pasirašytos sutarties pateikimą sutarties registratoriui.</w:t>
      </w:r>
      <w:r w:rsidR="00BB476B" w:rsidRPr="00806992">
        <w:rPr>
          <w:sz w:val="24"/>
          <w:szCs w:val="24"/>
        </w:rPr>
        <w:t xml:space="preserve"> Sutarties registratorius, gavęs abiejų sutarties šalių pasirašytą sutartį, perduoda ją susipažin</w:t>
      </w:r>
      <w:r w:rsidR="000048B9" w:rsidRPr="00806992">
        <w:rPr>
          <w:sz w:val="24"/>
          <w:szCs w:val="24"/>
        </w:rPr>
        <w:t>ti</w:t>
      </w:r>
      <w:r w:rsidR="00BB476B" w:rsidRPr="00806992">
        <w:rPr>
          <w:sz w:val="24"/>
          <w:szCs w:val="24"/>
        </w:rPr>
        <w:t xml:space="preserve"> VPS vedėjui DVS priemonėmis.</w:t>
      </w:r>
    </w:p>
    <w:p w14:paraId="50D1636D" w14:textId="2C82F5EB" w:rsidR="00C84C37" w:rsidRPr="00806992" w:rsidRDefault="00806992" w:rsidP="00806992">
      <w:pPr>
        <w:pStyle w:val="BodyText1"/>
        <w:spacing w:line="240" w:lineRule="auto"/>
        <w:ind w:firstLine="1134"/>
        <w:rPr>
          <w:b/>
          <w:sz w:val="24"/>
          <w:szCs w:val="24"/>
        </w:rPr>
      </w:pPr>
      <w:r w:rsidRPr="00806992">
        <w:rPr>
          <w:sz w:val="24"/>
          <w:szCs w:val="24"/>
        </w:rPr>
        <w:t>65.</w:t>
      </w:r>
      <w:r>
        <w:rPr>
          <w:sz w:val="24"/>
          <w:szCs w:val="24"/>
        </w:rPr>
        <w:t xml:space="preserve"> </w:t>
      </w:r>
      <w:r w:rsidR="007D5FCD" w:rsidRPr="00806992">
        <w:rPr>
          <w:sz w:val="24"/>
          <w:szCs w:val="24"/>
        </w:rPr>
        <w:t>VPS vedėjas, gavęs abiejų sutarties šalių pasirašytą sutartį, perduoda sutartį susipažinti DVS priemonėmis PD rengėjui, sutarties vykdymo priežiūrą atliekančiam</w:t>
      </w:r>
      <w:r w:rsidR="00965BF0" w:rsidRPr="00806992">
        <w:rPr>
          <w:sz w:val="24"/>
          <w:szCs w:val="24"/>
        </w:rPr>
        <w:t xml:space="preserve"> A</w:t>
      </w:r>
      <w:r w:rsidR="007D5FCD" w:rsidRPr="00806992">
        <w:rPr>
          <w:sz w:val="24"/>
          <w:szCs w:val="24"/>
        </w:rPr>
        <w:t xml:space="preserve">dministracijos darbuotojui, kuris nurodytas sutartyje,  iniciatoriui rengėjui, Finansų valdymo ir apskaitos skyriaus vedėjui, </w:t>
      </w:r>
      <w:r w:rsidR="00965BF0" w:rsidRPr="00806992">
        <w:rPr>
          <w:sz w:val="24"/>
          <w:szCs w:val="24"/>
        </w:rPr>
        <w:t>A</w:t>
      </w:r>
      <w:r w:rsidR="007D5FCD" w:rsidRPr="00806992">
        <w:rPr>
          <w:sz w:val="24"/>
          <w:szCs w:val="24"/>
        </w:rPr>
        <w:t>dministracijos direktoriaus pavaduotojui</w:t>
      </w:r>
      <w:r w:rsidR="002A2DFC" w:rsidRPr="00806992">
        <w:rPr>
          <w:sz w:val="24"/>
          <w:szCs w:val="24"/>
        </w:rPr>
        <w:t>.</w:t>
      </w:r>
    </w:p>
    <w:p w14:paraId="0BE031C1" w14:textId="063567CD" w:rsidR="00C84C37" w:rsidRPr="00806992" w:rsidRDefault="00806992" w:rsidP="00806992">
      <w:pPr>
        <w:pStyle w:val="BodyText1"/>
        <w:spacing w:line="240" w:lineRule="auto"/>
        <w:ind w:firstLine="1134"/>
        <w:rPr>
          <w:b/>
          <w:sz w:val="24"/>
          <w:szCs w:val="24"/>
        </w:rPr>
      </w:pPr>
      <w:r w:rsidRPr="00806992">
        <w:rPr>
          <w:sz w:val="24"/>
          <w:szCs w:val="24"/>
        </w:rPr>
        <w:t>66.</w:t>
      </w:r>
      <w:r>
        <w:rPr>
          <w:sz w:val="24"/>
          <w:szCs w:val="24"/>
        </w:rPr>
        <w:t xml:space="preserve"> </w:t>
      </w:r>
      <w:r w:rsidR="007D5FCD" w:rsidRPr="00806992">
        <w:rPr>
          <w:sz w:val="24"/>
          <w:szCs w:val="24"/>
        </w:rPr>
        <w:t xml:space="preserve">PD rengėjas patikrina pirkimo sutarties užtikrinimo tinkamumą (jei tinkamas užtikrinimas yra sutarties sudarymo arba įsigaliojimo aplinkybė) ir informuoja apie sutarties įsigaliojimą tiekėją ir atlieka kitus, su sutarties sudarymu arba įsigaliojimu susijusius veiksmus (jei taikoma), viešina sutartį ir pasiūlymą CVP IS priemonėmis VPĮ nustatyta tvarka. Jei pirkimo paraiškoje yra nurodytas poreikis teikti pirkimo procedūros dokumentus finansavimo institucijai po sutarties sudarymo, PD rengėjas teikia sudarytą sutartį kartu su atliktų pirkimo procedūrų dokumentais derinti finansavimo institucijai. Esant finansavimo institucijos pastaboms ir pasiūlymams, PD rengėjas informuoja VPS vedėją, iniciatorių rengėją,  Finansų valdymo ir apskaitos skyriaus vedėją, </w:t>
      </w:r>
      <w:r w:rsidR="00965BF0" w:rsidRPr="00806992">
        <w:rPr>
          <w:sz w:val="24"/>
          <w:szCs w:val="24"/>
        </w:rPr>
        <w:t>A</w:t>
      </w:r>
      <w:r w:rsidR="007D5FCD" w:rsidRPr="00806992">
        <w:rPr>
          <w:sz w:val="24"/>
          <w:szCs w:val="24"/>
        </w:rPr>
        <w:t>dministracijos direktoriaus pavaduotoją. PD rengėjas teikia procedūrų ataskaitas ir skelbimus VPĮ nustatyta tvarka (jei taikoma) ir atlieka kitus veiksmus, reikalingus tinkamai užbaigti pirkimo procedūrą pagal VPĮ nuostatas</w:t>
      </w:r>
      <w:r w:rsidR="002A2DFC" w:rsidRPr="00806992">
        <w:rPr>
          <w:sz w:val="24"/>
          <w:szCs w:val="24"/>
        </w:rPr>
        <w:t>.</w:t>
      </w:r>
    </w:p>
    <w:p w14:paraId="500ABF1B" w14:textId="0F879456" w:rsidR="007D5FCD" w:rsidRPr="00806992" w:rsidRDefault="00806992" w:rsidP="00806992">
      <w:pPr>
        <w:pStyle w:val="BodyText1"/>
        <w:spacing w:line="240" w:lineRule="auto"/>
        <w:ind w:firstLine="1134"/>
        <w:rPr>
          <w:b/>
          <w:sz w:val="24"/>
          <w:szCs w:val="24"/>
        </w:rPr>
      </w:pPr>
      <w:r w:rsidRPr="00806992">
        <w:rPr>
          <w:sz w:val="24"/>
          <w:szCs w:val="24"/>
        </w:rPr>
        <w:t>67.</w:t>
      </w:r>
      <w:r>
        <w:rPr>
          <w:sz w:val="24"/>
          <w:szCs w:val="24"/>
        </w:rPr>
        <w:t xml:space="preserve"> </w:t>
      </w:r>
      <w:r w:rsidR="00374F26" w:rsidRPr="00806992">
        <w:rPr>
          <w:sz w:val="24"/>
          <w:szCs w:val="24"/>
        </w:rPr>
        <w:t xml:space="preserve">Sutarties vykdymo priežiūrą atliekantis </w:t>
      </w:r>
      <w:r w:rsidR="00965BF0" w:rsidRPr="00806992">
        <w:rPr>
          <w:sz w:val="24"/>
          <w:szCs w:val="24"/>
        </w:rPr>
        <w:t>A</w:t>
      </w:r>
      <w:r w:rsidR="00374F26" w:rsidRPr="00806992">
        <w:rPr>
          <w:sz w:val="24"/>
          <w:szCs w:val="24"/>
        </w:rPr>
        <w:t xml:space="preserve">dministracijos darbuotojas vykdo sutartį, įskaitant, bet neapsiribojant, atlieka prekių, paslaugų, darbų užsakymą ir priėmimą, atlieka abiejų sutarties šalių sutartinių įsipareigojimų vykdymo priežiūrą, išpirktų kiekių priežiūrą, tiekėjo konsultavimą, bendradarbiavimą, inicijuoja sutarties pratęsimus, pakeitimus, nutraukimus. Visi rašytinės sutarties pratęsimai, pakeitimai ir nutraukimai derinami, pasirašomi, registruojami ir pateikiami tokia pat tvarka kaip ir rašytinės pirkimo sutartys. Sutarties vykdymo priežiūrą atliekantis </w:t>
      </w:r>
      <w:r w:rsidR="00965BF0" w:rsidRPr="00806992">
        <w:rPr>
          <w:sz w:val="24"/>
          <w:szCs w:val="24"/>
        </w:rPr>
        <w:t>A</w:t>
      </w:r>
      <w:r w:rsidR="00374F26" w:rsidRPr="00806992">
        <w:rPr>
          <w:sz w:val="24"/>
          <w:szCs w:val="24"/>
        </w:rPr>
        <w:t>dministracijos darbuotojas yra atsakingas už sutarties pratęsimo ir pakeitimo su kita sutarties šalimi organizavimą ir abiejų sutarties šalių pasirašytų dokumentų pateikimą registratoriui.</w:t>
      </w:r>
    </w:p>
    <w:p w14:paraId="0FE8CA69" w14:textId="74DF5CFB" w:rsidR="00C84C37" w:rsidRPr="00806992" w:rsidRDefault="00806992" w:rsidP="00806992">
      <w:pPr>
        <w:pStyle w:val="BodyText1"/>
        <w:spacing w:line="240" w:lineRule="auto"/>
        <w:ind w:firstLine="1134"/>
        <w:rPr>
          <w:b/>
          <w:sz w:val="24"/>
          <w:szCs w:val="24"/>
        </w:rPr>
      </w:pPr>
      <w:r w:rsidRPr="00806992">
        <w:rPr>
          <w:sz w:val="24"/>
          <w:szCs w:val="24"/>
        </w:rPr>
        <w:t>68.</w:t>
      </w:r>
      <w:r>
        <w:rPr>
          <w:sz w:val="24"/>
          <w:szCs w:val="24"/>
        </w:rPr>
        <w:t xml:space="preserve"> </w:t>
      </w:r>
      <w:r w:rsidR="00E33FA1" w:rsidRPr="00806992">
        <w:rPr>
          <w:sz w:val="24"/>
          <w:szCs w:val="24"/>
        </w:rPr>
        <w:t xml:space="preserve">Iniciatorius rengėjas </w:t>
      </w:r>
      <w:r w:rsidR="000D3261" w:rsidRPr="00806992">
        <w:rPr>
          <w:sz w:val="24"/>
          <w:szCs w:val="24"/>
        </w:rPr>
        <w:t>DVS priemonėmis perduoda susipažin</w:t>
      </w:r>
      <w:r w:rsidR="00E33FA1" w:rsidRPr="00806992">
        <w:rPr>
          <w:sz w:val="24"/>
          <w:szCs w:val="24"/>
        </w:rPr>
        <w:t>ti</w:t>
      </w:r>
      <w:r w:rsidR="000D3261" w:rsidRPr="00806992">
        <w:rPr>
          <w:sz w:val="24"/>
          <w:szCs w:val="24"/>
        </w:rPr>
        <w:t xml:space="preserve"> sutartį bendrą poreikį formavusiems skyriams, seniūnijoms ir pan.</w:t>
      </w:r>
    </w:p>
    <w:p w14:paraId="70A9C8DA" w14:textId="4A691721" w:rsidR="00C84C37" w:rsidRPr="00806992" w:rsidRDefault="00806992" w:rsidP="00806992">
      <w:pPr>
        <w:pStyle w:val="BodyText1"/>
        <w:spacing w:line="240" w:lineRule="auto"/>
        <w:ind w:firstLine="1134"/>
        <w:rPr>
          <w:b/>
          <w:sz w:val="24"/>
          <w:szCs w:val="24"/>
        </w:rPr>
      </w:pPr>
      <w:r w:rsidRPr="00806992">
        <w:rPr>
          <w:sz w:val="24"/>
          <w:szCs w:val="24"/>
        </w:rPr>
        <w:t>69.</w:t>
      </w:r>
      <w:r>
        <w:rPr>
          <w:sz w:val="24"/>
          <w:szCs w:val="24"/>
        </w:rPr>
        <w:t xml:space="preserve"> </w:t>
      </w:r>
      <w:r w:rsidR="00601385" w:rsidRPr="00806992">
        <w:rPr>
          <w:sz w:val="24"/>
          <w:szCs w:val="24"/>
        </w:rPr>
        <w:t xml:space="preserve">Rašytinių sutarčių pratęsimus ir pakeitimus CVP IS priemonėmis viešina </w:t>
      </w:r>
      <w:r w:rsidR="00971653" w:rsidRPr="00806992">
        <w:rPr>
          <w:sz w:val="24"/>
          <w:szCs w:val="24"/>
        </w:rPr>
        <w:t>VPS vedėjo paskirtas VPS darbuotojas VPĮ nustatyta tvarka</w:t>
      </w:r>
      <w:r w:rsidR="00E33FA1" w:rsidRPr="00806992">
        <w:rPr>
          <w:sz w:val="24"/>
          <w:szCs w:val="24"/>
        </w:rPr>
        <w:t xml:space="preserve">. Apie rašytinės sutarties pratęsimą ar pakeitimą sutarties vykdymo priežiūrą atliekantis </w:t>
      </w:r>
      <w:r w:rsidR="00965BF0" w:rsidRPr="00806992">
        <w:rPr>
          <w:sz w:val="24"/>
          <w:szCs w:val="24"/>
        </w:rPr>
        <w:t>A</w:t>
      </w:r>
      <w:r w:rsidR="00E33FA1" w:rsidRPr="00806992">
        <w:rPr>
          <w:sz w:val="24"/>
          <w:szCs w:val="24"/>
        </w:rPr>
        <w:t>dministracijos darbuotojas informuoja VPS vedėją (VPS vedėjas paskiria VPS darbuotoją, atsakingą už rašytinės sutarties pratęsimo arba pakeitimo viešinimo atlikimą VPĮ nustatyta tvarka).</w:t>
      </w:r>
    </w:p>
    <w:p w14:paraId="79E8F4D4" w14:textId="77777777" w:rsidR="007D5FCD" w:rsidRPr="00806992" w:rsidRDefault="007D5FCD" w:rsidP="00806992">
      <w:pPr>
        <w:pStyle w:val="BodyText1"/>
        <w:spacing w:line="240" w:lineRule="auto"/>
        <w:ind w:left="1134" w:firstLine="0"/>
        <w:rPr>
          <w:b/>
          <w:i/>
          <w:sz w:val="16"/>
          <w:szCs w:val="24"/>
        </w:rPr>
      </w:pPr>
    </w:p>
    <w:p w14:paraId="455F2095" w14:textId="77777777" w:rsidR="00C84C37" w:rsidRPr="00806992" w:rsidRDefault="00C84C37" w:rsidP="00806992">
      <w:pPr>
        <w:pStyle w:val="Sraopastraipa"/>
        <w:tabs>
          <w:tab w:val="left" w:pos="0"/>
        </w:tabs>
        <w:ind w:left="0"/>
        <w:jc w:val="center"/>
        <w:rPr>
          <w:b/>
        </w:rPr>
      </w:pPr>
      <w:r w:rsidRPr="00806992">
        <w:rPr>
          <w:b/>
        </w:rPr>
        <w:t>VIII SKYRIUS</w:t>
      </w:r>
    </w:p>
    <w:p w14:paraId="4073663A" w14:textId="0E636AA9" w:rsidR="00C84C37" w:rsidRPr="00806992" w:rsidRDefault="007D5FCD" w:rsidP="00806992">
      <w:pPr>
        <w:pStyle w:val="Sraopastraipa"/>
        <w:tabs>
          <w:tab w:val="left" w:pos="0"/>
        </w:tabs>
        <w:ind w:left="0"/>
        <w:jc w:val="center"/>
        <w:rPr>
          <w:b/>
        </w:rPr>
      </w:pPr>
      <w:r w:rsidRPr="00806992">
        <w:rPr>
          <w:b/>
        </w:rPr>
        <w:t>VIEŠŲJŲ PIRKIMŲ ATASKAITOS, DEKLARACIJOS IR TIEKĖJŲ ĮTRAUKIMAS Į NEPATIKIMŲ IR MELAGINGĄ INFORMACIJĄ PATEIKUSIŲ TIEKĖJŲ SĄRAŠUS</w:t>
      </w:r>
    </w:p>
    <w:p w14:paraId="0E3C6DFA" w14:textId="77777777" w:rsidR="007D5FCD" w:rsidRPr="00806992" w:rsidRDefault="007D5FCD" w:rsidP="00806992">
      <w:pPr>
        <w:pStyle w:val="Sraopastraipa"/>
        <w:tabs>
          <w:tab w:val="left" w:pos="0"/>
        </w:tabs>
        <w:ind w:left="0"/>
        <w:jc w:val="center"/>
        <w:rPr>
          <w:b/>
        </w:rPr>
      </w:pPr>
    </w:p>
    <w:p w14:paraId="2625856E" w14:textId="429669EB" w:rsidR="00C84C37" w:rsidRPr="00806992" w:rsidRDefault="00806992" w:rsidP="00806992">
      <w:pPr>
        <w:pStyle w:val="BodyText1"/>
        <w:spacing w:line="240" w:lineRule="auto"/>
        <w:ind w:firstLine="1134"/>
        <w:rPr>
          <w:b/>
          <w:sz w:val="24"/>
          <w:szCs w:val="24"/>
        </w:rPr>
      </w:pPr>
      <w:r w:rsidRPr="00806992">
        <w:rPr>
          <w:sz w:val="24"/>
          <w:szCs w:val="24"/>
        </w:rPr>
        <w:t>70.</w:t>
      </w:r>
      <w:r>
        <w:rPr>
          <w:sz w:val="24"/>
          <w:szCs w:val="24"/>
        </w:rPr>
        <w:t xml:space="preserve"> </w:t>
      </w:r>
      <w:r w:rsidR="007D5FCD" w:rsidRPr="00806992">
        <w:rPr>
          <w:sz w:val="24"/>
          <w:szCs w:val="24"/>
        </w:rPr>
        <w:t>Kiekvienam vykdomam viešajam pirkimui, išskyrus mažos vertės pirkimus, CVP IS priemonėmis pildoma procedūrų ataskaita, kurią rengia pirkim</w:t>
      </w:r>
      <w:r w:rsidR="009140C1" w:rsidRPr="00806992">
        <w:rPr>
          <w:sz w:val="24"/>
          <w:szCs w:val="24"/>
        </w:rPr>
        <w:t>ą atlikti</w:t>
      </w:r>
      <w:r w:rsidR="007D5FCD" w:rsidRPr="00806992">
        <w:rPr>
          <w:sz w:val="24"/>
          <w:szCs w:val="24"/>
        </w:rPr>
        <w:t xml:space="preserve"> paskirtas PD rengėjas. Parengtą procedūrų ataskaitą derina VPS vedėjas, pasirašo </w:t>
      </w:r>
      <w:r w:rsidR="009140C1" w:rsidRPr="00806992">
        <w:rPr>
          <w:sz w:val="24"/>
          <w:szCs w:val="24"/>
        </w:rPr>
        <w:t>A</w:t>
      </w:r>
      <w:r w:rsidR="007D5FCD" w:rsidRPr="00806992">
        <w:rPr>
          <w:sz w:val="24"/>
          <w:szCs w:val="24"/>
        </w:rPr>
        <w:t>dministracijos direktoriaus pavaduotojas, registruoja PD rengėjas. Derinimas, pasirašymas ir registravimas vykdomas DVS priemonėmis. Administracijos direktoriaus pavaduotojo pasirašyta ataskaita teikiama VPT CVP IS priemonėmis</w:t>
      </w:r>
      <w:r w:rsidR="00DE6A69" w:rsidRPr="00806992">
        <w:rPr>
          <w:sz w:val="24"/>
          <w:szCs w:val="24"/>
        </w:rPr>
        <w:t>.</w:t>
      </w:r>
    </w:p>
    <w:p w14:paraId="087C95F2" w14:textId="474177B7" w:rsidR="00C84C37" w:rsidRPr="00806992" w:rsidRDefault="00806992" w:rsidP="00806992">
      <w:pPr>
        <w:pStyle w:val="BodyText1"/>
        <w:spacing w:line="240" w:lineRule="auto"/>
        <w:ind w:firstLine="1134"/>
        <w:rPr>
          <w:b/>
          <w:sz w:val="24"/>
          <w:szCs w:val="24"/>
        </w:rPr>
      </w:pPr>
      <w:r w:rsidRPr="00806992">
        <w:rPr>
          <w:sz w:val="24"/>
          <w:szCs w:val="24"/>
        </w:rPr>
        <w:t>71.</w:t>
      </w:r>
      <w:r>
        <w:rPr>
          <w:sz w:val="24"/>
          <w:szCs w:val="24"/>
        </w:rPr>
        <w:t xml:space="preserve"> </w:t>
      </w:r>
      <w:r w:rsidR="007D5FCD" w:rsidRPr="00806992">
        <w:rPr>
          <w:sz w:val="24"/>
          <w:szCs w:val="24"/>
        </w:rPr>
        <w:t xml:space="preserve">Metines pirkimų ataskaitas pagal Viešųjų pirkimų įstatymo reikalavimus CVP IS priemonėmis rengia VPS darbuotojas, atsakingas už metinių pirkimų ataskaitų pateikimą. Parengtą metinę procedūrų ataskaitą derina VPS vedėjas, pasirašo </w:t>
      </w:r>
      <w:r w:rsidR="009140C1" w:rsidRPr="00806992">
        <w:rPr>
          <w:sz w:val="24"/>
          <w:szCs w:val="24"/>
        </w:rPr>
        <w:t>A</w:t>
      </w:r>
      <w:r w:rsidR="007D5FCD" w:rsidRPr="00806992">
        <w:rPr>
          <w:sz w:val="24"/>
          <w:szCs w:val="24"/>
        </w:rPr>
        <w:t>dministracijos direktoriaus pavaduotojas, registruoja VPS darbuotojas, atsakingas už metinių pirkimų ataskaitų pateikimą. Derinimas, pasirašymas ir registravimas vykdomas DVS priemonėmis. Administracijos direktoriaus pavaduotojo  pasirašyta ataskaita teikiama VPT CVP IS priemonėmis</w:t>
      </w:r>
      <w:r w:rsidR="0036320B" w:rsidRPr="00806992">
        <w:rPr>
          <w:sz w:val="24"/>
          <w:szCs w:val="24"/>
        </w:rPr>
        <w:t>.</w:t>
      </w:r>
    </w:p>
    <w:p w14:paraId="2E91153F" w14:textId="0140B0E8" w:rsidR="00C84C37" w:rsidRPr="00806992" w:rsidRDefault="00806992" w:rsidP="00806992">
      <w:pPr>
        <w:pStyle w:val="BodyText1"/>
        <w:spacing w:line="240" w:lineRule="auto"/>
        <w:ind w:firstLine="1134"/>
        <w:rPr>
          <w:b/>
          <w:sz w:val="24"/>
          <w:szCs w:val="24"/>
        </w:rPr>
      </w:pPr>
      <w:r w:rsidRPr="00806992">
        <w:rPr>
          <w:sz w:val="24"/>
          <w:szCs w:val="24"/>
        </w:rPr>
        <w:t>72.</w:t>
      </w:r>
      <w:r>
        <w:rPr>
          <w:sz w:val="24"/>
          <w:szCs w:val="24"/>
        </w:rPr>
        <w:t xml:space="preserve"> </w:t>
      </w:r>
      <w:r w:rsidR="007D5FCD" w:rsidRPr="00806992">
        <w:rPr>
          <w:sz w:val="24"/>
          <w:szCs w:val="24"/>
        </w:rPr>
        <w:t>VPS vedėjas ne rečiau kaip kartą per metus peržiūri nešališkumo deklaracijų ir konfidencialumo pasižadėjimų registro duomenis, pateiktas privačių interesų deklaracijas ir patikrina, ar visi VPK nariai, ekspertai, pirkimų iniciatoriai, pirkimų organizatoriai, už pirkimų planavimą atsakingi asmenys, kiti asmenys, su kuriais yra derinami pirkimo dokumentai (įskaitant ir vizuojančius asmenis) arba kurie kitaip gali daryti įtaką pirkimo rezultatams, yra pasirašę nešališkumo deklaraciją ir konfidencialumo pasižadėjimą bei deklaravę privačius interesus, kaip tai nurodyta Lietuvos Respublikos viešųjų ir privačių interesų derinimo valstybinėje tarnyboje įstatyme</w:t>
      </w:r>
      <w:r w:rsidR="00C84C37" w:rsidRPr="00806992">
        <w:rPr>
          <w:sz w:val="24"/>
          <w:szCs w:val="24"/>
        </w:rPr>
        <w:t>.</w:t>
      </w:r>
    </w:p>
    <w:p w14:paraId="0EE8CB6F" w14:textId="16789BE2" w:rsidR="00C84C37" w:rsidRPr="00806992" w:rsidRDefault="00806992" w:rsidP="00806992">
      <w:pPr>
        <w:pStyle w:val="BodyText1"/>
        <w:spacing w:line="240" w:lineRule="auto"/>
        <w:ind w:firstLine="1134"/>
        <w:rPr>
          <w:b/>
          <w:sz w:val="24"/>
          <w:szCs w:val="24"/>
        </w:rPr>
      </w:pPr>
      <w:r w:rsidRPr="00806992">
        <w:rPr>
          <w:sz w:val="24"/>
          <w:szCs w:val="24"/>
        </w:rPr>
        <w:t>73.</w:t>
      </w:r>
      <w:r>
        <w:rPr>
          <w:sz w:val="24"/>
          <w:szCs w:val="24"/>
        </w:rPr>
        <w:t xml:space="preserve"> </w:t>
      </w:r>
      <w:r w:rsidR="007D5FCD" w:rsidRPr="00806992">
        <w:rPr>
          <w:sz w:val="24"/>
          <w:szCs w:val="24"/>
        </w:rPr>
        <w:t>VPS vedėjas užtikrina, kad paskirti pirkimų iniciatoriai, pirkimų organizatoriai, ekspertai ir stebėtojai, visi VPK nariai, už pirkimų planavimą atsakingi asmenys, kiti asmenys, su kuriais yra derinami pirkimo dokumentai (įskaitant ir vizuojančius asmenis) arba kurie kitaip gali daryti įtaką pirkimo rezultatams, prieš pradėdami darbą, pasirašytų nešališkumo deklaraciją ir konfidencialumo pasižadėjimą bei deklaruotų privačius interesus</w:t>
      </w:r>
      <w:r w:rsidR="00637F56" w:rsidRPr="00806992">
        <w:rPr>
          <w:sz w:val="24"/>
          <w:szCs w:val="24"/>
        </w:rPr>
        <w:t>.</w:t>
      </w:r>
      <w:r w:rsidR="00C146C2" w:rsidRPr="00806992">
        <w:rPr>
          <w:sz w:val="24"/>
          <w:szCs w:val="24"/>
        </w:rPr>
        <w:t xml:space="preserve"> </w:t>
      </w:r>
    </w:p>
    <w:p w14:paraId="13D127FC" w14:textId="3A53BCC0" w:rsidR="00A05686" w:rsidRPr="00806992" w:rsidRDefault="00806992" w:rsidP="00806992">
      <w:pPr>
        <w:pStyle w:val="BodyText1"/>
        <w:spacing w:line="240" w:lineRule="auto"/>
        <w:ind w:firstLine="1134"/>
        <w:rPr>
          <w:b/>
          <w:sz w:val="24"/>
          <w:szCs w:val="24"/>
        </w:rPr>
      </w:pPr>
      <w:r w:rsidRPr="00806992">
        <w:rPr>
          <w:sz w:val="24"/>
          <w:szCs w:val="24"/>
        </w:rPr>
        <w:t>74.</w:t>
      </w:r>
      <w:r>
        <w:rPr>
          <w:sz w:val="24"/>
          <w:szCs w:val="24"/>
        </w:rPr>
        <w:t xml:space="preserve"> </w:t>
      </w:r>
      <w:r w:rsidR="00637F56" w:rsidRPr="00806992">
        <w:rPr>
          <w:sz w:val="24"/>
          <w:szCs w:val="24"/>
        </w:rPr>
        <w:t>N</w:t>
      </w:r>
      <w:r w:rsidR="00C146C2" w:rsidRPr="00806992">
        <w:rPr>
          <w:sz w:val="24"/>
          <w:szCs w:val="24"/>
        </w:rPr>
        <w:t xml:space="preserve">utraukus pirkimo sutartį dėl esminio sutarties pažeidimo ir </w:t>
      </w:r>
      <w:r w:rsidR="00637F56" w:rsidRPr="00806992">
        <w:rPr>
          <w:sz w:val="24"/>
          <w:szCs w:val="24"/>
        </w:rPr>
        <w:t>gavus šią informaciją iš sutarties</w:t>
      </w:r>
      <w:r w:rsidR="00956B32" w:rsidRPr="00806992">
        <w:rPr>
          <w:sz w:val="24"/>
          <w:szCs w:val="24"/>
        </w:rPr>
        <w:t xml:space="preserve"> </w:t>
      </w:r>
      <w:r w:rsidR="00C466D1" w:rsidRPr="00806992">
        <w:rPr>
          <w:sz w:val="24"/>
          <w:szCs w:val="24"/>
        </w:rPr>
        <w:t xml:space="preserve">vykdymo priežiūrą atliekančio </w:t>
      </w:r>
      <w:r w:rsidR="0066373E" w:rsidRPr="00806992">
        <w:rPr>
          <w:sz w:val="24"/>
          <w:szCs w:val="24"/>
        </w:rPr>
        <w:t>A</w:t>
      </w:r>
      <w:r w:rsidR="00C466D1" w:rsidRPr="00806992">
        <w:rPr>
          <w:sz w:val="24"/>
          <w:szCs w:val="24"/>
        </w:rPr>
        <w:t>dministracijos darbuotojo</w:t>
      </w:r>
      <w:r w:rsidR="00956B32" w:rsidRPr="00806992">
        <w:rPr>
          <w:sz w:val="24"/>
          <w:szCs w:val="24"/>
        </w:rPr>
        <w:t>,</w:t>
      </w:r>
      <w:r w:rsidR="00C146C2" w:rsidRPr="00806992">
        <w:rPr>
          <w:sz w:val="24"/>
          <w:szCs w:val="24"/>
        </w:rPr>
        <w:t xml:space="preserve"> </w:t>
      </w:r>
      <w:r w:rsidR="00637F56" w:rsidRPr="00806992">
        <w:rPr>
          <w:sz w:val="24"/>
          <w:szCs w:val="24"/>
        </w:rPr>
        <w:t>VPS vedėjas</w:t>
      </w:r>
      <w:r w:rsidR="00C84C37" w:rsidRPr="00806992">
        <w:rPr>
          <w:sz w:val="24"/>
          <w:szCs w:val="24"/>
        </w:rPr>
        <w:t xml:space="preserve"> </w:t>
      </w:r>
      <w:r w:rsidR="00C146C2" w:rsidRPr="00806992">
        <w:rPr>
          <w:sz w:val="24"/>
          <w:szCs w:val="24"/>
        </w:rPr>
        <w:t>įtraukia tiekėjus į nepatikimų tiekėjų sąrašą</w:t>
      </w:r>
      <w:r w:rsidR="00637F56" w:rsidRPr="00806992">
        <w:rPr>
          <w:sz w:val="24"/>
          <w:szCs w:val="24"/>
        </w:rPr>
        <w:t xml:space="preserve"> VPĮ nustatyta tvarka</w:t>
      </w:r>
      <w:r w:rsidR="00A05686" w:rsidRPr="00806992">
        <w:rPr>
          <w:sz w:val="24"/>
          <w:szCs w:val="24"/>
        </w:rPr>
        <w:t>.</w:t>
      </w:r>
    </w:p>
    <w:p w14:paraId="59F7AD09" w14:textId="083483C2" w:rsidR="00C146C2" w:rsidRPr="00806992" w:rsidRDefault="00806992" w:rsidP="00806992">
      <w:pPr>
        <w:pStyle w:val="BodyText1"/>
        <w:spacing w:line="240" w:lineRule="auto"/>
        <w:ind w:firstLine="1134"/>
        <w:rPr>
          <w:b/>
          <w:sz w:val="24"/>
          <w:szCs w:val="24"/>
        </w:rPr>
      </w:pPr>
      <w:r w:rsidRPr="00806992">
        <w:rPr>
          <w:sz w:val="24"/>
          <w:szCs w:val="24"/>
        </w:rPr>
        <w:t>75.</w:t>
      </w:r>
      <w:r>
        <w:rPr>
          <w:sz w:val="24"/>
          <w:szCs w:val="24"/>
        </w:rPr>
        <w:t xml:space="preserve"> </w:t>
      </w:r>
      <w:r w:rsidR="00637F56" w:rsidRPr="00806992">
        <w:rPr>
          <w:sz w:val="24"/>
          <w:szCs w:val="24"/>
        </w:rPr>
        <w:t xml:space="preserve">VPS vedėjas </w:t>
      </w:r>
      <w:r w:rsidR="00C146C2" w:rsidRPr="00806992">
        <w:rPr>
          <w:sz w:val="24"/>
          <w:szCs w:val="24"/>
        </w:rPr>
        <w:t>įtraukia tiekėjus į melagingą informaciją pateikusių tiekėjų sąrašus</w:t>
      </w:r>
      <w:r w:rsidR="00637F56" w:rsidRPr="00806992">
        <w:rPr>
          <w:sz w:val="24"/>
          <w:szCs w:val="24"/>
        </w:rPr>
        <w:t xml:space="preserve"> VPĮ nustatyta tvarka</w:t>
      </w:r>
      <w:r w:rsidR="00C146C2" w:rsidRPr="00806992">
        <w:rPr>
          <w:sz w:val="24"/>
          <w:szCs w:val="24"/>
        </w:rPr>
        <w:t>, jei pirkimo procedūrų metu tiekėjas nuslėpė ar pateikė melagingą informaciją</w:t>
      </w:r>
      <w:r w:rsidR="00637F56" w:rsidRPr="00806992">
        <w:rPr>
          <w:sz w:val="24"/>
          <w:szCs w:val="24"/>
        </w:rPr>
        <w:t xml:space="preserve">. Apie poreikį įtraukti tiekėją į </w:t>
      </w:r>
      <w:r w:rsidR="00C466D1" w:rsidRPr="00806992">
        <w:rPr>
          <w:sz w:val="24"/>
          <w:szCs w:val="24"/>
        </w:rPr>
        <w:t xml:space="preserve">melagingą informaciją pateikusių tiekėjų </w:t>
      </w:r>
      <w:r w:rsidR="00637F56" w:rsidRPr="00806992">
        <w:rPr>
          <w:sz w:val="24"/>
          <w:szCs w:val="24"/>
        </w:rPr>
        <w:t>sąrašą VPS vedėją informuoja PD rengėjas.</w:t>
      </w:r>
    </w:p>
    <w:p w14:paraId="0DB61ED8" w14:textId="4F79DE59" w:rsidR="00A05686" w:rsidRPr="00806992" w:rsidRDefault="00A05686" w:rsidP="00806992">
      <w:pPr>
        <w:pStyle w:val="BodyText1"/>
        <w:spacing w:line="240" w:lineRule="auto"/>
        <w:ind w:left="1134" w:firstLine="0"/>
        <w:rPr>
          <w:b/>
          <w:sz w:val="24"/>
          <w:szCs w:val="24"/>
        </w:rPr>
      </w:pPr>
    </w:p>
    <w:p w14:paraId="1EC9FF84" w14:textId="64EFBB65" w:rsidR="00A05686" w:rsidRPr="00806992" w:rsidRDefault="00A05686" w:rsidP="00806992">
      <w:pPr>
        <w:pStyle w:val="Sraopastraipa"/>
        <w:tabs>
          <w:tab w:val="left" w:pos="0"/>
        </w:tabs>
        <w:ind w:left="0"/>
        <w:jc w:val="center"/>
        <w:rPr>
          <w:b/>
        </w:rPr>
      </w:pPr>
      <w:r w:rsidRPr="00806992">
        <w:rPr>
          <w:b/>
        </w:rPr>
        <w:t>I</w:t>
      </w:r>
      <w:r w:rsidR="000776F8" w:rsidRPr="00806992">
        <w:rPr>
          <w:b/>
        </w:rPr>
        <w:t xml:space="preserve">X </w:t>
      </w:r>
      <w:r w:rsidRPr="00806992">
        <w:rPr>
          <w:b/>
        </w:rPr>
        <w:t>SKYRIUS</w:t>
      </w:r>
    </w:p>
    <w:p w14:paraId="465C2386" w14:textId="77777777" w:rsidR="00A05686" w:rsidRPr="00806992" w:rsidRDefault="00A05686" w:rsidP="00806992">
      <w:pPr>
        <w:pStyle w:val="Sraopastraipa"/>
        <w:tabs>
          <w:tab w:val="left" w:pos="0"/>
        </w:tabs>
        <w:ind w:left="0"/>
        <w:jc w:val="center"/>
        <w:rPr>
          <w:b/>
        </w:rPr>
      </w:pPr>
      <w:r w:rsidRPr="00806992">
        <w:rPr>
          <w:b/>
        </w:rPr>
        <w:t>ARCHYVAVIMAS</w:t>
      </w:r>
    </w:p>
    <w:p w14:paraId="57CBAAD6" w14:textId="77777777" w:rsidR="00A05686" w:rsidRPr="00806992" w:rsidRDefault="00A05686" w:rsidP="00806992">
      <w:pPr>
        <w:pStyle w:val="Sraopastraipa"/>
        <w:tabs>
          <w:tab w:val="left" w:pos="0"/>
        </w:tabs>
        <w:ind w:left="0"/>
        <w:jc w:val="center"/>
        <w:rPr>
          <w:b/>
        </w:rPr>
      </w:pPr>
    </w:p>
    <w:p w14:paraId="3B65C7CF" w14:textId="1E461D0F" w:rsidR="006C4F8F" w:rsidRPr="00806992" w:rsidRDefault="00806992" w:rsidP="00806992">
      <w:pPr>
        <w:pStyle w:val="BodyText1"/>
        <w:spacing w:line="240" w:lineRule="auto"/>
        <w:ind w:firstLine="1134"/>
        <w:rPr>
          <w:b/>
          <w:sz w:val="24"/>
          <w:szCs w:val="24"/>
        </w:rPr>
      </w:pPr>
      <w:r w:rsidRPr="00806992">
        <w:rPr>
          <w:sz w:val="24"/>
          <w:szCs w:val="24"/>
        </w:rPr>
        <w:t>76.</w:t>
      </w:r>
      <w:r>
        <w:rPr>
          <w:sz w:val="24"/>
          <w:szCs w:val="24"/>
        </w:rPr>
        <w:t xml:space="preserve"> </w:t>
      </w:r>
      <w:r w:rsidR="007D5FCD" w:rsidRPr="00806992">
        <w:rPr>
          <w:sz w:val="24"/>
          <w:szCs w:val="24"/>
        </w:rPr>
        <w:t>Planavimo ir pasirengimo pirkimams dokumentai, pirkimo dokumentai, pasiūlymai bei jų nagrinėjimo ir vertinimo dokumentai, VPK sprendimų priėmimo, derybų ar kiti protokolai, susirašinėjimo su tiekėjais dokumentai, kiti su pirkimu susiję dokumentai saugomi ne trumpiau kaip 5 metus nuo pirkimo pabaigos. Preliminariosios sutartys, pirkimo sutartys, jų pakeitimai ir su jų vykdymu susiję dokumentai – ne trumpiau kaip 5 metus nuo pirkimo sutarties įvykdymo. Visi nurodyti dokumentai saugomi Lietuvos Respublikos dokumentų ir archyvų įstatymo nustatyta tvarka. Visi pirkimų proceso dokumentai turi būti saugomi VIPIS ir (arba) DVS ir (arba) CVP IS priemonėmis</w:t>
      </w:r>
      <w:r w:rsidR="000E1A74" w:rsidRPr="00806992">
        <w:rPr>
          <w:sz w:val="24"/>
          <w:szCs w:val="24"/>
        </w:rPr>
        <w:t>.</w:t>
      </w:r>
    </w:p>
    <w:p w14:paraId="39409D98" w14:textId="3BE917D4" w:rsidR="00A05686" w:rsidRPr="00806992" w:rsidRDefault="000776F8" w:rsidP="00806992">
      <w:pPr>
        <w:pStyle w:val="Sraopastraipa"/>
        <w:tabs>
          <w:tab w:val="left" w:pos="540"/>
          <w:tab w:val="left" w:pos="3828"/>
        </w:tabs>
        <w:ind w:left="0"/>
        <w:jc w:val="center"/>
        <w:rPr>
          <w:b/>
          <w:lang w:eastAsia="ru-RU"/>
        </w:rPr>
      </w:pPr>
      <w:r w:rsidRPr="00806992">
        <w:rPr>
          <w:b/>
          <w:lang w:eastAsia="ru-RU"/>
        </w:rPr>
        <w:t>X</w:t>
      </w:r>
      <w:r w:rsidR="00A05686" w:rsidRPr="00806992">
        <w:rPr>
          <w:b/>
          <w:lang w:eastAsia="ru-RU"/>
        </w:rPr>
        <w:t xml:space="preserve"> SKYRIUS</w:t>
      </w:r>
    </w:p>
    <w:p w14:paraId="7EEAAE7A" w14:textId="77777777" w:rsidR="00A05686" w:rsidRPr="00806992" w:rsidRDefault="00A05686" w:rsidP="00806992">
      <w:pPr>
        <w:pStyle w:val="Sraopastraipa"/>
        <w:tabs>
          <w:tab w:val="left" w:pos="540"/>
          <w:tab w:val="left" w:pos="3828"/>
        </w:tabs>
        <w:ind w:left="0"/>
        <w:jc w:val="center"/>
        <w:rPr>
          <w:b/>
          <w:lang w:eastAsia="ru-RU"/>
        </w:rPr>
      </w:pPr>
      <w:r w:rsidRPr="00806992">
        <w:rPr>
          <w:b/>
          <w:lang w:eastAsia="ru-RU"/>
        </w:rPr>
        <w:t>ASMENŲ, DALYVAUJANČIŲ PIR</w:t>
      </w:r>
      <w:r w:rsidR="00163651" w:rsidRPr="00806992">
        <w:rPr>
          <w:b/>
          <w:lang w:eastAsia="ru-RU"/>
        </w:rPr>
        <w:t>K</w:t>
      </w:r>
      <w:r w:rsidRPr="00806992">
        <w:rPr>
          <w:b/>
          <w:lang w:eastAsia="ru-RU"/>
        </w:rPr>
        <w:t>IMŲ PROCESE, FUNKCIJOS IR ATSAKOMYBĖ</w:t>
      </w:r>
    </w:p>
    <w:p w14:paraId="0C346B7F" w14:textId="77777777" w:rsidR="00A05686" w:rsidRPr="00806992" w:rsidRDefault="00A05686" w:rsidP="00806992">
      <w:pPr>
        <w:pStyle w:val="BodyText1"/>
        <w:spacing w:line="240" w:lineRule="auto"/>
        <w:rPr>
          <w:b/>
          <w:sz w:val="24"/>
          <w:szCs w:val="24"/>
        </w:rPr>
      </w:pPr>
    </w:p>
    <w:p w14:paraId="520C8D46" w14:textId="5458F540" w:rsidR="00A05686" w:rsidRPr="00806992" w:rsidRDefault="00806992" w:rsidP="00806992">
      <w:pPr>
        <w:pStyle w:val="BodyText1"/>
        <w:spacing w:line="240" w:lineRule="auto"/>
        <w:ind w:firstLine="1134"/>
        <w:rPr>
          <w:b/>
          <w:sz w:val="24"/>
          <w:szCs w:val="24"/>
        </w:rPr>
      </w:pPr>
      <w:r w:rsidRPr="00806992">
        <w:rPr>
          <w:sz w:val="24"/>
          <w:szCs w:val="24"/>
        </w:rPr>
        <w:t>77.</w:t>
      </w:r>
      <w:r>
        <w:rPr>
          <w:sz w:val="24"/>
          <w:szCs w:val="24"/>
        </w:rPr>
        <w:t xml:space="preserve"> </w:t>
      </w:r>
      <w:r w:rsidR="002F45AC" w:rsidRPr="00806992">
        <w:rPr>
          <w:sz w:val="24"/>
          <w:szCs w:val="24"/>
        </w:rPr>
        <w:t>Administracijos direktorius</w:t>
      </w:r>
      <w:r w:rsidR="00852328" w:rsidRPr="00806992">
        <w:rPr>
          <w:sz w:val="24"/>
          <w:szCs w:val="24"/>
        </w:rPr>
        <w:t xml:space="preserve"> </w:t>
      </w:r>
      <w:r w:rsidR="00275C92" w:rsidRPr="00806992">
        <w:rPr>
          <w:sz w:val="24"/>
          <w:szCs w:val="24"/>
        </w:rPr>
        <w:t xml:space="preserve">atsako </w:t>
      </w:r>
      <w:r w:rsidR="00D36207" w:rsidRPr="00806992">
        <w:rPr>
          <w:sz w:val="24"/>
          <w:szCs w:val="24"/>
        </w:rPr>
        <w:t xml:space="preserve">už </w:t>
      </w:r>
      <w:r w:rsidR="00C40403" w:rsidRPr="00806992">
        <w:rPr>
          <w:sz w:val="24"/>
          <w:szCs w:val="24"/>
        </w:rPr>
        <w:t>VPĮ</w:t>
      </w:r>
      <w:r w:rsidR="00D36207" w:rsidRPr="00806992">
        <w:rPr>
          <w:sz w:val="24"/>
          <w:szCs w:val="24"/>
        </w:rPr>
        <w:t xml:space="preserve"> ir kitų viešuosius pirkimus reglamentuojančių teisės aktų laikymąsi </w:t>
      </w:r>
      <w:r w:rsidR="0066373E" w:rsidRPr="00806992">
        <w:rPr>
          <w:sz w:val="24"/>
          <w:szCs w:val="24"/>
        </w:rPr>
        <w:t>A</w:t>
      </w:r>
      <w:r w:rsidR="0036320B" w:rsidRPr="00806992">
        <w:rPr>
          <w:sz w:val="24"/>
          <w:szCs w:val="24"/>
        </w:rPr>
        <w:t>dministracijoje</w:t>
      </w:r>
      <w:r w:rsidR="00566AFD" w:rsidRPr="00806992">
        <w:rPr>
          <w:sz w:val="24"/>
          <w:szCs w:val="24"/>
        </w:rPr>
        <w:t>.</w:t>
      </w:r>
    </w:p>
    <w:p w14:paraId="4694A1BA" w14:textId="79467E90" w:rsidR="00A05686" w:rsidRPr="00806992" w:rsidRDefault="00806992" w:rsidP="00806992">
      <w:pPr>
        <w:pStyle w:val="BodyText1"/>
        <w:spacing w:line="240" w:lineRule="auto"/>
        <w:ind w:firstLine="1134"/>
        <w:rPr>
          <w:b/>
          <w:sz w:val="24"/>
          <w:szCs w:val="24"/>
        </w:rPr>
      </w:pPr>
      <w:r w:rsidRPr="00806992">
        <w:rPr>
          <w:sz w:val="24"/>
          <w:szCs w:val="24"/>
        </w:rPr>
        <w:t>78.</w:t>
      </w:r>
      <w:r>
        <w:rPr>
          <w:sz w:val="24"/>
          <w:szCs w:val="24"/>
        </w:rPr>
        <w:t xml:space="preserve"> </w:t>
      </w:r>
      <w:r w:rsidR="00C146C2" w:rsidRPr="00806992">
        <w:rPr>
          <w:sz w:val="24"/>
          <w:szCs w:val="24"/>
        </w:rPr>
        <w:t>VPS vedėjo</w:t>
      </w:r>
      <w:r w:rsidR="009E2523" w:rsidRPr="00806992">
        <w:rPr>
          <w:sz w:val="24"/>
          <w:szCs w:val="24"/>
        </w:rPr>
        <w:t xml:space="preserve"> funkcijos</w:t>
      </w:r>
      <w:r w:rsidR="00C146C2" w:rsidRPr="00806992">
        <w:rPr>
          <w:sz w:val="24"/>
          <w:szCs w:val="24"/>
        </w:rPr>
        <w:t xml:space="preserve"> </w:t>
      </w:r>
      <w:r w:rsidR="009E2523" w:rsidRPr="00806992">
        <w:rPr>
          <w:sz w:val="24"/>
          <w:szCs w:val="24"/>
        </w:rPr>
        <w:t>ir atsakomybė</w:t>
      </w:r>
      <w:r w:rsidR="00101173" w:rsidRPr="00806992">
        <w:rPr>
          <w:sz w:val="24"/>
          <w:szCs w:val="24"/>
        </w:rPr>
        <w:t xml:space="preserve"> pirkimų procese</w:t>
      </w:r>
      <w:r w:rsidR="009E2523" w:rsidRPr="00806992">
        <w:rPr>
          <w:sz w:val="24"/>
          <w:szCs w:val="24"/>
        </w:rPr>
        <w:t>:</w:t>
      </w:r>
    </w:p>
    <w:p w14:paraId="4F0D3A9B" w14:textId="5A7AF491" w:rsidR="00A05686" w:rsidRPr="00806992" w:rsidRDefault="00040128" w:rsidP="00806992">
      <w:pPr>
        <w:pStyle w:val="BodyText1"/>
        <w:spacing w:line="240" w:lineRule="auto"/>
        <w:ind w:firstLine="1134"/>
        <w:rPr>
          <w:sz w:val="24"/>
          <w:szCs w:val="24"/>
        </w:rPr>
      </w:pPr>
      <w:r w:rsidRPr="00806992">
        <w:rPr>
          <w:sz w:val="24"/>
          <w:szCs w:val="24"/>
        </w:rPr>
        <w:t>78</w:t>
      </w:r>
      <w:r w:rsidR="00A05686" w:rsidRPr="00806992">
        <w:rPr>
          <w:sz w:val="24"/>
          <w:szCs w:val="24"/>
        </w:rPr>
        <w:t>.1.</w:t>
      </w:r>
      <w:r w:rsidR="00806992">
        <w:rPr>
          <w:sz w:val="24"/>
          <w:szCs w:val="24"/>
        </w:rPr>
        <w:t xml:space="preserve"> </w:t>
      </w:r>
      <w:r w:rsidR="0066373E" w:rsidRPr="00806992">
        <w:rPr>
          <w:sz w:val="24"/>
          <w:szCs w:val="24"/>
        </w:rPr>
        <w:t>R</w:t>
      </w:r>
      <w:r w:rsidR="00A05686" w:rsidRPr="00806992">
        <w:rPr>
          <w:sz w:val="24"/>
          <w:szCs w:val="24"/>
        </w:rPr>
        <w:t xml:space="preserve">engia </w:t>
      </w:r>
      <w:r w:rsidR="0066373E" w:rsidRPr="00806992">
        <w:rPr>
          <w:sz w:val="24"/>
          <w:szCs w:val="24"/>
        </w:rPr>
        <w:t>A</w:t>
      </w:r>
      <w:r w:rsidR="00A05686" w:rsidRPr="00806992">
        <w:rPr>
          <w:sz w:val="24"/>
          <w:szCs w:val="24"/>
        </w:rPr>
        <w:t>dministracijos vidaus teisės aktus ir (ar) kitus dokumentus, susijusius su pirkimais</w:t>
      </w:r>
      <w:r w:rsidR="0066373E" w:rsidRPr="00806992">
        <w:rPr>
          <w:sz w:val="24"/>
          <w:szCs w:val="24"/>
        </w:rPr>
        <w:t>,</w:t>
      </w:r>
      <w:r w:rsidR="00A05686" w:rsidRPr="00806992">
        <w:rPr>
          <w:sz w:val="24"/>
          <w:szCs w:val="24"/>
        </w:rPr>
        <w:t xml:space="preserve"> arba paveda jas rengti VPS darbuotojams arba kitiems įgaliotiems asmenims, atlieka </w:t>
      </w:r>
      <w:r w:rsidR="0066373E" w:rsidRPr="00806992">
        <w:rPr>
          <w:sz w:val="24"/>
          <w:szCs w:val="24"/>
        </w:rPr>
        <w:t>A</w:t>
      </w:r>
      <w:r w:rsidR="00A05686" w:rsidRPr="00806992">
        <w:rPr>
          <w:sz w:val="24"/>
          <w:szCs w:val="24"/>
        </w:rPr>
        <w:t>dministracijos vidaus dokumentų, susijusių su pirkimais</w:t>
      </w:r>
      <w:r w:rsidR="006D09C2" w:rsidRPr="00806992">
        <w:rPr>
          <w:sz w:val="24"/>
          <w:szCs w:val="24"/>
        </w:rPr>
        <w:t>,</w:t>
      </w:r>
      <w:r w:rsidR="00A05686" w:rsidRPr="00806992">
        <w:rPr>
          <w:sz w:val="24"/>
          <w:szCs w:val="24"/>
        </w:rPr>
        <w:t xml:space="preserve"> atitikties galiojantiems teisės aktams stebėseną ir</w:t>
      </w:r>
      <w:r w:rsidR="006D09C2" w:rsidRPr="00806992">
        <w:rPr>
          <w:sz w:val="24"/>
          <w:szCs w:val="24"/>
        </w:rPr>
        <w:t xml:space="preserve"> prireikus </w:t>
      </w:r>
      <w:r w:rsidR="00A05686" w:rsidRPr="00806992">
        <w:rPr>
          <w:sz w:val="24"/>
          <w:szCs w:val="24"/>
        </w:rPr>
        <w:t>rengia jų pakeitimus,</w:t>
      </w:r>
      <w:r w:rsidR="0066373E" w:rsidRPr="00806992">
        <w:rPr>
          <w:sz w:val="24"/>
          <w:szCs w:val="24"/>
        </w:rPr>
        <w:t xml:space="preserve"> A</w:t>
      </w:r>
      <w:r w:rsidR="00A05686" w:rsidRPr="00806992">
        <w:rPr>
          <w:sz w:val="24"/>
          <w:szCs w:val="24"/>
        </w:rPr>
        <w:t>dministracijos direktoriaus nustatyta tvarka juos derina ir teikia tvirtinti arba paveda tai atlikti VPS darbuotojams arba kitiems įgaliotiems asmenims.</w:t>
      </w:r>
    </w:p>
    <w:p w14:paraId="498E2493" w14:textId="75FF89FE" w:rsidR="00A05686" w:rsidRPr="00806992" w:rsidRDefault="00040128" w:rsidP="00806992">
      <w:pPr>
        <w:pStyle w:val="BodyText1"/>
        <w:spacing w:line="240" w:lineRule="auto"/>
        <w:ind w:firstLine="1134"/>
        <w:rPr>
          <w:sz w:val="24"/>
          <w:szCs w:val="24"/>
        </w:rPr>
      </w:pPr>
      <w:r w:rsidRPr="00806992">
        <w:rPr>
          <w:sz w:val="24"/>
          <w:szCs w:val="24"/>
        </w:rPr>
        <w:t>78</w:t>
      </w:r>
      <w:r w:rsidR="00A05686" w:rsidRPr="00806992">
        <w:rPr>
          <w:sz w:val="24"/>
          <w:szCs w:val="24"/>
        </w:rPr>
        <w:t>.2.</w:t>
      </w:r>
      <w:r w:rsidR="00806992">
        <w:rPr>
          <w:sz w:val="24"/>
          <w:szCs w:val="24"/>
        </w:rPr>
        <w:t xml:space="preserve"> </w:t>
      </w:r>
      <w:r w:rsidR="0066373E" w:rsidRPr="00806992">
        <w:rPr>
          <w:sz w:val="24"/>
          <w:szCs w:val="24"/>
        </w:rPr>
        <w:t>A</w:t>
      </w:r>
      <w:r w:rsidR="00A05686" w:rsidRPr="00806992">
        <w:rPr>
          <w:sz w:val="24"/>
          <w:szCs w:val="24"/>
        </w:rPr>
        <w:t>tlieka nuolatinę teisės a</w:t>
      </w:r>
      <w:r w:rsidR="006D09C2" w:rsidRPr="00806992">
        <w:rPr>
          <w:sz w:val="24"/>
          <w:szCs w:val="24"/>
        </w:rPr>
        <w:t>ktų, reglamentuojančių pirkimus</w:t>
      </w:r>
      <w:r w:rsidR="00A05686" w:rsidRPr="00806992">
        <w:rPr>
          <w:sz w:val="24"/>
          <w:szCs w:val="24"/>
        </w:rPr>
        <w:t xml:space="preserve"> ir jų pakeitimus</w:t>
      </w:r>
      <w:r w:rsidR="0066373E" w:rsidRPr="00806992">
        <w:rPr>
          <w:sz w:val="24"/>
          <w:szCs w:val="24"/>
        </w:rPr>
        <w:t>,</w:t>
      </w:r>
      <w:r w:rsidR="00A05686" w:rsidRPr="00806992">
        <w:rPr>
          <w:sz w:val="24"/>
          <w:szCs w:val="24"/>
        </w:rPr>
        <w:t xml:space="preserve"> stebėseną</w:t>
      </w:r>
      <w:r w:rsidR="0066373E" w:rsidRPr="00806992">
        <w:rPr>
          <w:sz w:val="24"/>
          <w:szCs w:val="24"/>
        </w:rPr>
        <w:t>.</w:t>
      </w:r>
    </w:p>
    <w:p w14:paraId="6D1DF431" w14:textId="13D0F225" w:rsidR="00A05686" w:rsidRPr="00806992" w:rsidRDefault="00040128" w:rsidP="00806992">
      <w:pPr>
        <w:pStyle w:val="BodyText1"/>
        <w:spacing w:line="240" w:lineRule="auto"/>
        <w:ind w:firstLine="1134"/>
        <w:rPr>
          <w:sz w:val="24"/>
          <w:szCs w:val="24"/>
        </w:rPr>
      </w:pPr>
      <w:r w:rsidRPr="00806992">
        <w:rPr>
          <w:sz w:val="24"/>
          <w:szCs w:val="24"/>
        </w:rPr>
        <w:t>78</w:t>
      </w:r>
      <w:r w:rsidR="00A05686" w:rsidRPr="00806992">
        <w:rPr>
          <w:sz w:val="24"/>
          <w:szCs w:val="24"/>
        </w:rPr>
        <w:t>.3.</w:t>
      </w:r>
      <w:r w:rsidR="00806992">
        <w:rPr>
          <w:sz w:val="24"/>
          <w:szCs w:val="24"/>
        </w:rPr>
        <w:t xml:space="preserve"> </w:t>
      </w:r>
      <w:r w:rsidR="0066373E" w:rsidRPr="00806992">
        <w:rPr>
          <w:sz w:val="24"/>
          <w:szCs w:val="24"/>
        </w:rPr>
        <w:t>A</w:t>
      </w:r>
      <w:r w:rsidR="00A05686" w:rsidRPr="00806992">
        <w:rPr>
          <w:sz w:val="24"/>
          <w:szCs w:val="24"/>
        </w:rPr>
        <w:t xml:space="preserve">nalizuoja darbuotojų, dalyvaujančių visuose pirkimų proceso etapuose, poreikį ir teikia siūlymus </w:t>
      </w:r>
      <w:r w:rsidR="0066373E" w:rsidRPr="00806992">
        <w:rPr>
          <w:sz w:val="24"/>
          <w:szCs w:val="24"/>
        </w:rPr>
        <w:t>A</w:t>
      </w:r>
      <w:r w:rsidR="00A05686" w:rsidRPr="00806992">
        <w:rPr>
          <w:sz w:val="24"/>
          <w:szCs w:val="24"/>
        </w:rPr>
        <w:t>dministracijos direktoriui dėl pirkimų organizavimo, vykdymo ir kontrolės sistemoje dalyvaujančių asmenų skyrimo</w:t>
      </w:r>
      <w:r w:rsidR="0066373E" w:rsidRPr="00806992">
        <w:rPr>
          <w:sz w:val="24"/>
          <w:szCs w:val="24"/>
        </w:rPr>
        <w:t>.</w:t>
      </w:r>
    </w:p>
    <w:p w14:paraId="312DDF02" w14:textId="06FBA2B1" w:rsidR="00A05686" w:rsidRPr="00806992" w:rsidRDefault="00040128" w:rsidP="00806992">
      <w:pPr>
        <w:pStyle w:val="BodyText1"/>
        <w:spacing w:line="240" w:lineRule="auto"/>
        <w:ind w:firstLine="1134"/>
        <w:rPr>
          <w:sz w:val="24"/>
          <w:szCs w:val="24"/>
        </w:rPr>
      </w:pPr>
      <w:r w:rsidRPr="00806992">
        <w:rPr>
          <w:sz w:val="24"/>
          <w:szCs w:val="24"/>
        </w:rPr>
        <w:t>78</w:t>
      </w:r>
      <w:r w:rsidR="00A05686" w:rsidRPr="00806992">
        <w:rPr>
          <w:sz w:val="24"/>
          <w:szCs w:val="24"/>
        </w:rPr>
        <w:t>.4.</w:t>
      </w:r>
      <w:r w:rsidR="00806992">
        <w:rPr>
          <w:sz w:val="24"/>
          <w:szCs w:val="24"/>
        </w:rPr>
        <w:t xml:space="preserve"> </w:t>
      </w:r>
      <w:r w:rsidR="0066373E" w:rsidRPr="00806992">
        <w:rPr>
          <w:sz w:val="24"/>
          <w:szCs w:val="24"/>
        </w:rPr>
        <w:t>D</w:t>
      </w:r>
      <w:r w:rsidR="00A05686" w:rsidRPr="00806992">
        <w:rPr>
          <w:sz w:val="24"/>
          <w:szCs w:val="24"/>
        </w:rPr>
        <w:t xml:space="preserve">erina teisės aktus dėl asmenų, dalyvaujančių </w:t>
      </w:r>
      <w:r w:rsidR="0066373E" w:rsidRPr="00806992">
        <w:rPr>
          <w:sz w:val="24"/>
          <w:szCs w:val="24"/>
        </w:rPr>
        <w:t>A</w:t>
      </w:r>
      <w:r w:rsidR="00A05686" w:rsidRPr="00806992">
        <w:rPr>
          <w:sz w:val="24"/>
          <w:szCs w:val="24"/>
        </w:rPr>
        <w:t>dministracijos pirkimų, vykdymo ir kontrolės procese, paskyrimo</w:t>
      </w:r>
      <w:r w:rsidR="0066373E" w:rsidRPr="00806992">
        <w:rPr>
          <w:sz w:val="24"/>
          <w:szCs w:val="24"/>
        </w:rPr>
        <w:t>.</w:t>
      </w:r>
    </w:p>
    <w:p w14:paraId="47D11616" w14:textId="6B6B66B2" w:rsidR="00A05686" w:rsidRPr="00806992" w:rsidRDefault="00040128" w:rsidP="00806992">
      <w:pPr>
        <w:pStyle w:val="BodyText1"/>
        <w:spacing w:line="240" w:lineRule="auto"/>
        <w:ind w:firstLine="1134"/>
        <w:rPr>
          <w:sz w:val="24"/>
          <w:szCs w:val="24"/>
        </w:rPr>
      </w:pPr>
      <w:r w:rsidRPr="00806992">
        <w:rPr>
          <w:sz w:val="24"/>
          <w:szCs w:val="24"/>
        </w:rPr>
        <w:t>78</w:t>
      </w:r>
      <w:r w:rsidR="00A05686" w:rsidRPr="00806992">
        <w:rPr>
          <w:sz w:val="24"/>
          <w:szCs w:val="24"/>
        </w:rPr>
        <w:t>.5.</w:t>
      </w:r>
      <w:r w:rsidR="00806992">
        <w:rPr>
          <w:sz w:val="24"/>
          <w:szCs w:val="24"/>
        </w:rPr>
        <w:t xml:space="preserve"> </w:t>
      </w:r>
      <w:r w:rsidR="0066373E" w:rsidRPr="00806992">
        <w:rPr>
          <w:sz w:val="24"/>
          <w:szCs w:val="24"/>
        </w:rPr>
        <w:t>S</w:t>
      </w:r>
      <w:r w:rsidR="00A05686" w:rsidRPr="00806992">
        <w:rPr>
          <w:sz w:val="24"/>
          <w:szCs w:val="24"/>
        </w:rPr>
        <w:t>kiria pirkimą vykdy</w:t>
      </w:r>
      <w:r w:rsidR="006D09C2" w:rsidRPr="00806992">
        <w:rPr>
          <w:sz w:val="24"/>
          <w:szCs w:val="24"/>
        </w:rPr>
        <w:t>ti</w:t>
      </w:r>
      <w:r w:rsidR="00A05686" w:rsidRPr="00806992">
        <w:rPr>
          <w:sz w:val="24"/>
          <w:szCs w:val="24"/>
        </w:rPr>
        <w:t xml:space="preserve"> pirkimo organizatoriui arba VPK, skiria PD reng</w:t>
      </w:r>
      <w:r w:rsidR="006D09C2" w:rsidRPr="00806992">
        <w:rPr>
          <w:sz w:val="24"/>
          <w:szCs w:val="24"/>
        </w:rPr>
        <w:t>ėją konkretaus pirkimo procedūroms vykdyti</w:t>
      </w:r>
      <w:r w:rsidR="0066373E" w:rsidRPr="00806992">
        <w:rPr>
          <w:sz w:val="24"/>
          <w:szCs w:val="24"/>
        </w:rPr>
        <w:t>.</w:t>
      </w:r>
    </w:p>
    <w:p w14:paraId="3B4912F9" w14:textId="36F553FA" w:rsidR="00A05686" w:rsidRPr="00806992" w:rsidRDefault="00040128" w:rsidP="00806992">
      <w:pPr>
        <w:pStyle w:val="BodyText1"/>
        <w:spacing w:line="240" w:lineRule="auto"/>
        <w:ind w:firstLine="1134"/>
        <w:rPr>
          <w:sz w:val="24"/>
          <w:szCs w:val="24"/>
        </w:rPr>
      </w:pPr>
      <w:r w:rsidRPr="00806992">
        <w:rPr>
          <w:sz w:val="24"/>
          <w:szCs w:val="24"/>
        </w:rPr>
        <w:t>78</w:t>
      </w:r>
      <w:r w:rsidR="00A05686" w:rsidRPr="00806992">
        <w:rPr>
          <w:sz w:val="24"/>
          <w:szCs w:val="24"/>
        </w:rPr>
        <w:t xml:space="preserve">.6. </w:t>
      </w:r>
      <w:r w:rsidR="0066373E" w:rsidRPr="00806992">
        <w:rPr>
          <w:sz w:val="24"/>
          <w:szCs w:val="24"/>
        </w:rPr>
        <w:t>S</w:t>
      </w:r>
      <w:r w:rsidR="00A05686" w:rsidRPr="00806992">
        <w:rPr>
          <w:sz w:val="24"/>
          <w:szCs w:val="24"/>
        </w:rPr>
        <w:t>kiria VPS darbuotojus Apraše nustatyt</w:t>
      </w:r>
      <w:r w:rsidR="0066373E" w:rsidRPr="00806992">
        <w:rPr>
          <w:sz w:val="24"/>
          <w:szCs w:val="24"/>
        </w:rPr>
        <w:t>oms</w:t>
      </w:r>
      <w:r w:rsidR="00A05686" w:rsidRPr="00806992">
        <w:rPr>
          <w:sz w:val="24"/>
          <w:szCs w:val="24"/>
        </w:rPr>
        <w:t xml:space="preserve"> funkcij</w:t>
      </w:r>
      <w:r w:rsidR="0066373E" w:rsidRPr="00806992">
        <w:rPr>
          <w:sz w:val="24"/>
          <w:szCs w:val="24"/>
        </w:rPr>
        <w:t>oms</w:t>
      </w:r>
      <w:r w:rsidR="00A05686" w:rsidRPr="00806992">
        <w:rPr>
          <w:sz w:val="24"/>
          <w:szCs w:val="24"/>
        </w:rPr>
        <w:t xml:space="preserve"> atlik</w:t>
      </w:r>
      <w:r w:rsidR="0066373E" w:rsidRPr="00806992">
        <w:rPr>
          <w:sz w:val="24"/>
          <w:szCs w:val="24"/>
        </w:rPr>
        <w:t>t</w:t>
      </w:r>
      <w:r w:rsidR="00A05686" w:rsidRPr="00806992">
        <w:rPr>
          <w:sz w:val="24"/>
          <w:szCs w:val="24"/>
        </w:rPr>
        <w:t>i</w:t>
      </w:r>
      <w:r w:rsidR="0066373E" w:rsidRPr="00806992">
        <w:rPr>
          <w:sz w:val="24"/>
          <w:szCs w:val="24"/>
        </w:rPr>
        <w:t>.</w:t>
      </w:r>
    </w:p>
    <w:p w14:paraId="7D69B125" w14:textId="14904D20" w:rsidR="00A05686" w:rsidRPr="00806992" w:rsidRDefault="00040128" w:rsidP="00806992">
      <w:pPr>
        <w:pStyle w:val="BodyText1"/>
        <w:spacing w:line="240" w:lineRule="auto"/>
        <w:ind w:firstLine="1134"/>
        <w:rPr>
          <w:b/>
          <w:sz w:val="24"/>
          <w:szCs w:val="24"/>
        </w:rPr>
      </w:pPr>
      <w:r w:rsidRPr="00806992">
        <w:rPr>
          <w:sz w:val="24"/>
          <w:szCs w:val="24"/>
        </w:rPr>
        <w:t>78</w:t>
      </w:r>
      <w:r w:rsidR="00A05686" w:rsidRPr="00806992">
        <w:rPr>
          <w:sz w:val="24"/>
          <w:szCs w:val="24"/>
        </w:rPr>
        <w:t>.7.</w:t>
      </w:r>
      <w:r w:rsidR="00806992">
        <w:rPr>
          <w:sz w:val="24"/>
          <w:szCs w:val="24"/>
        </w:rPr>
        <w:t xml:space="preserve"> </w:t>
      </w:r>
      <w:r w:rsidR="0066373E" w:rsidRPr="00806992">
        <w:rPr>
          <w:sz w:val="24"/>
          <w:szCs w:val="24"/>
        </w:rPr>
        <w:t>A</w:t>
      </w:r>
      <w:r w:rsidR="00D17956" w:rsidRPr="00806992">
        <w:rPr>
          <w:sz w:val="24"/>
          <w:szCs w:val="24"/>
        </w:rPr>
        <w:t xml:space="preserve">tlieka kitas </w:t>
      </w:r>
      <w:r w:rsidR="0066373E" w:rsidRPr="00806992">
        <w:rPr>
          <w:sz w:val="24"/>
          <w:szCs w:val="24"/>
        </w:rPr>
        <w:t>A</w:t>
      </w:r>
      <w:r w:rsidR="00A05686" w:rsidRPr="00806992">
        <w:rPr>
          <w:sz w:val="24"/>
          <w:szCs w:val="24"/>
        </w:rPr>
        <w:t>praše nurodytas funkcijas ir yra atsakingas už jų tinkamą vykdymą atsižvelgiant į kuruojamą sritį ir VPĮ reikalavimus.</w:t>
      </w:r>
    </w:p>
    <w:p w14:paraId="5ABDDEB6" w14:textId="2E50C23E" w:rsidR="00A05686" w:rsidRPr="00806992" w:rsidRDefault="00806992" w:rsidP="00806992">
      <w:pPr>
        <w:pStyle w:val="BodyText1"/>
        <w:spacing w:line="240" w:lineRule="auto"/>
        <w:ind w:firstLine="1134"/>
        <w:rPr>
          <w:b/>
          <w:sz w:val="24"/>
          <w:szCs w:val="24"/>
        </w:rPr>
      </w:pPr>
      <w:r w:rsidRPr="00806992">
        <w:rPr>
          <w:sz w:val="24"/>
          <w:szCs w:val="24"/>
        </w:rPr>
        <w:t>79.</w:t>
      </w:r>
      <w:r>
        <w:rPr>
          <w:sz w:val="24"/>
          <w:szCs w:val="24"/>
        </w:rPr>
        <w:t xml:space="preserve"> </w:t>
      </w:r>
      <w:r w:rsidR="00101173" w:rsidRPr="00806992">
        <w:rPr>
          <w:sz w:val="24"/>
          <w:szCs w:val="24"/>
          <w:lang w:eastAsia="lt-LT"/>
        </w:rPr>
        <w:t>VPS už pirkimų planavimą atsakingu paskirto darbuotojo</w:t>
      </w:r>
      <w:r w:rsidR="00101173" w:rsidRPr="00806992">
        <w:rPr>
          <w:sz w:val="24"/>
          <w:szCs w:val="24"/>
        </w:rPr>
        <w:t xml:space="preserve"> funkcijos </w:t>
      </w:r>
      <w:r w:rsidR="00A856B0" w:rsidRPr="00806992">
        <w:rPr>
          <w:sz w:val="24"/>
          <w:szCs w:val="24"/>
        </w:rPr>
        <w:t>ir atsakomybė</w:t>
      </w:r>
      <w:r w:rsidR="00101173" w:rsidRPr="00806992">
        <w:rPr>
          <w:sz w:val="24"/>
          <w:szCs w:val="24"/>
        </w:rPr>
        <w:t xml:space="preserve"> pirkimų procese</w:t>
      </w:r>
      <w:r w:rsidR="00A856B0" w:rsidRPr="00806992">
        <w:rPr>
          <w:sz w:val="24"/>
          <w:szCs w:val="24"/>
        </w:rPr>
        <w:t>:</w:t>
      </w:r>
    </w:p>
    <w:p w14:paraId="4115D923" w14:textId="747C7A56" w:rsidR="00A05686" w:rsidRPr="00806992" w:rsidRDefault="00040128" w:rsidP="00806992">
      <w:pPr>
        <w:pStyle w:val="BodyText1"/>
        <w:spacing w:line="240" w:lineRule="auto"/>
        <w:ind w:firstLine="1134"/>
        <w:rPr>
          <w:b/>
          <w:sz w:val="24"/>
          <w:szCs w:val="24"/>
        </w:rPr>
      </w:pPr>
      <w:r w:rsidRPr="00806992">
        <w:rPr>
          <w:sz w:val="24"/>
          <w:szCs w:val="24"/>
        </w:rPr>
        <w:t>79</w:t>
      </w:r>
      <w:r w:rsidR="00A05686" w:rsidRPr="00806992">
        <w:rPr>
          <w:sz w:val="24"/>
          <w:szCs w:val="24"/>
        </w:rPr>
        <w:t>.1.</w:t>
      </w:r>
      <w:r w:rsidR="00806992">
        <w:rPr>
          <w:sz w:val="24"/>
          <w:szCs w:val="24"/>
        </w:rPr>
        <w:t xml:space="preserve"> </w:t>
      </w:r>
      <w:r w:rsidR="0066373E" w:rsidRPr="00806992">
        <w:rPr>
          <w:sz w:val="24"/>
          <w:szCs w:val="24"/>
        </w:rPr>
        <w:t>P</w:t>
      </w:r>
      <w:r w:rsidR="00A05686" w:rsidRPr="00806992">
        <w:rPr>
          <w:sz w:val="24"/>
          <w:szCs w:val="24"/>
        </w:rPr>
        <w:t>agal iš</w:t>
      </w:r>
      <w:r w:rsidR="00AC79D1" w:rsidRPr="00806992">
        <w:rPr>
          <w:sz w:val="24"/>
          <w:szCs w:val="24"/>
        </w:rPr>
        <w:t xml:space="preserve"> užsakovų gautą pirkimų poreikį</w:t>
      </w:r>
      <w:r w:rsidR="00A05686" w:rsidRPr="00806992">
        <w:rPr>
          <w:sz w:val="24"/>
          <w:szCs w:val="24"/>
        </w:rPr>
        <w:t xml:space="preserve"> rengia ir teikia </w:t>
      </w:r>
      <w:r w:rsidR="0066373E" w:rsidRPr="00806992">
        <w:rPr>
          <w:sz w:val="24"/>
          <w:szCs w:val="24"/>
        </w:rPr>
        <w:t>A</w:t>
      </w:r>
      <w:r w:rsidR="00A05686" w:rsidRPr="00806992">
        <w:rPr>
          <w:sz w:val="24"/>
          <w:szCs w:val="24"/>
        </w:rPr>
        <w:t xml:space="preserve">dministracijos direktoriui tvirtinti </w:t>
      </w:r>
      <w:r w:rsidR="0066373E" w:rsidRPr="00806992">
        <w:rPr>
          <w:sz w:val="24"/>
          <w:szCs w:val="24"/>
        </w:rPr>
        <w:t>A</w:t>
      </w:r>
      <w:r w:rsidR="00A05686" w:rsidRPr="00806992">
        <w:rPr>
          <w:sz w:val="24"/>
          <w:szCs w:val="24"/>
        </w:rPr>
        <w:t xml:space="preserve">dministracijos einamųjų biudžetinių metų pirkimų planą ir jo pakeitimus, skaičiuoja numatomų pirkimų vertes ir parenka planuojamus pirkimo būdus. </w:t>
      </w:r>
    </w:p>
    <w:p w14:paraId="7E37F891" w14:textId="2B223DE4" w:rsidR="00A05686" w:rsidRPr="00806992" w:rsidRDefault="00040128" w:rsidP="00806992">
      <w:pPr>
        <w:pStyle w:val="Sraopastraipa"/>
        <w:tabs>
          <w:tab w:val="left" w:pos="1701"/>
        </w:tabs>
        <w:ind w:left="0" w:firstLine="1134"/>
        <w:jc w:val="both"/>
      </w:pPr>
      <w:r w:rsidRPr="00806992">
        <w:t>79</w:t>
      </w:r>
      <w:r w:rsidR="00A05686" w:rsidRPr="00806992">
        <w:t>.2.</w:t>
      </w:r>
      <w:r w:rsidR="00806992">
        <w:t xml:space="preserve"> </w:t>
      </w:r>
      <w:r w:rsidR="0066373E" w:rsidRPr="00806992">
        <w:t>P</w:t>
      </w:r>
      <w:r w:rsidR="00A05686" w:rsidRPr="00806992">
        <w:t xml:space="preserve">agal </w:t>
      </w:r>
      <w:r w:rsidR="0066373E" w:rsidRPr="00806992">
        <w:t>A</w:t>
      </w:r>
      <w:r w:rsidR="00A05686" w:rsidRPr="00806992">
        <w:t xml:space="preserve">dministracijos direktoriaus patvirtintą pirkimų planą rengia </w:t>
      </w:r>
      <w:r w:rsidR="0066373E" w:rsidRPr="00806992">
        <w:t>A</w:t>
      </w:r>
      <w:r w:rsidR="00A05686" w:rsidRPr="00806992">
        <w:t>dministracijos pirkimų suvestinę ir ją ne vėliau negu iki einamųjų biudžetinių metų kovo 15 d., o patiksli</w:t>
      </w:r>
      <w:r w:rsidR="00AC79D1" w:rsidRPr="00806992">
        <w:t>nus pirkimų planą – nedelsdamas</w:t>
      </w:r>
      <w:r w:rsidR="00A05686" w:rsidRPr="00806992">
        <w:t xml:space="preserve"> skel</w:t>
      </w:r>
      <w:r w:rsidR="00AC79D1" w:rsidRPr="00806992">
        <w:t>bia VPĮ nustatyta tvarka CVP IS.</w:t>
      </w:r>
    </w:p>
    <w:p w14:paraId="4447BF3F" w14:textId="193D1EA8" w:rsidR="00A05686" w:rsidRPr="00806992" w:rsidRDefault="00040128" w:rsidP="00806992">
      <w:pPr>
        <w:pStyle w:val="Sraopastraipa"/>
        <w:tabs>
          <w:tab w:val="left" w:pos="1701"/>
        </w:tabs>
        <w:ind w:left="0" w:firstLine="1134"/>
        <w:jc w:val="both"/>
      </w:pPr>
      <w:r w:rsidRPr="00806992">
        <w:t>79</w:t>
      </w:r>
      <w:r w:rsidR="00A05686" w:rsidRPr="00806992">
        <w:t>.3.</w:t>
      </w:r>
      <w:r w:rsidR="00806992">
        <w:t xml:space="preserve"> </w:t>
      </w:r>
      <w:r w:rsidR="0066373E" w:rsidRPr="00806992">
        <w:t>A</w:t>
      </w:r>
      <w:r w:rsidR="00D17956" w:rsidRPr="00806992">
        <w:t xml:space="preserve">tlieka kitas </w:t>
      </w:r>
      <w:r w:rsidR="0066373E" w:rsidRPr="00806992">
        <w:t>A</w:t>
      </w:r>
      <w:r w:rsidR="00A05686" w:rsidRPr="00806992">
        <w:t>praše nurodytas funkcijas ir yra atsakingas už jų t</w:t>
      </w:r>
      <w:r w:rsidR="00AC79D1" w:rsidRPr="00806992">
        <w:t>inkamą vykdymą atsižvelgiant į</w:t>
      </w:r>
      <w:r w:rsidR="00A05686" w:rsidRPr="00806992">
        <w:t xml:space="preserve"> kuruojamą sritį ir VPĮ reikalavimus.</w:t>
      </w:r>
    </w:p>
    <w:p w14:paraId="0F80B55F" w14:textId="69A416A1" w:rsidR="00C370AC" w:rsidRPr="00806992" w:rsidRDefault="00806992" w:rsidP="00806992">
      <w:pPr>
        <w:pStyle w:val="BodyText1"/>
        <w:spacing w:line="240" w:lineRule="auto"/>
        <w:ind w:firstLine="1134"/>
        <w:rPr>
          <w:b/>
          <w:sz w:val="24"/>
          <w:szCs w:val="24"/>
        </w:rPr>
      </w:pPr>
      <w:r w:rsidRPr="00806992">
        <w:rPr>
          <w:sz w:val="24"/>
          <w:szCs w:val="24"/>
        </w:rPr>
        <w:t>80.</w:t>
      </w:r>
      <w:r>
        <w:rPr>
          <w:sz w:val="24"/>
          <w:szCs w:val="24"/>
        </w:rPr>
        <w:t xml:space="preserve"> </w:t>
      </w:r>
      <w:r w:rsidR="00101173" w:rsidRPr="00806992">
        <w:rPr>
          <w:sz w:val="24"/>
          <w:szCs w:val="24"/>
        </w:rPr>
        <w:t xml:space="preserve">VPS </w:t>
      </w:r>
      <w:r w:rsidR="00C370AC" w:rsidRPr="00806992">
        <w:rPr>
          <w:sz w:val="24"/>
          <w:szCs w:val="24"/>
        </w:rPr>
        <w:t>darbuotojo</w:t>
      </w:r>
      <w:r w:rsidR="00101173" w:rsidRPr="00806992">
        <w:rPr>
          <w:sz w:val="24"/>
          <w:szCs w:val="24"/>
        </w:rPr>
        <w:t>, atsaking</w:t>
      </w:r>
      <w:r w:rsidR="00C370AC" w:rsidRPr="00806992">
        <w:rPr>
          <w:sz w:val="24"/>
          <w:szCs w:val="24"/>
        </w:rPr>
        <w:t>o</w:t>
      </w:r>
      <w:r w:rsidR="00101173" w:rsidRPr="00806992">
        <w:rPr>
          <w:sz w:val="24"/>
          <w:szCs w:val="24"/>
        </w:rPr>
        <w:t xml:space="preserve"> už metinių pirkimų ataskaitų pateikimą</w:t>
      </w:r>
      <w:r w:rsidR="00C370AC" w:rsidRPr="00806992">
        <w:rPr>
          <w:sz w:val="24"/>
          <w:szCs w:val="24"/>
        </w:rPr>
        <w:t xml:space="preserve">, </w:t>
      </w:r>
      <w:r w:rsidR="00101173" w:rsidRPr="00806992">
        <w:rPr>
          <w:sz w:val="24"/>
          <w:szCs w:val="24"/>
        </w:rPr>
        <w:t>funkcijos ir atsakomybė pirkimų procese</w:t>
      </w:r>
      <w:r w:rsidR="00C370AC" w:rsidRPr="00806992">
        <w:rPr>
          <w:sz w:val="24"/>
          <w:szCs w:val="24"/>
        </w:rPr>
        <w:t>:</w:t>
      </w:r>
    </w:p>
    <w:p w14:paraId="57BABD0D" w14:textId="774402D4" w:rsidR="00A05686" w:rsidRPr="00806992" w:rsidRDefault="00A05686" w:rsidP="00806992">
      <w:pPr>
        <w:pStyle w:val="Sraopastraipa"/>
        <w:tabs>
          <w:tab w:val="left" w:pos="1701"/>
        </w:tabs>
        <w:ind w:left="0" w:firstLine="1134"/>
        <w:jc w:val="both"/>
      </w:pPr>
      <w:r w:rsidRPr="00806992">
        <w:t>8</w:t>
      </w:r>
      <w:r w:rsidR="00040128" w:rsidRPr="00806992">
        <w:t>0</w:t>
      </w:r>
      <w:r w:rsidRPr="00806992">
        <w:t>.1.</w:t>
      </w:r>
      <w:r w:rsidR="00806992">
        <w:t xml:space="preserve"> </w:t>
      </w:r>
      <w:r w:rsidRPr="00806992">
        <w:t>CVP IS priemonėmis pildo metines pirkimų ata</w:t>
      </w:r>
      <w:r w:rsidR="00AC79D1" w:rsidRPr="00806992">
        <w:t xml:space="preserve">skaitas pagal VPĮ reikalavimus </w:t>
      </w:r>
      <w:r w:rsidR="0066373E" w:rsidRPr="00806992">
        <w:t>A</w:t>
      </w:r>
      <w:r w:rsidRPr="00806992">
        <w:t>praše nustatyta tvarka.</w:t>
      </w:r>
    </w:p>
    <w:p w14:paraId="31F376C3" w14:textId="752ED344" w:rsidR="00A05686" w:rsidRPr="00806992" w:rsidRDefault="00AC79D1" w:rsidP="00806992">
      <w:pPr>
        <w:pStyle w:val="Sraopastraipa"/>
        <w:tabs>
          <w:tab w:val="left" w:pos="1701"/>
        </w:tabs>
        <w:ind w:left="0" w:firstLine="1134"/>
        <w:jc w:val="both"/>
      </w:pPr>
      <w:r w:rsidRPr="00806992">
        <w:t>8</w:t>
      </w:r>
      <w:r w:rsidR="00040128" w:rsidRPr="00806992">
        <w:t>0</w:t>
      </w:r>
      <w:r w:rsidRPr="00806992">
        <w:t>.2.</w:t>
      </w:r>
      <w:r w:rsidR="00806992">
        <w:t xml:space="preserve"> </w:t>
      </w:r>
      <w:r w:rsidR="0066373E" w:rsidRPr="00806992">
        <w:t>A</w:t>
      </w:r>
      <w:r w:rsidR="00A05686" w:rsidRPr="00806992">
        <w:t>tlieka kit</w:t>
      </w:r>
      <w:r w:rsidRPr="00806992">
        <w:t xml:space="preserve">as </w:t>
      </w:r>
      <w:r w:rsidR="0066373E" w:rsidRPr="00806992">
        <w:t>A</w:t>
      </w:r>
      <w:r w:rsidR="00A05686" w:rsidRPr="00806992">
        <w:t>praše nurodytas funkcijas ir yra atsakingas už jų tinkamą vykdymą atsižvelgiant į kuruojamą sritį ir VPĮ reikalavimus.</w:t>
      </w:r>
    </w:p>
    <w:p w14:paraId="4071AF2A" w14:textId="6318DEAE" w:rsidR="00693B74" w:rsidRPr="00806992" w:rsidRDefault="00806992" w:rsidP="00806992">
      <w:pPr>
        <w:pStyle w:val="BodyText1"/>
        <w:spacing w:line="240" w:lineRule="auto"/>
        <w:ind w:firstLine="1134"/>
        <w:rPr>
          <w:sz w:val="24"/>
          <w:szCs w:val="24"/>
        </w:rPr>
      </w:pPr>
      <w:r w:rsidRPr="00806992">
        <w:rPr>
          <w:sz w:val="24"/>
          <w:szCs w:val="24"/>
        </w:rPr>
        <w:t>81.</w:t>
      </w:r>
      <w:r>
        <w:rPr>
          <w:sz w:val="24"/>
          <w:szCs w:val="24"/>
        </w:rPr>
        <w:t xml:space="preserve"> </w:t>
      </w:r>
      <w:r w:rsidR="00B052D4" w:rsidRPr="00806992">
        <w:rPr>
          <w:sz w:val="24"/>
          <w:szCs w:val="24"/>
        </w:rPr>
        <w:t xml:space="preserve">Sutarties vykdymo priežiūrą atliekančio </w:t>
      </w:r>
      <w:r w:rsidR="0066373E" w:rsidRPr="00806992">
        <w:rPr>
          <w:sz w:val="24"/>
          <w:szCs w:val="24"/>
        </w:rPr>
        <w:t>A</w:t>
      </w:r>
      <w:r w:rsidR="00B052D4" w:rsidRPr="00806992">
        <w:rPr>
          <w:sz w:val="24"/>
          <w:szCs w:val="24"/>
        </w:rPr>
        <w:t xml:space="preserve">dministracijos darbuotojo </w:t>
      </w:r>
      <w:r w:rsidR="00693B74" w:rsidRPr="00806992">
        <w:rPr>
          <w:sz w:val="24"/>
          <w:szCs w:val="24"/>
        </w:rPr>
        <w:t>funkcijos ir atsakomybė</w:t>
      </w:r>
      <w:r w:rsidR="002652E4" w:rsidRPr="00806992">
        <w:rPr>
          <w:sz w:val="24"/>
          <w:szCs w:val="24"/>
        </w:rPr>
        <w:t xml:space="preserve"> pirkimų procese</w:t>
      </w:r>
      <w:r w:rsidR="00693B74" w:rsidRPr="00806992">
        <w:rPr>
          <w:sz w:val="24"/>
          <w:szCs w:val="24"/>
        </w:rPr>
        <w:t>:</w:t>
      </w:r>
    </w:p>
    <w:p w14:paraId="6459B9D1" w14:textId="0F6DA1A0" w:rsidR="0036177B" w:rsidRPr="00806992" w:rsidRDefault="00F65182" w:rsidP="00806992">
      <w:pPr>
        <w:pStyle w:val="Default"/>
        <w:tabs>
          <w:tab w:val="left" w:pos="851"/>
        </w:tabs>
        <w:ind w:firstLine="1134"/>
        <w:jc w:val="both"/>
        <w:rPr>
          <w:color w:val="auto"/>
        </w:rPr>
      </w:pPr>
      <w:r w:rsidRPr="00806992">
        <w:rPr>
          <w:color w:val="auto"/>
        </w:rPr>
        <w:t>8</w:t>
      </w:r>
      <w:r w:rsidR="00040128" w:rsidRPr="00806992">
        <w:rPr>
          <w:color w:val="auto"/>
        </w:rPr>
        <w:t>1</w:t>
      </w:r>
      <w:r w:rsidRPr="00806992">
        <w:rPr>
          <w:color w:val="auto"/>
        </w:rPr>
        <w:t>.1.</w:t>
      </w:r>
      <w:r w:rsidR="00806992">
        <w:rPr>
          <w:color w:val="auto"/>
        </w:rPr>
        <w:t xml:space="preserve"> </w:t>
      </w:r>
      <w:r w:rsidR="0066373E" w:rsidRPr="00806992">
        <w:rPr>
          <w:color w:val="auto"/>
        </w:rPr>
        <w:t>P</w:t>
      </w:r>
      <w:r w:rsidR="0036177B" w:rsidRPr="00806992">
        <w:rPr>
          <w:color w:val="auto"/>
        </w:rPr>
        <w:t xml:space="preserve">rižiūri </w:t>
      </w:r>
      <w:r w:rsidR="0066373E" w:rsidRPr="00806992">
        <w:rPr>
          <w:color w:val="auto"/>
        </w:rPr>
        <w:t>A</w:t>
      </w:r>
      <w:r w:rsidR="0036177B" w:rsidRPr="00806992">
        <w:rPr>
          <w:color w:val="auto"/>
        </w:rPr>
        <w:t>dministracijos sudarytose pirkimo sutartyse numatytų jos įsipareigojimų vykdymą ir prižiūri pristatymo (atlikimo, teikimo) terminų bei prekių, paslaugų ir darbų atitikties pirkimo sutartyse numatytiems kokybiniams ir kitiems reikalavimams laikymąsi</w:t>
      </w:r>
      <w:r w:rsidR="0066373E" w:rsidRPr="00806992">
        <w:rPr>
          <w:color w:val="auto"/>
        </w:rPr>
        <w:t>.</w:t>
      </w:r>
    </w:p>
    <w:p w14:paraId="613A85C7" w14:textId="16C1745A" w:rsidR="0036177B" w:rsidRPr="00806992" w:rsidRDefault="0036177B" w:rsidP="00806992">
      <w:pPr>
        <w:pStyle w:val="Default"/>
        <w:tabs>
          <w:tab w:val="left" w:pos="851"/>
        </w:tabs>
        <w:ind w:firstLine="1134"/>
        <w:jc w:val="both"/>
        <w:rPr>
          <w:color w:val="auto"/>
        </w:rPr>
      </w:pPr>
      <w:r w:rsidRPr="00806992">
        <w:rPr>
          <w:color w:val="auto"/>
        </w:rPr>
        <w:t>8</w:t>
      </w:r>
      <w:r w:rsidR="00040128" w:rsidRPr="00806992">
        <w:rPr>
          <w:color w:val="auto"/>
        </w:rPr>
        <w:t>1</w:t>
      </w:r>
      <w:r w:rsidRPr="00806992">
        <w:rPr>
          <w:color w:val="auto"/>
        </w:rPr>
        <w:t>.2.</w:t>
      </w:r>
      <w:r w:rsidR="00806992">
        <w:rPr>
          <w:color w:val="auto"/>
        </w:rPr>
        <w:t xml:space="preserve"> </w:t>
      </w:r>
      <w:r w:rsidR="0066373E" w:rsidRPr="00806992">
        <w:rPr>
          <w:color w:val="auto"/>
        </w:rPr>
        <w:t>P</w:t>
      </w:r>
      <w:r w:rsidRPr="00806992">
        <w:rPr>
          <w:color w:val="auto"/>
        </w:rPr>
        <w:t>asirašo prekių, paslaugų ir (ar) darbų priėmimo</w:t>
      </w:r>
      <w:r w:rsidR="00F65182" w:rsidRPr="00806992">
        <w:rPr>
          <w:color w:val="auto"/>
        </w:rPr>
        <w:t>–</w:t>
      </w:r>
      <w:r w:rsidRPr="00806992">
        <w:rPr>
          <w:color w:val="auto"/>
        </w:rPr>
        <w:t>perdavimo aktus, taip patvirtindamas, kad neturi pretenzijų dėl gautų prekių ar suteiktų paslaugų ar darbų, ir vizuoja gautas sąskaitas faktūras (PVM sąskaitas faktūras) ar kitus teisės aktuose ar pirkimo sutartyje numatytus apskaitos dokumentus</w:t>
      </w:r>
      <w:r w:rsidR="0066373E" w:rsidRPr="00806992">
        <w:rPr>
          <w:color w:val="auto"/>
        </w:rPr>
        <w:t>.</w:t>
      </w:r>
    </w:p>
    <w:p w14:paraId="1D2B10FE" w14:textId="1327EEB2" w:rsidR="0036177B" w:rsidRPr="00806992" w:rsidRDefault="00F65182" w:rsidP="00806992">
      <w:pPr>
        <w:tabs>
          <w:tab w:val="left" w:pos="1701"/>
        </w:tabs>
        <w:spacing w:after="0" w:line="240" w:lineRule="auto"/>
        <w:ind w:firstLine="1134"/>
        <w:jc w:val="both"/>
        <w:rPr>
          <w:rFonts w:ascii="Times New Roman" w:hAnsi="Times New Roman"/>
          <w:sz w:val="24"/>
          <w:szCs w:val="24"/>
        </w:rPr>
      </w:pPr>
      <w:r w:rsidRPr="00806992">
        <w:rPr>
          <w:rFonts w:ascii="Times New Roman" w:hAnsi="Times New Roman"/>
          <w:sz w:val="24"/>
          <w:szCs w:val="24"/>
        </w:rPr>
        <w:t>8</w:t>
      </w:r>
      <w:r w:rsidR="00040128" w:rsidRPr="00806992">
        <w:rPr>
          <w:rFonts w:ascii="Times New Roman" w:hAnsi="Times New Roman"/>
          <w:sz w:val="24"/>
          <w:szCs w:val="24"/>
        </w:rPr>
        <w:t>1</w:t>
      </w:r>
      <w:r w:rsidRPr="00806992">
        <w:rPr>
          <w:rFonts w:ascii="Times New Roman" w:hAnsi="Times New Roman"/>
          <w:sz w:val="24"/>
          <w:szCs w:val="24"/>
        </w:rPr>
        <w:t>.3.</w:t>
      </w:r>
      <w:r w:rsidR="00806992">
        <w:rPr>
          <w:rFonts w:ascii="Times New Roman" w:hAnsi="Times New Roman"/>
          <w:sz w:val="24"/>
          <w:szCs w:val="24"/>
        </w:rPr>
        <w:t xml:space="preserve"> </w:t>
      </w:r>
      <w:r w:rsidR="0066373E" w:rsidRPr="00806992">
        <w:rPr>
          <w:rFonts w:ascii="Times New Roman" w:hAnsi="Times New Roman"/>
          <w:sz w:val="24"/>
          <w:szCs w:val="24"/>
        </w:rPr>
        <w:t>I</w:t>
      </w:r>
      <w:r w:rsidR="0036177B" w:rsidRPr="00806992">
        <w:rPr>
          <w:rFonts w:ascii="Times New Roman" w:hAnsi="Times New Roman"/>
          <w:sz w:val="24"/>
          <w:szCs w:val="24"/>
        </w:rPr>
        <w:t xml:space="preserve">nicijuoja sutarčių </w:t>
      </w:r>
      <w:r w:rsidR="002271BF" w:rsidRPr="00806992">
        <w:rPr>
          <w:rFonts w:ascii="Times New Roman" w:hAnsi="Times New Roman"/>
          <w:sz w:val="24"/>
          <w:szCs w:val="24"/>
        </w:rPr>
        <w:t xml:space="preserve">pratęsimą, keitimą, nutraukimą </w:t>
      </w:r>
      <w:r w:rsidR="0066373E" w:rsidRPr="00806992">
        <w:rPr>
          <w:rFonts w:ascii="Times New Roman" w:hAnsi="Times New Roman"/>
          <w:sz w:val="24"/>
          <w:szCs w:val="24"/>
        </w:rPr>
        <w:t>A</w:t>
      </w:r>
      <w:r w:rsidR="0036177B" w:rsidRPr="00806992">
        <w:rPr>
          <w:rFonts w:ascii="Times New Roman" w:hAnsi="Times New Roman"/>
          <w:sz w:val="24"/>
          <w:szCs w:val="24"/>
        </w:rPr>
        <w:t xml:space="preserve">praše ir VPĮ nustatyta tvarka ir rengia sutarčių pratęsimo, keitimo ir nutraukimo projektus, teikia informaciją VPS </w:t>
      </w:r>
      <w:r w:rsidR="00971653" w:rsidRPr="00806992">
        <w:rPr>
          <w:rFonts w:ascii="Times New Roman" w:hAnsi="Times New Roman"/>
          <w:sz w:val="24"/>
          <w:szCs w:val="24"/>
        </w:rPr>
        <w:t>vedėjui</w:t>
      </w:r>
      <w:r w:rsidR="0036177B" w:rsidRPr="00806992">
        <w:rPr>
          <w:rFonts w:ascii="Times New Roman" w:hAnsi="Times New Roman"/>
          <w:sz w:val="24"/>
          <w:szCs w:val="24"/>
        </w:rPr>
        <w:t xml:space="preserve"> sutarties pratęsimo, keitimo viešinimui CVP IS priemonėmis VPĮ nustatyta tvarka.</w:t>
      </w:r>
    </w:p>
    <w:p w14:paraId="183790C1" w14:textId="66CFBED6" w:rsidR="0036177B" w:rsidRPr="00806992" w:rsidRDefault="00F65182" w:rsidP="00806992">
      <w:pPr>
        <w:pStyle w:val="Default"/>
        <w:tabs>
          <w:tab w:val="left" w:pos="851"/>
        </w:tabs>
        <w:ind w:firstLine="1134"/>
        <w:jc w:val="both"/>
        <w:rPr>
          <w:color w:val="auto"/>
        </w:rPr>
      </w:pPr>
      <w:r w:rsidRPr="00806992">
        <w:rPr>
          <w:color w:val="auto"/>
        </w:rPr>
        <w:t>8</w:t>
      </w:r>
      <w:r w:rsidR="00040128" w:rsidRPr="00806992">
        <w:rPr>
          <w:color w:val="auto"/>
        </w:rPr>
        <w:t>1</w:t>
      </w:r>
      <w:r w:rsidRPr="00806992">
        <w:rPr>
          <w:color w:val="auto"/>
        </w:rPr>
        <w:t>.4.</w:t>
      </w:r>
      <w:r w:rsidR="00806992">
        <w:rPr>
          <w:color w:val="auto"/>
        </w:rPr>
        <w:t xml:space="preserve"> </w:t>
      </w:r>
      <w:r w:rsidR="0066373E" w:rsidRPr="00806992">
        <w:rPr>
          <w:color w:val="auto"/>
        </w:rPr>
        <w:t>I</w:t>
      </w:r>
      <w:r w:rsidR="0036177B" w:rsidRPr="00806992">
        <w:rPr>
          <w:color w:val="auto"/>
        </w:rPr>
        <w:t>nicijuoja pirkimo sutartyje numatytų prievolių įvykdymo užtikrinimo b</w:t>
      </w:r>
      <w:r w:rsidR="002271BF" w:rsidRPr="00806992">
        <w:rPr>
          <w:color w:val="auto"/>
        </w:rPr>
        <w:t>ūdų taikymą tiekėjui, pateikia</w:t>
      </w:r>
      <w:r w:rsidR="0036177B" w:rsidRPr="00806992">
        <w:rPr>
          <w:color w:val="auto"/>
        </w:rPr>
        <w:t xml:space="preserve"> informaciją Finansų valdymo ir apskaitos skyriui</w:t>
      </w:r>
      <w:r w:rsidR="0066373E" w:rsidRPr="00806992">
        <w:rPr>
          <w:color w:val="auto"/>
        </w:rPr>
        <w:t>.</w:t>
      </w:r>
    </w:p>
    <w:p w14:paraId="26B90399" w14:textId="01D51A7E" w:rsidR="0036177B" w:rsidRPr="00806992" w:rsidRDefault="00F65182" w:rsidP="00806992">
      <w:pPr>
        <w:pStyle w:val="Default"/>
        <w:tabs>
          <w:tab w:val="left" w:pos="851"/>
        </w:tabs>
        <w:ind w:firstLine="1134"/>
        <w:jc w:val="both"/>
        <w:rPr>
          <w:color w:val="auto"/>
        </w:rPr>
      </w:pPr>
      <w:r w:rsidRPr="00806992">
        <w:rPr>
          <w:color w:val="auto"/>
        </w:rPr>
        <w:t>8</w:t>
      </w:r>
      <w:r w:rsidR="00040128" w:rsidRPr="00806992">
        <w:rPr>
          <w:color w:val="auto"/>
        </w:rPr>
        <w:t>1</w:t>
      </w:r>
      <w:r w:rsidRPr="00806992">
        <w:rPr>
          <w:color w:val="auto"/>
        </w:rPr>
        <w:t>.5.</w:t>
      </w:r>
      <w:r w:rsidR="00806992">
        <w:rPr>
          <w:color w:val="auto"/>
        </w:rPr>
        <w:t xml:space="preserve"> </w:t>
      </w:r>
      <w:r w:rsidR="0066373E" w:rsidRPr="00806992">
        <w:rPr>
          <w:color w:val="auto"/>
        </w:rPr>
        <w:t>O</w:t>
      </w:r>
      <w:r w:rsidR="0036177B" w:rsidRPr="00806992">
        <w:rPr>
          <w:color w:val="auto"/>
        </w:rPr>
        <w:t>rganizuoja oficialų susirašinėjimą su sutarčių vykdytojais (tiekėjais) (pvz., raštai tiekėjams dėl vėlavimo, delspinigių ir baudų taikymo, kitas susirašinėjimas)</w:t>
      </w:r>
      <w:r w:rsidR="0066373E" w:rsidRPr="00806992">
        <w:rPr>
          <w:color w:val="auto"/>
        </w:rPr>
        <w:t>.</w:t>
      </w:r>
    </w:p>
    <w:p w14:paraId="22CBC300" w14:textId="4F0041A2" w:rsidR="0036177B" w:rsidRPr="00806992" w:rsidRDefault="00F65182" w:rsidP="00806992">
      <w:pPr>
        <w:pStyle w:val="Default"/>
        <w:tabs>
          <w:tab w:val="left" w:pos="851"/>
        </w:tabs>
        <w:ind w:firstLine="1134"/>
        <w:jc w:val="both"/>
        <w:rPr>
          <w:color w:val="auto"/>
        </w:rPr>
      </w:pPr>
      <w:r w:rsidRPr="00806992">
        <w:rPr>
          <w:color w:val="auto"/>
        </w:rPr>
        <w:t>8</w:t>
      </w:r>
      <w:r w:rsidR="00040128" w:rsidRPr="00806992">
        <w:rPr>
          <w:color w:val="auto"/>
        </w:rPr>
        <w:t>1</w:t>
      </w:r>
      <w:r w:rsidRPr="00806992">
        <w:rPr>
          <w:color w:val="auto"/>
        </w:rPr>
        <w:t>.6.</w:t>
      </w:r>
      <w:r w:rsidR="00806992">
        <w:rPr>
          <w:color w:val="auto"/>
        </w:rPr>
        <w:t xml:space="preserve"> </w:t>
      </w:r>
      <w:r w:rsidR="0066373E" w:rsidRPr="00806992">
        <w:rPr>
          <w:color w:val="auto"/>
        </w:rPr>
        <w:t>P</w:t>
      </w:r>
      <w:r w:rsidR="0036177B" w:rsidRPr="00806992">
        <w:rPr>
          <w:color w:val="auto"/>
        </w:rPr>
        <w:t>rižiūri, kad pagal sutartį nebūtų išmokėta daugiau lėšų nei numatyta pirkimo sutartyje, kad mokėjimai būtų vykdomi laikantis jiems nustatytų terminų ir kitų pirkimo sutartyje nustatytų sąlygų.</w:t>
      </w:r>
    </w:p>
    <w:p w14:paraId="7E04963C" w14:textId="306EA2A8" w:rsidR="0036177B" w:rsidRPr="00806992" w:rsidRDefault="00F65182" w:rsidP="00806992">
      <w:pPr>
        <w:pStyle w:val="Default"/>
        <w:tabs>
          <w:tab w:val="left" w:pos="851"/>
        </w:tabs>
        <w:ind w:firstLine="1134"/>
        <w:jc w:val="both"/>
        <w:rPr>
          <w:color w:val="auto"/>
        </w:rPr>
      </w:pPr>
      <w:r w:rsidRPr="00806992">
        <w:rPr>
          <w:color w:val="auto"/>
        </w:rPr>
        <w:t>8</w:t>
      </w:r>
      <w:r w:rsidR="00040128" w:rsidRPr="00806992">
        <w:rPr>
          <w:color w:val="auto"/>
        </w:rPr>
        <w:t>1</w:t>
      </w:r>
      <w:r w:rsidRPr="00806992">
        <w:rPr>
          <w:color w:val="auto"/>
        </w:rPr>
        <w:t>.7.</w:t>
      </w:r>
      <w:r w:rsidR="00806992">
        <w:rPr>
          <w:color w:val="auto"/>
        </w:rPr>
        <w:t xml:space="preserve"> </w:t>
      </w:r>
      <w:r w:rsidR="0066373E" w:rsidRPr="00806992">
        <w:rPr>
          <w:color w:val="auto"/>
        </w:rPr>
        <w:t>A</w:t>
      </w:r>
      <w:r w:rsidRPr="00806992">
        <w:rPr>
          <w:color w:val="auto"/>
        </w:rPr>
        <w:t xml:space="preserve">tlieka kitas </w:t>
      </w:r>
      <w:r w:rsidR="0066373E" w:rsidRPr="00806992">
        <w:rPr>
          <w:color w:val="auto"/>
        </w:rPr>
        <w:t>A</w:t>
      </w:r>
      <w:r w:rsidR="0036177B" w:rsidRPr="00806992">
        <w:rPr>
          <w:color w:val="auto"/>
        </w:rPr>
        <w:t xml:space="preserve">praše nurodytas funkcijas ir yra atsakingas už jų tinkamą vykdymą atsižvelgiant </w:t>
      </w:r>
      <w:r w:rsidR="0036177B" w:rsidRPr="00806992">
        <w:t>į kuruojamą sritį ir VPĮ reikalavimus</w:t>
      </w:r>
      <w:r w:rsidR="0036177B" w:rsidRPr="00806992">
        <w:rPr>
          <w:color w:val="auto"/>
        </w:rPr>
        <w:t>.</w:t>
      </w:r>
    </w:p>
    <w:p w14:paraId="110487B1" w14:textId="2BD0256C" w:rsidR="002652E4" w:rsidRPr="00806992" w:rsidRDefault="00806992" w:rsidP="00806992">
      <w:pPr>
        <w:pStyle w:val="BodyText1"/>
        <w:spacing w:line="240" w:lineRule="auto"/>
        <w:ind w:firstLine="1134"/>
        <w:rPr>
          <w:sz w:val="24"/>
          <w:szCs w:val="24"/>
        </w:rPr>
      </w:pPr>
      <w:r w:rsidRPr="00806992">
        <w:rPr>
          <w:sz w:val="24"/>
          <w:szCs w:val="24"/>
        </w:rPr>
        <w:t>82.</w:t>
      </w:r>
      <w:r>
        <w:rPr>
          <w:sz w:val="24"/>
          <w:szCs w:val="24"/>
        </w:rPr>
        <w:t xml:space="preserve"> </w:t>
      </w:r>
      <w:r w:rsidR="002652E4" w:rsidRPr="00806992">
        <w:rPr>
          <w:color w:val="auto"/>
          <w:sz w:val="24"/>
          <w:szCs w:val="24"/>
        </w:rPr>
        <w:t>PD rengėjo funkcijos ir atsakomybė pirkimų procese</w:t>
      </w:r>
      <w:r w:rsidR="00836755" w:rsidRPr="00806992">
        <w:rPr>
          <w:color w:val="auto"/>
          <w:sz w:val="24"/>
          <w:szCs w:val="24"/>
        </w:rPr>
        <w:t>:</w:t>
      </w:r>
    </w:p>
    <w:p w14:paraId="75D64992" w14:textId="6FB02815" w:rsidR="0036177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2</w:t>
      </w:r>
      <w:r w:rsidRPr="00806992">
        <w:rPr>
          <w:color w:val="auto"/>
        </w:rPr>
        <w:t>.1.</w:t>
      </w:r>
      <w:r w:rsidR="00806992">
        <w:rPr>
          <w:color w:val="auto"/>
        </w:rPr>
        <w:t xml:space="preserve"> </w:t>
      </w:r>
      <w:r w:rsidR="0066373E" w:rsidRPr="00806992">
        <w:rPr>
          <w:color w:val="auto"/>
        </w:rPr>
        <w:t>R</w:t>
      </w:r>
      <w:r w:rsidR="0036177B" w:rsidRPr="00806992">
        <w:rPr>
          <w:color w:val="auto"/>
        </w:rPr>
        <w:t>engia PD pagal pirkimą inicijuojančius dokumentus ir organizuoja pirkimo procedūros vykdymą per VPK (jei pirkimo procedūrą atlieka VPK</w:t>
      </w:r>
      <w:r w:rsidR="0066373E" w:rsidRPr="00806992">
        <w:rPr>
          <w:color w:val="auto"/>
        </w:rPr>
        <w:t>).</w:t>
      </w:r>
    </w:p>
    <w:p w14:paraId="38D14FB0" w14:textId="09487B76" w:rsidR="0036177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2</w:t>
      </w:r>
      <w:r w:rsidRPr="00806992">
        <w:rPr>
          <w:color w:val="auto"/>
        </w:rPr>
        <w:t>.2.</w:t>
      </w:r>
      <w:r w:rsidR="0066373E" w:rsidRPr="00806992">
        <w:rPr>
          <w:color w:val="auto"/>
        </w:rPr>
        <w:t xml:space="preserve"> J</w:t>
      </w:r>
      <w:r w:rsidRPr="00806992">
        <w:rPr>
          <w:color w:val="auto"/>
        </w:rPr>
        <w:t>ei reiki</w:t>
      </w:r>
      <w:r w:rsidR="0036177B" w:rsidRPr="00806992">
        <w:rPr>
          <w:color w:val="auto"/>
        </w:rPr>
        <w:t>a, siūlo iniciatoriui rengėjui ir VPK (jei pirkimas vykdomas per VPK) papildomus kvalifikacijos ir techninės specifikacijos reikalavimus, tiekėjų pašalinimo pagrindus, kokybės vadybos</w:t>
      </w:r>
      <w:r w:rsidRPr="00806992">
        <w:rPr>
          <w:color w:val="auto"/>
        </w:rPr>
        <w:t xml:space="preserve"> </w:t>
      </w:r>
      <w:r w:rsidR="0036177B" w:rsidRPr="00806992">
        <w:rPr>
          <w:color w:val="auto"/>
        </w:rPr>
        <w:t>/ aplinkos apsaugos standartus, pasiūlymų vertinimo kriterijus, pagrindines pirkimo sutarties sąlygas, kurių nenurodė iniciatorius rengėjas</w:t>
      </w:r>
      <w:r w:rsidRPr="00806992">
        <w:rPr>
          <w:color w:val="auto"/>
        </w:rPr>
        <w:t>,</w:t>
      </w:r>
      <w:r w:rsidR="0036177B" w:rsidRPr="00806992">
        <w:rPr>
          <w:color w:val="auto"/>
        </w:rPr>
        <w:t xml:space="preserve"> arba siūlo pateiktų reikalavimų pataisymus</w:t>
      </w:r>
      <w:r w:rsidR="0066373E" w:rsidRPr="00806992">
        <w:rPr>
          <w:color w:val="auto"/>
        </w:rPr>
        <w:t>.</w:t>
      </w:r>
    </w:p>
    <w:p w14:paraId="50EAF146" w14:textId="69CA73DE" w:rsidR="0036177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2</w:t>
      </w:r>
      <w:r w:rsidRPr="00806992">
        <w:rPr>
          <w:color w:val="auto"/>
        </w:rPr>
        <w:t>.3.</w:t>
      </w:r>
      <w:r w:rsidR="00806992">
        <w:rPr>
          <w:color w:val="auto"/>
        </w:rPr>
        <w:t xml:space="preserve"> </w:t>
      </w:r>
      <w:r w:rsidR="0066373E" w:rsidRPr="00806992">
        <w:rPr>
          <w:color w:val="auto"/>
        </w:rPr>
        <w:t>D</w:t>
      </w:r>
      <w:r w:rsidR="0036177B" w:rsidRPr="00806992">
        <w:rPr>
          <w:color w:val="auto"/>
        </w:rPr>
        <w:t>erina pirkimo dokumentus, pirkimo procedūrų dokumentus, sutartis su finansavimo institucija.</w:t>
      </w:r>
    </w:p>
    <w:p w14:paraId="6036D834" w14:textId="2C3A6404" w:rsidR="0036177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2</w:t>
      </w:r>
      <w:r w:rsidRPr="00806992">
        <w:rPr>
          <w:color w:val="auto"/>
        </w:rPr>
        <w:t>.4.</w:t>
      </w:r>
      <w:r w:rsidR="00806992">
        <w:rPr>
          <w:color w:val="auto"/>
        </w:rPr>
        <w:t xml:space="preserve"> </w:t>
      </w:r>
      <w:r w:rsidR="0066373E" w:rsidRPr="00806992">
        <w:rPr>
          <w:color w:val="auto"/>
        </w:rPr>
        <w:t>R</w:t>
      </w:r>
      <w:r w:rsidR="0036177B" w:rsidRPr="00806992">
        <w:rPr>
          <w:color w:val="auto"/>
        </w:rPr>
        <w:t>engia pirkimo sutartis pasiraš</w:t>
      </w:r>
      <w:r w:rsidRPr="00806992">
        <w:rPr>
          <w:color w:val="auto"/>
        </w:rPr>
        <w:t>yti ir organiz</w:t>
      </w:r>
      <w:r w:rsidR="0036177B" w:rsidRPr="00806992">
        <w:rPr>
          <w:color w:val="auto"/>
        </w:rPr>
        <w:t>uoją jų derinimą, pasirašymą ir įsigaliojimą</w:t>
      </w:r>
      <w:r w:rsidR="0066373E" w:rsidRPr="00806992">
        <w:rPr>
          <w:color w:val="auto"/>
        </w:rPr>
        <w:t>.</w:t>
      </w:r>
    </w:p>
    <w:p w14:paraId="33113190" w14:textId="5E520A15" w:rsidR="0036177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2</w:t>
      </w:r>
      <w:r w:rsidRPr="00806992">
        <w:rPr>
          <w:color w:val="auto"/>
        </w:rPr>
        <w:t>.5.</w:t>
      </w:r>
      <w:r w:rsidR="00806992">
        <w:rPr>
          <w:color w:val="auto"/>
        </w:rPr>
        <w:t xml:space="preserve"> </w:t>
      </w:r>
      <w:r w:rsidR="0066373E" w:rsidRPr="00806992">
        <w:rPr>
          <w:color w:val="auto"/>
        </w:rPr>
        <w:t>T</w:t>
      </w:r>
      <w:r w:rsidR="0036177B" w:rsidRPr="00806992">
        <w:rPr>
          <w:color w:val="auto"/>
        </w:rPr>
        <w:t>eikia pirkimo procedūrų ataskaitas VPT</w:t>
      </w:r>
      <w:r w:rsidR="0066373E" w:rsidRPr="00806992">
        <w:rPr>
          <w:color w:val="auto"/>
        </w:rPr>
        <w:t>.</w:t>
      </w:r>
    </w:p>
    <w:p w14:paraId="35A71FA7" w14:textId="67F88EB8" w:rsidR="0036177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2</w:t>
      </w:r>
      <w:r w:rsidRPr="00806992">
        <w:rPr>
          <w:color w:val="auto"/>
        </w:rPr>
        <w:t>.6.</w:t>
      </w:r>
      <w:r w:rsidR="00806992">
        <w:rPr>
          <w:color w:val="auto"/>
        </w:rPr>
        <w:t xml:space="preserve"> </w:t>
      </w:r>
      <w:r w:rsidR="0066373E" w:rsidRPr="00806992">
        <w:rPr>
          <w:color w:val="auto"/>
        </w:rPr>
        <w:t>V</w:t>
      </w:r>
      <w:r w:rsidR="0036177B" w:rsidRPr="00806992">
        <w:rPr>
          <w:color w:val="auto"/>
        </w:rPr>
        <w:t>iešina rašytines pirkimo sutartis ir pasiūlymus</w:t>
      </w:r>
      <w:r w:rsidR="0066373E" w:rsidRPr="00806992">
        <w:rPr>
          <w:color w:val="auto"/>
        </w:rPr>
        <w:t>.</w:t>
      </w:r>
    </w:p>
    <w:p w14:paraId="6776284D" w14:textId="0E79DE23" w:rsidR="0036177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2</w:t>
      </w:r>
      <w:r w:rsidRPr="00806992">
        <w:rPr>
          <w:color w:val="auto"/>
        </w:rPr>
        <w:t>.7.</w:t>
      </w:r>
      <w:r w:rsidR="00806992">
        <w:rPr>
          <w:color w:val="auto"/>
        </w:rPr>
        <w:t xml:space="preserve"> </w:t>
      </w:r>
      <w:r w:rsidR="0066373E" w:rsidRPr="00806992">
        <w:rPr>
          <w:color w:val="auto"/>
        </w:rPr>
        <w:t>A</w:t>
      </w:r>
      <w:r w:rsidRPr="00806992">
        <w:rPr>
          <w:color w:val="auto"/>
        </w:rPr>
        <w:t xml:space="preserve">tlieka kitas </w:t>
      </w:r>
      <w:r w:rsidR="0066373E" w:rsidRPr="00806992">
        <w:rPr>
          <w:color w:val="auto"/>
        </w:rPr>
        <w:t>A</w:t>
      </w:r>
      <w:r w:rsidR="0036177B" w:rsidRPr="00806992">
        <w:rPr>
          <w:color w:val="auto"/>
        </w:rPr>
        <w:t xml:space="preserve">praše nurodytas funkcijas ir yra atsakingas už jų tinkamą vykdymą atsižvelgiant </w:t>
      </w:r>
      <w:r w:rsidR="0036177B" w:rsidRPr="00806992">
        <w:t>į kuruojamą sritį ir VPĮ reikalavimus</w:t>
      </w:r>
      <w:r w:rsidR="0036177B" w:rsidRPr="00806992">
        <w:rPr>
          <w:color w:val="auto"/>
        </w:rPr>
        <w:t>.</w:t>
      </w:r>
    </w:p>
    <w:p w14:paraId="3AF4FB9F" w14:textId="13903C2C" w:rsidR="00E63CD2" w:rsidRPr="00806992" w:rsidRDefault="00806992" w:rsidP="00806992">
      <w:pPr>
        <w:pStyle w:val="BodyText1"/>
        <w:spacing w:line="240" w:lineRule="auto"/>
        <w:ind w:firstLine="1134"/>
        <w:rPr>
          <w:sz w:val="24"/>
          <w:szCs w:val="24"/>
        </w:rPr>
      </w:pPr>
      <w:r w:rsidRPr="00806992">
        <w:rPr>
          <w:sz w:val="24"/>
          <w:szCs w:val="24"/>
        </w:rPr>
        <w:t>83.</w:t>
      </w:r>
      <w:r>
        <w:rPr>
          <w:sz w:val="24"/>
          <w:szCs w:val="24"/>
        </w:rPr>
        <w:t xml:space="preserve"> </w:t>
      </w:r>
      <w:r w:rsidR="002652E4" w:rsidRPr="00806992">
        <w:rPr>
          <w:color w:val="auto"/>
          <w:sz w:val="24"/>
          <w:szCs w:val="24"/>
        </w:rPr>
        <w:t>Užsakovo funkcijos ir atsakomybė pirkimų procese:</w:t>
      </w:r>
    </w:p>
    <w:p w14:paraId="6365E0F2" w14:textId="6E2C34BD" w:rsidR="00EA77D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3</w:t>
      </w:r>
      <w:r w:rsidRPr="00806992">
        <w:rPr>
          <w:color w:val="auto"/>
        </w:rPr>
        <w:t>.1.</w:t>
      </w:r>
      <w:r w:rsidR="00806992">
        <w:rPr>
          <w:color w:val="auto"/>
        </w:rPr>
        <w:t xml:space="preserve"> </w:t>
      </w:r>
      <w:r w:rsidR="0066373E" w:rsidRPr="00806992">
        <w:rPr>
          <w:color w:val="auto"/>
        </w:rPr>
        <w:t>P</w:t>
      </w:r>
      <w:r w:rsidR="00EA77DB" w:rsidRPr="00806992">
        <w:rPr>
          <w:color w:val="auto"/>
        </w:rPr>
        <w:t xml:space="preserve">lanuoja </w:t>
      </w:r>
      <w:r w:rsidR="0066373E" w:rsidRPr="00806992">
        <w:rPr>
          <w:color w:val="auto"/>
        </w:rPr>
        <w:t>A</w:t>
      </w:r>
      <w:r w:rsidR="00EA77DB" w:rsidRPr="00806992">
        <w:rPr>
          <w:color w:val="auto"/>
        </w:rPr>
        <w:t>dministracijos reikmėms reikalingų pirkti prekių, paslaugų ar darbų poreikius</w:t>
      </w:r>
      <w:r w:rsidR="0066373E" w:rsidRPr="00806992">
        <w:rPr>
          <w:color w:val="auto"/>
        </w:rPr>
        <w:t>.</w:t>
      </w:r>
    </w:p>
    <w:p w14:paraId="56738A1D" w14:textId="0916DDD0" w:rsidR="00EA77D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3</w:t>
      </w:r>
      <w:r w:rsidRPr="00806992">
        <w:rPr>
          <w:color w:val="auto"/>
        </w:rPr>
        <w:t>.2.</w:t>
      </w:r>
      <w:r w:rsidR="00806992">
        <w:rPr>
          <w:color w:val="auto"/>
        </w:rPr>
        <w:t xml:space="preserve"> </w:t>
      </w:r>
      <w:r w:rsidR="0066373E" w:rsidRPr="00806992">
        <w:rPr>
          <w:color w:val="auto"/>
        </w:rPr>
        <w:t>L</w:t>
      </w:r>
      <w:r w:rsidR="00EA77DB" w:rsidRPr="00806992">
        <w:rPr>
          <w:color w:val="auto"/>
        </w:rPr>
        <w:t xml:space="preserve">aiku inicijuoja pagal užsakovo poreikį pirkimų plane numatytus pirkimus (įskaitant ir į pirkimų planą </w:t>
      </w:r>
      <w:r w:rsidR="0066373E" w:rsidRPr="00806992">
        <w:rPr>
          <w:color w:val="auto"/>
        </w:rPr>
        <w:t>per metus</w:t>
      </w:r>
      <w:r w:rsidR="00EA77DB" w:rsidRPr="00806992">
        <w:rPr>
          <w:color w:val="auto"/>
        </w:rPr>
        <w:t xml:space="preserve"> jo poreikiu įtrauktus neplaninius pirkimus).</w:t>
      </w:r>
    </w:p>
    <w:p w14:paraId="29867173" w14:textId="65CA2711" w:rsidR="00EA77DB" w:rsidRPr="00806992" w:rsidRDefault="003E7D54" w:rsidP="00806992">
      <w:pPr>
        <w:pStyle w:val="Default"/>
        <w:tabs>
          <w:tab w:val="left" w:pos="851"/>
        </w:tabs>
        <w:ind w:left="1134"/>
        <w:jc w:val="both"/>
        <w:rPr>
          <w:color w:val="auto"/>
        </w:rPr>
      </w:pPr>
      <w:r w:rsidRPr="00806992">
        <w:rPr>
          <w:color w:val="auto"/>
        </w:rPr>
        <w:t>8</w:t>
      </w:r>
      <w:r w:rsidR="00040128" w:rsidRPr="00806992">
        <w:rPr>
          <w:color w:val="auto"/>
        </w:rPr>
        <w:t>3</w:t>
      </w:r>
      <w:r w:rsidRPr="00806992">
        <w:rPr>
          <w:color w:val="auto"/>
        </w:rPr>
        <w:t>.3.</w:t>
      </w:r>
      <w:r w:rsidR="00806992">
        <w:rPr>
          <w:color w:val="auto"/>
        </w:rPr>
        <w:t xml:space="preserve"> </w:t>
      </w:r>
      <w:r w:rsidR="0066373E" w:rsidRPr="00806992">
        <w:rPr>
          <w:color w:val="auto"/>
        </w:rPr>
        <w:t>R</w:t>
      </w:r>
      <w:r w:rsidR="00EA77DB" w:rsidRPr="00806992">
        <w:rPr>
          <w:color w:val="auto"/>
        </w:rPr>
        <w:t>engia pirkimą inicijuojančius dokumentus arba organizuoja jų rengimą.</w:t>
      </w:r>
    </w:p>
    <w:p w14:paraId="25BB065F" w14:textId="01240064" w:rsidR="00EA77DB" w:rsidRPr="00806992" w:rsidRDefault="003E7D54" w:rsidP="00806992">
      <w:pPr>
        <w:pStyle w:val="BodyText1"/>
        <w:spacing w:line="240" w:lineRule="auto"/>
        <w:ind w:firstLine="1134"/>
        <w:rPr>
          <w:sz w:val="24"/>
          <w:szCs w:val="24"/>
        </w:rPr>
      </w:pPr>
      <w:r w:rsidRPr="00806992">
        <w:rPr>
          <w:color w:val="auto"/>
          <w:sz w:val="24"/>
          <w:szCs w:val="24"/>
        </w:rPr>
        <w:t>8</w:t>
      </w:r>
      <w:r w:rsidR="00040128" w:rsidRPr="00806992">
        <w:rPr>
          <w:color w:val="auto"/>
          <w:sz w:val="24"/>
          <w:szCs w:val="24"/>
        </w:rPr>
        <w:t>3</w:t>
      </w:r>
      <w:r w:rsidRPr="00806992">
        <w:rPr>
          <w:color w:val="auto"/>
          <w:sz w:val="24"/>
          <w:szCs w:val="24"/>
        </w:rPr>
        <w:t>.4.</w:t>
      </w:r>
      <w:r w:rsidR="00806992">
        <w:rPr>
          <w:color w:val="auto"/>
          <w:sz w:val="24"/>
          <w:szCs w:val="24"/>
        </w:rPr>
        <w:t xml:space="preserve"> </w:t>
      </w:r>
      <w:r w:rsidR="0066373E" w:rsidRPr="00806992">
        <w:rPr>
          <w:color w:val="auto"/>
          <w:sz w:val="24"/>
          <w:szCs w:val="24"/>
        </w:rPr>
        <w:t>A</w:t>
      </w:r>
      <w:r w:rsidRPr="00806992">
        <w:rPr>
          <w:color w:val="auto"/>
          <w:sz w:val="24"/>
          <w:szCs w:val="24"/>
        </w:rPr>
        <w:t xml:space="preserve">tlieka kitas </w:t>
      </w:r>
      <w:r w:rsidR="0066373E" w:rsidRPr="00806992">
        <w:rPr>
          <w:color w:val="auto"/>
          <w:sz w:val="24"/>
          <w:szCs w:val="24"/>
        </w:rPr>
        <w:t>A</w:t>
      </w:r>
      <w:r w:rsidR="00EA77DB" w:rsidRPr="00806992">
        <w:rPr>
          <w:color w:val="auto"/>
          <w:sz w:val="24"/>
          <w:szCs w:val="24"/>
        </w:rPr>
        <w:t xml:space="preserve">praše nurodytas funkcijas ir yra atsakingas už jų tinkamą vykdymą atsižvelgiant į </w:t>
      </w:r>
      <w:r w:rsidR="00EA77DB" w:rsidRPr="00806992">
        <w:rPr>
          <w:sz w:val="24"/>
          <w:szCs w:val="24"/>
        </w:rPr>
        <w:t>kuruojamą sritį ir VPĮ reikalavimus</w:t>
      </w:r>
      <w:r w:rsidR="00EA77DB" w:rsidRPr="00806992">
        <w:rPr>
          <w:color w:val="auto"/>
        </w:rPr>
        <w:t>.</w:t>
      </w:r>
    </w:p>
    <w:p w14:paraId="12F029D4" w14:textId="07AF3813" w:rsidR="00E63CD2" w:rsidRPr="00806992" w:rsidRDefault="00806992" w:rsidP="00806992">
      <w:pPr>
        <w:pStyle w:val="BodyText1"/>
        <w:spacing w:line="240" w:lineRule="auto"/>
        <w:ind w:firstLine="1134"/>
        <w:rPr>
          <w:sz w:val="24"/>
          <w:szCs w:val="24"/>
        </w:rPr>
      </w:pPr>
      <w:r w:rsidRPr="00806992">
        <w:rPr>
          <w:sz w:val="24"/>
          <w:szCs w:val="24"/>
        </w:rPr>
        <w:t>84.</w:t>
      </w:r>
      <w:r>
        <w:rPr>
          <w:sz w:val="24"/>
          <w:szCs w:val="24"/>
        </w:rPr>
        <w:t xml:space="preserve"> </w:t>
      </w:r>
      <w:r w:rsidR="00E63CD2" w:rsidRPr="00806992">
        <w:rPr>
          <w:color w:val="auto"/>
          <w:sz w:val="24"/>
          <w:szCs w:val="24"/>
        </w:rPr>
        <w:t>I</w:t>
      </w:r>
      <w:r w:rsidR="009E2523" w:rsidRPr="00806992">
        <w:rPr>
          <w:color w:val="auto"/>
          <w:sz w:val="24"/>
          <w:szCs w:val="24"/>
        </w:rPr>
        <w:t xml:space="preserve">niciatoriaus </w:t>
      </w:r>
      <w:r w:rsidR="00E63CD2" w:rsidRPr="00806992">
        <w:rPr>
          <w:color w:val="auto"/>
          <w:sz w:val="24"/>
          <w:szCs w:val="24"/>
        </w:rPr>
        <w:t xml:space="preserve">rengėjo </w:t>
      </w:r>
      <w:r w:rsidR="009E2523" w:rsidRPr="00806992">
        <w:rPr>
          <w:color w:val="auto"/>
          <w:sz w:val="24"/>
          <w:szCs w:val="24"/>
        </w:rPr>
        <w:t>funkcijos ir atsakomybė</w:t>
      </w:r>
      <w:r w:rsidR="002652E4" w:rsidRPr="00806992">
        <w:rPr>
          <w:color w:val="auto"/>
          <w:sz w:val="24"/>
          <w:szCs w:val="24"/>
        </w:rPr>
        <w:t xml:space="preserve"> pirkimų procese</w:t>
      </w:r>
      <w:r w:rsidR="009E2523" w:rsidRPr="00806992">
        <w:rPr>
          <w:color w:val="auto"/>
          <w:sz w:val="24"/>
          <w:szCs w:val="24"/>
        </w:rPr>
        <w:t>:</w:t>
      </w:r>
    </w:p>
    <w:p w14:paraId="22817027" w14:textId="6D909698" w:rsidR="00EA77D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4</w:t>
      </w:r>
      <w:r w:rsidRPr="00806992">
        <w:rPr>
          <w:color w:val="auto"/>
        </w:rPr>
        <w:t>.1.</w:t>
      </w:r>
      <w:r w:rsidR="00806992">
        <w:rPr>
          <w:color w:val="auto"/>
        </w:rPr>
        <w:t xml:space="preserve"> </w:t>
      </w:r>
      <w:r w:rsidR="0066373E" w:rsidRPr="00806992">
        <w:rPr>
          <w:color w:val="auto"/>
        </w:rPr>
        <w:t>R</w:t>
      </w:r>
      <w:r w:rsidR="00EA77DB" w:rsidRPr="00806992">
        <w:rPr>
          <w:color w:val="auto"/>
        </w:rPr>
        <w:t>engia pirkimą inicij</w:t>
      </w:r>
      <w:r w:rsidRPr="00806992">
        <w:rPr>
          <w:color w:val="auto"/>
        </w:rPr>
        <w:t>uojančius dokumentus ir organiz</w:t>
      </w:r>
      <w:r w:rsidR="00EA77DB" w:rsidRPr="00806992">
        <w:rPr>
          <w:color w:val="auto"/>
        </w:rPr>
        <w:t>uoja jų derinimą bei tvirtinimą.</w:t>
      </w:r>
    </w:p>
    <w:p w14:paraId="5AB83C3E" w14:textId="74B95FB0" w:rsidR="00EA77D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4</w:t>
      </w:r>
      <w:r w:rsidRPr="00806992">
        <w:rPr>
          <w:color w:val="auto"/>
        </w:rPr>
        <w:t>.2.</w:t>
      </w:r>
      <w:r w:rsidR="00806992">
        <w:rPr>
          <w:color w:val="auto"/>
        </w:rPr>
        <w:t xml:space="preserve"> </w:t>
      </w:r>
      <w:r w:rsidR="0066373E" w:rsidRPr="00806992">
        <w:rPr>
          <w:color w:val="auto"/>
        </w:rPr>
        <w:t>A</w:t>
      </w:r>
      <w:r w:rsidRPr="00806992">
        <w:rPr>
          <w:color w:val="auto"/>
        </w:rPr>
        <w:t xml:space="preserve">tlieka kitas </w:t>
      </w:r>
      <w:r w:rsidR="0066373E" w:rsidRPr="00806992">
        <w:rPr>
          <w:color w:val="auto"/>
        </w:rPr>
        <w:t>A</w:t>
      </w:r>
      <w:r w:rsidR="00EA77DB" w:rsidRPr="00806992">
        <w:rPr>
          <w:color w:val="auto"/>
        </w:rPr>
        <w:t xml:space="preserve">praše nurodytas funkcijas ir yra atsakingas už jų tinkamą vykdymą atsižvelgiant </w:t>
      </w:r>
      <w:r w:rsidR="00EA77DB" w:rsidRPr="00806992">
        <w:t>kuruojamą sritį ir VPĮ reikalavimus</w:t>
      </w:r>
      <w:r w:rsidR="00EA77DB" w:rsidRPr="00806992">
        <w:rPr>
          <w:color w:val="auto"/>
        </w:rPr>
        <w:t>.</w:t>
      </w:r>
    </w:p>
    <w:p w14:paraId="68EBF994" w14:textId="2FC22B1C" w:rsidR="00EA77DB" w:rsidRPr="00806992" w:rsidRDefault="00EA77DB" w:rsidP="00806992">
      <w:pPr>
        <w:pStyle w:val="Default"/>
        <w:tabs>
          <w:tab w:val="left" w:pos="851"/>
        </w:tabs>
        <w:ind w:firstLine="1134"/>
        <w:jc w:val="both"/>
        <w:rPr>
          <w:color w:val="auto"/>
        </w:rPr>
      </w:pPr>
      <w:r w:rsidRPr="00806992">
        <w:rPr>
          <w:color w:val="auto"/>
        </w:rPr>
        <w:t>8</w:t>
      </w:r>
      <w:r w:rsidR="00040128" w:rsidRPr="00806992">
        <w:rPr>
          <w:color w:val="auto"/>
        </w:rPr>
        <w:t>4</w:t>
      </w:r>
      <w:r w:rsidRPr="00806992">
        <w:rPr>
          <w:color w:val="auto"/>
        </w:rPr>
        <w:t>.3.</w:t>
      </w:r>
      <w:r w:rsidR="00806992">
        <w:rPr>
          <w:color w:val="auto"/>
        </w:rPr>
        <w:t xml:space="preserve"> </w:t>
      </w:r>
      <w:r w:rsidRPr="00806992">
        <w:rPr>
          <w:color w:val="auto"/>
        </w:rPr>
        <w:t xml:space="preserve">Pirkimų organizatoriaus funkcijos ir atsakomybė pirkimų procese: </w:t>
      </w:r>
    </w:p>
    <w:p w14:paraId="3FD2818D" w14:textId="629EAD46" w:rsidR="00EA77D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4</w:t>
      </w:r>
      <w:r w:rsidRPr="00806992">
        <w:rPr>
          <w:color w:val="auto"/>
        </w:rPr>
        <w:t>.4.</w:t>
      </w:r>
      <w:r w:rsidR="00806992">
        <w:rPr>
          <w:color w:val="auto"/>
        </w:rPr>
        <w:t xml:space="preserve"> </w:t>
      </w:r>
      <w:r w:rsidR="0066373E" w:rsidRPr="00806992">
        <w:rPr>
          <w:color w:val="auto"/>
        </w:rPr>
        <w:t>V</w:t>
      </w:r>
      <w:r w:rsidR="00EA77DB" w:rsidRPr="00806992">
        <w:rPr>
          <w:color w:val="auto"/>
        </w:rPr>
        <w:t>ykdo mažos vertės pirkimų procedūras</w:t>
      </w:r>
      <w:r w:rsidR="0066373E" w:rsidRPr="00806992">
        <w:rPr>
          <w:color w:val="auto"/>
        </w:rPr>
        <w:t>.</w:t>
      </w:r>
    </w:p>
    <w:p w14:paraId="09C0CF73" w14:textId="137F5993" w:rsidR="00EA77DB" w:rsidRPr="00806992" w:rsidRDefault="003E7D54" w:rsidP="00806992">
      <w:pPr>
        <w:pStyle w:val="Default"/>
        <w:tabs>
          <w:tab w:val="left" w:pos="851"/>
        </w:tabs>
        <w:ind w:firstLine="1134"/>
        <w:jc w:val="both"/>
        <w:rPr>
          <w:color w:val="auto"/>
        </w:rPr>
      </w:pPr>
      <w:r w:rsidRPr="00806992">
        <w:rPr>
          <w:color w:val="auto"/>
        </w:rPr>
        <w:t>8</w:t>
      </w:r>
      <w:r w:rsidR="00040128" w:rsidRPr="00806992">
        <w:rPr>
          <w:color w:val="auto"/>
        </w:rPr>
        <w:t>4</w:t>
      </w:r>
      <w:r w:rsidRPr="00806992">
        <w:rPr>
          <w:color w:val="auto"/>
        </w:rPr>
        <w:t>.5.</w:t>
      </w:r>
      <w:r w:rsidR="00806992">
        <w:rPr>
          <w:color w:val="auto"/>
        </w:rPr>
        <w:t xml:space="preserve"> </w:t>
      </w:r>
      <w:r w:rsidR="0066373E" w:rsidRPr="00806992">
        <w:rPr>
          <w:color w:val="auto"/>
        </w:rPr>
        <w:t>P</w:t>
      </w:r>
      <w:r w:rsidR="00EA77DB" w:rsidRPr="00806992">
        <w:rPr>
          <w:color w:val="auto"/>
        </w:rPr>
        <w:t>ildo mažos vertės pirkimo pažymą ir organizuoja jos derinimą</w:t>
      </w:r>
      <w:r w:rsidR="0066373E" w:rsidRPr="00806992">
        <w:rPr>
          <w:color w:val="auto"/>
        </w:rPr>
        <w:t>.</w:t>
      </w:r>
    </w:p>
    <w:p w14:paraId="44E31E5B" w14:textId="59AF75AF" w:rsidR="00EA77DB" w:rsidRPr="00806992" w:rsidRDefault="00EA77DB" w:rsidP="00806992">
      <w:pPr>
        <w:pStyle w:val="Default"/>
        <w:tabs>
          <w:tab w:val="left" w:pos="851"/>
        </w:tabs>
        <w:ind w:firstLine="1134"/>
        <w:jc w:val="both"/>
        <w:rPr>
          <w:color w:val="auto"/>
        </w:rPr>
      </w:pPr>
      <w:r w:rsidRPr="00806992">
        <w:rPr>
          <w:color w:val="auto"/>
        </w:rPr>
        <w:t>8</w:t>
      </w:r>
      <w:r w:rsidR="00040128" w:rsidRPr="00806992">
        <w:rPr>
          <w:color w:val="auto"/>
        </w:rPr>
        <w:t>4</w:t>
      </w:r>
      <w:r w:rsidRPr="00806992">
        <w:rPr>
          <w:color w:val="auto"/>
        </w:rPr>
        <w:t>.6.</w:t>
      </w:r>
      <w:r w:rsidR="00806992">
        <w:rPr>
          <w:color w:val="auto"/>
        </w:rPr>
        <w:t xml:space="preserve"> </w:t>
      </w:r>
      <w:r w:rsidRPr="00806992">
        <w:rPr>
          <w:color w:val="auto"/>
        </w:rPr>
        <w:t>Vykdo atnaujinto tiekėjų varžymosi procedūras pagal preli</w:t>
      </w:r>
      <w:r w:rsidR="003E7D54" w:rsidRPr="00806992">
        <w:rPr>
          <w:color w:val="auto"/>
        </w:rPr>
        <w:t>minariąją (-</w:t>
      </w:r>
      <w:r w:rsidR="0066373E" w:rsidRPr="00806992">
        <w:rPr>
          <w:color w:val="auto"/>
        </w:rPr>
        <w:t>ią</w:t>
      </w:r>
      <w:r w:rsidR="003E7D54" w:rsidRPr="00806992">
        <w:rPr>
          <w:color w:val="auto"/>
        </w:rPr>
        <w:t>sias) sutartį (-is)</w:t>
      </w:r>
      <w:r w:rsidR="0066373E" w:rsidRPr="00806992">
        <w:rPr>
          <w:color w:val="auto"/>
        </w:rPr>
        <w:t>.</w:t>
      </w:r>
    </w:p>
    <w:p w14:paraId="58107002" w14:textId="06949D8B" w:rsidR="00EA77DB" w:rsidRPr="00806992" w:rsidRDefault="00EA77DB" w:rsidP="00806992">
      <w:pPr>
        <w:pStyle w:val="Default"/>
        <w:tabs>
          <w:tab w:val="left" w:pos="851"/>
        </w:tabs>
        <w:ind w:firstLine="1134"/>
        <w:jc w:val="both"/>
        <w:rPr>
          <w:color w:val="auto"/>
        </w:rPr>
      </w:pPr>
      <w:r w:rsidRPr="00806992">
        <w:rPr>
          <w:color w:val="auto"/>
        </w:rPr>
        <w:t>8</w:t>
      </w:r>
      <w:r w:rsidR="00040128" w:rsidRPr="00806992">
        <w:rPr>
          <w:color w:val="auto"/>
        </w:rPr>
        <w:t>4</w:t>
      </w:r>
      <w:r w:rsidRPr="00806992">
        <w:rPr>
          <w:color w:val="auto"/>
        </w:rPr>
        <w:t>.7.</w:t>
      </w:r>
      <w:r w:rsidR="00806992">
        <w:rPr>
          <w:color w:val="auto"/>
        </w:rPr>
        <w:t xml:space="preserve"> </w:t>
      </w:r>
      <w:r w:rsidRPr="00806992">
        <w:rPr>
          <w:color w:val="auto"/>
        </w:rPr>
        <w:t>Vykdo dinaminės pirkimo sistemos pagrin</w:t>
      </w:r>
      <w:r w:rsidR="003E7D54" w:rsidRPr="00806992">
        <w:rPr>
          <w:color w:val="auto"/>
        </w:rPr>
        <w:t>du atliekamo pirkimo procedūras</w:t>
      </w:r>
      <w:r w:rsidR="0066373E" w:rsidRPr="00806992">
        <w:rPr>
          <w:color w:val="auto"/>
        </w:rPr>
        <w:t>.</w:t>
      </w:r>
    </w:p>
    <w:p w14:paraId="09A5EC99" w14:textId="75337B70" w:rsidR="00EA77DB" w:rsidRPr="00806992" w:rsidRDefault="00EA77DB" w:rsidP="00806992">
      <w:pPr>
        <w:pStyle w:val="Default"/>
        <w:tabs>
          <w:tab w:val="left" w:pos="851"/>
        </w:tabs>
        <w:ind w:firstLine="1134"/>
        <w:jc w:val="both"/>
        <w:rPr>
          <w:color w:val="auto"/>
        </w:rPr>
      </w:pPr>
      <w:r w:rsidRPr="00806992">
        <w:rPr>
          <w:color w:val="auto"/>
        </w:rPr>
        <w:t>8</w:t>
      </w:r>
      <w:r w:rsidR="00040128" w:rsidRPr="00806992">
        <w:rPr>
          <w:color w:val="auto"/>
        </w:rPr>
        <w:t>4</w:t>
      </w:r>
      <w:r w:rsidRPr="00806992">
        <w:rPr>
          <w:color w:val="auto"/>
        </w:rPr>
        <w:t>.8.</w:t>
      </w:r>
      <w:r w:rsidR="00806992">
        <w:rPr>
          <w:color w:val="auto"/>
        </w:rPr>
        <w:t xml:space="preserve"> </w:t>
      </w:r>
      <w:r w:rsidRPr="00806992">
        <w:rPr>
          <w:color w:val="auto"/>
        </w:rPr>
        <w:t>Vykdo prekių, paslaugų ar darbų pirkimus naudo</w:t>
      </w:r>
      <w:r w:rsidR="0066373E" w:rsidRPr="00806992">
        <w:rPr>
          <w:color w:val="auto"/>
        </w:rPr>
        <w:t>damasis</w:t>
      </w:r>
      <w:r w:rsidRPr="00806992">
        <w:rPr>
          <w:color w:val="auto"/>
        </w:rPr>
        <w:t xml:space="preserve"> CPO</w:t>
      </w:r>
      <w:r w:rsidR="003268A3" w:rsidRPr="00806992">
        <w:rPr>
          <w:color w:val="auto"/>
        </w:rPr>
        <w:t xml:space="preserve"> </w:t>
      </w:r>
      <w:r w:rsidR="003E7D54" w:rsidRPr="00806992">
        <w:rPr>
          <w:color w:val="auto"/>
        </w:rPr>
        <w:t>LT</w:t>
      </w:r>
      <w:r w:rsidRPr="00806992">
        <w:rPr>
          <w:color w:val="auto"/>
        </w:rPr>
        <w:t xml:space="preserve"> atlikta pirkimo procedūra ar valdoma dinamine pirkimo sistema ar sudaryta preliminariąja </w:t>
      </w:r>
      <w:r w:rsidR="003E7D54" w:rsidRPr="00806992">
        <w:rPr>
          <w:color w:val="auto"/>
        </w:rPr>
        <w:t>sutartimi</w:t>
      </w:r>
      <w:r w:rsidR="0066373E" w:rsidRPr="00806992">
        <w:rPr>
          <w:color w:val="auto"/>
        </w:rPr>
        <w:t>.</w:t>
      </w:r>
    </w:p>
    <w:p w14:paraId="3D726454" w14:textId="2B5309F1" w:rsidR="00EA77DB" w:rsidRPr="00806992" w:rsidRDefault="003E7D54" w:rsidP="00806992">
      <w:pPr>
        <w:pStyle w:val="Default"/>
        <w:tabs>
          <w:tab w:val="left" w:pos="851"/>
        </w:tabs>
        <w:ind w:firstLine="1134"/>
        <w:jc w:val="both"/>
        <w:rPr>
          <w:color w:val="auto"/>
        </w:rPr>
      </w:pPr>
      <w:r w:rsidRPr="00806992">
        <w:t>8</w:t>
      </w:r>
      <w:r w:rsidR="00040128" w:rsidRPr="00806992">
        <w:t>4</w:t>
      </w:r>
      <w:r w:rsidRPr="00806992">
        <w:t>.9</w:t>
      </w:r>
      <w:r w:rsidR="00EA77DB" w:rsidRPr="00806992">
        <w:t>.</w:t>
      </w:r>
      <w:r w:rsidR="00806992">
        <w:t xml:space="preserve"> </w:t>
      </w:r>
      <w:r w:rsidR="0066373E" w:rsidRPr="00806992">
        <w:t>A</w:t>
      </w:r>
      <w:r w:rsidRPr="00806992">
        <w:rPr>
          <w:color w:val="auto"/>
        </w:rPr>
        <w:t xml:space="preserve">tlieka kitas </w:t>
      </w:r>
      <w:r w:rsidR="0066373E" w:rsidRPr="00806992">
        <w:rPr>
          <w:color w:val="auto"/>
        </w:rPr>
        <w:t>A</w:t>
      </w:r>
      <w:r w:rsidR="00EA77DB" w:rsidRPr="00806992">
        <w:rPr>
          <w:color w:val="auto"/>
        </w:rPr>
        <w:t xml:space="preserve">praše nurodytas funkcijas ir yra atsakingas už jų tinkamą vykdymą atsižvelgiant </w:t>
      </w:r>
      <w:r w:rsidR="00EA77DB" w:rsidRPr="00806992">
        <w:t>kuruojamą sritį ir VPĮ reikalavimus</w:t>
      </w:r>
      <w:r w:rsidR="00EA77DB" w:rsidRPr="00806992">
        <w:rPr>
          <w:color w:val="auto"/>
        </w:rPr>
        <w:t>.</w:t>
      </w:r>
    </w:p>
    <w:p w14:paraId="687FAD93" w14:textId="4616A027" w:rsidR="00EA77DB" w:rsidRPr="00806992" w:rsidRDefault="00806992" w:rsidP="00806992">
      <w:pPr>
        <w:pStyle w:val="BodyText1"/>
        <w:spacing w:line="240" w:lineRule="auto"/>
        <w:ind w:firstLine="1134"/>
        <w:rPr>
          <w:sz w:val="24"/>
          <w:szCs w:val="24"/>
        </w:rPr>
      </w:pPr>
      <w:r w:rsidRPr="00806992">
        <w:rPr>
          <w:sz w:val="24"/>
          <w:szCs w:val="24"/>
        </w:rPr>
        <w:t>85.</w:t>
      </w:r>
      <w:r>
        <w:rPr>
          <w:sz w:val="24"/>
          <w:szCs w:val="24"/>
        </w:rPr>
        <w:t xml:space="preserve"> </w:t>
      </w:r>
      <w:r w:rsidR="00956B32" w:rsidRPr="00806992">
        <w:rPr>
          <w:color w:val="auto"/>
          <w:sz w:val="24"/>
          <w:szCs w:val="24"/>
        </w:rPr>
        <w:t>VPK</w:t>
      </w:r>
      <w:r w:rsidR="002652E4" w:rsidRPr="00806992">
        <w:rPr>
          <w:color w:val="auto"/>
          <w:sz w:val="24"/>
          <w:szCs w:val="24"/>
        </w:rPr>
        <w:t xml:space="preserve"> funkcij</w:t>
      </w:r>
      <w:r w:rsidR="00B35985" w:rsidRPr="00806992">
        <w:rPr>
          <w:color w:val="auto"/>
          <w:sz w:val="24"/>
          <w:szCs w:val="24"/>
        </w:rPr>
        <w:t xml:space="preserve">os </w:t>
      </w:r>
      <w:r w:rsidR="002652E4" w:rsidRPr="00806992">
        <w:rPr>
          <w:color w:val="auto"/>
          <w:sz w:val="24"/>
          <w:szCs w:val="24"/>
        </w:rPr>
        <w:t>ir atsakomybė pirkimų procese:</w:t>
      </w:r>
    </w:p>
    <w:p w14:paraId="0532D00D" w14:textId="514D1DBD" w:rsidR="00EA77DB" w:rsidRPr="00806992" w:rsidRDefault="00040128" w:rsidP="00806992">
      <w:pPr>
        <w:pStyle w:val="BodyText1"/>
        <w:spacing w:line="240" w:lineRule="auto"/>
        <w:ind w:firstLine="1134"/>
        <w:rPr>
          <w:sz w:val="24"/>
          <w:szCs w:val="24"/>
        </w:rPr>
      </w:pPr>
      <w:r w:rsidRPr="00806992">
        <w:rPr>
          <w:color w:val="auto"/>
          <w:sz w:val="24"/>
          <w:szCs w:val="24"/>
        </w:rPr>
        <w:t>85</w:t>
      </w:r>
      <w:r w:rsidR="00EA77DB" w:rsidRPr="00806992">
        <w:rPr>
          <w:color w:val="auto"/>
          <w:sz w:val="24"/>
          <w:szCs w:val="24"/>
        </w:rPr>
        <w:t>.1.</w:t>
      </w:r>
      <w:r w:rsidR="00806992">
        <w:rPr>
          <w:color w:val="auto"/>
          <w:sz w:val="24"/>
          <w:szCs w:val="24"/>
        </w:rPr>
        <w:t xml:space="preserve"> </w:t>
      </w:r>
      <w:r w:rsidR="0066373E" w:rsidRPr="00806992">
        <w:rPr>
          <w:color w:val="auto"/>
          <w:sz w:val="24"/>
          <w:szCs w:val="24"/>
        </w:rPr>
        <w:t>D</w:t>
      </w:r>
      <w:r w:rsidR="00EA77DB" w:rsidRPr="00806992">
        <w:rPr>
          <w:color w:val="auto"/>
          <w:sz w:val="24"/>
          <w:szCs w:val="24"/>
        </w:rPr>
        <w:t>irba pagal Viešųjų pirkimų komisijos darbo reglamentą</w:t>
      </w:r>
      <w:r w:rsidR="0066373E" w:rsidRPr="00806992">
        <w:rPr>
          <w:color w:val="auto"/>
          <w:sz w:val="24"/>
          <w:szCs w:val="24"/>
        </w:rPr>
        <w:t>.</w:t>
      </w:r>
      <w:r w:rsidR="00EA77DB" w:rsidRPr="00806992">
        <w:rPr>
          <w:color w:val="auto"/>
          <w:sz w:val="24"/>
          <w:szCs w:val="24"/>
        </w:rPr>
        <w:t xml:space="preserve"> </w:t>
      </w:r>
    </w:p>
    <w:p w14:paraId="1CC8F923" w14:textId="7AEE140D" w:rsidR="007D5FCD" w:rsidRPr="00806992" w:rsidRDefault="00040128" w:rsidP="00806992">
      <w:pPr>
        <w:pStyle w:val="Default"/>
        <w:tabs>
          <w:tab w:val="left" w:pos="851"/>
        </w:tabs>
        <w:ind w:firstLine="1134"/>
        <w:jc w:val="both"/>
        <w:rPr>
          <w:color w:val="auto"/>
        </w:rPr>
      </w:pPr>
      <w:r w:rsidRPr="00806992">
        <w:rPr>
          <w:color w:val="auto"/>
        </w:rPr>
        <w:t>85</w:t>
      </w:r>
      <w:r w:rsidR="00EA77DB" w:rsidRPr="00806992">
        <w:rPr>
          <w:color w:val="auto"/>
        </w:rPr>
        <w:t>.2.</w:t>
      </w:r>
      <w:r w:rsidR="00806992">
        <w:rPr>
          <w:color w:val="auto"/>
        </w:rPr>
        <w:t xml:space="preserve"> </w:t>
      </w:r>
      <w:r w:rsidR="0066373E" w:rsidRPr="00806992">
        <w:rPr>
          <w:color w:val="auto"/>
        </w:rPr>
        <w:t>V</w:t>
      </w:r>
      <w:r w:rsidR="007D5FCD" w:rsidRPr="00806992">
        <w:rPr>
          <w:color w:val="auto"/>
        </w:rPr>
        <w:t>ykdo tarptautinės vertės ir supaprastintus pirkimus, jeigu VPS vedėjas nepaskiria kitaip</w:t>
      </w:r>
      <w:r w:rsidR="0066373E" w:rsidRPr="00806992">
        <w:rPr>
          <w:color w:val="auto"/>
        </w:rPr>
        <w:t>.</w:t>
      </w:r>
    </w:p>
    <w:p w14:paraId="6274EBBC" w14:textId="5B590992" w:rsidR="00EA77DB" w:rsidRPr="00806992" w:rsidRDefault="00040128" w:rsidP="00806992">
      <w:pPr>
        <w:pStyle w:val="Default"/>
        <w:tabs>
          <w:tab w:val="left" w:pos="851"/>
        </w:tabs>
        <w:ind w:firstLine="1134"/>
        <w:jc w:val="both"/>
        <w:rPr>
          <w:color w:val="auto"/>
        </w:rPr>
      </w:pPr>
      <w:r w:rsidRPr="00806992">
        <w:rPr>
          <w:color w:val="auto"/>
        </w:rPr>
        <w:t>85</w:t>
      </w:r>
      <w:r w:rsidR="003E7D54" w:rsidRPr="00806992">
        <w:rPr>
          <w:color w:val="auto"/>
        </w:rPr>
        <w:t>.3.</w:t>
      </w:r>
      <w:r w:rsidR="00806992">
        <w:rPr>
          <w:color w:val="auto"/>
        </w:rPr>
        <w:t xml:space="preserve"> </w:t>
      </w:r>
      <w:r w:rsidR="0066373E" w:rsidRPr="00806992">
        <w:rPr>
          <w:color w:val="auto"/>
        </w:rPr>
        <w:t>J</w:t>
      </w:r>
      <w:r w:rsidR="003E7D54" w:rsidRPr="00806992">
        <w:rPr>
          <w:color w:val="auto"/>
        </w:rPr>
        <w:t>ei reiki</w:t>
      </w:r>
      <w:r w:rsidR="00EA77DB" w:rsidRPr="00806992">
        <w:rPr>
          <w:color w:val="auto"/>
        </w:rPr>
        <w:t>a, siūlo iniciatoriui rengėjui papildomus kvalifikacijos ir techninės specifikacijos reikalavimus, tiekėjų pašalinimo pagrindus, kokybės vadybos / aplinkos apsaugos standartus, pasiūlymų vertinimo kriterijus, pagrindines pirkimo sutarties sąlygas, kurių nenurodė iniciatorius rengėjas</w:t>
      </w:r>
      <w:r w:rsidR="003E7D54" w:rsidRPr="00806992">
        <w:rPr>
          <w:color w:val="auto"/>
        </w:rPr>
        <w:t>,</w:t>
      </w:r>
      <w:r w:rsidR="00EA77DB" w:rsidRPr="00806992">
        <w:rPr>
          <w:color w:val="auto"/>
        </w:rPr>
        <w:t xml:space="preserve"> arba siūlo pateiktų reikalavimų pataisymus</w:t>
      </w:r>
      <w:r w:rsidR="0066373E" w:rsidRPr="00806992">
        <w:rPr>
          <w:color w:val="auto"/>
        </w:rPr>
        <w:t>.</w:t>
      </w:r>
    </w:p>
    <w:p w14:paraId="3A8479D1" w14:textId="4B343E0E" w:rsidR="00EA77DB" w:rsidRPr="00806992" w:rsidRDefault="00040128" w:rsidP="00806992">
      <w:pPr>
        <w:pStyle w:val="Default"/>
        <w:tabs>
          <w:tab w:val="left" w:pos="851"/>
        </w:tabs>
        <w:ind w:firstLine="1134"/>
        <w:jc w:val="both"/>
        <w:rPr>
          <w:color w:val="auto"/>
        </w:rPr>
      </w:pPr>
      <w:r w:rsidRPr="00806992">
        <w:rPr>
          <w:color w:val="auto"/>
        </w:rPr>
        <w:t>85</w:t>
      </w:r>
      <w:r w:rsidR="003E7D54" w:rsidRPr="00806992">
        <w:rPr>
          <w:color w:val="auto"/>
        </w:rPr>
        <w:t>.4.</w:t>
      </w:r>
      <w:r w:rsidR="00806992">
        <w:rPr>
          <w:color w:val="auto"/>
        </w:rPr>
        <w:t xml:space="preserve"> </w:t>
      </w:r>
      <w:r w:rsidR="0066373E" w:rsidRPr="00806992">
        <w:rPr>
          <w:color w:val="auto"/>
        </w:rPr>
        <w:t>A</w:t>
      </w:r>
      <w:r w:rsidR="003E7D54" w:rsidRPr="00806992">
        <w:rPr>
          <w:color w:val="auto"/>
        </w:rPr>
        <w:t xml:space="preserve">tlieka kitas </w:t>
      </w:r>
      <w:r w:rsidR="0066373E" w:rsidRPr="00806992">
        <w:rPr>
          <w:color w:val="auto"/>
        </w:rPr>
        <w:t>A</w:t>
      </w:r>
      <w:r w:rsidR="00EA77DB" w:rsidRPr="00806992">
        <w:rPr>
          <w:color w:val="auto"/>
        </w:rPr>
        <w:t xml:space="preserve">praše nurodytas funkcijas ir yra atsakinga už jų tinkamą vykdymą atsižvelgiant į </w:t>
      </w:r>
      <w:r w:rsidR="00EA77DB" w:rsidRPr="00806992">
        <w:t>kuruojamą sritį ir VPĮ reikalavimus</w:t>
      </w:r>
      <w:r w:rsidR="00EA77DB" w:rsidRPr="00806992">
        <w:rPr>
          <w:color w:val="auto"/>
        </w:rPr>
        <w:t>.</w:t>
      </w:r>
    </w:p>
    <w:p w14:paraId="07421DB2" w14:textId="07B3E082" w:rsidR="00EA77DB" w:rsidRPr="00806992" w:rsidRDefault="00806992" w:rsidP="00806992">
      <w:pPr>
        <w:pStyle w:val="BodyText1"/>
        <w:spacing w:line="240" w:lineRule="auto"/>
        <w:ind w:firstLine="1134"/>
        <w:rPr>
          <w:sz w:val="24"/>
          <w:szCs w:val="24"/>
        </w:rPr>
      </w:pPr>
      <w:r w:rsidRPr="00806992">
        <w:rPr>
          <w:sz w:val="24"/>
          <w:szCs w:val="24"/>
        </w:rPr>
        <w:t>86.</w:t>
      </w:r>
      <w:r>
        <w:rPr>
          <w:sz w:val="24"/>
          <w:szCs w:val="24"/>
        </w:rPr>
        <w:t xml:space="preserve"> </w:t>
      </w:r>
      <w:r w:rsidR="00956B32" w:rsidRPr="00806992">
        <w:rPr>
          <w:color w:val="auto"/>
          <w:sz w:val="24"/>
          <w:szCs w:val="24"/>
        </w:rPr>
        <w:t>Finansų valdymo ir apskaitos skyriaus vedėjas atsako už finansinių išteklių skyrimą ir jų panaudojimo kontrolę.</w:t>
      </w:r>
    </w:p>
    <w:p w14:paraId="0E79F62E" w14:textId="3678135B" w:rsidR="00EA77DB" w:rsidRPr="00806992" w:rsidRDefault="00806992" w:rsidP="00806992">
      <w:pPr>
        <w:pStyle w:val="BodyText1"/>
        <w:spacing w:line="240" w:lineRule="auto"/>
        <w:ind w:firstLine="1134"/>
        <w:rPr>
          <w:sz w:val="24"/>
          <w:szCs w:val="24"/>
        </w:rPr>
      </w:pPr>
      <w:r w:rsidRPr="00806992">
        <w:rPr>
          <w:sz w:val="24"/>
          <w:szCs w:val="24"/>
        </w:rPr>
        <w:t>87.</w:t>
      </w:r>
      <w:r>
        <w:rPr>
          <w:sz w:val="24"/>
          <w:szCs w:val="24"/>
        </w:rPr>
        <w:t xml:space="preserve"> </w:t>
      </w:r>
      <w:r w:rsidR="00956B32" w:rsidRPr="00806992">
        <w:rPr>
          <w:sz w:val="24"/>
          <w:szCs w:val="24"/>
        </w:rPr>
        <w:t>Kiti</w:t>
      </w:r>
      <w:r w:rsidR="003E7D54" w:rsidRPr="00806992">
        <w:rPr>
          <w:sz w:val="24"/>
          <w:szCs w:val="24"/>
        </w:rPr>
        <w:t xml:space="preserve"> </w:t>
      </w:r>
      <w:r w:rsidR="00F33023" w:rsidRPr="00806992">
        <w:rPr>
          <w:sz w:val="24"/>
          <w:szCs w:val="24"/>
        </w:rPr>
        <w:t>A</w:t>
      </w:r>
      <w:r w:rsidR="001B346D" w:rsidRPr="00806992">
        <w:rPr>
          <w:sz w:val="24"/>
          <w:szCs w:val="24"/>
        </w:rPr>
        <w:t xml:space="preserve">praše nurodyti asmenys atlieka </w:t>
      </w:r>
      <w:r w:rsidR="00F33023" w:rsidRPr="00806992">
        <w:rPr>
          <w:sz w:val="24"/>
          <w:szCs w:val="24"/>
        </w:rPr>
        <w:t>A</w:t>
      </w:r>
      <w:r w:rsidR="00956B32" w:rsidRPr="00806992">
        <w:rPr>
          <w:sz w:val="24"/>
          <w:szCs w:val="24"/>
        </w:rPr>
        <w:t>praše nurodytas funkcijas</w:t>
      </w:r>
      <w:r w:rsidR="001B346D" w:rsidRPr="00806992">
        <w:rPr>
          <w:sz w:val="24"/>
          <w:szCs w:val="24"/>
        </w:rPr>
        <w:t xml:space="preserve"> </w:t>
      </w:r>
      <w:r w:rsidR="00956B32" w:rsidRPr="00806992">
        <w:rPr>
          <w:sz w:val="24"/>
          <w:szCs w:val="24"/>
        </w:rPr>
        <w:t>ir yra atsakingi</w:t>
      </w:r>
      <w:r w:rsidR="001B346D" w:rsidRPr="00806992">
        <w:rPr>
          <w:sz w:val="24"/>
          <w:szCs w:val="24"/>
        </w:rPr>
        <w:t xml:space="preserve"> už jų tinkamą vykdymą atsižvelgiant </w:t>
      </w:r>
      <w:r w:rsidR="003E7D54" w:rsidRPr="00806992">
        <w:rPr>
          <w:sz w:val="24"/>
          <w:szCs w:val="24"/>
        </w:rPr>
        <w:t xml:space="preserve">į </w:t>
      </w:r>
      <w:r w:rsidR="006352A5" w:rsidRPr="00806992">
        <w:rPr>
          <w:sz w:val="24"/>
          <w:szCs w:val="24"/>
        </w:rPr>
        <w:t>kuruojamą sritį ir VPĮ reikalavimus</w:t>
      </w:r>
      <w:r w:rsidR="001B346D" w:rsidRPr="00806992">
        <w:rPr>
          <w:bCs/>
          <w:sz w:val="24"/>
          <w:szCs w:val="24"/>
        </w:rPr>
        <w:t>.</w:t>
      </w:r>
    </w:p>
    <w:p w14:paraId="4E64271D" w14:textId="77777777" w:rsidR="008D706E" w:rsidRPr="00806992" w:rsidRDefault="008D706E" w:rsidP="00806992">
      <w:pPr>
        <w:pStyle w:val="BodyText1"/>
        <w:spacing w:line="240" w:lineRule="auto"/>
        <w:rPr>
          <w:sz w:val="24"/>
          <w:szCs w:val="24"/>
        </w:rPr>
      </w:pPr>
    </w:p>
    <w:p w14:paraId="733D6CA8" w14:textId="536BAD99" w:rsidR="00EA77DB" w:rsidRPr="00806992" w:rsidRDefault="000776F8" w:rsidP="00806992">
      <w:pPr>
        <w:pStyle w:val="Sraopastraipa"/>
        <w:tabs>
          <w:tab w:val="left" w:pos="540"/>
        </w:tabs>
        <w:ind w:left="0"/>
        <w:jc w:val="center"/>
        <w:rPr>
          <w:b/>
          <w:lang w:eastAsia="ru-RU"/>
        </w:rPr>
      </w:pPr>
      <w:r w:rsidRPr="00806992">
        <w:rPr>
          <w:b/>
          <w:lang w:eastAsia="ru-RU"/>
        </w:rPr>
        <w:t>X</w:t>
      </w:r>
      <w:r w:rsidR="00F93DF9" w:rsidRPr="00806992">
        <w:rPr>
          <w:b/>
          <w:lang w:eastAsia="ru-RU"/>
        </w:rPr>
        <w:t>I</w:t>
      </w:r>
      <w:r w:rsidR="00D265BA" w:rsidRPr="00806992">
        <w:rPr>
          <w:b/>
          <w:lang w:eastAsia="ru-RU"/>
        </w:rPr>
        <w:t xml:space="preserve"> </w:t>
      </w:r>
      <w:r w:rsidR="00EA77DB" w:rsidRPr="00806992">
        <w:rPr>
          <w:b/>
          <w:lang w:eastAsia="ru-RU"/>
        </w:rPr>
        <w:t>SKYRIUS</w:t>
      </w:r>
    </w:p>
    <w:p w14:paraId="167E632B" w14:textId="77777777" w:rsidR="00EA77DB" w:rsidRPr="00806992" w:rsidRDefault="00EA77DB" w:rsidP="00806992">
      <w:pPr>
        <w:pStyle w:val="Sraopastraipa"/>
        <w:tabs>
          <w:tab w:val="left" w:pos="540"/>
        </w:tabs>
        <w:ind w:left="0"/>
        <w:jc w:val="center"/>
        <w:rPr>
          <w:b/>
          <w:lang w:eastAsia="ru-RU"/>
        </w:rPr>
      </w:pPr>
      <w:r w:rsidRPr="00806992">
        <w:rPr>
          <w:b/>
          <w:lang w:eastAsia="ru-RU"/>
        </w:rPr>
        <w:t>BAIGIAMOSIOS NUOSTATOS</w:t>
      </w:r>
    </w:p>
    <w:p w14:paraId="09AF1F19" w14:textId="77777777" w:rsidR="00EA77DB" w:rsidRPr="00806992" w:rsidRDefault="00EA77DB" w:rsidP="00806992">
      <w:pPr>
        <w:pStyle w:val="Sraopastraipa"/>
        <w:tabs>
          <w:tab w:val="left" w:pos="540"/>
        </w:tabs>
        <w:ind w:left="0"/>
        <w:jc w:val="center"/>
        <w:rPr>
          <w:b/>
          <w:lang w:eastAsia="ru-RU"/>
        </w:rPr>
      </w:pPr>
    </w:p>
    <w:p w14:paraId="1E48B795" w14:textId="7739DA9B" w:rsidR="00EA77DB" w:rsidRPr="00806992" w:rsidRDefault="00806992" w:rsidP="00806992">
      <w:pPr>
        <w:pStyle w:val="BodyText1"/>
        <w:spacing w:line="240" w:lineRule="auto"/>
        <w:ind w:firstLine="1134"/>
        <w:rPr>
          <w:sz w:val="24"/>
          <w:szCs w:val="24"/>
        </w:rPr>
      </w:pPr>
      <w:r w:rsidRPr="00806992">
        <w:rPr>
          <w:sz w:val="24"/>
          <w:szCs w:val="24"/>
        </w:rPr>
        <w:t>88.</w:t>
      </w:r>
      <w:r>
        <w:rPr>
          <w:sz w:val="24"/>
          <w:szCs w:val="24"/>
        </w:rPr>
        <w:t xml:space="preserve"> </w:t>
      </w:r>
      <w:r w:rsidR="00CA7F99" w:rsidRPr="00806992">
        <w:rPr>
          <w:sz w:val="24"/>
          <w:szCs w:val="24"/>
        </w:rPr>
        <w:t>Pirkimų proceso dokumen</w:t>
      </w:r>
      <w:r w:rsidR="00C87B49" w:rsidRPr="00806992">
        <w:rPr>
          <w:sz w:val="24"/>
          <w:szCs w:val="24"/>
        </w:rPr>
        <w:t xml:space="preserve">tų rengimo, </w:t>
      </w:r>
      <w:r w:rsidR="003D54F5" w:rsidRPr="00806992">
        <w:rPr>
          <w:sz w:val="24"/>
          <w:szCs w:val="24"/>
        </w:rPr>
        <w:t>tikrinimo, derinimo, tvirtinimo,</w:t>
      </w:r>
      <w:r w:rsidR="00CA7F99" w:rsidRPr="00806992">
        <w:rPr>
          <w:sz w:val="24"/>
          <w:szCs w:val="24"/>
        </w:rPr>
        <w:t xml:space="preserve"> pasirašymo</w:t>
      </w:r>
      <w:r w:rsidR="003D54F5" w:rsidRPr="00806992">
        <w:rPr>
          <w:sz w:val="24"/>
          <w:szCs w:val="24"/>
        </w:rPr>
        <w:t xml:space="preserve"> ir registravimo</w:t>
      </w:r>
      <w:r w:rsidR="00D20A34" w:rsidRPr="00806992">
        <w:rPr>
          <w:sz w:val="24"/>
          <w:szCs w:val="24"/>
        </w:rPr>
        <w:t xml:space="preserve"> tvarka pateikta </w:t>
      </w:r>
      <w:r w:rsidR="00F33023" w:rsidRPr="00806992">
        <w:rPr>
          <w:sz w:val="24"/>
          <w:szCs w:val="24"/>
        </w:rPr>
        <w:t>A</w:t>
      </w:r>
      <w:r w:rsidR="00CA7F99" w:rsidRPr="00806992">
        <w:rPr>
          <w:sz w:val="24"/>
          <w:szCs w:val="24"/>
        </w:rPr>
        <w:t>prašo 7 priede.</w:t>
      </w:r>
    </w:p>
    <w:p w14:paraId="66B79D21" w14:textId="4FB3F5CD" w:rsidR="00EA77DB" w:rsidRPr="00806992" w:rsidRDefault="00806992" w:rsidP="00806992">
      <w:pPr>
        <w:pStyle w:val="BodyText1"/>
        <w:spacing w:line="240" w:lineRule="auto"/>
        <w:ind w:firstLine="1134"/>
        <w:rPr>
          <w:sz w:val="24"/>
          <w:szCs w:val="24"/>
        </w:rPr>
      </w:pPr>
      <w:r w:rsidRPr="00806992">
        <w:rPr>
          <w:sz w:val="24"/>
          <w:szCs w:val="24"/>
        </w:rPr>
        <w:t>89.</w:t>
      </w:r>
      <w:r>
        <w:rPr>
          <w:sz w:val="24"/>
          <w:szCs w:val="24"/>
        </w:rPr>
        <w:t xml:space="preserve"> </w:t>
      </w:r>
      <w:r w:rsidR="00CA7F99" w:rsidRPr="00806992">
        <w:rPr>
          <w:sz w:val="24"/>
          <w:szCs w:val="24"/>
        </w:rPr>
        <w:t>A</w:t>
      </w:r>
      <w:r w:rsidR="00857E84" w:rsidRPr="00806992">
        <w:rPr>
          <w:sz w:val="24"/>
          <w:szCs w:val="24"/>
        </w:rPr>
        <w:t>prašas</w:t>
      </w:r>
      <w:r w:rsidR="008A0070" w:rsidRPr="00806992">
        <w:rPr>
          <w:sz w:val="24"/>
          <w:szCs w:val="24"/>
        </w:rPr>
        <w:t xml:space="preserve"> peržiūrimas esant būtinybei, taip pat pasikeitus </w:t>
      </w:r>
      <w:r w:rsidR="00F33023" w:rsidRPr="00806992">
        <w:rPr>
          <w:sz w:val="24"/>
          <w:szCs w:val="24"/>
        </w:rPr>
        <w:t xml:space="preserve">teisės aktuose nustatytiems </w:t>
      </w:r>
      <w:r w:rsidR="008A0070" w:rsidRPr="00806992">
        <w:rPr>
          <w:sz w:val="24"/>
          <w:szCs w:val="24"/>
        </w:rPr>
        <w:t>reikalavimams</w:t>
      </w:r>
      <w:r w:rsidR="00275C92" w:rsidRPr="00806992">
        <w:rPr>
          <w:sz w:val="24"/>
          <w:szCs w:val="24"/>
        </w:rPr>
        <w:t xml:space="preserve"> dėl viešųjų pirkimų</w:t>
      </w:r>
      <w:r w:rsidR="008A0070" w:rsidRPr="00806992">
        <w:rPr>
          <w:sz w:val="24"/>
          <w:szCs w:val="24"/>
        </w:rPr>
        <w:t>, bet ne rečiau kaip kartą per trejus metus.</w:t>
      </w:r>
    </w:p>
    <w:p w14:paraId="2D13D833" w14:textId="2FE17D60" w:rsidR="003A457C" w:rsidRPr="00806992" w:rsidRDefault="00806992" w:rsidP="00806992">
      <w:pPr>
        <w:pStyle w:val="BodyText1"/>
        <w:spacing w:line="240" w:lineRule="auto"/>
        <w:ind w:firstLine="1134"/>
        <w:rPr>
          <w:sz w:val="24"/>
          <w:szCs w:val="24"/>
        </w:rPr>
      </w:pPr>
      <w:r w:rsidRPr="00806992">
        <w:rPr>
          <w:sz w:val="24"/>
          <w:szCs w:val="24"/>
        </w:rPr>
        <w:t>90.</w:t>
      </w:r>
      <w:r>
        <w:rPr>
          <w:sz w:val="24"/>
          <w:szCs w:val="24"/>
        </w:rPr>
        <w:t xml:space="preserve"> </w:t>
      </w:r>
      <w:r w:rsidR="00CA7F99" w:rsidRPr="00806992">
        <w:rPr>
          <w:sz w:val="24"/>
          <w:szCs w:val="24"/>
        </w:rPr>
        <w:t>A</w:t>
      </w:r>
      <w:r w:rsidR="00857E84" w:rsidRPr="00806992">
        <w:rPr>
          <w:sz w:val="24"/>
          <w:szCs w:val="24"/>
        </w:rPr>
        <w:t>prašas</w:t>
      </w:r>
      <w:r w:rsidR="008A0070" w:rsidRPr="00806992">
        <w:rPr>
          <w:sz w:val="24"/>
          <w:szCs w:val="24"/>
        </w:rPr>
        <w:t xml:space="preserve"> keičiamas arba pripažįstamas netekusiu galios </w:t>
      </w:r>
      <w:r w:rsidR="00F33023" w:rsidRPr="00806992">
        <w:rPr>
          <w:sz w:val="24"/>
          <w:szCs w:val="24"/>
        </w:rPr>
        <w:t>A</w:t>
      </w:r>
      <w:r w:rsidR="0021739A" w:rsidRPr="00806992">
        <w:rPr>
          <w:sz w:val="24"/>
          <w:szCs w:val="24"/>
        </w:rPr>
        <w:t>dministracijos</w:t>
      </w:r>
      <w:r w:rsidR="008A0070" w:rsidRPr="00806992">
        <w:rPr>
          <w:sz w:val="24"/>
          <w:szCs w:val="24"/>
        </w:rPr>
        <w:t xml:space="preserve"> direktoriaus įsakymu.</w:t>
      </w:r>
    </w:p>
    <w:p w14:paraId="6D59F4DE" w14:textId="77777777" w:rsidR="00262FC6" w:rsidRPr="00806992" w:rsidRDefault="00262FC6" w:rsidP="00806992">
      <w:pPr>
        <w:tabs>
          <w:tab w:val="left" w:pos="1701"/>
        </w:tabs>
        <w:spacing w:after="0" w:line="240" w:lineRule="auto"/>
        <w:ind w:left="1134"/>
        <w:jc w:val="both"/>
        <w:rPr>
          <w:rFonts w:ascii="Times New Roman" w:hAnsi="Times New Roman"/>
          <w:sz w:val="24"/>
          <w:szCs w:val="24"/>
        </w:rPr>
      </w:pPr>
    </w:p>
    <w:p w14:paraId="2F13C868" w14:textId="77777777" w:rsidR="00EA77DB" w:rsidRPr="00806992" w:rsidRDefault="00EA77DB" w:rsidP="00806992">
      <w:pPr>
        <w:tabs>
          <w:tab w:val="left" w:pos="1701"/>
        </w:tabs>
        <w:spacing w:after="0" w:line="240" w:lineRule="auto"/>
        <w:ind w:left="1134"/>
        <w:jc w:val="both"/>
        <w:rPr>
          <w:rFonts w:ascii="Times New Roman" w:hAnsi="Times New Roman"/>
          <w:sz w:val="24"/>
          <w:szCs w:val="24"/>
        </w:rPr>
      </w:pPr>
    </w:p>
    <w:p w14:paraId="76F1F71E" w14:textId="19FCF807" w:rsidR="00EA77DB" w:rsidRPr="00806992" w:rsidRDefault="00F33023" w:rsidP="00806992">
      <w:pPr>
        <w:tabs>
          <w:tab w:val="left" w:pos="1701"/>
        </w:tabs>
        <w:spacing w:after="0" w:line="240" w:lineRule="auto"/>
        <w:jc w:val="center"/>
        <w:rPr>
          <w:rFonts w:ascii="Times New Roman" w:hAnsi="Times New Roman"/>
          <w:sz w:val="24"/>
          <w:szCs w:val="24"/>
        </w:rPr>
      </w:pPr>
      <w:r w:rsidRPr="00806992">
        <w:rPr>
          <w:rFonts w:ascii="Times New Roman" w:hAnsi="Times New Roman"/>
          <w:sz w:val="24"/>
          <w:szCs w:val="24"/>
        </w:rPr>
        <w:t>_________</w:t>
      </w:r>
    </w:p>
    <w:p w14:paraId="46D3CF60" w14:textId="77777777" w:rsidR="009B7957" w:rsidRPr="00806992" w:rsidRDefault="00857E84" w:rsidP="00806992">
      <w:pPr>
        <w:pStyle w:val="Antrats"/>
        <w:tabs>
          <w:tab w:val="clear" w:pos="4153"/>
          <w:tab w:val="clear" w:pos="8306"/>
          <w:tab w:val="left" w:pos="1701"/>
        </w:tabs>
        <w:jc w:val="both"/>
        <w:rPr>
          <w:b/>
          <w:bCs/>
          <w:sz w:val="24"/>
          <w:szCs w:val="24"/>
          <w:lang w:val="lt-LT"/>
        </w:rPr>
      </w:pPr>
      <w:r w:rsidRPr="00806992">
        <w:rPr>
          <w:sz w:val="24"/>
          <w:szCs w:val="24"/>
          <w:lang w:val="lt-LT"/>
        </w:rPr>
        <w:br w:type="page"/>
      </w:r>
    </w:p>
    <w:p w14:paraId="0ABF617C" w14:textId="77777777" w:rsidR="00806992" w:rsidRDefault="009300D9" w:rsidP="00806992">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Ignalinos rajono savivaldybės administracijos</w:t>
      </w:r>
      <w:r w:rsidR="00F33023" w:rsidRPr="00806992">
        <w:rPr>
          <w:caps w:val="0"/>
          <w:sz w:val="24"/>
          <w:szCs w:val="24"/>
        </w:rPr>
        <w:t xml:space="preserve"> </w:t>
      </w:r>
    </w:p>
    <w:p w14:paraId="34CECEB0" w14:textId="77777777" w:rsidR="00806992" w:rsidRDefault="00FB1F15" w:rsidP="00806992">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v</w:t>
      </w:r>
      <w:r w:rsidR="009300D9" w:rsidRPr="00806992">
        <w:rPr>
          <w:caps w:val="0"/>
          <w:sz w:val="24"/>
          <w:szCs w:val="24"/>
        </w:rPr>
        <w:t xml:space="preserve">iešųjų pirkimų organizavimo, vykdymo ir </w:t>
      </w:r>
    </w:p>
    <w:p w14:paraId="2C725D4B" w14:textId="6B0B8A8A" w:rsidR="00F33023" w:rsidRPr="00806992" w:rsidRDefault="009300D9" w:rsidP="00806992">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kontrolės tvarkos aprašo</w:t>
      </w:r>
      <w:r w:rsidR="006B783A" w:rsidRPr="00806992">
        <w:rPr>
          <w:caps w:val="0"/>
          <w:sz w:val="24"/>
          <w:szCs w:val="24"/>
        </w:rPr>
        <w:t xml:space="preserve"> </w:t>
      </w:r>
    </w:p>
    <w:p w14:paraId="6B0FFCEB" w14:textId="4E7CFFE9" w:rsidR="009300D9" w:rsidRPr="00806992" w:rsidRDefault="009300D9" w:rsidP="00806992">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1 priedas</w:t>
      </w:r>
    </w:p>
    <w:p w14:paraId="5F66BA81" w14:textId="77777777" w:rsidR="007F3174" w:rsidRPr="00806992" w:rsidRDefault="007F3174" w:rsidP="00806992">
      <w:pPr>
        <w:spacing w:after="0" w:line="240" w:lineRule="auto"/>
        <w:rPr>
          <w:rFonts w:ascii="Times New Roman" w:hAnsi="Times New Roman"/>
          <w:b/>
          <w:bCs/>
          <w:sz w:val="24"/>
          <w:szCs w:val="24"/>
        </w:rPr>
      </w:pPr>
    </w:p>
    <w:p w14:paraId="030DDFE0" w14:textId="77777777" w:rsidR="006F424E" w:rsidRPr="00806992" w:rsidRDefault="008C1C9B" w:rsidP="00806992">
      <w:pPr>
        <w:widowControl w:val="0"/>
        <w:tabs>
          <w:tab w:val="right" w:leader="underscore" w:pos="9071"/>
        </w:tabs>
        <w:suppressAutoHyphens/>
        <w:spacing w:after="0" w:line="240" w:lineRule="auto"/>
        <w:jc w:val="center"/>
        <w:textAlignment w:val="baseline"/>
        <w:rPr>
          <w:rFonts w:ascii="Times New Roman" w:hAnsi="Times New Roman"/>
          <w:b/>
          <w:sz w:val="24"/>
          <w:szCs w:val="24"/>
        </w:rPr>
      </w:pPr>
      <w:r w:rsidRPr="00806992">
        <w:rPr>
          <w:rFonts w:ascii="Times New Roman" w:hAnsi="Times New Roman"/>
          <w:b/>
          <w:sz w:val="24"/>
          <w:szCs w:val="24"/>
        </w:rPr>
        <w:t>(</w:t>
      </w:r>
      <w:r w:rsidR="006F424E" w:rsidRPr="00806992">
        <w:rPr>
          <w:rFonts w:ascii="Times New Roman" w:hAnsi="Times New Roman"/>
          <w:b/>
          <w:sz w:val="24"/>
          <w:szCs w:val="24"/>
        </w:rPr>
        <w:t>Konfidencialumo pasižadėjimo forma</w:t>
      </w:r>
      <w:r w:rsidRPr="00806992">
        <w:rPr>
          <w:rFonts w:ascii="Times New Roman" w:hAnsi="Times New Roman"/>
          <w:b/>
          <w:sz w:val="24"/>
          <w:szCs w:val="24"/>
        </w:rPr>
        <w:t>)</w:t>
      </w:r>
    </w:p>
    <w:p w14:paraId="46525543" w14:textId="77777777" w:rsidR="007F3174" w:rsidRPr="00806992" w:rsidRDefault="007F3174" w:rsidP="00806992">
      <w:pPr>
        <w:widowControl w:val="0"/>
        <w:tabs>
          <w:tab w:val="right" w:leader="underscore" w:pos="9071"/>
        </w:tabs>
        <w:suppressAutoHyphens/>
        <w:spacing w:after="0" w:line="240" w:lineRule="auto"/>
        <w:jc w:val="center"/>
        <w:textAlignment w:val="baseline"/>
        <w:rPr>
          <w:rFonts w:ascii="Times New Roman" w:hAnsi="Times New Roman"/>
          <w:b/>
          <w:sz w:val="24"/>
          <w:szCs w:val="24"/>
        </w:rPr>
      </w:pPr>
      <w:r w:rsidRPr="00806992">
        <w:rPr>
          <w:rFonts w:ascii="Times New Roman" w:hAnsi="Times New Roman"/>
          <w:b/>
          <w:sz w:val="24"/>
          <w:szCs w:val="24"/>
        </w:rPr>
        <w:t>________________________________________________</w:t>
      </w:r>
    </w:p>
    <w:p w14:paraId="5F9DD0B8" w14:textId="77777777" w:rsidR="007F3174" w:rsidRPr="00806992" w:rsidRDefault="007F3174" w:rsidP="00806992">
      <w:pPr>
        <w:widowControl w:val="0"/>
        <w:spacing w:after="0" w:line="240" w:lineRule="auto"/>
        <w:jc w:val="center"/>
        <w:rPr>
          <w:rFonts w:ascii="Times New Roman" w:hAnsi="Times New Roman"/>
          <w:i/>
          <w:iCs/>
          <w:sz w:val="24"/>
          <w:szCs w:val="24"/>
        </w:rPr>
      </w:pPr>
      <w:r w:rsidRPr="00806992">
        <w:rPr>
          <w:rFonts w:ascii="Times New Roman" w:hAnsi="Times New Roman"/>
          <w:i/>
          <w:iCs/>
          <w:sz w:val="24"/>
          <w:szCs w:val="24"/>
        </w:rPr>
        <w:t>(perkančiosios organizacijos pavadinimas)</w:t>
      </w:r>
    </w:p>
    <w:p w14:paraId="445D0A78" w14:textId="77777777" w:rsidR="007F3174" w:rsidRPr="00806992" w:rsidRDefault="007F3174" w:rsidP="00806992">
      <w:pPr>
        <w:widowControl w:val="0"/>
        <w:spacing w:after="0" w:line="240" w:lineRule="auto"/>
        <w:jc w:val="center"/>
        <w:rPr>
          <w:rFonts w:ascii="Times New Roman" w:hAnsi="Times New Roman"/>
          <w:b/>
          <w:sz w:val="24"/>
          <w:szCs w:val="24"/>
        </w:rPr>
      </w:pPr>
      <w:r w:rsidRPr="00806992">
        <w:rPr>
          <w:rFonts w:ascii="Times New Roman" w:hAnsi="Times New Roman"/>
          <w:b/>
          <w:iCs/>
          <w:sz w:val="24"/>
          <w:szCs w:val="24"/>
        </w:rPr>
        <w:t>________________________________________________</w:t>
      </w:r>
    </w:p>
    <w:p w14:paraId="40677F73" w14:textId="77777777" w:rsidR="007F3174" w:rsidRPr="00806992" w:rsidRDefault="007F3174" w:rsidP="00806992">
      <w:pPr>
        <w:widowControl w:val="0"/>
        <w:tabs>
          <w:tab w:val="right" w:leader="underscore" w:pos="9071"/>
        </w:tabs>
        <w:spacing w:after="0" w:line="240" w:lineRule="auto"/>
        <w:jc w:val="center"/>
        <w:rPr>
          <w:rFonts w:ascii="Times New Roman" w:hAnsi="Times New Roman"/>
          <w:b/>
          <w:bCs/>
          <w:sz w:val="24"/>
          <w:szCs w:val="24"/>
        </w:rPr>
      </w:pPr>
      <w:r w:rsidRPr="00806992">
        <w:rPr>
          <w:rFonts w:ascii="Times New Roman" w:hAnsi="Times New Roman"/>
          <w:i/>
          <w:iCs/>
          <w:sz w:val="24"/>
          <w:szCs w:val="24"/>
        </w:rPr>
        <w:t>(asmens vardas ir pavardė, pareigos)</w:t>
      </w:r>
    </w:p>
    <w:p w14:paraId="5D914128" w14:textId="77777777" w:rsidR="007F3174" w:rsidRPr="00806992" w:rsidRDefault="007F3174" w:rsidP="00806992">
      <w:pPr>
        <w:widowControl w:val="0"/>
        <w:tabs>
          <w:tab w:val="right" w:leader="underscore" w:pos="9071"/>
        </w:tabs>
        <w:spacing w:after="0" w:line="240" w:lineRule="auto"/>
        <w:rPr>
          <w:rFonts w:ascii="Times New Roman" w:hAnsi="Times New Roman"/>
          <w:b/>
          <w:bCs/>
          <w:sz w:val="24"/>
          <w:szCs w:val="24"/>
        </w:rPr>
      </w:pPr>
    </w:p>
    <w:p w14:paraId="287D8854" w14:textId="77777777" w:rsidR="007F3174" w:rsidRPr="00806992" w:rsidRDefault="007F3174" w:rsidP="00806992">
      <w:pPr>
        <w:widowControl w:val="0"/>
        <w:tabs>
          <w:tab w:val="right" w:leader="underscore" w:pos="9071"/>
        </w:tabs>
        <w:spacing w:after="0" w:line="240" w:lineRule="auto"/>
        <w:jc w:val="center"/>
        <w:rPr>
          <w:rFonts w:ascii="Times New Roman" w:hAnsi="Times New Roman"/>
          <w:b/>
          <w:bCs/>
          <w:caps/>
          <w:sz w:val="24"/>
          <w:szCs w:val="24"/>
        </w:rPr>
      </w:pPr>
      <w:r w:rsidRPr="00806992">
        <w:rPr>
          <w:rFonts w:ascii="Times New Roman" w:hAnsi="Times New Roman"/>
          <w:b/>
          <w:bCs/>
          <w:sz w:val="24"/>
          <w:szCs w:val="24"/>
        </w:rPr>
        <w:t>KONFIDENCIALUMO PASIŽADĖJIMAS</w:t>
      </w:r>
    </w:p>
    <w:p w14:paraId="72E3CE76" w14:textId="77777777" w:rsidR="006F424E" w:rsidRPr="00806992" w:rsidRDefault="006F424E" w:rsidP="00806992">
      <w:pPr>
        <w:widowControl w:val="0"/>
        <w:tabs>
          <w:tab w:val="right" w:leader="underscore" w:pos="9071"/>
        </w:tabs>
        <w:spacing w:after="0" w:line="240" w:lineRule="auto"/>
        <w:jc w:val="center"/>
        <w:rPr>
          <w:rFonts w:ascii="Times New Roman" w:hAnsi="Times New Roman"/>
          <w:b/>
          <w:bCs/>
          <w:caps/>
          <w:sz w:val="24"/>
          <w:szCs w:val="24"/>
        </w:rPr>
      </w:pPr>
    </w:p>
    <w:p w14:paraId="28747DCE" w14:textId="4DA0A2E6" w:rsidR="007F3174" w:rsidRPr="00806992" w:rsidRDefault="007F3174" w:rsidP="00806992">
      <w:pPr>
        <w:widowControl w:val="0"/>
        <w:tabs>
          <w:tab w:val="right" w:leader="underscore" w:pos="9071"/>
        </w:tabs>
        <w:spacing w:after="0" w:line="240" w:lineRule="auto"/>
        <w:jc w:val="center"/>
        <w:rPr>
          <w:rFonts w:ascii="Times New Roman" w:hAnsi="Times New Roman"/>
          <w:sz w:val="24"/>
          <w:szCs w:val="24"/>
        </w:rPr>
      </w:pPr>
      <w:r w:rsidRPr="00806992">
        <w:rPr>
          <w:rFonts w:ascii="Times New Roman" w:hAnsi="Times New Roman"/>
          <w:sz w:val="24"/>
          <w:szCs w:val="24"/>
        </w:rPr>
        <w:t xml:space="preserve">20___ m. </w:t>
      </w:r>
      <w:r w:rsidR="00F33023" w:rsidRPr="00806992">
        <w:rPr>
          <w:rFonts w:ascii="Times New Roman" w:hAnsi="Times New Roman"/>
          <w:sz w:val="24"/>
          <w:szCs w:val="24"/>
        </w:rPr>
        <w:t xml:space="preserve">     </w:t>
      </w:r>
      <w:r w:rsidRPr="00806992">
        <w:rPr>
          <w:rFonts w:ascii="Times New Roman" w:hAnsi="Times New Roman"/>
          <w:sz w:val="24"/>
          <w:szCs w:val="24"/>
        </w:rPr>
        <w:t>___ d.</w:t>
      </w:r>
    </w:p>
    <w:p w14:paraId="180B01E8" w14:textId="77777777" w:rsidR="007F3174" w:rsidRPr="00806992" w:rsidRDefault="007F3174" w:rsidP="00806992">
      <w:pPr>
        <w:widowControl w:val="0"/>
        <w:tabs>
          <w:tab w:val="right" w:leader="underscore" w:pos="9071"/>
        </w:tabs>
        <w:spacing w:after="0" w:line="240" w:lineRule="auto"/>
        <w:jc w:val="center"/>
        <w:rPr>
          <w:rFonts w:ascii="Times New Roman" w:hAnsi="Times New Roman"/>
          <w:sz w:val="24"/>
          <w:szCs w:val="24"/>
        </w:rPr>
      </w:pPr>
      <w:r w:rsidRPr="00806992">
        <w:rPr>
          <w:rFonts w:ascii="Times New Roman" w:hAnsi="Times New Roman"/>
          <w:sz w:val="24"/>
          <w:szCs w:val="24"/>
        </w:rPr>
        <w:t>_________________</w:t>
      </w:r>
    </w:p>
    <w:p w14:paraId="7954F25A" w14:textId="7CDC07D5" w:rsidR="007F3174" w:rsidRPr="00806992" w:rsidRDefault="007F3174" w:rsidP="00806992">
      <w:pPr>
        <w:widowControl w:val="0"/>
        <w:tabs>
          <w:tab w:val="right" w:leader="underscore" w:pos="9071"/>
        </w:tabs>
        <w:spacing w:after="0" w:line="240" w:lineRule="auto"/>
        <w:jc w:val="center"/>
        <w:rPr>
          <w:rFonts w:ascii="Times New Roman" w:hAnsi="Times New Roman"/>
          <w:b/>
          <w:bCs/>
          <w:sz w:val="24"/>
          <w:szCs w:val="24"/>
        </w:rPr>
      </w:pPr>
      <w:r w:rsidRPr="00806992">
        <w:rPr>
          <w:rFonts w:ascii="Times New Roman" w:hAnsi="Times New Roman"/>
          <w:i/>
          <w:iCs/>
          <w:sz w:val="24"/>
          <w:szCs w:val="24"/>
        </w:rPr>
        <w:t>(vietovės pavadinimas)</w:t>
      </w:r>
    </w:p>
    <w:p w14:paraId="4AE25510" w14:textId="77777777" w:rsidR="007F3174" w:rsidRPr="00806992" w:rsidRDefault="007F3174" w:rsidP="00806992">
      <w:pPr>
        <w:widowControl w:val="0"/>
        <w:tabs>
          <w:tab w:val="right" w:leader="underscore" w:pos="9071"/>
        </w:tabs>
        <w:suppressAutoHyphens/>
        <w:spacing w:after="0" w:line="240" w:lineRule="auto"/>
        <w:jc w:val="both"/>
        <w:rPr>
          <w:rFonts w:ascii="Times New Roman" w:hAnsi="Times New Roman"/>
          <w:sz w:val="24"/>
          <w:szCs w:val="24"/>
        </w:rPr>
      </w:pPr>
    </w:p>
    <w:p w14:paraId="67E63614" w14:textId="0EA828FF" w:rsidR="007F3174" w:rsidRPr="00806992" w:rsidRDefault="007F3174" w:rsidP="00806992">
      <w:pPr>
        <w:widowControl w:val="0"/>
        <w:tabs>
          <w:tab w:val="right" w:leader="underscore" w:pos="9071"/>
        </w:tabs>
        <w:suppressAutoHyphens/>
        <w:spacing w:after="0" w:line="240" w:lineRule="auto"/>
        <w:ind w:firstLine="567"/>
        <w:jc w:val="both"/>
        <w:rPr>
          <w:rFonts w:ascii="Times New Roman" w:hAnsi="Times New Roman"/>
          <w:sz w:val="24"/>
          <w:szCs w:val="24"/>
        </w:rPr>
      </w:pPr>
      <w:r w:rsidRPr="00806992">
        <w:rPr>
          <w:rFonts w:ascii="Times New Roman" w:hAnsi="Times New Roman"/>
          <w:sz w:val="24"/>
          <w:szCs w:val="24"/>
        </w:rPr>
        <w:t>Būdama</w:t>
      </w:r>
      <w:r w:rsidR="00FB1F15" w:rsidRPr="00806992">
        <w:rPr>
          <w:rFonts w:ascii="Times New Roman" w:hAnsi="Times New Roman"/>
          <w:sz w:val="24"/>
          <w:szCs w:val="24"/>
        </w:rPr>
        <w:t>s</w:t>
      </w:r>
      <w:r w:rsidRPr="00806992">
        <w:rPr>
          <w:rFonts w:ascii="Times New Roman" w:hAnsi="Times New Roman"/>
          <w:sz w:val="24"/>
          <w:szCs w:val="24"/>
        </w:rPr>
        <w:t xml:space="preserve"> (-a) _________________________________________________________</w:t>
      </w:r>
      <w:r w:rsidR="006F424E" w:rsidRPr="00806992">
        <w:rPr>
          <w:rFonts w:ascii="Times New Roman" w:hAnsi="Times New Roman"/>
          <w:sz w:val="24"/>
          <w:szCs w:val="24"/>
        </w:rPr>
        <w:t>_____</w:t>
      </w:r>
      <w:r w:rsidRPr="00806992">
        <w:rPr>
          <w:rFonts w:ascii="Times New Roman" w:hAnsi="Times New Roman"/>
          <w:sz w:val="24"/>
          <w:szCs w:val="24"/>
        </w:rPr>
        <w:t xml:space="preserve">, </w:t>
      </w:r>
    </w:p>
    <w:p w14:paraId="05B5935B" w14:textId="77777777" w:rsidR="007F3174" w:rsidRPr="00806992" w:rsidRDefault="006F424E" w:rsidP="00806992">
      <w:pPr>
        <w:widowControl w:val="0"/>
        <w:tabs>
          <w:tab w:val="right" w:leader="underscore" w:pos="9071"/>
        </w:tabs>
        <w:suppressAutoHyphens/>
        <w:spacing w:after="0" w:line="240" w:lineRule="auto"/>
        <w:jc w:val="center"/>
        <w:rPr>
          <w:rFonts w:ascii="Times New Roman" w:hAnsi="Times New Roman"/>
          <w:i/>
          <w:iCs/>
          <w:sz w:val="24"/>
          <w:szCs w:val="24"/>
        </w:rPr>
      </w:pPr>
      <w:r w:rsidRPr="00806992">
        <w:rPr>
          <w:rFonts w:ascii="Times New Roman" w:hAnsi="Times New Roman"/>
          <w:i/>
          <w:iCs/>
          <w:sz w:val="24"/>
          <w:szCs w:val="24"/>
        </w:rPr>
        <w:t xml:space="preserve">                                </w:t>
      </w:r>
      <w:r w:rsidR="007F3174" w:rsidRPr="00806992">
        <w:rPr>
          <w:rFonts w:ascii="Times New Roman" w:hAnsi="Times New Roman"/>
          <w:i/>
          <w:iCs/>
          <w:sz w:val="24"/>
          <w:szCs w:val="24"/>
        </w:rPr>
        <w:t>(pareigų pavadinimas)</w:t>
      </w:r>
    </w:p>
    <w:p w14:paraId="21E2C7BA" w14:textId="77777777" w:rsidR="007F3174" w:rsidRPr="00806992" w:rsidRDefault="007F3174" w:rsidP="00806992">
      <w:pPr>
        <w:widowControl w:val="0"/>
        <w:tabs>
          <w:tab w:val="right" w:leader="underscore" w:pos="9071"/>
        </w:tabs>
        <w:suppressAutoHyphens/>
        <w:spacing w:after="0" w:line="240" w:lineRule="auto"/>
        <w:ind w:firstLine="567"/>
        <w:jc w:val="both"/>
        <w:rPr>
          <w:rFonts w:ascii="Times New Roman" w:hAnsi="Times New Roman"/>
          <w:sz w:val="24"/>
          <w:szCs w:val="24"/>
        </w:rPr>
      </w:pPr>
      <w:r w:rsidRPr="00806992">
        <w:rPr>
          <w:rFonts w:ascii="Times New Roman" w:hAnsi="Times New Roman"/>
          <w:sz w:val="24"/>
          <w:szCs w:val="24"/>
        </w:rPr>
        <w:t>1. Pasižadu:</w:t>
      </w:r>
    </w:p>
    <w:p w14:paraId="1AAA5C8D" w14:textId="77777777" w:rsidR="00806992" w:rsidRDefault="007F3174" w:rsidP="00806992">
      <w:pPr>
        <w:widowControl w:val="0"/>
        <w:tabs>
          <w:tab w:val="right" w:leader="underscore" w:pos="9071"/>
        </w:tabs>
        <w:suppressAutoHyphens/>
        <w:spacing w:after="0" w:line="240" w:lineRule="auto"/>
        <w:ind w:firstLine="567"/>
        <w:jc w:val="both"/>
        <w:rPr>
          <w:rFonts w:ascii="Times New Roman" w:hAnsi="Times New Roman"/>
          <w:sz w:val="24"/>
          <w:szCs w:val="24"/>
        </w:rPr>
      </w:pPr>
      <w:r w:rsidRPr="00806992">
        <w:rPr>
          <w:rFonts w:ascii="Times New Roman" w:hAnsi="Times New Roman"/>
          <w:sz w:val="24"/>
          <w:szCs w:val="24"/>
        </w:rPr>
        <w:t>1.1. saugoti ir tik įstatymų ir kitų teisės aktų nustatytais tikslais ir tvarka naudoti visą su pirkimu susijusią informaciją, kuri man taps žinoma, atliekant _________________________, pareigas;</w:t>
      </w:r>
    </w:p>
    <w:p w14:paraId="1414F0DB" w14:textId="0CE3F0D6" w:rsidR="007F3174" w:rsidRPr="00806992" w:rsidRDefault="00806992" w:rsidP="00806992">
      <w:pPr>
        <w:widowControl w:val="0"/>
        <w:tabs>
          <w:tab w:val="right" w:leader="underscore" w:pos="9071"/>
        </w:tabs>
        <w:suppressAutoHyphens/>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7F3174" w:rsidRPr="00806992">
        <w:rPr>
          <w:rFonts w:ascii="Times New Roman" w:hAnsi="Times New Roman"/>
          <w:i/>
          <w:iCs/>
          <w:sz w:val="24"/>
          <w:szCs w:val="24"/>
        </w:rPr>
        <w:t xml:space="preserve"> (pareigų pavadinimas)</w:t>
      </w:r>
    </w:p>
    <w:p w14:paraId="0268C393" w14:textId="77777777" w:rsidR="007F3174" w:rsidRPr="00806992" w:rsidRDefault="007F3174" w:rsidP="00806992">
      <w:pPr>
        <w:widowControl w:val="0"/>
        <w:suppressAutoHyphens/>
        <w:spacing w:after="0" w:line="240" w:lineRule="auto"/>
        <w:ind w:firstLine="567"/>
        <w:jc w:val="both"/>
        <w:rPr>
          <w:rFonts w:ascii="Times New Roman" w:hAnsi="Times New Roman"/>
          <w:sz w:val="24"/>
          <w:szCs w:val="24"/>
        </w:rPr>
      </w:pPr>
      <w:r w:rsidRPr="00806992">
        <w:rPr>
          <w:rFonts w:ascii="Times New Roman" w:hAnsi="Times New Roman"/>
          <w:sz w:val="24"/>
          <w:szCs w:val="24"/>
        </w:rPr>
        <w:t>1.2. man patikėtus dokumentus saugoti tokiu būdu, kad tretieji asmenys neturėtų galimybės su jais susipažinti ar pasinaudoti;</w:t>
      </w:r>
    </w:p>
    <w:p w14:paraId="082392DB" w14:textId="77777777" w:rsidR="007F3174" w:rsidRPr="00806992" w:rsidRDefault="007F3174" w:rsidP="00806992">
      <w:pPr>
        <w:widowControl w:val="0"/>
        <w:suppressAutoHyphens/>
        <w:spacing w:after="0" w:line="240" w:lineRule="auto"/>
        <w:ind w:firstLine="567"/>
        <w:jc w:val="both"/>
        <w:rPr>
          <w:rFonts w:ascii="Times New Roman" w:hAnsi="Times New Roman"/>
          <w:sz w:val="24"/>
          <w:szCs w:val="24"/>
        </w:rPr>
      </w:pPr>
      <w:r w:rsidRPr="00806992">
        <w:rPr>
          <w:rFonts w:ascii="Times New Roman" w:hAnsi="Times New Roman"/>
          <w:color w:val="000000"/>
          <w:sz w:val="24"/>
          <w:szCs w:val="24"/>
        </w:rPr>
        <w:t xml:space="preserve">1.3. neteikti tretiesiems asmenims informacijos, kurios atskleidimas prieštarautų </w:t>
      </w:r>
      <w:r w:rsidRPr="00806992">
        <w:rPr>
          <w:rFonts w:ascii="Times New Roman" w:hAnsi="Times New Roman"/>
          <w:sz w:val="24"/>
          <w:szCs w:val="24"/>
        </w:rPr>
        <w:t xml:space="preserve">Viešųjų pirkimų įstatymo </w:t>
      </w:r>
      <w:r w:rsidRPr="00806992">
        <w:rPr>
          <w:rFonts w:ascii="Times New Roman" w:hAnsi="Times New Roman"/>
          <w:color w:val="000000"/>
          <w:sz w:val="24"/>
          <w:szCs w:val="24"/>
        </w:rPr>
        <w:t>reikalavimams, visuomenės interesams ar pažeistų teisėtus viešuosiuose pirkimuose dalyvaujančių tiekėjų ir (arba) perkančiosios organizacijos interesus;</w:t>
      </w:r>
    </w:p>
    <w:p w14:paraId="57C594BB" w14:textId="77777777" w:rsidR="007F3174" w:rsidRPr="00806992" w:rsidRDefault="007F3174" w:rsidP="00806992">
      <w:pPr>
        <w:widowControl w:val="0"/>
        <w:suppressAutoHyphens/>
        <w:spacing w:after="0" w:line="240" w:lineRule="auto"/>
        <w:ind w:firstLine="567"/>
        <w:jc w:val="both"/>
        <w:rPr>
          <w:rFonts w:ascii="Times New Roman" w:hAnsi="Times New Roman"/>
          <w:sz w:val="24"/>
          <w:szCs w:val="24"/>
        </w:rPr>
      </w:pPr>
      <w:r w:rsidRPr="00806992">
        <w:rPr>
          <w:rFonts w:ascii="Times New Roman" w:hAnsi="Times New Roman"/>
          <w:sz w:val="24"/>
          <w:szCs w:val="24"/>
        </w:rPr>
        <w:t>1.4. nepasilikti jokių man pateiktų dokumentų kopijų.</w:t>
      </w:r>
    </w:p>
    <w:p w14:paraId="51E7AB1B" w14:textId="77777777" w:rsidR="007F3174" w:rsidRPr="00806992" w:rsidRDefault="007F3174" w:rsidP="00806992">
      <w:pPr>
        <w:widowControl w:val="0"/>
        <w:suppressAutoHyphens/>
        <w:spacing w:after="0" w:line="240" w:lineRule="auto"/>
        <w:ind w:firstLine="567"/>
        <w:jc w:val="both"/>
        <w:rPr>
          <w:rFonts w:ascii="Times New Roman" w:hAnsi="Times New Roman"/>
          <w:sz w:val="24"/>
          <w:szCs w:val="24"/>
        </w:rPr>
      </w:pPr>
      <w:r w:rsidRPr="00806992">
        <w:rPr>
          <w:rFonts w:ascii="Times New Roman" w:hAnsi="Times New Roman"/>
          <w:sz w:val="24"/>
          <w:szCs w:val="24"/>
        </w:rPr>
        <w:t>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perkančiosios organizacijos vadovo ar jo įgalioto asmens. Konfidencialią informaciją galėsiu atskleisti tik Lietuvos Respublikos įstatymų nustatytais atvejais.</w:t>
      </w:r>
    </w:p>
    <w:p w14:paraId="3F9C0BEA" w14:textId="77777777" w:rsidR="007F3174" w:rsidRPr="00806992" w:rsidRDefault="007F3174" w:rsidP="00806992">
      <w:pPr>
        <w:widowControl w:val="0"/>
        <w:suppressAutoHyphens/>
        <w:spacing w:after="0" w:line="240" w:lineRule="auto"/>
        <w:ind w:firstLine="567"/>
        <w:jc w:val="both"/>
        <w:rPr>
          <w:rFonts w:ascii="Times New Roman" w:hAnsi="Times New Roman"/>
          <w:sz w:val="24"/>
          <w:szCs w:val="24"/>
        </w:rPr>
      </w:pPr>
      <w:r w:rsidRPr="00806992">
        <w:rPr>
          <w:rFonts w:ascii="Times New Roman" w:hAnsi="Times New Roman"/>
          <w:sz w:val="24"/>
          <w:szCs w:val="24"/>
        </w:rPr>
        <w:t>3. Man išaiškinta, kad konfidencialią informaciją sudaro:</w:t>
      </w:r>
    </w:p>
    <w:p w14:paraId="6081F96E" w14:textId="77777777" w:rsidR="007F3174" w:rsidRPr="00806992" w:rsidRDefault="007F3174" w:rsidP="00806992">
      <w:pPr>
        <w:widowControl w:val="0"/>
        <w:suppressAutoHyphens/>
        <w:spacing w:after="0" w:line="240" w:lineRule="auto"/>
        <w:ind w:firstLine="567"/>
        <w:jc w:val="both"/>
        <w:rPr>
          <w:rFonts w:ascii="Times New Roman" w:hAnsi="Times New Roman"/>
          <w:sz w:val="24"/>
          <w:szCs w:val="24"/>
        </w:rPr>
      </w:pPr>
      <w:r w:rsidRPr="00806992">
        <w:rPr>
          <w:rFonts w:ascii="Times New Roman" w:hAnsi="Times New Roman"/>
          <w:sz w:val="24"/>
          <w:szCs w:val="24"/>
        </w:rPr>
        <w:t>3.1. informacija, kurios konfidencialumą nurodė tiekėjas ir jos atskleidimas nėra privalomas pagal Lietuvos Respublikos teisės aktus;</w:t>
      </w:r>
    </w:p>
    <w:p w14:paraId="754AE09A" w14:textId="77777777" w:rsidR="007F3174" w:rsidRPr="00806992" w:rsidRDefault="007F3174" w:rsidP="00806992">
      <w:pPr>
        <w:widowControl w:val="0"/>
        <w:suppressAutoHyphens/>
        <w:spacing w:after="0" w:line="240" w:lineRule="auto"/>
        <w:ind w:firstLine="567"/>
        <w:jc w:val="both"/>
        <w:rPr>
          <w:rFonts w:ascii="Times New Roman" w:hAnsi="Times New Roman"/>
          <w:sz w:val="24"/>
          <w:szCs w:val="24"/>
        </w:rPr>
      </w:pPr>
      <w:r w:rsidRPr="00806992">
        <w:rPr>
          <w:rFonts w:ascii="Times New Roman" w:hAnsi="Times New Roman"/>
          <w:sz w:val="24"/>
          <w:szCs w:val="24"/>
        </w:rPr>
        <w:t>3.2. visa su pirkimu susijusi informacija ir dokumentai, kuriuos Viešųjų pirkimų įstatymo ir kitų su jo įgyvendinimu susijusių teisės aktų nuostatos nenumato teikti pirkimo procedūrose dalyvaujančioms arba nedalyvaujančioms šalims;</w:t>
      </w:r>
    </w:p>
    <w:p w14:paraId="54976682" w14:textId="77777777" w:rsidR="007F3174" w:rsidRPr="00806992" w:rsidRDefault="007F3174" w:rsidP="00806992">
      <w:pPr>
        <w:widowControl w:val="0"/>
        <w:suppressAutoHyphens/>
        <w:spacing w:after="0" w:line="240" w:lineRule="auto"/>
        <w:ind w:firstLine="567"/>
        <w:jc w:val="both"/>
        <w:rPr>
          <w:rFonts w:ascii="Times New Roman" w:hAnsi="Times New Roman"/>
          <w:sz w:val="24"/>
          <w:szCs w:val="24"/>
          <w:u w:val="single"/>
        </w:rPr>
      </w:pPr>
      <w:r w:rsidRPr="00806992">
        <w:rPr>
          <w:rFonts w:ascii="Times New Roman" w:hAnsi="Times New Roman"/>
          <w:sz w:val="24"/>
          <w:szCs w:val="24"/>
        </w:rPr>
        <w:t xml:space="preserve">3.3. informacija, jeigu jos atskleidimas </w:t>
      </w:r>
      <w:r w:rsidRPr="00806992">
        <w:rPr>
          <w:rFonts w:ascii="Times New Roman" w:hAnsi="Times New Roman"/>
          <w:color w:val="000000"/>
          <w:sz w:val="24"/>
          <w:szCs w:val="24"/>
        </w:rPr>
        <w:t>prieštarautų Viešųjų pirkimų įstatymo reikalavimams, visuomenės interesams ar pažeistų teisėtus viešuosiuose pirkimuose dalyvaujančių tiekėjų ir (arba) perkančiosios organizacijos interesus</w:t>
      </w:r>
      <w:r w:rsidRPr="00806992">
        <w:rPr>
          <w:rFonts w:ascii="Times New Roman" w:hAnsi="Times New Roman"/>
          <w:sz w:val="24"/>
          <w:szCs w:val="24"/>
        </w:rPr>
        <w:t>arba trukdytų užtikrinti sąžiningą konkurenciją.</w:t>
      </w:r>
    </w:p>
    <w:p w14:paraId="4F447F17" w14:textId="3215021A" w:rsidR="007F3174" w:rsidRPr="00806992" w:rsidRDefault="007F3174" w:rsidP="00806992">
      <w:pPr>
        <w:widowControl w:val="0"/>
        <w:suppressAutoHyphens/>
        <w:spacing w:after="0" w:line="240" w:lineRule="auto"/>
        <w:ind w:firstLine="567"/>
        <w:jc w:val="both"/>
        <w:rPr>
          <w:rFonts w:ascii="Times New Roman" w:hAnsi="Times New Roman"/>
          <w:sz w:val="24"/>
          <w:szCs w:val="24"/>
        </w:rPr>
      </w:pPr>
      <w:r w:rsidRPr="00806992">
        <w:rPr>
          <w:rFonts w:ascii="Times New Roman" w:hAnsi="Times New Roman"/>
          <w:sz w:val="24"/>
          <w:szCs w:val="24"/>
        </w:rPr>
        <w:t>4. Esu įspėta</w:t>
      </w:r>
      <w:r w:rsidR="00FB1F15" w:rsidRPr="00806992">
        <w:rPr>
          <w:rFonts w:ascii="Times New Roman" w:hAnsi="Times New Roman"/>
          <w:sz w:val="24"/>
          <w:szCs w:val="24"/>
        </w:rPr>
        <w:t>s(-a)</w:t>
      </w:r>
      <w:r w:rsidRPr="00806992">
        <w:rPr>
          <w:rFonts w:ascii="Times New Roman" w:hAnsi="Times New Roman"/>
          <w:sz w:val="24"/>
          <w:szCs w:val="24"/>
        </w:rPr>
        <w:t>, kad, pažeidęs</w:t>
      </w:r>
      <w:r w:rsidR="00FB1F15" w:rsidRPr="00806992">
        <w:rPr>
          <w:rFonts w:ascii="Times New Roman" w:hAnsi="Times New Roman"/>
          <w:sz w:val="24"/>
          <w:szCs w:val="24"/>
        </w:rPr>
        <w:t>(-usi)</w:t>
      </w:r>
      <w:r w:rsidRPr="00806992">
        <w:rPr>
          <w:rFonts w:ascii="Times New Roman" w:hAnsi="Times New Roman"/>
          <w:sz w:val="24"/>
          <w:szCs w:val="24"/>
        </w:rPr>
        <w:t xml:space="preserve"> šį pasižadėjimą, turėsiu atlyginti perkančiajai organizacijai ir tiekėjams padarytus nuostolius.</w:t>
      </w:r>
    </w:p>
    <w:p w14:paraId="11CC647C" w14:textId="77777777" w:rsidR="007F3174" w:rsidRPr="00806992" w:rsidRDefault="007F3174" w:rsidP="00806992">
      <w:pPr>
        <w:widowControl w:val="0"/>
        <w:suppressAutoHyphens/>
        <w:spacing w:after="0" w:line="240" w:lineRule="auto"/>
        <w:jc w:val="both"/>
        <w:rPr>
          <w:rFonts w:ascii="Times New Roman" w:hAnsi="Times New Roman"/>
          <w:sz w:val="24"/>
          <w:szCs w:val="24"/>
        </w:rPr>
      </w:pPr>
    </w:p>
    <w:p w14:paraId="69379554" w14:textId="77777777" w:rsidR="007F3174" w:rsidRPr="00806992" w:rsidRDefault="007F3174" w:rsidP="00806992">
      <w:pPr>
        <w:widowControl w:val="0"/>
        <w:tabs>
          <w:tab w:val="left" w:pos="5160"/>
        </w:tabs>
        <w:suppressAutoHyphens/>
        <w:spacing w:after="0" w:line="240" w:lineRule="auto"/>
        <w:rPr>
          <w:rFonts w:ascii="Times New Roman" w:hAnsi="Times New Roman"/>
          <w:sz w:val="24"/>
          <w:szCs w:val="24"/>
        </w:rPr>
      </w:pPr>
      <w:r w:rsidRPr="00806992">
        <w:rPr>
          <w:rFonts w:ascii="Times New Roman" w:hAnsi="Times New Roman"/>
          <w:sz w:val="24"/>
          <w:szCs w:val="24"/>
        </w:rPr>
        <w:t xml:space="preserve">          ___________________</w:t>
      </w:r>
      <w:r w:rsidRPr="00806992">
        <w:rPr>
          <w:rFonts w:ascii="Times New Roman" w:hAnsi="Times New Roman"/>
          <w:sz w:val="24"/>
          <w:szCs w:val="24"/>
        </w:rPr>
        <w:tab/>
      </w:r>
      <w:r w:rsidR="006F424E" w:rsidRPr="00806992">
        <w:rPr>
          <w:rFonts w:ascii="Times New Roman" w:hAnsi="Times New Roman"/>
          <w:sz w:val="24"/>
          <w:szCs w:val="24"/>
        </w:rPr>
        <w:tab/>
      </w:r>
      <w:r w:rsidR="006F424E" w:rsidRPr="00806992">
        <w:rPr>
          <w:rFonts w:ascii="Times New Roman" w:hAnsi="Times New Roman"/>
          <w:sz w:val="24"/>
          <w:szCs w:val="24"/>
        </w:rPr>
        <w:tab/>
      </w:r>
      <w:r w:rsidR="006F424E" w:rsidRPr="00806992">
        <w:rPr>
          <w:rFonts w:ascii="Times New Roman" w:hAnsi="Times New Roman"/>
          <w:sz w:val="24"/>
          <w:szCs w:val="24"/>
        </w:rPr>
        <w:tab/>
      </w:r>
      <w:r w:rsidR="006F424E" w:rsidRPr="00806992">
        <w:rPr>
          <w:rFonts w:ascii="Times New Roman" w:hAnsi="Times New Roman"/>
          <w:sz w:val="24"/>
          <w:szCs w:val="24"/>
        </w:rPr>
        <w:tab/>
      </w:r>
      <w:r w:rsidR="006F424E" w:rsidRPr="00806992">
        <w:rPr>
          <w:rFonts w:ascii="Times New Roman" w:hAnsi="Times New Roman"/>
          <w:sz w:val="24"/>
          <w:szCs w:val="24"/>
        </w:rPr>
        <w:tab/>
      </w:r>
      <w:r w:rsidR="006F424E" w:rsidRPr="00806992">
        <w:rPr>
          <w:rFonts w:ascii="Times New Roman" w:hAnsi="Times New Roman"/>
          <w:sz w:val="24"/>
          <w:szCs w:val="24"/>
        </w:rPr>
        <w:tab/>
      </w:r>
      <w:r w:rsidR="006F424E" w:rsidRPr="00806992">
        <w:rPr>
          <w:rFonts w:ascii="Times New Roman" w:hAnsi="Times New Roman"/>
          <w:sz w:val="24"/>
          <w:szCs w:val="24"/>
        </w:rPr>
        <w:tab/>
      </w:r>
      <w:r w:rsidR="006F424E" w:rsidRPr="00806992">
        <w:rPr>
          <w:rFonts w:ascii="Times New Roman" w:hAnsi="Times New Roman"/>
          <w:sz w:val="24"/>
          <w:szCs w:val="24"/>
        </w:rPr>
        <w:tab/>
      </w:r>
      <w:r w:rsidR="006F424E" w:rsidRPr="00806992">
        <w:rPr>
          <w:rFonts w:ascii="Times New Roman" w:hAnsi="Times New Roman"/>
          <w:sz w:val="24"/>
          <w:szCs w:val="24"/>
        </w:rPr>
        <w:tab/>
      </w:r>
      <w:r w:rsidR="006F424E" w:rsidRPr="00806992">
        <w:rPr>
          <w:rFonts w:ascii="Times New Roman" w:hAnsi="Times New Roman"/>
          <w:sz w:val="24"/>
          <w:szCs w:val="24"/>
        </w:rPr>
        <w:tab/>
      </w:r>
      <w:r w:rsidRPr="00806992">
        <w:rPr>
          <w:rFonts w:ascii="Times New Roman" w:hAnsi="Times New Roman"/>
          <w:sz w:val="24"/>
          <w:szCs w:val="24"/>
        </w:rPr>
        <w:tab/>
        <w:t xml:space="preserve">    __________________</w:t>
      </w:r>
    </w:p>
    <w:p w14:paraId="14689EC5" w14:textId="77777777" w:rsidR="007F3174" w:rsidRPr="00806992" w:rsidRDefault="007F3174" w:rsidP="00806992">
      <w:pPr>
        <w:widowControl w:val="0"/>
        <w:tabs>
          <w:tab w:val="left" w:pos="5160"/>
        </w:tabs>
        <w:suppressAutoHyphens/>
        <w:spacing w:after="0" w:line="240" w:lineRule="auto"/>
        <w:rPr>
          <w:rFonts w:ascii="Times New Roman" w:hAnsi="Times New Roman"/>
          <w:sz w:val="24"/>
          <w:szCs w:val="24"/>
        </w:rPr>
      </w:pPr>
      <w:r w:rsidRPr="00806992">
        <w:rPr>
          <w:rFonts w:ascii="Times New Roman" w:hAnsi="Times New Roman"/>
          <w:i/>
          <w:iCs/>
          <w:sz w:val="24"/>
          <w:szCs w:val="24"/>
        </w:rPr>
        <w:t xml:space="preserve">                       (parašas) </w:t>
      </w:r>
      <w:r w:rsidRPr="00806992">
        <w:rPr>
          <w:rFonts w:ascii="Times New Roman" w:hAnsi="Times New Roman"/>
          <w:i/>
          <w:iCs/>
          <w:sz w:val="24"/>
          <w:szCs w:val="24"/>
        </w:rPr>
        <w:tab/>
      </w:r>
      <w:r w:rsidRPr="00806992">
        <w:rPr>
          <w:rFonts w:ascii="Times New Roman" w:hAnsi="Times New Roman"/>
          <w:i/>
          <w:iCs/>
          <w:sz w:val="24"/>
          <w:szCs w:val="24"/>
        </w:rPr>
        <w:tab/>
        <w:t xml:space="preserve">        </w:t>
      </w:r>
      <w:r w:rsidR="006F424E" w:rsidRPr="00806992">
        <w:rPr>
          <w:rFonts w:ascii="Times New Roman" w:hAnsi="Times New Roman"/>
          <w:i/>
          <w:iCs/>
          <w:sz w:val="24"/>
          <w:szCs w:val="24"/>
        </w:rPr>
        <w:tab/>
      </w:r>
      <w:r w:rsidR="006F424E" w:rsidRPr="00806992">
        <w:rPr>
          <w:rFonts w:ascii="Times New Roman" w:hAnsi="Times New Roman"/>
          <w:i/>
          <w:iCs/>
          <w:sz w:val="24"/>
          <w:szCs w:val="24"/>
        </w:rPr>
        <w:tab/>
      </w:r>
      <w:r w:rsidR="006F424E" w:rsidRPr="00806992">
        <w:rPr>
          <w:rFonts w:ascii="Times New Roman" w:hAnsi="Times New Roman"/>
          <w:i/>
          <w:iCs/>
          <w:sz w:val="24"/>
          <w:szCs w:val="24"/>
        </w:rPr>
        <w:tab/>
      </w:r>
      <w:r w:rsidR="006F424E" w:rsidRPr="00806992">
        <w:rPr>
          <w:rFonts w:ascii="Times New Roman" w:hAnsi="Times New Roman"/>
          <w:i/>
          <w:iCs/>
          <w:sz w:val="24"/>
          <w:szCs w:val="24"/>
        </w:rPr>
        <w:tab/>
      </w:r>
      <w:r w:rsidR="006F424E" w:rsidRPr="00806992">
        <w:rPr>
          <w:rFonts w:ascii="Times New Roman" w:hAnsi="Times New Roman"/>
          <w:i/>
          <w:iCs/>
          <w:sz w:val="24"/>
          <w:szCs w:val="24"/>
        </w:rPr>
        <w:tab/>
      </w:r>
      <w:r w:rsidR="006F424E" w:rsidRPr="00806992">
        <w:rPr>
          <w:rFonts w:ascii="Times New Roman" w:hAnsi="Times New Roman"/>
          <w:i/>
          <w:iCs/>
          <w:sz w:val="24"/>
          <w:szCs w:val="24"/>
        </w:rPr>
        <w:tab/>
      </w:r>
      <w:r w:rsidR="006F424E" w:rsidRPr="00806992">
        <w:rPr>
          <w:rFonts w:ascii="Times New Roman" w:hAnsi="Times New Roman"/>
          <w:i/>
          <w:iCs/>
          <w:sz w:val="24"/>
          <w:szCs w:val="24"/>
        </w:rPr>
        <w:tab/>
      </w:r>
      <w:r w:rsidR="006F424E" w:rsidRPr="00806992">
        <w:rPr>
          <w:rFonts w:ascii="Times New Roman" w:hAnsi="Times New Roman"/>
          <w:i/>
          <w:iCs/>
          <w:sz w:val="24"/>
          <w:szCs w:val="24"/>
        </w:rPr>
        <w:tab/>
      </w:r>
      <w:r w:rsidR="006F424E" w:rsidRPr="00806992">
        <w:rPr>
          <w:rFonts w:ascii="Times New Roman" w:hAnsi="Times New Roman"/>
          <w:i/>
          <w:iCs/>
          <w:sz w:val="24"/>
          <w:szCs w:val="24"/>
        </w:rPr>
        <w:tab/>
      </w:r>
      <w:r w:rsidR="006F424E" w:rsidRPr="00806992">
        <w:rPr>
          <w:rFonts w:ascii="Times New Roman" w:hAnsi="Times New Roman"/>
          <w:i/>
          <w:iCs/>
          <w:sz w:val="24"/>
          <w:szCs w:val="24"/>
        </w:rPr>
        <w:tab/>
      </w:r>
      <w:r w:rsidRPr="00806992">
        <w:rPr>
          <w:rFonts w:ascii="Times New Roman" w:hAnsi="Times New Roman"/>
          <w:i/>
          <w:iCs/>
          <w:sz w:val="24"/>
          <w:szCs w:val="24"/>
        </w:rPr>
        <w:t xml:space="preserve"> (vardas ir pavardė)</w:t>
      </w:r>
    </w:p>
    <w:p w14:paraId="645FE6C0" w14:textId="77777777" w:rsidR="007F3174" w:rsidRPr="00806992" w:rsidRDefault="007F3174" w:rsidP="00806992">
      <w:pPr>
        <w:spacing w:after="0" w:line="240" w:lineRule="auto"/>
        <w:rPr>
          <w:rFonts w:ascii="Times New Roman" w:hAnsi="Times New Roman"/>
          <w:b/>
          <w:bCs/>
          <w:sz w:val="24"/>
          <w:szCs w:val="24"/>
        </w:rPr>
      </w:pPr>
    </w:p>
    <w:p w14:paraId="4E243EAC" w14:textId="77777777" w:rsidR="009300D9" w:rsidRPr="00806992" w:rsidRDefault="009300D9" w:rsidP="00806992">
      <w:pPr>
        <w:spacing w:after="0" w:line="240" w:lineRule="auto"/>
        <w:rPr>
          <w:rFonts w:ascii="Times New Roman" w:hAnsi="Times New Roman"/>
          <w:b/>
          <w:bCs/>
          <w:sz w:val="24"/>
          <w:szCs w:val="24"/>
        </w:rPr>
      </w:pPr>
    </w:p>
    <w:p w14:paraId="13442282" w14:textId="206465CC" w:rsidR="006B783A" w:rsidRPr="00806992" w:rsidRDefault="00FB1F15" w:rsidP="00806992">
      <w:pPr>
        <w:spacing w:after="0" w:line="240" w:lineRule="auto"/>
        <w:jc w:val="center"/>
        <w:rPr>
          <w:rFonts w:ascii="Times New Roman" w:hAnsi="Times New Roman"/>
          <w:caps/>
          <w:szCs w:val="24"/>
        </w:rPr>
      </w:pPr>
      <w:r w:rsidRPr="00806992">
        <w:rPr>
          <w:rFonts w:ascii="Times New Roman" w:hAnsi="Times New Roman"/>
          <w:sz w:val="24"/>
          <w:szCs w:val="24"/>
        </w:rPr>
        <w:t>_______</w:t>
      </w:r>
    </w:p>
    <w:p w14:paraId="37EC85C8" w14:textId="77777777" w:rsidR="003F7B00" w:rsidRPr="00806992" w:rsidRDefault="003F7B00" w:rsidP="00806992">
      <w:pPr>
        <w:spacing w:after="0" w:line="240" w:lineRule="auto"/>
        <w:rPr>
          <w:rFonts w:ascii="Times New Roman" w:hAnsi="Times New Roman"/>
          <w:sz w:val="24"/>
          <w:szCs w:val="24"/>
        </w:rPr>
        <w:sectPr w:rsidR="003F7B00" w:rsidRPr="00806992" w:rsidSect="00A41594">
          <w:headerReference w:type="default" r:id="rId10"/>
          <w:pgSz w:w="11906" w:h="16838"/>
          <w:pgMar w:top="1134" w:right="567" w:bottom="1134" w:left="1701" w:header="567" w:footer="567" w:gutter="0"/>
          <w:pgNumType w:start="1"/>
          <w:cols w:space="1296"/>
          <w:titlePg/>
          <w:docGrid w:linePitch="360"/>
        </w:sectPr>
      </w:pPr>
    </w:p>
    <w:p w14:paraId="51F1B7C7" w14:textId="77777777" w:rsidR="00806992" w:rsidRDefault="00806992" w:rsidP="00806992">
      <w:pPr>
        <w:pStyle w:val="Prezidentas"/>
        <w:tabs>
          <w:tab w:val="clear" w:pos="9808"/>
        </w:tabs>
        <w:autoSpaceDE/>
        <w:autoSpaceDN/>
        <w:adjustRightInd/>
        <w:spacing w:line="240" w:lineRule="auto"/>
        <w:ind w:left="10206"/>
        <w:jc w:val="both"/>
        <w:rPr>
          <w:caps w:val="0"/>
          <w:sz w:val="24"/>
          <w:szCs w:val="24"/>
        </w:rPr>
      </w:pPr>
      <w:r w:rsidRPr="00806992">
        <w:rPr>
          <w:caps w:val="0"/>
          <w:sz w:val="24"/>
          <w:szCs w:val="24"/>
        </w:rPr>
        <w:t xml:space="preserve">Ignalinos rajono savivaldybės administracijos </w:t>
      </w:r>
    </w:p>
    <w:p w14:paraId="41243944" w14:textId="77777777" w:rsidR="00806992" w:rsidRDefault="00806992" w:rsidP="00806992">
      <w:pPr>
        <w:pStyle w:val="Prezidentas"/>
        <w:tabs>
          <w:tab w:val="clear" w:pos="9808"/>
        </w:tabs>
        <w:autoSpaceDE/>
        <w:autoSpaceDN/>
        <w:adjustRightInd/>
        <w:spacing w:line="240" w:lineRule="auto"/>
        <w:ind w:left="10206"/>
        <w:jc w:val="both"/>
        <w:rPr>
          <w:caps w:val="0"/>
          <w:sz w:val="24"/>
          <w:szCs w:val="24"/>
        </w:rPr>
      </w:pPr>
      <w:r w:rsidRPr="00806992">
        <w:rPr>
          <w:caps w:val="0"/>
          <w:sz w:val="24"/>
          <w:szCs w:val="24"/>
        </w:rPr>
        <w:t xml:space="preserve">viešųjų pirkimų organizavimo, vykdymo ir </w:t>
      </w:r>
    </w:p>
    <w:p w14:paraId="25B5B5BA" w14:textId="77777777" w:rsidR="00806992" w:rsidRPr="00806992" w:rsidRDefault="00806992" w:rsidP="00806992">
      <w:pPr>
        <w:pStyle w:val="Prezidentas"/>
        <w:tabs>
          <w:tab w:val="clear" w:pos="9808"/>
        </w:tabs>
        <w:autoSpaceDE/>
        <w:autoSpaceDN/>
        <w:adjustRightInd/>
        <w:spacing w:line="240" w:lineRule="auto"/>
        <w:ind w:left="10206"/>
        <w:jc w:val="both"/>
        <w:rPr>
          <w:caps w:val="0"/>
          <w:sz w:val="24"/>
          <w:szCs w:val="24"/>
        </w:rPr>
      </w:pPr>
      <w:r w:rsidRPr="00806992">
        <w:rPr>
          <w:caps w:val="0"/>
          <w:sz w:val="24"/>
          <w:szCs w:val="24"/>
        </w:rPr>
        <w:t xml:space="preserve">kontrolės tvarkos aprašo </w:t>
      </w:r>
    </w:p>
    <w:p w14:paraId="47097A1C" w14:textId="43E286C1" w:rsidR="00806992" w:rsidRPr="00806992" w:rsidRDefault="00806992" w:rsidP="00806992">
      <w:pPr>
        <w:pStyle w:val="Prezidentas"/>
        <w:tabs>
          <w:tab w:val="clear" w:pos="9808"/>
        </w:tabs>
        <w:autoSpaceDE/>
        <w:autoSpaceDN/>
        <w:adjustRightInd/>
        <w:spacing w:line="240" w:lineRule="auto"/>
        <w:ind w:left="10206"/>
        <w:jc w:val="both"/>
        <w:rPr>
          <w:caps w:val="0"/>
          <w:sz w:val="24"/>
          <w:szCs w:val="24"/>
        </w:rPr>
      </w:pPr>
      <w:r>
        <w:rPr>
          <w:caps w:val="0"/>
          <w:sz w:val="24"/>
          <w:szCs w:val="24"/>
        </w:rPr>
        <w:t>2</w:t>
      </w:r>
      <w:r w:rsidRPr="00806992">
        <w:rPr>
          <w:caps w:val="0"/>
          <w:sz w:val="24"/>
          <w:szCs w:val="24"/>
        </w:rPr>
        <w:t xml:space="preserve"> priedas</w:t>
      </w:r>
    </w:p>
    <w:p w14:paraId="416F8643" w14:textId="77777777" w:rsidR="003F7B00" w:rsidRPr="00806992" w:rsidRDefault="003F7B00" w:rsidP="00806992">
      <w:pPr>
        <w:spacing w:after="0" w:line="240" w:lineRule="auto"/>
        <w:rPr>
          <w:rFonts w:ascii="Times New Roman" w:hAnsi="Times New Roman"/>
          <w:sz w:val="24"/>
          <w:szCs w:val="24"/>
        </w:rPr>
      </w:pPr>
    </w:p>
    <w:p w14:paraId="06595BCE" w14:textId="0B616CBA" w:rsidR="00280F0F" w:rsidRPr="00806992" w:rsidRDefault="003F7B00" w:rsidP="00806992">
      <w:pPr>
        <w:spacing w:after="0" w:line="240" w:lineRule="auto"/>
        <w:jc w:val="center"/>
        <w:rPr>
          <w:rFonts w:ascii="Times New Roman" w:hAnsi="Times New Roman"/>
          <w:sz w:val="24"/>
          <w:szCs w:val="24"/>
        </w:rPr>
      </w:pPr>
      <w:r w:rsidRPr="00806992">
        <w:rPr>
          <w:rFonts w:ascii="Times New Roman" w:hAnsi="Times New Roman"/>
          <w:b/>
          <w:bCs/>
          <w:sz w:val="24"/>
          <w:szCs w:val="24"/>
        </w:rPr>
        <w:t>(Planuojamų vykdyti pirkimų sąrašo forma</w:t>
      </w:r>
      <w:r w:rsidRPr="00806992">
        <w:rPr>
          <w:rFonts w:ascii="Times New Roman" w:hAnsi="Times New Roman"/>
          <w:b/>
          <w:bCs/>
          <w:sz w:val="24"/>
          <w:szCs w:val="24"/>
          <w:lang w:eastAsia="ar-SA"/>
        </w:rPr>
        <w:t>)</w:t>
      </w:r>
      <w:r w:rsidR="00FB1F15" w:rsidRPr="00806992">
        <w:rPr>
          <w:rFonts w:ascii="Times New Roman" w:hAnsi="Times New Roman"/>
          <w:b/>
          <w:bCs/>
          <w:sz w:val="24"/>
          <w:szCs w:val="24"/>
          <w:lang w:eastAsia="ar-SA"/>
        </w:rPr>
        <w:t xml:space="preserve"> </w:t>
      </w:r>
      <w:r w:rsidR="00280F0F" w:rsidRPr="00806992">
        <w:rPr>
          <w:rFonts w:ascii="Times New Roman" w:hAnsi="Times New Roman"/>
          <w:sz w:val="24"/>
          <w:szCs w:val="24"/>
        </w:rPr>
        <w:t>VPS vedėjui</w:t>
      </w:r>
    </w:p>
    <w:p w14:paraId="2D239852" w14:textId="77777777" w:rsidR="00280F0F" w:rsidRPr="00806992" w:rsidRDefault="00280F0F" w:rsidP="00806992">
      <w:pPr>
        <w:tabs>
          <w:tab w:val="left" w:pos="2268"/>
          <w:tab w:val="left" w:pos="2552"/>
          <w:tab w:val="left" w:pos="2694"/>
          <w:tab w:val="left" w:pos="2977"/>
        </w:tabs>
        <w:spacing w:after="0" w:line="240" w:lineRule="auto"/>
        <w:rPr>
          <w:rFonts w:ascii="Times New Roman" w:hAnsi="Times New Roman"/>
          <w:bCs/>
          <w:i/>
          <w:sz w:val="24"/>
          <w:szCs w:val="24"/>
        </w:rPr>
      </w:pPr>
      <w:r w:rsidRPr="00806992">
        <w:rPr>
          <w:rFonts w:ascii="Times New Roman" w:hAnsi="Times New Roman"/>
          <w:bCs/>
          <w:i/>
          <w:sz w:val="24"/>
          <w:szCs w:val="24"/>
        </w:rPr>
        <w:t>Vardas, pavardė</w:t>
      </w:r>
    </w:p>
    <w:p w14:paraId="49975B41" w14:textId="77777777" w:rsidR="00280F0F" w:rsidRPr="00806992" w:rsidRDefault="00280F0F" w:rsidP="00806992">
      <w:pPr>
        <w:spacing w:after="0" w:line="240" w:lineRule="auto"/>
        <w:jc w:val="center"/>
        <w:rPr>
          <w:rFonts w:ascii="Times New Roman" w:hAnsi="Times New Roman"/>
          <w:b/>
          <w:caps/>
          <w:sz w:val="24"/>
          <w:szCs w:val="24"/>
        </w:rPr>
      </w:pPr>
      <w:r w:rsidRPr="00806992">
        <w:rPr>
          <w:rFonts w:ascii="Times New Roman" w:hAnsi="Times New Roman"/>
          <w:b/>
          <w:caps/>
          <w:sz w:val="24"/>
          <w:szCs w:val="24"/>
        </w:rPr>
        <w:t>Ignalinos rajono savivaldybės administracijos</w:t>
      </w:r>
    </w:p>
    <w:p w14:paraId="4E94A1CE" w14:textId="115E6587" w:rsidR="00280F0F" w:rsidRPr="00806992" w:rsidRDefault="00280F0F" w:rsidP="00806992">
      <w:pPr>
        <w:tabs>
          <w:tab w:val="left" w:pos="2268"/>
          <w:tab w:val="left" w:pos="2552"/>
          <w:tab w:val="left" w:pos="2694"/>
          <w:tab w:val="left" w:pos="2977"/>
        </w:tabs>
        <w:spacing w:after="0" w:line="240" w:lineRule="auto"/>
        <w:jc w:val="center"/>
        <w:rPr>
          <w:rFonts w:ascii="Times New Roman" w:hAnsi="Times New Roman"/>
          <w:b/>
          <w:sz w:val="24"/>
          <w:szCs w:val="24"/>
        </w:rPr>
      </w:pPr>
      <w:r w:rsidRPr="00806992">
        <w:rPr>
          <w:rFonts w:ascii="Times New Roman" w:hAnsi="Times New Roman"/>
          <w:b/>
          <w:sz w:val="24"/>
          <w:szCs w:val="24"/>
        </w:rPr>
        <w:t>STRUKTŪRINI</w:t>
      </w:r>
      <w:r w:rsidR="00FB1F15" w:rsidRPr="00806992">
        <w:rPr>
          <w:rFonts w:ascii="Times New Roman" w:hAnsi="Times New Roman"/>
          <w:b/>
          <w:sz w:val="24"/>
          <w:szCs w:val="24"/>
        </w:rPr>
        <w:t>O</w:t>
      </w:r>
      <w:r w:rsidRPr="00806992">
        <w:rPr>
          <w:rFonts w:ascii="Times New Roman" w:hAnsi="Times New Roman"/>
          <w:b/>
          <w:sz w:val="24"/>
          <w:szCs w:val="24"/>
        </w:rPr>
        <w:t xml:space="preserve"> PADALIN</w:t>
      </w:r>
      <w:r w:rsidR="00FB1F15" w:rsidRPr="00806992">
        <w:rPr>
          <w:rFonts w:ascii="Times New Roman" w:hAnsi="Times New Roman"/>
          <w:b/>
          <w:sz w:val="24"/>
          <w:szCs w:val="24"/>
        </w:rPr>
        <w:t xml:space="preserve">IO </w:t>
      </w:r>
      <w:r w:rsidRPr="00806992">
        <w:rPr>
          <w:rFonts w:ascii="Times New Roman" w:hAnsi="Times New Roman"/>
          <w:b/>
          <w:sz w:val="24"/>
          <w:szCs w:val="24"/>
        </w:rPr>
        <w:t>/</w:t>
      </w:r>
    </w:p>
    <w:p w14:paraId="371049D5" w14:textId="24367C7A" w:rsidR="00280F0F" w:rsidRPr="00806992" w:rsidRDefault="00280F0F" w:rsidP="00806992">
      <w:pPr>
        <w:tabs>
          <w:tab w:val="left" w:pos="0"/>
          <w:tab w:val="left" w:pos="1080"/>
        </w:tabs>
        <w:suppressAutoHyphens/>
        <w:spacing w:after="0" w:line="240" w:lineRule="auto"/>
        <w:jc w:val="center"/>
        <w:rPr>
          <w:rFonts w:ascii="Times New Roman" w:hAnsi="Times New Roman"/>
          <w:b/>
          <w:sz w:val="24"/>
          <w:szCs w:val="24"/>
        </w:rPr>
      </w:pPr>
      <w:r w:rsidRPr="00806992">
        <w:rPr>
          <w:rFonts w:ascii="Times New Roman" w:hAnsi="Times New Roman"/>
          <w:b/>
          <w:sz w:val="24"/>
          <w:szCs w:val="24"/>
        </w:rPr>
        <w:t>Į STRUKTŪRINĮ PADALINĮ NEĮEINAN</w:t>
      </w:r>
      <w:r w:rsidR="00FB1F15" w:rsidRPr="00806992">
        <w:rPr>
          <w:rFonts w:ascii="Times New Roman" w:hAnsi="Times New Roman"/>
          <w:b/>
          <w:sz w:val="24"/>
          <w:szCs w:val="24"/>
        </w:rPr>
        <w:t>ČIO</w:t>
      </w:r>
      <w:r w:rsidRPr="00806992">
        <w:rPr>
          <w:rFonts w:ascii="Times New Roman" w:hAnsi="Times New Roman"/>
          <w:b/>
          <w:sz w:val="24"/>
          <w:szCs w:val="24"/>
        </w:rPr>
        <w:t xml:space="preserve"> VALSTYBĖS TARNAUTOJ</w:t>
      </w:r>
      <w:r w:rsidR="00FB1F15" w:rsidRPr="00806992">
        <w:rPr>
          <w:rFonts w:ascii="Times New Roman" w:hAnsi="Times New Roman"/>
          <w:b/>
          <w:sz w:val="24"/>
          <w:szCs w:val="24"/>
        </w:rPr>
        <w:t xml:space="preserve">O </w:t>
      </w:r>
      <w:r w:rsidRPr="00806992">
        <w:rPr>
          <w:rFonts w:ascii="Times New Roman" w:hAnsi="Times New Roman"/>
          <w:b/>
          <w:sz w:val="24"/>
          <w:szCs w:val="24"/>
        </w:rPr>
        <w:t>/</w:t>
      </w:r>
    </w:p>
    <w:p w14:paraId="563FAF4B" w14:textId="4BE9D2B0" w:rsidR="00280F0F" w:rsidRPr="00806992" w:rsidRDefault="00280F0F" w:rsidP="00806992">
      <w:pPr>
        <w:tabs>
          <w:tab w:val="left" w:pos="0"/>
          <w:tab w:val="left" w:pos="1080"/>
        </w:tabs>
        <w:suppressAutoHyphens/>
        <w:spacing w:after="0" w:line="240" w:lineRule="auto"/>
        <w:jc w:val="center"/>
        <w:rPr>
          <w:rFonts w:ascii="Times New Roman" w:hAnsi="Times New Roman"/>
          <w:sz w:val="24"/>
          <w:szCs w:val="24"/>
          <w:lang w:eastAsia="ar-SA"/>
        </w:rPr>
      </w:pPr>
      <w:r w:rsidRPr="00806992">
        <w:rPr>
          <w:rFonts w:ascii="Times New Roman" w:hAnsi="Times New Roman"/>
          <w:b/>
          <w:sz w:val="24"/>
          <w:szCs w:val="24"/>
        </w:rPr>
        <w:t>ADMINISTRACIJOS FILIAL</w:t>
      </w:r>
      <w:r w:rsidR="00FB1F15" w:rsidRPr="00806992">
        <w:rPr>
          <w:rFonts w:ascii="Times New Roman" w:hAnsi="Times New Roman"/>
          <w:b/>
          <w:sz w:val="24"/>
          <w:szCs w:val="24"/>
        </w:rPr>
        <w:t>O</w:t>
      </w:r>
      <w:r w:rsidRPr="00806992">
        <w:rPr>
          <w:rFonts w:ascii="Times New Roman" w:hAnsi="Times New Roman"/>
          <w:b/>
          <w:sz w:val="24"/>
          <w:szCs w:val="24"/>
        </w:rPr>
        <w:t xml:space="preserve"> – SENIŪNIJ</w:t>
      </w:r>
      <w:r w:rsidR="00FB1F15" w:rsidRPr="00806992">
        <w:rPr>
          <w:rFonts w:ascii="Times New Roman" w:hAnsi="Times New Roman"/>
          <w:b/>
          <w:sz w:val="24"/>
          <w:szCs w:val="24"/>
        </w:rPr>
        <w:t>OS</w:t>
      </w:r>
    </w:p>
    <w:p w14:paraId="6434B685" w14:textId="77777777" w:rsidR="003F7B00" w:rsidRDefault="003F7B00" w:rsidP="00806992">
      <w:pPr>
        <w:tabs>
          <w:tab w:val="left" w:pos="0"/>
          <w:tab w:val="left" w:pos="1080"/>
        </w:tabs>
        <w:suppressAutoHyphens/>
        <w:spacing w:after="0" w:line="240" w:lineRule="auto"/>
        <w:ind w:firstLine="62"/>
        <w:jc w:val="center"/>
        <w:rPr>
          <w:rFonts w:ascii="Times New Roman" w:hAnsi="Times New Roman"/>
          <w:b/>
          <w:sz w:val="24"/>
          <w:szCs w:val="24"/>
          <w:lang w:eastAsia="ar-SA"/>
        </w:rPr>
      </w:pPr>
      <w:r w:rsidRPr="00806992">
        <w:rPr>
          <w:rFonts w:ascii="Times New Roman" w:hAnsi="Times New Roman"/>
          <w:b/>
          <w:sz w:val="24"/>
          <w:szCs w:val="24"/>
          <w:lang w:eastAsia="ar-SA"/>
        </w:rPr>
        <w:t xml:space="preserve">20__ METAIS </w:t>
      </w:r>
      <w:r w:rsidRPr="00806992">
        <w:rPr>
          <w:rFonts w:ascii="Times New Roman" w:hAnsi="Times New Roman"/>
          <w:b/>
          <w:caps/>
          <w:sz w:val="24"/>
          <w:szCs w:val="24"/>
          <w:lang w:eastAsia="ar-SA"/>
        </w:rPr>
        <w:t>planuojamų vykdyti pirkimų</w:t>
      </w:r>
      <w:r w:rsidRPr="00806992">
        <w:rPr>
          <w:rFonts w:ascii="Times New Roman" w:hAnsi="Times New Roman"/>
          <w:b/>
          <w:sz w:val="24"/>
          <w:szCs w:val="24"/>
          <w:lang w:eastAsia="ar-SA"/>
        </w:rPr>
        <w:t xml:space="preserve"> SĄRAŠAS</w:t>
      </w:r>
    </w:p>
    <w:p w14:paraId="34C5AA3A" w14:textId="77777777" w:rsidR="00806992" w:rsidRPr="00806992" w:rsidRDefault="00806992" w:rsidP="00806992">
      <w:pPr>
        <w:tabs>
          <w:tab w:val="left" w:pos="0"/>
          <w:tab w:val="left" w:pos="1080"/>
        </w:tabs>
        <w:suppressAutoHyphens/>
        <w:spacing w:after="0" w:line="240" w:lineRule="auto"/>
        <w:ind w:firstLine="62"/>
        <w:jc w:val="center"/>
        <w:rPr>
          <w:rFonts w:ascii="Times New Roman" w:hAnsi="Times New Roman"/>
          <w:b/>
          <w:sz w:val="24"/>
          <w:szCs w:val="24"/>
          <w:lang w:eastAsia="ar-SA"/>
        </w:rPr>
      </w:pPr>
    </w:p>
    <w:tbl>
      <w:tblPr>
        <w:tblW w:w="5000" w:type="pct"/>
        <w:tblLook w:val="0000" w:firstRow="0" w:lastRow="0" w:firstColumn="0" w:lastColumn="0" w:noHBand="0" w:noVBand="0"/>
      </w:tblPr>
      <w:tblGrid>
        <w:gridCol w:w="506"/>
        <w:gridCol w:w="1524"/>
        <w:gridCol w:w="1258"/>
        <w:gridCol w:w="1479"/>
        <w:gridCol w:w="1371"/>
        <w:gridCol w:w="1197"/>
        <w:gridCol w:w="1529"/>
        <w:gridCol w:w="1456"/>
        <w:gridCol w:w="536"/>
        <w:gridCol w:w="535"/>
        <w:gridCol w:w="536"/>
        <w:gridCol w:w="1350"/>
        <w:gridCol w:w="1381"/>
      </w:tblGrid>
      <w:tr w:rsidR="00994BC1" w:rsidRPr="00806992" w14:paraId="66DBD483" w14:textId="77777777" w:rsidTr="00F252DE">
        <w:trPr>
          <w:cantSplit/>
          <w:trHeight w:val="3707"/>
        </w:trPr>
        <w:tc>
          <w:tcPr>
            <w:tcW w:w="506" w:type="dxa"/>
            <w:tcBorders>
              <w:top w:val="single" w:sz="8" w:space="0" w:color="000000"/>
              <w:left w:val="single" w:sz="8" w:space="0" w:color="000000"/>
              <w:bottom w:val="single" w:sz="8" w:space="0" w:color="000000"/>
            </w:tcBorders>
            <w:shd w:val="clear" w:color="auto" w:fill="auto"/>
            <w:tcMar>
              <w:left w:w="57" w:type="dxa"/>
              <w:right w:w="57" w:type="dxa"/>
            </w:tcMar>
            <w:textDirection w:val="btLr"/>
            <w:vAlign w:val="center"/>
          </w:tcPr>
          <w:p w14:paraId="554B0A32" w14:textId="77777777" w:rsidR="00994BC1" w:rsidRPr="00806992" w:rsidRDefault="00994BC1" w:rsidP="00806992">
            <w:pPr>
              <w:tabs>
                <w:tab w:val="left" w:pos="0"/>
                <w:tab w:val="left" w:pos="1080"/>
              </w:tabs>
              <w:spacing w:after="0" w:line="240" w:lineRule="auto"/>
              <w:jc w:val="center"/>
              <w:rPr>
                <w:rFonts w:ascii="Times New Roman" w:hAnsi="Times New Roman"/>
                <w:b/>
                <w:sz w:val="24"/>
                <w:szCs w:val="24"/>
              </w:rPr>
            </w:pPr>
            <w:r w:rsidRPr="00806992">
              <w:rPr>
                <w:rFonts w:ascii="Times New Roman" w:hAnsi="Times New Roman"/>
                <w:b/>
                <w:sz w:val="24"/>
                <w:szCs w:val="24"/>
              </w:rPr>
              <w:t>Eil. Nr.</w:t>
            </w:r>
          </w:p>
        </w:tc>
        <w:tc>
          <w:tcPr>
            <w:tcW w:w="1524" w:type="dxa"/>
            <w:tcBorders>
              <w:top w:val="single" w:sz="8" w:space="0" w:color="000000"/>
              <w:left w:val="single" w:sz="8" w:space="0" w:color="000000"/>
              <w:bottom w:val="single" w:sz="8" w:space="0" w:color="000000"/>
            </w:tcBorders>
            <w:shd w:val="clear" w:color="auto" w:fill="auto"/>
            <w:tcMar>
              <w:left w:w="57" w:type="dxa"/>
              <w:right w:w="57" w:type="dxa"/>
            </w:tcMar>
            <w:vAlign w:val="center"/>
          </w:tcPr>
          <w:p w14:paraId="3AD2FFFF" w14:textId="77777777" w:rsidR="00994BC1" w:rsidRPr="00806992" w:rsidRDefault="00994BC1" w:rsidP="00806992">
            <w:pPr>
              <w:tabs>
                <w:tab w:val="left" w:pos="0"/>
                <w:tab w:val="left" w:pos="1080"/>
              </w:tabs>
              <w:spacing w:after="0" w:line="240" w:lineRule="auto"/>
              <w:jc w:val="center"/>
              <w:rPr>
                <w:rFonts w:ascii="Times New Roman" w:hAnsi="Times New Roman"/>
                <w:b/>
                <w:sz w:val="24"/>
                <w:szCs w:val="24"/>
              </w:rPr>
            </w:pPr>
            <w:r w:rsidRPr="00806992">
              <w:rPr>
                <w:rFonts w:ascii="Times New Roman" w:hAnsi="Times New Roman"/>
                <w:b/>
                <w:sz w:val="24"/>
                <w:szCs w:val="24"/>
              </w:rPr>
              <w:t>Prekės, paslaugos ar darbo pavadinimas</w:t>
            </w:r>
          </w:p>
        </w:tc>
        <w:tc>
          <w:tcPr>
            <w:tcW w:w="1258" w:type="dxa"/>
            <w:tcBorders>
              <w:top w:val="single" w:sz="8" w:space="0" w:color="000000"/>
              <w:left w:val="single" w:sz="8" w:space="0" w:color="000000"/>
              <w:bottom w:val="single" w:sz="8" w:space="0" w:color="000000"/>
            </w:tcBorders>
            <w:shd w:val="clear" w:color="auto" w:fill="auto"/>
            <w:tcMar>
              <w:left w:w="57" w:type="dxa"/>
              <w:right w:w="57" w:type="dxa"/>
            </w:tcMar>
            <w:vAlign w:val="center"/>
          </w:tcPr>
          <w:p w14:paraId="4BB3BFB0" w14:textId="77777777" w:rsidR="00994BC1" w:rsidRPr="00806992" w:rsidRDefault="00994BC1" w:rsidP="00806992">
            <w:pPr>
              <w:tabs>
                <w:tab w:val="left" w:pos="0"/>
                <w:tab w:val="left" w:pos="1080"/>
              </w:tabs>
              <w:spacing w:after="0" w:line="240" w:lineRule="auto"/>
              <w:jc w:val="center"/>
              <w:rPr>
                <w:rFonts w:ascii="Times New Roman" w:hAnsi="Times New Roman"/>
                <w:b/>
                <w:sz w:val="24"/>
                <w:szCs w:val="24"/>
              </w:rPr>
            </w:pPr>
            <w:r w:rsidRPr="00806992">
              <w:rPr>
                <w:rFonts w:ascii="Times New Roman" w:eastAsia="Times New Roman" w:hAnsi="Times New Roman"/>
                <w:b/>
                <w:bCs/>
                <w:color w:val="000000"/>
                <w:sz w:val="24"/>
                <w:szCs w:val="24"/>
              </w:rPr>
              <w:t>Apimtys/ kiekiai (jei įmanoma)</w:t>
            </w:r>
          </w:p>
        </w:tc>
        <w:tc>
          <w:tcPr>
            <w:tcW w:w="1479" w:type="dxa"/>
            <w:tcBorders>
              <w:top w:val="single" w:sz="8" w:space="0" w:color="000000"/>
              <w:left w:val="single" w:sz="8" w:space="0" w:color="000000"/>
              <w:bottom w:val="single" w:sz="8" w:space="0" w:color="000000"/>
            </w:tcBorders>
            <w:shd w:val="clear" w:color="auto" w:fill="auto"/>
            <w:tcMar>
              <w:left w:w="57" w:type="dxa"/>
              <w:right w:w="57" w:type="dxa"/>
            </w:tcMar>
            <w:vAlign w:val="center"/>
          </w:tcPr>
          <w:p w14:paraId="49CDABE9" w14:textId="77777777" w:rsidR="00994BC1" w:rsidRPr="00806992" w:rsidRDefault="00994BC1" w:rsidP="00806992">
            <w:pPr>
              <w:tabs>
                <w:tab w:val="left" w:pos="0"/>
                <w:tab w:val="left" w:pos="1080"/>
              </w:tabs>
              <w:spacing w:after="0" w:line="240" w:lineRule="auto"/>
              <w:jc w:val="center"/>
              <w:rPr>
                <w:rFonts w:ascii="Times New Roman" w:hAnsi="Times New Roman"/>
                <w:b/>
                <w:sz w:val="24"/>
                <w:szCs w:val="24"/>
              </w:rPr>
            </w:pPr>
            <w:r w:rsidRPr="00806992">
              <w:rPr>
                <w:rFonts w:ascii="Times New Roman" w:hAnsi="Times New Roman"/>
                <w:b/>
                <w:sz w:val="24"/>
                <w:szCs w:val="24"/>
              </w:rPr>
              <w:t>Preliminari vienų finansinių metų prekės, paslaugos ar darbo numatomos sudaryti pirkimo sutarties apimtis (Eur be PVM)</w:t>
            </w:r>
          </w:p>
        </w:tc>
        <w:tc>
          <w:tcPr>
            <w:tcW w:w="1371" w:type="dxa"/>
            <w:tcBorders>
              <w:top w:val="single" w:sz="8" w:space="0" w:color="000000"/>
              <w:left w:val="single" w:sz="8" w:space="0" w:color="000000"/>
              <w:bottom w:val="single" w:sz="8" w:space="0" w:color="000000"/>
              <w:right w:val="single" w:sz="8" w:space="0" w:color="000000"/>
            </w:tcBorders>
            <w:tcMar>
              <w:left w:w="57" w:type="dxa"/>
              <w:right w:w="57" w:type="dxa"/>
            </w:tcMar>
          </w:tcPr>
          <w:p w14:paraId="5C268FBC" w14:textId="77777777" w:rsidR="00994BC1" w:rsidRPr="00806992" w:rsidRDefault="00994BC1" w:rsidP="00806992">
            <w:pPr>
              <w:tabs>
                <w:tab w:val="left" w:pos="0"/>
                <w:tab w:val="left" w:pos="1080"/>
              </w:tabs>
              <w:spacing w:after="0" w:line="240" w:lineRule="auto"/>
              <w:jc w:val="center"/>
              <w:rPr>
                <w:rFonts w:ascii="Times New Roman" w:hAnsi="Times New Roman"/>
                <w:b/>
                <w:sz w:val="24"/>
                <w:szCs w:val="24"/>
              </w:rPr>
            </w:pPr>
          </w:p>
          <w:p w14:paraId="176AEF34" w14:textId="77777777" w:rsidR="00994BC1" w:rsidRPr="00806992" w:rsidRDefault="00994BC1" w:rsidP="00806992">
            <w:pPr>
              <w:tabs>
                <w:tab w:val="left" w:pos="0"/>
                <w:tab w:val="left" w:pos="1080"/>
              </w:tabs>
              <w:spacing w:after="0" w:line="240" w:lineRule="auto"/>
              <w:jc w:val="center"/>
              <w:rPr>
                <w:rFonts w:ascii="Times New Roman" w:hAnsi="Times New Roman"/>
                <w:b/>
                <w:sz w:val="24"/>
                <w:szCs w:val="24"/>
              </w:rPr>
            </w:pPr>
          </w:p>
          <w:p w14:paraId="0DEC7218" w14:textId="4E651888" w:rsidR="00994BC1" w:rsidRPr="00806992" w:rsidRDefault="00994BC1" w:rsidP="00806992">
            <w:pPr>
              <w:tabs>
                <w:tab w:val="left" w:pos="0"/>
                <w:tab w:val="left" w:pos="1080"/>
              </w:tabs>
              <w:spacing w:after="0" w:line="240" w:lineRule="auto"/>
              <w:jc w:val="center"/>
              <w:rPr>
                <w:rFonts w:ascii="Times New Roman" w:hAnsi="Times New Roman"/>
                <w:b/>
                <w:sz w:val="24"/>
                <w:szCs w:val="24"/>
              </w:rPr>
            </w:pPr>
            <w:r w:rsidRPr="00806992">
              <w:rPr>
                <w:rFonts w:ascii="Times New Roman" w:hAnsi="Times New Roman"/>
                <w:b/>
                <w:sz w:val="24"/>
                <w:szCs w:val="24"/>
              </w:rPr>
              <w:t>Numatoma sutarties trukė, mėnesiais</w:t>
            </w:r>
          </w:p>
        </w:tc>
        <w:tc>
          <w:tcPr>
            <w:tcW w:w="1197" w:type="dxa"/>
            <w:tcBorders>
              <w:top w:val="single" w:sz="8" w:space="0" w:color="000000"/>
              <w:left w:val="single" w:sz="8" w:space="0" w:color="000000"/>
              <w:bottom w:val="single" w:sz="8" w:space="0" w:color="000000"/>
            </w:tcBorders>
            <w:shd w:val="clear" w:color="auto" w:fill="auto"/>
            <w:tcMar>
              <w:left w:w="57" w:type="dxa"/>
              <w:right w:w="57" w:type="dxa"/>
            </w:tcMar>
            <w:vAlign w:val="center"/>
          </w:tcPr>
          <w:p w14:paraId="7248F5D7" w14:textId="328E0898" w:rsidR="00994BC1" w:rsidRPr="00806992" w:rsidRDefault="00994BC1" w:rsidP="00806992">
            <w:pPr>
              <w:tabs>
                <w:tab w:val="left" w:pos="0"/>
                <w:tab w:val="left" w:pos="1080"/>
              </w:tabs>
              <w:spacing w:after="0" w:line="240" w:lineRule="auto"/>
              <w:jc w:val="center"/>
              <w:rPr>
                <w:rFonts w:ascii="Times New Roman" w:hAnsi="Times New Roman"/>
                <w:b/>
                <w:sz w:val="24"/>
                <w:szCs w:val="24"/>
              </w:rPr>
            </w:pPr>
            <w:r w:rsidRPr="00806992">
              <w:rPr>
                <w:rFonts w:ascii="Times New Roman" w:hAnsi="Times New Roman"/>
                <w:b/>
                <w:sz w:val="24"/>
                <w:szCs w:val="24"/>
              </w:rPr>
              <w:t>Ketvirtis, kurio metu turi būti įsigyta prekė, suteikta paslauga ar atliktas darbas</w:t>
            </w:r>
          </w:p>
        </w:tc>
        <w:tc>
          <w:tcPr>
            <w:tcW w:w="1529" w:type="dxa"/>
            <w:tcBorders>
              <w:top w:val="single" w:sz="8" w:space="0" w:color="000000"/>
              <w:left w:val="single" w:sz="8" w:space="0" w:color="000000"/>
              <w:bottom w:val="single" w:sz="8" w:space="0" w:color="000000"/>
              <w:right w:val="single" w:sz="8" w:space="0" w:color="000000"/>
            </w:tcBorders>
            <w:shd w:val="clear" w:color="auto" w:fill="auto"/>
            <w:tcMar>
              <w:left w:w="57" w:type="dxa"/>
              <w:right w:w="57" w:type="dxa"/>
            </w:tcMar>
            <w:vAlign w:val="center"/>
          </w:tcPr>
          <w:p w14:paraId="740C1E08" w14:textId="77777777" w:rsidR="00994BC1" w:rsidRPr="00806992" w:rsidRDefault="00994BC1" w:rsidP="00806992">
            <w:pPr>
              <w:tabs>
                <w:tab w:val="left" w:pos="0"/>
                <w:tab w:val="left" w:pos="1080"/>
              </w:tabs>
              <w:spacing w:after="0" w:line="240" w:lineRule="auto"/>
              <w:jc w:val="center"/>
              <w:rPr>
                <w:rFonts w:ascii="Times New Roman" w:hAnsi="Times New Roman"/>
                <w:b/>
                <w:sz w:val="24"/>
                <w:szCs w:val="24"/>
              </w:rPr>
            </w:pPr>
            <w:r w:rsidRPr="00806992">
              <w:rPr>
                <w:rFonts w:ascii="Times New Roman" w:hAnsi="Times New Roman"/>
                <w:b/>
                <w:sz w:val="24"/>
                <w:szCs w:val="24"/>
              </w:rPr>
              <w:t>Informacija apie tai, ar yra poreikis pirkti tą pačią prekę, paslaugą ar darbą ilgiau nei 1 finansiniams metams (jeigu taip, nurodyti konkretų laikotarpį ir kiekvienų finansinių metų apimtį Eur be PVM)</w:t>
            </w:r>
          </w:p>
        </w:tc>
        <w:tc>
          <w:tcPr>
            <w:tcW w:w="1456" w:type="dxa"/>
            <w:tcBorders>
              <w:top w:val="single" w:sz="8" w:space="0" w:color="000000"/>
              <w:left w:val="single" w:sz="8" w:space="0" w:color="000000"/>
              <w:bottom w:val="single" w:sz="8" w:space="0" w:color="000000"/>
              <w:right w:val="single" w:sz="8" w:space="0" w:color="000000"/>
            </w:tcBorders>
            <w:tcMar>
              <w:left w:w="57" w:type="dxa"/>
              <w:right w:w="57" w:type="dxa"/>
            </w:tcMar>
            <w:vAlign w:val="center"/>
          </w:tcPr>
          <w:p w14:paraId="0FE90C86" w14:textId="77777777" w:rsidR="00994BC1" w:rsidRPr="00806992" w:rsidRDefault="00994BC1" w:rsidP="00806992">
            <w:pPr>
              <w:tabs>
                <w:tab w:val="right" w:leader="dot" w:pos="14135"/>
              </w:tabs>
              <w:spacing w:after="0" w:line="240" w:lineRule="auto"/>
              <w:jc w:val="center"/>
              <w:rPr>
                <w:rFonts w:ascii="Times New Roman" w:hAnsi="Times New Roman"/>
                <w:b/>
                <w:bCs/>
                <w:sz w:val="24"/>
                <w:szCs w:val="24"/>
              </w:rPr>
            </w:pPr>
            <w:r w:rsidRPr="00806992">
              <w:rPr>
                <w:rFonts w:ascii="Times New Roman" w:hAnsi="Times New Roman"/>
                <w:b/>
                <w:bCs/>
                <w:sz w:val="24"/>
                <w:szCs w:val="24"/>
              </w:rPr>
              <w:t>Numatomas pasiūlymų vertinimo kriterijus</w:t>
            </w:r>
          </w:p>
          <w:p w14:paraId="7A922EA4" w14:textId="77777777" w:rsidR="00994BC1" w:rsidRPr="00806992" w:rsidRDefault="00994BC1" w:rsidP="00806992">
            <w:pPr>
              <w:tabs>
                <w:tab w:val="right" w:leader="dot" w:pos="14135"/>
              </w:tabs>
              <w:spacing w:after="0" w:line="240" w:lineRule="auto"/>
              <w:jc w:val="center"/>
              <w:rPr>
                <w:rFonts w:ascii="Times New Roman" w:hAnsi="Times New Roman"/>
                <w:b/>
                <w:sz w:val="24"/>
                <w:szCs w:val="24"/>
              </w:rPr>
            </w:pPr>
            <w:r w:rsidRPr="00806992">
              <w:rPr>
                <w:rFonts w:ascii="Times New Roman" w:hAnsi="Times New Roman"/>
                <w:b/>
                <w:bCs/>
                <w:sz w:val="24"/>
                <w:szCs w:val="24"/>
              </w:rPr>
              <w:t>(</w:t>
            </w:r>
            <w:r w:rsidRPr="00806992">
              <w:rPr>
                <w:rFonts w:ascii="Times New Roman" w:hAnsi="Times New Roman"/>
                <w:b/>
                <w:color w:val="000000"/>
                <w:sz w:val="24"/>
                <w:szCs w:val="24"/>
              </w:rPr>
              <w:t>kainos ar sąnaudų ir kokybės santykis/ sąnaudos/ kaina)</w:t>
            </w:r>
          </w:p>
        </w:tc>
        <w:tc>
          <w:tcPr>
            <w:tcW w:w="536" w:type="dxa"/>
            <w:tcBorders>
              <w:top w:val="single" w:sz="8" w:space="0" w:color="000000"/>
              <w:left w:val="single" w:sz="8" w:space="0" w:color="000000"/>
              <w:bottom w:val="single" w:sz="8" w:space="0" w:color="000000"/>
              <w:right w:val="single" w:sz="8" w:space="0" w:color="000000"/>
            </w:tcBorders>
            <w:tcMar>
              <w:left w:w="57" w:type="dxa"/>
              <w:right w:w="57" w:type="dxa"/>
            </w:tcMar>
            <w:textDirection w:val="btLr"/>
            <w:vAlign w:val="center"/>
          </w:tcPr>
          <w:p w14:paraId="55145219" w14:textId="77777777" w:rsidR="00994BC1" w:rsidRPr="00806992" w:rsidRDefault="00994BC1" w:rsidP="00806992">
            <w:pPr>
              <w:tabs>
                <w:tab w:val="right" w:leader="dot" w:pos="14135"/>
              </w:tabs>
              <w:spacing w:after="0" w:line="240" w:lineRule="auto"/>
              <w:jc w:val="center"/>
              <w:rPr>
                <w:rFonts w:ascii="Times New Roman" w:hAnsi="Times New Roman"/>
                <w:b/>
                <w:sz w:val="24"/>
                <w:szCs w:val="24"/>
              </w:rPr>
            </w:pPr>
            <w:r w:rsidRPr="00806992">
              <w:rPr>
                <w:rFonts w:ascii="Times New Roman" w:hAnsi="Times New Roman"/>
                <w:b/>
                <w:bCs/>
                <w:sz w:val="24"/>
                <w:szCs w:val="24"/>
              </w:rPr>
              <w:t>Ar pirkimas atliekamas per CPO?</w:t>
            </w:r>
          </w:p>
        </w:tc>
        <w:tc>
          <w:tcPr>
            <w:tcW w:w="535" w:type="dxa"/>
            <w:tcBorders>
              <w:top w:val="single" w:sz="8" w:space="0" w:color="000000"/>
              <w:left w:val="single" w:sz="8" w:space="0" w:color="000000"/>
              <w:bottom w:val="single" w:sz="8" w:space="0" w:color="000000"/>
              <w:right w:val="single" w:sz="8" w:space="0" w:color="000000"/>
            </w:tcBorders>
            <w:tcMar>
              <w:left w:w="57" w:type="dxa"/>
              <w:right w:w="57" w:type="dxa"/>
            </w:tcMar>
            <w:textDirection w:val="btLr"/>
            <w:vAlign w:val="center"/>
          </w:tcPr>
          <w:p w14:paraId="079E6120" w14:textId="77777777" w:rsidR="00994BC1" w:rsidRPr="00806992" w:rsidRDefault="00994BC1" w:rsidP="00806992">
            <w:pPr>
              <w:tabs>
                <w:tab w:val="right" w:leader="dot" w:pos="14135"/>
              </w:tabs>
              <w:spacing w:after="0" w:line="240" w:lineRule="auto"/>
              <w:jc w:val="center"/>
              <w:rPr>
                <w:rFonts w:ascii="Times New Roman" w:hAnsi="Times New Roman"/>
                <w:b/>
                <w:bCs/>
                <w:sz w:val="24"/>
                <w:szCs w:val="24"/>
              </w:rPr>
            </w:pPr>
            <w:r w:rsidRPr="00806992">
              <w:rPr>
                <w:rFonts w:ascii="Times New Roman" w:hAnsi="Times New Roman"/>
                <w:b/>
                <w:bCs/>
                <w:sz w:val="24"/>
                <w:szCs w:val="24"/>
              </w:rPr>
              <w:t>Ar pirkimui taikomi aplinkos apsaugos kriterijai</w:t>
            </w:r>
          </w:p>
        </w:tc>
        <w:tc>
          <w:tcPr>
            <w:tcW w:w="536" w:type="dxa"/>
            <w:tcBorders>
              <w:top w:val="single" w:sz="8" w:space="0" w:color="000000"/>
              <w:left w:val="single" w:sz="8" w:space="0" w:color="000000"/>
              <w:bottom w:val="single" w:sz="8" w:space="0" w:color="000000"/>
              <w:right w:val="single" w:sz="8" w:space="0" w:color="000000"/>
            </w:tcBorders>
            <w:tcMar>
              <w:left w:w="57" w:type="dxa"/>
              <w:right w:w="57" w:type="dxa"/>
            </w:tcMar>
            <w:textDirection w:val="btLr"/>
            <w:vAlign w:val="center"/>
          </w:tcPr>
          <w:p w14:paraId="6200CC82" w14:textId="77777777" w:rsidR="00994BC1" w:rsidRPr="00806992" w:rsidRDefault="00994BC1" w:rsidP="00806992">
            <w:pPr>
              <w:tabs>
                <w:tab w:val="right" w:leader="dot" w:pos="14135"/>
              </w:tabs>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Ar pirkimui taikomi </w:t>
            </w:r>
            <w:r w:rsidRPr="00806992">
              <w:rPr>
                <w:rFonts w:ascii="Times New Roman" w:hAnsi="Times New Roman"/>
                <w:b/>
                <w:sz w:val="24"/>
                <w:szCs w:val="24"/>
                <w:lang w:eastAsia="lt-LT"/>
              </w:rPr>
              <w:t>energijos vartojimo efektyvumo reikalavimai?</w:t>
            </w:r>
          </w:p>
        </w:tc>
        <w:tc>
          <w:tcPr>
            <w:tcW w:w="1350" w:type="dxa"/>
            <w:tcBorders>
              <w:top w:val="single" w:sz="8" w:space="0" w:color="000000"/>
              <w:left w:val="single" w:sz="8" w:space="0" w:color="000000"/>
              <w:bottom w:val="single" w:sz="8" w:space="0" w:color="000000"/>
              <w:right w:val="single" w:sz="8" w:space="0" w:color="000000"/>
            </w:tcBorders>
            <w:tcMar>
              <w:left w:w="57" w:type="dxa"/>
              <w:right w:w="57" w:type="dxa"/>
            </w:tcMar>
            <w:vAlign w:val="center"/>
          </w:tcPr>
          <w:p w14:paraId="53B286CB" w14:textId="77777777" w:rsidR="00994BC1" w:rsidRPr="00806992" w:rsidRDefault="00994BC1" w:rsidP="00806992">
            <w:pPr>
              <w:tabs>
                <w:tab w:val="left" w:pos="0"/>
                <w:tab w:val="left" w:pos="484"/>
              </w:tabs>
              <w:spacing w:after="0" w:line="240" w:lineRule="auto"/>
              <w:jc w:val="center"/>
              <w:rPr>
                <w:rFonts w:ascii="Times New Roman" w:hAnsi="Times New Roman"/>
                <w:b/>
                <w:sz w:val="24"/>
                <w:szCs w:val="24"/>
              </w:rPr>
            </w:pPr>
            <w:r w:rsidRPr="00806992">
              <w:rPr>
                <w:rFonts w:ascii="Times New Roman" w:hAnsi="Times New Roman"/>
                <w:b/>
                <w:sz w:val="24"/>
                <w:szCs w:val="24"/>
              </w:rPr>
              <w:t>Ar pirkimas gali būti vykdomas iš Viešųjų pirkimų įstatymo 23 straipsnyje nurodytų įstaigų ir įmonių?</w:t>
            </w:r>
          </w:p>
        </w:tc>
        <w:tc>
          <w:tcPr>
            <w:tcW w:w="1381" w:type="dxa"/>
            <w:tcBorders>
              <w:top w:val="single" w:sz="8" w:space="0" w:color="000000"/>
              <w:left w:val="single" w:sz="8" w:space="0" w:color="000000"/>
              <w:bottom w:val="single" w:sz="8" w:space="0" w:color="000000"/>
              <w:right w:val="single" w:sz="8" w:space="0" w:color="000000"/>
            </w:tcBorders>
            <w:tcMar>
              <w:left w:w="57" w:type="dxa"/>
              <w:right w:w="57" w:type="dxa"/>
            </w:tcMar>
            <w:vAlign w:val="center"/>
          </w:tcPr>
          <w:p w14:paraId="02EA0559" w14:textId="77777777" w:rsidR="00994BC1" w:rsidRPr="00806992" w:rsidRDefault="00994BC1" w:rsidP="00806992">
            <w:pPr>
              <w:tabs>
                <w:tab w:val="left" w:pos="0"/>
                <w:tab w:val="left" w:pos="1080"/>
              </w:tabs>
              <w:spacing w:after="0" w:line="240" w:lineRule="auto"/>
              <w:jc w:val="center"/>
              <w:rPr>
                <w:rFonts w:ascii="Times New Roman" w:hAnsi="Times New Roman"/>
                <w:b/>
                <w:sz w:val="24"/>
                <w:szCs w:val="24"/>
              </w:rPr>
            </w:pPr>
            <w:r w:rsidRPr="00806992">
              <w:rPr>
                <w:rFonts w:ascii="Times New Roman" w:hAnsi="Times New Roman"/>
                <w:b/>
                <w:sz w:val="24"/>
                <w:szCs w:val="24"/>
              </w:rPr>
              <w:t>Ar pirkimas gali būti vykdomas iš Viešųjų pirkimų įstatymo 24 straipsnyje nurodytų įstaigų ir įmonių?</w:t>
            </w:r>
          </w:p>
        </w:tc>
      </w:tr>
      <w:tr w:rsidR="00994BC1" w:rsidRPr="00806992" w14:paraId="21358E96" w14:textId="77777777" w:rsidTr="00F252DE">
        <w:tc>
          <w:tcPr>
            <w:tcW w:w="506" w:type="dxa"/>
            <w:tcBorders>
              <w:top w:val="single" w:sz="8" w:space="0" w:color="000000"/>
              <w:left w:val="single" w:sz="4" w:space="0" w:color="000000"/>
              <w:bottom w:val="single" w:sz="4" w:space="0" w:color="000000"/>
            </w:tcBorders>
            <w:shd w:val="clear" w:color="auto" w:fill="auto"/>
            <w:tcMar>
              <w:left w:w="57" w:type="dxa"/>
              <w:right w:w="57" w:type="dxa"/>
            </w:tcMar>
          </w:tcPr>
          <w:p w14:paraId="1A7493BD"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1524" w:type="dxa"/>
            <w:tcBorders>
              <w:top w:val="single" w:sz="8" w:space="0" w:color="000000"/>
              <w:left w:val="single" w:sz="4" w:space="0" w:color="000000"/>
              <w:bottom w:val="single" w:sz="4" w:space="0" w:color="000000"/>
            </w:tcBorders>
            <w:shd w:val="clear" w:color="auto" w:fill="auto"/>
            <w:tcMar>
              <w:left w:w="57" w:type="dxa"/>
              <w:right w:w="57" w:type="dxa"/>
            </w:tcMar>
          </w:tcPr>
          <w:p w14:paraId="05548498"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1258" w:type="dxa"/>
            <w:tcBorders>
              <w:top w:val="single" w:sz="8" w:space="0" w:color="000000"/>
              <w:left w:val="single" w:sz="4" w:space="0" w:color="000000"/>
              <w:bottom w:val="single" w:sz="4" w:space="0" w:color="000000"/>
            </w:tcBorders>
            <w:shd w:val="clear" w:color="auto" w:fill="auto"/>
            <w:tcMar>
              <w:left w:w="57" w:type="dxa"/>
              <w:right w:w="57" w:type="dxa"/>
            </w:tcMar>
          </w:tcPr>
          <w:p w14:paraId="166F60E9"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1479" w:type="dxa"/>
            <w:tcBorders>
              <w:top w:val="single" w:sz="8" w:space="0" w:color="000000"/>
              <w:left w:val="single" w:sz="4" w:space="0" w:color="000000"/>
              <w:bottom w:val="single" w:sz="4" w:space="0" w:color="000000"/>
            </w:tcBorders>
            <w:shd w:val="clear" w:color="auto" w:fill="auto"/>
            <w:tcMar>
              <w:left w:w="57" w:type="dxa"/>
              <w:right w:w="57" w:type="dxa"/>
            </w:tcMar>
          </w:tcPr>
          <w:p w14:paraId="49E58C22"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1371" w:type="dxa"/>
            <w:tcBorders>
              <w:top w:val="single" w:sz="8" w:space="0" w:color="000000"/>
              <w:left w:val="single" w:sz="4" w:space="0" w:color="000000"/>
              <w:bottom w:val="single" w:sz="4" w:space="0" w:color="000000"/>
              <w:right w:val="single" w:sz="4" w:space="0" w:color="000000"/>
            </w:tcBorders>
            <w:tcMar>
              <w:left w:w="57" w:type="dxa"/>
              <w:right w:w="57" w:type="dxa"/>
            </w:tcMar>
          </w:tcPr>
          <w:p w14:paraId="6B9F7529"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1197" w:type="dxa"/>
            <w:tcBorders>
              <w:top w:val="single" w:sz="8" w:space="0" w:color="000000"/>
              <w:left w:val="single" w:sz="4" w:space="0" w:color="000000"/>
              <w:bottom w:val="single" w:sz="4" w:space="0" w:color="000000"/>
            </w:tcBorders>
            <w:shd w:val="clear" w:color="auto" w:fill="auto"/>
            <w:tcMar>
              <w:left w:w="57" w:type="dxa"/>
              <w:right w:w="57" w:type="dxa"/>
            </w:tcMar>
          </w:tcPr>
          <w:p w14:paraId="063DC4C1" w14:textId="42E1CDC2"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1529" w:type="dxa"/>
            <w:tcBorders>
              <w:top w:val="single" w:sz="8" w:space="0" w:color="000000"/>
              <w:left w:val="single" w:sz="4" w:space="0" w:color="000000"/>
              <w:bottom w:val="single" w:sz="4" w:space="0" w:color="000000"/>
              <w:right w:val="single" w:sz="4" w:space="0" w:color="000000"/>
            </w:tcBorders>
            <w:shd w:val="clear" w:color="auto" w:fill="auto"/>
            <w:tcMar>
              <w:left w:w="57" w:type="dxa"/>
              <w:right w:w="57" w:type="dxa"/>
            </w:tcMar>
          </w:tcPr>
          <w:p w14:paraId="0AB1CFC5"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1456" w:type="dxa"/>
            <w:tcBorders>
              <w:top w:val="single" w:sz="8" w:space="0" w:color="000000"/>
              <w:left w:val="single" w:sz="4" w:space="0" w:color="000000"/>
              <w:bottom w:val="single" w:sz="4" w:space="0" w:color="000000"/>
              <w:right w:val="single" w:sz="4" w:space="0" w:color="000000"/>
            </w:tcBorders>
            <w:tcMar>
              <w:left w:w="57" w:type="dxa"/>
              <w:right w:w="57" w:type="dxa"/>
            </w:tcMar>
          </w:tcPr>
          <w:p w14:paraId="627C801F"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536" w:type="dxa"/>
            <w:tcBorders>
              <w:top w:val="single" w:sz="8" w:space="0" w:color="000000"/>
              <w:left w:val="single" w:sz="4" w:space="0" w:color="000000"/>
              <w:bottom w:val="single" w:sz="4" w:space="0" w:color="000000"/>
              <w:right w:val="single" w:sz="4" w:space="0" w:color="000000"/>
            </w:tcBorders>
            <w:tcMar>
              <w:left w:w="57" w:type="dxa"/>
              <w:right w:w="57" w:type="dxa"/>
            </w:tcMar>
          </w:tcPr>
          <w:p w14:paraId="5D4C1102"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535" w:type="dxa"/>
            <w:tcBorders>
              <w:top w:val="single" w:sz="8" w:space="0" w:color="000000"/>
              <w:left w:val="single" w:sz="4" w:space="0" w:color="000000"/>
              <w:bottom w:val="single" w:sz="4" w:space="0" w:color="000000"/>
              <w:right w:val="single" w:sz="4" w:space="0" w:color="000000"/>
            </w:tcBorders>
            <w:tcMar>
              <w:left w:w="57" w:type="dxa"/>
              <w:right w:w="57" w:type="dxa"/>
            </w:tcMar>
          </w:tcPr>
          <w:p w14:paraId="4A355B35"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536" w:type="dxa"/>
            <w:tcBorders>
              <w:top w:val="single" w:sz="8" w:space="0" w:color="000000"/>
              <w:left w:val="single" w:sz="4" w:space="0" w:color="000000"/>
              <w:bottom w:val="single" w:sz="4" w:space="0" w:color="000000"/>
              <w:right w:val="single" w:sz="4" w:space="0" w:color="000000"/>
            </w:tcBorders>
            <w:tcMar>
              <w:left w:w="57" w:type="dxa"/>
              <w:right w:w="57" w:type="dxa"/>
            </w:tcMar>
          </w:tcPr>
          <w:p w14:paraId="7BF8E627"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1350" w:type="dxa"/>
            <w:tcBorders>
              <w:top w:val="single" w:sz="8" w:space="0" w:color="000000"/>
              <w:left w:val="single" w:sz="4" w:space="0" w:color="000000"/>
              <w:bottom w:val="single" w:sz="4" w:space="0" w:color="000000"/>
              <w:right w:val="single" w:sz="4" w:space="0" w:color="000000"/>
            </w:tcBorders>
            <w:tcMar>
              <w:left w:w="57" w:type="dxa"/>
              <w:right w:w="57" w:type="dxa"/>
            </w:tcMar>
          </w:tcPr>
          <w:p w14:paraId="16A26792"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c>
          <w:tcPr>
            <w:tcW w:w="1381" w:type="dxa"/>
            <w:tcBorders>
              <w:top w:val="single" w:sz="8" w:space="0" w:color="000000"/>
              <w:left w:val="single" w:sz="4" w:space="0" w:color="000000"/>
              <w:bottom w:val="single" w:sz="4" w:space="0" w:color="000000"/>
              <w:right w:val="single" w:sz="4" w:space="0" w:color="000000"/>
            </w:tcBorders>
            <w:tcMar>
              <w:left w:w="57" w:type="dxa"/>
              <w:right w:w="57" w:type="dxa"/>
            </w:tcMar>
          </w:tcPr>
          <w:p w14:paraId="6F6C1A30" w14:textId="77777777" w:rsidR="00994BC1" w:rsidRPr="00806992" w:rsidRDefault="00994BC1" w:rsidP="00806992">
            <w:pPr>
              <w:tabs>
                <w:tab w:val="left" w:pos="0"/>
                <w:tab w:val="left" w:pos="1080"/>
              </w:tabs>
              <w:snapToGrid w:val="0"/>
              <w:spacing w:after="0" w:line="240" w:lineRule="auto"/>
              <w:rPr>
                <w:rFonts w:ascii="Times New Roman" w:hAnsi="Times New Roman"/>
                <w:sz w:val="24"/>
                <w:szCs w:val="24"/>
              </w:rPr>
            </w:pPr>
          </w:p>
        </w:tc>
      </w:tr>
    </w:tbl>
    <w:p w14:paraId="34554A85" w14:textId="77777777" w:rsidR="00A37D73" w:rsidRDefault="003F7B00" w:rsidP="00806992">
      <w:pPr>
        <w:tabs>
          <w:tab w:val="right" w:leader="dot" w:pos="14135"/>
        </w:tabs>
        <w:suppressAutoHyphens/>
        <w:spacing w:after="0" w:line="240" w:lineRule="auto"/>
        <w:jc w:val="both"/>
        <w:rPr>
          <w:rFonts w:ascii="Times New Roman" w:hAnsi="Times New Roman"/>
          <w:sz w:val="24"/>
          <w:szCs w:val="24"/>
          <w:lang w:eastAsia="ar-SA"/>
        </w:rPr>
      </w:pPr>
      <w:r w:rsidRPr="00806992">
        <w:rPr>
          <w:rFonts w:ascii="Times New Roman" w:hAnsi="Times New Roman"/>
          <w:sz w:val="24"/>
          <w:szCs w:val="24"/>
          <w:lang w:eastAsia="ar-SA"/>
        </w:rPr>
        <w:t>Pastabos:_________________________________________________________________________________________________________________</w:t>
      </w:r>
    </w:p>
    <w:p w14:paraId="1EABE0BE" w14:textId="08620B39" w:rsidR="0056297F" w:rsidRPr="00806992" w:rsidRDefault="009139E8" w:rsidP="00806992">
      <w:pPr>
        <w:tabs>
          <w:tab w:val="right" w:leader="dot" w:pos="14135"/>
        </w:tabs>
        <w:suppressAutoHyphens/>
        <w:spacing w:after="0" w:line="240" w:lineRule="auto"/>
        <w:jc w:val="both"/>
        <w:rPr>
          <w:rFonts w:ascii="Times New Roman" w:hAnsi="Times New Roman"/>
          <w:sz w:val="24"/>
          <w:szCs w:val="24"/>
          <w:lang w:eastAsia="ar-SA"/>
        </w:rPr>
      </w:pPr>
      <w:r w:rsidRPr="00806992">
        <w:rPr>
          <w:rFonts w:ascii="Times New Roman" w:hAnsi="Times New Roman"/>
          <w:sz w:val="24"/>
          <w:szCs w:val="24"/>
          <w:lang w:eastAsia="ar-SA"/>
        </w:rPr>
        <w:t>PRIDEDAMA. Planuojamų pirkimų pagrindimas.</w:t>
      </w:r>
    </w:p>
    <w:p w14:paraId="180DC653" w14:textId="5A341181" w:rsidR="00FB1F15" w:rsidRPr="00806992" w:rsidRDefault="009809F4" w:rsidP="00806992">
      <w:pPr>
        <w:spacing w:after="0" w:line="240" w:lineRule="auto"/>
        <w:rPr>
          <w:rFonts w:ascii="Times New Roman" w:hAnsi="Times New Roman"/>
          <w:i/>
          <w:sz w:val="24"/>
          <w:szCs w:val="24"/>
        </w:rPr>
      </w:pPr>
      <w:r w:rsidRPr="00806992">
        <w:rPr>
          <w:rFonts w:ascii="Times New Roman" w:hAnsi="Times New Roman"/>
          <w:i/>
          <w:sz w:val="24"/>
          <w:szCs w:val="24"/>
        </w:rPr>
        <w:t>Užsakovo pareigos</w:t>
      </w:r>
      <w:r w:rsidR="00FB1F15" w:rsidRPr="00806992">
        <w:rPr>
          <w:rFonts w:ascii="Times New Roman" w:hAnsi="Times New Roman"/>
          <w:i/>
          <w:sz w:val="24"/>
          <w:szCs w:val="24"/>
        </w:rPr>
        <w:t xml:space="preserve">                    </w:t>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sz w:val="24"/>
          <w:szCs w:val="24"/>
        </w:rPr>
        <w:tab/>
      </w:r>
      <w:r w:rsidRPr="00806992">
        <w:rPr>
          <w:rFonts w:ascii="Times New Roman" w:hAnsi="Times New Roman"/>
          <w:i/>
          <w:sz w:val="24"/>
          <w:szCs w:val="24"/>
        </w:rPr>
        <w:tab/>
        <w:t>(parašas)</w:t>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t>Vardas, pavardė</w:t>
      </w:r>
    </w:p>
    <w:p w14:paraId="2C6F1DF1" w14:textId="0EEBE04F" w:rsidR="00FB1F15" w:rsidRPr="00806992" w:rsidRDefault="00FB1F15" w:rsidP="00806992">
      <w:pPr>
        <w:spacing w:after="0" w:line="240" w:lineRule="auto"/>
        <w:jc w:val="center"/>
        <w:rPr>
          <w:rFonts w:ascii="Times New Roman" w:hAnsi="Times New Roman"/>
          <w:caps/>
          <w:szCs w:val="24"/>
        </w:rPr>
      </w:pPr>
      <w:r w:rsidRPr="00806992">
        <w:rPr>
          <w:rFonts w:ascii="Times New Roman" w:hAnsi="Times New Roman"/>
          <w:caps/>
          <w:szCs w:val="24"/>
        </w:rPr>
        <w:t>__________</w:t>
      </w:r>
    </w:p>
    <w:p w14:paraId="163D2813" w14:textId="77777777" w:rsidR="00806992" w:rsidRDefault="00806992">
      <w:pPr>
        <w:spacing w:after="0" w:line="240" w:lineRule="auto"/>
        <w:rPr>
          <w:rFonts w:ascii="Times New Roman" w:eastAsia="Times New Roman" w:hAnsi="Times New Roman"/>
          <w:color w:val="000000"/>
          <w:sz w:val="24"/>
          <w:szCs w:val="24"/>
        </w:rPr>
      </w:pPr>
      <w:r>
        <w:rPr>
          <w:caps/>
          <w:sz w:val="24"/>
          <w:szCs w:val="24"/>
        </w:rPr>
        <w:br w:type="page"/>
      </w:r>
    </w:p>
    <w:p w14:paraId="43371E45" w14:textId="77777777" w:rsidR="00806992" w:rsidRDefault="00806992" w:rsidP="00806992">
      <w:pPr>
        <w:pStyle w:val="Prezidentas"/>
        <w:tabs>
          <w:tab w:val="clear" w:pos="9808"/>
        </w:tabs>
        <w:autoSpaceDE/>
        <w:autoSpaceDN/>
        <w:adjustRightInd/>
        <w:spacing w:line="240" w:lineRule="auto"/>
        <w:ind w:left="9781"/>
        <w:jc w:val="both"/>
        <w:rPr>
          <w:caps w:val="0"/>
          <w:sz w:val="24"/>
          <w:szCs w:val="24"/>
        </w:rPr>
      </w:pPr>
      <w:r w:rsidRPr="00806992">
        <w:rPr>
          <w:caps w:val="0"/>
          <w:sz w:val="24"/>
          <w:szCs w:val="24"/>
        </w:rPr>
        <w:t xml:space="preserve">Ignalinos rajono savivaldybės administracijos </w:t>
      </w:r>
    </w:p>
    <w:p w14:paraId="34910DD7" w14:textId="77777777" w:rsidR="00806992" w:rsidRDefault="00806992" w:rsidP="00806992">
      <w:pPr>
        <w:pStyle w:val="Prezidentas"/>
        <w:tabs>
          <w:tab w:val="clear" w:pos="9808"/>
        </w:tabs>
        <w:autoSpaceDE/>
        <w:autoSpaceDN/>
        <w:adjustRightInd/>
        <w:spacing w:line="240" w:lineRule="auto"/>
        <w:ind w:left="9781"/>
        <w:jc w:val="both"/>
        <w:rPr>
          <w:caps w:val="0"/>
          <w:sz w:val="24"/>
          <w:szCs w:val="24"/>
        </w:rPr>
      </w:pPr>
      <w:r w:rsidRPr="00806992">
        <w:rPr>
          <w:caps w:val="0"/>
          <w:sz w:val="24"/>
          <w:szCs w:val="24"/>
        </w:rPr>
        <w:t xml:space="preserve">viešųjų pirkimų organizavimo, vykdymo ir </w:t>
      </w:r>
    </w:p>
    <w:p w14:paraId="3BCCC39A" w14:textId="77777777" w:rsidR="00806992" w:rsidRPr="00806992" w:rsidRDefault="00806992" w:rsidP="00806992">
      <w:pPr>
        <w:pStyle w:val="Prezidentas"/>
        <w:tabs>
          <w:tab w:val="clear" w:pos="9808"/>
        </w:tabs>
        <w:autoSpaceDE/>
        <w:autoSpaceDN/>
        <w:adjustRightInd/>
        <w:spacing w:line="240" w:lineRule="auto"/>
        <w:ind w:left="9781"/>
        <w:jc w:val="both"/>
        <w:rPr>
          <w:caps w:val="0"/>
          <w:sz w:val="24"/>
          <w:szCs w:val="24"/>
        </w:rPr>
      </w:pPr>
      <w:r w:rsidRPr="00806992">
        <w:rPr>
          <w:caps w:val="0"/>
          <w:sz w:val="24"/>
          <w:szCs w:val="24"/>
        </w:rPr>
        <w:t xml:space="preserve">kontrolės tvarkos aprašo </w:t>
      </w:r>
    </w:p>
    <w:p w14:paraId="3978C443" w14:textId="59F98E74" w:rsidR="00806992" w:rsidRPr="00806992" w:rsidRDefault="00806992" w:rsidP="00806992">
      <w:pPr>
        <w:pStyle w:val="Prezidentas"/>
        <w:tabs>
          <w:tab w:val="clear" w:pos="9808"/>
        </w:tabs>
        <w:autoSpaceDE/>
        <w:autoSpaceDN/>
        <w:adjustRightInd/>
        <w:spacing w:line="240" w:lineRule="auto"/>
        <w:ind w:left="9781"/>
        <w:jc w:val="both"/>
        <w:rPr>
          <w:caps w:val="0"/>
          <w:sz w:val="24"/>
          <w:szCs w:val="24"/>
        </w:rPr>
      </w:pPr>
      <w:r>
        <w:rPr>
          <w:caps w:val="0"/>
          <w:sz w:val="24"/>
          <w:szCs w:val="24"/>
        </w:rPr>
        <w:t>3</w:t>
      </w:r>
      <w:r w:rsidRPr="00806992">
        <w:rPr>
          <w:caps w:val="0"/>
          <w:sz w:val="24"/>
          <w:szCs w:val="24"/>
        </w:rPr>
        <w:t xml:space="preserve"> priedas</w:t>
      </w:r>
    </w:p>
    <w:p w14:paraId="48CAE6ED" w14:textId="2D277F05" w:rsidR="002D592A" w:rsidRPr="00806992" w:rsidRDefault="002D592A" w:rsidP="00806992">
      <w:pPr>
        <w:pStyle w:val="Prezidentas"/>
        <w:tabs>
          <w:tab w:val="clear" w:pos="9808"/>
        </w:tabs>
        <w:autoSpaceDE/>
        <w:autoSpaceDN/>
        <w:adjustRightInd/>
        <w:spacing w:line="240" w:lineRule="auto"/>
        <w:jc w:val="center"/>
        <w:rPr>
          <w:color w:val="auto"/>
          <w:sz w:val="24"/>
          <w:szCs w:val="24"/>
        </w:rPr>
      </w:pPr>
    </w:p>
    <w:p w14:paraId="2B09EAF7" w14:textId="77777777" w:rsidR="00387534" w:rsidRPr="00806992" w:rsidRDefault="00387534" w:rsidP="00806992">
      <w:pPr>
        <w:pStyle w:val="Linija"/>
        <w:spacing w:line="240" w:lineRule="auto"/>
        <w:ind w:firstLine="9072"/>
        <w:jc w:val="both"/>
        <w:rPr>
          <w:color w:val="auto"/>
          <w:sz w:val="24"/>
          <w:szCs w:val="24"/>
        </w:rPr>
      </w:pPr>
      <w:r w:rsidRPr="00806992">
        <w:rPr>
          <w:color w:val="auto"/>
          <w:sz w:val="24"/>
          <w:szCs w:val="24"/>
        </w:rPr>
        <w:t>TVIRTINU</w:t>
      </w:r>
    </w:p>
    <w:p w14:paraId="3687C98B" w14:textId="153BF3A2" w:rsidR="00387534" w:rsidRPr="00806992" w:rsidRDefault="00FB1F15" w:rsidP="00806992">
      <w:pPr>
        <w:pStyle w:val="Linija"/>
        <w:spacing w:line="240" w:lineRule="auto"/>
        <w:ind w:firstLine="9072"/>
        <w:jc w:val="both"/>
        <w:rPr>
          <w:color w:val="auto"/>
          <w:sz w:val="24"/>
          <w:szCs w:val="24"/>
        </w:rPr>
      </w:pPr>
      <w:r w:rsidRPr="00806992">
        <w:rPr>
          <w:color w:val="auto"/>
          <w:sz w:val="24"/>
          <w:szCs w:val="24"/>
        </w:rPr>
        <w:t>Ignalinos rajono savivaldybės a</w:t>
      </w:r>
      <w:r w:rsidR="00387534" w:rsidRPr="00806992">
        <w:rPr>
          <w:color w:val="auto"/>
          <w:sz w:val="24"/>
          <w:szCs w:val="24"/>
        </w:rPr>
        <w:t>dministracijos direktorius</w:t>
      </w:r>
    </w:p>
    <w:p w14:paraId="124B9BBC" w14:textId="77777777" w:rsidR="00387534" w:rsidRPr="00806992" w:rsidRDefault="00387534" w:rsidP="00806992">
      <w:pPr>
        <w:pStyle w:val="Linija"/>
        <w:spacing w:line="240" w:lineRule="auto"/>
        <w:ind w:firstLine="9072"/>
        <w:jc w:val="both"/>
        <w:rPr>
          <w:color w:val="auto"/>
          <w:sz w:val="24"/>
          <w:szCs w:val="24"/>
        </w:rPr>
      </w:pPr>
      <w:r w:rsidRPr="00806992">
        <w:rPr>
          <w:color w:val="auto"/>
          <w:sz w:val="24"/>
          <w:szCs w:val="24"/>
        </w:rPr>
        <w:t>_______________________</w:t>
      </w:r>
    </w:p>
    <w:p w14:paraId="79A244A6" w14:textId="77777777" w:rsidR="00387534" w:rsidRPr="00806992" w:rsidRDefault="00387534" w:rsidP="00806992">
      <w:pPr>
        <w:pStyle w:val="Linija"/>
        <w:spacing w:line="240" w:lineRule="auto"/>
        <w:ind w:firstLine="9072"/>
        <w:jc w:val="both"/>
        <w:rPr>
          <w:i/>
          <w:color w:val="auto"/>
          <w:sz w:val="24"/>
          <w:szCs w:val="24"/>
        </w:rPr>
      </w:pPr>
      <w:r w:rsidRPr="00806992">
        <w:rPr>
          <w:i/>
          <w:color w:val="auto"/>
          <w:sz w:val="24"/>
          <w:szCs w:val="24"/>
        </w:rPr>
        <w:t>(vardas, pavardė)</w:t>
      </w:r>
    </w:p>
    <w:p w14:paraId="61308DD6" w14:textId="77777777" w:rsidR="00387534" w:rsidRPr="00806992" w:rsidRDefault="00387534" w:rsidP="00806992">
      <w:pPr>
        <w:pStyle w:val="Linija"/>
        <w:spacing w:line="240" w:lineRule="auto"/>
        <w:ind w:firstLine="9072"/>
        <w:jc w:val="both"/>
        <w:rPr>
          <w:color w:val="auto"/>
          <w:sz w:val="24"/>
          <w:szCs w:val="24"/>
        </w:rPr>
      </w:pPr>
      <w:r w:rsidRPr="00806992">
        <w:rPr>
          <w:color w:val="auto"/>
          <w:sz w:val="24"/>
          <w:szCs w:val="24"/>
        </w:rPr>
        <w:t>_______________________</w:t>
      </w:r>
    </w:p>
    <w:p w14:paraId="1EBE3C90" w14:textId="77777777" w:rsidR="00387534" w:rsidRPr="00806992" w:rsidRDefault="00387534" w:rsidP="00806992">
      <w:pPr>
        <w:pStyle w:val="Linija"/>
        <w:spacing w:line="240" w:lineRule="auto"/>
        <w:ind w:firstLine="9072"/>
        <w:jc w:val="both"/>
        <w:rPr>
          <w:i/>
          <w:color w:val="auto"/>
          <w:sz w:val="24"/>
          <w:szCs w:val="24"/>
        </w:rPr>
      </w:pPr>
      <w:r w:rsidRPr="00806992">
        <w:rPr>
          <w:i/>
          <w:color w:val="auto"/>
          <w:sz w:val="24"/>
          <w:szCs w:val="24"/>
        </w:rPr>
        <w:t>(parašas)</w:t>
      </w:r>
    </w:p>
    <w:p w14:paraId="0326106C" w14:textId="77777777" w:rsidR="00387534" w:rsidRPr="00806992" w:rsidRDefault="00387534" w:rsidP="00806992">
      <w:pPr>
        <w:pStyle w:val="Linija"/>
        <w:spacing w:line="240" w:lineRule="auto"/>
        <w:ind w:firstLine="9072"/>
        <w:jc w:val="both"/>
        <w:rPr>
          <w:color w:val="auto"/>
          <w:sz w:val="24"/>
          <w:szCs w:val="24"/>
        </w:rPr>
      </w:pPr>
      <w:r w:rsidRPr="00806992">
        <w:rPr>
          <w:color w:val="auto"/>
          <w:sz w:val="24"/>
          <w:szCs w:val="24"/>
        </w:rPr>
        <w:t>_______________________</w:t>
      </w:r>
    </w:p>
    <w:p w14:paraId="6650A3DF" w14:textId="0B7A761A" w:rsidR="00387534" w:rsidRPr="00806992" w:rsidRDefault="00387534" w:rsidP="00806992">
      <w:pPr>
        <w:pStyle w:val="Linija"/>
        <w:spacing w:line="240" w:lineRule="auto"/>
        <w:ind w:firstLine="9072"/>
        <w:jc w:val="both"/>
        <w:rPr>
          <w:i/>
          <w:color w:val="auto"/>
          <w:sz w:val="24"/>
          <w:szCs w:val="24"/>
        </w:rPr>
      </w:pPr>
      <w:r w:rsidRPr="00806992">
        <w:rPr>
          <w:i/>
          <w:color w:val="auto"/>
          <w:sz w:val="24"/>
          <w:szCs w:val="24"/>
        </w:rPr>
        <w:t>(data)</w:t>
      </w:r>
    </w:p>
    <w:p w14:paraId="74116AC8" w14:textId="77777777" w:rsidR="00FB1F15" w:rsidRPr="00806992" w:rsidRDefault="00FB1F15" w:rsidP="00806992">
      <w:pPr>
        <w:pStyle w:val="Linija"/>
        <w:spacing w:line="240" w:lineRule="auto"/>
        <w:ind w:firstLine="9498"/>
        <w:jc w:val="both"/>
        <w:rPr>
          <w:color w:val="auto"/>
          <w:sz w:val="24"/>
          <w:szCs w:val="24"/>
        </w:rPr>
      </w:pPr>
    </w:p>
    <w:p w14:paraId="3EAB9B66" w14:textId="77777777" w:rsidR="00387534" w:rsidRPr="00806992" w:rsidRDefault="00387534" w:rsidP="00806992">
      <w:pPr>
        <w:spacing w:after="0" w:line="240" w:lineRule="auto"/>
        <w:ind w:firstLine="720"/>
        <w:jc w:val="center"/>
        <w:rPr>
          <w:rFonts w:ascii="Times New Roman" w:hAnsi="Times New Roman"/>
          <w:b/>
          <w:color w:val="000000" w:themeColor="text1"/>
          <w:sz w:val="24"/>
          <w:szCs w:val="24"/>
        </w:rPr>
      </w:pPr>
      <w:r w:rsidRPr="00806992">
        <w:rPr>
          <w:rFonts w:ascii="Times New Roman" w:hAnsi="Times New Roman"/>
          <w:b/>
          <w:color w:val="000000" w:themeColor="text1"/>
          <w:sz w:val="24"/>
          <w:szCs w:val="24"/>
        </w:rPr>
        <w:t>IGNALINOS RAJONO SAVIVALDYBĖS ADMINISTRACIJOS</w:t>
      </w:r>
    </w:p>
    <w:p w14:paraId="2BCD594E" w14:textId="1DAFBC50" w:rsidR="00387534" w:rsidRPr="00806992" w:rsidRDefault="00387534" w:rsidP="00806992">
      <w:pPr>
        <w:spacing w:after="0" w:line="240" w:lineRule="auto"/>
        <w:ind w:firstLine="720"/>
        <w:jc w:val="center"/>
        <w:rPr>
          <w:rFonts w:ascii="Times New Roman" w:hAnsi="Times New Roman"/>
          <w:b/>
          <w:sz w:val="24"/>
          <w:szCs w:val="24"/>
        </w:rPr>
      </w:pPr>
      <w:r w:rsidRPr="00806992">
        <w:rPr>
          <w:rFonts w:ascii="Times New Roman" w:hAnsi="Times New Roman"/>
          <w:b/>
          <w:sz w:val="24"/>
          <w:szCs w:val="24"/>
        </w:rPr>
        <w:t xml:space="preserve">20 ____ m. VIEŠŲJŲ PIRKIMŲ PLANAS </w:t>
      </w:r>
    </w:p>
    <w:p w14:paraId="79D80F31" w14:textId="77777777" w:rsidR="00FB1F15" w:rsidRPr="00806992" w:rsidRDefault="00FB1F15" w:rsidP="00806992">
      <w:pPr>
        <w:spacing w:after="0" w:line="240" w:lineRule="auto"/>
        <w:ind w:firstLine="720"/>
        <w:jc w:val="center"/>
        <w:rPr>
          <w:rFonts w:ascii="Times New Roman" w:hAnsi="Times New Roman"/>
          <w:b/>
          <w:sz w:val="24"/>
          <w:szCs w:val="24"/>
        </w:rPr>
      </w:pPr>
    </w:p>
    <w:p w14:paraId="7FE7D8A7" w14:textId="77777777" w:rsidR="00387534" w:rsidRPr="00806992" w:rsidRDefault="00387534" w:rsidP="00806992">
      <w:pPr>
        <w:pStyle w:val="CentrBoldm"/>
        <w:spacing w:line="240" w:lineRule="auto"/>
        <w:ind w:firstLine="720"/>
        <w:rPr>
          <w:b w:val="0"/>
          <w:bCs w:val="0"/>
          <w:sz w:val="24"/>
          <w:szCs w:val="24"/>
        </w:rPr>
      </w:pPr>
      <w:r w:rsidRPr="00806992">
        <w:rPr>
          <w:b w:val="0"/>
          <w:bCs w:val="0"/>
          <w:sz w:val="24"/>
          <w:szCs w:val="24"/>
        </w:rPr>
        <w:t>20___ m._____________________ d.  Nr. ______</w:t>
      </w:r>
    </w:p>
    <w:p w14:paraId="5C4C03CB" w14:textId="70CBCB9A" w:rsidR="00476882" w:rsidRPr="00806992" w:rsidRDefault="00387534" w:rsidP="00806992">
      <w:pPr>
        <w:pStyle w:val="CentrBoldm"/>
        <w:spacing w:line="240" w:lineRule="auto"/>
        <w:ind w:firstLine="720"/>
        <w:rPr>
          <w:b w:val="0"/>
          <w:bCs w:val="0"/>
          <w:color w:val="000000" w:themeColor="text1"/>
          <w:sz w:val="24"/>
          <w:szCs w:val="24"/>
        </w:rPr>
      </w:pPr>
      <w:r w:rsidRPr="00806992">
        <w:rPr>
          <w:b w:val="0"/>
          <w:bCs w:val="0"/>
          <w:color w:val="000000" w:themeColor="text1"/>
          <w:sz w:val="24"/>
          <w:szCs w:val="24"/>
        </w:rPr>
        <w:t xml:space="preserve">Ignalina </w:t>
      </w:r>
    </w:p>
    <w:p w14:paraId="554EB613" w14:textId="77777777" w:rsidR="00FB1F15" w:rsidRPr="00806992" w:rsidRDefault="00FB1F15" w:rsidP="00806992">
      <w:pPr>
        <w:pStyle w:val="CentrBoldm"/>
        <w:spacing w:line="240" w:lineRule="auto"/>
        <w:ind w:firstLine="720"/>
        <w:rPr>
          <w:sz w:val="24"/>
          <w:szCs w:val="24"/>
        </w:rPr>
      </w:pP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914"/>
        <w:gridCol w:w="1359"/>
        <w:gridCol w:w="1296"/>
        <w:gridCol w:w="825"/>
        <w:gridCol w:w="1104"/>
        <w:gridCol w:w="914"/>
        <w:gridCol w:w="1239"/>
        <w:gridCol w:w="699"/>
        <w:gridCol w:w="1301"/>
        <w:gridCol w:w="749"/>
        <w:gridCol w:w="889"/>
        <w:gridCol w:w="508"/>
        <w:gridCol w:w="508"/>
        <w:gridCol w:w="990"/>
        <w:gridCol w:w="901"/>
      </w:tblGrid>
      <w:tr w:rsidR="00806992" w:rsidRPr="00806992" w14:paraId="4E89DD35" w14:textId="77777777" w:rsidTr="00944034">
        <w:trPr>
          <w:trHeight w:val="290"/>
        </w:trPr>
        <w:tc>
          <w:tcPr>
            <w:tcW w:w="512"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6B3A5DC8"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Eil.</w:t>
            </w:r>
          </w:p>
          <w:p w14:paraId="392CB618"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Nr.</w:t>
            </w:r>
          </w:p>
        </w:tc>
        <w:tc>
          <w:tcPr>
            <w:tcW w:w="920"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03529B0D" w14:textId="7AEE3D65"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Pirkimo objekto rūšis (prekės, paslau</w:t>
            </w:r>
            <w:r w:rsidR="00FB1F15" w:rsidRPr="00806992">
              <w:rPr>
                <w:rFonts w:ascii="Times New Roman" w:eastAsia="Times New Roman" w:hAnsi="Times New Roman"/>
                <w:b/>
                <w:bCs/>
                <w:color w:val="000000"/>
                <w:sz w:val="24"/>
                <w:szCs w:val="24"/>
              </w:rPr>
              <w:t>-</w:t>
            </w:r>
            <w:r w:rsidRPr="00806992">
              <w:rPr>
                <w:rFonts w:ascii="Times New Roman" w:eastAsia="Times New Roman" w:hAnsi="Times New Roman"/>
                <w:b/>
                <w:bCs/>
                <w:color w:val="000000"/>
                <w:sz w:val="24"/>
                <w:szCs w:val="24"/>
              </w:rPr>
              <w:t>gos, darbai)</w:t>
            </w:r>
          </w:p>
        </w:tc>
        <w:tc>
          <w:tcPr>
            <w:tcW w:w="1312" w:type="dxa"/>
            <w:tcBorders>
              <w:top w:val="single" w:sz="12" w:space="0" w:color="auto"/>
              <w:left w:val="single" w:sz="12" w:space="0" w:color="auto"/>
              <w:bottom w:val="single" w:sz="12" w:space="0" w:color="auto"/>
              <w:right w:val="single" w:sz="12" w:space="0" w:color="auto"/>
            </w:tcBorders>
            <w:tcMar>
              <w:left w:w="57" w:type="dxa"/>
              <w:right w:w="57" w:type="dxa"/>
            </w:tcMar>
          </w:tcPr>
          <w:p w14:paraId="5A9488D8"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Pirkimo objekto pavadinimas</w:t>
            </w:r>
          </w:p>
        </w:tc>
        <w:tc>
          <w:tcPr>
            <w:tcW w:w="998"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0F52B9C9" w14:textId="4718AEBA"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Planuojama pirkimo</w:t>
            </w:r>
          </w:p>
          <w:p w14:paraId="73AE1C66"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pradžia (data arba ketvirtis)</w:t>
            </w:r>
          </w:p>
        </w:tc>
        <w:tc>
          <w:tcPr>
            <w:tcW w:w="1008"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798460B9" w14:textId="61452D97"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VVertė (Eur be PVM)</w:t>
            </w:r>
          </w:p>
        </w:tc>
        <w:tc>
          <w:tcPr>
            <w:tcW w:w="1087"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667F9A28" w14:textId="4CFE0775"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Apim</w:t>
            </w:r>
            <w:r w:rsidR="00FB1F15" w:rsidRPr="00806992">
              <w:rPr>
                <w:rFonts w:ascii="Times New Roman" w:eastAsia="Times New Roman" w:hAnsi="Times New Roman"/>
                <w:b/>
                <w:bCs/>
                <w:color w:val="000000"/>
                <w:sz w:val="24"/>
                <w:szCs w:val="24"/>
              </w:rPr>
              <w:t>-</w:t>
            </w:r>
            <w:r w:rsidRPr="00806992">
              <w:rPr>
                <w:rFonts w:ascii="Times New Roman" w:eastAsia="Times New Roman" w:hAnsi="Times New Roman"/>
                <w:b/>
                <w:bCs/>
                <w:color w:val="000000"/>
                <w:sz w:val="24"/>
                <w:szCs w:val="24"/>
              </w:rPr>
              <w:t>tys / kiekiai (jei įmanoma)</w:t>
            </w:r>
          </w:p>
        </w:tc>
        <w:tc>
          <w:tcPr>
            <w:tcW w:w="920"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4849E199" w14:textId="475E7ABF"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BVPŽ (pagrin</w:t>
            </w:r>
            <w:r w:rsidR="00FB1F15" w:rsidRPr="00806992">
              <w:rPr>
                <w:rFonts w:ascii="Times New Roman" w:eastAsia="Times New Roman" w:hAnsi="Times New Roman"/>
                <w:b/>
                <w:bCs/>
                <w:color w:val="000000"/>
                <w:sz w:val="24"/>
                <w:szCs w:val="24"/>
              </w:rPr>
              <w:t>-</w:t>
            </w:r>
            <w:r w:rsidRPr="00806992">
              <w:rPr>
                <w:rFonts w:ascii="Times New Roman" w:eastAsia="Times New Roman" w:hAnsi="Times New Roman"/>
                <w:b/>
                <w:bCs/>
                <w:color w:val="000000"/>
                <w:sz w:val="24"/>
                <w:szCs w:val="24"/>
              </w:rPr>
              <w:t>dinis)</w:t>
            </w:r>
          </w:p>
        </w:tc>
        <w:tc>
          <w:tcPr>
            <w:tcW w:w="1205" w:type="dxa"/>
            <w:tcBorders>
              <w:top w:val="single" w:sz="12" w:space="0" w:color="auto"/>
              <w:left w:val="single" w:sz="12" w:space="0" w:color="auto"/>
              <w:bottom w:val="single" w:sz="12" w:space="0" w:color="auto"/>
              <w:right w:val="single" w:sz="12" w:space="0" w:color="auto"/>
            </w:tcBorders>
            <w:tcMar>
              <w:left w:w="57" w:type="dxa"/>
              <w:right w:w="57" w:type="dxa"/>
            </w:tcMar>
          </w:tcPr>
          <w:p w14:paraId="55608817"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BBVPŽ</w:t>
            </w:r>
          </w:p>
          <w:p w14:paraId="7351CE91"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(papildomi, jei yra)</w:t>
            </w:r>
          </w:p>
        </w:tc>
        <w:tc>
          <w:tcPr>
            <w:tcW w:w="730"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246E8651" w14:textId="7E952F6C"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Pir</w:t>
            </w:r>
            <w:r w:rsidR="00FB1F15" w:rsidRPr="00806992">
              <w:rPr>
                <w:rFonts w:ascii="Times New Roman" w:eastAsia="Times New Roman" w:hAnsi="Times New Roman"/>
                <w:b/>
                <w:bCs/>
                <w:color w:val="000000"/>
                <w:sz w:val="24"/>
                <w:szCs w:val="24"/>
              </w:rPr>
              <w:t>-</w:t>
            </w:r>
            <w:r w:rsidRPr="00806992">
              <w:rPr>
                <w:rFonts w:ascii="Times New Roman" w:eastAsia="Times New Roman" w:hAnsi="Times New Roman"/>
                <w:b/>
                <w:bCs/>
                <w:color w:val="000000"/>
                <w:sz w:val="24"/>
                <w:szCs w:val="24"/>
              </w:rPr>
              <w:t>kimo būdas</w:t>
            </w:r>
          </w:p>
        </w:tc>
        <w:tc>
          <w:tcPr>
            <w:tcW w:w="1261"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3F238BCC" w14:textId="3C49401D"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Sutar</w:t>
            </w:r>
            <w:r w:rsidR="00FB1F15" w:rsidRPr="00806992">
              <w:rPr>
                <w:rFonts w:ascii="Times New Roman" w:eastAsia="Times New Roman" w:hAnsi="Times New Roman"/>
                <w:b/>
                <w:bCs/>
                <w:color w:val="000000"/>
                <w:sz w:val="24"/>
                <w:szCs w:val="24"/>
              </w:rPr>
              <w:t>-</w:t>
            </w:r>
            <w:r w:rsidRPr="00806992">
              <w:rPr>
                <w:rFonts w:ascii="Times New Roman" w:eastAsia="Times New Roman" w:hAnsi="Times New Roman"/>
                <w:b/>
                <w:bCs/>
                <w:color w:val="000000"/>
                <w:sz w:val="24"/>
                <w:szCs w:val="24"/>
              </w:rPr>
              <w:t>ties trukmė (mėn., su pratęsimais, jei tokių yra)</w:t>
            </w:r>
          </w:p>
        </w:tc>
        <w:tc>
          <w:tcPr>
            <w:tcW w:w="775"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51B6D7B1" w14:textId="612D785E"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Atlie</w:t>
            </w:r>
            <w:r w:rsidR="00FB1F15" w:rsidRPr="00806992">
              <w:rPr>
                <w:rFonts w:ascii="Times New Roman" w:eastAsia="Times New Roman" w:hAnsi="Times New Roman"/>
                <w:b/>
                <w:bCs/>
                <w:color w:val="000000"/>
                <w:sz w:val="24"/>
                <w:szCs w:val="24"/>
              </w:rPr>
              <w:t>-</w:t>
            </w:r>
            <w:r w:rsidRPr="00806992">
              <w:rPr>
                <w:rFonts w:ascii="Times New Roman" w:eastAsia="Times New Roman" w:hAnsi="Times New Roman"/>
                <w:b/>
                <w:bCs/>
                <w:color w:val="000000"/>
                <w:sz w:val="24"/>
                <w:szCs w:val="24"/>
              </w:rPr>
              <w:t>kamas per / iš CPO</w:t>
            </w:r>
          </w:p>
        </w:tc>
        <w:tc>
          <w:tcPr>
            <w:tcW w:w="898"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6E7D7F2F" w14:textId="18F3EA51"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Atlie</w:t>
            </w:r>
            <w:r w:rsidR="00A1788C" w:rsidRPr="00806992">
              <w:rPr>
                <w:rFonts w:ascii="Times New Roman" w:eastAsia="Times New Roman" w:hAnsi="Times New Roman"/>
                <w:b/>
                <w:bCs/>
                <w:color w:val="000000"/>
                <w:sz w:val="24"/>
                <w:szCs w:val="24"/>
              </w:rPr>
              <w:t>-</w:t>
            </w:r>
            <w:r w:rsidRPr="00806992">
              <w:rPr>
                <w:rFonts w:ascii="Times New Roman" w:eastAsia="Times New Roman" w:hAnsi="Times New Roman"/>
                <w:b/>
                <w:bCs/>
                <w:color w:val="000000"/>
                <w:sz w:val="24"/>
                <w:szCs w:val="24"/>
              </w:rPr>
              <w:t>kamas</w:t>
            </w:r>
          </w:p>
          <w:p w14:paraId="5F851EC4" w14:textId="648B6292"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CVP IS priemo</w:t>
            </w:r>
            <w:r w:rsidR="00A1788C" w:rsidRPr="00806992">
              <w:rPr>
                <w:rFonts w:ascii="Times New Roman" w:eastAsia="Times New Roman" w:hAnsi="Times New Roman"/>
                <w:b/>
                <w:bCs/>
                <w:color w:val="000000"/>
                <w:sz w:val="24"/>
                <w:szCs w:val="24"/>
              </w:rPr>
              <w:t>-</w:t>
            </w:r>
            <w:r w:rsidRPr="00806992">
              <w:rPr>
                <w:rFonts w:ascii="Times New Roman" w:eastAsia="Times New Roman" w:hAnsi="Times New Roman"/>
                <w:b/>
                <w:bCs/>
                <w:color w:val="000000"/>
                <w:sz w:val="24"/>
                <w:szCs w:val="24"/>
              </w:rPr>
              <w:t>nėmis</w:t>
            </w:r>
          </w:p>
        </w:tc>
        <w:tc>
          <w:tcPr>
            <w:tcW w:w="563" w:type="dxa"/>
            <w:tcBorders>
              <w:top w:val="single" w:sz="12" w:space="0" w:color="auto"/>
              <w:left w:val="single" w:sz="12" w:space="0" w:color="auto"/>
              <w:bottom w:val="single" w:sz="12" w:space="0" w:color="auto"/>
              <w:right w:val="single" w:sz="12" w:space="0" w:color="auto"/>
            </w:tcBorders>
            <w:tcMar>
              <w:left w:w="57" w:type="dxa"/>
              <w:right w:w="57" w:type="dxa"/>
            </w:tcMar>
          </w:tcPr>
          <w:p w14:paraId="10FA263D" w14:textId="77777777" w:rsidR="00387534" w:rsidRPr="00806992" w:rsidRDefault="00387534" w:rsidP="00A37D73">
            <w:pPr>
              <w:spacing w:after="0" w:line="240" w:lineRule="auto"/>
              <w:jc w:val="center"/>
              <w:rPr>
                <w:rFonts w:ascii="Times New Roman" w:eastAsia="Times New Roman" w:hAnsi="Times New Roman"/>
                <w:b/>
                <w:bCs/>
                <w:color w:val="000000" w:themeColor="text1"/>
                <w:sz w:val="24"/>
                <w:szCs w:val="24"/>
              </w:rPr>
            </w:pPr>
            <w:r w:rsidRPr="00806992">
              <w:rPr>
                <w:rFonts w:ascii="Times New Roman" w:eastAsia="Times New Roman" w:hAnsi="Times New Roman"/>
                <w:b/>
                <w:bCs/>
                <w:color w:val="000000" w:themeColor="text1"/>
                <w:sz w:val="24"/>
                <w:szCs w:val="24"/>
              </w:rPr>
              <w:t>VPĮ 23 str.</w:t>
            </w:r>
          </w:p>
        </w:tc>
        <w:tc>
          <w:tcPr>
            <w:tcW w:w="563"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6799AE40" w14:textId="77777777" w:rsidR="00387534" w:rsidRPr="00806992" w:rsidRDefault="00387534" w:rsidP="00A37D73">
            <w:pPr>
              <w:spacing w:after="0" w:line="240" w:lineRule="auto"/>
              <w:jc w:val="center"/>
              <w:rPr>
                <w:rFonts w:ascii="Times New Roman" w:eastAsia="Times New Roman" w:hAnsi="Times New Roman"/>
                <w:b/>
                <w:bCs/>
                <w:color w:val="000000" w:themeColor="text1"/>
                <w:sz w:val="24"/>
                <w:szCs w:val="24"/>
              </w:rPr>
            </w:pPr>
            <w:r w:rsidRPr="00806992">
              <w:rPr>
                <w:rFonts w:ascii="Times New Roman" w:eastAsia="Times New Roman" w:hAnsi="Times New Roman"/>
                <w:b/>
                <w:bCs/>
                <w:color w:val="000000" w:themeColor="text1"/>
                <w:sz w:val="24"/>
                <w:szCs w:val="24"/>
              </w:rPr>
              <w:t>VPĮ 24 str.</w:t>
            </w:r>
          </w:p>
        </w:tc>
        <w:tc>
          <w:tcPr>
            <w:tcW w:w="987"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0DBEC105" w14:textId="499E0BEA"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Pirkimo inicia</w:t>
            </w:r>
            <w:r w:rsidR="00A1788C" w:rsidRPr="00806992">
              <w:rPr>
                <w:rFonts w:ascii="Times New Roman" w:eastAsia="Times New Roman" w:hAnsi="Times New Roman"/>
                <w:b/>
                <w:bCs/>
                <w:color w:val="000000"/>
                <w:sz w:val="24"/>
                <w:szCs w:val="24"/>
              </w:rPr>
              <w:t>-</w:t>
            </w:r>
            <w:r w:rsidRPr="00806992">
              <w:rPr>
                <w:rFonts w:ascii="Times New Roman" w:eastAsia="Times New Roman" w:hAnsi="Times New Roman"/>
                <w:b/>
                <w:bCs/>
                <w:color w:val="000000"/>
                <w:sz w:val="24"/>
                <w:szCs w:val="24"/>
              </w:rPr>
              <w:t>torius</w:t>
            </w:r>
          </w:p>
          <w:p w14:paraId="69FF8247" w14:textId="4F3BECB2"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(parei</w:t>
            </w:r>
            <w:r w:rsidR="00A1788C" w:rsidRPr="00806992">
              <w:rPr>
                <w:rFonts w:ascii="Times New Roman" w:eastAsia="Times New Roman" w:hAnsi="Times New Roman"/>
                <w:b/>
                <w:bCs/>
                <w:color w:val="000000"/>
                <w:sz w:val="24"/>
                <w:szCs w:val="24"/>
              </w:rPr>
              <w:t>-</w:t>
            </w:r>
            <w:r w:rsidRPr="00806992">
              <w:rPr>
                <w:rFonts w:ascii="Times New Roman" w:eastAsia="Times New Roman" w:hAnsi="Times New Roman"/>
                <w:b/>
                <w:bCs/>
                <w:color w:val="000000"/>
                <w:sz w:val="24"/>
                <w:szCs w:val="24"/>
              </w:rPr>
              <w:t>gos ir vardas, pavardė)</w:t>
            </w:r>
          </w:p>
        </w:tc>
        <w:tc>
          <w:tcPr>
            <w:tcW w:w="909" w:type="dxa"/>
            <w:tcBorders>
              <w:top w:val="single" w:sz="12" w:space="0" w:color="auto"/>
              <w:left w:val="single" w:sz="12" w:space="0" w:color="auto"/>
              <w:bottom w:val="single" w:sz="12" w:space="0" w:color="auto"/>
              <w:right w:val="single" w:sz="12" w:space="0" w:color="auto"/>
            </w:tcBorders>
            <w:shd w:val="clear" w:color="auto" w:fill="auto"/>
            <w:tcMar>
              <w:left w:w="57" w:type="dxa"/>
              <w:right w:w="57" w:type="dxa"/>
            </w:tcMar>
            <w:hideMark/>
          </w:tcPr>
          <w:p w14:paraId="0A35D71B" w14:textId="29FFBF90"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Komen</w:t>
            </w:r>
            <w:r w:rsidR="00A1788C" w:rsidRPr="00806992">
              <w:rPr>
                <w:rFonts w:ascii="Times New Roman" w:eastAsia="Times New Roman" w:hAnsi="Times New Roman"/>
                <w:b/>
                <w:bCs/>
                <w:color w:val="000000"/>
                <w:sz w:val="24"/>
                <w:szCs w:val="24"/>
              </w:rPr>
              <w:t>-</w:t>
            </w:r>
            <w:r w:rsidRPr="00806992">
              <w:rPr>
                <w:rFonts w:ascii="Times New Roman" w:eastAsia="Times New Roman" w:hAnsi="Times New Roman"/>
                <w:b/>
                <w:bCs/>
                <w:color w:val="000000"/>
                <w:sz w:val="24"/>
                <w:szCs w:val="24"/>
              </w:rPr>
              <w:t>tarai</w:t>
            </w:r>
          </w:p>
        </w:tc>
      </w:tr>
      <w:tr w:rsidR="00806992" w:rsidRPr="00806992" w14:paraId="57D39160" w14:textId="77777777" w:rsidTr="00944034">
        <w:trPr>
          <w:trHeight w:val="290"/>
        </w:trPr>
        <w:tc>
          <w:tcPr>
            <w:tcW w:w="512" w:type="dxa"/>
            <w:tcBorders>
              <w:top w:val="single" w:sz="12" w:space="0" w:color="auto"/>
            </w:tcBorders>
            <w:shd w:val="clear" w:color="auto" w:fill="auto"/>
            <w:tcMar>
              <w:left w:w="57" w:type="dxa"/>
              <w:right w:w="57" w:type="dxa"/>
            </w:tcMar>
          </w:tcPr>
          <w:p w14:paraId="19F80F26"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1.</w:t>
            </w:r>
          </w:p>
        </w:tc>
        <w:tc>
          <w:tcPr>
            <w:tcW w:w="920" w:type="dxa"/>
            <w:tcBorders>
              <w:top w:val="single" w:sz="12" w:space="0" w:color="auto"/>
            </w:tcBorders>
            <w:shd w:val="clear" w:color="auto" w:fill="auto"/>
            <w:tcMar>
              <w:left w:w="57" w:type="dxa"/>
              <w:right w:w="57" w:type="dxa"/>
            </w:tcMar>
          </w:tcPr>
          <w:p w14:paraId="5C69F6ED"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1312" w:type="dxa"/>
            <w:tcBorders>
              <w:top w:val="single" w:sz="12" w:space="0" w:color="auto"/>
            </w:tcBorders>
            <w:tcMar>
              <w:left w:w="57" w:type="dxa"/>
              <w:right w:w="57" w:type="dxa"/>
            </w:tcMar>
          </w:tcPr>
          <w:p w14:paraId="6832BEEF"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998" w:type="dxa"/>
            <w:tcBorders>
              <w:top w:val="single" w:sz="12" w:space="0" w:color="auto"/>
            </w:tcBorders>
            <w:shd w:val="clear" w:color="auto" w:fill="auto"/>
            <w:tcMar>
              <w:left w:w="57" w:type="dxa"/>
              <w:right w:w="57" w:type="dxa"/>
            </w:tcMar>
          </w:tcPr>
          <w:p w14:paraId="7DD3B2AF"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1008" w:type="dxa"/>
            <w:tcBorders>
              <w:top w:val="single" w:sz="12" w:space="0" w:color="auto"/>
            </w:tcBorders>
            <w:shd w:val="clear" w:color="auto" w:fill="auto"/>
            <w:tcMar>
              <w:left w:w="57" w:type="dxa"/>
              <w:right w:w="57" w:type="dxa"/>
            </w:tcMar>
          </w:tcPr>
          <w:p w14:paraId="3D7AD7F0"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w:t>
            </w:r>
          </w:p>
        </w:tc>
        <w:tc>
          <w:tcPr>
            <w:tcW w:w="1087" w:type="dxa"/>
            <w:tcBorders>
              <w:top w:val="single" w:sz="12" w:space="0" w:color="auto"/>
            </w:tcBorders>
            <w:shd w:val="clear" w:color="auto" w:fill="auto"/>
            <w:tcMar>
              <w:left w:w="57" w:type="dxa"/>
              <w:right w:w="57" w:type="dxa"/>
            </w:tcMar>
          </w:tcPr>
          <w:p w14:paraId="2CBAEF7A"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920" w:type="dxa"/>
            <w:tcBorders>
              <w:top w:val="single" w:sz="12" w:space="0" w:color="auto"/>
            </w:tcBorders>
            <w:shd w:val="clear" w:color="auto" w:fill="auto"/>
            <w:tcMar>
              <w:left w:w="57" w:type="dxa"/>
              <w:right w:w="57" w:type="dxa"/>
            </w:tcMar>
          </w:tcPr>
          <w:p w14:paraId="1A81D445"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1205" w:type="dxa"/>
            <w:tcBorders>
              <w:top w:val="single" w:sz="12" w:space="0" w:color="auto"/>
            </w:tcBorders>
            <w:tcMar>
              <w:left w:w="57" w:type="dxa"/>
              <w:right w:w="57" w:type="dxa"/>
            </w:tcMar>
          </w:tcPr>
          <w:p w14:paraId="01B91058"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730" w:type="dxa"/>
            <w:tcBorders>
              <w:top w:val="single" w:sz="12" w:space="0" w:color="auto"/>
            </w:tcBorders>
            <w:shd w:val="clear" w:color="auto" w:fill="auto"/>
            <w:tcMar>
              <w:left w:w="57" w:type="dxa"/>
              <w:right w:w="57" w:type="dxa"/>
            </w:tcMar>
          </w:tcPr>
          <w:p w14:paraId="33B4B911"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1261" w:type="dxa"/>
            <w:tcBorders>
              <w:top w:val="single" w:sz="12" w:space="0" w:color="auto"/>
            </w:tcBorders>
            <w:shd w:val="clear" w:color="auto" w:fill="auto"/>
            <w:tcMar>
              <w:left w:w="57" w:type="dxa"/>
              <w:right w:w="57" w:type="dxa"/>
            </w:tcMar>
          </w:tcPr>
          <w:p w14:paraId="372C8464"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775" w:type="dxa"/>
            <w:tcBorders>
              <w:top w:val="single" w:sz="12" w:space="0" w:color="auto"/>
            </w:tcBorders>
            <w:shd w:val="clear" w:color="auto" w:fill="auto"/>
            <w:tcMar>
              <w:left w:w="57" w:type="dxa"/>
              <w:right w:w="57" w:type="dxa"/>
            </w:tcMar>
          </w:tcPr>
          <w:p w14:paraId="41DFB82F"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898" w:type="dxa"/>
            <w:tcBorders>
              <w:top w:val="single" w:sz="12" w:space="0" w:color="auto"/>
            </w:tcBorders>
            <w:shd w:val="clear" w:color="auto" w:fill="auto"/>
            <w:tcMar>
              <w:left w:w="57" w:type="dxa"/>
              <w:right w:w="57" w:type="dxa"/>
            </w:tcMar>
          </w:tcPr>
          <w:p w14:paraId="3EA9C455"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563" w:type="dxa"/>
            <w:tcBorders>
              <w:top w:val="single" w:sz="12" w:space="0" w:color="auto"/>
            </w:tcBorders>
            <w:tcMar>
              <w:left w:w="57" w:type="dxa"/>
              <w:right w:w="57" w:type="dxa"/>
            </w:tcMar>
          </w:tcPr>
          <w:p w14:paraId="11DDC1E1"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563" w:type="dxa"/>
            <w:tcBorders>
              <w:top w:val="single" w:sz="12" w:space="0" w:color="auto"/>
            </w:tcBorders>
            <w:shd w:val="clear" w:color="auto" w:fill="auto"/>
            <w:tcMar>
              <w:left w:w="57" w:type="dxa"/>
              <w:right w:w="57" w:type="dxa"/>
            </w:tcMar>
          </w:tcPr>
          <w:p w14:paraId="036395C8"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987" w:type="dxa"/>
            <w:tcBorders>
              <w:top w:val="single" w:sz="12" w:space="0" w:color="auto"/>
            </w:tcBorders>
            <w:shd w:val="clear" w:color="auto" w:fill="auto"/>
            <w:tcMar>
              <w:left w:w="57" w:type="dxa"/>
              <w:right w:w="57" w:type="dxa"/>
            </w:tcMar>
          </w:tcPr>
          <w:p w14:paraId="1E75C03F"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909" w:type="dxa"/>
            <w:tcBorders>
              <w:top w:val="single" w:sz="12" w:space="0" w:color="auto"/>
            </w:tcBorders>
            <w:shd w:val="clear" w:color="auto" w:fill="auto"/>
            <w:tcMar>
              <w:left w:w="57" w:type="dxa"/>
              <w:right w:w="57" w:type="dxa"/>
            </w:tcMar>
          </w:tcPr>
          <w:p w14:paraId="265CF945"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r>
      <w:tr w:rsidR="00806992" w:rsidRPr="00806992" w14:paraId="2A436E30" w14:textId="77777777" w:rsidTr="00944034">
        <w:trPr>
          <w:trHeight w:val="290"/>
        </w:trPr>
        <w:tc>
          <w:tcPr>
            <w:tcW w:w="512" w:type="dxa"/>
            <w:shd w:val="clear" w:color="auto" w:fill="auto"/>
            <w:tcMar>
              <w:left w:w="57" w:type="dxa"/>
              <w:right w:w="57" w:type="dxa"/>
            </w:tcMar>
          </w:tcPr>
          <w:p w14:paraId="6A7CEA63"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r w:rsidRPr="00806992">
              <w:rPr>
                <w:rFonts w:ascii="Times New Roman" w:eastAsia="Times New Roman" w:hAnsi="Times New Roman"/>
                <w:b/>
                <w:bCs/>
                <w:color w:val="000000"/>
                <w:sz w:val="24"/>
                <w:szCs w:val="24"/>
              </w:rPr>
              <w:t>2.</w:t>
            </w:r>
          </w:p>
        </w:tc>
        <w:tc>
          <w:tcPr>
            <w:tcW w:w="920" w:type="dxa"/>
            <w:shd w:val="clear" w:color="auto" w:fill="auto"/>
            <w:tcMar>
              <w:left w:w="57" w:type="dxa"/>
              <w:right w:w="57" w:type="dxa"/>
            </w:tcMar>
          </w:tcPr>
          <w:p w14:paraId="5538C1FD"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1312" w:type="dxa"/>
            <w:tcMar>
              <w:left w:w="57" w:type="dxa"/>
              <w:right w:w="57" w:type="dxa"/>
            </w:tcMar>
          </w:tcPr>
          <w:p w14:paraId="7D76E192"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998" w:type="dxa"/>
            <w:shd w:val="clear" w:color="auto" w:fill="auto"/>
            <w:tcMar>
              <w:left w:w="57" w:type="dxa"/>
              <w:right w:w="57" w:type="dxa"/>
            </w:tcMar>
          </w:tcPr>
          <w:p w14:paraId="54B89600"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1008" w:type="dxa"/>
            <w:shd w:val="clear" w:color="auto" w:fill="auto"/>
            <w:tcMar>
              <w:left w:w="57" w:type="dxa"/>
              <w:right w:w="57" w:type="dxa"/>
            </w:tcMar>
          </w:tcPr>
          <w:p w14:paraId="485F507F"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1087" w:type="dxa"/>
            <w:shd w:val="clear" w:color="auto" w:fill="auto"/>
            <w:tcMar>
              <w:left w:w="57" w:type="dxa"/>
              <w:right w:w="57" w:type="dxa"/>
            </w:tcMar>
          </w:tcPr>
          <w:p w14:paraId="0B9FF174"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920" w:type="dxa"/>
            <w:shd w:val="clear" w:color="auto" w:fill="auto"/>
            <w:tcMar>
              <w:left w:w="57" w:type="dxa"/>
              <w:right w:w="57" w:type="dxa"/>
            </w:tcMar>
          </w:tcPr>
          <w:p w14:paraId="11FEB667"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1205" w:type="dxa"/>
            <w:tcMar>
              <w:left w:w="57" w:type="dxa"/>
              <w:right w:w="57" w:type="dxa"/>
            </w:tcMar>
          </w:tcPr>
          <w:p w14:paraId="73A836ED"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730" w:type="dxa"/>
            <w:shd w:val="clear" w:color="auto" w:fill="auto"/>
            <w:tcMar>
              <w:left w:w="57" w:type="dxa"/>
              <w:right w:w="57" w:type="dxa"/>
            </w:tcMar>
          </w:tcPr>
          <w:p w14:paraId="17501411"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1261" w:type="dxa"/>
            <w:shd w:val="clear" w:color="auto" w:fill="auto"/>
            <w:tcMar>
              <w:left w:w="57" w:type="dxa"/>
              <w:right w:w="57" w:type="dxa"/>
            </w:tcMar>
          </w:tcPr>
          <w:p w14:paraId="761E8E4A"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775" w:type="dxa"/>
            <w:shd w:val="clear" w:color="auto" w:fill="auto"/>
            <w:tcMar>
              <w:left w:w="57" w:type="dxa"/>
              <w:right w:w="57" w:type="dxa"/>
            </w:tcMar>
          </w:tcPr>
          <w:p w14:paraId="0D459CFB"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898" w:type="dxa"/>
            <w:shd w:val="clear" w:color="auto" w:fill="auto"/>
            <w:tcMar>
              <w:left w:w="57" w:type="dxa"/>
              <w:right w:w="57" w:type="dxa"/>
            </w:tcMar>
          </w:tcPr>
          <w:p w14:paraId="42A3F278"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563" w:type="dxa"/>
            <w:tcMar>
              <w:left w:w="57" w:type="dxa"/>
              <w:right w:w="57" w:type="dxa"/>
            </w:tcMar>
          </w:tcPr>
          <w:p w14:paraId="2699C2A8"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563" w:type="dxa"/>
            <w:shd w:val="clear" w:color="auto" w:fill="auto"/>
            <w:tcMar>
              <w:left w:w="57" w:type="dxa"/>
              <w:right w:w="57" w:type="dxa"/>
            </w:tcMar>
          </w:tcPr>
          <w:p w14:paraId="73CD716F"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987" w:type="dxa"/>
            <w:shd w:val="clear" w:color="auto" w:fill="auto"/>
            <w:tcMar>
              <w:left w:w="57" w:type="dxa"/>
              <w:right w:w="57" w:type="dxa"/>
            </w:tcMar>
          </w:tcPr>
          <w:p w14:paraId="2B859754"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c>
          <w:tcPr>
            <w:tcW w:w="909" w:type="dxa"/>
            <w:shd w:val="clear" w:color="auto" w:fill="auto"/>
            <w:tcMar>
              <w:left w:w="57" w:type="dxa"/>
              <w:right w:w="57" w:type="dxa"/>
            </w:tcMar>
          </w:tcPr>
          <w:p w14:paraId="3F0B297D" w14:textId="77777777" w:rsidR="00387534" w:rsidRPr="00806992" w:rsidRDefault="00387534" w:rsidP="00A37D73">
            <w:pPr>
              <w:spacing w:after="0" w:line="240" w:lineRule="auto"/>
              <w:jc w:val="center"/>
              <w:rPr>
                <w:rFonts w:ascii="Times New Roman" w:eastAsia="Times New Roman" w:hAnsi="Times New Roman"/>
                <w:b/>
                <w:bCs/>
                <w:color w:val="000000"/>
                <w:sz w:val="24"/>
                <w:szCs w:val="24"/>
              </w:rPr>
            </w:pPr>
          </w:p>
        </w:tc>
      </w:tr>
    </w:tbl>
    <w:tbl>
      <w:tblPr>
        <w:tblW w:w="5000" w:type="pct"/>
        <w:tblLook w:val="04A0" w:firstRow="1" w:lastRow="0" w:firstColumn="1" w:lastColumn="0" w:noHBand="0" w:noVBand="1"/>
      </w:tblPr>
      <w:tblGrid>
        <w:gridCol w:w="3157"/>
        <w:gridCol w:w="541"/>
        <w:gridCol w:w="541"/>
        <w:gridCol w:w="542"/>
        <w:gridCol w:w="542"/>
        <w:gridCol w:w="542"/>
        <w:gridCol w:w="3108"/>
        <w:gridCol w:w="793"/>
        <w:gridCol w:w="793"/>
        <w:gridCol w:w="793"/>
        <w:gridCol w:w="3326"/>
      </w:tblGrid>
      <w:tr w:rsidR="009809F4" w:rsidRPr="00806992" w14:paraId="04736A9E" w14:textId="77777777" w:rsidTr="00806992">
        <w:trPr>
          <w:gridAfter w:val="10"/>
          <w:wAfter w:w="11521" w:type="dxa"/>
        </w:trPr>
        <w:tc>
          <w:tcPr>
            <w:tcW w:w="3157" w:type="dxa"/>
            <w:tcBorders>
              <w:left w:val="nil"/>
              <w:right w:val="nil"/>
            </w:tcBorders>
          </w:tcPr>
          <w:p w14:paraId="09C0F3BB" w14:textId="77777777" w:rsidR="00806992" w:rsidRDefault="00806992" w:rsidP="00806992">
            <w:pPr>
              <w:spacing w:after="0" w:line="240" w:lineRule="auto"/>
              <w:rPr>
                <w:rFonts w:ascii="Times New Roman" w:hAnsi="Times New Roman"/>
                <w:sz w:val="24"/>
                <w:szCs w:val="24"/>
              </w:rPr>
            </w:pPr>
          </w:p>
          <w:p w14:paraId="718830B9" w14:textId="2469CBEC" w:rsidR="009809F4" w:rsidRPr="00806992" w:rsidRDefault="00A1788C" w:rsidP="00806992">
            <w:pPr>
              <w:spacing w:after="0" w:line="240" w:lineRule="auto"/>
              <w:rPr>
                <w:rFonts w:ascii="Times New Roman" w:hAnsi="Times New Roman"/>
                <w:sz w:val="24"/>
                <w:szCs w:val="24"/>
              </w:rPr>
            </w:pPr>
            <w:r w:rsidRPr="00806992">
              <w:rPr>
                <w:rFonts w:ascii="Times New Roman" w:hAnsi="Times New Roman"/>
                <w:sz w:val="24"/>
                <w:szCs w:val="24"/>
              </w:rPr>
              <w:t>SUDERINTA</w:t>
            </w:r>
          </w:p>
          <w:p w14:paraId="10C22E35" w14:textId="77777777" w:rsidR="009809F4" w:rsidRPr="00806992" w:rsidRDefault="009809F4" w:rsidP="00806992">
            <w:pPr>
              <w:spacing w:after="0" w:line="240" w:lineRule="auto"/>
              <w:rPr>
                <w:rFonts w:ascii="Times New Roman" w:hAnsi="Times New Roman"/>
                <w:sz w:val="24"/>
                <w:szCs w:val="24"/>
              </w:rPr>
            </w:pPr>
            <w:r w:rsidRPr="00806992">
              <w:rPr>
                <w:rFonts w:ascii="Times New Roman" w:hAnsi="Times New Roman"/>
                <w:sz w:val="24"/>
                <w:szCs w:val="24"/>
              </w:rPr>
              <w:t>Viešųjų pirkimų skyriaus vedėjas</w:t>
            </w:r>
          </w:p>
        </w:tc>
      </w:tr>
      <w:tr w:rsidR="00387534" w:rsidRPr="00806992" w14:paraId="2BE2C86B" w14:textId="77777777" w:rsidTr="00806992">
        <w:tc>
          <w:tcPr>
            <w:tcW w:w="3157" w:type="dxa"/>
            <w:tcBorders>
              <w:left w:val="nil"/>
              <w:right w:val="nil"/>
            </w:tcBorders>
          </w:tcPr>
          <w:p w14:paraId="5ACDEE30" w14:textId="77777777" w:rsidR="00387534" w:rsidRPr="00806992" w:rsidRDefault="009809F4" w:rsidP="00806992">
            <w:pPr>
              <w:pBdr>
                <w:top w:val="single" w:sz="4" w:space="1" w:color="auto"/>
              </w:pBdr>
              <w:spacing w:after="0" w:line="240" w:lineRule="auto"/>
              <w:rPr>
                <w:rFonts w:ascii="Times New Roman" w:hAnsi="Times New Roman"/>
                <w:i/>
                <w:sz w:val="24"/>
                <w:szCs w:val="24"/>
              </w:rPr>
            </w:pPr>
            <w:r w:rsidRPr="00806992">
              <w:rPr>
                <w:rFonts w:ascii="Times New Roman" w:hAnsi="Times New Roman"/>
                <w:sz w:val="24"/>
                <w:szCs w:val="24"/>
              </w:rPr>
              <w:t>Finansų valdymo ir apskaitos skyriaus vedėjas</w:t>
            </w:r>
          </w:p>
        </w:tc>
        <w:tc>
          <w:tcPr>
            <w:tcW w:w="541" w:type="dxa"/>
          </w:tcPr>
          <w:p w14:paraId="29378985" w14:textId="77777777" w:rsidR="00387534" w:rsidRPr="00806992" w:rsidRDefault="00387534" w:rsidP="00806992">
            <w:pPr>
              <w:spacing w:after="0" w:line="240" w:lineRule="auto"/>
              <w:jc w:val="center"/>
              <w:rPr>
                <w:rFonts w:ascii="Times New Roman" w:hAnsi="Times New Roman"/>
                <w:sz w:val="24"/>
                <w:szCs w:val="24"/>
              </w:rPr>
            </w:pPr>
          </w:p>
        </w:tc>
        <w:tc>
          <w:tcPr>
            <w:tcW w:w="541" w:type="dxa"/>
          </w:tcPr>
          <w:p w14:paraId="52A3843D" w14:textId="77777777" w:rsidR="00387534" w:rsidRPr="00806992" w:rsidRDefault="00387534" w:rsidP="00806992">
            <w:pPr>
              <w:spacing w:after="0" w:line="240" w:lineRule="auto"/>
              <w:jc w:val="center"/>
              <w:rPr>
                <w:rFonts w:ascii="Times New Roman" w:hAnsi="Times New Roman"/>
                <w:sz w:val="24"/>
                <w:szCs w:val="24"/>
              </w:rPr>
            </w:pPr>
          </w:p>
        </w:tc>
        <w:tc>
          <w:tcPr>
            <w:tcW w:w="542" w:type="dxa"/>
          </w:tcPr>
          <w:p w14:paraId="6614F897" w14:textId="77777777" w:rsidR="00387534" w:rsidRPr="00806992" w:rsidRDefault="00387534" w:rsidP="00806992">
            <w:pPr>
              <w:spacing w:after="0" w:line="240" w:lineRule="auto"/>
              <w:jc w:val="center"/>
              <w:rPr>
                <w:rFonts w:ascii="Times New Roman" w:hAnsi="Times New Roman"/>
                <w:sz w:val="24"/>
                <w:szCs w:val="24"/>
              </w:rPr>
            </w:pPr>
          </w:p>
        </w:tc>
        <w:tc>
          <w:tcPr>
            <w:tcW w:w="542" w:type="dxa"/>
          </w:tcPr>
          <w:p w14:paraId="4D91B04A" w14:textId="77777777" w:rsidR="00387534" w:rsidRPr="00806992" w:rsidRDefault="00387534" w:rsidP="00806992">
            <w:pPr>
              <w:spacing w:after="0" w:line="240" w:lineRule="auto"/>
              <w:jc w:val="center"/>
              <w:rPr>
                <w:rFonts w:ascii="Times New Roman" w:hAnsi="Times New Roman"/>
                <w:sz w:val="24"/>
                <w:szCs w:val="24"/>
              </w:rPr>
            </w:pPr>
          </w:p>
        </w:tc>
        <w:tc>
          <w:tcPr>
            <w:tcW w:w="542" w:type="dxa"/>
          </w:tcPr>
          <w:p w14:paraId="6924F540" w14:textId="77777777" w:rsidR="00387534" w:rsidRPr="00806992" w:rsidRDefault="00387534" w:rsidP="00806992">
            <w:pPr>
              <w:spacing w:after="0" w:line="240" w:lineRule="auto"/>
              <w:jc w:val="center"/>
              <w:rPr>
                <w:rFonts w:ascii="Times New Roman" w:hAnsi="Times New Roman"/>
                <w:sz w:val="24"/>
                <w:szCs w:val="24"/>
              </w:rPr>
            </w:pPr>
          </w:p>
        </w:tc>
        <w:tc>
          <w:tcPr>
            <w:tcW w:w="3108" w:type="dxa"/>
            <w:tcBorders>
              <w:top w:val="single" w:sz="4" w:space="0" w:color="auto"/>
              <w:left w:val="nil"/>
              <w:bottom w:val="nil"/>
              <w:right w:val="nil"/>
            </w:tcBorders>
          </w:tcPr>
          <w:p w14:paraId="49E18771" w14:textId="77777777" w:rsidR="00387534" w:rsidRPr="00806992" w:rsidRDefault="00387534" w:rsidP="00806992">
            <w:pPr>
              <w:spacing w:after="0" w:line="240" w:lineRule="auto"/>
              <w:jc w:val="center"/>
              <w:rPr>
                <w:rFonts w:ascii="Times New Roman" w:hAnsi="Times New Roman"/>
                <w:sz w:val="24"/>
                <w:szCs w:val="24"/>
              </w:rPr>
            </w:pPr>
            <w:r w:rsidRPr="00806992">
              <w:rPr>
                <w:rFonts w:ascii="Times New Roman" w:hAnsi="Times New Roman"/>
                <w:sz w:val="24"/>
                <w:szCs w:val="24"/>
              </w:rPr>
              <w:t>(parašas, data)</w:t>
            </w:r>
          </w:p>
        </w:tc>
        <w:tc>
          <w:tcPr>
            <w:tcW w:w="793" w:type="dxa"/>
          </w:tcPr>
          <w:p w14:paraId="6C15E92B" w14:textId="77777777" w:rsidR="00387534" w:rsidRPr="00806992" w:rsidRDefault="00387534" w:rsidP="00806992">
            <w:pPr>
              <w:spacing w:after="0" w:line="240" w:lineRule="auto"/>
              <w:jc w:val="center"/>
              <w:rPr>
                <w:rFonts w:ascii="Times New Roman" w:hAnsi="Times New Roman"/>
                <w:sz w:val="24"/>
                <w:szCs w:val="24"/>
              </w:rPr>
            </w:pPr>
          </w:p>
        </w:tc>
        <w:tc>
          <w:tcPr>
            <w:tcW w:w="793" w:type="dxa"/>
          </w:tcPr>
          <w:p w14:paraId="1F9EFEC6" w14:textId="77777777" w:rsidR="00387534" w:rsidRPr="00806992" w:rsidRDefault="00387534" w:rsidP="00806992">
            <w:pPr>
              <w:spacing w:after="0" w:line="240" w:lineRule="auto"/>
              <w:jc w:val="center"/>
              <w:rPr>
                <w:rFonts w:ascii="Times New Roman" w:hAnsi="Times New Roman"/>
                <w:sz w:val="24"/>
                <w:szCs w:val="24"/>
              </w:rPr>
            </w:pPr>
          </w:p>
        </w:tc>
        <w:tc>
          <w:tcPr>
            <w:tcW w:w="793" w:type="dxa"/>
          </w:tcPr>
          <w:p w14:paraId="31A0B7FD" w14:textId="77777777" w:rsidR="00387534" w:rsidRPr="00806992" w:rsidRDefault="00387534" w:rsidP="00806992">
            <w:pPr>
              <w:spacing w:after="0" w:line="240" w:lineRule="auto"/>
              <w:jc w:val="center"/>
              <w:rPr>
                <w:rFonts w:ascii="Times New Roman" w:hAnsi="Times New Roman"/>
                <w:sz w:val="24"/>
                <w:szCs w:val="24"/>
              </w:rPr>
            </w:pPr>
          </w:p>
        </w:tc>
        <w:tc>
          <w:tcPr>
            <w:tcW w:w="3326" w:type="dxa"/>
            <w:tcBorders>
              <w:top w:val="single" w:sz="4" w:space="0" w:color="auto"/>
              <w:left w:val="nil"/>
              <w:bottom w:val="nil"/>
              <w:right w:val="nil"/>
            </w:tcBorders>
          </w:tcPr>
          <w:p w14:paraId="7DBF3860" w14:textId="77777777" w:rsidR="00387534" w:rsidRPr="00806992" w:rsidRDefault="00387534" w:rsidP="00806992">
            <w:pPr>
              <w:spacing w:after="0" w:line="240" w:lineRule="auto"/>
              <w:jc w:val="center"/>
              <w:rPr>
                <w:rFonts w:ascii="Times New Roman" w:hAnsi="Times New Roman"/>
                <w:sz w:val="24"/>
                <w:szCs w:val="24"/>
              </w:rPr>
            </w:pPr>
            <w:r w:rsidRPr="00806992">
              <w:rPr>
                <w:rFonts w:ascii="Times New Roman" w:hAnsi="Times New Roman"/>
                <w:sz w:val="24"/>
                <w:szCs w:val="24"/>
              </w:rPr>
              <w:t>(vardas, pavardė)</w:t>
            </w:r>
          </w:p>
        </w:tc>
      </w:tr>
      <w:tr w:rsidR="009809F4" w:rsidRPr="00806992" w14:paraId="291F197A" w14:textId="77777777" w:rsidTr="00806992">
        <w:tc>
          <w:tcPr>
            <w:tcW w:w="3157" w:type="dxa"/>
            <w:tcBorders>
              <w:left w:val="nil"/>
              <w:right w:val="nil"/>
            </w:tcBorders>
          </w:tcPr>
          <w:p w14:paraId="362F68FE" w14:textId="77777777" w:rsidR="009809F4" w:rsidRPr="00806992" w:rsidRDefault="009809F4" w:rsidP="00806992">
            <w:pPr>
              <w:pBdr>
                <w:top w:val="single" w:sz="4" w:space="1" w:color="auto"/>
              </w:pBdr>
              <w:spacing w:after="0" w:line="240" w:lineRule="auto"/>
              <w:rPr>
                <w:rFonts w:ascii="Times New Roman" w:hAnsi="Times New Roman"/>
                <w:i/>
                <w:sz w:val="24"/>
                <w:szCs w:val="24"/>
              </w:rPr>
            </w:pPr>
            <w:r w:rsidRPr="00806992">
              <w:rPr>
                <w:rFonts w:ascii="Times New Roman" w:hAnsi="Times New Roman"/>
                <w:i/>
                <w:sz w:val="24"/>
                <w:szCs w:val="24"/>
              </w:rPr>
              <w:t>Pareigos</w:t>
            </w:r>
          </w:p>
          <w:p w14:paraId="53DBB3FC" w14:textId="77777777" w:rsidR="009809F4" w:rsidRPr="00806992" w:rsidRDefault="009809F4" w:rsidP="00806992">
            <w:pPr>
              <w:pBdr>
                <w:top w:val="single" w:sz="4" w:space="1" w:color="auto"/>
              </w:pBdr>
              <w:spacing w:after="0" w:line="240" w:lineRule="auto"/>
              <w:rPr>
                <w:rFonts w:ascii="Times New Roman" w:hAnsi="Times New Roman"/>
                <w:i/>
                <w:sz w:val="24"/>
                <w:szCs w:val="24"/>
              </w:rPr>
            </w:pPr>
          </w:p>
        </w:tc>
        <w:tc>
          <w:tcPr>
            <w:tcW w:w="541" w:type="dxa"/>
          </w:tcPr>
          <w:p w14:paraId="2E94B0FA" w14:textId="77777777" w:rsidR="009809F4" w:rsidRPr="00806992" w:rsidRDefault="009809F4" w:rsidP="00806992">
            <w:pPr>
              <w:spacing w:after="0" w:line="240" w:lineRule="auto"/>
              <w:jc w:val="center"/>
              <w:rPr>
                <w:rFonts w:ascii="Times New Roman" w:hAnsi="Times New Roman"/>
                <w:sz w:val="24"/>
                <w:szCs w:val="24"/>
              </w:rPr>
            </w:pPr>
          </w:p>
        </w:tc>
        <w:tc>
          <w:tcPr>
            <w:tcW w:w="541" w:type="dxa"/>
          </w:tcPr>
          <w:p w14:paraId="195625EA" w14:textId="77777777" w:rsidR="009809F4" w:rsidRPr="00806992" w:rsidRDefault="009809F4" w:rsidP="00806992">
            <w:pPr>
              <w:spacing w:after="0" w:line="240" w:lineRule="auto"/>
              <w:jc w:val="center"/>
              <w:rPr>
                <w:rFonts w:ascii="Times New Roman" w:hAnsi="Times New Roman"/>
                <w:sz w:val="24"/>
                <w:szCs w:val="24"/>
              </w:rPr>
            </w:pPr>
          </w:p>
        </w:tc>
        <w:tc>
          <w:tcPr>
            <w:tcW w:w="542" w:type="dxa"/>
          </w:tcPr>
          <w:p w14:paraId="18F9333D" w14:textId="77777777" w:rsidR="009809F4" w:rsidRPr="00806992" w:rsidRDefault="009809F4" w:rsidP="00806992">
            <w:pPr>
              <w:spacing w:after="0" w:line="240" w:lineRule="auto"/>
              <w:jc w:val="center"/>
              <w:rPr>
                <w:rFonts w:ascii="Times New Roman" w:hAnsi="Times New Roman"/>
                <w:sz w:val="24"/>
                <w:szCs w:val="24"/>
              </w:rPr>
            </w:pPr>
          </w:p>
        </w:tc>
        <w:tc>
          <w:tcPr>
            <w:tcW w:w="542" w:type="dxa"/>
          </w:tcPr>
          <w:p w14:paraId="2B2F6B9A" w14:textId="77777777" w:rsidR="009809F4" w:rsidRPr="00806992" w:rsidRDefault="009809F4" w:rsidP="00806992">
            <w:pPr>
              <w:spacing w:after="0" w:line="240" w:lineRule="auto"/>
              <w:jc w:val="center"/>
              <w:rPr>
                <w:rFonts w:ascii="Times New Roman" w:hAnsi="Times New Roman"/>
                <w:sz w:val="24"/>
                <w:szCs w:val="24"/>
              </w:rPr>
            </w:pPr>
          </w:p>
        </w:tc>
        <w:tc>
          <w:tcPr>
            <w:tcW w:w="542" w:type="dxa"/>
          </w:tcPr>
          <w:p w14:paraId="553FAE83" w14:textId="77777777" w:rsidR="009809F4" w:rsidRPr="00806992" w:rsidRDefault="009809F4" w:rsidP="00806992">
            <w:pPr>
              <w:spacing w:after="0" w:line="240" w:lineRule="auto"/>
              <w:jc w:val="center"/>
              <w:rPr>
                <w:rFonts w:ascii="Times New Roman" w:hAnsi="Times New Roman"/>
                <w:sz w:val="24"/>
                <w:szCs w:val="24"/>
              </w:rPr>
            </w:pPr>
          </w:p>
        </w:tc>
        <w:tc>
          <w:tcPr>
            <w:tcW w:w="3108" w:type="dxa"/>
            <w:tcBorders>
              <w:top w:val="single" w:sz="4" w:space="0" w:color="auto"/>
              <w:left w:val="nil"/>
              <w:bottom w:val="nil"/>
              <w:right w:val="nil"/>
            </w:tcBorders>
          </w:tcPr>
          <w:p w14:paraId="0716C0F1" w14:textId="77777777" w:rsidR="009809F4" w:rsidRPr="00806992" w:rsidRDefault="009809F4" w:rsidP="00806992">
            <w:pPr>
              <w:spacing w:after="0" w:line="240" w:lineRule="auto"/>
              <w:jc w:val="center"/>
              <w:rPr>
                <w:rFonts w:ascii="Times New Roman" w:hAnsi="Times New Roman"/>
                <w:sz w:val="24"/>
                <w:szCs w:val="24"/>
              </w:rPr>
            </w:pPr>
            <w:r w:rsidRPr="00806992">
              <w:rPr>
                <w:rFonts w:ascii="Times New Roman" w:hAnsi="Times New Roman"/>
                <w:sz w:val="24"/>
                <w:szCs w:val="24"/>
              </w:rPr>
              <w:t>(parašas, data)</w:t>
            </w:r>
          </w:p>
        </w:tc>
        <w:tc>
          <w:tcPr>
            <w:tcW w:w="793" w:type="dxa"/>
          </w:tcPr>
          <w:p w14:paraId="0EF49FDE" w14:textId="77777777" w:rsidR="009809F4" w:rsidRPr="00806992" w:rsidRDefault="009809F4" w:rsidP="00806992">
            <w:pPr>
              <w:spacing w:after="0" w:line="240" w:lineRule="auto"/>
              <w:jc w:val="center"/>
              <w:rPr>
                <w:rFonts w:ascii="Times New Roman" w:hAnsi="Times New Roman"/>
                <w:sz w:val="24"/>
                <w:szCs w:val="24"/>
              </w:rPr>
            </w:pPr>
          </w:p>
        </w:tc>
        <w:tc>
          <w:tcPr>
            <w:tcW w:w="793" w:type="dxa"/>
          </w:tcPr>
          <w:p w14:paraId="59A5B19B" w14:textId="77777777" w:rsidR="009809F4" w:rsidRPr="00806992" w:rsidRDefault="009809F4" w:rsidP="00806992">
            <w:pPr>
              <w:spacing w:after="0" w:line="240" w:lineRule="auto"/>
              <w:jc w:val="center"/>
              <w:rPr>
                <w:rFonts w:ascii="Times New Roman" w:hAnsi="Times New Roman"/>
                <w:sz w:val="24"/>
                <w:szCs w:val="24"/>
              </w:rPr>
            </w:pPr>
          </w:p>
        </w:tc>
        <w:tc>
          <w:tcPr>
            <w:tcW w:w="793" w:type="dxa"/>
          </w:tcPr>
          <w:p w14:paraId="449B7CB9" w14:textId="77777777" w:rsidR="009809F4" w:rsidRPr="00806992" w:rsidRDefault="009809F4" w:rsidP="00806992">
            <w:pPr>
              <w:spacing w:after="0" w:line="240" w:lineRule="auto"/>
              <w:jc w:val="center"/>
              <w:rPr>
                <w:rFonts w:ascii="Times New Roman" w:hAnsi="Times New Roman"/>
                <w:sz w:val="24"/>
                <w:szCs w:val="24"/>
              </w:rPr>
            </w:pPr>
          </w:p>
        </w:tc>
        <w:tc>
          <w:tcPr>
            <w:tcW w:w="3326" w:type="dxa"/>
            <w:tcBorders>
              <w:top w:val="single" w:sz="4" w:space="0" w:color="auto"/>
              <w:left w:val="nil"/>
              <w:bottom w:val="nil"/>
              <w:right w:val="nil"/>
            </w:tcBorders>
          </w:tcPr>
          <w:p w14:paraId="1C0C90E3" w14:textId="77777777" w:rsidR="009809F4" w:rsidRPr="00806992" w:rsidRDefault="009809F4" w:rsidP="00806992">
            <w:pPr>
              <w:spacing w:after="0" w:line="240" w:lineRule="auto"/>
              <w:jc w:val="center"/>
              <w:rPr>
                <w:rFonts w:ascii="Times New Roman" w:hAnsi="Times New Roman"/>
                <w:sz w:val="24"/>
                <w:szCs w:val="24"/>
              </w:rPr>
            </w:pPr>
            <w:r w:rsidRPr="00806992">
              <w:rPr>
                <w:rFonts w:ascii="Times New Roman" w:hAnsi="Times New Roman"/>
                <w:sz w:val="24"/>
                <w:szCs w:val="24"/>
              </w:rPr>
              <w:t>(vardas, pavardė)</w:t>
            </w:r>
          </w:p>
        </w:tc>
      </w:tr>
      <w:tr w:rsidR="00387534" w:rsidRPr="00806992" w14:paraId="3F186840" w14:textId="77777777" w:rsidTr="00806992">
        <w:tc>
          <w:tcPr>
            <w:tcW w:w="3157" w:type="dxa"/>
            <w:tcBorders>
              <w:left w:val="nil"/>
              <w:right w:val="nil"/>
            </w:tcBorders>
          </w:tcPr>
          <w:p w14:paraId="29211BF6" w14:textId="77777777" w:rsidR="00387534" w:rsidRPr="00806992" w:rsidRDefault="00387534" w:rsidP="00806992">
            <w:pPr>
              <w:pBdr>
                <w:top w:val="single" w:sz="4" w:space="1" w:color="auto"/>
              </w:pBdr>
              <w:spacing w:after="0" w:line="240" w:lineRule="auto"/>
              <w:rPr>
                <w:rFonts w:ascii="Times New Roman" w:hAnsi="Times New Roman"/>
                <w:i/>
                <w:sz w:val="24"/>
                <w:szCs w:val="24"/>
              </w:rPr>
            </w:pPr>
          </w:p>
        </w:tc>
        <w:tc>
          <w:tcPr>
            <w:tcW w:w="541" w:type="dxa"/>
          </w:tcPr>
          <w:p w14:paraId="763A8082" w14:textId="77777777" w:rsidR="00387534" w:rsidRPr="00806992" w:rsidRDefault="00387534" w:rsidP="00806992">
            <w:pPr>
              <w:spacing w:after="0" w:line="240" w:lineRule="auto"/>
              <w:jc w:val="center"/>
              <w:rPr>
                <w:rFonts w:ascii="Times New Roman" w:hAnsi="Times New Roman"/>
                <w:sz w:val="24"/>
                <w:szCs w:val="24"/>
              </w:rPr>
            </w:pPr>
          </w:p>
        </w:tc>
        <w:tc>
          <w:tcPr>
            <w:tcW w:w="541" w:type="dxa"/>
          </w:tcPr>
          <w:p w14:paraId="3D60FAC1" w14:textId="77777777" w:rsidR="00387534" w:rsidRPr="00806992" w:rsidRDefault="00387534" w:rsidP="00806992">
            <w:pPr>
              <w:spacing w:after="0" w:line="240" w:lineRule="auto"/>
              <w:jc w:val="center"/>
              <w:rPr>
                <w:rFonts w:ascii="Times New Roman" w:hAnsi="Times New Roman"/>
                <w:sz w:val="24"/>
                <w:szCs w:val="24"/>
              </w:rPr>
            </w:pPr>
          </w:p>
        </w:tc>
        <w:tc>
          <w:tcPr>
            <w:tcW w:w="542" w:type="dxa"/>
          </w:tcPr>
          <w:p w14:paraId="4C809DF2" w14:textId="77777777" w:rsidR="00387534" w:rsidRPr="00806992" w:rsidRDefault="00387534" w:rsidP="00806992">
            <w:pPr>
              <w:spacing w:after="0" w:line="240" w:lineRule="auto"/>
              <w:jc w:val="center"/>
              <w:rPr>
                <w:rFonts w:ascii="Times New Roman" w:hAnsi="Times New Roman"/>
                <w:sz w:val="24"/>
                <w:szCs w:val="24"/>
              </w:rPr>
            </w:pPr>
          </w:p>
        </w:tc>
        <w:tc>
          <w:tcPr>
            <w:tcW w:w="542" w:type="dxa"/>
          </w:tcPr>
          <w:p w14:paraId="7D3832F7" w14:textId="77777777" w:rsidR="00387534" w:rsidRPr="00806992" w:rsidRDefault="00387534" w:rsidP="00806992">
            <w:pPr>
              <w:spacing w:after="0" w:line="240" w:lineRule="auto"/>
              <w:jc w:val="center"/>
              <w:rPr>
                <w:rFonts w:ascii="Times New Roman" w:hAnsi="Times New Roman"/>
                <w:sz w:val="24"/>
                <w:szCs w:val="24"/>
              </w:rPr>
            </w:pPr>
          </w:p>
        </w:tc>
        <w:tc>
          <w:tcPr>
            <w:tcW w:w="542" w:type="dxa"/>
          </w:tcPr>
          <w:p w14:paraId="700816B4" w14:textId="77777777" w:rsidR="00387534" w:rsidRPr="00806992" w:rsidRDefault="00387534" w:rsidP="00806992">
            <w:pPr>
              <w:spacing w:after="0" w:line="240" w:lineRule="auto"/>
              <w:jc w:val="center"/>
              <w:rPr>
                <w:rFonts w:ascii="Times New Roman" w:hAnsi="Times New Roman"/>
                <w:sz w:val="24"/>
                <w:szCs w:val="24"/>
              </w:rPr>
            </w:pPr>
          </w:p>
        </w:tc>
        <w:tc>
          <w:tcPr>
            <w:tcW w:w="3108" w:type="dxa"/>
            <w:tcBorders>
              <w:top w:val="single" w:sz="4" w:space="0" w:color="auto"/>
              <w:left w:val="nil"/>
              <w:bottom w:val="nil"/>
              <w:right w:val="nil"/>
            </w:tcBorders>
          </w:tcPr>
          <w:p w14:paraId="015BE3AB" w14:textId="77777777" w:rsidR="00387534" w:rsidRPr="00806992" w:rsidRDefault="00387534" w:rsidP="00806992">
            <w:pPr>
              <w:spacing w:after="0" w:line="240" w:lineRule="auto"/>
              <w:jc w:val="center"/>
              <w:rPr>
                <w:rFonts w:ascii="Times New Roman" w:hAnsi="Times New Roman"/>
                <w:sz w:val="24"/>
                <w:szCs w:val="24"/>
              </w:rPr>
            </w:pPr>
            <w:r w:rsidRPr="00806992">
              <w:rPr>
                <w:rFonts w:ascii="Times New Roman" w:hAnsi="Times New Roman"/>
                <w:sz w:val="24"/>
                <w:szCs w:val="24"/>
              </w:rPr>
              <w:t>(parašas, data)</w:t>
            </w:r>
          </w:p>
        </w:tc>
        <w:tc>
          <w:tcPr>
            <w:tcW w:w="793" w:type="dxa"/>
          </w:tcPr>
          <w:p w14:paraId="3D39B65E" w14:textId="77777777" w:rsidR="00387534" w:rsidRPr="00806992" w:rsidRDefault="00387534" w:rsidP="00806992">
            <w:pPr>
              <w:spacing w:after="0" w:line="240" w:lineRule="auto"/>
              <w:jc w:val="center"/>
              <w:rPr>
                <w:rFonts w:ascii="Times New Roman" w:hAnsi="Times New Roman"/>
                <w:sz w:val="24"/>
                <w:szCs w:val="24"/>
              </w:rPr>
            </w:pPr>
          </w:p>
        </w:tc>
        <w:tc>
          <w:tcPr>
            <w:tcW w:w="793" w:type="dxa"/>
          </w:tcPr>
          <w:p w14:paraId="6A16042C" w14:textId="77777777" w:rsidR="00387534" w:rsidRPr="00806992" w:rsidRDefault="00387534" w:rsidP="00806992">
            <w:pPr>
              <w:spacing w:after="0" w:line="240" w:lineRule="auto"/>
              <w:jc w:val="center"/>
              <w:rPr>
                <w:rFonts w:ascii="Times New Roman" w:hAnsi="Times New Roman"/>
                <w:sz w:val="24"/>
                <w:szCs w:val="24"/>
              </w:rPr>
            </w:pPr>
          </w:p>
        </w:tc>
        <w:tc>
          <w:tcPr>
            <w:tcW w:w="793" w:type="dxa"/>
          </w:tcPr>
          <w:p w14:paraId="69AAF0FC" w14:textId="77777777" w:rsidR="00387534" w:rsidRPr="00806992" w:rsidRDefault="00387534" w:rsidP="00806992">
            <w:pPr>
              <w:spacing w:after="0" w:line="240" w:lineRule="auto"/>
              <w:jc w:val="center"/>
              <w:rPr>
                <w:rFonts w:ascii="Times New Roman" w:hAnsi="Times New Roman"/>
                <w:sz w:val="24"/>
                <w:szCs w:val="24"/>
              </w:rPr>
            </w:pPr>
          </w:p>
        </w:tc>
        <w:tc>
          <w:tcPr>
            <w:tcW w:w="3326" w:type="dxa"/>
            <w:tcBorders>
              <w:top w:val="single" w:sz="4" w:space="0" w:color="auto"/>
              <w:left w:val="nil"/>
              <w:bottom w:val="nil"/>
              <w:right w:val="nil"/>
            </w:tcBorders>
          </w:tcPr>
          <w:p w14:paraId="5DEBEE0E" w14:textId="77777777" w:rsidR="00387534" w:rsidRPr="00806992" w:rsidRDefault="00387534" w:rsidP="00806992">
            <w:pPr>
              <w:spacing w:after="0" w:line="240" w:lineRule="auto"/>
              <w:jc w:val="center"/>
              <w:rPr>
                <w:rFonts w:ascii="Times New Roman" w:hAnsi="Times New Roman"/>
                <w:sz w:val="24"/>
                <w:szCs w:val="24"/>
              </w:rPr>
            </w:pPr>
            <w:r w:rsidRPr="00806992">
              <w:rPr>
                <w:rFonts w:ascii="Times New Roman" w:hAnsi="Times New Roman"/>
                <w:sz w:val="24"/>
                <w:szCs w:val="24"/>
              </w:rPr>
              <w:t>(vardas, pavardė)</w:t>
            </w:r>
          </w:p>
        </w:tc>
      </w:tr>
    </w:tbl>
    <w:p w14:paraId="26643EEF" w14:textId="77777777" w:rsidR="00552E25" w:rsidRPr="00806992" w:rsidRDefault="00552E25" w:rsidP="00806992">
      <w:pPr>
        <w:tabs>
          <w:tab w:val="left" w:pos="8931"/>
        </w:tabs>
        <w:spacing w:after="0" w:line="240" w:lineRule="auto"/>
        <w:ind w:firstLine="10206"/>
        <w:jc w:val="both"/>
        <w:rPr>
          <w:rFonts w:ascii="Times New Roman" w:hAnsi="Times New Roman"/>
          <w:sz w:val="24"/>
          <w:szCs w:val="24"/>
        </w:rPr>
        <w:sectPr w:rsidR="00552E25" w:rsidRPr="00806992" w:rsidSect="00994BC1">
          <w:pgSz w:w="16838" w:h="11906" w:orient="landscape"/>
          <w:pgMar w:top="1276" w:right="1440" w:bottom="726" w:left="720" w:header="567" w:footer="567" w:gutter="0"/>
          <w:cols w:space="1296"/>
          <w:titlePg/>
          <w:docGrid w:linePitch="360"/>
        </w:sectPr>
      </w:pPr>
    </w:p>
    <w:p w14:paraId="67507DCF" w14:textId="77777777" w:rsidR="00806992" w:rsidRDefault="00806992" w:rsidP="00806992">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 xml:space="preserve">Ignalinos rajono savivaldybės administracijos </w:t>
      </w:r>
    </w:p>
    <w:p w14:paraId="15F756E0" w14:textId="77777777" w:rsidR="00806992" w:rsidRDefault="00806992" w:rsidP="00806992">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 xml:space="preserve">viešųjų pirkimų organizavimo, vykdymo ir </w:t>
      </w:r>
    </w:p>
    <w:p w14:paraId="4CCC9FB3" w14:textId="77777777" w:rsidR="00806992" w:rsidRPr="00806992" w:rsidRDefault="00806992" w:rsidP="00806992">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 xml:space="preserve">kontrolės tvarkos aprašo </w:t>
      </w:r>
    </w:p>
    <w:p w14:paraId="61176513" w14:textId="1AFEEFA7" w:rsidR="00806992" w:rsidRPr="00806992" w:rsidRDefault="00455F9D" w:rsidP="00806992">
      <w:pPr>
        <w:pStyle w:val="Prezidentas"/>
        <w:tabs>
          <w:tab w:val="clear" w:pos="9808"/>
        </w:tabs>
        <w:autoSpaceDE/>
        <w:autoSpaceDN/>
        <w:adjustRightInd/>
        <w:spacing w:line="240" w:lineRule="auto"/>
        <w:ind w:left="5245"/>
        <w:jc w:val="both"/>
        <w:rPr>
          <w:caps w:val="0"/>
          <w:sz w:val="24"/>
          <w:szCs w:val="24"/>
        </w:rPr>
      </w:pPr>
      <w:r>
        <w:rPr>
          <w:caps w:val="0"/>
          <w:sz w:val="24"/>
          <w:szCs w:val="24"/>
          <w:lang w:val="en-US"/>
        </w:rPr>
        <w:t>4</w:t>
      </w:r>
      <w:r w:rsidR="00806992" w:rsidRPr="00806992">
        <w:rPr>
          <w:caps w:val="0"/>
          <w:sz w:val="24"/>
          <w:szCs w:val="24"/>
        </w:rPr>
        <w:t xml:space="preserve"> priedas</w:t>
      </w:r>
    </w:p>
    <w:p w14:paraId="63A2B32E" w14:textId="77777777" w:rsidR="00A1788C" w:rsidRPr="00806992" w:rsidRDefault="00A1788C" w:rsidP="00806992">
      <w:pPr>
        <w:pStyle w:val="Prezidentas"/>
        <w:tabs>
          <w:tab w:val="clear" w:pos="9808"/>
        </w:tabs>
        <w:autoSpaceDE/>
        <w:autoSpaceDN/>
        <w:adjustRightInd/>
        <w:spacing w:line="240" w:lineRule="auto"/>
        <w:ind w:left="5245"/>
        <w:jc w:val="both"/>
        <w:rPr>
          <w:caps w:val="0"/>
          <w:sz w:val="24"/>
          <w:szCs w:val="24"/>
        </w:rPr>
      </w:pPr>
    </w:p>
    <w:p w14:paraId="2683AA21" w14:textId="77777777" w:rsidR="001B3819" w:rsidRPr="00806992" w:rsidRDefault="00AC072A" w:rsidP="00806992">
      <w:pPr>
        <w:tabs>
          <w:tab w:val="left" w:pos="708"/>
          <w:tab w:val="center" w:pos="4153"/>
          <w:tab w:val="right" w:pos="8306"/>
        </w:tabs>
        <w:overflowPunct w:val="0"/>
        <w:autoSpaceDE w:val="0"/>
        <w:autoSpaceDN w:val="0"/>
        <w:adjustRightInd w:val="0"/>
        <w:spacing w:after="0" w:line="240" w:lineRule="auto"/>
        <w:jc w:val="center"/>
        <w:rPr>
          <w:rFonts w:ascii="Times New Roman" w:hAnsi="Times New Roman"/>
          <w:b/>
          <w:bCs/>
          <w:sz w:val="24"/>
          <w:szCs w:val="24"/>
        </w:rPr>
      </w:pPr>
      <w:r w:rsidRPr="00806992">
        <w:rPr>
          <w:rFonts w:ascii="Times New Roman" w:hAnsi="Times New Roman"/>
          <w:b/>
          <w:bCs/>
          <w:sz w:val="24"/>
          <w:szCs w:val="24"/>
        </w:rPr>
        <w:t>(Pirkimo paraiškos forma)</w:t>
      </w:r>
    </w:p>
    <w:p w14:paraId="24227FE5" w14:textId="77777777" w:rsidR="001B3819" w:rsidRPr="00806992" w:rsidRDefault="001B3819" w:rsidP="00806992">
      <w:pPr>
        <w:tabs>
          <w:tab w:val="left" w:pos="708"/>
          <w:tab w:val="center" w:pos="4153"/>
          <w:tab w:val="right" w:pos="8306"/>
        </w:tabs>
        <w:overflowPunct w:val="0"/>
        <w:autoSpaceDE w:val="0"/>
        <w:autoSpaceDN w:val="0"/>
        <w:adjustRightInd w:val="0"/>
        <w:spacing w:after="0" w:line="240" w:lineRule="auto"/>
        <w:jc w:val="center"/>
        <w:rPr>
          <w:rFonts w:ascii="Times New Roman" w:hAnsi="Times New Roman"/>
          <w:b/>
          <w:bCs/>
          <w:sz w:val="24"/>
          <w:szCs w:val="24"/>
        </w:rPr>
      </w:pPr>
    </w:p>
    <w:p w14:paraId="5A9127BE" w14:textId="028A6461" w:rsidR="001B3819" w:rsidRPr="00806992" w:rsidRDefault="008D09C2" w:rsidP="00806992">
      <w:pPr>
        <w:tabs>
          <w:tab w:val="left" w:pos="2268"/>
          <w:tab w:val="left" w:pos="2552"/>
          <w:tab w:val="left" w:pos="2694"/>
          <w:tab w:val="left" w:pos="2977"/>
        </w:tabs>
        <w:spacing w:after="0" w:line="240" w:lineRule="auto"/>
        <w:jc w:val="center"/>
        <w:rPr>
          <w:rFonts w:ascii="Times New Roman" w:hAnsi="Times New Roman"/>
          <w:b/>
          <w:sz w:val="24"/>
          <w:szCs w:val="24"/>
        </w:rPr>
      </w:pPr>
      <w:r w:rsidRPr="00806992">
        <w:rPr>
          <w:rFonts w:ascii="Times New Roman" w:hAnsi="Times New Roman"/>
          <w:bCs/>
          <w:i/>
          <w:sz w:val="24"/>
          <w:szCs w:val="24"/>
        </w:rPr>
        <w:t>(</w:t>
      </w:r>
      <w:r w:rsidR="001B3819" w:rsidRPr="00806992">
        <w:rPr>
          <w:rFonts w:ascii="Times New Roman" w:hAnsi="Times New Roman"/>
          <w:bCs/>
          <w:i/>
          <w:sz w:val="24"/>
          <w:szCs w:val="24"/>
        </w:rPr>
        <w:t>Skliaustuose pasviru</w:t>
      </w:r>
      <w:r w:rsidR="00A1788C" w:rsidRPr="00806992">
        <w:rPr>
          <w:rFonts w:ascii="Times New Roman" w:hAnsi="Times New Roman"/>
          <w:bCs/>
          <w:i/>
          <w:sz w:val="24"/>
          <w:szCs w:val="24"/>
        </w:rPr>
        <w:t>oju</w:t>
      </w:r>
      <w:r w:rsidR="001B3819" w:rsidRPr="00806992">
        <w:rPr>
          <w:rFonts w:ascii="Times New Roman" w:hAnsi="Times New Roman"/>
          <w:bCs/>
          <w:i/>
          <w:sz w:val="24"/>
          <w:szCs w:val="24"/>
        </w:rPr>
        <w:t xml:space="preserve"> </w:t>
      </w:r>
      <w:r w:rsidR="00795CBD" w:rsidRPr="00806992">
        <w:rPr>
          <w:rFonts w:ascii="Times New Roman" w:hAnsi="Times New Roman"/>
          <w:bCs/>
          <w:i/>
          <w:sz w:val="24"/>
          <w:szCs w:val="24"/>
        </w:rPr>
        <w:t>šriftu užrašytos</w:t>
      </w:r>
      <w:r w:rsidR="001B3819" w:rsidRPr="00806992">
        <w:rPr>
          <w:rFonts w:ascii="Times New Roman" w:hAnsi="Times New Roman"/>
          <w:bCs/>
          <w:i/>
          <w:sz w:val="24"/>
          <w:szCs w:val="24"/>
        </w:rPr>
        <w:t xml:space="preserve"> pildymo instrukcijos, rengiant pirkimo paraišką, turi būti ištrinamos</w:t>
      </w:r>
      <w:r w:rsidRPr="00806992">
        <w:rPr>
          <w:rFonts w:ascii="Times New Roman" w:hAnsi="Times New Roman"/>
          <w:bCs/>
          <w:i/>
          <w:sz w:val="24"/>
          <w:szCs w:val="24"/>
        </w:rPr>
        <w:t>)</w:t>
      </w:r>
    </w:p>
    <w:p w14:paraId="0DAE7CAB" w14:textId="77777777" w:rsidR="00AC072A" w:rsidRPr="00806992" w:rsidRDefault="00AC072A" w:rsidP="00806992">
      <w:pPr>
        <w:tabs>
          <w:tab w:val="left" w:pos="708"/>
          <w:tab w:val="center" w:pos="4153"/>
          <w:tab w:val="right" w:pos="8306"/>
        </w:tabs>
        <w:overflowPunct w:val="0"/>
        <w:autoSpaceDE w:val="0"/>
        <w:autoSpaceDN w:val="0"/>
        <w:adjustRightInd w:val="0"/>
        <w:spacing w:after="0" w:line="240" w:lineRule="auto"/>
        <w:rPr>
          <w:rFonts w:ascii="Times New Roman" w:hAnsi="Times New Roman"/>
          <w:b/>
          <w:bCs/>
          <w:sz w:val="24"/>
          <w:szCs w:val="24"/>
        </w:rPr>
      </w:pPr>
    </w:p>
    <w:p w14:paraId="79F15B06" w14:textId="77777777" w:rsidR="00AC072A" w:rsidRPr="00806992" w:rsidRDefault="00AC072A" w:rsidP="00806992">
      <w:pPr>
        <w:spacing w:after="0" w:line="240" w:lineRule="auto"/>
        <w:jc w:val="center"/>
        <w:rPr>
          <w:rFonts w:ascii="Times New Roman" w:hAnsi="Times New Roman"/>
          <w:b/>
          <w:caps/>
          <w:sz w:val="24"/>
          <w:szCs w:val="24"/>
        </w:rPr>
      </w:pPr>
      <w:r w:rsidRPr="00806992">
        <w:rPr>
          <w:rFonts w:ascii="Times New Roman" w:hAnsi="Times New Roman"/>
          <w:b/>
          <w:caps/>
          <w:sz w:val="24"/>
          <w:szCs w:val="24"/>
        </w:rPr>
        <w:t>Ignalinos rajono savivaldybės administracijos</w:t>
      </w:r>
    </w:p>
    <w:p w14:paraId="3B3DEA25" w14:textId="77777777" w:rsidR="00AC072A" w:rsidRPr="00806992" w:rsidRDefault="00AC072A" w:rsidP="00806992">
      <w:pPr>
        <w:tabs>
          <w:tab w:val="left" w:pos="2268"/>
          <w:tab w:val="left" w:pos="2552"/>
          <w:tab w:val="left" w:pos="2694"/>
          <w:tab w:val="left" w:pos="2977"/>
        </w:tabs>
        <w:spacing w:after="0" w:line="240" w:lineRule="auto"/>
        <w:jc w:val="center"/>
        <w:rPr>
          <w:rFonts w:ascii="Times New Roman" w:hAnsi="Times New Roman"/>
          <w:b/>
          <w:sz w:val="24"/>
          <w:szCs w:val="24"/>
        </w:rPr>
      </w:pPr>
      <w:r w:rsidRPr="00806992">
        <w:rPr>
          <w:rFonts w:ascii="Times New Roman" w:hAnsi="Times New Roman"/>
          <w:b/>
          <w:sz w:val="24"/>
          <w:szCs w:val="24"/>
        </w:rPr>
        <w:t xml:space="preserve">STRUKTŪRINIS PADALINYS/ </w:t>
      </w:r>
    </w:p>
    <w:p w14:paraId="514C55BF" w14:textId="12398E9F" w:rsidR="00AC072A" w:rsidRPr="00806992" w:rsidRDefault="00AC072A" w:rsidP="00806992">
      <w:pPr>
        <w:tabs>
          <w:tab w:val="left" w:pos="2268"/>
          <w:tab w:val="left" w:pos="2552"/>
          <w:tab w:val="left" w:pos="2694"/>
          <w:tab w:val="left" w:pos="2977"/>
        </w:tabs>
        <w:spacing w:after="0" w:line="240" w:lineRule="auto"/>
        <w:jc w:val="center"/>
        <w:rPr>
          <w:rFonts w:ascii="Times New Roman" w:hAnsi="Times New Roman"/>
          <w:b/>
          <w:sz w:val="24"/>
          <w:szCs w:val="24"/>
        </w:rPr>
      </w:pPr>
      <w:r w:rsidRPr="00806992">
        <w:rPr>
          <w:rFonts w:ascii="Times New Roman" w:hAnsi="Times New Roman"/>
          <w:b/>
          <w:sz w:val="24"/>
          <w:szCs w:val="24"/>
        </w:rPr>
        <w:t>Į STRUKTŪRINĮ PADALINĮ NEĮEINANTIS VALSTYBĖS TARNAUTOJAS</w:t>
      </w:r>
      <w:r w:rsidR="00795CBD" w:rsidRPr="00806992">
        <w:rPr>
          <w:rFonts w:ascii="Times New Roman" w:hAnsi="Times New Roman"/>
          <w:b/>
          <w:sz w:val="24"/>
          <w:szCs w:val="24"/>
        </w:rPr>
        <w:t xml:space="preserve"> </w:t>
      </w:r>
      <w:r w:rsidRPr="00806992">
        <w:rPr>
          <w:rFonts w:ascii="Times New Roman" w:hAnsi="Times New Roman"/>
          <w:b/>
          <w:sz w:val="24"/>
          <w:szCs w:val="24"/>
        </w:rPr>
        <w:t xml:space="preserve">/ </w:t>
      </w:r>
    </w:p>
    <w:p w14:paraId="78826516" w14:textId="77777777" w:rsidR="00AC072A" w:rsidRPr="00806992" w:rsidRDefault="00AC072A" w:rsidP="00806992">
      <w:pPr>
        <w:tabs>
          <w:tab w:val="left" w:pos="2268"/>
          <w:tab w:val="left" w:pos="2552"/>
          <w:tab w:val="left" w:pos="2694"/>
          <w:tab w:val="left" w:pos="2977"/>
        </w:tabs>
        <w:spacing w:after="0" w:line="240" w:lineRule="auto"/>
        <w:jc w:val="center"/>
        <w:rPr>
          <w:rFonts w:ascii="Times New Roman" w:hAnsi="Times New Roman"/>
          <w:b/>
          <w:sz w:val="24"/>
          <w:szCs w:val="24"/>
        </w:rPr>
      </w:pPr>
      <w:r w:rsidRPr="00806992">
        <w:rPr>
          <w:rFonts w:ascii="Times New Roman" w:hAnsi="Times New Roman"/>
          <w:b/>
          <w:sz w:val="24"/>
          <w:szCs w:val="24"/>
        </w:rPr>
        <w:t>SENIŪNIJA</w:t>
      </w:r>
    </w:p>
    <w:p w14:paraId="3D6D01FE" w14:textId="77777777" w:rsidR="00AC072A" w:rsidRPr="00806992" w:rsidRDefault="00AC072A" w:rsidP="00806992">
      <w:pPr>
        <w:tabs>
          <w:tab w:val="left" w:pos="2268"/>
          <w:tab w:val="left" w:pos="2552"/>
          <w:tab w:val="left" w:pos="2694"/>
          <w:tab w:val="left" w:pos="2977"/>
        </w:tabs>
        <w:spacing w:after="0" w:line="240" w:lineRule="auto"/>
        <w:jc w:val="center"/>
        <w:rPr>
          <w:rFonts w:ascii="Times New Roman" w:hAnsi="Times New Roman"/>
          <w:b/>
          <w:sz w:val="24"/>
          <w:szCs w:val="24"/>
        </w:rPr>
      </w:pPr>
    </w:p>
    <w:p w14:paraId="19F230A3" w14:textId="77777777" w:rsidR="00AC072A" w:rsidRPr="00806992" w:rsidRDefault="00AC072A" w:rsidP="00806992">
      <w:pPr>
        <w:tabs>
          <w:tab w:val="left" w:pos="2268"/>
          <w:tab w:val="left" w:pos="2552"/>
          <w:tab w:val="left" w:pos="2694"/>
          <w:tab w:val="left" w:pos="2977"/>
        </w:tabs>
        <w:overflowPunct w:val="0"/>
        <w:autoSpaceDE w:val="0"/>
        <w:autoSpaceDN w:val="0"/>
        <w:adjustRightInd w:val="0"/>
        <w:spacing w:after="0" w:line="240" w:lineRule="auto"/>
        <w:rPr>
          <w:rFonts w:ascii="Times New Roman" w:hAnsi="Times New Roman"/>
          <w:sz w:val="24"/>
          <w:szCs w:val="24"/>
        </w:rPr>
      </w:pPr>
      <w:r w:rsidRPr="00806992">
        <w:rPr>
          <w:rFonts w:ascii="Times New Roman" w:hAnsi="Times New Roman"/>
          <w:sz w:val="24"/>
          <w:szCs w:val="24"/>
        </w:rPr>
        <w:t>VPS vedėjui</w:t>
      </w:r>
    </w:p>
    <w:p w14:paraId="7B409C00" w14:textId="77777777" w:rsidR="00AC072A" w:rsidRPr="00806992" w:rsidRDefault="00AC072A" w:rsidP="00806992">
      <w:pPr>
        <w:spacing w:after="0" w:line="240" w:lineRule="auto"/>
        <w:jc w:val="center"/>
        <w:rPr>
          <w:rFonts w:ascii="Times New Roman" w:hAnsi="Times New Roman"/>
          <w:b/>
          <w:bCs/>
          <w:caps/>
          <w:color w:val="000000"/>
          <w:sz w:val="24"/>
          <w:szCs w:val="24"/>
        </w:rPr>
      </w:pPr>
      <w:r w:rsidRPr="00806992">
        <w:rPr>
          <w:rFonts w:ascii="Times New Roman" w:hAnsi="Times New Roman"/>
          <w:b/>
          <w:bCs/>
          <w:caps/>
          <w:color w:val="000000"/>
          <w:sz w:val="24"/>
          <w:szCs w:val="24"/>
        </w:rPr>
        <w:t>PIRKIMO PARAIŠKA</w:t>
      </w:r>
    </w:p>
    <w:p w14:paraId="78ADB471" w14:textId="77777777" w:rsidR="00AC072A" w:rsidRPr="00806992" w:rsidRDefault="00AC072A" w:rsidP="00806992">
      <w:pPr>
        <w:tabs>
          <w:tab w:val="left" w:pos="6521"/>
        </w:tabs>
        <w:spacing w:after="0" w:line="240" w:lineRule="auto"/>
        <w:jc w:val="center"/>
        <w:rPr>
          <w:rFonts w:ascii="Times New Roman" w:hAnsi="Times New Roman"/>
          <w:sz w:val="24"/>
          <w:szCs w:val="24"/>
        </w:rPr>
      </w:pPr>
      <w:r w:rsidRPr="00806992">
        <w:rPr>
          <w:rFonts w:ascii="Times New Roman" w:hAnsi="Times New Roman"/>
          <w:sz w:val="24"/>
          <w:szCs w:val="24"/>
        </w:rPr>
        <w:t>20  -  -  Nr.</w:t>
      </w:r>
    </w:p>
    <w:p w14:paraId="3AF04A6A" w14:textId="77777777" w:rsidR="001B3819" w:rsidRPr="00806992" w:rsidRDefault="001B3819" w:rsidP="00806992">
      <w:pPr>
        <w:tabs>
          <w:tab w:val="left" w:pos="6521"/>
        </w:tabs>
        <w:spacing w:after="0" w:line="240" w:lineRule="auto"/>
        <w:jc w:val="center"/>
        <w:rPr>
          <w:rFonts w:ascii="Times New Roman" w:hAnsi="Times New Roman"/>
          <w:sz w:val="24"/>
          <w:szCs w:val="24"/>
        </w:rPr>
      </w:pPr>
    </w:p>
    <w:p w14:paraId="2F63859F" w14:textId="77777777" w:rsidR="00AC072A" w:rsidRPr="00806992" w:rsidRDefault="00AC072A" w:rsidP="00806992">
      <w:pPr>
        <w:tabs>
          <w:tab w:val="left" w:pos="6521"/>
        </w:tabs>
        <w:spacing w:after="0" w:line="240" w:lineRule="auto"/>
        <w:jc w:val="center"/>
        <w:rPr>
          <w:rFonts w:ascii="Times New Roman" w:hAnsi="Times New Roman"/>
          <w:i/>
          <w:sz w:val="24"/>
          <w:szCs w:val="24"/>
        </w:rPr>
      </w:pPr>
      <w:r w:rsidRPr="00806992">
        <w:rPr>
          <w:rFonts w:ascii="Times New Roman" w:hAnsi="Times New Roman"/>
          <w:i/>
          <w:sz w:val="24"/>
          <w:szCs w:val="24"/>
        </w:rPr>
        <w:t>(vietovės pavadinimas)</w:t>
      </w:r>
    </w:p>
    <w:p w14:paraId="1809F8AF" w14:textId="77777777" w:rsidR="00AC072A" w:rsidRPr="00806992" w:rsidRDefault="00AC072A" w:rsidP="00806992">
      <w:pPr>
        <w:tabs>
          <w:tab w:val="left" w:pos="6521"/>
        </w:tabs>
        <w:spacing w:after="0" w:line="240" w:lineRule="auto"/>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7"/>
      </w:tblGrid>
      <w:tr w:rsidR="00AC072A" w:rsidRPr="00806992" w14:paraId="05D0786E" w14:textId="77777777" w:rsidTr="00806992">
        <w:tc>
          <w:tcPr>
            <w:tcW w:w="9707" w:type="dxa"/>
            <w:tcBorders>
              <w:bottom w:val="single" w:sz="4" w:space="0" w:color="auto"/>
            </w:tcBorders>
          </w:tcPr>
          <w:p w14:paraId="519615D5" w14:textId="77777777" w:rsidR="00AC072A" w:rsidRPr="00806992" w:rsidRDefault="00AC072A"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1. Pirkimo pavadinimas:</w:t>
            </w:r>
            <w:r w:rsidR="001B3819" w:rsidRPr="00806992">
              <w:rPr>
                <w:rFonts w:ascii="Times New Roman" w:hAnsi="Times New Roman"/>
                <w:sz w:val="24"/>
                <w:szCs w:val="24"/>
              </w:rPr>
              <w:t xml:space="preserve"> </w:t>
            </w:r>
            <w:r w:rsidR="006E736B" w:rsidRPr="00806992">
              <w:rPr>
                <w:rFonts w:ascii="Times New Roman" w:hAnsi="Times New Roman"/>
                <w:i/>
                <w:sz w:val="24"/>
                <w:szCs w:val="24"/>
              </w:rPr>
              <w:t>(N</w:t>
            </w:r>
            <w:r w:rsidR="001B3819" w:rsidRPr="00806992">
              <w:rPr>
                <w:rFonts w:ascii="Times New Roman" w:hAnsi="Times New Roman"/>
                <w:i/>
                <w:sz w:val="24"/>
                <w:szCs w:val="24"/>
              </w:rPr>
              <w:t>urodomas pirkimo pavadinimas)</w:t>
            </w:r>
            <w:r w:rsidR="00FE460D" w:rsidRPr="00806992">
              <w:rPr>
                <w:rFonts w:ascii="Times New Roman" w:hAnsi="Times New Roman"/>
                <w:i/>
                <w:sz w:val="24"/>
                <w:szCs w:val="24"/>
              </w:rPr>
              <w:t>.</w:t>
            </w:r>
          </w:p>
        </w:tc>
      </w:tr>
      <w:tr w:rsidR="00FE460D" w:rsidRPr="00806992" w14:paraId="4A8AAA46" w14:textId="77777777" w:rsidTr="00806992">
        <w:tc>
          <w:tcPr>
            <w:tcW w:w="9707" w:type="dxa"/>
            <w:tcBorders>
              <w:bottom w:val="single" w:sz="4" w:space="0" w:color="auto"/>
            </w:tcBorders>
          </w:tcPr>
          <w:p w14:paraId="29A8C497" w14:textId="77777777" w:rsidR="00FE460D" w:rsidRPr="00806992" w:rsidRDefault="00FE460D" w:rsidP="00806992">
            <w:pPr>
              <w:tabs>
                <w:tab w:val="left" w:pos="6521"/>
              </w:tabs>
              <w:spacing w:after="0" w:line="240" w:lineRule="auto"/>
              <w:jc w:val="center"/>
              <w:rPr>
                <w:rFonts w:ascii="Times New Roman" w:hAnsi="Times New Roman"/>
                <w:sz w:val="24"/>
                <w:szCs w:val="24"/>
              </w:rPr>
            </w:pPr>
          </w:p>
        </w:tc>
      </w:tr>
      <w:tr w:rsidR="00AC072A" w:rsidRPr="00806992" w14:paraId="2004E940" w14:textId="77777777" w:rsidTr="00806992">
        <w:tc>
          <w:tcPr>
            <w:tcW w:w="9707" w:type="dxa"/>
          </w:tcPr>
          <w:p w14:paraId="44B31BF7" w14:textId="77777777" w:rsidR="00AC072A" w:rsidRPr="00806992" w:rsidRDefault="00AC072A" w:rsidP="00806992">
            <w:pPr>
              <w:tabs>
                <w:tab w:val="left" w:pos="0"/>
                <w:tab w:val="left" w:pos="6521"/>
              </w:tabs>
              <w:spacing w:after="0" w:line="240" w:lineRule="auto"/>
              <w:jc w:val="both"/>
              <w:rPr>
                <w:rFonts w:ascii="Times New Roman" w:hAnsi="Times New Roman"/>
                <w:i/>
                <w:sz w:val="24"/>
                <w:szCs w:val="24"/>
              </w:rPr>
            </w:pPr>
            <w:r w:rsidRPr="00806992">
              <w:rPr>
                <w:rFonts w:ascii="Times New Roman" w:hAnsi="Times New Roman"/>
                <w:sz w:val="24"/>
                <w:szCs w:val="24"/>
              </w:rPr>
              <w:t>2. Pirkimo techninė specifikacija:</w:t>
            </w:r>
            <w:r w:rsidR="001B3819" w:rsidRPr="00806992">
              <w:rPr>
                <w:rFonts w:ascii="Times New Roman" w:hAnsi="Times New Roman"/>
                <w:sz w:val="24"/>
                <w:szCs w:val="24"/>
              </w:rPr>
              <w:t xml:space="preserve"> </w:t>
            </w:r>
            <w:r w:rsidR="006E736B" w:rsidRPr="00806992">
              <w:rPr>
                <w:rFonts w:ascii="Times New Roman" w:hAnsi="Times New Roman"/>
                <w:i/>
                <w:sz w:val="24"/>
                <w:szCs w:val="24"/>
              </w:rPr>
              <w:t>(P</w:t>
            </w:r>
            <w:r w:rsidR="001B3819" w:rsidRPr="00806992">
              <w:rPr>
                <w:rFonts w:ascii="Times New Roman" w:hAnsi="Times New Roman"/>
                <w:i/>
                <w:sz w:val="24"/>
                <w:szCs w:val="24"/>
              </w:rPr>
              <w:t>ridedama kaip atskiras dokumentas arba</w:t>
            </w:r>
            <w:r w:rsidR="004A4FB4" w:rsidRPr="00806992">
              <w:rPr>
                <w:rFonts w:ascii="Times New Roman" w:hAnsi="Times New Roman"/>
                <w:i/>
                <w:sz w:val="24"/>
                <w:szCs w:val="24"/>
              </w:rPr>
              <w:t>,</w:t>
            </w:r>
            <w:r w:rsidR="001B3819" w:rsidRPr="00806992">
              <w:rPr>
                <w:rFonts w:ascii="Times New Roman" w:hAnsi="Times New Roman"/>
                <w:i/>
                <w:sz w:val="24"/>
                <w:szCs w:val="24"/>
              </w:rPr>
              <w:t xml:space="preserve"> jei techninės specifikacijos rengimas nėra privalomas, šioje vietoje aprašomi reikalavimai perkamam objektui)</w:t>
            </w:r>
            <w:r w:rsidR="00FE460D" w:rsidRPr="00806992">
              <w:rPr>
                <w:rFonts w:ascii="Times New Roman" w:hAnsi="Times New Roman"/>
                <w:i/>
                <w:sz w:val="24"/>
                <w:szCs w:val="24"/>
              </w:rPr>
              <w:t>.</w:t>
            </w:r>
          </w:p>
          <w:p w14:paraId="2644B916" w14:textId="77777777" w:rsidR="00362292" w:rsidRPr="00806992" w:rsidRDefault="00362292" w:rsidP="00806992">
            <w:pPr>
              <w:tabs>
                <w:tab w:val="left" w:pos="0"/>
                <w:tab w:val="left" w:pos="6521"/>
              </w:tabs>
              <w:spacing w:after="0" w:line="240" w:lineRule="auto"/>
              <w:jc w:val="both"/>
              <w:rPr>
                <w:rFonts w:ascii="Times New Roman" w:hAnsi="Times New Roman"/>
                <w:i/>
                <w:sz w:val="24"/>
                <w:szCs w:val="24"/>
              </w:rPr>
            </w:pPr>
          </w:p>
          <w:p w14:paraId="357D391D" w14:textId="346124FB" w:rsidR="008D09C2" w:rsidRPr="00806992" w:rsidRDefault="00AF3F61" w:rsidP="00806992">
            <w:pPr>
              <w:tabs>
                <w:tab w:val="left" w:pos="0"/>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3.</w:t>
            </w:r>
            <w:r w:rsidR="008D09C2" w:rsidRPr="00806992">
              <w:rPr>
                <w:rFonts w:ascii="Times New Roman" w:hAnsi="Times New Roman"/>
                <w:sz w:val="24"/>
                <w:szCs w:val="24"/>
              </w:rPr>
              <w:t xml:space="preserve"> Neskaidymo pagrindimas: </w:t>
            </w:r>
            <w:r w:rsidR="00362292" w:rsidRPr="00806992">
              <w:rPr>
                <w:rFonts w:ascii="Times New Roman" w:hAnsi="Times New Roman"/>
                <w:i/>
                <w:sz w:val="24"/>
                <w:szCs w:val="24"/>
              </w:rPr>
              <w:t>(</w:t>
            </w:r>
            <w:r w:rsidR="006E736B" w:rsidRPr="00806992">
              <w:rPr>
                <w:rFonts w:ascii="Times New Roman" w:hAnsi="Times New Roman"/>
                <w:i/>
                <w:sz w:val="24"/>
                <w:szCs w:val="24"/>
              </w:rPr>
              <w:t>J</w:t>
            </w:r>
            <w:r w:rsidR="00362292" w:rsidRPr="00806992">
              <w:rPr>
                <w:rFonts w:ascii="Times New Roman" w:hAnsi="Times New Roman"/>
                <w:i/>
                <w:sz w:val="24"/>
                <w:szCs w:val="24"/>
              </w:rPr>
              <w:t>ei p</w:t>
            </w:r>
            <w:r w:rsidR="00994BC1" w:rsidRPr="00806992">
              <w:rPr>
                <w:rFonts w:ascii="Times New Roman" w:hAnsi="Times New Roman"/>
                <w:i/>
                <w:sz w:val="24"/>
                <w:szCs w:val="24"/>
              </w:rPr>
              <w:t>ir</w:t>
            </w:r>
            <w:r w:rsidR="00362292" w:rsidRPr="00806992">
              <w:rPr>
                <w:rFonts w:ascii="Times New Roman" w:hAnsi="Times New Roman"/>
                <w:i/>
                <w:sz w:val="24"/>
                <w:szCs w:val="24"/>
              </w:rPr>
              <w:t>kimo skaidymo privalomumo nėra</w:t>
            </w:r>
            <w:r w:rsidR="00795CBD" w:rsidRPr="00806992">
              <w:rPr>
                <w:rFonts w:ascii="Times New Roman" w:hAnsi="Times New Roman"/>
                <w:i/>
                <w:sz w:val="24"/>
                <w:szCs w:val="24"/>
              </w:rPr>
              <w:t>,</w:t>
            </w:r>
            <w:r w:rsidR="00362292" w:rsidRPr="00806992">
              <w:rPr>
                <w:rFonts w:ascii="Times New Roman" w:hAnsi="Times New Roman"/>
                <w:i/>
                <w:sz w:val="24"/>
                <w:szCs w:val="24"/>
              </w:rPr>
              <w:t xml:space="preserve"> nurodoma </w:t>
            </w:r>
            <w:r w:rsidR="00362292" w:rsidRPr="00806992">
              <w:rPr>
                <w:rFonts w:ascii="Times New Roman" w:hAnsi="Times New Roman"/>
                <w:sz w:val="24"/>
                <w:szCs w:val="24"/>
              </w:rPr>
              <w:t>„</w:t>
            </w:r>
            <w:r w:rsidR="00362292" w:rsidRPr="00806992">
              <w:rPr>
                <w:rFonts w:ascii="Times New Roman" w:hAnsi="Times New Roman"/>
                <w:i/>
                <w:sz w:val="24"/>
                <w:szCs w:val="24"/>
              </w:rPr>
              <w:t>neaktualu“</w:t>
            </w:r>
            <w:r w:rsidR="006E736B" w:rsidRPr="00806992">
              <w:rPr>
                <w:rFonts w:ascii="Times New Roman" w:hAnsi="Times New Roman"/>
                <w:i/>
                <w:sz w:val="24"/>
                <w:szCs w:val="24"/>
              </w:rPr>
              <w:t>.</w:t>
            </w:r>
            <w:r w:rsidR="00362292" w:rsidRPr="00806992">
              <w:rPr>
                <w:rFonts w:ascii="Times New Roman" w:hAnsi="Times New Roman"/>
                <w:sz w:val="24"/>
                <w:szCs w:val="24"/>
              </w:rPr>
              <w:t xml:space="preserve"> </w:t>
            </w:r>
            <w:r w:rsidR="006E736B" w:rsidRPr="00806992">
              <w:rPr>
                <w:rFonts w:ascii="Times New Roman" w:hAnsi="Times New Roman"/>
                <w:i/>
                <w:sz w:val="24"/>
                <w:szCs w:val="24"/>
              </w:rPr>
              <w:t>J</w:t>
            </w:r>
            <w:r w:rsidR="008D09C2" w:rsidRPr="00806992">
              <w:rPr>
                <w:rFonts w:ascii="Times New Roman" w:hAnsi="Times New Roman"/>
                <w:i/>
                <w:sz w:val="24"/>
                <w:szCs w:val="24"/>
              </w:rPr>
              <w:t xml:space="preserve">ei </w:t>
            </w:r>
            <w:r w:rsidR="00362292" w:rsidRPr="00806992">
              <w:rPr>
                <w:rFonts w:ascii="Times New Roman" w:hAnsi="Times New Roman"/>
                <w:i/>
                <w:sz w:val="24"/>
                <w:szCs w:val="24"/>
              </w:rPr>
              <w:t xml:space="preserve">bus </w:t>
            </w:r>
            <w:r w:rsidR="008D09C2" w:rsidRPr="00806992">
              <w:rPr>
                <w:rFonts w:ascii="Times New Roman" w:hAnsi="Times New Roman"/>
                <w:i/>
                <w:sz w:val="24"/>
                <w:szCs w:val="24"/>
              </w:rPr>
              <w:t xml:space="preserve">vykdomas </w:t>
            </w:r>
            <w:r w:rsidR="00362292" w:rsidRPr="00806992">
              <w:rPr>
                <w:rFonts w:ascii="Times New Roman" w:hAnsi="Times New Roman"/>
                <w:i/>
                <w:color w:val="000000"/>
                <w:sz w:val="24"/>
                <w:szCs w:val="24"/>
              </w:rPr>
              <w:t>t</w:t>
            </w:r>
            <w:r w:rsidR="008D09C2" w:rsidRPr="00806992">
              <w:rPr>
                <w:rFonts w:ascii="Times New Roman" w:hAnsi="Times New Roman"/>
                <w:i/>
                <w:color w:val="000000"/>
                <w:sz w:val="24"/>
                <w:szCs w:val="24"/>
              </w:rPr>
              <w:t>arptautinis pirkimas, kuri</w:t>
            </w:r>
            <w:r w:rsidR="00362292" w:rsidRPr="00806992">
              <w:rPr>
                <w:rFonts w:ascii="Times New Roman" w:hAnsi="Times New Roman"/>
                <w:i/>
                <w:color w:val="000000"/>
                <w:sz w:val="24"/>
                <w:szCs w:val="24"/>
              </w:rPr>
              <w:t>s</w:t>
            </w:r>
            <w:r w:rsidR="008D09C2" w:rsidRPr="00806992">
              <w:rPr>
                <w:rFonts w:ascii="Times New Roman" w:hAnsi="Times New Roman"/>
                <w:i/>
                <w:color w:val="000000"/>
                <w:sz w:val="24"/>
                <w:szCs w:val="24"/>
              </w:rPr>
              <w:t xml:space="preserve"> nėra skaidomas</w:t>
            </w:r>
            <w:r w:rsidR="00362292" w:rsidRPr="00806992">
              <w:rPr>
                <w:rFonts w:ascii="Times New Roman" w:hAnsi="Times New Roman"/>
                <w:i/>
                <w:color w:val="000000"/>
                <w:sz w:val="24"/>
                <w:szCs w:val="24"/>
              </w:rPr>
              <w:t xml:space="preserve"> į pirkimo dalis</w:t>
            </w:r>
            <w:r w:rsidR="008D09C2" w:rsidRPr="00806992">
              <w:rPr>
                <w:rFonts w:ascii="Times New Roman" w:hAnsi="Times New Roman"/>
                <w:i/>
                <w:color w:val="000000"/>
                <w:sz w:val="24"/>
                <w:szCs w:val="24"/>
              </w:rPr>
              <w:t xml:space="preserve">, arba </w:t>
            </w:r>
            <w:r w:rsidR="00362292" w:rsidRPr="00806992">
              <w:rPr>
                <w:rFonts w:ascii="Times New Roman" w:hAnsi="Times New Roman"/>
                <w:i/>
                <w:color w:val="000000"/>
                <w:sz w:val="24"/>
                <w:szCs w:val="24"/>
              </w:rPr>
              <w:t>statinio statybos darbų ir statinio projektavimo paslaugų pirkimas neatskiriant statinio statybos darbų pirkimo nuo statinio projektavimo paslaugų pirkimo</w:t>
            </w:r>
            <w:r w:rsidR="004A4FB4" w:rsidRPr="00806992">
              <w:rPr>
                <w:rFonts w:ascii="Times New Roman" w:hAnsi="Times New Roman"/>
                <w:i/>
                <w:color w:val="000000"/>
                <w:sz w:val="24"/>
                <w:szCs w:val="24"/>
              </w:rPr>
              <w:t>,</w:t>
            </w:r>
            <w:r w:rsidR="004A4FB4" w:rsidRPr="00806992">
              <w:rPr>
                <w:rFonts w:ascii="Times New Roman" w:hAnsi="Times New Roman"/>
                <w:i/>
                <w:sz w:val="24"/>
                <w:szCs w:val="24"/>
              </w:rPr>
              <w:t xml:space="preserve"> pateikiamas pagrindimas</w:t>
            </w:r>
            <w:r w:rsidR="00362292" w:rsidRPr="00806992">
              <w:rPr>
                <w:rFonts w:ascii="Times New Roman" w:hAnsi="Times New Roman"/>
                <w:i/>
                <w:color w:val="000000"/>
                <w:sz w:val="24"/>
                <w:szCs w:val="24"/>
              </w:rPr>
              <w:t>. Reik</w:t>
            </w:r>
            <w:r w:rsidR="00795CBD" w:rsidRPr="00806992">
              <w:rPr>
                <w:rFonts w:ascii="Times New Roman" w:hAnsi="Times New Roman"/>
                <w:i/>
                <w:color w:val="000000"/>
                <w:sz w:val="24"/>
                <w:szCs w:val="24"/>
              </w:rPr>
              <w:t>i</w:t>
            </w:r>
            <w:r w:rsidR="00362292" w:rsidRPr="00806992">
              <w:rPr>
                <w:rFonts w:ascii="Times New Roman" w:hAnsi="Times New Roman"/>
                <w:i/>
                <w:color w:val="000000"/>
                <w:sz w:val="24"/>
                <w:szCs w:val="24"/>
              </w:rPr>
              <w:t>a pagrįsti, kad dėl skaidymo sumažėtų tiekėjų konkurencija, pirkimo sutarties vykdymas taptų per daug brangus ar sudėtingas techniniu požiūriu, skirtingų pirkimo objekto dalių įgyvendinimas būtų glaudžiai susijęs ir dėl to</w:t>
            </w:r>
            <w:r w:rsidR="00362292" w:rsidRPr="00806992">
              <w:rPr>
                <w:rFonts w:ascii="Times New Roman" w:hAnsi="Times New Roman"/>
                <w:bCs/>
                <w:i/>
                <w:color w:val="000000"/>
                <w:sz w:val="24"/>
                <w:szCs w:val="24"/>
              </w:rPr>
              <w:t xml:space="preserve"> </w:t>
            </w:r>
            <w:r w:rsidR="00362292" w:rsidRPr="00806992">
              <w:rPr>
                <w:rFonts w:ascii="Times New Roman" w:hAnsi="Times New Roman"/>
                <w:i/>
                <w:color w:val="000000"/>
                <w:sz w:val="24"/>
                <w:szCs w:val="24"/>
              </w:rPr>
              <w:t>perkančiajai organizacijai</w:t>
            </w:r>
            <w:r w:rsidR="00362292" w:rsidRPr="00806992">
              <w:rPr>
                <w:rFonts w:ascii="Times New Roman" w:hAnsi="Times New Roman"/>
                <w:bCs/>
                <w:i/>
                <w:color w:val="000000"/>
                <w:sz w:val="24"/>
                <w:szCs w:val="24"/>
              </w:rPr>
              <w:t xml:space="preserve"> </w:t>
            </w:r>
            <w:r w:rsidR="00362292" w:rsidRPr="00806992">
              <w:rPr>
                <w:rFonts w:ascii="Times New Roman" w:hAnsi="Times New Roman"/>
                <w:i/>
                <w:color w:val="000000"/>
                <w:sz w:val="24"/>
                <w:szCs w:val="24"/>
              </w:rPr>
              <w:t>atsirastų būtinybė koordinuoti šių dalių tiekėjus ir tai keltų riziką netinkamai įvykdyti pirkimo sutartį, ar nurodyti kitas pagrįstas aplinkybes, dėl kurių netikslinga pirkimo objektą skaidyti į dalis).</w:t>
            </w:r>
          </w:p>
        </w:tc>
      </w:tr>
    </w:tbl>
    <w:p w14:paraId="7774FC50" w14:textId="77777777" w:rsidR="00AC072A" w:rsidRPr="00806992" w:rsidRDefault="00AC072A" w:rsidP="00806992">
      <w:pPr>
        <w:tabs>
          <w:tab w:val="left" w:pos="6521"/>
        </w:tabs>
        <w:spacing w:after="0" w:line="240" w:lineRule="auto"/>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7"/>
      </w:tblGrid>
      <w:tr w:rsidR="00AC072A" w:rsidRPr="00806992" w14:paraId="2D9A0553" w14:textId="77777777" w:rsidTr="00806992">
        <w:trPr>
          <w:trHeight w:val="567"/>
        </w:trPr>
        <w:tc>
          <w:tcPr>
            <w:tcW w:w="9707" w:type="dxa"/>
          </w:tcPr>
          <w:p w14:paraId="5E006E84" w14:textId="2A7F3E0A" w:rsidR="00AC072A" w:rsidRPr="00806992" w:rsidRDefault="00AF3F61" w:rsidP="00806992">
            <w:pPr>
              <w:tabs>
                <w:tab w:val="left" w:pos="1560"/>
              </w:tabs>
              <w:spacing w:after="0" w:line="240" w:lineRule="auto"/>
              <w:jc w:val="both"/>
              <w:rPr>
                <w:rFonts w:ascii="Times New Roman" w:hAnsi="Times New Roman"/>
                <w:i/>
                <w:sz w:val="24"/>
                <w:szCs w:val="24"/>
              </w:rPr>
            </w:pPr>
            <w:r w:rsidRPr="00806992">
              <w:rPr>
                <w:rFonts w:ascii="Times New Roman" w:hAnsi="Times New Roman"/>
                <w:sz w:val="24"/>
                <w:szCs w:val="24"/>
              </w:rPr>
              <w:t>4</w:t>
            </w:r>
            <w:r w:rsidR="00AC072A" w:rsidRPr="00806992">
              <w:rPr>
                <w:rFonts w:ascii="Times New Roman" w:hAnsi="Times New Roman"/>
                <w:sz w:val="24"/>
                <w:szCs w:val="24"/>
              </w:rPr>
              <w:t xml:space="preserve">. </w:t>
            </w:r>
            <w:r w:rsidR="004277FB" w:rsidRPr="00806992">
              <w:rPr>
                <w:rFonts w:ascii="Times New Roman" w:hAnsi="Times New Roman"/>
                <w:sz w:val="24"/>
                <w:szCs w:val="24"/>
              </w:rPr>
              <w:t xml:space="preserve">Pirkimo įvykdymo data (prekių pristatymo, paslaugų teikimo, darbų atlikimo pradžia): </w:t>
            </w:r>
            <w:r w:rsidR="004277FB" w:rsidRPr="00806992">
              <w:rPr>
                <w:rFonts w:ascii="Times New Roman" w:hAnsi="Times New Roman"/>
                <w:i/>
                <w:sz w:val="24"/>
                <w:szCs w:val="24"/>
              </w:rPr>
              <w:t>(nurodoma pirkimo įvykdymo data, atsižvelgiant į turimas galiojančias sutartis ar pan. ir į Aprašo 24 punkte nustatytus terminus</w:t>
            </w:r>
            <w:r w:rsidR="001B3819" w:rsidRPr="00806992">
              <w:rPr>
                <w:rFonts w:ascii="Times New Roman" w:hAnsi="Times New Roman"/>
                <w:i/>
                <w:sz w:val="24"/>
                <w:szCs w:val="24"/>
              </w:rPr>
              <w:t>)</w:t>
            </w:r>
            <w:r w:rsidR="00FE460D" w:rsidRPr="00806992">
              <w:rPr>
                <w:rFonts w:ascii="Times New Roman" w:hAnsi="Times New Roman"/>
                <w:i/>
                <w:sz w:val="24"/>
                <w:szCs w:val="24"/>
              </w:rPr>
              <w:t>.</w:t>
            </w:r>
          </w:p>
          <w:p w14:paraId="50681571" w14:textId="77DE58A4" w:rsidR="00AC072A" w:rsidRPr="00806992" w:rsidRDefault="00AF3F61" w:rsidP="00806992">
            <w:pPr>
              <w:tabs>
                <w:tab w:val="left" w:pos="6521"/>
              </w:tabs>
              <w:spacing w:after="0" w:line="240" w:lineRule="auto"/>
              <w:jc w:val="both"/>
              <w:rPr>
                <w:rFonts w:ascii="Times New Roman" w:hAnsi="Times New Roman"/>
                <w:i/>
                <w:sz w:val="24"/>
                <w:szCs w:val="24"/>
              </w:rPr>
            </w:pPr>
            <w:r w:rsidRPr="00806992">
              <w:rPr>
                <w:rFonts w:ascii="Times New Roman" w:hAnsi="Times New Roman"/>
                <w:sz w:val="24"/>
                <w:szCs w:val="24"/>
              </w:rPr>
              <w:t>5. P</w:t>
            </w:r>
            <w:r w:rsidR="004277FB" w:rsidRPr="00806992">
              <w:rPr>
                <w:rFonts w:ascii="Times New Roman" w:hAnsi="Times New Roman"/>
                <w:sz w:val="24"/>
                <w:szCs w:val="24"/>
              </w:rPr>
              <w:t xml:space="preserve">agrindimas dėl skubos: </w:t>
            </w:r>
            <w:r w:rsidR="004277FB" w:rsidRPr="00806992">
              <w:rPr>
                <w:rFonts w:ascii="Times New Roman" w:hAnsi="Times New Roman"/>
                <w:i/>
                <w:iCs/>
                <w:sz w:val="24"/>
                <w:szCs w:val="24"/>
              </w:rPr>
              <w:t xml:space="preserve">(nurodoma </w:t>
            </w:r>
            <w:r w:rsidR="004277FB" w:rsidRPr="00806992">
              <w:rPr>
                <w:rFonts w:ascii="Times New Roman" w:hAnsi="Times New Roman"/>
                <w:sz w:val="24"/>
                <w:szCs w:val="24"/>
              </w:rPr>
              <w:t>„</w:t>
            </w:r>
            <w:r w:rsidR="004277FB" w:rsidRPr="00806992">
              <w:rPr>
                <w:rFonts w:ascii="Times New Roman" w:hAnsi="Times New Roman"/>
                <w:i/>
                <w:iCs/>
                <w:sz w:val="24"/>
                <w:szCs w:val="24"/>
              </w:rPr>
              <w:t>neaktualu“ arba</w:t>
            </w:r>
            <w:r w:rsidR="004277FB" w:rsidRPr="00806992">
              <w:rPr>
                <w:rFonts w:ascii="Times New Roman" w:hAnsi="Times New Roman"/>
                <w:sz w:val="24"/>
                <w:szCs w:val="24"/>
              </w:rPr>
              <w:t xml:space="preserve">, </w:t>
            </w:r>
            <w:r w:rsidR="004277FB" w:rsidRPr="00806992">
              <w:rPr>
                <w:rFonts w:ascii="Times New Roman" w:hAnsi="Times New Roman"/>
                <w:i/>
                <w:iCs/>
                <w:sz w:val="24"/>
                <w:szCs w:val="24"/>
              </w:rPr>
              <w:t xml:space="preserve">jeigu pirkimo įvykdymo terminas turi būti trumpesnis nei Aprašo 24 punkte nustatyti terminai, pateikiamas </w:t>
            </w:r>
            <w:r w:rsidR="00795CBD" w:rsidRPr="00806992">
              <w:rPr>
                <w:rFonts w:ascii="Times New Roman" w:hAnsi="Times New Roman"/>
                <w:i/>
                <w:iCs/>
                <w:sz w:val="24"/>
                <w:szCs w:val="24"/>
              </w:rPr>
              <w:t xml:space="preserve">pirkimo </w:t>
            </w:r>
            <w:r w:rsidR="004277FB" w:rsidRPr="00806992">
              <w:rPr>
                <w:rFonts w:ascii="Times New Roman" w:hAnsi="Times New Roman"/>
                <w:i/>
                <w:iCs/>
                <w:sz w:val="24"/>
                <w:szCs w:val="24"/>
              </w:rPr>
              <w:t>skubos tvarka</w:t>
            </w:r>
            <w:r w:rsidR="00795CBD" w:rsidRPr="00806992">
              <w:rPr>
                <w:rFonts w:ascii="Times New Roman" w:hAnsi="Times New Roman"/>
                <w:i/>
                <w:iCs/>
                <w:sz w:val="24"/>
                <w:szCs w:val="24"/>
              </w:rPr>
              <w:t xml:space="preserve"> pagrindimas</w:t>
            </w:r>
            <w:r w:rsidR="00FE460D" w:rsidRPr="00806992">
              <w:rPr>
                <w:rFonts w:ascii="Times New Roman" w:hAnsi="Times New Roman"/>
                <w:i/>
                <w:sz w:val="24"/>
                <w:szCs w:val="24"/>
              </w:rPr>
              <w:t>).</w:t>
            </w:r>
          </w:p>
          <w:p w14:paraId="7F279C09" w14:textId="079362DA" w:rsidR="004277FB" w:rsidRPr="00806992" w:rsidRDefault="004277FB" w:rsidP="00806992">
            <w:pPr>
              <w:tabs>
                <w:tab w:val="left" w:pos="6521"/>
              </w:tabs>
              <w:spacing w:after="0" w:line="240" w:lineRule="auto"/>
              <w:jc w:val="both"/>
              <w:rPr>
                <w:rFonts w:ascii="Times New Roman" w:hAnsi="Times New Roman"/>
                <w:i/>
                <w:sz w:val="16"/>
                <w:szCs w:val="24"/>
              </w:rPr>
            </w:pPr>
          </w:p>
        </w:tc>
      </w:tr>
    </w:tbl>
    <w:p w14:paraId="08CB04F7" w14:textId="77777777" w:rsidR="00AC072A" w:rsidRPr="00806992" w:rsidRDefault="00AC072A" w:rsidP="00806992">
      <w:pPr>
        <w:tabs>
          <w:tab w:val="left" w:pos="6521"/>
        </w:tabs>
        <w:spacing w:after="0" w:line="240" w:lineRule="auto"/>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7"/>
      </w:tblGrid>
      <w:tr w:rsidR="00AC072A" w:rsidRPr="00806992" w14:paraId="2504ADD8" w14:textId="77777777" w:rsidTr="00806992">
        <w:trPr>
          <w:trHeight w:val="567"/>
        </w:trPr>
        <w:tc>
          <w:tcPr>
            <w:tcW w:w="9707" w:type="dxa"/>
          </w:tcPr>
          <w:p w14:paraId="6F8A39F7" w14:textId="78EEE0CF" w:rsidR="002379EC"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6</w:t>
            </w:r>
            <w:r w:rsidR="00AC072A" w:rsidRPr="00806992">
              <w:rPr>
                <w:rFonts w:ascii="Times New Roman" w:hAnsi="Times New Roman"/>
                <w:sz w:val="24"/>
                <w:szCs w:val="24"/>
              </w:rPr>
              <w:t>. Perkamos prekės /</w:t>
            </w:r>
            <w:r w:rsidR="00795CBD" w:rsidRPr="00806992">
              <w:rPr>
                <w:rFonts w:ascii="Times New Roman" w:hAnsi="Times New Roman"/>
                <w:sz w:val="24"/>
                <w:szCs w:val="24"/>
              </w:rPr>
              <w:t xml:space="preserve"> </w:t>
            </w:r>
            <w:r w:rsidR="00AC072A" w:rsidRPr="00806992">
              <w:rPr>
                <w:rFonts w:ascii="Times New Roman" w:hAnsi="Times New Roman"/>
                <w:sz w:val="24"/>
                <w:szCs w:val="24"/>
              </w:rPr>
              <w:t>paslaugos /</w:t>
            </w:r>
            <w:r w:rsidR="00795CBD" w:rsidRPr="00806992">
              <w:rPr>
                <w:rFonts w:ascii="Times New Roman" w:hAnsi="Times New Roman"/>
                <w:sz w:val="24"/>
                <w:szCs w:val="24"/>
              </w:rPr>
              <w:t xml:space="preserve"> </w:t>
            </w:r>
            <w:r w:rsidR="00AC072A" w:rsidRPr="00806992">
              <w:rPr>
                <w:rFonts w:ascii="Times New Roman" w:hAnsi="Times New Roman"/>
                <w:sz w:val="24"/>
                <w:szCs w:val="24"/>
              </w:rPr>
              <w:t xml:space="preserve">darbai: </w:t>
            </w:r>
            <w:r w:rsidR="00FE460D" w:rsidRPr="00806992">
              <w:rPr>
                <w:rFonts w:ascii="Times New Roman" w:hAnsi="Times New Roman"/>
                <w:i/>
                <w:sz w:val="24"/>
                <w:szCs w:val="24"/>
              </w:rPr>
              <w:t>(</w:t>
            </w:r>
            <w:r w:rsidR="00AC072A" w:rsidRPr="00806992">
              <w:rPr>
                <w:rFonts w:ascii="Times New Roman" w:hAnsi="Times New Roman"/>
                <w:i/>
                <w:sz w:val="24"/>
                <w:szCs w:val="24"/>
              </w:rPr>
              <w:t>yra CPO</w:t>
            </w:r>
            <w:r w:rsidR="003268A3" w:rsidRPr="00806992">
              <w:rPr>
                <w:rFonts w:ascii="Times New Roman" w:hAnsi="Times New Roman"/>
                <w:i/>
                <w:sz w:val="24"/>
                <w:szCs w:val="24"/>
              </w:rPr>
              <w:t xml:space="preserve"> </w:t>
            </w:r>
            <w:r w:rsidR="002379EC" w:rsidRPr="00806992">
              <w:rPr>
                <w:rFonts w:ascii="Times New Roman" w:hAnsi="Times New Roman"/>
                <w:i/>
                <w:sz w:val="24"/>
                <w:szCs w:val="24"/>
              </w:rPr>
              <w:t>LT</w:t>
            </w:r>
            <w:r w:rsidR="001B3819" w:rsidRPr="00806992">
              <w:rPr>
                <w:rFonts w:ascii="Times New Roman" w:hAnsi="Times New Roman"/>
                <w:i/>
                <w:sz w:val="24"/>
                <w:szCs w:val="24"/>
              </w:rPr>
              <w:t xml:space="preserve"> kataloge</w:t>
            </w:r>
            <w:r w:rsidR="004A4FB4" w:rsidRPr="00806992">
              <w:rPr>
                <w:rFonts w:ascii="Times New Roman" w:hAnsi="Times New Roman"/>
                <w:i/>
                <w:sz w:val="24"/>
                <w:szCs w:val="24"/>
              </w:rPr>
              <w:t xml:space="preserve"> arba </w:t>
            </w:r>
            <w:r w:rsidR="00AC072A" w:rsidRPr="00806992">
              <w:rPr>
                <w:rFonts w:ascii="Times New Roman" w:hAnsi="Times New Roman"/>
                <w:i/>
                <w:sz w:val="24"/>
                <w:szCs w:val="24"/>
              </w:rPr>
              <w:t>nėra CPO</w:t>
            </w:r>
            <w:r w:rsidR="003268A3" w:rsidRPr="00806992">
              <w:rPr>
                <w:rFonts w:ascii="Times New Roman" w:hAnsi="Times New Roman"/>
                <w:i/>
                <w:sz w:val="24"/>
                <w:szCs w:val="24"/>
              </w:rPr>
              <w:t xml:space="preserve"> </w:t>
            </w:r>
            <w:r w:rsidR="002379EC" w:rsidRPr="00806992">
              <w:rPr>
                <w:rFonts w:ascii="Times New Roman" w:hAnsi="Times New Roman"/>
                <w:i/>
                <w:sz w:val="24"/>
                <w:szCs w:val="24"/>
              </w:rPr>
              <w:t>LT</w:t>
            </w:r>
            <w:r w:rsidR="00AC072A" w:rsidRPr="00806992">
              <w:rPr>
                <w:rFonts w:ascii="Times New Roman" w:hAnsi="Times New Roman"/>
                <w:i/>
                <w:sz w:val="24"/>
                <w:szCs w:val="24"/>
              </w:rPr>
              <w:t xml:space="preserve"> kataloge</w:t>
            </w:r>
            <w:r w:rsidR="001B3819" w:rsidRPr="00806992">
              <w:rPr>
                <w:rFonts w:ascii="Times New Roman" w:hAnsi="Times New Roman"/>
                <w:i/>
                <w:sz w:val="24"/>
                <w:szCs w:val="24"/>
              </w:rPr>
              <w:t>)</w:t>
            </w:r>
            <w:r w:rsidR="002379EC" w:rsidRPr="00806992">
              <w:rPr>
                <w:rFonts w:ascii="Times New Roman" w:hAnsi="Times New Roman"/>
                <w:sz w:val="24"/>
                <w:szCs w:val="24"/>
              </w:rPr>
              <w:t>.</w:t>
            </w:r>
          </w:p>
          <w:p w14:paraId="24DEA873" w14:textId="77777777" w:rsidR="00E86F30" w:rsidRPr="00806992" w:rsidRDefault="00E86F30" w:rsidP="00806992">
            <w:pPr>
              <w:tabs>
                <w:tab w:val="left" w:pos="6521"/>
              </w:tabs>
              <w:spacing w:after="0" w:line="240" w:lineRule="auto"/>
              <w:jc w:val="both"/>
              <w:rPr>
                <w:rFonts w:ascii="Times New Roman" w:hAnsi="Times New Roman"/>
                <w:sz w:val="24"/>
                <w:szCs w:val="24"/>
              </w:rPr>
            </w:pPr>
          </w:p>
          <w:p w14:paraId="0CF11707" w14:textId="72A90805" w:rsidR="00AC072A" w:rsidRPr="00806992" w:rsidRDefault="00AF3F61" w:rsidP="00806992">
            <w:pPr>
              <w:tabs>
                <w:tab w:val="left" w:pos="6521"/>
              </w:tabs>
              <w:spacing w:after="0" w:line="240" w:lineRule="auto"/>
              <w:jc w:val="both"/>
              <w:rPr>
                <w:rFonts w:ascii="Times New Roman" w:hAnsi="Times New Roman"/>
                <w:i/>
                <w:sz w:val="24"/>
                <w:szCs w:val="24"/>
              </w:rPr>
            </w:pPr>
            <w:r w:rsidRPr="00806992">
              <w:rPr>
                <w:rFonts w:ascii="Times New Roman" w:hAnsi="Times New Roman"/>
                <w:sz w:val="24"/>
                <w:szCs w:val="24"/>
              </w:rPr>
              <w:t>7</w:t>
            </w:r>
            <w:r w:rsidR="002379EC" w:rsidRPr="00806992">
              <w:rPr>
                <w:rFonts w:ascii="Times New Roman" w:hAnsi="Times New Roman"/>
                <w:sz w:val="24"/>
                <w:szCs w:val="24"/>
              </w:rPr>
              <w:t>. CPO</w:t>
            </w:r>
            <w:r w:rsidR="003268A3" w:rsidRPr="00806992">
              <w:rPr>
                <w:rFonts w:ascii="Times New Roman" w:hAnsi="Times New Roman"/>
                <w:sz w:val="24"/>
                <w:szCs w:val="24"/>
              </w:rPr>
              <w:t xml:space="preserve"> </w:t>
            </w:r>
            <w:r w:rsidR="002379EC" w:rsidRPr="00806992">
              <w:rPr>
                <w:rFonts w:ascii="Times New Roman" w:hAnsi="Times New Roman"/>
                <w:sz w:val="24"/>
                <w:szCs w:val="24"/>
              </w:rPr>
              <w:t>LT</w:t>
            </w:r>
            <w:r w:rsidR="001B3819" w:rsidRPr="00806992">
              <w:rPr>
                <w:rFonts w:ascii="Times New Roman" w:hAnsi="Times New Roman"/>
                <w:sz w:val="24"/>
                <w:szCs w:val="24"/>
              </w:rPr>
              <w:t xml:space="preserve"> katalogo</w:t>
            </w:r>
            <w:r w:rsidR="002379EC" w:rsidRPr="00806992">
              <w:rPr>
                <w:rFonts w:ascii="Times New Roman" w:hAnsi="Times New Roman"/>
                <w:sz w:val="24"/>
                <w:szCs w:val="24"/>
              </w:rPr>
              <w:t xml:space="preserve"> </w:t>
            </w:r>
            <w:r w:rsidR="00AC072A" w:rsidRPr="00806992">
              <w:rPr>
                <w:rFonts w:ascii="Times New Roman" w:hAnsi="Times New Roman"/>
                <w:sz w:val="24"/>
                <w:szCs w:val="24"/>
              </w:rPr>
              <w:t>patikrinimo data:</w:t>
            </w:r>
            <w:r w:rsidR="00FE460D" w:rsidRPr="00806992">
              <w:rPr>
                <w:rFonts w:ascii="Times New Roman" w:hAnsi="Times New Roman"/>
                <w:sz w:val="24"/>
                <w:szCs w:val="24"/>
              </w:rPr>
              <w:t xml:space="preserve"> </w:t>
            </w:r>
            <w:r w:rsidR="003268A3" w:rsidRPr="00806992">
              <w:rPr>
                <w:rFonts w:ascii="Times New Roman" w:hAnsi="Times New Roman"/>
                <w:i/>
                <w:sz w:val="24"/>
                <w:szCs w:val="24"/>
              </w:rPr>
              <w:t xml:space="preserve">(nurodyti CPO </w:t>
            </w:r>
            <w:r w:rsidR="00FE460D" w:rsidRPr="00806992">
              <w:rPr>
                <w:rFonts w:ascii="Times New Roman" w:hAnsi="Times New Roman"/>
                <w:i/>
                <w:sz w:val="24"/>
                <w:szCs w:val="24"/>
              </w:rPr>
              <w:t>LT patikrinimo datą)</w:t>
            </w:r>
          </w:p>
          <w:p w14:paraId="180D1374" w14:textId="77777777" w:rsidR="00E86F30" w:rsidRPr="00806992" w:rsidRDefault="00E86F30" w:rsidP="00806992">
            <w:pPr>
              <w:tabs>
                <w:tab w:val="left" w:pos="6521"/>
              </w:tabs>
              <w:spacing w:after="0" w:line="240" w:lineRule="auto"/>
              <w:jc w:val="both"/>
              <w:rPr>
                <w:rFonts w:ascii="Times New Roman" w:hAnsi="Times New Roman"/>
                <w:i/>
                <w:sz w:val="24"/>
                <w:szCs w:val="24"/>
              </w:rPr>
            </w:pPr>
          </w:p>
          <w:p w14:paraId="48B00D8D" w14:textId="2FFAE91B" w:rsidR="00AC072A" w:rsidRPr="00806992" w:rsidRDefault="00AF3F61" w:rsidP="00806992">
            <w:pPr>
              <w:tabs>
                <w:tab w:val="left" w:pos="1843"/>
              </w:tabs>
              <w:spacing w:after="0"/>
              <w:jc w:val="both"/>
              <w:rPr>
                <w:rFonts w:ascii="Times New Roman" w:hAnsi="Times New Roman"/>
                <w:i/>
                <w:sz w:val="24"/>
                <w:szCs w:val="24"/>
              </w:rPr>
            </w:pPr>
            <w:r w:rsidRPr="00806992">
              <w:rPr>
                <w:rFonts w:ascii="Times New Roman" w:hAnsi="Times New Roman"/>
                <w:sz w:val="24"/>
                <w:szCs w:val="24"/>
              </w:rPr>
              <w:t>8.</w:t>
            </w:r>
            <w:r w:rsidR="002379EC" w:rsidRPr="00806992">
              <w:rPr>
                <w:rFonts w:ascii="Times New Roman" w:hAnsi="Times New Roman"/>
                <w:sz w:val="24"/>
                <w:szCs w:val="24"/>
              </w:rPr>
              <w:t xml:space="preserve"> </w:t>
            </w:r>
            <w:r w:rsidR="00374F26" w:rsidRPr="00806992">
              <w:rPr>
                <w:rFonts w:ascii="Times New Roman" w:hAnsi="Times New Roman"/>
                <w:sz w:val="24"/>
                <w:szCs w:val="24"/>
              </w:rPr>
              <w:t xml:space="preserve">Pagrindimas dėl CPO LT kataloge esančių prekių / paslaugų / darbų pirkimo ne per CPO LT: </w:t>
            </w:r>
            <w:r w:rsidR="00374F26" w:rsidRPr="00806992">
              <w:rPr>
                <w:rFonts w:ascii="Times New Roman" w:hAnsi="Times New Roman"/>
                <w:i/>
                <w:sz w:val="24"/>
                <w:szCs w:val="24"/>
              </w:rPr>
              <w:t xml:space="preserve">(jei nėra CPO LT kataloge, nurodoma </w:t>
            </w:r>
            <w:r w:rsidR="00374F26" w:rsidRPr="00806992">
              <w:rPr>
                <w:rFonts w:ascii="Times New Roman" w:hAnsi="Times New Roman"/>
                <w:sz w:val="24"/>
                <w:szCs w:val="24"/>
              </w:rPr>
              <w:t>„</w:t>
            </w:r>
            <w:r w:rsidR="00374F26" w:rsidRPr="00806992">
              <w:rPr>
                <w:rFonts w:ascii="Times New Roman" w:hAnsi="Times New Roman"/>
                <w:i/>
                <w:sz w:val="24"/>
                <w:szCs w:val="24"/>
              </w:rPr>
              <w:t xml:space="preserve">neaktualu“. Jei yra, bet neperkama per CPO LT katalogą – nurodomas pagrindimas. </w:t>
            </w:r>
            <w:r w:rsidR="00374F26" w:rsidRPr="00806992">
              <w:rPr>
                <w:rFonts w:ascii="Times New Roman" w:hAnsi="Times New Roman"/>
                <w:i/>
                <w:color w:val="000000" w:themeColor="text1"/>
                <w:sz w:val="24"/>
                <w:szCs w:val="24"/>
              </w:rPr>
              <w:t>Įsigyti prekių, paslaugų ir darbų iš CPO LT arba per ją gali būti nesilaikoma, kai atliekant mažos vertės neskelbiamą apklausą numatoma pirkimo sutarties vertė yra mažesnė kaip 15 000 Eur (penkiolika tūkstančių eurų) (be PVM)</w:t>
            </w:r>
            <w:r w:rsidR="00374F26" w:rsidRPr="00806992">
              <w:rPr>
                <w:rFonts w:ascii="Times New Roman" w:hAnsi="Times New Roman"/>
                <w:i/>
                <w:color w:val="000000" w:themeColor="text1"/>
                <w:sz w:val="24"/>
                <w:szCs w:val="24"/>
                <w:shd w:val="clear" w:color="auto" w:fill="FFFFFF"/>
              </w:rPr>
              <w:t xml:space="preserve">, tokiu atveju jokio atskiro pagrindimo, kodėl neperkama per CPO LT, rengti nereikia – nurodoma, kad bus atliekama </w:t>
            </w:r>
            <w:r w:rsidR="00374F26" w:rsidRPr="00806992">
              <w:rPr>
                <w:rFonts w:ascii="Times New Roman" w:hAnsi="Times New Roman"/>
                <w:i/>
                <w:color w:val="000000" w:themeColor="text1"/>
                <w:sz w:val="24"/>
                <w:szCs w:val="24"/>
              </w:rPr>
              <w:t>mažos vertės neskelbiama apklausa, kurios numatoma pirkimo sutarties vertė yra mažesnė kaip 15 000 Eur (penkiolika</w:t>
            </w:r>
            <w:r w:rsidR="00795CBD" w:rsidRPr="00806992">
              <w:rPr>
                <w:rFonts w:ascii="Times New Roman" w:hAnsi="Times New Roman"/>
                <w:i/>
                <w:color w:val="000000" w:themeColor="text1"/>
                <w:sz w:val="24"/>
                <w:szCs w:val="24"/>
              </w:rPr>
              <w:t xml:space="preserve"> </w:t>
            </w:r>
            <w:r w:rsidR="00374F26" w:rsidRPr="00806992">
              <w:rPr>
                <w:rFonts w:ascii="Times New Roman" w:hAnsi="Times New Roman"/>
                <w:i/>
                <w:color w:val="000000" w:themeColor="text1"/>
                <w:sz w:val="24"/>
                <w:szCs w:val="24"/>
              </w:rPr>
              <w:t>tūkstančių eurų) (be PVM)</w:t>
            </w:r>
            <w:r w:rsidR="00374F26" w:rsidRPr="00806992">
              <w:rPr>
                <w:rFonts w:ascii="Times New Roman" w:hAnsi="Times New Roman"/>
                <w:i/>
                <w:sz w:val="24"/>
                <w:szCs w:val="24"/>
              </w:rPr>
              <w:t>).</w:t>
            </w:r>
          </w:p>
        </w:tc>
      </w:tr>
      <w:tr w:rsidR="00AC072A" w:rsidRPr="00806992" w14:paraId="2177EC23" w14:textId="77777777" w:rsidTr="00806992">
        <w:tc>
          <w:tcPr>
            <w:tcW w:w="9707" w:type="dxa"/>
          </w:tcPr>
          <w:p w14:paraId="46916883" w14:textId="32DF98E4" w:rsidR="00E86F30" w:rsidRPr="00806992" w:rsidRDefault="00AF3F61" w:rsidP="00806992">
            <w:pPr>
              <w:tabs>
                <w:tab w:val="left" w:pos="6521"/>
              </w:tabs>
              <w:spacing w:after="0" w:line="240" w:lineRule="auto"/>
              <w:jc w:val="both"/>
              <w:rPr>
                <w:rFonts w:ascii="Times New Roman" w:hAnsi="Times New Roman"/>
                <w:i/>
                <w:sz w:val="24"/>
                <w:szCs w:val="24"/>
              </w:rPr>
            </w:pPr>
            <w:r w:rsidRPr="00806992">
              <w:rPr>
                <w:rFonts w:ascii="Times New Roman" w:hAnsi="Times New Roman"/>
                <w:sz w:val="24"/>
                <w:szCs w:val="24"/>
              </w:rPr>
              <w:t>9</w:t>
            </w:r>
            <w:r w:rsidR="00AC072A" w:rsidRPr="00806992">
              <w:rPr>
                <w:rFonts w:ascii="Times New Roman" w:hAnsi="Times New Roman"/>
                <w:sz w:val="24"/>
                <w:szCs w:val="24"/>
              </w:rPr>
              <w:t xml:space="preserve">. Ar pirkimas </w:t>
            </w:r>
            <w:r w:rsidR="008D09C2" w:rsidRPr="00806992">
              <w:rPr>
                <w:rFonts w:ascii="Times New Roman" w:hAnsi="Times New Roman"/>
                <w:sz w:val="24"/>
                <w:szCs w:val="24"/>
              </w:rPr>
              <w:t xml:space="preserve">buvo </w:t>
            </w:r>
            <w:r w:rsidR="00AC072A" w:rsidRPr="00806992">
              <w:rPr>
                <w:rFonts w:ascii="Times New Roman" w:hAnsi="Times New Roman"/>
                <w:sz w:val="24"/>
                <w:szCs w:val="24"/>
              </w:rPr>
              <w:t xml:space="preserve">numatytas metiniame pirkimų plane: </w:t>
            </w:r>
            <w:r w:rsidR="00FE1B39" w:rsidRPr="00806992">
              <w:rPr>
                <w:rFonts w:ascii="Times New Roman" w:hAnsi="Times New Roman"/>
                <w:i/>
                <w:sz w:val="24"/>
                <w:szCs w:val="24"/>
              </w:rPr>
              <w:t>(</w:t>
            </w:r>
            <w:r w:rsidR="00AC072A" w:rsidRPr="00806992">
              <w:rPr>
                <w:rFonts w:ascii="Times New Roman" w:hAnsi="Times New Roman"/>
                <w:i/>
                <w:sz w:val="24"/>
                <w:szCs w:val="24"/>
              </w:rPr>
              <w:t>taip, nurodoma pirkimų plano eilutė</w:t>
            </w:r>
            <w:r w:rsidR="00795CBD" w:rsidRPr="00806992">
              <w:rPr>
                <w:rFonts w:ascii="Times New Roman" w:hAnsi="Times New Roman"/>
                <w:i/>
                <w:sz w:val="24"/>
                <w:szCs w:val="24"/>
              </w:rPr>
              <w:t xml:space="preserve"> </w:t>
            </w:r>
            <w:r w:rsidR="00AC072A" w:rsidRPr="00806992">
              <w:rPr>
                <w:rFonts w:ascii="Times New Roman" w:hAnsi="Times New Roman"/>
                <w:i/>
                <w:sz w:val="24"/>
                <w:szCs w:val="24"/>
              </w:rPr>
              <w:t>/ ne</w:t>
            </w:r>
            <w:r w:rsidR="00FE1B39" w:rsidRPr="00806992">
              <w:rPr>
                <w:rFonts w:ascii="Times New Roman" w:hAnsi="Times New Roman"/>
                <w:i/>
                <w:sz w:val="24"/>
                <w:szCs w:val="24"/>
              </w:rPr>
              <w:t>)</w:t>
            </w:r>
            <w:r w:rsidR="00AC072A" w:rsidRPr="00806992">
              <w:rPr>
                <w:rFonts w:ascii="Times New Roman" w:hAnsi="Times New Roman"/>
                <w:i/>
                <w:sz w:val="24"/>
                <w:szCs w:val="24"/>
              </w:rPr>
              <w:t>.</w:t>
            </w:r>
          </w:p>
          <w:p w14:paraId="53633F15" w14:textId="2DCB5233" w:rsidR="00AC072A"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10</w:t>
            </w:r>
            <w:r w:rsidR="008D09C2" w:rsidRPr="00806992">
              <w:rPr>
                <w:rFonts w:ascii="Times New Roman" w:hAnsi="Times New Roman"/>
                <w:sz w:val="24"/>
                <w:szCs w:val="24"/>
              </w:rPr>
              <w:t xml:space="preserve">. </w:t>
            </w:r>
            <w:r w:rsidR="00AC072A" w:rsidRPr="00806992">
              <w:rPr>
                <w:rFonts w:ascii="Times New Roman" w:hAnsi="Times New Roman"/>
                <w:sz w:val="24"/>
                <w:szCs w:val="24"/>
              </w:rPr>
              <w:t xml:space="preserve">Pirkimų plano tikslinimo poreikis: </w:t>
            </w:r>
            <w:r w:rsidR="00FE1B39" w:rsidRPr="00806992">
              <w:rPr>
                <w:rFonts w:ascii="Times New Roman" w:hAnsi="Times New Roman"/>
                <w:i/>
                <w:sz w:val="24"/>
                <w:szCs w:val="24"/>
              </w:rPr>
              <w:t>(</w:t>
            </w:r>
            <w:r w:rsidR="00AC072A" w:rsidRPr="00806992">
              <w:rPr>
                <w:rFonts w:ascii="Times New Roman" w:hAnsi="Times New Roman"/>
                <w:i/>
                <w:sz w:val="24"/>
                <w:szCs w:val="24"/>
              </w:rPr>
              <w:t>yra, nurodomas reikalingas tikslinimas</w:t>
            </w:r>
            <w:r w:rsidR="00795CBD" w:rsidRPr="00806992">
              <w:rPr>
                <w:rFonts w:ascii="Times New Roman" w:hAnsi="Times New Roman"/>
                <w:i/>
                <w:sz w:val="24"/>
                <w:szCs w:val="24"/>
              </w:rPr>
              <w:t xml:space="preserve"> </w:t>
            </w:r>
            <w:r w:rsidR="00AC072A" w:rsidRPr="00806992">
              <w:rPr>
                <w:rFonts w:ascii="Times New Roman" w:hAnsi="Times New Roman"/>
                <w:i/>
                <w:sz w:val="24"/>
                <w:szCs w:val="24"/>
              </w:rPr>
              <w:t>/ nėra</w:t>
            </w:r>
            <w:r w:rsidR="00FE1B39" w:rsidRPr="00806992">
              <w:rPr>
                <w:rFonts w:ascii="Times New Roman" w:hAnsi="Times New Roman"/>
                <w:sz w:val="24"/>
                <w:szCs w:val="24"/>
              </w:rPr>
              <w:t>)</w:t>
            </w:r>
            <w:r w:rsidR="00AC072A" w:rsidRPr="00806992">
              <w:rPr>
                <w:rFonts w:ascii="Times New Roman" w:hAnsi="Times New Roman"/>
                <w:sz w:val="24"/>
                <w:szCs w:val="24"/>
              </w:rPr>
              <w:t>.</w:t>
            </w:r>
          </w:p>
        </w:tc>
      </w:tr>
    </w:tbl>
    <w:p w14:paraId="10AAB696" w14:textId="77777777" w:rsidR="00AC072A" w:rsidRPr="00806992" w:rsidRDefault="00AC072A" w:rsidP="00806992">
      <w:pPr>
        <w:tabs>
          <w:tab w:val="left" w:pos="6521"/>
        </w:tabs>
        <w:spacing w:after="0" w:line="240" w:lineRule="auto"/>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7"/>
      </w:tblGrid>
      <w:tr w:rsidR="00AC072A" w:rsidRPr="00806992" w14:paraId="18CED21A" w14:textId="77777777" w:rsidTr="00806992">
        <w:tc>
          <w:tcPr>
            <w:tcW w:w="9707" w:type="dxa"/>
          </w:tcPr>
          <w:p w14:paraId="002B50FE" w14:textId="70421C04" w:rsidR="00AC072A"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11</w:t>
            </w:r>
            <w:r w:rsidR="00AC072A" w:rsidRPr="00806992">
              <w:rPr>
                <w:rFonts w:ascii="Times New Roman" w:hAnsi="Times New Roman"/>
                <w:sz w:val="24"/>
                <w:szCs w:val="24"/>
              </w:rPr>
              <w:t xml:space="preserve">. Pirkimo pagrindimas: </w:t>
            </w:r>
            <w:r w:rsidR="004A4FB4" w:rsidRPr="00806992">
              <w:rPr>
                <w:rFonts w:ascii="Times New Roman" w:hAnsi="Times New Roman"/>
                <w:i/>
                <w:sz w:val="24"/>
                <w:szCs w:val="24"/>
              </w:rPr>
              <w:t>(</w:t>
            </w:r>
            <w:r w:rsidR="004A4FB4" w:rsidRPr="00806992">
              <w:rPr>
                <w:rFonts w:ascii="Times New Roman" w:hAnsi="Times New Roman"/>
                <w:i/>
                <w:sz w:val="24"/>
                <w:szCs w:val="24"/>
                <w:u w:val="single"/>
              </w:rPr>
              <w:t>privaloma pirkimams, kurie neturi atskiros finansavimo sutarties ir</w:t>
            </w:r>
            <w:r w:rsidR="00FE1B39" w:rsidRPr="00806992">
              <w:rPr>
                <w:rFonts w:ascii="Times New Roman" w:hAnsi="Times New Roman"/>
                <w:i/>
                <w:sz w:val="24"/>
                <w:szCs w:val="24"/>
                <w:u w:val="single"/>
              </w:rPr>
              <w:t xml:space="preserve"> (arba)</w:t>
            </w:r>
            <w:r w:rsidR="004A4FB4" w:rsidRPr="00806992">
              <w:rPr>
                <w:rFonts w:ascii="Times New Roman" w:hAnsi="Times New Roman"/>
                <w:i/>
                <w:sz w:val="24"/>
                <w:szCs w:val="24"/>
                <w:u w:val="single"/>
              </w:rPr>
              <w:t xml:space="preserve"> nebuvo numatyti pirkimų plane (neplaninis pirkimas)</w:t>
            </w:r>
            <w:r w:rsidR="004A4FB4" w:rsidRPr="00806992">
              <w:rPr>
                <w:rFonts w:ascii="Times New Roman" w:hAnsi="Times New Roman"/>
                <w:i/>
                <w:sz w:val="24"/>
                <w:szCs w:val="24"/>
              </w:rPr>
              <w:t>. Pagrindime nurodomos įsigijimo priežastys, būtinumas, panaudojimo vieta, ar buvo patikrinti esami Ignalinos rajono savivaldybės administracijos resursai prieš inicijuojant pirkimą, įsigyjamo kiekio pagrindimas (nurodant metinį sunaudojimą, naudojimo dažnumą, vienetus, apimtį) ir pan.)</w:t>
            </w:r>
            <w:r w:rsidR="00AC072A" w:rsidRPr="00806992">
              <w:rPr>
                <w:rFonts w:ascii="Times New Roman" w:hAnsi="Times New Roman"/>
                <w:sz w:val="24"/>
                <w:szCs w:val="24"/>
              </w:rPr>
              <w:t>.</w:t>
            </w:r>
          </w:p>
        </w:tc>
      </w:tr>
    </w:tbl>
    <w:p w14:paraId="515F0145" w14:textId="77777777" w:rsidR="00AC072A" w:rsidRPr="00806992" w:rsidRDefault="00AC072A" w:rsidP="00806992">
      <w:pPr>
        <w:tabs>
          <w:tab w:val="left" w:pos="6521"/>
        </w:tabs>
        <w:spacing w:after="0" w:line="240" w:lineRule="auto"/>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7"/>
      </w:tblGrid>
      <w:tr w:rsidR="00AC072A" w:rsidRPr="00806992" w14:paraId="287DA91D" w14:textId="77777777" w:rsidTr="00806992">
        <w:tc>
          <w:tcPr>
            <w:tcW w:w="9707" w:type="dxa"/>
          </w:tcPr>
          <w:p w14:paraId="44C08366" w14:textId="18CF94A3" w:rsidR="00AC072A"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12</w:t>
            </w:r>
            <w:r w:rsidR="00AC072A" w:rsidRPr="00806992">
              <w:rPr>
                <w:rFonts w:ascii="Times New Roman" w:hAnsi="Times New Roman"/>
                <w:sz w:val="24"/>
                <w:szCs w:val="24"/>
              </w:rPr>
              <w:t xml:space="preserve">. Siūlomi tiekėjai ir tiekėjų sąrašo pagrindimas: </w:t>
            </w:r>
            <w:r w:rsidR="004A4FB4" w:rsidRPr="00806992">
              <w:rPr>
                <w:rFonts w:ascii="Times New Roman" w:hAnsi="Times New Roman"/>
                <w:i/>
                <w:sz w:val="24"/>
                <w:szCs w:val="24"/>
              </w:rPr>
              <w:t>(nurodyti, jeigu žinomi)</w:t>
            </w:r>
          </w:p>
        </w:tc>
      </w:tr>
    </w:tbl>
    <w:p w14:paraId="77CD74D4" w14:textId="77777777" w:rsidR="00AC072A" w:rsidRPr="00806992" w:rsidRDefault="00AC072A" w:rsidP="00806992">
      <w:pPr>
        <w:tabs>
          <w:tab w:val="left" w:pos="6521"/>
        </w:tabs>
        <w:spacing w:after="0" w:line="240" w:lineRule="auto"/>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7"/>
      </w:tblGrid>
      <w:tr w:rsidR="00AC072A" w:rsidRPr="00806992" w14:paraId="41B718DB" w14:textId="77777777" w:rsidTr="00806992">
        <w:tc>
          <w:tcPr>
            <w:tcW w:w="9707" w:type="dxa"/>
          </w:tcPr>
          <w:p w14:paraId="2007EB2B" w14:textId="159B7762" w:rsidR="00AC072A" w:rsidRPr="00806992" w:rsidRDefault="00AF3F61" w:rsidP="00806992">
            <w:pPr>
              <w:tabs>
                <w:tab w:val="left" w:pos="6521"/>
              </w:tabs>
              <w:spacing w:after="0" w:line="240" w:lineRule="auto"/>
              <w:jc w:val="both"/>
              <w:rPr>
                <w:rFonts w:ascii="Times New Roman" w:hAnsi="Times New Roman"/>
                <w:i/>
                <w:sz w:val="24"/>
                <w:szCs w:val="24"/>
              </w:rPr>
            </w:pPr>
            <w:r w:rsidRPr="00806992">
              <w:rPr>
                <w:rFonts w:ascii="Times New Roman" w:hAnsi="Times New Roman"/>
                <w:sz w:val="24"/>
                <w:szCs w:val="24"/>
              </w:rPr>
              <w:t>13</w:t>
            </w:r>
            <w:r w:rsidR="00AC072A" w:rsidRPr="00806992">
              <w:rPr>
                <w:rFonts w:ascii="Times New Roman" w:hAnsi="Times New Roman"/>
                <w:sz w:val="24"/>
                <w:szCs w:val="24"/>
              </w:rPr>
              <w:t>. Tokio tipo prekių</w:t>
            </w:r>
            <w:r w:rsidR="00795CBD" w:rsidRPr="00806992">
              <w:rPr>
                <w:rFonts w:ascii="Times New Roman" w:hAnsi="Times New Roman"/>
                <w:sz w:val="24"/>
                <w:szCs w:val="24"/>
              </w:rPr>
              <w:t xml:space="preserve"> </w:t>
            </w:r>
            <w:r w:rsidR="00AC072A" w:rsidRPr="00806992">
              <w:rPr>
                <w:rFonts w:ascii="Times New Roman" w:hAnsi="Times New Roman"/>
                <w:sz w:val="24"/>
                <w:szCs w:val="24"/>
              </w:rPr>
              <w:t>/</w:t>
            </w:r>
            <w:r w:rsidR="00795CBD" w:rsidRPr="00806992">
              <w:rPr>
                <w:rFonts w:ascii="Times New Roman" w:hAnsi="Times New Roman"/>
                <w:sz w:val="24"/>
                <w:szCs w:val="24"/>
              </w:rPr>
              <w:t xml:space="preserve"> </w:t>
            </w:r>
            <w:r w:rsidR="00AC072A" w:rsidRPr="00806992">
              <w:rPr>
                <w:rFonts w:ascii="Times New Roman" w:hAnsi="Times New Roman"/>
                <w:sz w:val="24"/>
                <w:szCs w:val="24"/>
              </w:rPr>
              <w:t>paslaugų</w:t>
            </w:r>
            <w:r w:rsidR="00795CBD" w:rsidRPr="00806992">
              <w:rPr>
                <w:rFonts w:ascii="Times New Roman" w:hAnsi="Times New Roman"/>
                <w:sz w:val="24"/>
                <w:szCs w:val="24"/>
              </w:rPr>
              <w:t xml:space="preserve"> </w:t>
            </w:r>
            <w:r w:rsidR="00AC072A" w:rsidRPr="00806992">
              <w:rPr>
                <w:rFonts w:ascii="Times New Roman" w:hAnsi="Times New Roman"/>
                <w:sz w:val="24"/>
                <w:szCs w:val="24"/>
              </w:rPr>
              <w:t>/</w:t>
            </w:r>
            <w:r w:rsidR="00795CBD" w:rsidRPr="00806992">
              <w:rPr>
                <w:rFonts w:ascii="Times New Roman" w:hAnsi="Times New Roman"/>
                <w:sz w:val="24"/>
                <w:szCs w:val="24"/>
              </w:rPr>
              <w:t xml:space="preserve"> </w:t>
            </w:r>
            <w:r w:rsidR="00AC072A" w:rsidRPr="00806992">
              <w:rPr>
                <w:rFonts w:ascii="Times New Roman" w:hAnsi="Times New Roman"/>
                <w:sz w:val="24"/>
                <w:szCs w:val="24"/>
              </w:rPr>
              <w:t xml:space="preserve">darbų pirkimas yra nuolatinio pobūdžio ir jam tikslinga sudaryti ilgalaikę sutartį: </w:t>
            </w:r>
            <w:r w:rsidR="004A4FB4" w:rsidRPr="00806992">
              <w:rPr>
                <w:rFonts w:ascii="Times New Roman" w:hAnsi="Times New Roman"/>
                <w:i/>
                <w:sz w:val="24"/>
                <w:szCs w:val="24"/>
              </w:rPr>
              <w:t xml:space="preserve">(taip arba </w:t>
            </w:r>
            <w:r w:rsidR="00AC072A" w:rsidRPr="00806992">
              <w:rPr>
                <w:rFonts w:ascii="Times New Roman" w:hAnsi="Times New Roman"/>
                <w:i/>
                <w:sz w:val="24"/>
                <w:szCs w:val="24"/>
              </w:rPr>
              <w:t>ne</w:t>
            </w:r>
            <w:r w:rsidR="004A4FB4" w:rsidRPr="00806992">
              <w:rPr>
                <w:rFonts w:ascii="Times New Roman" w:hAnsi="Times New Roman"/>
                <w:i/>
                <w:sz w:val="24"/>
                <w:szCs w:val="24"/>
              </w:rPr>
              <w:t>)</w:t>
            </w:r>
          </w:p>
          <w:p w14:paraId="6AD597BA" w14:textId="77777777" w:rsidR="00E86F30" w:rsidRPr="00806992" w:rsidRDefault="00E86F30" w:rsidP="00806992">
            <w:pPr>
              <w:tabs>
                <w:tab w:val="left" w:pos="6521"/>
              </w:tabs>
              <w:spacing w:after="0" w:line="240" w:lineRule="auto"/>
              <w:jc w:val="both"/>
              <w:rPr>
                <w:rFonts w:ascii="Times New Roman" w:hAnsi="Times New Roman"/>
                <w:sz w:val="24"/>
                <w:szCs w:val="24"/>
              </w:rPr>
            </w:pPr>
          </w:p>
          <w:p w14:paraId="1F2AA2DF" w14:textId="170E5515" w:rsidR="00AC072A"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14.</w:t>
            </w:r>
            <w:r w:rsidR="004A4FB4" w:rsidRPr="00806992">
              <w:rPr>
                <w:rFonts w:ascii="Times New Roman" w:hAnsi="Times New Roman"/>
                <w:sz w:val="24"/>
                <w:szCs w:val="24"/>
              </w:rPr>
              <w:t xml:space="preserve"> </w:t>
            </w:r>
            <w:r w:rsidR="00AC072A" w:rsidRPr="00806992">
              <w:rPr>
                <w:rFonts w:ascii="Times New Roman" w:hAnsi="Times New Roman"/>
                <w:sz w:val="24"/>
                <w:szCs w:val="24"/>
              </w:rPr>
              <w:t>Numatomas sutarties terminas</w:t>
            </w:r>
            <w:r w:rsidR="004A4FB4" w:rsidRPr="00806992">
              <w:rPr>
                <w:rFonts w:ascii="Times New Roman" w:hAnsi="Times New Roman"/>
                <w:sz w:val="24"/>
                <w:szCs w:val="24"/>
              </w:rPr>
              <w:t xml:space="preserve"> (su visais pratęsimais)</w:t>
            </w:r>
            <w:r w:rsidR="00AC072A" w:rsidRPr="00806992">
              <w:rPr>
                <w:rFonts w:ascii="Times New Roman" w:hAnsi="Times New Roman"/>
                <w:sz w:val="24"/>
                <w:szCs w:val="24"/>
              </w:rPr>
              <w:t xml:space="preserve">: </w:t>
            </w:r>
            <w:r w:rsidR="004A4FB4" w:rsidRPr="00806992">
              <w:rPr>
                <w:rFonts w:ascii="Times New Roman" w:hAnsi="Times New Roman"/>
                <w:i/>
                <w:sz w:val="24"/>
                <w:szCs w:val="24"/>
              </w:rPr>
              <w:t>(</w:t>
            </w:r>
            <w:r w:rsidR="00AC072A" w:rsidRPr="00806992">
              <w:rPr>
                <w:rFonts w:ascii="Times New Roman" w:hAnsi="Times New Roman"/>
                <w:i/>
                <w:sz w:val="24"/>
                <w:szCs w:val="24"/>
              </w:rPr>
              <w:t>1 metai; 2 metai; 3 metai</w:t>
            </w:r>
            <w:r w:rsidR="00795CBD" w:rsidRPr="00806992">
              <w:rPr>
                <w:rFonts w:ascii="Times New Roman" w:hAnsi="Times New Roman"/>
                <w:i/>
                <w:sz w:val="24"/>
                <w:szCs w:val="24"/>
              </w:rPr>
              <w:t>;</w:t>
            </w:r>
            <w:r w:rsidR="00AC072A" w:rsidRPr="00806992">
              <w:rPr>
                <w:rFonts w:ascii="Times New Roman" w:hAnsi="Times New Roman"/>
                <w:i/>
                <w:sz w:val="24"/>
                <w:szCs w:val="24"/>
              </w:rPr>
              <w:t xml:space="preserve"> kita</w:t>
            </w:r>
            <w:r w:rsidR="004A4FB4" w:rsidRPr="00806992">
              <w:rPr>
                <w:rFonts w:ascii="Times New Roman" w:hAnsi="Times New Roman"/>
                <w:i/>
                <w:sz w:val="24"/>
                <w:szCs w:val="24"/>
              </w:rPr>
              <w:t>)</w:t>
            </w:r>
            <w:r w:rsidR="00AC072A" w:rsidRPr="00806992">
              <w:rPr>
                <w:rFonts w:ascii="Times New Roman" w:hAnsi="Times New Roman"/>
                <w:i/>
                <w:sz w:val="24"/>
                <w:szCs w:val="24"/>
              </w:rPr>
              <w:t>.</w:t>
            </w:r>
          </w:p>
        </w:tc>
      </w:tr>
    </w:tbl>
    <w:p w14:paraId="28416D37" w14:textId="77777777" w:rsidR="00AC072A" w:rsidRPr="00806992" w:rsidRDefault="00AC072A" w:rsidP="00806992">
      <w:pPr>
        <w:tabs>
          <w:tab w:val="left" w:pos="6521"/>
        </w:tabs>
        <w:spacing w:after="0" w:line="240" w:lineRule="auto"/>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7"/>
      </w:tblGrid>
      <w:tr w:rsidR="00AC072A" w:rsidRPr="00806992" w14:paraId="2294F171" w14:textId="77777777" w:rsidTr="00806992">
        <w:trPr>
          <w:trHeight w:val="895"/>
        </w:trPr>
        <w:tc>
          <w:tcPr>
            <w:tcW w:w="9707" w:type="dxa"/>
            <w:tcBorders>
              <w:bottom w:val="single" w:sz="4" w:space="0" w:color="auto"/>
            </w:tcBorders>
          </w:tcPr>
          <w:p w14:paraId="7107A0C8" w14:textId="41C17CBE" w:rsidR="00AC072A"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15</w:t>
            </w:r>
            <w:r w:rsidR="00AC072A" w:rsidRPr="00806992">
              <w:rPr>
                <w:rFonts w:ascii="Times New Roman" w:hAnsi="Times New Roman"/>
                <w:sz w:val="24"/>
                <w:szCs w:val="24"/>
              </w:rPr>
              <w:t xml:space="preserve">. Numatomos sudaryti sutarties vertė ir jos pagrindimas: </w:t>
            </w:r>
          </w:p>
          <w:p w14:paraId="4CB015A3" w14:textId="55B6249F" w:rsidR="00AC072A"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15</w:t>
            </w:r>
            <w:r w:rsidR="00AC072A" w:rsidRPr="00806992">
              <w:rPr>
                <w:rFonts w:ascii="Times New Roman" w:hAnsi="Times New Roman"/>
                <w:sz w:val="24"/>
                <w:szCs w:val="24"/>
              </w:rPr>
              <w:t>.1. pirmiesiems dvylikai mėn. (365 d.) arba visam sutarties galiojimo laikotarpiui</w:t>
            </w:r>
            <w:r w:rsidR="00795CBD" w:rsidRPr="00806992">
              <w:rPr>
                <w:rFonts w:ascii="Times New Roman" w:hAnsi="Times New Roman"/>
                <w:sz w:val="24"/>
                <w:szCs w:val="24"/>
              </w:rPr>
              <w:t>,</w:t>
            </w:r>
            <w:r w:rsidR="00AC072A" w:rsidRPr="00806992">
              <w:rPr>
                <w:rFonts w:ascii="Times New Roman" w:hAnsi="Times New Roman"/>
                <w:sz w:val="24"/>
                <w:szCs w:val="24"/>
              </w:rPr>
              <w:t xml:space="preserve"> jei sutartis sudaroma trumpesniam nei dvylikos mėn. laikotarpiui, neįskaitant PVM (Eur): </w:t>
            </w:r>
            <w:r w:rsidR="004A4FB4" w:rsidRPr="00806992">
              <w:rPr>
                <w:rFonts w:ascii="Times New Roman" w:hAnsi="Times New Roman"/>
                <w:i/>
                <w:sz w:val="24"/>
                <w:szCs w:val="24"/>
              </w:rPr>
              <w:t>(nurodoma suma</w:t>
            </w:r>
            <w:r w:rsidR="00AC072A" w:rsidRPr="00806992">
              <w:rPr>
                <w:rFonts w:ascii="Times New Roman" w:hAnsi="Times New Roman"/>
                <w:i/>
                <w:sz w:val="24"/>
                <w:szCs w:val="24"/>
              </w:rPr>
              <w:t xml:space="preserve"> Eur</w:t>
            </w:r>
            <w:r w:rsidR="004A4FB4" w:rsidRPr="00806992">
              <w:rPr>
                <w:rFonts w:ascii="Times New Roman" w:hAnsi="Times New Roman"/>
                <w:i/>
                <w:sz w:val="24"/>
                <w:szCs w:val="24"/>
              </w:rPr>
              <w:t xml:space="preserve"> be PVM</w:t>
            </w:r>
            <w:r w:rsidR="00AC072A" w:rsidRPr="00806992">
              <w:rPr>
                <w:rFonts w:ascii="Times New Roman" w:hAnsi="Times New Roman"/>
                <w:i/>
                <w:sz w:val="24"/>
                <w:szCs w:val="24"/>
              </w:rPr>
              <w:t>)</w:t>
            </w:r>
            <w:r w:rsidR="004A4FB4" w:rsidRPr="00806992">
              <w:rPr>
                <w:rFonts w:ascii="Times New Roman" w:hAnsi="Times New Roman"/>
                <w:sz w:val="24"/>
                <w:szCs w:val="24"/>
              </w:rPr>
              <w:t>.</w:t>
            </w:r>
          </w:p>
          <w:p w14:paraId="1A3AE728" w14:textId="1EFD73ED" w:rsidR="00AC072A"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15</w:t>
            </w:r>
            <w:r w:rsidR="00AC072A" w:rsidRPr="00806992">
              <w:rPr>
                <w:rFonts w:ascii="Times New Roman" w:hAnsi="Times New Roman"/>
                <w:sz w:val="24"/>
                <w:szCs w:val="24"/>
              </w:rPr>
              <w:t xml:space="preserve">.2. visam sutarties laikotarpiui, neįskaitant PVM (Eur): </w:t>
            </w:r>
            <w:r w:rsidR="004A4FB4" w:rsidRPr="00806992">
              <w:rPr>
                <w:rFonts w:ascii="Times New Roman" w:hAnsi="Times New Roman"/>
                <w:i/>
                <w:sz w:val="24"/>
                <w:szCs w:val="24"/>
              </w:rPr>
              <w:t>(nurodoma suma Eur be PVM)</w:t>
            </w:r>
            <w:r w:rsidR="004A4FB4" w:rsidRPr="00806992">
              <w:rPr>
                <w:rFonts w:ascii="Times New Roman" w:hAnsi="Times New Roman"/>
                <w:sz w:val="24"/>
                <w:szCs w:val="24"/>
              </w:rPr>
              <w:t>.</w:t>
            </w:r>
          </w:p>
          <w:p w14:paraId="60C2B44F" w14:textId="77777777" w:rsidR="00E86F30" w:rsidRPr="00806992" w:rsidRDefault="00E86F30" w:rsidP="00806992">
            <w:pPr>
              <w:tabs>
                <w:tab w:val="left" w:pos="6521"/>
              </w:tabs>
              <w:spacing w:after="0" w:line="240" w:lineRule="auto"/>
              <w:jc w:val="both"/>
              <w:rPr>
                <w:rFonts w:ascii="Times New Roman" w:hAnsi="Times New Roman"/>
                <w:sz w:val="24"/>
                <w:szCs w:val="24"/>
              </w:rPr>
            </w:pPr>
          </w:p>
          <w:p w14:paraId="288C1F2E" w14:textId="3FF847F3" w:rsidR="00AC072A"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15</w:t>
            </w:r>
            <w:r w:rsidR="004A4FB4" w:rsidRPr="00806992">
              <w:rPr>
                <w:rFonts w:ascii="Times New Roman" w:hAnsi="Times New Roman"/>
                <w:sz w:val="24"/>
                <w:szCs w:val="24"/>
              </w:rPr>
              <w:t xml:space="preserve">.3. </w:t>
            </w:r>
            <w:r w:rsidR="00AC072A" w:rsidRPr="00806992">
              <w:rPr>
                <w:rFonts w:ascii="Times New Roman" w:hAnsi="Times New Roman"/>
                <w:sz w:val="24"/>
                <w:szCs w:val="24"/>
              </w:rPr>
              <w:t xml:space="preserve">Vertė nustatyta atsižvelgiant į: </w:t>
            </w:r>
            <w:r w:rsidR="004A4FB4" w:rsidRPr="00806992">
              <w:rPr>
                <w:rFonts w:ascii="Times New Roman" w:hAnsi="Times New Roman"/>
                <w:i/>
                <w:sz w:val="24"/>
                <w:szCs w:val="24"/>
              </w:rPr>
              <w:t xml:space="preserve">(nurodomas vertės nustatymo pagrindimas, pvz.: rinkos tyrimas ir (arba) atliktą turimų Ignalinos rajono savivaldybės administracijos sutarčių analizė ir (ar) kt.), </w:t>
            </w:r>
            <w:r w:rsidR="00AC072A" w:rsidRPr="00806992">
              <w:rPr>
                <w:rFonts w:ascii="Times New Roman" w:hAnsi="Times New Roman"/>
                <w:i/>
                <w:sz w:val="24"/>
                <w:szCs w:val="24"/>
              </w:rPr>
              <w:t>duomenys pridedami)</w:t>
            </w:r>
            <w:r w:rsidR="00AC072A" w:rsidRPr="00806992">
              <w:rPr>
                <w:rFonts w:ascii="Times New Roman" w:hAnsi="Times New Roman"/>
                <w:sz w:val="24"/>
                <w:szCs w:val="24"/>
              </w:rPr>
              <w:t>.</w:t>
            </w:r>
          </w:p>
        </w:tc>
      </w:tr>
      <w:tr w:rsidR="00AC072A" w:rsidRPr="00806992" w14:paraId="4B07EF17" w14:textId="77777777" w:rsidTr="00806992">
        <w:tc>
          <w:tcPr>
            <w:tcW w:w="9707" w:type="dxa"/>
            <w:tcBorders>
              <w:left w:val="nil"/>
              <w:right w:val="nil"/>
            </w:tcBorders>
          </w:tcPr>
          <w:p w14:paraId="46FF4BB3" w14:textId="77777777" w:rsidR="00AC072A" w:rsidRPr="00806992" w:rsidRDefault="00AC072A" w:rsidP="00806992">
            <w:pPr>
              <w:tabs>
                <w:tab w:val="left" w:pos="6521"/>
              </w:tabs>
              <w:spacing w:after="0" w:line="240" w:lineRule="auto"/>
              <w:jc w:val="center"/>
              <w:rPr>
                <w:rFonts w:ascii="Times New Roman" w:hAnsi="Times New Roman"/>
                <w:sz w:val="24"/>
                <w:szCs w:val="24"/>
              </w:rPr>
            </w:pPr>
          </w:p>
        </w:tc>
      </w:tr>
      <w:tr w:rsidR="00AC072A" w:rsidRPr="00806992" w14:paraId="69765DE1" w14:textId="77777777" w:rsidTr="00806992">
        <w:tc>
          <w:tcPr>
            <w:tcW w:w="9707" w:type="dxa"/>
          </w:tcPr>
          <w:p w14:paraId="0A6C0FC3" w14:textId="4CE252A1" w:rsidR="00AC072A" w:rsidRPr="00806992" w:rsidRDefault="00AC072A"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1</w:t>
            </w:r>
            <w:r w:rsidR="00AF3F61" w:rsidRPr="00806992">
              <w:rPr>
                <w:rFonts w:ascii="Times New Roman" w:hAnsi="Times New Roman"/>
                <w:sz w:val="24"/>
                <w:szCs w:val="24"/>
              </w:rPr>
              <w:t>6</w:t>
            </w:r>
            <w:r w:rsidRPr="00806992">
              <w:rPr>
                <w:rFonts w:ascii="Times New Roman" w:hAnsi="Times New Roman"/>
                <w:sz w:val="24"/>
                <w:szCs w:val="24"/>
              </w:rPr>
              <w:t xml:space="preserve">. Finansavimo šaltinis: </w:t>
            </w:r>
            <w:r w:rsidR="004A4FB4" w:rsidRPr="00806992">
              <w:rPr>
                <w:rFonts w:ascii="Times New Roman" w:hAnsi="Times New Roman"/>
                <w:i/>
                <w:sz w:val="24"/>
                <w:szCs w:val="24"/>
              </w:rPr>
              <w:t>(nurodyti)</w:t>
            </w:r>
            <w:r w:rsidRPr="00806992">
              <w:rPr>
                <w:rFonts w:ascii="Times New Roman" w:hAnsi="Times New Roman"/>
                <w:sz w:val="24"/>
                <w:szCs w:val="24"/>
              </w:rPr>
              <w:t>.</w:t>
            </w:r>
          </w:p>
          <w:p w14:paraId="6EA56D79" w14:textId="77777777" w:rsidR="00E86F30" w:rsidRPr="00806992" w:rsidRDefault="00E86F30" w:rsidP="00806992">
            <w:pPr>
              <w:tabs>
                <w:tab w:val="left" w:pos="6521"/>
              </w:tabs>
              <w:spacing w:after="0" w:line="240" w:lineRule="auto"/>
              <w:jc w:val="both"/>
              <w:rPr>
                <w:rFonts w:ascii="Times New Roman" w:hAnsi="Times New Roman"/>
                <w:sz w:val="24"/>
                <w:szCs w:val="24"/>
              </w:rPr>
            </w:pPr>
          </w:p>
          <w:p w14:paraId="5B65BFA7" w14:textId="3C00ED87" w:rsidR="00AC072A"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17</w:t>
            </w:r>
            <w:r w:rsidR="00AC072A" w:rsidRPr="00806992">
              <w:rPr>
                <w:rFonts w:ascii="Times New Roman" w:hAnsi="Times New Roman"/>
                <w:sz w:val="24"/>
                <w:szCs w:val="24"/>
              </w:rPr>
              <w:t xml:space="preserve">. Derinimo su finansavimo inctitucija reikalavimai: </w:t>
            </w:r>
            <w:r w:rsidR="004A4FB4" w:rsidRPr="00806992">
              <w:rPr>
                <w:rFonts w:ascii="Times New Roman" w:hAnsi="Times New Roman"/>
                <w:i/>
                <w:sz w:val="24"/>
                <w:szCs w:val="24"/>
              </w:rPr>
              <w:t>(</w:t>
            </w:r>
            <w:r w:rsidR="00AC072A" w:rsidRPr="00806992">
              <w:rPr>
                <w:rFonts w:ascii="Times New Roman" w:hAnsi="Times New Roman"/>
                <w:i/>
                <w:sz w:val="24"/>
                <w:szCs w:val="24"/>
              </w:rPr>
              <w:t>taikomi (nurodoma tvarka, kuria turi būti derinama su finansavimo institucija, pvz</w:t>
            </w:r>
            <w:r w:rsidR="00795CBD" w:rsidRPr="00806992">
              <w:rPr>
                <w:rFonts w:ascii="Times New Roman" w:hAnsi="Times New Roman"/>
                <w:i/>
                <w:sz w:val="24"/>
                <w:szCs w:val="24"/>
              </w:rPr>
              <w:t>,</w:t>
            </w:r>
            <w:r w:rsidR="00AC072A" w:rsidRPr="00806992">
              <w:rPr>
                <w:rFonts w:ascii="Times New Roman" w:hAnsi="Times New Roman"/>
                <w:i/>
                <w:sz w:val="24"/>
                <w:szCs w:val="24"/>
              </w:rPr>
              <w:t>. iki pirkimo procedūrų pradžios arba atlikus pirkimo procedūras iki sutarties sudarymo arba po sutarties sudarymo)</w:t>
            </w:r>
            <w:r w:rsidR="00795CBD" w:rsidRPr="00806992">
              <w:rPr>
                <w:rFonts w:ascii="Times New Roman" w:hAnsi="Times New Roman"/>
                <w:i/>
                <w:sz w:val="24"/>
                <w:szCs w:val="24"/>
              </w:rPr>
              <w:t xml:space="preserve"> </w:t>
            </w:r>
            <w:r w:rsidR="00AC072A" w:rsidRPr="00806992">
              <w:rPr>
                <w:rFonts w:ascii="Times New Roman" w:hAnsi="Times New Roman"/>
                <w:i/>
                <w:sz w:val="24"/>
                <w:szCs w:val="24"/>
              </w:rPr>
              <w:t>/ netaikomi</w:t>
            </w:r>
            <w:r w:rsidR="004A4FB4" w:rsidRPr="00806992">
              <w:rPr>
                <w:rFonts w:ascii="Times New Roman" w:hAnsi="Times New Roman"/>
                <w:i/>
                <w:sz w:val="24"/>
                <w:szCs w:val="24"/>
              </w:rPr>
              <w:t>)</w:t>
            </w:r>
            <w:r w:rsidR="00AC072A" w:rsidRPr="00806992">
              <w:rPr>
                <w:rFonts w:ascii="Times New Roman" w:hAnsi="Times New Roman"/>
                <w:sz w:val="24"/>
                <w:szCs w:val="24"/>
              </w:rPr>
              <w:t>.</w:t>
            </w:r>
          </w:p>
        </w:tc>
      </w:tr>
    </w:tbl>
    <w:p w14:paraId="7CFC765F" w14:textId="77777777" w:rsidR="00AC072A" w:rsidRPr="00806992" w:rsidRDefault="00AC072A" w:rsidP="00806992">
      <w:pPr>
        <w:tabs>
          <w:tab w:val="left" w:pos="6521"/>
        </w:tabs>
        <w:spacing w:after="0" w:line="240" w:lineRule="auto"/>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7"/>
      </w:tblGrid>
      <w:tr w:rsidR="00AC072A" w:rsidRPr="00806992" w14:paraId="0F4E6497" w14:textId="77777777" w:rsidTr="00806992">
        <w:trPr>
          <w:trHeight w:val="419"/>
        </w:trPr>
        <w:tc>
          <w:tcPr>
            <w:tcW w:w="9707" w:type="dxa"/>
          </w:tcPr>
          <w:p w14:paraId="7C562174" w14:textId="5C5DFACA" w:rsidR="00AC072A" w:rsidRPr="00806992" w:rsidRDefault="00AF3F61" w:rsidP="00806992">
            <w:pPr>
              <w:pStyle w:val="ListParagraph1"/>
              <w:ind w:left="0" w:firstLine="0"/>
              <w:rPr>
                <w:sz w:val="24"/>
                <w:szCs w:val="24"/>
              </w:rPr>
            </w:pPr>
            <w:r w:rsidRPr="00806992">
              <w:rPr>
                <w:sz w:val="24"/>
                <w:szCs w:val="24"/>
              </w:rPr>
              <w:t xml:space="preserve">18. </w:t>
            </w:r>
            <w:r w:rsidR="00886052" w:rsidRPr="00806992">
              <w:rPr>
                <w:sz w:val="24"/>
                <w:szCs w:val="24"/>
              </w:rPr>
              <w:t xml:space="preserve">Siūlomi minimalūs tiekėjų kvalifikacijos reikalavimai ir kvalifikaciją patvirtinantys dokumentai: </w:t>
            </w:r>
            <w:r w:rsidR="00886052" w:rsidRPr="00806992">
              <w:rPr>
                <w:i/>
                <w:sz w:val="24"/>
                <w:szCs w:val="24"/>
              </w:rPr>
              <w:t>(nurodomi siūlomi reikalavimai ir kvalifikaciją pagrindžiantys dokumentai. Galutinį sprendimą dėl kvalifikacinių reikalavimų nustatymo pirkimo dokumentuose priima viešojo pirkimo komisija ar pirkimo organizatorius).</w:t>
            </w:r>
          </w:p>
        </w:tc>
      </w:tr>
    </w:tbl>
    <w:p w14:paraId="4D75BBAA" w14:textId="77777777" w:rsidR="00AC072A" w:rsidRPr="00806992" w:rsidRDefault="00AC072A" w:rsidP="00806992">
      <w:pPr>
        <w:tabs>
          <w:tab w:val="left" w:pos="6521"/>
        </w:tabs>
        <w:spacing w:after="0" w:line="240" w:lineRule="auto"/>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7"/>
      </w:tblGrid>
      <w:tr w:rsidR="00AC072A" w:rsidRPr="00806992" w14:paraId="67DE3067" w14:textId="77777777" w:rsidTr="00806992">
        <w:trPr>
          <w:trHeight w:val="419"/>
        </w:trPr>
        <w:tc>
          <w:tcPr>
            <w:tcW w:w="9707" w:type="dxa"/>
          </w:tcPr>
          <w:p w14:paraId="38AD352F" w14:textId="6F34F4B4" w:rsidR="00AC072A" w:rsidRPr="00806992" w:rsidRDefault="00806992" w:rsidP="00806992">
            <w:pPr>
              <w:tabs>
                <w:tab w:val="left" w:pos="426"/>
              </w:tabs>
              <w:spacing w:after="0"/>
              <w:jc w:val="both"/>
              <w:rPr>
                <w:rFonts w:ascii="Times New Roman" w:hAnsi="Times New Roman"/>
              </w:rPr>
            </w:pPr>
            <w:r w:rsidRPr="00806992">
              <w:rPr>
                <w:rFonts w:ascii="Times New Roman" w:eastAsia="Times New Roman" w:hAnsi="Times New Roman"/>
                <w:sz w:val="24"/>
                <w:szCs w:val="24"/>
                <w:lang w:eastAsia="lt-LT"/>
              </w:rPr>
              <w:t>19.</w:t>
            </w:r>
            <w:r w:rsidRPr="00806992">
              <w:rPr>
                <w:rFonts w:ascii="Times New Roman" w:eastAsia="Times New Roman" w:hAnsi="Times New Roman"/>
                <w:sz w:val="24"/>
                <w:szCs w:val="24"/>
                <w:lang w:eastAsia="lt-LT"/>
              </w:rPr>
              <w:tab/>
            </w:r>
            <w:r w:rsidR="00AC072A" w:rsidRPr="00806992">
              <w:rPr>
                <w:rFonts w:ascii="Times New Roman" w:hAnsi="Times New Roman"/>
              </w:rPr>
              <w:t xml:space="preserve">Siūloma tiekėjų pasiūlymus vertinti pagal: </w:t>
            </w:r>
            <w:r w:rsidR="00886052" w:rsidRPr="00806992">
              <w:rPr>
                <w:rFonts w:ascii="Times New Roman" w:hAnsi="Times New Roman"/>
                <w:i/>
              </w:rPr>
              <w:t>(</w:t>
            </w:r>
            <w:r w:rsidR="00AC072A" w:rsidRPr="00806992">
              <w:rPr>
                <w:rFonts w:ascii="Times New Roman" w:hAnsi="Times New Roman"/>
                <w:i/>
                <w:color w:val="000000"/>
              </w:rPr>
              <w:t>kainos ar sąnaudų ir kokybės santyk</w:t>
            </w:r>
            <w:r w:rsidR="00795CBD" w:rsidRPr="00806992">
              <w:rPr>
                <w:rFonts w:ascii="Times New Roman" w:hAnsi="Times New Roman"/>
                <w:i/>
                <w:color w:val="000000"/>
              </w:rPr>
              <w:t xml:space="preserve"> </w:t>
            </w:r>
            <w:r w:rsidR="00AC072A" w:rsidRPr="00806992">
              <w:rPr>
                <w:rFonts w:ascii="Times New Roman" w:hAnsi="Times New Roman"/>
                <w:i/>
                <w:color w:val="000000"/>
              </w:rPr>
              <w:t>į/ sąnaudas, kurios apskaičiuojamos pagal gyvavimo ciklo sąnaudų metodą</w:t>
            </w:r>
            <w:r w:rsidR="00795CBD" w:rsidRPr="00806992">
              <w:rPr>
                <w:rFonts w:ascii="Times New Roman" w:hAnsi="Times New Roman"/>
                <w:i/>
                <w:color w:val="000000"/>
              </w:rPr>
              <w:t xml:space="preserve"> </w:t>
            </w:r>
            <w:r w:rsidR="00AC072A" w:rsidRPr="00806992">
              <w:rPr>
                <w:rFonts w:ascii="Times New Roman" w:hAnsi="Times New Roman"/>
                <w:i/>
                <w:color w:val="000000"/>
              </w:rPr>
              <w:t>/ kainą</w:t>
            </w:r>
            <w:r w:rsidR="00886052" w:rsidRPr="00806992">
              <w:rPr>
                <w:rFonts w:ascii="Times New Roman" w:hAnsi="Times New Roman"/>
                <w:i/>
                <w:color w:val="000000"/>
              </w:rPr>
              <w:t xml:space="preserve"> (tinkamą pasirinkti, kitus išbraukti</w:t>
            </w:r>
            <w:r w:rsidR="00AC072A" w:rsidRPr="00806992">
              <w:rPr>
                <w:rFonts w:ascii="Times New Roman" w:hAnsi="Times New Roman"/>
                <w:i/>
                <w:color w:val="000000"/>
              </w:rPr>
              <w:t>.</w:t>
            </w:r>
            <w:r w:rsidR="00886052" w:rsidRPr="00806992">
              <w:rPr>
                <w:rFonts w:ascii="Times New Roman" w:hAnsi="Times New Roman"/>
                <w:i/>
                <w:color w:val="000000"/>
              </w:rPr>
              <w:t xml:space="preserve"> </w:t>
            </w:r>
            <w:r w:rsidR="00886052" w:rsidRPr="00806992">
              <w:rPr>
                <w:rFonts w:ascii="Times New Roman" w:hAnsi="Times New Roman"/>
                <w:i/>
              </w:rPr>
              <w:t>Galutinį sprendimą dėl pasiūlymų vertinimo kriterijaus nustatymo pirkimo dokumentuose priima viešojo pirkimo komisija ar pirkimo organizatorius)</w:t>
            </w:r>
          </w:p>
        </w:tc>
      </w:tr>
    </w:tbl>
    <w:p w14:paraId="51F3C193" w14:textId="77777777" w:rsidR="00AC072A" w:rsidRPr="00806992" w:rsidRDefault="00AC072A" w:rsidP="00806992">
      <w:pPr>
        <w:tabs>
          <w:tab w:val="left" w:pos="6521"/>
        </w:tabs>
        <w:spacing w:after="0" w:line="240" w:lineRule="auto"/>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7"/>
      </w:tblGrid>
      <w:tr w:rsidR="00AC072A" w:rsidRPr="00806992" w14:paraId="70BCA58E" w14:textId="77777777" w:rsidTr="00806992">
        <w:trPr>
          <w:cantSplit/>
          <w:trHeight w:val="501"/>
        </w:trPr>
        <w:tc>
          <w:tcPr>
            <w:tcW w:w="9707" w:type="dxa"/>
          </w:tcPr>
          <w:p w14:paraId="0F55FC4C" w14:textId="307196CB" w:rsidR="00AC072A"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20</w:t>
            </w:r>
            <w:r w:rsidR="00AC072A" w:rsidRPr="00806992">
              <w:rPr>
                <w:rFonts w:ascii="Times New Roman" w:hAnsi="Times New Roman"/>
                <w:sz w:val="24"/>
                <w:szCs w:val="24"/>
              </w:rPr>
              <w:t xml:space="preserve">. Siūlomi kokybės vertinimo kriterijai, jų aprašymas, lyginamasis svoris: </w:t>
            </w:r>
            <w:r w:rsidR="00886052" w:rsidRPr="00806992">
              <w:rPr>
                <w:rFonts w:ascii="Times New Roman" w:hAnsi="Times New Roman"/>
                <w:i/>
                <w:sz w:val="24"/>
                <w:szCs w:val="24"/>
              </w:rPr>
              <w:t xml:space="preserve">(pildoma, jei siūloma pasiūlymus vertinti pagal </w:t>
            </w:r>
            <w:r w:rsidR="00886052" w:rsidRPr="00806992">
              <w:rPr>
                <w:rFonts w:ascii="Times New Roman" w:hAnsi="Times New Roman"/>
                <w:i/>
                <w:color w:val="000000"/>
                <w:sz w:val="24"/>
                <w:szCs w:val="24"/>
              </w:rPr>
              <w:t xml:space="preserve">kainos ar sąnaudų ir kokybės santykį. Galutinį </w:t>
            </w:r>
            <w:r w:rsidR="00886052" w:rsidRPr="00806992">
              <w:rPr>
                <w:rFonts w:ascii="Times New Roman" w:hAnsi="Times New Roman"/>
                <w:i/>
                <w:sz w:val="24"/>
                <w:szCs w:val="24"/>
              </w:rPr>
              <w:t>sprendimą dėl kriterijaus nustatymo pirkimo dokumentuose priima viešojo pirkimo komisija ar pirkimo organizatorius</w:t>
            </w:r>
            <w:r w:rsidR="00886052" w:rsidRPr="00806992">
              <w:rPr>
                <w:rFonts w:ascii="Times New Roman" w:hAnsi="Times New Roman"/>
                <w:i/>
                <w:color w:val="000000"/>
                <w:sz w:val="24"/>
                <w:szCs w:val="24"/>
              </w:rPr>
              <w:t>)</w:t>
            </w:r>
            <w:r w:rsidR="00AC072A" w:rsidRPr="00806992">
              <w:rPr>
                <w:rFonts w:ascii="Times New Roman" w:hAnsi="Times New Roman"/>
                <w:sz w:val="24"/>
                <w:szCs w:val="24"/>
              </w:rPr>
              <w:t>.</w:t>
            </w:r>
          </w:p>
        </w:tc>
      </w:tr>
    </w:tbl>
    <w:p w14:paraId="10283066" w14:textId="77777777" w:rsidR="00AC072A" w:rsidRPr="00806992" w:rsidRDefault="00AC072A" w:rsidP="00806992">
      <w:pPr>
        <w:tabs>
          <w:tab w:val="left" w:pos="6521"/>
        </w:tabs>
        <w:spacing w:after="0" w:line="240" w:lineRule="auto"/>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7"/>
      </w:tblGrid>
      <w:tr w:rsidR="00AC072A" w:rsidRPr="00806992" w14:paraId="4940D197" w14:textId="77777777" w:rsidTr="00806992">
        <w:trPr>
          <w:cantSplit/>
          <w:trHeight w:val="389"/>
        </w:trPr>
        <w:tc>
          <w:tcPr>
            <w:tcW w:w="9707" w:type="dxa"/>
          </w:tcPr>
          <w:p w14:paraId="70D57D9D" w14:textId="16BC72FC" w:rsidR="00AC072A" w:rsidRPr="00806992" w:rsidRDefault="00AF3F61" w:rsidP="00806992">
            <w:pPr>
              <w:tabs>
                <w:tab w:val="left" w:pos="6521"/>
              </w:tabs>
              <w:spacing w:after="0" w:line="240" w:lineRule="auto"/>
              <w:jc w:val="both"/>
              <w:rPr>
                <w:rFonts w:ascii="Times New Roman" w:hAnsi="Times New Roman"/>
                <w:sz w:val="24"/>
                <w:szCs w:val="24"/>
              </w:rPr>
            </w:pPr>
            <w:r w:rsidRPr="00806992">
              <w:rPr>
                <w:rFonts w:ascii="Times New Roman" w:hAnsi="Times New Roman"/>
                <w:sz w:val="24"/>
                <w:szCs w:val="24"/>
              </w:rPr>
              <w:t>21</w:t>
            </w:r>
            <w:r w:rsidR="00AC072A" w:rsidRPr="00806992">
              <w:rPr>
                <w:rFonts w:ascii="Times New Roman" w:hAnsi="Times New Roman"/>
                <w:sz w:val="24"/>
                <w:szCs w:val="24"/>
              </w:rPr>
              <w:t xml:space="preserve">. Siūlomos sutarties sąlygos: </w:t>
            </w:r>
            <w:r w:rsidR="00886052" w:rsidRPr="00806992">
              <w:rPr>
                <w:rFonts w:ascii="Times New Roman" w:hAnsi="Times New Roman"/>
                <w:i/>
                <w:sz w:val="24"/>
                <w:szCs w:val="24"/>
              </w:rPr>
              <w:t>(aprašoma arba pridedama kaip atskiras dokumentas. Galutinį sprendimą dėl sutarties sąlygų nustatymo pirkimo dokumentuose priima viešojo pirkimo komisija ar pirkimo organizatorius)</w:t>
            </w:r>
            <w:r w:rsidR="00AC072A" w:rsidRPr="00806992">
              <w:rPr>
                <w:rFonts w:ascii="Times New Roman" w:hAnsi="Times New Roman"/>
                <w:sz w:val="24"/>
                <w:szCs w:val="24"/>
              </w:rPr>
              <w:t>.</w:t>
            </w:r>
          </w:p>
        </w:tc>
      </w:tr>
    </w:tbl>
    <w:p w14:paraId="56B57AE0" w14:textId="77777777" w:rsidR="005243D1" w:rsidRPr="00806992" w:rsidRDefault="005243D1" w:rsidP="00806992">
      <w:pPr>
        <w:tabs>
          <w:tab w:val="left" w:pos="6521"/>
        </w:tabs>
        <w:spacing w:after="0" w:line="240" w:lineRule="auto"/>
        <w:jc w:val="both"/>
        <w:rPr>
          <w:rFonts w:ascii="Times New Roman" w:hAnsi="Times New Roman"/>
          <w:i/>
          <w:sz w:val="24"/>
          <w:szCs w:val="24"/>
        </w:rPr>
      </w:pPr>
    </w:p>
    <w:p w14:paraId="0B37C83B" w14:textId="642ADD75" w:rsidR="00AC072A" w:rsidRPr="00806992" w:rsidRDefault="00AC072A" w:rsidP="00806992">
      <w:pPr>
        <w:tabs>
          <w:tab w:val="left" w:pos="6521"/>
        </w:tabs>
        <w:spacing w:after="0" w:line="240" w:lineRule="auto"/>
        <w:jc w:val="both"/>
        <w:rPr>
          <w:rFonts w:ascii="Times New Roman" w:hAnsi="Times New Roman"/>
          <w:i/>
          <w:sz w:val="24"/>
          <w:szCs w:val="24"/>
        </w:rPr>
      </w:pPr>
      <w:r w:rsidRPr="00806992">
        <w:rPr>
          <w:rFonts w:ascii="Times New Roman" w:hAnsi="Times New Roman"/>
          <w:i/>
          <w:sz w:val="24"/>
          <w:szCs w:val="24"/>
        </w:rPr>
        <w:t>Teikdamas pirkimą inicijuojančiu</w:t>
      </w:r>
      <w:r w:rsidR="005243D1" w:rsidRPr="00806992">
        <w:rPr>
          <w:rFonts w:ascii="Times New Roman" w:hAnsi="Times New Roman"/>
          <w:i/>
          <w:sz w:val="24"/>
          <w:szCs w:val="24"/>
        </w:rPr>
        <w:t>s</w:t>
      </w:r>
      <w:r w:rsidRPr="00806992">
        <w:rPr>
          <w:rFonts w:ascii="Times New Roman" w:hAnsi="Times New Roman"/>
          <w:i/>
          <w:sz w:val="24"/>
          <w:szCs w:val="24"/>
        </w:rPr>
        <w:t xml:space="preserve"> dokumentus patvirtinu, kad esu pasirašęs</w:t>
      </w:r>
      <w:r w:rsidRPr="00806992">
        <w:rPr>
          <w:rFonts w:ascii="Times New Roman" w:hAnsi="Times New Roman"/>
          <w:i/>
          <w:color w:val="000000"/>
          <w:sz w:val="24"/>
          <w:szCs w:val="24"/>
        </w:rPr>
        <w:t xml:space="preserve"> nešališkumo deklaraciją ir konfidencialumo pasižadėjimą bei užpildęs privačių interesų deklaraciją, kaip tai numato Lietuvos Respublikos viešųjų ir privačių interesų derinimo valstybinėje tarnyboje įstatymas.</w:t>
      </w:r>
    </w:p>
    <w:p w14:paraId="760945A3" w14:textId="77777777" w:rsidR="00AC072A" w:rsidRPr="00806992" w:rsidRDefault="00AC072A" w:rsidP="00806992">
      <w:pPr>
        <w:tabs>
          <w:tab w:val="left" w:pos="6521"/>
        </w:tabs>
        <w:spacing w:after="0" w:line="240" w:lineRule="auto"/>
        <w:rPr>
          <w:rFonts w:ascii="Times New Roman" w:hAnsi="Times New Roman"/>
          <w:sz w:val="24"/>
          <w:szCs w:val="24"/>
        </w:rPr>
      </w:pPr>
    </w:p>
    <w:p w14:paraId="5CC185FC" w14:textId="77777777" w:rsidR="00AC072A" w:rsidRPr="00806992" w:rsidRDefault="00AC072A" w:rsidP="00806992">
      <w:pPr>
        <w:spacing w:after="0" w:line="240" w:lineRule="auto"/>
        <w:rPr>
          <w:rFonts w:ascii="Times New Roman" w:hAnsi="Times New Roman"/>
          <w:sz w:val="24"/>
          <w:szCs w:val="24"/>
        </w:rPr>
      </w:pPr>
      <w:r w:rsidRPr="00806992">
        <w:rPr>
          <w:rFonts w:ascii="Times New Roman" w:hAnsi="Times New Roman"/>
          <w:sz w:val="24"/>
          <w:szCs w:val="24"/>
        </w:rPr>
        <w:t>Iniciatoriaus rengėjo pareigos</w:t>
      </w:r>
    </w:p>
    <w:p w14:paraId="073DF37C" w14:textId="77777777" w:rsidR="00AC072A" w:rsidRPr="00806992" w:rsidRDefault="00AC072A" w:rsidP="00806992">
      <w:pPr>
        <w:spacing w:after="0" w:line="240" w:lineRule="auto"/>
        <w:rPr>
          <w:rFonts w:ascii="Times New Roman" w:hAnsi="Times New Roman"/>
          <w:sz w:val="24"/>
          <w:szCs w:val="24"/>
        </w:rPr>
      </w:pPr>
      <w:r w:rsidRPr="00806992">
        <w:rPr>
          <w:rFonts w:ascii="Times New Roman" w:hAnsi="Times New Roman"/>
          <w:sz w:val="24"/>
          <w:szCs w:val="24"/>
        </w:rPr>
        <w:t>Vardas, pavardė</w:t>
      </w:r>
    </w:p>
    <w:p w14:paraId="034E911A" w14:textId="77777777" w:rsidR="00806992" w:rsidRDefault="00806992">
      <w:pPr>
        <w:spacing w:after="0" w:line="240" w:lineRule="auto"/>
        <w:rPr>
          <w:rFonts w:ascii="Times New Roman" w:eastAsia="Times New Roman" w:hAnsi="Times New Roman"/>
          <w:color w:val="000000"/>
          <w:sz w:val="24"/>
          <w:szCs w:val="24"/>
        </w:rPr>
      </w:pPr>
      <w:r>
        <w:rPr>
          <w:caps/>
          <w:sz w:val="24"/>
          <w:szCs w:val="24"/>
        </w:rPr>
        <w:br w:type="page"/>
      </w:r>
    </w:p>
    <w:p w14:paraId="413C996F" w14:textId="77777777" w:rsidR="00455F9D" w:rsidRDefault="00455F9D" w:rsidP="00455F9D">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 xml:space="preserve">Ignalinos rajono savivaldybės administracijos </w:t>
      </w:r>
    </w:p>
    <w:p w14:paraId="4CD700E7" w14:textId="77777777" w:rsidR="00455F9D" w:rsidRDefault="00455F9D" w:rsidP="00455F9D">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 xml:space="preserve">viešųjų pirkimų organizavimo, vykdymo ir </w:t>
      </w:r>
    </w:p>
    <w:p w14:paraId="6F4A85FE" w14:textId="77777777" w:rsidR="00455F9D" w:rsidRPr="00806992" w:rsidRDefault="00455F9D" w:rsidP="00455F9D">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 xml:space="preserve">kontrolės tvarkos aprašo </w:t>
      </w:r>
    </w:p>
    <w:p w14:paraId="19034694" w14:textId="6FBAA8EA" w:rsidR="00455F9D" w:rsidRPr="00806992" w:rsidRDefault="00455F9D" w:rsidP="00455F9D">
      <w:pPr>
        <w:pStyle w:val="Prezidentas"/>
        <w:tabs>
          <w:tab w:val="clear" w:pos="9808"/>
        </w:tabs>
        <w:autoSpaceDE/>
        <w:autoSpaceDN/>
        <w:adjustRightInd/>
        <w:spacing w:line="240" w:lineRule="auto"/>
        <w:ind w:left="5245"/>
        <w:jc w:val="both"/>
        <w:rPr>
          <w:caps w:val="0"/>
          <w:sz w:val="24"/>
          <w:szCs w:val="24"/>
        </w:rPr>
      </w:pPr>
      <w:r>
        <w:rPr>
          <w:caps w:val="0"/>
          <w:sz w:val="24"/>
          <w:szCs w:val="24"/>
        </w:rPr>
        <w:t>5</w:t>
      </w:r>
      <w:r w:rsidRPr="00806992">
        <w:rPr>
          <w:caps w:val="0"/>
          <w:sz w:val="24"/>
          <w:szCs w:val="24"/>
        </w:rPr>
        <w:t xml:space="preserve"> priedas</w:t>
      </w:r>
    </w:p>
    <w:p w14:paraId="3DF79315" w14:textId="77777777" w:rsidR="007F6CA2" w:rsidRPr="00806992" w:rsidRDefault="007F6CA2" w:rsidP="00806992">
      <w:pPr>
        <w:tabs>
          <w:tab w:val="left" w:pos="708"/>
          <w:tab w:val="center" w:pos="4153"/>
          <w:tab w:val="right" w:pos="8306"/>
        </w:tabs>
        <w:overflowPunct w:val="0"/>
        <w:autoSpaceDE w:val="0"/>
        <w:autoSpaceDN w:val="0"/>
        <w:adjustRightInd w:val="0"/>
        <w:spacing w:after="0" w:line="240" w:lineRule="auto"/>
        <w:jc w:val="center"/>
        <w:rPr>
          <w:rFonts w:ascii="Times New Roman" w:hAnsi="Times New Roman"/>
          <w:bCs/>
          <w:sz w:val="24"/>
          <w:szCs w:val="24"/>
        </w:rPr>
      </w:pPr>
    </w:p>
    <w:p w14:paraId="5DD26A5D" w14:textId="77777777" w:rsidR="00E84818" w:rsidRPr="00806992" w:rsidRDefault="00E84818" w:rsidP="00806992">
      <w:pPr>
        <w:spacing w:after="0" w:line="240" w:lineRule="auto"/>
        <w:jc w:val="center"/>
        <w:rPr>
          <w:rFonts w:ascii="Times New Roman" w:hAnsi="Times New Roman"/>
          <w:b/>
          <w:bCs/>
          <w:sz w:val="24"/>
          <w:szCs w:val="24"/>
        </w:rPr>
      </w:pPr>
      <w:r w:rsidRPr="00806992">
        <w:rPr>
          <w:rFonts w:ascii="Times New Roman" w:hAnsi="Times New Roman"/>
          <w:b/>
          <w:bCs/>
          <w:sz w:val="24"/>
          <w:szCs w:val="24"/>
        </w:rPr>
        <w:t>(Prekių pirkimo techninės specifikacijos formos pavyzdys)</w:t>
      </w:r>
    </w:p>
    <w:p w14:paraId="6C47548A" w14:textId="77777777" w:rsidR="00E84818" w:rsidRPr="00806992" w:rsidRDefault="00E84818" w:rsidP="00806992">
      <w:pPr>
        <w:spacing w:after="0" w:line="240" w:lineRule="auto"/>
        <w:jc w:val="center"/>
        <w:rPr>
          <w:rFonts w:ascii="Times New Roman" w:hAnsi="Times New Roman"/>
          <w:sz w:val="24"/>
          <w:szCs w:val="24"/>
        </w:rPr>
      </w:pPr>
    </w:p>
    <w:p w14:paraId="07831B69" w14:textId="77777777" w:rsidR="00E84818" w:rsidRPr="00806992" w:rsidRDefault="00E84818" w:rsidP="00806992">
      <w:pPr>
        <w:pStyle w:val="Antrat1"/>
        <w:spacing w:before="0" w:after="0" w:line="240" w:lineRule="auto"/>
        <w:jc w:val="center"/>
        <w:rPr>
          <w:rFonts w:ascii="Times New Roman" w:hAnsi="Times New Roman" w:cs="Times New Roman"/>
          <w:bCs w:val="0"/>
          <w:iCs/>
          <w:sz w:val="24"/>
          <w:szCs w:val="24"/>
        </w:rPr>
      </w:pPr>
      <w:bookmarkStart w:id="6" w:name="_Toc74128716"/>
      <w:bookmarkStart w:id="7" w:name="_Toc74360077"/>
      <w:bookmarkStart w:id="8" w:name="_Toc74365826"/>
      <w:bookmarkStart w:id="9" w:name="TS"/>
      <w:bookmarkStart w:id="10" w:name="_Toc87685046"/>
      <w:bookmarkStart w:id="11" w:name="_Toc90281774"/>
      <w:bookmarkStart w:id="12" w:name="_Toc107220549"/>
      <w:bookmarkStart w:id="13" w:name="_Toc231340403"/>
      <w:r w:rsidRPr="00806992">
        <w:rPr>
          <w:rFonts w:ascii="Times New Roman" w:hAnsi="Times New Roman" w:cs="Times New Roman"/>
          <w:sz w:val="24"/>
          <w:szCs w:val="24"/>
        </w:rPr>
        <w:t>(PREKIŲ PAVADINIMAS)</w:t>
      </w:r>
    </w:p>
    <w:p w14:paraId="4BBF4690" w14:textId="77777777" w:rsidR="00E84818" w:rsidRPr="00806992" w:rsidRDefault="00E84818" w:rsidP="00806992">
      <w:pPr>
        <w:pStyle w:val="Antrat1"/>
        <w:spacing w:before="0" w:after="0" w:line="240" w:lineRule="auto"/>
        <w:jc w:val="center"/>
        <w:rPr>
          <w:rFonts w:ascii="Times New Roman" w:hAnsi="Times New Roman" w:cs="Times New Roman"/>
          <w:bCs w:val="0"/>
          <w:iCs/>
          <w:sz w:val="24"/>
          <w:szCs w:val="24"/>
        </w:rPr>
      </w:pPr>
      <w:r w:rsidRPr="00806992">
        <w:rPr>
          <w:rFonts w:ascii="Times New Roman" w:hAnsi="Times New Roman" w:cs="Times New Roman"/>
          <w:bCs w:val="0"/>
          <w:iCs/>
          <w:sz w:val="24"/>
          <w:szCs w:val="24"/>
        </w:rPr>
        <w:t xml:space="preserve">PIRKIMO </w:t>
      </w:r>
      <w:r w:rsidRPr="00806992">
        <w:rPr>
          <w:rFonts w:ascii="Times New Roman" w:hAnsi="Times New Roman" w:cs="Times New Roman"/>
          <w:bCs w:val="0"/>
          <w:sz w:val="24"/>
          <w:szCs w:val="24"/>
        </w:rPr>
        <w:t>TECHNINĖ SPECIFIKACIJA</w:t>
      </w:r>
      <w:bookmarkEnd w:id="6"/>
      <w:bookmarkEnd w:id="7"/>
      <w:bookmarkEnd w:id="8"/>
      <w:bookmarkEnd w:id="9"/>
      <w:bookmarkEnd w:id="10"/>
      <w:bookmarkEnd w:id="11"/>
      <w:bookmarkEnd w:id="12"/>
      <w:bookmarkEnd w:id="13"/>
    </w:p>
    <w:p w14:paraId="0402DDBB" w14:textId="77777777" w:rsidR="00E84818" w:rsidRPr="00806992" w:rsidRDefault="00E84818" w:rsidP="00806992">
      <w:pPr>
        <w:pStyle w:val="Komentarotekstas"/>
        <w:spacing w:after="0" w:line="240" w:lineRule="auto"/>
        <w:rPr>
          <w:rFonts w:ascii="Times New Roman" w:hAnsi="Times New Roman"/>
          <w:sz w:val="24"/>
          <w:szCs w:val="24"/>
        </w:rPr>
      </w:pPr>
    </w:p>
    <w:p w14:paraId="7D00F31F" w14:textId="46FEB793" w:rsidR="00E84818" w:rsidRPr="00455F9D" w:rsidRDefault="00E84818" w:rsidP="00806992">
      <w:pPr>
        <w:pStyle w:val="Pagrindinistekstas2"/>
        <w:spacing w:after="0" w:line="240" w:lineRule="auto"/>
        <w:ind w:firstLine="1247"/>
        <w:jc w:val="both"/>
        <w:rPr>
          <w:rFonts w:ascii="Times New Roman" w:hAnsi="Times New Roman"/>
          <w:bCs/>
          <w:i/>
          <w:sz w:val="24"/>
          <w:szCs w:val="24"/>
        </w:rPr>
      </w:pPr>
      <w:r w:rsidRPr="00455F9D">
        <w:rPr>
          <w:rFonts w:ascii="Times New Roman" w:hAnsi="Times New Roman"/>
          <w:bCs/>
          <w:i/>
          <w:sz w:val="24"/>
          <w:szCs w:val="24"/>
        </w:rPr>
        <w:t>[Laužtiniuose skliaustuose pasvir</w:t>
      </w:r>
      <w:r w:rsidR="00795CBD" w:rsidRPr="00455F9D">
        <w:rPr>
          <w:rFonts w:ascii="Times New Roman" w:hAnsi="Times New Roman"/>
          <w:bCs/>
          <w:i/>
          <w:sz w:val="24"/>
          <w:szCs w:val="24"/>
        </w:rPr>
        <w:t>uoju šriftu</w:t>
      </w:r>
      <w:r w:rsidRPr="00455F9D">
        <w:rPr>
          <w:rFonts w:ascii="Times New Roman" w:hAnsi="Times New Roman"/>
          <w:bCs/>
          <w:i/>
          <w:sz w:val="24"/>
          <w:szCs w:val="24"/>
        </w:rPr>
        <w:t xml:space="preserve"> </w:t>
      </w:r>
      <w:r w:rsidR="00795CBD" w:rsidRPr="00455F9D">
        <w:rPr>
          <w:rFonts w:ascii="Times New Roman" w:hAnsi="Times New Roman"/>
          <w:bCs/>
          <w:i/>
          <w:sz w:val="24"/>
          <w:szCs w:val="24"/>
        </w:rPr>
        <w:t>pateiktos</w:t>
      </w:r>
      <w:r w:rsidRPr="00455F9D">
        <w:rPr>
          <w:rFonts w:ascii="Times New Roman" w:hAnsi="Times New Roman"/>
          <w:bCs/>
          <w:i/>
          <w:sz w:val="24"/>
          <w:szCs w:val="24"/>
        </w:rPr>
        <w:t xml:space="preserve"> pildymo instrukcijos, rengiant specifikaciją, turi būti ištrinamos. Nereikalingi techninės specifikacijos skyriai, kurie nebus pildomi, turi būti ištrinami,</w:t>
      </w:r>
      <w:r w:rsidRPr="00455F9D">
        <w:rPr>
          <w:rFonts w:ascii="Times New Roman" w:hAnsi="Times New Roman"/>
          <w:i/>
          <w:sz w:val="24"/>
          <w:szCs w:val="24"/>
        </w:rPr>
        <w:t xml:space="preserve"> kiekvienas techninės specifikacijos skyrius gali būti papildytas poskyriais, punktų numeracija techninėje specifikacijoje – </w:t>
      </w:r>
      <w:r w:rsidRPr="00455F9D">
        <w:rPr>
          <w:rFonts w:ascii="Times New Roman" w:hAnsi="Times New Roman"/>
          <w:i/>
          <w:sz w:val="24"/>
          <w:szCs w:val="24"/>
          <w:u w:val="single"/>
        </w:rPr>
        <w:t>privaloma ir turi būti ištisinė</w:t>
      </w:r>
      <w:r w:rsidRPr="00455F9D">
        <w:rPr>
          <w:rFonts w:ascii="Times New Roman" w:hAnsi="Times New Roman"/>
          <w:bCs/>
          <w:i/>
          <w:sz w:val="24"/>
          <w:szCs w:val="24"/>
        </w:rPr>
        <w:t>.]</w:t>
      </w:r>
    </w:p>
    <w:p w14:paraId="287BE233" w14:textId="77777777" w:rsidR="00E84818" w:rsidRPr="00806992" w:rsidRDefault="00E84818" w:rsidP="00806992">
      <w:pPr>
        <w:pStyle w:val="Pagrindinistekstas2"/>
        <w:spacing w:after="0" w:line="240" w:lineRule="auto"/>
        <w:ind w:firstLine="1247"/>
        <w:jc w:val="both"/>
        <w:rPr>
          <w:rFonts w:ascii="Times New Roman" w:hAnsi="Times New Roman"/>
          <w:bCs/>
          <w:sz w:val="24"/>
          <w:szCs w:val="24"/>
        </w:rPr>
      </w:pPr>
    </w:p>
    <w:p w14:paraId="33A194C5"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I SKYRIUS</w:t>
      </w:r>
    </w:p>
    <w:p w14:paraId="58D52607"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PIRKIMO TIPAS</w:t>
      </w:r>
    </w:p>
    <w:p w14:paraId="0420B9EE"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p>
    <w:p w14:paraId="76899BB3"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sz w:val="24"/>
          <w:szCs w:val="24"/>
        </w:rPr>
        <w:t>1. Prekių pirkimas.</w:t>
      </w:r>
    </w:p>
    <w:p w14:paraId="182723BB"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p>
    <w:p w14:paraId="30928098"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II SKYRIUS</w:t>
      </w:r>
    </w:p>
    <w:p w14:paraId="7F5C21E1"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TIKSLAS</w:t>
      </w:r>
    </w:p>
    <w:p w14:paraId="0C8CACB4" w14:textId="77777777" w:rsidR="00E84818" w:rsidRPr="00806992" w:rsidRDefault="00E84818" w:rsidP="00806992">
      <w:pPr>
        <w:pStyle w:val="Pagrindinistekstas2"/>
        <w:spacing w:after="0" w:line="240" w:lineRule="auto"/>
        <w:jc w:val="center"/>
        <w:rPr>
          <w:rFonts w:ascii="Times New Roman" w:hAnsi="Times New Roman"/>
          <w:bCs/>
          <w:sz w:val="24"/>
          <w:szCs w:val="24"/>
        </w:rPr>
      </w:pPr>
    </w:p>
    <w:p w14:paraId="0BCA2187"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2. </w:t>
      </w:r>
      <w:r w:rsidRPr="00806992">
        <w:rPr>
          <w:rFonts w:ascii="Times New Roman" w:hAnsi="Times New Roman"/>
          <w:i/>
          <w:sz w:val="24"/>
          <w:szCs w:val="24"/>
        </w:rPr>
        <w:t>[Pateikiama bendro pobūdžio glausta informacija, kuri leistų Tiekėjui susidaryti nuomonę dėl būsimo tiekimo paskirties.]</w:t>
      </w:r>
    </w:p>
    <w:p w14:paraId="6474EAFE"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p>
    <w:p w14:paraId="7467FFE4"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III SKYRIUS</w:t>
      </w:r>
    </w:p>
    <w:p w14:paraId="54D0C410"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PREKIŲ APRAŠYMAS IR TIEKIMO APIMTIS</w:t>
      </w:r>
    </w:p>
    <w:p w14:paraId="67FE8BED"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p>
    <w:p w14:paraId="2B4AF571" w14:textId="5232BD2C"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3. </w:t>
      </w:r>
      <w:r w:rsidRPr="00806992">
        <w:rPr>
          <w:rFonts w:ascii="Times New Roman" w:hAnsi="Times New Roman"/>
          <w:i/>
          <w:sz w:val="24"/>
          <w:szCs w:val="24"/>
        </w:rPr>
        <w:t>[Rengiant šio skyriaus reikalavimus, būtina įsitikinti</w:t>
      </w:r>
      <w:r w:rsidR="00836A1D" w:rsidRPr="00806992">
        <w:rPr>
          <w:rFonts w:ascii="Times New Roman" w:hAnsi="Times New Roman"/>
          <w:i/>
          <w:sz w:val="24"/>
          <w:szCs w:val="24"/>
        </w:rPr>
        <w:t>,</w:t>
      </w:r>
      <w:r w:rsidRPr="00806992">
        <w:rPr>
          <w:rFonts w:ascii="Times New Roman" w:hAnsi="Times New Roman"/>
          <w:i/>
          <w:sz w:val="24"/>
          <w:szCs w:val="24"/>
        </w:rPr>
        <w:t xml:space="preserve"> ar dirbtinai neribojama konkurencija</w:t>
      </w:r>
      <w:r w:rsidR="00836A1D" w:rsidRPr="00806992">
        <w:rPr>
          <w:rFonts w:ascii="Times New Roman" w:hAnsi="Times New Roman"/>
          <w:i/>
          <w:sz w:val="24"/>
          <w:szCs w:val="24"/>
        </w:rPr>
        <w:t>,</w:t>
      </w:r>
      <w:r w:rsidRPr="00806992">
        <w:rPr>
          <w:rFonts w:ascii="Times New Roman" w:hAnsi="Times New Roman"/>
          <w:i/>
          <w:sz w:val="24"/>
          <w:szCs w:val="24"/>
        </w:rPr>
        <w:t xml:space="preserve"> ar </w:t>
      </w:r>
      <w:r w:rsidRPr="00806992">
        <w:rPr>
          <w:rFonts w:ascii="Times New Roman" w:hAnsi="Times New Roman"/>
          <w:bCs/>
          <w:i/>
          <w:sz w:val="24"/>
          <w:szCs w:val="24"/>
        </w:rPr>
        <w:t>kiekvienas</w:t>
      </w:r>
      <w:r w:rsidRPr="00806992">
        <w:rPr>
          <w:rFonts w:ascii="Times New Roman" w:hAnsi="Times New Roman"/>
          <w:i/>
          <w:sz w:val="24"/>
          <w:szCs w:val="24"/>
        </w:rPr>
        <w:t xml:space="preserve"> reikalavimas yra būtinas</w:t>
      </w:r>
      <w:r w:rsidR="00836A1D" w:rsidRPr="00806992">
        <w:rPr>
          <w:rFonts w:ascii="Times New Roman" w:hAnsi="Times New Roman"/>
          <w:i/>
          <w:sz w:val="24"/>
          <w:szCs w:val="24"/>
        </w:rPr>
        <w:t>,</w:t>
      </w:r>
      <w:r w:rsidRPr="00806992">
        <w:rPr>
          <w:rFonts w:ascii="Times New Roman" w:hAnsi="Times New Roman"/>
          <w:i/>
          <w:sz w:val="24"/>
          <w:szCs w:val="24"/>
        </w:rPr>
        <w:t xml:space="preserve"> ar bus įmanoma patikrinti </w:t>
      </w:r>
      <w:r w:rsidRPr="00806992">
        <w:rPr>
          <w:rFonts w:ascii="Times New Roman" w:hAnsi="Times New Roman"/>
          <w:bCs/>
          <w:i/>
          <w:sz w:val="24"/>
          <w:szCs w:val="24"/>
        </w:rPr>
        <w:t>kiekvieną</w:t>
      </w:r>
      <w:r w:rsidRPr="00806992">
        <w:rPr>
          <w:rFonts w:ascii="Times New Roman" w:hAnsi="Times New Roman"/>
          <w:i/>
          <w:sz w:val="24"/>
          <w:szCs w:val="24"/>
        </w:rPr>
        <w:t xml:space="preserve"> reikalavimą.</w:t>
      </w:r>
    </w:p>
    <w:p w14:paraId="75B6AA91" w14:textId="6D8A6E58" w:rsidR="00E84818" w:rsidRPr="00806992" w:rsidRDefault="00E84818" w:rsidP="00806992">
      <w:pPr>
        <w:pStyle w:val="Pagrindinistekstas2"/>
        <w:spacing w:after="0" w:line="240" w:lineRule="auto"/>
        <w:ind w:firstLine="1247"/>
        <w:jc w:val="both"/>
        <w:rPr>
          <w:rFonts w:ascii="Times New Roman" w:hAnsi="Times New Roman"/>
          <w:i/>
          <w:spacing w:val="-2"/>
          <w:sz w:val="24"/>
          <w:szCs w:val="24"/>
        </w:rPr>
      </w:pPr>
      <w:r w:rsidRPr="00806992">
        <w:rPr>
          <w:rFonts w:ascii="Times New Roman" w:hAnsi="Times New Roman"/>
          <w:i/>
          <w:sz w:val="24"/>
          <w:szCs w:val="24"/>
        </w:rPr>
        <w:t xml:space="preserve">Šiame skyriuje aprašomi perkamų prekių minimalūs techniniai reikalavimai bei reikalavimai, tiesiogiai susiję su preke (pvz.: garantinis terminas, energijos vartojimo efektyvumo reikalavimai; jei vykdomas žaliasis pirkimas, nustatomos aplinkos apsaugos charakteristikos ir pan.), ir perkamas prekių kiekis. Rekomenduojama pateikti perkamų prekių </w:t>
      </w:r>
      <w:r w:rsidRPr="00806992">
        <w:rPr>
          <w:rFonts w:ascii="Times New Roman" w:hAnsi="Times New Roman"/>
          <w:i/>
          <w:spacing w:val="-2"/>
          <w:sz w:val="24"/>
          <w:szCs w:val="24"/>
        </w:rPr>
        <w:t xml:space="preserve">aprašymą </w:t>
      </w:r>
      <w:r w:rsidR="00836A1D" w:rsidRPr="00806992">
        <w:rPr>
          <w:rFonts w:ascii="Times New Roman" w:hAnsi="Times New Roman"/>
          <w:i/>
          <w:spacing w:val="-2"/>
          <w:sz w:val="24"/>
          <w:szCs w:val="24"/>
        </w:rPr>
        <w:t xml:space="preserve">naudojantis </w:t>
      </w:r>
      <w:r w:rsidRPr="00806992">
        <w:rPr>
          <w:rFonts w:ascii="Times New Roman" w:hAnsi="Times New Roman"/>
          <w:i/>
          <w:spacing w:val="-2"/>
          <w:sz w:val="24"/>
          <w:szCs w:val="24"/>
        </w:rPr>
        <w:t xml:space="preserve"> pateikt</w:t>
      </w:r>
      <w:r w:rsidR="00836A1D" w:rsidRPr="00806992">
        <w:rPr>
          <w:rFonts w:ascii="Times New Roman" w:hAnsi="Times New Roman"/>
          <w:i/>
          <w:spacing w:val="-2"/>
          <w:sz w:val="24"/>
          <w:szCs w:val="24"/>
        </w:rPr>
        <w:t>a</w:t>
      </w:r>
      <w:r w:rsidRPr="00806992">
        <w:rPr>
          <w:rFonts w:ascii="Times New Roman" w:hAnsi="Times New Roman"/>
          <w:i/>
          <w:spacing w:val="-2"/>
          <w:sz w:val="24"/>
          <w:szCs w:val="24"/>
        </w:rPr>
        <w:t xml:space="preserve"> lente</w:t>
      </w:r>
      <w:r w:rsidR="00836A1D" w:rsidRPr="00806992">
        <w:rPr>
          <w:rFonts w:ascii="Times New Roman" w:hAnsi="Times New Roman"/>
          <w:i/>
          <w:spacing w:val="-2"/>
          <w:sz w:val="24"/>
          <w:szCs w:val="24"/>
        </w:rPr>
        <w:t>le</w:t>
      </w:r>
      <w:r w:rsidRPr="00806992">
        <w:rPr>
          <w:rFonts w:ascii="Times New Roman" w:hAnsi="Times New Roman"/>
          <w:i/>
          <w:spacing w:val="-2"/>
          <w:sz w:val="24"/>
          <w:szCs w:val="24"/>
        </w:rPr>
        <w:t xml:space="preserve">. Lentelės turinys ir forma gali būti keičiama pagal rengėjo pageidavimą, tačiau rengėjas visada turi atsižvelgti į turinio suvokimą ir reikalavimų koncentravimą. </w:t>
      </w:r>
    </w:p>
    <w:p w14:paraId="7BBA778E" w14:textId="4F23F43C" w:rsidR="00E84818" w:rsidRPr="00806992" w:rsidRDefault="00E84818" w:rsidP="00806992">
      <w:pPr>
        <w:pStyle w:val="Pagrindinistekstas2"/>
        <w:spacing w:after="0" w:line="240" w:lineRule="auto"/>
        <w:ind w:firstLine="1247"/>
        <w:jc w:val="both"/>
        <w:rPr>
          <w:rFonts w:ascii="Times New Roman" w:hAnsi="Times New Roman"/>
          <w:spacing w:val="-2"/>
          <w:sz w:val="24"/>
          <w:szCs w:val="24"/>
        </w:rPr>
      </w:pPr>
      <w:r w:rsidRPr="00806992">
        <w:rPr>
          <w:rFonts w:ascii="Times New Roman" w:hAnsi="Times New Roman"/>
          <w:i/>
          <w:spacing w:val="-2"/>
          <w:sz w:val="24"/>
          <w:szCs w:val="24"/>
        </w:rPr>
        <w:t xml:space="preserve">Taip pat nurodomi standartai ar kiti reikalavimai, kuriuos turi atitikti perkamos prekės, ar kurių privaloma laikytis atliekant įdiegimo darbus. Jei </w:t>
      </w:r>
      <w:r w:rsidR="00836A1D" w:rsidRPr="00806992">
        <w:rPr>
          <w:rFonts w:ascii="Times New Roman" w:hAnsi="Times New Roman"/>
          <w:i/>
          <w:spacing w:val="-2"/>
          <w:sz w:val="24"/>
          <w:szCs w:val="24"/>
        </w:rPr>
        <w:t>t</w:t>
      </w:r>
      <w:r w:rsidRPr="00806992">
        <w:rPr>
          <w:rFonts w:ascii="Times New Roman" w:hAnsi="Times New Roman"/>
          <w:i/>
          <w:spacing w:val="-2"/>
          <w:sz w:val="24"/>
          <w:szCs w:val="24"/>
        </w:rPr>
        <w:t>iekėjas privalo pademonstruoti pateiktų prekių atitik</w:t>
      </w:r>
      <w:r w:rsidR="00836A1D" w:rsidRPr="00806992">
        <w:rPr>
          <w:rFonts w:ascii="Times New Roman" w:hAnsi="Times New Roman"/>
          <w:i/>
          <w:spacing w:val="-2"/>
          <w:sz w:val="24"/>
          <w:szCs w:val="24"/>
        </w:rPr>
        <w:t xml:space="preserve">tį </w:t>
      </w:r>
      <w:r w:rsidRPr="00806992">
        <w:rPr>
          <w:rFonts w:ascii="Times New Roman" w:hAnsi="Times New Roman"/>
          <w:i/>
          <w:spacing w:val="-2"/>
          <w:sz w:val="24"/>
          <w:szCs w:val="24"/>
        </w:rPr>
        <w:t>standartams, būdai ir priemonės tai atlikti turi būti aiškiai apibrėžti (patikrinami vykdant pirkimą). Nurodant standartą, techninį liudijimą ar bendrąsias technines specifikacijas, specifikacijoje reikia taikyti tokią pirmumo tvarką: pirmiausia nurodomas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arba, jeigu tokių nėra, – nacionaliniai standartai, nacionaliniai techniniai liudijimai arba nacionalinės techninės specifikacijos, susijusios su darbų projektavimu, sąmatų apskaičiavimu ir vykdymu bei prekių naudojimu. Kiekviena nuoroda pateikiama kartu su žodžiais „arba lygiavertis“. Lygiaverčiu laikomas standartas, nustatantis ne žemesnius, nei reikalaujamas standartas, reikalavimus.]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5"/>
        <w:gridCol w:w="2908"/>
        <w:gridCol w:w="3053"/>
        <w:gridCol w:w="2181"/>
      </w:tblGrid>
      <w:tr w:rsidR="00E84818" w:rsidRPr="00806992" w14:paraId="4D948F27" w14:textId="77777777" w:rsidTr="00455F9D">
        <w:tc>
          <w:tcPr>
            <w:tcW w:w="1526" w:type="dxa"/>
            <w:shd w:val="clear" w:color="auto" w:fill="auto"/>
          </w:tcPr>
          <w:p w14:paraId="3B897E98" w14:textId="77777777" w:rsidR="00E84818" w:rsidRPr="00806992" w:rsidRDefault="00E84818" w:rsidP="00455F9D">
            <w:pPr>
              <w:pStyle w:val="Pagrindinistekstas2"/>
              <w:spacing w:after="0" w:line="240" w:lineRule="auto"/>
              <w:rPr>
                <w:rFonts w:ascii="Times New Roman" w:hAnsi="Times New Roman"/>
                <w:spacing w:val="-2"/>
                <w:sz w:val="24"/>
                <w:szCs w:val="24"/>
              </w:rPr>
            </w:pPr>
            <w:r w:rsidRPr="00806992">
              <w:rPr>
                <w:rFonts w:ascii="Times New Roman" w:hAnsi="Times New Roman"/>
                <w:spacing w:val="-2"/>
                <w:sz w:val="24"/>
                <w:szCs w:val="24"/>
              </w:rPr>
              <w:t>Eilės Nr.</w:t>
            </w:r>
          </w:p>
        </w:tc>
        <w:tc>
          <w:tcPr>
            <w:tcW w:w="2835" w:type="dxa"/>
            <w:shd w:val="clear" w:color="auto" w:fill="auto"/>
          </w:tcPr>
          <w:p w14:paraId="24CA5860" w14:textId="77777777" w:rsidR="00E84818" w:rsidRPr="00806992" w:rsidRDefault="00E84818" w:rsidP="00455F9D">
            <w:pPr>
              <w:pStyle w:val="Pagrindinistekstas2"/>
              <w:spacing w:after="0" w:line="240" w:lineRule="auto"/>
              <w:rPr>
                <w:rFonts w:ascii="Times New Roman" w:hAnsi="Times New Roman"/>
                <w:spacing w:val="-2"/>
                <w:sz w:val="24"/>
                <w:szCs w:val="24"/>
              </w:rPr>
            </w:pPr>
            <w:r w:rsidRPr="00806992">
              <w:rPr>
                <w:rFonts w:ascii="Times New Roman" w:hAnsi="Times New Roman"/>
                <w:spacing w:val="-2"/>
                <w:sz w:val="24"/>
                <w:szCs w:val="24"/>
              </w:rPr>
              <w:t>Reikalavimas</w:t>
            </w:r>
          </w:p>
        </w:tc>
        <w:tc>
          <w:tcPr>
            <w:tcW w:w="2977" w:type="dxa"/>
            <w:shd w:val="clear" w:color="auto" w:fill="auto"/>
          </w:tcPr>
          <w:p w14:paraId="01AD1579" w14:textId="77777777" w:rsidR="00E84818" w:rsidRPr="00806992" w:rsidRDefault="00E84818" w:rsidP="00455F9D">
            <w:pPr>
              <w:pStyle w:val="Pagrindinistekstas2"/>
              <w:spacing w:after="0" w:line="240" w:lineRule="auto"/>
              <w:rPr>
                <w:rFonts w:ascii="Times New Roman" w:hAnsi="Times New Roman"/>
                <w:spacing w:val="-2"/>
                <w:sz w:val="24"/>
                <w:szCs w:val="24"/>
              </w:rPr>
            </w:pPr>
            <w:r w:rsidRPr="00806992">
              <w:rPr>
                <w:rFonts w:ascii="Times New Roman" w:hAnsi="Times New Roman"/>
                <w:spacing w:val="-2"/>
                <w:sz w:val="24"/>
                <w:szCs w:val="24"/>
              </w:rPr>
              <w:t>Reikalavimo reikšmė</w:t>
            </w:r>
          </w:p>
        </w:tc>
        <w:tc>
          <w:tcPr>
            <w:tcW w:w="2126" w:type="dxa"/>
          </w:tcPr>
          <w:p w14:paraId="681D7814" w14:textId="77777777" w:rsidR="00E84818" w:rsidRPr="00806992" w:rsidRDefault="00E84818" w:rsidP="00455F9D">
            <w:pPr>
              <w:pStyle w:val="Pagrindinistekstas2"/>
              <w:spacing w:after="0" w:line="240" w:lineRule="auto"/>
              <w:rPr>
                <w:rFonts w:ascii="Times New Roman" w:hAnsi="Times New Roman"/>
                <w:spacing w:val="-2"/>
                <w:sz w:val="24"/>
                <w:szCs w:val="24"/>
              </w:rPr>
            </w:pPr>
            <w:r w:rsidRPr="00806992">
              <w:rPr>
                <w:rFonts w:ascii="Times New Roman" w:hAnsi="Times New Roman"/>
                <w:spacing w:val="-2"/>
                <w:sz w:val="24"/>
                <w:szCs w:val="24"/>
              </w:rPr>
              <w:t>Perkamas kiekis</w:t>
            </w:r>
          </w:p>
        </w:tc>
      </w:tr>
      <w:tr w:rsidR="00E84818" w:rsidRPr="00806992" w14:paraId="49439E3B" w14:textId="77777777" w:rsidTr="00455F9D">
        <w:tc>
          <w:tcPr>
            <w:tcW w:w="1526" w:type="dxa"/>
            <w:shd w:val="clear" w:color="auto" w:fill="auto"/>
          </w:tcPr>
          <w:p w14:paraId="5744AD9F"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r w:rsidRPr="00806992">
              <w:rPr>
                <w:rFonts w:ascii="Times New Roman" w:hAnsi="Times New Roman"/>
                <w:spacing w:val="-2"/>
                <w:sz w:val="24"/>
                <w:szCs w:val="24"/>
              </w:rPr>
              <w:t>1.</w:t>
            </w:r>
          </w:p>
        </w:tc>
        <w:tc>
          <w:tcPr>
            <w:tcW w:w="2835" w:type="dxa"/>
            <w:shd w:val="clear" w:color="auto" w:fill="auto"/>
          </w:tcPr>
          <w:p w14:paraId="00C5A088"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c>
          <w:tcPr>
            <w:tcW w:w="2977" w:type="dxa"/>
            <w:shd w:val="clear" w:color="auto" w:fill="auto"/>
          </w:tcPr>
          <w:p w14:paraId="38AC26DF"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c>
          <w:tcPr>
            <w:tcW w:w="2126" w:type="dxa"/>
          </w:tcPr>
          <w:p w14:paraId="3F5C0BF5"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r>
      <w:tr w:rsidR="00E84818" w:rsidRPr="00806992" w14:paraId="380CEE03" w14:textId="77777777" w:rsidTr="00455F9D">
        <w:tc>
          <w:tcPr>
            <w:tcW w:w="1526" w:type="dxa"/>
            <w:shd w:val="clear" w:color="auto" w:fill="auto"/>
          </w:tcPr>
          <w:p w14:paraId="421A0A4F"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r w:rsidRPr="00806992">
              <w:rPr>
                <w:rFonts w:ascii="Times New Roman" w:hAnsi="Times New Roman"/>
                <w:spacing w:val="-2"/>
                <w:sz w:val="24"/>
                <w:szCs w:val="24"/>
              </w:rPr>
              <w:t>2.</w:t>
            </w:r>
          </w:p>
        </w:tc>
        <w:tc>
          <w:tcPr>
            <w:tcW w:w="2835" w:type="dxa"/>
            <w:shd w:val="clear" w:color="auto" w:fill="auto"/>
          </w:tcPr>
          <w:p w14:paraId="7C0A6079"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c>
          <w:tcPr>
            <w:tcW w:w="2977" w:type="dxa"/>
            <w:shd w:val="clear" w:color="auto" w:fill="auto"/>
          </w:tcPr>
          <w:p w14:paraId="3523F1C0"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c>
          <w:tcPr>
            <w:tcW w:w="2126" w:type="dxa"/>
          </w:tcPr>
          <w:p w14:paraId="3EFE2CE4"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r>
      <w:tr w:rsidR="00E84818" w:rsidRPr="00806992" w14:paraId="41A613C2" w14:textId="77777777" w:rsidTr="00455F9D">
        <w:tc>
          <w:tcPr>
            <w:tcW w:w="1526" w:type="dxa"/>
            <w:shd w:val="clear" w:color="auto" w:fill="auto"/>
          </w:tcPr>
          <w:p w14:paraId="6313B1FE"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r w:rsidRPr="00806992">
              <w:rPr>
                <w:rFonts w:ascii="Times New Roman" w:hAnsi="Times New Roman"/>
                <w:spacing w:val="-2"/>
                <w:sz w:val="24"/>
                <w:szCs w:val="24"/>
              </w:rPr>
              <w:t>3.</w:t>
            </w:r>
          </w:p>
        </w:tc>
        <w:tc>
          <w:tcPr>
            <w:tcW w:w="2835" w:type="dxa"/>
            <w:shd w:val="clear" w:color="auto" w:fill="auto"/>
          </w:tcPr>
          <w:p w14:paraId="05A0535D"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c>
          <w:tcPr>
            <w:tcW w:w="2977" w:type="dxa"/>
            <w:shd w:val="clear" w:color="auto" w:fill="auto"/>
          </w:tcPr>
          <w:p w14:paraId="72AAD473"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c>
          <w:tcPr>
            <w:tcW w:w="2126" w:type="dxa"/>
          </w:tcPr>
          <w:p w14:paraId="1EA52C6D"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r>
      <w:tr w:rsidR="00E84818" w:rsidRPr="00806992" w14:paraId="43FDD555" w14:textId="77777777" w:rsidTr="00455F9D">
        <w:tc>
          <w:tcPr>
            <w:tcW w:w="1526" w:type="dxa"/>
            <w:shd w:val="clear" w:color="auto" w:fill="auto"/>
          </w:tcPr>
          <w:p w14:paraId="1B50E23B"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r w:rsidRPr="00806992">
              <w:rPr>
                <w:rFonts w:ascii="Times New Roman" w:hAnsi="Times New Roman"/>
                <w:spacing w:val="-2"/>
                <w:sz w:val="24"/>
                <w:szCs w:val="24"/>
              </w:rPr>
              <w:t>...</w:t>
            </w:r>
          </w:p>
        </w:tc>
        <w:tc>
          <w:tcPr>
            <w:tcW w:w="2835" w:type="dxa"/>
            <w:shd w:val="clear" w:color="auto" w:fill="auto"/>
          </w:tcPr>
          <w:p w14:paraId="0903A25E"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c>
          <w:tcPr>
            <w:tcW w:w="2977" w:type="dxa"/>
            <w:shd w:val="clear" w:color="auto" w:fill="auto"/>
          </w:tcPr>
          <w:p w14:paraId="6B7894B6"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c>
          <w:tcPr>
            <w:tcW w:w="2126" w:type="dxa"/>
          </w:tcPr>
          <w:p w14:paraId="0BEDFC89" w14:textId="77777777" w:rsidR="00E84818" w:rsidRPr="00806992" w:rsidRDefault="00E84818" w:rsidP="00455F9D">
            <w:pPr>
              <w:pStyle w:val="Pagrindinistekstas2"/>
              <w:spacing w:after="0" w:line="240" w:lineRule="auto"/>
              <w:jc w:val="both"/>
              <w:rPr>
                <w:rFonts w:ascii="Times New Roman" w:hAnsi="Times New Roman"/>
                <w:spacing w:val="-2"/>
                <w:sz w:val="24"/>
                <w:szCs w:val="24"/>
              </w:rPr>
            </w:pPr>
          </w:p>
        </w:tc>
      </w:tr>
    </w:tbl>
    <w:p w14:paraId="7BEDF53E"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sz w:val="24"/>
          <w:szCs w:val="24"/>
        </w:rPr>
      </w:pPr>
    </w:p>
    <w:p w14:paraId="72E643C8"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IV SKYRIUS</w:t>
      </w:r>
    </w:p>
    <w:p w14:paraId="06C33E08"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DOKUMENTAI</w:t>
      </w:r>
    </w:p>
    <w:p w14:paraId="0B2F5B74"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p>
    <w:p w14:paraId="32D41A81"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5. </w:t>
      </w:r>
      <w:r w:rsidRPr="00806992">
        <w:rPr>
          <w:rFonts w:ascii="Times New Roman" w:hAnsi="Times New Roman"/>
          <w:i/>
          <w:sz w:val="24"/>
          <w:szCs w:val="24"/>
        </w:rPr>
        <w:t>[Pateikiamas dokumentų, kuriuos privaloma pateikti, aprašymas. Pvz., projektinės ir konstravimo techninės dokumentacijos parengimas, instrukcijos, aprašai ir pan. Taip pat numatoma, kokia kalba turi būti pateikti dokumentai, jų detalumo lygis, egzempliorių skaičius, formos reikalavimai, kiti reikalavimai. Jeigu reikia, taip pat numatoma būtinybė derinti dokumentus su administracijos atsakingais darbuotojais. Būtina išskirti, kurie dokumentai teikiami kartu su pasiūlymu, o kurie su prekėmis.]</w:t>
      </w:r>
    </w:p>
    <w:p w14:paraId="0E098488"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p>
    <w:p w14:paraId="1E2E1BB1"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V SKYRIUS</w:t>
      </w:r>
    </w:p>
    <w:p w14:paraId="69E9174F"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GAMYBA, TIKRINIMAS IR TESTAVIMAS</w:t>
      </w:r>
    </w:p>
    <w:p w14:paraId="2E3032E1" w14:textId="77777777" w:rsidR="00E84818" w:rsidRPr="00806992" w:rsidRDefault="00E84818" w:rsidP="00806992">
      <w:pPr>
        <w:pStyle w:val="Pagrindinistekstas2"/>
        <w:spacing w:after="0" w:line="240" w:lineRule="auto"/>
        <w:jc w:val="center"/>
        <w:rPr>
          <w:rFonts w:ascii="Times New Roman" w:hAnsi="Times New Roman"/>
          <w:bCs/>
          <w:sz w:val="24"/>
          <w:szCs w:val="24"/>
        </w:rPr>
      </w:pPr>
    </w:p>
    <w:p w14:paraId="0A1C9AEA" w14:textId="315D9317"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sz w:val="24"/>
          <w:szCs w:val="24"/>
        </w:rPr>
        <w:t>6.</w:t>
      </w:r>
      <w:r w:rsidRPr="00806992">
        <w:rPr>
          <w:rFonts w:ascii="Times New Roman" w:hAnsi="Times New Roman"/>
          <w:i/>
          <w:sz w:val="24"/>
          <w:szCs w:val="24"/>
        </w:rPr>
        <w:t xml:space="preserve"> [Specialūs reikalavimai dėl prekių gamybos proceso, žymėjimo, gamyklinės patikros ar testavimo, atliekamo iki prekių pristatymo. Jei Tiekėjui nustatomi reikalavimai dėl prekių bandymų, bandymų tinkamumas turi būti aprašytas taip, kad būtų galimybė objektyviai pamatuoti</w:t>
      </w:r>
      <w:r w:rsidR="00836A1D" w:rsidRPr="00806992">
        <w:rPr>
          <w:rFonts w:ascii="Times New Roman" w:hAnsi="Times New Roman"/>
          <w:i/>
          <w:sz w:val="24"/>
          <w:szCs w:val="24"/>
        </w:rPr>
        <w:t xml:space="preserve"> </w:t>
      </w:r>
      <w:r w:rsidRPr="00806992">
        <w:rPr>
          <w:rFonts w:ascii="Times New Roman" w:hAnsi="Times New Roman"/>
          <w:i/>
          <w:sz w:val="24"/>
          <w:szCs w:val="24"/>
        </w:rPr>
        <w:t>/ įvertinti bandymų rezultatus. Taip pat reikalavimai diagnostikos priemonėms ir naudojamų programinių priemonių validacijai ir (arba) verifikacijai.</w:t>
      </w:r>
      <w:r w:rsidRPr="00806992">
        <w:rPr>
          <w:rFonts w:ascii="Times New Roman" w:hAnsi="Times New Roman"/>
          <w:bCs/>
          <w:i/>
          <w:sz w:val="24"/>
          <w:szCs w:val="24"/>
        </w:rPr>
        <w:t xml:space="preserve"> </w:t>
      </w:r>
      <w:r w:rsidRPr="00806992">
        <w:rPr>
          <w:rFonts w:ascii="Times New Roman" w:hAnsi="Times New Roman"/>
          <w:i/>
          <w:sz w:val="24"/>
          <w:szCs w:val="24"/>
        </w:rPr>
        <w:t>Paleidimas / derinimas / išbandymas.]</w:t>
      </w:r>
    </w:p>
    <w:p w14:paraId="066FA6D4"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p>
    <w:p w14:paraId="045FBFC0" w14:textId="77777777" w:rsidR="007A301A" w:rsidRPr="00806992" w:rsidRDefault="007A301A"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VI </w:t>
      </w:r>
      <w:r w:rsidR="00E84818" w:rsidRPr="00806992">
        <w:rPr>
          <w:rFonts w:ascii="Times New Roman" w:hAnsi="Times New Roman"/>
          <w:b/>
          <w:bCs/>
          <w:sz w:val="24"/>
          <w:szCs w:val="24"/>
        </w:rPr>
        <w:t>SKYRIUS</w:t>
      </w:r>
    </w:p>
    <w:p w14:paraId="684BED15"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PAKUOTĖS IR TRANSPORTAVIMAS</w:t>
      </w:r>
    </w:p>
    <w:p w14:paraId="43D331A5" w14:textId="77777777" w:rsidR="007A301A" w:rsidRPr="00806992" w:rsidRDefault="007A301A" w:rsidP="00806992">
      <w:pPr>
        <w:pStyle w:val="Pagrindinistekstas2"/>
        <w:spacing w:after="0" w:line="240" w:lineRule="auto"/>
        <w:jc w:val="center"/>
        <w:rPr>
          <w:rFonts w:ascii="Times New Roman" w:hAnsi="Times New Roman"/>
          <w:bCs/>
          <w:sz w:val="24"/>
          <w:szCs w:val="24"/>
        </w:rPr>
      </w:pPr>
    </w:p>
    <w:p w14:paraId="182459D1"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7. </w:t>
      </w:r>
      <w:r w:rsidRPr="00806992">
        <w:rPr>
          <w:rFonts w:ascii="Times New Roman" w:hAnsi="Times New Roman"/>
          <w:i/>
          <w:sz w:val="24"/>
          <w:szCs w:val="24"/>
        </w:rPr>
        <w:t>[Numatomi reikalavimai pakavimui bei transportavimui. Jei reikalaujama specifinės pakuotės ar transportavimo būdo, tokie reikalavimai turi būti numatyti. Pristatymo reikalavimai (pvz.: prekių pristatymas keliems gavėjams, perspėjimas apie pristatymą iš anksto ar pan.).]</w:t>
      </w:r>
    </w:p>
    <w:p w14:paraId="4596565B"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p>
    <w:p w14:paraId="337BBA13" w14:textId="77777777" w:rsidR="007A301A" w:rsidRPr="00806992" w:rsidRDefault="007A301A"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VII </w:t>
      </w:r>
      <w:r w:rsidR="00E84818" w:rsidRPr="00806992">
        <w:rPr>
          <w:rFonts w:ascii="Times New Roman" w:hAnsi="Times New Roman"/>
          <w:b/>
          <w:bCs/>
          <w:sz w:val="24"/>
          <w:szCs w:val="24"/>
        </w:rPr>
        <w:t>SKYRIUS</w:t>
      </w:r>
    </w:p>
    <w:p w14:paraId="2C9E3CA7" w14:textId="5E366EA1"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REIKALAVIMAI DĖL ĮDIEGIMO, PRISTATYMO IR PRIĖMIMO</w:t>
      </w:r>
      <w:r w:rsidR="00836A1D" w:rsidRPr="00806992">
        <w:rPr>
          <w:rFonts w:ascii="Times New Roman" w:hAnsi="Times New Roman"/>
          <w:b/>
          <w:bCs/>
          <w:sz w:val="24"/>
          <w:szCs w:val="24"/>
        </w:rPr>
        <w:t>–</w:t>
      </w:r>
      <w:r w:rsidRPr="00806992">
        <w:rPr>
          <w:rFonts w:ascii="Times New Roman" w:hAnsi="Times New Roman"/>
          <w:b/>
          <w:bCs/>
          <w:sz w:val="24"/>
          <w:szCs w:val="24"/>
        </w:rPr>
        <w:t>PERDAVIMO</w:t>
      </w:r>
    </w:p>
    <w:p w14:paraId="4D898CA9" w14:textId="77777777" w:rsidR="007A301A" w:rsidRPr="00806992" w:rsidRDefault="007A301A" w:rsidP="00806992">
      <w:pPr>
        <w:pStyle w:val="Pagrindinistekstas2"/>
        <w:spacing w:after="0" w:line="240" w:lineRule="auto"/>
        <w:jc w:val="center"/>
        <w:rPr>
          <w:rFonts w:ascii="Times New Roman" w:hAnsi="Times New Roman"/>
          <w:b/>
          <w:bCs/>
          <w:sz w:val="24"/>
          <w:szCs w:val="24"/>
        </w:rPr>
      </w:pPr>
    </w:p>
    <w:p w14:paraId="30E61FDD" w14:textId="5F5677F9"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sz w:val="24"/>
          <w:szCs w:val="24"/>
        </w:rPr>
        <w:t>8. [</w:t>
      </w:r>
      <w:r w:rsidRPr="00806992">
        <w:rPr>
          <w:rFonts w:ascii="Times New Roman" w:hAnsi="Times New Roman"/>
          <w:i/>
          <w:sz w:val="24"/>
          <w:szCs w:val="24"/>
        </w:rPr>
        <w:t xml:space="preserve">Numatomos Tiekėjo pareigos dėl prekių montavimo / instaliavimo / įdiegimo. Įdiegimo reikalavimai, jo atlikimo grafikas. Nurodomos Tiekėjo pareigos dėl laikino prekių saugojimo (jei reikalinga). Testai ar kitokio pobūdžio tikrinimai, kurie bus atlikti pristatymo vietoje, norint įsitikinti, ar prekės atitinka techninius reikalavimus. </w:t>
      </w:r>
      <w:r w:rsidRPr="00806992">
        <w:rPr>
          <w:rFonts w:ascii="Times New Roman" w:hAnsi="Times New Roman"/>
          <w:i/>
          <w:spacing w:val="-2"/>
          <w:sz w:val="24"/>
          <w:szCs w:val="24"/>
        </w:rPr>
        <w:t>Jei įdiegimo darbai bus prižiūrimi ar tikrinami trečiosios šalies atstovų, turi būti nustatyt</w:t>
      </w:r>
      <w:r w:rsidR="00836A1D" w:rsidRPr="00806992">
        <w:rPr>
          <w:rFonts w:ascii="Times New Roman" w:hAnsi="Times New Roman"/>
          <w:i/>
          <w:spacing w:val="-2"/>
          <w:sz w:val="24"/>
          <w:szCs w:val="24"/>
        </w:rPr>
        <w:t>a</w:t>
      </w:r>
      <w:r w:rsidRPr="00806992">
        <w:rPr>
          <w:rFonts w:ascii="Times New Roman" w:hAnsi="Times New Roman"/>
          <w:i/>
          <w:spacing w:val="-2"/>
          <w:sz w:val="24"/>
          <w:szCs w:val="24"/>
        </w:rPr>
        <w:t xml:space="preserve"> šių atstovų kompetencij</w:t>
      </w:r>
      <w:r w:rsidR="00836A1D" w:rsidRPr="00806992">
        <w:rPr>
          <w:rFonts w:ascii="Times New Roman" w:hAnsi="Times New Roman"/>
          <w:i/>
          <w:spacing w:val="-2"/>
          <w:sz w:val="24"/>
          <w:szCs w:val="24"/>
        </w:rPr>
        <w:t>a</w:t>
      </w:r>
      <w:r w:rsidRPr="00806992">
        <w:rPr>
          <w:rFonts w:ascii="Times New Roman" w:hAnsi="Times New Roman"/>
          <w:i/>
          <w:spacing w:val="-2"/>
          <w:sz w:val="24"/>
          <w:szCs w:val="24"/>
        </w:rPr>
        <w:t>.</w:t>
      </w:r>
      <w:r w:rsidRPr="00806992">
        <w:rPr>
          <w:rFonts w:ascii="Times New Roman" w:hAnsi="Times New Roman"/>
          <w:i/>
          <w:sz w:val="24"/>
          <w:szCs w:val="24"/>
        </w:rPr>
        <w:t xml:space="preserve"> Reikalavimai Tiekėjo darbuotojams, dirbantiems pristatymo vietoje (darbuotojų skaičius, pareigos ir pan. – neįtraukiant kvalifikacinių reikalavimų. Jei taikomi specialūs reikalavimai darbuotojų kvalifikacijai, jie turi būti nurodomi specifikacijos priede ir bus perkeliami į pirkimo dokumentus). Gali būti numatytos ypatingos arba specifinės pristatymo sąlygos.]</w:t>
      </w:r>
    </w:p>
    <w:p w14:paraId="07612D6B" w14:textId="77777777" w:rsidR="007A301A" w:rsidRPr="00806992" w:rsidRDefault="007A301A" w:rsidP="00806992">
      <w:pPr>
        <w:pStyle w:val="Pagrindinistekstas2"/>
        <w:spacing w:after="0" w:line="240" w:lineRule="auto"/>
        <w:ind w:firstLine="1247"/>
        <w:jc w:val="both"/>
        <w:rPr>
          <w:rFonts w:ascii="Times New Roman" w:hAnsi="Times New Roman"/>
          <w:sz w:val="24"/>
          <w:szCs w:val="24"/>
        </w:rPr>
      </w:pPr>
    </w:p>
    <w:p w14:paraId="361803F7" w14:textId="77777777" w:rsidR="00E84818" w:rsidRPr="00806992" w:rsidRDefault="007A301A"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VIII </w:t>
      </w:r>
      <w:r w:rsidR="00E84818" w:rsidRPr="00806992">
        <w:rPr>
          <w:rFonts w:ascii="Times New Roman" w:hAnsi="Times New Roman"/>
          <w:b/>
          <w:bCs/>
          <w:sz w:val="24"/>
          <w:szCs w:val="24"/>
        </w:rPr>
        <w:t>SKYRIUS</w:t>
      </w:r>
    </w:p>
    <w:p w14:paraId="525CE702"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KOKYBĖS KONTROLĖ</w:t>
      </w:r>
    </w:p>
    <w:p w14:paraId="51170E1E" w14:textId="77777777" w:rsidR="007A301A" w:rsidRPr="00806992" w:rsidRDefault="007A301A" w:rsidP="00806992">
      <w:pPr>
        <w:pStyle w:val="Pagrindinistekstas2"/>
        <w:spacing w:after="0" w:line="240" w:lineRule="auto"/>
        <w:jc w:val="center"/>
        <w:rPr>
          <w:rFonts w:ascii="Times New Roman" w:hAnsi="Times New Roman"/>
          <w:b/>
          <w:bCs/>
          <w:sz w:val="24"/>
          <w:szCs w:val="24"/>
        </w:rPr>
      </w:pPr>
    </w:p>
    <w:p w14:paraId="7C857F4B"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9. </w:t>
      </w:r>
      <w:r w:rsidRPr="00806992">
        <w:rPr>
          <w:rFonts w:ascii="Times New Roman" w:hAnsi="Times New Roman"/>
          <w:i/>
          <w:sz w:val="24"/>
          <w:szCs w:val="24"/>
        </w:rPr>
        <w:t>[Nurodomi kokybės užtikrinimo reikalavimai, kuriais Tiekėjas privalo vadovautis visą sutarties įgyvendinimo laiką (reikalavimai kontrolei, gaunant medžiagas, kasdieninei ar pasirinktinai operacinei kontrolei, priėmimo kontrolei, reikalavimai kontrolės ir matavimo prietaisams, montavimo paslaugų priežiūra ir pan.)]</w:t>
      </w:r>
    </w:p>
    <w:p w14:paraId="2026722F" w14:textId="77777777" w:rsidR="007A301A" w:rsidRPr="00806992" w:rsidRDefault="007A301A" w:rsidP="00806992">
      <w:pPr>
        <w:pStyle w:val="Pagrindinistekstas2"/>
        <w:spacing w:after="0" w:line="240" w:lineRule="auto"/>
        <w:jc w:val="both"/>
        <w:rPr>
          <w:rFonts w:ascii="Times New Roman" w:hAnsi="Times New Roman"/>
          <w:sz w:val="24"/>
          <w:szCs w:val="24"/>
        </w:rPr>
      </w:pPr>
    </w:p>
    <w:p w14:paraId="7DF729F8" w14:textId="77777777" w:rsidR="00E84818" w:rsidRPr="00806992" w:rsidRDefault="007A301A"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IX </w:t>
      </w:r>
      <w:r w:rsidR="00E84818" w:rsidRPr="00806992">
        <w:rPr>
          <w:rFonts w:ascii="Times New Roman" w:hAnsi="Times New Roman"/>
          <w:b/>
          <w:bCs/>
          <w:sz w:val="24"/>
          <w:szCs w:val="24"/>
        </w:rPr>
        <w:t>SKYRIUS</w:t>
      </w:r>
    </w:p>
    <w:p w14:paraId="0E121871"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APMOKYMAS</w:t>
      </w:r>
    </w:p>
    <w:p w14:paraId="67405894" w14:textId="77777777" w:rsidR="007A301A" w:rsidRPr="00806992" w:rsidRDefault="007A301A" w:rsidP="00806992">
      <w:pPr>
        <w:pStyle w:val="Pagrindinistekstas2"/>
        <w:spacing w:after="0" w:line="240" w:lineRule="auto"/>
        <w:jc w:val="center"/>
        <w:rPr>
          <w:rFonts w:ascii="Times New Roman" w:hAnsi="Times New Roman"/>
          <w:b/>
          <w:bCs/>
          <w:sz w:val="24"/>
          <w:szCs w:val="24"/>
        </w:rPr>
      </w:pPr>
    </w:p>
    <w:p w14:paraId="2A930214"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10. </w:t>
      </w:r>
      <w:r w:rsidRPr="00806992">
        <w:rPr>
          <w:rFonts w:ascii="Times New Roman" w:hAnsi="Times New Roman"/>
          <w:i/>
          <w:sz w:val="24"/>
          <w:szCs w:val="24"/>
        </w:rPr>
        <w:t>[Aprašomi reikalavimai personalo apmokymui, reikalinga apmokymo įranga, apmokomų darbuotojų skaičius, kiti reikalavimai apmokymams.]</w:t>
      </w:r>
    </w:p>
    <w:p w14:paraId="64C38AB6" w14:textId="77777777" w:rsidR="007A301A" w:rsidRPr="00806992" w:rsidRDefault="007A301A" w:rsidP="00806992">
      <w:pPr>
        <w:pStyle w:val="Pagrindinistekstas2"/>
        <w:tabs>
          <w:tab w:val="left" w:pos="1122"/>
        </w:tabs>
        <w:spacing w:after="0" w:line="240" w:lineRule="auto"/>
        <w:ind w:firstLine="1247"/>
        <w:jc w:val="both"/>
        <w:rPr>
          <w:rFonts w:ascii="Times New Roman" w:hAnsi="Times New Roman"/>
          <w:sz w:val="24"/>
          <w:szCs w:val="24"/>
        </w:rPr>
      </w:pPr>
    </w:p>
    <w:p w14:paraId="3CAD52F7" w14:textId="77777777" w:rsidR="00E84818" w:rsidRPr="00806992" w:rsidRDefault="007A301A"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X </w:t>
      </w:r>
      <w:r w:rsidR="00E84818" w:rsidRPr="00806992">
        <w:rPr>
          <w:rFonts w:ascii="Times New Roman" w:hAnsi="Times New Roman"/>
          <w:b/>
          <w:bCs/>
          <w:sz w:val="24"/>
          <w:szCs w:val="24"/>
        </w:rPr>
        <w:t>SKYRIUS</w:t>
      </w:r>
    </w:p>
    <w:p w14:paraId="6054A851"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KITI REIKALAVIMAI</w:t>
      </w:r>
    </w:p>
    <w:p w14:paraId="2ACA1C6B" w14:textId="77777777" w:rsidR="007A301A" w:rsidRPr="00806992" w:rsidRDefault="007A301A" w:rsidP="00806992">
      <w:pPr>
        <w:pStyle w:val="Pagrindinistekstas2"/>
        <w:spacing w:after="0" w:line="240" w:lineRule="auto"/>
        <w:jc w:val="center"/>
        <w:rPr>
          <w:rFonts w:ascii="Times New Roman" w:hAnsi="Times New Roman"/>
          <w:b/>
          <w:bCs/>
          <w:sz w:val="24"/>
          <w:szCs w:val="24"/>
        </w:rPr>
      </w:pPr>
    </w:p>
    <w:p w14:paraId="26B10B6A" w14:textId="77777777" w:rsidR="00E84818" w:rsidRPr="00806992" w:rsidRDefault="00E84818" w:rsidP="00806992">
      <w:pPr>
        <w:pStyle w:val="Pagrindinistekstas2"/>
        <w:spacing w:after="0" w:line="240" w:lineRule="auto"/>
        <w:ind w:firstLine="1276"/>
        <w:jc w:val="both"/>
        <w:rPr>
          <w:rFonts w:ascii="Times New Roman" w:hAnsi="Times New Roman"/>
          <w:sz w:val="24"/>
          <w:szCs w:val="24"/>
        </w:rPr>
      </w:pPr>
      <w:r w:rsidRPr="00806992">
        <w:rPr>
          <w:rFonts w:ascii="Times New Roman" w:hAnsi="Times New Roman"/>
          <w:sz w:val="24"/>
          <w:szCs w:val="24"/>
        </w:rPr>
        <w:t xml:space="preserve">11. </w:t>
      </w:r>
      <w:r w:rsidRPr="00806992">
        <w:rPr>
          <w:rFonts w:ascii="Times New Roman" w:hAnsi="Times New Roman"/>
          <w:i/>
          <w:sz w:val="24"/>
          <w:szCs w:val="24"/>
        </w:rPr>
        <w:t>[Šiame skyriuje pateikiama kita svarbi informacija, kuri negali būti pateikta kituose techninės specifikacijos skyriuose. Pvz.: reikalavimai perduoti ar suteikti intelektinės nuosavybės teises, reikalavimai išorinių įvykių įvertinimui; konstrukcijų, sistemų ir komponentų aprašymas, jų suderinamumo su esamomis konstrukcijomis, sistemomis ir komponentais analizė, priežiūros garantiniu laiku reikalavimai, de</w:t>
      </w:r>
      <w:r w:rsidR="007A301A" w:rsidRPr="00806992">
        <w:rPr>
          <w:rFonts w:ascii="Times New Roman" w:hAnsi="Times New Roman"/>
          <w:i/>
          <w:sz w:val="24"/>
          <w:szCs w:val="24"/>
        </w:rPr>
        <w:t>fektų šalinimas, neatitinkančių</w:t>
      </w:r>
      <w:r w:rsidR="007A301A" w:rsidRPr="00806992">
        <w:rPr>
          <w:rFonts w:ascii="Times New Roman" w:hAnsi="Times New Roman"/>
          <w:sz w:val="24"/>
          <w:szCs w:val="24"/>
        </w:rPr>
        <w:t xml:space="preserve"> </w:t>
      </w:r>
      <w:r w:rsidR="007A301A" w:rsidRPr="00806992">
        <w:rPr>
          <w:rFonts w:ascii="Times New Roman" w:hAnsi="Times New Roman"/>
          <w:i/>
          <w:sz w:val="24"/>
          <w:szCs w:val="24"/>
        </w:rPr>
        <w:t>reikalavimų prekių keitimas naujomis, reikalavimai švarai ir pašalinių medžiagų kontrolei ir pan.]</w:t>
      </w:r>
    </w:p>
    <w:p w14:paraId="710FB37A" w14:textId="77777777" w:rsidR="00E84818" w:rsidRPr="00806992" w:rsidRDefault="00E84818" w:rsidP="00806992">
      <w:pPr>
        <w:pStyle w:val="Pagrindinistekstas2"/>
        <w:spacing w:after="0" w:line="240" w:lineRule="auto"/>
        <w:ind w:firstLine="1276"/>
        <w:jc w:val="both"/>
        <w:rPr>
          <w:rFonts w:ascii="Times New Roman" w:hAnsi="Times New Roman"/>
          <w:sz w:val="24"/>
          <w:szCs w:val="24"/>
        </w:rPr>
      </w:pPr>
    </w:p>
    <w:p w14:paraId="02654496" w14:textId="77777777" w:rsidR="00E84818" w:rsidRPr="00806992" w:rsidRDefault="005C328C" w:rsidP="00806992">
      <w:pPr>
        <w:pStyle w:val="Pagrindinistekstas2"/>
        <w:spacing w:after="0" w:line="240" w:lineRule="auto"/>
        <w:jc w:val="center"/>
        <w:rPr>
          <w:rFonts w:ascii="Times New Roman" w:hAnsi="Times New Roman"/>
          <w:sz w:val="24"/>
          <w:szCs w:val="24"/>
        </w:rPr>
      </w:pPr>
      <w:r w:rsidRPr="00806992">
        <w:rPr>
          <w:rFonts w:ascii="Times New Roman" w:hAnsi="Times New Roman"/>
          <w:sz w:val="24"/>
          <w:szCs w:val="24"/>
        </w:rPr>
        <w:t>_____________</w:t>
      </w:r>
    </w:p>
    <w:p w14:paraId="197A2EB8" w14:textId="77777777" w:rsidR="00E84818" w:rsidRPr="00806992" w:rsidRDefault="00E84818" w:rsidP="00806992">
      <w:pPr>
        <w:spacing w:after="0" w:line="240" w:lineRule="auto"/>
        <w:rPr>
          <w:rFonts w:ascii="Times New Roman" w:hAnsi="Times New Roman"/>
          <w:sz w:val="24"/>
          <w:szCs w:val="24"/>
        </w:rPr>
      </w:pPr>
      <w:r w:rsidRPr="00806992">
        <w:rPr>
          <w:rFonts w:ascii="Times New Roman" w:hAnsi="Times New Roman"/>
          <w:snapToGrid w:val="0"/>
          <w:sz w:val="24"/>
          <w:szCs w:val="24"/>
        </w:rPr>
        <w:br w:type="page"/>
      </w:r>
    </w:p>
    <w:p w14:paraId="7F5F017C" w14:textId="77777777" w:rsidR="00E84818" w:rsidRPr="00806992" w:rsidRDefault="00E84818" w:rsidP="00806992">
      <w:pPr>
        <w:spacing w:after="0" w:line="240" w:lineRule="auto"/>
        <w:jc w:val="center"/>
        <w:rPr>
          <w:rFonts w:ascii="Times New Roman" w:hAnsi="Times New Roman"/>
          <w:b/>
          <w:bCs/>
          <w:sz w:val="24"/>
          <w:szCs w:val="24"/>
        </w:rPr>
      </w:pPr>
      <w:bookmarkStart w:id="14" w:name="OLE_LINK1"/>
      <w:bookmarkStart w:id="15" w:name="OLE_LINK2"/>
      <w:r w:rsidRPr="00806992">
        <w:rPr>
          <w:rFonts w:ascii="Times New Roman" w:hAnsi="Times New Roman"/>
          <w:b/>
          <w:bCs/>
          <w:sz w:val="24"/>
          <w:szCs w:val="24"/>
        </w:rPr>
        <w:t>(Paslaugų pirkimo techninės specifikacijos formos pavyzdys)</w:t>
      </w:r>
    </w:p>
    <w:bookmarkEnd w:id="14"/>
    <w:bookmarkEnd w:id="15"/>
    <w:p w14:paraId="7AC8FE89" w14:textId="77777777" w:rsidR="00E84818" w:rsidRPr="00806992" w:rsidRDefault="00E84818" w:rsidP="00806992">
      <w:pPr>
        <w:spacing w:after="0" w:line="240" w:lineRule="auto"/>
        <w:jc w:val="center"/>
        <w:rPr>
          <w:rFonts w:ascii="Times New Roman" w:hAnsi="Times New Roman"/>
          <w:b/>
          <w:bCs/>
          <w:sz w:val="24"/>
          <w:szCs w:val="24"/>
        </w:rPr>
      </w:pPr>
    </w:p>
    <w:p w14:paraId="0BD9BDCA" w14:textId="77777777" w:rsidR="00E84818" w:rsidRPr="00806992" w:rsidRDefault="00E84818" w:rsidP="00806992">
      <w:pPr>
        <w:spacing w:after="0" w:line="240" w:lineRule="auto"/>
        <w:rPr>
          <w:rFonts w:ascii="Times New Roman" w:hAnsi="Times New Roman"/>
          <w:sz w:val="24"/>
          <w:szCs w:val="24"/>
        </w:rPr>
      </w:pPr>
    </w:p>
    <w:p w14:paraId="3B52B724" w14:textId="77777777" w:rsidR="00E84818" w:rsidRPr="00806992" w:rsidRDefault="00E84818" w:rsidP="00806992">
      <w:pPr>
        <w:pStyle w:val="Antrat1"/>
        <w:spacing w:before="0" w:after="0" w:line="240" w:lineRule="auto"/>
        <w:jc w:val="center"/>
        <w:rPr>
          <w:rFonts w:ascii="Times New Roman" w:hAnsi="Times New Roman" w:cs="Times New Roman"/>
          <w:bCs w:val="0"/>
          <w:iCs/>
          <w:sz w:val="24"/>
          <w:szCs w:val="24"/>
        </w:rPr>
      </w:pPr>
      <w:r w:rsidRPr="00806992">
        <w:rPr>
          <w:rFonts w:ascii="Times New Roman" w:hAnsi="Times New Roman" w:cs="Times New Roman"/>
          <w:sz w:val="24"/>
          <w:szCs w:val="24"/>
        </w:rPr>
        <w:t>(PASLAUGŲ PAVADINIMAS)</w:t>
      </w:r>
      <w:r w:rsidRPr="00806992">
        <w:rPr>
          <w:rFonts w:ascii="Times New Roman" w:hAnsi="Times New Roman" w:cs="Times New Roman"/>
          <w:bCs w:val="0"/>
          <w:iCs/>
          <w:sz w:val="24"/>
          <w:szCs w:val="24"/>
        </w:rPr>
        <w:t xml:space="preserve"> PIRKIMO</w:t>
      </w:r>
    </w:p>
    <w:p w14:paraId="6F48A1DD" w14:textId="77777777" w:rsidR="00E84818" w:rsidRPr="00806992" w:rsidRDefault="00E84818" w:rsidP="00806992">
      <w:pPr>
        <w:pStyle w:val="Antrat8"/>
        <w:spacing w:before="0" w:line="240" w:lineRule="auto"/>
        <w:jc w:val="center"/>
        <w:rPr>
          <w:rFonts w:ascii="Times New Roman" w:hAnsi="Times New Roman" w:cs="Times New Roman"/>
          <w:b/>
          <w:bCs/>
          <w:color w:val="auto"/>
          <w:sz w:val="24"/>
          <w:szCs w:val="24"/>
        </w:rPr>
      </w:pPr>
      <w:r w:rsidRPr="00806992">
        <w:rPr>
          <w:rFonts w:ascii="Times New Roman" w:hAnsi="Times New Roman" w:cs="Times New Roman"/>
          <w:b/>
          <w:bCs/>
          <w:color w:val="auto"/>
          <w:sz w:val="24"/>
          <w:szCs w:val="24"/>
        </w:rPr>
        <w:t>TECHNINĖ SPECIFIKACIJA</w:t>
      </w:r>
    </w:p>
    <w:p w14:paraId="5076878E" w14:textId="77777777" w:rsidR="00E84818" w:rsidRPr="00455F9D" w:rsidRDefault="00E84818" w:rsidP="00806992">
      <w:pPr>
        <w:pStyle w:val="Komentarotekstas"/>
        <w:spacing w:after="0" w:line="240" w:lineRule="auto"/>
        <w:rPr>
          <w:rFonts w:ascii="Times New Roman" w:hAnsi="Times New Roman"/>
          <w:sz w:val="24"/>
          <w:szCs w:val="24"/>
        </w:rPr>
      </w:pPr>
    </w:p>
    <w:p w14:paraId="6E3B3E8E" w14:textId="6DC83430" w:rsidR="00E84818" w:rsidRPr="00455F9D" w:rsidRDefault="00E84818" w:rsidP="00806992">
      <w:pPr>
        <w:pStyle w:val="Pagrindinistekstas2"/>
        <w:spacing w:after="0" w:line="240" w:lineRule="auto"/>
        <w:ind w:firstLine="1247"/>
        <w:jc w:val="both"/>
        <w:rPr>
          <w:rFonts w:ascii="Times New Roman" w:hAnsi="Times New Roman"/>
          <w:bCs/>
          <w:i/>
          <w:sz w:val="24"/>
          <w:szCs w:val="24"/>
        </w:rPr>
      </w:pPr>
      <w:bookmarkStart w:id="16" w:name="TechnineUzduotis"/>
      <w:r w:rsidRPr="00455F9D">
        <w:rPr>
          <w:rFonts w:ascii="Times New Roman" w:hAnsi="Times New Roman"/>
          <w:bCs/>
          <w:i/>
          <w:sz w:val="24"/>
          <w:szCs w:val="24"/>
        </w:rPr>
        <w:t>[</w:t>
      </w:r>
      <w:r w:rsidR="00907920" w:rsidRPr="00455F9D">
        <w:rPr>
          <w:rFonts w:ascii="Times New Roman" w:hAnsi="Times New Roman"/>
          <w:bCs/>
          <w:i/>
          <w:sz w:val="24"/>
          <w:szCs w:val="24"/>
        </w:rPr>
        <w:t xml:space="preserve">Laužtiniuose skliaustuose pasviruoju šriftu pateiktos </w:t>
      </w:r>
      <w:r w:rsidRPr="00455F9D">
        <w:rPr>
          <w:rFonts w:ascii="Times New Roman" w:hAnsi="Times New Roman"/>
          <w:bCs/>
          <w:i/>
          <w:sz w:val="24"/>
          <w:szCs w:val="24"/>
        </w:rPr>
        <w:t>pildymo instrukcijos, rengiant specifikaciją, turi būti ištrinamos. Nereikalingos techninės specifikacijos dalys, kurios nebus pildomos, turi būti ištrinamos,</w:t>
      </w:r>
      <w:r w:rsidRPr="00455F9D">
        <w:rPr>
          <w:rFonts w:ascii="Times New Roman" w:hAnsi="Times New Roman"/>
          <w:i/>
          <w:sz w:val="24"/>
          <w:szCs w:val="24"/>
        </w:rPr>
        <w:t xml:space="preserve"> kiekvienas techninės specifikacijos skyrius gali būti papildytas poskyriais</w:t>
      </w:r>
      <w:r w:rsidRPr="00455F9D">
        <w:rPr>
          <w:rFonts w:ascii="Times New Roman" w:hAnsi="Times New Roman"/>
          <w:bCs/>
          <w:i/>
          <w:sz w:val="24"/>
          <w:szCs w:val="24"/>
        </w:rPr>
        <w:t xml:space="preserve">, </w:t>
      </w:r>
      <w:r w:rsidRPr="00455F9D">
        <w:rPr>
          <w:rFonts w:ascii="Times New Roman" w:hAnsi="Times New Roman"/>
          <w:i/>
          <w:sz w:val="24"/>
          <w:szCs w:val="24"/>
        </w:rPr>
        <w:t xml:space="preserve">punktų numeracija techninėje specifikacijoje – </w:t>
      </w:r>
      <w:r w:rsidRPr="00455F9D">
        <w:rPr>
          <w:rFonts w:ascii="Times New Roman" w:hAnsi="Times New Roman"/>
          <w:i/>
          <w:sz w:val="24"/>
          <w:szCs w:val="24"/>
          <w:u w:val="single"/>
        </w:rPr>
        <w:t>privaloma ir turi būti ištisinė</w:t>
      </w:r>
      <w:r w:rsidRPr="00455F9D">
        <w:rPr>
          <w:rFonts w:ascii="Times New Roman" w:hAnsi="Times New Roman"/>
          <w:bCs/>
          <w:i/>
          <w:sz w:val="24"/>
          <w:szCs w:val="24"/>
        </w:rPr>
        <w:t>.]</w:t>
      </w:r>
    </w:p>
    <w:p w14:paraId="71DBC3F8" w14:textId="77777777" w:rsidR="007A301A" w:rsidRPr="00806992" w:rsidRDefault="007A301A" w:rsidP="00806992">
      <w:pPr>
        <w:pStyle w:val="Pagrindinistekstas2"/>
        <w:spacing w:after="0" w:line="240" w:lineRule="auto"/>
        <w:ind w:firstLine="1247"/>
        <w:jc w:val="both"/>
        <w:rPr>
          <w:rFonts w:ascii="Times New Roman" w:hAnsi="Times New Roman"/>
          <w:bCs/>
          <w:i/>
          <w:sz w:val="24"/>
          <w:szCs w:val="24"/>
        </w:rPr>
      </w:pPr>
    </w:p>
    <w:p w14:paraId="16FA0100" w14:textId="77777777" w:rsidR="00E84818" w:rsidRPr="00806992" w:rsidRDefault="007A301A" w:rsidP="00806992">
      <w:pPr>
        <w:pStyle w:val="Pagrindinistekstas2"/>
        <w:spacing w:after="0" w:line="240" w:lineRule="auto"/>
        <w:jc w:val="center"/>
        <w:rPr>
          <w:rFonts w:ascii="Times New Roman" w:hAnsi="Times New Roman"/>
          <w:b/>
          <w:bCs/>
          <w:sz w:val="24"/>
          <w:szCs w:val="24"/>
        </w:rPr>
      </w:pPr>
      <w:bookmarkStart w:id="17" w:name="_Toc75156415"/>
      <w:bookmarkStart w:id="18" w:name="_Toc76523548"/>
      <w:bookmarkEnd w:id="16"/>
      <w:r w:rsidRPr="00806992">
        <w:rPr>
          <w:rFonts w:ascii="Times New Roman" w:hAnsi="Times New Roman"/>
          <w:b/>
          <w:bCs/>
          <w:sz w:val="24"/>
          <w:szCs w:val="24"/>
        </w:rPr>
        <w:t xml:space="preserve">I </w:t>
      </w:r>
      <w:r w:rsidR="00E84818" w:rsidRPr="00806992">
        <w:rPr>
          <w:rFonts w:ascii="Times New Roman" w:hAnsi="Times New Roman"/>
          <w:b/>
          <w:bCs/>
          <w:sz w:val="24"/>
          <w:szCs w:val="24"/>
        </w:rPr>
        <w:t>SKYRIUS</w:t>
      </w:r>
    </w:p>
    <w:p w14:paraId="100512E0"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PIRKIMO TIPAS</w:t>
      </w:r>
    </w:p>
    <w:p w14:paraId="2DB1E5DB" w14:textId="77777777" w:rsidR="007A301A" w:rsidRPr="00806992" w:rsidRDefault="007A301A" w:rsidP="00806992">
      <w:pPr>
        <w:pStyle w:val="Pagrindinistekstas2"/>
        <w:spacing w:after="0" w:line="240" w:lineRule="auto"/>
        <w:jc w:val="center"/>
        <w:rPr>
          <w:rFonts w:ascii="Times New Roman" w:hAnsi="Times New Roman"/>
          <w:b/>
          <w:bCs/>
          <w:sz w:val="24"/>
          <w:szCs w:val="24"/>
        </w:rPr>
      </w:pPr>
    </w:p>
    <w:p w14:paraId="1CCBCB2B" w14:textId="77777777" w:rsidR="00E84818" w:rsidRPr="00806992" w:rsidRDefault="00E84818" w:rsidP="00806992">
      <w:pPr>
        <w:pStyle w:val="Pagrindinistekstas2"/>
        <w:spacing w:after="0" w:line="240" w:lineRule="auto"/>
        <w:ind w:firstLine="1276"/>
        <w:jc w:val="both"/>
        <w:rPr>
          <w:rFonts w:ascii="Times New Roman" w:hAnsi="Times New Roman"/>
          <w:sz w:val="24"/>
          <w:szCs w:val="24"/>
        </w:rPr>
      </w:pPr>
      <w:r w:rsidRPr="00806992">
        <w:rPr>
          <w:rFonts w:ascii="Times New Roman" w:hAnsi="Times New Roman"/>
          <w:sz w:val="24"/>
          <w:szCs w:val="24"/>
        </w:rPr>
        <w:t>1. Paslaugų pirkimas.</w:t>
      </w:r>
    </w:p>
    <w:p w14:paraId="513DE479" w14:textId="77777777" w:rsidR="007A301A" w:rsidRPr="00806992" w:rsidRDefault="007A301A" w:rsidP="00806992">
      <w:pPr>
        <w:pStyle w:val="Pagrindinistekstas2"/>
        <w:spacing w:after="0" w:line="240" w:lineRule="auto"/>
        <w:ind w:firstLine="1276"/>
        <w:jc w:val="both"/>
        <w:rPr>
          <w:rFonts w:ascii="Times New Roman" w:hAnsi="Times New Roman"/>
          <w:sz w:val="24"/>
          <w:szCs w:val="24"/>
        </w:rPr>
      </w:pPr>
    </w:p>
    <w:p w14:paraId="4E72C41B" w14:textId="77777777" w:rsidR="00E84818" w:rsidRPr="00806992" w:rsidRDefault="007A301A"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II </w:t>
      </w:r>
      <w:r w:rsidR="00E84818" w:rsidRPr="00806992">
        <w:rPr>
          <w:rFonts w:ascii="Times New Roman" w:hAnsi="Times New Roman"/>
          <w:b/>
          <w:bCs/>
          <w:sz w:val="24"/>
          <w:szCs w:val="24"/>
        </w:rPr>
        <w:t>SKYRIUS</w:t>
      </w:r>
    </w:p>
    <w:p w14:paraId="23DA2AF5"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TIKSLAS</w:t>
      </w:r>
    </w:p>
    <w:p w14:paraId="03AEC91B" w14:textId="77777777" w:rsidR="007A301A" w:rsidRPr="00806992" w:rsidRDefault="007A301A" w:rsidP="00806992">
      <w:pPr>
        <w:pStyle w:val="Pagrindinistekstas2"/>
        <w:spacing w:after="0" w:line="240" w:lineRule="auto"/>
        <w:jc w:val="center"/>
        <w:rPr>
          <w:rFonts w:ascii="Times New Roman" w:hAnsi="Times New Roman"/>
          <w:b/>
          <w:bCs/>
          <w:sz w:val="24"/>
          <w:szCs w:val="24"/>
        </w:rPr>
      </w:pPr>
    </w:p>
    <w:p w14:paraId="6365CAF3"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2. </w:t>
      </w:r>
      <w:r w:rsidRPr="00806992">
        <w:rPr>
          <w:rFonts w:ascii="Times New Roman" w:hAnsi="Times New Roman"/>
          <w:i/>
          <w:sz w:val="24"/>
          <w:szCs w:val="24"/>
        </w:rPr>
        <w:t>[</w:t>
      </w:r>
      <w:r w:rsidRPr="00806992">
        <w:rPr>
          <w:rFonts w:ascii="Times New Roman" w:hAnsi="Times New Roman"/>
          <w:i/>
          <w:iCs/>
          <w:sz w:val="24"/>
          <w:szCs w:val="24"/>
        </w:rPr>
        <w:t>Pateikiama bendro</w:t>
      </w:r>
      <w:r w:rsidRPr="00806992">
        <w:rPr>
          <w:rFonts w:ascii="Times New Roman" w:hAnsi="Times New Roman"/>
          <w:i/>
          <w:sz w:val="24"/>
          <w:szCs w:val="24"/>
        </w:rPr>
        <w:t xml:space="preserve"> pobūdžio glausta informacija, kuri leistų Paslaugų teikėjui susidaryti nuomonę dėl būsimo teikimo apimties ir paskirties.]</w:t>
      </w:r>
    </w:p>
    <w:p w14:paraId="5327CAAE"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p>
    <w:bookmarkEnd w:id="17"/>
    <w:bookmarkEnd w:id="18"/>
    <w:p w14:paraId="38975F76" w14:textId="77777777" w:rsidR="00E84818" w:rsidRPr="00806992" w:rsidRDefault="007A301A"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III </w:t>
      </w:r>
      <w:r w:rsidR="00E84818" w:rsidRPr="00806992">
        <w:rPr>
          <w:rFonts w:ascii="Times New Roman" w:hAnsi="Times New Roman"/>
          <w:b/>
          <w:bCs/>
          <w:sz w:val="24"/>
          <w:szCs w:val="24"/>
        </w:rPr>
        <w:t>SKYRIUS</w:t>
      </w:r>
    </w:p>
    <w:p w14:paraId="2235FB13"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PASLAUGŲ APRAŠYMAS IR TEIKIMO APIMTIS</w:t>
      </w:r>
    </w:p>
    <w:p w14:paraId="0BEDCD24" w14:textId="77777777" w:rsidR="007A301A" w:rsidRPr="00806992" w:rsidRDefault="007A301A" w:rsidP="00806992">
      <w:pPr>
        <w:pStyle w:val="Pagrindinistekstas2"/>
        <w:spacing w:after="0" w:line="240" w:lineRule="auto"/>
        <w:jc w:val="center"/>
        <w:rPr>
          <w:rFonts w:ascii="Times New Roman" w:hAnsi="Times New Roman"/>
          <w:b/>
          <w:bCs/>
          <w:sz w:val="24"/>
          <w:szCs w:val="24"/>
        </w:rPr>
      </w:pPr>
    </w:p>
    <w:p w14:paraId="3CE38B43" w14:textId="02BB7750"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[Rengiant šio skyriaus reikalavimus, būtina įsitikinti</w:t>
      </w:r>
      <w:r w:rsidR="00907920" w:rsidRPr="00806992">
        <w:rPr>
          <w:rFonts w:ascii="Times New Roman" w:hAnsi="Times New Roman"/>
          <w:i/>
          <w:sz w:val="24"/>
          <w:szCs w:val="24"/>
        </w:rPr>
        <w:t>,</w:t>
      </w:r>
      <w:r w:rsidRPr="00806992">
        <w:rPr>
          <w:rFonts w:ascii="Times New Roman" w:hAnsi="Times New Roman"/>
          <w:i/>
          <w:sz w:val="24"/>
          <w:szCs w:val="24"/>
        </w:rPr>
        <w:t xml:space="preserve"> ar dirbtinai neribojama konkurencija</w:t>
      </w:r>
      <w:r w:rsidR="00907920" w:rsidRPr="00806992">
        <w:rPr>
          <w:rFonts w:ascii="Times New Roman" w:hAnsi="Times New Roman"/>
          <w:i/>
          <w:sz w:val="24"/>
          <w:szCs w:val="24"/>
        </w:rPr>
        <w:t>,</w:t>
      </w:r>
      <w:r w:rsidRPr="00806992">
        <w:rPr>
          <w:rFonts w:ascii="Times New Roman" w:hAnsi="Times New Roman"/>
          <w:i/>
          <w:sz w:val="24"/>
          <w:szCs w:val="24"/>
        </w:rPr>
        <w:t xml:space="preserve"> ar </w:t>
      </w:r>
      <w:r w:rsidRPr="00806992">
        <w:rPr>
          <w:rFonts w:ascii="Times New Roman" w:hAnsi="Times New Roman"/>
          <w:bCs/>
          <w:i/>
          <w:sz w:val="24"/>
          <w:szCs w:val="24"/>
        </w:rPr>
        <w:t>kiekvienas</w:t>
      </w:r>
      <w:r w:rsidRPr="00806992">
        <w:rPr>
          <w:rFonts w:ascii="Times New Roman" w:hAnsi="Times New Roman"/>
          <w:i/>
          <w:sz w:val="24"/>
          <w:szCs w:val="24"/>
        </w:rPr>
        <w:t xml:space="preserve"> reikalavimas yra būtinas</w:t>
      </w:r>
      <w:r w:rsidR="00907920" w:rsidRPr="00806992">
        <w:rPr>
          <w:rFonts w:ascii="Times New Roman" w:hAnsi="Times New Roman"/>
          <w:i/>
          <w:sz w:val="24"/>
          <w:szCs w:val="24"/>
        </w:rPr>
        <w:t>,</w:t>
      </w:r>
      <w:r w:rsidRPr="00806992">
        <w:rPr>
          <w:rFonts w:ascii="Times New Roman" w:hAnsi="Times New Roman"/>
          <w:i/>
          <w:sz w:val="24"/>
          <w:szCs w:val="24"/>
        </w:rPr>
        <w:t xml:space="preserve"> ar bus įmanoma patikrinti </w:t>
      </w:r>
      <w:r w:rsidRPr="00806992">
        <w:rPr>
          <w:rFonts w:ascii="Times New Roman" w:hAnsi="Times New Roman"/>
          <w:bCs/>
          <w:i/>
          <w:sz w:val="24"/>
          <w:szCs w:val="24"/>
        </w:rPr>
        <w:t>kiekvieną</w:t>
      </w:r>
      <w:r w:rsidRPr="00806992">
        <w:rPr>
          <w:rFonts w:ascii="Times New Roman" w:hAnsi="Times New Roman"/>
          <w:i/>
          <w:sz w:val="24"/>
          <w:szCs w:val="24"/>
        </w:rPr>
        <w:t xml:space="preserve"> reikalavimą.</w:t>
      </w:r>
      <w:r w:rsidR="007A301A" w:rsidRPr="00806992">
        <w:rPr>
          <w:rFonts w:ascii="Times New Roman" w:hAnsi="Times New Roman"/>
          <w:i/>
          <w:sz w:val="24"/>
          <w:szCs w:val="24"/>
        </w:rPr>
        <w:t>]</w:t>
      </w:r>
    </w:p>
    <w:p w14:paraId="00625120"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3. </w:t>
      </w:r>
      <w:r w:rsidR="007A301A" w:rsidRPr="00806992">
        <w:rPr>
          <w:rFonts w:ascii="Times New Roman" w:hAnsi="Times New Roman"/>
          <w:i/>
          <w:sz w:val="24"/>
          <w:szCs w:val="24"/>
        </w:rPr>
        <w:t>[</w:t>
      </w:r>
      <w:r w:rsidRPr="00806992">
        <w:rPr>
          <w:rFonts w:ascii="Times New Roman" w:hAnsi="Times New Roman"/>
          <w:i/>
          <w:sz w:val="24"/>
          <w:szCs w:val="24"/>
        </w:rPr>
        <w:t>Pateikiamas tikslus perkamų paslaugų (ir su jomis susijusių (jeigu taikoma) prekių, darbų) aprašymas ir apimtis (arba preliminarios apimtys, jei sudaroma preliminarioji sutartis)]</w:t>
      </w:r>
      <w:r w:rsidRPr="00806992">
        <w:rPr>
          <w:rFonts w:ascii="Times New Roman" w:hAnsi="Times New Roman"/>
          <w:sz w:val="24"/>
          <w:szCs w:val="24"/>
        </w:rPr>
        <w:t xml:space="preserve">. </w:t>
      </w:r>
    </w:p>
    <w:p w14:paraId="56CEEC8D"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4. Uždaviniai, kuriuos turi įvykdyti Paslaugų teikėjas: </w:t>
      </w:r>
    </w:p>
    <w:p w14:paraId="5B55B257"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[1 uždavinys;</w:t>
      </w:r>
    </w:p>
    <w:p w14:paraId="01A7A906" w14:textId="6CDCF99F"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2 uždavinys ir t. t.]</w:t>
      </w:r>
    </w:p>
    <w:p w14:paraId="180BF07F"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bookmarkStart w:id="19" w:name="_Toc75156423"/>
      <w:bookmarkStart w:id="20" w:name="_Toc76523555"/>
      <w:bookmarkStart w:id="21" w:name="_Toc74929987"/>
      <w:r w:rsidRPr="00806992">
        <w:rPr>
          <w:rFonts w:ascii="Times New Roman" w:hAnsi="Times New Roman"/>
          <w:sz w:val="24"/>
          <w:szCs w:val="24"/>
        </w:rPr>
        <w:t>5. Trukmė ir/ar rezultatai, kuriuos turi pasiekti Paslaugų teikėjas</w:t>
      </w:r>
      <w:bookmarkEnd w:id="19"/>
      <w:bookmarkEnd w:id="20"/>
      <w:bookmarkEnd w:id="21"/>
      <w:r w:rsidRPr="00806992">
        <w:rPr>
          <w:rFonts w:ascii="Times New Roman" w:hAnsi="Times New Roman"/>
          <w:sz w:val="24"/>
          <w:szCs w:val="24"/>
        </w:rPr>
        <w:t xml:space="preserve">: </w:t>
      </w:r>
      <w:r w:rsidRPr="00806992">
        <w:rPr>
          <w:rFonts w:ascii="Times New Roman" w:hAnsi="Times New Roman"/>
          <w:i/>
          <w:sz w:val="24"/>
          <w:szCs w:val="24"/>
        </w:rPr>
        <w:t>[Juos galima išvardinti pagal svarbą arba chronologiškai]</w:t>
      </w:r>
    </w:p>
    <w:p w14:paraId="1D15FD26"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[1 rezultatas;</w:t>
      </w:r>
    </w:p>
    <w:p w14:paraId="6F9D64F2"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2 rezultatas, ir t. t.]</w:t>
      </w:r>
    </w:p>
    <w:p w14:paraId="04367AB6"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6. </w:t>
      </w:r>
      <w:r w:rsidRPr="00806992">
        <w:rPr>
          <w:rFonts w:ascii="Times New Roman" w:hAnsi="Times New Roman"/>
          <w:i/>
          <w:sz w:val="24"/>
          <w:szCs w:val="24"/>
        </w:rPr>
        <w:t>[Paslaugų teikėjo sutartinių įsipareigojimų, susijusių su teikiamomis paslaugomis, aprašymas – pvz., darbuotojų mokymai, analizės pristatymas ir pan.]</w:t>
      </w:r>
    </w:p>
    <w:p w14:paraId="390E4B72" w14:textId="77777777" w:rsidR="007A301A" w:rsidRPr="00806992" w:rsidRDefault="007A301A" w:rsidP="00806992">
      <w:pPr>
        <w:pStyle w:val="Pagrindinistekstas2"/>
        <w:spacing w:after="0" w:line="240" w:lineRule="auto"/>
        <w:ind w:firstLine="1247"/>
        <w:jc w:val="both"/>
        <w:rPr>
          <w:rFonts w:ascii="Times New Roman" w:hAnsi="Times New Roman"/>
          <w:sz w:val="24"/>
          <w:szCs w:val="24"/>
        </w:rPr>
      </w:pPr>
    </w:p>
    <w:p w14:paraId="74711825" w14:textId="77777777" w:rsidR="00E84818" w:rsidRPr="00806992" w:rsidRDefault="007A301A"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IV </w:t>
      </w:r>
      <w:r w:rsidR="00E84818" w:rsidRPr="00806992">
        <w:rPr>
          <w:rFonts w:ascii="Times New Roman" w:hAnsi="Times New Roman"/>
          <w:b/>
          <w:bCs/>
          <w:sz w:val="24"/>
          <w:szCs w:val="24"/>
        </w:rPr>
        <w:t>SKYRIUS</w:t>
      </w:r>
    </w:p>
    <w:p w14:paraId="31B84B70"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TAISYKLĖS IR STANDARTAI</w:t>
      </w:r>
    </w:p>
    <w:p w14:paraId="0632D53E" w14:textId="77777777" w:rsidR="007A301A" w:rsidRPr="00806992" w:rsidRDefault="007A301A" w:rsidP="00806992">
      <w:pPr>
        <w:pStyle w:val="Pagrindinistekstas2"/>
        <w:spacing w:after="0" w:line="240" w:lineRule="auto"/>
        <w:jc w:val="center"/>
        <w:rPr>
          <w:rFonts w:ascii="Times New Roman" w:hAnsi="Times New Roman"/>
          <w:b/>
          <w:bCs/>
          <w:sz w:val="24"/>
          <w:szCs w:val="24"/>
        </w:rPr>
      </w:pPr>
    </w:p>
    <w:p w14:paraId="672B5EEC" w14:textId="70366AF2" w:rsidR="00E84818" w:rsidRPr="00806992" w:rsidRDefault="00E84818" w:rsidP="00806992">
      <w:pPr>
        <w:pStyle w:val="Pagrindinistekstas2"/>
        <w:tabs>
          <w:tab w:val="left" w:pos="1122"/>
        </w:tabs>
        <w:spacing w:after="0" w:line="240" w:lineRule="auto"/>
        <w:ind w:firstLine="1247"/>
        <w:jc w:val="both"/>
        <w:rPr>
          <w:rFonts w:ascii="Times New Roman" w:hAnsi="Times New Roman"/>
          <w:i/>
          <w:sz w:val="24"/>
          <w:szCs w:val="24"/>
        </w:rPr>
      </w:pPr>
      <w:r w:rsidRPr="00806992">
        <w:rPr>
          <w:rFonts w:ascii="Times New Roman" w:hAnsi="Times New Roman"/>
          <w:i/>
          <w:sz w:val="24"/>
          <w:szCs w:val="24"/>
        </w:rPr>
        <w:t>[</w:t>
      </w:r>
      <w:r w:rsidR="00907920" w:rsidRPr="00806992">
        <w:rPr>
          <w:rFonts w:ascii="Times New Roman" w:hAnsi="Times New Roman"/>
          <w:i/>
          <w:sz w:val="24"/>
          <w:szCs w:val="24"/>
        </w:rPr>
        <w:t>Toliau</w:t>
      </w:r>
      <w:r w:rsidRPr="00806992">
        <w:rPr>
          <w:rFonts w:ascii="Times New Roman" w:hAnsi="Times New Roman"/>
          <w:i/>
          <w:sz w:val="24"/>
          <w:szCs w:val="24"/>
        </w:rPr>
        <w:t xml:space="preserve"> nurodomi standartai ar kiti reikalavimai, kurių privaloma laikytis teikiant tokio pobūdžio paslaugas. </w:t>
      </w:r>
      <w:r w:rsidRPr="00806992">
        <w:rPr>
          <w:rFonts w:ascii="Times New Roman" w:hAnsi="Times New Roman"/>
          <w:i/>
          <w:spacing w:val="-2"/>
          <w:sz w:val="24"/>
          <w:szCs w:val="24"/>
        </w:rPr>
        <w:t>Standartai gali būti tiek privalomo, tiek ir rekomendacinio pobūdžio. Jei Paslaugų teikėjas privalo pademonstruoti teikiamų paslaugų atitik</w:t>
      </w:r>
      <w:r w:rsidR="00907920" w:rsidRPr="00806992">
        <w:rPr>
          <w:rFonts w:ascii="Times New Roman" w:hAnsi="Times New Roman"/>
          <w:i/>
          <w:spacing w:val="-2"/>
          <w:sz w:val="24"/>
          <w:szCs w:val="24"/>
        </w:rPr>
        <w:t>tį</w:t>
      </w:r>
      <w:r w:rsidRPr="00806992">
        <w:rPr>
          <w:rFonts w:ascii="Times New Roman" w:hAnsi="Times New Roman"/>
          <w:i/>
          <w:spacing w:val="-2"/>
          <w:sz w:val="24"/>
          <w:szCs w:val="24"/>
        </w:rPr>
        <w:t xml:space="preserve"> standartams, būdai ir priemonės tai atlikti turi būti aiškiai apibrėžti (patikrinami vykdant pirkimą).</w:t>
      </w:r>
      <w:r w:rsidRPr="00806992">
        <w:rPr>
          <w:rFonts w:ascii="Times New Roman" w:hAnsi="Times New Roman"/>
          <w:i/>
          <w:sz w:val="24"/>
          <w:szCs w:val="24"/>
        </w:rPr>
        <w:t>]</w:t>
      </w:r>
    </w:p>
    <w:p w14:paraId="05E574CE"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7. Teikdamas paslaugas Paslaugų teikėjas turi vadovautis šiais standartais (taisyklėmis, teisės aktais): </w:t>
      </w:r>
    </w:p>
    <w:p w14:paraId="4EBEB9FC"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i/>
          <w:sz w:val="24"/>
          <w:szCs w:val="24"/>
        </w:rPr>
      </w:pPr>
      <w:r w:rsidRPr="00806992">
        <w:rPr>
          <w:rFonts w:ascii="Times New Roman" w:hAnsi="Times New Roman"/>
          <w:i/>
          <w:sz w:val="24"/>
          <w:szCs w:val="24"/>
        </w:rPr>
        <w:t>[Nurodant standartą, techninį liudijimą ar bendrąsias technines specifikacijas, specifikacijoje turi būti taikoma tokia pirmumo tvarka: pirmiausia nurodomas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arba, jeigu tokių nėra, – nacionaliniai standartai, nacionaliniai techniniai liudijimai arba nacionalinės techninės specifikacijos, susijusios su darbų projektavimu, sąmatų apskaičiavimu ir vykdymu bei prekių naudojimu. Kiekviena nuoroda pateikiama kartu su žodžiais „arba lygiavertis“. Lygiaverčiu laikomas standartas, nustatantis ne žemesnius, nei reikalaujamas standartas, reikalavimus.]</w:t>
      </w:r>
    </w:p>
    <w:p w14:paraId="05F1C667"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sz w:val="24"/>
          <w:szCs w:val="24"/>
        </w:rPr>
      </w:pPr>
    </w:p>
    <w:p w14:paraId="27550655" w14:textId="77777777" w:rsidR="00E84818" w:rsidRPr="00806992" w:rsidRDefault="007A301A"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V </w:t>
      </w:r>
      <w:r w:rsidR="00E84818" w:rsidRPr="00806992">
        <w:rPr>
          <w:rFonts w:ascii="Times New Roman" w:hAnsi="Times New Roman"/>
          <w:b/>
          <w:bCs/>
          <w:sz w:val="24"/>
          <w:szCs w:val="24"/>
        </w:rPr>
        <w:t>SKYRIUS</w:t>
      </w:r>
    </w:p>
    <w:p w14:paraId="03E0A51A"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VEIKLOS GRAFIKAS</w:t>
      </w:r>
    </w:p>
    <w:p w14:paraId="5C2A8F17" w14:textId="77777777" w:rsidR="007A301A" w:rsidRPr="00806992" w:rsidRDefault="007A301A" w:rsidP="00806992">
      <w:pPr>
        <w:pStyle w:val="Pagrindinistekstas2"/>
        <w:spacing w:after="0" w:line="240" w:lineRule="auto"/>
        <w:jc w:val="center"/>
        <w:rPr>
          <w:rFonts w:ascii="Times New Roman" w:hAnsi="Times New Roman"/>
          <w:b/>
          <w:bCs/>
          <w:sz w:val="24"/>
          <w:szCs w:val="24"/>
        </w:rPr>
      </w:pPr>
    </w:p>
    <w:p w14:paraId="67C04B7B" w14:textId="39EC205D" w:rsidR="00E84818" w:rsidRPr="00806992" w:rsidRDefault="00E84818" w:rsidP="00806992">
      <w:pPr>
        <w:pStyle w:val="normaltableau"/>
        <w:spacing w:before="0" w:after="0"/>
        <w:ind w:firstLine="1247"/>
        <w:rPr>
          <w:rFonts w:ascii="Times New Roman" w:hAnsi="Times New Roman"/>
          <w:sz w:val="24"/>
          <w:szCs w:val="24"/>
          <w:lang w:val="lt-LT"/>
        </w:rPr>
      </w:pPr>
      <w:r w:rsidRPr="00806992">
        <w:rPr>
          <w:rFonts w:ascii="Times New Roman" w:hAnsi="Times New Roman"/>
          <w:sz w:val="24"/>
          <w:szCs w:val="24"/>
          <w:lang w:val="lt-LT"/>
        </w:rPr>
        <w:t xml:space="preserve">9. </w:t>
      </w:r>
      <w:r w:rsidRPr="00806992">
        <w:rPr>
          <w:rFonts w:ascii="Times New Roman" w:hAnsi="Times New Roman"/>
          <w:i/>
          <w:sz w:val="24"/>
          <w:szCs w:val="24"/>
          <w:lang w:val="lt-LT"/>
        </w:rPr>
        <w:t>[Jei reik</w:t>
      </w:r>
      <w:r w:rsidR="00907920" w:rsidRPr="00806992">
        <w:rPr>
          <w:rFonts w:ascii="Times New Roman" w:hAnsi="Times New Roman"/>
          <w:i/>
          <w:sz w:val="24"/>
          <w:szCs w:val="24"/>
          <w:lang w:val="lt-LT"/>
        </w:rPr>
        <w:t>i</w:t>
      </w:r>
      <w:r w:rsidRPr="00806992">
        <w:rPr>
          <w:rFonts w:ascii="Times New Roman" w:hAnsi="Times New Roman"/>
          <w:i/>
          <w:sz w:val="24"/>
          <w:szCs w:val="24"/>
          <w:lang w:val="lt-LT"/>
        </w:rPr>
        <w:t>a, čia pateikiamas veiklos grafikas]</w:t>
      </w:r>
      <w:r w:rsidRPr="00806992">
        <w:rPr>
          <w:rFonts w:ascii="Times New Roman" w:hAnsi="Times New Roman"/>
          <w:sz w:val="24"/>
          <w:szCs w:val="24"/>
          <w:lang w:val="lt-LT"/>
        </w:rPr>
        <w:t>.</w:t>
      </w:r>
    </w:p>
    <w:p w14:paraId="571C9DA0" w14:textId="6CBB50E9" w:rsidR="00E84818" w:rsidRPr="00806992" w:rsidRDefault="00E84818" w:rsidP="00806992">
      <w:pPr>
        <w:pStyle w:val="normaltableau"/>
        <w:spacing w:before="0" w:after="0"/>
        <w:ind w:firstLine="1247"/>
        <w:rPr>
          <w:rFonts w:ascii="Times New Roman" w:hAnsi="Times New Roman"/>
          <w:sz w:val="24"/>
          <w:szCs w:val="24"/>
          <w:lang w:val="lt-LT"/>
        </w:rPr>
      </w:pPr>
      <w:r w:rsidRPr="00806992">
        <w:rPr>
          <w:rFonts w:ascii="Times New Roman" w:hAnsi="Times New Roman"/>
          <w:sz w:val="24"/>
          <w:szCs w:val="24"/>
          <w:lang w:val="lt-LT"/>
        </w:rPr>
        <w:t xml:space="preserve">10. </w:t>
      </w:r>
      <w:r w:rsidRPr="00806992">
        <w:rPr>
          <w:rFonts w:ascii="Times New Roman" w:hAnsi="Times New Roman"/>
          <w:i/>
          <w:sz w:val="24"/>
          <w:szCs w:val="24"/>
          <w:lang w:val="lt-LT"/>
        </w:rPr>
        <w:t>[Šiame skyriuje turėtų būti išvard</w:t>
      </w:r>
      <w:r w:rsidR="00907920" w:rsidRPr="00806992">
        <w:rPr>
          <w:rFonts w:ascii="Times New Roman" w:hAnsi="Times New Roman"/>
          <w:i/>
          <w:sz w:val="24"/>
          <w:szCs w:val="24"/>
          <w:lang w:val="lt-LT"/>
        </w:rPr>
        <w:t>y</w:t>
      </w:r>
      <w:r w:rsidRPr="00806992">
        <w:rPr>
          <w:rFonts w:ascii="Times New Roman" w:hAnsi="Times New Roman"/>
          <w:i/>
          <w:sz w:val="24"/>
          <w:szCs w:val="24"/>
          <w:lang w:val="lt-LT"/>
        </w:rPr>
        <w:t xml:space="preserve">ti tik </w:t>
      </w:r>
      <w:r w:rsidRPr="00806992">
        <w:rPr>
          <w:rFonts w:ascii="Times New Roman" w:hAnsi="Times New Roman"/>
          <w:bCs/>
          <w:i/>
          <w:sz w:val="24"/>
          <w:szCs w:val="24"/>
          <w:lang w:val="lt-LT"/>
        </w:rPr>
        <w:t>pagrindiniai reikalavimai paslaugų teikim</w:t>
      </w:r>
      <w:r w:rsidR="00907920" w:rsidRPr="00806992">
        <w:rPr>
          <w:rFonts w:ascii="Times New Roman" w:hAnsi="Times New Roman"/>
          <w:bCs/>
          <w:i/>
          <w:sz w:val="24"/>
          <w:szCs w:val="24"/>
          <w:lang w:val="lt-LT"/>
        </w:rPr>
        <w:t>ui</w:t>
      </w:r>
      <w:r w:rsidRPr="00806992">
        <w:rPr>
          <w:rFonts w:ascii="Times New Roman" w:hAnsi="Times New Roman"/>
          <w:bCs/>
          <w:i/>
          <w:sz w:val="24"/>
          <w:szCs w:val="24"/>
          <w:lang w:val="lt-LT"/>
        </w:rPr>
        <w:t xml:space="preserve"> organiz</w:t>
      </w:r>
      <w:r w:rsidR="00907920" w:rsidRPr="00806992">
        <w:rPr>
          <w:rFonts w:ascii="Times New Roman" w:hAnsi="Times New Roman"/>
          <w:bCs/>
          <w:i/>
          <w:sz w:val="24"/>
          <w:szCs w:val="24"/>
          <w:lang w:val="lt-LT"/>
        </w:rPr>
        <w:t>uoti</w:t>
      </w:r>
      <w:r w:rsidRPr="00806992">
        <w:rPr>
          <w:rFonts w:ascii="Times New Roman" w:hAnsi="Times New Roman"/>
          <w:i/>
          <w:sz w:val="24"/>
          <w:szCs w:val="24"/>
          <w:lang w:val="lt-LT"/>
        </w:rPr>
        <w:t>. Gali būti aptariamas projekto dali</w:t>
      </w:r>
      <w:r w:rsidR="00907920" w:rsidRPr="00806992">
        <w:rPr>
          <w:rFonts w:ascii="Times New Roman" w:hAnsi="Times New Roman"/>
          <w:i/>
          <w:sz w:val="24"/>
          <w:szCs w:val="24"/>
          <w:lang w:val="lt-LT"/>
        </w:rPr>
        <w:t>j</w:t>
      </w:r>
      <w:r w:rsidRPr="00806992">
        <w:rPr>
          <w:rFonts w:ascii="Times New Roman" w:hAnsi="Times New Roman"/>
          <w:i/>
          <w:sz w:val="24"/>
          <w:szCs w:val="24"/>
          <w:lang w:val="lt-LT"/>
        </w:rPr>
        <w:t>imo į etapus arba suskaidymo į atskirus komponentus klausimas. Tačiau reikalavimai čia neturi būti nustatomi pernelyg detaliai. Paslaugų teikėjams turi būti paliekama teisė patiems nuspręsti dėl detalaus projekto įgyvendinimo plano ir metodikos ir parengti pasiūlymus taip, kad jie galėtų įvykdyti bendrus šioje techninėje specifikacijoje nustatytus reikalavimus]</w:t>
      </w:r>
      <w:r w:rsidRPr="00806992">
        <w:rPr>
          <w:rFonts w:ascii="Times New Roman" w:hAnsi="Times New Roman"/>
          <w:sz w:val="24"/>
          <w:szCs w:val="24"/>
          <w:lang w:val="lt-LT"/>
        </w:rPr>
        <w:t xml:space="preserve">. </w:t>
      </w:r>
    </w:p>
    <w:p w14:paraId="691BF081" w14:textId="77777777" w:rsidR="00907920" w:rsidRPr="00806992" w:rsidRDefault="00907920" w:rsidP="00806992">
      <w:pPr>
        <w:pStyle w:val="normaltableau"/>
        <w:spacing w:before="0" w:after="0"/>
        <w:ind w:firstLine="1247"/>
        <w:rPr>
          <w:rFonts w:ascii="Times New Roman" w:hAnsi="Times New Roman"/>
          <w:sz w:val="24"/>
          <w:szCs w:val="24"/>
          <w:lang w:val="lt-LT"/>
        </w:rPr>
      </w:pPr>
    </w:p>
    <w:p w14:paraId="7FD7EB32" w14:textId="77777777" w:rsidR="00E84818" w:rsidRPr="00806992" w:rsidRDefault="00F44088" w:rsidP="00806992">
      <w:pPr>
        <w:pStyle w:val="Pagrindinistekstas2"/>
        <w:spacing w:after="0" w:line="240" w:lineRule="auto"/>
        <w:jc w:val="center"/>
        <w:rPr>
          <w:rFonts w:ascii="Times New Roman" w:hAnsi="Times New Roman"/>
          <w:b/>
          <w:bCs/>
          <w:sz w:val="24"/>
          <w:szCs w:val="24"/>
        </w:rPr>
      </w:pPr>
      <w:bookmarkStart w:id="22" w:name="_Toc74929996"/>
      <w:bookmarkStart w:id="23" w:name="_Toc75156432"/>
      <w:bookmarkStart w:id="24" w:name="_Toc76523561"/>
      <w:r w:rsidRPr="00806992">
        <w:rPr>
          <w:rFonts w:ascii="Times New Roman" w:hAnsi="Times New Roman"/>
          <w:b/>
          <w:bCs/>
          <w:sz w:val="24"/>
          <w:szCs w:val="24"/>
        </w:rPr>
        <w:t xml:space="preserve">VI </w:t>
      </w:r>
      <w:r w:rsidR="00E84818" w:rsidRPr="00806992">
        <w:rPr>
          <w:rFonts w:ascii="Times New Roman" w:hAnsi="Times New Roman"/>
          <w:b/>
          <w:bCs/>
          <w:sz w:val="24"/>
          <w:szCs w:val="24"/>
        </w:rPr>
        <w:t>SKYRIUS</w:t>
      </w:r>
    </w:p>
    <w:p w14:paraId="1966E8D5"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REIKALAVIMAI PASLAUGŲ TEIKĖJO PERSONALUI (EKSPERTAMS) IR PASLAUGŲ TEIKIMO ORGANIZAVIMUI</w:t>
      </w:r>
    </w:p>
    <w:p w14:paraId="1BFEFD09" w14:textId="77777777" w:rsidR="00F44088" w:rsidRPr="00806992" w:rsidRDefault="00F44088" w:rsidP="00806992">
      <w:pPr>
        <w:pStyle w:val="Pagrindinistekstas2"/>
        <w:spacing w:after="0" w:line="240" w:lineRule="auto"/>
        <w:jc w:val="center"/>
        <w:rPr>
          <w:rFonts w:ascii="Times New Roman" w:hAnsi="Times New Roman"/>
          <w:b/>
          <w:bCs/>
          <w:sz w:val="24"/>
          <w:szCs w:val="24"/>
        </w:rPr>
      </w:pPr>
    </w:p>
    <w:p w14:paraId="203E0AF4" w14:textId="77777777" w:rsidR="00E84818" w:rsidRPr="00806992" w:rsidRDefault="00E84818" w:rsidP="00806992">
      <w:pPr>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11. </w:t>
      </w:r>
      <w:r w:rsidRPr="00806992">
        <w:rPr>
          <w:rFonts w:ascii="Times New Roman" w:hAnsi="Times New Roman"/>
          <w:i/>
          <w:sz w:val="24"/>
          <w:szCs w:val="24"/>
        </w:rPr>
        <w:t>[Jei perkamos paslaugos yra intelektualinio pobūdžio, šiame skyriuje gali būti pateikiami reikalavimai ekspertams. Jei paslaugos nėra intelektualinio pobūdžio, šis skyrius nepildomas. Šiame skyriuje turi būti pateikiama bendro pobūdžio informacija (ekspertų pareigos, atsakomybės, darbo trukmė ir pan.), o kvalifikaciniai reikalavimai turi būti pateikiami kvalifikacinių reikalavimų priede. Visi ekspertai turi būti nepriklausomi ir neveikiami interesų konfliktų, kurie galėtų kilti, vykdant jiems paskirtas pareigas.]</w:t>
      </w:r>
      <w:r w:rsidRPr="00806992">
        <w:rPr>
          <w:rFonts w:ascii="Times New Roman" w:hAnsi="Times New Roman"/>
          <w:sz w:val="24"/>
          <w:szCs w:val="24"/>
        </w:rPr>
        <w:t xml:space="preserve"> </w:t>
      </w:r>
    </w:p>
    <w:p w14:paraId="0736ED77" w14:textId="77777777" w:rsidR="00E84818" w:rsidRPr="00806992" w:rsidRDefault="00E84818" w:rsidP="00806992">
      <w:pPr>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12. </w:t>
      </w:r>
      <w:r w:rsidRPr="00806992">
        <w:rPr>
          <w:rFonts w:ascii="Times New Roman" w:hAnsi="Times New Roman"/>
          <w:i/>
          <w:sz w:val="24"/>
          <w:szCs w:val="24"/>
        </w:rPr>
        <w:t>[Taip pat šiame skyriuje gali būti nurodoma paslaugų (pasirašius sutartį) atlikimo specifika. Pateikiama bendro pobūdžio informacija apie paslaugų organizavimo ir valdymo procesą, bendradarbiavimą su Paslaugų teikėju, Paslaugų tiekėjo ir Perkančiosios organizacijos atsakingų asmenų paskyrimą, reikalingos informacijos, duomenų pateikimą, pastabų ir pasiūlymų teikimą, dalyvavimą pasitarimuose ir kt. Jei ši informacija nereikalinga, skyrius nepildomas]</w:t>
      </w:r>
      <w:r w:rsidRPr="00806992">
        <w:rPr>
          <w:rFonts w:ascii="Times New Roman" w:hAnsi="Times New Roman"/>
          <w:sz w:val="24"/>
          <w:szCs w:val="24"/>
        </w:rPr>
        <w:t>.</w:t>
      </w:r>
    </w:p>
    <w:p w14:paraId="614091E5" w14:textId="77777777" w:rsidR="00E84818" w:rsidRPr="00806992" w:rsidRDefault="00E84818" w:rsidP="00806992">
      <w:pPr>
        <w:spacing w:after="0" w:line="240" w:lineRule="auto"/>
        <w:ind w:firstLine="1247"/>
        <w:jc w:val="both"/>
        <w:rPr>
          <w:rFonts w:ascii="Times New Roman" w:hAnsi="Times New Roman"/>
          <w:sz w:val="24"/>
          <w:szCs w:val="24"/>
        </w:rPr>
      </w:pPr>
    </w:p>
    <w:p w14:paraId="0529E9B8" w14:textId="77777777" w:rsidR="00E84818" w:rsidRPr="00806992" w:rsidRDefault="00F4408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VII </w:t>
      </w:r>
      <w:r w:rsidR="00E84818" w:rsidRPr="00806992">
        <w:rPr>
          <w:rFonts w:ascii="Times New Roman" w:hAnsi="Times New Roman"/>
          <w:b/>
          <w:bCs/>
          <w:sz w:val="24"/>
          <w:szCs w:val="24"/>
        </w:rPr>
        <w:t>SKYRIUS</w:t>
      </w:r>
    </w:p>
    <w:p w14:paraId="33F7DE0F"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VEIKLOS VYKDYMO VIETA</w:t>
      </w:r>
      <w:bookmarkEnd w:id="22"/>
      <w:bookmarkEnd w:id="23"/>
      <w:bookmarkEnd w:id="24"/>
    </w:p>
    <w:p w14:paraId="470EB15A" w14:textId="77777777" w:rsidR="00F44088" w:rsidRPr="00806992" w:rsidRDefault="00F44088" w:rsidP="00806992">
      <w:pPr>
        <w:pStyle w:val="Pagrindinistekstas2"/>
        <w:spacing w:after="0" w:line="240" w:lineRule="auto"/>
        <w:jc w:val="center"/>
        <w:rPr>
          <w:rFonts w:ascii="Times New Roman" w:hAnsi="Times New Roman"/>
          <w:b/>
          <w:bCs/>
          <w:sz w:val="24"/>
          <w:szCs w:val="24"/>
        </w:rPr>
      </w:pPr>
    </w:p>
    <w:p w14:paraId="19B6A39D" w14:textId="77777777" w:rsidR="00E84818" w:rsidRPr="00806992" w:rsidRDefault="00E84818" w:rsidP="00806992">
      <w:pPr>
        <w:pStyle w:val="normaltableau"/>
        <w:spacing w:before="0" w:after="0"/>
        <w:ind w:firstLine="1247"/>
        <w:rPr>
          <w:rFonts w:ascii="Times New Roman" w:hAnsi="Times New Roman"/>
          <w:sz w:val="24"/>
          <w:szCs w:val="24"/>
          <w:lang w:val="lt-LT"/>
        </w:rPr>
      </w:pPr>
      <w:r w:rsidRPr="00806992">
        <w:rPr>
          <w:rFonts w:ascii="Times New Roman" w:hAnsi="Times New Roman"/>
          <w:sz w:val="24"/>
          <w:szCs w:val="24"/>
          <w:lang w:val="lt-LT"/>
        </w:rPr>
        <w:t xml:space="preserve">13. </w:t>
      </w:r>
      <w:r w:rsidRPr="00806992">
        <w:rPr>
          <w:rFonts w:ascii="Times New Roman" w:hAnsi="Times New Roman"/>
          <w:i/>
          <w:sz w:val="24"/>
          <w:szCs w:val="24"/>
          <w:lang w:val="lt-LT"/>
        </w:rPr>
        <w:t>[Nurodoma veiklos vykdymo vieta]</w:t>
      </w:r>
      <w:r w:rsidRPr="00806992">
        <w:rPr>
          <w:rFonts w:ascii="Times New Roman" w:hAnsi="Times New Roman"/>
          <w:sz w:val="24"/>
          <w:szCs w:val="24"/>
          <w:lang w:val="lt-LT"/>
        </w:rPr>
        <w:t>.</w:t>
      </w:r>
    </w:p>
    <w:p w14:paraId="0EAF7051" w14:textId="77777777" w:rsidR="00F44088" w:rsidRPr="00806992" w:rsidRDefault="00F44088" w:rsidP="00806992">
      <w:pPr>
        <w:pStyle w:val="normaltableau"/>
        <w:spacing w:before="0" w:after="0"/>
        <w:ind w:firstLine="1247"/>
        <w:rPr>
          <w:rFonts w:ascii="Times New Roman" w:hAnsi="Times New Roman"/>
          <w:sz w:val="24"/>
          <w:szCs w:val="24"/>
          <w:lang w:val="lt-LT"/>
        </w:rPr>
      </w:pPr>
    </w:p>
    <w:p w14:paraId="7B748254" w14:textId="77777777" w:rsidR="00E84818" w:rsidRPr="00806992" w:rsidRDefault="00F44088" w:rsidP="00806992">
      <w:pPr>
        <w:pStyle w:val="Pagrindinistekstas2"/>
        <w:spacing w:after="0" w:line="240" w:lineRule="auto"/>
        <w:jc w:val="center"/>
        <w:rPr>
          <w:rFonts w:ascii="Times New Roman" w:hAnsi="Times New Roman"/>
          <w:b/>
          <w:bCs/>
          <w:sz w:val="24"/>
          <w:szCs w:val="24"/>
        </w:rPr>
      </w:pPr>
      <w:bookmarkStart w:id="25" w:name="_Toc74929997"/>
      <w:bookmarkStart w:id="26" w:name="_Toc75156433"/>
      <w:bookmarkStart w:id="27" w:name="_Toc76523562"/>
      <w:r w:rsidRPr="00806992">
        <w:rPr>
          <w:rFonts w:ascii="Times New Roman" w:hAnsi="Times New Roman"/>
          <w:b/>
          <w:bCs/>
          <w:sz w:val="24"/>
          <w:szCs w:val="24"/>
        </w:rPr>
        <w:t xml:space="preserve">VIII </w:t>
      </w:r>
      <w:r w:rsidR="00E84818" w:rsidRPr="00806992">
        <w:rPr>
          <w:rFonts w:ascii="Times New Roman" w:hAnsi="Times New Roman"/>
          <w:b/>
          <w:bCs/>
          <w:sz w:val="24"/>
          <w:szCs w:val="24"/>
        </w:rPr>
        <w:t>SKYRIUS</w:t>
      </w:r>
    </w:p>
    <w:p w14:paraId="3FB8C57B"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PASLAUGŲ SUTEIKIMO TERMINAS</w:t>
      </w:r>
      <w:bookmarkEnd w:id="25"/>
      <w:bookmarkEnd w:id="26"/>
      <w:bookmarkEnd w:id="27"/>
    </w:p>
    <w:p w14:paraId="2E7CC7FE" w14:textId="77777777" w:rsidR="00F44088" w:rsidRPr="00806992" w:rsidRDefault="00F44088" w:rsidP="00806992">
      <w:pPr>
        <w:pStyle w:val="Pagrindinistekstas2"/>
        <w:spacing w:after="0" w:line="240" w:lineRule="auto"/>
        <w:jc w:val="center"/>
        <w:rPr>
          <w:rFonts w:ascii="Times New Roman" w:hAnsi="Times New Roman"/>
          <w:b/>
          <w:bCs/>
          <w:sz w:val="24"/>
          <w:szCs w:val="24"/>
        </w:rPr>
      </w:pPr>
    </w:p>
    <w:p w14:paraId="0411199E" w14:textId="77777777" w:rsidR="00E84818" w:rsidRPr="00806992" w:rsidRDefault="00E84818" w:rsidP="00806992">
      <w:pPr>
        <w:pStyle w:val="normaltableau"/>
        <w:spacing w:before="0" w:after="0"/>
        <w:ind w:firstLine="1247"/>
        <w:rPr>
          <w:rFonts w:ascii="Times New Roman" w:hAnsi="Times New Roman"/>
          <w:sz w:val="24"/>
          <w:szCs w:val="24"/>
          <w:lang w:val="lt-LT"/>
        </w:rPr>
      </w:pPr>
      <w:r w:rsidRPr="00806992">
        <w:rPr>
          <w:rFonts w:ascii="Times New Roman" w:hAnsi="Times New Roman"/>
          <w:sz w:val="24"/>
          <w:szCs w:val="24"/>
          <w:lang w:val="lt-LT"/>
        </w:rPr>
        <w:t xml:space="preserve">14. Paslaugų suteikimo terminas </w:t>
      </w:r>
      <w:r w:rsidRPr="00806992">
        <w:rPr>
          <w:rFonts w:ascii="Times New Roman" w:hAnsi="Times New Roman"/>
          <w:i/>
          <w:sz w:val="24"/>
          <w:szCs w:val="24"/>
          <w:lang w:val="lt-LT"/>
        </w:rPr>
        <w:t>[skaičius] [mėnesių /dienų]</w:t>
      </w:r>
      <w:r w:rsidRPr="00806992">
        <w:rPr>
          <w:rFonts w:ascii="Times New Roman" w:hAnsi="Times New Roman"/>
          <w:sz w:val="24"/>
          <w:szCs w:val="24"/>
          <w:lang w:val="lt-LT"/>
        </w:rPr>
        <w:t xml:space="preserve"> nuo sutarties įsigaliojimo dienos. </w:t>
      </w:r>
    </w:p>
    <w:p w14:paraId="1F107AAC" w14:textId="5112912D" w:rsidR="00E84818" w:rsidRPr="00806992" w:rsidRDefault="00E84818" w:rsidP="00806992">
      <w:pPr>
        <w:pStyle w:val="normaltableau"/>
        <w:spacing w:before="0" w:after="0"/>
        <w:ind w:firstLine="1247"/>
        <w:rPr>
          <w:rFonts w:ascii="Times New Roman" w:hAnsi="Times New Roman"/>
          <w:i/>
          <w:sz w:val="24"/>
          <w:szCs w:val="24"/>
          <w:lang w:val="lt-LT"/>
        </w:rPr>
      </w:pPr>
      <w:r w:rsidRPr="00806992">
        <w:rPr>
          <w:rFonts w:ascii="Times New Roman" w:hAnsi="Times New Roman"/>
          <w:sz w:val="24"/>
          <w:szCs w:val="24"/>
          <w:lang w:val="lt-LT"/>
        </w:rPr>
        <w:t>15</w:t>
      </w:r>
      <w:r w:rsidRPr="00806992">
        <w:rPr>
          <w:rFonts w:ascii="Times New Roman" w:hAnsi="Times New Roman"/>
          <w:i/>
          <w:sz w:val="24"/>
          <w:szCs w:val="24"/>
          <w:lang w:val="lt-LT"/>
        </w:rPr>
        <w:t>. [Jeigu reikia, gali būti nurodoma sutarties vykdymo pradžia, nurodant planuojamą sutarties vykdymo pradžios dieną. Tokiu atveju atitinkamai turi būti koreguojamas skyriaus pavadinimas.]</w:t>
      </w:r>
    </w:p>
    <w:p w14:paraId="651297BB" w14:textId="77777777" w:rsidR="007B4798" w:rsidRPr="00806992" w:rsidRDefault="007B4798" w:rsidP="00806992">
      <w:pPr>
        <w:pStyle w:val="Pagrindinistekstas2"/>
        <w:spacing w:after="0" w:line="240" w:lineRule="auto"/>
        <w:jc w:val="center"/>
        <w:rPr>
          <w:rFonts w:ascii="Times New Roman" w:hAnsi="Times New Roman"/>
          <w:b/>
          <w:bCs/>
          <w:sz w:val="24"/>
          <w:szCs w:val="24"/>
        </w:rPr>
      </w:pPr>
      <w:bookmarkStart w:id="28" w:name="_Toc74930000"/>
      <w:bookmarkStart w:id="29" w:name="_Toc75156436"/>
      <w:bookmarkStart w:id="30" w:name="_Toc76523564"/>
    </w:p>
    <w:p w14:paraId="4DFA4F64" w14:textId="1553BAA0" w:rsidR="00E84818" w:rsidRPr="00806992" w:rsidRDefault="00F4408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IX </w:t>
      </w:r>
      <w:r w:rsidR="00E84818" w:rsidRPr="00806992">
        <w:rPr>
          <w:rFonts w:ascii="Times New Roman" w:hAnsi="Times New Roman"/>
          <w:b/>
          <w:bCs/>
          <w:sz w:val="24"/>
          <w:szCs w:val="24"/>
        </w:rPr>
        <w:t>SKYRIUS</w:t>
      </w:r>
    </w:p>
    <w:p w14:paraId="16C49529"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BIURO PATALPOS</w:t>
      </w:r>
      <w:bookmarkEnd w:id="28"/>
      <w:bookmarkEnd w:id="29"/>
      <w:bookmarkEnd w:id="30"/>
    </w:p>
    <w:p w14:paraId="0E9AF39B" w14:textId="77777777" w:rsidR="00F44088" w:rsidRPr="00806992" w:rsidRDefault="00F44088" w:rsidP="00806992">
      <w:pPr>
        <w:pStyle w:val="Pagrindinistekstas2"/>
        <w:spacing w:after="0" w:line="240" w:lineRule="auto"/>
        <w:jc w:val="center"/>
        <w:rPr>
          <w:rFonts w:ascii="Times New Roman" w:hAnsi="Times New Roman"/>
          <w:b/>
          <w:bCs/>
          <w:sz w:val="24"/>
          <w:szCs w:val="24"/>
        </w:rPr>
      </w:pPr>
    </w:p>
    <w:p w14:paraId="69802D24" w14:textId="7853C59B" w:rsidR="00E84818" w:rsidRPr="00806992" w:rsidRDefault="00E84818" w:rsidP="00806992">
      <w:pPr>
        <w:spacing w:after="0" w:line="240" w:lineRule="auto"/>
        <w:ind w:firstLine="1276"/>
        <w:rPr>
          <w:rFonts w:ascii="Times New Roman" w:hAnsi="Times New Roman"/>
          <w:i/>
          <w:sz w:val="24"/>
          <w:szCs w:val="24"/>
        </w:rPr>
      </w:pPr>
      <w:r w:rsidRPr="00806992">
        <w:rPr>
          <w:rFonts w:ascii="Times New Roman" w:hAnsi="Times New Roman"/>
          <w:i/>
          <w:sz w:val="24"/>
          <w:szCs w:val="24"/>
        </w:rPr>
        <w:t>[Jei paslaugos nėra intelektinio pobūdžio, šis skyrius nepildomas]</w:t>
      </w:r>
    </w:p>
    <w:p w14:paraId="7550A1E1" w14:textId="77777777" w:rsidR="00E84818" w:rsidRPr="00806992" w:rsidRDefault="00E84818" w:rsidP="00806992">
      <w:pPr>
        <w:pStyle w:val="normaltableau"/>
        <w:spacing w:before="0" w:after="0"/>
        <w:ind w:firstLine="1247"/>
        <w:rPr>
          <w:rFonts w:ascii="Times New Roman" w:hAnsi="Times New Roman"/>
          <w:sz w:val="24"/>
          <w:szCs w:val="24"/>
          <w:lang w:val="lt-LT"/>
        </w:rPr>
      </w:pPr>
      <w:r w:rsidRPr="00806992">
        <w:rPr>
          <w:rFonts w:ascii="Times New Roman" w:hAnsi="Times New Roman"/>
          <w:sz w:val="24"/>
          <w:szCs w:val="24"/>
          <w:lang w:val="lt-LT"/>
        </w:rPr>
        <w:t xml:space="preserve">16. Tinkamo lygio biuro patalpas pagal sutartį dirbančiam ekspertui </w:t>
      </w:r>
      <w:r w:rsidRPr="00806992">
        <w:rPr>
          <w:rFonts w:ascii="Times New Roman" w:hAnsi="Times New Roman"/>
          <w:i/>
          <w:sz w:val="24"/>
          <w:szCs w:val="24"/>
          <w:lang w:val="lt-LT"/>
        </w:rPr>
        <w:t>[suteikia Paslaugų teikėjas / sutarties vykdymo laikotarpiui neatlygintinai suteikia perkančioji organizacija ]</w:t>
      </w:r>
      <w:r w:rsidRPr="00806992">
        <w:rPr>
          <w:rFonts w:ascii="Times New Roman" w:hAnsi="Times New Roman"/>
          <w:sz w:val="24"/>
          <w:szCs w:val="24"/>
          <w:lang w:val="lt-LT"/>
        </w:rPr>
        <w:t>.</w:t>
      </w:r>
    </w:p>
    <w:p w14:paraId="315F32D8" w14:textId="77777777" w:rsidR="00E84818" w:rsidRPr="00806992" w:rsidRDefault="00E84818" w:rsidP="00806992">
      <w:pPr>
        <w:pStyle w:val="normaltableau"/>
        <w:spacing w:before="0" w:after="0"/>
        <w:ind w:firstLine="1247"/>
        <w:rPr>
          <w:rFonts w:ascii="Times New Roman" w:hAnsi="Times New Roman"/>
          <w:i/>
          <w:sz w:val="24"/>
          <w:szCs w:val="24"/>
          <w:lang w:val="lt-LT"/>
        </w:rPr>
      </w:pPr>
      <w:r w:rsidRPr="00806992">
        <w:rPr>
          <w:rFonts w:ascii="Times New Roman" w:hAnsi="Times New Roman"/>
          <w:sz w:val="24"/>
          <w:szCs w:val="24"/>
          <w:lang w:val="lt-LT"/>
        </w:rPr>
        <w:t xml:space="preserve">17. </w:t>
      </w:r>
      <w:r w:rsidRPr="00806992">
        <w:rPr>
          <w:rFonts w:ascii="Times New Roman" w:hAnsi="Times New Roman"/>
          <w:i/>
          <w:sz w:val="24"/>
          <w:szCs w:val="24"/>
          <w:lang w:val="lt-LT"/>
        </w:rPr>
        <w:t xml:space="preserve">[Jei pirkėjas patalpų nesuteikia] </w:t>
      </w:r>
      <w:r w:rsidRPr="00806992">
        <w:rPr>
          <w:rFonts w:ascii="Times New Roman" w:hAnsi="Times New Roman"/>
          <w:sz w:val="24"/>
          <w:szCs w:val="24"/>
          <w:lang w:val="lt-LT"/>
        </w:rPr>
        <w:t>Išlaidos biuro patalpoms įskaičiuojamos į</w:t>
      </w:r>
      <w:r w:rsidRPr="00806992">
        <w:rPr>
          <w:rFonts w:ascii="Times New Roman" w:hAnsi="Times New Roman"/>
          <w:i/>
          <w:sz w:val="24"/>
          <w:szCs w:val="24"/>
          <w:lang w:val="lt-LT"/>
        </w:rPr>
        <w:t xml:space="preserve"> [įkainius (fiksuoto įkainio sutartyse) arba į bendrą sutarties kainą (fiksuotos kainos sutartyse)].</w:t>
      </w:r>
    </w:p>
    <w:p w14:paraId="2C2E56EC" w14:textId="77777777" w:rsidR="00F44088" w:rsidRPr="00806992" w:rsidRDefault="00F44088" w:rsidP="00806992">
      <w:pPr>
        <w:pStyle w:val="normaltableau"/>
        <w:spacing w:before="0" w:after="0"/>
        <w:ind w:firstLine="1247"/>
        <w:rPr>
          <w:rFonts w:ascii="Times New Roman" w:hAnsi="Times New Roman"/>
          <w:sz w:val="24"/>
          <w:szCs w:val="24"/>
          <w:lang w:val="lt-LT"/>
        </w:rPr>
      </w:pPr>
    </w:p>
    <w:p w14:paraId="08C95608" w14:textId="77777777" w:rsidR="00E84818" w:rsidRPr="00806992" w:rsidRDefault="00F44088" w:rsidP="00806992">
      <w:pPr>
        <w:pStyle w:val="Pagrindinistekstas2"/>
        <w:spacing w:after="0" w:line="240" w:lineRule="auto"/>
        <w:jc w:val="center"/>
        <w:rPr>
          <w:rFonts w:ascii="Times New Roman" w:hAnsi="Times New Roman"/>
          <w:b/>
          <w:bCs/>
          <w:sz w:val="24"/>
          <w:szCs w:val="24"/>
        </w:rPr>
      </w:pPr>
      <w:bookmarkStart w:id="31" w:name="_Toc74930002"/>
      <w:bookmarkStart w:id="32" w:name="_Toc75156437"/>
      <w:bookmarkStart w:id="33" w:name="_Toc76523565"/>
      <w:r w:rsidRPr="00806992">
        <w:rPr>
          <w:rFonts w:ascii="Times New Roman" w:hAnsi="Times New Roman"/>
          <w:b/>
          <w:bCs/>
          <w:sz w:val="24"/>
          <w:szCs w:val="24"/>
        </w:rPr>
        <w:t xml:space="preserve">X </w:t>
      </w:r>
      <w:r w:rsidR="00E84818" w:rsidRPr="00806992">
        <w:rPr>
          <w:rFonts w:ascii="Times New Roman" w:hAnsi="Times New Roman"/>
          <w:b/>
          <w:bCs/>
          <w:sz w:val="24"/>
          <w:szCs w:val="24"/>
        </w:rPr>
        <w:t>SKYRIUS</w:t>
      </w:r>
    </w:p>
    <w:p w14:paraId="2EF63086"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ĮRANGA</w:t>
      </w:r>
      <w:bookmarkEnd w:id="31"/>
      <w:bookmarkEnd w:id="32"/>
      <w:bookmarkEnd w:id="33"/>
    </w:p>
    <w:p w14:paraId="35B04053" w14:textId="77777777" w:rsidR="00F44088" w:rsidRPr="00806992" w:rsidRDefault="00F44088" w:rsidP="00806992">
      <w:pPr>
        <w:pStyle w:val="Pagrindinistekstas2"/>
        <w:spacing w:after="0" w:line="240" w:lineRule="auto"/>
        <w:jc w:val="center"/>
        <w:rPr>
          <w:rFonts w:ascii="Times New Roman" w:hAnsi="Times New Roman"/>
          <w:b/>
          <w:bCs/>
          <w:sz w:val="24"/>
          <w:szCs w:val="24"/>
        </w:rPr>
      </w:pPr>
    </w:p>
    <w:p w14:paraId="45A07A1B" w14:textId="77777777" w:rsidR="00E84818" w:rsidRPr="00806992" w:rsidRDefault="00E84818" w:rsidP="00806992">
      <w:pPr>
        <w:pStyle w:val="normaltableau"/>
        <w:spacing w:before="0" w:after="0"/>
        <w:ind w:firstLine="1247"/>
        <w:rPr>
          <w:rFonts w:ascii="Times New Roman" w:hAnsi="Times New Roman"/>
          <w:sz w:val="24"/>
          <w:szCs w:val="24"/>
          <w:lang w:val="lt-LT"/>
        </w:rPr>
      </w:pPr>
      <w:r w:rsidRPr="00806992">
        <w:rPr>
          <w:rFonts w:ascii="Times New Roman" w:hAnsi="Times New Roman"/>
          <w:sz w:val="24"/>
          <w:szCs w:val="24"/>
          <w:lang w:val="lt-LT"/>
        </w:rPr>
        <w:t xml:space="preserve">18. Paslaugų teikėjas užtikrina, kad turės pakankamai sutarties įgyvendinimui reikalingų priemonių ir įrangos. </w:t>
      </w:r>
    </w:p>
    <w:p w14:paraId="3879425D" w14:textId="77777777" w:rsidR="00E84818" w:rsidRPr="00806992" w:rsidRDefault="00E84818" w:rsidP="00806992">
      <w:pPr>
        <w:pStyle w:val="normaltableau"/>
        <w:spacing w:before="0" w:after="0"/>
        <w:ind w:firstLine="1247"/>
        <w:rPr>
          <w:rFonts w:ascii="Times New Roman" w:hAnsi="Times New Roman"/>
          <w:sz w:val="24"/>
          <w:szCs w:val="24"/>
          <w:lang w:val="lt-LT"/>
        </w:rPr>
      </w:pPr>
      <w:r w:rsidRPr="00806992">
        <w:rPr>
          <w:rFonts w:ascii="Times New Roman" w:hAnsi="Times New Roman"/>
          <w:sz w:val="24"/>
          <w:szCs w:val="24"/>
          <w:lang w:val="lt-LT"/>
        </w:rPr>
        <w:t xml:space="preserve">19. Pagal šią paslaugų sutartį Perkančiosios organizacijos vardu negali būti perkama ar baigus vykdyti sutartį Perkančiajai organizacijai perduodama jokia techninė įranga, reikalinga sutarties įgyvendinimui. </w:t>
      </w:r>
    </w:p>
    <w:p w14:paraId="1EF3BA7C" w14:textId="77777777" w:rsidR="00F44088" w:rsidRPr="00806992" w:rsidRDefault="00F44088" w:rsidP="00806992">
      <w:pPr>
        <w:pStyle w:val="normaltableau"/>
        <w:spacing w:before="0" w:after="0"/>
        <w:ind w:firstLine="1247"/>
        <w:rPr>
          <w:rFonts w:ascii="Times New Roman" w:hAnsi="Times New Roman"/>
          <w:sz w:val="24"/>
          <w:szCs w:val="24"/>
          <w:lang w:val="lt-LT"/>
        </w:rPr>
      </w:pPr>
    </w:p>
    <w:p w14:paraId="0745F294" w14:textId="77777777" w:rsidR="00E84818" w:rsidRPr="00806992" w:rsidRDefault="00F44088" w:rsidP="00806992">
      <w:pPr>
        <w:pStyle w:val="Pagrindinistekstas2"/>
        <w:spacing w:after="0" w:line="240" w:lineRule="auto"/>
        <w:jc w:val="center"/>
        <w:rPr>
          <w:rFonts w:ascii="Times New Roman" w:hAnsi="Times New Roman"/>
          <w:b/>
          <w:bCs/>
          <w:sz w:val="24"/>
          <w:szCs w:val="24"/>
        </w:rPr>
      </w:pPr>
      <w:bookmarkStart w:id="34" w:name="_Toc74930003"/>
      <w:bookmarkStart w:id="35" w:name="_Toc75156438"/>
      <w:bookmarkStart w:id="36" w:name="_Toc76523566"/>
      <w:r w:rsidRPr="00806992">
        <w:rPr>
          <w:rFonts w:ascii="Times New Roman" w:hAnsi="Times New Roman"/>
          <w:b/>
          <w:bCs/>
          <w:sz w:val="24"/>
          <w:szCs w:val="24"/>
        </w:rPr>
        <w:t xml:space="preserve">XI </w:t>
      </w:r>
      <w:r w:rsidR="00E84818" w:rsidRPr="00806992">
        <w:rPr>
          <w:rFonts w:ascii="Times New Roman" w:hAnsi="Times New Roman"/>
          <w:b/>
          <w:bCs/>
          <w:sz w:val="24"/>
          <w:szCs w:val="24"/>
        </w:rPr>
        <w:t>SKYRIUS</w:t>
      </w:r>
    </w:p>
    <w:p w14:paraId="2177CED7"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KITOS IŠLAIDOS</w:t>
      </w:r>
      <w:bookmarkEnd w:id="34"/>
      <w:bookmarkEnd w:id="35"/>
      <w:bookmarkEnd w:id="36"/>
    </w:p>
    <w:p w14:paraId="0C46D4FE" w14:textId="77777777" w:rsidR="00F44088" w:rsidRPr="00806992" w:rsidRDefault="00F44088" w:rsidP="00806992">
      <w:pPr>
        <w:pStyle w:val="Pagrindinistekstas2"/>
        <w:spacing w:after="0" w:line="240" w:lineRule="auto"/>
        <w:jc w:val="center"/>
        <w:rPr>
          <w:rFonts w:ascii="Times New Roman" w:hAnsi="Times New Roman"/>
          <w:b/>
          <w:bCs/>
          <w:sz w:val="24"/>
          <w:szCs w:val="24"/>
        </w:rPr>
      </w:pPr>
    </w:p>
    <w:p w14:paraId="1465C14F" w14:textId="77777777" w:rsidR="00E84818" w:rsidRPr="00806992" w:rsidRDefault="00E84818" w:rsidP="00806992">
      <w:pPr>
        <w:pStyle w:val="Pagrindinistekstas2"/>
        <w:spacing w:after="0" w:line="240" w:lineRule="auto"/>
        <w:ind w:firstLine="1310"/>
        <w:jc w:val="both"/>
        <w:rPr>
          <w:rFonts w:ascii="Times New Roman" w:hAnsi="Times New Roman"/>
          <w:sz w:val="24"/>
          <w:szCs w:val="24"/>
        </w:rPr>
      </w:pPr>
      <w:r w:rsidRPr="00806992">
        <w:rPr>
          <w:rFonts w:ascii="Times New Roman" w:hAnsi="Times New Roman"/>
          <w:sz w:val="24"/>
          <w:szCs w:val="24"/>
        </w:rPr>
        <w:t xml:space="preserve">20. Visos kitos išlaidos, susijusios su sutarties įgyvendinimu, turi būti įskaičiuotos į </w:t>
      </w:r>
      <w:r w:rsidRPr="00806992">
        <w:rPr>
          <w:rFonts w:ascii="Times New Roman" w:hAnsi="Times New Roman"/>
          <w:i/>
          <w:sz w:val="24"/>
          <w:szCs w:val="24"/>
        </w:rPr>
        <w:t>[įkainius (fiksuoto įkainio sutartyse)] arba [į bendrą sutarties kainą (fiksuotos kainos sutartyse)]</w:t>
      </w:r>
      <w:r w:rsidRPr="00806992">
        <w:rPr>
          <w:rFonts w:ascii="Times New Roman" w:hAnsi="Times New Roman"/>
          <w:sz w:val="24"/>
          <w:szCs w:val="24"/>
        </w:rPr>
        <w:t xml:space="preserve">. Jokios papildomos išlaidos, neįskaičiuotos į sutarties kainą (pagal sutarties tipą), kompensuojamos nebus. </w:t>
      </w:r>
    </w:p>
    <w:p w14:paraId="1EB5AD8C" w14:textId="77777777" w:rsidR="00E84818" w:rsidRPr="00806992" w:rsidRDefault="00E84818" w:rsidP="00806992">
      <w:pPr>
        <w:pStyle w:val="Pagrindinistekstas2"/>
        <w:spacing w:after="0" w:line="240" w:lineRule="auto"/>
        <w:ind w:firstLine="1310"/>
        <w:jc w:val="both"/>
        <w:rPr>
          <w:rFonts w:ascii="Times New Roman" w:hAnsi="Times New Roman"/>
          <w:sz w:val="24"/>
          <w:szCs w:val="24"/>
        </w:rPr>
      </w:pPr>
    </w:p>
    <w:p w14:paraId="3ACF9007" w14:textId="77777777" w:rsidR="00E84818" w:rsidRPr="00806992" w:rsidRDefault="00F44088" w:rsidP="00806992">
      <w:pPr>
        <w:pStyle w:val="Pagrindinistekstas2"/>
        <w:spacing w:after="0" w:line="240" w:lineRule="auto"/>
        <w:jc w:val="center"/>
        <w:rPr>
          <w:rFonts w:ascii="Times New Roman" w:hAnsi="Times New Roman"/>
          <w:b/>
          <w:bCs/>
          <w:sz w:val="24"/>
          <w:szCs w:val="24"/>
        </w:rPr>
      </w:pPr>
      <w:bookmarkStart w:id="37" w:name="_Toc74930004"/>
      <w:bookmarkStart w:id="38" w:name="_Toc75156439"/>
      <w:bookmarkStart w:id="39" w:name="_Toc85872021"/>
      <w:bookmarkStart w:id="40" w:name="_Toc222137435"/>
      <w:r w:rsidRPr="00806992">
        <w:rPr>
          <w:rFonts w:ascii="Times New Roman" w:hAnsi="Times New Roman"/>
          <w:b/>
          <w:bCs/>
          <w:sz w:val="24"/>
          <w:szCs w:val="24"/>
        </w:rPr>
        <w:t xml:space="preserve">XII </w:t>
      </w:r>
      <w:r w:rsidR="00E84818" w:rsidRPr="00806992">
        <w:rPr>
          <w:rFonts w:ascii="Times New Roman" w:hAnsi="Times New Roman"/>
          <w:b/>
          <w:bCs/>
          <w:sz w:val="24"/>
          <w:szCs w:val="24"/>
        </w:rPr>
        <w:t>SKYRIUS</w:t>
      </w:r>
    </w:p>
    <w:p w14:paraId="47D530E9"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ATASKAITOS</w:t>
      </w:r>
      <w:bookmarkEnd w:id="37"/>
      <w:bookmarkEnd w:id="38"/>
      <w:bookmarkEnd w:id="39"/>
      <w:bookmarkEnd w:id="40"/>
    </w:p>
    <w:p w14:paraId="58C248B7" w14:textId="77777777" w:rsidR="00F44088" w:rsidRPr="00806992" w:rsidRDefault="00F44088" w:rsidP="00806992">
      <w:pPr>
        <w:pStyle w:val="Pagrindinistekstas2"/>
        <w:spacing w:after="0" w:line="240" w:lineRule="auto"/>
        <w:jc w:val="center"/>
        <w:rPr>
          <w:rFonts w:ascii="Times New Roman" w:hAnsi="Times New Roman"/>
          <w:b/>
          <w:bCs/>
          <w:sz w:val="24"/>
          <w:szCs w:val="24"/>
        </w:rPr>
      </w:pPr>
    </w:p>
    <w:p w14:paraId="306C67CD" w14:textId="77777777" w:rsidR="00E84818" w:rsidRPr="00806992" w:rsidRDefault="00E84818" w:rsidP="00806992">
      <w:pPr>
        <w:spacing w:after="0" w:line="240" w:lineRule="auto"/>
        <w:ind w:firstLine="1276"/>
        <w:jc w:val="both"/>
        <w:rPr>
          <w:rFonts w:ascii="Times New Roman" w:hAnsi="Times New Roman"/>
          <w:i/>
          <w:sz w:val="24"/>
          <w:szCs w:val="24"/>
        </w:rPr>
      </w:pPr>
      <w:bookmarkStart w:id="41" w:name="_Toc74930005"/>
      <w:bookmarkStart w:id="42" w:name="_Toc75156440"/>
      <w:bookmarkStart w:id="43" w:name="_Toc76523567"/>
      <w:bookmarkStart w:id="44" w:name="_Ref20555417"/>
      <w:bookmarkStart w:id="45" w:name="_Ref20656720"/>
      <w:r w:rsidRPr="00806992">
        <w:rPr>
          <w:rFonts w:ascii="Times New Roman" w:hAnsi="Times New Roman"/>
          <w:i/>
          <w:sz w:val="24"/>
          <w:szCs w:val="24"/>
        </w:rPr>
        <w:t>[Jei paslaugos nėra intelektualinio pobūdžio, šis skyrius nepildomas. Jei reikalaujama ataskaitų, numatoma, kokių būtent. Priėmimo – perdavimo aktas čia nėra aprašomas.</w:t>
      </w:r>
      <w:bookmarkEnd w:id="41"/>
      <w:bookmarkEnd w:id="42"/>
      <w:bookmarkEnd w:id="43"/>
      <w:bookmarkEnd w:id="44"/>
      <w:bookmarkEnd w:id="45"/>
      <w:r w:rsidRPr="00806992">
        <w:rPr>
          <w:rFonts w:ascii="Times New Roman" w:hAnsi="Times New Roman"/>
          <w:i/>
          <w:sz w:val="24"/>
          <w:szCs w:val="24"/>
        </w:rPr>
        <w:t>]</w:t>
      </w:r>
    </w:p>
    <w:p w14:paraId="49D6FCB6" w14:textId="77777777" w:rsidR="00E84818" w:rsidRPr="00806992" w:rsidRDefault="00E84818" w:rsidP="00806992">
      <w:pPr>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21. Sutarties įgyvendinimo metu Paslaugų teikėjas turi parengti sutarties vykdymo ataskaitas: </w:t>
      </w:r>
      <w:r w:rsidRPr="00806992">
        <w:rPr>
          <w:rFonts w:ascii="Times New Roman" w:hAnsi="Times New Roman"/>
          <w:i/>
          <w:sz w:val="24"/>
          <w:szCs w:val="24"/>
        </w:rPr>
        <w:t>[mėnesio, ketvirčio, metinė, galutinė ir pan.]</w:t>
      </w:r>
      <w:r w:rsidRPr="00806992">
        <w:rPr>
          <w:rFonts w:ascii="Times New Roman" w:hAnsi="Times New Roman"/>
          <w:sz w:val="24"/>
          <w:szCs w:val="24"/>
        </w:rPr>
        <w:t>.</w:t>
      </w:r>
    </w:p>
    <w:p w14:paraId="57A9B8C5" w14:textId="77777777" w:rsidR="00F44088" w:rsidRPr="00806992" w:rsidRDefault="00F44088" w:rsidP="00806992">
      <w:pPr>
        <w:spacing w:after="0" w:line="240" w:lineRule="auto"/>
        <w:ind w:firstLine="1247"/>
        <w:jc w:val="both"/>
        <w:rPr>
          <w:rFonts w:ascii="Times New Roman" w:hAnsi="Times New Roman"/>
          <w:sz w:val="24"/>
          <w:szCs w:val="24"/>
        </w:rPr>
      </w:pPr>
    </w:p>
    <w:p w14:paraId="25223190" w14:textId="77777777" w:rsidR="00E84818" w:rsidRPr="00806992" w:rsidRDefault="00F44088" w:rsidP="00806992">
      <w:pPr>
        <w:pStyle w:val="Pagrindinistekstas2"/>
        <w:spacing w:after="0" w:line="240" w:lineRule="auto"/>
        <w:jc w:val="center"/>
        <w:rPr>
          <w:rFonts w:ascii="Times New Roman" w:hAnsi="Times New Roman"/>
          <w:b/>
          <w:bCs/>
          <w:sz w:val="24"/>
          <w:szCs w:val="24"/>
        </w:rPr>
      </w:pPr>
      <w:bookmarkStart w:id="46" w:name="_Toc74930007"/>
      <w:bookmarkStart w:id="47" w:name="_Toc75156442"/>
      <w:bookmarkStart w:id="48" w:name="_Toc85872022"/>
      <w:bookmarkStart w:id="49" w:name="_Toc222137436"/>
      <w:r w:rsidRPr="00806992">
        <w:rPr>
          <w:rFonts w:ascii="Times New Roman" w:hAnsi="Times New Roman"/>
          <w:b/>
          <w:bCs/>
          <w:sz w:val="24"/>
          <w:szCs w:val="24"/>
        </w:rPr>
        <w:t xml:space="preserve">XIII </w:t>
      </w:r>
      <w:r w:rsidR="00E84818" w:rsidRPr="00806992">
        <w:rPr>
          <w:rFonts w:ascii="Times New Roman" w:hAnsi="Times New Roman"/>
          <w:b/>
          <w:bCs/>
          <w:sz w:val="24"/>
          <w:szCs w:val="24"/>
        </w:rPr>
        <w:t>SKYRIUS</w:t>
      </w:r>
    </w:p>
    <w:p w14:paraId="2BD42C8B"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PRIEŽIŪRA IR VERTINIMAS</w:t>
      </w:r>
      <w:bookmarkEnd w:id="46"/>
      <w:bookmarkEnd w:id="47"/>
      <w:bookmarkEnd w:id="48"/>
      <w:bookmarkEnd w:id="49"/>
    </w:p>
    <w:p w14:paraId="05BD9210" w14:textId="77777777" w:rsidR="00F44088" w:rsidRPr="00806992" w:rsidRDefault="00F44088" w:rsidP="00806992">
      <w:pPr>
        <w:pStyle w:val="Pagrindinistekstas2"/>
        <w:spacing w:after="0" w:line="240" w:lineRule="auto"/>
        <w:jc w:val="center"/>
        <w:rPr>
          <w:rFonts w:ascii="Times New Roman" w:hAnsi="Times New Roman"/>
          <w:b/>
          <w:bCs/>
          <w:sz w:val="24"/>
          <w:szCs w:val="24"/>
        </w:rPr>
      </w:pPr>
    </w:p>
    <w:p w14:paraId="549920D1" w14:textId="77777777" w:rsidR="00E84818" w:rsidRPr="00806992" w:rsidRDefault="00E84818" w:rsidP="00806992">
      <w:pPr>
        <w:spacing w:after="0" w:line="240" w:lineRule="auto"/>
        <w:ind w:firstLine="1247"/>
        <w:jc w:val="both"/>
        <w:rPr>
          <w:rFonts w:ascii="Times New Roman" w:hAnsi="Times New Roman"/>
          <w:spacing w:val="-2"/>
          <w:sz w:val="24"/>
          <w:szCs w:val="24"/>
        </w:rPr>
      </w:pPr>
      <w:r w:rsidRPr="00806992">
        <w:rPr>
          <w:rFonts w:ascii="Times New Roman" w:hAnsi="Times New Roman"/>
          <w:spacing w:val="-2"/>
          <w:sz w:val="24"/>
          <w:szCs w:val="24"/>
        </w:rPr>
        <w:t xml:space="preserve">22. </w:t>
      </w:r>
      <w:r w:rsidRPr="00806992">
        <w:rPr>
          <w:rFonts w:ascii="Times New Roman" w:hAnsi="Times New Roman"/>
          <w:i/>
          <w:spacing w:val="-2"/>
          <w:sz w:val="24"/>
          <w:szCs w:val="24"/>
        </w:rPr>
        <w:t>[Nurodyti konkrečius Paslaugų teikėjo veiklos vertinimo kriterijus, kurie turi būti pasirinkti dėl jų tinkamumo, naudingumo, praktiškumo ir palyginamumo, siekiant vienareikšmiškai įvertinti, kaip buvo pasiekti planuoti rezultatai. Jie gali būti kiekybiniai – kiekio rodikliai, įskaitant statistines ataskaitas, ar kokybiniai – sprendimai ir nuomonė, susidaryta atlikus subjektyvią analizę]</w:t>
      </w:r>
      <w:r w:rsidRPr="00806992">
        <w:rPr>
          <w:rFonts w:ascii="Times New Roman" w:hAnsi="Times New Roman"/>
          <w:spacing w:val="-2"/>
          <w:sz w:val="24"/>
          <w:szCs w:val="24"/>
        </w:rPr>
        <w:t>.</w:t>
      </w:r>
    </w:p>
    <w:p w14:paraId="118CC3D3" w14:textId="77777777" w:rsidR="00F44088" w:rsidRPr="00806992" w:rsidRDefault="00F44088" w:rsidP="00806992">
      <w:pPr>
        <w:spacing w:after="0" w:line="240" w:lineRule="auto"/>
        <w:ind w:firstLine="1247"/>
        <w:jc w:val="both"/>
        <w:rPr>
          <w:rFonts w:ascii="Times New Roman" w:hAnsi="Times New Roman"/>
          <w:spacing w:val="-2"/>
          <w:sz w:val="24"/>
          <w:szCs w:val="24"/>
        </w:rPr>
      </w:pPr>
    </w:p>
    <w:p w14:paraId="60413D95" w14:textId="77777777" w:rsidR="00E84818" w:rsidRPr="00806992" w:rsidRDefault="00F4408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XIV </w:t>
      </w:r>
      <w:r w:rsidR="00E84818" w:rsidRPr="00806992">
        <w:rPr>
          <w:rFonts w:ascii="Times New Roman" w:hAnsi="Times New Roman"/>
          <w:b/>
          <w:bCs/>
          <w:sz w:val="24"/>
          <w:szCs w:val="24"/>
        </w:rPr>
        <w:t>SKYRIUS</w:t>
      </w:r>
    </w:p>
    <w:p w14:paraId="41E4655B"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KOKYBĖS KONTROLĖ</w:t>
      </w:r>
    </w:p>
    <w:p w14:paraId="721120EF" w14:textId="77777777" w:rsidR="00F44088" w:rsidRPr="00806992" w:rsidRDefault="00F44088" w:rsidP="00806992">
      <w:pPr>
        <w:pStyle w:val="Pagrindinistekstas2"/>
        <w:spacing w:after="0" w:line="240" w:lineRule="auto"/>
        <w:jc w:val="center"/>
        <w:rPr>
          <w:rFonts w:ascii="Times New Roman" w:hAnsi="Times New Roman"/>
          <w:b/>
          <w:bCs/>
          <w:sz w:val="24"/>
          <w:szCs w:val="24"/>
        </w:rPr>
      </w:pPr>
    </w:p>
    <w:p w14:paraId="1629589A"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23. </w:t>
      </w:r>
      <w:r w:rsidRPr="00806992">
        <w:rPr>
          <w:rFonts w:ascii="Times New Roman" w:hAnsi="Times New Roman"/>
          <w:i/>
          <w:sz w:val="24"/>
          <w:szCs w:val="24"/>
        </w:rPr>
        <w:t>[Nurodomi kokybės užtikrinimo reikalavimai, kuriais Paslaugos teikėjas privalo vadovautis per visą sutarties įgyvendinimo laiką, paslaugų priežiūra, reikalavimai inspekcijoms ir pan.]</w:t>
      </w:r>
    </w:p>
    <w:p w14:paraId="4B38D573" w14:textId="77777777" w:rsidR="00F44088" w:rsidRPr="00806992" w:rsidRDefault="00F44088" w:rsidP="00806992">
      <w:pPr>
        <w:pStyle w:val="Pagrindinistekstas2"/>
        <w:spacing w:after="0" w:line="240" w:lineRule="auto"/>
        <w:ind w:firstLine="1247"/>
        <w:jc w:val="both"/>
        <w:rPr>
          <w:rFonts w:ascii="Times New Roman" w:hAnsi="Times New Roman"/>
          <w:i/>
          <w:sz w:val="24"/>
          <w:szCs w:val="24"/>
        </w:rPr>
      </w:pPr>
    </w:p>
    <w:p w14:paraId="437D7453" w14:textId="77777777" w:rsidR="00E84818" w:rsidRPr="00806992" w:rsidRDefault="00F4408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XV </w:t>
      </w:r>
      <w:r w:rsidR="00E84818" w:rsidRPr="00806992">
        <w:rPr>
          <w:rFonts w:ascii="Times New Roman" w:hAnsi="Times New Roman"/>
          <w:b/>
          <w:bCs/>
          <w:sz w:val="24"/>
          <w:szCs w:val="24"/>
        </w:rPr>
        <w:t>SKYRIUS</w:t>
      </w:r>
    </w:p>
    <w:p w14:paraId="3EE4605B"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APMOKYMAS</w:t>
      </w:r>
    </w:p>
    <w:p w14:paraId="5A51527B" w14:textId="77777777" w:rsidR="00F44088" w:rsidRPr="00806992" w:rsidRDefault="00F44088" w:rsidP="00806992">
      <w:pPr>
        <w:pStyle w:val="Pagrindinistekstas2"/>
        <w:spacing w:after="0" w:line="240" w:lineRule="auto"/>
        <w:jc w:val="center"/>
        <w:rPr>
          <w:rFonts w:ascii="Times New Roman" w:hAnsi="Times New Roman"/>
          <w:b/>
          <w:bCs/>
          <w:sz w:val="24"/>
          <w:szCs w:val="24"/>
        </w:rPr>
      </w:pPr>
    </w:p>
    <w:p w14:paraId="7CD62733"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24. </w:t>
      </w:r>
      <w:r w:rsidRPr="00806992">
        <w:rPr>
          <w:rFonts w:ascii="Times New Roman" w:hAnsi="Times New Roman"/>
          <w:i/>
          <w:sz w:val="24"/>
          <w:szCs w:val="24"/>
        </w:rPr>
        <w:t>[Aprašomi reikalavimai personalo apmokymui, reikalinga apmokymo įranga, apmokomų darbuotojų skaičius, kiti reikalavimai apmokymams.]</w:t>
      </w:r>
    </w:p>
    <w:p w14:paraId="3EAACCA8" w14:textId="77777777" w:rsidR="00F44088" w:rsidRPr="00806992" w:rsidRDefault="00F44088" w:rsidP="00806992">
      <w:pPr>
        <w:pStyle w:val="Pagrindinistekstas2"/>
        <w:tabs>
          <w:tab w:val="left" w:pos="1122"/>
        </w:tabs>
        <w:spacing w:after="0" w:line="240" w:lineRule="auto"/>
        <w:ind w:firstLine="1247"/>
        <w:jc w:val="both"/>
        <w:rPr>
          <w:rFonts w:ascii="Times New Roman" w:hAnsi="Times New Roman"/>
          <w:sz w:val="24"/>
          <w:szCs w:val="24"/>
        </w:rPr>
      </w:pPr>
    </w:p>
    <w:p w14:paraId="397A300F" w14:textId="77777777" w:rsidR="00E84818" w:rsidRPr="00806992" w:rsidRDefault="00F4408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XVI </w:t>
      </w:r>
      <w:r w:rsidR="00E84818" w:rsidRPr="00806992">
        <w:rPr>
          <w:rFonts w:ascii="Times New Roman" w:hAnsi="Times New Roman"/>
          <w:b/>
          <w:bCs/>
          <w:sz w:val="24"/>
          <w:szCs w:val="24"/>
        </w:rPr>
        <w:t>SKYRIUS</w:t>
      </w:r>
    </w:p>
    <w:p w14:paraId="1F927FED"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KITI REIKALAVIMAI</w:t>
      </w:r>
    </w:p>
    <w:p w14:paraId="52425DB8" w14:textId="77777777" w:rsidR="00F44088" w:rsidRPr="00806992" w:rsidRDefault="00F44088" w:rsidP="00806992">
      <w:pPr>
        <w:pStyle w:val="Pagrindinistekstas2"/>
        <w:spacing w:after="0" w:line="240" w:lineRule="auto"/>
        <w:jc w:val="center"/>
        <w:rPr>
          <w:rFonts w:ascii="Times New Roman" w:hAnsi="Times New Roman"/>
          <w:b/>
          <w:bCs/>
          <w:sz w:val="24"/>
          <w:szCs w:val="24"/>
        </w:rPr>
      </w:pPr>
    </w:p>
    <w:p w14:paraId="571245A4"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25. </w:t>
      </w:r>
      <w:r w:rsidRPr="00806992">
        <w:rPr>
          <w:rFonts w:ascii="Times New Roman" w:hAnsi="Times New Roman"/>
          <w:i/>
          <w:sz w:val="24"/>
          <w:szCs w:val="24"/>
        </w:rPr>
        <w:t xml:space="preserve">[Šiame skyriuje pateikiama kita svarbi informacija, kuri negali būti pateikta kituose techninės specifikacijos skyriuose. </w:t>
      </w:r>
    </w:p>
    <w:p w14:paraId="730690B2" w14:textId="2375A546"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Pvz.: nurodomi energijos vartojimo efektyvumo reikalavimai; jei vykdomas žaliasis pirkimas, nustatomos aplinkos apsaugos charakteristikos ir kt.</w:t>
      </w:r>
    </w:p>
    <w:p w14:paraId="5DEA00FC"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i/>
          <w:sz w:val="24"/>
          <w:szCs w:val="24"/>
        </w:rPr>
        <w:t>Reikalavimai išorinių įvykių įvertinimui; konstrukcijų, sistemų ir komponentų aprašymas, jų suderinamumo su esamomis konstrukcijomis, sistemomis ir komponentų analizė. Taip pat reikalavimai diagnostikos priemonėms ir naudojamų programinių priemonių validacijai ir (arba) verifikacijai, reikalavimai švarai bei pašalinių medžiagų kontrolei ir pan.]</w:t>
      </w:r>
      <w:r w:rsidRPr="00806992">
        <w:rPr>
          <w:rFonts w:ascii="Times New Roman" w:hAnsi="Times New Roman"/>
          <w:sz w:val="24"/>
          <w:szCs w:val="24"/>
        </w:rPr>
        <w:t>.</w:t>
      </w:r>
    </w:p>
    <w:p w14:paraId="7534BB5B" w14:textId="77777777" w:rsidR="00E84818" w:rsidRPr="00806992" w:rsidRDefault="00E84818" w:rsidP="00806992">
      <w:pPr>
        <w:spacing w:after="0" w:line="240" w:lineRule="auto"/>
        <w:rPr>
          <w:rFonts w:ascii="Times New Roman" w:hAnsi="Times New Roman"/>
          <w:sz w:val="24"/>
          <w:szCs w:val="24"/>
        </w:rPr>
      </w:pPr>
    </w:p>
    <w:p w14:paraId="03047CE9" w14:textId="77777777" w:rsidR="005C328C" w:rsidRPr="00806992" w:rsidRDefault="005C328C" w:rsidP="00806992">
      <w:pPr>
        <w:pStyle w:val="Pagrindinistekstas2"/>
        <w:spacing w:after="0" w:line="240" w:lineRule="auto"/>
        <w:jc w:val="center"/>
        <w:rPr>
          <w:rFonts w:ascii="Times New Roman" w:hAnsi="Times New Roman"/>
          <w:sz w:val="24"/>
          <w:szCs w:val="24"/>
        </w:rPr>
      </w:pPr>
      <w:r w:rsidRPr="00806992">
        <w:rPr>
          <w:rFonts w:ascii="Times New Roman" w:hAnsi="Times New Roman"/>
          <w:sz w:val="24"/>
          <w:szCs w:val="24"/>
        </w:rPr>
        <w:t>_____________</w:t>
      </w:r>
    </w:p>
    <w:p w14:paraId="5644475B" w14:textId="77777777" w:rsidR="00E84818" w:rsidRPr="00806992" w:rsidRDefault="00E84818" w:rsidP="00806992">
      <w:pPr>
        <w:spacing w:after="0" w:line="240" w:lineRule="auto"/>
        <w:rPr>
          <w:rFonts w:ascii="Times New Roman" w:hAnsi="Times New Roman"/>
          <w:snapToGrid w:val="0"/>
          <w:sz w:val="24"/>
          <w:szCs w:val="24"/>
        </w:rPr>
      </w:pPr>
      <w:r w:rsidRPr="00806992">
        <w:rPr>
          <w:rFonts w:ascii="Times New Roman" w:hAnsi="Times New Roman"/>
          <w:snapToGrid w:val="0"/>
          <w:sz w:val="24"/>
          <w:szCs w:val="24"/>
        </w:rPr>
        <w:br w:type="page"/>
      </w:r>
    </w:p>
    <w:p w14:paraId="14725863" w14:textId="77777777" w:rsidR="00E84818" w:rsidRPr="00806992" w:rsidRDefault="00E84818" w:rsidP="00806992">
      <w:pPr>
        <w:spacing w:after="0" w:line="240" w:lineRule="auto"/>
        <w:jc w:val="center"/>
        <w:rPr>
          <w:rFonts w:ascii="Times New Roman" w:hAnsi="Times New Roman"/>
          <w:b/>
          <w:bCs/>
          <w:sz w:val="24"/>
          <w:szCs w:val="24"/>
        </w:rPr>
      </w:pPr>
      <w:r w:rsidRPr="00806992">
        <w:rPr>
          <w:rFonts w:ascii="Times New Roman" w:hAnsi="Times New Roman"/>
          <w:b/>
          <w:bCs/>
          <w:sz w:val="24"/>
          <w:szCs w:val="24"/>
        </w:rPr>
        <w:t>(Darbų pirkimo techninės užduoties formos pavyzdys)</w:t>
      </w:r>
    </w:p>
    <w:p w14:paraId="01B577C7" w14:textId="77777777" w:rsidR="00E84818" w:rsidRPr="00806992" w:rsidRDefault="00E84818" w:rsidP="00806992">
      <w:pPr>
        <w:pStyle w:val="prastasiniatinklio"/>
        <w:spacing w:before="0" w:beforeAutospacing="0" w:after="0" w:afterAutospacing="0"/>
        <w:rPr>
          <w:snapToGrid w:val="0"/>
          <w:lang w:val="lt-LT"/>
        </w:rPr>
      </w:pPr>
    </w:p>
    <w:p w14:paraId="29C0CE68" w14:textId="77777777" w:rsidR="00E84818" w:rsidRPr="00806992" w:rsidRDefault="00E84818" w:rsidP="00806992">
      <w:pPr>
        <w:pStyle w:val="Antrat1"/>
        <w:spacing w:before="0" w:after="0" w:line="240" w:lineRule="auto"/>
        <w:jc w:val="center"/>
        <w:rPr>
          <w:rFonts w:ascii="Times New Roman" w:hAnsi="Times New Roman" w:cs="Times New Roman"/>
          <w:bCs w:val="0"/>
          <w:iCs/>
          <w:sz w:val="24"/>
          <w:szCs w:val="24"/>
        </w:rPr>
      </w:pPr>
      <w:r w:rsidRPr="00806992">
        <w:rPr>
          <w:rFonts w:ascii="Times New Roman" w:hAnsi="Times New Roman" w:cs="Times New Roman"/>
          <w:sz w:val="24"/>
          <w:szCs w:val="24"/>
        </w:rPr>
        <w:t xml:space="preserve">(OBJEKTO PAVADINIMAS / STATINIO STATYBOS </w:t>
      </w:r>
      <w:r w:rsidRPr="00806992">
        <w:rPr>
          <w:rFonts w:ascii="Times New Roman" w:hAnsi="Times New Roman" w:cs="Times New Roman"/>
          <w:bCs w:val="0"/>
          <w:iCs/>
          <w:sz w:val="24"/>
          <w:szCs w:val="24"/>
        </w:rPr>
        <w:t>RŪŠIS) DARBŲ PIRKIMO</w:t>
      </w:r>
    </w:p>
    <w:p w14:paraId="64BB3FB4" w14:textId="77777777" w:rsidR="00E84818" w:rsidRPr="00806992" w:rsidRDefault="00E84818" w:rsidP="00806992">
      <w:pPr>
        <w:spacing w:after="0" w:line="240" w:lineRule="auto"/>
        <w:jc w:val="center"/>
        <w:rPr>
          <w:rFonts w:ascii="Times New Roman" w:hAnsi="Times New Roman"/>
          <w:b/>
          <w:bCs/>
          <w:sz w:val="24"/>
          <w:szCs w:val="24"/>
        </w:rPr>
      </w:pPr>
      <w:r w:rsidRPr="00806992">
        <w:rPr>
          <w:rFonts w:ascii="Times New Roman" w:hAnsi="Times New Roman"/>
          <w:b/>
          <w:bCs/>
          <w:sz w:val="24"/>
          <w:szCs w:val="24"/>
        </w:rPr>
        <w:t>TECHNINĖ UŽDUOTIS</w:t>
      </w:r>
    </w:p>
    <w:p w14:paraId="7E87B7A6" w14:textId="77777777" w:rsidR="00FA6D46" w:rsidRPr="00806992" w:rsidRDefault="00FA6D46" w:rsidP="00806992">
      <w:pPr>
        <w:pStyle w:val="Pagrindinistekstas2"/>
        <w:spacing w:after="0" w:line="240" w:lineRule="auto"/>
        <w:ind w:firstLine="1247"/>
        <w:jc w:val="both"/>
        <w:rPr>
          <w:rFonts w:ascii="Times New Roman" w:hAnsi="Times New Roman"/>
          <w:bCs/>
          <w:color w:val="FF0000"/>
          <w:sz w:val="24"/>
          <w:szCs w:val="24"/>
        </w:rPr>
      </w:pPr>
    </w:p>
    <w:p w14:paraId="379D64A6" w14:textId="35667F5A" w:rsidR="00E84818" w:rsidRPr="00455F9D" w:rsidRDefault="00E84818" w:rsidP="00806992">
      <w:pPr>
        <w:pStyle w:val="Pagrindinistekstas2"/>
        <w:spacing w:after="0" w:line="240" w:lineRule="auto"/>
        <w:ind w:firstLine="1247"/>
        <w:jc w:val="both"/>
        <w:rPr>
          <w:rFonts w:ascii="Times New Roman" w:hAnsi="Times New Roman"/>
          <w:bCs/>
          <w:i/>
          <w:sz w:val="24"/>
          <w:szCs w:val="24"/>
        </w:rPr>
      </w:pPr>
      <w:r w:rsidRPr="00455F9D">
        <w:rPr>
          <w:rFonts w:ascii="Times New Roman" w:hAnsi="Times New Roman"/>
          <w:bCs/>
          <w:i/>
          <w:sz w:val="24"/>
          <w:szCs w:val="24"/>
        </w:rPr>
        <w:t>[</w:t>
      </w:r>
      <w:r w:rsidR="007B4798" w:rsidRPr="00455F9D">
        <w:rPr>
          <w:rFonts w:ascii="Times New Roman" w:hAnsi="Times New Roman"/>
          <w:bCs/>
          <w:i/>
          <w:sz w:val="24"/>
          <w:szCs w:val="24"/>
        </w:rPr>
        <w:t xml:space="preserve">Laužtiniuose skliaustuose pasviruoju šriftu pateiktos </w:t>
      </w:r>
      <w:r w:rsidRPr="00455F9D">
        <w:rPr>
          <w:rFonts w:ascii="Times New Roman" w:hAnsi="Times New Roman"/>
          <w:bCs/>
          <w:i/>
          <w:sz w:val="24"/>
          <w:szCs w:val="24"/>
        </w:rPr>
        <w:t>pildymo instrukcijos, rengiant techninę užduotį, turi būti ištrinamos. Nereikalingi techninės užduoties skyriai, kurie nebus pildomi, turi būti ištrinami,</w:t>
      </w:r>
      <w:r w:rsidRPr="00455F9D">
        <w:rPr>
          <w:rFonts w:ascii="Times New Roman" w:hAnsi="Times New Roman"/>
          <w:i/>
          <w:sz w:val="24"/>
          <w:szCs w:val="24"/>
        </w:rPr>
        <w:t xml:space="preserve"> kiekvienas techninės užduoties skyrius gali būti papildytas poskyriais, punktų numeracija techninėje užduotyje – </w:t>
      </w:r>
      <w:r w:rsidRPr="00455F9D">
        <w:rPr>
          <w:rFonts w:ascii="Times New Roman" w:hAnsi="Times New Roman"/>
          <w:i/>
          <w:sz w:val="24"/>
          <w:szCs w:val="24"/>
          <w:u w:val="single"/>
        </w:rPr>
        <w:t>privaloma ir turi būti ištisinė</w:t>
      </w:r>
      <w:r w:rsidRPr="00455F9D">
        <w:rPr>
          <w:rFonts w:ascii="Times New Roman" w:hAnsi="Times New Roman"/>
          <w:bCs/>
          <w:i/>
          <w:sz w:val="24"/>
          <w:szCs w:val="24"/>
        </w:rPr>
        <w:t>.]</w:t>
      </w:r>
    </w:p>
    <w:p w14:paraId="2C2B0C32" w14:textId="77777777" w:rsidR="00FA6D46" w:rsidRPr="00455F9D" w:rsidRDefault="00FA6D46" w:rsidP="00806992">
      <w:pPr>
        <w:pStyle w:val="Pagrindinistekstas2"/>
        <w:spacing w:after="0" w:line="240" w:lineRule="auto"/>
        <w:ind w:firstLine="1247"/>
        <w:jc w:val="both"/>
        <w:rPr>
          <w:rFonts w:ascii="Times New Roman" w:hAnsi="Times New Roman"/>
          <w:bCs/>
          <w:i/>
          <w:sz w:val="24"/>
          <w:szCs w:val="24"/>
        </w:rPr>
      </w:pPr>
    </w:p>
    <w:p w14:paraId="0A7FB67B" w14:textId="77777777" w:rsidR="00E84818" w:rsidRPr="00806992" w:rsidRDefault="00FA6D46"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I </w:t>
      </w:r>
      <w:r w:rsidR="00E84818" w:rsidRPr="00806992">
        <w:rPr>
          <w:rFonts w:ascii="Times New Roman" w:hAnsi="Times New Roman"/>
          <w:b/>
          <w:bCs/>
          <w:sz w:val="24"/>
          <w:szCs w:val="24"/>
        </w:rPr>
        <w:t>SKYRIUS</w:t>
      </w:r>
    </w:p>
    <w:p w14:paraId="608837C4"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PIRKIMO TIPAS</w:t>
      </w:r>
    </w:p>
    <w:p w14:paraId="64D0450D" w14:textId="77777777" w:rsidR="00FA6D46" w:rsidRPr="00806992" w:rsidRDefault="00FA6D46" w:rsidP="00806992">
      <w:pPr>
        <w:pStyle w:val="Pagrindinistekstas2"/>
        <w:spacing w:after="0" w:line="240" w:lineRule="auto"/>
        <w:jc w:val="center"/>
        <w:rPr>
          <w:rFonts w:ascii="Times New Roman" w:hAnsi="Times New Roman"/>
          <w:b/>
          <w:bCs/>
          <w:sz w:val="24"/>
          <w:szCs w:val="24"/>
        </w:rPr>
      </w:pPr>
    </w:p>
    <w:p w14:paraId="24F5DE50" w14:textId="77777777" w:rsidR="00E84818" w:rsidRPr="00806992" w:rsidRDefault="00E84818" w:rsidP="00806992">
      <w:pPr>
        <w:pStyle w:val="Pagrindinistekstas2"/>
        <w:spacing w:after="0" w:line="240" w:lineRule="auto"/>
        <w:ind w:firstLine="1253"/>
        <w:jc w:val="both"/>
        <w:rPr>
          <w:rFonts w:ascii="Times New Roman" w:hAnsi="Times New Roman"/>
          <w:sz w:val="24"/>
          <w:szCs w:val="24"/>
        </w:rPr>
      </w:pPr>
      <w:r w:rsidRPr="00806992">
        <w:rPr>
          <w:rFonts w:ascii="Times New Roman" w:hAnsi="Times New Roman"/>
          <w:sz w:val="24"/>
          <w:szCs w:val="24"/>
        </w:rPr>
        <w:t xml:space="preserve">1. Statybos darbų pirkimas. </w:t>
      </w:r>
    </w:p>
    <w:p w14:paraId="075E6DB2" w14:textId="77777777" w:rsidR="00E84818" w:rsidRPr="00806992" w:rsidRDefault="00E84818" w:rsidP="00806992">
      <w:pPr>
        <w:pStyle w:val="Pagrindinistekstas2"/>
        <w:spacing w:after="0" w:line="240" w:lineRule="auto"/>
        <w:ind w:firstLine="1253"/>
        <w:jc w:val="both"/>
        <w:rPr>
          <w:rFonts w:ascii="Times New Roman" w:hAnsi="Times New Roman"/>
          <w:sz w:val="24"/>
          <w:szCs w:val="24"/>
        </w:rPr>
      </w:pPr>
      <w:r w:rsidRPr="00806992">
        <w:rPr>
          <w:rFonts w:ascii="Times New Roman" w:hAnsi="Times New Roman"/>
          <w:sz w:val="24"/>
          <w:szCs w:val="24"/>
        </w:rPr>
        <w:t xml:space="preserve">1.1. Statinio statybos rūšis </w:t>
      </w:r>
      <w:r w:rsidR="00FA6D46" w:rsidRPr="00806992">
        <w:rPr>
          <w:rFonts w:ascii="Times New Roman" w:hAnsi="Times New Roman"/>
          <w:bCs/>
          <w:i/>
          <w:sz w:val="24"/>
          <w:szCs w:val="24"/>
        </w:rPr>
        <w:t>[</w:t>
      </w:r>
      <w:r w:rsidRPr="00806992">
        <w:rPr>
          <w:rFonts w:ascii="Times New Roman" w:hAnsi="Times New Roman"/>
          <w:i/>
          <w:sz w:val="24"/>
          <w:szCs w:val="24"/>
        </w:rPr>
        <w:t>pažymėti tinkamą ir nurodyti darbų sritis</w:t>
      </w:r>
      <w:r w:rsidR="00FA6D46" w:rsidRPr="00806992">
        <w:rPr>
          <w:rFonts w:ascii="Times New Roman" w:hAnsi="Times New Roman"/>
          <w:bCs/>
          <w:i/>
          <w:sz w:val="24"/>
          <w:szCs w:val="24"/>
        </w:rPr>
        <w:t>]</w:t>
      </w:r>
      <w:r w:rsidRPr="00806992">
        <w:rPr>
          <w:rFonts w:ascii="Times New Roman" w:hAnsi="Times New Roman"/>
          <w:sz w:val="24"/>
          <w:szCs w:val="24"/>
        </w:rPr>
        <w:t xml:space="preserve">: </w:t>
      </w:r>
    </w:p>
    <w:p w14:paraId="4CA2F5D8" w14:textId="266735BE" w:rsidR="00E84818" w:rsidRPr="00806992" w:rsidRDefault="00000000" w:rsidP="00806992">
      <w:pPr>
        <w:pStyle w:val="Pagrindinistekstas2"/>
        <w:spacing w:after="0" w:line="240" w:lineRule="auto"/>
        <w:ind w:left="1276"/>
        <w:jc w:val="both"/>
        <w:rPr>
          <w:rFonts w:ascii="Times New Roman" w:hAnsi="Times New Roman"/>
          <w:sz w:val="24"/>
          <w:szCs w:val="24"/>
        </w:rPr>
      </w:pPr>
      <w:sdt>
        <w:sdtPr>
          <w:rPr>
            <w:rFonts w:ascii="Times New Roman" w:hAnsi="Times New Roman"/>
            <w:sz w:val="24"/>
            <w:szCs w:val="24"/>
          </w:rPr>
          <w:id w:val="-582686386"/>
          <w14:checkbox>
            <w14:checked w14:val="0"/>
            <w14:checkedState w14:val="2612" w14:font="MS Gothic"/>
            <w14:uncheckedState w14:val="2610" w14:font="MS Gothic"/>
          </w14:checkbox>
        </w:sdtPr>
        <w:sdtContent>
          <w:r w:rsidR="00455F9D">
            <w:rPr>
              <w:rFonts w:ascii="MS Gothic" w:eastAsia="MS Gothic" w:hAnsi="MS Gothic" w:hint="eastAsia"/>
              <w:sz w:val="24"/>
              <w:szCs w:val="24"/>
            </w:rPr>
            <w:t>☐</w:t>
          </w:r>
        </w:sdtContent>
      </w:sdt>
      <w:r w:rsidR="00455F9D">
        <w:rPr>
          <w:rFonts w:ascii="Times New Roman" w:hAnsi="Times New Roman"/>
          <w:sz w:val="24"/>
          <w:szCs w:val="24"/>
        </w:rPr>
        <w:t xml:space="preserve"> </w:t>
      </w:r>
      <w:r w:rsidR="00E84818" w:rsidRPr="00806992">
        <w:rPr>
          <w:rFonts w:ascii="Times New Roman" w:hAnsi="Times New Roman"/>
          <w:sz w:val="24"/>
          <w:szCs w:val="24"/>
        </w:rPr>
        <w:t>naujo statinio statyba;</w:t>
      </w:r>
    </w:p>
    <w:p w14:paraId="22BE3171" w14:textId="608572BE" w:rsidR="00E84818" w:rsidRPr="00806992" w:rsidRDefault="00000000" w:rsidP="00806992">
      <w:pPr>
        <w:pStyle w:val="Pagrindinistekstas2"/>
        <w:spacing w:after="0" w:line="240" w:lineRule="auto"/>
        <w:ind w:left="1276"/>
        <w:jc w:val="both"/>
        <w:rPr>
          <w:rFonts w:ascii="Times New Roman" w:hAnsi="Times New Roman"/>
          <w:sz w:val="24"/>
          <w:szCs w:val="24"/>
        </w:rPr>
      </w:pPr>
      <w:sdt>
        <w:sdtPr>
          <w:rPr>
            <w:rFonts w:ascii="Times New Roman" w:hAnsi="Times New Roman"/>
            <w:sz w:val="24"/>
            <w:szCs w:val="24"/>
          </w:rPr>
          <w:id w:val="1788075526"/>
          <w14:checkbox>
            <w14:checked w14:val="0"/>
            <w14:checkedState w14:val="2612" w14:font="MS Gothic"/>
            <w14:uncheckedState w14:val="2610" w14:font="MS Gothic"/>
          </w14:checkbox>
        </w:sdtPr>
        <w:sdtContent>
          <w:r w:rsidR="00455F9D">
            <w:rPr>
              <w:rFonts w:ascii="MS Gothic" w:eastAsia="MS Gothic" w:hAnsi="MS Gothic" w:hint="eastAsia"/>
              <w:sz w:val="24"/>
              <w:szCs w:val="24"/>
            </w:rPr>
            <w:t>☐</w:t>
          </w:r>
        </w:sdtContent>
      </w:sdt>
      <w:r w:rsidR="00455F9D">
        <w:rPr>
          <w:rFonts w:ascii="Times New Roman" w:hAnsi="Times New Roman"/>
          <w:sz w:val="24"/>
          <w:szCs w:val="24"/>
        </w:rPr>
        <w:t xml:space="preserve"> </w:t>
      </w:r>
      <w:r w:rsidR="00E84818" w:rsidRPr="00806992">
        <w:rPr>
          <w:rFonts w:ascii="Times New Roman" w:hAnsi="Times New Roman"/>
          <w:sz w:val="24"/>
          <w:szCs w:val="24"/>
        </w:rPr>
        <w:t>statinio rekonstravimas;</w:t>
      </w:r>
    </w:p>
    <w:p w14:paraId="757B8AF3" w14:textId="7A8FD01E" w:rsidR="00E84818" w:rsidRPr="00806992" w:rsidRDefault="00000000" w:rsidP="00806992">
      <w:pPr>
        <w:pStyle w:val="Pagrindinistekstas2"/>
        <w:spacing w:after="0" w:line="240" w:lineRule="auto"/>
        <w:ind w:left="1276"/>
        <w:jc w:val="both"/>
        <w:rPr>
          <w:rFonts w:ascii="Times New Roman" w:hAnsi="Times New Roman"/>
          <w:sz w:val="24"/>
          <w:szCs w:val="24"/>
        </w:rPr>
      </w:pPr>
      <w:sdt>
        <w:sdtPr>
          <w:rPr>
            <w:rFonts w:ascii="Times New Roman" w:hAnsi="Times New Roman"/>
            <w:sz w:val="24"/>
            <w:szCs w:val="24"/>
          </w:rPr>
          <w:id w:val="-903222154"/>
          <w14:checkbox>
            <w14:checked w14:val="0"/>
            <w14:checkedState w14:val="2612" w14:font="MS Gothic"/>
            <w14:uncheckedState w14:val="2610" w14:font="MS Gothic"/>
          </w14:checkbox>
        </w:sdtPr>
        <w:sdtContent>
          <w:r w:rsidR="00455F9D">
            <w:rPr>
              <w:rFonts w:ascii="MS Gothic" w:eastAsia="MS Gothic" w:hAnsi="MS Gothic" w:hint="eastAsia"/>
              <w:sz w:val="24"/>
              <w:szCs w:val="24"/>
            </w:rPr>
            <w:t>☐</w:t>
          </w:r>
        </w:sdtContent>
      </w:sdt>
      <w:r w:rsidR="00455F9D">
        <w:rPr>
          <w:rFonts w:ascii="Times New Roman" w:hAnsi="Times New Roman"/>
          <w:sz w:val="24"/>
          <w:szCs w:val="24"/>
        </w:rPr>
        <w:t xml:space="preserve"> </w:t>
      </w:r>
      <w:r w:rsidR="00E84818" w:rsidRPr="00806992">
        <w:rPr>
          <w:rFonts w:ascii="Times New Roman" w:hAnsi="Times New Roman"/>
          <w:sz w:val="24"/>
          <w:szCs w:val="24"/>
        </w:rPr>
        <w:t>statinio kapitalinis remontas;</w:t>
      </w:r>
    </w:p>
    <w:p w14:paraId="1F8E7062" w14:textId="7A2FFAB8" w:rsidR="00E84818" w:rsidRPr="00806992" w:rsidRDefault="00000000" w:rsidP="00806992">
      <w:pPr>
        <w:pStyle w:val="Pagrindinistekstas2"/>
        <w:spacing w:after="0" w:line="240" w:lineRule="auto"/>
        <w:ind w:left="1276"/>
        <w:jc w:val="both"/>
        <w:rPr>
          <w:rFonts w:ascii="Times New Roman" w:hAnsi="Times New Roman"/>
          <w:sz w:val="24"/>
          <w:szCs w:val="24"/>
        </w:rPr>
      </w:pPr>
      <w:sdt>
        <w:sdtPr>
          <w:rPr>
            <w:rFonts w:ascii="Times New Roman" w:hAnsi="Times New Roman"/>
            <w:sz w:val="24"/>
            <w:szCs w:val="24"/>
          </w:rPr>
          <w:id w:val="1604612596"/>
          <w14:checkbox>
            <w14:checked w14:val="0"/>
            <w14:checkedState w14:val="2612" w14:font="MS Gothic"/>
            <w14:uncheckedState w14:val="2610" w14:font="MS Gothic"/>
          </w14:checkbox>
        </w:sdtPr>
        <w:sdtContent>
          <w:r w:rsidR="00455F9D">
            <w:rPr>
              <w:rFonts w:ascii="MS Gothic" w:eastAsia="MS Gothic" w:hAnsi="MS Gothic" w:hint="eastAsia"/>
              <w:sz w:val="24"/>
              <w:szCs w:val="24"/>
            </w:rPr>
            <w:t>☐</w:t>
          </w:r>
        </w:sdtContent>
      </w:sdt>
      <w:r w:rsidR="00455F9D">
        <w:rPr>
          <w:rFonts w:ascii="Times New Roman" w:hAnsi="Times New Roman"/>
          <w:sz w:val="24"/>
          <w:szCs w:val="24"/>
        </w:rPr>
        <w:t xml:space="preserve"> </w:t>
      </w:r>
      <w:r w:rsidR="00E84818" w:rsidRPr="00806992">
        <w:rPr>
          <w:rFonts w:ascii="Times New Roman" w:hAnsi="Times New Roman"/>
          <w:sz w:val="24"/>
          <w:szCs w:val="24"/>
        </w:rPr>
        <w:t>statinio paprastasis remontas;</w:t>
      </w:r>
    </w:p>
    <w:p w14:paraId="367A2CDB" w14:textId="1DB24D5F" w:rsidR="00E84818" w:rsidRPr="00806992" w:rsidRDefault="00000000" w:rsidP="00806992">
      <w:pPr>
        <w:pStyle w:val="Pagrindinistekstas2"/>
        <w:spacing w:after="0" w:line="240" w:lineRule="auto"/>
        <w:ind w:left="1276"/>
        <w:jc w:val="both"/>
        <w:rPr>
          <w:rFonts w:ascii="Times New Roman" w:hAnsi="Times New Roman"/>
          <w:sz w:val="24"/>
          <w:szCs w:val="24"/>
        </w:rPr>
      </w:pPr>
      <w:sdt>
        <w:sdtPr>
          <w:rPr>
            <w:rFonts w:ascii="Times New Roman" w:hAnsi="Times New Roman"/>
            <w:sz w:val="24"/>
            <w:szCs w:val="24"/>
          </w:rPr>
          <w:id w:val="777073632"/>
          <w14:checkbox>
            <w14:checked w14:val="0"/>
            <w14:checkedState w14:val="2612" w14:font="MS Gothic"/>
            <w14:uncheckedState w14:val="2610" w14:font="MS Gothic"/>
          </w14:checkbox>
        </w:sdtPr>
        <w:sdtContent>
          <w:r w:rsidR="00455F9D">
            <w:rPr>
              <w:rFonts w:ascii="MS Gothic" w:eastAsia="MS Gothic" w:hAnsi="MS Gothic" w:hint="eastAsia"/>
              <w:sz w:val="24"/>
              <w:szCs w:val="24"/>
            </w:rPr>
            <w:t>☐</w:t>
          </w:r>
        </w:sdtContent>
      </w:sdt>
      <w:r w:rsidR="00455F9D">
        <w:rPr>
          <w:rFonts w:ascii="Times New Roman" w:hAnsi="Times New Roman"/>
          <w:sz w:val="24"/>
          <w:szCs w:val="24"/>
        </w:rPr>
        <w:t xml:space="preserve"> </w:t>
      </w:r>
      <w:r w:rsidR="00E84818" w:rsidRPr="00806992">
        <w:rPr>
          <w:rFonts w:ascii="Times New Roman" w:hAnsi="Times New Roman"/>
          <w:sz w:val="24"/>
          <w:szCs w:val="24"/>
        </w:rPr>
        <w:t>statinio griovimas.</w:t>
      </w:r>
    </w:p>
    <w:p w14:paraId="08178B74" w14:textId="77777777" w:rsidR="00E84818" w:rsidRPr="00806992" w:rsidRDefault="00E84818" w:rsidP="00806992">
      <w:pPr>
        <w:pStyle w:val="Pagrindinistekstas2"/>
        <w:spacing w:after="0" w:line="240" w:lineRule="auto"/>
        <w:ind w:firstLine="1253"/>
        <w:jc w:val="both"/>
        <w:rPr>
          <w:rFonts w:ascii="Times New Roman" w:hAnsi="Times New Roman"/>
          <w:sz w:val="24"/>
          <w:szCs w:val="24"/>
        </w:rPr>
      </w:pPr>
      <w:r w:rsidRPr="00806992">
        <w:rPr>
          <w:rFonts w:ascii="Times New Roman" w:hAnsi="Times New Roman"/>
          <w:sz w:val="24"/>
          <w:szCs w:val="24"/>
        </w:rPr>
        <w:t xml:space="preserve">1.2. Statybos darbai </w:t>
      </w:r>
      <w:r w:rsidRPr="00806992">
        <w:rPr>
          <w:rFonts w:ascii="Times New Roman" w:hAnsi="Times New Roman"/>
          <w:i/>
          <w:sz w:val="24"/>
          <w:szCs w:val="24"/>
        </w:rPr>
        <w:t xml:space="preserve">perkami </w:t>
      </w:r>
      <w:r w:rsidR="00FA6D46" w:rsidRPr="00806992">
        <w:rPr>
          <w:rFonts w:ascii="Times New Roman" w:hAnsi="Times New Roman"/>
          <w:bCs/>
          <w:i/>
          <w:sz w:val="24"/>
          <w:szCs w:val="24"/>
        </w:rPr>
        <w:t>[</w:t>
      </w:r>
      <w:r w:rsidRPr="00806992">
        <w:rPr>
          <w:rFonts w:ascii="Times New Roman" w:hAnsi="Times New Roman"/>
          <w:i/>
          <w:sz w:val="24"/>
          <w:szCs w:val="24"/>
        </w:rPr>
        <w:t>pažymėti tinkamą. Jeigu darbai perkami su projektavimu, nurodyti projekto dalis</w:t>
      </w:r>
      <w:r w:rsidR="00FA6D46" w:rsidRPr="00806992">
        <w:rPr>
          <w:rFonts w:ascii="Times New Roman" w:hAnsi="Times New Roman"/>
          <w:bCs/>
          <w:i/>
          <w:sz w:val="24"/>
          <w:szCs w:val="24"/>
        </w:rPr>
        <w:t>]</w:t>
      </w:r>
      <w:r w:rsidRPr="00806992">
        <w:rPr>
          <w:rFonts w:ascii="Times New Roman" w:hAnsi="Times New Roman"/>
          <w:sz w:val="24"/>
          <w:szCs w:val="24"/>
        </w:rPr>
        <w:t xml:space="preserve">: </w:t>
      </w:r>
    </w:p>
    <w:p w14:paraId="0A4D95F8" w14:textId="5C4EF7F9" w:rsidR="00E84818" w:rsidRPr="00806992" w:rsidRDefault="00000000" w:rsidP="00806992">
      <w:pPr>
        <w:pStyle w:val="Pagrindinistekstas2"/>
        <w:spacing w:after="0" w:line="240" w:lineRule="auto"/>
        <w:ind w:left="1276"/>
        <w:jc w:val="both"/>
        <w:rPr>
          <w:rFonts w:ascii="Times New Roman" w:hAnsi="Times New Roman"/>
          <w:sz w:val="24"/>
          <w:szCs w:val="24"/>
        </w:rPr>
      </w:pPr>
      <w:sdt>
        <w:sdtPr>
          <w:rPr>
            <w:rFonts w:ascii="Times New Roman" w:hAnsi="Times New Roman"/>
            <w:sz w:val="24"/>
            <w:szCs w:val="24"/>
          </w:rPr>
          <w:id w:val="-44147150"/>
          <w14:checkbox>
            <w14:checked w14:val="0"/>
            <w14:checkedState w14:val="2612" w14:font="MS Gothic"/>
            <w14:uncheckedState w14:val="2610" w14:font="MS Gothic"/>
          </w14:checkbox>
        </w:sdtPr>
        <w:sdtContent>
          <w:r w:rsidR="00455F9D">
            <w:rPr>
              <w:rFonts w:ascii="MS Gothic" w:eastAsia="MS Gothic" w:hAnsi="MS Gothic" w:hint="eastAsia"/>
              <w:sz w:val="24"/>
              <w:szCs w:val="24"/>
            </w:rPr>
            <w:t>☐</w:t>
          </w:r>
        </w:sdtContent>
      </w:sdt>
      <w:r w:rsidR="00455F9D">
        <w:rPr>
          <w:rFonts w:ascii="Times New Roman" w:hAnsi="Times New Roman"/>
          <w:sz w:val="24"/>
          <w:szCs w:val="24"/>
        </w:rPr>
        <w:t xml:space="preserve"> </w:t>
      </w:r>
      <w:r w:rsidR="00E84818" w:rsidRPr="00806992">
        <w:rPr>
          <w:rFonts w:ascii="Times New Roman" w:hAnsi="Times New Roman"/>
          <w:sz w:val="24"/>
          <w:szCs w:val="24"/>
        </w:rPr>
        <w:t>be projektavimo paslaugų;</w:t>
      </w:r>
    </w:p>
    <w:p w14:paraId="5D7F00BE" w14:textId="5C8BE9B7" w:rsidR="00E84818" w:rsidRPr="00806992" w:rsidRDefault="00000000" w:rsidP="00806992">
      <w:pPr>
        <w:pStyle w:val="Pagrindinistekstas2"/>
        <w:spacing w:after="0" w:line="240" w:lineRule="auto"/>
        <w:ind w:left="1276"/>
        <w:jc w:val="both"/>
        <w:rPr>
          <w:rFonts w:ascii="Times New Roman" w:hAnsi="Times New Roman"/>
          <w:sz w:val="24"/>
          <w:szCs w:val="24"/>
        </w:rPr>
      </w:pPr>
      <w:sdt>
        <w:sdtPr>
          <w:rPr>
            <w:rFonts w:ascii="Times New Roman" w:hAnsi="Times New Roman"/>
            <w:sz w:val="24"/>
            <w:szCs w:val="24"/>
          </w:rPr>
          <w:id w:val="-86705831"/>
          <w14:checkbox>
            <w14:checked w14:val="0"/>
            <w14:checkedState w14:val="2612" w14:font="MS Gothic"/>
            <w14:uncheckedState w14:val="2610" w14:font="MS Gothic"/>
          </w14:checkbox>
        </w:sdtPr>
        <w:sdtContent>
          <w:r w:rsidR="00455F9D">
            <w:rPr>
              <w:rFonts w:ascii="MS Gothic" w:eastAsia="MS Gothic" w:hAnsi="MS Gothic" w:hint="eastAsia"/>
              <w:sz w:val="24"/>
              <w:szCs w:val="24"/>
            </w:rPr>
            <w:t>☐</w:t>
          </w:r>
        </w:sdtContent>
      </w:sdt>
      <w:r w:rsidR="00455F9D">
        <w:rPr>
          <w:rFonts w:ascii="Times New Roman" w:hAnsi="Times New Roman"/>
          <w:sz w:val="24"/>
          <w:szCs w:val="24"/>
        </w:rPr>
        <w:t xml:space="preserve"> </w:t>
      </w:r>
      <w:r w:rsidR="00E84818" w:rsidRPr="00806992">
        <w:rPr>
          <w:rFonts w:ascii="Times New Roman" w:hAnsi="Times New Roman"/>
          <w:sz w:val="24"/>
          <w:szCs w:val="24"/>
        </w:rPr>
        <w:t>su projektavimo paslaugomis.</w:t>
      </w:r>
    </w:p>
    <w:p w14:paraId="6C4C54F5" w14:textId="77777777" w:rsidR="00FA6D46" w:rsidRPr="00806992" w:rsidRDefault="00FA6D46" w:rsidP="00806992">
      <w:pPr>
        <w:pStyle w:val="Pagrindinistekstas2"/>
        <w:spacing w:after="0" w:line="240" w:lineRule="auto"/>
        <w:ind w:left="1276"/>
        <w:jc w:val="both"/>
        <w:rPr>
          <w:rFonts w:ascii="Times New Roman" w:hAnsi="Times New Roman"/>
          <w:sz w:val="24"/>
          <w:szCs w:val="24"/>
        </w:rPr>
      </w:pPr>
    </w:p>
    <w:p w14:paraId="47643656" w14:textId="77777777" w:rsidR="00E84818" w:rsidRPr="00806992" w:rsidRDefault="00FA6D46"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II </w:t>
      </w:r>
      <w:r w:rsidR="00E84818" w:rsidRPr="00806992">
        <w:rPr>
          <w:rFonts w:ascii="Times New Roman" w:hAnsi="Times New Roman"/>
          <w:b/>
          <w:bCs/>
          <w:sz w:val="24"/>
          <w:szCs w:val="24"/>
        </w:rPr>
        <w:t>SKYRIUS</w:t>
      </w:r>
    </w:p>
    <w:p w14:paraId="6A855A7B"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TIKSLAS</w:t>
      </w:r>
    </w:p>
    <w:p w14:paraId="18ED0757" w14:textId="77777777" w:rsidR="00FA6D46" w:rsidRPr="00806992" w:rsidRDefault="00FA6D46" w:rsidP="00806992">
      <w:pPr>
        <w:pStyle w:val="Pagrindinistekstas2"/>
        <w:spacing w:after="0" w:line="240" w:lineRule="auto"/>
        <w:jc w:val="center"/>
        <w:rPr>
          <w:rFonts w:ascii="Times New Roman" w:hAnsi="Times New Roman"/>
          <w:b/>
          <w:bCs/>
          <w:sz w:val="24"/>
          <w:szCs w:val="24"/>
        </w:rPr>
      </w:pPr>
    </w:p>
    <w:p w14:paraId="583F423C" w14:textId="377105E8"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2. </w:t>
      </w:r>
      <w:r w:rsidRPr="00806992">
        <w:rPr>
          <w:rFonts w:ascii="Times New Roman" w:hAnsi="Times New Roman"/>
          <w:i/>
          <w:sz w:val="24"/>
          <w:szCs w:val="24"/>
        </w:rPr>
        <w:t xml:space="preserve">[Pateikiama bendro pobūdžio glausta informacija, kuri leistų </w:t>
      </w:r>
      <w:r w:rsidR="007B4798" w:rsidRPr="00806992">
        <w:rPr>
          <w:rFonts w:ascii="Times New Roman" w:hAnsi="Times New Roman"/>
          <w:i/>
          <w:sz w:val="24"/>
          <w:szCs w:val="24"/>
        </w:rPr>
        <w:t>r</w:t>
      </w:r>
      <w:r w:rsidRPr="00806992">
        <w:rPr>
          <w:rFonts w:ascii="Times New Roman" w:hAnsi="Times New Roman"/>
          <w:i/>
          <w:sz w:val="24"/>
          <w:szCs w:val="24"/>
        </w:rPr>
        <w:t xml:space="preserve">angovui susidaryti nuomonę dėl vykdomo darbų pirkimo, nurodant darbų objekto tikslų adresą, statinio paskirtį, statinio kategoriją bei kitą reikalingą informaciją. </w:t>
      </w:r>
    </w:p>
    <w:p w14:paraId="0DDCE964" w14:textId="03E52CE7" w:rsidR="00FA6D46" w:rsidRPr="00806992" w:rsidRDefault="00E84818" w:rsidP="00806992">
      <w:pPr>
        <w:pStyle w:val="Pagrindinistekstas2"/>
        <w:spacing w:after="0" w:line="240" w:lineRule="auto"/>
        <w:ind w:firstLine="1247"/>
        <w:jc w:val="both"/>
        <w:rPr>
          <w:rFonts w:ascii="Times New Roman" w:hAnsi="Times New Roman"/>
          <w:bCs/>
          <w:i/>
          <w:sz w:val="24"/>
          <w:szCs w:val="24"/>
        </w:rPr>
      </w:pPr>
      <w:r w:rsidRPr="00806992">
        <w:rPr>
          <w:rFonts w:ascii="Times New Roman" w:hAnsi="Times New Roman"/>
          <w:i/>
          <w:sz w:val="24"/>
          <w:szCs w:val="24"/>
        </w:rPr>
        <w:t xml:space="preserve">Tais atvejais, kai kartu su statybos darbais įsigyjamos projektavimo paslaugos, šioje dalyje turi būti pateikiama informacija apie projektavimo paslaugas ir su projektavimu susijusias perkamas paslaugas (pvz.: statinio projekto vykdymo priežiūra, topografinių nuotraukų darymas ir t. t.). </w:t>
      </w:r>
      <w:r w:rsidR="007B4798" w:rsidRPr="00806992">
        <w:rPr>
          <w:rFonts w:ascii="Times New Roman" w:hAnsi="Times New Roman"/>
          <w:i/>
          <w:sz w:val="24"/>
          <w:szCs w:val="24"/>
        </w:rPr>
        <w:t>P</w:t>
      </w:r>
      <w:r w:rsidR="00FA6D46" w:rsidRPr="00806992">
        <w:rPr>
          <w:rFonts w:ascii="Times New Roman" w:hAnsi="Times New Roman"/>
          <w:i/>
          <w:sz w:val="24"/>
          <w:szCs w:val="24"/>
        </w:rPr>
        <w:t>ažymėtina, kad projektavimo paslaugos ir darbai gali būti perkami neskaidant pirkimo į atskiras dalis, tik turint tam pagrindimą.</w:t>
      </w:r>
      <w:r w:rsidR="00FA6D46" w:rsidRPr="00806992">
        <w:rPr>
          <w:rFonts w:ascii="Times New Roman" w:hAnsi="Times New Roman"/>
          <w:bCs/>
          <w:i/>
          <w:sz w:val="24"/>
          <w:szCs w:val="24"/>
        </w:rPr>
        <w:t xml:space="preserve"> ]</w:t>
      </w:r>
    </w:p>
    <w:p w14:paraId="6EF262E3" w14:textId="77777777" w:rsidR="00FA6D46" w:rsidRPr="00806992" w:rsidRDefault="00FA6D46" w:rsidP="00806992">
      <w:pPr>
        <w:pStyle w:val="Pagrindinistekstas2"/>
        <w:spacing w:after="0" w:line="240" w:lineRule="auto"/>
        <w:ind w:firstLine="1247"/>
        <w:jc w:val="both"/>
        <w:rPr>
          <w:rFonts w:ascii="Times New Roman" w:hAnsi="Times New Roman"/>
          <w:i/>
          <w:sz w:val="24"/>
          <w:szCs w:val="24"/>
        </w:rPr>
      </w:pPr>
    </w:p>
    <w:p w14:paraId="63C89C31" w14:textId="77777777" w:rsidR="00E84818" w:rsidRPr="00806992" w:rsidRDefault="00FA6D46"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III </w:t>
      </w:r>
      <w:r w:rsidR="00E84818" w:rsidRPr="00806992">
        <w:rPr>
          <w:rFonts w:ascii="Times New Roman" w:hAnsi="Times New Roman"/>
          <w:b/>
          <w:bCs/>
          <w:sz w:val="24"/>
          <w:szCs w:val="24"/>
        </w:rPr>
        <w:t>SKYRIUS</w:t>
      </w:r>
    </w:p>
    <w:p w14:paraId="221CFC36"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INFORMACIJA APIE OBJEKTĄ, KURIAME BUS VYKDOMI STATYBOS DARBAI</w:t>
      </w:r>
    </w:p>
    <w:p w14:paraId="4D04797C" w14:textId="77777777" w:rsidR="00FA6D46" w:rsidRPr="00806992" w:rsidRDefault="00FA6D46" w:rsidP="00806992">
      <w:pPr>
        <w:pStyle w:val="Pagrindinistekstas2"/>
        <w:spacing w:after="0" w:line="240" w:lineRule="auto"/>
        <w:jc w:val="center"/>
        <w:rPr>
          <w:rFonts w:ascii="Times New Roman" w:hAnsi="Times New Roman"/>
          <w:b/>
          <w:bCs/>
          <w:sz w:val="24"/>
          <w:szCs w:val="24"/>
        </w:rPr>
      </w:pPr>
    </w:p>
    <w:p w14:paraId="3FB56A08"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3. </w:t>
      </w:r>
      <w:r w:rsidRPr="00806992">
        <w:rPr>
          <w:rFonts w:ascii="Times New Roman" w:hAnsi="Times New Roman"/>
          <w:i/>
          <w:sz w:val="24"/>
          <w:szCs w:val="24"/>
        </w:rPr>
        <w:t xml:space="preserve">[Šiame skyriuje pateikiama pagrindinė informacija apie objektą, kuriame bus vykdomi statybos darbai. </w:t>
      </w:r>
    </w:p>
    <w:p w14:paraId="2DB18289" w14:textId="2690DFFC"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i/>
          <w:sz w:val="24"/>
          <w:szCs w:val="24"/>
        </w:rPr>
        <w:t xml:space="preserve">Objekto rodikliai pateikiami (kai taikoma) </w:t>
      </w:r>
      <w:r w:rsidR="007B4798" w:rsidRPr="00806992">
        <w:rPr>
          <w:rFonts w:ascii="Times New Roman" w:hAnsi="Times New Roman"/>
          <w:i/>
          <w:sz w:val="24"/>
          <w:szCs w:val="24"/>
        </w:rPr>
        <w:t>toliau</w:t>
      </w:r>
      <w:r w:rsidRPr="00806992">
        <w:rPr>
          <w:rFonts w:ascii="Times New Roman" w:hAnsi="Times New Roman"/>
          <w:i/>
          <w:sz w:val="24"/>
          <w:szCs w:val="24"/>
        </w:rPr>
        <w:t xml:space="preserve"> pateiktos lentelės forma]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6"/>
        <w:gridCol w:w="4415"/>
        <w:gridCol w:w="3806"/>
      </w:tblGrid>
      <w:tr w:rsidR="00E84818" w:rsidRPr="00806992" w14:paraId="7B46C613" w14:textId="77777777" w:rsidTr="00455F9D">
        <w:trPr>
          <w:jc w:val="center"/>
        </w:trPr>
        <w:tc>
          <w:tcPr>
            <w:tcW w:w="1384" w:type="dxa"/>
            <w:vAlign w:val="center"/>
          </w:tcPr>
          <w:p w14:paraId="0DE97C24" w14:textId="77777777" w:rsidR="00E84818" w:rsidRPr="00806992" w:rsidRDefault="00E84818" w:rsidP="00455F9D">
            <w:pPr>
              <w:pStyle w:val="Pagrindinistekstas2"/>
              <w:spacing w:after="0" w:line="240" w:lineRule="auto"/>
              <w:rPr>
                <w:rFonts w:ascii="Times New Roman" w:hAnsi="Times New Roman"/>
                <w:sz w:val="24"/>
                <w:szCs w:val="24"/>
              </w:rPr>
            </w:pPr>
            <w:r w:rsidRPr="00806992">
              <w:rPr>
                <w:rFonts w:ascii="Times New Roman" w:hAnsi="Times New Roman"/>
                <w:sz w:val="24"/>
                <w:szCs w:val="24"/>
              </w:rPr>
              <w:t>Eil.</w:t>
            </w:r>
          </w:p>
          <w:p w14:paraId="514C37A9" w14:textId="77777777" w:rsidR="00E84818" w:rsidRPr="00806992" w:rsidRDefault="00E84818" w:rsidP="00455F9D">
            <w:pPr>
              <w:pStyle w:val="Pagrindinistekstas2"/>
              <w:spacing w:after="0" w:line="240" w:lineRule="auto"/>
              <w:rPr>
                <w:rFonts w:ascii="Times New Roman" w:hAnsi="Times New Roman"/>
                <w:sz w:val="24"/>
                <w:szCs w:val="24"/>
              </w:rPr>
            </w:pPr>
            <w:r w:rsidRPr="00806992">
              <w:rPr>
                <w:rFonts w:ascii="Times New Roman" w:hAnsi="Times New Roman"/>
                <w:sz w:val="24"/>
                <w:szCs w:val="24"/>
              </w:rPr>
              <w:t>Nr.</w:t>
            </w:r>
          </w:p>
        </w:tc>
        <w:tc>
          <w:tcPr>
            <w:tcW w:w="4111" w:type="dxa"/>
            <w:vAlign w:val="center"/>
          </w:tcPr>
          <w:p w14:paraId="74002C47" w14:textId="77777777" w:rsidR="00E84818" w:rsidRPr="00806992" w:rsidRDefault="00E84818" w:rsidP="00455F9D">
            <w:pPr>
              <w:pStyle w:val="Pagrindinistekstas2"/>
              <w:spacing w:after="0" w:line="240" w:lineRule="auto"/>
              <w:rPr>
                <w:rFonts w:ascii="Times New Roman" w:hAnsi="Times New Roman"/>
                <w:sz w:val="24"/>
                <w:szCs w:val="24"/>
              </w:rPr>
            </w:pPr>
            <w:r w:rsidRPr="00806992">
              <w:rPr>
                <w:rFonts w:ascii="Times New Roman" w:hAnsi="Times New Roman"/>
                <w:sz w:val="24"/>
                <w:szCs w:val="24"/>
              </w:rPr>
              <w:t>Orientaciniai objekto rodikliai</w:t>
            </w:r>
          </w:p>
        </w:tc>
        <w:tc>
          <w:tcPr>
            <w:tcW w:w="3544" w:type="dxa"/>
            <w:vAlign w:val="center"/>
          </w:tcPr>
          <w:p w14:paraId="45AF907C" w14:textId="77777777" w:rsidR="00E84818" w:rsidRPr="00806992" w:rsidRDefault="00E84818" w:rsidP="00455F9D">
            <w:pPr>
              <w:pStyle w:val="Pagrindinistekstas2"/>
              <w:spacing w:after="0" w:line="240" w:lineRule="auto"/>
              <w:rPr>
                <w:rFonts w:ascii="Times New Roman" w:hAnsi="Times New Roman"/>
                <w:sz w:val="24"/>
                <w:szCs w:val="24"/>
              </w:rPr>
            </w:pPr>
            <w:r w:rsidRPr="00806992">
              <w:rPr>
                <w:rFonts w:ascii="Times New Roman" w:hAnsi="Times New Roman"/>
                <w:sz w:val="24"/>
                <w:szCs w:val="24"/>
              </w:rPr>
              <w:t>Reikšmė</w:t>
            </w:r>
          </w:p>
        </w:tc>
      </w:tr>
      <w:tr w:rsidR="00E84818" w:rsidRPr="00806992" w14:paraId="2AA1123B" w14:textId="77777777" w:rsidTr="00455F9D">
        <w:trPr>
          <w:jc w:val="center"/>
        </w:trPr>
        <w:tc>
          <w:tcPr>
            <w:tcW w:w="1384" w:type="dxa"/>
            <w:vAlign w:val="center"/>
          </w:tcPr>
          <w:p w14:paraId="6529CFB8" w14:textId="321F4F0D" w:rsidR="00E84818" w:rsidRPr="00806992" w:rsidRDefault="00806992" w:rsidP="00455F9D">
            <w:pPr>
              <w:pStyle w:val="Pagrindinistekstas2"/>
              <w:spacing w:after="0" w:line="240" w:lineRule="auto"/>
              <w:rPr>
                <w:rFonts w:ascii="Times New Roman" w:hAnsi="Times New Roman"/>
                <w:sz w:val="24"/>
                <w:szCs w:val="24"/>
              </w:rPr>
            </w:pPr>
            <w:r w:rsidRPr="00806992">
              <w:rPr>
                <w:rFonts w:ascii="Times New Roman" w:hAnsi="Times New Roman"/>
                <w:sz w:val="24"/>
                <w:szCs w:val="24"/>
              </w:rPr>
              <w:t>1.</w:t>
            </w:r>
            <w:r w:rsidRPr="00806992">
              <w:rPr>
                <w:rFonts w:ascii="Times New Roman" w:hAnsi="Times New Roman"/>
                <w:sz w:val="24"/>
                <w:szCs w:val="24"/>
              </w:rPr>
              <w:tab/>
            </w:r>
          </w:p>
        </w:tc>
        <w:tc>
          <w:tcPr>
            <w:tcW w:w="4111" w:type="dxa"/>
            <w:vAlign w:val="center"/>
          </w:tcPr>
          <w:p w14:paraId="1012B9C3" w14:textId="77777777" w:rsidR="00E84818" w:rsidRPr="00806992" w:rsidRDefault="00E84818" w:rsidP="00455F9D">
            <w:pPr>
              <w:pStyle w:val="Pagrindinistekstas2"/>
              <w:spacing w:after="0" w:line="240" w:lineRule="auto"/>
              <w:jc w:val="both"/>
              <w:rPr>
                <w:rFonts w:ascii="Times New Roman" w:hAnsi="Times New Roman"/>
                <w:sz w:val="24"/>
                <w:szCs w:val="24"/>
              </w:rPr>
            </w:pPr>
            <w:r w:rsidRPr="00806992">
              <w:rPr>
                <w:rFonts w:ascii="Times New Roman" w:hAnsi="Times New Roman"/>
                <w:sz w:val="24"/>
                <w:szCs w:val="24"/>
              </w:rPr>
              <w:t>Statinio unikalus numeris</w:t>
            </w:r>
          </w:p>
        </w:tc>
        <w:tc>
          <w:tcPr>
            <w:tcW w:w="3544" w:type="dxa"/>
            <w:vAlign w:val="center"/>
          </w:tcPr>
          <w:p w14:paraId="396D213E" w14:textId="77777777" w:rsidR="00E84818" w:rsidRPr="00806992" w:rsidRDefault="00E84818" w:rsidP="00455F9D">
            <w:pPr>
              <w:pStyle w:val="Pagrindinistekstas2"/>
              <w:spacing w:after="0" w:line="240" w:lineRule="auto"/>
              <w:jc w:val="both"/>
              <w:rPr>
                <w:rFonts w:ascii="Times New Roman" w:hAnsi="Times New Roman"/>
                <w:sz w:val="24"/>
                <w:szCs w:val="24"/>
              </w:rPr>
            </w:pPr>
          </w:p>
        </w:tc>
      </w:tr>
      <w:tr w:rsidR="00E84818" w:rsidRPr="00806992" w14:paraId="1983147A" w14:textId="77777777" w:rsidTr="00455F9D">
        <w:trPr>
          <w:jc w:val="center"/>
        </w:trPr>
        <w:tc>
          <w:tcPr>
            <w:tcW w:w="1384" w:type="dxa"/>
            <w:vAlign w:val="center"/>
          </w:tcPr>
          <w:p w14:paraId="00451896" w14:textId="1F5F9D39" w:rsidR="00E84818" w:rsidRPr="00806992" w:rsidRDefault="00806992" w:rsidP="00455F9D">
            <w:pPr>
              <w:pStyle w:val="Pagrindinistekstas2"/>
              <w:spacing w:after="0" w:line="240" w:lineRule="auto"/>
              <w:rPr>
                <w:rFonts w:ascii="Times New Roman" w:hAnsi="Times New Roman"/>
                <w:sz w:val="24"/>
                <w:szCs w:val="24"/>
              </w:rPr>
            </w:pPr>
            <w:r w:rsidRPr="00806992">
              <w:rPr>
                <w:rFonts w:ascii="Times New Roman" w:hAnsi="Times New Roman"/>
                <w:sz w:val="24"/>
                <w:szCs w:val="24"/>
              </w:rPr>
              <w:t>2.</w:t>
            </w:r>
            <w:r w:rsidRPr="00806992">
              <w:rPr>
                <w:rFonts w:ascii="Times New Roman" w:hAnsi="Times New Roman"/>
                <w:sz w:val="24"/>
                <w:szCs w:val="24"/>
              </w:rPr>
              <w:tab/>
            </w:r>
          </w:p>
        </w:tc>
        <w:tc>
          <w:tcPr>
            <w:tcW w:w="4111" w:type="dxa"/>
            <w:vAlign w:val="center"/>
          </w:tcPr>
          <w:p w14:paraId="75CCD9FA" w14:textId="77777777" w:rsidR="00E84818" w:rsidRPr="00806992" w:rsidRDefault="00E84818" w:rsidP="00455F9D">
            <w:pPr>
              <w:pStyle w:val="Pagrindinistekstas2"/>
              <w:spacing w:after="0" w:line="240" w:lineRule="auto"/>
              <w:jc w:val="both"/>
              <w:rPr>
                <w:rFonts w:ascii="Times New Roman" w:hAnsi="Times New Roman"/>
                <w:sz w:val="24"/>
                <w:szCs w:val="24"/>
              </w:rPr>
            </w:pPr>
            <w:r w:rsidRPr="00806992">
              <w:rPr>
                <w:rFonts w:ascii="Times New Roman" w:hAnsi="Times New Roman"/>
                <w:sz w:val="24"/>
                <w:szCs w:val="24"/>
              </w:rPr>
              <w:t>Statinio kategorija</w:t>
            </w:r>
          </w:p>
        </w:tc>
        <w:tc>
          <w:tcPr>
            <w:tcW w:w="3544" w:type="dxa"/>
            <w:vAlign w:val="center"/>
          </w:tcPr>
          <w:p w14:paraId="4ED34175" w14:textId="77777777" w:rsidR="00E84818" w:rsidRPr="00806992" w:rsidRDefault="00E84818" w:rsidP="00455F9D">
            <w:pPr>
              <w:pStyle w:val="Pagrindinistekstas2"/>
              <w:spacing w:after="0" w:line="240" w:lineRule="auto"/>
              <w:jc w:val="both"/>
              <w:rPr>
                <w:rFonts w:ascii="Times New Roman" w:hAnsi="Times New Roman"/>
                <w:sz w:val="24"/>
                <w:szCs w:val="24"/>
              </w:rPr>
            </w:pPr>
          </w:p>
        </w:tc>
      </w:tr>
      <w:tr w:rsidR="00E84818" w:rsidRPr="00806992" w14:paraId="4D306B99" w14:textId="77777777" w:rsidTr="00455F9D">
        <w:trPr>
          <w:jc w:val="center"/>
        </w:trPr>
        <w:tc>
          <w:tcPr>
            <w:tcW w:w="1384" w:type="dxa"/>
            <w:vAlign w:val="center"/>
          </w:tcPr>
          <w:p w14:paraId="54B5402B" w14:textId="2630209B" w:rsidR="00E84818" w:rsidRPr="00806992" w:rsidRDefault="00806992" w:rsidP="00455F9D">
            <w:pPr>
              <w:pStyle w:val="Pagrindinistekstas2"/>
              <w:spacing w:after="0" w:line="240" w:lineRule="auto"/>
              <w:jc w:val="both"/>
              <w:rPr>
                <w:rFonts w:ascii="Times New Roman" w:hAnsi="Times New Roman"/>
                <w:sz w:val="24"/>
                <w:szCs w:val="24"/>
              </w:rPr>
            </w:pPr>
            <w:r w:rsidRPr="00806992">
              <w:rPr>
                <w:rFonts w:ascii="Times New Roman" w:hAnsi="Times New Roman"/>
                <w:sz w:val="24"/>
                <w:szCs w:val="24"/>
              </w:rPr>
              <w:t>3.</w:t>
            </w:r>
            <w:r w:rsidRPr="00806992">
              <w:rPr>
                <w:rFonts w:ascii="Times New Roman" w:hAnsi="Times New Roman"/>
                <w:sz w:val="24"/>
                <w:szCs w:val="24"/>
              </w:rPr>
              <w:tab/>
            </w:r>
          </w:p>
        </w:tc>
        <w:tc>
          <w:tcPr>
            <w:tcW w:w="4111" w:type="dxa"/>
            <w:vAlign w:val="center"/>
          </w:tcPr>
          <w:p w14:paraId="486BA622" w14:textId="77777777" w:rsidR="00E84818" w:rsidRPr="00806992" w:rsidRDefault="00E84818" w:rsidP="00455F9D">
            <w:pPr>
              <w:pStyle w:val="Pagrindinistekstas2"/>
              <w:spacing w:after="0" w:line="240" w:lineRule="auto"/>
              <w:jc w:val="both"/>
              <w:rPr>
                <w:rFonts w:ascii="Times New Roman" w:hAnsi="Times New Roman"/>
                <w:sz w:val="24"/>
                <w:szCs w:val="24"/>
              </w:rPr>
            </w:pPr>
            <w:r w:rsidRPr="00806992">
              <w:rPr>
                <w:rFonts w:ascii="Times New Roman" w:hAnsi="Times New Roman"/>
                <w:sz w:val="24"/>
                <w:szCs w:val="24"/>
              </w:rPr>
              <w:t>Statinio rūšis</w:t>
            </w:r>
          </w:p>
        </w:tc>
        <w:tc>
          <w:tcPr>
            <w:tcW w:w="3544" w:type="dxa"/>
            <w:vAlign w:val="center"/>
          </w:tcPr>
          <w:p w14:paraId="64D1517F" w14:textId="77777777" w:rsidR="00E84818" w:rsidRPr="00806992" w:rsidRDefault="00E84818" w:rsidP="00455F9D">
            <w:pPr>
              <w:pStyle w:val="Pagrindinistekstas2"/>
              <w:spacing w:after="0" w:line="240" w:lineRule="auto"/>
              <w:jc w:val="both"/>
              <w:rPr>
                <w:rFonts w:ascii="Times New Roman" w:hAnsi="Times New Roman"/>
                <w:sz w:val="24"/>
                <w:szCs w:val="24"/>
              </w:rPr>
            </w:pPr>
          </w:p>
        </w:tc>
      </w:tr>
      <w:tr w:rsidR="00E84818" w:rsidRPr="00806992" w14:paraId="44CCBDE8" w14:textId="77777777" w:rsidTr="00455F9D">
        <w:trPr>
          <w:jc w:val="center"/>
        </w:trPr>
        <w:tc>
          <w:tcPr>
            <w:tcW w:w="1384" w:type="dxa"/>
            <w:vAlign w:val="center"/>
          </w:tcPr>
          <w:p w14:paraId="559CAD17" w14:textId="4BD785AD" w:rsidR="00E84818" w:rsidRPr="00806992" w:rsidRDefault="00806992" w:rsidP="00455F9D">
            <w:pPr>
              <w:pStyle w:val="Pagrindinistekstas2"/>
              <w:spacing w:after="0" w:line="240" w:lineRule="auto"/>
              <w:jc w:val="both"/>
              <w:rPr>
                <w:rFonts w:ascii="Times New Roman" w:hAnsi="Times New Roman"/>
                <w:sz w:val="24"/>
                <w:szCs w:val="24"/>
              </w:rPr>
            </w:pPr>
            <w:r w:rsidRPr="00806992">
              <w:rPr>
                <w:rFonts w:ascii="Times New Roman" w:hAnsi="Times New Roman"/>
                <w:sz w:val="24"/>
                <w:szCs w:val="24"/>
              </w:rPr>
              <w:t>4.</w:t>
            </w:r>
            <w:r w:rsidRPr="00806992">
              <w:rPr>
                <w:rFonts w:ascii="Times New Roman" w:hAnsi="Times New Roman"/>
                <w:sz w:val="24"/>
                <w:szCs w:val="24"/>
              </w:rPr>
              <w:tab/>
            </w:r>
          </w:p>
        </w:tc>
        <w:tc>
          <w:tcPr>
            <w:tcW w:w="4111" w:type="dxa"/>
            <w:vAlign w:val="center"/>
          </w:tcPr>
          <w:p w14:paraId="76A92365" w14:textId="77777777" w:rsidR="00E84818" w:rsidRPr="00806992" w:rsidRDefault="00E84818" w:rsidP="00455F9D">
            <w:pPr>
              <w:pStyle w:val="Pagrindinistekstas2"/>
              <w:spacing w:after="0" w:line="240" w:lineRule="auto"/>
              <w:jc w:val="both"/>
              <w:rPr>
                <w:rFonts w:ascii="Times New Roman" w:hAnsi="Times New Roman"/>
                <w:sz w:val="24"/>
                <w:szCs w:val="24"/>
              </w:rPr>
            </w:pPr>
            <w:r w:rsidRPr="00806992">
              <w:rPr>
                <w:rFonts w:ascii="Times New Roman" w:hAnsi="Times New Roman"/>
                <w:sz w:val="24"/>
                <w:szCs w:val="24"/>
              </w:rPr>
              <w:t>Statinio paskirtis, pogrupis</w:t>
            </w:r>
          </w:p>
        </w:tc>
        <w:tc>
          <w:tcPr>
            <w:tcW w:w="3544" w:type="dxa"/>
            <w:vAlign w:val="center"/>
          </w:tcPr>
          <w:p w14:paraId="51BFC3F0" w14:textId="77777777" w:rsidR="00E84818" w:rsidRPr="00806992" w:rsidRDefault="00E84818" w:rsidP="00455F9D">
            <w:pPr>
              <w:pStyle w:val="Pagrindinistekstas2"/>
              <w:spacing w:after="0" w:line="240" w:lineRule="auto"/>
              <w:jc w:val="both"/>
              <w:rPr>
                <w:rFonts w:ascii="Times New Roman" w:hAnsi="Times New Roman"/>
                <w:sz w:val="24"/>
                <w:szCs w:val="24"/>
              </w:rPr>
            </w:pPr>
          </w:p>
        </w:tc>
      </w:tr>
      <w:tr w:rsidR="00E84818" w:rsidRPr="00806992" w14:paraId="5EDCD507" w14:textId="77777777" w:rsidTr="00455F9D">
        <w:trPr>
          <w:jc w:val="center"/>
        </w:trPr>
        <w:tc>
          <w:tcPr>
            <w:tcW w:w="1384" w:type="dxa"/>
            <w:vAlign w:val="center"/>
          </w:tcPr>
          <w:p w14:paraId="7D9E4073" w14:textId="62BEC6A5" w:rsidR="00E84818" w:rsidRPr="00806992" w:rsidRDefault="00806992" w:rsidP="00455F9D">
            <w:pPr>
              <w:pStyle w:val="Pagrindinistekstas2"/>
              <w:spacing w:after="0" w:line="240" w:lineRule="auto"/>
              <w:jc w:val="both"/>
              <w:rPr>
                <w:rFonts w:ascii="Times New Roman" w:hAnsi="Times New Roman"/>
                <w:sz w:val="24"/>
                <w:szCs w:val="24"/>
              </w:rPr>
            </w:pPr>
            <w:r w:rsidRPr="00806992">
              <w:rPr>
                <w:rFonts w:ascii="Times New Roman" w:hAnsi="Times New Roman"/>
                <w:sz w:val="24"/>
                <w:szCs w:val="24"/>
              </w:rPr>
              <w:t>5.</w:t>
            </w:r>
            <w:r w:rsidRPr="00806992">
              <w:rPr>
                <w:rFonts w:ascii="Times New Roman" w:hAnsi="Times New Roman"/>
                <w:sz w:val="24"/>
                <w:szCs w:val="24"/>
              </w:rPr>
              <w:tab/>
            </w:r>
          </w:p>
        </w:tc>
        <w:tc>
          <w:tcPr>
            <w:tcW w:w="4111" w:type="dxa"/>
            <w:vAlign w:val="center"/>
          </w:tcPr>
          <w:p w14:paraId="3B1B6D72" w14:textId="77777777" w:rsidR="00E84818" w:rsidRPr="00806992" w:rsidRDefault="00E84818" w:rsidP="00455F9D">
            <w:pPr>
              <w:pStyle w:val="Pagrindinistekstas2"/>
              <w:spacing w:after="0" w:line="240" w:lineRule="auto"/>
              <w:jc w:val="both"/>
              <w:rPr>
                <w:rFonts w:ascii="Times New Roman" w:hAnsi="Times New Roman"/>
                <w:i/>
                <w:sz w:val="24"/>
                <w:szCs w:val="24"/>
              </w:rPr>
            </w:pPr>
            <w:r w:rsidRPr="00806992">
              <w:rPr>
                <w:rFonts w:ascii="Times New Roman" w:hAnsi="Times New Roman"/>
                <w:i/>
                <w:sz w:val="24"/>
                <w:szCs w:val="24"/>
              </w:rPr>
              <w:t>Kiti*</w:t>
            </w:r>
          </w:p>
        </w:tc>
        <w:tc>
          <w:tcPr>
            <w:tcW w:w="3544" w:type="dxa"/>
            <w:vAlign w:val="center"/>
          </w:tcPr>
          <w:p w14:paraId="26427705" w14:textId="77777777" w:rsidR="00E84818" w:rsidRPr="00806992" w:rsidRDefault="00E84818" w:rsidP="00455F9D">
            <w:pPr>
              <w:pStyle w:val="Pagrindinistekstas2"/>
              <w:spacing w:after="0" w:line="240" w:lineRule="auto"/>
              <w:jc w:val="both"/>
              <w:rPr>
                <w:rFonts w:ascii="Times New Roman" w:hAnsi="Times New Roman"/>
                <w:sz w:val="24"/>
                <w:szCs w:val="24"/>
              </w:rPr>
            </w:pPr>
          </w:p>
        </w:tc>
      </w:tr>
    </w:tbl>
    <w:p w14:paraId="58E5620E"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Šioje lentelėje gali būti nurodomi ir kiti reikalingi objekto rodikliai (pvz., statinio nuosavybės teisė, statinio bendras plotas, statinio naudingas plotas, statinio aukštų skaičius, pastato aukštis, pastato tūris, įrenginiai, esantys statinio išorėje, statinio statybos metai ir kt. ).]</w:t>
      </w:r>
    </w:p>
    <w:p w14:paraId="72EF9E3B" w14:textId="4EB00494"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xml:space="preserve">[Tuo atveju, jeigu numatoma statyti naują pastatą ar vykdyti </w:t>
      </w:r>
      <w:r w:rsidR="007B4798" w:rsidRPr="00806992">
        <w:rPr>
          <w:rFonts w:ascii="Times New Roman" w:hAnsi="Times New Roman"/>
          <w:i/>
          <w:sz w:val="24"/>
          <w:szCs w:val="24"/>
        </w:rPr>
        <w:t xml:space="preserve">aplinkos tvarkymo </w:t>
      </w:r>
      <w:r w:rsidRPr="00806992">
        <w:rPr>
          <w:rFonts w:ascii="Times New Roman" w:hAnsi="Times New Roman"/>
          <w:i/>
          <w:sz w:val="24"/>
          <w:szCs w:val="24"/>
        </w:rPr>
        <w:t xml:space="preserve"> / lauko darbus, pateikiama informacija apie sklypą.  </w:t>
      </w:r>
    </w:p>
    <w:p w14:paraId="6D9633E5" w14:textId="2BBAF3A8"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xml:space="preserve">Sklypo aprašymą galima pateikti  </w:t>
      </w:r>
      <w:r w:rsidR="007B4798" w:rsidRPr="00806992">
        <w:rPr>
          <w:rFonts w:ascii="Times New Roman" w:hAnsi="Times New Roman"/>
          <w:i/>
          <w:sz w:val="24"/>
          <w:szCs w:val="24"/>
        </w:rPr>
        <w:t xml:space="preserve">toliau </w:t>
      </w:r>
      <w:r w:rsidRPr="00806992">
        <w:rPr>
          <w:rFonts w:ascii="Times New Roman" w:hAnsi="Times New Roman"/>
          <w:i/>
          <w:sz w:val="24"/>
          <w:szCs w:val="24"/>
        </w:rPr>
        <w:t>pateiktos lentelės forma</w:t>
      </w:r>
    </w:p>
    <w:p w14:paraId="3651B8C6"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6"/>
        <w:gridCol w:w="4415"/>
        <w:gridCol w:w="3806"/>
      </w:tblGrid>
      <w:tr w:rsidR="00E84818" w:rsidRPr="00806992" w14:paraId="29C00383" w14:textId="77777777" w:rsidTr="00455F9D">
        <w:trPr>
          <w:jc w:val="center"/>
        </w:trPr>
        <w:tc>
          <w:tcPr>
            <w:tcW w:w="1384" w:type="dxa"/>
            <w:vAlign w:val="center"/>
          </w:tcPr>
          <w:p w14:paraId="782A6303" w14:textId="77777777" w:rsidR="00E84818" w:rsidRPr="00806992" w:rsidRDefault="00E84818" w:rsidP="00455F9D">
            <w:pPr>
              <w:pStyle w:val="Pagrindinistekstas2"/>
              <w:spacing w:after="0" w:line="240" w:lineRule="auto"/>
              <w:rPr>
                <w:rFonts w:ascii="Times New Roman" w:hAnsi="Times New Roman"/>
                <w:i/>
                <w:sz w:val="24"/>
                <w:szCs w:val="24"/>
              </w:rPr>
            </w:pPr>
            <w:r w:rsidRPr="00806992">
              <w:rPr>
                <w:rFonts w:ascii="Times New Roman" w:hAnsi="Times New Roman"/>
                <w:i/>
                <w:sz w:val="24"/>
                <w:szCs w:val="24"/>
              </w:rPr>
              <w:t>Eil.</w:t>
            </w:r>
          </w:p>
          <w:p w14:paraId="0D255730" w14:textId="77777777" w:rsidR="00E84818" w:rsidRPr="00806992" w:rsidRDefault="00E84818" w:rsidP="00455F9D">
            <w:pPr>
              <w:pStyle w:val="Pagrindinistekstas2"/>
              <w:spacing w:after="0" w:line="240" w:lineRule="auto"/>
              <w:rPr>
                <w:rFonts w:ascii="Times New Roman" w:hAnsi="Times New Roman"/>
                <w:i/>
                <w:sz w:val="24"/>
                <w:szCs w:val="24"/>
              </w:rPr>
            </w:pPr>
            <w:r w:rsidRPr="00806992">
              <w:rPr>
                <w:rFonts w:ascii="Times New Roman" w:hAnsi="Times New Roman"/>
                <w:i/>
                <w:sz w:val="24"/>
                <w:szCs w:val="24"/>
              </w:rPr>
              <w:t>Nr.</w:t>
            </w:r>
          </w:p>
        </w:tc>
        <w:tc>
          <w:tcPr>
            <w:tcW w:w="4111" w:type="dxa"/>
            <w:vAlign w:val="center"/>
          </w:tcPr>
          <w:p w14:paraId="6C8E91E5" w14:textId="77777777" w:rsidR="00E84818" w:rsidRPr="00806992" w:rsidRDefault="00E84818" w:rsidP="00455F9D">
            <w:pPr>
              <w:pStyle w:val="Pagrindinistekstas2"/>
              <w:spacing w:after="0" w:line="240" w:lineRule="auto"/>
              <w:rPr>
                <w:rFonts w:ascii="Times New Roman" w:hAnsi="Times New Roman"/>
                <w:i/>
                <w:sz w:val="24"/>
                <w:szCs w:val="24"/>
              </w:rPr>
            </w:pPr>
            <w:r w:rsidRPr="00806992">
              <w:rPr>
                <w:rFonts w:ascii="Times New Roman" w:hAnsi="Times New Roman"/>
                <w:i/>
                <w:sz w:val="24"/>
                <w:szCs w:val="24"/>
              </w:rPr>
              <w:t>Orientaciniai sklypo rodikliai</w:t>
            </w:r>
          </w:p>
        </w:tc>
        <w:tc>
          <w:tcPr>
            <w:tcW w:w="3544" w:type="dxa"/>
            <w:vAlign w:val="center"/>
          </w:tcPr>
          <w:p w14:paraId="347FE6A4" w14:textId="77777777" w:rsidR="00E84818" w:rsidRPr="00806992" w:rsidRDefault="00E84818" w:rsidP="00455F9D">
            <w:pPr>
              <w:pStyle w:val="Pagrindinistekstas2"/>
              <w:spacing w:after="0" w:line="240" w:lineRule="auto"/>
              <w:rPr>
                <w:rFonts w:ascii="Times New Roman" w:hAnsi="Times New Roman"/>
                <w:i/>
                <w:sz w:val="24"/>
                <w:szCs w:val="24"/>
              </w:rPr>
            </w:pPr>
            <w:r w:rsidRPr="00806992">
              <w:rPr>
                <w:rFonts w:ascii="Times New Roman" w:hAnsi="Times New Roman"/>
                <w:i/>
                <w:sz w:val="24"/>
                <w:szCs w:val="24"/>
              </w:rPr>
              <w:t>Reikšmė</w:t>
            </w:r>
          </w:p>
        </w:tc>
      </w:tr>
      <w:tr w:rsidR="00E84818" w:rsidRPr="00806992" w14:paraId="6AF379E7" w14:textId="77777777" w:rsidTr="00455F9D">
        <w:trPr>
          <w:jc w:val="center"/>
        </w:trPr>
        <w:tc>
          <w:tcPr>
            <w:tcW w:w="1384" w:type="dxa"/>
            <w:vAlign w:val="center"/>
          </w:tcPr>
          <w:p w14:paraId="46537B93" w14:textId="7E91FEA6" w:rsidR="00E84818" w:rsidRPr="00806992" w:rsidRDefault="00806992" w:rsidP="00455F9D">
            <w:pPr>
              <w:pStyle w:val="Pagrindinistekstas2"/>
              <w:spacing w:after="0" w:line="240" w:lineRule="auto"/>
              <w:jc w:val="both"/>
              <w:rPr>
                <w:rFonts w:ascii="Times New Roman" w:hAnsi="Times New Roman"/>
                <w:i/>
                <w:sz w:val="24"/>
                <w:szCs w:val="24"/>
              </w:rPr>
            </w:pPr>
            <w:r w:rsidRPr="00806992">
              <w:rPr>
                <w:rFonts w:ascii="Times New Roman" w:hAnsi="Times New Roman"/>
                <w:i/>
                <w:sz w:val="24"/>
                <w:szCs w:val="24"/>
              </w:rPr>
              <w:t>1.</w:t>
            </w:r>
          </w:p>
        </w:tc>
        <w:tc>
          <w:tcPr>
            <w:tcW w:w="4111" w:type="dxa"/>
            <w:vAlign w:val="center"/>
          </w:tcPr>
          <w:p w14:paraId="0BB89F15" w14:textId="77777777" w:rsidR="00E84818" w:rsidRPr="00806992" w:rsidRDefault="00E84818" w:rsidP="00455F9D">
            <w:pPr>
              <w:pStyle w:val="Pagrindinistekstas2"/>
              <w:spacing w:after="0" w:line="240" w:lineRule="auto"/>
              <w:jc w:val="both"/>
              <w:rPr>
                <w:rFonts w:ascii="Times New Roman" w:hAnsi="Times New Roman"/>
                <w:i/>
                <w:sz w:val="24"/>
                <w:szCs w:val="24"/>
              </w:rPr>
            </w:pPr>
            <w:r w:rsidRPr="00806992">
              <w:rPr>
                <w:rFonts w:ascii="Times New Roman" w:hAnsi="Times New Roman"/>
                <w:i/>
                <w:sz w:val="24"/>
                <w:szCs w:val="24"/>
              </w:rPr>
              <w:t>Sklypo unikalus numeris</w:t>
            </w:r>
          </w:p>
        </w:tc>
        <w:tc>
          <w:tcPr>
            <w:tcW w:w="3544" w:type="dxa"/>
            <w:vAlign w:val="center"/>
          </w:tcPr>
          <w:p w14:paraId="44BB9297" w14:textId="77777777" w:rsidR="00E84818" w:rsidRPr="00806992" w:rsidRDefault="00E84818" w:rsidP="00455F9D">
            <w:pPr>
              <w:pStyle w:val="Pagrindinistekstas2"/>
              <w:spacing w:after="0" w:line="240" w:lineRule="auto"/>
              <w:jc w:val="both"/>
              <w:rPr>
                <w:rFonts w:ascii="Times New Roman" w:hAnsi="Times New Roman"/>
                <w:i/>
                <w:sz w:val="24"/>
                <w:szCs w:val="24"/>
              </w:rPr>
            </w:pPr>
          </w:p>
        </w:tc>
      </w:tr>
      <w:tr w:rsidR="00E84818" w:rsidRPr="00806992" w14:paraId="2CDAF0AA" w14:textId="77777777" w:rsidTr="00455F9D">
        <w:trPr>
          <w:jc w:val="center"/>
        </w:trPr>
        <w:tc>
          <w:tcPr>
            <w:tcW w:w="1384" w:type="dxa"/>
            <w:vAlign w:val="center"/>
          </w:tcPr>
          <w:p w14:paraId="199884F6" w14:textId="41E31918" w:rsidR="00E84818" w:rsidRPr="00806992" w:rsidRDefault="00806992" w:rsidP="00455F9D">
            <w:pPr>
              <w:pStyle w:val="Pagrindinistekstas2"/>
              <w:spacing w:after="0" w:line="240" w:lineRule="auto"/>
              <w:jc w:val="both"/>
              <w:rPr>
                <w:rFonts w:ascii="Times New Roman" w:hAnsi="Times New Roman"/>
                <w:i/>
                <w:sz w:val="24"/>
                <w:szCs w:val="24"/>
              </w:rPr>
            </w:pPr>
            <w:r w:rsidRPr="00806992">
              <w:rPr>
                <w:rFonts w:ascii="Times New Roman" w:hAnsi="Times New Roman"/>
                <w:i/>
                <w:sz w:val="24"/>
                <w:szCs w:val="24"/>
              </w:rPr>
              <w:t>2.</w:t>
            </w:r>
          </w:p>
        </w:tc>
        <w:tc>
          <w:tcPr>
            <w:tcW w:w="4111" w:type="dxa"/>
            <w:vAlign w:val="center"/>
          </w:tcPr>
          <w:p w14:paraId="0B319688" w14:textId="77777777" w:rsidR="00E84818" w:rsidRPr="00806992" w:rsidRDefault="00E84818" w:rsidP="00455F9D">
            <w:pPr>
              <w:pStyle w:val="Pagrindinistekstas2"/>
              <w:spacing w:after="0" w:line="240" w:lineRule="auto"/>
              <w:jc w:val="both"/>
              <w:rPr>
                <w:rFonts w:ascii="Times New Roman" w:hAnsi="Times New Roman"/>
                <w:i/>
                <w:sz w:val="24"/>
                <w:szCs w:val="24"/>
              </w:rPr>
            </w:pPr>
            <w:r w:rsidRPr="00806992">
              <w:rPr>
                <w:rFonts w:ascii="Times New Roman" w:hAnsi="Times New Roman"/>
                <w:i/>
                <w:sz w:val="24"/>
                <w:szCs w:val="24"/>
              </w:rPr>
              <w:t>Statybvietės plotas (kv. m)</w:t>
            </w:r>
          </w:p>
        </w:tc>
        <w:tc>
          <w:tcPr>
            <w:tcW w:w="3544" w:type="dxa"/>
            <w:vAlign w:val="center"/>
          </w:tcPr>
          <w:p w14:paraId="086885A0" w14:textId="77777777" w:rsidR="00E84818" w:rsidRPr="00806992" w:rsidRDefault="00E84818" w:rsidP="00455F9D">
            <w:pPr>
              <w:pStyle w:val="Pagrindinistekstas2"/>
              <w:spacing w:after="0" w:line="240" w:lineRule="auto"/>
              <w:jc w:val="both"/>
              <w:rPr>
                <w:rFonts w:ascii="Times New Roman" w:hAnsi="Times New Roman"/>
                <w:i/>
                <w:sz w:val="24"/>
                <w:szCs w:val="24"/>
              </w:rPr>
            </w:pPr>
          </w:p>
        </w:tc>
      </w:tr>
      <w:tr w:rsidR="00E84818" w:rsidRPr="00806992" w14:paraId="1AF1A5CB" w14:textId="77777777" w:rsidTr="00455F9D">
        <w:trPr>
          <w:jc w:val="center"/>
        </w:trPr>
        <w:tc>
          <w:tcPr>
            <w:tcW w:w="1384" w:type="dxa"/>
            <w:vAlign w:val="center"/>
          </w:tcPr>
          <w:p w14:paraId="664F83AB" w14:textId="4046920C" w:rsidR="00E84818" w:rsidRPr="00806992" w:rsidRDefault="00806992" w:rsidP="00455F9D">
            <w:pPr>
              <w:pStyle w:val="Pagrindinistekstas2"/>
              <w:spacing w:after="0" w:line="240" w:lineRule="auto"/>
              <w:jc w:val="both"/>
              <w:rPr>
                <w:rFonts w:ascii="Times New Roman" w:hAnsi="Times New Roman"/>
                <w:i/>
                <w:sz w:val="24"/>
                <w:szCs w:val="24"/>
              </w:rPr>
            </w:pPr>
            <w:r w:rsidRPr="00806992">
              <w:rPr>
                <w:rFonts w:ascii="Times New Roman" w:hAnsi="Times New Roman"/>
                <w:i/>
                <w:sz w:val="24"/>
                <w:szCs w:val="24"/>
              </w:rPr>
              <w:t>3.</w:t>
            </w:r>
          </w:p>
        </w:tc>
        <w:tc>
          <w:tcPr>
            <w:tcW w:w="4111" w:type="dxa"/>
            <w:vAlign w:val="center"/>
          </w:tcPr>
          <w:p w14:paraId="137B3621" w14:textId="77777777" w:rsidR="00E84818" w:rsidRPr="00806992" w:rsidRDefault="00E84818" w:rsidP="00455F9D">
            <w:pPr>
              <w:pStyle w:val="Pagrindinistekstas2"/>
              <w:spacing w:after="0" w:line="240" w:lineRule="auto"/>
              <w:jc w:val="both"/>
              <w:rPr>
                <w:rFonts w:ascii="Times New Roman" w:hAnsi="Times New Roman"/>
                <w:i/>
                <w:sz w:val="24"/>
                <w:szCs w:val="24"/>
              </w:rPr>
            </w:pPr>
            <w:r w:rsidRPr="00806992">
              <w:rPr>
                <w:rFonts w:ascii="Times New Roman" w:hAnsi="Times New Roman"/>
                <w:i/>
                <w:sz w:val="24"/>
                <w:szCs w:val="24"/>
              </w:rPr>
              <w:t>Kiti*</w:t>
            </w:r>
          </w:p>
        </w:tc>
        <w:tc>
          <w:tcPr>
            <w:tcW w:w="3544" w:type="dxa"/>
            <w:vAlign w:val="center"/>
          </w:tcPr>
          <w:p w14:paraId="78D83EE4" w14:textId="77777777" w:rsidR="00E84818" w:rsidRPr="00806992" w:rsidRDefault="00E84818" w:rsidP="00455F9D">
            <w:pPr>
              <w:pStyle w:val="Pagrindinistekstas2"/>
              <w:spacing w:after="0" w:line="240" w:lineRule="auto"/>
              <w:jc w:val="both"/>
              <w:rPr>
                <w:rFonts w:ascii="Times New Roman" w:hAnsi="Times New Roman"/>
                <w:i/>
                <w:sz w:val="24"/>
                <w:szCs w:val="24"/>
              </w:rPr>
            </w:pPr>
          </w:p>
        </w:tc>
      </w:tr>
    </w:tbl>
    <w:p w14:paraId="4372250D"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Šioje lentelėje gali būti nurodomi ir kiti reikalingi sklypo rodikliai (pvz.: sklypo nuosavybės teisė, sklypo užstatymo plotas, sklype esantys papildomi statiniai, statinio užimtas žemės sklypo plotas, informacija apie detalųjį planą, sklypo užstatymo tankis, intensyvumas, saugomos zonos, suvaržymai, susiję su infrastru</w:t>
      </w:r>
      <w:r w:rsidR="00FA6D46" w:rsidRPr="00806992">
        <w:rPr>
          <w:rFonts w:ascii="Times New Roman" w:hAnsi="Times New Roman"/>
          <w:i/>
          <w:sz w:val="24"/>
          <w:szCs w:val="24"/>
        </w:rPr>
        <w:t>ktūros plėtra sklype, ir pan.].</w:t>
      </w:r>
    </w:p>
    <w:p w14:paraId="0D04486E" w14:textId="77777777" w:rsidR="00FA6D46" w:rsidRPr="00806992" w:rsidRDefault="00FA6D46" w:rsidP="00806992">
      <w:pPr>
        <w:pStyle w:val="Pagrindinistekstas2"/>
        <w:spacing w:after="0" w:line="240" w:lineRule="auto"/>
        <w:ind w:firstLine="1247"/>
        <w:jc w:val="both"/>
        <w:rPr>
          <w:rFonts w:ascii="Times New Roman" w:hAnsi="Times New Roman"/>
          <w:i/>
          <w:sz w:val="24"/>
          <w:szCs w:val="24"/>
        </w:rPr>
      </w:pPr>
    </w:p>
    <w:p w14:paraId="785B5C3B" w14:textId="77777777" w:rsidR="00E84818" w:rsidRPr="00806992" w:rsidRDefault="00FA6D46"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IV </w:t>
      </w:r>
      <w:r w:rsidR="00E84818" w:rsidRPr="00806992">
        <w:rPr>
          <w:rFonts w:ascii="Times New Roman" w:hAnsi="Times New Roman"/>
          <w:b/>
          <w:bCs/>
          <w:sz w:val="24"/>
          <w:szCs w:val="24"/>
        </w:rPr>
        <w:t>SKYRIUS</w:t>
      </w:r>
    </w:p>
    <w:p w14:paraId="63EE2D15"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STATYBOS DARBŲ APRAŠYMAS IR APIMTIS</w:t>
      </w:r>
    </w:p>
    <w:p w14:paraId="43445CF7" w14:textId="77777777" w:rsidR="00FA6D46" w:rsidRPr="00806992" w:rsidRDefault="00FA6D46" w:rsidP="00806992">
      <w:pPr>
        <w:pStyle w:val="Pagrindinistekstas2"/>
        <w:spacing w:after="0" w:line="240" w:lineRule="auto"/>
        <w:rPr>
          <w:rFonts w:ascii="Times New Roman" w:hAnsi="Times New Roman"/>
          <w:bCs/>
          <w:sz w:val="24"/>
          <w:szCs w:val="24"/>
        </w:rPr>
      </w:pPr>
    </w:p>
    <w:p w14:paraId="30AF3D82"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4. </w:t>
      </w:r>
      <w:r w:rsidRPr="00806992">
        <w:rPr>
          <w:rFonts w:ascii="Times New Roman" w:hAnsi="Times New Roman"/>
          <w:i/>
          <w:sz w:val="24"/>
          <w:szCs w:val="24"/>
        </w:rPr>
        <w:t xml:space="preserve">[Rengiant šio skyriaus reikalavimus, būtina įsitikinti: ar dirbtinai neribojama konkurencija; ar </w:t>
      </w:r>
      <w:r w:rsidRPr="00806992">
        <w:rPr>
          <w:rFonts w:ascii="Times New Roman" w:hAnsi="Times New Roman"/>
          <w:bCs/>
          <w:i/>
          <w:sz w:val="24"/>
          <w:szCs w:val="24"/>
        </w:rPr>
        <w:t>kiekvienas</w:t>
      </w:r>
      <w:r w:rsidRPr="00806992">
        <w:rPr>
          <w:rFonts w:ascii="Times New Roman" w:hAnsi="Times New Roman"/>
          <w:i/>
          <w:sz w:val="24"/>
          <w:szCs w:val="24"/>
        </w:rPr>
        <w:t xml:space="preserve"> reikalavimas yra būtinas; ar bus įmanoma patikrinti </w:t>
      </w:r>
      <w:r w:rsidRPr="00806992">
        <w:rPr>
          <w:rFonts w:ascii="Times New Roman" w:hAnsi="Times New Roman"/>
          <w:bCs/>
          <w:i/>
          <w:sz w:val="24"/>
          <w:szCs w:val="24"/>
        </w:rPr>
        <w:t>kiekvieną</w:t>
      </w:r>
      <w:r w:rsidRPr="00806992">
        <w:rPr>
          <w:rFonts w:ascii="Times New Roman" w:hAnsi="Times New Roman"/>
          <w:i/>
          <w:sz w:val="24"/>
          <w:szCs w:val="24"/>
        </w:rPr>
        <w:t xml:space="preserve"> reikalavimą.</w:t>
      </w:r>
    </w:p>
    <w:p w14:paraId="4DD76C88" w14:textId="77777777" w:rsidR="00E84818" w:rsidRPr="00806992" w:rsidRDefault="00E84818" w:rsidP="00806992">
      <w:pPr>
        <w:pStyle w:val="Pagrindinistekstas2"/>
        <w:spacing w:after="0" w:line="240" w:lineRule="auto"/>
        <w:ind w:firstLine="1276"/>
        <w:jc w:val="both"/>
        <w:rPr>
          <w:rFonts w:ascii="Times New Roman" w:hAnsi="Times New Roman"/>
          <w:i/>
          <w:spacing w:val="-2"/>
          <w:sz w:val="24"/>
          <w:szCs w:val="24"/>
        </w:rPr>
      </w:pPr>
      <w:r w:rsidRPr="00806992">
        <w:rPr>
          <w:rFonts w:ascii="Times New Roman" w:hAnsi="Times New Roman"/>
          <w:i/>
          <w:spacing w:val="-2"/>
          <w:sz w:val="24"/>
          <w:szCs w:val="24"/>
        </w:rPr>
        <w:t xml:space="preserve">Pateikiamas tikslus ir aiškus perkamų statybos darbų aprašymas. </w:t>
      </w:r>
    </w:p>
    <w:p w14:paraId="5C6B821C" w14:textId="77777777" w:rsidR="00E84818" w:rsidRPr="00806992" w:rsidRDefault="00E84818" w:rsidP="00806992">
      <w:pPr>
        <w:pStyle w:val="Pagrindinistekstas2"/>
        <w:tabs>
          <w:tab w:val="left" w:pos="993"/>
        </w:tabs>
        <w:spacing w:after="0" w:line="240" w:lineRule="auto"/>
        <w:ind w:firstLine="1276"/>
        <w:jc w:val="both"/>
        <w:rPr>
          <w:rFonts w:ascii="Times New Roman" w:hAnsi="Times New Roman"/>
          <w:i/>
          <w:spacing w:val="-2"/>
          <w:sz w:val="24"/>
          <w:szCs w:val="24"/>
        </w:rPr>
      </w:pPr>
      <w:r w:rsidRPr="00806992">
        <w:rPr>
          <w:rFonts w:ascii="Times New Roman" w:hAnsi="Times New Roman"/>
          <w:i/>
          <w:spacing w:val="-2"/>
          <w:sz w:val="24"/>
          <w:szCs w:val="24"/>
        </w:rPr>
        <w:t xml:space="preserve">Numatomi įsigyti darbai aprašomi pateikiant šią informaciją: pateikiamas esamos būklės aprašymas, aiškiai aprašomi ir išvardijami reikalingi atlikti statybos darbai, pateikiama nuoroda į techninio projekto pagrindines dalis: aiškinamąjį raštą, technines specifikacijas, brėžinius, sąnaudų kiekių žiniaraščius. </w:t>
      </w:r>
    </w:p>
    <w:p w14:paraId="236B4ACF" w14:textId="246003CB"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Jei statybos darb</w:t>
      </w:r>
      <w:r w:rsidR="007B4798" w:rsidRPr="00806992">
        <w:rPr>
          <w:rFonts w:ascii="Times New Roman" w:hAnsi="Times New Roman"/>
          <w:i/>
          <w:sz w:val="24"/>
          <w:szCs w:val="24"/>
        </w:rPr>
        <w:t>ams</w:t>
      </w:r>
      <w:r w:rsidRPr="00806992">
        <w:rPr>
          <w:rFonts w:ascii="Times New Roman" w:hAnsi="Times New Roman"/>
          <w:i/>
          <w:sz w:val="24"/>
          <w:szCs w:val="24"/>
        </w:rPr>
        <w:t xml:space="preserve"> atlik</w:t>
      </w:r>
      <w:r w:rsidR="007B4798" w:rsidRPr="00806992">
        <w:rPr>
          <w:rFonts w:ascii="Times New Roman" w:hAnsi="Times New Roman"/>
          <w:i/>
          <w:sz w:val="24"/>
          <w:szCs w:val="24"/>
        </w:rPr>
        <w:t>t</w:t>
      </w:r>
      <w:r w:rsidRPr="00806992">
        <w:rPr>
          <w:rFonts w:ascii="Times New Roman" w:hAnsi="Times New Roman"/>
          <w:i/>
          <w:sz w:val="24"/>
          <w:szCs w:val="24"/>
        </w:rPr>
        <w:t xml:space="preserve">i reikalingas darbo projektas, techninėje užduotyje turi būti pažymėta, jog statybos darbai perkami su darbo projekto parengimu. Siekiant aiškumo, papildomai gali būti pateikiamas paaiškinimas, jog techninėje užduotyje minima statybos darbų sąvoka apima statybos darbus su darbo projekto parengimu (jei taikoma). </w:t>
      </w:r>
    </w:p>
    <w:p w14:paraId="6621AA7C" w14:textId="77777777" w:rsidR="00E84818" w:rsidRPr="00806992" w:rsidRDefault="00E84818" w:rsidP="00806992">
      <w:pPr>
        <w:pStyle w:val="Pagrindinistekstas2"/>
        <w:spacing w:after="0" w:line="240" w:lineRule="auto"/>
        <w:ind w:firstLine="1276"/>
        <w:jc w:val="both"/>
        <w:rPr>
          <w:rFonts w:ascii="Times New Roman" w:hAnsi="Times New Roman"/>
          <w:i/>
          <w:spacing w:val="-2"/>
          <w:sz w:val="24"/>
          <w:szCs w:val="24"/>
        </w:rPr>
      </w:pPr>
      <w:r w:rsidRPr="00806992">
        <w:rPr>
          <w:rFonts w:ascii="Times New Roman" w:hAnsi="Times New Roman"/>
          <w:i/>
          <w:spacing w:val="-2"/>
          <w:sz w:val="24"/>
          <w:szCs w:val="24"/>
        </w:rPr>
        <w:t xml:space="preserve">Tais atvejais, kai perkamiems statybos darbams nėra parengtas techninis projektas, pateikiamas išsamus funkcinių charakteristikų ir kokybės reikalavimų (pvz., medžiagų, įrenginių  ir kt.) aprašymas bei pateikiama nuoroda į pridedamus brėžinius (pvz., patalpų planus, vizualizacijas ir kt.). </w:t>
      </w:r>
    </w:p>
    <w:p w14:paraId="3496353C" w14:textId="5181B67A"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Šiame skyriuje gali būti nurodomi ir kiti specifiniai reikalavimai, jei jie nėra būdingi tokio pobūdžio statybos darb</w:t>
      </w:r>
      <w:r w:rsidR="007B4798" w:rsidRPr="00806992">
        <w:rPr>
          <w:rFonts w:ascii="Times New Roman" w:hAnsi="Times New Roman"/>
          <w:i/>
          <w:sz w:val="24"/>
          <w:szCs w:val="24"/>
        </w:rPr>
        <w:t>ams</w:t>
      </w:r>
      <w:r w:rsidRPr="00806992">
        <w:rPr>
          <w:rFonts w:ascii="Times New Roman" w:hAnsi="Times New Roman"/>
          <w:i/>
          <w:sz w:val="24"/>
          <w:szCs w:val="24"/>
        </w:rPr>
        <w:t xml:space="preserve"> atlik</w:t>
      </w:r>
      <w:r w:rsidR="007B4798" w:rsidRPr="00806992">
        <w:rPr>
          <w:rFonts w:ascii="Times New Roman" w:hAnsi="Times New Roman"/>
          <w:i/>
          <w:sz w:val="24"/>
          <w:szCs w:val="24"/>
        </w:rPr>
        <w:t>t</w:t>
      </w:r>
      <w:r w:rsidRPr="00806992">
        <w:rPr>
          <w:rFonts w:ascii="Times New Roman" w:hAnsi="Times New Roman"/>
          <w:i/>
          <w:sz w:val="24"/>
          <w:szCs w:val="24"/>
        </w:rPr>
        <w:t xml:space="preserve">i (statybos darbų vykdymas sudėtingomis sąlygomis, būtinybė derinti su kitomis sistemomis ir pan.). </w:t>
      </w:r>
    </w:p>
    <w:p w14:paraId="0184FEA4" w14:textId="784237B0"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xml:space="preserve">Tais atvejais, kai kartu su statybos darbais (vienu pirkimu) įsigyjamos projektavimo paslaugos, šioje dalyje turi būti pateikiama informacija apie šių perkamų paslaugų apimtis bei su projektavimo paslaugomis susijusių paslaugų (pvz., statinio projekto vykdymo priežiūros paslaugos ir pan.) apimtis. </w:t>
      </w:r>
    </w:p>
    <w:p w14:paraId="662983C3" w14:textId="75270670" w:rsidR="00E84818" w:rsidRPr="00806992" w:rsidRDefault="00E84818" w:rsidP="00806992">
      <w:pPr>
        <w:pStyle w:val="Pagrindinistekstas2"/>
        <w:spacing w:after="0" w:line="240" w:lineRule="auto"/>
        <w:ind w:firstLine="1253"/>
        <w:jc w:val="both"/>
        <w:rPr>
          <w:rFonts w:ascii="Times New Roman" w:hAnsi="Times New Roman"/>
          <w:i/>
          <w:sz w:val="24"/>
          <w:szCs w:val="24"/>
        </w:rPr>
      </w:pPr>
      <w:r w:rsidRPr="00806992">
        <w:rPr>
          <w:rFonts w:ascii="Times New Roman" w:hAnsi="Times New Roman"/>
          <w:i/>
          <w:sz w:val="24"/>
          <w:szCs w:val="24"/>
        </w:rPr>
        <w:t xml:space="preserve">Kai statybos darbų pirkimo sutarčiai taikoma fiksuotos kainos kainodara, darbų etapų sąrašas gali būti pateikiamas </w:t>
      </w:r>
      <w:r w:rsidR="007B4798" w:rsidRPr="00806992">
        <w:rPr>
          <w:rFonts w:ascii="Times New Roman" w:hAnsi="Times New Roman"/>
          <w:i/>
          <w:sz w:val="24"/>
          <w:szCs w:val="24"/>
        </w:rPr>
        <w:t>toliau</w:t>
      </w:r>
      <w:r w:rsidRPr="00806992">
        <w:rPr>
          <w:rFonts w:ascii="Times New Roman" w:hAnsi="Times New Roman"/>
          <w:i/>
          <w:sz w:val="24"/>
          <w:szCs w:val="24"/>
        </w:rPr>
        <w:t xml:space="preserve"> nurodytos lentelės forma.]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
        <w:gridCol w:w="4566"/>
        <w:gridCol w:w="2754"/>
        <w:gridCol w:w="1871"/>
      </w:tblGrid>
      <w:tr w:rsidR="00E84818" w:rsidRPr="00806992" w14:paraId="30D6D2FE" w14:textId="77777777" w:rsidTr="00455F9D">
        <w:trPr>
          <w:cantSplit/>
          <w:trHeight w:val="2238"/>
          <w:jc w:val="center"/>
        </w:trPr>
        <w:tc>
          <w:tcPr>
            <w:tcW w:w="200" w:type="pct"/>
            <w:tcBorders>
              <w:top w:val="double" w:sz="4" w:space="0" w:color="auto"/>
            </w:tcBorders>
            <w:textDirection w:val="btLr"/>
            <w:vAlign w:val="center"/>
          </w:tcPr>
          <w:p w14:paraId="61B0B3CB" w14:textId="77777777" w:rsidR="00E84818" w:rsidRPr="00806992" w:rsidRDefault="00E84818" w:rsidP="00455F9D">
            <w:pPr>
              <w:spacing w:after="0" w:line="240" w:lineRule="auto"/>
              <w:jc w:val="center"/>
              <w:rPr>
                <w:rFonts w:ascii="Times New Roman" w:hAnsi="Times New Roman"/>
                <w:i/>
                <w:iCs/>
                <w:sz w:val="24"/>
                <w:szCs w:val="24"/>
              </w:rPr>
            </w:pPr>
            <w:r w:rsidRPr="00806992">
              <w:rPr>
                <w:rFonts w:ascii="Times New Roman" w:hAnsi="Times New Roman"/>
                <w:i/>
                <w:sz w:val="24"/>
                <w:szCs w:val="24"/>
              </w:rPr>
              <w:t xml:space="preserve">Darbų etapų  Nr. </w:t>
            </w:r>
          </w:p>
        </w:tc>
        <w:tc>
          <w:tcPr>
            <w:tcW w:w="2375" w:type="pct"/>
            <w:tcBorders>
              <w:top w:val="double" w:sz="4" w:space="0" w:color="auto"/>
            </w:tcBorders>
            <w:vAlign w:val="center"/>
          </w:tcPr>
          <w:p w14:paraId="52EE63E3" w14:textId="77777777" w:rsidR="00E84818" w:rsidRPr="00806992" w:rsidRDefault="00E84818" w:rsidP="00455F9D">
            <w:pPr>
              <w:pStyle w:val="Antrat5"/>
              <w:spacing w:before="0" w:line="240" w:lineRule="auto"/>
              <w:jc w:val="center"/>
              <w:rPr>
                <w:rFonts w:ascii="Times New Roman" w:hAnsi="Times New Roman" w:cs="Times New Roman"/>
                <w:i/>
                <w:color w:val="auto"/>
                <w:sz w:val="24"/>
                <w:szCs w:val="24"/>
              </w:rPr>
            </w:pPr>
            <w:r w:rsidRPr="00806992">
              <w:rPr>
                <w:rFonts w:ascii="Times New Roman" w:hAnsi="Times New Roman" w:cs="Times New Roman"/>
                <w:i/>
                <w:color w:val="auto"/>
                <w:sz w:val="24"/>
                <w:szCs w:val="24"/>
              </w:rPr>
              <w:t>Darbų etapų pavadinimai</w:t>
            </w:r>
          </w:p>
        </w:tc>
        <w:tc>
          <w:tcPr>
            <w:tcW w:w="1440" w:type="pct"/>
            <w:tcBorders>
              <w:top w:val="double" w:sz="4" w:space="0" w:color="auto"/>
              <w:bottom w:val="double" w:sz="4" w:space="0" w:color="auto"/>
              <w:right w:val="single" w:sz="4" w:space="0" w:color="auto"/>
            </w:tcBorders>
            <w:vAlign w:val="center"/>
          </w:tcPr>
          <w:p w14:paraId="1E7ADFF2" w14:textId="77777777" w:rsidR="00E84818" w:rsidRPr="00806992" w:rsidRDefault="00E84818" w:rsidP="00455F9D">
            <w:pPr>
              <w:spacing w:after="0" w:line="240" w:lineRule="auto"/>
              <w:jc w:val="center"/>
              <w:rPr>
                <w:rFonts w:ascii="Times New Roman" w:hAnsi="Times New Roman"/>
                <w:i/>
                <w:iCs/>
                <w:sz w:val="24"/>
                <w:szCs w:val="24"/>
              </w:rPr>
            </w:pPr>
            <w:r w:rsidRPr="00806992">
              <w:rPr>
                <w:rFonts w:ascii="Times New Roman" w:hAnsi="Times New Roman"/>
                <w:i/>
                <w:iCs/>
                <w:sz w:val="24"/>
                <w:szCs w:val="24"/>
              </w:rPr>
              <w:t xml:space="preserve">Bendra darbo apimtis </w:t>
            </w:r>
            <w:r w:rsidRPr="00806992">
              <w:rPr>
                <w:rFonts w:ascii="Times New Roman" w:hAnsi="Times New Roman"/>
                <w:i/>
                <w:iCs/>
                <w:sz w:val="24"/>
                <w:szCs w:val="24"/>
              </w:rPr>
              <w:br/>
              <w:t>(fiziniais vienetais, jei reikalinga)</w:t>
            </w:r>
          </w:p>
        </w:tc>
        <w:tc>
          <w:tcPr>
            <w:tcW w:w="985" w:type="pct"/>
            <w:tcBorders>
              <w:top w:val="double" w:sz="4" w:space="0" w:color="auto"/>
              <w:left w:val="single" w:sz="4" w:space="0" w:color="auto"/>
              <w:right w:val="double" w:sz="4" w:space="0" w:color="auto"/>
            </w:tcBorders>
            <w:vAlign w:val="center"/>
          </w:tcPr>
          <w:p w14:paraId="6AEE10A4" w14:textId="77777777" w:rsidR="00E84818" w:rsidRPr="00806992" w:rsidRDefault="00E84818" w:rsidP="00455F9D">
            <w:pPr>
              <w:spacing w:after="0" w:line="240" w:lineRule="auto"/>
              <w:jc w:val="center"/>
              <w:rPr>
                <w:rFonts w:ascii="Times New Roman" w:hAnsi="Times New Roman"/>
                <w:i/>
                <w:iCs/>
                <w:sz w:val="24"/>
                <w:szCs w:val="24"/>
              </w:rPr>
            </w:pPr>
            <w:r w:rsidRPr="00806992">
              <w:rPr>
                <w:rFonts w:ascii="Times New Roman" w:hAnsi="Times New Roman"/>
                <w:i/>
                <w:iCs/>
                <w:sz w:val="24"/>
                <w:szCs w:val="24"/>
              </w:rPr>
              <w:t xml:space="preserve">Mato vienetai </w:t>
            </w:r>
          </w:p>
          <w:p w14:paraId="4A015997" w14:textId="77777777" w:rsidR="00E84818" w:rsidRPr="00806992" w:rsidRDefault="00E84818" w:rsidP="00455F9D">
            <w:pPr>
              <w:pStyle w:val="a0"/>
              <w:rPr>
                <w:b w:val="0"/>
                <w:bCs/>
                <w:i/>
                <w:caps w:val="0"/>
                <w:noProof w:val="0"/>
                <w:szCs w:val="24"/>
                <w:lang w:val="lt-LT" w:eastAsia="en-US"/>
              </w:rPr>
            </w:pPr>
            <w:r w:rsidRPr="00806992">
              <w:rPr>
                <w:b w:val="0"/>
                <w:bCs/>
                <w:i/>
                <w:caps w:val="0"/>
                <w:noProof w:val="0"/>
                <w:szCs w:val="24"/>
                <w:lang w:val="lt-LT" w:eastAsia="en-US"/>
              </w:rPr>
              <w:t>(jei taikoma)</w:t>
            </w:r>
          </w:p>
        </w:tc>
      </w:tr>
      <w:tr w:rsidR="00E84818" w:rsidRPr="00806992" w14:paraId="235074AE" w14:textId="77777777" w:rsidTr="00455F9D">
        <w:trPr>
          <w:cantSplit/>
          <w:jc w:val="center"/>
        </w:trPr>
        <w:tc>
          <w:tcPr>
            <w:tcW w:w="200" w:type="pct"/>
            <w:tcBorders>
              <w:top w:val="double" w:sz="4" w:space="0" w:color="auto"/>
            </w:tcBorders>
            <w:vAlign w:val="center"/>
          </w:tcPr>
          <w:p w14:paraId="3C692BA5" w14:textId="6E5DB883" w:rsidR="00E84818" w:rsidRPr="00806992" w:rsidRDefault="00806992" w:rsidP="00455F9D">
            <w:pPr>
              <w:tabs>
                <w:tab w:val="left" w:pos="720"/>
              </w:tabs>
              <w:suppressAutoHyphens/>
              <w:overflowPunct w:val="0"/>
              <w:autoSpaceDE w:val="0"/>
              <w:autoSpaceDN w:val="0"/>
              <w:adjustRightInd w:val="0"/>
              <w:spacing w:after="0" w:line="240" w:lineRule="auto"/>
              <w:jc w:val="both"/>
              <w:textAlignment w:val="baseline"/>
              <w:rPr>
                <w:rFonts w:ascii="Times New Roman" w:hAnsi="Times New Roman"/>
                <w:i/>
                <w:sz w:val="24"/>
                <w:szCs w:val="24"/>
              </w:rPr>
            </w:pPr>
            <w:r w:rsidRPr="00806992">
              <w:rPr>
                <w:rFonts w:ascii="Times New Roman" w:hAnsi="Times New Roman"/>
                <w:i/>
                <w:sz w:val="24"/>
                <w:szCs w:val="24"/>
              </w:rPr>
              <w:t>1.</w:t>
            </w:r>
          </w:p>
        </w:tc>
        <w:tc>
          <w:tcPr>
            <w:tcW w:w="2375" w:type="pct"/>
            <w:tcBorders>
              <w:top w:val="double" w:sz="4" w:space="0" w:color="auto"/>
            </w:tcBorders>
            <w:vAlign w:val="center"/>
          </w:tcPr>
          <w:p w14:paraId="29BC3CD3" w14:textId="77777777" w:rsidR="00E84818" w:rsidRPr="00806992" w:rsidRDefault="00E84818" w:rsidP="00455F9D">
            <w:pPr>
              <w:spacing w:after="0" w:line="240" w:lineRule="auto"/>
              <w:rPr>
                <w:rFonts w:ascii="Times New Roman" w:hAnsi="Times New Roman"/>
                <w:i/>
                <w:sz w:val="24"/>
                <w:szCs w:val="24"/>
              </w:rPr>
            </w:pPr>
            <w:r w:rsidRPr="00806992">
              <w:rPr>
                <w:rFonts w:ascii="Times New Roman" w:hAnsi="Times New Roman"/>
                <w:i/>
                <w:sz w:val="24"/>
                <w:szCs w:val="24"/>
              </w:rPr>
              <w:t>…</w:t>
            </w:r>
          </w:p>
        </w:tc>
        <w:tc>
          <w:tcPr>
            <w:tcW w:w="1440" w:type="pct"/>
            <w:tcBorders>
              <w:top w:val="double" w:sz="4" w:space="0" w:color="auto"/>
              <w:right w:val="single" w:sz="4" w:space="0" w:color="auto"/>
            </w:tcBorders>
            <w:vAlign w:val="center"/>
          </w:tcPr>
          <w:p w14:paraId="35762300" w14:textId="77777777" w:rsidR="00E84818" w:rsidRPr="00806992" w:rsidRDefault="00E84818" w:rsidP="00455F9D">
            <w:pPr>
              <w:spacing w:after="0" w:line="240" w:lineRule="auto"/>
              <w:rPr>
                <w:rFonts w:ascii="Times New Roman" w:hAnsi="Times New Roman"/>
                <w:i/>
                <w:sz w:val="24"/>
                <w:szCs w:val="24"/>
              </w:rPr>
            </w:pPr>
            <w:r w:rsidRPr="00806992">
              <w:rPr>
                <w:rFonts w:ascii="Times New Roman" w:hAnsi="Times New Roman"/>
                <w:i/>
                <w:sz w:val="24"/>
                <w:szCs w:val="24"/>
              </w:rPr>
              <w:t>…</w:t>
            </w:r>
          </w:p>
        </w:tc>
        <w:tc>
          <w:tcPr>
            <w:tcW w:w="985" w:type="pct"/>
            <w:tcBorders>
              <w:top w:val="double" w:sz="4" w:space="0" w:color="auto"/>
              <w:left w:val="single" w:sz="4" w:space="0" w:color="auto"/>
              <w:right w:val="double" w:sz="4" w:space="0" w:color="auto"/>
            </w:tcBorders>
            <w:vAlign w:val="center"/>
          </w:tcPr>
          <w:p w14:paraId="10298142" w14:textId="77777777" w:rsidR="00E84818" w:rsidRPr="00806992" w:rsidRDefault="00E84818" w:rsidP="00455F9D">
            <w:pPr>
              <w:spacing w:after="0" w:line="240" w:lineRule="auto"/>
              <w:rPr>
                <w:rFonts w:ascii="Times New Roman" w:hAnsi="Times New Roman"/>
                <w:i/>
                <w:sz w:val="24"/>
                <w:szCs w:val="24"/>
              </w:rPr>
            </w:pPr>
          </w:p>
        </w:tc>
      </w:tr>
      <w:tr w:rsidR="00E84818" w:rsidRPr="00806992" w14:paraId="1867BD1E" w14:textId="77777777" w:rsidTr="00455F9D">
        <w:trPr>
          <w:cantSplit/>
          <w:jc w:val="center"/>
        </w:trPr>
        <w:tc>
          <w:tcPr>
            <w:tcW w:w="200" w:type="pct"/>
            <w:vAlign w:val="center"/>
          </w:tcPr>
          <w:p w14:paraId="6098F76C" w14:textId="1C7C77D9" w:rsidR="00E84818" w:rsidRPr="00806992" w:rsidRDefault="00806992" w:rsidP="00455F9D">
            <w:pPr>
              <w:tabs>
                <w:tab w:val="left" w:pos="720"/>
              </w:tabs>
              <w:suppressAutoHyphens/>
              <w:overflowPunct w:val="0"/>
              <w:autoSpaceDE w:val="0"/>
              <w:autoSpaceDN w:val="0"/>
              <w:adjustRightInd w:val="0"/>
              <w:spacing w:after="0" w:line="240" w:lineRule="auto"/>
              <w:jc w:val="both"/>
              <w:textAlignment w:val="baseline"/>
              <w:rPr>
                <w:rFonts w:ascii="Times New Roman" w:hAnsi="Times New Roman"/>
                <w:i/>
                <w:sz w:val="24"/>
                <w:szCs w:val="24"/>
              </w:rPr>
            </w:pPr>
            <w:r w:rsidRPr="00806992">
              <w:rPr>
                <w:rFonts w:ascii="Times New Roman" w:hAnsi="Times New Roman"/>
                <w:i/>
                <w:sz w:val="24"/>
                <w:szCs w:val="24"/>
              </w:rPr>
              <w:t>2.</w:t>
            </w:r>
          </w:p>
        </w:tc>
        <w:tc>
          <w:tcPr>
            <w:tcW w:w="2375" w:type="pct"/>
            <w:vAlign w:val="center"/>
          </w:tcPr>
          <w:p w14:paraId="6758DD9F" w14:textId="77777777" w:rsidR="00E84818" w:rsidRPr="00806992" w:rsidRDefault="00E84818" w:rsidP="00455F9D">
            <w:pPr>
              <w:spacing w:after="0" w:line="240" w:lineRule="auto"/>
              <w:rPr>
                <w:rFonts w:ascii="Times New Roman" w:hAnsi="Times New Roman"/>
                <w:i/>
                <w:sz w:val="24"/>
                <w:szCs w:val="24"/>
              </w:rPr>
            </w:pPr>
            <w:r w:rsidRPr="00806992">
              <w:rPr>
                <w:rFonts w:ascii="Times New Roman" w:hAnsi="Times New Roman"/>
                <w:i/>
                <w:sz w:val="24"/>
                <w:szCs w:val="24"/>
              </w:rPr>
              <w:t>…</w:t>
            </w:r>
          </w:p>
        </w:tc>
        <w:tc>
          <w:tcPr>
            <w:tcW w:w="1440" w:type="pct"/>
            <w:tcBorders>
              <w:right w:val="single" w:sz="4" w:space="0" w:color="auto"/>
            </w:tcBorders>
            <w:vAlign w:val="center"/>
          </w:tcPr>
          <w:p w14:paraId="573B1279" w14:textId="77777777" w:rsidR="00E84818" w:rsidRPr="00806992" w:rsidRDefault="00E84818" w:rsidP="00455F9D">
            <w:pPr>
              <w:spacing w:after="0" w:line="240" w:lineRule="auto"/>
              <w:rPr>
                <w:rFonts w:ascii="Times New Roman" w:hAnsi="Times New Roman"/>
                <w:i/>
                <w:sz w:val="24"/>
                <w:szCs w:val="24"/>
              </w:rPr>
            </w:pPr>
            <w:r w:rsidRPr="00806992">
              <w:rPr>
                <w:rFonts w:ascii="Times New Roman" w:hAnsi="Times New Roman"/>
                <w:i/>
                <w:sz w:val="24"/>
                <w:szCs w:val="24"/>
              </w:rPr>
              <w:t>…</w:t>
            </w:r>
          </w:p>
        </w:tc>
        <w:tc>
          <w:tcPr>
            <w:tcW w:w="985" w:type="pct"/>
            <w:tcBorders>
              <w:left w:val="single" w:sz="4" w:space="0" w:color="auto"/>
              <w:right w:val="double" w:sz="4" w:space="0" w:color="auto"/>
            </w:tcBorders>
            <w:vAlign w:val="center"/>
          </w:tcPr>
          <w:p w14:paraId="10409383" w14:textId="77777777" w:rsidR="00E84818" w:rsidRPr="00806992" w:rsidRDefault="00E84818" w:rsidP="00455F9D">
            <w:pPr>
              <w:spacing w:after="0" w:line="240" w:lineRule="auto"/>
              <w:rPr>
                <w:rFonts w:ascii="Times New Roman" w:hAnsi="Times New Roman"/>
                <w:i/>
                <w:sz w:val="24"/>
                <w:szCs w:val="24"/>
              </w:rPr>
            </w:pPr>
          </w:p>
        </w:tc>
      </w:tr>
      <w:tr w:rsidR="00E84818" w:rsidRPr="00806992" w14:paraId="3DA7356F" w14:textId="77777777" w:rsidTr="00455F9D">
        <w:trPr>
          <w:cantSplit/>
          <w:jc w:val="center"/>
        </w:trPr>
        <w:tc>
          <w:tcPr>
            <w:tcW w:w="200" w:type="pct"/>
            <w:vAlign w:val="center"/>
          </w:tcPr>
          <w:p w14:paraId="5ECEE809" w14:textId="6E0E75DA" w:rsidR="00E84818" w:rsidRPr="00806992" w:rsidRDefault="00806992" w:rsidP="00455F9D">
            <w:pPr>
              <w:tabs>
                <w:tab w:val="left" w:pos="720"/>
              </w:tabs>
              <w:suppressAutoHyphens/>
              <w:overflowPunct w:val="0"/>
              <w:autoSpaceDE w:val="0"/>
              <w:autoSpaceDN w:val="0"/>
              <w:adjustRightInd w:val="0"/>
              <w:spacing w:after="0" w:line="240" w:lineRule="auto"/>
              <w:jc w:val="both"/>
              <w:textAlignment w:val="baseline"/>
              <w:rPr>
                <w:rFonts w:ascii="Times New Roman" w:hAnsi="Times New Roman"/>
                <w:i/>
                <w:sz w:val="24"/>
                <w:szCs w:val="24"/>
              </w:rPr>
            </w:pPr>
            <w:r w:rsidRPr="00806992">
              <w:rPr>
                <w:rFonts w:ascii="Times New Roman" w:hAnsi="Times New Roman"/>
                <w:i/>
                <w:sz w:val="24"/>
                <w:szCs w:val="24"/>
              </w:rPr>
              <w:t>3.</w:t>
            </w:r>
          </w:p>
        </w:tc>
        <w:tc>
          <w:tcPr>
            <w:tcW w:w="2375" w:type="pct"/>
            <w:vAlign w:val="center"/>
          </w:tcPr>
          <w:p w14:paraId="42A88DB1" w14:textId="77777777" w:rsidR="00E84818" w:rsidRPr="00806992" w:rsidRDefault="00E84818" w:rsidP="00455F9D">
            <w:pPr>
              <w:spacing w:after="0" w:line="240" w:lineRule="auto"/>
              <w:rPr>
                <w:rFonts w:ascii="Times New Roman" w:hAnsi="Times New Roman"/>
                <w:i/>
                <w:sz w:val="24"/>
                <w:szCs w:val="24"/>
              </w:rPr>
            </w:pPr>
            <w:r w:rsidRPr="00806992">
              <w:rPr>
                <w:rFonts w:ascii="Times New Roman" w:hAnsi="Times New Roman"/>
                <w:i/>
                <w:sz w:val="24"/>
                <w:szCs w:val="24"/>
              </w:rPr>
              <w:t>…</w:t>
            </w:r>
          </w:p>
        </w:tc>
        <w:tc>
          <w:tcPr>
            <w:tcW w:w="1440" w:type="pct"/>
            <w:tcBorders>
              <w:right w:val="single" w:sz="4" w:space="0" w:color="auto"/>
            </w:tcBorders>
            <w:vAlign w:val="center"/>
          </w:tcPr>
          <w:p w14:paraId="575092C5" w14:textId="77777777" w:rsidR="00E84818" w:rsidRPr="00806992" w:rsidRDefault="00E84818" w:rsidP="00455F9D">
            <w:pPr>
              <w:spacing w:after="0" w:line="240" w:lineRule="auto"/>
              <w:rPr>
                <w:rFonts w:ascii="Times New Roman" w:hAnsi="Times New Roman"/>
                <w:i/>
                <w:sz w:val="24"/>
                <w:szCs w:val="24"/>
              </w:rPr>
            </w:pPr>
            <w:r w:rsidRPr="00806992">
              <w:rPr>
                <w:rFonts w:ascii="Times New Roman" w:hAnsi="Times New Roman"/>
                <w:i/>
                <w:sz w:val="24"/>
                <w:szCs w:val="24"/>
              </w:rPr>
              <w:t>…</w:t>
            </w:r>
          </w:p>
        </w:tc>
        <w:tc>
          <w:tcPr>
            <w:tcW w:w="985" w:type="pct"/>
            <w:tcBorders>
              <w:left w:val="single" w:sz="4" w:space="0" w:color="auto"/>
              <w:right w:val="double" w:sz="4" w:space="0" w:color="auto"/>
            </w:tcBorders>
            <w:vAlign w:val="center"/>
          </w:tcPr>
          <w:p w14:paraId="491B76BE" w14:textId="77777777" w:rsidR="00E84818" w:rsidRPr="00806992" w:rsidRDefault="00E84818" w:rsidP="00455F9D">
            <w:pPr>
              <w:spacing w:after="0" w:line="240" w:lineRule="auto"/>
              <w:rPr>
                <w:rFonts w:ascii="Times New Roman" w:hAnsi="Times New Roman"/>
                <w:i/>
                <w:sz w:val="24"/>
                <w:szCs w:val="24"/>
              </w:rPr>
            </w:pPr>
          </w:p>
        </w:tc>
      </w:tr>
      <w:tr w:rsidR="00E84818" w:rsidRPr="00806992" w14:paraId="4C9A6EE5" w14:textId="77777777" w:rsidTr="00455F9D">
        <w:trPr>
          <w:cantSplit/>
          <w:jc w:val="center"/>
        </w:trPr>
        <w:tc>
          <w:tcPr>
            <w:tcW w:w="200" w:type="pct"/>
            <w:vAlign w:val="center"/>
          </w:tcPr>
          <w:p w14:paraId="52B9B811" w14:textId="3BCC2AF9" w:rsidR="00E84818" w:rsidRPr="00806992" w:rsidRDefault="00806992" w:rsidP="00455F9D">
            <w:pPr>
              <w:tabs>
                <w:tab w:val="left" w:pos="720"/>
              </w:tabs>
              <w:suppressAutoHyphens/>
              <w:overflowPunct w:val="0"/>
              <w:autoSpaceDE w:val="0"/>
              <w:autoSpaceDN w:val="0"/>
              <w:adjustRightInd w:val="0"/>
              <w:spacing w:after="0" w:line="240" w:lineRule="auto"/>
              <w:jc w:val="both"/>
              <w:textAlignment w:val="baseline"/>
              <w:rPr>
                <w:rFonts w:ascii="Times New Roman" w:hAnsi="Times New Roman"/>
                <w:i/>
                <w:sz w:val="24"/>
                <w:szCs w:val="24"/>
              </w:rPr>
            </w:pPr>
            <w:r w:rsidRPr="00806992">
              <w:rPr>
                <w:rFonts w:ascii="Times New Roman" w:hAnsi="Times New Roman"/>
                <w:i/>
                <w:sz w:val="24"/>
                <w:szCs w:val="24"/>
              </w:rPr>
              <w:t>4.</w:t>
            </w:r>
          </w:p>
        </w:tc>
        <w:tc>
          <w:tcPr>
            <w:tcW w:w="2375" w:type="pct"/>
            <w:vAlign w:val="center"/>
          </w:tcPr>
          <w:p w14:paraId="39D74EB9" w14:textId="77777777" w:rsidR="00E84818" w:rsidRPr="00806992" w:rsidRDefault="00E84818" w:rsidP="00455F9D">
            <w:pPr>
              <w:spacing w:after="0" w:line="240" w:lineRule="auto"/>
              <w:rPr>
                <w:rFonts w:ascii="Times New Roman" w:hAnsi="Times New Roman"/>
                <w:i/>
                <w:sz w:val="24"/>
                <w:szCs w:val="24"/>
              </w:rPr>
            </w:pPr>
            <w:r w:rsidRPr="00806992">
              <w:rPr>
                <w:rFonts w:ascii="Times New Roman" w:hAnsi="Times New Roman"/>
                <w:i/>
                <w:sz w:val="24"/>
                <w:szCs w:val="24"/>
              </w:rPr>
              <w:t>…</w:t>
            </w:r>
          </w:p>
        </w:tc>
        <w:tc>
          <w:tcPr>
            <w:tcW w:w="1440" w:type="pct"/>
            <w:tcBorders>
              <w:right w:val="single" w:sz="4" w:space="0" w:color="auto"/>
            </w:tcBorders>
            <w:vAlign w:val="center"/>
          </w:tcPr>
          <w:p w14:paraId="13F3F44A" w14:textId="77777777" w:rsidR="00E84818" w:rsidRPr="00806992" w:rsidRDefault="00E84818" w:rsidP="00455F9D">
            <w:pPr>
              <w:spacing w:after="0" w:line="240" w:lineRule="auto"/>
              <w:rPr>
                <w:rFonts w:ascii="Times New Roman" w:hAnsi="Times New Roman"/>
                <w:i/>
                <w:sz w:val="24"/>
                <w:szCs w:val="24"/>
              </w:rPr>
            </w:pPr>
            <w:r w:rsidRPr="00806992">
              <w:rPr>
                <w:rFonts w:ascii="Times New Roman" w:hAnsi="Times New Roman"/>
                <w:i/>
                <w:sz w:val="24"/>
                <w:szCs w:val="24"/>
              </w:rPr>
              <w:t>…</w:t>
            </w:r>
          </w:p>
        </w:tc>
        <w:tc>
          <w:tcPr>
            <w:tcW w:w="985" w:type="pct"/>
            <w:tcBorders>
              <w:left w:val="single" w:sz="4" w:space="0" w:color="auto"/>
              <w:right w:val="double" w:sz="4" w:space="0" w:color="auto"/>
            </w:tcBorders>
            <w:vAlign w:val="center"/>
          </w:tcPr>
          <w:p w14:paraId="10EF6FA3" w14:textId="77777777" w:rsidR="00E84818" w:rsidRPr="00806992" w:rsidRDefault="00E84818" w:rsidP="00455F9D">
            <w:pPr>
              <w:spacing w:after="0" w:line="240" w:lineRule="auto"/>
              <w:rPr>
                <w:rFonts w:ascii="Times New Roman" w:hAnsi="Times New Roman"/>
                <w:i/>
                <w:sz w:val="24"/>
                <w:szCs w:val="24"/>
              </w:rPr>
            </w:pPr>
          </w:p>
        </w:tc>
      </w:tr>
      <w:tr w:rsidR="00E84818" w:rsidRPr="00806992" w14:paraId="2F0C51DB" w14:textId="77777777" w:rsidTr="00455F9D">
        <w:trPr>
          <w:cantSplit/>
          <w:jc w:val="center"/>
        </w:trPr>
        <w:tc>
          <w:tcPr>
            <w:tcW w:w="200" w:type="pct"/>
            <w:vAlign w:val="center"/>
          </w:tcPr>
          <w:p w14:paraId="5B9D2740" w14:textId="22997930" w:rsidR="00E84818" w:rsidRPr="00806992" w:rsidRDefault="00806992" w:rsidP="00455F9D">
            <w:pPr>
              <w:tabs>
                <w:tab w:val="left" w:pos="720"/>
              </w:tabs>
              <w:suppressAutoHyphens/>
              <w:overflowPunct w:val="0"/>
              <w:autoSpaceDE w:val="0"/>
              <w:autoSpaceDN w:val="0"/>
              <w:adjustRightInd w:val="0"/>
              <w:spacing w:after="0" w:line="240" w:lineRule="auto"/>
              <w:jc w:val="both"/>
              <w:textAlignment w:val="baseline"/>
              <w:rPr>
                <w:rFonts w:ascii="Times New Roman" w:hAnsi="Times New Roman"/>
                <w:i/>
                <w:sz w:val="24"/>
                <w:szCs w:val="24"/>
              </w:rPr>
            </w:pPr>
            <w:r w:rsidRPr="00806992">
              <w:rPr>
                <w:rFonts w:ascii="Times New Roman" w:hAnsi="Times New Roman"/>
                <w:i/>
                <w:sz w:val="24"/>
                <w:szCs w:val="24"/>
              </w:rPr>
              <w:t>5.</w:t>
            </w:r>
          </w:p>
        </w:tc>
        <w:tc>
          <w:tcPr>
            <w:tcW w:w="2375" w:type="pct"/>
            <w:vAlign w:val="center"/>
          </w:tcPr>
          <w:p w14:paraId="36F796D8" w14:textId="77777777" w:rsidR="00E84818" w:rsidRPr="00806992" w:rsidRDefault="00E84818" w:rsidP="00455F9D">
            <w:pPr>
              <w:spacing w:after="0" w:line="240" w:lineRule="auto"/>
              <w:rPr>
                <w:rFonts w:ascii="Times New Roman" w:hAnsi="Times New Roman"/>
                <w:i/>
                <w:sz w:val="24"/>
                <w:szCs w:val="24"/>
              </w:rPr>
            </w:pPr>
            <w:r w:rsidRPr="00806992">
              <w:rPr>
                <w:rFonts w:ascii="Times New Roman" w:hAnsi="Times New Roman"/>
                <w:i/>
                <w:sz w:val="24"/>
                <w:szCs w:val="24"/>
              </w:rPr>
              <w:t>…</w:t>
            </w:r>
          </w:p>
        </w:tc>
        <w:tc>
          <w:tcPr>
            <w:tcW w:w="1440" w:type="pct"/>
            <w:tcBorders>
              <w:right w:val="single" w:sz="4" w:space="0" w:color="auto"/>
            </w:tcBorders>
            <w:vAlign w:val="center"/>
          </w:tcPr>
          <w:p w14:paraId="5362B914" w14:textId="77777777" w:rsidR="00E84818" w:rsidRPr="00806992" w:rsidRDefault="00E84818" w:rsidP="00455F9D">
            <w:pPr>
              <w:spacing w:after="0" w:line="240" w:lineRule="auto"/>
              <w:rPr>
                <w:rFonts w:ascii="Times New Roman" w:hAnsi="Times New Roman"/>
                <w:i/>
                <w:sz w:val="24"/>
                <w:szCs w:val="24"/>
              </w:rPr>
            </w:pPr>
            <w:r w:rsidRPr="00806992">
              <w:rPr>
                <w:rFonts w:ascii="Times New Roman" w:hAnsi="Times New Roman"/>
                <w:i/>
                <w:sz w:val="24"/>
                <w:szCs w:val="24"/>
              </w:rPr>
              <w:t>…</w:t>
            </w:r>
          </w:p>
        </w:tc>
        <w:tc>
          <w:tcPr>
            <w:tcW w:w="985" w:type="pct"/>
            <w:tcBorders>
              <w:left w:val="single" w:sz="4" w:space="0" w:color="auto"/>
              <w:right w:val="double" w:sz="4" w:space="0" w:color="auto"/>
            </w:tcBorders>
            <w:vAlign w:val="center"/>
          </w:tcPr>
          <w:p w14:paraId="0D632197" w14:textId="77777777" w:rsidR="00E84818" w:rsidRPr="00806992" w:rsidRDefault="00E84818" w:rsidP="00455F9D">
            <w:pPr>
              <w:spacing w:after="0" w:line="240" w:lineRule="auto"/>
              <w:rPr>
                <w:rFonts w:ascii="Times New Roman" w:hAnsi="Times New Roman"/>
                <w:i/>
                <w:sz w:val="24"/>
                <w:szCs w:val="24"/>
              </w:rPr>
            </w:pPr>
          </w:p>
        </w:tc>
      </w:tr>
    </w:tbl>
    <w:p w14:paraId="06AD1AA6" w14:textId="77777777" w:rsidR="00E84818" w:rsidRPr="00806992" w:rsidRDefault="00E84818" w:rsidP="00806992">
      <w:pPr>
        <w:pStyle w:val="Pagrindinistekstas2"/>
        <w:spacing w:after="0" w:line="240" w:lineRule="auto"/>
        <w:ind w:firstLine="1310"/>
        <w:jc w:val="both"/>
        <w:rPr>
          <w:rFonts w:ascii="Times New Roman" w:hAnsi="Times New Roman"/>
          <w:i/>
          <w:sz w:val="24"/>
          <w:szCs w:val="24"/>
        </w:rPr>
      </w:pPr>
      <w:r w:rsidRPr="00806992">
        <w:rPr>
          <w:rFonts w:ascii="Times New Roman" w:hAnsi="Times New Roman"/>
          <w:i/>
          <w:sz w:val="24"/>
          <w:szCs w:val="24"/>
        </w:rPr>
        <w:t xml:space="preserve">[Kai statybos darbų pirkimo sutarčiai taikoma fiksuoto įkainio kainodara, pateikiami kiekių žiniaraščiai, kuriuose Rangovas, teikdamas pasiūlymą, privalės nurodyti įkainius. Kiekių žiniaraščių forma (su išvardintais darbų kiekiais) turi būti pridedama prie pirkimo dokumentų. </w:t>
      </w:r>
    </w:p>
    <w:p w14:paraId="39E40ED9" w14:textId="2366B5BC" w:rsidR="00E84818" w:rsidRPr="00806992" w:rsidRDefault="00E84818" w:rsidP="00806992">
      <w:pPr>
        <w:pStyle w:val="Pagrindinistekstas2"/>
        <w:spacing w:after="0" w:line="240" w:lineRule="auto"/>
        <w:ind w:firstLine="1311"/>
        <w:jc w:val="both"/>
        <w:rPr>
          <w:rFonts w:ascii="Times New Roman" w:hAnsi="Times New Roman"/>
          <w:i/>
          <w:sz w:val="24"/>
          <w:szCs w:val="24"/>
        </w:rPr>
      </w:pPr>
      <w:r w:rsidRPr="00806992">
        <w:rPr>
          <w:rFonts w:ascii="Times New Roman" w:hAnsi="Times New Roman"/>
          <w:i/>
          <w:sz w:val="24"/>
          <w:szCs w:val="24"/>
        </w:rPr>
        <w:t>Planuojant statybos darbų pirkimo sutarčiai taikyti fiksuoto įkainio kainodarą bei siekiant užtikrinti prekių tiekėjų / gamintojų / paslaugų teikėjų / rangovų nediskriminavimo principą, specifikacija turi būti parengt, nenurodant konkretaus modelio ar šaltinio, konkretaus proceso ar prekės ženklo, patento, tipo, konkrečios kilmės ar gamybos. Išimties atveju privaloma pateikti paaiškinimą, jog vietoj kiekių žiniaraščiuose nurodytų konkrečių modelių, konkretaus proceso ar prekės ženklo, patento, tipo, konkretaus gaminio ar kilmės medžiagų, įrangos ar mechanizmų galima naudoti / siūlyti analogiškus, ne prastesnių parametrų ir kokybės medžiagas, įrangą ar mechanizmus.]</w:t>
      </w:r>
    </w:p>
    <w:p w14:paraId="7D1A6BAD" w14:textId="77777777" w:rsidR="00FA6D46" w:rsidRPr="00806992" w:rsidRDefault="00FA6D46" w:rsidP="00806992">
      <w:pPr>
        <w:pStyle w:val="Pagrindinistekstas2"/>
        <w:spacing w:after="0" w:line="240" w:lineRule="auto"/>
        <w:ind w:firstLine="1311"/>
        <w:jc w:val="both"/>
        <w:rPr>
          <w:rFonts w:ascii="Times New Roman" w:hAnsi="Times New Roman"/>
          <w:sz w:val="24"/>
          <w:szCs w:val="24"/>
        </w:rPr>
      </w:pPr>
    </w:p>
    <w:p w14:paraId="79A1CBAC" w14:textId="77777777" w:rsidR="00E84818" w:rsidRPr="00806992" w:rsidRDefault="00FA6D46"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V </w:t>
      </w:r>
      <w:r w:rsidR="00E84818" w:rsidRPr="00806992">
        <w:rPr>
          <w:rFonts w:ascii="Times New Roman" w:hAnsi="Times New Roman"/>
          <w:b/>
          <w:bCs/>
          <w:sz w:val="24"/>
          <w:szCs w:val="24"/>
        </w:rPr>
        <w:t>SKYRIUS</w:t>
      </w:r>
    </w:p>
    <w:p w14:paraId="4F0F8131"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STANDARTAI IR NORMINIAI DOKUMENTAI</w:t>
      </w:r>
    </w:p>
    <w:p w14:paraId="20DC0A72" w14:textId="77777777" w:rsidR="00FA6D46" w:rsidRPr="00806992" w:rsidRDefault="00FA6D46" w:rsidP="00806992">
      <w:pPr>
        <w:pStyle w:val="Pagrindinistekstas2"/>
        <w:spacing w:after="0" w:line="240" w:lineRule="auto"/>
        <w:jc w:val="center"/>
        <w:rPr>
          <w:rFonts w:ascii="Times New Roman" w:hAnsi="Times New Roman"/>
          <w:b/>
          <w:bCs/>
          <w:sz w:val="24"/>
          <w:szCs w:val="24"/>
        </w:rPr>
      </w:pPr>
    </w:p>
    <w:p w14:paraId="3489827E" w14:textId="75C16244" w:rsidR="00E84818" w:rsidRPr="00806992" w:rsidRDefault="00E84818" w:rsidP="00806992">
      <w:pPr>
        <w:pStyle w:val="Pagrindinistekstas2"/>
        <w:tabs>
          <w:tab w:val="left" w:pos="1122"/>
        </w:tabs>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5. </w:t>
      </w:r>
      <w:r w:rsidRPr="00806992">
        <w:rPr>
          <w:rFonts w:ascii="Times New Roman" w:hAnsi="Times New Roman"/>
          <w:i/>
          <w:sz w:val="24"/>
          <w:szCs w:val="24"/>
        </w:rPr>
        <w:t>[</w:t>
      </w:r>
      <w:r w:rsidR="007B4798" w:rsidRPr="00806992">
        <w:rPr>
          <w:rFonts w:ascii="Times New Roman" w:hAnsi="Times New Roman"/>
          <w:i/>
          <w:sz w:val="24"/>
          <w:szCs w:val="24"/>
        </w:rPr>
        <w:t>Toliau</w:t>
      </w:r>
      <w:r w:rsidRPr="00806992">
        <w:rPr>
          <w:rFonts w:ascii="Times New Roman" w:hAnsi="Times New Roman"/>
          <w:i/>
          <w:sz w:val="24"/>
          <w:szCs w:val="24"/>
        </w:rPr>
        <w:t xml:space="preserve"> pateiktoje lentelėje nurodomi standartai ar kiti reikalavimai, kurių privaloma laikytis, atliekant statybos darbus. </w:t>
      </w:r>
      <w:r w:rsidRPr="00806992">
        <w:rPr>
          <w:rFonts w:ascii="Times New Roman" w:hAnsi="Times New Roman"/>
          <w:i/>
          <w:spacing w:val="-2"/>
          <w:sz w:val="24"/>
          <w:szCs w:val="24"/>
        </w:rPr>
        <w:t>Rangovas privalo pademonstruoti atliktų statybos darbų atitik</w:t>
      </w:r>
      <w:r w:rsidR="007B4798" w:rsidRPr="00806992">
        <w:rPr>
          <w:rFonts w:ascii="Times New Roman" w:hAnsi="Times New Roman"/>
          <w:i/>
          <w:spacing w:val="-2"/>
          <w:sz w:val="24"/>
          <w:szCs w:val="24"/>
        </w:rPr>
        <w:t xml:space="preserve">tį </w:t>
      </w:r>
      <w:r w:rsidRPr="00806992">
        <w:rPr>
          <w:rFonts w:ascii="Times New Roman" w:hAnsi="Times New Roman"/>
          <w:i/>
          <w:spacing w:val="-2"/>
          <w:sz w:val="24"/>
          <w:szCs w:val="24"/>
        </w:rPr>
        <w:t>standartams, būdai ir priemonės tai atlikti turi būti aiškiai apibrėžti (patikrinami vykdant pirkimą).</w:t>
      </w:r>
      <w:r w:rsidRPr="00806992">
        <w:rPr>
          <w:rFonts w:ascii="Times New Roman" w:hAnsi="Times New Roman"/>
          <w:i/>
          <w:sz w:val="24"/>
          <w:szCs w:val="24"/>
        </w:rPr>
        <w:t xml:space="preserve"> </w:t>
      </w:r>
    </w:p>
    <w:p w14:paraId="1A5FF5C4"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sz w:val="24"/>
          <w:szCs w:val="24"/>
        </w:rPr>
      </w:pPr>
      <w:r w:rsidRPr="00806992">
        <w:rPr>
          <w:rFonts w:ascii="Times New Roman" w:hAnsi="Times New Roman"/>
          <w:i/>
          <w:sz w:val="24"/>
          <w:szCs w:val="24"/>
        </w:rPr>
        <w:t>Tuo atveju, kai taikomi specifiniai reikalavimai, pateikiamas dokumentų, kuriuos Rangovas privalo pateikti, pagrįsdamas atliekamų statybos darbų ar statybos darbams planuojamų naudoti medžiagų, tiekiamų įrenginių, kurie yra neatsiejami ir būtini įsigyti kartu su statybos darbais, ar pan. techninį atitikimą standartams, sąrašas.]</w:t>
      </w:r>
    </w:p>
    <w:p w14:paraId="6E641972"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6. Vykdydamas darbus Rangovas turi vadovautis šiais standartais (taisyklėmis, norminiais dokumentais): </w:t>
      </w:r>
    </w:p>
    <w:p w14:paraId="113121EE"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xml:space="preserve">[Nurodant standartą, techninį liudijimą ar bendrąsias technines specifikacijas, techninėje specifikacijoje turi būti taikoma tokia pirmumo tvarka: pirmiausia nurodomas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arba, jeigu tokių nėra, – nacionaliniai standartai, nacionaliniai techniniai liudijimai arba nacionalinės techninės specifikacijos, susijusios su darbų projektavimu, sąmatų apskaičiavimu ir vykdymu bei prekių naudojimu. Kiekviena nuoroda pateikiama kartu su žodžiais „arba lygiavertis“. Lygiaverčiu laikomas standartas, nustatantis ne žemesnius, nei reikalaujamas standartas, reikalavimus. </w:t>
      </w:r>
    </w:p>
    <w:p w14:paraId="24EF5026"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xml:space="preserve">Tuo atveju, jeigu techniniame projekte yra nurodyti statybos darbų ar statybos darbams planuojamų naudoti medžiagų, tiekiamų įrenginių taikytini standartai, šis skyrius nepildomas ir nurodoma „Statybos darbų / statybos darbams atlikti naudotinų medžiagų / tiekiamiems įrenginiams [pasirinkti tinkamus] taikytini standartai nurodyti techniniame projekte“ arba gali būti pildoma dalinai pagal aukščiau pateiktą aprašymą, nurodant tik tuos skyrius (pvz., medžiagos/įrenginiai), kurie nėra aprašyti techniniame projekte. </w:t>
      </w:r>
    </w:p>
    <w:p w14:paraId="0BE28D7C"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xml:space="preserve">Šioje dalyje turi būti nurodomi </w:t>
      </w:r>
      <w:r w:rsidR="00FA6D46" w:rsidRPr="00806992">
        <w:rPr>
          <w:rFonts w:ascii="Times New Roman" w:hAnsi="Times New Roman"/>
          <w:i/>
          <w:sz w:val="24"/>
          <w:szCs w:val="24"/>
        </w:rPr>
        <w:t>administracijos</w:t>
      </w:r>
      <w:r w:rsidRPr="00806992">
        <w:rPr>
          <w:rFonts w:ascii="Times New Roman" w:hAnsi="Times New Roman"/>
          <w:i/>
          <w:sz w:val="24"/>
          <w:szCs w:val="24"/>
        </w:rPr>
        <w:t xml:space="preserve"> eksploataciniai dokumentai, kuriais turi būti vadovaujamasi vykdant statybos darbus.]</w:t>
      </w:r>
    </w:p>
    <w:p w14:paraId="0D5A930F" w14:textId="77777777" w:rsidR="00FA6D46" w:rsidRPr="00806992" w:rsidRDefault="00FA6D46" w:rsidP="00806992">
      <w:pPr>
        <w:pStyle w:val="Pagrindinistekstas2"/>
        <w:tabs>
          <w:tab w:val="left" w:pos="1122"/>
        </w:tabs>
        <w:spacing w:after="0" w:line="240" w:lineRule="auto"/>
        <w:ind w:firstLine="1247"/>
        <w:jc w:val="both"/>
        <w:rPr>
          <w:rFonts w:ascii="Times New Roman" w:hAnsi="Times New Roman"/>
          <w:sz w:val="24"/>
          <w:szCs w:val="24"/>
        </w:rPr>
      </w:pPr>
    </w:p>
    <w:p w14:paraId="66C86516" w14:textId="77777777" w:rsidR="00E84818" w:rsidRPr="00806992" w:rsidRDefault="00FA6D46"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VI </w:t>
      </w:r>
      <w:r w:rsidR="00E84818" w:rsidRPr="00806992">
        <w:rPr>
          <w:rFonts w:ascii="Times New Roman" w:hAnsi="Times New Roman"/>
          <w:b/>
          <w:bCs/>
          <w:sz w:val="24"/>
          <w:szCs w:val="24"/>
        </w:rPr>
        <w:t>SKYRIUS</w:t>
      </w:r>
    </w:p>
    <w:p w14:paraId="30DAF780" w14:textId="77777777" w:rsidR="00E84818" w:rsidRPr="00806992" w:rsidRDefault="00E84818" w:rsidP="00806992">
      <w:pPr>
        <w:pStyle w:val="Pagrindiniotekstotrauka2"/>
        <w:spacing w:after="0" w:line="240" w:lineRule="auto"/>
        <w:ind w:left="0"/>
        <w:jc w:val="center"/>
        <w:rPr>
          <w:rFonts w:ascii="Times New Roman" w:hAnsi="Times New Roman"/>
          <w:b/>
          <w:sz w:val="24"/>
          <w:szCs w:val="24"/>
        </w:rPr>
      </w:pPr>
      <w:r w:rsidRPr="00806992">
        <w:rPr>
          <w:rFonts w:ascii="Times New Roman" w:hAnsi="Times New Roman"/>
          <w:b/>
          <w:sz w:val="24"/>
          <w:szCs w:val="24"/>
        </w:rPr>
        <w:t>STATYBOS DARBŲ ATLIKIMO GRAFIKAS</w:t>
      </w:r>
    </w:p>
    <w:p w14:paraId="5B55C2AA" w14:textId="77777777" w:rsidR="00FA6D46" w:rsidRPr="00806992" w:rsidRDefault="00FA6D46" w:rsidP="00806992">
      <w:pPr>
        <w:pStyle w:val="Pagrindiniotekstotrauka2"/>
        <w:spacing w:after="0" w:line="240" w:lineRule="auto"/>
        <w:ind w:left="0"/>
        <w:jc w:val="center"/>
        <w:rPr>
          <w:rFonts w:ascii="Times New Roman" w:hAnsi="Times New Roman"/>
          <w:sz w:val="24"/>
          <w:szCs w:val="24"/>
        </w:rPr>
      </w:pPr>
    </w:p>
    <w:p w14:paraId="0419D372" w14:textId="77777777" w:rsidR="00E84818" w:rsidRPr="00806992" w:rsidRDefault="00E84818" w:rsidP="00806992">
      <w:pPr>
        <w:pStyle w:val="Pagrindinistekstas2"/>
        <w:spacing w:after="0" w:line="240" w:lineRule="auto"/>
        <w:ind w:firstLine="1254"/>
        <w:jc w:val="both"/>
        <w:rPr>
          <w:rFonts w:ascii="Times New Roman" w:hAnsi="Times New Roman"/>
          <w:i/>
          <w:spacing w:val="-2"/>
          <w:sz w:val="24"/>
          <w:szCs w:val="24"/>
        </w:rPr>
      </w:pPr>
      <w:r w:rsidRPr="00806992">
        <w:rPr>
          <w:rFonts w:ascii="Times New Roman" w:hAnsi="Times New Roman"/>
          <w:spacing w:val="-2"/>
          <w:sz w:val="24"/>
          <w:szCs w:val="24"/>
        </w:rPr>
        <w:t xml:space="preserve">8. </w:t>
      </w:r>
      <w:r w:rsidRPr="00806992">
        <w:rPr>
          <w:rFonts w:ascii="Times New Roman" w:hAnsi="Times New Roman"/>
          <w:i/>
          <w:spacing w:val="-2"/>
          <w:sz w:val="24"/>
          <w:szCs w:val="24"/>
        </w:rPr>
        <w:t xml:space="preserve">[Šiame skyriuje turi būti nurodomas statybos darbų atlikimo grafikas, aprašant susijusių veiklų terminus: </w:t>
      </w:r>
    </w:p>
    <w:p w14:paraId="6DD16E2A" w14:textId="5BF33256" w:rsidR="00E84818" w:rsidRPr="00806992" w:rsidRDefault="00806992" w:rsidP="00806992">
      <w:pPr>
        <w:pStyle w:val="Pagrindinistekstas2"/>
        <w:tabs>
          <w:tab w:val="left" w:pos="1596"/>
          <w:tab w:val="left" w:pos="1653"/>
        </w:tabs>
        <w:spacing w:after="0" w:line="240" w:lineRule="auto"/>
        <w:ind w:firstLine="1254"/>
        <w:jc w:val="both"/>
        <w:rPr>
          <w:rFonts w:ascii="Times New Roman" w:hAnsi="Times New Roman"/>
          <w:i/>
          <w:spacing w:val="-2"/>
          <w:sz w:val="24"/>
          <w:szCs w:val="24"/>
        </w:rPr>
      </w:pPr>
      <w:r w:rsidRPr="00806992">
        <w:rPr>
          <w:rFonts w:ascii="Times New Roman" w:hAnsi="Times New Roman"/>
          <w:spacing w:val="-2"/>
          <w:sz w:val="24"/>
          <w:szCs w:val="24"/>
        </w:rPr>
        <w:t></w:t>
      </w:r>
      <w:r w:rsidRPr="00806992">
        <w:rPr>
          <w:rFonts w:ascii="Times New Roman" w:hAnsi="Times New Roman"/>
          <w:spacing w:val="-2"/>
          <w:sz w:val="24"/>
          <w:szCs w:val="24"/>
        </w:rPr>
        <w:tab/>
      </w:r>
      <w:r w:rsidR="00E84818" w:rsidRPr="00806992">
        <w:rPr>
          <w:rFonts w:ascii="Times New Roman" w:hAnsi="Times New Roman"/>
          <w:i/>
          <w:spacing w:val="-2"/>
          <w:sz w:val="24"/>
          <w:szCs w:val="24"/>
          <w:u w:val="single"/>
        </w:rPr>
        <w:t>nurodomas bendras statybos darbų atlikimo terminas</w:t>
      </w:r>
      <w:r w:rsidR="00E84818" w:rsidRPr="00806992">
        <w:rPr>
          <w:rFonts w:ascii="Times New Roman" w:hAnsi="Times New Roman"/>
          <w:i/>
          <w:spacing w:val="-2"/>
          <w:sz w:val="24"/>
          <w:szCs w:val="24"/>
        </w:rPr>
        <w:t xml:space="preserve">. Nurodant bendrą statybos darbų atlikimo terminą, būtina atsižvelgti į statybos darbų apimtis, įvertinti statybos užbaigimo procedūrai  reikalingus terminus ir nustatyti realų statybos darbų atlikimo terminą. Atkreiptinas dėmesys, kad nustatytas neįprastai trumpas statybos darbų atlikimo terminas turi įtakos darbų kainai. Būtina nurodyti, kas yra laikoma statybos darbų pabaiga, kurią rekomenduojama susieti su </w:t>
      </w:r>
      <w:r w:rsidR="00E84818" w:rsidRPr="00806992">
        <w:rPr>
          <w:rFonts w:ascii="Times New Roman" w:hAnsi="Times New Roman"/>
          <w:i/>
          <w:sz w:val="24"/>
          <w:szCs w:val="24"/>
        </w:rPr>
        <w:t>sąlygomis dėl statybos darbų priėmimo</w:t>
      </w:r>
      <w:r w:rsidR="00E84818" w:rsidRPr="00806992">
        <w:rPr>
          <w:rFonts w:ascii="Times New Roman" w:hAnsi="Times New Roman"/>
          <w:i/>
          <w:spacing w:val="-2"/>
          <w:sz w:val="24"/>
          <w:szCs w:val="24"/>
        </w:rPr>
        <w:t xml:space="preserve"> (žr. X skyrių). Tais atvejais, </w:t>
      </w:r>
      <w:r w:rsidR="00E84818" w:rsidRPr="00806992">
        <w:rPr>
          <w:rFonts w:ascii="Times New Roman" w:hAnsi="Times New Roman"/>
          <w:i/>
          <w:sz w:val="24"/>
          <w:szCs w:val="24"/>
        </w:rPr>
        <w:t>kai kartu su statybos darbais įsigyjamos projektavimo paslaugos, šioje dalyje turi būti nurodomas bendras statybos darbų atlikimo terminas, atsižvelgiant į projektavimo bei kitų su projektavimu susijusių paslaugų (pvz., statinio projekto vykdymo priežiūra ir kt.) trukmę;</w:t>
      </w:r>
    </w:p>
    <w:p w14:paraId="167C327A" w14:textId="05AD145F" w:rsidR="00E84818" w:rsidRPr="00806992" w:rsidRDefault="00806992" w:rsidP="00806992">
      <w:pPr>
        <w:pStyle w:val="Pagrindinistekstas2"/>
        <w:tabs>
          <w:tab w:val="left" w:pos="513"/>
          <w:tab w:val="left" w:pos="1596"/>
        </w:tabs>
        <w:spacing w:after="0" w:line="240" w:lineRule="auto"/>
        <w:ind w:firstLine="1254"/>
        <w:jc w:val="both"/>
        <w:rPr>
          <w:rFonts w:ascii="Times New Roman" w:hAnsi="Times New Roman"/>
          <w:i/>
          <w:spacing w:val="-2"/>
          <w:sz w:val="24"/>
          <w:szCs w:val="24"/>
        </w:rPr>
      </w:pPr>
      <w:r w:rsidRPr="00806992">
        <w:rPr>
          <w:rFonts w:ascii="Times New Roman" w:hAnsi="Times New Roman"/>
          <w:spacing w:val="-2"/>
          <w:sz w:val="24"/>
          <w:szCs w:val="24"/>
        </w:rPr>
        <w:t></w:t>
      </w:r>
      <w:r w:rsidRPr="00806992">
        <w:rPr>
          <w:rFonts w:ascii="Times New Roman" w:hAnsi="Times New Roman"/>
          <w:spacing w:val="-2"/>
          <w:sz w:val="24"/>
          <w:szCs w:val="24"/>
        </w:rPr>
        <w:tab/>
      </w:r>
      <w:r w:rsidR="00E84818" w:rsidRPr="00806992">
        <w:rPr>
          <w:rFonts w:ascii="Times New Roman" w:hAnsi="Times New Roman"/>
          <w:i/>
          <w:sz w:val="24"/>
          <w:szCs w:val="24"/>
          <w:u w:val="single"/>
        </w:rPr>
        <w:t>nurodoma statybos darbų pradžia.</w:t>
      </w:r>
      <w:r w:rsidR="00E84818" w:rsidRPr="00806992">
        <w:rPr>
          <w:rFonts w:ascii="Times New Roman" w:hAnsi="Times New Roman"/>
          <w:i/>
          <w:sz w:val="24"/>
          <w:szCs w:val="24"/>
        </w:rPr>
        <w:t xml:space="preserve"> Atkreiptinas dėmesys, kad įprastai statybos darbų pradžia yra laikoma raštiškas statytojo (užsakovo) leidimas vykdyti statybos darbus, kuris išduodamas ne vėliau, kaip numatyta statybos darbų sutarties projekto sąlygose. Tais atvejais, kai kartu su statybos darbais įsigyjamos projektavimo paslaugos, šioje dalyje turi būti pateikiama informacija apie paslaugų trukmę bei atitinkamai koreguojama paslaugų ir statybos darbų pradžios data;</w:t>
      </w:r>
    </w:p>
    <w:p w14:paraId="35A9377B" w14:textId="06C66F6B" w:rsidR="00E84818" w:rsidRPr="00806992" w:rsidRDefault="00806992" w:rsidP="00806992">
      <w:pPr>
        <w:pStyle w:val="Pagrindinistekstas2"/>
        <w:tabs>
          <w:tab w:val="left" w:pos="284"/>
          <w:tab w:val="left" w:pos="1596"/>
        </w:tabs>
        <w:spacing w:after="0" w:line="240" w:lineRule="auto"/>
        <w:ind w:firstLine="1254"/>
        <w:jc w:val="both"/>
        <w:rPr>
          <w:rFonts w:ascii="Times New Roman" w:hAnsi="Times New Roman"/>
          <w:i/>
          <w:spacing w:val="-2"/>
          <w:sz w:val="24"/>
          <w:szCs w:val="24"/>
        </w:rPr>
      </w:pPr>
      <w:r w:rsidRPr="00806992">
        <w:rPr>
          <w:rFonts w:ascii="Times New Roman" w:hAnsi="Times New Roman"/>
          <w:spacing w:val="-2"/>
          <w:sz w:val="24"/>
          <w:szCs w:val="24"/>
        </w:rPr>
        <w:t></w:t>
      </w:r>
      <w:r w:rsidRPr="00806992">
        <w:rPr>
          <w:rFonts w:ascii="Times New Roman" w:hAnsi="Times New Roman"/>
          <w:spacing w:val="-2"/>
          <w:sz w:val="24"/>
          <w:szCs w:val="24"/>
        </w:rPr>
        <w:tab/>
      </w:r>
      <w:r w:rsidR="00E84818" w:rsidRPr="00806992">
        <w:rPr>
          <w:rFonts w:ascii="Times New Roman" w:hAnsi="Times New Roman"/>
          <w:i/>
          <w:sz w:val="24"/>
          <w:szCs w:val="24"/>
          <w:u w:val="single"/>
        </w:rPr>
        <w:t>jeigu statybos darbai atliekami etapais, tai gali būti nurodomi kiekvieno atskiro etapo terminai</w:t>
      </w:r>
      <w:r w:rsidR="00E84818" w:rsidRPr="00806992">
        <w:rPr>
          <w:rFonts w:ascii="Times New Roman" w:hAnsi="Times New Roman"/>
          <w:i/>
          <w:sz w:val="24"/>
          <w:szCs w:val="24"/>
        </w:rPr>
        <w:t xml:space="preserve">. Statybos darbų etapai gali būti nustatomi pagal techniniame projekte nurodytus statybos darbų etapus arba pagal statytojo (užsakovo) išskirtus statybos darbų etapus. Tuo atveju, jeigu nėra tikslinga nurodyti statybos darbų etapų atlikimo terminų, gali būti nurodoma tam tikrų statybos darbų tarpusavio sąsaja su kitais statybos darbais; </w:t>
      </w:r>
    </w:p>
    <w:p w14:paraId="37C23643" w14:textId="1AC4B0FC" w:rsidR="00E84818" w:rsidRPr="00806992" w:rsidRDefault="00806992" w:rsidP="00806992">
      <w:pPr>
        <w:pStyle w:val="Pagrindinistekstas2"/>
        <w:tabs>
          <w:tab w:val="left" w:pos="284"/>
          <w:tab w:val="left" w:pos="1596"/>
        </w:tabs>
        <w:spacing w:after="0" w:line="240" w:lineRule="auto"/>
        <w:ind w:firstLine="1253"/>
        <w:jc w:val="both"/>
        <w:rPr>
          <w:rFonts w:ascii="Times New Roman" w:hAnsi="Times New Roman"/>
          <w:spacing w:val="-2"/>
          <w:sz w:val="24"/>
          <w:szCs w:val="24"/>
        </w:rPr>
      </w:pPr>
      <w:r w:rsidRPr="00806992">
        <w:rPr>
          <w:rFonts w:ascii="Times New Roman" w:hAnsi="Times New Roman"/>
          <w:spacing w:val="-2"/>
          <w:sz w:val="24"/>
          <w:szCs w:val="24"/>
        </w:rPr>
        <w:t></w:t>
      </w:r>
      <w:r w:rsidRPr="00806992">
        <w:rPr>
          <w:rFonts w:ascii="Times New Roman" w:hAnsi="Times New Roman"/>
          <w:spacing w:val="-2"/>
          <w:sz w:val="24"/>
          <w:szCs w:val="24"/>
        </w:rPr>
        <w:tab/>
      </w:r>
      <w:r w:rsidR="00E84818" w:rsidRPr="00806992">
        <w:rPr>
          <w:rFonts w:ascii="Times New Roman" w:hAnsi="Times New Roman"/>
          <w:i/>
          <w:spacing w:val="-2"/>
          <w:sz w:val="24"/>
          <w:szCs w:val="24"/>
          <w:u w:val="single"/>
        </w:rPr>
        <w:t>gali būti nurodomi kiti su statybos darbų atlikimu susiję terminai</w:t>
      </w:r>
      <w:r w:rsidR="00E84818" w:rsidRPr="00806992">
        <w:rPr>
          <w:rFonts w:ascii="Times New Roman" w:hAnsi="Times New Roman"/>
          <w:i/>
          <w:spacing w:val="-2"/>
          <w:sz w:val="24"/>
          <w:szCs w:val="24"/>
        </w:rPr>
        <w:t xml:space="preserve"> (pvz., dokumentų gavimas ir pan.).]</w:t>
      </w:r>
    </w:p>
    <w:p w14:paraId="30A8743E" w14:textId="77777777" w:rsidR="00A41594" w:rsidRPr="00806992" w:rsidRDefault="00A41594" w:rsidP="00806992">
      <w:pPr>
        <w:pStyle w:val="Pagrindinistekstas2"/>
        <w:tabs>
          <w:tab w:val="left" w:pos="284"/>
        </w:tabs>
        <w:spacing w:after="0" w:line="240" w:lineRule="auto"/>
        <w:ind w:left="1253"/>
        <w:jc w:val="both"/>
        <w:rPr>
          <w:rFonts w:ascii="Times New Roman" w:hAnsi="Times New Roman"/>
          <w:spacing w:val="-2"/>
          <w:sz w:val="24"/>
          <w:szCs w:val="24"/>
        </w:rPr>
      </w:pPr>
    </w:p>
    <w:p w14:paraId="49804870" w14:textId="77777777" w:rsidR="00E84818" w:rsidRPr="00806992" w:rsidRDefault="00A41594"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VII </w:t>
      </w:r>
      <w:r w:rsidR="00E84818" w:rsidRPr="00806992">
        <w:rPr>
          <w:rFonts w:ascii="Times New Roman" w:hAnsi="Times New Roman"/>
          <w:b/>
          <w:bCs/>
          <w:sz w:val="24"/>
          <w:szCs w:val="24"/>
        </w:rPr>
        <w:t>SKYRIUS</w:t>
      </w:r>
    </w:p>
    <w:p w14:paraId="5967C954"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DOKUMENTAI</w:t>
      </w:r>
    </w:p>
    <w:p w14:paraId="7DA370C8" w14:textId="77777777" w:rsidR="00A41594" w:rsidRPr="00806992" w:rsidRDefault="00A41594" w:rsidP="00806992">
      <w:pPr>
        <w:pStyle w:val="Pagrindinistekstas2"/>
        <w:spacing w:after="0" w:line="240" w:lineRule="auto"/>
        <w:jc w:val="center"/>
        <w:rPr>
          <w:rFonts w:ascii="Times New Roman" w:hAnsi="Times New Roman"/>
          <w:b/>
          <w:bCs/>
          <w:sz w:val="24"/>
          <w:szCs w:val="24"/>
        </w:rPr>
      </w:pPr>
    </w:p>
    <w:p w14:paraId="022A9DA0"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sz w:val="24"/>
          <w:szCs w:val="24"/>
        </w:rPr>
        <w:t xml:space="preserve">9. </w:t>
      </w:r>
      <w:r w:rsidRPr="00806992">
        <w:rPr>
          <w:rFonts w:ascii="Times New Roman" w:hAnsi="Times New Roman"/>
          <w:i/>
          <w:sz w:val="24"/>
          <w:szCs w:val="24"/>
        </w:rPr>
        <w:t xml:space="preserve">[Tais atvejais, kai kartu su statybos darbais įsigyjami neatsiejami nuo statybos darbų įrenginiai ar prekės, šioje dalyje nurodomas kitų dokumentų, kuriuos privaloma pateikti su pasiūlymu ir (arba) prekėmis, aprašymas. Pvz: instrukcijos, aprašai, garantiniai pasai ir pan. Taip pat numatoma, kokia kalba turi būti pateikti dokumentai, jų detalumo lygis, egzempliorių skaičius, formos reikalavimai, kiti reikalavimai. Jeigu reikia, taip pat numatoma būtinybė derinti dokumentus su </w:t>
      </w:r>
      <w:r w:rsidR="00A41594" w:rsidRPr="00806992">
        <w:rPr>
          <w:rFonts w:ascii="Times New Roman" w:hAnsi="Times New Roman"/>
          <w:i/>
          <w:sz w:val="24"/>
          <w:szCs w:val="24"/>
        </w:rPr>
        <w:t>administracijos</w:t>
      </w:r>
      <w:r w:rsidRPr="00806992">
        <w:rPr>
          <w:rFonts w:ascii="Times New Roman" w:hAnsi="Times New Roman"/>
          <w:i/>
          <w:sz w:val="24"/>
          <w:szCs w:val="24"/>
        </w:rPr>
        <w:t xml:space="preserve"> atsakingais darbuotojais.]</w:t>
      </w:r>
    </w:p>
    <w:p w14:paraId="37EDA511"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p>
    <w:p w14:paraId="32E261E2" w14:textId="77777777" w:rsidR="00E84818" w:rsidRPr="00806992" w:rsidRDefault="00A41594"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VIII </w:t>
      </w:r>
      <w:r w:rsidR="00E84818" w:rsidRPr="00806992">
        <w:rPr>
          <w:rFonts w:ascii="Times New Roman" w:hAnsi="Times New Roman"/>
          <w:b/>
          <w:bCs/>
          <w:sz w:val="24"/>
          <w:szCs w:val="24"/>
        </w:rPr>
        <w:t>SKYRIUS</w:t>
      </w:r>
    </w:p>
    <w:p w14:paraId="31D1EA60"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TIKRINIMAS IR PRIEŽIŪRA</w:t>
      </w:r>
    </w:p>
    <w:p w14:paraId="5D194575" w14:textId="77777777" w:rsidR="00A41594" w:rsidRPr="00806992" w:rsidRDefault="00A41594" w:rsidP="00806992">
      <w:pPr>
        <w:pStyle w:val="Pagrindinistekstas2"/>
        <w:spacing w:after="0" w:line="240" w:lineRule="auto"/>
        <w:jc w:val="center"/>
        <w:rPr>
          <w:rFonts w:ascii="Times New Roman" w:hAnsi="Times New Roman"/>
          <w:b/>
          <w:bCs/>
          <w:sz w:val="24"/>
          <w:szCs w:val="24"/>
        </w:rPr>
      </w:pPr>
    </w:p>
    <w:p w14:paraId="2D8A7884" w14:textId="77777777" w:rsidR="00E84818" w:rsidRPr="00806992" w:rsidRDefault="00E84818" w:rsidP="00806992">
      <w:pPr>
        <w:pStyle w:val="Pagrindinistekstas2"/>
        <w:tabs>
          <w:tab w:val="left" w:pos="1800"/>
        </w:tabs>
        <w:spacing w:after="0" w:line="240" w:lineRule="auto"/>
        <w:ind w:firstLine="1247"/>
        <w:jc w:val="both"/>
        <w:rPr>
          <w:rFonts w:ascii="Times New Roman" w:hAnsi="Times New Roman"/>
          <w:i/>
          <w:spacing w:val="-2"/>
          <w:sz w:val="24"/>
          <w:szCs w:val="24"/>
        </w:rPr>
      </w:pPr>
      <w:r w:rsidRPr="00806992">
        <w:rPr>
          <w:rFonts w:ascii="Times New Roman" w:hAnsi="Times New Roman"/>
          <w:sz w:val="24"/>
          <w:szCs w:val="24"/>
        </w:rPr>
        <w:t xml:space="preserve">10. </w:t>
      </w:r>
      <w:r w:rsidRPr="00806992">
        <w:rPr>
          <w:rFonts w:ascii="Times New Roman" w:hAnsi="Times New Roman"/>
          <w:i/>
          <w:sz w:val="24"/>
          <w:szCs w:val="24"/>
        </w:rPr>
        <w:t xml:space="preserve">[Šiame skyriuje pateikiama informacija dėl statybos techninės priežiūros vykdymo statybos darbų metu. Nurodoma, ar bus vykdoma techninė priežiūra, kas ją vykdys (Perkančiosios organizacijos atsakingas asmuo, ar bus perkamos paslaugos). Pažymima, kad priežiūra bus vykdoma, vadovaujantis Lietuvos Respublikos statybos įstatymu. </w:t>
      </w:r>
    </w:p>
    <w:p w14:paraId="343E1FB8"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Taip pat šiame skyriuje gali būti nurodoma ir kita svarbi informacija, susijusi su statybos priežiūros vykdymu, kuri gali būti svarbi Rangovui vykdant statybos darbus.</w:t>
      </w:r>
    </w:p>
    <w:p w14:paraId="4E539F6C" w14:textId="77777777" w:rsidR="00E84818" w:rsidRPr="00806992" w:rsidRDefault="00E84818" w:rsidP="00806992">
      <w:pPr>
        <w:pStyle w:val="Pagrindinistekstas2"/>
        <w:tabs>
          <w:tab w:val="left" w:pos="1800"/>
        </w:tabs>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xml:space="preserve">Tais atvejais, kai kartu su statybos darbais įsigyjamos projektavimo paslaugos, šiame skyriuje gali būti pateikiama informacija apie projekto ekspertizę (pvz., techninio projekto bendrąją ekspertizę, darbo projekto konstrukcinės dalies ekspertizę ir kt.). </w:t>
      </w:r>
    </w:p>
    <w:p w14:paraId="7917DA4E" w14:textId="77777777" w:rsidR="00E84818" w:rsidRPr="00806992" w:rsidRDefault="00E84818" w:rsidP="00806992">
      <w:pPr>
        <w:pStyle w:val="Pagrindinistekstas2"/>
        <w:tabs>
          <w:tab w:val="left" w:pos="1800"/>
        </w:tabs>
        <w:spacing w:after="0" w:line="240" w:lineRule="auto"/>
        <w:ind w:firstLine="1247"/>
        <w:jc w:val="both"/>
        <w:rPr>
          <w:rFonts w:ascii="Times New Roman" w:hAnsi="Times New Roman"/>
          <w:i/>
          <w:sz w:val="24"/>
          <w:szCs w:val="24"/>
        </w:rPr>
      </w:pPr>
      <w:r w:rsidRPr="00806992">
        <w:rPr>
          <w:rFonts w:ascii="Times New Roman" w:hAnsi="Times New Roman"/>
          <w:i/>
          <w:sz w:val="24"/>
          <w:szCs w:val="24"/>
        </w:rPr>
        <w:t>Šiame skyriuje turi būti nurodomas statinio projekto vykdymo priežiūros paslaugų užsakovas.]</w:t>
      </w:r>
    </w:p>
    <w:p w14:paraId="231EEE01" w14:textId="77777777" w:rsidR="00A41594" w:rsidRPr="00806992" w:rsidRDefault="00A41594" w:rsidP="00806992">
      <w:pPr>
        <w:pStyle w:val="Pagrindinistekstas2"/>
        <w:tabs>
          <w:tab w:val="left" w:pos="1800"/>
        </w:tabs>
        <w:spacing w:after="0" w:line="240" w:lineRule="auto"/>
        <w:ind w:firstLine="1247"/>
        <w:jc w:val="both"/>
        <w:rPr>
          <w:rFonts w:ascii="Times New Roman" w:hAnsi="Times New Roman"/>
          <w:spacing w:val="-2"/>
          <w:sz w:val="24"/>
          <w:szCs w:val="24"/>
        </w:rPr>
      </w:pPr>
    </w:p>
    <w:p w14:paraId="749D6604" w14:textId="77777777" w:rsidR="00E84818" w:rsidRPr="00806992" w:rsidRDefault="00A41594"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IX </w:t>
      </w:r>
      <w:r w:rsidR="00E84818" w:rsidRPr="00806992">
        <w:rPr>
          <w:rFonts w:ascii="Times New Roman" w:hAnsi="Times New Roman"/>
          <w:b/>
          <w:bCs/>
          <w:sz w:val="24"/>
          <w:szCs w:val="24"/>
        </w:rPr>
        <w:t>SKYRIUS</w:t>
      </w:r>
    </w:p>
    <w:p w14:paraId="555F967F"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REIKALAVIMAI DĖL STATYBOS DARBŲ ATLIKIMO IR PERDAVIMO – PRIĖMIMO</w:t>
      </w:r>
    </w:p>
    <w:p w14:paraId="4F1D6778" w14:textId="77777777" w:rsidR="00A41594" w:rsidRPr="00806992" w:rsidRDefault="00A41594" w:rsidP="00806992">
      <w:pPr>
        <w:pStyle w:val="Pagrindinistekstas2"/>
        <w:spacing w:after="0" w:line="240" w:lineRule="auto"/>
        <w:jc w:val="center"/>
        <w:rPr>
          <w:rFonts w:ascii="Times New Roman" w:hAnsi="Times New Roman"/>
          <w:b/>
          <w:bCs/>
          <w:sz w:val="24"/>
          <w:szCs w:val="24"/>
        </w:rPr>
      </w:pPr>
    </w:p>
    <w:p w14:paraId="36173E8F" w14:textId="38BE7C8E" w:rsidR="00E84818" w:rsidRPr="00806992" w:rsidRDefault="00E84818" w:rsidP="00806992">
      <w:pPr>
        <w:pStyle w:val="Pagrindinistekstas2"/>
        <w:tabs>
          <w:tab w:val="left" w:pos="1800"/>
        </w:tabs>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11. </w:t>
      </w:r>
      <w:r w:rsidRPr="00806992">
        <w:rPr>
          <w:rFonts w:ascii="Times New Roman" w:hAnsi="Times New Roman"/>
          <w:i/>
          <w:sz w:val="24"/>
          <w:szCs w:val="24"/>
        </w:rPr>
        <w:t>[Šiame skyriuje aprašomi statybos darbų atlikimo ir priėmimo–perdavimo reikalavimai.</w:t>
      </w:r>
    </w:p>
    <w:p w14:paraId="34C7D73B" w14:textId="77777777" w:rsidR="00E84818" w:rsidRPr="00806992" w:rsidRDefault="00E84818" w:rsidP="00806992">
      <w:pPr>
        <w:pStyle w:val="Pagrindinistekstas2"/>
        <w:tabs>
          <w:tab w:val="left" w:pos="1800"/>
        </w:tabs>
        <w:spacing w:after="0" w:line="240" w:lineRule="auto"/>
        <w:ind w:firstLine="1247"/>
        <w:jc w:val="both"/>
        <w:rPr>
          <w:rFonts w:ascii="Times New Roman" w:hAnsi="Times New Roman"/>
          <w:i/>
          <w:sz w:val="24"/>
          <w:szCs w:val="24"/>
        </w:rPr>
      </w:pPr>
      <w:r w:rsidRPr="00806992">
        <w:rPr>
          <w:rFonts w:ascii="Times New Roman" w:hAnsi="Times New Roman"/>
          <w:i/>
          <w:sz w:val="24"/>
          <w:szCs w:val="24"/>
        </w:rPr>
        <w:t>Nurodomi reikalavimai statybos darbų ekspertizei ar kitokio pobūdžio tikrinimui, jeigu statybos darbų vykdymo metu ar atlikus statybos darbus (ar jų etapus) jie yra reikalingi.</w:t>
      </w:r>
    </w:p>
    <w:p w14:paraId="7198BFC2" w14:textId="77777777" w:rsidR="00E84818" w:rsidRPr="00806992" w:rsidRDefault="00E84818" w:rsidP="00806992">
      <w:pPr>
        <w:pStyle w:val="Pagrindinistekstas2"/>
        <w:tabs>
          <w:tab w:val="left" w:pos="1800"/>
        </w:tabs>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xml:space="preserve">Nurodomos statytojo (užsakovo) sąlygos dėl statybos darbų priėmimo. </w:t>
      </w:r>
    </w:p>
    <w:p w14:paraId="0C0160B4" w14:textId="77777777" w:rsidR="00E84818" w:rsidRPr="00806992" w:rsidRDefault="00E84818" w:rsidP="00806992">
      <w:pPr>
        <w:pStyle w:val="Pagrindinistekstas2"/>
        <w:tabs>
          <w:tab w:val="left" w:pos="1800"/>
        </w:tabs>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xml:space="preserve">Tuo atveju, kai perkamiems statybos darbams būtina gauti statybą leidžiantį dokumentą, rekomenduojama sąlygą dėl statybos darbų priėmimo formuluoti taip: Statytojas (užsakovas) perima statybos darbus, kai visi statybos darbai yra užbaigti, ištaisomi defektai, pasirašomi statybos darbų perdavimo – priėmimo aktai bei statybos darbų užbaigimo aktai. </w:t>
      </w:r>
    </w:p>
    <w:p w14:paraId="2BE78A2C" w14:textId="3700C8C0" w:rsidR="00E84818" w:rsidRPr="00806992" w:rsidRDefault="00E84818" w:rsidP="00806992">
      <w:pPr>
        <w:pStyle w:val="Pagrindinistekstas2"/>
        <w:tabs>
          <w:tab w:val="left" w:pos="1800"/>
        </w:tabs>
        <w:spacing w:after="0" w:line="240" w:lineRule="auto"/>
        <w:ind w:firstLine="1247"/>
        <w:jc w:val="both"/>
        <w:rPr>
          <w:rFonts w:ascii="Times New Roman" w:hAnsi="Times New Roman"/>
          <w:i/>
          <w:sz w:val="24"/>
          <w:szCs w:val="24"/>
        </w:rPr>
      </w:pPr>
      <w:r w:rsidRPr="00806992">
        <w:rPr>
          <w:rFonts w:ascii="Times New Roman" w:hAnsi="Times New Roman"/>
          <w:i/>
          <w:sz w:val="24"/>
          <w:szCs w:val="24"/>
        </w:rPr>
        <w:t xml:space="preserve">Tuo atveju, kai perkamiems statybos darbams nėra būtina gauti statybą leidžiantį dokumentą, rekomenduojama sąlygą dėl statybos darbų priėmimo formuluoti taip: Statytojas (užsakovas) perima statybos darbus, kai visi statybos darbai yra užbaigti, atlikti baigiamieji bandymai (jei taikoma), ištaisomi defektai ir pasirašomi statybos darbų perdavimo–priėmimo aktai. </w:t>
      </w:r>
    </w:p>
    <w:p w14:paraId="6CAC76F9" w14:textId="77777777" w:rsidR="00E84818" w:rsidRPr="00806992" w:rsidRDefault="00E84818" w:rsidP="00806992">
      <w:pPr>
        <w:pStyle w:val="Pagrindinistekstas2"/>
        <w:tabs>
          <w:tab w:val="left" w:pos="1800"/>
        </w:tabs>
        <w:spacing w:after="0" w:line="240" w:lineRule="auto"/>
        <w:ind w:firstLine="1247"/>
        <w:jc w:val="both"/>
        <w:rPr>
          <w:rFonts w:ascii="Times New Roman" w:hAnsi="Times New Roman"/>
          <w:sz w:val="24"/>
          <w:szCs w:val="24"/>
        </w:rPr>
      </w:pPr>
      <w:r w:rsidRPr="00806992">
        <w:rPr>
          <w:rFonts w:ascii="Times New Roman" w:hAnsi="Times New Roman"/>
          <w:i/>
          <w:sz w:val="24"/>
          <w:szCs w:val="24"/>
        </w:rPr>
        <w:t>Šiame skyriuje taip pat gali būti nurodoma, kad, užbaigus statybos darbus, statybos užbaigimo procedūrą inicijuoja statytojas (užsakovas).]</w:t>
      </w:r>
    </w:p>
    <w:p w14:paraId="2F5D291E" w14:textId="77777777" w:rsidR="00E84818" w:rsidRPr="00806992" w:rsidRDefault="00E84818" w:rsidP="00806992">
      <w:pPr>
        <w:pStyle w:val="Pagrindinistekstas2"/>
        <w:spacing w:after="0" w:line="240" w:lineRule="auto"/>
        <w:jc w:val="both"/>
        <w:rPr>
          <w:rFonts w:ascii="Times New Roman" w:hAnsi="Times New Roman"/>
          <w:sz w:val="24"/>
          <w:szCs w:val="24"/>
        </w:rPr>
      </w:pPr>
    </w:p>
    <w:p w14:paraId="23FF24B7" w14:textId="77777777" w:rsidR="00E84818" w:rsidRPr="00806992" w:rsidRDefault="00A41594"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X </w:t>
      </w:r>
      <w:r w:rsidR="00E84818" w:rsidRPr="00806992">
        <w:rPr>
          <w:rFonts w:ascii="Times New Roman" w:hAnsi="Times New Roman"/>
          <w:b/>
          <w:bCs/>
          <w:sz w:val="24"/>
          <w:szCs w:val="24"/>
        </w:rPr>
        <w:t>SKYRIUS</w:t>
      </w:r>
    </w:p>
    <w:p w14:paraId="0E303888"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APMOKYMAS</w:t>
      </w:r>
    </w:p>
    <w:p w14:paraId="6AF567C9" w14:textId="77777777" w:rsidR="00A41594" w:rsidRPr="00806992" w:rsidRDefault="00A41594" w:rsidP="00806992">
      <w:pPr>
        <w:pStyle w:val="Pagrindinistekstas2"/>
        <w:spacing w:after="0" w:line="240" w:lineRule="auto"/>
        <w:jc w:val="center"/>
        <w:rPr>
          <w:rFonts w:ascii="Times New Roman" w:hAnsi="Times New Roman"/>
          <w:b/>
          <w:bCs/>
          <w:sz w:val="24"/>
          <w:szCs w:val="24"/>
        </w:rPr>
      </w:pPr>
    </w:p>
    <w:p w14:paraId="639B7491" w14:textId="77777777" w:rsidR="00E84818" w:rsidRPr="00806992" w:rsidRDefault="00E84818" w:rsidP="00806992">
      <w:pPr>
        <w:pStyle w:val="Pagrindinistekstas2"/>
        <w:tabs>
          <w:tab w:val="left" w:pos="1122"/>
        </w:tabs>
        <w:spacing w:after="0" w:line="240" w:lineRule="auto"/>
        <w:ind w:firstLine="1247"/>
        <w:jc w:val="both"/>
        <w:rPr>
          <w:rFonts w:ascii="Times New Roman" w:hAnsi="Times New Roman"/>
          <w:i/>
          <w:sz w:val="24"/>
          <w:szCs w:val="24"/>
        </w:rPr>
      </w:pPr>
      <w:r w:rsidRPr="00806992">
        <w:rPr>
          <w:rFonts w:ascii="Times New Roman" w:hAnsi="Times New Roman"/>
          <w:sz w:val="24"/>
          <w:szCs w:val="24"/>
        </w:rPr>
        <w:t xml:space="preserve">12. </w:t>
      </w:r>
      <w:r w:rsidRPr="00806992">
        <w:rPr>
          <w:rFonts w:ascii="Times New Roman" w:hAnsi="Times New Roman"/>
          <w:i/>
          <w:sz w:val="24"/>
          <w:szCs w:val="24"/>
        </w:rPr>
        <w:t>[Tais atvejais, kai kartu su statybos darbais įsigyjami neatsiejami nuo statybos darbų įrenginiai ar prekės, šiame skyriuje gali būti nurodomi reikalavimai personalo apmokymui, reikalinga apmokymo įranga, apmokomų darbuotojų skaičius, kiti reikalavimai apmokymams.]</w:t>
      </w:r>
    </w:p>
    <w:p w14:paraId="5DD3C3E7" w14:textId="77777777" w:rsidR="00A41594" w:rsidRPr="00806992" w:rsidRDefault="00A41594" w:rsidP="00806992">
      <w:pPr>
        <w:pStyle w:val="Pagrindinistekstas2"/>
        <w:tabs>
          <w:tab w:val="left" w:pos="1122"/>
        </w:tabs>
        <w:spacing w:after="0" w:line="240" w:lineRule="auto"/>
        <w:ind w:firstLine="1247"/>
        <w:jc w:val="both"/>
        <w:rPr>
          <w:rFonts w:ascii="Times New Roman" w:hAnsi="Times New Roman"/>
          <w:sz w:val="24"/>
          <w:szCs w:val="24"/>
        </w:rPr>
      </w:pPr>
    </w:p>
    <w:p w14:paraId="200F5DF8" w14:textId="77777777" w:rsidR="00E84818" w:rsidRPr="00806992" w:rsidRDefault="00A41594"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 xml:space="preserve">XI </w:t>
      </w:r>
      <w:r w:rsidR="00E84818" w:rsidRPr="00806992">
        <w:rPr>
          <w:rFonts w:ascii="Times New Roman" w:hAnsi="Times New Roman"/>
          <w:b/>
          <w:bCs/>
          <w:sz w:val="24"/>
          <w:szCs w:val="24"/>
        </w:rPr>
        <w:t>SKYRIUS</w:t>
      </w:r>
    </w:p>
    <w:p w14:paraId="0894BFE6" w14:textId="77777777" w:rsidR="00E84818" w:rsidRPr="00806992" w:rsidRDefault="00E84818" w:rsidP="00806992">
      <w:pPr>
        <w:pStyle w:val="Pagrindinistekstas2"/>
        <w:spacing w:after="0" w:line="240" w:lineRule="auto"/>
        <w:jc w:val="center"/>
        <w:rPr>
          <w:rFonts w:ascii="Times New Roman" w:hAnsi="Times New Roman"/>
          <w:b/>
          <w:bCs/>
          <w:sz w:val="24"/>
          <w:szCs w:val="24"/>
        </w:rPr>
      </w:pPr>
      <w:r w:rsidRPr="00806992">
        <w:rPr>
          <w:rFonts w:ascii="Times New Roman" w:hAnsi="Times New Roman"/>
          <w:b/>
          <w:bCs/>
          <w:sz w:val="24"/>
          <w:szCs w:val="24"/>
        </w:rPr>
        <w:t>KITI REIKALAVIMAI</w:t>
      </w:r>
    </w:p>
    <w:p w14:paraId="4D929500" w14:textId="77777777" w:rsidR="00A41594" w:rsidRPr="00806992" w:rsidRDefault="00A41594" w:rsidP="00806992">
      <w:pPr>
        <w:pStyle w:val="Pagrindinistekstas2"/>
        <w:spacing w:after="0" w:line="240" w:lineRule="auto"/>
        <w:jc w:val="center"/>
        <w:rPr>
          <w:rFonts w:ascii="Times New Roman" w:hAnsi="Times New Roman"/>
          <w:b/>
          <w:bCs/>
          <w:sz w:val="24"/>
          <w:szCs w:val="24"/>
        </w:rPr>
      </w:pPr>
    </w:p>
    <w:p w14:paraId="0B6AEE8E" w14:textId="77777777"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sz w:val="24"/>
          <w:szCs w:val="24"/>
        </w:rPr>
        <w:t>13</w:t>
      </w:r>
      <w:r w:rsidRPr="00806992">
        <w:rPr>
          <w:rFonts w:ascii="Times New Roman" w:hAnsi="Times New Roman"/>
          <w:i/>
          <w:sz w:val="24"/>
          <w:szCs w:val="24"/>
        </w:rPr>
        <w:t xml:space="preserve">. [Šiame skyriuje pateikiama kita svarbi informacija, kuri negali būti pateikta kituose techninės užduoties skyriuose. </w:t>
      </w:r>
    </w:p>
    <w:p w14:paraId="204E70FD" w14:textId="1FE81723" w:rsidR="00E84818" w:rsidRPr="00806992" w:rsidRDefault="00E84818" w:rsidP="00806992">
      <w:pPr>
        <w:pStyle w:val="Pagrindinistekstas2"/>
        <w:spacing w:after="0" w:line="240" w:lineRule="auto"/>
        <w:ind w:firstLine="1247"/>
        <w:jc w:val="both"/>
        <w:rPr>
          <w:rFonts w:ascii="Times New Roman" w:hAnsi="Times New Roman"/>
          <w:i/>
          <w:sz w:val="24"/>
          <w:szCs w:val="24"/>
        </w:rPr>
      </w:pPr>
      <w:r w:rsidRPr="00806992">
        <w:rPr>
          <w:rFonts w:ascii="Times New Roman" w:hAnsi="Times New Roman"/>
          <w:i/>
          <w:sz w:val="24"/>
          <w:szCs w:val="24"/>
        </w:rPr>
        <w:t>Pvz.: nurodomi energijos vartojimo efektyvumo reikalavimai; jei vykdomas žaliasis pirkimas, nustatomos aplinkos apsaugos charakteristikos ir kt.</w:t>
      </w:r>
    </w:p>
    <w:p w14:paraId="7C51649C" w14:textId="77777777" w:rsidR="00E84818" w:rsidRPr="00806992" w:rsidRDefault="00E84818" w:rsidP="00806992">
      <w:pPr>
        <w:pStyle w:val="Pagrindinistekstas2"/>
        <w:spacing w:after="0" w:line="240" w:lineRule="auto"/>
        <w:ind w:firstLine="1247"/>
        <w:jc w:val="both"/>
        <w:rPr>
          <w:rFonts w:ascii="Times New Roman" w:hAnsi="Times New Roman"/>
          <w:sz w:val="24"/>
          <w:szCs w:val="24"/>
        </w:rPr>
      </w:pPr>
      <w:r w:rsidRPr="00806992">
        <w:rPr>
          <w:rFonts w:ascii="Times New Roman" w:hAnsi="Times New Roman"/>
          <w:i/>
          <w:sz w:val="24"/>
          <w:szCs w:val="24"/>
        </w:rPr>
        <w:t>Taip pat reikalavimai diagnostikos priemonėms ir naudojamų programinių priemonių validacijai ir (arba) verifikacijai. Reikalavi</w:t>
      </w:r>
      <w:r w:rsidR="00A41594" w:rsidRPr="00806992">
        <w:rPr>
          <w:rFonts w:ascii="Times New Roman" w:hAnsi="Times New Roman"/>
          <w:i/>
          <w:sz w:val="24"/>
          <w:szCs w:val="24"/>
        </w:rPr>
        <w:t xml:space="preserve">mai nepriklausomam patikrinimui. </w:t>
      </w:r>
      <w:r w:rsidRPr="00806992">
        <w:rPr>
          <w:rFonts w:ascii="Times New Roman" w:hAnsi="Times New Roman"/>
          <w:i/>
          <w:sz w:val="24"/>
          <w:szCs w:val="24"/>
        </w:rPr>
        <w:t>Reikalavimai išorinių įvykių įvertinimui; konstrukcijų, sistemų ir komponentų aprašymas, jų suderinamumo su esamomis konstrukcijomis, sistemomis ir komponentais analizė, reikalavimai švarai ir pašalinių medžiagų kontrolei ir pan.]</w:t>
      </w:r>
      <w:r w:rsidRPr="00806992">
        <w:rPr>
          <w:rFonts w:ascii="Times New Roman" w:hAnsi="Times New Roman"/>
          <w:sz w:val="24"/>
          <w:szCs w:val="24"/>
        </w:rPr>
        <w:t>.</w:t>
      </w:r>
    </w:p>
    <w:p w14:paraId="598DB88B" w14:textId="77777777" w:rsidR="005C328C" w:rsidRPr="00806992" w:rsidRDefault="005C328C" w:rsidP="00806992">
      <w:pPr>
        <w:pStyle w:val="Pagrindinistekstas2"/>
        <w:spacing w:after="0" w:line="240" w:lineRule="auto"/>
        <w:jc w:val="center"/>
        <w:rPr>
          <w:rFonts w:ascii="Times New Roman" w:hAnsi="Times New Roman"/>
          <w:sz w:val="24"/>
          <w:szCs w:val="24"/>
        </w:rPr>
      </w:pPr>
      <w:r w:rsidRPr="00806992">
        <w:rPr>
          <w:rFonts w:ascii="Times New Roman" w:hAnsi="Times New Roman"/>
          <w:sz w:val="24"/>
          <w:szCs w:val="24"/>
        </w:rPr>
        <w:t>_____________</w:t>
      </w:r>
    </w:p>
    <w:p w14:paraId="2541D5BE" w14:textId="77777777" w:rsidR="00455F9D" w:rsidRDefault="00455F9D">
      <w:pPr>
        <w:spacing w:after="0" w:line="240" w:lineRule="auto"/>
        <w:rPr>
          <w:rFonts w:ascii="Times New Roman" w:hAnsi="Times New Roman"/>
          <w:b/>
          <w:bCs/>
          <w:sz w:val="24"/>
          <w:szCs w:val="24"/>
        </w:rPr>
      </w:pPr>
      <w:r>
        <w:rPr>
          <w:b/>
          <w:bCs/>
          <w:caps/>
          <w:sz w:val="24"/>
          <w:szCs w:val="24"/>
        </w:rPr>
        <w:br w:type="page"/>
      </w:r>
    </w:p>
    <w:p w14:paraId="69B19C08" w14:textId="77777777" w:rsidR="00455F9D" w:rsidRDefault="00455F9D" w:rsidP="00455F9D">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 xml:space="preserve">Ignalinos rajono savivaldybės administracijos </w:t>
      </w:r>
    </w:p>
    <w:p w14:paraId="5DBBE015" w14:textId="77777777" w:rsidR="00455F9D" w:rsidRDefault="00455F9D" w:rsidP="00455F9D">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 xml:space="preserve">viešųjų pirkimų organizavimo, vykdymo ir </w:t>
      </w:r>
    </w:p>
    <w:p w14:paraId="0B90652A" w14:textId="77777777" w:rsidR="00455F9D" w:rsidRPr="00806992" w:rsidRDefault="00455F9D" w:rsidP="00455F9D">
      <w:pPr>
        <w:pStyle w:val="Prezidentas"/>
        <w:tabs>
          <w:tab w:val="clear" w:pos="9808"/>
        </w:tabs>
        <w:autoSpaceDE/>
        <w:autoSpaceDN/>
        <w:adjustRightInd/>
        <w:spacing w:line="240" w:lineRule="auto"/>
        <w:ind w:left="5245"/>
        <w:jc w:val="both"/>
        <w:rPr>
          <w:caps w:val="0"/>
          <w:sz w:val="24"/>
          <w:szCs w:val="24"/>
        </w:rPr>
      </w:pPr>
      <w:r w:rsidRPr="00806992">
        <w:rPr>
          <w:caps w:val="0"/>
          <w:sz w:val="24"/>
          <w:szCs w:val="24"/>
        </w:rPr>
        <w:t xml:space="preserve">kontrolės tvarkos aprašo </w:t>
      </w:r>
    </w:p>
    <w:p w14:paraId="3D85C670" w14:textId="2524A85B" w:rsidR="00455F9D" w:rsidRPr="00806992" w:rsidRDefault="00455F9D" w:rsidP="00455F9D">
      <w:pPr>
        <w:pStyle w:val="Prezidentas"/>
        <w:tabs>
          <w:tab w:val="clear" w:pos="9808"/>
        </w:tabs>
        <w:autoSpaceDE/>
        <w:autoSpaceDN/>
        <w:adjustRightInd/>
        <w:spacing w:line="240" w:lineRule="auto"/>
        <w:ind w:left="5245"/>
        <w:jc w:val="both"/>
        <w:rPr>
          <w:caps w:val="0"/>
          <w:sz w:val="24"/>
          <w:szCs w:val="24"/>
        </w:rPr>
      </w:pPr>
      <w:r>
        <w:rPr>
          <w:caps w:val="0"/>
          <w:sz w:val="24"/>
          <w:szCs w:val="24"/>
        </w:rPr>
        <w:t>6</w:t>
      </w:r>
      <w:r w:rsidRPr="00806992">
        <w:rPr>
          <w:caps w:val="0"/>
          <w:sz w:val="24"/>
          <w:szCs w:val="24"/>
        </w:rPr>
        <w:t xml:space="preserve"> priedas</w:t>
      </w:r>
    </w:p>
    <w:p w14:paraId="1D1A792B" w14:textId="77777777" w:rsidR="00AC072A" w:rsidRPr="00806992" w:rsidRDefault="00AC072A" w:rsidP="00806992">
      <w:pPr>
        <w:spacing w:after="0" w:line="240" w:lineRule="auto"/>
        <w:jc w:val="center"/>
        <w:rPr>
          <w:rFonts w:ascii="Times New Roman" w:hAnsi="Times New Roman"/>
          <w:b/>
          <w:bCs/>
          <w:sz w:val="24"/>
          <w:szCs w:val="24"/>
        </w:rPr>
      </w:pPr>
    </w:p>
    <w:p w14:paraId="1BA7169D" w14:textId="77777777" w:rsidR="00AC072A" w:rsidRPr="00806992" w:rsidRDefault="00AC072A" w:rsidP="00806992">
      <w:pPr>
        <w:spacing w:after="0" w:line="240" w:lineRule="auto"/>
        <w:jc w:val="center"/>
        <w:rPr>
          <w:rFonts w:ascii="Times New Roman" w:hAnsi="Times New Roman"/>
          <w:b/>
          <w:bCs/>
          <w:sz w:val="24"/>
          <w:szCs w:val="24"/>
        </w:rPr>
      </w:pPr>
      <w:r w:rsidRPr="00806992">
        <w:rPr>
          <w:rFonts w:ascii="Times New Roman" w:hAnsi="Times New Roman"/>
          <w:b/>
          <w:bCs/>
          <w:sz w:val="24"/>
          <w:szCs w:val="24"/>
        </w:rPr>
        <w:t>(Mažos vertės pirkimo pažymos forma)</w:t>
      </w:r>
    </w:p>
    <w:p w14:paraId="741B58C4" w14:textId="77777777" w:rsidR="00AC072A" w:rsidRPr="00806992" w:rsidRDefault="00AC072A" w:rsidP="00806992">
      <w:pPr>
        <w:spacing w:after="0" w:line="240" w:lineRule="auto"/>
        <w:jc w:val="center"/>
        <w:rPr>
          <w:rFonts w:ascii="Times New Roman" w:hAnsi="Times New Roman"/>
          <w:b/>
          <w:bCs/>
          <w:sz w:val="24"/>
          <w:szCs w:val="24"/>
        </w:rPr>
      </w:pPr>
    </w:p>
    <w:p w14:paraId="58294396" w14:textId="77777777" w:rsidR="00AC072A" w:rsidRPr="00806992" w:rsidRDefault="00AC072A" w:rsidP="00806992">
      <w:pPr>
        <w:spacing w:after="0" w:line="240" w:lineRule="auto"/>
        <w:jc w:val="center"/>
        <w:rPr>
          <w:rFonts w:ascii="Times New Roman" w:hAnsi="Times New Roman"/>
          <w:b/>
          <w:bCs/>
          <w:sz w:val="24"/>
          <w:szCs w:val="24"/>
        </w:rPr>
      </w:pPr>
      <w:r w:rsidRPr="00806992">
        <w:rPr>
          <w:rFonts w:ascii="Times New Roman" w:hAnsi="Times New Roman"/>
          <w:b/>
          <w:bCs/>
          <w:sz w:val="24"/>
          <w:szCs w:val="24"/>
        </w:rPr>
        <w:t>IGNALINOS RAJONO SAVIVALDYBĖS ADMINISTRACIJA</w:t>
      </w:r>
    </w:p>
    <w:p w14:paraId="4212B4C6" w14:textId="77777777" w:rsidR="00AC072A" w:rsidRPr="00806992" w:rsidRDefault="00AC072A" w:rsidP="00806992">
      <w:pPr>
        <w:spacing w:after="0" w:line="240" w:lineRule="auto"/>
        <w:rPr>
          <w:rFonts w:ascii="Times New Roman" w:hAnsi="Times New Roman"/>
          <w:sz w:val="24"/>
          <w:szCs w:val="24"/>
        </w:rPr>
      </w:pPr>
    </w:p>
    <w:p w14:paraId="62ADDD41" w14:textId="77777777" w:rsidR="00AC072A" w:rsidRPr="00806992" w:rsidRDefault="00AC072A" w:rsidP="00806992">
      <w:pPr>
        <w:spacing w:after="0" w:line="240" w:lineRule="auto"/>
        <w:jc w:val="center"/>
        <w:rPr>
          <w:rFonts w:ascii="Times New Roman" w:hAnsi="Times New Roman"/>
          <w:sz w:val="24"/>
          <w:szCs w:val="24"/>
        </w:rPr>
      </w:pPr>
    </w:p>
    <w:p w14:paraId="430DF1D6" w14:textId="77777777" w:rsidR="00AC072A" w:rsidRPr="00806992" w:rsidRDefault="00AC072A" w:rsidP="00806992">
      <w:pPr>
        <w:spacing w:after="0" w:line="240" w:lineRule="auto"/>
        <w:jc w:val="center"/>
        <w:rPr>
          <w:rFonts w:ascii="Times New Roman" w:hAnsi="Times New Roman"/>
          <w:b/>
          <w:bCs/>
          <w:sz w:val="24"/>
          <w:szCs w:val="24"/>
        </w:rPr>
      </w:pPr>
      <w:r w:rsidRPr="00806992">
        <w:rPr>
          <w:rFonts w:ascii="Times New Roman" w:hAnsi="Times New Roman"/>
          <w:b/>
          <w:bCs/>
          <w:sz w:val="24"/>
          <w:szCs w:val="24"/>
        </w:rPr>
        <w:t>MAŽOS VERTĖS PIRKIMO PAŽYMA</w:t>
      </w:r>
    </w:p>
    <w:p w14:paraId="090375D0" w14:textId="77777777" w:rsidR="00AC072A" w:rsidRPr="00806992" w:rsidRDefault="00AC072A" w:rsidP="00806992">
      <w:pPr>
        <w:spacing w:after="0" w:line="240" w:lineRule="auto"/>
        <w:jc w:val="center"/>
        <w:rPr>
          <w:rFonts w:ascii="Times New Roman" w:hAnsi="Times New Roman"/>
          <w:b/>
          <w:bCs/>
          <w:sz w:val="24"/>
          <w:szCs w:val="24"/>
        </w:rPr>
      </w:pPr>
    </w:p>
    <w:p w14:paraId="64CB6295" w14:textId="77777777" w:rsidR="00AC072A" w:rsidRPr="00806992" w:rsidRDefault="005C328C" w:rsidP="00806992">
      <w:pPr>
        <w:spacing w:after="0" w:line="240" w:lineRule="auto"/>
        <w:jc w:val="center"/>
        <w:rPr>
          <w:rFonts w:ascii="Times New Roman" w:hAnsi="Times New Roman"/>
          <w:sz w:val="24"/>
          <w:szCs w:val="24"/>
        </w:rPr>
      </w:pPr>
      <w:r w:rsidRPr="00806992">
        <w:rPr>
          <w:rFonts w:ascii="Times New Roman" w:hAnsi="Times New Roman"/>
          <w:sz w:val="24"/>
          <w:szCs w:val="24"/>
        </w:rPr>
        <w:t xml:space="preserve">20  </w:t>
      </w:r>
      <w:r w:rsidR="00AC072A" w:rsidRPr="00806992">
        <w:rPr>
          <w:rFonts w:ascii="Times New Roman" w:hAnsi="Times New Roman"/>
          <w:sz w:val="24"/>
          <w:szCs w:val="24"/>
        </w:rPr>
        <w:t xml:space="preserve"> m</w:t>
      </w:r>
      <w:r w:rsidRPr="00806992">
        <w:rPr>
          <w:rFonts w:ascii="Times New Roman" w:hAnsi="Times New Roman"/>
          <w:sz w:val="24"/>
          <w:szCs w:val="24"/>
        </w:rPr>
        <w:t xml:space="preserve">                      </w:t>
      </w:r>
      <w:r w:rsidR="00AC072A" w:rsidRPr="00806992">
        <w:rPr>
          <w:rFonts w:ascii="Times New Roman" w:hAnsi="Times New Roman"/>
          <w:sz w:val="24"/>
          <w:szCs w:val="24"/>
        </w:rPr>
        <w:t xml:space="preserve"> d. Nr. </w:t>
      </w:r>
      <w:r w:rsidRPr="00806992">
        <w:rPr>
          <w:rFonts w:ascii="Times New Roman" w:hAnsi="Times New Roman"/>
          <w:sz w:val="24"/>
          <w:szCs w:val="24"/>
        </w:rPr>
        <w:t xml:space="preserve">      </w:t>
      </w:r>
    </w:p>
    <w:p w14:paraId="6991ECE8" w14:textId="77777777" w:rsidR="00AC072A" w:rsidRPr="00806992" w:rsidRDefault="00AC072A" w:rsidP="00806992">
      <w:pPr>
        <w:spacing w:after="0" w:line="240" w:lineRule="auto"/>
        <w:jc w:val="center"/>
        <w:rPr>
          <w:rFonts w:ascii="Times New Roman" w:hAnsi="Times New Roman"/>
          <w:sz w:val="24"/>
          <w:szCs w:val="24"/>
        </w:rPr>
      </w:pPr>
      <w:r w:rsidRPr="00806992">
        <w:rPr>
          <w:rFonts w:ascii="Times New Roman" w:hAnsi="Times New Roman"/>
          <w:sz w:val="24"/>
          <w:szCs w:val="24"/>
        </w:rPr>
        <w:t>vietovės pavadinimas</w:t>
      </w:r>
    </w:p>
    <w:p w14:paraId="1E3A6703" w14:textId="77777777" w:rsidR="00AC072A" w:rsidRPr="00806992" w:rsidRDefault="00AC072A" w:rsidP="00806992">
      <w:pPr>
        <w:spacing w:after="0" w:line="240" w:lineRule="auto"/>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9"/>
        <w:gridCol w:w="2168"/>
        <w:gridCol w:w="466"/>
        <w:gridCol w:w="707"/>
        <w:gridCol w:w="282"/>
        <w:gridCol w:w="1842"/>
        <w:gridCol w:w="1929"/>
        <w:gridCol w:w="902"/>
        <w:gridCol w:w="32"/>
      </w:tblGrid>
      <w:tr w:rsidR="00AC072A" w:rsidRPr="00806992" w14:paraId="78571BAF" w14:textId="77777777" w:rsidTr="00455F9D">
        <w:trPr>
          <w:gridAfter w:val="1"/>
          <w:wAfter w:w="32" w:type="dxa"/>
        </w:trPr>
        <w:tc>
          <w:tcPr>
            <w:tcW w:w="9675" w:type="dxa"/>
            <w:gridSpan w:val="8"/>
          </w:tcPr>
          <w:p w14:paraId="418E92B1"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Pirkimo objekto pavadinimas:</w:t>
            </w:r>
          </w:p>
          <w:p w14:paraId="159E5769"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Pirkimo paraiškos data ir Nr.:</w:t>
            </w:r>
          </w:p>
          <w:p w14:paraId="768C1914"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Pirkimų plano eil. Nr.:</w:t>
            </w:r>
          </w:p>
          <w:p w14:paraId="77AB0E78" w14:textId="77777777" w:rsidR="00AC072A" w:rsidRPr="00806992" w:rsidRDefault="00AC072A" w:rsidP="00455F9D">
            <w:pPr>
              <w:spacing w:after="0" w:line="240" w:lineRule="auto"/>
              <w:rPr>
                <w:rFonts w:ascii="Times New Roman" w:eastAsia="Times New Roman" w:hAnsi="Times New Roman"/>
                <w:sz w:val="24"/>
                <w:szCs w:val="24"/>
              </w:rPr>
            </w:pPr>
          </w:p>
        </w:tc>
      </w:tr>
      <w:tr w:rsidR="00AC072A" w:rsidRPr="00806992" w14:paraId="128E991D" w14:textId="77777777" w:rsidTr="00455F9D">
        <w:trPr>
          <w:gridAfter w:val="1"/>
          <w:wAfter w:w="32" w:type="dxa"/>
        </w:trPr>
        <w:tc>
          <w:tcPr>
            <w:tcW w:w="9675" w:type="dxa"/>
            <w:gridSpan w:val="8"/>
          </w:tcPr>
          <w:p w14:paraId="40CDFFC9" w14:textId="0FBC9741"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 xml:space="preserve">Pirkimo būdas ir jo pasirinkimo pagrindas </w:t>
            </w:r>
            <w:r w:rsidRPr="00806992">
              <w:rPr>
                <w:rFonts w:ascii="Times New Roman" w:eastAsia="Times New Roman" w:hAnsi="Times New Roman"/>
                <w:i/>
                <w:sz w:val="24"/>
                <w:szCs w:val="24"/>
              </w:rPr>
              <w:t>(nustatytas vadovaujantis VPĮ bei Mažos vertės pirkimų tvarkos aprašu)</w:t>
            </w:r>
            <w:r w:rsidRPr="00806992">
              <w:rPr>
                <w:rFonts w:ascii="Times New Roman" w:eastAsia="Times New Roman" w:hAnsi="Times New Roman"/>
                <w:sz w:val="24"/>
                <w:szCs w:val="24"/>
              </w:rPr>
              <w:t>:</w:t>
            </w:r>
          </w:p>
          <w:p w14:paraId="39DA9B8F" w14:textId="77777777" w:rsidR="00AC072A" w:rsidRPr="00806992" w:rsidRDefault="00AC072A" w:rsidP="00455F9D">
            <w:pPr>
              <w:spacing w:after="0" w:line="240" w:lineRule="auto"/>
              <w:rPr>
                <w:rFonts w:ascii="Times New Roman" w:eastAsia="Times New Roman" w:hAnsi="Times New Roman"/>
                <w:sz w:val="24"/>
                <w:szCs w:val="24"/>
              </w:rPr>
            </w:pPr>
          </w:p>
        </w:tc>
      </w:tr>
      <w:tr w:rsidR="00AC072A" w:rsidRPr="00806992" w14:paraId="3F7FB3D5" w14:textId="77777777" w:rsidTr="00455F9D">
        <w:trPr>
          <w:gridAfter w:val="1"/>
          <w:wAfter w:w="32" w:type="dxa"/>
        </w:trPr>
        <w:tc>
          <w:tcPr>
            <w:tcW w:w="9675" w:type="dxa"/>
            <w:gridSpan w:val="8"/>
          </w:tcPr>
          <w:p w14:paraId="0394B10D"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Pirkimo objekto aprašymas (pagrindiniai kiekybiniai ir kokybiniai reikalavimai):</w:t>
            </w:r>
          </w:p>
          <w:p w14:paraId="7A58E615" w14:textId="77777777" w:rsidR="00AC072A" w:rsidRPr="00806992" w:rsidRDefault="00AC072A" w:rsidP="00455F9D">
            <w:pPr>
              <w:spacing w:after="0" w:line="240" w:lineRule="auto"/>
              <w:rPr>
                <w:rFonts w:ascii="Times New Roman" w:eastAsia="Times New Roman" w:hAnsi="Times New Roman"/>
                <w:sz w:val="24"/>
                <w:szCs w:val="24"/>
              </w:rPr>
            </w:pPr>
          </w:p>
        </w:tc>
      </w:tr>
      <w:tr w:rsidR="00AC072A" w:rsidRPr="00806992" w14:paraId="7AFF90A6" w14:textId="77777777" w:rsidTr="00455F9D">
        <w:trPr>
          <w:gridAfter w:val="1"/>
          <w:wAfter w:w="32" w:type="dxa"/>
        </w:trPr>
        <w:tc>
          <w:tcPr>
            <w:tcW w:w="9675" w:type="dxa"/>
            <w:gridSpan w:val="8"/>
          </w:tcPr>
          <w:p w14:paraId="2122C421"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 xml:space="preserve">BVPŽ kodas: </w:t>
            </w:r>
          </w:p>
          <w:p w14:paraId="4DCADFFB" w14:textId="77777777" w:rsidR="00AC072A" w:rsidRPr="00806992" w:rsidRDefault="00AC072A" w:rsidP="00455F9D">
            <w:pPr>
              <w:spacing w:after="0" w:line="240" w:lineRule="auto"/>
              <w:rPr>
                <w:rFonts w:ascii="Times New Roman" w:eastAsia="Times New Roman" w:hAnsi="Times New Roman"/>
                <w:sz w:val="24"/>
                <w:szCs w:val="24"/>
              </w:rPr>
            </w:pPr>
          </w:p>
        </w:tc>
      </w:tr>
      <w:tr w:rsidR="00AC072A" w:rsidRPr="00806992" w14:paraId="1377EAF5" w14:textId="77777777" w:rsidTr="00455F9D">
        <w:trPr>
          <w:gridAfter w:val="1"/>
          <w:wAfter w:w="32" w:type="dxa"/>
        </w:trPr>
        <w:tc>
          <w:tcPr>
            <w:tcW w:w="9675" w:type="dxa"/>
            <w:gridSpan w:val="8"/>
          </w:tcPr>
          <w:p w14:paraId="395D22CC"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Pasiūlymų vertinimo kriterijus:</w:t>
            </w:r>
          </w:p>
          <w:p w14:paraId="450CB491" w14:textId="77777777" w:rsidR="00AC072A" w:rsidRPr="00806992" w:rsidRDefault="00AC072A" w:rsidP="00455F9D">
            <w:pPr>
              <w:spacing w:after="0" w:line="240" w:lineRule="auto"/>
              <w:rPr>
                <w:rFonts w:ascii="Times New Roman" w:eastAsia="Times New Roman" w:hAnsi="Times New Roman"/>
                <w:sz w:val="24"/>
                <w:szCs w:val="24"/>
              </w:rPr>
            </w:pPr>
          </w:p>
        </w:tc>
      </w:tr>
      <w:tr w:rsidR="00AC072A" w:rsidRPr="00806992" w14:paraId="1761D602" w14:textId="77777777" w:rsidTr="00455F9D">
        <w:trPr>
          <w:gridAfter w:val="1"/>
          <w:wAfter w:w="32" w:type="dxa"/>
          <w:trHeight w:val="1459"/>
        </w:trPr>
        <w:tc>
          <w:tcPr>
            <w:tcW w:w="1379" w:type="dxa"/>
          </w:tcPr>
          <w:p w14:paraId="7A7D6908"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 xml:space="preserve">Pirkimas vykdomas: </w:t>
            </w:r>
          </w:p>
          <w:p w14:paraId="3833424E"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(pažymėti X)</w:t>
            </w:r>
          </w:p>
        </w:tc>
        <w:tc>
          <w:tcPr>
            <w:tcW w:w="2634" w:type="dxa"/>
            <w:gridSpan w:val="2"/>
          </w:tcPr>
          <w:p w14:paraId="2183817B"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CVP IS priemonėmis</w:t>
            </w:r>
          </w:p>
          <w:p w14:paraId="4D0B08AD" w14:textId="77777777" w:rsidR="00AC072A" w:rsidRPr="00806992" w:rsidRDefault="00AC072A" w:rsidP="00455F9D">
            <w:pPr>
              <w:spacing w:after="0" w:line="240" w:lineRule="auto"/>
              <w:rPr>
                <w:rFonts w:ascii="Times New Roman" w:eastAsia="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tblGrid>
            <w:tr w:rsidR="00AC072A" w:rsidRPr="00806992" w14:paraId="535DB12E" w14:textId="77777777" w:rsidTr="00455F9D">
              <w:trPr>
                <w:trHeight w:val="282"/>
              </w:trPr>
              <w:tc>
                <w:tcPr>
                  <w:tcW w:w="454" w:type="dxa"/>
                  <w:shd w:val="clear" w:color="auto" w:fill="auto"/>
                </w:tcPr>
                <w:p w14:paraId="3B58A925" w14:textId="77777777" w:rsidR="00AC072A" w:rsidRPr="00806992" w:rsidRDefault="00AC072A" w:rsidP="00455F9D">
                  <w:pPr>
                    <w:spacing w:after="0" w:line="240" w:lineRule="auto"/>
                    <w:rPr>
                      <w:rFonts w:ascii="Times New Roman" w:eastAsia="Times New Roman" w:hAnsi="Times New Roman"/>
                      <w:sz w:val="24"/>
                      <w:szCs w:val="24"/>
                    </w:rPr>
                  </w:pPr>
                </w:p>
              </w:tc>
            </w:tr>
          </w:tbl>
          <w:p w14:paraId="4C630927" w14:textId="77777777" w:rsidR="00AC072A" w:rsidRPr="00806992" w:rsidRDefault="00AC072A" w:rsidP="00455F9D">
            <w:pPr>
              <w:spacing w:after="0" w:line="240" w:lineRule="auto"/>
              <w:rPr>
                <w:rFonts w:ascii="Times New Roman" w:eastAsia="Times New Roman" w:hAnsi="Times New Roman"/>
                <w:sz w:val="24"/>
                <w:szCs w:val="24"/>
              </w:rPr>
            </w:pPr>
          </w:p>
        </w:tc>
        <w:tc>
          <w:tcPr>
            <w:tcW w:w="2831" w:type="dxa"/>
            <w:gridSpan w:val="3"/>
          </w:tcPr>
          <w:p w14:paraId="0E62F609" w14:textId="77777777" w:rsidR="00AC072A" w:rsidRPr="00806992" w:rsidRDefault="00AC072A" w:rsidP="00455F9D">
            <w:pPr>
              <w:spacing w:after="0" w:line="240" w:lineRule="auto"/>
              <w:jc w:val="both"/>
              <w:rPr>
                <w:rFonts w:ascii="Times New Roman" w:eastAsia="Times New Roman" w:hAnsi="Times New Roman"/>
                <w:sz w:val="24"/>
                <w:szCs w:val="24"/>
              </w:rPr>
            </w:pPr>
            <w:r w:rsidRPr="00806992">
              <w:rPr>
                <w:rFonts w:ascii="Times New Roman" w:eastAsia="Times New Roman" w:hAnsi="Times New Roman"/>
                <w:sz w:val="24"/>
                <w:szCs w:val="24"/>
              </w:rPr>
              <w:t>Ne CVP IS priemonėmis</w:t>
            </w:r>
          </w:p>
          <w:p w14:paraId="05857B15" w14:textId="77777777" w:rsidR="00AC072A" w:rsidRPr="00806992" w:rsidRDefault="00AC072A" w:rsidP="00455F9D">
            <w:pPr>
              <w:spacing w:after="0" w:line="240" w:lineRule="auto"/>
              <w:jc w:val="both"/>
              <w:rPr>
                <w:rFonts w:ascii="Times New Roman" w:eastAsia="Times New Roman" w:hAnsi="Times New Roman"/>
                <w:sz w:val="24"/>
                <w:szCs w:val="24"/>
              </w:rPr>
            </w:pPr>
            <w:r w:rsidRPr="00806992">
              <w:rPr>
                <w:rFonts w:ascii="Times New Roman" w:eastAsia="Times New Roman" w:hAnsi="Times New Roman"/>
                <w:sz w:val="24"/>
                <w:szCs w:val="24"/>
              </w:rPr>
              <w:t xml:space="preserve"> </w:t>
            </w:r>
          </w:p>
          <w:tbl>
            <w:tblPr>
              <w:tblpPr w:leftFromText="180" w:rightFromText="180" w:vertAnchor="text" w:horzAnchor="margin" w:tblpY="-1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tblGrid>
            <w:tr w:rsidR="00AC072A" w:rsidRPr="00806992" w14:paraId="72DB8C00" w14:textId="77777777" w:rsidTr="00455F9D">
              <w:trPr>
                <w:trHeight w:val="258"/>
              </w:trPr>
              <w:tc>
                <w:tcPr>
                  <w:tcW w:w="421" w:type="dxa"/>
                  <w:shd w:val="clear" w:color="auto" w:fill="auto"/>
                </w:tcPr>
                <w:p w14:paraId="6CCF96DD" w14:textId="77777777" w:rsidR="00AC072A" w:rsidRPr="00806992" w:rsidRDefault="00AC072A" w:rsidP="00455F9D">
                  <w:pPr>
                    <w:spacing w:after="0" w:line="240" w:lineRule="auto"/>
                    <w:rPr>
                      <w:rFonts w:ascii="Times New Roman" w:eastAsia="Times New Roman" w:hAnsi="Times New Roman"/>
                      <w:sz w:val="24"/>
                      <w:szCs w:val="24"/>
                    </w:rPr>
                  </w:pPr>
                </w:p>
              </w:tc>
            </w:tr>
          </w:tbl>
          <w:p w14:paraId="6B96D59B" w14:textId="77777777" w:rsidR="00AC072A" w:rsidRPr="00806992" w:rsidRDefault="00AC072A" w:rsidP="00455F9D">
            <w:pPr>
              <w:spacing w:after="0" w:line="240" w:lineRule="auto"/>
              <w:rPr>
                <w:rFonts w:ascii="Times New Roman" w:eastAsia="Times New Roman" w:hAnsi="Times New Roman"/>
                <w:sz w:val="24"/>
                <w:szCs w:val="24"/>
              </w:rPr>
            </w:pPr>
          </w:p>
        </w:tc>
        <w:tc>
          <w:tcPr>
            <w:tcW w:w="2831" w:type="dxa"/>
            <w:gridSpan w:val="2"/>
          </w:tcPr>
          <w:p w14:paraId="148D9405"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CPO</w:t>
            </w:r>
            <w:r w:rsidR="003268A3" w:rsidRPr="00806992">
              <w:rPr>
                <w:rFonts w:ascii="Times New Roman" w:eastAsia="Times New Roman" w:hAnsi="Times New Roman"/>
                <w:sz w:val="24"/>
                <w:szCs w:val="24"/>
              </w:rPr>
              <w:t xml:space="preserve"> LT</w:t>
            </w:r>
            <w:r w:rsidRPr="00806992">
              <w:rPr>
                <w:rFonts w:ascii="Times New Roman" w:eastAsia="Times New Roman" w:hAnsi="Times New Roman"/>
                <w:sz w:val="24"/>
                <w:szCs w:val="24"/>
              </w:rPr>
              <w:t xml:space="preserve"> priemonėmis</w:t>
            </w:r>
          </w:p>
          <w:p w14:paraId="16744F46" w14:textId="77777777" w:rsidR="00AC072A" w:rsidRPr="00806992" w:rsidRDefault="00AC072A" w:rsidP="00455F9D">
            <w:pPr>
              <w:spacing w:after="0" w:line="240" w:lineRule="auto"/>
              <w:rPr>
                <w:rFonts w:ascii="Times New Roman" w:eastAsia="Times New Roman" w:hAnsi="Times New Roman"/>
                <w:sz w:val="24"/>
                <w:szCs w:val="24"/>
              </w:rPr>
            </w:pPr>
          </w:p>
          <w:tbl>
            <w:tblPr>
              <w:tblpPr w:leftFromText="180" w:rightFromText="180" w:vertAnchor="text" w:horzAnchor="margin" w:tblpY="-1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tblGrid>
            <w:tr w:rsidR="00AC072A" w:rsidRPr="00806992" w14:paraId="53DFB2C6" w14:textId="77777777" w:rsidTr="00455F9D">
              <w:tc>
                <w:tcPr>
                  <w:tcW w:w="421" w:type="dxa"/>
                  <w:shd w:val="clear" w:color="auto" w:fill="auto"/>
                </w:tcPr>
                <w:p w14:paraId="0711E08A" w14:textId="77777777" w:rsidR="00AC072A" w:rsidRPr="00806992" w:rsidRDefault="00AC072A" w:rsidP="00455F9D">
                  <w:pPr>
                    <w:spacing w:after="0" w:line="240" w:lineRule="auto"/>
                    <w:rPr>
                      <w:rFonts w:ascii="Times New Roman" w:eastAsia="Times New Roman" w:hAnsi="Times New Roman"/>
                      <w:sz w:val="24"/>
                      <w:szCs w:val="24"/>
                    </w:rPr>
                  </w:pPr>
                </w:p>
              </w:tc>
            </w:tr>
          </w:tbl>
          <w:p w14:paraId="47DA28F3" w14:textId="77777777" w:rsidR="00AC072A" w:rsidRPr="00806992" w:rsidRDefault="00AC072A" w:rsidP="00455F9D">
            <w:pPr>
              <w:spacing w:after="0" w:line="240" w:lineRule="auto"/>
              <w:rPr>
                <w:rFonts w:ascii="Times New Roman" w:eastAsia="Times New Roman" w:hAnsi="Times New Roman"/>
                <w:sz w:val="24"/>
                <w:szCs w:val="24"/>
              </w:rPr>
            </w:pPr>
          </w:p>
        </w:tc>
      </w:tr>
      <w:tr w:rsidR="00AC072A" w:rsidRPr="00806992" w14:paraId="5DFB11E5" w14:textId="77777777" w:rsidTr="00455F9D">
        <w:trPr>
          <w:gridAfter w:val="1"/>
          <w:wAfter w:w="32" w:type="dxa"/>
        </w:trPr>
        <w:tc>
          <w:tcPr>
            <w:tcW w:w="9675" w:type="dxa"/>
            <w:gridSpan w:val="8"/>
          </w:tcPr>
          <w:p w14:paraId="1F5BDB80" w14:textId="77777777" w:rsidR="00AC072A" w:rsidRPr="00806992" w:rsidRDefault="00AC072A" w:rsidP="00455F9D">
            <w:pPr>
              <w:spacing w:after="0" w:line="240" w:lineRule="auto"/>
              <w:rPr>
                <w:rFonts w:ascii="Times New Roman" w:hAnsi="Times New Roman"/>
                <w:sz w:val="24"/>
                <w:szCs w:val="24"/>
              </w:rPr>
            </w:pPr>
            <w:r w:rsidRPr="00806992">
              <w:rPr>
                <w:rFonts w:ascii="Times New Roman" w:eastAsia="Times New Roman" w:hAnsi="Times New Roman"/>
                <w:sz w:val="24"/>
                <w:szCs w:val="24"/>
              </w:rPr>
              <w:t>Jei pirkimas vykdomas ne per CPO</w:t>
            </w:r>
            <w:r w:rsidR="003268A3" w:rsidRPr="00806992">
              <w:rPr>
                <w:rFonts w:ascii="Times New Roman" w:eastAsia="Times New Roman" w:hAnsi="Times New Roman"/>
                <w:sz w:val="24"/>
                <w:szCs w:val="24"/>
              </w:rPr>
              <w:t xml:space="preserve"> LT</w:t>
            </w:r>
            <w:r w:rsidRPr="00806992">
              <w:rPr>
                <w:rFonts w:ascii="Times New Roman" w:eastAsia="Times New Roman" w:hAnsi="Times New Roman"/>
                <w:sz w:val="24"/>
                <w:szCs w:val="24"/>
              </w:rPr>
              <w:t>, nurodyti pagrindą:</w:t>
            </w:r>
          </w:p>
          <w:p w14:paraId="22009000" w14:textId="77777777" w:rsidR="00AC072A" w:rsidRPr="00806992" w:rsidRDefault="00AC072A" w:rsidP="00455F9D">
            <w:pPr>
              <w:spacing w:after="0" w:line="240" w:lineRule="auto"/>
              <w:rPr>
                <w:rFonts w:ascii="Times New Roman" w:hAnsi="Times New Roman"/>
                <w:sz w:val="24"/>
                <w:szCs w:val="24"/>
              </w:rPr>
            </w:pPr>
            <w:r w:rsidRPr="00806992">
              <w:rPr>
                <w:rFonts w:ascii="Times New Roman" w:hAnsi="Times New Roman"/>
                <w:sz w:val="24"/>
                <w:szCs w:val="24"/>
              </w:rPr>
              <w:t>Jei pirkimas vykdomas ne CVP IS priemonėmis, nurodyti pagrindą:</w:t>
            </w:r>
          </w:p>
          <w:p w14:paraId="0AA102F4"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hAnsi="Times New Roman"/>
                <w:sz w:val="24"/>
                <w:szCs w:val="24"/>
              </w:rPr>
              <w:t>Jei pirkimo vykdymo metu kreiptasi į vieną tiekėją, nurodyti priežastį:</w:t>
            </w:r>
          </w:p>
        </w:tc>
      </w:tr>
      <w:tr w:rsidR="00AC072A" w:rsidRPr="00806992" w14:paraId="491C9B91" w14:textId="77777777" w:rsidTr="00455F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47" w:type="dxa"/>
            <w:gridSpan w:val="2"/>
          </w:tcPr>
          <w:p w14:paraId="03EA746F" w14:textId="77777777" w:rsidR="00AC072A" w:rsidRPr="00806992" w:rsidRDefault="00AC072A" w:rsidP="00455F9D">
            <w:pPr>
              <w:spacing w:after="0" w:line="240" w:lineRule="auto"/>
              <w:rPr>
                <w:rFonts w:ascii="Times New Roman" w:eastAsia="Times New Roman" w:hAnsi="Times New Roman"/>
                <w:sz w:val="24"/>
                <w:szCs w:val="24"/>
              </w:rPr>
            </w:pPr>
          </w:p>
        </w:tc>
        <w:tc>
          <w:tcPr>
            <w:tcW w:w="466" w:type="dxa"/>
            <w:tcBorders>
              <w:bottom w:val="single" w:sz="4" w:space="0" w:color="auto"/>
            </w:tcBorders>
          </w:tcPr>
          <w:p w14:paraId="54816B90" w14:textId="77777777" w:rsidR="00AC072A" w:rsidRPr="00806992" w:rsidRDefault="00AC072A" w:rsidP="00455F9D">
            <w:pPr>
              <w:spacing w:after="0" w:line="240" w:lineRule="auto"/>
              <w:rPr>
                <w:rFonts w:ascii="Times New Roman" w:eastAsia="Times New Roman" w:hAnsi="Times New Roman"/>
                <w:b/>
                <w:sz w:val="24"/>
                <w:szCs w:val="24"/>
              </w:rPr>
            </w:pPr>
          </w:p>
        </w:tc>
        <w:tc>
          <w:tcPr>
            <w:tcW w:w="707" w:type="dxa"/>
          </w:tcPr>
          <w:p w14:paraId="040857B8" w14:textId="77777777" w:rsidR="00AC072A" w:rsidRPr="00806992" w:rsidRDefault="00AC072A" w:rsidP="00455F9D">
            <w:pPr>
              <w:spacing w:after="0" w:line="240" w:lineRule="auto"/>
              <w:rPr>
                <w:rFonts w:ascii="Times New Roman" w:eastAsia="Times New Roman" w:hAnsi="Times New Roman"/>
                <w:b/>
                <w:sz w:val="24"/>
                <w:szCs w:val="24"/>
              </w:rPr>
            </w:pPr>
          </w:p>
        </w:tc>
        <w:tc>
          <w:tcPr>
            <w:tcW w:w="282" w:type="dxa"/>
          </w:tcPr>
          <w:p w14:paraId="4F19F09B" w14:textId="77777777" w:rsidR="00AC072A" w:rsidRPr="00806992" w:rsidRDefault="00AC072A" w:rsidP="00455F9D">
            <w:pPr>
              <w:spacing w:after="0" w:line="240" w:lineRule="auto"/>
              <w:rPr>
                <w:rFonts w:ascii="Times New Roman" w:eastAsia="Times New Roman" w:hAnsi="Times New Roman"/>
                <w:sz w:val="24"/>
                <w:szCs w:val="24"/>
              </w:rPr>
            </w:pPr>
          </w:p>
        </w:tc>
        <w:tc>
          <w:tcPr>
            <w:tcW w:w="3771" w:type="dxa"/>
            <w:gridSpan w:val="2"/>
          </w:tcPr>
          <w:p w14:paraId="31303E14" w14:textId="77777777" w:rsidR="00AC072A" w:rsidRPr="00806992" w:rsidRDefault="00AC072A" w:rsidP="00455F9D">
            <w:pPr>
              <w:spacing w:after="0" w:line="240" w:lineRule="auto"/>
              <w:rPr>
                <w:rFonts w:ascii="Times New Roman" w:eastAsia="Times New Roman" w:hAnsi="Times New Roman"/>
                <w:sz w:val="24"/>
                <w:szCs w:val="24"/>
              </w:rPr>
            </w:pPr>
          </w:p>
        </w:tc>
        <w:tc>
          <w:tcPr>
            <w:tcW w:w="934" w:type="dxa"/>
            <w:gridSpan w:val="2"/>
            <w:tcBorders>
              <w:bottom w:val="single" w:sz="4" w:space="0" w:color="auto"/>
            </w:tcBorders>
          </w:tcPr>
          <w:p w14:paraId="22CA61F4" w14:textId="77777777" w:rsidR="00AC072A" w:rsidRPr="00806992" w:rsidRDefault="00AC072A" w:rsidP="00455F9D">
            <w:pPr>
              <w:spacing w:after="0" w:line="240" w:lineRule="auto"/>
              <w:rPr>
                <w:rFonts w:ascii="Times New Roman" w:eastAsia="Times New Roman" w:hAnsi="Times New Roman"/>
                <w:sz w:val="24"/>
                <w:szCs w:val="24"/>
              </w:rPr>
            </w:pPr>
          </w:p>
        </w:tc>
      </w:tr>
      <w:tr w:rsidR="00AC072A" w:rsidRPr="00806992" w14:paraId="02BF5899" w14:textId="77777777" w:rsidTr="00455F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47" w:type="dxa"/>
            <w:gridSpan w:val="2"/>
            <w:tcBorders>
              <w:right w:val="single" w:sz="4" w:space="0" w:color="auto"/>
            </w:tcBorders>
          </w:tcPr>
          <w:p w14:paraId="6988DFEB" w14:textId="77777777" w:rsidR="00AC072A" w:rsidRPr="00806992" w:rsidRDefault="00AC072A" w:rsidP="00455F9D">
            <w:pPr>
              <w:spacing w:after="0" w:line="240" w:lineRule="auto"/>
              <w:rPr>
                <w:rFonts w:ascii="Times New Roman" w:eastAsia="Times New Roman" w:hAnsi="Times New Roman"/>
                <w:b/>
                <w:sz w:val="24"/>
                <w:szCs w:val="24"/>
              </w:rPr>
            </w:pPr>
            <w:r w:rsidRPr="00806992">
              <w:rPr>
                <w:rFonts w:ascii="Times New Roman" w:eastAsia="Times New Roman" w:hAnsi="Times New Roman"/>
                <w:sz w:val="24"/>
                <w:szCs w:val="24"/>
              </w:rPr>
              <w:t xml:space="preserve">Vykdomas skelbiamas pirkimas:  </w:t>
            </w:r>
          </w:p>
        </w:tc>
        <w:tc>
          <w:tcPr>
            <w:tcW w:w="466" w:type="dxa"/>
            <w:tcBorders>
              <w:top w:val="single" w:sz="4" w:space="0" w:color="auto"/>
              <w:left w:val="single" w:sz="4" w:space="0" w:color="auto"/>
              <w:bottom w:val="single" w:sz="4" w:space="0" w:color="auto"/>
              <w:right w:val="single" w:sz="4" w:space="0" w:color="auto"/>
            </w:tcBorders>
          </w:tcPr>
          <w:p w14:paraId="430316D5" w14:textId="77777777" w:rsidR="00AC072A" w:rsidRPr="00806992" w:rsidRDefault="00AC072A" w:rsidP="00455F9D">
            <w:pPr>
              <w:spacing w:after="0" w:line="240" w:lineRule="auto"/>
              <w:rPr>
                <w:rFonts w:ascii="Times New Roman" w:eastAsia="Times New Roman" w:hAnsi="Times New Roman"/>
                <w:b/>
                <w:sz w:val="24"/>
                <w:szCs w:val="24"/>
              </w:rPr>
            </w:pPr>
          </w:p>
        </w:tc>
        <w:tc>
          <w:tcPr>
            <w:tcW w:w="707" w:type="dxa"/>
            <w:tcBorders>
              <w:left w:val="single" w:sz="4" w:space="0" w:color="auto"/>
            </w:tcBorders>
          </w:tcPr>
          <w:p w14:paraId="688FC8C3" w14:textId="77777777" w:rsidR="00AC072A" w:rsidRPr="00806992" w:rsidRDefault="00AC072A" w:rsidP="00455F9D">
            <w:pPr>
              <w:spacing w:after="0" w:line="240" w:lineRule="auto"/>
              <w:rPr>
                <w:rFonts w:ascii="Times New Roman" w:eastAsia="Times New Roman" w:hAnsi="Times New Roman"/>
                <w:b/>
                <w:sz w:val="24"/>
                <w:szCs w:val="24"/>
              </w:rPr>
            </w:pPr>
          </w:p>
        </w:tc>
        <w:tc>
          <w:tcPr>
            <w:tcW w:w="282" w:type="dxa"/>
          </w:tcPr>
          <w:p w14:paraId="6F15C371" w14:textId="77777777" w:rsidR="00AC072A" w:rsidRPr="00806992" w:rsidRDefault="00AC072A" w:rsidP="00455F9D">
            <w:pPr>
              <w:spacing w:after="0" w:line="240" w:lineRule="auto"/>
              <w:rPr>
                <w:rFonts w:ascii="Times New Roman" w:eastAsia="Times New Roman" w:hAnsi="Times New Roman"/>
                <w:sz w:val="24"/>
                <w:szCs w:val="24"/>
              </w:rPr>
            </w:pPr>
          </w:p>
        </w:tc>
        <w:tc>
          <w:tcPr>
            <w:tcW w:w="3771" w:type="dxa"/>
            <w:gridSpan w:val="2"/>
            <w:tcBorders>
              <w:right w:val="single" w:sz="4" w:space="0" w:color="auto"/>
            </w:tcBorders>
          </w:tcPr>
          <w:p w14:paraId="30F7C7C1"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Skelbimo paskelbimo data:</w:t>
            </w:r>
          </w:p>
        </w:tc>
        <w:tc>
          <w:tcPr>
            <w:tcW w:w="934" w:type="dxa"/>
            <w:gridSpan w:val="2"/>
            <w:tcBorders>
              <w:top w:val="single" w:sz="4" w:space="0" w:color="auto"/>
              <w:left w:val="single" w:sz="4" w:space="0" w:color="auto"/>
              <w:bottom w:val="single" w:sz="4" w:space="0" w:color="auto"/>
              <w:right w:val="single" w:sz="4" w:space="0" w:color="auto"/>
            </w:tcBorders>
          </w:tcPr>
          <w:p w14:paraId="2CB6FAC6" w14:textId="77777777" w:rsidR="00AC072A" w:rsidRPr="00806992" w:rsidRDefault="00AC072A" w:rsidP="00455F9D">
            <w:pPr>
              <w:spacing w:after="0" w:line="240" w:lineRule="auto"/>
              <w:rPr>
                <w:rFonts w:ascii="Times New Roman" w:eastAsia="Times New Roman" w:hAnsi="Times New Roman"/>
                <w:sz w:val="24"/>
                <w:szCs w:val="24"/>
              </w:rPr>
            </w:pPr>
          </w:p>
        </w:tc>
      </w:tr>
      <w:tr w:rsidR="00AC072A" w:rsidRPr="00806992" w14:paraId="4E577276" w14:textId="77777777" w:rsidTr="00455F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47" w:type="dxa"/>
            <w:gridSpan w:val="2"/>
          </w:tcPr>
          <w:p w14:paraId="01B690D2" w14:textId="77777777" w:rsidR="00AC072A" w:rsidRPr="00806992" w:rsidRDefault="00AC072A" w:rsidP="00455F9D">
            <w:pPr>
              <w:spacing w:after="0" w:line="240" w:lineRule="auto"/>
              <w:rPr>
                <w:rFonts w:ascii="Times New Roman" w:eastAsia="Times New Roman" w:hAnsi="Times New Roman"/>
                <w:b/>
                <w:sz w:val="24"/>
                <w:szCs w:val="24"/>
              </w:rPr>
            </w:pPr>
          </w:p>
          <w:p w14:paraId="53DE7459" w14:textId="77777777" w:rsidR="00AC072A" w:rsidRPr="00806992" w:rsidRDefault="00AC072A" w:rsidP="00455F9D">
            <w:pPr>
              <w:spacing w:after="0" w:line="240" w:lineRule="auto"/>
              <w:rPr>
                <w:rFonts w:ascii="Times New Roman" w:eastAsia="Times New Roman" w:hAnsi="Times New Roman"/>
                <w:b/>
                <w:sz w:val="24"/>
                <w:szCs w:val="24"/>
              </w:rPr>
            </w:pPr>
          </w:p>
        </w:tc>
        <w:tc>
          <w:tcPr>
            <w:tcW w:w="466" w:type="dxa"/>
            <w:tcBorders>
              <w:top w:val="single" w:sz="4" w:space="0" w:color="auto"/>
              <w:bottom w:val="single" w:sz="4" w:space="0" w:color="auto"/>
            </w:tcBorders>
          </w:tcPr>
          <w:p w14:paraId="182263AE" w14:textId="77777777" w:rsidR="00AC072A" w:rsidRPr="00806992" w:rsidRDefault="00AC072A" w:rsidP="00455F9D">
            <w:pPr>
              <w:spacing w:after="0" w:line="240" w:lineRule="auto"/>
              <w:rPr>
                <w:rFonts w:ascii="Times New Roman" w:eastAsia="Times New Roman" w:hAnsi="Times New Roman"/>
                <w:b/>
                <w:sz w:val="24"/>
                <w:szCs w:val="24"/>
              </w:rPr>
            </w:pPr>
          </w:p>
        </w:tc>
        <w:tc>
          <w:tcPr>
            <w:tcW w:w="707" w:type="dxa"/>
          </w:tcPr>
          <w:p w14:paraId="7A56C4E0" w14:textId="77777777" w:rsidR="00AC072A" w:rsidRPr="00806992" w:rsidRDefault="00AC072A" w:rsidP="00455F9D">
            <w:pPr>
              <w:spacing w:after="0" w:line="240" w:lineRule="auto"/>
              <w:rPr>
                <w:rFonts w:ascii="Times New Roman" w:eastAsia="Times New Roman" w:hAnsi="Times New Roman"/>
                <w:b/>
                <w:sz w:val="24"/>
                <w:szCs w:val="24"/>
              </w:rPr>
            </w:pPr>
          </w:p>
        </w:tc>
        <w:tc>
          <w:tcPr>
            <w:tcW w:w="282" w:type="dxa"/>
          </w:tcPr>
          <w:p w14:paraId="6DCBCE31" w14:textId="77777777" w:rsidR="00AC072A" w:rsidRPr="00806992" w:rsidRDefault="00AC072A" w:rsidP="00455F9D">
            <w:pPr>
              <w:spacing w:after="0" w:line="240" w:lineRule="auto"/>
              <w:rPr>
                <w:rFonts w:ascii="Times New Roman" w:eastAsia="Times New Roman" w:hAnsi="Times New Roman"/>
                <w:b/>
                <w:sz w:val="24"/>
                <w:szCs w:val="24"/>
              </w:rPr>
            </w:pPr>
          </w:p>
        </w:tc>
        <w:tc>
          <w:tcPr>
            <w:tcW w:w="3771" w:type="dxa"/>
            <w:gridSpan w:val="2"/>
          </w:tcPr>
          <w:p w14:paraId="3EB221B7" w14:textId="77777777" w:rsidR="00AC072A" w:rsidRPr="00806992" w:rsidRDefault="00AC072A" w:rsidP="00455F9D">
            <w:pPr>
              <w:spacing w:after="0" w:line="240" w:lineRule="auto"/>
              <w:rPr>
                <w:rFonts w:ascii="Times New Roman" w:eastAsia="Times New Roman" w:hAnsi="Times New Roman"/>
                <w:b/>
                <w:sz w:val="24"/>
                <w:szCs w:val="24"/>
              </w:rPr>
            </w:pPr>
          </w:p>
        </w:tc>
        <w:tc>
          <w:tcPr>
            <w:tcW w:w="934" w:type="dxa"/>
            <w:gridSpan w:val="2"/>
            <w:tcBorders>
              <w:top w:val="single" w:sz="4" w:space="0" w:color="auto"/>
              <w:bottom w:val="single" w:sz="4" w:space="0" w:color="auto"/>
            </w:tcBorders>
          </w:tcPr>
          <w:p w14:paraId="52C44352" w14:textId="77777777" w:rsidR="00AC072A" w:rsidRPr="00806992" w:rsidRDefault="00AC072A" w:rsidP="00455F9D">
            <w:pPr>
              <w:spacing w:after="0" w:line="240" w:lineRule="auto"/>
              <w:rPr>
                <w:rFonts w:ascii="Times New Roman" w:eastAsia="Times New Roman" w:hAnsi="Times New Roman"/>
                <w:b/>
                <w:sz w:val="24"/>
                <w:szCs w:val="24"/>
              </w:rPr>
            </w:pPr>
          </w:p>
        </w:tc>
      </w:tr>
      <w:tr w:rsidR="00AC072A" w:rsidRPr="00806992" w14:paraId="46551EC7" w14:textId="77777777" w:rsidTr="00455F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47" w:type="dxa"/>
            <w:gridSpan w:val="2"/>
            <w:tcBorders>
              <w:right w:val="single" w:sz="4" w:space="0" w:color="auto"/>
            </w:tcBorders>
          </w:tcPr>
          <w:p w14:paraId="0BCEF243" w14:textId="77777777" w:rsidR="00AC072A" w:rsidRPr="00806992" w:rsidRDefault="00AC072A" w:rsidP="00455F9D">
            <w:pPr>
              <w:spacing w:after="0" w:line="240" w:lineRule="auto"/>
              <w:rPr>
                <w:rFonts w:ascii="Times New Roman" w:eastAsia="Times New Roman" w:hAnsi="Times New Roman"/>
                <w:b/>
                <w:sz w:val="24"/>
                <w:szCs w:val="24"/>
              </w:rPr>
            </w:pPr>
            <w:r w:rsidRPr="00806992">
              <w:rPr>
                <w:rFonts w:ascii="Times New Roman" w:eastAsia="Times New Roman" w:hAnsi="Times New Roman"/>
                <w:sz w:val="24"/>
                <w:szCs w:val="24"/>
              </w:rPr>
              <w:t>Vykdomas neskelbiamas pirkimas:</w:t>
            </w:r>
          </w:p>
        </w:tc>
        <w:tc>
          <w:tcPr>
            <w:tcW w:w="466" w:type="dxa"/>
            <w:tcBorders>
              <w:top w:val="single" w:sz="4" w:space="0" w:color="auto"/>
              <w:left w:val="single" w:sz="4" w:space="0" w:color="auto"/>
              <w:bottom w:val="single" w:sz="4" w:space="0" w:color="auto"/>
              <w:right w:val="single" w:sz="4" w:space="0" w:color="auto"/>
            </w:tcBorders>
          </w:tcPr>
          <w:p w14:paraId="1D309C34" w14:textId="77777777" w:rsidR="00AC072A" w:rsidRPr="00806992" w:rsidRDefault="00AC072A" w:rsidP="00455F9D">
            <w:pPr>
              <w:spacing w:after="0" w:line="240" w:lineRule="auto"/>
              <w:rPr>
                <w:rFonts w:ascii="Times New Roman" w:eastAsia="Times New Roman" w:hAnsi="Times New Roman"/>
                <w:b/>
                <w:sz w:val="24"/>
                <w:szCs w:val="24"/>
              </w:rPr>
            </w:pPr>
          </w:p>
        </w:tc>
        <w:tc>
          <w:tcPr>
            <w:tcW w:w="707" w:type="dxa"/>
            <w:tcBorders>
              <w:left w:val="single" w:sz="4" w:space="0" w:color="auto"/>
            </w:tcBorders>
          </w:tcPr>
          <w:p w14:paraId="6CE542A4" w14:textId="77777777" w:rsidR="00AC072A" w:rsidRPr="00806992" w:rsidRDefault="00AC072A" w:rsidP="00455F9D">
            <w:pPr>
              <w:spacing w:after="0" w:line="240" w:lineRule="auto"/>
              <w:rPr>
                <w:rFonts w:ascii="Times New Roman" w:eastAsia="Times New Roman" w:hAnsi="Times New Roman"/>
                <w:b/>
                <w:sz w:val="24"/>
                <w:szCs w:val="24"/>
              </w:rPr>
            </w:pPr>
          </w:p>
        </w:tc>
        <w:tc>
          <w:tcPr>
            <w:tcW w:w="282" w:type="dxa"/>
          </w:tcPr>
          <w:p w14:paraId="323A7FEB" w14:textId="77777777" w:rsidR="00AC072A" w:rsidRPr="00806992" w:rsidRDefault="00AC072A" w:rsidP="00455F9D">
            <w:pPr>
              <w:spacing w:after="0" w:line="240" w:lineRule="auto"/>
              <w:rPr>
                <w:rFonts w:ascii="Times New Roman" w:eastAsia="Times New Roman" w:hAnsi="Times New Roman"/>
                <w:b/>
                <w:sz w:val="24"/>
                <w:szCs w:val="24"/>
              </w:rPr>
            </w:pPr>
          </w:p>
        </w:tc>
        <w:tc>
          <w:tcPr>
            <w:tcW w:w="3771" w:type="dxa"/>
            <w:gridSpan w:val="2"/>
            <w:tcBorders>
              <w:right w:val="single" w:sz="4" w:space="0" w:color="auto"/>
            </w:tcBorders>
          </w:tcPr>
          <w:p w14:paraId="094A3B68" w14:textId="77777777" w:rsidR="00AC072A" w:rsidRPr="00806992" w:rsidRDefault="00AC072A" w:rsidP="00455F9D">
            <w:pPr>
              <w:spacing w:after="0" w:line="240" w:lineRule="auto"/>
              <w:rPr>
                <w:rFonts w:ascii="Times New Roman" w:eastAsia="Times New Roman" w:hAnsi="Times New Roman"/>
                <w:sz w:val="24"/>
                <w:szCs w:val="24"/>
              </w:rPr>
            </w:pPr>
            <w:r w:rsidRPr="00806992">
              <w:rPr>
                <w:rFonts w:ascii="Times New Roman" w:eastAsia="Times New Roman" w:hAnsi="Times New Roman"/>
                <w:sz w:val="24"/>
                <w:szCs w:val="24"/>
              </w:rPr>
              <w:t>Kvietimo išsiuntimo ar žodinės apklausos pradžios data:</w:t>
            </w:r>
          </w:p>
        </w:tc>
        <w:tc>
          <w:tcPr>
            <w:tcW w:w="934" w:type="dxa"/>
            <w:gridSpan w:val="2"/>
            <w:tcBorders>
              <w:top w:val="single" w:sz="4" w:space="0" w:color="auto"/>
              <w:left w:val="single" w:sz="4" w:space="0" w:color="auto"/>
              <w:bottom w:val="single" w:sz="4" w:space="0" w:color="auto"/>
              <w:right w:val="single" w:sz="4" w:space="0" w:color="auto"/>
            </w:tcBorders>
          </w:tcPr>
          <w:p w14:paraId="7FD5C0DF" w14:textId="77777777" w:rsidR="00AC072A" w:rsidRPr="00806992" w:rsidRDefault="00AC072A" w:rsidP="00455F9D">
            <w:pPr>
              <w:spacing w:after="0" w:line="240" w:lineRule="auto"/>
              <w:rPr>
                <w:rFonts w:ascii="Times New Roman" w:eastAsia="Times New Roman" w:hAnsi="Times New Roman"/>
                <w:b/>
                <w:sz w:val="24"/>
                <w:szCs w:val="24"/>
              </w:rPr>
            </w:pPr>
          </w:p>
        </w:tc>
      </w:tr>
      <w:tr w:rsidR="00AC072A" w:rsidRPr="00806992" w14:paraId="20AD50D7" w14:textId="77777777" w:rsidTr="00455F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47" w:type="dxa"/>
            <w:gridSpan w:val="2"/>
          </w:tcPr>
          <w:p w14:paraId="4A8A8432" w14:textId="77777777" w:rsidR="00AC072A" w:rsidRPr="00806992" w:rsidRDefault="00AC072A" w:rsidP="00455F9D">
            <w:pPr>
              <w:spacing w:after="0" w:line="240" w:lineRule="auto"/>
              <w:rPr>
                <w:rFonts w:ascii="Times New Roman" w:eastAsia="Times New Roman" w:hAnsi="Times New Roman"/>
                <w:b/>
                <w:sz w:val="24"/>
                <w:szCs w:val="24"/>
              </w:rPr>
            </w:pPr>
          </w:p>
        </w:tc>
        <w:tc>
          <w:tcPr>
            <w:tcW w:w="466" w:type="dxa"/>
            <w:tcBorders>
              <w:top w:val="single" w:sz="4" w:space="0" w:color="auto"/>
              <w:bottom w:val="single" w:sz="4" w:space="0" w:color="auto"/>
            </w:tcBorders>
          </w:tcPr>
          <w:p w14:paraId="3EFE4C14" w14:textId="77777777" w:rsidR="00AC072A" w:rsidRPr="00806992" w:rsidRDefault="00AC072A" w:rsidP="00455F9D">
            <w:pPr>
              <w:spacing w:after="0" w:line="240" w:lineRule="auto"/>
              <w:rPr>
                <w:rFonts w:ascii="Times New Roman" w:eastAsia="Times New Roman" w:hAnsi="Times New Roman"/>
                <w:b/>
                <w:sz w:val="24"/>
                <w:szCs w:val="24"/>
              </w:rPr>
            </w:pPr>
          </w:p>
        </w:tc>
        <w:tc>
          <w:tcPr>
            <w:tcW w:w="707" w:type="dxa"/>
          </w:tcPr>
          <w:p w14:paraId="3CB973E8" w14:textId="77777777" w:rsidR="00AC072A" w:rsidRPr="00806992" w:rsidRDefault="00AC072A" w:rsidP="00455F9D">
            <w:pPr>
              <w:spacing w:after="0" w:line="240" w:lineRule="auto"/>
              <w:rPr>
                <w:rFonts w:ascii="Times New Roman" w:eastAsia="Times New Roman" w:hAnsi="Times New Roman"/>
                <w:b/>
                <w:sz w:val="24"/>
                <w:szCs w:val="24"/>
              </w:rPr>
            </w:pPr>
          </w:p>
        </w:tc>
        <w:tc>
          <w:tcPr>
            <w:tcW w:w="282" w:type="dxa"/>
            <w:tcBorders>
              <w:bottom w:val="single" w:sz="4" w:space="0" w:color="auto"/>
            </w:tcBorders>
          </w:tcPr>
          <w:p w14:paraId="31A0608D" w14:textId="77777777" w:rsidR="00AC072A" w:rsidRPr="00806992" w:rsidRDefault="00AC072A" w:rsidP="00455F9D">
            <w:pPr>
              <w:spacing w:after="0" w:line="240" w:lineRule="auto"/>
              <w:rPr>
                <w:rFonts w:ascii="Times New Roman" w:eastAsia="Times New Roman" w:hAnsi="Times New Roman"/>
                <w:b/>
                <w:sz w:val="24"/>
                <w:szCs w:val="24"/>
              </w:rPr>
            </w:pPr>
          </w:p>
        </w:tc>
        <w:tc>
          <w:tcPr>
            <w:tcW w:w="3771" w:type="dxa"/>
            <w:gridSpan w:val="2"/>
          </w:tcPr>
          <w:p w14:paraId="70A4CFD2" w14:textId="77777777" w:rsidR="00AC072A" w:rsidRPr="00806992" w:rsidRDefault="00AC072A" w:rsidP="00455F9D">
            <w:pPr>
              <w:spacing w:after="0" w:line="240" w:lineRule="auto"/>
              <w:rPr>
                <w:rFonts w:ascii="Times New Roman" w:eastAsia="Times New Roman" w:hAnsi="Times New Roman"/>
                <w:b/>
                <w:sz w:val="24"/>
                <w:szCs w:val="24"/>
              </w:rPr>
            </w:pPr>
          </w:p>
        </w:tc>
        <w:tc>
          <w:tcPr>
            <w:tcW w:w="934" w:type="dxa"/>
            <w:gridSpan w:val="2"/>
            <w:tcBorders>
              <w:top w:val="single" w:sz="4" w:space="0" w:color="auto"/>
            </w:tcBorders>
          </w:tcPr>
          <w:p w14:paraId="7DC599E1" w14:textId="77777777" w:rsidR="00AC072A" w:rsidRPr="00806992" w:rsidRDefault="00AC072A" w:rsidP="00455F9D">
            <w:pPr>
              <w:spacing w:after="0" w:line="240" w:lineRule="auto"/>
              <w:rPr>
                <w:rFonts w:ascii="Times New Roman" w:eastAsia="Times New Roman" w:hAnsi="Times New Roman"/>
                <w:b/>
                <w:sz w:val="24"/>
                <w:szCs w:val="24"/>
              </w:rPr>
            </w:pPr>
          </w:p>
        </w:tc>
      </w:tr>
      <w:tr w:rsidR="00AC072A" w:rsidRPr="00806992" w14:paraId="51F60C88" w14:textId="77777777" w:rsidTr="00455F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47" w:type="dxa"/>
            <w:gridSpan w:val="2"/>
            <w:tcBorders>
              <w:right w:val="single" w:sz="4" w:space="0" w:color="auto"/>
            </w:tcBorders>
          </w:tcPr>
          <w:p w14:paraId="34030493" w14:textId="434417CD" w:rsidR="00AC072A" w:rsidRPr="00806992" w:rsidRDefault="00AC072A" w:rsidP="00455F9D">
            <w:pPr>
              <w:spacing w:after="0" w:line="240" w:lineRule="auto"/>
              <w:rPr>
                <w:rFonts w:ascii="Times New Roman" w:eastAsia="Times New Roman" w:hAnsi="Times New Roman"/>
                <w:b/>
                <w:sz w:val="24"/>
                <w:szCs w:val="24"/>
              </w:rPr>
            </w:pPr>
            <w:r w:rsidRPr="00806992">
              <w:rPr>
                <w:rFonts w:ascii="Times New Roman" w:eastAsia="Times New Roman" w:hAnsi="Times New Roman"/>
                <w:sz w:val="24"/>
                <w:szCs w:val="24"/>
              </w:rPr>
              <w:t>Tiekėjai apklausti:      žodžiu</w:t>
            </w:r>
          </w:p>
        </w:tc>
        <w:tc>
          <w:tcPr>
            <w:tcW w:w="466" w:type="dxa"/>
            <w:tcBorders>
              <w:top w:val="single" w:sz="4" w:space="0" w:color="auto"/>
              <w:left w:val="single" w:sz="4" w:space="0" w:color="auto"/>
              <w:bottom w:val="single" w:sz="4" w:space="0" w:color="auto"/>
              <w:right w:val="single" w:sz="4" w:space="0" w:color="auto"/>
            </w:tcBorders>
          </w:tcPr>
          <w:p w14:paraId="72D34547" w14:textId="77777777" w:rsidR="00AC072A" w:rsidRPr="00806992" w:rsidRDefault="00AC072A" w:rsidP="00455F9D">
            <w:pPr>
              <w:spacing w:after="0" w:line="240" w:lineRule="auto"/>
              <w:rPr>
                <w:rFonts w:ascii="Times New Roman" w:eastAsia="Times New Roman" w:hAnsi="Times New Roman"/>
                <w:b/>
                <w:sz w:val="24"/>
                <w:szCs w:val="24"/>
              </w:rPr>
            </w:pPr>
          </w:p>
        </w:tc>
        <w:tc>
          <w:tcPr>
            <w:tcW w:w="707" w:type="dxa"/>
            <w:tcBorders>
              <w:left w:val="single" w:sz="4" w:space="0" w:color="auto"/>
              <w:right w:val="single" w:sz="4" w:space="0" w:color="auto"/>
            </w:tcBorders>
          </w:tcPr>
          <w:p w14:paraId="2E15B8BE" w14:textId="77777777" w:rsidR="00AC072A" w:rsidRPr="00806992" w:rsidRDefault="00AC072A" w:rsidP="00455F9D">
            <w:pPr>
              <w:spacing w:after="0" w:line="240" w:lineRule="auto"/>
              <w:rPr>
                <w:rFonts w:ascii="Times New Roman" w:eastAsia="Times New Roman" w:hAnsi="Times New Roman"/>
                <w:b/>
                <w:sz w:val="24"/>
                <w:szCs w:val="24"/>
              </w:rPr>
            </w:pPr>
            <w:r w:rsidRPr="00806992">
              <w:rPr>
                <w:rFonts w:ascii="Times New Roman" w:eastAsia="Times New Roman" w:hAnsi="Times New Roman"/>
                <w:sz w:val="24"/>
                <w:szCs w:val="24"/>
              </w:rPr>
              <w:t>raštu</w:t>
            </w:r>
          </w:p>
        </w:tc>
        <w:tc>
          <w:tcPr>
            <w:tcW w:w="282" w:type="dxa"/>
            <w:tcBorders>
              <w:top w:val="single" w:sz="4" w:space="0" w:color="auto"/>
              <w:left w:val="single" w:sz="4" w:space="0" w:color="auto"/>
              <w:bottom w:val="single" w:sz="4" w:space="0" w:color="auto"/>
              <w:right w:val="single" w:sz="4" w:space="0" w:color="auto"/>
            </w:tcBorders>
          </w:tcPr>
          <w:p w14:paraId="125D25EC" w14:textId="77777777" w:rsidR="00AC072A" w:rsidRPr="00806992" w:rsidRDefault="00AC072A" w:rsidP="00455F9D">
            <w:pPr>
              <w:spacing w:after="0" w:line="240" w:lineRule="auto"/>
              <w:rPr>
                <w:rFonts w:ascii="Times New Roman" w:eastAsia="Times New Roman" w:hAnsi="Times New Roman"/>
                <w:b/>
                <w:sz w:val="24"/>
                <w:szCs w:val="24"/>
              </w:rPr>
            </w:pPr>
          </w:p>
        </w:tc>
        <w:tc>
          <w:tcPr>
            <w:tcW w:w="3771" w:type="dxa"/>
            <w:gridSpan w:val="2"/>
            <w:tcBorders>
              <w:left w:val="single" w:sz="4" w:space="0" w:color="auto"/>
            </w:tcBorders>
          </w:tcPr>
          <w:p w14:paraId="1A847A7F" w14:textId="77777777" w:rsidR="00AC072A" w:rsidRPr="00806992" w:rsidRDefault="00AC072A" w:rsidP="00455F9D">
            <w:pPr>
              <w:spacing w:after="0" w:line="240" w:lineRule="auto"/>
              <w:rPr>
                <w:rFonts w:ascii="Times New Roman" w:eastAsia="Times New Roman" w:hAnsi="Times New Roman"/>
                <w:b/>
                <w:sz w:val="24"/>
                <w:szCs w:val="24"/>
              </w:rPr>
            </w:pPr>
          </w:p>
        </w:tc>
        <w:tc>
          <w:tcPr>
            <w:tcW w:w="934" w:type="dxa"/>
            <w:gridSpan w:val="2"/>
          </w:tcPr>
          <w:p w14:paraId="675C109C" w14:textId="77777777" w:rsidR="00AC072A" w:rsidRPr="00806992" w:rsidRDefault="00AC072A" w:rsidP="00455F9D">
            <w:pPr>
              <w:spacing w:after="0" w:line="240" w:lineRule="auto"/>
              <w:rPr>
                <w:rFonts w:ascii="Times New Roman" w:eastAsia="Times New Roman" w:hAnsi="Times New Roman"/>
                <w:b/>
                <w:sz w:val="24"/>
                <w:szCs w:val="24"/>
              </w:rPr>
            </w:pPr>
          </w:p>
        </w:tc>
      </w:tr>
    </w:tbl>
    <w:p w14:paraId="674BB1C5" w14:textId="77777777" w:rsidR="00AC072A" w:rsidRPr="00806992" w:rsidRDefault="00AC072A" w:rsidP="00806992">
      <w:pPr>
        <w:spacing w:after="0" w:line="240" w:lineRule="auto"/>
        <w:jc w:val="both"/>
        <w:rPr>
          <w:rFonts w:ascii="Times New Roman" w:eastAsia="Times New Roman" w:hAnsi="Times New Roman"/>
          <w:b/>
          <w:sz w:val="24"/>
          <w:szCs w:val="24"/>
        </w:rPr>
      </w:pPr>
    </w:p>
    <w:p w14:paraId="5DEFAFC7" w14:textId="77777777" w:rsidR="00AC072A" w:rsidRPr="00806992" w:rsidRDefault="00AC072A" w:rsidP="00806992">
      <w:pPr>
        <w:spacing w:after="0" w:line="240" w:lineRule="auto"/>
        <w:jc w:val="both"/>
        <w:rPr>
          <w:rFonts w:ascii="Times New Roman" w:eastAsia="Times New Roman" w:hAnsi="Times New Roman"/>
          <w:b/>
          <w:sz w:val="24"/>
          <w:szCs w:val="24"/>
        </w:rPr>
      </w:pPr>
      <w:r w:rsidRPr="00806992">
        <w:rPr>
          <w:rFonts w:ascii="Times New Roman" w:eastAsia="Times New Roman" w:hAnsi="Times New Roman"/>
          <w:b/>
          <w:sz w:val="24"/>
          <w:szCs w:val="24"/>
        </w:rPr>
        <w:t>Apklausti/pateikę pasiūlymus tiekėjai: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070"/>
        <w:gridCol w:w="2884"/>
        <w:gridCol w:w="2509"/>
        <w:gridCol w:w="1668"/>
      </w:tblGrid>
      <w:tr w:rsidR="00AC072A" w:rsidRPr="00806992" w14:paraId="128ECF7B" w14:textId="77777777" w:rsidTr="00455F9D">
        <w:tc>
          <w:tcPr>
            <w:tcW w:w="556" w:type="dxa"/>
            <w:tcBorders>
              <w:top w:val="single" w:sz="12" w:space="0" w:color="auto"/>
              <w:left w:val="single" w:sz="12" w:space="0" w:color="auto"/>
              <w:bottom w:val="single" w:sz="12" w:space="0" w:color="auto"/>
            </w:tcBorders>
            <w:vAlign w:val="center"/>
          </w:tcPr>
          <w:p w14:paraId="4F373DA2" w14:textId="77777777" w:rsidR="00AC072A" w:rsidRPr="00806992" w:rsidRDefault="00AC072A" w:rsidP="00455F9D">
            <w:pPr>
              <w:spacing w:after="0" w:line="240" w:lineRule="auto"/>
              <w:jc w:val="center"/>
              <w:rPr>
                <w:rFonts w:ascii="Times New Roman" w:eastAsia="Times New Roman" w:hAnsi="Times New Roman"/>
                <w:sz w:val="24"/>
                <w:szCs w:val="24"/>
              </w:rPr>
            </w:pPr>
            <w:r w:rsidRPr="00806992">
              <w:rPr>
                <w:rFonts w:ascii="Times New Roman" w:eastAsia="Times New Roman" w:hAnsi="Times New Roman"/>
                <w:sz w:val="24"/>
                <w:szCs w:val="24"/>
              </w:rPr>
              <w:t>Eil. Nr.</w:t>
            </w:r>
          </w:p>
        </w:tc>
        <w:tc>
          <w:tcPr>
            <w:tcW w:w="2070" w:type="dxa"/>
            <w:tcBorders>
              <w:top w:val="single" w:sz="12" w:space="0" w:color="auto"/>
              <w:bottom w:val="single" w:sz="12" w:space="0" w:color="auto"/>
            </w:tcBorders>
            <w:vAlign w:val="center"/>
          </w:tcPr>
          <w:p w14:paraId="15444F9D" w14:textId="77777777" w:rsidR="00AC072A" w:rsidRPr="00806992" w:rsidRDefault="00AC072A" w:rsidP="00455F9D">
            <w:pPr>
              <w:spacing w:after="0" w:line="240" w:lineRule="auto"/>
              <w:jc w:val="center"/>
              <w:rPr>
                <w:rFonts w:ascii="Times New Roman" w:eastAsia="Times New Roman" w:hAnsi="Times New Roman"/>
                <w:sz w:val="24"/>
                <w:szCs w:val="24"/>
              </w:rPr>
            </w:pPr>
            <w:r w:rsidRPr="00806992">
              <w:rPr>
                <w:rFonts w:ascii="Times New Roman" w:eastAsia="Times New Roman" w:hAnsi="Times New Roman"/>
                <w:sz w:val="24"/>
                <w:szCs w:val="24"/>
              </w:rPr>
              <w:t>Pavadinimas</w:t>
            </w:r>
          </w:p>
        </w:tc>
        <w:tc>
          <w:tcPr>
            <w:tcW w:w="2884" w:type="dxa"/>
            <w:tcBorders>
              <w:top w:val="single" w:sz="12" w:space="0" w:color="auto"/>
              <w:bottom w:val="single" w:sz="12" w:space="0" w:color="auto"/>
            </w:tcBorders>
            <w:vAlign w:val="center"/>
          </w:tcPr>
          <w:p w14:paraId="78AEF2C1" w14:textId="77777777" w:rsidR="00AC072A" w:rsidRPr="00806992" w:rsidRDefault="00AC072A" w:rsidP="00455F9D">
            <w:pPr>
              <w:spacing w:after="0" w:line="240" w:lineRule="auto"/>
              <w:jc w:val="center"/>
              <w:rPr>
                <w:rFonts w:ascii="Times New Roman" w:eastAsia="Times New Roman" w:hAnsi="Times New Roman"/>
                <w:sz w:val="24"/>
                <w:szCs w:val="24"/>
              </w:rPr>
            </w:pPr>
            <w:r w:rsidRPr="00806992">
              <w:rPr>
                <w:rFonts w:ascii="Times New Roman" w:eastAsia="Times New Roman" w:hAnsi="Times New Roman"/>
                <w:sz w:val="24"/>
                <w:szCs w:val="24"/>
              </w:rPr>
              <w:t>Adresas, interneto svetainės, el. pašto adresas, telefono, fakso numeris ir kt.</w:t>
            </w:r>
          </w:p>
        </w:tc>
        <w:tc>
          <w:tcPr>
            <w:tcW w:w="2509" w:type="dxa"/>
            <w:tcBorders>
              <w:top w:val="single" w:sz="12" w:space="0" w:color="auto"/>
              <w:bottom w:val="single" w:sz="12" w:space="0" w:color="auto"/>
            </w:tcBorders>
            <w:vAlign w:val="center"/>
          </w:tcPr>
          <w:p w14:paraId="6AA3C335" w14:textId="77777777" w:rsidR="00AC072A" w:rsidRPr="00806992" w:rsidRDefault="00AC072A" w:rsidP="00455F9D">
            <w:pPr>
              <w:spacing w:after="0" w:line="240" w:lineRule="auto"/>
              <w:jc w:val="center"/>
              <w:rPr>
                <w:rFonts w:ascii="Times New Roman" w:eastAsia="Times New Roman" w:hAnsi="Times New Roman"/>
                <w:sz w:val="24"/>
                <w:szCs w:val="24"/>
              </w:rPr>
            </w:pPr>
            <w:r w:rsidRPr="00806992">
              <w:rPr>
                <w:rFonts w:ascii="Times New Roman" w:eastAsia="Times New Roman" w:hAnsi="Times New Roman"/>
                <w:sz w:val="24"/>
                <w:szCs w:val="24"/>
              </w:rPr>
              <w:t>Pasiūlymo kaina ir kitos charakteristikos</w:t>
            </w:r>
          </w:p>
          <w:p w14:paraId="2784B414" w14:textId="77777777" w:rsidR="00AC072A" w:rsidRPr="00806992" w:rsidRDefault="00AC072A" w:rsidP="00455F9D">
            <w:pPr>
              <w:spacing w:after="0" w:line="240" w:lineRule="auto"/>
              <w:jc w:val="center"/>
              <w:rPr>
                <w:rFonts w:ascii="Times New Roman" w:eastAsia="Times New Roman" w:hAnsi="Times New Roman"/>
                <w:sz w:val="24"/>
                <w:szCs w:val="24"/>
              </w:rPr>
            </w:pPr>
            <w:r w:rsidRPr="00806992">
              <w:rPr>
                <w:rFonts w:ascii="Times New Roman" w:eastAsia="Times New Roman" w:hAnsi="Times New Roman"/>
                <w:i/>
                <w:sz w:val="24"/>
                <w:szCs w:val="24"/>
              </w:rPr>
              <w:t>(nurodyti)</w:t>
            </w:r>
          </w:p>
        </w:tc>
        <w:tc>
          <w:tcPr>
            <w:tcW w:w="1668" w:type="dxa"/>
            <w:tcBorders>
              <w:top w:val="single" w:sz="12" w:space="0" w:color="auto"/>
              <w:bottom w:val="single" w:sz="12" w:space="0" w:color="auto"/>
              <w:right w:val="single" w:sz="12" w:space="0" w:color="auto"/>
            </w:tcBorders>
            <w:vAlign w:val="center"/>
          </w:tcPr>
          <w:p w14:paraId="28FD255B" w14:textId="77777777" w:rsidR="00AC072A" w:rsidRPr="00806992" w:rsidRDefault="00AC072A" w:rsidP="00455F9D">
            <w:pPr>
              <w:spacing w:after="0" w:line="240" w:lineRule="auto"/>
              <w:jc w:val="center"/>
              <w:rPr>
                <w:rFonts w:ascii="Times New Roman" w:eastAsia="Times New Roman" w:hAnsi="Times New Roman"/>
                <w:sz w:val="24"/>
                <w:szCs w:val="24"/>
              </w:rPr>
            </w:pPr>
            <w:r w:rsidRPr="00806992">
              <w:rPr>
                <w:rFonts w:ascii="Times New Roman" w:eastAsia="Times New Roman" w:hAnsi="Times New Roman"/>
                <w:color w:val="000000"/>
                <w:sz w:val="24"/>
                <w:szCs w:val="24"/>
              </w:rPr>
              <w:t>Pastabos</w:t>
            </w:r>
          </w:p>
        </w:tc>
      </w:tr>
      <w:tr w:rsidR="00AC072A" w:rsidRPr="00806992" w14:paraId="4AAB44DE" w14:textId="77777777" w:rsidTr="00455F9D">
        <w:tc>
          <w:tcPr>
            <w:tcW w:w="556" w:type="dxa"/>
            <w:tcBorders>
              <w:top w:val="single" w:sz="12" w:space="0" w:color="auto"/>
            </w:tcBorders>
          </w:tcPr>
          <w:p w14:paraId="0BBA56BD"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070" w:type="dxa"/>
            <w:tcBorders>
              <w:top w:val="single" w:sz="12" w:space="0" w:color="auto"/>
            </w:tcBorders>
          </w:tcPr>
          <w:p w14:paraId="069E34DB"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884" w:type="dxa"/>
            <w:tcBorders>
              <w:top w:val="single" w:sz="12" w:space="0" w:color="auto"/>
            </w:tcBorders>
          </w:tcPr>
          <w:p w14:paraId="7E5E5EC4" w14:textId="77777777" w:rsidR="00AC072A" w:rsidRPr="00806992" w:rsidRDefault="00AC072A" w:rsidP="00455F9D">
            <w:pPr>
              <w:spacing w:after="0" w:line="240" w:lineRule="auto"/>
              <w:rPr>
                <w:rFonts w:ascii="Times New Roman" w:eastAsia="Times New Roman" w:hAnsi="Times New Roman"/>
                <w:sz w:val="24"/>
                <w:szCs w:val="24"/>
              </w:rPr>
            </w:pPr>
          </w:p>
        </w:tc>
        <w:tc>
          <w:tcPr>
            <w:tcW w:w="2509" w:type="dxa"/>
            <w:tcBorders>
              <w:top w:val="single" w:sz="12" w:space="0" w:color="auto"/>
            </w:tcBorders>
          </w:tcPr>
          <w:p w14:paraId="056681AA"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1668" w:type="dxa"/>
            <w:tcBorders>
              <w:top w:val="single" w:sz="12" w:space="0" w:color="auto"/>
            </w:tcBorders>
          </w:tcPr>
          <w:p w14:paraId="4888FEFE" w14:textId="77777777" w:rsidR="00AC072A" w:rsidRPr="00806992" w:rsidRDefault="00AC072A" w:rsidP="00455F9D">
            <w:pPr>
              <w:spacing w:after="0" w:line="240" w:lineRule="auto"/>
              <w:jc w:val="both"/>
              <w:rPr>
                <w:rFonts w:ascii="Times New Roman" w:eastAsia="Times New Roman" w:hAnsi="Times New Roman"/>
                <w:sz w:val="24"/>
                <w:szCs w:val="24"/>
              </w:rPr>
            </w:pPr>
          </w:p>
        </w:tc>
      </w:tr>
      <w:tr w:rsidR="00AC072A" w:rsidRPr="00806992" w14:paraId="562735F0" w14:textId="77777777" w:rsidTr="00455F9D">
        <w:tc>
          <w:tcPr>
            <w:tcW w:w="556" w:type="dxa"/>
          </w:tcPr>
          <w:p w14:paraId="277DD663"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070" w:type="dxa"/>
          </w:tcPr>
          <w:p w14:paraId="2196505C"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884" w:type="dxa"/>
          </w:tcPr>
          <w:p w14:paraId="1E959C56"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509" w:type="dxa"/>
          </w:tcPr>
          <w:p w14:paraId="6C9B4A95"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1668" w:type="dxa"/>
          </w:tcPr>
          <w:p w14:paraId="1C8930F0" w14:textId="77777777" w:rsidR="00AC072A" w:rsidRPr="00806992" w:rsidRDefault="00AC072A" w:rsidP="00455F9D">
            <w:pPr>
              <w:spacing w:after="0" w:line="240" w:lineRule="auto"/>
              <w:jc w:val="both"/>
              <w:rPr>
                <w:rFonts w:ascii="Times New Roman" w:eastAsia="Times New Roman" w:hAnsi="Times New Roman"/>
                <w:sz w:val="24"/>
                <w:szCs w:val="24"/>
              </w:rPr>
            </w:pPr>
          </w:p>
        </w:tc>
      </w:tr>
      <w:tr w:rsidR="00AC072A" w:rsidRPr="00806992" w14:paraId="2F21FB12" w14:textId="77777777" w:rsidTr="00455F9D">
        <w:tc>
          <w:tcPr>
            <w:tcW w:w="556" w:type="dxa"/>
          </w:tcPr>
          <w:p w14:paraId="394D0E5B"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070" w:type="dxa"/>
          </w:tcPr>
          <w:p w14:paraId="5C2C8E8D"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884" w:type="dxa"/>
          </w:tcPr>
          <w:p w14:paraId="34659ABA"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509" w:type="dxa"/>
          </w:tcPr>
          <w:p w14:paraId="38EDB3CD"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1668" w:type="dxa"/>
          </w:tcPr>
          <w:p w14:paraId="12179E56" w14:textId="77777777" w:rsidR="00AC072A" w:rsidRPr="00806992" w:rsidRDefault="00AC072A" w:rsidP="00455F9D">
            <w:pPr>
              <w:spacing w:after="0" w:line="240" w:lineRule="auto"/>
              <w:jc w:val="both"/>
              <w:rPr>
                <w:rFonts w:ascii="Times New Roman" w:eastAsia="Times New Roman" w:hAnsi="Times New Roman"/>
                <w:sz w:val="24"/>
                <w:szCs w:val="24"/>
              </w:rPr>
            </w:pPr>
          </w:p>
        </w:tc>
      </w:tr>
      <w:tr w:rsidR="00AC072A" w:rsidRPr="00806992" w14:paraId="3B4C92B0" w14:textId="77777777" w:rsidTr="00455F9D">
        <w:tc>
          <w:tcPr>
            <w:tcW w:w="556" w:type="dxa"/>
          </w:tcPr>
          <w:p w14:paraId="45A9B35C"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070" w:type="dxa"/>
          </w:tcPr>
          <w:p w14:paraId="1A52B7C0"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884" w:type="dxa"/>
          </w:tcPr>
          <w:p w14:paraId="726006BB"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509" w:type="dxa"/>
          </w:tcPr>
          <w:p w14:paraId="68EF26CC"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1668" w:type="dxa"/>
          </w:tcPr>
          <w:p w14:paraId="39B04B7B" w14:textId="77777777" w:rsidR="00AC072A" w:rsidRPr="00806992" w:rsidRDefault="00AC072A" w:rsidP="00455F9D">
            <w:pPr>
              <w:spacing w:after="0" w:line="240" w:lineRule="auto"/>
              <w:jc w:val="both"/>
              <w:rPr>
                <w:rFonts w:ascii="Times New Roman" w:eastAsia="Times New Roman" w:hAnsi="Times New Roman"/>
                <w:sz w:val="24"/>
                <w:szCs w:val="24"/>
              </w:rPr>
            </w:pPr>
          </w:p>
        </w:tc>
      </w:tr>
      <w:tr w:rsidR="00AC072A" w:rsidRPr="00806992" w14:paraId="781AFB6B" w14:textId="77777777" w:rsidTr="00455F9D">
        <w:tc>
          <w:tcPr>
            <w:tcW w:w="556" w:type="dxa"/>
          </w:tcPr>
          <w:p w14:paraId="03A43E16"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070" w:type="dxa"/>
          </w:tcPr>
          <w:p w14:paraId="4EEE84CB"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884" w:type="dxa"/>
          </w:tcPr>
          <w:p w14:paraId="2F693F6E"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509" w:type="dxa"/>
          </w:tcPr>
          <w:p w14:paraId="73B33713"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1668" w:type="dxa"/>
          </w:tcPr>
          <w:p w14:paraId="3D54C51F" w14:textId="77777777" w:rsidR="00AC072A" w:rsidRPr="00806992" w:rsidRDefault="00AC072A" w:rsidP="00455F9D">
            <w:pPr>
              <w:spacing w:after="0" w:line="240" w:lineRule="auto"/>
              <w:jc w:val="both"/>
              <w:rPr>
                <w:rFonts w:ascii="Times New Roman" w:eastAsia="Times New Roman" w:hAnsi="Times New Roman"/>
                <w:sz w:val="24"/>
                <w:szCs w:val="24"/>
              </w:rPr>
            </w:pPr>
          </w:p>
        </w:tc>
      </w:tr>
    </w:tbl>
    <w:p w14:paraId="3E2C2AD0" w14:textId="77777777" w:rsidR="00AC072A" w:rsidRPr="00806992" w:rsidRDefault="00AC072A" w:rsidP="00806992">
      <w:pPr>
        <w:spacing w:after="0" w:line="240" w:lineRule="auto"/>
        <w:jc w:val="both"/>
        <w:rPr>
          <w:rFonts w:ascii="Times New Roman" w:eastAsia="Times New Roman" w:hAnsi="Times New Roman"/>
          <w:b/>
          <w:sz w:val="24"/>
          <w:szCs w:val="24"/>
        </w:rPr>
      </w:pPr>
    </w:p>
    <w:p w14:paraId="3F73399D" w14:textId="04EFD286" w:rsidR="00AC072A" w:rsidRPr="00806992" w:rsidRDefault="00AC072A" w:rsidP="00806992">
      <w:pPr>
        <w:spacing w:after="0" w:line="240" w:lineRule="auto"/>
        <w:jc w:val="both"/>
        <w:rPr>
          <w:rFonts w:ascii="Times New Roman" w:eastAsia="Times New Roman" w:hAnsi="Times New Roman"/>
          <w:b/>
          <w:sz w:val="24"/>
          <w:szCs w:val="24"/>
        </w:rPr>
      </w:pPr>
      <w:r w:rsidRPr="00806992">
        <w:rPr>
          <w:rFonts w:ascii="Times New Roman" w:eastAsia="Times New Roman" w:hAnsi="Times New Roman"/>
          <w:b/>
          <w:sz w:val="24"/>
          <w:szCs w:val="24"/>
        </w:rPr>
        <w:t>PASIŪLYMŲ VERTINIMAS (</w:t>
      </w:r>
      <w:r w:rsidR="007D3B6A" w:rsidRPr="00806992">
        <w:rPr>
          <w:rFonts w:ascii="Times New Roman" w:eastAsia="Times New Roman" w:hAnsi="Times New Roman"/>
          <w:b/>
          <w:sz w:val="24"/>
          <w:szCs w:val="24"/>
        </w:rPr>
        <w:t>s</w:t>
      </w:r>
      <w:r w:rsidRPr="00806992">
        <w:rPr>
          <w:rFonts w:ascii="Times New Roman" w:eastAsia="Times New Roman" w:hAnsi="Times New Roman"/>
          <w:b/>
          <w:sz w:val="24"/>
          <w:szCs w:val="24"/>
        </w:rPr>
        <w:t>prendimo pasirinkti nurodytą tiekėją laimėtoju motyvai, kitos su tiekėjų atranka susijusios aplinkybės):</w:t>
      </w:r>
    </w:p>
    <w:p w14:paraId="427623E3" w14:textId="77777777" w:rsidR="0010104F" w:rsidRPr="00806992" w:rsidRDefault="0010104F" w:rsidP="00806992">
      <w:pPr>
        <w:spacing w:after="0" w:line="240" w:lineRule="auto"/>
        <w:jc w:val="both"/>
        <w:rPr>
          <w:rFonts w:ascii="Times New Roman" w:eastAsia="Times New Roman" w:hAnsi="Times New Roman"/>
          <w:b/>
          <w:sz w:val="24"/>
          <w:szCs w:val="24"/>
        </w:rPr>
      </w:pPr>
    </w:p>
    <w:p w14:paraId="494B8BDD" w14:textId="7F6C1F90" w:rsidR="00AC072A" w:rsidRPr="00806992" w:rsidRDefault="0010104F" w:rsidP="00806992">
      <w:pPr>
        <w:spacing w:after="0" w:line="240" w:lineRule="auto"/>
        <w:jc w:val="both"/>
        <w:rPr>
          <w:rFonts w:ascii="Times New Roman" w:eastAsia="Times New Roman" w:hAnsi="Times New Roman"/>
          <w:b/>
          <w:sz w:val="24"/>
          <w:szCs w:val="24"/>
        </w:rPr>
      </w:pPr>
      <w:r w:rsidRPr="00806992">
        <w:rPr>
          <w:rFonts w:ascii="Times New Roman" w:eastAsia="Times New Roman" w:hAnsi="Times New Roman"/>
          <w:b/>
          <w:sz w:val="24"/>
          <w:szCs w:val="24"/>
        </w:rPr>
        <w:t xml:space="preserve">NUSPRENDŽIU atmesti _____________________pasiūlymą, vadovaujantis </w:t>
      </w:r>
      <w:r w:rsidRPr="00806992">
        <w:rPr>
          <w:rFonts w:ascii="Times New Roman" w:eastAsia="Times New Roman" w:hAnsi="Times New Roman"/>
          <w:i/>
          <w:sz w:val="24"/>
          <w:szCs w:val="24"/>
        </w:rPr>
        <w:t>Aprašo punktu</w:t>
      </w:r>
      <w:r w:rsidR="007D3B6A" w:rsidRPr="00806992">
        <w:rPr>
          <w:rFonts w:ascii="Times New Roman" w:eastAsia="Times New Roman" w:hAnsi="Times New Roman"/>
          <w:i/>
          <w:sz w:val="24"/>
          <w:szCs w:val="24"/>
        </w:rPr>
        <w:t xml:space="preserve"> </w:t>
      </w:r>
      <w:r w:rsidRPr="00806992">
        <w:rPr>
          <w:rFonts w:ascii="Times New Roman" w:eastAsia="Times New Roman" w:hAnsi="Times New Roman"/>
          <w:i/>
          <w:sz w:val="24"/>
          <w:szCs w:val="24"/>
        </w:rPr>
        <w:t>/ Pirkimo dokumentų punktu.</w:t>
      </w:r>
    </w:p>
    <w:p w14:paraId="7241734D" w14:textId="77777777" w:rsidR="00AC072A" w:rsidRPr="00806992" w:rsidRDefault="00AC072A" w:rsidP="00806992">
      <w:pPr>
        <w:spacing w:after="0" w:line="240" w:lineRule="auto"/>
        <w:jc w:val="both"/>
        <w:rPr>
          <w:rFonts w:ascii="Times New Roman" w:eastAsia="Times New Roman" w:hAnsi="Times New Roman"/>
          <w:b/>
          <w:sz w:val="24"/>
          <w:szCs w:val="24"/>
        </w:rPr>
      </w:pPr>
    </w:p>
    <w:p w14:paraId="53F13EE4" w14:textId="5B91563E" w:rsidR="00AC072A" w:rsidRPr="00806992" w:rsidRDefault="00AC072A" w:rsidP="00806992">
      <w:pPr>
        <w:spacing w:after="0" w:line="240" w:lineRule="auto"/>
        <w:jc w:val="both"/>
        <w:rPr>
          <w:rFonts w:ascii="Times New Roman" w:eastAsia="Times New Roman" w:hAnsi="Times New Roman"/>
          <w:sz w:val="24"/>
          <w:szCs w:val="24"/>
        </w:rPr>
      </w:pPr>
      <w:r w:rsidRPr="00806992">
        <w:rPr>
          <w:rFonts w:ascii="Times New Roman" w:eastAsia="Times New Roman" w:hAnsi="Times New Roman"/>
          <w:b/>
          <w:sz w:val="24"/>
          <w:szCs w:val="24"/>
        </w:rPr>
        <w:t xml:space="preserve">1. NUSTATAU pasiūlymų eilę </w:t>
      </w:r>
      <w:r w:rsidRPr="00806992">
        <w:rPr>
          <w:rFonts w:ascii="Times New Roman" w:hAnsi="Times New Roman"/>
          <w:b/>
          <w:color w:val="000000"/>
          <w:sz w:val="24"/>
          <w:szCs w:val="24"/>
        </w:rPr>
        <w:t>ekonominio naudingumo mažėjimo tvarka</w:t>
      </w:r>
      <w:r w:rsidRPr="00806992">
        <w:rPr>
          <w:rFonts w:ascii="Times New Roman" w:eastAsia="Times New Roman" w:hAnsi="Times New Roman"/>
          <w:b/>
          <w:sz w:val="24"/>
          <w:szCs w:val="24"/>
        </w:rPr>
        <w:t xml:space="preserve"> </w:t>
      </w:r>
      <w:r w:rsidRPr="00806992">
        <w:rPr>
          <w:rFonts w:ascii="Times New Roman" w:eastAsia="Times New Roman" w:hAnsi="Times New Roman"/>
          <w:i/>
          <w:sz w:val="24"/>
          <w:szCs w:val="24"/>
        </w:rPr>
        <w:t>(pildoma</w:t>
      </w:r>
      <w:r w:rsidR="00F616CC" w:rsidRPr="00806992">
        <w:rPr>
          <w:rFonts w:ascii="Times New Roman" w:eastAsia="Times New Roman" w:hAnsi="Times New Roman"/>
          <w:i/>
          <w:sz w:val="24"/>
          <w:szCs w:val="24"/>
        </w:rPr>
        <w:t>,</w:t>
      </w:r>
      <w:r w:rsidRPr="00806992">
        <w:rPr>
          <w:rFonts w:ascii="Times New Roman" w:eastAsia="Times New Roman" w:hAnsi="Times New Roman"/>
          <w:i/>
          <w:sz w:val="24"/>
          <w:szCs w:val="24"/>
        </w:rPr>
        <w:t xml:space="preserve"> jei nustatoma</w:t>
      </w:r>
      <w:r w:rsidR="00F616CC" w:rsidRPr="00806992">
        <w:rPr>
          <w:rFonts w:ascii="Times New Roman" w:eastAsia="Times New Roman" w:hAnsi="Times New Roman"/>
          <w:i/>
          <w:sz w:val="24"/>
          <w:szCs w:val="24"/>
        </w:rPr>
        <w:t>. P</w:t>
      </w:r>
      <w:r w:rsidRPr="00806992">
        <w:rPr>
          <w:rFonts w:ascii="Times New Roman" w:eastAsia="Times New Roman" w:hAnsi="Times New Roman"/>
          <w:i/>
          <w:sz w:val="24"/>
          <w:szCs w:val="24"/>
        </w:rPr>
        <w:t>asiūlymų eilė nenustatoma</w:t>
      </w:r>
      <w:r w:rsidRPr="00806992">
        <w:rPr>
          <w:rFonts w:ascii="Times New Roman" w:hAnsi="Times New Roman"/>
          <w:i/>
          <w:color w:val="000000"/>
          <w:sz w:val="24"/>
          <w:szCs w:val="24"/>
        </w:rPr>
        <w:t>, jei pasiūlymą pateikė ar, pirkimo procedūrų metu atmetus kitus pasiūlymus, liko vienas tiekėjas</w:t>
      </w:r>
      <w:r w:rsidRPr="00806992">
        <w:rPr>
          <w:rFonts w:ascii="Times New Roman" w:eastAsia="Times New Roman" w:hAnsi="Times New Roman"/>
          <w:i/>
          <w:sz w:val="24"/>
          <w:szCs w:val="24"/>
        </w:rPr>
        <w:t>)</w:t>
      </w:r>
      <w:r w:rsidRPr="00806992">
        <w:rPr>
          <w:rFonts w:ascii="Times New Roman" w:eastAsia="Times New Roman" w:hAnsi="Times New Roman"/>
          <w:sz w:val="24"/>
          <w:szCs w:val="24"/>
        </w:rPr>
        <w:t>:</w:t>
      </w:r>
    </w:p>
    <w:p w14:paraId="69069CA6" w14:textId="77777777" w:rsidR="00AC072A" w:rsidRPr="00806992" w:rsidRDefault="00AC072A" w:rsidP="00806992">
      <w:pPr>
        <w:spacing w:after="0" w:line="240" w:lineRule="auto"/>
        <w:jc w:val="both"/>
        <w:rPr>
          <w:rFonts w:ascii="Times New Roman" w:eastAsia="Times New Roman" w:hAnsi="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159"/>
        <w:gridCol w:w="2789"/>
        <w:gridCol w:w="3183"/>
      </w:tblGrid>
      <w:tr w:rsidR="00AC072A" w:rsidRPr="00806992" w14:paraId="7158A2DB" w14:textId="77777777" w:rsidTr="00455F9D">
        <w:tc>
          <w:tcPr>
            <w:tcW w:w="556" w:type="dxa"/>
            <w:tcBorders>
              <w:top w:val="single" w:sz="12" w:space="0" w:color="auto"/>
              <w:left w:val="single" w:sz="12" w:space="0" w:color="auto"/>
              <w:bottom w:val="single" w:sz="12" w:space="0" w:color="auto"/>
            </w:tcBorders>
            <w:vAlign w:val="center"/>
          </w:tcPr>
          <w:p w14:paraId="3DB474C1" w14:textId="77777777" w:rsidR="00AC072A" w:rsidRPr="00806992" w:rsidRDefault="00AC072A" w:rsidP="00455F9D">
            <w:pPr>
              <w:spacing w:after="0" w:line="240" w:lineRule="auto"/>
              <w:jc w:val="center"/>
              <w:rPr>
                <w:rFonts w:ascii="Times New Roman" w:eastAsia="Times New Roman" w:hAnsi="Times New Roman"/>
                <w:sz w:val="24"/>
                <w:szCs w:val="24"/>
              </w:rPr>
            </w:pPr>
            <w:r w:rsidRPr="00806992">
              <w:rPr>
                <w:rFonts w:ascii="Times New Roman" w:eastAsia="Times New Roman" w:hAnsi="Times New Roman"/>
                <w:sz w:val="24"/>
                <w:szCs w:val="24"/>
              </w:rPr>
              <w:t>Eil. Nr.</w:t>
            </w:r>
          </w:p>
        </w:tc>
        <w:tc>
          <w:tcPr>
            <w:tcW w:w="3159" w:type="dxa"/>
            <w:tcBorders>
              <w:top w:val="single" w:sz="12" w:space="0" w:color="auto"/>
              <w:bottom w:val="single" w:sz="12" w:space="0" w:color="auto"/>
            </w:tcBorders>
            <w:vAlign w:val="center"/>
          </w:tcPr>
          <w:p w14:paraId="4EEFF1E5" w14:textId="77777777" w:rsidR="00AC072A" w:rsidRPr="00806992" w:rsidRDefault="00AC072A" w:rsidP="00455F9D">
            <w:pPr>
              <w:spacing w:after="0" w:line="240" w:lineRule="auto"/>
              <w:jc w:val="center"/>
              <w:rPr>
                <w:rFonts w:ascii="Times New Roman" w:eastAsia="Times New Roman" w:hAnsi="Times New Roman"/>
                <w:sz w:val="24"/>
                <w:szCs w:val="24"/>
              </w:rPr>
            </w:pPr>
            <w:r w:rsidRPr="00806992">
              <w:rPr>
                <w:rFonts w:ascii="Times New Roman" w:eastAsia="Times New Roman" w:hAnsi="Times New Roman"/>
                <w:sz w:val="24"/>
                <w:szCs w:val="24"/>
              </w:rPr>
              <w:t>Dalyvis</w:t>
            </w:r>
          </w:p>
        </w:tc>
        <w:tc>
          <w:tcPr>
            <w:tcW w:w="2789" w:type="dxa"/>
            <w:tcBorders>
              <w:top w:val="single" w:sz="12" w:space="0" w:color="auto"/>
              <w:bottom w:val="single" w:sz="12" w:space="0" w:color="auto"/>
            </w:tcBorders>
            <w:vAlign w:val="center"/>
          </w:tcPr>
          <w:p w14:paraId="661FB99A" w14:textId="1A2A60C9" w:rsidR="00AC072A" w:rsidRPr="00806992" w:rsidRDefault="00AC072A" w:rsidP="00455F9D">
            <w:pPr>
              <w:spacing w:after="0" w:line="240" w:lineRule="auto"/>
              <w:jc w:val="center"/>
              <w:rPr>
                <w:rFonts w:ascii="Times New Roman" w:eastAsia="Times New Roman" w:hAnsi="Times New Roman"/>
                <w:sz w:val="24"/>
                <w:szCs w:val="24"/>
              </w:rPr>
            </w:pPr>
            <w:r w:rsidRPr="00806992">
              <w:rPr>
                <w:rFonts w:ascii="Times New Roman" w:eastAsia="Times New Roman" w:hAnsi="Times New Roman"/>
                <w:sz w:val="24"/>
                <w:szCs w:val="24"/>
              </w:rPr>
              <w:t>Pasiūlymo kaina (Eur)</w:t>
            </w:r>
            <w:r w:rsidR="007D3B6A" w:rsidRPr="00806992">
              <w:rPr>
                <w:rFonts w:ascii="Times New Roman" w:eastAsia="Times New Roman" w:hAnsi="Times New Roman"/>
                <w:sz w:val="24"/>
                <w:szCs w:val="24"/>
              </w:rPr>
              <w:t xml:space="preserve"> </w:t>
            </w:r>
            <w:r w:rsidRPr="00806992">
              <w:rPr>
                <w:rFonts w:ascii="Times New Roman" w:eastAsia="Times New Roman" w:hAnsi="Times New Roman"/>
                <w:sz w:val="24"/>
                <w:szCs w:val="24"/>
              </w:rPr>
              <w:t>/</w:t>
            </w:r>
            <w:r w:rsidR="007D3B6A" w:rsidRPr="00806992">
              <w:rPr>
                <w:rFonts w:ascii="Times New Roman" w:eastAsia="Times New Roman" w:hAnsi="Times New Roman"/>
                <w:sz w:val="24"/>
                <w:szCs w:val="24"/>
              </w:rPr>
              <w:t xml:space="preserve"> </w:t>
            </w:r>
            <w:r w:rsidRPr="00806992">
              <w:rPr>
                <w:rFonts w:ascii="Times New Roman" w:eastAsia="Times New Roman" w:hAnsi="Times New Roman"/>
                <w:sz w:val="24"/>
                <w:szCs w:val="24"/>
              </w:rPr>
              <w:t>Ekonominis naudingumas</w:t>
            </w:r>
          </w:p>
        </w:tc>
        <w:tc>
          <w:tcPr>
            <w:tcW w:w="3183" w:type="dxa"/>
            <w:tcBorders>
              <w:top w:val="single" w:sz="12" w:space="0" w:color="auto"/>
              <w:bottom w:val="single" w:sz="12" w:space="0" w:color="auto"/>
              <w:right w:val="single" w:sz="12" w:space="0" w:color="auto"/>
            </w:tcBorders>
            <w:vAlign w:val="center"/>
          </w:tcPr>
          <w:p w14:paraId="6A2039DC" w14:textId="77777777" w:rsidR="00AC072A" w:rsidRPr="00806992" w:rsidRDefault="00AC072A" w:rsidP="00455F9D">
            <w:pPr>
              <w:spacing w:after="0" w:line="240" w:lineRule="auto"/>
              <w:jc w:val="center"/>
              <w:rPr>
                <w:rFonts w:ascii="Times New Roman" w:eastAsia="Times New Roman" w:hAnsi="Times New Roman"/>
                <w:sz w:val="24"/>
                <w:szCs w:val="24"/>
              </w:rPr>
            </w:pPr>
            <w:r w:rsidRPr="00806992">
              <w:rPr>
                <w:rFonts w:ascii="Times New Roman" w:eastAsia="Times New Roman" w:hAnsi="Times New Roman"/>
                <w:sz w:val="24"/>
                <w:szCs w:val="24"/>
              </w:rPr>
              <w:t>Pastabos</w:t>
            </w:r>
          </w:p>
        </w:tc>
      </w:tr>
      <w:tr w:rsidR="00AC072A" w:rsidRPr="00806992" w14:paraId="6A30A78A" w14:textId="77777777" w:rsidTr="00455F9D">
        <w:tc>
          <w:tcPr>
            <w:tcW w:w="556" w:type="dxa"/>
            <w:tcBorders>
              <w:top w:val="single" w:sz="12" w:space="0" w:color="auto"/>
            </w:tcBorders>
          </w:tcPr>
          <w:p w14:paraId="706CA803"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3159" w:type="dxa"/>
            <w:tcBorders>
              <w:top w:val="single" w:sz="12" w:space="0" w:color="auto"/>
            </w:tcBorders>
          </w:tcPr>
          <w:p w14:paraId="1376700E"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789" w:type="dxa"/>
            <w:tcBorders>
              <w:top w:val="single" w:sz="12" w:space="0" w:color="auto"/>
            </w:tcBorders>
          </w:tcPr>
          <w:p w14:paraId="41B59164"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3183" w:type="dxa"/>
            <w:tcBorders>
              <w:top w:val="single" w:sz="12" w:space="0" w:color="auto"/>
            </w:tcBorders>
          </w:tcPr>
          <w:p w14:paraId="6D978E07" w14:textId="77777777" w:rsidR="00AC072A" w:rsidRPr="00806992" w:rsidRDefault="00AC072A" w:rsidP="00455F9D">
            <w:pPr>
              <w:spacing w:after="0" w:line="240" w:lineRule="auto"/>
              <w:jc w:val="both"/>
              <w:rPr>
                <w:rFonts w:ascii="Times New Roman" w:eastAsia="Times New Roman" w:hAnsi="Times New Roman"/>
                <w:sz w:val="24"/>
                <w:szCs w:val="24"/>
              </w:rPr>
            </w:pPr>
          </w:p>
        </w:tc>
      </w:tr>
      <w:tr w:rsidR="00AC072A" w:rsidRPr="00806992" w14:paraId="20EA7536" w14:textId="77777777" w:rsidTr="00455F9D">
        <w:tc>
          <w:tcPr>
            <w:tcW w:w="556" w:type="dxa"/>
          </w:tcPr>
          <w:p w14:paraId="679842DB"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3159" w:type="dxa"/>
          </w:tcPr>
          <w:p w14:paraId="5749B0B6"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789" w:type="dxa"/>
          </w:tcPr>
          <w:p w14:paraId="410D1833"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3183" w:type="dxa"/>
          </w:tcPr>
          <w:p w14:paraId="2E662D74" w14:textId="77777777" w:rsidR="00AC072A" w:rsidRPr="00806992" w:rsidRDefault="00AC072A" w:rsidP="00455F9D">
            <w:pPr>
              <w:spacing w:after="0" w:line="240" w:lineRule="auto"/>
              <w:jc w:val="both"/>
              <w:rPr>
                <w:rFonts w:ascii="Times New Roman" w:eastAsia="Times New Roman" w:hAnsi="Times New Roman"/>
                <w:sz w:val="24"/>
                <w:szCs w:val="24"/>
              </w:rPr>
            </w:pPr>
          </w:p>
        </w:tc>
      </w:tr>
      <w:tr w:rsidR="00AC072A" w:rsidRPr="00806992" w14:paraId="302B650C" w14:textId="77777777" w:rsidTr="00455F9D">
        <w:tc>
          <w:tcPr>
            <w:tcW w:w="556" w:type="dxa"/>
          </w:tcPr>
          <w:p w14:paraId="5D9F69B0"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3159" w:type="dxa"/>
          </w:tcPr>
          <w:p w14:paraId="47A6734F"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789" w:type="dxa"/>
          </w:tcPr>
          <w:p w14:paraId="57A26687"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3183" w:type="dxa"/>
          </w:tcPr>
          <w:p w14:paraId="0C44382A" w14:textId="77777777" w:rsidR="00AC072A" w:rsidRPr="00806992" w:rsidRDefault="00AC072A" w:rsidP="00455F9D">
            <w:pPr>
              <w:spacing w:after="0" w:line="240" w:lineRule="auto"/>
              <w:jc w:val="both"/>
              <w:rPr>
                <w:rFonts w:ascii="Times New Roman" w:eastAsia="Times New Roman" w:hAnsi="Times New Roman"/>
                <w:sz w:val="24"/>
                <w:szCs w:val="24"/>
              </w:rPr>
            </w:pPr>
          </w:p>
        </w:tc>
      </w:tr>
      <w:tr w:rsidR="00AC072A" w:rsidRPr="00806992" w14:paraId="7D413C2E" w14:textId="77777777" w:rsidTr="00455F9D">
        <w:tc>
          <w:tcPr>
            <w:tcW w:w="556" w:type="dxa"/>
          </w:tcPr>
          <w:p w14:paraId="0BD04345"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3159" w:type="dxa"/>
          </w:tcPr>
          <w:p w14:paraId="4FB17399"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789" w:type="dxa"/>
          </w:tcPr>
          <w:p w14:paraId="65ACA400"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3183" w:type="dxa"/>
          </w:tcPr>
          <w:p w14:paraId="2B1C71A9" w14:textId="77777777" w:rsidR="00AC072A" w:rsidRPr="00806992" w:rsidRDefault="00AC072A" w:rsidP="00455F9D">
            <w:pPr>
              <w:spacing w:after="0" w:line="240" w:lineRule="auto"/>
              <w:jc w:val="both"/>
              <w:rPr>
                <w:rFonts w:ascii="Times New Roman" w:eastAsia="Times New Roman" w:hAnsi="Times New Roman"/>
                <w:sz w:val="24"/>
                <w:szCs w:val="24"/>
              </w:rPr>
            </w:pPr>
          </w:p>
        </w:tc>
      </w:tr>
      <w:tr w:rsidR="00AC072A" w:rsidRPr="00806992" w14:paraId="64ADBA1E" w14:textId="77777777" w:rsidTr="00455F9D">
        <w:tc>
          <w:tcPr>
            <w:tcW w:w="556" w:type="dxa"/>
          </w:tcPr>
          <w:p w14:paraId="4AAE9E1B"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3159" w:type="dxa"/>
          </w:tcPr>
          <w:p w14:paraId="27F45324"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2789" w:type="dxa"/>
          </w:tcPr>
          <w:p w14:paraId="6326640B" w14:textId="77777777" w:rsidR="00AC072A" w:rsidRPr="00806992" w:rsidRDefault="00AC072A" w:rsidP="00455F9D">
            <w:pPr>
              <w:spacing w:after="0" w:line="240" w:lineRule="auto"/>
              <w:jc w:val="both"/>
              <w:rPr>
                <w:rFonts w:ascii="Times New Roman" w:eastAsia="Times New Roman" w:hAnsi="Times New Roman"/>
                <w:sz w:val="24"/>
                <w:szCs w:val="24"/>
              </w:rPr>
            </w:pPr>
          </w:p>
        </w:tc>
        <w:tc>
          <w:tcPr>
            <w:tcW w:w="3183" w:type="dxa"/>
          </w:tcPr>
          <w:p w14:paraId="52D8DD46" w14:textId="77777777" w:rsidR="00AC072A" w:rsidRPr="00806992" w:rsidRDefault="00AC072A" w:rsidP="00455F9D">
            <w:pPr>
              <w:spacing w:after="0" w:line="240" w:lineRule="auto"/>
              <w:jc w:val="both"/>
              <w:rPr>
                <w:rFonts w:ascii="Times New Roman" w:eastAsia="Times New Roman" w:hAnsi="Times New Roman"/>
                <w:sz w:val="24"/>
                <w:szCs w:val="24"/>
              </w:rPr>
            </w:pPr>
          </w:p>
        </w:tc>
      </w:tr>
    </w:tbl>
    <w:p w14:paraId="77C9FC1E" w14:textId="77777777" w:rsidR="00AC072A" w:rsidRPr="00806992" w:rsidRDefault="00AC072A" w:rsidP="00806992">
      <w:pPr>
        <w:spacing w:after="0" w:line="240" w:lineRule="auto"/>
        <w:jc w:val="both"/>
        <w:rPr>
          <w:rFonts w:ascii="Times New Roman" w:eastAsia="Times New Roman" w:hAnsi="Times New Roman"/>
          <w:b/>
          <w:sz w:val="24"/>
          <w:szCs w:val="24"/>
        </w:rPr>
      </w:pPr>
    </w:p>
    <w:p w14:paraId="1ADA0855" w14:textId="77777777" w:rsidR="00AC072A" w:rsidRPr="00806992" w:rsidRDefault="00AC072A" w:rsidP="00806992">
      <w:pPr>
        <w:spacing w:after="0" w:line="240" w:lineRule="auto"/>
        <w:jc w:val="both"/>
        <w:rPr>
          <w:rFonts w:ascii="Times New Roman" w:eastAsia="Times New Roman" w:hAnsi="Times New Roman"/>
          <w:b/>
          <w:sz w:val="24"/>
          <w:szCs w:val="24"/>
        </w:rPr>
      </w:pPr>
      <w:r w:rsidRPr="00806992">
        <w:rPr>
          <w:rFonts w:ascii="Times New Roman" w:eastAsia="Times New Roman" w:hAnsi="Times New Roman"/>
          <w:b/>
          <w:sz w:val="24"/>
          <w:szCs w:val="24"/>
        </w:rPr>
        <w:t>2. NUSTATAU laimėjusiu dalyvio ________________________ pasiūlymą.</w:t>
      </w:r>
    </w:p>
    <w:p w14:paraId="397E5B0E" w14:textId="77777777" w:rsidR="00AC072A" w:rsidRPr="00806992" w:rsidRDefault="00AC072A" w:rsidP="00806992">
      <w:pPr>
        <w:spacing w:after="0" w:line="240" w:lineRule="auto"/>
        <w:jc w:val="both"/>
        <w:rPr>
          <w:rFonts w:ascii="Times New Roman" w:eastAsia="Times New Roman" w:hAnsi="Times New Roman"/>
          <w:b/>
          <w:sz w:val="24"/>
          <w:szCs w:val="24"/>
        </w:rPr>
      </w:pPr>
    </w:p>
    <w:p w14:paraId="3F77E813" w14:textId="5458D15F" w:rsidR="00AC072A" w:rsidRPr="00806992" w:rsidRDefault="00AC072A" w:rsidP="00806992">
      <w:pPr>
        <w:spacing w:after="0" w:line="240" w:lineRule="auto"/>
        <w:jc w:val="both"/>
        <w:rPr>
          <w:rFonts w:ascii="Times New Roman" w:eastAsia="Times New Roman" w:hAnsi="Times New Roman"/>
          <w:b/>
          <w:sz w:val="24"/>
          <w:szCs w:val="24"/>
        </w:rPr>
      </w:pPr>
      <w:r w:rsidRPr="00806992">
        <w:rPr>
          <w:rFonts w:ascii="Times New Roman" w:eastAsia="Times New Roman" w:hAnsi="Times New Roman"/>
          <w:b/>
          <w:sz w:val="24"/>
          <w:szCs w:val="24"/>
        </w:rPr>
        <w:t>3. NUTARIU pirkimo sutartį su laimėjusį pasiūlymą pateikusiu dalyviu sudaryti _____________________ .</w:t>
      </w:r>
    </w:p>
    <w:p w14:paraId="760EFF62" w14:textId="4C9D1A2A" w:rsidR="00AC072A" w:rsidRPr="00806992" w:rsidRDefault="00AC072A" w:rsidP="00806992">
      <w:pPr>
        <w:spacing w:after="0" w:line="240" w:lineRule="auto"/>
        <w:jc w:val="both"/>
        <w:rPr>
          <w:rFonts w:ascii="Times New Roman" w:eastAsia="Times New Roman" w:hAnsi="Times New Roman"/>
          <w:i/>
          <w:sz w:val="24"/>
          <w:szCs w:val="24"/>
        </w:rPr>
      </w:pPr>
      <w:r w:rsidRPr="00806992">
        <w:rPr>
          <w:rFonts w:ascii="Times New Roman" w:eastAsia="Times New Roman" w:hAnsi="Times New Roman"/>
          <w:i/>
          <w:sz w:val="24"/>
          <w:szCs w:val="24"/>
        </w:rPr>
        <w:t>(žodžiu</w:t>
      </w:r>
      <w:r w:rsidR="007D3B6A" w:rsidRPr="00806992">
        <w:rPr>
          <w:rFonts w:ascii="Times New Roman" w:eastAsia="Times New Roman" w:hAnsi="Times New Roman"/>
          <w:i/>
          <w:sz w:val="24"/>
          <w:szCs w:val="24"/>
        </w:rPr>
        <w:t xml:space="preserve"> </w:t>
      </w:r>
      <w:r w:rsidRPr="00806992">
        <w:rPr>
          <w:rFonts w:ascii="Times New Roman" w:eastAsia="Times New Roman" w:hAnsi="Times New Roman"/>
          <w:i/>
          <w:sz w:val="24"/>
          <w:szCs w:val="24"/>
        </w:rPr>
        <w:t>/</w:t>
      </w:r>
      <w:r w:rsidR="007D3B6A" w:rsidRPr="00806992">
        <w:rPr>
          <w:rFonts w:ascii="Times New Roman" w:eastAsia="Times New Roman" w:hAnsi="Times New Roman"/>
          <w:i/>
          <w:sz w:val="24"/>
          <w:szCs w:val="24"/>
        </w:rPr>
        <w:t xml:space="preserve"> </w:t>
      </w:r>
      <w:r w:rsidRPr="00806992">
        <w:rPr>
          <w:rFonts w:ascii="Times New Roman" w:eastAsia="Times New Roman" w:hAnsi="Times New Roman"/>
          <w:i/>
          <w:sz w:val="24"/>
          <w:szCs w:val="24"/>
        </w:rPr>
        <w:t>raštu)</w:t>
      </w:r>
    </w:p>
    <w:p w14:paraId="386854AE" w14:textId="77777777" w:rsidR="00AC072A" w:rsidRPr="00806992" w:rsidRDefault="00AC072A" w:rsidP="00806992">
      <w:pPr>
        <w:spacing w:after="0" w:line="240" w:lineRule="auto"/>
        <w:jc w:val="both"/>
        <w:rPr>
          <w:rFonts w:ascii="Times New Roman" w:hAnsi="Times New Roman"/>
          <w:sz w:val="24"/>
          <w:szCs w:val="24"/>
        </w:rPr>
      </w:pPr>
    </w:p>
    <w:p w14:paraId="15855747" w14:textId="77777777" w:rsidR="00AC072A" w:rsidRPr="00806992" w:rsidRDefault="00AC072A" w:rsidP="00806992">
      <w:pPr>
        <w:spacing w:after="0" w:line="240" w:lineRule="auto"/>
        <w:jc w:val="both"/>
        <w:rPr>
          <w:rFonts w:ascii="Times New Roman" w:eastAsia="Times New Roman" w:hAnsi="Times New Roman"/>
          <w:i/>
          <w:sz w:val="24"/>
          <w:szCs w:val="24"/>
        </w:rPr>
      </w:pPr>
    </w:p>
    <w:p w14:paraId="3771FDE2" w14:textId="275B74BB" w:rsidR="00AC072A" w:rsidRPr="00806992" w:rsidRDefault="00AC072A" w:rsidP="00806992">
      <w:pPr>
        <w:spacing w:after="0" w:line="240" w:lineRule="auto"/>
        <w:jc w:val="both"/>
        <w:rPr>
          <w:rFonts w:ascii="Times New Roman" w:eastAsia="Times New Roman" w:hAnsi="Times New Roman"/>
          <w:b/>
          <w:i/>
          <w:sz w:val="24"/>
          <w:szCs w:val="24"/>
        </w:rPr>
      </w:pPr>
      <w:r w:rsidRPr="00806992">
        <w:rPr>
          <w:rFonts w:ascii="Times New Roman" w:eastAsia="Times New Roman" w:hAnsi="Times New Roman"/>
          <w:b/>
          <w:sz w:val="24"/>
          <w:szCs w:val="24"/>
        </w:rPr>
        <w:t>4.</w:t>
      </w:r>
      <w:r w:rsidRPr="00806992">
        <w:rPr>
          <w:rFonts w:ascii="Times New Roman" w:eastAsia="Times New Roman" w:hAnsi="Times New Roman"/>
          <w:b/>
          <w:i/>
          <w:sz w:val="24"/>
          <w:szCs w:val="24"/>
        </w:rPr>
        <w:t xml:space="preserve"> </w:t>
      </w:r>
      <w:r w:rsidRPr="00806992">
        <w:rPr>
          <w:rFonts w:ascii="Times New Roman" w:eastAsia="Times New Roman" w:hAnsi="Times New Roman"/>
          <w:b/>
          <w:sz w:val="24"/>
          <w:szCs w:val="24"/>
        </w:rPr>
        <w:t>Jei sutartis sudaroma žodžiu, nurodyti</w:t>
      </w:r>
      <w:r w:rsidR="007D3B6A" w:rsidRPr="00806992">
        <w:rPr>
          <w:rFonts w:ascii="Times New Roman" w:eastAsia="Times New Roman" w:hAnsi="Times New Roman"/>
          <w:b/>
          <w:sz w:val="24"/>
          <w:szCs w:val="24"/>
        </w:rPr>
        <w:t>:</w:t>
      </w:r>
      <w:r w:rsidRPr="00806992">
        <w:rPr>
          <w:rFonts w:ascii="Times New Roman" w:eastAsia="Times New Roman" w:hAnsi="Times New Roman"/>
          <w:b/>
          <w:i/>
          <w:sz w:val="24"/>
          <w:szCs w:val="24"/>
        </w:rPr>
        <w:t xml:space="preserve"> esmines sutarties sąlygas</w:t>
      </w:r>
      <w:r w:rsidR="005243D1" w:rsidRPr="00806992">
        <w:rPr>
          <w:rFonts w:ascii="Times New Roman" w:eastAsia="Times New Roman" w:hAnsi="Times New Roman"/>
          <w:b/>
          <w:i/>
          <w:sz w:val="24"/>
          <w:szCs w:val="24"/>
        </w:rPr>
        <w:t xml:space="preserve"> (pvz.</w:t>
      </w:r>
      <w:r w:rsidR="008A5430" w:rsidRPr="00806992">
        <w:rPr>
          <w:rFonts w:ascii="Times New Roman" w:eastAsia="Times New Roman" w:hAnsi="Times New Roman"/>
          <w:b/>
          <w:i/>
          <w:sz w:val="24"/>
          <w:szCs w:val="24"/>
        </w:rPr>
        <w:t>,</w:t>
      </w:r>
      <w:r w:rsidR="005243D1" w:rsidRPr="00806992">
        <w:rPr>
          <w:rFonts w:ascii="Times New Roman" w:eastAsia="Times New Roman" w:hAnsi="Times New Roman"/>
          <w:b/>
          <w:i/>
          <w:sz w:val="24"/>
          <w:szCs w:val="24"/>
        </w:rPr>
        <w:t xml:space="preserve"> prekių pristatymo, pa</w:t>
      </w:r>
      <w:r w:rsidR="007D3B6A" w:rsidRPr="00806992">
        <w:rPr>
          <w:rFonts w:ascii="Times New Roman" w:eastAsia="Times New Roman" w:hAnsi="Times New Roman"/>
          <w:b/>
          <w:i/>
          <w:sz w:val="24"/>
          <w:szCs w:val="24"/>
        </w:rPr>
        <w:t>slau</w:t>
      </w:r>
      <w:r w:rsidR="005243D1" w:rsidRPr="00806992">
        <w:rPr>
          <w:rFonts w:ascii="Times New Roman" w:eastAsia="Times New Roman" w:hAnsi="Times New Roman"/>
          <w:b/>
          <w:i/>
          <w:sz w:val="24"/>
          <w:szCs w:val="24"/>
        </w:rPr>
        <w:t>gų suteikimo, darbų atlikimo ter</w:t>
      </w:r>
      <w:r w:rsidR="00404EF6" w:rsidRPr="00806992">
        <w:rPr>
          <w:rFonts w:ascii="Times New Roman" w:eastAsia="Times New Roman" w:hAnsi="Times New Roman"/>
          <w:b/>
          <w:i/>
          <w:sz w:val="24"/>
          <w:szCs w:val="24"/>
        </w:rPr>
        <w:t>min</w:t>
      </w:r>
      <w:r w:rsidR="007D3B6A" w:rsidRPr="00806992">
        <w:rPr>
          <w:rFonts w:ascii="Times New Roman" w:eastAsia="Times New Roman" w:hAnsi="Times New Roman"/>
          <w:b/>
          <w:i/>
          <w:sz w:val="24"/>
          <w:szCs w:val="24"/>
        </w:rPr>
        <w:t>us</w:t>
      </w:r>
      <w:r w:rsidR="00404EF6" w:rsidRPr="00806992">
        <w:rPr>
          <w:rFonts w:ascii="Times New Roman" w:eastAsia="Times New Roman" w:hAnsi="Times New Roman"/>
          <w:b/>
          <w:i/>
          <w:sz w:val="24"/>
          <w:szCs w:val="24"/>
        </w:rPr>
        <w:t>, apmokėjimo termin</w:t>
      </w:r>
      <w:r w:rsidR="007D3B6A" w:rsidRPr="00806992">
        <w:rPr>
          <w:rFonts w:ascii="Times New Roman" w:eastAsia="Times New Roman" w:hAnsi="Times New Roman"/>
          <w:b/>
          <w:i/>
          <w:sz w:val="24"/>
          <w:szCs w:val="24"/>
        </w:rPr>
        <w:t>us</w:t>
      </w:r>
      <w:r w:rsidR="00404EF6" w:rsidRPr="00806992">
        <w:rPr>
          <w:rFonts w:ascii="Times New Roman" w:eastAsia="Times New Roman" w:hAnsi="Times New Roman"/>
          <w:b/>
          <w:i/>
          <w:sz w:val="24"/>
          <w:szCs w:val="24"/>
        </w:rPr>
        <w:t xml:space="preserve"> ir k</w:t>
      </w:r>
      <w:r w:rsidR="005243D1" w:rsidRPr="00806992">
        <w:rPr>
          <w:rFonts w:ascii="Times New Roman" w:eastAsia="Times New Roman" w:hAnsi="Times New Roman"/>
          <w:b/>
          <w:i/>
          <w:sz w:val="24"/>
          <w:szCs w:val="24"/>
        </w:rPr>
        <w:t>t.)</w:t>
      </w:r>
      <w:r w:rsidRPr="00806992">
        <w:rPr>
          <w:rFonts w:ascii="Times New Roman" w:eastAsia="Times New Roman" w:hAnsi="Times New Roman"/>
          <w:b/>
          <w:i/>
          <w:sz w:val="24"/>
          <w:szCs w:val="24"/>
        </w:rPr>
        <w:t xml:space="preserve"> </w:t>
      </w:r>
    </w:p>
    <w:p w14:paraId="2B259EB2" w14:textId="77777777" w:rsidR="00AC072A" w:rsidRPr="00806992" w:rsidRDefault="00AC072A" w:rsidP="00806992">
      <w:pPr>
        <w:spacing w:after="0" w:line="240" w:lineRule="auto"/>
        <w:jc w:val="both"/>
        <w:rPr>
          <w:rFonts w:ascii="Times New Roman" w:eastAsia="Times New Roman" w:hAnsi="Times New Roman"/>
          <w:b/>
          <w:i/>
          <w:sz w:val="24"/>
          <w:szCs w:val="24"/>
        </w:rPr>
      </w:pPr>
    </w:p>
    <w:p w14:paraId="5D45D31A" w14:textId="77777777" w:rsidR="00AC072A" w:rsidRPr="00806992" w:rsidRDefault="00AC072A" w:rsidP="00806992">
      <w:pPr>
        <w:spacing w:after="0" w:line="240" w:lineRule="auto"/>
        <w:jc w:val="both"/>
        <w:rPr>
          <w:rFonts w:ascii="Times New Roman" w:eastAsia="Times New Roman" w:hAnsi="Times New Roman"/>
          <w:b/>
          <w:i/>
          <w:sz w:val="24"/>
          <w:szCs w:val="24"/>
        </w:rPr>
      </w:pPr>
    </w:p>
    <w:p w14:paraId="5AC06E60" w14:textId="7CE3CA66" w:rsidR="00AC072A" w:rsidRPr="00806992" w:rsidRDefault="00AC072A" w:rsidP="00806992">
      <w:pPr>
        <w:spacing w:after="0" w:line="240" w:lineRule="auto"/>
        <w:jc w:val="both"/>
        <w:rPr>
          <w:rFonts w:ascii="Times New Roman" w:hAnsi="Times New Roman"/>
          <w:sz w:val="24"/>
          <w:szCs w:val="24"/>
        </w:rPr>
      </w:pPr>
      <w:r w:rsidRPr="00806992">
        <w:rPr>
          <w:rFonts w:ascii="Times New Roman" w:hAnsi="Times New Roman"/>
          <w:sz w:val="24"/>
          <w:szCs w:val="24"/>
        </w:rPr>
        <w:t xml:space="preserve">Pretenzijų perkančiajai organizacijai, ieškinių teismui pateikta </w:t>
      </w:r>
      <w:r w:rsidRPr="00806992">
        <w:rPr>
          <w:rFonts w:ascii="Times New Roman" w:hAnsi="Times New Roman"/>
          <w:i/>
          <w:sz w:val="24"/>
          <w:szCs w:val="24"/>
          <w:u w:val="single"/>
        </w:rPr>
        <w:t>buvo</w:t>
      </w:r>
      <w:r w:rsidR="007D3B6A" w:rsidRPr="00806992">
        <w:rPr>
          <w:rFonts w:ascii="Times New Roman" w:hAnsi="Times New Roman"/>
          <w:i/>
          <w:sz w:val="24"/>
          <w:szCs w:val="24"/>
          <w:u w:val="single"/>
        </w:rPr>
        <w:t xml:space="preserve"> </w:t>
      </w:r>
      <w:r w:rsidRPr="00806992">
        <w:rPr>
          <w:rFonts w:ascii="Times New Roman" w:hAnsi="Times New Roman"/>
          <w:i/>
          <w:sz w:val="24"/>
          <w:szCs w:val="24"/>
          <w:u w:val="single"/>
        </w:rPr>
        <w:t>/</w:t>
      </w:r>
      <w:r w:rsidR="007D3B6A" w:rsidRPr="00806992">
        <w:rPr>
          <w:rFonts w:ascii="Times New Roman" w:hAnsi="Times New Roman"/>
          <w:i/>
          <w:sz w:val="24"/>
          <w:szCs w:val="24"/>
          <w:u w:val="single"/>
        </w:rPr>
        <w:t xml:space="preserve"> </w:t>
      </w:r>
      <w:r w:rsidRPr="00806992">
        <w:rPr>
          <w:rFonts w:ascii="Times New Roman" w:hAnsi="Times New Roman"/>
          <w:i/>
          <w:sz w:val="24"/>
          <w:szCs w:val="24"/>
          <w:u w:val="single"/>
        </w:rPr>
        <w:t>nebuvo</w:t>
      </w:r>
      <w:r w:rsidRPr="00806992">
        <w:rPr>
          <w:rFonts w:ascii="Times New Roman" w:hAnsi="Times New Roman"/>
          <w:sz w:val="24"/>
          <w:szCs w:val="24"/>
        </w:rPr>
        <w:t xml:space="preserve"> </w:t>
      </w:r>
      <w:r w:rsidRPr="00806992">
        <w:rPr>
          <w:rFonts w:ascii="Times New Roman" w:hAnsi="Times New Roman"/>
          <w:i/>
          <w:sz w:val="24"/>
          <w:szCs w:val="24"/>
        </w:rPr>
        <w:t xml:space="preserve">(jei buvo pateikti </w:t>
      </w:r>
      <w:r w:rsidR="001A4810" w:rsidRPr="00806992">
        <w:rPr>
          <w:rFonts w:ascii="Times New Roman" w:hAnsi="Times New Roman"/>
          <w:i/>
          <w:sz w:val="24"/>
          <w:szCs w:val="24"/>
        </w:rPr>
        <w:t xml:space="preserve">pridėti kaip </w:t>
      </w:r>
      <w:r w:rsidRPr="00806992">
        <w:rPr>
          <w:rFonts w:ascii="Times New Roman" w:hAnsi="Times New Roman"/>
          <w:i/>
          <w:sz w:val="24"/>
          <w:szCs w:val="24"/>
        </w:rPr>
        <w:t>pažymos priedus)</w:t>
      </w:r>
      <w:r w:rsidRPr="00806992">
        <w:rPr>
          <w:rFonts w:ascii="Times New Roman" w:hAnsi="Times New Roman"/>
          <w:sz w:val="24"/>
          <w:szCs w:val="24"/>
        </w:rPr>
        <w:t>.</w:t>
      </w:r>
    </w:p>
    <w:p w14:paraId="2357423A" w14:textId="77777777" w:rsidR="00AC072A" w:rsidRPr="00806992" w:rsidRDefault="00AC072A" w:rsidP="00806992">
      <w:pPr>
        <w:spacing w:after="0" w:line="240" w:lineRule="auto"/>
        <w:jc w:val="both"/>
        <w:rPr>
          <w:rFonts w:ascii="Times New Roman" w:eastAsia="Times New Roman" w:hAnsi="Times New Roman"/>
          <w:sz w:val="24"/>
          <w:szCs w:val="24"/>
        </w:rPr>
      </w:pPr>
    </w:p>
    <w:p w14:paraId="65946D61" w14:textId="77777777" w:rsidR="00AC072A" w:rsidRPr="00806992" w:rsidRDefault="00AC072A" w:rsidP="00806992">
      <w:pPr>
        <w:spacing w:after="0" w:line="240" w:lineRule="auto"/>
        <w:jc w:val="both"/>
        <w:rPr>
          <w:rFonts w:ascii="Times New Roman" w:hAnsi="Times New Roman"/>
          <w:sz w:val="24"/>
          <w:szCs w:val="24"/>
        </w:rPr>
      </w:pPr>
      <w:r w:rsidRPr="00806992">
        <w:rPr>
          <w:rFonts w:ascii="Times New Roman" w:hAnsi="Times New Roman"/>
          <w:i/>
          <w:sz w:val="24"/>
          <w:szCs w:val="24"/>
        </w:rPr>
        <w:t>(Organizatoriaus</w:t>
      </w:r>
      <w:r w:rsidRPr="00806992">
        <w:rPr>
          <w:rFonts w:ascii="Times New Roman" w:hAnsi="Times New Roman"/>
          <w:i/>
          <w:sz w:val="24"/>
          <w:szCs w:val="24"/>
        </w:rPr>
        <w:tab/>
      </w:r>
      <w:r w:rsidRPr="00806992">
        <w:rPr>
          <w:rFonts w:ascii="Times New Roman" w:hAnsi="Times New Roman"/>
          <w:i/>
          <w:sz w:val="24"/>
          <w:szCs w:val="24"/>
        </w:rPr>
        <w:tab/>
      </w:r>
      <w:r w:rsidRPr="00806992" w:rsidDel="000330C3">
        <w:rPr>
          <w:rFonts w:ascii="Times New Roman" w:hAnsi="Times New Roman"/>
          <w:i/>
          <w:sz w:val="24"/>
          <w:szCs w:val="24"/>
        </w:rPr>
        <w:t xml:space="preserve"> </w:t>
      </w:r>
      <w:r w:rsidRPr="00806992">
        <w:rPr>
          <w:rFonts w:ascii="Times New Roman" w:hAnsi="Times New Roman"/>
          <w:i/>
          <w:sz w:val="24"/>
          <w:szCs w:val="24"/>
        </w:rPr>
        <w:t xml:space="preserve">parašas) </w:t>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r>
      <w:r w:rsidRPr="00806992">
        <w:rPr>
          <w:rFonts w:ascii="Times New Roman" w:hAnsi="Times New Roman"/>
          <w:i/>
          <w:sz w:val="24"/>
          <w:szCs w:val="24"/>
        </w:rPr>
        <w:tab/>
        <w:t>(Vardas, pavardė</w:t>
      </w:r>
      <w:r w:rsidRPr="00806992">
        <w:rPr>
          <w:rFonts w:ascii="Times New Roman" w:hAnsi="Times New Roman"/>
          <w:sz w:val="24"/>
          <w:szCs w:val="24"/>
        </w:rPr>
        <w:t>)</w:t>
      </w:r>
    </w:p>
    <w:p w14:paraId="320A0B26" w14:textId="77777777" w:rsidR="00AC072A" w:rsidRPr="00806992" w:rsidRDefault="00AC072A" w:rsidP="00806992">
      <w:pPr>
        <w:spacing w:after="0" w:line="240" w:lineRule="auto"/>
        <w:jc w:val="both"/>
        <w:rPr>
          <w:rFonts w:ascii="Times New Roman" w:hAnsi="Times New Roman"/>
          <w:sz w:val="24"/>
          <w:szCs w:val="24"/>
        </w:rPr>
      </w:pPr>
    </w:p>
    <w:p w14:paraId="465A7C7B" w14:textId="77777777" w:rsidR="00AC072A" w:rsidRPr="00806992" w:rsidRDefault="00AC072A" w:rsidP="00806992">
      <w:pPr>
        <w:spacing w:after="0" w:line="240" w:lineRule="auto"/>
        <w:jc w:val="both"/>
        <w:rPr>
          <w:rFonts w:ascii="Times New Roman" w:hAnsi="Times New Roman"/>
          <w:sz w:val="24"/>
          <w:szCs w:val="24"/>
        </w:rPr>
      </w:pPr>
    </w:p>
    <w:p w14:paraId="1866660F" w14:textId="1AE4C0B5" w:rsidR="00AC072A" w:rsidRPr="00806992" w:rsidRDefault="00F616CC" w:rsidP="00806992">
      <w:pPr>
        <w:spacing w:after="0" w:line="240" w:lineRule="auto"/>
        <w:jc w:val="center"/>
        <w:rPr>
          <w:rFonts w:ascii="Times New Roman" w:hAnsi="Times New Roman"/>
          <w:sz w:val="24"/>
          <w:szCs w:val="24"/>
        </w:rPr>
      </w:pPr>
      <w:r w:rsidRPr="00806992">
        <w:rPr>
          <w:rFonts w:ascii="Times New Roman" w:hAnsi="Times New Roman"/>
          <w:sz w:val="24"/>
          <w:szCs w:val="24"/>
        </w:rPr>
        <w:t>_______</w:t>
      </w:r>
    </w:p>
    <w:p w14:paraId="3868E1AA" w14:textId="77777777" w:rsidR="00C87B49" w:rsidRPr="00806992" w:rsidRDefault="00C87B49" w:rsidP="00806992">
      <w:pPr>
        <w:tabs>
          <w:tab w:val="left" w:pos="708"/>
          <w:tab w:val="center" w:pos="4153"/>
          <w:tab w:val="right" w:pos="8306"/>
        </w:tabs>
        <w:overflowPunct w:val="0"/>
        <w:autoSpaceDE w:val="0"/>
        <w:autoSpaceDN w:val="0"/>
        <w:adjustRightInd w:val="0"/>
        <w:spacing w:after="0" w:line="240" w:lineRule="auto"/>
        <w:jc w:val="center"/>
        <w:rPr>
          <w:rFonts w:ascii="Times New Roman" w:hAnsi="Times New Roman"/>
          <w:b/>
          <w:bCs/>
          <w:sz w:val="24"/>
          <w:szCs w:val="24"/>
        </w:rPr>
      </w:pPr>
    </w:p>
    <w:p w14:paraId="2AA61671" w14:textId="77777777" w:rsidR="00552E25" w:rsidRPr="00806992" w:rsidRDefault="00552E25" w:rsidP="00806992">
      <w:pPr>
        <w:spacing w:after="0" w:line="240" w:lineRule="auto"/>
        <w:rPr>
          <w:rFonts w:ascii="Times New Roman" w:hAnsi="Times New Roman"/>
          <w:sz w:val="24"/>
          <w:szCs w:val="24"/>
        </w:rPr>
        <w:sectPr w:rsidR="00552E25" w:rsidRPr="00806992" w:rsidSect="009B11D2">
          <w:headerReference w:type="even" r:id="rId11"/>
          <w:headerReference w:type="default" r:id="rId12"/>
          <w:footerReference w:type="even" r:id="rId13"/>
          <w:footerReference w:type="default" r:id="rId14"/>
          <w:headerReference w:type="first" r:id="rId15"/>
          <w:footerReference w:type="first" r:id="rId16"/>
          <w:pgSz w:w="11906" w:h="16838"/>
          <w:pgMar w:top="1440" w:right="567" w:bottom="567" w:left="1622" w:header="567" w:footer="567" w:gutter="0"/>
          <w:cols w:space="1296"/>
          <w:titlePg/>
          <w:docGrid w:linePitch="360"/>
        </w:sectPr>
      </w:pPr>
    </w:p>
    <w:p w14:paraId="2651E30C" w14:textId="77777777" w:rsidR="00455F9D" w:rsidRDefault="00455F9D" w:rsidP="00455F9D">
      <w:pPr>
        <w:pStyle w:val="Prezidentas"/>
        <w:tabs>
          <w:tab w:val="clear" w:pos="9808"/>
        </w:tabs>
        <w:autoSpaceDE/>
        <w:autoSpaceDN/>
        <w:adjustRightInd/>
        <w:spacing w:line="240" w:lineRule="auto"/>
        <w:ind w:left="9498"/>
        <w:jc w:val="both"/>
        <w:rPr>
          <w:caps w:val="0"/>
          <w:sz w:val="24"/>
          <w:szCs w:val="24"/>
        </w:rPr>
      </w:pPr>
      <w:r w:rsidRPr="00806992">
        <w:rPr>
          <w:caps w:val="0"/>
          <w:sz w:val="24"/>
          <w:szCs w:val="24"/>
        </w:rPr>
        <w:t xml:space="preserve">Ignalinos rajono savivaldybės administracijos </w:t>
      </w:r>
    </w:p>
    <w:p w14:paraId="2E801974" w14:textId="77777777" w:rsidR="00455F9D" w:rsidRDefault="00455F9D" w:rsidP="00455F9D">
      <w:pPr>
        <w:pStyle w:val="Prezidentas"/>
        <w:tabs>
          <w:tab w:val="clear" w:pos="9808"/>
        </w:tabs>
        <w:autoSpaceDE/>
        <w:autoSpaceDN/>
        <w:adjustRightInd/>
        <w:spacing w:line="240" w:lineRule="auto"/>
        <w:ind w:left="9498"/>
        <w:jc w:val="both"/>
        <w:rPr>
          <w:caps w:val="0"/>
          <w:sz w:val="24"/>
          <w:szCs w:val="24"/>
        </w:rPr>
      </w:pPr>
      <w:r w:rsidRPr="00806992">
        <w:rPr>
          <w:caps w:val="0"/>
          <w:sz w:val="24"/>
          <w:szCs w:val="24"/>
        </w:rPr>
        <w:t xml:space="preserve">viešųjų pirkimų organizavimo, vykdymo ir </w:t>
      </w:r>
    </w:p>
    <w:p w14:paraId="035D45AB" w14:textId="77777777" w:rsidR="00455F9D" w:rsidRPr="00806992" w:rsidRDefault="00455F9D" w:rsidP="00455F9D">
      <w:pPr>
        <w:pStyle w:val="Prezidentas"/>
        <w:tabs>
          <w:tab w:val="clear" w:pos="9808"/>
        </w:tabs>
        <w:autoSpaceDE/>
        <w:autoSpaceDN/>
        <w:adjustRightInd/>
        <w:spacing w:line="240" w:lineRule="auto"/>
        <w:ind w:left="9498"/>
        <w:jc w:val="both"/>
        <w:rPr>
          <w:caps w:val="0"/>
          <w:sz w:val="24"/>
          <w:szCs w:val="24"/>
        </w:rPr>
      </w:pPr>
      <w:r w:rsidRPr="00806992">
        <w:rPr>
          <w:caps w:val="0"/>
          <w:sz w:val="24"/>
          <w:szCs w:val="24"/>
        </w:rPr>
        <w:t xml:space="preserve">kontrolės tvarkos aprašo </w:t>
      </w:r>
    </w:p>
    <w:p w14:paraId="2C467263" w14:textId="058EC681" w:rsidR="00455F9D" w:rsidRPr="00806992" w:rsidRDefault="00455F9D" w:rsidP="00455F9D">
      <w:pPr>
        <w:pStyle w:val="Prezidentas"/>
        <w:tabs>
          <w:tab w:val="clear" w:pos="9808"/>
        </w:tabs>
        <w:autoSpaceDE/>
        <w:autoSpaceDN/>
        <w:adjustRightInd/>
        <w:spacing w:line="240" w:lineRule="auto"/>
        <w:ind w:left="9498"/>
        <w:jc w:val="both"/>
        <w:rPr>
          <w:caps w:val="0"/>
          <w:sz w:val="24"/>
          <w:szCs w:val="24"/>
        </w:rPr>
      </w:pPr>
      <w:r>
        <w:rPr>
          <w:caps w:val="0"/>
          <w:sz w:val="24"/>
          <w:szCs w:val="24"/>
        </w:rPr>
        <w:t>7</w:t>
      </w:r>
      <w:r w:rsidRPr="00806992">
        <w:rPr>
          <w:caps w:val="0"/>
          <w:sz w:val="24"/>
          <w:szCs w:val="24"/>
        </w:rPr>
        <w:t xml:space="preserve"> priedas</w:t>
      </w:r>
    </w:p>
    <w:p w14:paraId="1242776B" w14:textId="77777777" w:rsidR="007D5FCD" w:rsidRPr="00806992" w:rsidRDefault="007D5FCD" w:rsidP="00806992">
      <w:pPr>
        <w:pStyle w:val="Prezidentas"/>
        <w:tabs>
          <w:tab w:val="clear" w:pos="9808"/>
        </w:tabs>
        <w:autoSpaceDE/>
        <w:autoSpaceDN/>
        <w:adjustRightInd/>
        <w:spacing w:line="240" w:lineRule="auto"/>
        <w:ind w:left="9072"/>
        <w:jc w:val="both"/>
        <w:rPr>
          <w:caps w:val="0"/>
          <w:szCs w:val="24"/>
        </w:rPr>
      </w:pPr>
    </w:p>
    <w:p w14:paraId="569FB9C7" w14:textId="5161E3E8" w:rsidR="003A0752" w:rsidRPr="00806992" w:rsidRDefault="003A0752" w:rsidP="00806992">
      <w:pPr>
        <w:keepLines/>
        <w:widowControl w:val="0"/>
        <w:spacing w:after="0"/>
        <w:ind w:firstLine="170"/>
        <w:jc w:val="center"/>
        <w:rPr>
          <w:rFonts w:ascii="Times New Roman" w:hAnsi="Times New Roman"/>
          <w:b/>
          <w:bCs/>
          <w:iCs/>
          <w:caps/>
          <w:sz w:val="24"/>
          <w:szCs w:val="24"/>
        </w:rPr>
      </w:pPr>
      <w:r w:rsidRPr="00806992">
        <w:rPr>
          <w:rFonts w:ascii="Times New Roman" w:hAnsi="Times New Roman"/>
          <w:b/>
          <w:bCs/>
          <w:iCs/>
          <w:caps/>
          <w:sz w:val="24"/>
          <w:szCs w:val="24"/>
        </w:rPr>
        <w:t>Pirkimo proceso DOKUMENTŲ rengimo, tikrinimo, derinimo, tvirtinimo, PASIRAŠYMO IR registravimo tvarka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4"/>
        <w:gridCol w:w="1975"/>
        <w:gridCol w:w="1890"/>
        <w:gridCol w:w="1913"/>
        <w:gridCol w:w="1924"/>
        <w:gridCol w:w="1937"/>
        <w:gridCol w:w="7"/>
        <w:gridCol w:w="1940"/>
        <w:gridCol w:w="7"/>
        <w:gridCol w:w="1834"/>
        <w:gridCol w:w="7"/>
      </w:tblGrid>
      <w:tr w:rsidR="003A0752" w:rsidRPr="00806992" w14:paraId="46A4E0EF" w14:textId="77777777" w:rsidTr="00455F9D">
        <w:trPr>
          <w:cantSplit/>
          <w:trHeight w:val="308"/>
          <w:jc w:val="center"/>
        </w:trPr>
        <w:tc>
          <w:tcPr>
            <w:tcW w:w="604" w:type="dxa"/>
            <w:tcBorders>
              <w:top w:val="single" w:sz="4" w:space="0" w:color="auto"/>
              <w:left w:val="single" w:sz="4" w:space="0" w:color="auto"/>
              <w:bottom w:val="single" w:sz="4" w:space="0" w:color="auto"/>
              <w:right w:val="single" w:sz="4" w:space="0" w:color="auto"/>
            </w:tcBorders>
            <w:vAlign w:val="center"/>
            <w:hideMark/>
          </w:tcPr>
          <w:p w14:paraId="48A6DF8F" w14:textId="77777777" w:rsidR="003A0752" w:rsidRPr="00806992" w:rsidRDefault="003A0752" w:rsidP="00455F9D">
            <w:pPr>
              <w:spacing w:after="0"/>
              <w:jc w:val="center"/>
              <w:rPr>
                <w:rFonts w:ascii="Times New Roman" w:hAnsi="Times New Roman"/>
                <w:szCs w:val="24"/>
              </w:rPr>
            </w:pPr>
            <w:r w:rsidRPr="00806992">
              <w:rPr>
                <w:rFonts w:ascii="Times New Roman" w:hAnsi="Times New Roman"/>
                <w:szCs w:val="24"/>
              </w:rPr>
              <w:t>Eil. Nr.</w:t>
            </w:r>
          </w:p>
        </w:tc>
        <w:tc>
          <w:tcPr>
            <w:tcW w:w="2052" w:type="dxa"/>
            <w:tcBorders>
              <w:top w:val="single" w:sz="4" w:space="0" w:color="auto"/>
              <w:left w:val="single" w:sz="4" w:space="0" w:color="auto"/>
              <w:bottom w:val="single" w:sz="4" w:space="0" w:color="auto"/>
              <w:right w:val="single" w:sz="4" w:space="0" w:color="auto"/>
              <w:tl2br w:val="single" w:sz="4" w:space="0" w:color="auto"/>
            </w:tcBorders>
            <w:vAlign w:val="center"/>
          </w:tcPr>
          <w:p w14:paraId="44DB49BD" w14:textId="77777777" w:rsidR="003A0752" w:rsidRPr="00806992" w:rsidRDefault="003A0752" w:rsidP="00455F9D">
            <w:pPr>
              <w:spacing w:after="0"/>
              <w:jc w:val="right"/>
              <w:rPr>
                <w:rFonts w:ascii="Times New Roman" w:hAnsi="Times New Roman"/>
                <w:szCs w:val="24"/>
                <w:lang w:eastAsia="lt-LT"/>
              </w:rPr>
            </w:pPr>
            <w:r w:rsidRPr="00806992">
              <w:rPr>
                <w:rFonts w:ascii="Times New Roman" w:hAnsi="Times New Roman"/>
                <w:szCs w:val="24"/>
                <w:lang w:eastAsia="lt-LT"/>
              </w:rPr>
              <w:t>Veiksmas</w:t>
            </w:r>
          </w:p>
          <w:p w14:paraId="2BA8BADE" w14:textId="77777777" w:rsidR="003A0752" w:rsidRPr="00806992" w:rsidRDefault="003A0752" w:rsidP="00455F9D">
            <w:pPr>
              <w:spacing w:after="0"/>
              <w:rPr>
                <w:rFonts w:ascii="Times New Roman" w:hAnsi="Times New Roman"/>
                <w:szCs w:val="24"/>
                <w:lang w:eastAsia="lt-LT"/>
              </w:rPr>
            </w:pPr>
          </w:p>
          <w:p w14:paraId="03159D03" w14:textId="77777777" w:rsidR="003A0752" w:rsidRPr="00806992" w:rsidRDefault="003A0752" w:rsidP="00455F9D">
            <w:pPr>
              <w:spacing w:after="0"/>
              <w:rPr>
                <w:rFonts w:ascii="Times New Roman" w:hAnsi="Times New Roman"/>
                <w:szCs w:val="24"/>
                <w:lang w:eastAsia="lt-LT"/>
              </w:rPr>
            </w:pPr>
            <w:r w:rsidRPr="00806992">
              <w:rPr>
                <w:rFonts w:ascii="Times New Roman" w:hAnsi="Times New Roman"/>
                <w:szCs w:val="24"/>
                <w:lang w:eastAsia="lt-LT"/>
              </w:rPr>
              <w:t>Dokumentai</w:t>
            </w:r>
          </w:p>
        </w:tc>
        <w:tc>
          <w:tcPr>
            <w:tcW w:w="1986" w:type="dxa"/>
            <w:tcBorders>
              <w:top w:val="single" w:sz="4" w:space="0" w:color="auto"/>
              <w:left w:val="single" w:sz="4" w:space="0" w:color="auto"/>
              <w:bottom w:val="single" w:sz="4" w:space="0" w:color="auto"/>
              <w:right w:val="single" w:sz="4" w:space="0" w:color="auto"/>
            </w:tcBorders>
            <w:vAlign w:val="center"/>
            <w:hideMark/>
          </w:tcPr>
          <w:p w14:paraId="6F351EB4"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iCs/>
                <w:szCs w:val="24"/>
              </w:rPr>
              <w:t>Reikalavimas priemonei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3E7DC72"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Rengimas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5100F853"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Tikrinimas</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2D436C1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Derinimas*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0E972D7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Pasirašymas, tvirtinimas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58B8DA8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Registravimas</w:t>
            </w:r>
          </w:p>
        </w:tc>
      </w:tr>
      <w:tr w:rsidR="003A0752" w:rsidRPr="00806992" w14:paraId="292C9C3C" w14:textId="77777777" w:rsidTr="00455F9D">
        <w:trPr>
          <w:cantSplit/>
          <w:trHeight w:val="308"/>
          <w:jc w:val="center"/>
        </w:trPr>
        <w:tc>
          <w:tcPr>
            <w:tcW w:w="604" w:type="dxa"/>
            <w:tcBorders>
              <w:top w:val="single" w:sz="4" w:space="0" w:color="auto"/>
              <w:left w:val="single" w:sz="4" w:space="0" w:color="auto"/>
              <w:bottom w:val="single" w:sz="4" w:space="0" w:color="auto"/>
              <w:right w:val="single" w:sz="4" w:space="0" w:color="auto"/>
            </w:tcBorders>
            <w:vAlign w:val="center"/>
          </w:tcPr>
          <w:p w14:paraId="3E5613E1" w14:textId="0D83F7C3"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1.</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07457D87"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szCs w:val="24"/>
                <w:lang w:eastAsia="lt-LT"/>
              </w:rPr>
              <w:t>Planuojamų vykdyti pirkimų sąrašas pirkimų planui rengti</w:t>
            </w:r>
          </w:p>
        </w:tc>
        <w:tc>
          <w:tcPr>
            <w:tcW w:w="1986" w:type="dxa"/>
            <w:tcBorders>
              <w:top w:val="single" w:sz="4" w:space="0" w:color="auto"/>
              <w:left w:val="single" w:sz="4" w:space="0" w:color="auto"/>
              <w:bottom w:val="single" w:sz="4" w:space="0" w:color="auto"/>
              <w:right w:val="single" w:sz="4" w:space="0" w:color="auto"/>
            </w:tcBorders>
            <w:vAlign w:val="center"/>
            <w:hideMark/>
          </w:tcPr>
          <w:p w14:paraId="0FED4EE8"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DF8C9D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Užsakovas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6C64E3DF"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7586D1E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502E85E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 užsakovas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23D478D7"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Užsakovas arba jo paskirtas administracijos darbuotojas</w:t>
            </w:r>
          </w:p>
        </w:tc>
      </w:tr>
      <w:tr w:rsidR="003A0752" w:rsidRPr="00806992" w14:paraId="3A12E6E0" w14:textId="77777777" w:rsidTr="00455F9D">
        <w:trPr>
          <w:cantSplit/>
          <w:trHeight w:val="308"/>
          <w:jc w:val="center"/>
        </w:trPr>
        <w:tc>
          <w:tcPr>
            <w:tcW w:w="604" w:type="dxa"/>
            <w:tcBorders>
              <w:top w:val="single" w:sz="4" w:space="0" w:color="auto"/>
              <w:left w:val="single" w:sz="4" w:space="0" w:color="auto"/>
              <w:bottom w:val="single" w:sz="4" w:space="0" w:color="auto"/>
              <w:right w:val="single" w:sz="4" w:space="0" w:color="auto"/>
            </w:tcBorders>
            <w:vAlign w:val="center"/>
          </w:tcPr>
          <w:p w14:paraId="2F727241" w14:textId="0E5C7F15"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2.</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5495F3E4"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Pirkimų planas / pirkimų plano pakeitimai</w:t>
            </w:r>
          </w:p>
        </w:tc>
        <w:tc>
          <w:tcPr>
            <w:tcW w:w="1986" w:type="dxa"/>
            <w:tcBorders>
              <w:top w:val="single" w:sz="4" w:space="0" w:color="auto"/>
              <w:left w:val="single" w:sz="4" w:space="0" w:color="auto"/>
              <w:bottom w:val="single" w:sz="4" w:space="0" w:color="auto"/>
              <w:right w:val="single" w:sz="4" w:space="0" w:color="auto"/>
            </w:tcBorders>
            <w:vAlign w:val="center"/>
            <w:hideMark/>
          </w:tcPr>
          <w:p w14:paraId="17BA4839"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VIPIS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07176BE"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VPS už pirkimų planavimą paskirtas atsakingas darbuotojas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BE52E29" w14:textId="77777777" w:rsidR="003A0752" w:rsidRPr="00806992" w:rsidRDefault="003A0752" w:rsidP="00455F9D">
            <w:pPr>
              <w:spacing w:after="0"/>
              <w:jc w:val="center"/>
              <w:rPr>
                <w:rFonts w:ascii="Times New Roman" w:hAnsi="Times New Roman"/>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2228E49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VPS vedėjas</w:t>
            </w:r>
          </w:p>
          <w:p w14:paraId="15D72F7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Finansų valdymo ir apskaitos skyriaus vedėjas</w:t>
            </w:r>
          </w:p>
          <w:p w14:paraId="7B45505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Administracijos direktoriaus pavaduotojas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2D28A89F"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Tvirtina administracijos direktorius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0BD9B574"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Automatiškai užregistruojama VIPIS</w:t>
            </w:r>
          </w:p>
        </w:tc>
      </w:tr>
      <w:tr w:rsidR="003A0752" w:rsidRPr="00806992" w14:paraId="1EA681C2" w14:textId="77777777" w:rsidTr="00455F9D">
        <w:trPr>
          <w:trHeight w:val="796"/>
          <w:jc w:val="center"/>
        </w:trPr>
        <w:tc>
          <w:tcPr>
            <w:tcW w:w="604" w:type="dxa"/>
            <w:tcBorders>
              <w:top w:val="single" w:sz="4" w:space="0" w:color="auto"/>
              <w:left w:val="single" w:sz="4" w:space="0" w:color="auto"/>
              <w:bottom w:val="single" w:sz="4" w:space="0" w:color="auto"/>
              <w:right w:val="single" w:sz="4" w:space="0" w:color="auto"/>
            </w:tcBorders>
            <w:vAlign w:val="center"/>
          </w:tcPr>
          <w:p w14:paraId="02300103" w14:textId="1FD6CBFD"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3.</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06A37735"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Neplaninio pirkimo arba planinio pirkimo lėšų didinimo poreikis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820D8B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VIPIS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F25BDC2"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Užsakovas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55ED8042" w14:textId="77777777" w:rsidR="003A0752" w:rsidRPr="00806992" w:rsidRDefault="003A0752" w:rsidP="00455F9D">
            <w:pPr>
              <w:spacing w:after="0"/>
              <w:jc w:val="center"/>
              <w:rPr>
                <w:rFonts w:ascii="Times New Roman" w:hAnsi="Times New Roman"/>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135E5A71"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VPS vedėjas</w:t>
            </w:r>
          </w:p>
          <w:p w14:paraId="25C05B32"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Finansų valdymo ir apskaitos skyriaus vedėjas</w:t>
            </w:r>
          </w:p>
          <w:p w14:paraId="5F776534"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Administracijos direktoriaus pavaduotojas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02726625"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Tvirtina administracijos direktorius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79C53C48"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Automatiškai užregistruojama VIPIS</w:t>
            </w:r>
          </w:p>
        </w:tc>
      </w:tr>
      <w:tr w:rsidR="003A0752" w:rsidRPr="00806992" w14:paraId="73EEB6D5" w14:textId="77777777" w:rsidTr="00455F9D">
        <w:trPr>
          <w:trHeight w:val="796"/>
          <w:jc w:val="center"/>
        </w:trPr>
        <w:tc>
          <w:tcPr>
            <w:tcW w:w="604" w:type="dxa"/>
            <w:tcBorders>
              <w:top w:val="single" w:sz="4" w:space="0" w:color="auto"/>
              <w:left w:val="single" w:sz="4" w:space="0" w:color="auto"/>
              <w:bottom w:val="single" w:sz="4" w:space="0" w:color="auto"/>
              <w:right w:val="single" w:sz="4" w:space="0" w:color="auto"/>
            </w:tcBorders>
            <w:vAlign w:val="center"/>
          </w:tcPr>
          <w:p w14:paraId="74CCB3BC" w14:textId="4E8A0461"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4.</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6C181F57"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szCs w:val="24"/>
              </w:rPr>
              <w:t>Pirkimą inicijuojantys dokumentai</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4774A1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VIPIS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F62F79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Iniciatorius rengėjas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32C1AA49" w14:textId="77777777" w:rsidR="003A0752" w:rsidRPr="00806992" w:rsidRDefault="003A0752" w:rsidP="00455F9D">
            <w:pPr>
              <w:spacing w:after="0"/>
              <w:jc w:val="center"/>
              <w:rPr>
                <w:rFonts w:ascii="Times New Roman" w:hAnsi="Times New Roman"/>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4AAE761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Užsakovas</w:t>
            </w:r>
          </w:p>
          <w:p w14:paraId="21F5BD81"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VPS vedėjas</w:t>
            </w:r>
          </w:p>
          <w:p w14:paraId="6B73D394"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Finansų valdymo ir apskaitos skyriaus vedėjas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5588CD2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Tvirtina administracijos direktoriaus pavaduotojas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7C340D49"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Automatiškai užregistruojama VIPIS</w:t>
            </w:r>
          </w:p>
        </w:tc>
      </w:tr>
      <w:tr w:rsidR="003A0752" w:rsidRPr="00806992" w14:paraId="25A7D98A" w14:textId="77777777" w:rsidTr="00455F9D">
        <w:trPr>
          <w:trHeight w:val="925"/>
          <w:jc w:val="center"/>
        </w:trPr>
        <w:tc>
          <w:tcPr>
            <w:tcW w:w="604" w:type="dxa"/>
            <w:tcBorders>
              <w:top w:val="single" w:sz="4" w:space="0" w:color="auto"/>
              <w:left w:val="single" w:sz="4" w:space="0" w:color="auto"/>
              <w:bottom w:val="single" w:sz="4" w:space="0" w:color="auto"/>
              <w:right w:val="single" w:sz="4" w:space="0" w:color="auto"/>
            </w:tcBorders>
            <w:vAlign w:val="center"/>
          </w:tcPr>
          <w:p w14:paraId="27E8F966" w14:textId="773F32BA"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5.</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2FB486D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Pirkimo dokumentai</w:t>
            </w:r>
          </w:p>
        </w:tc>
        <w:tc>
          <w:tcPr>
            <w:tcW w:w="1986" w:type="dxa"/>
            <w:tcBorders>
              <w:top w:val="single" w:sz="4" w:space="0" w:color="auto"/>
              <w:left w:val="single" w:sz="4" w:space="0" w:color="auto"/>
              <w:bottom w:val="single" w:sz="4" w:space="0" w:color="auto"/>
              <w:right w:val="single" w:sz="4" w:space="0" w:color="auto"/>
            </w:tcBorders>
            <w:vAlign w:val="center"/>
            <w:hideMark/>
          </w:tcPr>
          <w:p w14:paraId="3BA49B5A"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4E8919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5926ACD7"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3BC1A386"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0EAB2958"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Tvirtina VPS vedėjas (pirkimo organizatoriams)</w:t>
            </w:r>
          </w:p>
          <w:p w14:paraId="575DCA64"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VPK (VPK vykdomiems pirkimams)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442A4BB9"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r>
      <w:tr w:rsidR="003A0752" w:rsidRPr="00806992" w14:paraId="7326E426" w14:textId="77777777" w:rsidTr="00455F9D">
        <w:trPr>
          <w:trHeight w:val="340"/>
          <w:jc w:val="center"/>
        </w:trPr>
        <w:tc>
          <w:tcPr>
            <w:tcW w:w="604" w:type="dxa"/>
            <w:tcBorders>
              <w:top w:val="single" w:sz="4" w:space="0" w:color="auto"/>
              <w:left w:val="single" w:sz="4" w:space="0" w:color="auto"/>
              <w:bottom w:val="single" w:sz="4" w:space="0" w:color="auto"/>
              <w:right w:val="single" w:sz="4" w:space="0" w:color="auto"/>
            </w:tcBorders>
            <w:vAlign w:val="center"/>
          </w:tcPr>
          <w:p w14:paraId="33515B1A" w14:textId="545FB8BE"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6.</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5320B15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Susirašinėjimas su finansavimą skiriančia institucija dėl PD, atliktų pirkimo procedūrų</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8410A1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Derinama, pasirašoma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22DBF64"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10145CC3"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78375AD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Finansuojamo projekto koordinatorius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7EA5A8B2"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 VPS vedėjas (pirkimo organizatoriams), VPK pirmininkas (VPK vykdomiems pirkimams)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3445C1C1"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r>
      <w:tr w:rsidR="003A0752" w:rsidRPr="00806992" w14:paraId="2F00AD15" w14:textId="77777777" w:rsidTr="00455F9D">
        <w:trPr>
          <w:trHeight w:val="340"/>
          <w:jc w:val="center"/>
        </w:trPr>
        <w:tc>
          <w:tcPr>
            <w:tcW w:w="604" w:type="dxa"/>
            <w:tcBorders>
              <w:top w:val="single" w:sz="4" w:space="0" w:color="auto"/>
              <w:left w:val="single" w:sz="4" w:space="0" w:color="auto"/>
              <w:bottom w:val="single" w:sz="4" w:space="0" w:color="auto"/>
              <w:right w:val="single" w:sz="4" w:space="0" w:color="auto"/>
            </w:tcBorders>
            <w:vAlign w:val="center"/>
          </w:tcPr>
          <w:p w14:paraId="360B7A3F" w14:textId="19D325D9"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7.</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715D80DA"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Kiti rašytiniai pirkimo procedūrų dokumentai (kvietimai, pirkimo skelbimai, susirašinėjimas su tiekėjais ir pan.)</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B250D5A"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Pasirašoma ir registruojama DVS, skelbimai rengiami CVP IS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77E0DB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9E1CF8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76E3F71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228A0C69"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 VPS vedėjas (pirkimo organizatoriams), VPK pirmininkas (VPK vykdomiems pirkimams)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250AEBB1"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r>
      <w:tr w:rsidR="003A0752" w:rsidRPr="00806992" w14:paraId="73DE195C" w14:textId="77777777" w:rsidTr="00455F9D">
        <w:trPr>
          <w:jc w:val="center"/>
        </w:trPr>
        <w:tc>
          <w:tcPr>
            <w:tcW w:w="604" w:type="dxa"/>
            <w:tcBorders>
              <w:top w:val="single" w:sz="4" w:space="0" w:color="auto"/>
              <w:left w:val="single" w:sz="4" w:space="0" w:color="auto"/>
              <w:bottom w:val="single" w:sz="4" w:space="0" w:color="auto"/>
              <w:right w:val="single" w:sz="4" w:space="0" w:color="auto"/>
            </w:tcBorders>
            <w:vAlign w:val="center"/>
          </w:tcPr>
          <w:p w14:paraId="47FCD8EB" w14:textId="67E01003"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8.</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4A1A847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VPK protokolai</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659966F"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5ED1729"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539E5D08"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7D63CD46"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78C700A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 VPK nariai</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0571A546"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r>
      <w:tr w:rsidR="003A0752" w:rsidRPr="00806992" w14:paraId="595DD368" w14:textId="77777777" w:rsidTr="00455F9D">
        <w:trPr>
          <w:jc w:val="center"/>
        </w:trPr>
        <w:tc>
          <w:tcPr>
            <w:tcW w:w="604" w:type="dxa"/>
            <w:tcBorders>
              <w:top w:val="single" w:sz="4" w:space="0" w:color="auto"/>
              <w:left w:val="single" w:sz="4" w:space="0" w:color="auto"/>
              <w:bottom w:val="single" w:sz="4" w:space="0" w:color="auto"/>
              <w:right w:val="single" w:sz="4" w:space="0" w:color="auto"/>
            </w:tcBorders>
            <w:vAlign w:val="center"/>
          </w:tcPr>
          <w:p w14:paraId="2A7FE1B3" w14:textId="0DED68F4"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9.</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07024C8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Mažos vertės pirkimo pažyma</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E3D6E03"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VIPIS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5B26D0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Pirkimo organizatorius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90DED86"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265E262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VPS vedėjas</w:t>
            </w:r>
          </w:p>
          <w:p w14:paraId="04EAF619"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Finansų valdymo ir apskaitos skyriaus vedėjas</w:t>
            </w:r>
          </w:p>
          <w:p w14:paraId="44EFD295"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Administracijos direktoriaus pavaduotojas</w:t>
            </w:r>
          </w:p>
          <w:p w14:paraId="3F6E6C21"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Administracijos direktorius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0A370B34"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7CB57BD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Automatiškai užregistruojama VIPIS</w:t>
            </w:r>
          </w:p>
        </w:tc>
      </w:tr>
      <w:tr w:rsidR="003A0752" w:rsidRPr="00806992" w14:paraId="0F05F6EA" w14:textId="77777777" w:rsidTr="00455F9D">
        <w:trPr>
          <w:jc w:val="center"/>
        </w:trPr>
        <w:tc>
          <w:tcPr>
            <w:tcW w:w="604" w:type="dxa"/>
            <w:tcBorders>
              <w:top w:val="single" w:sz="4" w:space="0" w:color="auto"/>
              <w:left w:val="single" w:sz="4" w:space="0" w:color="auto"/>
              <w:bottom w:val="single" w:sz="4" w:space="0" w:color="auto"/>
              <w:right w:val="single" w:sz="4" w:space="0" w:color="auto"/>
            </w:tcBorders>
            <w:vAlign w:val="center"/>
          </w:tcPr>
          <w:p w14:paraId="7F841C03" w14:textId="7F1CC639"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10.</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0A339A2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Konkretaus pirkimo procedūrų ataskaitos VPT</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8AC7AF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Rengiama CVP IS, derinama, pasirašoma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BF7330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56E2602"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0DB4DB9E"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VPS vedėjas (pirkimo organizatoriams) VPK pirmininkas (VPK vykdomiems pirkimams)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6E59FB69"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 administracijos direktoriaus pavaduotojas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0D0EE222"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r>
      <w:tr w:rsidR="003A0752" w:rsidRPr="00806992" w14:paraId="626849BD" w14:textId="77777777" w:rsidTr="00455F9D">
        <w:trPr>
          <w:jc w:val="center"/>
        </w:trPr>
        <w:tc>
          <w:tcPr>
            <w:tcW w:w="604" w:type="dxa"/>
            <w:tcBorders>
              <w:top w:val="single" w:sz="4" w:space="0" w:color="auto"/>
              <w:left w:val="single" w:sz="4" w:space="0" w:color="auto"/>
              <w:bottom w:val="single" w:sz="4" w:space="0" w:color="auto"/>
              <w:right w:val="single" w:sz="4" w:space="0" w:color="auto"/>
            </w:tcBorders>
            <w:vAlign w:val="center"/>
          </w:tcPr>
          <w:p w14:paraId="72DE2A33" w14:textId="1547D0AA"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11.</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5005D366"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Metinės procedūrų ataskaitos VPT</w:t>
            </w:r>
          </w:p>
        </w:tc>
        <w:tc>
          <w:tcPr>
            <w:tcW w:w="1986" w:type="dxa"/>
            <w:tcBorders>
              <w:top w:val="single" w:sz="4" w:space="0" w:color="auto"/>
              <w:left w:val="single" w:sz="4" w:space="0" w:color="auto"/>
              <w:bottom w:val="single" w:sz="4" w:space="0" w:color="auto"/>
              <w:right w:val="single" w:sz="4" w:space="0" w:color="auto"/>
            </w:tcBorders>
            <w:vAlign w:val="center"/>
            <w:hideMark/>
          </w:tcPr>
          <w:p w14:paraId="0A8BC70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Rengiama CVP IS, derinama, pasirašoma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F5FECC7"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VPS darbuotojas atsakingas už metinių ataskaitų teikimą</w:t>
            </w:r>
          </w:p>
        </w:tc>
        <w:tc>
          <w:tcPr>
            <w:tcW w:w="1986" w:type="dxa"/>
            <w:tcBorders>
              <w:top w:val="single" w:sz="4" w:space="0" w:color="auto"/>
              <w:left w:val="single" w:sz="4" w:space="0" w:color="auto"/>
              <w:bottom w:val="single" w:sz="4" w:space="0" w:color="auto"/>
              <w:right w:val="single" w:sz="4" w:space="0" w:color="auto"/>
            </w:tcBorders>
            <w:vAlign w:val="center"/>
            <w:hideMark/>
          </w:tcPr>
          <w:p w14:paraId="0E0B6AD5"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670E2D5E"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VPS vedėjas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25EF4DA3"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 administracijos direktoriaus pavaduotojas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68821B9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VPS darbuotojas atsakingas už metinių ataskaitų teikimą</w:t>
            </w:r>
          </w:p>
        </w:tc>
      </w:tr>
      <w:tr w:rsidR="003A0752" w:rsidRPr="00806992" w14:paraId="42C4F27B" w14:textId="77777777" w:rsidTr="00455F9D">
        <w:trPr>
          <w:jc w:val="center"/>
        </w:trPr>
        <w:tc>
          <w:tcPr>
            <w:tcW w:w="604" w:type="dxa"/>
            <w:tcBorders>
              <w:top w:val="single" w:sz="4" w:space="0" w:color="auto"/>
              <w:left w:val="single" w:sz="4" w:space="0" w:color="auto"/>
              <w:bottom w:val="single" w:sz="4" w:space="0" w:color="auto"/>
              <w:right w:val="single" w:sz="4" w:space="0" w:color="auto"/>
            </w:tcBorders>
            <w:vAlign w:val="center"/>
          </w:tcPr>
          <w:p w14:paraId="55E1BD1D" w14:textId="5A9806C0"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12.</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5020D920" w14:textId="28461B7A"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 xml:space="preserve">Rašytinės pirkimo sutartys, išskyrus </w:t>
            </w:r>
            <w:r w:rsidR="00DF57C7" w:rsidRPr="00806992">
              <w:rPr>
                <w:rFonts w:ascii="Times New Roman" w:hAnsi="Times New Roman"/>
                <w:bCs/>
                <w:szCs w:val="24"/>
              </w:rPr>
              <w:t xml:space="preserve">tipines ir </w:t>
            </w:r>
            <w:r w:rsidRPr="00806992">
              <w:rPr>
                <w:rFonts w:ascii="Times New Roman" w:hAnsi="Times New Roman"/>
                <w:bCs/>
                <w:szCs w:val="24"/>
              </w:rPr>
              <w:t>CPO LT katalogo sutartis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1736876E"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Derinama pasirašoma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1F64288"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F631E63"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1891CB01"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 xml:space="preserve">Iniciatorius rengėjas, VPS vedėjas, Finansų valdymo ir apskaitos skyriaus vedėjas, Teisės ir civilinės metrikacijos skyriaus vedėjas, </w:t>
            </w:r>
            <w:r w:rsidRPr="00806992">
              <w:rPr>
                <w:rFonts w:ascii="Times New Roman" w:hAnsi="Times New Roman"/>
                <w:szCs w:val="24"/>
              </w:rPr>
              <w:t>administracijos direktoriaus pavaduotojas,</w:t>
            </w:r>
            <w:r w:rsidRPr="00806992">
              <w:rPr>
                <w:rFonts w:ascii="Times New Roman" w:hAnsi="Times New Roman"/>
                <w:bCs/>
                <w:szCs w:val="24"/>
              </w:rPr>
              <w:t xml:space="preserve"> administracijos kalbos tvarkytojas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2C25B5C3"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 administracijos direktorius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3DBACFD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Informatikos ir bendrųjų reikalų skyriaus darbuotojas</w:t>
            </w:r>
          </w:p>
        </w:tc>
      </w:tr>
      <w:tr w:rsidR="003A0752" w:rsidRPr="00806992" w14:paraId="4DE86342" w14:textId="77777777" w:rsidTr="00455F9D">
        <w:trPr>
          <w:jc w:val="center"/>
        </w:trPr>
        <w:tc>
          <w:tcPr>
            <w:tcW w:w="604" w:type="dxa"/>
            <w:tcBorders>
              <w:top w:val="single" w:sz="4" w:space="0" w:color="auto"/>
              <w:left w:val="single" w:sz="4" w:space="0" w:color="auto"/>
              <w:bottom w:val="single" w:sz="4" w:space="0" w:color="auto"/>
              <w:right w:val="single" w:sz="4" w:space="0" w:color="auto"/>
            </w:tcBorders>
            <w:vAlign w:val="center"/>
          </w:tcPr>
          <w:p w14:paraId="18971E12" w14:textId="14534C05"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13.</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786953A8" w14:textId="78C44529" w:rsidR="003A0752" w:rsidRPr="00806992" w:rsidRDefault="00DF57C7" w:rsidP="00455F9D">
            <w:pPr>
              <w:spacing w:after="0"/>
              <w:jc w:val="center"/>
              <w:rPr>
                <w:rFonts w:ascii="Times New Roman" w:hAnsi="Times New Roman"/>
                <w:bCs/>
                <w:szCs w:val="24"/>
              </w:rPr>
            </w:pPr>
            <w:r w:rsidRPr="00806992">
              <w:rPr>
                <w:rFonts w:ascii="Times New Roman" w:hAnsi="Times New Roman"/>
                <w:bCs/>
                <w:szCs w:val="24"/>
              </w:rPr>
              <w:t xml:space="preserve">Tipinės ir </w:t>
            </w:r>
            <w:r w:rsidR="003A0752" w:rsidRPr="00806992">
              <w:rPr>
                <w:rFonts w:ascii="Times New Roman" w:hAnsi="Times New Roman"/>
                <w:bCs/>
                <w:szCs w:val="24"/>
              </w:rPr>
              <w:t>CPO LT katalogo sutartys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BBB39EE"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Derinama pasirašoma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8AA60D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1B52CC7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5279A979"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Iniciatorius rengėjas, VPS vedėjas, Finansų valdymo ir apskaitos skyriaus vedėjas,  administracijos direktoriaus pavaduotojas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2067570F"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 administracijos direktorius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37839498"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Informatikos ir bendrųjų reikalų skyriaus darbuotojas</w:t>
            </w:r>
          </w:p>
        </w:tc>
      </w:tr>
      <w:tr w:rsidR="003A0752" w:rsidRPr="00806992" w14:paraId="51E26997" w14:textId="77777777" w:rsidTr="00455F9D">
        <w:trPr>
          <w:jc w:val="center"/>
        </w:trPr>
        <w:tc>
          <w:tcPr>
            <w:tcW w:w="604" w:type="dxa"/>
            <w:tcBorders>
              <w:top w:val="single" w:sz="4" w:space="0" w:color="auto"/>
              <w:left w:val="single" w:sz="4" w:space="0" w:color="auto"/>
              <w:bottom w:val="single" w:sz="4" w:space="0" w:color="auto"/>
              <w:right w:val="single" w:sz="4" w:space="0" w:color="auto"/>
            </w:tcBorders>
            <w:vAlign w:val="center"/>
          </w:tcPr>
          <w:p w14:paraId="6734C539" w14:textId="21B76967"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14.</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6E7F0B46"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Pirkimo sutarčių pakeitimai, pratęsimai, nutraukimas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1AE06808"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Derinama, pasirašoma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E03A817"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szCs w:val="24"/>
              </w:rPr>
              <w:t>Sutarties vykdymo priežiūrą atliekantis administracijos darbuotojas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5D544223"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047A1302"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 xml:space="preserve">Iniciatorius rengėjas, VPS vedėjas, Finansų valdymo ir apskaitos skyriaus vedėjas, Teisės ir civilinės metrikacijos skyriaus vedėjas, </w:t>
            </w:r>
            <w:r w:rsidRPr="00806992">
              <w:rPr>
                <w:rFonts w:ascii="Times New Roman" w:hAnsi="Times New Roman"/>
                <w:szCs w:val="24"/>
              </w:rPr>
              <w:t>administracijos direktoriaus pavaduotojas,</w:t>
            </w:r>
            <w:r w:rsidRPr="00806992">
              <w:rPr>
                <w:rFonts w:ascii="Times New Roman" w:hAnsi="Times New Roman"/>
                <w:bCs/>
                <w:szCs w:val="24"/>
              </w:rPr>
              <w:t xml:space="preserve"> administracijos kalbos tvarkytojas,  administracijos direktoriaus pavaduotojas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5A37E27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 administracijos direktorius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2CF86FB6"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Informatikos ir bendrųjų reikalų skyriaus darbuotojas</w:t>
            </w:r>
          </w:p>
        </w:tc>
      </w:tr>
      <w:tr w:rsidR="003A0752" w:rsidRPr="00806992" w14:paraId="3AB49966" w14:textId="77777777" w:rsidTr="00455F9D">
        <w:trPr>
          <w:jc w:val="center"/>
        </w:trPr>
        <w:tc>
          <w:tcPr>
            <w:tcW w:w="604" w:type="dxa"/>
            <w:tcBorders>
              <w:top w:val="single" w:sz="4" w:space="0" w:color="auto"/>
              <w:left w:val="single" w:sz="4" w:space="0" w:color="auto"/>
              <w:bottom w:val="single" w:sz="4" w:space="0" w:color="auto"/>
              <w:right w:val="single" w:sz="4" w:space="0" w:color="auto"/>
            </w:tcBorders>
            <w:vAlign w:val="center"/>
          </w:tcPr>
          <w:p w14:paraId="75F9A2D7" w14:textId="2FB72FF4"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15.</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04E8FBE8"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Sutarties šalių susirašinėjimas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914B909"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Derinama, pasirašoma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B0B9298"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szCs w:val="24"/>
              </w:rPr>
              <w:t>Sutarties vykdymo priežiūrą atliekantis administracijos darbuotojas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603A2AA"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04843E9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VPS vedėjas (jei susirašinėjama dėl sutarties nuostatų keitimo, nutraukimo ir pan.), Finansų valdymo ir apskaitos skyriaus vedėjas (jei susirašinėjama dėl sutarties įvykdymo užtikrinimo priemonių taikymo ir kitų finansinių nuostatų)</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60629B0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 administracijos direktorius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41E2F3E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Informatikos ir bendrųjų reikalų skyriaus darbuotojas</w:t>
            </w:r>
          </w:p>
        </w:tc>
      </w:tr>
      <w:tr w:rsidR="003A0752" w:rsidRPr="00806992" w14:paraId="42585CA6" w14:textId="77777777" w:rsidTr="00455F9D">
        <w:trPr>
          <w:jc w:val="center"/>
        </w:trPr>
        <w:tc>
          <w:tcPr>
            <w:tcW w:w="604" w:type="dxa"/>
            <w:tcBorders>
              <w:top w:val="single" w:sz="4" w:space="0" w:color="auto"/>
              <w:left w:val="single" w:sz="4" w:space="0" w:color="auto"/>
              <w:bottom w:val="single" w:sz="4" w:space="0" w:color="auto"/>
              <w:right w:val="single" w:sz="4" w:space="0" w:color="auto"/>
            </w:tcBorders>
            <w:vAlign w:val="center"/>
          </w:tcPr>
          <w:p w14:paraId="3D6DB0C7" w14:textId="677FDFBC"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16.</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34238A26"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Atsakymai į pretenzijas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5277B51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569F7CF"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5D54A799"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13AE8BE6"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2A39BEF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Pasirašo VPS vedėjas (pirkimo organizatoriams), VPK pirmininkas (pirkimams vykdomiems per VPK)</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045EC28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PD rengėjas</w:t>
            </w:r>
          </w:p>
        </w:tc>
      </w:tr>
      <w:tr w:rsidR="003A0752" w:rsidRPr="00806992" w14:paraId="3B586B3F" w14:textId="77777777" w:rsidTr="00455F9D">
        <w:trPr>
          <w:jc w:val="center"/>
        </w:trPr>
        <w:tc>
          <w:tcPr>
            <w:tcW w:w="604" w:type="dxa"/>
            <w:tcBorders>
              <w:top w:val="single" w:sz="4" w:space="0" w:color="auto"/>
              <w:left w:val="single" w:sz="4" w:space="0" w:color="auto"/>
              <w:bottom w:val="single" w:sz="4" w:space="0" w:color="auto"/>
              <w:right w:val="single" w:sz="4" w:space="0" w:color="auto"/>
            </w:tcBorders>
            <w:vAlign w:val="center"/>
          </w:tcPr>
          <w:p w14:paraId="52E73654" w14:textId="03296E7A"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17.</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0B1C0F2F"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Atsiliepimai į ieškinius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E7F294F"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F608E1E"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Teisės ir civilinės metrikacijos skyriaus vedėjo paskirtas asmuo</w:t>
            </w:r>
          </w:p>
        </w:tc>
        <w:tc>
          <w:tcPr>
            <w:tcW w:w="1986" w:type="dxa"/>
            <w:tcBorders>
              <w:top w:val="single" w:sz="4" w:space="0" w:color="auto"/>
              <w:left w:val="single" w:sz="4" w:space="0" w:color="auto"/>
              <w:bottom w:val="single" w:sz="4" w:space="0" w:color="auto"/>
              <w:right w:val="single" w:sz="4" w:space="0" w:color="auto"/>
            </w:tcBorders>
            <w:vAlign w:val="center"/>
            <w:hideMark/>
          </w:tcPr>
          <w:p w14:paraId="36390D9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VPS vedėjas</w:t>
            </w:r>
          </w:p>
          <w:p w14:paraId="45CBE52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Teisės ir civilinės metrikacijos skyriaus vedėjas</w:t>
            </w:r>
          </w:p>
          <w:p w14:paraId="3A21D318"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Administracijos direktorius</w:t>
            </w:r>
          </w:p>
        </w:tc>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3EAC0AB9"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69242E3A"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2C0E4ACD"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r>
      <w:tr w:rsidR="003A0752" w:rsidRPr="00806992" w14:paraId="0E513D20" w14:textId="77777777" w:rsidTr="00455F9D">
        <w:trPr>
          <w:gridAfter w:val="1"/>
          <w:wAfter w:w="7" w:type="dxa"/>
          <w:jc w:val="center"/>
        </w:trPr>
        <w:tc>
          <w:tcPr>
            <w:tcW w:w="604" w:type="dxa"/>
            <w:tcBorders>
              <w:top w:val="single" w:sz="4" w:space="0" w:color="auto"/>
              <w:left w:val="single" w:sz="4" w:space="0" w:color="auto"/>
              <w:bottom w:val="single" w:sz="4" w:space="0" w:color="auto"/>
              <w:right w:val="single" w:sz="4" w:space="0" w:color="auto"/>
            </w:tcBorders>
            <w:vAlign w:val="center"/>
          </w:tcPr>
          <w:p w14:paraId="4A172262" w14:textId="566BDDD1"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18.</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748EE2EA"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szCs w:val="24"/>
              </w:rPr>
              <w:t>Prekių, paslaugų ir (ar) darbų priėmimo–perdavimo aktai</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8A418A1"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Derinama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A51A87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szCs w:val="24"/>
              </w:rPr>
              <w:t>Sutarties vykdymo priežiūrą atliekantis administracijos darbuotojas ir bendrą poreikį pateikęs užsakovas (bendro poreikio sutartyse)</w:t>
            </w:r>
          </w:p>
        </w:tc>
        <w:tc>
          <w:tcPr>
            <w:tcW w:w="1986" w:type="dxa"/>
            <w:tcBorders>
              <w:top w:val="single" w:sz="4" w:space="0" w:color="auto"/>
              <w:left w:val="single" w:sz="4" w:space="0" w:color="auto"/>
              <w:bottom w:val="single" w:sz="4" w:space="0" w:color="auto"/>
              <w:right w:val="single" w:sz="4" w:space="0" w:color="auto"/>
            </w:tcBorders>
            <w:vAlign w:val="center"/>
            <w:hideMark/>
          </w:tcPr>
          <w:p w14:paraId="69B7A342"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4FEFB42"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szCs w:val="24"/>
              </w:rPr>
              <w:t>–</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04F9FC7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szCs w:val="24"/>
              </w:rPr>
              <w:t>Pasirašo sutarties vykdymo priežiūrą atliekantis administracijos darbuotojas ir bendrą poreikį pateikęs užsakovas (bendro poreikio sutartyse)</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0557A493" w14:textId="77777777" w:rsidR="003A0752" w:rsidRPr="00806992" w:rsidRDefault="003A0752" w:rsidP="00455F9D">
            <w:pPr>
              <w:spacing w:after="0"/>
              <w:jc w:val="center"/>
              <w:rPr>
                <w:rFonts w:ascii="Times New Roman" w:hAnsi="Times New Roman"/>
                <w:szCs w:val="24"/>
              </w:rPr>
            </w:pPr>
            <w:r w:rsidRPr="00806992">
              <w:rPr>
                <w:rFonts w:ascii="Times New Roman" w:hAnsi="Times New Roman"/>
                <w:bCs/>
                <w:szCs w:val="24"/>
              </w:rPr>
              <w:t>Informatikos ir bendrųjų reikalų skyriaus darbuotojas</w:t>
            </w:r>
          </w:p>
        </w:tc>
      </w:tr>
      <w:tr w:rsidR="003A0752" w:rsidRPr="00806992" w14:paraId="659903BC" w14:textId="77777777" w:rsidTr="00455F9D">
        <w:trPr>
          <w:gridAfter w:val="1"/>
          <w:wAfter w:w="7" w:type="dxa"/>
          <w:trHeight w:val="3451"/>
          <w:jc w:val="center"/>
        </w:trPr>
        <w:tc>
          <w:tcPr>
            <w:tcW w:w="604" w:type="dxa"/>
            <w:tcBorders>
              <w:top w:val="single" w:sz="4" w:space="0" w:color="auto"/>
              <w:left w:val="single" w:sz="4" w:space="0" w:color="auto"/>
              <w:bottom w:val="single" w:sz="4" w:space="0" w:color="auto"/>
              <w:right w:val="single" w:sz="4" w:space="0" w:color="auto"/>
            </w:tcBorders>
            <w:vAlign w:val="center"/>
          </w:tcPr>
          <w:p w14:paraId="5DA29E0F" w14:textId="54302798" w:rsidR="003A0752" w:rsidRPr="00806992" w:rsidRDefault="00806992" w:rsidP="00455F9D">
            <w:pPr>
              <w:tabs>
                <w:tab w:val="left" w:pos="199"/>
                <w:tab w:val="left" w:pos="1293"/>
              </w:tabs>
              <w:spacing w:after="0" w:line="240" w:lineRule="auto"/>
              <w:jc w:val="center"/>
              <w:rPr>
                <w:rFonts w:ascii="Times New Roman" w:hAnsi="Times New Roman"/>
                <w:szCs w:val="24"/>
              </w:rPr>
            </w:pPr>
            <w:r w:rsidRPr="00806992">
              <w:rPr>
                <w:rFonts w:ascii="Times New Roman" w:hAnsi="Times New Roman"/>
                <w:szCs w:val="24"/>
              </w:rPr>
              <w:t>19.</w:t>
            </w:r>
            <w:r w:rsidRPr="00806992">
              <w:rPr>
                <w:rFonts w:ascii="Times New Roman" w:hAnsi="Times New Roman"/>
                <w:szCs w:val="24"/>
              </w:rPr>
              <w:tab/>
            </w:r>
          </w:p>
        </w:tc>
        <w:tc>
          <w:tcPr>
            <w:tcW w:w="2052" w:type="dxa"/>
            <w:tcBorders>
              <w:top w:val="single" w:sz="4" w:space="0" w:color="auto"/>
              <w:left w:val="single" w:sz="4" w:space="0" w:color="auto"/>
              <w:bottom w:val="single" w:sz="4" w:space="0" w:color="auto"/>
              <w:right w:val="single" w:sz="4" w:space="0" w:color="auto"/>
            </w:tcBorders>
            <w:vAlign w:val="center"/>
            <w:hideMark/>
          </w:tcPr>
          <w:p w14:paraId="42969072"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Sąskaitos faktūros (PVM sąskaitos faktūros)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5304DF1"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Derinama, tvirtinama ir registruojama DVS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92AD8F0"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86" w:type="dxa"/>
            <w:tcBorders>
              <w:top w:val="single" w:sz="4" w:space="0" w:color="auto"/>
              <w:left w:val="single" w:sz="4" w:space="0" w:color="auto"/>
              <w:bottom w:val="single" w:sz="4" w:space="0" w:color="auto"/>
              <w:right w:val="single" w:sz="4" w:space="0" w:color="auto"/>
            </w:tcBorders>
            <w:vAlign w:val="center"/>
            <w:hideMark/>
          </w:tcPr>
          <w:p w14:paraId="0BD1467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bCs/>
                <w:szCs w:val="24"/>
              </w:rPr>
              <w:t>–</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689A79C"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szCs w:val="24"/>
              </w:rPr>
              <w:t xml:space="preserve">  Finansų valdymo ir apskaitos skyriaus vedėjas</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19EFFE17"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szCs w:val="24"/>
              </w:rPr>
              <w:t>Pasirašo sutarties vykdymo priežiūrą atliekantis administracijos darbuotojas ir bendrą poreikį pateikęs užsakovas (bendro poreikio sutartyse), tvirtina administracijos direktorius</w:t>
            </w:r>
          </w:p>
        </w:tc>
        <w:tc>
          <w:tcPr>
            <w:tcW w:w="1884" w:type="dxa"/>
            <w:gridSpan w:val="2"/>
            <w:tcBorders>
              <w:top w:val="single" w:sz="4" w:space="0" w:color="auto"/>
              <w:left w:val="single" w:sz="4" w:space="0" w:color="auto"/>
              <w:bottom w:val="single" w:sz="4" w:space="0" w:color="auto"/>
              <w:right w:val="single" w:sz="4" w:space="0" w:color="auto"/>
            </w:tcBorders>
            <w:vAlign w:val="center"/>
            <w:hideMark/>
          </w:tcPr>
          <w:p w14:paraId="26F379EB" w14:textId="77777777" w:rsidR="003A0752" w:rsidRPr="00806992" w:rsidRDefault="003A0752" w:rsidP="00455F9D">
            <w:pPr>
              <w:spacing w:after="0"/>
              <w:jc w:val="center"/>
              <w:rPr>
                <w:rFonts w:ascii="Times New Roman" w:hAnsi="Times New Roman"/>
                <w:bCs/>
                <w:szCs w:val="24"/>
              </w:rPr>
            </w:pPr>
            <w:r w:rsidRPr="00806992">
              <w:rPr>
                <w:rFonts w:ascii="Times New Roman" w:hAnsi="Times New Roman"/>
                <w:szCs w:val="24"/>
              </w:rPr>
              <w:t>Finansų valdymo ir apskaitos skyriaus darbuotojas</w:t>
            </w:r>
          </w:p>
        </w:tc>
      </w:tr>
    </w:tbl>
    <w:p w14:paraId="3A313B8F" w14:textId="77777777" w:rsidR="003A0752" w:rsidRPr="00806992" w:rsidRDefault="003A0752" w:rsidP="00806992">
      <w:pPr>
        <w:spacing w:after="0"/>
        <w:ind w:firstLine="993"/>
        <w:rPr>
          <w:rFonts w:ascii="Times New Roman" w:hAnsi="Times New Roman"/>
          <w:szCs w:val="24"/>
          <w:lang w:val="en-GB"/>
        </w:rPr>
      </w:pPr>
      <w:r w:rsidRPr="00806992">
        <w:rPr>
          <w:rFonts w:ascii="Times New Roman" w:hAnsi="Times New Roman"/>
          <w:szCs w:val="24"/>
        </w:rPr>
        <w:t>* Pagal poreikį gali būti papildomai derinama su kitais atsakingais asmenimis, atsižvelgiant į jų kuruojamą sritį ir perkamo objekto specifiką.</w:t>
      </w:r>
    </w:p>
    <w:p w14:paraId="43BE8668" w14:textId="14DC7115" w:rsidR="00730F16" w:rsidRPr="00455F9D" w:rsidRDefault="003A0752" w:rsidP="00455F9D">
      <w:pPr>
        <w:spacing w:after="0"/>
        <w:jc w:val="center"/>
        <w:rPr>
          <w:rFonts w:ascii="Times New Roman" w:hAnsi="Times New Roman"/>
          <w:sz w:val="24"/>
          <w:szCs w:val="24"/>
        </w:rPr>
      </w:pPr>
      <w:r w:rsidRPr="00806992">
        <w:rPr>
          <w:rFonts w:ascii="Times New Roman" w:hAnsi="Times New Roman"/>
          <w:szCs w:val="24"/>
        </w:rPr>
        <w:t>______________________</w:t>
      </w:r>
    </w:p>
    <w:sectPr w:rsidR="00730F16" w:rsidRPr="00455F9D" w:rsidSect="005E4D1F">
      <w:headerReference w:type="default" r:id="rId17"/>
      <w:pgSz w:w="16838" w:h="11906" w:orient="landscape"/>
      <w:pgMar w:top="1622" w:right="1440" w:bottom="726" w:left="72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00300" w14:textId="77777777" w:rsidR="00771148" w:rsidRDefault="00771148">
      <w:r>
        <w:separator/>
      </w:r>
    </w:p>
  </w:endnote>
  <w:endnote w:type="continuationSeparator" w:id="0">
    <w:p w14:paraId="672D71A5" w14:textId="77777777" w:rsidR="00771148" w:rsidRDefault="00771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Optima">
    <w:altName w:val="Century Gothic"/>
    <w:charset w:val="00"/>
    <w:family w:val="swiss"/>
    <w:pitch w:val="variable"/>
    <w:sig w:usb0="00000007" w:usb1="00000000" w:usb2="00000000" w:usb3="00000000" w:csb0="00000093"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B82A7" w14:textId="77777777" w:rsidR="00C0196A" w:rsidRDefault="00C0196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413D9" w14:textId="77777777" w:rsidR="00C0196A" w:rsidRDefault="00C0196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76042" w14:textId="77777777" w:rsidR="00C0196A" w:rsidRDefault="00C0196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3C612" w14:textId="77777777" w:rsidR="00771148" w:rsidRDefault="00771148">
      <w:r>
        <w:separator/>
      </w:r>
    </w:p>
  </w:footnote>
  <w:footnote w:type="continuationSeparator" w:id="0">
    <w:p w14:paraId="24B84431" w14:textId="77777777" w:rsidR="00771148" w:rsidRDefault="007711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0884311"/>
      <w:docPartObj>
        <w:docPartGallery w:val="Page Numbers (Top of Page)"/>
        <w:docPartUnique/>
      </w:docPartObj>
    </w:sdtPr>
    <w:sdtContent>
      <w:p w14:paraId="77BDF6DC" w14:textId="77777777" w:rsidR="00C0196A" w:rsidRDefault="007910DD">
        <w:pPr>
          <w:pStyle w:val="Antrats"/>
          <w:jc w:val="center"/>
        </w:pPr>
        <w:r>
          <w:fldChar w:fldCharType="begin"/>
        </w:r>
        <w:r>
          <w:instrText xml:space="preserve"> PAGE   \* MERGEFORMAT </w:instrText>
        </w:r>
        <w:r>
          <w:fldChar w:fldCharType="separate"/>
        </w:r>
        <w:r w:rsidR="000B3DA3">
          <w:rPr>
            <w:noProof/>
          </w:rPr>
          <w:t>18</w:t>
        </w:r>
        <w:r>
          <w:rPr>
            <w:noProof/>
          </w:rPr>
          <w:fldChar w:fldCharType="end"/>
        </w:r>
      </w:p>
    </w:sdtContent>
  </w:sdt>
  <w:p w14:paraId="4DB4608A" w14:textId="77777777" w:rsidR="00C0196A" w:rsidRPr="00A41594" w:rsidRDefault="00C0196A" w:rsidP="00170B2C">
    <w:pPr>
      <w:pStyle w:val="Antrats"/>
      <w:tabs>
        <w:tab w:val="clear" w:pos="8306"/>
        <w:tab w:val="left" w:pos="4153"/>
      </w:tabs>
      <w:rPr>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30A8B" w14:textId="77777777" w:rsidR="00C0196A" w:rsidRDefault="00C0196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30F86" w14:textId="0F8E7E37" w:rsidR="00C0196A" w:rsidRPr="00EB66D2" w:rsidRDefault="007910DD">
    <w:pPr>
      <w:pStyle w:val="Antrats"/>
      <w:jc w:val="center"/>
      <w:rPr>
        <w:lang w:val="en-US"/>
      </w:rPr>
    </w:pPr>
    <w:r>
      <w:fldChar w:fldCharType="begin"/>
    </w:r>
    <w:r>
      <w:instrText>PAGE   \* MERGEFORMAT</w:instrText>
    </w:r>
    <w:r>
      <w:fldChar w:fldCharType="separate"/>
    </w:r>
    <w:r w:rsidR="00E635E2">
      <w:rPr>
        <w:noProof/>
      </w:rPr>
      <w:t>20</w:t>
    </w:r>
    <w:r>
      <w:rPr>
        <w:noProof/>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E8F4B" w14:textId="77777777" w:rsidR="00C0196A" w:rsidRDefault="00C0196A">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DAAF0" w14:textId="77777777" w:rsidR="00C0196A" w:rsidRDefault="00B43755" w:rsidP="00705237">
    <w:pPr>
      <w:pStyle w:val="Antrats"/>
      <w:framePr w:wrap="around" w:vAnchor="text" w:hAnchor="margin" w:xAlign="center" w:y="1"/>
      <w:rPr>
        <w:rStyle w:val="Puslapionumeris"/>
      </w:rPr>
    </w:pPr>
    <w:r>
      <w:rPr>
        <w:rStyle w:val="Puslapionumeris"/>
      </w:rPr>
      <w:fldChar w:fldCharType="begin"/>
    </w:r>
    <w:r w:rsidR="00C0196A">
      <w:rPr>
        <w:rStyle w:val="Puslapionumeris"/>
      </w:rPr>
      <w:instrText xml:space="preserve">PAGE  </w:instrText>
    </w:r>
    <w:r>
      <w:rPr>
        <w:rStyle w:val="Puslapionumeris"/>
      </w:rPr>
      <w:fldChar w:fldCharType="separate"/>
    </w:r>
    <w:r w:rsidR="00E635E2">
      <w:rPr>
        <w:rStyle w:val="Puslapionumeris"/>
        <w:noProof/>
      </w:rPr>
      <w:t>25</w:t>
    </w:r>
    <w:r>
      <w:rPr>
        <w:rStyle w:val="Puslapionumeris"/>
      </w:rPr>
      <w:fldChar w:fldCharType="end"/>
    </w:r>
  </w:p>
  <w:p w14:paraId="74F363AB" w14:textId="77777777" w:rsidR="00C0196A" w:rsidRPr="00B56A1B" w:rsidRDefault="00C0196A">
    <w:pPr>
      <w:pStyle w:val="Antrats"/>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7B9"/>
    <w:multiLevelType w:val="hybridMultilevel"/>
    <w:tmpl w:val="4368653C"/>
    <w:lvl w:ilvl="0" w:tplc="EE4ED012">
      <w:start w:val="15"/>
      <w:numFmt w:val="decimal"/>
      <w:lvlText w:val="%1.1."/>
      <w:lvlJc w:val="left"/>
      <w:pPr>
        <w:ind w:left="1637"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BF1A82"/>
    <w:multiLevelType w:val="singleLevel"/>
    <w:tmpl w:val="0409000F"/>
    <w:lvl w:ilvl="0">
      <w:start w:val="1"/>
      <w:numFmt w:val="decimal"/>
      <w:lvlText w:val="%1."/>
      <w:lvlJc w:val="left"/>
      <w:pPr>
        <w:tabs>
          <w:tab w:val="num" w:pos="720"/>
        </w:tabs>
        <w:ind w:left="720" w:hanging="360"/>
      </w:pPr>
    </w:lvl>
  </w:abstractNum>
  <w:abstractNum w:abstractNumId="2" w15:restartNumberingAfterBreak="0">
    <w:nsid w:val="0FA85D22"/>
    <w:multiLevelType w:val="hybridMultilevel"/>
    <w:tmpl w:val="44584C62"/>
    <w:lvl w:ilvl="0" w:tplc="0427000F">
      <w:start w:val="1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46298A"/>
    <w:multiLevelType w:val="hybridMultilevel"/>
    <w:tmpl w:val="94AAD08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3B69644F"/>
    <w:multiLevelType w:val="multilevel"/>
    <w:tmpl w:val="7102ED58"/>
    <w:lvl w:ilvl="0">
      <w:start w:val="10"/>
      <w:numFmt w:val="decimal"/>
      <w:lvlText w:val="%1."/>
      <w:lvlJc w:val="left"/>
      <w:pPr>
        <w:ind w:left="1757" w:hanging="480"/>
      </w:pPr>
      <w:rPr>
        <w:rFonts w:ascii="Times New Roman" w:hAnsi="Times New Roman" w:cs="Times New Roman" w:hint="default"/>
        <w:strike w:val="0"/>
      </w:rPr>
    </w:lvl>
    <w:lvl w:ilvl="1">
      <w:start w:val="1"/>
      <w:numFmt w:val="decimal"/>
      <w:lvlText w:val="%1.%2."/>
      <w:lvlJc w:val="left"/>
      <w:pPr>
        <w:ind w:left="2749" w:hanging="480"/>
      </w:pPr>
      <w:rPr>
        <w:rFonts w:hint="default"/>
        <w:strike w:val="0"/>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5" w15:restartNumberingAfterBreak="0">
    <w:nsid w:val="3C914376"/>
    <w:multiLevelType w:val="hybridMultilevel"/>
    <w:tmpl w:val="1FAEB78E"/>
    <w:lvl w:ilvl="0" w:tplc="B518E62C">
      <w:start w:val="1"/>
      <w:numFmt w:val="decimal"/>
      <w:lvlText w:val="%1."/>
      <w:lvlJc w:val="left"/>
      <w:pPr>
        <w:ind w:left="1637" w:hanging="360"/>
      </w:pPr>
      <w:rPr>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6" w15:restartNumberingAfterBreak="0">
    <w:nsid w:val="3CC45CDA"/>
    <w:multiLevelType w:val="multilevel"/>
    <w:tmpl w:val="DAD258AE"/>
    <w:lvl w:ilvl="0">
      <w:start w:val="3"/>
      <w:numFmt w:val="decimal"/>
      <w:lvlText w:val="%1."/>
      <w:lvlJc w:val="left"/>
      <w:pPr>
        <w:ind w:left="360" w:hanging="360"/>
      </w:pPr>
      <w:rPr>
        <w:rFonts w:hint="default"/>
      </w:rPr>
    </w:lvl>
    <w:lvl w:ilvl="1">
      <w:start w:val="1"/>
      <w:numFmt w:val="decimal"/>
      <w:lvlText w:val="%1.%2."/>
      <w:lvlJc w:val="left"/>
      <w:pPr>
        <w:ind w:left="5889"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7" w15:restartNumberingAfterBreak="0">
    <w:nsid w:val="45CA0CF4"/>
    <w:multiLevelType w:val="hybridMultilevel"/>
    <w:tmpl w:val="30D01A90"/>
    <w:lvl w:ilvl="0" w:tplc="0427000F">
      <w:start w:val="1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D5F7357"/>
    <w:multiLevelType w:val="hybridMultilevel"/>
    <w:tmpl w:val="4BC2BA78"/>
    <w:lvl w:ilvl="0" w:tplc="0F547FAE">
      <w:start w:val="5"/>
      <w:numFmt w:val="decimal"/>
      <w:lvlText w:val="%1.1."/>
      <w:lvlJc w:val="left"/>
      <w:pPr>
        <w:ind w:left="1637"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AE262A5"/>
    <w:multiLevelType w:val="hybridMultilevel"/>
    <w:tmpl w:val="B5308DEA"/>
    <w:lvl w:ilvl="0" w:tplc="E0C4627C">
      <w:start w:val="1"/>
      <w:numFmt w:val="decimal"/>
      <w:lvlText w:val="%1."/>
      <w:lvlJc w:val="left"/>
      <w:pPr>
        <w:tabs>
          <w:tab w:val="num" w:pos="0"/>
        </w:tabs>
        <w:ind w:left="0"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17A3DE1"/>
    <w:multiLevelType w:val="hybridMultilevel"/>
    <w:tmpl w:val="7EE0BD7C"/>
    <w:lvl w:ilvl="0" w:tplc="78DC2D26">
      <w:start w:val="1"/>
      <w:numFmt w:val="upperRoman"/>
      <w:lvlText w:val="%1"/>
      <w:lvlJc w:val="right"/>
      <w:pPr>
        <w:tabs>
          <w:tab w:val="num" w:pos="180"/>
        </w:tabs>
        <w:ind w:left="180" w:hanging="180"/>
      </w:pPr>
      <w:rPr>
        <w:rFonts w:hint="default"/>
      </w:rPr>
    </w:lvl>
    <w:lvl w:ilvl="1" w:tplc="2652700C">
      <w:start w:val="1"/>
      <w:numFmt w:val="bullet"/>
      <w:lvlText w:val=""/>
      <w:lvlJc w:val="left"/>
      <w:pPr>
        <w:tabs>
          <w:tab w:val="num" w:pos="900"/>
        </w:tabs>
        <w:ind w:left="900" w:hanging="360"/>
      </w:pPr>
      <w:rPr>
        <w:rFonts w:ascii="Symbol" w:hAnsi="Symbol" w:hint="default"/>
      </w:r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11" w15:restartNumberingAfterBreak="0">
    <w:nsid w:val="61B70369"/>
    <w:multiLevelType w:val="multilevel"/>
    <w:tmpl w:val="7102ED58"/>
    <w:lvl w:ilvl="0">
      <w:start w:val="10"/>
      <w:numFmt w:val="decimal"/>
      <w:lvlText w:val="%1."/>
      <w:lvlJc w:val="left"/>
      <w:pPr>
        <w:ind w:left="8419" w:hanging="480"/>
      </w:pPr>
      <w:rPr>
        <w:rFonts w:ascii="Times New Roman" w:hAnsi="Times New Roman" w:cs="Times New Roman" w:hint="default"/>
        <w:strike w:val="0"/>
      </w:rPr>
    </w:lvl>
    <w:lvl w:ilvl="1">
      <w:start w:val="1"/>
      <w:numFmt w:val="decimal"/>
      <w:lvlText w:val="%1.%2."/>
      <w:lvlJc w:val="left"/>
      <w:pPr>
        <w:ind w:left="1898" w:hanging="480"/>
      </w:pPr>
      <w:rPr>
        <w:rFonts w:hint="default"/>
        <w:strike w:val="0"/>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2" w15:restartNumberingAfterBreak="0">
    <w:nsid w:val="732E032A"/>
    <w:multiLevelType w:val="hybridMultilevel"/>
    <w:tmpl w:val="414C5B6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E514807"/>
    <w:multiLevelType w:val="hybridMultilevel"/>
    <w:tmpl w:val="886CFAC2"/>
    <w:lvl w:ilvl="0" w:tplc="0427000F">
      <w:start w:val="1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85956483">
    <w:abstractNumId w:val="9"/>
  </w:num>
  <w:num w:numId="2" w16cid:durableId="873276488">
    <w:abstractNumId w:val="6"/>
  </w:num>
  <w:num w:numId="3" w16cid:durableId="1798336599">
    <w:abstractNumId w:val="13"/>
  </w:num>
  <w:num w:numId="4" w16cid:durableId="208224849">
    <w:abstractNumId w:val="2"/>
  </w:num>
  <w:num w:numId="5" w16cid:durableId="1089618664">
    <w:abstractNumId w:val="4"/>
  </w:num>
  <w:num w:numId="6" w16cid:durableId="2089686317">
    <w:abstractNumId w:val="11"/>
  </w:num>
  <w:num w:numId="7" w16cid:durableId="590698978">
    <w:abstractNumId w:val="12"/>
  </w:num>
  <w:num w:numId="8" w16cid:durableId="623000967">
    <w:abstractNumId w:val="3"/>
  </w:num>
  <w:num w:numId="9" w16cid:durableId="334386730">
    <w:abstractNumId w:val="1"/>
  </w:num>
  <w:num w:numId="10" w16cid:durableId="1546061452">
    <w:abstractNumId w:val="10"/>
  </w:num>
  <w:num w:numId="11" w16cid:durableId="2056080701">
    <w:abstractNumId w:val="5"/>
  </w:num>
  <w:num w:numId="12" w16cid:durableId="871650834">
    <w:abstractNumId w:val="8"/>
  </w:num>
  <w:num w:numId="13" w16cid:durableId="119806511">
    <w:abstractNumId w:val="0"/>
  </w:num>
  <w:num w:numId="14" w16cid:durableId="6887252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06032409">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7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645"/>
    <w:rsid w:val="000003C1"/>
    <w:rsid w:val="000014E3"/>
    <w:rsid w:val="00001B46"/>
    <w:rsid w:val="000028CE"/>
    <w:rsid w:val="00002968"/>
    <w:rsid w:val="00002D03"/>
    <w:rsid w:val="00002E1B"/>
    <w:rsid w:val="00002FD3"/>
    <w:rsid w:val="0000304E"/>
    <w:rsid w:val="0000360C"/>
    <w:rsid w:val="000048B9"/>
    <w:rsid w:val="000050AD"/>
    <w:rsid w:val="000072CC"/>
    <w:rsid w:val="00007D4A"/>
    <w:rsid w:val="00010F7C"/>
    <w:rsid w:val="0001274E"/>
    <w:rsid w:val="00013015"/>
    <w:rsid w:val="00013E4D"/>
    <w:rsid w:val="000140B4"/>
    <w:rsid w:val="00014106"/>
    <w:rsid w:val="000144B3"/>
    <w:rsid w:val="00015772"/>
    <w:rsid w:val="00017451"/>
    <w:rsid w:val="00020EFD"/>
    <w:rsid w:val="000215EE"/>
    <w:rsid w:val="000217AF"/>
    <w:rsid w:val="00021FEC"/>
    <w:rsid w:val="000229FD"/>
    <w:rsid w:val="00022C98"/>
    <w:rsid w:val="0002329F"/>
    <w:rsid w:val="00023423"/>
    <w:rsid w:val="000239CA"/>
    <w:rsid w:val="000252C5"/>
    <w:rsid w:val="000254C0"/>
    <w:rsid w:val="00026B53"/>
    <w:rsid w:val="00031924"/>
    <w:rsid w:val="000340F2"/>
    <w:rsid w:val="00034947"/>
    <w:rsid w:val="00036F15"/>
    <w:rsid w:val="00040128"/>
    <w:rsid w:val="000403C2"/>
    <w:rsid w:val="00040862"/>
    <w:rsid w:val="00040ECC"/>
    <w:rsid w:val="00042D6F"/>
    <w:rsid w:val="0004668D"/>
    <w:rsid w:val="00046D61"/>
    <w:rsid w:val="00047910"/>
    <w:rsid w:val="0005079A"/>
    <w:rsid w:val="00050D38"/>
    <w:rsid w:val="0005115C"/>
    <w:rsid w:val="00051F8A"/>
    <w:rsid w:val="00051F9C"/>
    <w:rsid w:val="00053AD3"/>
    <w:rsid w:val="00053D54"/>
    <w:rsid w:val="000544D9"/>
    <w:rsid w:val="0005466B"/>
    <w:rsid w:val="0005489D"/>
    <w:rsid w:val="00061B06"/>
    <w:rsid w:val="00061C4E"/>
    <w:rsid w:val="00062083"/>
    <w:rsid w:val="00064EA7"/>
    <w:rsid w:val="00065799"/>
    <w:rsid w:val="0006659C"/>
    <w:rsid w:val="00066841"/>
    <w:rsid w:val="00066AB2"/>
    <w:rsid w:val="000670D5"/>
    <w:rsid w:val="00067913"/>
    <w:rsid w:val="00070A9F"/>
    <w:rsid w:val="0007125D"/>
    <w:rsid w:val="00071326"/>
    <w:rsid w:val="0007235D"/>
    <w:rsid w:val="00072EEC"/>
    <w:rsid w:val="000739A2"/>
    <w:rsid w:val="0007467C"/>
    <w:rsid w:val="000755EB"/>
    <w:rsid w:val="00075E08"/>
    <w:rsid w:val="00076C15"/>
    <w:rsid w:val="0007719D"/>
    <w:rsid w:val="000776F8"/>
    <w:rsid w:val="000803AF"/>
    <w:rsid w:val="000815A2"/>
    <w:rsid w:val="00081808"/>
    <w:rsid w:val="00083128"/>
    <w:rsid w:val="00086392"/>
    <w:rsid w:val="000870A8"/>
    <w:rsid w:val="00087C50"/>
    <w:rsid w:val="000908C7"/>
    <w:rsid w:val="00091D8E"/>
    <w:rsid w:val="000930C9"/>
    <w:rsid w:val="0009332C"/>
    <w:rsid w:val="00093C04"/>
    <w:rsid w:val="000966DB"/>
    <w:rsid w:val="000A055A"/>
    <w:rsid w:val="000A08EF"/>
    <w:rsid w:val="000A57A9"/>
    <w:rsid w:val="000A5819"/>
    <w:rsid w:val="000A657A"/>
    <w:rsid w:val="000A775C"/>
    <w:rsid w:val="000B0216"/>
    <w:rsid w:val="000B0862"/>
    <w:rsid w:val="000B15E7"/>
    <w:rsid w:val="000B3069"/>
    <w:rsid w:val="000B3DA3"/>
    <w:rsid w:val="000B648F"/>
    <w:rsid w:val="000B6E5A"/>
    <w:rsid w:val="000B7228"/>
    <w:rsid w:val="000B737D"/>
    <w:rsid w:val="000C0DF8"/>
    <w:rsid w:val="000C1462"/>
    <w:rsid w:val="000C1D1C"/>
    <w:rsid w:val="000C268C"/>
    <w:rsid w:val="000C2D4A"/>
    <w:rsid w:val="000C5233"/>
    <w:rsid w:val="000C5D95"/>
    <w:rsid w:val="000C66B1"/>
    <w:rsid w:val="000C692D"/>
    <w:rsid w:val="000C74FF"/>
    <w:rsid w:val="000C7C8F"/>
    <w:rsid w:val="000C7D30"/>
    <w:rsid w:val="000D035F"/>
    <w:rsid w:val="000D03D3"/>
    <w:rsid w:val="000D0A07"/>
    <w:rsid w:val="000D192A"/>
    <w:rsid w:val="000D270A"/>
    <w:rsid w:val="000D3261"/>
    <w:rsid w:val="000D4743"/>
    <w:rsid w:val="000D4AFF"/>
    <w:rsid w:val="000D4E69"/>
    <w:rsid w:val="000D6732"/>
    <w:rsid w:val="000D6CA5"/>
    <w:rsid w:val="000E1098"/>
    <w:rsid w:val="000E174E"/>
    <w:rsid w:val="000E1A74"/>
    <w:rsid w:val="000E20FF"/>
    <w:rsid w:val="000E2345"/>
    <w:rsid w:val="000E2A0C"/>
    <w:rsid w:val="000E328C"/>
    <w:rsid w:val="000E447B"/>
    <w:rsid w:val="000E5730"/>
    <w:rsid w:val="000E6195"/>
    <w:rsid w:val="000E6B9F"/>
    <w:rsid w:val="000E6C31"/>
    <w:rsid w:val="000E6EA7"/>
    <w:rsid w:val="000E7AD5"/>
    <w:rsid w:val="000F0A8F"/>
    <w:rsid w:val="000F115C"/>
    <w:rsid w:val="000F1BE9"/>
    <w:rsid w:val="000F1D37"/>
    <w:rsid w:val="000F2F3F"/>
    <w:rsid w:val="000F3091"/>
    <w:rsid w:val="000F487C"/>
    <w:rsid w:val="000F4C43"/>
    <w:rsid w:val="000F5DC2"/>
    <w:rsid w:val="000F60D2"/>
    <w:rsid w:val="000F6890"/>
    <w:rsid w:val="00100330"/>
    <w:rsid w:val="00100DC3"/>
    <w:rsid w:val="0010104F"/>
    <w:rsid w:val="00101090"/>
    <w:rsid w:val="00101173"/>
    <w:rsid w:val="00101DB5"/>
    <w:rsid w:val="001020FE"/>
    <w:rsid w:val="00102D58"/>
    <w:rsid w:val="00102F7F"/>
    <w:rsid w:val="0010345E"/>
    <w:rsid w:val="00103743"/>
    <w:rsid w:val="001037CC"/>
    <w:rsid w:val="00103803"/>
    <w:rsid w:val="001040E4"/>
    <w:rsid w:val="00104B03"/>
    <w:rsid w:val="00104D15"/>
    <w:rsid w:val="00105C1C"/>
    <w:rsid w:val="001109F0"/>
    <w:rsid w:val="001114AD"/>
    <w:rsid w:val="00112076"/>
    <w:rsid w:val="00112BB6"/>
    <w:rsid w:val="00113C87"/>
    <w:rsid w:val="0011493F"/>
    <w:rsid w:val="00115E90"/>
    <w:rsid w:val="00116785"/>
    <w:rsid w:val="00116BE7"/>
    <w:rsid w:val="00117192"/>
    <w:rsid w:val="001226D6"/>
    <w:rsid w:val="0012384B"/>
    <w:rsid w:val="00124490"/>
    <w:rsid w:val="00124509"/>
    <w:rsid w:val="001250A1"/>
    <w:rsid w:val="001264B8"/>
    <w:rsid w:val="001268B8"/>
    <w:rsid w:val="00126FB3"/>
    <w:rsid w:val="0012769A"/>
    <w:rsid w:val="00127CFB"/>
    <w:rsid w:val="0013001A"/>
    <w:rsid w:val="0013138D"/>
    <w:rsid w:val="00131D9F"/>
    <w:rsid w:val="001328F2"/>
    <w:rsid w:val="00132B38"/>
    <w:rsid w:val="00133231"/>
    <w:rsid w:val="00133256"/>
    <w:rsid w:val="00133496"/>
    <w:rsid w:val="00133F45"/>
    <w:rsid w:val="00133FF8"/>
    <w:rsid w:val="001367F6"/>
    <w:rsid w:val="001409EE"/>
    <w:rsid w:val="00140F8D"/>
    <w:rsid w:val="00142C2A"/>
    <w:rsid w:val="00142D41"/>
    <w:rsid w:val="00142F1D"/>
    <w:rsid w:val="001436D5"/>
    <w:rsid w:val="00144EA8"/>
    <w:rsid w:val="00145265"/>
    <w:rsid w:val="001452C1"/>
    <w:rsid w:val="00147A00"/>
    <w:rsid w:val="00147D1C"/>
    <w:rsid w:val="00151A21"/>
    <w:rsid w:val="00151B64"/>
    <w:rsid w:val="00151B7A"/>
    <w:rsid w:val="00152C12"/>
    <w:rsid w:val="0015465F"/>
    <w:rsid w:val="00155313"/>
    <w:rsid w:val="00155EC4"/>
    <w:rsid w:val="001566E2"/>
    <w:rsid w:val="00162242"/>
    <w:rsid w:val="00163651"/>
    <w:rsid w:val="0016375B"/>
    <w:rsid w:val="001642FD"/>
    <w:rsid w:val="00164F8A"/>
    <w:rsid w:val="00165210"/>
    <w:rsid w:val="001653CF"/>
    <w:rsid w:val="00165B27"/>
    <w:rsid w:val="001666E0"/>
    <w:rsid w:val="001672A2"/>
    <w:rsid w:val="00170B2C"/>
    <w:rsid w:val="00170CCF"/>
    <w:rsid w:val="00170D58"/>
    <w:rsid w:val="00171321"/>
    <w:rsid w:val="00173AFF"/>
    <w:rsid w:val="001740F0"/>
    <w:rsid w:val="001770B9"/>
    <w:rsid w:val="001776E8"/>
    <w:rsid w:val="00181085"/>
    <w:rsid w:val="00181769"/>
    <w:rsid w:val="001820A5"/>
    <w:rsid w:val="00182393"/>
    <w:rsid w:val="001824D7"/>
    <w:rsid w:val="00186A9C"/>
    <w:rsid w:val="00186C76"/>
    <w:rsid w:val="001912CE"/>
    <w:rsid w:val="00191474"/>
    <w:rsid w:val="0019151F"/>
    <w:rsid w:val="001917DB"/>
    <w:rsid w:val="00191FB1"/>
    <w:rsid w:val="00192936"/>
    <w:rsid w:val="001935B7"/>
    <w:rsid w:val="00193BB3"/>
    <w:rsid w:val="00193DEA"/>
    <w:rsid w:val="00193FD9"/>
    <w:rsid w:val="001943DD"/>
    <w:rsid w:val="00194A96"/>
    <w:rsid w:val="00194ACD"/>
    <w:rsid w:val="00194E49"/>
    <w:rsid w:val="00195D20"/>
    <w:rsid w:val="00197540"/>
    <w:rsid w:val="001A09C4"/>
    <w:rsid w:val="001A0E60"/>
    <w:rsid w:val="001A11CF"/>
    <w:rsid w:val="001A11E7"/>
    <w:rsid w:val="001A2244"/>
    <w:rsid w:val="001A266B"/>
    <w:rsid w:val="001A34B2"/>
    <w:rsid w:val="001A4810"/>
    <w:rsid w:val="001A6048"/>
    <w:rsid w:val="001A6B4B"/>
    <w:rsid w:val="001A77A9"/>
    <w:rsid w:val="001B0A81"/>
    <w:rsid w:val="001B0DE6"/>
    <w:rsid w:val="001B1D69"/>
    <w:rsid w:val="001B346D"/>
    <w:rsid w:val="001B3819"/>
    <w:rsid w:val="001B49FB"/>
    <w:rsid w:val="001B502C"/>
    <w:rsid w:val="001B5821"/>
    <w:rsid w:val="001B6C6E"/>
    <w:rsid w:val="001B762B"/>
    <w:rsid w:val="001C0588"/>
    <w:rsid w:val="001C0F3D"/>
    <w:rsid w:val="001C159E"/>
    <w:rsid w:val="001C25E3"/>
    <w:rsid w:val="001C66B0"/>
    <w:rsid w:val="001C7316"/>
    <w:rsid w:val="001C7778"/>
    <w:rsid w:val="001D100E"/>
    <w:rsid w:val="001D169E"/>
    <w:rsid w:val="001D1715"/>
    <w:rsid w:val="001D1D3D"/>
    <w:rsid w:val="001D20FA"/>
    <w:rsid w:val="001D2354"/>
    <w:rsid w:val="001D255B"/>
    <w:rsid w:val="001D2575"/>
    <w:rsid w:val="001D2770"/>
    <w:rsid w:val="001D2FDF"/>
    <w:rsid w:val="001D3174"/>
    <w:rsid w:val="001D3AC9"/>
    <w:rsid w:val="001D3EA1"/>
    <w:rsid w:val="001D61DD"/>
    <w:rsid w:val="001D6607"/>
    <w:rsid w:val="001D66E8"/>
    <w:rsid w:val="001E0C08"/>
    <w:rsid w:val="001E0F8B"/>
    <w:rsid w:val="001E1216"/>
    <w:rsid w:val="001E13C9"/>
    <w:rsid w:val="001E15F2"/>
    <w:rsid w:val="001E284C"/>
    <w:rsid w:val="001E2B8A"/>
    <w:rsid w:val="001E3AA5"/>
    <w:rsid w:val="001E3F8F"/>
    <w:rsid w:val="001E575A"/>
    <w:rsid w:val="001E584C"/>
    <w:rsid w:val="001E5E5E"/>
    <w:rsid w:val="001E6191"/>
    <w:rsid w:val="001E73AA"/>
    <w:rsid w:val="001E73C5"/>
    <w:rsid w:val="001E7B90"/>
    <w:rsid w:val="001E7E1B"/>
    <w:rsid w:val="001F18E7"/>
    <w:rsid w:val="001F28CA"/>
    <w:rsid w:val="001F3B26"/>
    <w:rsid w:val="001F4DD9"/>
    <w:rsid w:val="001F4E01"/>
    <w:rsid w:val="001F5AF5"/>
    <w:rsid w:val="001F76DC"/>
    <w:rsid w:val="00200E5A"/>
    <w:rsid w:val="00200ED3"/>
    <w:rsid w:val="002022A7"/>
    <w:rsid w:val="00202BBD"/>
    <w:rsid w:val="00202FE9"/>
    <w:rsid w:val="0020380A"/>
    <w:rsid w:val="0020396E"/>
    <w:rsid w:val="00204810"/>
    <w:rsid w:val="0020539B"/>
    <w:rsid w:val="0020651B"/>
    <w:rsid w:val="00207295"/>
    <w:rsid w:val="002078B0"/>
    <w:rsid w:val="0020791B"/>
    <w:rsid w:val="002107E9"/>
    <w:rsid w:val="00210B8E"/>
    <w:rsid w:val="00210E83"/>
    <w:rsid w:val="002116E0"/>
    <w:rsid w:val="00211DC4"/>
    <w:rsid w:val="002122F4"/>
    <w:rsid w:val="00213114"/>
    <w:rsid w:val="00214865"/>
    <w:rsid w:val="00215DBD"/>
    <w:rsid w:val="00216142"/>
    <w:rsid w:val="00216730"/>
    <w:rsid w:val="0021739A"/>
    <w:rsid w:val="00220251"/>
    <w:rsid w:val="00221202"/>
    <w:rsid w:val="002212CC"/>
    <w:rsid w:val="00222B62"/>
    <w:rsid w:val="00222C8A"/>
    <w:rsid w:val="002267A0"/>
    <w:rsid w:val="00226C6E"/>
    <w:rsid w:val="00226F00"/>
    <w:rsid w:val="002271BF"/>
    <w:rsid w:val="0023027E"/>
    <w:rsid w:val="00230BC3"/>
    <w:rsid w:val="00231941"/>
    <w:rsid w:val="00231CCB"/>
    <w:rsid w:val="002327B3"/>
    <w:rsid w:val="00233A6D"/>
    <w:rsid w:val="00234176"/>
    <w:rsid w:val="00234B18"/>
    <w:rsid w:val="002357E9"/>
    <w:rsid w:val="0023589C"/>
    <w:rsid w:val="00235E6C"/>
    <w:rsid w:val="00236517"/>
    <w:rsid w:val="002365F9"/>
    <w:rsid w:val="00236AB0"/>
    <w:rsid w:val="00236E0E"/>
    <w:rsid w:val="002378E3"/>
    <w:rsid w:val="002379EC"/>
    <w:rsid w:val="00237CBB"/>
    <w:rsid w:val="00240F67"/>
    <w:rsid w:val="00241659"/>
    <w:rsid w:val="00241B65"/>
    <w:rsid w:val="002423B7"/>
    <w:rsid w:val="0024281E"/>
    <w:rsid w:val="00242B02"/>
    <w:rsid w:val="00242FB1"/>
    <w:rsid w:val="00243C14"/>
    <w:rsid w:val="002442CA"/>
    <w:rsid w:val="002463D9"/>
    <w:rsid w:val="00246AE7"/>
    <w:rsid w:val="002500B1"/>
    <w:rsid w:val="0025033E"/>
    <w:rsid w:val="00250696"/>
    <w:rsid w:val="00250C76"/>
    <w:rsid w:val="0025330E"/>
    <w:rsid w:val="00253FA1"/>
    <w:rsid w:val="00254767"/>
    <w:rsid w:val="0025493E"/>
    <w:rsid w:val="00255844"/>
    <w:rsid w:val="002559FA"/>
    <w:rsid w:val="00256FC2"/>
    <w:rsid w:val="002575CF"/>
    <w:rsid w:val="002603FD"/>
    <w:rsid w:val="00262FC6"/>
    <w:rsid w:val="002652E4"/>
    <w:rsid w:val="00265C4A"/>
    <w:rsid w:val="002663BC"/>
    <w:rsid w:val="002665BE"/>
    <w:rsid w:val="00270221"/>
    <w:rsid w:val="002708B8"/>
    <w:rsid w:val="0027151E"/>
    <w:rsid w:val="002715ED"/>
    <w:rsid w:val="00271A0F"/>
    <w:rsid w:val="00275C92"/>
    <w:rsid w:val="00277D92"/>
    <w:rsid w:val="002802D6"/>
    <w:rsid w:val="002807B7"/>
    <w:rsid w:val="0028083F"/>
    <w:rsid w:val="00280F0F"/>
    <w:rsid w:val="00282633"/>
    <w:rsid w:val="00283B1B"/>
    <w:rsid w:val="0028437C"/>
    <w:rsid w:val="00285426"/>
    <w:rsid w:val="002857DC"/>
    <w:rsid w:val="00287BEB"/>
    <w:rsid w:val="00290E88"/>
    <w:rsid w:val="00291643"/>
    <w:rsid w:val="00293086"/>
    <w:rsid w:val="00293409"/>
    <w:rsid w:val="00294093"/>
    <w:rsid w:val="00294AD6"/>
    <w:rsid w:val="00295374"/>
    <w:rsid w:val="00295534"/>
    <w:rsid w:val="002967AD"/>
    <w:rsid w:val="00296A4B"/>
    <w:rsid w:val="00296AD0"/>
    <w:rsid w:val="00296FCA"/>
    <w:rsid w:val="00297A62"/>
    <w:rsid w:val="002A03E9"/>
    <w:rsid w:val="002A29E5"/>
    <w:rsid w:val="002A2ADA"/>
    <w:rsid w:val="002A2B1C"/>
    <w:rsid w:val="002A2DFC"/>
    <w:rsid w:val="002A3B9A"/>
    <w:rsid w:val="002A3FFE"/>
    <w:rsid w:val="002A451B"/>
    <w:rsid w:val="002A4EA6"/>
    <w:rsid w:val="002A548D"/>
    <w:rsid w:val="002A7C1A"/>
    <w:rsid w:val="002B133D"/>
    <w:rsid w:val="002B14F5"/>
    <w:rsid w:val="002B1921"/>
    <w:rsid w:val="002B324B"/>
    <w:rsid w:val="002B4AC2"/>
    <w:rsid w:val="002B50DA"/>
    <w:rsid w:val="002B645F"/>
    <w:rsid w:val="002B653E"/>
    <w:rsid w:val="002B6E67"/>
    <w:rsid w:val="002B7E12"/>
    <w:rsid w:val="002C0238"/>
    <w:rsid w:val="002C1171"/>
    <w:rsid w:val="002C1251"/>
    <w:rsid w:val="002C1276"/>
    <w:rsid w:val="002C13F3"/>
    <w:rsid w:val="002C1A09"/>
    <w:rsid w:val="002C271A"/>
    <w:rsid w:val="002C39F7"/>
    <w:rsid w:val="002C3D41"/>
    <w:rsid w:val="002C55F4"/>
    <w:rsid w:val="002C6673"/>
    <w:rsid w:val="002C6CE4"/>
    <w:rsid w:val="002D02D1"/>
    <w:rsid w:val="002D04B9"/>
    <w:rsid w:val="002D07A5"/>
    <w:rsid w:val="002D1024"/>
    <w:rsid w:val="002D2AAA"/>
    <w:rsid w:val="002D3252"/>
    <w:rsid w:val="002D4B9A"/>
    <w:rsid w:val="002D592A"/>
    <w:rsid w:val="002D5B57"/>
    <w:rsid w:val="002D706B"/>
    <w:rsid w:val="002D76AB"/>
    <w:rsid w:val="002E0EDD"/>
    <w:rsid w:val="002E2B0E"/>
    <w:rsid w:val="002E2BCB"/>
    <w:rsid w:val="002E2D9C"/>
    <w:rsid w:val="002E31CE"/>
    <w:rsid w:val="002E6944"/>
    <w:rsid w:val="002E6F23"/>
    <w:rsid w:val="002E7BD3"/>
    <w:rsid w:val="002F1279"/>
    <w:rsid w:val="002F167B"/>
    <w:rsid w:val="002F28D4"/>
    <w:rsid w:val="002F3C47"/>
    <w:rsid w:val="002F45AC"/>
    <w:rsid w:val="002F5738"/>
    <w:rsid w:val="002F5CD4"/>
    <w:rsid w:val="002F65AB"/>
    <w:rsid w:val="002F6E08"/>
    <w:rsid w:val="002F7C27"/>
    <w:rsid w:val="003013CF"/>
    <w:rsid w:val="00301D59"/>
    <w:rsid w:val="00301FF8"/>
    <w:rsid w:val="00302538"/>
    <w:rsid w:val="00302ED6"/>
    <w:rsid w:val="00304F81"/>
    <w:rsid w:val="003058DE"/>
    <w:rsid w:val="00305CCB"/>
    <w:rsid w:val="003061DD"/>
    <w:rsid w:val="00310291"/>
    <w:rsid w:val="003105E5"/>
    <w:rsid w:val="0031099C"/>
    <w:rsid w:val="00310BA3"/>
    <w:rsid w:val="0031143E"/>
    <w:rsid w:val="00311880"/>
    <w:rsid w:val="003123A0"/>
    <w:rsid w:val="00312B01"/>
    <w:rsid w:val="003153AB"/>
    <w:rsid w:val="00315834"/>
    <w:rsid w:val="0031640A"/>
    <w:rsid w:val="00316414"/>
    <w:rsid w:val="00316518"/>
    <w:rsid w:val="0031780E"/>
    <w:rsid w:val="00317BF1"/>
    <w:rsid w:val="0032005B"/>
    <w:rsid w:val="003221A2"/>
    <w:rsid w:val="003224EC"/>
    <w:rsid w:val="00322A65"/>
    <w:rsid w:val="00323407"/>
    <w:rsid w:val="003238D2"/>
    <w:rsid w:val="00323BC3"/>
    <w:rsid w:val="003268A3"/>
    <w:rsid w:val="00326ACC"/>
    <w:rsid w:val="00330246"/>
    <w:rsid w:val="0033089A"/>
    <w:rsid w:val="00330A70"/>
    <w:rsid w:val="00330B4F"/>
    <w:rsid w:val="00331487"/>
    <w:rsid w:val="00331F89"/>
    <w:rsid w:val="00332A5B"/>
    <w:rsid w:val="00332A97"/>
    <w:rsid w:val="00332E50"/>
    <w:rsid w:val="00332FF5"/>
    <w:rsid w:val="00334019"/>
    <w:rsid w:val="00334116"/>
    <w:rsid w:val="003343CB"/>
    <w:rsid w:val="00334560"/>
    <w:rsid w:val="003349AA"/>
    <w:rsid w:val="00334F17"/>
    <w:rsid w:val="003355C0"/>
    <w:rsid w:val="00336020"/>
    <w:rsid w:val="00337D3A"/>
    <w:rsid w:val="00340ED9"/>
    <w:rsid w:val="0034243C"/>
    <w:rsid w:val="003428DA"/>
    <w:rsid w:val="003438C0"/>
    <w:rsid w:val="0034689C"/>
    <w:rsid w:val="00346E9D"/>
    <w:rsid w:val="00347F0C"/>
    <w:rsid w:val="00350257"/>
    <w:rsid w:val="00350DC2"/>
    <w:rsid w:val="00351945"/>
    <w:rsid w:val="00351E1E"/>
    <w:rsid w:val="003524D5"/>
    <w:rsid w:val="00352E6B"/>
    <w:rsid w:val="00352EA4"/>
    <w:rsid w:val="003534EE"/>
    <w:rsid w:val="00353507"/>
    <w:rsid w:val="00353F13"/>
    <w:rsid w:val="00354809"/>
    <w:rsid w:val="003565D2"/>
    <w:rsid w:val="00356A58"/>
    <w:rsid w:val="00360221"/>
    <w:rsid w:val="0036177B"/>
    <w:rsid w:val="003619FC"/>
    <w:rsid w:val="00361D7D"/>
    <w:rsid w:val="00362292"/>
    <w:rsid w:val="003629AE"/>
    <w:rsid w:val="0036320B"/>
    <w:rsid w:val="00363476"/>
    <w:rsid w:val="0036483B"/>
    <w:rsid w:val="003677CA"/>
    <w:rsid w:val="00367AD2"/>
    <w:rsid w:val="00367FC8"/>
    <w:rsid w:val="00370715"/>
    <w:rsid w:val="00371DCA"/>
    <w:rsid w:val="00372574"/>
    <w:rsid w:val="00373416"/>
    <w:rsid w:val="00373D4C"/>
    <w:rsid w:val="00374066"/>
    <w:rsid w:val="00374508"/>
    <w:rsid w:val="00374F26"/>
    <w:rsid w:val="003751B5"/>
    <w:rsid w:val="00375E15"/>
    <w:rsid w:val="0037663B"/>
    <w:rsid w:val="00376684"/>
    <w:rsid w:val="003766C5"/>
    <w:rsid w:val="00377737"/>
    <w:rsid w:val="00377B31"/>
    <w:rsid w:val="00380D3F"/>
    <w:rsid w:val="00381874"/>
    <w:rsid w:val="00383707"/>
    <w:rsid w:val="00384EE7"/>
    <w:rsid w:val="00384F6E"/>
    <w:rsid w:val="00387186"/>
    <w:rsid w:val="00387534"/>
    <w:rsid w:val="003878C0"/>
    <w:rsid w:val="00390034"/>
    <w:rsid w:val="00391102"/>
    <w:rsid w:val="00391DDF"/>
    <w:rsid w:val="00392115"/>
    <w:rsid w:val="003922DF"/>
    <w:rsid w:val="0039300C"/>
    <w:rsid w:val="003935AB"/>
    <w:rsid w:val="00393614"/>
    <w:rsid w:val="00393853"/>
    <w:rsid w:val="00393CC8"/>
    <w:rsid w:val="003944D7"/>
    <w:rsid w:val="00394795"/>
    <w:rsid w:val="00396769"/>
    <w:rsid w:val="00397F33"/>
    <w:rsid w:val="003A0752"/>
    <w:rsid w:val="003A0938"/>
    <w:rsid w:val="003A14CE"/>
    <w:rsid w:val="003A1582"/>
    <w:rsid w:val="003A2118"/>
    <w:rsid w:val="003A2A20"/>
    <w:rsid w:val="003A338F"/>
    <w:rsid w:val="003A457C"/>
    <w:rsid w:val="003A470D"/>
    <w:rsid w:val="003A51B3"/>
    <w:rsid w:val="003A52FF"/>
    <w:rsid w:val="003A5C1F"/>
    <w:rsid w:val="003A6CC5"/>
    <w:rsid w:val="003A7F9B"/>
    <w:rsid w:val="003B2BA6"/>
    <w:rsid w:val="003B2F07"/>
    <w:rsid w:val="003B3FCC"/>
    <w:rsid w:val="003B47D1"/>
    <w:rsid w:val="003B6CF3"/>
    <w:rsid w:val="003B6F5F"/>
    <w:rsid w:val="003B71FD"/>
    <w:rsid w:val="003B7D47"/>
    <w:rsid w:val="003C094F"/>
    <w:rsid w:val="003C34F8"/>
    <w:rsid w:val="003C3625"/>
    <w:rsid w:val="003C6CE5"/>
    <w:rsid w:val="003C6DDF"/>
    <w:rsid w:val="003C7353"/>
    <w:rsid w:val="003C73CC"/>
    <w:rsid w:val="003C7E56"/>
    <w:rsid w:val="003D0C06"/>
    <w:rsid w:val="003D0FEE"/>
    <w:rsid w:val="003D1277"/>
    <w:rsid w:val="003D21F8"/>
    <w:rsid w:val="003D322C"/>
    <w:rsid w:val="003D3356"/>
    <w:rsid w:val="003D3565"/>
    <w:rsid w:val="003D47BC"/>
    <w:rsid w:val="003D54F5"/>
    <w:rsid w:val="003D5B5B"/>
    <w:rsid w:val="003D5D75"/>
    <w:rsid w:val="003D61C8"/>
    <w:rsid w:val="003D6C36"/>
    <w:rsid w:val="003D6E72"/>
    <w:rsid w:val="003D78A1"/>
    <w:rsid w:val="003E0647"/>
    <w:rsid w:val="003E206C"/>
    <w:rsid w:val="003E2E04"/>
    <w:rsid w:val="003E2FD6"/>
    <w:rsid w:val="003E4051"/>
    <w:rsid w:val="003E4117"/>
    <w:rsid w:val="003E5228"/>
    <w:rsid w:val="003E5E2A"/>
    <w:rsid w:val="003E698B"/>
    <w:rsid w:val="003E75BD"/>
    <w:rsid w:val="003E7D54"/>
    <w:rsid w:val="003E7DD3"/>
    <w:rsid w:val="003F0BE5"/>
    <w:rsid w:val="003F1350"/>
    <w:rsid w:val="003F15B4"/>
    <w:rsid w:val="003F1F76"/>
    <w:rsid w:val="003F20A7"/>
    <w:rsid w:val="003F2536"/>
    <w:rsid w:val="003F29DE"/>
    <w:rsid w:val="003F2DD6"/>
    <w:rsid w:val="003F4594"/>
    <w:rsid w:val="003F550A"/>
    <w:rsid w:val="003F5A0F"/>
    <w:rsid w:val="003F5BA7"/>
    <w:rsid w:val="003F6642"/>
    <w:rsid w:val="003F6ABF"/>
    <w:rsid w:val="003F7331"/>
    <w:rsid w:val="003F7B00"/>
    <w:rsid w:val="004014B9"/>
    <w:rsid w:val="004014FC"/>
    <w:rsid w:val="00401655"/>
    <w:rsid w:val="0040196F"/>
    <w:rsid w:val="00401B43"/>
    <w:rsid w:val="00402538"/>
    <w:rsid w:val="00402C9B"/>
    <w:rsid w:val="00403375"/>
    <w:rsid w:val="00403838"/>
    <w:rsid w:val="00403D94"/>
    <w:rsid w:val="00404852"/>
    <w:rsid w:val="004048F0"/>
    <w:rsid w:val="00404A77"/>
    <w:rsid w:val="00404EF6"/>
    <w:rsid w:val="00405716"/>
    <w:rsid w:val="004064EB"/>
    <w:rsid w:val="004068BA"/>
    <w:rsid w:val="004103AB"/>
    <w:rsid w:val="00410820"/>
    <w:rsid w:val="00411C06"/>
    <w:rsid w:val="00412E7F"/>
    <w:rsid w:val="00412FFD"/>
    <w:rsid w:val="004130C0"/>
    <w:rsid w:val="00413C5A"/>
    <w:rsid w:val="00414020"/>
    <w:rsid w:val="00414976"/>
    <w:rsid w:val="00415B0F"/>
    <w:rsid w:val="004175D3"/>
    <w:rsid w:val="00420207"/>
    <w:rsid w:val="0042035B"/>
    <w:rsid w:val="00422086"/>
    <w:rsid w:val="004222C4"/>
    <w:rsid w:val="0042261B"/>
    <w:rsid w:val="00423FD4"/>
    <w:rsid w:val="0042445A"/>
    <w:rsid w:val="004248D3"/>
    <w:rsid w:val="00424DC7"/>
    <w:rsid w:val="0042531F"/>
    <w:rsid w:val="00425748"/>
    <w:rsid w:val="00427255"/>
    <w:rsid w:val="004273E6"/>
    <w:rsid w:val="004277FB"/>
    <w:rsid w:val="00427FF7"/>
    <w:rsid w:val="00430D10"/>
    <w:rsid w:val="004317D7"/>
    <w:rsid w:val="00431B82"/>
    <w:rsid w:val="00432AC8"/>
    <w:rsid w:val="00432E1E"/>
    <w:rsid w:val="00433179"/>
    <w:rsid w:val="00440732"/>
    <w:rsid w:val="00440884"/>
    <w:rsid w:val="00440B51"/>
    <w:rsid w:val="00440D94"/>
    <w:rsid w:val="004413D7"/>
    <w:rsid w:val="00441601"/>
    <w:rsid w:val="00442E35"/>
    <w:rsid w:val="00442E80"/>
    <w:rsid w:val="00443680"/>
    <w:rsid w:val="00444A1C"/>
    <w:rsid w:val="00444B41"/>
    <w:rsid w:val="004469BA"/>
    <w:rsid w:val="00446E59"/>
    <w:rsid w:val="00447104"/>
    <w:rsid w:val="00447109"/>
    <w:rsid w:val="004471A5"/>
    <w:rsid w:val="0044756B"/>
    <w:rsid w:val="00447DD6"/>
    <w:rsid w:val="004515C8"/>
    <w:rsid w:val="004527C5"/>
    <w:rsid w:val="00453815"/>
    <w:rsid w:val="00454522"/>
    <w:rsid w:val="00455F9D"/>
    <w:rsid w:val="004572DD"/>
    <w:rsid w:val="00457C52"/>
    <w:rsid w:val="004605AC"/>
    <w:rsid w:val="004609CE"/>
    <w:rsid w:val="00460C5D"/>
    <w:rsid w:val="00461B4B"/>
    <w:rsid w:val="00462F79"/>
    <w:rsid w:val="0046433C"/>
    <w:rsid w:val="00464BB4"/>
    <w:rsid w:val="00465A10"/>
    <w:rsid w:val="00470820"/>
    <w:rsid w:val="00470A2F"/>
    <w:rsid w:val="00470B8B"/>
    <w:rsid w:val="00470E23"/>
    <w:rsid w:val="00470EBD"/>
    <w:rsid w:val="0047193C"/>
    <w:rsid w:val="00471B3F"/>
    <w:rsid w:val="00471C08"/>
    <w:rsid w:val="00472C5C"/>
    <w:rsid w:val="0047487A"/>
    <w:rsid w:val="00476422"/>
    <w:rsid w:val="00476882"/>
    <w:rsid w:val="0047697E"/>
    <w:rsid w:val="00477153"/>
    <w:rsid w:val="00480B8E"/>
    <w:rsid w:val="004814C8"/>
    <w:rsid w:val="00481DCE"/>
    <w:rsid w:val="00482278"/>
    <w:rsid w:val="00482852"/>
    <w:rsid w:val="00482ACB"/>
    <w:rsid w:val="00482FE8"/>
    <w:rsid w:val="00483143"/>
    <w:rsid w:val="00483423"/>
    <w:rsid w:val="004835CF"/>
    <w:rsid w:val="00483CC1"/>
    <w:rsid w:val="004859A1"/>
    <w:rsid w:val="00485ADE"/>
    <w:rsid w:val="00486078"/>
    <w:rsid w:val="00486232"/>
    <w:rsid w:val="00487DB6"/>
    <w:rsid w:val="00491CCE"/>
    <w:rsid w:val="00492A55"/>
    <w:rsid w:val="004938AE"/>
    <w:rsid w:val="0049415A"/>
    <w:rsid w:val="0049445F"/>
    <w:rsid w:val="004A0F2A"/>
    <w:rsid w:val="004A255A"/>
    <w:rsid w:val="004A2BF4"/>
    <w:rsid w:val="004A3160"/>
    <w:rsid w:val="004A3BA5"/>
    <w:rsid w:val="004A4ECE"/>
    <w:rsid w:val="004A4FB4"/>
    <w:rsid w:val="004A637D"/>
    <w:rsid w:val="004A655C"/>
    <w:rsid w:val="004A68AA"/>
    <w:rsid w:val="004A6DA7"/>
    <w:rsid w:val="004A71A4"/>
    <w:rsid w:val="004A755F"/>
    <w:rsid w:val="004B01F8"/>
    <w:rsid w:val="004B08C0"/>
    <w:rsid w:val="004B10A3"/>
    <w:rsid w:val="004B148D"/>
    <w:rsid w:val="004B17BE"/>
    <w:rsid w:val="004B38FD"/>
    <w:rsid w:val="004B46B6"/>
    <w:rsid w:val="004B5352"/>
    <w:rsid w:val="004B5DB1"/>
    <w:rsid w:val="004B626F"/>
    <w:rsid w:val="004C0407"/>
    <w:rsid w:val="004C0AEC"/>
    <w:rsid w:val="004C2365"/>
    <w:rsid w:val="004C33C2"/>
    <w:rsid w:val="004C419A"/>
    <w:rsid w:val="004C4D77"/>
    <w:rsid w:val="004C52F8"/>
    <w:rsid w:val="004C5B47"/>
    <w:rsid w:val="004C5DA8"/>
    <w:rsid w:val="004C63AF"/>
    <w:rsid w:val="004C6742"/>
    <w:rsid w:val="004C7EF8"/>
    <w:rsid w:val="004D09E7"/>
    <w:rsid w:val="004D0EE4"/>
    <w:rsid w:val="004D12E2"/>
    <w:rsid w:val="004D1669"/>
    <w:rsid w:val="004D18B3"/>
    <w:rsid w:val="004D1C88"/>
    <w:rsid w:val="004D23DB"/>
    <w:rsid w:val="004D378C"/>
    <w:rsid w:val="004D47F0"/>
    <w:rsid w:val="004D4A04"/>
    <w:rsid w:val="004D4E19"/>
    <w:rsid w:val="004D4E6D"/>
    <w:rsid w:val="004D522A"/>
    <w:rsid w:val="004D5BD4"/>
    <w:rsid w:val="004D5C6E"/>
    <w:rsid w:val="004D5D8A"/>
    <w:rsid w:val="004D5DF8"/>
    <w:rsid w:val="004D6B76"/>
    <w:rsid w:val="004D7952"/>
    <w:rsid w:val="004D7E70"/>
    <w:rsid w:val="004E007D"/>
    <w:rsid w:val="004E12EE"/>
    <w:rsid w:val="004E3299"/>
    <w:rsid w:val="004E3A1C"/>
    <w:rsid w:val="004E6484"/>
    <w:rsid w:val="004F11CD"/>
    <w:rsid w:val="004F1BC0"/>
    <w:rsid w:val="004F2341"/>
    <w:rsid w:val="004F25A3"/>
    <w:rsid w:val="004F2B60"/>
    <w:rsid w:val="004F2D37"/>
    <w:rsid w:val="004F3CCA"/>
    <w:rsid w:val="004F40C1"/>
    <w:rsid w:val="004F48B2"/>
    <w:rsid w:val="004F4A7A"/>
    <w:rsid w:val="004F6E39"/>
    <w:rsid w:val="004F75EF"/>
    <w:rsid w:val="004F7B08"/>
    <w:rsid w:val="004F7F2D"/>
    <w:rsid w:val="005005B0"/>
    <w:rsid w:val="00501EAF"/>
    <w:rsid w:val="00502E96"/>
    <w:rsid w:val="0050352F"/>
    <w:rsid w:val="00503818"/>
    <w:rsid w:val="0050406A"/>
    <w:rsid w:val="0050451A"/>
    <w:rsid w:val="0050639A"/>
    <w:rsid w:val="0050673E"/>
    <w:rsid w:val="005070BC"/>
    <w:rsid w:val="00507549"/>
    <w:rsid w:val="00507B8C"/>
    <w:rsid w:val="00510925"/>
    <w:rsid w:val="00511568"/>
    <w:rsid w:val="00511DD3"/>
    <w:rsid w:val="00512883"/>
    <w:rsid w:val="0051298A"/>
    <w:rsid w:val="00512B04"/>
    <w:rsid w:val="00513005"/>
    <w:rsid w:val="00516A1E"/>
    <w:rsid w:val="00516AB5"/>
    <w:rsid w:val="00516E0C"/>
    <w:rsid w:val="00516F26"/>
    <w:rsid w:val="00516FAA"/>
    <w:rsid w:val="005171C3"/>
    <w:rsid w:val="0051720A"/>
    <w:rsid w:val="00517B0E"/>
    <w:rsid w:val="005209CB"/>
    <w:rsid w:val="00520E09"/>
    <w:rsid w:val="005214BE"/>
    <w:rsid w:val="00521947"/>
    <w:rsid w:val="005236DC"/>
    <w:rsid w:val="00524076"/>
    <w:rsid w:val="00524328"/>
    <w:rsid w:val="005243D1"/>
    <w:rsid w:val="00524565"/>
    <w:rsid w:val="005253B4"/>
    <w:rsid w:val="005254E2"/>
    <w:rsid w:val="00525EA0"/>
    <w:rsid w:val="00527EC5"/>
    <w:rsid w:val="0053013C"/>
    <w:rsid w:val="00530B9F"/>
    <w:rsid w:val="00531550"/>
    <w:rsid w:val="00531991"/>
    <w:rsid w:val="005319BB"/>
    <w:rsid w:val="00532308"/>
    <w:rsid w:val="00533C33"/>
    <w:rsid w:val="00533E04"/>
    <w:rsid w:val="005346B3"/>
    <w:rsid w:val="00534F3D"/>
    <w:rsid w:val="00535036"/>
    <w:rsid w:val="005355BD"/>
    <w:rsid w:val="00535898"/>
    <w:rsid w:val="00537038"/>
    <w:rsid w:val="00540B9E"/>
    <w:rsid w:val="00542189"/>
    <w:rsid w:val="005444F0"/>
    <w:rsid w:val="00544B74"/>
    <w:rsid w:val="00545DDC"/>
    <w:rsid w:val="00546493"/>
    <w:rsid w:val="00546905"/>
    <w:rsid w:val="00546D18"/>
    <w:rsid w:val="00547150"/>
    <w:rsid w:val="00547D69"/>
    <w:rsid w:val="0055045E"/>
    <w:rsid w:val="00550813"/>
    <w:rsid w:val="005515FE"/>
    <w:rsid w:val="00551BA4"/>
    <w:rsid w:val="00551EDF"/>
    <w:rsid w:val="00551F34"/>
    <w:rsid w:val="00552E25"/>
    <w:rsid w:val="00552EFF"/>
    <w:rsid w:val="00553941"/>
    <w:rsid w:val="005545EA"/>
    <w:rsid w:val="00554805"/>
    <w:rsid w:val="00555FD6"/>
    <w:rsid w:val="0055689A"/>
    <w:rsid w:val="005569E0"/>
    <w:rsid w:val="00560E57"/>
    <w:rsid w:val="00562626"/>
    <w:rsid w:val="0056297F"/>
    <w:rsid w:val="00562CAF"/>
    <w:rsid w:val="00563490"/>
    <w:rsid w:val="0056430F"/>
    <w:rsid w:val="00565537"/>
    <w:rsid w:val="005658B0"/>
    <w:rsid w:val="00565EA9"/>
    <w:rsid w:val="00566550"/>
    <w:rsid w:val="00566AFD"/>
    <w:rsid w:val="00566F90"/>
    <w:rsid w:val="00567E98"/>
    <w:rsid w:val="0057127D"/>
    <w:rsid w:val="00571891"/>
    <w:rsid w:val="005740FD"/>
    <w:rsid w:val="005749BC"/>
    <w:rsid w:val="00575848"/>
    <w:rsid w:val="00575F5E"/>
    <w:rsid w:val="0057699B"/>
    <w:rsid w:val="00580447"/>
    <w:rsid w:val="00581A41"/>
    <w:rsid w:val="00582522"/>
    <w:rsid w:val="00583E83"/>
    <w:rsid w:val="005849BD"/>
    <w:rsid w:val="00584C96"/>
    <w:rsid w:val="00584D3C"/>
    <w:rsid w:val="0058597D"/>
    <w:rsid w:val="00586D3C"/>
    <w:rsid w:val="00586EC8"/>
    <w:rsid w:val="00592041"/>
    <w:rsid w:val="005926A5"/>
    <w:rsid w:val="00592DE6"/>
    <w:rsid w:val="005930C1"/>
    <w:rsid w:val="005933F4"/>
    <w:rsid w:val="005956E7"/>
    <w:rsid w:val="005963F1"/>
    <w:rsid w:val="005968F1"/>
    <w:rsid w:val="00596CB3"/>
    <w:rsid w:val="00597399"/>
    <w:rsid w:val="0059749D"/>
    <w:rsid w:val="00597906"/>
    <w:rsid w:val="005A0ABF"/>
    <w:rsid w:val="005A0F34"/>
    <w:rsid w:val="005A10CB"/>
    <w:rsid w:val="005A1FBD"/>
    <w:rsid w:val="005A2956"/>
    <w:rsid w:val="005A2F6D"/>
    <w:rsid w:val="005A3519"/>
    <w:rsid w:val="005A69A1"/>
    <w:rsid w:val="005A6EE6"/>
    <w:rsid w:val="005A7896"/>
    <w:rsid w:val="005B1107"/>
    <w:rsid w:val="005B13FC"/>
    <w:rsid w:val="005B15F6"/>
    <w:rsid w:val="005B1877"/>
    <w:rsid w:val="005B26CB"/>
    <w:rsid w:val="005B276A"/>
    <w:rsid w:val="005B2A6C"/>
    <w:rsid w:val="005B47CD"/>
    <w:rsid w:val="005B56FE"/>
    <w:rsid w:val="005B610A"/>
    <w:rsid w:val="005B7289"/>
    <w:rsid w:val="005B7AF9"/>
    <w:rsid w:val="005C2F7E"/>
    <w:rsid w:val="005C2F95"/>
    <w:rsid w:val="005C328C"/>
    <w:rsid w:val="005C4C7B"/>
    <w:rsid w:val="005C548D"/>
    <w:rsid w:val="005C55D7"/>
    <w:rsid w:val="005C7F49"/>
    <w:rsid w:val="005D011E"/>
    <w:rsid w:val="005D0475"/>
    <w:rsid w:val="005D064B"/>
    <w:rsid w:val="005D0A46"/>
    <w:rsid w:val="005D10DC"/>
    <w:rsid w:val="005D1745"/>
    <w:rsid w:val="005D2401"/>
    <w:rsid w:val="005D2450"/>
    <w:rsid w:val="005D3FBE"/>
    <w:rsid w:val="005D4EA8"/>
    <w:rsid w:val="005D5391"/>
    <w:rsid w:val="005D5C7F"/>
    <w:rsid w:val="005D5ECC"/>
    <w:rsid w:val="005D6AB9"/>
    <w:rsid w:val="005D6C3D"/>
    <w:rsid w:val="005D7100"/>
    <w:rsid w:val="005D75A1"/>
    <w:rsid w:val="005D7A1A"/>
    <w:rsid w:val="005E01F9"/>
    <w:rsid w:val="005E104E"/>
    <w:rsid w:val="005E261B"/>
    <w:rsid w:val="005E48A9"/>
    <w:rsid w:val="005E4D1F"/>
    <w:rsid w:val="005E54CD"/>
    <w:rsid w:val="005E5B25"/>
    <w:rsid w:val="005E6947"/>
    <w:rsid w:val="005E7399"/>
    <w:rsid w:val="005F031C"/>
    <w:rsid w:val="005F0719"/>
    <w:rsid w:val="005F52B1"/>
    <w:rsid w:val="005F54A2"/>
    <w:rsid w:val="005F641E"/>
    <w:rsid w:val="006007C6"/>
    <w:rsid w:val="006009F7"/>
    <w:rsid w:val="00600C37"/>
    <w:rsid w:val="00601082"/>
    <w:rsid w:val="00601385"/>
    <w:rsid w:val="006018FE"/>
    <w:rsid w:val="00601E63"/>
    <w:rsid w:val="006024F4"/>
    <w:rsid w:val="006025EF"/>
    <w:rsid w:val="00602D95"/>
    <w:rsid w:val="00604FC9"/>
    <w:rsid w:val="00604FE7"/>
    <w:rsid w:val="006062B4"/>
    <w:rsid w:val="006064C8"/>
    <w:rsid w:val="006066D3"/>
    <w:rsid w:val="00607B5D"/>
    <w:rsid w:val="0061140A"/>
    <w:rsid w:val="00611CDB"/>
    <w:rsid w:val="00611D79"/>
    <w:rsid w:val="00612156"/>
    <w:rsid w:val="00614C9D"/>
    <w:rsid w:val="00614D62"/>
    <w:rsid w:val="00615DEC"/>
    <w:rsid w:val="006171DE"/>
    <w:rsid w:val="00617BD0"/>
    <w:rsid w:val="00617EA3"/>
    <w:rsid w:val="00621A10"/>
    <w:rsid w:val="00621AB3"/>
    <w:rsid w:val="00622BA1"/>
    <w:rsid w:val="006232B7"/>
    <w:rsid w:val="00624A29"/>
    <w:rsid w:val="006265A9"/>
    <w:rsid w:val="00627592"/>
    <w:rsid w:val="00627C74"/>
    <w:rsid w:val="00627FA3"/>
    <w:rsid w:val="00630FF0"/>
    <w:rsid w:val="0063112D"/>
    <w:rsid w:val="006324FB"/>
    <w:rsid w:val="00634425"/>
    <w:rsid w:val="006349DE"/>
    <w:rsid w:val="00634B4E"/>
    <w:rsid w:val="006352A5"/>
    <w:rsid w:val="0063790A"/>
    <w:rsid w:val="00637C74"/>
    <w:rsid w:val="00637DE4"/>
    <w:rsid w:val="00637F56"/>
    <w:rsid w:val="00640DD3"/>
    <w:rsid w:val="00640FE9"/>
    <w:rsid w:val="00641559"/>
    <w:rsid w:val="00641CB4"/>
    <w:rsid w:val="0064217F"/>
    <w:rsid w:val="00642CBA"/>
    <w:rsid w:val="00642F5A"/>
    <w:rsid w:val="00644C57"/>
    <w:rsid w:val="00645083"/>
    <w:rsid w:val="006467C1"/>
    <w:rsid w:val="006502A5"/>
    <w:rsid w:val="00651323"/>
    <w:rsid w:val="0065195A"/>
    <w:rsid w:val="0065347B"/>
    <w:rsid w:val="00654333"/>
    <w:rsid w:val="006550A9"/>
    <w:rsid w:val="006562B2"/>
    <w:rsid w:val="006608AD"/>
    <w:rsid w:val="00662A86"/>
    <w:rsid w:val="0066373E"/>
    <w:rsid w:val="00664416"/>
    <w:rsid w:val="00665F58"/>
    <w:rsid w:val="00666140"/>
    <w:rsid w:val="006663C0"/>
    <w:rsid w:val="0066703B"/>
    <w:rsid w:val="00667632"/>
    <w:rsid w:val="00667AE7"/>
    <w:rsid w:val="006711F6"/>
    <w:rsid w:val="00671294"/>
    <w:rsid w:val="0067264D"/>
    <w:rsid w:val="00672D76"/>
    <w:rsid w:val="00673065"/>
    <w:rsid w:val="006738BA"/>
    <w:rsid w:val="00674701"/>
    <w:rsid w:val="00676DEB"/>
    <w:rsid w:val="00677B92"/>
    <w:rsid w:val="0068007B"/>
    <w:rsid w:val="00681F1F"/>
    <w:rsid w:val="006829E6"/>
    <w:rsid w:val="00683002"/>
    <w:rsid w:val="0068362B"/>
    <w:rsid w:val="00683ED9"/>
    <w:rsid w:val="00684BE2"/>
    <w:rsid w:val="00685C89"/>
    <w:rsid w:val="00685D4A"/>
    <w:rsid w:val="00686FF5"/>
    <w:rsid w:val="0068784D"/>
    <w:rsid w:val="00687D34"/>
    <w:rsid w:val="0069030C"/>
    <w:rsid w:val="006904ED"/>
    <w:rsid w:val="0069105C"/>
    <w:rsid w:val="00693B74"/>
    <w:rsid w:val="006948EC"/>
    <w:rsid w:val="00695044"/>
    <w:rsid w:val="00696E5E"/>
    <w:rsid w:val="00697ABA"/>
    <w:rsid w:val="006A15BF"/>
    <w:rsid w:val="006A17A4"/>
    <w:rsid w:val="006A28BF"/>
    <w:rsid w:val="006A2989"/>
    <w:rsid w:val="006A44F6"/>
    <w:rsid w:val="006A4F22"/>
    <w:rsid w:val="006A53E7"/>
    <w:rsid w:val="006A5973"/>
    <w:rsid w:val="006A608B"/>
    <w:rsid w:val="006A6C99"/>
    <w:rsid w:val="006B0125"/>
    <w:rsid w:val="006B103B"/>
    <w:rsid w:val="006B1135"/>
    <w:rsid w:val="006B151F"/>
    <w:rsid w:val="006B2403"/>
    <w:rsid w:val="006B398B"/>
    <w:rsid w:val="006B4F15"/>
    <w:rsid w:val="006B547C"/>
    <w:rsid w:val="006B6682"/>
    <w:rsid w:val="006B7788"/>
    <w:rsid w:val="006B783A"/>
    <w:rsid w:val="006B7A18"/>
    <w:rsid w:val="006B7F3F"/>
    <w:rsid w:val="006C034E"/>
    <w:rsid w:val="006C113E"/>
    <w:rsid w:val="006C33C2"/>
    <w:rsid w:val="006C4686"/>
    <w:rsid w:val="006C4698"/>
    <w:rsid w:val="006C475B"/>
    <w:rsid w:val="006C4F8F"/>
    <w:rsid w:val="006C5EB3"/>
    <w:rsid w:val="006C6326"/>
    <w:rsid w:val="006C6889"/>
    <w:rsid w:val="006C7E61"/>
    <w:rsid w:val="006D05B7"/>
    <w:rsid w:val="006D09C2"/>
    <w:rsid w:val="006D0D3C"/>
    <w:rsid w:val="006D133C"/>
    <w:rsid w:val="006D1983"/>
    <w:rsid w:val="006D2E2F"/>
    <w:rsid w:val="006D3634"/>
    <w:rsid w:val="006D3B9C"/>
    <w:rsid w:val="006D3D6C"/>
    <w:rsid w:val="006D427D"/>
    <w:rsid w:val="006D4995"/>
    <w:rsid w:val="006D4DED"/>
    <w:rsid w:val="006D4EA8"/>
    <w:rsid w:val="006D5206"/>
    <w:rsid w:val="006D5435"/>
    <w:rsid w:val="006D5C26"/>
    <w:rsid w:val="006D644B"/>
    <w:rsid w:val="006D692C"/>
    <w:rsid w:val="006D72BF"/>
    <w:rsid w:val="006D7E93"/>
    <w:rsid w:val="006E0E83"/>
    <w:rsid w:val="006E140B"/>
    <w:rsid w:val="006E4085"/>
    <w:rsid w:val="006E4129"/>
    <w:rsid w:val="006E45ED"/>
    <w:rsid w:val="006E49E9"/>
    <w:rsid w:val="006E5D1C"/>
    <w:rsid w:val="006E736B"/>
    <w:rsid w:val="006F21A3"/>
    <w:rsid w:val="006F296C"/>
    <w:rsid w:val="006F3126"/>
    <w:rsid w:val="006F31E4"/>
    <w:rsid w:val="006F35E2"/>
    <w:rsid w:val="006F3C81"/>
    <w:rsid w:val="006F424E"/>
    <w:rsid w:val="006F4BDE"/>
    <w:rsid w:val="006F5C4B"/>
    <w:rsid w:val="006F60DA"/>
    <w:rsid w:val="006F6781"/>
    <w:rsid w:val="006F6946"/>
    <w:rsid w:val="006F6C2E"/>
    <w:rsid w:val="006F7341"/>
    <w:rsid w:val="006F77B1"/>
    <w:rsid w:val="006F7A62"/>
    <w:rsid w:val="007006B1"/>
    <w:rsid w:val="00701F16"/>
    <w:rsid w:val="00702901"/>
    <w:rsid w:val="00704410"/>
    <w:rsid w:val="007049BB"/>
    <w:rsid w:val="00705136"/>
    <w:rsid w:val="00705237"/>
    <w:rsid w:val="007067B0"/>
    <w:rsid w:val="00710269"/>
    <w:rsid w:val="00711B01"/>
    <w:rsid w:val="00712AD6"/>
    <w:rsid w:val="00716FE3"/>
    <w:rsid w:val="0072009B"/>
    <w:rsid w:val="007207D2"/>
    <w:rsid w:val="00721052"/>
    <w:rsid w:val="00721CBE"/>
    <w:rsid w:val="007223B2"/>
    <w:rsid w:val="00723604"/>
    <w:rsid w:val="00724A00"/>
    <w:rsid w:val="00725864"/>
    <w:rsid w:val="007272E3"/>
    <w:rsid w:val="007275CE"/>
    <w:rsid w:val="007305C7"/>
    <w:rsid w:val="00730873"/>
    <w:rsid w:val="00730F16"/>
    <w:rsid w:val="00730FCD"/>
    <w:rsid w:val="00731F8F"/>
    <w:rsid w:val="0073300F"/>
    <w:rsid w:val="00733068"/>
    <w:rsid w:val="00733152"/>
    <w:rsid w:val="007339D7"/>
    <w:rsid w:val="00736009"/>
    <w:rsid w:val="007375D6"/>
    <w:rsid w:val="0073793B"/>
    <w:rsid w:val="00737A38"/>
    <w:rsid w:val="00737A87"/>
    <w:rsid w:val="00737FBE"/>
    <w:rsid w:val="0074018D"/>
    <w:rsid w:val="00740B3F"/>
    <w:rsid w:val="00740F3B"/>
    <w:rsid w:val="007415E9"/>
    <w:rsid w:val="00741C6E"/>
    <w:rsid w:val="00743B0B"/>
    <w:rsid w:val="00743E20"/>
    <w:rsid w:val="00744069"/>
    <w:rsid w:val="00744C24"/>
    <w:rsid w:val="0074520E"/>
    <w:rsid w:val="00745B7D"/>
    <w:rsid w:val="00746A01"/>
    <w:rsid w:val="007502BD"/>
    <w:rsid w:val="00750A61"/>
    <w:rsid w:val="007528D7"/>
    <w:rsid w:val="00753361"/>
    <w:rsid w:val="00755E3C"/>
    <w:rsid w:val="00755FAF"/>
    <w:rsid w:val="0075696C"/>
    <w:rsid w:val="00760027"/>
    <w:rsid w:val="00760072"/>
    <w:rsid w:val="00760449"/>
    <w:rsid w:val="00760B91"/>
    <w:rsid w:val="00761028"/>
    <w:rsid w:val="00761E38"/>
    <w:rsid w:val="00763069"/>
    <w:rsid w:val="00763430"/>
    <w:rsid w:val="00765634"/>
    <w:rsid w:val="00765FA0"/>
    <w:rsid w:val="007661D7"/>
    <w:rsid w:val="0076699D"/>
    <w:rsid w:val="00766E22"/>
    <w:rsid w:val="007672C3"/>
    <w:rsid w:val="00767A16"/>
    <w:rsid w:val="00770FA6"/>
    <w:rsid w:val="00771148"/>
    <w:rsid w:val="007720D9"/>
    <w:rsid w:val="007725C2"/>
    <w:rsid w:val="0077264D"/>
    <w:rsid w:val="00772A19"/>
    <w:rsid w:val="007731E6"/>
    <w:rsid w:val="0077365F"/>
    <w:rsid w:val="00773F56"/>
    <w:rsid w:val="00774E84"/>
    <w:rsid w:val="0077505C"/>
    <w:rsid w:val="00775953"/>
    <w:rsid w:val="0078018F"/>
    <w:rsid w:val="00780C07"/>
    <w:rsid w:val="00780DF7"/>
    <w:rsid w:val="00780DFF"/>
    <w:rsid w:val="007817F0"/>
    <w:rsid w:val="00782435"/>
    <w:rsid w:val="0078296F"/>
    <w:rsid w:val="007839FF"/>
    <w:rsid w:val="00784666"/>
    <w:rsid w:val="00784B66"/>
    <w:rsid w:val="00784CC4"/>
    <w:rsid w:val="00784D98"/>
    <w:rsid w:val="0078507D"/>
    <w:rsid w:val="00785B50"/>
    <w:rsid w:val="00785B99"/>
    <w:rsid w:val="00786DEF"/>
    <w:rsid w:val="00790272"/>
    <w:rsid w:val="007910DD"/>
    <w:rsid w:val="007918EC"/>
    <w:rsid w:val="00792C46"/>
    <w:rsid w:val="00793BC8"/>
    <w:rsid w:val="0079406D"/>
    <w:rsid w:val="007945F7"/>
    <w:rsid w:val="0079499A"/>
    <w:rsid w:val="007950B5"/>
    <w:rsid w:val="00795CBD"/>
    <w:rsid w:val="00796284"/>
    <w:rsid w:val="00796525"/>
    <w:rsid w:val="00796CEA"/>
    <w:rsid w:val="007A0CB2"/>
    <w:rsid w:val="007A1F15"/>
    <w:rsid w:val="007A23C2"/>
    <w:rsid w:val="007A301A"/>
    <w:rsid w:val="007A4165"/>
    <w:rsid w:val="007A460D"/>
    <w:rsid w:val="007A479C"/>
    <w:rsid w:val="007A49CD"/>
    <w:rsid w:val="007A55B8"/>
    <w:rsid w:val="007A59F8"/>
    <w:rsid w:val="007A5D43"/>
    <w:rsid w:val="007B0160"/>
    <w:rsid w:val="007B0285"/>
    <w:rsid w:val="007B191E"/>
    <w:rsid w:val="007B33B8"/>
    <w:rsid w:val="007B3E9D"/>
    <w:rsid w:val="007B4798"/>
    <w:rsid w:val="007B5086"/>
    <w:rsid w:val="007B511E"/>
    <w:rsid w:val="007B5BEE"/>
    <w:rsid w:val="007B5D43"/>
    <w:rsid w:val="007B627E"/>
    <w:rsid w:val="007B6535"/>
    <w:rsid w:val="007B68D6"/>
    <w:rsid w:val="007B7E1A"/>
    <w:rsid w:val="007C129B"/>
    <w:rsid w:val="007C19FA"/>
    <w:rsid w:val="007C2BE5"/>
    <w:rsid w:val="007C37BB"/>
    <w:rsid w:val="007C5267"/>
    <w:rsid w:val="007C5B52"/>
    <w:rsid w:val="007C6FEA"/>
    <w:rsid w:val="007C7451"/>
    <w:rsid w:val="007C7491"/>
    <w:rsid w:val="007D005B"/>
    <w:rsid w:val="007D08DE"/>
    <w:rsid w:val="007D0B6E"/>
    <w:rsid w:val="007D0B85"/>
    <w:rsid w:val="007D0DF5"/>
    <w:rsid w:val="007D1339"/>
    <w:rsid w:val="007D1D53"/>
    <w:rsid w:val="007D1D59"/>
    <w:rsid w:val="007D3574"/>
    <w:rsid w:val="007D373A"/>
    <w:rsid w:val="007D3A87"/>
    <w:rsid w:val="007D3B6A"/>
    <w:rsid w:val="007D3E3E"/>
    <w:rsid w:val="007D5695"/>
    <w:rsid w:val="007D5FCD"/>
    <w:rsid w:val="007D6DD6"/>
    <w:rsid w:val="007E080D"/>
    <w:rsid w:val="007E0AB6"/>
    <w:rsid w:val="007E13DA"/>
    <w:rsid w:val="007E1DEB"/>
    <w:rsid w:val="007E1F90"/>
    <w:rsid w:val="007E2387"/>
    <w:rsid w:val="007E2C70"/>
    <w:rsid w:val="007E2FFF"/>
    <w:rsid w:val="007E3ADF"/>
    <w:rsid w:val="007E67E8"/>
    <w:rsid w:val="007E6AC0"/>
    <w:rsid w:val="007E6AF7"/>
    <w:rsid w:val="007E70D0"/>
    <w:rsid w:val="007E7E4A"/>
    <w:rsid w:val="007F0167"/>
    <w:rsid w:val="007F1629"/>
    <w:rsid w:val="007F1640"/>
    <w:rsid w:val="007F2364"/>
    <w:rsid w:val="007F2FEE"/>
    <w:rsid w:val="007F3174"/>
    <w:rsid w:val="007F423B"/>
    <w:rsid w:val="007F65A4"/>
    <w:rsid w:val="007F6B10"/>
    <w:rsid w:val="007F6CA2"/>
    <w:rsid w:val="007F78A2"/>
    <w:rsid w:val="00801A1F"/>
    <w:rsid w:val="00801A8E"/>
    <w:rsid w:val="008032F4"/>
    <w:rsid w:val="00803569"/>
    <w:rsid w:val="00804096"/>
    <w:rsid w:val="008041A0"/>
    <w:rsid w:val="00805C90"/>
    <w:rsid w:val="00806992"/>
    <w:rsid w:val="00806A9B"/>
    <w:rsid w:val="0080748C"/>
    <w:rsid w:val="0080781A"/>
    <w:rsid w:val="00811913"/>
    <w:rsid w:val="00812F5D"/>
    <w:rsid w:val="008147C5"/>
    <w:rsid w:val="0081496C"/>
    <w:rsid w:val="0081637B"/>
    <w:rsid w:val="008163AC"/>
    <w:rsid w:val="00816E7C"/>
    <w:rsid w:val="00816ECB"/>
    <w:rsid w:val="00817A45"/>
    <w:rsid w:val="00817D50"/>
    <w:rsid w:val="008200E3"/>
    <w:rsid w:val="0082036D"/>
    <w:rsid w:val="00820BCD"/>
    <w:rsid w:val="00821108"/>
    <w:rsid w:val="00821492"/>
    <w:rsid w:val="00821A48"/>
    <w:rsid w:val="00823511"/>
    <w:rsid w:val="00825292"/>
    <w:rsid w:val="0082561D"/>
    <w:rsid w:val="00825CB9"/>
    <w:rsid w:val="00826E8B"/>
    <w:rsid w:val="00826EFD"/>
    <w:rsid w:val="00827702"/>
    <w:rsid w:val="00827B97"/>
    <w:rsid w:val="00830F14"/>
    <w:rsid w:val="00830FD0"/>
    <w:rsid w:val="008314C2"/>
    <w:rsid w:val="0083172A"/>
    <w:rsid w:val="00832C37"/>
    <w:rsid w:val="00833753"/>
    <w:rsid w:val="0083422C"/>
    <w:rsid w:val="0083423D"/>
    <w:rsid w:val="00834E62"/>
    <w:rsid w:val="00836755"/>
    <w:rsid w:val="00836A1D"/>
    <w:rsid w:val="0084108D"/>
    <w:rsid w:val="00843632"/>
    <w:rsid w:val="00844A84"/>
    <w:rsid w:val="00844CB8"/>
    <w:rsid w:val="00846097"/>
    <w:rsid w:val="00847ABD"/>
    <w:rsid w:val="00847B71"/>
    <w:rsid w:val="00851B91"/>
    <w:rsid w:val="00851FE9"/>
    <w:rsid w:val="00852328"/>
    <w:rsid w:val="00852600"/>
    <w:rsid w:val="0085261B"/>
    <w:rsid w:val="008526FF"/>
    <w:rsid w:val="008531C6"/>
    <w:rsid w:val="00853305"/>
    <w:rsid w:val="008553F9"/>
    <w:rsid w:val="00855B02"/>
    <w:rsid w:val="008564B9"/>
    <w:rsid w:val="00856D1F"/>
    <w:rsid w:val="008578E1"/>
    <w:rsid w:val="00857AC0"/>
    <w:rsid w:val="00857E84"/>
    <w:rsid w:val="00861442"/>
    <w:rsid w:val="008621E3"/>
    <w:rsid w:val="00862753"/>
    <w:rsid w:val="00862EC6"/>
    <w:rsid w:val="0086515A"/>
    <w:rsid w:val="0086545F"/>
    <w:rsid w:val="00865ECD"/>
    <w:rsid w:val="008668B1"/>
    <w:rsid w:val="00867D11"/>
    <w:rsid w:val="0087087C"/>
    <w:rsid w:val="00870FA4"/>
    <w:rsid w:val="008716A4"/>
    <w:rsid w:val="00871C0A"/>
    <w:rsid w:val="00875033"/>
    <w:rsid w:val="00875060"/>
    <w:rsid w:val="00881FCE"/>
    <w:rsid w:val="00882261"/>
    <w:rsid w:val="00882463"/>
    <w:rsid w:val="0088269F"/>
    <w:rsid w:val="00882EF8"/>
    <w:rsid w:val="00883059"/>
    <w:rsid w:val="008836FD"/>
    <w:rsid w:val="00883B57"/>
    <w:rsid w:val="00884545"/>
    <w:rsid w:val="0088598E"/>
    <w:rsid w:val="00886052"/>
    <w:rsid w:val="0088789C"/>
    <w:rsid w:val="00887B6A"/>
    <w:rsid w:val="0089062D"/>
    <w:rsid w:val="0089125F"/>
    <w:rsid w:val="00892632"/>
    <w:rsid w:val="008955FA"/>
    <w:rsid w:val="0089594D"/>
    <w:rsid w:val="00896440"/>
    <w:rsid w:val="008968FB"/>
    <w:rsid w:val="00896C94"/>
    <w:rsid w:val="00897040"/>
    <w:rsid w:val="00897E20"/>
    <w:rsid w:val="00897F93"/>
    <w:rsid w:val="00897FFD"/>
    <w:rsid w:val="008A0070"/>
    <w:rsid w:val="008A0272"/>
    <w:rsid w:val="008A02FD"/>
    <w:rsid w:val="008A194C"/>
    <w:rsid w:val="008A40A6"/>
    <w:rsid w:val="008A4C69"/>
    <w:rsid w:val="008A53D4"/>
    <w:rsid w:val="008A5430"/>
    <w:rsid w:val="008A5533"/>
    <w:rsid w:val="008A6DA3"/>
    <w:rsid w:val="008A6E57"/>
    <w:rsid w:val="008A792E"/>
    <w:rsid w:val="008B0065"/>
    <w:rsid w:val="008B0F67"/>
    <w:rsid w:val="008B2A9E"/>
    <w:rsid w:val="008B324D"/>
    <w:rsid w:val="008B3991"/>
    <w:rsid w:val="008B4B37"/>
    <w:rsid w:val="008B55FC"/>
    <w:rsid w:val="008B5874"/>
    <w:rsid w:val="008B68E6"/>
    <w:rsid w:val="008B6917"/>
    <w:rsid w:val="008B6D1E"/>
    <w:rsid w:val="008B73AE"/>
    <w:rsid w:val="008B791D"/>
    <w:rsid w:val="008B7DFB"/>
    <w:rsid w:val="008B7F8B"/>
    <w:rsid w:val="008C0981"/>
    <w:rsid w:val="008C1B80"/>
    <w:rsid w:val="008C1C9B"/>
    <w:rsid w:val="008C2455"/>
    <w:rsid w:val="008C2C26"/>
    <w:rsid w:val="008C3CA4"/>
    <w:rsid w:val="008C4789"/>
    <w:rsid w:val="008C4918"/>
    <w:rsid w:val="008C5FEC"/>
    <w:rsid w:val="008C70AB"/>
    <w:rsid w:val="008C7450"/>
    <w:rsid w:val="008D033E"/>
    <w:rsid w:val="008D09C2"/>
    <w:rsid w:val="008D2848"/>
    <w:rsid w:val="008D4593"/>
    <w:rsid w:val="008D6C69"/>
    <w:rsid w:val="008D706E"/>
    <w:rsid w:val="008D73C2"/>
    <w:rsid w:val="008D7621"/>
    <w:rsid w:val="008E1244"/>
    <w:rsid w:val="008E4B17"/>
    <w:rsid w:val="008E4CF4"/>
    <w:rsid w:val="008E4FA0"/>
    <w:rsid w:val="008E6F7C"/>
    <w:rsid w:val="008F048B"/>
    <w:rsid w:val="008F08E6"/>
    <w:rsid w:val="008F0D28"/>
    <w:rsid w:val="008F17FB"/>
    <w:rsid w:val="008F2F11"/>
    <w:rsid w:val="008F338F"/>
    <w:rsid w:val="008F3B81"/>
    <w:rsid w:val="008F3F7E"/>
    <w:rsid w:val="008F48FA"/>
    <w:rsid w:val="008F55CD"/>
    <w:rsid w:val="008F61DA"/>
    <w:rsid w:val="008F64BE"/>
    <w:rsid w:val="008F79B6"/>
    <w:rsid w:val="008F7BC2"/>
    <w:rsid w:val="00900161"/>
    <w:rsid w:val="00900510"/>
    <w:rsid w:val="009031F9"/>
    <w:rsid w:val="00903F0C"/>
    <w:rsid w:val="00904564"/>
    <w:rsid w:val="00904A96"/>
    <w:rsid w:val="00904BD2"/>
    <w:rsid w:val="009057B6"/>
    <w:rsid w:val="00905CD0"/>
    <w:rsid w:val="009075B1"/>
    <w:rsid w:val="0090762E"/>
    <w:rsid w:val="00907920"/>
    <w:rsid w:val="00907C8B"/>
    <w:rsid w:val="00910C8E"/>
    <w:rsid w:val="0091102B"/>
    <w:rsid w:val="0091163A"/>
    <w:rsid w:val="00911A41"/>
    <w:rsid w:val="009121D9"/>
    <w:rsid w:val="009131D5"/>
    <w:rsid w:val="009132AD"/>
    <w:rsid w:val="009139E8"/>
    <w:rsid w:val="009140C1"/>
    <w:rsid w:val="00914DBF"/>
    <w:rsid w:val="00915198"/>
    <w:rsid w:val="00915EA1"/>
    <w:rsid w:val="00915EDF"/>
    <w:rsid w:val="00915F91"/>
    <w:rsid w:val="009161EE"/>
    <w:rsid w:val="009166A0"/>
    <w:rsid w:val="00917A50"/>
    <w:rsid w:val="0092171F"/>
    <w:rsid w:val="00921799"/>
    <w:rsid w:val="00925B51"/>
    <w:rsid w:val="00926A4A"/>
    <w:rsid w:val="00926E67"/>
    <w:rsid w:val="009270B1"/>
    <w:rsid w:val="00927EDB"/>
    <w:rsid w:val="009300D9"/>
    <w:rsid w:val="00930392"/>
    <w:rsid w:val="00931645"/>
    <w:rsid w:val="009318D3"/>
    <w:rsid w:val="009339B0"/>
    <w:rsid w:val="009349D4"/>
    <w:rsid w:val="00936681"/>
    <w:rsid w:val="00937888"/>
    <w:rsid w:val="009378BB"/>
    <w:rsid w:val="00941CC6"/>
    <w:rsid w:val="00944034"/>
    <w:rsid w:val="009442A6"/>
    <w:rsid w:val="009449CA"/>
    <w:rsid w:val="009457A0"/>
    <w:rsid w:val="009457F7"/>
    <w:rsid w:val="00945978"/>
    <w:rsid w:val="00946F18"/>
    <w:rsid w:val="0095016D"/>
    <w:rsid w:val="009509E1"/>
    <w:rsid w:val="00950C64"/>
    <w:rsid w:val="009511D6"/>
    <w:rsid w:val="00951C6A"/>
    <w:rsid w:val="00953657"/>
    <w:rsid w:val="00953A73"/>
    <w:rsid w:val="00954048"/>
    <w:rsid w:val="00954DAE"/>
    <w:rsid w:val="00956A3F"/>
    <w:rsid w:val="00956B32"/>
    <w:rsid w:val="00957032"/>
    <w:rsid w:val="00960134"/>
    <w:rsid w:val="009609FF"/>
    <w:rsid w:val="00960EAB"/>
    <w:rsid w:val="009621D7"/>
    <w:rsid w:val="009626FC"/>
    <w:rsid w:val="00962A48"/>
    <w:rsid w:val="00962D5D"/>
    <w:rsid w:val="009639AA"/>
    <w:rsid w:val="00963A63"/>
    <w:rsid w:val="00963B52"/>
    <w:rsid w:val="00963CF3"/>
    <w:rsid w:val="00964E1F"/>
    <w:rsid w:val="009655AF"/>
    <w:rsid w:val="009655B5"/>
    <w:rsid w:val="00965BF0"/>
    <w:rsid w:val="00966693"/>
    <w:rsid w:val="009666C2"/>
    <w:rsid w:val="00966754"/>
    <w:rsid w:val="0096734E"/>
    <w:rsid w:val="00970129"/>
    <w:rsid w:val="00971270"/>
    <w:rsid w:val="00971653"/>
    <w:rsid w:val="00971A20"/>
    <w:rsid w:val="00972A0E"/>
    <w:rsid w:val="00975958"/>
    <w:rsid w:val="009759D7"/>
    <w:rsid w:val="00977593"/>
    <w:rsid w:val="009809F4"/>
    <w:rsid w:val="00980E33"/>
    <w:rsid w:val="00981733"/>
    <w:rsid w:val="00981F24"/>
    <w:rsid w:val="009820A3"/>
    <w:rsid w:val="00982402"/>
    <w:rsid w:val="0098289A"/>
    <w:rsid w:val="00982E1A"/>
    <w:rsid w:val="0098329B"/>
    <w:rsid w:val="00983792"/>
    <w:rsid w:val="00984495"/>
    <w:rsid w:val="009844BA"/>
    <w:rsid w:val="00984D28"/>
    <w:rsid w:val="00985A43"/>
    <w:rsid w:val="00986087"/>
    <w:rsid w:val="0098666A"/>
    <w:rsid w:val="00986EEA"/>
    <w:rsid w:val="009872B2"/>
    <w:rsid w:val="00987BA1"/>
    <w:rsid w:val="00990884"/>
    <w:rsid w:val="009914F8"/>
    <w:rsid w:val="00991507"/>
    <w:rsid w:val="009915CF"/>
    <w:rsid w:val="009919F2"/>
    <w:rsid w:val="00991E81"/>
    <w:rsid w:val="00992A1B"/>
    <w:rsid w:val="00994290"/>
    <w:rsid w:val="00994468"/>
    <w:rsid w:val="00994BC1"/>
    <w:rsid w:val="00996142"/>
    <w:rsid w:val="00997A01"/>
    <w:rsid w:val="009A014B"/>
    <w:rsid w:val="009A05B7"/>
    <w:rsid w:val="009A177A"/>
    <w:rsid w:val="009A1C13"/>
    <w:rsid w:val="009A2394"/>
    <w:rsid w:val="009A5511"/>
    <w:rsid w:val="009A5FB7"/>
    <w:rsid w:val="009A6D0A"/>
    <w:rsid w:val="009A7297"/>
    <w:rsid w:val="009A748F"/>
    <w:rsid w:val="009B11D2"/>
    <w:rsid w:val="009B16FF"/>
    <w:rsid w:val="009B2476"/>
    <w:rsid w:val="009B3F3F"/>
    <w:rsid w:val="009B5037"/>
    <w:rsid w:val="009B52BB"/>
    <w:rsid w:val="009B7957"/>
    <w:rsid w:val="009C0894"/>
    <w:rsid w:val="009C0DFF"/>
    <w:rsid w:val="009C18FA"/>
    <w:rsid w:val="009C1F74"/>
    <w:rsid w:val="009C1FD9"/>
    <w:rsid w:val="009C3ABE"/>
    <w:rsid w:val="009C4235"/>
    <w:rsid w:val="009C4A79"/>
    <w:rsid w:val="009C5687"/>
    <w:rsid w:val="009C6905"/>
    <w:rsid w:val="009C7885"/>
    <w:rsid w:val="009C7D16"/>
    <w:rsid w:val="009D0B8B"/>
    <w:rsid w:val="009D14AD"/>
    <w:rsid w:val="009D1BDF"/>
    <w:rsid w:val="009D1CD5"/>
    <w:rsid w:val="009D33B5"/>
    <w:rsid w:val="009D5939"/>
    <w:rsid w:val="009D61BC"/>
    <w:rsid w:val="009D6617"/>
    <w:rsid w:val="009D6AE0"/>
    <w:rsid w:val="009D76E5"/>
    <w:rsid w:val="009E2523"/>
    <w:rsid w:val="009E2762"/>
    <w:rsid w:val="009E2867"/>
    <w:rsid w:val="009E29AB"/>
    <w:rsid w:val="009E39D3"/>
    <w:rsid w:val="009E7521"/>
    <w:rsid w:val="009F04EE"/>
    <w:rsid w:val="009F09E4"/>
    <w:rsid w:val="009F13D9"/>
    <w:rsid w:val="009F1782"/>
    <w:rsid w:val="009F1B32"/>
    <w:rsid w:val="009F2710"/>
    <w:rsid w:val="009F3ED4"/>
    <w:rsid w:val="009F44A8"/>
    <w:rsid w:val="009F73DC"/>
    <w:rsid w:val="009F73DF"/>
    <w:rsid w:val="00A00390"/>
    <w:rsid w:val="00A00779"/>
    <w:rsid w:val="00A00B18"/>
    <w:rsid w:val="00A00B20"/>
    <w:rsid w:val="00A01E47"/>
    <w:rsid w:val="00A02F0B"/>
    <w:rsid w:val="00A03471"/>
    <w:rsid w:val="00A055D0"/>
    <w:rsid w:val="00A05686"/>
    <w:rsid w:val="00A063E8"/>
    <w:rsid w:val="00A06AAC"/>
    <w:rsid w:val="00A07155"/>
    <w:rsid w:val="00A0747C"/>
    <w:rsid w:val="00A100D5"/>
    <w:rsid w:val="00A1022D"/>
    <w:rsid w:val="00A10275"/>
    <w:rsid w:val="00A106BF"/>
    <w:rsid w:val="00A11AA8"/>
    <w:rsid w:val="00A11F17"/>
    <w:rsid w:val="00A13496"/>
    <w:rsid w:val="00A13F20"/>
    <w:rsid w:val="00A14A71"/>
    <w:rsid w:val="00A14C07"/>
    <w:rsid w:val="00A154B1"/>
    <w:rsid w:val="00A158CC"/>
    <w:rsid w:val="00A160C8"/>
    <w:rsid w:val="00A1788C"/>
    <w:rsid w:val="00A2042F"/>
    <w:rsid w:val="00A214D0"/>
    <w:rsid w:val="00A2170D"/>
    <w:rsid w:val="00A21AAA"/>
    <w:rsid w:val="00A2270B"/>
    <w:rsid w:val="00A22FE5"/>
    <w:rsid w:val="00A245F0"/>
    <w:rsid w:val="00A252BC"/>
    <w:rsid w:val="00A25A48"/>
    <w:rsid w:val="00A26611"/>
    <w:rsid w:val="00A26AEE"/>
    <w:rsid w:val="00A26D11"/>
    <w:rsid w:val="00A26EB1"/>
    <w:rsid w:val="00A27919"/>
    <w:rsid w:val="00A30CAB"/>
    <w:rsid w:val="00A32FF2"/>
    <w:rsid w:val="00A3319B"/>
    <w:rsid w:val="00A33BC9"/>
    <w:rsid w:val="00A34020"/>
    <w:rsid w:val="00A348B9"/>
    <w:rsid w:val="00A35C1B"/>
    <w:rsid w:val="00A37D73"/>
    <w:rsid w:val="00A40080"/>
    <w:rsid w:val="00A40963"/>
    <w:rsid w:val="00A41594"/>
    <w:rsid w:val="00A41AE2"/>
    <w:rsid w:val="00A430CA"/>
    <w:rsid w:val="00A435A1"/>
    <w:rsid w:val="00A445D7"/>
    <w:rsid w:val="00A4497C"/>
    <w:rsid w:val="00A455C1"/>
    <w:rsid w:val="00A45806"/>
    <w:rsid w:val="00A45D86"/>
    <w:rsid w:val="00A46136"/>
    <w:rsid w:val="00A46357"/>
    <w:rsid w:val="00A46A23"/>
    <w:rsid w:val="00A46C04"/>
    <w:rsid w:val="00A5008C"/>
    <w:rsid w:val="00A51C39"/>
    <w:rsid w:val="00A52811"/>
    <w:rsid w:val="00A52E18"/>
    <w:rsid w:val="00A5325E"/>
    <w:rsid w:val="00A534C1"/>
    <w:rsid w:val="00A53F53"/>
    <w:rsid w:val="00A53FB3"/>
    <w:rsid w:val="00A55615"/>
    <w:rsid w:val="00A5589E"/>
    <w:rsid w:val="00A566C1"/>
    <w:rsid w:val="00A56704"/>
    <w:rsid w:val="00A56790"/>
    <w:rsid w:val="00A569B6"/>
    <w:rsid w:val="00A602A2"/>
    <w:rsid w:val="00A604CD"/>
    <w:rsid w:val="00A6051B"/>
    <w:rsid w:val="00A60CB1"/>
    <w:rsid w:val="00A617F2"/>
    <w:rsid w:val="00A61875"/>
    <w:rsid w:val="00A626FB"/>
    <w:rsid w:val="00A62F3C"/>
    <w:rsid w:val="00A6327A"/>
    <w:rsid w:val="00A64007"/>
    <w:rsid w:val="00A64C6D"/>
    <w:rsid w:val="00A657B4"/>
    <w:rsid w:val="00A663DF"/>
    <w:rsid w:val="00A66EB7"/>
    <w:rsid w:val="00A70587"/>
    <w:rsid w:val="00A70762"/>
    <w:rsid w:val="00A71390"/>
    <w:rsid w:val="00A73174"/>
    <w:rsid w:val="00A73381"/>
    <w:rsid w:val="00A7518A"/>
    <w:rsid w:val="00A751E4"/>
    <w:rsid w:val="00A76D05"/>
    <w:rsid w:val="00A80B08"/>
    <w:rsid w:val="00A81A98"/>
    <w:rsid w:val="00A81A9E"/>
    <w:rsid w:val="00A81C77"/>
    <w:rsid w:val="00A826B1"/>
    <w:rsid w:val="00A82A88"/>
    <w:rsid w:val="00A82C75"/>
    <w:rsid w:val="00A8354C"/>
    <w:rsid w:val="00A83587"/>
    <w:rsid w:val="00A856B0"/>
    <w:rsid w:val="00A861D4"/>
    <w:rsid w:val="00A86654"/>
    <w:rsid w:val="00A867CD"/>
    <w:rsid w:val="00A90A33"/>
    <w:rsid w:val="00A913EA"/>
    <w:rsid w:val="00A91548"/>
    <w:rsid w:val="00A9202D"/>
    <w:rsid w:val="00A925E3"/>
    <w:rsid w:val="00A92A5F"/>
    <w:rsid w:val="00A937C9"/>
    <w:rsid w:val="00A94935"/>
    <w:rsid w:val="00A94E24"/>
    <w:rsid w:val="00A95F11"/>
    <w:rsid w:val="00A97633"/>
    <w:rsid w:val="00AA0463"/>
    <w:rsid w:val="00AA05AA"/>
    <w:rsid w:val="00AA0E2A"/>
    <w:rsid w:val="00AA0F3E"/>
    <w:rsid w:val="00AA2D8D"/>
    <w:rsid w:val="00AA3FAF"/>
    <w:rsid w:val="00AA54D8"/>
    <w:rsid w:val="00AA6AC8"/>
    <w:rsid w:val="00AA6CBF"/>
    <w:rsid w:val="00AA6F9B"/>
    <w:rsid w:val="00AB0045"/>
    <w:rsid w:val="00AB027D"/>
    <w:rsid w:val="00AB1986"/>
    <w:rsid w:val="00AB1FFA"/>
    <w:rsid w:val="00AB2158"/>
    <w:rsid w:val="00AB2605"/>
    <w:rsid w:val="00AB2BC2"/>
    <w:rsid w:val="00AB2D6E"/>
    <w:rsid w:val="00AB33B1"/>
    <w:rsid w:val="00AB352D"/>
    <w:rsid w:val="00AB4B30"/>
    <w:rsid w:val="00AB4BB2"/>
    <w:rsid w:val="00AB59D3"/>
    <w:rsid w:val="00AB6542"/>
    <w:rsid w:val="00AB70E9"/>
    <w:rsid w:val="00AC072A"/>
    <w:rsid w:val="00AC09F3"/>
    <w:rsid w:val="00AC2E39"/>
    <w:rsid w:val="00AC376C"/>
    <w:rsid w:val="00AC5240"/>
    <w:rsid w:val="00AC5AF2"/>
    <w:rsid w:val="00AC5F77"/>
    <w:rsid w:val="00AC6101"/>
    <w:rsid w:val="00AC642A"/>
    <w:rsid w:val="00AC6818"/>
    <w:rsid w:val="00AC7224"/>
    <w:rsid w:val="00AC7790"/>
    <w:rsid w:val="00AC7856"/>
    <w:rsid w:val="00AC79D1"/>
    <w:rsid w:val="00AD059C"/>
    <w:rsid w:val="00AD0956"/>
    <w:rsid w:val="00AD0F11"/>
    <w:rsid w:val="00AD15F7"/>
    <w:rsid w:val="00AD1B22"/>
    <w:rsid w:val="00AD240C"/>
    <w:rsid w:val="00AD277C"/>
    <w:rsid w:val="00AD2D76"/>
    <w:rsid w:val="00AD2E76"/>
    <w:rsid w:val="00AD3D31"/>
    <w:rsid w:val="00AD635D"/>
    <w:rsid w:val="00AD6643"/>
    <w:rsid w:val="00AD6FBE"/>
    <w:rsid w:val="00AD7E03"/>
    <w:rsid w:val="00AD7E81"/>
    <w:rsid w:val="00AD7E90"/>
    <w:rsid w:val="00AE02D6"/>
    <w:rsid w:val="00AE1236"/>
    <w:rsid w:val="00AE1795"/>
    <w:rsid w:val="00AE1FD8"/>
    <w:rsid w:val="00AE215A"/>
    <w:rsid w:val="00AE247C"/>
    <w:rsid w:val="00AE277F"/>
    <w:rsid w:val="00AE2DDD"/>
    <w:rsid w:val="00AE3972"/>
    <w:rsid w:val="00AE3C91"/>
    <w:rsid w:val="00AE4587"/>
    <w:rsid w:val="00AE4719"/>
    <w:rsid w:val="00AE603D"/>
    <w:rsid w:val="00AE754A"/>
    <w:rsid w:val="00AE782D"/>
    <w:rsid w:val="00AE7AD3"/>
    <w:rsid w:val="00AE7CA9"/>
    <w:rsid w:val="00AF389C"/>
    <w:rsid w:val="00AF3F61"/>
    <w:rsid w:val="00AF45F1"/>
    <w:rsid w:val="00AF491C"/>
    <w:rsid w:val="00AF528D"/>
    <w:rsid w:val="00AF610B"/>
    <w:rsid w:val="00AF6123"/>
    <w:rsid w:val="00AF755A"/>
    <w:rsid w:val="00AF7BFC"/>
    <w:rsid w:val="00B00530"/>
    <w:rsid w:val="00B015DB"/>
    <w:rsid w:val="00B016F8"/>
    <w:rsid w:val="00B02360"/>
    <w:rsid w:val="00B02A58"/>
    <w:rsid w:val="00B02E28"/>
    <w:rsid w:val="00B02EC2"/>
    <w:rsid w:val="00B035D7"/>
    <w:rsid w:val="00B0400C"/>
    <w:rsid w:val="00B046EF"/>
    <w:rsid w:val="00B052D4"/>
    <w:rsid w:val="00B065D2"/>
    <w:rsid w:val="00B06E80"/>
    <w:rsid w:val="00B1184F"/>
    <w:rsid w:val="00B11F66"/>
    <w:rsid w:val="00B16165"/>
    <w:rsid w:val="00B16558"/>
    <w:rsid w:val="00B2065F"/>
    <w:rsid w:val="00B20F65"/>
    <w:rsid w:val="00B2206F"/>
    <w:rsid w:val="00B22DDA"/>
    <w:rsid w:val="00B22EFB"/>
    <w:rsid w:val="00B239C7"/>
    <w:rsid w:val="00B2515D"/>
    <w:rsid w:val="00B2526B"/>
    <w:rsid w:val="00B25846"/>
    <w:rsid w:val="00B259D1"/>
    <w:rsid w:val="00B25B54"/>
    <w:rsid w:val="00B27392"/>
    <w:rsid w:val="00B27AA8"/>
    <w:rsid w:val="00B27CF6"/>
    <w:rsid w:val="00B31007"/>
    <w:rsid w:val="00B31B75"/>
    <w:rsid w:val="00B32F42"/>
    <w:rsid w:val="00B34200"/>
    <w:rsid w:val="00B3573E"/>
    <w:rsid w:val="00B35985"/>
    <w:rsid w:val="00B368B5"/>
    <w:rsid w:val="00B36D02"/>
    <w:rsid w:val="00B36FA3"/>
    <w:rsid w:val="00B3704D"/>
    <w:rsid w:val="00B379B8"/>
    <w:rsid w:val="00B4017C"/>
    <w:rsid w:val="00B40B8E"/>
    <w:rsid w:val="00B41307"/>
    <w:rsid w:val="00B41395"/>
    <w:rsid w:val="00B41D74"/>
    <w:rsid w:val="00B41E0E"/>
    <w:rsid w:val="00B425DF"/>
    <w:rsid w:val="00B42645"/>
    <w:rsid w:val="00B43755"/>
    <w:rsid w:val="00B438EC"/>
    <w:rsid w:val="00B45952"/>
    <w:rsid w:val="00B45AF5"/>
    <w:rsid w:val="00B4689B"/>
    <w:rsid w:val="00B4738B"/>
    <w:rsid w:val="00B503F4"/>
    <w:rsid w:val="00B5064C"/>
    <w:rsid w:val="00B51234"/>
    <w:rsid w:val="00B51428"/>
    <w:rsid w:val="00B51491"/>
    <w:rsid w:val="00B52865"/>
    <w:rsid w:val="00B53DF1"/>
    <w:rsid w:val="00B56A1B"/>
    <w:rsid w:val="00B6131D"/>
    <w:rsid w:val="00B63625"/>
    <w:rsid w:val="00B638CF"/>
    <w:rsid w:val="00B646C0"/>
    <w:rsid w:val="00B66438"/>
    <w:rsid w:val="00B668DA"/>
    <w:rsid w:val="00B673F5"/>
    <w:rsid w:val="00B67752"/>
    <w:rsid w:val="00B7118C"/>
    <w:rsid w:val="00B7194C"/>
    <w:rsid w:val="00B722B3"/>
    <w:rsid w:val="00B72C28"/>
    <w:rsid w:val="00B72D36"/>
    <w:rsid w:val="00B73DF0"/>
    <w:rsid w:val="00B748B9"/>
    <w:rsid w:val="00B75D18"/>
    <w:rsid w:val="00B7635E"/>
    <w:rsid w:val="00B8005C"/>
    <w:rsid w:val="00B835D0"/>
    <w:rsid w:val="00B83A82"/>
    <w:rsid w:val="00B840A6"/>
    <w:rsid w:val="00B841B2"/>
    <w:rsid w:val="00B84EBF"/>
    <w:rsid w:val="00B85233"/>
    <w:rsid w:val="00B85E35"/>
    <w:rsid w:val="00B85E3A"/>
    <w:rsid w:val="00B871E1"/>
    <w:rsid w:val="00B876BC"/>
    <w:rsid w:val="00B87AB8"/>
    <w:rsid w:val="00B87BEF"/>
    <w:rsid w:val="00B87DC4"/>
    <w:rsid w:val="00B907F8"/>
    <w:rsid w:val="00B9104C"/>
    <w:rsid w:val="00B910CF"/>
    <w:rsid w:val="00B91D97"/>
    <w:rsid w:val="00B92097"/>
    <w:rsid w:val="00B9268B"/>
    <w:rsid w:val="00B92BDB"/>
    <w:rsid w:val="00B92E01"/>
    <w:rsid w:val="00B93792"/>
    <w:rsid w:val="00B9453D"/>
    <w:rsid w:val="00B94879"/>
    <w:rsid w:val="00B95385"/>
    <w:rsid w:val="00B95B75"/>
    <w:rsid w:val="00B96D0E"/>
    <w:rsid w:val="00B97317"/>
    <w:rsid w:val="00B97DFA"/>
    <w:rsid w:val="00BA06A5"/>
    <w:rsid w:val="00BA0712"/>
    <w:rsid w:val="00BA123A"/>
    <w:rsid w:val="00BA18D0"/>
    <w:rsid w:val="00BA29EF"/>
    <w:rsid w:val="00BA4ECB"/>
    <w:rsid w:val="00BA6F17"/>
    <w:rsid w:val="00BA730A"/>
    <w:rsid w:val="00BA7F2F"/>
    <w:rsid w:val="00BB007D"/>
    <w:rsid w:val="00BB03AA"/>
    <w:rsid w:val="00BB0F21"/>
    <w:rsid w:val="00BB1042"/>
    <w:rsid w:val="00BB1D7B"/>
    <w:rsid w:val="00BB1D9F"/>
    <w:rsid w:val="00BB266F"/>
    <w:rsid w:val="00BB476B"/>
    <w:rsid w:val="00BB5474"/>
    <w:rsid w:val="00BB6111"/>
    <w:rsid w:val="00BB7955"/>
    <w:rsid w:val="00BB7A71"/>
    <w:rsid w:val="00BC0255"/>
    <w:rsid w:val="00BC0AF9"/>
    <w:rsid w:val="00BC1C02"/>
    <w:rsid w:val="00BC2C38"/>
    <w:rsid w:val="00BC339E"/>
    <w:rsid w:val="00BC421A"/>
    <w:rsid w:val="00BC4C1F"/>
    <w:rsid w:val="00BC4F33"/>
    <w:rsid w:val="00BC7087"/>
    <w:rsid w:val="00BC7470"/>
    <w:rsid w:val="00BC7949"/>
    <w:rsid w:val="00BD0910"/>
    <w:rsid w:val="00BD0C56"/>
    <w:rsid w:val="00BD0FD4"/>
    <w:rsid w:val="00BD130E"/>
    <w:rsid w:val="00BD2373"/>
    <w:rsid w:val="00BD3346"/>
    <w:rsid w:val="00BD4074"/>
    <w:rsid w:val="00BD4183"/>
    <w:rsid w:val="00BD43B6"/>
    <w:rsid w:val="00BD55D9"/>
    <w:rsid w:val="00BD56B6"/>
    <w:rsid w:val="00BD5E44"/>
    <w:rsid w:val="00BD60D5"/>
    <w:rsid w:val="00BE1A51"/>
    <w:rsid w:val="00BE1E15"/>
    <w:rsid w:val="00BE25A6"/>
    <w:rsid w:val="00BE2BD6"/>
    <w:rsid w:val="00BE2E62"/>
    <w:rsid w:val="00BE3C87"/>
    <w:rsid w:val="00BE3CE3"/>
    <w:rsid w:val="00BE4121"/>
    <w:rsid w:val="00BE48F1"/>
    <w:rsid w:val="00BE5538"/>
    <w:rsid w:val="00BE5618"/>
    <w:rsid w:val="00BE669A"/>
    <w:rsid w:val="00BE7094"/>
    <w:rsid w:val="00BF0328"/>
    <w:rsid w:val="00BF07AE"/>
    <w:rsid w:val="00BF15BE"/>
    <w:rsid w:val="00BF3260"/>
    <w:rsid w:val="00BF36EB"/>
    <w:rsid w:val="00BF3ACD"/>
    <w:rsid w:val="00BF4147"/>
    <w:rsid w:val="00BF4C0E"/>
    <w:rsid w:val="00BF6929"/>
    <w:rsid w:val="00BF7DC6"/>
    <w:rsid w:val="00C00975"/>
    <w:rsid w:val="00C01876"/>
    <w:rsid w:val="00C0196A"/>
    <w:rsid w:val="00C01F73"/>
    <w:rsid w:val="00C02440"/>
    <w:rsid w:val="00C02A3F"/>
    <w:rsid w:val="00C0347A"/>
    <w:rsid w:val="00C03735"/>
    <w:rsid w:val="00C0383F"/>
    <w:rsid w:val="00C03B1A"/>
    <w:rsid w:val="00C0431A"/>
    <w:rsid w:val="00C06DA4"/>
    <w:rsid w:val="00C075A5"/>
    <w:rsid w:val="00C07806"/>
    <w:rsid w:val="00C07B7B"/>
    <w:rsid w:val="00C112A1"/>
    <w:rsid w:val="00C126BB"/>
    <w:rsid w:val="00C1384F"/>
    <w:rsid w:val="00C13EFC"/>
    <w:rsid w:val="00C146C2"/>
    <w:rsid w:val="00C14D0C"/>
    <w:rsid w:val="00C15125"/>
    <w:rsid w:val="00C15991"/>
    <w:rsid w:val="00C168A0"/>
    <w:rsid w:val="00C179AB"/>
    <w:rsid w:val="00C17BD5"/>
    <w:rsid w:val="00C21C1A"/>
    <w:rsid w:val="00C21D95"/>
    <w:rsid w:val="00C2220D"/>
    <w:rsid w:val="00C22EB5"/>
    <w:rsid w:val="00C22F83"/>
    <w:rsid w:val="00C24D6A"/>
    <w:rsid w:val="00C2551B"/>
    <w:rsid w:val="00C257F2"/>
    <w:rsid w:val="00C25C52"/>
    <w:rsid w:val="00C26F58"/>
    <w:rsid w:val="00C3089D"/>
    <w:rsid w:val="00C31032"/>
    <w:rsid w:val="00C31EBD"/>
    <w:rsid w:val="00C32062"/>
    <w:rsid w:val="00C336F5"/>
    <w:rsid w:val="00C34D3C"/>
    <w:rsid w:val="00C35991"/>
    <w:rsid w:val="00C35DB4"/>
    <w:rsid w:val="00C3600A"/>
    <w:rsid w:val="00C370AC"/>
    <w:rsid w:val="00C40403"/>
    <w:rsid w:val="00C40584"/>
    <w:rsid w:val="00C4069A"/>
    <w:rsid w:val="00C42B6A"/>
    <w:rsid w:val="00C42F3F"/>
    <w:rsid w:val="00C438C4"/>
    <w:rsid w:val="00C440C0"/>
    <w:rsid w:val="00C447B8"/>
    <w:rsid w:val="00C45152"/>
    <w:rsid w:val="00C45B7A"/>
    <w:rsid w:val="00C462BC"/>
    <w:rsid w:val="00C46422"/>
    <w:rsid w:val="00C46457"/>
    <w:rsid w:val="00C466D1"/>
    <w:rsid w:val="00C53408"/>
    <w:rsid w:val="00C537E4"/>
    <w:rsid w:val="00C53C62"/>
    <w:rsid w:val="00C560CA"/>
    <w:rsid w:val="00C569F6"/>
    <w:rsid w:val="00C56F29"/>
    <w:rsid w:val="00C577BA"/>
    <w:rsid w:val="00C611ED"/>
    <w:rsid w:val="00C61EBF"/>
    <w:rsid w:val="00C62A3A"/>
    <w:rsid w:val="00C62EF7"/>
    <w:rsid w:val="00C63102"/>
    <w:rsid w:val="00C64217"/>
    <w:rsid w:val="00C6456A"/>
    <w:rsid w:val="00C65B31"/>
    <w:rsid w:val="00C65E06"/>
    <w:rsid w:val="00C661A9"/>
    <w:rsid w:val="00C666FF"/>
    <w:rsid w:val="00C67AD9"/>
    <w:rsid w:val="00C67B22"/>
    <w:rsid w:val="00C67FFD"/>
    <w:rsid w:val="00C70182"/>
    <w:rsid w:val="00C7162B"/>
    <w:rsid w:val="00C716B4"/>
    <w:rsid w:val="00C72482"/>
    <w:rsid w:val="00C73225"/>
    <w:rsid w:val="00C758CD"/>
    <w:rsid w:val="00C765ED"/>
    <w:rsid w:val="00C766BC"/>
    <w:rsid w:val="00C77F98"/>
    <w:rsid w:val="00C81929"/>
    <w:rsid w:val="00C82400"/>
    <w:rsid w:val="00C847F1"/>
    <w:rsid w:val="00C84C37"/>
    <w:rsid w:val="00C8569D"/>
    <w:rsid w:val="00C86078"/>
    <w:rsid w:val="00C87B49"/>
    <w:rsid w:val="00C9092E"/>
    <w:rsid w:val="00C90EDE"/>
    <w:rsid w:val="00C928FF"/>
    <w:rsid w:val="00C935AD"/>
    <w:rsid w:val="00C9553F"/>
    <w:rsid w:val="00C95D0F"/>
    <w:rsid w:val="00C967D6"/>
    <w:rsid w:val="00C969EB"/>
    <w:rsid w:val="00C96CF1"/>
    <w:rsid w:val="00C96D0D"/>
    <w:rsid w:val="00C976C7"/>
    <w:rsid w:val="00C97EB4"/>
    <w:rsid w:val="00CA0B48"/>
    <w:rsid w:val="00CA1149"/>
    <w:rsid w:val="00CA149E"/>
    <w:rsid w:val="00CA1AE9"/>
    <w:rsid w:val="00CA2C63"/>
    <w:rsid w:val="00CA58BA"/>
    <w:rsid w:val="00CA6D5E"/>
    <w:rsid w:val="00CA70B6"/>
    <w:rsid w:val="00CA7932"/>
    <w:rsid w:val="00CA7F99"/>
    <w:rsid w:val="00CB0246"/>
    <w:rsid w:val="00CB1BB6"/>
    <w:rsid w:val="00CB1F05"/>
    <w:rsid w:val="00CB3646"/>
    <w:rsid w:val="00CB3BF3"/>
    <w:rsid w:val="00CB6998"/>
    <w:rsid w:val="00CB7031"/>
    <w:rsid w:val="00CC0B84"/>
    <w:rsid w:val="00CC1F5E"/>
    <w:rsid w:val="00CC3576"/>
    <w:rsid w:val="00CC3ACB"/>
    <w:rsid w:val="00CC3E6A"/>
    <w:rsid w:val="00CC50BC"/>
    <w:rsid w:val="00CC634A"/>
    <w:rsid w:val="00CC69F4"/>
    <w:rsid w:val="00CC7862"/>
    <w:rsid w:val="00CD004F"/>
    <w:rsid w:val="00CD0975"/>
    <w:rsid w:val="00CD0982"/>
    <w:rsid w:val="00CD0C11"/>
    <w:rsid w:val="00CD0DC0"/>
    <w:rsid w:val="00CD2451"/>
    <w:rsid w:val="00CD2743"/>
    <w:rsid w:val="00CD284E"/>
    <w:rsid w:val="00CD3094"/>
    <w:rsid w:val="00CD31C0"/>
    <w:rsid w:val="00CD3440"/>
    <w:rsid w:val="00CD3C87"/>
    <w:rsid w:val="00CD469B"/>
    <w:rsid w:val="00CD4B36"/>
    <w:rsid w:val="00CD4EB1"/>
    <w:rsid w:val="00CD6459"/>
    <w:rsid w:val="00CD6A72"/>
    <w:rsid w:val="00CE12BF"/>
    <w:rsid w:val="00CE3AE2"/>
    <w:rsid w:val="00CE43E8"/>
    <w:rsid w:val="00CE45F9"/>
    <w:rsid w:val="00CE63CB"/>
    <w:rsid w:val="00CE64AB"/>
    <w:rsid w:val="00CE7A15"/>
    <w:rsid w:val="00CE7DB4"/>
    <w:rsid w:val="00CF113D"/>
    <w:rsid w:val="00CF1AD4"/>
    <w:rsid w:val="00CF23E3"/>
    <w:rsid w:val="00CF353B"/>
    <w:rsid w:val="00CF44F3"/>
    <w:rsid w:val="00CF5546"/>
    <w:rsid w:val="00CF58BB"/>
    <w:rsid w:val="00CF59BE"/>
    <w:rsid w:val="00CF5FD2"/>
    <w:rsid w:val="00CF6119"/>
    <w:rsid w:val="00CF65AC"/>
    <w:rsid w:val="00CF6D7E"/>
    <w:rsid w:val="00D018E5"/>
    <w:rsid w:val="00D01F18"/>
    <w:rsid w:val="00D0395E"/>
    <w:rsid w:val="00D03D5B"/>
    <w:rsid w:val="00D04006"/>
    <w:rsid w:val="00D04293"/>
    <w:rsid w:val="00D053D2"/>
    <w:rsid w:val="00D105E8"/>
    <w:rsid w:val="00D10B18"/>
    <w:rsid w:val="00D11303"/>
    <w:rsid w:val="00D11DC0"/>
    <w:rsid w:val="00D13A53"/>
    <w:rsid w:val="00D15EB0"/>
    <w:rsid w:val="00D162EC"/>
    <w:rsid w:val="00D17758"/>
    <w:rsid w:val="00D17837"/>
    <w:rsid w:val="00D17956"/>
    <w:rsid w:val="00D17A41"/>
    <w:rsid w:val="00D17A4E"/>
    <w:rsid w:val="00D20A34"/>
    <w:rsid w:val="00D22A98"/>
    <w:rsid w:val="00D2327E"/>
    <w:rsid w:val="00D23764"/>
    <w:rsid w:val="00D25F2B"/>
    <w:rsid w:val="00D2647D"/>
    <w:rsid w:val="00D265BA"/>
    <w:rsid w:val="00D26BEB"/>
    <w:rsid w:val="00D27400"/>
    <w:rsid w:val="00D3032A"/>
    <w:rsid w:val="00D326F5"/>
    <w:rsid w:val="00D33823"/>
    <w:rsid w:val="00D34086"/>
    <w:rsid w:val="00D3452B"/>
    <w:rsid w:val="00D35335"/>
    <w:rsid w:val="00D35BD4"/>
    <w:rsid w:val="00D35DB2"/>
    <w:rsid w:val="00D36207"/>
    <w:rsid w:val="00D40F53"/>
    <w:rsid w:val="00D42731"/>
    <w:rsid w:val="00D42A0E"/>
    <w:rsid w:val="00D42D47"/>
    <w:rsid w:val="00D43214"/>
    <w:rsid w:val="00D447E2"/>
    <w:rsid w:val="00D4525A"/>
    <w:rsid w:val="00D4641E"/>
    <w:rsid w:val="00D50548"/>
    <w:rsid w:val="00D505C9"/>
    <w:rsid w:val="00D50705"/>
    <w:rsid w:val="00D50A04"/>
    <w:rsid w:val="00D50C2D"/>
    <w:rsid w:val="00D50C9A"/>
    <w:rsid w:val="00D5117D"/>
    <w:rsid w:val="00D5118D"/>
    <w:rsid w:val="00D51A7F"/>
    <w:rsid w:val="00D52484"/>
    <w:rsid w:val="00D52867"/>
    <w:rsid w:val="00D52F85"/>
    <w:rsid w:val="00D538B0"/>
    <w:rsid w:val="00D53C02"/>
    <w:rsid w:val="00D53FF5"/>
    <w:rsid w:val="00D54023"/>
    <w:rsid w:val="00D55189"/>
    <w:rsid w:val="00D5566B"/>
    <w:rsid w:val="00D55ED7"/>
    <w:rsid w:val="00D564FC"/>
    <w:rsid w:val="00D57BF4"/>
    <w:rsid w:val="00D61881"/>
    <w:rsid w:val="00D625D8"/>
    <w:rsid w:val="00D63C7D"/>
    <w:rsid w:val="00D643B9"/>
    <w:rsid w:val="00D6464D"/>
    <w:rsid w:val="00D6515D"/>
    <w:rsid w:val="00D67AA4"/>
    <w:rsid w:val="00D71C10"/>
    <w:rsid w:val="00D71C62"/>
    <w:rsid w:val="00D744C6"/>
    <w:rsid w:val="00D753BC"/>
    <w:rsid w:val="00D76350"/>
    <w:rsid w:val="00D802D6"/>
    <w:rsid w:val="00D818C6"/>
    <w:rsid w:val="00D82BD8"/>
    <w:rsid w:val="00D83652"/>
    <w:rsid w:val="00D83942"/>
    <w:rsid w:val="00D84F5C"/>
    <w:rsid w:val="00D85056"/>
    <w:rsid w:val="00D87444"/>
    <w:rsid w:val="00D874BF"/>
    <w:rsid w:val="00D9065C"/>
    <w:rsid w:val="00D90EE5"/>
    <w:rsid w:val="00D91541"/>
    <w:rsid w:val="00D91C7A"/>
    <w:rsid w:val="00D92472"/>
    <w:rsid w:val="00D92D8F"/>
    <w:rsid w:val="00D95C74"/>
    <w:rsid w:val="00D96138"/>
    <w:rsid w:val="00D972D9"/>
    <w:rsid w:val="00D97E70"/>
    <w:rsid w:val="00D97F15"/>
    <w:rsid w:val="00DA0457"/>
    <w:rsid w:val="00DA07C4"/>
    <w:rsid w:val="00DA088E"/>
    <w:rsid w:val="00DA19DB"/>
    <w:rsid w:val="00DA1EE2"/>
    <w:rsid w:val="00DA44F9"/>
    <w:rsid w:val="00DA4B6F"/>
    <w:rsid w:val="00DA4D02"/>
    <w:rsid w:val="00DA4FAA"/>
    <w:rsid w:val="00DA6AF7"/>
    <w:rsid w:val="00DA6BA8"/>
    <w:rsid w:val="00DA6BE6"/>
    <w:rsid w:val="00DA6EE3"/>
    <w:rsid w:val="00DB047C"/>
    <w:rsid w:val="00DB096A"/>
    <w:rsid w:val="00DB0B87"/>
    <w:rsid w:val="00DB24CB"/>
    <w:rsid w:val="00DB2861"/>
    <w:rsid w:val="00DB29E8"/>
    <w:rsid w:val="00DB4AC7"/>
    <w:rsid w:val="00DB5BB5"/>
    <w:rsid w:val="00DB662D"/>
    <w:rsid w:val="00DB6B7D"/>
    <w:rsid w:val="00DB6DA5"/>
    <w:rsid w:val="00DC0B6C"/>
    <w:rsid w:val="00DC35DC"/>
    <w:rsid w:val="00DC3E42"/>
    <w:rsid w:val="00DC4B89"/>
    <w:rsid w:val="00DC4BBF"/>
    <w:rsid w:val="00DC5AD0"/>
    <w:rsid w:val="00DC5C3B"/>
    <w:rsid w:val="00DC5C64"/>
    <w:rsid w:val="00DD0C9F"/>
    <w:rsid w:val="00DD10C3"/>
    <w:rsid w:val="00DD1B95"/>
    <w:rsid w:val="00DD21B7"/>
    <w:rsid w:val="00DD296E"/>
    <w:rsid w:val="00DD3AAF"/>
    <w:rsid w:val="00DD3DEC"/>
    <w:rsid w:val="00DD4467"/>
    <w:rsid w:val="00DD4864"/>
    <w:rsid w:val="00DD4991"/>
    <w:rsid w:val="00DD4D6E"/>
    <w:rsid w:val="00DD557F"/>
    <w:rsid w:val="00DD5952"/>
    <w:rsid w:val="00DD63B1"/>
    <w:rsid w:val="00DD753B"/>
    <w:rsid w:val="00DD7EC6"/>
    <w:rsid w:val="00DE3935"/>
    <w:rsid w:val="00DE3D99"/>
    <w:rsid w:val="00DE5AFF"/>
    <w:rsid w:val="00DE61CC"/>
    <w:rsid w:val="00DE6A69"/>
    <w:rsid w:val="00DF0C7A"/>
    <w:rsid w:val="00DF2251"/>
    <w:rsid w:val="00DF2392"/>
    <w:rsid w:val="00DF3E22"/>
    <w:rsid w:val="00DF4EBE"/>
    <w:rsid w:val="00DF57C7"/>
    <w:rsid w:val="00DF63BD"/>
    <w:rsid w:val="00DF65CE"/>
    <w:rsid w:val="00DF6799"/>
    <w:rsid w:val="00DF6B45"/>
    <w:rsid w:val="00DF797B"/>
    <w:rsid w:val="00E00EED"/>
    <w:rsid w:val="00E017FC"/>
    <w:rsid w:val="00E01A90"/>
    <w:rsid w:val="00E0202D"/>
    <w:rsid w:val="00E02484"/>
    <w:rsid w:val="00E02B09"/>
    <w:rsid w:val="00E0340D"/>
    <w:rsid w:val="00E03D50"/>
    <w:rsid w:val="00E050F9"/>
    <w:rsid w:val="00E063FC"/>
    <w:rsid w:val="00E076BC"/>
    <w:rsid w:val="00E10423"/>
    <w:rsid w:val="00E106D0"/>
    <w:rsid w:val="00E1311B"/>
    <w:rsid w:val="00E1347E"/>
    <w:rsid w:val="00E13B03"/>
    <w:rsid w:val="00E13FAB"/>
    <w:rsid w:val="00E145D9"/>
    <w:rsid w:val="00E16029"/>
    <w:rsid w:val="00E1606D"/>
    <w:rsid w:val="00E1614D"/>
    <w:rsid w:val="00E16A18"/>
    <w:rsid w:val="00E20631"/>
    <w:rsid w:val="00E22A1A"/>
    <w:rsid w:val="00E23347"/>
    <w:rsid w:val="00E23FEA"/>
    <w:rsid w:val="00E24436"/>
    <w:rsid w:val="00E246AC"/>
    <w:rsid w:val="00E25D82"/>
    <w:rsid w:val="00E26136"/>
    <w:rsid w:val="00E262B1"/>
    <w:rsid w:val="00E26F0E"/>
    <w:rsid w:val="00E276B9"/>
    <w:rsid w:val="00E27930"/>
    <w:rsid w:val="00E30825"/>
    <w:rsid w:val="00E317A4"/>
    <w:rsid w:val="00E33A77"/>
    <w:rsid w:val="00E33FA1"/>
    <w:rsid w:val="00E35B46"/>
    <w:rsid w:val="00E36BFB"/>
    <w:rsid w:val="00E37F55"/>
    <w:rsid w:val="00E40ED0"/>
    <w:rsid w:val="00E41C22"/>
    <w:rsid w:val="00E42668"/>
    <w:rsid w:val="00E4271C"/>
    <w:rsid w:val="00E45346"/>
    <w:rsid w:val="00E464D7"/>
    <w:rsid w:val="00E469E0"/>
    <w:rsid w:val="00E471E0"/>
    <w:rsid w:val="00E47E6B"/>
    <w:rsid w:val="00E5115F"/>
    <w:rsid w:val="00E53C9D"/>
    <w:rsid w:val="00E54B30"/>
    <w:rsid w:val="00E54B3C"/>
    <w:rsid w:val="00E54CBF"/>
    <w:rsid w:val="00E558FB"/>
    <w:rsid w:val="00E5708A"/>
    <w:rsid w:val="00E604A6"/>
    <w:rsid w:val="00E635E2"/>
    <w:rsid w:val="00E63625"/>
    <w:rsid w:val="00E63BAE"/>
    <w:rsid w:val="00E63CD2"/>
    <w:rsid w:val="00E63EEE"/>
    <w:rsid w:val="00E645A3"/>
    <w:rsid w:val="00E64B25"/>
    <w:rsid w:val="00E6535A"/>
    <w:rsid w:val="00E65720"/>
    <w:rsid w:val="00E670E6"/>
    <w:rsid w:val="00E67717"/>
    <w:rsid w:val="00E71A2D"/>
    <w:rsid w:val="00E7478B"/>
    <w:rsid w:val="00E74A64"/>
    <w:rsid w:val="00E74C95"/>
    <w:rsid w:val="00E76A11"/>
    <w:rsid w:val="00E76E3A"/>
    <w:rsid w:val="00E80295"/>
    <w:rsid w:val="00E811FE"/>
    <w:rsid w:val="00E818FB"/>
    <w:rsid w:val="00E81B79"/>
    <w:rsid w:val="00E81CEB"/>
    <w:rsid w:val="00E82766"/>
    <w:rsid w:val="00E831FE"/>
    <w:rsid w:val="00E83983"/>
    <w:rsid w:val="00E8432E"/>
    <w:rsid w:val="00E84663"/>
    <w:rsid w:val="00E84818"/>
    <w:rsid w:val="00E8516E"/>
    <w:rsid w:val="00E85835"/>
    <w:rsid w:val="00E859A3"/>
    <w:rsid w:val="00E86032"/>
    <w:rsid w:val="00E86EF0"/>
    <w:rsid w:val="00E86F30"/>
    <w:rsid w:val="00E87213"/>
    <w:rsid w:val="00E91D85"/>
    <w:rsid w:val="00E920B8"/>
    <w:rsid w:val="00E92208"/>
    <w:rsid w:val="00E95C60"/>
    <w:rsid w:val="00E9640E"/>
    <w:rsid w:val="00E96763"/>
    <w:rsid w:val="00EA05DA"/>
    <w:rsid w:val="00EA0E60"/>
    <w:rsid w:val="00EA1874"/>
    <w:rsid w:val="00EA1F83"/>
    <w:rsid w:val="00EA252E"/>
    <w:rsid w:val="00EA3072"/>
    <w:rsid w:val="00EA3E00"/>
    <w:rsid w:val="00EA4630"/>
    <w:rsid w:val="00EA52A3"/>
    <w:rsid w:val="00EA53FC"/>
    <w:rsid w:val="00EA5872"/>
    <w:rsid w:val="00EA6719"/>
    <w:rsid w:val="00EA7744"/>
    <w:rsid w:val="00EA77DB"/>
    <w:rsid w:val="00EB117C"/>
    <w:rsid w:val="00EB14AE"/>
    <w:rsid w:val="00EB22D9"/>
    <w:rsid w:val="00EB4C21"/>
    <w:rsid w:val="00EB5849"/>
    <w:rsid w:val="00EB66D2"/>
    <w:rsid w:val="00EB70C7"/>
    <w:rsid w:val="00EB789C"/>
    <w:rsid w:val="00EB7971"/>
    <w:rsid w:val="00EC28BB"/>
    <w:rsid w:val="00EC33ED"/>
    <w:rsid w:val="00EC359E"/>
    <w:rsid w:val="00EC3BAC"/>
    <w:rsid w:val="00EC46FC"/>
    <w:rsid w:val="00EC4739"/>
    <w:rsid w:val="00EC5E15"/>
    <w:rsid w:val="00EC627D"/>
    <w:rsid w:val="00EC6381"/>
    <w:rsid w:val="00EC6D94"/>
    <w:rsid w:val="00EC7006"/>
    <w:rsid w:val="00EC715F"/>
    <w:rsid w:val="00EC74AD"/>
    <w:rsid w:val="00ED046E"/>
    <w:rsid w:val="00ED09A5"/>
    <w:rsid w:val="00ED10BD"/>
    <w:rsid w:val="00ED1438"/>
    <w:rsid w:val="00ED2732"/>
    <w:rsid w:val="00ED2FA9"/>
    <w:rsid w:val="00ED3151"/>
    <w:rsid w:val="00ED35A0"/>
    <w:rsid w:val="00ED3E2C"/>
    <w:rsid w:val="00ED4EF3"/>
    <w:rsid w:val="00ED5059"/>
    <w:rsid w:val="00ED6184"/>
    <w:rsid w:val="00ED68FF"/>
    <w:rsid w:val="00ED69E5"/>
    <w:rsid w:val="00ED6C95"/>
    <w:rsid w:val="00ED7D67"/>
    <w:rsid w:val="00ED7FCE"/>
    <w:rsid w:val="00EE0C59"/>
    <w:rsid w:val="00EE10CC"/>
    <w:rsid w:val="00EE2691"/>
    <w:rsid w:val="00EE2744"/>
    <w:rsid w:val="00EE383B"/>
    <w:rsid w:val="00EE3A31"/>
    <w:rsid w:val="00EE4630"/>
    <w:rsid w:val="00EE5ACF"/>
    <w:rsid w:val="00EE5EA2"/>
    <w:rsid w:val="00EE75C5"/>
    <w:rsid w:val="00EE7BFA"/>
    <w:rsid w:val="00EF0819"/>
    <w:rsid w:val="00EF0AD9"/>
    <w:rsid w:val="00EF0B5D"/>
    <w:rsid w:val="00EF0D1E"/>
    <w:rsid w:val="00EF1020"/>
    <w:rsid w:val="00EF10F3"/>
    <w:rsid w:val="00EF1EB5"/>
    <w:rsid w:val="00EF2293"/>
    <w:rsid w:val="00EF2E8A"/>
    <w:rsid w:val="00EF404D"/>
    <w:rsid w:val="00EF41DF"/>
    <w:rsid w:val="00EF4AC1"/>
    <w:rsid w:val="00EF4AFD"/>
    <w:rsid w:val="00F000A2"/>
    <w:rsid w:val="00F00723"/>
    <w:rsid w:val="00F0090E"/>
    <w:rsid w:val="00F01200"/>
    <w:rsid w:val="00F014A2"/>
    <w:rsid w:val="00F0156C"/>
    <w:rsid w:val="00F047C9"/>
    <w:rsid w:val="00F050B3"/>
    <w:rsid w:val="00F05581"/>
    <w:rsid w:val="00F07594"/>
    <w:rsid w:val="00F1049A"/>
    <w:rsid w:val="00F11C8D"/>
    <w:rsid w:val="00F123BD"/>
    <w:rsid w:val="00F15AFF"/>
    <w:rsid w:val="00F16F5C"/>
    <w:rsid w:val="00F173DB"/>
    <w:rsid w:val="00F177A6"/>
    <w:rsid w:val="00F17D63"/>
    <w:rsid w:val="00F210BD"/>
    <w:rsid w:val="00F22391"/>
    <w:rsid w:val="00F2286C"/>
    <w:rsid w:val="00F23226"/>
    <w:rsid w:val="00F2365F"/>
    <w:rsid w:val="00F23AE5"/>
    <w:rsid w:val="00F24873"/>
    <w:rsid w:val="00F248E4"/>
    <w:rsid w:val="00F24E6B"/>
    <w:rsid w:val="00F252DE"/>
    <w:rsid w:val="00F25362"/>
    <w:rsid w:val="00F25B98"/>
    <w:rsid w:val="00F26A7E"/>
    <w:rsid w:val="00F2774E"/>
    <w:rsid w:val="00F27DF0"/>
    <w:rsid w:val="00F27F16"/>
    <w:rsid w:val="00F30114"/>
    <w:rsid w:val="00F30131"/>
    <w:rsid w:val="00F3061B"/>
    <w:rsid w:val="00F31699"/>
    <w:rsid w:val="00F31A48"/>
    <w:rsid w:val="00F325EF"/>
    <w:rsid w:val="00F327B2"/>
    <w:rsid w:val="00F33023"/>
    <w:rsid w:val="00F33280"/>
    <w:rsid w:val="00F33885"/>
    <w:rsid w:val="00F33E27"/>
    <w:rsid w:val="00F342F3"/>
    <w:rsid w:val="00F354F5"/>
    <w:rsid w:val="00F35701"/>
    <w:rsid w:val="00F3595C"/>
    <w:rsid w:val="00F36BDC"/>
    <w:rsid w:val="00F36CD5"/>
    <w:rsid w:val="00F3712B"/>
    <w:rsid w:val="00F42954"/>
    <w:rsid w:val="00F4327C"/>
    <w:rsid w:val="00F43410"/>
    <w:rsid w:val="00F44088"/>
    <w:rsid w:val="00F44188"/>
    <w:rsid w:val="00F44586"/>
    <w:rsid w:val="00F45FB1"/>
    <w:rsid w:val="00F46B54"/>
    <w:rsid w:val="00F50791"/>
    <w:rsid w:val="00F512C4"/>
    <w:rsid w:val="00F519BE"/>
    <w:rsid w:val="00F5267E"/>
    <w:rsid w:val="00F52D96"/>
    <w:rsid w:val="00F52FC0"/>
    <w:rsid w:val="00F53FFC"/>
    <w:rsid w:val="00F547CF"/>
    <w:rsid w:val="00F575D1"/>
    <w:rsid w:val="00F601D0"/>
    <w:rsid w:val="00F602FA"/>
    <w:rsid w:val="00F6069B"/>
    <w:rsid w:val="00F609F1"/>
    <w:rsid w:val="00F613A1"/>
    <w:rsid w:val="00F6141B"/>
    <w:rsid w:val="00F6169B"/>
    <w:rsid w:val="00F616CC"/>
    <w:rsid w:val="00F61D81"/>
    <w:rsid w:val="00F62A50"/>
    <w:rsid w:val="00F63653"/>
    <w:rsid w:val="00F63889"/>
    <w:rsid w:val="00F641F5"/>
    <w:rsid w:val="00F6477E"/>
    <w:rsid w:val="00F65182"/>
    <w:rsid w:val="00F65766"/>
    <w:rsid w:val="00F65772"/>
    <w:rsid w:val="00F66519"/>
    <w:rsid w:val="00F667FC"/>
    <w:rsid w:val="00F6786C"/>
    <w:rsid w:val="00F703DD"/>
    <w:rsid w:val="00F705B3"/>
    <w:rsid w:val="00F71C49"/>
    <w:rsid w:val="00F72F40"/>
    <w:rsid w:val="00F73411"/>
    <w:rsid w:val="00F73687"/>
    <w:rsid w:val="00F73DBA"/>
    <w:rsid w:val="00F7573C"/>
    <w:rsid w:val="00F771A7"/>
    <w:rsid w:val="00F77DDD"/>
    <w:rsid w:val="00F80991"/>
    <w:rsid w:val="00F81C35"/>
    <w:rsid w:val="00F81E83"/>
    <w:rsid w:val="00F83428"/>
    <w:rsid w:val="00F8508A"/>
    <w:rsid w:val="00F85707"/>
    <w:rsid w:val="00F87A7F"/>
    <w:rsid w:val="00F90EDC"/>
    <w:rsid w:val="00F9126E"/>
    <w:rsid w:val="00F916E7"/>
    <w:rsid w:val="00F91C39"/>
    <w:rsid w:val="00F92214"/>
    <w:rsid w:val="00F92876"/>
    <w:rsid w:val="00F92C8E"/>
    <w:rsid w:val="00F93674"/>
    <w:rsid w:val="00F93CD2"/>
    <w:rsid w:val="00F93DF9"/>
    <w:rsid w:val="00F9421E"/>
    <w:rsid w:val="00F95EED"/>
    <w:rsid w:val="00FA0B0C"/>
    <w:rsid w:val="00FA148F"/>
    <w:rsid w:val="00FA14D1"/>
    <w:rsid w:val="00FA48A2"/>
    <w:rsid w:val="00FA556A"/>
    <w:rsid w:val="00FA6D46"/>
    <w:rsid w:val="00FA76E7"/>
    <w:rsid w:val="00FA7B3D"/>
    <w:rsid w:val="00FA7D6E"/>
    <w:rsid w:val="00FB0606"/>
    <w:rsid w:val="00FB0851"/>
    <w:rsid w:val="00FB0B87"/>
    <w:rsid w:val="00FB0E72"/>
    <w:rsid w:val="00FB124F"/>
    <w:rsid w:val="00FB1B5D"/>
    <w:rsid w:val="00FB1F15"/>
    <w:rsid w:val="00FB21FE"/>
    <w:rsid w:val="00FB259E"/>
    <w:rsid w:val="00FB26A6"/>
    <w:rsid w:val="00FB3A82"/>
    <w:rsid w:val="00FB3C49"/>
    <w:rsid w:val="00FB4507"/>
    <w:rsid w:val="00FB4D78"/>
    <w:rsid w:val="00FB4F23"/>
    <w:rsid w:val="00FB5CF1"/>
    <w:rsid w:val="00FB62B3"/>
    <w:rsid w:val="00FB7C39"/>
    <w:rsid w:val="00FC0160"/>
    <w:rsid w:val="00FC0E93"/>
    <w:rsid w:val="00FC2B64"/>
    <w:rsid w:val="00FC3E5A"/>
    <w:rsid w:val="00FC43BE"/>
    <w:rsid w:val="00FC4A4B"/>
    <w:rsid w:val="00FC542B"/>
    <w:rsid w:val="00FC60BB"/>
    <w:rsid w:val="00FD0A8F"/>
    <w:rsid w:val="00FD1946"/>
    <w:rsid w:val="00FD2133"/>
    <w:rsid w:val="00FD3285"/>
    <w:rsid w:val="00FD37E5"/>
    <w:rsid w:val="00FD3B73"/>
    <w:rsid w:val="00FD4D7E"/>
    <w:rsid w:val="00FD5B79"/>
    <w:rsid w:val="00FD77B1"/>
    <w:rsid w:val="00FD7E89"/>
    <w:rsid w:val="00FE084A"/>
    <w:rsid w:val="00FE1B39"/>
    <w:rsid w:val="00FE348D"/>
    <w:rsid w:val="00FE3C01"/>
    <w:rsid w:val="00FE3C26"/>
    <w:rsid w:val="00FE3C2E"/>
    <w:rsid w:val="00FE460D"/>
    <w:rsid w:val="00FE5DCE"/>
    <w:rsid w:val="00FE634C"/>
    <w:rsid w:val="00FE668D"/>
    <w:rsid w:val="00FE6B5D"/>
    <w:rsid w:val="00FE6F34"/>
    <w:rsid w:val="00FF0175"/>
    <w:rsid w:val="00FF0DD4"/>
    <w:rsid w:val="00FF1E89"/>
    <w:rsid w:val="00FF296A"/>
    <w:rsid w:val="00FF2B37"/>
    <w:rsid w:val="00FF34B7"/>
    <w:rsid w:val="00FF379A"/>
    <w:rsid w:val="00FF3904"/>
    <w:rsid w:val="00FF42C9"/>
    <w:rsid w:val="00FF4E6F"/>
    <w:rsid w:val="00FF55B4"/>
    <w:rsid w:val="00FF6F5D"/>
    <w:rsid w:val="00FF70E1"/>
    <w:rsid w:val="00FF751D"/>
    <w:rsid w:val="00FF779C"/>
    <w:rsid w:val="00FF7A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04AFE"/>
  <w15:docId w15:val="{900943B6-0488-4D0B-B155-13664F211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93CC8"/>
    <w:pPr>
      <w:spacing w:after="200" w:line="276" w:lineRule="auto"/>
    </w:pPr>
    <w:rPr>
      <w:sz w:val="22"/>
      <w:szCs w:val="22"/>
      <w:lang w:eastAsia="en-US"/>
    </w:rPr>
  </w:style>
  <w:style w:type="paragraph" w:styleId="Antrat1">
    <w:name w:val="heading 1"/>
    <w:basedOn w:val="prastasis"/>
    <w:next w:val="prastasis"/>
    <w:qFormat/>
    <w:rsid w:val="005B47CD"/>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rsid w:val="002A03E9"/>
    <w:pPr>
      <w:keepNext/>
      <w:spacing w:after="0" w:line="240" w:lineRule="auto"/>
      <w:jc w:val="center"/>
      <w:outlineLvl w:val="1"/>
    </w:pPr>
    <w:rPr>
      <w:rFonts w:ascii="Times New Roman" w:eastAsia="Times New Roman" w:hAnsi="Times New Roman"/>
      <w:sz w:val="24"/>
      <w:szCs w:val="20"/>
      <w:lang w:eastAsia="ru-RU"/>
    </w:rPr>
  </w:style>
  <w:style w:type="paragraph" w:styleId="Antrat3">
    <w:name w:val="heading 3"/>
    <w:basedOn w:val="prastasis"/>
    <w:next w:val="prastasis"/>
    <w:link w:val="Antrat3Diagrama"/>
    <w:uiPriority w:val="9"/>
    <w:semiHidden/>
    <w:unhideWhenUsed/>
    <w:qFormat/>
    <w:rsid w:val="00E84818"/>
    <w:pPr>
      <w:keepNext/>
      <w:keepLines/>
      <w:spacing w:before="200" w:after="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uiPriority w:val="9"/>
    <w:semiHidden/>
    <w:unhideWhenUsed/>
    <w:qFormat/>
    <w:rsid w:val="00E84818"/>
    <w:pPr>
      <w:keepNext/>
      <w:keepLines/>
      <w:spacing w:before="200" w:after="0"/>
      <w:outlineLvl w:val="3"/>
    </w:pPr>
    <w:rPr>
      <w:rFonts w:asciiTheme="majorHAnsi" w:eastAsiaTheme="majorEastAsia" w:hAnsiTheme="majorHAnsi" w:cstheme="majorBidi"/>
      <w:b/>
      <w:bCs/>
      <w:i/>
      <w:iCs/>
      <w:color w:val="4F81BD" w:themeColor="accent1"/>
    </w:rPr>
  </w:style>
  <w:style w:type="paragraph" w:styleId="Antrat5">
    <w:name w:val="heading 5"/>
    <w:basedOn w:val="prastasis"/>
    <w:next w:val="prastasis"/>
    <w:link w:val="Antrat5Diagrama"/>
    <w:uiPriority w:val="9"/>
    <w:unhideWhenUsed/>
    <w:qFormat/>
    <w:rsid w:val="00E84818"/>
    <w:pPr>
      <w:keepNext/>
      <w:keepLines/>
      <w:spacing w:before="200" w:after="0"/>
      <w:outlineLvl w:val="4"/>
    </w:pPr>
    <w:rPr>
      <w:rFonts w:asciiTheme="majorHAnsi" w:eastAsiaTheme="majorEastAsia" w:hAnsiTheme="majorHAnsi" w:cstheme="majorBidi"/>
      <w:color w:val="243F60" w:themeColor="accent1" w:themeShade="7F"/>
    </w:rPr>
  </w:style>
  <w:style w:type="paragraph" w:styleId="Antrat7">
    <w:name w:val="heading 7"/>
    <w:basedOn w:val="prastasis"/>
    <w:next w:val="prastasis"/>
    <w:link w:val="Antrat7Diagrama"/>
    <w:uiPriority w:val="9"/>
    <w:semiHidden/>
    <w:unhideWhenUsed/>
    <w:qFormat/>
    <w:rsid w:val="00E8481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Antrat8">
    <w:name w:val="heading 8"/>
    <w:basedOn w:val="prastasis"/>
    <w:next w:val="prastasis"/>
    <w:link w:val="Antrat8Diagrama"/>
    <w:uiPriority w:val="9"/>
    <w:unhideWhenUsed/>
    <w:qFormat/>
    <w:rsid w:val="00E84818"/>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MAZAS">
    <w:name w:val="MAZAS"/>
    <w:basedOn w:val="prastasis"/>
    <w:rsid w:val="00B42645"/>
    <w:pPr>
      <w:suppressAutoHyphens/>
      <w:autoSpaceDE w:val="0"/>
      <w:autoSpaceDN w:val="0"/>
      <w:adjustRightInd w:val="0"/>
      <w:spacing w:after="0" w:line="298" w:lineRule="auto"/>
      <w:ind w:firstLine="312"/>
      <w:jc w:val="both"/>
      <w:textAlignment w:val="center"/>
    </w:pPr>
    <w:rPr>
      <w:rFonts w:ascii="Times New Roman" w:eastAsia="Times New Roman" w:hAnsi="Times New Roman"/>
      <w:color w:val="000000"/>
      <w:sz w:val="8"/>
      <w:szCs w:val="8"/>
    </w:rPr>
  </w:style>
  <w:style w:type="paragraph" w:customStyle="1" w:styleId="Pavadinimas1">
    <w:name w:val="Pavadinimas1"/>
    <w:basedOn w:val="prastasis"/>
    <w:rsid w:val="00B42645"/>
    <w:pPr>
      <w:keepLines/>
      <w:suppressAutoHyphens/>
      <w:autoSpaceDE w:val="0"/>
      <w:autoSpaceDN w:val="0"/>
      <w:adjustRightInd w:val="0"/>
      <w:spacing w:after="0" w:line="288" w:lineRule="auto"/>
      <w:ind w:left="850"/>
      <w:textAlignment w:val="center"/>
    </w:pPr>
    <w:rPr>
      <w:rFonts w:ascii="Times New Roman" w:eastAsia="Times New Roman" w:hAnsi="Times New Roman"/>
      <w:b/>
      <w:bCs/>
      <w:caps/>
      <w:color w:val="000000"/>
    </w:rPr>
  </w:style>
  <w:style w:type="paragraph" w:customStyle="1" w:styleId="ISTATYMAS">
    <w:name w:val="ISTATYMAS"/>
    <w:basedOn w:val="prastasis"/>
    <w:rsid w:val="00B42645"/>
    <w:pPr>
      <w:keepLines/>
      <w:suppressAutoHyphens/>
      <w:autoSpaceDE w:val="0"/>
      <w:autoSpaceDN w:val="0"/>
      <w:adjustRightInd w:val="0"/>
      <w:spacing w:after="0" w:line="288" w:lineRule="auto"/>
      <w:jc w:val="center"/>
      <w:textAlignment w:val="center"/>
    </w:pPr>
    <w:rPr>
      <w:rFonts w:ascii="Times New Roman" w:eastAsia="Times New Roman" w:hAnsi="Times New Roman"/>
      <w:color w:val="000000"/>
      <w:sz w:val="20"/>
      <w:szCs w:val="20"/>
    </w:rPr>
  </w:style>
  <w:style w:type="paragraph" w:customStyle="1" w:styleId="BodyText1">
    <w:name w:val="Body Text1"/>
    <w:basedOn w:val="prastasis"/>
    <w:rsid w:val="00B42645"/>
    <w:pPr>
      <w:suppressAutoHyphens/>
      <w:autoSpaceDE w:val="0"/>
      <w:autoSpaceDN w:val="0"/>
      <w:adjustRightInd w:val="0"/>
      <w:spacing w:after="0" w:line="298" w:lineRule="auto"/>
      <w:ind w:firstLine="312"/>
      <w:jc w:val="both"/>
      <w:textAlignment w:val="center"/>
    </w:pPr>
    <w:rPr>
      <w:rFonts w:ascii="Times New Roman" w:eastAsia="Times New Roman" w:hAnsi="Times New Roman"/>
      <w:color w:val="000000"/>
      <w:sz w:val="20"/>
      <w:szCs w:val="20"/>
    </w:rPr>
  </w:style>
  <w:style w:type="paragraph" w:customStyle="1" w:styleId="CentrBold">
    <w:name w:val="CentrBold"/>
    <w:basedOn w:val="prastasis"/>
    <w:rsid w:val="00B42645"/>
    <w:pPr>
      <w:keepLines/>
      <w:suppressAutoHyphens/>
      <w:autoSpaceDE w:val="0"/>
      <w:autoSpaceDN w:val="0"/>
      <w:adjustRightInd w:val="0"/>
      <w:spacing w:after="0" w:line="288" w:lineRule="auto"/>
      <w:jc w:val="center"/>
      <w:textAlignment w:val="center"/>
    </w:pPr>
    <w:rPr>
      <w:rFonts w:ascii="Times New Roman" w:eastAsia="Times New Roman" w:hAnsi="Times New Roman"/>
      <w:b/>
      <w:bCs/>
      <w:caps/>
      <w:color w:val="000000"/>
      <w:sz w:val="20"/>
      <w:szCs w:val="20"/>
    </w:rPr>
  </w:style>
  <w:style w:type="paragraph" w:customStyle="1" w:styleId="Prezidentas">
    <w:name w:val="Prezidentas"/>
    <w:basedOn w:val="prastasis"/>
    <w:rsid w:val="00B42645"/>
    <w:pPr>
      <w:tabs>
        <w:tab w:val="right" w:pos="9808"/>
      </w:tabs>
      <w:suppressAutoHyphens/>
      <w:autoSpaceDE w:val="0"/>
      <w:autoSpaceDN w:val="0"/>
      <w:adjustRightInd w:val="0"/>
      <w:spacing w:after="0" w:line="288" w:lineRule="auto"/>
      <w:textAlignment w:val="center"/>
    </w:pPr>
    <w:rPr>
      <w:rFonts w:ascii="Times New Roman" w:eastAsia="Times New Roman" w:hAnsi="Times New Roman"/>
      <w:caps/>
      <w:color w:val="000000"/>
      <w:sz w:val="20"/>
      <w:szCs w:val="20"/>
    </w:rPr>
  </w:style>
  <w:style w:type="paragraph" w:customStyle="1" w:styleId="Linija">
    <w:name w:val="Linija"/>
    <w:basedOn w:val="MAZAS"/>
    <w:rsid w:val="00B42645"/>
    <w:pPr>
      <w:ind w:firstLine="0"/>
      <w:jc w:val="center"/>
    </w:pPr>
    <w:rPr>
      <w:sz w:val="12"/>
      <w:szCs w:val="12"/>
    </w:rPr>
  </w:style>
  <w:style w:type="paragraph" w:customStyle="1" w:styleId="Patvirtinta">
    <w:name w:val="Patvirtinta"/>
    <w:basedOn w:val="prastasis"/>
    <w:rsid w:val="00B42645"/>
    <w:pPr>
      <w:keepLines/>
      <w:tabs>
        <w:tab w:val="left" w:pos="1304"/>
        <w:tab w:val="left" w:pos="1457"/>
        <w:tab w:val="left" w:pos="1604"/>
        <w:tab w:val="left" w:pos="1757"/>
      </w:tabs>
      <w:suppressAutoHyphens/>
      <w:autoSpaceDE w:val="0"/>
      <w:autoSpaceDN w:val="0"/>
      <w:adjustRightInd w:val="0"/>
      <w:spacing w:after="0" w:line="288" w:lineRule="auto"/>
      <w:ind w:left="5953"/>
      <w:textAlignment w:val="center"/>
    </w:pPr>
    <w:rPr>
      <w:rFonts w:ascii="Times New Roman" w:eastAsia="Times New Roman" w:hAnsi="Times New Roman"/>
      <w:color w:val="000000"/>
      <w:sz w:val="20"/>
      <w:szCs w:val="20"/>
    </w:rPr>
  </w:style>
  <w:style w:type="paragraph" w:customStyle="1" w:styleId="CentrBoldm">
    <w:name w:val="CentrBoldm"/>
    <w:basedOn w:val="CentrBold"/>
    <w:rsid w:val="00B42645"/>
    <w:rPr>
      <w:caps w:val="0"/>
    </w:rPr>
  </w:style>
  <w:style w:type="character" w:styleId="Hipersaitas">
    <w:name w:val="Hyperlink"/>
    <w:uiPriority w:val="99"/>
    <w:unhideWhenUsed/>
    <w:rsid w:val="001C159E"/>
    <w:rPr>
      <w:color w:val="0000FF"/>
      <w:u w:val="single"/>
    </w:rPr>
  </w:style>
  <w:style w:type="paragraph" w:styleId="Debesliotekstas">
    <w:name w:val="Balloon Text"/>
    <w:basedOn w:val="prastasis"/>
    <w:link w:val="DebesliotekstasDiagrama"/>
    <w:uiPriority w:val="99"/>
    <w:semiHidden/>
    <w:unhideWhenUsed/>
    <w:rsid w:val="00440D94"/>
    <w:pPr>
      <w:spacing w:after="0" w:line="240" w:lineRule="auto"/>
    </w:pPr>
    <w:rPr>
      <w:rFonts w:ascii="Tahoma" w:hAnsi="Tahoma"/>
      <w:sz w:val="16"/>
      <w:szCs w:val="16"/>
    </w:rPr>
  </w:style>
  <w:style w:type="character" w:customStyle="1" w:styleId="DebesliotekstasDiagrama">
    <w:name w:val="Debesėlio tekstas Diagrama"/>
    <w:link w:val="Debesliotekstas"/>
    <w:uiPriority w:val="99"/>
    <w:semiHidden/>
    <w:rsid w:val="00440D94"/>
    <w:rPr>
      <w:rFonts w:ascii="Tahoma" w:hAnsi="Tahoma" w:cs="Tahoma"/>
      <w:sz w:val="16"/>
      <w:szCs w:val="16"/>
      <w:lang w:eastAsia="en-US"/>
    </w:rPr>
  </w:style>
  <w:style w:type="paragraph" w:customStyle="1" w:styleId="body">
    <w:name w:val="body"/>
    <w:basedOn w:val="prastasis"/>
    <w:rsid w:val="00440D94"/>
    <w:pPr>
      <w:spacing w:after="360" w:line="240" w:lineRule="auto"/>
      <w:ind w:left="709" w:right="238"/>
      <w:jc w:val="both"/>
    </w:pPr>
    <w:rPr>
      <w:rFonts w:ascii="Times New Roman" w:eastAsia="Times New Roman" w:hAnsi="Times New Roman"/>
      <w:sz w:val="24"/>
      <w:szCs w:val="24"/>
      <w:lang w:val="ru-RU" w:eastAsia="ru-RU"/>
    </w:rPr>
  </w:style>
  <w:style w:type="character" w:styleId="Perirtashipersaitas">
    <w:name w:val="FollowedHyperlink"/>
    <w:uiPriority w:val="99"/>
    <w:rsid w:val="00BA06A5"/>
    <w:rPr>
      <w:color w:val="800080"/>
      <w:u w:val="single"/>
    </w:rPr>
  </w:style>
  <w:style w:type="paragraph" w:customStyle="1" w:styleId="patvirtinta0">
    <w:name w:val="patvirtinta"/>
    <w:basedOn w:val="prastasis"/>
    <w:rsid w:val="004A3160"/>
    <w:pPr>
      <w:spacing w:before="100" w:beforeAutospacing="1" w:after="100" w:afterAutospacing="1" w:line="240" w:lineRule="auto"/>
    </w:pPr>
    <w:rPr>
      <w:rFonts w:ascii="Times New Roman" w:eastAsia="Times New Roman" w:hAnsi="Times New Roman"/>
      <w:sz w:val="24"/>
      <w:szCs w:val="24"/>
      <w:lang w:eastAsia="lt-LT"/>
    </w:rPr>
  </w:style>
  <w:style w:type="paragraph" w:styleId="Pagrindiniotekstotrauka">
    <w:name w:val="Body Text Indent"/>
    <w:basedOn w:val="prastasis"/>
    <w:semiHidden/>
    <w:rsid w:val="004A3160"/>
    <w:pPr>
      <w:spacing w:after="0" w:line="360" w:lineRule="auto"/>
      <w:ind w:firstLine="1247"/>
      <w:jc w:val="both"/>
    </w:pPr>
    <w:rPr>
      <w:rFonts w:ascii="Times New Roman" w:eastAsia="Times New Roman" w:hAnsi="Times New Roman"/>
      <w:sz w:val="24"/>
      <w:szCs w:val="20"/>
      <w:lang w:val="ru-RU" w:eastAsia="ru-RU"/>
    </w:rPr>
  </w:style>
  <w:style w:type="character" w:customStyle="1" w:styleId="apple-style-span">
    <w:name w:val="apple-style-span"/>
    <w:basedOn w:val="Numatytasispastraiposriftas"/>
    <w:rsid w:val="004A3160"/>
  </w:style>
  <w:style w:type="paragraph" w:styleId="Antrats">
    <w:name w:val="header"/>
    <w:basedOn w:val="prastasis"/>
    <w:link w:val="AntratsDiagrama"/>
    <w:uiPriority w:val="99"/>
    <w:rsid w:val="00E54B30"/>
    <w:pPr>
      <w:tabs>
        <w:tab w:val="center" w:pos="4153"/>
        <w:tab w:val="right" w:pos="8306"/>
      </w:tabs>
      <w:spacing w:after="0" w:line="240" w:lineRule="auto"/>
    </w:pPr>
    <w:rPr>
      <w:rFonts w:ascii="Times New Roman" w:eastAsia="Times New Roman" w:hAnsi="Times New Roman"/>
      <w:sz w:val="20"/>
      <w:szCs w:val="20"/>
      <w:lang w:val="ru-RU" w:eastAsia="ru-RU"/>
    </w:rPr>
  </w:style>
  <w:style w:type="paragraph" w:customStyle="1" w:styleId="Default">
    <w:name w:val="Default"/>
    <w:rsid w:val="00A430CA"/>
    <w:pPr>
      <w:autoSpaceDE w:val="0"/>
      <w:autoSpaceDN w:val="0"/>
      <w:adjustRightInd w:val="0"/>
    </w:pPr>
    <w:rPr>
      <w:rFonts w:ascii="Times New Roman" w:eastAsia="Times New Roman" w:hAnsi="Times New Roman"/>
      <w:color w:val="000000"/>
      <w:sz w:val="24"/>
      <w:szCs w:val="24"/>
    </w:rPr>
  </w:style>
  <w:style w:type="character" w:styleId="Puslapionumeris">
    <w:name w:val="page number"/>
    <w:basedOn w:val="Numatytasispastraiposriftas"/>
    <w:rsid w:val="00B56A1B"/>
  </w:style>
  <w:style w:type="paragraph" w:styleId="Porat">
    <w:name w:val="footer"/>
    <w:basedOn w:val="prastasis"/>
    <w:link w:val="PoratDiagrama"/>
    <w:uiPriority w:val="99"/>
    <w:rsid w:val="00B56A1B"/>
    <w:pPr>
      <w:tabs>
        <w:tab w:val="center" w:pos="4819"/>
        <w:tab w:val="right" w:pos="9638"/>
      </w:tabs>
    </w:pPr>
  </w:style>
  <w:style w:type="table" w:styleId="Lentelstinklelis">
    <w:name w:val="Table Grid"/>
    <w:basedOn w:val="prastojilentel"/>
    <w:rsid w:val="005B47CD"/>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uiPriority w:val="99"/>
    <w:semiHidden/>
    <w:rsid w:val="00E65720"/>
    <w:rPr>
      <w:sz w:val="16"/>
      <w:szCs w:val="16"/>
    </w:rPr>
  </w:style>
  <w:style w:type="paragraph" w:styleId="Komentarotekstas">
    <w:name w:val="annotation text"/>
    <w:basedOn w:val="prastasis"/>
    <w:link w:val="KomentarotekstasDiagrama"/>
    <w:uiPriority w:val="99"/>
    <w:semiHidden/>
    <w:rsid w:val="00E65720"/>
    <w:rPr>
      <w:sz w:val="20"/>
      <w:szCs w:val="20"/>
    </w:rPr>
  </w:style>
  <w:style w:type="paragraph" w:styleId="Komentarotema">
    <w:name w:val="annotation subject"/>
    <w:basedOn w:val="Komentarotekstas"/>
    <w:next w:val="Komentarotekstas"/>
    <w:semiHidden/>
    <w:rsid w:val="00E65720"/>
    <w:rPr>
      <w:b/>
      <w:bCs/>
    </w:rPr>
  </w:style>
  <w:style w:type="paragraph" w:styleId="Pataisymai">
    <w:name w:val="Revision"/>
    <w:hidden/>
    <w:uiPriority w:val="99"/>
    <w:semiHidden/>
    <w:rsid w:val="00C73225"/>
    <w:rPr>
      <w:sz w:val="22"/>
      <w:szCs w:val="22"/>
      <w:lang w:eastAsia="en-US"/>
    </w:rPr>
  </w:style>
  <w:style w:type="character" w:customStyle="1" w:styleId="AntratsDiagrama">
    <w:name w:val="Antraštės Diagrama"/>
    <w:link w:val="Antrats"/>
    <w:uiPriority w:val="99"/>
    <w:rsid w:val="005C548D"/>
    <w:rPr>
      <w:rFonts w:ascii="Times New Roman" w:eastAsia="Times New Roman" w:hAnsi="Times New Roman"/>
      <w:lang w:val="ru-RU" w:eastAsia="ru-RU"/>
    </w:rPr>
  </w:style>
  <w:style w:type="paragraph" w:styleId="Pagrindiniotekstotrauka2">
    <w:name w:val="Body Text Indent 2"/>
    <w:basedOn w:val="prastasis"/>
    <w:link w:val="Pagrindiniotekstotrauka2Diagrama"/>
    <w:uiPriority w:val="99"/>
    <w:unhideWhenUsed/>
    <w:rsid w:val="0076699D"/>
    <w:pPr>
      <w:spacing w:after="120" w:line="480" w:lineRule="auto"/>
      <w:ind w:left="283"/>
    </w:pPr>
  </w:style>
  <w:style w:type="character" w:customStyle="1" w:styleId="Pagrindiniotekstotrauka2Diagrama">
    <w:name w:val="Pagrindinio teksto įtrauka 2 Diagrama"/>
    <w:link w:val="Pagrindiniotekstotrauka2"/>
    <w:uiPriority w:val="99"/>
    <w:rsid w:val="0076699D"/>
    <w:rPr>
      <w:sz w:val="22"/>
      <w:szCs w:val="22"/>
      <w:lang w:eastAsia="en-US"/>
    </w:rPr>
  </w:style>
  <w:style w:type="paragraph" w:customStyle="1" w:styleId="n">
    <w:name w:val="n"/>
    <w:basedOn w:val="Pagrindiniotekstotrauka"/>
    <w:rsid w:val="0076699D"/>
    <w:pPr>
      <w:keepLines/>
      <w:widowControl w:val="0"/>
      <w:spacing w:after="240" w:line="240" w:lineRule="auto"/>
      <w:ind w:firstLine="0"/>
    </w:pPr>
    <w:rPr>
      <w:i/>
      <w:sz w:val="22"/>
      <w:lang w:val="en-US" w:eastAsia="en-US"/>
    </w:rPr>
  </w:style>
  <w:style w:type="paragraph" w:customStyle="1" w:styleId="NormalB">
    <w:name w:val="NormalB"/>
    <w:basedOn w:val="prastasis"/>
    <w:autoRedefine/>
    <w:rsid w:val="00BE2BD6"/>
    <w:pPr>
      <w:tabs>
        <w:tab w:val="left" w:pos="-5808"/>
      </w:tabs>
      <w:spacing w:after="0" w:line="240" w:lineRule="auto"/>
      <w:jc w:val="center"/>
    </w:pPr>
    <w:rPr>
      <w:rFonts w:ascii="Times New Roman" w:eastAsia="Arial Unicode MS" w:hAnsi="Times New Roman"/>
      <w:b/>
      <w:bCs/>
      <w:sz w:val="20"/>
      <w:szCs w:val="20"/>
    </w:rPr>
  </w:style>
  <w:style w:type="character" w:customStyle="1" w:styleId="KomentarotekstasDiagrama">
    <w:name w:val="Komentaro tekstas Diagrama"/>
    <w:link w:val="Komentarotekstas"/>
    <w:uiPriority w:val="99"/>
    <w:semiHidden/>
    <w:rsid w:val="00ED68FF"/>
    <w:rPr>
      <w:lang w:eastAsia="en-US"/>
    </w:rPr>
  </w:style>
  <w:style w:type="paragraph" w:styleId="Dokumentoinaostekstas">
    <w:name w:val="endnote text"/>
    <w:basedOn w:val="prastasis"/>
    <w:link w:val="DokumentoinaostekstasDiagrama"/>
    <w:uiPriority w:val="99"/>
    <w:semiHidden/>
    <w:unhideWhenUsed/>
    <w:rsid w:val="00377737"/>
    <w:rPr>
      <w:sz w:val="20"/>
      <w:szCs w:val="20"/>
    </w:rPr>
  </w:style>
  <w:style w:type="character" w:customStyle="1" w:styleId="DokumentoinaostekstasDiagrama">
    <w:name w:val="Dokumento išnašos tekstas Diagrama"/>
    <w:link w:val="Dokumentoinaostekstas"/>
    <w:uiPriority w:val="99"/>
    <w:semiHidden/>
    <w:rsid w:val="00377737"/>
    <w:rPr>
      <w:lang w:eastAsia="en-US"/>
    </w:rPr>
  </w:style>
  <w:style w:type="character" w:styleId="Dokumentoinaosnumeris">
    <w:name w:val="endnote reference"/>
    <w:uiPriority w:val="99"/>
    <w:semiHidden/>
    <w:unhideWhenUsed/>
    <w:rsid w:val="00377737"/>
    <w:rPr>
      <w:vertAlign w:val="superscript"/>
    </w:rPr>
  </w:style>
  <w:style w:type="paragraph" w:styleId="Puslapioinaostekstas">
    <w:name w:val="footnote text"/>
    <w:basedOn w:val="prastasis"/>
    <w:link w:val="PuslapioinaostekstasDiagrama"/>
    <w:uiPriority w:val="99"/>
    <w:semiHidden/>
    <w:unhideWhenUsed/>
    <w:rsid w:val="00FB0606"/>
    <w:rPr>
      <w:sz w:val="20"/>
      <w:szCs w:val="20"/>
    </w:rPr>
  </w:style>
  <w:style w:type="character" w:customStyle="1" w:styleId="PuslapioinaostekstasDiagrama">
    <w:name w:val="Puslapio išnašos tekstas Diagrama"/>
    <w:link w:val="Puslapioinaostekstas"/>
    <w:uiPriority w:val="99"/>
    <w:semiHidden/>
    <w:rsid w:val="00FB0606"/>
    <w:rPr>
      <w:lang w:eastAsia="en-US"/>
    </w:rPr>
  </w:style>
  <w:style w:type="character" w:styleId="Puslapioinaosnuoroda">
    <w:name w:val="footnote reference"/>
    <w:uiPriority w:val="99"/>
    <w:semiHidden/>
    <w:unhideWhenUsed/>
    <w:rsid w:val="00FB0606"/>
    <w:rPr>
      <w:vertAlign w:val="superscript"/>
    </w:rPr>
  </w:style>
  <w:style w:type="paragraph" w:styleId="Sraopastraipa">
    <w:name w:val="List Paragraph"/>
    <w:basedOn w:val="prastasis"/>
    <w:uiPriority w:val="34"/>
    <w:qFormat/>
    <w:rsid w:val="005D3FBE"/>
    <w:pPr>
      <w:spacing w:after="0" w:line="240" w:lineRule="auto"/>
      <w:ind w:left="720"/>
    </w:pPr>
    <w:rPr>
      <w:rFonts w:ascii="Times New Roman" w:eastAsia="Times New Roman" w:hAnsi="Times New Roman"/>
      <w:sz w:val="24"/>
      <w:szCs w:val="24"/>
      <w:lang w:eastAsia="lt-LT"/>
    </w:rPr>
  </w:style>
  <w:style w:type="paragraph" w:customStyle="1" w:styleId="a">
    <w:name w:val="Пункт"/>
    <w:basedOn w:val="prastasis"/>
    <w:autoRedefine/>
    <w:rsid w:val="00FB259E"/>
    <w:pPr>
      <w:overflowPunct w:val="0"/>
      <w:autoSpaceDE w:val="0"/>
      <w:autoSpaceDN w:val="0"/>
      <w:adjustRightInd w:val="0"/>
      <w:spacing w:after="0" w:line="360" w:lineRule="auto"/>
      <w:ind w:firstLine="1259"/>
      <w:jc w:val="both"/>
    </w:pPr>
    <w:rPr>
      <w:rFonts w:ascii="Times New Roman" w:eastAsia="Times New Roman" w:hAnsi="Times New Roman"/>
      <w:sz w:val="24"/>
      <w:szCs w:val="24"/>
    </w:rPr>
  </w:style>
  <w:style w:type="character" w:customStyle="1" w:styleId="apple-converted-space">
    <w:name w:val="apple-converted-space"/>
    <w:rsid w:val="00C03B1A"/>
  </w:style>
  <w:style w:type="paragraph" w:styleId="prastasiniatinklio">
    <w:name w:val="Normal (Web)"/>
    <w:basedOn w:val="prastasis"/>
    <w:rsid w:val="006E4085"/>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PoratDiagrama">
    <w:name w:val="Poraštė Diagrama"/>
    <w:link w:val="Porat"/>
    <w:uiPriority w:val="99"/>
    <w:rsid w:val="00E076BC"/>
    <w:rPr>
      <w:sz w:val="22"/>
      <w:szCs w:val="22"/>
      <w:lang w:eastAsia="en-US"/>
    </w:rPr>
  </w:style>
  <w:style w:type="paragraph" w:customStyle="1" w:styleId="ListParagraph1">
    <w:name w:val="List Paragraph1"/>
    <w:basedOn w:val="prastasis"/>
    <w:qFormat/>
    <w:rsid w:val="001A266B"/>
    <w:pPr>
      <w:suppressAutoHyphens/>
      <w:spacing w:after="0" w:line="240" w:lineRule="auto"/>
      <w:ind w:left="720" w:firstLine="720"/>
      <w:jc w:val="both"/>
    </w:pPr>
    <w:rPr>
      <w:rFonts w:ascii="Times New Roman" w:eastAsia="Times New Roman" w:hAnsi="Times New Roman"/>
      <w:bCs/>
      <w:sz w:val="20"/>
      <w:szCs w:val="20"/>
      <w:lang w:eastAsia="ar-SA"/>
    </w:rPr>
  </w:style>
  <w:style w:type="character" w:styleId="Grietas">
    <w:name w:val="Strong"/>
    <w:basedOn w:val="Numatytasispastraiposriftas"/>
    <w:uiPriority w:val="22"/>
    <w:qFormat/>
    <w:rsid w:val="008041A0"/>
    <w:rPr>
      <w:b/>
      <w:bCs/>
    </w:rPr>
  </w:style>
  <w:style w:type="paragraph" w:customStyle="1" w:styleId="Pagrindinistekstas1">
    <w:name w:val="Pagrindinis tekstas1"/>
    <w:basedOn w:val="prastasis"/>
    <w:rsid w:val="00387534"/>
    <w:pPr>
      <w:suppressAutoHyphens/>
      <w:autoSpaceDE w:val="0"/>
      <w:autoSpaceDN w:val="0"/>
      <w:adjustRightInd w:val="0"/>
      <w:spacing w:after="0" w:line="298" w:lineRule="auto"/>
      <w:ind w:firstLine="312"/>
      <w:jc w:val="both"/>
      <w:textAlignment w:val="center"/>
    </w:pPr>
    <w:rPr>
      <w:rFonts w:ascii="Times New Roman" w:eastAsia="Times New Roman" w:hAnsi="Times New Roman"/>
      <w:color w:val="000000"/>
      <w:sz w:val="20"/>
      <w:szCs w:val="20"/>
    </w:rPr>
  </w:style>
  <w:style w:type="paragraph" w:styleId="Pagrindinistekstas2">
    <w:name w:val="Body Text 2"/>
    <w:basedOn w:val="prastasis"/>
    <w:link w:val="Pagrindinistekstas2Diagrama"/>
    <w:uiPriority w:val="99"/>
    <w:unhideWhenUsed/>
    <w:rsid w:val="005A2956"/>
    <w:pPr>
      <w:spacing w:after="120" w:line="480" w:lineRule="auto"/>
    </w:pPr>
  </w:style>
  <w:style w:type="character" w:customStyle="1" w:styleId="Pagrindinistekstas2Diagrama">
    <w:name w:val="Pagrindinis tekstas 2 Diagrama"/>
    <w:basedOn w:val="Numatytasispastraiposriftas"/>
    <w:link w:val="Pagrindinistekstas2"/>
    <w:uiPriority w:val="99"/>
    <w:rsid w:val="005A2956"/>
    <w:rPr>
      <w:sz w:val="22"/>
      <w:szCs w:val="22"/>
      <w:lang w:eastAsia="en-US"/>
    </w:rPr>
  </w:style>
  <w:style w:type="paragraph" w:styleId="Pagrindinistekstas">
    <w:name w:val="Body Text"/>
    <w:basedOn w:val="prastasis"/>
    <w:link w:val="PagrindinistekstasDiagrama"/>
    <w:uiPriority w:val="99"/>
    <w:semiHidden/>
    <w:unhideWhenUsed/>
    <w:rsid w:val="00BD130E"/>
    <w:pPr>
      <w:spacing w:after="120"/>
    </w:pPr>
  </w:style>
  <w:style w:type="character" w:customStyle="1" w:styleId="PagrindinistekstasDiagrama">
    <w:name w:val="Pagrindinis tekstas Diagrama"/>
    <w:basedOn w:val="Numatytasispastraiposriftas"/>
    <w:link w:val="Pagrindinistekstas"/>
    <w:uiPriority w:val="99"/>
    <w:semiHidden/>
    <w:rsid w:val="00BD130E"/>
    <w:rPr>
      <w:sz w:val="22"/>
      <w:szCs w:val="22"/>
      <w:lang w:eastAsia="en-US"/>
    </w:rPr>
  </w:style>
  <w:style w:type="paragraph" w:customStyle="1" w:styleId="font5">
    <w:name w:val="font5"/>
    <w:basedOn w:val="prastasis"/>
    <w:rsid w:val="00476882"/>
    <w:pPr>
      <w:spacing w:before="100" w:beforeAutospacing="1" w:after="100" w:afterAutospacing="1" w:line="240" w:lineRule="auto"/>
    </w:pPr>
    <w:rPr>
      <w:rFonts w:eastAsia="Times New Roman"/>
      <w:b/>
      <w:bCs/>
      <w:color w:val="FF0000"/>
      <w:sz w:val="20"/>
      <w:szCs w:val="20"/>
      <w:lang w:eastAsia="lt-LT"/>
    </w:rPr>
  </w:style>
  <w:style w:type="paragraph" w:customStyle="1" w:styleId="font6">
    <w:name w:val="font6"/>
    <w:basedOn w:val="prastasis"/>
    <w:rsid w:val="00476882"/>
    <w:pPr>
      <w:spacing w:before="100" w:beforeAutospacing="1" w:after="100" w:afterAutospacing="1" w:line="240" w:lineRule="auto"/>
    </w:pPr>
    <w:rPr>
      <w:rFonts w:eastAsia="Times New Roman"/>
      <w:b/>
      <w:bCs/>
      <w:color w:val="000000"/>
      <w:sz w:val="20"/>
      <w:szCs w:val="20"/>
      <w:lang w:eastAsia="lt-LT"/>
    </w:rPr>
  </w:style>
  <w:style w:type="paragraph" w:customStyle="1" w:styleId="xl63">
    <w:name w:val="xl63"/>
    <w:basedOn w:val="prastasis"/>
    <w:rsid w:val="00476882"/>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xl64">
    <w:name w:val="xl64"/>
    <w:basedOn w:val="prastasis"/>
    <w:rsid w:val="00476882"/>
    <w:pPr>
      <w:spacing w:before="100" w:beforeAutospacing="1" w:after="100" w:afterAutospacing="1" w:line="240" w:lineRule="auto"/>
    </w:pPr>
    <w:rPr>
      <w:rFonts w:ascii="Times New Roman" w:eastAsia="Times New Roman" w:hAnsi="Times New Roman"/>
      <w:sz w:val="20"/>
      <w:szCs w:val="20"/>
      <w:lang w:eastAsia="lt-LT"/>
    </w:rPr>
  </w:style>
  <w:style w:type="paragraph" w:customStyle="1" w:styleId="xl65">
    <w:name w:val="xl65"/>
    <w:basedOn w:val="prastasis"/>
    <w:rsid w:val="00476882"/>
    <w:pPr>
      <w:spacing w:before="100" w:beforeAutospacing="1" w:after="100" w:afterAutospacing="1" w:line="240" w:lineRule="auto"/>
      <w:jc w:val="center"/>
      <w:textAlignment w:val="top"/>
    </w:pPr>
    <w:rPr>
      <w:rFonts w:ascii="Times New Roman" w:eastAsia="Times New Roman" w:hAnsi="Times New Roman"/>
      <w:sz w:val="24"/>
      <w:szCs w:val="24"/>
      <w:lang w:eastAsia="lt-LT"/>
    </w:rPr>
  </w:style>
  <w:style w:type="paragraph" w:customStyle="1" w:styleId="xl66">
    <w:name w:val="xl66"/>
    <w:basedOn w:val="prastasis"/>
    <w:rsid w:val="00476882"/>
    <w:pPr>
      <w:spacing w:before="100" w:beforeAutospacing="1" w:after="100" w:afterAutospacing="1" w:line="240" w:lineRule="auto"/>
      <w:jc w:val="center"/>
      <w:textAlignment w:val="top"/>
    </w:pPr>
    <w:rPr>
      <w:rFonts w:ascii="Times New Roman" w:eastAsia="Times New Roman" w:hAnsi="Times New Roman"/>
      <w:b/>
      <w:bCs/>
      <w:sz w:val="20"/>
      <w:szCs w:val="20"/>
      <w:lang w:eastAsia="lt-LT"/>
    </w:rPr>
  </w:style>
  <w:style w:type="paragraph" w:customStyle="1" w:styleId="xl67">
    <w:name w:val="xl67"/>
    <w:basedOn w:val="prastasis"/>
    <w:rsid w:val="00476882"/>
    <w:pPr>
      <w:spacing w:before="100" w:beforeAutospacing="1" w:after="100" w:afterAutospacing="1" w:line="240" w:lineRule="auto"/>
      <w:jc w:val="center"/>
      <w:textAlignment w:val="top"/>
    </w:pPr>
    <w:rPr>
      <w:rFonts w:ascii="Times New Roman" w:eastAsia="Times New Roman" w:hAnsi="Times New Roman"/>
      <w:sz w:val="24"/>
      <w:szCs w:val="24"/>
      <w:lang w:eastAsia="lt-LT"/>
    </w:rPr>
  </w:style>
  <w:style w:type="paragraph" w:customStyle="1" w:styleId="xl68">
    <w:name w:val="xl68"/>
    <w:basedOn w:val="prastasis"/>
    <w:rsid w:val="00476882"/>
    <w:pPr>
      <w:spacing w:before="100" w:beforeAutospacing="1" w:after="100" w:afterAutospacing="1" w:line="240" w:lineRule="auto"/>
      <w:jc w:val="center"/>
      <w:textAlignment w:val="top"/>
    </w:pPr>
    <w:rPr>
      <w:rFonts w:ascii="Times New Roman" w:eastAsia="Times New Roman" w:hAnsi="Times New Roman"/>
      <w:color w:val="FF0000"/>
      <w:sz w:val="24"/>
      <w:szCs w:val="24"/>
      <w:lang w:eastAsia="lt-LT"/>
    </w:rPr>
  </w:style>
  <w:style w:type="paragraph" w:customStyle="1" w:styleId="xl69">
    <w:name w:val="xl69"/>
    <w:basedOn w:val="prastasis"/>
    <w:rsid w:val="00476882"/>
    <w:pPr>
      <w:pBdr>
        <w:top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eastAsia="Times New Roman"/>
      <w:b/>
      <w:bCs/>
      <w:sz w:val="20"/>
      <w:szCs w:val="20"/>
      <w:lang w:eastAsia="lt-LT"/>
    </w:rPr>
  </w:style>
  <w:style w:type="paragraph" w:customStyle="1" w:styleId="xl70">
    <w:name w:val="xl70"/>
    <w:basedOn w:val="prastasis"/>
    <w:rsid w:val="0047688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eastAsia="Times New Roman"/>
      <w:b/>
      <w:bCs/>
      <w:sz w:val="20"/>
      <w:szCs w:val="20"/>
      <w:lang w:eastAsia="lt-LT"/>
    </w:rPr>
  </w:style>
  <w:style w:type="paragraph" w:customStyle="1" w:styleId="xl71">
    <w:name w:val="xl71"/>
    <w:basedOn w:val="prastasis"/>
    <w:rsid w:val="00476882"/>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eastAsia="Times New Roman"/>
      <w:b/>
      <w:bCs/>
      <w:sz w:val="20"/>
      <w:szCs w:val="20"/>
      <w:lang w:eastAsia="lt-LT"/>
    </w:rPr>
  </w:style>
  <w:style w:type="paragraph" w:customStyle="1" w:styleId="xl72">
    <w:name w:val="xl72"/>
    <w:basedOn w:val="prastasis"/>
    <w:rsid w:val="00476882"/>
    <w:pPr>
      <w:spacing w:before="100" w:beforeAutospacing="1" w:after="100" w:afterAutospacing="1" w:line="240" w:lineRule="auto"/>
      <w:textAlignment w:val="center"/>
    </w:pPr>
    <w:rPr>
      <w:rFonts w:eastAsia="Times New Roman"/>
      <w:sz w:val="24"/>
      <w:szCs w:val="24"/>
      <w:lang w:eastAsia="lt-LT"/>
    </w:rPr>
  </w:style>
  <w:style w:type="paragraph" w:customStyle="1" w:styleId="xl73">
    <w:name w:val="xl73"/>
    <w:basedOn w:val="prastasis"/>
    <w:rsid w:val="00476882"/>
    <w:pPr>
      <w:spacing w:before="100" w:beforeAutospacing="1" w:after="100" w:afterAutospacing="1" w:line="240" w:lineRule="auto"/>
      <w:jc w:val="center"/>
      <w:textAlignment w:val="center"/>
    </w:pPr>
    <w:rPr>
      <w:rFonts w:ascii="Times New Roman" w:eastAsia="Times New Roman" w:hAnsi="Times New Roman"/>
      <w:sz w:val="24"/>
      <w:szCs w:val="24"/>
      <w:lang w:eastAsia="lt-LT"/>
    </w:rPr>
  </w:style>
  <w:style w:type="paragraph" w:customStyle="1" w:styleId="xl74">
    <w:name w:val="xl74"/>
    <w:basedOn w:val="prastasis"/>
    <w:rsid w:val="004768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lt-LT"/>
    </w:rPr>
  </w:style>
  <w:style w:type="paragraph" w:customStyle="1" w:styleId="xl75">
    <w:name w:val="xl75"/>
    <w:basedOn w:val="prastasis"/>
    <w:rsid w:val="004768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lt-LT"/>
    </w:rPr>
  </w:style>
  <w:style w:type="paragraph" w:customStyle="1" w:styleId="xl76">
    <w:name w:val="xl76"/>
    <w:basedOn w:val="prastasis"/>
    <w:rsid w:val="0047688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20"/>
      <w:szCs w:val="20"/>
      <w:lang w:eastAsia="lt-LT"/>
    </w:rPr>
  </w:style>
  <w:style w:type="paragraph" w:customStyle="1" w:styleId="xl77">
    <w:name w:val="xl77"/>
    <w:basedOn w:val="prastasis"/>
    <w:rsid w:val="00476882"/>
    <w:pPr>
      <w:pBdr>
        <w:top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eastAsia="Times New Roman"/>
      <w:b/>
      <w:bCs/>
      <w:sz w:val="20"/>
      <w:szCs w:val="20"/>
      <w:lang w:eastAsia="lt-LT"/>
    </w:rPr>
  </w:style>
  <w:style w:type="paragraph" w:customStyle="1" w:styleId="xl78">
    <w:name w:val="xl78"/>
    <w:basedOn w:val="prastasis"/>
    <w:rsid w:val="004768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0"/>
      <w:szCs w:val="20"/>
      <w:lang w:eastAsia="lt-LT"/>
    </w:rPr>
  </w:style>
  <w:style w:type="character" w:customStyle="1" w:styleId="Antrat3Diagrama">
    <w:name w:val="Antraštė 3 Diagrama"/>
    <w:basedOn w:val="Numatytasispastraiposriftas"/>
    <w:link w:val="Antrat3"/>
    <w:uiPriority w:val="9"/>
    <w:semiHidden/>
    <w:rsid w:val="00E84818"/>
    <w:rPr>
      <w:rFonts w:asciiTheme="majorHAnsi" w:eastAsiaTheme="majorEastAsia" w:hAnsiTheme="majorHAnsi" w:cstheme="majorBidi"/>
      <w:b/>
      <w:bCs/>
      <w:color w:val="4F81BD" w:themeColor="accent1"/>
      <w:sz w:val="22"/>
      <w:szCs w:val="22"/>
      <w:lang w:eastAsia="en-US"/>
    </w:rPr>
  </w:style>
  <w:style w:type="character" w:customStyle="1" w:styleId="Antrat4Diagrama">
    <w:name w:val="Antraštė 4 Diagrama"/>
    <w:basedOn w:val="Numatytasispastraiposriftas"/>
    <w:link w:val="Antrat4"/>
    <w:uiPriority w:val="9"/>
    <w:semiHidden/>
    <w:rsid w:val="00E84818"/>
    <w:rPr>
      <w:rFonts w:asciiTheme="majorHAnsi" w:eastAsiaTheme="majorEastAsia" w:hAnsiTheme="majorHAnsi" w:cstheme="majorBidi"/>
      <w:b/>
      <w:bCs/>
      <w:i/>
      <w:iCs/>
      <w:color w:val="4F81BD" w:themeColor="accent1"/>
      <w:sz w:val="22"/>
      <w:szCs w:val="22"/>
      <w:lang w:eastAsia="en-US"/>
    </w:rPr>
  </w:style>
  <w:style w:type="character" w:customStyle="1" w:styleId="Antrat5Diagrama">
    <w:name w:val="Antraštė 5 Diagrama"/>
    <w:basedOn w:val="Numatytasispastraiposriftas"/>
    <w:link w:val="Antrat5"/>
    <w:uiPriority w:val="9"/>
    <w:rsid w:val="00E84818"/>
    <w:rPr>
      <w:rFonts w:asciiTheme="majorHAnsi" w:eastAsiaTheme="majorEastAsia" w:hAnsiTheme="majorHAnsi" w:cstheme="majorBidi"/>
      <w:color w:val="243F60" w:themeColor="accent1" w:themeShade="7F"/>
      <w:sz w:val="22"/>
      <w:szCs w:val="22"/>
      <w:lang w:eastAsia="en-US"/>
    </w:rPr>
  </w:style>
  <w:style w:type="character" w:customStyle="1" w:styleId="Antrat7Diagrama">
    <w:name w:val="Antraštė 7 Diagrama"/>
    <w:basedOn w:val="Numatytasispastraiposriftas"/>
    <w:link w:val="Antrat7"/>
    <w:uiPriority w:val="9"/>
    <w:semiHidden/>
    <w:rsid w:val="00E84818"/>
    <w:rPr>
      <w:rFonts w:asciiTheme="majorHAnsi" w:eastAsiaTheme="majorEastAsia" w:hAnsiTheme="majorHAnsi" w:cstheme="majorBidi"/>
      <w:i/>
      <w:iCs/>
      <w:color w:val="404040" w:themeColor="text1" w:themeTint="BF"/>
      <w:sz w:val="22"/>
      <w:szCs w:val="22"/>
      <w:lang w:eastAsia="en-US"/>
    </w:rPr>
  </w:style>
  <w:style w:type="character" w:customStyle="1" w:styleId="Antrat8Diagrama">
    <w:name w:val="Antraštė 8 Diagrama"/>
    <w:basedOn w:val="Numatytasispastraiposriftas"/>
    <w:link w:val="Antrat8"/>
    <w:uiPriority w:val="9"/>
    <w:rsid w:val="00E84818"/>
    <w:rPr>
      <w:rFonts w:asciiTheme="majorHAnsi" w:eastAsiaTheme="majorEastAsia" w:hAnsiTheme="majorHAnsi" w:cstheme="majorBidi"/>
      <w:color w:val="404040" w:themeColor="text1" w:themeTint="BF"/>
      <w:lang w:eastAsia="en-US"/>
    </w:rPr>
  </w:style>
  <w:style w:type="paragraph" w:styleId="Pavadinimas">
    <w:name w:val="Title"/>
    <w:basedOn w:val="prastasis"/>
    <w:link w:val="PavadinimasDiagrama"/>
    <w:qFormat/>
    <w:rsid w:val="00E84818"/>
    <w:pPr>
      <w:overflowPunct w:val="0"/>
      <w:autoSpaceDE w:val="0"/>
      <w:autoSpaceDN w:val="0"/>
      <w:adjustRightInd w:val="0"/>
      <w:spacing w:after="0" w:line="240" w:lineRule="auto"/>
      <w:jc w:val="center"/>
    </w:pPr>
    <w:rPr>
      <w:rFonts w:ascii="Times New Roman" w:eastAsia="Times New Roman" w:hAnsi="Times New Roman"/>
      <w:b/>
      <w:bCs/>
      <w:sz w:val="24"/>
      <w:szCs w:val="20"/>
    </w:rPr>
  </w:style>
  <w:style w:type="character" w:customStyle="1" w:styleId="PavadinimasDiagrama">
    <w:name w:val="Pavadinimas Diagrama"/>
    <w:basedOn w:val="Numatytasispastraiposriftas"/>
    <w:link w:val="Pavadinimas"/>
    <w:rsid w:val="00E84818"/>
    <w:rPr>
      <w:rFonts w:ascii="Times New Roman" w:eastAsia="Times New Roman" w:hAnsi="Times New Roman"/>
      <w:b/>
      <w:bCs/>
      <w:sz w:val="24"/>
      <w:lang w:eastAsia="en-US"/>
    </w:rPr>
  </w:style>
  <w:style w:type="paragraph" w:customStyle="1" w:styleId="normaltableau">
    <w:name w:val="normal_tableau"/>
    <w:basedOn w:val="prastasis"/>
    <w:rsid w:val="00E84818"/>
    <w:pPr>
      <w:spacing w:before="120" w:after="120" w:line="240" w:lineRule="auto"/>
      <w:jc w:val="both"/>
    </w:pPr>
    <w:rPr>
      <w:rFonts w:ascii="Optima" w:eastAsia="Times New Roman" w:hAnsi="Optima"/>
      <w:szCs w:val="20"/>
      <w:lang w:val="en-GB"/>
    </w:rPr>
  </w:style>
  <w:style w:type="paragraph" w:customStyle="1" w:styleId="a0">
    <w:name w:val="Предприятие"/>
    <w:next w:val="prastasis"/>
    <w:rsid w:val="00E84818"/>
    <w:pPr>
      <w:jc w:val="center"/>
    </w:pPr>
    <w:rPr>
      <w:rFonts w:ascii="Times New Roman" w:eastAsia="Times New Roman" w:hAnsi="Times New Roman"/>
      <w:b/>
      <w:caps/>
      <w:noProof/>
      <w:sz w:val="24"/>
      <w:lang w:val="ru-RU" w:eastAsia="ru-RU"/>
    </w:rPr>
  </w:style>
  <w:style w:type="character" w:styleId="Emfaz">
    <w:name w:val="Emphasis"/>
    <w:basedOn w:val="Numatytasispastraiposriftas"/>
    <w:qFormat/>
    <w:rsid w:val="007D5FCD"/>
    <w:rPr>
      <w:i/>
      <w:iCs/>
    </w:rPr>
  </w:style>
  <w:style w:type="character" w:customStyle="1" w:styleId="cf01">
    <w:name w:val="cf01"/>
    <w:basedOn w:val="Numatytasispastraiposriftas"/>
    <w:rsid w:val="009C7D1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723">
      <w:bodyDiv w:val="1"/>
      <w:marLeft w:val="0"/>
      <w:marRight w:val="0"/>
      <w:marTop w:val="0"/>
      <w:marBottom w:val="0"/>
      <w:divBdr>
        <w:top w:val="none" w:sz="0" w:space="0" w:color="auto"/>
        <w:left w:val="none" w:sz="0" w:space="0" w:color="auto"/>
        <w:bottom w:val="none" w:sz="0" w:space="0" w:color="auto"/>
        <w:right w:val="none" w:sz="0" w:space="0" w:color="auto"/>
      </w:divBdr>
      <w:divsChild>
        <w:div w:id="185681291">
          <w:marLeft w:val="0"/>
          <w:marRight w:val="0"/>
          <w:marTop w:val="0"/>
          <w:marBottom w:val="0"/>
          <w:divBdr>
            <w:top w:val="none" w:sz="0" w:space="0" w:color="auto"/>
            <w:left w:val="none" w:sz="0" w:space="0" w:color="auto"/>
            <w:bottom w:val="none" w:sz="0" w:space="0" w:color="auto"/>
            <w:right w:val="none" w:sz="0" w:space="0" w:color="auto"/>
          </w:divBdr>
          <w:divsChild>
            <w:div w:id="533737686">
              <w:marLeft w:val="0"/>
              <w:marRight w:val="0"/>
              <w:marTop w:val="0"/>
              <w:marBottom w:val="0"/>
              <w:divBdr>
                <w:top w:val="none" w:sz="0" w:space="0" w:color="auto"/>
                <w:left w:val="none" w:sz="0" w:space="0" w:color="auto"/>
                <w:bottom w:val="none" w:sz="0" w:space="0" w:color="auto"/>
                <w:right w:val="none" w:sz="0" w:space="0" w:color="auto"/>
              </w:divBdr>
              <w:divsChild>
                <w:div w:id="1554534790">
                  <w:marLeft w:val="0"/>
                  <w:marRight w:val="0"/>
                  <w:marTop w:val="0"/>
                  <w:marBottom w:val="0"/>
                  <w:divBdr>
                    <w:top w:val="none" w:sz="0" w:space="0" w:color="auto"/>
                    <w:left w:val="none" w:sz="0" w:space="0" w:color="auto"/>
                    <w:bottom w:val="none" w:sz="0" w:space="0" w:color="auto"/>
                    <w:right w:val="none" w:sz="0" w:space="0" w:color="auto"/>
                  </w:divBdr>
                  <w:divsChild>
                    <w:div w:id="55720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89081">
      <w:bodyDiv w:val="1"/>
      <w:marLeft w:val="0"/>
      <w:marRight w:val="0"/>
      <w:marTop w:val="0"/>
      <w:marBottom w:val="0"/>
      <w:divBdr>
        <w:top w:val="none" w:sz="0" w:space="0" w:color="auto"/>
        <w:left w:val="none" w:sz="0" w:space="0" w:color="auto"/>
        <w:bottom w:val="none" w:sz="0" w:space="0" w:color="auto"/>
        <w:right w:val="none" w:sz="0" w:space="0" w:color="auto"/>
      </w:divBdr>
      <w:divsChild>
        <w:div w:id="1081954053">
          <w:marLeft w:val="0"/>
          <w:marRight w:val="0"/>
          <w:marTop w:val="0"/>
          <w:marBottom w:val="0"/>
          <w:divBdr>
            <w:top w:val="none" w:sz="0" w:space="0" w:color="auto"/>
            <w:left w:val="none" w:sz="0" w:space="0" w:color="auto"/>
            <w:bottom w:val="none" w:sz="0" w:space="0" w:color="auto"/>
            <w:right w:val="none" w:sz="0" w:space="0" w:color="auto"/>
          </w:divBdr>
          <w:divsChild>
            <w:div w:id="1618289999">
              <w:marLeft w:val="0"/>
              <w:marRight w:val="0"/>
              <w:marTop w:val="0"/>
              <w:marBottom w:val="0"/>
              <w:divBdr>
                <w:top w:val="none" w:sz="0" w:space="0" w:color="auto"/>
                <w:left w:val="none" w:sz="0" w:space="0" w:color="auto"/>
                <w:bottom w:val="none" w:sz="0" w:space="0" w:color="auto"/>
                <w:right w:val="none" w:sz="0" w:space="0" w:color="auto"/>
              </w:divBdr>
            </w:div>
            <w:div w:id="1593586403">
              <w:marLeft w:val="0"/>
              <w:marRight w:val="0"/>
              <w:marTop w:val="0"/>
              <w:marBottom w:val="0"/>
              <w:divBdr>
                <w:top w:val="none" w:sz="0" w:space="0" w:color="auto"/>
                <w:left w:val="none" w:sz="0" w:space="0" w:color="auto"/>
                <w:bottom w:val="none" w:sz="0" w:space="0" w:color="auto"/>
                <w:right w:val="none" w:sz="0" w:space="0" w:color="auto"/>
              </w:divBdr>
            </w:div>
          </w:divsChild>
        </w:div>
        <w:div w:id="212348147">
          <w:marLeft w:val="0"/>
          <w:marRight w:val="0"/>
          <w:marTop w:val="0"/>
          <w:marBottom w:val="0"/>
          <w:divBdr>
            <w:top w:val="none" w:sz="0" w:space="0" w:color="auto"/>
            <w:left w:val="none" w:sz="0" w:space="0" w:color="auto"/>
            <w:bottom w:val="none" w:sz="0" w:space="0" w:color="auto"/>
            <w:right w:val="none" w:sz="0" w:space="0" w:color="auto"/>
          </w:divBdr>
        </w:div>
        <w:div w:id="117185021">
          <w:marLeft w:val="0"/>
          <w:marRight w:val="0"/>
          <w:marTop w:val="0"/>
          <w:marBottom w:val="0"/>
          <w:divBdr>
            <w:top w:val="none" w:sz="0" w:space="0" w:color="auto"/>
            <w:left w:val="none" w:sz="0" w:space="0" w:color="auto"/>
            <w:bottom w:val="none" w:sz="0" w:space="0" w:color="auto"/>
            <w:right w:val="none" w:sz="0" w:space="0" w:color="auto"/>
          </w:divBdr>
        </w:div>
      </w:divsChild>
    </w:div>
    <w:div w:id="95906350">
      <w:bodyDiv w:val="1"/>
      <w:marLeft w:val="0"/>
      <w:marRight w:val="0"/>
      <w:marTop w:val="0"/>
      <w:marBottom w:val="0"/>
      <w:divBdr>
        <w:top w:val="none" w:sz="0" w:space="0" w:color="auto"/>
        <w:left w:val="none" w:sz="0" w:space="0" w:color="auto"/>
        <w:bottom w:val="none" w:sz="0" w:space="0" w:color="auto"/>
        <w:right w:val="none" w:sz="0" w:space="0" w:color="auto"/>
      </w:divBdr>
    </w:div>
    <w:div w:id="107159945">
      <w:bodyDiv w:val="1"/>
      <w:marLeft w:val="0"/>
      <w:marRight w:val="0"/>
      <w:marTop w:val="0"/>
      <w:marBottom w:val="0"/>
      <w:divBdr>
        <w:top w:val="none" w:sz="0" w:space="0" w:color="auto"/>
        <w:left w:val="none" w:sz="0" w:space="0" w:color="auto"/>
        <w:bottom w:val="none" w:sz="0" w:space="0" w:color="auto"/>
        <w:right w:val="none" w:sz="0" w:space="0" w:color="auto"/>
      </w:divBdr>
    </w:div>
    <w:div w:id="148980091">
      <w:bodyDiv w:val="1"/>
      <w:marLeft w:val="0"/>
      <w:marRight w:val="0"/>
      <w:marTop w:val="0"/>
      <w:marBottom w:val="0"/>
      <w:divBdr>
        <w:top w:val="none" w:sz="0" w:space="0" w:color="auto"/>
        <w:left w:val="none" w:sz="0" w:space="0" w:color="auto"/>
        <w:bottom w:val="none" w:sz="0" w:space="0" w:color="auto"/>
        <w:right w:val="none" w:sz="0" w:space="0" w:color="auto"/>
      </w:divBdr>
    </w:div>
    <w:div w:id="383019796">
      <w:bodyDiv w:val="1"/>
      <w:marLeft w:val="0"/>
      <w:marRight w:val="0"/>
      <w:marTop w:val="0"/>
      <w:marBottom w:val="0"/>
      <w:divBdr>
        <w:top w:val="none" w:sz="0" w:space="0" w:color="auto"/>
        <w:left w:val="none" w:sz="0" w:space="0" w:color="auto"/>
        <w:bottom w:val="none" w:sz="0" w:space="0" w:color="auto"/>
        <w:right w:val="none" w:sz="0" w:space="0" w:color="auto"/>
      </w:divBdr>
      <w:divsChild>
        <w:div w:id="1249147256">
          <w:marLeft w:val="0"/>
          <w:marRight w:val="0"/>
          <w:marTop w:val="0"/>
          <w:marBottom w:val="0"/>
          <w:divBdr>
            <w:top w:val="none" w:sz="0" w:space="0" w:color="auto"/>
            <w:left w:val="none" w:sz="0" w:space="0" w:color="auto"/>
            <w:bottom w:val="none" w:sz="0" w:space="0" w:color="auto"/>
            <w:right w:val="none" w:sz="0" w:space="0" w:color="auto"/>
          </w:divBdr>
          <w:divsChild>
            <w:div w:id="968588505">
              <w:marLeft w:val="0"/>
              <w:marRight w:val="0"/>
              <w:marTop w:val="0"/>
              <w:marBottom w:val="0"/>
              <w:divBdr>
                <w:top w:val="none" w:sz="0" w:space="0" w:color="auto"/>
                <w:left w:val="none" w:sz="0" w:space="0" w:color="auto"/>
                <w:bottom w:val="none" w:sz="0" w:space="0" w:color="auto"/>
                <w:right w:val="none" w:sz="0" w:space="0" w:color="auto"/>
              </w:divBdr>
              <w:divsChild>
                <w:div w:id="1588148239">
                  <w:marLeft w:val="0"/>
                  <w:marRight w:val="0"/>
                  <w:marTop w:val="0"/>
                  <w:marBottom w:val="0"/>
                  <w:divBdr>
                    <w:top w:val="none" w:sz="0" w:space="0" w:color="auto"/>
                    <w:left w:val="none" w:sz="0" w:space="0" w:color="auto"/>
                    <w:bottom w:val="none" w:sz="0" w:space="0" w:color="auto"/>
                    <w:right w:val="none" w:sz="0" w:space="0" w:color="auto"/>
                  </w:divBdr>
                  <w:divsChild>
                    <w:div w:id="1339230942">
                      <w:marLeft w:val="0"/>
                      <w:marRight w:val="0"/>
                      <w:marTop w:val="0"/>
                      <w:marBottom w:val="0"/>
                      <w:divBdr>
                        <w:top w:val="none" w:sz="0" w:space="0" w:color="auto"/>
                        <w:left w:val="none" w:sz="0" w:space="0" w:color="auto"/>
                        <w:bottom w:val="none" w:sz="0" w:space="0" w:color="auto"/>
                        <w:right w:val="none" w:sz="0" w:space="0" w:color="auto"/>
                      </w:divBdr>
                      <w:divsChild>
                        <w:div w:id="307902290">
                          <w:marLeft w:val="0"/>
                          <w:marRight w:val="0"/>
                          <w:marTop w:val="0"/>
                          <w:marBottom w:val="0"/>
                          <w:divBdr>
                            <w:top w:val="none" w:sz="0" w:space="0" w:color="auto"/>
                            <w:left w:val="none" w:sz="0" w:space="0" w:color="auto"/>
                            <w:bottom w:val="none" w:sz="0" w:space="0" w:color="auto"/>
                            <w:right w:val="none" w:sz="0" w:space="0" w:color="auto"/>
                          </w:divBdr>
                          <w:divsChild>
                            <w:div w:id="258687401">
                              <w:marLeft w:val="0"/>
                              <w:marRight w:val="0"/>
                              <w:marTop w:val="0"/>
                              <w:marBottom w:val="0"/>
                              <w:divBdr>
                                <w:top w:val="none" w:sz="0" w:space="0" w:color="auto"/>
                                <w:left w:val="none" w:sz="0" w:space="0" w:color="auto"/>
                                <w:bottom w:val="none" w:sz="0" w:space="0" w:color="auto"/>
                                <w:right w:val="none" w:sz="0" w:space="0" w:color="auto"/>
                              </w:divBdr>
                              <w:divsChild>
                                <w:div w:id="611328189">
                                  <w:marLeft w:val="0"/>
                                  <w:marRight w:val="0"/>
                                  <w:marTop w:val="0"/>
                                  <w:marBottom w:val="0"/>
                                  <w:divBdr>
                                    <w:top w:val="none" w:sz="0" w:space="0" w:color="auto"/>
                                    <w:left w:val="none" w:sz="0" w:space="0" w:color="auto"/>
                                    <w:bottom w:val="none" w:sz="0" w:space="0" w:color="auto"/>
                                    <w:right w:val="none" w:sz="0" w:space="0" w:color="auto"/>
                                  </w:divBdr>
                                  <w:divsChild>
                                    <w:div w:id="2037583030">
                                      <w:marLeft w:val="0"/>
                                      <w:marRight w:val="0"/>
                                      <w:marTop w:val="0"/>
                                      <w:marBottom w:val="0"/>
                                      <w:divBdr>
                                        <w:top w:val="none" w:sz="0" w:space="0" w:color="auto"/>
                                        <w:left w:val="none" w:sz="0" w:space="0" w:color="auto"/>
                                        <w:bottom w:val="none" w:sz="0" w:space="0" w:color="auto"/>
                                        <w:right w:val="none" w:sz="0" w:space="0" w:color="auto"/>
                                      </w:divBdr>
                                      <w:divsChild>
                                        <w:div w:id="486171795">
                                          <w:marLeft w:val="0"/>
                                          <w:marRight w:val="0"/>
                                          <w:marTop w:val="0"/>
                                          <w:marBottom w:val="0"/>
                                          <w:divBdr>
                                            <w:top w:val="none" w:sz="0" w:space="0" w:color="auto"/>
                                            <w:left w:val="none" w:sz="0" w:space="0" w:color="auto"/>
                                            <w:bottom w:val="none" w:sz="0" w:space="0" w:color="auto"/>
                                            <w:right w:val="none" w:sz="0" w:space="0" w:color="auto"/>
                                          </w:divBdr>
                                          <w:divsChild>
                                            <w:div w:id="376243791">
                                              <w:marLeft w:val="0"/>
                                              <w:marRight w:val="0"/>
                                              <w:marTop w:val="0"/>
                                              <w:marBottom w:val="0"/>
                                              <w:divBdr>
                                                <w:top w:val="none" w:sz="0" w:space="0" w:color="auto"/>
                                                <w:left w:val="none" w:sz="0" w:space="0" w:color="auto"/>
                                                <w:bottom w:val="none" w:sz="0" w:space="0" w:color="auto"/>
                                                <w:right w:val="none" w:sz="0" w:space="0" w:color="auto"/>
                                              </w:divBdr>
                                              <w:divsChild>
                                                <w:div w:id="1608658651">
                                                  <w:marLeft w:val="0"/>
                                                  <w:marRight w:val="0"/>
                                                  <w:marTop w:val="0"/>
                                                  <w:marBottom w:val="0"/>
                                                  <w:divBdr>
                                                    <w:top w:val="none" w:sz="0" w:space="0" w:color="auto"/>
                                                    <w:left w:val="none" w:sz="0" w:space="0" w:color="auto"/>
                                                    <w:bottom w:val="none" w:sz="0" w:space="0" w:color="auto"/>
                                                    <w:right w:val="none" w:sz="0" w:space="0" w:color="auto"/>
                                                  </w:divBdr>
                                                  <w:divsChild>
                                                    <w:div w:id="1358773868">
                                                      <w:marLeft w:val="0"/>
                                                      <w:marRight w:val="0"/>
                                                      <w:marTop w:val="0"/>
                                                      <w:marBottom w:val="0"/>
                                                      <w:divBdr>
                                                        <w:top w:val="none" w:sz="0" w:space="0" w:color="auto"/>
                                                        <w:left w:val="none" w:sz="0" w:space="0" w:color="auto"/>
                                                        <w:bottom w:val="none" w:sz="0" w:space="0" w:color="auto"/>
                                                        <w:right w:val="none" w:sz="0" w:space="0" w:color="auto"/>
                                                      </w:divBdr>
                                                      <w:divsChild>
                                                        <w:div w:id="920140262">
                                                          <w:marLeft w:val="0"/>
                                                          <w:marRight w:val="0"/>
                                                          <w:marTop w:val="0"/>
                                                          <w:marBottom w:val="0"/>
                                                          <w:divBdr>
                                                            <w:top w:val="none" w:sz="0" w:space="0" w:color="auto"/>
                                                            <w:left w:val="none" w:sz="0" w:space="0" w:color="auto"/>
                                                            <w:bottom w:val="none" w:sz="0" w:space="0" w:color="auto"/>
                                                            <w:right w:val="none" w:sz="0" w:space="0" w:color="auto"/>
                                                          </w:divBdr>
                                                          <w:divsChild>
                                                            <w:div w:id="1122309910">
                                                              <w:marLeft w:val="0"/>
                                                              <w:marRight w:val="0"/>
                                                              <w:marTop w:val="0"/>
                                                              <w:marBottom w:val="0"/>
                                                              <w:divBdr>
                                                                <w:top w:val="none" w:sz="0" w:space="0" w:color="auto"/>
                                                                <w:left w:val="none" w:sz="0" w:space="0" w:color="auto"/>
                                                                <w:bottom w:val="none" w:sz="0" w:space="0" w:color="auto"/>
                                                                <w:right w:val="none" w:sz="0" w:space="0" w:color="auto"/>
                                                              </w:divBdr>
                                                              <w:divsChild>
                                                                <w:div w:id="62417515">
                                                                  <w:marLeft w:val="0"/>
                                                                  <w:marRight w:val="0"/>
                                                                  <w:marTop w:val="0"/>
                                                                  <w:marBottom w:val="0"/>
                                                                  <w:divBdr>
                                                                    <w:top w:val="none" w:sz="0" w:space="0" w:color="auto"/>
                                                                    <w:left w:val="none" w:sz="0" w:space="0" w:color="auto"/>
                                                                    <w:bottom w:val="none" w:sz="0" w:space="0" w:color="auto"/>
                                                                    <w:right w:val="none" w:sz="0" w:space="0" w:color="auto"/>
                                                                  </w:divBdr>
                                                                  <w:divsChild>
                                                                    <w:div w:id="1360007803">
                                                                      <w:marLeft w:val="0"/>
                                                                      <w:marRight w:val="0"/>
                                                                      <w:marTop w:val="0"/>
                                                                      <w:marBottom w:val="0"/>
                                                                      <w:divBdr>
                                                                        <w:top w:val="none" w:sz="0" w:space="0" w:color="auto"/>
                                                                        <w:left w:val="none" w:sz="0" w:space="0" w:color="auto"/>
                                                                        <w:bottom w:val="none" w:sz="0" w:space="0" w:color="auto"/>
                                                                        <w:right w:val="none" w:sz="0" w:space="0" w:color="auto"/>
                                                                      </w:divBdr>
                                                                      <w:divsChild>
                                                                        <w:div w:id="628433701">
                                                                          <w:marLeft w:val="0"/>
                                                                          <w:marRight w:val="0"/>
                                                                          <w:marTop w:val="0"/>
                                                                          <w:marBottom w:val="0"/>
                                                                          <w:divBdr>
                                                                            <w:top w:val="none" w:sz="0" w:space="0" w:color="auto"/>
                                                                            <w:left w:val="none" w:sz="0" w:space="0" w:color="auto"/>
                                                                            <w:bottom w:val="none" w:sz="0" w:space="0" w:color="auto"/>
                                                                            <w:right w:val="none" w:sz="0" w:space="0" w:color="auto"/>
                                                                          </w:divBdr>
                                                                          <w:divsChild>
                                                                            <w:div w:id="304748003">
                                                                              <w:marLeft w:val="0"/>
                                                                              <w:marRight w:val="0"/>
                                                                              <w:marTop w:val="0"/>
                                                                              <w:marBottom w:val="0"/>
                                                                              <w:divBdr>
                                                                                <w:top w:val="none" w:sz="0" w:space="0" w:color="auto"/>
                                                                                <w:left w:val="none" w:sz="0" w:space="0" w:color="auto"/>
                                                                                <w:bottom w:val="none" w:sz="0" w:space="0" w:color="auto"/>
                                                                                <w:right w:val="none" w:sz="0" w:space="0" w:color="auto"/>
                                                                              </w:divBdr>
                                                                              <w:divsChild>
                                                                                <w:div w:id="30956851">
                                                                                  <w:marLeft w:val="0"/>
                                                                                  <w:marRight w:val="0"/>
                                                                                  <w:marTop w:val="0"/>
                                                                                  <w:marBottom w:val="0"/>
                                                                                  <w:divBdr>
                                                                                    <w:top w:val="none" w:sz="0" w:space="0" w:color="auto"/>
                                                                                    <w:left w:val="none" w:sz="0" w:space="0" w:color="auto"/>
                                                                                    <w:bottom w:val="none" w:sz="0" w:space="0" w:color="auto"/>
                                                                                    <w:right w:val="none" w:sz="0" w:space="0" w:color="auto"/>
                                                                                  </w:divBdr>
                                                                                  <w:divsChild>
                                                                                    <w:div w:id="1458377993">
                                                                                      <w:marLeft w:val="0"/>
                                                                                      <w:marRight w:val="0"/>
                                                                                      <w:marTop w:val="0"/>
                                                                                      <w:marBottom w:val="0"/>
                                                                                      <w:divBdr>
                                                                                        <w:top w:val="none" w:sz="0" w:space="0" w:color="auto"/>
                                                                                        <w:left w:val="none" w:sz="0" w:space="0" w:color="auto"/>
                                                                                        <w:bottom w:val="none" w:sz="0" w:space="0" w:color="auto"/>
                                                                                        <w:right w:val="none" w:sz="0" w:space="0" w:color="auto"/>
                                                                                      </w:divBdr>
                                                                                      <w:divsChild>
                                                                                        <w:div w:id="1100294812">
                                                                                          <w:marLeft w:val="0"/>
                                                                                          <w:marRight w:val="0"/>
                                                                                          <w:marTop w:val="0"/>
                                                                                          <w:marBottom w:val="0"/>
                                                                                          <w:divBdr>
                                                                                            <w:top w:val="none" w:sz="0" w:space="0" w:color="auto"/>
                                                                                            <w:left w:val="none" w:sz="0" w:space="0" w:color="auto"/>
                                                                                            <w:bottom w:val="none" w:sz="0" w:space="0" w:color="auto"/>
                                                                                            <w:right w:val="none" w:sz="0" w:space="0" w:color="auto"/>
                                                                                          </w:divBdr>
                                                                                        </w:div>
                                                                                        <w:div w:id="1158304563">
                                                                                          <w:marLeft w:val="0"/>
                                                                                          <w:marRight w:val="0"/>
                                                                                          <w:marTop w:val="0"/>
                                                                                          <w:marBottom w:val="0"/>
                                                                                          <w:divBdr>
                                                                                            <w:top w:val="none" w:sz="0" w:space="0" w:color="auto"/>
                                                                                            <w:left w:val="none" w:sz="0" w:space="0" w:color="auto"/>
                                                                                            <w:bottom w:val="none" w:sz="0" w:space="0" w:color="auto"/>
                                                                                            <w:right w:val="none" w:sz="0" w:space="0" w:color="auto"/>
                                                                                          </w:divBdr>
                                                                                        </w:div>
                                                                                        <w:div w:id="166994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6929146">
      <w:bodyDiv w:val="1"/>
      <w:marLeft w:val="0"/>
      <w:marRight w:val="0"/>
      <w:marTop w:val="0"/>
      <w:marBottom w:val="0"/>
      <w:divBdr>
        <w:top w:val="none" w:sz="0" w:space="0" w:color="auto"/>
        <w:left w:val="none" w:sz="0" w:space="0" w:color="auto"/>
        <w:bottom w:val="none" w:sz="0" w:space="0" w:color="auto"/>
        <w:right w:val="none" w:sz="0" w:space="0" w:color="auto"/>
      </w:divBdr>
    </w:div>
    <w:div w:id="493685857">
      <w:bodyDiv w:val="1"/>
      <w:marLeft w:val="0"/>
      <w:marRight w:val="0"/>
      <w:marTop w:val="0"/>
      <w:marBottom w:val="0"/>
      <w:divBdr>
        <w:top w:val="none" w:sz="0" w:space="0" w:color="auto"/>
        <w:left w:val="none" w:sz="0" w:space="0" w:color="auto"/>
        <w:bottom w:val="none" w:sz="0" w:space="0" w:color="auto"/>
        <w:right w:val="none" w:sz="0" w:space="0" w:color="auto"/>
      </w:divBdr>
    </w:div>
    <w:div w:id="565341065">
      <w:bodyDiv w:val="1"/>
      <w:marLeft w:val="0"/>
      <w:marRight w:val="0"/>
      <w:marTop w:val="0"/>
      <w:marBottom w:val="0"/>
      <w:divBdr>
        <w:top w:val="none" w:sz="0" w:space="0" w:color="auto"/>
        <w:left w:val="none" w:sz="0" w:space="0" w:color="auto"/>
        <w:bottom w:val="none" w:sz="0" w:space="0" w:color="auto"/>
        <w:right w:val="none" w:sz="0" w:space="0" w:color="auto"/>
      </w:divBdr>
    </w:div>
    <w:div w:id="591665637">
      <w:bodyDiv w:val="1"/>
      <w:marLeft w:val="0"/>
      <w:marRight w:val="0"/>
      <w:marTop w:val="0"/>
      <w:marBottom w:val="0"/>
      <w:divBdr>
        <w:top w:val="none" w:sz="0" w:space="0" w:color="auto"/>
        <w:left w:val="none" w:sz="0" w:space="0" w:color="auto"/>
        <w:bottom w:val="none" w:sz="0" w:space="0" w:color="auto"/>
        <w:right w:val="none" w:sz="0" w:space="0" w:color="auto"/>
      </w:divBdr>
    </w:div>
    <w:div w:id="731386171">
      <w:bodyDiv w:val="1"/>
      <w:marLeft w:val="0"/>
      <w:marRight w:val="0"/>
      <w:marTop w:val="0"/>
      <w:marBottom w:val="0"/>
      <w:divBdr>
        <w:top w:val="none" w:sz="0" w:space="0" w:color="auto"/>
        <w:left w:val="none" w:sz="0" w:space="0" w:color="auto"/>
        <w:bottom w:val="none" w:sz="0" w:space="0" w:color="auto"/>
        <w:right w:val="none" w:sz="0" w:space="0" w:color="auto"/>
      </w:divBdr>
    </w:div>
    <w:div w:id="770248387">
      <w:bodyDiv w:val="1"/>
      <w:marLeft w:val="0"/>
      <w:marRight w:val="0"/>
      <w:marTop w:val="0"/>
      <w:marBottom w:val="0"/>
      <w:divBdr>
        <w:top w:val="none" w:sz="0" w:space="0" w:color="auto"/>
        <w:left w:val="none" w:sz="0" w:space="0" w:color="auto"/>
        <w:bottom w:val="none" w:sz="0" w:space="0" w:color="auto"/>
        <w:right w:val="none" w:sz="0" w:space="0" w:color="auto"/>
      </w:divBdr>
    </w:div>
    <w:div w:id="867068510">
      <w:bodyDiv w:val="1"/>
      <w:marLeft w:val="0"/>
      <w:marRight w:val="0"/>
      <w:marTop w:val="0"/>
      <w:marBottom w:val="0"/>
      <w:divBdr>
        <w:top w:val="none" w:sz="0" w:space="0" w:color="auto"/>
        <w:left w:val="none" w:sz="0" w:space="0" w:color="auto"/>
        <w:bottom w:val="none" w:sz="0" w:space="0" w:color="auto"/>
        <w:right w:val="none" w:sz="0" w:space="0" w:color="auto"/>
      </w:divBdr>
    </w:div>
    <w:div w:id="987129453">
      <w:bodyDiv w:val="1"/>
      <w:marLeft w:val="0"/>
      <w:marRight w:val="0"/>
      <w:marTop w:val="0"/>
      <w:marBottom w:val="0"/>
      <w:divBdr>
        <w:top w:val="none" w:sz="0" w:space="0" w:color="auto"/>
        <w:left w:val="none" w:sz="0" w:space="0" w:color="auto"/>
        <w:bottom w:val="none" w:sz="0" w:space="0" w:color="auto"/>
        <w:right w:val="none" w:sz="0" w:space="0" w:color="auto"/>
      </w:divBdr>
    </w:div>
    <w:div w:id="1008368883">
      <w:bodyDiv w:val="1"/>
      <w:marLeft w:val="0"/>
      <w:marRight w:val="0"/>
      <w:marTop w:val="0"/>
      <w:marBottom w:val="0"/>
      <w:divBdr>
        <w:top w:val="none" w:sz="0" w:space="0" w:color="auto"/>
        <w:left w:val="none" w:sz="0" w:space="0" w:color="auto"/>
        <w:bottom w:val="none" w:sz="0" w:space="0" w:color="auto"/>
        <w:right w:val="none" w:sz="0" w:space="0" w:color="auto"/>
      </w:divBdr>
    </w:div>
    <w:div w:id="1024206786">
      <w:bodyDiv w:val="1"/>
      <w:marLeft w:val="0"/>
      <w:marRight w:val="0"/>
      <w:marTop w:val="0"/>
      <w:marBottom w:val="0"/>
      <w:divBdr>
        <w:top w:val="none" w:sz="0" w:space="0" w:color="auto"/>
        <w:left w:val="none" w:sz="0" w:space="0" w:color="auto"/>
        <w:bottom w:val="none" w:sz="0" w:space="0" w:color="auto"/>
        <w:right w:val="none" w:sz="0" w:space="0" w:color="auto"/>
      </w:divBdr>
    </w:div>
    <w:div w:id="1024286830">
      <w:bodyDiv w:val="1"/>
      <w:marLeft w:val="0"/>
      <w:marRight w:val="0"/>
      <w:marTop w:val="0"/>
      <w:marBottom w:val="0"/>
      <w:divBdr>
        <w:top w:val="none" w:sz="0" w:space="0" w:color="auto"/>
        <w:left w:val="none" w:sz="0" w:space="0" w:color="auto"/>
        <w:bottom w:val="none" w:sz="0" w:space="0" w:color="auto"/>
        <w:right w:val="none" w:sz="0" w:space="0" w:color="auto"/>
      </w:divBdr>
    </w:div>
    <w:div w:id="1025249938">
      <w:bodyDiv w:val="1"/>
      <w:marLeft w:val="0"/>
      <w:marRight w:val="0"/>
      <w:marTop w:val="0"/>
      <w:marBottom w:val="0"/>
      <w:divBdr>
        <w:top w:val="none" w:sz="0" w:space="0" w:color="auto"/>
        <w:left w:val="none" w:sz="0" w:space="0" w:color="auto"/>
        <w:bottom w:val="none" w:sz="0" w:space="0" w:color="auto"/>
        <w:right w:val="none" w:sz="0" w:space="0" w:color="auto"/>
      </w:divBdr>
    </w:div>
    <w:div w:id="1041903240">
      <w:bodyDiv w:val="1"/>
      <w:marLeft w:val="0"/>
      <w:marRight w:val="0"/>
      <w:marTop w:val="0"/>
      <w:marBottom w:val="0"/>
      <w:divBdr>
        <w:top w:val="none" w:sz="0" w:space="0" w:color="auto"/>
        <w:left w:val="none" w:sz="0" w:space="0" w:color="auto"/>
        <w:bottom w:val="none" w:sz="0" w:space="0" w:color="auto"/>
        <w:right w:val="none" w:sz="0" w:space="0" w:color="auto"/>
      </w:divBdr>
      <w:divsChild>
        <w:div w:id="773013889">
          <w:marLeft w:val="0"/>
          <w:marRight w:val="0"/>
          <w:marTop w:val="15"/>
          <w:marBottom w:val="0"/>
          <w:divBdr>
            <w:top w:val="none" w:sz="0" w:space="0" w:color="auto"/>
            <w:left w:val="none" w:sz="0" w:space="0" w:color="auto"/>
            <w:bottom w:val="none" w:sz="0" w:space="0" w:color="auto"/>
            <w:right w:val="none" w:sz="0" w:space="0" w:color="auto"/>
          </w:divBdr>
          <w:divsChild>
            <w:div w:id="1153446576">
              <w:marLeft w:val="0"/>
              <w:marRight w:val="0"/>
              <w:marTop w:val="0"/>
              <w:marBottom w:val="0"/>
              <w:divBdr>
                <w:top w:val="none" w:sz="0" w:space="0" w:color="auto"/>
                <w:left w:val="none" w:sz="0" w:space="0" w:color="auto"/>
                <w:bottom w:val="none" w:sz="0" w:space="0" w:color="auto"/>
                <w:right w:val="none" w:sz="0" w:space="0" w:color="auto"/>
              </w:divBdr>
            </w:div>
          </w:divsChild>
        </w:div>
        <w:div w:id="1530871997">
          <w:marLeft w:val="0"/>
          <w:marRight w:val="0"/>
          <w:marTop w:val="15"/>
          <w:marBottom w:val="0"/>
          <w:divBdr>
            <w:top w:val="none" w:sz="0" w:space="0" w:color="auto"/>
            <w:left w:val="none" w:sz="0" w:space="0" w:color="auto"/>
            <w:bottom w:val="none" w:sz="0" w:space="0" w:color="auto"/>
            <w:right w:val="none" w:sz="0" w:space="0" w:color="auto"/>
          </w:divBdr>
          <w:divsChild>
            <w:div w:id="205083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037613">
      <w:bodyDiv w:val="1"/>
      <w:marLeft w:val="0"/>
      <w:marRight w:val="0"/>
      <w:marTop w:val="0"/>
      <w:marBottom w:val="0"/>
      <w:divBdr>
        <w:top w:val="none" w:sz="0" w:space="0" w:color="auto"/>
        <w:left w:val="none" w:sz="0" w:space="0" w:color="auto"/>
        <w:bottom w:val="none" w:sz="0" w:space="0" w:color="auto"/>
        <w:right w:val="none" w:sz="0" w:space="0" w:color="auto"/>
      </w:divBdr>
      <w:divsChild>
        <w:div w:id="3366335">
          <w:marLeft w:val="0"/>
          <w:marRight w:val="0"/>
          <w:marTop w:val="0"/>
          <w:marBottom w:val="0"/>
          <w:divBdr>
            <w:top w:val="none" w:sz="0" w:space="0" w:color="auto"/>
            <w:left w:val="none" w:sz="0" w:space="0" w:color="auto"/>
            <w:bottom w:val="none" w:sz="0" w:space="0" w:color="auto"/>
            <w:right w:val="none" w:sz="0" w:space="0" w:color="auto"/>
          </w:divBdr>
        </w:div>
        <w:div w:id="389231117">
          <w:marLeft w:val="0"/>
          <w:marRight w:val="0"/>
          <w:marTop w:val="0"/>
          <w:marBottom w:val="0"/>
          <w:divBdr>
            <w:top w:val="none" w:sz="0" w:space="0" w:color="auto"/>
            <w:left w:val="none" w:sz="0" w:space="0" w:color="auto"/>
            <w:bottom w:val="none" w:sz="0" w:space="0" w:color="auto"/>
            <w:right w:val="none" w:sz="0" w:space="0" w:color="auto"/>
          </w:divBdr>
        </w:div>
      </w:divsChild>
    </w:div>
    <w:div w:id="1093741224">
      <w:bodyDiv w:val="1"/>
      <w:marLeft w:val="0"/>
      <w:marRight w:val="0"/>
      <w:marTop w:val="0"/>
      <w:marBottom w:val="0"/>
      <w:divBdr>
        <w:top w:val="none" w:sz="0" w:space="0" w:color="auto"/>
        <w:left w:val="none" w:sz="0" w:space="0" w:color="auto"/>
        <w:bottom w:val="none" w:sz="0" w:space="0" w:color="auto"/>
        <w:right w:val="none" w:sz="0" w:space="0" w:color="auto"/>
      </w:divBdr>
      <w:divsChild>
        <w:div w:id="1521312086">
          <w:marLeft w:val="0"/>
          <w:marRight w:val="0"/>
          <w:marTop w:val="0"/>
          <w:marBottom w:val="0"/>
          <w:divBdr>
            <w:top w:val="none" w:sz="0" w:space="0" w:color="auto"/>
            <w:left w:val="none" w:sz="0" w:space="0" w:color="auto"/>
            <w:bottom w:val="none" w:sz="0" w:space="0" w:color="auto"/>
            <w:right w:val="none" w:sz="0" w:space="0" w:color="auto"/>
          </w:divBdr>
        </w:div>
      </w:divsChild>
    </w:div>
    <w:div w:id="1241141850">
      <w:bodyDiv w:val="1"/>
      <w:marLeft w:val="0"/>
      <w:marRight w:val="0"/>
      <w:marTop w:val="0"/>
      <w:marBottom w:val="0"/>
      <w:divBdr>
        <w:top w:val="none" w:sz="0" w:space="0" w:color="auto"/>
        <w:left w:val="none" w:sz="0" w:space="0" w:color="auto"/>
        <w:bottom w:val="none" w:sz="0" w:space="0" w:color="auto"/>
        <w:right w:val="none" w:sz="0" w:space="0" w:color="auto"/>
      </w:divBdr>
    </w:div>
    <w:div w:id="1387021793">
      <w:bodyDiv w:val="1"/>
      <w:marLeft w:val="0"/>
      <w:marRight w:val="0"/>
      <w:marTop w:val="0"/>
      <w:marBottom w:val="0"/>
      <w:divBdr>
        <w:top w:val="none" w:sz="0" w:space="0" w:color="auto"/>
        <w:left w:val="none" w:sz="0" w:space="0" w:color="auto"/>
        <w:bottom w:val="none" w:sz="0" w:space="0" w:color="auto"/>
        <w:right w:val="none" w:sz="0" w:space="0" w:color="auto"/>
      </w:divBdr>
    </w:div>
    <w:div w:id="1411736292">
      <w:bodyDiv w:val="1"/>
      <w:marLeft w:val="0"/>
      <w:marRight w:val="0"/>
      <w:marTop w:val="0"/>
      <w:marBottom w:val="0"/>
      <w:divBdr>
        <w:top w:val="none" w:sz="0" w:space="0" w:color="auto"/>
        <w:left w:val="none" w:sz="0" w:space="0" w:color="auto"/>
        <w:bottom w:val="none" w:sz="0" w:space="0" w:color="auto"/>
        <w:right w:val="none" w:sz="0" w:space="0" w:color="auto"/>
      </w:divBdr>
    </w:div>
    <w:div w:id="1560020251">
      <w:bodyDiv w:val="1"/>
      <w:marLeft w:val="0"/>
      <w:marRight w:val="0"/>
      <w:marTop w:val="0"/>
      <w:marBottom w:val="0"/>
      <w:divBdr>
        <w:top w:val="none" w:sz="0" w:space="0" w:color="auto"/>
        <w:left w:val="none" w:sz="0" w:space="0" w:color="auto"/>
        <w:bottom w:val="none" w:sz="0" w:space="0" w:color="auto"/>
        <w:right w:val="none" w:sz="0" w:space="0" w:color="auto"/>
      </w:divBdr>
    </w:div>
    <w:div w:id="1589195674">
      <w:bodyDiv w:val="1"/>
      <w:marLeft w:val="0"/>
      <w:marRight w:val="0"/>
      <w:marTop w:val="0"/>
      <w:marBottom w:val="0"/>
      <w:divBdr>
        <w:top w:val="none" w:sz="0" w:space="0" w:color="auto"/>
        <w:left w:val="none" w:sz="0" w:space="0" w:color="auto"/>
        <w:bottom w:val="none" w:sz="0" w:space="0" w:color="auto"/>
        <w:right w:val="none" w:sz="0" w:space="0" w:color="auto"/>
      </w:divBdr>
      <w:divsChild>
        <w:div w:id="1790470561">
          <w:marLeft w:val="0"/>
          <w:marRight w:val="0"/>
          <w:marTop w:val="0"/>
          <w:marBottom w:val="0"/>
          <w:divBdr>
            <w:top w:val="none" w:sz="0" w:space="0" w:color="auto"/>
            <w:left w:val="none" w:sz="0" w:space="0" w:color="auto"/>
            <w:bottom w:val="none" w:sz="0" w:space="0" w:color="auto"/>
            <w:right w:val="none" w:sz="0" w:space="0" w:color="auto"/>
          </w:divBdr>
        </w:div>
        <w:div w:id="1622497762">
          <w:marLeft w:val="0"/>
          <w:marRight w:val="0"/>
          <w:marTop w:val="0"/>
          <w:marBottom w:val="0"/>
          <w:divBdr>
            <w:top w:val="none" w:sz="0" w:space="0" w:color="auto"/>
            <w:left w:val="none" w:sz="0" w:space="0" w:color="auto"/>
            <w:bottom w:val="none" w:sz="0" w:space="0" w:color="auto"/>
            <w:right w:val="none" w:sz="0" w:space="0" w:color="auto"/>
          </w:divBdr>
        </w:div>
      </w:divsChild>
    </w:div>
    <w:div w:id="1624336944">
      <w:bodyDiv w:val="1"/>
      <w:marLeft w:val="0"/>
      <w:marRight w:val="0"/>
      <w:marTop w:val="0"/>
      <w:marBottom w:val="0"/>
      <w:divBdr>
        <w:top w:val="none" w:sz="0" w:space="0" w:color="auto"/>
        <w:left w:val="none" w:sz="0" w:space="0" w:color="auto"/>
        <w:bottom w:val="none" w:sz="0" w:space="0" w:color="auto"/>
        <w:right w:val="none" w:sz="0" w:space="0" w:color="auto"/>
      </w:divBdr>
    </w:div>
    <w:div w:id="1629317658">
      <w:bodyDiv w:val="1"/>
      <w:marLeft w:val="0"/>
      <w:marRight w:val="0"/>
      <w:marTop w:val="0"/>
      <w:marBottom w:val="0"/>
      <w:divBdr>
        <w:top w:val="none" w:sz="0" w:space="0" w:color="auto"/>
        <w:left w:val="none" w:sz="0" w:space="0" w:color="auto"/>
        <w:bottom w:val="none" w:sz="0" w:space="0" w:color="auto"/>
        <w:right w:val="none" w:sz="0" w:space="0" w:color="auto"/>
      </w:divBdr>
    </w:div>
    <w:div w:id="1647852529">
      <w:bodyDiv w:val="1"/>
      <w:marLeft w:val="0"/>
      <w:marRight w:val="0"/>
      <w:marTop w:val="0"/>
      <w:marBottom w:val="0"/>
      <w:divBdr>
        <w:top w:val="none" w:sz="0" w:space="0" w:color="auto"/>
        <w:left w:val="none" w:sz="0" w:space="0" w:color="auto"/>
        <w:bottom w:val="none" w:sz="0" w:space="0" w:color="auto"/>
        <w:right w:val="none" w:sz="0" w:space="0" w:color="auto"/>
      </w:divBdr>
    </w:div>
    <w:div w:id="1696883086">
      <w:bodyDiv w:val="1"/>
      <w:marLeft w:val="0"/>
      <w:marRight w:val="0"/>
      <w:marTop w:val="0"/>
      <w:marBottom w:val="0"/>
      <w:divBdr>
        <w:top w:val="none" w:sz="0" w:space="0" w:color="auto"/>
        <w:left w:val="none" w:sz="0" w:space="0" w:color="auto"/>
        <w:bottom w:val="none" w:sz="0" w:space="0" w:color="auto"/>
        <w:right w:val="none" w:sz="0" w:space="0" w:color="auto"/>
      </w:divBdr>
    </w:div>
    <w:div w:id="1826167688">
      <w:bodyDiv w:val="1"/>
      <w:marLeft w:val="0"/>
      <w:marRight w:val="0"/>
      <w:marTop w:val="0"/>
      <w:marBottom w:val="0"/>
      <w:divBdr>
        <w:top w:val="none" w:sz="0" w:space="0" w:color="auto"/>
        <w:left w:val="none" w:sz="0" w:space="0" w:color="auto"/>
        <w:bottom w:val="none" w:sz="0" w:space="0" w:color="auto"/>
        <w:right w:val="none" w:sz="0" w:space="0" w:color="auto"/>
      </w:divBdr>
    </w:div>
    <w:div w:id="1826585232">
      <w:bodyDiv w:val="1"/>
      <w:marLeft w:val="0"/>
      <w:marRight w:val="0"/>
      <w:marTop w:val="0"/>
      <w:marBottom w:val="0"/>
      <w:divBdr>
        <w:top w:val="none" w:sz="0" w:space="0" w:color="auto"/>
        <w:left w:val="none" w:sz="0" w:space="0" w:color="auto"/>
        <w:bottom w:val="none" w:sz="0" w:space="0" w:color="auto"/>
        <w:right w:val="none" w:sz="0" w:space="0" w:color="auto"/>
      </w:divBdr>
    </w:div>
    <w:div w:id="1827209734">
      <w:bodyDiv w:val="1"/>
      <w:marLeft w:val="0"/>
      <w:marRight w:val="0"/>
      <w:marTop w:val="0"/>
      <w:marBottom w:val="0"/>
      <w:divBdr>
        <w:top w:val="none" w:sz="0" w:space="0" w:color="auto"/>
        <w:left w:val="none" w:sz="0" w:space="0" w:color="auto"/>
        <w:bottom w:val="none" w:sz="0" w:space="0" w:color="auto"/>
        <w:right w:val="none" w:sz="0" w:space="0" w:color="auto"/>
      </w:divBdr>
    </w:div>
    <w:div w:id="1978532010">
      <w:bodyDiv w:val="1"/>
      <w:marLeft w:val="0"/>
      <w:marRight w:val="0"/>
      <w:marTop w:val="0"/>
      <w:marBottom w:val="0"/>
      <w:divBdr>
        <w:top w:val="none" w:sz="0" w:space="0" w:color="auto"/>
        <w:left w:val="none" w:sz="0" w:space="0" w:color="auto"/>
        <w:bottom w:val="none" w:sz="0" w:space="0" w:color="auto"/>
        <w:right w:val="none" w:sz="0" w:space="0" w:color="auto"/>
      </w:divBdr>
      <w:divsChild>
        <w:div w:id="1234268594">
          <w:marLeft w:val="0"/>
          <w:marRight w:val="0"/>
          <w:marTop w:val="0"/>
          <w:marBottom w:val="0"/>
          <w:divBdr>
            <w:top w:val="none" w:sz="0" w:space="0" w:color="auto"/>
            <w:left w:val="none" w:sz="0" w:space="0" w:color="auto"/>
            <w:bottom w:val="none" w:sz="0" w:space="0" w:color="auto"/>
            <w:right w:val="none" w:sz="0" w:space="0" w:color="auto"/>
          </w:divBdr>
        </w:div>
      </w:divsChild>
    </w:div>
    <w:div w:id="2100908490">
      <w:bodyDiv w:val="1"/>
      <w:marLeft w:val="0"/>
      <w:marRight w:val="0"/>
      <w:marTop w:val="0"/>
      <w:marBottom w:val="0"/>
      <w:divBdr>
        <w:top w:val="none" w:sz="0" w:space="0" w:color="auto"/>
        <w:left w:val="none" w:sz="0" w:space="0" w:color="auto"/>
        <w:bottom w:val="none" w:sz="0" w:space="0" w:color="auto"/>
        <w:right w:val="none" w:sz="0" w:space="0" w:color="auto"/>
      </w:divBdr>
    </w:div>
    <w:div w:id="2120292624">
      <w:bodyDiv w:val="1"/>
      <w:marLeft w:val="0"/>
      <w:marRight w:val="0"/>
      <w:marTop w:val="0"/>
      <w:marBottom w:val="0"/>
      <w:divBdr>
        <w:top w:val="none" w:sz="0" w:space="0" w:color="auto"/>
        <w:left w:val="none" w:sz="0" w:space="0" w:color="auto"/>
        <w:bottom w:val="none" w:sz="0" w:space="0" w:color="auto"/>
        <w:right w:val="none" w:sz="0" w:space="0" w:color="auto"/>
      </w:divBdr>
      <w:divsChild>
        <w:div w:id="1089498081">
          <w:marLeft w:val="0"/>
          <w:marRight w:val="0"/>
          <w:marTop w:val="0"/>
          <w:marBottom w:val="0"/>
          <w:divBdr>
            <w:top w:val="none" w:sz="0" w:space="0" w:color="auto"/>
            <w:left w:val="none" w:sz="0" w:space="0" w:color="auto"/>
            <w:bottom w:val="none" w:sz="0" w:space="0" w:color="auto"/>
            <w:right w:val="none" w:sz="0" w:space="0" w:color="auto"/>
          </w:divBdr>
        </w:div>
        <w:div w:id="1119563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katalogas.cpo.lt/"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00e04ba86c2a474ca6e6c860e68cc53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58D1A4-C9C1-4CCC-9A43-5AF3DD709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00e04ba86c2a474ca6e6c860e68cc536</Template>
  <TotalTime>0</TotalTime>
  <Pages>6</Pages>
  <Words>70322</Words>
  <Characters>40084</Characters>
  <Application>Microsoft Office Word</Application>
  <DocSecurity>0</DocSecurity>
  <Lines>334</Lines>
  <Paragraphs>220</Paragraphs>
  <ScaleCrop>false</ScaleCrop>
  <HeadingPairs>
    <vt:vector size="6" baseType="variant">
      <vt:variant>
        <vt:lpstr>Title</vt:lpstr>
      </vt:variant>
      <vt:variant>
        <vt:i4>1</vt:i4>
      </vt:variant>
      <vt:variant>
        <vt:lpstr>Pavadinimas</vt:lpstr>
      </vt:variant>
      <vt:variant>
        <vt:i4>1</vt:i4>
      </vt:variant>
      <vt:variant>
        <vt:lpstr>Название</vt:lpstr>
      </vt:variant>
      <vt:variant>
        <vt:i4>1</vt:i4>
      </vt:variant>
    </vt:vector>
  </HeadingPairs>
  <TitlesOfParts>
    <vt:vector size="3" baseType="lpstr">
      <vt:lpstr>Dėl Ignalinos rajono savivaldybės administracijos viešųjų pirkimų organizavimo, vykdymo ir kontrolės tvarkos aprašo patvirtinimo</vt:lpstr>
      <vt:lpstr>Dėl Ignalinos rajono savivaldybės administracijos viešųjų pirkimų organizavimo, vykdymo ir kontrolės tvarkos aprašo patvirtinimo</vt:lpstr>
      <vt:lpstr>VP organizavimo ir jų vykdymo tvarkos aprašas</vt:lpstr>
    </vt:vector>
  </TitlesOfParts>
  <Manager>2024-05-13</Manager>
  <Company>VĮ IAE</Company>
  <LinksUpToDate>false</LinksUpToDate>
  <CharactersWithSpaces>110186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viešųjų pirkimų organizavimo, vykdymo ir kontrolės tvarkos aprašo patvirtinimo</dc:title>
  <dc:subject>VT-158</dc:subject>
  <dc:creator>IGNALINOS RAJONO SAVIVALDYBĖS ADMINISTRACIJOS DIREKTORIUS</dc:creator>
  <cp:keywords>viešieji pirkimai, IAE, VPK</cp:keywords>
  <cp:lastModifiedBy>Rasa Guogienė</cp:lastModifiedBy>
  <cp:revision>2</cp:revision>
  <cp:lastPrinted>2019-05-17T10:07:00Z</cp:lastPrinted>
  <dcterms:created xsi:type="dcterms:W3CDTF">2025-07-29T10:28:00Z</dcterms:created>
  <dcterms:modified xsi:type="dcterms:W3CDTF">2025-07-29T10:28:00Z</dcterms:modified>
  <cp:category>Įsakymas</cp:category>
</cp:coreProperties>
</file>