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72915" w14:textId="317459E8" w:rsidR="00CF6563" w:rsidRDefault="00E65DEC" w:rsidP="00F6042F">
      <w:pPr>
        <w:jc w:val="center"/>
        <w:rPr>
          <w:szCs w:val="24"/>
        </w:rPr>
      </w:pPr>
      <w:r w:rsidRPr="006F2DC7">
        <w:rPr>
          <w:noProof/>
          <w:sz w:val="20"/>
          <w:lang w:eastAsia="lt-LT"/>
        </w:rPr>
        <w:drawing>
          <wp:inline distT="0" distB="0" distL="0" distR="0" wp14:anchorId="0BD8CB90" wp14:editId="17061B3F">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94F643E" w14:textId="77777777" w:rsidR="00D968C1" w:rsidRPr="00CF6563" w:rsidRDefault="00D968C1" w:rsidP="00CF6563">
      <w:pPr>
        <w:jc w:val="center"/>
        <w:rPr>
          <w:szCs w:val="24"/>
        </w:rPr>
      </w:pPr>
    </w:p>
    <w:p w14:paraId="2E8006F0" w14:textId="4438BAF6" w:rsidR="00CF6563" w:rsidRDefault="00CF6563" w:rsidP="00CF6563">
      <w:pPr>
        <w:jc w:val="center"/>
        <w:rPr>
          <w:b/>
          <w:szCs w:val="24"/>
        </w:rPr>
      </w:pPr>
      <w:r w:rsidRPr="00CF6563">
        <w:rPr>
          <w:b/>
          <w:szCs w:val="24"/>
        </w:rPr>
        <w:t>IGNALINOS RAJONO SAVIVALDYBĖS MERAS</w:t>
      </w:r>
    </w:p>
    <w:p w14:paraId="4F694C81" w14:textId="77777777" w:rsidR="00D968C1" w:rsidRPr="00CF6563" w:rsidRDefault="00D968C1" w:rsidP="00CF6563">
      <w:pPr>
        <w:jc w:val="center"/>
        <w:rPr>
          <w:b/>
          <w:szCs w:val="24"/>
        </w:rPr>
      </w:pPr>
    </w:p>
    <w:p w14:paraId="78722134" w14:textId="08009638" w:rsidR="00AE22BA" w:rsidRDefault="00CF6563" w:rsidP="00AE22BA">
      <w:pPr>
        <w:tabs>
          <w:tab w:val="left" w:pos="1134"/>
        </w:tabs>
        <w:jc w:val="center"/>
        <w:rPr>
          <w:b/>
          <w:szCs w:val="24"/>
        </w:rPr>
      </w:pPr>
      <w:r w:rsidRPr="000F4942">
        <w:rPr>
          <w:b/>
          <w:szCs w:val="24"/>
        </w:rPr>
        <w:t>POTVARKIS</w:t>
      </w:r>
    </w:p>
    <w:p w14:paraId="7CFDB990" w14:textId="77777777" w:rsidR="003330DB" w:rsidRDefault="00AE22BA" w:rsidP="0098710B">
      <w:pPr>
        <w:suppressAutoHyphens/>
        <w:jc w:val="center"/>
        <w:rPr>
          <w:b/>
          <w:color w:val="000000"/>
        </w:rPr>
      </w:pPr>
      <w:r>
        <w:rPr>
          <w:b/>
          <w:color w:val="000000"/>
        </w:rPr>
        <w:t xml:space="preserve">DĖL VIETINIO REGULIARAUS SUSISIEKIMO </w:t>
      </w:r>
      <w:r w:rsidRPr="002633BB">
        <w:rPr>
          <w:b/>
          <w:caps/>
          <w:szCs w:val="24"/>
        </w:rPr>
        <w:t>autobusais</w:t>
      </w:r>
      <w:r>
        <w:rPr>
          <w:b/>
          <w:color w:val="000000"/>
        </w:rPr>
        <w:t xml:space="preserve"> MARŠRUTO </w:t>
      </w:r>
    </w:p>
    <w:p w14:paraId="776638BE" w14:textId="033808D2" w:rsidR="00AE22BA" w:rsidRPr="008360D9" w:rsidRDefault="003E0962" w:rsidP="0098710B">
      <w:pPr>
        <w:suppressAutoHyphens/>
        <w:jc w:val="center"/>
        <w:rPr>
          <w:b/>
          <w:bCs/>
          <w:caps/>
          <w:color w:val="000000"/>
        </w:rPr>
      </w:pPr>
      <w:r>
        <w:rPr>
          <w:b/>
          <w:color w:val="000000"/>
        </w:rPr>
        <w:t>N</w:t>
      </w:r>
      <w:r w:rsidR="005A10C8">
        <w:rPr>
          <w:b/>
          <w:color w:val="000000"/>
        </w:rPr>
        <w:t>R</w:t>
      </w:r>
      <w:r>
        <w:rPr>
          <w:b/>
          <w:color w:val="000000"/>
        </w:rPr>
        <w:t xml:space="preserve">. </w:t>
      </w:r>
      <w:r w:rsidR="001871D2">
        <w:rPr>
          <w:b/>
          <w:color w:val="000000"/>
        </w:rPr>
        <w:t>57-00</w:t>
      </w:r>
      <w:r w:rsidR="00200800">
        <w:rPr>
          <w:b/>
          <w:color w:val="000000"/>
        </w:rPr>
        <w:t xml:space="preserve"> </w:t>
      </w:r>
      <w:r w:rsidR="00783FE8">
        <w:rPr>
          <w:b/>
          <w:color w:val="000000"/>
        </w:rPr>
        <w:t>IGNALINA</w:t>
      </w:r>
      <w:r w:rsidR="002C47F2">
        <w:rPr>
          <w:b/>
          <w:color w:val="000000"/>
        </w:rPr>
        <w:t>–</w:t>
      </w:r>
      <w:r w:rsidR="00225C10">
        <w:rPr>
          <w:b/>
          <w:color w:val="000000"/>
        </w:rPr>
        <w:t>MAŽĖNAI</w:t>
      </w:r>
      <w:r w:rsidR="00B34DDE">
        <w:rPr>
          <w:b/>
          <w:color w:val="000000"/>
        </w:rPr>
        <w:t>–DŪKŠTAS</w:t>
      </w:r>
      <w:r w:rsidR="00900779" w:rsidRPr="008360D9">
        <w:rPr>
          <w:b/>
          <w:bCs/>
          <w:szCs w:val="24"/>
        </w:rPr>
        <w:t xml:space="preserve"> </w:t>
      </w:r>
      <w:r w:rsidR="008360D9" w:rsidRPr="008360D9">
        <w:rPr>
          <w:b/>
          <w:bCs/>
          <w:szCs w:val="24"/>
        </w:rPr>
        <w:t>EISMO TVARKARAŠČIŲ PA</w:t>
      </w:r>
      <w:r w:rsidR="001A582D">
        <w:rPr>
          <w:b/>
          <w:bCs/>
          <w:szCs w:val="24"/>
        </w:rPr>
        <w:t>TVIRTIN</w:t>
      </w:r>
      <w:r w:rsidR="008360D9" w:rsidRPr="008360D9">
        <w:rPr>
          <w:b/>
          <w:bCs/>
          <w:szCs w:val="24"/>
        </w:rPr>
        <w:t>IMO</w:t>
      </w:r>
      <w:r w:rsidR="009C4BCE" w:rsidRPr="008360D9">
        <w:rPr>
          <w:b/>
          <w:bCs/>
          <w:color w:val="000000"/>
        </w:rPr>
        <w:t xml:space="preserve"> </w:t>
      </w:r>
    </w:p>
    <w:p w14:paraId="52B0C595" w14:textId="77777777" w:rsidR="0098710B" w:rsidRDefault="0098710B" w:rsidP="0098710B">
      <w:pPr>
        <w:suppressAutoHyphens/>
        <w:jc w:val="center"/>
        <w:rPr>
          <w:b/>
          <w:szCs w:val="24"/>
        </w:rPr>
      </w:pPr>
    </w:p>
    <w:p w14:paraId="7A91240B" w14:textId="10CC30B4" w:rsidR="007C25DC" w:rsidRDefault="00CF6563" w:rsidP="007C25DC">
      <w:pPr>
        <w:jc w:val="center"/>
        <w:rPr>
          <w:szCs w:val="24"/>
        </w:rPr>
      </w:pPr>
      <w:r w:rsidRPr="00CF6563">
        <w:rPr>
          <w:szCs w:val="24"/>
        </w:rPr>
        <w:t>20</w:t>
      </w:r>
      <w:r w:rsidR="001E09E6">
        <w:rPr>
          <w:szCs w:val="24"/>
        </w:rPr>
        <w:t>2</w:t>
      </w:r>
      <w:r w:rsidR="009319CF">
        <w:rPr>
          <w:szCs w:val="24"/>
        </w:rPr>
        <w:t>4</w:t>
      </w:r>
      <w:r w:rsidRPr="00CF6563">
        <w:rPr>
          <w:szCs w:val="24"/>
        </w:rPr>
        <w:t xml:space="preserve"> m.</w:t>
      </w:r>
      <w:r w:rsidR="002F51F6">
        <w:rPr>
          <w:szCs w:val="24"/>
        </w:rPr>
        <w:t xml:space="preserve">                 </w:t>
      </w:r>
      <w:r w:rsidR="00225C10">
        <w:rPr>
          <w:szCs w:val="24"/>
        </w:rPr>
        <w:t xml:space="preserve">    </w:t>
      </w:r>
      <w:r w:rsidR="00D36065">
        <w:rPr>
          <w:szCs w:val="24"/>
        </w:rPr>
        <w:t xml:space="preserve"> </w:t>
      </w:r>
      <w:r w:rsidRPr="00CF6563">
        <w:rPr>
          <w:szCs w:val="24"/>
        </w:rPr>
        <w:t>d. Nr</w:t>
      </w:r>
      <w:r w:rsidR="00EE2887">
        <w:rPr>
          <w:szCs w:val="24"/>
        </w:rPr>
        <w:t>.</w:t>
      </w:r>
      <w:r w:rsidRPr="00CF6563">
        <w:rPr>
          <w:szCs w:val="24"/>
        </w:rPr>
        <w:t xml:space="preserve"> </w:t>
      </w:r>
    </w:p>
    <w:p w14:paraId="373374B8" w14:textId="132B2E05" w:rsidR="00CF6563" w:rsidRPr="00CF6563" w:rsidRDefault="00CF6563" w:rsidP="007C25DC">
      <w:pPr>
        <w:jc w:val="center"/>
        <w:rPr>
          <w:szCs w:val="24"/>
        </w:rPr>
      </w:pPr>
      <w:r w:rsidRPr="00CF6563">
        <w:rPr>
          <w:szCs w:val="24"/>
        </w:rPr>
        <w:t>Ignalina</w:t>
      </w:r>
    </w:p>
    <w:p w14:paraId="4C118B11" w14:textId="77777777" w:rsidR="00CF6563" w:rsidRPr="003F44AD" w:rsidRDefault="00CF6563" w:rsidP="001313EF">
      <w:pPr>
        <w:tabs>
          <w:tab w:val="left" w:pos="1202"/>
        </w:tabs>
        <w:jc w:val="both"/>
        <w:rPr>
          <w:szCs w:val="24"/>
        </w:rPr>
      </w:pPr>
    </w:p>
    <w:p w14:paraId="7698197B" w14:textId="4685C5C8" w:rsidR="00304221" w:rsidRDefault="00F525C9" w:rsidP="002F51F6">
      <w:pPr>
        <w:tabs>
          <w:tab w:val="left" w:pos="1134"/>
        </w:tabs>
        <w:ind w:firstLine="1134"/>
        <w:jc w:val="both"/>
        <w:rPr>
          <w:szCs w:val="24"/>
        </w:rPr>
      </w:pPr>
      <w:r w:rsidRPr="00227344">
        <w:rPr>
          <w:color w:val="000000"/>
          <w:szCs w:val="24"/>
          <w:lang w:eastAsia="lt-LT"/>
        </w:rPr>
        <w:t xml:space="preserve">Vadovaudamasis </w:t>
      </w:r>
      <w:r w:rsidR="00964E07" w:rsidRPr="006625E6">
        <w:rPr>
          <w:szCs w:val="24"/>
          <w:lang w:eastAsia="lt-LT"/>
        </w:rPr>
        <w:t xml:space="preserve">Lietuvos Respublikos kelių transporto kodekso 4 straipsnio 3 dalimi, </w:t>
      </w:r>
      <w:r w:rsidRPr="00227344">
        <w:rPr>
          <w:color w:val="000000"/>
          <w:szCs w:val="24"/>
          <w:lang w:eastAsia="lt-LT"/>
        </w:rPr>
        <w:t>Lietuvos Respublikos vietos savivaldos įstatymo</w:t>
      </w:r>
      <w:r w:rsidR="008037C5" w:rsidRPr="00227344">
        <w:rPr>
          <w:szCs w:val="24"/>
        </w:rPr>
        <w:t xml:space="preserve"> </w:t>
      </w:r>
      <w:r w:rsidR="00A70F96">
        <w:rPr>
          <w:szCs w:val="24"/>
        </w:rPr>
        <w:t>3</w:t>
      </w:r>
      <w:r w:rsidR="00A70F96" w:rsidRPr="00227344">
        <w:rPr>
          <w:szCs w:val="24"/>
        </w:rPr>
        <w:t xml:space="preserve"> straipsnio </w:t>
      </w:r>
      <w:r w:rsidR="00A70F96">
        <w:rPr>
          <w:szCs w:val="24"/>
        </w:rPr>
        <w:t>3</w:t>
      </w:r>
      <w:r w:rsidR="00A70F96" w:rsidRPr="00227344">
        <w:rPr>
          <w:szCs w:val="24"/>
        </w:rPr>
        <w:t xml:space="preserve"> dalimi</w:t>
      </w:r>
      <w:r w:rsidR="007C25DC">
        <w:rPr>
          <w:szCs w:val="24"/>
        </w:rPr>
        <w:t>,</w:t>
      </w:r>
      <w:r w:rsidR="00A70F96" w:rsidRPr="00227344">
        <w:rPr>
          <w:szCs w:val="24"/>
        </w:rPr>
        <w:t xml:space="preserve"> </w:t>
      </w:r>
      <w:r w:rsidR="008037C5" w:rsidRPr="00227344">
        <w:rPr>
          <w:szCs w:val="24"/>
        </w:rPr>
        <w:t xml:space="preserve">25 straipsnio 5 dalimi, </w:t>
      </w:r>
      <w:r w:rsidR="00E275DE">
        <w:rPr>
          <w:color w:val="000000"/>
        </w:rPr>
        <w:t>27 straipsnio 2 dalies 9 punktu</w:t>
      </w:r>
      <w:r w:rsidR="002C3AC8">
        <w:rPr>
          <w:color w:val="000000"/>
        </w:rPr>
        <w:t>,</w:t>
      </w:r>
      <w:r w:rsidR="006421AE">
        <w:rPr>
          <w:color w:val="000000"/>
        </w:rPr>
        <w:t xml:space="preserve"> </w:t>
      </w:r>
      <w:r w:rsidR="002C3AC8">
        <w:t xml:space="preserve">Ignalinos rajono savivaldybės administracijos direktoriaus 2016 m. kovo 10 d. įsakymu </w:t>
      </w:r>
      <w:bookmarkStart w:id="0" w:name="n_0"/>
      <w:r w:rsidR="00D36065" w:rsidRPr="00D36065">
        <w:t>Nr. V2-193</w:t>
      </w:r>
      <w:bookmarkEnd w:id="0"/>
      <w:r w:rsidR="002C3AC8" w:rsidRPr="00D36065">
        <w:rPr>
          <w:color w:val="0000FF"/>
        </w:rPr>
        <w:t xml:space="preserve"> </w:t>
      </w:r>
      <w:r w:rsidR="002C3AC8">
        <w:t>„Dėl vietinio reguliaraus susisiekimo autobusais maršrutų reisų patvirtinimo“</w:t>
      </w:r>
      <w:r w:rsidR="00CF50E7">
        <w:t xml:space="preserve"> </w:t>
      </w:r>
      <w:r w:rsidR="00304221" w:rsidRPr="006625E6">
        <w:rPr>
          <w:szCs w:val="24"/>
        </w:rPr>
        <w:t>ir atsižvelgdama</w:t>
      </w:r>
      <w:r w:rsidR="006D7D91">
        <w:rPr>
          <w:szCs w:val="24"/>
        </w:rPr>
        <w:t>s</w:t>
      </w:r>
      <w:r w:rsidR="00304221" w:rsidRPr="006625E6">
        <w:rPr>
          <w:szCs w:val="24"/>
        </w:rPr>
        <w:t xml:space="preserve"> į uždarosios akcinės bendrovės Ignalinos </w:t>
      </w:r>
      <w:r w:rsidR="00B6271D">
        <w:rPr>
          <w:szCs w:val="24"/>
        </w:rPr>
        <w:t>butų ūkio</w:t>
      </w:r>
      <w:r w:rsidR="00304221" w:rsidRPr="006625E6">
        <w:rPr>
          <w:szCs w:val="24"/>
        </w:rPr>
        <w:t xml:space="preserve"> 202</w:t>
      </w:r>
      <w:r w:rsidR="00700A97">
        <w:rPr>
          <w:szCs w:val="24"/>
        </w:rPr>
        <w:t>4</w:t>
      </w:r>
      <w:r w:rsidR="00225C10">
        <w:rPr>
          <w:szCs w:val="24"/>
        </w:rPr>
        <w:t xml:space="preserve"> m. liepos </w:t>
      </w:r>
      <w:r w:rsidR="004E6BF1">
        <w:rPr>
          <w:szCs w:val="24"/>
        </w:rPr>
        <w:t>8</w:t>
      </w:r>
      <w:r w:rsidR="00225C10">
        <w:rPr>
          <w:szCs w:val="24"/>
        </w:rPr>
        <w:t xml:space="preserve"> d.</w:t>
      </w:r>
      <w:r w:rsidR="00304221" w:rsidRPr="006625E6">
        <w:rPr>
          <w:szCs w:val="24"/>
        </w:rPr>
        <w:t xml:space="preserve"> raštą Nr. </w:t>
      </w:r>
      <w:r w:rsidR="009E147C">
        <w:rPr>
          <w:szCs w:val="24"/>
        </w:rPr>
        <w:t>1</w:t>
      </w:r>
      <w:r w:rsidR="00304221" w:rsidRPr="006625E6">
        <w:rPr>
          <w:szCs w:val="24"/>
        </w:rPr>
        <w:t>-</w:t>
      </w:r>
      <w:r w:rsidR="0030358C">
        <w:rPr>
          <w:szCs w:val="24"/>
        </w:rPr>
        <w:t>3</w:t>
      </w:r>
      <w:r w:rsidR="00225C10">
        <w:rPr>
          <w:szCs w:val="24"/>
        </w:rPr>
        <w:t>87</w:t>
      </w:r>
      <w:r w:rsidR="00304221" w:rsidRPr="006625E6">
        <w:rPr>
          <w:szCs w:val="24"/>
        </w:rPr>
        <w:t xml:space="preserve"> „Dėl vietinio reguliaraus susisiekimo autobusų maršrutų reisų pakeitimo“:</w:t>
      </w:r>
    </w:p>
    <w:p w14:paraId="5DAE5C38" w14:textId="76665123" w:rsidR="00085758" w:rsidRPr="00225C10" w:rsidRDefault="002C47F2" w:rsidP="002F51F6">
      <w:pPr>
        <w:tabs>
          <w:tab w:val="left" w:pos="1134"/>
        </w:tabs>
        <w:ind w:firstLine="1134"/>
        <w:jc w:val="both"/>
        <w:rPr>
          <w:szCs w:val="24"/>
        </w:rPr>
      </w:pPr>
      <w:bookmarkStart w:id="1" w:name="part_5b05d1acf900475c820566ee5eb5e301"/>
      <w:bookmarkEnd w:id="1"/>
      <w:r w:rsidRPr="002C47F2">
        <w:rPr>
          <w:szCs w:val="24"/>
        </w:rPr>
        <w:t>1.</w:t>
      </w:r>
      <w:r>
        <w:rPr>
          <w:szCs w:val="24"/>
        </w:rPr>
        <w:t xml:space="preserve"> </w:t>
      </w:r>
      <w:r w:rsidR="00791B11" w:rsidRPr="002C47F2">
        <w:rPr>
          <w:szCs w:val="24"/>
        </w:rPr>
        <w:t>T v i r t i n</w:t>
      </w:r>
      <w:r w:rsidR="00085758" w:rsidRPr="002C47F2">
        <w:rPr>
          <w:szCs w:val="24"/>
        </w:rPr>
        <w:t xml:space="preserve"> u</w:t>
      </w:r>
      <w:r w:rsidR="00225C10">
        <w:t xml:space="preserve"> maršruto Nr. 57-00</w:t>
      </w:r>
      <w:r w:rsidR="00085758" w:rsidRPr="002C47F2">
        <w:t xml:space="preserve"> </w:t>
      </w:r>
      <w:r w:rsidR="00E25382" w:rsidRPr="002C47F2">
        <w:t>Ignalina–</w:t>
      </w:r>
      <w:proofErr w:type="spellStart"/>
      <w:r w:rsidR="00225C10">
        <w:t>Mažėnai</w:t>
      </w:r>
      <w:proofErr w:type="spellEnd"/>
      <w:r w:rsidR="00B34DDE">
        <w:rPr>
          <w:b/>
          <w:color w:val="000000"/>
        </w:rPr>
        <w:t>–</w:t>
      </w:r>
      <w:r w:rsidR="00B34DDE" w:rsidRPr="00B34DDE">
        <w:rPr>
          <w:color w:val="000000"/>
        </w:rPr>
        <w:t>Dūkštas</w:t>
      </w:r>
      <w:r w:rsidR="00085758" w:rsidRPr="002C47F2">
        <w:t xml:space="preserve"> eismo tvarkaraštį.</w:t>
      </w:r>
    </w:p>
    <w:p w14:paraId="5FC40B1E" w14:textId="5CD12A7E" w:rsidR="00680CF4" w:rsidRDefault="002C47F2" w:rsidP="002F51F6">
      <w:pPr>
        <w:shd w:val="clear" w:color="auto" w:fill="FFFFFF"/>
        <w:ind w:firstLine="1134"/>
        <w:jc w:val="both"/>
      </w:pPr>
      <w:r>
        <w:t>2</w:t>
      </w:r>
      <w:r w:rsidR="00680CF4" w:rsidRPr="00FD7534">
        <w:t xml:space="preserve">.  Į p a r e i g o j u  uždarosios akcinės bendrovės Ignalinos </w:t>
      </w:r>
      <w:r w:rsidR="00BC7DC5">
        <w:rPr>
          <w:szCs w:val="24"/>
        </w:rPr>
        <w:t>butų ūkio</w:t>
      </w:r>
      <w:r w:rsidR="00680CF4" w:rsidRPr="00FD7534">
        <w:t xml:space="preserve"> direktorių apie vietini</w:t>
      </w:r>
      <w:r w:rsidR="00FB078C">
        <w:t>o</w:t>
      </w:r>
      <w:r w:rsidR="00680CF4" w:rsidRPr="00FD7534">
        <w:t xml:space="preserve"> reguliaraus susisiekimo autobusais maršrut</w:t>
      </w:r>
      <w:r w:rsidR="00FB078C">
        <w:t>o</w:t>
      </w:r>
      <w:r w:rsidR="00680CF4" w:rsidRPr="00FD7534">
        <w:t xml:space="preserve"> reisų pakeitimus informuoti keleivius teisės aktų nustatyta tvarka.</w:t>
      </w:r>
    </w:p>
    <w:p w14:paraId="2359648A" w14:textId="465AF1E1" w:rsidR="00FD7534" w:rsidRDefault="002C47F2" w:rsidP="002F51F6">
      <w:pPr>
        <w:shd w:val="clear" w:color="auto" w:fill="FFFFFF"/>
        <w:ind w:firstLine="1134"/>
        <w:jc w:val="both"/>
      </w:pPr>
      <w:r>
        <w:t>3</w:t>
      </w:r>
      <w:r w:rsidR="00680CF4" w:rsidRPr="00FD7534">
        <w:t xml:space="preserve">. N u s t a t a u, kad šis </w:t>
      </w:r>
      <w:r w:rsidR="006B3BF9">
        <w:t>potvarki</w:t>
      </w:r>
      <w:r w:rsidR="00680CF4" w:rsidRPr="00FD7534">
        <w:t>s įsigalioja nuo 202</w:t>
      </w:r>
      <w:r w:rsidR="00881017">
        <w:t>4</w:t>
      </w:r>
      <w:r w:rsidR="00680CF4" w:rsidRPr="00FD7534">
        <w:t xml:space="preserve"> m. </w:t>
      </w:r>
      <w:r w:rsidR="00C03D6C">
        <w:t>liepos</w:t>
      </w:r>
      <w:r w:rsidR="0095042A">
        <w:t xml:space="preserve"> 1</w:t>
      </w:r>
      <w:r w:rsidR="0042309A">
        <w:t>5</w:t>
      </w:r>
      <w:r w:rsidR="00680CF4" w:rsidRPr="00FD7534">
        <w:t xml:space="preserve"> dienos.</w:t>
      </w:r>
    </w:p>
    <w:p w14:paraId="12BB1E12" w14:textId="77777777" w:rsidR="00BC1CD9" w:rsidRDefault="00BC1CD9" w:rsidP="002F51F6">
      <w:pPr>
        <w:tabs>
          <w:tab w:val="left" w:pos="720"/>
        </w:tabs>
        <w:ind w:firstLine="1134"/>
        <w:jc w:val="both"/>
        <w:rPr>
          <w:color w:val="000000"/>
          <w:szCs w:val="24"/>
        </w:rPr>
      </w:pPr>
      <w:r w:rsidRPr="00340A9F">
        <w:rPr>
          <w:color w:val="000000"/>
          <w:szCs w:val="24"/>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w:t>
      </w:r>
      <w:r>
        <w:rPr>
          <w:color w:val="000000"/>
          <w:szCs w:val="24"/>
        </w:rPr>
        <w:t xml:space="preserve"> suinteresuotai šaliai dienos.</w:t>
      </w:r>
    </w:p>
    <w:p w14:paraId="0A116362" w14:textId="23B6A8A9" w:rsidR="00CB6E1C" w:rsidRDefault="00CB6E1C" w:rsidP="00CB6E1C">
      <w:pPr>
        <w:jc w:val="both"/>
        <w:rPr>
          <w:color w:val="000000"/>
          <w:szCs w:val="24"/>
        </w:rPr>
      </w:pPr>
    </w:p>
    <w:p w14:paraId="31712C05" w14:textId="77777777" w:rsidR="002C47F2" w:rsidRDefault="002C47F2" w:rsidP="00CB6E1C">
      <w:pPr>
        <w:jc w:val="both"/>
        <w:rPr>
          <w:color w:val="000000"/>
          <w:szCs w:val="24"/>
        </w:rPr>
      </w:pPr>
    </w:p>
    <w:p w14:paraId="50603476" w14:textId="25F594C8" w:rsidR="00C732AC" w:rsidRDefault="00D36065" w:rsidP="00D36065">
      <w:pPr>
        <w:tabs>
          <w:tab w:val="right" w:pos="9638"/>
        </w:tabs>
        <w:jc w:val="both"/>
        <w:rPr>
          <w:color w:val="000000"/>
          <w:szCs w:val="24"/>
        </w:rPr>
      </w:pPr>
      <w:r>
        <w:rPr>
          <w:color w:val="000000"/>
          <w:szCs w:val="24"/>
        </w:rPr>
        <w:t>Savivaldybės meras</w:t>
      </w:r>
      <w:r>
        <w:rPr>
          <w:color w:val="000000"/>
          <w:szCs w:val="24"/>
        </w:rPr>
        <w:tab/>
        <w:t>Laimutis Ragaišis</w:t>
      </w:r>
    </w:p>
    <w:p w14:paraId="204C1BF5" w14:textId="77777777" w:rsidR="002629F1" w:rsidRDefault="002629F1" w:rsidP="005A10C8">
      <w:pPr>
        <w:pStyle w:val="Betarp"/>
        <w:jc w:val="both"/>
      </w:pPr>
    </w:p>
    <w:p w14:paraId="041A02DE" w14:textId="77777777" w:rsidR="002629F1" w:rsidRDefault="002629F1" w:rsidP="005A10C8">
      <w:pPr>
        <w:pStyle w:val="Betarp"/>
        <w:jc w:val="both"/>
      </w:pPr>
    </w:p>
    <w:p w14:paraId="2BE395CC" w14:textId="77777777" w:rsidR="00D36065" w:rsidRDefault="00D36065">
      <w:pPr>
        <w:rPr>
          <w:rFonts w:eastAsia="Calibri"/>
          <w:szCs w:val="24"/>
        </w:rPr>
      </w:pPr>
      <w:r>
        <w:rPr>
          <w:szCs w:val="24"/>
        </w:rPr>
        <w:br w:type="page"/>
      </w:r>
    </w:p>
    <w:p w14:paraId="23F3C46F" w14:textId="3B364436" w:rsidR="002C47F2" w:rsidRDefault="002C47F2" w:rsidP="00C730A4">
      <w:pPr>
        <w:pStyle w:val="Betarp"/>
        <w:ind w:left="5184"/>
        <w:jc w:val="both"/>
        <w:rPr>
          <w:rFonts w:ascii="Times New Roman" w:hAnsi="Times New Roman"/>
          <w:sz w:val="24"/>
          <w:szCs w:val="24"/>
        </w:rPr>
      </w:pPr>
      <w:r>
        <w:rPr>
          <w:rFonts w:ascii="Times New Roman" w:hAnsi="Times New Roman"/>
          <w:sz w:val="24"/>
          <w:szCs w:val="24"/>
        </w:rPr>
        <w:lastRenderedPageBreak/>
        <w:t>PATVIRTINTA</w:t>
      </w:r>
    </w:p>
    <w:p w14:paraId="35B2C4A8" w14:textId="5DB28060" w:rsidR="00A54E7C" w:rsidRPr="005A10C8" w:rsidRDefault="00A54E7C" w:rsidP="00C730A4">
      <w:pPr>
        <w:pStyle w:val="Betarp"/>
        <w:ind w:left="5184"/>
        <w:jc w:val="both"/>
      </w:pPr>
      <w:r>
        <w:rPr>
          <w:rFonts w:ascii="Times New Roman" w:hAnsi="Times New Roman"/>
          <w:sz w:val="24"/>
          <w:szCs w:val="24"/>
        </w:rPr>
        <w:t>I</w:t>
      </w:r>
      <w:r w:rsidRPr="00A74B34">
        <w:rPr>
          <w:rFonts w:ascii="Times New Roman" w:hAnsi="Times New Roman"/>
          <w:sz w:val="24"/>
          <w:szCs w:val="24"/>
        </w:rPr>
        <w:t>gnalinos rajono savivaldybės</w:t>
      </w:r>
      <w:r>
        <w:rPr>
          <w:rFonts w:ascii="Times New Roman" w:hAnsi="Times New Roman"/>
          <w:sz w:val="24"/>
          <w:szCs w:val="24"/>
        </w:rPr>
        <w:t xml:space="preserve"> mero</w:t>
      </w:r>
    </w:p>
    <w:p w14:paraId="42D279CE" w14:textId="14226FFE" w:rsidR="0031641B" w:rsidRDefault="00A54E7C" w:rsidP="002C47F2">
      <w:pPr>
        <w:pStyle w:val="Betarp"/>
        <w:ind w:left="3888" w:firstLine="1296"/>
        <w:jc w:val="both"/>
        <w:rPr>
          <w:rFonts w:ascii="Times New Roman" w:hAnsi="Times New Roman"/>
          <w:sz w:val="24"/>
          <w:szCs w:val="24"/>
        </w:rPr>
      </w:pPr>
      <w:r>
        <w:rPr>
          <w:rFonts w:ascii="Times New Roman" w:hAnsi="Times New Roman"/>
          <w:sz w:val="24"/>
          <w:szCs w:val="24"/>
        </w:rPr>
        <w:t>202</w:t>
      </w:r>
      <w:r w:rsidR="00202B9A">
        <w:rPr>
          <w:rFonts w:ascii="Times New Roman" w:hAnsi="Times New Roman"/>
          <w:sz w:val="24"/>
          <w:szCs w:val="24"/>
        </w:rPr>
        <w:t>4</w:t>
      </w:r>
      <w:r w:rsidRPr="00A74B34">
        <w:rPr>
          <w:rFonts w:ascii="Times New Roman" w:hAnsi="Times New Roman"/>
          <w:sz w:val="24"/>
          <w:szCs w:val="24"/>
        </w:rPr>
        <w:t xml:space="preserve"> m.</w:t>
      </w:r>
      <w:r>
        <w:rPr>
          <w:rFonts w:ascii="Times New Roman" w:hAnsi="Times New Roman"/>
          <w:sz w:val="24"/>
          <w:szCs w:val="24"/>
        </w:rPr>
        <w:t xml:space="preserve"> </w:t>
      </w:r>
      <w:r w:rsidR="004667A5">
        <w:rPr>
          <w:rFonts w:ascii="Times New Roman" w:hAnsi="Times New Roman"/>
          <w:sz w:val="24"/>
          <w:szCs w:val="24"/>
        </w:rPr>
        <w:t>liepos</w:t>
      </w:r>
      <w:r w:rsidR="00BF2EBB">
        <w:rPr>
          <w:rFonts w:ascii="Times New Roman" w:hAnsi="Times New Roman"/>
          <w:sz w:val="24"/>
          <w:szCs w:val="24"/>
        </w:rPr>
        <w:t xml:space="preserve"> </w:t>
      </w:r>
      <w:r w:rsidR="004667A5">
        <w:rPr>
          <w:rFonts w:ascii="Times New Roman" w:hAnsi="Times New Roman"/>
          <w:sz w:val="24"/>
          <w:szCs w:val="24"/>
        </w:rPr>
        <w:t xml:space="preserve">  </w:t>
      </w:r>
      <w:r w:rsidR="00D36065">
        <w:rPr>
          <w:rFonts w:ascii="Times New Roman" w:hAnsi="Times New Roman"/>
          <w:sz w:val="24"/>
          <w:szCs w:val="24"/>
        </w:rPr>
        <w:t xml:space="preserve"> </w:t>
      </w:r>
      <w:r w:rsidRPr="00A74B34">
        <w:rPr>
          <w:rFonts w:ascii="Times New Roman" w:hAnsi="Times New Roman"/>
          <w:sz w:val="24"/>
          <w:szCs w:val="24"/>
        </w:rPr>
        <w:t xml:space="preserve">d. </w:t>
      </w:r>
      <w:r>
        <w:rPr>
          <w:rFonts w:ascii="Times New Roman" w:hAnsi="Times New Roman"/>
          <w:sz w:val="24"/>
          <w:szCs w:val="24"/>
        </w:rPr>
        <w:t>potvarki</w:t>
      </w:r>
      <w:r w:rsidR="002C47F2">
        <w:rPr>
          <w:rFonts w:ascii="Times New Roman" w:hAnsi="Times New Roman"/>
          <w:sz w:val="24"/>
          <w:szCs w:val="24"/>
        </w:rPr>
        <w:t>u</w:t>
      </w:r>
      <w:r w:rsidRPr="00A74B34">
        <w:rPr>
          <w:rFonts w:ascii="Times New Roman" w:hAnsi="Times New Roman"/>
          <w:sz w:val="24"/>
          <w:szCs w:val="24"/>
        </w:rPr>
        <w:t xml:space="preserve"> Nr.</w:t>
      </w:r>
      <w:r w:rsidR="006E32DE">
        <w:rPr>
          <w:rFonts w:ascii="Times New Roman" w:hAnsi="Times New Roman"/>
          <w:sz w:val="24"/>
          <w:szCs w:val="24"/>
        </w:rPr>
        <w:t xml:space="preserve"> </w:t>
      </w:r>
    </w:p>
    <w:p w14:paraId="37F70616" w14:textId="69712C84" w:rsidR="009F4190" w:rsidRDefault="009F4190" w:rsidP="009F4190"/>
    <w:p w14:paraId="61C0E3D1" w14:textId="460FA21C" w:rsidR="00592439" w:rsidRDefault="00592439" w:rsidP="00592439">
      <w:pPr>
        <w:jc w:val="center"/>
        <w:rPr>
          <w:b/>
          <w:caps/>
        </w:rPr>
      </w:pPr>
      <w:r w:rsidRPr="00E268D8">
        <w:rPr>
          <w:b/>
          <w:caps/>
        </w:rPr>
        <w:t xml:space="preserve">Maršruto Nr. </w:t>
      </w:r>
      <w:r w:rsidR="004667A5">
        <w:rPr>
          <w:b/>
          <w:caps/>
        </w:rPr>
        <w:t>57-00</w:t>
      </w:r>
      <w:r w:rsidRPr="00E268D8">
        <w:rPr>
          <w:b/>
          <w:caps/>
        </w:rPr>
        <w:t xml:space="preserve"> IGNALINA</w:t>
      </w:r>
      <w:r w:rsidR="00BB743F">
        <w:rPr>
          <w:b/>
          <w:caps/>
        </w:rPr>
        <w:t>–</w:t>
      </w:r>
      <w:r w:rsidR="004667A5">
        <w:rPr>
          <w:b/>
          <w:caps/>
        </w:rPr>
        <w:t>MAŽĖNAI</w:t>
      </w:r>
      <w:r w:rsidR="00017DFA">
        <w:rPr>
          <w:b/>
          <w:color w:val="000000"/>
        </w:rPr>
        <w:t>–DŪKŠTAS</w:t>
      </w:r>
    </w:p>
    <w:p w14:paraId="73C43E07" w14:textId="164B4C75" w:rsidR="00592439" w:rsidRDefault="00592439" w:rsidP="00592439">
      <w:pPr>
        <w:jc w:val="center"/>
        <w:rPr>
          <w:b/>
          <w:caps/>
        </w:rPr>
      </w:pPr>
      <w:r w:rsidRPr="00E268D8">
        <w:rPr>
          <w:b/>
          <w:caps/>
        </w:rPr>
        <w:t>eismo tvarkaraštis</w:t>
      </w:r>
    </w:p>
    <w:p w14:paraId="4D1B08AF" w14:textId="77777777" w:rsidR="002128A0" w:rsidRDefault="002128A0" w:rsidP="00592439">
      <w:pPr>
        <w:jc w:val="center"/>
        <w:rPr>
          <w:b/>
          <w:cap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1576"/>
        <w:gridCol w:w="796"/>
        <w:gridCol w:w="933"/>
        <w:gridCol w:w="1635"/>
        <w:gridCol w:w="1576"/>
        <w:gridCol w:w="1443"/>
      </w:tblGrid>
      <w:tr w:rsidR="002128A0" w14:paraId="7E3ECF93" w14:textId="77777777" w:rsidTr="00E60335">
        <w:trPr>
          <w:jc w:val="center"/>
        </w:trPr>
        <w:tc>
          <w:tcPr>
            <w:tcW w:w="3019" w:type="dxa"/>
            <w:gridSpan w:val="2"/>
          </w:tcPr>
          <w:p w14:paraId="69F64273" w14:textId="77777777" w:rsidR="002128A0" w:rsidRDefault="002128A0" w:rsidP="00E60335">
            <w:pPr>
              <w:jc w:val="center"/>
            </w:pPr>
            <w:r>
              <w:t>Pirmas ir trečias reisai</w:t>
            </w:r>
          </w:p>
          <w:p w14:paraId="27601F94" w14:textId="77777777" w:rsidR="002128A0" w:rsidRDefault="002128A0" w:rsidP="00E60335">
            <w:pPr>
              <w:jc w:val="center"/>
            </w:pPr>
            <w:r>
              <w:t>Reisų vykdymo  dienos</w:t>
            </w:r>
          </w:p>
        </w:tc>
        <w:tc>
          <w:tcPr>
            <w:tcW w:w="796" w:type="dxa"/>
          </w:tcPr>
          <w:p w14:paraId="2DA83686" w14:textId="77777777" w:rsidR="002128A0" w:rsidRDefault="002128A0" w:rsidP="00E60335">
            <w:pPr>
              <w:jc w:val="center"/>
            </w:pPr>
          </w:p>
        </w:tc>
        <w:tc>
          <w:tcPr>
            <w:tcW w:w="933" w:type="dxa"/>
          </w:tcPr>
          <w:p w14:paraId="294090A4" w14:textId="77777777" w:rsidR="002128A0" w:rsidRDefault="002128A0" w:rsidP="00E60335">
            <w:pPr>
              <w:jc w:val="center"/>
            </w:pPr>
          </w:p>
        </w:tc>
        <w:tc>
          <w:tcPr>
            <w:tcW w:w="1635" w:type="dxa"/>
          </w:tcPr>
          <w:p w14:paraId="2CF9B4E0" w14:textId="77777777" w:rsidR="002128A0" w:rsidRDefault="002128A0" w:rsidP="00E60335">
            <w:pPr>
              <w:jc w:val="center"/>
            </w:pPr>
          </w:p>
        </w:tc>
        <w:tc>
          <w:tcPr>
            <w:tcW w:w="3019" w:type="dxa"/>
            <w:gridSpan w:val="2"/>
          </w:tcPr>
          <w:p w14:paraId="029CD24A" w14:textId="77777777" w:rsidR="002128A0" w:rsidRDefault="002128A0" w:rsidP="00E60335">
            <w:pPr>
              <w:jc w:val="center"/>
            </w:pPr>
            <w:r>
              <w:t>Antras ir ketvirtas reisai</w:t>
            </w:r>
          </w:p>
          <w:p w14:paraId="553C1D59" w14:textId="77777777" w:rsidR="002128A0" w:rsidRDefault="002128A0" w:rsidP="00E60335">
            <w:pPr>
              <w:jc w:val="center"/>
            </w:pPr>
            <w:r>
              <w:t>Reisų vykdymo  dienos</w:t>
            </w:r>
          </w:p>
        </w:tc>
      </w:tr>
      <w:tr w:rsidR="002128A0" w14:paraId="7965ADD6" w14:textId="77777777" w:rsidTr="00E60335">
        <w:trPr>
          <w:jc w:val="center"/>
        </w:trPr>
        <w:tc>
          <w:tcPr>
            <w:tcW w:w="1443" w:type="dxa"/>
          </w:tcPr>
          <w:p w14:paraId="4AAE2EFE" w14:textId="77777777" w:rsidR="002128A0" w:rsidRDefault="002128A0" w:rsidP="00E60335">
            <w:pPr>
              <w:jc w:val="center"/>
            </w:pPr>
            <w:r>
              <w:t>Šeštadienis</w:t>
            </w:r>
          </w:p>
          <w:p w14:paraId="174D9207" w14:textId="77777777" w:rsidR="002128A0" w:rsidRDefault="002128A0" w:rsidP="00E60335">
            <w:pPr>
              <w:jc w:val="center"/>
            </w:pPr>
            <w:r>
              <w:t>Sekmadienis</w:t>
            </w:r>
          </w:p>
        </w:tc>
        <w:tc>
          <w:tcPr>
            <w:tcW w:w="1576" w:type="dxa"/>
          </w:tcPr>
          <w:p w14:paraId="15E7E286" w14:textId="77777777" w:rsidR="002128A0" w:rsidRDefault="002128A0" w:rsidP="00E60335">
            <w:pPr>
              <w:jc w:val="center"/>
            </w:pPr>
            <w:r>
              <w:t>Pirmadienis</w:t>
            </w:r>
          </w:p>
          <w:p w14:paraId="7BE9E932" w14:textId="77777777" w:rsidR="002128A0" w:rsidRDefault="002128A0" w:rsidP="00E60335">
            <w:pPr>
              <w:jc w:val="center"/>
            </w:pPr>
            <w:r>
              <w:t>Antradienis</w:t>
            </w:r>
          </w:p>
          <w:p w14:paraId="57A41E0C" w14:textId="77777777" w:rsidR="002128A0" w:rsidRDefault="002128A0" w:rsidP="00E60335">
            <w:pPr>
              <w:jc w:val="center"/>
            </w:pPr>
            <w:r>
              <w:t>Trečiadienis</w:t>
            </w:r>
          </w:p>
          <w:p w14:paraId="4E218800" w14:textId="77777777" w:rsidR="002128A0" w:rsidRDefault="002128A0" w:rsidP="00E60335">
            <w:pPr>
              <w:jc w:val="center"/>
            </w:pPr>
            <w:r>
              <w:t>Ketvirtadienis</w:t>
            </w:r>
          </w:p>
          <w:p w14:paraId="776B5970" w14:textId="77777777" w:rsidR="002128A0" w:rsidRDefault="002128A0" w:rsidP="00E60335">
            <w:pPr>
              <w:jc w:val="center"/>
            </w:pPr>
            <w:r>
              <w:t>Penktadienis</w:t>
            </w:r>
          </w:p>
        </w:tc>
        <w:tc>
          <w:tcPr>
            <w:tcW w:w="796" w:type="dxa"/>
          </w:tcPr>
          <w:p w14:paraId="6C531E0A" w14:textId="77777777" w:rsidR="002128A0" w:rsidRDefault="002128A0" w:rsidP="00E60335">
            <w:pPr>
              <w:jc w:val="center"/>
            </w:pPr>
          </w:p>
        </w:tc>
        <w:tc>
          <w:tcPr>
            <w:tcW w:w="933" w:type="dxa"/>
          </w:tcPr>
          <w:p w14:paraId="4BB44551" w14:textId="77777777" w:rsidR="002128A0" w:rsidRDefault="002128A0" w:rsidP="00E60335">
            <w:pPr>
              <w:jc w:val="center"/>
            </w:pPr>
          </w:p>
        </w:tc>
        <w:tc>
          <w:tcPr>
            <w:tcW w:w="1635" w:type="dxa"/>
          </w:tcPr>
          <w:p w14:paraId="5DD40C9D" w14:textId="77777777" w:rsidR="002128A0" w:rsidRDefault="002128A0" w:rsidP="00E60335">
            <w:pPr>
              <w:jc w:val="center"/>
            </w:pPr>
          </w:p>
        </w:tc>
        <w:tc>
          <w:tcPr>
            <w:tcW w:w="1576" w:type="dxa"/>
          </w:tcPr>
          <w:p w14:paraId="2AF4DB39" w14:textId="77777777" w:rsidR="002128A0" w:rsidRDefault="002128A0" w:rsidP="00E60335">
            <w:pPr>
              <w:jc w:val="center"/>
            </w:pPr>
            <w:r>
              <w:t>Pirmadienis</w:t>
            </w:r>
          </w:p>
          <w:p w14:paraId="0E8ADAAC" w14:textId="77777777" w:rsidR="002128A0" w:rsidRDefault="002128A0" w:rsidP="00E60335">
            <w:pPr>
              <w:jc w:val="center"/>
            </w:pPr>
            <w:r>
              <w:t>Antradienis</w:t>
            </w:r>
          </w:p>
          <w:p w14:paraId="7FF3BE77" w14:textId="77777777" w:rsidR="002128A0" w:rsidRDefault="002128A0" w:rsidP="00E60335">
            <w:pPr>
              <w:jc w:val="center"/>
            </w:pPr>
            <w:r>
              <w:t>Trečiadienis</w:t>
            </w:r>
          </w:p>
          <w:p w14:paraId="44DECE18" w14:textId="77777777" w:rsidR="002128A0" w:rsidRDefault="002128A0" w:rsidP="00E60335">
            <w:pPr>
              <w:jc w:val="center"/>
            </w:pPr>
            <w:r>
              <w:t>Ketvirtadienis</w:t>
            </w:r>
          </w:p>
          <w:p w14:paraId="32955A18" w14:textId="77777777" w:rsidR="002128A0" w:rsidRDefault="002128A0" w:rsidP="00E60335">
            <w:pPr>
              <w:jc w:val="center"/>
            </w:pPr>
            <w:r>
              <w:t>Penktadienis</w:t>
            </w:r>
          </w:p>
        </w:tc>
        <w:tc>
          <w:tcPr>
            <w:tcW w:w="1443" w:type="dxa"/>
          </w:tcPr>
          <w:p w14:paraId="26AE095C" w14:textId="77777777" w:rsidR="002128A0" w:rsidRDefault="002128A0" w:rsidP="00E60335">
            <w:pPr>
              <w:jc w:val="center"/>
            </w:pPr>
            <w:r>
              <w:t>Šeštadienis</w:t>
            </w:r>
          </w:p>
          <w:p w14:paraId="7DA9E290" w14:textId="77777777" w:rsidR="002128A0" w:rsidRDefault="002128A0" w:rsidP="00E60335">
            <w:pPr>
              <w:jc w:val="center"/>
            </w:pPr>
            <w:r>
              <w:t>Sekmadienis</w:t>
            </w:r>
          </w:p>
        </w:tc>
      </w:tr>
      <w:tr w:rsidR="002128A0" w14:paraId="49B5D6CF" w14:textId="77777777" w:rsidTr="00E60335">
        <w:trPr>
          <w:jc w:val="center"/>
        </w:trPr>
        <w:tc>
          <w:tcPr>
            <w:tcW w:w="1443" w:type="dxa"/>
          </w:tcPr>
          <w:p w14:paraId="4CCAF0F0" w14:textId="77777777" w:rsidR="002128A0" w:rsidRDefault="002128A0" w:rsidP="00E60335">
            <w:pPr>
              <w:jc w:val="center"/>
            </w:pPr>
            <w:r>
              <w:t>Laikas</w:t>
            </w:r>
          </w:p>
          <w:p w14:paraId="208A0D51" w14:textId="77777777" w:rsidR="002128A0" w:rsidRDefault="002128A0" w:rsidP="00E60335">
            <w:pPr>
              <w:jc w:val="center"/>
            </w:pPr>
            <w:r>
              <w:t>Stotelėse</w:t>
            </w:r>
          </w:p>
          <w:p w14:paraId="6B2DA601" w14:textId="77777777" w:rsidR="002128A0" w:rsidRDefault="002128A0" w:rsidP="00E60335">
            <w:pPr>
              <w:jc w:val="center"/>
            </w:pPr>
            <w:r>
              <w:t>(val.-min.)</w:t>
            </w:r>
          </w:p>
        </w:tc>
        <w:tc>
          <w:tcPr>
            <w:tcW w:w="1576" w:type="dxa"/>
          </w:tcPr>
          <w:p w14:paraId="51465C70" w14:textId="77777777" w:rsidR="002128A0" w:rsidRDefault="002128A0" w:rsidP="00E60335">
            <w:pPr>
              <w:jc w:val="center"/>
            </w:pPr>
            <w:r>
              <w:t>Laikas</w:t>
            </w:r>
          </w:p>
          <w:p w14:paraId="13551A12" w14:textId="77777777" w:rsidR="002128A0" w:rsidRDefault="002128A0" w:rsidP="00E60335">
            <w:pPr>
              <w:jc w:val="center"/>
            </w:pPr>
            <w:r>
              <w:t>Stotelėse</w:t>
            </w:r>
          </w:p>
          <w:p w14:paraId="42D5CECC" w14:textId="77777777" w:rsidR="002128A0" w:rsidRDefault="002128A0" w:rsidP="00E60335">
            <w:pPr>
              <w:jc w:val="center"/>
            </w:pPr>
            <w:r>
              <w:t>(val.-min.)</w:t>
            </w:r>
          </w:p>
        </w:tc>
        <w:tc>
          <w:tcPr>
            <w:tcW w:w="796" w:type="dxa"/>
          </w:tcPr>
          <w:p w14:paraId="1F6B5309" w14:textId="77777777" w:rsidR="002128A0" w:rsidRDefault="002128A0" w:rsidP="00E60335">
            <w:pPr>
              <w:jc w:val="center"/>
            </w:pPr>
            <w:r>
              <w:t>Rida</w:t>
            </w:r>
          </w:p>
          <w:p w14:paraId="735D3B76" w14:textId="77777777" w:rsidR="002128A0" w:rsidRDefault="002128A0" w:rsidP="00E60335">
            <w:pPr>
              <w:jc w:val="center"/>
            </w:pPr>
            <w:r>
              <w:t>(Km.)</w:t>
            </w:r>
          </w:p>
        </w:tc>
        <w:tc>
          <w:tcPr>
            <w:tcW w:w="933" w:type="dxa"/>
          </w:tcPr>
          <w:p w14:paraId="5ABF0ABD" w14:textId="77777777" w:rsidR="002128A0" w:rsidRDefault="002128A0" w:rsidP="00E60335">
            <w:pPr>
              <w:jc w:val="center"/>
            </w:pPr>
            <w:r>
              <w:t>Rida tarp stotelių</w:t>
            </w:r>
          </w:p>
          <w:p w14:paraId="6E0BCBA6" w14:textId="77777777" w:rsidR="002128A0" w:rsidRDefault="002128A0" w:rsidP="00E60335">
            <w:pPr>
              <w:jc w:val="center"/>
            </w:pPr>
            <w:r>
              <w:t>(Km.)</w:t>
            </w:r>
          </w:p>
        </w:tc>
        <w:tc>
          <w:tcPr>
            <w:tcW w:w="1635" w:type="dxa"/>
          </w:tcPr>
          <w:p w14:paraId="55909B16" w14:textId="77777777" w:rsidR="002128A0" w:rsidRDefault="002128A0" w:rsidP="00E60335">
            <w:pPr>
              <w:jc w:val="center"/>
            </w:pPr>
            <w:r>
              <w:t>Stotelės</w:t>
            </w:r>
          </w:p>
        </w:tc>
        <w:tc>
          <w:tcPr>
            <w:tcW w:w="1576" w:type="dxa"/>
          </w:tcPr>
          <w:p w14:paraId="279A7788" w14:textId="77777777" w:rsidR="002128A0" w:rsidRDefault="002128A0" w:rsidP="00E60335">
            <w:pPr>
              <w:jc w:val="center"/>
            </w:pPr>
            <w:r>
              <w:t>Laikas</w:t>
            </w:r>
          </w:p>
          <w:p w14:paraId="6BE85C65" w14:textId="77777777" w:rsidR="002128A0" w:rsidRDefault="002128A0" w:rsidP="00E60335">
            <w:pPr>
              <w:jc w:val="center"/>
            </w:pPr>
            <w:r>
              <w:t>Stotelėse</w:t>
            </w:r>
          </w:p>
          <w:p w14:paraId="4C2D6D2D" w14:textId="77777777" w:rsidR="002128A0" w:rsidRDefault="002128A0" w:rsidP="00E60335">
            <w:pPr>
              <w:jc w:val="center"/>
            </w:pPr>
            <w:r>
              <w:t>(val.-min.)</w:t>
            </w:r>
          </w:p>
        </w:tc>
        <w:tc>
          <w:tcPr>
            <w:tcW w:w="1443" w:type="dxa"/>
          </w:tcPr>
          <w:p w14:paraId="05C23324" w14:textId="77777777" w:rsidR="002128A0" w:rsidRDefault="002128A0" w:rsidP="00E60335">
            <w:pPr>
              <w:jc w:val="center"/>
            </w:pPr>
            <w:r>
              <w:t>Laikas</w:t>
            </w:r>
          </w:p>
          <w:p w14:paraId="06308CC0" w14:textId="77777777" w:rsidR="002128A0" w:rsidRDefault="002128A0" w:rsidP="00E60335">
            <w:pPr>
              <w:jc w:val="center"/>
            </w:pPr>
            <w:r>
              <w:t>Stotelėse</w:t>
            </w:r>
          </w:p>
          <w:p w14:paraId="0F945CB9" w14:textId="77777777" w:rsidR="002128A0" w:rsidRDefault="002128A0" w:rsidP="00E60335">
            <w:pPr>
              <w:jc w:val="center"/>
            </w:pPr>
            <w:r>
              <w:t>(val.-min.)</w:t>
            </w:r>
          </w:p>
        </w:tc>
      </w:tr>
      <w:tr w:rsidR="002128A0" w14:paraId="5D004189" w14:textId="77777777" w:rsidTr="00E60335">
        <w:trPr>
          <w:jc w:val="center"/>
        </w:trPr>
        <w:tc>
          <w:tcPr>
            <w:tcW w:w="1443" w:type="dxa"/>
            <w:shd w:val="clear" w:color="auto" w:fill="auto"/>
          </w:tcPr>
          <w:p w14:paraId="5FFEA67A" w14:textId="77777777" w:rsidR="002128A0" w:rsidRPr="00726B4C" w:rsidRDefault="002128A0" w:rsidP="00E60335">
            <w:pPr>
              <w:jc w:val="center"/>
            </w:pPr>
            <w:r w:rsidRPr="00726B4C">
              <w:t>17-20</w:t>
            </w:r>
          </w:p>
        </w:tc>
        <w:tc>
          <w:tcPr>
            <w:tcW w:w="1576" w:type="dxa"/>
            <w:shd w:val="clear" w:color="auto" w:fill="auto"/>
          </w:tcPr>
          <w:p w14:paraId="47458A02" w14:textId="77777777" w:rsidR="002128A0" w:rsidRPr="00726B4C" w:rsidRDefault="002128A0" w:rsidP="00E60335">
            <w:pPr>
              <w:jc w:val="center"/>
            </w:pPr>
            <w:r w:rsidRPr="00726B4C">
              <w:t>17-20</w:t>
            </w:r>
          </w:p>
        </w:tc>
        <w:tc>
          <w:tcPr>
            <w:tcW w:w="796" w:type="dxa"/>
            <w:shd w:val="clear" w:color="auto" w:fill="auto"/>
          </w:tcPr>
          <w:p w14:paraId="51CC59F3" w14:textId="77777777" w:rsidR="002128A0" w:rsidRDefault="002128A0" w:rsidP="00E60335">
            <w:pPr>
              <w:jc w:val="center"/>
            </w:pPr>
            <w:r>
              <w:t>-</w:t>
            </w:r>
          </w:p>
        </w:tc>
        <w:tc>
          <w:tcPr>
            <w:tcW w:w="933" w:type="dxa"/>
          </w:tcPr>
          <w:p w14:paraId="27A39659" w14:textId="77777777" w:rsidR="002128A0" w:rsidRDefault="002128A0" w:rsidP="00E60335">
            <w:pPr>
              <w:jc w:val="center"/>
            </w:pPr>
            <w:r>
              <w:t>-</w:t>
            </w:r>
          </w:p>
        </w:tc>
        <w:tc>
          <w:tcPr>
            <w:tcW w:w="1635" w:type="dxa"/>
            <w:shd w:val="clear" w:color="auto" w:fill="auto"/>
          </w:tcPr>
          <w:p w14:paraId="49CB8A5B" w14:textId="77777777" w:rsidR="002128A0" w:rsidRDefault="002128A0" w:rsidP="00E60335">
            <w:pPr>
              <w:jc w:val="center"/>
            </w:pPr>
            <w:r>
              <w:t>Ignalina</w:t>
            </w:r>
          </w:p>
        </w:tc>
        <w:tc>
          <w:tcPr>
            <w:tcW w:w="1576" w:type="dxa"/>
          </w:tcPr>
          <w:p w14:paraId="20879D7A" w14:textId="77777777" w:rsidR="002128A0" w:rsidRDefault="002128A0" w:rsidP="00E60335">
            <w:pPr>
              <w:jc w:val="center"/>
            </w:pPr>
            <w:r>
              <w:t>19-35</w:t>
            </w:r>
          </w:p>
        </w:tc>
        <w:tc>
          <w:tcPr>
            <w:tcW w:w="1443" w:type="dxa"/>
            <w:shd w:val="clear" w:color="auto" w:fill="auto"/>
          </w:tcPr>
          <w:p w14:paraId="0DB111B0" w14:textId="77777777" w:rsidR="002128A0" w:rsidRDefault="002128A0" w:rsidP="00E60335">
            <w:pPr>
              <w:jc w:val="center"/>
            </w:pPr>
            <w:r>
              <w:t>18-42</w:t>
            </w:r>
          </w:p>
        </w:tc>
      </w:tr>
      <w:tr w:rsidR="002128A0" w14:paraId="49D82E0E" w14:textId="77777777" w:rsidTr="00E60335">
        <w:trPr>
          <w:jc w:val="center"/>
        </w:trPr>
        <w:tc>
          <w:tcPr>
            <w:tcW w:w="1443" w:type="dxa"/>
            <w:shd w:val="clear" w:color="auto" w:fill="auto"/>
          </w:tcPr>
          <w:p w14:paraId="6DDF123D" w14:textId="77777777" w:rsidR="002128A0" w:rsidRPr="00726B4C" w:rsidRDefault="002128A0" w:rsidP="00E60335">
            <w:pPr>
              <w:jc w:val="center"/>
            </w:pPr>
            <w:r w:rsidRPr="00726B4C">
              <w:t>17-25</w:t>
            </w:r>
          </w:p>
        </w:tc>
        <w:tc>
          <w:tcPr>
            <w:tcW w:w="1576" w:type="dxa"/>
            <w:shd w:val="clear" w:color="auto" w:fill="auto"/>
          </w:tcPr>
          <w:p w14:paraId="21CB9676" w14:textId="77777777" w:rsidR="002128A0" w:rsidRPr="00726B4C" w:rsidRDefault="002128A0" w:rsidP="00E60335">
            <w:pPr>
              <w:jc w:val="center"/>
            </w:pPr>
            <w:r w:rsidRPr="00726B4C">
              <w:t>17-25</w:t>
            </w:r>
          </w:p>
        </w:tc>
        <w:tc>
          <w:tcPr>
            <w:tcW w:w="796" w:type="dxa"/>
            <w:shd w:val="clear" w:color="auto" w:fill="auto"/>
          </w:tcPr>
          <w:p w14:paraId="1A5800B7" w14:textId="77777777" w:rsidR="002128A0" w:rsidRDefault="002128A0" w:rsidP="00E60335">
            <w:pPr>
              <w:jc w:val="center"/>
            </w:pPr>
            <w:r>
              <w:t>3,2</w:t>
            </w:r>
          </w:p>
        </w:tc>
        <w:tc>
          <w:tcPr>
            <w:tcW w:w="933" w:type="dxa"/>
          </w:tcPr>
          <w:p w14:paraId="3D2029C6" w14:textId="77777777" w:rsidR="002128A0" w:rsidRDefault="002128A0" w:rsidP="00E60335">
            <w:pPr>
              <w:jc w:val="center"/>
            </w:pPr>
            <w:r>
              <w:t>3,8</w:t>
            </w:r>
          </w:p>
        </w:tc>
        <w:tc>
          <w:tcPr>
            <w:tcW w:w="1635" w:type="dxa"/>
            <w:shd w:val="clear" w:color="auto" w:fill="auto"/>
          </w:tcPr>
          <w:p w14:paraId="15EF5ABD" w14:textId="77777777" w:rsidR="002128A0" w:rsidRDefault="002128A0" w:rsidP="00E60335">
            <w:pPr>
              <w:jc w:val="center"/>
            </w:pPr>
            <w:r>
              <w:t>Baltys</w:t>
            </w:r>
          </w:p>
        </w:tc>
        <w:tc>
          <w:tcPr>
            <w:tcW w:w="1576" w:type="dxa"/>
          </w:tcPr>
          <w:p w14:paraId="1A78B4EB" w14:textId="77777777" w:rsidR="002128A0" w:rsidRDefault="002128A0" w:rsidP="00E60335">
            <w:pPr>
              <w:jc w:val="center"/>
            </w:pPr>
            <w:r>
              <w:t>19-32</w:t>
            </w:r>
          </w:p>
        </w:tc>
        <w:tc>
          <w:tcPr>
            <w:tcW w:w="1443" w:type="dxa"/>
            <w:shd w:val="clear" w:color="auto" w:fill="auto"/>
          </w:tcPr>
          <w:p w14:paraId="23C14DF3" w14:textId="77777777" w:rsidR="002128A0" w:rsidRDefault="002128A0" w:rsidP="00E60335">
            <w:pPr>
              <w:jc w:val="center"/>
            </w:pPr>
            <w:r>
              <w:t>18-40</w:t>
            </w:r>
          </w:p>
        </w:tc>
      </w:tr>
      <w:tr w:rsidR="002128A0" w14:paraId="131816EE" w14:textId="77777777" w:rsidTr="00E60335">
        <w:trPr>
          <w:jc w:val="center"/>
        </w:trPr>
        <w:tc>
          <w:tcPr>
            <w:tcW w:w="1443" w:type="dxa"/>
            <w:shd w:val="clear" w:color="auto" w:fill="auto"/>
          </w:tcPr>
          <w:p w14:paraId="056BB392" w14:textId="77777777" w:rsidR="002128A0" w:rsidRPr="00726B4C" w:rsidRDefault="002128A0" w:rsidP="00E60335">
            <w:pPr>
              <w:jc w:val="center"/>
            </w:pPr>
            <w:r w:rsidRPr="00726B4C">
              <w:t>17-29</w:t>
            </w:r>
          </w:p>
        </w:tc>
        <w:tc>
          <w:tcPr>
            <w:tcW w:w="1576" w:type="dxa"/>
            <w:shd w:val="clear" w:color="auto" w:fill="auto"/>
          </w:tcPr>
          <w:p w14:paraId="0FD48B69" w14:textId="77777777" w:rsidR="002128A0" w:rsidRPr="00726B4C" w:rsidRDefault="002128A0" w:rsidP="00E60335">
            <w:pPr>
              <w:jc w:val="center"/>
            </w:pPr>
            <w:r w:rsidRPr="00726B4C">
              <w:t>17-29</w:t>
            </w:r>
          </w:p>
        </w:tc>
        <w:tc>
          <w:tcPr>
            <w:tcW w:w="796" w:type="dxa"/>
            <w:shd w:val="clear" w:color="auto" w:fill="auto"/>
          </w:tcPr>
          <w:p w14:paraId="67F4E46E" w14:textId="77777777" w:rsidR="002128A0" w:rsidRDefault="002128A0" w:rsidP="00E60335">
            <w:pPr>
              <w:jc w:val="center"/>
            </w:pPr>
            <w:r>
              <w:t>5,2</w:t>
            </w:r>
          </w:p>
        </w:tc>
        <w:tc>
          <w:tcPr>
            <w:tcW w:w="933" w:type="dxa"/>
          </w:tcPr>
          <w:p w14:paraId="38EC2D06" w14:textId="77777777" w:rsidR="002128A0" w:rsidRDefault="002128A0" w:rsidP="00E60335">
            <w:pPr>
              <w:jc w:val="center"/>
            </w:pPr>
            <w:r>
              <w:t>0,8</w:t>
            </w:r>
          </w:p>
        </w:tc>
        <w:tc>
          <w:tcPr>
            <w:tcW w:w="1635" w:type="dxa"/>
            <w:shd w:val="clear" w:color="auto" w:fill="auto"/>
          </w:tcPr>
          <w:p w14:paraId="57880995" w14:textId="77777777" w:rsidR="002128A0" w:rsidRDefault="002128A0" w:rsidP="00E60335">
            <w:pPr>
              <w:jc w:val="center"/>
            </w:pPr>
            <w:r>
              <w:t>Vidiškės</w:t>
            </w:r>
          </w:p>
        </w:tc>
        <w:tc>
          <w:tcPr>
            <w:tcW w:w="1576" w:type="dxa"/>
          </w:tcPr>
          <w:p w14:paraId="18E48122" w14:textId="77777777" w:rsidR="002128A0" w:rsidRDefault="002128A0" w:rsidP="00E60335">
            <w:pPr>
              <w:jc w:val="center"/>
            </w:pPr>
            <w:r>
              <w:t>19-29</w:t>
            </w:r>
          </w:p>
        </w:tc>
        <w:tc>
          <w:tcPr>
            <w:tcW w:w="1443" w:type="dxa"/>
            <w:shd w:val="clear" w:color="auto" w:fill="auto"/>
          </w:tcPr>
          <w:p w14:paraId="113AAD54" w14:textId="77777777" w:rsidR="002128A0" w:rsidRDefault="002128A0" w:rsidP="00E60335">
            <w:pPr>
              <w:jc w:val="center"/>
            </w:pPr>
            <w:r>
              <w:t>18-37</w:t>
            </w:r>
          </w:p>
        </w:tc>
      </w:tr>
      <w:tr w:rsidR="002128A0" w14:paraId="55E7119C" w14:textId="77777777" w:rsidTr="00E60335">
        <w:trPr>
          <w:jc w:val="center"/>
        </w:trPr>
        <w:tc>
          <w:tcPr>
            <w:tcW w:w="1443" w:type="dxa"/>
            <w:shd w:val="clear" w:color="auto" w:fill="auto"/>
          </w:tcPr>
          <w:p w14:paraId="1E3470C5" w14:textId="77777777" w:rsidR="002128A0" w:rsidRPr="00726B4C" w:rsidRDefault="002128A0" w:rsidP="00E60335">
            <w:pPr>
              <w:jc w:val="center"/>
            </w:pPr>
            <w:r w:rsidRPr="00726B4C">
              <w:t>17-34</w:t>
            </w:r>
          </w:p>
        </w:tc>
        <w:tc>
          <w:tcPr>
            <w:tcW w:w="1576" w:type="dxa"/>
            <w:shd w:val="clear" w:color="auto" w:fill="auto"/>
          </w:tcPr>
          <w:p w14:paraId="5CD6F3E8" w14:textId="77777777" w:rsidR="002128A0" w:rsidRPr="00726B4C" w:rsidRDefault="002128A0" w:rsidP="00E60335">
            <w:pPr>
              <w:jc w:val="center"/>
            </w:pPr>
            <w:r w:rsidRPr="00726B4C">
              <w:t>17-34</w:t>
            </w:r>
          </w:p>
        </w:tc>
        <w:tc>
          <w:tcPr>
            <w:tcW w:w="796" w:type="dxa"/>
            <w:shd w:val="clear" w:color="auto" w:fill="auto"/>
          </w:tcPr>
          <w:p w14:paraId="3D57E9EB" w14:textId="77777777" w:rsidR="002128A0" w:rsidRDefault="002128A0" w:rsidP="00E60335">
            <w:pPr>
              <w:jc w:val="center"/>
            </w:pPr>
            <w:r>
              <w:t>8,0</w:t>
            </w:r>
          </w:p>
        </w:tc>
        <w:tc>
          <w:tcPr>
            <w:tcW w:w="933" w:type="dxa"/>
          </w:tcPr>
          <w:p w14:paraId="70B59FA7" w14:textId="77777777" w:rsidR="002128A0" w:rsidRDefault="002128A0" w:rsidP="00E60335">
            <w:pPr>
              <w:jc w:val="center"/>
            </w:pPr>
            <w:r>
              <w:t>1,7</w:t>
            </w:r>
          </w:p>
        </w:tc>
        <w:tc>
          <w:tcPr>
            <w:tcW w:w="1635" w:type="dxa"/>
            <w:shd w:val="clear" w:color="auto" w:fill="auto"/>
          </w:tcPr>
          <w:p w14:paraId="02BACE38" w14:textId="77777777" w:rsidR="002128A0" w:rsidRDefault="002128A0" w:rsidP="00E60335">
            <w:pPr>
              <w:jc w:val="center"/>
            </w:pPr>
            <w:proofErr w:type="spellStart"/>
            <w:r>
              <w:t>Maksimonys</w:t>
            </w:r>
            <w:proofErr w:type="spellEnd"/>
          </w:p>
        </w:tc>
        <w:tc>
          <w:tcPr>
            <w:tcW w:w="1576" w:type="dxa"/>
          </w:tcPr>
          <w:p w14:paraId="5385FA42" w14:textId="77777777" w:rsidR="002128A0" w:rsidRDefault="002128A0" w:rsidP="00E60335">
            <w:pPr>
              <w:jc w:val="center"/>
            </w:pPr>
            <w:r>
              <w:t>19-25</w:t>
            </w:r>
          </w:p>
        </w:tc>
        <w:tc>
          <w:tcPr>
            <w:tcW w:w="1443" w:type="dxa"/>
            <w:shd w:val="clear" w:color="auto" w:fill="auto"/>
          </w:tcPr>
          <w:p w14:paraId="55DE8D7F" w14:textId="77777777" w:rsidR="002128A0" w:rsidRDefault="002128A0" w:rsidP="00E60335">
            <w:pPr>
              <w:jc w:val="center"/>
            </w:pPr>
            <w:r>
              <w:t>18-33</w:t>
            </w:r>
          </w:p>
        </w:tc>
      </w:tr>
      <w:tr w:rsidR="002128A0" w14:paraId="34B37700" w14:textId="77777777" w:rsidTr="00E60335">
        <w:trPr>
          <w:jc w:val="center"/>
        </w:trPr>
        <w:tc>
          <w:tcPr>
            <w:tcW w:w="1443" w:type="dxa"/>
            <w:shd w:val="clear" w:color="auto" w:fill="auto"/>
          </w:tcPr>
          <w:p w14:paraId="1C9B6AA9" w14:textId="77777777" w:rsidR="002128A0" w:rsidRPr="00726B4C" w:rsidRDefault="002128A0" w:rsidP="00E60335">
            <w:pPr>
              <w:jc w:val="center"/>
            </w:pPr>
            <w:r w:rsidRPr="00726B4C">
              <w:t>17-39</w:t>
            </w:r>
          </w:p>
        </w:tc>
        <w:tc>
          <w:tcPr>
            <w:tcW w:w="1576" w:type="dxa"/>
            <w:shd w:val="clear" w:color="auto" w:fill="auto"/>
          </w:tcPr>
          <w:p w14:paraId="115798D5" w14:textId="77777777" w:rsidR="002128A0" w:rsidRPr="00726B4C" w:rsidRDefault="002128A0" w:rsidP="00E60335">
            <w:pPr>
              <w:jc w:val="center"/>
            </w:pPr>
            <w:r w:rsidRPr="00726B4C">
              <w:t>17-39</w:t>
            </w:r>
          </w:p>
        </w:tc>
        <w:tc>
          <w:tcPr>
            <w:tcW w:w="796" w:type="dxa"/>
            <w:shd w:val="clear" w:color="auto" w:fill="auto"/>
          </w:tcPr>
          <w:p w14:paraId="688EE923" w14:textId="77777777" w:rsidR="002128A0" w:rsidRDefault="002128A0" w:rsidP="00E60335">
            <w:pPr>
              <w:jc w:val="center"/>
            </w:pPr>
            <w:r>
              <w:t>11,0</w:t>
            </w:r>
          </w:p>
        </w:tc>
        <w:tc>
          <w:tcPr>
            <w:tcW w:w="933" w:type="dxa"/>
          </w:tcPr>
          <w:p w14:paraId="4D92C1AD" w14:textId="77777777" w:rsidR="002128A0" w:rsidRDefault="002128A0" w:rsidP="00E60335">
            <w:pPr>
              <w:jc w:val="center"/>
            </w:pPr>
            <w:r>
              <w:t>0,5</w:t>
            </w:r>
          </w:p>
        </w:tc>
        <w:tc>
          <w:tcPr>
            <w:tcW w:w="1635" w:type="dxa"/>
            <w:shd w:val="clear" w:color="auto" w:fill="auto"/>
          </w:tcPr>
          <w:p w14:paraId="121CDB26" w14:textId="77777777" w:rsidR="002128A0" w:rsidRDefault="002128A0" w:rsidP="00E60335">
            <w:pPr>
              <w:jc w:val="center"/>
            </w:pPr>
            <w:r>
              <w:t>Girininkija</w:t>
            </w:r>
          </w:p>
        </w:tc>
        <w:tc>
          <w:tcPr>
            <w:tcW w:w="1576" w:type="dxa"/>
          </w:tcPr>
          <w:p w14:paraId="780FF759" w14:textId="77777777" w:rsidR="002128A0" w:rsidRDefault="002128A0" w:rsidP="00E60335">
            <w:pPr>
              <w:jc w:val="center"/>
            </w:pPr>
            <w:r>
              <w:t>19-21</w:t>
            </w:r>
          </w:p>
        </w:tc>
        <w:tc>
          <w:tcPr>
            <w:tcW w:w="1443" w:type="dxa"/>
            <w:shd w:val="clear" w:color="auto" w:fill="auto"/>
          </w:tcPr>
          <w:p w14:paraId="17911A87" w14:textId="77777777" w:rsidR="002128A0" w:rsidRDefault="002128A0" w:rsidP="00E60335">
            <w:pPr>
              <w:jc w:val="center"/>
            </w:pPr>
            <w:r>
              <w:t>18-29</w:t>
            </w:r>
          </w:p>
        </w:tc>
      </w:tr>
      <w:tr w:rsidR="002128A0" w14:paraId="2264FB6B" w14:textId="77777777" w:rsidTr="00E60335">
        <w:trPr>
          <w:jc w:val="center"/>
        </w:trPr>
        <w:tc>
          <w:tcPr>
            <w:tcW w:w="1443" w:type="dxa"/>
            <w:shd w:val="clear" w:color="auto" w:fill="auto"/>
          </w:tcPr>
          <w:p w14:paraId="63E8F930" w14:textId="77777777" w:rsidR="002128A0" w:rsidRPr="00726B4C" w:rsidRDefault="002128A0" w:rsidP="00E60335">
            <w:pPr>
              <w:jc w:val="center"/>
            </w:pPr>
            <w:r w:rsidRPr="00726B4C">
              <w:t>17-42</w:t>
            </w:r>
          </w:p>
        </w:tc>
        <w:tc>
          <w:tcPr>
            <w:tcW w:w="1576" w:type="dxa"/>
            <w:shd w:val="clear" w:color="auto" w:fill="auto"/>
          </w:tcPr>
          <w:p w14:paraId="7BAC9D7F" w14:textId="77777777" w:rsidR="002128A0" w:rsidRPr="00726B4C" w:rsidRDefault="002128A0" w:rsidP="00E60335">
            <w:pPr>
              <w:jc w:val="center"/>
            </w:pPr>
            <w:r w:rsidRPr="00726B4C">
              <w:t>17-42</w:t>
            </w:r>
          </w:p>
        </w:tc>
        <w:tc>
          <w:tcPr>
            <w:tcW w:w="796" w:type="dxa"/>
            <w:shd w:val="clear" w:color="auto" w:fill="auto"/>
          </w:tcPr>
          <w:p w14:paraId="28230308" w14:textId="77777777" w:rsidR="002128A0" w:rsidRDefault="002128A0" w:rsidP="00E60335">
            <w:pPr>
              <w:jc w:val="center"/>
            </w:pPr>
            <w:r>
              <w:t>12,5</w:t>
            </w:r>
          </w:p>
        </w:tc>
        <w:tc>
          <w:tcPr>
            <w:tcW w:w="933" w:type="dxa"/>
          </w:tcPr>
          <w:p w14:paraId="623800FA" w14:textId="77777777" w:rsidR="002128A0" w:rsidRDefault="002128A0" w:rsidP="00E60335">
            <w:pPr>
              <w:jc w:val="center"/>
            </w:pPr>
            <w:r>
              <w:t>1,2</w:t>
            </w:r>
          </w:p>
        </w:tc>
        <w:tc>
          <w:tcPr>
            <w:tcW w:w="1635" w:type="dxa"/>
            <w:shd w:val="clear" w:color="auto" w:fill="auto"/>
          </w:tcPr>
          <w:p w14:paraId="198A6412" w14:textId="77777777" w:rsidR="002128A0" w:rsidRDefault="002128A0" w:rsidP="00E60335">
            <w:pPr>
              <w:jc w:val="center"/>
            </w:pPr>
            <w:proofErr w:type="spellStart"/>
            <w:r>
              <w:t>N.Daugėliškis</w:t>
            </w:r>
            <w:proofErr w:type="spellEnd"/>
          </w:p>
        </w:tc>
        <w:tc>
          <w:tcPr>
            <w:tcW w:w="1576" w:type="dxa"/>
          </w:tcPr>
          <w:p w14:paraId="6D2DB392" w14:textId="77777777" w:rsidR="002128A0" w:rsidRDefault="002128A0" w:rsidP="00E60335">
            <w:pPr>
              <w:jc w:val="center"/>
            </w:pPr>
            <w:r>
              <w:t>19-18</w:t>
            </w:r>
          </w:p>
        </w:tc>
        <w:tc>
          <w:tcPr>
            <w:tcW w:w="1443" w:type="dxa"/>
            <w:shd w:val="clear" w:color="auto" w:fill="auto"/>
          </w:tcPr>
          <w:p w14:paraId="0D4EC840" w14:textId="77777777" w:rsidR="002128A0" w:rsidRDefault="002128A0" w:rsidP="00E60335">
            <w:pPr>
              <w:jc w:val="center"/>
            </w:pPr>
            <w:r>
              <w:t>18-26</w:t>
            </w:r>
          </w:p>
        </w:tc>
      </w:tr>
      <w:tr w:rsidR="002128A0" w14:paraId="0BA34FBC" w14:textId="77777777" w:rsidTr="00E60335">
        <w:trPr>
          <w:jc w:val="center"/>
        </w:trPr>
        <w:tc>
          <w:tcPr>
            <w:tcW w:w="1443" w:type="dxa"/>
            <w:shd w:val="clear" w:color="auto" w:fill="auto"/>
          </w:tcPr>
          <w:p w14:paraId="170E0C3E" w14:textId="77777777" w:rsidR="002128A0" w:rsidRPr="00726B4C" w:rsidRDefault="002128A0" w:rsidP="00E60335">
            <w:pPr>
              <w:jc w:val="center"/>
            </w:pPr>
            <w:r w:rsidRPr="00726B4C">
              <w:t>17-47</w:t>
            </w:r>
          </w:p>
        </w:tc>
        <w:tc>
          <w:tcPr>
            <w:tcW w:w="1576" w:type="dxa"/>
            <w:shd w:val="clear" w:color="auto" w:fill="auto"/>
          </w:tcPr>
          <w:p w14:paraId="10F86E3C" w14:textId="77777777" w:rsidR="002128A0" w:rsidRPr="00726B4C" w:rsidRDefault="002128A0" w:rsidP="00E60335">
            <w:pPr>
              <w:jc w:val="center"/>
            </w:pPr>
            <w:r w:rsidRPr="00726B4C">
              <w:t>17-47</w:t>
            </w:r>
          </w:p>
        </w:tc>
        <w:tc>
          <w:tcPr>
            <w:tcW w:w="796" w:type="dxa"/>
            <w:shd w:val="clear" w:color="auto" w:fill="auto"/>
          </w:tcPr>
          <w:p w14:paraId="25A9A0C1" w14:textId="77777777" w:rsidR="002128A0" w:rsidRDefault="002128A0" w:rsidP="00E60335">
            <w:pPr>
              <w:jc w:val="center"/>
            </w:pPr>
            <w:r>
              <w:t>15,1</w:t>
            </w:r>
          </w:p>
        </w:tc>
        <w:tc>
          <w:tcPr>
            <w:tcW w:w="933" w:type="dxa"/>
          </w:tcPr>
          <w:p w14:paraId="7788E55A" w14:textId="77777777" w:rsidR="002128A0" w:rsidRDefault="002128A0" w:rsidP="00E60335">
            <w:pPr>
              <w:jc w:val="center"/>
            </w:pPr>
            <w:r>
              <w:t>1,1</w:t>
            </w:r>
          </w:p>
        </w:tc>
        <w:tc>
          <w:tcPr>
            <w:tcW w:w="1635" w:type="dxa"/>
            <w:shd w:val="clear" w:color="auto" w:fill="auto"/>
          </w:tcPr>
          <w:p w14:paraId="59D39459" w14:textId="77777777" w:rsidR="002128A0" w:rsidRDefault="002128A0" w:rsidP="00E60335">
            <w:pPr>
              <w:jc w:val="center"/>
            </w:pPr>
            <w:r>
              <w:t>Kampelis</w:t>
            </w:r>
          </w:p>
        </w:tc>
        <w:tc>
          <w:tcPr>
            <w:tcW w:w="1576" w:type="dxa"/>
          </w:tcPr>
          <w:p w14:paraId="24EEEE7A" w14:textId="77777777" w:rsidR="002128A0" w:rsidRDefault="002128A0" w:rsidP="00E60335">
            <w:pPr>
              <w:jc w:val="center"/>
            </w:pPr>
            <w:r>
              <w:t>19-15</w:t>
            </w:r>
          </w:p>
        </w:tc>
        <w:tc>
          <w:tcPr>
            <w:tcW w:w="1443" w:type="dxa"/>
            <w:shd w:val="clear" w:color="auto" w:fill="auto"/>
          </w:tcPr>
          <w:p w14:paraId="7D3F977B" w14:textId="77777777" w:rsidR="002128A0" w:rsidRDefault="002128A0" w:rsidP="00E60335">
            <w:pPr>
              <w:jc w:val="center"/>
            </w:pPr>
            <w:r>
              <w:t>18-22</w:t>
            </w:r>
          </w:p>
        </w:tc>
      </w:tr>
      <w:tr w:rsidR="002128A0" w14:paraId="6A5C7556" w14:textId="77777777" w:rsidTr="00E60335">
        <w:trPr>
          <w:jc w:val="center"/>
        </w:trPr>
        <w:tc>
          <w:tcPr>
            <w:tcW w:w="1443" w:type="dxa"/>
            <w:shd w:val="clear" w:color="auto" w:fill="auto"/>
          </w:tcPr>
          <w:p w14:paraId="13369121" w14:textId="77777777" w:rsidR="002128A0" w:rsidRPr="00726B4C" w:rsidRDefault="002128A0" w:rsidP="00E60335">
            <w:pPr>
              <w:jc w:val="center"/>
            </w:pPr>
            <w:r w:rsidRPr="00726B4C">
              <w:t>17-50</w:t>
            </w:r>
          </w:p>
        </w:tc>
        <w:tc>
          <w:tcPr>
            <w:tcW w:w="1576" w:type="dxa"/>
            <w:shd w:val="clear" w:color="auto" w:fill="auto"/>
          </w:tcPr>
          <w:p w14:paraId="2F6A4A73" w14:textId="77777777" w:rsidR="002128A0" w:rsidRPr="00726B4C" w:rsidRDefault="002128A0" w:rsidP="00E60335">
            <w:pPr>
              <w:jc w:val="center"/>
            </w:pPr>
            <w:r w:rsidRPr="00726B4C">
              <w:t>17-50</w:t>
            </w:r>
          </w:p>
        </w:tc>
        <w:tc>
          <w:tcPr>
            <w:tcW w:w="796" w:type="dxa"/>
            <w:shd w:val="clear" w:color="auto" w:fill="auto"/>
          </w:tcPr>
          <w:p w14:paraId="1BB6DEBE" w14:textId="77777777" w:rsidR="002128A0" w:rsidRDefault="002128A0" w:rsidP="00E60335">
            <w:pPr>
              <w:jc w:val="center"/>
            </w:pPr>
            <w:r>
              <w:t>16,2</w:t>
            </w:r>
          </w:p>
        </w:tc>
        <w:tc>
          <w:tcPr>
            <w:tcW w:w="933" w:type="dxa"/>
          </w:tcPr>
          <w:p w14:paraId="518BE501" w14:textId="77777777" w:rsidR="002128A0" w:rsidRDefault="002128A0" w:rsidP="00E60335">
            <w:pPr>
              <w:jc w:val="center"/>
            </w:pPr>
            <w:r>
              <w:t>1,4</w:t>
            </w:r>
          </w:p>
        </w:tc>
        <w:tc>
          <w:tcPr>
            <w:tcW w:w="1635" w:type="dxa"/>
            <w:shd w:val="clear" w:color="auto" w:fill="auto"/>
          </w:tcPr>
          <w:p w14:paraId="7EDD4A3A" w14:textId="77777777" w:rsidR="002128A0" w:rsidRDefault="002128A0" w:rsidP="00E60335">
            <w:pPr>
              <w:jc w:val="center"/>
            </w:pPr>
            <w:proofErr w:type="spellStart"/>
            <w:r>
              <w:t>Taujūnai</w:t>
            </w:r>
            <w:proofErr w:type="spellEnd"/>
          </w:p>
        </w:tc>
        <w:tc>
          <w:tcPr>
            <w:tcW w:w="1576" w:type="dxa"/>
          </w:tcPr>
          <w:p w14:paraId="0A757E5F" w14:textId="77777777" w:rsidR="002128A0" w:rsidRDefault="002128A0" w:rsidP="00E60335">
            <w:pPr>
              <w:jc w:val="center"/>
            </w:pPr>
            <w:r>
              <w:t>19-12</w:t>
            </w:r>
          </w:p>
        </w:tc>
        <w:tc>
          <w:tcPr>
            <w:tcW w:w="1443" w:type="dxa"/>
            <w:shd w:val="clear" w:color="auto" w:fill="auto"/>
          </w:tcPr>
          <w:p w14:paraId="587DBA2F" w14:textId="77777777" w:rsidR="002128A0" w:rsidRDefault="002128A0" w:rsidP="00E60335">
            <w:pPr>
              <w:jc w:val="center"/>
            </w:pPr>
            <w:r>
              <w:t>18-19</w:t>
            </w:r>
          </w:p>
        </w:tc>
      </w:tr>
      <w:tr w:rsidR="002128A0" w14:paraId="044223D7" w14:textId="77777777" w:rsidTr="00E60335">
        <w:trPr>
          <w:jc w:val="center"/>
        </w:trPr>
        <w:tc>
          <w:tcPr>
            <w:tcW w:w="1443" w:type="dxa"/>
            <w:shd w:val="clear" w:color="auto" w:fill="auto"/>
          </w:tcPr>
          <w:p w14:paraId="780E6364" w14:textId="77777777" w:rsidR="002128A0" w:rsidRPr="00726B4C" w:rsidRDefault="002128A0" w:rsidP="00E60335">
            <w:pPr>
              <w:jc w:val="center"/>
            </w:pPr>
            <w:r w:rsidRPr="00726B4C">
              <w:t>17-54</w:t>
            </w:r>
          </w:p>
        </w:tc>
        <w:tc>
          <w:tcPr>
            <w:tcW w:w="1576" w:type="dxa"/>
            <w:shd w:val="clear" w:color="auto" w:fill="auto"/>
          </w:tcPr>
          <w:p w14:paraId="5B07FCE5" w14:textId="77777777" w:rsidR="002128A0" w:rsidRPr="00726B4C" w:rsidRDefault="002128A0" w:rsidP="00E60335">
            <w:pPr>
              <w:jc w:val="center"/>
            </w:pPr>
            <w:r w:rsidRPr="00726B4C">
              <w:t>17-54</w:t>
            </w:r>
          </w:p>
        </w:tc>
        <w:tc>
          <w:tcPr>
            <w:tcW w:w="796" w:type="dxa"/>
            <w:shd w:val="clear" w:color="auto" w:fill="auto"/>
          </w:tcPr>
          <w:p w14:paraId="5C7DC9E9" w14:textId="77777777" w:rsidR="002128A0" w:rsidRDefault="002128A0" w:rsidP="00E60335">
            <w:pPr>
              <w:jc w:val="center"/>
            </w:pPr>
            <w:r>
              <w:t>18,4</w:t>
            </w:r>
          </w:p>
        </w:tc>
        <w:tc>
          <w:tcPr>
            <w:tcW w:w="933" w:type="dxa"/>
          </w:tcPr>
          <w:p w14:paraId="60B7DEFC" w14:textId="77777777" w:rsidR="002128A0" w:rsidRDefault="002128A0" w:rsidP="00E60335">
            <w:pPr>
              <w:jc w:val="center"/>
            </w:pPr>
            <w:r>
              <w:t>2,8</w:t>
            </w:r>
          </w:p>
        </w:tc>
        <w:tc>
          <w:tcPr>
            <w:tcW w:w="1635" w:type="dxa"/>
            <w:shd w:val="clear" w:color="auto" w:fill="auto"/>
          </w:tcPr>
          <w:p w14:paraId="08F2669B" w14:textId="77777777" w:rsidR="002128A0" w:rsidRDefault="002128A0" w:rsidP="00E60335">
            <w:pPr>
              <w:jc w:val="center"/>
            </w:pPr>
            <w:proofErr w:type="spellStart"/>
            <w:r>
              <w:t>Ožionių</w:t>
            </w:r>
            <w:proofErr w:type="spellEnd"/>
            <w:r>
              <w:t xml:space="preserve"> </w:t>
            </w:r>
            <w:proofErr w:type="spellStart"/>
            <w:r>
              <w:t>kryžk</w:t>
            </w:r>
            <w:proofErr w:type="spellEnd"/>
            <w:r>
              <w:t>.</w:t>
            </w:r>
          </w:p>
        </w:tc>
        <w:tc>
          <w:tcPr>
            <w:tcW w:w="1576" w:type="dxa"/>
          </w:tcPr>
          <w:p w14:paraId="565701DA" w14:textId="77777777" w:rsidR="002128A0" w:rsidRDefault="002128A0" w:rsidP="00E60335">
            <w:pPr>
              <w:jc w:val="center"/>
            </w:pPr>
            <w:r>
              <w:t>19-08</w:t>
            </w:r>
          </w:p>
        </w:tc>
        <w:tc>
          <w:tcPr>
            <w:tcW w:w="1443" w:type="dxa"/>
            <w:shd w:val="clear" w:color="auto" w:fill="auto"/>
          </w:tcPr>
          <w:p w14:paraId="62EEF537" w14:textId="77777777" w:rsidR="002128A0" w:rsidRDefault="002128A0" w:rsidP="00E60335">
            <w:pPr>
              <w:jc w:val="center"/>
            </w:pPr>
            <w:r>
              <w:t>18-16</w:t>
            </w:r>
          </w:p>
        </w:tc>
      </w:tr>
      <w:tr w:rsidR="002128A0" w14:paraId="73885C24" w14:textId="77777777" w:rsidTr="00E60335">
        <w:trPr>
          <w:jc w:val="center"/>
        </w:trPr>
        <w:tc>
          <w:tcPr>
            <w:tcW w:w="1443" w:type="dxa"/>
            <w:shd w:val="clear" w:color="auto" w:fill="auto"/>
          </w:tcPr>
          <w:p w14:paraId="78658EF2" w14:textId="77777777" w:rsidR="002128A0" w:rsidRPr="00726B4C" w:rsidRDefault="002128A0" w:rsidP="00E60335">
            <w:pPr>
              <w:jc w:val="center"/>
            </w:pPr>
            <w:r w:rsidRPr="00726B4C">
              <w:t>17-56</w:t>
            </w:r>
          </w:p>
        </w:tc>
        <w:tc>
          <w:tcPr>
            <w:tcW w:w="1576" w:type="dxa"/>
            <w:shd w:val="clear" w:color="auto" w:fill="auto"/>
          </w:tcPr>
          <w:p w14:paraId="6B29E1AF" w14:textId="77777777" w:rsidR="002128A0" w:rsidRPr="00726B4C" w:rsidRDefault="002128A0" w:rsidP="00E60335">
            <w:pPr>
              <w:jc w:val="center"/>
            </w:pPr>
            <w:r w:rsidRPr="00726B4C">
              <w:t>17-56</w:t>
            </w:r>
          </w:p>
        </w:tc>
        <w:tc>
          <w:tcPr>
            <w:tcW w:w="796" w:type="dxa"/>
            <w:shd w:val="clear" w:color="auto" w:fill="auto"/>
          </w:tcPr>
          <w:p w14:paraId="40C3D582" w14:textId="77777777" w:rsidR="002128A0" w:rsidRDefault="002128A0" w:rsidP="00E60335">
            <w:pPr>
              <w:jc w:val="center"/>
            </w:pPr>
            <w:r>
              <w:t>19,6</w:t>
            </w:r>
          </w:p>
        </w:tc>
        <w:tc>
          <w:tcPr>
            <w:tcW w:w="933" w:type="dxa"/>
          </w:tcPr>
          <w:p w14:paraId="33E2BB76" w14:textId="77777777" w:rsidR="002128A0" w:rsidRDefault="002128A0" w:rsidP="00E60335">
            <w:pPr>
              <w:jc w:val="center"/>
            </w:pPr>
            <w:r>
              <w:t>2,1</w:t>
            </w:r>
          </w:p>
        </w:tc>
        <w:tc>
          <w:tcPr>
            <w:tcW w:w="1635" w:type="dxa"/>
            <w:shd w:val="clear" w:color="auto" w:fill="auto"/>
          </w:tcPr>
          <w:p w14:paraId="1C3E728A" w14:textId="77777777" w:rsidR="002128A0" w:rsidRDefault="002128A0" w:rsidP="00E60335">
            <w:pPr>
              <w:jc w:val="center"/>
            </w:pPr>
            <w:proofErr w:type="spellStart"/>
            <w:r>
              <w:t>Jonionys</w:t>
            </w:r>
            <w:proofErr w:type="spellEnd"/>
          </w:p>
        </w:tc>
        <w:tc>
          <w:tcPr>
            <w:tcW w:w="1576" w:type="dxa"/>
          </w:tcPr>
          <w:p w14:paraId="22BCD55A" w14:textId="77777777" w:rsidR="002128A0" w:rsidRDefault="002128A0" w:rsidP="00E60335">
            <w:pPr>
              <w:jc w:val="center"/>
            </w:pPr>
            <w:r>
              <w:t>19-06</w:t>
            </w:r>
          </w:p>
        </w:tc>
        <w:tc>
          <w:tcPr>
            <w:tcW w:w="1443" w:type="dxa"/>
            <w:shd w:val="clear" w:color="auto" w:fill="auto"/>
          </w:tcPr>
          <w:p w14:paraId="4151A088" w14:textId="77777777" w:rsidR="002128A0" w:rsidRDefault="002128A0" w:rsidP="00E60335">
            <w:pPr>
              <w:jc w:val="center"/>
            </w:pPr>
            <w:r>
              <w:t>18-14</w:t>
            </w:r>
          </w:p>
        </w:tc>
      </w:tr>
      <w:tr w:rsidR="002128A0" w14:paraId="09C74F06" w14:textId="77777777" w:rsidTr="00E60335">
        <w:trPr>
          <w:jc w:val="center"/>
        </w:trPr>
        <w:tc>
          <w:tcPr>
            <w:tcW w:w="1443" w:type="dxa"/>
            <w:shd w:val="clear" w:color="auto" w:fill="auto"/>
          </w:tcPr>
          <w:p w14:paraId="5143D002" w14:textId="77777777" w:rsidR="002128A0" w:rsidRPr="00726B4C" w:rsidRDefault="002128A0" w:rsidP="00E60335">
            <w:pPr>
              <w:jc w:val="center"/>
            </w:pPr>
            <w:r w:rsidRPr="00726B4C">
              <w:t>18-00</w:t>
            </w:r>
          </w:p>
        </w:tc>
        <w:tc>
          <w:tcPr>
            <w:tcW w:w="1576" w:type="dxa"/>
            <w:shd w:val="clear" w:color="auto" w:fill="auto"/>
          </w:tcPr>
          <w:p w14:paraId="318FAB2D" w14:textId="77777777" w:rsidR="002128A0" w:rsidRPr="00726B4C" w:rsidRDefault="002128A0" w:rsidP="00E60335">
            <w:pPr>
              <w:jc w:val="center"/>
            </w:pPr>
            <w:r w:rsidRPr="00726B4C">
              <w:t>18-00</w:t>
            </w:r>
          </w:p>
        </w:tc>
        <w:tc>
          <w:tcPr>
            <w:tcW w:w="796" w:type="dxa"/>
            <w:shd w:val="clear" w:color="auto" w:fill="auto"/>
          </w:tcPr>
          <w:p w14:paraId="6FA6BE01" w14:textId="77777777" w:rsidR="002128A0" w:rsidRDefault="002128A0" w:rsidP="00E60335">
            <w:pPr>
              <w:jc w:val="center"/>
            </w:pPr>
            <w:r>
              <w:t>21,7</w:t>
            </w:r>
          </w:p>
        </w:tc>
        <w:tc>
          <w:tcPr>
            <w:tcW w:w="933" w:type="dxa"/>
          </w:tcPr>
          <w:p w14:paraId="6AD41257" w14:textId="77777777" w:rsidR="002128A0" w:rsidRDefault="002128A0" w:rsidP="00E60335">
            <w:pPr>
              <w:jc w:val="center"/>
            </w:pPr>
            <w:r>
              <w:t>2,7</w:t>
            </w:r>
          </w:p>
        </w:tc>
        <w:tc>
          <w:tcPr>
            <w:tcW w:w="1635" w:type="dxa"/>
            <w:shd w:val="clear" w:color="auto" w:fill="auto"/>
          </w:tcPr>
          <w:p w14:paraId="64D075AF" w14:textId="77777777" w:rsidR="002128A0" w:rsidRDefault="002128A0" w:rsidP="00E60335">
            <w:pPr>
              <w:jc w:val="center"/>
            </w:pPr>
            <w:proofErr w:type="spellStart"/>
            <w:r>
              <w:t>Padysnis</w:t>
            </w:r>
            <w:proofErr w:type="spellEnd"/>
          </w:p>
        </w:tc>
        <w:tc>
          <w:tcPr>
            <w:tcW w:w="1576" w:type="dxa"/>
          </w:tcPr>
          <w:p w14:paraId="2C3FB1F0" w14:textId="77777777" w:rsidR="002128A0" w:rsidRDefault="002128A0" w:rsidP="00E60335">
            <w:pPr>
              <w:jc w:val="center"/>
            </w:pPr>
            <w:r>
              <w:t>19-02</w:t>
            </w:r>
          </w:p>
        </w:tc>
        <w:tc>
          <w:tcPr>
            <w:tcW w:w="1443" w:type="dxa"/>
            <w:shd w:val="clear" w:color="auto" w:fill="auto"/>
          </w:tcPr>
          <w:p w14:paraId="229A053A" w14:textId="77777777" w:rsidR="002128A0" w:rsidRDefault="002128A0" w:rsidP="00E60335">
            <w:pPr>
              <w:jc w:val="center"/>
            </w:pPr>
            <w:r>
              <w:t>18-10</w:t>
            </w:r>
          </w:p>
        </w:tc>
      </w:tr>
      <w:tr w:rsidR="002128A0" w14:paraId="168EC4BC" w14:textId="77777777" w:rsidTr="00E60335">
        <w:trPr>
          <w:jc w:val="center"/>
        </w:trPr>
        <w:tc>
          <w:tcPr>
            <w:tcW w:w="1443" w:type="dxa"/>
            <w:shd w:val="clear" w:color="auto" w:fill="auto"/>
          </w:tcPr>
          <w:p w14:paraId="3E2F6190" w14:textId="77777777" w:rsidR="002128A0" w:rsidRPr="00726B4C" w:rsidRDefault="002128A0" w:rsidP="00E60335">
            <w:pPr>
              <w:jc w:val="center"/>
            </w:pPr>
            <w:r w:rsidRPr="00726B4C">
              <w:t>18-03</w:t>
            </w:r>
          </w:p>
        </w:tc>
        <w:tc>
          <w:tcPr>
            <w:tcW w:w="1576" w:type="dxa"/>
            <w:shd w:val="clear" w:color="auto" w:fill="auto"/>
          </w:tcPr>
          <w:p w14:paraId="3ABE969F" w14:textId="77777777" w:rsidR="002128A0" w:rsidRPr="00726B4C" w:rsidRDefault="002128A0" w:rsidP="00E60335">
            <w:pPr>
              <w:jc w:val="center"/>
            </w:pPr>
            <w:r w:rsidRPr="00726B4C">
              <w:t>18-03</w:t>
            </w:r>
          </w:p>
        </w:tc>
        <w:tc>
          <w:tcPr>
            <w:tcW w:w="796" w:type="dxa"/>
            <w:shd w:val="clear" w:color="auto" w:fill="auto"/>
          </w:tcPr>
          <w:p w14:paraId="3CA52C47" w14:textId="77777777" w:rsidR="002128A0" w:rsidRDefault="002128A0" w:rsidP="00E60335">
            <w:pPr>
              <w:jc w:val="center"/>
            </w:pPr>
            <w:r>
              <w:t>23,0</w:t>
            </w:r>
          </w:p>
        </w:tc>
        <w:tc>
          <w:tcPr>
            <w:tcW w:w="933" w:type="dxa"/>
          </w:tcPr>
          <w:p w14:paraId="27A06374" w14:textId="77777777" w:rsidR="002128A0" w:rsidRDefault="002128A0" w:rsidP="00E60335">
            <w:pPr>
              <w:jc w:val="center"/>
            </w:pPr>
            <w:r>
              <w:t>1,9</w:t>
            </w:r>
          </w:p>
        </w:tc>
        <w:tc>
          <w:tcPr>
            <w:tcW w:w="1635" w:type="dxa"/>
            <w:shd w:val="clear" w:color="auto" w:fill="auto"/>
          </w:tcPr>
          <w:p w14:paraId="4F1433CE" w14:textId="77777777" w:rsidR="002128A0" w:rsidRDefault="002128A0" w:rsidP="00E60335">
            <w:pPr>
              <w:jc w:val="center"/>
            </w:pPr>
            <w:proofErr w:type="spellStart"/>
            <w:r>
              <w:t>Pamunė</w:t>
            </w:r>
            <w:proofErr w:type="spellEnd"/>
          </w:p>
        </w:tc>
        <w:tc>
          <w:tcPr>
            <w:tcW w:w="1576" w:type="dxa"/>
          </w:tcPr>
          <w:p w14:paraId="5514376F" w14:textId="77777777" w:rsidR="002128A0" w:rsidRDefault="002128A0" w:rsidP="00E60335">
            <w:pPr>
              <w:jc w:val="center"/>
            </w:pPr>
            <w:r>
              <w:t>18-59</w:t>
            </w:r>
          </w:p>
        </w:tc>
        <w:tc>
          <w:tcPr>
            <w:tcW w:w="1443" w:type="dxa"/>
            <w:shd w:val="clear" w:color="auto" w:fill="auto"/>
          </w:tcPr>
          <w:p w14:paraId="039F6FC0" w14:textId="77777777" w:rsidR="002128A0" w:rsidRDefault="002128A0" w:rsidP="00E60335">
            <w:pPr>
              <w:jc w:val="center"/>
            </w:pPr>
            <w:r>
              <w:t>18-07</w:t>
            </w:r>
          </w:p>
        </w:tc>
      </w:tr>
      <w:tr w:rsidR="002128A0" w14:paraId="52B70DEA" w14:textId="77777777" w:rsidTr="00E60335">
        <w:trPr>
          <w:jc w:val="center"/>
        </w:trPr>
        <w:tc>
          <w:tcPr>
            <w:tcW w:w="1443" w:type="dxa"/>
            <w:shd w:val="clear" w:color="auto" w:fill="auto"/>
          </w:tcPr>
          <w:p w14:paraId="7E1E2BAC" w14:textId="77777777" w:rsidR="002128A0" w:rsidRPr="00726B4C" w:rsidRDefault="002128A0" w:rsidP="00E60335">
            <w:pPr>
              <w:jc w:val="center"/>
            </w:pPr>
            <w:r w:rsidRPr="00726B4C">
              <w:t>18-0</w:t>
            </w:r>
            <w:r>
              <w:t>5</w:t>
            </w:r>
          </w:p>
        </w:tc>
        <w:tc>
          <w:tcPr>
            <w:tcW w:w="1576" w:type="dxa"/>
            <w:shd w:val="clear" w:color="auto" w:fill="auto"/>
          </w:tcPr>
          <w:p w14:paraId="667E5B58" w14:textId="77777777" w:rsidR="002128A0" w:rsidRPr="00726B4C" w:rsidRDefault="002128A0" w:rsidP="00E60335">
            <w:pPr>
              <w:jc w:val="center"/>
            </w:pPr>
            <w:r w:rsidRPr="00726B4C">
              <w:t>18-0</w:t>
            </w:r>
            <w:r>
              <w:t>5</w:t>
            </w:r>
          </w:p>
        </w:tc>
        <w:tc>
          <w:tcPr>
            <w:tcW w:w="796" w:type="dxa"/>
            <w:shd w:val="clear" w:color="auto" w:fill="auto"/>
          </w:tcPr>
          <w:p w14:paraId="18833489" w14:textId="77777777" w:rsidR="002128A0" w:rsidRDefault="002128A0" w:rsidP="00E60335">
            <w:pPr>
              <w:jc w:val="center"/>
            </w:pPr>
            <w:r>
              <w:t>25,4</w:t>
            </w:r>
          </w:p>
        </w:tc>
        <w:tc>
          <w:tcPr>
            <w:tcW w:w="933" w:type="dxa"/>
          </w:tcPr>
          <w:p w14:paraId="7C831F04" w14:textId="77777777" w:rsidR="002128A0" w:rsidRDefault="002128A0" w:rsidP="00E60335">
            <w:pPr>
              <w:jc w:val="center"/>
            </w:pPr>
            <w:r>
              <w:t>2,0</w:t>
            </w:r>
          </w:p>
        </w:tc>
        <w:tc>
          <w:tcPr>
            <w:tcW w:w="1635" w:type="dxa"/>
            <w:shd w:val="clear" w:color="auto" w:fill="auto"/>
          </w:tcPr>
          <w:p w14:paraId="4D49E5F2" w14:textId="77777777" w:rsidR="002128A0" w:rsidRDefault="002128A0" w:rsidP="00E60335">
            <w:pPr>
              <w:jc w:val="center"/>
            </w:pPr>
            <w:proofErr w:type="spellStart"/>
            <w:r>
              <w:t>Mažėnai</w:t>
            </w:r>
            <w:proofErr w:type="spellEnd"/>
          </w:p>
        </w:tc>
        <w:tc>
          <w:tcPr>
            <w:tcW w:w="1576" w:type="dxa"/>
          </w:tcPr>
          <w:p w14:paraId="27075ABE" w14:textId="77777777" w:rsidR="002128A0" w:rsidRDefault="002128A0" w:rsidP="00E60335">
            <w:pPr>
              <w:jc w:val="center"/>
            </w:pPr>
            <w:r>
              <w:t>18-57</w:t>
            </w:r>
          </w:p>
        </w:tc>
        <w:tc>
          <w:tcPr>
            <w:tcW w:w="1443" w:type="dxa"/>
            <w:shd w:val="clear" w:color="auto" w:fill="auto"/>
          </w:tcPr>
          <w:p w14:paraId="6030FF17" w14:textId="77777777" w:rsidR="002128A0" w:rsidRDefault="002128A0" w:rsidP="00E60335">
            <w:pPr>
              <w:jc w:val="center"/>
            </w:pPr>
            <w:r>
              <w:t>18-05</w:t>
            </w:r>
          </w:p>
        </w:tc>
      </w:tr>
      <w:tr w:rsidR="002128A0" w14:paraId="081382FC" w14:textId="77777777" w:rsidTr="00E60335">
        <w:trPr>
          <w:jc w:val="center"/>
        </w:trPr>
        <w:tc>
          <w:tcPr>
            <w:tcW w:w="1443" w:type="dxa"/>
          </w:tcPr>
          <w:p w14:paraId="539DADD0" w14:textId="77777777" w:rsidR="002128A0" w:rsidRDefault="002128A0" w:rsidP="00E60335">
            <w:pPr>
              <w:jc w:val="center"/>
            </w:pPr>
            <w:r>
              <w:t>-</w:t>
            </w:r>
          </w:p>
        </w:tc>
        <w:tc>
          <w:tcPr>
            <w:tcW w:w="1576" w:type="dxa"/>
            <w:shd w:val="clear" w:color="auto" w:fill="auto"/>
          </w:tcPr>
          <w:p w14:paraId="6321DC4D" w14:textId="77777777" w:rsidR="002128A0" w:rsidRPr="00726B4C" w:rsidRDefault="002128A0" w:rsidP="00E60335">
            <w:pPr>
              <w:jc w:val="center"/>
            </w:pPr>
            <w:r>
              <w:t>18-07</w:t>
            </w:r>
          </w:p>
        </w:tc>
        <w:tc>
          <w:tcPr>
            <w:tcW w:w="796" w:type="dxa"/>
          </w:tcPr>
          <w:p w14:paraId="250D6AB7" w14:textId="77777777" w:rsidR="002128A0" w:rsidRPr="00037D77" w:rsidRDefault="002128A0" w:rsidP="00E60335">
            <w:pPr>
              <w:jc w:val="center"/>
            </w:pPr>
            <w:r w:rsidRPr="00037D77">
              <w:t>27,5</w:t>
            </w:r>
          </w:p>
        </w:tc>
        <w:tc>
          <w:tcPr>
            <w:tcW w:w="933" w:type="dxa"/>
          </w:tcPr>
          <w:p w14:paraId="0EC3A1CF" w14:textId="77777777" w:rsidR="002128A0" w:rsidRPr="00037D77" w:rsidRDefault="002128A0" w:rsidP="00E60335">
            <w:pPr>
              <w:jc w:val="center"/>
            </w:pPr>
            <w:r w:rsidRPr="00037D77">
              <w:t>2,1</w:t>
            </w:r>
          </w:p>
        </w:tc>
        <w:tc>
          <w:tcPr>
            <w:tcW w:w="1635" w:type="dxa"/>
          </w:tcPr>
          <w:p w14:paraId="022345F0" w14:textId="77777777" w:rsidR="002128A0" w:rsidRPr="00037D77" w:rsidRDefault="002128A0" w:rsidP="00E60335">
            <w:pPr>
              <w:jc w:val="center"/>
            </w:pPr>
            <w:proofErr w:type="spellStart"/>
            <w:r w:rsidRPr="00037D77">
              <w:t>Gervelės</w:t>
            </w:r>
            <w:proofErr w:type="spellEnd"/>
          </w:p>
        </w:tc>
        <w:tc>
          <w:tcPr>
            <w:tcW w:w="1576" w:type="dxa"/>
          </w:tcPr>
          <w:p w14:paraId="1E3EC375" w14:textId="77777777" w:rsidR="002128A0" w:rsidRDefault="002128A0" w:rsidP="00E60335">
            <w:pPr>
              <w:jc w:val="center"/>
            </w:pPr>
            <w:r>
              <w:t>18-55</w:t>
            </w:r>
          </w:p>
        </w:tc>
        <w:tc>
          <w:tcPr>
            <w:tcW w:w="1443" w:type="dxa"/>
          </w:tcPr>
          <w:p w14:paraId="68DD2CFB" w14:textId="77777777" w:rsidR="002128A0" w:rsidRDefault="002128A0" w:rsidP="00E60335">
            <w:pPr>
              <w:jc w:val="center"/>
            </w:pPr>
            <w:r>
              <w:t>-</w:t>
            </w:r>
          </w:p>
        </w:tc>
      </w:tr>
      <w:tr w:rsidR="002128A0" w14:paraId="7BF63C1D" w14:textId="77777777" w:rsidTr="00E60335">
        <w:trPr>
          <w:jc w:val="center"/>
        </w:trPr>
        <w:tc>
          <w:tcPr>
            <w:tcW w:w="1443" w:type="dxa"/>
          </w:tcPr>
          <w:p w14:paraId="6F94C34D" w14:textId="77777777" w:rsidR="002128A0" w:rsidRDefault="002128A0" w:rsidP="00E60335">
            <w:pPr>
              <w:jc w:val="center"/>
            </w:pPr>
            <w:r>
              <w:t>-</w:t>
            </w:r>
          </w:p>
        </w:tc>
        <w:tc>
          <w:tcPr>
            <w:tcW w:w="1576" w:type="dxa"/>
            <w:shd w:val="clear" w:color="auto" w:fill="auto"/>
          </w:tcPr>
          <w:p w14:paraId="3915654C" w14:textId="77777777" w:rsidR="002128A0" w:rsidRPr="00726B4C" w:rsidRDefault="002128A0" w:rsidP="00E60335">
            <w:pPr>
              <w:jc w:val="center"/>
            </w:pPr>
            <w:r>
              <w:t>18-10</w:t>
            </w:r>
          </w:p>
        </w:tc>
        <w:tc>
          <w:tcPr>
            <w:tcW w:w="796" w:type="dxa"/>
          </w:tcPr>
          <w:p w14:paraId="04DBE60F" w14:textId="77777777" w:rsidR="002128A0" w:rsidRPr="00037D77" w:rsidRDefault="002128A0" w:rsidP="00E60335">
            <w:pPr>
              <w:jc w:val="center"/>
            </w:pPr>
            <w:r w:rsidRPr="00037D77">
              <w:t>29,7</w:t>
            </w:r>
          </w:p>
        </w:tc>
        <w:tc>
          <w:tcPr>
            <w:tcW w:w="933" w:type="dxa"/>
          </w:tcPr>
          <w:p w14:paraId="031591F0" w14:textId="77777777" w:rsidR="002128A0" w:rsidRPr="00037D77" w:rsidRDefault="002128A0" w:rsidP="00E60335">
            <w:pPr>
              <w:jc w:val="center"/>
            </w:pPr>
            <w:r w:rsidRPr="00037D77">
              <w:t>2,2</w:t>
            </w:r>
          </w:p>
        </w:tc>
        <w:tc>
          <w:tcPr>
            <w:tcW w:w="1635" w:type="dxa"/>
          </w:tcPr>
          <w:p w14:paraId="6D8C5869" w14:textId="77777777" w:rsidR="002128A0" w:rsidRPr="00037D77" w:rsidRDefault="002128A0" w:rsidP="00E60335">
            <w:pPr>
              <w:jc w:val="center"/>
            </w:pPr>
            <w:proofErr w:type="spellStart"/>
            <w:r w:rsidRPr="00037D77">
              <w:t>Medeišiai</w:t>
            </w:r>
            <w:proofErr w:type="spellEnd"/>
          </w:p>
        </w:tc>
        <w:tc>
          <w:tcPr>
            <w:tcW w:w="1576" w:type="dxa"/>
          </w:tcPr>
          <w:p w14:paraId="3C28A524" w14:textId="77777777" w:rsidR="002128A0" w:rsidRDefault="002128A0" w:rsidP="00E60335">
            <w:pPr>
              <w:jc w:val="center"/>
            </w:pPr>
            <w:r>
              <w:t>18-52</w:t>
            </w:r>
          </w:p>
        </w:tc>
        <w:tc>
          <w:tcPr>
            <w:tcW w:w="1443" w:type="dxa"/>
          </w:tcPr>
          <w:p w14:paraId="7E541D55" w14:textId="77777777" w:rsidR="002128A0" w:rsidRDefault="002128A0" w:rsidP="00E60335">
            <w:pPr>
              <w:jc w:val="center"/>
            </w:pPr>
            <w:r>
              <w:t>-</w:t>
            </w:r>
          </w:p>
        </w:tc>
      </w:tr>
      <w:tr w:rsidR="002128A0" w14:paraId="004C4686" w14:textId="77777777" w:rsidTr="00E60335">
        <w:trPr>
          <w:jc w:val="center"/>
        </w:trPr>
        <w:tc>
          <w:tcPr>
            <w:tcW w:w="1443" w:type="dxa"/>
          </w:tcPr>
          <w:p w14:paraId="306D16A7" w14:textId="77777777" w:rsidR="002128A0" w:rsidRDefault="002128A0" w:rsidP="00E60335">
            <w:pPr>
              <w:jc w:val="center"/>
            </w:pPr>
            <w:r>
              <w:t>-</w:t>
            </w:r>
          </w:p>
        </w:tc>
        <w:tc>
          <w:tcPr>
            <w:tcW w:w="1576" w:type="dxa"/>
            <w:shd w:val="clear" w:color="auto" w:fill="auto"/>
          </w:tcPr>
          <w:p w14:paraId="640AD0B8" w14:textId="77777777" w:rsidR="002128A0" w:rsidRPr="00726B4C" w:rsidRDefault="002128A0" w:rsidP="00E60335">
            <w:pPr>
              <w:jc w:val="center"/>
            </w:pPr>
            <w:r>
              <w:t>18-14</w:t>
            </w:r>
          </w:p>
        </w:tc>
        <w:tc>
          <w:tcPr>
            <w:tcW w:w="796" w:type="dxa"/>
          </w:tcPr>
          <w:p w14:paraId="0DF60AB3" w14:textId="77777777" w:rsidR="002128A0" w:rsidRPr="00037D77" w:rsidRDefault="002128A0" w:rsidP="00E60335">
            <w:pPr>
              <w:jc w:val="center"/>
            </w:pPr>
            <w:r w:rsidRPr="00037D77">
              <w:t>32,9</w:t>
            </w:r>
          </w:p>
        </w:tc>
        <w:tc>
          <w:tcPr>
            <w:tcW w:w="933" w:type="dxa"/>
          </w:tcPr>
          <w:p w14:paraId="33051F10" w14:textId="77777777" w:rsidR="002128A0" w:rsidRPr="00037D77" w:rsidRDefault="002128A0" w:rsidP="00E60335">
            <w:pPr>
              <w:jc w:val="center"/>
            </w:pPr>
            <w:r w:rsidRPr="00037D77">
              <w:t>3,2</w:t>
            </w:r>
          </w:p>
        </w:tc>
        <w:tc>
          <w:tcPr>
            <w:tcW w:w="1635" w:type="dxa"/>
          </w:tcPr>
          <w:p w14:paraId="66857ED4" w14:textId="77777777" w:rsidR="002128A0" w:rsidRPr="00037D77" w:rsidRDefault="002128A0" w:rsidP="00E60335">
            <w:pPr>
              <w:jc w:val="center"/>
            </w:pPr>
            <w:r w:rsidRPr="00037D77">
              <w:t>Čižiūnai</w:t>
            </w:r>
          </w:p>
        </w:tc>
        <w:tc>
          <w:tcPr>
            <w:tcW w:w="1576" w:type="dxa"/>
          </w:tcPr>
          <w:p w14:paraId="2A5F78F0" w14:textId="77777777" w:rsidR="002128A0" w:rsidRDefault="002128A0" w:rsidP="00E60335">
            <w:pPr>
              <w:jc w:val="center"/>
            </w:pPr>
            <w:r>
              <w:t>18-48</w:t>
            </w:r>
          </w:p>
        </w:tc>
        <w:tc>
          <w:tcPr>
            <w:tcW w:w="1443" w:type="dxa"/>
          </w:tcPr>
          <w:p w14:paraId="2BAF5493" w14:textId="77777777" w:rsidR="002128A0" w:rsidRDefault="002128A0" w:rsidP="00E60335">
            <w:pPr>
              <w:jc w:val="center"/>
            </w:pPr>
            <w:r>
              <w:t>-</w:t>
            </w:r>
          </w:p>
        </w:tc>
      </w:tr>
      <w:tr w:rsidR="002128A0" w14:paraId="47C3A7D6" w14:textId="77777777" w:rsidTr="00E60335">
        <w:trPr>
          <w:jc w:val="center"/>
        </w:trPr>
        <w:tc>
          <w:tcPr>
            <w:tcW w:w="1443" w:type="dxa"/>
          </w:tcPr>
          <w:p w14:paraId="093A4239" w14:textId="77777777" w:rsidR="002128A0" w:rsidRDefault="002128A0" w:rsidP="00E60335">
            <w:pPr>
              <w:jc w:val="center"/>
            </w:pPr>
            <w:r>
              <w:t>-</w:t>
            </w:r>
          </w:p>
        </w:tc>
        <w:tc>
          <w:tcPr>
            <w:tcW w:w="1576" w:type="dxa"/>
            <w:shd w:val="clear" w:color="auto" w:fill="auto"/>
          </w:tcPr>
          <w:p w14:paraId="1B0B3963" w14:textId="77777777" w:rsidR="002128A0" w:rsidRPr="00726B4C" w:rsidRDefault="002128A0" w:rsidP="00E60335">
            <w:pPr>
              <w:jc w:val="center"/>
            </w:pPr>
            <w:r>
              <w:t>18-16</w:t>
            </w:r>
          </w:p>
        </w:tc>
        <w:tc>
          <w:tcPr>
            <w:tcW w:w="796" w:type="dxa"/>
          </w:tcPr>
          <w:p w14:paraId="18A5410E" w14:textId="77777777" w:rsidR="002128A0" w:rsidRPr="00037D77" w:rsidRDefault="002128A0" w:rsidP="00E60335">
            <w:pPr>
              <w:jc w:val="center"/>
            </w:pPr>
            <w:r w:rsidRPr="00037D77">
              <w:t>34,6</w:t>
            </w:r>
          </w:p>
        </w:tc>
        <w:tc>
          <w:tcPr>
            <w:tcW w:w="933" w:type="dxa"/>
          </w:tcPr>
          <w:p w14:paraId="16BD8639" w14:textId="77777777" w:rsidR="002128A0" w:rsidRPr="00037D77" w:rsidRDefault="002128A0" w:rsidP="00E60335">
            <w:pPr>
              <w:jc w:val="center"/>
            </w:pPr>
            <w:r w:rsidRPr="00037D77">
              <w:t>1,7</w:t>
            </w:r>
          </w:p>
        </w:tc>
        <w:tc>
          <w:tcPr>
            <w:tcW w:w="1635" w:type="dxa"/>
          </w:tcPr>
          <w:p w14:paraId="7FD30983" w14:textId="77777777" w:rsidR="002128A0" w:rsidRPr="00037D77" w:rsidRDefault="002128A0" w:rsidP="00E60335">
            <w:pPr>
              <w:jc w:val="center"/>
            </w:pPr>
            <w:r w:rsidRPr="00037D77">
              <w:t>Verginiai</w:t>
            </w:r>
          </w:p>
        </w:tc>
        <w:tc>
          <w:tcPr>
            <w:tcW w:w="1576" w:type="dxa"/>
          </w:tcPr>
          <w:p w14:paraId="5E20F61D" w14:textId="77777777" w:rsidR="002128A0" w:rsidRDefault="002128A0" w:rsidP="00E60335">
            <w:pPr>
              <w:jc w:val="center"/>
            </w:pPr>
            <w:r>
              <w:t>18-46</w:t>
            </w:r>
          </w:p>
        </w:tc>
        <w:tc>
          <w:tcPr>
            <w:tcW w:w="1443" w:type="dxa"/>
          </w:tcPr>
          <w:p w14:paraId="318EA102" w14:textId="77777777" w:rsidR="002128A0" w:rsidRDefault="002128A0" w:rsidP="00E60335">
            <w:pPr>
              <w:jc w:val="center"/>
            </w:pPr>
            <w:r>
              <w:t>-</w:t>
            </w:r>
          </w:p>
        </w:tc>
      </w:tr>
      <w:tr w:rsidR="002128A0" w14:paraId="7B2F2517" w14:textId="77777777" w:rsidTr="00E60335">
        <w:trPr>
          <w:jc w:val="center"/>
        </w:trPr>
        <w:tc>
          <w:tcPr>
            <w:tcW w:w="1443" w:type="dxa"/>
          </w:tcPr>
          <w:p w14:paraId="380A9BFA" w14:textId="77777777" w:rsidR="002128A0" w:rsidRDefault="002128A0" w:rsidP="00E60335">
            <w:pPr>
              <w:jc w:val="center"/>
            </w:pPr>
            <w:r>
              <w:t>-</w:t>
            </w:r>
          </w:p>
        </w:tc>
        <w:tc>
          <w:tcPr>
            <w:tcW w:w="1576" w:type="dxa"/>
            <w:shd w:val="clear" w:color="auto" w:fill="auto"/>
          </w:tcPr>
          <w:p w14:paraId="0A0E9A7E" w14:textId="77777777" w:rsidR="002128A0" w:rsidRPr="00726B4C" w:rsidRDefault="002128A0" w:rsidP="00E60335">
            <w:pPr>
              <w:jc w:val="center"/>
            </w:pPr>
            <w:r>
              <w:t>18-18</w:t>
            </w:r>
          </w:p>
        </w:tc>
        <w:tc>
          <w:tcPr>
            <w:tcW w:w="796" w:type="dxa"/>
          </w:tcPr>
          <w:p w14:paraId="6D4990FD" w14:textId="77777777" w:rsidR="002128A0" w:rsidRPr="00037D77" w:rsidRDefault="002128A0" w:rsidP="00E60335">
            <w:pPr>
              <w:jc w:val="center"/>
            </w:pPr>
            <w:r w:rsidRPr="00037D77">
              <w:t>36,6</w:t>
            </w:r>
          </w:p>
        </w:tc>
        <w:tc>
          <w:tcPr>
            <w:tcW w:w="933" w:type="dxa"/>
          </w:tcPr>
          <w:p w14:paraId="3A4C231C" w14:textId="77777777" w:rsidR="002128A0" w:rsidRPr="00037D77" w:rsidRDefault="002128A0" w:rsidP="00E60335">
            <w:pPr>
              <w:jc w:val="center"/>
            </w:pPr>
            <w:r w:rsidRPr="00037D77">
              <w:t>2,0</w:t>
            </w:r>
          </w:p>
        </w:tc>
        <w:tc>
          <w:tcPr>
            <w:tcW w:w="1635" w:type="dxa"/>
          </w:tcPr>
          <w:p w14:paraId="15EBC3EA" w14:textId="77777777" w:rsidR="002128A0" w:rsidRPr="00037D77" w:rsidRDefault="002128A0" w:rsidP="00E60335">
            <w:pPr>
              <w:jc w:val="center"/>
            </w:pPr>
            <w:r w:rsidRPr="00037D77">
              <w:t>Rimšė</w:t>
            </w:r>
          </w:p>
        </w:tc>
        <w:tc>
          <w:tcPr>
            <w:tcW w:w="1576" w:type="dxa"/>
          </w:tcPr>
          <w:p w14:paraId="10C79A37" w14:textId="77777777" w:rsidR="002128A0" w:rsidRDefault="002128A0" w:rsidP="00E60335">
            <w:pPr>
              <w:jc w:val="center"/>
            </w:pPr>
            <w:r>
              <w:t>18-44</w:t>
            </w:r>
          </w:p>
        </w:tc>
        <w:tc>
          <w:tcPr>
            <w:tcW w:w="1443" w:type="dxa"/>
          </w:tcPr>
          <w:p w14:paraId="5473D7EB" w14:textId="77777777" w:rsidR="002128A0" w:rsidRDefault="002128A0" w:rsidP="00E60335">
            <w:pPr>
              <w:jc w:val="center"/>
            </w:pPr>
            <w:r>
              <w:t>-</w:t>
            </w:r>
          </w:p>
        </w:tc>
      </w:tr>
      <w:tr w:rsidR="002128A0" w14:paraId="1AA92A5B" w14:textId="77777777" w:rsidTr="00E60335">
        <w:trPr>
          <w:jc w:val="center"/>
        </w:trPr>
        <w:tc>
          <w:tcPr>
            <w:tcW w:w="1443" w:type="dxa"/>
          </w:tcPr>
          <w:p w14:paraId="5AAED193" w14:textId="77777777" w:rsidR="002128A0" w:rsidRDefault="002128A0" w:rsidP="00E60335">
            <w:pPr>
              <w:jc w:val="center"/>
            </w:pPr>
            <w:r>
              <w:t>-</w:t>
            </w:r>
          </w:p>
        </w:tc>
        <w:tc>
          <w:tcPr>
            <w:tcW w:w="1576" w:type="dxa"/>
            <w:shd w:val="clear" w:color="auto" w:fill="auto"/>
          </w:tcPr>
          <w:p w14:paraId="7FAAD5BB" w14:textId="77777777" w:rsidR="002128A0" w:rsidRPr="00726B4C" w:rsidRDefault="002128A0" w:rsidP="00E60335">
            <w:pPr>
              <w:jc w:val="center"/>
            </w:pPr>
            <w:r>
              <w:t>18-21</w:t>
            </w:r>
          </w:p>
        </w:tc>
        <w:tc>
          <w:tcPr>
            <w:tcW w:w="796" w:type="dxa"/>
          </w:tcPr>
          <w:p w14:paraId="57D66543" w14:textId="77777777" w:rsidR="002128A0" w:rsidRPr="00037D77" w:rsidRDefault="002128A0" w:rsidP="00E60335">
            <w:pPr>
              <w:jc w:val="center"/>
            </w:pPr>
            <w:r w:rsidRPr="00037D77">
              <w:t>37,7</w:t>
            </w:r>
          </w:p>
        </w:tc>
        <w:tc>
          <w:tcPr>
            <w:tcW w:w="933" w:type="dxa"/>
          </w:tcPr>
          <w:p w14:paraId="56F79EC5" w14:textId="77777777" w:rsidR="002128A0" w:rsidRPr="00037D77" w:rsidRDefault="002128A0" w:rsidP="00E60335">
            <w:pPr>
              <w:jc w:val="center"/>
            </w:pPr>
            <w:r w:rsidRPr="00037D77">
              <w:t>1,1</w:t>
            </w:r>
          </w:p>
        </w:tc>
        <w:tc>
          <w:tcPr>
            <w:tcW w:w="1635" w:type="dxa"/>
          </w:tcPr>
          <w:p w14:paraId="7492C6D4" w14:textId="77777777" w:rsidR="002128A0" w:rsidRPr="00037D77" w:rsidRDefault="002128A0" w:rsidP="00E60335">
            <w:pPr>
              <w:jc w:val="center"/>
            </w:pPr>
            <w:r w:rsidRPr="00037D77">
              <w:t>Kalninė</w:t>
            </w:r>
          </w:p>
        </w:tc>
        <w:tc>
          <w:tcPr>
            <w:tcW w:w="1576" w:type="dxa"/>
          </w:tcPr>
          <w:p w14:paraId="3DE295FF" w14:textId="77777777" w:rsidR="002128A0" w:rsidRDefault="002128A0" w:rsidP="00E60335">
            <w:pPr>
              <w:jc w:val="center"/>
            </w:pPr>
            <w:r>
              <w:t>18-41</w:t>
            </w:r>
          </w:p>
        </w:tc>
        <w:tc>
          <w:tcPr>
            <w:tcW w:w="1443" w:type="dxa"/>
          </w:tcPr>
          <w:p w14:paraId="38A12F87" w14:textId="77777777" w:rsidR="002128A0" w:rsidRDefault="002128A0" w:rsidP="00E60335">
            <w:pPr>
              <w:jc w:val="center"/>
            </w:pPr>
            <w:r>
              <w:t>-</w:t>
            </w:r>
          </w:p>
        </w:tc>
      </w:tr>
      <w:tr w:rsidR="002128A0" w14:paraId="39E592C7" w14:textId="77777777" w:rsidTr="00E60335">
        <w:trPr>
          <w:jc w:val="center"/>
        </w:trPr>
        <w:tc>
          <w:tcPr>
            <w:tcW w:w="1443" w:type="dxa"/>
          </w:tcPr>
          <w:p w14:paraId="66CAB681" w14:textId="77777777" w:rsidR="002128A0" w:rsidRDefault="002128A0" w:rsidP="00E60335">
            <w:pPr>
              <w:jc w:val="center"/>
            </w:pPr>
            <w:r>
              <w:t>-</w:t>
            </w:r>
          </w:p>
        </w:tc>
        <w:tc>
          <w:tcPr>
            <w:tcW w:w="1576" w:type="dxa"/>
            <w:shd w:val="clear" w:color="auto" w:fill="auto"/>
          </w:tcPr>
          <w:p w14:paraId="09C85DB7" w14:textId="77777777" w:rsidR="002128A0" w:rsidRPr="00726B4C" w:rsidRDefault="002128A0" w:rsidP="00E60335">
            <w:pPr>
              <w:jc w:val="center"/>
            </w:pPr>
            <w:r>
              <w:t>18-23</w:t>
            </w:r>
          </w:p>
        </w:tc>
        <w:tc>
          <w:tcPr>
            <w:tcW w:w="796" w:type="dxa"/>
          </w:tcPr>
          <w:p w14:paraId="66BFE9B4" w14:textId="77777777" w:rsidR="002128A0" w:rsidRPr="00037D77" w:rsidRDefault="002128A0" w:rsidP="00E60335">
            <w:pPr>
              <w:jc w:val="center"/>
            </w:pPr>
            <w:r w:rsidRPr="00037D77">
              <w:t>39,2</w:t>
            </w:r>
          </w:p>
        </w:tc>
        <w:tc>
          <w:tcPr>
            <w:tcW w:w="933" w:type="dxa"/>
          </w:tcPr>
          <w:p w14:paraId="6B758F61" w14:textId="77777777" w:rsidR="002128A0" w:rsidRPr="00037D77" w:rsidRDefault="002128A0" w:rsidP="00E60335">
            <w:pPr>
              <w:jc w:val="center"/>
            </w:pPr>
            <w:r w:rsidRPr="00037D77">
              <w:t>1,5</w:t>
            </w:r>
          </w:p>
        </w:tc>
        <w:tc>
          <w:tcPr>
            <w:tcW w:w="1635" w:type="dxa"/>
          </w:tcPr>
          <w:p w14:paraId="180A7926" w14:textId="77777777" w:rsidR="002128A0" w:rsidRPr="00037D77" w:rsidRDefault="002128A0" w:rsidP="00E60335">
            <w:pPr>
              <w:jc w:val="center"/>
            </w:pPr>
            <w:proofErr w:type="spellStart"/>
            <w:r w:rsidRPr="00037D77">
              <w:t>Keižiai</w:t>
            </w:r>
            <w:proofErr w:type="spellEnd"/>
          </w:p>
        </w:tc>
        <w:tc>
          <w:tcPr>
            <w:tcW w:w="1576" w:type="dxa"/>
          </w:tcPr>
          <w:p w14:paraId="64D6527C" w14:textId="77777777" w:rsidR="002128A0" w:rsidRDefault="002128A0" w:rsidP="00E60335">
            <w:pPr>
              <w:jc w:val="center"/>
            </w:pPr>
            <w:r>
              <w:t>18-39</w:t>
            </w:r>
          </w:p>
        </w:tc>
        <w:tc>
          <w:tcPr>
            <w:tcW w:w="1443" w:type="dxa"/>
          </w:tcPr>
          <w:p w14:paraId="0D275B48" w14:textId="77777777" w:rsidR="002128A0" w:rsidRDefault="002128A0" w:rsidP="00E60335">
            <w:pPr>
              <w:jc w:val="center"/>
            </w:pPr>
            <w:r>
              <w:t>-</w:t>
            </w:r>
          </w:p>
        </w:tc>
      </w:tr>
      <w:tr w:rsidR="002128A0" w14:paraId="56276199" w14:textId="77777777" w:rsidTr="00E60335">
        <w:trPr>
          <w:jc w:val="center"/>
        </w:trPr>
        <w:tc>
          <w:tcPr>
            <w:tcW w:w="1443" w:type="dxa"/>
          </w:tcPr>
          <w:p w14:paraId="373CA9EB" w14:textId="77777777" w:rsidR="002128A0" w:rsidRDefault="002128A0" w:rsidP="00E60335">
            <w:pPr>
              <w:jc w:val="center"/>
            </w:pPr>
            <w:r>
              <w:t>-</w:t>
            </w:r>
          </w:p>
        </w:tc>
        <w:tc>
          <w:tcPr>
            <w:tcW w:w="1576" w:type="dxa"/>
            <w:shd w:val="clear" w:color="auto" w:fill="auto"/>
          </w:tcPr>
          <w:p w14:paraId="2D4F7D1B" w14:textId="77777777" w:rsidR="002128A0" w:rsidRPr="00726B4C" w:rsidRDefault="002128A0" w:rsidP="00E60335">
            <w:pPr>
              <w:jc w:val="center"/>
            </w:pPr>
            <w:r>
              <w:t>18-26</w:t>
            </w:r>
          </w:p>
        </w:tc>
        <w:tc>
          <w:tcPr>
            <w:tcW w:w="796" w:type="dxa"/>
          </w:tcPr>
          <w:p w14:paraId="5D7F3B64" w14:textId="77777777" w:rsidR="002128A0" w:rsidRPr="00037D77" w:rsidRDefault="002128A0" w:rsidP="00E60335">
            <w:pPr>
              <w:jc w:val="center"/>
            </w:pPr>
            <w:r w:rsidRPr="00037D77">
              <w:t>41,2</w:t>
            </w:r>
          </w:p>
        </w:tc>
        <w:tc>
          <w:tcPr>
            <w:tcW w:w="933" w:type="dxa"/>
          </w:tcPr>
          <w:p w14:paraId="75164936" w14:textId="77777777" w:rsidR="002128A0" w:rsidRPr="00037D77" w:rsidRDefault="002128A0" w:rsidP="00E60335">
            <w:pPr>
              <w:jc w:val="center"/>
            </w:pPr>
            <w:r w:rsidRPr="00037D77">
              <w:t>2,0</w:t>
            </w:r>
          </w:p>
        </w:tc>
        <w:tc>
          <w:tcPr>
            <w:tcW w:w="1635" w:type="dxa"/>
          </w:tcPr>
          <w:p w14:paraId="73038D4E" w14:textId="77777777" w:rsidR="002128A0" w:rsidRPr="00037D77" w:rsidRDefault="002128A0" w:rsidP="00E60335">
            <w:pPr>
              <w:jc w:val="center"/>
            </w:pPr>
            <w:proofErr w:type="spellStart"/>
            <w:r w:rsidRPr="00037D77">
              <w:t>Bikėnai</w:t>
            </w:r>
            <w:proofErr w:type="spellEnd"/>
          </w:p>
        </w:tc>
        <w:tc>
          <w:tcPr>
            <w:tcW w:w="1576" w:type="dxa"/>
          </w:tcPr>
          <w:p w14:paraId="6A50F0BB" w14:textId="77777777" w:rsidR="002128A0" w:rsidRDefault="002128A0" w:rsidP="00E60335">
            <w:pPr>
              <w:jc w:val="center"/>
            </w:pPr>
            <w:r>
              <w:t>18-36</w:t>
            </w:r>
          </w:p>
        </w:tc>
        <w:tc>
          <w:tcPr>
            <w:tcW w:w="1443" w:type="dxa"/>
          </w:tcPr>
          <w:p w14:paraId="3E301877" w14:textId="77777777" w:rsidR="002128A0" w:rsidRDefault="002128A0" w:rsidP="00E60335">
            <w:pPr>
              <w:jc w:val="center"/>
            </w:pPr>
            <w:r>
              <w:t>-</w:t>
            </w:r>
          </w:p>
        </w:tc>
      </w:tr>
      <w:tr w:rsidR="002128A0" w14:paraId="6C8E3F80" w14:textId="77777777" w:rsidTr="00E60335">
        <w:trPr>
          <w:jc w:val="center"/>
        </w:trPr>
        <w:tc>
          <w:tcPr>
            <w:tcW w:w="1443" w:type="dxa"/>
          </w:tcPr>
          <w:p w14:paraId="3FD818A7" w14:textId="77777777" w:rsidR="002128A0" w:rsidRDefault="002128A0" w:rsidP="00E60335">
            <w:pPr>
              <w:jc w:val="center"/>
            </w:pPr>
            <w:r>
              <w:t>-</w:t>
            </w:r>
          </w:p>
        </w:tc>
        <w:tc>
          <w:tcPr>
            <w:tcW w:w="1576" w:type="dxa"/>
            <w:shd w:val="clear" w:color="auto" w:fill="auto"/>
          </w:tcPr>
          <w:p w14:paraId="603691FD" w14:textId="77777777" w:rsidR="002128A0" w:rsidRPr="00726B4C" w:rsidRDefault="002128A0" w:rsidP="00E60335">
            <w:pPr>
              <w:jc w:val="center"/>
            </w:pPr>
            <w:r>
              <w:t>18-28</w:t>
            </w:r>
          </w:p>
        </w:tc>
        <w:tc>
          <w:tcPr>
            <w:tcW w:w="796" w:type="dxa"/>
          </w:tcPr>
          <w:p w14:paraId="288B7027" w14:textId="77777777" w:rsidR="002128A0" w:rsidRPr="00037D77" w:rsidRDefault="002128A0" w:rsidP="00E60335">
            <w:pPr>
              <w:jc w:val="center"/>
            </w:pPr>
            <w:r w:rsidRPr="00037D77">
              <w:t>42,7</w:t>
            </w:r>
          </w:p>
        </w:tc>
        <w:tc>
          <w:tcPr>
            <w:tcW w:w="933" w:type="dxa"/>
          </w:tcPr>
          <w:p w14:paraId="085A4876" w14:textId="77777777" w:rsidR="002128A0" w:rsidRPr="00037D77" w:rsidRDefault="002128A0" w:rsidP="00E60335">
            <w:pPr>
              <w:jc w:val="center"/>
            </w:pPr>
            <w:r w:rsidRPr="00037D77">
              <w:t>1,5</w:t>
            </w:r>
          </w:p>
        </w:tc>
        <w:tc>
          <w:tcPr>
            <w:tcW w:w="1635" w:type="dxa"/>
          </w:tcPr>
          <w:p w14:paraId="0A9A8481" w14:textId="77777777" w:rsidR="002128A0" w:rsidRPr="00037D77" w:rsidRDefault="002128A0" w:rsidP="00E60335">
            <w:pPr>
              <w:jc w:val="center"/>
            </w:pPr>
            <w:r w:rsidRPr="00037D77">
              <w:t>Kan</w:t>
            </w:r>
            <w:r>
              <w:t>iū</w:t>
            </w:r>
            <w:r w:rsidRPr="00037D77">
              <w:t>kai</w:t>
            </w:r>
          </w:p>
        </w:tc>
        <w:tc>
          <w:tcPr>
            <w:tcW w:w="1576" w:type="dxa"/>
          </w:tcPr>
          <w:p w14:paraId="64D9EDBA" w14:textId="77777777" w:rsidR="002128A0" w:rsidRDefault="002128A0" w:rsidP="00E60335">
            <w:pPr>
              <w:jc w:val="center"/>
            </w:pPr>
            <w:r>
              <w:t>18-34</w:t>
            </w:r>
          </w:p>
        </w:tc>
        <w:tc>
          <w:tcPr>
            <w:tcW w:w="1443" w:type="dxa"/>
          </w:tcPr>
          <w:p w14:paraId="1781E080" w14:textId="77777777" w:rsidR="002128A0" w:rsidRDefault="002128A0" w:rsidP="00E60335">
            <w:pPr>
              <w:jc w:val="center"/>
            </w:pPr>
            <w:r>
              <w:t>-</w:t>
            </w:r>
          </w:p>
        </w:tc>
      </w:tr>
      <w:tr w:rsidR="002128A0" w14:paraId="4832537B" w14:textId="77777777" w:rsidTr="00E60335">
        <w:trPr>
          <w:jc w:val="center"/>
        </w:trPr>
        <w:tc>
          <w:tcPr>
            <w:tcW w:w="1443" w:type="dxa"/>
          </w:tcPr>
          <w:p w14:paraId="282709C3" w14:textId="77777777" w:rsidR="002128A0" w:rsidRDefault="002128A0" w:rsidP="00E60335">
            <w:pPr>
              <w:jc w:val="center"/>
            </w:pPr>
            <w:r>
              <w:t>-</w:t>
            </w:r>
          </w:p>
        </w:tc>
        <w:tc>
          <w:tcPr>
            <w:tcW w:w="1576" w:type="dxa"/>
            <w:shd w:val="clear" w:color="auto" w:fill="auto"/>
          </w:tcPr>
          <w:p w14:paraId="7CAE45D8" w14:textId="77777777" w:rsidR="002128A0" w:rsidRPr="00726B4C" w:rsidRDefault="002128A0" w:rsidP="00E60335">
            <w:pPr>
              <w:jc w:val="center"/>
            </w:pPr>
            <w:r>
              <w:t>18-29</w:t>
            </w:r>
          </w:p>
        </w:tc>
        <w:tc>
          <w:tcPr>
            <w:tcW w:w="796" w:type="dxa"/>
          </w:tcPr>
          <w:p w14:paraId="44BA5EAA" w14:textId="77777777" w:rsidR="002128A0" w:rsidRPr="00037D77" w:rsidRDefault="002128A0" w:rsidP="00E60335">
            <w:pPr>
              <w:jc w:val="center"/>
            </w:pPr>
            <w:r w:rsidRPr="00037D77">
              <w:t>45,2</w:t>
            </w:r>
          </w:p>
        </w:tc>
        <w:tc>
          <w:tcPr>
            <w:tcW w:w="933" w:type="dxa"/>
          </w:tcPr>
          <w:p w14:paraId="3CCE6884" w14:textId="77777777" w:rsidR="002128A0" w:rsidRPr="00037D77" w:rsidRDefault="002128A0" w:rsidP="00E60335">
            <w:pPr>
              <w:jc w:val="center"/>
            </w:pPr>
            <w:r w:rsidRPr="00037D77">
              <w:t>2,5</w:t>
            </w:r>
          </w:p>
        </w:tc>
        <w:tc>
          <w:tcPr>
            <w:tcW w:w="1635" w:type="dxa"/>
          </w:tcPr>
          <w:p w14:paraId="558C51BD" w14:textId="77777777" w:rsidR="002128A0" w:rsidRPr="00037D77" w:rsidRDefault="002128A0" w:rsidP="00E60335">
            <w:pPr>
              <w:jc w:val="center"/>
            </w:pPr>
            <w:r w:rsidRPr="00037D77">
              <w:t>Mokykla</w:t>
            </w:r>
          </w:p>
        </w:tc>
        <w:tc>
          <w:tcPr>
            <w:tcW w:w="1576" w:type="dxa"/>
          </w:tcPr>
          <w:p w14:paraId="0328ABF0" w14:textId="77777777" w:rsidR="002128A0" w:rsidRDefault="002128A0" w:rsidP="00E60335">
            <w:pPr>
              <w:jc w:val="center"/>
            </w:pPr>
            <w:r>
              <w:t>18-33</w:t>
            </w:r>
          </w:p>
        </w:tc>
        <w:tc>
          <w:tcPr>
            <w:tcW w:w="1443" w:type="dxa"/>
          </w:tcPr>
          <w:p w14:paraId="4A58B55B" w14:textId="77777777" w:rsidR="002128A0" w:rsidRDefault="002128A0" w:rsidP="00E60335">
            <w:pPr>
              <w:jc w:val="center"/>
            </w:pPr>
            <w:r>
              <w:t>-</w:t>
            </w:r>
          </w:p>
        </w:tc>
      </w:tr>
      <w:tr w:rsidR="002128A0" w14:paraId="736BF100" w14:textId="77777777" w:rsidTr="00E60335">
        <w:trPr>
          <w:jc w:val="center"/>
        </w:trPr>
        <w:tc>
          <w:tcPr>
            <w:tcW w:w="1443" w:type="dxa"/>
          </w:tcPr>
          <w:p w14:paraId="4DB963FC" w14:textId="77777777" w:rsidR="002128A0" w:rsidRDefault="002128A0" w:rsidP="00E60335">
            <w:pPr>
              <w:jc w:val="center"/>
            </w:pPr>
            <w:r>
              <w:t>-</w:t>
            </w:r>
          </w:p>
        </w:tc>
        <w:tc>
          <w:tcPr>
            <w:tcW w:w="1576" w:type="dxa"/>
            <w:shd w:val="clear" w:color="auto" w:fill="auto"/>
          </w:tcPr>
          <w:p w14:paraId="5C3D8D44" w14:textId="77777777" w:rsidR="002128A0" w:rsidRPr="00726B4C" w:rsidRDefault="002128A0" w:rsidP="00E60335">
            <w:pPr>
              <w:jc w:val="center"/>
            </w:pPr>
            <w:r>
              <w:t>18-31</w:t>
            </w:r>
          </w:p>
        </w:tc>
        <w:tc>
          <w:tcPr>
            <w:tcW w:w="796" w:type="dxa"/>
          </w:tcPr>
          <w:p w14:paraId="406157EC" w14:textId="77777777" w:rsidR="002128A0" w:rsidRPr="00037D77" w:rsidRDefault="002128A0" w:rsidP="00E60335">
            <w:pPr>
              <w:jc w:val="center"/>
            </w:pPr>
            <w:r w:rsidRPr="00037D77">
              <w:t>46,4</w:t>
            </w:r>
          </w:p>
        </w:tc>
        <w:tc>
          <w:tcPr>
            <w:tcW w:w="933" w:type="dxa"/>
          </w:tcPr>
          <w:p w14:paraId="7176D9FD" w14:textId="77777777" w:rsidR="002128A0" w:rsidRPr="00037D77" w:rsidRDefault="002128A0" w:rsidP="00E60335">
            <w:pPr>
              <w:jc w:val="center"/>
            </w:pPr>
            <w:r w:rsidRPr="00037D77">
              <w:t>1,2</w:t>
            </w:r>
          </w:p>
        </w:tc>
        <w:tc>
          <w:tcPr>
            <w:tcW w:w="1635" w:type="dxa"/>
          </w:tcPr>
          <w:p w14:paraId="7795B645" w14:textId="77777777" w:rsidR="002128A0" w:rsidRPr="00037D77" w:rsidRDefault="002128A0" w:rsidP="00E60335">
            <w:pPr>
              <w:jc w:val="center"/>
            </w:pPr>
            <w:r w:rsidRPr="00037D77">
              <w:t>Dūkštas</w:t>
            </w:r>
          </w:p>
        </w:tc>
        <w:tc>
          <w:tcPr>
            <w:tcW w:w="1576" w:type="dxa"/>
          </w:tcPr>
          <w:p w14:paraId="457E5C8B" w14:textId="77777777" w:rsidR="002128A0" w:rsidRDefault="002128A0" w:rsidP="00E60335">
            <w:pPr>
              <w:jc w:val="center"/>
            </w:pPr>
            <w:r>
              <w:t>18-31</w:t>
            </w:r>
          </w:p>
        </w:tc>
        <w:tc>
          <w:tcPr>
            <w:tcW w:w="1443" w:type="dxa"/>
          </w:tcPr>
          <w:p w14:paraId="1BB1147E" w14:textId="77777777" w:rsidR="002128A0" w:rsidRDefault="002128A0" w:rsidP="00E60335">
            <w:pPr>
              <w:jc w:val="center"/>
            </w:pPr>
            <w:r>
              <w:t>-</w:t>
            </w:r>
          </w:p>
        </w:tc>
      </w:tr>
    </w:tbl>
    <w:p w14:paraId="35BAB6C6" w14:textId="77777777" w:rsidR="00592439" w:rsidRDefault="00592439" w:rsidP="00592439"/>
    <w:p w14:paraId="5512DA55" w14:textId="681E86CB" w:rsidR="004667A5" w:rsidRDefault="004667A5" w:rsidP="00592439">
      <w:r w:rsidRPr="004667A5">
        <w:t xml:space="preserve">Maršruto Nr. 57-00 </w:t>
      </w:r>
      <w:r>
        <w:t>Ignalina–</w:t>
      </w:r>
      <w:proofErr w:type="spellStart"/>
      <w:r w:rsidRPr="004667A5">
        <w:t>Mažėnai</w:t>
      </w:r>
      <w:proofErr w:type="spellEnd"/>
      <w:r w:rsidR="001107A1">
        <w:t>–Dūkštas</w:t>
      </w:r>
      <w:r w:rsidRPr="004667A5">
        <w:t xml:space="preserve"> </w:t>
      </w:r>
      <w:r>
        <w:t>rida</w:t>
      </w:r>
      <w:r w:rsidRPr="004667A5">
        <w:t xml:space="preserve"> 46,4 km. </w:t>
      </w:r>
      <w:r w:rsidR="0041738F">
        <w:t>pirmadieniais–penktadieniais</w:t>
      </w:r>
      <w:r w:rsidRPr="004667A5">
        <w:t>.</w:t>
      </w:r>
    </w:p>
    <w:p w14:paraId="1829078C" w14:textId="35321784" w:rsidR="00B120D0" w:rsidRDefault="004667A5" w:rsidP="00B120D0">
      <w:r w:rsidRPr="004667A5">
        <w:t xml:space="preserve">Maršruto Nr. 57-00 </w:t>
      </w:r>
      <w:r>
        <w:t>Ignalina–</w:t>
      </w:r>
      <w:proofErr w:type="spellStart"/>
      <w:r w:rsidRPr="004667A5">
        <w:t>M</w:t>
      </w:r>
      <w:r>
        <w:t>ažėnai</w:t>
      </w:r>
      <w:proofErr w:type="spellEnd"/>
      <w:r>
        <w:t xml:space="preserve"> rida </w:t>
      </w:r>
      <w:r w:rsidRPr="004667A5">
        <w:t xml:space="preserve">25,4 km. </w:t>
      </w:r>
      <w:r w:rsidR="0041738F">
        <w:t>šeštadieniais–sekmadieniais</w:t>
      </w:r>
      <w:r w:rsidRPr="004667A5">
        <w:t>.</w:t>
      </w:r>
    </w:p>
    <w:p w14:paraId="5B2A0316" w14:textId="77334F4A" w:rsidR="00A54E7C" w:rsidRDefault="00BD468C" w:rsidP="00BD468C">
      <w:pPr>
        <w:jc w:val="center"/>
      </w:pPr>
      <w:r>
        <w:t>__________</w:t>
      </w:r>
    </w:p>
    <w:p w14:paraId="17D15ECF" w14:textId="562EE857" w:rsidR="002C47F2" w:rsidRDefault="002C47F2" w:rsidP="009F4190"/>
    <w:p w14:paraId="609433D6" w14:textId="77777777" w:rsidR="002C47F2" w:rsidRDefault="002C47F2" w:rsidP="009F4190"/>
    <w:p w14:paraId="57D4F4EB" w14:textId="10FF374D" w:rsidR="00D36065" w:rsidRDefault="00D36065">
      <w:pPr>
        <w:rPr>
          <w:rFonts w:eastAsia="Calibri"/>
          <w:szCs w:val="24"/>
        </w:rPr>
      </w:pPr>
    </w:p>
    <w:sectPr w:rsidR="00D36065" w:rsidSect="00C03D6C">
      <w:endnotePr>
        <w:numFmt w:val="decimal"/>
      </w:endnotePr>
      <w:pgSz w:w="11906" w:h="16838"/>
      <w:pgMar w:top="1134" w:right="567" w:bottom="567" w:left="1701" w:header="567" w:footer="482"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CE8EE" w14:textId="77777777" w:rsidR="00457B84" w:rsidRDefault="00457B84">
      <w:r>
        <w:separator/>
      </w:r>
    </w:p>
  </w:endnote>
  <w:endnote w:type="continuationSeparator" w:id="0">
    <w:p w14:paraId="10B61216" w14:textId="77777777" w:rsidR="00457B84" w:rsidRDefault="00457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53AF2" w14:textId="77777777" w:rsidR="00457B84" w:rsidRDefault="00457B84">
      <w:r>
        <w:separator/>
      </w:r>
    </w:p>
  </w:footnote>
  <w:footnote w:type="continuationSeparator" w:id="0">
    <w:p w14:paraId="761FE579" w14:textId="77777777" w:rsidR="00457B84" w:rsidRDefault="00457B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171"/>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9B3D1B"/>
    <w:multiLevelType w:val="hybridMultilevel"/>
    <w:tmpl w:val="FADE9874"/>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D187E"/>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6026E82"/>
    <w:multiLevelType w:val="hybridMultilevel"/>
    <w:tmpl w:val="2BC8E2BC"/>
    <w:lvl w:ilvl="0" w:tplc="0284CD6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213C1FFF"/>
    <w:multiLevelType w:val="hybridMultilevel"/>
    <w:tmpl w:val="9864BF8A"/>
    <w:lvl w:ilvl="0" w:tplc="EBBAF730">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5" w15:restartNumberingAfterBreak="0">
    <w:nsid w:val="252539C9"/>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7677445"/>
    <w:multiLevelType w:val="hybridMultilevel"/>
    <w:tmpl w:val="FA94846E"/>
    <w:lvl w:ilvl="0" w:tplc="9A38028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86F57D8"/>
    <w:multiLevelType w:val="hybridMultilevel"/>
    <w:tmpl w:val="596C03E4"/>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8" w15:restartNumberingAfterBreak="0">
    <w:nsid w:val="657C1505"/>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6842AC4"/>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7A8C17F8"/>
    <w:multiLevelType w:val="hybridMultilevel"/>
    <w:tmpl w:val="BC9430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7B3B5752"/>
    <w:multiLevelType w:val="hybridMultilevel"/>
    <w:tmpl w:val="0C90767A"/>
    <w:lvl w:ilvl="0" w:tplc="00AAC54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648052352">
    <w:abstractNumId w:val="1"/>
  </w:num>
  <w:num w:numId="2" w16cid:durableId="6986266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3163920">
    <w:abstractNumId w:val="8"/>
  </w:num>
  <w:num w:numId="4" w16cid:durableId="923608109">
    <w:abstractNumId w:val="0"/>
  </w:num>
  <w:num w:numId="5" w16cid:durableId="453865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76303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29985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7614978">
    <w:abstractNumId w:val="7"/>
  </w:num>
  <w:num w:numId="9" w16cid:durableId="705257337">
    <w:abstractNumId w:val="9"/>
  </w:num>
  <w:num w:numId="10" w16cid:durableId="15427407">
    <w:abstractNumId w:val="3"/>
  </w:num>
  <w:num w:numId="11" w16cid:durableId="1280802012">
    <w:abstractNumId w:val="6"/>
  </w:num>
  <w:num w:numId="12" w16cid:durableId="1265000411">
    <w:abstractNumId w:val="4"/>
  </w:num>
  <w:num w:numId="13" w16cid:durableId="18158343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356"/>
    <w:rsid w:val="00002B23"/>
    <w:rsid w:val="00013E84"/>
    <w:rsid w:val="00017DFA"/>
    <w:rsid w:val="000248D3"/>
    <w:rsid w:val="00026480"/>
    <w:rsid w:val="0003366C"/>
    <w:rsid w:val="00033B9E"/>
    <w:rsid w:val="00043D09"/>
    <w:rsid w:val="00044DE3"/>
    <w:rsid w:val="0004605C"/>
    <w:rsid w:val="00046306"/>
    <w:rsid w:val="0005467C"/>
    <w:rsid w:val="0008147E"/>
    <w:rsid w:val="00084769"/>
    <w:rsid w:val="00085758"/>
    <w:rsid w:val="00091093"/>
    <w:rsid w:val="0009232D"/>
    <w:rsid w:val="000935BF"/>
    <w:rsid w:val="000B1542"/>
    <w:rsid w:val="000B4031"/>
    <w:rsid w:val="000B546E"/>
    <w:rsid w:val="000B574E"/>
    <w:rsid w:val="000C0B79"/>
    <w:rsid w:val="000C1F48"/>
    <w:rsid w:val="000C20E8"/>
    <w:rsid w:val="000D0DE6"/>
    <w:rsid w:val="000E20D8"/>
    <w:rsid w:val="000E4949"/>
    <w:rsid w:val="000F0145"/>
    <w:rsid w:val="000F1DBE"/>
    <w:rsid w:val="000F4942"/>
    <w:rsid w:val="000F68B0"/>
    <w:rsid w:val="00106504"/>
    <w:rsid w:val="001107A1"/>
    <w:rsid w:val="0011280D"/>
    <w:rsid w:val="00113666"/>
    <w:rsid w:val="00117C30"/>
    <w:rsid w:val="00127E32"/>
    <w:rsid w:val="001313EF"/>
    <w:rsid w:val="00132F8F"/>
    <w:rsid w:val="00133594"/>
    <w:rsid w:val="00147703"/>
    <w:rsid w:val="001558D1"/>
    <w:rsid w:val="00163763"/>
    <w:rsid w:val="001701AF"/>
    <w:rsid w:val="001732EA"/>
    <w:rsid w:val="00173510"/>
    <w:rsid w:val="001871D2"/>
    <w:rsid w:val="001966F5"/>
    <w:rsid w:val="001A582D"/>
    <w:rsid w:val="001B7A04"/>
    <w:rsid w:val="001C1E01"/>
    <w:rsid w:val="001C2D2D"/>
    <w:rsid w:val="001D49DF"/>
    <w:rsid w:val="001E09E6"/>
    <w:rsid w:val="001E4FFC"/>
    <w:rsid w:val="001E6F9D"/>
    <w:rsid w:val="001E7F2B"/>
    <w:rsid w:val="001F059B"/>
    <w:rsid w:val="001F0F9D"/>
    <w:rsid w:val="001F7ABC"/>
    <w:rsid w:val="00200800"/>
    <w:rsid w:val="00202B9A"/>
    <w:rsid w:val="002115F3"/>
    <w:rsid w:val="00211AA2"/>
    <w:rsid w:val="00211CCD"/>
    <w:rsid w:val="002128A0"/>
    <w:rsid w:val="00222CD3"/>
    <w:rsid w:val="00225096"/>
    <w:rsid w:val="00225C10"/>
    <w:rsid w:val="00227344"/>
    <w:rsid w:val="00230D5D"/>
    <w:rsid w:val="002330FD"/>
    <w:rsid w:val="00251201"/>
    <w:rsid w:val="00254ED8"/>
    <w:rsid w:val="00255088"/>
    <w:rsid w:val="00262170"/>
    <w:rsid w:val="002629F1"/>
    <w:rsid w:val="00263BF5"/>
    <w:rsid w:val="00272D39"/>
    <w:rsid w:val="00281AF7"/>
    <w:rsid w:val="002867C5"/>
    <w:rsid w:val="00295E51"/>
    <w:rsid w:val="002A6FF5"/>
    <w:rsid w:val="002B092B"/>
    <w:rsid w:val="002B49E1"/>
    <w:rsid w:val="002B7F2A"/>
    <w:rsid w:val="002C167A"/>
    <w:rsid w:val="002C3AC8"/>
    <w:rsid w:val="002C47F2"/>
    <w:rsid w:val="002C6EAB"/>
    <w:rsid w:val="002D2A80"/>
    <w:rsid w:val="002E0379"/>
    <w:rsid w:val="002E514B"/>
    <w:rsid w:val="002F4200"/>
    <w:rsid w:val="002F4A06"/>
    <w:rsid w:val="002F50EE"/>
    <w:rsid w:val="002F51F6"/>
    <w:rsid w:val="002F5259"/>
    <w:rsid w:val="003026F4"/>
    <w:rsid w:val="0030358C"/>
    <w:rsid w:val="00304221"/>
    <w:rsid w:val="00304875"/>
    <w:rsid w:val="00307DA6"/>
    <w:rsid w:val="0031641B"/>
    <w:rsid w:val="003330DB"/>
    <w:rsid w:val="003365FA"/>
    <w:rsid w:val="00343645"/>
    <w:rsid w:val="0035656E"/>
    <w:rsid w:val="003660E7"/>
    <w:rsid w:val="00366541"/>
    <w:rsid w:val="003812E8"/>
    <w:rsid w:val="0039196F"/>
    <w:rsid w:val="003938F3"/>
    <w:rsid w:val="003A1C68"/>
    <w:rsid w:val="003A6335"/>
    <w:rsid w:val="003B2EBE"/>
    <w:rsid w:val="003D10FC"/>
    <w:rsid w:val="003D6E0A"/>
    <w:rsid w:val="003E0962"/>
    <w:rsid w:val="003E6C2A"/>
    <w:rsid w:val="003F0E75"/>
    <w:rsid w:val="003F3BFB"/>
    <w:rsid w:val="003F44AD"/>
    <w:rsid w:val="003F6A13"/>
    <w:rsid w:val="00400B77"/>
    <w:rsid w:val="004116D4"/>
    <w:rsid w:val="004155CB"/>
    <w:rsid w:val="0041738F"/>
    <w:rsid w:val="004177AB"/>
    <w:rsid w:val="0042309A"/>
    <w:rsid w:val="004230B8"/>
    <w:rsid w:val="0043288A"/>
    <w:rsid w:val="00433AE2"/>
    <w:rsid w:val="00436AC7"/>
    <w:rsid w:val="0044055B"/>
    <w:rsid w:val="00441962"/>
    <w:rsid w:val="00443430"/>
    <w:rsid w:val="00443EDF"/>
    <w:rsid w:val="004524FF"/>
    <w:rsid w:val="0045356B"/>
    <w:rsid w:val="00454038"/>
    <w:rsid w:val="00457B84"/>
    <w:rsid w:val="00461AE5"/>
    <w:rsid w:val="004667A5"/>
    <w:rsid w:val="00483771"/>
    <w:rsid w:val="00483CF1"/>
    <w:rsid w:val="004851ED"/>
    <w:rsid w:val="00493434"/>
    <w:rsid w:val="004B01C2"/>
    <w:rsid w:val="004B1816"/>
    <w:rsid w:val="004B2BBC"/>
    <w:rsid w:val="004B5568"/>
    <w:rsid w:val="004D2977"/>
    <w:rsid w:val="004D5901"/>
    <w:rsid w:val="004D69AE"/>
    <w:rsid w:val="004E6BF1"/>
    <w:rsid w:val="004F1F73"/>
    <w:rsid w:val="004F5CE2"/>
    <w:rsid w:val="00501C8C"/>
    <w:rsid w:val="00510901"/>
    <w:rsid w:val="00526559"/>
    <w:rsid w:val="00526DFB"/>
    <w:rsid w:val="00531186"/>
    <w:rsid w:val="005312C7"/>
    <w:rsid w:val="00531528"/>
    <w:rsid w:val="005428A7"/>
    <w:rsid w:val="00545CB5"/>
    <w:rsid w:val="00547309"/>
    <w:rsid w:val="00550353"/>
    <w:rsid w:val="00551A10"/>
    <w:rsid w:val="005524D7"/>
    <w:rsid w:val="00554FD1"/>
    <w:rsid w:val="005605F1"/>
    <w:rsid w:val="0056341D"/>
    <w:rsid w:val="0057318B"/>
    <w:rsid w:val="005747DF"/>
    <w:rsid w:val="00577393"/>
    <w:rsid w:val="00583FF5"/>
    <w:rsid w:val="0058539B"/>
    <w:rsid w:val="0058587D"/>
    <w:rsid w:val="005874CB"/>
    <w:rsid w:val="00591503"/>
    <w:rsid w:val="00592439"/>
    <w:rsid w:val="00596643"/>
    <w:rsid w:val="005A0701"/>
    <w:rsid w:val="005A10C8"/>
    <w:rsid w:val="005A69AD"/>
    <w:rsid w:val="005A6E3E"/>
    <w:rsid w:val="005A7CAF"/>
    <w:rsid w:val="005B2E68"/>
    <w:rsid w:val="005B40BA"/>
    <w:rsid w:val="005B4ABC"/>
    <w:rsid w:val="005C12DE"/>
    <w:rsid w:val="005C38CC"/>
    <w:rsid w:val="005C4990"/>
    <w:rsid w:val="005D0B6E"/>
    <w:rsid w:val="005E00E7"/>
    <w:rsid w:val="005E5CDA"/>
    <w:rsid w:val="005F0170"/>
    <w:rsid w:val="005F22B2"/>
    <w:rsid w:val="005F6CE9"/>
    <w:rsid w:val="00603B40"/>
    <w:rsid w:val="00611D3F"/>
    <w:rsid w:val="0061583C"/>
    <w:rsid w:val="00622198"/>
    <w:rsid w:val="00625A10"/>
    <w:rsid w:val="00626F7A"/>
    <w:rsid w:val="00627A84"/>
    <w:rsid w:val="00632BA8"/>
    <w:rsid w:val="00632F87"/>
    <w:rsid w:val="006421AE"/>
    <w:rsid w:val="00647E61"/>
    <w:rsid w:val="00647EA6"/>
    <w:rsid w:val="00651812"/>
    <w:rsid w:val="006548D0"/>
    <w:rsid w:val="00661976"/>
    <w:rsid w:val="00667F8E"/>
    <w:rsid w:val="00680CF4"/>
    <w:rsid w:val="00685431"/>
    <w:rsid w:val="0068715E"/>
    <w:rsid w:val="006A2444"/>
    <w:rsid w:val="006A5C3E"/>
    <w:rsid w:val="006B3BF9"/>
    <w:rsid w:val="006B5155"/>
    <w:rsid w:val="006B73F7"/>
    <w:rsid w:val="006B76E5"/>
    <w:rsid w:val="006D02E1"/>
    <w:rsid w:val="006D1365"/>
    <w:rsid w:val="006D24CD"/>
    <w:rsid w:val="006D70C4"/>
    <w:rsid w:val="006D7D91"/>
    <w:rsid w:val="006E0DAA"/>
    <w:rsid w:val="006E1713"/>
    <w:rsid w:val="006E32DE"/>
    <w:rsid w:val="006E4B0E"/>
    <w:rsid w:val="006E7CAF"/>
    <w:rsid w:val="006F7B51"/>
    <w:rsid w:val="00700A97"/>
    <w:rsid w:val="00704263"/>
    <w:rsid w:val="0070787A"/>
    <w:rsid w:val="007100F5"/>
    <w:rsid w:val="00710F9F"/>
    <w:rsid w:val="00712BE3"/>
    <w:rsid w:val="00712F10"/>
    <w:rsid w:val="007163F3"/>
    <w:rsid w:val="0072123C"/>
    <w:rsid w:val="00732375"/>
    <w:rsid w:val="00750D64"/>
    <w:rsid w:val="0075136B"/>
    <w:rsid w:val="0076155D"/>
    <w:rsid w:val="00761E52"/>
    <w:rsid w:val="00766C4F"/>
    <w:rsid w:val="0077094E"/>
    <w:rsid w:val="007720C3"/>
    <w:rsid w:val="00781E0F"/>
    <w:rsid w:val="00783FE8"/>
    <w:rsid w:val="00787019"/>
    <w:rsid w:val="0079026F"/>
    <w:rsid w:val="00791582"/>
    <w:rsid w:val="00791B11"/>
    <w:rsid w:val="00792F31"/>
    <w:rsid w:val="00793D4B"/>
    <w:rsid w:val="00797507"/>
    <w:rsid w:val="007A088B"/>
    <w:rsid w:val="007A4334"/>
    <w:rsid w:val="007A4447"/>
    <w:rsid w:val="007A5768"/>
    <w:rsid w:val="007B02F4"/>
    <w:rsid w:val="007B0D1B"/>
    <w:rsid w:val="007C25DC"/>
    <w:rsid w:val="007C4BF3"/>
    <w:rsid w:val="007C74EE"/>
    <w:rsid w:val="007D15D2"/>
    <w:rsid w:val="007D439F"/>
    <w:rsid w:val="007D57F4"/>
    <w:rsid w:val="007E143F"/>
    <w:rsid w:val="007F1B09"/>
    <w:rsid w:val="007F34A6"/>
    <w:rsid w:val="008037C5"/>
    <w:rsid w:val="00805B60"/>
    <w:rsid w:val="0081127F"/>
    <w:rsid w:val="008142FD"/>
    <w:rsid w:val="00815484"/>
    <w:rsid w:val="0081548D"/>
    <w:rsid w:val="00817924"/>
    <w:rsid w:val="00822BE6"/>
    <w:rsid w:val="00827B6A"/>
    <w:rsid w:val="008360D9"/>
    <w:rsid w:val="00837115"/>
    <w:rsid w:val="0084531E"/>
    <w:rsid w:val="00846895"/>
    <w:rsid w:val="0085269B"/>
    <w:rsid w:val="008555FD"/>
    <w:rsid w:val="00860614"/>
    <w:rsid w:val="00866D3D"/>
    <w:rsid w:val="008729B8"/>
    <w:rsid w:val="00875B48"/>
    <w:rsid w:val="008808B5"/>
    <w:rsid w:val="00881017"/>
    <w:rsid w:val="008918F4"/>
    <w:rsid w:val="00896EF7"/>
    <w:rsid w:val="008A4F12"/>
    <w:rsid w:val="008A7BF3"/>
    <w:rsid w:val="008B236C"/>
    <w:rsid w:val="008B4A9F"/>
    <w:rsid w:val="008C25BA"/>
    <w:rsid w:val="008C448E"/>
    <w:rsid w:val="008C5B24"/>
    <w:rsid w:val="008E4525"/>
    <w:rsid w:val="008E6C4E"/>
    <w:rsid w:val="00900779"/>
    <w:rsid w:val="009012EB"/>
    <w:rsid w:val="00902532"/>
    <w:rsid w:val="00904D2D"/>
    <w:rsid w:val="00910153"/>
    <w:rsid w:val="00915B7F"/>
    <w:rsid w:val="00915C39"/>
    <w:rsid w:val="009168DA"/>
    <w:rsid w:val="00916937"/>
    <w:rsid w:val="009303F4"/>
    <w:rsid w:val="009319CF"/>
    <w:rsid w:val="009345FD"/>
    <w:rsid w:val="00943CC5"/>
    <w:rsid w:val="009449DE"/>
    <w:rsid w:val="00944CB1"/>
    <w:rsid w:val="0095042A"/>
    <w:rsid w:val="00956F98"/>
    <w:rsid w:val="00962047"/>
    <w:rsid w:val="009632E7"/>
    <w:rsid w:val="00964E07"/>
    <w:rsid w:val="00971301"/>
    <w:rsid w:val="00982B1F"/>
    <w:rsid w:val="00982F8F"/>
    <w:rsid w:val="00983174"/>
    <w:rsid w:val="0098710B"/>
    <w:rsid w:val="00991D63"/>
    <w:rsid w:val="00992CD1"/>
    <w:rsid w:val="009940A2"/>
    <w:rsid w:val="009B56FB"/>
    <w:rsid w:val="009B7B89"/>
    <w:rsid w:val="009C2750"/>
    <w:rsid w:val="009C4BCE"/>
    <w:rsid w:val="009D08AC"/>
    <w:rsid w:val="009D169C"/>
    <w:rsid w:val="009D1974"/>
    <w:rsid w:val="009E061A"/>
    <w:rsid w:val="009E147C"/>
    <w:rsid w:val="009E2E0E"/>
    <w:rsid w:val="009E4090"/>
    <w:rsid w:val="009E52D4"/>
    <w:rsid w:val="009F08C7"/>
    <w:rsid w:val="009F183B"/>
    <w:rsid w:val="009F4170"/>
    <w:rsid w:val="009F4190"/>
    <w:rsid w:val="00A106E1"/>
    <w:rsid w:val="00A324B3"/>
    <w:rsid w:val="00A34D3F"/>
    <w:rsid w:val="00A41691"/>
    <w:rsid w:val="00A4789E"/>
    <w:rsid w:val="00A50561"/>
    <w:rsid w:val="00A545B4"/>
    <w:rsid w:val="00A54E7C"/>
    <w:rsid w:val="00A5611B"/>
    <w:rsid w:val="00A62454"/>
    <w:rsid w:val="00A6302D"/>
    <w:rsid w:val="00A70F96"/>
    <w:rsid w:val="00A71EA9"/>
    <w:rsid w:val="00A77F8D"/>
    <w:rsid w:val="00A81F50"/>
    <w:rsid w:val="00A9464E"/>
    <w:rsid w:val="00AA0128"/>
    <w:rsid w:val="00AA1842"/>
    <w:rsid w:val="00AA6818"/>
    <w:rsid w:val="00AC031C"/>
    <w:rsid w:val="00AC1FC2"/>
    <w:rsid w:val="00AD2276"/>
    <w:rsid w:val="00AD23A3"/>
    <w:rsid w:val="00AD3144"/>
    <w:rsid w:val="00AD33B7"/>
    <w:rsid w:val="00AD5F0F"/>
    <w:rsid w:val="00AD6D70"/>
    <w:rsid w:val="00AD79C4"/>
    <w:rsid w:val="00AE22BA"/>
    <w:rsid w:val="00AE4BC4"/>
    <w:rsid w:val="00AF311F"/>
    <w:rsid w:val="00B014EB"/>
    <w:rsid w:val="00B11313"/>
    <w:rsid w:val="00B11C29"/>
    <w:rsid w:val="00B120D0"/>
    <w:rsid w:val="00B13E0B"/>
    <w:rsid w:val="00B15AF6"/>
    <w:rsid w:val="00B32327"/>
    <w:rsid w:val="00B32C6D"/>
    <w:rsid w:val="00B33222"/>
    <w:rsid w:val="00B34DDE"/>
    <w:rsid w:val="00B43317"/>
    <w:rsid w:val="00B4663E"/>
    <w:rsid w:val="00B47E5B"/>
    <w:rsid w:val="00B55FFA"/>
    <w:rsid w:val="00B62132"/>
    <w:rsid w:val="00B6271D"/>
    <w:rsid w:val="00B6294F"/>
    <w:rsid w:val="00B640E5"/>
    <w:rsid w:val="00B71804"/>
    <w:rsid w:val="00B74794"/>
    <w:rsid w:val="00B8224A"/>
    <w:rsid w:val="00B85E5F"/>
    <w:rsid w:val="00B90923"/>
    <w:rsid w:val="00BA2A93"/>
    <w:rsid w:val="00BA2C89"/>
    <w:rsid w:val="00BB362D"/>
    <w:rsid w:val="00BB6861"/>
    <w:rsid w:val="00BB743F"/>
    <w:rsid w:val="00BC1CD9"/>
    <w:rsid w:val="00BC4AB1"/>
    <w:rsid w:val="00BC5624"/>
    <w:rsid w:val="00BC7DC5"/>
    <w:rsid w:val="00BD468C"/>
    <w:rsid w:val="00BD57DF"/>
    <w:rsid w:val="00BD7168"/>
    <w:rsid w:val="00BE1682"/>
    <w:rsid w:val="00BF2EBB"/>
    <w:rsid w:val="00BF38AB"/>
    <w:rsid w:val="00C02AB1"/>
    <w:rsid w:val="00C03D6C"/>
    <w:rsid w:val="00C05209"/>
    <w:rsid w:val="00C0624B"/>
    <w:rsid w:val="00C167EB"/>
    <w:rsid w:val="00C172AF"/>
    <w:rsid w:val="00C216B5"/>
    <w:rsid w:val="00C27AC6"/>
    <w:rsid w:val="00C31860"/>
    <w:rsid w:val="00C32F22"/>
    <w:rsid w:val="00C372B2"/>
    <w:rsid w:val="00C44B1D"/>
    <w:rsid w:val="00C45D23"/>
    <w:rsid w:val="00C5238F"/>
    <w:rsid w:val="00C53744"/>
    <w:rsid w:val="00C53A7F"/>
    <w:rsid w:val="00C62142"/>
    <w:rsid w:val="00C66DD6"/>
    <w:rsid w:val="00C67D41"/>
    <w:rsid w:val="00C730A4"/>
    <w:rsid w:val="00C732AC"/>
    <w:rsid w:val="00CA7C41"/>
    <w:rsid w:val="00CB01ED"/>
    <w:rsid w:val="00CB6E1C"/>
    <w:rsid w:val="00CC19B1"/>
    <w:rsid w:val="00CC2BF2"/>
    <w:rsid w:val="00CC3160"/>
    <w:rsid w:val="00CC3356"/>
    <w:rsid w:val="00CC3F8F"/>
    <w:rsid w:val="00CC4039"/>
    <w:rsid w:val="00CC51CD"/>
    <w:rsid w:val="00CD4637"/>
    <w:rsid w:val="00CF38F0"/>
    <w:rsid w:val="00CF4B5F"/>
    <w:rsid w:val="00CF50E7"/>
    <w:rsid w:val="00CF6563"/>
    <w:rsid w:val="00D03F0D"/>
    <w:rsid w:val="00D075BB"/>
    <w:rsid w:val="00D07691"/>
    <w:rsid w:val="00D24E92"/>
    <w:rsid w:val="00D3111D"/>
    <w:rsid w:val="00D36065"/>
    <w:rsid w:val="00D44498"/>
    <w:rsid w:val="00D534AD"/>
    <w:rsid w:val="00D5658D"/>
    <w:rsid w:val="00D56B03"/>
    <w:rsid w:val="00D56D4A"/>
    <w:rsid w:val="00D65CDD"/>
    <w:rsid w:val="00D66E8B"/>
    <w:rsid w:val="00D7136C"/>
    <w:rsid w:val="00D82666"/>
    <w:rsid w:val="00D9190B"/>
    <w:rsid w:val="00D968C1"/>
    <w:rsid w:val="00DA064F"/>
    <w:rsid w:val="00DA1A76"/>
    <w:rsid w:val="00DA6356"/>
    <w:rsid w:val="00DB2C98"/>
    <w:rsid w:val="00DB42B8"/>
    <w:rsid w:val="00DB5714"/>
    <w:rsid w:val="00DB59FC"/>
    <w:rsid w:val="00DB69F4"/>
    <w:rsid w:val="00DC365C"/>
    <w:rsid w:val="00DD166C"/>
    <w:rsid w:val="00DD380B"/>
    <w:rsid w:val="00DD5996"/>
    <w:rsid w:val="00DD7F21"/>
    <w:rsid w:val="00DE2B3A"/>
    <w:rsid w:val="00DF2103"/>
    <w:rsid w:val="00DF2945"/>
    <w:rsid w:val="00DF3DB6"/>
    <w:rsid w:val="00E01609"/>
    <w:rsid w:val="00E13AFD"/>
    <w:rsid w:val="00E13BCE"/>
    <w:rsid w:val="00E1790F"/>
    <w:rsid w:val="00E22B66"/>
    <w:rsid w:val="00E25382"/>
    <w:rsid w:val="00E25958"/>
    <w:rsid w:val="00E275DE"/>
    <w:rsid w:val="00E30DCC"/>
    <w:rsid w:val="00E33E0F"/>
    <w:rsid w:val="00E40075"/>
    <w:rsid w:val="00E43B0C"/>
    <w:rsid w:val="00E500FD"/>
    <w:rsid w:val="00E504BE"/>
    <w:rsid w:val="00E507AD"/>
    <w:rsid w:val="00E54C4A"/>
    <w:rsid w:val="00E55159"/>
    <w:rsid w:val="00E57EF0"/>
    <w:rsid w:val="00E621E3"/>
    <w:rsid w:val="00E62760"/>
    <w:rsid w:val="00E65DEC"/>
    <w:rsid w:val="00E957C3"/>
    <w:rsid w:val="00EA17BC"/>
    <w:rsid w:val="00EB0650"/>
    <w:rsid w:val="00EB13D7"/>
    <w:rsid w:val="00EB3287"/>
    <w:rsid w:val="00EB3E6E"/>
    <w:rsid w:val="00EB5E64"/>
    <w:rsid w:val="00EC3D35"/>
    <w:rsid w:val="00EC54E5"/>
    <w:rsid w:val="00EC721B"/>
    <w:rsid w:val="00ED0DB0"/>
    <w:rsid w:val="00ED17DC"/>
    <w:rsid w:val="00EE2887"/>
    <w:rsid w:val="00EF4E15"/>
    <w:rsid w:val="00F15ECE"/>
    <w:rsid w:val="00F2235A"/>
    <w:rsid w:val="00F22E8E"/>
    <w:rsid w:val="00F50F7E"/>
    <w:rsid w:val="00F525C9"/>
    <w:rsid w:val="00F53594"/>
    <w:rsid w:val="00F5399F"/>
    <w:rsid w:val="00F576E0"/>
    <w:rsid w:val="00F6042F"/>
    <w:rsid w:val="00F62518"/>
    <w:rsid w:val="00F70A9B"/>
    <w:rsid w:val="00F71D9B"/>
    <w:rsid w:val="00F7680E"/>
    <w:rsid w:val="00F77D5D"/>
    <w:rsid w:val="00F811BA"/>
    <w:rsid w:val="00F82F78"/>
    <w:rsid w:val="00F83221"/>
    <w:rsid w:val="00F96773"/>
    <w:rsid w:val="00F96E50"/>
    <w:rsid w:val="00F97662"/>
    <w:rsid w:val="00FA0949"/>
    <w:rsid w:val="00FB02DE"/>
    <w:rsid w:val="00FB078C"/>
    <w:rsid w:val="00FB1DC6"/>
    <w:rsid w:val="00FB586A"/>
    <w:rsid w:val="00FB7E9F"/>
    <w:rsid w:val="00FC0FAD"/>
    <w:rsid w:val="00FC63A4"/>
    <w:rsid w:val="00FC7231"/>
    <w:rsid w:val="00FD3CE5"/>
    <w:rsid w:val="00FD462B"/>
    <w:rsid w:val="00FD7534"/>
    <w:rsid w:val="00FE111A"/>
    <w:rsid w:val="00FE41A9"/>
    <w:rsid w:val="00FE7F90"/>
    <w:rsid w:val="00FF32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BEB0"/>
  <w15:chartTrackingRefBased/>
  <w15:docId w15:val="{7F50118F-FB9A-4B5F-8661-F3EA298C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77F8D"/>
    <w:rPr>
      <w:rFonts w:ascii="Times New Roman" w:eastAsia="Times New Roman" w:hAnsi="Times New Roman"/>
      <w:sz w:val="24"/>
      <w:lang w:eastAsia="en-US"/>
    </w:rPr>
  </w:style>
  <w:style w:type="paragraph" w:styleId="Antrat1">
    <w:name w:val="heading 1"/>
    <w:basedOn w:val="prastasis"/>
    <w:next w:val="prastasis"/>
    <w:link w:val="Antrat1Diagrama"/>
    <w:qFormat/>
    <w:rsid w:val="004D69AE"/>
    <w:pPr>
      <w:keepNext/>
      <w:jc w:val="center"/>
      <w:outlineLvl w:val="0"/>
    </w:pPr>
    <w:rPr>
      <w:b/>
    </w:rPr>
  </w:style>
  <w:style w:type="paragraph" w:styleId="Antrat2">
    <w:name w:val="heading 2"/>
    <w:basedOn w:val="prastasis"/>
    <w:next w:val="prastasis"/>
    <w:link w:val="Antrat2Diagrama"/>
    <w:unhideWhenUsed/>
    <w:qFormat/>
    <w:rsid w:val="004D69AE"/>
    <w:pPr>
      <w:keepNext/>
      <w:tabs>
        <w:tab w:val="left" w:pos="1293"/>
      </w:tabs>
      <w:spacing w:before="240" w:after="60"/>
      <w:outlineLvl w:val="1"/>
    </w:pPr>
    <w:rPr>
      <w:rFonts w:ascii="Calibri Light" w:hAnsi="Calibri Light"/>
      <w:b/>
      <w:bCs/>
      <w:i/>
      <w:iCs/>
      <w:sz w:val="28"/>
      <w:szCs w:val="28"/>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10153"/>
    <w:rPr>
      <w:rFonts w:ascii="Segoe UI" w:eastAsia="Calibri" w:hAnsi="Segoe UI"/>
      <w:sz w:val="18"/>
      <w:szCs w:val="18"/>
      <w:lang w:val="x-none"/>
    </w:rPr>
  </w:style>
  <w:style w:type="character" w:customStyle="1" w:styleId="DebesliotekstasDiagrama">
    <w:name w:val="Debesėlio tekstas Diagrama"/>
    <w:link w:val="Debesliotekstas"/>
    <w:uiPriority w:val="99"/>
    <w:semiHidden/>
    <w:rsid w:val="00910153"/>
    <w:rPr>
      <w:rFonts w:ascii="Segoe UI" w:hAnsi="Segoe UI" w:cs="Segoe UI"/>
      <w:sz w:val="18"/>
      <w:szCs w:val="18"/>
      <w:lang w:eastAsia="en-US"/>
    </w:rPr>
  </w:style>
  <w:style w:type="paragraph" w:styleId="Antrats">
    <w:name w:val="header"/>
    <w:basedOn w:val="prastasis"/>
    <w:link w:val="AntratsDiagrama"/>
    <w:uiPriority w:val="99"/>
    <w:rsid w:val="00CF6563"/>
    <w:pPr>
      <w:widowControl w:val="0"/>
      <w:tabs>
        <w:tab w:val="center" w:pos="4153"/>
        <w:tab w:val="right" w:pos="8306"/>
      </w:tabs>
      <w:overflowPunct w:val="0"/>
      <w:autoSpaceDE w:val="0"/>
      <w:autoSpaceDN w:val="0"/>
      <w:adjustRightInd w:val="0"/>
      <w:textAlignment w:val="baseline"/>
    </w:pPr>
    <w:rPr>
      <w:lang w:val="x-none"/>
    </w:rPr>
  </w:style>
  <w:style w:type="character" w:customStyle="1" w:styleId="AntratsDiagrama">
    <w:name w:val="Antraštės Diagrama"/>
    <w:basedOn w:val="Numatytasispastraiposriftas"/>
    <w:link w:val="Antrats"/>
    <w:uiPriority w:val="99"/>
    <w:rsid w:val="00CF6563"/>
    <w:rPr>
      <w:rFonts w:ascii="Times New Roman" w:eastAsia="Times New Roman" w:hAnsi="Times New Roman"/>
      <w:sz w:val="24"/>
      <w:lang w:val="x-none" w:eastAsia="en-US"/>
    </w:rPr>
  </w:style>
  <w:style w:type="paragraph" w:styleId="Porat">
    <w:name w:val="footer"/>
    <w:basedOn w:val="prastasis"/>
    <w:link w:val="PoratDiagrama"/>
    <w:rsid w:val="00CF6563"/>
    <w:pPr>
      <w:widowControl w:val="0"/>
      <w:tabs>
        <w:tab w:val="center" w:pos="4153"/>
        <w:tab w:val="right" w:pos="8306"/>
      </w:tabs>
      <w:overflowPunct w:val="0"/>
      <w:autoSpaceDE w:val="0"/>
      <w:autoSpaceDN w:val="0"/>
      <w:adjustRightInd w:val="0"/>
      <w:textAlignment w:val="baseline"/>
    </w:pPr>
  </w:style>
  <w:style w:type="character" w:customStyle="1" w:styleId="PoratDiagrama">
    <w:name w:val="Poraštė Diagrama"/>
    <w:basedOn w:val="Numatytasispastraiposriftas"/>
    <w:link w:val="Porat"/>
    <w:rsid w:val="00CF6563"/>
    <w:rPr>
      <w:rFonts w:ascii="Times New Roman" w:eastAsia="Times New Roman" w:hAnsi="Times New Roman"/>
      <w:sz w:val="24"/>
      <w:lang w:eastAsia="en-US"/>
    </w:rPr>
  </w:style>
  <w:style w:type="paragraph" w:styleId="Pagrindinistekstas3">
    <w:name w:val="Body Text 3"/>
    <w:basedOn w:val="prastasis"/>
    <w:link w:val="Pagrindinistekstas3Diagrama"/>
    <w:rsid w:val="00CF6563"/>
    <w:pPr>
      <w:widowControl w:val="0"/>
      <w:tabs>
        <w:tab w:val="left" w:pos="1293"/>
      </w:tabs>
      <w:overflowPunct w:val="0"/>
      <w:autoSpaceDE w:val="0"/>
      <w:autoSpaceDN w:val="0"/>
      <w:adjustRightInd w:val="0"/>
      <w:jc w:val="center"/>
    </w:pPr>
    <w:rPr>
      <w:b/>
    </w:rPr>
  </w:style>
  <w:style w:type="character" w:customStyle="1" w:styleId="Pagrindinistekstas3Diagrama">
    <w:name w:val="Pagrindinis tekstas 3 Diagrama"/>
    <w:basedOn w:val="Numatytasispastraiposriftas"/>
    <w:link w:val="Pagrindinistekstas3"/>
    <w:rsid w:val="00CF6563"/>
    <w:rPr>
      <w:rFonts w:ascii="Times New Roman" w:eastAsia="Times New Roman" w:hAnsi="Times New Roman"/>
      <w:b/>
      <w:sz w:val="24"/>
      <w:lang w:eastAsia="en-US"/>
    </w:rPr>
  </w:style>
  <w:style w:type="paragraph" w:styleId="Sraopastraipa">
    <w:name w:val="List Paragraph"/>
    <w:basedOn w:val="prastasis"/>
    <w:uiPriority w:val="34"/>
    <w:qFormat/>
    <w:rsid w:val="003F44AD"/>
    <w:pPr>
      <w:spacing w:after="160" w:line="259" w:lineRule="auto"/>
      <w:ind w:left="720"/>
      <w:contextualSpacing/>
    </w:pPr>
    <w:rPr>
      <w:rFonts w:ascii="Calibri" w:eastAsia="Calibri" w:hAnsi="Calibri"/>
      <w:sz w:val="22"/>
      <w:szCs w:val="22"/>
    </w:rPr>
  </w:style>
  <w:style w:type="table" w:styleId="Lentelstinklelis">
    <w:name w:val="Table Grid"/>
    <w:basedOn w:val="prastojilentel"/>
    <w:uiPriority w:val="39"/>
    <w:rsid w:val="00117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9E52D4"/>
    <w:rPr>
      <w:sz w:val="16"/>
      <w:szCs w:val="16"/>
    </w:rPr>
  </w:style>
  <w:style w:type="paragraph" w:styleId="Komentarotekstas">
    <w:name w:val="annotation text"/>
    <w:basedOn w:val="prastasis"/>
    <w:link w:val="KomentarotekstasDiagrama"/>
    <w:uiPriority w:val="99"/>
    <w:unhideWhenUsed/>
    <w:rsid w:val="009E52D4"/>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rsid w:val="009E52D4"/>
    <w:rPr>
      <w:lang w:eastAsia="en-US"/>
    </w:rPr>
  </w:style>
  <w:style w:type="paragraph" w:styleId="Komentarotema">
    <w:name w:val="annotation subject"/>
    <w:basedOn w:val="Komentarotekstas"/>
    <w:next w:val="Komentarotekstas"/>
    <w:link w:val="KomentarotemaDiagrama"/>
    <w:uiPriority w:val="99"/>
    <w:semiHidden/>
    <w:unhideWhenUsed/>
    <w:rsid w:val="009E52D4"/>
    <w:rPr>
      <w:b/>
      <w:bCs/>
    </w:rPr>
  </w:style>
  <w:style w:type="character" w:customStyle="1" w:styleId="KomentarotemaDiagrama">
    <w:name w:val="Komentaro tema Diagrama"/>
    <w:basedOn w:val="KomentarotekstasDiagrama"/>
    <w:link w:val="Komentarotema"/>
    <w:uiPriority w:val="99"/>
    <w:semiHidden/>
    <w:rsid w:val="009E52D4"/>
    <w:rPr>
      <w:b/>
      <w:bCs/>
      <w:lang w:eastAsia="en-US"/>
    </w:rPr>
  </w:style>
  <w:style w:type="character" w:customStyle="1" w:styleId="Antrat1Diagrama">
    <w:name w:val="Antraštė 1 Diagrama"/>
    <w:basedOn w:val="Numatytasispastraiposriftas"/>
    <w:link w:val="Antrat1"/>
    <w:rsid w:val="004D69AE"/>
    <w:rPr>
      <w:rFonts w:ascii="Times New Roman" w:eastAsia="Times New Roman" w:hAnsi="Times New Roman"/>
      <w:b/>
      <w:sz w:val="24"/>
      <w:lang w:eastAsia="en-US"/>
    </w:rPr>
  </w:style>
  <w:style w:type="character" w:customStyle="1" w:styleId="Antrat2Diagrama">
    <w:name w:val="Antraštė 2 Diagrama"/>
    <w:basedOn w:val="Numatytasispastraiposriftas"/>
    <w:link w:val="Antrat2"/>
    <w:rsid w:val="004D69AE"/>
    <w:rPr>
      <w:rFonts w:ascii="Calibri Light" w:eastAsia="Times New Roman" w:hAnsi="Calibri Light"/>
      <w:b/>
      <w:bCs/>
      <w:i/>
      <w:iCs/>
      <w:sz w:val="28"/>
      <w:szCs w:val="28"/>
      <w:lang w:val="en-GB" w:eastAsia="en-US"/>
    </w:rPr>
  </w:style>
  <w:style w:type="paragraph" w:styleId="Pagrindinistekstas">
    <w:name w:val="Body Text"/>
    <w:basedOn w:val="prastasis"/>
    <w:link w:val="PagrindinistekstasDiagrama"/>
    <w:rsid w:val="004D69AE"/>
    <w:pPr>
      <w:tabs>
        <w:tab w:val="left" w:pos="1293"/>
      </w:tabs>
      <w:spacing w:after="120"/>
    </w:pPr>
    <w:rPr>
      <w:lang w:val="en-GB"/>
    </w:rPr>
  </w:style>
  <w:style w:type="character" w:customStyle="1" w:styleId="PagrindinistekstasDiagrama">
    <w:name w:val="Pagrindinis tekstas Diagrama"/>
    <w:basedOn w:val="Numatytasispastraiposriftas"/>
    <w:link w:val="Pagrindinistekstas"/>
    <w:rsid w:val="004D69AE"/>
    <w:rPr>
      <w:rFonts w:ascii="Times New Roman" w:eastAsia="Times New Roman" w:hAnsi="Times New Roman"/>
      <w:sz w:val="24"/>
      <w:lang w:val="en-GB" w:eastAsia="en-US"/>
    </w:rPr>
  </w:style>
  <w:style w:type="paragraph" w:styleId="Pagrindiniotekstotrauka">
    <w:name w:val="Body Text Indent"/>
    <w:basedOn w:val="prastasis"/>
    <w:link w:val="PagrindiniotekstotraukaDiagrama"/>
    <w:uiPriority w:val="99"/>
    <w:semiHidden/>
    <w:unhideWhenUsed/>
    <w:rsid w:val="00680CF4"/>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680CF4"/>
    <w:rPr>
      <w:rFonts w:ascii="Times New Roman" w:eastAsia="Times New Roman" w:hAnsi="Times New Roman"/>
      <w:sz w:val="24"/>
      <w:lang w:eastAsia="en-US"/>
    </w:rPr>
  </w:style>
  <w:style w:type="character" w:styleId="Hipersaitas">
    <w:name w:val="Hyperlink"/>
    <w:basedOn w:val="Numatytasispastraiposriftas"/>
    <w:uiPriority w:val="99"/>
    <w:semiHidden/>
    <w:unhideWhenUsed/>
    <w:rsid w:val="00680CF4"/>
    <w:rPr>
      <w:color w:val="0000FF"/>
      <w:u w:val="single"/>
    </w:rPr>
  </w:style>
  <w:style w:type="paragraph" w:styleId="Betarp">
    <w:name w:val="No Spacing"/>
    <w:uiPriority w:val="1"/>
    <w:qFormat/>
    <w:rsid w:val="00A54E7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6400">
      <w:bodyDiv w:val="1"/>
      <w:marLeft w:val="0"/>
      <w:marRight w:val="0"/>
      <w:marTop w:val="0"/>
      <w:marBottom w:val="0"/>
      <w:divBdr>
        <w:top w:val="none" w:sz="0" w:space="0" w:color="auto"/>
        <w:left w:val="none" w:sz="0" w:space="0" w:color="auto"/>
        <w:bottom w:val="none" w:sz="0" w:space="0" w:color="auto"/>
        <w:right w:val="none" w:sz="0" w:space="0" w:color="auto"/>
      </w:divBdr>
      <w:divsChild>
        <w:div w:id="1696954513">
          <w:marLeft w:val="0"/>
          <w:marRight w:val="0"/>
          <w:marTop w:val="0"/>
          <w:marBottom w:val="0"/>
          <w:divBdr>
            <w:top w:val="none" w:sz="0" w:space="0" w:color="auto"/>
            <w:left w:val="none" w:sz="0" w:space="0" w:color="auto"/>
            <w:bottom w:val="none" w:sz="0" w:space="0" w:color="auto"/>
            <w:right w:val="none" w:sz="0" w:space="0" w:color="auto"/>
          </w:divBdr>
          <w:divsChild>
            <w:div w:id="929585571">
              <w:marLeft w:val="0"/>
              <w:marRight w:val="0"/>
              <w:marTop w:val="0"/>
              <w:marBottom w:val="0"/>
              <w:divBdr>
                <w:top w:val="none" w:sz="0" w:space="0" w:color="auto"/>
                <w:left w:val="none" w:sz="0" w:space="0" w:color="auto"/>
                <w:bottom w:val="none" w:sz="0" w:space="0" w:color="auto"/>
                <w:right w:val="none" w:sz="0" w:space="0" w:color="auto"/>
              </w:divBdr>
            </w:div>
            <w:div w:id="20573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268">
      <w:bodyDiv w:val="1"/>
      <w:marLeft w:val="0"/>
      <w:marRight w:val="0"/>
      <w:marTop w:val="0"/>
      <w:marBottom w:val="0"/>
      <w:divBdr>
        <w:top w:val="none" w:sz="0" w:space="0" w:color="auto"/>
        <w:left w:val="none" w:sz="0" w:space="0" w:color="auto"/>
        <w:bottom w:val="none" w:sz="0" w:space="0" w:color="auto"/>
        <w:right w:val="none" w:sz="0" w:space="0" w:color="auto"/>
      </w:divBdr>
      <w:divsChild>
        <w:div w:id="965935588">
          <w:marLeft w:val="0"/>
          <w:marRight w:val="0"/>
          <w:marTop w:val="0"/>
          <w:marBottom w:val="0"/>
          <w:divBdr>
            <w:top w:val="none" w:sz="0" w:space="0" w:color="auto"/>
            <w:left w:val="none" w:sz="0" w:space="0" w:color="auto"/>
            <w:bottom w:val="none" w:sz="0" w:space="0" w:color="auto"/>
            <w:right w:val="none" w:sz="0" w:space="0" w:color="auto"/>
          </w:divBdr>
          <w:divsChild>
            <w:div w:id="1464082002">
              <w:marLeft w:val="0"/>
              <w:marRight w:val="0"/>
              <w:marTop w:val="0"/>
              <w:marBottom w:val="0"/>
              <w:divBdr>
                <w:top w:val="none" w:sz="0" w:space="0" w:color="auto"/>
                <w:left w:val="none" w:sz="0" w:space="0" w:color="auto"/>
                <w:bottom w:val="none" w:sz="0" w:space="0" w:color="auto"/>
                <w:right w:val="none" w:sz="0" w:space="0" w:color="auto"/>
              </w:divBdr>
            </w:div>
            <w:div w:id="14934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1919">
      <w:bodyDiv w:val="1"/>
      <w:marLeft w:val="0"/>
      <w:marRight w:val="0"/>
      <w:marTop w:val="0"/>
      <w:marBottom w:val="0"/>
      <w:divBdr>
        <w:top w:val="none" w:sz="0" w:space="0" w:color="auto"/>
        <w:left w:val="none" w:sz="0" w:space="0" w:color="auto"/>
        <w:bottom w:val="none" w:sz="0" w:space="0" w:color="auto"/>
        <w:right w:val="none" w:sz="0" w:space="0" w:color="auto"/>
      </w:divBdr>
    </w:div>
    <w:div w:id="190845317">
      <w:bodyDiv w:val="1"/>
      <w:marLeft w:val="0"/>
      <w:marRight w:val="0"/>
      <w:marTop w:val="0"/>
      <w:marBottom w:val="0"/>
      <w:divBdr>
        <w:top w:val="none" w:sz="0" w:space="0" w:color="auto"/>
        <w:left w:val="none" w:sz="0" w:space="0" w:color="auto"/>
        <w:bottom w:val="none" w:sz="0" w:space="0" w:color="auto"/>
        <w:right w:val="none" w:sz="0" w:space="0" w:color="auto"/>
      </w:divBdr>
      <w:divsChild>
        <w:div w:id="1816871137">
          <w:marLeft w:val="0"/>
          <w:marRight w:val="0"/>
          <w:marTop w:val="0"/>
          <w:marBottom w:val="0"/>
          <w:divBdr>
            <w:top w:val="none" w:sz="0" w:space="0" w:color="auto"/>
            <w:left w:val="none" w:sz="0" w:space="0" w:color="auto"/>
            <w:bottom w:val="none" w:sz="0" w:space="0" w:color="auto"/>
            <w:right w:val="none" w:sz="0" w:space="0" w:color="auto"/>
          </w:divBdr>
          <w:divsChild>
            <w:div w:id="178274784">
              <w:marLeft w:val="0"/>
              <w:marRight w:val="0"/>
              <w:marTop w:val="0"/>
              <w:marBottom w:val="0"/>
              <w:divBdr>
                <w:top w:val="none" w:sz="0" w:space="0" w:color="auto"/>
                <w:left w:val="none" w:sz="0" w:space="0" w:color="auto"/>
                <w:bottom w:val="none" w:sz="0" w:space="0" w:color="auto"/>
                <w:right w:val="none" w:sz="0" w:space="0" w:color="auto"/>
              </w:divBdr>
            </w:div>
            <w:div w:id="12015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8680">
      <w:bodyDiv w:val="1"/>
      <w:marLeft w:val="0"/>
      <w:marRight w:val="0"/>
      <w:marTop w:val="0"/>
      <w:marBottom w:val="0"/>
      <w:divBdr>
        <w:top w:val="none" w:sz="0" w:space="0" w:color="auto"/>
        <w:left w:val="none" w:sz="0" w:space="0" w:color="auto"/>
        <w:bottom w:val="none" w:sz="0" w:space="0" w:color="auto"/>
        <w:right w:val="none" w:sz="0" w:space="0" w:color="auto"/>
      </w:divBdr>
    </w:div>
    <w:div w:id="700057124">
      <w:bodyDiv w:val="1"/>
      <w:marLeft w:val="0"/>
      <w:marRight w:val="0"/>
      <w:marTop w:val="0"/>
      <w:marBottom w:val="0"/>
      <w:divBdr>
        <w:top w:val="none" w:sz="0" w:space="0" w:color="auto"/>
        <w:left w:val="none" w:sz="0" w:space="0" w:color="auto"/>
        <w:bottom w:val="none" w:sz="0" w:space="0" w:color="auto"/>
        <w:right w:val="none" w:sz="0" w:space="0" w:color="auto"/>
      </w:divBdr>
      <w:divsChild>
        <w:div w:id="1777433947">
          <w:marLeft w:val="0"/>
          <w:marRight w:val="0"/>
          <w:marTop w:val="0"/>
          <w:marBottom w:val="0"/>
          <w:divBdr>
            <w:top w:val="none" w:sz="0" w:space="0" w:color="auto"/>
            <w:left w:val="none" w:sz="0" w:space="0" w:color="auto"/>
            <w:bottom w:val="none" w:sz="0" w:space="0" w:color="auto"/>
            <w:right w:val="none" w:sz="0" w:space="0" w:color="auto"/>
          </w:divBdr>
          <w:divsChild>
            <w:div w:id="242765295">
              <w:marLeft w:val="0"/>
              <w:marRight w:val="0"/>
              <w:marTop w:val="0"/>
              <w:marBottom w:val="0"/>
              <w:divBdr>
                <w:top w:val="none" w:sz="0" w:space="0" w:color="auto"/>
                <w:left w:val="none" w:sz="0" w:space="0" w:color="auto"/>
                <w:bottom w:val="none" w:sz="0" w:space="0" w:color="auto"/>
                <w:right w:val="none" w:sz="0" w:space="0" w:color="auto"/>
              </w:divBdr>
              <w:divsChild>
                <w:div w:id="1925257682">
                  <w:marLeft w:val="0"/>
                  <w:marRight w:val="0"/>
                  <w:marTop w:val="0"/>
                  <w:marBottom w:val="0"/>
                  <w:divBdr>
                    <w:top w:val="none" w:sz="0" w:space="0" w:color="auto"/>
                    <w:left w:val="none" w:sz="0" w:space="0" w:color="auto"/>
                    <w:bottom w:val="none" w:sz="0" w:space="0" w:color="auto"/>
                    <w:right w:val="none" w:sz="0" w:space="0" w:color="auto"/>
                  </w:divBdr>
                  <w:divsChild>
                    <w:div w:id="1153444296">
                      <w:marLeft w:val="0"/>
                      <w:marRight w:val="0"/>
                      <w:marTop w:val="0"/>
                      <w:marBottom w:val="0"/>
                      <w:divBdr>
                        <w:top w:val="none" w:sz="0" w:space="0" w:color="auto"/>
                        <w:left w:val="none" w:sz="0" w:space="0" w:color="auto"/>
                        <w:bottom w:val="none" w:sz="0" w:space="0" w:color="auto"/>
                        <w:right w:val="none" w:sz="0" w:space="0" w:color="auto"/>
                      </w:divBdr>
                      <w:divsChild>
                        <w:div w:id="1562710793">
                          <w:marLeft w:val="0"/>
                          <w:marRight w:val="0"/>
                          <w:marTop w:val="0"/>
                          <w:marBottom w:val="0"/>
                          <w:divBdr>
                            <w:top w:val="none" w:sz="0" w:space="0" w:color="auto"/>
                            <w:left w:val="none" w:sz="0" w:space="0" w:color="auto"/>
                            <w:bottom w:val="none" w:sz="0" w:space="0" w:color="auto"/>
                            <w:right w:val="none" w:sz="0" w:space="0" w:color="auto"/>
                          </w:divBdr>
                          <w:divsChild>
                            <w:div w:id="4830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891967">
      <w:bodyDiv w:val="1"/>
      <w:marLeft w:val="0"/>
      <w:marRight w:val="0"/>
      <w:marTop w:val="0"/>
      <w:marBottom w:val="0"/>
      <w:divBdr>
        <w:top w:val="none" w:sz="0" w:space="0" w:color="auto"/>
        <w:left w:val="none" w:sz="0" w:space="0" w:color="auto"/>
        <w:bottom w:val="none" w:sz="0" w:space="0" w:color="auto"/>
        <w:right w:val="none" w:sz="0" w:space="0" w:color="auto"/>
      </w:divBdr>
    </w:div>
    <w:div w:id="998119280">
      <w:bodyDiv w:val="1"/>
      <w:marLeft w:val="0"/>
      <w:marRight w:val="0"/>
      <w:marTop w:val="0"/>
      <w:marBottom w:val="0"/>
      <w:divBdr>
        <w:top w:val="none" w:sz="0" w:space="0" w:color="auto"/>
        <w:left w:val="none" w:sz="0" w:space="0" w:color="auto"/>
        <w:bottom w:val="none" w:sz="0" w:space="0" w:color="auto"/>
        <w:right w:val="none" w:sz="0" w:space="0" w:color="auto"/>
      </w:divBdr>
      <w:divsChild>
        <w:div w:id="1663194930">
          <w:marLeft w:val="0"/>
          <w:marRight w:val="0"/>
          <w:marTop w:val="0"/>
          <w:marBottom w:val="0"/>
          <w:divBdr>
            <w:top w:val="none" w:sz="0" w:space="0" w:color="auto"/>
            <w:left w:val="none" w:sz="0" w:space="0" w:color="auto"/>
            <w:bottom w:val="none" w:sz="0" w:space="0" w:color="auto"/>
            <w:right w:val="none" w:sz="0" w:space="0" w:color="auto"/>
          </w:divBdr>
          <w:divsChild>
            <w:div w:id="513082137">
              <w:marLeft w:val="0"/>
              <w:marRight w:val="0"/>
              <w:marTop w:val="0"/>
              <w:marBottom w:val="0"/>
              <w:divBdr>
                <w:top w:val="none" w:sz="0" w:space="0" w:color="auto"/>
                <w:left w:val="none" w:sz="0" w:space="0" w:color="auto"/>
                <w:bottom w:val="none" w:sz="0" w:space="0" w:color="auto"/>
                <w:right w:val="none" w:sz="0" w:space="0" w:color="auto"/>
              </w:divBdr>
            </w:div>
            <w:div w:id="585188060">
              <w:marLeft w:val="0"/>
              <w:marRight w:val="0"/>
              <w:marTop w:val="0"/>
              <w:marBottom w:val="0"/>
              <w:divBdr>
                <w:top w:val="none" w:sz="0" w:space="0" w:color="auto"/>
                <w:left w:val="none" w:sz="0" w:space="0" w:color="auto"/>
                <w:bottom w:val="none" w:sz="0" w:space="0" w:color="auto"/>
                <w:right w:val="none" w:sz="0" w:space="0" w:color="auto"/>
              </w:divBdr>
            </w:div>
            <w:div w:id="6859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694531">
      <w:bodyDiv w:val="1"/>
      <w:marLeft w:val="0"/>
      <w:marRight w:val="0"/>
      <w:marTop w:val="0"/>
      <w:marBottom w:val="0"/>
      <w:divBdr>
        <w:top w:val="none" w:sz="0" w:space="0" w:color="auto"/>
        <w:left w:val="none" w:sz="0" w:space="0" w:color="auto"/>
        <w:bottom w:val="none" w:sz="0" w:space="0" w:color="auto"/>
        <w:right w:val="none" w:sz="0" w:space="0" w:color="auto"/>
      </w:divBdr>
    </w:div>
    <w:div w:id="1218276100">
      <w:bodyDiv w:val="1"/>
      <w:marLeft w:val="0"/>
      <w:marRight w:val="0"/>
      <w:marTop w:val="0"/>
      <w:marBottom w:val="0"/>
      <w:divBdr>
        <w:top w:val="none" w:sz="0" w:space="0" w:color="auto"/>
        <w:left w:val="none" w:sz="0" w:space="0" w:color="auto"/>
        <w:bottom w:val="none" w:sz="0" w:space="0" w:color="auto"/>
        <w:right w:val="none" w:sz="0" w:space="0" w:color="auto"/>
      </w:divBdr>
    </w:div>
    <w:div w:id="1255627167">
      <w:bodyDiv w:val="1"/>
      <w:marLeft w:val="0"/>
      <w:marRight w:val="0"/>
      <w:marTop w:val="0"/>
      <w:marBottom w:val="0"/>
      <w:divBdr>
        <w:top w:val="none" w:sz="0" w:space="0" w:color="auto"/>
        <w:left w:val="none" w:sz="0" w:space="0" w:color="auto"/>
        <w:bottom w:val="none" w:sz="0" w:space="0" w:color="auto"/>
        <w:right w:val="none" w:sz="0" w:space="0" w:color="auto"/>
      </w:divBdr>
      <w:divsChild>
        <w:div w:id="67777611">
          <w:marLeft w:val="0"/>
          <w:marRight w:val="0"/>
          <w:marTop w:val="0"/>
          <w:marBottom w:val="0"/>
          <w:divBdr>
            <w:top w:val="none" w:sz="0" w:space="0" w:color="auto"/>
            <w:left w:val="none" w:sz="0" w:space="0" w:color="auto"/>
            <w:bottom w:val="none" w:sz="0" w:space="0" w:color="auto"/>
            <w:right w:val="none" w:sz="0" w:space="0" w:color="auto"/>
          </w:divBdr>
          <w:divsChild>
            <w:div w:id="169032425">
              <w:marLeft w:val="0"/>
              <w:marRight w:val="0"/>
              <w:marTop w:val="0"/>
              <w:marBottom w:val="0"/>
              <w:divBdr>
                <w:top w:val="none" w:sz="0" w:space="0" w:color="auto"/>
                <w:left w:val="none" w:sz="0" w:space="0" w:color="auto"/>
                <w:bottom w:val="none" w:sz="0" w:space="0" w:color="auto"/>
                <w:right w:val="none" w:sz="0" w:space="0" w:color="auto"/>
              </w:divBdr>
            </w:div>
            <w:div w:id="62608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960">
      <w:bodyDiv w:val="1"/>
      <w:marLeft w:val="0"/>
      <w:marRight w:val="0"/>
      <w:marTop w:val="0"/>
      <w:marBottom w:val="0"/>
      <w:divBdr>
        <w:top w:val="none" w:sz="0" w:space="0" w:color="auto"/>
        <w:left w:val="none" w:sz="0" w:space="0" w:color="auto"/>
        <w:bottom w:val="none" w:sz="0" w:space="0" w:color="auto"/>
        <w:right w:val="none" w:sz="0" w:space="0" w:color="auto"/>
      </w:divBdr>
    </w:div>
    <w:div w:id="1303343772">
      <w:bodyDiv w:val="1"/>
      <w:marLeft w:val="0"/>
      <w:marRight w:val="0"/>
      <w:marTop w:val="0"/>
      <w:marBottom w:val="0"/>
      <w:divBdr>
        <w:top w:val="none" w:sz="0" w:space="0" w:color="auto"/>
        <w:left w:val="none" w:sz="0" w:space="0" w:color="auto"/>
        <w:bottom w:val="none" w:sz="0" w:space="0" w:color="auto"/>
        <w:right w:val="none" w:sz="0" w:space="0" w:color="auto"/>
      </w:divBdr>
      <w:divsChild>
        <w:div w:id="810948018">
          <w:marLeft w:val="0"/>
          <w:marRight w:val="0"/>
          <w:marTop w:val="0"/>
          <w:marBottom w:val="0"/>
          <w:divBdr>
            <w:top w:val="none" w:sz="0" w:space="0" w:color="auto"/>
            <w:left w:val="none" w:sz="0" w:space="0" w:color="auto"/>
            <w:bottom w:val="none" w:sz="0" w:space="0" w:color="auto"/>
            <w:right w:val="none" w:sz="0" w:space="0" w:color="auto"/>
          </w:divBdr>
          <w:divsChild>
            <w:div w:id="296227325">
              <w:marLeft w:val="0"/>
              <w:marRight w:val="0"/>
              <w:marTop w:val="0"/>
              <w:marBottom w:val="0"/>
              <w:divBdr>
                <w:top w:val="none" w:sz="0" w:space="0" w:color="auto"/>
                <w:left w:val="none" w:sz="0" w:space="0" w:color="auto"/>
                <w:bottom w:val="none" w:sz="0" w:space="0" w:color="auto"/>
                <w:right w:val="none" w:sz="0" w:space="0" w:color="auto"/>
              </w:divBdr>
            </w:div>
            <w:div w:id="387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8880">
      <w:bodyDiv w:val="1"/>
      <w:marLeft w:val="0"/>
      <w:marRight w:val="0"/>
      <w:marTop w:val="0"/>
      <w:marBottom w:val="0"/>
      <w:divBdr>
        <w:top w:val="none" w:sz="0" w:space="0" w:color="auto"/>
        <w:left w:val="none" w:sz="0" w:space="0" w:color="auto"/>
        <w:bottom w:val="none" w:sz="0" w:space="0" w:color="auto"/>
        <w:right w:val="none" w:sz="0" w:space="0" w:color="auto"/>
      </w:divBdr>
    </w:div>
    <w:div w:id="1538350391">
      <w:bodyDiv w:val="1"/>
      <w:marLeft w:val="0"/>
      <w:marRight w:val="0"/>
      <w:marTop w:val="0"/>
      <w:marBottom w:val="0"/>
      <w:divBdr>
        <w:top w:val="none" w:sz="0" w:space="0" w:color="auto"/>
        <w:left w:val="none" w:sz="0" w:space="0" w:color="auto"/>
        <w:bottom w:val="none" w:sz="0" w:space="0" w:color="auto"/>
        <w:right w:val="none" w:sz="0" w:space="0" w:color="auto"/>
      </w:divBdr>
    </w:div>
    <w:div w:id="1538733597">
      <w:bodyDiv w:val="1"/>
      <w:marLeft w:val="0"/>
      <w:marRight w:val="0"/>
      <w:marTop w:val="0"/>
      <w:marBottom w:val="0"/>
      <w:divBdr>
        <w:top w:val="none" w:sz="0" w:space="0" w:color="auto"/>
        <w:left w:val="none" w:sz="0" w:space="0" w:color="auto"/>
        <w:bottom w:val="none" w:sz="0" w:space="0" w:color="auto"/>
        <w:right w:val="none" w:sz="0" w:space="0" w:color="auto"/>
      </w:divBdr>
    </w:div>
    <w:div w:id="1559129098">
      <w:bodyDiv w:val="1"/>
      <w:marLeft w:val="0"/>
      <w:marRight w:val="0"/>
      <w:marTop w:val="0"/>
      <w:marBottom w:val="0"/>
      <w:divBdr>
        <w:top w:val="none" w:sz="0" w:space="0" w:color="auto"/>
        <w:left w:val="none" w:sz="0" w:space="0" w:color="auto"/>
        <w:bottom w:val="none" w:sz="0" w:space="0" w:color="auto"/>
        <w:right w:val="none" w:sz="0" w:space="0" w:color="auto"/>
      </w:divBdr>
      <w:divsChild>
        <w:div w:id="1037586463">
          <w:marLeft w:val="0"/>
          <w:marRight w:val="0"/>
          <w:marTop w:val="0"/>
          <w:marBottom w:val="0"/>
          <w:divBdr>
            <w:top w:val="none" w:sz="0" w:space="0" w:color="auto"/>
            <w:left w:val="none" w:sz="0" w:space="0" w:color="auto"/>
            <w:bottom w:val="none" w:sz="0" w:space="0" w:color="auto"/>
            <w:right w:val="none" w:sz="0" w:space="0" w:color="auto"/>
          </w:divBdr>
          <w:divsChild>
            <w:div w:id="1404722067">
              <w:marLeft w:val="0"/>
              <w:marRight w:val="0"/>
              <w:marTop w:val="0"/>
              <w:marBottom w:val="0"/>
              <w:divBdr>
                <w:top w:val="none" w:sz="0" w:space="0" w:color="auto"/>
                <w:left w:val="none" w:sz="0" w:space="0" w:color="auto"/>
                <w:bottom w:val="none" w:sz="0" w:space="0" w:color="auto"/>
                <w:right w:val="none" w:sz="0" w:space="0" w:color="auto"/>
              </w:divBdr>
              <w:divsChild>
                <w:div w:id="13065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37454">
      <w:bodyDiv w:val="1"/>
      <w:marLeft w:val="0"/>
      <w:marRight w:val="0"/>
      <w:marTop w:val="0"/>
      <w:marBottom w:val="0"/>
      <w:divBdr>
        <w:top w:val="none" w:sz="0" w:space="0" w:color="auto"/>
        <w:left w:val="none" w:sz="0" w:space="0" w:color="auto"/>
        <w:bottom w:val="none" w:sz="0" w:space="0" w:color="auto"/>
        <w:right w:val="none" w:sz="0" w:space="0" w:color="auto"/>
      </w:divBdr>
    </w:div>
    <w:div w:id="1774595268">
      <w:bodyDiv w:val="1"/>
      <w:marLeft w:val="0"/>
      <w:marRight w:val="0"/>
      <w:marTop w:val="0"/>
      <w:marBottom w:val="0"/>
      <w:divBdr>
        <w:top w:val="none" w:sz="0" w:space="0" w:color="auto"/>
        <w:left w:val="none" w:sz="0" w:space="0" w:color="auto"/>
        <w:bottom w:val="none" w:sz="0" w:space="0" w:color="auto"/>
        <w:right w:val="none" w:sz="0" w:space="0" w:color="auto"/>
      </w:divBdr>
    </w:div>
    <w:div w:id="1884517751">
      <w:bodyDiv w:val="1"/>
      <w:marLeft w:val="0"/>
      <w:marRight w:val="0"/>
      <w:marTop w:val="0"/>
      <w:marBottom w:val="0"/>
      <w:divBdr>
        <w:top w:val="none" w:sz="0" w:space="0" w:color="auto"/>
        <w:left w:val="none" w:sz="0" w:space="0" w:color="auto"/>
        <w:bottom w:val="none" w:sz="0" w:space="0" w:color="auto"/>
        <w:right w:val="none" w:sz="0" w:space="0" w:color="auto"/>
      </w:divBdr>
      <w:divsChild>
        <w:div w:id="2120250389">
          <w:marLeft w:val="0"/>
          <w:marRight w:val="0"/>
          <w:marTop w:val="0"/>
          <w:marBottom w:val="0"/>
          <w:divBdr>
            <w:top w:val="none" w:sz="0" w:space="0" w:color="auto"/>
            <w:left w:val="none" w:sz="0" w:space="0" w:color="auto"/>
            <w:bottom w:val="none" w:sz="0" w:space="0" w:color="auto"/>
            <w:right w:val="none" w:sz="0" w:space="0" w:color="auto"/>
          </w:divBdr>
          <w:divsChild>
            <w:div w:id="1392079887">
              <w:marLeft w:val="0"/>
              <w:marRight w:val="0"/>
              <w:marTop w:val="0"/>
              <w:marBottom w:val="0"/>
              <w:divBdr>
                <w:top w:val="none" w:sz="0" w:space="0" w:color="auto"/>
                <w:left w:val="none" w:sz="0" w:space="0" w:color="auto"/>
                <w:bottom w:val="none" w:sz="0" w:space="0" w:color="auto"/>
                <w:right w:val="none" w:sz="0" w:space="0" w:color="auto"/>
              </w:divBdr>
              <w:divsChild>
                <w:div w:id="11354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582657">
      <w:bodyDiv w:val="1"/>
      <w:marLeft w:val="0"/>
      <w:marRight w:val="0"/>
      <w:marTop w:val="0"/>
      <w:marBottom w:val="0"/>
      <w:divBdr>
        <w:top w:val="none" w:sz="0" w:space="0" w:color="auto"/>
        <w:left w:val="none" w:sz="0" w:space="0" w:color="auto"/>
        <w:bottom w:val="none" w:sz="0" w:space="0" w:color="auto"/>
        <w:right w:val="none" w:sz="0" w:space="0" w:color="auto"/>
      </w:divBdr>
    </w:div>
    <w:div w:id="2030258282">
      <w:bodyDiv w:val="1"/>
      <w:marLeft w:val="0"/>
      <w:marRight w:val="0"/>
      <w:marTop w:val="0"/>
      <w:marBottom w:val="0"/>
      <w:divBdr>
        <w:top w:val="none" w:sz="0" w:space="0" w:color="auto"/>
        <w:left w:val="none" w:sz="0" w:space="0" w:color="auto"/>
        <w:bottom w:val="none" w:sz="0" w:space="0" w:color="auto"/>
        <w:right w:val="none" w:sz="0" w:space="0" w:color="auto"/>
      </w:divBdr>
      <w:divsChild>
        <w:div w:id="933900441">
          <w:marLeft w:val="0"/>
          <w:marRight w:val="0"/>
          <w:marTop w:val="0"/>
          <w:marBottom w:val="0"/>
          <w:divBdr>
            <w:top w:val="none" w:sz="0" w:space="0" w:color="auto"/>
            <w:left w:val="none" w:sz="0" w:space="0" w:color="auto"/>
            <w:bottom w:val="none" w:sz="0" w:space="0" w:color="auto"/>
            <w:right w:val="none" w:sz="0" w:space="0" w:color="auto"/>
          </w:divBdr>
          <w:divsChild>
            <w:div w:id="1654719042">
              <w:marLeft w:val="0"/>
              <w:marRight w:val="0"/>
              <w:marTop w:val="0"/>
              <w:marBottom w:val="0"/>
              <w:divBdr>
                <w:top w:val="none" w:sz="0" w:space="0" w:color="auto"/>
                <w:left w:val="none" w:sz="0" w:space="0" w:color="auto"/>
                <w:bottom w:val="none" w:sz="0" w:space="0" w:color="auto"/>
                <w:right w:val="none" w:sz="0" w:space="0" w:color="auto"/>
              </w:divBdr>
              <w:divsChild>
                <w:div w:id="9094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05326">
      <w:bodyDiv w:val="1"/>
      <w:marLeft w:val="0"/>
      <w:marRight w:val="0"/>
      <w:marTop w:val="0"/>
      <w:marBottom w:val="0"/>
      <w:divBdr>
        <w:top w:val="none" w:sz="0" w:space="0" w:color="auto"/>
        <w:left w:val="none" w:sz="0" w:space="0" w:color="auto"/>
        <w:bottom w:val="none" w:sz="0" w:space="0" w:color="auto"/>
        <w:right w:val="none" w:sz="0" w:space="0" w:color="auto"/>
      </w:divBdr>
      <w:divsChild>
        <w:div w:id="1985887773">
          <w:marLeft w:val="0"/>
          <w:marRight w:val="0"/>
          <w:marTop w:val="0"/>
          <w:marBottom w:val="0"/>
          <w:divBdr>
            <w:top w:val="none" w:sz="0" w:space="0" w:color="auto"/>
            <w:left w:val="none" w:sz="0" w:space="0" w:color="auto"/>
            <w:bottom w:val="none" w:sz="0" w:space="0" w:color="auto"/>
            <w:right w:val="none" w:sz="0" w:space="0" w:color="auto"/>
          </w:divBdr>
          <w:divsChild>
            <w:div w:id="169130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cd98dcc597949348de70d793002790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356FF-2662-4190-8190-FFFE5E85D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2cd98dcc597949348de70d793002790b.dot</Template>
  <TotalTime>0</TotalTime>
  <Pages>2</Pages>
  <Words>2270</Words>
  <Characters>1294</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Dėl vietinio reguliaraus susisiekimo autobusais maršruto Nr. 69 Ignalina–Gilūtos, maršruto Nr. 77-01 Ignalina–Guntauninkai, maršruto Nr. 78 Ignalina–Mėčionys per Ceikinius eismo tvarkaraščių patvirtinimo</vt:lpstr>
    </vt:vector>
  </TitlesOfParts>
  <Manager>2024-06-26</Manager>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vietinio reguliaraus susisiekimo autobusais maršruto Nr. 69 Ignalina–Gilūtos, maršruto Nr. 77-01 Ignalina–Guntauninkai, maršruto Nr. 78 Ignalina–Mėčionys per Ceikinius eismo tvarkaraščių patvirtinimo</dc:title>
  <dc:subject>V1-248</dc:subject>
  <dc:creator>IGNALINOS RAJONO SAVIVALDYBĖS MERAS</dc:creator>
  <cp:keywords/>
  <cp:lastModifiedBy>Lina</cp:lastModifiedBy>
  <cp:revision>2</cp:revision>
  <cp:lastPrinted>2024-07-11T05:47:00Z</cp:lastPrinted>
  <dcterms:created xsi:type="dcterms:W3CDTF">2024-07-11T07:43:00Z</dcterms:created>
  <dcterms:modified xsi:type="dcterms:W3CDTF">2024-07-11T07:43:00Z</dcterms:modified>
  <cp:category>Potvarkis</cp:category>
</cp:coreProperties>
</file>