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FC521" w14:textId="77777777" w:rsidR="00CA7513" w:rsidRPr="00EC631C" w:rsidRDefault="00CA7513" w:rsidP="00CA7513">
      <w:pPr>
        <w:jc w:val="center"/>
        <w:rPr>
          <w:szCs w:val="24"/>
          <w:lang w:val="lt-LT"/>
        </w:rPr>
      </w:pPr>
    </w:p>
    <w:p w14:paraId="094A4813" w14:textId="77777777" w:rsidR="00CA7513" w:rsidRPr="00EC631C" w:rsidRDefault="00CA7513" w:rsidP="00533A8E">
      <w:pPr>
        <w:tabs>
          <w:tab w:val="clear" w:pos="1293"/>
          <w:tab w:val="right" w:pos="9638"/>
        </w:tabs>
        <w:overflowPunct w:val="0"/>
        <w:spacing w:line="220" w:lineRule="exact"/>
        <w:rPr>
          <w:bCs/>
          <w:color w:val="000000"/>
          <w:kern w:val="3"/>
          <w:szCs w:val="24"/>
          <w:shd w:val="clear" w:color="auto" w:fill="FFFFFF"/>
          <w:lang w:val="lt-LT"/>
        </w:rPr>
      </w:pPr>
    </w:p>
    <w:p w14:paraId="01BBC684" w14:textId="77777777" w:rsidR="00C52304" w:rsidRPr="00EC631C" w:rsidRDefault="00C52304" w:rsidP="00EC631C">
      <w:pPr>
        <w:overflowPunct w:val="0"/>
        <w:jc w:val="center"/>
        <w:rPr>
          <w:kern w:val="3"/>
          <w:szCs w:val="24"/>
          <w:lang w:val="lt-LT"/>
        </w:rPr>
      </w:pPr>
      <w:r w:rsidRPr="00EC631C">
        <w:rPr>
          <w:b/>
          <w:kern w:val="3"/>
          <w:szCs w:val="24"/>
          <w:lang w:val="lt-LT"/>
        </w:rPr>
        <w:t>LEIDIMO I</w:t>
      </w:r>
      <w:r w:rsidRPr="00EC631C">
        <w:rPr>
          <w:rFonts w:eastAsia="Calibri"/>
          <w:b/>
          <w:kern w:val="3"/>
          <w:szCs w:val="24"/>
          <w:lang w:val="lt-LT"/>
        </w:rPr>
        <w:t>ŠDAVIMAS</w:t>
      </w:r>
    </w:p>
    <w:p w14:paraId="1BBB5F9E" w14:textId="77777777" w:rsidR="00C52304" w:rsidRPr="00EC631C" w:rsidRDefault="00C52304" w:rsidP="00EC631C">
      <w:pPr>
        <w:overflowPunct w:val="0"/>
        <w:jc w:val="center"/>
        <w:rPr>
          <w:kern w:val="3"/>
          <w:szCs w:val="24"/>
          <w:lang w:val="lt-LT"/>
        </w:rPr>
      </w:pPr>
    </w:p>
    <w:p w14:paraId="7E4FE393" w14:textId="77777777" w:rsidR="0091615D" w:rsidRPr="00EC631C" w:rsidRDefault="0082396D" w:rsidP="00C605A6">
      <w:pPr>
        <w:overflowPunct w:val="0"/>
        <w:ind w:firstLine="720"/>
        <w:jc w:val="both"/>
        <w:rPr>
          <w:color w:val="000000"/>
          <w:kern w:val="3"/>
          <w:szCs w:val="28"/>
          <w:lang w:val="lt-LT"/>
        </w:rPr>
      </w:pPr>
      <w:r w:rsidRPr="00EC631C">
        <w:rPr>
          <w:color w:val="000000"/>
          <w:kern w:val="3"/>
          <w:szCs w:val="24"/>
          <w:lang w:val="lt-LT"/>
        </w:rPr>
        <w:t>9</w:t>
      </w:r>
      <w:r w:rsidR="00C52304" w:rsidRPr="00EC631C">
        <w:rPr>
          <w:color w:val="000000"/>
          <w:kern w:val="3"/>
          <w:szCs w:val="24"/>
          <w:lang w:val="lt-LT"/>
        </w:rPr>
        <w:t xml:space="preserve">. </w:t>
      </w:r>
      <w:r w:rsidR="0091615D" w:rsidRPr="00EC631C">
        <w:rPr>
          <w:color w:val="000000"/>
          <w:kern w:val="3"/>
          <w:szCs w:val="28"/>
          <w:lang w:val="lt-LT"/>
        </w:rPr>
        <w:t>Leidimas išduodamas vienai prekybos (paslaugų teikimo)</w:t>
      </w:r>
      <w:r w:rsidR="004C5597" w:rsidRPr="00EC631C">
        <w:rPr>
          <w:color w:val="000000"/>
          <w:kern w:val="3"/>
          <w:szCs w:val="28"/>
          <w:lang w:val="lt-LT"/>
        </w:rPr>
        <w:t xml:space="preserve"> vietai, patvirtintai Ignalinos rajono</w:t>
      </w:r>
      <w:r w:rsidR="0091615D" w:rsidRPr="00EC631C">
        <w:rPr>
          <w:color w:val="000000"/>
          <w:kern w:val="3"/>
          <w:szCs w:val="28"/>
          <w:lang w:val="lt-LT"/>
        </w:rPr>
        <w:t xml:space="preserve"> savivaldybės tarybos sprendimu „Dėl </w:t>
      </w:r>
      <w:r w:rsidR="00BF2DFC" w:rsidRPr="00EC631C">
        <w:rPr>
          <w:color w:val="000000"/>
          <w:kern w:val="3"/>
          <w:szCs w:val="28"/>
          <w:lang w:val="lt-LT"/>
        </w:rPr>
        <w:t>V</w:t>
      </w:r>
      <w:r w:rsidR="0091615D" w:rsidRPr="00EC631C">
        <w:rPr>
          <w:color w:val="000000"/>
          <w:kern w:val="3"/>
          <w:szCs w:val="28"/>
          <w:lang w:val="lt-LT"/>
        </w:rPr>
        <w:t>iešųjų vietų prekiauti ar teikti paslaugas Ignalinos rajono savivaldybės teritorijoje sąrašo nustatymo“, pagal tuo adresu patvirtintą schemą</w:t>
      </w:r>
      <w:r w:rsidR="00E32496" w:rsidRPr="00EC631C">
        <w:rPr>
          <w:color w:val="000000"/>
          <w:kern w:val="3"/>
          <w:szCs w:val="28"/>
          <w:lang w:val="lt-LT"/>
        </w:rPr>
        <w:t xml:space="preserve">, </w:t>
      </w:r>
      <w:r w:rsidR="009A5C8D" w:rsidRPr="00EC631C">
        <w:rPr>
          <w:color w:val="000000"/>
          <w:kern w:val="3"/>
          <w:szCs w:val="28"/>
          <w:lang w:val="lt-LT"/>
        </w:rPr>
        <w:t>o kur schemos nėra patvirtintos (vietos, masinių renginių metu),</w:t>
      </w:r>
      <w:r w:rsidR="0091615D" w:rsidRPr="00EC631C">
        <w:rPr>
          <w:color w:val="000000"/>
          <w:kern w:val="3"/>
          <w:szCs w:val="28"/>
          <w:lang w:val="lt-LT"/>
        </w:rPr>
        <w:t xml:space="preserve"> su</w:t>
      </w:r>
      <w:r w:rsidR="009A5C8D" w:rsidRPr="00EC631C">
        <w:rPr>
          <w:color w:val="000000"/>
          <w:kern w:val="3"/>
          <w:szCs w:val="28"/>
          <w:lang w:val="lt-LT"/>
        </w:rPr>
        <w:t>derinus su</w:t>
      </w:r>
      <w:r w:rsidR="0091615D" w:rsidRPr="00EC631C">
        <w:rPr>
          <w:color w:val="000000"/>
          <w:kern w:val="3"/>
          <w:szCs w:val="28"/>
          <w:lang w:val="lt-LT"/>
        </w:rPr>
        <w:t xml:space="preserve"> seniūnu </w:t>
      </w:r>
      <w:r w:rsidR="009A5C8D" w:rsidRPr="00EC631C">
        <w:rPr>
          <w:color w:val="000000"/>
          <w:kern w:val="3"/>
          <w:szCs w:val="28"/>
          <w:lang w:val="lt-LT"/>
        </w:rPr>
        <w:t>konkrečią</w:t>
      </w:r>
      <w:r w:rsidR="0091615D" w:rsidRPr="00EC631C">
        <w:rPr>
          <w:color w:val="000000"/>
          <w:kern w:val="3"/>
          <w:szCs w:val="28"/>
          <w:lang w:val="lt-LT"/>
        </w:rPr>
        <w:t xml:space="preserve"> viet</w:t>
      </w:r>
      <w:r w:rsidR="009A5C8D" w:rsidRPr="00EC631C">
        <w:rPr>
          <w:color w:val="000000"/>
          <w:kern w:val="3"/>
          <w:szCs w:val="28"/>
          <w:lang w:val="lt-LT"/>
        </w:rPr>
        <w:t>ą</w:t>
      </w:r>
      <w:r w:rsidR="0091615D" w:rsidRPr="00EC631C">
        <w:rPr>
          <w:color w:val="000000"/>
          <w:kern w:val="3"/>
          <w:szCs w:val="28"/>
          <w:lang w:val="lt-LT"/>
        </w:rPr>
        <w:t xml:space="preserve">, viešosios </w:t>
      </w:r>
      <w:r w:rsidR="00F42452" w:rsidRPr="00EC631C">
        <w:rPr>
          <w:color w:val="000000"/>
          <w:kern w:val="3"/>
          <w:szCs w:val="28"/>
          <w:lang w:val="lt-LT"/>
        </w:rPr>
        <w:t xml:space="preserve">vietos </w:t>
      </w:r>
      <w:r w:rsidR="0091615D" w:rsidRPr="00EC631C">
        <w:rPr>
          <w:color w:val="000000"/>
          <w:kern w:val="3"/>
          <w:szCs w:val="28"/>
          <w:lang w:val="lt-LT"/>
        </w:rPr>
        <w:t>prekiauti ar teikti paslaugas sklypo dalyje.</w:t>
      </w:r>
    </w:p>
    <w:p w14:paraId="59DA7191" w14:textId="77777777" w:rsidR="0082396D" w:rsidRPr="00EC631C" w:rsidRDefault="0082396D" w:rsidP="00C605A6">
      <w:pPr>
        <w:overflowPunct w:val="0"/>
        <w:ind w:firstLine="720"/>
        <w:jc w:val="both"/>
        <w:rPr>
          <w:b/>
          <w:bCs/>
          <w:color w:val="000000"/>
          <w:kern w:val="3"/>
          <w:szCs w:val="28"/>
          <w:lang w:val="lt-LT"/>
        </w:rPr>
      </w:pPr>
      <w:r w:rsidRPr="00EC631C">
        <w:rPr>
          <w:color w:val="000000"/>
          <w:kern w:val="3"/>
          <w:szCs w:val="28"/>
          <w:lang w:val="lt-LT"/>
        </w:rPr>
        <w:t>10. Jei tas pats asmuo kreipiasi dėl dviejų ir daugiau šalia esančių prekybos vietų, išduodamas vienas leidimas.</w:t>
      </w:r>
    </w:p>
    <w:p w14:paraId="2C43A88F" w14:textId="77777777" w:rsidR="00C52304" w:rsidRPr="00EC631C" w:rsidRDefault="004C5597" w:rsidP="00C605A6">
      <w:pPr>
        <w:tabs>
          <w:tab w:val="left" w:pos="1260"/>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 Asmuo, norintis gauti Leidimą prekiauti (teikti paslaugas) iš (nuo) laikinojo įrenginio, iš prekybai pritaikyto automobilio ar jo priekabos Savivaldybės patvirtintose viešosiose vi</w:t>
      </w:r>
      <w:r w:rsidR="001056E3" w:rsidRPr="00EC631C">
        <w:rPr>
          <w:kern w:val="3"/>
          <w:szCs w:val="24"/>
          <w:lang w:val="lt-LT"/>
        </w:rPr>
        <w:t xml:space="preserve">etose, tos seniūnijos seniūnui </w:t>
      </w:r>
      <w:r w:rsidR="00C52304" w:rsidRPr="00EC631C">
        <w:rPr>
          <w:kern w:val="3"/>
          <w:szCs w:val="24"/>
          <w:lang w:val="lt-LT"/>
        </w:rPr>
        <w:t>raštu ar elektroninėmis priemonėmis pateikia:</w:t>
      </w:r>
    </w:p>
    <w:p w14:paraId="3AA64A78" w14:textId="77777777" w:rsidR="00C52304" w:rsidRPr="00EC631C" w:rsidRDefault="00F258E8" w:rsidP="00C605A6">
      <w:pPr>
        <w:tabs>
          <w:tab w:val="left" w:pos="993"/>
          <w:tab w:val="left" w:pos="1063"/>
          <w:tab w:val="left" w:pos="1134"/>
          <w:tab w:val="left" w:pos="1260"/>
          <w:tab w:val="left" w:pos="1418"/>
        </w:tabs>
        <w:overflowPunct w:val="0"/>
        <w:ind w:firstLine="720"/>
        <w:jc w:val="both"/>
        <w:rPr>
          <w:kern w:val="3"/>
          <w:szCs w:val="24"/>
          <w:lang w:val="lt-LT"/>
        </w:rPr>
      </w:pPr>
      <w:r w:rsidRPr="00EC631C">
        <w:rPr>
          <w:kern w:val="3"/>
          <w:szCs w:val="24"/>
          <w:lang w:val="lt-LT"/>
        </w:rPr>
        <w:t>11</w:t>
      </w:r>
      <w:r w:rsidR="00C52304" w:rsidRPr="00EC631C">
        <w:rPr>
          <w:kern w:val="3"/>
          <w:szCs w:val="24"/>
          <w:lang w:val="lt-LT"/>
        </w:rPr>
        <w:t>.1. prašymą, kuriame nurodomas juridinio asmens</w:t>
      </w:r>
      <w:r w:rsidR="00C52304" w:rsidRPr="00EC631C">
        <w:rPr>
          <w:color w:val="0000FF"/>
          <w:kern w:val="3"/>
          <w:szCs w:val="24"/>
          <w:lang w:val="lt-LT"/>
        </w:rPr>
        <w:t xml:space="preserve"> </w:t>
      </w:r>
      <w:r w:rsidR="00C52304" w:rsidRPr="00EC631C">
        <w:rPr>
          <w:kern w:val="3"/>
          <w:szCs w:val="24"/>
          <w:lang w:val="lt-LT"/>
        </w:rPr>
        <w:t xml:space="preserve">– pavadinimas, buveinė, kodas, atsakingo asmens vardas ir pavardė, telefono numeris, elektroninis paštas, įgaliojimas (jeigu prašymą teikia juridinio asmens įgaliotas asmuo); fizinio asmens – vardas, pavardė; galiojančio dokumento, pagrindžiančio teisę vykdyti veiklą, </w:t>
      </w:r>
      <w:r w:rsidR="00D00E30" w:rsidRPr="00EC631C">
        <w:rPr>
          <w:kern w:val="3"/>
          <w:szCs w:val="24"/>
          <w:lang w:val="lt-LT"/>
        </w:rPr>
        <w:t>kopiją</w:t>
      </w:r>
      <w:r w:rsidR="00C52304" w:rsidRPr="00EC631C">
        <w:rPr>
          <w:kern w:val="3"/>
          <w:szCs w:val="24"/>
          <w:lang w:val="lt-LT"/>
        </w:rPr>
        <w:t xml:space="preserve"> (išskyrus asmenis,</w:t>
      </w:r>
      <w:r w:rsidR="00C52304" w:rsidRPr="00EC631C">
        <w:rPr>
          <w:color w:val="000000"/>
          <w:kern w:val="3"/>
          <w:szCs w:val="24"/>
          <w:lang w:val="lt-LT"/>
        </w:rPr>
        <w:t xml:space="preserve"> ketinančius prekiauti savo ūkyje užaugintais vaisiais, uogomis, daržovėmis, gėlėmis)</w:t>
      </w:r>
      <w:r w:rsidR="00C52304" w:rsidRPr="00EC631C">
        <w:rPr>
          <w:kern w:val="3"/>
          <w:szCs w:val="24"/>
          <w:lang w:val="lt-LT"/>
        </w:rPr>
        <w:t xml:space="preserve">; adresas, telefono numeris, elektroninio pašto adresas, jeigu Leidimo prašytojas jį turi; kokiu būdu norėtų gauti Leidimą, prašymo pateikimo data, </w:t>
      </w:r>
      <w:r w:rsidR="00C52304" w:rsidRPr="00EC631C">
        <w:rPr>
          <w:color w:val="000000"/>
          <w:kern w:val="3"/>
          <w:szCs w:val="24"/>
          <w:lang w:val="lt-LT"/>
        </w:rPr>
        <w:t xml:space="preserve">prekybos vietos adresas ir numeris (teritorijos schemoje), </w:t>
      </w:r>
      <w:r w:rsidR="00C52304" w:rsidRPr="00EC631C">
        <w:rPr>
          <w:kern w:val="3"/>
          <w:szCs w:val="24"/>
          <w:lang w:val="lt-LT"/>
        </w:rPr>
        <w:t>prekių rūšis (asortimentas), prekybos (paslaugų teikimo) įrangos charakteristika (išvardijamos naudojamos priemonės), užimamas plotas (kv. m), pageidaujamas prekybos (paslaugų teikimo) laikotarpis (1 priedas)</w:t>
      </w:r>
      <w:r w:rsidR="00504361" w:rsidRPr="00EC631C">
        <w:rPr>
          <w:kern w:val="3"/>
          <w:szCs w:val="24"/>
          <w:lang w:val="lt-LT"/>
        </w:rPr>
        <w:t>.</w:t>
      </w:r>
      <w:r w:rsidR="00504361" w:rsidRPr="00EC631C">
        <w:rPr>
          <w:bCs/>
          <w:color w:val="000000"/>
          <w:kern w:val="3"/>
          <w:szCs w:val="24"/>
          <w:lang w:val="lt-LT"/>
        </w:rPr>
        <w:t xml:space="preserve"> Asmuo, norintis gauti Leidimą teikti paslaugas pramoginiais įrenginiais</w:t>
      </w:r>
      <w:r w:rsidR="00490443" w:rsidRPr="00EC631C">
        <w:rPr>
          <w:bCs/>
          <w:color w:val="000000"/>
          <w:kern w:val="3"/>
          <w:szCs w:val="24"/>
          <w:lang w:val="lt-LT"/>
        </w:rPr>
        <w:t>,</w:t>
      </w:r>
      <w:r w:rsidR="00504361" w:rsidRPr="00EC631C">
        <w:rPr>
          <w:bCs/>
          <w:color w:val="000000"/>
          <w:kern w:val="3"/>
          <w:szCs w:val="24"/>
          <w:lang w:val="lt-LT"/>
        </w:rPr>
        <w:t xml:space="preserve"> be išvard</w:t>
      </w:r>
      <w:r w:rsidR="00490443" w:rsidRPr="00EC631C">
        <w:rPr>
          <w:bCs/>
          <w:color w:val="000000"/>
          <w:kern w:val="3"/>
          <w:szCs w:val="24"/>
          <w:lang w:val="lt-LT"/>
        </w:rPr>
        <w:t>y</w:t>
      </w:r>
      <w:r w:rsidR="00504361" w:rsidRPr="00EC631C">
        <w:rPr>
          <w:bCs/>
          <w:color w:val="000000"/>
          <w:kern w:val="3"/>
          <w:szCs w:val="24"/>
          <w:lang w:val="lt-LT"/>
        </w:rPr>
        <w:t xml:space="preserve">tų dokumentų, prašyme nurodo paslaugų teikimo laikotarpį, užimamą plotą (kv. m), </w:t>
      </w:r>
      <w:r w:rsidR="00504361" w:rsidRPr="00EC631C">
        <w:rPr>
          <w:rFonts w:eastAsia="Lucida Sans Unicode"/>
          <w:color w:val="000000"/>
          <w:kern w:val="3"/>
          <w:szCs w:val="24"/>
          <w:lang w:val="lt-LT"/>
        </w:rPr>
        <w:t>pramoginių įrenginių naudojimo viešojoje vietoje sutarties, sudarytos su seniūnu, kopiją bei privalo</w:t>
      </w:r>
      <w:r w:rsidR="00C605A6" w:rsidRPr="00EC631C">
        <w:rPr>
          <w:bCs/>
          <w:color w:val="000000"/>
          <w:kern w:val="3"/>
          <w:szCs w:val="24"/>
          <w:lang w:val="lt-LT"/>
        </w:rPr>
        <w:t xml:space="preserve"> </w:t>
      </w:r>
      <w:r w:rsidR="00504361" w:rsidRPr="00EC631C">
        <w:rPr>
          <w:bCs/>
          <w:color w:val="000000"/>
          <w:kern w:val="3"/>
          <w:szCs w:val="24"/>
          <w:lang w:val="lt-LT"/>
        </w:rPr>
        <w:t>pateikti dokumentus pagal Variklinės pavaros pramoginių įrenginių priežiūros taisykles;</w:t>
      </w:r>
    </w:p>
    <w:p w14:paraId="1883B33D"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 xml:space="preserve">.2. </w:t>
      </w:r>
      <w:r w:rsidR="00C52304" w:rsidRPr="00EC631C">
        <w:rPr>
          <w:rFonts w:eastAsia="Arial"/>
          <w:kern w:val="3"/>
          <w:szCs w:val="24"/>
          <w:lang w:val="lt-LT"/>
        </w:rPr>
        <w:t>įmon</w:t>
      </w:r>
      <w:r w:rsidR="00C52304" w:rsidRPr="00EC631C">
        <w:rPr>
          <w:kern w:val="3"/>
          <w:szCs w:val="24"/>
          <w:lang w:val="lt-LT"/>
        </w:rPr>
        <w:t>ės įregistravimo pažymėjim</w:t>
      </w:r>
      <w:r w:rsidR="00C52304" w:rsidRPr="00EC631C">
        <w:rPr>
          <w:rFonts w:eastAsia="Arial"/>
          <w:kern w:val="3"/>
          <w:szCs w:val="24"/>
          <w:lang w:val="lt-LT"/>
        </w:rPr>
        <w:t>ą</w:t>
      </w:r>
      <w:r w:rsidR="00C52304" w:rsidRPr="00EC631C">
        <w:rPr>
          <w:kern w:val="3"/>
          <w:szCs w:val="24"/>
          <w:lang w:val="lt-LT"/>
        </w:rPr>
        <w:t xml:space="preserve"> (juridiniai asmenys), verslo liudijim</w:t>
      </w:r>
      <w:r w:rsidR="00C52304" w:rsidRPr="00EC631C">
        <w:rPr>
          <w:rFonts w:eastAsia="Arial"/>
          <w:kern w:val="3"/>
          <w:szCs w:val="24"/>
          <w:lang w:val="lt-LT"/>
        </w:rPr>
        <w:t>ą</w:t>
      </w:r>
      <w:r w:rsidR="00C52304" w:rsidRPr="00EC631C">
        <w:rPr>
          <w:kern w:val="3"/>
          <w:szCs w:val="24"/>
          <w:lang w:val="lt-LT"/>
        </w:rPr>
        <w:t xml:space="preserve"> arba individualios veiklos vykdymo pažym</w:t>
      </w:r>
      <w:r w:rsidR="00C52304" w:rsidRPr="00EC631C">
        <w:rPr>
          <w:rFonts w:eastAsia="Arial"/>
          <w:kern w:val="3"/>
          <w:szCs w:val="24"/>
          <w:lang w:val="lt-LT"/>
        </w:rPr>
        <w:t>ą</w:t>
      </w:r>
      <w:r w:rsidR="00C52304" w:rsidRPr="00EC631C">
        <w:rPr>
          <w:kern w:val="3"/>
          <w:szCs w:val="24"/>
          <w:lang w:val="lt-LT"/>
        </w:rPr>
        <w:t xml:space="preserve"> (fiziniai asmenys) arba kopiją, patvirtintą teisės aktų nustatyta tvarka;</w:t>
      </w:r>
    </w:p>
    <w:p w14:paraId="0F7FF63E" w14:textId="77777777" w:rsidR="00C52304" w:rsidRPr="00EC631C" w:rsidRDefault="00087F59" w:rsidP="00C605A6">
      <w:pPr>
        <w:tabs>
          <w:tab w:val="left" w:pos="1260"/>
        </w:tabs>
        <w:overflowPunct w:val="0"/>
        <w:ind w:firstLine="720"/>
        <w:jc w:val="both"/>
        <w:rPr>
          <w:kern w:val="3"/>
          <w:szCs w:val="24"/>
          <w:lang w:val="lt-LT"/>
        </w:rPr>
      </w:pPr>
      <w:r w:rsidRPr="00EC631C">
        <w:rPr>
          <w:color w:val="000000"/>
          <w:kern w:val="3"/>
          <w:szCs w:val="24"/>
          <w:lang w:val="lt-LT"/>
        </w:rPr>
        <w:t>11</w:t>
      </w:r>
      <w:r w:rsidR="00C52304" w:rsidRPr="00EC631C">
        <w:rPr>
          <w:color w:val="000000"/>
          <w:kern w:val="3"/>
          <w:szCs w:val="24"/>
          <w:lang w:val="lt-LT"/>
        </w:rPr>
        <w:t xml:space="preserve">.3. pageidaujantis </w:t>
      </w:r>
      <w:r w:rsidR="00C52304" w:rsidRPr="00EC631C">
        <w:rPr>
          <w:kern w:val="3"/>
          <w:szCs w:val="24"/>
          <w:lang w:val="lt-LT"/>
        </w:rPr>
        <w:t>prekiauti iš prekybai pritaikyto automobilio ar jo priekabos –</w:t>
      </w:r>
      <w:r w:rsidR="00C52304" w:rsidRPr="00EC631C">
        <w:rPr>
          <w:color w:val="000000"/>
          <w:kern w:val="3"/>
          <w:szCs w:val="24"/>
          <w:lang w:val="lt-LT"/>
        </w:rPr>
        <w:t xml:space="preserve">specializuoto automobilio, automobilio priekabos, specialiosios nemotorinės transporto priemonės </w:t>
      </w:r>
      <w:r w:rsidR="00C52304" w:rsidRPr="00EC631C">
        <w:rPr>
          <w:kern w:val="3"/>
          <w:szCs w:val="24"/>
          <w:lang w:val="lt-LT"/>
        </w:rPr>
        <w:t>vaizdą</w:t>
      </w:r>
      <w:r w:rsidR="00C52304" w:rsidRPr="00EC631C">
        <w:rPr>
          <w:color w:val="000000"/>
          <w:kern w:val="3"/>
          <w:szCs w:val="24"/>
          <w:lang w:val="lt-LT"/>
        </w:rPr>
        <w:t xml:space="preserve"> (fotofiksaciją); </w:t>
      </w:r>
    </w:p>
    <w:p w14:paraId="3B165C26"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C52304" w:rsidRPr="00EC631C">
        <w:rPr>
          <w:kern w:val="3"/>
          <w:szCs w:val="24"/>
          <w:lang w:val="lt-LT"/>
        </w:rPr>
        <w:t>.4. Valstybin</w:t>
      </w:r>
      <w:r w:rsidR="00C52304" w:rsidRPr="00EC631C">
        <w:rPr>
          <w:rFonts w:eastAsia="Arial"/>
          <w:kern w:val="3"/>
          <w:szCs w:val="24"/>
          <w:lang w:val="lt-LT"/>
        </w:rPr>
        <w:t xml:space="preserve">ės maisto ir veterinarijos tarnybos </w:t>
      </w:r>
      <w:r w:rsidR="00C52304" w:rsidRPr="00EC631C">
        <w:rPr>
          <w:kern w:val="3"/>
          <w:szCs w:val="24"/>
          <w:lang w:val="lt-LT"/>
        </w:rPr>
        <w:t xml:space="preserve">(toliau </w:t>
      </w:r>
      <w:r w:rsidR="00C52304" w:rsidRPr="00EC631C">
        <w:rPr>
          <w:bCs/>
          <w:kern w:val="3"/>
          <w:szCs w:val="24"/>
          <w:lang w:val="lt-LT"/>
        </w:rPr>
        <w:t>–</w:t>
      </w:r>
      <w:r w:rsidR="00C52304" w:rsidRPr="00EC631C">
        <w:rPr>
          <w:kern w:val="3"/>
          <w:szCs w:val="24"/>
          <w:lang w:val="lt-LT"/>
        </w:rPr>
        <w:t xml:space="preserve"> VMVT) </w:t>
      </w:r>
      <w:r w:rsidR="00C52304" w:rsidRPr="00EC631C">
        <w:rPr>
          <w:rFonts w:eastAsia="Arial"/>
          <w:kern w:val="3"/>
          <w:szCs w:val="24"/>
          <w:lang w:val="lt-LT"/>
        </w:rPr>
        <w:t>i</w:t>
      </w:r>
      <w:r w:rsidR="00C52304" w:rsidRPr="00EC631C">
        <w:rPr>
          <w:kern w:val="3"/>
          <w:szCs w:val="24"/>
          <w:lang w:val="lt-LT"/>
        </w:rPr>
        <w:t>šduotą maisto tvarkymo subjekto pažymėjim</w:t>
      </w:r>
      <w:r w:rsidR="00C52304" w:rsidRPr="00EC631C">
        <w:rPr>
          <w:rFonts w:eastAsia="Arial"/>
          <w:kern w:val="3"/>
          <w:szCs w:val="24"/>
          <w:lang w:val="lt-LT"/>
        </w:rPr>
        <w:t>ą</w:t>
      </w:r>
      <w:r w:rsidR="00C52304" w:rsidRPr="00EC631C">
        <w:rPr>
          <w:kern w:val="3"/>
          <w:szCs w:val="24"/>
          <w:lang w:val="lt-LT"/>
        </w:rPr>
        <w:t xml:space="preserve"> arba kopiją, patvirtintą teisės aktų nustatyta tvarka, jeigu tų prekių prekybai arba teikiamoms paslaugoms teisės aktų nustatyta tvarka jie yra privalomi;</w:t>
      </w:r>
    </w:p>
    <w:p w14:paraId="63D9FD69"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.5</w:t>
      </w:r>
      <w:r w:rsidR="00C52304" w:rsidRPr="00EC631C">
        <w:rPr>
          <w:kern w:val="3"/>
          <w:szCs w:val="24"/>
          <w:lang w:val="lt-LT"/>
        </w:rPr>
        <w:t xml:space="preserve">. pageidaujantis prekiauti savo gamybos medumi ir bitininkystės produktais – pažymos apie bičių šeimų registravimą </w:t>
      </w:r>
      <w:r w:rsidR="00501CE6" w:rsidRPr="00EC631C">
        <w:rPr>
          <w:kern w:val="3"/>
          <w:szCs w:val="24"/>
          <w:lang w:val="lt-LT"/>
        </w:rPr>
        <w:t>Ū</w:t>
      </w:r>
      <w:r w:rsidR="00C52304" w:rsidRPr="00EC631C">
        <w:rPr>
          <w:kern w:val="3"/>
          <w:szCs w:val="24"/>
          <w:lang w:val="lt-LT"/>
        </w:rPr>
        <w:t>kinių gyvūnų registre (jeigu prekiaujama medumi) kopiją;</w:t>
      </w:r>
    </w:p>
    <w:p w14:paraId="3CDB9CA8" w14:textId="77777777" w:rsidR="00C52304" w:rsidRPr="00EC631C" w:rsidRDefault="00087F59" w:rsidP="00C605A6">
      <w:pPr>
        <w:overflowPunct w:val="0"/>
        <w:ind w:firstLine="720"/>
        <w:jc w:val="both"/>
        <w:rPr>
          <w:kern w:val="3"/>
          <w:szCs w:val="24"/>
          <w:lang w:val="lt-LT"/>
        </w:rPr>
      </w:pPr>
      <w:r w:rsidRPr="00EC631C">
        <w:rPr>
          <w:kern w:val="3"/>
          <w:szCs w:val="24"/>
          <w:lang w:val="lt-LT"/>
        </w:rPr>
        <w:t>11</w:t>
      </w:r>
      <w:r w:rsidR="00E32496" w:rsidRPr="00EC631C">
        <w:rPr>
          <w:kern w:val="3"/>
          <w:szCs w:val="24"/>
          <w:lang w:val="lt-LT"/>
        </w:rPr>
        <w:t>.6</w:t>
      </w:r>
      <w:r w:rsidR="00C52304" w:rsidRPr="00EC631C">
        <w:rPr>
          <w:kern w:val="3"/>
          <w:szCs w:val="24"/>
          <w:lang w:val="lt-LT"/>
        </w:rPr>
        <w:t>. tautodailininkas, amatininkas, prekiaujantis tik savo darbo sertifikuotais tautinio paveldo gaminiais ir savo rankų darbo gaminiais – tautinio paveldo sertifikato, tautodailininko ar tradicinių amatų meistro pažymėjimo kopiją;</w:t>
      </w:r>
    </w:p>
    <w:p w14:paraId="5015A801" w14:textId="77777777" w:rsidR="00C52304" w:rsidRPr="00EC631C" w:rsidRDefault="00087F59" w:rsidP="00C605A6">
      <w:pPr>
        <w:overflowPunct w:val="0"/>
        <w:ind w:firstLine="720"/>
        <w:jc w:val="both"/>
        <w:rPr>
          <w:color w:val="000000"/>
          <w:kern w:val="3"/>
          <w:szCs w:val="24"/>
          <w:lang w:val="lt-LT"/>
        </w:rPr>
      </w:pPr>
      <w:r w:rsidRPr="00EC631C">
        <w:rPr>
          <w:color w:val="000000"/>
          <w:kern w:val="3"/>
          <w:szCs w:val="24"/>
          <w:lang w:val="lt-LT"/>
        </w:rPr>
        <w:t>11</w:t>
      </w:r>
      <w:r w:rsidR="00E32496" w:rsidRPr="00EC631C">
        <w:rPr>
          <w:color w:val="000000"/>
          <w:kern w:val="3"/>
          <w:szCs w:val="24"/>
          <w:lang w:val="lt-LT"/>
        </w:rPr>
        <w:t>.7</w:t>
      </w:r>
      <w:r w:rsidR="00C52304" w:rsidRPr="00EC631C">
        <w:rPr>
          <w:color w:val="000000"/>
          <w:kern w:val="3"/>
          <w:szCs w:val="24"/>
          <w:lang w:val="lt-LT"/>
        </w:rPr>
        <w:t xml:space="preserve">. asmuo, organizuojantis batutų, pripučiamų ir kitų nesudėtingų atrakcionų, laisvalaikio pramogoms skirtų priemonių (elektromobilių, riedučių, dviračių, </w:t>
      </w:r>
      <w:proofErr w:type="spellStart"/>
      <w:r w:rsidR="00C52304" w:rsidRPr="00EC631C">
        <w:rPr>
          <w:color w:val="000000"/>
          <w:kern w:val="3"/>
          <w:szCs w:val="24"/>
          <w:lang w:val="lt-LT"/>
        </w:rPr>
        <w:t>paspirtukų</w:t>
      </w:r>
      <w:proofErr w:type="spellEnd"/>
      <w:r w:rsidR="00C52304" w:rsidRPr="00EC631C">
        <w:rPr>
          <w:color w:val="000000"/>
          <w:kern w:val="3"/>
          <w:szCs w:val="24"/>
          <w:lang w:val="lt-LT"/>
        </w:rPr>
        <w:t>) nuomos, vandens pramogų priemonių nuomos ir kitą veiklą, kuriai netaikomos Variklinės pavaros pramoginių įrenginių priežiūros taisyklių nuostatos, papildomai pateikia įsigaliojusį veiklos civilinės atsakomybės draudimo polisą, galiojantį ne trumpiau negu Leidimas (draudimo polisas turi galioti visą įrenginių buvimo laiką);</w:t>
      </w:r>
    </w:p>
    <w:p w14:paraId="69DB196F" w14:textId="77777777" w:rsidR="00C52304" w:rsidRPr="00EC631C" w:rsidRDefault="00087F59" w:rsidP="00C605A6">
      <w:pPr>
        <w:overflowPunct w:val="0"/>
        <w:ind w:firstLine="720"/>
        <w:jc w:val="both"/>
        <w:rPr>
          <w:strike/>
          <w:kern w:val="3"/>
          <w:szCs w:val="24"/>
          <w:lang w:val="lt-LT"/>
        </w:rPr>
      </w:pPr>
      <w:r w:rsidRPr="00EC631C">
        <w:rPr>
          <w:rFonts w:eastAsia="TimesLT"/>
          <w:color w:val="000000"/>
          <w:kern w:val="3"/>
          <w:szCs w:val="24"/>
          <w:shd w:val="clear" w:color="auto" w:fill="FFFFFF"/>
          <w:lang w:val="lt-LT"/>
        </w:rPr>
        <w:t>12</w:t>
      </w:r>
      <w:r w:rsidR="00C52304" w:rsidRPr="00EC631C">
        <w:rPr>
          <w:rFonts w:eastAsia="TimesLT"/>
          <w:color w:val="000000"/>
          <w:kern w:val="3"/>
          <w:szCs w:val="24"/>
          <w:shd w:val="clear" w:color="auto" w:fill="FFFFFF"/>
          <w:lang w:val="lt-LT"/>
        </w:rPr>
        <w:t>. U</w:t>
      </w:r>
      <w:r w:rsidR="00C52304" w:rsidRPr="00EC631C">
        <w:rPr>
          <w:rFonts w:eastAsia="Calibri"/>
          <w:color w:val="000000"/>
          <w:kern w:val="3"/>
          <w:szCs w:val="24"/>
          <w:shd w:val="clear" w:color="auto" w:fill="FFFFFF"/>
          <w:lang w:val="lt-LT"/>
        </w:rPr>
        <w:t xml:space="preserve">ž prekybą ir paslaugų teikimą mokama Savivaldybės tarybos nustatyta vietinė rinkliava, kuri mokama į </w:t>
      </w:r>
      <w:r w:rsidR="00211EF4" w:rsidRPr="00EC631C">
        <w:rPr>
          <w:rFonts w:eastAsia="Calibri"/>
          <w:color w:val="000000"/>
          <w:kern w:val="3"/>
          <w:szCs w:val="24"/>
          <w:shd w:val="clear" w:color="auto" w:fill="FFFFFF"/>
          <w:lang w:val="lt-LT"/>
        </w:rPr>
        <w:t>Ignalinos</w:t>
      </w:r>
      <w:r w:rsidR="00C52304" w:rsidRPr="00EC631C">
        <w:rPr>
          <w:rFonts w:eastAsia="Calibri"/>
          <w:color w:val="000000"/>
          <w:kern w:val="3"/>
          <w:szCs w:val="24"/>
          <w:shd w:val="clear" w:color="auto" w:fill="FFFFFF"/>
          <w:lang w:val="lt-LT"/>
        </w:rPr>
        <w:t xml:space="preserve"> rajono savivaldybės administracijos atsiskaitomąją sąskaitą </w:t>
      </w:r>
      <w:r w:rsidR="00750044">
        <w:rPr>
          <w:rFonts w:eastAsia="Calibri"/>
          <w:color w:val="000000"/>
          <w:kern w:val="3"/>
          <w:szCs w:val="24"/>
          <w:shd w:val="clear" w:color="auto" w:fill="FFFFFF"/>
          <w:lang w:val="lt-LT"/>
        </w:rPr>
        <w:t xml:space="preserve">                       </w:t>
      </w:r>
      <w:r w:rsidR="00C52304" w:rsidRPr="00750044">
        <w:rPr>
          <w:rFonts w:eastAsia="Calibri"/>
          <w:b/>
          <w:color w:val="000000"/>
          <w:kern w:val="3"/>
          <w:szCs w:val="24"/>
          <w:shd w:val="clear" w:color="auto" w:fill="FFFFFF"/>
          <w:lang w:val="lt-LT"/>
        </w:rPr>
        <w:t>Nr.</w:t>
      </w:r>
      <w:r w:rsidR="00C52304" w:rsidRPr="00750044">
        <w:rPr>
          <w:rFonts w:eastAsia="Calibri"/>
          <w:b/>
          <w:szCs w:val="24"/>
          <w:lang w:val="lt-LT"/>
        </w:rPr>
        <w:t> </w:t>
      </w:r>
      <w:r w:rsidR="00C52304" w:rsidRPr="00750044">
        <w:rPr>
          <w:rFonts w:eastAsia="Calibri"/>
          <w:b/>
          <w:color w:val="000000"/>
          <w:kern w:val="3"/>
          <w:szCs w:val="24"/>
          <w:shd w:val="clear" w:color="auto" w:fill="FFFFFF"/>
          <w:lang w:val="lt-LT"/>
        </w:rPr>
        <w:t>LT</w:t>
      </w:r>
      <w:r w:rsidR="00FD491D" w:rsidRPr="00750044">
        <w:rPr>
          <w:rFonts w:eastAsia="Calibri"/>
          <w:b/>
          <w:color w:val="000000"/>
          <w:kern w:val="3"/>
          <w:szCs w:val="24"/>
          <w:shd w:val="clear" w:color="auto" w:fill="FFFFFF"/>
          <w:lang w:val="lt-LT"/>
        </w:rPr>
        <w:t>05</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7300</w:t>
      </w:r>
      <w:r w:rsidR="00C52304" w:rsidRPr="00EC631C">
        <w:rPr>
          <w:rFonts w:eastAsia="Calibri"/>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0101</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3259</w:t>
      </w:r>
      <w:r w:rsidR="00C52304" w:rsidRPr="00750044">
        <w:rPr>
          <w:rFonts w:eastAsia="Calibri"/>
          <w:b/>
          <w:color w:val="000000"/>
          <w:kern w:val="3"/>
          <w:szCs w:val="24"/>
          <w:shd w:val="clear" w:color="auto" w:fill="FFFFFF"/>
          <w:lang w:val="lt-LT"/>
        </w:rPr>
        <w:t xml:space="preserve"> </w:t>
      </w:r>
      <w:r w:rsidR="00FD491D" w:rsidRPr="00750044">
        <w:rPr>
          <w:rFonts w:eastAsia="Calibri"/>
          <w:b/>
          <w:color w:val="000000"/>
          <w:kern w:val="3"/>
          <w:szCs w:val="24"/>
          <w:shd w:val="clear" w:color="auto" w:fill="FFFFFF"/>
          <w:lang w:val="lt-LT"/>
        </w:rPr>
        <w:t>4601</w:t>
      </w:r>
      <w:r w:rsidR="00C52304" w:rsidRPr="00EC631C">
        <w:rPr>
          <w:rFonts w:eastAsia="Calibri"/>
          <w:color w:val="000000"/>
          <w:kern w:val="3"/>
          <w:szCs w:val="24"/>
          <w:shd w:val="clear" w:color="auto" w:fill="FFFFFF"/>
          <w:lang w:val="lt-LT"/>
        </w:rPr>
        <w:t xml:space="preserve">, esančią </w:t>
      </w:r>
      <w:r w:rsidR="00FD491D" w:rsidRPr="00EC631C">
        <w:rPr>
          <w:rFonts w:eastAsia="Calibri"/>
          <w:color w:val="000000"/>
          <w:kern w:val="3"/>
          <w:szCs w:val="24"/>
          <w:shd w:val="clear" w:color="auto" w:fill="FFFFFF"/>
          <w:lang w:val="lt-LT"/>
        </w:rPr>
        <w:t xml:space="preserve">AB </w:t>
      </w:r>
      <w:r w:rsidR="0024040B" w:rsidRPr="00EC631C">
        <w:rPr>
          <w:rFonts w:eastAsia="Calibri"/>
          <w:color w:val="000000"/>
          <w:kern w:val="3"/>
          <w:szCs w:val="24"/>
          <w:shd w:val="clear" w:color="auto" w:fill="FFFFFF"/>
          <w:lang w:val="lt-LT"/>
        </w:rPr>
        <w:t>„</w:t>
      </w:r>
      <w:r w:rsidR="00FD491D" w:rsidRPr="00EC631C">
        <w:rPr>
          <w:rFonts w:eastAsia="Calibri"/>
          <w:color w:val="000000"/>
          <w:kern w:val="3"/>
          <w:szCs w:val="24"/>
          <w:shd w:val="clear" w:color="auto" w:fill="FFFFFF"/>
          <w:lang w:val="lt-LT"/>
        </w:rPr>
        <w:t>Swedbank</w:t>
      </w:r>
      <w:r w:rsidR="0024040B" w:rsidRPr="00EC631C">
        <w:rPr>
          <w:rFonts w:eastAsia="Calibri"/>
          <w:color w:val="000000"/>
          <w:kern w:val="3"/>
          <w:szCs w:val="24"/>
          <w:shd w:val="clear" w:color="auto" w:fill="FFFFFF"/>
          <w:lang w:val="lt-LT"/>
        </w:rPr>
        <w:t>“</w:t>
      </w:r>
      <w:r w:rsidR="00C52304" w:rsidRPr="00EC631C">
        <w:rPr>
          <w:rFonts w:eastAsia="Calibri"/>
          <w:color w:val="000000"/>
          <w:kern w:val="3"/>
          <w:szCs w:val="24"/>
          <w:shd w:val="clear" w:color="auto" w:fill="FFFFFF"/>
          <w:lang w:val="lt-LT"/>
        </w:rPr>
        <w:t xml:space="preserve">, nurodant </w:t>
      </w:r>
      <w:r w:rsidR="00C52304" w:rsidRPr="00D871DE">
        <w:rPr>
          <w:rFonts w:eastAsia="Calibri"/>
          <w:b/>
          <w:color w:val="000000"/>
          <w:kern w:val="3"/>
          <w:szCs w:val="24"/>
          <w:shd w:val="clear" w:color="auto" w:fill="FFFFFF"/>
          <w:lang w:val="lt-LT"/>
        </w:rPr>
        <w:t>mokėjimo paskirtį „Už leidimo</w:t>
      </w:r>
      <w:r w:rsidR="00C52304" w:rsidRPr="00EC631C">
        <w:rPr>
          <w:rFonts w:eastAsia="Calibri"/>
          <w:color w:val="000000"/>
          <w:kern w:val="3"/>
          <w:szCs w:val="24"/>
          <w:shd w:val="clear" w:color="auto" w:fill="FFFFFF"/>
          <w:lang w:val="lt-LT"/>
        </w:rPr>
        <w:t xml:space="preserve"> </w:t>
      </w:r>
      <w:r w:rsidR="00C52304" w:rsidRPr="00D871DE">
        <w:rPr>
          <w:rFonts w:eastAsia="Calibri"/>
          <w:b/>
          <w:color w:val="000000"/>
          <w:kern w:val="3"/>
          <w:szCs w:val="24"/>
          <w:shd w:val="clear" w:color="auto" w:fill="FFFFFF"/>
          <w:lang w:val="lt-LT"/>
        </w:rPr>
        <w:t>prekiauti ir teikti paslaugas viešosiose vietose išdavimą“.</w:t>
      </w:r>
      <w:r w:rsidR="00C52304" w:rsidRPr="00EC631C">
        <w:rPr>
          <w:rFonts w:eastAsia="Calibri"/>
          <w:color w:val="000000"/>
          <w:kern w:val="3"/>
          <w:szCs w:val="24"/>
          <w:shd w:val="clear" w:color="auto" w:fill="FFFFFF"/>
          <w:lang w:val="lt-LT"/>
        </w:rPr>
        <w:t xml:space="preserve"> </w:t>
      </w:r>
      <w:r w:rsidR="004C0B3D" w:rsidRPr="00EC631C">
        <w:rPr>
          <w:rFonts w:eastAsia="Calibri"/>
          <w:color w:val="000000"/>
          <w:kern w:val="3"/>
          <w:szCs w:val="24"/>
          <w:shd w:val="clear" w:color="auto" w:fill="FFFFFF"/>
          <w:lang w:val="lt-LT"/>
        </w:rPr>
        <w:t>Vietinės rinkliavos mokėtojui, sumokėjusiam vietinę rinkliavą,</w:t>
      </w:r>
      <w:r w:rsidR="004C0B3D" w:rsidRPr="00EC631C">
        <w:rPr>
          <w:rFonts w:eastAsia="TimesLT"/>
          <w:color w:val="000000"/>
          <w:kern w:val="3"/>
          <w:szCs w:val="24"/>
          <w:shd w:val="clear" w:color="auto" w:fill="FFFFFF"/>
          <w:lang w:val="lt-LT"/>
        </w:rPr>
        <w:t xml:space="preserve"> išduodamas Leidimo originalas.</w:t>
      </w:r>
    </w:p>
    <w:sectPr w:rsidR="00C52304" w:rsidRPr="00EC631C" w:rsidSect="008B4801">
      <w:footerReference w:type="default" r:id="rId8"/>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0D9A1" w14:textId="77777777" w:rsidR="009B564A" w:rsidRDefault="009B564A">
      <w:r>
        <w:separator/>
      </w:r>
    </w:p>
  </w:endnote>
  <w:endnote w:type="continuationSeparator" w:id="0">
    <w:p w14:paraId="7E8541FB" w14:textId="77777777" w:rsidR="009B564A" w:rsidRDefault="009B5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EB7D" w14:textId="77777777" w:rsidR="009C2B21" w:rsidRDefault="009C2B21">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BA6D2" w14:textId="77777777" w:rsidR="009B564A" w:rsidRDefault="009B564A">
      <w:r>
        <w:separator/>
      </w:r>
    </w:p>
  </w:footnote>
  <w:footnote w:type="continuationSeparator" w:id="0">
    <w:p w14:paraId="2F491341" w14:textId="77777777" w:rsidR="009B564A" w:rsidRDefault="009B56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172061E"/>
    <w:multiLevelType w:val="hybridMultilevel"/>
    <w:tmpl w:val="D28A8C36"/>
    <w:lvl w:ilvl="0" w:tplc="66F2AE2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7DD7E2C"/>
    <w:multiLevelType w:val="hybridMultilevel"/>
    <w:tmpl w:val="E24C1E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6" w15:restartNumberingAfterBreak="0">
    <w:nsid w:val="5C875F42"/>
    <w:multiLevelType w:val="hybridMultilevel"/>
    <w:tmpl w:val="6546B2C2"/>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857935875">
    <w:abstractNumId w:val="5"/>
  </w:num>
  <w:num w:numId="2" w16cid:durableId="658079107">
    <w:abstractNumId w:val="7"/>
  </w:num>
  <w:num w:numId="3" w16cid:durableId="280844061">
    <w:abstractNumId w:val="0"/>
  </w:num>
  <w:num w:numId="4" w16cid:durableId="135799638">
    <w:abstractNumId w:val="2"/>
  </w:num>
  <w:num w:numId="5" w16cid:durableId="1390885733">
    <w:abstractNumId w:val="3"/>
  </w:num>
  <w:num w:numId="6" w16cid:durableId="1382513717">
    <w:abstractNumId w:val="6"/>
  </w:num>
  <w:num w:numId="7" w16cid:durableId="721170310">
    <w:abstractNumId w:val="1"/>
  </w:num>
  <w:num w:numId="8" w16cid:durableId="1319269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0568D"/>
    <w:rsid w:val="000103F3"/>
    <w:rsid w:val="00030A5B"/>
    <w:rsid w:val="00031663"/>
    <w:rsid w:val="00031E1D"/>
    <w:rsid w:val="0003296E"/>
    <w:rsid w:val="000341A3"/>
    <w:rsid w:val="00034A92"/>
    <w:rsid w:val="00041A5D"/>
    <w:rsid w:val="0004566D"/>
    <w:rsid w:val="00046593"/>
    <w:rsid w:val="000571C3"/>
    <w:rsid w:val="00064229"/>
    <w:rsid w:val="0007369F"/>
    <w:rsid w:val="00074DC6"/>
    <w:rsid w:val="00077A9A"/>
    <w:rsid w:val="00077BFB"/>
    <w:rsid w:val="0008672F"/>
    <w:rsid w:val="00087265"/>
    <w:rsid w:val="00087F59"/>
    <w:rsid w:val="00097668"/>
    <w:rsid w:val="000A312B"/>
    <w:rsid w:val="000A5A04"/>
    <w:rsid w:val="000A6596"/>
    <w:rsid w:val="000B244A"/>
    <w:rsid w:val="000B34AC"/>
    <w:rsid w:val="000D3BF2"/>
    <w:rsid w:val="000E1C46"/>
    <w:rsid w:val="000E2356"/>
    <w:rsid w:val="000F3B16"/>
    <w:rsid w:val="00102818"/>
    <w:rsid w:val="00102D8E"/>
    <w:rsid w:val="00103D0D"/>
    <w:rsid w:val="001056E3"/>
    <w:rsid w:val="001068F4"/>
    <w:rsid w:val="00117EDF"/>
    <w:rsid w:val="00121833"/>
    <w:rsid w:val="00124C03"/>
    <w:rsid w:val="00126B58"/>
    <w:rsid w:val="0013288A"/>
    <w:rsid w:val="00136E31"/>
    <w:rsid w:val="001529F1"/>
    <w:rsid w:val="00155D9E"/>
    <w:rsid w:val="00162B04"/>
    <w:rsid w:val="00162F18"/>
    <w:rsid w:val="001702A7"/>
    <w:rsid w:val="001773F1"/>
    <w:rsid w:val="00182297"/>
    <w:rsid w:val="00184AAB"/>
    <w:rsid w:val="00191F10"/>
    <w:rsid w:val="001970A2"/>
    <w:rsid w:val="001A17B6"/>
    <w:rsid w:val="001A1C85"/>
    <w:rsid w:val="001A7427"/>
    <w:rsid w:val="001B4780"/>
    <w:rsid w:val="001C7F73"/>
    <w:rsid w:val="001D07E4"/>
    <w:rsid w:val="001D280F"/>
    <w:rsid w:val="001D3067"/>
    <w:rsid w:val="001D3689"/>
    <w:rsid w:val="001D38D4"/>
    <w:rsid w:val="001D469A"/>
    <w:rsid w:val="001F7C96"/>
    <w:rsid w:val="00200504"/>
    <w:rsid w:val="00203F4A"/>
    <w:rsid w:val="00211EF4"/>
    <w:rsid w:val="002164A5"/>
    <w:rsid w:val="002179A7"/>
    <w:rsid w:val="00217CDC"/>
    <w:rsid w:val="00223C8E"/>
    <w:rsid w:val="00225C81"/>
    <w:rsid w:val="00226BEB"/>
    <w:rsid w:val="00230A9C"/>
    <w:rsid w:val="002353C7"/>
    <w:rsid w:val="00237468"/>
    <w:rsid w:val="0024040B"/>
    <w:rsid w:val="00245D95"/>
    <w:rsid w:val="00246A4F"/>
    <w:rsid w:val="00246D94"/>
    <w:rsid w:val="00247471"/>
    <w:rsid w:val="002478C1"/>
    <w:rsid w:val="002515B6"/>
    <w:rsid w:val="00262FEF"/>
    <w:rsid w:val="00264686"/>
    <w:rsid w:val="00264689"/>
    <w:rsid w:val="002672E3"/>
    <w:rsid w:val="0026739D"/>
    <w:rsid w:val="00271256"/>
    <w:rsid w:val="00281F52"/>
    <w:rsid w:val="0028264A"/>
    <w:rsid w:val="00284154"/>
    <w:rsid w:val="00284312"/>
    <w:rsid w:val="002956D7"/>
    <w:rsid w:val="00297C98"/>
    <w:rsid w:val="002A01EA"/>
    <w:rsid w:val="002A60A8"/>
    <w:rsid w:val="002A6351"/>
    <w:rsid w:val="002B1E26"/>
    <w:rsid w:val="002B3DF2"/>
    <w:rsid w:val="002C08F3"/>
    <w:rsid w:val="002C19BA"/>
    <w:rsid w:val="002C30E7"/>
    <w:rsid w:val="002C5669"/>
    <w:rsid w:val="002C6872"/>
    <w:rsid w:val="002C6890"/>
    <w:rsid w:val="002D6F69"/>
    <w:rsid w:val="002E4801"/>
    <w:rsid w:val="002F0339"/>
    <w:rsid w:val="002F11F5"/>
    <w:rsid w:val="002F3494"/>
    <w:rsid w:val="002F4CD3"/>
    <w:rsid w:val="003019BA"/>
    <w:rsid w:val="00301C5F"/>
    <w:rsid w:val="0030295D"/>
    <w:rsid w:val="00304480"/>
    <w:rsid w:val="003065F3"/>
    <w:rsid w:val="00310A53"/>
    <w:rsid w:val="00314657"/>
    <w:rsid w:val="003242B1"/>
    <w:rsid w:val="00324FF6"/>
    <w:rsid w:val="00333004"/>
    <w:rsid w:val="00335FB0"/>
    <w:rsid w:val="003402AD"/>
    <w:rsid w:val="00342516"/>
    <w:rsid w:val="003444BD"/>
    <w:rsid w:val="0034626F"/>
    <w:rsid w:val="00352285"/>
    <w:rsid w:val="00372875"/>
    <w:rsid w:val="0038259F"/>
    <w:rsid w:val="003827FB"/>
    <w:rsid w:val="00382BD4"/>
    <w:rsid w:val="00385A1B"/>
    <w:rsid w:val="0039060D"/>
    <w:rsid w:val="0039289C"/>
    <w:rsid w:val="003946AD"/>
    <w:rsid w:val="00397EF3"/>
    <w:rsid w:val="003A0ED6"/>
    <w:rsid w:val="003B0048"/>
    <w:rsid w:val="003B18F0"/>
    <w:rsid w:val="003B2377"/>
    <w:rsid w:val="003B24CD"/>
    <w:rsid w:val="003C2749"/>
    <w:rsid w:val="003C374D"/>
    <w:rsid w:val="003D37DE"/>
    <w:rsid w:val="003D4986"/>
    <w:rsid w:val="003D727A"/>
    <w:rsid w:val="003E6742"/>
    <w:rsid w:val="003E74DE"/>
    <w:rsid w:val="003F0ECE"/>
    <w:rsid w:val="003F4D36"/>
    <w:rsid w:val="003F6E4E"/>
    <w:rsid w:val="00400C7C"/>
    <w:rsid w:val="004020CC"/>
    <w:rsid w:val="0040764A"/>
    <w:rsid w:val="004166BC"/>
    <w:rsid w:val="00422A8A"/>
    <w:rsid w:val="004256CE"/>
    <w:rsid w:val="00431AD3"/>
    <w:rsid w:val="0043211A"/>
    <w:rsid w:val="00432E41"/>
    <w:rsid w:val="00435D82"/>
    <w:rsid w:val="0044079A"/>
    <w:rsid w:val="00446A55"/>
    <w:rsid w:val="0044798E"/>
    <w:rsid w:val="004550A5"/>
    <w:rsid w:val="0046453C"/>
    <w:rsid w:val="00466820"/>
    <w:rsid w:val="00476D2A"/>
    <w:rsid w:val="004807C5"/>
    <w:rsid w:val="0048137E"/>
    <w:rsid w:val="0048334E"/>
    <w:rsid w:val="00490443"/>
    <w:rsid w:val="004A24B6"/>
    <w:rsid w:val="004A372D"/>
    <w:rsid w:val="004A4A96"/>
    <w:rsid w:val="004A52E6"/>
    <w:rsid w:val="004B2896"/>
    <w:rsid w:val="004B3748"/>
    <w:rsid w:val="004B436B"/>
    <w:rsid w:val="004B5FAB"/>
    <w:rsid w:val="004B6678"/>
    <w:rsid w:val="004C0B3D"/>
    <w:rsid w:val="004C2195"/>
    <w:rsid w:val="004C5155"/>
    <w:rsid w:val="004C5597"/>
    <w:rsid w:val="004C5A0B"/>
    <w:rsid w:val="004C610F"/>
    <w:rsid w:val="004C6A0C"/>
    <w:rsid w:val="004C740D"/>
    <w:rsid w:val="004E2984"/>
    <w:rsid w:val="004E65DD"/>
    <w:rsid w:val="004F4B48"/>
    <w:rsid w:val="00501CE6"/>
    <w:rsid w:val="00504361"/>
    <w:rsid w:val="005073FC"/>
    <w:rsid w:val="00510A17"/>
    <w:rsid w:val="005121B4"/>
    <w:rsid w:val="00512875"/>
    <w:rsid w:val="00513EB3"/>
    <w:rsid w:val="00514FB5"/>
    <w:rsid w:val="0052024F"/>
    <w:rsid w:val="005232E1"/>
    <w:rsid w:val="00525FF4"/>
    <w:rsid w:val="00533A8E"/>
    <w:rsid w:val="00541840"/>
    <w:rsid w:val="00542CCB"/>
    <w:rsid w:val="00544136"/>
    <w:rsid w:val="0055152B"/>
    <w:rsid w:val="005578F7"/>
    <w:rsid w:val="005731C7"/>
    <w:rsid w:val="00573AB3"/>
    <w:rsid w:val="005802D7"/>
    <w:rsid w:val="00584C25"/>
    <w:rsid w:val="005855C4"/>
    <w:rsid w:val="00591E5B"/>
    <w:rsid w:val="0059481A"/>
    <w:rsid w:val="00597381"/>
    <w:rsid w:val="005A6079"/>
    <w:rsid w:val="005B04FC"/>
    <w:rsid w:val="005C1713"/>
    <w:rsid w:val="005C4AC3"/>
    <w:rsid w:val="005C66BD"/>
    <w:rsid w:val="005C6DA6"/>
    <w:rsid w:val="005C6E7A"/>
    <w:rsid w:val="005D1FD0"/>
    <w:rsid w:val="005D242D"/>
    <w:rsid w:val="005D37D0"/>
    <w:rsid w:val="005D4674"/>
    <w:rsid w:val="005D5794"/>
    <w:rsid w:val="005D5B43"/>
    <w:rsid w:val="005D7748"/>
    <w:rsid w:val="005D79B1"/>
    <w:rsid w:val="005F12A3"/>
    <w:rsid w:val="005F254D"/>
    <w:rsid w:val="005F3283"/>
    <w:rsid w:val="00604554"/>
    <w:rsid w:val="0061118F"/>
    <w:rsid w:val="0062049B"/>
    <w:rsid w:val="00633B6C"/>
    <w:rsid w:val="006406D3"/>
    <w:rsid w:val="00641F72"/>
    <w:rsid w:val="00656D55"/>
    <w:rsid w:val="00660F76"/>
    <w:rsid w:val="00661464"/>
    <w:rsid w:val="006631AA"/>
    <w:rsid w:val="00663F9A"/>
    <w:rsid w:val="00667F1A"/>
    <w:rsid w:val="00667F2B"/>
    <w:rsid w:val="00672723"/>
    <w:rsid w:val="006733F6"/>
    <w:rsid w:val="00673A03"/>
    <w:rsid w:val="00691D5C"/>
    <w:rsid w:val="0069265A"/>
    <w:rsid w:val="006932BA"/>
    <w:rsid w:val="00697D6F"/>
    <w:rsid w:val="006A4DC8"/>
    <w:rsid w:val="006A62D5"/>
    <w:rsid w:val="006B0512"/>
    <w:rsid w:val="006C2F69"/>
    <w:rsid w:val="006C5D22"/>
    <w:rsid w:val="006C6A05"/>
    <w:rsid w:val="006D39D7"/>
    <w:rsid w:val="006E08BE"/>
    <w:rsid w:val="006F4A20"/>
    <w:rsid w:val="006F6115"/>
    <w:rsid w:val="00701743"/>
    <w:rsid w:val="00703B35"/>
    <w:rsid w:val="00707ACA"/>
    <w:rsid w:val="00711445"/>
    <w:rsid w:val="00711CD3"/>
    <w:rsid w:val="0071792B"/>
    <w:rsid w:val="0072275B"/>
    <w:rsid w:val="00724B7E"/>
    <w:rsid w:val="00725008"/>
    <w:rsid w:val="00725474"/>
    <w:rsid w:val="0072607D"/>
    <w:rsid w:val="0073329F"/>
    <w:rsid w:val="00733684"/>
    <w:rsid w:val="00741CBF"/>
    <w:rsid w:val="00744691"/>
    <w:rsid w:val="00744DB0"/>
    <w:rsid w:val="0074798A"/>
    <w:rsid w:val="00750044"/>
    <w:rsid w:val="007519F0"/>
    <w:rsid w:val="00751E2A"/>
    <w:rsid w:val="00755ECA"/>
    <w:rsid w:val="00763EF5"/>
    <w:rsid w:val="0076481C"/>
    <w:rsid w:val="00764967"/>
    <w:rsid w:val="00765009"/>
    <w:rsid w:val="007666C2"/>
    <w:rsid w:val="00771A82"/>
    <w:rsid w:val="00773B92"/>
    <w:rsid w:val="00774630"/>
    <w:rsid w:val="00775B50"/>
    <w:rsid w:val="00775EC8"/>
    <w:rsid w:val="007877A2"/>
    <w:rsid w:val="00790D9A"/>
    <w:rsid w:val="00791F26"/>
    <w:rsid w:val="00794837"/>
    <w:rsid w:val="007971B6"/>
    <w:rsid w:val="007C0EC8"/>
    <w:rsid w:val="007C21FD"/>
    <w:rsid w:val="007C3E39"/>
    <w:rsid w:val="007C4AEB"/>
    <w:rsid w:val="007C5474"/>
    <w:rsid w:val="007D1FFB"/>
    <w:rsid w:val="007E15ED"/>
    <w:rsid w:val="007E3B70"/>
    <w:rsid w:val="007E5A7F"/>
    <w:rsid w:val="007E7FF2"/>
    <w:rsid w:val="007F0687"/>
    <w:rsid w:val="007F3351"/>
    <w:rsid w:val="007F4834"/>
    <w:rsid w:val="007F6C71"/>
    <w:rsid w:val="008003BB"/>
    <w:rsid w:val="008058D7"/>
    <w:rsid w:val="00807B1C"/>
    <w:rsid w:val="008100DB"/>
    <w:rsid w:val="00820E6C"/>
    <w:rsid w:val="0082396D"/>
    <w:rsid w:val="00825EBC"/>
    <w:rsid w:val="0083186B"/>
    <w:rsid w:val="00841E91"/>
    <w:rsid w:val="00841EEC"/>
    <w:rsid w:val="008453E4"/>
    <w:rsid w:val="008570D2"/>
    <w:rsid w:val="00857622"/>
    <w:rsid w:val="00857C8D"/>
    <w:rsid w:val="00862B1B"/>
    <w:rsid w:val="00863A51"/>
    <w:rsid w:val="00864DFD"/>
    <w:rsid w:val="00866EC6"/>
    <w:rsid w:val="0087153E"/>
    <w:rsid w:val="0089024E"/>
    <w:rsid w:val="00892809"/>
    <w:rsid w:val="00897F26"/>
    <w:rsid w:val="008A0EC9"/>
    <w:rsid w:val="008A44E1"/>
    <w:rsid w:val="008A537B"/>
    <w:rsid w:val="008B0B8A"/>
    <w:rsid w:val="008B25C4"/>
    <w:rsid w:val="008B301B"/>
    <w:rsid w:val="008B327F"/>
    <w:rsid w:val="008B4801"/>
    <w:rsid w:val="008B5314"/>
    <w:rsid w:val="008B70F3"/>
    <w:rsid w:val="008B7F14"/>
    <w:rsid w:val="008C3B84"/>
    <w:rsid w:val="008C4F65"/>
    <w:rsid w:val="008D13FF"/>
    <w:rsid w:val="008D1C1D"/>
    <w:rsid w:val="008D21AF"/>
    <w:rsid w:val="008D2C8A"/>
    <w:rsid w:val="008E692A"/>
    <w:rsid w:val="008F3743"/>
    <w:rsid w:val="008F737F"/>
    <w:rsid w:val="00900004"/>
    <w:rsid w:val="00904F6A"/>
    <w:rsid w:val="00913165"/>
    <w:rsid w:val="0091615D"/>
    <w:rsid w:val="0094285F"/>
    <w:rsid w:val="00943F73"/>
    <w:rsid w:val="00944B22"/>
    <w:rsid w:val="00947A19"/>
    <w:rsid w:val="00954D86"/>
    <w:rsid w:val="00963280"/>
    <w:rsid w:val="0096645B"/>
    <w:rsid w:val="009665EE"/>
    <w:rsid w:val="009728AF"/>
    <w:rsid w:val="0097556C"/>
    <w:rsid w:val="009757A9"/>
    <w:rsid w:val="00976D93"/>
    <w:rsid w:val="009813EE"/>
    <w:rsid w:val="009826F4"/>
    <w:rsid w:val="00982FAB"/>
    <w:rsid w:val="0099106A"/>
    <w:rsid w:val="009A5C8D"/>
    <w:rsid w:val="009B1A9F"/>
    <w:rsid w:val="009B1B57"/>
    <w:rsid w:val="009B564A"/>
    <w:rsid w:val="009B6D61"/>
    <w:rsid w:val="009C0275"/>
    <w:rsid w:val="009C2B21"/>
    <w:rsid w:val="009C4499"/>
    <w:rsid w:val="009C6AE1"/>
    <w:rsid w:val="009D00DD"/>
    <w:rsid w:val="009D0433"/>
    <w:rsid w:val="009D0F27"/>
    <w:rsid w:val="009D2AA5"/>
    <w:rsid w:val="009D4411"/>
    <w:rsid w:val="009D663C"/>
    <w:rsid w:val="009E145E"/>
    <w:rsid w:val="009E2B23"/>
    <w:rsid w:val="009E2EDF"/>
    <w:rsid w:val="009E6B7A"/>
    <w:rsid w:val="009F008F"/>
    <w:rsid w:val="009F4D45"/>
    <w:rsid w:val="00A15798"/>
    <w:rsid w:val="00A26536"/>
    <w:rsid w:val="00A3162C"/>
    <w:rsid w:val="00A32A78"/>
    <w:rsid w:val="00A336DE"/>
    <w:rsid w:val="00A3457B"/>
    <w:rsid w:val="00A376C3"/>
    <w:rsid w:val="00A37FAA"/>
    <w:rsid w:val="00A519D7"/>
    <w:rsid w:val="00A525AC"/>
    <w:rsid w:val="00A53A6E"/>
    <w:rsid w:val="00A55DA1"/>
    <w:rsid w:val="00A626BE"/>
    <w:rsid w:val="00A670C2"/>
    <w:rsid w:val="00A701E5"/>
    <w:rsid w:val="00A70F68"/>
    <w:rsid w:val="00A7349A"/>
    <w:rsid w:val="00A73F5F"/>
    <w:rsid w:val="00A74C97"/>
    <w:rsid w:val="00A83B2A"/>
    <w:rsid w:val="00A86090"/>
    <w:rsid w:val="00A904B4"/>
    <w:rsid w:val="00A90E18"/>
    <w:rsid w:val="00A92BEB"/>
    <w:rsid w:val="00A9553A"/>
    <w:rsid w:val="00AA21E0"/>
    <w:rsid w:val="00AA4208"/>
    <w:rsid w:val="00AC09F1"/>
    <w:rsid w:val="00AC64D8"/>
    <w:rsid w:val="00AC7818"/>
    <w:rsid w:val="00AD1791"/>
    <w:rsid w:val="00AD1A17"/>
    <w:rsid w:val="00AD1DD3"/>
    <w:rsid w:val="00AD2396"/>
    <w:rsid w:val="00AD7807"/>
    <w:rsid w:val="00AE2154"/>
    <w:rsid w:val="00AF339B"/>
    <w:rsid w:val="00AF5EBB"/>
    <w:rsid w:val="00B04774"/>
    <w:rsid w:val="00B05FE0"/>
    <w:rsid w:val="00B07ACF"/>
    <w:rsid w:val="00B153FC"/>
    <w:rsid w:val="00B16868"/>
    <w:rsid w:val="00B2147F"/>
    <w:rsid w:val="00B302D0"/>
    <w:rsid w:val="00B30863"/>
    <w:rsid w:val="00B46855"/>
    <w:rsid w:val="00B67A4C"/>
    <w:rsid w:val="00B705F8"/>
    <w:rsid w:val="00B70C63"/>
    <w:rsid w:val="00B7441A"/>
    <w:rsid w:val="00B75E4C"/>
    <w:rsid w:val="00B82D61"/>
    <w:rsid w:val="00B911F0"/>
    <w:rsid w:val="00B93716"/>
    <w:rsid w:val="00BA130E"/>
    <w:rsid w:val="00BA1361"/>
    <w:rsid w:val="00BB629B"/>
    <w:rsid w:val="00BC48FF"/>
    <w:rsid w:val="00BC4E74"/>
    <w:rsid w:val="00BD3473"/>
    <w:rsid w:val="00BD3839"/>
    <w:rsid w:val="00BD4779"/>
    <w:rsid w:val="00BD62D7"/>
    <w:rsid w:val="00BD7257"/>
    <w:rsid w:val="00BE0122"/>
    <w:rsid w:val="00BE1350"/>
    <w:rsid w:val="00BE20E5"/>
    <w:rsid w:val="00BE2BCE"/>
    <w:rsid w:val="00BE6E5A"/>
    <w:rsid w:val="00BF2DFC"/>
    <w:rsid w:val="00BF30CF"/>
    <w:rsid w:val="00BF462B"/>
    <w:rsid w:val="00C17900"/>
    <w:rsid w:val="00C200D5"/>
    <w:rsid w:val="00C20581"/>
    <w:rsid w:val="00C216D0"/>
    <w:rsid w:val="00C233CA"/>
    <w:rsid w:val="00C26CAE"/>
    <w:rsid w:val="00C30721"/>
    <w:rsid w:val="00C34CB4"/>
    <w:rsid w:val="00C4124F"/>
    <w:rsid w:val="00C45E76"/>
    <w:rsid w:val="00C4644B"/>
    <w:rsid w:val="00C46C68"/>
    <w:rsid w:val="00C52304"/>
    <w:rsid w:val="00C528F6"/>
    <w:rsid w:val="00C5333B"/>
    <w:rsid w:val="00C56F5F"/>
    <w:rsid w:val="00C605A6"/>
    <w:rsid w:val="00C70433"/>
    <w:rsid w:val="00C72600"/>
    <w:rsid w:val="00C73F3D"/>
    <w:rsid w:val="00C82433"/>
    <w:rsid w:val="00C8644E"/>
    <w:rsid w:val="00C872CD"/>
    <w:rsid w:val="00C90903"/>
    <w:rsid w:val="00C90C71"/>
    <w:rsid w:val="00C95160"/>
    <w:rsid w:val="00CA68C5"/>
    <w:rsid w:val="00CA7513"/>
    <w:rsid w:val="00CB4A32"/>
    <w:rsid w:val="00CD2C16"/>
    <w:rsid w:val="00CD3BE3"/>
    <w:rsid w:val="00CD4811"/>
    <w:rsid w:val="00CD64D7"/>
    <w:rsid w:val="00CE0C84"/>
    <w:rsid w:val="00CE4C4E"/>
    <w:rsid w:val="00CF046C"/>
    <w:rsid w:val="00D00E30"/>
    <w:rsid w:val="00D1103F"/>
    <w:rsid w:val="00D21B42"/>
    <w:rsid w:val="00D231A4"/>
    <w:rsid w:val="00D37025"/>
    <w:rsid w:val="00D41AB6"/>
    <w:rsid w:val="00D429F6"/>
    <w:rsid w:val="00D47F31"/>
    <w:rsid w:val="00D5785D"/>
    <w:rsid w:val="00D57C86"/>
    <w:rsid w:val="00D6355A"/>
    <w:rsid w:val="00D649E0"/>
    <w:rsid w:val="00D667E7"/>
    <w:rsid w:val="00D74129"/>
    <w:rsid w:val="00D75736"/>
    <w:rsid w:val="00D82D91"/>
    <w:rsid w:val="00D871DE"/>
    <w:rsid w:val="00D90A85"/>
    <w:rsid w:val="00D94609"/>
    <w:rsid w:val="00D94954"/>
    <w:rsid w:val="00D959E2"/>
    <w:rsid w:val="00D95B38"/>
    <w:rsid w:val="00DC0C50"/>
    <w:rsid w:val="00DC7A63"/>
    <w:rsid w:val="00DE70CB"/>
    <w:rsid w:val="00DF222A"/>
    <w:rsid w:val="00DF265F"/>
    <w:rsid w:val="00DF7F8C"/>
    <w:rsid w:val="00E0191D"/>
    <w:rsid w:val="00E021A3"/>
    <w:rsid w:val="00E038E8"/>
    <w:rsid w:val="00E0520A"/>
    <w:rsid w:val="00E10970"/>
    <w:rsid w:val="00E11912"/>
    <w:rsid w:val="00E12886"/>
    <w:rsid w:val="00E14D00"/>
    <w:rsid w:val="00E21395"/>
    <w:rsid w:val="00E2340C"/>
    <w:rsid w:val="00E261B7"/>
    <w:rsid w:val="00E26749"/>
    <w:rsid w:val="00E32496"/>
    <w:rsid w:val="00E373EA"/>
    <w:rsid w:val="00E37562"/>
    <w:rsid w:val="00E41814"/>
    <w:rsid w:val="00E4203A"/>
    <w:rsid w:val="00E66377"/>
    <w:rsid w:val="00E73372"/>
    <w:rsid w:val="00E80F13"/>
    <w:rsid w:val="00E86277"/>
    <w:rsid w:val="00E95786"/>
    <w:rsid w:val="00EA5C31"/>
    <w:rsid w:val="00EB07A4"/>
    <w:rsid w:val="00EB38AE"/>
    <w:rsid w:val="00EC0042"/>
    <w:rsid w:val="00EC2C63"/>
    <w:rsid w:val="00EC631C"/>
    <w:rsid w:val="00ED4A64"/>
    <w:rsid w:val="00ED61F6"/>
    <w:rsid w:val="00ED7F59"/>
    <w:rsid w:val="00EE18C9"/>
    <w:rsid w:val="00EE2275"/>
    <w:rsid w:val="00EE3CC9"/>
    <w:rsid w:val="00EE5BE8"/>
    <w:rsid w:val="00EF326A"/>
    <w:rsid w:val="00F0204E"/>
    <w:rsid w:val="00F033D5"/>
    <w:rsid w:val="00F15B43"/>
    <w:rsid w:val="00F24D14"/>
    <w:rsid w:val="00F258E8"/>
    <w:rsid w:val="00F30605"/>
    <w:rsid w:val="00F306B0"/>
    <w:rsid w:val="00F418CF"/>
    <w:rsid w:val="00F42452"/>
    <w:rsid w:val="00F51924"/>
    <w:rsid w:val="00F60975"/>
    <w:rsid w:val="00F612E9"/>
    <w:rsid w:val="00F6151C"/>
    <w:rsid w:val="00F61BE4"/>
    <w:rsid w:val="00F61EFF"/>
    <w:rsid w:val="00F765CD"/>
    <w:rsid w:val="00F76664"/>
    <w:rsid w:val="00F821B1"/>
    <w:rsid w:val="00F82525"/>
    <w:rsid w:val="00F82DBE"/>
    <w:rsid w:val="00F832C9"/>
    <w:rsid w:val="00F83706"/>
    <w:rsid w:val="00F91805"/>
    <w:rsid w:val="00F95D71"/>
    <w:rsid w:val="00FB1955"/>
    <w:rsid w:val="00FC0C2C"/>
    <w:rsid w:val="00FC48A1"/>
    <w:rsid w:val="00FC726D"/>
    <w:rsid w:val="00FD20FF"/>
    <w:rsid w:val="00FD3CCD"/>
    <w:rsid w:val="00FD3DC0"/>
    <w:rsid w:val="00FD491D"/>
    <w:rsid w:val="00FD5844"/>
    <w:rsid w:val="00FD7373"/>
    <w:rsid w:val="00FE4F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2D9B"/>
  <w15:docId w15:val="{CC865332-D6A2-44F0-9715-F417EB04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A51"/>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sid w:val="008B4801"/>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8B4801"/>
  </w:style>
  <w:style w:type="paragraph" w:styleId="Antrat">
    <w:name w:val="caption"/>
    <w:basedOn w:val="prastasis"/>
    <w:next w:val="Pagrindinistekstas"/>
    <w:link w:val="AntratDiagrama"/>
    <w:qFormat/>
    <w:rsid w:val="008B4801"/>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sid w:val="008B4801"/>
    <w:rPr>
      <w:rFonts w:cs="Lucida Sans"/>
    </w:rPr>
  </w:style>
  <w:style w:type="paragraph" w:customStyle="1" w:styleId="Rodykl">
    <w:name w:val="Rodyklė"/>
    <w:basedOn w:val="prastasis"/>
    <w:qFormat/>
    <w:rsid w:val="008B4801"/>
    <w:pPr>
      <w:suppressLineNumbers/>
    </w:pPr>
    <w:rPr>
      <w:rFonts w:cs="Lucida Sans"/>
    </w:rPr>
  </w:style>
  <w:style w:type="paragraph" w:customStyle="1" w:styleId="Puslapinantratirporat">
    <w:name w:val="Puslapinė antraštė ir poraštė"/>
    <w:basedOn w:val="prastasis"/>
    <w:qFormat/>
    <w:rsid w:val="008B4801"/>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faz">
    <w:name w:val="Emphasis"/>
    <w:qFormat/>
    <w:rsid w:val="00BA1361"/>
    <w:rPr>
      <w:i/>
      <w:iCs/>
    </w:rPr>
  </w:style>
  <w:style w:type="character" w:styleId="Vietosrezervavimoenklotekstas">
    <w:name w:val="Placeholder Text"/>
    <w:rsid w:val="00C52304"/>
    <w:rPr>
      <w:color w:val="808080"/>
    </w:rPr>
  </w:style>
  <w:style w:type="paragraph" w:styleId="Pataisymai">
    <w:name w:val="Revision"/>
    <w:hidden/>
    <w:uiPriority w:val="99"/>
    <w:semiHidden/>
    <w:rsid w:val="009D4411"/>
    <w:pPr>
      <w:suppressAutoHyphens w:val="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5904">
      <w:bodyDiv w:val="1"/>
      <w:marLeft w:val="0"/>
      <w:marRight w:val="0"/>
      <w:marTop w:val="0"/>
      <w:marBottom w:val="0"/>
      <w:divBdr>
        <w:top w:val="none" w:sz="0" w:space="0" w:color="auto"/>
        <w:left w:val="none" w:sz="0" w:space="0" w:color="auto"/>
        <w:bottom w:val="none" w:sz="0" w:space="0" w:color="auto"/>
        <w:right w:val="none" w:sz="0" w:space="0" w:color="auto"/>
      </w:divBdr>
    </w:div>
    <w:div w:id="1703746483">
      <w:bodyDiv w:val="1"/>
      <w:marLeft w:val="0"/>
      <w:marRight w:val="0"/>
      <w:marTop w:val="0"/>
      <w:marBottom w:val="0"/>
      <w:divBdr>
        <w:top w:val="none" w:sz="0" w:space="0" w:color="auto"/>
        <w:left w:val="none" w:sz="0" w:space="0" w:color="auto"/>
        <w:bottom w:val="none" w:sz="0" w:space="0" w:color="auto"/>
        <w:right w:val="none" w:sz="0" w:space="0" w:color="auto"/>
      </w:divBdr>
    </w:div>
    <w:div w:id="1794861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e0d525ea24d24b9fba7b5276a52b1ad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D937A1-ACA9-4F4F-AAEB-1BBDC749B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e0d525ea24d24b9fba7b5276a52b1ad0</Template>
  <TotalTime>0</TotalTime>
  <Pages>1</Pages>
  <Words>2577</Words>
  <Characters>1470</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prekybos ir paslaugų teikimo viešosiose vietose taisyklių ir vietinės rinkliavos už leidimo prekiauti ar teikti paslaugas Ignalinos rajono savivaldybės teritorijoje nustatytose viešosiose vietose išdavimą nuostatų patvirt</vt:lpstr>
      <vt:lpstr>Dėl Ignalinos rajono savivaldybės tarybos 2019 m. gegužės 30 d. sprendimo Nr. T-72 „Dėl Ignalinos rajono savivaldybės globos ir rūpybos komisijos sudarymo ir jos nuostatų patvirtinimo“ pakeitimo</vt:lpstr>
    </vt:vector>
  </TitlesOfParts>
  <Manager>2025-04-10</Manager>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prekybos ir paslaugų teikimo viešosiose vietose taisyklių ir vietinės rinkliavos už leidimo prekiauti ar teikti paslaugas Ignalinos rajono savivaldybės teritorijoje nustatytose viešosiose vietose išdavimą nuostatų patvirtinimo</dc:title>
  <dc:subject>T-72</dc:subject>
  <dc:creator>IGNALINOS RAJONO SAVIVALDYBĖS TARYBA</dc:creator>
  <cp:lastModifiedBy>Lina Kovalevskienė</cp:lastModifiedBy>
  <cp:revision>2</cp:revision>
  <cp:lastPrinted>2021-11-18T14:14:00Z</cp:lastPrinted>
  <dcterms:created xsi:type="dcterms:W3CDTF">2025-11-06T13:54:00Z</dcterms:created>
  <dcterms:modified xsi:type="dcterms:W3CDTF">2025-11-06T13:54:00Z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