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A18B90" w14:textId="77777777" w:rsidR="00F237F7" w:rsidRPr="00354A10" w:rsidRDefault="00F237F7" w:rsidP="00694BD6">
      <w:pPr>
        <w:tabs>
          <w:tab w:val="clear" w:pos="1293"/>
        </w:tabs>
        <w:jc w:val="center"/>
        <w:rPr>
          <w:szCs w:val="24"/>
          <w:lang w:val="lt-LT"/>
        </w:rPr>
      </w:pPr>
      <w:r w:rsidRPr="00354A10">
        <w:rPr>
          <w:noProof/>
          <w:szCs w:val="24"/>
          <w:lang w:val="lt-LT" w:eastAsia="lt-LT"/>
        </w:rPr>
        <w:drawing>
          <wp:inline distT="0" distB="0" distL="0" distR="0" wp14:anchorId="38ED0439" wp14:editId="77C7CF67">
            <wp:extent cx="571500" cy="733425"/>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aveikslėlis 1"/>
                    <pic:cNvPicPr>
                      <a:picLocks noChangeAspect="1" noChangeArrowheads="1"/>
                    </pic:cNvPicPr>
                  </pic:nvPicPr>
                  <pic:blipFill>
                    <a:blip r:embed="rId7"/>
                    <a:stretch>
                      <a:fillRect/>
                    </a:stretch>
                  </pic:blipFill>
                  <pic:spPr bwMode="auto">
                    <a:xfrm>
                      <a:off x="0" y="0"/>
                      <a:ext cx="571500" cy="733425"/>
                    </a:xfrm>
                    <a:prstGeom prst="rect">
                      <a:avLst/>
                    </a:prstGeom>
                  </pic:spPr>
                </pic:pic>
              </a:graphicData>
            </a:graphic>
          </wp:inline>
        </w:drawing>
      </w:r>
    </w:p>
    <w:p w14:paraId="5E740307" w14:textId="77777777" w:rsidR="00F237F7" w:rsidRPr="00354A10" w:rsidRDefault="00F237F7" w:rsidP="00694BD6">
      <w:pPr>
        <w:tabs>
          <w:tab w:val="clear" w:pos="1293"/>
        </w:tabs>
        <w:jc w:val="center"/>
        <w:rPr>
          <w:szCs w:val="24"/>
          <w:lang w:val="lt-LT"/>
        </w:rPr>
      </w:pPr>
    </w:p>
    <w:p w14:paraId="23A51D14" w14:textId="25B425EA" w:rsidR="00F237F7" w:rsidRPr="00354A10" w:rsidRDefault="00F237F7" w:rsidP="00694BD6">
      <w:pPr>
        <w:tabs>
          <w:tab w:val="clear" w:pos="1293"/>
        </w:tabs>
        <w:jc w:val="center"/>
        <w:rPr>
          <w:b/>
          <w:szCs w:val="24"/>
          <w:lang w:val="lt-LT"/>
        </w:rPr>
      </w:pPr>
      <w:r w:rsidRPr="00354A10">
        <w:rPr>
          <w:b/>
          <w:szCs w:val="24"/>
          <w:lang w:val="lt-LT"/>
        </w:rPr>
        <w:t>IGNALINOS RAJONO SAVIVALDYBĖS</w:t>
      </w:r>
    </w:p>
    <w:p w14:paraId="10595392" w14:textId="203C6ECB" w:rsidR="00F237F7" w:rsidRPr="00354A10" w:rsidRDefault="00F237F7" w:rsidP="00694BD6">
      <w:pPr>
        <w:tabs>
          <w:tab w:val="clear" w:pos="1293"/>
        </w:tabs>
        <w:jc w:val="center"/>
        <w:rPr>
          <w:b/>
          <w:szCs w:val="24"/>
          <w:lang w:val="lt-LT"/>
        </w:rPr>
      </w:pPr>
      <w:bookmarkStart w:id="0" w:name="Institucija"/>
      <w:r w:rsidRPr="00354A10">
        <w:rPr>
          <w:b/>
          <w:szCs w:val="24"/>
          <w:lang w:val="lt-LT"/>
        </w:rPr>
        <w:t>ADMINISTRACIJOS DIREKTORIUS</w:t>
      </w:r>
      <w:bookmarkEnd w:id="0"/>
    </w:p>
    <w:p w14:paraId="49731D17" w14:textId="45D8A168" w:rsidR="003D21C1" w:rsidRDefault="003D21C1" w:rsidP="00694BD6">
      <w:pPr>
        <w:tabs>
          <w:tab w:val="clear" w:pos="1293"/>
        </w:tabs>
        <w:jc w:val="center"/>
        <w:rPr>
          <w:b/>
          <w:szCs w:val="24"/>
          <w:lang w:val="lt-LT"/>
        </w:rPr>
      </w:pPr>
    </w:p>
    <w:p w14:paraId="22B4F983" w14:textId="77777777" w:rsidR="00694BD6" w:rsidRPr="00354A10" w:rsidRDefault="00694BD6" w:rsidP="00694BD6">
      <w:pPr>
        <w:tabs>
          <w:tab w:val="clear" w:pos="1293"/>
        </w:tabs>
        <w:jc w:val="center"/>
        <w:rPr>
          <w:b/>
          <w:szCs w:val="24"/>
          <w:lang w:val="lt-LT"/>
        </w:rPr>
      </w:pPr>
    </w:p>
    <w:p w14:paraId="51394449" w14:textId="602FCFCC" w:rsidR="00F237F7" w:rsidRPr="00354A10" w:rsidRDefault="00F237F7" w:rsidP="00694BD6">
      <w:pPr>
        <w:tabs>
          <w:tab w:val="clear" w:pos="1293"/>
        </w:tabs>
        <w:jc w:val="center"/>
        <w:rPr>
          <w:b/>
          <w:szCs w:val="24"/>
          <w:lang w:val="lt-LT"/>
        </w:rPr>
      </w:pPr>
      <w:bookmarkStart w:id="1" w:name="Forma"/>
      <w:r w:rsidRPr="00354A10">
        <w:rPr>
          <w:b/>
          <w:szCs w:val="24"/>
          <w:lang w:val="lt-LT"/>
        </w:rPr>
        <w:t>ĮSAKYMAS</w:t>
      </w:r>
      <w:bookmarkEnd w:id="1"/>
    </w:p>
    <w:p w14:paraId="21A649FB" w14:textId="4EE0A416" w:rsidR="00F237F7" w:rsidRPr="00354A10" w:rsidRDefault="00F237F7" w:rsidP="00694BD6">
      <w:pPr>
        <w:tabs>
          <w:tab w:val="clear" w:pos="1293"/>
        </w:tabs>
        <w:jc w:val="center"/>
        <w:rPr>
          <w:b/>
          <w:szCs w:val="24"/>
          <w:lang w:val="lt-LT"/>
        </w:rPr>
      </w:pPr>
      <w:r w:rsidRPr="00354A10">
        <w:rPr>
          <w:b/>
          <w:szCs w:val="24"/>
          <w:lang w:val="lt-LT"/>
        </w:rPr>
        <w:t xml:space="preserve">DĖL IGNALINOS RAJONO SAVIVALDYBĖS </w:t>
      </w:r>
      <w:r w:rsidR="003D21C1" w:rsidRPr="00354A10">
        <w:rPr>
          <w:b/>
          <w:szCs w:val="24"/>
          <w:lang w:val="lt-LT"/>
        </w:rPr>
        <w:t>ADMIN</w:t>
      </w:r>
      <w:r w:rsidR="003846B6">
        <w:rPr>
          <w:b/>
          <w:szCs w:val="24"/>
          <w:lang w:val="lt-LT"/>
        </w:rPr>
        <w:t>I</w:t>
      </w:r>
      <w:r w:rsidR="003D21C1" w:rsidRPr="00354A10">
        <w:rPr>
          <w:b/>
          <w:szCs w:val="24"/>
          <w:lang w:val="lt-LT"/>
        </w:rPr>
        <w:t>STRACIJOS SENIŪNIJŲ</w:t>
      </w:r>
    </w:p>
    <w:p w14:paraId="05FEFDB0" w14:textId="52C7C489" w:rsidR="003D21C1" w:rsidRPr="00354A10" w:rsidRDefault="003D21C1" w:rsidP="00694BD6">
      <w:pPr>
        <w:tabs>
          <w:tab w:val="clear" w:pos="1293"/>
        </w:tabs>
        <w:jc w:val="center"/>
        <w:rPr>
          <w:b/>
          <w:szCs w:val="24"/>
          <w:lang w:val="lt-LT"/>
        </w:rPr>
      </w:pPr>
      <w:r w:rsidRPr="00354A10">
        <w:rPr>
          <w:b/>
          <w:szCs w:val="24"/>
          <w:lang w:val="lt-LT"/>
        </w:rPr>
        <w:t>VEIKLOS NUOSTATŲ PATVIRTINIMO</w:t>
      </w:r>
    </w:p>
    <w:p w14:paraId="54CBA9B0" w14:textId="2439B0B0" w:rsidR="003D21C1" w:rsidRPr="00354A10" w:rsidRDefault="003D21C1" w:rsidP="00694BD6">
      <w:pPr>
        <w:tabs>
          <w:tab w:val="clear" w:pos="1293"/>
        </w:tabs>
        <w:jc w:val="center"/>
        <w:rPr>
          <w:b/>
          <w:szCs w:val="24"/>
          <w:lang w:val="lt-LT"/>
        </w:rPr>
      </w:pPr>
    </w:p>
    <w:p w14:paraId="543C0B0E" w14:textId="2CE343FE" w:rsidR="003D21C1" w:rsidRPr="00354A10" w:rsidRDefault="003D21C1" w:rsidP="00694BD6">
      <w:pPr>
        <w:tabs>
          <w:tab w:val="clear" w:pos="1293"/>
        </w:tabs>
        <w:jc w:val="center"/>
        <w:rPr>
          <w:bCs/>
          <w:szCs w:val="24"/>
          <w:lang w:val="lt-LT"/>
        </w:rPr>
      </w:pPr>
      <w:r w:rsidRPr="00354A10">
        <w:rPr>
          <w:bCs/>
          <w:szCs w:val="24"/>
          <w:lang w:val="lt-LT"/>
        </w:rPr>
        <w:t xml:space="preserve">2022 m. </w:t>
      </w:r>
      <w:r w:rsidR="00694BD6">
        <w:rPr>
          <w:bCs/>
          <w:szCs w:val="24"/>
          <w:lang w:val="lt-LT"/>
        </w:rPr>
        <w:t>birželio 28</w:t>
      </w:r>
      <w:r w:rsidRPr="00354A10">
        <w:rPr>
          <w:bCs/>
          <w:szCs w:val="24"/>
          <w:lang w:val="lt-LT"/>
        </w:rPr>
        <w:t xml:space="preserve"> d.  Nr. </w:t>
      </w:r>
      <w:r w:rsidR="00694BD6" w:rsidRPr="00694BD6">
        <w:rPr>
          <w:bCs/>
          <w:szCs w:val="24"/>
          <w:lang w:val="lt-LT"/>
        </w:rPr>
        <w:t>VT-293</w:t>
      </w:r>
    </w:p>
    <w:p w14:paraId="738733E5" w14:textId="5C4A7BC3" w:rsidR="003D21C1" w:rsidRPr="00354A10" w:rsidRDefault="003D21C1" w:rsidP="00694BD6">
      <w:pPr>
        <w:tabs>
          <w:tab w:val="clear" w:pos="1293"/>
        </w:tabs>
        <w:jc w:val="center"/>
        <w:rPr>
          <w:bCs/>
          <w:szCs w:val="24"/>
          <w:lang w:val="lt-LT"/>
        </w:rPr>
      </w:pPr>
      <w:r w:rsidRPr="00354A10">
        <w:rPr>
          <w:bCs/>
          <w:szCs w:val="24"/>
          <w:lang w:val="lt-LT"/>
        </w:rPr>
        <w:t>Ignalina</w:t>
      </w:r>
    </w:p>
    <w:p w14:paraId="0B051AA1" w14:textId="782BE7F3" w:rsidR="00F237F7" w:rsidRPr="00354A10" w:rsidRDefault="00F237F7" w:rsidP="00F237F7">
      <w:pPr>
        <w:tabs>
          <w:tab w:val="left" w:pos="1202"/>
        </w:tabs>
        <w:jc w:val="both"/>
        <w:rPr>
          <w:szCs w:val="24"/>
          <w:lang w:val="lt-LT"/>
        </w:rPr>
      </w:pPr>
    </w:p>
    <w:p w14:paraId="5DDB4FA1" w14:textId="4C38EF55" w:rsidR="00F237F7" w:rsidRPr="00354A10" w:rsidRDefault="00F237F7" w:rsidP="00F237F7">
      <w:pPr>
        <w:pStyle w:val="Pagrindiniotekstotrauka"/>
        <w:tabs>
          <w:tab w:val="left" w:pos="1202"/>
          <w:tab w:val="left" w:pos="1293"/>
        </w:tabs>
        <w:ind w:firstLine="1134"/>
        <w:textAlignment w:val="auto"/>
        <w:rPr>
          <w:szCs w:val="24"/>
        </w:rPr>
      </w:pPr>
      <w:r w:rsidRPr="00354A10">
        <w:rPr>
          <w:szCs w:val="24"/>
        </w:rPr>
        <w:t xml:space="preserve">Vadovaudamasi </w:t>
      </w:r>
      <w:r w:rsidR="00F44E8F">
        <w:rPr>
          <w:color w:val="000000"/>
          <w:shd w:val="clear" w:color="auto" w:fill="FFFFFF"/>
        </w:rPr>
        <w:t>Lietuvos Respublikos civilinio kodekso 2.54 straipsniu,</w:t>
      </w:r>
      <w:r w:rsidR="00F44E8F" w:rsidRPr="00354A10">
        <w:rPr>
          <w:szCs w:val="24"/>
        </w:rPr>
        <w:t xml:space="preserve"> </w:t>
      </w:r>
      <w:r w:rsidRPr="00354A10">
        <w:rPr>
          <w:szCs w:val="24"/>
        </w:rPr>
        <w:t>Lietuvos Respublikos vietos savivaldos įstatymo 29 straipsnio 8 dalies 2 ir 3 punktais, 31, 32, 32</w:t>
      </w:r>
      <w:r w:rsidRPr="00354A10">
        <w:rPr>
          <w:szCs w:val="24"/>
          <w:vertAlign w:val="superscript"/>
        </w:rPr>
        <w:t xml:space="preserve">1 </w:t>
      </w:r>
      <w:r w:rsidRPr="00354A10">
        <w:rPr>
          <w:szCs w:val="24"/>
        </w:rPr>
        <w:t xml:space="preserve">straipsniais, </w:t>
      </w:r>
      <w:r w:rsidRPr="00354A10">
        <w:rPr>
          <w:color w:val="000000"/>
          <w:szCs w:val="24"/>
          <w:lang w:eastAsia="lt-LT"/>
        </w:rPr>
        <w:t xml:space="preserve">Ignalinos rajono savivaldybės administracijos nuostatų, patvirtintų Ignalinos rajono savivaldybės tarybos 2011 m. lapkričio 24 d. sprendimu </w:t>
      </w:r>
      <w:bookmarkStart w:id="2" w:name="n_0"/>
      <w:r w:rsidR="00694BD6" w:rsidRPr="00694BD6">
        <w:rPr>
          <w:szCs w:val="24"/>
          <w:lang w:eastAsia="lt-LT"/>
        </w:rPr>
        <w:t>Nr. T-209</w:t>
      </w:r>
      <w:bookmarkEnd w:id="2"/>
      <w:r w:rsidRPr="00354A10">
        <w:rPr>
          <w:szCs w:val="24"/>
          <w:lang w:eastAsia="lt-LT"/>
        </w:rPr>
        <w:t xml:space="preserve"> </w:t>
      </w:r>
      <w:r w:rsidRPr="00354A10">
        <w:rPr>
          <w:color w:val="000000"/>
          <w:szCs w:val="24"/>
          <w:lang w:eastAsia="lt-LT"/>
        </w:rPr>
        <w:t>„Dėl Ignalinos rajono savivaldybės administracijos nuostatų patvirtinimo“, 26.</w:t>
      </w:r>
      <w:r w:rsidR="004B56D7">
        <w:rPr>
          <w:color w:val="000000"/>
          <w:szCs w:val="24"/>
          <w:lang w:eastAsia="lt-LT"/>
        </w:rPr>
        <w:t>1, 26.2</w:t>
      </w:r>
      <w:r w:rsidRPr="00354A10">
        <w:rPr>
          <w:color w:val="000000"/>
          <w:szCs w:val="24"/>
          <w:lang w:eastAsia="lt-LT"/>
        </w:rPr>
        <w:t xml:space="preserve"> papunkčiais:</w:t>
      </w:r>
    </w:p>
    <w:p w14:paraId="418AB5B8" w14:textId="77777777" w:rsidR="00F237F7" w:rsidRPr="00354A10" w:rsidRDefault="00F237F7" w:rsidP="00F237F7">
      <w:pPr>
        <w:tabs>
          <w:tab w:val="clear" w:pos="1293"/>
        </w:tabs>
        <w:ind w:firstLine="1134"/>
        <w:jc w:val="both"/>
        <w:rPr>
          <w:szCs w:val="24"/>
          <w:lang w:val="lt-LT"/>
        </w:rPr>
      </w:pPr>
      <w:r w:rsidRPr="00354A10">
        <w:rPr>
          <w:szCs w:val="24"/>
          <w:lang w:val="lt-LT"/>
        </w:rPr>
        <w:t>1. T v i r t i n u  pridedamus Ignalinos rajono savivaldybės administracijos struktūrinių teritorinių padalinių – seniūnijų veiklos nuostatus:</w:t>
      </w:r>
    </w:p>
    <w:p w14:paraId="016A32B5" w14:textId="77777777" w:rsidR="00F237F7" w:rsidRPr="00354A10" w:rsidRDefault="00F237F7" w:rsidP="00F237F7">
      <w:pPr>
        <w:tabs>
          <w:tab w:val="clear" w:pos="1293"/>
        </w:tabs>
        <w:ind w:left="1134"/>
        <w:jc w:val="both"/>
        <w:rPr>
          <w:szCs w:val="24"/>
          <w:lang w:val="lt-LT"/>
        </w:rPr>
      </w:pPr>
      <w:r w:rsidRPr="00354A10">
        <w:rPr>
          <w:szCs w:val="24"/>
          <w:lang w:val="lt-LT"/>
        </w:rPr>
        <w:t>1.1. Ceikinių seniūnijos;</w:t>
      </w:r>
    </w:p>
    <w:p w14:paraId="6227FB94" w14:textId="77777777" w:rsidR="00F237F7" w:rsidRPr="00354A10" w:rsidRDefault="00F237F7" w:rsidP="00F237F7">
      <w:pPr>
        <w:tabs>
          <w:tab w:val="clear" w:pos="1293"/>
        </w:tabs>
        <w:ind w:left="1134"/>
        <w:jc w:val="both"/>
        <w:rPr>
          <w:szCs w:val="24"/>
          <w:lang w:val="lt-LT"/>
        </w:rPr>
      </w:pPr>
      <w:r w:rsidRPr="00354A10">
        <w:rPr>
          <w:szCs w:val="24"/>
          <w:lang w:val="lt-LT"/>
        </w:rPr>
        <w:t>1.2. Didžiasalio seniūnijos;</w:t>
      </w:r>
    </w:p>
    <w:p w14:paraId="32EB54F4" w14:textId="77777777" w:rsidR="00F237F7" w:rsidRPr="00354A10" w:rsidRDefault="00F237F7" w:rsidP="00F237F7">
      <w:pPr>
        <w:tabs>
          <w:tab w:val="clear" w:pos="1293"/>
        </w:tabs>
        <w:ind w:left="1134"/>
        <w:jc w:val="both"/>
        <w:rPr>
          <w:szCs w:val="24"/>
          <w:lang w:val="lt-LT"/>
        </w:rPr>
      </w:pPr>
      <w:r w:rsidRPr="00354A10">
        <w:rPr>
          <w:szCs w:val="24"/>
          <w:lang w:val="lt-LT"/>
        </w:rPr>
        <w:t>1.3. Dūkšto seniūnijos;</w:t>
      </w:r>
    </w:p>
    <w:p w14:paraId="0926E112" w14:textId="1248F952" w:rsidR="00F237F7" w:rsidRPr="00354A10" w:rsidRDefault="00F237F7" w:rsidP="00F237F7">
      <w:pPr>
        <w:tabs>
          <w:tab w:val="clear" w:pos="1293"/>
        </w:tabs>
        <w:ind w:left="1134"/>
        <w:jc w:val="both"/>
        <w:rPr>
          <w:szCs w:val="24"/>
          <w:lang w:val="lt-LT"/>
        </w:rPr>
      </w:pPr>
      <w:r w:rsidRPr="00354A10">
        <w:rPr>
          <w:szCs w:val="24"/>
          <w:lang w:val="lt-LT"/>
        </w:rPr>
        <w:t xml:space="preserve">1.4. Ignalinos </w:t>
      </w:r>
      <w:r w:rsidR="00496AC2" w:rsidRPr="00B93DAE">
        <w:rPr>
          <w:szCs w:val="24"/>
          <w:lang w:val="lt-LT"/>
        </w:rPr>
        <w:t>miesto</w:t>
      </w:r>
      <w:r w:rsidR="00496AC2">
        <w:rPr>
          <w:szCs w:val="24"/>
          <w:lang w:val="lt-LT"/>
        </w:rPr>
        <w:t xml:space="preserve"> </w:t>
      </w:r>
      <w:r w:rsidRPr="00354A10">
        <w:rPr>
          <w:szCs w:val="24"/>
          <w:lang w:val="lt-LT"/>
        </w:rPr>
        <w:t>seniūnijos;</w:t>
      </w:r>
    </w:p>
    <w:p w14:paraId="33952D81" w14:textId="19D3957D" w:rsidR="00F237F7" w:rsidRPr="00354A10" w:rsidRDefault="00F237F7" w:rsidP="00F237F7">
      <w:pPr>
        <w:tabs>
          <w:tab w:val="clear" w:pos="1293"/>
        </w:tabs>
        <w:ind w:left="1134"/>
        <w:jc w:val="both"/>
        <w:rPr>
          <w:szCs w:val="24"/>
          <w:lang w:val="lt-LT"/>
        </w:rPr>
      </w:pPr>
      <w:r w:rsidRPr="00354A10">
        <w:rPr>
          <w:szCs w:val="24"/>
          <w:lang w:val="lt-LT"/>
        </w:rPr>
        <w:t>1.5. Ignalinos seniūnijos;</w:t>
      </w:r>
    </w:p>
    <w:p w14:paraId="7CFF9004" w14:textId="77777777" w:rsidR="00F237F7" w:rsidRPr="00354A10" w:rsidRDefault="00F237F7" w:rsidP="00F237F7">
      <w:pPr>
        <w:tabs>
          <w:tab w:val="clear" w:pos="1293"/>
        </w:tabs>
        <w:ind w:left="1134"/>
        <w:jc w:val="both"/>
        <w:rPr>
          <w:szCs w:val="24"/>
          <w:lang w:val="lt-LT"/>
        </w:rPr>
      </w:pPr>
      <w:r w:rsidRPr="00354A10">
        <w:rPr>
          <w:szCs w:val="24"/>
          <w:lang w:val="lt-LT"/>
        </w:rPr>
        <w:t>1.6. Kazitiškio seniūnijos;</w:t>
      </w:r>
    </w:p>
    <w:p w14:paraId="7344E7B4" w14:textId="77777777" w:rsidR="00F237F7" w:rsidRPr="00354A10" w:rsidRDefault="00F237F7" w:rsidP="00F237F7">
      <w:pPr>
        <w:tabs>
          <w:tab w:val="clear" w:pos="1293"/>
        </w:tabs>
        <w:ind w:left="1134"/>
        <w:jc w:val="both"/>
        <w:rPr>
          <w:szCs w:val="24"/>
          <w:lang w:val="lt-LT"/>
        </w:rPr>
      </w:pPr>
      <w:r w:rsidRPr="00354A10">
        <w:rPr>
          <w:szCs w:val="24"/>
          <w:lang w:val="lt-LT"/>
        </w:rPr>
        <w:t>1.7. Linkmenų seniūnijos;</w:t>
      </w:r>
    </w:p>
    <w:p w14:paraId="3579E724" w14:textId="77777777" w:rsidR="00F237F7" w:rsidRPr="00354A10" w:rsidRDefault="00F237F7" w:rsidP="00F237F7">
      <w:pPr>
        <w:tabs>
          <w:tab w:val="clear" w:pos="1293"/>
        </w:tabs>
        <w:ind w:left="1134"/>
        <w:jc w:val="both"/>
        <w:rPr>
          <w:szCs w:val="24"/>
          <w:lang w:val="lt-LT"/>
        </w:rPr>
      </w:pPr>
      <w:r w:rsidRPr="00354A10">
        <w:rPr>
          <w:szCs w:val="24"/>
          <w:lang w:val="lt-LT"/>
        </w:rPr>
        <w:t>1.8. Mielagėnų seniūnijos;</w:t>
      </w:r>
    </w:p>
    <w:p w14:paraId="20A52892" w14:textId="77777777" w:rsidR="00F237F7" w:rsidRPr="00354A10" w:rsidRDefault="00F237F7" w:rsidP="00F237F7">
      <w:pPr>
        <w:tabs>
          <w:tab w:val="clear" w:pos="1293"/>
        </w:tabs>
        <w:ind w:left="1134"/>
        <w:jc w:val="both"/>
        <w:rPr>
          <w:szCs w:val="24"/>
          <w:lang w:val="lt-LT"/>
        </w:rPr>
      </w:pPr>
      <w:r w:rsidRPr="00354A10">
        <w:rPr>
          <w:szCs w:val="24"/>
          <w:lang w:val="lt-LT"/>
        </w:rPr>
        <w:t>1.9. Naujojo Daugėliškio seniūnijos;</w:t>
      </w:r>
    </w:p>
    <w:p w14:paraId="7B12305E" w14:textId="77777777" w:rsidR="00F237F7" w:rsidRPr="00354A10" w:rsidRDefault="00F237F7" w:rsidP="00F237F7">
      <w:pPr>
        <w:tabs>
          <w:tab w:val="left" w:pos="1202"/>
        </w:tabs>
        <w:ind w:left="1134"/>
        <w:jc w:val="both"/>
        <w:rPr>
          <w:szCs w:val="24"/>
          <w:lang w:val="lt-LT"/>
        </w:rPr>
      </w:pPr>
      <w:r w:rsidRPr="00354A10">
        <w:rPr>
          <w:szCs w:val="24"/>
          <w:lang w:val="lt-LT"/>
        </w:rPr>
        <w:t>1.10. Rimšės seniūnijos;</w:t>
      </w:r>
    </w:p>
    <w:p w14:paraId="03D6835C" w14:textId="77777777" w:rsidR="00F237F7" w:rsidRPr="00354A10" w:rsidRDefault="00F237F7" w:rsidP="00F237F7">
      <w:pPr>
        <w:tabs>
          <w:tab w:val="left" w:pos="1202"/>
        </w:tabs>
        <w:ind w:left="1134"/>
        <w:jc w:val="both"/>
        <w:rPr>
          <w:szCs w:val="24"/>
          <w:lang w:val="lt-LT"/>
        </w:rPr>
      </w:pPr>
      <w:r w:rsidRPr="00354A10">
        <w:rPr>
          <w:szCs w:val="24"/>
          <w:lang w:val="lt-LT"/>
        </w:rPr>
        <w:t>1.11. Tverečiaus seniūnijos;</w:t>
      </w:r>
    </w:p>
    <w:p w14:paraId="577A019D" w14:textId="77777777" w:rsidR="00F237F7" w:rsidRPr="00354A10" w:rsidRDefault="00F237F7" w:rsidP="00F237F7">
      <w:pPr>
        <w:tabs>
          <w:tab w:val="left" w:pos="1202"/>
        </w:tabs>
        <w:ind w:left="1134"/>
        <w:jc w:val="both"/>
        <w:rPr>
          <w:szCs w:val="24"/>
          <w:lang w:val="lt-LT"/>
        </w:rPr>
      </w:pPr>
      <w:r w:rsidRPr="00354A10">
        <w:rPr>
          <w:szCs w:val="24"/>
          <w:lang w:val="lt-LT"/>
        </w:rPr>
        <w:t>1.12. Vidiškių seniūnijos.</w:t>
      </w:r>
    </w:p>
    <w:p w14:paraId="5A7572DE" w14:textId="77777777" w:rsidR="00DB5617" w:rsidRDefault="00F237F7" w:rsidP="00F237F7">
      <w:pPr>
        <w:pStyle w:val="Pagrindiniotekstotrauka"/>
        <w:ind w:firstLine="1134"/>
        <w:rPr>
          <w:color w:val="000000"/>
          <w:spacing w:val="60"/>
          <w:shd w:val="clear" w:color="auto" w:fill="FFFFFF"/>
        </w:rPr>
      </w:pPr>
      <w:r w:rsidRPr="00354A10">
        <w:rPr>
          <w:szCs w:val="24"/>
        </w:rPr>
        <w:t xml:space="preserve">2. </w:t>
      </w:r>
      <w:r w:rsidR="004B56D7">
        <w:rPr>
          <w:color w:val="000000"/>
          <w:spacing w:val="60"/>
          <w:shd w:val="clear" w:color="auto" w:fill="FFFFFF"/>
        </w:rPr>
        <w:t>Įgalioju</w:t>
      </w:r>
      <w:r w:rsidR="00DB5617">
        <w:rPr>
          <w:color w:val="000000"/>
          <w:spacing w:val="60"/>
          <w:shd w:val="clear" w:color="auto" w:fill="FFFFFF"/>
        </w:rPr>
        <w:t>:</w:t>
      </w:r>
    </w:p>
    <w:p w14:paraId="7BE0E049" w14:textId="5966C708" w:rsidR="004B56D7" w:rsidRPr="006B6C27" w:rsidRDefault="00DB5617" w:rsidP="00F237F7">
      <w:pPr>
        <w:pStyle w:val="Pagrindiniotekstotrauka"/>
        <w:ind w:firstLine="1134"/>
        <w:rPr>
          <w:color w:val="000000"/>
          <w:shd w:val="clear" w:color="auto" w:fill="FFFFFF"/>
          <w:lang w:val="en-US"/>
        </w:rPr>
      </w:pPr>
      <w:r>
        <w:rPr>
          <w:color w:val="000000"/>
          <w:shd w:val="clear" w:color="auto" w:fill="FFFFFF"/>
        </w:rPr>
        <w:t xml:space="preserve">2.1. </w:t>
      </w:r>
      <w:r w:rsidR="004B56D7">
        <w:rPr>
          <w:color w:val="000000"/>
          <w:shd w:val="clear" w:color="auto" w:fill="FFFFFF"/>
        </w:rPr>
        <w:t xml:space="preserve"> </w:t>
      </w:r>
      <w:r>
        <w:rPr>
          <w:color w:val="000000"/>
          <w:shd w:val="clear" w:color="auto" w:fill="FFFFFF"/>
        </w:rPr>
        <w:t xml:space="preserve">Ignalinos </w:t>
      </w:r>
      <w:r w:rsidR="004B56D7">
        <w:rPr>
          <w:color w:val="000000"/>
          <w:shd w:val="clear" w:color="auto" w:fill="FFFFFF"/>
        </w:rPr>
        <w:t>rajono savivaldybės administracijos seniūnijų seniūnus pasirašyti seniūnijų nuostatus</w:t>
      </w:r>
      <w:r w:rsidR="006B6C27">
        <w:rPr>
          <w:color w:val="000000"/>
          <w:shd w:val="clear" w:color="auto" w:fill="FFFFFF"/>
        </w:rPr>
        <w:t xml:space="preserve"> ir Juridinių asmenų registrui teikiamus dokumentus</w:t>
      </w:r>
      <w:r>
        <w:rPr>
          <w:color w:val="000000"/>
          <w:shd w:val="clear" w:color="auto" w:fill="FFFFFF"/>
        </w:rPr>
        <w:t>;</w:t>
      </w:r>
    </w:p>
    <w:p w14:paraId="7E9CCFC7" w14:textId="7B941436" w:rsidR="00F237F7" w:rsidRPr="001F2894" w:rsidRDefault="00DB5617" w:rsidP="00F237F7">
      <w:pPr>
        <w:pStyle w:val="Pagrindiniotekstotrauka"/>
        <w:ind w:firstLine="1134"/>
        <w:rPr>
          <w:szCs w:val="24"/>
        </w:rPr>
      </w:pPr>
      <w:r>
        <w:rPr>
          <w:color w:val="000000"/>
        </w:rPr>
        <w:t>2.2.</w:t>
      </w:r>
      <w:r w:rsidR="006B6C27" w:rsidRPr="001F2894">
        <w:rPr>
          <w:color w:val="000000"/>
        </w:rPr>
        <w:t xml:space="preserve"> Teisė</w:t>
      </w:r>
      <w:r w:rsidR="00580614" w:rsidRPr="001F2894">
        <w:rPr>
          <w:color w:val="000000"/>
        </w:rPr>
        <w:t>s</w:t>
      </w:r>
      <w:r w:rsidR="006B6C27" w:rsidRPr="001F2894">
        <w:rPr>
          <w:color w:val="000000"/>
        </w:rPr>
        <w:t xml:space="preserve"> ir civilinės metrikacijos skyriaus vedėją Editą </w:t>
      </w:r>
      <w:proofErr w:type="spellStart"/>
      <w:r w:rsidR="006B6C27" w:rsidRPr="001F2894">
        <w:rPr>
          <w:color w:val="000000"/>
        </w:rPr>
        <w:t>Rastenienę</w:t>
      </w:r>
      <w:proofErr w:type="spellEnd"/>
      <w:r w:rsidR="006B6C27" w:rsidRPr="001F2894">
        <w:rPr>
          <w:color w:val="000000"/>
        </w:rPr>
        <w:t xml:space="preserve"> įstatymų nustatyta tvarka teikti seniūnijų nuostatus registruoti Juridinių asmenų registre.</w:t>
      </w:r>
      <w:r w:rsidR="006B6C27" w:rsidRPr="001F2894">
        <w:rPr>
          <w:color w:val="000000"/>
          <w:shd w:val="clear" w:color="auto" w:fill="FFFFFF"/>
        </w:rPr>
        <w:t xml:space="preserve"> </w:t>
      </w:r>
    </w:p>
    <w:p w14:paraId="74F0DDB0" w14:textId="77777777" w:rsidR="00F237F7" w:rsidRPr="00354A10" w:rsidRDefault="00F237F7" w:rsidP="00F237F7">
      <w:pPr>
        <w:pStyle w:val="Pagrindiniotekstotrauka"/>
        <w:ind w:firstLine="1134"/>
        <w:rPr>
          <w:szCs w:val="24"/>
        </w:rPr>
      </w:pPr>
      <w:r w:rsidRPr="001F2894">
        <w:rPr>
          <w:color w:val="000000"/>
          <w:szCs w:val="24"/>
        </w:rPr>
        <w:t>Šis įsakymas gali būti skundžiamas Ignalinos rajono savivaldybės administracijos direktoriui (Laisvės a. 70, 30122 Ignalina) Lietuvos Respublikos viešojo administravimo įstatymo nustatyta tvarka arba Lietuvos administracinių ginčų komisijos Panevėžio</w:t>
      </w:r>
      <w:r w:rsidRPr="00354A10">
        <w:rPr>
          <w:color w:val="000000"/>
          <w:szCs w:val="24"/>
        </w:rPr>
        <w:t xml:space="preserve"> apygardos skyriui (Respublikos g. 62, 35158 Panevėžys) Lietuvos Respublikos ikiteisminio administracinių ginčų nagrinėjimo tvarkos įstatymo nustatyta tvarka, arba Regionų apygardos administracinio teismo Panevėžio rūmams (Respublikos g. 62, 35158 Panevėžys) Lietuvos Respublikos administracinių bylų teisenos įstatymo nustatyta tvarka per vieną mėnesį nuo jo paskelbimo arba įteikimo suinteresuotai šaliai dienos.</w:t>
      </w:r>
    </w:p>
    <w:p w14:paraId="5775B14E" w14:textId="77777777" w:rsidR="00F237F7" w:rsidRDefault="00F237F7" w:rsidP="00F237F7">
      <w:pPr>
        <w:tabs>
          <w:tab w:val="left" w:pos="1134"/>
        </w:tabs>
        <w:jc w:val="both"/>
        <w:rPr>
          <w:color w:val="000000"/>
          <w:szCs w:val="24"/>
          <w:lang w:val="lt-LT" w:eastAsia="lt-LT"/>
        </w:rPr>
      </w:pPr>
    </w:p>
    <w:p w14:paraId="316E98D5" w14:textId="77777777" w:rsidR="005E7231" w:rsidRPr="00354A10" w:rsidRDefault="005E7231" w:rsidP="00F237F7">
      <w:pPr>
        <w:tabs>
          <w:tab w:val="left" w:pos="1134"/>
        </w:tabs>
        <w:jc w:val="both"/>
        <w:rPr>
          <w:color w:val="000000"/>
          <w:szCs w:val="24"/>
          <w:lang w:val="lt-LT" w:eastAsia="lt-LT"/>
        </w:rPr>
      </w:pPr>
    </w:p>
    <w:p w14:paraId="283CABF5" w14:textId="3F426F90" w:rsidR="007B5133" w:rsidRDefault="007B5133" w:rsidP="004B56D7">
      <w:pPr>
        <w:tabs>
          <w:tab w:val="right" w:leader="underscore" w:pos="9000"/>
        </w:tabs>
        <w:jc w:val="both"/>
        <w:rPr>
          <w:lang w:val="lt-LT"/>
        </w:rPr>
      </w:pPr>
      <w:r w:rsidRPr="007A2320">
        <w:rPr>
          <w:lang w:val="lt-LT"/>
        </w:rPr>
        <w:t xml:space="preserve">Administracijos </w:t>
      </w:r>
      <w:r w:rsidR="004B56D7">
        <w:rPr>
          <w:lang w:val="lt-LT"/>
        </w:rPr>
        <w:t xml:space="preserve">direktorė                                                                                         Jūratė </w:t>
      </w:r>
      <w:proofErr w:type="spellStart"/>
      <w:r w:rsidR="004B56D7">
        <w:rPr>
          <w:lang w:val="lt-LT"/>
        </w:rPr>
        <w:t>Balinskienė</w:t>
      </w:r>
      <w:proofErr w:type="spellEnd"/>
    </w:p>
    <w:p w14:paraId="72BEBF6D" w14:textId="43F9C0F1" w:rsidR="00694BD6" w:rsidRDefault="00694BD6" w:rsidP="00694BD6">
      <w:pPr>
        <w:tabs>
          <w:tab w:val="right" w:leader="underscore" w:pos="9000"/>
        </w:tabs>
        <w:jc w:val="center"/>
        <w:rPr>
          <w:lang w:val="lt-LT"/>
        </w:rPr>
      </w:pPr>
      <w:r>
        <w:rPr>
          <w:lang w:val="lt-LT"/>
        </w:rPr>
        <w:t>______________</w:t>
      </w:r>
    </w:p>
    <w:p w14:paraId="5F6BB777" w14:textId="77777777" w:rsidR="00694BD6" w:rsidRPr="007A2320" w:rsidRDefault="00694BD6" w:rsidP="00694BD6">
      <w:pPr>
        <w:tabs>
          <w:tab w:val="right" w:leader="underscore" w:pos="9000"/>
        </w:tabs>
        <w:jc w:val="center"/>
        <w:rPr>
          <w:lang w:val="lt-LT"/>
        </w:rPr>
      </w:pPr>
    </w:p>
    <w:p w14:paraId="7AE9FA11" w14:textId="77777777" w:rsidR="005E7231" w:rsidRDefault="00F237F7" w:rsidP="00F237F7">
      <w:pPr>
        <w:tabs>
          <w:tab w:val="clear" w:pos="1293"/>
        </w:tabs>
        <w:rPr>
          <w:szCs w:val="24"/>
          <w:lang w:val="lt-LT"/>
        </w:rPr>
      </w:pPr>
      <w:r w:rsidRPr="00354A10">
        <w:rPr>
          <w:szCs w:val="24"/>
          <w:lang w:val="lt-LT"/>
        </w:rPr>
        <w:t xml:space="preserve">                                                                    </w:t>
      </w:r>
      <w:r w:rsidR="007B5133">
        <w:rPr>
          <w:szCs w:val="24"/>
          <w:lang w:val="lt-LT"/>
        </w:rPr>
        <w:t xml:space="preserve">  </w:t>
      </w:r>
    </w:p>
    <w:p w14:paraId="591FEDA7" w14:textId="7D2B6472" w:rsidR="00F237F7" w:rsidRPr="00354A10" w:rsidRDefault="007B5133" w:rsidP="00F237F7">
      <w:pPr>
        <w:tabs>
          <w:tab w:val="clear" w:pos="1293"/>
        </w:tabs>
        <w:rPr>
          <w:szCs w:val="24"/>
          <w:lang w:val="lt-LT"/>
        </w:rPr>
      </w:pPr>
      <w:r>
        <w:rPr>
          <w:szCs w:val="24"/>
          <w:lang w:val="lt-LT"/>
        </w:rPr>
        <w:t xml:space="preserve">            </w:t>
      </w:r>
    </w:p>
    <w:p w14:paraId="7EE95A3A" w14:textId="77777777" w:rsidR="000F65AD" w:rsidRPr="00354A10" w:rsidRDefault="000F65AD" w:rsidP="000F65AD">
      <w:pPr>
        <w:pStyle w:val="Antrat1"/>
        <w:ind w:left="3982" w:firstLine="1202"/>
        <w:jc w:val="both"/>
        <w:rPr>
          <w:b w:val="0"/>
          <w:szCs w:val="24"/>
        </w:rPr>
      </w:pPr>
      <w:r w:rsidRPr="00354A10">
        <w:rPr>
          <w:b w:val="0"/>
          <w:szCs w:val="24"/>
        </w:rPr>
        <w:t>PATVIRTINTA</w:t>
      </w:r>
    </w:p>
    <w:p w14:paraId="59375E1A" w14:textId="0330A8AE" w:rsidR="000F65AD" w:rsidRPr="00354A10" w:rsidRDefault="000F65AD" w:rsidP="000F65AD">
      <w:pPr>
        <w:jc w:val="both"/>
        <w:rPr>
          <w:szCs w:val="24"/>
          <w:lang w:val="lt-LT"/>
        </w:rPr>
      </w:pPr>
      <w:r w:rsidRPr="00354A10">
        <w:rPr>
          <w:szCs w:val="24"/>
          <w:lang w:val="lt-LT"/>
        </w:rPr>
        <w:tab/>
      </w:r>
      <w:r w:rsidRPr="00354A10">
        <w:rPr>
          <w:szCs w:val="24"/>
          <w:lang w:val="lt-LT"/>
        </w:rPr>
        <w:tab/>
      </w:r>
      <w:r w:rsidRPr="00354A10">
        <w:rPr>
          <w:szCs w:val="24"/>
          <w:lang w:val="lt-LT"/>
        </w:rPr>
        <w:tab/>
      </w:r>
      <w:r w:rsidRPr="00354A10">
        <w:rPr>
          <w:szCs w:val="24"/>
          <w:lang w:val="lt-LT"/>
        </w:rPr>
        <w:tab/>
      </w:r>
      <w:r w:rsidRPr="00354A10">
        <w:rPr>
          <w:szCs w:val="24"/>
          <w:lang w:val="lt-LT"/>
        </w:rPr>
        <w:tab/>
        <w:t>Ignalinos rajono savivaldybės administracijos</w:t>
      </w:r>
    </w:p>
    <w:p w14:paraId="3C21EF2D" w14:textId="58581C87" w:rsidR="000F65AD" w:rsidRPr="00354A10" w:rsidRDefault="000F65AD" w:rsidP="000F65AD">
      <w:pPr>
        <w:jc w:val="both"/>
        <w:rPr>
          <w:szCs w:val="24"/>
          <w:lang w:val="lt-LT"/>
        </w:rPr>
      </w:pPr>
      <w:r w:rsidRPr="00354A10">
        <w:rPr>
          <w:szCs w:val="24"/>
          <w:lang w:val="lt-LT"/>
        </w:rPr>
        <w:tab/>
      </w:r>
      <w:r w:rsidRPr="00354A10">
        <w:rPr>
          <w:szCs w:val="24"/>
          <w:lang w:val="lt-LT"/>
        </w:rPr>
        <w:tab/>
      </w:r>
      <w:r w:rsidRPr="00354A10">
        <w:rPr>
          <w:szCs w:val="24"/>
          <w:lang w:val="lt-LT"/>
        </w:rPr>
        <w:tab/>
      </w:r>
      <w:r w:rsidRPr="00354A10">
        <w:rPr>
          <w:szCs w:val="24"/>
          <w:lang w:val="lt-LT"/>
        </w:rPr>
        <w:tab/>
      </w:r>
      <w:r w:rsidR="001E2A86" w:rsidRPr="00354A10">
        <w:rPr>
          <w:szCs w:val="24"/>
          <w:lang w:val="lt-LT"/>
        </w:rPr>
        <w:tab/>
        <w:t>d</w:t>
      </w:r>
      <w:r w:rsidRPr="00354A10">
        <w:rPr>
          <w:szCs w:val="24"/>
          <w:lang w:val="lt-LT"/>
        </w:rPr>
        <w:t xml:space="preserve">irektoriaus 2022 m.              d.  įsakymu Nr. </w:t>
      </w:r>
    </w:p>
    <w:p w14:paraId="6D7E11C1" w14:textId="77777777" w:rsidR="000F65AD" w:rsidRPr="00354A10" w:rsidRDefault="000F65AD" w:rsidP="00BD1AC3">
      <w:pPr>
        <w:rPr>
          <w:szCs w:val="24"/>
          <w:lang w:val="lt-LT"/>
        </w:rPr>
      </w:pPr>
    </w:p>
    <w:p w14:paraId="187C18DE" w14:textId="77777777" w:rsidR="000F65AD" w:rsidRPr="00354A10" w:rsidRDefault="000F65AD" w:rsidP="000F65AD">
      <w:pPr>
        <w:pStyle w:val="Antrat2"/>
        <w:rPr>
          <w:rFonts w:ascii="Times New Roman" w:hAnsi="Times New Roman"/>
          <w:b/>
          <w:bCs/>
          <w:sz w:val="24"/>
        </w:rPr>
      </w:pPr>
      <w:r w:rsidRPr="00354A10">
        <w:rPr>
          <w:rFonts w:ascii="Times New Roman" w:hAnsi="Times New Roman"/>
          <w:b/>
          <w:bCs/>
          <w:sz w:val="24"/>
        </w:rPr>
        <w:t>IGNALINOS RAJONO SAVIVALDYBĖS ADMINISTRACIJOS</w:t>
      </w:r>
    </w:p>
    <w:p w14:paraId="6BD2CAF2" w14:textId="77777777" w:rsidR="000F65AD" w:rsidRPr="00354A10" w:rsidRDefault="000F65AD" w:rsidP="000F65AD">
      <w:pPr>
        <w:pStyle w:val="Antrat2"/>
        <w:rPr>
          <w:rFonts w:ascii="Times New Roman" w:hAnsi="Times New Roman"/>
          <w:b/>
          <w:bCs/>
          <w:sz w:val="24"/>
        </w:rPr>
      </w:pPr>
      <w:r w:rsidRPr="00354A10">
        <w:rPr>
          <w:rFonts w:ascii="Times New Roman" w:hAnsi="Times New Roman"/>
          <w:b/>
          <w:bCs/>
          <w:sz w:val="24"/>
        </w:rPr>
        <w:t xml:space="preserve"> STRUKTŪRINIO TERITORINIO PADALINIO – CEIKINIŲ SENIŪNIJOS </w:t>
      </w:r>
    </w:p>
    <w:p w14:paraId="10C09F00" w14:textId="77777777" w:rsidR="000F65AD" w:rsidRPr="00354A10" w:rsidRDefault="000F65AD" w:rsidP="000F65AD">
      <w:pPr>
        <w:pStyle w:val="Antrat2"/>
        <w:rPr>
          <w:rFonts w:ascii="Times New Roman" w:hAnsi="Times New Roman"/>
          <w:b/>
          <w:bCs/>
          <w:sz w:val="24"/>
        </w:rPr>
      </w:pPr>
      <w:r w:rsidRPr="00354A10">
        <w:rPr>
          <w:rFonts w:ascii="Times New Roman" w:hAnsi="Times New Roman"/>
          <w:b/>
          <w:bCs/>
          <w:sz w:val="24"/>
        </w:rPr>
        <w:t>VEIKLOS NUOSTATAI</w:t>
      </w:r>
    </w:p>
    <w:p w14:paraId="48A08ADB" w14:textId="77777777" w:rsidR="000F65AD" w:rsidRPr="00354A10" w:rsidRDefault="000F65AD" w:rsidP="000F65AD">
      <w:pPr>
        <w:jc w:val="center"/>
        <w:rPr>
          <w:szCs w:val="24"/>
          <w:lang w:val="lt-LT"/>
        </w:rPr>
      </w:pPr>
    </w:p>
    <w:p w14:paraId="51FBD4D1" w14:textId="77777777" w:rsidR="000F65AD" w:rsidRPr="00354A10" w:rsidRDefault="000F65AD" w:rsidP="000F65AD">
      <w:pPr>
        <w:pStyle w:val="Antrat1"/>
        <w:tabs>
          <w:tab w:val="left" w:pos="1293"/>
        </w:tabs>
        <w:rPr>
          <w:szCs w:val="24"/>
        </w:rPr>
      </w:pPr>
      <w:r w:rsidRPr="00354A10">
        <w:rPr>
          <w:szCs w:val="24"/>
        </w:rPr>
        <w:t>I SKYRIUS</w:t>
      </w:r>
    </w:p>
    <w:p w14:paraId="452026EC" w14:textId="77777777" w:rsidR="000F65AD" w:rsidRPr="00354A10" w:rsidRDefault="000F65AD" w:rsidP="000F65AD">
      <w:pPr>
        <w:pStyle w:val="Antrat3"/>
        <w:jc w:val="center"/>
        <w:rPr>
          <w:rFonts w:ascii="Times New Roman" w:hAnsi="Times New Roman"/>
          <w:b/>
          <w:bCs/>
          <w:sz w:val="24"/>
        </w:rPr>
      </w:pPr>
      <w:r w:rsidRPr="00354A10">
        <w:rPr>
          <w:rFonts w:ascii="Times New Roman" w:hAnsi="Times New Roman"/>
          <w:b/>
          <w:bCs/>
          <w:sz w:val="24"/>
        </w:rPr>
        <w:t>BENDROSIOS NUOSTATOS</w:t>
      </w:r>
    </w:p>
    <w:p w14:paraId="7D821322" w14:textId="77777777" w:rsidR="000F65AD" w:rsidRPr="00354A10" w:rsidRDefault="000F65AD" w:rsidP="000F65AD">
      <w:pPr>
        <w:rPr>
          <w:szCs w:val="24"/>
          <w:lang w:val="lt-LT"/>
        </w:rPr>
      </w:pPr>
    </w:p>
    <w:p w14:paraId="0224F2AC" w14:textId="4149E5C3" w:rsidR="000F65AD" w:rsidRPr="00354A10" w:rsidRDefault="001E2A86" w:rsidP="009C213A">
      <w:pPr>
        <w:tabs>
          <w:tab w:val="clear" w:pos="1293"/>
          <w:tab w:val="left" w:pos="1134"/>
        </w:tabs>
        <w:jc w:val="both"/>
        <w:rPr>
          <w:szCs w:val="24"/>
          <w:lang w:val="lt-LT"/>
        </w:rPr>
      </w:pPr>
      <w:r w:rsidRPr="00354A10">
        <w:rPr>
          <w:szCs w:val="24"/>
          <w:lang w:val="lt-LT"/>
        </w:rPr>
        <w:tab/>
      </w:r>
      <w:r w:rsidR="000F65AD" w:rsidRPr="00354A10">
        <w:rPr>
          <w:szCs w:val="24"/>
          <w:lang w:val="lt-LT"/>
        </w:rPr>
        <w:t xml:space="preserve">1. Ignalinos rajono savivaldybės administracija – biudžetinė viešojo administravimo įstaiga. Buveinė – Laisvės a. 70, Ignalinos </w:t>
      </w:r>
      <w:r w:rsidR="00496AC2">
        <w:rPr>
          <w:szCs w:val="24"/>
          <w:lang w:val="lt-LT"/>
        </w:rPr>
        <w:t>m.</w:t>
      </w:r>
      <w:r w:rsidR="000F65AD" w:rsidRPr="00354A10">
        <w:rPr>
          <w:szCs w:val="24"/>
          <w:lang w:val="lt-LT"/>
        </w:rPr>
        <w:t xml:space="preserve">, Ignalinos </w:t>
      </w:r>
      <w:r w:rsidR="00496AC2">
        <w:rPr>
          <w:szCs w:val="24"/>
          <w:lang w:val="lt-LT"/>
        </w:rPr>
        <w:t>r. sav</w:t>
      </w:r>
      <w:r w:rsidR="000F65AD" w:rsidRPr="00354A10">
        <w:rPr>
          <w:szCs w:val="24"/>
          <w:lang w:val="lt-LT"/>
        </w:rPr>
        <w:t xml:space="preserve">. Juridinio asmens kodas 288768350. </w:t>
      </w:r>
    </w:p>
    <w:p w14:paraId="0CA0DD8A" w14:textId="0174257A" w:rsidR="001E2A86" w:rsidRPr="00354A10" w:rsidRDefault="000F65AD" w:rsidP="009C213A">
      <w:pPr>
        <w:tabs>
          <w:tab w:val="clear" w:pos="1293"/>
          <w:tab w:val="left" w:pos="1134"/>
        </w:tabs>
        <w:jc w:val="both"/>
        <w:rPr>
          <w:szCs w:val="24"/>
          <w:lang w:val="lt-LT"/>
        </w:rPr>
      </w:pPr>
      <w:r w:rsidRPr="00354A10">
        <w:rPr>
          <w:szCs w:val="24"/>
          <w:lang w:val="lt-LT"/>
        </w:rPr>
        <w:tab/>
        <w:t>Registrų centro Juridinių asmenų registre yra kaupiami ir saugomi duomenys apie Ignalinos rajono savivaldybės administracijos ir savivaldybės administracijos filialų</w:t>
      </w:r>
      <w:r w:rsidR="00AC79FE" w:rsidRPr="00354A10">
        <w:rPr>
          <w:szCs w:val="24"/>
          <w:lang w:val="lt-LT"/>
        </w:rPr>
        <w:t>,</w:t>
      </w:r>
      <w:r w:rsidRPr="00354A10">
        <w:rPr>
          <w:szCs w:val="24"/>
          <w:lang w:val="lt-LT"/>
        </w:rPr>
        <w:t xml:space="preserve"> t</w:t>
      </w:r>
      <w:r w:rsidR="00AC79FE" w:rsidRPr="00354A10">
        <w:rPr>
          <w:szCs w:val="24"/>
          <w:lang w:val="lt-LT"/>
        </w:rPr>
        <w:t>.</w:t>
      </w:r>
      <w:r w:rsidR="00496AC2">
        <w:rPr>
          <w:szCs w:val="24"/>
          <w:lang w:val="lt-LT"/>
        </w:rPr>
        <w:t xml:space="preserve"> </w:t>
      </w:r>
      <w:r w:rsidRPr="00354A10">
        <w:rPr>
          <w:szCs w:val="24"/>
          <w:lang w:val="lt-LT"/>
        </w:rPr>
        <w:t xml:space="preserve">y. seniūnijų veiklą. Ignalinos rajono savivaldybės administracija turi elektroninio pristatymo dėžutės adresą, </w:t>
      </w:r>
      <w:r w:rsidR="00AC79FE" w:rsidRPr="00354A10">
        <w:rPr>
          <w:szCs w:val="24"/>
          <w:lang w:val="lt-LT"/>
        </w:rPr>
        <w:t>(</w:t>
      </w:r>
      <w:r w:rsidRPr="00354A10">
        <w:rPr>
          <w:szCs w:val="24"/>
          <w:lang w:val="lt-LT"/>
        </w:rPr>
        <w:t>juridinio asmens kodas 288768350</w:t>
      </w:r>
      <w:r w:rsidR="00AC79FE" w:rsidRPr="00354A10">
        <w:rPr>
          <w:szCs w:val="24"/>
          <w:lang w:val="lt-LT"/>
        </w:rPr>
        <w:t>)</w:t>
      </w:r>
      <w:r w:rsidRPr="00354A10">
        <w:rPr>
          <w:szCs w:val="24"/>
          <w:lang w:val="lt-LT"/>
        </w:rPr>
        <w:t>, filialai elektroninio pristatymo dėžutės adreso</w:t>
      </w:r>
      <w:r w:rsidR="00AC79FE" w:rsidRPr="00354A10">
        <w:rPr>
          <w:szCs w:val="24"/>
          <w:lang w:val="lt-LT"/>
        </w:rPr>
        <w:t xml:space="preserve"> neturi</w:t>
      </w:r>
      <w:r w:rsidRPr="00354A10">
        <w:rPr>
          <w:szCs w:val="24"/>
          <w:lang w:val="lt-LT"/>
        </w:rPr>
        <w:t>. Ignalinos rajono savivaldybės taryba sprendžia dėl seniūnijos formos keitimo tikslingumo.</w:t>
      </w:r>
    </w:p>
    <w:p w14:paraId="1A0FC5C9" w14:textId="5B7F7B01" w:rsidR="001E2A86" w:rsidRPr="00354A10" w:rsidRDefault="001E2A86" w:rsidP="009C213A">
      <w:pPr>
        <w:tabs>
          <w:tab w:val="clear" w:pos="1293"/>
          <w:tab w:val="left" w:pos="1134"/>
        </w:tabs>
        <w:jc w:val="both"/>
        <w:rPr>
          <w:szCs w:val="24"/>
          <w:lang w:val="lt-LT"/>
        </w:rPr>
      </w:pPr>
      <w:r w:rsidRPr="00354A10">
        <w:rPr>
          <w:szCs w:val="24"/>
          <w:lang w:val="lt-LT"/>
        </w:rPr>
        <w:tab/>
      </w:r>
      <w:r w:rsidR="000F65AD" w:rsidRPr="00354A10">
        <w:rPr>
          <w:szCs w:val="24"/>
          <w:lang w:val="lt-LT"/>
        </w:rPr>
        <w:t>2. Ignalinos rajono savivaldybės administracijos (toliau – savivaldybės administracijos) Ceikinių seniūnija (toliau – seniūnija) yra savivaldybės administracijos struktūrinis teritorinis padalinys – jos filialas, veikiantis tam tikroje Ignalinos rajono savivaldybės (toliau – savivaldybė) teritorijos dalyje.</w:t>
      </w:r>
      <w:r w:rsidR="00FA2D29" w:rsidRPr="00354A10">
        <w:rPr>
          <w:szCs w:val="24"/>
          <w:lang w:val="lt-LT"/>
        </w:rPr>
        <w:t xml:space="preserve"> </w:t>
      </w:r>
      <w:r w:rsidR="000F65AD" w:rsidRPr="00354A10">
        <w:rPr>
          <w:szCs w:val="24"/>
          <w:lang w:val="lt-LT"/>
        </w:rPr>
        <w:t>Seniūnijos – savivaldybės administracijos filialo – veiklą reglamentuoja savivaldybės administracijos direktoriaus patvirtinti seniūnijos nuostatai.</w:t>
      </w:r>
    </w:p>
    <w:p w14:paraId="330B6E98" w14:textId="5740C501" w:rsidR="001E2A86" w:rsidRPr="00354A10" w:rsidRDefault="001E2A86" w:rsidP="009C213A">
      <w:pPr>
        <w:tabs>
          <w:tab w:val="clear" w:pos="1293"/>
          <w:tab w:val="left" w:pos="1134"/>
        </w:tabs>
        <w:jc w:val="both"/>
        <w:rPr>
          <w:szCs w:val="24"/>
          <w:lang w:val="lt-LT"/>
        </w:rPr>
      </w:pPr>
      <w:r w:rsidRPr="00354A10">
        <w:rPr>
          <w:szCs w:val="24"/>
          <w:lang w:val="lt-LT"/>
        </w:rPr>
        <w:tab/>
      </w:r>
      <w:r w:rsidR="000F65AD" w:rsidRPr="00354A10">
        <w:rPr>
          <w:szCs w:val="24"/>
          <w:lang w:val="lt-LT"/>
        </w:rPr>
        <w:t>3.</w:t>
      </w:r>
      <w:r w:rsidR="00FA7B71">
        <w:rPr>
          <w:szCs w:val="24"/>
          <w:lang w:val="lt-LT"/>
        </w:rPr>
        <w:t xml:space="preserve"> </w:t>
      </w:r>
      <w:r w:rsidR="000F65AD" w:rsidRPr="00354A10">
        <w:rPr>
          <w:szCs w:val="24"/>
          <w:lang w:val="lt-LT"/>
        </w:rPr>
        <w:t>Savivaldybės administracijos Ceikinių seniūnijos veiklos nuostatai (toliau – nuostatai) nustato seniūnijos uždavinius, apibrėžia seniūnijos funkcijas, teises ir pareigas, darbo organizavimą, atsakomybę, kitus veiklos klausimus.</w:t>
      </w:r>
    </w:p>
    <w:p w14:paraId="345C0FC8" w14:textId="77777777" w:rsidR="001E2A86" w:rsidRPr="00354A10" w:rsidRDefault="001E2A86" w:rsidP="009C213A">
      <w:pPr>
        <w:tabs>
          <w:tab w:val="clear" w:pos="1293"/>
          <w:tab w:val="left" w:pos="1134"/>
        </w:tabs>
        <w:jc w:val="both"/>
        <w:rPr>
          <w:szCs w:val="24"/>
          <w:lang w:val="lt-LT"/>
        </w:rPr>
      </w:pPr>
      <w:r w:rsidRPr="00354A10">
        <w:rPr>
          <w:szCs w:val="24"/>
          <w:lang w:val="lt-LT"/>
        </w:rPr>
        <w:tab/>
      </w:r>
      <w:r w:rsidR="000F65AD" w:rsidRPr="00354A10">
        <w:rPr>
          <w:szCs w:val="24"/>
          <w:lang w:val="lt-LT"/>
        </w:rPr>
        <w:t>4. Seniūnija savo veikloje vadovaujasi Lietuvos Respublikos Konstitucija, Lietuvos Respublikos civiliniu kodeksu, Lietuvos Respublikos vietos savivaldos įstatymu, kitais įstatymais, Lietuvos Respublikos Vyriausybės nutarimais, savivaldybės tarybos sprendimais, mero potvarkiais, Ignalinos rajono savivaldybės administracijos direktoriaus (toliau – savivaldybės administracijos direktorius) įsakymais, kitais teisės aktais ir šiais nuostatais.</w:t>
      </w:r>
    </w:p>
    <w:p w14:paraId="1A6F6215" w14:textId="77777777" w:rsidR="00534B03" w:rsidRPr="00354A10" w:rsidRDefault="001E2A86" w:rsidP="009C213A">
      <w:pPr>
        <w:tabs>
          <w:tab w:val="clear" w:pos="1293"/>
          <w:tab w:val="left" w:pos="1134"/>
        </w:tabs>
        <w:jc w:val="both"/>
        <w:rPr>
          <w:szCs w:val="24"/>
          <w:lang w:val="lt-LT"/>
        </w:rPr>
      </w:pPr>
      <w:r w:rsidRPr="00354A10">
        <w:rPr>
          <w:szCs w:val="24"/>
          <w:lang w:val="lt-LT"/>
        </w:rPr>
        <w:tab/>
      </w:r>
      <w:r w:rsidR="000F65AD" w:rsidRPr="00354A10">
        <w:rPr>
          <w:szCs w:val="24"/>
          <w:lang w:val="lt-LT"/>
        </w:rPr>
        <w:t>5. Seniūnijos tikslas – spręsti jos kompetencijai priklausančius klausimus atitinkamoje savivaldybės tarybos priskirtoje teritorijoje, įgyvendinti pavestas vietos savivaldos ir viešojo administravimo įstatymo funkcijas.</w:t>
      </w:r>
    </w:p>
    <w:p w14:paraId="397FA968" w14:textId="77777777" w:rsidR="00534B03" w:rsidRPr="00354A10" w:rsidRDefault="00534B03" w:rsidP="009C213A">
      <w:pPr>
        <w:tabs>
          <w:tab w:val="clear" w:pos="1293"/>
          <w:tab w:val="left" w:pos="1134"/>
        </w:tabs>
        <w:jc w:val="both"/>
        <w:rPr>
          <w:szCs w:val="24"/>
          <w:lang w:val="lt-LT"/>
        </w:rPr>
      </w:pPr>
      <w:r w:rsidRPr="00354A10">
        <w:rPr>
          <w:szCs w:val="24"/>
          <w:lang w:val="lt-LT"/>
        </w:rPr>
        <w:tab/>
      </w:r>
      <w:r w:rsidR="000F65AD" w:rsidRPr="00354A10">
        <w:rPr>
          <w:szCs w:val="24"/>
          <w:lang w:val="lt-LT"/>
        </w:rPr>
        <w:t>6. Seniūnijos veikla organizuojama pagal seniūnijos metinį veiklos planą.</w:t>
      </w:r>
    </w:p>
    <w:p w14:paraId="1E2E8025" w14:textId="77777777" w:rsidR="00534B03" w:rsidRPr="00354A10" w:rsidRDefault="00534B03" w:rsidP="009C213A">
      <w:pPr>
        <w:tabs>
          <w:tab w:val="clear" w:pos="1293"/>
          <w:tab w:val="left" w:pos="1134"/>
        </w:tabs>
        <w:jc w:val="both"/>
        <w:rPr>
          <w:szCs w:val="24"/>
          <w:lang w:val="lt-LT"/>
        </w:rPr>
      </w:pPr>
      <w:r w:rsidRPr="00354A10">
        <w:rPr>
          <w:szCs w:val="24"/>
          <w:lang w:val="lt-LT"/>
        </w:rPr>
        <w:tab/>
      </w:r>
      <w:r w:rsidR="000F65AD" w:rsidRPr="00354A10">
        <w:rPr>
          <w:szCs w:val="24"/>
          <w:lang w:val="lt-LT"/>
        </w:rPr>
        <w:t>7. Seniūnija sprendžia jos kompetencijai priklausančius klausimus.</w:t>
      </w:r>
    </w:p>
    <w:p w14:paraId="48D26996" w14:textId="77777777" w:rsidR="00534B03" w:rsidRPr="00354A10" w:rsidRDefault="00534B03" w:rsidP="009C213A">
      <w:pPr>
        <w:tabs>
          <w:tab w:val="clear" w:pos="1293"/>
          <w:tab w:val="left" w:pos="1134"/>
        </w:tabs>
        <w:jc w:val="both"/>
        <w:rPr>
          <w:szCs w:val="24"/>
          <w:lang w:val="lt-LT"/>
        </w:rPr>
      </w:pPr>
      <w:r w:rsidRPr="00354A10">
        <w:rPr>
          <w:szCs w:val="24"/>
          <w:lang w:val="lt-LT"/>
        </w:rPr>
        <w:tab/>
      </w:r>
      <w:r w:rsidR="000F65AD" w:rsidRPr="00354A10">
        <w:rPr>
          <w:szCs w:val="24"/>
          <w:lang w:val="lt-LT"/>
        </w:rPr>
        <w:t xml:space="preserve">8. Seniūnijos veikla finansuojama iš savivaldybės biudžeto ir kitų įstatymuose nustatytų lėšų. </w:t>
      </w:r>
      <w:r w:rsidR="000F65AD" w:rsidRPr="00354A10">
        <w:rPr>
          <w:color w:val="000000"/>
          <w:szCs w:val="24"/>
          <w:shd w:val="clear" w:color="auto" w:fill="FFFFFF"/>
          <w:lang w:val="lt-LT"/>
        </w:rPr>
        <w:t>Seniūnija turi sąskaitą banke.</w:t>
      </w:r>
      <w:r w:rsidR="000F65AD" w:rsidRPr="00354A10">
        <w:rPr>
          <w:szCs w:val="24"/>
          <w:lang w:val="lt-LT"/>
        </w:rPr>
        <w:t xml:space="preserve"> </w:t>
      </w:r>
    </w:p>
    <w:p w14:paraId="10176089" w14:textId="1B7DC4CE" w:rsidR="000F65AD" w:rsidRPr="00354A10" w:rsidRDefault="00534B03" w:rsidP="009C213A">
      <w:pPr>
        <w:tabs>
          <w:tab w:val="clear" w:pos="1293"/>
          <w:tab w:val="left" w:pos="1134"/>
        </w:tabs>
        <w:jc w:val="both"/>
        <w:rPr>
          <w:szCs w:val="24"/>
          <w:lang w:val="lt-LT"/>
        </w:rPr>
      </w:pPr>
      <w:r w:rsidRPr="00354A10">
        <w:rPr>
          <w:szCs w:val="24"/>
          <w:lang w:val="lt-LT"/>
        </w:rPr>
        <w:tab/>
      </w:r>
      <w:r w:rsidR="000F65AD" w:rsidRPr="00354A10">
        <w:rPr>
          <w:szCs w:val="24"/>
          <w:lang w:val="lt-LT"/>
        </w:rPr>
        <w:t>9. Seniūnijos adresas: Bažnyčios g. 18, 30185 Ceikinių k., Ceikinių sen., Ignalinos r. sav.,</w:t>
      </w:r>
      <w:r w:rsidRPr="00354A10">
        <w:rPr>
          <w:szCs w:val="24"/>
          <w:lang w:val="lt-LT"/>
        </w:rPr>
        <w:t xml:space="preserve"> </w:t>
      </w:r>
      <w:r w:rsidR="000F65AD" w:rsidRPr="00354A10">
        <w:rPr>
          <w:szCs w:val="24"/>
          <w:lang w:val="lt-LT"/>
        </w:rPr>
        <w:t>juridinio asmens filialo kodas 188632748.</w:t>
      </w:r>
    </w:p>
    <w:p w14:paraId="0CF0AE64" w14:textId="77777777" w:rsidR="00FC22EF" w:rsidRPr="00354A10" w:rsidRDefault="00FC22EF" w:rsidP="0034222E">
      <w:pPr>
        <w:jc w:val="center"/>
        <w:rPr>
          <w:b/>
          <w:bCs/>
          <w:szCs w:val="24"/>
          <w:lang w:val="lt-LT"/>
        </w:rPr>
      </w:pPr>
    </w:p>
    <w:p w14:paraId="030DFC88" w14:textId="7F4ECBE3" w:rsidR="000F65AD" w:rsidRPr="00354A10" w:rsidRDefault="000F65AD" w:rsidP="0034222E">
      <w:pPr>
        <w:jc w:val="center"/>
        <w:rPr>
          <w:b/>
          <w:bCs/>
          <w:szCs w:val="24"/>
          <w:lang w:val="lt-LT"/>
        </w:rPr>
      </w:pPr>
      <w:r w:rsidRPr="00354A10">
        <w:rPr>
          <w:b/>
          <w:bCs/>
          <w:szCs w:val="24"/>
          <w:lang w:val="lt-LT"/>
        </w:rPr>
        <w:t>II SKYRIUS</w:t>
      </w:r>
    </w:p>
    <w:p w14:paraId="4A9DA574" w14:textId="2208026B" w:rsidR="000F65AD" w:rsidRPr="00354A10" w:rsidRDefault="000F65AD" w:rsidP="000F65AD">
      <w:pPr>
        <w:pStyle w:val="Antrat1"/>
        <w:tabs>
          <w:tab w:val="left" w:pos="1293"/>
        </w:tabs>
        <w:rPr>
          <w:bCs/>
          <w:szCs w:val="24"/>
        </w:rPr>
      </w:pPr>
      <w:r w:rsidRPr="00354A10">
        <w:rPr>
          <w:bCs/>
          <w:szCs w:val="24"/>
        </w:rPr>
        <w:t>SENIŪNIJOS IR SENIŪNO UŽDAVINIAI IR FUNKCIJOS</w:t>
      </w:r>
    </w:p>
    <w:p w14:paraId="2916D0EE" w14:textId="77777777" w:rsidR="0034222E" w:rsidRPr="00354A10" w:rsidRDefault="0034222E" w:rsidP="000F65AD">
      <w:pPr>
        <w:tabs>
          <w:tab w:val="clear" w:pos="1293"/>
          <w:tab w:val="left" w:pos="1134"/>
        </w:tabs>
        <w:jc w:val="both"/>
        <w:rPr>
          <w:b/>
          <w:bCs/>
          <w:szCs w:val="24"/>
          <w:lang w:val="lt-LT"/>
        </w:rPr>
      </w:pPr>
    </w:p>
    <w:p w14:paraId="68829700" w14:textId="77777777" w:rsidR="0034222E" w:rsidRPr="00354A10" w:rsidRDefault="0034222E" w:rsidP="009C213A">
      <w:pPr>
        <w:tabs>
          <w:tab w:val="clear" w:pos="1293"/>
          <w:tab w:val="left" w:pos="1134"/>
        </w:tabs>
        <w:jc w:val="both"/>
        <w:rPr>
          <w:szCs w:val="24"/>
          <w:lang w:val="lt-LT"/>
        </w:rPr>
      </w:pPr>
      <w:r w:rsidRPr="00354A10">
        <w:rPr>
          <w:b/>
          <w:bCs/>
          <w:szCs w:val="24"/>
          <w:lang w:val="lt-LT"/>
        </w:rPr>
        <w:tab/>
      </w:r>
      <w:r w:rsidR="000F65AD" w:rsidRPr="00354A10">
        <w:rPr>
          <w:szCs w:val="24"/>
          <w:lang w:val="lt-LT"/>
        </w:rPr>
        <w:t>10. Seniūnijos uždaviniai – įgyvendinti jai priskirtas funkcijas, numatytas Vietos savivaldos įstatyme, siekiant užtikrinti visų vietos bendruomenės narių interesų įgyvendinimą.</w:t>
      </w:r>
    </w:p>
    <w:p w14:paraId="7AEB4CAD" w14:textId="77777777" w:rsidR="00543689" w:rsidRPr="00354A10" w:rsidRDefault="0034222E" w:rsidP="009C213A">
      <w:pPr>
        <w:tabs>
          <w:tab w:val="clear" w:pos="1293"/>
          <w:tab w:val="left" w:pos="1134"/>
        </w:tabs>
        <w:jc w:val="both"/>
        <w:rPr>
          <w:szCs w:val="24"/>
          <w:lang w:val="lt-LT"/>
        </w:rPr>
      </w:pPr>
      <w:r w:rsidRPr="00354A10">
        <w:rPr>
          <w:szCs w:val="24"/>
          <w:lang w:val="lt-LT"/>
        </w:rPr>
        <w:tab/>
      </w:r>
      <w:r w:rsidR="000F65AD" w:rsidRPr="00354A10">
        <w:rPr>
          <w:szCs w:val="24"/>
          <w:lang w:val="lt-LT"/>
        </w:rPr>
        <w:t>11. Įgyvendindama jai skirtus uždavinius, seniūnija atlieka šias funkcijas:</w:t>
      </w:r>
    </w:p>
    <w:p w14:paraId="06C3E327" w14:textId="2FE97844" w:rsidR="000F65AD" w:rsidRPr="00354A10" w:rsidRDefault="00543689" w:rsidP="009C213A">
      <w:pPr>
        <w:tabs>
          <w:tab w:val="clear" w:pos="1293"/>
          <w:tab w:val="left" w:pos="1134"/>
        </w:tabs>
        <w:jc w:val="both"/>
        <w:rPr>
          <w:szCs w:val="24"/>
          <w:lang w:val="lt-LT"/>
        </w:rPr>
      </w:pPr>
      <w:r w:rsidRPr="00354A10">
        <w:rPr>
          <w:szCs w:val="24"/>
          <w:lang w:val="lt-LT"/>
        </w:rPr>
        <w:tab/>
        <w:t xml:space="preserve">11.1. </w:t>
      </w:r>
      <w:r w:rsidRPr="00354A10">
        <w:rPr>
          <w:color w:val="000000"/>
          <w:szCs w:val="24"/>
          <w:lang w:val="lt-LT"/>
        </w:rPr>
        <w:t xml:space="preserve">Tvarko </w:t>
      </w:r>
      <w:r w:rsidR="000F65AD" w:rsidRPr="00354A10">
        <w:rPr>
          <w:color w:val="000000"/>
          <w:szCs w:val="24"/>
          <w:lang w:val="lt-LT"/>
        </w:rPr>
        <w:t>gyvenamosios vietos deklaravimo duomenų ir gyvenamosios vietos nedeklaravusių asmenų apskaitą, išduoda seniūnijos aptarnaujamos teritorijos gyventojams Lietuvos Respublikos</w:t>
      </w:r>
      <w:r w:rsidR="0034222E" w:rsidRPr="00354A10">
        <w:rPr>
          <w:color w:val="000000"/>
          <w:szCs w:val="24"/>
          <w:lang w:val="lt-LT"/>
        </w:rPr>
        <w:t xml:space="preserve"> </w:t>
      </w:r>
      <w:hyperlink r:id="rId8" w:tgtFrame="Lietuvos Respublikos gyvenamosios vietos deklaravimo įstatymas">
        <w:r w:rsidR="000F65AD" w:rsidRPr="00354A10">
          <w:rPr>
            <w:rStyle w:val="Hipersaitas"/>
            <w:iCs/>
            <w:color w:val="auto"/>
            <w:szCs w:val="24"/>
            <w:u w:val="none"/>
            <w:lang w:val="lt-LT"/>
          </w:rPr>
          <w:t>gyvenamosios vietos deklaravimo įstatyme</w:t>
        </w:r>
      </w:hyperlink>
      <w:r w:rsidR="0034222E" w:rsidRPr="00354A10">
        <w:rPr>
          <w:color w:val="000000"/>
          <w:szCs w:val="24"/>
          <w:lang w:val="lt-LT"/>
        </w:rPr>
        <w:t xml:space="preserve"> </w:t>
      </w:r>
      <w:r w:rsidR="000F65AD" w:rsidRPr="00354A10">
        <w:rPr>
          <w:color w:val="000000"/>
          <w:szCs w:val="24"/>
          <w:lang w:val="lt-LT"/>
        </w:rPr>
        <w:t>nustatytus, taip pat įstatymuose numatytus kitus faktinę padėtį patvirtinančius dokumentus.</w:t>
      </w:r>
    </w:p>
    <w:p w14:paraId="4E2A6BE6" w14:textId="77777777" w:rsidR="00223B53" w:rsidRPr="00354A10" w:rsidRDefault="000F65AD" w:rsidP="009C213A">
      <w:pPr>
        <w:pStyle w:val="tajtip"/>
        <w:shd w:val="clear" w:color="auto" w:fill="FFFFFF"/>
        <w:tabs>
          <w:tab w:val="left" w:pos="1134"/>
        </w:tabs>
        <w:spacing w:beforeAutospacing="0" w:afterAutospacing="0"/>
        <w:ind w:firstLine="720"/>
        <w:jc w:val="both"/>
        <w:rPr>
          <w:color w:val="000000"/>
        </w:rPr>
      </w:pPr>
      <w:r w:rsidRPr="00354A10">
        <w:tab/>
        <w:t>11.2.</w:t>
      </w:r>
      <w:r w:rsidRPr="00354A10">
        <w:rPr>
          <w:color w:val="000000"/>
        </w:rPr>
        <w:t xml:space="preserve"> Registruoja žemės, vandens telkinių, miško sklypų savininkų, valdytojų ir naudotojų pranešimus apie medžiojamųjų gyvūnų ir griežtai saugomų rūšių laukinių gyvūnų padarytą žalą ir teikia duomenis savivaldybės administracijos direktoriui.</w:t>
      </w:r>
    </w:p>
    <w:p w14:paraId="618630B7" w14:textId="77777777" w:rsidR="00223B53" w:rsidRPr="00354A10" w:rsidRDefault="000F65AD" w:rsidP="009C213A">
      <w:pPr>
        <w:pStyle w:val="tajtip"/>
        <w:shd w:val="clear" w:color="auto" w:fill="FFFFFF"/>
        <w:tabs>
          <w:tab w:val="left" w:pos="1134"/>
        </w:tabs>
        <w:spacing w:beforeAutospacing="0" w:afterAutospacing="0"/>
        <w:ind w:firstLine="1134"/>
        <w:jc w:val="both"/>
        <w:rPr>
          <w:color w:val="000000"/>
        </w:rPr>
      </w:pPr>
      <w:r w:rsidRPr="00354A10">
        <w:t xml:space="preserve">11.3. Lietuvos Respublikos </w:t>
      </w:r>
      <w:r w:rsidRPr="00354A10">
        <w:rPr>
          <w:color w:val="000000"/>
        </w:rPr>
        <w:t>Vyriausybės ir Ignalinos rajono savivaldybės tarybos nustatyta tvarka išduoda leidimus laidoti, jeigu seniūnijos aptarnaujamoje teritorijoje atlieka kapinių priežiūrą.</w:t>
      </w:r>
    </w:p>
    <w:p w14:paraId="0496BE3B" w14:textId="4B003764" w:rsidR="00223B53" w:rsidRPr="00354A10" w:rsidRDefault="000F65AD" w:rsidP="009C213A">
      <w:pPr>
        <w:pStyle w:val="tajtip"/>
        <w:shd w:val="clear" w:color="auto" w:fill="FFFFFF"/>
        <w:tabs>
          <w:tab w:val="left" w:pos="1134"/>
        </w:tabs>
        <w:spacing w:beforeAutospacing="0" w:afterAutospacing="0"/>
        <w:ind w:firstLine="1134"/>
        <w:jc w:val="both"/>
        <w:rPr>
          <w:color w:val="000000"/>
        </w:rPr>
      </w:pPr>
      <w:r w:rsidRPr="00354A10">
        <w:rPr>
          <w:color w:val="000000"/>
        </w:rPr>
        <w:t>11.4. Dalyvauja organizuojant viešųjų paslaugų teikimą ir (arba) prižiūrint, kaip teikiamos viešosios paslaugos, teikia pasiūlymus savivaldybės administracijai dėl viešųjų paslaugų teikimo gerinimo, o Vietos savivaldos įstatymo 8 straipsnio 2 dalyje numatytais atvejais pati teikia šias paslaugas.</w:t>
      </w:r>
    </w:p>
    <w:p w14:paraId="4B21B2AA" w14:textId="77777777" w:rsidR="00223B53" w:rsidRPr="00354A10" w:rsidRDefault="000F65AD" w:rsidP="009C213A">
      <w:pPr>
        <w:pStyle w:val="tajtip"/>
        <w:shd w:val="clear" w:color="auto" w:fill="FFFFFF"/>
        <w:tabs>
          <w:tab w:val="left" w:pos="1134"/>
        </w:tabs>
        <w:spacing w:beforeAutospacing="0" w:afterAutospacing="0"/>
        <w:ind w:firstLine="1134"/>
        <w:jc w:val="both"/>
        <w:rPr>
          <w:color w:val="000000"/>
        </w:rPr>
      </w:pPr>
      <w:r w:rsidRPr="00354A10">
        <w:t>11.5. D</w:t>
      </w:r>
      <w:r w:rsidRPr="00354A10">
        <w:rPr>
          <w:color w:val="000000"/>
        </w:rPr>
        <w:t>alyvauja rengiant ir įgyvendinant gyventojų užimtumo programas.</w:t>
      </w:r>
    </w:p>
    <w:p w14:paraId="6F6F514F" w14:textId="77777777" w:rsidR="00223B53" w:rsidRPr="00354A10" w:rsidRDefault="000F65AD" w:rsidP="009C213A">
      <w:pPr>
        <w:pStyle w:val="tajtip"/>
        <w:shd w:val="clear" w:color="auto" w:fill="FFFFFF"/>
        <w:tabs>
          <w:tab w:val="left" w:pos="1134"/>
        </w:tabs>
        <w:spacing w:beforeAutospacing="0" w:afterAutospacing="0"/>
        <w:ind w:firstLine="1134"/>
        <w:jc w:val="both"/>
        <w:rPr>
          <w:color w:val="000000"/>
        </w:rPr>
      </w:pPr>
      <w:r w:rsidRPr="00354A10">
        <w:rPr>
          <w:color w:val="000000"/>
        </w:rPr>
        <w:t>11.6. D</w:t>
      </w:r>
      <w:r w:rsidRPr="00354A10">
        <w:t>alyvauja organizuojant viešuosius darbus ir visuomenei naudingą veiklą.</w:t>
      </w:r>
    </w:p>
    <w:p w14:paraId="362C3EF7" w14:textId="77777777" w:rsidR="00223B53" w:rsidRPr="00354A10" w:rsidRDefault="000F65AD" w:rsidP="009C213A">
      <w:pPr>
        <w:pStyle w:val="tajtip"/>
        <w:shd w:val="clear" w:color="auto" w:fill="FFFFFF"/>
        <w:tabs>
          <w:tab w:val="left" w:pos="1134"/>
        </w:tabs>
        <w:spacing w:beforeAutospacing="0" w:afterAutospacing="0"/>
        <w:ind w:firstLine="1134"/>
        <w:jc w:val="both"/>
        <w:rPr>
          <w:color w:val="000000"/>
        </w:rPr>
      </w:pPr>
      <w:r w:rsidRPr="00354A10">
        <w:rPr>
          <w:color w:val="000000"/>
        </w:rPr>
        <w:t>11.7. Dalyvauja vykdant socialinės paramos teikimą ir socialinių išmokų, pašalpų mokėjimą bei kontrolę.</w:t>
      </w:r>
    </w:p>
    <w:p w14:paraId="0F49DBC1" w14:textId="77777777" w:rsidR="00223B53" w:rsidRPr="00354A10" w:rsidRDefault="000F65AD" w:rsidP="009C213A">
      <w:pPr>
        <w:pStyle w:val="tajtip"/>
        <w:shd w:val="clear" w:color="auto" w:fill="FFFFFF"/>
        <w:tabs>
          <w:tab w:val="left" w:pos="1134"/>
        </w:tabs>
        <w:spacing w:beforeAutospacing="0" w:afterAutospacing="0"/>
        <w:ind w:firstLine="1134"/>
        <w:jc w:val="both"/>
        <w:rPr>
          <w:color w:val="000000"/>
        </w:rPr>
      </w:pPr>
      <w:r w:rsidRPr="00354A10">
        <w:rPr>
          <w:color w:val="000000"/>
        </w:rPr>
        <w:t>11.8. Dalyvauja vertinant atskirų šeimų (asmenų) gyvenimo sąlygas bei poreikius ir surašant buities ir gyvenimo sąlygų patikrinimo aktą, teikia savivaldybės administracijai siūlymus dėl socialinės paramos toms šeimoms (asmenims) reikalingumo ir paramos būdų.</w:t>
      </w:r>
    </w:p>
    <w:p w14:paraId="15270BBB" w14:textId="77777777" w:rsidR="00223B53" w:rsidRPr="00354A10" w:rsidRDefault="000F65AD" w:rsidP="009C213A">
      <w:pPr>
        <w:pStyle w:val="tajtip"/>
        <w:shd w:val="clear" w:color="auto" w:fill="FFFFFF"/>
        <w:tabs>
          <w:tab w:val="left" w:pos="1134"/>
        </w:tabs>
        <w:spacing w:beforeAutospacing="0" w:afterAutospacing="0"/>
        <w:ind w:firstLine="1134"/>
        <w:jc w:val="both"/>
        <w:rPr>
          <w:color w:val="000000"/>
        </w:rPr>
      </w:pPr>
      <w:r w:rsidRPr="00354A10">
        <w:rPr>
          <w:color w:val="000000"/>
        </w:rPr>
        <w:t>11.9. Dalyvauja vykdant vaiko teisių apsaugą, užtikrina prevencinės pagalbos vaikui ir šeimai organizavimą, socialinių, švietimo, sveikatos priežiūros įstaigų bei kitų įstaigų teikiamų paslaugų koordinavimą ir darbą su socialinę riziką patiriančiomis šeimomis.</w:t>
      </w:r>
    </w:p>
    <w:p w14:paraId="051DC59C" w14:textId="77777777" w:rsidR="00223B53" w:rsidRPr="00354A10" w:rsidRDefault="000F65AD" w:rsidP="009C213A">
      <w:pPr>
        <w:pStyle w:val="tajtip"/>
        <w:shd w:val="clear" w:color="auto" w:fill="FFFFFF"/>
        <w:tabs>
          <w:tab w:val="left" w:pos="1134"/>
        </w:tabs>
        <w:spacing w:beforeAutospacing="0" w:afterAutospacing="0"/>
        <w:ind w:firstLine="1134"/>
        <w:jc w:val="both"/>
        <w:rPr>
          <w:color w:val="000000"/>
        </w:rPr>
      </w:pPr>
      <w:r w:rsidRPr="00354A10">
        <w:rPr>
          <w:color w:val="000000"/>
        </w:rPr>
        <w:t>11.10. Renka ir savivaldybės administracijos direktoriui teikia duomenis, reikalingus savivaldybės teritorijoje gyvenančių vaikų apskaitai.</w:t>
      </w:r>
    </w:p>
    <w:p w14:paraId="7A07637A" w14:textId="77777777" w:rsidR="00223B53" w:rsidRPr="00354A10" w:rsidRDefault="000F65AD" w:rsidP="009C213A">
      <w:pPr>
        <w:pStyle w:val="tajtip"/>
        <w:shd w:val="clear" w:color="auto" w:fill="FFFFFF"/>
        <w:tabs>
          <w:tab w:val="left" w:pos="1134"/>
        </w:tabs>
        <w:spacing w:beforeAutospacing="0" w:afterAutospacing="0"/>
        <w:ind w:firstLine="1134"/>
        <w:jc w:val="both"/>
        <w:rPr>
          <w:color w:val="000000"/>
        </w:rPr>
      </w:pPr>
      <w:r w:rsidRPr="00354A10">
        <w:rPr>
          <w:color w:val="000000"/>
        </w:rPr>
        <w:t>11.11. Dalyvauja organizuojant Respublikos Prezidento, Seimo rinkimus, rinkimus į Europos Parlamentą, savivaldybės tarybos, mero rinkimus ir referendumus.</w:t>
      </w:r>
    </w:p>
    <w:p w14:paraId="016132A3" w14:textId="77777777" w:rsidR="00223B53" w:rsidRPr="00354A10" w:rsidRDefault="000F65AD" w:rsidP="009C213A">
      <w:pPr>
        <w:pStyle w:val="tajtip"/>
        <w:shd w:val="clear" w:color="auto" w:fill="FFFFFF"/>
        <w:tabs>
          <w:tab w:val="left" w:pos="1134"/>
        </w:tabs>
        <w:spacing w:beforeAutospacing="0" w:afterAutospacing="0"/>
        <w:ind w:firstLine="1134"/>
        <w:jc w:val="both"/>
        <w:rPr>
          <w:color w:val="000000"/>
        </w:rPr>
      </w:pPr>
      <w:r w:rsidRPr="00354A10">
        <w:rPr>
          <w:color w:val="000000"/>
        </w:rPr>
        <w:t>11.12. Dalyvauja organizuojant vietos gyventojų apklausas, atliekant gyventojų ir būstų, kitus visuotinius surašymus.</w:t>
      </w:r>
    </w:p>
    <w:p w14:paraId="34C38CF9" w14:textId="77777777" w:rsidR="00223B53" w:rsidRPr="00354A10" w:rsidRDefault="000F65AD" w:rsidP="009C213A">
      <w:pPr>
        <w:pStyle w:val="tajtip"/>
        <w:shd w:val="clear" w:color="auto" w:fill="FFFFFF"/>
        <w:tabs>
          <w:tab w:val="left" w:pos="1134"/>
        </w:tabs>
        <w:spacing w:beforeAutospacing="0" w:afterAutospacing="0"/>
        <w:ind w:firstLine="1134"/>
        <w:jc w:val="both"/>
        <w:rPr>
          <w:color w:val="000000"/>
        </w:rPr>
      </w:pPr>
      <w:r w:rsidRPr="00354A10">
        <w:rPr>
          <w:color w:val="000000"/>
        </w:rPr>
        <w:t>11.13. Dalyvauja organizuojant ir įgyvendinant civilinę saugą.</w:t>
      </w:r>
    </w:p>
    <w:p w14:paraId="559AC819" w14:textId="77777777" w:rsidR="00223B53" w:rsidRPr="00354A10" w:rsidRDefault="000F65AD" w:rsidP="009C213A">
      <w:pPr>
        <w:pStyle w:val="tajtip"/>
        <w:shd w:val="clear" w:color="auto" w:fill="FFFFFF"/>
        <w:tabs>
          <w:tab w:val="left" w:pos="1134"/>
        </w:tabs>
        <w:spacing w:beforeAutospacing="0" w:afterAutospacing="0"/>
        <w:ind w:firstLine="1134"/>
        <w:jc w:val="both"/>
        <w:rPr>
          <w:color w:val="000000"/>
        </w:rPr>
      </w:pPr>
      <w:r w:rsidRPr="00354A10">
        <w:rPr>
          <w:color w:val="000000"/>
        </w:rPr>
        <w:t>11.14. Teisės aktų nustatyta tvarka dalyvauja įgyvendinant valstybės perduotas funkcijas žemės ūkio srityje.</w:t>
      </w:r>
    </w:p>
    <w:p w14:paraId="37A9C17E" w14:textId="77777777" w:rsidR="00223B53" w:rsidRPr="00354A10" w:rsidRDefault="000F65AD" w:rsidP="009C213A">
      <w:pPr>
        <w:pStyle w:val="tajtip"/>
        <w:shd w:val="clear" w:color="auto" w:fill="FFFFFF"/>
        <w:tabs>
          <w:tab w:val="left" w:pos="1134"/>
        </w:tabs>
        <w:spacing w:beforeAutospacing="0" w:afterAutospacing="0"/>
        <w:ind w:firstLine="1134"/>
        <w:jc w:val="both"/>
        <w:rPr>
          <w:color w:val="000000"/>
        </w:rPr>
      </w:pPr>
      <w:r w:rsidRPr="00354A10">
        <w:rPr>
          <w:color w:val="000000"/>
        </w:rPr>
        <w:t>11.15. Dalyvauja rengiant ir įgyvendinant vietos veiklos grupių programas ir vietos plėtros strategijas.</w:t>
      </w:r>
    </w:p>
    <w:p w14:paraId="17C6F886" w14:textId="77777777" w:rsidR="00223B53" w:rsidRPr="00354A10" w:rsidRDefault="000F65AD" w:rsidP="009C213A">
      <w:pPr>
        <w:pStyle w:val="tajtip"/>
        <w:shd w:val="clear" w:color="auto" w:fill="FFFFFF"/>
        <w:tabs>
          <w:tab w:val="left" w:pos="1134"/>
        </w:tabs>
        <w:spacing w:beforeAutospacing="0" w:afterAutospacing="0"/>
        <w:ind w:firstLine="1134"/>
        <w:jc w:val="both"/>
        <w:rPr>
          <w:color w:val="000000"/>
        </w:rPr>
      </w:pPr>
      <w:r w:rsidRPr="00354A10">
        <w:rPr>
          <w:color w:val="000000"/>
        </w:rPr>
        <w:t>11.16. Dalyvauja organizuojant gyventojų sporto ir kultūros renginius.</w:t>
      </w:r>
    </w:p>
    <w:p w14:paraId="6151DA5C" w14:textId="77777777" w:rsidR="00223B53" w:rsidRPr="00354A10" w:rsidRDefault="000F65AD" w:rsidP="009C213A">
      <w:pPr>
        <w:pStyle w:val="tajtip"/>
        <w:shd w:val="clear" w:color="auto" w:fill="FFFFFF"/>
        <w:tabs>
          <w:tab w:val="left" w:pos="1134"/>
        </w:tabs>
        <w:spacing w:beforeAutospacing="0" w:afterAutospacing="0"/>
        <w:ind w:firstLine="1134"/>
        <w:jc w:val="both"/>
        <w:rPr>
          <w:color w:val="000000"/>
        </w:rPr>
      </w:pPr>
      <w:r w:rsidRPr="00354A10">
        <w:rPr>
          <w:color w:val="000000"/>
        </w:rPr>
        <w:t>11.17. Dalyvauja kuriant ir įgyvendinant informacinės visuomenės plėtros programas.</w:t>
      </w:r>
    </w:p>
    <w:p w14:paraId="7AFFF72F" w14:textId="77777777" w:rsidR="00223B53" w:rsidRPr="00354A10" w:rsidRDefault="000F65AD" w:rsidP="009C213A">
      <w:pPr>
        <w:pStyle w:val="tajtip"/>
        <w:shd w:val="clear" w:color="auto" w:fill="FFFFFF"/>
        <w:tabs>
          <w:tab w:val="left" w:pos="1134"/>
        </w:tabs>
        <w:spacing w:beforeAutospacing="0" w:afterAutospacing="0"/>
        <w:ind w:firstLine="1134"/>
        <w:jc w:val="both"/>
      </w:pPr>
      <w:r w:rsidRPr="00354A10">
        <w:t>11.18. Išduoda charakteristikas seniūnijos gyventojams.</w:t>
      </w:r>
    </w:p>
    <w:p w14:paraId="2D089D85" w14:textId="77777777" w:rsidR="00223B53" w:rsidRPr="00354A10" w:rsidRDefault="000F65AD" w:rsidP="009C213A">
      <w:pPr>
        <w:pStyle w:val="tajtip"/>
        <w:shd w:val="clear" w:color="auto" w:fill="FFFFFF"/>
        <w:tabs>
          <w:tab w:val="left" w:pos="1134"/>
        </w:tabs>
        <w:spacing w:beforeAutospacing="0" w:afterAutospacing="0"/>
        <w:ind w:firstLine="1134"/>
        <w:jc w:val="both"/>
      </w:pPr>
      <w:r w:rsidRPr="00354A10">
        <w:t>11.19. Organizuoja ir (arba) kontroliuoja savivaldybės kelių, bendrojo naudojimo teritorijų, gatvių, šaligatvių valymą ir priežiūrą, gatvių ir kitų viešųjų vietų apšvietimą, viešųjų tualetų paslaugų teikimą.</w:t>
      </w:r>
    </w:p>
    <w:p w14:paraId="0D9C0037" w14:textId="77777777" w:rsidR="00100B5F" w:rsidRPr="00354A10" w:rsidRDefault="000F65AD" w:rsidP="009C213A">
      <w:pPr>
        <w:pStyle w:val="tajtip"/>
        <w:shd w:val="clear" w:color="auto" w:fill="FFFFFF"/>
        <w:tabs>
          <w:tab w:val="left" w:pos="1134"/>
        </w:tabs>
        <w:spacing w:beforeAutospacing="0" w:afterAutospacing="0"/>
        <w:ind w:firstLine="1134"/>
        <w:jc w:val="both"/>
      </w:pPr>
      <w:r w:rsidRPr="00354A10">
        <w:t>11.20. Teikia pasiūlymus Ignalinos rajono saugaus eismo komisijai dėl kelio ženklų įrengimo, keitimo arba panaikinimo gyvenamosiose vietovėse, gatvėse ir vietinės reikšmės keliuose.</w:t>
      </w:r>
    </w:p>
    <w:p w14:paraId="04546AA7" w14:textId="77777777" w:rsidR="00100B5F" w:rsidRPr="00354A10" w:rsidRDefault="000F65AD" w:rsidP="009C213A">
      <w:pPr>
        <w:pStyle w:val="tajtip"/>
        <w:shd w:val="clear" w:color="auto" w:fill="FFFFFF"/>
        <w:tabs>
          <w:tab w:val="left" w:pos="1134"/>
        </w:tabs>
        <w:spacing w:beforeAutospacing="0" w:afterAutospacing="0"/>
        <w:ind w:firstLine="1134"/>
        <w:jc w:val="both"/>
      </w:pPr>
      <w:r w:rsidRPr="00354A10">
        <w:t>11.21. Užtikrina saugaus eismo sąlygas seniūnijos teritorijoje.</w:t>
      </w:r>
    </w:p>
    <w:p w14:paraId="47F71A0C" w14:textId="77777777" w:rsidR="00100B5F" w:rsidRPr="00354A10" w:rsidRDefault="000F65AD" w:rsidP="009C213A">
      <w:pPr>
        <w:pStyle w:val="tajtip"/>
        <w:shd w:val="clear" w:color="auto" w:fill="FFFFFF"/>
        <w:tabs>
          <w:tab w:val="left" w:pos="1134"/>
        </w:tabs>
        <w:spacing w:beforeAutospacing="0" w:afterAutospacing="0"/>
        <w:ind w:firstLine="1134"/>
        <w:jc w:val="both"/>
        <w:rPr>
          <w:color w:val="000000"/>
        </w:rPr>
      </w:pPr>
      <w:r w:rsidRPr="00354A10">
        <w:rPr>
          <w:color w:val="000000"/>
        </w:rPr>
        <w:t>11.22. Rengia finansinės atskaitomybės ataskaitas ir teikia savivaldybės administracijai.</w:t>
      </w:r>
    </w:p>
    <w:p w14:paraId="53DA510E" w14:textId="6E9A8043" w:rsidR="00100B5F" w:rsidRPr="00354A10" w:rsidRDefault="000F65AD" w:rsidP="009C213A">
      <w:pPr>
        <w:pStyle w:val="tajtip"/>
        <w:shd w:val="clear" w:color="auto" w:fill="FFFFFF"/>
        <w:tabs>
          <w:tab w:val="left" w:pos="1134"/>
        </w:tabs>
        <w:spacing w:beforeAutospacing="0" w:afterAutospacing="0"/>
        <w:ind w:firstLine="1134"/>
        <w:jc w:val="both"/>
      </w:pPr>
      <w:r w:rsidRPr="00354A10">
        <w:t>11.23. Tvarko dokumentus</w:t>
      </w:r>
      <w:r w:rsidR="00FE2F09" w:rsidRPr="00354A10">
        <w:t xml:space="preserve">, </w:t>
      </w:r>
      <w:r w:rsidRPr="00354A10">
        <w:t>teisės aktų nustatyta tvarka</w:t>
      </w:r>
      <w:r w:rsidR="00FE2F09" w:rsidRPr="00354A10">
        <w:t xml:space="preserve"> atiduoda juos saugoti archyvui.</w:t>
      </w:r>
      <w:r w:rsidRPr="00354A10">
        <w:t xml:space="preserve"> </w:t>
      </w:r>
    </w:p>
    <w:p w14:paraId="6D0183BA" w14:textId="77777777" w:rsidR="00100B5F" w:rsidRPr="00354A10" w:rsidRDefault="000F65AD" w:rsidP="009C213A">
      <w:pPr>
        <w:pStyle w:val="tajtip"/>
        <w:shd w:val="clear" w:color="auto" w:fill="FFFFFF"/>
        <w:tabs>
          <w:tab w:val="left" w:pos="1134"/>
        </w:tabs>
        <w:spacing w:beforeAutospacing="0" w:afterAutospacing="0"/>
        <w:ind w:firstLine="1134"/>
        <w:jc w:val="both"/>
      </w:pPr>
      <w:r w:rsidRPr="00354A10">
        <w:t>11.24. Neviršydama savo įgaliojimų, seniūnijos teritorijoje organizuoja ir kontroliuoja savivaldybės sprendimų įgyvendinimą arba pati juos įgyvendina.</w:t>
      </w:r>
    </w:p>
    <w:p w14:paraId="58AE40C7" w14:textId="77777777" w:rsidR="00100B5F" w:rsidRPr="00354A10" w:rsidRDefault="000F65AD" w:rsidP="009C213A">
      <w:pPr>
        <w:pStyle w:val="tajtip"/>
        <w:shd w:val="clear" w:color="auto" w:fill="FFFFFF"/>
        <w:tabs>
          <w:tab w:val="left" w:pos="1134"/>
        </w:tabs>
        <w:spacing w:beforeAutospacing="0" w:afterAutospacing="0"/>
        <w:ind w:firstLine="1134"/>
        <w:jc w:val="both"/>
      </w:pPr>
      <w:r w:rsidRPr="00354A10">
        <w:t>11.25. Tvarko priskirtus registrus ir nustatyta tvarka teikia duomenis.</w:t>
      </w:r>
    </w:p>
    <w:p w14:paraId="507E3CEE" w14:textId="77777777" w:rsidR="00100B5F" w:rsidRPr="00354A10" w:rsidRDefault="000F65AD" w:rsidP="009C213A">
      <w:pPr>
        <w:pStyle w:val="tajtip"/>
        <w:shd w:val="clear" w:color="auto" w:fill="FFFFFF"/>
        <w:tabs>
          <w:tab w:val="left" w:pos="1134"/>
        </w:tabs>
        <w:spacing w:beforeAutospacing="0" w:afterAutospacing="0"/>
        <w:ind w:firstLine="1134"/>
        <w:jc w:val="both"/>
      </w:pPr>
      <w:r w:rsidRPr="00354A10">
        <w:t>11.26. Vykdo kitas Vietos savivaldos įstatymo ir kitų teisės aktų nustatytas funkcijas.</w:t>
      </w:r>
    </w:p>
    <w:p w14:paraId="572B34A1" w14:textId="77777777" w:rsidR="00100B5F" w:rsidRPr="00354A10" w:rsidRDefault="000F65AD" w:rsidP="009C213A">
      <w:pPr>
        <w:pStyle w:val="tajtip"/>
        <w:shd w:val="clear" w:color="auto" w:fill="FFFFFF"/>
        <w:tabs>
          <w:tab w:val="left" w:pos="1134"/>
        </w:tabs>
        <w:spacing w:beforeAutospacing="0" w:afterAutospacing="0"/>
        <w:ind w:firstLine="1134"/>
        <w:jc w:val="both"/>
      </w:pPr>
      <w:r w:rsidRPr="00354A10">
        <w:t>12. Seniūno funkcijos:</w:t>
      </w:r>
    </w:p>
    <w:p w14:paraId="1B604457" w14:textId="77777777" w:rsidR="00100B5F" w:rsidRPr="00354A10" w:rsidRDefault="000F65AD" w:rsidP="009C213A">
      <w:pPr>
        <w:pStyle w:val="tajtip"/>
        <w:shd w:val="clear" w:color="auto" w:fill="FFFFFF"/>
        <w:tabs>
          <w:tab w:val="left" w:pos="1134"/>
        </w:tabs>
        <w:spacing w:beforeAutospacing="0" w:afterAutospacing="0"/>
        <w:ind w:firstLine="1134"/>
        <w:jc w:val="both"/>
        <w:rPr>
          <w:bCs/>
        </w:rPr>
      </w:pPr>
      <w:r w:rsidRPr="00354A10">
        <w:t xml:space="preserve">12.1. </w:t>
      </w:r>
      <w:r w:rsidRPr="00354A10">
        <w:rPr>
          <w:bCs/>
        </w:rPr>
        <w:t>Lietuvos Respublikos notariato įstatymo nustatyta tvarka neatlygintinai atlieka seniūnijos aptarnaujamos teritorijos gyventojams notarinius veiksmus ir Lietuvos Respublikos civilinio kodekso nustatyta tvarka neatlygintinai tvirtina seniūnijos aptarnaujamos teritorijos gyventojų oficialiesiems testamentams prilyginamus testamentus. Seniūnas notarinius veiksmus atlieka seniūnijos patalpose. Atlikti notarinius veiksmus ne seniūnijos patalpose seniūnas gali tik tuo atveju, kai suinteresuotas asmuo dėl svarbios priežasties negali atvykti į seniūnijos patalpas ir iškviečia seniūną į savo gyvenamąją vietą.</w:t>
      </w:r>
    </w:p>
    <w:p w14:paraId="08A4B3BE" w14:textId="77777777" w:rsidR="00100B5F" w:rsidRPr="00354A10" w:rsidRDefault="000F65AD" w:rsidP="001F2894">
      <w:pPr>
        <w:pStyle w:val="tajtip"/>
        <w:shd w:val="clear" w:color="auto" w:fill="FFFFFF"/>
        <w:tabs>
          <w:tab w:val="left" w:pos="1134"/>
        </w:tabs>
        <w:spacing w:beforeAutospacing="0" w:afterAutospacing="0"/>
        <w:ind w:firstLine="1134"/>
        <w:jc w:val="both"/>
        <w:rPr>
          <w:bCs/>
        </w:rPr>
      </w:pPr>
      <w:r w:rsidRPr="00354A10">
        <w:rPr>
          <w:bCs/>
        </w:rPr>
        <w:t>12.2. Teisės aktų nustatyta tvarka s</w:t>
      </w:r>
      <w:r w:rsidRPr="00354A10">
        <w:t>avivaldybės</w:t>
      </w:r>
      <w:r w:rsidRPr="00354A10">
        <w:rPr>
          <w:bCs/>
        </w:rPr>
        <w:t xml:space="preserve"> administracijos direktoriui pavedus suteikia ir keičia numerius pastatams, patalpoms, butams ir žemės sklypams, kuriuose pagal jų naudojimo paskirtį (būdą) ar teritorijų planavimo dokumentus leidžiama pastatų statyba.</w:t>
      </w:r>
    </w:p>
    <w:p w14:paraId="3F5BDBBC" w14:textId="77777777" w:rsidR="00100B5F" w:rsidRPr="00354A10" w:rsidRDefault="000F65AD" w:rsidP="009C213A">
      <w:pPr>
        <w:pStyle w:val="tajtip"/>
        <w:shd w:val="clear" w:color="auto" w:fill="FFFFFF"/>
        <w:tabs>
          <w:tab w:val="left" w:pos="1134"/>
        </w:tabs>
        <w:spacing w:beforeAutospacing="0" w:afterAutospacing="0"/>
        <w:ind w:firstLine="1134"/>
        <w:jc w:val="both"/>
      </w:pPr>
      <w:r w:rsidRPr="00354A10">
        <w:rPr>
          <w:bCs/>
        </w:rPr>
        <w:t xml:space="preserve">12.3. </w:t>
      </w:r>
      <w:r w:rsidRPr="00354A10">
        <w:t>Savivaldybės administracijos direktoriui teikia siūlymus dėl savivaldybės strateginio plėtros plano, atskirų savivaldybės ūkio šakų (sektorių) plėtros programos ir savivaldybės veiklos plano projektų,</w:t>
      </w:r>
      <w:r w:rsidRPr="00354A10">
        <w:rPr>
          <w:bCs/>
        </w:rPr>
        <w:t xml:space="preserve"> </w:t>
      </w:r>
      <w:r w:rsidRPr="00354A10">
        <w:t>rengia seniūnijos metinio veiklos plano projektą ir šio plano įgyvendinimo ataskaitą, teikia juos</w:t>
      </w:r>
      <w:r w:rsidRPr="00354A10">
        <w:rPr>
          <w:bCs/>
        </w:rPr>
        <w:t xml:space="preserve"> </w:t>
      </w:r>
      <w:r w:rsidRPr="00354A10">
        <w:t>svarstyti seniūnijos seniūnaičių sueigoje; supažindina seniūnaičius ir vietos gyventojus su patvirtintu seniūnijos metiniu veiklos planu</w:t>
      </w:r>
      <w:r w:rsidRPr="00354A10">
        <w:rPr>
          <w:bCs/>
        </w:rPr>
        <w:t xml:space="preserve"> </w:t>
      </w:r>
      <w:r w:rsidRPr="00354A10">
        <w:t>ir aptaria seniūnijos metinio veiklos plano įgyvendinimo ataskaitą.</w:t>
      </w:r>
    </w:p>
    <w:p w14:paraId="4D41501E" w14:textId="77777777" w:rsidR="00100B5F" w:rsidRPr="00354A10" w:rsidRDefault="000F65AD" w:rsidP="009C213A">
      <w:pPr>
        <w:pStyle w:val="tajtip"/>
        <w:shd w:val="clear" w:color="auto" w:fill="FFFFFF"/>
        <w:tabs>
          <w:tab w:val="left" w:pos="1134"/>
        </w:tabs>
        <w:spacing w:beforeAutospacing="0" w:afterAutospacing="0"/>
        <w:ind w:firstLine="1134"/>
        <w:jc w:val="both"/>
      </w:pPr>
      <w:r w:rsidRPr="00354A10">
        <w:rPr>
          <w:bCs/>
        </w:rPr>
        <w:t>12.4. Š</w:t>
      </w:r>
      <w:r w:rsidRPr="00354A10">
        <w:t>aukia seniūnaičių ar seniūnijos aptarnaujamos teritorijos gyventojų sueigas, rengia šių sueigų darbotvarkes, apibendrina šiose sueigose priimtus sprendimus ir perduoda juos vertinti atsakingoms institucijoms, informuoja šias sueigas apie atsakingų institucijų priimtus sprendimus, susijusius su šiose sueigose priimtais sprendimais, prireikus organizuoja gyventojų susitikimus su savivaldybės ar valstybės institucijų ir įstaigų atstovais,</w:t>
      </w:r>
      <w:r w:rsidRPr="00354A10">
        <w:rPr>
          <w:i/>
        </w:rPr>
        <w:t xml:space="preserve"> </w:t>
      </w:r>
      <w:r w:rsidRPr="00354A10">
        <w:t>apibendrina pateiktas pastabas, pasiūlymus ir teikia juos savivaldybės administracijos direktoriui.</w:t>
      </w:r>
    </w:p>
    <w:p w14:paraId="0E2AC8F8" w14:textId="77777777" w:rsidR="00100B5F" w:rsidRPr="00354A10" w:rsidRDefault="000F65AD" w:rsidP="009C213A">
      <w:pPr>
        <w:pStyle w:val="tajtip"/>
        <w:shd w:val="clear" w:color="auto" w:fill="FFFFFF"/>
        <w:tabs>
          <w:tab w:val="left" w:pos="1134"/>
        </w:tabs>
        <w:spacing w:beforeAutospacing="0" w:afterAutospacing="0"/>
        <w:ind w:firstLine="1134"/>
        <w:jc w:val="both"/>
        <w:rPr>
          <w:bCs/>
        </w:rPr>
      </w:pPr>
      <w:r w:rsidRPr="00354A10">
        <w:rPr>
          <w:bCs/>
        </w:rPr>
        <w:t>12.5. Teikia seniūnijos aptarnaujamos teritorijos gyventojams informaciją apie savivaldybės veiklą ir organizuoja konsultavimąsi su jais, laikydamasis Vietos savivaldos įstatymo 37 ir 38 straipsniuose nustatytų reikalavimų savivaldybės teritorijoje.</w:t>
      </w:r>
    </w:p>
    <w:p w14:paraId="6F4F496F" w14:textId="77777777" w:rsidR="00100B5F" w:rsidRPr="00354A10" w:rsidRDefault="000F65AD" w:rsidP="009C213A">
      <w:pPr>
        <w:pStyle w:val="tajtip"/>
        <w:shd w:val="clear" w:color="auto" w:fill="FFFFFF"/>
        <w:tabs>
          <w:tab w:val="left" w:pos="1134"/>
        </w:tabs>
        <w:spacing w:beforeAutospacing="0" w:afterAutospacing="0"/>
        <w:ind w:firstLine="1134"/>
        <w:jc w:val="both"/>
      </w:pPr>
      <w:r w:rsidRPr="00354A10">
        <w:t>12.6. Ne rečiau kaip kartą per metus, laikydamasis Vietos savivaldos įstatymo 37 straipsnyje nustatytų reikalavimų, paskelbia seniūnijos aptarnaujamos teritorijos gyventojams seniūnijos metinio veiklos plano įgyvendinimo ataskaitos projektą, teikia jį svarstyti išplėstinei seniūnaičių sueigai; seniūnaičių sueigos sprendimą ir seniūnijos metinio veiklos plano įgyvendinimo ataskaitą teikia savivaldybės administracijos direktoriui.</w:t>
      </w:r>
    </w:p>
    <w:p w14:paraId="35E84BC9" w14:textId="77777777" w:rsidR="00100B5F" w:rsidRPr="00354A10" w:rsidRDefault="000F65AD" w:rsidP="009C213A">
      <w:pPr>
        <w:pStyle w:val="tajtip"/>
        <w:shd w:val="clear" w:color="auto" w:fill="FFFFFF"/>
        <w:tabs>
          <w:tab w:val="left" w:pos="1134"/>
        </w:tabs>
        <w:spacing w:beforeAutospacing="0" w:afterAutospacing="0"/>
        <w:ind w:firstLine="1134"/>
        <w:jc w:val="both"/>
      </w:pPr>
      <w:r w:rsidRPr="00354A10">
        <w:t xml:space="preserve">12.7. Dalyvauja savivaldybės institucijų posėdžiuose, kai svarstomi su seniūnijos aptarnaujamos teritorijos gyventojų viešaisiais reikalais susiję klausimai, arba įgalioja tai daryti kitą seniūnijos valstybės tarnautoją ar darbuotoją, dirbantį pagal darbo sutartį. </w:t>
      </w:r>
    </w:p>
    <w:p w14:paraId="76C86CCB" w14:textId="77777777" w:rsidR="00100B5F" w:rsidRPr="00354A10" w:rsidRDefault="000F65AD" w:rsidP="009C213A">
      <w:pPr>
        <w:pStyle w:val="tajtip"/>
        <w:shd w:val="clear" w:color="auto" w:fill="FFFFFF"/>
        <w:tabs>
          <w:tab w:val="left" w:pos="1134"/>
        </w:tabs>
        <w:spacing w:beforeAutospacing="0" w:afterAutospacing="0"/>
        <w:ind w:firstLine="1134"/>
        <w:jc w:val="both"/>
      </w:pPr>
      <w:r w:rsidRPr="00354A10">
        <w:t>12.8. Seniūnijos nuostatuose nustatyta tvarka organizuoja seniūnijos veiklą.</w:t>
      </w:r>
    </w:p>
    <w:p w14:paraId="2FEE8DE0" w14:textId="77777777" w:rsidR="00100B5F" w:rsidRPr="00354A10" w:rsidRDefault="000F65AD" w:rsidP="009C213A">
      <w:pPr>
        <w:pStyle w:val="tajtip"/>
        <w:shd w:val="clear" w:color="auto" w:fill="FFFFFF"/>
        <w:tabs>
          <w:tab w:val="left" w:pos="1134"/>
        </w:tabs>
        <w:spacing w:beforeAutospacing="0" w:afterAutospacing="0"/>
        <w:ind w:firstLine="1134"/>
        <w:jc w:val="both"/>
      </w:pPr>
      <w:r w:rsidRPr="00354A10">
        <w:t>12.9. Administruoja seniūnijai skirtus asignavimus, atsako už seniūnijos ūkinę ir finansinę veiklą.</w:t>
      </w:r>
    </w:p>
    <w:p w14:paraId="74FB9D6C" w14:textId="77777777" w:rsidR="00100B5F" w:rsidRPr="00354A10" w:rsidRDefault="000F65AD" w:rsidP="009C213A">
      <w:pPr>
        <w:pStyle w:val="tajtip"/>
        <w:shd w:val="clear" w:color="auto" w:fill="FFFFFF"/>
        <w:tabs>
          <w:tab w:val="left" w:pos="1134"/>
        </w:tabs>
        <w:spacing w:beforeAutospacing="0" w:afterAutospacing="0"/>
        <w:ind w:firstLine="1134"/>
        <w:jc w:val="both"/>
      </w:pPr>
      <w:r w:rsidRPr="00354A10">
        <w:t>12.10. Užtikrina, kad būtų laikomasi įstatymų, kitų teisės aktų ir šių nuostatų.</w:t>
      </w:r>
    </w:p>
    <w:p w14:paraId="676D8AF1" w14:textId="77777777" w:rsidR="00100B5F" w:rsidRPr="00354A10" w:rsidRDefault="000F65AD" w:rsidP="009C213A">
      <w:pPr>
        <w:pStyle w:val="tajtip"/>
        <w:shd w:val="clear" w:color="auto" w:fill="FFFFFF"/>
        <w:tabs>
          <w:tab w:val="left" w:pos="1134"/>
        </w:tabs>
        <w:spacing w:beforeAutospacing="0" w:afterAutospacing="0"/>
        <w:ind w:firstLine="1134"/>
        <w:jc w:val="both"/>
      </w:pPr>
      <w:r w:rsidRPr="00354A10">
        <w:t>12.11. Organizuoja seniūnijos darbuotojų darbo saugą teisės aktų nustatyta tvarka.</w:t>
      </w:r>
    </w:p>
    <w:p w14:paraId="3C540F28" w14:textId="77777777" w:rsidR="00100B5F" w:rsidRPr="00354A10" w:rsidRDefault="000F65AD" w:rsidP="009C213A">
      <w:pPr>
        <w:pStyle w:val="tajtip"/>
        <w:shd w:val="clear" w:color="auto" w:fill="FFFFFF"/>
        <w:tabs>
          <w:tab w:val="left" w:pos="1134"/>
        </w:tabs>
        <w:spacing w:beforeAutospacing="0" w:afterAutospacing="0"/>
        <w:ind w:firstLine="1134"/>
        <w:jc w:val="both"/>
      </w:pPr>
      <w:r w:rsidRPr="00354A10">
        <w:t>12.12. Išduoda seniūnijai priskirtos teritorijos gyventojams Gyvenamosios vietos deklaravimo įstatyme nustatytus, taip pat šeimos sudėtį ir kitokius faktinę padėtį patvirtinančius dokumentus, išskyrus atvejus, kai tai pagal teisės aktus turi būti patvirtinta kitais dokumentais.</w:t>
      </w:r>
    </w:p>
    <w:p w14:paraId="397BF76E" w14:textId="77777777" w:rsidR="00100B5F" w:rsidRPr="00354A10" w:rsidRDefault="000F65AD" w:rsidP="009C213A">
      <w:pPr>
        <w:pStyle w:val="tajtip"/>
        <w:shd w:val="clear" w:color="auto" w:fill="FFFFFF"/>
        <w:tabs>
          <w:tab w:val="left" w:pos="1134"/>
        </w:tabs>
        <w:spacing w:beforeAutospacing="0" w:afterAutospacing="0"/>
        <w:ind w:firstLine="1134"/>
        <w:jc w:val="both"/>
      </w:pPr>
      <w:r w:rsidRPr="00354A10">
        <w:t>12.13. Išduoda leidimus laidoti seniūnijai priskirtose kapinėse.</w:t>
      </w:r>
    </w:p>
    <w:p w14:paraId="7E3C1291" w14:textId="77777777" w:rsidR="00100B5F" w:rsidRPr="00354A10" w:rsidRDefault="000F65AD" w:rsidP="009C213A">
      <w:pPr>
        <w:pStyle w:val="tajtip"/>
        <w:shd w:val="clear" w:color="auto" w:fill="FFFFFF"/>
        <w:tabs>
          <w:tab w:val="left" w:pos="1134"/>
        </w:tabs>
        <w:spacing w:beforeAutospacing="0" w:afterAutospacing="0"/>
        <w:ind w:firstLine="1134"/>
        <w:jc w:val="both"/>
      </w:pPr>
      <w:r w:rsidRPr="00354A10">
        <w:t>12.14. Vykdo seniūnijai priskirtų kapinių priežiūrą.</w:t>
      </w:r>
    </w:p>
    <w:p w14:paraId="6089E699" w14:textId="77777777" w:rsidR="00100B5F" w:rsidRPr="00354A10" w:rsidRDefault="000F65AD" w:rsidP="009C213A">
      <w:pPr>
        <w:pStyle w:val="tajtip"/>
        <w:shd w:val="clear" w:color="auto" w:fill="FFFFFF"/>
        <w:tabs>
          <w:tab w:val="left" w:pos="1134"/>
        </w:tabs>
        <w:spacing w:beforeAutospacing="0" w:afterAutospacing="0"/>
        <w:ind w:firstLine="1134"/>
        <w:jc w:val="both"/>
      </w:pPr>
      <w:r w:rsidRPr="00354A10">
        <w:t>12.15. Esant būtinybei (laidojant vienišus žmones), užtikrina ritualinių paslaugų teikimą seniūnijos teritorijoje.</w:t>
      </w:r>
    </w:p>
    <w:p w14:paraId="6182B805" w14:textId="77777777" w:rsidR="00100B5F" w:rsidRPr="00354A10" w:rsidRDefault="000F65AD" w:rsidP="009C213A">
      <w:pPr>
        <w:pStyle w:val="tajtip"/>
        <w:shd w:val="clear" w:color="auto" w:fill="FFFFFF"/>
        <w:tabs>
          <w:tab w:val="left" w:pos="1134"/>
        </w:tabs>
        <w:spacing w:beforeAutospacing="0" w:afterAutospacing="0"/>
        <w:ind w:firstLine="1134"/>
        <w:jc w:val="both"/>
      </w:pPr>
      <w:r w:rsidRPr="00354A10">
        <w:t>12.16. Kartu su policija dalyvauja užtikrinant viešąją tvarką ir rimtį seniūnijos teritorijoje.</w:t>
      </w:r>
    </w:p>
    <w:p w14:paraId="08DC549D" w14:textId="77777777" w:rsidR="00100B5F" w:rsidRPr="00354A10" w:rsidRDefault="000F65AD" w:rsidP="009C213A">
      <w:pPr>
        <w:pStyle w:val="tajtip"/>
        <w:shd w:val="clear" w:color="auto" w:fill="FFFFFF"/>
        <w:tabs>
          <w:tab w:val="left" w:pos="1134"/>
        </w:tabs>
        <w:spacing w:beforeAutospacing="0" w:afterAutospacing="0"/>
        <w:ind w:firstLine="1134"/>
        <w:jc w:val="both"/>
      </w:pPr>
      <w:r w:rsidRPr="00354A10">
        <w:t>12.17. Teikia prašymus Ignalinos rajono saugaus eismo komisijai dėl teisės įrengti, keisti arba panaikinti kelio ženklus gyvenamųjų vietovių gatvėse ir vietinės reikšmės keliuose suteikimo.</w:t>
      </w:r>
    </w:p>
    <w:p w14:paraId="4DB5F182" w14:textId="77777777" w:rsidR="00100B5F" w:rsidRPr="00354A10" w:rsidRDefault="000F65AD" w:rsidP="009C213A">
      <w:pPr>
        <w:pStyle w:val="tajtip"/>
        <w:shd w:val="clear" w:color="auto" w:fill="FFFFFF"/>
        <w:tabs>
          <w:tab w:val="left" w:pos="1134"/>
        </w:tabs>
        <w:spacing w:beforeAutospacing="0" w:afterAutospacing="0"/>
        <w:ind w:firstLine="1134"/>
        <w:jc w:val="both"/>
      </w:pPr>
      <w:r w:rsidRPr="00354A10">
        <w:t>12.18. Teikia savivaldybės administracijos direktoriui pasiūlymus dėl savivaldybės saugomų teritorijų ir kraštovaizdžio objektų priežiūros.</w:t>
      </w:r>
    </w:p>
    <w:p w14:paraId="2C8F6999" w14:textId="77777777" w:rsidR="00100B5F" w:rsidRPr="00354A10" w:rsidRDefault="000F65AD" w:rsidP="009C213A">
      <w:pPr>
        <w:pStyle w:val="tajtip"/>
        <w:shd w:val="clear" w:color="auto" w:fill="FFFFFF"/>
        <w:tabs>
          <w:tab w:val="left" w:pos="1134"/>
        </w:tabs>
        <w:spacing w:beforeAutospacing="0" w:afterAutospacing="0"/>
        <w:ind w:firstLine="1134"/>
        <w:jc w:val="both"/>
      </w:pPr>
      <w:r w:rsidRPr="00354A10">
        <w:t>12.19. Kontroliuoja, ar teikiant viešąsias paslaugas laikomasi teisės aktuose bei sutartyse nustatytų reikalavimų, nagrinėja gyventojų prašymus ir skundus dėl viešųjų paslaugų teikimo ir šiais klausimais pagal savo kompetenciją priima sprendimus. Savivaldybės administracijai bei kitiems viešųjų paslaugų teikimą administruojantiems subjektams teikia pasiūlymus dėl viešųjų paslaugų teikimo gerinimo.</w:t>
      </w:r>
    </w:p>
    <w:p w14:paraId="03AD23C5" w14:textId="77777777" w:rsidR="00100B5F" w:rsidRPr="00354A10" w:rsidRDefault="000F65AD" w:rsidP="009C213A">
      <w:pPr>
        <w:pStyle w:val="tajtip"/>
        <w:shd w:val="clear" w:color="auto" w:fill="FFFFFF"/>
        <w:tabs>
          <w:tab w:val="left" w:pos="1134"/>
        </w:tabs>
        <w:spacing w:beforeAutospacing="0" w:afterAutospacing="0"/>
        <w:ind w:firstLine="1134"/>
        <w:jc w:val="both"/>
      </w:pPr>
      <w:r w:rsidRPr="00354A10">
        <w:t>12.20. Pagal savo kompetenciją nustatyta tvarka prižiūri prekybą viešosiose vietose.</w:t>
      </w:r>
    </w:p>
    <w:p w14:paraId="6ECEE704" w14:textId="77777777" w:rsidR="00100B5F" w:rsidRPr="00354A10" w:rsidRDefault="000F65AD" w:rsidP="009C213A">
      <w:pPr>
        <w:pStyle w:val="tajtip"/>
        <w:shd w:val="clear" w:color="auto" w:fill="FFFFFF"/>
        <w:tabs>
          <w:tab w:val="left" w:pos="1134"/>
        </w:tabs>
        <w:spacing w:beforeAutospacing="0" w:afterAutospacing="0"/>
        <w:ind w:firstLine="1134"/>
        <w:jc w:val="both"/>
      </w:pPr>
      <w:r w:rsidRPr="00354A10">
        <w:t>12.21. Informuoja savivaldybės administraciją apie seniūnijos teritorijoje atsiradusį bešeimininkį turtą.</w:t>
      </w:r>
    </w:p>
    <w:p w14:paraId="1258FC24" w14:textId="77777777" w:rsidR="00100B5F" w:rsidRPr="00354A10" w:rsidRDefault="000F65AD" w:rsidP="009C213A">
      <w:pPr>
        <w:pStyle w:val="tajtip"/>
        <w:shd w:val="clear" w:color="auto" w:fill="FFFFFF"/>
        <w:tabs>
          <w:tab w:val="left" w:pos="1134"/>
        </w:tabs>
        <w:spacing w:beforeAutospacing="0" w:afterAutospacing="0"/>
        <w:ind w:firstLine="1134"/>
        <w:jc w:val="both"/>
      </w:pPr>
      <w:r w:rsidRPr="00354A10">
        <w:t>12.22. Dalyvauja vykdant viešuosius pirkimus.</w:t>
      </w:r>
    </w:p>
    <w:p w14:paraId="1BE6AD00" w14:textId="77777777" w:rsidR="00100B5F" w:rsidRPr="00354A10" w:rsidRDefault="000F65AD" w:rsidP="009C213A">
      <w:pPr>
        <w:pStyle w:val="tajtip"/>
        <w:shd w:val="clear" w:color="auto" w:fill="FFFFFF"/>
        <w:tabs>
          <w:tab w:val="left" w:pos="1134"/>
        </w:tabs>
        <w:spacing w:beforeAutospacing="0" w:afterAutospacing="0"/>
        <w:ind w:firstLine="1134"/>
        <w:jc w:val="both"/>
      </w:pPr>
      <w:r w:rsidRPr="00354A10">
        <w:t>12.23. Inicijuoja viešuosius pirkimus prekėms, darbams ir paslaugoms pirkti.</w:t>
      </w:r>
    </w:p>
    <w:p w14:paraId="3806BE80" w14:textId="77777777" w:rsidR="00100B5F" w:rsidRPr="00354A10" w:rsidRDefault="000F65AD" w:rsidP="009C213A">
      <w:pPr>
        <w:pStyle w:val="tajtip"/>
        <w:shd w:val="clear" w:color="auto" w:fill="FFFFFF"/>
        <w:tabs>
          <w:tab w:val="left" w:pos="1134"/>
        </w:tabs>
        <w:spacing w:beforeAutospacing="0" w:afterAutospacing="0"/>
        <w:ind w:firstLine="1134"/>
        <w:jc w:val="both"/>
      </w:pPr>
      <w:r w:rsidRPr="00354A10">
        <w:t>12.24. Rengia technines užduotis ir kvalifikacijos reikalavimus rangovams ir tiekėjams parinkti, teikia dokumentus savivaldybės administracijos direktoriui.</w:t>
      </w:r>
    </w:p>
    <w:p w14:paraId="55BCBE92" w14:textId="006268CC" w:rsidR="00100B5F" w:rsidRPr="00354A10" w:rsidRDefault="000F65AD" w:rsidP="009C213A">
      <w:pPr>
        <w:pStyle w:val="tajtip"/>
        <w:shd w:val="clear" w:color="auto" w:fill="FFFFFF"/>
        <w:tabs>
          <w:tab w:val="left" w:pos="1134"/>
        </w:tabs>
        <w:spacing w:beforeAutospacing="0" w:afterAutospacing="0"/>
        <w:ind w:firstLine="1134"/>
        <w:jc w:val="both"/>
      </w:pPr>
      <w:r w:rsidRPr="00354A10">
        <w:t>12.25. Pasirašo atliktų darbų, paslaugų ir pristatytų prekių priėmimo–perdavimo aktus, patvirtinant atliktų darbų paslaugų bei pristatytų prekių apimtis ir kokybę.</w:t>
      </w:r>
    </w:p>
    <w:p w14:paraId="2AAD75B3" w14:textId="77777777" w:rsidR="00100B5F" w:rsidRPr="00354A10" w:rsidRDefault="000F65AD" w:rsidP="009C213A">
      <w:pPr>
        <w:pStyle w:val="tajtip"/>
        <w:shd w:val="clear" w:color="auto" w:fill="FFFFFF"/>
        <w:tabs>
          <w:tab w:val="left" w:pos="1134"/>
        </w:tabs>
        <w:spacing w:beforeAutospacing="0" w:afterAutospacing="0"/>
        <w:ind w:firstLine="1134"/>
        <w:jc w:val="both"/>
      </w:pPr>
      <w:r w:rsidRPr="00354A10">
        <w:t>12.26. Organizuoja seniūnijos teritorijoje esančių užterštų teritorijų priežiūrą.</w:t>
      </w:r>
    </w:p>
    <w:p w14:paraId="71574EBC" w14:textId="77777777" w:rsidR="00100B5F" w:rsidRPr="00354A10" w:rsidRDefault="000F65AD" w:rsidP="009C213A">
      <w:pPr>
        <w:pStyle w:val="tajtip"/>
        <w:shd w:val="clear" w:color="auto" w:fill="FFFFFF"/>
        <w:tabs>
          <w:tab w:val="left" w:pos="1134"/>
        </w:tabs>
        <w:spacing w:beforeAutospacing="0" w:afterAutospacing="0"/>
        <w:ind w:firstLine="1134"/>
        <w:jc w:val="both"/>
      </w:pPr>
      <w:r w:rsidRPr="00354A10">
        <w:t>12.27. Teisės aktų nustatyta tvarka išduoda leidimus (sutikimus) žemės darbams seniūnijos teritorijoje atlikti.</w:t>
      </w:r>
    </w:p>
    <w:p w14:paraId="44C47E4E" w14:textId="77777777" w:rsidR="00100B5F" w:rsidRPr="00354A10" w:rsidRDefault="000F65AD" w:rsidP="009C213A">
      <w:pPr>
        <w:pStyle w:val="tajtip"/>
        <w:shd w:val="clear" w:color="auto" w:fill="FFFFFF"/>
        <w:tabs>
          <w:tab w:val="left" w:pos="1134"/>
        </w:tabs>
        <w:spacing w:beforeAutospacing="0" w:afterAutospacing="0"/>
        <w:ind w:firstLine="1134"/>
        <w:jc w:val="both"/>
      </w:pPr>
      <w:r w:rsidRPr="00354A10">
        <w:t>12.28. Bendradarbiauja su seniūnijos teritorijoje esančiomis bendruomenėmis, padeda bendruomenių atstovams rengiant ir įgyvendinant įvairius projektus, bendrauja su kraštiečiais organizuojant susitikimus ir kitus renginius, taip pat su kitomis seniūnijos teritorijoje veikiančiomis nevyriausybinėmis organizacijomis.</w:t>
      </w:r>
    </w:p>
    <w:p w14:paraId="15D296DD" w14:textId="77777777" w:rsidR="00CA0AAB" w:rsidRPr="00354A10" w:rsidRDefault="000F65AD" w:rsidP="009C213A">
      <w:pPr>
        <w:pStyle w:val="tajtip"/>
        <w:shd w:val="clear" w:color="auto" w:fill="FFFFFF"/>
        <w:tabs>
          <w:tab w:val="left" w:pos="1134"/>
        </w:tabs>
        <w:spacing w:beforeAutospacing="0" w:afterAutospacing="0"/>
        <w:ind w:firstLine="1134"/>
        <w:jc w:val="both"/>
      </w:pPr>
      <w:r w:rsidRPr="00354A10">
        <w:t>12.29. Informuoja atitinkamas tarnybas apie poreikį gaudyti beglobius gyvūnus seniūnijos teritorijoje.</w:t>
      </w:r>
    </w:p>
    <w:p w14:paraId="7EF98C0A" w14:textId="77777777" w:rsidR="00CA0AAB" w:rsidRPr="00354A10" w:rsidRDefault="000F65AD" w:rsidP="009C213A">
      <w:pPr>
        <w:pStyle w:val="tajtip"/>
        <w:shd w:val="clear" w:color="auto" w:fill="FFFFFF"/>
        <w:tabs>
          <w:tab w:val="left" w:pos="1134"/>
        </w:tabs>
        <w:spacing w:beforeAutospacing="0" w:afterAutospacing="0"/>
        <w:ind w:firstLine="1134"/>
        <w:jc w:val="both"/>
      </w:pPr>
      <w:r w:rsidRPr="00354A10">
        <w:t>12.30. Dalyvauja organizuojant civilinę saugą teisės aktų nustatyta tvarka.</w:t>
      </w:r>
    </w:p>
    <w:p w14:paraId="43349A14" w14:textId="77777777" w:rsidR="00CA0AAB" w:rsidRPr="00354A10" w:rsidRDefault="000F65AD" w:rsidP="009C213A">
      <w:pPr>
        <w:pStyle w:val="tajtip"/>
        <w:shd w:val="clear" w:color="auto" w:fill="FFFFFF"/>
        <w:tabs>
          <w:tab w:val="left" w:pos="1134"/>
        </w:tabs>
        <w:spacing w:beforeAutospacing="0" w:afterAutospacing="0"/>
        <w:ind w:firstLine="1134"/>
        <w:jc w:val="both"/>
      </w:pPr>
      <w:r w:rsidRPr="00354A10">
        <w:t>12.31. Užtikrina racionalų ir taupų seniūnijos lėšų bei seniūnijai priskirto turto naudojimą, informuoja savivaldybės administracijos direktorių apie aplinkybes, gresiančias jo saugumui, inicijuoja nereikalingo (netinkamo naudoti) turto nurašymą ir realizavimą.</w:t>
      </w:r>
    </w:p>
    <w:p w14:paraId="6D820295" w14:textId="77777777" w:rsidR="00CA0AAB" w:rsidRPr="00354A10" w:rsidRDefault="000F65AD" w:rsidP="009C213A">
      <w:pPr>
        <w:pStyle w:val="tajtip"/>
        <w:shd w:val="clear" w:color="auto" w:fill="FFFFFF"/>
        <w:tabs>
          <w:tab w:val="left" w:pos="1134"/>
        </w:tabs>
        <w:spacing w:beforeAutospacing="0" w:afterAutospacing="0"/>
        <w:ind w:firstLine="1134"/>
        <w:jc w:val="both"/>
      </w:pPr>
      <w:r w:rsidRPr="00354A10">
        <w:t>12.32. Organizuoja seniūnaičių rinkimus teisės aktų nustatyta tvarka.</w:t>
      </w:r>
    </w:p>
    <w:p w14:paraId="7059AEB4" w14:textId="77777777" w:rsidR="00CA0AAB" w:rsidRPr="00354A10" w:rsidRDefault="000F65AD" w:rsidP="009C213A">
      <w:pPr>
        <w:pStyle w:val="tajtip"/>
        <w:shd w:val="clear" w:color="auto" w:fill="FFFFFF"/>
        <w:tabs>
          <w:tab w:val="left" w:pos="1134"/>
        </w:tabs>
        <w:spacing w:beforeAutospacing="0" w:afterAutospacing="0"/>
        <w:ind w:firstLine="1134"/>
        <w:jc w:val="both"/>
      </w:pPr>
      <w:r w:rsidRPr="00354A10">
        <w:t>12.33. Prižiūri ir nurodo darbų apimtis pagal savivaldybės užimtumo programą seniūnijos teritorijoje dirbantiems asmenims.</w:t>
      </w:r>
    </w:p>
    <w:p w14:paraId="72FCB64B" w14:textId="77777777" w:rsidR="00CA0AAB" w:rsidRPr="00354A10" w:rsidRDefault="000F65AD" w:rsidP="009C213A">
      <w:pPr>
        <w:pStyle w:val="tajtip"/>
        <w:shd w:val="clear" w:color="auto" w:fill="FFFFFF"/>
        <w:tabs>
          <w:tab w:val="left" w:pos="1134"/>
        </w:tabs>
        <w:spacing w:beforeAutospacing="0" w:afterAutospacing="0"/>
        <w:ind w:firstLine="1134"/>
        <w:jc w:val="both"/>
      </w:pPr>
      <w:r w:rsidRPr="00354A10">
        <w:t>12.34. Nustatyta tvarka nagrinėja gaunamus fizinių ir juridinių asmenų prašymus, skundus, pasiūlymus, raštus visais savo kompetencijos klausimais, užtikrina jų nagrinėjimą, laiku rengia atsakymus į juos.</w:t>
      </w:r>
    </w:p>
    <w:p w14:paraId="757AC6F5" w14:textId="77777777" w:rsidR="00CA0AAB" w:rsidRPr="00354A10" w:rsidRDefault="000F65AD" w:rsidP="009C213A">
      <w:pPr>
        <w:pStyle w:val="tajtip"/>
        <w:shd w:val="clear" w:color="auto" w:fill="FFFFFF"/>
        <w:tabs>
          <w:tab w:val="left" w:pos="1134"/>
        </w:tabs>
        <w:spacing w:beforeAutospacing="0" w:afterAutospacing="0"/>
        <w:ind w:firstLine="1134"/>
        <w:jc w:val="both"/>
      </w:pPr>
      <w:r w:rsidRPr="00354A10">
        <w:t>12.35. Pasirašo seniūnijoje parengtus dokumentus (ataskaitas, informacijas ir kt.).</w:t>
      </w:r>
    </w:p>
    <w:p w14:paraId="1E2C023C" w14:textId="77777777" w:rsidR="00CA0AAB" w:rsidRPr="00354A10" w:rsidRDefault="000F65AD" w:rsidP="009C213A">
      <w:pPr>
        <w:pStyle w:val="tajtip"/>
        <w:shd w:val="clear" w:color="auto" w:fill="FFFFFF"/>
        <w:tabs>
          <w:tab w:val="left" w:pos="1134"/>
        </w:tabs>
        <w:spacing w:beforeAutospacing="0" w:afterAutospacing="0"/>
        <w:ind w:firstLine="1134"/>
        <w:jc w:val="both"/>
      </w:pPr>
      <w:r w:rsidRPr="00354A10">
        <w:t>12.36. Užtikrina seniūnijoje tvarkomų asmens duomenų apsaugą teisės aktų nustatyta tvarka.</w:t>
      </w:r>
    </w:p>
    <w:p w14:paraId="318B0AA8" w14:textId="255A8EFB" w:rsidR="000F65AD" w:rsidRPr="00354A10" w:rsidRDefault="000F65AD" w:rsidP="009C213A">
      <w:pPr>
        <w:pStyle w:val="tajtip"/>
        <w:shd w:val="clear" w:color="auto" w:fill="FFFFFF"/>
        <w:tabs>
          <w:tab w:val="left" w:pos="1134"/>
        </w:tabs>
        <w:spacing w:beforeAutospacing="0" w:afterAutospacing="0"/>
        <w:ind w:firstLine="1134"/>
        <w:jc w:val="both"/>
      </w:pPr>
      <w:r w:rsidRPr="00354A10">
        <w:t>12.37.</w:t>
      </w:r>
      <w:r w:rsidRPr="00354A10">
        <w:rPr>
          <w:color w:val="000000"/>
        </w:rPr>
        <w:t xml:space="preserve"> Vykdo kitas teisės aktuose seniūnui ar seniūnijai priskirtas funkcijas.</w:t>
      </w:r>
    </w:p>
    <w:p w14:paraId="3E249F21" w14:textId="77777777" w:rsidR="000F65AD" w:rsidRPr="00354A10" w:rsidRDefault="000F65AD" w:rsidP="009C213A">
      <w:pPr>
        <w:tabs>
          <w:tab w:val="clear" w:pos="1293"/>
          <w:tab w:val="left" w:pos="1134"/>
        </w:tabs>
        <w:jc w:val="both"/>
        <w:rPr>
          <w:szCs w:val="24"/>
          <w:lang w:val="lt-LT"/>
        </w:rPr>
      </w:pPr>
    </w:p>
    <w:p w14:paraId="1DF99580" w14:textId="77777777" w:rsidR="000F65AD" w:rsidRPr="00354A10" w:rsidRDefault="000F65AD" w:rsidP="000F65AD">
      <w:pPr>
        <w:pStyle w:val="Antrat1"/>
        <w:tabs>
          <w:tab w:val="left" w:pos="1293"/>
        </w:tabs>
        <w:rPr>
          <w:szCs w:val="24"/>
        </w:rPr>
      </w:pPr>
      <w:r w:rsidRPr="00354A10">
        <w:rPr>
          <w:szCs w:val="24"/>
        </w:rPr>
        <w:t>III SKYRIUS</w:t>
      </w:r>
    </w:p>
    <w:p w14:paraId="0AE9012E" w14:textId="003B0F86" w:rsidR="000F65AD" w:rsidRPr="00354A10" w:rsidRDefault="000F65AD" w:rsidP="000F65AD">
      <w:pPr>
        <w:pStyle w:val="Antrat5"/>
        <w:rPr>
          <w:rFonts w:ascii="Times New Roman" w:hAnsi="Times New Roman"/>
        </w:rPr>
      </w:pPr>
      <w:r w:rsidRPr="00354A10">
        <w:rPr>
          <w:rFonts w:ascii="Times New Roman" w:hAnsi="Times New Roman"/>
        </w:rPr>
        <w:t>SENIŪNIJOS STRUKTŪRA IR DARBO ORGANIZAVIMAS</w:t>
      </w:r>
    </w:p>
    <w:p w14:paraId="74CF3575" w14:textId="77777777" w:rsidR="00CA0AAB" w:rsidRPr="00354A10" w:rsidRDefault="00CA0AAB" w:rsidP="00CA0AAB">
      <w:pPr>
        <w:tabs>
          <w:tab w:val="clear" w:pos="1293"/>
        </w:tabs>
        <w:rPr>
          <w:szCs w:val="24"/>
          <w:lang w:val="lt-LT"/>
        </w:rPr>
      </w:pPr>
    </w:p>
    <w:p w14:paraId="6BA20E49" w14:textId="77777777" w:rsidR="00CA0AAB" w:rsidRPr="00354A10" w:rsidRDefault="000F65AD" w:rsidP="00CA0AAB">
      <w:pPr>
        <w:pStyle w:val="Pagrindiniotekstotrauka"/>
        <w:tabs>
          <w:tab w:val="left" w:pos="1276"/>
        </w:tabs>
        <w:ind w:firstLine="1134"/>
        <w:rPr>
          <w:szCs w:val="24"/>
        </w:rPr>
      </w:pPr>
      <w:r w:rsidRPr="00354A10">
        <w:rPr>
          <w:szCs w:val="24"/>
        </w:rPr>
        <w:t>13. Seniūnas yra seniūnijos vadovas, seniūnijai skirtų asignavimų valdytojas. Seniūnas  yra karjeros valstybės tarnautojas. Jį konkurso būdu į pareigas priima ir iš jų atleidžia savivaldybės administracijos direktorius vadovaudamasis Lietuvos Respublikos vietos savivaldos ir Lietuvos Respublikos valstybės tarnybos įstatymų nustatyta tvarka.</w:t>
      </w:r>
    </w:p>
    <w:p w14:paraId="6DBBA5C6" w14:textId="77777777" w:rsidR="00CA0AAB" w:rsidRPr="00354A10" w:rsidRDefault="000F65AD" w:rsidP="00CA0AAB">
      <w:pPr>
        <w:pStyle w:val="Pagrindiniotekstotrauka"/>
        <w:tabs>
          <w:tab w:val="left" w:pos="1276"/>
        </w:tabs>
        <w:ind w:firstLine="1134"/>
        <w:rPr>
          <w:szCs w:val="24"/>
        </w:rPr>
      </w:pPr>
      <w:r w:rsidRPr="00354A10">
        <w:rPr>
          <w:szCs w:val="24"/>
        </w:rPr>
        <w:t>14. Seniūno sprendimai įforminami įsakymais.</w:t>
      </w:r>
    </w:p>
    <w:p w14:paraId="4A741D76" w14:textId="77777777" w:rsidR="00CA0AAB" w:rsidRPr="00354A10" w:rsidRDefault="000F65AD" w:rsidP="00CA0AAB">
      <w:pPr>
        <w:pStyle w:val="Pagrindiniotekstotrauka"/>
        <w:tabs>
          <w:tab w:val="left" w:pos="1276"/>
        </w:tabs>
        <w:ind w:firstLine="1134"/>
        <w:rPr>
          <w:szCs w:val="24"/>
        </w:rPr>
      </w:pPr>
      <w:r w:rsidRPr="00354A10">
        <w:rPr>
          <w:szCs w:val="24"/>
        </w:rPr>
        <w:t>15. Seniūnas turi herbinius antspaudus su valstybės herbu ir su gyvenamosios vietovės, kurioje yra seniūnijos buveinė, ar savivaldybės herbu ir šiuos herbinius antspaudus naudoja teisės aktų nustatyta tvarka.</w:t>
      </w:r>
    </w:p>
    <w:p w14:paraId="4B9908C5" w14:textId="01919E57" w:rsidR="000F65AD" w:rsidRPr="00354A10" w:rsidRDefault="000F65AD" w:rsidP="00CA0AAB">
      <w:pPr>
        <w:pStyle w:val="Pagrindiniotekstotrauka"/>
        <w:tabs>
          <w:tab w:val="left" w:pos="1276"/>
        </w:tabs>
        <w:ind w:firstLine="1134"/>
        <w:rPr>
          <w:szCs w:val="24"/>
        </w:rPr>
      </w:pPr>
      <w:r w:rsidRPr="00354A10">
        <w:rPr>
          <w:szCs w:val="24"/>
        </w:rPr>
        <w:t>16. Seniūnijos darbuotojai yra karjeros valstybės tarnautojai ir darbuotojai, dirbantys pagal darbo sutartis, kuriuos į pareigas priima ir iš jų atleidžia savivaldybės administracijos direktorius.</w:t>
      </w:r>
    </w:p>
    <w:p w14:paraId="48F24EE6" w14:textId="77777777" w:rsidR="000F65AD" w:rsidRPr="00354A10" w:rsidRDefault="000F65AD" w:rsidP="000F65AD">
      <w:pPr>
        <w:ind w:firstLine="1134"/>
        <w:jc w:val="both"/>
        <w:rPr>
          <w:szCs w:val="24"/>
          <w:lang w:val="lt-LT"/>
        </w:rPr>
      </w:pPr>
      <w:r w:rsidRPr="00354A10">
        <w:rPr>
          <w:szCs w:val="24"/>
          <w:lang w:val="lt-LT"/>
        </w:rPr>
        <w:t>17. Seniūno, seniūnijos darbuotojų, dirbančių pagal darbo sutartis, ir seniūnijos valstybės tarnautojų funkcijas, pavaldumą reglamentuoja savivaldybės administracijos direktoriaus patvirtinti pareigybių aprašymai.</w:t>
      </w:r>
    </w:p>
    <w:p w14:paraId="12C9A586" w14:textId="77777777" w:rsidR="000F65AD" w:rsidRPr="00354A10" w:rsidRDefault="000F65AD" w:rsidP="000F65AD">
      <w:pPr>
        <w:ind w:firstLine="1134"/>
        <w:jc w:val="both"/>
        <w:rPr>
          <w:szCs w:val="24"/>
          <w:lang w:val="lt-LT"/>
        </w:rPr>
      </w:pPr>
      <w:r w:rsidRPr="00354A10">
        <w:rPr>
          <w:szCs w:val="24"/>
          <w:lang w:val="lt-LT"/>
        </w:rPr>
        <w:t>18. Seniūnui, seniūnijos valstybės tarnautojams ir darbuotojams, dirbantiems pagal darbo sutartis, kasmetines atostogas suteikia savivaldybės administracijos direktorius.</w:t>
      </w:r>
    </w:p>
    <w:p w14:paraId="5CDFC298" w14:textId="77777777" w:rsidR="000F65AD" w:rsidRPr="00354A10" w:rsidRDefault="000F65AD" w:rsidP="000F65AD">
      <w:pPr>
        <w:ind w:firstLine="1134"/>
        <w:jc w:val="both"/>
        <w:rPr>
          <w:szCs w:val="24"/>
          <w:lang w:val="lt-LT"/>
        </w:rPr>
      </w:pPr>
      <w:r w:rsidRPr="00354A10">
        <w:rPr>
          <w:szCs w:val="24"/>
          <w:lang w:val="lt-LT"/>
        </w:rPr>
        <w:t>19. Seniūno funkcijas jo atostogų, komandiruočių, ligos ar kitais atvejais  jam negalint eiti pareigų vykdo seniūnijos specialistas (valstybės tarnautojas).</w:t>
      </w:r>
    </w:p>
    <w:p w14:paraId="0F3934E9" w14:textId="5ED5C478" w:rsidR="000F65AD" w:rsidRPr="00354A10" w:rsidRDefault="000F65AD" w:rsidP="000F65AD">
      <w:pPr>
        <w:ind w:firstLine="1134"/>
        <w:jc w:val="both"/>
        <w:rPr>
          <w:szCs w:val="24"/>
          <w:lang w:val="lt-LT"/>
        </w:rPr>
      </w:pPr>
      <w:r w:rsidRPr="00354A10">
        <w:rPr>
          <w:szCs w:val="24"/>
          <w:lang w:val="lt-LT"/>
        </w:rPr>
        <w:t xml:space="preserve">20. Gyventojų pasiūlymai, pareiškimai </w:t>
      </w:r>
      <w:r w:rsidR="003C5807" w:rsidRPr="00354A10">
        <w:rPr>
          <w:szCs w:val="24"/>
          <w:lang w:val="lt-LT"/>
        </w:rPr>
        <w:t>ir</w:t>
      </w:r>
      <w:r w:rsidRPr="00354A10">
        <w:rPr>
          <w:szCs w:val="24"/>
          <w:lang w:val="lt-LT"/>
        </w:rPr>
        <w:t xml:space="preserve"> skundai nagrinėjami Lietuvos Respublikos teisės aktų nustatyta tvarka.</w:t>
      </w:r>
    </w:p>
    <w:p w14:paraId="20AF9382" w14:textId="77777777" w:rsidR="000F65AD" w:rsidRPr="00354A10" w:rsidRDefault="000F65AD" w:rsidP="000F65AD">
      <w:pPr>
        <w:ind w:firstLine="1134"/>
        <w:jc w:val="both"/>
        <w:rPr>
          <w:szCs w:val="24"/>
          <w:lang w:val="lt-LT"/>
        </w:rPr>
      </w:pPr>
      <w:r w:rsidRPr="00354A10">
        <w:rPr>
          <w:szCs w:val="24"/>
          <w:lang w:val="lt-LT"/>
        </w:rPr>
        <w:t>21. Savivaldybės tarybos sprendimų, savivaldybės mero potvarkių ir savivaldybės administracijos direktoriaus įsakymų bei kitų seniūnijos kompetencijai priskirtų klausimų sprendimui seniūnas pagal poreikį organizuoja seniūnijos darbuotojų pasitarimus, kurie gali būti protokoluojami.</w:t>
      </w:r>
    </w:p>
    <w:p w14:paraId="0ABA92EF" w14:textId="77777777" w:rsidR="000F65AD" w:rsidRPr="00354A10" w:rsidRDefault="000F65AD" w:rsidP="000F65AD">
      <w:pPr>
        <w:shd w:val="clear" w:color="auto" w:fill="FFFFFF"/>
        <w:ind w:firstLine="1134"/>
        <w:jc w:val="both"/>
        <w:rPr>
          <w:color w:val="000000"/>
          <w:szCs w:val="24"/>
          <w:lang w:val="lt-LT" w:eastAsia="lt-LT"/>
        </w:rPr>
      </w:pPr>
      <w:r w:rsidRPr="00354A10">
        <w:rPr>
          <w:szCs w:val="24"/>
          <w:lang w:val="lt-LT"/>
        </w:rPr>
        <w:t xml:space="preserve">22. </w:t>
      </w:r>
      <w:r w:rsidRPr="00354A10">
        <w:rPr>
          <w:color w:val="000000"/>
          <w:szCs w:val="24"/>
          <w:lang w:val="lt-LT" w:eastAsia="lt-LT"/>
        </w:rPr>
        <w:t>Seniūnas tiesiogiai pavaldus ir atskaitingas savivaldybės administracijos direktoriui.</w:t>
      </w:r>
      <w:r w:rsidRPr="00354A10">
        <w:rPr>
          <w:color w:val="000000"/>
          <w:szCs w:val="24"/>
          <w:shd w:val="clear" w:color="auto" w:fill="FFFFFF"/>
          <w:lang w:val="lt-LT"/>
        </w:rPr>
        <w:t xml:space="preserve"> </w:t>
      </w:r>
      <w:r w:rsidRPr="00354A10">
        <w:rPr>
          <w:color w:val="000000"/>
          <w:szCs w:val="24"/>
          <w:lang w:val="lt-LT"/>
        </w:rPr>
        <w:t>Seniūnui tiesiogiai pavaldūs ir atskaitingi seniūnijos valstybės tarnautojai ir darbuotojai, dirbantys pagal darbo sutartis.</w:t>
      </w:r>
    </w:p>
    <w:p w14:paraId="32A390D9" w14:textId="77777777" w:rsidR="000F65AD" w:rsidRPr="00354A10" w:rsidRDefault="000F65AD" w:rsidP="000F65AD">
      <w:pPr>
        <w:jc w:val="center"/>
        <w:rPr>
          <w:szCs w:val="24"/>
          <w:lang w:val="lt-LT"/>
        </w:rPr>
      </w:pPr>
    </w:p>
    <w:p w14:paraId="47F8AD3F" w14:textId="77777777" w:rsidR="000F65AD" w:rsidRPr="00354A10" w:rsidRDefault="000F65AD" w:rsidP="000F65AD">
      <w:pPr>
        <w:pStyle w:val="Antrat1"/>
        <w:tabs>
          <w:tab w:val="left" w:pos="1293"/>
        </w:tabs>
        <w:rPr>
          <w:szCs w:val="24"/>
        </w:rPr>
      </w:pPr>
      <w:r w:rsidRPr="00354A10">
        <w:rPr>
          <w:szCs w:val="24"/>
        </w:rPr>
        <w:t>IV SKYRIUS</w:t>
      </w:r>
    </w:p>
    <w:p w14:paraId="2A1B309D" w14:textId="77777777" w:rsidR="000F65AD" w:rsidRPr="00354A10" w:rsidRDefault="000F65AD" w:rsidP="000F65AD">
      <w:pPr>
        <w:pStyle w:val="Antrat1"/>
        <w:tabs>
          <w:tab w:val="left" w:pos="1293"/>
        </w:tabs>
        <w:rPr>
          <w:szCs w:val="24"/>
        </w:rPr>
      </w:pPr>
      <w:r w:rsidRPr="00354A10">
        <w:rPr>
          <w:szCs w:val="24"/>
        </w:rPr>
        <w:t>SENIŪNIJOS TEISĖS, PAREIGOS IR ATSAKOMYBĖ</w:t>
      </w:r>
    </w:p>
    <w:p w14:paraId="7024D1FF" w14:textId="77777777" w:rsidR="000F65AD" w:rsidRPr="00354A10" w:rsidRDefault="000F65AD" w:rsidP="000F65AD">
      <w:pPr>
        <w:jc w:val="center"/>
        <w:rPr>
          <w:b/>
          <w:szCs w:val="24"/>
          <w:lang w:val="lt-LT"/>
        </w:rPr>
      </w:pPr>
    </w:p>
    <w:p w14:paraId="59BDCB85" w14:textId="77777777" w:rsidR="00CA0AAB" w:rsidRPr="00354A10" w:rsidRDefault="00CA0AAB" w:rsidP="009C213A">
      <w:pPr>
        <w:tabs>
          <w:tab w:val="clear" w:pos="1293"/>
          <w:tab w:val="left" w:pos="1134"/>
        </w:tabs>
        <w:jc w:val="both"/>
        <w:rPr>
          <w:szCs w:val="24"/>
          <w:lang w:val="lt-LT"/>
        </w:rPr>
      </w:pPr>
      <w:r w:rsidRPr="00354A10">
        <w:rPr>
          <w:b/>
          <w:szCs w:val="24"/>
          <w:lang w:val="lt-LT"/>
        </w:rPr>
        <w:tab/>
      </w:r>
      <w:r w:rsidR="000F65AD" w:rsidRPr="00354A10">
        <w:rPr>
          <w:szCs w:val="24"/>
          <w:lang w:val="lt-LT"/>
        </w:rPr>
        <w:t>23. Seniūnija (jos valstybės tarnautojai ir darbuotojai), vykdydama savo funkcijas, turi teisę:</w:t>
      </w:r>
    </w:p>
    <w:p w14:paraId="3E32212F" w14:textId="61358714" w:rsidR="000F65AD" w:rsidRPr="00354A10" w:rsidRDefault="00CA0AAB" w:rsidP="009C213A">
      <w:pPr>
        <w:tabs>
          <w:tab w:val="clear" w:pos="1293"/>
          <w:tab w:val="left" w:pos="1134"/>
        </w:tabs>
        <w:jc w:val="both"/>
        <w:rPr>
          <w:szCs w:val="24"/>
          <w:lang w:val="lt-LT"/>
        </w:rPr>
      </w:pPr>
      <w:r w:rsidRPr="00354A10">
        <w:rPr>
          <w:szCs w:val="24"/>
          <w:lang w:val="lt-LT"/>
        </w:rPr>
        <w:tab/>
      </w:r>
      <w:r w:rsidR="000F65AD" w:rsidRPr="00354A10">
        <w:rPr>
          <w:szCs w:val="24"/>
          <w:lang w:val="lt-LT"/>
        </w:rPr>
        <w:t>23.1. inicijuoti savivaldybės institucijų teisės aktų ir kitų dokumentų, susijusių su seniūnijos veikla, rengimą;</w:t>
      </w:r>
    </w:p>
    <w:p w14:paraId="242FE2E4" w14:textId="130D4D67" w:rsidR="000F65AD" w:rsidRPr="00354A10" w:rsidRDefault="000F65AD" w:rsidP="009C213A">
      <w:pPr>
        <w:tabs>
          <w:tab w:val="clear" w:pos="1293"/>
          <w:tab w:val="left" w:pos="1134"/>
        </w:tabs>
        <w:jc w:val="both"/>
        <w:rPr>
          <w:szCs w:val="24"/>
          <w:lang w:val="lt-LT"/>
        </w:rPr>
      </w:pPr>
      <w:r w:rsidRPr="00354A10">
        <w:rPr>
          <w:szCs w:val="24"/>
          <w:lang w:val="lt-LT"/>
        </w:rPr>
        <w:tab/>
        <w:t xml:space="preserve">23.2. gauti iš kitų savivaldybės administracijos padalinių, savivaldybės įstaigų </w:t>
      </w:r>
      <w:r w:rsidR="006F6595" w:rsidRPr="00354A10">
        <w:rPr>
          <w:szCs w:val="24"/>
          <w:lang w:val="lt-LT"/>
        </w:rPr>
        <w:t>ir</w:t>
      </w:r>
      <w:r w:rsidRPr="00354A10">
        <w:rPr>
          <w:szCs w:val="24"/>
          <w:lang w:val="lt-LT"/>
        </w:rPr>
        <w:t xml:space="preserve"> įmonių informaciją klausimais, susijusiais su seniūnijos veikla;</w:t>
      </w:r>
    </w:p>
    <w:p w14:paraId="5C1FFDFF" w14:textId="77777777" w:rsidR="000F65AD" w:rsidRPr="00354A10" w:rsidRDefault="000F65AD" w:rsidP="009C213A">
      <w:pPr>
        <w:tabs>
          <w:tab w:val="clear" w:pos="1293"/>
          <w:tab w:val="left" w:pos="1134"/>
        </w:tabs>
        <w:jc w:val="both"/>
        <w:rPr>
          <w:szCs w:val="24"/>
          <w:lang w:val="lt-LT"/>
        </w:rPr>
      </w:pPr>
      <w:r w:rsidRPr="00354A10">
        <w:rPr>
          <w:szCs w:val="24"/>
          <w:lang w:val="lt-LT"/>
        </w:rPr>
        <w:tab/>
        <w:t>23.3. teikti informaciją savivaldybės administracijos struktūriniams padaliniams;</w:t>
      </w:r>
    </w:p>
    <w:p w14:paraId="5260102E" w14:textId="6259D117" w:rsidR="000F65AD" w:rsidRPr="00354A10" w:rsidRDefault="000F65AD" w:rsidP="009C213A">
      <w:pPr>
        <w:tabs>
          <w:tab w:val="clear" w:pos="1293"/>
          <w:tab w:val="left" w:pos="1134"/>
        </w:tabs>
        <w:jc w:val="both"/>
        <w:rPr>
          <w:szCs w:val="24"/>
          <w:lang w:val="lt-LT"/>
        </w:rPr>
      </w:pPr>
      <w:r w:rsidRPr="00354A10">
        <w:rPr>
          <w:szCs w:val="24"/>
          <w:lang w:val="lt-LT"/>
        </w:rPr>
        <w:tab/>
        <w:t>23.4. kelti kvalifikaciją Lietuvos Respublikos teisės  aktų nustatyta tvarka</w:t>
      </w:r>
      <w:r w:rsidR="00C91B87">
        <w:rPr>
          <w:szCs w:val="24"/>
          <w:lang w:val="lt-LT"/>
        </w:rPr>
        <w:t>.</w:t>
      </w:r>
    </w:p>
    <w:p w14:paraId="4A5987CE" w14:textId="77777777" w:rsidR="000F65AD" w:rsidRPr="00354A10" w:rsidRDefault="000F65AD" w:rsidP="009C213A">
      <w:pPr>
        <w:tabs>
          <w:tab w:val="clear" w:pos="1293"/>
          <w:tab w:val="left" w:pos="1134"/>
        </w:tabs>
        <w:jc w:val="both"/>
        <w:rPr>
          <w:szCs w:val="24"/>
          <w:lang w:val="lt-LT"/>
        </w:rPr>
      </w:pPr>
      <w:r w:rsidRPr="00354A10">
        <w:rPr>
          <w:szCs w:val="24"/>
          <w:lang w:val="lt-LT"/>
        </w:rPr>
        <w:tab/>
        <w:t>24. Seniūnija (jos valstybės tarnautojai ir darbuotojai), vykdydama savo funkcijas, privalo:</w:t>
      </w:r>
    </w:p>
    <w:p w14:paraId="67BBD488" w14:textId="77777777" w:rsidR="000F65AD" w:rsidRPr="00354A10" w:rsidRDefault="000F65AD" w:rsidP="009C213A">
      <w:pPr>
        <w:tabs>
          <w:tab w:val="clear" w:pos="1293"/>
          <w:tab w:val="left" w:pos="1134"/>
        </w:tabs>
        <w:jc w:val="both"/>
        <w:rPr>
          <w:szCs w:val="24"/>
          <w:lang w:val="lt-LT"/>
        </w:rPr>
      </w:pPr>
      <w:r w:rsidRPr="00354A10">
        <w:rPr>
          <w:szCs w:val="24"/>
          <w:lang w:val="lt-LT"/>
        </w:rPr>
        <w:tab/>
        <w:t>24.1. tinkamai ir laiku vykdyti pareigybės aprašymuose nustatytas funkcijas, kitas pavestas užduotis;</w:t>
      </w:r>
    </w:p>
    <w:p w14:paraId="2BD5586C" w14:textId="77777777" w:rsidR="000F65AD" w:rsidRPr="00354A10" w:rsidRDefault="000F65AD" w:rsidP="009C213A">
      <w:pPr>
        <w:tabs>
          <w:tab w:val="clear" w:pos="1293"/>
          <w:tab w:val="left" w:pos="1134"/>
        </w:tabs>
        <w:jc w:val="both"/>
        <w:rPr>
          <w:szCs w:val="24"/>
          <w:lang w:val="lt-LT"/>
        </w:rPr>
      </w:pPr>
      <w:r w:rsidRPr="00354A10">
        <w:rPr>
          <w:szCs w:val="24"/>
          <w:lang w:val="lt-LT"/>
        </w:rPr>
        <w:tab/>
        <w:t>24.2. atsisakyti veiksmų, jei jų vykdymas sukeltų viešųjų ir privačių interesų konfliktą;</w:t>
      </w:r>
    </w:p>
    <w:p w14:paraId="32ADFA1B" w14:textId="77777777" w:rsidR="000F65AD" w:rsidRPr="00354A10" w:rsidRDefault="000F65AD" w:rsidP="009C213A">
      <w:pPr>
        <w:tabs>
          <w:tab w:val="clear" w:pos="1293"/>
          <w:tab w:val="left" w:pos="1134"/>
        </w:tabs>
        <w:jc w:val="both"/>
        <w:rPr>
          <w:szCs w:val="24"/>
          <w:lang w:val="lt-LT"/>
        </w:rPr>
      </w:pPr>
      <w:r w:rsidRPr="00354A10">
        <w:rPr>
          <w:szCs w:val="24"/>
          <w:lang w:val="lt-LT"/>
        </w:rPr>
        <w:tab/>
        <w:t>24.3. garantuoti  savo veiklos skaidrumą, teisės aktų nustatyta tvarka teikti informaciją apie savo veiklą;</w:t>
      </w:r>
    </w:p>
    <w:p w14:paraId="5760B39A" w14:textId="77777777" w:rsidR="000F65AD" w:rsidRPr="00354A10" w:rsidRDefault="000F65AD" w:rsidP="009C213A">
      <w:pPr>
        <w:tabs>
          <w:tab w:val="clear" w:pos="1293"/>
          <w:tab w:val="left" w:pos="1134"/>
        </w:tabs>
        <w:jc w:val="both"/>
        <w:rPr>
          <w:szCs w:val="24"/>
          <w:lang w:val="lt-LT"/>
        </w:rPr>
      </w:pPr>
      <w:r w:rsidRPr="00354A10">
        <w:rPr>
          <w:szCs w:val="24"/>
          <w:lang w:val="lt-LT"/>
        </w:rPr>
        <w:tab/>
        <w:t>24.4. tinkamai saugoti seniūnijos dokumentaciją, laiku ją parengti saugojimui archyve.</w:t>
      </w:r>
    </w:p>
    <w:p w14:paraId="2E92B9CA" w14:textId="48FBE568" w:rsidR="00CA0AAB" w:rsidRPr="00354A10" w:rsidRDefault="000F65AD" w:rsidP="009C213A">
      <w:pPr>
        <w:tabs>
          <w:tab w:val="clear" w:pos="1293"/>
          <w:tab w:val="left" w:pos="1134"/>
        </w:tabs>
        <w:jc w:val="both"/>
        <w:rPr>
          <w:szCs w:val="24"/>
          <w:lang w:val="lt-LT"/>
        </w:rPr>
      </w:pPr>
      <w:r w:rsidRPr="00354A10">
        <w:rPr>
          <w:szCs w:val="24"/>
          <w:lang w:val="lt-LT"/>
        </w:rPr>
        <w:tab/>
        <w:t>25. Už šiuose nuostatuose ir seniūnijos valstybės tarnautojų ir darbuotojų pareigybių aprašymuose nustatytų funkcijų netinkamą vykdymą seniūnijos valstybės tarnautojai atsako Lietuvos Respublikos valstybės tarnybos įstatymo, o darbuotojai, dirbantys pagal darbo sutartis, – Lietuvos Respublikos darbo kodekso nustatyta tvarka.</w:t>
      </w:r>
    </w:p>
    <w:p w14:paraId="33D989EA" w14:textId="77777777" w:rsidR="00CA0AAB" w:rsidRPr="00354A10" w:rsidRDefault="00CA0AAB" w:rsidP="009C213A">
      <w:pPr>
        <w:tabs>
          <w:tab w:val="left" w:pos="1134"/>
        </w:tabs>
        <w:rPr>
          <w:szCs w:val="24"/>
          <w:lang w:val="lt-LT"/>
        </w:rPr>
      </w:pPr>
    </w:p>
    <w:p w14:paraId="5200994B" w14:textId="50ECFC2A" w:rsidR="000F65AD" w:rsidRPr="00354A10" w:rsidRDefault="000F65AD" w:rsidP="000F65AD">
      <w:pPr>
        <w:pStyle w:val="Antrat5"/>
        <w:rPr>
          <w:rFonts w:ascii="Times New Roman" w:hAnsi="Times New Roman"/>
        </w:rPr>
      </w:pPr>
      <w:r w:rsidRPr="00354A10">
        <w:rPr>
          <w:rFonts w:ascii="Times New Roman" w:hAnsi="Times New Roman"/>
        </w:rPr>
        <w:t>VI SKYRIUS</w:t>
      </w:r>
    </w:p>
    <w:p w14:paraId="7C05C4BC" w14:textId="77777777" w:rsidR="000F65AD" w:rsidRPr="00354A10" w:rsidRDefault="000F65AD" w:rsidP="000F65AD">
      <w:pPr>
        <w:pStyle w:val="Antrat5"/>
        <w:rPr>
          <w:rFonts w:ascii="Times New Roman" w:hAnsi="Times New Roman"/>
        </w:rPr>
      </w:pPr>
      <w:r w:rsidRPr="00354A10">
        <w:rPr>
          <w:rFonts w:ascii="Times New Roman" w:hAnsi="Times New Roman"/>
        </w:rPr>
        <w:t xml:space="preserve"> BAIGIAMOSIOS NUOSTATOS</w:t>
      </w:r>
    </w:p>
    <w:p w14:paraId="04594F1F" w14:textId="77777777" w:rsidR="000F65AD" w:rsidRPr="00354A10" w:rsidRDefault="000F65AD" w:rsidP="000F65AD">
      <w:pPr>
        <w:jc w:val="both"/>
        <w:rPr>
          <w:szCs w:val="24"/>
          <w:lang w:val="lt-LT"/>
        </w:rPr>
      </w:pPr>
      <w:r w:rsidRPr="00354A10">
        <w:rPr>
          <w:szCs w:val="24"/>
          <w:lang w:val="lt-LT"/>
        </w:rPr>
        <w:tab/>
      </w:r>
    </w:p>
    <w:p w14:paraId="3E5A0554" w14:textId="77777777" w:rsidR="00FD1D58" w:rsidRPr="00354A10" w:rsidRDefault="000F65AD" w:rsidP="009C213A">
      <w:pPr>
        <w:pStyle w:val="Betarp"/>
        <w:tabs>
          <w:tab w:val="clear" w:pos="1293"/>
          <w:tab w:val="left" w:pos="1134"/>
        </w:tabs>
        <w:jc w:val="both"/>
        <w:rPr>
          <w:lang w:val="lt-LT"/>
        </w:rPr>
      </w:pPr>
      <w:r w:rsidRPr="00354A10">
        <w:rPr>
          <w:szCs w:val="24"/>
          <w:lang w:val="lt-LT"/>
        </w:rPr>
        <w:tab/>
      </w:r>
      <w:r w:rsidR="00FD1D58" w:rsidRPr="00354A10">
        <w:rPr>
          <w:lang w:val="lt-LT"/>
        </w:rPr>
        <w:t>26. Nuostatai tvirtinami ir keičiami savivaldybės administracijos direktoriaus įsakymu.</w:t>
      </w:r>
    </w:p>
    <w:p w14:paraId="1E8B4F12" w14:textId="77777777" w:rsidR="00FD1D58" w:rsidRDefault="00FD1D58" w:rsidP="009C213A">
      <w:pPr>
        <w:tabs>
          <w:tab w:val="clear" w:pos="1293"/>
          <w:tab w:val="left" w:pos="1134"/>
        </w:tabs>
        <w:jc w:val="both"/>
        <w:rPr>
          <w:lang w:val="lt-LT"/>
        </w:rPr>
      </w:pPr>
      <w:r w:rsidRPr="00354A10">
        <w:rPr>
          <w:lang w:val="lt-LT"/>
        </w:rPr>
        <w:tab/>
      </w:r>
      <w:r w:rsidRPr="00A711A2">
        <w:rPr>
          <w:lang w:val="lt-LT"/>
        </w:rPr>
        <w:t>27. Seniūnijos veikla nutraukiama savivaldybės tarybos sprendimu vadovaujantis Lietuvos Respublikos vietos savivaldos įstatymu ir kitais teisės aktais.</w:t>
      </w:r>
    </w:p>
    <w:p w14:paraId="61651A10" w14:textId="77777777" w:rsidR="00FD1D58" w:rsidRDefault="00FD1D58" w:rsidP="009C213A">
      <w:pPr>
        <w:tabs>
          <w:tab w:val="clear" w:pos="1293"/>
          <w:tab w:val="left" w:pos="1134"/>
        </w:tabs>
        <w:rPr>
          <w:lang w:val="lt-LT"/>
        </w:rPr>
      </w:pPr>
      <w:r>
        <w:rPr>
          <w:lang w:val="lt-LT"/>
        </w:rPr>
        <w:tab/>
      </w:r>
      <w:r w:rsidRPr="00354A10">
        <w:rPr>
          <w:lang w:val="lt-LT"/>
        </w:rPr>
        <w:t>28.</w:t>
      </w:r>
      <w:r>
        <w:rPr>
          <w:lang w:val="lt-LT"/>
        </w:rPr>
        <w:t xml:space="preserve"> </w:t>
      </w:r>
      <w:r w:rsidRPr="00354A10">
        <w:rPr>
          <w:lang w:val="lt-LT"/>
        </w:rPr>
        <w:t xml:space="preserve">Patvirtinti </w:t>
      </w:r>
      <w:r>
        <w:rPr>
          <w:lang w:val="lt-LT"/>
        </w:rPr>
        <w:t>n</w:t>
      </w:r>
      <w:r w:rsidRPr="00354A10">
        <w:rPr>
          <w:lang w:val="lt-LT"/>
        </w:rPr>
        <w:t>uostatai, jų pakeitimai įsigalioja nuo jų įregistravimo Juridinių asmenų registre teisės aktų nustatyta tvarka.</w:t>
      </w:r>
    </w:p>
    <w:p w14:paraId="39EDD919" w14:textId="7EA5BE50" w:rsidR="000F65AD" w:rsidRPr="00354A10" w:rsidRDefault="000F65AD" w:rsidP="000F65AD">
      <w:pPr>
        <w:tabs>
          <w:tab w:val="clear" w:pos="1293"/>
          <w:tab w:val="left" w:pos="1134"/>
        </w:tabs>
        <w:ind w:firstLine="720"/>
        <w:jc w:val="both"/>
        <w:rPr>
          <w:szCs w:val="24"/>
          <w:lang w:val="lt-LT"/>
        </w:rPr>
      </w:pPr>
    </w:p>
    <w:tbl>
      <w:tblPr>
        <w:tblW w:w="4900" w:type="pct"/>
        <w:tblLayout w:type="fixed"/>
        <w:tblLook w:val="04A0" w:firstRow="1" w:lastRow="0" w:firstColumn="1" w:lastColumn="0" w:noHBand="0" w:noVBand="1"/>
      </w:tblPr>
      <w:tblGrid>
        <w:gridCol w:w="2889"/>
        <w:gridCol w:w="236"/>
        <w:gridCol w:w="80"/>
        <w:gridCol w:w="398"/>
        <w:gridCol w:w="489"/>
        <w:gridCol w:w="488"/>
        <w:gridCol w:w="1149"/>
        <w:gridCol w:w="236"/>
        <w:gridCol w:w="1333"/>
        <w:gridCol w:w="244"/>
        <w:gridCol w:w="1104"/>
        <w:gridCol w:w="488"/>
        <w:gridCol w:w="311"/>
      </w:tblGrid>
      <w:tr w:rsidR="007A41E3" w:rsidRPr="00354A10" w14:paraId="3ECFAB7E" w14:textId="77777777" w:rsidTr="00496AC2">
        <w:trPr>
          <w:trHeight w:val="340"/>
        </w:trPr>
        <w:tc>
          <w:tcPr>
            <w:tcW w:w="3202" w:type="dxa"/>
            <w:gridSpan w:val="3"/>
            <w:shd w:val="clear" w:color="auto" w:fill="FFFFFF"/>
            <w:vAlign w:val="bottom"/>
          </w:tcPr>
          <w:p w14:paraId="62F3842A" w14:textId="3F7B98E7" w:rsidR="007A41E3" w:rsidRPr="00354A10" w:rsidRDefault="007A41E3" w:rsidP="00496AC2">
            <w:pPr>
              <w:widowControl w:val="0"/>
              <w:tabs>
                <w:tab w:val="clear" w:pos="1293"/>
              </w:tabs>
              <w:overflowPunct/>
              <w:spacing w:line="276" w:lineRule="atLeast"/>
              <w:ind w:left="-57" w:right="-689"/>
              <w:rPr>
                <w:color w:val="212529"/>
                <w:szCs w:val="24"/>
                <w:lang w:val="lt-LT" w:eastAsia="lt-LT"/>
              </w:rPr>
            </w:pPr>
            <w:r w:rsidRPr="00354A10">
              <w:rPr>
                <w:color w:val="000000"/>
                <w:spacing w:val="-2"/>
                <w:szCs w:val="24"/>
                <w:lang w:val="lt-LT" w:eastAsia="lt-LT"/>
              </w:rPr>
              <w:t xml:space="preserve">Šie </w:t>
            </w:r>
            <w:r w:rsidR="001F6FE2">
              <w:rPr>
                <w:color w:val="000000"/>
                <w:spacing w:val="-2"/>
                <w:szCs w:val="24"/>
                <w:lang w:val="lt-LT" w:eastAsia="lt-LT"/>
              </w:rPr>
              <w:t>n</w:t>
            </w:r>
            <w:r w:rsidRPr="00354A10">
              <w:rPr>
                <w:color w:val="000000"/>
                <w:spacing w:val="-2"/>
                <w:szCs w:val="24"/>
                <w:lang w:val="lt-LT" w:eastAsia="lt-LT"/>
              </w:rPr>
              <w:t>uostatai pasirašyti</w:t>
            </w:r>
          </w:p>
        </w:tc>
        <w:tc>
          <w:tcPr>
            <w:tcW w:w="399" w:type="dxa"/>
            <w:shd w:val="clear" w:color="auto" w:fill="FFFFFF"/>
            <w:vAlign w:val="bottom"/>
          </w:tcPr>
          <w:p w14:paraId="332221DD" w14:textId="77777777" w:rsidR="007A41E3" w:rsidRPr="00354A10" w:rsidRDefault="007A41E3" w:rsidP="00496AC2">
            <w:pPr>
              <w:widowControl w:val="0"/>
              <w:tabs>
                <w:tab w:val="clear" w:pos="1293"/>
              </w:tabs>
              <w:overflowPunct/>
              <w:spacing w:line="276" w:lineRule="atLeast"/>
              <w:ind w:left="-57" w:right="-92"/>
              <w:rPr>
                <w:color w:val="212529"/>
                <w:szCs w:val="24"/>
                <w:lang w:val="lt-LT" w:eastAsia="lt-LT"/>
              </w:rPr>
            </w:pPr>
            <w:r w:rsidRPr="00354A10">
              <w:rPr>
                <w:color w:val="000000"/>
                <w:szCs w:val="24"/>
                <w:lang w:val="lt-LT" w:eastAsia="lt-LT"/>
              </w:rPr>
              <w:t>20</w:t>
            </w:r>
          </w:p>
        </w:tc>
        <w:tc>
          <w:tcPr>
            <w:tcW w:w="490" w:type="dxa"/>
            <w:tcBorders>
              <w:bottom w:val="single" w:sz="8" w:space="0" w:color="000000"/>
            </w:tcBorders>
            <w:shd w:val="clear" w:color="auto" w:fill="FFFFFF"/>
            <w:vAlign w:val="bottom"/>
          </w:tcPr>
          <w:p w14:paraId="3F79F6A0" w14:textId="77777777" w:rsidR="007A41E3" w:rsidRPr="00354A10" w:rsidRDefault="007A41E3" w:rsidP="00496AC2">
            <w:pPr>
              <w:widowControl w:val="0"/>
              <w:tabs>
                <w:tab w:val="clear" w:pos="1293"/>
              </w:tabs>
              <w:overflowPunct/>
              <w:textAlignment w:val="auto"/>
              <w:rPr>
                <w:color w:val="212529"/>
                <w:szCs w:val="24"/>
                <w:lang w:val="lt-LT" w:eastAsia="lt-LT"/>
              </w:rPr>
            </w:pPr>
          </w:p>
        </w:tc>
        <w:tc>
          <w:tcPr>
            <w:tcW w:w="489" w:type="dxa"/>
            <w:shd w:val="clear" w:color="auto" w:fill="FFFFFF"/>
            <w:vAlign w:val="bottom"/>
          </w:tcPr>
          <w:p w14:paraId="44F71BB6" w14:textId="77777777" w:rsidR="007A41E3" w:rsidRPr="00354A10" w:rsidRDefault="007A41E3" w:rsidP="00496AC2">
            <w:pPr>
              <w:widowControl w:val="0"/>
              <w:tabs>
                <w:tab w:val="clear" w:pos="1293"/>
              </w:tabs>
              <w:overflowPunct/>
              <w:spacing w:line="276" w:lineRule="atLeast"/>
              <w:ind w:left="-57" w:right="-57"/>
              <w:rPr>
                <w:color w:val="212529"/>
                <w:szCs w:val="24"/>
                <w:lang w:val="lt-LT" w:eastAsia="lt-LT"/>
              </w:rPr>
            </w:pPr>
            <w:r w:rsidRPr="00354A10">
              <w:rPr>
                <w:color w:val="000000"/>
                <w:szCs w:val="24"/>
                <w:lang w:val="lt-LT" w:eastAsia="lt-LT"/>
              </w:rPr>
              <w:t>m.</w:t>
            </w:r>
          </w:p>
        </w:tc>
        <w:tc>
          <w:tcPr>
            <w:tcW w:w="2712" w:type="dxa"/>
            <w:gridSpan w:val="3"/>
            <w:tcBorders>
              <w:bottom w:val="single" w:sz="8" w:space="0" w:color="000000"/>
            </w:tcBorders>
            <w:shd w:val="clear" w:color="auto" w:fill="FFFFFF"/>
            <w:vAlign w:val="bottom"/>
          </w:tcPr>
          <w:p w14:paraId="56EEE8D0" w14:textId="77777777" w:rsidR="007A41E3" w:rsidRPr="00354A10" w:rsidRDefault="007A41E3" w:rsidP="00496AC2">
            <w:pPr>
              <w:widowControl w:val="0"/>
              <w:tabs>
                <w:tab w:val="clear" w:pos="1293"/>
              </w:tabs>
              <w:overflowPunct/>
              <w:textAlignment w:val="auto"/>
              <w:rPr>
                <w:color w:val="212529"/>
                <w:szCs w:val="24"/>
                <w:lang w:val="lt-LT" w:eastAsia="lt-LT"/>
              </w:rPr>
            </w:pPr>
          </w:p>
        </w:tc>
        <w:tc>
          <w:tcPr>
            <w:tcW w:w="244" w:type="dxa"/>
            <w:shd w:val="clear" w:color="auto" w:fill="FFFFFF"/>
            <w:vAlign w:val="bottom"/>
          </w:tcPr>
          <w:p w14:paraId="26664948" w14:textId="77777777" w:rsidR="007A41E3" w:rsidRPr="00354A10" w:rsidRDefault="007A41E3" w:rsidP="00496AC2">
            <w:pPr>
              <w:widowControl w:val="0"/>
              <w:tabs>
                <w:tab w:val="clear" w:pos="1293"/>
              </w:tabs>
              <w:overflowPunct/>
              <w:textAlignment w:val="auto"/>
              <w:rPr>
                <w:szCs w:val="24"/>
                <w:lang w:val="lt-LT" w:eastAsia="lt-LT"/>
              </w:rPr>
            </w:pPr>
          </w:p>
        </w:tc>
        <w:tc>
          <w:tcPr>
            <w:tcW w:w="1107" w:type="dxa"/>
            <w:tcBorders>
              <w:bottom w:val="single" w:sz="8" w:space="0" w:color="000000"/>
            </w:tcBorders>
            <w:shd w:val="clear" w:color="auto" w:fill="FFFFFF"/>
            <w:vAlign w:val="bottom"/>
          </w:tcPr>
          <w:p w14:paraId="3D162134" w14:textId="77777777" w:rsidR="007A41E3" w:rsidRPr="00354A10" w:rsidRDefault="007A41E3" w:rsidP="00496AC2">
            <w:pPr>
              <w:widowControl w:val="0"/>
              <w:tabs>
                <w:tab w:val="clear" w:pos="1293"/>
              </w:tabs>
              <w:overflowPunct/>
              <w:textAlignment w:val="auto"/>
              <w:rPr>
                <w:szCs w:val="24"/>
                <w:lang w:val="lt-LT" w:eastAsia="lt-LT"/>
              </w:rPr>
            </w:pPr>
          </w:p>
        </w:tc>
        <w:tc>
          <w:tcPr>
            <w:tcW w:w="489" w:type="dxa"/>
            <w:shd w:val="clear" w:color="auto" w:fill="FFFFFF"/>
            <w:vAlign w:val="bottom"/>
          </w:tcPr>
          <w:p w14:paraId="15049DC3" w14:textId="77777777" w:rsidR="007A41E3" w:rsidRPr="00354A10" w:rsidRDefault="007A41E3" w:rsidP="00496AC2">
            <w:pPr>
              <w:widowControl w:val="0"/>
              <w:tabs>
                <w:tab w:val="clear" w:pos="1293"/>
              </w:tabs>
              <w:overflowPunct/>
              <w:spacing w:line="276" w:lineRule="atLeast"/>
              <w:ind w:left="-57" w:right="-57" w:hanging="10"/>
              <w:rPr>
                <w:color w:val="212529"/>
                <w:szCs w:val="24"/>
                <w:lang w:val="lt-LT" w:eastAsia="lt-LT"/>
              </w:rPr>
            </w:pPr>
            <w:r w:rsidRPr="00354A10">
              <w:rPr>
                <w:color w:val="212529"/>
                <w:szCs w:val="24"/>
                <w:lang w:val="lt-LT" w:eastAsia="lt-LT"/>
              </w:rPr>
              <w:t>d.</w:t>
            </w:r>
          </w:p>
        </w:tc>
        <w:tc>
          <w:tcPr>
            <w:tcW w:w="312" w:type="dxa"/>
            <w:tcMar>
              <w:left w:w="0" w:type="dxa"/>
              <w:right w:w="0" w:type="dxa"/>
            </w:tcMar>
          </w:tcPr>
          <w:p w14:paraId="6D24FB75" w14:textId="77777777" w:rsidR="007A41E3" w:rsidRPr="00354A10" w:rsidRDefault="007A41E3" w:rsidP="00496AC2">
            <w:pPr>
              <w:widowControl w:val="0"/>
              <w:rPr>
                <w:szCs w:val="24"/>
                <w:lang w:val="lt-LT"/>
              </w:rPr>
            </w:pPr>
          </w:p>
        </w:tc>
      </w:tr>
      <w:tr w:rsidR="007A41E3" w:rsidRPr="00354A10" w14:paraId="6231AFBE" w14:textId="77777777" w:rsidTr="00496AC2">
        <w:trPr>
          <w:trHeight w:val="340"/>
        </w:trPr>
        <w:tc>
          <w:tcPr>
            <w:tcW w:w="2900" w:type="dxa"/>
            <w:tcBorders>
              <w:bottom w:val="single" w:sz="8" w:space="0" w:color="000000"/>
            </w:tcBorders>
            <w:shd w:val="clear" w:color="auto" w:fill="FFFFFF"/>
          </w:tcPr>
          <w:p w14:paraId="3FF2E182" w14:textId="77777777" w:rsidR="007A41E3" w:rsidRPr="00354A10" w:rsidRDefault="007A41E3" w:rsidP="00496AC2">
            <w:pPr>
              <w:widowControl w:val="0"/>
              <w:tabs>
                <w:tab w:val="clear" w:pos="1293"/>
              </w:tabs>
              <w:overflowPunct/>
              <w:textAlignment w:val="auto"/>
              <w:rPr>
                <w:color w:val="212529"/>
                <w:szCs w:val="24"/>
                <w:lang w:val="lt-LT" w:eastAsia="lt-LT"/>
              </w:rPr>
            </w:pPr>
            <w:r w:rsidRPr="00354A10">
              <w:rPr>
                <w:color w:val="212529"/>
                <w:szCs w:val="24"/>
                <w:lang w:val="lt-LT" w:eastAsia="lt-LT"/>
              </w:rPr>
              <w:t> </w:t>
            </w:r>
          </w:p>
        </w:tc>
        <w:tc>
          <w:tcPr>
            <w:tcW w:w="222" w:type="dxa"/>
            <w:shd w:val="clear" w:color="auto" w:fill="FFFFFF"/>
          </w:tcPr>
          <w:p w14:paraId="63C1FECF" w14:textId="77777777" w:rsidR="007A41E3" w:rsidRPr="00354A10" w:rsidRDefault="007A41E3" w:rsidP="00496AC2">
            <w:pPr>
              <w:widowControl w:val="0"/>
              <w:tabs>
                <w:tab w:val="clear" w:pos="1293"/>
              </w:tabs>
              <w:overflowPunct/>
              <w:textAlignment w:val="auto"/>
              <w:rPr>
                <w:color w:val="212529"/>
                <w:szCs w:val="24"/>
                <w:lang w:val="lt-LT" w:eastAsia="lt-LT"/>
              </w:rPr>
            </w:pPr>
          </w:p>
        </w:tc>
        <w:tc>
          <w:tcPr>
            <w:tcW w:w="2612" w:type="dxa"/>
            <w:gridSpan w:val="5"/>
            <w:tcBorders>
              <w:bottom w:val="single" w:sz="8" w:space="0" w:color="000000"/>
            </w:tcBorders>
            <w:shd w:val="clear" w:color="auto" w:fill="FFFFFF"/>
          </w:tcPr>
          <w:p w14:paraId="24592916" w14:textId="77777777" w:rsidR="007A41E3" w:rsidRPr="00354A10" w:rsidRDefault="007A41E3" w:rsidP="00496AC2">
            <w:pPr>
              <w:widowControl w:val="0"/>
              <w:tabs>
                <w:tab w:val="clear" w:pos="1293"/>
              </w:tabs>
              <w:overflowPunct/>
              <w:textAlignment w:val="auto"/>
              <w:rPr>
                <w:szCs w:val="24"/>
                <w:lang w:val="lt-LT" w:eastAsia="lt-LT"/>
              </w:rPr>
            </w:pPr>
          </w:p>
        </w:tc>
        <w:tc>
          <w:tcPr>
            <w:tcW w:w="220" w:type="dxa"/>
            <w:shd w:val="clear" w:color="auto" w:fill="FFFFFF"/>
          </w:tcPr>
          <w:p w14:paraId="0B89FB53" w14:textId="77777777" w:rsidR="007A41E3" w:rsidRPr="00354A10" w:rsidRDefault="007A41E3" w:rsidP="00496AC2">
            <w:pPr>
              <w:widowControl w:val="0"/>
              <w:tabs>
                <w:tab w:val="clear" w:pos="1293"/>
              </w:tabs>
              <w:overflowPunct/>
              <w:textAlignment w:val="auto"/>
              <w:rPr>
                <w:szCs w:val="24"/>
                <w:lang w:val="lt-LT" w:eastAsia="lt-LT"/>
              </w:rPr>
            </w:pPr>
          </w:p>
        </w:tc>
        <w:tc>
          <w:tcPr>
            <w:tcW w:w="3490" w:type="dxa"/>
            <w:gridSpan w:val="5"/>
            <w:tcBorders>
              <w:bottom w:val="single" w:sz="8" w:space="0" w:color="000000"/>
            </w:tcBorders>
            <w:shd w:val="clear" w:color="auto" w:fill="FFFFFF"/>
          </w:tcPr>
          <w:p w14:paraId="477B59D2" w14:textId="77777777" w:rsidR="007A41E3" w:rsidRPr="00354A10" w:rsidRDefault="007A41E3" w:rsidP="00496AC2">
            <w:pPr>
              <w:widowControl w:val="0"/>
              <w:tabs>
                <w:tab w:val="clear" w:pos="1293"/>
              </w:tabs>
              <w:overflowPunct/>
              <w:textAlignment w:val="auto"/>
              <w:rPr>
                <w:szCs w:val="24"/>
                <w:lang w:val="lt-LT" w:eastAsia="lt-LT"/>
              </w:rPr>
            </w:pPr>
          </w:p>
        </w:tc>
      </w:tr>
      <w:tr w:rsidR="007A41E3" w:rsidRPr="00354A10" w14:paraId="7334E61E" w14:textId="77777777" w:rsidTr="00496AC2">
        <w:trPr>
          <w:trHeight w:val="170"/>
        </w:trPr>
        <w:tc>
          <w:tcPr>
            <w:tcW w:w="2900" w:type="dxa"/>
            <w:shd w:val="clear" w:color="auto" w:fill="FFFFFF"/>
          </w:tcPr>
          <w:p w14:paraId="272FFFCA" w14:textId="77777777" w:rsidR="007A41E3" w:rsidRPr="00354A10" w:rsidRDefault="007A41E3" w:rsidP="00496AC2">
            <w:pPr>
              <w:widowControl w:val="0"/>
              <w:tabs>
                <w:tab w:val="clear" w:pos="1293"/>
              </w:tabs>
              <w:overflowPunct/>
              <w:ind w:left="-114" w:right="-135"/>
              <w:jc w:val="center"/>
              <w:rPr>
                <w:color w:val="212529"/>
                <w:szCs w:val="24"/>
                <w:lang w:val="lt-LT" w:eastAsia="lt-LT"/>
              </w:rPr>
            </w:pPr>
            <w:r w:rsidRPr="00354A10">
              <w:rPr>
                <w:i/>
                <w:iCs/>
                <w:color w:val="212529"/>
                <w:szCs w:val="24"/>
                <w:lang w:val="lt-LT" w:eastAsia="lt-LT"/>
              </w:rPr>
              <w:t>(įgaliotas asmuo)</w:t>
            </w:r>
          </w:p>
        </w:tc>
        <w:tc>
          <w:tcPr>
            <w:tcW w:w="222" w:type="dxa"/>
            <w:shd w:val="clear" w:color="auto" w:fill="FFFFFF"/>
          </w:tcPr>
          <w:p w14:paraId="7774B435" w14:textId="77777777" w:rsidR="007A41E3" w:rsidRPr="00354A10" w:rsidRDefault="007A41E3" w:rsidP="00496AC2">
            <w:pPr>
              <w:widowControl w:val="0"/>
              <w:tabs>
                <w:tab w:val="clear" w:pos="1293"/>
              </w:tabs>
              <w:overflowPunct/>
              <w:textAlignment w:val="auto"/>
              <w:rPr>
                <w:color w:val="212529"/>
                <w:szCs w:val="24"/>
                <w:lang w:val="lt-LT" w:eastAsia="lt-LT"/>
              </w:rPr>
            </w:pPr>
          </w:p>
        </w:tc>
        <w:tc>
          <w:tcPr>
            <w:tcW w:w="2612" w:type="dxa"/>
            <w:gridSpan w:val="5"/>
            <w:shd w:val="clear" w:color="auto" w:fill="FFFFFF"/>
          </w:tcPr>
          <w:p w14:paraId="53324E90" w14:textId="77777777" w:rsidR="007A41E3" w:rsidRPr="00354A10" w:rsidRDefault="007A41E3" w:rsidP="00496AC2">
            <w:pPr>
              <w:widowControl w:val="0"/>
              <w:tabs>
                <w:tab w:val="clear" w:pos="1293"/>
              </w:tabs>
              <w:overflowPunct/>
              <w:ind w:left="-57" w:right="-57"/>
              <w:jc w:val="center"/>
              <w:rPr>
                <w:color w:val="212529"/>
                <w:szCs w:val="24"/>
                <w:lang w:val="lt-LT" w:eastAsia="lt-LT"/>
              </w:rPr>
            </w:pPr>
            <w:r w:rsidRPr="00354A10">
              <w:rPr>
                <w:i/>
                <w:iCs/>
                <w:color w:val="212529"/>
                <w:szCs w:val="24"/>
                <w:lang w:val="lt-LT" w:eastAsia="lt-LT"/>
              </w:rPr>
              <w:t>(parašas)</w:t>
            </w:r>
          </w:p>
        </w:tc>
        <w:tc>
          <w:tcPr>
            <w:tcW w:w="220" w:type="dxa"/>
            <w:shd w:val="clear" w:color="auto" w:fill="FFFFFF"/>
          </w:tcPr>
          <w:p w14:paraId="4BFCC726" w14:textId="77777777" w:rsidR="007A41E3" w:rsidRPr="00354A10" w:rsidRDefault="007A41E3" w:rsidP="00496AC2">
            <w:pPr>
              <w:widowControl w:val="0"/>
              <w:tabs>
                <w:tab w:val="clear" w:pos="1293"/>
              </w:tabs>
              <w:overflowPunct/>
              <w:textAlignment w:val="auto"/>
              <w:rPr>
                <w:color w:val="212529"/>
                <w:szCs w:val="24"/>
                <w:lang w:val="lt-LT" w:eastAsia="lt-LT"/>
              </w:rPr>
            </w:pPr>
          </w:p>
        </w:tc>
        <w:tc>
          <w:tcPr>
            <w:tcW w:w="3490" w:type="dxa"/>
            <w:gridSpan w:val="5"/>
            <w:shd w:val="clear" w:color="auto" w:fill="FFFFFF"/>
          </w:tcPr>
          <w:p w14:paraId="3B70D8AB" w14:textId="77777777" w:rsidR="007A41E3" w:rsidRPr="00354A10" w:rsidRDefault="007A41E3" w:rsidP="00496AC2">
            <w:pPr>
              <w:widowControl w:val="0"/>
              <w:tabs>
                <w:tab w:val="clear" w:pos="1293"/>
              </w:tabs>
              <w:overflowPunct/>
              <w:ind w:left="-57" w:right="-57"/>
              <w:jc w:val="center"/>
              <w:rPr>
                <w:color w:val="212529"/>
                <w:szCs w:val="24"/>
                <w:lang w:val="lt-LT" w:eastAsia="lt-LT"/>
              </w:rPr>
            </w:pPr>
            <w:r w:rsidRPr="00354A10">
              <w:rPr>
                <w:i/>
                <w:iCs/>
                <w:color w:val="212529"/>
                <w:szCs w:val="24"/>
                <w:lang w:val="lt-LT" w:eastAsia="lt-LT"/>
              </w:rPr>
              <w:t>(vardas, pavardė)</w:t>
            </w:r>
          </w:p>
        </w:tc>
      </w:tr>
    </w:tbl>
    <w:p w14:paraId="4F6D1079" w14:textId="77777777" w:rsidR="007A41E3" w:rsidRPr="00354A10" w:rsidRDefault="007A41E3" w:rsidP="007A41E3">
      <w:pPr>
        <w:pStyle w:val="Betarp"/>
        <w:rPr>
          <w:szCs w:val="24"/>
          <w:lang w:val="lt-LT"/>
        </w:rPr>
      </w:pPr>
    </w:p>
    <w:p w14:paraId="261DCA4D" w14:textId="4217D356" w:rsidR="007A41E3" w:rsidRPr="00354A10" w:rsidRDefault="007A41E3" w:rsidP="007A41E3">
      <w:pPr>
        <w:pStyle w:val="Betarp"/>
        <w:jc w:val="center"/>
        <w:rPr>
          <w:szCs w:val="24"/>
          <w:lang w:val="lt-LT"/>
        </w:rPr>
      </w:pPr>
    </w:p>
    <w:p w14:paraId="74AE7988" w14:textId="6A405868" w:rsidR="000F65AD" w:rsidRPr="00354A10" w:rsidRDefault="000F65AD" w:rsidP="000F65AD">
      <w:pPr>
        <w:tabs>
          <w:tab w:val="clear" w:pos="1293"/>
          <w:tab w:val="left" w:pos="1134"/>
        </w:tabs>
        <w:ind w:firstLine="720"/>
        <w:jc w:val="both"/>
        <w:rPr>
          <w:szCs w:val="24"/>
          <w:lang w:val="lt-LT"/>
        </w:rPr>
      </w:pPr>
    </w:p>
    <w:p w14:paraId="226CE833" w14:textId="77777777" w:rsidR="0063616A" w:rsidRDefault="000F65AD" w:rsidP="0063616A">
      <w:pPr>
        <w:pStyle w:val="Antrat1"/>
        <w:jc w:val="both"/>
        <w:rPr>
          <w:b w:val="0"/>
          <w:szCs w:val="24"/>
        </w:rPr>
      </w:pPr>
      <w:r w:rsidRPr="00354A10">
        <w:rPr>
          <w:b w:val="0"/>
          <w:szCs w:val="24"/>
        </w:rPr>
        <w:tab/>
      </w:r>
      <w:r w:rsidRPr="00354A10">
        <w:rPr>
          <w:b w:val="0"/>
          <w:szCs w:val="24"/>
        </w:rPr>
        <w:tab/>
      </w:r>
      <w:r w:rsidR="00351A6C" w:rsidRPr="00354A10">
        <w:rPr>
          <w:b w:val="0"/>
          <w:szCs w:val="24"/>
        </w:rPr>
        <w:tab/>
      </w:r>
      <w:r w:rsidR="00351A6C" w:rsidRPr="00354A10">
        <w:rPr>
          <w:b w:val="0"/>
          <w:szCs w:val="24"/>
        </w:rPr>
        <w:tab/>
      </w:r>
      <w:r w:rsidR="00351A6C" w:rsidRPr="00354A10">
        <w:rPr>
          <w:b w:val="0"/>
          <w:szCs w:val="24"/>
        </w:rPr>
        <w:tab/>
      </w:r>
      <w:r w:rsidR="00351A6C" w:rsidRPr="00354A10">
        <w:rPr>
          <w:b w:val="0"/>
          <w:szCs w:val="24"/>
        </w:rPr>
        <w:tab/>
      </w:r>
    </w:p>
    <w:p w14:paraId="67E53BC9" w14:textId="435515A9" w:rsidR="00351A6C" w:rsidRPr="0063616A" w:rsidRDefault="00907FE5" w:rsidP="0063616A">
      <w:pPr>
        <w:pStyle w:val="Antrat1"/>
        <w:ind w:left="2592" w:firstLine="1296"/>
        <w:jc w:val="both"/>
        <w:rPr>
          <w:b w:val="0"/>
          <w:szCs w:val="24"/>
        </w:rPr>
      </w:pPr>
      <w:r>
        <w:rPr>
          <w:b w:val="0"/>
          <w:bCs/>
        </w:rPr>
        <w:t xml:space="preserve"> </w:t>
      </w:r>
      <w:r>
        <w:rPr>
          <w:b w:val="0"/>
          <w:bCs/>
        </w:rPr>
        <w:tab/>
      </w:r>
      <w:r w:rsidR="00351A6C" w:rsidRPr="0063616A">
        <w:rPr>
          <w:b w:val="0"/>
          <w:bCs/>
        </w:rPr>
        <w:t>PATVIRTINTA</w:t>
      </w:r>
    </w:p>
    <w:p w14:paraId="603372F2" w14:textId="740A9645" w:rsidR="00351A6C" w:rsidRPr="00354A10" w:rsidRDefault="00351A6C" w:rsidP="00351A6C">
      <w:pPr>
        <w:jc w:val="both"/>
        <w:rPr>
          <w:szCs w:val="24"/>
          <w:lang w:val="lt-LT"/>
        </w:rPr>
      </w:pPr>
      <w:r w:rsidRPr="00354A10">
        <w:rPr>
          <w:szCs w:val="24"/>
          <w:lang w:val="lt-LT"/>
        </w:rPr>
        <w:tab/>
      </w:r>
      <w:r w:rsidRPr="00354A10">
        <w:rPr>
          <w:szCs w:val="24"/>
          <w:lang w:val="lt-LT"/>
        </w:rPr>
        <w:tab/>
      </w:r>
      <w:r w:rsidRPr="00354A10">
        <w:rPr>
          <w:szCs w:val="24"/>
          <w:lang w:val="lt-LT"/>
        </w:rPr>
        <w:tab/>
      </w:r>
      <w:r w:rsidRPr="00354A10">
        <w:rPr>
          <w:szCs w:val="24"/>
          <w:lang w:val="lt-LT"/>
        </w:rPr>
        <w:tab/>
      </w:r>
      <w:r w:rsidR="00907FE5">
        <w:rPr>
          <w:szCs w:val="24"/>
          <w:lang w:val="lt-LT"/>
        </w:rPr>
        <w:tab/>
      </w:r>
      <w:r w:rsidRPr="00354A10">
        <w:rPr>
          <w:szCs w:val="24"/>
          <w:lang w:val="lt-LT"/>
        </w:rPr>
        <w:t>Ignalinos rajono savivaldybės administracijos</w:t>
      </w:r>
    </w:p>
    <w:p w14:paraId="30CDA174" w14:textId="3E19815D" w:rsidR="00351A6C" w:rsidRPr="00354A10" w:rsidRDefault="00351A6C" w:rsidP="00351A6C">
      <w:pPr>
        <w:jc w:val="both"/>
        <w:rPr>
          <w:szCs w:val="24"/>
          <w:lang w:val="lt-LT"/>
        </w:rPr>
      </w:pPr>
      <w:r w:rsidRPr="00354A10">
        <w:rPr>
          <w:szCs w:val="24"/>
          <w:lang w:val="lt-LT"/>
        </w:rPr>
        <w:tab/>
      </w:r>
      <w:r w:rsidRPr="00354A10">
        <w:rPr>
          <w:szCs w:val="24"/>
          <w:lang w:val="lt-LT"/>
        </w:rPr>
        <w:tab/>
      </w:r>
      <w:r w:rsidRPr="00354A10">
        <w:rPr>
          <w:szCs w:val="24"/>
          <w:lang w:val="lt-LT"/>
        </w:rPr>
        <w:tab/>
      </w:r>
      <w:r w:rsidRPr="00354A10">
        <w:rPr>
          <w:szCs w:val="24"/>
          <w:lang w:val="lt-LT"/>
        </w:rPr>
        <w:tab/>
      </w:r>
      <w:r w:rsidR="00907FE5">
        <w:rPr>
          <w:szCs w:val="24"/>
          <w:lang w:val="lt-LT"/>
        </w:rPr>
        <w:tab/>
      </w:r>
      <w:r w:rsidRPr="00354A10">
        <w:rPr>
          <w:szCs w:val="24"/>
          <w:lang w:val="lt-LT"/>
        </w:rPr>
        <w:t xml:space="preserve">direktoriaus 2022 m.              d. įsakymu Nr. </w:t>
      </w:r>
    </w:p>
    <w:p w14:paraId="5BB7BC6D" w14:textId="77777777" w:rsidR="00351A6C" w:rsidRPr="00354A10" w:rsidRDefault="00351A6C" w:rsidP="00351A6C">
      <w:pPr>
        <w:pStyle w:val="Antrat2"/>
        <w:rPr>
          <w:rFonts w:ascii="Times New Roman" w:hAnsi="Times New Roman"/>
          <w:b/>
          <w:bCs/>
          <w:sz w:val="24"/>
        </w:rPr>
      </w:pPr>
    </w:p>
    <w:p w14:paraId="32C480E8" w14:textId="77777777" w:rsidR="00351A6C" w:rsidRPr="00354A10" w:rsidRDefault="00351A6C" w:rsidP="00351A6C">
      <w:pPr>
        <w:pStyle w:val="Antrat2"/>
        <w:rPr>
          <w:rFonts w:ascii="Times New Roman" w:hAnsi="Times New Roman"/>
          <w:b/>
          <w:bCs/>
          <w:sz w:val="24"/>
        </w:rPr>
      </w:pPr>
      <w:r w:rsidRPr="00354A10">
        <w:rPr>
          <w:rFonts w:ascii="Times New Roman" w:hAnsi="Times New Roman"/>
          <w:b/>
          <w:bCs/>
          <w:sz w:val="24"/>
        </w:rPr>
        <w:t>IGNALINOS RAJONO SAVIVALDYBĖS ADMINISTRACIJOS</w:t>
      </w:r>
    </w:p>
    <w:p w14:paraId="37921FEB" w14:textId="77777777" w:rsidR="00351A6C" w:rsidRPr="00354A10" w:rsidRDefault="00351A6C" w:rsidP="00351A6C">
      <w:pPr>
        <w:pStyle w:val="Antrat2"/>
        <w:rPr>
          <w:rFonts w:ascii="Times New Roman" w:hAnsi="Times New Roman"/>
          <w:b/>
          <w:bCs/>
          <w:sz w:val="24"/>
        </w:rPr>
      </w:pPr>
      <w:r w:rsidRPr="00354A10">
        <w:rPr>
          <w:rFonts w:ascii="Times New Roman" w:hAnsi="Times New Roman"/>
          <w:b/>
          <w:bCs/>
          <w:sz w:val="24"/>
        </w:rPr>
        <w:t xml:space="preserve"> STRUKTŪRINIO TERITORINIO PADALINIO – DIDŽIASALIO SENIŪNIJOS </w:t>
      </w:r>
    </w:p>
    <w:p w14:paraId="7BDF59D4" w14:textId="77777777" w:rsidR="00351A6C" w:rsidRPr="00354A10" w:rsidRDefault="00351A6C" w:rsidP="00351A6C">
      <w:pPr>
        <w:pStyle w:val="Antrat2"/>
        <w:rPr>
          <w:rFonts w:ascii="Times New Roman" w:hAnsi="Times New Roman"/>
          <w:b/>
          <w:bCs/>
          <w:sz w:val="24"/>
        </w:rPr>
      </w:pPr>
      <w:r w:rsidRPr="00354A10">
        <w:rPr>
          <w:rFonts w:ascii="Times New Roman" w:hAnsi="Times New Roman"/>
          <w:b/>
          <w:bCs/>
          <w:sz w:val="24"/>
        </w:rPr>
        <w:t>VEIKLOS NUOSTATAI</w:t>
      </w:r>
    </w:p>
    <w:p w14:paraId="42860397" w14:textId="77777777" w:rsidR="00351A6C" w:rsidRPr="00354A10" w:rsidRDefault="00351A6C" w:rsidP="00351A6C">
      <w:pPr>
        <w:rPr>
          <w:szCs w:val="24"/>
          <w:lang w:val="lt-LT"/>
        </w:rPr>
      </w:pPr>
    </w:p>
    <w:p w14:paraId="2A448F26" w14:textId="77777777" w:rsidR="00351A6C" w:rsidRPr="00354A10" w:rsidRDefault="00351A6C" w:rsidP="00351A6C">
      <w:pPr>
        <w:pStyle w:val="Antrat1"/>
        <w:tabs>
          <w:tab w:val="left" w:pos="1293"/>
        </w:tabs>
        <w:rPr>
          <w:szCs w:val="24"/>
        </w:rPr>
      </w:pPr>
      <w:r w:rsidRPr="00354A10">
        <w:rPr>
          <w:szCs w:val="24"/>
        </w:rPr>
        <w:t>I SKYRIUS</w:t>
      </w:r>
    </w:p>
    <w:p w14:paraId="23346FBC" w14:textId="77777777" w:rsidR="00351A6C" w:rsidRPr="00354A10" w:rsidRDefault="00351A6C" w:rsidP="00351A6C">
      <w:pPr>
        <w:pStyle w:val="Antrat3"/>
        <w:jc w:val="center"/>
        <w:rPr>
          <w:rFonts w:ascii="Times New Roman" w:hAnsi="Times New Roman"/>
          <w:b/>
          <w:bCs/>
          <w:sz w:val="24"/>
        </w:rPr>
      </w:pPr>
      <w:r w:rsidRPr="00354A10">
        <w:rPr>
          <w:rFonts w:ascii="Times New Roman" w:hAnsi="Times New Roman"/>
          <w:b/>
          <w:bCs/>
          <w:sz w:val="24"/>
        </w:rPr>
        <w:t xml:space="preserve"> BENDROSIOS NUOSTATOS</w:t>
      </w:r>
    </w:p>
    <w:p w14:paraId="2DAF4B5A" w14:textId="77777777" w:rsidR="00351A6C" w:rsidRPr="00354A10" w:rsidRDefault="00351A6C" w:rsidP="00351A6C">
      <w:pPr>
        <w:rPr>
          <w:szCs w:val="24"/>
          <w:lang w:val="lt-LT"/>
        </w:rPr>
      </w:pPr>
    </w:p>
    <w:p w14:paraId="0B5B3DB7" w14:textId="4A670C6E" w:rsidR="00FC22EF" w:rsidRPr="00354A10" w:rsidRDefault="00351A6C" w:rsidP="009C213A">
      <w:pPr>
        <w:tabs>
          <w:tab w:val="clear" w:pos="1293"/>
          <w:tab w:val="left" w:pos="1134"/>
        </w:tabs>
        <w:jc w:val="both"/>
        <w:rPr>
          <w:szCs w:val="24"/>
          <w:lang w:val="lt-LT"/>
        </w:rPr>
      </w:pPr>
      <w:r w:rsidRPr="00354A10">
        <w:rPr>
          <w:szCs w:val="24"/>
          <w:lang w:val="lt-LT"/>
        </w:rPr>
        <w:tab/>
      </w:r>
      <w:r w:rsidR="00FC22EF" w:rsidRPr="00354A10">
        <w:rPr>
          <w:szCs w:val="24"/>
          <w:lang w:val="lt-LT"/>
        </w:rPr>
        <w:t xml:space="preserve">1. Ignalinos rajono savivaldybės administracija – biudžetinė viešojo administravimo įstaiga. Buveinė – Laisvės a. 70, Ignalinos </w:t>
      </w:r>
      <w:r w:rsidR="005E7231">
        <w:rPr>
          <w:szCs w:val="24"/>
          <w:lang w:val="lt-LT"/>
        </w:rPr>
        <w:t>m</w:t>
      </w:r>
      <w:r w:rsidR="00FC22EF" w:rsidRPr="00354A10">
        <w:rPr>
          <w:szCs w:val="24"/>
          <w:lang w:val="lt-LT"/>
        </w:rPr>
        <w:t xml:space="preserve">., Ignalinos </w:t>
      </w:r>
      <w:r w:rsidR="005E7231">
        <w:rPr>
          <w:szCs w:val="24"/>
          <w:lang w:val="lt-LT"/>
        </w:rPr>
        <w:t>r. sav</w:t>
      </w:r>
      <w:r w:rsidR="00FC22EF" w:rsidRPr="00354A10">
        <w:rPr>
          <w:szCs w:val="24"/>
          <w:lang w:val="lt-LT"/>
        </w:rPr>
        <w:t xml:space="preserve">. Juridinio asmens kodas 288768350. </w:t>
      </w:r>
    </w:p>
    <w:p w14:paraId="16D1447A" w14:textId="6E54B399" w:rsidR="00351A6C" w:rsidRPr="00354A10" w:rsidRDefault="00FC22EF" w:rsidP="009C213A">
      <w:pPr>
        <w:tabs>
          <w:tab w:val="clear" w:pos="1293"/>
          <w:tab w:val="left" w:pos="1134"/>
        </w:tabs>
        <w:jc w:val="both"/>
        <w:rPr>
          <w:szCs w:val="24"/>
          <w:lang w:val="lt-LT"/>
        </w:rPr>
      </w:pPr>
      <w:r w:rsidRPr="00354A10">
        <w:rPr>
          <w:szCs w:val="24"/>
          <w:lang w:val="lt-LT"/>
        </w:rPr>
        <w:tab/>
        <w:t>Registrų centro Juridinių asmenų registre yra kaupiami ir saugomi duomenys apie Ignalinos rajono savivaldybės administracijos ir savivaldybės administracijos filialų, t.</w:t>
      </w:r>
      <w:r w:rsidR="005E7231">
        <w:rPr>
          <w:szCs w:val="24"/>
          <w:lang w:val="lt-LT"/>
        </w:rPr>
        <w:t xml:space="preserve"> </w:t>
      </w:r>
      <w:r w:rsidRPr="00354A10">
        <w:rPr>
          <w:szCs w:val="24"/>
          <w:lang w:val="lt-LT"/>
        </w:rPr>
        <w:t>y. seniūnijų veiklą. Ignalinos rajono savivaldybės administracija turi elektroninio pristatymo dėžutės adresą, (juridinio asmens kodas 288768350), filialai elektroninio pristatymo dėžutės adreso neturi. Ignalinos rajono savivaldybės taryba sprendžia dėl seniūnijos formos keitimo tikslingumo.</w:t>
      </w:r>
    </w:p>
    <w:p w14:paraId="753CABF9" w14:textId="3D0CE5E5" w:rsidR="00351A6C" w:rsidRPr="00354A10" w:rsidRDefault="00351A6C" w:rsidP="009C213A">
      <w:pPr>
        <w:tabs>
          <w:tab w:val="clear" w:pos="1293"/>
          <w:tab w:val="left" w:pos="1134"/>
        </w:tabs>
        <w:jc w:val="both"/>
        <w:rPr>
          <w:szCs w:val="24"/>
          <w:lang w:val="lt-LT"/>
        </w:rPr>
      </w:pPr>
      <w:r w:rsidRPr="00354A10">
        <w:rPr>
          <w:szCs w:val="24"/>
          <w:lang w:val="lt-LT"/>
        </w:rPr>
        <w:tab/>
        <w:t>2. Ignalinos rajono savivaldybės administracijos (toliau – savivaldybės administracijos) Didžiasalio seniūnija (toliau – seniūnija) yra savivaldybės administracijos struktūrinis teritorinis padalinys – jos filialas, veikiantis tam tikroje Ignalinos rajono savivaldybės (toliau – savivaldybė) teritorijos dalyje.</w:t>
      </w:r>
      <w:r w:rsidR="00FD1D58">
        <w:rPr>
          <w:szCs w:val="24"/>
          <w:lang w:val="lt-LT"/>
        </w:rPr>
        <w:t xml:space="preserve"> </w:t>
      </w:r>
      <w:r w:rsidRPr="00354A10">
        <w:rPr>
          <w:szCs w:val="24"/>
          <w:lang w:val="lt-LT"/>
        </w:rPr>
        <w:t>Seniūnijos – savivaldybės administracijos filialo – veiklą reglamentuoja savivaldybės administracijos direktoriaus patvirtinti seniūnijos nuostatai.</w:t>
      </w:r>
    </w:p>
    <w:p w14:paraId="339E5D61" w14:textId="72C255EF" w:rsidR="00351A6C" w:rsidRPr="00354A10" w:rsidRDefault="00351A6C" w:rsidP="009C213A">
      <w:pPr>
        <w:tabs>
          <w:tab w:val="clear" w:pos="1293"/>
          <w:tab w:val="left" w:pos="1134"/>
        </w:tabs>
        <w:jc w:val="both"/>
        <w:rPr>
          <w:szCs w:val="24"/>
          <w:lang w:val="lt-LT"/>
        </w:rPr>
      </w:pPr>
      <w:r w:rsidRPr="00354A10">
        <w:rPr>
          <w:szCs w:val="24"/>
          <w:lang w:val="lt-LT"/>
        </w:rPr>
        <w:tab/>
        <w:t>3. Ignalinos rajono savivaldybės administracijos Didžiasalio seniūnijos veiklos nuostatai (toliau – nuostatai) nustato seniūnijos uždavinius, apibrėžia seniūnijos funkcijas, teises ir pareigas, darbo organizavimą, atsakomybę, kitus veiklos klausimus.</w:t>
      </w:r>
    </w:p>
    <w:p w14:paraId="5D7117B2" w14:textId="3AE8CE10" w:rsidR="00351A6C" w:rsidRPr="00354A10" w:rsidRDefault="00351A6C" w:rsidP="009C213A">
      <w:pPr>
        <w:tabs>
          <w:tab w:val="clear" w:pos="1293"/>
          <w:tab w:val="left" w:pos="1134"/>
        </w:tabs>
        <w:jc w:val="both"/>
        <w:rPr>
          <w:szCs w:val="24"/>
          <w:lang w:val="lt-LT"/>
        </w:rPr>
      </w:pPr>
      <w:r w:rsidRPr="00354A10">
        <w:rPr>
          <w:szCs w:val="24"/>
          <w:lang w:val="lt-LT"/>
        </w:rPr>
        <w:tab/>
        <w:t>4. Seniūnija savo veikloje vadovaujasi Lietuvos Respublikos Konstitucija, Lietuvos Respublikos civiliniu kodeksu, Lietuvos Respublikos vietos savivaldos įstatymu, kitais įstatymais, Lietuvos Respublikos Vyriausybės nutarimais, savivaldybės tarybos sprendimais, mero potvarkiais, Ignalinos rajono savivaldybės administracijos direktoriaus (toliau – savivaldybės administracijos direktorius) įsakymais, kitais teisės aktais ir šiais nuostatais.</w:t>
      </w:r>
    </w:p>
    <w:p w14:paraId="56A6F01D" w14:textId="77777777" w:rsidR="00351A6C" w:rsidRPr="00354A10" w:rsidRDefault="00351A6C" w:rsidP="009C213A">
      <w:pPr>
        <w:tabs>
          <w:tab w:val="clear" w:pos="1293"/>
          <w:tab w:val="left" w:pos="1134"/>
        </w:tabs>
        <w:jc w:val="both"/>
        <w:rPr>
          <w:szCs w:val="24"/>
          <w:lang w:val="lt-LT"/>
        </w:rPr>
      </w:pPr>
      <w:r w:rsidRPr="00354A10">
        <w:rPr>
          <w:szCs w:val="24"/>
          <w:lang w:val="lt-LT"/>
        </w:rPr>
        <w:tab/>
        <w:t>5. Seniūnijos tikslas – spręsti jos kompetencijai priklausančius klausimus atitinkamoje savivaldybės tarybos priskirtoje teritorijoje, įgyvendinti pavestas vietos savivaldos ir viešojo administravimo įstatymo funkcijas.</w:t>
      </w:r>
    </w:p>
    <w:p w14:paraId="5D566A51" w14:textId="77777777" w:rsidR="00351A6C" w:rsidRPr="00354A10" w:rsidRDefault="00351A6C" w:rsidP="009C213A">
      <w:pPr>
        <w:tabs>
          <w:tab w:val="clear" w:pos="1293"/>
          <w:tab w:val="left" w:pos="1134"/>
        </w:tabs>
        <w:jc w:val="both"/>
        <w:rPr>
          <w:szCs w:val="24"/>
          <w:lang w:val="lt-LT"/>
        </w:rPr>
      </w:pPr>
      <w:r w:rsidRPr="00354A10">
        <w:rPr>
          <w:szCs w:val="24"/>
          <w:lang w:val="lt-LT"/>
        </w:rPr>
        <w:tab/>
        <w:t>6. Seniūnijos veikla organizuojama pagal seniūnijos metinį veiklos planą.</w:t>
      </w:r>
    </w:p>
    <w:p w14:paraId="573980D6" w14:textId="77777777" w:rsidR="00351A6C" w:rsidRPr="00354A10" w:rsidRDefault="00351A6C" w:rsidP="009C213A">
      <w:pPr>
        <w:tabs>
          <w:tab w:val="clear" w:pos="1293"/>
          <w:tab w:val="left" w:pos="1134"/>
        </w:tabs>
        <w:jc w:val="both"/>
        <w:rPr>
          <w:szCs w:val="24"/>
          <w:lang w:val="lt-LT"/>
        </w:rPr>
      </w:pPr>
      <w:r w:rsidRPr="00354A10">
        <w:rPr>
          <w:szCs w:val="24"/>
          <w:lang w:val="lt-LT"/>
        </w:rPr>
        <w:tab/>
        <w:t xml:space="preserve">7. Seniūnija sprendžia jos kompetencijai priklausančius klausimus. </w:t>
      </w:r>
    </w:p>
    <w:p w14:paraId="541082A9" w14:textId="77777777" w:rsidR="00351A6C" w:rsidRPr="00354A10" w:rsidRDefault="00351A6C" w:rsidP="009C213A">
      <w:pPr>
        <w:pStyle w:val="Pagrindinistekstas"/>
        <w:tabs>
          <w:tab w:val="clear" w:pos="1293"/>
          <w:tab w:val="left" w:pos="1134"/>
        </w:tabs>
        <w:spacing w:after="0"/>
        <w:rPr>
          <w:szCs w:val="24"/>
          <w:lang w:val="lt-LT"/>
        </w:rPr>
      </w:pPr>
      <w:r w:rsidRPr="00354A10">
        <w:rPr>
          <w:szCs w:val="24"/>
          <w:lang w:val="lt-LT"/>
        </w:rPr>
        <w:tab/>
        <w:t xml:space="preserve">8. Seniūnijos veikla finansuojama iš savivaldybės biudžeto ir kitų įstatymuose nustatytų lėšų. </w:t>
      </w:r>
      <w:r w:rsidRPr="00354A10">
        <w:rPr>
          <w:color w:val="000000"/>
          <w:szCs w:val="24"/>
          <w:shd w:val="clear" w:color="auto" w:fill="FFFFFF"/>
          <w:lang w:val="lt-LT"/>
        </w:rPr>
        <w:t>Seniūnija turi sąskaitą banke.</w:t>
      </w:r>
      <w:r w:rsidRPr="00354A10">
        <w:rPr>
          <w:szCs w:val="24"/>
          <w:lang w:val="lt-LT"/>
        </w:rPr>
        <w:t xml:space="preserve"> </w:t>
      </w:r>
    </w:p>
    <w:p w14:paraId="18715CF9" w14:textId="77777777" w:rsidR="00351A6C" w:rsidRPr="00354A10" w:rsidRDefault="00351A6C" w:rsidP="009C213A">
      <w:pPr>
        <w:tabs>
          <w:tab w:val="clear" w:pos="1293"/>
          <w:tab w:val="left" w:pos="1134"/>
          <w:tab w:val="left" w:pos="1562"/>
        </w:tabs>
        <w:jc w:val="both"/>
        <w:rPr>
          <w:szCs w:val="24"/>
          <w:lang w:val="lt-LT"/>
        </w:rPr>
      </w:pPr>
      <w:r w:rsidRPr="00354A10">
        <w:rPr>
          <w:szCs w:val="24"/>
          <w:lang w:val="lt-LT"/>
        </w:rPr>
        <w:tab/>
        <w:t>9. Seniūnijos adresas: Salos g. 23, 30152 Didžiasalio k., Didžiasalio sen., Ignalinos r. sav., juridinio asmens filialo kodas 188632933.</w:t>
      </w:r>
    </w:p>
    <w:p w14:paraId="50086C30" w14:textId="77777777" w:rsidR="00351A6C" w:rsidRPr="00354A10" w:rsidRDefault="00351A6C" w:rsidP="00351A6C">
      <w:pPr>
        <w:tabs>
          <w:tab w:val="clear" w:pos="1293"/>
          <w:tab w:val="left" w:pos="1134"/>
          <w:tab w:val="left" w:pos="1562"/>
        </w:tabs>
        <w:jc w:val="both"/>
        <w:rPr>
          <w:szCs w:val="24"/>
          <w:lang w:val="lt-LT"/>
        </w:rPr>
      </w:pPr>
    </w:p>
    <w:p w14:paraId="0BA833FF" w14:textId="77777777" w:rsidR="00351A6C" w:rsidRPr="00354A10" w:rsidRDefault="00351A6C" w:rsidP="002747B3">
      <w:pPr>
        <w:pStyle w:val="Antrat1"/>
        <w:tabs>
          <w:tab w:val="left" w:pos="1293"/>
        </w:tabs>
        <w:rPr>
          <w:szCs w:val="24"/>
        </w:rPr>
      </w:pPr>
      <w:r w:rsidRPr="00354A10">
        <w:rPr>
          <w:szCs w:val="24"/>
        </w:rPr>
        <w:t>II SKYRIUS</w:t>
      </w:r>
    </w:p>
    <w:p w14:paraId="4EDF7934" w14:textId="77777777" w:rsidR="00351A6C" w:rsidRPr="00354A10" w:rsidRDefault="00351A6C" w:rsidP="00351A6C">
      <w:pPr>
        <w:pStyle w:val="Antrat1"/>
        <w:tabs>
          <w:tab w:val="left" w:pos="1293"/>
        </w:tabs>
        <w:rPr>
          <w:bCs/>
          <w:szCs w:val="24"/>
        </w:rPr>
      </w:pPr>
      <w:r w:rsidRPr="00354A10">
        <w:rPr>
          <w:bCs/>
          <w:szCs w:val="24"/>
        </w:rPr>
        <w:t>SENIŪNIJOS IR SENIŪNO UŽDAVINIAI IR FUNKCIJOS</w:t>
      </w:r>
    </w:p>
    <w:p w14:paraId="6E39A93D" w14:textId="77777777" w:rsidR="00351A6C" w:rsidRPr="00354A10" w:rsidRDefault="00351A6C" w:rsidP="00351A6C">
      <w:pPr>
        <w:jc w:val="center"/>
        <w:rPr>
          <w:b/>
          <w:bCs/>
          <w:szCs w:val="24"/>
          <w:lang w:val="lt-LT"/>
        </w:rPr>
      </w:pPr>
    </w:p>
    <w:p w14:paraId="351E71D6" w14:textId="77777777" w:rsidR="00351A6C" w:rsidRPr="00354A10" w:rsidRDefault="00351A6C" w:rsidP="009C213A">
      <w:pPr>
        <w:tabs>
          <w:tab w:val="clear" w:pos="1293"/>
          <w:tab w:val="left" w:pos="1134"/>
        </w:tabs>
        <w:jc w:val="both"/>
        <w:rPr>
          <w:szCs w:val="24"/>
          <w:lang w:val="lt-LT"/>
        </w:rPr>
      </w:pPr>
      <w:r w:rsidRPr="00354A10">
        <w:rPr>
          <w:szCs w:val="24"/>
          <w:lang w:val="lt-LT"/>
        </w:rPr>
        <w:tab/>
        <w:t>10. Seniūnijos uždaviniai – įgyvendinti jai priskirtas funkcijas, numatytas Vietos savivaldos įstatyme, siekiant užtikrinti visų vietos bendruomenės narių interesų įgyvendinimą.</w:t>
      </w:r>
    </w:p>
    <w:p w14:paraId="6C01EF23" w14:textId="77777777" w:rsidR="00351A6C" w:rsidRPr="00354A10" w:rsidRDefault="00351A6C" w:rsidP="009C213A">
      <w:pPr>
        <w:tabs>
          <w:tab w:val="clear" w:pos="1293"/>
          <w:tab w:val="left" w:pos="1134"/>
        </w:tabs>
        <w:jc w:val="both"/>
        <w:rPr>
          <w:szCs w:val="24"/>
          <w:lang w:val="lt-LT"/>
        </w:rPr>
      </w:pPr>
      <w:r w:rsidRPr="00354A10">
        <w:rPr>
          <w:szCs w:val="24"/>
          <w:lang w:val="lt-LT"/>
        </w:rPr>
        <w:tab/>
        <w:t>11. Įgyvendindama jai skirtus uždavinius, seniūnija atlieka šias funkcijas:</w:t>
      </w:r>
    </w:p>
    <w:p w14:paraId="21400E19" w14:textId="381C6516" w:rsidR="00351A6C" w:rsidRPr="00354A10" w:rsidRDefault="00351A6C" w:rsidP="009C213A">
      <w:pPr>
        <w:pStyle w:val="tajtip"/>
        <w:shd w:val="clear" w:color="auto" w:fill="FFFFFF"/>
        <w:tabs>
          <w:tab w:val="left" w:pos="1134"/>
        </w:tabs>
        <w:spacing w:beforeAutospacing="0" w:afterAutospacing="0"/>
        <w:jc w:val="both"/>
        <w:rPr>
          <w:color w:val="000000"/>
        </w:rPr>
      </w:pPr>
      <w:r w:rsidRPr="00354A10">
        <w:tab/>
        <w:t>11.1. T</w:t>
      </w:r>
      <w:r w:rsidRPr="00354A10">
        <w:rPr>
          <w:color w:val="000000"/>
        </w:rPr>
        <w:t>varko gyvenamosios vietos deklaravimo duomenų ir gyvenamosios vietos nedeklaravusių asmenų apskaitą, išduoda seniūnijos aptarnaujamos teritorijos gyventojams Lietuvos Respublikos</w:t>
      </w:r>
      <w:r w:rsidR="006D269B" w:rsidRPr="00354A10">
        <w:rPr>
          <w:color w:val="000000"/>
        </w:rPr>
        <w:t xml:space="preserve"> </w:t>
      </w:r>
      <w:hyperlink r:id="rId9" w:tgtFrame="Lietuvos Respublikos gyvenamosios vietos deklaravimo įstatymas">
        <w:r w:rsidRPr="00354A10">
          <w:rPr>
            <w:rStyle w:val="Hipersaitas"/>
            <w:iCs/>
            <w:color w:val="auto"/>
            <w:u w:val="none"/>
          </w:rPr>
          <w:t>gyvenamosios vietos deklaravimo įstatyme</w:t>
        </w:r>
      </w:hyperlink>
      <w:r w:rsidR="006D269B" w:rsidRPr="00354A10">
        <w:rPr>
          <w:color w:val="000000"/>
        </w:rPr>
        <w:t xml:space="preserve"> </w:t>
      </w:r>
      <w:r w:rsidRPr="00354A10">
        <w:rPr>
          <w:color w:val="000000"/>
        </w:rPr>
        <w:t>nustatytus, taip pat įstatymuose numatytus kitus faktinę padėtį patvirtinančius dokumentus.</w:t>
      </w:r>
    </w:p>
    <w:p w14:paraId="31699CA4" w14:textId="77777777" w:rsidR="00351A6C" w:rsidRPr="00354A10" w:rsidRDefault="00351A6C" w:rsidP="009C213A">
      <w:pPr>
        <w:pStyle w:val="tajtip"/>
        <w:shd w:val="clear" w:color="auto" w:fill="FFFFFF"/>
        <w:tabs>
          <w:tab w:val="left" w:pos="1134"/>
        </w:tabs>
        <w:spacing w:beforeAutospacing="0" w:afterAutospacing="0"/>
        <w:ind w:firstLine="720"/>
        <w:jc w:val="both"/>
        <w:rPr>
          <w:color w:val="000000"/>
        </w:rPr>
      </w:pPr>
      <w:r w:rsidRPr="00354A10">
        <w:tab/>
        <w:t>11.2.</w:t>
      </w:r>
      <w:r w:rsidRPr="00354A10">
        <w:rPr>
          <w:color w:val="000000"/>
        </w:rPr>
        <w:t xml:space="preserve"> Registruoja žemės, vandens telkinių, miško sklypų savininkų, valdytojų ir naudotojų pranešimus apie medžiojamųjų gyvūnų ir griežtai saugomų rūšių laukinių gyvūnų padarytą žalą ir teikia duomenis savivaldybės administracijos direktoriui.</w:t>
      </w:r>
    </w:p>
    <w:p w14:paraId="3BAB04F6" w14:textId="77777777" w:rsidR="00351A6C" w:rsidRPr="00354A10" w:rsidRDefault="00351A6C" w:rsidP="009C213A">
      <w:pPr>
        <w:pStyle w:val="tajtip"/>
        <w:shd w:val="clear" w:color="auto" w:fill="FFFFFF"/>
        <w:tabs>
          <w:tab w:val="left" w:pos="1134"/>
        </w:tabs>
        <w:spacing w:beforeAutospacing="0" w:afterAutospacing="0"/>
        <w:ind w:firstLine="720"/>
        <w:jc w:val="both"/>
        <w:rPr>
          <w:color w:val="000000"/>
        </w:rPr>
      </w:pPr>
      <w:r w:rsidRPr="00354A10">
        <w:tab/>
        <w:t xml:space="preserve">11.3. Lietuvos Respublikos </w:t>
      </w:r>
      <w:r w:rsidRPr="00354A10">
        <w:rPr>
          <w:color w:val="000000"/>
        </w:rPr>
        <w:t>Vyriausybės ir Ignalinos rajono savivaldybės tarybos nustatyta tvarka išduoda leidimus laidoti, jeigu seniūnijos aptarnaujamoje teritorijoje atlieka kapinių priežiūrą.</w:t>
      </w:r>
    </w:p>
    <w:p w14:paraId="2AEA32DA" w14:textId="2467A6B7" w:rsidR="00351A6C" w:rsidRPr="00354A10" w:rsidRDefault="00351A6C" w:rsidP="009C213A">
      <w:pPr>
        <w:pStyle w:val="tajtip"/>
        <w:shd w:val="clear" w:color="auto" w:fill="FFFFFF"/>
        <w:tabs>
          <w:tab w:val="left" w:pos="1134"/>
        </w:tabs>
        <w:spacing w:beforeAutospacing="0" w:afterAutospacing="0"/>
        <w:ind w:firstLine="720"/>
        <w:jc w:val="both"/>
      </w:pPr>
      <w:r w:rsidRPr="00354A10">
        <w:rPr>
          <w:color w:val="000000"/>
        </w:rPr>
        <w:tab/>
      </w:r>
      <w:r w:rsidRPr="00354A10">
        <w:t>11.4. Dalyvauja organizuojant viešųjų paslaugų teikimą ir (arba) prižiūrint, kaip teikiamos viešosios paslaugos, teikia pasiūlymus savivaldybės administracijai dėl viešųjų paslaugų teikimo gerinimo, o Vietos savivaldos įstatymo 8 straipsnio 2 dalyje numatytais atvejais pati teikia šias paslaugas.</w:t>
      </w:r>
    </w:p>
    <w:p w14:paraId="75AD94BB" w14:textId="77777777" w:rsidR="00351A6C" w:rsidRPr="00354A10" w:rsidRDefault="00351A6C" w:rsidP="009C213A">
      <w:pPr>
        <w:pStyle w:val="tajtip"/>
        <w:shd w:val="clear" w:color="auto" w:fill="FFFFFF"/>
        <w:tabs>
          <w:tab w:val="left" w:pos="1134"/>
        </w:tabs>
        <w:spacing w:beforeAutospacing="0" w:afterAutospacing="0"/>
        <w:ind w:firstLine="720"/>
        <w:jc w:val="both"/>
        <w:rPr>
          <w:color w:val="000000"/>
        </w:rPr>
      </w:pPr>
      <w:r w:rsidRPr="00354A10">
        <w:tab/>
        <w:t>11.5. D</w:t>
      </w:r>
      <w:r w:rsidRPr="00354A10">
        <w:rPr>
          <w:color w:val="000000"/>
        </w:rPr>
        <w:t>alyvauja rengiant ir įgyvendinant gyventojų užimtumo programas.</w:t>
      </w:r>
    </w:p>
    <w:p w14:paraId="1F2FCB56" w14:textId="77777777" w:rsidR="00351A6C" w:rsidRPr="00354A10" w:rsidRDefault="00351A6C" w:rsidP="009C213A">
      <w:pPr>
        <w:tabs>
          <w:tab w:val="clear" w:pos="1293"/>
          <w:tab w:val="left" w:pos="1134"/>
        </w:tabs>
        <w:jc w:val="both"/>
        <w:rPr>
          <w:szCs w:val="24"/>
          <w:lang w:val="lt-LT"/>
        </w:rPr>
      </w:pPr>
      <w:r w:rsidRPr="00354A10">
        <w:rPr>
          <w:color w:val="000000"/>
          <w:szCs w:val="24"/>
          <w:lang w:val="lt-LT"/>
        </w:rPr>
        <w:tab/>
        <w:t>11.6. D</w:t>
      </w:r>
      <w:r w:rsidRPr="00354A10">
        <w:rPr>
          <w:szCs w:val="24"/>
          <w:lang w:val="lt-LT"/>
        </w:rPr>
        <w:t>alyvauja organizuojant viešuosius darbus ir visuomenei naudingą veiklą.</w:t>
      </w:r>
    </w:p>
    <w:p w14:paraId="07987065" w14:textId="77777777" w:rsidR="00351A6C" w:rsidRPr="00354A10" w:rsidRDefault="00351A6C" w:rsidP="009C213A">
      <w:pPr>
        <w:pStyle w:val="tajtip"/>
        <w:shd w:val="clear" w:color="auto" w:fill="FFFFFF"/>
        <w:tabs>
          <w:tab w:val="left" w:pos="1134"/>
        </w:tabs>
        <w:spacing w:beforeAutospacing="0" w:afterAutospacing="0"/>
        <w:ind w:firstLine="720"/>
        <w:jc w:val="both"/>
        <w:rPr>
          <w:color w:val="000000"/>
        </w:rPr>
      </w:pPr>
      <w:r w:rsidRPr="00354A10">
        <w:rPr>
          <w:color w:val="000000"/>
        </w:rPr>
        <w:tab/>
        <w:t>11.7. Dalyvauja vykdant socialinės paramos teikimą ir socialinių išmokų, pašalpų mokėjimą bei kontrolę.</w:t>
      </w:r>
    </w:p>
    <w:p w14:paraId="7E1C9779" w14:textId="77777777" w:rsidR="00351A6C" w:rsidRPr="00354A10" w:rsidRDefault="00351A6C" w:rsidP="009C213A">
      <w:pPr>
        <w:pStyle w:val="tajtip"/>
        <w:shd w:val="clear" w:color="auto" w:fill="FFFFFF"/>
        <w:tabs>
          <w:tab w:val="left" w:pos="1134"/>
        </w:tabs>
        <w:spacing w:beforeAutospacing="0" w:afterAutospacing="0"/>
        <w:ind w:firstLine="720"/>
        <w:jc w:val="both"/>
        <w:rPr>
          <w:color w:val="000000"/>
        </w:rPr>
      </w:pPr>
      <w:r w:rsidRPr="00354A10">
        <w:rPr>
          <w:color w:val="000000"/>
        </w:rPr>
        <w:tab/>
        <w:t>11.8. Dalyvauja vertinant atskirų šeimų (asmenų) gyvenimo sąlygas bei poreikius ir surašant buities ir gyvenimo sąlygų patikrinimo aktą, teikia savivaldybės administracijai siūlymus dėl socialinės paramos toms šeimoms (asmenims) reikalingumo ir paramos būdų.</w:t>
      </w:r>
    </w:p>
    <w:p w14:paraId="29EBF36C" w14:textId="77777777" w:rsidR="00351A6C" w:rsidRPr="00354A10" w:rsidRDefault="00351A6C" w:rsidP="009C213A">
      <w:pPr>
        <w:pStyle w:val="tajtip"/>
        <w:shd w:val="clear" w:color="auto" w:fill="FFFFFF"/>
        <w:tabs>
          <w:tab w:val="left" w:pos="1134"/>
        </w:tabs>
        <w:spacing w:beforeAutospacing="0" w:afterAutospacing="0"/>
        <w:ind w:firstLine="720"/>
        <w:jc w:val="both"/>
        <w:rPr>
          <w:color w:val="000000"/>
        </w:rPr>
      </w:pPr>
      <w:r w:rsidRPr="00354A10">
        <w:rPr>
          <w:color w:val="000000"/>
        </w:rPr>
        <w:tab/>
        <w:t>11.9. Dalyvauja vykdant vaiko teisių apsaugą, užtikrina prevencinės pagalbos vaikui ir šeimai organizavimą, socialinių, švietimo, sveikatos priežiūros įstaigų bei kitų įstaigų teikiamų paslaugų koordinavimą ir darbą su socialinę riziką patiriančiomis šeimomis.</w:t>
      </w:r>
    </w:p>
    <w:p w14:paraId="5BE63074" w14:textId="77777777" w:rsidR="00351A6C" w:rsidRPr="00354A10" w:rsidRDefault="00351A6C" w:rsidP="009C213A">
      <w:pPr>
        <w:pStyle w:val="tajtip"/>
        <w:shd w:val="clear" w:color="auto" w:fill="FFFFFF"/>
        <w:tabs>
          <w:tab w:val="left" w:pos="1134"/>
        </w:tabs>
        <w:spacing w:beforeAutospacing="0" w:afterAutospacing="0"/>
        <w:ind w:firstLine="720"/>
        <w:jc w:val="both"/>
        <w:rPr>
          <w:color w:val="000000"/>
        </w:rPr>
      </w:pPr>
      <w:r w:rsidRPr="00354A10">
        <w:rPr>
          <w:color w:val="000000"/>
        </w:rPr>
        <w:tab/>
        <w:t>11.10. Renka ir savivaldybės administracijos direktoriui teikia duomenis, reikalingus savivaldybės teritorijoje gyvenančių vaikų apskaitai.</w:t>
      </w:r>
    </w:p>
    <w:p w14:paraId="28DDB127" w14:textId="77777777" w:rsidR="00351A6C" w:rsidRPr="00354A10" w:rsidRDefault="00351A6C" w:rsidP="009C213A">
      <w:pPr>
        <w:pStyle w:val="tajtip"/>
        <w:shd w:val="clear" w:color="auto" w:fill="FFFFFF"/>
        <w:tabs>
          <w:tab w:val="left" w:pos="1134"/>
        </w:tabs>
        <w:spacing w:beforeAutospacing="0" w:afterAutospacing="0"/>
        <w:ind w:firstLine="720"/>
        <w:jc w:val="both"/>
        <w:rPr>
          <w:color w:val="000000"/>
        </w:rPr>
      </w:pPr>
      <w:r w:rsidRPr="00354A10">
        <w:rPr>
          <w:color w:val="000000"/>
        </w:rPr>
        <w:tab/>
        <w:t>11.11. Dalyvauja organizuojant Respublikos Prezidento, Seimo rinkimus, rinkimus į Europos Parlamentą, savivaldybės tarybos, mero rinkimus ir referendumus.</w:t>
      </w:r>
    </w:p>
    <w:p w14:paraId="5BE1E4EE" w14:textId="77777777" w:rsidR="00351A6C" w:rsidRPr="00354A10" w:rsidRDefault="00351A6C" w:rsidP="009C213A">
      <w:pPr>
        <w:pStyle w:val="tajtip"/>
        <w:shd w:val="clear" w:color="auto" w:fill="FFFFFF"/>
        <w:tabs>
          <w:tab w:val="left" w:pos="1134"/>
        </w:tabs>
        <w:spacing w:beforeAutospacing="0" w:afterAutospacing="0"/>
        <w:ind w:firstLine="720"/>
        <w:jc w:val="both"/>
        <w:rPr>
          <w:color w:val="000000"/>
        </w:rPr>
      </w:pPr>
      <w:r w:rsidRPr="00354A10">
        <w:rPr>
          <w:color w:val="000000"/>
        </w:rPr>
        <w:tab/>
        <w:t xml:space="preserve">11.12. Dalyvauja </w:t>
      </w:r>
      <w:r w:rsidRPr="00354A10">
        <w:t>organizuojant vietos gyventojų apklausas, atliekant gyventojų ir būstų, kitus visuotinius surašymus.</w:t>
      </w:r>
    </w:p>
    <w:p w14:paraId="04186E68" w14:textId="77777777" w:rsidR="00351A6C" w:rsidRPr="00354A10" w:rsidRDefault="00351A6C" w:rsidP="009C213A">
      <w:pPr>
        <w:pStyle w:val="tajtip"/>
        <w:shd w:val="clear" w:color="auto" w:fill="FFFFFF"/>
        <w:tabs>
          <w:tab w:val="left" w:pos="1134"/>
        </w:tabs>
        <w:spacing w:beforeAutospacing="0" w:afterAutospacing="0"/>
        <w:ind w:firstLine="720"/>
        <w:jc w:val="both"/>
        <w:rPr>
          <w:color w:val="000000"/>
        </w:rPr>
      </w:pPr>
      <w:r w:rsidRPr="00354A10">
        <w:rPr>
          <w:color w:val="000000"/>
        </w:rPr>
        <w:tab/>
        <w:t>11.13. Dalyvauja organizuojant ir įgyvendinant civilinę saugą.</w:t>
      </w:r>
    </w:p>
    <w:p w14:paraId="38504D7F" w14:textId="77777777" w:rsidR="00351A6C" w:rsidRPr="00354A10" w:rsidRDefault="00351A6C" w:rsidP="009C213A">
      <w:pPr>
        <w:pStyle w:val="tajtip"/>
        <w:shd w:val="clear" w:color="auto" w:fill="FFFFFF"/>
        <w:tabs>
          <w:tab w:val="left" w:pos="1134"/>
        </w:tabs>
        <w:spacing w:beforeAutospacing="0" w:afterAutospacing="0"/>
        <w:ind w:firstLine="720"/>
        <w:jc w:val="both"/>
        <w:rPr>
          <w:color w:val="000000"/>
        </w:rPr>
      </w:pPr>
      <w:r w:rsidRPr="00354A10">
        <w:rPr>
          <w:color w:val="000000"/>
        </w:rPr>
        <w:tab/>
        <w:t>11.14. Teisės aktų nustatyta tvarka dalyvauja įgyvendinant valstybės perduotas funkcijas žemės ūkio srityje.</w:t>
      </w:r>
    </w:p>
    <w:p w14:paraId="7BB9C013" w14:textId="77777777" w:rsidR="00351A6C" w:rsidRPr="00354A10" w:rsidRDefault="00351A6C" w:rsidP="009C213A">
      <w:pPr>
        <w:pStyle w:val="tajtip"/>
        <w:shd w:val="clear" w:color="auto" w:fill="FFFFFF"/>
        <w:tabs>
          <w:tab w:val="left" w:pos="1134"/>
        </w:tabs>
        <w:spacing w:beforeAutospacing="0" w:afterAutospacing="0"/>
        <w:ind w:firstLine="720"/>
        <w:jc w:val="both"/>
        <w:rPr>
          <w:color w:val="000000"/>
        </w:rPr>
      </w:pPr>
      <w:r w:rsidRPr="00354A10">
        <w:rPr>
          <w:color w:val="000000"/>
        </w:rPr>
        <w:tab/>
        <w:t>11.15. Dalyvauja rengiant ir įgyvendinant vietos veiklos grupių programas ir vietos plėtros strategijas.</w:t>
      </w:r>
    </w:p>
    <w:p w14:paraId="200A88EC" w14:textId="77777777" w:rsidR="00351A6C" w:rsidRPr="00354A10" w:rsidRDefault="00351A6C" w:rsidP="009C213A">
      <w:pPr>
        <w:pStyle w:val="tajtip"/>
        <w:shd w:val="clear" w:color="auto" w:fill="FFFFFF"/>
        <w:tabs>
          <w:tab w:val="left" w:pos="1134"/>
          <w:tab w:val="left" w:pos="1276"/>
        </w:tabs>
        <w:spacing w:beforeAutospacing="0" w:afterAutospacing="0"/>
        <w:ind w:firstLine="720"/>
        <w:jc w:val="both"/>
        <w:rPr>
          <w:color w:val="000000"/>
        </w:rPr>
      </w:pPr>
      <w:r w:rsidRPr="00354A10">
        <w:rPr>
          <w:color w:val="000000"/>
        </w:rPr>
        <w:tab/>
        <w:t>11.16. Dalyvauja organizuojant gyventojų sporto ir kultūros renginius.</w:t>
      </w:r>
    </w:p>
    <w:p w14:paraId="4F338E7D" w14:textId="77777777" w:rsidR="00351A6C" w:rsidRPr="00354A10" w:rsidRDefault="00351A6C" w:rsidP="009C213A">
      <w:pPr>
        <w:pStyle w:val="tajtip"/>
        <w:shd w:val="clear" w:color="auto" w:fill="FFFFFF"/>
        <w:tabs>
          <w:tab w:val="left" w:pos="1134"/>
        </w:tabs>
        <w:spacing w:beforeAutospacing="0" w:afterAutospacing="0"/>
        <w:ind w:firstLine="720"/>
        <w:jc w:val="both"/>
        <w:rPr>
          <w:color w:val="000000"/>
        </w:rPr>
      </w:pPr>
      <w:r w:rsidRPr="00354A10">
        <w:rPr>
          <w:color w:val="000000"/>
        </w:rPr>
        <w:tab/>
        <w:t>11.17. Dalyvauja kuriant ir įgyvendinant informacinės visuomenės plėtros programas.</w:t>
      </w:r>
    </w:p>
    <w:p w14:paraId="07EE3990" w14:textId="77777777" w:rsidR="00351A6C" w:rsidRPr="00354A10" w:rsidRDefault="00351A6C" w:rsidP="00351A6C">
      <w:pPr>
        <w:tabs>
          <w:tab w:val="clear" w:pos="1293"/>
          <w:tab w:val="left" w:pos="1134"/>
        </w:tabs>
        <w:jc w:val="both"/>
        <w:rPr>
          <w:szCs w:val="24"/>
          <w:lang w:val="lt-LT"/>
        </w:rPr>
      </w:pPr>
      <w:r w:rsidRPr="00354A10">
        <w:rPr>
          <w:szCs w:val="24"/>
          <w:lang w:val="lt-LT"/>
        </w:rPr>
        <w:tab/>
        <w:t>11.18. Išduoda charakteristikas seniūnijos gyventojams.</w:t>
      </w:r>
    </w:p>
    <w:p w14:paraId="59230F38" w14:textId="77777777" w:rsidR="00351A6C" w:rsidRPr="00354A10" w:rsidRDefault="00351A6C" w:rsidP="00351A6C">
      <w:pPr>
        <w:tabs>
          <w:tab w:val="clear" w:pos="1293"/>
          <w:tab w:val="left" w:pos="1134"/>
        </w:tabs>
        <w:jc w:val="both"/>
        <w:rPr>
          <w:szCs w:val="24"/>
          <w:lang w:val="lt-LT"/>
        </w:rPr>
      </w:pPr>
      <w:r w:rsidRPr="00354A10">
        <w:rPr>
          <w:szCs w:val="24"/>
          <w:lang w:val="lt-LT"/>
        </w:rPr>
        <w:tab/>
        <w:t>11.19. Organizuoja ir (arba) kontroliuoja savivaldybės kelių, bendrojo naudojimo teritorijų, gatvių, šaligatvių valymą ir priežiūrą, gatvių ir kitų viešųjų vietų apšvietimą, viešųjų tualetų paslaugų teikimą.</w:t>
      </w:r>
    </w:p>
    <w:p w14:paraId="310BC33E" w14:textId="77777777" w:rsidR="00351A6C" w:rsidRPr="00354A10" w:rsidRDefault="00351A6C" w:rsidP="00351A6C">
      <w:pPr>
        <w:tabs>
          <w:tab w:val="clear" w:pos="1293"/>
          <w:tab w:val="left" w:pos="1134"/>
        </w:tabs>
        <w:jc w:val="both"/>
        <w:rPr>
          <w:szCs w:val="24"/>
          <w:lang w:val="lt-LT"/>
        </w:rPr>
      </w:pPr>
      <w:r w:rsidRPr="00354A10">
        <w:rPr>
          <w:szCs w:val="24"/>
          <w:lang w:val="lt-LT"/>
        </w:rPr>
        <w:tab/>
        <w:t>11.20. Teikia pasiūlymus Ignalinos rajono saugaus eismo komisijai dėl kelio ženklų įrengimo, keitimo arba panaikinimo gyvenamosiose vietovėse, gatvėse ir vietinės reikšmės keliuose.</w:t>
      </w:r>
    </w:p>
    <w:p w14:paraId="2B4DEA95" w14:textId="77777777" w:rsidR="00351A6C" w:rsidRPr="00354A10" w:rsidRDefault="00351A6C" w:rsidP="00351A6C">
      <w:pPr>
        <w:tabs>
          <w:tab w:val="clear" w:pos="1293"/>
          <w:tab w:val="left" w:pos="1134"/>
        </w:tabs>
        <w:jc w:val="both"/>
        <w:rPr>
          <w:szCs w:val="24"/>
          <w:lang w:val="lt-LT"/>
        </w:rPr>
      </w:pPr>
      <w:r w:rsidRPr="00354A10">
        <w:rPr>
          <w:szCs w:val="24"/>
          <w:lang w:val="lt-LT"/>
        </w:rPr>
        <w:tab/>
        <w:t>11.21. Užtikrina saugaus eismo sąlygas seniūnijos teritorijoje.</w:t>
      </w:r>
      <w:r w:rsidRPr="00354A10">
        <w:rPr>
          <w:szCs w:val="24"/>
          <w:lang w:val="lt-LT"/>
        </w:rPr>
        <w:tab/>
      </w:r>
    </w:p>
    <w:p w14:paraId="5B72C722" w14:textId="77777777" w:rsidR="00E350B0" w:rsidRDefault="00351A6C" w:rsidP="00E350B0">
      <w:pPr>
        <w:tabs>
          <w:tab w:val="clear" w:pos="1293"/>
          <w:tab w:val="left" w:pos="1134"/>
        </w:tabs>
        <w:jc w:val="both"/>
        <w:rPr>
          <w:szCs w:val="24"/>
          <w:lang w:val="lt-LT"/>
        </w:rPr>
      </w:pPr>
      <w:r w:rsidRPr="00354A10">
        <w:rPr>
          <w:szCs w:val="24"/>
          <w:lang w:val="lt-LT"/>
        </w:rPr>
        <w:tab/>
        <w:t>11.22. Rengia finansinės atskaitomybės ataskaitas ir teikia savivaldybės administracijai.</w:t>
      </w:r>
    </w:p>
    <w:p w14:paraId="4668EA62" w14:textId="5A4612BC" w:rsidR="00351A6C" w:rsidRPr="00354A10" w:rsidRDefault="00E350B0" w:rsidP="00351A6C">
      <w:pPr>
        <w:tabs>
          <w:tab w:val="clear" w:pos="1293"/>
          <w:tab w:val="left" w:pos="1134"/>
        </w:tabs>
        <w:jc w:val="both"/>
        <w:rPr>
          <w:szCs w:val="24"/>
          <w:lang w:val="lt-LT"/>
        </w:rPr>
      </w:pPr>
      <w:r>
        <w:rPr>
          <w:szCs w:val="24"/>
          <w:lang w:val="lt-LT"/>
        </w:rPr>
        <w:tab/>
      </w:r>
      <w:r w:rsidRPr="00354A10">
        <w:rPr>
          <w:szCs w:val="24"/>
          <w:lang w:val="lt-LT"/>
        </w:rPr>
        <w:t xml:space="preserve">11.23. Tvarko dokumentus, teisės aktų nustatyta tvarka atiduoda juos saugoti archyvui. </w:t>
      </w:r>
    </w:p>
    <w:p w14:paraId="41F49EFF" w14:textId="77777777" w:rsidR="00351A6C" w:rsidRPr="00354A10" w:rsidRDefault="00351A6C" w:rsidP="00351A6C">
      <w:pPr>
        <w:tabs>
          <w:tab w:val="clear" w:pos="1293"/>
          <w:tab w:val="left" w:pos="1134"/>
        </w:tabs>
        <w:jc w:val="both"/>
        <w:rPr>
          <w:szCs w:val="24"/>
          <w:lang w:val="lt-LT"/>
        </w:rPr>
      </w:pPr>
      <w:r w:rsidRPr="00354A10">
        <w:rPr>
          <w:szCs w:val="24"/>
          <w:lang w:val="lt-LT"/>
        </w:rPr>
        <w:tab/>
        <w:t>11.24. Neviršydama savo įgaliojimų, seniūnijos teritorijoje organizuoja ir kontroliuoja savivaldybės sprendimų įgyvendinimą arba pati juos įgyvendina.</w:t>
      </w:r>
    </w:p>
    <w:p w14:paraId="60847DF8" w14:textId="77777777" w:rsidR="00351A6C" w:rsidRPr="00354A10" w:rsidRDefault="00351A6C" w:rsidP="00351A6C">
      <w:pPr>
        <w:tabs>
          <w:tab w:val="clear" w:pos="1293"/>
          <w:tab w:val="left" w:pos="1134"/>
        </w:tabs>
        <w:jc w:val="both"/>
        <w:rPr>
          <w:szCs w:val="24"/>
          <w:lang w:val="lt-LT"/>
        </w:rPr>
      </w:pPr>
      <w:r w:rsidRPr="00354A10">
        <w:rPr>
          <w:szCs w:val="24"/>
          <w:lang w:val="lt-LT"/>
        </w:rPr>
        <w:tab/>
        <w:t>11.25. Tvarko priskirtus registrus ir nustatyta tvarka teikia duomenis.</w:t>
      </w:r>
    </w:p>
    <w:p w14:paraId="116396DD" w14:textId="77777777" w:rsidR="000A151E" w:rsidRDefault="00351A6C" w:rsidP="000A151E">
      <w:pPr>
        <w:tabs>
          <w:tab w:val="clear" w:pos="1293"/>
          <w:tab w:val="left" w:pos="1134"/>
        </w:tabs>
        <w:jc w:val="both"/>
        <w:rPr>
          <w:szCs w:val="24"/>
          <w:lang w:val="lt-LT"/>
        </w:rPr>
      </w:pPr>
      <w:r w:rsidRPr="00354A10">
        <w:rPr>
          <w:szCs w:val="24"/>
          <w:lang w:val="lt-LT"/>
        </w:rPr>
        <w:tab/>
        <w:t>11.26. Vykdo kitas Vietos savivaldos įstatymo ir kitų teisės aktų nustatytas funkcijas.</w:t>
      </w:r>
    </w:p>
    <w:p w14:paraId="4F6ABC6B" w14:textId="77777777" w:rsidR="000A151E" w:rsidRDefault="000A151E" w:rsidP="000A151E">
      <w:pPr>
        <w:tabs>
          <w:tab w:val="clear" w:pos="1293"/>
          <w:tab w:val="left" w:pos="1134"/>
        </w:tabs>
        <w:jc w:val="both"/>
        <w:rPr>
          <w:lang w:val="lt-LT"/>
        </w:rPr>
      </w:pPr>
      <w:r>
        <w:rPr>
          <w:szCs w:val="24"/>
          <w:lang w:val="lt-LT"/>
        </w:rPr>
        <w:tab/>
      </w:r>
      <w:r w:rsidR="00351A6C" w:rsidRPr="00354A10">
        <w:rPr>
          <w:lang w:val="lt-LT"/>
        </w:rPr>
        <w:t>12. Seniūno funkcijos:</w:t>
      </w:r>
    </w:p>
    <w:p w14:paraId="4B771970" w14:textId="77777777" w:rsidR="00D95722" w:rsidRDefault="000A151E" w:rsidP="00351A6C">
      <w:pPr>
        <w:tabs>
          <w:tab w:val="clear" w:pos="1293"/>
          <w:tab w:val="left" w:pos="1134"/>
        </w:tabs>
        <w:jc w:val="both"/>
        <w:rPr>
          <w:szCs w:val="24"/>
          <w:lang w:val="lt-LT"/>
        </w:rPr>
      </w:pPr>
      <w:r>
        <w:rPr>
          <w:lang w:val="lt-LT"/>
        </w:rPr>
        <w:tab/>
      </w:r>
      <w:r w:rsidR="00351A6C" w:rsidRPr="00354A10">
        <w:rPr>
          <w:lang w:val="lt-LT"/>
        </w:rPr>
        <w:t xml:space="preserve">12.1. </w:t>
      </w:r>
      <w:r w:rsidR="00351A6C" w:rsidRPr="00354A10">
        <w:rPr>
          <w:bCs/>
          <w:lang w:val="lt-LT"/>
        </w:rPr>
        <w:t>Lietuvos Respublikos notariato įstatymo nustatyta tvarka neatlygintinai atlieka seniūnijos aptarnaujamos teritorijos gyventojams notarinius veiksmus ir Lietuvos Respublikos civilinio kodekso nustatyta tvarka neatlygintinai tvirtina seniūnijos aptarnaujamos teritorijos gyventojų oficialiesiems testamentams prilyginamus testamentus. Seniūnas notarinius veiksmus atlieka seniūnijos patalpose. Atlikti notarinius veiksmus ne seniūnijos patalpose seniūnas gali tik tuo atveju, kai suinteresuotas asmuo dėl svarbios priežasties negali atvykti į seniūnijos patalpas ir iškviečia seniūną į savo gyvenamąją vietą.</w:t>
      </w:r>
    </w:p>
    <w:p w14:paraId="4B383F33" w14:textId="3317B1D5" w:rsidR="00351A6C" w:rsidRPr="00D95722" w:rsidRDefault="00D95722" w:rsidP="009C213A">
      <w:pPr>
        <w:tabs>
          <w:tab w:val="clear" w:pos="1293"/>
          <w:tab w:val="left" w:pos="1134"/>
        </w:tabs>
        <w:jc w:val="both"/>
        <w:rPr>
          <w:szCs w:val="24"/>
          <w:lang w:val="lt-LT"/>
        </w:rPr>
      </w:pPr>
      <w:r>
        <w:rPr>
          <w:szCs w:val="24"/>
          <w:lang w:val="lt-LT"/>
        </w:rPr>
        <w:tab/>
      </w:r>
      <w:r w:rsidR="00351A6C" w:rsidRPr="00354A10">
        <w:rPr>
          <w:bCs/>
          <w:szCs w:val="24"/>
          <w:lang w:val="lt-LT"/>
        </w:rPr>
        <w:t>12.2. Teisės aktų nustatyta tvarka s</w:t>
      </w:r>
      <w:r w:rsidR="00351A6C" w:rsidRPr="00354A10">
        <w:rPr>
          <w:szCs w:val="24"/>
          <w:lang w:val="lt-LT"/>
        </w:rPr>
        <w:t>avivaldybės</w:t>
      </w:r>
      <w:r w:rsidR="00351A6C" w:rsidRPr="00354A10">
        <w:rPr>
          <w:bCs/>
          <w:szCs w:val="24"/>
          <w:lang w:val="lt-LT"/>
        </w:rPr>
        <w:t xml:space="preserve"> administracijos direktoriui pavedus suteikia ir keičia numerius pastatams, patalpoms, butams ir žemės sklypams, kuriuose pagal jų naudojimo paskirtį (būdą) ar teritorijų planavimo dokumentus leidžiama pastatų statyba.</w:t>
      </w:r>
    </w:p>
    <w:p w14:paraId="47DD5E98" w14:textId="77777777" w:rsidR="00351A6C" w:rsidRPr="00354A10" w:rsidRDefault="00351A6C" w:rsidP="009C213A">
      <w:pPr>
        <w:tabs>
          <w:tab w:val="clear" w:pos="1293"/>
          <w:tab w:val="left" w:pos="1134"/>
        </w:tabs>
        <w:jc w:val="both"/>
        <w:rPr>
          <w:szCs w:val="24"/>
          <w:lang w:val="lt-LT"/>
        </w:rPr>
      </w:pPr>
      <w:r w:rsidRPr="00354A10">
        <w:rPr>
          <w:bCs/>
          <w:szCs w:val="24"/>
          <w:lang w:val="lt-LT"/>
        </w:rPr>
        <w:tab/>
        <w:t xml:space="preserve">12.3. </w:t>
      </w:r>
      <w:r w:rsidRPr="00354A10">
        <w:rPr>
          <w:szCs w:val="24"/>
          <w:lang w:val="lt-LT"/>
        </w:rPr>
        <w:t>Savivaldybės administracijos direktoriui teikia siūlymus dėl savivaldybės strateginio plėtros plano, atskirų savivaldybės ūkio šakų (sektorių) plėtros programos ir savivaldybės veiklos plano projektų,</w:t>
      </w:r>
      <w:r w:rsidRPr="00354A10">
        <w:rPr>
          <w:bCs/>
          <w:szCs w:val="24"/>
          <w:lang w:val="lt-LT"/>
        </w:rPr>
        <w:t xml:space="preserve"> </w:t>
      </w:r>
      <w:r w:rsidRPr="00354A10">
        <w:rPr>
          <w:szCs w:val="24"/>
          <w:lang w:val="lt-LT"/>
        </w:rPr>
        <w:t>rengia seniūnijos metinio veiklos plano projektą ir šio plano įgyvendinimo ataskaitą, teikia juos</w:t>
      </w:r>
      <w:r w:rsidRPr="00354A10">
        <w:rPr>
          <w:bCs/>
          <w:szCs w:val="24"/>
          <w:lang w:val="lt-LT"/>
        </w:rPr>
        <w:t xml:space="preserve"> </w:t>
      </w:r>
      <w:r w:rsidRPr="00354A10">
        <w:rPr>
          <w:szCs w:val="24"/>
          <w:lang w:val="lt-LT"/>
        </w:rPr>
        <w:t>svarstyti seniūnijos seniūnaičių sueigoje; supažindina seniūnaičius ir vietos gyventojus su patvirtintu seniūnijos metiniu veiklos planu</w:t>
      </w:r>
      <w:r w:rsidRPr="00354A10">
        <w:rPr>
          <w:bCs/>
          <w:szCs w:val="24"/>
          <w:lang w:val="lt-LT"/>
        </w:rPr>
        <w:t xml:space="preserve"> </w:t>
      </w:r>
      <w:r w:rsidRPr="00354A10">
        <w:rPr>
          <w:szCs w:val="24"/>
          <w:lang w:val="lt-LT"/>
        </w:rPr>
        <w:t>ir aptaria seniūnijos metinio veiklos plano įgyvendinimo ataskaitą.</w:t>
      </w:r>
    </w:p>
    <w:p w14:paraId="1282C99C" w14:textId="77777777" w:rsidR="00351A6C" w:rsidRPr="00354A10" w:rsidRDefault="00351A6C" w:rsidP="009C213A">
      <w:pPr>
        <w:tabs>
          <w:tab w:val="clear" w:pos="1293"/>
          <w:tab w:val="left" w:pos="1134"/>
        </w:tabs>
        <w:jc w:val="both"/>
        <w:rPr>
          <w:i/>
          <w:szCs w:val="24"/>
          <w:lang w:val="lt-LT"/>
        </w:rPr>
      </w:pPr>
      <w:r w:rsidRPr="00354A10">
        <w:rPr>
          <w:bCs/>
          <w:szCs w:val="24"/>
          <w:lang w:val="lt-LT"/>
        </w:rPr>
        <w:tab/>
        <w:t>12.4. Š</w:t>
      </w:r>
      <w:r w:rsidRPr="00354A10">
        <w:rPr>
          <w:szCs w:val="24"/>
          <w:lang w:val="lt-LT"/>
        </w:rPr>
        <w:t>aukia seniūnaičių ar seniūnijos aptarnaujamos teritorijos gyventojų sueigas, rengia šių sueigų darbotvarkes, apibendrina šiose sueigose priimtus sprendimus ir perduoda juos vertinti atsakingoms institucijoms, informuoja šias sueigas apie atsakingų institucijų priimtus sprendimus, susijusius su šiose sueigose priimtais sprendimais, prireikus organizuoja gyventojų susitikimus su savivaldybės ar valstybės institucijų ir įstaigų atstovais,</w:t>
      </w:r>
      <w:r w:rsidRPr="00354A10">
        <w:rPr>
          <w:i/>
          <w:szCs w:val="24"/>
          <w:lang w:val="lt-LT"/>
        </w:rPr>
        <w:t xml:space="preserve"> </w:t>
      </w:r>
      <w:r w:rsidRPr="00354A10">
        <w:rPr>
          <w:szCs w:val="24"/>
          <w:lang w:val="lt-LT"/>
        </w:rPr>
        <w:t>apibendrina pateiktas pastabas, pasiūlymus ir teikia juos savivaldybės administracijos direktoriui.</w:t>
      </w:r>
    </w:p>
    <w:p w14:paraId="3E7D17B9" w14:textId="77777777" w:rsidR="00351A6C" w:rsidRPr="00354A10" w:rsidRDefault="00351A6C" w:rsidP="009C213A">
      <w:pPr>
        <w:tabs>
          <w:tab w:val="clear" w:pos="1293"/>
          <w:tab w:val="left" w:pos="1134"/>
        </w:tabs>
        <w:jc w:val="both"/>
        <w:rPr>
          <w:bCs/>
          <w:szCs w:val="24"/>
          <w:lang w:val="lt-LT"/>
        </w:rPr>
      </w:pPr>
      <w:r w:rsidRPr="00354A10">
        <w:rPr>
          <w:bCs/>
          <w:szCs w:val="24"/>
          <w:lang w:val="lt-LT"/>
        </w:rPr>
        <w:tab/>
        <w:t>12.5. Teikia seniūnijos aptarnaujamos teritorijos gyventojams informaciją apie savivaldybės veiklą ir organizuoja konsultavimąsi su jais, laikydamasis Vietos savivaldos įstatymo 37 ir 38 straipsniuose nustatytų reikalavimų savivaldybės teritorijoje.</w:t>
      </w:r>
    </w:p>
    <w:p w14:paraId="6003FAEF" w14:textId="77777777" w:rsidR="00351A6C" w:rsidRPr="00354A10" w:rsidRDefault="00351A6C" w:rsidP="009C213A">
      <w:pPr>
        <w:tabs>
          <w:tab w:val="clear" w:pos="1293"/>
          <w:tab w:val="left" w:pos="1134"/>
        </w:tabs>
        <w:jc w:val="both"/>
        <w:rPr>
          <w:szCs w:val="24"/>
          <w:lang w:val="lt-LT"/>
        </w:rPr>
      </w:pPr>
      <w:r w:rsidRPr="00354A10">
        <w:rPr>
          <w:szCs w:val="24"/>
          <w:lang w:val="lt-LT"/>
        </w:rPr>
        <w:tab/>
        <w:t>12.6. Ne rečiau kaip kartą per metus, laikydamasis Vietos savivaldos įstatymo 37 straipsnyje nustatytų reikalavimų, paskelbia seniūnijos aptarnaujamos teritorijos gyventojams seniūnijos metinio veiklos plano įgyvendinimo ataskaitos projektą, teikia jį svarstyti išplėstinei seniūnaičių sueigai; seniūnaičių sueigos sprendimą ir seniūnijos metinio veiklos plano įgyvendinimo ataskaitą teikia savivaldybės administracijos direktoriui.</w:t>
      </w:r>
      <w:r w:rsidRPr="00354A10">
        <w:rPr>
          <w:szCs w:val="24"/>
          <w:lang w:val="lt-LT"/>
        </w:rPr>
        <w:tab/>
      </w:r>
    </w:p>
    <w:p w14:paraId="13BE7DCA" w14:textId="77777777" w:rsidR="00351A6C" w:rsidRPr="00354A10" w:rsidRDefault="00351A6C" w:rsidP="009C213A">
      <w:pPr>
        <w:tabs>
          <w:tab w:val="clear" w:pos="1293"/>
          <w:tab w:val="left" w:pos="1134"/>
        </w:tabs>
        <w:jc w:val="both"/>
        <w:rPr>
          <w:szCs w:val="24"/>
          <w:lang w:val="lt-LT"/>
        </w:rPr>
      </w:pPr>
      <w:r w:rsidRPr="00354A10">
        <w:rPr>
          <w:szCs w:val="24"/>
          <w:lang w:val="lt-LT"/>
        </w:rPr>
        <w:tab/>
        <w:t xml:space="preserve">12.7. Dalyvauja savivaldybės institucijų posėdžiuose, kai svarstomi su seniūnijos aptarnaujamos teritorijos gyventojų viešaisiais reikalais susiję klausimai, arba įgalioja tai daryti kitą seniūnijos valstybės tarnautoją ar darbuotoją, dirbantį pagal darbo sutartį. </w:t>
      </w:r>
    </w:p>
    <w:p w14:paraId="0DEC757E" w14:textId="77777777" w:rsidR="00351A6C" w:rsidRPr="00354A10" w:rsidRDefault="00351A6C" w:rsidP="009C213A">
      <w:pPr>
        <w:tabs>
          <w:tab w:val="clear" w:pos="1293"/>
          <w:tab w:val="left" w:pos="1134"/>
        </w:tabs>
        <w:jc w:val="both"/>
        <w:rPr>
          <w:szCs w:val="24"/>
          <w:lang w:val="lt-LT"/>
        </w:rPr>
      </w:pPr>
      <w:r w:rsidRPr="00354A10">
        <w:rPr>
          <w:szCs w:val="24"/>
          <w:lang w:val="lt-LT"/>
        </w:rPr>
        <w:tab/>
        <w:t>12.8. Seniūnijos nuostatuose nustatyta tvarka organizuoja seniūnijos veiklą.</w:t>
      </w:r>
    </w:p>
    <w:p w14:paraId="436424B6" w14:textId="77777777" w:rsidR="00351A6C" w:rsidRPr="00354A10" w:rsidRDefault="00351A6C" w:rsidP="009C213A">
      <w:pPr>
        <w:tabs>
          <w:tab w:val="clear" w:pos="1293"/>
          <w:tab w:val="left" w:pos="1134"/>
        </w:tabs>
        <w:jc w:val="both"/>
        <w:rPr>
          <w:szCs w:val="24"/>
          <w:lang w:val="lt-LT"/>
        </w:rPr>
      </w:pPr>
      <w:r w:rsidRPr="00354A10">
        <w:rPr>
          <w:szCs w:val="24"/>
          <w:lang w:val="lt-LT"/>
        </w:rPr>
        <w:tab/>
        <w:t>12.9. Administruoja seniūnijai skirtus asignavimus, atsako už seniūnijos ūkinę ir finansinę veiklą.</w:t>
      </w:r>
    </w:p>
    <w:p w14:paraId="73E12DF6" w14:textId="77777777" w:rsidR="00351A6C" w:rsidRPr="00354A10" w:rsidRDefault="00351A6C" w:rsidP="009C213A">
      <w:pPr>
        <w:tabs>
          <w:tab w:val="clear" w:pos="1293"/>
          <w:tab w:val="left" w:pos="1134"/>
        </w:tabs>
        <w:jc w:val="both"/>
        <w:rPr>
          <w:szCs w:val="24"/>
          <w:lang w:val="lt-LT"/>
        </w:rPr>
      </w:pPr>
      <w:r w:rsidRPr="00354A10">
        <w:rPr>
          <w:szCs w:val="24"/>
          <w:lang w:val="lt-LT"/>
        </w:rPr>
        <w:tab/>
        <w:t>12.10. Užtikrina, kad būtų laikomasi įstatymų, kitų teisės aktų ir šių nuostatų.</w:t>
      </w:r>
      <w:r w:rsidRPr="00354A10">
        <w:rPr>
          <w:szCs w:val="24"/>
          <w:lang w:val="lt-LT"/>
        </w:rPr>
        <w:tab/>
        <w:t>12.11. Organizuoja seniūnijos darbuotojų darbo saugą teisės aktų nustatyta tvarka.</w:t>
      </w:r>
    </w:p>
    <w:p w14:paraId="20AD1A06" w14:textId="77777777" w:rsidR="00351A6C" w:rsidRPr="00354A10" w:rsidRDefault="00351A6C" w:rsidP="009C213A">
      <w:pPr>
        <w:tabs>
          <w:tab w:val="clear" w:pos="1293"/>
          <w:tab w:val="left" w:pos="1134"/>
        </w:tabs>
        <w:jc w:val="both"/>
        <w:rPr>
          <w:szCs w:val="24"/>
          <w:lang w:val="lt-LT"/>
        </w:rPr>
      </w:pPr>
      <w:r w:rsidRPr="00354A10">
        <w:rPr>
          <w:szCs w:val="24"/>
          <w:lang w:val="lt-LT"/>
        </w:rPr>
        <w:tab/>
        <w:t>12.12. Išduoda seniūnijai priskirtos teritorijos gyventojams Gyvenamosios vietos deklaravimo įstatyme nustatytus, taip pat šeimos sudėtį ir kitokius faktinę padėtį patvirtinančius dokumentus, išskyrus atvejus, kai tai pagal teisės aktus turi būti patvirtinta kitais dokumentais.</w:t>
      </w:r>
    </w:p>
    <w:p w14:paraId="2BCC2223" w14:textId="77777777" w:rsidR="00351A6C" w:rsidRPr="00354A10" w:rsidRDefault="00351A6C" w:rsidP="009C213A">
      <w:pPr>
        <w:tabs>
          <w:tab w:val="clear" w:pos="1293"/>
          <w:tab w:val="left" w:pos="1134"/>
        </w:tabs>
        <w:jc w:val="both"/>
        <w:rPr>
          <w:szCs w:val="24"/>
          <w:lang w:val="lt-LT"/>
        </w:rPr>
      </w:pPr>
      <w:r w:rsidRPr="00354A10">
        <w:rPr>
          <w:szCs w:val="24"/>
          <w:lang w:val="lt-LT"/>
        </w:rPr>
        <w:tab/>
        <w:t>12.13. Išduoda leidimus laidoti seniūnijai priskirtose kapinėse.</w:t>
      </w:r>
    </w:p>
    <w:p w14:paraId="514656E8" w14:textId="77777777" w:rsidR="00351A6C" w:rsidRPr="00354A10" w:rsidRDefault="00351A6C" w:rsidP="009C213A">
      <w:pPr>
        <w:tabs>
          <w:tab w:val="clear" w:pos="1293"/>
          <w:tab w:val="left" w:pos="1134"/>
        </w:tabs>
        <w:jc w:val="both"/>
        <w:rPr>
          <w:szCs w:val="24"/>
          <w:lang w:val="lt-LT"/>
        </w:rPr>
      </w:pPr>
      <w:r w:rsidRPr="00354A10">
        <w:rPr>
          <w:szCs w:val="24"/>
          <w:lang w:val="lt-LT"/>
        </w:rPr>
        <w:tab/>
        <w:t>12.14. Vykdo seniūnijai priskirtų kapinių priežiūrą.</w:t>
      </w:r>
    </w:p>
    <w:p w14:paraId="0C295129" w14:textId="77777777" w:rsidR="00D95722" w:rsidRDefault="00351A6C" w:rsidP="009C213A">
      <w:pPr>
        <w:tabs>
          <w:tab w:val="clear" w:pos="1293"/>
          <w:tab w:val="left" w:pos="1134"/>
        </w:tabs>
        <w:jc w:val="both"/>
        <w:rPr>
          <w:szCs w:val="24"/>
          <w:lang w:val="lt-LT"/>
        </w:rPr>
      </w:pPr>
      <w:r w:rsidRPr="00354A10">
        <w:rPr>
          <w:szCs w:val="24"/>
          <w:lang w:val="lt-LT"/>
        </w:rPr>
        <w:tab/>
        <w:t>12.15. Esant būtinybei (laidojant vienišus žmones), užtikrina ritualinių paslaugų teikimą seniūnijos teritorijoje.</w:t>
      </w:r>
    </w:p>
    <w:p w14:paraId="732AB2B5" w14:textId="281B4FC9" w:rsidR="00351A6C" w:rsidRPr="00354A10" w:rsidRDefault="00D95722" w:rsidP="009C213A">
      <w:pPr>
        <w:tabs>
          <w:tab w:val="clear" w:pos="1293"/>
          <w:tab w:val="left" w:pos="1134"/>
        </w:tabs>
        <w:jc w:val="both"/>
        <w:rPr>
          <w:szCs w:val="24"/>
          <w:lang w:val="lt-LT"/>
        </w:rPr>
      </w:pPr>
      <w:r>
        <w:rPr>
          <w:szCs w:val="24"/>
          <w:lang w:val="lt-LT"/>
        </w:rPr>
        <w:tab/>
      </w:r>
      <w:r w:rsidR="00351A6C" w:rsidRPr="00354A10">
        <w:rPr>
          <w:szCs w:val="24"/>
          <w:lang w:val="lt-LT"/>
        </w:rPr>
        <w:t>12.16. Kartu su policija dalyvauja užtikrinant viešąją tvarką ir rimtį seniūnijos teritorijoje.</w:t>
      </w:r>
    </w:p>
    <w:p w14:paraId="4816CD8D" w14:textId="77777777" w:rsidR="00351A6C" w:rsidRPr="00354A10" w:rsidRDefault="00351A6C" w:rsidP="009C213A">
      <w:pPr>
        <w:tabs>
          <w:tab w:val="clear" w:pos="1293"/>
          <w:tab w:val="left" w:pos="1134"/>
        </w:tabs>
        <w:jc w:val="both"/>
        <w:rPr>
          <w:szCs w:val="24"/>
          <w:lang w:val="lt-LT"/>
        </w:rPr>
      </w:pPr>
      <w:r w:rsidRPr="00354A10">
        <w:rPr>
          <w:szCs w:val="24"/>
          <w:lang w:val="lt-LT"/>
        </w:rPr>
        <w:tab/>
        <w:t>12.17. Teikia prašymus Ignalinos rajono saugaus eismo komisijai dėl teisės įrengti, keisti arba panaikinti kelio ženklus gyvenamųjų vietovių gatvėse ir vietinės reikšmės keliuose suteikimo.</w:t>
      </w:r>
    </w:p>
    <w:p w14:paraId="2DD8878B" w14:textId="77777777" w:rsidR="00351A6C" w:rsidRPr="00354A10" w:rsidRDefault="00351A6C" w:rsidP="009C213A">
      <w:pPr>
        <w:tabs>
          <w:tab w:val="clear" w:pos="1293"/>
          <w:tab w:val="left" w:pos="1134"/>
        </w:tabs>
        <w:jc w:val="both"/>
        <w:rPr>
          <w:szCs w:val="24"/>
          <w:lang w:val="lt-LT"/>
        </w:rPr>
      </w:pPr>
      <w:r w:rsidRPr="00354A10">
        <w:rPr>
          <w:szCs w:val="24"/>
          <w:lang w:val="lt-LT"/>
        </w:rPr>
        <w:tab/>
        <w:t>12.18. Teikia savivaldybės administracijos direktoriui pasiūlymus dėl savivaldybės saugomų teritorijų ir kraštovaizdžio objektų priežiūros.</w:t>
      </w:r>
    </w:p>
    <w:p w14:paraId="66D4B9DC" w14:textId="77777777" w:rsidR="00351A6C" w:rsidRPr="00354A10" w:rsidRDefault="00351A6C" w:rsidP="009C213A">
      <w:pPr>
        <w:tabs>
          <w:tab w:val="clear" w:pos="1293"/>
          <w:tab w:val="left" w:pos="1134"/>
        </w:tabs>
        <w:jc w:val="both"/>
        <w:rPr>
          <w:szCs w:val="24"/>
          <w:lang w:val="lt-LT"/>
        </w:rPr>
      </w:pPr>
      <w:r w:rsidRPr="00354A10">
        <w:rPr>
          <w:szCs w:val="24"/>
          <w:lang w:val="lt-LT"/>
        </w:rPr>
        <w:tab/>
        <w:t>12.19. Kontroliuoja, ar teikiant viešąsias paslaugas laikomasi teisės aktuose bei sutartyse nustatytų reikalavimų, nagrinėja gyventojų prašymus ir skundus dėl viešųjų paslaugų teikimo ir šiais klausimais pagal savo kompetenciją priima sprendimus. Savivaldybės administracijai bei kitiems viešųjų paslaugų teikimą administruojantiems subjektams teikia pasiūlymus dėl viešųjų paslaugų teikimo gerinimo.</w:t>
      </w:r>
    </w:p>
    <w:p w14:paraId="09EB0903" w14:textId="77777777" w:rsidR="00351A6C" w:rsidRPr="00354A10" w:rsidRDefault="00351A6C" w:rsidP="009C213A">
      <w:pPr>
        <w:tabs>
          <w:tab w:val="clear" w:pos="1293"/>
          <w:tab w:val="left" w:pos="1134"/>
        </w:tabs>
        <w:jc w:val="both"/>
        <w:rPr>
          <w:szCs w:val="24"/>
          <w:lang w:val="lt-LT"/>
        </w:rPr>
      </w:pPr>
      <w:r w:rsidRPr="00354A10">
        <w:rPr>
          <w:szCs w:val="24"/>
          <w:lang w:val="lt-LT"/>
        </w:rPr>
        <w:tab/>
        <w:t>12.20. Pagal savo kompetenciją nustatyta tvarka prižiūri prekybą viešosiose vietose.</w:t>
      </w:r>
    </w:p>
    <w:p w14:paraId="18C574A2" w14:textId="77777777" w:rsidR="00351A6C" w:rsidRPr="00354A10" w:rsidRDefault="00351A6C" w:rsidP="00351A6C">
      <w:pPr>
        <w:tabs>
          <w:tab w:val="clear" w:pos="1293"/>
          <w:tab w:val="left" w:pos="1134"/>
        </w:tabs>
        <w:jc w:val="both"/>
        <w:rPr>
          <w:szCs w:val="24"/>
          <w:lang w:val="lt-LT"/>
        </w:rPr>
      </w:pPr>
      <w:r w:rsidRPr="00354A10">
        <w:rPr>
          <w:szCs w:val="24"/>
          <w:lang w:val="lt-LT"/>
        </w:rPr>
        <w:tab/>
        <w:t>12.21. Informuoja savivaldybės administraciją apie seniūnijos teritorijoje atsiradusį bešeimininkį turtą.</w:t>
      </w:r>
    </w:p>
    <w:p w14:paraId="6A183BB2" w14:textId="77777777" w:rsidR="00351A6C" w:rsidRPr="00354A10" w:rsidRDefault="00351A6C" w:rsidP="00351A6C">
      <w:pPr>
        <w:tabs>
          <w:tab w:val="clear" w:pos="1293"/>
          <w:tab w:val="left" w:pos="1134"/>
        </w:tabs>
        <w:jc w:val="both"/>
        <w:rPr>
          <w:szCs w:val="24"/>
          <w:lang w:val="lt-LT"/>
        </w:rPr>
      </w:pPr>
      <w:r w:rsidRPr="00354A10">
        <w:rPr>
          <w:szCs w:val="24"/>
          <w:lang w:val="lt-LT"/>
        </w:rPr>
        <w:tab/>
        <w:t>12.22. Dalyvauja vykdant viešuosius pirkimus.</w:t>
      </w:r>
    </w:p>
    <w:p w14:paraId="3EB71B7E" w14:textId="77777777" w:rsidR="00351A6C" w:rsidRPr="00354A10" w:rsidRDefault="00351A6C" w:rsidP="00351A6C">
      <w:pPr>
        <w:tabs>
          <w:tab w:val="clear" w:pos="1293"/>
          <w:tab w:val="left" w:pos="1134"/>
        </w:tabs>
        <w:jc w:val="both"/>
        <w:rPr>
          <w:szCs w:val="24"/>
          <w:lang w:val="lt-LT"/>
        </w:rPr>
      </w:pPr>
      <w:r w:rsidRPr="00354A10">
        <w:rPr>
          <w:szCs w:val="24"/>
          <w:lang w:val="lt-LT"/>
        </w:rPr>
        <w:tab/>
        <w:t>12.23. Inicijuoja viešuosius pirkimus prekėms, darbams ir paslaugoms pirkti.</w:t>
      </w:r>
    </w:p>
    <w:p w14:paraId="11A685F8" w14:textId="77777777" w:rsidR="00351A6C" w:rsidRPr="00354A10" w:rsidRDefault="00351A6C" w:rsidP="00351A6C">
      <w:pPr>
        <w:tabs>
          <w:tab w:val="clear" w:pos="1293"/>
          <w:tab w:val="left" w:pos="1134"/>
        </w:tabs>
        <w:jc w:val="both"/>
        <w:rPr>
          <w:szCs w:val="24"/>
          <w:lang w:val="lt-LT"/>
        </w:rPr>
      </w:pPr>
      <w:r w:rsidRPr="00354A10">
        <w:rPr>
          <w:szCs w:val="24"/>
          <w:lang w:val="lt-LT"/>
        </w:rPr>
        <w:tab/>
        <w:t>12.24. Rengia technines užduotis ir kvalifikacijos reikalavimus rangovams ir tiekėjams parinkti, teikia dokumentus savivaldybės administracijos direktoriui.</w:t>
      </w:r>
    </w:p>
    <w:p w14:paraId="3C6E42BA" w14:textId="708FB766" w:rsidR="00351A6C" w:rsidRPr="00354A10" w:rsidRDefault="00351A6C" w:rsidP="00351A6C">
      <w:pPr>
        <w:tabs>
          <w:tab w:val="clear" w:pos="1293"/>
          <w:tab w:val="left" w:pos="1134"/>
        </w:tabs>
        <w:jc w:val="both"/>
        <w:rPr>
          <w:szCs w:val="24"/>
          <w:lang w:val="lt-LT"/>
        </w:rPr>
      </w:pPr>
      <w:r w:rsidRPr="00354A10">
        <w:rPr>
          <w:szCs w:val="24"/>
          <w:lang w:val="lt-LT"/>
        </w:rPr>
        <w:tab/>
        <w:t>12.25. Pasirašo atliktų darbų, paslaugų ir pristatytų prekių priėmimo–perdavimo aktus, patvirtinant atliktų darbų paslaugų bei pristatytų prekių apimtis ir kokybę.</w:t>
      </w:r>
    </w:p>
    <w:p w14:paraId="6D02A5EB" w14:textId="77777777" w:rsidR="00351A6C" w:rsidRPr="00354A10" w:rsidRDefault="00351A6C" w:rsidP="00351A6C">
      <w:pPr>
        <w:tabs>
          <w:tab w:val="clear" w:pos="1293"/>
          <w:tab w:val="left" w:pos="1134"/>
        </w:tabs>
        <w:jc w:val="both"/>
        <w:rPr>
          <w:szCs w:val="24"/>
          <w:lang w:val="lt-LT"/>
        </w:rPr>
      </w:pPr>
      <w:r w:rsidRPr="00354A10">
        <w:rPr>
          <w:szCs w:val="24"/>
          <w:lang w:val="lt-LT"/>
        </w:rPr>
        <w:tab/>
        <w:t>12.26. Organizuoja seniūnijos teritorijoje esančių užterštų teritorijų priežiūrą.</w:t>
      </w:r>
    </w:p>
    <w:p w14:paraId="19A42C19" w14:textId="77777777" w:rsidR="00351A6C" w:rsidRPr="00354A10" w:rsidRDefault="00351A6C" w:rsidP="00351A6C">
      <w:pPr>
        <w:tabs>
          <w:tab w:val="clear" w:pos="1293"/>
          <w:tab w:val="left" w:pos="1134"/>
        </w:tabs>
        <w:jc w:val="both"/>
        <w:rPr>
          <w:szCs w:val="24"/>
          <w:lang w:val="lt-LT"/>
        </w:rPr>
      </w:pPr>
      <w:r w:rsidRPr="00354A10">
        <w:rPr>
          <w:szCs w:val="24"/>
          <w:lang w:val="lt-LT"/>
        </w:rPr>
        <w:tab/>
        <w:t>12.27. Teisės aktų nustatyta tvarka išduoda leidimus (sutikimus) žemės darbams seniūnijos teritorijoje atlikti.</w:t>
      </w:r>
    </w:p>
    <w:p w14:paraId="4A3C7B25" w14:textId="77777777" w:rsidR="00351A6C" w:rsidRPr="00354A10" w:rsidRDefault="00351A6C" w:rsidP="00351A6C">
      <w:pPr>
        <w:tabs>
          <w:tab w:val="clear" w:pos="1293"/>
          <w:tab w:val="left" w:pos="1134"/>
        </w:tabs>
        <w:jc w:val="both"/>
        <w:rPr>
          <w:szCs w:val="24"/>
          <w:lang w:val="lt-LT"/>
        </w:rPr>
      </w:pPr>
      <w:r w:rsidRPr="00354A10">
        <w:rPr>
          <w:szCs w:val="24"/>
          <w:lang w:val="lt-LT"/>
        </w:rPr>
        <w:tab/>
        <w:t>12.28. Bendradarbiauja su seniūnijos teritorijoje esančiomis bendruomenėmis, padeda bendruomenių atstovams rengiant ir įgyvendinant įvairius projektus, bendrauja su kraštiečiais organizuojant susitikimus ir kitus renginius, taip pat su kitomis seniūnijos teritorijoje veikiančiomis nevyriausybinėmis organizacijomis.</w:t>
      </w:r>
    </w:p>
    <w:p w14:paraId="0D4D1FE6" w14:textId="77777777" w:rsidR="00351A6C" w:rsidRPr="00354A10" w:rsidRDefault="00351A6C" w:rsidP="00351A6C">
      <w:pPr>
        <w:tabs>
          <w:tab w:val="clear" w:pos="1293"/>
          <w:tab w:val="left" w:pos="1134"/>
        </w:tabs>
        <w:jc w:val="both"/>
        <w:rPr>
          <w:szCs w:val="24"/>
          <w:lang w:val="lt-LT"/>
        </w:rPr>
      </w:pPr>
      <w:r w:rsidRPr="00354A10">
        <w:rPr>
          <w:szCs w:val="24"/>
          <w:lang w:val="lt-LT"/>
        </w:rPr>
        <w:tab/>
        <w:t>12.29. Informuoja atitinkamas tarnybas apie poreikį gaudyti beglobius gyvūnus seniūnijos teritorijoje.</w:t>
      </w:r>
    </w:p>
    <w:p w14:paraId="62CD6BC8" w14:textId="77777777" w:rsidR="00351A6C" w:rsidRPr="00354A10" w:rsidRDefault="00351A6C" w:rsidP="00351A6C">
      <w:pPr>
        <w:tabs>
          <w:tab w:val="clear" w:pos="1293"/>
          <w:tab w:val="left" w:pos="1134"/>
        </w:tabs>
        <w:jc w:val="both"/>
        <w:rPr>
          <w:szCs w:val="24"/>
          <w:lang w:val="lt-LT"/>
        </w:rPr>
      </w:pPr>
      <w:r w:rsidRPr="00354A10">
        <w:rPr>
          <w:szCs w:val="24"/>
          <w:lang w:val="lt-LT"/>
        </w:rPr>
        <w:tab/>
        <w:t>12.30. Dalyvauja organizuojant civilinę saugą teisės aktų nustatyta tvarka.</w:t>
      </w:r>
    </w:p>
    <w:p w14:paraId="7DACBE74" w14:textId="77777777" w:rsidR="00351A6C" w:rsidRPr="00354A10" w:rsidRDefault="00351A6C" w:rsidP="00351A6C">
      <w:pPr>
        <w:tabs>
          <w:tab w:val="clear" w:pos="1293"/>
          <w:tab w:val="left" w:pos="1134"/>
        </w:tabs>
        <w:jc w:val="both"/>
        <w:rPr>
          <w:szCs w:val="24"/>
          <w:lang w:val="lt-LT"/>
        </w:rPr>
      </w:pPr>
      <w:r w:rsidRPr="00354A10">
        <w:rPr>
          <w:szCs w:val="24"/>
          <w:lang w:val="lt-LT"/>
        </w:rPr>
        <w:tab/>
        <w:t>12.31. Užtikrina racionalų ir taupų seniūnijos lėšų bei seniūnijai priskirto turto naudojimą, informuoja savivaldybės administracijos direktorių apie aplinkybes, gresiančias jo saugumui, inicijuoja nereikalingo (netinkamo naudoti) turto nurašymą ir realizavimą.</w:t>
      </w:r>
    </w:p>
    <w:p w14:paraId="6713706F" w14:textId="77777777" w:rsidR="00351A6C" w:rsidRPr="00354A10" w:rsidRDefault="00351A6C" w:rsidP="00351A6C">
      <w:pPr>
        <w:tabs>
          <w:tab w:val="clear" w:pos="1293"/>
          <w:tab w:val="left" w:pos="1134"/>
        </w:tabs>
        <w:jc w:val="both"/>
        <w:rPr>
          <w:szCs w:val="24"/>
          <w:lang w:val="lt-LT"/>
        </w:rPr>
      </w:pPr>
      <w:r w:rsidRPr="00354A10">
        <w:rPr>
          <w:szCs w:val="24"/>
          <w:lang w:val="lt-LT"/>
        </w:rPr>
        <w:tab/>
        <w:t>12.32. Organizuoja seniūnaičių rinkimus teisės aktų nustatyta tvarka.</w:t>
      </w:r>
    </w:p>
    <w:p w14:paraId="6FCD3BBF" w14:textId="77777777" w:rsidR="00351A6C" w:rsidRPr="00354A10" w:rsidRDefault="00351A6C" w:rsidP="00351A6C">
      <w:pPr>
        <w:tabs>
          <w:tab w:val="clear" w:pos="1293"/>
          <w:tab w:val="left" w:pos="1134"/>
        </w:tabs>
        <w:jc w:val="both"/>
        <w:rPr>
          <w:szCs w:val="24"/>
          <w:lang w:val="lt-LT"/>
        </w:rPr>
      </w:pPr>
      <w:r w:rsidRPr="00354A10">
        <w:rPr>
          <w:szCs w:val="24"/>
          <w:lang w:val="lt-LT"/>
        </w:rPr>
        <w:tab/>
        <w:t>12.33. Prižiūri ir nurodo darbų apimtis pagal savivaldybės užimtumo programą seniūnijos teritorijoje dirbantiems asmenims.</w:t>
      </w:r>
    </w:p>
    <w:p w14:paraId="2F79FE08" w14:textId="77777777" w:rsidR="00351A6C" w:rsidRPr="00354A10" w:rsidRDefault="00351A6C" w:rsidP="00351A6C">
      <w:pPr>
        <w:tabs>
          <w:tab w:val="clear" w:pos="1293"/>
          <w:tab w:val="left" w:pos="1134"/>
        </w:tabs>
        <w:jc w:val="both"/>
        <w:rPr>
          <w:szCs w:val="24"/>
          <w:lang w:val="lt-LT"/>
        </w:rPr>
      </w:pPr>
      <w:r w:rsidRPr="00354A10">
        <w:rPr>
          <w:szCs w:val="24"/>
          <w:lang w:val="lt-LT"/>
        </w:rPr>
        <w:tab/>
        <w:t>12.34. Nustatyta tvarka nagrinėja gaunamus fizinių ir juridinių asmenų prašymus, skundus, pasiūlymus, raštus visais savo kompetencijos klausimais, užtikrina jų nagrinėjimą, laiku rengia atsakymus į juos.</w:t>
      </w:r>
    </w:p>
    <w:p w14:paraId="76134541" w14:textId="77777777" w:rsidR="00351A6C" w:rsidRPr="00354A10" w:rsidRDefault="00351A6C" w:rsidP="00351A6C">
      <w:pPr>
        <w:tabs>
          <w:tab w:val="clear" w:pos="1293"/>
          <w:tab w:val="left" w:pos="1134"/>
        </w:tabs>
        <w:jc w:val="both"/>
        <w:rPr>
          <w:szCs w:val="24"/>
          <w:lang w:val="lt-LT"/>
        </w:rPr>
      </w:pPr>
      <w:r w:rsidRPr="00354A10">
        <w:rPr>
          <w:szCs w:val="24"/>
          <w:lang w:val="lt-LT"/>
        </w:rPr>
        <w:tab/>
        <w:t>12.35. Pasirašo seniūnijoje parengtus dokumentus (ataskaitas, informacijas ir kt.).</w:t>
      </w:r>
    </w:p>
    <w:p w14:paraId="5C54D256" w14:textId="77777777" w:rsidR="00351A6C" w:rsidRPr="00354A10" w:rsidRDefault="00351A6C" w:rsidP="00351A6C">
      <w:pPr>
        <w:tabs>
          <w:tab w:val="clear" w:pos="1293"/>
          <w:tab w:val="left" w:pos="1134"/>
        </w:tabs>
        <w:jc w:val="both"/>
        <w:rPr>
          <w:szCs w:val="24"/>
          <w:lang w:val="lt-LT"/>
        </w:rPr>
      </w:pPr>
      <w:r w:rsidRPr="00354A10">
        <w:rPr>
          <w:szCs w:val="24"/>
          <w:lang w:val="lt-LT"/>
        </w:rPr>
        <w:tab/>
        <w:t>12.36. Užtikrina seniūnijoje tvarkomų asmens duomenų apsaugą teisės aktų nustatyta tvarka.</w:t>
      </w:r>
    </w:p>
    <w:p w14:paraId="3D1613AB" w14:textId="77777777" w:rsidR="00351A6C" w:rsidRPr="00354A10" w:rsidRDefault="00351A6C" w:rsidP="00351A6C">
      <w:pPr>
        <w:tabs>
          <w:tab w:val="clear" w:pos="1293"/>
          <w:tab w:val="left" w:pos="1134"/>
        </w:tabs>
        <w:jc w:val="both"/>
        <w:rPr>
          <w:szCs w:val="24"/>
          <w:lang w:val="lt-LT"/>
        </w:rPr>
      </w:pPr>
      <w:r w:rsidRPr="00354A10">
        <w:rPr>
          <w:szCs w:val="24"/>
          <w:lang w:val="lt-LT"/>
        </w:rPr>
        <w:tab/>
        <w:t>12.37. Vykdo kitas teisės aktuose seniūnui ar seniūnijai priskirtas funkcijas.</w:t>
      </w:r>
    </w:p>
    <w:p w14:paraId="12FD6C94" w14:textId="77777777" w:rsidR="00351A6C" w:rsidRPr="00354A10" w:rsidRDefault="00351A6C" w:rsidP="00351A6C">
      <w:pPr>
        <w:jc w:val="both"/>
        <w:rPr>
          <w:szCs w:val="24"/>
          <w:lang w:val="lt-LT"/>
        </w:rPr>
      </w:pPr>
    </w:p>
    <w:p w14:paraId="1F3B1AFF" w14:textId="77777777" w:rsidR="00351A6C" w:rsidRPr="00354A10" w:rsidRDefault="00351A6C" w:rsidP="00351A6C">
      <w:pPr>
        <w:pStyle w:val="Antrat1"/>
        <w:tabs>
          <w:tab w:val="left" w:pos="1293"/>
        </w:tabs>
        <w:rPr>
          <w:szCs w:val="24"/>
        </w:rPr>
      </w:pPr>
      <w:r w:rsidRPr="00354A10">
        <w:rPr>
          <w:szCs w:val="24"/>
        </w:rPr>
        <w:t>III SKYRIUS</w:t>
      </w:r>
    </w:p>
    <w:p w14:paraId="39876913" w14:textId="77777777" w:rsidR="00351A6C" w:rsidRPr="00354A10" w:rsidRDefault="00351A6C" w:rsidP="00351A6C">
      <w:pPr>
        <w:pStyle w:val="Antrat5"/>
        <w:rPr>
          <w:rFonts w:ascii="Times New Roman" w:hAnsi="Times New Roman"/>
        </w:rPr>
      </w:pPr>
      <w:r w:rsidRPr="00354A10">
        <w:rPr>
          <w:rFonts w:ascii="Times New Roman" w:hAnsi="Times New Roman"/>
        </w:rPr>
        <w:t>SENIŪNIJOS STRUKTŪRA IR DARBO ORGANIZAVIMAS</w:t>
      </w:r>
    </w:p>
    <w:p w14:paraId="1AD6DFD6" w14:textId="77777777" w:rsidR="00351A6C" w:rsidRPr="00354A10" w:rsidRDefault="00351A6C" w:rsidP="00351A6C">
      <w:pPr>
        <w:rPr>
          <w:szCs w:val="24"/>
          <w:lang w:val="lt-LT"/>
        </w:rPr>
      </w:pPr>
    </w:p>
    <w:p w14:paraId="4055D7BA" w14:textId="77777777" w:rsidR="00351A6C" w:rsidRPr="00354A10" w:rsidRDefault="00351A6C" w:rsidP="00351A6C">
      <w:pPr>
        <w:pStyle w:val="Pagrindiniotekstotrauka"/>
        <w:ind w:firstLine="1134"/>
        <w:rPr>
          <w:szCs w:val="24"/>
        </w:rPr>
      </w:pPr>
      <w:r w:rsidRPr="00354A10">
        <w:rPr>
          <w:szCs w:val="24"/>
        </w:rPr>
        <w:t>13. Seniūnas yra seniūnijos vadovas, seniūnijai skirtų asignavimų valdytojas. Seniūnas  yra karjeros valstybės tarnautojas. Jį konkurso būdu į pareigas priima ir iš jų atleidžia savivaldybės administracijos direktorius vadovaudamasis Lietuvos Respublikos vietos savivaldos ir Lietuvos Respublikos valstybės tarnybos įstatymų nustatyta tvarka.</w:t>
      </w:r>
    </w:p>
    <w:p w14:paraId="3841E33F" w14:textId="77777777" w:rsidR="00351A6C" w:rsidRPr="00354A10" w:rsidRDefault="00351A6C" w:rsidP="00351A6C">
      <w:pPr>
        <w:pStyle w:val="Pagrindiniotekstotrauka"/>
        <w:ind w:firstLine="1134"/>
        <w:rPr>
          <w:szCs w:val="24"/>
        </w:rPr>
      </w:pPr>
      <w:r w:rsidRPr="00354A10">
        <w:rPr>
          <w:szCs w:val="24"/>
        </w:rPr>
        <w:t>14. Seniūno sprendimai įforminami įsakymais.</w:t>
      </w:r>
    </w:p>
    <w:p w14:paraId="52B7B836" w14:textId="77777777" w:rsidR="00351A6C" w:rsidRPr="00354A10" w:rsidRDefault="00351A6C" w:rsidP="00351A6C">
      <w:pPr>
        <w:tabs>
          <w:tab w:val="clear" w:pos="1293"/>
          <w:tab w:val="left" w:pos="1134"/>
        </w:tabs>
        <w:jc w:val="both"/>
        <w:rPr>
          <w:szCs w:val="24"/>
          <w:lang w:val="lt-LT"/>
        </w:rPr>
      </w:pPr>
      <w:r w:rsidRPr="00354A10">
        <w:rPr>
          <w:szCs w:val="24"/>
          <w:lang w:val="lt-LT"/>
        </w:rPr>
        <w:tab/>
        <w:t>15. Seniūnas turi herbinius antspaudus su valstybės herbu ir su gyvenamosios vietovės, kurioje yra seniūnijos buveinė, ar savivaldybės herbu ir šiuos herbinius antspaudus naudoja teisės aktų nustatyta tvarka.</w:t>
      </w:r>
    </w:p>
    <w:p w14:paraId="6D22BEAA" w14:textId="77777777" w:rsidR="00351A6C" w:rsidRPr="00354A10" w:rsidRDefault="00351A6C" w:rsidP="00351A6C">
      <w:pPr>
        <w:pStyle w:val="Pagrindiniotekstotrauka"/>
        <w:ind w:firstLine="1134"/>
        <w:rPr>
          <w:szCs w:val="24"/>
        </w:rPr>
      </w:pPr>
      <w:r w:rsidRPr="00354A10">
        <w:rPr>
          <w:szCs w:val="24"/>
        </w:rPr>
        <w:t>16. Seniūnijos darbuotojai yra karjeros valstybės tarnautojai ir darbuotojai, dirbantys pagal darbo sutartis, kuriuos į pareigas priima ir iš jų atleidžia savivaldybės administracijos direktorius.</w:t>
      </w:r>
    </w:p>
    <w:p w14:paraId="68F971CC" w14:textId="77777777" w:rsidR="00351A6C" w:rsidRPr="00354A10" w:rsidRDefault="00351A6C" w:rsidP="00351A6C">
      <w:pPr>
        <w:ind w:firstLine="1134"/>
        <w:jc w:val="both"/>
        <w:rPr>
          <w:szCs w:val="24"/>
          <w:lang w:val="lt-LT"/>
        </w:rPr>
      </w:pPr>
      <w:r w:rsidRPr="00354A10">
        <w:rPr>
          <w:szCs w:val="24"/>
          <w:lang w:val="lt-LT"/>
        </w:rPr>
        <w:t>17. Seniūno, seniūnijos darbuotojų, dirbančių pagal darbo sutartis, ir seniūnijos valstybės tarnautojų funkcijas, pavaldumą reglamentuoja savivaldybės administracijos direktoriaus patvirtinti pareigybių aprašymai.</w:t>
      </w:r>
    </w:p>
    <w:p w14:paraId="448F8AA2" w14:textId="77777777" w:rsidR="00351A6C" w:rsidRPr="00354A10" w:rsidRDefault="00351A6C" w:rsidP="00351A6C">
      <w:pPr>
        <w:ind w:firstLine="1134"/>
        <w:jc w:val="both"/>
        <w:rPr>
          <w:szCs w:val="24"/>
          <w:lang w:val="lt-LT"/>
        </w:rPr>
      </w:pPr>
      <w:r w:rsidRPr="00354A10">
        <w:rPr>
          <w:szCs w:val="24"/>
          <w:lang w:val="lt-LT"/>
        </w:rPr>
        <w:t>18. Seniūnui, seniūnijos valstybės tarnautojams ir darbuotojams, dirbantiems pagal darbo sutartis, kasmetines atostogas suteikia savivaldybės administracijos direktorius.</w:t>
      </w:r>
    </w:p>
    <w:p w14:paraId="51C6356D" w14:textId="77777777" w:rsidR="00351A6C" w:rsidRPr="00354A10" w:rsidRDefault="00351A6C" w:rsidP="00351A6C">
      <w:pPr>
        <w:ind w:firstLine="1134"/>
        <w:jc w:val="both"/>
        <w:rPr>
          <w:szCs w:val="24"/>
          <w:lang w:val="lt-LT"/>
        </w:rPr>
      </w:pPr>
      <w:r w:rsidRPr="00354A10">
        <w:rPr>
          <w:szCs w:val="24"/>
          <w:lang w:val="lt-LT"/>
        </w:rPr>
        <w:t>19. Seniūno funkcijas jo atostogų, komandiruočių, ligos ar kitais atvejais  jam negalint eiti pareigų vykdo seniūnijos specialistas (valstybės tarnautojas).</w:t>
      </w:r>
    </w:p>
    <w:p w14:paraId="3BFC88DD" w14:textId="7DC184FB" w:rsidR="00351A6C" w:rsidRPr="00354A10" w:rsidRDefault="00351A6C" w:rsidP="00351A6C">
      <w:pPr>
        <w:ind w:firstLine="1134"/>
        <w:jc w:val="both"/>
        <w:rPr>
          <w:szCs w:val="24"/>
          <w:lang w:val="lt-LT"/>
        </w:rPr>
      </w:pPr>
      <w:r w:rsidRPr="00354A10">
        <w:rPr>
          <w:szCs w:val="24"/>
          <w:lang w:val="lt-LT"/>
        </w:rPr>
        <w:t xml:space="preserve">20. Gyventojų pasiūlymai, pareiškimai </w:t>
      </w:r>
      <w:r w:rsidR="006A10E7">
        <w:rPr>
          <w:szCs w:val="24"/>
          <w:lang w:val="lt-LT"/>
        </w:rPr>
        <w:t>ir</w:t>
      </w:r>
      <w:r w:rsidRPr="00354A10">
        <w:rPr>
          <w:szCs w:val="24"/>
          <w:lang w:val="lt-LT"/>
        </w:rPr>
        <w:t xml:space="preserve"> skundai nagrinėjami Lietuvos Respublikos teisės aktų nustatyta tvarka.</w:t>
      </w:r>
    </w:p>
    <w:p w14:paraId="621B6033" w14:textId="77777777" w:rsidR="00351A6C" w:rsidRPr="00354A10" w:rsidRDefault="00351A6C" w:rsidP="00351A6C">
      <w:pPr>
        <w:ind w:firstLine="1134"/>
        <w:jc w:val="both"/>
        <w:rPr>
          <w:szCs w:val="24"/>
          <w:lang w:val="lt-LT"/>
        </w:rPr>
      </w:pPr>
      <w:r w:rsidRPr="00354A10">
        <w:rPr>
          <w:szCs w:val="24"/>
          <w:lang w:val="lt-LT"/>
        </w:rPr>
        <w:t>21. Savivaldybės tarybos sprendimų, savivaldybės mero potvarkių ir savivaldybės administracijos direktoriaus įsakymų bei kitų seniūnijos kompetencijai priskirtų klausimų sprendimui seniūnas pagal poreikį organizuoja seniūnijos darbuotojų pasitarimus, kurie gali būti protokoluojami.</w:t>
      </w:r>
    </w:p>
    <w:p w14:paraId="4F465D2B" w14:textId="77777777" w:rsidR="00351A6C" w:rsidRPr="00354A10" w:rsidRDefault="00351A6C" w:rsidP="00351A6C">
      <w:pPr>
        <w:shd w:val="clear" w:color="auto" w:fill="FFFFFF"/>
        <w:ind w:firstLine="1134"/>
        <w:jc w:val="both"/>
        <w:rPr>
          <w:color w:val="000000"/>
          <w:szCs w:val="24"/>
          <w:lang w:val="lt-LT" w:eastAsia="lt-LT"/>
        </w:rPr>
      </w:pPr>
      <w:r w:rsidRPr="00354A10">
        <w:rPr>
          <w:szCs w:val="24"/>
          <w:lang w:val="lt-LT"/>
        </w:rPr>
        <w:t xml:space="preserve">22. </w:t>
      </w:r>
      <w:r w:rsidRPr="00354A10">
        <w:rPr>
          <w:color w:val="000000"/>
          <w:szCs w:val="24"/>
          <w:lang w:val="lt-LT" w:eastAsia="lt-LT"/>
        </w:rPr>
        <w:t>Seniūnas tiesiogiai pavaldus ir atskaitingas savivaldybės administracijos direktoriui. Seniūnui tiesiogiai pavaldūs ir atskaitingi seniūnijos valstybės tarnautojai ir darbuotojai, dirbantys pagal darbo sutartis.</w:t>
      </w:r>
    </w:p>
    <w:p w14:paraId="59710FE3" w14:textId="77777777" w:rsidR="00351A6C" w:rsidRPr="00354A10" w:rsidRDefault="00351A6C" w:rsidP="00351A6C">
      <w:pPr>
        <w:jc w:val="center"/>
        <w:rPr>
          <w:szCs w:val="24"/>
          <w:lang w:val="lt-LT"/>
        </w:rPr>
      </w:pPr>
    </w:p>
    <w:p w14:paraId="617B6C6D" w14:textId="77777777" w:rsidR="00351A6C" w:rsidRPr="00354A10" w:rsidRDefault="00351A6C" w:rsidP="00351A6C">
      <w:pPr>
        <w:pStyle w:val="Antrat1"/>
        <w:tabs>
          <w:tab w:val="left" w:pos="1293"/>
        </w:tabs>
        <w:rPr>
          <w:szCs w:val="24"/>
        </w:rPr>
      </w:pPr>
      <w:r w:rsidRPr="00354A10">
        <w:rPr>
          <w:szCs w:val="24"/>
        </w:rPr>
        <w:t>IV SKYRIUS</w:t>
      </w:r>
    </w:p>
    <w:p w14:paraId="56FB8031" w14:textId="77777777" w:rsidR="00351A6C" w:rsidRPr="00354A10" w:rsidRDefault="00351A6C" w:rsidP="00351A6C">
      <w:pPr>
        <w:pStyle w:val="Antrat1"/>
        <w:tabs>
          <w:tab w:val="left" w:pos="1293"/>
        </w:tabs>
        <w:rPr>
          <w:szCs w:val="24"/>
        </w:rPr>
      </w:pPr>
      <w:r w:rsidRPr="00354A10">
        <w:rPr>
          <w:szCs w:val="24"/>
        </w:rPr>
        <w:t>SENIŪNIJOS TEISĖS, PAREIGOS IR ATSAKOMYBĖ</w:t>
      </w:r>
    </w:p>
    <w:p w14:paraId="0971B58A" w14:textId="77777777" w:rsidR="00351A6C" w:rsidRPr="00354A10" w:rsidRDefault="00351A6C" w:rsidP="00351A6C">
      <w:pPr>
        <w:jc w:val="center"/>
        <w:rPr>
          <w:b/>
          <w:szCs w:val="24"/>
          <w:lang w:val="lt-LT"/>
        </w:rPr>
      </w:pPr>
    </w:p>
    <w:p w14:paraId="6A4E2B86" w14:textId="77777777" w:rsidR="00351A6C" w:rsidRPr="00354A10" w:rsidRDefault="00351A6C" w:rsidP="00351A6C">
      <w:pPr>
        <w:tabs>
          <w:tab w:val="clear" w:pos="1293"/>
          <w:tab w:val="left" w:pos="1134"/>
        </w:tabs>
        <w:jc w:val="both"/>
        <w:rPr>
          <w:szCs w:val="24"/>
          <w:lang w:val="lt-LT"/>
        </w:rPr>
      </w:pPr>
      <w:r w:rsidRPr="00354A10">
        <w:rPr>
          <w:b/>
          <w:szCs w:val="24"/>
          <w:lang w:val="lt-LT"/>
        </w:rPr>
        <w:tab/>
      </w:r>
      <w:r w:rsidRPr="00354A10">
        <w:rPr>
          <w:szCs w:val="24"/>
          <w:lang w:val="lt-LT"/>
        </w:rPr>
        <w:t>23. Seniūnija (jos valstybės tarnautojai ir darbuotojai), vykdydama savo funkcijas, turi teisę:</w:t>
      </w:r>
    </w:p>
    <w:p w14:paraId="53E89CF4" w14:textId="77777777" w:rsidR="00351A6C" w:rsidRPr="00354A10" w:rsidRDefault="00351A6C" w:rsidP="00351A6C">
      <w:pPr>
        <w:tabs>
          <w:tab w:val="clear" w:pos="1293"/>
          <w:tab w:val="left" w:pos="1134"/>
        </w:tabs>
        <w:jc w:val="both"/>
        <w:rPr>
          <w:szCs w:val="24"/>
          <w:lang w:val="lt-LT"/>
        </w:rPr>
      </w:pPr>
      <w:r w:rsidRPr="00354A10">
        <w:rPr>
          <w:szCs w:val="24"/>
          <w:lang w:val="lt-LT"/>
        </w:rPr>
        <w:tab/>
        <w:t>23.1. inicijuoti savivaldybės institucijų teisės aktų ir kitų dokumentų, susijusių su seniūnijos veikla, rengimą;</w:t>
      </w:r>
    </w:p>
    <w:p w14:paraId="1DDA1E59" w14:textId="2068E31B" w:rsidR="00351A6C" w:rsidRPr="00354A10" w:rsidRDefault="00351A6C" w:rsidP="00351A6C">
      <w:pPr>
        <w:tabs>
          <w:tab w:val="clear" w:pos="1293"/>
          <w:tab w:val="left" w:pos="1134"/>
        </w:tabs>
        <w:jc w:val="both"/>
        <w:rPr>
          <w:szCs w:val="24"/>
          <w:lang w:val="lt-LT"/>
        </w:rPr>
      </w:pPr>
      <w:r w:rsidRPr="00354A10">
        <w:rPr>
          <w:szCs w:val="24"/>
          <w:lang w:val="lt-LT"/>
        </w:rPr>
        <w:tab/>
        <w:t xml:space="preserve">23.2. gauti iš kitų savivaldybės administracijos padalinių, savivaldybės įstaigų </w:t>
      </w:r>
      <w:r w:rsidR="00F76FAB">
        <w:rPr>
          <w:szCs w:val="24"/>
          <w:lang w:val="lt-LT"/>
        </w:rPr>
        <w:t>ir</w:t>
      </w:r>
      <w:r w:rsidRPr="00354A10">
        <w:rPr>
          <w:szCs w:val="24"/>
          <w:lang w:val="lt-LT"/>
        </w:rPr>
        <w:t xml:space="preserve"> įmonių informaciją klausimais, susijusiais su seniūnijos veikla;</w:t>
      </w:r>
    </w:p>
    <w:p w14:paraId="53CB10C6" w14:textId="77777777" w:rsidR="00351A6C" w:rsidRPr="00354A10" w:rsidRDefault="00351A6C" w:rsidP="00351A6C">
      <w:pPr>
        <w:tabs>
          <w:tab w:val="clear" w:pos="1293"/>
          <w:tab w:val="left" w:pos="1134"/>
        </w:tabs>
        <w:jc w:val="both"/>
        <w:rPr>
          <w:szCs w:val="24"/>
          <w:lang w:val="lt-LT"/>
        </w:rPr>
      </w:pPr>
      <w:r w:rsidRPr="00354A10">
        <w:rPr>
          <w:szCs w:val="24"/>
          <w:lang w:val="lt-LT"/>
        </w:rPr>
        <w:tab/>
        <w:t>23.3. teikti informaciją savivaldybės administracijos struktūriniams padaliniams;</w:t>
      </w:r>
    </w:p>
    <w:p w14:paraId="304F70F8" w14:textId="71D07B7D" w:rsidR="00351A6C" w:rsidRPr="00354A10" w:rsidRDefault="00351A6C" w:rsidP="00351A6C">
      <w:pPr>
        <w:tabs>
          <w:tab w:val="clear" w:pos="1293"/>
          <w:tab w:val="left" w:pos="1134"/>
        </w:tabs>
        <w:jc w:val="both"/>
        <w:rPr>
          <w:szCs w:val="24"/>
          <w:lang w:val="lt-LT"/>
        </w:rPr>
      </w:pPr>
      <w:r w:rsidRPr="00354A10">
        <w:rPr>
          <w:szCs w:val="24"/>
          <w:lang w:val="lt-LT"/>
        </w:rPr>
        <w:tab/>
        <w:t>23.4. kelti kvalifikaciją Lietuvos Respublikos teisės  aktų nustatyta tvarka</w:t>
      </w:r>
      <w:r w:rsidR="005E7231">
        <w:rPr>
          <w:szCs w:val="24"/>
          <w:lang w:val="lt-LT"/>
        </w:rPr>
        <w:t>.</w:t>
      </w:r>
    </w:p>
    <w:p w14:paraId="72ADA94A" w14:textId="77777777" w:rsidR="00351A6C" w:rsidRPr="00354A10" w:rsidRDefault="00351A6C" w:rsidP="00351A6C">
      <w:pPr>
        <w:tabs>
          <w:tab w:val="clear" w:pos="1293"/>
          <w:tab w:val="left" w:pos="1134"/>
        </w:tabs>
        <w:jc w:val="both"/>
        <w:rPr>
          <w:szCs w:val="24"/>
          <w:lang w:val="lt-LT"/>
        </w:rPr>
      </w:pPr>
      <w:r w:rsidRPr="00354A10">
        <w:rPr>
          <w:szCs w:val="24"/>
          <w:lang w:val="lt-LT"/>
        </w:rPr>
        <w:tab/>
        <w:t>24. Seniūnija (jos valstybės tarnautojai ir darbuotojai), vykdydama savo funkcijas, privalo:</w:t>
      </w:r>
    </w:p>
    <w:p w14:paraId="0B447BDD" w14:textId="77777777" w:rsidR="00351A6C" w:rsidRPr="00354A10" w:rsidRDefault="00351A6C" w:rsidP="00351A6C">
      <w:pPr>
        <w:tabs>
          <w:tab w:val="clear" w:pos="1293"/>
          <w:tab w:val="left" w:pos="1134"/>
        </w:tabs>
        <w:jc w:val="both"/>
        <w:rPr>
          <w:szCs w:val="24"/>
          <w:lang w:val="lt-LT"/>
        </w:rPr>
      </w:pPr>
      <w:r w:rsidRPr="00354A10">
        <w:rPr>
          <w:szCs w:val="24"/>
          <w:lang w:val="lt-LT"/>
        </w:rPr>
        <w:tab/>
        <w:t>24.1. tinkamai ir laiku vykdyti pareigybės aprašymuose nustatytas funkcijas, kitas pavestas užduotis;</w:t>
      </w:r>
    </w:p>
    <w:p w14:paraId="5D508A0D" w14:textId="77777777" w:rsidR="00351A6C" w:rsidRPr="00354A10" w:rsidRDefault="00351A6C" w:rsidP="00351A6C">
      <w:pPr>
        <w:tabs>
          <w:tab w:val="clear" w:pos="1293"/>
          <w:tab w:val="left" w:pos="1134"/>
        </w:tabs>
        <w:jc w:val="both"/>
        <w:rPr>
          <w:szCs w:val="24"/>
          <w:lang w:val="lt-LT"/>
        </w:rPr>
      </w:pPr>
      <w:r w:rsidRPr="00354A10">
        <w:rPr>
          <w:szCs w:val="24"/>
          <w:lang w:val="lt-LT"/>
        </w:rPr>
        <w:tab/>
        <w:t>24.2. atsisakyti veiksmų, jei jų vykdymas sukeltų viešųjų ir privačių interesų konfliktą;</w:t>
      </w:r>
    </w:p>
    <w:p w14:paraId="75CCFA79" w14:textId="77777777" w:rsidR="00351A6C" w:rsidRPr="00354A10" w:rsidRDefault="00351A6C" w:rsidP="00351A6C">
      <w:pPr>
        <w:tabs>
          <w:tab w:val="clear" w:pos="1293"/>
          <w:tab w:val="left" w:pos="1134"/>
        </w:tabs>
        <w:jc w:val="both"/>
        <w:rPr>
          <w:szCs w:val="24"/>
          <w:lang w:val="lt-LT"/>
        </w:rPr>
      </w:pPr>
      <w:r w:rsidRPr="00354A10">
        <w:rPr>
          <w:szCs w:val="24"/>
          <w:lang w:val="lt-LT"/>
        </w:rPr>
        <w:tab/>
        <w:t>24.3. garantuoti veiklos skaidrumą, teisės aktų nustatyta tvarka teikti informaciją apie savo veiklą;</w:t>
      </w:r>
    </w:p>
    <w:p w14:paraId="53B1E76C" w14:textId="77777777" w:rsidR="00351A6C" w:rsidRPr="00354A10" w:rsidRDefault="00351A6C" w:rsidP="00351A6C">
      <w:pPr>
        <w:tabs>
          <w:tab w:val="clear" w:pos="1293"/>
          <w:tab w:val="left" w:pos="1134"/>
        </w:tabs>
        <w:jc w:val="both"/>
        <w:rPr>
          <w:szCs w:val="24"/>
          <w:lang w:val="lt-LT"/>
        </w:rPr>
      </w:pPr>
      <w:r w:rsidRPr="00354A10">
        <w:rPr>
          <w:szCs w:val="24"/>
          <w:lang w:val="lt-LT"/>
        </w:rPr>
        <w:tab/>
        <w:t>24.4. tinkamai saugoti seniūnijos dokumentaciją, laiku ją parengti saugojimui archyve.</w:t>
      </w:r>
    </w:p>
    <w:p w14:paraId="6B07F0A0" w14:textId="6B67353A" w:rsidR="00351A6C" w:rsidRPr="00354A10" w:rsidRDefault="00351A6C" w:rsidP="00351A6C">
      <w:pPr>
        <w:tabs>
          <w:tab w:val="clear" w:pos="1293"/>
          <w:tab w:val="left" w:pos="1134"/>
        </w:tabs>
        <w:jc w:val="both"/>
        <w:rPr>
          <w:szCs w:val="24"/>
          <w:lang w:val="lt-LT"/>
        </w:rPr>
      </w:pPr>
      <w:r w:rsidRPr="00354A10">
        <w:rPr>
          <w:szCs w:val="24"/>
          <w:lang w:val="lt-LT"/>
        </w:rPr>
        <w:tab/>
        <w:t>25. Už šiuose nuostatuose numatytų pareigų, taip pat seniūnijos valstybės tarnautojų ir darbuotojų pareigybių aprašymuose nustatytų funkcijų tinkamą vykdymą seniūnijos valstybės tarnautojai atsako Lietuvos Respublikos valstybės tarnybos įstatymo, o darbuotojai, dirbantys pagal darbo sutartis, – Lietuvos Respublikos darbo kodekso nustatyta tvarka.</w:t>
      </w:r>
    </w:p>
    <w:p w14:paraId="7171ECA6" w14:textId="3A90A2CD" w:rsidR="00DE51D4" w:rsidRPr="00354A10" w:rsidRDefault="00DE51D4" w:rsidP="00351A6C">
      <w:pPr>
        <w:tabs>
          <w:tab w:val="clear" w:pos="1293"/>
          <w:tab w:val="left" w:pos="1134"/>
        </w:tabs>
        <w:jc w:val="both"/>
        <w:rPr>
          <w:szCs w:val="24"/>
          <w:lang w:val="lt-LT"/>
        </w:rPr>
      </w:pPr>
    </w:p>
    <w:p w14:paraId="66CB2FD2" w14:textId="77777777" w:rsidR="00351A6C" w:rsidRPr="00354A10" w:rsidRDefault="00351A6C" w:rsidP="005468B0">
      <w:pPr>
        <w:jc w:val="center"/>
        <w:rPr>
          <w:b/>
          <w:szCs w:val="24"/>
          <w:lang w:val="lt-LT"/>
        </w:rPr>
      </w:pPr>
      <w:r w:rsidRPr="00354A10">
        <w:rPr>
          <w:b/>
          <w:szCs w:val="24"/>
          <w:lang w:val="lt-LT"/>
        </w:rPr>
        <w:t>V SKYRIUS</w:t>
      </w:r>
    </w:p>
    <w:p w14:paraId="1BF66EA6" w14:textId="77777777" w:rsidR="00351A6C" w:rsidRPr="00354A10" w:rsidRDefault="00351A6C" w:rsidP="00351A6C">
      <w:pPr>
        <w:pStyle w:val="Antrat5"/>
        <w:rPr>
          <w:rFonts w:ascii="Times New Roman" w:hAnsi="Times New Roman"/>
        </w:rPr>
      </w:pPr>
      <w:r w:rsidRPr="00354A10">
        <w:rPr>
          <w:rFonts w:ascii="Times New Roman" w:hAnsi="Times New Roman"/>
        </w:rPr>
        <w:t>BAIGIAMOSIOS NUOSTATOS</w:t>
      </w:r>
    </w:p>
    <w:p w14:paraId="57FF843C" w14:textId="77777777" w:rsidR="00351A6C" w:rsidRPr="00354A10" w:rsidRDefault="00351A6C" w:rsidP="00351A6C">
      <w:pPr>
        <w:ind w:firstLine="720"/>
        <w:jc w:val="both"/>
        <w:rPr>
          <w:szCs w:val="24"/>
          <w:lang w:val="lt-LT"/>
        </w:rPr>
      </w:pPr>
      <w:r w:rsidRPr="00354A10">
        <w:rPr>
          <w:szCs w:val="24"/>
          <w:lang w:val="lt-LT"/>
        </w:rPr>
        <w:tab/>
      </w:r>
    </w:p>
    <w:p w14:paraId="0E34628C" w14:textId="77777777" w:rsidR="00FD1D58" w:rsidRPr="00354A10" w:rsidRDefault="00351A6C" w:rsidP="00EF5BCC">
      <w:pPr>
        <w:pStyle w:val="Betarp"/>
        <w:tabs>
          <w:tab w:val="clear" w:pos="1293"/>
          <w:tab w:val="left" w:pos="1134"/>
        </w:tabs>
        <w:jc w:val="both"/>
        <w:rPr>
          <w:lang w:val="lt-LT"/>
        </w:rPr>
      </w:pPr>
      <w:r w:rsidRPr="00354A10">
        <w:rPr>
          <w:szCs w:val="24"/>
          <w:lang w:val="lt-LT"/>
        </w:rPr>
        <w:tab/>
      </w:r>
      <w:r w:rsidR="00FD1D58" w:rsidRPr="00354A10">
        <w:rPr>
          <w:lang w:val="lt-LT"/>
        </w:rPr>
        <w:t>26. Nuostatai tvirtinami ir keičiami savivaldybės administracijos direktoriaus įsakymu.</w:t>
      </w:r>
    </w:p>
    <w:p w14:paraId="0AB53B27" w14:textId="77777777" w:rsidR="00FD1D58" w:rsidRDefault="00FD1D58" w:rsidP="00EF5BCC">
      <w:pPr>
        <w:tabs>
          <w:tab w:val="clear" w:pos="1293"/>
          <w:tab w:val="left" w:pos="1134"/>
        </w:tabs>
        <w:jc w:val="both"/>
        <w:rPr>
          <w:lang w:val="lt-LT"/>
        </w:rPr>
      </w:pPr>
      <w:r w:rsidRPr="00354A10">
        <w:rPr>
          <w:lang w:val="lt-LT"/>
        </w:rPr>
        <w:tab/>
      </w:r>
      <w:r w:rsidRPr="00A711A2">
        <w:rPr>
          <w:lang w:val="lt-LT"/>
        </w:rPr>
        <w:t>27. Seniūnijos veikla nutraukiama savivaldybės tarybos sprendimu vadovaujantis Lietuvos Respublikos vietos savivaldos įstatymu ir kitais teisės aktais.</w:t>
      </w:r>
    </w:p>
    <w:p w14:paraId="65AAF3AC" w14:textId="77777777" w:rsidR="00FD1D58" w:rsidRDefault="00FD1D58" w:rsidP="00EF5BCC">
      <w:pPr>
        <w:tabs>
          <w:tab w:val="clear" w:pos="1293"/>
          <w:tab w:val="left" w:pos="1134"/>
        </w:tabs>
        <w:jc w:val="both"/>
        <w:rPr>
          <w:lang w:val="lt-LT"/>
        </w:rPr>
      </w:pPr>
      <w:r>
        <w:rPr>
          <w:lang w:val="lt-LT"/>
        </w:rPr>
        <w:tab/>
      </w:r>
      <w:r w:rsidRPr="00354A10">
        <w:rPr>
          <w:lang w:val="lt-LT"/>
        </w:rPr>
        <w:t>28.</w:t>
      </w:r>
      <w:r>
        <w:rPr>
          <w:lang w:val="lt-LT"/>
        </w:rPr>
        <w:t xml:space="preserve"> </w:t>
      </w:r>
      <w:r w:rsidRPr="00354A10">
        <w:rPr>
          <w:lang w:val="lt-LT"/>
        </w:rPr>
        <w:t xml:space="preserve">Patvirtinti </w:t>
      </w:r>
      <w:r>
        <w:rPr>
          <w:lang w:val="lt-LT"/>
        </w:rPr>
        <w:t>n</w:t>
      </w:r>
      <w:r w:rsidRPr="00354A10">
        <w:rPr>
          <w:lang w:val="lt-LT"/>
        </w:rPr>
        <w:t>uostatai, jų pakeitimai įsigalioja nuo jų įregistravimo Juridinių asmenų registre teisės aktų nustatyta tvarka.</w:t>
      </w:r>
    </w:p>
    <w:p w14:paraId="0035D84D" w14:textId="7042599B" w:rsidR="00351A6C" w:rsidRPr="00354A10" w:rsidRDefault="00351A6C" w:rsidP="005468B0">
      <w:pPr>
        <w:widowControl w:val="0"/>
        <w:shd w:val="clear" w:color="auto" w:fill="FFFFFF"/>
        <w:jc w:val="both"/>
        <w:rPr>
          <w:szCs w:val="24"/>
          <w:lang w:val="lt-LT" w:eastAsia="lt-LT"/>
        </w:rPr>
      </w:pPr>
    </w:p>
    <w:tbl>
      <w:tblPr>
        <w:tblW w:w="4900" w:type="pct"/>
        <w:tblLayout w:type="fixed"/>
        <w:tblLook w:val="04A0" w:firstRow="1" w:lastRow="0" w:firstColumn="1" w:lastColumn="0" w:noHBand="0" w:noVBand="1"/>
      </w:tblPr>
      <w:tblGrid>
        <w:gridCol w:w="2889"/>
        <w:gridCol w:w="236"/>
        <w:gridCol w:w="80"/>
        <w:gridCol w:w="398"/>
        <w:gridCol w:w="489"/>
        <w:gridCol w:w="488"/>
        <w:gridCol w:w="1149"/>
        <w:gridCol w:w="236"/>
        <w:gridCol w:w="1333"/>
        <w:gridCol w:w="244"/>
        <w:gridCol w:w="1104"/>
        <w:gridCol w:w="488"/>
        <w:gridCol w:w="311"/>
      </w:tblGrid>
      <w:tr w:rsidR="00FD1D58" w:rsidRPr="00354A10" w14:paraId="37C564D2" w14:textId="77777777" w:rsidTr="00496AC2">
        <w:trPr>
          <w:trHeight w:val="340"/>
        </w:trPr>
        <w:tc>
          <w:tcPr>
            <w:tcW w:w="3202" w:type="dxa"/>
            <w:gridSpan w:val="3"/>
            <w:shd w:val="clear" w:color="auto" w:fill="FFFFFF"/>
            <w:vAlign w:val="bottom"/>
          </w:tcPr>
          <w:p w14:paraId="1D9C4B5A" w14:textId="5F07EC3E" w:rsidR="00FD1D58" w:rsidRPr="00354A10" w:rsidRDefault="00FD1D58" w:rsidP="00496AC2">
            <w:pPr>
              <w:widowControl w:val="0"/>
              <w:tabs>
                <w:tab w:val="clear" w:pos="1293"/>
              </w:tabs>
              <w:overflowPunct/>
              <w:spacing w:line="276" w:lineRule="atLeast"/>
              <w:ind w:left="-57" w:right="-689"/>
              <w:rPr>
                <w:color w:val="212529"/>
                <w:szCs w:val="24"/>
                <w:lang w:val="lt-LT" w:eastAsia="lt-LT"/>
              </w:rPr>
            </w:pPr>
            <w:r w:rsidRPr="00354A10">
              <w:rPr>
                <w:color w:val="000000"/>
                <w:spacing w:val="-2"/>
                <w:szCs w:val="24"/>
                <w:lang w:val="lt-LT" w:eastAsia="lt-LT"/>
              </w:rPr>
              <w:t xml:space="preserve">Šie </w:t>
            </w:r>
            <w:r w:rsidR="00737ABE">
              <w:rPr>
                <w:color w:val="000000"/>
                <w:spacing w:val="-2"/>
                <w:szCs w:val="24"/>
                <w:lang w:val="lt-LT" w:eastAsia="lt-LT"/>
              </w:rPr>
              <w:t>n</w:t>
            </w:r>
            <w:r w:rsidRPr="00354A10">
              <w:rPr>
                <w:color w:val="000000"/>
                <w:spacing w:val="-2"/>
                <w:szCs w:val="24"/>
                <w:lang w:val="lt-LT" w:eastAsia="lt-LT"/>
              </w:rPr>
              <w:t>uostatai pasirašyti</w:t>
            </w:r>
          </w:p>
        </w:tc>
        <w:tc>
          <w:tcPr>
            <w:tcW w:w="399" w:type="dxa"/>
            <w:shd w:val="clear" w:color="auto" w:fill="FFFFFF"/>
            <w:vAlign w:val="bottom"/>
          </w:tcPr>
          <w:p w14:paraId="10037F95" w14:textId="77777777" w:rsidR="00FD1D58" w:rsidRPr="00354A10" w:rsidRDefault="00FD1D58" w:rsidP="00496AC2">
            <w:pPr>
              <w:widowControl w:val="0"/>
              <w:tabs>
                <w:tab w:val="clear" w:pos="1293"/>
              </w:tabs>
              <w:overflowPunct/>
              <w:spacing w:line="276" w:lineRule="atLeast"/>
              <w:ind w:left="-57" w:right="-92"/>
              <w:rPr>
                <w:color w:val="212529"/>
                <w:szCs w:val="24"/>
                <w:lang w:val="lt-LT" w:eastAsia="lt-LT"/>
              </w:rPr>
            </w:pPr>
            <w:r w:rsidRPr="00354A10">
              <w:rPr>
                <w:color w:val="000000"/>
                <w:szCs w:val="24"/>
                <w:lang w:val="lt-LT" w:eastAsia="lt-LT"/>
              </w:rPr>
              <w:t>20</w:t>
            </w:r>
          </w:p>
        </w:tc>
        <w:tc>
          <w:tcPr>
            <w:tcW w:w="490" w:type="dxa"/>
            <w:tcBorders>
              <w:bottom w:val="single" w:sz="8" w:space="0" w:color="000000"/>
            </w:tcBorders>
            <w:shd w:val="clear" w:color="auto" w:fill="FFFFFF"/>
            <w:vAlign w:val="bottom"/>
          </w:tcPr>
          <w:p w14:paraId="71424055" w14:textId="77777777" w:rsidR="00FD1D58" w:rsidRPr="00354A10" w:rsidRDefault="00FD1D58" w:rsidP="00496AC2">
            <w:pPr>
              <w:widowControl w:val="0"/>
              <w:tabs>
                <w:tab w:val="clear" w:pos="1293"/>
              </w:tabs>
              <w:overflowPunct/>
              <w:textAlignment w:val="auto"/>
              <w:rPr>
                <w:color w:val="212529"/>
                <w:szCs w:val="24"/>
                <w:lang w:val="lt-LT" w:eastAsia="lt-LT"/>
              </w:rPr>
            </w:pPr>
          </w:p>
        </w:tc>
        <w:tc>
          <w:tcPr>
            <w:tcW w:w="489" w:type="dxa"/>
            <w:shd w:val="clear" w:color="auto" w:fill="FFFFFF"/>
            <w:vAlign w:val="bottom"/>
          </w:tcPr>
          <w:p w14:paraId="15AAE87B" w14:textId="77777777" w:rsidR="00FD1D58" w:rsidRPr="00354A10" w:rsidRDefault="00FD1D58" w:rsidP="00496AC2">
            <w:pPr>
              <w:widowControl w:val="0"/>
              <w:tabs>
                <w:tab w:val="clear" w:pos="1293"/>
              </w:tabs>
              <w:overflowPunct/>
              <w:spacing w:line="276" w:lineRule="atLeast"/>
              <w:ind w:left="-57" w:right="-57"/>
              <w:rPr>
                <w:color w:val="212529"/>
                <w:szCs w:val="24"/>
                <w:lang w:val="lt-LT" w:eastAsia="lt-LT"/>
              </w:rPr>
            </w:pPr>
            <w:r w:rsidRPr="00354A10">
              <w:rPr>
                <w:color w:val="000000"/>
                <w:szCs w:val="24"/>
                <w:lang w:val="lt-LT" w:eastAsia="lt-LT"/>
              </w:rPr>
              <w:t>m.</w:t>
            </w:r>
          </w:p>
        </w:tc>
        <w:tc>
          <w:tcPr>
            <w:tcW w:w="2712" w:type="dxa"/>
            <w:gridSpan w:val="3"/>
            <w:tcBorders>
              <w:bottom w:val="single" w:sz="8" w:space="0" w:color="000000"/>
            </w:tcBorders>
            <w:shd w:val="clear" w:color="auto" w:fill="FFFFFF"/>
            <w:vAlign w:val="bottom"/>
          </w:tcPr>
          <w:p w14:paraId="58A563DD" w14:textId="77777777" w:rsidR="00FD1D58" w:rsidRPr="00354A10" w:rsidRDefault="00FD1D58" w:rsidP="00496AC2">
            <w:pPr>
              <w:widowControl w:val="0"/>
              <w:tabs>
                <w:tab w:val="clear" w:pos="1293"/>
              </w:tabs>
              <w:overflowPunct/>
              <w:textAlignment w:val="auto"/>
              <w:rPr>
                <w:color w:val="212529"/>
                <w:szCs w:val="24"/>
                <w:lang w:val="lt-LT" w:eastAsia="lt-LT"/>
              </w:rPr>
            </w:pPr>
          </w:p>
        </w:tc>
        <w:tc>
          <w:tcPr>
            <w:tcW w:w="244" w:type="dxa"/>
            <w:shd w:val="clear" w:color="auto" w:fill="FFFFFF"/>
            <w:vAlign w:val="bottom"/>
          </w:tcPr>
          <w:p w14:paraId="5BF5036E" w14:textId="77777777" w:rsidR="00FD1D58" w:rsidRPr="00354A10" w:rsidRDefault="00FD1D58" w:rsidP="00496AC2">
            <w:pPr>
              <w:widowControl w:val="0"/>
              <w:tabs>
                <w:tab w:val="clear" w:pos="1293"/>
              </w:tabs>
              <w:overflowPunct/>
              <w:textAlignment w:val="auto"/>
              <w:rPr>
                <w:szCs w:val="24"/>
                <w:lang w:val="lt-LT" w:eastAsia="lt-LT"/>
              </w:rPr>
            </w:pPr>
          </w:p>
        </w:tc>
        <w:tc>
          <w:tcPr>
            <w:tcW w:w="1107" w:type="dxa"/>
            <w:tcBorders>
              <w:bottom w:val="single" w:sz="8" w:space="0" w:color="000000"/>
            </w:tcBorders>
            <w:shd w:val="clear" w:color="auto" w:fill="FFFFFF"/>
            <w:vAlign w:val="bottom"/>
          </w:tcPr>
          <w:p w14:paraId="61916D3F" w14:textId="77777777" w:rsidR="00FD1D58" w:rsidRPr="00354A10" w:rsidRDefault="00FD1D58" w:rsidP="00496AC2">
            <w:pPr>
              <w:widowControl w:val="0"/>
              <w:tabs>
                <w:tab w:val="clear" w:pos="1293"/>
              </w:tabs>
              <w:overflowPunct/>
              <w:textAlignment w:val="auto"/>
              <w:rPr>
                <w:szCs w:val="24"/>
                <w:lang w:val="lt-LT" w:eastAsia="lt-LT"/>
              </w:rPr>
            </w:pPr>
          </w:p>
        </w:tc>
        <w:tc>
          <w:tcPr>
            <w:tcW w:w="489" w:type="dxa"/>
            <w:shd w:val="clear" w:color="auto" w:fill="FFFFFF"/>
            <w:vAlign w:val="bottom"/>
          </w:tcPr>
          <w:p w14:paraId="2319055F" w14:textId="77777777" w:rsidR="00FD1D58" w:rsidRPr="00354A10" w:rsidRDefault="00FD1D58" w:rsidP="00496AC2">
            <w:pPr>
              <w:widowControl w:val="0"/>
              <w:tabs>
                <w:tab w:val="clear" w:pos="1293"/>
              </w:tabs>
              <w:overflowPunct/>
              <w:spacing w:line="276" w:lineRule="atLeast"/>
              <w:ind w:left="-57" w:right="-57" w:hanging="10"/>
              <w:rPr>
                <w:color w:val="212529"/>
                <w:szCs w:val="24"/>
                <w:lang w:val="lt-LT" w:eastAsia="lt-LT"/>
              </w:rPr>
            </w:pPr>
            <w:r w:rsidRPr="00354A10">
              <w:rPr>
                <w:color w:val="212529"/>
                <w:szCs w:val="24"/>
                <w:lang w:val="lt-LT" w:eastAsia="lt-LT"/>
              </w:rPr>
              <w:t>d.</w:t>
            </w:r>
          </w:p>
        </w:tc>
        <w:tc>
          <w:tcPr>
            <w:tcW w:w="312" w:type="dxa"/>
            <w:tcMar>
              <w:left w:w="0" w:type="dxa"/>
              <w:right w:w="0" w:type="dxa"/>
            </w:tcMar>
          </w:tcPr>
          <w:p w14:paraId="11EFCE2E" w14:textId="77777777" w:rsidR="00FD1D58" w:rsidRPr="00354A10" w:rsidRDefault="00FD1D58" w:rsidP="00496AC2">
            <w:pPr>
              <w:widowControl w:val="0"/>
              <w:rPr>
                <w:szCs w:val="24"/>
                <w:lang w:val="lt-LT"/>
              </w:rPr>
            </w:pPr>
          </w:p>
        </w:tc>
      </w:tr>
      <w:tr w:rsidR="00FD1D58" w:rsidRPr="00354A10" w14:paraId="6D6FF7A0" w14:textId="77777777" w:rsidTr="00496AC2">
        <w:trPr>
          <w:trHeight w:val="340"/>
        </w:trPr>
        <w:tc>
          <w:tcPr>
            <w:tcW w:w="2900" w:type="dxa"/>
            <w:tcBorders>
              <w:bottom w:val="single" w:sz="8" w:space="0" w:color="000000"/>
            </w:tcBorders>
            <w:shd w:val="clear" w:color="auto" w:fill="FFFFFF"/>
          </w:tcPr>
          <w:p w14:paraId="2AB9A947" w14:textId="77777777" w:rsidR="00FD1D58" w:rsidRPr="00354A10" w:rsidRDefault="00FD1D58" w:rsidP="00496AC2">
            <w:pPr>
              <w:widowControl w:val="0"/>
              <w:tabs>
                <w:tab w:val="clear" w:pos="1293"/>
              </w:tabs>
              <w:overflowPunct/>
              <w:textAlignment w:val="auto"/>
              <w:rPr>
                <w:color w:val="212529"/>
                <w:szCs w:val="24"/>
                <w:lang w:val="lt-LT" w:eastAsia="lt-LT"/>
              </w:rPr>
            </w:pPr>
            <w:r w:rsidRPr="00354A10">
              <w:rPr>
                <w:color w:val="212529"/>
                <w:szCs w:val="24"/>
                <w:lang w:val="lt-LT" w:eastAsia="lt-LT"/>
              </w:rPr>
              <w:t> </w:t>
            </w:r>
          </w:p>
        </w:tc>
        <w:tc>
          <w:tcPr>
            <w:tcW w:w="222" w:type="dxa"/>
            <w:shd w:val="clear" w:color="auto" w:fill="FFFFFF"/>
          </w:tcPr>
          <w:p w14:paraId="2F9FCC3B" w14:textId="77777777" w:rsidR="00FD1D58" w:rsidRPr="00354A10" w:rsidRDefault="00FD1D58" w:rsidP="00496AC2">
            <w:pPr>
              <w:widowControl w:val="0"/>
              <w:tabs>
                <w:tab w:val="clear" w:pos="1293"/>
              </w:tabs>
              <w:overflowPunct/>
              <w:textAlignment w:val="auto"/>
              <w:rPr>
                <w:color w:val="212529"/>
                <w:szCs w:val="24"/>
                <w:lang w:val="lt-LT" w:eastAsia="lt-LT"/>
              </w:rPr>
            </w:pPr>
          </w:p>
        </w:tc>
        <w:tc>
          <w:tcPr>
            <w:tcW w:w="2612" w:type="dxa"/>
            <w:gridSpan w:val="5"/>
            <w:tcBorders>
              <w:bottom w:val="single" w:sz="8" w:space="0" w:color="000000"/>
            </w:tcBorders>
            <w:shd w:val="clear" w:color="auto" w:fill="FFFFFF"/>
          </w:tcPr>
          <w:p w14:paraId="206AB932" w14:textId="77777777" w:rsidR="00FD1D58" w:rsidRPr="00354A10" w:rsidRDefault="00FD1D58" w:rsidP="00496AC2">
            <w:pPr>
              <w:widowControl w:val="0"/>
              <w:tabs>
                <w:tab w:val="clear" w:pos="1293"/>
              </w:tabs>
              <w:overflowPunct/>
              <w:textAlignment w:val="auto"/>
              <w:rPr>
                <w:szCs w:val="24"/>
                <w:lang w:val="lt-LT" w:eastAsia="lt-LT"/>
              </w:rPr>
            </w:pPr>
          </w:p>
        </w:tc>
        <w:tc>
          <w:tcPr>
            <w:tcW w:w="220" w:type="dxa"/>
            <w:shd w:val="clear" w:color="auto" w:fill="FFFFFF"/>
          </w:tcPr>
          <w:p w14:paraId="394F6AC3" w14:textId="77777777" w:rsidR="00FD1D58" w:rsidRPr="00354A10" w:rsidRDefault="00FD1D58" w:rsidP="00496AC2">
            <w:pPr>
              <w:widowControl w:val="0"/>
              <w:tabs>
                <w:tab w:val="clear" w:pos="1293"/>
              </w:tabs>
              <w:overflowPunct/>
              <w:textAlignment w:val="auto"/>
              <w:rPr>
                <w:szCs w:val="24"/>
                <w:lang w:val="lt-LT" w:eastAsia="lt-LT"/>
              </w:rPr>
            </w:pPr>
          </w:p>
        </w:tc>
        <w:tc>
          <w:tcPr>
            <w:tcW w:w="3490" w:type="dxa"/>
            <w:gridSpan w:val="5"/>
            <w:tcBorders>
              <w:bottom w:val="single" w:sz="8" w:space="0" w:color="000000"/>
            </w:tcBorders>
            <w:shd w:val="clear" w:color="auto" w:fill="FFFFFF"/>
          </w:tcPr>
          <w:p w14:paraId="36BF8C23" w14:textId="77777777" w:rsidR="00FD1D58" w:rsidRPr="00354A10" w:rsidRDefault="00FD1D58" w:rsidP="00496AC2">
            <w:pPr>
              <w:widowControl w:val="0"/>
              <w:tabs>
                <w:tab w:val="clear" w:pos="1293"/>
              </w:tabs>
              <w:overflowPunct/>
              <w:textAlignment w:val="auto"/>
              <w:rPr>
                <w:szCs w:val="24"/>
                <w:lang w:val="lt-LT" w:eastAsia="lt-LT"/>
              </w:rPr>
            </w:pPr>
          </w:p>
        </w:tc>
      </w:tr>
      <w:tr w:rsidR="00FD1D58" w:rsidRPr="00354A10" w14:paraId="487B3804" w14:textId="77777777" w:rsidTr="00496AC2">
        <w:trPr>
          <w:trHeight w:val="170"/>
        </w:trPr>
        <w:tc>
          <w:tcPr>
            <w:tcW w:w="2900" w:type="dxa"/>
            <w:shd w:val="clear" w:color="auto" w:fill="FFFFFF"/>
          </w:tcPr>
          <w:p w14:paraId="7B7B97F4" w14:textId="77777777" w:rsidR="00FD1D58" w:rsidRPr="00354A10" w:rsidRDefault="00FD1D58" w:rsidP="00496AC2">
            <w:pPr>
              <w:widowControl w:val="0"/>
              <w:tabs>
                <w:tab w:val="clear" w:pos="1293"/>
              </w:tabs>
              <w:overflowPunct/>
              <w:ind w:left="-114" w:right="-135"/>
              <w:jc w:val="center"/>
              <w:rPr>
                <w:color w:val="212529"/>
                <w:szCs w:val="24"/>
                <w:lang w:val="lt-LT" w:eastAsia="lt-LT"/>
              </w:rPr>
            </w:pPr>
            <w:r w:rsidRPr="00354A10">
              <w:rPr>
                <w:i/>
                <w:iCs/>
                <w:color w:val="212529"/>
                <w:szCs w:val="24"/>
                <w:lang w:val="lt-LT" w:eastAsia="lt-LT"/>
              </w:rPr>
              <w:t>(įgaliotas asmuo)</w:t>
            </w:r>
          </w:p>
        </w:tc>
        <w:tc>
          <w:tcPr>
            <w:tcW w:w="222" w:type="dxa"/>
            <w:shd w:val="clear" w:color="auto" w:fill="FFFFFF"/>
          </w:tcPr>
          <w:p w14:paraId="4F815BF5" w14:textId="77777777" w:rsidR="00FD1D58" w:rsidRPr="00354A10" w:rsidRDefault="00FD1D58" w:rsidP="00496AC2">
            <w:pPr>
              <w:widowControl w:val="0"/>
              <w:tabs>
                <w:tab w:val="clear" w:pos="1293"/>
              </w:tabs>
              <w:overflowPunct/>
              <w:textAlignment w:val="auto"/>
              <w:rPr>
                <w:color w:val="212529"/>
                <w:szCs w:val="24"/>
                <w:lang w:val="lt-LT" w:eastAsia="lt-LT"/>
              </w:rPr>
            </w:pPr>
          </w:p>
        </w:tc>
        <w:tc>
          <w:tcPr>
            <w:tcW w:w="2612" w:type="dxa"/>
            <w:gridSpan w:val="5"/>
            <w:shd w:val="clear" w:color="auto" w:fill="FFFFFF"/>
          </w:tcPr>
          <w:p w14:paraId="30B1AAA2" w14:textId="77777777" w:rsidR="00FD1D58" w:rsidRPr="00354A10" w:rsidRDefault="00FD1D58" w:rsidP="00496AC2">
            <w:pPr>
              <w:widowControl w:val="0"/>
              <w:tabs>
                <w:tab w:val="clear" w:pos="1293"/>
              </w:tabs>
              <w:overflowPunct/>
              <w:ind w:left="-57" w:right="-57"/>
              <w:jc w:val="center"/>
              <w:rPr>
                <w:color w:val="212529"/>
                <w:szCs w:val="24"/>
                <w:lang w:val="lt-LT" w:eastAsia="lt-LT"/>
              </w:rPr>
            </w:pPr>
            <w:r w:rsidRPr="00354A10">
              <w:rPr>
                <w:i/>
                <w:iCs/>
                <w:color w:val="212529"/>
                <w:szCs w:val="24"/>
                <w:lang w:val="lt-LT" w:eastAsia="lt-LT"/>
              </w:rPr>
              <w:t>(parašas)</w:t>
            </w:r>
          </w:p>
        </w:tc>
        <w:tc>
          <w:tcPr>
            <w:tcW w:w="220" w:type="dxa"/>
            <w:shd w:val="clear" w:color="auto" w:fill="FFFFFF"/>
          </w:tcPr>
          <w:p w14:paraId="2AEBE085" w14:textId="77777777" w:rsidR="00FD1D58" w:rsidRPr="00354A10" w:rsidRDefault="00FD1D58" w:rsidP="00496AC2">
            <w:pPr>
              <w:widowControl w:val="0"/>
              <w:tabs>
                <w:tab w:val="clear" w:pos="1293"/>
              </w:tabs>
              <w:overflowPunct/>
              <w:textAlignment w:val="auto"/>
              <w:rPr>
                <w:color w:val="212529"/>
                <w:szCs w:val="24"/>
                <w:lang w:val="lt-LT" w:eastAsia="lt-LT"/>
              </w:rPr>
            </w:pPr>
          </w:p>
        </w:tc>
        <w:tc>
          <w:tcPr>
            <w:tcW w:w="3490" w:type="dxa"/>
            <w:gridSpan w:val="5"/>
            <w:shd w:val="clear" w:color="auto" w:fill="FFFFFF"/>
          </w:tcPr>
          <w:p w14:paraId="361115B9" w14:textId="77777777" w:rsidR="00FD1D58" w:rsidRPr="00354A10" w:rsidRDefault="00FD1D58" w:rsidP="00496AC2">
            <w:pPr>
              <w:widowControl w:val="0"/>
              <w:tabs>
                <w:tab w:val="clear" w:pos="1293"/>
              </w:tabs>
              <w:overflowPunct/>
              <w:ind w:left="-57" w:right="-57"/>
              <w:jc w:val="center"/>
              <w:rPr>
                <w:color w:val="212529"/>
                <w:szCs w:val="24"/>
                <w:lang w:val="lt-LT" w:eastAsia="lt-LT"/>
              </w:rPr>
            </w:pPr>
            <w:r w:rsidRPr="00354A10">
              <w:rPr>
                <w:i/>
                <w:iCs/>
                <w:color w:val="212529"/>
                <w:szCs w:val="24"/>
                <w:lang w:val="lt-LT" w:eastAsia="lt-LT"/>
              </w:rPr>
              <w:t>(vardas, pavardė)</w:t>
            </w:r>
          </w:p>
        </w:tc>
      </w:tr>
    </w:tbl>
    <w:p w14:paraId="3A20DB2D" w14:textId="77777777" w:rsidR="00FD1D58" w:rsidRPr="00354A10" w:rsidRDefault="00FD1D58" w:rsidP="00FD1D58">
      <w:pPr>
        <w:pStyle w:val="Betarp"/>
        <w:rPr>
          <w:szCs w:val="24"/>
          <w:lang w:val="lt-LT"/>
        </w:rPr>
      </w:pPr>
    </w:p>
    <w:p w14:paraId="69B1A90E" w14:textId="77777777" w:rsidR="008760D2" w:rsidRDefault="008760D2" w:rsidP="00D23335">
      <w:pPr>
        <w:widowControl w:val="0"/>
        <w:shd w:val="clear" w:color="auto" w:fill="FFFFFF"/>
        <w:ind w:firstLine="1247"/>
        <w:rPr>
          <w:szCs w:val="24"/>
          <w:lang w:val="lt-LT"/>
        </w:rPr>
      </w:pPr>
    </w:p>
    <w:p w14:paraId="5067A075" w14:textId="77777777" w:rsidR="00FD1D58" w:rsidRDefault="008760D2" w:rsidP="00D23335">
      <w:pPr>
        <w:widowControl w:val="0"/>
        <w:shd w:val="clear" w:color="auto" w:fill="FFFFFF"/>
        <w:ind w:firstLine="1247"/>
        <w:rPr>
          <w:szCs w:val="24"/>
          <w:lang w:val="lt-LT"/>
        </w:rPr>
      </w:pPr>
      <w:r>
        <w:rPr>
          <w:szCs w:val="24"/>
          <w:lang w:val="lt-LT"/>
        </w:rPr>
        <w:tab/>
      </w:r>
      <w:r>
        <w:rPr>
          <w:szCs w:val="24"/>
          <w:lang w:val="lt-LT"/>
        </w:rPr>
        <w:tab/>
      </w:r>
      <w:r>
        <w:rPr>
          <w:szCs w:val="24"/>
          <w:lang w:val="lt-LT"/>
        </w:rPr>
        <w:tab/>
      </w:r>
      <w:r>
        <w:rPr>
          <w:szCs w:val="24"/>
          <w:lang w:val="lt-LT"/>
        </w:rPr>
        <w:tab/>
      </w:r>
      <w:r>
        <w:rPr>
          <w:szCs w:val="24"/>
          <w:lang w:val="lt-LT"/>
        </w:rPr>
        <w:tab/>
      </w:r>
    </w:p>
    <w:p w14:paraId="78940E00" w14:textId="77777777" w:rsidR="00FD1D58" w:rsidRDefault="00FD1D58" w:rsidP="00D23335">
      <w:pPr>
        <w:widowControl w:val="0"/>
        <w:shd w:val="clear" w:color="auto" w:fill="FFFFFF"/>
        <w:ind w:firstLine="1247"/>
        <w:rPr>
          <w:szCs w:val="24"/>
          <w:lang w:val="lt-LT"/>
        </w:rPr>
      </w:pPr>
    </w:p>
    <w:p w14:paraId="27134FED" w14:textId="77777777" w:rsidR="00F44E8F" w:rsidRDefault="00993399" w:rsidP="00993399">
      <w:pPr>
        <w:widowControl w:val="0"/>
        <w:shd w:val="clear" w:color="auto" w:fill="FFFFFF"/>
        <w:rPr>
          <w:szCs w:val="24"/>
          <w:lang w:val="lt-LT"/>
        </w:rPr>
      </w:pPr>
      <w:r>
        <w:rPr>
          <w:szCs w:val="24"/>
          <w:lang w:val="lt-LT"/>
        </w:rPr>
        <w:tab/>
      </w:r>
      <w:r>
        <w:rPr>
          <w:szCs w:val="24"/>
          <w:lang w:val="lt-LT"/>
        </w:rPr>
        <w:tab/>
      </w:r>
      <w:r>
        <w:rPr>
          <w:szCs w:val="24"/>
          <w:lang w:val="lt-LT"/>
        </w:rPr>
        <w:tab/>
      </w:r>
      <w:r>
        <w:rPr>
          <w:szCs w:val="24"/>
          <w:lang w:val="lt-LT"/>
        </w:rPr>
        <w:tab/>
      </w:r>
      <w:r w:rsidR="00FD1D58">
        <w:rPr>
          <w:szCs w:val="24"/>
          <w:lang w:val="lt-LT"/>
        </w:rPr>
        <w:tab/>
      </w:r>
    </w:p>
    <w:p w14:paraId="19C2821E" w14:textId="099F5DC7" w:rsidR="00DE51D4" w:rsidRPr="00354A10" w:rsidRDefault="00F44E8F" w:rsidP="00993399">
      <w:pPr>
        <w:widowControl w:val="0"/>
        <w:shd w:val="clear" w:color="auto" w:fill="FFFFFF"/>
        <w:rPr>
          <w:szCs w:val="24"/>
          <w:lang w:val="lt-LT" w:eastAsia="lt-LT"/>
        </w:rPr>
      </w:pPr>
      <w:r>
        <w:rPr>
          <w:szCs w:val="24"/>
          <w:lang w:val="lt-LT"/>
        </w:rPr>
        <w:t xml:space="preserve">                                                                                       </w:t>
      </w:r>
      <w:r w:rsidR="00DE51D4" w:rsidRPr="00354A10">
        <w:rPr>
          <w:szCs w:val="24"/>
          <w:lang w:val="lt-LT"/>
        </w:rPr>
        <w:t>PATVIRTINTA</w:t>
      </w:r>
    </w:p>
    <w:p w14:paraId="56067211" w14:textId="77777777" w:rsidR="00DE51D4" w:rsidRPr="00354A10" w:rsidRDefault="00DE51D4" w:rsidP="00DE51D4">
      <w:pPr>
        <w:pStyle w:val="Antrat1"/>
        <w:jc w:val="left"/>
        <w:rPr>
          <w:b w:val="0"/>
          <w:szCs w:val="24"/>
        </w:rPr>
      </w:pPr>
      <w:r w:rsidRPr="00354A10">
        <w:rPr>
          <w:b w:val="0"/>
          <w:szCs w:val="24"/>
        </w:rPr>
        <w:tab/>
      </w:r>
      <w:r w:rsidRPr="00354A10">
        <w:rPr>
          <w:b w:val="0"/>
          <w:szCs w:val="24"/>
        </w:rPr>
        <w:tab/>
      </w:r>
      <w:r w:rsidRPr="00354A10">
        <w:rPr>
          <w:b w:val="0"/>
          <w:szCs w:val="24"/>
        </w:rPr>
        <w:tab/>
      </w:r>
      <w:r w:rsidRPr="00354A10">
        <w:rPr>
          <w:b w:val="0"/>
          <w:szCs w:val="24"/>
        </w:rPr>
        <w:tab/>
        <w:t>Ignalinos rajono savivaldybės administracijos</w:t>
      </w:r>
    </w:p>
    <w:p w14:paraId="5052E6B8" w14:textId="77777777" w:rsidR="00DE51D4" w:rsidRPr="00354A10" w:rsidRDefault="00DE51D4" w:rsidP="00DE51D4">
      <w:pPr>
        <w:pStyle w:val="Antrat1"/>
        <w:jc w:val="left"/>
        <w:rPr>
          <w:szCs w:val="24"/>
        </w:rPr>
      </w:pPr>
      <w:r w:rsidRPr="00354A10">
        <w:rPr>
          <w:b w:val="0"/>
          <w:szCs w:val="24"/>
        </w:rPr>
        <w:tab/>
      </w:r>
      <w:r w:rsidRPr="00354A10">
        <w:rPr>
          <w:b w:val="0"/>
          <w:szCs w:val="24"/>
        </w:rPr>
        <w:tab/>
      </w:r>
      <w:r w:rsidRPr="00354A10">
        <w:rPr>
          <w:b w:val="0"/>
          <w:szCs w:val="24"/>
        </w:rPr>
        <w:tab/>
      </w:r>
      <w:r w:rsidRPr="00354A10">
        <w:rPr>
          <w:b w:val="0"/>
          <w:szCs w:val="24"/>
        </w:rPr>
        <w:tab/>
        <w:t>direktoriaus 2022 m.              d.  įsakymu Nr</w:t>
      </w:r>
      <w:r w:rsidRPr="00354A10">
        <w:rPr>
          <w:szCs w:val="24"/>
        </w:rPr>
        <w:t xml:space="preserve">. </w:t>
      </w:r>
    </w:p>
    <w:p w14:paraId="4080A6C5" w14:textId="77777777" w:rsidR="00DE51D4" w:rsidRPr="00354A10" w:rsidRDefault="00DE51D4" w:rsidP="00EC315D">
      <w:pPr>
        <w:pStyle w:val="Antrat1"/>
        <w:jc w:val="both"/>
        <w:rPr>
          <w:b w:val="0"/>
          <w:szCs w:val="24"/>
        </w:rPr>
      </w:pPr>
    </w:p>
    <w:p w14:paraId="228AA95D" w14:textId="77777777" w:rsidR="00DE51D4" w:rsidRPr="00354A10" w:rsidRDefault="00DE51D4" w:rsidP="00DE51D4">
      <w:pPr>
        <w:jc w:val="both"/>
        <w:rPr>
          <w:b/>
          <w:bCs/>
          <w:szCs w:val="24"/>
          <w:lang w:val="lt-LT"/>
        </w:rPr>
      </w:pPr>
      <w:r w:rsidRPr="00354A10">
        <w:rPr>
          <w:szCs w:val="24"/>
          <w:lang w:val="lt-LT"/>
        </w:rPr>
        <w:tab/>
      </w:r>
      <w:r w:rsidRPr="00354A10">
        <w:rPr>
          <w:szCs w:val="24"/>
          <w:lang w:val="lt-LT"/>
        </w:rPr>
        <w:tab/>
      </w:r>
      <w:r w:rsidRPr="00354A10">
        <w:rPr>
          <w:szCs w:val="24"/>
          <w:lang w:val="lt-LT"/>
        </w:rPr>
        <w:tab/>
      </w:r>
      <w:r w:rsidRPr="00354A10">
        <w:rPr>
          <w:szCs w:val="24"/>
          <w:lang w:val="lt-LT"/>
        </w:rPr>
        <w:tab/>
      </w:r>
    </w:p>
    <w:p w14:paraId="3C900770" w14:textId="77777777" w:rsidR="00DE51D4" w:rsidRPr="00354A10" w:rsidRDefault="00DE51D4" w:rsidP="00DE51D4">
      <w:pPr>
        <w:pStyle w:val="Antrat2"/>
        <w:rPr>
          <w:rFonts w:ascii="Times New Roman" w:hAnsi="Times New Roman"/>
          <w:b/>
          <w:bCs/>
          <w:sz w:val="24"/>
        </w:rPr>
      </w:pPr>
      <w:r w:rsidRPr="00354A10">
        <w:rPr>
          <w:rFonts w:ascii="Times New Roman" w:hAnsi="Times New Roman"/>
          <w:b/>
          <w:bCs/>
          <w:sz w:val="24"/>
        </w:rPr>
        <w:t>IGNALINOS RAJONO SAVIVALDYBĖS ADMINISTRACIJOS</w:t>
      </w:r>
    </w:p>
    <w:p w14:paraId="7C7A256E" w14:textId="77777777" w:rsidR="00DE51D4" w:rsidRPr="00354A10" w:rsidRDefault="00DE51D4" w:rsidP="00DE51D4">
      <w:pPr>
        <w:pStyle w:val="Antrat2"/>
        <w:rPr>
          <w:rFonts w:ascii="Times New Roman" w:hAnsi="Times New Roman"/>
          <w:b/>
          <w:bCs/>
          <w:sz w:val="24"/>
        </w:rPr>
      </w:pPr>
      <w:r w:rsidRPr="00354A10">
        <w:rPr>
          <w:rFonts w:ascii="Times New Roman" w:hAnsi="Times New Roman"/>
          <w:b/>
          <w:bCs/>
          <w:sz w:val="24"/>
        </w:rPr>
        <w:t xml:space="preserve"> STRUKTŪRINIO TERITORINIO PADALINIO – DŪKŠTO SENIŪNIJOS </w:t>
      </w:r>
    </w:p>
    <w:p w14:paraId="74FAF3AE" w14:textId="77777777" w:rsidR="00DE51D4" w:rsidRPr="00354A10" w:rsidRDefault="00DE51D4" w:rsidP="00DE51D4">
      <w:pPr>
        <w:pStyle w:val="Antrat2"/>
        <w:rPr>
          <w:rFonts w:ascii="Times New Roman" w:hAnsi="Times New Roman"/>
          <w:b/>
          <w:bCs/>
          <w:sz w:val="24"/>
        </w:rPr>
      </w:pPr>
      <w:r w:rsidRPr="00354A10">
        <w:rPr>
          <w:rFonts w:ascii="Times New Roman" w:hAnsi="Times New Roman"/>
          <w:b/>
          <w:bCs/>
          <w:sz w:val="24"/>
        </w:rPr>
        <w:t>VEIKLOS NUOSTATAI</w:t>
      </w:r>
    </w:p>
    <w:p w14:paraId="5A634AD4" w14:textId="77777777" w:rsidR="00DE51D4" w:rsidRPr="00354A10" w:rsidRDefault="00DE51D4" w:rsidP="00DE51D4">
      <w:pPr>
        <w:rPr>
          <w:szCs w:val="24"/>
          <w:lang w:val="lt-LT"/>
        </w:rPr>
      </w:pPr>
    </w:p>
    <w:p w14:paraId="2E3A8128" w14:textId="77777777" w:rsidR="00DE51D4" w:rsidRPr="00354A10" w:rsidRDefault="00DE51D4" w:rsidP="00DE51D4">
      <w:pPr>
        <w:pStyle w:val="Antrat1"/>
        <w:tabs>
          <w:tab w:val="left" w:pos="1293"/>
        </w:tabs>
        <w:rPr>
          <w:szCs w:val="24"/>
        </w:rPr>
      </w:pPr>
      <w:r w:rsidRPr="00354A10">
        <w:rPr>
          <w:szCs w:val="24"/>
        </w:rPr>
        <w:t>I SKYRIUS</w:t>
      </w:r>
    </w:p>
    <w:p w14:paraId="1579A2B7" w14:textId="77777777" w:rsidR="00DE51D4" w:rsidRPr="00354A10" w:rsidRDefault="00DE51D4" w:rsidP="00DE51D4">
      <w:pPr>
        <w:pStyle w:val="Antrat3"/>
        <w:jc w:val="center"/>
        <w:rPr>
          <w:rFonts w:ascii="Times New Roman" w:hAnsi="Times New Roman"/>
          <w:b/>
          <w:bCs/>
          <w:sz w:val="24"/>
        </w:rPr>
      </w:pPr>
      <w:r w:rsidRPr="00354A10">
        <w:rPr>
          <w:rFonts w:ascii="Times New Roman" w:hAnsi="Times New Roman"/>
          <w:b/>
          <w:bCs/>
          <w:sz w:val="24"/>
        </w:rPr>
        <w:t xml:space="preserve"> BENDROSIOS NUOSTATOS</w:t>
      </w:r>
    </w:p>
    <w:p w14:paraId="76640F62" w14:textId="77777777" w:rsidR="00DE51D4" w:rsidRPr="00354A10" w:rsidRDefault="00DE51D4" w:rsidP="00DE51D4">
      <w:pPr>
        <w:rPr>
          <w:szCs w:val="24"/>
          <w:lang w:val="lt-LT"/>
        </w:rPr>
      </w:pPr>
    </w:p>
    <w:p w14:paraId="03CE1039" w14:textId="32FB2385" w:rsidR="00F16D3C" w:rsidRPr="00354A10" w:rsidRDefault="00A33435" w:rsidP="009C213A">
      <w:pPr>
        <w:tabs>
          <w:tab w:val="clear" w:pos="1293"/>
          <w:tab w:val="left" w:pos="1134"/>
        </w:tabs>
        <w:jc w:val="both"/>
        <w:rPr>
          <w:szCs w:val="24"/>
          <w:lang w:val="lt-LT"/>
        </w:rPr>
      </w:pPr>
      <w:r>
        <w:rPr>
          <w:szCs w:val="24"/>
          <w:lang w:val="lt-LT"/>
        </w:rPr>
        <w:tab/>
      </w:r>
      <w:r w:rsidR="00F16D3C" w:rsidRPr="00354A10">
        <w:rPr>
          <w:szCs w:val="24"/>
          <w:lang w:val="lt-LT"/>
        </w:rPr>
        <w:t xml:space="preserve">1. Ignalinos rajono savivaldybės administracija – biudžetinė viešojo administravimo įstaiga. Buveinė – </w:t>
      </w:r>
      <w:r w:rsidR="005414E8" w:rsidRPr="00354A10">
        <w:rPr>
          <w:szCs w:val="24"/>
          <w:lang w:val="lt-LT"/>
        </w:rPr>
        <w:t xml:space="preserve">Laisvės a. 70, Ignalinos </w:t>
      </w:r>
      <w:r w:rsidR="005414E8">
        <w:rPr>
          <w:szCs w:val="24"/>
          <w:lang w:val="lt-LT"/>
        </w:rPr>
        <w:t>m.</w:t>
      </w:r>
      <w:r w:rsidR="005414E8" w:rsidRPr="00354A10">
        <w:rPr>
          <w:szCs w:val="24"/>
          <w:lang w:val="lt-LT"/>
        </w:rPr>
        <w:t xml:space="preserve">, Ignalinos </w:t>
      </w:r>
      <w:r w:rsidR="005414E8">
        <w:rPr>
          <w:szCs w:val="24"/>
          <w:lang w:val="lt-LT"/>
        </w:rPr>
        <w:t>r. sav</w:t>
      </w:r>
      <w:r w:rsidR="005414E8" w:rsidRPr="00354A10">
        <w:rPr>
          <w:szCs w:val="24"/>
          <w:lang w:val="lt-LT"/>
        </w:rPr>
        <w:t>.</w:t>
      </w:r>
      <w:r w:rsidR="00F16D3C" w:rsidRPr="00354A10">
        <w:rPr>
          <w:szCs w:val="24"/>
          <w:lang w:val="lt-LT"/>
        </w:rPr>
        <w:t xml:space="preserve"> Juridinio asmens kodas 288768350. </w:t>
      </w:r>
    </w:p>
    <w:p w14:paraId="643A89CA" w14:textId="678E69E0" w:rsidR="00A33435" w:rsidRDefault="00F16D3C" w:rsidP="009C213A">
      <w:pPr>
        <w:tabs>
          <w:tab w:val="clear" w:pos="1293"/>
          <w:tab w:val="left" w:pos="1134"/>
        </w:tabs>
        <w:jc w:val="both"/>
        <w:rPr>
          <w:szCs w:val="24"/>
          <w:lang w:val="lt-LT"/>
        </w:rPr>
      </w:pPr>
      <w:r w:rsidRPr="00354A10">
        <w:rPr>
          <w:szCs w:val="24"/>
          <w:lang w:val="lt-LT"/>
        </w:rPr>
        <w:tab/>
        <w:t>Registrų centro Juridinių asmenų registre yra kaupiami ir saugomi duomenys apie Ignalinos rajono savivaldybės administracijos ir savivaldybės administracijos filialų, t.</w:t>
      </w:r>
      <w:r w:rsidR="005414E8">
        <w:rPr>
          <w:szCs w:val="24"/>
          <w:lang w:val="lt-LT"/>
        </w:rPr>
        <w:t xml:space="preserve"> </w:t>
      </w:r>
      <w:r w:rsidRPr="00354A10">
        <w:rPr>
          <w:szCs w:val="24"/>
          <w:lang w:val="lt-LT"/>
        </w:rPr>
        <w:t>y. seniūnijų veiklą. Ignalinos rajono savivaldybės administracija turi elektroninio pristatymo dėžutės adresą, (juridinio asmens kodas 288768350), filialai elektroninio pristatymo dėžutės adreso neturi. Ignalinos rajono savivaldybės taryba sprendžia dėl seniūnijos formos keitimo tikslingumo.</w:t>
      </w:r>
    </w:p>
    <w:p w14:paraId="1AA3438F" w14:textId="77777777" w:rsidR="00A33435" w:rsidRDefault="00A33435" w:rsidP="009C213A">
      <w:pPr>
        <w:tabs>
          <w:tab w:val="clear" w:pos="1293"/>
          <w:tab w:val="left" w:pos="1134"/>
        </w:tabs>
        <w:jc w:val="both"/>
        <w:rPr>
          <w:szCs w:val="24"/>
          <w:lang w:val="lt-LT"/>
        </w:rPr>
      </w:pPr>
      <w:r>
        <w:rPr>
          <w:szCs w:val="24"/>
          <w:lang w:val="lt-LT"/>
        </w:rPr>
        <w:tab/>
      </w:r>
      <w:r w:rsidR="00DE51D4" w:rsidRPr="00354A10">
        <w:rPr>
          <w:lang w:val="lt-LT"/>
        </w:rPr>
        <w:t>2. Ignalinos rajono savivaldybės administracijos (toliau – savivaldybės administracijos) Dūkšto seniūnija (toliau – seniūnija) yra savivaldybės administracijos struktūrinis teritorinis padalinys – jos filialas, veikiantis tam tikroje Ignalinos rajono savivaldybės (toliau – savivaldybė) teritorijos dalyje.</w:t>
      </w:r>
      <w:r w:rsidR="00954118">
        <w:rPr>
          <w:lang w:val="lt-LT"/>
        </w:rPr>
        <w:t xml:space="preserve"> </w:t>
      </w:r>
      <w:r w:rsidR="00DE51D4" w:rsidRPr="00354A10">
        <w:rPr>
          <w:lang w:val="lt-LT"/>
        </w:rPr>
        <w:t>Seniūnijos – savivaldybės administracijos filialo – veiklą reglamentuoja savivaldybės administracijos direktoriaus patvirtinti seniūnijos nuostatai.</w:t>
      </w:r>
    </w:p>
    <w:p w14:paraId="5A8CDB93" w14:textId="77777777" w:rsidR="00A33435" w:rsidRDefault="00A33435" w:rsidP="009C213A">
      <w:pPr>
        <w:tabs>
          <w:tab w:val="clear" w:pos="1293"/>
          <w:tab w:val="left" w:pos="1134"/>
        </w:tabs>
        <w:jc w:val="both"/>
        <w:rPr>
          <w:szCs w:val="24"/>
          <w:lang w:val="lt-LT"/>
        </w:rPr>
      </w:pPr>
      <w:r>
        <w:rPr>
          <w:szCs w:val="24"/>
          <w:lang w:val="lt-LT"/>
        </w:rPr>
        <w:tab/>
      </w:r>
      <w:r w:rsidR="00DE51D4" w:rsidRPr="00354A10">
        <w:rPr>
          <w:szCs w:val="24"/>
          <w:lang w:val="lt-LT"/>
        </w:rPr>
        <w:t>3. Ignalinos rajono savivaldybės administracijos Dūkšto seniūnijos veiklos nuostatai (toliau – nuostatai) nustato seniūnijos uždavinius, apibrėžia seniūnijos funkcijas, teises ir pareigas, darbo organizavimą, atsakomybę, kitus veiklos klausimus.</w:t>
      </w:r>
    </w:p>
    <w:p w14:paraId="1AB699C4" w14:textId="77777777" w:rsidR="00A33435" w:rsidRDefault="00A33435" w:rsidP="009C213A">
      <w:pPr>
        <w:tabs>
          <w:tab w:val="clear" w:pos="1293"/>
          <w:tab w:val="left" w:pos="1134"/>
        </w:tabs>
        <w:jc w:val="both"/>
        <w:rPr>
          <w:szCs w:val="24"/>
          <w:lang w:val="lt-LT"/>
        </w:rPr>
      </w:pPr>
      <w:r>
        <w:rPr>
          <w:szCs w:val="24"/>
          <w:lang w:val="lt-LT"/>
        </w:rPr>
        <w:tab/>
      </w:r>
      <w:r w:rsidR="00DE51D4" w:rsidRPr="00354A10">
        <w:rPr>
          <w:szCs w:val="24"/>
          <w:lang w:val="lt-LT"/>
        </w:rPr>
        <w:t>4. Seniūnija savo veikloje vadovaujasi Lietuvos Respublikos Konstitucija, Lietuvos Respublikos civiliniu kodeksu, Lietuvos Respublikos vietos savivaldos įstatymu, kitais įstatymais, Lietuvos Respublikos Vyriausybės nutarimais, savivaldybės tarybos sprendimais, mero potvarkiais, Ignalinos rajono savivaldybės administracijos direktoriaus (toliau – savivaldybės administracijos direktorius) įsakymais, kitais teisės aktais ir šiais nuostatais.</w:t>
      </w:r>
    </w:p>
    <w:p w14:paraId="28A6063B" w14:textId="77777777" w:rsidR="00A33435" w:rsidRDefault="00A33435" w:rsidP="009C213A">
      <w:pPr>
        <w:tabs>
          <w:tab w:val="clear" w:pos="1293"/>
          <w:tab w:val="left" w:pos="1134"/>
        </w:tabs>
        <w:jc w:val="both"/>
        <w:rPr>
          <w:szCs w:val="24"/>
          <w:lang w:val="lt-LT"/>
        </w:rPr>
      </w:pPr>
      <w:r>
        <w:rPr>
          <w:szCs w:val="24"/>
          <w:lang w:val="lt-LT"/>
        </w:rPr>
        <w:tab/>
      </w:r>
      <w:r w:rsidR="00DE51D4" w:rsidRPr="00354A10">
        <w:rPr>
          <w:szCs w:val="24"/>
          <w:lang w:val="lt-LT"/>
        </w:rPr>
        <w:t>5. Seniūnijos tikslas – spręsti jos kompetencijai priklausančius klausimus atitinkamoje savivaldybės tarybos priskirtoje teritorijoje, įgyvendinti pavestas vietos savivaldos ir viešojo administravimo įstatymo funkcijas.</w:t>
      </w:r>
    </w:p>
    <w:p w14:paraId="2E4A413D" w14:textId="77777777" w:rsidR="00A33435" w:rsidRDefault="00A33435" w:rsidP="009C213A">
      <w:pPr>
        <w:tabs>
          <w:tab w:val="clear" w:pos="1293"/>
          <w:tab w:val="left" w:pos="1134"/>
        </w:tabs>
        <w:jc w:val="both"/>
        <w:rPr>
          <w:szCs w:val="24"/>
          <w:lang w:val="lt-LT"/>
        </w:rPr>
      </w:pPr>
      <w:r>
        <w:rPr>
          <w:szCs w:val="24"/>
          <w:lang w:val="lt-LT"/>
        </w:rPr>
        <w:tab/>
      </w:r>
      <w:r w:rsidR="00DE51D4" w:rsidRPr="00354A10">
        <w:rPr>
          <w:szCs w:val="24"/>
          <w:lang w:val="lt-LT"/>
        </w:rPr>
        <w:t>6. Seniūnijos veikla organizuojama pagal seniūnijos metinį veiklos planą.</w:t>
      </w:r>
    </w:p>
    <w:p w14:paraId="188E4CF7" w14:textId="77777777" w:rsidR="00A33435" w:rsidRDefault="00A33435" w:rsidP="009C213A">
      <w:pPr>
        <w:tabs>
          <w:tab w:val="clear" w:pos="1293"/>
          <w:tab w:val="left" w:pos="1134"/>
        </w:tabs>
        <w:jc w:val="both"/>
        <w:rPr>
          <w:szCs w:val="24"/>
          <w:lang w:val="lt-LT"/>
        </w:rPr>
      </w:pPr>
      <w:r>
        <w:rPr>
          <w:szCs w:val="24"/>
          <w:lang w:val="lt-LT"/>
        </w:rPr>
        <w:tab/>
      </w:r>
      <w:r w:rsidR="00DE51D4" w:rsidRPr="00354A10">
        <w:rPr>
          <w:szCs w:val="24"/>
          <w:lang w:val="lt-LT"/>
        </w:rPr>
        <w:t xml:space="preserve">7. Seniūnija sprendžia jos kompetencijai priklausančius klausimus. </w:t>
      </w:r>
    </w:p>
    <w:p w14:paraId="6EF225AD" w14:textId="77777777" w:rsidR="00A33435" w:rsidRDefault="00A33435" w:rsidP="009C213A">
      <w:pPr>
        <w:tabs>
          <w:tab w:val="clear" w:pos="1293"/>
          <w:tab w:val="left" w:pos="1134"/>
        </w:tabs>
        <w:jc w:val="both"/>
        <w:rPr>
          <w:szCs w:val="24"/>
          <w:lang w:val="lt-LT"/>
        </w:rPr>
      </w:pPr>
      <w:r>
        <w:rPr>
          <w:szCs w:val="24"/>
          <w:lang w:val="lt-LT"/>
        </w:rPr>
        <w:tab/>
      </w:r>
      <w:r w:rsidR="00DE51D4" w:rsidRPr="00354A10">
        <w:rPr>
          <w:szCs w:val="24"/>
          <w:lang w:val="lt-LT"/>
        </w:rPr>
        <w:t xml:space="preserve">8. Seniūnijos veikla finansuojama iš savivaldybės biudžeto ir kitų įstatymuose nustatytų lėšų. </w:t>
      </w:r>
      <w:r w:rsidR="00DE51D4" w:rsidRPr="00354A10">
        <w:rPr>
          <w:color w:val="000000"/>
          <w:szCs w:val="24"/>
          <w:shd w:val="clear" w:color="auto" w:fill="FFFFFF"/>
          <w:lang w:val="lt-LT"/>
        </w:rPr>
        <w:t>Seniūnija turi sąskaitą banke.</w:t>
      </w:r>
      <w:r w:rsidR="00DE51D4" w:rsidRPr="00354A10">
        <w:rPr>
          <w:szCs w:val="24"/>
          <w:lang w:val="lt-LT"/>
        </w:rPr>
        <w:t xml:space="preserve"> </w:t>
      </w:r>
    </w:p>
    <w:p w14:paraId="059A01D2" w14:textId="5A9C4639" w:rsidR="00DE51D4" w:rsidRPr="00354A10" w:rsidRDefault="00A33435" w:rsidP="009C213A">
      <w:pPr>
        <w:tabs>
          <w:tab w:val="clear" w:pos="1293"/>
          <w:tab w:val="left" w:pos="1134"/>
        </w:tabs>
        <w:jc w:val="both"/>
        <w:rPr>
          <w:szCs w:val="24"/>
          <w:lang w:val="lt-LT"/>
        </w:rPr>
      </w:pPr>
      <w:r>
        <w:rPr>
          <w:szCs w:val="24"/>
          <w:lang w:val="lt-LT"/>
        </w:rPr>
        <w:tab/>
      </w:r>
      <w:r w:rsidR="00DE51D4" w:rsidRPr="00354A10">
        <w:rPr>
          <w:szCs w:val="24"/>
          <w:lang w:val="lt-LT"/>
        </w:rPr>
        <w:t>9. Seniūnijos adresas: Aušros g. 3, 30260 Dūkštas, Dūkšto sen., Ignalinos r. sav., juridinio asmens filialo kodas 188633273.</w:t>
      </w:r>
    </w:p>
    <w:p w14:paraId="0044919C" w14:textId="77777777" w:rsidR="00DE51D4" w:rsidRPr="00354A10" w:rsidRDefault="00DE51D4" w:rsidP="00DE51D4">
      <w:pPr>
        <w:tabs>
          <w:tab w:val="clear" w:pos="1293"/>
          <w:tab w:val="left" w:pos="1134"/>
          <w:tab w:val="left" w:pos="1562"/>
        </w:tabs>
        <w:jc w:val="both"/>
        <w:rPr>
          <w:szCs w:val="24"/>
          <w:lang w:val="lt-LT"/>
        </w:rPr>
      </w:pPr>
    </w:p>
    <w:p w14:paraId="6192C99D" w14:textId="77777777" w:rsidR="00DE51D4" w:rsidRPr="00354A10" w:rsidRDefault="00DE51D4" w:rsidP="00DE51D4">
      <w:pPr>
        <w:pStyle w:val="Antrat1"/>
        <w:tabs>
          <w:tab w:val="left" w:pos="1293"/>
        </w:tabs>
        <w:rPr>
          <w:szCs w:val="24"/>
        </w:rPr>
      </w:pPr>
      <w:r w:rsidRPr="00354A10">
        <w:rPr>
          <w:szCs w:val="24"/>
        </w:rPr>
        <w:t>II SKYRIUS</w:t>
      </w:r>
    </w:p>
    <w:p w14:paraId="574D71DD" w14:textId="66A04E29" w:rsidR="00DE51D4" w:rsidRDefault="00DE51D4" w:rsidP="00DE51D4">
      <w:pPr>
        <w:pStyle w:val="Antrat1"/>
        <w:tabs>
          <w:tab w:val="left" w:pos="1293"/>
        </w:tabs>
        <w:rPr>
          <w:bCs/>
          <w:szCs w:val="24"/>
        </w:rPr>
      </w:pPr>
      <w:r w:rsidRPr="00354A10">
        <w:rPr>
          <w:bCs/>
          <w:szCs w:val="24"/>
        </w:rPr>
        <w:t>SENIŪNIJOS IR SENIŪNO UŽDAVINIAI IR FUNKCIJOS</w:t>
      </w:r>
    </w:p>
    <w:p w14:paraId="2EE3594E" w14:textId="77777777" w:rsidR="00A33435" w:rsidRPr="00A33435" w:rsidRDefault="00A33435" w:rsidP="00A33435">
      <w:pPr>
        <w:rPr>
          <w:lang w:val="lt-LT"/>
        </w:rPr>
      </w:pPr>
    </w:p>
    <w:p w14:paraId="5619FF6C" w14:textId="4B751B2C" w:rsidR="00DE51D4" w:rsidRPr="00354A10" w:rsidRDefault="00A33435" w:rsidP="00DE51D4">
      <w:pPr>
        <w:tabs>
          <w:tab w:val="clear" w:pos="1293"/>
          <w:tab w:val="left" w:pos="1134"/>
        </w:tabs>
        <w:jc w:val="both"/>
        <w:rPr>
          <w:szCs w:val="24"/>
          <w:lang w:val="lt-LT"/>
        </w:rPr>
      </w:pPr>
      <w:r>
        <w:rPr>
          <w:b/>
          <w:bCs/>
          <w:szCs w:val="24"/>
          <w:lang w:val="lt-LT"/>
        </w:rPr>
        <w:tab/>
      </w:r>
      <w:r w:rsidR="00DE51D4" w:rsidRPr="00354A10">
        <w:rPr>
          <w:szCs w:val="24"/>
          <w:lang w:val="lt-LT"/>
        </w:rPr>
        <w:t>10. Seniūnijos uždaviniai – įgyvendinti jai priskirtas funkcijas, numatytas Vietos savivaldos įstatyme, siekiant užtikrinti visų vietos bendruomenės narių interesų įgyvendinimą.</w:t>
      </w:r>
    </w:p>
    <w:p w14:paraId="3E68C46D" w14:textId="77777777" w:rsidR="00DE51D4" w:rsidRPr="00354A10" w:rsidRDefault="00DE51D4" w:rsidP="00DE51D4">
      <w:pPr>
        <w:tabs>
          <w:tab w:val="clear" w:pos="1293"/>
          <w:tab w:val="left" w:pos="1134"/>
        </w:tabs>
        <w:jc w:val="both"/>
        <w:rPr>
          <w:szCs w:val="24"/>
          <w:lang w:val="lt-LT"/>
        </w:rPr>
      </w:pPr>
      <w:r w:rsidRPr="00354A10">
        <w:rPr>
          <w:szCs w:val="24"/>
          <w:lang w:val="lt-LT"/>
        </w:rPr>
        <w:tab/>
        <w:t>11. Įgyvendindama jai skirtus uždavinius, seniūnija atlieka šias funkcijas:</w:t>
      </w:r>
    </w:p>
    <w:p w14:paraId="54445C8B" w14:textId="6BC0E520" w:rsidR="00DE51D4" w:rsidRPr="00354A10" w:rsidRDefault="00DE51D4" w:rsidP="00DE51D4">
      <w:pPr>
        <w:pStyle w:val="tajtip"/>
        <w:shd w:val="clear" w:color="auto" w:fill="FFFFFF"/>
        <w:tabs>
          <w:tab w:val="left" w:pos="1134"/>
        </w:tabs>
        <w:spacing w:beforeAutospacing="0" w:afterAutospacing="0"/>
        <w:jc w:val="both"/>
        <w:rPr>
          <w:color w:val="000000"/>
        </w:rPr>
      </w:pPr>
      <w:r w:rsidRPr="00354A10">
        <w:tab/>
        <w:t>11.1. T</w:t>
      </w:r>
      <w:r w:rsidRPr="00354A10">
        <w:rPr>
          <w:color w:val="000000"/>
        </w:rPr>
        <w:t>varko gyvenamosios vietos deklaravimo duomenų ir gyvenamosios vietos nedeklaravusių asmenų apskaitą, išduoda seniūnijos aptarnaujamos teritorijos gyventojams Lietuvos Respublikos</w:t>
      </w:r>
      <w:r w:rsidR="00C03C36">
        <w:rPr>
          <w:color w:val="000000"/>
        </w:rPr>
        <w:t xml:space="preserve"> </w:t>
      </w:r>
      <w:hyperlink r:id="rId10" w:tgtFrame="Lietuvos Respublikos gyvenamosios vietos deklaravimo įstatymas">
        <w:r w:rsidRPr="00C03C36">
          <w:rPr>
            <w:rStyle w:val="Hipersaitas"/>
            <w:iCs/>
            <w:color w:val="auto"/>
            <w:u w:val="none"/>
          </w:rPr>
          <w:t>gyvenamosios vietos deklaravimo įstatyme</w:t>
        </w:r>
      </w:hyperlink>
      <w:r w:rsidR="00C03C36">
        <w:rPr>
          <w:color w:val="000000"/>
        </w:rPr>
        <w:t xml:space="preserve"> </w:t>
      </w:r>
      <w:r w:rsidRPr="00354A10">
        <w:rPr>
          <w:color w:val="000000"/>
        </w:rPr>
        <w:t>nustatytus, taip pat įstatymuose numatytus kitus faktinę padėtį patvirtinančius dokumentus.</w:t>
      </w:r>
    </w:p>
    <w:p w14:paraId="42007054" w14:textId="77777777" w:rsidR="00A33435" w:rsidRDefault="00A33435" w:rsidP="00A33435">
      <w:pPr>
        <w:pStyle w:val="tajtip"/>
        <w:shd w:val="clear" w:color="auto" w:fill="FFFFFF"/>
        <w:tabs>
          <w:tab w:val="left" w:pos="1134"/>
        </w:tabs>
        <w:spacing w:beforeAutospacing="0" w:afterAutospacing="0"/>
        <w:jc w:val="both"/>
        <w:rPr>
          <w:color w:val="000000"/>
        </w:rPr>
      </w:pPr>
      <w:r>
        <w:tab/>
      </w:r>
      <w:r w:rsidR="00DE51D4" w:rsidRPr="00354A10">
        <w:t>11.2.</w:t>
      </w:r>
      <w:r w:rsidR="00DE51D4" w:rsidRPr="00354A10">
        <w:rPr>
          <w:color w:val="000000"/>
        </w:rPr>
        <w:t xml:space="preserve"> Registruoja žemės, vandens telkinių, miško sklypų savininkų, valdytojų ir naudotojų pranešimus apie medžiojamųjų gyvūnų ir griežtai saugomų rūšių laukinių gyvūnų padarytą žalą ir teikia duomenis savivaldybės administracijos direktoriui.</w:t>
      </w:r>
    </w:p>
    <w:p w14:paraId="3C3241DF" w14:textId="25E20D7A" w:rsidR="00DE51D4" w:rsidRPr="00354A10" w:rsidRDefault="00A33435" w:rsidP="00A33435">
      <w:pPr>
        <w:pStyle w:val="tajtip"/>
        <w:shd w:val="clear" w:color="auto" w:fill="FFFFFF"/>
        <w:tabs>
          <w:tab w:val="left" w:pos="1134"/>
        </w:tabs>
        <w:spacing w:beforeAutospacing="0" w:afterAutospacing="0"/>
        <w:jc w:val="both"/>
        <w:rPr>
          <w:color w:val="000000"/>
        </w:rPr>
      </w:pPr>
      <w:r>
        <w:rPr>
          <w:color w:val="000000"/>
        </w:rPr>
        <w:tab/>
      </w:r>
      <w:r w:rsidR="00DE51D4" w:rsidRPr="00354A10">
        <w:t xml:space="preserve">11.3. Lietuvos Respublikos </w:t>
      </w:r>
      <w:r w:rsidR="00DE51D4" w:rsidRPr="00354A10">
        <w:rPr>
          <w:color w:val="000000"/>
        </w:rPr>
        <w:t>Vyriausybės ir Ignalinos rajono savivaldybės tarybos nustatyta tvarka išduoda leidimus laidoti, jeigu seniūnijos aptarnaujamoje teritorijoje atlieka kapinių priežiūrą.</w:t>
      </w:r>
    </w:p>
    <w:p w14:paraId="6F15DA21" w14:textId="64242D10" w:rsidR="00DE51D4" w:rsidRPr="00354A10" w:rsidRDefault="00DE51D4" w:rsidP="00DE51D4">
      <w:pPr>
        <w:pStyle w:val="tajtip"/>
        <w:shd w:val="clear" w:color="auto" w:fill="FFFFFF"/>
        <w:tabs>
          <w:tab w:val="left" w:pos="1134"/>
        </w:tabs>
        <w:spacing w:beforeAutospacing="0" w:afterAutospacing="0"/>
        <w:ind w:firstLine="720"/>
        <w:jc w:val="both"/>
        <w:rPr>
          <w:color w:val="000000"/>
        </w:rPr>
      </w:pPr>
      <w:r w:rsidRPr="00354A10">
        <w:rPr>
          <w:color w:val="000000"/>
        </w:rPr>
        <w:tab/>
        <w:t>11.4. Dalyvauja organizuojant viešųjų paslaugų teikimą ir (arba) prižiūrint, kaip teikiamos viešosios paslaugos, teikia pasiūlymus savivaldybės administracijai dėl viešųjų paslaugų teikimo gerinimo, o Vietos savivaldos įstatymo 8 straipsnio 2 dalyje numatytais atvejais pati teikia šias paslaugas.</w:t>
      </w:r>
    </w:p>
    <w:p w14:paraId="47584A69" w14:textId="77777777" w:rsidR="00A33435" w:rsidRDefault="00DE51D4" w:rsidP="00A33435">
      <w:pPr>
        <w:pStyle w:val="tajtip"/>
        <w:shd w:val="clear" w:color="auto" w:fill="FFFFFF"/>
        <w:tabs>
          <w:tab w:val="left" w:pos="1134"/>
        </w:tabs>
        <w:spacing w:beforeAutospacing="0" w:afterAutospacing="0"/>
        <w:ind w:firstLine="720"/>
        <w:jc w:val="both"/>
        <w:rPr>
          <w:color w:val="000000"/>
        </w:rPr>
      </w:pPr>
      <w:r w:rsidRPr="00354A10">
        <w:tab/>
        <w:t>11.5. D</w:t>
      </w:r>
      <w:r w:rsidRPr="00354A10">
        <w:rPr>
          <w:color w:val="000000"/>
        </w:rPr>
        <w:t>alyvauja rengiant ir įgyvendinant gyventojų užimtumo programas.</w:t>
      </w:r>
    </w:p>
    <w:p w14:paraId="1B123861" w14:textId="212B889F" w:rsidR="00DE51D4" w:rsidRPr="00A33435" w:rsidRDefault="00A33435" w:rsidP="00A33435">
      <w:pPr>
        <w:pStyle w:val="tajtip"/>
        <w:shd w:val="clear" w:color="auto" w:fill="FFFFFF"/>
        <w:tabs>
          <w:tab w:val="left" w:pos="1134"/>
        </w:tabs>
        <w:spacing w:beforeAutospacing="0" w:afterAutospacing="0"/>
        <w:ind w:firstLine="720"/>
        <w:jc w:val="both"/>
        <w:rPr>
          <w:color w:val="000000"/>
        </w:rPr>
      </w:pPr>
      <w:r>
        <w:rPr>
          <w:color w:val="000000"/>
        </w:rPr>
        <w:tab/>
      </w:r>
      <w:r w:rsidR="00DE51D4" w:rsidRPr="00354A10">
        <w:rPr>
          <w:color w:val="000000"/>
        </w:rPr>
        <w:t>11.6. D</w:t>
      </w:r>
      <w:r w:rsidR="00DE51D4" w:rsidRPr="00354A10">
        <w:t>alyvauja organizuojant viešuosius darbus ir visuomenei naudingą veiklą.</w:t>
      </w:r>
    </w:p>
    <w:p w14:paraId="25098FD8" w14:textId="77777777" w:rsidR="00DE51D4" w:rsidRPr="00354A10" w:rsidRDefault="00DE51D4" w:rsidP="00DE51D4">
      <w:pPr>
        <w:pStyle w:val="tajtip"/>
        <w:shd w:val="clear" w:color="auto" w:fill="FFFFFF"/>
        <w:tabs>
          <w:tab w:val="left" w:pos="1134"/>
        </w:tabs>
        <w:spacing w:beforeAutospacing="0" w:afterAutospacing="0"/>
        <w:ind w:firstLine="720"/>
        <w:jc w:val="both"/>
        <w:rPr>
          <w:color w:val="000000"/>
        </w:rPr>
      </w:pPr>
      <w:r w:rsidRPr="00354A10">
        <w:rPr>
          <w:color w:val="000000"/>
        </w:rPr>
        <w:tab/>
        <w:t>11.7. Dalyvauja vykdant socialinės paramos teikimą ir socialinių išmokų, pašalpų mokėjimą bei kontrolę.</w:t>
      </w:r>
    </w:p>
    <w:p w14:paraId="7AE02A8E" w14:textId="77777777" w:rsidR="00DE51D4" w:rsidRPr="00354A10" w:rsidRDefault="00DE51D4" w:rsidP="00DE51D4">
      <w:pPr>
        <w:pStyle w:val="tajtip"/>
        <w:shd w:val="clear" w:color="auto" w:fill="FFFFFF"/>
        <w:tabs>
          <w:tab w:val="left" w:pos="1134"/>
        </w:tabs>
        <w:spacing w:beforeAutospacing="0" w:afterAutospacing="0"/>
        <w:ind w:firstLine="720"/>
        <w:jc w:val="both"/>
        <w:rPr>
          <w:color w:val="000000"/>
        </w:rPr>
      </w:pPr>
      <w:r w:rsidRPr="00354A10">
        <w:rPr>
          <w:color w:val="000000"/>
        </w:rPr>
        <w:tab/>
        <w:t>11.8. Dalyvauja vertinant atskirų šeimų (asmenų) gyvenimo sąlygas bei poreikius ir surašant buities ir gyvenimo sąlygų patikrinimo aktą, teikia savivaldybės administracijai siūlymus dėl socialinės paramos toms šeimoms (asmenims) reikalingumo ir paramos būdų.</w:t>
      </w:r>
    </w:p>
    <w:p w14:paraId="04CD88AB" w14:textId="77777777" w:rsidR="00DE51D4" w:rsidRPr="00354A10" w:rsidRDefault="00DE51D4" w:rsidP="00DE51D4">
      <w:pPr>
        <w:pStyle w:val="tajtip"/>
        <w:shd w:val="clear" w:color="auto" w:fill="FFFFFF"/>
        <w:tabs>
          <w:tab w:val="left" w:pos="1134"/>
        </w:tabs>
        <w:spacing w:beforeAutospacing="0" w:afterAutospacing="0"/>
        <w:ind w:firstLine="720"/>
        <w:jc w:val="both"/>
        <w:rPr>
          <w:color w:val="000000"/>
        </w:rPr>
      </w:pPr>
      <w:r w:rsidRPr="00354A10">
        <w:rPr>
          <w:color w:val="000000"/>
        </w:rPr>
        <w:tab/>
        <w:t>11.9. Dalyvauja vykdant vaiko teisių apsaugą, užtikrina prevencinės pagalbos vaikui ir šeimai organizavimą, socialinių, švietimo, sveikatos priežiūros įstaigų bei kitų įstaigų teikiamų paslaugų koordinavimą ir darbą su socialinę riziką patiriančiomis šeimomis.</w:t>
      </w:r>
    </w:p>
    <w:p w14:paraId="5C00BDFE" w14:textId="77777777" w:rsidR="00DE51D4" w:rsidRPr="00354A10" w:rsidRDefault="00DE51D4" w:rsidP="00DE51D4">
      <w:pPr>
        <w:pStyle w:val="tajtip"/>
        <w:shd w:val="clear" w:color="auto" w:fill="FFFFFF"/>
        <w:tabs>
          <w:tab w:val="left" w:pos="1134"/>
        </w:tabs>
        <w:spacing w:beforeAutospacing="0" w:afterAutospacing="0"/>
        <w:ind w:firstLine="720"/>
        <w:jc w:val="both"/>
        <w:rPr>
          <w:color w:val="000000"/>
        </w:rPr>
      </w:pPr>
      <w:r w:rsidRPr="00354A10">
        <w:rPr>
          <w:color w:val="000000"/>
        </w:rPr>
        <w:tab/>
        <w:t>11.10. Renka ir savivaldybės administracijos direktoriui teikia duomenis, reikalingus savivaldybės teritorijoje gyvenančių vaikų apskaitai.</w:t>
      </w:r>
    </w:p>
    <w:p w14:paraId="2385AA1E" w14:textId="77777777" w:rsidR="00DE51D4" w:rsidRPr="00354A10" w:rsidRDefault="00DE51D4" w:rsidP="00DE51D4">
      <w:pPr>
        <w:pStyle w:val="tajtip"/>
        <w:shd w:val="clear" w:color="auto" w:fill="FFFFFF"/>
        <w:tabs>
          <w:tab w:val="left" w:pos="1134"/>
        </w:tabs>
        <w:spacing w:beforeAutospacing="0" w:afterAutospacing="0"/>
        <w:ind w:firstLine="720"/>
        <w:jc w:val="both"/>
        <w:rPr>
          <w:color w:val="000000"/>
        </w:rPr>
      </w:pPr>
      <w:r w:rsidRPr="00354A10">
        <w:rPr>
          <w:color w:val="000000"/>
        </w:rPr>
        <w:tab/>
        <w:t>11.11. Dalyvauja organizuojant Respublikos Prezidento, Seimo rinkimus, rinkimus į Europos Parlamentą, savivaldybės tarybos, mero rinkimus ir referendumus.</w:t>
      </w:r>
    </w:p>
    <w:p w14:paraId="59DC0981" w14:textId="77777777" w:rsidR="00DE51D4" w:rsidRPr="00354A10" w:rsidRDefault="00DE51D4" w:rsidP="00DE51D4">
      <w:pPr>
        <w:pStyle w:val="tajtip"/>
        <w:shd w:val="clear" w:color="auto" w:fill="FFFFFF"/>
        <w:tabs>
          <w:tab w:val="left" w:pos="1134"/>
        </w:tabs>
        <w:spacing w:beforeAutospacing="0" w:afterAutospacing="0"/>
        <w:ind w:firstLine="720"/>
        <w:jc w:val="both"/>
        <w:rPr>
          <w:color w:val="000000"/>
        </w:rPr>
      </w:pPr>
      <w:r w:rsidRPr="00354A10">
        <w:rPr>
          <w:color w:val="000000"/>
        </w:rPr>
        <w:tab/>
        <w:t xml:space="preserve">11.12. Dalyvauja </w:t>
      </w:r>
      <w:r w:rsidRPr="00354A10">
        <w:t>organizuojant vietos gyventojų apklausas, atliekant gyventojų ir būstų, kitus visuotinius surašymus.</w:t>
      </w:r>
    </w:p>
    <w:p w14:paraId="69657413" w14:textId="77777777" w:rsidR="00DE51D4" w:rsidRPr="00354A10" w:rsidRDefault="00DE51D4" w:rsidP="00DE51D4">
      <w:pPr>
        <w:pStyle w:val="tajtip"/>
        <w:shd w:val="clear" w:color="auto" w:fill="FFFFFF"/>
        <w:tabs>
          <w:tab w:val="left" w:pos="1134"/>
        </w:tabs>
        <w:spacing w:beforeAutospacing="0" w:afterAutospacing="0"/>
        <w:ind w:firstLine="720"/>
        <w:jc w:val="both"/>
        <w:rPr>
          <w:color w:val="000000"/>
        </w:rPr>
      </w:pPr>
      <w:r w:rsidRPr="00354A10">
        <w:rPr>
          <w:color w:val="000000"/>
        </w:rPr>
        <w:tab/>
        <w:t>11.13. Dalyvauja organizuojant ir įgyvendinant civilinę saugą.</w:t>
      </w:r>
    </w:p>
    <w:p w14:paraId="7422F16A" w14:textId="77777777" w:rsidR="00DE51D4" w:rsidRPr="00354A10" w:rsidRDefault="00DE51D4" w:rsidP="00DE51D4">
      <w:pPr>
        <w:pStyle w:val="tajtip"/>
        <w:shd w:val="clear" w:color="auto" w:fill="FFFFFF"/>
        <w:tabs>
          <w:tab w:val="left" w:pos="1134"/>
        </w:tabs>
        <w:spacing w:beforeAutospacing="0" w:afterAutospacing="0"/>
        <w:ind w:firstLine="720"/>
        <w:jc w:val="both"/>
        <w:rPr>
          <w:color w:val="000000"/>
        </w:rPr>
      </w:pPr>
      <w:r w:rsidRPr="00354A10">
        <w:rPr>
          <w:color w:val="000000"/>
        </w:rPr>
        <w:tab/>
        <w:t>11.14. Teisės aktų nustatyta tvarka dalyvauja įgyvendinant valstybės perduotas funkcijas žemės ūkio srityje.</w:t>
      </w:r>
    </w:p>
    <w:p w14:paraId="7B945AA7" w14:textId="77777777" w:rsidR="00DE51D4" w:rsidRPr="00354A10" w:rsidRDefault="00DE51D4" w:rsidP="00DE51D4">
      <w:pPr>
        <w:pStyle w:val="tajtip"/>
        <w:shd w:val="clear" w:color="auto" w:fill="FFFFFF"/>
        <w:tabs>
          <w:tab w:val="left" w:pos="1134"/>
        </w:tabs>
        <w:spacing w:beforeAutospacing="0" w:afterAutospacing="0"/>
        <w:ind w:firstLine="720"/>
        <w:jc w:val="both"/>
        <w:rPr>
          <w:color w:val="000000"/>
        </w:rPr>
      </w:pPr>
      <w:r w:rsidRPr="00354A10">
        <w:rPr>
          <w:color w:val="000000"/>
        </w:rPr>
        <w:tab/>
        <w:t>11.15. Dalyvauja rengiant ir įgyvendinant vietos veiklos grupių programas ir vietos plėtros strategijas.</w:t>
      </w:r>
    </w:p>
    <w:p w14:paraId="0566AF49" w14:textId="77777777" w:rsidR="00DE51D4" w:rsidRPr="00354A10" w:rsidRDefault="00DE51D4" w:rsidP="00DE51D4">
      <w:pPr>
        <w:pStyle w:val="tajtip"/>
        <w:shd w:val="clear" w:color="auto" w:fill="FFFFFF"/>
        <w:tabs>
          <w:tab w:val="left" w:pos="1134"/>
        </w:tabs>
        <w:spacing w:beforeAutospacing="0" w:afterAutospacing="0"/>
        <w:ind w:firstLine="720"/>
        <w:jc w:val="both"/>
        <w:rPr>
          <w:color w:val="000000"/>
        </w:rPr>
      </w:pPr>
      <w:r w:rsidRPr="00354A10">
        <w:rPr>
          <w:color w:val="000000"/>
        </w:rPr>
        <w:tab/>
        <w:t>11.16. Dalyvauja organizuojant gyventojų sporto ir kultūros renginius.</w:t>
      </w:r>
    </w:p>
    <w:p w14:paraId="4F5F2550" w14:textId="77777777" w:rsidR="00DE51D4" w:rsidRPr="00354A10" w:rsidRDefault="00DE51D4" w:rsidP="00DE51D4">
      <w:pPr>
        <w:pStyle w:val="tajtip"/>
        <w:shd w:val="clear" w:color="auto" w:fill="FFFFFF"/>
        <w:tabs>
          <w:tab w:val="left" w:pos="1134"/>
        </w:tabs>
        <w:spacing w:beforeAutospacing="0" w:afterAutospacing="0"/>
        <w:ind w:firstLine="720"/>
        <w:jc w:val="both"/>
        <w:rPr>
          <w:color w:val="000000"/>
        </w:rPr>
      </w:pPr>
      <w:r w:rsidRPr="00354A10">
        <w:rPr>
          <w:color w:val="000000"/>
        </w:rPr>
        <w:tab/>
        <w:t>11.17. Dalyvauja kuriant ir įgyvendinant informacinės visuomenės plėtros programas.</w:t>
      </w:r>
    </w:p>
    <w:p w14:paraId="102744D5" w14:textId="77777777" w:rsidR="00DE51D4" w:rsidRPr="00354A10" w:rsidRDefault="00DE51D4" w:rsidP="00DE51D4">
      <w:pPr>
        <w:tabs>
          <w:tab w:val="clear" w:pos="1293"/>
          <w:tab w:val="left" w:pos="1134"/>
        </w:tabs>
        <w:jc w:val="both"/>
        <w:rPr>
          <w:szCs w:val="24"/>
          <w:lang w:val="lt-LT"/>
        </w:rPr>
      </w:pPr>
      <w:r w:rsidRPr="00354A10">
        <w:rPr>
          <w:szCs w:val="24"/>
          <w:lang w:val="lt-LT"/>
        </w:rPr>
        <w:tab/>
        <w:t>11.18. Išduoda charakteristikas seniūnijos gyventojams.</w:t>
      </w:r>
    </w:p>
    <w:p w14:paraId="4D885FE4" w14:textId="77777777" w:rsidR="00DE51D4" w:rsidRPr="00354A10" w:rsidRDefault="00DE51D4" w:rsidP="00DE51D4">
      <w:pPr>
        <w:tabs>
          <w:tab w:val="clear" w:pos="1293"/>
          <w:tab w:val="left" w:pos="1134"/>
        </w:tabs>
        <w:jc w:val="both"/>
        <w:rPr>
          <w:szCs w:val="24"/>
          <w:lang w:val="lt-LT"/>
        </w:rPr>
      </w:pPr>
      <w:r w:rsidRPr="00354A10">
        <w:rPr>
          <w:szCs w:val="24"/>
          <w:lang w:val="lt-LT"/>
        </w:rPr>
        <w:tab/>
        <w:t>11.19. Organizuoja ir (arba) kontroliuoja savivaldybės kelių, bendrojo naudojimo teritorijų, gatvių, šaligatvių valymą ir priežiūrą, gatvių ir kitų viešųjų vietų apšvietimą, viešųjų tualetų paslaugų teikimą.</w:t>
      </w:r>
    </w:p>
    <w:p w14:paraId="03D396BB" w14:textId="77777777" w:rsidR="00DE51D4" w:rsidRPr="00354A10" w:rsidRDefault="00DE51D4" w:rsidP="00DE51D4">
      <w:pPr>
        <w:tabs>
          <w:tab w:val="clear" w:pos="1293"/>
          <w:tab w:val="left" w:pos="1134"/>
        </w:tabs>
        <w:jc w:val="both"/>
        <w:rPr>
          <w:szCs w:val="24"/>
          <w:lang w:val="lt-LT"/>
        </w:rPr>
      </w:pPr>
      <w:r w:rsidRPr="00354A10">
        <w:rPr>
          <w:szCs w:val="24"/>
          <w:lang w:val="lt-LT"/>
        </w:rPr>
        <w:tab/>
        <w:t>11.20. Teikia pasiūlymus Ignalinos rajono saugaus eismo komisijai dėl kelio ženklų įrengimo, keitimo arba panaikinimo gyvenamosiose vietovėse, gatvėse ir vietinės reikšmės keliuose.</w:t>
      </w:r>
    </w:p>
    <w:p w14:paraId="674A42CC" w14:textId="77777777" w:rsidR="00DE51D4" w:rsidRPr="00354A10" w:rsidRDefault="00DE51D4" w:rsidP="00DE51D4">
      <w:pPr>
        <w:tabs>
          <w:tab w:val="clear" w:pos="1293"/>
          <w:tab w:val="left" w:pos="1134"/>
        </w:tabs>
        <w:jc w:val="both"/>
        <w:rPr>
          <w:szCs w:val="24"/>
          <w:lang w:val="lt-LT"/>
        </w:rPr>
      </w:pPr>
      <w:r w:rsidRPr="00354A10">
        <w:rPr>
          <w:szCs w:val="24"/>
          <w:lang w:val="lt-LT"/>
        </w:rPr>
        <w:tab/>
        <w:t>11.21. Užtikrina saugaus eismo sąlygas seniūnijos teritorijoje.</w:t>
      </w:r>
      <w:r w:rsidRPr="00354A10">
        <w:rPr>
          <w:szCs w:val="24"/>
          <w:lang w:val="lt-LT"/>
        </w:rPr>
        <w:tab/>
      </w:r>
    </w:p>
    <w:p w14:paraId="4A4E3AA6" w14:textId="77777777" w:rsidR="00E350B0" w:rsidRDefault="00DE51D4" w:rsidP="00E350B0">
      <w:pPr>
        <w:tabs>
          <w:tab w:val="clear" w:pos="1293"/>
          <w:tab w:val="left" w:pos="1134"/>
        </w:tabs>
        <w:jc w:val="both"/>
        <w:rPr>
          <w:szCs w:val="24"/>
          <w:lang w:val="lt-LT"/>
        </w:rPr>
      </w:pPr>
      <w:r w:rsidRPr="00354A10">
        <w:rPr>
          <w:szCs w:val="24"/>
          <w:lang w:val="lt-LT"/>
        </w:rPr>
        <w:tab/>
        <w:t>11.22. Rengia finansinės atskaitomybės ataskaitas ir teikia savivaldybės administracijai.</w:t>
      </w:r>
    </w:p>
    <w:p w14:paraId="182872B3" w14:textId="042F7B18" w:rsidR="00DE51D4" w:rsidRPr="00354A10" w:rsidRDefault="00E350B0" w:rsidP="00DE51D4">
      <w:pPr>
        <w:tabs>
          <w:tab w:val="clear" w:pos="1293"/>
          <w:tab w:val="left" w:pos="1134"/>
        </w:tabs>
        <w:jc w:val="both"/>
        <w:rPr>
          <w:szCs w:val="24"/>
          <w:lang w:val="lt-LT"/>
        </w:rPr>
      </w:pPr>
      <w:r>
        <w:rPr>
          <w:szCs w:val="24"/>
          <w:lang w:val="lt-LT"/>
        </w:rPr>
        <w:tab/>
      </w:r>
      <w:r w:rsidRPr="00354A10">
        <w:rPr>
          <w:szCs w:val="24"/>
          <w:lang w:val="lt-LT"/>
        </w:rPr>
        <w:t xml:space="preserve">11.23. Tvarko dokumentus, teisės aktų nustatyta tvarka atiduoda juos saugoti archyvui. </w:t>
      </w:r>
      <w:r w:rsidR="00DE51D4" w:rsidRPr="00354A10">
        <w:rPr>
          <w:szCs w:val="24"/>
          <w:lang w:val="lt-LT"/>
        </w:rPr>
        <w:t xml:space="preserve"> </w:t>
      </w:r>
    </w:p>
    <w:p w14:paraId="62C4F778" w14:textId="77777777" w:rsidR="00DE51D4" w:rsidRPr="00354A10" w:rsidRDefault="00DE51D4" w:rsidP="00DE51D4">
      <w:pPr>
        <w:tabs>
          <w:tab w:val="clear" w:pos="1293"/>
          <w:tab w:val="left" w:pos="1134"/>
        </w:tabs>
        <w:jc w:val="both"/>
        <w:rPr>
          <w:szCs w:val="24"/>
          <w:lang w:val="lt-LT"/>
        </w:rPr>
      </w:pPr>
      <w:r w:rsidRPr="00354A10">
        <w:rPr>
          <w:szCs w:val="24"/>
          <w:lang w:val="lt-LT"/>
        </w:rPr>
        <w:tab/>
        <w:t>11.24. Neviršydama savo įgaliojimų, seniūnijos teritorijoje organizuoja ir kontroliuoja savivaldybės sprendimų įgyvendinimą arba pati juos įgyvendina.</w:t>
      </w:r>
    </w:p>
    <w:p w14:paraId="3956AA82" w14:textId="77777777" w:rsidR="00DE51D4" w:rsidRPr="00354A10" w:rsidRDefault="00DE51D4" w:rsidP="00DE51D4">
      <w:pPr>
        <w:tabs>
          <w:tab w:val="clear" w:pos="1293"/>
          <w:tab w:val="left" w:pos="1134"/>
        </w:tabs>
        <w:jc w:val="both"/>
        <w:rPr>
          <w:szCs w:val="24"/>
          <w:lang w:val="lt-LT"/>
        </w:rPr>
      </w:pPr>
      <w:r w:rsidRPr="00354A10">
        <w:rPr>
          <w:szCs w:val="24"/>
          <w:lang w:val="lt-LT"/>
        </w:rPr>
        <w:tab/>
        <w:t>11.25. Tvarko priskirtus registrus ir nustatyta tvarka teikia duomenis.</w:t>
      </w:r>
    </w:p>
    <w:p w14:paraId="4CD816FD" w14:textId="77777777" w:rsidR="00DE51D4" w:rsidRPr="00354A10" w:rsidRDefault="00DE51D4" w:rsidP="00DE51D4">
      <w:pPr>
        <w:tabs>
          <w:tab w:val="clear" w:pos="1293"/>
          <w:tab w:val="left" w:pos="1134"/>
        </w:tabs>
        <w:jc w:val="both"/>
        <w:rPr>
          <w:szCs w:val="24"/>
          <w:lang w:val="lt-LT"/>
        </w:rPr>
      </w:pPr>
      <w:r w:rsidRPr="00354A10">
        <w:rPr>
          <w:szCs w:val="24"/>
          <w:lang w:val="lt-LT"/>
        </w:rPr>
        <w:tab/>
        <w:t>11.26. Vykdo kitas Vietos savivaldos įstatymo ir kitų teisės aktų nustatytas funkcijas.</w:t>
      </w:r>
    </w:p>
    <w:p w14:paraId="18F6D8FB" w14:textId="77777777" w:rsidR="00DE51D4" w:rsidRPr="00354A10" w:rsidRDefault="00DE51D4" w:rsidP="00DE51D4">
      <w:pPr>
        <w:tabs>
          <w:tab w:val="clear" w:pos="1293"/>
          <w:tab w:val="left" w:pos="1134"/>
        </w:tabs>
        <w:jc w:val="both"/>
        <w:rPr>
          <w:szCs w:val="24"/>
          <w:lang w:val="lt-LT"/>
        </w:rPr>
      </w:pPr>
      <w:r w:rsidRPr="00354A10">
        <w:rPr>
          <w:szCs w:val="24"/>
          <w:lang w:val="lt-LT"/>
        </w:rPr>
        <w:tab/>
        <w:t>12. Seniūno funkcijos:</w:t>
      </w:r>
    </w:p>
    <w:p w14:paraId="50EECC55" w14:textId="77777777" w:rsidR="00DE51D4" w:rsidRPr="00354A10" w:rsidRDefault="00DE51D4" w:rsidP="00DE51D4">
      <w:pPr>
        <w:tabs>
          <w:tab w:val="clear" w:pos="1293"/>
          <w:tab w:val="left" w:pos="1134"/>
        </w:tabs>
        <w:jc w:val="both"/>
        <w:rPr>
          <w:bCs/>
          <w:szCs w:val="24"/>
          <w:lang w:val="lt-LT"/>
        </w:rPr>
      </w:pPr>
      <w:r w:rsidRPr="00354A10">
        <w:rPr>
          <w:szCs w:val="24"/>
          <w:lang w:val="lt-LT"/>
        </w:rPr>
        <w:tab/>
        <w:t xml:space="preserve">12.1. </w:t>
      </w:r>
      <w:r w:rsidRPr="00354A10">
        <w:rPr>
          <w:bCs/>
          <w:szCs w:val="24"/>
          <w:lang w:val="lt-LT"/>
        </w:rPr>
        <w:t>Lietuvos Respublikos notariato įstatymo nustatyta tvarka neatlygintinai atlieka seniūnijos aptarnaujamos teritorijos gyventojams notarinius veiksmus ir Lietuvos Respublikos civilinio kodekso nustatyta tvarka neatlygintinai tvirtina seniūnijos aptarnaujamos teritorijos gyventojų oficialiesiems testamentams prilyginamus testamentus. Seniūnas notarinius veiksmus atlieka seniūnijos patalpose. Atlikti notarinius veiksmus ne seniūnijos patalpose seniūnas gali tik tuo atveju, kai suinteresuotas asmuo dėl svarbios priežasties negali atvykti į seniūnijos patalpas ir iškviečia seniūną į savo gyvenamąją vietą.</w:t>
      </w:r>
    </w:p>
    <w:p w14:paraId="7421A6BA" w14:textId="77777777" w:rsidR="00DE51D4" w:rsidRPr="00354A10" w:rsidRDefault="00DE51D4" w:rsidP="00DE51D4">
      <w:pPr>
        <w:tabs>
          <w:tab w:val="clear" w:pos="1293"/>
          <w:tab w:val="left" w:pos="1134"/>
        </w:tabs>
        <w:jc w:val="both"/>
        <w:rPr>
          <w:bCs/>
          <w:szCs w:val="24"/>
          <w:lang w:val="lt-LT"/>
        </w:rPr>
      </w:pPr>
      <w:r w:rsidRPr="00354A10">
        <w:rPr>
          <w:bCs/>
          <w:szCs w:val="24"/>
          <w:lang w:val="lt-LT"/>
        </w:rPr>
        <w:tab/>
        <w:t>12.2. Teisės aktų nustatyta tvarka s</w:t>
      </w:r>
      <w:r w:rsidRPr="00354A10">
        <w:rPr>
          <w:szCs w:val="24"/>
          <w:lang w:val="lt-LT"/>
        </w:rPr>
        <w:t>avivaldybės</w:t>
      </w:r>
      <w:r w:rsidRPr="00354A10">
        <w:rPr>
          <w:bCs/>
          <w:szCs w:val="24"/>
          <w:lang w:val="lt-LT"/>
        </w:rPr>
        <w:t xml:space="preserve"> administracijos direktoriui pavedus suteikia ir keičia numerius pastatams, patalpoms, butams ir žemės sklypams, kuriuose pagal jų naudojimo paskirtį (būdą) ar teritorijų planavimo dokumentus leidžiama pastatų statyba.</w:t>
      </w:r>
    </w:p>
    <w:p w14:paraId="4A062335" w14:textId="77777777" w:rsidR="00DE51D4" w:rsidRPr="00354A10" w:rsidRDefault="00DE51D4" w:rsidP="00DE51D4">
      <w:pPr>
        <w:tabs>
          <w:tab w:val="clear" w:pos="1293"/>
          <w:tab w:val="left" w:pos="1134"/>
        </w:tabs>
        <w:jc w:val="both"/>
        <w:rPr>
          <w:szCs w:val="24"/>
          <w:lang w:val="lt-LT"/>
        </w:rPr>
      </w:pPr>
      <w:r w:rsidRPr="00354A10">
        <w:rPr>
          <w:bCs/>
          <w:szCs w:val="24"/>
          <w:lang w:val="lt-LT"/>
        </w:rPr>
        <w:tab/>
        <w:t xml:space="preserve">12.3. </w:t>
      </w:r>
      <w:r w:rsidRPr="00354A10">
        <w:rPr>
          <w:szCs w:val="24"/>
          <w:lang w:val="lt-LT"/>
        </w:rPr>
        <w:t>Savivaldybės administracijos direktoriui teikia siūlymus dėl savivaldybės strateginio plėtros plano, atskirų savivaldybės ūkio šakų (sektorių) plėtros programos ir savivaldybės veiklos plano projektų,</w:t>
      </w:r>
      <w:r w:rsidRPr="00354A10">
        <w:rPr>
          <w:bCs/>
          <w:szCs w:val="24"/>
          <w:lang w:val="lt-LT"/>
        </w:rPr>
        <w:t xml:space="preserve"> </w:t>
      </w:r>
      <w:r w:rsidRPr="00354A10">
        <w:rPr>
          <w:szCs w:val="24"/>
          <w:lang w:val="lt-LT"/>
        </w:rPr>
        <w:t>rengia seniūnijos metinio veiklos plano projektą ir šio plano įgyvendinimo ataskaitą, teikia juos</w:t>
      </w:r>
      <w:r w:rsidRPr="00354A10">
        <w:rPr>
          <w:bCs/>
          <w:szCs w:val="24"/>
          <w:lang w:val="lt-LT"/>
        </w:rPr>
        <w:t xml:space="preserve"> </w:t>
      </w:r>
      <w:r w:rsidRPr="00354A10">
        <w:rPr>
          <w:szCs w:val="24"/>
          <w:lang w:val="lt-LT"/>
        </w:rPr>
        <w:t>svarstyti seniūnijos seniūnaičių sueigoje; supažindina seniūnaičius ir vietos gyventojus su patvirtintu seniūnijos metiniu veiklos planu</w:t>
      </w:r>
      <w:r w:rsidRPr="00354A10">
        <w:rPr>
          <w:bCs/>
          <w:szCs w:val="24"/>
          <w:lang w:val="lt-LT"/>
        </w:rPr>
        <w:t xml:space="preserve"> </w:t>
      </w:r>
      <w:r w:rsidRPr="00354A10">
        <w:rPr>
          <w:szCs w:val="24"/>
          <w:lang w:val="lt-LT"/>
        </w:rPr>
        <w:t>ir aptaria seniūnijos metinio veiklos plano įgyvendinimo ataskaitą.</w:t>
      </w:r>
    </w:p>
    <w:p w14:paraId="688188FC" w14:textId="77777777" w:rsidR="00DE51D4" w:rsidRPr="00354A10" w:rsidRDefault="00DE51D4" w:rsidP="00DE51D4">
      <w:pPr>
        <w:tabs>
          <w:tab w:val="clear" w:pos="1293"/>
          <w:tab w:val="left" w:pos="1134"/>
        </w:tabs>
        <w:jc w:val="both"/>
        <w:rPr>
          <w:i/>
          <w:szCs w:val="24"/>
          <w:lang w:val="lt-LT"/>
        </w:rPr>
      </w:pPr>
      <w:r w:rsidRPr="00354A10">
        <w:rPr>
          <w:bCs/>
          <w:szCs w:val="24"/>
          <w:lang w:val="lt-LT"/>
        </w:rPr>
        <w:tab/>
        <w:t>12.4. Š</w:t>
      </w:r>
      <w:r w:rsidRPr="00354A10">
        <w:rPr>
          <w:szCs w:val="24"/>
          <w:lang w:val="lt-LT"/>
        </w:rPr>
        <w:t>aukia seniūnaičių ar seniūnijos aptarnaujamos teritorijos gyventojų sueigas, rengia šių sueigų darbotvarkes, apibendrina šiose sueigose priimtus sprendimus ir perduoda juos vertinti atsakingoms institucijoms, informuoja šias sueigas apie atsakingų institucijų priimtus sprendimus, susijusius su šiose sueigose priimtais sprendimais, prireikus organizuoja gyventojų susitikimus su savivaldybės ar valstybės institucijų ir įstaigų atstovais,</w:t>
      </w:r>
      <w:r w:rsidRPr="00354A10">
        <w:rPr>
          <w:i/>
          <w:szCs w:val="24"/>
          <w:lang w:val="lt-LT"/>
        </w:rPr>
        <w:t xml:space="preserve"> </w:t>
      </w:r>
      <w:r w:rsidRPr="00354A10">
        <w:rPr>
          <w:szCs w:val="24"/>
          <w:lang w:val="lt-LT"/>
        </w:rPr>
        <w:t>apibendrina pateiktas pastabas, pasiūlymus ir teikia juos savivaldybės administracijos direktoriui.</w:t>
      </w:r>
    </w:p>
    <w:p w14:paraId="4C71187E" w14:textId="77777777" w:rsidR="00DE51D4" w:rsidRPr="00354A10" w:rsidRDefault="00DE51D4" w:rsidP="00DE51D4">
      <w:pPr>
        <w:tabs>
          <w:tab w:val="clear" w:pos="1293"/>
          <w:tab w:val="left" w:pos="1134"/>
        </w:tabs>
        <w:jc w:val="both"/>
        <w:rPr>
          <w:bCs/>
          <w:szCs w:val="24"/>
          <w:lang w:val="lt-LT"/>
        </w:rPr>
      </w:pPr>
      <w:r w:rsidRPr="00354A10">
        <w:rPr>
          <w:bCs/>
          <w:szCs w:val="24"/>
          <w:lang w:val="lt-LT"/>
        </w:rPr>
        <w:tab/>
        <w:t>12.5.Teikia seniūnijos aptarnaujamos teritorijos gyventojams informaciją apie savivaldybės veiklą ir organizuoja konsultavimąsi su jais, laikydamasis Vietos savivaldos įstatymo 37 ir 38 straipsniuose nustatytų reikalavimų savivaldybės teritorijoje.</w:t>
      </w:r>
    </w:p>
    <w:p w14:paraId="29C577A9" w14:textId="77777777" w:rsidR="00DE51D4" w:rsidRPr="00354A10" w:rsidRDefault="00DE51D4" w:rsidP="00DE51D4">
      <w:pPr>
        <w:tabs>
          <w:tab w:val="clear" w:pos="1293"/>
          <w:tab w:val="left" w:pos="1134"/>
        </w:tabs>
        <w:jc w:val="both"/>
        <w:rPr>
          <w:szCs w:val="24"/>
          <w:lang w:val="lt-LT"/>
        </w:rPr>
      </w:pPr>
      <w:r w:rsidRPr="00354A10">
        <w:rPr>
          <w:szCs w:val="24"/>
          <w:lang w:val="lt-LT"/>
        </w:rPr>
        <w:tab/>
        <w:t>12.6. Ne rečiau kaip kartą per metus, laikydamasis Vietos savivaldos įstatymo 37 straipsnyje nustatytų reikalavimų, paskelbia seniūnijos aptarnaujamos teritorijos gyventojams seniūnijos metinio veiklos plano įgyvendinimo ataskaitos projektą, teikia jį svarstyti išplėstinei seniūnaičių sueigai; seniūnaičių sueigos sprendimą ir seniūnijos metinio veiklos plano įgyvendinimo ataskaitą teikia savivaldybės administracijos direktoriui.</w:t>
      </w:r>
      <w:r w:rsidRPr="00354A10">
        <w:rPr>
          <w:szCs w:val="24"/>
          <w:lang w:val="lt-LT"/>
        </w:rPr>
        <w:tab/>
      </w:r>
    </w:p>
    <w:p w14:paraId="178C58BA" w14:textId="77777777" w:rsidR="00DE51D4" w:rsidRPr="00354A10" w:rsidRDefault="00DE51D4" w:rsidP="00DE51D4">
      <w:pPr>
        <w:tabs>
          <w:tab w:val="clear" w:pos="1293"/>
          <w:tab w:val="left" w:pos="1134"/>
        </w:tabs>
        <w:jc w:val="both"/>
        <w:rPr>
          <w:szCs w:val="24"/>
          <w:lang w:val="lt-LT"/>
        </w:rPr>
      </w:pPr>
      <w:r w:rsidRPr="00354A10">
        <w:rPr>
          <w:szCs w:val="24"/>
          <w:lang w:val="lt-LT"/>
        </w:rPr>
        <w:tab/>
        <w:t xml:space="preserve">12.7. Dalyvauja savivaldybės institucijų posėdžiuose, kai svarstomi su seniūnijos aptarnaujamos teritorijos gyventojų viešaisiais reikalais susiję klausimai, arba įgalioja tai daryti kitą seniūnijos valstybės tarnautoją ar darbuotoją, dirbantį pagal darbo sutartį. </w:t>
      </w:r>
    </w:p>
    <w:p w14:paraId="7E34923C" w14:textId="77777777" w:rsidR="00DE51D4" w:rsidRPr="00354A10" w:rsidRDefault="00DE51D4" w:rsidP="00DE51D4">
      <w:pPr>
        <w:tabs>
          <w:tab w:val="clear" w:pos="1293"/>
          <w:tab w:val="left" w:pos="1134"/>
        </w:tabs>
        <w:jc w:val="both"/>
        <w:rPr>
          <w:szCs w:val="24"/>
          <w:lang w:val="lt-LT"/>
        </w:rPr>
      </w:pPr>
      <w:r w:rsidRPr="00354A10">
        <w:rPr>
          <w:szCs w:val="24"/>
          <w:lang w:val="lt-LT"/>
        </w:rPr>
        <w:tab/>
        <w:t>12.8. Seniūnijos nuostatuose nustatyta tvarka organizuoja seniūnijos veiklą.</w:t>
      </w:r>
    </w:p>
    <w:p w14:paraId="41DB109E" w14:textId="77777777" w:rsidR="00DE51D4" w:rsidRPr="00354A10" w:rsidRDefault="00DE51D4" w:rsidP="00DE51D4">
      <w:pPr>
        <w:tabs>
          <w:tab w:val="clear" w:pos="1293"/>
          <w:tab w:val="left" w:pos="1134"/>
        </w:tabs>
        <w:jc w:val="both"/>
        <w:rPr>
          <w:szCs w:val="24"/>
          <w:lang w:val="lt-LT"/>
        </w:rPr>
      </w:pPr>
      <w:r w:rsidRPr="00354A10">
        <w:rPr>
          <w:szCs w:val="24"/>
          <w:lang w:val="lt-LT"/>
        </w:rPr>
        <w:tab/>
        <w:t>12.9. Administruoja seniūnijai skirtus asignavimus, atsako už seniūnijos ūkinę ir finansinę veiklą.</w:t>
      </w:r>
    </w:p>
    <w:p w14:paraId="0C194AF4" w14:textId="77777777" w:rsidR="00DE51D4" w:rsidRPr="00354A10" w:rsidRDefault="00DE51D4" w:rsidP="00DE51D4">
      <w:pPr>
        <w:tabs>
          <w:tab w:val="clear" w:pos="1293"/>
          <w:tab w:val="left" w:pos="1134"/>
        </w:tabs>
        <w:jc w:val="both"/>
        <w:rPr>
          <w:szCs w:val="24"/>
          <w:lang w:val="lt-LT"/>
        </w:rPr>
      </w:pPr>
      <w:r w:rsidRPr="00354A10">
        <w:rPr>
          <w:szCs w:val="24"/>
          <w:lang w:val="lt-LT"/>
        </w:rPr>
        <w:tab/>
        <w:t>12.10. Užtikrina, kad būtų laikomasi įstatymų, kitų teisės aktų ir šių nuostatų.</w:t>
      </w:r>
    </w:p>
    <w:p w14:paraId="415D260B" w14:textId="77777777" w:rsidR="00DE51D4" w:rsidRPr="00354A10" w:rsidRDefault="00DE51D4" w:rsidP="00DE51D4">
      <w:pPr>
        <w:tabs>
          <w:tab w:val="clear" w:pos="1293"/>
          <w:tab w:val="left" w:pos="1134"/>
        </w:tabs>
        <w:jc w:val="both"/>
        <w:rPr>
          <w:szCs w:val="24"/>
          <w:lang w:val="lt-LT"/>
        </w:rPr>
      </w:pPr>
      <w:r w:rsidRPr="00354A10">
        <w:rPr>
          <w:szCs w:val="24"/>
          <w:lang w:val="lt-LT"/>
        </w:rPr>
        <w:tab/>
        <w:t>12.11. Organizuoja seniūnijos darbuotojų darbo saugą teisės aktų nustatyta tvarka.</w:t>
      </w:r>
    </w:p>
    <w:p w14:paraId="2D893EB3" w14:textId="77777777" w:rsidR="00DE51D4" w:rsidRPr="00354A10" w:rsidRDefault="00DE51D4" w:rsidP="00DE51D4">
      <w:pPr>
        <w:tabs>
          <w:tab w:val="clear" w:pos="1293"/>
          <w:tab w:val="left" w:pos="1134"/>
        </w:tabs>
        <w:jc w:val="both"/>
        <w:rPr>
          <w:szCs w:val="24"/>
          <w:lang w:val="lt-LT"/>
        </w:rPr>
      </w:pPr>
      <w:r w:rsidRPr="00354A10">
        <w:rPr>
          <w:szCs w:val="24"/>
          <w:lang w:val="lt-LT"/>
        </w:rPr>
        <w:tab/>
        <w:t>12.12. Išduoda seniūnijai priskirtos teritorijos gyventojams Gyvenamosios vietos deklaravimo įstatyme nustatytus, taip pat šeimos sudėtį ir kitokius faktinę padėtį patvirtinančius dokumentus, išskyrus atvejus, kai tai pagal teisės aktus turi būti patvirtinta kitais dokumentais.</w:t>
      </w:r>
    </w:p>
    <w:p w14:paraId="0537368B" w14:textId="77777777" w:rsidR="00DE51D4" w:rsidRPr="00354A10" w:rsidRDefault="00DE51D4" w:rsidP="00DE51D4">
      <w:pPr>
        <w:tabs>
          <w:tab w:val="clear" w:pos="1293"/>
          <w:tab w:val="left" w:pos="1134"/>
        </w:tabs>
        <w:jc w:val="both"/>
        <w:rPr>
          <w:szCs w:val="24"/>
          <w:lang w:val="lt-LT"/>
        </w:rPr>
      </w:pPr>
      <w:r w:rsidRPr="00354A10">
        <w:rPr>
          <w:szCs w:val="24"/>
          <w:lang w:val="lt-LT"/>
        </w:rPr>
        <w:tab/>
        <w:t>12.13. Išduoda leidimus laidoti seniūnijai priskirtose kapinėse.</w:t>
      </w:r>
    </w:p>
    <w:p w14:paraId="323419FC" w14:textId="77777777" w:rsidR="00DE51D4" w:rsidRPr="00354A10" w:rsidRDefault="00DE51D4" w:rsidP="00DE51D4">
      <w:pPr>
        <w:tabs>
          <w:tab w:val="clear" w:pos="1293"/>
          <w:tab w:val="left" w:pos="1134"/>
        </w:tabs>
        <w:jc w:val="both"/>
        <w:rPr>
          <w:szCs w:val="24"/>
          <w:lang w:val="lt-LT"/>
        </w:rPr>
      </w:pPr>
      <w:r w:rsidRPr="00354A10">
        <w:rPr>
          <w:szCs w:val="24"/>
          <w:lang w:val="lt-LT"/>
        </w:rPr>
        <w:tab/>
        <w:t>12.14. Vykdo seniūnijai priskirtų kapinių priežiūrą.</w:t>
      </w:r>
    </w:p>
    <w:p w14:paraId="13D5A7D3" w14:textId="77777777" w:rsidR="00DE51D4" w:rsidRPr="00354A10" w:rsidRDefault="00DE51D4" w:rsidP="00DE51D4">
      <w:pPr>
        <w:tabs>
          <w:tab w:val="clear" w:pos="1293"/>
          <w:tab w:val="left" w:pos="1134"/>
        </w:tabs>
        <w:jc w:val="both"/>
        <w:rPr>
          <w:szCs w:val="24"/>
          <w:lang w:val="lt-LT"/>
        </w:rPr>
      </w:pPr>
      <w:r w:rsidRPr="00354A10">
        <w:rPr>
          <w:szCs w:val="24"/>
          <w:lang w:val="lt-LT"/>
        </w:rPr>
        <w:tab/>
        <w:t>12.15. Esant būtinybei (laidojant vienišus žmones), užtikrina ritualinių paslaugų teikimą seniūnijos teritorijoje.</w:t>
      </w:r>
    </w:p>
    <w:p w14:paraId="069403E0" w14:textId="77777777" w:rsidR="00DE51D4" w:rsidRPr="00354A10" w:rsidRDefault="00DE51D4" w:rsidP="00DE51D4">
      <w:pPr>
        <w:tabs>
          <w:tab w:val="clear" w:pos="1293"/>
          <w:tab w:val="left" w:pos="1134"/>
        </w:tabs>
        <w:jc w:val="both"/>
        <w:rPr>
          <w:szCs w:val="24"/>
          <w:lang w:val="lt-LT"/>
        </w:rPr>
      </w:pPr>
      <w:r w:rsidRPr="00354A10">
        <w:rPr>
          <w:szCs w:val="24"/>
          <w:lang w:val="lt-LT"/>
        </w:rPr>
        <w:tab/>
        <w:t>12.16. Kartu su policija dalyvauja užtikrinant viešąją tvarką ir rimtį seniūnijos teritorijoje.</w:t>
      </w:r>
    </w:p>
    <w:p w14:paraId="77656105" w14:textId="77777777" w:rsidR="00DE51D4" w:rsidRPr="00354A10" w:rsidRDefault="00DE51D4" w:rsidP="00DE51D4">
      <w:pPr>
        <w:tabs>
          <w:tab w:val="clear" w:pos="1293"/>
          <w:tab w:val="left" w:pos="1134"/>
        </w:tabs>
        <w:jc w:val="both"/>
        <w:rPr>
          <w:szCs w:val="24"/>
          <w:lang w:val="lt-LT"/>
        </w:rPr>
      </w:pPr>
      <w:r w:rsidRPr="00354A10">
        <w:rPr>
          <w:szCs w:val="24"/>
          <w:lang w:val="lt-LT"/>
        </w:rPr>
        <w:tab/>
        <w:t>12.17. Teikia prašymus Ignalinos rajono saugaus eismo komisijai dėl teisės įrengti, keisti arba panaikinti kelio ženklus gyvenamųjų vietovių gatvėse ir vietinės reikšmės keliuose suteikimo.</w:t>
      </w:r>
    </w:p>
    <w:p w14:paraId="0747E2F3" w14:textId="77777777" w:rsidR="00DE51D4" w:rsidRPr="00354A10" w:rsidRDefault="00DE51D4" w:rsidP="00DE51D4">
      <w:pPr>
        <w:tabs>
          <w:tab w:val="clear" w:pos="1293"/>
          <w:tab w:val="left" w:pos="1134"/>
        </w:tabs>
        <w:jc w:val="both"/>
        <w:rPr>
          <w:szCs w:val="24"/>
          <w:lang w:val="lt-LT"/>
        </w:rPr>
      </w:pPr>
      <w:r w:rsidRPr="00354A10">
        <w:rPr>
          <w:szCs w:val="24"/>
          <w:lang w:val="lt-LT"/>
        </w:rPr>
        <w:tab/>
        <w:t>12.18. Teikia savivaldybės administracijos direktoriui pasiūlymus dėl savivaldybės saugomų teritorijų ir kraštovaizdžio objektų priežiūros.</w:t>
      </w:r>
    </w:p>
    <w:p w14:paraId="6BDA2791" w14:textId="77777777" w:rsidR="00DE51D4" w:rsidRPr="00354A10" w:rsidRDefault="00DE51D4" w:rsidP="00DE51D4">
      <w:pPr>
        <w:tabs>
          <w:tab w:val="clear" w:pos="1293"/>
          <w:tab w:val="left" w:pos="1134"/>
        </w:tabs>
        <w:jc w:val="both"/>
        <w:rPr>
          <w:szCs w:val="24"/>
          <w:lang w:val="lt-LT"/>
        </w:rPr>
      </w:pPr>
      <w:r w:rsidRPr="00354A10">
        <w:rPr>
          <w:szCs w:val="24"/>
          <w:lang w:val="lt-LT"/>
        </w:rPr>
        <w:tab/>
        <w:t>12.19. Kontroliuoja, ar teikiant viešąsias paslaugas laikomasi teisės aktuose bei sutartyse nustatytų reikalavimų, nagrinėja gyventojų prašymus ir skundus dėl viešųjų paslaugų teikimo ir šiais klausimais pagal savo kompetenciją priima sprendimus. Savivaldybės administracijai bei kitiems viešųjų paslaugų teikimą administruojantiems subjektams teikia pasiūlymus dėl viešųjų paslaugų teikimo gerinimo.</w:t>
      </w:r>
    </w:p>
    <w:p w14:paraId="2B2CD4B9" w14:textId="77777777" w:rsidR="00DE51D4" w:rsidRPr="00354A10" w:rsidRDefault="00DE51D4" w:rsidP="00DE51D4">
      <w:pPr>
        <w:tabs>
          <w:tab w:val="clear" w:pos="1293"/>
          <w:tab w:val="left" w:pos="1134"/>
        </w:tabs>
        <w:jc w:val="both"/>
        <w:rPr>
          <w:szCs w:val="24"/>
          <w:lang w:val="lt-LT"/>
        </w:rPr>
      </w:pPr>
      <w:r w:rsidRPr="00354A10">
        <w:rPr>
          <w:szCs w:val="24"/>
          <w:lang w:val="lt-LT"/>
        </w:rPr>
        <w:tab/>
        <w:t>12.20. Pagal savo kompetenciją nustatyta tvarka prižiūri prekybą viešosiose vietose.</w:t>
      </w:r>
    </w:p>
    <w:p w14:paraId="71E9782C" w14:textId="77777777" w:rsidR="00DE51D4" w:rsidRPr="00354A10" w:rsidRDefault="00DE51D4" w:rsidP="00DE51D4">
      <w:pPr>
        <w:tabs>
          <w:tab w:val="clear" w:pos="1293"/>
          <w:tab w:val="left" w:pos="1134"/>
        </w:tabs>
        <w:jc w:val="both"/>
        <w:rPr>
          <w:szCs w:val="24"/>
          <w:lang w:val="lt-LT"/>
        </w:rPr>
      </w:pPr>
      <w:r w:rsidRPr="00354A10">
        <w:rPr>
          <w:szCs w:val="24"/>
          <w:lang w:val="lt-LT"/>
        </w:rPr>
        <w:tab/>
        <w:t>12.21. Informuoja savivaldybės administraciją apie seniūnijos teritorijoje atsiradusį bešeimininkį turtą.</w:t>
      </w:r>
    </w:p>
    <w:p w14:paraId="24B42E51" w14:textId="77777777" w:rsidR="00DE51D4" w:rsidRPr="00354A10" w:rsidRDefault="00DE51D4" w:rsidP="00DE51D4">
      <w:pPr>
        <w:tabs>
          <w:tab w:val="clear" w:pos="1293"/>
          <w:tab w:val="left" w:pos="1134"/>
        </w:tabs>
        <w:jc w:val="both"/>
        <w:rPr>
          <w:szCs w:val="24"/>
          <w:lang w:val="lt-LT"/>
        </w:rPr>
      </w:pPr>
      <w:r w:rsidRPr="00354A10">
        <w:rPr>
          <w:szCs w:val="24"/>
          <w:lang w:val="lt-LT"/>
        </w:rPr>
        <w:tab/>
        <w:t>12.22. Dalyvauja vykdant viešuosius pirkimus.</w:t>
      </w:r>
    </w:p>
    <w:p w14:paraId="2F61967E" w14:textId="77777777" w:rsidR="00DE51D4" w:rsidRPr="00354A10" w:rsidRDefault="00DE51D4" w:rsidP="00DE51D4">
      <w:pPr>
        <w:tabs>
          <w:tab w:val="clear" w:pos="1293"/>
          <w:tab w:val="left" w:pos="1134"/>
        </w:tabs>
        <w:jc w:val="both"/>
        <w:rPr>
          <w:szCs w:val="24"/>
          <w:lang w:val="lt-LT"/>
        </w:rPr>
      </w:pPr>
      <w:r w:rsidRPr="00354A10">
        <w:rPr>
          <w:szCs w:val="24"/>
          <w:lang w:val="lt-LT"/>
        </w:rPr>
        <w:tab/>
        <w:t>12.23. Inicijuoja viešuosius pirkimus prekėms, darbams ir paslaugoms pirkti.</w:t>
      </w:r>
    </w:p>
    <w:p w14:paraId="4DD73B09" w14:textId="77777777" w:rsidR="00DE51D4" w:rsidRPr="00354A10" w:rsidRDefault="00DE51D4" w:rsidP="00DE51D4">
      <w:pPr>
        <w:tabs>
          <w:tab w:val="clear" w:pos="1293"/>
          <w:tab w:val="left" w:pos="1134"/>
        </w:tabs>
        <w:jc w:val="both"/>
        <w:rPr>
          <w:szCs w:val="24"/>
          <w:lang w:val="lt-LT"/>
        </w:rPr>
      </w:pPr>
      <w:r w:rsidRPr="00354A10">
        <w:rPr>
          <w:szCs w:val="24"/>
          <w:lang w:val="lt-LT"/>
        </w:rPr>
        <w:tab/>
        <w:t>12.24. Rengia technines užduotis ir kvalifikacijos reikalavimus rangovams ir tiekėjams parinkti, teikia dokumentus savivaldybės administracijos direktoriui.</w:t>
      </w:r>
    </w:p>
    <w:p w14:paraId="5500AB40" w14:textId="28536A1C" w:rsidR="00DE51D4" w:rsidRPr="00354A10" w:rsidRDefault="00DE51D4" w:rsidP="00DE51D4">
      <w:pPr>
        <w:tabs>
          <w:tab w:val="clear" w:pos="1293"/>
          <w:tab w:val="left" w:pos="1134"/>
        </w:tabs>
        <w:jc w:val="both"/>
        <w:rPr>
          <w:szCs w:val="24"/>
          <w:lang w:val="lt-LT"/>
        </w:rPr>
      </w:pPr>
      <w:r w:rsidRPr="00354A10">
        <w:rPr>
          <w:szCs w:val="24"/>
          <w:lang w:val="lt-LT"/>
        </w:rPr>
        <w:tab/>
        <w:t>12.25. Pasirašo atliktų darbų, paslaugų ir pristatytų prekių priėmimo–perdavimo aktus, patvirtinant atliktų darbų paslaugų bei pristatytų prekių apimtis ir kokybę.</w:t>
      </w:r>
    </w:p>
    <w:p w14:paraId="15B68E12" w14:textId="77777777" w:rsidR="00DE51D4" w:rsidRPr="00354A10" w:rsidRDefault="00DE51D4" w:rsidP="00DE51D4">
      <w:pPr>
        <w:tabs>
          <w:tab w:val="clear" w:pos="1293"/>
          <w:tab w:val="left" w:pos="1134"/>
        </w:tabs>
        <w:jc w:val="both"/>
        <w:rPr>
          <w:szCs w:val="24"/>
          <w:lang w:val="lt-LT"/>
        </w:rPr>
      </w:pPr>
      <w:r w:rsidRPr="00354A10">
        <w:rPr>
          <w:szCs w:val="24"/>
          <w:lang w:val="lt-LT"/>
        </w:rPr>
        <w:tab/>
        <w:t>12.26. Organizuoja seniūnijos teritorijoje esančių užterštų teritorijų priežiūrą.</w:t>
      </w:r>
    </w:p>
    <w:p w14:paraId="1774F786" w14:textId="77777777" w:rsidR="00DE51D4" w:rsidRPr="00354A10" w:rsidRDefault="00DE51D4" w:rsidP="00DE51D4">
      <w:pPr>
        <w:tabs>
          <w:tab w:val="clear" w:pos="1293"/>
          <w:tab w:val="left" w:pos="1134"/>
        </w:tabs>
        <w:jc w:val="both"/>
        <w:rPr>
          <w:szCs w:val="24"/>
          <w:lang w:val="lt-LT"/>
        </w:rPr>
      </w:pPr>
      <w:r w:rsidRPr="00354A10">
        <w:rPr>
          <w:szCs w:val="24"/>
          <w:lang w:val="lt-LT"/>
        </w:rPr>
        <w:tab/>
        <w:t>12.27. Teisės aktų nustatyta tvarka išduoda leidimus (sutikimus) žemės darbams seniūnijos teritorijoje atlikti.</w:t>
      </w:r>
    </w:p>
    <w:p w14:paraId="7D487EE2" w14:textId="77777777" w:rsidR="00DE51D4" w:rsidRPr="00354A10" w:rsidRDefault="00DE51D4" w:rsidP="00DE51D4">
      <w:pPr>
        <w:tabs>
          <w:tab w:val="clear" w:pos="1293"/>
          <w:tab w:val="left" w:pos="1134"/>
        </w:tabs>
        <w:jc w:val="both"/>
        <w:rPr>
          <w:szCs w:val="24"/>
          <w:lang w:val="lt-LT"/>
        </w:rPr>
      </w:pPr>
      <w:r w:rsidRPr="00354A10">
        <w:rPr>
          <w:szCs w:val="24"/>
          <w:lang w:val="lt-LT"/>
        </w:rPr>
        <w:tab/>
        <w:t>12.28. Bendradarbiauja su seniūnijos teritorijoje esančiomis bendruomenėmis, padeda bendruomenių atstovams rengiant ir įgyvendinant įvairius projektus, bendrauja su kraštiečiais organizuojant susitikimus ir kitus renginius, taip pat su kitomis seniūnijos teritorijoje veikiančiomis nevyriausybinėmis organizacijomis.</w:t>
      </w:r>
    </w:p>
    <w:p w14:paraId="61388E93" w14:textId="77777777" w:rsidR="00DE51D4" w:rsidRPr="00354A10" w:rsidRDefault="00DE51D4" w:rsidP="00DE51D4">
      <w:pPr>
        <w:tabs>
          <w:tab w:val="clear" w:pos="1293"/>
          <w:tab w:val="left" w:pos="1134"/>
        </w:tabs>
        <w:jc w:val="both"/>
        <w:rPr>
          <w:szCs w:val="24"/>
          <w:lang w:val="lt-LT"/>
        </w:rPr>
      </w:pPr>
      <w:r w:rsidRPr="00354A10">
        <w:rPr>
          <w:szCs w:val="24"/>
          <w:lang w:val="lt-LT"/>
        </w:rPr>
        <w:tab/>
        <w:t>12.29. Informuoja atitinkamas tarnybas apie poreikį gaudyti beglobius gyvūnus seniūnijos teritorijoje.</w:t>
      </w:r>
    </w:p>
    <w:p w14:paraId="51C27B96" w14:textId="77777777" w:rsidR="00DE51D4" w:rsidRPr="00354A10" w:rsidRDefault="00DE51D4" w:rsidP="00DE51D4">
      <w:pPr>
        <w:tabs>
          <w:tab w:val="clear" w:pos="1293"/>
          <w:tab w:val="left" w:pos="1134"/>
        </w:tabs>
        <w:jc w:val="both"/>
        <w:rPr>
          <w:szCs w:val="24"/>
          <w:lang w:val="lt-LT"/>
        </w:rPr>
      </w:pPr>
      <w:r w:rsidRPr="00354A10">
        <w:rPr>
          <w:szCs w:val="24"/>
          <w:lang w:val="lt-LT"/>
        </w:rPr>
        <w:tab/>
        <w:t>12.30. Dalyvauja organizuojant civilinę saugą teisės aktų nustatyta tvarka.</w:t>
      </w:r>
    </w:p>
    <w:p w14:paraId="2D0C0FB2" w14:textId="77777777" w:rsidR="00DE51D4" w:rsidRPr="00354A10" w:rsidRDefault="00DE51D4" w:rsidP="00DE51D4">
      <w:pPr>
        <w:tabs>
          <w:tab w:val="clear" w:pos="1293"/>
          <w:tab w:val="left" w:pos="1134"/>
        </w:tabs>
        <w:jc w:val="both"/>
        <w:rPr>
          <w:szCs w:val="24"/>
          <w:lang w:val="lt-LT"/>
        </w:rPr>
      </w:pPr>
      <w:r w:rsidRPr="00354A10">
        <w:rPr>
          <w:szCs w:val="24"/>
          <w:lang w:val="lt-LT"/>
        </w:rPr>
        <w:tab/>
        <w:t>12.31. Užtikrina racionalų ir taupų seniūnijos lėšų bei seniūnijai priskirto turto naudojimą, informuoja savivaldybės administracijos direktorių apie aplinkybes, gresiančias jo saugumui, inicijuoja nereikalingo (netinkamo naudoti) turto nurašymą ir realizavimą.</w:t>
      </w:r>
    </w:p>
    <w:p w14:paraId="42C2F036" w14:textId="77777777" w:rsidR="00DE51D4" w:rsidRPr="00354A10" w:rsidRDefault="00DE51D4" w:rsidP="00DE51D4">
      <w:pPr>
        <w:tabs>
          <w:tab w:val="clear" w:pos="1293"/>
          <w:tab w:val="left" w:pos="1134"/>
        </w:tabs>
        <w:jc w:val="both"/>
        <w:rPr>
          <w:szCs w:val="24"/>
          <w:lang w:val="lt-LT"/>
        </w:rPr>
      </w:pPr>
      <w:r w:rsidRPr="00354A10">
        <w:rPr>
          <w:szCs w:val="24"/>
          <w:lang w:val="lt-LT"/>
        </w:rPr>
        <w:tab/>
        <w:t>12.32. Organizuoja seniūnaičių rinkimus teisės aktų nustatyta tvarka.</w:t>
      </w:r>
    </w:p>
    <w:p w14:paraId="4B862B92" w14:textId="77777777" w:rsidR="00DE51D4" w:rsidRPr="00354A10" w:rsidRDefault="00DE51D4" w:rsidP="00DE51D4">
      <w:pPr>
        <w:tabs>
          <w:tab w:val="clear" w:pos="1293"/>
          <w:tab w:val="left" w:pos="1134"/>
        </w:tabs>
        <w:jc w:val="both"/>
        <w:rPr>
          <w:szCs w:val="24"/>
          <w:lang w:val="lt-LT"/>
        </w:rPr>
      </w:pPr>
      <w:r w:rsidRPr="00354A10">
        <w:rPr>
          <w:szCs w:val="24"/>
          <w:lang w:val="lt-LT"/>
        </w:rPr>
        <w:tab/>
        <w:t>12.33. Prižiūri ir nurodo darbų apimtis pagal savivaldybės užimtumo programą seniūnijos teritorijoje dirbantiems asmenims.</w:t>
      </w:r>
    </w:p>
    <w:p w14:paraId="754265B7" w14:textId="77777777" w:rsidR="00DE51D4" w:rsidRPr="00354A10" w:rsidRDefault="00DE51D4" w:rsidP="00DE51D4">
      <w:pPr>
        <w:tabs>
          <w:tab w:val="clear" w:pos="1293"/>
          <w:tab w:val="left" w:pos="1134"/>
        </w:tabs>
        <w:jc w:val="both"/>
        <w:rPr>
          <w:szCs w:val="24"/>
          <w:lang w:val="lt-LT"/>
        </w:rPr>
      </w:pPr>
      <w:r w:rsidRPr="00354A10">
        <w:rPr>
          <w:szCs w:val="24"/>
          <w:lang w:val="lt-LT"/>
        </w:rPr>
        <w:tab/>
        <w:t>12.34. Nustatyta tvarka nagrinėja gaunamus fizinių ir juridinių asmenų prašymus, skundus, pasiūlymus, raštus visais savo kompetencijos klausimais, užtikrina jų nagrinėjimą, laiku rengia atsakymus į juos.</w:t>
      </w:r>
    </w:p>
    <w:p w14:paraId="0F4509FB" w14:textId="77777777" w:rsidR="00DE51D4" w:rsidRPr="00354A10" w:rsidRDefault="00DE51D4" w:rsidP="00DE51D4">
      <w:pPr>
        <w:tabs>
          <w:tab w:val="clear" w:pos="1293"/>
          <w:tab w:val="left" w:pos="1134"/>
        </w:tabs>
        <w:jc w:val="both"/>
        <w:rPr>
          <w:szCs w:val="24"/>
          <w:lang w:val="lt-LT"/>
        </w:rPr>
      </w:pPr>
      <w:r w:rsidRPr="00354A10">
        <w:rPr>
          <w:szCs w:val="24"/>
          <w:lang w:val="lt-LT"/>
        </w:rPr>
        <w:tab/>
        <w:t>12.35. Pasirašo seniūnijoje parengtus dokumentus (ataskaitas, informacijas ir kt.).</w:t>
      </w:r>
    </w:p>
    <w:p w14:paraId="669C9642" w14:textId="77777777" w:rsidR="00DE51D4" w:rsidRPr="00354A10" w:rsidRDefault="00DE51D4" w:rsidP="00DE51D4">
      <w:pPr>
        <w:tabs>
          <w:tab w:val="clear" w:pos="1293"/>
          <w:tab w:val="left" w:pos="1134"/>
        </w:tabs>
        <w:jc w:val="both"/>
        <w:rPr>
          <w:szCs w:val="24"/>
          <w:lang w:val="lt-LT"/>
        </w:rPr>
      </w:pPr>
      <w:r w:rsidRPr="00354A10">
        <w:rPr>
          <w:szCs w:val="24"/>
          <w:lang w:val="lt-LT"/>
        </w:rPr>
        <w:tab/>
        <w:t>12.36. Užtikrina seniūnijoje tvarkomų asmens duomenų apsaugą teisės aktų nustatyta tvarka.</w:t>
      </w:r>
    </w:p>
    <w:p w14:paraId="203D4509" w14:textId="77777777" w:rsidR="00DE51D4" w:rsidRPr="00354A10" w:rsidRDefault="00DE51D4" w:rsidP="00DE51D4">
      <w:pPr>
        <w:tabs>
          <w:tab w:val="clear" w:pos="1293"/>
          <w:tab w:val="left" w:pos="1134"/>
        </w:tabs>
        <w:jc w:val="both"/>
        <w:rPr>
          <w:szCs w:val="24"/>
          <w:lang w:val="lt-LT"/>
        </w:rPr>
      </w:pPr>
      <w:r w:rsidRPr="00354A10">
        <w:rPr>
          <w:szCs w:val="24"/>
          <w:lang w:val="lt-LT"/>
        </w:rPr>
        <w:tab/>
        <w:t>12.37. Vykdo kitas teisės aktuose seniūnui ar seniūnijai priskirtas funkcijas.</w:t>
      </w:r>
    </w:p>
    <w:p w14:paraId="698E22B0" w14:textId="77777777" w:rsidR="00DE51D4" w:rsidRPr="00354A10" w:rsidRDefault="00DE51D4" w:rsidP="00DE51D4">
      <w:pPr>
        <w:jc w:val="both"/>
        <w:rPr>
          <w:szCs w:val="24"/>
          <w:lang w:val="lt-LT"/>
        </w:rPr>
      </w:pPr>
    </w:p>
    <w:p w14:paraId="0CD5B187" w14:textId="77777777" w:rsidR="00DE51D4" w:rsidRPr="00354A10" w:rsidRDefault="00DE51D4" w:rsidP="00DE51D4">
      <w:pPr>
        <w:pStyle w:val="Antrat1"/>
        <w:tabs>
          <w:tab w:val="left" w:pos="1293"/>
        </w:tabs>
        <w:rPr>
          <w:szCs w:val="24"/>
        </w:rPr>
      </w:pPr>
      <w:r w:rsidRPr="00354A10">
        <w:rPr>
          <w:szCs w:val="24"/>
        </w:rPr>
        <w:t>III SKYRIUS</w:t>
      </w:r>
    </w:p>
    <w:p w14:paraId="7D08379E" w14:textId="77777777" w:rsidR="00DE51D4" w:rsidRPr="00354A10" w:rsidRDefault="00DE51D4" w:rsidP="00DE51D4">
      <w:pPr>
        <w:pStyle w:val="Antrat5"/>
        <w:rPr>
          <w:rFonts w:ascii="Times New Roman" w:hAnsi="Times New Roman"/>
        </w:rPr>
      </w:pPr>
      <w:r w:rsidRPr="00354A10">
        <w:rPr>
          <w:rFonts w:ascii="Times New Roman" w:hAnsi="Times New Roman"/>
        </w:rPr>
        <w:t>SENIŪNIJOS STRUKTŪRA IR DARBO ORGANIZAVIMAS</w:t>
      </w:r>
    </w:p>
    <w:p w14:paraId="3F4AB5B7" w14:textId="77777777" w:rsidR="00DE51D4" w:rsidRPr="00354A10" w:rsidRDefault="00DE51D4" w:rsidP="00DE51D4">
      <w:pPr>
        <w:rPr>
          <w:szCs w:val="24"/>
          <w:lang w:val="lt-LT"/>
        </w:rPr>
      </w:pPr>
    </w:p>
    <w:p w14:paraId="3029F723" w14:textId="77777777" w:rsidR="00DE51D4" w:rsidRPr="00354A10" w:rsidRDefault="00DE51D4" w:rsidP="00DE51D4">
      <w:pPr>
        <w:pStyle w:val="Pagrindiniotekstotrauka"/>
        <w:ind w:firstLine="1134"/>
        <w:rPr>
          <w:szCs w:val="24"/>
        </w:rPr>
      </w:pPr>
      <w:r w:rsidRPr="00354A10">
        <w:rPr>
          <w:szCs w:val="24"/>
        </w:rPr>
        <w:t>13. Seniūnas yra seniūnijos vadovas, seniūnijai skirtų asignavimų valdytojas. Seniūnas  yra karjeros valstybės tarnautojas. Jį konkurso būdu į pareigas priima ir iš jų atleidžia savivaldybės administracijos direktorius vadovaudamasis Lietuvos Respublikos vietos savivaldos ir Lietuvos Respublikos valstybės tarnybos įstatymų nustatyta tvarka.</w:t>
      </w:r>
    </w:p>
    <w:p w14:paraId="54FAC265" w14:textId="77777777" w:rsidR="00DE51D4" w:rsidRPr="00354A10" w:rsidRDefault="00DE51D4" w:rsidP="00DE51D4">
      <w:pPr>
        <w:pStyle w:val="Pagrindiniotekstotrauka"/>
        <w:ind w:firstLine="1134"/>
        <w:rPr>
          <w:szCs w:val="24"/>
        </w:rPr>
      </w:pPr>
      <w:r w:rsidRPr="00354A10">
        <w:rPr>
          <w:szCs w:val="24"/>
        </w:rPr>
        <w:t>14. Seniūno sprendimai įforminami įsakymais.</w:t>
      </w:r>
    </w:p>
    <w:p w14:paraId="33007DE0" w14:textId="77777777" w:rsidR="00DE51D4" w:rsidRPr="00354A10" w:rsidRDefault="00DE51D4" w:rsidP="00DE51D4">
      <w:pPr>
        <w:tabs>
          <w:tab w:val="clear" w:pos="1293"/>
          <w:tab w:val="left" w:pos="1134"/>
        </w:tabs>
        <w:jc w:val="both"/>
        <w:rPr>
          <w:szCs w:val="24"/>
          <w:lang w:val="lt-LT"/>
        </w:rPr>
      </w:pPr>
      <w:r w:rsidRPr="00354A10">
        <w:rPr>
          <w:szCs w:val="24"/>
          <w:lang w:val="lt-LT"/>
        </w:rPr>
        <w:tab/>
        <w:t>15. Seniūnas turi herbinius antspaudus su valstybės herbu ir su gyvenamosios vietovės, kurioje yra seniūnijos buveinė, ar savivaldybės herbu ir šiuos herbinius antspaudus naudoja teisės aktų nustatyta tvarka.</w:t>
      </w:r>
    </w:p>
    <w:p w14:paraId="34E9C468" w14:textId="77777777" w:rsidR="00DE51D4" w:rsidRPr="00354A10" w:rsidRDefault="00DE51D4" w:rsidP="00DE51D4">
      <w:pPr>
        <w:pStyle w:val="Pagrindiniotekstotrauka"/>
        <w:ind w:firstLine="1134"/>
        <w:rPr>
          <w:szCs w:val="24"/>
        </w:rPr>
      </w:pPr>
      <w:r w:rsidRPr="00354A10">
        <w:rPr>
          <w:szCs w:val="24"/>
        </w:rPr>
        <w:t>16. Seniūnijos darbuotojai yra karjeros valstybės tarnautojai ir darbuotojai, dirbantys pagal darbo sutartis, kuriuos į pareigas priima ir iš jų atleidžia savivaldybės administracijos direktorius.</w:t>
      </w:r>
    </w:p>
    <w:p w14:paraId="07208EF2" w14:textId="77777777" w:rsidR="00DE51D4" w:rsidRPr="00354A10" w:rsidRDefault="00DE51D4" w:rsidP="00DE51D4">
      <w:pPr>
        <w:ind w:firstLine="1134"/>
        <w:jc w:val="both"/>
        <w:rPr>
          <w:szCs w:val="24"/>
          <w:lang w:val="lt-LT"/>
        </w:rPr>
      </w:pPr>
      <w:r w:rsidRPr="00354A10">
        <w:rPr>
          <w:szCs w:val="24"/>
          <w:lang w:val="lt-LT"/>
        </w:rPr>
        <w:t>17. Seniūno, seniūnijos darbuotojų, dirbančių pagal darbo sutartis, ir seniūnijos valstybės tarnautojų funkcijas, pavaldumą reglamentuoja savivaldybės administracijos direktoriaus patvirtinti pareigybių aprašymai.</w:t>
      </w:r>
    </w:p>
    <w:p w14:paraId="07188022" w14:textId="77777777" w:rsidR="00DE51D4" w:rsidRPr="00354A10" w:rsidRDefault="00DE51D4" w:rsidP="00DE51D4">
      <w:pPr>
        <w:ind w:firstLine="1134"/>
        <w:jc w:val="both"/>
        <w:rPr>
          <w:szCs w:val="24"/>
          <w:lang w:val="lt-LT"/>
        </w:rPr>
      </w:pPr>
      <w:r w:rsidRPr="00354A10">
        <w:rPr>
          <w:szCs w:val="24"/>
          <w:lang w:val="lt-LT"/>
        </w:rPr>
        <w:t>18. Seniūnui, seniūnijos valstybės tarnautojams ir darbuotojams, dirbantiems pagal darbo sutartis, kasmetines atostogas suteikia savivaldybės administracijos direktorius.</w:t>
      </w:r>
    </w:p>
    <w:p w14:paraId="51F83DE4" w14:textId="50AD1E88" w:rsidR="00DE51D4" w:rsidRPr="00354A10" w:rsidRDefault="00DE51D4" w:rsidP="00DE51D4">
      <w:pPr>
        <w:ind w:firstLine="1134"/>
        <w:jc w:val="both"/>
        <w:rPr>
          <w:szCs w:val="24"/>
          <w:lang w:val="lt-LT"/>
        </w:rPr>
      </w:pPr>
      <w:r w:rsidRPr="00354A10">
        <w:rPr>
          <w:szCs w:val="24"/>
          <w:lang w:val="lt-LT"/>
        </w:rPr>
        <w:t>19. Seniūno funkcijas jo atostogų, komandiruočių, ligos ar kitais atvejais jam negalint eiti pareigų vykdo seniūnijos specialistas (valstybės tarnautojas).</w:t>
      </w:r>
    </w:p>
    <w:p w14:paraId="3B6B2DBE" w14:textId="082B558E" w:rsidR="00DE51D4" w:rsidRPr="00354A10" w:rsidRDefault="00DE51D4" w:rsidP="00DE51D4">
      <w:pPr>
        <w:ind w:firstLine="1134"/>
        <w:jc w:val="both"/>
        <w:rPr>
          <w:szCs w:val="24"/>
          <w:lang w:val="lt-LT"/>
        </w:rPr>
      </w:pPr>
      <w:r w:rsidRPr="00354A10">
        <w:rPr>
          <w:szCs w:val="24"/>
          <w:lang w:val="lt-LT"/>
        </w:rPr>
        <w:t xml:space="preserve">20. Gyventojų pasiūlymai, pareiškimai </w:t>
      </w:r>
      <w:r w:rsidR="00D468B1">
        <w:rPr>
          <w:szCs w:val="24"/>
          <w:lang w:val="lt-LT"/>
        </w:rPr>
        <w:t>ir</w:t>
      </w:r>
      <w:r w:rsidRPr="00354A10">
        <w:rPr>
          <w:szCs w:val="24"/>
          <w:lang w:val="lt-LT"/>
        </w:rPr>
        <w:t xml:space="preserve"> skundai nagrinėjami Lietuvos Respublikos teisės aktų nustatyta tvarka.</w:t>
      </w:r>
    </w:p>
    <w:p w14:paraId="19C6AAAB" w14:textId="77777777" w:rsidR="00DE51D4" w:rsidRPr="00354A10" w:rsidRDefault="00DE51D4" w:rsidP="00DE51D4">
      <w:pPr>
        <w:ind w:firstLine="1134"/>
        <w:jc w:val="both"/>
        <w:rPr>
          <w:szCs w:val="24"/>
          <w:lang w:val="lt-LT"/>
        </w:rPr>
      </w:pPr>
      <w:r w:rsidRPr="00354A10">
        <w:rPr>
          <w:szCs w:val="24"/>
          <w:lang w:val="lt-LT"/>
        </w:rPr>
        <w:t>21. Savivaldybės tarybos sprendimų, savivaldybės mero potvarkių ir savivaldybės administracijos direktoriaus įsakymų bei kitų seniūnijos kompetencijai priskirtų klausimų sprendimui seniūnas pagal poreikį organizuoja seniūnijos darbuotojų pasitarimus, kurie gali būti protokoluojami.</w:t>
      </w:r>
    </w:p>
    <w:p w14:paraId="758E1106" w14:textId="77777777" w:rsidR="00DE51D4" w:rsidRPr="00354A10" w:rsidRDefault="00DE51D4" w:rsidP="00DE51D4">
      <w:pPr>
        <w:shd w:val="clear" w:color="auto" w:fill="FFFFFF"/>
        <w:ind w:firstLine="1134"/>
        <w:jc w:val="both"/>
        <w:rPr>
          <w:color w:val="000000"/>
          <w:szCs w:val="24"/>
          <w:lang w:val="lt-LT" w:eastAsia="lt-LT"/>
        </w:rPr>
      </w:pPr>
      <w:r w:rsidRPr="00354A10">
        <w:rPr>
          <w:szCs w:val="24"/>
          <w:lang w:val="lt-LT"/>
        </w:rPr>
        <w:t xml:space="preserve">22. </w:t>
      </w:r>
      <w:r w:rsidRPr="00354A10">
        <w:rPr>
          <w:color w:val="000000"/>
          <w:szCs w:val="24"/>
          <w:lang w:val="lt-LT" w:eastAsia="lt-LT"/>
        </w:rPr>
        <w:t>Seniūnas tiesiogiai pavaldus ir atskaitingas savivaldybės administracijos direktoriui. Seniūnui tiesiogiai pavaldūs ir atskaitingi seniūnijos valstybės tarnautojai ir darbuotojai, dirbantys pagal darbo sutartis.</w:t>
      </w:r>
    </w:p>
    <w:p w14:paraId="66300824" w14:textId="77777777" w:rsidR="00DE51D4" w:rsidRPr="00354A10" w:rsidRDefault="00DE51D4" w:rsidP="00DE51D4">
      <w:pPr>
        <w:jc w:val="center"/>
        <w:rPr>
          <w:szCs w:val="24"/>
          <w:lang w:val="lt-LT"/>
        </w:rPr>
      </w:pPr>
    </w:p>
    <w:p w14:paraId="5BB53BBF" w14:textId="77777777" w:rsidR="00DE51D4" w:rsidRPr="00354A10" w:rsidRDefault="00DE51D4" w:rsidP="00DE51D4">
      <w:pPr>
        <w:pStyle w:val="Antrat1"/>
        <w:tabs>
          <w:tab w:val="left" w:pos="1293"/>
        </w:tabs>
        <w:rPr>
          <w:szCs w:val="24"/>
        </w:rPr>
      </w:pPr>
      <w:r w:rsidRPr="00354A10">
        <w:rPr>
          <w:szCs w:val="24"/>
        </w:rPr>
        <w:t>IV SKYRIUS</w:t>
      </w:r>
    </w:p>
    <w:p w14:paraId="52C1F317" w14:textId="77777777" w:rsidR="00DE51D4" w:rsidRPr="00354A10" w:rsidRDefault="00DE51D4" w:rsidP="00DE51D4">
      <w:pPr>
        <w:pStyle w:val="Antrat1"/>
        <w:tabs>
          <w:tab w:val="left" w:pos="1293"/>
        </w:tabs>
        <w:rPr>
          <w:szCs w:val="24"/>
        </w:rPr>
      </w:pPr>
      <w:r w:rsidRPr="00354A10">
        <w:rPr>
          <w:szCs w:val="24"/>
        </w:rPr>
        <w:t>SENIŪNIJOS TEISĖS, PAREIGOS IR ATSAKOMYBĖ</w:t>
      </w:r>
    </w:p>
    <w:p w14:paraId="759797FD" w14:textId="77777777" w:rsidR="00DE51D4" w:rsidRPr="00354A10" w:rsidRDefault="00DE51D4" w:rsidP="00DE51D4">
      <w:pPr>
        <w:jc w:val="center"/>
        <w:rPr>
          <w:b/>
          <w:szCs w:val="24"/>
          <w:lang w:val="lt-LT"/>
        </w:rPr>
      </w:pPr>
    </w:p>
    <w:p w14:paraId="53AEAE8F" w14:textId="77777777" w:rsidR="00DE51D4" w:rsidRPr="00354A10" w:rsidRDefault="00DE51D4" w:rsidP="00DE51D4">
      <w:pPr>
        <w:tabs>
          <w:tab w:val="clear" w:pos="1293"/>
          <w:tab w:val="left" w:pos="1134"/>
        </w:tabs>
        <w:jc w:val="both"/>
        <w:rPr>
          <w:szCs w:val="24"/>
          <w:lang w:val="lt-LT"/>
        </w:rPr>
      </w:pPr>
      <w:r w:rsidRPr="00354A10">
        <w:rPr>
          <w:b/>
          <w:szCs w:val="24"/>
          <w:lang w:val="lt-LT"/>
        </w:rPr>
        <w:tab/>
      </w:r>
      <w:r w:rsidRPr="00354A10">
        <w:rPr>
          <w:szCs w:val="24"/>
          <w:lang w:val="lt-LT"/>
        </w:rPr>
        <w:t>23. Seniūnija (jos valstybės tarnautojai ir darbuotojai), vykdydama savo funkcijas, turi teisę:</w:t>
      </w:r>
    </w:p>
    <w:p w14:paraId="6F6B8248" w14:textId="77777777" w:rsidR="00DE51D4" w:rsidRPr="00354A10" w:rsidRDefault="00DE51D4" w:rsidP="00DE51D4">
      <w:pPr>
        <w:tabs>
          <w:tab w:val="clear" w:pos="1293"/>
          <w:tab w:val="left" w:pos="1134"/>
        </w:tabs>
        <w:jc w:val="both"/>
        <w:rPr>
          <w:szCs w:val="24"/>
          <w:lang w:val="lt-LT"/>
        </w:rPr>
      </w:pPr>
      <w:r w:rsidRPr="00354A10">
        <w:rPr>
          <w:szCs w:val="24"/>
          <w:lang w:val="lt-LT"/>
        </w:rPr>
        <w:tab/>
        <w:t>23.1. inicijuoti savivaldybės institucijų teisės aktų ir kitų dokumentų, susijusių su seniūnijos veikla, rengimą;</w:t>
      </w:r>
    </w:p>
    <w:p w14:paraId="0A71F84C" w14:textId="0854CE9E" w:rsidR="00DE51D4" w:rsidRPr="00354A10" w:rsidRDefault="00DE51D4" w:rsidP="00DE51D4">
      <w:pPr>
        <w:tabs>
          <w:tab w:val="clear" w:pos="1293"/>
          <w:tab w:val="left" w:pos="1134"/>
        </w:tabs>
        <w:jc w:val="both"/>
        <w:rPr>
          <w:szCs w:val="24"/>
          <w:lang w:val="lt-LT"/>
        </w:rPr>
      </w:pPr>
      <w:r w:rsidRPr="00354A10">
        <w:rPr>
          <w:szCs w:val="24"/>
          <w:lang w:val="lt-LT"/>
        </w:rPr>
        <w:tab/>
        <w:t>23.2. gauti iš kitų savivaldybės administracijos padalinių, savivaldybės įstaigų i</w:t>
      </w:r>
      <w:r w:rsidR="00FB6BAC">
        <w:rPr>
          <w:szCs w:val="24"/>
          <w:lang w:val="lt-LT"/>
        </w:rPr>
        <w:t>r</w:t>
      </w:r>
      <w:r w:rsidRPr="00354A10">
        <w:rPr>
          <w:szCs w:val="24"/>
          <w:lang w:val="lt-LT"/>
        </w:rPr>
        <w:t xml:space="preserve"> įmonių informaciją klausimais, susijusiais su seniūnijos veikla;</w:t>
      </w:r>
    </w:p>
    <w:p w14:paraId="514F4410" w14:textId="77777777" w:rsidR="00DE51D4" w:rsidRPr="00354A10" w:rsidRDefault="00DE51D4" w:rsidP="00DE51D4">
      <w:pPr>
        <w:tabs>
          <w:tab w:val="clear" w:pos="1293"/>
          <w:tab w:val="left" w:pos="1134"/>
        </w:tabs>
        <w:jc w:val="both"/>
        <w:rPr>
          <w:szCs w:val="24"/>
          <w:lang w:val="lt-LT"/>
        </w:rPr>
      </w:pPr>
      <w:r w:rsidRPr="00354A10">
        <w:rPr>
          <w:szCs w:val="24"/>
          <w:lang w:val="lt-LT"/>
        </w:rPr>
        <w:tab/>
        <w:t>23.3. teikti informaciją savivaldybės administracijos struktūriniams padaliniams;</w:t>
      </w:r>
    </w:p>
    <w:p w14:paraId="68F30C73" w14:textId="4A298499" w:rsidR="00DE51D4" w:rsidRPr="00354A10" w:rsidRDefault="00DE51D4" w:rsidP="00DE51D4">
      <w:pPr>
        <w:tabs>
          <w:tab w:val="clear" w:pos="1293"/>
          <w:tab w:val="left" w:pos="1134"/>
        </w:tabs>
        <w:jc w:val="both"/>
        <w:rPr>
          <w:szCs w:val="24"/>
          <w:lang w:val="lt-LT"/>
        </w:rPr>
      </w:pPr>
      <w:r w:rsidRPr="00354A10">
        <w:rPr>
          <w:szCs w:val="24"/>
          <w:lang w:val="lt-LT"/>
        </w:rPr>
        <w:tab/>
        <w:t>23.4. kelti kvalifikaciją Lietuvos Respublikos teisės  aktų nustatyta tvarka</w:t>
      </w:r>
      <w:r w:rsidR="00870F59">
        <w:rPr>
          <w:szCs w:val="24"/>
          <w:lang w:val="lt-LT"/>
        </w:rPr>
        <w:t>.</w:t>
      </w:r>
    </w:p>
    <w:p w14:paraId="4F319488" w14:textId="77777777" w:rsidR="00DE51D4" w:rsidRPr="00354A10" w:rsidRDefault="00DE51D4" w:rsidP="00DE51D4">
      <w:pPr>
        <w:tabs>
          <w:tab w:val="clear" w:pos="1293"/>
          <w:tab w:val="left" w:pos="1134"/>
        </w:tabs>
        <w:jc w:val="both"/>
        <w:rPr>
          <w:szCs w:val="24"/>
          <w:lang w:val="lt-LT"/>
        </w:rPr>
      </w:pPr>
      <w:r w:rsidRPr="00354A10">
        <w:rPr>
          <w:szCs w:val="24"/>
          <w:lang w:val="lt-LT"/>
        </w:rPr>
        <w:tab/>
        <w:t>24. Seniūnija (jos valstybės tarnautojai ir darbuotojai), vykdydama savo funkcijas, privalo:</w:t>
      </w:r>
    </w:p>
    <w:p w14:paraId="3C1C0FCE" w14:textId="77777777" w:rsidR="00DE51D4" w:rsidRPr="00354A10" w:rsidRDefault="00DE51D4" w:rsidP="00DE51D4">
      <w:pPr>
        <w:tabs>
          <w:tab w:val="clear" w:pos="1293"/>
          <w:tab w:val="left" w:pos="1134"/>
        </w:tabs>
        <w:jc w:val="both"/>
        <w:rPr>
          <w:szCs w:val="24"/>
          <w:lang w:val="lt-LT"/>
        </w:rPr>
      </w:pPr>
      <w:r w:rsidRPr="00354A10">
        <w:rPr>
          <w:szCs w:val="24"/>
          <w:lang w:val="lt-LT"/>
        </w:rPr>
        <w:tab/>
        <w:t>24.1. tinkamai ir laiku vykdyti pareigybės aprašymuose nustatytas funkcijas, kitas pavestas užduotis;</w:t>
      </w:r>
    </w:p>
    <w:p w14:paraId="1B9728FB" w14:textId="77777777" w:rsidR="00DE51D4" w:rsidRPr="00354A10" w:rsidRDefault="00DE51D4" w:rsidP="00DE51D4">
      <w:pPr>
        <w:tabs>
          <w:tab w:val="clear" w:pos="1293"/>
          <w:tab w:val="left" w:pos="1134"/>
        </w:tabs>
        <w:jc w:val="both"/>
        <w:rPr>
          <w:szCs w:val="24"/>
          <w:lang w:val="lt-LT"/>
        </w:rPr>
      </w:pPr>
      <w:r w:rsidRPr="00354A10">
        <w:rPr>
          <w:szCs w:val="24"/>
          <w:lang w:val="lt-LT"/>
        </w:rPr>
        <w:tab/>
        <w:t>24.2. atsisakyti veiksmų, jei jų vykdymas sukeltų viešųjų ir privačių interesų konfliktą;</w:t>
      </w:r>
    </w:p>
    <w:p w14:paraId="110BE22E" w14:textId="77777777" w:rsidR="00DE51D4" w:rsidRPr="00354A10" w:rsidRDefault="00DE51D4" w:rsidP="00DE51D4">
      <w:pPr>
        <w:tabs>
          <w:tab w:val="clear" w:pos="1293"/>
          <w:tab w:val="left" w:pos="1134"/>
        </w:tabs>
        <w:jc w:val="both"/>
        <w:rPr>
          <w:szCs w:val="24"/>
          <w:lang w:val="lt-LT"/>
        </w:rPr>
      </w:pPr>
      <w:r w:rsidRPr="00354A10">
        <w:rPr>
          <w:szCs w:val="24"/>
          <w:lang w:val="lt-LT"/>
        </w:rPr>
        <w:tab/>
        <w:t>24.3. garantuoti veiklos skaidrumą, teisės aktų nustatyta tvarka teikti informaciją apie savo veiklą;</w:t>
      </w:r>
    </w:p>
    <w:p w14:paraId="0FF0ACA5" w14:textId="77777777" w:rsidR="00DE51D4" w:rsidRPr="00354A10" w:rsidRDefault="00DE51D4" w:rsidP="00DE51D4">
      <w:pPr>
        <w:tabs>
          <w:tab w:val="clear" w:pos="1293"/>
          <w:tab w:val="left" w:pos="1134"/>
        </w:tabs>
        <w:jc w:val="both"/>
        <w:rPr>
          <w:szCs w:val="24"/>
          <w:lang w:val="lt-LT"/>
        </w:rPr>
      </w:pPr>
      <w:r w:rsidRPr="00354A10">
        <w:rPr>
          <w:szCs w:val="24"/>
          <w:lang w:val="lt-LT"/>
        </w:rPr>
        <w:tab/>
        <w:t>24.4. tinkamai saugoti seniūnijos dokumentaciją, laiku ją parengti saugojimui archyve.</w:t>
      </w:r>
    </w:p>
    <w:p w14:paraId="1F1BF6AF" w14:textId="77777777" w:rsidR="00DE51D4" w:rsidRPr="00354A10" w:rsidRDefault="00DE51D4" w:rsidP="00DE51D4">
      <w:pPr>
        <w:tabs>
          <w:tab w:val="clear" w:pos="1293"/>
          <w:tab w:val="left" w:pos="1134"/>
        </w:tabs>
        <w:jc w:val="both"/>
        <w:rPr>
          <w:szCs w:val="24"/>
          <w:lang w:val="lt-LT"/>
        </w:rPr>
      </w:pPr>
      <w:r w:rsidRPr="00354A10">
        <w:rPr>
          <w:szCs w:val="24"/>
          <w:lang w:val="lt-LT"/>
        </w:rPr>
        <w:tab/>
        <w:t>25. Už šiuose nuostatuose numatytų pareigų, taip pat seniūnijos valstybės tarnautojų ir darbuotojų pareigybių aprašymuose nustatytų funkcijų tinkamą vykdymą seniūnijos valstybės tarnautojai atsako Lietuvos Respublikos valstybės tarnybos įstatymo, o darbuotojai, dirbantys pagal darbo sutartis, – Lietuvos Respublikos darbo kodekso nustatyta tvarka.</w:t>
      </w:r>
    </w:p>
    <w:p w14:paraId="411CD45E" w14:textId="77777777" w:rsidR="00DE51D4" w:rsidRPr="00354A10" w:rsidRDefault="00DE51D4" w:rsidP="00EC315D">
      <w:pPr>
        <w:rPr>
          <w:b/>
          <w:szCs w:val="24"/>
          <w:lang w:val="lt-LT"/>
        </w:rPr>
      </w:pPr>
    </w:p>
    <w:p w14:paraId="0A0BE382" w14:textId="77777777" w:rsidR="00DE51D4" w:rsidRPr="00354A10" w:rsidRDefault="00DE51D4" w:rsidP="00DE51D4">
      <w:pPr>
        <w:jc w:val="center"/>
        <w:rPr>
          <w:b/>
          <w:szCs w:val="24"/>
          <w:lang w:val="lt-LT"/>
        </w:rPr>
      </w:pPr>
      <w:r w:rsidRPr="00354A10">
        <w:rPr>
          <w:b/>
          <w:szCs w:val="24"/>
          <w:lang w:val="lt-LT"/>
        </w:rPr>
        <w:t>V SKYRIUS</w:t>
      </w:r>
    </w:p>
    <w:p w14:paraId="05239F0A" w14:textId="77777777" w:rsidR="00DE51D4" w:rsidRPr="00354A10" w:rsidRDefault="00DE51D4" w:rsidP="00DE51D4">
      <w:pPr>
        <w:pStyle w:val="Antrat5"/>
        <w:rPr>
          <w:rFonts w:ascii="Times New Roman" w:hAnsi="Times New Roman"/>
        </w:rPr>
      </w:pPr>
      <w:r w:rsidRPr="00354A10">
        <w:rPr>
          <w:rFonts w:ascii="Times New Roman" w:hAnsi="Times New Roman"/>
        </w:rPr>
        <w:t>BAIGIAMOSIOS NUOSTATOS</w:t>
      </w:r>
    </w:p>
    <w:p w14:paraId="4298E793" w14:textId="77777777" w:rsidR="00DE51D4" w:rsidRPr="00354A10" w:rsidRDefault="00DE51D4" w:rsidP="00DE51D4">
      <w:pPr>
        <w:ind w:firstLine="720"/>
        <w:jc w:val="both"/>
        <w:rPr>
          <w:szCs w:val="24"/>
          <w:lang w:val="lt-LT"/>
        </w:rPr>
      </w:pPr>
      <w:r w:rsidRPr="00354A10">
        <w:rPr>
          <w:szCs w:val="24"/>
          <w:lang w:val="lt-LT"/>
        </w:rPr>
        <w:tab/>
      </w:r>
    </w:p>
    <w:p w14:paraId="13CDD827" w14:textId="77777777" w:rsidR="00E7657E" w:rsidRPr="00354A10" w:rsidRDefault="00DE51D4" w:rsidP="009C213A">
      <w:pPr>
        <w:pStyle w:val="Betarp"/>
        <w:tabs>
          <w:tab w:val="clear" w:pos="1293"/>
          <w:tab w:val="left" w:pos="1134"/>
        </w:tabs>
        <w:jc w:val="both"/>
        <w:rPr>
          <w:lang w:val="lt-LT"/>
        </w:rPr>
      </w:pPr>
      <w:r w:rsidRPr="00354A10">
        <w:rPr>
          <w:szCs w:val="24"/>
          <w:lang w:val="lt-LT"/>
        </w:rPr>
        <w:tab/>
      </w:r>
      <w:r w:rsidR="00E7657E" w:rsidRPr="00354A10">
        <w:rPr>
          <w:lang w:val="lt-LT"/>
        </w:rPr>
        <w:t>26. Nuostatai tvirtinami ir keičiami savivaldybės administracijos direktoriaus įsakymu.</w:t>
      </w:r>
    </w:p>
    <w:p w14:paraId="5AE9FA20" w14:textId="77777777" w:rsidR="00E7657E" w:rsidRDefault="00E7657E" w:rsidP="009C213A">
      <w:pPr>
        <w:tabs>
          <w:tab w:val="clear" w:pos="1293"/>
          <w:tab w:val="left" w:pos="1134"/>
        </w:tabs>
        <w:jc w:val="both"/>
        <w:rPr>
          <w:lang w:val="lt-LT"/>
        </w:rPr>
      </w:pPr>
      <w:r w:rsidRPr="00354A10">
        <w:rPr>
          <w:lang w:val="lt-LT"/>
        </w:rPr>
        <w:tab/>
      </w:r>
      <w:r w:rsidRPr="00A711A2">
        <w:rPr>
          <w:lang w:val="lt-LT"/>
        </w:rPr>
        <w:t>27. Seniūnijos veikla nutraukiama savivaldybės tarybos sprendimu vadovaujantis Lietuvos Respublikos vietos savivaldos įstatymu ir kitais teisės aktais.</w:t>
      </w:r>
    </w:p>
    <w:p w14:paraId="5D2D9309" w14:textId="77777777" w:rsidR="00E7657E" w:rsidRDefault="00E7657E" w:rsidP="009C213A">
      <w:pPr>
        <w:tabs>
          <w:tab w:val="clear" w:pos="1293"/>
          <w:tab w:val="left" w:pos="1134"/>
        </w:tabs>
        <w:jc w:val="both"/>
        <w:rPr>
          <w:lang w:val="lt-LT"/>
        </w:rPr>
      </w:pPr>
      <w:r>
        <w:rPr>
          <w:lang w:val="lt-LT"/>
        </w:rPr>
        <w:tab/>
      </w:r>
      <w:r w:rsidRPr="00354A10">
        <w:rPr>
          <w:lang w:val="lt-LT"/>
        </w:rPr>
        <w:t>28.</w:t>
      </w:r>
      <w:r>
        <w:rPr>
          <w:lang w:val="lt-LT"/>
        </w:rPr>
        <w:t xml:space="preserve"> </w:t>
      </w:r>
      <w:r w:rsidRPr="00354A10">
        <w:rPr>
          <w:lang w:val="lt-LT"/>
        </w:rPr>
        <w:t xml:space="preserve">Patvirtinti </w:t>
      </w:r>
      <w:r>
        <w:rPr>
          <w:lang w:val="lt-LT"/>
        </w:rPr>
        <w:t>n</w:t>
      </w:r>
      <w:r w:rsidRPr="00354A10">
        <w:rPr>
          <w:lang w:val="lt-LT"/>
        </w:rPr>
        <w:t>uostatai, jų pakeitimai įsigalioja nuo jų įregistravimo Juridinių asmenų registre teisės aktų nustatyta tvarka.</w:t>
      </w:r>
    </w:p>
    <w:p w14:paraId="6D0EB95C" w14:textId="386EB250" w:rsidR="00DB3626" w:rsidRDefault="00DB3626" w:rsidP="00E7657E">
      <w:pPr>
        <w:pStyle w:val="Betarp"/>
        <w:jc w:val="both"/>
        <w:rPr>
          <w:lang w:val="lt-LT"/>
        </w:rPr>
      </w:pPr>
    </w:p>
    <w:tbl>
      <w:tblPr>
        <w:tblW w:w="4900" w:type="pct"/>
        <w:tblLayout w:type="fixed"/>
        <w:tblLook w:val="04A0" w:firstRow="1" w:lastRow="0" w:firstColumn="1" w:lastColumn="0" w:noHBand="0" w:noVBand="1"/>
      </w:tblPr>
      <w:tblGrid>
        <w:gridCol w:w="2889"/>
        <w:gridCol w:w="236"/>
        <w:gridCol w:w="80"/>
        <w:gridCol w:w="398"/>
        <w:gridCol w:w="489"/>
        <w:gridCol w:w="488"/>
        <w:gridCol w:w="1149"/>
        <w:gridCol w:w="236"/>
        <w:gridCol w:w="1333"/>
        <w:gridCol w:w="244"/>
        <w:gridCol w:w="1104"/>
        <w:gridCol w:w="488"/>
        <w:gridCol w:w="311"/>
      </w:tblGrid>
      <w:tr w:rsidR="003F1A42" w:rsidRPr="00354A10" w14:paraId="2D465944" w14:textId="77777777" w:rsidTr="00E7657E">
        <w:trPr>
          <w:trHeight w:val="340"/>
        </w:trPr>
        <w:tc>
          <w:tcPr>
            <w:tcW w:w="3205" w:type="dxa"/>
            <w:gridSpan w:val="3"/>
            <w:shd w:val="clear" w:color="auto" w:fill="FFFFFF"/>
            <w:vAlign w:val="bottom"/>
          </w:tcPr>
          <w:p w14:paraId="1D5C0A38" w14:textId="7710E68F" w:rsidR="003F1A42" w:rsidRPr="00354A10" w:rsidRDefault="003F1A42" w:rsidP="00496AC2">
            <w:pPr>
              <w:widowControl w:val="0"/>
              <w:tabs>
                <w:tab w:val="clear" w:pos="1293"/>
              </w:tabs>
              <w:overflowPunct/>
              <w:spacing w:line="276" w:lineRule="atLeast"/>
              <w:ind w:left="-57" w:right="-689"/>
              <w:rPr>
                <w:color w:val="212529"/>
                <w:szCs w:val="24"/>
                <w:lang w:val="lt-LT" w:eastAsia="lt-LT"/>
              </w:rPr>
            </w:pPr>
            <w:r w:rsidRPr="00354A10">
              <w:rPr>
                <w:color w:val="000000"/>
                <w:spacing w:val="-2"/>
                <w:szCs w:val="24"/>
                <w:lang w:val="lt-LT" w:eastAsia="lt-LT"/>
              </w:rPr>
              <w:t xml:space="preserve">Šie </w:t>
            </w:r>
            <w:r w:rsidR="00DB3626">
              <w:rPr>
                <w:color w:val="000000"/>
                <w:spacing w:val="-2"/>
                <w:szCs w:val="24"/>
                <w:lang w:val="lt-LT" w:eastAsia="lt-LT"/>
              </w:rPr>
              <w:t>n</w:t>
            </w:r>
            <w:r w:rsidRPr="00354A10">
              <w:rPr>
                <w:color w:val="000000"/>
                <w:spacing w:val="-2"/>
                <w:szCs w:val="24"/>
                <w:lang w:val="lt-LT" w:eastAsia="lt-LT"/>
              </w:rPr>
              <w:t>uostatai pasirašyti</w:t>
            </w:r>
          </w:p>
        </w:tc>
        <w:tc>
          <w:tcPr>
            <w:tcW w:w="398" w:type="dxa"/>
            <w:shd w:val="clear" w:color="auto" w:fill="FFFFFF"/>
            <w:vAlign w:val="bottom"/>
          </w:tcPr>
          <w:p w14:paraId="6F00D923" w14:textId="77777777" w:rsidR="003F1A42" w:rsidRPr="00354A10" w:rsidRDefault="003F1A42" w:rsidP="00496AC2">
            <w:pPr>
              <w:widowControl w:val="0"/>
              <w:tabs>
                <w:tab w:val="clear" w:pos="1293"/>
              </w:tabs>
              <w:overflowPunct/>
              <w:spacing w:line="276" w:lineRule="atLeast"/>
              <w:ind w:left="-57" w:right="-92"/>
              <w:rPr>
                <w:color w:val="212529"/>
                <w:szCs w:val="24"/>
                <w:lang w:val="lt-LT" w:eastAsia="lt-LT"/>
              </w:rPr>
            </w:pPr>
            <w:r w:rsidRPr="00354A10">
              <w:rPr>
                <w:color w:val="000000"/>
                <w:szCs w:val="24"/>
                <w:lang w:val="lt-LT" w:eastAsia="lt-LT"/>
              </w:rPr>
              <w:t>20</w:t>
            </w:r>
          </w:p>
        </w:tc>
        <w:tc>
          <w:tcPr>
            <w:tcW w:w="489" w:type="dxa"/>
            <w:tcBorders>
              <w:bottom w:val="single" w:sz="8" w:space="0" w:color="000000"/>
            </w:tcBorders>
            <w:shd w:val="clear" w:color="auto" w:fill="FFFFFF"/>
            <w:vAlign w:val="bottom"/>
          </w:tcPr>
          <w:p w14:paraId="0E9708E8" w14:textId="77777777" w:rsidR="003F1A42" w:rsidRPr="00354A10" w:rsidRDefault="003F1A42" w:rsidP="00496AC2">
            <w:pPr>
              <w:widowControl w:val="0"/>
              <w:tabs>
                <w:tab w:val="clear" w:pos="1293"/>
              </w:tabs>
              <w:overflowPunct/>
              <w:textAlignment w:val="auto"/>
              <w:rPr>
                <w:color w:val="212529"/>
                <w:szCs w:val="24"/>
                <w:lang w:val="lt-LT" w:eastAsia="lt-LT"/>
              </w:rPr>
            </w:pPr>
          </w:p>
        </w:tc>
        <w:tc>
          <w:tcPr>
            <w:tcW w:w="488" w:type="dxa"/>
            <w:shd w:val="clear" w:color="auto" w:fill="FFFFFF"/>
            <w:vAlign w:val="bottom"/>
          </w:tcPr>
          <w:p w14:paraId="533D630E" w14:textId="77777777" w:rsidR="003F1A42" w:rsidRPr="00354A10" w:rsidRDefault="003F1A42" w:rsidP="00496AC2">
            <w:pPr>
              <w:widowControl w:val="0"/>
              <w:tabs>
                <w:tab w:val="clear" w:pos="1293"/>
              </w:tabs>
              <w:overflowPunct/>
              <w:spacing w:line="276" w:lineRule="atLeast"/>
              <w:ind w:left="-57" w:right="-57"/>
              <w:rPr>
                <w:color w:val="212529"/>
                <w:szCs w:val="24"/>
                <w:lang w:val="lt-LT" w:eastAsia="lt-LT"/>
              </w:rPr>
            </w:pPr>
            <w:r w:rsidRPr="00354A10">
              <w:rPr>
                <w:color w:val="000000"/>
                <w:szCs w:val="24"/>
                <w:lang w:val="lt-LT" w:eastAsia="lt-LT"/>
              </w:rPr>
              <w:t>m.</w:t>
            </w:r>
          </w:p>
        </w:tc>
        <w:tc>
          <w:tcPr>
            <w:tcW w:w="2718" w:type="dxa"/>
            <w:gridSpan w:val="3"/>
            <w:tcBorders>
              <w:bottom w:val="single" w:sz="8" w:space="0" w:color="000000"/>
            </w:tcBorders>
            <w:shd w:val="clear" w:color="auto" w:fill="FFFFFF"/>
            <w:vAlign w:val="bottom"/>
          </w:tcPr>
          <w:p w14:paraId="750DE175" w14:textId="77777777" w:rsidR="003F1A42" w:rsidRPr="00354A10" w:rsidRDefault="003F1A42" w:rsidP="00496AC2">
            <w:pPr>
              <w:widowControl w:val="0"/>
              <w:tabs>
                <w:tab w:val="clear" w:pos="1293"/>
              </w:tabs>
              <w:overflowPunct/>
              <w:textAlignment w:val="auto"/>
              <w:rPr>
                <w:color w:val="212529"/>
                <w:szCs w:val="24"/>
                <w:lang w:val="lt-LT" w:eastAsia="lt-LT"/>
              </w:rPr>
            </w:pPr>
          </w:p>
        </w:tc>
        <w:tc>
          <w:tcPr>
            <w:tcW w:w="244" w:type="dxa"/>
            <w:shd w:val="clear" w:color="auto" w:fill="FFFFFF"/>
            <w:vAlign w:val="bottom"/>
          </w:tcPr>
          <w:p w14:paraId="308F2962" w14:textId="77777777" w:rsidR="003F1A42" w:rsidRPr="00354A10" w:rsidRDefault="003F1A42" w:rsidP="00496AC2">
            <w:pPr>
              <w:widowControl w:val="0"/>
              <w:tabs>
                <w:tab w:val="clear" w:pos="1293"/>
              </w:tabs>
              <w:overflowPunct/>
              <w:textAlignment w:val="auto"/>
              <w:rPr>
                <w:szCs w:val="24"/>
                <w:lang w:val="lt-LT" w:eastAsia="lt-LT"/>
              </w:rPr>
            </w:pPr>
          </w:p>
        </w:tc>
        <w:tc>
          <w:tcPr>
            <w:tcW w:w="1104" w:type="dxa"/>
            <w:tcBorders>
              <w:bottom w:val="single" w:sz="8" w:space="0" w:color="000000"/>
            </w:tcBorders>
            <w:shd w:val="clear" w:color="auto" w:fill="FFFFFF"/>
            <w:vAlign w:val="bottom"/>
          </w:tcPr>
          <w:p w14:paraId="7F337362" w14:textId="77777777" w:rsidR="003F1A42" w:rsidRPr="00354A10" w:rsidRDefault="003F1A42" w:rsidP="00496AC2">
            <w:pPr>
              <w:widowControl w:val="0"/>
              <w:tabs>
                <w:tab w:val="clear" w:pos="1293"/>
              </w:tabs>
              <w:overflowPunct/>
              <w:textAlignment w:val="auto"/>
              <w:rPr>
                <w:szCs w:val="24"/>
                <w:lang w:val="lt-LT" w:eastAsia="lt-LT"/>
              </w:rPr>
            </w:pPr>
          </w:p>
        </w:tc>
        <w:tc>
          <w:tcPr>
            <w:tcW w:w="488" w:type="dxa"/>
            <w:shd w:val="clear" w:color="auto" w:fill="FFFFFF"/>
            <w:vAlign w:val="bottom"/>
          </w:tcPr>
          <w:p w14:paraId="73DE6E2F" w14:textId="77777777" w:rsidR="003F1A42" w:rsidRPr="00354A10" w:rsidRDefault="003F1A42" w:rsidP="00496AC2">
            <w:pPr>
              <w:widowControl w:val="0"/>
              <w:tabs>
                <w:tab w:val="clear" w:pos="1293"/>
              </w:tabs>
              <w:overflowPunct/>
              <w:spacing w:line="276" w:lineRule="atLeast"/>
              <w:ind w:left="-57" w:right="-57" w:hanging="10"/>
              <w:rPr>
                <w:color w:val="212529"/>
                <w:szCs w:val="24"/>
                <w:lang w:val="lt-LT" w:eastAsia="lt-LT"/>
              </w:rPr>
            </w:pPr>
            <w:r w:rsidRPr="00354A10">
              <w:rPr>
                <w:color w:val="212529"/>
                <w:szCs w:val="24"/>
                <w:lang w:val="lt-LT" w:eastAsia="lt-LT"/>
              </w:rPr>
              <w:t>d.</w:t>
            </w:r>
          </w:p>
        </w:tc>
        <w:tc>
          <w:tcPr>
            <w:tcW w:w="311" w:type="dxa"/>
            <w:tcMar>
              <w:left w:w="0" w:type="dxa"/>
              <w:right w:w="0" w:type="dxa"/>
            </w:tcMar>
          </w:tcPr>
          <w:p w14:paraId="3735FD62" w14:textId="77777777" w:rsidR="003F1A42" w:rsidRPr="00354A10" w:rsidRDefault="003F1A42" w:rsidP="00496AC2">
            <w:pPr>
              <w:widowControl w:val="0"/>
              <w:rPr>
                <w:szCs w:val="24"/>
                <w:lang w:val="lt-LT"/>
              </w:rPr>
            </w:pPr>
          </w:p>
        </w:tc>
      </w:tr>
      <w:tr w:rsidR="003F1A42" w:rsidRPr="00354A10" w14:paraId="4D752196" w14:textId="77777777" w:rsidTr="00E7657E">
        <w:trPr>
          <w:trHeight w:val="340"/>
        </w:trPr>
        <w:tc>
          <w:tcPr>
            <w:tcW w:w="2889" w:type="dxa"/>
            <w:tcBorders>
              <w:bottom w:val="single" w:sz="8" w:space="0" w:color="000000"/>
            </w:tcBorders>
            <w:shd w:val="clear" w:color="auto" w:fill="FFFFFF"/>
          </w:tcPr>
          <w:p w14:paraId="7EDB562C" w14:textId="77777777" w:rsidR="003F1A42" w:rsidRPr="00354A10" w:rsidRDefault="003F1A42" w:rsidP="00496AC2">
            <w:pPr>
              <w:widowControl w:val="0"/>
              <w:tabs>
                <w:tab w:val="clear" w:pos="1293"/>
              </w:tabs>
              <w:overflowPunct/>
              <w:textAlignment w:val="auto"/>
              <w:rPr>
                <w:color w:val="212529"/>
                <w:szCs w:val="24"/>
                <w:lang w:val="lt-LT" w:eastAsia="lt-LT"/>
              </w:rPr>
            </w:pPr>
            <w:r w:rsidRPr="00354A10">
              <w:rPr>
                <w:color w:val="212529"/>
                <w:szCs w:val="24"/>
                <w:lang w:val="lt-LT" w:eastAsia="lt-LT"/>
              </w:rPr>
              <w:t> </w:t>
            </w:r>
          </w:p>
        </w:tc>
        <w:tc>
          <w:tcPr>
            <w:tcW w:w="236" w:type="dxa"/>
            <w:shd w:val="clear" w:color="auto" w:fill="FFFFFF"/>
          </w:tcPr>
          <w:p w14:paraId="3F85D956" w14:textId="77777777" w:rsidR="003F1A42" w:rsidRPr="00354A10" w:rsidRDefault="003F1A42" w:rsidP="00496AC2">
            <w:pPr>
              <w:widowControl w:val="0"/>
              <w:tabs>
                <w:tab w:val="clear" w:pos="1293"/>
              </w:tabs>
              <w:overflowPunct/>
              <w:textAlignment w:val="auto"/>
              <w:rPr>
                <w:color w:val="212529"/>
                <w:szCs w:val="24"/>
                <w:lang w:val="lt-LT" w:eastAsia="lt-LT"/>
              </w:rPr>
            </w:pPr>
          </w:p>
        </w:tc>
        <w:tc>
          <w:tcPr>
            <w:tcW w:w="2604" w:type="dxa"/>
            <w:gridSpan w:val="5"/>
            <w:tcBorders>
              <w:bottom w:val="single" w:sz="8" w:space="0" w:color="000000"/>
            </w:tcBorders>
            <w:shd w:val="clear" w:color="auto" w:fill="FFFFFF"/>
          </w:tcPr>
          <w:p w14:paraId="0CEF7BC2" w14:textId="77777777" w:rsidR="003F1A42" w:rsidRPr="00354A10" w:rsidRDefault="003F1A42" w:rsidP="00496AC2">
            <w:pPr>
              <w:widowControl w:val="0"/>
              <w:tabs>
                <w:tab w:val="clear" w:pos="1293"/>
              </w:tabs>
              <w:overflowPunct/>
              <w:textAlignment w:val="auto"/>
              <w:rPr>
                <w:szCs w:val="24"/>
                <w:lang w:val="lt-LT" w:eastAsia="lt-LT"/>
              </w:rPr>
            </w:pPr>
          </w:p>
        </w:tc>
        <w:tc>
          <w:tcPr>
            <w:tcW w:w="236" w:type="dxa"/>
            <w:shd w:val="clear" w:color="auto" w:fill="FFFFFF"/>
          </w:tcPr>
          <w:p w14:paraId="5A6B67D7" w14:textId="77777777" w:rsidR="003F1A42" w:rsidRPr="00354A10" w:rsidRDefault="003F1A42" w:rsidP="00496AC2">
            <w:pPr>
              <w:widowControl w:val="0"/>
              <w:tabs>
                <w:tab w:val="clear" w:pos="1293"/>
              </w:tabs>
              <w:overflowPunct/>
              <w:textAlignment w:val="auto"/>
              <w:rPr>
                <w:szCs w:val="24"/>
                <w:lang w:val="lt-LT" w:eastAsia="lt-LT"/>
              </w:rPr>
            </w:pPr>
          </w:p>
        </w:tc>
        <w:tc>
          <w:tcPr>
            <w:tcW w:w="3480" w:type="dxa"/>
            <w:gridSpan w:val="5"/>
            <w:tcBorders>
              <w:bottom w:val="single" w:sz="8" w:space="0" w:color="000000"/>
            </w:tcBorders>
            <w:shd w:val="clear" w:color="auto" w:fill="FFFFFF"/>
          </w:tcPr>
          <w:p w14:paraId="657B7CF1" w14:textId="77777777" w:rsidR="003F1A42" w:rsidRPr="00354A10" w:rsidRDefault="003F1A42" w:rsidP="00496AC2">
            <w:pPr>
              <w:widowControl w:val="0"/>
              <w:tabs>
                <w:tab w:val="clear" w:pos="1293"/>
              </w:tabs>
              <w:overflowPunct/>
              <w:textAlignment w:val="auto"/>
              <w:rPr>
                <w:szCs w:val="24"/>
                <w:lang w:val="lt-LT" w:eastAsia="lt-LT"/>
              </w:rPr>
            </w:pPr>
          </w:p>
        </w:tc>
      </w:tr>
      <w:tr w:rsidR="003F1A42" w:rsidRPr="00354A10" w14:paraId="03A5DB01" w14:textId="77777777" w:rsidTr="00E7657E">
        <w:trPr>
          <w:trHeight w:val="170"/>
        </w:trPr>
        <w:tc>
          <w:tcPr>
            <w:tcW w:w="2889" w:type="dxa"/>
            <w:shd w:val="clear" w:color="auto" w:fill="FFFFFF"/>
          </w:tcPr>
          <w:p w14:paraId="219650E2" w14:textId="77777777" w:rsidR="003F1A42" w:rsidRPr="00354A10" w:rsidRDefault="003F1A42" w:rsidP="00496AC2">
            <w:pPr>
              <w:widowControl w:val="0"/>
              <w:tabs>
                <w:tab w:val="clear" w:pos="1293"/>
              </w:tabs>
              <w:overflowPunct/>
              <w:ind w:left="-114" w:right="-135"/>
              <w:jc w:val="center"/>
              <w:rPr>
                <w:color w:val="212529"/>
                <w:szCs w:val="24"/>
                <w:lang w:val="lt-LT" w:eastAsia="lt-LT"/>
              </w:rPr>
            </w:pPr>
            <w:r w:rsidRPr="00354A10">
              <w:rPr>
                <w:i/>
                <w:iCs/>
                <w:color w:val="212529"/>
                <w:szCs w:val="24"/>
                <w:lang w:val="lt-LT" w:eastAsia="lt-LT"/>
              </w:rPr>
              <w:t>(įgaliotas asmuo)</w:t>
            </w:r>
          </w:p>
        </w:tc>
        <w:tc>
          <w:tcPr>
            <w:tcW w:w="236" w:type="dxa"/>
            <w:shd w:val="clear" w:color="auto" w:fill="FFFFFF"/>
          </w:tcPr>
          <w:p w14:paraId="1EA9BC54" w14:textId="77777777" w:rsidR="003F1A42" w:rsidRPr="00354A10" w:rsidRDefault="003F1A42" w:rsidP="00496AC2">
            <w:pPr>
              <w:widowControl w:val="0"/>
              <w:tabs>
                <w:tab w:val="clear" w:pos="1293"/>
              </w:tabs>
              <w:overflowPunct/>
              <w:textAlignment w:val="auto"/>
              <w:rPr>
                <w:color w:val="212529"/>
                <w:szCs w:val="24"/>
                <w:lang w:val="lt-LT" w:eastAsia="lt-LT"/>
              </w:rPr>
            </w:pPr>
          </w:p>
        </w:tc>
        <w:tc>
          <w:tcPr>
            <w:tcW w:w="2604" w:type="dxa"/>
            <w:gridSpan w:val="5"/>
            <w:shd w:val="clear" w:color="auto" w:fill="FFFFFF"/>
          </w:tcPr>
          <w:p w14:paraId="70AAAE44" w14:textId="77777777" w:rsidR="003F1A42" w:rsidRPr="00354A10" w:rsidRDefault="003F1A42" w:rsidP="00496AC2">
            <w:pPr>
              <w:widowControl w:val="0"/>
              <w:tabs>
                <w:tab w:val="clear" w:pos="1293"/>
              </w:tabs>
              <w:overflowPunct/>
              <w:ind w:left="-57" w:right="-57"/>
              <w:jc w:val="center"/>
              <w:rPr>
                <w:color w:val="212529"/>
                <w:szCs w:val="24"/>
                <w:lang w:val="lt-LT" w:eastAsia="lt-LT"/>
              </w:rPr>
            </w:pPr>
            <w:r w:rsidRPr="00354A10">
              <w:rPr>
                <w:i/>
                <w:iCs/>
                <w:color w:val="212529"/>
                <w:szCs w:val="24"/>
                <w:lang w:val="lt-LT" w:eastAsia="lt-LT"/>
              </w:rPr>
              <w:t>(parašas)</w:t>
            </w:r>
          </w:p>
        </w:tc>
        <w:tc>
          <w:tcPr>
            <w:tcW w:w="236" w:type="dxa"/>
            <w:shd w:val="clear" w:color="auto" w:fill="FFFFFF"/>
          </w:tcPr>
          <w:p w14:paraId="5EEC590B" w14:textId="77777777" w:rsidR="003F1A42" w:rsidRPr="00354A10" w:rsidRDefault="003F1A42" w:rsidP="00496AC2">
            <w:pPr>
              <w:widowControl w:val="0"/>
              <w:tabs>
                <w:tab w:val="clear" w:pos="1293"/>
              </w:tabs>
              <w:overflowPunct/>
              <w:textAlignment w:val="auto"/>
              <w:rPr>
                <w:color w:val="212529"/>
                <w:szCs w:val="24"/>
                <w:lang w:val="lt-LT" w:eastAsia="lt-LT"/>
              </w:rPr>
            </w:pPr>
          </w:p>
        </w:tc>
        <w:tc>
          <w:tcPr>
            <w:tcW w:w="3480" w:type="dxa"/>
            <w:gridSpan w:val="5"/>
            <w:shd w:val="clear" w:color="auto" w:fill="FFFFFF"/>
          </w:tcPr>
          <w:p w14:paraId="2C20DC08" w14:textId="77777777" w:rsidR="003F1A42" w:rsidRPr="00354A10" w:rsidRDefault="003F1A42" w:rsidP="00496AC2">
            <w:pPr>
              <w:widowControl w:val="0"/>
              <w:tabs>
                <w:tab w:val="clear" w:pos="1293"/>
              </w:tabs>
              <w:overflowPunct/>
              <w:ind w:left="-57" w:right="-57"/>
              <w:jc w:val="center"/>
              <w:rPr>
                <w:color w:val="212529"/>
                <w:szCs w:val="24"/>
                <w:lang w:val="lt-LT" w:eastAsia="lt-LT"/>
              </w:rPr>
            </w:pPr>
            <w:r w:rsidRPr="00354A10">
              <w:rPr>
                <w:i/>
                <w:iCs/>
                <w:color w:val="212529"/>
                <w:szCs w:val="24"/>
                <w:lang w:val="lt-LT" w:eastAsia="lt-LT"/>
              </w:rPr>
              <w:t>(vardas, pavardė)</w:t>
            </w:r>
          </w:p>
        </w:tc>
      </w:tr>
    </w:tbl>
    <w:p w14:paraId="0CCF5C68" w14:textId="77777777" w:rsidR="003F1A42" w:rsidRPr="00354A10" w:rsidRDefault="003F1A42" w:rsidP="003F1A42">
      <w:pPr>
        <w:pStyle w:val="Betarp"/>
        <w:rPr>
          <w:szCs w:val="24"/>
          <w:lang w:val="lt-LT"/>
        </w:rPr>
      </w:pPr>
    </w:p>
    <w:p w14:paraId="0A18A740" w14:textId="41DD5177" w:rsidR="003F1A42" w:rsidRPr="00354A10" w:rsidRDefault="003F1A42" w:rsidP="003F1A42">
      <w:pPr>
        <w:pStyle w:val="Betarp"/>
        <w:jc w:val="center"/>
        <w:rPr>
          <w:szCs w:val="24"/>
          <w:lang w:val="lt-LT"/>
        </w:rPr>
      </w:pPr>
    </w:p>
    <w:p w14:paraId="6ED4EED4" w14:textId="77777777" w:rsidR="003F1A42" w:rsidRPr="00354A10" w:rsidRDefault="003F1A42" w:rsidP="003F1A42">
      <w:pPr>
        <w:pStyle w:val="Antrat1"/>
        <w:jc w:val="left"/>
        <w:rPr>
          <w:b w:val="0"/>
          <w:szCs w:val="24"/>
        </w:rPr>
      </w:pPr>
      <w:r w:rsidRPr="00354A10">
        <w:rPr>
          <w:b w:val="0"/>
          <w:szCs w:val="24"/>
        </w:rPr>
        <w:tab/>
      </w:r>
    </w:p>
    <w:p w14:paraId="75DA29D7" w14:textId="1D9DEFB3" w:rsidR="00DE51D4" w:rsidRPr="00354A10" w:rsidRDefault="00DE51D4" w:rsidP="00DE51D4">
      <w:pPr>
        <w:jc w:val="both"/>
        <w:rPr>
          <w:szCs w:val="24"/>
          <w:lang w:val="lt-LT"/>
        </w:rPr>
      </w:pPr>
    </w:p>
    <w:p w14:paraId="590CC874" w14:textId="77777777" w:rsidR="00030623" w:rsidRPr="00354A10" w:rsidRDefault="00030623" w:rsidP="00030623">
      <w:pPr>
        <w:rPr>
          <w:szCs w:val="24"/>
          <w:lang w:val="lt-LT"/>
        </w:rPr>
      </w:pPr>
    </w:p>
    <w:p w14:paraId="0FA0BA9E" w14:textId="49E1CCB5" w:rsidR="00F44E8F" w:rsidRDefault="00D740CE" w:rsidP="001F2894">
      <w:pPr>
        <w:rPr>
          <w:b/>
          <w:szCs w:val="24"/>
        </w:rPr>
      </w:pPr>
      <w:r>
        <w:tab/>
      </w:r>
      <w:r>
        <w:tab/>
      </w:r>
      <w:r>
        <w:tab/>
      </w:r>
      <w:r>
        <w:tab/>
      </w:r>
    </w:p>
    <w:p w14:paraId="0BF7696B" w14:textId="4D6B148F" w:rsidR="004236A2" w:rsidRPr="00354A10" w:rsidRDefault="004236A2" w:rsidP="002E1300">
      <w:pPr>
        <w:pStyle w:val="Antrat1"/>
        <w:ind w:left="3888" w:firstLine="1296"/>
        <w:jc w:val="both"/>
        <w:rPr>
          <w:b w:val="0"/>
          <w:szCs w:val="24"/>
        </w:rPr>
      </w:pPr>
      <w:r w:rsidRPr="00354A10">
        <w:rPr>
          <w:b w:val="0"/>
          <w:szCs w:val="24"/>
        </w:rPr>
        <w:t>PATVIRTINTA</w:t>
      </w:r>
    </w:p>
    <w:p w14:paraId="2D93EF6F" w14:textId="03E63CEA" w:rsidR="004236A2" w:rsidRPr="00354A10" w:rsidRDefault="004236A2" w:rsidP="004236A2">
      <w:pPr>
        <w:jc w:val="both"/>
        <w:rPr>
          <w:szCs w:val="24"/>
          <w:lang w:val="lt-LT"/>
        </w:rPr>
      </w:pPr>
      <w:r w:rsidRPr="00354A10">
        <w:rPr>
          <w:szCs w:val="24"/>
          <w:lang w:val="lt-LT"/>
        </w:rPr>
        <w:tab/>
      </w:r>
      <w:r w:rsidRPr="00354A10">
        <w:rPr>
          <w:szCs w:val="24"/>
          <w:lang w:val="lt-LT"/>
        </w:rPr>
        <w:tab/>
      </w:r>
      <w:r w:rsidRPr="00354A10">
        <w:rPr>
          <w:szCs w:val="24"/>
          <w:lang w:val="lt-LT"/>
        </w:rPr>
        <w:tab/>
      </w:r>
      <w:r w:rsidRPr="00354A10">
        <w:rPr>
          <w:szCs w:val="24"/>
          <w:lang w:val="lt-LT"/>
        </w:rPr>
        <w:tab/>
      </w:r>
      <w:r w:rsidR="002E1300">
        <w:rPr>
          <w:szCs w:val="24"/>
          <w:lang w:val="lt-LT"/>
        </w:rPr>
        <w:tab/>
      </w:r>
      <w:r w:rsidRPr="00354A10">
        <w:rPr>
          <w:szCs w:val="24"/>
          <w:lang w:val="lt-LT"/>
        </w:rPr>
        <w:t>Ignalinos rajono savivaldybės administracijos</w:t>
      </w:r>
    </w:p>
    <w:p w14:paraId="1F554CB1" w14:textId="0D334B8E" w:rsidR="004236A2" w:rsidRPr="00354A10" w:rsidRDefault="004236A2" w:rsidP="004236A2">
      <w:pPr>
        <w:jc w:val="both"/>
        <w:rPr>
          <w:szCs w:val="24"/>
          <w:lang w:val="lt-LT"/>
        </w:rPr>
      </w:pPr>
      <w:r w:rsidRPr="00354A10">
        <w:rPr>
          <w:szCs w:val="24"/>
          <w:lang w:val="lt-LT"/>
        </w:rPr>
        <w:tab/>
      </w:r>
      <w:r w:rsidRPr="00354A10">
        <w:rPr>
          <w:szCs w:val="24"/>
          <w:lang w:val="lt-LT"/>
        </w:rPr>
        <w:tab/>
      </w:r>
      <w:r w:rsidRPr="00354A10">
        <w:rPr>
          <w:szCs w:val="24"/>
          <w:lang w:val="lt-LT"/>
        </w:rPr>
        <w:tab/>
      </w:r>
      <w:r w:rsidRPr="00354A10">
        <w:rPr>
          <w:szCs w:val="24"/>
          <w:lang w:val="lt-LT"/>
        </w:rPr>
        <w:tab/>
      </w:r>
      <w:r w:rsidR="002E1300">
        <w:rPr>
          <w:szCs w:val="24"/>
          <w:lang w:val="lt-LT"/>
        </w:rPr>
        <w:tab/>
      </w:r>
      <w:r w:rsidRPr="00354A10">
        <w:rPr>
          <w:szCs w:val="24"/>
          <w:lang w:val="lt-LT"/>
        </w:rPr>
        <w:t xml:space="preserve">direktoriaus 2022 m.              d. įsakymu Nr. </w:t>
      </w:r>
    </w:p>
    <w:p w14:paraId="266BF433" w14:textId="77777777" w:rsidR="004236A2" w:rsidRPr="00354A10" w:rsidRDefault="004236A2" w:rsidP="004236A2">
      <w:pPr>
        <w:pStyle w:val="Antrat1"/>
        <w:jc w:val="both"/>
        <w:rPr>
          <w:szCs w:val="24"/>
        </w:rPr>
      </w:pPr>
    </w:p>
    <w:p w14:paraId="637840BA" w14:textId="77777777" w:rsidR="004236A2" w:rsidRPr="00354A10" w:rsidRDefault="004236A2" w:rsidP="004236A2">
      <w:pPr>
        <w:pStyle w:val="Antrat2"/>
        <w:rPr>
          <w:rFonts w:ascii="Times New Roman" w:hAnsi="Times New Roman"/>
          <w:b/>
          <w:bCs/>
          <w:sz w:val="24"/>
        </w:rPr>
      </w:pPr>
      <w:r w:rsidRPr="00354A10">
        <w:rPr>
          <w:rFonts w:ascii="Times New Roman" w:hAnsi="Times New Roman"/>
          <w:b/>
          <w:bCs/>
          <w:sz w:val="24"/>
        </w:rPr>
        <w:t>IGNALINOS RAJONO SAVIVALDYBĖS ADMINISTRACIJOS</w:t>
      </w:r>
    </w:p>
    <w:p w14:paraId="175812D0" w14:textId="77777777" w:rsidR="004236A2" w:rsidRPr="00354A10" w:rsidRDefault="004236A2" w:rsidP="004236A2">
      <w:pPr>
        <w:pStyle w:val="Antrat2"/>
        <w:rPr>
          <w:rFonts w:ascii="Times New Roman" w:hAnsi="Times New Roman"/>
          <w:b/>
          <w:bCs/>
          <w:sz w:val="24"/>
        </w:rPr>
      </w:pPr>
      <w:r w:rsidRPr="00354A10">
        <w:rPr>
          <w:rFonts w:ascii="Times New Roman" w:hAnsi="Times New Roman"/>
          <w:b/>
          <w:bCs/>
          <w:sz w:val="24"/>
        </w:rPr>
        <w:t xml:space="preserve"> STRUKTŪRINIO TERITORINIO PADALINIO – IGNALINOS MIESTO SENIŪNIJOS </w:t>
      </w:r>
    </w:p>
    <w:p w14:paraId="28D676FA" w14:textId="77777777" w:rsidR="004236A2" w:rsidRPr="00354A10" w:rsidRDefault="004236A2" w:rsidP="004236A2">
      <w:pPr>
        <w:pStyle w:val="Antrat2"/>
        <w:rPr>
          <w:rFonts w:ascii="Times New Roman" w:hAnsi="Times New Roman"/>
          <w:b/>
          <w:bCs/>
          <w:sz w:val="24"/>
        </w:rPr>
      </w:pPr>
      <w:r w:rsidRPr="00354A10">
        <w:rPr>
          <w:rFonts w:ascii="Times New Roman" w:hAnsi="Times New Roman"/>
          <w:b/>
          <w:bCs/>
          <w:sz w:val="24"/>
        </w:rPr>
        <w:t>VEIKLOS NUOSTATAI</w:t>
      </w:r>
    </w:p>
    <w:p w14:paraId="469F1E40" w14:textId="77777777" w:rsidR="004236A2" w:rsidRPr="00354A10" w:rsidRDefault="004236A2" w:rsidP="004236A2">
      <w:pPr>
        <w:rPr>
          <w:szCs w:val="24"/>
          <w:lang w:val="lt-LT"/>
        </w:rPr>
      </w:pPr>
    </w:p>
    <w:p w14:paraId="61585763" w14:textId="77777777" w:rsidR="004236A2" w:rsidRPr="00354A10" w:rsidRDefault="004236A2" w:rsidP="004236A2">
      <w:pPr>
        <w:pStyle w:val="Antrat1"/>
        <w:tabs>
          <w:tab w:val="left" w:pos="1293"/>
        </w:tabs>
        <w:rPr>
          <w:szCs w:val="24"/>
        </w:rPr>
      </w:pPr>
      <w:r w:rsidRPr="00354A10">
        <w:rPr>
          <w:szCs w:val="24"/>
        </w:rPr>
        <w:t>I SKYRIUS</w:t>
      </w:r>
    </w:p>
    <w:p w14:paraId="151D5E83" w14:textId="77777777" w:rsidR="004236A2" w:rsidRPr="00354A10" w:rsidRDefault="004236A2" w:rsidP="004236A2">
      <w:pPr>
        <w:pStyle w:val="Antrat3"/>
        <w:jc w:val="center"/>
        <w:rPr>
          <w:rFonts w:ascii="Times New Roman" w:hAnsi="Times New Roman"/>
          <w:b/>
          <w:bCs/>
          <w:sz w:val="24"/>
        </w:rPr>
      </w:pPr>
      <w:r w:rsidRPr="00354A10">
        <w:rPr>
          <w:rFonts w:ascii="Times New Roman" w:hAnsi="Times New Roman"/>
          <w:b/>
          <w:bCs/>
          <w:sz w:val="24"/>
        </w:rPr>
        <w:t xml:space="preserve"> BENDROSIOS NUOSTATOS</w:t>
      </w:r>
    </w:p>
    <w:p w14:paraId="22BF907F" w14:textId="77777777" w:rsidR="004236A2" w:rsidRPr="00354A10" w:rsidRDefault="004236A2" w:rsidP="004236A2">
      <w:pPr>
        <w:rPr>
          <w:szCs w:val="24"/>
          <w:lang w:val="lt-LT"/>
        </w:rPr>
      </w:pPr>
    </w:p>
    <w:p w14:paraId="0A86C848" w14:textId="2566D39C" w:rsidR="00224D5E" w:rsidRPr="00354A10" w:rsidRDefault="004236A2" w:rsidP="009C213A">
      <w:pPr>
        <w:tabs>
          <w:tab w:val="clear" w:pos="1293"/>
          <w:tab w:val="left" w:pos="1134"/>
        </w:tabs>
        <w:jc w:val="both"/>
        <w:rPr>
          <w:szCs w:val="24"/>
          <w:lang w:val="lt-LT"/>
        </w:rPr>
      </w:pPr>
      <w:r w:rsidRPr="00354A10">
        <w:rPr>
          <w:szCs w:val="24"/>
          <w:lang w:val="lt-LT"/>
        </w:rPr>
        <w:tab/>
      </w:r>
      <w:r w:rsidR="00224D5E" w:rsidRPr="00354A10">
        <w:rPr>
          <w:szCs w:val="24"/>
          <w:lang w:val="lt-LT"/>
        </w:rPr>
        <w:t xml:space="preserve">1. Ignalinos rajono savivaldybės administracija – biudžetinė viešojo administravimo įstaiga. Buveinė – </w:t>
      </w:r>
      <w:r w:rsidR="005414E8" w:rsidRPr="00354A10">
        <w:rPr>
          <w:szCs w:val="24"/>
          <w:lang w:val="lt-LT"/>
        </w:rPr>
        <w:t xml:space="preserve">Laisvės a. 70, Ignalinos </w:t>
      </w:r>
      <w:r w:rsidR="005414E8">
        <w:rPr>
          <w:szCs w:val="24"/>
          <w:lang w:val="lt-LT"/>
        </w:rPr>
        <w:t>m.</w:t>
      </w:r>
      <w:r w:rsidR="005414E8" w:rsidRPr="00354A10">
        <w:rPr>
          <w:szCs w:val="24"/>
          <w:lang w:val="lt-LT"/>
        </w:rPr>
        <w:t xml:space="preserve">, Ignalinos </w:t>
      </w:r>
      <w:r w:rsidR="005414E8">
        <w:rPr>
          <w:szCs w:val="24"/>
          <w:lang w:val="lt-LT"/>
        </w:rPr>
        <w:t>r. sav</w:t>
      </w:r>
      <w:r w:rsidR="005414E8" w:rsidRPr="00354A10">
        <w:rPr>
          <w:szCs w:val="24"/>
          <w:lang w:val="lt-LT"/>
        </w:rPr>
        <w:t xml:space="preserve">. </w:t>
      </w:r>
      <w:r w:rsidR="00224D5E" w:rsidRPr="00354A10">
        <w:rPr>
          <w:szCs w:val="24"/>
          <w:lang w:val="lt-LT"/>
        </w:rPr>
        <w:t xml:space="preserve">Juridinio asmens kodas 288768350. </w:t>
      </w:r>
    </w:p>
    <w:p w14:paraId="5533BC4B" w14:textId="74D0C748" w:rsidR="00523A4F" w:rsidRDefault="00224D5E" w:rsidP="009C213A">
      <w:pPr>
        <w:tabs>
          <w:tab w:val="clear" w:pos="1293"/>
          <w:tab w:val="left" w:pos="1134"/>
        </w:tabs>
        <w:jc w:val="both"/>
        <w:rPr>
          <w:szCs w:val="24"/>
          <w:lang w:val="lt-LT"/>
        </w:rPr>
      </w:pPr>
      <w:r w:rsidRPr="00354A10">
        <w:rPr>
          <w:szCs w:val="24"/>
          <w:lang w:val="lt-LT"/>
        </w:rPr>
        <w:tab/>
        <w:t>Registrų centro Juridinių asmenų registre yra kaupiami ir saugomi duomenys apie Ignalinos rajono savivaldybės administracijos ir savivaldybės administracijos filialų, t.</w:t>
      </w:r>
      <w:r w:rsidR="005414E8">
        <w:rPr>
          <w:szCs w:val="24"/>
          <w:lang w:val="lt-LT"/>
        </w:rPr>
        <w:t xml:space="preserve"> </w:t>
      </w:r>
      <w:r w:rsidRPr="00354A10">
        <w:rPr>
          <w:szCs w:val="24"/>
          <w:lang w:val="lt-LT"/>
        </w:rPr>
        <w:t>y. seniūnijų veiklą. Ignalinos rajono savivaldybės administracija turi elektroninio pristatymo dėžutės adresą, (juridinio asmens kodas 288768350), filialai elektroninio pristatymo dėžutės adreso neturi. Ignalinos rajono savivaldybės taryba sprendžia dėl seniūnijos formos keitimo tikslingumo.</w:t>
      </w:r>
    </w:p>
    <w:p w14:paraId="065484ED" w14:textId="3CCB5B38" w:rsidR="004236A2" w:rsidRPr="00354A10" w:rsidRDefault="00523A4F" w:rsidP="009C213A">
      <w:pPr>
        <w:tabs>
          <w:tab w:val="clear" w:pos="1293"/>
          <w:tab w:val="left" w:pos="1134"/>
        </w:tabs>
        <w:jc w:val="both"/>
        <w:rPr>
          <w:szCs w:val="24"/>
          <w:lang w:val="lt-LT"/>
        </w:rPr>
      </w:pPr>
      <w:r>
        <w:rPr>
          <w:szCs w:val="24"/>
          <w:lang w:val="lt-LT"/>
        </w:rPr>
        <w:tab/>
      </w:r>
      <w:r w:rsidR="004236A2" w:rsidRPr="00354A10">
        <w:rPr>
          <w:szCs w:val="24"/>
          <w:lang w:val="lt-LT"/>
        </w:rPr>
        <w:t>2. Ignalinos rajono savivaldybės administracijos (toliau – savivaldybės administracijos) Ignalinos miesto seniūnija (toliau – seniūnija) yra savivaldybės administracijos struktūrinis teritorinis padalinys – jos filialas, veikiantis tam tikroje Ignalinos rajono savivaldybės (toliau – savivaldybė) teritorijos dalyje.</w:t>
      </w:r>
      <w:r w:rsidR="00A92782">
        <w:rPr>
          <w:szCs w:val="24"/>
          <w:lang w:val="lt-LT"/>
        </w:rPr>
        <w:t xml:space="preserve"> </w:t>
      </w:r>
      <w:r w:rsidR="004236A2" w:rsidRPr="00354A10">
        <w:rPr>
          <w:szCs w:val="24"/>
          <w:lang w:val="lt-LT"/>
        </w:rPr>
        <w:t>Seniūnijos – savivaldybės administracijos filialo – veiklą reglamentuoja savivaldybės administracijos direktoriaus patvirtinti seniūnijos nuostatai.</w:t>
      </w:r>
    </w:p>
    <w:p w14:paraId="737C3A1B" w14:textId="750302D1" w:rsidR="004236A2" w:rsidRPr="00354A10" w:rsidRDefault="004236A2" w:rsidP="009C213A">
      <w:pPr>
        <w:tabs>
          <w:tab w:val="clear" w:pos="1293"/>
          <w:tab w:val="left" w:pos="1134"/>
        </w:tabs>
        <w:jc w:val="both"/>
        <w:rPr>
          <w:szCs w:val="24"/>
          <w:lang w:val="lt-LT"/>
        </w:rPr>
      </w:pPr>
      <w:r w:rsidRPr="00354A10">
        <w:rPr>
          <w:szCs w:val="24"/>
          <w:lang w:val="lt-LT"/>
        </w:rPr>
        <w:t> </w:t>
      </w:r>
      <w:r w:rsidRPr="00354A10">
        <w:rPr>
          <w:szCs w:val="24"/>
          <w:lang w:val="lt-LT"/>
        </w:rPr>
        <w:tab/>
        <w:t>3. Ignalinos rajono savivaldybės administracijos Ignalinos miesto seniūnijos veiklos nuostatai (toliau – nuostatai) nustato seniūnijos uždavinius, apibrėžia seniūnijos funkcijas, teises ir pareigas, darbo organizavimą, atsakomybę, kitus veiklos klausimus.</w:t>
      </w:r>
    </w:p>
    <w:p w14:paraId="7FCE1EFB" w14:textId="77777777" w:rsidR="004236A2" w:rsidRPr="00354A10" w:rsidRDefault="004236A2" w:rsidP="009C213A">
      <w:pPr>
        <w:tabs>
          <w:tab w:val="clear" w:pos="1293"/>
          <w:tab w:val="left" w:pos="1134"/>
        </w:tabs>
        <w:jc w:val="both"/>
        <w:rPr>
          <w:szCs w:val="24"/>
          <w:lang w:val="lt-LT"/>
        </w:rPr>
      </w:pPr>
      <w:r w:rsidRPr="00354A10">
        <w:rPr>
          <w:szCs w:val="24"/>
          <w:lang w:val="lt-LT"/>
        </w:rPr>
        <w:tab/>
        <w:t xml:space="preserve"> 4. Seniūnija savo veikloje vadovaujasi Lietuvos Respublikos Konstitucija, Lietuvos Respublikos civiliniu kodeksu, Lietuvos Respublikos vietos savivaldos įstatymu, kitais įstatymais, Lietuvos Respublikos Vyriausybės nutarimais, savivaldybės tarybos sprendimais, mero potvarkiais, Ignalinos rajono savivaldybės administracijos direktoriaus (toliau – savivaldybės administracijos direktorius) įsakymais, kitais teisės aktais ir šiais nuostatais.</w:t>
      </w:r>
    </w:p>
    <w:p w14:paraId="21878915" w14:textId="77777777" w:rsidR="004236A2" w:rsidRPr="00354A10" w:rsidRDefault="004236A2" w:rsidP="009C213A">
      <w:pPr>
        <w:tabs>
          <w:tab w:val="clear" w:pos="1293"/>
          <w:tab w:val="left" w:pos="1134"/>
        </w:tabs>
        <w:jc w:val="both"/>
        <w:rPr>
          <w:szCs w:val="24"/>
          <w:lang w:val="lt-LT"/>
        </w:rPr>
      </w:pPr>
      <w:r w:rsidRPr="00354A10">
        <w:rPr>
          <w:szCs w:val="24"/>
          <w:lang w:val="lt-LT"/>
        </w:rPr>
        <w:tab/>
        <w:t>5. Seniūnijos tikslas – spręsti jos kompetencijai priklausančius klausimus atitinkamoje savivaldybės tarybos priskirtoje teritorijoje, įgyvendinti pavestas vietos savivaldos ir viešojo administravimo įstatymo funkcijas.</w:t>
      </w:r>
    </w:p>
    <w:p w14:paraId="67A2B4E1" w14:textId="77777777" w:rsidR="004236A2" w:rsidRPr="00354A10" w:rsidRDefault="004236A2" w:rsidP="009C213A">
      <w:pPr>
        <w:tabs>
          <w:tab w:val="clear" w:pos="1293"/>
          <w:tab w:val="left" w:pos="1134"/>
        </w:tabs>
        <w:jc w:val="both"/>
        <w:rPr>
          <w:szCs w:val="24"/>
          <w:lang w:val="lt-LT"/>
        </w:rPr>
      </w:pPr>
      <w:r w:rsidRPr="00354A10">
        <w:rPr>
          <w:szCs w:val="24"/>
          <w:lang w:val="lt-LT"/>
        </w:rPr>
        <w:tab/>
        <w:t>6. Seniūnijos veikla organizuojama pagal seniūnijos metinį veiklos planą.</w:t>
      </w:r>
    </w:p>
    <w:p w14:paraId="68021C2A" w14:textId="77777777" w:rsidR="004236A2" w:rsidRPr="00354A10" w:rsidRDefault="004236A2" w:rsidP="009C213A">
      <w:pPr>
        <w:tabs>
          <w:tab w:val="clear" w:pos="1293"/>
          <w:tab w:val="left" w:pos="1134"/>
        </w:tabs>
        <w:jc w:val="both"/>
        <w:rPr>
          <w:szCs w:val="24"/>
          <w:lang w:val="lt-LT"/>
        </w:rPr>
      </w:pPr>
      <w:r w:rsidRPr="00354A10">
        <w:rPr>
          <w:szCs w:val="24"/>
          <w:lang w:val="lt-LT"/>
        </w:rPr>
        <w:tab/>
        <w:t xml:space="preserve">7. Seniūnija sprendžia jos kompetencijai priklausančius klausimus. </w:t>
      </w:r>
    </w:p>
    <w:p w14:paraId="33FF5DD6" w14:textId="77777777" w:rsidR="004236A2" w:rsidRPr="00354A10" w:rsidRDefault="004236A2" w:rsidP="009C213A">
      <w:pPr>
        <w:pStyle w:val="Pagrindinistekstas"/>
        <w:tabs>
          <w:tab w:val="clear" w:pos="1293"/>
          <w:tab w:val="left" w:pos="1134"/>
        </w:tabs>
        <w:rPr>
          <w:szCs w:val="24"/>
          <w:lang w:val="lt-LT"/>
        </w:rPr>
      </w:pPr>
      <w:r w:rsidRPr="00354A10">
        <w:rPr>
          <w:szCs w:val="24"/>
          <w:lang w:val="lt-LT"/>
        </w:rPr>
        <w:tab/>
        <w:t xml:space="preserve">8. Seniūnijos veikla finansuojama iš savivaldybės biudžeto ir kitų įstatymuose nustatytų lėšų. </w:t>
      </w:r>
      <w:r w:rsidRPr="00354A10">
        <w:rPr>
          <w:color w:val="000000"/>
          <w:szCs w:val="24"/>
          <w:shd w:val="clear" w:color="auto" w:fill="FFFFFF"/>
          <w:lang w:val="lt-LT"/>
        </w:rPr>
        <w:t>Seniūnija turi sąskaitą banke.</w:t>
      </w:r>
      <w:r w:rsidRPr="00354A10">
        <w:rPr>
          <w:szCs w:val="24"/>
          <w:lang w:val="lt-LT"/>
        </w:rPr>
        <w:t xml:space="preserve"> </w:t>
      </w:r>
    </w:p>
    <w:p w14:paraId="66BFA7C4" w14:textId="5AB77B3B" w:rsidR="004236A2" w:rsidRPr="00354A10" w:rsidRDefault="004236A2" w:rsidP="009C213A">
      <w:pPr>
        <w:tabs>
          <w:tab w:val="clear" w:pos="1293"/>
          <w:tab w:val="left" w:pos="1134"/>
          <w:tab w:val="left" w:pos="1562"/>
        </w:tabs>
        <w:jc w:val="both"/>
        <w:rPr>
          <w:szCs w:val="24"/>
          <w:lang w:val="lt-LT"/>
        </w:rPr>
      </w:pPr>
      <w:r w:rsidRPr="00354A10">
        <w:rPr>
          <w:szCs w:val="24"/>
          <w:lang w:val="lt-LT"/>
        </w:rPr>
        <w:tab/>
        <w:t>9. Seniūnijos adresas: Vasario 16-osios g. 8, 30115 Ignalina, Ignalinos miesto sen., Ignalinos r. sav.,</w:t>
      </w:r>
      <w:r w:rsidR="00A92782">
        <w:rPr>
          <w:szCs w:val="24"/>
          <w:lang w:val="lt-LT"/>
        </w:rPr>
        <w:t xml:space="preserve"> </w:t>
      </w:r>
      <w:r w:rsidRPr="00354A10">
        <w:rPr>
          <w:szCs w:val="24"/>
          <w:lang w:val="lt-LT"/>
        </w:rPr>
        <w:t>juridinio asmens filialo kodas 188633316.</w:t>
      </w:r>
    </w:p>
    <w:p w14:paraId="6193FFEA" w14:textId="77777777" w:rsidR="004236A2" w:rsidRPr="00354A10" w:rsidRDefault="004236A2" w:rsidP="004236A2">
      <w:pPr>
        <w:tabs>
          <w:tab w:val="clear" w:pos="1293"/>
          <w:tab w:val="left" w:pos="1134"/>
          <w:tab w:val="left" w:pos="1562"/>
        </w:tabs>
        <w:jc w:val="both"/>
        <w:rPr>
          <w:szCs w:val="24"/>
          <w:lang w:val="lt-LT"/>
        </w:rPr>
      </w:pPr>
    </w:p>
    <w:p w14:paraId="05CD9B90" w14:textId="77777777" w:rsidR="004236A2" w:rsidRPr="00354A10" w:rsidRDefault="004236A2" w:rsidP="004236A2">
      <w:pPr>
        <w:pStyle w:val="Antrat1"/>
        <w:tabs>
          <w:tab w:val="left" w:pos="1293"/>
        </w:tabs>
        <w:rPr>
          <w:szCs w:val="24"/>
        </w:rPr>
      </w:pPr>
      <w:r w:rsidRPr="00354A10">
        <w:rPr>
          <w:szCs w:val="24"/>
        </w:rPr>
        <w:t>II SKYRIUS</w:t>
      </w:r>
    </w:p>
    <w:p w14:paraId="3BD597D6" w14:textId="77777777" w:rsidR="004236A2" w:rsidRPr="00354A10" w:rsidRDefault="004236A2" w:rsidP="004236A2">
      <w:pPr>
        <w:pStyle w:val="Antrat1"/>
        <w:tabs>
          <w:tab w:val="left" w:pos="1293"/>
        </w:tabs>
        <w:rPr>
          <w:bCs/>
          <w:szCs w:val="24"/>
        </w:rPr>
      </w:pPr>
      <w:r w:rsidRPr="00354A10">
        <w:rPr>
          <w:bCs/>
          <w:szCs w:val="24"/>
        </w:rPr>
        <w:t>SENIŪNIJOS IR SENIŪNO UŽDAVINIAI IR FUNKCIJOS</w:t>
      </w:r>
    </w:p>
    <w:p w14:paraId="0C2ED33F" w14:textId="77777777" w:rsidR="004236A2" w:rsidRPr="00354A10" w:rsidRDefault="004236A2" w:rsidP="004236A2">
      <w:pPr>
        <w:jc w:val="both"/>
        <w:rPr>
          <w:b/>
          <w:bCs/>
          <w:szCs w:val="24"/>
          <w:lang w:val="lt-LT"/>
        </w:rPr>
      </w:pPr>
    </w:p>
    <w:p w14:paraId="7B6ADDF1" w14:textId="77777777" w:rsidR="004236A2" w:rsidRPr="00354A10" w:rsidRDefault="004236A2" w:rsidP="004236A2">
      <w:pPr>
        <w:tabs>
          <w:tab w:val="clear" w:pos="1293"/>
          <w:tab w:val="left" w:pos="1134"/>
        </w:tabs>
        <w:jc w:val="both"/>
        <w:rPr>
          <w:szCs w:val="24"/>
          <w:lang w:val="lt-LT"/>
        </w:rPr>
      </w:pPr>
      <w:r w:rsidRPr="00354A10">
        <w:rPr>
          <w:szCs w:val="24"/>
          <w:lang w:val="lt-LT"/>
        </w:rPr>
        <w:tab/>
        <w:t>10. Seniūnijos uždaviniai – įgyvendinti jai priskirtas funkcijas, numatytas Vietos savivaldos įstatyme, siekiant užtikrinti visų vietos bendruomenės narių interesų įgyvendinimą.</w:t>
      </w:r>
    </w:p>
    <w:p w14:paraId="4DD16062" w14:textId="77777777" w:rsidR="004236A2" w:rsidRPr="00354A10" w:rsidRDefault="004236A2" w:rsidP="004236A2">
      <w:pPr>
        <w:tabs>
          <w:tab w:val="clear" w:pos="1293"/>
          <w:tab w:val="left" w:pos="1134"/>
        </w:tabs>
        <w:jc w:val="both"/>
        <w:rPr>
          <w:szCs w:val="24"/>
          <w:lang w:val="lt-LT"/>
        </w:rPr>
      </w:pPr>
      <w:r w:rsidRPr="00354A10">
        <w:rPr>
          <w:szCs w:val="24"/>
          <w:lang w:val="lt-LT"/>
        </w:rPr>
        <w:tab/>
        <w:t>11. Įgyvendindama jai skirtus uždavinius, seniūnija atlieka šias funkcijas:</w:t>
      </w:r>
    </w:p>
    <w:p w14:paraId="746B76ED" w14:textId="5F17BDA6" w:rsidR="004236A2" w:rsidRPr="00354A10" w:rsidRDefault="004236A2" w:rsidP="004236A2">
      <w:pPr>
        <w:pStyle w:val="tajtip"/>
        <w:shd w:val="clear" w:color="auto" w:fill="FFFFFF"/>
        <w:tabs>
          <w:tab w:val="left" w:pos="1134"/>
        </w:tabs>
        <w:spacing w:beforeAutospacing="0" w:afterAutospacing="0"/>
        <w:jc w:val="both"/>
        <w:rPr>
          <w:color w:val="000000"/>
        </w:rPr>
      </w:pPr>
      <w:r w:rsidRPr="00354A10">
        <w:tab/>
        <w:t>11.1.T</w:t>
      </w:r>
      <w:r w:rsidRPr="00354A10">
        <w:rPr>
          <w:color w:val="000000"/>
        </w:rPr>
        <w:t>varko gyvenamosios vietos deklaravimo duomenų ir gyvenamosios vietos nedeklaravusių asmenų apskaitą, išduoda seniūnijos aptarnaujamos teritorijos gyventojams Lietuvos Respublikos</w:t>
      </w:r>
      <w:r w:rsidR="00B32CD0">
        <w:rPr>
          <w:color w:val="000000"/>
        </w:rPr>
        <w:t xml:space="preserve"> </w:t>
      </w:r>
      <w:hyperlink r:id="rId11" w:tgtFrame="Lietuvos Respublikos gyvenamosios vietos deklaravimo įstatymas">
        <w:r w:rsidRPr="00B32CD0">
          <w:rPr>
            <w:rStyle w:val="Hipersaitas"/>
            <w:iCs/>
            <w:color w:val="auto"/>
            <w:u w:val="none"/>
          </w:rPr>
          <w:t>gyvenamosios vietos deklaravimo įstatyme</w:t>
        </w:r>
      </w:hyperlink>
      <w:r w:rsidR="00B32CD0">
        <w:t xml:space="preserve"> </w:t>
      </w:r>
      <w:r w:rsidRPr="00354A10">
        <w:rPr>
          <w:color w:val="000000"/>
        </w:rPr>
        <w:t>nustatytus, taip pat įstatymuose numatytus kitus faktinę padėtį patvirtinančius dokumentus.</w:t>
      </w:r>
    </w:p>
    <w:p w14:paraId="59BE4E71" w14:textId="77777777" w:rsidR="004236A2" w:rsidRPr="00354A10" w:rsidRDefault="004236A2" w:rsidP="004236A2">
      <w:pPr>
        <w:pStyle w:val="tajtip"/>
        <w:shd w:val="clear" w:color="auto" w:fill="FFFFFF"/>
        <w:tabs>
          <w:tab w:val="left" w:pos="1134"/>
        </w:tabs>
        <w:spacing w:beforeAutospacing="0" w:afterAutospacing="0"/>
        <w:ind w:firstLine="720"/>
        <w:jc w:val="both"/>
        <w:rPr>
          <w:color w:val="000000"/>
        </w:rPr>
      </w:pPr>
      <w:r w:rsidRPr="00354A10">
        <w:tab/>
        <w:t>11.2.</w:t>
      </w:r>
      <w:r w:rsidRPr="00354A10">
        <w:rPr>
          <w:color w:val="000000"/>
        </w:rPr>
        <w:t xml:space="preserve"> Registruoja žemės, vandens telkinių, miško sklypų savininkų, valdytojų ir naudotojų pranešimus apie medžiojamųjų gyvūnų ir griežtai saugomų rūšių laukinių gyvūnų padarytą žalą ir teikia duomenis savivaldybės administracijos direktoriui.</w:t>
      </w:r>
    </w:p>
    <w:p w14:paraId="74D43810" w14:textId="77777777" w:rsidR="004236A2" w:rsidRPr="00354A10" w:rsidRDefault="004236A2" w:rsidP="004236A2">
      <w:pPr>
        <w:pStyle w:val="tajtip"/>
        <w:shd w:val="clear" w:color="auto" w:fill="FFFFFF"/>
        <w:tabs>
          <w:tab w:val="left" w:pos="1134"/>
        </w:tabs>
        <w:spacing w:beforeAutospacing="0" w:afterAutospacing="0"/>
        <w:ind w:firstLine="720"/>
        <w:jc w:val="both"/>
        <w:rPr>
          <w:color w:val="000000"/>
        </w:rPr>
      </w:pPr>
      <w:r w:rsidRPr="00354A10">
        <w:tab/>
        <w:t xml:space="preserve">11.3. Lietuvos Respublikos </w:t>
      </w:r>
      <w:r w:rsidRPr="00354A10">
        <w:rPr>
          <w:color w:val="000000"/>
        </w:rPr>
        <w:t>Vyriausybės ir Ignalinos rajono savivaldybės tarybos nustatyta tvarka išduoda leidimus laidoti, jeigu seniūnijos aptarnaujamoje teritorijoje atlieka kapinių priežiūrą.</w:t>
      </w:r>
    </w:p>
    <w:p w14:paraId="0C77B70D" w14:textId="3915573B" w:rsidR="004236A2" w:rsidRPr="00354A10" w:rsidRDefault="004236A2" w:rsidP="004236A2">
      <w:pPr>
        <w:pStyle w:val="tajtip"/>
        <w:shd w:val="clear" w:color="auto" w:fill="FFFFFF"/>
        <w:tabs>
          <w:tab w:val="left" w:pos="1134"/>
        </w:tabs>
        <w:spacing w:beforeAutospacing="0" w:afterAutospacing="0"/>
        <w:ind w:firstLine="720"/>
        <w:jc w:val="both"/>
        <w:rPr>
          <w:color w:val="000000"/>
        </w:rPr>
      </w:pPr>
      <w:r w:rsidRPr="00354A10">
        <w:rPr>
          <w:color w:val="000000"/>
        </w:rPr>
        <w:tab/>
        <w:t>11.4.</w:t>
      </w:r>
      <w:r w:rsidRPr="00354A10">
        <w:rPr>
          <w:lang w:eastAsia="en-US"/>
        </w:rPr>
        <w:t xml:space="preserve"> </w:t>
      </w:r>
      <w:r w:rsidRPr="00354A10">
        <w:rPr>
          <w:color w:val="000000"/>
        </w:rPr>
        <w:t>Dalyvauja organizuojant viešųjų paslaugų teikimą ir (arba) prižiūrint, kaip teikiamos viešosios paslaugos, teikia pasiūlymus savivaldybės administracijai dėl viešųjų paslaugų teikimo gerinimo, o Vietos savivaldos įstatymo 8 straipsnio 2 dalyje numatytais atvejais pati teikia šias paslaugas.</w:t>
      </w:r>
    </w:p>
    <w:p w14:paraId="561D4F37" w14:textId="77777777" w:rsidR="00635D04" w:rsidRDefault="004236A2" w:rsidP="00635D04">
      <w:pPr>
        <w:pStyle w:val="tajtip"/>
        <w:shd w:val="clear" w:color="auto" w:fill="FFFFFF"/>
        <w:tabs>
          <w:tab w:val="left" w:pos="1134"/>
        </w:tabs>
        <w:spacing w:beforeAutospacing="0" w:afterAutospacing="0"/>
        <w:ind w:firstLine="720"/>
        <w:jc w:val="both"/>
        <w:rPr>
          <w:color w:val="000000"/>
        </w:rPr>
      </w:pPr>
      <w:r w:rsidRPr="00354A10">
        <w:rPr>
          <w:color w:val="000000"/>
        </w:rPr>
        <w:tab/>
      </w:r>
      <w:r w:rsidRPr="00354A10">
        <w:t>11.5. D</w:t>
      </w:r>
      <w:r w:rsidRPr="00354A10">
        <w:rPr>
          <w:color w:val="000000"/>
        </w:rPr>
        <w:t>alyvauja rengiant ir įgyvendinant gyventojų užimtumo programas.</w:t>
      </w:r>
    </w:p>
    <w:p w14:paraId="508EF9EC" w14:textId="3D74CD38" w:rsidR="004236A2" w:rsidRPr="00635D04" w:rsidRDefault="00635D04" w:rsidP="00635D04">
      <w:pPr>
        <w:pStyle w:val="tajtip"/>
        <w:shd w:val="clear" w:color="auto" w:fill="FFFFFF"/>
        <w:tabs>
          <w:tab w:val="left" w:pos="1134"/>
        </w:tabs>
        <w:spacing w:beforeAutospacing="0" w:afterAutospacing="0"/>
        <w:ind w:firstLine="720"/>
        <w:jc w:val="both"/>
        <w:rPr>
          <w:color w:val="000000"/>
        </w:rPr>
      </w:pPr>
      <w:r>
        <w:rPr>
          <w:color w:val="000000"/>
        </w:rPr>
        <w:tab/>
      </w:r>
      <w:r w:rsidR="004236A2" w:rsidRPr="00354A10">
        <w:rPr>
          <w:color w:val="000000"/>
        </w:rPr>
        <w:t>11.6. D</w:t>
      </w:r>
      <w:r w:rsidR="004236A2" w:rsidRPr="00354A10">
        <w:t>alyvauja organizuojant viešuosius darbus ir visuomenei naudingą veiklą.</w:t>
      </w:r>
    </w:p>
    <w:p w14:paraId="1816C29B" w14:textId="77777777" w:rsidR="004236A2" w:rsidRPr="00354A10" w:rsidRDefault="004236A2" w:rsidP="004236A2">
      <w:pPr>
        <w:pStyle w:val="tajtip"/>
        <w:shd w:val="clear" w:color="auto" w:fill="FFFFFF"/>
        <w:tabs>
          <w:tab w:val="left" w:pos="1134"/>
        </w:tabs>
        <w:spacing w:beforeAutospacing="0" w:afterAutospacing="0"/>
        <w:ind w:firstLine="720"/>
        <w:jc w:val="both"/>
        <w:rPr>
          <w:color w:val="000000"/>
        </w:rPr>
      </w:pPr>
      <w:r w:rsidRPr="00354A10">
        <w:rPr>
          <w:color w:val="000000"/>
        </w:rPr>
        <w:tab/>
        <w:t>11.7. Dalyvauja vykdant socialinės paramos teikimą ir socialinių išmokų, pašalpų mokėjimą bei kontrolę.</w:t>
      </w:r>
    </w:p>
    <w:p w14:paraId="3C346F0E" w14:textId="77777777" w:rsidR="004236A2" w:rsidRPr="00354A10" w:rsidRDefault="004236A2" w:rsidP="004236A2">
      <w:pPr>
        <w:pStyle w:val="tajtip"/>
        <w:shd w:val="clear" w:color="auto" w:fill="FFFFFF"/>
        <w:tabs>
          <w:tab w:val="left" w:pos="1134"/>
        </w:tabs>
        <w:spacing w:beforeAutospacing="0" w:afterAutospacing="0"/>
        <w:ind w:firstLine="720"/>
        <w:jc w:val="both"/>
        <w:rPr>
          <w:color w:val="000000"/>
        </w:rPr>
      </w:pPr>
      <w:r w:rsidRPr="00354A10">
        <w:rPr>
          <w:color w:val="000000"/>
        </w:rPr>
        <w:tab/>
        <w:t>11.8. Dalyvauja vertinant atskirų šeimų (asmenų) gyvenimo sąlygas bei poreikius ir surašant buities ir gyvenimo sąlygų patikrinimo aktą, teikia savivaldybės administracijai siūlymus dėl socialinės paramos toms šeimoms (asmenims) reikalingumo ir paramos būdų.</w:t>
      </w:r>
    </w:p>
    <w:p w14:paraId="42952F26" w14:textId="77777777" w:rsidR="004236A2" w:rsidRPr="00354A10" w:rsidRDefault="004236A2" w:rsidP="004236A2">
      <w:pPr>
        <w:pStyle w:val="tajtip"/>
        <w:shd w:val="clear" w:color="auto" w:fill="FFFFFF"/>
        <w:tabs>
          <w:tab w:val="left" w:pos="1134"/>
        </w:tabs>
        <w:spacing w:beforeAutospacing="0" w:afterAutospacing="0"/>
        <w:ind w:firstLine="720"/>
        <w:jc w:val="both"/>
        <w:rPr>
          <w:color w:val="000000"/>
        </w:rPr>
      </w:pPr>
      <w:r w:rsidRPr="00354A10">
        <w:rPr>
          <w:color w:val="000000"/>
        </w:rPr>
        <w:tab/>
        <w:t>11.9. Dalyvauja vykdant vaiko teisių apsaugą, užtikrina prevencinės pagalbos vaikui ir šeimai organizavimą, socialinių, švietimo, sveikatos priežiūros įstaigų bei kitų įstaigų teikiamų paslaugų koordinavimą ir darbą su socialinę riziką patiriančiomis šeimomis.</w:t>
      </w:r>
    </w:p>
    <w:p w14:paraId="703E8E15" w14:textId="77777777" w:rsidR="004236A2" w:rsidRPr="00354A10" w:rsidRDefault="004236A2" w:rsidP="004236A2">
      <w:pPr>
        <w:pStyle w:val="tajtip"/>
        <w:shd w:val="clear" w:color="auto" w:fill="FFFFFF"/>
        <w:tabs>
          <w:tab w:val="left" w:pos="1134"/>
        </w:tabs>
        <w:spacing w:beforeAutospacing="0" w:afterAutospacing="0"/>
        <w:ind w:firstLine="720"/>
        <w:jc w:val="both"/>
        <w:rPr>
          <w:color w:val="000000"/>
        </w:rPr>
      </w:pPr>
      <w:r w:rsidRPr="00354A10">
        <w:rPr>
          <w:color w:val="000000"/>
        </w:rPr>
        <w:tab/>
        <w:t>11.10. Renka ir savivaldybės administracijos direktoriui teikia duomenis, reikalingus savivaldybės teritorijoje gyvenančių vaikų apskaitai.</w:t>
      </w:r>
    </w:p>
    <w:p w14:paraId="2ADDAE32" w14:textId="77777777" w:rsidR="004236A2" w:rsidRPr="00354A10" w:rsidRDefault="004236A2" w:rsidP="004236A2">
      <w:pPr>
        <w:pStyle w:val="tajtip"/>
        <w:shd w:val="clear" w:color="auto" w:fill="FFFFFF"/>
        <w:tabs>
          <w:tab w:val="left" w:pos="1134"/>
        </w:tabs>
        <w:spacing w:beforeAutospacing="0" w:afterAutospacing="0"/>
        <w:ind w:firstLine="720"/>
        <w:jc w:val="both"/>
        <w:rPr>
          <w:color w:val="000000"/>
        </w:rPr>
      </w:pPr>
      <w:r w:rsidRPr="00354A10">
        <w:rPr>
          <w:color w:val="000000"/>
        </w:rPr>
        <w:tab/>
        <w:t>11.11. Dalyvauja organizuojant Respublikos Prezidento, Seimo rinkimus, rinkimus į Europos Parlamentą, savivaldybės tarybos, mero rinkimus ir referendumus.</w:t>
      </w:r>
    </w:p>
    <w:p w14:paraId="157083AA" w14:textId="77777777" w:rsidR="004236A2" w:rsidRPr="00354A10" w:rsidRDefault="004236A2" w:rsidP="004236A2">
      <w:pPr>
        <w:pStyle w:val="tajtip"/>
        <w:shd w:val="clear" w:color="auto" w:fill="FFFFFF"/>
        <w:tabs>
          <w:tab w:val="left" w:pos="1134"/>
        </w:tabs>
        <w:spacing w:beforeAutospacing="0" w:afterAutospacing="0"/>
        <w:ind w:firstLine="720"/>
        <w:jc w:val="both"/>
        <w:rPr>
          <w:color w:val="000000"/>
        </w:rPr>
      </w:pPr>
      <w:r w:rsidRPr="00354A10">
        <w:rPr>
          <w:color w:val="000000"/>
        </w:rPr>
        <w:tab/>
        <w:t xml:space="preserve">11.12. Dalyvauja </w:t>
      </w:r>
      <w:r w:rsidRPr="00354A10">
        <w:t>organizuojant vietos gyventojų apklausas, atliekant gyventojų ir būstų, kitus visuotinius surašymus.</w:t>
      </w:r>
    </w:p>
    <w:p w14:paraId="1877DFE3" w14:textId="77777777" w:rsidR="004236A2" w:rsidRPr="00354A10" w:rsidRDefault="004236A2" w:rsidP="004236A2">
      <w:pPr>
        <w:pStyle w:val="tajtip"/>
        <w:shd w:val="clear" w:color="auto" w:fill="FFFFFF"/>
        <w:tabs>
          <w:tab w:val="left" w:pos="1134"/>
        </w:tabs>
        <w:spacing w:beforeAutospacing="0" w:afterAutospacing="0"/>
        <w:ind w:firstLine="720"/>
        <w:jc w:val="both"/>
        <w:rPr>
          <w:color w:val="000000"/>
        </w:rPr>
      </w:pPr>
      <w:r w:rsidRPr="00354A10">
        <w:rPr>
          <w:color w:val="000000"/>
        </w:rPr>
        <w:tab/>
        <w:t>11.13. Dalyvauja organizuojant ir įgyvendinant civilinę saugą.</w:t>
      </w:r>
    </w:p>
    <w:p w14:paraId="49D4B3BF" w14:textId="77777777" w:rsidR="004236A2" w:rsidRPr="00354A10" w:rsidRDefault="004236A2" w:rsidP="004236A2">
      <w:pPr>
        <w:pStyle w:val="tajtip"/>
        <w:shd w:val="clear" w:color="auto" w:fill="FFFFFF"/>
        <w:tabs>
          <w:tab w:val="left" w:pos="1134"/>
        </w:tabs>
        <w:spacing w:beforeAutospacing="0" w:afterAutospacing="0"/>
        <w:ind w:firstLine="720"/>
        <w:jc w:val="both"/>
        <w:rPr>
          <w:color w:val="000000"/>
        </w:rPr>
      </w:pPr>
      <w:r w:rsidRPr="00354A10">
        <w:rPr>
          <w:color w:val="000000"/>
        </w:rPr>
        <w:tab/>
        <w:t>11.14. Teisės aktų nustatyta tvarka dalyvauja įgyvendinant valstybės perduotas funkcijas žemės ūkio srityje.</w:t>
      </w:r>
    </w:p>
    <w:p w14:paraId="00008DA4" w14:textId="77777777" w:rsidR="004236A2" w:rsidRPr="00354A10" w:rsidRDefault="004236A2" w:rsidP="004236A2">
      <w:pPr>
        <w:pStyle w:val="tajtip"/>
        <w:shd w:val="clear" w:color="auto" w:fill="FFFFFF"/>
        <w:tabs>
          <w:tab w:val="left" w:pos="1134"/>
        </w:tabs>
        <w:spacing w:beforeAutospacing="0" w:afterAutospacing="0"/>
        <w:ind w:firstLine="720"/>
        <w:jc w:val="both"/>
        <w:rPr>
          <w:color w:val="000000"/>
        </w:rPr>
      </w:pPr>
      <w:r w:rsidRPr="00354A10">
        <w:rPr>
          <w:color w:val="000000"/>
        </w:rPr>
        <w:tab/>
        <w:t>11.15. Dalyvauja rengiant ir įgyvendinant vietos veiklos grupių programas ir vietos plėtros strategijas.</w:t>
      </w:r>
    </w:p>
    <w:p w14:paraId="30468B98" w14:textId="77777777" w:rsidR="004236A2" w:rsidRPr="00354A10" w:rsidRDefault="004236A2" w:rsidP="004236A2">
      <w:pPr>
        <w:pStyle w:val="tajtip"/>
        <w:shd w:val="clear" w:color="auto" w:fill="FFFFFF"/>
        <w:tabs>
          <w:tab w:val="left" w:pos="1134"/>
        </w:tabs>
        <w:spacing w:beforeAutospacing="0" w:afterAutospacing="0"/>
        <w:ind w:firstLine="720"/>
        <w:jc w:val="both"/>
        <w:rPr>
          <w:color w:val="000000"/>
        </w:rPr>
      </w:pPr>
      <w:r w:rsidRPr="00354A10">
        <w:rPr>
          <w:color w:val="000000"/>
        </w:rPr>
        <w:tab/>
        <w:t>11.16. Dalyvauja organizuojant gyventojų sporto ir kultūros renginius.</w:t>
      </w:r>
    </w:p>
    <w:p w14:paraId="1D6616D8" w14:textId="77777777" w:rsidR="004236A2" w:rsidRPr="00354A10" w:rsidRDefault="004236A2" w:rsidP="004236A2">
      <w:pPr>
        <w:pStyle w:val="tajtip"/>
        <w:shd w:val="clear" w:color="auto" w:fill="FFFFFF"/>
        <w:tabs>
          <w:tab w:val="left" w:pos="1134"/>
        </w:tabs>
        <w:spacing w:beforeAutospacing="0" w:afterAutospacing="0"/>
        <w:ind w:firstLine="720"/>
        <w:jc w:val="both"/>
        <w:rPr>
          <w:color w:val="000000"/>
        </w:rPr>
      </w:pPr>
      <w:r w:rsidRPr="00354A10">
        <w:rPr>
          <w:color w:val="000000"/>
        </w:rPr>
        <w:tab/>
        <w:t>11.17. Dalyvauja kuriant ir įgyvendinant informacinės visuomenės plėtros programas.</w:t>
      </w:r>
    </w:p>
    <w:p w14:paraId="70872ED0" w14:textId="77777777" w:rsidR="004236A2" w:rsidRPr="00354A10" w:rsidRDefault="004236A2" w:rsidP="004236A2">
      <w:pPr>
        <w:tabs>
          <w:tab w:val="clear" w:pos="1293"/>
          <w:tab w:val="left" w:pos="1134"/>
        </w:tabs>
        <w:jc w:val="both"/>
        <w:rPr>
          <w:szCs w:val="24"/>
          <w:lang w:val="lt-LT"/>
        </w:rPr>
      </w:pPr>
      <w:r w:rsidRPr="00354A10">
        <w:rPr>
          <w:szCs w:val="24"/>
          <w:lang w:val="lt-LT"/>
        </w:rPr>
        <w:tab/>
        <w:t>11.18. Išduoda charakteristikas seniūnijos gyventojams.</w:t>
      </w:r>
    </w:p>
    <w:p w14:paraId="0D1BD34F" w14:textId="77777777" w:rsidR="004236A2" w:rsidRPr="00354A10" w:rsidRDefault="004236A2" w:rsidP="004236A2">
      <w:pPr>
        <w:tabs>
          <w:tab w:val="clear" w:pos="1293"/>
          <w:tab w:val="left" w:pos="1134"/>
        </w:tabs>
        <w:jc w:val="both"/>
        <w:rPr>
          <w:szCs w:val="24"/>
          <w:lang w:val="lt-LT"/>
        </w:rPr>
      </w:pPr>
      <w:r w:rsidRPr="00354A10">
        <w:rPr>
          <w:szCs w:val="24"/>
          <w:lang w:val="lt-LT"/>
        </w:rPr>
        <w:tab/>
        <w:t>11.19. Organizuoja ir (arba) kontroliuoja savivaldybės kelių, bendrojo naudojimo teritorijų, gatvių, šaligatvių valymą ir priežiūrą, gatvių ir kitų viešųjų vietų apšvietimą, viešųjų tualetų paslaugų teikimą.</w:t>
      </w:r>
    </w:p>
    <w:p w14:paraId="7F8626FB" w14:textId="77777777" w:rsidR="004236A2" w:rsidRPr="00354A10" w:rsidRDefault="004236A2" w:rsidP="004236A2">
      <w:pPr>
        <w:tabs>
          <w:tab w:val="clear" w:pos="1293"/>
          <w:tab w:val="left" w:pos="1134"/>
        </w:tabs>
        <w:jc w:val="both"/>
        <w:rPr>
          <w:szCs w:val="24"/>
          <w:lang w:val="lt-LT"/>
        </w:rPr>
      </w:pPr>
      <w:r w:rsidRPr="00354A10">
        <w:rPr>
          <w:szCs w:val="24"/>
          <w:lang w:val="lt-LT"/>
        </w:rPr>
        <w:tab/>
        <w:t>11.20. Teikia pasiūlymus Ignalinos rajono saugaus eismo komisijai dėl kelio ženklų įrengimo, keitimo arba panaikinimo gyvenamosiose vietovėse, gatvėse ir vietinės reikšmės keliuose.</w:t>
      </w:r>
    </w:p>
    <w:p w14:paraId="58926E9B" w14:textId="77777777" w:rsidR="004236A2" w:rsidRPr="00354A10" w:rsidRDefault="004236A2" w:rsidP="004236A2">
      <w:pPr>
        <w:tabs>
          <w:tab w:val="clear" w:pos="1293"/>
          <w:tab w:val="left" w:pos="1134"/>
        </w:tabs>
        <w:jc w:val="both"/>
        <w:rPr>
          <w:szCs w:val="24"/>
          <w:lang w:val="lt-LT"/>
        </w:rPr>
      </w:pPr>
      <w:r w:rsidRPr="00354A10">
        <w:rPr>
          <w:szCs w:val="24"/>
          <w:lang w:val="lt-LT"/>
        </w:rPr>
        <w:tab/>
        <w:t>11.21. Užtikrina saugaus eismo sąlygas seniūnijos teritorijoje.</w:t>
      </w:r>
      <w:r w:rsidRPr="00354A10">
        <w:rPr>
          <w:szCs w:val="24"/>
          <w:lang w:val="lt-LT"/>
        </w:rPr>
        <w:tab/>
      </w:r>
    </w:p>
    <w:p w14:paraId="7CA2F7B4" w14:textId="77777777" w:rsidR="00E40CFD" w:rsidRDefault="004236A2" w:rsidP="00E40CFD">
      <w:pPr>
        <w:tabs>
          <w:tab w:val="clear" w:pos="1293"/>
          <w:tab w:val="left" w:pos="1134"/>
        </w:tabs>
        <w:jc w:val="both"/>
        <w:rPr>
          <w:szCs w:val="24"/>
          <w:lang w:val="lt-LT"/>
        </w:rPr>
      </w:pPr>
      <w:r w:rsidRPr="00354A10">
        <w:rPr>
          <w:szCs w:val="24"/>
          <w:lang w:val="lt-LT"/>
        </w:rPr>
        <w:tab/>
        <w:t>11.22. Rengia finansinės atskaitomybės ataskaitas ir teikia savivaldybės administracijai.</w:t>
      </w:r>
    </w:p>
    <w:p w14:paraId="0DC97DA6" w14:textId="4E31790A" w:rsidR="004236A2" w:rsidRPr="00354A10" w:rsidRDefault="00E40CFD" w:rsidP="004236A2">
      <w:pPr>
        <w:tabs>
          <w:tab w:val="clear" w:pos="1293"/>
          <w:tab w:val="left" w:pos="1134"/>
        </w:tabs>
        <w:jc w:val="both"/>
        <w:rPr>
          <w:szCs w:val="24"/>
          <w:lang w:val="lt-LT"/>
        </w:rPr>
      </w:pPr>
      <w:r>
        <w:rPr>
          <w:szCs w:val="24"/>
          <w:lang w:val="lt-LT"/>
        </w:rPr>
        <w:tab/>
      </w:r>
      <w:r w:rsidRPr="00354A10">
        <w:rPr>
          <w:szCs w:val="24"/>
          <w:lang w:val="lt-LT"/>
        </w:rPr>
        <w:t xml:space="preserve">11.23. Tvarko dokumentus, teisės aktų nustatyta tvarka atiduoda juos saugoti archyvui. </w:t>
      </w:r>
      <w:r w:rsidR="004236A2" w:rsidRPr="00354A10">
        <w:rPr>
          <w:szCs w:val="24"/>
          <w:lang w:val="lt-LT"/>
        </w:rPr>
        <w:t xml:space="preserve"> </w:t>
      </w:r>
    </w:p>
    <w:p w14:paraId="05E5F90A" w14:textId="77777777" w:rsidR="004236A2" w:rsidRPr="00354A10" w:rsidRDefault="004236A2" w:rsidP="004236A2">
      <w:pPr>
        <w:tabs>
          <w:tab w:val="clear" w:pos="1293"/>
          <w:tab w:val="left" w:pos="1134"/>
        </w:tabs>
        <w:jc w:val="both"/>
        <w:rPr>
          <w:szCs w:val="24"/>
          <w:lang w:val="lt-LT"/>
        </w:rPr>
      </w:pPr>
      <w:r w:rsidRPr="00354A10">
        <w:rPr>
          <w:szCs w:val="24"/>
          <w:lang w:val="lt-LT"/>
        </w:rPr>
        <w:tab/>
        <w:t>11.24. Neviršydama savo įgaliojimų, seniūnijos teritorijoje organizuoja ir kontroliuoja savivaldybės sprendimų įgyvendinimą arba pati juos įgyvendina.</w:t>
      </w:r>
    </w:p>
    <w:p w14:paraId="628F9CCB" w14:textId="77777777" w:rsidR="004236A2" w:rsidRPr="00354A10" w:rsidRDefault="004236A2" w:rsidP="004236A2">
      <w:pPr>
        <w:tabs>
          <w:tab w:val="clear" w:pos="1293"/>
          <w:tab w:val="left" w:pos="1134"/>
        </w:tabs>
        <w:jc w:val="both"/>
        <w:rPr>
          <w:szCs w:val="24"/>
          <w:lang w:val="lt-LT"/>
        </w:rPr>
      </w:pPr>
      <w:r w:rsidRPr="00354A10">
        <w:rPr>
          <w:szCs w:val="24"/>
          <w:lang w:val="lt-LT"/>
        </w:rPr>
        <w:tab/>
        <w:t>11.25. Tvarko priskirtus registrus ir nustatyta tvarka teikia duomenis.</w:t>
      </w:r>
    </w:p>
    <w:p w14:paraId="3A7EFF5F" w14:textId="77777777" w:rsidR="004236A2" w:rsidRPr="00354A10" w:rsidRDefault="004236A2" w:rsidP="004236A2">
      <w:pPr>
        <w:tabs>
          <w:tab w:val="clear" w:pos="1293"/>
          <w:tab w:val="left" w:pos="1134"/>
        </w:tabs>
        <w:jc w:val="both"/>
        <w:rPr>
          <w:szCs w:val="24"/>
          <w:lang w:val="lt-LT"/>
        </w:rPr>
      </w:pPr>
      <w:r w:rsidRPr="00354A10">
        <w:rPr>
          <w:szCs w:val="24"/>
          <w:lang w:val="lt-LT"/>
        </w:rPr>
        <w:tab/>
        <w:t>11.26. Vykdo kitas Vietos savivaldos įstatymo ir kitų teisės aktų nustatytas funkcijas.</w:t>
      </w:r>
    </w:p>
    <w:p w14:paraId="3517C15E" w14:textId="77777777" w:rsidR="004236A2" w:rsidRPr="00354A10" w:rsidRDefault="004236A2" w:rsidP="004236A2">
      <w:pPr>
        <w:tabs>
          <w:tab w:val="clear" w:pos="1293"/>
          <w:tab w:val="left" w:pos="1134"/>
        </w:tabs>
        <w:jc w:val="both"/>
        <w:rPr>
          <w:szCs w:val="24"/>
          <w:lang w:val="lt-LT"/>
        </w:rPr>
      </w:pPr>
      <w:r w:rsidRPr="00354A10">
        <w:rPr>
          <w:szCs w:val="24"/>
          <w:lang w:val="lt-LT"/>
        </w:rPr>
        <w:tab/>
        <w:t>12. Seniūno funkcijos:</w:t>
      </w:r>
    </w:p>
    <w:p w14:paraId="6B621587" w14:textId="77777777" w:rsidR="004236A2" w:rsidRPr="00354A10" w:rsidRDefault="004236A2" w:rsidP="004236A2">
      <w:pPr>
        <w:tabs>
          <w:tab w:val="clear" w:pos="1293"/>
          <w:tab w:val="left" w:pos="1134"/>
        </w:tabs>
        <w:jc w:val="both"/>
        <w:rPr>
          <w:bCs/>
          <w:szCs w:val="24"/>
          <w:lang w:val="lt-LT"/>
        </w:rPr>
      </w:pPr>
      <w:r w:rsidRPr="00354A10">
        <w:rPr>
          <w:szCs w:val="24"/>
          <w:lang w:val="lt-LT"/>
        </w:rPr>
        <w:tab/>
        <w:t xml:space="preserve">12.1. </w:t>
      </w:r>
      <w:r w:rsidRPr="00354A10">
        <w:rPr>
          <w:bCs/>
          <w:szCs w:val="24"/>
          <w:lang w:val="lt-LT"/>
        </w:rPr>
        <w:t>Lietuvos Respublikos notariato įstatymo nustatyta tvarka neatlygintinai atlieka seniūnijos aptarnaujamos teritorijos gyventojams notarinius veiksmus ir Lietuvos Respublikos civilinio kodekso nustatyta tvarka neatlygintinai tvirtina seniūnijos aptarnaujamos teritorijos gyventojų oficialiesiems testamentams prilyginamus testamentus. Seniūnas notarinius veiksmus atlieka seniūnijos patalpose. Atlikti notarinius veiksmus ne seniūnijos patalpose seniūnas gali tik tuo atveju, kai suinteresuotas asmuo dėl svarbios priežasties negali atvykti į seniūnijos patalpas ir iškviečia seniūną į savo gyvenamąją vietą.</w:t>
      </w:r>
    </w:p>
    <w:p w14:paraId="2CE0C8D7" w14:textId="77777777" w:rsidR="004236A2" w:rsidRPr="00354A10" w:rsidRDefault="004236A2" w:rsidP="004236A2">
      <w:pPr>
        <w:tabs>
          <w:tab w:val="clear" w:pos="1293"/>
          <w:tab w:val="left" w:pos="1134"/>
        </w:tabs>
        <w:jc w:val="both"/>
        <w:rPr>
          <w:bCs/>
          <w:szCs w:val="24"/>
          <w:lang w:val="lt-LT"/>
        </w:rPr>
      </w:pPr>
      <w:r w:rsidRPr="00354A10">
        <w:rPr>
          <w:bCs/>
          <w:szCs w:val="24"/>
          <w:lang w:val="lt-LT"/>
        </w:rPr>
        <w:tab/>
        <w:t>12.2. Teisės aktų nustatyta tvarka s</w:t>
      </w:r>
      <w:r w:rsidRPr="00354A10">
        <w:rPr>
          <w:szCs w:val="24"/>
          <w:lang w:val="lt-LT"/>
        </w:rPr>
        <w:t>avivaldybės</w:t>
      </w:r>
      <w:r w:rsidRPr="00354A10">
        <w:rPr>
          <w:bCs/>
          <w:szCs w:val="24"/>
          <w:lang w:val="lt-LT"/>
        </w:rPr>
        <w:t xml:space="preserve"> administracijos direktoriui pavedus suteikia ir keičia numerius pastatams, patalpoms, butams ir žemės sklypams, kuriuose pagal jų naudojimo paskirtį (būdą) ar teritorijų planavimo dokumentus leidžiama pastatų statyba.</w:t>
      </w:r>
    </w:p>
    <w:p w14:paraId="4685B00E" w14:textId="77777777" w:rsidR="004236A2" w:rsidRPr="00354A10" w:rsidRDefault="004236A2" w:rsidP="004236A2">
      <w:pPr>
        <w:tabs>
          <w:tab w:val="clear" w:pos="1293"/>
          <w:tab w:val="left" w:pos="1134"/>
        </w:tabs>
        <w:jc w:val="both"/>
        <w:rPr>
          <w:szCs w:val="24"/>
          <w:lang w:val="lt-LT"/>
        </w:rPr>
      </w:pPr>
      <w:r w:rsidRPr="00354A10">
        <w:rPr>
          <w:bCs/>
          <w:szCs w:val="24"/>
          <w:lang w:val="lt-LT"/>
        </w:rPr>
        <w:tab/>
        <w:t xml:space="preserve">12.3. </w:t>
      </w:r>
      <w:r w:rsidRPr="00354A10">
        <w:rPr>
          <w:szCs w:val="24"/>
          <w:lang w:val="lt-LT"/>
        </w:rPr>
        <w:t>Savivaldybės administracijos direktoriui teikia siūlymus dėl savivaldybės strateginio plėtros plano, atskirų savivaldybės ūkio šakų (sektorių) plėtros programos ir savivaldybės veiklos plano projektų,</w:t>
      </w:r>
      <w:r w:rsidRPr="00354A10">
        <w:rPr>
          <w:bCs/>
          <w:szCs w:val="24"/>
          <w:lang w:val="lt-LT"/>
        </w:rPr>
        <w:t xml:space="preserve"> </w:t>
      </w:r>
      <w:r w:rsidRPr="00354A10">
        <w:rPr>
          <w:szCs w:val="24"/>
          <w:lang w:val="lt-LT"/>
        </w:rPr>
        <w:t>rengia seniūnijos metinio veiklos plano projektą ir šio plano įgyvendinimo ataskaitą, teikia juos</w:t>
      </w:r>
      <w:r w:rsidRPr="00354A10">
        <w:rPr>
          <w:bCs/>
          <w:szCs w:val="24"/>
          <w:lang w:val="lt-LT"/>
        </w:rPr>
        <w:t xml:space="preserve"> </w:t>
      </w:r>
      <w:r w:rsidRPr="00354A10">
        <w:rPr>
          <w:szCs w:val="24"/>
          <w:lang w:val="lt-LT"/>
        </w:rPr>
        <w:t>svarstyti seniūnijos seniūnaičių sueigoje; supažindina seniūnaičius ir vietos gyventojus su patvirtintu seniūnijos metiniu veiklos planu</w:t>
      </w:r>
      <w:r w:rsidRPr="00354A10">
        <w:rPr>
          <w:bCs/>
          <w:szCs w:val="24"/>
          <w:lang w:val="lt-LT"/>
        </w:rPr>
        <w:t xml:space="preserve"> </w:t>
      </w:r>
      <w:r w:rsidRPr="00354A10">
        <w:rPr>
          <w:szCs w:val="24"/>
          <w:lang w:val="lt-LT"/>
        </w:rPr>
        <w:t>ir aptaria seniūnijos metinio veiklos plano įgyvendinimo ataskaitą.</w:t>
      </w:r>
    </w:p>
    <w:p w14:paraId="11BFDBA9" w14:textId="77777777" w:rsidR="004236A2" w:rsidRPr="00354A10" w:rsidRDefault="004236A2" w:rsidP="004236A2">
      <w:pPr>
        <w:tabs>
          <w:tab w:val="clear" w:pos="1293"/>
          <w:tab w:val="left" w:pos="1134"/>
        </w:tabs>
        <w:jc w:val="both"/>
        <w:rPr>
          <w:i/>
          <w:szCs w:val="24"/>
          <w:lang w:val="lt-LT"/>
        </w:rPr>
      </w:pPr>
      <w:r w:rsidRPr="00354A10">
        <w:rPr>
          <w:bCs/>
          <w:szCs w:val="24"/>
          <w:lang w:val="lt-LT"/>
        </w:rPr>
        <w:tab/>
        <w:t>12.4. Š</w:t>
      </w:r>
      <w:r w:rsidRPr="00354A10">
        <w:rPr>
          <w:szCs w:val="24"/>
          <w:lang w:val="lt-LT"/>
        </w:rPr>
        <w:t>aukia seniūnaičių ar seniūnijos aptarnaujamos teritorijos gyventojų sueigas, rengia šių sueigų darbotvarkes, apibendrina šiose sueigose priimtus sprendimus ir perduoda juos vertinti atsakingoms institucijoms, informuoja šias sueigas apie atsakingų institucijų priimtus sprendimus, susijusius su šiose sueigose priimtais sprendimais, prireikus organizuoja gyventojų susitikimus su savivaldybės ar valstybės institucijų ir įstaigų atstovais,</w:t>
      </w:r>
      <w:r w:rsidRPr="00354A10">
        <w:rPr>
          <w:i/>
          <w:szCs w:val="24"/>
          <w:lang w:val="lt-LT"/>
        </w:rPr>
        <w:t xml:space="preserve"> </w:t>
      </w:r>
      <w:r w:rsidRPr="00354A10">
        <w:rPr>
          <w:szCs w:val="24"/>
          <w:lang w:val="lt-LT"/>
        </w:rPr>
        <w:t>apibendrina pateiktas pastabas, pasiūlymus ir teikia juos savivaldybės administracijos direktoriui.</w:t>
      </w:r>
    </w:p>
    <w:p w14:paraId="085A9C51" w14:textId="2AAB3C2E" w:rsidR="004236A2" w:rsidRPr="00354A10" w:rsidRDefault="004236A2" w:rsidP="004236A2">
      <w:pPr>
        <w:tabs>
          <w:tab w:val="clear" w:pos="1293"/>
          <w:tab w:val="left" w:pos="1134"/>
        </w:tabs>
        <w:jc w:val="both"/>
        <w:rPr>
          <w:szCs w:val="24"/>
          <w:lang w:val="lt-LT"/>
        </w:rPr>
      </w:pPr>
      <w:r w:rsidRPr="00354A10">
        <w:rPr>
          <w:bCs/>
          <w:szCs w:val="24"/>
          <w:lang w:val="lt-LT"/>
        </w:rPr>
        <w:tab/>
        <w:t>12.5. T</w:t>
      </w:r>
      <w:r w:rsidRPr="00354A10">
        <w:rPr>
          <w:szCs w:val="24"/>
          <w:lang w:val="lt-LT"/>
        </w:rPr>
        <w:t>eikia seniūnijos aptarnaujamos teritorijos gyventojams informaciją apie savivaldybės veiklą ir organizuoja konsultavimąsi su jais, laikydamasis Vietos savivaldos įstatymo 37 ir 38 straipsniuose nustatytų reikalavimų</w:t>
      </w:r>
      <w:r w:rsidR="000A3CC7">
        <w:rPr>
          <w:szCs w:val="24"/>
          <w:lang w:val="lt-LT"/>
        </w:rPr>
        <w:t xml:space="preserve"> </w:t>
      </w:r>
      <w:r w:rsidRPr="00354A10">
        <w:rPr>
          <w:szCs w:val="24"/>
          <w:lang w:val="lt-LT"/>
        </w:rPr>
        <w:t>savivaldybės teritorijoje.</w:t>
      </w:r>
    </w:p>
    <w:p w14:paraId="172B9290" w14:textId="77777777" w:rsidR="004236A2" w:rsidRPr="00354A10" w:rsidRDefault="004236A2" w:rsidP="004236A2">
      <w:pPr>
        <w:tabs>
          <w:tab w:val="clear" w:pos="1293"/>
          <w:tab w:val="left" w:pos="1134"/>
        </w:tabs>
        <w:jc w:val="both"/>
        <w:rPr>
          <w:szCs w:val="24"/>
          <w:lang w:val="lt-LT"/>
        </w:rPr>
      </w:pPr>
      <w:r w:rsidRPr="00354A10">
        <w:rPr>
          <w:szCs w:val="24"/>
          <w:lang w:val="lt-LT"/>
        </w:rPr>
        <w:tab/>
        <w:t>12.6. Ne rečiau kaip kartą per metus, laikydamasis Vietos savivaldos įstatymo 37 straipsnyje nustatytų reikalavimų, paskelbia seniūnijos aptarnaujamos teritorijos gyventojams seniūnijos metinio veiklos plano įgyvendinimo ataskaitos projektą, teikia jį svarstyti išplėstinei seniūnaičių sueigai; seniūnaičių sueigos sprendimą ir seniūnijos metinio veiklos plano įgyvendinimo ataskaitą teikia savivaldybės administracijos direktoriui.</w:t>
      </w:r>
      <w:r w:rsidRPr="00354A10">
        <w:rPr>
          <w:szCs w:val="24"/>
          <w:lang w:val="lt-LT"/>
        </w:rPr>
        <w:tab/>
      </w:r>
    </w:p>
    <w:p w14:paraId="7DA26E8F" w14:textId="77777777" w:rsidR="004236A2" w:rsidRPr="00354A10" w:rsidRDefault="004236A2" w:rsidP="004236A2">
      <w:pPr>
        <w:tabs>
          <w:tab w:val="clear" w:pos="1293"/>
          <w:tab w:val="left" w:pos="1134"/>
        </w:tabs>
        <w:jc w:val="both"/>
        <w:rPr>
          <w:szCs w:val="24"/>
          <w:lang w:val="lt-LT"/>
        </w:rPr>
      </w:pPr>
      <w:r w:rsidRPr="00354A10">
        <w:rPr>
          <w:szCs w:val="24"/>
          <w:lang w:val="lt-LT"/>
        </w:rPr>
        <w:tab/>
        <w:t xml:space="preserve">12.7. Dalyvauja savivaldybės institucijų posėdžiuose, kai svarstomi su seniūnijos aptarnaujamos teritorijos gyventojų viešaisiais reikalais susiję klausimai, arba įgalioja tai daryti kitą seniūnijos valstybės tarnautoją ar darbuotoją, dirbantį pagal darbo sutartį. </w:t>
      </w:r>
    </w:p>
    <w:p w14:paraId="5B785264" w14:textId="77777777" w:rsidR="004236A2" w:rsidRPr="00354A10" w:rsidRDefault="004236A2" w:rsidP="004236A2">
      <w:pPr>
        <w:tabs>
          <w:tab w:val="clear" w:pos="1293"/>
          <w:tab w:val="left" w:pos="1134"/>
        </w:tabs>
        <w:jc w:val="both"/>
        <w:rPr>
          <w:szCs w:val="24"/>
          <w:lang w:val="lt-LT"/>
        </w:rPr>
      </w:pPr>
      <w:r w:rsidRPr="00354A10">
        <w:rPr>
          <w:szCs w:val="24"/>
          <w:lang w:val="lt-LT"/>
        </w:rPr>
        <w:tab/>
        <w:t>12.8. Seniūnijos nuostatuose nustatyta tvarka organizuoja seniūnijos veiklą.</w:t>
      </w:r>
    </w:p>
    <w:p w14:paraId="31FDBCA4" w14:textId="77777777" w:rsidR="004236A2" w:rsidRPr="00354A10" w:rsidRDefault="004236A2" w:rsidP="004236A2">
      <w:pPr>
        <w:tabs>
          <w:tab w:val="clear" w:pos="1293"/>
          <w:tab w:val="left" w:pos="1134"/>
        </w:tabs>
        <w:jc w:val="both"/>
        <w:rPr>
          <w:szCs w:val="24"/>
          <w:lang w:val="lt-LT"/>
        </w:rPr>
      </w:pPr>
      <w:r w:rsidRPr="00354A10">
        <w:rPr>
          <w:szCs w:val="24"/>
          <w:lang w:val="lt-LT"/>
        </w:rPr>
        <w:tab/>
        <w:t>12.9. Administruoja seniūnijai skirtus asignavimus, atsako už seniūnijos ūkinę ir finansinę veiklą.</w:t>
      </w:r>
    </w:p>
    <w:p w14:paraId="6E3AB226" w14:textId="1F99ECCE" w:rsidR="004236A2" w:rsidRPr="00354A10" w:rsidRDefault="004236A2" w:rsidP="004236A2">
      <w:pPr>
        <w:tabs>
          <w:tab w:val="clear" w:pos="1293"/>
          <w:tab w:val="left" w:pos="1134"/>
        </w:tabs>
        <w:jc w:val="both"/>
        <w:rPr>
          <w:szCs w:val="24"/>
          <w:lang w:val="lt-LT"/>
        </w:rPr>
      </w:pPr>
      <w:r w:rsidRPr="00354A10">
        <w:rPr>
          <w:szCs w:val="24"/>
          <w:lang w:val="lt-LT"/>
        </w:rPr>
        <w:tab/>
        <w:t>12.10. Užtikrina, kad būtų laikomasi įstatymų, kitų teisės aktų ir šių nuostatų.</w:t>
      </w:r>
    </w:p>
    <w:p w14:paraId="5CD13C16" w14:textId="77777777" w:rsidR="004236A2" w:rsidRPr="00354A10" w:rsidRDefault="004236A2" w:rsidP="004236A2">
      <w:pPr>
        <w:tabs>
          <w:tab w:val="clear" w:pos="1293"/>
          <w:tab w:val="left" w:pos="1134"/>
        </w:tabs>
        <w:jc w:val="both"/>
        <w:rPr>
          <w:szCs w:val="24"/>
          <w:lang w:val="lt-LT"/>
        </w:rPr>
      </w:pPr>
      <w:r w:rsidRPr="00354A10">
        <w:rPr>
          <w:szCs w:val="24"/>
          <w:lang w:val="lt-LT"/>
        </w:rPr>
        <w:tab/>
        <w:t>12.11. Organizuoja seniūnijos darbuotojų darbo saugą teisės aktų nustatyta tvarka.</w:t>
      </w:r>
    </w:p>
    <w:p w14:paraId="61FB0190" w14:textId="77777777" w:rsidR="004236A2" w:rsidRPr="00354A10" w:rsidRDefault="004236A2" w:rsidP="004236A2">
      <w:pPr>
        <w:tabs>
          <w:tab w:val="clear" w:pos="1293"/>
          <w:tab w:val="left" w:pos="1134"/>
        </w:tabs>
        <w:jc w:val="both"/>
        <w:rPr>
          <w:szCs w:val="24"/>
          <w:lang w:val="lt-LT"/>
        </w:rPr>
      </w:pPr>
      <w:r w:rsidRPr="00354A10">
        <w:rPr>
          <w:szCs w:val="24"/>
          <w:lang w:val="lt-LT"/>
        </w:rPr>
        <w:tab/>
        <w:t>12.12. Išduoda seniūnijai priskirtos teritorijos gyventojams Gyvenamosios vietos deklaravimo įstatyme nustatytus, taip pat šeimos sudėtį ir kitokius faktinę padėtį patvirtinančius dokumentus, išskyrus atvejus, kai tai pagal teisės aktus turi būti patvirtinta kitais dokumentais.</w:t>
      </w:r>
    </w:p>
    <w:p w14:paraId="7577EEE4" w14:textId="77777777" w:rsidR="004236A2" w:rsidRPr="00354A10" w:rsidRDefault="004236A2" w:rsidP="004236A2">
      <w:pPr>
        <w:tabs>
          <w:tab w:val="clear" w:pos="1293"/>
          <w:tab w:val="left" w:pos="1134"/>
        </w:tabs>
        <w:jc w:val="both"/>
        <w:rPr>
          <w:szCs w:val="24"/>
          <w:lang w:val="lt-LT"/>
        </w:rPr>
      </w:pPr>
      <w:r w:rsidRPr="00354A10">
        <w:rPr>
          <w:szCs w:val="24"/>
          <w:lang w:val="lt-LT"/>
        </w:rPr>
        <w:tab/>
        <w:t>12.13. Išduoda leidimus laidoti seniūnijai priskirtose kapinėse.</w:t>
      </w:r>
    </w:p>
    <w:p w14:paraId="15148B28" w14:textId="77777777" w:rsidR="004236A2" w:rsidRPr="00354A10" w:rsidRDefault="004236A2" w:rsidP="004236A2">
      <w:pPr>
        <w:tabs>
          <w:tab w:val="clear" w:pos="1293"/>
          <w:tab w:val="left" w:pos="1134"/>
        </w:tabs>
        <w:jc w:val="both"/>
        <w:rPr>
          <w:szCs w:val="24"/>
          <w:lang w:val="lt-LT"/>
        </w:rPr>
      </w:pPr>
      <w:r w:rsidRPr="00354A10">
        <w:rPr>
          <w:szCs w:val="24"/>
          <w:lang w:val="lt-LT"/>
        </w:rPr>
        <w:tab/>
        <w:t>12.14. Vykdo seniūnijai priskirtų kapinių priežiūrą.</w:t>
      </w:r>
    </w:p>
    <w:p w14:paraId="502B276A" w14:textId="77777777" w:rsidR="004236A2" w:rsidRPr="00354A10" w:rsidRDefault="004236A2" w:rsidP="004236A2">
      <w:pPr>
        <w:tabs>
          <w:tab w:val="clear" w:pos="1293"/>
          <w:tab w:val="left" w:pos="1134"/>
        </w:tabs>
        <w:jc w:val="both"/>
        <w:rPr>
          <w:szCs w:val="24"/>
          <w:lang w:val="lt-LT"/>
        </w:rPr>
      </w:pPr>
      <w:r w:rsidRPr="00354A10">
        <w:rPr>
          <w:szCs w:val="24"/>
          <w:lang w:val="lt-LT"/>
        </w:rPr>
        <w:tab/>
        <w:t>12.15. Esant būtinybei (laidojant vienišus žmones), užtikrina ritualinių paslaugų teikimą seniūnijos teritorijoje.</w:t>
      </w:r>
    </w:p>
    <w:p w14:paraId="2293FBF4" w14:textId="77777777" w:rsidR="004236A2" w:rsidRPr="00354A10" w:rsidRDefault="004236A2" w:rsidP="004236A2">
      <w:pPr>
        <w:tabs>
          <w:tab w:val="clear" w:pos="1293"/>
          <w:tab w:val="left" w:pos="1134"/>
        </w:tabs>
        <w:jc w:val="both"/>
        <w:rPr>
          <w:szCs w:val="24"/>
          <w:lang w:val="lt-LT"/>
        </w:rPr>
      </w:pPr>
      <w:r w:rsidRPr="00354A10">
        <w:rPr>
          <w:szCs w:val="24"/>
          <w:lang w:val="lt-LT"/>
        </w:rPr>
        <w:tab/>
        <w:t>12.16. Kartu su policija dalyvauja užtikrinant viešąją tvarką ir rimtį seniūnijos teritorijoje.</w:t>
      </w:r>
    </w:p>
    <w:p w14:paraId="22358F71" w14:textId="77777777" w:rsidR="004236A2" w:rsidRPr="00354A10" w:rsidRDefault="004236A2" w:rsidP="004236A2">
      <w:pPr>
        <w:tabs>
          <w:tab w:val="clear" w:pos="1293"/>
          <w:tab w:val="left" w:pos="1134"/>
        </w:tabs>
        <w:jc w:val="both"/>
        <w:rPr>
          <w:szCs w:val="24"/>
          <w:lang w:val="lt-LT"/>
        </w:rPr>
      </w:pPr>
      <w:r w:rsidRPr="00354A10">
        <w:rPr>
          <w:szCs w:val="24"/>
          <w:lang w:val="lt-LT"/>
        </w:rPr>
        <w:tab/>
        <w:t>12.17. Teikia prašymus Ignalinos rajono saugaus eismo komisijai dėl teisės įrengti, keisti arba panaikinti kelio ženklus gyvenamųjų vietovių gatvėse ir vietinės reikšmės keliuose suteikimo.</w:t>
      </w:r>
    </w:p>
    <w:p w14:paraId="7BCCA6AF" w14:textId="77777777" w:rsidR="004236A2" w:rsidRPr="00354A10" w:rsidRDefault="004236A2" w:rsidP="004236A2">
      <w:pPr>
        <w:tabs>
          <w:tab w:val="clear" w:pos="1293"/>
          <w:tab w:val="left" w:pos="1134"/>
        </w:tabs>
        <w:jc w:val="both"/>
        <w:rPr>
          <w:szCs w:val="24"/>
          <w:lang w:val="lt-LT"/>
        </w:rPr>
      </w:pPr>
      <w:r w:rsidRPr="00354A10">
        <w:rPr>
          <w:szCs w:val="24"/>
          <w:lang w:val="lt-LT"/>
        </w:rPr>
        <w:tab/>
        <w:t>12.18. Teikia savivaldybės administracijos direktoriui pasiūlymus dėl savivaldybės saugomų teritorijų ir kraštovaizdžio objektų priežiūros.</w:t>
      </w:r>
    </w:p>
    <w:p w14:paraId="75237019" w14:textId="77777777" w:rsidR="004236A2" w:rsidRPr="00354A10" w:rsidRDefault="004236A2" w:rsidP="004236A2">
      <w:pPr>
        <w:tabs>
          <w:tab w:val="clear" w:pos="1293"/>
          <w:tab w:val="left" w:pos="1134"/>
        </w:tabs>
        <w:jc w:val="both"/>
        <w:rPr>
          <w:szCs w:val="24"/>
          <w:lang w:val="lt-LT"/>
        </w:rPr>
      </w:pPr>
      <w:r w:rsidRPr="00354A10">
        <w:rPr>
          <w:szCs w:val="24"/>
          <w:lang w:val="lt-LT"/>
        </w:rPr>
        <w:tab/>
        <w:t>12.19. Kontroliuoja, ar teikiant viešąsias paslaugas laikomasi teisės aktuose bei sutartyse nustatytų reikalavimų, nagrinėja gyventojų prašymus ir skundus dėl viešųjų paslaugų teikimo ir šiais klausimais pagal savo kompetenciją priima sprendimus. Savivaldybės administracijai bei kitiems viešųjų paslaugų teikimą administruojantiems subjektams teikia pasiūlymus dėl viešųjų paslaugų teikimo gerinimo.</w:t>
      </w:r>
    </w:p>
    <w:p w14:paraId="6B9057E8" w14:textId="62136571" w:rsidR="004236A2" w:rsidRPr="00354A10" w:rsidRDefault="003B0F82" w:rsidP="004236A2">
      <w:pPr>
        <w:tabs>
          <w:tab w:val="clear" w:pos="1293"/>
          <w:tab w:val="left" w:pos="1134"/>
        </w:tabs>
        <w:jc w:val="both"/>
        <w:rPr>
          <w:szCs w:val="24"/>
          <w:lang w:val="lt-LT"/>
        </w:rPr>
      </w:pPr>
      <w:r>
        <w:rPr>
          <w:szCs w:val="24"/>
          <w:lang w:val="lt-LT"/>
        </w:rPr>
        <w:tab/>
      </w:r>
      <w:r w:rsidR="004236A2" w:rsidRPr="00354A10">
        <w:rPr>
          <w:szCs w:val="24"/>
          <w:lang w:val="lt-LT"/>
        </w:rPr>
        <w:t>12.20. Pagal savo kompetenciją nustatyta tvarka prižiūri prekybą viešosiose vietose.</w:t>
      </w:r>
    </w:p>
    <w:p w14:paraId="1B893D9E" w14:textId="77777777" w:rsidR="004236A2" w:rsidRPr="00354A10" w:rsidRDefault="004236A2" w:rsidP="004236A2">
      <w:pPr>
        <w:tabs>
          <w:tab w:val="clear" w:pos="1293"/>
          <w:tab w:val="left" w:pos="1134"/>
        </w:tabs>
        <w:jc w:val="both"/>
        <w:rPr>
          <w:szCs w:val="24"/>
          <w:lang w:val="lt-LT"/>
        </w:rPr>
      </w:pPr>
      <w:r w:rsidRPr="00354A10">
        <w:rPr>
          <w:szCs w:val="24"/>
          <w:lang w:val="lt-LT"/>
        </w:rPr>
        <w:tab/>
        <w:t>12.21. Informuoja savivaldybės administraciją apie seniūnijos teritorijoje atsiradusį bešeimininkį turtą.</w:t>
      </w:r>
    </w:p>
    <w:p w14:paraId="7B0DA43F" w14:textId="77777777" w:rsidR="004236A2" w:rsidRPr="00354A10" w:rsidRDefault="004236A2" w:rsidP="004236A2">
      <w:pPr>
        <w:tabs>
          <w:tab w:val="clear" w:pos="1293"/>
          <w:tab w:val="left" w:pos="1134"/>
        </w:tabs>
        <w:jc w:val="both"/>
        <w:rPr>
          <w:szCs w:val="24"/>
          <w:lang w:val="lt-LT"/>
        </w:rPr>
      </w:pPr>
      <w:r w:rsidRPr="00354A10">
        <w:rPr>
          <w:szCs w:val="24"/>
          <w:lang w:val="lt-LT"/>
        </w:rPr>
        <w:tab/>
        <w:t>12.22. Dalyvauja vykdant viešuosius pirkimus.</w:t>
      </w:r>
    </w:p>
    <w:p w14:paraId="5562FA86" w14:textId="77777777" w:rsidR="004236A2" w:rsidRPr="00354A10" w:rsidRDefault="004236A2" w:rsidP="004236A2">
      <w:pPr>
        <w:tabs>
          <w:tab w:val="clear" w:pos="1293"/>
          <w:tab w:val="left" w:pos="1134"/>
        </w:tabs>
        <w:jc w:val="both"/>
        <w:rPr>
          <w:szCs w:val="24"/>
          <w:lang w:val="lt-LT"/>
        </w:rPr>
      </w:pPr>
      <w:r w:rsidRPr="00354A10">
        <w:rPr>
          <w:szCs w:val="24"/>
          <w:lang w:val="lt-LT"/>
        </w:rPr>
        <w:tab/>
        <w:t>12.23. Inicijuoja viešuosius pirkimus prekėms, darbams ir paslaugoms pirkti.</w:t>
      </w:r>
    </w:p>
    <w:p w14:paraId="5131C769" w14:textId="77777777" w:rsidR="004236A2" w:rsidRPr="00354A10" w:rsidRDefault="004236A2" w:rsidP="004236A2">
      <w:pPr>
        <w:tabs>
          <w:tab w:val="clear" w:pos="1293"/>
          <w:tab w:val="left" w:pos="1134"/>
        </w:tabs>
        <w:jc w:val="both"/>
        <w:rPr>
          <w:szCs w:val="24"/>
          <w:lang w:val="lt-LT"/>
        </w:rPr>
      </w:pPr>
      <w:r w:rsidRPr="00354A10">
        <w:rPr>
          <w:szCs w:val="24"/>
          <w:lang w:val="lt-LT"/>
        </w:rPr>
        <w:tab/>
        <w:t>12.24. Rengia technines užduotis ir kvalifikacijos reikalavimus rangovams ir tiekėjams parinkti, teikia dokumentus savivaldybės administracijos direktoriui.</w:t>
      </w:r>
    </w:p>
    <w:p w14:paraId="7DBBF416" w14:textId="22A98497" w:rsidR="004236A2" w:rsidRPr="00354A10" w:rsidRDefault="004236A2" w:rsidP="004236A2">
      <w:pPr>
        <w:tabs>
          <w:tab w:val="clear" w:pos="1293"/>
          <w:tab w:val="left" w:pos="1134"/>
        </w:tabs>
        <w:jc w:val="both"/>
        <w:rPr>
          <w:szCs w:val="24"/>
          <w:lang w:val="lt-LT"/>
        </w:rPr>
      </w:pPr>
      <w:r w:rsidRPr="00354A10">
        <w:rPr>
          <w:szCs w:val="24"/>
          <w:lang w:val="lt-LT"/>
        </w:rPr>
        <w:tab/>
        <w:t>12.25. Pasirašo atliktų darbų, paslaugų ir pristatytų prekių priėmimo–perdavimo aktus, patvirtinant atliktų darbų paslaugų bei pristatytų prekių apimtis ir kokybę.</w:t>
      </w:r>
    </w:p>
    <w:p w14:paraId="2E8FF43E" w14:textId="77777777" w:rsidR="004236A2" w:rsidRPr="00354A10" w:rsidRDefault="004236A2" w:rsidP="004236A2">
      <w:pPr>
        <w:tabs>
          <w:tab w:val="clear" w:pos="1293"/>
          <w:tab w:val="left" w:pos="1134"/>
        </w:tabs>
        <w:jc w:val="both"/>
        <w:rPr>
          <w:szCs w:val="24"/>
          <w:lang w:val="lt-LT"/>
        </w:rPr>
      </w:pPr>
      <w:r w:rsidRPr="00354A10">
        <w:rPr>
          <w:szCs w:val="24"/>
          <w:lang w:val="lt-LT"/>
        </w:rPr>
        <w:tab/>
        <w:t>12.26. Organizuoja seniūnijos teritorijoje esančių užterštų teritorijų priežiūrą.</w:t>
      </w:r>
    </w:p>
    <w:p w14:paraId="6399B8ED" w14:textId="77777777" w:rsidR="004236A2" w:rsidRPr="00354A10" w:rsidRDefault="004236A2" w:rsidP="004236A2">
      <w:pPr>
        <w:tabs>
          <w:tab w:val="clear" w:pos="1293"/>
          <w:tab w:val="left" w:pos="1134"/>
        </w:tabs>
        <w:jc w:val="both"/>
        <w:rPr>
          <w:szCs w:val="24"/>
          <w:lang w:val="lt-LT"/>
        </w:rPr>
      </w:pPr>
      <w:r w:rsidRPr="00354A10">
        <w:rPr>
          <w:szCs w:val="24"/>
          <w:lang w:val="lt-LT"/>
        </w:rPr>
        <w:tab/>
        <w:t>12.27. Teisės aktų nustatyta tvarka išduoda leidimus (sutikimus) žemės darbams seniūnijos teritorijoje atlikti.</w:t>
      </w:r>
    </w:p>
    <w:p w14:paraId="1B58441A" w14:textId="77777777" w:rsidR="004236A2" w:rsidRPr="00354A10" w:rsidRDefault="004236A2" w:rsidP="004236A2">
      <w:pPr>
        <w:tabs>
          <w:tab w:val="clear" w:pos="1293"/>
          <w:tab w:val="left" w:pos="1134"/>
        </w:tabs>
        <w:jc w:val="both"/>
        <w:rPr>
          <w:szCs w:val="24"/>
          <w:lang w:val="lt-LT"/>
        </w:rPr>
      </w:pPr>
      <w:r w:rsidRPr="00354A10">
        <w:rPr>
          <w:szCs w:val="24"/>
          <w:lang w:val="lt-LT"/>
        </w:rPr>
        <w:tab/>
        <w:t>12.28. Bendradarbiauja su seniūnijos teritorijoje esančiomis bendruomenėmis, padeda bendruomenių atstovams rengiant ir įgyvendinant įvairius projektus, bendrauja su kraštiečiais organizuojant susitikimus ir kitus renginius, taip pat su kitomis seniūnijos teritorijoje veikiančiomis nevyriausybinėmis organizacijomis.</w:t>
      </w:r>
    </w:p>
    <w:p w14:paraId="2439516B" w14:textId="77777777" w:rsidR="004236A2" w:rsidRPr="00354A10" w:rsidRDefault="004236A2" w:rsidP="004236A2">
      <w:pPr>
        <w:tabs>
          <w:tab w:val="clear" w:pos="1293"/>
          <w:tab w:val="left" w:pos="1134"/>
        </w:tabs>
        <w:jc w:val="both"/>
        <w:rPr>
          <w:szCs w:val="24"/>
          <w:lang w:val="lt-LT"/>
        </w:rPr>
      </w:pPr>
      <w:r w:rsidRPr="00354A10">
        <w:rPr>
          <w:szCs w:val="24"/>
          <w:lang w:val="lt-LT"/>
        </w:rPr>
        <w:tab/>
        <w:t>12.29. Informuoja atitinkamas tarnybas apie poreikį gaudyti beglobius gyvūnus seniūnijos teritorijoje.</w:t>
      </w:r>
    </w:p>
    <w:p w14:paraId="45F543A6" w14:textId="77777777" w:rsidR="004236A2" w:rsidRPr="00354A10" w:rsidRDefault="004236A2" w:rsidP="004236A2">
      <w:pPr>
        <w:tabs>
          <w:tab w:val="clear" w:pos="1293"/>
          <w:tab w:val="left" w:pos="1134"/>
        </w:tabs>
        <w:jc w:val="both"/>
        <w:rPr>
          <w:szCs w:val="24"/>
          <w:lang w:val="lt-LT"/>
        </w:rPr>
      </w:pPr>
      <w:r w:rsidRPr="00354A10">
        <w:rPr>
          <w:szCs w:val="24"/>
          <w:lang w:val="lt-LT"/>
        </w:rPr>
        <w:tab/>
        <w:t>12.30. Dalyvauja organizuojant civilinę saugą teisės aktų nustatyta tvarka.</w:t>
      </w:r>
    </w:p>
    <w:p w14:paraId="6D30FF9C" w14:textId="77777777" w:rsidR="004236A2" w:rsidRPr="00354A10" w:rsidRDefault="004236A2" w:rsidP="004236A2">
      <w:pPr>
        <w:tabs>
          <w:tab w:val="clear" w:pos="1293"/>
          <w:tab w:val="left" w:pos="1134"/>
        </w:tabs>
        <w:jc w:val="both"/>
        <w:rPr>
          <w:szCs w:val="24"/>
          <w:lang w:val="lt-LT"/>
        </w:rPr>
      </w:pPr>
      <w:r w:rsidRPr="00354A10">
        <w:rPr>
          <w:szCs w:val="24"/>
          <w:lang w:val="lt-LT"/>
        </w:rPr>
        <w:tab/>
        <w:t>12.31. Užtikrina racionalų ir taupų seniūnijos lėšų bei seniūnijai priskirto turto naudojimą, informuoja savivaldybės administracijos direktorių apie aplinkybes, gresiančias jo saugumui, inicijuoja nereikalingo (netinkamo naudoti) turto nurašymą ir realizavimą.</w:t>
      </w:r>
    </w:p>
    <w:p w14:paraId="0BCAE861" w14:textId="77777777" w:rsidR="004236A2" w:rsidRPr="00354A10" w:rsidRDefault="004236A2" w:rsidP="004236A2">
      <w:pPr>
        <w:tabs>
          <w:tab w:val="clear" w:pos="1293"/>
          <w:tab w:val="left" w:pos="1134"/>
        </w:tabs>
        <w:jc w:val="both"/>
        <w:rPr>
          <w:szCs w:val="24"/>
          <w:lang w:val="lt-LT"/>
        </w:rPr>
      </w:pPr>
      <w:r w:rsidRPr="00354A10">
        <w:rPr>
          <w:szCs w:val="24"/>
          <w:lang w:val="lt-LT"/>
        </w:rPr>
        <w:tab/>
        <w:t>12.32. Organizuoja seniūnaičių rinkimus teisės aktų nustatyta tvarka.</w:t>
      </w:r>
    </w:p>
    <w:p w14:paraId="02418983" w14:textId="77777777" w:rsidR="004236A2" w:rsidRPr="00354A10" w:rsidRDefault="004236A2" w:rsidP="004236A2">
      <w:pPr>
        <w:tabs>
          <w:tab w:val="clear" w:pos="1293"/>
          <w:tab w:val="left" w:pos="1134"/>
        </w:tabs>
        <w:jc w:val="both"/>
        <w:rPr>
          <w:szCs w:val="24"/>
          <w:lang w:val="lt-LT"/>
        </w:rPr>
      </w:pPr>
      <w:r w:rsidRPr="00354A10">
        <w:rPr>
          <w:szCs w:val="24"/>
          <w:lang w:val="lt-LT"/>
        </w:rPr>
        <w:tab/>
        <w:t>12.33. Prižiūri ir nurodo darbų apimtis pagal savivaldybės užimtumo programą seniūnijos teritorijoje dirbantiems asmenims.</w:t>
      </w:r>
    </w:p>
    <w:p w14:paraId="274529E1" w14:textId="77777777" w:rsidR="004236A2" w:rsidRPr="00354A10" w:rsidRDefault="004236A2" w:rsidP="004236A2">
      <w:pPr>
        <w:tabs>
          <w:tab w:val="clear" w:pos="1293"/>
          <w:tab w:val="left" w:pos="1134"/>
        </w:tabs>
        <w:jc w:val="both"/>
        <w:rPr>
          <w:szCs w:val="24"/>
          <w:lang w:val="lt-LT"/>
        </w:rPr>
      </w:pPr>
      <w:r w:rsidRPr="00354A10">
        <w:rPr>
          <w:szCs w:val="24"/>
          <w:lang w:val="lt-LT"/>
        </w:rPr>
        <w:tab/>
        <w:t>12.34. Nustatyta tvarka nagrinėja gaunamus fizinių ir juridinių asmenų prašymus, skundus, pasiūlymus, raštus visais savo kompetencijos klausimais, užtikrina jų nagrinėjimą, laiku rengia atsakymus į juos.</w:t>
      </w:r>
    </w:p>
    <w:p w14:paraId="23645490" w14:textId="77777777" w:rsidR="004236A2" w:rsidRPr="00354A10" w:rsidRDefault="004236A2" w:rsidP="004236A2">
      <w:pPr>
        <w:tabs>
          <w:tab w:val="clear" w:pos="1293"/>
          <w:tab w:val="left" w:pos="1134"/>
        </w:tabs>
        <w:jc w:val="both"/>
        <w:rPr>
          <w:szCs w:val="24"/>
          <w:lang w:val="lt-LT"/>
        </w:rPr>
      </w:pPr>
      <w:r w:rsidRPr="00354A10">
        <w:rPr>
          <w:szCs w:val="24"/>
          <w:lang w:val="lt-LT"/>
        </w:rPr>
        <w:tab/>
        <w:t>12.35. Pasirašo seniūnijoje parengtus dokumentus (ataskaitas, informacijas).</w:t>
      </w:r>
    </w:p>
    <w:p w14:paraId="5B0CEF27" w14:textId="77777777" w:rsidR="004236A2" w:rsidRPr="00354A10" w:rsidRDefault="004236A2" w:rsidP="004236A2">
      <w:pPr>
        <w:tabs>
          <w:tab w:val="clear" w:pos="1293"/>
          <w:tab w:val="left" w:pos="1134"/>
        </w:tabs>
        <w:jc w:val="both"/>
        <w:rPr>
          <w:szCs w:val="24"/>
          <w:lang w:val="lt-LT"/>
        </w:rPr>
      </w:pPr>
      <w:r w:rsidRPr="00354A10">
        <w:rPr>
          <w:szCs w:val="24"/>
          <w:lang w:val="lt-LT"/>
        </w:rPr>
        <w:tab/>
        <w:t>12.36. Užtikrina seniūnijoje tvarkomų asmens duomenų apsaugą teisės aktų nustatyta tvarka.</w:t>
      </w:r>
    </w:p>
    <w:p w14:paraId="1A3F9904" w14:textId="77777777" w:rsidR="004236A2" w:rsidRPr="00354A10" w:rsidRDefault="004236A2" w:rsidP="004236A2">
      <w:pPr>
        <w:tabs>
          <w:tab w:val="clear" w:pos="1293"/>
          <w:tab w:val="left" w:pos="1134"/>
        </w:tabs>
        <w:jc w:val="both"/>
        <w:rPr>
          <w:szCs w:val="24"/>
          <w:lang w:val="lt-LT"/>
        </w:rPr>
      </w:pPr>
      <w:r w:rsidRPr="00354A10">
        <w:rPr>
          <w:szCs w:val="24"/>
          <w:lang w:val="lt-LT"/>
        </w:rPr>
        <w:tab/>
        <w:t>12.37. Vykdo kitas teisės aktuose seniūnui ar seniūnijai priskirtas funkcijas.</w:t>
      </w:r>
    </w:p>
    <w:p w14:paraId="14DDECDF" w14:textId="77777777" w:rsidR="004236A2" w:rsidRPr="00354A10" w:rsidRDefault="004236A2" w:rsidP="004236A2">
      <w:pPr>
        <w:jc w:val="both"/>
        <w:rPr>
          <w:szCs w:val="24"/>
          <w:lang w:val="lt-LT"/>
        </w:rPr>
      </w:pPr>
    </w:p>
    <w:p w14:paraId="20D4E641" w14:textId="77777777" w:rsidR="004236A2" w:rsidRPr="00354A10" w:rsidRDefault="004236A2" w:rsidP="004236A2">
      <w:pPr>
        <w:pStyle w:val="Antrat1"/>
        <w:tabs>
          <w:tab w:val="left" w:pos="1293"/>
        </w:tabs>
        <w:rPr>
          <w:szCs w:val="24"/>
        </w:rPr>
      </w:pPr>
      <w:r w:rsidRPr="00354A10">
        <w:rPr>
          <w:szCs w:val="24"/>
        </w:rPr>
        <w:t>III SKYRIUS</w:t>
      </w:r>
    </w:p>
    <w:p w14:paraId="22920AC8" w14:textId="77777777" w:rsidR="004236A2" w:rsidRPr="00354A10" w:rsidRDefault="004236A2" w:rsidP="004236A2">
      <w:pPr>
        <w:pStyle w:val="Antrat5"/>
        <w:rPr>
          <w:rFonts w:ascii="Times New Roman" w:hAnsi="Times New Roman"/>
        </w:rPr>
      </w:pPr>
      <w:r w:rsidRPr="00354A10">
        <w:rPr>
          <w:rFonts w:ascii="Times New Roman" w:hAnsi="Times New Roman"/>
        </w:rPr>
        <w:t>SENIŪNIJOS STRUKTŪRA IR DARBO ORGANIZAVIMAS</w:t>
      </w:r>
    </w:p>
    <w:p w14:paraId="57B452DA" w14:textId="77777777" w:rsidR="004236A2" w:rsidRPr="00354A10" w:rsidRDefault="004236A2" w:rsidP="004236A2">
      <w:pPr>
        <w:rPr>
          <w:szCs w:val="24"/>
          <w:lang w:val="lt-LT"/>
        </w:rPr>
      </w:pPr>
    </w:p>
    <w:p w14:paraId="3BDB57E0" w14:textId="77777777" w:rsidR="004236A2" w:rsidRPr="00354A10" w:rsidRDefault="004236A2" w:rsidP="004236A2">
      <w:pPr>
        <w:pStyle w:val="Pagrindiniotekstotrauka"/>
        <w:ind w:firstLine="1134"/>
        <w:rPr>
          <w:szCs w:val="24"/>
        </w:rPr>
      </w:pPr>
      <w:r w:rsidRPr="00354A10">
        <w:rPr>
          <w:szCs w:val="24"/>
        </w:rPr>
        <w:t>13. Seniūnas yra seniūnijos vadovas, seniūnijai skirtų asignavimų valdytojas. Seniūnas yra karjeros valstybės tarnautojas. Jį konkurso būdu į pareigas priima ir iš jų atleidžia savivaldybės administracijos direktorius vadovaudamasis Lietuvos Respublikos vietos savivaldos ir Lietuvos Respublikos valstybės tarnybos įstatymų nustatyta tvarka.</w:t>
      </w:r>
    </w:p>
    <w:p w14:paraId="68C70EAE" w14:textId="77777777" w:rsidR="004236A2" w:rsidRPr="00354A10" w:rsidRDefault="004236A2" w:rsidP="004236A2">
      <w:pPr>
        <w:pStyle w:val="Pagrindiniotekstotrauka"/>
        <w:ind w:firstLine="1134"/>
        <w:rPr>
          <w:szCs w:val="24"/>
        </w:rPr>
      </w:pPr>
      <w:r w:rsidRPr="00354A10">
        <w:rPr>
          <w:szCs w:val="24"/>
        </w:rPr>
        <w:t>14. Seniūno sprendimai įforminami įsakymais.</w:t>
      </w:r>
    </w:p>
    <w:p w14:paraId="378B0F0A" w14:textId="77777777" w:rsidR="004236A2" w:rsidRPr="00354A10" w:rsidRDefault="004236A2" w:rsidP="004236A2">
      <w:pPr>
        <w:tabs>
          <w:tab w:val="clear" w:pos="1293"/>
          <w:tab w:val="left" w:pos="1134"/>
        </w:tabs>
        <w:jc w:val="both"/>
        <w:rPr>
          <w:szCs w:val="24"/>
          <w:lang w:val="lt-LT"/>
        </w:rPr>
      </w:pPr>
      <w:r w:rsidRPr="00354A10">
        <w:rPr>
          <w:szCs w:val="24"/>
          <w:lang w:val="lt-LT"/>
        </w:rPr>
        <w:tab/>
        <w:t>15. Seniūnas turi herbinius antspaudus su valstybės herbu ir su gyvenamosios vietovės, kurioje yra seniūnijos buveinė, ar savivaldybės herbu ir šiuos herbinius antspaudus naudoja teisės aktų nustatyta tvarka.</w:t>
      </w:r>
    </w:p>
    <w:p w14:paraId="6CCCC6B3" w14:textId="77777777" w:rsidR="004236A2" w:rsidRPr="00354A10" w:rsidRDefault="004236A2" w:rsidP="004236A2">
      <w:pPr>
        <w:pStyle w:val="Pagrindiniotekstotrauka"/>
        <w:ind w:firstLine="1134"/>
        <w:rPr>
          <w:szCs w:val="24"/>
        </w:rPr>
      </w:pPr>
      <w:r w:rsidRPr="00354A10">
        <w:rPr>
          <w:szCs w:val="24"/>
        </w:rPr>
        <w:t>16. Seniūnijos darbuotojai yra karjeros valstybės tarnautojai ir darbuotojai, dirbantys pagal darbo sutartis, kuriuos į pareigas priima ir iš jų atleidžia savivaldybės administracijos direktorius.</w:t>
      </w:r>
    </w:p>
    <w:p w14:paraId="06EFB997" w14:textId="77777777" w:rsidR="004236A2" w:rsidRPr="00354A10" w:rsidRDefault="004236A2" w:rsidP="004236A2">
      <w:pPr>
        <w:ind w:firstLine="1134"/>
        <w:jc w:val="both"/>
        <w:rPr>
          <w:szCs w:val="24"/>
          <w:lang w:val="lt-LT"/>
        </w:rPr>
      </w:pPr>
      <w:r w:rsidRPr="00354A10">
        <w:rPr>
          <w:szCs w:val="24"/>
          <w:lang w:val="lt-LT"/>
        </w:rPr>
        <w:t>17. Seniūno, seniūnijos darbuotojų, dirbančių pagal darbo sutartis, ir seniūnijos valstybės tarnautojų funkcijas, pavaldumą reglamentuoja savivaldybės administracijos direktoriaus patvirtinti pareigybių aprašymai.</w:t>
      </w:r>
    </w:p>
    <w:p w14:paraId="35AF935F" w14:textId="77777777" w:rsidR="004236A2" w:rsidRPr="00354A10" w:rsidRDefault="004236A2" w:rsidP="004236A2">
      <w:pPr>
        <w:ind w:firstLine="1134"/>
        <w:jc w:val="both"/>
        <w:rPr>
          <w:szCs w:val="24"/>
          <w:lang w:val="lt-LT"/>
        </w:rPr>
      </w:pPr>
      <w:r w:rsidRPr="00354A10">
        <w:rPr>
          <w:szCs w:val="24"/>
          <w:lang w:val="lt-LT"/>
        </w:rPr>
        <w:t>18. Seniūnui, seniūnijos valstybės tarnautojams ir darbuotojams, dirbantiems pagal darbo sutartis, kasmetines atostogas suteikia savivaldybės administracijos direktorius.</w:t>
      </w:r>
    </w:p>
    <w:p w14:paraId="2BB58239" w14:textId="7485347A" w:rsidR="004236A2" w:rsidRPr="00354A10" w:rsidRDefault="004236A2" w:rsidP="004236A2">
      <w:pPr>
        <w:ind w:firstLine="1134"/>
        <w:jc w:val="both"/>
        <w:rPr>
          <w:szCs w:val="24"/>
          <w:lang w:val="lt-LT"/>
        </w:rPr>
      </w:pPr>
      <w:r w:rsidRPr="00354A10">
        <w:rPr>
          <w:szCs w:val="24"/>
          <w:lang w:val="lt-LT"/>
        </w:rPr>
        <w:t>19. Seniūno funkcijas jo atostogų, komandiruočių, ligos ar kitais atvejais jam negalint eiti pareigų vykdo seniūnijos specialistas (valstybės tarnautojas).</w:t>
      </w:r>
    </w:p>
    <w:p w14:paraId="6D518EF5" w14:textId="32F80638" w:rsidR="004236A2" w:rsidRPr="00354A10" w:rsidRDefault="004236A2" w:rsidP="004236A2">
      <w:pPr>
        <w:ind w:firstLine="1134"/>
        <w:jc w:val="both"/>
        <w:rPr>
          <w:szCs w:val="24"/>
          <w:lang w:val="lt-LT"/>
        </w:rPr>
      </w:pPr>
      <w:r w:rsidRPr="00354A10">
        <w:rPr>
          <w:szCs w:val="24"/>
          <w:lang w:val="lt-LT"/>
        </w:rPr>
        <w:t xml:space="preserve">20. Gyventojų pasiūlymai, pareiškimai </w:t>
      </w:r>
      <w:r w:rsidR="00246C80">
        <w:rPr>
          <w:szCs w:val="24"/>
          <w:lang w:val="lt-LT"/>
        </w:rPr>
        <w:t>ir</w:t>
      </w:r>
      <w:r w:rsidRPr="00354A10">
        <w:rPr>
          <w:szCs w:val="24"/>
          <w:lang w:val="lt-LT"/>
        </w:rPr>
        <w:t xml:space="preserve"> skundai nagrinėjami Lietuvos Respublikos teisės aktų nustatyta tvarka.</w:t>
      </w:r>
    </w:p>
    <w:p w14:paraId="6CE64D6E" w14:textId="77777777" w:rsidR="004236A2" w:rsidRPr="00354A10" w:rsidRDefault="004236A2" w:rsidP="004236A2">
      <w:pPr>
        <w:ind w:firstLine="1134"/>
        <w:jc w:val="both"/>
        <w:rPr>
          <w:szCs w:val="24"/>
          <w:lang w:val="lt-LT"/>
        </w:rPr>
      </w:pPr>
      <w:r w:rsidRPr="00354A10">
        <w:rPr>
          <w:szCs w:val="24"/>
          <w:lang w:val="lt-LT"/>
        </w:rPr>
        <w:t>21. Savivaldybės tarybos sprendimų, savivaldybės mero potvarkių ir savivaldybės administracijos direktoriaus įsakymų bei kitų seniūnijos kompetencijai priskirtų klausimų sprendimui seniūnas pagal poreikį organizuoja seniūnijos darbuotojų pasitarimus, kurie gali būti protokoluojami.</w:t>
      </w:r>
    </w:p>
    <w:p w14:paraId="5A355BB0" w14:textId="77777777" w:rsidR="004236A2" w:rsidRPr="00354A10" w:rsidRDefault="004236A2" w:rsidP="004236A2">
      <w:pPr>
        <w:shd w:val="clear" w:color="auto" w:fill="FFFFFF"/>
        <w:ind w:firstLine="1134"/>
        <w:jc w:val="both"/>
        <w:rPr>
          <w:color w:val="000000"/>
          <w:szCs w:val="24"/>
          <w:lang w:val="lt-LT" w:eastAsia="lt-LT"/>
        </w:rPr>
      </w:pPr>
      <w:r w:rsidRPr="00354A10">
        <w:rPr>
          <w:szCs w:val="24"/>
          <w:lang w:val="lt-LT"/>
        </w:rPr>
        <w:t xml:space="preserve">22. </w:t>
      </w:r>
      <w:r w:rsidRPr="00354A10">
        <w:rPr>
          <w:color w:val="000000"/>
          <w:szCs w:val="24"/>
          <w:lang w:val="lt-LT" w:eastAsia="lt-LT"/>
        </w:rPr>
        <w:t>Seniūnas tiesiogiai pavaldus ir atskaitingas savivaldybės administracijos direktoriui. Seniūnui tiesiogiai pavaldūs ir atskaitingi seniūnijos valstybės tarnautojai ir darbuotojai, dirbantys pagal darbo sutartis.</w:t>
      </w:r>
    </w:p>
    <w:p w14:paraId="4C0B49FA" w14:textId="77777777" w:rsidR="004236A2" w:rsidRPr="00354A10" w:rsidRDefault="004236A2" w:rsidP="004236A2">
      <w:pPr>
        <w:jc w:val="center"/>
        <w:rPr>
          <w:szCs w:val="24"/>
          <w:lang w:val="lt-LT"/>
        </w:rPr>
      </w:pPr>
    </w:p>
    <w:p w14:paraId="734B3A5E" w14:textId="77777777" w:rsidR="004236A2" w:rsidRPr="00354A10" w:rsidRDefault="004236A2" w:rsidP="00785DFE">
      <w:pPr>
        <w:jc w:val="center"/>
        <w:rPr>
          <w:b/>
          <w:bCs/>
          <w:szCs w:val="24"/>
          <w:lang w:val="lt-LT"/>
        </w:rPr>
      </w:pPr>
      <w:r w:rsidRPr="00354A10">
        <w:rPr>
          <w:b/>
          <w:bCs/>
          <w:szCs w:val="24"/>
          <w:lang w:val="lt-LT"/>
        </w:rPr>
        <w:t>IV SKYRIUS</w:t>
      </w:r>
    </w:p>
    <w:p w14:paraId="280B22BC" w14:textId="77777777" w:rsidR="004236A2" w:rsidRPr="00354A10" w:rsidRDefault="004236A2" w:rsidP="004236A2">
      <w:pPr>
        <w:pStyle w:val="Antrat1"/>
        <w:tabs>
          <w:tab w:val="left" w:pos="1293"/>
        </w:tabs>
        <w:rPr>
          <w:szCs w:val="24"/>
        </w:rPr>
      </w:pPr>
      <w:r w:rsidRPr="00354A10">
        <w:rPr>
          <w:szCs w:val="24"/>
        </w:rPr>
        <w:t>SENIŪNIJOS TEISĖS, PAREIGOS IR ATSAKOMYBĖ</w:t>
      </w:r>
    </w:p>
    <w:p w14:paraId="4E404011" w14:textId="77777777" w:rsidR="004236A2" w:rsidRPr="00354A10" w:rsidRDefault="004236A2" w:rsidP="004236A2">
      <w:pPr>
        <w:jc w:val="center"/>
        <w:rPr>
          <w:b/>
          <w:szCs w:val="24"/>
          <w:lang w:val="lt-LT"/>
        </w:rPr>
      </w:pPr>
    </w:p>
    <w:p w14:paraId="11E6A7BE" w14:textId="77777777" w:rsidR="004236A2" w:rsidRPr="00354A10" w:rsidRDefault="004236A2" w:rsidP="004236A2">
      <w:pPr>
        <w:tabs>
          <w:tab w:val="clear" w:pos="1293"/>
          <w:tab w:val="left" w:pos="1134"/>
        </w:tabs>
        <w:jc w:val="both"/>
        <w:rPr>
          <w:szCs w:val="24"/>
          <w:lang w:val="lt-LT"/>
        </w:rPr>
      </w:pPr>
      <w:r w:rsidRPr="00354A10">
        <w:rPr>
          <w:b/>
          <w:szCs w:val="24"/>
          <w:lang w:val="lt-LT"/>
        </w:rPr>
        <w:tab/>
      </w:r>
      <w:r w:rsidRPr="00354A10">
        <w:rPr>
          <w:szCs w:val="24"/>
          <w:lang w:val="lt-LT"/>
        </w:rPr>
        <w:t>23. Seniūnija (jos valstybės tarnautojai ir darbuotojai), vykdydama savo funkcijas, turi teisę:</w:t>
      </w:r>
    </w:p>
    <w:p w14:paraId="58BDD626" w14:textId="77777777" w:rsidR="004236A2" w:rsidRPr="00354A10" w:rsidRDefault="004236A2" w:rsidP="004236A2">
      <w:pPr>
        <w:tabs>
          <w:tab w:val="clear" w:pos="1293"/>
          <w:tab w:val="left" w:pos="1134"/>
        </w:tabs>
        <w:jc w:val="both"/>
        <w:rPr>
          <w:szCs w:val="24"/>
          <w:lang w:val="lt-LT"/>
        </w:rPr>
      </w:pPr>
      <w:r w:rsidRPr="00354A10">
        <w:rPr>
          <w:szCs w:val="24"/>
          <w:lang w:val="lt-LT"/>
        </w:rPr>
        <w:tab/>
        <w:t>23.1. inicijuoti savivaldybės institucijų teisės aktų ir kitų dokumentų, susijusių su seniūnijos veikla, rengimą;</w:t>
      </w:r>
    </w:p>
    <w:p w14:paraId="05CD5D81" w14:textId="4CF86101" w:rsidR="004236A2" w:rsidRPr="00354A10" w:rsidRDefault="004236A2" w:rsidP="004236A2">
      <w:pPr>
        <w:tabs>
          <w:tab w:val="clear" w:pos="1293"/>
          <w:tab w:val="left" w:pos="1134"/>
        </w:tabs>
        <w:jc w:val="both"/>
        <w:rPr>
          <w:szCs w:val="24"/>
          <w:lang w:val="lt-LT"/>
        </w:rPr>
      </w:pPr>
      <w:r w:rsidRPr="00354A10">
        <w:rPr>
          <w:szCs w:val="24"/>
          <w:lang w:val="lt-LT"/>
        </w:rPr>
        <w:tab/>
        <w:t xml:space="preserve">23.2. gauti iš kitų savivaldybės administracijos padalinių, savivaldybės įstaigų </w:t>
      </w:r>
      <w:r w:rsidR="00B94FEA">
        <w:rPr>
          <w:szCs w:val="24"/>
          <w:lang w:val="lt-LT"/>
        </w:rPr>
        <w:t>ir</w:t>
      </w:r>
      <w:r w:rsidRPr="00354A10">
        <w:rPr>
          <w:szCs w:val="24"/>
          <w:lang w:val="lt-LT"/>
        </w:rPr>
        <w:t xml:space="preserve"> įmonių informaciją klausimais, susijusiais su seniūnijos veikla;</w:t>
      </w:r>
    </w:p>
    <w:p w14:paraId="3288CE58" w14:textId="77777777" w:rsidR="004236A2" w:rsidRPr="00354A10" w:rsidRDefault="004236A2" w:rsidP="004236A2">
      <w:pPr>
        <w:tabs>
          <w:tab w:val="clear" w:pos="1293"/>
          <w:tab w:val="left" w:pos="1134"/>
        </w:tabs>
        <w:jc w:val="both"/>
        <w:rPr>
          <w:szCs w:val="24"/>
          <w:lang w:val="lt-LT"/>
        </w:rPr>
      </w:pPr>
      <w:r w:rsidRPr="00354A10">
        <w:rPr>
          <w:szCs w:val="24"/>
          <w:lang w:val="lt-LT"/>
        </w:rPr>
        <w:tab/>
        <w:t>23.3. teikti informaciją savivaldybės administracijos struktūriniams padaliniams;</w:t>
      </w:r>
    </w:p>
    <w:p w14:paraId="4560CD73" w14:textId="6BBC2AD4" w:rsidR="004236A2" w:rsidRPr="00354A10" w:rsidRDefault="004236A2" w:rsidP="004236A2">
      <w:pPr>
        <w:tabs>
          <w:tab w:val="clear" w:pos="1293"/>
          <w:tab w:val="left" w:pos="1134"/>
        </w:tabs>
        <w:jc w:val="both"/>
        <w:rPr>
          <w:szCs w:val="24"/>
          <w:lang w:val="lt-LT"/>
        </w:rPr>
      </w:pPr>
      <w:r w:rsidRPr="00354A10">
        <w:rPr>
          <w:szCs w:val="24"/>
          <w:lang w:val="lt-LT"/>
        </w:rPr>
        <w:tab/>
        <w:t>23.4. kelti kvalifikaciją Lietuvos Respublikos teisės  aktų nustatyta tvarka</w:t>
      </w:r>
      <w:r w:rsidR="00870F59">
        <w:rPr>
          <w:szCs w:val="24"/>
          <w:lang w:val="lt-LT"/>
        </w:rPr>
        <w:t>.</w:t>
      </w:r>
    </w:p>
    <w:p w14:paraId="2DB6998F" w14:textId="77777777" w:rsidR="004236A2" w:rsidRPr="00354A10" w:rsidRDefault="004236A2" w:rsidP="004236A2">
      <w:pPr>
        <w:tabs>
          <w:tab w:val="clear" w:pos="1293"/>
          <w:tab w:val="left" w:pos="1134"/>
        </w:tabs>
        <w:jc w:val="both"/>
        <w:rPr>
          <w:szCs w:val="24"/>
          <w:lang w:val="lt-LT"/>
        </w:rPr>
      </w:pPr>
      <w:r w:rsidRPr="00354A10">
        <w:rPr>
          <w:szCs w:val="24"/>
          <w:lang w:val="lt-LT"/>
        </w:rPr>
        <w:tab/>
        <w:t>24. Seniūnija (jos valstybės tarnautojai ir darbuotojai), vykdydama savo funkcijas, privalo:</w:t>
      </w:r>
    </w:p>
    <w:p w14:paraId="512DC230" w14:textId="77777777" w:rsidR="004236A2" w:rsidRPr="00354A10" w:rsidRDefault="004236A2" w:rsidP="004236A2">
      <w:pPr>
        <w:tabs>
          <w:tab w:val="clear" w:pos="1293"/>
          <w:tab w:val="left" w:pos="1134"/>
        </w:tabs>
        <w:jc w:val="both"/>
        <w:rPr>
          <w:szCs w:val="24"/>
          <w:lang w:val="lt-LT"/>
        </w:rPr>
      </w:pPr>
      <w:r w:rsidRPr="00354A10">
        <w:rPr>
          <w:szCs w:val="24"/>
          <w:lang w:val="lt-LT"/>
        </w:rPr>
        <w:tab/>
        <w:t>24.1. tinkamai ir laiku vykdyti pareigybės aprašymuose nustatytas funkcijas, kitas pavestas užduotis;</w:t>
      </w:r>
    </w:p>
    <w:p w14:paraId="637F90F7" w14:textId="77777777" w:rsidR="004236A2" w:rsidRPr="00354A10" w:rsidRDefault="004236A2" w:rsidP="004236A2">
      <w:pPr>
        <w:tabs>
          <w:tab w:val="clear" w:pos="1293"/>
          <w:tab w:val="left" w:pos="1134"/>
        </w:tabs>
        <w:jc w:val="both"/>
        <w:rPr>
          <w:szCs w:val="24"/>
          <w:lang w:val="lt-LT"/>
        </w:rPr>
      </w:pPr>
      <w:r w:rsidRPr="00354A10">
        <w:rPr>
          <w:szCs w:val="24"/>
          <w:lang w:val="lt-LT"/>
        </w:rPr>
        <w:tab/>
        <w:t>24.2. atsisakyti veiksmų, jei jų vykdymas sukeltų viešųjų ir privačių interesų konfliktą;</w:t>
      </w:r>
    </w:p>
    <w:p w14:paraId="2FE9324B" w14:textId="77777777" w:rsidR="004236A2" w:rsidRPr="00354A10" w:rsidRDefault="004236A2" w:rsidP="004236A2">
      <w:pPr>
        <w:tabs>
          <w:tab w:val="clear" w:pos="1293"/>
          <w:tab w:val="left" w:pos="1134"/>
        </w:tabs>
        <w:jc w:val="both"/>
        <w:rPr>
          <w:szCs w:val="24"/>
          <w:lang w:val="lt-LT"/>
        </w:rPr>
      </w:pPr>
      <w:r w:rsidRPr="00354A10">
        <w:rPr>
          <w:szCs w:val="24"/>
          <w:lang w:val="lt-LT"/>
        </w:rPr>
        <w:tab/>
        <w:t>24.3. garantuoti veiklos skaidrumą, teisės aktų nustatyta tvarka teikti informaciją apie savo veiklą;</w:t>
      </w:r>
    </w:p>
    <w:p w14:paraId="203B2391" w14:textId="77777777" w:rsidR="004236A2" w:rsidRPr="00354A10" w:rsidRDefault="004236A2" w:rsidP="004236A2">
      <w:pPr>
        <w:tabs>
          <w:tab w:val="clear" w:pos="1293"/>
          <w:tab w:val="left" w:pos="1134"/>
        </w:tabs>
        <w:jc w:val="both"/>
        <w:rPr>
          <w:szCs w:val="24"/>
          <w:lang w:val="lt-LT"/>
        </w:rPr>
      </w:pPr>
      <w:r w:rsidRPr="00354A10">
        <w:rPr>
          <w:szCs w:val="24"/>
          <w:lang w:val="lt-LT"/>
        </w:rPr>
        <w:tab/>
        <w:t>24.4. tinkamai saugoti seniūnijos dokumentaciją, laiku ją parengti saugojimui archyve.</w:t>
      </w:r>
    </w:p>
    <w:p w14:paraId="17D02D9F" w14:textId="77777777" w:rsidR="004236A2" w:rsidRPr="00354A10" w:rsidRDefault="004236A2" w:rsidP="004236A2">
      <w:pPr>
        <w:tabs>
          <w:tab w:val="clear" w:pos="1293"/>
          <w:tab w:val="left" w:pos="1134"/>
        </w:tabs>
        <w:jc w:val="both"/>
        <w:rPr>
          <w:szCs w:val="24"/>
          <w:lang w:val="lt-LT"/>
        </w:rPr>
      </w:pPr>
      <w:r w:rsidRPr="00354A10">
        <w:rPr>
          <w:szCs w:val="24"/>
          <w:lang w:val="lt-LT"/>
        </w:rPr>
        <w:tab/>
        <w:t>25. Už šiuose nuostatuose numatytų pareigų, taip pat seniūnijos valstybės tarnautojų ir darbuotojų pareigybių aprašymuose nustatytų funkcijų tinkamą vykdymą seniūnijos valstybės tarnautojai atsako Lietuvos Respublikos valstybės tarnybos įstatymo, o darbuotojai, dirbantys pagal darbo sutartis, – Lietuvos Respublikos darbo kodekso nustatyta tvarka.</w:t>
      </w:r>
    </w:p>
    <w:p w14:paraId="2872EC3A" w14:textId="77777777" w:rsidR="004236A2" w:rsidRPr="00354A10" w:rsidRDefault="004236A2" w:rsidP="004236A2">
      <w:pPr>
        <w:rPr>
          <w:b/>
          <w:szCs w:val="24"/>
          <w:lang w:val="lt-LT"/>
        </w:rPr>
      </w:pPr>
    </w:p>
    <w:p w14:paraId="5218D446" w14:textId="77777777" w:rsidR="004236A2" w:rsidRPr="00354A10" w:rsidRDefault="004236A2" w:rsidP="004236A2">
      <w:pPr>
        <w:jc w:val="center"/>
        <w:rPr>
          <w:b/>
          <w:szCs w:val="24"/>
          <w:lang w:val="lt-LT"/>
        </w:rPr>
      </w:pPr>
      <w:r w:rsidRPr="00354A10">
        <w:rPr>
          <w:b/>
          <w:szCs w:val="24"/>
          <w:lang w:val="lt-LT"/>
        </w:rPr>
        <w:t>V SKYRIUS</w:t>
      </w:r>
    </w:p>
    <w:p w14:paraId="1D94653D" w14:textId="77777777" w:rsidR="004236A2" w:rsidRPr="00354A10" w:rsidRDefault="004236A2" w:rsidP="004236A2">
      <w:pPr>
        <w:pStyle w:val="Antrat5"/>
        <w:rPr>
          <w:rFonts w:ascii="Times New Roman" w:hAnsi="Times New Roman"/>
        </w:rPr>
      </w:pPr>
      <w:r w:rsidRPr="00354A10">
        <w:rPr>
          <w:rFonts w:ascii="Times New Roman" w:hAnsi="Times New Roman"/>
        </w:rPr>
        <w:t>BAIGIAMOSIOS NUOSTATOS</w:t>
      </w:r>
    </w:p>
    <w:p w14:paraId="60FC8689" w14:textId="77777777" w:rsidR="004236A2" w:rsidRPr="00354A10" w:rsidRDefault="004236A2" w:rsidP="004236A2">
      <w:pPr>
        <w:rPr>
          <w:szCs w:val="24"/>
          <w:lang w:val="lt-LT"/>
        </w:rPr>
      </w:pPr>
    </w:p>
    <w:p w14:paraId="65EBCA20" w14:textId="77777777" w:rsidR="00BD6AC8" w:rsidRPr="00354A10" w:rsidRDefault="004236A2" w:rsidP="009C213A">
      <w:pPr>
        <w:pStyle w:val="Betarp"/>
        <w:tabs>
          <w:tab w:val="clear" w:pos="1293"/>
          <w:tab w:val="left" w:pos="1134"/>
        </w:tabs>
        <w:jc w:val="both"/>
        <w:rPr>
          <w:lang w:val="lt-LT"/>
        </w:rPr>
      </w:pPr>
      <w:r w:rsidRPr="00354A10">
        <w:rPr>
          <w:szCs w:val="24"/>
          <w:lang w:val="lt-LT"/>
        </w:rPr>
        <w:tab/>
      </w:r>
      <w:r w:rsidR="00BD6AC8" w:rsidRPr="00354A10">
        <w:rPr>
          <w:lang w:val="lt-LT"/>
        </w:rPr>
        <w:t>26. Nuostatai tvirtinami ir keičiami savivaldybės administracijos direktoriaus įsakymu.</w:t>
      </w:r>
    </w:p>
    <w:p w14:paraId="21B61BFF" w14:textId="77777777" w:rsidR="00BD6AC8" w:rsidRDefault="00BD6AC8" w:rsidP="009C213A">
      <w:pPr>
        <w:tabs>
          <w:tab w:val="clear" w:pos="1293"/>
          <w:tab w:val="left" w:pos="1134"/>
        </w:tabs>
        <w:jc w:val="both"/>
        <w:rPr>
          <w:lang w:val="lt-LT"/>
        </w:rPr>
      </w:pPr>
      <w:r w:rsidRPr="00354A10">
        <w:rPr>
          <w:lang w:val="lt-LT"/>
        </w:rPr>
        <w:tab/>
      </w:r>
      <w:r w:rsidRPr="00A711A2">
        <w:rPr>
          <w:lang w:val="lt-LT"/>
        </w:rPr>
        <w:t>27. Seniūnijos veikla nutraukiama savivaldybės tarybos sprendimu vadovaujantis Lietuvos Respublikos vietos savivaldos įstatymu ir kitais teisės aktais.</w:t>
      </w:r>
    </w:p>
    <w:p w14:paraId="625CCE77" w14:textId="77777777" w:rsidR="00BD6AC8" w:rsidRDefault="00BD6AC8" w:rsidP="009C213A">
      <w:pPr>
        <w:tabs>
          <w:tab w:val="clear" w:pos="1293"/>
          <w:tab w:val="left" w:pos="1134"/>
        </w:tabs>
        <w:jc w:val="both"/>
        <w:rPr>
          <w:lang w:val="lt-LT"/>
        </w:rPr>
      </w:pPr>
      <w:r>
        <w:rPr>
          <w:lang w:val="lt-LT"/>
        </w:rPr>
        <w:tab/>
      </w:r>
      <w:r w:rsidRPr="00354A10">
        <w:rPr>
          <w:lang w:val="lt-LT"/>
        </w:rPr>
        <w:t>28.</w:t>
      </w:r>
      <w:r>
        <w:rPr>
          <w:lang w:val="lt-LT"/>
        </w:rPr>
        <w:t xml:space="preserve"> </w:t>
      </w:r>
      <w:r w:rsidRPr="00354A10">
        <w:rPr>
          <w:lang w:val="lt-LT"/>
        </w:rPr>
        <w:t xml:space="preserve">Patvirtinti </w:t>
      </w:r>
      <w:r>
        <w:rPr>
          <w:lang w:val="lt-LT"/>
        </w:rPr>
        <w:t>n</w:t>
      </w:r>
      <w:r w:rsidRPr="00354A10">
        <w:rPr>
          <w:lang w:val="lt-LT"/>
        </w:rPr>
        <w:t>uostatai, jų pakeitimai įsigalioja nuo jų įregistravimo Juridinių asmenų registre teisės aktų nustatyta tvarka.</w:t>
      </w:r>
    </w:p>
    <w:p w14:paraId="6BDB791B" w14:textId="1D699A5A" w:rsidR="004236A2" w:rsidRPr="00354A10" w:rsidRDefault="004236A2" w:rsidP="004236A2">
      <w:pPr>
        <w:widowControl w:val="0"/>
        <w:shd w:val="clear" w:color="auto" w:fill="FFFFFF"/>
        <w:ind w:firstLine="1247"/>
        <w:jc w:val="both"/>
        <w:rPr>
          <w:szCs w:val="24"/>
          <w:lang w:val="lt-LT"/>
        </w:rPr>
      </w:pPr>
    </w:p>
    <w:tbl>
      <w:tblPr>
        <w:tblW w:w="4900" w:type="pct"/>
        <w:tblLayout w:type="fixed"/>
        <w:tblLook w:val="04A0" w:firstRow="1" w:lastRow="0" w:firstColumn="1" w:lastColumn="0" w:noHBand="0" w:noVBand="1"/>
      </w:tblPr>
      <w:tblGrid>
        <w:gridCol w:w="2889"/>
        <w:gridCol w:w="236"/>
        <w:gridCol w:w="80"/>
        <w:gridCol w:w="398"/>
        <w:gridCol w:w="489"/>
        <w:gridCol w:w="488"/>
        <w:gridCol w:w="1149"/>
        <w:gridCol w:w="236"/>
        <w:gridCol w:w="1333"/>
        <w:gridCol w:w="244"/>
        <w:gridCol w:w="1104"/>
        <w:gridCol w:w="488"/>
        <w:gridCol w:w="311"/>
      </w:tblGrid>
      <w:tr w:rsidR="00C459A6" w:rsidRPr="00354A10" w14:paraId="1B1CB1E7" w14:textId="77777777" w:rsidTr="00496AC2">
        <w:trPr>
          <w:trHeight w:val="340"/>
        </w:trPr>
        <w:tc>
          <w:tcPr>
            <w:tcW w:w="3202" w:type="dxa"/>
            <w:gridSpan w:val="3"/>
            <w:shd w:val="clear" w:color="auto" w:fill="FFFFFF"/>
            <w:vAlign w:val="bottom"/>
          </w:tcPr>
          <w:p w14:paraId="52072A02" w14:textId="4D77CAF4" w:rsidR="00C459A6" w:rsidRPr="00354A10" w:rsidRDefault="00C459A6" w:rsidP="00496AC2">
            <w:pPr>
              <w:widowControl w:val="0"/>
              <w:tabs>
                <w:tab w:val="clear" w:pos="1293"/>
              </w:tabs>
              <w:overflowPunct/>
              <w:spacing w:line="276" w:lineRule="atLeast"/>
              <w:ind w:left="-57" w:right="-689"/>
              <w:rPr>
                <w:color w:val="212529"/>
                <w:szCs w:val="24"/>
                <w:lang w:val="lt-LT" w:eastAsia="lt-LT"/>
              </w:rPr>
            </w:pPr>
            <w:r w:rsidRPr="00354A10">
              <w:rPr>
                <w:color w:val="000000"/>
                <w:spacing w:val="-2"/>
                <w:szCs w:val="24"/>
                <w:lang w:val="lt-LT" w:eastAsia="lt-LT"/>
              </w:rPr>
              <w:t xml:space="preserve">Šie </w:t>
            </w:r>
            <w:r w:rsidR="00BD6AC8">
              <w:rPr>
                <w:color w:val="000000"/>
                <w:spacing w:val="-2"/>
                <w:szCs w:val="24"/>
                <w:lang w:val="lt-LT" w:eastAsia="lt-LT"/>
              </w:rPr>
              <w:t>n</w:t>
            </w:r>
            <w:r w:rsidRPr="00354A10">
              <w:rPr>
                <w:color w:val="000000"/>
                <w:spacing w:val="-2"/>
                <w:szCs w:val="24"/>
                <w:lang w:val="lt-LT" w:eastAsia="lt-LT"/>
              </w:rPr>
              <w:t>uostatai pasirašyti</w:t>
            </w:r>
          </w:p>
        </w:tc>
        <w:tc>
          <w:tcPr>
            <w:tcW w:w="399" w:type="dxa"/>
            <w:shd w:val="clear" w:color="auto" w:fill="FFFFFF"/>
            <w:vAlign w:val="bottom"/>
          </w:tcPr>
          <w:p w14:paraId="77E37035" w14:textId="77777777" w:rsidR="00C459A6" w:rsidRPr="00354A10" w:rsidRDefault="00C459A6" w:rsidP="00496AC2">
            <w:pPr>
              <w:widowControl w:val="0"/>
              <w:tabs>
                <w:tab w:val="clear" w:pos="1293"/>
              </w:tabs>
              <w:overflowPunct/>
              <w:spacing w:line="276" w:lineRule="atLeast"/>
              <w:ind w:left="-57" w:right="-92"/>
              <w:rPr>
                <w:color w:val="212529"/>
                <w:szCs w:val="24"/>
                <w:lang w:val="lt-LT" w:eastAsia="lt-LT"/>
              </w:rPr>
            </w:pPr>
            <w:r w:rsidRPr="00354A10">
              <w:rPr>
                <w:color w:val="000000"/>
                <w:szCs w:val="24"/>
                <w:lang w:val="lt-LT" w:eastAsia="lt-LT"/>
              </w:rPr>
              <w:t>20</w:t>
            </w:r>
          </w:p>
        </w:tc>
        <w:tc>
          <w:tcPr>
            <w:tcW w:w="490" w:type="dxa"/>
            <w:tcBorders>
              <w:bottom w:val="single" w:sz="8" w:space="0" w:color="000000"/>
            </w:tcBorders>
            <w:shd w:val="clear" w:color="auto" w:fill="FFFFFF"/>
            <w:vAlign w:val="bottom"/>
          </w:tcPr>
          <w:p w14:paraId="6B548727" w14:textId="77777777" w:rsidR="00C459A6" w:rsidRPr="00354A10" w:rsidRDefault="00C459A6" w:rsidP="00496AC2">
            <w:pPr>
              <w:widowControl w:val="0"/>
              <w:tabs>
                <w:tab w:val="clear" w:pos="1293"/>
              </w:tabs>
              <w:overflowPunct/>
              <w:textAlignment w:val="auto"/>
              <w:rPr>
                <w:color w:val="212529"/>
                <w:szCs w:val="24"/>
                <w:lang w:val="lt-LT" w:eastAsia="lt-LT"/>
              </w:rPr>
            </w:pPr>
          </w:p>
        </w:tc>
        <w:tc>
          <w:tcPr>
            <w:tcW w:w="489" w:type="dxa"/>
            <w:shd w:val="clear" w:color="auto" w:fill="FFFFFF"/>
            <w:vAlign w:val="bottom"/>
          </w:tcPr>
          <w:p w14:paraId="24D1E492" w14:textId="77777777" w:rsidR="00C459A6" w:rsidRPr="00354A10" w:rsidRDefault="00C459A6" w:rsidP="00496AC2">
            <w:pPr>
              <w:widowControl w:val="0"/>
              <w:tabs>
                <w:tab w:val="clear" w:pos="1293"/>
              </w:tabs>
              <w:overflowPunct/>
              <w:spacing w:line="276" w:lineRule="atLeast"/>
              <w:ind w:left="-57" w:right="-57"/>
              <w:rPr>
                <w:color w:val="212529"/>
                <w:szCs w:val="24"/>
                <w:lang w:val="lt-LT" w:eastAsia="lt-LT"/>
              </w:rPr>
            </w:pPr>
            <w:r w:rsidRPr="00354A10">
              <w:rPr>
                <w:color w:val="000000"/>
                <w:szCs w:val="24"/>
                <w:lang w:val="lt-LT" w:eastAsia="lt-LT"/>
              </w:rPr>
              <w:t>m.</w:t>
            </w:r>
          </w:p>
        </w:tc>
        <w:tc>
          <w:tcPr>
            <w:tcW w:w="2712" w:type="dxa"/>
            <w:gridSpan w:val="3"/>
            <w:tcBorders>
              <w:bottom w:val="single" w:sz="8" w:space="0" w:color="000000"/>
            </w:tcBorders>
            <w:shd w:val="clear" w:color="auto" w:fill="FFFFFF"/>
            <w:vAlign w:val="bottom"/>
          </w:tcPr>
          <w:p w14:paraId="233A8331" w14:textId="77777777" w:rsidR="00C459A6" w:rsidRPr="00354A10" w:rsidRDefault="00C459A6" w:rsidP="00496AC2">
            <w:pPr>
              <w:widowControl w:val="0"/>
              <w:tabs>
                <w:tab w:val="clear" w:pos="1293"/>
              </w:tabs>
              <w:overflowPunct/>
              <w:textAlignment w:val="auto"/>
              <w:rPr>
                <w:color w:val="212529"/>
                <w:szCs w:val="24"/>
                <w:lang w:val="lt-LT" w:eastAsia="lt-LT"/>
              </w:rPr>
            </w:pPr>
          </w:p>
        </w:tc>
        <w:tc>
          <w:tcPr>
            <w:tcW w:w="244" w:type="dxa"/>
            <w:shd w:val="clear" w:color="auto" w:fill="FFFFFF"/>
            <w:vAlign w:val="bottom"/>
          </w:tcPr>
          <w:p w14:paraId="16C7B396" w14:textId="77777777" w:rsidR="00C459A6" w:rsidRPr="00354A10" w:rsidRDefault="00C459A6" w:rsidP="00496AC2">
            <w:pPr>
              <w:widowControl w:val="0"/>
              <w:tabs>
                <w:tab w:val="clear" w:pos="1293"/>
              </w:tabs>
              <w:overflowPunct/>
              <w:textAlignment w:val="auto"/>
              <w:rPr>
                <w:szCs w:val="24"/>
                <w:lang w:val="lt-LT" w:eastAsia="lt-LT"/>
              </w:rPr>
            </w:pPr>
          </w:p>
        </w:tc>
        <w:tc>
          <w:tcPr>
            <w:tcW w:w="1107" w:type="dxa"/>
            <w:tcBorders>
              <w:bottom w:val="single" w:sz="8" w:space="0" w:color="000000"/>
            </w:tcBorders>
            <w:shd w:val="clear" w:color="auto" w:fill="FFFFFF"/>
            <w:vAlign w:val="bottom"/>
          </w:tcPr>
          <w:p w14:paraId="06415198" w14:textId="77777777" w:rsidR="00C459A6" w:rsidRPr="00354A10" w:rsidRDefault="00C459A6" w:rsidP="00496AC2">
            <w:pPr>
              <w:widowControl w:val="0"/>
              <w:tabs>
                <w:tab w:val="clear" w:pos="1293"/>
              </w:tabs>
              <w:overflowPunct/>
              <w:textAlignment w:val="auto"/>
              <w:rPr>
                <w:szCs w:val="24"/>
                <w:lang w:val="lt-LT" w:eastAsia="lt-LT"/>
              </w:rPr>
            </w:pPr>
          </w:p>
        </w:tc>
        <w:tc>
          <w:tcPr>
            <w:tcW w:w="489" w:type="dxa"/>
            <w:shd w:val="clear" w:color="auto" w:fill="FFFFFF"/>
            <w:vAlign w:val="bottom"/>
          </w:tcPr>
          <w:p w14:paraId="12E3EE5E" w14:textId="77777777" w:rsidR="00C459A6" w:rsidRPr="00354A10" w:rsidRDefault="00C459A6" w:rsidP="00496AC2">
            <w:pPr>
              <w:widowControl w:val="0"/>
              <w:tabs>
                <w:tab w:val="clear" w:pos="1293"/>
              </w:tabs>
              <w:overflowPunct/>
              <w:spacing w:line="276" w:lineRule="atLeast"/>
              <w:ind w:left="-57" w:right="-57" w:hanging="10"/>
              <w:rPr>
                <w:color w:val="212529"/>
                <w:szCs w:val="24"/>
                <w:lang w:val="lt-LT" w:eastAsia="lt-LT"/>
              </w:rPr>
            </w:pPr>
            <w:r w:rsidRPr="00354A10">
              <w:rPr>
                <w:color w:val="212529"/>
                <w:szCs w:val="24"/>
                <w:lang w:val="lt-LT" w:eastAsia="lt-LT"/>
              </w:rPr>
              <w:t>d.</w:t>
            </w:r>
          </w:p>
        </w:tc>
        <w:tc>
          <w:tcPr>
            <w:tcW w:w="312" w:type="dxa"/>
            <w:tcMar>
              <w:left w:w="0" w:type="dxa"/>
              <w:right w:w="0" w:type="dxa"/>
            </w:tcMar>
          </w:tcPr>
          <w:p w14:paraId="4D3C3DD3" w14:textId="77777777" w:rsidR="00C459A6" w:rsidRPr="00354A10" w:rsidRDefault="00C459A6" w:rsidP="00496AC2">
            <w:pPr>
              <w:widowControl w:val="0"/>
              <w:rPr>
                <w:szCs w:val="24"/>
                <w:lang w:val="lt-LT"/>
              </w:rPr>
            </w:pPr>
          </w:p>
        </w:tc>
      </w:tr>
      <w:tr w:rsidR="00C459A6" w:rsidRPr="00354A10" w14:paraId="2E0B8F61" w14:textId="77777777" w:rsidTr="00496AC2">
        <w:trPr>
          <w:trHeight w:val="340"/>
        </w:trPr>
        <w:tc>
          <w:tcPr>
            <w:tcW w:w="2900" w:type="dxa"/>
            <w:tcBorders>
              <w:bottom w:val="single" w:sz="8" w:space="0" w:color="000000"/>
            </w:tcBorders>
            <w:shd w:val="clear" w:color="auto" w:fill="FFFFFF"/>
          </w:tcPr>
          <w:p w14:paraId="36E1B420" w14:textId="77777777" w:rsidR="00C459A6" w:rsidRPr="00354A10" w:rsidRDefault="00C459A6" w:rsidP="00496AC2">
            <w:pPr>
              <w:widowControl w:val="0"/>
              <w:tabs>
                <w:tab w:val="clear" w:pos="1293"/>
              </w:tabs>
              <w:overflowPunct/>
              <w:textAlignment w:val="auto"/>
              <w:rPr>
                <w:color w:val="212529"/>
                <w:szCs w:val="24"/>
                <w:lang w:val="lt-LT" w:eastAsia="lt-LT"/>
              </w:rPr>
            </w:pPr>
            <w:r w:rsidRPr="00354A10">
              <w:rPr>
                <w:color w:val="212529"/>
                <w:szCs w:val="24"/>
                <w:lang w:val="lt-LT" w:eastAsia="lt-LT"/>
              </w:rPr>
              <w:t> </w:t>
            </w:r>
          </w:p>
        </w:tc>
        <w:tc>
          <w:tcPr>
            <w:tcW w:w="222" w:type="dxa"/>
            <w:shd w:val="clear" w:color="auto" w:fill="FFFFFF"/>
          </w:tcPr>
          <w:p w14:paraId="0BC7F4DD" w14:textId="77777777" w:rsidR="00C459A6" w:rsidRPr="00354A10" w:rsidRDefault="00C459A6" w:rsidP="00496AC2">
            <w:pPr>
              <w:widowControl w:val="0"/>
              <w:tabs>
                <w:tab w:val="clear" w:pos="1293"/>
              </w:tabs>
              <w:overflowPunct/>
              <w:textAlignment w:val="auto"/>
              <w:rPr>
                <w:color w:val="212529"/>
                <w:szCs w:val="24"/>
                <w:lang w:val="lt-LT" w:eastAsia="lt-LT"/>
              </w:rPr>
            </w:pPr>
          </w:p>
        </w:tc>
        <w:tc>
          <w:tcPr>
            <w:tcW w:w="2612" w:type="dxa"/>
            <w:gridSpan w:val="5"/>
            <w:tcBorders>
              <w:bottom w:val="single" w:sz="8" w:space="0" w:color="000000"/>
            </w:tcBorders>
            <w:shd w:val="clear" w:color="auto" w:fill="FFFFFF"/>
          </w:tcPr>
          <w:p w14:paraId="11096F78" w14:textId="77777777" w:rsidR="00C459A6" w:rsidRPr="00354A10" w:rsidRDefault="00C459A6" w:rsidP="00496AC2">
            <w:pPr>
              <w:widowControl w:val="0"/>
              <w:tabs>
                <w:tab w:val="clear" w:pos="1293"/>
              </w:tabs>
              <w:overflowPunct/>
              <w:textAlignment w:val="auto"/>
              <w:rPr>
                <w:szCs w:val="24"/>
                <w:lang w:val="lt-LT" w:eastAsia="lt-LT"/>
              </w:rPr>
            </w:pPr>
          </w:p>
        </w:tc>
        <w:tc>
          <w:tcPr>
            <w:tcW w:w="220" w:type="dxa"/>
            <w:shd w:val="clear" w:color="auto" w:fill="FFFFFF"/>
          </w:tcPr>
          <w:p w14:paraId="32061660" w14:textId="77777777" w:rsidR="00C459A6" w:rsidRPr="00354A10" w:rsidRDefault="00C459A6" w:rsidP="00496AC2">
            <w:pPr>
              <w:widowControl w:val="0"/>
              <w:tabs>
                <w:tab w:val="clear" w:pos="1293"/>
              </w:tabs>
              <w:overflowPunct/>
              <w:textAlignment w:val="auto"/>
              <w:rPr>
                <w:szCs w:val="24"/>
                <w:lang w:val="lt-LT" w:eastAsia="lt-LT"/>
              </w:rPr>
            </w:pPr>
          </w:p>
        </w:tc>
        <w:tc>
          <w:tcPr>
            <w:tcW w:w="3490" w:type="dxa"/>
            <w:gridSpan w:val="5"/>
            <w:tcBorders>
              <w:bottom w:val="single" w:sz="8" w:space="0" w:color="000000"/>
            </w:tcBorders>
            <w:shd w:val="clear" w:color="auto" w:fill="FFFFFF"/>
          </w:tcPr>
          <w:p w14:paraId="2E953B2A" w14:textId="77777777" w:rsidR="00C459A6" w:rsidRPr="00354A10" w:rsidRDefault="00C459A6" w:rsidP="00496AC2">
            <w:pPr>
              <w:widowControl w:val="0"/>
              <w:tabs>
                <w:tab w:val="clear" w:pos="1293"/>
              </w:tabs>
              <w:overflowPunct/>
              <w:textAlignment w:val="auto"/>
              <w:rPr>
                <w:szCs w:val="24"/>
                <w:lang w:val="lt-LT" w:eastAsia="lt-LT"/>
              </w:rPr>
            </w:pPr>
          </w:p>
        </w:tc>
      </w:tr>
      <w:tr w:rsidR="00C459A6" w:rsidRPr="00354A10" w14:paraId="262A84F5" w14:textId="77777777" w:rsidTr="00496AC2">
        <w:trPr>
          <w:trHeight w:val="170"/>
        </w:trPr>
        <w:tc>
          <w:tcPr>
            <w:tcW w:w="2900" w:type="dxa"/>
            <w:shd w:val="clear" w:color="auto" w:fill="FFFFFF"/>
          </w:tcPr>
          <w:p w14:paraId="0C883CE8" w14:textId="77777777" w:rsidR="00C459A6" w:rsidRPr="00354A10" w:rsidRDefault="00C459A6" w:rsidP="00496AC2">
            <w:pPr>
              <w:widowControl w:val="0"/>
              <w:tabs>
                <w:tab w:val="clear" w:pos="1293"/>
              </w:tabs>
              <w:overflowPunct/>
              <w:ind w:left="-114" w:right="-135"/>
              <w:jc w:val="center"/>
              <w:rPr>
                <w:color w:val="212529"/>
                <w:szCs w:val="24"/>
                <w:lang w:val="lt-LT" w:eastAsia="lt-LT"/>
              </w:rPr>
            </w:pPr>
            <w:r w:rsidRPr="00354A10">
              <w:rPr>
                <w:i/>
                <w:iCs/>
                <w:color w:val="212529"/>
                <w:szCs w:val="24"/>
                <w:lang w:val="lt-LT" w:eastAsia="lt-LT"/>
              </w:rPr>
              <w:t>(įgaliotas asmuo)</w:t>
            </w:r>
          </w:p>
        </w:tc>
        <w:tc>
          <w:tcPr>
            <w:tcW w:w="222" w:type="dxa"/>
            <w:shd w:val="clear" w:color="auto" w:fill="FFFFFF"/>
          </w:tcPr>
          <w:p w14:paraId="61953A64" w14:textId="77777777" w:rsidR="00C459A6" w:rsidRPr="00354A10" w:rsidRDefault="00C459A6" w:rsidP="00496AC2">
            <w:pPr>
              <w:widowControl w:val="0"/>
              <w:tabs>
                <w:tab w:val="clear" w:pos="1293"/>
              </w:tabs>
              <w:overflowPunct/>
              <w:textAlignment w:val="auto"/>
              <w:rPr>
                <w:color w:val="212529"/>
                <w:szCs w:val="24"/>
                <w:lang w:val="lt-LT" w:eastAsia="lt-LT"/>
              </w:rPr>
            </w:pPr>
          </w:p>
        </w:tc>
        <w:tc>
          <w:tcPr>
            <w:tcW w:w="2612" w:type="dxa"/>
            <w:gridSpan w:val="5"/>
            <w:shd w:val="clear" w:color="auto" w:fill="FFFFFF"/>
          </w:tcPr>
          <w:p w14:paraId="34EDEB51" w14:textId="77777777" w:rsidR="00C459A6" w:rsidRPr="00354A10" w:rsidRDefault="00C459A6" w:rsidP="00496AC2">
            <w:pPr>
              <w:widowControl w:val="0"/>
              <w:tabs>
                <w:tab w:val="clear" w:pos="1293"/>
              </w:tabs>
              <w:overflowPunct/>
              <w:ind w:left="-57" w:right="-57"/>
              <w:jc w:val="center"/>
              <w:rPr>
                <w:color w:val="212529"/>
                <w:szCs w:val="24"/>
                <w:lang w:val="lt-LT" w:eastAsia="lt-LT"/>
              </w:rPr>
            </w:pPr>
            <w:r w:rsidRPr="00354A10">
              <w:rPr>
                <w:i/>
                <w:iCs/>
                <w:color w:val="212529"/>
                <w:szCs w:val="24"/>
                <w:lang w:val="lt-LT" w:eastAsia="lt-LT"/>
              </w:rPr>
              <w:t>(parašas)</w:t>
            </w:r>
          </w:p>
        </w:tc>
        <w:tc>
          <w:tcPr>
            <w:tcW w:w="220" w:type="dxa"/>
            <w:shd w:val="clear" w:color="auto" w:fill="FFFFFF"/>
          </w:tcPr>
          <w:p w14:paraId="266945DD" w14:textId="77777777" w:rsidR="00C459A6" w:rsidRPr="00354A10" w:rsidRDefault="00C459A6" w:rsidP="00496AC2">
            <w:pPr>
              <w:widowControl w:val="0"/>
              <w:tabs>
                <w:tab w:val="clear" w:pos="1293"/>
              </w:tabs>
              <w:overflowPunct/>
              <w:textAlignment w:val="auto"/>
              <w:rPr>
                <w:color w:val="212529"/>
                <w:szCs w:val="24"/>
                <w:lang w:val="lt-LT" w:eastAsia="lt-LT"/>
              </w:rPr>
            </w:pPr>
          </w:p>
        </w:tc>
        <w:tc>
          <w:tcPr>
            <w:tcW w:w="3490" w:type="dxa"/>
            <w:gridSpan w:val="5"/>
            <w:shd w:val="clear" w:color="auto" w:fill="FFFFFF"/>
          </w:tcPr>
          <w:p w14:paraId="2FA9F50B" w14:textId="77777777" w:rsidR="00C459A6" w:rsidRPr="00354A10" w:rsidRDefault="00C459A6" w:rsidP="00496AC2">
            <w:pPr>
              <w:widowControl w:val="0"/>
              <w:tabs>
                <w:tab w:val="clear" w:pos="1293"/>
              </w:tabs>
              <w:overflowPunct/>
              <w:ind w:left="-57" w:right="-57"/>
              <w:jc w:val="center"/>
              <w:rPr>
                <w:color w:val="212529"/>
                <w:szCs w:val="24"/>
                <w:lang w:val="lt-LT" w:eastAsia="lt-LT"/>
              </w:rPr>
            </w:pPr>
            <w:r w:rsidRPr="00354A10">
              <w:rPr>
                <w:i/>
                <w:iCs/>
                <w:color w:val="212529"/>
                <w:szCs w:val="24"/>
                <w:lang w:val="lt-LT" w:eastAsia="lt-LT"/>
              </w:rPr>
              <w:t>(vardas, pavardė)</w:t>
            </w:r>
          </w:p>
        </w:tc>
      </w:tr>
    </w:tbl>
    <w:p w14:paraId="483B7C4D" w14:textId="77777777" w:rsidR="00C459A6" w:rsidRPr="00354A10" w:rsidRDefault="00C459A6" w:rsidP="00C459A6">
      <w:pPr>
        <w:pStyle w:val="Betarp"/>
        <w:rPr>
          <w:szCs w:val="24"/>
          <w:lang w:val="lt-LT"/>
        </w:rPr>
      </w:pPr>
    </w:p>
    <w:p w14:paraId="1338DF45" w14:textId="77777777" w:rsidR="004236A2" w:rsidRPr="00354A10" w:rsidRDefault="004236A2" w:rsidP="003D7AC1">
      <w:pPr>
        <w:widowControl w:val="0"/>
        <w:shd w:val="clear" w:color="auto" w:fill="FFFFFF"/>
        <w:rPr>
          <w:szCs w:val="24"/>
          <w:lang w:val="lt-LT"/>
        </w:rPr>
      </w:pPr>
    </w:p>
    <w:p w14:paraId="515E05C5" w14:textId="77777777" w:rsidR="001F2894" w:rsidRDefault="001F2894" w:rsidP="001F2894"/>
    <w:p w14:paraId="1F103008" w14:textId="77777777" w:rsidR="001F2894" w:rsidRDefault="001F2894" w:rsidP="001F2894"/>
    <w:p w14:paraId="4B0F7819" w14:textId="77777777" w:rsidR="001F2894" w:rsidRDefault="001F2894" w:rsidP="001F2894"/>
    <w:p w14:paraId="76772540" w14:textId="6795D6C0" w:rsidR="001F2894" w:rsidRPr="00354A10" w:rsidRDefault="001F2894" w:rsidP="001F2894">
      <w:pPr>
        <w:jc w:val="both"/>
        <w:rPr>
          <w:b/>
        </w:rPr>
      </w:pPr>
      <w:r>
        <w:tab/>
      </w:r>
      <w:r>
        <w:tab/>
      </w:r>
      <w:r>
        <w:tab/>
      </w:r>
      <w:r>
        <w:tab/>
      </w:r>
      <w:r w:rsidRPr="00354A10">
        <w:t>PATVIRTINTA</w:t>
      </w:r>
    </w:p>
    <w:p w14:paraId="53DCFEDC" w14:textId="77777777" w:rsidR="001F2894" w:rsidRPr="00354A10" w:rsidRDefault="001F2894" w:rsidP="001F2894">
      <w:pPr>
        <w:jc w:val="both"/>
        <w:rPr>
          <w:szCs w:val="24"/>
          <w:lang w:val="lt-LT"/>
        </w:rPr>
      </w:pPr>
      <w:r w:rsidRPr="00354A10">
        <w:rPr>
          <w:szCs w:val="24"/>
          <w:lang w:val="lt-LT"/>
        </w:rPr>
        <w:tab/>
      </w:r>
      <w:r w:rsidRPr="00354A10">
        <w:rPr>
          <w:szCs w:val="24"/>
          <w:lang w:val="lt-LT"/>
        </w:rPr>
        <w:tab/>
      </w:r>
      <w:r w:rsidRPr="00354A10">
        <w:rPr>
          <w:szCs w:val="24"/>
          <w:lang w:val="lt-LT"/>
        </w:rPr>
        <w:tab/>
      </w:r>
      <w:r w:rsidRPr="00354A10">
        <w:rPr>
          <w:szCs w:val="24"/>
          <w:lang w:val="lt-LT"/>
        </w:rPr>
        <w:tab/>
        <w:t>Ignalinos rajono savivaldybės administracijos</w:t>
      </w:r>
    </w:p>
    <w:p w14:paraId="602A2C71" w14:textId="77777777" w:rsidR="001F2894" w:rsidRPr="00354A10" w:rsidRDefault="001F2894" w:rsidP="001F2894">
      <w:pPr>
        <w:jc w:val="both"/>
        <w:rPr>
          <w:szCs w:val="24"/>
          <w:lang w:val="lt-LT"/>
        </w:rPr>
      </w:pPr>
      <w:r w:rsidRPr="00354A10">
        <w:rPr>
          <w:szCs w:val="24"/>
          <w:lang w:val="lt-LT"/>
        </w:rPr>
        <w:tab/>
      </w:r>
      <w:r w:rsidRPr="00354A10">
        <w:rPr>
          <w:szCs w:val="24"/>
          <w:lang w:val="lt-LT"/>
        </w:rPr>
        <w:tab/>
      </w:r>
      <w:r w:rsidRPr="00354A10">
        <w:rPr>
          <w:szCs w:val="24"/>
          <w:lang w:val="lt-LT"/>
        </w:rPr>
        <w:tab/>
      </w:r>
      <w:r w:rsidRPr="00354A10">
        <w:rPr>
          <w:szCs w:val="24"/>
          <w:lang w:val="lt-LT"/>
        </w:rPr>
        <w:tab/>
        <w:t xml:space="preserve">direktoriaus 2022 m.              d. įsakymu Nr. </w:t>
      </w:r>
    </w:p>
    <w:p w14:paraId="4CF7C1D1" w14:textId="77777777" w:rsidR="001F2894" w:rsidRPr="00354A10" w:rsidRDefault="001F2894" w:rsidP="001F2894"/>
    <w:p w14:paraId="57D355CD" w14:textId="77777777" w:rsidR="001F2894" w:rsidRPr="00354A10" w:rsidRDefault="001F2894" w:rsidP="001F2894">
      <w:pPr>
        <w:pStyle w:val="Antrat2"/>
        <w:rPr>
          <w:rFonts w:ascii="Times New Roman" w:hAnsi="Times New Roman"/>
          <w:b/>
          <w:bCs/>
          <w:sz w:val="24"/>
        </w:rPr>
      </w:pPr>
      <w:r w:rsidRPr="00354A10">
        <w:rPr>
          <w:rFonts w:ascii="Times New Roman" w:hAnsi="Times New Roman"/>
          <w:b/>
          <w:bCs/>
          <w:sz w:val="24"/>
        </w:rPr>
        <w:t>IGNALINOS RAJONO SAVIVALDYBĖS ADMINISTRACIJOS</w:t>
      </w:r>
    </w:p>
    <w:p w14:paraId="618F825F" w14:textId="77777777" w:rsidR="001F2894" w:rsidRPr="00354A10" w:rsidRDefault="001F2894" w:rsidP="001F2894">
      <w:pPr>
        <w:pStyle w:val="Antrat2"/>
        <w:rPr>
          <w:rFonts w:ascii="Times New Roman" w:hAnsi="Times New Roman"/>
          <w:b/>
          <w:bCs/>
          <w:sz w:val="24"/>
        </w:rPr>
      </w:pPr>
      <w:r w:rsidRPr="00354A10">
        <w:rPr>
          <w:rFonts w:ascii="Times New Roman" w:hAnsi="Times New Roman"/>
          <w:b/>
          <w:bCs/>
          <w:sz w:val="24"/>
        </w:rPr>
        <w:t xml:space="preserve"> STRUKTŪRINIO TERITORINIO PADALINIO – IGNALINOS SENIŪNIJOS </w:t>
      </w:r>
    </w:p>
    <w:p w14:paraId="59895BBD" w14:textId="77777777" w:rsidR="001F2894" w:rsidRPr="00354A10" w:rsidRDefault="001F2894" w:rsidP="001F2894">
      <w:pPr>
        <w:pStyle w:val="Antrat2"/>
        <w:rPr>
          <w:rFonts w:ascii="Times New Roman" w:hAnsi="Times New Roman"/>
          <w:b/>
          <w:bCs/>
          <w:sz w:val="24"/>
        </w:rPr>
      </w:pPr>
      <w:r w:rsidRPr="00354A10">
        <w:rPr>
          <w:rFonts w:ascii="Times New Roman" w:hAnsi="Times New Roman"/>
          <w:b/>
          <w:bCs/>
          <w:sz w:val="24"/>
        </w:rPr>
        <w:t>VEIKLOS NUOSTATAI</w:t>
      </w:r>
    </w:p>
    <w:p w14:paraId="05914AB7" w14:textId="77777777" w:rsidR="001F2894" w:rsidRPr="00354A10" w:rsidRDefault="001F2894" w:rsidP="001F2894">
      <w:pPr>
        <w:jc w:val="center"/>
        <w:rPr>
          <w:szCs w:val="24"/>
          <w:lang w:val="lt-LT"/>
        </w:rPr>
      </w:pPr>
    </w:p>
    <w:p w14:paraId="31EBF4EB" w14:textId="77777777" w:rsidR="001F2894" w:rsidRPr="00354A10" w:rsidRDefault="001F2894" w:rsidP="001F2894">
      <w:pPr>
        <w:pStyle w:val="Antrat1"/>
        <w:tabs>
          <w:tab w:val="left" w:pos="1293"/>
        </w:tabs>
        <w:rPr>
          <w:szCs w:val="24"/>
        </w:rPr>
      </w:pPr>
      <w:r w:rsidRPr="00354A10">
        <w:rPr>
          <w:szCs w:val="24"/>
        </w:rPr>
        <w:t>I SKYRIUS</w:t>
      </w:r>
    </w:p>
    <w:p w14:paraId="441FBC2E" w14:textId="77777777" w:rsidR="001F2894" w:rsidRPr="00354A10" w:rsidRDefault="001F2894" w:rsidP="001F2894">
      <w:pPr>
        <w:pStyle w:val="Antrat3"/>
        <w:jc w:val="center"/>
        <w:rPr>
          <w:rFonts w:ascii="Times New Roman" w:hAnsi="Times New Roman"/>
          <w:b/>
          <w:bCs/>
          <w:sz w:val="24"/>
        </w:rPr>
      </w:pPr>
      <w:r w:rsidRPr="00354A10">
        <w:rPr>
          <w:rFonts w:ascii="Times New Roman" w:hAnsi="Times New Roman"/>
          <w:b/>
          <w:bCs/>
          <w:sz w:val="24"/>
        </w:rPr>
        <w:t xml:space="preserve"> BENDROSIOS NUOSTATOS</w:t>
      </w:r>
    </w:p>
    <w:p w14:paraId="1082FE44" w14:textId="77777777" w:rsidR="001F2894" w:rsidRPr="00354A10" w:rsidRDefault="001F2894" w:rsidP="001F2894">
      <w:pPr>
        <w:rPr>
          <w:szCs w:val="24"/>
          <w:lang w:val="lt-LT"/>
        </w:rPr>
      </w:pPr>
    </w:p>
    <w:p w14:paraId="0C612A1B" w14:textId="77777777" w:rsidR="001F2894" w:rsidRPr="00354A10" w:rsidRDefault="001F2894" w:rsidP="001F2894">
      <w:pPr>
        <w:tabs>
          <w:tab w:val="left" w:pos="1134"/>
        </w:tabs>
        <w:jc w:val="both"/>
        <w:rPr>
          <w:szCs w:val="24"/>
          <w:lang w:val="lt-LT"/>
        </w:rPr>
      </w:pPr>
      <w:r w:rsidRPr="00354A10">
        <w:rPr>
          <w:szCs w:val="24"/>
          <w:lang w:val="lt-LT"/>
        </w:rPr>
        <w:tab/>
        <w:t xml:space="preserve">1. Ignalinos rajono savivaldybės administracija – biudžetinė viešojo administravimo įstaiga. Buveinė – Laisvės a. 70, Ignalinos </w:t>
      </w:r>
      <w:r>
        <w:rPr>
          <w:szCs w:val="24"/>
          <w:lang w:val="lt-LT"/>
        </w:rPr>
        <w:t>m.</w:t>
      </w:r>
      <w:r w:rsidRPr="00354A10">
        <w:rPr>
          <w:szCs w:val="24"/>
          <w:lang w:val="lt-LT"/>
        </w:rPr>
        <w:t xml:space="preserve">, Ignalinos </w:t>
      </w:r>
      <w:r>
        <w:rPr>
          <w:szCs w:val="24"/>
          <w:lang w:val="lt-LT"/>
        </w:rPr>
        <w:t>r. sav</w:t>
      </w:r>
      <w:r w:rsidRPr="00354A10">
        <w:rPr>
          <w:szCs w:val="24"/>
          <w:lang w:val="lt-LT"/>
        </w:rPr>
        <w:t xml:space="preserve">. Juridinio asmens kodas 288768350. </w:t>
      </w:r>
    </w:p>
    <w:p w14:paraId="06991884" w14:textId="77777777" w:rsidR="001F2894" w:rsidRPr="00354A10" w:rsidRDefault="001F2894" w:rsidP="001F2894">
      <w:pPr>
        <w:tabs>
          <w:tab w:val="left" w:pos="1134"/>
        </w:tabs>
        <w:jc w:val="both"/>
        <w:rPr>
          <w:szCs w:val="24"/>
          <w:lang w:val="lt-LT"/>
        </w:rPr>
      </w:pPr>
      <w:r w:rsidRPr="00354A10">
        <w:rPr>
          <w:szCs w:val="24"/>
          <w:lang w:val="lt-LT"/>
        </w:rPr>
        <w:tab/>
        <w:t>Registrų centro Juridinių asmenų registre yra kaupiami ir saugomi duomenys apie Ignalinos rajono savivaldybės administracijos ir savivaldybės administracijos filialų, t.</w:t>
      </w:r>
      <w:r>
        <w:rPr>
          <w:szCs w:val="24"/>
          <w:lang w:val="lt-LT"/>
        </w:rPr>
        <w:t xml:space="preserve"> </w:t>
      </w:r>
      <w:r w:rsidRPr="00354A10">
        <w:rPr>
          <w:szCs w:val="24"/>
          <w:lang w:val="lt-LT"/>
        </w:rPr>
        <w:t>y. seniūnijų veiklą. Ignalinos rajono savivaldybės administracija turi elektroninio pristatymo dėžutės adresą, (juridinio asmens kodas 288768350), filialai elektroninio pristatymo dėžutės adreso neturi. Ignalinos rajono savivaldybės taryba sprendžia dėl seniūnijos formos keitimo tikslingumo.</w:t>
      </w:r>
    </w:p>
    <w:p w14:paraId="3A4E371A" w14:textId="77777777" w:rsidR="001F2894" w:rsidRPr="00354A10" w:rsidRDefault="001F2894" w:rsidP="001F2894">
      <w:pPr>
        <w:tabs>
          <w:tab w:val="clear" w:pos="1293"/>
          <w:tab w:val="left" w:pos="1134"/>
        </w:tabs>
        <w:jc w:val="both"/>
        <w:rPr>
          <w:szCs w:val="24"/>
          <w:lang w:val="lt-LT"/>
        </w:rPr>
      </w:pPr>
      <w:r w:rsidRPr="00354A10">
        <w:rPr>
          <w:szCs w:val="24"/>
          <w:lang w:val="lt-LT"/>
        </w:rPr>
        <w:tab/>
        <w:t>2. Ignalinos rajono savivaldybės administracijos (toliau – savivaldybės administracijos) Ignalinos seniūnija (toliau – seniūnija) yra savivaldybės administracijos struktūrinis teritorinis padalinys – jos filialas, veikiantis tam tikroje Ignalinos rajono savivaldybės (toliau – savivaldybė) teritorijos dalyje.</w:t>
      </w:r>
      <w:r>
        <w:rPr>
          <w:szCs w:val="24"/>
          <w:lang w:val="lt-LT"/>
        </w:rPr>
        <w:t xml:space="preserve"> </w:t>
      </w:r>
      <w:r w:rsidRPr="00354A10">
        <w:rPr>
          <w:szCs w:val="24"/>
          <w:lang w:val="lt-LT"/>
        </w:rPr>
        <w:t>Seniūnijos – savivaldybės administracijos filialo – veiklą reglamentuoja savivaldybės administracijos direktoriaus patvirtinti seniūnijos nuostatai.</w:t>
      </w:r>
    </w:p>
    <w:p w14:paraId="65A4AE4B" w14:textId="77777777" w:rsidR="001F2894" w:rsidRPr="00354A10" w:rsidRDefault="001F2894" w:rsidP="001F2894">
      <w:pPr>
        <w:tabs>
          <w:tab w:val="clear" w:pos="1293"/>
          <w:tab w:val="left" w:pos="1134"/>
        </w:tabs>
        <w:jc w:val="both"/>
        <w:rPr>
          <w:szCs w:val="24"/>
          <w:lang w:val="lt-LT"/>
        </w:rPr>
      </w:pPr>
      <w:r w:rsidRPr="00354A10">
        <w:rPr>
          <w:szCs w:val="24"/>
          <w:lang w:val="lt-LT"/>
        </w:rPr>
        <w:tab/>
        <w:t>3. Savivaldybės administracijos Ignalinos seniūnijos veiklos nuostatai (toliau – nuostatai) nustato seniūnijos uždavinius, apibrėžia seniūnijos funkcijas, teises ir pareigas, darbo organizavimą, atsakomybę, kitus veiklos klausimus.</w:t>
      </w:r>
    </w:p>
    <w:p w14:paraId="79BF68E1" w14:textId="77777777" w:rsidR="001F2894" w:rsidRPr="00354A10" w:rsidRDefault="001F2894" w:rsidP="001F2894">
      <w:pPr>
        <w:tabs>
          <w:tab w:val="clear" w:pos="1293"/>
          <w:tab w:val="left" w:pos="1134"/>
        </w:tabs>
        <w:jc w:val="both"/>
        <w:rPr>
          <w:szCs w:val="24"/>
          <w:lang w:val="lt-LT"/>
        </w:rPr>
      </w:pPr>
      <w:r w:rsidRPr="00354A10">
        <w:rPr>
          <w:szCs w:val="24"/>
          <w:lang w:val="lt-LT"/>
        </w:rPr>
        <w:tab/>
        <w:t>4. Seniūnija savo veikloje vadovaujasi Lietuvos Respublikos Konstitucija, Lietuvos Respublikos civiliniu kodeksu, Lietuvos Respublikos vietos savivaldos įstatymu, kitais įstatymais, Lietuvos Respublikos Vyriausybės nutarimais, savivaldybės tarybos sprendimais, mero potvarkiais, Ignalinos rajono savivaldybės administracijos direktoriaus (toliau – savivaldybės administracijos direktorius) įsakymais, kitais teisės aktais ir šiais nuostatais.</w:t>
      </w:r>
    </w:p>
    <w:p w14:paraId="3F2786AF" w14:textId="77777777" w:rsidR="001F2894" w:rsidRPr="00354A10" w:rsidRDefault="001F2894" w:rsidP="001F2894">
      <w:pPr>
        <w:tabs>
          <w:tab w:val="clear" w:pos="1293"/>
          <w:tab w:val="left" w:pos="1134"/>
        </w:tabs>
        <w:jc w:val="both"/>
        <w:rPr>
          <w:szCs w:val="24"/>
          <w:lang w:val="lt-LT"/>
        </w:rPr>
      </w:pPr>
      <w:r w:rsidRPr="00354A10">
        <w:rPr>
          <w:szCs w:val="24"/>
          <w:lang w:val="lt-LT"/>
        </w:rPr>
        <w:tab/>
        <w:t>5. Seniūnijos tikslas – spręsti jos kompetencijai priklausančius klausimus atitinkamoje savivaldybės tarybos priskirtoje teritorijoje, įgyvendinti pavestas vietos savivaldos ir viešojo administravimo įstatymo funkcijas.</w:t>
      </w:r>
    </w:p>
    <w:p w14:paraId="6A66C6A8" w14:textId="77777777" w:rsidR="001F2894" w:rsidRPr="00354A10" w:rsidRDefault="001F2894" w:rsidP="001F2894">
      <w:pPr>
        <w:tabs>
          <w:tab w:val="clear" w:pos="1293"/>
          <w:tab w:val="left" w:pos="1134"/>
        </w:tabs>
        <w:jc w:val="both"/>
        <w:rPr>
          <w:szCs w:val="24"/>
          <w:lang w:val="lt-LT"/>
        </w:rPr>
      </w:pPr>
      <w:r w:rsidRPr="00354A10">
        <w:rPr>
          <w:szCs w:val="24"/>
          <w:lang w:val="lt-LT"/>
        </w:rPr>
        <w:tab/>
        <w:t>6. Seniūnijos veikla organizuojama pagal seniūnijos metinį veiklos planą.</w:t>
      </w:r>
    </w:p>
    <w:p w14:paraId="03E00821" w14:textId="77777777" w:rsidR="001F2894" w:rsidRPr="00354A10" w:rsidRDefault="001F2894" w:rsidP="001F2894">
      <w:pPr>
        <w:tabs>
          <w:tab w:val="clear" w:pos="1293"/>
          <w:tab w:val="left" w:pos="1134"/>
        </w:tabs>
        <w:jc w:val="both"/>
        <w:rPr>
          <w:szCs w:val="24"/>
          <w:lang w:val="lt-LT"/>
        </w:rPr>
      </w:pPr>
      <w:r w:rsidRPr="00354A10">
        <w:rPr>
          <w:szCs w:val="24"/>
          <w:lang w:val="lt-LT"/>
        </w:rPr>
        <w:tab/>
        <w:t>7. Seniūnija sprendžia jos kompetencijai priklausančius klausimus.</w:t>
      </w:r>
    </w:p>
    <w:p w14:paraId="44A49F72" w14:textId="77777777" w:rsidR="001F2894" w:rsidRPr="00354A10" w:rsidRDefault="001F2894" w:rsidP="001F2894">
      <w:pPr>
        <w:tabs>
          <w:tab w:val="clear" w:pos="1293"/>
          <w:tab w:val="left" w:pos="1134"/>
        </w:tabs>
        <w:jc w:val="both"/>
        <w:rPr>
          <w:szCs w:val="24"/>
          <w:lang w:val="lt-LT"/>
        </w:rPr>
      </w:pPr>
      <w:r w:rsidRPr="00354A10">
        <w:rPr>
          <w:szCs w:val="24"/>
          <w:lang w:val="lt-LT"/>
        </w:rPr>
        <w:tab/>
        <w:t xml:space="preserve">8. Seniūnijos veikla finansuojama iš savivaldybės biudžeto ir kitų įstatymuose nustatytų lėšų. </w:t>
      </w:r>
      <w:r w:rsidRPr="00354A10">
        <w:rPr>
          <w:color w:val="000000"/>
          <w:szCs w:val="24"/>
          <w:shd w:val="clear" w:color="auto" w:fill="FFFFFF"/>
          <w:lang w:val="lt-LT"/>
        </w:rPr>
        <w:t>Seniūnija turi sąskaitą banke.</w:t>
      </w:r>
      <w:r w:rsidRPr="00354A10">
        <w:rPr>
          <w:szCs w:val="24"/>
          <w:lang w:val="lt-LT"/>
        </w:rPr>
        <w:t xml:space="preserve"> </w:t>
      </w:r>
    </w:p>
    <w:p w14:paraId="7A85C0DC" w14:textId="77777777" w:rsidR="001F2894" w:rsidRPr="00354A10" w:rsidRDefault="001F2894" w:rsidP="001F2894">
      <w:pPr>
        <w:tabs>
          <w:tab w:val="clear" w:pos="1293"/>
          <w:tab w:val="left" w:pos="1134"/>
          <w:tab w:val="left" w:pos="1562"/>
        </w:tabs>
        <w:jc w:val="both"/>
        <w:rPr>
          <w:szCs w:val="24"/>
          <w:lang w:val="lt-LT"/>
        </w:rPr>
      </w:pPr>
      <w:r w:rsidRPr="00354A10">
        <w:rPr>
          <w:szCs w:val="24"/>
          <w:lang w:val="lt-LT"/>
        </w:rPr>
        <w:tab/>
        <w:t>9. Seniūnijos adresas: Vasario 16-osios g. 8, 30115 Ignalina, Ignalinos sen., Ignalinos r. sav.,</w:t>
      </w:r>
      <w:r>
        <w:rPr>
          <w:szCs w:val="24"/>
          <w:lang w:val="lt-LT"/>
        </w:rPr>
        <w:t xml:space="preserve"> </w:t>
      </w:r>
      <w:r w:rsidRPr="00354A10">
        <w:rPr>
          <w:szCs w:val="24"/>
          <w:lang w:val="lt-LT"/>
        </w:rPr>
        <w:t>juridinio asmens filialo kodas 188632552.</w:t>
      </w:r>
    </w:p>
    <w:p w14:paraId="7844C010" w14:textId="77777777" w:rsidR="001F2894" w:rsidRPr="00354A10" w:rsidRDefault="001F2894" w:rsidP="001F2894">
      <w:pPr>
        <w:tabs>
          <w:tab w:val="clear" w:pos="1293"/>
          <w:tab w:val="left" w:pos="1134"/>
          <w:tab w:val="left" w:pos="1562"/>
        </w:tabs>
        <w:jc w:val="both"/>
        <w:rPr>
          <w:szCs w:val="24"/>
          <w:lang w:val="lt-LT"/>
        </w:rPr>
      </w:pPr>
    </w:p>
    <w:p w14:paraId="008927AB" w14:textId="77777777" w:rsidR="001F2894" w:rsidRPr="00354A10" w:rsidRDefault="001F2894" w:rsidP="001F2894">
      <w:pPr>
        <w:pStyle w:val="Antrat1"/>
        <w:tabs>
          <w:tab w:val="left" w:pos="1293"/>
        </w:tabs>
        <w:rPr>
          <w:szCs w:val="24"/>
        </w:rPr>
      </w:pPr>
      <w:r w:rsidRPr="00354A10">
        <w:rPr>
          <w:szCs w:val="24"/>
        </w:rPr>
        <w:t>II SKYRIUS</w:t>
      </w:r>
    </w:p>
    <w:p w14:paraId="28C3765B" w14:textId="77777777" w:rsidR="001F2894" w:rsidRPr="00354A10" w:rsidRDefault="001F2894" w:rsidP="001F2894">
      <w:pPr>
        <w:pStyle w:val="Antrat1"/>
        <w:tabs>
          <w:tab w:val="left" w:pos="1293"/>
        </w:tabs>
        <w:rPr>
          <w:bCs/>
          <w:szCs w:val="24"/>
        </w:rPr>
      </w:pPr>
      <w:r w:rsidRPr="00354A10">
        <w:rPr>
          <w:bCs/>
          <w:szCs w:val="24"/>
        </w:rPr>
        <w:t>SENIŪNIJOS IR SENIŪNO UŽDAVINIAI IR FUNKCIJOS</w:t>
      </w:r>
    </w:p>
    <w:p w14:paraId="6DA0537A" w14:textId="77777777" w:rsidR="001F2894" w:rsidRPr="00354A10" w:rsidRDefault="001F2894" w:rsidP="001F2894">
      <w:pPr>
        <w:jc w:val="both"/>
        <w:rPr>
          <w:b/>
          <w:bCs/>
          <w:szCs w:val="24"/>
          <w:lang w:val="lt-LT"/>
        </w:rPr>
      </w:pPr>
    </w:p>
    <w:p w14:paraId="3AAF7388" w14:textId="77777777" w:rsidR="001F2894" w:rsidRPr="00354A10" w:rsidRDefault="001F2894" w:rsidP="001F2894">
      <w:pPr>
        <w:tabs>
          <w:tab w:val="clear" w:pos="1293"/>
          <w:tab w:val="left" w:pos="1134"/>
        </w:tabs>
        <w:jc w:val="both"/>
        <w:rPr>
          <w:szCs w:val="24"/>
          <w:lang w:val="lt-LT"/>
        </w:rPr>
      </w:pPr>
      <w:r w:rsidRPr="00354A10">
        <w:rPr>
          <w:szCs w:val="24"/>
          <w:lang w:val="lt-LT"/>
        </w:rPr>
        <w:tab/>
        <w:t>10. Seniūnijos uždaviniai – įgyvendinti jai priskirtas funkcijas, numatytas Vietos savivaldos įstatyme, siekiant užtikrinti visų vietos bendruomenės narių interesų įgyvendinimą.</w:t>
      </w:r>
    </w:p>
    <w:p w14:paraId="77F0028B" w14:textId="77777777" w:rsidR="001F2894" w:rsidRPr="00354A10" w:rsidRDefault="001F2894" w:rsidP="001F2894">
      <w:pPr>
        <w:tabs>
          <w:tab w:val="clear" w:pos="1293"/>
          <w:tab w:val="left" w:pos="1134"/>
        </w:tabs>
        <w:jc w:val="both"/>
        <w:rPr>
          <w:szCs w:val="24"/>
          <w:lang w:val="lt-LT"/>
        </w:rPr>
      </w:pPr>
      <w:r w:rsidRPr="00354A10">
        <w:rPr>
          <w:szCs w:val="24"/>
          <w:lang w:val="lt-LT"/>
        </w:rPr>
        <w:tab/>
        <w:t>11. Įgyvendindama jai skirtus uždavinius, seniūnija atlieka šias funkcijas:</w:t>
      </w:r>
    </w:p>
    <w:p w14:paraId="4D9E7C0A" w14:textId="77777777" w:rsidR="001F2894" w:rsidRPr="00354A10" w:rsidRDefault="001F2894" w:rsidP="001F2894">
      <w:pPr>
        <w:pStyle w:val="tajtip"/>
        <w:shd w:val="clear" w:color="auto" w:fill="FFFFFF"/>
        <w:tabs>
          <w:tab w:val="left" w:pos="1134"/>
        </w:tabs>
        <w:spacing w:beforeAutospacing="0" w:afterAutospacing="0"/>
        <w:jc w:val="both"/>
        <w:rPr>
          <w:color w:val="000000"/>
        </w:rPr>
      </w:pPr>
      <w:r w:rsidRPr="00354A10">
        <w:tab/>
        <w:t>11.1. T</w:t>
      </w:r>
      <w:r w:rsidRPr="00354A10">
        <w:rPr>
          <w:color w:val="000000"/>
        </w:rPr>
        <w:t>varko gyvenamosios vietos deklaravimo duomenų ir gyvenamosios vietos nedeklaravusių asmenų apskaitą, išduoda seniūnijos aptarnaujamos teritorijos gyventojams Lietuvos Respublikos</w:t>
      </w:r>
      <w:r>
        <w:rPr>
          <w:color w:val="000000"/>
        </w:rPr>
        <w:t xml:space="preserve"> </w:t>
      </w:r>
      <w:hyperlink r:id="rId12" w:tgtFrame="Lietuvos Respublikos gyvenamosios vietos deklaravimo įstatymas">
        <w:r w:rsidRPr="00433A4D">
          <w:rPr>
            <w:rStyle w:val="Hipersaitas"/>
            <w:iCs/>
            <w:color w:val="auto"/>
            <w:u w:val="none"/>
          </w:rPr>
          <w:t>gyvenamosios vietos deklaravimo įstatyme</w:t>
        </w:r>
      </w:hyperlink>
      <w:r>
        <w:t xml:space="preserve"> </w:t>
      </w:r>
      <w:r w:rsidRPr="00354A10">
        <w:rPr>
          <w:color w:val="000000"/>
        </w:rPr>
        <w:t>nustatytus, taip pat įstatymuose numatytus kitus faktinę padėtį patvirtinančius dokumentus.</w:t>
      </w:r>
    </w:p>
    <w:p w14:paraId="54097B0D" w14:textId="77777777" w:rsidR="001F2894" w:rsidRPr="00354A10" w:rsidRDefault="001F2894" w:rsidP="001F2894">
      <w:pPr>
        <w:pStyle w:val="tajtip"/>
        <w:shd w:val="clear" w:color="auto" w:fill="FFFFFF"/>
        <w:tabs>
          <w:tab w:val="left" w:pos="1134"/>
        </w:tabs>
        <w:spacing w:beforeAutospacing="0" w:afterAutospacing="0"/>
        <w:ind w:firstLine="720"/>
        <w:jc w:val="both"/>
        <w:rPr>
          <w:color w:val="000000"/>
        </w:rPr>
      </w:pPr>
      <w:r w:rsidRPr="00354A10">
        <w:tab/>
        <w:t>11.2.</w:t>
      </w:r>
      <w:r w:rsidRPr="00354A10">
        <w:rPr>
          <w:color w:val="000000"/>
        </w:rPr>
        <w:t xml:space="preserve"> Registruoja žemės, vandens telkinių, miško sklypų savininkų, valdytojų ir naudotojų pranešimus apie medžiojamųjų gyvūnų ir griežtai saugomų rūšių laukinių gyvūnų padarytą žalą ir teikia duomenis savivaldybės administracijos direktoriui.</w:t>
      </w:r>
    </w:p>
    <w:p w14:paraId="0AC27F63" w14:textId="77777777" w:rsidR="001F2894" w:rsidRPr="00354A10" w:rsidRDefault="001F2894" w:rsidP="001F2894">
      <w:pPr>
        <w:pStyle w:val="tajtip"/>
        <w:shd w:val="clear" w:color="auto" w:fill="FFFFFF"/>
        <w:tabs>
          <w:tab w:val="left" w:pos="1134"/>
        </w:tabs>
        <w:spacing w:beforeAutospacing="0" w:afterAutospacing="0"/>
        <w:ind w:firstLine="720"/>
        <w:jc w:val="both"/>
        <w:rPr>
          <w:color w:val="000000"/>
        </w:rPr>
      </w:pPr>
      <w:r w:rsidRPr="00354A10">
        <w:tab/>
        <w:t xml:space="preserve">11.3. Lietuvos Respublikos </w:t>
      </w:r>
      <w:r w:rsidRPr="00354A10">
        <w:rPr>
          <w:color w:val="000000"/>
        </w:rPr>
        <w:t>Vyriausybės ir Ignalinos rajono savivaldybės tarybos nustatyta tvarka išduoda leidimus laidoti, jeigu seniūnijos aptarnaujamoje teritorijoje atlieka kapinių priežiūrą.</w:t>
      </w:r>
    </w:p>
    <w:p w14:paraId="629DAE63" w14:textId="77777777" w:rsidR="001F2894" w:rsidRPr="00354A10" w:rsidRDefault="001F2894" w:rsidP="001F2894">
      <w:pPr>
        <w:pStyle w:val="tajtip"/>
        <w:shd w:val="clear" w:color="auto" w:fill="FFFFFF"/>
        <w:tabs>
          <w:tab w:val="left" w:pos="1134"/>
        </w:tabs>
        <w:spacing w:beforeAutospacing="0" w:afterAutospacing="0"/>
        <w:ind w:firstLine="720"/>
        <w:jc w:val="both"/>
        <w:rPr>
          <w:color w:val="000000"/>
        </w:rPr>
      </w:pPr>
      <w:r w:rsidRPr="00354A10">
        <w:rPr>
          <w:color w:val="000000"/>
        </w:rPr>
        <w:tab/>
        <w:t>11.4. Dalyvauja organizuojant viešųjų paslaugų teikimą ir (arba) prižiūrint, kaip teikiamos viešosios paslaugos, teikia pasiūlymus savivaldybės administracijai dėl viešųjų paslaugų teikimo gerinimo, o Vietos savivaldos įstatymo 8 straipsnio 2 dalyje numatytais atvejais pati teikia šias paslaugas.</w:t>
      </w:r>
    </w:p>
    <w:p w14:paraId="5637F95C" w14:textId="77777777" w:rsidR="001F2894" w:rsidRPr="00354A10" w:rsidRDefault="001F2894" w:rsidP="001F2894">
      <w:pPr>
        <w:pStyle w:val="tajtip"/>
        <w:shd w:val="clear" w:color="auto" w:fill="FFFFFF"/>
        <w:tabs>
          <w:tab w:val="left" w:pos="1134"/>
        </w:tabs>
        <w:spacing w:beforeAutospacing="0" w:afterAutospacing="0"/>
        <w:ind w:firstLine="720"/>
        <w:jc w:val="both"/>
        <w:rPr>
          <w:color w:val="000000"/>
        </w:rPr>
      </w:pPr>
      <w:r w:rsidRPr="00354A10">
        <w:tab/>
        <w:t>11.5. D</w:t>
      </w:r>
      <w:r w:rsidRPr="00354A10">
        <w:rPr>
          <w:color w:val="000000"/>
        </w:rPr>
        <w:t>alyvauja rengiant ir įgyvendinant gyventojų užimtumo programas.</w:t>
      </w:r>
    </w:p>
    <w:p w14:paraId="3C661FC1" w14:textId="77777777" w:rsidR="001F2894" w:rsidRPr="00354A10" w:rsidRDefault="001F2894" w:rsidP="001F2894">
      <w:pPr>
        <w:tabs>
          <w:tab w:val="clear" w:pos="1293"/>
          <w:tab w:val="left" w:pos="1134"/>
        </w:tabs>
        <w:jc w:val="both"/>
        <w:rPr>
          <w:szCs w:val="24"/>
          <w:lang w:val="lt-LT"/>
        </w:rPr>
      </w:pPr>
      <w:r w:rsidRPr="00354A10">
        <w:rPr>
          <w:color w:val="000000"/>
          <w:szCs w:val="24"/>
          <w:lang w:val="lt-LT"/>
        </w:rPr>
        <w:tab/>
        <w:t>11.6. D</w:t>
      </w:r>
      <w:r w:rsidRPr="00354A10">
        <w:rPr>
          <w:szCs w:val="24"/>
          <w:lang w:val="lt-LT"/>
        </w:rPr>
        <w:t>alyvauja organizuojant viešuosius darbus ir visuomenei naudingą veiklą.</w:t>
      </w:r>
    </w:p>
    <w:p w14:paraId="34DD0715" w14:textId="77777777" w:rsidR="001F2894" w:rsidRPr="00354A10" w:rsidRDefault="001F2894" w:rsidP="001F2894">
      <w:pPr>
        <w:pStyle w:val="tajtip"/>
        <w:shd w:val="clear" w:color="auto" w:fill="FFFFFF"/>
        <w:tabs>
          <w:tab w:val="left" w:pos="1134"/>
        </w:tabs>
        <w:spacing w:beforeAutospacing="0" w:afterAutospacing="0"/>
        <w:ind w:firstLine="720"/>
        <w:jc w:val="both"/>
        <w:rPr>
          <w:color w:val="000000"/>
        </w:rPr>
      </w:pPr>
      <w:r w:rsidRPr="00354A10">
        <w:rPr>
          <w:color w:val="000000"/>
        </w:rPr>
        <w:tab/>
        <w:t>11.7. Dalyvauja vykdant socialinės paramos teikimą ir socialinių išmokų, pašalpų mokėjimą bei kontrolę.</w:t>
      </w:r>
    </w:p>
    <w:p w14:paraId="1E656D8C" w14:textId="77777777" w:rsidR="001F2894" w:rsidRPr="00354A10" w:rsidRDefault="001F2894" w:rsidP="001F2894">
      <w:pPr>
        <w:pStyle w:val="tajtip"/>
        <w:shd w:val="clear" w:color="auto" w:fill="FFFFFF"/>
        <w:tabs>
          <w:tab w:val="left" w:pos="1134"/>
        </w:tabs>
        <w:spacing w:beforeAutospacing="0" w:afterAutospacing="0"/>
        <w:ind w:firstLine="720"/>
        <w:jc w:val="both"/>
        <w:rPr>
          <w:color w:val="000000"/>
        </w:rPr>
      </w:pPr>
      <w:r w:rsidRPr="00354A10">
        <w:rPr>
          <w:color w:val="000000"/>
        </w:rPr>
        <w:tab/>
        <w:t>11.8. Dalyvauja vertinant atskirų šeimų (asmenų) gyvenimo sąlygas bei poreikius ir surašant buities ir gyvenimo sąlygų patikrinimo aktą, teikia savivaldybės administracijai siūlymus dėl socialinės paramos toms šeimoms (asmenims) reikalingumo ir paramos būdų.</w:t>
      </w:r>
    </w:p>
    <w:p w14:paraId="34286130" w14:textId="77777777" w:rsidR="001F2894" w:rsidRPr="00354A10" w:rsidRDefault="001F2894" w:rsidP="001F2894">
      <w:pPr>
        <w:pStyle w:val="tajtip"/>
        <w:shd w:val="clear" w:color="auto" w:fill="FFFFFF"/>
        <w:tabs>
          <w:tab w:val="left" w:pos="1134"/>
        </w:tabs>
        <w:spacing w:beforeAutospacing="0" w:afterAutospacing="0"/>
        <w:ind w:firstLine="720"/>
        <w:jc w:val="both"/>
        <w:rPr>
          <w:color w:val="000000"/>
        </w:rPr>
      </w:pPr>
      <w:r w:rsidRPr="00354A10">
        <w:rPr>
          <w:color w:val="000000"/>
        </w:rPr>
        <w:tab/>
        <w:t>11.9. Dalyvauja vykdant vaiko teisių apsaugą, užtikrina prevencinės pagalbos vaikui ir šeimai organizavimą, socialinių, švietimo, sveikatos priežiūros įstaigų bei kitų įstaigų teikiamų paslaugų koordinavimą ir darbą su socialinę riziką patiriančiomis šeimomis.</w:t>
      </w:r>
    </w:p>
    <w:p w14:paraId="0C25334D" w14:textId="77777777" w:rsidR="001F2894" w:rsidRPr="00354A10" w:rsidRDefault="001F2894" w:rsidP="001F2894">
      <w:pPr>
        <w:pStyle w:val="tajtip"/>
        <w:shd w:val="clear" w:color="auto" w:fill="FFFFFF"/>
        <w:tabs>
          <w:tab w:val="left" w:pos="1134"/>
        </w:tabs>
        <w:spacing w:beforeAutospacing="0" w:afterAutospacing="0"/>
        <w:ind w:firstLine="720"/>
        <w:jc w:val="both"/>
        <w:rPr>
          <w:color w:val="000000"/>
        </w:rPr>
      </w:pPr>
      <w:r w:rsidRPr="00354A10">
        <w:rPr>
          <w:color w:val="000000"/>
        </w:rPr>
        <w:tab/>
        <w:t>11.10. Renka ir savivaldybės administracijos direktoriui teikia duomenis, reikalingus savivaldybės teritorijoje gyvenančių vaikų apskaitai.</w:t>
      </w:r>
    </w:p>
    <w:p w14:paraId="0A2DC1AE" w14:textId="77777777" w:rsidR="001F2894" w:rsidRPr="00354A10" w:rsidRDefault="001F2894" w:rsidP="001F2894">
      <w:pPr>
        <w:pStyle w:val="tajtip"/>
        <w:shd w:val="clear" w:color="auto" w:fill="FFFFFF"/>
        <w:tabs>
          <w:tab w:val="left" w:pos="1134"/>
        </w:tabs>
        <w:spacing w:beforeAutospacing="0" w:afterAutospacing="0"/>
        <w:ind w:firstLine="720"/>
        <w:jc w:val="both"/>
        <w:rPr>
          <w:color w:val="000000"/>
        </w:rPr>
      </w:pPr>
      <w:r w:rsidRPr="00354A10">
        <w:rPr>
          <w:color w:val="000000"/>
        </w:rPr>
        <w:tab/>
        <w:t>11.11. Dalyvauja organizuojant Respublikos Prezidento, Seimo rinkimus, rinkimus į Europos Parlamentą, savivaldybės tarybos, mero rinkimus ir referendumus.</w:t>
      </w:r>
    </w:p>
    <w:p w14:paraId="186BE63D" w14:textId="77777777" w:rsidR="001F2894" w:rsidRPr="00354A10" w:rsidRDefault="001F2894" w:rsidP="001F2894">
      <w:pPr>
        <w:pStyle w:val="tajtip"/>
        <w:shd w:val="clear" w:color="auto" w:fill="FFFFFF"/>
        <w:tabs>
          <w:tab w:val="left" w:pos="1134"/>
        </w:tabs>
        <w:spacing w:beforeAutospacing="0" w:afterAutospacing="0"/>
        <w:ind w:firstLine="720"/>
        <w:jc w:val="both"/>
        <w:rPr>
          <w:color w:val="000000"/>
        </w:rPr>
      </w:pPr>
      <w:r w:rsidRPr="00354A10">
        <w:rPr>
          <w:color w:val="000000"/>
        </w:rPr>
        <w:tab/>
        <w:t>11.12. Dalyvauja organizuojant vietos gyventojų apklausas, atliekant gyventojų ir būstų, kitus visuotinius surašymus.</w:t>
      </w:r>
    </w:p>
    <w:p w14:paraId="7E6C6435" w14:textId="77777777" w:rsidR="001F2894" w:rsidRPr="00354A10" w:rsidRDefault="001F2894" w:rsidP="001F2894">
      <w:pPr>
        <w:pStyle w:val="tajtip"/>
        <w:shd w:val="clear" w:color="auto" w:fill="FFFFFF"/>
        <w:tabs>
          <w:tab w:val="left" w:pos="1134"/>
        </w:tabs>
        <w:spacing w:beforeAutospacing="0" w:afterAutospacing="0"/>
        <w:ind w:firstLine="720"/>
        <w:jc w:val="both"/>
        <w:rPr>
          <w:color w:val="000000"/>
        </w:rPr>
      </w:pPr>
      <w:r w:rsidRPr="00354A10">
        <w:rPr>
          <w:color w:val="000000"/>
        </w:rPr>
        <w:tab/>
        <w:t>11.13. Dalyvauja organizuojant ir įgyvendinant civilinę saugą.</w:t>
      </w:r>
    </w:p>
    <w:p w14:paraId="1F4D5259" w14:textId="77777777" w:rsidR="001F2894" w:rsidRPr="00354A10" w:rsidRDefault="001F2894" w:rsidP="001F2894">
      <w:pPr>
        <w:pStyle w:val="tajtip"/>
        <w:shd w:val="clear" w:color="auto" w:fill="FFFFFF"/>
        <w:tabs>
          <w:tab w:val="left" w:pos="1134"/>
        </w:tabs>
        <w:spacing w:beforeAutospacing="0" w:afterAutospacing="0"/>
        <w:ind w:firstLine="720"/>
        <w:jc w:val="both"/>
        <w:rPr>
          <w:color w:val="000000"/>
        </w:rPr>
      </w:pPr>
      <w:r w:rsidRPr="00354A10">
        <w:rPr>
          <w:color w:val="000000"/>
        </w:rPr>
        <w:tab/>
        <w:t>11.14. Teisės aktų nustatyta tvarka dalyvauja įgyvendinant valstybės perduotas funkcijas žemės ūkio srityje.</w:t>
      </w:r>
    </w:p>
    <w:p w14:paraId="745CD501" w14:textId="77777777" w:rsidR="001F2894" w:rsidRPr="00354A10" w:rsidRDefault="001F2894" w:rsidP="001F2894">
      <w:pPr>
        <w:pStyle w:val="tajtip"/>
        <w:shd w:val="clear" w:color="auto" w:fill="FFFFFF"/>
        <w:tabs>
          <w:tab w:val="left" w:pos="1134"/>
        </w:tabs>
        <w:spacing w:beforeAutospacing="0" w:afterAutospacing="0"/>
        <w:ind w:firstLine="720"/>
        <w:jc w:val="both"/>
        <w:rPr>
          <w:color w:val="000000"/>
        </w:rPr>
      </w:pPr>
      <w:r w:rsidRPr="00354A10">
        <w:rPr>
          <w:color w:val="000000"/>
        </w:rPr>
        <w:tab/>
        <w:t>11.15. Dalyvauja rengiant ir įgyvendinant vietos veiklos grupių programas ir vietos plėtros strategijas.</w:t>
      </w:r>
    </w:p>
    <w:p w14:paraId="28647BCE" w14:textId="77777777" w:rsidR="001F2894" w:rsidRPr="00354A10" w:rsidRDefault="001F2894" w:rsidP="001F2894">
      <w:pPr>
        <w:pStyle w:val="tajtip"/>
        <w:shd w:val="clear" w:color="auto" w:fill="FFFFFF"/>
        <w:tabs>
          <w:tab w:val="left" w:pos="1134"/>
        </w:tabs>
        <w:spacing w:beforeAutospacing="0" w:afterAutospacing="0"/>
        <w:ind w:firstLine="720"/>
        <w:jc w:val="both"/>
        <w:rPr>
          <w:color w:val="000000"/>
        </w:rPr>
      </w:pPr>
      <w:r w:rsidRPr="00354A10">
        <w:rPr>
          <w:color w:val="000000"/>
        </w:rPr>
        <w:tab/>
        <w:t>11.16. Dalyvauja organizuojant gyventojų sporto ir kultūros renginius.</w:t>
      </w:r>
    </w:p>
    <w:p w14:paraId="31EE4BCE" w14:textId="77777777" w:rsidR="001F2894" w:rsidRPr="00354A10" w:rsidRDefault="001F2894" w:rsidP="001F2894">
      <w:pPr>
        <w:pStyle w:val="tajtip"/>
        <w:shd w:val="clear" w:color="auto" w:fill="FFFFFF"/>
        <w:tabs>
          <w:tab w:val="left" w:pos="1134"/>
        </w:tabs>
        <w:spacing w:beforeAutospacing="0" w:afterAutospacing="0"/>
        <w:ind w:firstLine="720"/>
        <w:jc w:val="both"/>
        <w:rPr>
          <w:color w:val="000000"/>
        </w:rPr>
      </w:pPr>
      <w:r w:rsidRPr="00354A10">
        <w:rPr>
          <w:color w:val="000000"/>
        </w:rPr>
        <w:tab/>
        <w:t>11.17. Dalyvauja kuriant ir įgyvendinant informacinės visuomenės plėtros programas.</w:t>
      </w:r>
    </w:p>
    <w:p w14:paraId="1DDED9A2" w14:textId="77777777" w:rsidR="001F2894" w:rsidRPr="00354A10" w:rsidRDefault="001F2894" w:rsidP="001F2894">
      <w:pPr>
        <w:tabs>
          <w:tab w:val="clear" w:pos="1293"/>
          <w:tab w:val="left" w:pos="1134"/>
        </w:tabs>
        <w:jc w:val="both"/>
        <w:rPr>
          <w:szCs w:val="24"/>
          <w:lang w:val="lt-LT"/>
        </w:rPr>
      </w:pPr>
      <w:r w:rsidRPr="00354A10">
        <w:rPr>
          <w:szCs w:val="24"/>
          <w:lang w:val="lt-LT"/>
        </w:rPr>
        <w:tab/>
        <w:t>11.18. Išduoda charakteristikas seniūnijos gyventojams.</w:t>
      </w:r>
    </w:p>
    <w:p w14:paraId="094FCD62" w14:textId="77777777" w:rsidR="001F2894" w:rsidRPr="00354A10" w:rsidRDefault="001F2894" w:rsidP="001F2894">
      <w:pPr>
        <w:tabs>
          <w:tab w:val="clear" w:pos="1293"/>
          <w:tab w:val="left" w:pos="1134"/>
        </w:tabs>
        <w:jc w:val="both"/>
        <w:rPr>
          <w:szCs w:val="24"/>
          <w:lang w:val="lt-LT"/>
        </w:rPr>
      </w:pPr>
      <w:r w:rsidRPr="00354A10">
        <w:rPr>
          <w:szCs w:val="24"/>
          <w:lang w:val="lt-LT"/>
        </w:rPr>
        <w:tab/>
        <w:t>11.19. Organizuoja ir (arba) kontroliuoja savivaldybės kelių, bendrojo naudojimo teritorijų, gatvių, šaligatvių valymą ir priežiūrą, gatvių ir kitų viešųjų vietų apšvietimą, viešųjų tualetų paslaugų teikimą.</w:t>
      </w:r>
    </w:p>
    <w:p w14:paraId="5586DE8D" w14:textId="77777777" w:rsidR="001F2894" w:rsidRPr="00354A10" w:rsidRDefault="001F2894" w:rsidP="001F2894">
      <w:pPr>
        <w:tabs>
          <w:tab w:val="clear" w:pos="1293"/>
          <w:tab w:val="left" w:pos="1134"/>
        </w:tabs>
        <w:jc w:val="both"/>
        <w:rPr>
          <w:szCs w:val="24"/>
          <w:lang w:val="lt-LT"/>
        </w:rPr>
      </w:pPr>
      <w:r w:rsidRPr="00354A10">
        <w:rPr>
          <w:szCs w:val="24"/>
          <w:lang w:val="lt-LT"/>
        </w:rPr>
        <w:tab/>
        <w:t>11.20. Teikia pasiūlymus Ignalinos rajono saugaus eismo komisijai dėl kelio ženklų įrengimo, keitimo arba panaikinimo gyvenamosiose vietovėse, gatvėse ir vietinės reikšmės keliuose.</w:t>
      </w:r>
    </w:p>
    <w:p w14:paraId="321498AC" w14:textId="77777777" w:rsidR="001F2894" w:rsidRDefault="001F2894" w:rsidP="001F2894">
      <w:pPr>
        <w:tabs>
          <w:tab w:val="clear" w:pos="1293"/>
          <w:tab w:val="left" w:pos="1134"/>
        </w:tabs>
        <w:jc w:val="both"/>
        <w:rPr>
          <w:szCs w:val="24"/>
          <w:lang w:val="lt-LT"/>
        </w:rPr>
      </w:pPr>
      <w:r w:rsidRPr="00354A10">
        <w:rPr>
          <w:szCs w:val="24"/>
          <w:lang w:val="lt-LT"/>
        </w:rPr>
        <w:tab/>
        <w:t>11.21. Užtikrina saugaus eismo sąlygas seniūnijos teritorijoje.</w:t>
      </w:r>
    </w:p>
    <w:p w14:paraId="5B31C2F8" w14:textId="77777777" w:rsidR="001F2894" w:rsidRDefault="001F2894" w:rsidP="001F2894">
      <w:pPr>
        <w:tabs>
          <w:tab w:val="clear" w:pos="1293"/>
          <w:tab w:val="left" w:pos="1134"/>
        </w:tabs>
        <w:jc w:val="both"/>
        <w:rPr>
          <w:szCs w:val="24"/>
          <w:lang w:val="lt-LT"/>
        </w:rPr>
      </w:pPr>
      <w:r>
        <w:rPr>
          <w:szCs w:val="24"/>
          <w:lang w:val="lt-LT"/>
        </w:rPr>
        <w:tab/>
      </w:r>
      <w:r w:rsidRPr="00354A10">
        <w:rPr>
          <w:lang w:val="lt-LT"/>
        </w:rPr>
        <w:t>11.22. Rengia finansinės atskaitomybės ataskaitas  ir teikia savivaldybės administracijai.</w:t>
      </w:r>
    </w:p>
    <w:p w14:paraId="1F117EAF" w14:textId="77777777" w:rsidR="001F2894" w:rsidRDefault="001F2894" w:rsidP="001F2894">
      <w:pPr>
        <w:tabs>
          <w:tab w:val="clear" w:pos="1293"/>
          <w:tab w:val="left" w:pos="1134"/>
        </w:tabs>
        <w:jc w:val="both"/>
        <w:rPr>
          <w:szCs w:val="24"/>
          <w:lang w:val="lt-LT"/>
        </w:rPr>
      </w:pPr>
      <w:r>
        <w:rPr>
          <w:szCs w:val="24"/>
          <w:lang w:val="lt-LT"/>
        </w:rPr>
        <w:tab/>
      </w:r>
      <w:r w:rsidRPr="00354A10">
        <w:rPr>
          <w:lang w:val="lt-LT"/>
        </w:rPr>
        <w:t xml:space="preserve">11.23. Tvarko dokumentus, teisės aktų nustatyta tvarka atiduoda juos saugoti archyvui. </w:t>
      </w:r>
      <w:r w:rsidRPr="00354A10">
        <w:rPr>
          <w:lang w:val="lt-LT"/>
        </w:rPr>
        <w:tab/>
        <w:t>11.24. Neviršydama savo įgaliojimų, seniūnijos teritorijoje organizuoja ir kontroliuoja savivaldybės sprendimų įgyvendinimą arba pati juos įgyvendina.</w:t>
      </w:r>
    </w:p>
    <w:p w14:paraId="7D35CA33" w14:textId="77777777" w:rsidR="001F2894" w:rsidRPr="00A73BA9" w:rsidRDefault="001F2894" w:rsidP="001F2894">
      <w:pPr>
        <w:tabs>
          <w:tab w:val="clear" w:pos="1293"/>
          <w:tab w:val="left" w:pos="1134"/>
        </w:tabs>
        <w:jc w:val="both"/>
        <w:rPr>
          <w:szCs w:val="24"/>
          <w:lang w:val="lt-LT"/>
        </w:rPr>
      </w:pPr>
      <w:r>
        <w:rPr>
          <w:szCs w:val="24"/>
          <w:lang w:val="lt-LT"/>
        </w:rPr>
        <w:tab/>
      </w:r>
      <w:r w:rsidRPr="00354A10">
        <w:rPr>
          <w:lang w:val="lt-LT"/>
        </w:rPr>
        <w:t>11.25. Tvarko priskirtus registrus ir nustatyta tvarka teikia duomenis.</w:t>
      </w:r>
    </w:p>
    <w:p w14:paraId="139B0370" w14:textId="77777777" w:rsidR="001F2894" w:rsidRPr="00354A10" w:rsidRDefault="001F2894" w:rsidP="001F2894">
      <w:pPr>
        <w:tabs>
          <w:tab w:val="clear" w:pos="1293"/>
          <w:tab w:val="left" w:pos="1134"/>
        </w:tabs>
        <w:jc w:val="both"/>
        <w:rPr>
          <w:szCs w:val="24"/>
          <w:lang w:val="lt-LT"/>
        </w:rPr>
      </w:pPr>
      <w:r w:rsidRPr="00354A10">
        <w:rPr>
          <w:szCs w:val="24"/>
          <w:lang w:val="lt-LT"/>
        </w:rPr>
        <w:tab/>
        <w:t>11.26. Vykdo kitas Vietos savivaldos įstatymo ir kitų teisės aktų nustatytas funkcijas.</w:t>
      </w:r>
    </w:p>
    <w:p w14:paraId="3CDF8B5F" w14:textId="77777777" w:rsidR="001F2894" w:rsidRPr="00354A10" w:rsidRDefault="001F2894" w:rsidP="001F2894">
      <w:pPr>
        <w:tabs>
          <w:tab w:val="clear" w:pos="1293"/>
          <w:tab w:val="left" w:pos="1134"/>
        </w:tabs>
        <w:jc w:val="both"/>
        <w:rPr>
          <w:szCs w:val="24"/>
          <w:lang w:val="lt-LT"/>
        </w:rPr>
      </w:pPr>
      <w:r w:rsidRPr="00354A10">
        <w:rPr>
          <w:szCs w:val="24"/>
          <w:lang w:val="lt-LT"/>
        </w:rPr>
        <w:tab/>
        <w:t>12. Seniūno funkcijos:</w:t>
      </w:r>
    </w:p>
    <w:p w14:paraId="66F29161" w14:textId="77777777" w:rsidR="001F2894" w:rsidRPr="00354A10" w:rsidRDefault="001F2894" w:rsidP="001F2894">
      <w:pPr>
        <w:tabs>
          <w:tab w:val="clear" w:pos="1293"/>
          <w:tab w:val="left" w:pos="1134"/>
        </w:tabs>
        <w:jc w:val="both"/>
        <w:rPr>
          <w:bCs/>
          <w:szCs w:val="24"/>
          <w:lang w:val="lt-LT"/>
        </w:rPr>
      </w:pPr>
      <w:r w:rsidRPr="00354A10">
        <w:rPr>
          <w:szCs w:val="24"/>
          <w:lang w:val="lt-LT"/>
        </w:rPr>
        <w:tab/>
        <w:t xml:space="preserve">12.1. </w:t>
      </w:r>
      <w:r w:rsidRPr="00354A10">
        <w:rPr>
          <w:bCs/>
          <w:szCs w:val="24"/>
          <w:lang w:val="lt-LT"/>
        </w:rPr>
        <w:t>Lietuvos Respublikos notariato įstatymo nustatyta tvarka neatlygintinai atlieka seniūnijos aptarnaujamos teritorijos gyventojams notarinius veiksmus ir Lietuvos Respublikos civilinio kodekso nustatyta tvarka neatlygintinai tvirtina seniūnijos aptarnaujamos teritorijos gyventojų oficialiesiems testamentams prilyginamus testamentus. Seniūnas notarinius veiksmus atlieka seniūnijos patalpose. Atlikti notarinius veiksmus ne seniūnijos patalpose seniūnas gali tik tuo atveju, kai suinteresuotas asmuo dėl svarbios priežasties negali atvykti į seniūnijos patalpas ir iškviečia seniūną į savo gyvenamąją vietą.</w:t>
      </w:r>
    </w:p>
    <w:p w14:paraId="02C0163A" w14:textId="77777777" w:rsidR="001F2894" w:rsidRPr="00354A10" w:rsidRDefault="001F2894" w:rsidP="001F2894">
      <w:pPr>
        <w:tabs>
          <w:tab w:val="clear" w:pos="1293"/>
          <w:tab w:val="left" w:pos="1134"/>
        </w:tabs>
        <w:jc w:val="both"/>
        <w:rPr>
          <w:bCs/>
          <w:szCs w:val="24"/>
          <w:lang w:val="lt-LT"/>
        </w:rPr>
      </w:pPr>
      <w:r w:rsidRPr="00354A10">
        <w:rPr>
          <w:bCs/>
          <w:szCs w:val="24"/>
          <w:lang w:val="lt-LT"/>
        </w:rPr>
        <w:tab/>
        <w:t>12.2. Teisės aktų nustatyta tvarka s</w:t>
      </w:r>
      <w:r w:rsidRPr="00354A10">
        <w:rPr>
          <w:szCs w:val="24"/>
          <w:lang w:val="lt-LT"/>
        </w:rPr>
        <w:t>avivaldybės</w:t>
      </w:r>
      <w:r w:rsidRPr="00354A10">
        <w:rPr>
          <w:bCs/>
          <w:szCs w:val="24"/>
          <w:lang w:val="lt-LT"/>
        </w:rPr>
        <w:t xml:space="preserve"> administracijos direktoriui pavedus suteikia ir keičia numerius pastatams, patalpoms, butams ir žemės sklypams, kuriuose pagal jų naudojimo paskirtį (būdą) ar teritorijų planavimo dokumentus leidžiama pastatų statyba.</w:t>
      </w:r>
    </w:p>
    <w:p w14:paraId="1E215656" w14:textId="77777777" w:rsidR="001F2894" w:rsidRPr="00354A10" w:rsidRDefault="001F2894" w:rsidP="001F2894">
      <w:pPr>
        <w:tabs>
          <w:tab w:val="clear" w:pos="1293"/>
          <w:tab w:val="left" w:pos="1134"/>
        </w:tabs>
        <w:jc w:val="both"/>
        <w:rPr>
          <w:szCs w:val="24"/>
          <w:lang w:val="lt-LT"/>
        </w:rPr>
      </w:pPr>
      <w:r w:rsidRPr="00354A10">
        <w:rPr>
          <w:bCs/>
          <w:szCs w:val="24"/>
          <w:lang w:val="lt-LT"/>
        </w:rPr>
        <w:tab/>
        <w:t xml:space="preserve">12.3. </w:t>
      </w:r>
      <w:r w:rsidRPr="00354A10">
        <w:rPr>
          <w:szCs w:val="24"/>
          <w:lang w:val="lt-LT"/>
        </w:rPr>
        <w:t>Savivaldybės administracijos direktoriui teikia siūlymus dėl savivaldybės strateginio plėtros plano, atskirų savivaldybės ūkio šakų (sektorių) plėtros programos ir savivaldybės veiklos plano projektų,</w:t>
      </w:r>
      <w:r w:rsidRPr="00354A10">
        <w:rPr>
          <w:bCs/>
          <w:szCs w:val="24"/>
          <w:lang w:val="lt-LT"/>
        </w:rPr>
        <w:t xml:space="preserve"> </w:t>
      </w:r>
      <w:r w:rsidRPr="00354A10">
        <w:rPr>
          <w:szCs w:val="24"/>
          <w:lang w:val="lt-LT"/>
        </w:rPr>
        <w:t>rengia seniūnijos metinio veiklos plano projektą ir šio plano įgyvendinimo ataskaitą, teikia juos</w:t>
      </w:r>
      <w:r w:rsidRPr="00354A10">
        <w:rPr>
          <w:bCs/>
          <w:szCs w:val="24"/>
          <w:lang w:val="lt-LT"/>
        </w:rPr>
        <w:t xml:space="preserve"> </w:t>
      </w:r>
      <w:r w:rsidRPr="00354A10">
        <w:rPr>
          <w:szCs w:val="24"/>
          <w:lang w:val="lt-LT"/>
        </w:rPr>
        <w:t>svarstyti seniūnijos seniūnaičių sueigoje; supažindina seniūnaičius ir vietos gyventojus su patvirtintu seniūnijos metiniu veiklos planu</w:t>
      </w:r>
      <w:r w:rsidRPr="00354A10">
        <w:rPr>
          <w:bCs/>
          <w:szCs w:val="24"/>
          <w:lang w:val="lt-LT"/>
        </w:rPr>
        <w:t xml:space="preserve"> </w:t>
      </w:r>
      <w:r w:rsidRPr="00354A10">
        <w:rPr>
          <w:szCs w:val="24"/>
          <w:lang w:val="lt-LT"/>
        </w:rPr>
        <w:t>ir aptaria seniūnijos metinio veiklos plano įgyvendinimo ataskaitą.</w:t>
      </w:r>
    </w:p>
    <w:p w14:paraId="7FF9DB9C" w14:textId="77777777" w:rsidR="001F2894" w:rsidRPr="00354A10" w:rsidRDefault="001F2894" w:rsidP="001F2894">
      <w:pPr>
        <w:tabs>
          <w:tab w:val="clear" w:pos="1293"/>
          <w:tab w:val="left" w:pos="1134"/>
        </w:tabs>
        <w:jc w:val="both"/>
        <w:rPr>
          <w:i/>
          <w:szCs w:val="24"/>
          <w:lang w:val="lt-LT"/>
        </w:rPr>
      </w:pPr>
      <w:r w:rsidRPr="00354A10">
        <w:rPr>
          <w:bCs/>
          <w:szCs w:val="24"/>
          <w:lang w:val="lt-LT"/>
        </w:rPr>
        <w:tab/>
        <w:t>12.4. Š</w:t>
      </w:r>
      <w:r w:rsidRPr="00354A10">
        <w:rPr>
          <w:szCs w:val="24"/>
          <w:lang w:val="lt-LT"/>
        </w:rPr>
        <w:t>aukia seniūnaičių ar seniūnijos aptarnaujamos teritorijos gyventojų sueigas, rengia šių sueigų darbotvarkes, apibendrina šiose sueigose priimtus sprendimus ir perduoda juos vertinti atsakingoms institucijoms, informuoja šias sueigas apie atsakingų institucijų priimtus sprendimus, susijusius su šiose sueigose priimtais sprendimais, prireikus organizuoja gyventojų susitikimus su savivaldybės ar valstybės institucijų ir įstaigų atstovais,</w:t>
      </w:r>
      <w:r w:rsidRPr="00354A10">
        <w:rPr>
          <w:i/>
          <w:szCs w:val="24"/>
          <w:lang w:val="lt-LT"/>
        </w:rPr>
        <w:t xml:space="preserve"> </w:t>
      </w:r>
      <w:r w:rsidRPr="00354A10">
        <w:rPr>
          <w:szCs w:val="24"/>
          <w:lang w:val="lt-LT"/>
        </w:rPr>
        <w:t>apibendrina pateiktas pastabas, pasiūlymus ir teikia juos savivaldybės administracijos direktoriui.</w:t>
      </w:r>
    </w:p>
    <w:p w14:paraId="2F6AF39F" w14:textId="77777777" w:rsidR="001F2894" w:rsidRPr="00354A10" w:rsidRDefault="001F2894" w:rsidP="001F2894">
      <w:pPr>
        <w:tabs>
          <w:tab w:val="clear" w:pos="1293"/>
          <w:tab w:val="left" w:pos="1134"/>
        </w:tabs>
        <w:jc w:val="both"/>
        <w:rPr>
          <w:bCs/>
          <w:szCs w:val="24"/>
          <w:lang w:val="lt-LT"/>
        </w:rPr>
      </w:pPr>
      <w:r w:rsidRPr="00354A10">
        <w:rPr>
          <w:bCs/>
          <w:szCs w:val="24"/>
          <w:lang w:val="lt-LT"/>
        </w:rPr>
        <w:tab/>
        <w:t>12.5.Teikia seniūnijos aptarnaujamos teritorijos gyventojams informaciją apie savivaldybės veiklą ir organizuoja konsultavimąsi su jais, laikydamasis Vietos savivaldos įstatymo 37 ir 38 straipsniuose nustatytų reikalavimų savivaldybės teritorijoje.</w:t>
      </w:r>
    </w:p>
    <w:p w14:paraId="3510EFA8" w14:textId="77777777" w:rsidR="001F2894" w:rsidRPr="00354A10" w:rsidRDefault="001F2894" w:rsidP="001F2894">
      <w:pPr>
        <w:tabs>
          <w:tab w:val="clear" w:pos="1293"/>
          <w:tab w:val="left" w:pos="1134"/>
        </w:tabs>
        <w:jc w:val="both"/>
        <w:rPr>
          <w:szCs w:val="24"/>
          <w:lang w:val="lt-LT"/>
        </w:rPr>
      </w:pPr>
      <w:r w:rsidRPr="00354A10">
        <w:rPr>
          <w:szCs w:val="24"/>
          <w:lang w:val="lt-LT"/>
        </w:rPr>
        <w:tab/>
        <w:t>12.6. Ne rečiau kaip kartą per metus, laikydamasis Vietos savivaldos įstatymo 37 straipsnyje nustatytų reikalavimų, paskelbia seniūnijos aptarnaujamos teritorijos gyventojams seniūnijos metinio veiklos plano įgyvendinimo ataskaitos projektą, teikia jį svarstyti išplėstinei seniūnaičių sueigai; seniūnaičių sueigos sprendimą ir seniūnijos metinio veiklos plano įgyvendinimo ataskaitą teikia savivaldybės administracijos direktoriui.</w:t>
      </w:r>
      <w:r w:rsidRPr="00354A10">
        <w:rPr>
          <w:szCs w:val="24"/>
          <w:lang w:val="lt-LT"/>
        </w:rPr>
        <w:tab/>
      </w:r>
    </w:p>
    <w:p w14:paraId="65C6D227" w14:textId="77777777" w:rsidR="001F2894" w:rsidRPr="00354A10" w:rsidRDefault="001F2894" w:rsidP="001F2894">
      <w:pPr>
        <w:tabs>
          <w:tab w:val="clear" w:pos="1293"/>
          <w:tab w:val="left" w:pos="1134"/>
        </w:tabs>
        <w:jc w:val="both"/>
        <w:rPr>
          <w:szCs w:val="24"/>
          <w:lang w:val="lt-LT"/>
        </w:rPr>
      </w:pPr>
      <w:r w:rsidRPr="00354A10">
        <w:rPr>
          <w:szCs w:val="24"/>
          <w:lang w:val="lt-LT"/>
        </w:rPr>
        <w:tab/>
        <w:t xml:space="preserve">12.7. Dalyvauja savivaldybės institucijų posėdžiuose, kai svarstomi su seniūnijos aptarnaujamos teritorijos gyventojų viešaisiais reikalais susiję klausimai, arba įgalioja tai daryti kitą seniūnijos valstybės tarnautoją ar darbuotoją, dirbantį pagal darbo sutartį. </w:t>
      </w:r>
    </w:p>
    <w:p w14:paraId="1778FF02" w14:textId="77777777" w:rsidR="001F2894" w:rsidRPr="00354A10" w:rsidRDefault="001F2894" w:rsidP="001F2894">
      <w:pPr>
        <w:tabs>
          <w:tab w:val="clear" w:pos="1293"/>
          <w:tab w:val="left" w:pos="1134"/>
        </w:tabs>
        <w:jc w:val="both"/>
        <w:rPr>
          <w:szCs w:val="24"/>
          <w:lang w:val="lt-LT"/>
        </w:rPr>
      </w:pPr>
      <w:r w:rsidRPr="00354A10">
        <w:rPr>
          <w:szCs w:val="24"/>
          <w:lang w:val="lt-LT"/>
        </w:rPr>
        <w:tab/>
        <w:t>12.8. Seniūnijos nuostatuose nustatyta tvarka organizuoja seniūnijos veiklą.</w:t>
      </w:r>
    </w:p>
    <w:p w14:paraId="17DBA53A" w14:textId="77777777" w:rsidR="001F2894" w:rsidRPr="00354A10" w:rsidRDefault="001F2894" w:rsidP="001F2894">
      <w:pPr>
        <w:tabs>
          <w:tab w:val="clear" w:pos="1293"/>
          <w:tab w:val="left" w:pos="1134"/>
        </w:tabs>
        <w:jc w:val="both"/>
        <w:rPr>
          <w:szCs w:val="24"/>
          <w:lang w:val="lt-LT"/>
        </w:rPr>
      </w:pPr>
      <w:r w:rsidRPr="00354A10">
        <w:rPr>
          <w:szCs w:val="24"/>
          <w:lang w:val="lt-LT"/>
        </w:rPr>
        <w:tab/>
        <w:t>12.9. Administruoja seniūnijai skirtus asignavimus, atsako už seniūnijos ūkinę ir finansinę veiklą.</w:t>
      </w:r>
    </w:p>
    <w:p w14:paraId="605E7012" w14:textId="77777777" w:rsidR="001F2894" w:rsidRPr="00354A10" w:rsidRDefault="001F2894" w:rsidP="001F2894">
      <w:pPr>
        <w:tabs>
          <w:tab w:val="clear" w:pos="1293"/>
          <w:tab w:val="left" w:pos="1134"/>
        </w:tabs>
        <w:jc w:val="both"/>
        <w:rPr>
          <w:szCs w:val="24"/>
          <w:lang w:val="lt-LT"/>
        </w:rPr>
      </w:pPr>
      <w:r w:rsidRPr="00354A10">
        <w:rPr>
          <w:szCs w:val="24"/>
          <w:lang w:val="lt-LT"/>
        </w:rPr>
        <w:tab/>
        <w:t>12.10. Užtikrina, kad būtų laikomasi įstatymų, kitų teisės aktų ir šių nuostatų.</w:t>
      </w:r>
    </w:p>
    <w:p w14:paraId="21FE3FC1" w14:textId="77777777" w:rsidR="001F2894" w:rsidRPr="00354A10" w:rsidRDefault="001F2894" w:rsidP="001F2894">
      <w:pPr>
        <w:tabs>
          <w:tab w:val="clear" w:pos="1293"/>
          <w:tab w:val="left" w:pos="1134"/>
        </w:tabs>
        <w:jc w:val="both"/>
        <w:rPr>
          <w:szCs w:val="24"/>
          <w:lang w:val="lt-LT"/>
        </w:rPr>
      </w:pPr>
      <w:r w:rsidRPr="00354A10">
        <w:rPr>
          <w:szCs w:val="24"/>
          <w:lang w:val="lt-LT"/>
        </w:rPr>
        <w:tab/>
        <w:t>12.11. Organizuoja seniūnijos darbuotojų darbo saugą teisės aktų nustatyta tvarka.</w:t>
      </w:r>
    </w:p>
    <w:p w14:paraId="31E08117" w14:textId="77777777" w:rsidR="001F2894" w:rsidRPr="00354A10" w:rsidRDefault="001F2894" w:rsidP="001F2894">
      <w:pPr>
        <w:tabs>
          <w:tab w:val="clear" w:pos="1293"/>
          <w:tab w:val="left" w:pos="1134"/>
        </w:tabs>
        <w:jc w:val="both"/>
        <w:rPr>
          <w:szCs w:val="24"/>
          <w:lang w:val="lt-LT"/>
        </w:rPr>
      </w:pPr>
      <w:r w:rsidRPr="00354A10">
        <w:rPr>
          <w:szCs w:val="24"/>
          <w:lang w:val="lt-LT"/>
        </w:rPr>
        <w:tab/>
        <w:t>12.12. Išduoda seniūnijai priskirtos teritorijos gyventojams Gyvenamosios vietos deklaravimo įstatyme nustatytus, taip pat šeimos sudėtį ir kitokius faktinę padėtį patvirtinančius dokumentus, išskyrus atvejus, kai tai pagal teisės aktus turi būti patvirtinta kitais dokumentais.</w:t>
      </w:r>
    </w:p>
    <w:p w14:paraId="0CC52F1E" w14:textId="77777777" w:rsidR="001F2894" w:rsidRPr="00354A10" w:rsidRDefault="001F2894" w:rsidP="001F2894">
      <w:pPr>
        <w:tabs>
          <w:tab w:val="clear" w:pos="1293"/>
          <w:tab w:val="left" w:pos="1134"/>
        </w:tabs>
        <w:jc w:val="both"/>
        <w:rPr>
          <w:szCs w:val="24"/>
          <w:lang w:val="lt-LT"/>
        </w:rPr>
      </w:pPr>
      <w:r w:rsidRPr="00354A10">
        <w:rPr>
          <w:szCs w:val="24"/>
          <w:lang w:val="lt-LT"/>
        </w:rPr>
        <w:tab/>
        <w:t>12.13. Išduoda leidimus laidoti seniūnijai priskirtose kapinėse.</w:t>
      </w:r>
    </w:p>
    <w:p w14:paraId="03AD4AA0" w14:textId="77777777" w:rsidR="001F2894" w:rsidRPr="00354A10" w:rsidRDefault="001F2894" w:rsidP="001F2894">
      <w:pPr>
        <w:tabs>
          <w:tab w:val="clear" w:pos="1293"/>
          <w:tab w:val="left" w:pos="1134"/>
        </w:tabs>
        <w:jc w:val="both"/>
        <w:rPr>
          <w:szCs w:val="24"/>
          <w:lang w:val="lt-LT"/>
        </w:rPr>
      </w:pPr>
      <w:r w:rsidRPr="00354A10">
        <w:rPr>
          <w:szCs w:val="24"/>
          <w:lang w:val="lt-LT"/>
        </w:rPr>
        <w:tab/>
        <w:t>12.14. Vykdo seniūnijai priskirtų kapinių priežiūrą.</w:t>
      </w:r>
    </w:p>
    <w:p w14:paraId="2A147C7F" w14:textId="77777777" w:rsidR="001F2894" w:rsidRPr="00354A10" w:rsidRDefault="001F2894" w:rsidP="001F2894">
      <w:pPr>
        <w:tabs>
          <w:tab w:val="clear" w:pos="1293"/>
          <w:tab w:val="left" w:pos="1134"/>
        </w:tabs>
        <w:jc w:val="both"/>
        <w:rPr>
          <w:szCs w:val="24"/>
          <w:lang w:val="lt-LT"/>
        </w:rPr>
      </w:pPr>
      <w:r w:rsidRPr="00354A10">
        <w:rPr>
          <w:szCs w:val="24"/>
          <w:lang w:val="lt-LT"/>
        </w:rPr>
        <w:tab/>
        <w:t>12.15. Esant būtinybei (laidojant vienišus žmones), užtikrina ritualinių paslaugų teikimą seniūnijos teritorijoje.</w:t>
      </w:r>
    </w:p>
    <w:p w14:paraId="6EF8D998" w14:textId="77777777" w:rsidR="001F2894" w:rsidRPr="00354A10" w:rsidRDefault="001F2894" w:rsidP="001F2894">
      <w:pPr>
        <w:tabs>
          <w:tab w:val="clear" w:pos="1293"/>
          <w:tab w:val="left" w:pos="1134"/>
        </w:tabs>
        <w:jc w:val="both"/>
        <w:rPr>
          <w:szCs w:val="24"/>
          <w:lang w:val="lt-LT"/>
        </w:rPr>
      </w:pPr>
      <w:r w:rsidRPr="00354A10">
        <w:rPr>
          <w:szCs w:val="24"/>
          <w:lang w:val="lt-LT"/>
        </w:rPr>
        <w:tab/>
        <w:t>12.16. Kartu su policija dalyvauja užtikrinant viešąją tvarką ir rimtį seniūnijos teritorijoje.</w:t>
      </w:r>
    </w:p>
    <w:p w14:paraId="5BC084AB" w14:textId="77777777" w:rsidR="001F2894" w:rsidRPr="00354A10" w:rsidRDefault="001F2894" w:rsidP="001F2894">
      <w:pPr>
        <w:tabs>
          <w:tab w:val="clear" w:pos="1293"/>
          <w:tab w:val="left" w:pos="1134"/>
        </w:tabs>
        <w:jc w:val="both"/>
        <w:rPr>
          <w:szCs w:val="24"/>
          <w:lang w:val="lt-LT"/>
        </w:rPr>
      </w:pPr>
      <w:r w:rsidRPr="00354A10">
        <w:rPr>
          <w:szCs w:val="24"/>
          <w:lang w:val="lt-LT"/>
        </w:rPr>
        <w:tab/>
        <w:t>12.17. Teikia prašymus Ignalinos rajono saugaus eismo komisijai dėl teisės įrengti, keisti arba panaikinti kelio ženklus gyvenamųjų vietovių gatvėse ir vietinės reikšmės keliuose suteikimo.</w:t>
      </w:r>
    </w:p>
    <w:p w14:paraId="03AE760E" w14:textId="77777777" w:rsidR="001F2894" w:rsidRPr="00354A10" w:rsidRDefault="001F2894" w:rsidP="001F2894">
      <w:pPr>
        <w:tabs>
          <w:tab w:val="clear" w:pos="1293"/>
          <w:tab w:val="left" w:pos="1134"/>
        </w:tabs>
        <w:jc w:val="both"/>
        <w:rPr>
          <w:szCs w:val="24"/>
          <w:lang w:val="lt-LT"/>
        </w:rPr>
      </w:pPr>
      <w:r w:rsidRPr="00354A10">
        <w:rPr>
          <w:szCs w:val="24"/>
          <w:lang w:val="lt-LT"/>
        </w:rPr>
        <w:tab/>
        <w:t>12.18. Teikia savivaldybės administracijos direktoriui pasiūlymus dėl savivaldybės saugomų teritorijų ir kraštovaizdžio objektų priežiūros.</w:t>
      </w:r>
    </w:p>
    <w:p w14:paraId="56F3BA12" w14:textId="77777777" w:rsidR="001F2894" w:rsidRPr="00354A10" w:rsidRDefault="001F2894" w:rsidP="001F2894">
      <w:pPr>
        <w:tabs>
          <w:tab w:val="clear" w:pos="1293"/>
          <w:tab w:val="left" w:pos="1134"/>
        </w:tabs>
        <w:jc w:val="both"/>
        <w:rPr>
          <w:szCs w:val="24"/>
          <w:lang w:val="lt-LT"/>
        </w:rPr>
      </w:pPr>
      <w:r w:rsidRPr="00354A10">
        <w:rPr>
          <w:szCs w:val="24"/>
          <w:lang w:val="lt-LT"/>
        </w:rPr>
        <w:tab/>
        <w:t>12.19. Kontroliuoja, ar teikiant viešąsias paslaugas laikomasi teisės aktuose bei sutartyse nustatytų reikalavimų, nagrinėja gyventojų prašymus ir skundus dėl viešųjų paslaugų teikimo ir šiais klausimais pagal savo kompetenciją priima sprendimus. Savivaldybės administracijai bei kitiems viešųjų paslaugų teikimą administruojantiems subjektams teikia pasiūlymus dėl viešųjų paslaugų teikimo gerinimo.</w:t>
      </w:r>
    </w:p>
    <w:p w14:paraId="5F362D36" w14:textId="77777777" w:rsidR="001F2894" w:rsidRPr="00354A10" w:rsidRDefault="001F2894" w:rsidP="001F2894">
      <w:pPr>
        <w:tabs>
          <w:tab w:val="clear" w:pos="1293"/>
          <w:tab w:val="left" w:pos="1134"/>
        </w:tabs>
        <w:jc w:val="both"/>
        <w:rPr>
          <w:szCs w:val="24"/>
          <w:lang w:val="lt-LT"/>
        </w:rPr>
      </w:pPr>
      <w:r w:rsidRPr="00354A10">
        <w:rPr>
          <w:szCs w:val="24"/>
          <w:lang w:val="lt-LT"/>
        </w:rPr>
        <w:tab/>
        <w:t>12.20. Pagal savo kompetenciją nustatyta tvarka prižiūri prekybą viešosiose vietose.</w:t>
      </w:r>
    </w:p>
    <w:p w14:paraId="3C71674E" w14:textId="77777777" w:rsidR="001F2894" w:rsidRPr="00354A10" w:rsidRDefault="001F2894" w:rsidP="001F2894">
      <w:pPr>
        <w:tabs>
          <w:tab w:val="clear" w:pos="1293"/>
          <w:tab w:val="left" w:pos="1134"/>
        </w:tabs>
        <w:jc w:val="both"/>
        <w:rPr>
          <w:szCs w:val="24"/>
          <w:lang w:val="lt-LT"/>
        </w:rPr>
      </w:pPr>
      <w:r w:rsidRPr="00354A10">
        <w:rPr>
          <w:szCs w:val="24"/>
          <w:lang w:val="lt-LT"/>
        </w:rPr>
        <w:tab/>
        <w:t>12.21. Informuoja savivaldybės administraciją apie seniūnijos teritorijoje atsiradusį bešeimininkį turtą.</w:t>
      </w:r>
    </w:p>
    <w:p w14:paraId="6594EA62" w14:textId="77777777" w:rsidR="001F2894" w:rsidRPr="00354A10" w:rsidRDefault="001F2894" w:rsidP="001F2894">
      <w:pPr>
        <w:tabs>
          <w:tab w:val="clear" w:pos="1293"/>
          <w:tab w:val="left" w:pos="1134"/>
        </w:tabs>
        <w:jc w:val="both"/>
        <w:rPr>
          <w:szCs w:val="24"/>
          <w:lang w:val="lt-LT"/>
        </w:rPr>
      </w:pPr>
      <w:r w:rsidRPr="00354A10">
        <w:rPr>
          <w:szCs w:val="24"/>
          <w:lang w:val="lt-LT"/>
        </w:rPr>
        <w:tab/>
        <w:t>12.22. Dalyvauja vykdant viešuosius pirkimus.</w:t>
      </w:r>
    </w:p>
    <w:p w14:paraId="1CF0A3A5" w14:textId="77777777" w:rsidR="001F2894" w:rsidRPr="00354A10" w:rsidRDefault="001F2894" w:rsidP="001F2894">
      <w:pPr>
        <w:tabs>
          <w:tab w:val="clear" w:pos="1293"/>
          <w:tab w:val="left" w:pos="1134"/>
        </w:tabs>
        <w:jc w:val="both"/>
        <w:rPr>
          <w:szCs w:val="24"/>
          <w:lang w:val="lt-LT"/>
        </w:rPr>
      </w:pPr>
      <w:r w:rsidRPr="00354A10">
        <w:rPr>
          <w:szCs w:val="24"/>
          <w:lang w:val="lt-LT"/>
        </w:rPr>
        <w:tab/>
        <w:t>12.23. Inicijuoja viešuosius pirkimus prekėms, darbams ir paslaugoms pirkti.</w:t>
      </w:r>
    </w:p>
    <w:p w14:paraId="56C2B5F3" w14:textId="77777777" w:rsidR="001F2894" w:rsidRPr="00354A10" w:rsidRDefault="001F2894" w:rsidP="001F2894">
      <w:pPr>
        <w:tabs>
          <w:tab w:val="clear" w:pos="1293"/>
          <w:tab w:val="left" w:pos="1134"/>
        </w:tabs>
        <w:jc w:val="both"/>
        <w:rPr>
          <w:szCs w:val="24"/>
          <w:lang w:val="lt-LT"/>
        </w:rPr>
      </w:pPr>
      <w:r w:rsidRPr="00354A10">
        <w:rPr>
          <w:szCs w:val="24"/>
          <w:lang w:val="lt-LT"/>
        </w:rPr>
        <w:tab/>
        <w:t>12.24. Rengia technines užduotis ir kvalifikacijos reikalavimus rangovams ir tiekėjams parinkti, teikia dokumentus savivaldybės administracijos direktoriui.</w:t>
      </w:r>
    </w:p>
    <w:p w14:paraId="06CB1049" w14:textId="77777777" w:rsidR="001F2894" w:rsidRPr="00354A10" w:rsidRDefault="001F2894" w:rsidP="001F2894">
      <w:pPr>
        <w:tabs>
          <w:tab w:val="clear" w:pos="1293"/>
          <w:tab w:val="left" w:pos="1134"/>
        </w:tabs>
        <w:jc w:val="both"/>
        <w:rPr>
          <w:szCs w:val="24"/>
          <w:lang w:val="lt-LT"/>
        </w:rPr>
      </w:pPr>
      <w:r w:rsidRPr="00354A10">
        <w:rPr>
          <w:szCs w:val="24"/>
          <w:lang w:val="lt-LT"/>
        </w:rPr>
        <w:tab/>
        <w:t>12.25. Pasirašo atliktų darbų, paslaugų ir pristatytų prekių priėmimo–perdavimo aktus, patvirtinant atliktų darbų paslaugų bei pristatytų prekių apimtis ir kokybę.</w:t>
      </w:r>
    </w:p>
    <w:p w14:paraId="373C6E4D" w14:textId="77777777" w:rsidR="001F2894" w:rsidRPr="00354A10" w:rsidRDefault="001F2894" w:rsidP="001F2894">
      <w:pPr>
        <w:tabs>
          <w:tab w:val="clear" w:pos="1293"/>
          <w:tab w:val="left" w:pos="1134"/>
        </w:tabs>
        <w:jc w:val="both"/>
        <w:rPr>
          <w:szCs w:val="24"/>
          <w:lang w:val="lt-LT"/>
        </w:rPr>
      </w:pPr>
      <w:r w:rsidRPr="00354A10">
        <w:rPr>
          <w:szCs w:val="24"/>
          <w:lang w:val="lt-LT"/>
        </w:rPr>
        <w:tab/>
        <w:t>12.26. Organizuoja seniūnijos teritorijoje esančių užterštų teritorijų priežiūrą.</w:t>
      </w:r>
    </w:p>
    <w:p w14:paraId="24605924" w14:textId="77777777" w:rsidR="001F2894" w:rsidRPr="00354A10" w:rsidRDefault="001F2894" w:rsidP="001F2894">
      <w:pPr>
        <w:tabs>
          <w:tab w:val="clear" w:pos="1293"/>
          <w:tab w:val="left" w:pos="1134"/>
        </w:tabs>
        <w:jc w:val="both"/>
        <w:rPr>
          <w:szCs w:val="24"/>
          <w:lang w:val="lt-LT"/>
        </w:rPr>
      </w:pPr>
      <w:r w:rsidRPr="00354A10">
        <w:rPr>
          <w:szCs w:val="24"/>
          <w:lang w:val="lt-LT"/>
        </w:rPr>
        <w:tab/>
        <w:t>12.27. Teisės aktų nustatyta tvarka išduoda leidimus (sutikimus) žemės darbams seniūnijos teritorijoje atlikti.</w:t>
      </w:r>
    </w:p>
    <w:p w14:paraId="1F487367" w14:textId="77777777" w:rsidR="001F2894" w:rsidRPr="00354A10" w:rsidRDefault="001F2894" w:rsidP="001F2894">
      <w:pPr>
        <w:tabs>
          <w:tab w:val="clear" w:pos="1293"/>
          <w:tab w:val="left" w:pos="1134"/>
        </w:tabs>
        <w:jc w:val="both"/>
        <w:rPr>
          <w:szCs w:val="24"/>
          <w:lang w:val="lt-LT"/>
        </w:rPr>
      </w:pPr>
      <w:r w:rsidRPr="00354A10">
        <w:rPr>
          <w:szCs w:val="24"/>
          <w:lang w:val="lt-LT"/>
        </w:rPr>
        <w:tab/>
        <w:t>12.28. Bendradarbiauja su seniūnijos teritorijoje esančiomis bendruomenėmis, padeda bendruomenių atstovams rengiant ir įgyvendinant įvairius projektus, bendrauja su kraštiečiais organizuojant susitikimus ir kitus renginius, taip pat su kitomis seniūnijos teritorijoje veikiančiomis nevyriausybinėmis organizacijomis.</w:t>
      </w:r>
    </w:p>
    <w:p w14:paraId="397FE82C" w14:textId="77777777" w:rsidR="001F2894" w:rsidRPr="00354A10" w:rsidRDefault="001F2894" w:rsidP="001F2894">
      <w:pPr>
        <w:tabs>
          <w:tab w:val="clear" w:pos="1293"/>
          <w:tab w:val="left" w:pos="1134"/>
        </w:tabs>
        <w:jc w:val="both"/>
        <w:rPr>
          <w:szCs w:val="24"/>
          <w:lang w:val="lt-LT"/>
        </w:rPr>
      </w:pPr>
      <w:r w:rsidRPr="00354A10">
        <w:rPr>
          <w:szCs w:val="24"/>
          <w:lang w:val="lt-LT"/>
        </w:rPr>
        <w:tab/>
        <w:t>12.29. Informuoja atitinkamas tarnybas apie poreikį gaudyti beglobius gyvūnus seniūnijos teritorijoje.</w:t>
      </w:r>
    </w:p>
    <w:p w14:paraId="7AFAAAD6" w14:textId="77777777" w:rsidR="001F2894" w:rsidRPr="00354A10" w:rsidRDefault="001F2894" w:rsidP="001F2894">
      <w:pPr>
        <w:tabs>
          <w:tab w:val="clear" w:pos="1293"/>
          <w:tab w:val="left" w:pos="1134"/>
        </w:tabs>
        <w:jc w:val="both"/>
        <w:rPr>
          <w:szCs w:val="24"/>
          <w:lang w:val="lt-LT"/>
        </w:rPr>
      </w:pPr>
      <w:r w:rsidRPr="00354A10">
        <w:rPr>
          <w:szCs w:val="24"/>
          <w:lang w:val="lt-LT"/>
        </w:rPr>
        <w:tab/>
        <w:t>12.30. Dalyvauja organizuojant civilinę saugą teisės aktų nustatyta tvarka.</w:t>
      </w:r>
    </w:p>
    <w:p w14:paraId="7D78BF30" w14:textId="77777777" w:rsidR="001F2894" w:rsidRPr="00354A10" w:rsidRDefault="001F2894" w:rsidP="001F2894">
      <w:pPr>
        <w:tabs>
          <w:tab w:val="clear" w:pos="1293"/>
          <w:tab w:val="left" w:pos="1134"/>
        </w:tabs>
        <w:jc w:val="both"/>
        <w:rPr>
          <w:szCs w:val="24"/>
          <w:lang w:val="lt-LT"/>
        </w:rPr>
      </w:pPr>
      <w:r w:rsidRPr="00354A10">
        <w:rPr>
          <w:szCs w:val="24"/>
          <w:lang w:val="lt-LT"/>
        </w:rPr>
        <w:tab/>
        <w:t>12.31. Užtikrina racionalų ir taupų seniūnijos lėšų bei seniūnijai priskirto turto naudojimą, informuoja savivaldybės administracijos direktorių apie aplinkybes, gresiančias jo saugumui, inicijuoja nereikalingo (netinkamo naudoti) turto nurašymą ir realizavimą.</w:t>
      </w:r>
    </w:p>
    <w:p w14:paraId="1C4B8090" w14:textId="77777777" w:rsidR="001F2894" w:rsidRPr="00354A10" w:rsidRDefault="001F2894" w:rsidP="001F2894">
      <w:pPr>
        <w:tabs>
          <w:tab w:val="clear" w:pos="1293"/>
          <w:tab w:val="left" w:pos="1134"/>
        </w:tabs>
        <w:jc w:val="both"/>
        <w:rPr>
          <w:szCs w:val="24"/>
          <w:lang w:val="lt-LT"/>
        </w:rPr>
      </w:pPr>
      <w:r w:rsidRPr="00354A10">
        <w:rPr>
          <w:szCs w:val="24"/>
          <w:lang w:val="lt-LT"/>
        </w:rPr>
        <w:tab/>
        <w:t>12.32. Organizuoja seniūnaičių rinkimus teisės aktų nustatyta tvarka.</w:t>
      </w:r>
    </w:p>
    <w:p w14:paraId="178FCBFD" w14:textId="77777777" w:rsidR="001F2894" w:rsidRPr="00354A10" w:rsidRDefault="001F2894" w:rsidP="001F2894">
      <w:pPr>
        <w:tabs>
          <w:tab w:val="clear" w:pos="1293"/>
          <w:tab w:val="left" w:pos="1134"/>
        </w:tabs>
        <w:jc w:val="both"/>
        <w:rPr>
          <w:szCs w:val="24"/>
          <w:lang w:val="lt-LT"/>
        </w:rPr>
      </w:pPr>
      <w:r w:rsidRPr="00354A10">
        <w:rPr>
          <w:szCs w:val="24"/>
          <w:lang w:val="lt-LT"/>
        </w:rPr>
        <w:tab/>
        <w:t>12.33. Prižiūri ir nurodo darbų apimtis pagal savivaldybės užimtumo programą seniūnijos teritorijoje dirbantiems asmenims.</w:t>
      </w:r>
    </w:p>
    <w:p w14:paraId="02915AD1" w14:textId="77777777" w:rsidR="001F2894" w:rsidRPr="00354A10" w:rsidRDefault="001F2894" w:rsidP="001F2894">
      <w:pPr>
        <w:tabs>
          <w:tab w:val="clear" w:pos="1293"/>
          <w:tab w:val="left" w:pos="1134"/>
        </w:tabs>
        <w:jc w:val="both"/>
        <w:rPr>
          <w:szCs w:val="24"/>
          <w:lang w:val="lt-LT"/>
        </w:rPr>
      </w:pPr>
      <w:r w:rsidRPr="00354A10">
        <w:rPr>
          <w:szCs w:val="24"/>
          <w:lang w:val="lt-LT"/>
        </w:rPr>
        <w:tab/>
        <w:t>12.34. Nustatyta tvarka nagrinėja gaunamus fizinių ir juridinių asmenų prašymus, skundus, pasiūlymus, raštus visais savo kompetencijos klausimais, užtikrina jų nagrinėjimą, laiku rengia atsakymus į juos.</w:t>
      </w:r>
    </w:p>
    <w:p w14:paraId="1D55B65B" w14:textId="77777777" w:rsidR="001F2894" w:rsidRPr="00354A10" w:rsidRDefault="001F2894" w:rsidP="001F2894">
      <w:pPr>
        <w:tabs>
          <w:tab w:val="clear" w:pos="1293"/>
          <w:tab w:val="left" w:pos="1134"/>
        </w:tabs>
        <w:jc w:val="both"/>
        <w:rPr>
          <w:szCs w:val="24"/>
          <w:lang w:val="lt-LT"/>
        </w:rPr>
      </w:pPr>
      <w:r w:rsidRPr="00354A10">
        <w:rPr>
          <w:szCs w:val="24"/>
          <w:lang w:val="lt-LT"/>
        </w:rPr>
        <w:tab/>
        <w:t>12.35. Pasirašo seniūnijoje parengtus dokumentus (ataskaitas, informacijas ir kt.).</w:t>
      </w:r>
    </w:p>
    <w:p w14:paraId="7C417DE6" w14:textId="77777777" w:rsidR="001F2894" w:rsidRPr="00354A10" w:rsidRDefault="001F2894" w:rsidP="001F2894">
      <w:pPr>
        <w:tabs>
          <w:tab w:val="clear" w:pos="1293"/>
          <w:tab w:val="left" w:pos="1134"/>
        </w:tabs>
        <w:jc w:val="both"/>
        <w:rPr>
          <w:szCs w:val="24"/>
          <w:lang w:val="lt-LT"/>
        </w:rPr>
      </w:pPr>
      <w:r w:rsidRPr="00354A10">
        <w:rPr>
          <w:szCs w:val="24"/>
          <w:lang w:val="lt-LT"/>
        </w:rPr>
        <w:tab/>
        <w:t>12.36. Užtikrina seniūnijoje tvarkomų asmens duomenų apsaugą teisės aktų nustatyta tvarka.</w:t>
      </w:r>
    </w:p>
    <w:p w14:paraId="7787E447" w14:textId="77777777" w:rsidR="001F2894" w:rsidRPr="00354A10" w:rsidRDefault="001F2894" w:rsidP="001F2894">
      <w:pPr>
        <w:tabs>
          <w:tab w:val="clear" w:pos="1293"/>
          <w:tab w:val="left" w:pos="1134"/>
        </w:tabs>
        <w:jc w:val="both"/>
        <w:rPr>
          <w:szCs w:val="24"/>
          <w:lang w:val="lt-LT"/>
        </w:rPr>
      </w:pPr>
      <w:r w:rsidRPr="00354A10">
        <w:rPr>
          <w:szCs w:val="24"/>
          <w:lang w:val="lt-LT"/>
        </w:rPr>
        <w:tab/>
        <w:t>12.37.</w:t>
      </w:r>
      <w:r w:rsidRPr="00354A10">
        <w:rPr>
          <w:color w:val="000000"/>
          <w:szCs w:val="24"/>
          <w:lang w:val="lt-LT"/>
        </w:rPr>
        <w:t xml:space="preserve"> Vykdo kitas teisės aktuose seniūnui ar seniūnijai priskirtas funkcijas.</w:t>
      </w:r>
    </w:p>
    <w:p w14:paraId="334D5E39" w14:textId="77777777" w:rsidR="001F2894" w:rsidRPr="00354A10" w:rsidRDefault="001F2894" w:rsidP="001F2894">
      <w:pPr>
        <w:rPr>
          <w:szCs w:val="24"/>
          <w:lang w:val="lt-LT"/>
        </w:rPr>
      </w:pPr>
    </w:p>
    <w:p w14:paraId="3A246FDF" w14:textId="77777777" w:rsidR="001F2894" w:rsidRPr="00354A10" w:rsidRDefault="001F2894" w:rsidP="001F2894">
      <w:pPr>
        <w:pStyle w:val="Antrat1"/>
        <w:tabs>
          <w:tab w:val="left" w:pos="1293"/>
        </w:tabs>
        <w:rPr>
          <w:szCs w:val="24"/>
        </w:rPr>
      </w:pPr>
      <w:r w:rsidRPr="00354A10">
        <w:rPr>
          <w:szCs w:val="24"/>
        </w:rPr>
        <w:t>III SKYRIUS</w:t>
      </w:r>
    </w:p>
    <w:p w14:paraId="22E49C93" w14:textId="77777777" w:rsidR="001F2894" w:rsidRPr="00354A10" w:rsidRDefault="001F2894" w:rsidP="001F2894">
      <w:pPr>
        <w:pStyle w:val="Antrat5"/>
        <w:rPr>
          <w:rFonts w:ascii="Times New Roman" w:hAnsi="Times New Roman"/>
        </w:rPr>
      </w:pPr>
      <w:r w:rsidRPr="00354A10">
        <w:rPr>
          <w:rFonts w:ascii="Times New Roman" w:hAnsi="Times New Roman"/>
        </w:rPr>
        <w:t>SENIŪNIJOS STRUKTŪRA IR DARBO ORGANIZAVIMAS</w:t>
      </w:r>
    </w:p>
    <w:p w14:paraId="37576FB8" w14:textId="77777777" w:rsidR="001F2894" w:rsidRPr="00354A10" w:rsidRDefault="001F2894" w:rsidP="001F2894">
      <w:pPr>
        <w:rPr>
          <w:szCs w:val="24"/>
          <w:lang w:val="lt-LT"/>
        </w:rPr>
      </w:pPr>
    </w:p>
    <w:p w14:paraId="3065C827" w14:textId="77777777" w:rsidR="001F2894" w:rsidRPr="00354A10" w:rsidRDefault="001F2894" w:rsidP="001F2894">
      <w:pPr>
        <w:pStyle w:val="Pagrindiniotekstotrauka"/>
        <w:ind w:firstLine="1134"/>
        <w:rPr>
          <w:szCs w:val="24"/>
        </w:rPr>
      </w:pPr>
      <w:r w:rsidRPr="00354A10">
        <w:rPr>
          <w:szCs w:val="24"/>
        </w:rPr>
        <w:t>13. Seniūnas yra seniūnijos vadovas, seniūnijai skirtų asignavimų valdytojas. Seniūnas  yra karjeros valstybės tarnautojas. Jį konkurso būdu į pareigas priima ir iš jų atleidžia savivaldybės administracijos direktorius vadovaudamasis Lietuvos Respublikos vietos savivaldos ir Lietuvos Respublikos valstybės tarnybos įstatymų nustatyta tvarka.</w:t>
      </w:r>
    </w:p>
    <w:p w14:paraId="4BBC3FA2" w14:textId="77777777" w:rsidR="001F2894" w:rsidRPr="00354A10" w:rsidRDefault="001F2894" w:rsidP="001F2894">
      <w:pPr>
        <w:pStyle w:val="Pagrindiniotekstotrauka"/>
        <w:ind w:firstLine="1134"/>
        <w:rPr>
          <w:szCs w:val="24"/>
        </w:rPr>
      </w:pPr>
      <w:r w:rsidRPr="00354A10">
        <w:rPr>
          <w:szCs w:val="24"/>
        </w:rPr>
        <w:t>14. Seniūno sprendimai įforminami įsakymais.</w:t>
      </w:r>
    </w:p>
    <w:p w14:paraId="0FE1FDED" w14:textId="77777777" w:rsidR="001F2894" w:rsidRPr="00354A10" w:rsidRDefault="001F2894" w:rsidP="001F2894">
      <w:pPr>
        <w:tabs>
          <w:tab w:val="clear" w:pos="1293"/>
          <w:tab w:val="left" w:pos="1134"/>
        </w:tabs>
        <w:jc w:val="both"/>
        <w:rPr>
          <w:szCs w:val="24"/>
          <w:lang w:val="lt-LT"/>
        </w:rPr>
      </w:pPr>
      <w:r w:rsidRPr="00354A10">
        <w:rPr>
          <w:szCs w:val="24"/>
          <w:lang w:val="lt-LT"/>
        </w:rPr>
        <w:tab/>
        <w:t>15. Seniūnas turi herbinius antspaudus su valstybės herbu ir su gyvenamosios vietovės, kurioje yra seniūnijos buveinė, ar savivaldybės herbu ir šiuos herbinius antspaudus naudoja teisės aktų nustatyta tvarka.</w:t>
      </w:r>
    </w:p>
    <w:p w14:paraId="6BD718EE" w14:textId="77777777" w:rsidR="001F2894" w:rsidRPr="00354A10" w:rsidRDefault="001F2894" w:rsidP="001F2894">
      <w:pPr>
        <w:pStyle w:val="Pagrindiniotekstotrauka"/>
        <w:ind w:firstLine="1134"/>
        <w:rPr>
          <w:szCs w:val="24"/>
        </w:rPr>
      </w:pPr>
      <w:r w:rsidRPr="00354A10">
        <w:rPr>
          <w:szCs w:val="24"/>
        </w:rPr>
        <w:t>16. Seniūnijos darbuotojai yra karjeros valstybės tarnautojai ir darbuotojai, dirbantys pagal darbo sutartis, kuriuos į pareigas priima ir iš jų atleidžia savivaldybės administracijos direktorius.</w:t>
      </w:r>
    </w:p>
    <w:p w14:paraId="35E44644" w14:textId="77777777" w:rsidR="001F2894" w:rsidRPr="00354A10" w:rsidRDefault="001F2894" w:rsidP="001F2894">
      <w:pPr>
        <w:ind w:firstLine="1134"/>
        <w:jc w:val="both"/>
        <w:rPr>
          <w:szCs w:val="24"/>
          <w:lang w:val="lt-LT"/>
        </w:rPr>
      </w:pPr>
      <w:r w:rsidRPr="00354A10">
        <w:rPr>
          <w:szCs w:val="24"/>
          <w:lang w:val="lt-LT"/>
        </w:rPr>
        <w:t>17. Seniūno, seniūnijos darbuotojų, dirbančių pagal darbo sutartis, ir seniūnijos valstybės tarnautojų funkcijas, pavaldumą reglamentuoja savivaldybės administracijos direktoriaus patvirtinti pareigybių aprašymai.</w:t>
      </w:r>
    </w:p>
    <w:p w14:paraId="11687673" w14:textId="77777777" w:rsidR="001F2894" w:rsidRPr="00354A10" w:rsidRDefault="001F2894" w:rsidP="001F2894">
      <w:pPr>
        <w:ind w:firstLine="1134"/>
        <w:jc w:val="both"/>
        <w:rPr>
          <w:szCs w:val="24"/>
          <w:lang w:val="lt-LT"/>
        </w:rPr>
      </w:pPr>
      <w:r w:rsidRPr="00354A10">
        <w:rPr>
          <w:szCs w:val="24"/>
          <w:lang w:val="lt-LT"/>
        </w:rPr>
        <w:t>18. Seniūnui, seniūnijos valstybės tarnautojams ir darbuotojams, dirbantiems pagal darbo sutartis, kasmetines atostogas suteikia savivaldybės administracijos direktorius.</w:t>
      </w:r>
    </w:p>
    <w:p w14:paraId="6F94C1C9" w14:textId="77777777" w:rsidR="001F2894" w:rsidRPr="00354A10" w:rsidRDefault="001F2894" w:rsidP="001F2894">
      <w:pPr>
        <w:ind w:firstLine="1134"/>
        <w:jc w:val="both"/>
        <w:rPr>
          <w:szCs w:val="24"/>
          <w:lang w:val="lt-LT"/>
        </w:rPr>
      </w:pPr>
      <w:r w:rsidRPr="00354A10">
        <w:rPr>
          <w:szCs w:val="24"/>
          <w:lang w:val="lt-LT"/>
        </w:rPr>
        <w:t>19. Seniūno funkcijas jo atostogų, komandiruočių, ligos ar kitais atvejais  jam negalint eiti pareigų vykdo seniūnijos specialistas (valstybės tarnautojas).</w:t>
      </w:r>
    </w:p>
    <w:p w14:paraId="38DB3C13" w14:textId="77777777" w:rsidR="001F2894" w:rsidRPr="00354A10" w:rsidRDefault="001F2894" w:rsidP="001F2894">
      <w:pPr>
        <w:ind w:firstLine="1134"/>
        <w:jc w:val="both"/>
        <w:rPr>
          <w:szCs w:val="24"/>
          <w:lang w:val="lt-LT"/>
        </w:rPr>
      </w:pPr>
      <w:r w:rsidRPr="00354A10">
        <w:rPr>
          <w:szCs w:val="24"/>
          <w:lang w:val="lt-LT"/>
        </w:rPr>
        <w:t xml:space="preserve">20. Gyventojų pasiūlymai, pareiškimai </w:t>
      </w:r>
      <w:r>
        <w:rPr>
          <w:szCs w:val="24"/>
          <w:lang w:val="lt-LT"/>
        </w:rPr>
        <w:t>ir</w:t>
      </w:r>
      <w:r w:rsidRPr="00354A10">
        <w:rPr>
          <w:szCs w:val="24"/>
          <w:lang w:val="lt-LT"/>
        </w:rPr>
        <w:t xml:space="preserve"> skundai nagrinėjami Lietuvos Respublikos teisės aktų nustatyta tvarka.</w:t>
      </w:r>
    </w:p>
    <w:p w14:paraId="4D9C68B6" w14:textId="77777777" w:rsidR="001F2894" w:rsidRPr="00354A10" w:rsidRDefault="001F2894" w:rsidP="001F2894">
      <w:pPr>
        <w:ind w:firstLine="1134"/>
        <w:jc w:val="both"/>
        <w:rPr>
          <w:szCs w:val="24"/>
          <w:lang w:val="lt-LT"/>
        </w:rPr>
      </w:pPr>
      <w:r w:rsidRPr="00354A10">
        <w:rPr>
          <w:szCs w:val="24"/>
          <w:lang w:val="lt-LT"/>
        </w:rPr>
        <w:t>21. Savivaldybės tarybos sprendimų, savivaldybės mero potvarkių ir savivaldybės administracijos direktoriaus įsakymų bei kitų seniūnijos kompetencijai priskirtų klausimų sprendimui seniūnas pagal poreikį organizuoja seniūnijos darbuotojų pasitarimus, kurie gali būti protokoluojami.</w:t>
      </w:r>
    </w:p>
    <w:p w14:paraId="0469F6B9" w14:textId="77777777" w:rsidR="001F2894" w:rsidRPr="00354A10" w:rsidRDefault="001F2894" w:rsidP="001F2894">
      <w:pPr>
        <w:shd w:val="clear" w:color="auto" w:fill="FFFFFF"/>
        <w:ind w:firstLine="1134"/>
        <w:jc w:val="both"/>
        <w:rPr>
          <w:color w:val="000000"/>
          <w:szCs w:val="24"/>
          <w:lang w:val="lt-LT" w:eastAsia="lt-LT"/>
        </w:rPr>
      </w:pPr>
      <w:r w:rsidRPr="00354A10">
        <w:rPr>
          <w:szCs w:val="24"/>
          <w:lang w:val="lt-LT"/>
        </w:rPr>
        <w:t xml:space="preserve">22. </w:t>
      </w:r>
      <w:r w:rsidRPr="00354A10">
        <w:rPr>
          <w:color w:val="000000"/>
          <w:szCs w:val="24"/>
          <w:lang w:val="lt-LT" w:eastAsia="lt-LT"/>
        </w:rPr>
        <w:t>Seniūnas tiesiogiai pavaldus ir atskaitingas savivaldybės administracijos direktoriui.</w:t>
      </w:r>
      <w:r w:rsidRPr="00354A10">
        <w:rPr>
          <w:color w:val="000000"/>
          <w:szCs w:val="24"/>
          <w:shd w:val="clear" w:color="auto" w:fill="FFFFFF"/>
          <w:lang w:val="lt-LT"/>
        </w:rPr>
        <w:t xml:space="preserve"> </w:t>
      </w:r>
      <w:r w:rsidRPr="00354A10">
        <w:rPr>
          <w:color w:val="000000"/>
          <w:szCs w:val="24"/>
          <w:lang w:val="lt-LT"/>
        </w:rPr>
        <w:t>Seniūnui tiesiogiai pavaldūs ir atskaitingi seniūnijos valstybės tarnautojai ir darbuotojai, dirbantys pagal darbo sutartis.</w:t>
      </w:r>
    </w:p>
    <w:p w14:paraId="702ABA32" w14:textId="77777777" w:rsidR="001F2894" w:rsidRPr="00354A10" w:rsidRDefault="001F2894" w:rsidP="001F2894">
      <w:pPr>
        <w:jc w:val="center"/>
        <w:rPr>
          <w:szCs w:val="24"/>
          <w:lang w:val="lt-LT"/>
        </w:rPr>
      </w:pPr>
    </w:p>
    <w:p w14:paraId="323609B3" w14:textId="77777777" w:rsidR="001F2894" w:rsidRPr="00354A10" w:rsidRDefault="001F2894" w:rsidP="001F2894">
      <w:pPr>
        <w:pStyle w:val="Antrat1"/>
        <w:tabs>
          <w:tab w:val="left" w:pos="1293"/>
        </w:tabs>
        <w:rPr>
          <w:szCs w:val="24"/>
        </w:rPr>
      </w:pPr>
      <w:r w:rsidRPr="00354A10">
        <w:rPr>
          <w:szCs w:val="24"/>
        </w:rPr>
        <w:t>IV SKYRIUS</w:t>
      </w:r>
    </w:p>
    <w:p w14:paraId="5E1EE37B" w14:textId="77777777" w:rsidR="001F2894" w:rsidRPr="00354A10" w:rsidRDefault="001F2894" w:rsidP="001F2894">
      <w:pPr>
        <w:pStyle w:val="Antrat1"/>
        <w:tabs>
          <w:tab w:val="left" w:pos="1293"/>
        </w:tabs>
        <w:rPr>
          <w:szCs w:val="24"/>
        </w:rPr>
      </w:pPr>
      <w:r w:rsidRPr="00354A10">
        <w:rPr>
          <w:szCs w:val="24"/>
        </w:rPr>
        <w:t>SENIŪNIJOS TEISĖS, PAREIGOS IR ATSAKOMYBĖ</w:t>
      </w:r>
    </w:p>
    <w:p w14:paraId="6209BC26" w14:textId="77777777" w:rsidR="001F2894" w:rsidRPr="00354A10" w:rsidRDefault="001F2894" w:rsidP="001F2894">
      <w:pPr>
        <w:jc w:val="center"/>
        <w:rPr>
          <w:b/>
          <w:szCs w:val="24"/>
          <w:lang w:val="lt-LT"/>
        </w:rPr>
      </w:pPr>
    </w:p>
    <w:p w14:paraId="2A83EF2C" w14:textId="77777777" w:rsidR="001F2894" w:rsidRPr="00354A10" w:rsidRDefault="001F2894" w:rsidP="001F2894">
      <w:pPr>
        <w:tabs>
          <w:tab w:val="clear" w:pos="1293"/>
          <w:tab w:val="left" w:pos="1134"/>
        </w:tabs>
        <w:jc w:val="both"/>
        <w:rPr>
          <w:szCs w:val="24"/>
          <w:lang w:val="lt-LT"/>
        </w:rPr>
      </w:pPr>
      <w:r w:rsidRPr="00354A10">
        <w:rPr>
          <w:b/>
          <w:szCs w:val="24"/>
          <w:lang w:val="lt-LT"/>
        </w:rPr>
        <w:tab/>
      </w:r>
      <w:r w:rsidRPr="00354A10">
        <w:rPr>
          <w:szCs w:val="24"/>
          <w:lang w:val="lt-LT"/>
        </w:rPr>
        <w:t>23. Seniūnija (jos valstybės tarnautojai ir darbuotojai), vykdydama savo funkcijas, turi teisę:</w:t>
      </w:r>
    </w:p>
    <w:p w14:paraId="227B3E02" w14:textId="77777777" w:rsidR="001F2894" w:rsidRPr="00354A10" w:rsidRDefault="001F2894" w:rsidP="001F2894">
      <w:pPr>
        <w:tabs>
          <w:tab w:val="clear" w:pos="1293"/>
          <w:tab w:val="left" w:pos="1134"/>
        </w:tabs>
        <w:jc w:val="both"/>
        <w:rPr>
          <w:szCs w:val="24"/>
          <w:lang w:val="lt-LT"/>
        </w:rPr>
      </w:pPr>
      <w:r w:rsidRPr="00354A10">
        <w:rPr>
          <w:szCs w:val="24"/>
          <w:lang w:val="lt-LT"/>
        </w:rPr>
        <w:tab/>
        <w:t>23.1. inicijuoti savivaldybės institucijų teisės aktų ir kitų dokumentų, susijusių su seniūnijos veikla, rengimą;</w:t>
      </w:r>
    </w:p>
    <w:p w14:paraId="6D069017" w14:textId="77777777" w:rsidR="001F2894" w:rsidRPr="00354A10" w:rsidRDefault="001F2894" w:rsidP="001F2894">
      <w:pPr>
        <w:tabs>
          <w:tab w:val="clear" w:pos="1293"/>
          <w:tab w:val="left" w:pos="1134"/>
        </w:tabs>
        <w:jc w:val="both"/>
        <w:rPr>
          <w:szCs w:val="24"/>
          <w:lang w:val="lt-LT"/>
        </w:rPr>
      </w:pPr>
      <w:r w:rsidRPr="00354A10">
        <w:rPr>
          <w:szCs w:val="24"/>
          <w:lang w:val="lt-LT"/>
        </w:rPr>
        <w:tab/>
        <w:t xml:space="preserve">23.2. gauti iš kitų savivaldybės administracijos padalinių, savivaldybės įstaigų </w:t>
      </w:r>
      <w:r>
        <w:rPr>
          <w:szCs w:val="24"/>
          <w:lang w:val="lt-LT"/>
        </w:rPr>
        <w:t>ir</w:t>
      </w:r>
      <w:r w:rsidRPr="00354A10">
        <w:rPr>
          <w:szCs w:val="24"/>
          <w:lang w:val="lt-LT"/>
        </w:rPr>
        <w:t xml:space="preserve"> įmonių informaciją klausimais, susijusiais su seniūnijos veikla;</w:t>
      </w:r>
    </w:p>
    <w:p w14:paraId="2FD2B97E" w14:textId="77777777" w:rsidR="001F2894" w:rsidRPr="00354A10" w:rsidRDefault="001F2894" w:rsidP="001F2894">
      <w:pPr>
        <w:tabs>
          <w:tab w:val="clear" w:pos="1293"/>
          <w:tab w:val="left" w:pos="1134"/>
        </w:tabs>
        <w:jc w:val="both"/>
        <w:rPr>
          <w:szCs w:val="24"/>
          <w:lang w:val="lt-LT"/>
        </w:rPr>
      </w:pPr>
      <w:r w:rsidRPr="00354A10">
        <w:rPr>
          <w:szCs w:val="24"/>
          <w:lang w:val="lt-LT"/>
        </w:rPr>
        <w:tab/>
        <w:t>23.3. teikti informaciją savivaldybės administracijos struktūriniams padaliniams;</w:t>
      </w:r>
    </w:p>
    <w:p w14:paraId="4222E96B" w14:textId="77777777" w:rsidR="001F2894" w:rsidRPr="00354A10" w:rsidRDefault="001F2894" w:rsidP="001F2894">
      <w:pPr>
        <w:tabs>
          <w:tab w:val="clear" w:pos="1293"/>
          <w:tab w:val="left" w:pos="1134"/>
        </w:tabs>
        <w:jc w:val="both"/>
        <w:rPr>
          <w:szCs w:val="24"/>
          <w:lang w:val="lt-LT"/>
        </w:rPr>
      </w:pPr>
      <w:r w:rsidRPr="00354A10">
        <w:rPr>
          <w:szCs w:val="24"/>
          <w:lang w:val="lt-LT"/>
        </w:rPr>
        <w:tab/>
        <w:t>23.4. kelti kvalifikaciją Lietuvos Respublikos teisės  aktų nustatyta tvarka</w:t>
      </w:r>
      <w:r>
        <w:rPr>
          <w:szCs w:val="24"/>
          <w:lang w:val="lt-LT"/>
        </w:rPr>
        <w:t>.</w:t>
      </w:r>
    </w:p>
    <w:p w14:paraId="5061951F" w14:textId="77777777" w:rsidR="001F2894" w:rsidRPr="00354A10" w:rsidRDefault="001F2894" w:rsidP="001F2894">
      <w:pPr>
        <w:tabs>
          <w:tab w:val="clear" w:pos="1293"/>
          <w:tab w:val="left" w:pos="1134"/>
        </w:tabs>
        <w:jc w:val="both"/>
        <w:rPr>
          <w:szCs w:val="24"/>
          <w:lang w:val="lt-LT"/>
        </w:rPr>
      </w:pPr>
      <w:r w:rsidRPr="00354A10">
        <w:rPr>
          <w:szCs w:val="24"/>
          <w:lang w:val="lt-LT"/>
        </w:rPr>
        <w:tab/>
        <w:t>24. Seniūnija (jos valstybės tarnautojai ir darbuotojai), vykdydama savo funkcijas, privalo:</w:t>
      </w:r>
    </w:p>
    <w:p w14:paraId="4AA2ABA4" w14:textId="77777777" w:rsidR="001F2894" w:rsidRPr="00354A10" w:rsidRDefault="001F2894" w:rsidP="001F2894">
      <w:pPr>
        <w:tabs>
          <w:tab w:val="clear" w:pos="1293"/>
          <w:tab w:val="left" w:pos="1134"/>
        </w:tabs>
        <w:jc w:val="both"/>
        <w:rPr>
          <w:szCs w:val="24"/>
          <w:lang w:val="lt-LT"/>
        </w:rPr>
      </w:pPr>
      <w:r w:rsidRPr="00354A10">
        <w:rPr>
          <w:szCs w:val="24"/>
          <w:lang w:val="lt-LT"/>
        </w:rPr>
        <w:tab/>
        <w:t>24.1. tinkamai ir laiku vykdyti pareigybės aprašymuose nustatytas funkcijas, kitas pavestas užduotis;</w:t>
      </w:r>
    </w:p>
    <w:p w14:paraId="5D9F8333" w14:textId="77777777" w:rsidR="001F2894" w:rsidRPr="00354A10" w:rsidRDefault="001F2894" w:rsidP="001F2894">
      <w:pPr>
        <w:tabs>
          <w:tab w:val="clear" w:pos="1293"/>
          <w:tab w:val="left" w:pos="1134"/>
        </w:tabs>
        <w:jc w:val="both"/>
        <w:rPr>
          <w:szCs w:val="24"/>
          <w:lang w:val="lt-LT"/>
        </w:rPr>
      </w:pPr>
      <w:r w:rsidRPr="00354A10">
        <w:rPr>
          <w:szCs w:val="24"/>
          <w:lang w:val="lt-LT"/>
        </w:rPr>
        <w:tab/>
        <w:t>24.2. atsisakyti veiksmų, jei jų vykdymas sukeltų viešųjų ir privačių interesų konfliktą;</w:t>
      </w:r>
    </w:p>
    <w:p w14:paraId="4B792673" w14:textId="77777777" w:rsidR="001F2894" w:rsidRPr="00354A10" w:rsidRDefault="001F2894" w:rsidP="001F2894">
      <w:pPr>
        <w:tabs>
          <w:tab w:val="clear" w:pos="1293"/>
          <w:tab w:val="left" w:pos="1134"/>
        </w:tabs>
        <w:jc w:val="both"/>
        <w:rPr>
          <w:szCs w:val="24"/>
          <w:lang w:val="lt-LT"/>
        </w:rPr>
      </w:pPr>
      <w:r w:rsidRPr="00354A10">
        <w:rPr>
          <w:szCs w:val="24"/>
          <w:lang w:val="lt-LT"/>
        </w:rPr>
        <w:tab/>
        <w:t>24.3. garantuoti  savo veiklos skaidrumą, teisės aktų nustatyta tvarka teikti informaciją apie savo veiklą;</w:t>
      </w:r>
    </w:p>
    <w:p w14:paraId="01C4EB57" w14:textId="77777777" w:rsidR="001F2894" w:rsidRPr="00354A10" w:rsidRDefault="001F2894" w:rsidP="001F2894">
      <w:pPr>
        <w:tabs>
          <w:tab w:val="clear" w:pos="1293"/>
          <w:tab w:val="left" w:pos="1134"/>
        </w:tabs>
        <w:jc w:val="both"/>
        <w:rPr>
          <w:szCs w:val="24"/>
          <w:lang w:val="lt-LT"/>
        </w:rPr>
      </w:pPr>
      <w:r w:rsidRPr="00354A10">
        <w:rPr>
          <w:szCs w:val="24"/>
          <w:lang w:val="lt-LT"/>
        </w:rPr>
        <w:tab/>
        <w:t>24.4. tinkamai saugoti seniūnijos dokumentaciją, laiku ją parengti saugojimui archyve.</w:t>
      </w:r>
    </w:p>
    <w:p w14:paraId="7A8508BF" w14:textId="77777777" w:rsidR="001F2894" w:rsidRPr="00354A10" w:rsidRDefault="001F2894" w:rsidP="001F2894">
      <w:pPr>
        <w:tabs>
          <w:tab w:val="clear" w:pos="1293"/>
          <w:tab w:val="left" w:pos="1134"/>
        </w:tabs>
        <w:jc w:val="both"/>
        <w:rPr>
          <w:szCs w:val="24"/>
          <w:lang w:val="lt-LT"/>
        </w:rPr>
      </w:pPr>
      <w:r w:rsidRPr="00354A10">
        <w:rPr>
          <w:szCs w:val="24"/>
          <w:lang w:val="lt-LT"/>
        </w:rPr>
        <w:tab/>
        <w:t>25. Už šiuose nuostatuose ir seniūnijos valstybės tarnautojų ir darbuotojų pareigybių aprašymuose nustatytų funkcijų netinkamą vykdymą seniūnijos valstybės tarnautojai atsako Lietuvos Respublikos valstybės tarnybos įstatymo, o darbuotojai, dirbantys pagal darbo sutartis, – Lietuvos Respublikos darbo kodekso nustatyta tvarka.</w:t>
      </w:r>
    </w:p>
    <w:p w14:paraId="5CAD84AB" w14:textId="77777777" w:rsidR="001F2894" w:rsidRPr="00354A10" w:rsidRDefault="001F2894" w:rsidP="001F2894">
      <w:pPr>
        <w:jc w:val="both"/>
        <w:rPr>
          <w:szCs w:val="24"/>
          <w:lang w:val="lt-LT"/>
        </w:rPr>
      </w:pPr>
      <w:r w:rsidRPr="00354A10">
        <w:rPr>
          <w:szCs w:val="24"/>
          <w:lang w:val="lt-LT"/>
        </w:rPr>
        <w:tab/>
      </w:r>
    </w:p>
    <w:p w14:paraId="07C779A7" w14:textId="77777777" w:rsidR="001F2894" w:rsidRPr="00354A10" w:rsidRDefault="001F2894" w:rsidP="001F2894">
      <w:pPr>
        <w:pStyle w:val="Betarp"/>
        <w:jc w:val="center"/>
        <w:rPr>
          <w:szCs w:val="24"/>
          <w:lang w:val="lt-LT"/>
        </w:rPr>
      </w:pPr>
      <w:r w:rsidRPr="00354A10">
        <w:rPr>
          <w:b/>
          <w:szCs w:val="24"/>
          <w:lang w:val="lt-LT"/>
        </w:rPr>
        <w:t>VI SKYRIUS</w:t>
      </w:r>
    </w:p>
    <w:p w14:paraId="0A92B3DE" w14:textId="77777777" w:rsidR="001F2894" w:rsidRPr="00354A10" w:rsidRDefault="001F2894" w:rsidP="001F2894">
      <w:pPr>
        <w:pStyle w:val="Antrat5"/>
        <w:rPr>
          <w:rFonts w:ascii="Times New Roman" w:hAnsi="Times New Roman"/>
        </w:rPr>
      </w:pPr>
      <w:r w:rsidRPr="00354A10">
        <w:rPr>
          <w:rFonts w:ascii="Times New Roman" w:hAnsi="Times New Roman"/>
        </w:rPr>
        <w:t>BAIGIAMOSIOS NUOSTATOS</w:t>
      </w:r>
    </w:p>
    <w:p w14:paraId="390B07F7" w14:textId="77777777" w:rsidR="001F2894" w:rsidRPr="00354A10" w:rsidRDefault="001F2894" w:rsidP="001F2894">
      <w:pPr>
        <w:jc w:val="center"/>
        <w:rPr>
          <w:szCs w:val="24"/>
          <w:lang w:val="lt-LT"/>
        </w:rPr>
      </w:pPr>
    </w:p>
    <w:p w14:paraId="773D7109" w14:textId="77777777" w:rsidR="001F2894" w:rsidRPr="00354A10" w:rsidRDefault="001F2894" w:rsidP="001F2894">
      <w:pPr>
        <w:pStyle w:val="Betarp"/>
        <w:tabs>
          <w:tab w:val="clear" w:pos="1293"/>
          <w:tab w:val="left" w:pos="1134"/>
        </w:tabs>
        <w:jc w:val="both"/>
        <w:rPr>
          <w:lang w:val="lt-LT"/>
        </w:rPr>
      </w:pPr>
      <w:r w:rsidRPr="00354A10">
        <w:rPr>
          <w:szCs w:val="24"/>
          <w:lang w:val="lt-LT"/>
        </w:rPr>
        <w:tab/>
      </w:r>
      <w:r w:rsidRPr="00354A10">
        <w:rPr>
          <w:lang w:val="lt-LT"/>
        </w:rPr>
        <w:t>26. Nuostatai tvirtinami ir keičiami savivaldybės administracijos direktoriaus įsakymu.</w:t>
      </w:r>
    </w:p>
    <w:p w14:paraId="0B264C1A" w14:textId="77777777" w:rsidR="001F2894" w:rsidRDefault="001F2894" w:rsidP="001F2894">
      <w:pPr>
        <w:tabs>
          <w:tab w:val="clear" w:pos="1293"/>
          <w:tab w:val="left" w:pos="1134"/>
        </w:tabs>
        <w:jc w:val="both"/>
        <w:rPr>
          <w:lang w:val="lt-LT"/>
        </w:rPr>
      </w:pPr>
      <w:r w:rsidRPr="00354A10">
        <w:rPr>
          <w:lang w:val="lt-LT"/>
        </w:rPr>
        <w:tab/>
      </w:r>
      <w:r w:rsidRPr="00A711A2">
        <w:rPr>
          <w:lang w:val="lt-LT"/>
        </w:rPr>
        <w:t>27. Seniūnijos veikla nutraukiama savivaldybės tarybos sprendimu vadovaujantis Lietuvos Respublikos vietos savivaldos įstatymu ir kitais teisės aktais.</w:t>
      </w:r>
    </w:p>
    <w:p w14:paraId="57422F3A" w14:textId="77777777" w:rsidR="001F2894" w:rsidRDefault="001F2894" w:rsidP="001F2894">
      <w:pPr>
        <w:tabs>
          <w:tab w:val="clear" w:pos="1293"/>
          <w:tab w:val="left" w:pos="1134"/>
        </w:tabs>
        <w:jc w:val="both"/>
        <w:rPr>
          <w:lang w:val="lt-LT"/>
        </w:rPr>
      </w:pPr>
      <w:r>
        <w:rPr>
          <w:lang w:val="lt-LT"/>
        </w:rPr>
        <w:tab/>
      </w:r>
      <w:r w:rsidRPr="00354A10">
        <w:rPr>
          <w:lang w:val="lt-LT"/>
        </w:rPr>
        <w:t>28.</w:t>
      </w:r>
      <w:r>
        <w:rPr>
          <w:lang w:val="lt-LT"/>
        </w:rPr>
        <w:t xml:space="preserve"> </w:t>
      </w:r>
      <w:r w:rsidRPr="00354A10">
        <w:rPr>
          <w:lang w:val="lt-LT"/>
        </w:rPr>
        <w:t xml:space="preserve">Patvirtinti </w:t>
      </w:r>
      <w:r>
        <w:rPr>
          <w:lang w:val="lt-LT"/>
        </w:rPr>
        <w:t>n</w:t>
      </w:r>
      <w:r w:rsidRPr="00354A10">
        <w:rPr>
          <w:lang w:val="lt-LT"/>
        </w:rPr>
        <w:t>uostatai, jų pakeitimai įsigalioja nuo jų įregistravimo Juridinių asmenų registre teisės aktų nustatyta tvarka.</w:t>
      </w:r>
    </w:p>
    <w:p w14:paraId="211A9D3D" w14:textId="77777777" w:rsidR="001F2894" w:rsidRPr="00354A10" w:rsidRDefault="001F2894" w:rsidP="001F2894">
      <w:pPr>
        <w:tabs>
          <w:tab w:val="clear" w:pos="1293"/>
          <w:tab w:val="left" w:pos="1134"/>
        </w:tabs>
        <w:ind w:firstLine="720"/>
        <w:jc w:val="both"/>
        <w:rPr>
          <w:szCs w:val="24"/>
          <w:lang w:val="lt-LT"/>
        </w:rPr>
      </w:pPr>
      <w:r w:rsidRPr="00354A10">
        <w:rPr>
          <w:szCs w:val="24"/>
          <w:lang w:val="lt-LT"/>
        </w:rPr>
        <w:t> </w:t>
      </w:r>
    </w:p>
    <w:tbl>
      <w:tblPr>
        <w:tblW w:w="4900" w:type="pct"/>
        <w:tblLayout w:type="fixed"/>
        <w:tblLook w:val="04A0" w:firstRow="1" w:lastRow="0" w:firstColumn="1" w:lastColumn="0" w:noHBand="0" w:noVBand="1"/>
      </w:tblPr>
      <w:tblGrid>
        <w:gridCol w:w="2889"/>
        <w:gridCol w:w="236"/>
        <w:gridCol w:w="80"/>
        <w:gridCol w:w="398"/>
        <w:gridCol w:w="489"/>
        <w:gridCol w:w="488"/>
        <w:gridCol w:w="1149"/>
        <w:gridCol w:w="236"/>
        <w:gridCol w:w="1333"/>
        <w:gridCol w:w="244"/>
        <w:gridCol w:w="1104"/>
        <w:gridCol w:w="488"/>
        <w:gridCol w:w="311"/>
      </w:tblGrid>
      <w:tr w:rsidR="001F2894" w:rsidRPr="00354A10" w14:paraId="082622DA" w14:textId="77777777" w:rsidTr="00151228">
        <w:trPr>
          <w:trHeight w:val="340"/>
        </w:trPr>
        <w:tc>
          <w:tcPr>
            <w:tcW w:w="3202" w:type="dxa"/>
            <w:gridSpan w:val="3"/>
            <w:shd w:val="clear" w:color="auto" w:fill="FFFFFF"/>
            <w:vAlign w:val="bottom"/>
          </w:tcPr>
          <w:p w14:paraId="150EE67C" w14:textId="77777777" w:rsidR="001F2894" w:rsidRPr="00354A10" w:rsidRDefault="001F2894" w:rsidP="00151228">
            <w:pPr>
              <w:widowControl w:val="0"/>
              <w:tabs>
                <w:tab w:val="clear" w:pos="1293"/>
              </w:tabs>
              <w:overflowPunct/>
              <w:spacing w:line="276" w:lineRule="atLeast"/>
              <w:ind w:left="-57" w:right="-689"/>
              <w:rPr>
                <w:color w:val="212529"/>
                <w:szCs w:val="24"/>
                <w:lang w:val="lt-LT" w:eastAsia="lt-LT"/>
              </w:rPr>
            </w:pPr>
            <w:r w:rsidRPr="00354A10">
              <w:rPr>
                <w:color w:val="000000"/>
                <w:spacing w:val="-2"/>
                <w:szCs w:val="24"/>
                <w:lang w:val="lt-LT" w:eastAsia="lt-LT"/>
              </w:rPr>
              <w:t xml:space="preserve">Šie </w:t>
            </w:r>
            <w:r>
              <w:rPr>
                <w:color w:val="000000"/>
                <w:spacing w:val="-2"/>
                <w:szCs w:val="24"/>
                <w:lang w:val="lt-LT" w:eastAsia="lt-LT"/>
              </w:rPr>
              <w:t>n</w:t>
            </w:r>
            <w:r w:rsidRPr="00354A10">
              <w:rPr>
                <w:color w:val="000000"/>
                <w:spacing w:val="-2"/>
                <w:szCs w:val="24"/>
                <w:lang w:val="lt-LT" w:eastAsia="lt-LT"/>
              </w:rPr>
              <w:t>uostatai pasirašyti</w:t>
            </w:r>
          </w:p>
        </w:tc>
        <w:tc>
          <w:tcPr>
            <w:tcW w:w="399" w:type="dxa"/>
            <w:shd w:val="clear" w:color="auto" w:fill="FFFFFF"/>
            <w:vAlign w:val="bottom"/>
          </w:tcPr>
          <w:p w14:paraId="77ACD4CC" w14:textId="77777777" w:rsidR="001F2894" w:rsidRPr="00354A10" w:rsidRDefault="001F2894" w:rsidP="00151228">
            <w:pPr>
              <w:widowControl w:val="0"/>
              <w:tabs>
                <w:tab w:val="clear" w:pos="1293"/>
              </w:tabs>
              <w:overflowPunct/>
              <w:spacing w:line="276" w:lineRule="atLeast"/>
              <w:ind w:left="-57" w:right="-92"/>
              <w:rPr>
                <w:color w:val="212529"/>
                <w:szCs w:val="24"/>
                <w:lang w:val="lt-LT" w:eastAsia="lt-LT"/>
              </w:rPr>
            </w:pPr>
            <w:r w:rsidRPr="00354A10">
              <w:rPr>
                <w:color w:val="000000"/>
                <w:szCs w:val="24"/>
                <w:lang w:val="lt-LT" w:eastAsia="lt-LT"/>
              </w:rPr>
              <w:t>20</w:t>
            </w:r>
          </w:p>
        </w:tc>
        <w:tc>
          <w:tcPr>
            <w:tcW w:w="490" w:type="dxa"/>
            <w:tcBorders>
              <w:bottom w:val="single" w:sz="8" w:space="0" w:color="000000"/>
            </w:tcBorders>
            <w:shd w:val="clear" w:color="auto" w:fill="FFFFFF"/>
            <w:vAlign w:val="bottom"/>
          </w:tcPr>
          <w:p w14:paraId="3C6C8754" w14:textId="77777777" w:rsidR="001F2894" w:rsidRPr="00354A10" w:rsidRDefault="001F2894" w:rsidP="00151228">
            <w:pPr>
              <w:widowControl w:val="0"/>
              <w:tabs>
                <w:tab w:val="clear" w:pos="1293"/>
              </w:tabs>
              <w:overflowPunct/>
              <w:textAlignment w:val="auto"/>
              <w:rPr>
                <w:color w:val="212529"/>
                <w:szCs w:val="24"/>
                <w:lang w:val="lt-LT" w:eastAsia="lt-LT"/>
              </w:rPr>
            </w:pPr>
          </w:p>
        </w:tc>
        <w:tc>
          <w:tcPr>
            <w:tcW w:w="489" w:type="dxa"/>
            <w:shd w:val="clear" w:color="auto" w:fill="FFFFFF"/>
            <w:vAlign w:val="bottom"/>
          </w:tcPr>
          <w:p w14:paraId="2A9066AD" w14:textId="77777777" w:rsidR="001F2894" w:rsidRPr="00354A10" w:rsidRDefault="001F2894" w:rsidP="00151228">
            <w:pPr>
              <w:widowControl w:val="0"/>
              <w:tabs>
                <w:tab w:val="clear" w:pos="1293"/>
              </w:tabs>
              <w:overflowPunct/>
              <w:spacing w:line="276" w:lineRule="atLeast"/>
              <w:ind w:left="-57" w:right="-57"/>
              <w:rPr>
                <w:color w:val="212529"/>
                <w:szCs w:val="24"/>
                <w:lang w:val="lt-LT" w:eastAsia="lt-LT"/>
              </w:rPr>
            </w:pPr>
            <w:r w:rsidRPr="00354A10">
              <w:rPr>
                <w:color w:val="000000"/>
                <w:szCs w:val="24"/>
                <w:lang w:val="lt-LT" w:eastAsia="lt-LT"/>
              </w:rPr>
              <w:t>m.</w:t>
            </w:r>
          </w:p>
        </w:tc>
        <w:tc>
          <w:tcPr>
            <w:tcW w:w="2712" w:type="dxa"/>
            <w:gridSpan w:val="3"/>
            <w:tcBorders>
              <w:bottom w:val="single" w:sz="8" w:space="0" w:color="000000"/>
            </w:tcBorders>
            <w:shd w:val="clear" w:color="auto" w:fill="FFFFFF"/>
            <w:vAlign w:val="bottom"/>
          </w:tcPr>
          <w:p w14:paraId="00BFC76E" w14:textId="77777777" w:rsidR="001F2894" w:rsidRPr="00354A10" w:rsidRDefault="001F2894" w:rsidP="00151228">
            <w:pPr>
              <w:widowControl w:val="0"/>
              <w:tabs>
                <w:tab w:val="clear" w:pos="1293"/>
              </w:tabs>
              <w:overflowPunct/>
              <w:textAlignment w:val="auto"/>
              <w:rPr>
                <w:color w:val="212529"/>
                <w:szCs w:val="24"/>
                <w:lang w:val="lt-LT" w:eastAsia="lt-LT"/>
              </w:rPr>
            </w:pPr>
          </w:p>
        </w:tc>
        <w:tc>
          <w:tcPr>
            <w:tcW w:w="244" w:type="dxa"/>
            <w:shd w:val="clear" w:color="auto" w:fill="FFFFFF"/>
            <w:vAlign w:val="bottom"/>
          </w:tcPr>
          <w:p w14:paraId="58526C80" w14:textId="77777777" w:rsidR="001F2894" w:rsidRPr="00354A10" w:rsidRDefault="001F2894" w:rsidP="00151228">
            <w:pPr>
              <w:widowControl w:val="0"/>
              <w:tabs>
                <w:tab w:val="clear" w:pos="1293"/>
              </w:tabs>
              <w:overflowPunct/>
              <w:textAlignment w:val="auto"/>
              <w:rPr>
                <w:szCs w:val="24"/>
                <w:lang w:val="lt-LT" w:eastAsia="lt-LT"/>
              </w:rPr>
            </w:pPr>
          </w:p>
        </w:tc>
        <w:tc>
          <w:tcPr>
            <w:tcW w:w="1107" w:type="dxa"/>
            <w:tcBorders>
              <w:bottom w:val="single" w:sz="8" w:space="0" w:color="000000"/>
            </w:tcBorders>
            <w:shd w:val="clear" w:color="auto" w:fill="FFFFFF"/>
            <w:vAlign w:val="bottom"/>
          </w:tcPr>
          <w:p w14:paraId="6D19446A" w14:textId="77777777" w:rsidR="001F2894" w:rsidRPr="00354A10" w:rsidRDefault="001F2894" w:rsidP="00151228">
            <w:pPr>
              <w:widowControl w:val="0"/>
              <w:tabs>
                <w:tab w:val="clear" w:pos="1293"/>
              </w:tabs>
              <w:overflowPunct/>
              <w:textAlignment w:val="auto"/>
              <w:rPr>
                <w:szCs w:val="24"/>
                <w:lang w:val="lt-LT" w:eastAsia="lt-LT"/>
              </w:rPr>
            </w:pPr>
          </w:p>
        </w:tc>
        <w:tc>
          <w:tcPr>
            <w:tcW w:w="489" w:type="dxa"/>
            <w:shd w:val="clear" w:color="auto" w:fill="FFFFFF"/>
            <w:vAlign w:val="bottom"/>
          </w:tcPr>
          <w:p w14:paraId="7D627A9C" w14:textId="77777777" w:rsidR="001F2894" w:rsidRPr="00354A10" w:rsidRDefault="001F2894" w:rsidP="00151228">
            <w:pPr>
              <w:widowControl w:val="0"/>
              <w:tabs>
                <w:tab w:val="clear" w:pos="1293"/>
              </w:tabs>
              <w:overflowPunct/>
              <w:spacing w:line="276" w:lineRule="atLeast"/>
              <w:ind w:left="-57" w:right="-57" w:hanging="10"/>
              <w:rPr>
                <w:color w:val="212529"/>
                <w:szCs w:val="24"/>
                <w:lang w:val="lt-LT" w:eastAsia="lt-LT"/>
              </w:rPr>
            </w:pPr>
            <w:r w:rsidRPr="00354A10">
              <w:rPr>
                <w:color w:val="212529"/>
                <w:szCs w:val="24"/>
                <w:lang w:val="lt-LT" w:eastAsia="lt-LT"/>
              </w:rPr>
              <w:t>d.</w:t>
            </w:r>
          </w:p>
        </w:tc>
        <w:tc>
          <w:tcPr>
            <w:tcW w:w="312" w:type="dxa"/>
            <w:tcMar>
              <w:left w:w="0" w:type="dxa"/>
              <w:right w:w="0" w:type="dxa"/>
            </w:tcMar>
          </w:tcPr>
          <w:p w14:paraId="4606A649" w14:textId="77777777" w:rsidR="001F2894" w:rsidRPr="00354A10" w:rsidRDefault="001F2894" w:rsidP="00151228">
            <w:pPr>
              <w:widowControl w:val="0"/>
              <w:rPr>
                <w:szCs w:val="24"/>
                <w:lang w:val="lt-LT"/>
              </w:rPr>
            </w:pPr>
          </w:p>
        </w:tc>
      </w:tr>
      <w:tr w:rsidR="001F2894" w:rsidRPr="00354A10" w14:paraId="327E1EBA" w14:textId="77777777" w:rsidTr="00151228">
        <w:trPr>
          <w:trHeight w:val="340"/>
        </w:trPr>
        <w:tc>
          <w:tcPr>
            <w:tcW w:w="2900" w:type="dxa"/>
            <w:tcBorders>
              <w:bottom w:val="single" w:sz="8" w:space="0" w:color="000000"/>
            </w:tcBorders>
            <w:shd w:val="clear" w:color="auto" w:fill="FFFFFF"/>
          </w:tcPr>
          <w:p w14:paraId="3A13C0FD" w14:textId="77777777" w:rsidR="001F2894" w:rsidRPr="00354A10" w:rsidRDefault="001F2894" w:rsidP="00151228">
            <w:pPr>
              <w:widowControl w:val="0"/>
              <w:tabs>
                <w:tab w:val="clear" w:pos="1293"/>
              </w:tabs>
              <w:overflowPunct/>
              <w:textAlignment w:val="auto"/>
              <w:rPr>
                <w:color w:val="212529"/>
                <w:szCs w:val="24"/>
                <w:lang w:val="lt-LT" w:eastAsia="lt-LT"/>
              </w:rPr>
            </w:pPr>
            <w:r w:rsidRPr="00354A10">
              <w:rPr>
                <w:color w:val="212529"/>
                <w:szCs w:val="24"/>
                <w:lang w:val="lt-LT" w:eastAsia="lt-LT"/>
              </w:rPr>
              <w:t> </w:t>
            </w:r>
          </w:p>
        </w:tc>
        <w:tc>
          <w:tcPr>
            <w:tcW w:w="222" w:type="dxa"/>
            <w:shd w:val="clear" w:color="auto" w:fill="FFFFFF"/>
          </w:tcPr>
          <w:p w14:paraId="22DF81CE" w14:textId="77777777" w:rsidR="001F2894" w:rsidRPr="00354A10" w:rsidRDefault="001F2894" w:rsidP="00151228">
            <w:pPr>
              <w:widowControl w:val="0"/>
              <w:tabs>
                <w:tab w:val="clear" w:pos="1293"/>
              </w:tabs>
              <w:overflowPunct/>
              <w:textAlignment w:val="auto"/>
              <w:rPr>
                <w:color w:val="212529"/>
                <w:szCs w:val="24"/>
                <w:lang w:val="lt-LT" w:eastAsia="lt-LT"/>
              </w:rPr>
            </w:pPr>
          </w:p>
        </w:tc>
        <w:tc>
          <w:tcPr>
            <w:tcW w:w="2612" w:type="dxa"/>
            <w:gridSpan w:val="5"/>
            <w:tcBorders>
              <w:bottom w:val="single" w:sz="8" w:space="0" w:color="000000"/>
            </w:tcBorders>
            <w:shd w:val="clear" w:color="auto" w:fill="FFFFFF"/>
          </w:tcPr>
          <w:p w14:paraId="738371C8" w14:textId="77777777" w:rsidR="001F2894" w:rsidRPr="00354A10" w:rsidRDefault="001F2894" w:rsidP="00151228">
            <w:pPr>
              <w:widowControl w:val="0"/>
              <w:tabs>
                <w:tab w:val="clear" w:pos="1293"/>
              </w:tabs>
              <w:overflowPunct/>
              <w:textAlignment w:val="auto"/>
              <w:rPr>
                <w:szCs w:val="24"/>
                <w:lang w:val="lt-LT" w:eastAsia="lt-LT"/>
              </w:rPr>
            </w:pPr>
          </w:p>
        </w:tc>
        <w:tc>
          <w:tcPr>
            <w:tcW w:w="220" w:type="dxa"/>
            <w:shd w:val="clear" w:color="auto" w:fill="FFFFFF"/>
          </w:tcPr>
          <w:p w14:paraId="14B0FD78" w14:textId="77777777" w:rsidR="001F2894" w:rsidRPr="00354A10" w:rsidRDefault="001F2894" w:rsidP="00151228">
            <w:pPr>
              <w:widowControl w:val="0"/>
              <w:tabs>
                <w:tab w:val="clear" w:pos="1293"/>
              </w:tabs>
              <w:overflowPunct/>
              <w:textAlignment w:val="auto"/>
              <w:rPr>
                <w:szCs w:val="24"/>
                <w:lang w:val="lt-LT" w:eastAsia="lt-LT"/>
              </w:rPr>
            </w:pPr>
          </w:p>
        </w:tc>
        <w:tc>
          <w:tcPr>
            <w:tcW w:w="3490" w:type="dxa"/>
            <w:gridSpan w:val="5"/>
            <w:tcBorders>
              <w:bottom w:val="single" w:sz="8" w:space="0" w:color="000000"/>
            </w:tcBorders>
            <w:shd w:val="clear" w:color="auto" w:fill="FFFFFF"/>
          </w:tcPr>
          <w:p w14:paraId="64F8A927" w14:textId="77777777" w:rsidR="001F2894" w:rsidRPr="00354A10" w:rsidRDefault="001F2894" w:rsidP="00151228">
            <w:pPr>
              <w:widowControl w:val="0"/>
              <w:tabs>
                <w:tab w:val="clear" w:pos="1293"/>
              </w:tabs>
              <w:overflowPunct/>
              <w:textAlignment w:val="auto"/>
              <w:rPr>
                <w:szCs w:val="24"/>
                <w:lang w:val="lt-LT" w:eastAsia="lt-LT"/>
              </w:rPr>
            </w:pPr>
          </w:p>
        </w:tc>
      </w:tr>
      <w:tr w:rsidR="001F2894" w:rsidRPr="00354A10" w14:paraId="1E38375A" w14:textId="77777777" w:rsidTr="00151228">
        <w:trPr>
          <w:trHeight w:val="170"/>
        </w:trPr>
        <w:tc>
          <w:tcPr>
            <w:tcW w:w="2900" w:type="dxa"/>
            <w:shd w:val="clear" w:color="auto" w:fill="FFFFFF"/>
          </w:tcPr>
          <w:p w14:paraId="2B6D8C14" w14:textId="77777777" w:rsidR="001F2894" w:rsidRPr="00354A10" w:rsidRDefault="001F2894" w:rsidP="00151228">
            <w:pPr>
              <w:widowControl w:val="0"/>
              <w:tabs>
                <w:tab w:val="clear" w:pos="1293"/>
              </w:tabs>
              <w:overflowPunct/>
              <w:ind w:left="-114" w:right="-135"/>
              <w:jc w:val="center"/>
              <w:rPr>
                <w:color w:val="212529"/>
                <w:szCs w:val="24"/>
                <w:lang w:val="lt-LT" w:eastAsia="lt-LT"/>
              </w:rPr>
            </w:pPr>
            <w:r w:rsidRPr="00354A10">
              <w:rPr>
                <w:i/>
                <w:iCs/>
                <w:color w:val="212529"/>
                <w:szCs w:val="24"/>
                <w:lang w:val="lt-LT" w:eastAsia="lt-LT"/>
              </w:rPr>
              <w:t>(įgaliotas asmuo)</w:t>
            </w:r>
          </w:p>
        </w:tc>
        <w:tc>
          <w:tcPr>
            <w:tcW w:w="222" w:type="dxa"/>
            <w:shd w:val="clear" w:color="auto" w:fill="FFFFFF"/>
          </w:tcPr>
          <w:p w14:paraId="24A3B22F" w14:textId="77777777" w:rsidR="001F2894" w:rsidRPr="00354A10" w:rsidRDefault="001F2894" w:rsidP="00151228">
            <w:pPr>
              <w:widowControl w:val="0"/>
              <w:tabs>
                <w:tab w:val="clear" w:pos="1293"/>
              </w:tabs>
              <w:overflowPunct/>
              <w:textAlignment w:val="auto"/>
              <w:rPr>
                <w:color w:val="212529"/>
                <w:szCs w:val="24"/>
                <w:lang w:val="lt-LT" w:eastAsia="lt-LT"/>
              </w:rPr>
            </w:pPr>
          </w:p>
        </w:tc>
        <w:tc>
          <w:tcPr>
            <w:tcW w:w="2612" w:type="dxa"/>
            <w:gridSpan w:val="5"/>
            <w:shd w:val="clear" w:color="auto" w:fill="FFFFFF"/>
          </w:tcPr>
          <w:p w14:paraId="36F78386" w14:textId="77777777" w:rsidR="001F2894" w:rsidRPr="00354A10" w:rsidRDefault="001F2894" w:rsidP="00151228">
            <w:pPr>
              <w:widowControl w:val="0"/>
              <w:tabs>
                <w:tab w:val="clear" w:pos="1293"/>
              </w:tabs>
              <w:overflowPunct/>
              <w:ind w:left="-57" w:right="-57"/>
              <w:jc w:val="center"/>
              <w:rPr>
                <w:color w:val="212529"/>
                <w:szCs w:val="24"/>
                <w:lang w:val="lt-LT" w:eastAsia="lt-LT"/>
              </w:rPr>
            </w:pPr>
            <w:r w:rsidRPr="00354A10">
              <w:rPr>
                <w:i/>
                <w:iCs/>
                <w:color w:val="212529"/>
                <w:szCs w:val="24"/>
                <w:lang w:val="lt-LT" w:eastAsia="lt-LT"/>
              </w:rPr>
              <w:t>(parašas)</w:t>
            </w:r>
          </w:p>
        </w:tc>
        <w:tc>
          <w:tcPr>
            <w:tcW w:w="220" w:type="dxa"/>
            <w:shd w:val="clear" w:color="auto" w:fill="FFFFFF"/>
          </w:tcPr>
          <w:p w14:paraId="507D8C56" w14:textId="77777777" w:rsidR="001F2894" w:rsidRPr="00354A10" w:rsidRDefault="001F2894" w:rsidP="00151228">
            <w:pPr>
              <w:widowControl w:val="0"/>
              <w:tabs>
                <w:tab w:val="clear" w:pos="1293"/>
              </w:tabs>
              <w:overflowPunct/>
              <w:textAlignment w:val="auto"/>
              <w:rPr>
                <w:color w:val="212529"/>
                <w:szCs w:val="24"/>
                <w:lang w:val="lt-LT" w:eastAsia="lt-LT"/>
              </w:rPr>
            </w:pPr>
          </w:p>
        </w:tc>
        <w:tc>
          <w:tcPr>
            <w:tcW w:w="3490" w:type="dxa"/>
            <w:gridSpan w:val="5"/>
            <w:shd w:val="clear" w:color="auto" w:fill="FFFFFF"/>
          </w:tcPr>
          <w:p w14:paraId="7B7DA537" w14:textId="77777777" w:rsidR="001F2894" w:rsidRPr="00354A10" w:rsidRDefault="001F2894" w:rsidP="00151228">
            <w:pPr>
              <w:widowControl w:val="0"/>
              <w:tabs>
                <w:tab w:val="clear" w:pos="1293"/>
              </w:tabs>
              <w:overflowPunct/>
              <w:ind w:left="-57" w:right="-57"/>
              <w:jc w:val="center"/>
              <w:rPr>
                <w:color w:val="212529"/>
                <w:szCs w:val="24"/>
                <w:lang w:val="lt-LT" w:eastAsia="lt-LT"/>
              </w:rPr>
            </w:pPr>
            <w:r w:rsidRPr="00354A10">
              <w:rPr>
                <w:i/>
                <w:iCs/>
                <w:color w:val="212529"/>
                <w:szCs w:val="24"/>
                <w:lang w:val="lt-LT" w:eastAsia="lt-LT"/>
              </w:rPr>
              <w:t>(vardas, pavardė)</w:t>
            </w:r>
          </w:p>
        </w:tc>
      </w:tr>
    </w:tbl>
    <w:p w14:paraId="6DB041A6" w14:textId="77777777" w:rsidR="001F2894" w:rsidRPr="00354A10" w:rsidRDefault="001F2894" w:rsidP="001F2894">
      <w:pPr>
        <w:pStyle w:val="Betarp"/>
        <w:rPr>
          <w:szCs w:val="24"/>
          <w:lang w:val="lt-LT"/>
        </w:rPr>
      </w:pPr>
    </w:p>
    <w:p w14:paraId="1DD361DC" w14:textId="77777777" w:rsidR="001F2894" w:rsidRPr="00354A10" w:rsidRDefault="001F2894" w:rsidP="001F2894">
      <w:pPr>
        <w:rPr>
          <w:szCs w:val="24"/>
          <w:lang w:val="lt-LT"/>
        </w:rPr>
      </w:pPr>
    </w:p>
    <w:p w14:paraId="18E7BFCB" w14:textId="3628D867" w:rsidR="004236A2" w:rsidRPr="00354A10" w:rsidRDefault="004236A2" w:rsidP="00744F87">
      <w:pPr>
        <w:pStyle w:val="Antrat1"/>
        <w:ind w:left="3982" w:firstLine="1202"/>
        <w:jc w:val="left"/>
        <w:rPr>
          <w:b w:val="0"/>
          <w:szCs w:val="24"/>
        </w:rPr>
      </w:pPr>
      <w:r w:rsidRPr="00354A10">
        <w:rPr>
          <w:b w:val="0"/>
          <w:szCs w:val="24"/>
        </w:rPr>
        <w:t>PATVIRTINTA</w:t>
      </w:r>
    </w:p>
    <w:p w14:paraId="0DB583E0" w14:textId="77777777" w:rsidR="004236A2" w:rsidRPr="00354A10" w:rsidRDefault="004236A2" w:rsidP="004236A2">
      <w:pPr>
        <w:pStyle w:val="Antrat1"/>
        <w:jc w:val="left"/>
        <w:rPr>
          <w:b w:val="0"/>
          <w:szCs w:val="24"/>
        </w:rPr>
      </w:pPr>
      <w:r w:rsidRPr="00354A10">
        <w:rPr>
          <w:b w:val="0"/>
          <w:szCs w:val="24"/>
        </w:rPr>
        <w:tab/>
      </w:r>
      <w:r w:rsidRPr="00354A10">
        <w:rPr>
          <w:b w:val="0"/>
          <w:szCs w:val="24"/>
        </w:rPr>
        <w:tab/>
      </w:r>
      <w:r w:rsidRPr="00354A10">
        <w:rPr>
          <w:b w:val="0"/>
          <w:szCs w:val="24"/>
        </w:rPr>
        <w:tab/>
      </w:r>
      <w:r w:rsidRPr="00354A10">
        <w:rPr>
          <w:b w:val="0"/>
          <w:szCs w:val="24"/>
        </w:rPr>
        <w:tab/>
        <w:t>Ignalinos rajono savivaldybės administracijos</w:t>
      </w:r>
    </w:p>
    <w:p w14:paraId="0790D38A" w14:textId="77777777" w:rsidR="004236A2" w:rsidRPr="00354A10" w:rsidRDefault="004236A2" w:rsidP="004236A2">
      <w:pPr>
        <w:pStyle w:val="Antrat1"/>
        <w:jc w:val="left"/>
        <w:rPr>
          <w:b w:val="0"/>
          <w:szCs w:val="24"/>
        </w:rPr>
      </w:pPr>
      <w:r w:rsidRPr="00354A10">
        <w:rPr>
          <w:b w:val="0"/>
          <w:szCs w:val="24"/>
        </w:rPr>
        <w:tab/>
      </w:r>
      <w:r w:rsidRPr="00354A10">
        <w:rPr>
          <w:b w:val="0"/>
          <w:szCs w:val="24"/>
        </w:rPr>
        <w:tab/>
      </w:r>
      <w:r w:rsidRPr="00354A10">
        <w:rPr>
          <w:b w:val="0"/>
          <w:szCs w:val="24"/>
        </w:rPr>
        <w:tab/>
      </w:r>
      <w:r w:rsidRPr="00354A10">
        <w:rPr>
          <w:b w:val="0"/>
          <w:szCs w:val="24"/>
        </w:rPr>
        <w:tab/>
        <w:t xml:space="preserve">direktoriaus 2022 m.              d.  įsakymu Nr. </w:t>
      </w:r>
    </w:p>
    <w:p w14:paraId="23C09336" w14:textId="77777777" w:rsidR="004236A2" w:rsidRPr="00354A10" w:rsidRDefault="004236A2" w:rsidP="008167EF">
      <w:pPr>
        <w:rPr>
          <w:szCs w:val="24"/>
          <w:lang w:val="lt-LT"/>
        </w:rPr>
      </w:pPr>
    </w:p>
    <w:p w14:paraId="2DDC4F64" w14:textId="77777777" w:rsidR="004236A2" w:rsidRPr="00354A10" w:rsidRDefault="004236A2" w:rsidP="004236A2">
      <w:pPr>
        <w:pStyle w:val="Antrat2"/>
        <w:rPr>
          <w:rFonts w:ascii="Times New Roman" w:hAnsi="Times New Roman"/>
          <w:b/>
          <w:bCs/>
          <w:sz w:val="24"/>
        </w:rPr>
      </w:pPr>
    </w:p>
    <w:p w14:paraId="77DE81D2" w14:textId="77777777" w:rsidR="004236A2" w:rsidRPr="00354A10" w:rsidRDefault="004236A2" w:rsidP="004236A2">
      <w:pPr>
        <w:pStyle w:val="Antrat2"/>
        <w:rPr>
          <w:rFonts w:ascii="Times New Roman" w:hAnsi="Times New Roman"/>
          <w:b/>
          <w:bCs/>
          <w:sz w:val="24"/>
        </w:rPr>
      </w:pPr>
      <w:r w:rsidRPr="00354A10">
        <w:rPr>
          <w:rFonts w:ascii="Times New Roman" w:hAnsi="Times New Roman"/>
          <w:b/>
          <w:bCs/>
          <w:sz w:val="24"/>
        </w:rPr>
        <w:t>IGNALINOS RAJONO SAVIVALDYBĖS ADMINISTRACIJOS</w:t>
      </w:r>
    </w:p>
    <w:p w14:paraId="2E2754F8" w14:textId="77777777" w:rsidR="004236A2" w:rsidRPr="00354A10" w:rsidRDefault="004236A2" w:rsidP="004236A2">
      <w:pPr>
        <w:pStyle w:val="Antrat2"/>
        <w:rPr>
          <w:rFonts w:ascii="Times New Roman" w:hAnsi="Times New Roman"/>
          <w:b/>
          <w:bCs/>
          <w:sz w:val="24"/>
        </w:rPr>
      </w:pPr>
      <w:r w:rsidRPr="00354A10">
        <w:rPr>
          <w:rFonts w:ascii="Times New Roman" w:hAnsi="Times New Roman"/>
          <w:b/>
          <w:bCs/>
          <w:sz w:val="24"/>
        </w:rPr>
        <w:t xml:space="preserve"> STRUKTŪRINIO TERITORINIO PADALINIO – KAZITIŠKIO SENIŪNIJOS </w:t>
      </w:r>
    </w:p>
    <w:p w14:paraId="35F3755A" w14:textId="77777777" w:rsidR="004236A2" w:rsidRPr="00354A10" w:rsidRDefault="004236A2" w:rsidP="004236A2">
      <w:pPr>
        <w:pStyle w:val="Antrat2"/>
        <w:rPr>
          <w:rFonts w:ascii="Times New Roman" w:hAnsi="Times New Roman"/>
          <w:b/>
          <w:bCs/>
          <w:sz w:val="24"/>
        </w:rPr>
      </w:pPr>
      <w:r w:rsidRPr="00354A10">
        <w:rPr>
          <w:rFonts w:ascii="Times New Roman" w:hAnsi="Times New Roman"/>
          <w:b/>
          <w:bCs/>
          <w:sz w:val="24"/>
        </w:rPr>
        <w:t>VEIKLOS NUOSTATAI</w:t>
      </w:r>
    </w:p>
    <w:p w14:paraId="57E9CD91" w14:textId="77777777" w:rsidR="004236A2" w:rsidRPr="00354A10" w:rsidRDefault="004236A2" w:rsidP="004236A2">
      <w:pPr>
        <w:jc w:val="center"/>
        <w:rPr>
          <w:szCs w:val="24"/>
          <w:lang w:val="lt-LT"/>
        </w:rPr>
      </w:pPr>
    </w:p>
    <w:p w14:paraId="3F8025A4" w14:textId="77777777" w:rsidR="004236A2" w:rsidRPr="00354A10" w:rsidRDefault="004236A2" w:rsidP="004236A2">
      <w:pPr>
        <w:pStyle w:val="Antrat1"/>
        <w:tabs>
          <w:tab w:val="left" w:pos="1293"/>
        </w:tabs>
        <w:rPr>
          <w:szCs w:val="24"/>
        </w:rPr>
      </w:pPr>
      <w:r w:rsidRPr="00354A10">
        <w:rPr>
          <w:szCs w:val="24"/>
        </w:rPr>
        <w:t>I SKYRIUS</w:t>
      </w:r>
    </w:p>
    <w:p w14:paraId="3230E8FC" w14:textId="77777777" w:rsidR="004236A2" w:rsidRPr="00354A10" w:rsidRDefault="004236A2" w:rsidP="004236A2">
      <w:pPr>
        <w:pStyle w:val="Antrat3"/>
        <w:jc w:val="center"/>
        <w:rPr>
          <w:rFonts w:ascii="Times New Roman" w:hAnsi="Times New Roman"/>
          <w:b/>
          <w:bCs/>
          <w:sz w:val="24"/>
        </w:rPr>
      </w:pPr>
      <w:r w:rsidRPr="00354A10">
        <w:rPr>
          <w:rFonts w:ascii="Times New Roman" w:hAnsi="Times New Roman"/>
          <w:b/>
          <w:bCs/>
          <w:sz w:val="24"/>
        </w:rPr>
        <w:t xml:space="preserve"> BENDROSIOS NUOSTATOS</w:t>
      </w:r>
    </w:p>
    <w:p w14:paraId="18058079" w14:textId="77777777" w:rsidR="004236A2" w:rsidRPr="00354A10" w:rsidRDefault="004236A2" w:rsidP="004236A2">
      <w:pPr>
        <w:rPr>
          <w:szCs w:val="24"/>
          <w:lang w:val="lt-LT"/>
        </w:rPr>
      </w:pPr>
    </w:p>
    <w:p w14:paraId="4A8EE235" w14:textId="1223C7FB" w:rsidR="008167EF" w:rsidRPr="00354A10" w:rsidRDefault="004236A2" w:rsidP="009C213A">
      <w:pPr>
        <w:tabs>
          <w:tab w:val="clear" w:pos="1293"/>
          <w:tab w:val="left" w:pos="1134"/>
        </w:tabs>
        <w:jc w:val="both"/>
        <w:rPr>
          <w:szCs w:val="24"/>
          <w:lang w:val="lt-LT"/>
        </w:rPr>
      </w:pPr>
      <w:r w:rsidRPr="00354A10">
        <w:rPr>
          <w:szCs w:val="24"/>
          <w:lang w:val="lt-LT"/>
        </w:rPr>
        <w:tab/>
      </w:r>
      <w:r w:rsidR="008167EF" w:rsidRPr="00354A10">
        <w:rPr>
          <w:szCs w:val="24"/>
          <w:lang w:val="lt-LT"/>
        </w:rPr>
        <w:t xml:space="preserve">1. Ignalinos rajono savivaldybės administracija – biudžetinė viešojo administravimo įstaiga. Buveinė – </w:t>
      </w:r>
      <w:r w:rsidR="00123391" w:rsidRPr="00354A10">
        <w:rPr>
          <w:szCs w:val="24"/>
          <w:lang w:val="lt-LT"/>
        </w:rPr>
        <w:t xml:space="preserve">Laisvės a. 70, Ignalinos </w:t>
      </w:r>
      <w:r w:rsidR="00123391">
        <w:rPr>
          <w:szCs w:val="24"/>
          <w:lang w:val="lt-LT"/>
        </w:rPr>
        <w:t>m.</w:t>
      </w:r>
      <w:r w:rsidR="00123391" w:rsidRPr="00354A10">
        <w:rPr>
          <w:szCs w:val="24"/>
          <w:lang w:val="lt-LT"/>
        </w:rPr>
        <w:t xml:space="preserve">, Ignalinos </w:t>
      </w:r>
      <w:r w:rsidR="00123391">
        <w:rPr>
          <w:szCs w:val="24"/>
          <w:lang w:val="lt-LT"/>
        </w:rPr>
        <w:t>r. sav</w:t>
      </w:r>
      <w:r w:rsidR="00123391" w:rsidRPr="00354A10">
        <w:rPr>
          <w:szCs w:val="24"/>
          <w:lang w:val="lt-LT"/>
        </w:rPr>
        <w:t xml:space="preserve">. </w:t>
      </w:r>
      <w:r w:rsidR="008167EF" w:rsidRPr="00354A10">
        <w:rPr>
          <w:szCs w:val="24"/>
          <w:lang w:val="lt-LT"/>
        </w:rPr>
        <w:t xml:space="preserve">Juridinio asmens kodas 288768350. </w:t>
      </w:r>
    </w:p>
    <w:p w14:paraId="752D9014" w14:textId="01BBAF25" w:rsidR="004236A2" w:rsidRPr="00354A10" w:rsidRDefault="008167EF" w:rsidP="009C213A">
      <w:pPr>
        <w:tabs>
          <w:tab w:val="clear" w:pos="1293"/>
          <w:tab w:val="left" w:pos="1134"/>
        </w:tabs>
        <w:jc w:val="both"/>
        <w:rPr>
          <w:szCs w:val="24"/>
          <w:lang w:val="lt-LT"/>
        </w:rPr>
      </w:pPr>
      <w:r w:rsidRPr="00354A10">
        <w:rPr>
          <w:szCs w:val="24"/>
          <w:lang w:val="lt-LT"/>
        </w:rPr>
        <w:tab/>
        <w:t>Registrų centro Juridinių asmenų registre yra kaupiami ir saugomi duomenys apie Ignalinos rajono savivaldybės administracijos ir savivaldybės administracijos filialų, t.</w:t>
      </w:r>
      <w:r w:rsidR="00123391">
        <w:rPr>
          <w:szCs w:val="24"/>
          <w:lang w:val="lt-LT"/>
        </w:rPr>
        <w:t xml:space="preserve"> </w:t>
      </w:r>
      <w:r w:rsidRPr="00354A10">
        <w:rPr>
          <w:szCs w:val="24"/>
          <w:lang w:val="lt-LT"/>
        </w:rPr>
        <w:t>y. seniūnijų veiklą. Ignalinos rajono savivaldybės administracija turi elektroninio pristatymo dėžutės adresą, (juridinio asmens kodas 288768350), filialai elektroninio pristatymo dėžutės adreso neturi. Ignalinos rajono savivaldybės taryba sprendžia dėl seniūnijos formos keitimo tikslingumo.</w:t>
      </w:r>
    </w:p>
    <w:p w14:paraId="6FFD4BDE" w14:textId="43B6789C" w:rsidR="004236A2" w:rsidRPr="00354A10" w:rsidRDefault="004236A2" w:rsidP="009C213A">
      <w:pPr>
        <w:tabs>
          <w:tab w:val="clear" w:pos="1293"/>
          <w:tab w:val="left" w:pos="1134"/>
        </w:tabs>
        <w:jc w:val="both"/>
        <w:rPr>
          <w:lang w:val="lt-LT"/>
        </w:rPr>
      </w:pPr>
      <w:r w:rsidRPr="00354A10">
        <w:rPr>
          <w:lang w:val="lt-LT"/>
        </w:rPr>
        <w:tab/>
        <w:t>2. Ignalinos rajono savivaldybės administracijos (toliau – savivaldybės administracijos) Kazitiškio seniūnija (toliau – seniūnija) yra savivaldybės administracijos struktūrinis teritorinis padalinys – jos filialas, veikiantis tam tikroje Ignalinos rajono savivaldybės (toliau – savivaldybė) teritorijos dalyje.</w:t>
      </w:r>
      <w:r w:rsidR="00A35D4B">
        <w:rPr>
          <w:lang w:val="lt-LT"/>
        </w:rPr>
        <w:t xml:space="preserve"> </w:t>
      </w:r>
      <w:r w:rsidRPr="00354A10">
        <w:rPr>
          <w:lang w:val="lt-LT"/>
        </w:rPr>
        <w:t>Seniūnijos – savivaldybės administracijos filialo – veiklą reglamentuoja savivaldybės administracijos direktoriaus patvirtinti seniūnijos nuostatai.</w:t>
      </w:r>
    </w:p>
    <w:p w14:paraId="6354868C" w14:textId="77777777" w:rsidR="004236A2" w:rsidRPr="00354A10" w:rsidRDefault="004236A2" w:rsidP="009C213A">
      <w:pPr>
        <w:tabs>
          <w:tab w:val="clear" w:pos="1293"/>
          <w:tab w:val="left" w:pos="1134"/>
        </w:tabs>
        <w:jc w:val="both"/>
        <w:rPr>
          <w:szCs w:val="24"/>
          <w:lang w:val="lt-LT"/>
        </w:rPr>
      </w:pPr>
      <w:r w:rsidRPr="00354A10">
        <w:rPr>
          <w:szCs w:val="24"/>
          <w:lang w:val="lt-LT"/>
        </w:rPr>
        <w:tab/>
        <w:t>3. Savivaldybės administracijos Kazitiškio seniūnijos veiklos nuostatai (toliau – nuostatai) nustato seniūnijos uždavinius, apibrėžia seniūnijos funkcijas, teises ir pareigas, darbo organizavimą, atsakomybę, kitus veiklos klausimus.</w:t>
      </w:r>
    </w:p>
    <w:p w14:paraId="3CBA8F49" w14:textId="77777777" w:rsidR="004236A2" w:rsidRPr="00354A10" w:rsidRDefault="004236A2" w:rsidP="009C213A">
      <w:pPr>
        <w:tabs>
          <w:tab w:val="clear" w:pos="1293"/>
          <w:tab w:val="left" w:pos="1134"/>
        </w:tabs>
        <w:jc w:val="both"/>
        <w:rPr>
          <w:szCs w:val="24"/>
          <w:lang w:val="lt-LT"/>
        </w:rPr>
      </w:pPr>
      <w:r w:rsidRPr="00354A10">
        <w:rPr>
          <w:szCs w:val="24"/>
          <w:lang w:val="lt-LT"/>
        </w:rPr>
        <w:tab/>
        <w:t>4. Seniūnija savo veikloje vadovaujasi Lietuvos Respublikos Konstitucija, Lietuvos Respublikos civiliniu kodeksu, Lietuvos Respublikos vietos savivaldos įstatymu, kitais įstatymais, Lietuvos Respublikos Vyriausybės nutarimais, savivaldybės tarybos sprendimais, mero potvarkiais, Ignalinos rajono savivaldybės administracijos direktoriaus (toliau – savivaldybės administracijos direktorius) įsakymais, kitais teisės aktais ir šiais nuostatais.</w:t>
      </w:r>
    </w:p>
    <w:p w14:paraId="5C17C8F9" w14:textId="77777777" w:rsidR="004236A2" w:rsidRPr="00354A10" w:rsidRDefault="004236A2" w:rsidP="009C213A">
      <w:pPr>
        <w:tabs>
          <w:tab w:val="clear" w:pos="1293"/>
          <w:tab w:val="left" w:pos="1134"/>
        </w:tabs>
        <w:jc w:val="both"/>
        <w:rPr>
          <w:szCs w:val="24"/>
          <w:lang w:val="lt-LT"/>
        </w:rPr>
      </w:pPr>
      <w:r w:rsidRPr="00354A10">
        <w:rPr>
          <w:szCs w:val="24"/>
          <w:lang w:val="lt-LT"/>
        </w:rPr>
        <w:tab/>
        <w:t>5. Seniūnijos tikslas – spręsti jos kompetencijai priklausančius klausimus atitinkamoje savivaldybės tarybos priskirtoje teritorijoje, įgyvendinti pavestas vietos savivaldos ir viešojo administravimo įstatymo funkcijas.</w:t>
      </w:r>
    </w:p>
    <w:p w14:paraId="1785D00D" w14:textId="77777777" w:rsidR="004236A2" w:rsidRPr="00354A10" w:rsidRDefault="004236A2" w:rsidP="009C213A">
      <w:pPr>
        <w:tabs>
          <w:tab w:val="clear" w:pos="1293"/>
          <w:tab w:val="left" w:pos="1134"/>
        </w:tabs>
        <w:jc w:val="both"/>
        <w:rPr>
          <w:szCs w:val="24"/>
          <w:lang w:val="lt-LT"/>
        </w:rPr>
      </w:pPr>
      <w:r w:rsidRPr="00354A10">
        <w:rPr>
          <w:szCs w:val="24"/>
          <w:lang w:val="lt-LT"/>
        </w:rPr>
        <w:tab/>
        <w:t>6. Seniūnijos veikla organizuojama pagal seniūnijos metinį veiklos planą.</w:t>
      </w:r>
    </w:p>
    <w:p w14:paraId="038B432A" w14:textId="77777777" w:rsidR="004236A2" w:rsidRPr="00354A10" w:rsidRDefault="004236A2" w:rsidP="009C213A">
      <w:pPr>
        <w:tabs>
          <w:tab w:val="clear" w:pos="1293"/>
          <w:tab w:val="left" w:pos="1134"/>
        </w:tabs>
        <w:jc w:val="both"/>
        <w:rPr>
          <w:szCs w:val="24"/>
          <w:lang w:val="lt-LT"/>
        </w:rPr>
      </w:pPr>
      <w:r w:rsidRPr="00354A10">
        <w:rPr>
          <w:szCs w:val="24"/>
          <w:lang w:val="lt-LT"/>
        </w:rPr>
        <w:tab/>
        <w:t>7. Seniūnija sprendžia jos kompetencijai priklausančius klausimus.</w:t>
      </w:r>
    </w:p>
    <w:p w14:paraId="109C5DD4" w14:textId="77777777" w:rsidR="004236A2" w:rsidRPr="00354A10" w:rsidRDefault="004236A2" w:rsidP="009C213A">
      <w:pPr>
        <w:tabs>
          <w:tab w:val="clear" w:pos="1293"/>
          <w:tab w:val="left" w:pos="1134"/>
        </w:tabs>
        <w:jc w:val="both"/>
        <w:rPr>
          <w:szCs w:val="24"/>
          <w:lang w:val="lt-LT"/>
        </w:rPr>
      </w:pPr>
      <w:r w:rsidRPr="00354A10">
        <w:rPr>
          <w:szCs w:val="24"/>
          <w:lang w:val="lt-LT"/>
        </w:rPr>
        <w:tab/>
        <w:t xml:space="preserve">8. Seniūnijos veikla finansuojama iš savivaldybės biudžeto ir kitų įstatymuose nustatytų lėšų. </w:t>
      </w:r>
      <w:r w:rsidRPr="00354A10">
        <w:rPr>
          <w:color w:val="000000"/>
          <w:szCs w:val="24"/>
          <w:shd w:val="clear" w:color="auto" w:fill="FFFFFF"/>
          <w:lang w:val="lt-LT"/>
        </w:rPr>
        <w:t>Seniūnija turi sąskaitą banke.</w:t>
      </w:r>
      <w:r w:rsidRPr="00354A10">
        <w:rPr>
          <w:szCs w:val="24"/>
          <w:lang w:val="lt-LT"/>
        </w:rPr>
        <w:t xml:space="preserve"> </w:t>
      </w:r>
    </w:p>
    <w:p w14:paraId="59C85100" w14:textId="77777777" w:rsidR="004236A2" w:rsidRPr="00354A10" w:rsidRDefault="004236A2" w:rsidP="009C213A">
      <w:pPr>
        <w:tabs>
          <w:tab w:val="clear" w:pos="1293"/>
          <w:tab w:val="left" w:pos="1134"/>
          <w:tab w:val="left" w:pos="1562"/>
        </w:tabs>
        <w:jc w:val="both"/>
        <w:rPr>
          <w:szCs w:val="24"/>
          <w:lang w:val="lt-LT"/>
        </w:rPr>
      </w:pPr>
      <w:r w:rsidRPr="00354A10">
        <w:rPr>
          <w:szCs w:val="24"/>
          <w:lang w:val="lt-LT"/>
        </w:rPr>
        <w:tab/>
        <w:t xml:space="preserve">9. Seniūnijos adresas: Parko g. 7, 30245 Kazitiškio k., Kazitiškio sen., Ignalinos r. sav., </w:t>
      </w:r>
    </w:p>
    <w:p w14:paraId="74D855AC" w14:textId="16B6433E" w:rsidR="004236A2" w:rsidRPr="00354A10" w:rsidRDefault="004236A2" w:rsidP="004236A2">
      <w:pPr>
        <w:tabs>
          <w:tab w:val="clear" w:pos="1293"/>
          <w:tab w:val="left" w:pos="1134"/>
          <w:tab w:val="left" w:pos="1562"/>
        </w:tabs>
        <w:jc w:val="both"/>
        <w:rPr>
          <w:szCs w:val="24"/>
          <w:lang w:val="lt-LT"/>
        </w:rPr>
      </w:pPr>
      <w:r w:rsidRPr="00354A10">
        <w:rPr>
          <w:szCs w:val="24"/>
          <w:lang w:val="lt-LT"/>
        </w:rPr>
        <w:t> juridinio asmens filialo kodas 188633088.</w:t>
      </w:r>
    </w:p>
    <w:p w14:paraId="693E7165" w14:textId="77777777" w:rsidR="00B00661" w:rsidRPr="00354A10" w:rsidRDefault="00B00661" w:rsidP="004236A2">
      <w:pPr>
        <w:tabs>
          <w:tab w:val="clear" w:pos="1293"/>
          <w:tab w:val="left" w:pos="1134"/>
          <w:tab w:val="left" w:pos="1562"/>
        </w:tabs>
        <w:jc w:val="both"/>
        <w:rPr>
          <w:szCs w:val="24"/>
          <w:lang w:val="lt-LT"/>
        </w:rPr>
      </w:pPr>
    </w:p>
    <w:p w14:paraId="17CFCD09" w14:textId="77777777" w:rsidR="004236A2" w:rsidRPr="00354A10" w:rsidRDefault="004236A2" w:rsidP="00B00661">
      <w:pPr>
        <w:pStyle w:val="Antrat1"/>
        <w:tabs>
          <w:tab w:val="left" w:pos="1293"/>
        </w:tabs>
        <w:rPr>
          <w:szCs w:val="24"/>
        </w:rPr>
      </w:pPr>
      <w:r w:rsidRPr="00354A10">
        <w:rPr>
          <w:szCs w:val="24"/>
        </w:rPr>
        <w:t>II SKYRIUS</w:t>
      </w:r>
    </w:p>
    <w:p w14:paraId="19F99DF3" w14:textId="1B9121A9" w:rsidR="004236A2" w:rsidRPr="00354A10" w:rsidRDefault="004236A2" w:rsidP="004236A2">
      <w:pPr>
        <w:pStyle w:val="Antrat1"/>
        <w:tabs>
          <w:tab w:val="left" w:pos="1293"/>
        </w:tabs>
        <w:rPr>
          <w:bCs/>
          <w:szCs w:val="24"/>
        </w:rPr>
      </w:pPr>
      <w:r w:rsidRPr="00354A10">
        <w:rPr>
          <w:bCs/>
          <w:szCs w:val="24"/>
        </w:rPr>
        <w:t>SENIŪNIJOS IR SENIŪNO UŽDAVINIAI IR FUNKCIJOS</w:t>
      </w:r>
    </w:p>
    <w:p w14:paraId="182D384A" w14:textId="77777777" w:rsidR="004236A2" w:rsidRPr="00354A10" w:rsidRDefault="004236A2" w:rsidP="004236A2">
      <w:pPr>
        <w:jc w:val="both"/>
        <w:rPr>
          <w:b/>
          <w:bCs/>
          <w:szCs w:val="24"/>
          <w:lang w:val="lt-LT"/>
        </w:rPr>
      </w:pPr>
    </w:p>
    <w:p w14:paraId="19D52D87" w14:textId="77777777" w:rsidR="004236A2" w:rsidRPr="00354A10" w:rsidRDefault="004236A2" w:rsidP="004236A2">
      <w:pPr>
        <w:tabs>
          <w:tab w:val="clear" w:pos="1293"/>
          <w:tab w:val="left" w:pos="1134"/>
        </w:tabs>
        <w:jc w:val="both"/>
        <w:rPr>
          <w:szCs w:val="24"/>
          <w:lang w:val="lt-LT"/>
        </w:rPr>
      </w:pPr>
      <w:r w:rsidRPr="00354A10">
        <w:rPr>
          <w:szCs w:val="24"/>
          <w:lang w:val="lt-LT"/>
        </w:rPr>
        <w:tab/>
        <w:t>10. Seniūnijos uždaviniai – įgyvendinti jai priskirtas funkcijas, numatytas Vietos savivaldos įstatyme, siekiant užtikrinti visų vietos bendruomenės narių interesų įgyvendinimą.</w:t>
      </w:r>
    </w:p>
    <w:p w14:paraId="224041D4" w14:textId="77777777" w:rsidR="004236A2" w:rsidRPr="00354A10" w:rsidRDefault="004236A2" w:rsidP="004236A2">
      <w:pPr>
        <w:tabs>
          <w:tab w:val="clear" w:pos="1293"/>
          <w:tab w:val="left" w:pos="1134"/>
        </w:tabs>
        <w:jc w:val="both"/>
        <w:rPr>
          <w:szCs w:val="24"/>
          <w:lang w:val="lt-LT"/>
        </w:rPr>
      </w:pPr>
      <w:r w:rsidRPr="00354A10">
        <w:rPr>
          <w:szCs w:val="24"/>
          <w:lang w:val="lt-LT"/>
        </w:rPr>
        <w:tab/>
        <w:t>11. Įgyvendindama jai skirtus uždavinius, seniūnija atlieka šias funkcijas:</w:t>
      </w:r>
    </w:p>
    <w:p w14:paraId="162A14D2" w14:textId="5699B5BD" w:rsidR="004236A2" w:rsidRPr="00354A10" w:rsidRDefault="004236A2" w:rsidP="004236A2">
      <w:pPr>
        <w:pStyle w:val="tajtip"/>
        <w:shd w:val="clear" w:color="auto" w:fill="FFFFFF"/>
        <w:tabs>
          <w:tab w:val="left" w:pos="1134"/>
        </w:tabs>
        <w:spacing w:beforeAutospacing="0" w:afterAutospacing="0"/>
        <w:jc w:val="both"/>
        <w:rPr>
          <w:color w:val="000000"/>
        </w:rPr>
      </w:pPr>
      <w:r w:rsidRPr="00354A10">
        <w:tab/>
        <w:t>11.1. T</w:t>
      </w:r>
      <w:r w:rsidRPr="00354A10">
        <w:rPr>
          <w:color w:val="000000"/>
        </w:rPr>
        <w:t>varko gyvenamosios vietos deklaravimo duomenų ir gyvenamosios vietos nedeklaravusių asmenų apskaitą, išduoda seniūnijos aptarnaujamos teritorijos gyventojams Lietuvos Respublikos</w:t>
      </w:r>
      <w:r w:rsidR="00DB3F5B">
        <w:rPr>
          <w:color w:val="000000"/>
        </w:rPr>
        <w:t xml:space="preserve"> </w:t>
      </w:r>
      <w:hyperlink r:id="rId13" w:tgtFrame="Lietuvos Respublikos gyvenamosios vietos deklaravimo įstatymas">
        <w:r w:rsidRPr="00DB3F5B">
          <w:rPr>
            <w:rStyle w:val="Hipersaitas"/>
            <w:iCs/>
            <w:color w:val="000000" w:themeColor="text1"/>
            <w:u w:val="none"/>
          </w:rPr>
          <w:t>gyvenamosios vietos deklaravimo įstatyme</w:t>
        </w:r>
      </w:hyperlink>
      <w:r w:rsidR="00DB3F5B">
        <w:rPr>
          <w:rStyle w:val="Hipersaitas"/>
          <w:iCs/>
          <w:color w:val="000000" w:themeColor="text1"/>
          <w:u w:val="none"/>
        </w:rPr>
        <w:t xml:space="preserve"> </w:t>
      </w:r>
      <w:r w:rsidRPr="00354A10">
        <w:rPr>
          <w:color w:val="000000"/>
        </w:rPr>
        <w:t>nustatytus, taip pat įstatymuose numatytus kitus faktinę padėtį patvirtinančius dokumentus.</w:t>
      </w:r>
    </w:p>
    <w:p w14:paraId="676D759B" w14:textId="77777777" w:rsidR="004236A2" w:rsidRPr="00354A10" w:rsidRDefault="004236A2" w:rsidP="004236A2">
      <w:pPr>
        <w:pStyle w:val="tajtip"/>
        <w:shd w:val="clear" w:color="auto" w:fill="FFFFFF"/>
        <w:tabs>
          <w:tab w:val="left" w:pos="1134"/>
        </w:tabs>
        <w:spacing w:beforeAutospacing="0" w:afterAutospacing="0"/>
        <w:ind w:firstLine="720"/>
        <w:jc w:val="both"/>
        <w:rPr>
          <w:color w:val="000000"/>
        </w:rPr>
      </w:pPr>
      <w:r w:rsidRPr="00354A10">
        <w:tab/>
        <w:t>11.2.</w:t>
      </w:r>
      <w:r w:rsidRPr="00354A10">
        <w:rPr>
          <w:color w:val="000000"/>
        </w:rPr>
        <w:t xml:space="preserve"> Registruoja žemės, vandens telkinių, miško sklypų savininkų, valdytojų ir naudotojų pranešimus apie medžiojamųjų gyvūnų ir griežtai saugomų rūšių laukinių gyvūnų padarytą žalą ir teikia duomenis savivaldybės administracijos direktoriui.</w:t>
      </w:r>
    </w:p>
    <w:p w14:paraId="6D45B9C9" w14:textId="77777777" w:rsidR="004236A2" w:rsidRPr="00354A10" w:rsidRDefault="004236A2" w:rsidP="004236A2">
      <w:pPr>
        <w:pStyle w:val="tajtip"/>
        <w:shd w:val="clear" w:color="auto" w:fill="FFFFFF"/>
        <w:tabs>
          <w:tab w:val="left" w:pos="1134"/>
        </w:tabs>
        <w:spacing w:beforeAutospacing="0" w:afterAutospacing="0"/>
        <w:ind w:firstLine="720"/>
        <w:jc w:val="both"/>
        <w:rPr>
          <w:color w:val="000000"/>
        </w:rPr>
      </w:pPr>
      <w:r w:rsidRPr="00354A10">
        <w:tab/>
        <w:t xml:space="preserve">11.3. Lietuvos Respublikos </w:t>
      </w:r>
      <w:r w:rsidRPr="00354A10">
        <w:rPr>
          <w:color w:val="000000"/>
        </w:rPr>
        <w:t>Vyriausybės ir Ignalinos rajono savivaldybės tarybos nustatyta tvarka išduoda leidimus laidoti, jeigu seniūnijos aptarnaujamoje teritorijoje atlieka kapinių priežiūrą.</w:t>
      </w:r>
    </w:p>
    <w:p w14:paraId="26F5453D" w14:textId="163FAC90" w:rsidR="004236A2" w:rsidRPr="00354A10" w:rsidRDefault="004236A2" w:rsidP="004236A2">
      <w:pPr>
        <w:pStyle w:val="tajtip"/>
        <w:shd w:val="clear" w:color="auto" w:fill="FFFFFF"/>
        <w:tabs>
          <w:tab w:val="left" w:pos="1134"/>
        </w:tabs>
        <w:spacing w:beforeAutospacing="0" w:afterAutospacing="0"/>
        <w:ind w:firstLine="720"/>
        <w:jc w:val="both"/>
        <w:rPr>
          <w:color w:val="000000"/>
        </w:rPr>
      </w:pPr>
      <w:r w:rsidRPr="00354A10">
        <w:rPr>
          <w:color w:val="000000"/>
        </w:rPr>
        <w:tab/>
        <w:t>11.4. Dalyvauja organizuojant viešųjų paslaugų teikimą ir (arba) prižiūrint, kaip teikiamos viešosios paslaugos, teikia pasiūlymus savivaldybės administracijai dėl viešųjų paslaugų teikimo gerinimo, o Vietos savivaldos įstatymo 8 straipsnio 2 dalyje numatytais atvejais pati teikia šias paslaugas.</w:t>
      </w:r>
    </w:p>
    <w:p w14:paraId="2A6DFA52" w14:textId="77777777" w:rsidR="004236A2" w:rsidRPr="00354A10" w:rsidRDefault="004236A2" w:rsidP="004236A2">
      <w:pPr>
        <w:pStyle w:val="tajtip"/>
        <w:shd w:val="clear" w:color="auto" w:fill="FFFFFF"/>
        <w:tabs>
          <w:tab w:val="left" w:pos="1134"/>
        </w:tabs>
        <w:spacing w:beforeAutospacing="0" w:afterAutospacing="0"/>
        <w:ind w:firstLine="720"/>
        <w:jc w:val="both"/>
        <w:rPr>
          <w:color w:val="000000"/>
        </w:rPr>
      </w:pPr>
      <w:r w:rsidRPr="00354A10">
        <w:tab/>
        <w:t>11.5. D</w:t>
      </w:r>
      <w:r w:rsidRPr="00354A10">
        <w:rPr>
          <w:color w:val="000000"/>
        </w:rPr>
        <w:t>alyvauja rengiant ir įgyvendinant gyventojų užimtumo programas.</w:t>
      </w:r>
    </w:p>
    <w:p w14:paraId="5828E85D" w14:textId="77777777" w:rsidR="004236A2" w:rsidRPr="00354A10" w:rsidRDefault="004236A2" w:rsidP="004236A2">
      <w:pPr>
        <w:tabs>
          <w:tab w:val="clear" w:pos="1293"/>
          <w:tab w:val="left" w:pos="1134"/>
        </w:tabs>
        <w:jc w:val="both"/>
        <w:rPr>
          <w:szCs w:val="24"/>
          <w:lang w:val="lt-LT"/>
        </w:rPr>
      </w:pPr>
      <w:r w:rsidRPr="00354A10">
        <w:rPr>
          <w:color w:val="000000"/>
          <w:szCs w:val="24"/>
          <w:lang w:val="lt-LT"/>
        </w:rPr>
        <w:tab/>
        <w:t>11.6. D</w:t>
      </w:r>
      <w:r w:rsidRPr="00354A10">
        <w:rPr>
          <w:szCs w:val="24"/>
          <w:lang w:val="lt-LT"/>
        </w:rPr>
        <w:t>alyvauja organizuojant viešuosius darbus ir visuomenei naudingą veiklą.</w:t>
      </w:r>
    </w:p>
    <w:p w14:paraId="34672A0D" w14:textId="77777777" w:rsidR="004236A2" w:rsidRPr="00354A10" w:rsidRDefault="004236A2" w:rsidP="004236A2">
      <w:pPr>
        <w:pStyle w:val="tajtip"/>
        <w:shd w:val="clear" w:color="auto" w:fill="FFFFFF"/>
        <w:tabs>
          <w:tab w:val="left" w:pos="1134"/>
        </w:tabs>
        <w:spacing w:beforeAutospacing="0" w:afterAutospacing="0"/>
        <w:ind w:firstLine="720"/>
        <w:jc w:val="both"/>
        <w:rPr>
          <w:color w:val="000000"/>
        </w:rPr>
      </w:pPr>
      <w:r w:rsidRPr="00354A10">
        <w:rPr>
          <w:color w:val="000000"/>
        </w:rPr>
        <w:tab/>
        <w:t>11.7. Dalyvauja vykdant socialinės paramos teikimą ir socialinių išmokų, pašalpų mokėjimą bei kontrolę.</w:t>
      </w:r>
    </w:p>
    <w:p w14:paraId="74C50EA2" w14:textId="77777777" w:rsidR="004236A2" w:rsidRPr="00354A10" w:rsidRDefault="004236A2" w:rsidP="004236A2">
      <w:pPr>
        <w:pStyle w:val="tajtip"/>
        <w:shd w:val="clear" w:color="auto" w:fill="FFFFFF"/>
        <w:tabs>
          <w:tab w:val="left" w:pos="1134"/>
        </w:tabs>
        <w:spacing w:beforeAutospacing="0" w:afterAutospacing="0"/>
        <w:ind w:firstLine="720"/>
        <w:jc w:val="both"/>
        <w:rPr>
          <w:color w:val="000000"/>
        </w:rPr>
      </w:pPr>
      <w:r w:rsidRPr="00354A10">
        <w:rPr>
          <w:color w:val="000000"/>
        </w:rPr>
        <w:tab/>
        <w:t>11.8. Dalyvauja vertinant atskirų šeimų (asmenų) gyvenimo sąlygas bei poreikius ir surašant buities ir gyvenimo sąlygų patikrinimo aktą, teikia savivaldybės administracijai siūlymus dėl socialinės paramos toms šeimoms (asmenims) reikalingumo ir paramos būdų.</w:t>
      </w:r>
    </w:p>
    <w:p w14:paraId="46CF5BDB" w14:textId="77777777" w:rsidR="004236A2" w:rsidRPr="00354A10" w:rsidRDefault="004236A2" w:rsidP="004236A2">
      <w:pPr>
        <w:pStyle w:val="tajtip"/>
        <w:shd w:val="clear" w:color="auto" w:fill="FFFFFF"/>
        <w:tabs>
          <w:tab w:val="left" w:pos="1134"/>
        </w:tabs>
        <w:spacing w:beforeAutospacing="0" w:afterAutospacing="0"/>
        <w:ind w:firstLine="720"/>
        <w:jc w:val="both"/>
        <w:rPr>
          <w:color w:val="000000"/>
        </w:rPr>
      </w:pPr>
      <w:r w:rsidRPr="00354A10">
        <w:rPr>
          <w:color w:val="000000"/>
        </w:rPr>
        <w:tab/>
        <w:t>11.9. Dalyvauja vykdant vaiko teisių apsaugą, užtikrina prevencinės pagalbos vaikui ir šeimai organizavimą, socialinių, švietimo, sveikatos priežiūros įstaigų bei kitų įstaigų teikiamų paslaugų koordinavimą ir darbą su socialinę riziką patiriančiomis šeimomis.</w:t>
      </w:r>
    </w:p>
    <w:p w14:paraId="1C03B5E8" w14:textId="77777777" w:rsidR="004236A2" w:rsidRPr="00354A10" w:rsidRDefault="004236A2" w:rsidP="004236A2">
      <w:pPr>
        <w:pStyle w:val="tajtip"/>
        <w:shd w:val="clear" w:color="auto" w:fill="FFFFFF"/>
        <w:tabs>
          <w:tab w:val="left" w:pos="1134"/>
        </w:tabs>
        <w:spacing w:beforeAutospacing="0" w:afterAutospacing="0"/>
        <w:ind w:firstLine="720"/>
        <w:jc w:val="both"/>
        <w:rPr>
          <w:color w:val="000000"/>
        </w:rPr>
      </w:pPr>
      <w:r w:rsidRPr="00354A10">
        <w:rPr>
          <w:color w:val="000000"/>
        </w:rPr>
        <w:tab/>
        <w:t>11.10. Renka ir savivaldybės administracijos direktoriui teikia duomenis, reikalingus savivaldybės teritorijoje gyvenančių vaikų apskaitai.</w:t>
      </w:r>
    </w:p>
    <w:p w14:paraId="5566347C" w14:textId="77777777" w:rsidR="004236A2" w:rsidRPr="00354A10" w:rsidRDefault="004236A2" w:rsidP="004236A2">
      <w:pPr>
        <w:pStyle w:val="tajtip"/>
        <w:shd w:val="clear" w:color="auto" w:fill="FFFFFF"/>
        <w:tabs>
          <w:tab w:val="left" w:pos="1134"/>
        </w:tabs>
        <w:spacing w:beforeAutospacing="0" w:afterAutospacing="0"/>
        <w:ind w:firstLine="720"/>
        <w:jc w:val="both"/>
        <w:rPr>
          <w:color w:val="000000"/>
        </w:rPr>
      </w:pPr>
      <w:r w:rsidRPr="00354A10">
        <w:rPr>
          <w:color w:val="000000"/>
        </w:rPr>
        <w:tab/>
        <w:t>11.11. Dalyvauja organizuojant Respublikos Prezidento, Seimo rinkimus, rinkimus į Europos Parlamentą, savivaldybės tarybos, mero rinkimus ir referendumus.</w:t>
      </w:r>
    </w:p>
    <w:p w14:paraId="4CF86385" w14:textId="77777777" w:rsidR="004236A2" w:rsidRPr="00354A10" w:rsidRDefault="004236A2" w:rsidP="004236A2">
      <w:pPr>
        <w:pStyle w:val="tajtip"/>
        <w:shd w:val="clear" w:color="auto" w:fill="FFFFFF"/>
        <w:tabs>
          <w:tab w:val="left" w:pos="1134"/>
        </w:tabs>
        <w:spacing w:beforeAutospacing="0" w:afterAutospacing="0"/>
        <w:ind w:firstLine="720"/>
        <w:jc w:val="both"/>
        <w:rPr>
          <w:color w:val="000000"/>
        </w:rPr>
      </w:pPr>
      <w:r w:rsidRPr="00354A10">
        <w:rPr>
          <w:color w:val="000000"/>
        </w:rPr>
        <w:tab/>
        <w:t>11.12. Dalyvauja organizuojant vietos gyventojų apklausas, atliekant gyventojų ir būstų, kitus visuotinius surašymus.</w:t>
      </w:r>
    </w:p>
    <w:p w14:paraId="700EC36C" w14:textId="77777777" w:rsidR="004236A2" w:rsidRPr="00354A10" w:rsidRDefault="004236A2" w:rsidP="004236A2">
      <w:pPr>
        <w:pStyle w:val="tajtip"/>
        <w:shd w:val="clear" w:color="auto" w:fill="FFFFFF"/>
        <w:tabs>
          <w:tab w:val="left" w:pos="1134"/>
        </w:tabs>
        <w:spacing w:beforeAutospacing="0" w:afterAutospacing="0"/>
        <w:ind w:firstLine="720"/>
        <w:jc w:val="both"/>
        <w:rPr>
          <w:color w:val="000000"/>
        </w:rPr>
      </w:pPr>
      <w:r w:rsidRPr="00354A10">
        <w:rPr>
          <w:color w:val="000000"/>
        </w:rPr>
        <w:tab/>
        <w:t>11.13. Dalyvauja organizuojant ir įgyvendinant civilinę saugą.</w:t>
      </w:r>
    </w:p>
    <w:p w14:paraId="016C0BD6" w14:textId="77777777" w:rsidR="004236A2" w:rsidRPr="00354A10" w:rsidRDefault="004236A2" w:rsidP="004236A2">
      <w:pPr>
        <w:pStyle w:val="tajtip"/>
        <w:shd w:val="clear" w:color="auto" w:fill="FFFFFF"/>
        <w:tabs>
          <w:tab w:val="left" w:pos="1134"/>
        </w:tabs>
        <w:spacing w:beforeAutospacing="0" w:afterAutospacing="0"/>
        <w:ind w:firstLine="720"/>
        <w:jc w:val="both"/>
        <w:rPr>
          <w:color w:val="000000"/>
        </w:rPr>
      </w:pPr>
      <w:r w:rsidRPr="00354A10">
        <w:rPr>
          <w:color w:val="000000"/>
        </w:rPr>
        <w:tab/>
        <w:t>11.14. Teisės aktų nustatyta tvarka dalyvauja įgyvendinant valstybės perduotas funkcijas žemės ūkio srityje.</w:t>
      </w:r>
    </w:p>
    <w:p w14:paraId="77FF22F9" w14:textId="77777777" w:rsidR="00915F2A" w:rsidRDefault="004236A2" w:rsidP="00915F2A">
      <w:pPr>
        <w:pStyle w:val="tajtip"/>
        <w:shd w:val="clear" w:color="auto" w:fill="FFFFFF"/>
        <w:tabs>
          <w:tab w:val="left" w:pos="1134"/>
        </w:tabs>
        <w:spacing w:beforeAutospacing="0" w:afterAutospacing="0"/>
        <w:ind w:firstLine="720"/>
        <w:jc w:val="both"/>
        <w:rPr>
          <w:color w:val="000000"/>
        </w:rPr>
      </w:pPr>
      <w:r w:rsidRPr="00354A10">
        <w:rPr>
          <w:color w:val="000000"/>
        </w:rPr>
        <w:tab/>
        <w:t>11.15. Dalyvauja rengiant ir įgyvendinant vietos veiklos grupių programas ir vietos plėtros strategijas.</w:t>
      </w:r>
    </w:p>
    <w:p w14:paraId="5429B541" w14:textId="77777777" w:rsidR="00915F2A" w:rsidRDefault="00915F2A" w:rsidP="00915F2A">
      <w:pPr>
        <w:pStyle w:val="tajtip"/>
        <w:shd w:val="clear" w:color="auto" w:fill="FFFFFF"/>
        <w:tabs>
          <w:tab w:val="left" w:pos="1134"/>
        </w:tabs>
        <w:spacing w:beforeAutospacing="0" w:afterAutospacing="0"/>
        <w:ind w:firstLine="720"/>
        <w:jc w:val="both"/>
        <w:rPr>
          <w:color w:val="000000"/>
        </w:rPr>
      </w:pPr>
      <w:r>
        <w:rPr>
          <w:color w:val="000000"/>
        </w:rPr>
        <w:tab/>
      </w:r>
      <w:r w:rsidR="004236A2" w:rsidRPr="00354A10">
        <w:rPr>
          <w:color w:val="000000"/>
        </w:rPr>
        <w:t>11.16. Dalyvauja organizuojant gyventojų sporto ir kultūros renginius.</w:t>
      </w:r>
    </w:p>
    <w:p w14:paraId="4D6885D5" w14:textId="77777777" w:rsidR="00915F2A" w:rsidRDefault="00915F2A" w:rsidP="00915F2A">
      <w:pPr>
        <w:pStyle w:val="tajtip"/>
        <w:shd w:val="clear" w:color="auto" w:fill="FFFFFF"/>
        <w:tabs>
          <w:tab w:val="left" w:pos="1134"/>
          <w:tab w:val="left" w:pos="1276"/>
        </w:tabs>
        <w:spacing w:beforeAutospacing="0" w:afterAutospacing="0"/>
        <w:ind w:firstLine="720"/>
        <w:jc w:val="both"/>
      </w:pPr>
      <w:r>
        <w:rPr>
          <w:color w:val="000000"/>
        </w:rPr>
        <w:tab/>
      </w:r>
      <w:r w:rsidR="004236A2" w:rsidRPr="00354A10">
        <w:t>11.17. Dalyvauja kuriant ir įgyvendinant informacinės visuomenės plėtros programas.</w:t>
      </w:r>
    </w:p>
    <w:p w14:paraId="0641E6AA" w14:textId="77777777" w:rsidR="00915F2A" w:rsidRDefault="00915F2A" w:rsidP="00915F2A">
      <w:pPr>
        <w:pStyle w:val="tajtip"/>
        <w:shd w:val="clear" w:color="auto" w:fill="FFFFFF"/>
        <w:tabs>
          <w:tab w:val="left" w:pos="1134"/>
          <w:tab w:val="left" w:pos="1276"/>
        </w:tabs>
        <w:spacing w:beforeAutospacing="0" w:afterAutospacing="0"/>
        <w:ind w:firstLine="720"/>
        <w:jc w:val="both"/>
      </w:pPr>
      <w:r>
        <w:tab/>
      </w:r>
      <w:r w:rsidR="004236A2" w:rsidRPr="00354A10">
        <w:t>11.18. Išduoda charakteristikas seniūnijos gyventojams.</w:t>
      </w:r>
    </w:p>
    <w:p w14:paraId="607C3F79" w14:textId="77777777" w:rsidR="00915F2A" w:rsidRDefault="00915F2A" w:rsidP="00915F2A">
      <w:pPr>
        <w:pStyle w:val="tajtip"/>
        <w:shd w:val="clear" w:color="auto" w:fill="FFFFFF"/>
        <w:tabs>
          <w:tab w:val="left" w:pos="1134"/>
          <w:tab w:val="left" w:pos="1276"/>
        </w:tabs>
        <w:spacing w:beforeAutospacing="0" w:afterAutospacing="0"/>
        <w:ind w:firstLine="720"/>
        <w:jc w:val="both"/>
      </w:pPr>
      <w:r>
        <w:tab/>
      </w:r>
      <w:r w:rsidR="004236A2" w:rsidRPr="00354A10">
        <w:t>11.19. Organizuoja ir (arba) kontroliuoja savivaldybės kelių, bendrojo naudojimo teritorijų, gatvių, šaligatvių valymą ir priežiūrą, gatvių ir kitų viešųjų vietų apšvietimą, viešųjų tualetų paslaugų teikimą.</w:t>
      </w:r>
    </w:p>
    <w:p w14:paraId="1D510200" w14:textId="77777777" w:rsidR="00915F2A" w:rsidRDefault="00915F2A" w:rsidP="00915F2A">
      <w:pPr>
        <w:pStyle w:val="tajtip"/>
        <w:shd w:val="clear" w:color="auto" w:fill="FFFFFF"/>
        <w:tabs>
          <w:tab w:val="left" w:pos="1134"/>
          <w:tab w:val="left" w:pos="1276"/>
        </w:tabs>
        <w:spacing w:beforeAutospacing="0" w:afterAutospacing="0"/>
        <w:ind w:firstLine="720"/>
        <w:jc w:val="both"/>
      </w:pPr>
      <w:r>
        <w:tab/>
      </w:r>
      <w:r w:rsidR="004236A2" w:rsidRPr="00354A10">
        <w:t>11.20. Teikia pasiūlymus Ignalinos rajono saugaus eismo komisijai dėl kelio ženklų įrengimo, keitimo arba panaikinimo gyvenamosiose vietovėse, gatvėse ir vietinės reikšmės keliuose.</w:t>
      </w:r>
    </w:p>
    <w:p w14:paraId="6CEF01EF" w14:textId="77777777" w:rsidR="00915F2A" w:rsidRDefault="00915F2A" w:rsidP="00915F2A">
      <w:pPr>
        <w:pStyle w:val="tajtip"/>
        <w:shd w:val="clear" w:color="auto" w:fill="FFFFFF"/>
        <w:tabs>
          <w:tab w:val="left" w:pos="1134"/>
          <w:tab w:val="left" w:pos="1276"/>
        </w:tabs>
        <w:spacing w:beforeAutospacing="0" w:afterAutospacing="0"/>
        <w:ind w:firstLine="720"/>
        <w:jc w:val="both"/>
      </w:pPr>
      <w:r>
        <w:tab/>
      </w:r>
      <w:r w:rsidR="004236A2" w:rsidRPr="00354A10">
        <w:t>11.21. Užtikrina saugaus eismo sąlygas seniūnijos teritorijoje.</w:t>
      </w:r>
    </w:p>
    <w:p w14:paraId="5DF5E8AA" w14:textId="77777777" w:rsidR="00915F2A" w:rsidRDefault="00915F2A" w:rsidP="00915F2A">
      <w:pPr>
        <w:pStyle w:val="tajtip"/>
        <w:shd w:val="clear" w:color="auto" w:fill="FFFFFF"/>
        <w:tabs>
          <w:tab w:val="left" w:pos="1134"/>
          <w:tab w:val="left" w:pos="1276"/>
        </w:tabs>
        <w:spacing w:beforeAutospacing="0" w:afterAutospacing="0"/>
        <w:ind w:firstLine="720"/>
        <w:jc w:val="both"/>
      </w:pPr>
      <w:r>
        <w:tab/>
      </w:r>
      <w:r w:rsidR="004236A2" w:rsidRPr="00A67563">
        <w:t>11.22. Rengia finansinės atskaitomybės ataskaitas ir teikia savivaldybės administracijai.</w:t>
      </w:r>
    </w:p>
    <w:p w14:paraId="567A1EF5" w14:textId="77777777" w:rsidR="00915F2A" w:rsidRDefault="00915F2A" w:rsidP="00915F2A">
      <w:pPr>
        <w:pStyle w:val="tajtip"/>
        <w:shd w:val="clear" w:color="auto" w:fill="FFFFFF"/>
        <w:tabs>
          <w:tab w:val="left" w:pos="1134"/>
          <w:tab w:val="left" w:pos="1276"/>
        </w:tabs>
        <w:spacing w:beforeAutospacing="0" w:afterAutospacing="0"/>
        <w:ind w:firstLine="720"/>
        <w:jc w:val="both"/>
      </w:pPr>
      <w:r>
        <w:tab/>
      </w:r>
      <w:r w:rsidR="00D35B09" w:rsidRPr="00A67563">
        <w:t>11.23. Tvarko dokumentus, teisės aktų nustatyta tvarka atiduoda juos saugoti</w:t>
      </w:r>
      <w:r w:rsidR="00D35B09" w:rsidRPr="00354A10">
        <w:t xml:space="preserve"> archyvui. </w:t>
      </w:r>
      <w:r w:rsidR="004236A2" w:rsidRPr="00354A10">
        <w:tab/>
        <w:t>11.24. Neviršydama savo įgaliojimų, seniūnijos teritorijoje organizuoja ir kontroliuoja savivaldybės sprendimų įgyvendinimą arba pati juos įgyvendina.</w:t>
      </w:r>
    </w:p>
    <w:p w14:paraId="1E4DE068" w14:textId="77777777" w:rsidR="00915F2A" w:rsidRDefault="00915F2A" w:rsidP="00915F2A">
      <w:pPr>
        <w:pStyle w:val="tajtip"/>
        <w:shd w:val="clear" w:color="auto" w:fill="FFFFFF"/>
        <w:tabs>
          <w:tab w:val="left" w:pos="1134"/>
          <w:tab w:val="left" w:pos="1276"/>
        </w:tabs>
        <w:spacing w:beforeAutospacing="0" w:afterAutospacing="0"/>
        <w:ind w:firstLine="720"/>
        <w:jc w:val="both"/>
      </w:pPr>
      <w:r>
        <w:tab/>
      </w:r>
      <w:r w:rsidR="004236A2" w:rsidRPr="00354A10">
        <w:t>11.25. Tvarko priskirtus registrus ir nustatyta tvarka teikia duomenis.</w:t>
      </w:r>
    </w:p>
    <w:p w14:paraId="3F10DDB8" w14:textId="77777777" w:rsidR="00915F2A" w:rsidRDefault="00915F2A" w:rsidP="00915F2A">
      <w:pPr>
        <w:pStyle w:val="tajtip"/>
        <w:shd w:val="clear" w:color="auto" w:fill="FFFFFF"/>
        <w:tabs>
          <w:tab w:val="left" w:pos="1134"/>
          <w:tab w:val="left" w:pos="1276"/>
        </w:tabs>
        <w:spacing w:beforeAutospacing="0" w:afterAutospacing="0"/>
        <w:ind w:firstLine="720"/>
        <w:jc w:val="both"/>
      </w:pPr>
      <w:r>
        <w:tab/>
      </w:r>
      <w:r w:rsidR="004236A2" w:rsidRPr="00354A10">
        <w:t>11.26. Vykdo kitas Vietos savivaldos įstatymo ir kitų teisės aktų nustatytas funkcijas.</w:t>
      </w:r>
    </w:p>
    <w:p w14:paraId="23103D0E" w14:textId="77777777" w:rsidR="00915F2A" w:rsidRDefault="00915F2A" w:rsidP="00915F2A">
      <w:pPr>
        <w:pStyle w:val="tajtip"/>
        <w:shd w:val="clear" w:color="auto" w:fill="FFFFFF"/>
        <w:tabs>
          <w:tab w:val="left" w:pos="1134"/>
          <w:tab w:val="left" w:pos="1276"/>
        </w:tabs>
        <w:spacing w:beforeAutospacing="0" w:afterAutospacing="0"/>
        <w:ind w:firstLine="720"/>
        <w:jc w:val="both"/>
      </w:pPr>
      <w:r>
        <w:tab/>
      </w:r>
      <w:r w:rsidR="004236A2" w:rsidRPr="00354A10">
        <w:t>12. Seniūno funkcijos:</w:t>
      </w:r>
    </w:p>
    <w:p w14:paraId="339F742B" w14:textId="41030153" w:rsidR="004236A2" w:rsidRPr="00915F2A" w:rsidRDefault="00915F2A" w:rsidP="00915F2A">
      <w:pPr>
        <w:pStyle w:val="tajtip"/>
        <w:shd w:val="clear" w:color="auto" w:fill="FFFFFF"/>
        <w:tabs>
          <w:tab w:val="left" w:pos="1134"/>
          <w:tab w:val="left" w:pos="1276"/>
        </w:tabs>
        <w:spacing w:beforeAutospacing="0" w:afterAutospacing="0"/>
        <w:ind w:firstLine="720"/>
        <w:jc w:val="both"/>
        <w:rPr>
          <w:color w:val="000000"/>
        </w:rPr>
      </w:pPr>
      <w:r>
        <w:tab/>
      </w:r>
      <w:r w:rsidR="004236A2" w:rsidRPr="00354A10">
        <w:t xml:space="preserve">12.1. </w:t>
      </w:r>
      <w:r w:rsidR="004236A2" w:rsidRPr="00354A10">
        <w:rPr>
          <w:bCs/>
        </w:rPr>
        <w:t>Lietuvos Respublikos notariato įstatymo nustatyta tvarka neatlygintinai atlieka seniūnijos aptarnaujamos teritorijos gyventojams notarinius veiksmus ir Lietuvos Respublikos civilinio kodekso nustatyta tvarka neatlygintinai tvirtina seniūnijos aptarnaujamos teritorijos gyventojų oficialiesiems testamentams prilyginamus testamentus. Seniūnas notarinius veiksmus atlieka seniūnijos patalpose. Atlikti notarinius veiksmus ne seniūnijos patalpose seniūnas gali tik tuo atveju, kai suinteresuotas asmuo dėl svarbios priežasties negali atvykti į seniūnijos patalpas ir iškviečia seniūną į savo gyvenamąją vietą.</w:t>
      </w:r>
    </w:p>
    <w:p w14:paraId="073851B8" w14:textId="77777777" w:rsidR="004236A2" w:rsidRPr="00354A10" w:rsidRDefault="004236A2" w:rsidP="004236A2">
      <w:pPr>
        <w:tabs>
          <w:tab w:val="clear" w:pos="1293"/>
          <w:tab w:val="left" w:pos="1134"/>
        </w:tabs>
        <w:jc w:val="both"/>
        <w:rPr>
          <w:bCs/>
          <w:szCs w:val="24"/>
          <w:lang w:val="lt-LT"/>
        </w:rPr>
      </w:pPr>
      <w:r w:rsidRPr="00354A10">
        <w:rPr>
          <w:bCs/>
          <w:szCs w:val="24"/>
          <w:lang w:val="lt-LT"/>
        </w:rPr>
        <w:tab/>
        <w:t>12.2. Teisės aktų nustatyta tvarka s</w:t>
      </w:r>
      <w:r w:rsidRPr="00354A10">
        <w:rPr>
          <w:szCs w:val="24"/>
          <w:lang w:val="lt-LT"/>
        </w:rPr>
        <w:t>avivaldybės</w:t>
      </w:r>
      <w:r w:rsidRPr="00354A10">
        <w:rPr>
          <w:bCs/>
          <w:szCs w:val="24"/>
          <w:lang w:val="lt-LT"/>
        </w:rPr>
        <w:t xml:space="preserve"> administracijos direktoriui pavedus suteikia ir keičia numerius pastatams, patalpoms, butams ir žemės sklypams, kuriuose pagal jų naudojimo paskirtį (būdą) ar teritorijų planavimo dokumentus leidžiama pastatų statyba.</w:t>
      </w:r>
    </w:p>
    <w:p w14:paraId="16A3A6E2" w14:textId="77777777" w:rsidR="004236A2" w:rsidRPr="00354A10" w:rsidRDefault="004236A2" w:rsidP="004236A2">
      <w:pPr>
        <w:tabs>
          <w:tab w:val="clear" w:pos="1293"/>
          <w:tab w:val="left" w:pos="1134"/>
        </w:tabs>
        <w:jc w:val="both"/>
        <w:rPr>
          <w:szCs w:val="24"/>
          <w:lang w:val="lt-LT"/>
        </w:rPr>
      </w:pPr>
      <w:r w:rsidRPr="00354A10">
        <w:rPr>
          <w:bCs/>
          <w:szCs w:val="24"/>
          <w:lang w:val="lt-LT"/>
        </w:rPr>
        <w:tab/>
        <w:t xml:space="preserve">12.3. </w:t>
      </w:r>
      <w:r w:rsidRPr="00354A10">
        <w:rPr>
          <w:szCs w:val="24"/>
          <w:lang w:val="lt-LT"/>
        </w:rPr>
        <w:t>Savivaldybės administracijos direktoriui teikia siūlymus dėl savivaldybės strateginio plėtros plano, atskirų savivaldybės ūkio šakų (sektorių) plėtros programos ir savivaldybės veiklos plano projektų,</w:t>
      </w:r>
      <w:r w:rsidRPr="00354A10">
        <w:rPr>
          <w:bCs/>
          <w:szCs w:val="24"/>
          <w:lang w:val="lt-LT"/>
        </w:rPr>
        <w:t xml:space="preserve"> </w:t>
      </w:r>
      <w:r w:rsidRPr="00354A10">
        <w:rPr>
          <w:szCs w:val="24"/>
          <w:lang w:val="lt-LT"/>
        </w:rPr>
        <w:t>rengia seniūnijos metinio veiklos plano projektą ir šio plano įgyvendinimo ataskaitą, teikia juos</w:t>
      </w:r>
      <w:r w:rsidRPr="00354A10">
        <w:rPr>
          <w:bCs/>
          <w:szCs w:val="24"/>
          <w:lang w:val="lt-LT"/>
        </w:rPr>
        <w:t xml:space="preserve"> </w:t>
      </w:r>
      <w:r w:rsidRPr="00354A10">
        <w:rPr>
          <w:szCs w:val="24"/>
          <w:lang w:val="lt-LT"/>
        </w:rPr>
        <w:t>svarstyti seniūnijos seniūnaičių sueigoje; supažindina seniūnaičius ir vietos gyventojus su patvirtintu seniūnijos metiniu veiklos planu</w:t>
      </w:r>
      <w:r w:rsidRPr="00354A10">
        <w:rPr>
          <w:bCs/>
          <w:szCs w:val="24"/>
          <w:lang w:val="lt-LT"/>
        </w:rPr>
        <w:t xml:space="preserve"> </w:t>
      </w:r>
      <w:r w:rsidRPr="00354A10">
        <w:rPr>
          <w:szCs w:val="24"/>
          <w:lang w:val="lt-LT"/>
        </w:rPr>
        <w:t>ir aptaria seniūnijos metinio veiklos plano įgyvendinimo ataskaitą.</w:t>
      </w:r>
    </w:p>
    <w:p w14:paraId="1F45F7EE" w14:textId="77777777" w:rsidR="004236A2" w:rsidRPr="00354A10" w:rsidRDefault="004236A2" w:rsidP="004236A2">
      <w:pPr>
        <w:tabs>
          <w:tab w:val="clear" w:pos="1293"/>
          <w:tab w:val="left" w:pos="1134"/>
        </w:tabs>
        <w:jc w:val="both"/>
        <w:rPr>
          <w:i/>
          <w:szCs w:val="24"/>
          <w:lang w:val="lt-LT"/>
        </w:rPr>
      </w:pPr>
      <w:r w:rsidRPr="00354A10">
        <w:rPr>
          <w:bCs/>
          <w:szCs w:val="24"/>
          <w:lang w:val="lt-LT"/>
        </w:rPr>
        <w:tab/>
        <w:t>12.4. Š</w:t>
      </w:r>
      <w:r w:rsidRPr="00354A10">
        <w:rPr>
          <w:szCs w:val="24"/>
          <w:lang w:val="lt-LT"/>
        </w:rPr>
        <w:t>aukia seniūnaičių ar seniūnijos aptarnaujamos teritorijos gyventojų sueigas, rengia šių sueigų darbotvarkes, apibendrina šiose sueigose priimtus sprendimus ir perduoda juos vertinti atsakingoms institucijoms, informuoja šias sueigas apie atsakingų institucijų priimtus sprendimus, susijusius su šiose sueigose priimtais sprendimais, prireikus organizuoja gyventojų susitikimus su savivaldybės ar valstybės institucijų ir įstaigų atstovais,</w:t>
      </w:r>
      <w:r w:rsidRPr="00354A10">
        <w:rPr>
          <w:i/>
          <w:szCs w:val="24"/>
          <w:lang w:val="lt-LT"/>
        </w:rPr>
        <w:t xml:space="preserve"> </w:t>
      </w:r>
      <w:r w:rsidRPr="00354A10">
        <w:rPr>
          <w:szCs w:val="24"/>
          <w:lang w:val="lt-LT"/>
        </w:rPr>
        <w:t>apibendrina pateiktas pastabas, pasiūlymus ir teikia juos savivaldybės administracijos direktoriui.</w:t>
      </w:r>
    </w:p>
    <w:p w14:paraId="5A453868" w14:textId="77777777" w:rsidR="004236A2" w:rsidRPr="00354A10" w:rsidRDefault="004236A2" w:rsidP="004236A2">
      <w:pPr>
        <w:tabs>
          <w:tab w:val="clear" w:pos="1293"/>
          <w:tab w:val="left" w:pos="1134"/>
        </w:tabs>
        <w:jc w:val="both"/>
        <w:rPr>
          <w:bCs/>
          <w:szCs w:val="24"/>
          <w:lang w:val="lt-LT"/>
        </w:rPr>
      </w:pPr>
      <w:r w:rsidRPr="00354A10">
        <w:rPr>
          <w:bCs/>
          <w:szCs w:val="24"/>
          <w:lang w:val="lt-LT"/>
        </w:rPr>
        <w:tab/>
        <w:t>12.5.Teikia seniūnijos aptarnaujamos teritorijos gyventojams informaciją apie savivaldybės veiklą ir organizuoja konsultavimąsi su jais, laikydamasis Vietos savivaldos įstatymo 37 ir 38 straipsniuose nustatytų reikalavimų savivaldybės teritorijoje.</w:t>
      </w:r>
    </w:p>
    <w:p w14:paraId="2C91CA8B" w14:textId="77777777" w:rsidR="004236A2" w:rsidRPr="00354A10" w:rsidRDefault="004236A2" w:rsidP="004236A2">
      <w:pPr>
        <w:tabs>
          <w:tab w:val="clear" w:pos="1293"/>
          <w:tab w:val="left" w:pos="1134"/>
        </w:tabs>
        <w:jc w:val="both"/>
        <w:rPr>
          <w:szCs w:val="24"/>
          <w:lang w:val="lt-LT"/>
        </w:rPr>
      </w:pPr>
      <w:r w:rsidRPr="00354A10">
        <w:rPr>
          <w:szCs w:val="24"/>
          <w:lang w:val="lt-LT"/>
        </w:rPr>
        <w:tab/>
        <w:t>12.6. Ne rečiau kaip kartą per metus, laikydamasis Vietos savivaldos įstatymo 37 straipsnyje nustatytų reikalavimų, paskelbia seniūnijos aptarnaujamos teritorijos gyventojams seniūnijos metinio veiklos plano įgyvendinimo ataskaitos projektą, teikia jį svarstyti išplėstinei seniūnaičių sueigai; seniūnaičių sueigos sprendimą ir seniūnijos metinio veiklos plano įgyvendinimo ataskaitą teikia savivaldybės administracijos direktoriui.</w:t>
      </w:r>
      <w:r w:rsidRPr="00354A10">
        <w:rPr>
          <w:szCs w:val="24"/>
          <w:lang w:val="lt-LT"/>
        </w:rPr>
        <w:tab/>
      </w:r>
    </w:p>
    <w:p w14:paraId="70140B63" w14:textId="77777777" w:rsidR="004236A2" w:rsidRPr="00354A10" w:rsidRDefault="004236A2" w:rsidP="004236A2">
      <w:pPr>
        <w:tabs>
          <w:tab w:val="clear" w:pos="1293"/>
          <w:tab w:val="left" w:pos="1134"/>
        </w:tabs>
        <w:jc w:val="both"/>
        <w:rPr>
          <w:szCs w:val="24"/>
          <w:lang w:val="lt-LT"/>
        </w:rPr>
      </w:pPr>
      <w:r w:rsidRPr="00354A10">
        <w:rPr>
          <w:szCs w:val="24"/>
          <w:lang w:val="lt-LT"/>
        </w:rPr>
        <w:tab/>
        <w:t xml:space="preserve">12.7. Dalyvauja savivaldybės institucijų posėdžiuose, kai svarstomi su seniūnijos aptarnaujamos teritorijos gyventojų viešaisiais reikalais susiję klausimai, arba įgalioja tai daryti kitą seniūnijos valstybės tarnautoją ar darbuotoją, dirbantį pagal darbo sutartį. </w:t>
      </w:r>
    </w:p>
    <w:p w14:paraId="4C05CD73" w14:textId="77777777" w:rsidR="004236A2" w:rsidRPr="00354A10" w:rsidRDefault="004236A2" w:rsidP="004236A2">
      <w:pPr>
        <w:tabs>
          <w:tab w:val="clear" w:pos="1293"/>
          <w:tab w:val="left" w:pos="1134"/>
        </w:tabs>
        <w:jc w:val="both"/>
        <w:rPr>
          <w:szCs w:val="24"/>
          <w:lang w:val="lt-LT"/>
        </w:rPr>
      </w:pPr>
      <w:r w:rsidRPr="00354A10">
        <w:rPr>
          <w:szCs w:val="24"/>
          <w:lang w:val="lt-LT"/>
        </w:rPr>
        <w:tab/>
        <w:t>12.8. Seniūnijos nuostatuose nustatyta tvarka organizuoja seniūnijos veiklą.</w:t>
      </w:r>
    </w:p>
    <w:p w14:paraId="15A7919E" w14:textId="77777777" w:rsidR="004236A2" w:rsidRPr="00354A10" w:rsidRDefault="004236A2" w:rsidP="004236A2">
      <w:pPr>
        <w:tabs>
          <w:tab w:val="clear" w:pos="1293"/>
          <w:tab w:val="left" w:pos="1134"/>
        </w:tabs>
        <w:jc w:val="both"/>
        <w:rPr>
          <w:szCs w:val="24"/>
          <w:lang w:val="lt-LT"/>
        </w:rPr>
      </w:pPr>
      <w:r w:rsidRPr="00354A10">
        <w:rPr>
          <w:szCs w:val="24"/>
          <w:lang w:val="lt-LT"/>
        </w:rPr>
        <w:tab/>
        <w:t>12.9. Administruoja seniūnijai skirtus asignavimus, atsako už seniūnijos ūkinę ir finansinę veiklą.</w:t>
      </w:r>
    </w:p>
    <w:p w14:paraId="588A0FE5" w14:textId="004472C3" w:rsidR="004236A2" w:rsidRPr="00354A10" w:rsidRDefault="004236A2" w:rsidP="004236A2">
      <w:pPr>
        <w:tabs>
          <w:tab w:val="clear" w:pos="1293"/>
          <w:tab w:val="left" w:pos="1134"/>
        </w:tabs>
        <w:jc w:val="both"/>
        <w:rPr>
          <w:szCs w:val="24"/>
          <w:lang w:val="lt-LT"/>
        </w:rPr>
      </w:pPr>
      <w:r w:rsidRPr="00354A10">
        <w:rPr>
          <w:szCs w:val="24"/>
          <w:lang w:val="lt-LT"/>
        </w:rPr>
        <w:tab/>
        <w:t>12.10. Užtikrina, kad būtų laikomasi įstatymų, kitų teisės aktų ir šių nuostatų.</w:t>
      </w:r>
    </w:p>
    <w:p w14:paraId="4390B88E" w14:textId="77777777" w:rsidR="004236A2" w:rsidRPr="00354A10" w:rsidRDefault="004236A2" w:rsidP="004236A2">
      <w:pPr>
        <w:tabs>
          <w:tab w:val="clear" w:pos="1293"/>
          <w:tab w:val="left" w:pos="1134"/>
        </w:tabs>
        <w:jc w:val="both"/>
        <w:rPr>
          <w:szCs w:val="24"/>
          <w:lang w:val="lt-LT"/>
        </w:rPr>
      </w:pPr>
      <w:r w:rsidRPr="00354A10">
        <w:rPr>
          <w:szCs w:val="24"/>
          <w:lang w:val="lt-LT"/>
        </w:rPr>
        <w:tab/>
        <w:t>12.11. Organizuoja seniūnijos darbuotojų darbo saugą teisės aktų nustatyta tvarka.</w:t>
      </w:r>
    </w:p>
    <w:p w14:paraId="2204FCCD" w14:textId="77777777" w:rsidR="004236A2" w:rsidRPr="00354A10" w:rsidRDefault="004236A2" w:rsidP="004236A2">
      <w:pPr>
        <w:tabs>
          <w:tab w:val="clear" w:pos="1293"/>
          <w:tab w:val="left" w:pos="1134"/>
        </w:tabs>
        <w:jc w:val="both"/>
        <w:rPr>
          <w:szCs w:val="24"/>
          <w:lang w:val="lt-LT"/>
        </w:rPr>
      </w:pPr>
      <w:r w:rsidRPr="00354A10">
        <w:rPr>
          <w:szCs w:val="24"/>
          <w:lang w:val="lt-LT"/>
        </w:rPr>
        <w:tab/>
        <w:t>12.12. Išduoda seniūnijai priskirtos teritorijos gyventojams Gyvenamosios vietos deklaravimo įstatyme nustatytus, taip pat šeimos sudėtį ir kitokius faktinę padėtį patvirtinančius dokumentus, išskyrus atvejus, kai tai pagal teisės aktus turi būti patvirtinta kitais dokumentais.</w:t>
      </w:r>
    </w:p>
    <w:p w14:paraId="3462F673" w14:textId="77777777" w:rsidR="004236A2" w:rsidRPr="00354A10" w:rsidRDefault="004236A2" w:rsidP="004236A2">
      <w:pPr>
        <w:tabs>
          <w:tab w:val="clear" w:pos="1293"/>
          <w:tab w:val="left" w:pos="1134"/>
        </w:tabs>
        <w:jc w:val="both"/>
        <w:rPr>
          <w:szCs w:val="24"/>
          <w:lang w:val="lt-LT"/>
        </w:rPr>
      </w:pPr>
      <w:r w:rsidRPr="00354A10">
        <w:rPr>
          <w:szCs w:val="24"/>
          <w:lang w:val="lt-LT"/>
        </w:rPr>
        <w:tab/>
        <w:t>12.13. Išduoda leidimus laidoti seniūnijai priskirtose kapinėse.</w:t>
      </w:r>
    </w:p>
    <w:p w14:paraId="53957989" w14:textId="77777777" w:rsidR="004236A2" w:rsidRPr="00354A10" w:rsidRDefault="004236A2" w:rsidP="004236A2">
      <w:pPr>
        <w:tabs>
          <w:tab w:val="clear" w:pos="1293"/>
          <w:tab w:val="left" w:pos="1134"/>
        </w:tabs>
        <w:jc w:val="both"/>
        <w:rPr>
          <w:szCs w:val="24"/>
          <w:lang w:val="lt-LT"/>
        </w:rPr>
      </w:pPr>
      <w:r w:rsidRPr="00354A10">
        <w:rPr>
          <w:szCs w:val="24"/>
          <w:lang w:val="lt-LT"/>
        </w:rPr>
        <w:tab/>
        <w:t>12.14. Vykdo seniūnijai priskirtų kapinių priežiūrą.</w:t>
      </w:r>
    </w:p>
    <w:p w14:paraId="28645BDB" w14:textId="77777777" w:rsidR="004236A2" w:rsidRPr="00354A10" w:rsidRDefault="004236A2" w:rsidP="004236A2">
      <w:pPr>
        <w:tabs>
          <w:tab w:val="clear" w:pos="1293"/>
          <w:tab w:val="left" w:pos="1134"/>
        </w:tabs>
        <w:jc w:val="both"/>
        <w:rPr>
          <w:szCs w:val="24"/>
          <w:lang w:val="lt-LT"/>
        </w:rPr>
      </w:pPr>
      <w:r w:rsidRPr="00354A10">
        <w:rPr>
          <w:szCs w:val="24"/>
          <w:lang w:val="lt-LT"/>
        </w:rPr>
        <w:tab/>
        <w:t>12.15. Esant būtinybei (laidojant vienišus žmones), užtikrina ritualinių paslaugų teikimą seniūnijos teritorijoje.</w:t>
      </w:r>
    </w:p>
    <w:p w14:paraId="2D24A74B" w14:textId="77777777" w:rsidR="004236A2" w:rsidRPr="00354A10" w:rsidRDefault="004236A2" w:rsidP="004236A2">
      <w:pPr>
        <w:tabs>
          <w:tab w:val="clear" w:pos="1293"/>
          <w:tab w:val="left" w:pos="1134"/>
        </w:tabs>
        <w:jc w:val="both"/>
        <w:rPr>
          <w:szCs w:val="24"/>
          <w:lang w:val="lt-LT"/>
        </w:rPr>
      </w:pPr>
      <w:r w:rsidRPr="00354A10">
        <w:rPr>
          <w:szCs w:val="24"/>
          <w:lang w:val="lt-LT"/>
        </w:rPr>
        <w:tab/>
        <w:t>12.16. Kartu su policija dalyvauja užtikrinant viešąją tvarką ir rimtį seniūnijos teritorijoje.</w:t>
      </w:r>
    </w:p>
    <w:p w14:paraId="7232ADB4" w14:textId="77777777" w:rsidR="004236A2" w:rsidRPr="00354A10" w:rsidRDefault="004236A2" w:rsidP="004236A2">
      <w:pPr>
        <w:tabs>
          <w:tab w:val="clear" w:pos="1293"/>
          <w:tab w:val="left" w:pos="1134"/>
        </w:tabs>
        <w:jc w:val="both"/>
        <w:rPr>
          <w:szCs w:val="24"/>
          <w:lang w:val="lt-LT"/>
        </w:rPr>
      </w:pPr>
      <w:r w:rsidRPr="00354A10">
        <w:rPr>
          <w:szCs w:val="24"/>
          <w:lang w:val="lt-LT"/>
        </w:rPr>
        <w:tab/>
        <w:t>12.17. Teikia prašymus Ignalinos rajono saugaus eismo komisijai dėl teisės įrengti, keisti arba panaikinti kelio ženklus gyvenamųjų vietovių gatvėse ir vietinės reikšmės keliuose suteikimo.</w:t>
      </w:r>
    </w:p>
    <w:p w14:paraId="1D3EBAD8" w14:textId="77777777" w:rsidR="004236A2" w:rsidRPr="00354A10" w:rsidRDefault="004236A2" w:rsidP="004236A2">
      <w:pPr>
        <w:tabs>
          <w:tab w:val="clear" w:pos="1293"/>
          <w:tab w:val="left" w:pos="1134"/>
        </w:tabs>
        <w:jc w:val="both"/>
        <w:rPr>
          <w:szCs w:val="24"/>
          <w:lang w:val="lt-LT"/>
        </w:rPr>
      </w:pPr>
      <w:r w:rsidRPr="00354A10">
        <w:rPr>
          <w:szCs w:val="24"/>
          <w:lang w:val="lt-LT"/>
        </w:rPr>
        <w:tab/>
        <w:t>12.18. Teikia savivaldybės administracijos direktoriui pasiūlymus dėl savivaldybės saugomų teritorijų ir kraštovaizdžio objektų priežiūros.</w:t>
      </w:r>
    </w:p>
    <w:p w14:paraId="0A92AC0A" w14:textId="77777777" w:rsidR="004236A2" w:rsidRPr="00354A10" w:rsidRDefault="004236A2" w:rsidP="004236A2">
      <w:pPr>
        <w:tabs>
          <w:tab w:val="clear" w:pos="1293"/>
          <w:tab w:val="left" w:pos="1134"/>
        </w:tabs>
        <w:jc w:val="both"/>
        <w:rPr>
          <w:szCs w:val="24"/>
          <w:lang w:val="lt-LT"/>
        </w:rPr>
      </w:pPr>
      <w:r w:rsidRPr="00354A10">
        <w:rPr>
          <w:szCs w:val="24"/>
          <w:lang w:val="lt-LT"/>
        </w:rPr>
        <w:tab/>
        <w:t>12.19. Kontroliuoja, ar teikiant viešąsias paslaugas laikomasi teisės aktuose bei sutartyse nustatytų reikalavimų, nagrinėja gyventojų prašymus ir skundus dėl viešųjų paslaugų teikimo ir šiais klausimais pagal savo kompetenciją priima sprendimus. Savivaldybės administracijai bei kitiems viešųjų paslaugų teikimą administruojantiems subjektams teikia pasiūlymus dėl viešųjų paslaugų teikimo gerinimo.</w:t>
      </w:r>
    </w:p>
    <w:p w14:paraId="37DEBE9F" w14:textId="77777777" w:rsidR="004236A2" w:rsidRPr="00354A10" w:rsidRDefault="004236A2" w:rsidP="004236A2">
      <w:pPr>
        <w:tabs>
          <w:tab w:val="clear" w:pos="1293"/>
          <w:tab w:val="left" w:pos="1134"/>
        </w:tabs>
        <w:jc w:val="both"/>
        <w:rPr>
          <w:szCs w:val="24"/>
          <w:lang w:val="lt-LT"/>
        </w:rPr>
      </w:pPr>
      <w:r w:rsidRPr="00354A10">
        <w:rPr>
          <w:szCs w:val="24"/>
          <w:lang w:val="lt-LT"/>
        </w:rPr>
        <w:tab/>
        <w:t>12.20. Pagal savo kompetenciją nustatyta tvarka prižiūri prekybą viešosiose vietose.</w:t>
      </w:r>
    </w:p>
    <w:p w14:paraId="77439C12" w14:textId="77777777" w:rsidR="004236A2" w:rsidRPr="00354A10" w:rsidRDefault="004236A2" w:rsidP="004236A2">
      <w:pPr>
        <w:tabs>
          <w:tab w:val="clear" w:pos="1293"/>
          <w:tab w:val="left" w:pos="1134"/>
        </w:tabs>
        <w:jc w:val="both"/>
        <w:rPr>
          <w:szCs w:val="24"/>
          <w:lang w:val="lt-LT"/>
        </w:rPr>
      </w:pPr>
      <w:r w:rsidRPr="00354A10">
        <w:rPr>
          <w:szCs w:val="24"/>
          <w:lang w:val="lt-LT"/>
        </w:rPr>
        <w:tab/>
        <w:t>12.21. Informuoja savivaldybės administraciją apie seniūnijos teritorijoje atsiradusį bešeimininkį turtą.</w:t>
      </w:r>
    </w:p>
    <w:p w14:paraId="77C75539" w14:textId="77777777" w:rsidR="004236A2" w:rsidRPr="00354A10" w:rsidRDefault="004236A2" w:rsidP="004236A2">
      <w:pPr>
        <w:tabs>
          <w:tab w:val="clear" w:pos="1293"/>
          <w:tab w:val="left" w:pos="1134"/>
        </w:tabs>
        <w:jc w:val="both"/>
        <w:rPr>
          <w:szCs w:val="24"/>
          <w:lang w:val="lt-LT"/>
        </w:rPr>
      </w:pPr>
      <w:r w:rsidRPr="00354A10">
        <w:rPr>
          <w:szCs w:val="24"/>
          <w:lang w:val="lt-LT"/>
        </w:rPr>
        <w:tab/>
        <w:t>12.22. Dalyvauja vykdant viešuosius pirkimus.</w:t>
      </w:r>
    </w:p>
    <w:p w14:paraId="351D611F" w14:textId="77777777" w:rsidR="004236A2" w:rsidRPr="00354A10" w:rsidRDefault="004236A2" w:rsidP="004236A2">
      <w:pPr>
        <w:tabs>
          <w:tab w:val="clear" w:pos="1293"/>
          <w:tab w:val="left" w:pos="1134"/>
        </w:tabs>
        <w:jc w:val="both"/>
        <w:rPr>
          <w:szCs w:val="24"/>
          <w:lang w:val="lt-LT"/>
        </w:rPr>
      </w:pPr>
      <w:r w:rsidRPr="00354A10">
        <w:rPr>
          <w:szCs w:val="24"/>
          <w:lang w:val="lt-LT"/>
        </w:rPr>
        <w:tab/>
        <w:t>12.23. Inicijuoja viešuosius pirkimus prekėms, darbams ir paslaugoms pirkti.</w:t>
      </w:r>
    </w:p>
    <w:p w14:paraId="4323AE04" w14:textId="77777777" w:rsidR="004236A2" w:rsidRPr="00354A10" w:rsidRDefault="004236A2" w:rsidP="004236A2">
      <w:pPr>
        <w:tabs>
          <w:tab w:val="clear" w:pos="1293"/>
          <w:tab w:val="left" w:pos="1134"/>
        </w:tabs>
        <w:jc w:val="both"/>
        <w:rPr>
          <w:szCs w:val="24"/>
          <w:lang w:val="lt-LT"/>
        </w:rPr>
      </w:pPr>
      <w:r w:rsidRPr="00354A10">
        <w:rPr>
          <w:szCs w:val="24"/>
          <w:lang w:val="lt-LT"/>
        </w:rPr>
        <w:tab/>
        <w:t>12.24. Rengia technines užduotis ir kvalifikacijos reikalavimus rangovams ir tiekėjams parinkti, teikia dokumentus savivaldybės administracijos direktoriui.</w:t>
      </w:r>
    </w:p>
    <w:p w14:paraId="4AD79B6E" w14:textId="5D517C41" w:rsidR="004236A2" w:rsidRPr="00354A10" w:rsidRDefault="004236A2" w:rsidP="004236A2">
      <w:pPr>
        <w:tabs>
          <w:tab w:val="clear" w:pos="1293"/>
          <w:tab w:val="left" w:pos="1134"/>
        </w:tabs>
        <w:jc w:val="both"/>
        <w:rPr>
          <w:szCs w:val="24"/>
          <w:lang w:val="lt-LT"/>
        </w:rPr>
      </w:pPr>
      <w:r w:rsidRPr="00354A10">
        <w:rPr>
          <w:szCs w:val="24"/>
          <w:lang w:val="lt-LT"/>
        </w:rPr>
        <w:tab/>
        <w:t>12.25. Pasirašo atliktų darbų, paslaugų ir pristatytų prekių priėmimo–perdavimo aktus, patvirtinant atliktų darbų paslaugų bei pristatytų prekių apimtis ir kokybę.</w:t>
      </w:r>
    </w:p>
    <w:p w14:paraId="4C72ABD8" w14:textId="77777777" w:rsidR="004236A2" w:rsidRPr="00354A10" w:rsidRDefault="004236A2" w:rsidP="004236A2">
      <w:pPr>
        <w:tabs>
          <w:tab w:val="clear" w:pos="1293"/>
          <w:tab w:val="left" w:pos="1134"/>
        </w:tabs>
        <w:jc w:val="both"/>
        <w:rPr>
          <w:szCs w:val="24"/>
          <w:lang w:val="lt-LT"/>
        </w:rPr>
      </w:pPr>
      <w:r w:rsidRPr="00354A10">
        <w:rPr>
          <w:szCs w:val="24"/>
          <w:lang w:val="lt-LT"/>
        </w:rPr>
        <w:tab/>
        <w:t>12.26. Organizuoja seniūnijos teritorijoje esančių užterštų teritorijų priežiūrą.</w:t>
      </w:r>
    </w:p>
    <w:p w14:paraId="663751FC" w14:textId="77777777" w:rsidR="004236A2" w:rsidRPr="00354A10" w:rsidRDefault="004236A2" w:rsidP="004236A2">
      <w:pPr>
        <w:tabs>
          <w:tab w:val="clear" w:pos="1293"/>
          <w:tab w:val="left" w:pos="1134"/>
        </w:tabs>
        <w:jc w:val="both"/>
        <w:rPr>
          <w:szCs w:val="24"/>
          <w:lang w:val="lt-LT"/>
        </w:rPr>
      </w:pPr>
      <w:r w:rsidRPr="00354A10">
        <w:rPr>
          <w:szCs w:val="24"/>
          <w:lang w:val="lt-LT"/>
        </w:rPr>
        <w:tab/>
        <w:t>12.27. Teisės aktų nustatyta tvarka išduoda leidimus (sutikimus) žemės darbams seniūnijos teritorijoje atlikti.</w:t>
      </w:r>
    </w:p>
    <w:p w14:paraId="73512C8D" w14:textId="77777777" w:rsidR="004236A2" w:rsidRPr="00354A10" w:rsidRDefault="004236A2" w:rsidP="004236A2">
      <w:pPr>
        <w:tabs>
          <w:tab w:val="clear" w:pos="1293"/>
          <w:tab w:val="left" w:pos="1134"/>
        </w:tabs>
        <w:jc w:val="both"/>
        <w:rPr>
          <w:szCs w:val="24"/>
          <w:lang w:val="lt-LT"/>
        </w:rPr>
      </w:pPr>
      <w:r w:rsidRPr="00354A10">
        <w:rPr>
          <w:szCs w:val="24"/>
          <w:lang w:val="lt-LT"/>
        </w:rPr>
        <w:tab/>
        <w:t>12.28. Bendradarbiauja su seniūnijos teritorijoje esančiomis bendruomenėmis, padeda bendruomenių atstovams rengiant ir įgyvendinant įvairius projektus, bendrauja su kraštiečiais organizuojant susitikimus ir kitus renginius, taip pat su kitomis seniūnijos teritorijoje veikiančiomis nevyriausybinėmis organizacijomis.</w:t>
      </w:r>
    </w:p>
    <w:p w14:paraId="0C270EAB" w14:textId="77777777" w:rsidR="004236A2" w:rsidRPr="00354A10" w:rsidRDefault="004236A2" w:rsidP="004236A2">
      <w:pPr>
        <w:tabs>
          <w:tab w:val="clear" w:pos="1293"/>
          <w:tab w:val="left" w:pos="1134"/>
        </w:tabs>
        <w:jc w:val="both"/>
        <w:rPr>
          <w:szCs w:val="24"/>
          <w:lang w:val="lt-LT"/>
        </w:rPr>
      </w:pPr>
      <w:r w:rsidRPr="00354A10">
        <w:rPr>
          <w:szCs w:val="24"/>
          <w:lang w:val="lt-LT"/>
        </w:rPr>
        <w:tab/>
        <w:t>12.29. Informuoja atitinkamas tarnybas apie poreikį gaudyti beglobius gyvūnus seniūnijos teritorijoje.</w:t>
      </w:r>
    </w:p>
    <w:p w14:paraId="516A69E5" w14:textId="77777777" w:rsidR="004236A2" w:rsidRPr="00354A10" w:rsidRDefault="004236A2" w:rsidP="004236A2">
      <w:pPr>
        <w:tabs>
          <w:tab w:val="clear" w:pos="1293"/>
          <w:tab w:val="left" w:pos="1134"/>
        </w:tabs>
        <w:jc w:val="both"/>
        <w:rPr>
          <w:szCs w:val="24"/>
          <w:lang w:val="lt-LT"/>
        </w:rPr>
      </w:pPr>
      <w:r w:rsidRPr="00354A10">
        <w:rPr>
          <w:szCs w:val="24"/>
          <w:lang w:val="lt-LT"/>
        </w:rPr>
        <w:tab/>
        <w:t>12.30. Dalyvauja organizuojant civilinę saugą teisės aktų nustatyta tvarka.</w:t>
      </w:r>
    </w:p>
    <w:p w14:paraId="7A6D63BC" w14:textId="77777777" w:rsidR="004236A2" w:rsidRPr="00354A10" w:rsidRDefault="004236A2" w:rsidP="004236A2">
      <w:pPr>
        <w:tabs>
          <w:tab w:val="clear" w:pos="1293"/>
          <w:tab w:val="left" w:pos="1134"/>
        </w:tabs>
        <w:jc w:val="both"/>
        <w:rPr>
          <w:szCs w:val="24"/>
          <w:lang w:val="lt-LT"/>
        </w:rPr>
      </w:pPr>
      <w:r w:rsidRPr="00354A10">
        <w:rPr>
          <w:szCs w:val="24"/>
          <w:lang w:val="lt-LT"/>
        </w:rPr>
        <w:tab/>
        <w:t>12.31. Užtikrina racionalų ir taupų seniūnijos lėšų bei seniūnijai priskirto turto naudojimą, informuoja savivaldybės administracijos direktorių apie aplinkybes, gresiančias jo saugumui, inicijuoja nereikalingo (netinkamo naudoti) turto nurašymą ir realizavimą.</w:t>
      </w:r>
    </w:p>
    <w:p w14:paraId="51981291" w14:textId="77777777" w:rsidR="004236A2" w:rsidRPr="00354A10" w:rsidRDefault="004236A2" w:rsidP="004236A2">
      <w:pPr>
        <w:tabs>
          <w:tab w:val="clear" w:pos="1293"/>
          <w:tab w:val="left" w:pos="1134"/>
        </w:tabs>
        <w:jc w:val="both"/>
        <w:rPr>
          <w:szCs w:val="24"/>
          <w:lang w:val="lt-LT"/>
        </w:rPr>
      </w:pPr>
      <w:r w:rsidRPr="00354A10">
        <w:rPr>
          <w:szCs w:val="24"/>
          <w:lang w:val="lt-LT"/>
        </w:rPr>
        <w:tab/>
        <w:t>12.32. Organizuoja seniūnaičių rinkimus teisės aktų nustatyta tvarka.</w:t>
      </w:r>
    </w:p>
    <w:p w14:paraId="520D1479" w14:textId="77777777" w:rsidR="004236A2" w:rsidRPr="00354A10" w:rsidRDefault="004236A2" w:rsidP="004236A2">
      <w:pPr>
        <w:tabs>
          <w:tab w:val="clear" w:pos="1293"/>
          <w:tab w:val="left" w:pos="1134"/>
        </w:tabs>
        <w:jc w:val="both"/>
        <w:rPr>
          <w:szCs w:val="24"/>
          <w:lang w:val="lt-LT"/>
        </w:rPr>
      </w:pPr>
      <w:r w:rsidRPr="00354A10">
        <w:rPr>
          <w:szCs w:val="24"/>
          <w:lang w:val="lt-LT"/>
        </w:rPr>
        <w:tab/>
        <w:t>12.33. Prižiūri ir nurodo darbų apimtis pagal savivaldybės užimtumo programą seniūnijos teritorijoje dirbantiems asmenims.</w:t>
      </w:r>
    </w:p>
    <w:p w14:paraId="5AD750F4" w14:textId="77777777" w:rsidR="004236A2" w:rsidRPr="00354A10" w:rsidRDefault="004236A2" w:rsidP="004236A2">
      <w:pPr>
        <w:tabs>
          <w:tab w:val="clear" w:pos="1293"/>
          <w:tab w:val="left" w:pos="1134"/>
        </w:tabs>
        <w:jc w:val="both"/>
        <w:rPr>
          <w:szCs w:val="24"/>
          <w:lang w:val="lt-LT"/>
        </w:rPr>
      </w:pPr>
      <w:r w:rsidRPr="00354A10">
        <w:rPr>
          <w:szCs w:val="24"/>
          <w:lang w:val="lt-LT"/>
        </w:rPr>
        <w:tab/>
        <w:t>12.34. Nustatyta tvarka nagrinėja gaunamus fizinių ir juridinių asmenų prašymus, skundus, pasiūlymus, raštus visais savo kompetencijos klausimais, užtikrina jų nagrinėjimą, laiku rengia atsakymus į juos.</w:t>
      </w:r>
    </w:p>
    <w:p w14:paraId="1149892B" w14:textId="77777777" w:rsidR="004236A2" w:rsidRPr="00354A10" w:rsidRDefault="004236A2" w:rsidP="004236A2">
      <w:pPr>
        <w:tabs>
          <w:tab w:val="clear" w:pos="1293"/>
          <w:tab w:val="left" w:pos="1134"/>
        </w:tabs>
        <w:jc w:val="both"/>
        <w:rPr>
          <w:szCs w:val="24"/>
          <w:lang w:val="lt-LT"/>
        </w:rPr>
      </w:pPr>
      <w:r w:rsidRPr="00354A10">
        <w:rPr>
          <w:szCs w:val="24"/>
          <w:lang w:val="lt-LT"/>
        </w:rPr>
        <w:tab/>
        <w:t>12.35. Pasirašo seniūnijoje parengtus dokumentus (ataskaitas, informacijas ir kt.).</w:t>
      </w:r>
    </w:p>
    <w:p w14:paraId="4D1FF902" w14:textId="77777777" w:rsidR="004236A2" w:rsidRPr="00354A10" w:rsidRDefault="004236A2" w:rsidP="004236A2">
      <w:pPr>
        <w:tabs>
          <w:tab w:val="clear" w:pos="1293"/>
          <w:tab w:val="left" w:pos="1134"/>
        </w:tabs>
        <w:jc w:val="both"/>
        <w:rPr>
          <w:szCs w:val="24"/>
          <w:lang w:val="lt-LT"/>
        </w:rPr>
      </w:pPr>
      <w:r w:rsidRPr="00354A10">
        <w:rPr>
          <w:szCs w:val="24"/>
          <w:lang w:val="lt-LT"/>
        </w:rPr>
        <w:tab/>
        <w:t>12.36. Užtikrina seniūnijoje tvarkomų asmens duomenų apsaugą teisės aktų nustatyta tvarka.</w:t>
      </w:r>
    </w:p>
    <w:p w14:paraId="5EA09904" w14:textId="77777777" w:rsidR="004236A2" w:rsidRPr="00354A10" w:rsidRDefault="004236A2" w:rsidP="004236A2">
      <w:pPr>
        <w:tabs>
          <w:tab w:val="clear" w:pos="1293"/>
          <w:tab w:val="left" w:pos="1134"/>
        </w:tabs>
        <w:jc w:val="both"/>
        <w:rPr>
          <w:szCs w:val="24"/>
          <w:lang w:val="lt-LT"/>
        </w:rPr>
      </w:pPr>
      <w:r w:rsidRPr="00354A10">
        <w:rPr>
          <w:szCs w:val="24"/>
          <w:lang w:val="lt-LT"/>
        </w:rPr>
        <w:tab/>
        <w:t>12.37.</w:t>
      </w:r>
      <w:r w:rsidRPr="00354A10">
        <w:rPr>
          <w:color w:val="000000"/>
          <w:szCs w:val="24"/>
          <w:lang w:val="lt-LT"/>
        </w:rPr>
        <w:t xml:space="preserve"> Vykdo kitas teisės aktuose seniūnui ar seniūnijai priskirtas funkcijas.</w:t>
      </w:r>
    </w:p>
    <w:p w14:paraId="759DAE70" w14:textId="77777777" w:rsidR="004236A2" w:rsidRPr="00354A10" w:rsidRDefault="004236A2" w:rsidP="004236A2">
      <w:pPr>
        <w:pStyle w:val="Antrat1"/>
        <w:tabs>
          <w:tab w:val="left" w:pos="1293"/>
        </w:tabs>
        <w:rPr>
          <w:szCs w:val="24"/>
        </w:rPr>
      </w:pPr>
    </w:p>
    <w:p w14:paraId="3D39E68A" w14:textId="77777777" w:rsidR="004236A2" w:rsidRPr="00354A10" w:rsidRDefault="004236A2" w:rsidP="004236A2">
      <w:pPr>
        <w:pStyle w:val="Antrat1"/>
        <w:tabs>
          <w:tab w:val="left" w:pos="1293"/>
        </w:tabs>
        <w:rPr>
          <w:szCs w:val="24"/>
        </w:rPr>
      </w:pPr>
      <w:r w:rsidRPr="00354A10">
        <w:rPr>
          <w:szCs w:val="24"/>
        </w:rPr>
        <w:t>III SKYRIUS</w:t>
      </w:r>
    </w:p>
    <w:p w14:paraId="714E0CAE" w14:textId="77777777" w:rsidR="004236A2" w:rsidRPr="00354A10" w:rsidRDefault="004236A2" w:rsidP="004236A2">
      <w:pPr>
        <w:pStyle w:val="Antrat5"/>
        <w:rPr>
          <w:rFonts w:ascii="Times New Roman" w:hAnsi="Times New Roman"/>
        </w:rPr>
      </w:pPr>
      <w:r w:rsidRPr="00354A10">
        <w:rPr>
          <w:rFonts w:ascii="Times New Roman" w:hAnsi="Times New Roman"/>
        </w:rPr>
        <w:t>SENIŪNIJOS STRUKTŪRA IR DARBO ORGANIZAVIMAS</w:t>
      </w:r>
    </w:p>
    <w:p w14:paraId="5A49532A" w14:textId="77777777" w:rsidR="004236A2" w:rsidRPr="00354A10" w:rsidRDefault="004236A2" w:rsidP="004236A2">
      <w:pPr>
        <w:rPr>
          <w:szCs w:val="24"/>
          <w:lang w:val="lt-LT"/>
        </w:rPr>
      </w:pPr>
    </w:p>
    <w:p w14:paraId="4A085816" w14:textId="77777777" w:rsidR="004236A2" w:rsidRPr="00354A10" w:rsidRDefault="004236A2" w:rsidP="004236A2">
      <w:pPr>
        <w:pStyle w:val="Pagrindiniotekstotrauka"/>
        <w:ind w:firstLine="1134"/>
        <w:rPr>
          <w:szCs w:val="24"/>
        </w:rPr>
      </w:pPr>
      <w:r w:rsidRPr="00354A10">
        <w:rPr>
          <w:szCs w:val="24"/>
        </w:rPr>
        <w:t>13. Seniūnas yra seniūnijos vadovas, seniūnijai skirtų asignavimų valdytojas. Seniūnas  yra karjeros valstybės tarnautojas. Jį konkurso būdu į pareigas priima ir iš jų atleidžia savivaldybės administracijos direktorius vadovaudamasis Lietuvos Respublikos vietos savivaldos ir Lietuvos Respublikos valstybės tarnybos įstatymų nustatyta tvarka.</w:t>
      </w:r>
    </w:p>
    <w:p w14:paraId="3D281810" w14:textId="77777777" w:rsidR="004236A2" w:rsidRPr="00354A10" w:rsidRDefault="004236A2" w:rsidP="004236A2">
      <w:pPr>
        <w:pStyle w:val="Pagrindiniotekstotrauka"/>
        <w:ind w:firstLine="1134"/>
        <w:rPr>
          <w:szCs w:val="24"/>
        </w:rPr>
      </w:pPr>
      <w:r w:rsidRPr="00354A10">
        <w:rPr>
          <w:szCs w:val="24"/>
        </w:rPr>
        <w:t>14. Seniūno sprendimai įforminami įsakymais.</w:t>
      </w:r>
    </w:p>
    <w:p w14:paraId="462FF002" w14:textId="77777777" w:rsidR="004236A2" w:rsidRPr="00354A10" w:rsidRDefault="004236A2" w:rsidP="004236A2">
      <w:pPr>
        <w:tabs>
          <w:tab w:val="clear" w:pos="1293"/>
          <w:tab w:val="left" w:pos="1134"/>
        </w:tabs>
        <w:jc w:val="both"/>
        <w:rPr>
          <w:szCs w:val="24"/>
          <w:lang w:val="lt-LT"/>
        </w:rPr>
      </w:pPr>
      <w:r w:rsidRPr="00354A10">
        <w:rPr>
          <w:szCs w:val="24"/>
          <w:lang w:val="lt-LT"/>
        </w:rPr>
        <w:tab/>
        <w:t>15. Seniūnas turi herbinius antspaudus su valstybės herbu ir su gyvenamosios vietovės, kurioje yra seniūnijos buveinė, ar savivaldybės herbu ir šiuos herbinius antspaudus naudoja teisės aktų nustatyta tvarka.</w:t>
      </w:r>
    </w:p>
    <w:p w14:paraId="38176088" w14:textId="77777777" w:rsidR="004236A2" w:rsidRPr="00354A10" w:rsidRDefault="004236A2" w:rsidP="004236A2">
      <w:pPr>
        <w:pStyle w:val="Pagrindiniotekstotrauka"/>
        <w:ind w:firstLine="1134"/>
        <w:rPr>
          <w:szCs w:val="24"/>
        </w:rPr>
      </w:pPr>
      <w:r w:rsidRPr="00354A10">
        <w:rPr>
          <w:szCs w:val="24"/>
        </w:rPr>
        <w:t>16. Seniūnijos darbuotojai yra karjeros valstybės tarnautojai ir darbuotojai, dirbantys pagal darbo sutartis, kuriuos į pareigas priima ir iš jų atleidžia savivaldybės administracijos direktorius.</w:t>
      </w:r>
    </w:p>
    <w:p w14:paraId="73DF1925" w14:textId="77777777" w:rsidR="004236A2" w:rsidRPr="00354A10" w:rsidRDefault="004236A2" w:rsidP="004236A2">
      <w:pPr>
        <w:ind w:firstLine="1134"/>
        <w:jc w:val="both"/>
        <w:rPr>
          <w:szCs w:val="24"/>
          <w:lang w:val="lt-LT"/>
        </w:rPr>
      </w:pPr>
      <w:r w:rsidRPr="00354A10">
        <w:rPr>
          <w:szCs w:val="24"/>
          <w:lang w:val="lt-LT"/>
        </w:rPr>
        <w:t>17. Seniūno, seniūnijos darbuotojų, dirbančių pagal darbo sutartis, ir seniūnijos valstybės tarnautojų funkcijas, pavaldumą reglamentuoja savivaldybės administracijos direktoriaus patvirtinti pareigybių aprašymai.</w:t>
      </w:r>
    </w:p>
    <w:p w14:paraId="50D4952E" w14:textId="77777777" w:rsidR="004236A2" w:rsidRPr="00354A10" w:rsidRDefault="004236A2" w:rsidP="004236A2">
      <w:pPr>
        <w:ind w:firstLine="1134"/>
        <w:jc w:val="both"/>
        <w:rPr>
          <w:szCs w:val="24"/>
          <w:lang w:val="lt-LT"/>
        </w:rPr>
      </w:pPr>
      <w:r w:rsidRPr="00354A10">
        <w:rPr>
          <w:szCs w:val="24"/>
          <w:lang w:val="lt-LT"/>
        </w:rPr>
        <w:t>18. Seniūnui, seniūnijos valstybės tarnautojams ir darbuotojams, dirbantiems pagal darbo sutartis, kasmetines atostogas suteikia savivaldybės administracijos direktorius.</w:t>
      </w:r>
    </w:p>
    <w:p w14:paraId="066BDF8E" w14:textId="77777777" w:rsidR="004236A2" w:rsidRPr="00354A10" w:rsidRDefault="004236A2" w:rsidP="004236A2">
      <w:pPr>
        <w:ind w:firstLine="1134"/>
        <w:jc w:val="both"/>
        <w:rPr>
          <w:szCs w:val="24"/>
          <w:lang w:val="lt-LT"/>
        </w:rPr>
      </w:pPr>
      <w:r w:rsidRPr="00354A10">
        <w:rPr>
          <w:szCs w:val="24"/>
          <w:lang w:val="lt-LT"/>
        </w:rPr>
        <w:t>19. Seniūno funkcijas jo atostogų, komandiruočių, ligos ar kitais atvejais  jam negalint eiti pareigų vykdo seniūnijos specialistas (valstybės tarnautojas).</w:t>
      </w:r>
    </w:p>
    <w:p w14:paraId="736BF5E4" w14:textId="62615D47" w:rsidR="004236A2" w:rsidRPr="00354A10" w:rsidRDefault="004236A2" w:rsidP="004236A2">
      <w:pPr>
        <w:ind w:firstLine="1134"/>
        <w:jc w:val="both"/>
        <w:rPr>
          <w:szCs w:val="24"/>
          <w:lang w:val="lt-LT"/>
        </w:rPr>
      </w:pPr>
      <w:r w:rsidRPr="00354A10">
        <w:rPr>
          <w:szCs w:val="24"/>
          <w:lang w:val="lt-LT"/>
        </w:rPr>
        <w:t xml:space="preserve">20. Gyventojų pasiūlymai, pareiškimai </w:t>
      </w:r>
      <w:r w:rsidR="00823DAF">
        <w:rPr>
          <w:szCs w:val="24"/>
          <w:lang w:val="lt-LT"/>
        </w:rPr>
        <w:t>ir</w:t>
      </w:r>
      <w:r w:rsidRPr="00354A10">
        <w:rPr>
          <w:szCs w:val="24"/>
          <w:lang w:val="lt-LT"/>
        </w:rPr>
        <w:t xml:space="preserve"> skundai nagrinėjami Lietuvos Respublikos teisės aktų nustatyta tvarka.</w:t>
      </w:r>
    </w:p>
    <w:p w14:paraId="0FC52B96" w14:textId="77777777" w:rsidR="004236A2" w:rsidRPr="00354A10" w:rsidRDefault="004236A2" w:rsidP="004236A2">
      <w:pPr>
        <w:ind w:firstLine="1134"/>
        <w:jc w:val="both"/>
        <w:rPr>
          <w:szCs w:val="24"/>
          <w:lang w:val="lt-LT"/>
        </w:rPr>
      </w:pPr>
      <w:r w:rsidRPr="00354A10">
        <w:rPr>
          <w:szCs w:val="24"/>
          <w:lang w:val="lt-LT"/>
        </w:rPr>
        <w:t>21. Savivaldybės tarybos sprendimų, savivaldybės mero potvarkių ir savivaldybės administracijos direktoriaus įsakymų bei kitų seniūnijos kompetencijai priskirtų klausimų sprendimui seniūnas pagal poreikį organizuoja seniūnijos darbuotojų pasitarimus, kurie gali būti protokoluojami.</w:t>
      </w:r>
    </w:p>
    <w:p w14:paraId="1A25C16E" w14:textId="77777777" w:rsidR="004236A2" w:rsidRPr="00354A10" w:rsidRDefault="004236A2" w:rsidP="004236A2">
      <w:pPr>
        <w:shd w:val="clear" w:color="auto" w:fill="FFFFFF"/>
        <w:ind w:firstLine="1134"/>
        <w:jc w:val="both"/>
        <w:rPr>
          <w:color w:val="000000"/>
          <w:szCs w:val="24"/>
          <w:lang w:val="lt-LT" w:eastAsia="lt-LT"/>
        </w:rPr>
      </w:pPr>
      <w:r w:rsidRPr="00354A10">
        <w:rPr>
          <w:szCs w:val="24"/>
          <w:lang w:val="lt-LT"/>
        </w:rPr>
        <w:t xml:space="preserve">22. </w:t>
      </w:r>
      <w:r w:rsidRPr="00354A10">
        <w:rPr>
          <w:color w:val="000000"/>
          <w:szCs w:val="24"/>
          <w:lang w:val="lt-LT" w:eastAsia="lt-LT"/>
        </w:rPr>
        <w:t>Seniūnas tiesiogiai pavaldus ir atskaitingas savivaldybės administracijos direktoriui.</w:t>
      </w:r>
      <w:r w:rsidRPr="00354A10">
        <w:rPr>
          <w:color w:val="000000"/>
          <w:szCs w:val="24"/>
          <w:shd w:val="clear" w:color="auto" w:fill="FFFFFF"/>
          <w:lang w:val="lt-LT"/>
        </w:rPr>
        <w:t xml:space="preserve"> </w:t>
      </w:r>
      <w:r w:rsidRPr="00354A10">
        <w:rPr>
          <w:color w:val="000000"/>
          <w:szCs w:val="24"/>
          <w:lang w:val="lt-LT"/>
        </w:rPr>
        <w:t>Seniūnui tiesiogiai pavaldūs ir atskaitingi seniūnijos valstybės tarnautojai ir darbuotojai, dirbantys pagal darbo sutartis.</w:t>
      </w:r>
    </w:p>
    <w:p w14:paraId="357A6BAF" w14:textId="77777777" w:rsidR="004236A2" w:rsidRPr="00354A10" w:rsidRDefault="004236A2" w:rsidP="004236A2">
      <w:pPr>
        <w:jc w:val="center"/>
        <w:rPr>
          <w:szCs w:val="24"/>
          <w:lang w:val="lt-LT"/>
        </w:rPr>
      </w:pPr>
    </w:p>
    <w:p w14:paraId="3481E06E" w14:textId="77777777" w:rsidR="004236A2" w:rsidRPr="00354A10" w:rsidRDefault="004236A2" w:rsidP="004236A2">
      <w:pPr>
        <w:pStyle w:val="Antrat1"/>
        <w:tabs>
          <w:tab w:val="left" w:pos="1293"/>
        </w:tabs>
        <w:rPr>
          <w:szCs w:val="24"/>
        </w:rPr>
      </w:pPr>
      <w:r w:rsidRPr="00354A10">
        <w:rPr>
          <w:szCs w:val="24"/>
        </w:rPr>
        <w:t>IV SKYRIUS</w:t>
      </w:r>
    </w:p>
    <w:p w14:paraId="758BBD37" w14:textId="77777777" w:rsidR="004236A2" w:rsidRPr="00354A10" w:rsidRDefault="004236A2" w:rsidP="004236A2">
      <w:pPr>
        <w:pStyle w:val="Antrat1"/>
        <w:tabs>
          <w:tab w:val="left" w:pos="1293"/>
        </w:tabs>
        <w:rPr>
          <w:szCs w:val="24"/>
        </w:rPr>
      </w:pPr>
      <w:r w:rsidRPr="00354A10">
        <w:rPr>
          <w:szCs w:val="24"/>
        </w:rPr>
        <w:t>SENIŪNIJOS TEISĖS, PAREIGOS IR ATSAKOMYBĖ</w:t>
      </w:r>
    </w:p>
    <w:p w14:paraId="0CE6DE58" w14:textId="77777777" w:rsidR="004236A2" w:rsidRPr="00354A10" w:rsidRDefault="004236A2" w:rsidP="004236A2">
      <w:pPr>
        <w:jc w:val="center"/>
        <w:rPr>
          <w:b/>
          <w:szCs w:val="24"/>
          <w:lang w:val="lt-LT"/>
        </w:rPr>
      </w:pPr>
    </w:p>
    <w:p w14:paraId="0FEC9716" w14:textId="77777777" w:rsidR="004236A2" w:rsidRPr="00354A10" w:rsidRDefault="004236A2" w:rsidP="004236A2">
      <w:pPr>
        <w:tabs>
          <w:tab w:val="clear" w:pos="1293"/>
          <w:tab w:val="left" w:pos="1134"/>
        </w:tabs>
        <w:jc w:val="both"/>
        <w:rPr>
          <w:szCs w:val="24"/>
          <w:lang w:val="lt-LT"/>
        </w:rPr>
      </w:pPr>
      <w:r w:rsidRPr="00354A10">
        <w:rPr>
          <w:b/>
          <w:szCs w:val="24"/>
          <w:lang w:val="lt-LT"/>
        </w:rPr>
        <w:tab/>
      </w:r>
      <w:r w:rsidRPr="00354A10">
        <w:rPr>
          <w:szCs w:val="24"/>
          <w:lang w:val="lt-LT"/>
        </w:rPr>
        <w:t>23. Seniūnija (jos valstybės tarnautojai ir darbuotojai), vykdydama savo funkcijas, turi teisę:</w:t>
      </w:r>
    </w:p>
    <w:p w14:paraId="026CD48D" w14:textId="77777777" w:rsidR="004236A2" w:rsidRPr="00354A10" w:rsidRDefault="004236A2" w:rsidP="004236A2">
      <w:pPr>
        <w:tabs>
          <w:tab w:val="clear" w:pos="1293"/>
          <w:tab w:val="left" w:pos="1134"/>
        </w:tabs>
        <w:jc w:val="both"/>
        <w:rPr>
          <w:szCs w:val="24"/>
          <w:lang w:val="lt-LT"/>
        </w:rPr>
      </w:pPr>
      <w:r w:rsidRPr="00354A10">
        <w:rPr>
          <w:szCs w:val="24"/>
          <w:lang w:val="lt-LT"/>
        </w:rPr>
        <w:tab/>
        <w:t>23.1. inicijuoti savivaldybės institucijų teisės aktų ir kitų dokumentų, susijusių su seniūnijos veikla, rengimą;</w:t>
      </w:r>
    </w:p>
    <w:p w14:paraId="2422E97C" w14:textId="00C758AD" w:rsidR="004236A2" w:rsidRPr="00354A10" w:rsidRDefault="004236A2" w:rsidP="004236A2">
      <w:pPr>
        <w:tabs>
          <w:tab w:val="clear" w:pos="1293"/>
          <w:tab w:val="left" w:pos="1134"/>
        </w:tabs>
        <w:jc w:val="both"/>
        <w:rPr>
          <w:szCs w:val="24"/>
          <w:lang w:val="lt-LT"/>
        </w:rPr>
      </w:pPr>
      <w:r w:rsidRPr="00354A10">
        <w:rPr>
          <w:szCs w:val="24"/>
          <w:lang w:val="lt-LT"/>
        </w:rPr>
        <w:tab/>
        <w:t xml:space="preserve">23.2. gauti iš kitų savivaldybės administracijos padalinių, savivaldybės įstaigų </w:t>
      </w:r>
      <w:r w:rsidR="008A0B80">
        <w:rPr>
          <w:szCs w:val="24"/>
          <w:lang w:val="lt-LT"/>
        </w:rPr>
        <w:t>ir</w:t>
      </w:r>
      <w:r w:rsidRPr="00354A10">
        <w:rPr>
          <w:szCs w:val="24"/>
          <w:lang w:val="lt-LT"/>
        </w:rPr>
        <w:t xml:space="preserve"> įmonių informaciją klausimais, susijusiais su seniūnijos veikla;</w:t>
      </w:r>
    </w:p>
    <w:p w14:paraId="6A63FFBB" w14:textId="77777777" w:rsidR="004236A2" w:rsidRPr="00354A10" w:rsidRDefault="004236A2" w:rsidP="004236A2">
      <w:pPr>
        <w:tabs>
          <w:tab w:val="clear" w:pos="1293"/>
          <w:tab w:val="left" w:pos="1134"/>
        </w:tabs>
        <w:jc w:val="both"/>
        <w:rPr>
          <w:szCs w:val="24"/>
          <w:lang w:val="lt-LT"/>
        </w:rPr>
      </w:pPr>
      <w:r w:rsidRPr="00354A10">
        <w:rPr>
          <w:szCs w:val="24"/>
          <w:lang w:val="lt-LT"/>
        </w:rPr>
        <w:tab/>
        <w:t>23.3. teikti informaciją savivaldybės administracijos struktūriniams padaliniams;</w:t>
      </w:r>
    </w:p>
    <w:p w14:paraId="195696EE" w14:textId="23A81524" w:rsidR="004236A2" w:rsidRPr="00354A10" w:rsidRDefault="004236A2" w:rsidP="004236A2">
      <w:pPr>
        <w:tabs>
          <w:tab w:val="clear" w:pos="1293"/>
          <w:tab w:val="left" w:pos="1134"/>
        </w:tabs>
        <w:jc w:val="both"/>
        <w:rPr>
          <w:szCs w:val="24"/>
          <w:lang w:val="lt-LT"/>
        </w:rPr>
      </w:pPr>
      <w:r w:rsidRPr="00354A10">
        <w:rPr>
          <w:szCs w:val="24"/>
          <w:lang w:val="lt-LT"/>
        </w:rPr>
        <w:tab/>
        <w:t>23.4. kelti kvalifikaciją Lietuvos Respublikos teisės  aktų nustatyta tvarka</w:t>
      </w:r>
      <w:r w:rsidR="00123391">
        <w:rPr>
          <w:szCs w:val="24"/>
          <w:lang w:val="lt-LT"/>
        </w:rPr>
        <w:t>.</w:t>
      </w:r>
    </w:p>
    <w:p w14:paraId="29E8F4D1" w14:textId="77777777" w:rsidR="004236A2" w:rsidRPr="00354A10" w:rsidRDefault="004236A2" w:rsidP="004236A2">
      <w:pPr>
        <w:tabs>
          <w:tab w:val="clear" w:pos="1293"/>
          <w:tab w:val="left" w:pos="1134"/>
        </w:tabs>
        <w:jc w:val="both"/>
        <w:rPr>
          <w:szCs w:val="24"/>
          <w:lang w:val="lt-LT"/>
        </w:rPr>
      </w:pPr>
      <w:r w:rsidRPr="00354A10">
        <w:rPr>
          <w:szCs w:val="24"/>
          <w:lang w:val="lt-LT"/>
        </w:rPr>
        <w:tab/>
        <w:t>24. Seniūnija (jos valstybės tarnautojai ir darbuotojai), vykdydama savo funkcijas, privalo:</w:t>
      </w:r>
    </w:p>
    <w:p w14:paraId="6904ACEC" w14:textId="77777777" w:rsidR="004236A2" w:rsidRPr="00354A10" w:rsidRDefault="004236A2" w:rsidP="004236A2">
      <w:pPr>
        <w:tabs>
          <w:tab w:val="clear" w:pos="1293"/>
          <w:tab w:val="left" w:pos="1134"/>
        </w:tabs>
        <w:jc w:val="both"/>
        <w:rPr>
          <w:szCs w:val="24"/>
          <w:lang w:val="lt-LT"/>
        </w:rPr>
      </w:pPr>
      <w:r w:rsidRPr="00354A10">
        <w:rPr>
          <w:szCs w:val="24"/>
          <w:lang w:val="lt-LT"/>
        </w:rPr>
        <w:tab/>
        <w:t>24.1. tinkamai ir laiku vykdyti pareigybės aprašymuose nustatytas funkcijas, kitas pavestas užduotis;</w:t>
      </w:r>
    </w:p>
    <w:p w14:paraId="736AC002" w14:textId="77777777" w:rsidR="004236A2" w:rsidRPr="00354A10" w:rsidRDefault="004236A2" w:rsidP="004236A2">
      <w:pPr>
        <w:tabs>
          <w:tab w:val="clear" w:pos="1293"/>
          <w:tab w:val="left" w:pos="1134"/>
        </w:tabs>
        <w:jc w:val="both"/>
        <w:rPr>
          <w:szCs w:val="24"/>
          <w:lang w:val="lt-LT"/>
        </w:rPr>
      </w:pPr>
      <w:r w:rsidRPr="00354A10">
        <w:rPr>
          <w:szCs w:val="24"/>
          <w:lang w:val="lt-LT"/>
        </w:rPr>
        <w:tab/>
        <w:t>24.2. atsisakyti veiksmų, jei jų vykdymas sukeltų viešųjų ir privačių interesų konfliktą;</w:t>
      </w:r>
    </w:p>
    <w:p w14:paraId="61550A9B" w14:textId="77777777" w:rsidR="004236A2" w:rsidRPr="00354A10" w:rsidRDefault="004236A2" w:rsidP="004236A2">
      <w:pPr>
        <w:tabs>
          <w:tab w:val="clear" w:pos="1293"/>
          <w:tab w:val="left" w:pos="1134"/>
        </w:tabs>
        <w:jc w:val="both"/>
        <w:rPr>
          <w:szCs w:val="24"/>
          <w:lang w:val="lt-LT"/>
        </w:rPr>
      </w:pPr>
      <w:r w:rsidRPr="00354A10">
        <w:rPr>
          <w:szCs w:val="24"/>
          <w:lang w:val="lt-LT"/>
        </w:rPr>
        <w:tab/>
        <w:t>24.3. garantuoti  savo veiklos skaidrumą, teisės aktų nustatyta tvarka teikti informaciją apie savo veiklą;</w:t>
      </w:r>
    </w:p>
    <w:p w14:paraId="1684BC25" w14:textId="77777777" w:rsidR="004236A2" w:rsidRPr="00354A10" w:rsidRDefault="004236A2" w:rsidP="004236A2">
      <w:pPr>
        <w:tabs>
          <w:tab w:val="clear" w:pos="1293"/>
          <w:tab w:val="left" w:pos="1134"/>
        </w:tabs>
        <w:jc w:val="both"/>
        <w:rPr>
          <w:szCs w:val="24"/>
          <w:lang w:val="lt-LT"/>
        </w:rPr>
      </w:pPr>
      <w:r w:rsidRPr="00354A10">
        <w:rPr>
          <w:szCs w:val="24"/>
          <w:lang w:val="lt-LT"/>
        </w:rPr>
        <w:tab/>
        <w:t>24.4. tinkamai saugoti seniūnijos dokumentaciją, laiku ją parengti saugojimui archyve.</w:t>
      </w:r>
    </w:p>
    <w:p w14:paraId="7D329721" w14:textId="2B24714E" w:rsidR="004236A2" w:rsidRPr="00354A10" w:rsidRDefault="004236A2" w:rsidP="004236A2">
      <w:pPr>
        <w:tabs>
          <w:tab w:val="clear" w:pos="1293"/>
          <w:tab w:val="left" w:pos="1134"/>
        </w:tabs>
        <w:jc w:val="both"/>
        <w:rPr>
          <w:szCs w:val="24"/>
          <w:lang w:val="lt-LT"/>
        </w:rPr>
      </w:pPr>
      <w:r w:rsidRPr="00354A10">
        <w:rPr>
          <w:szCs w:val="24"/>
          <w:lang w:val="lt-LT"/>
        </w:rPr>
        <w:tab/>
        <w:t>25. Už šiuose nuostatuose ir seniūnijos valstybės tarnautojų ir darbuotojų pareigybių aprašymuose nustatytų funkcijų netinkamą vykdymą seniūnijos valstybės tarnautojai atsako Lietuvos Respublikos valstybės tarnybos įstatymo, o darbuotojai, dirbantys pagal darbo sutartis, – Lietuvos Respublikos darbo kodekso nustatyta tvarka.</w:t>
      </w:r>
    </w:p>
    <w:p w14:paraId="301B7921" w14:textId="2902BEE2" w:rsidR="004236A2" w:rsidRPr="00354A10" w:rsidRDefault="004236A2" w:rsidP="004236A2">
      <w:pPr>
        <w:tabs>
          <w:tab w:val="clear" w:pos="1293"/>
          <w:tab w:val="left" w:pos="1134"/>
        </w:tabs>
        <w:jc w:val="both"/>
        <w:rPr>
          <w:szCs w:val="24"/>
          <w:lang w:val="lt-LT"/>
        </w:rPr>
      </w:pPr>
    </w:p>
    <w:p w14:paraId="61FC7B1C" w14:textId="09CE8FCD" w:rsidR="004236A2" w:rsidRPr="00354A10" w:rsidRDefault="004236A2" w:rsidP="008907E1">
      <w:pPr>
        <w:jc w:val="center"/>
        <w:rPr>
          <w:b/>
          <w:bCs/>
          <w:szCs w:val="24"/>
          <w:lang w:val="lt-LT"/>
        </w:rPr>
      </w:pPr>
      <w:r w:rsidRPr="00354A10">
        <w:rPr>
          <w:b/>
          <w:bCs/>
          <w:szCs w:val="24"/>
          <w:lang w:val="lt-LT"/>
        </w:rPr>
        <w:t>VI SKYRIUS</w:t>
      </w:r>
    </w:p>
    <w:p w14:paraId="2E0BD097" w14:textId="77777777" w:rsidR="004236A2" w:rsidRPr="00354A10" w:rsidRDefault="004236A2" w:rsidP="004236A2">
      <w:pPr>
        <w:pStyle w:val="Antrat5"/>
        <w:rPr>
          <w:rFonts w:ascii="Times New Roman" w:hAnsi="Times New Roman"/>
        </w:rPr>
      </w:pPr>
      <w:r w:rsidRPr="00354A10">
        <w:rPr>
          <w:rFonts w:ascii="Times New Roman" w:hAnsi="Times New Roman"/>
        </w:rPr>
        <w:t xml:space="preserve"> BAIGIAMOSIOS NUOSTATOS</w:t>
      </w:r>
    </w:p>
    <w:p w14:paraId="164E0E85" w14:textId="77777777" w:rsidR="004236A2" w:rsidRPr="00354A10" w:rsidRDefault="004236A2" w:rsidP="004236A2">
      <w:pPr>
        <w:jc w:val="both"/>
        <w:rPr>
          <w:szCs w:val="24"/>
          <w:lang w:val="lt-LT"/>
        </w:rPr>
      </w:pPr>
      <w:r w:rsidRPr="00354A10">
        <w:rPr>
          <w:szCs w:val="24"/>
          <w:lang w:val="lt-LT"/>
        </w:rPr>
        <w:tab/>
      </w:r>
    </w:p>
    <w:p w14:paraId="683399CF" w14:textId="77777777" w:rsidR="004C77EF" w:rsidRPr="00354A10" w:rsidRDefault="004236A2" w:rsidP="009C213A">
      <w:pPr>
        <w:pStyle w:val="Betarp"/>
        <w:tabs>
          <w:tab w:val="clear" w:pos="1293"/>
          <w:tab w:val="left" w:pos="1134"/>
        </w:tabs>
        <w:jc w:val="both"/>
        <w:rPr>
          <w:lang w:val="lt-LT"/>
        </w:rPr>
      </w:pPr>
      <w:r w:rsidRPr="00354A10">
        <w:rPr>
          <w:szCs w:val="24"/>
          <w:lang w:val="lt-LT"/>
        </w:rPr>
        <w:tab/>
      </w:r>
      <w:r w:rsidR="004C77EF" w:rsidRPr="00354A10">
        <w:rPr>
          <w:lang w:val="lt-LT"/>
        </w:rPr>
        <w:t>26. Nuostatai tvirtinami ir keičiami savivaldybės administracijos direktoriaus įsakymu.</w:t>
      </w:r>
    </w:p>
    <w:p w14:paraId="1EA07E9B" w14:textId="77777777" w:rsidR="004C77EF" w:rsidRDefault="004C77EF" w:rsidP="009C213A">
      <w:pPr>
        <w:tabs>
          <w:tab w:val="clear" w:pos="1293"/>
          <w:tab w:val="left" w:pos="1134"/>
        </w:tabs>
        <w:jc w:val="both"/>
        <w:rPr>
          <w:lang w:val="lt-LT"/>
        </w:rPr>
      </w:pPr>
      <w:r w:rsidRPr="00354A10">
        <w:rPr>
          <w:lang w:val="lt-LT"/>
        </w:rPr>
        <w:tab/>
      </w:r>
      <w:r w:rsidRPr="00A711A2">
        <w:rPr>
          <w:lang w:val="lt-LT"/>
        </w:rPr>
        <w:t>27. Seniūnijos veikla nutraukiama savivaldybės tarybos sprendimu vadovaujantis Lietuvos Respublikos vietos savivaldos įstatymu ir kitais teisės aktais.</w:t>
      </w:r>
    </w:p>
    <w:p w14:paraId="0E25C313" w14:textId="77777777" w:rsidR="004C77EF" w:rsidRDefault="004C77EF" w:rsidP="009C213A">
      <w:pPr>
        <w:tabs>
          <w:tab w:val="clear" w:pos="1293"/>
          <w:tab w:val="left" w:pos="1134"/>
        </w:tabs>
        <w:jc w:val="both"/>
        <w:rPr>
          <w:lang w:val="lt-LT"/>
        </w:rPr>
      </w:pPr>
      <w:r>
        <w:rPr>
          <w:lang w:val="lt-LT"/>
        </w:rPr>
        <w:tab/>
      </w:r>
      <w:r w:rsidRPr="00354A10">
        <w:rPr>
          <w:lang w:val="lt-LT"/>
        </w:rPr>
        <w:t>28.</w:t>
      </w:r>
      <w:r>
        <w:rPr>
          <w:lang w:val="lt-LT"/>
        </w:rPr>
        <w:t xml:space="preserve"> </w:t>
      </w:r>
      <w:r w:rsidRPr="00354A10">
        <w:rPr>
          <w:lang w:val="lt-LT"/>
        </w:rPr>
        <w:t xml:space="preserve">Patvirtinti </w:t>
      </w:r>
      <w:r>
        <w:rPr>
          <w:lang w:val="lt-LT"/>
        </w:rPr>
        <w:t>n</w:t>
      </w:r>
      <w:r w:rsidRPr="00354A10">
        <w:rPr>
          <w:lang w:val="lt-LT"/>
        </w:rPr>
        <w:t>uostatai, jų pakeitimai įsigalioja nuo jų įregistravimo Juridinių asmenų registre teisės aktų nustatyta tvarka.</w:t>
      </w:r>
    </w:p>
    <w:p w14:paraId="6DA38FD6" w14:textId="59B95D4F" w:rsidR="004236A2" w:rsidRPr="00354A10" w:rsidRDefault="004236A2" w:rsidP="00B54C28">
      <w:pPr>
        <w:tabs>
          <w:tab w:val="clear" w:pos="1293"/>
          <w:tab w:val="left" w:pos="1134"/>
        </w:tabs>
        <w:ind w:firstLine="720"/>
        <w:jc w:val="both"/>
        <w:rPr>
          <w:szCs w:val="24"/>
          <w:lang w:val="lt-LT"/>
        </w:rPr>
      </w:pPr>
    </w:p>
    <w:tbl>
      <w:tblPr>
        <w:tblW w:w="4900" w:type="pct"/>
        <w:tblLayout w:type="fixed"/>
        <w:tblLook w:val="04A0" w:firstRow="1" w:lastRow="0" w:firstColumn="1" w:lastColumn="0" w:noHBand="0" w:noVBand="1"/>
      </w:tblPr>
      <w:tblGrid>
        <w:gridCol w:w="2889"/>
        <w:gridCol w:w="236"/>
        <w:gridCol w:w="80"/>
        <w:gridCol w:w="398"/>
        <w:gridCol w:w="489"/>
        <w:gridCol w:w="488"/>
        <w:gridCol w:w="1149"/>
        <w:gridCol w:w="236"/>
        <w:gridCol w:w="1333"/>
        <w:gridCol w:w="244"/>
        <w:gridCol w:w="1104"/>
        <w:gridCol w:w="488"/>
        <w:gridCol w:w="311"/>
      </w:tblGrid>
      <w:tr w:rsidR="00741493" w:rsidRPr="00354A10" w14:paraId="6AA2AE0B" w14:textId="77777777" w:rsidTr="00496AC2">
        <w:trPr>
          <w:trHeight w:val="340"/>
        </w:trPr>
        <w:tc>
          <w:tcPr>
            <w:tcW w:w="3202" w:type="dxa"/>
            <w:gridSpan w:val="3"/>
            <w:shd w:val="clear" w:color="auto" w:fill="FFFFFF"/>
            <w:vAlign w:val="bottom"/>
          </w:tcPr>
          <w:p w14:paraId="769D3919" w14:textId="4CD9AFE4" w:rsidR="00741493" w:rsidRPr="00354A10" w:rsidRDefault="00741493" w:rsidP="00496AC2">
            <w:pPr>
              <w:widowControl w:val="0"/>
              <w:tabs>
                <w:tab w:val="clear" w:pos="1293"/>
              </w:tabs>
              <w:overflowPunct/>
              <w:spacing w:line="276" w:lineRule="atLeast"/>
              <w:ind w:left="-57" w:right="-689"/>
              <w:rPr>
                <w:color w:val="212529"/>
                <w:szCs w:val="24"/>
                <w:lang w:val="lt-LT" w:eastAsia="lt-LT"/>
              </w:rPr>
            </w:pPr>
            <w:r w:rsidRPr="00354A10">
              <w:rPr>
                <w:color w:val="000000"/>
                <w:spacing w:val="-2"/>
                <w:szCs w:val="24"/>
                <w:lang w:val="lt-LT" w:eastAsia="lt-LT"/>
              </w:rPr>
              <w:t xml:space="preserve">Šie </w:t>
            </w:r>
            <w:r w:rsidR="004C77EF">
              <w:rPr>
                <w:color w:val="000000"/>
                <w:spacing w:val="-2"/>
                <w:szCs w:val="24"/>
                <w:lang w:val="lt-LT" w:eastAsia="lt-LT"/>
              </w:rPr>
              <w:t>n</w:t>
            </w:r>
            <w:r w:rsidRPr="00354A10">
              <w:rPr>
                <w:color w:val="000000"/>
                <w:spacing w:val="-2"/>
                <w:szCs w:val="24"/>
                <w:lang w:val="lt-LT" w:eastAsia="lt-LT"/>
              </w:rPr>
              <w:t>uostatai pasirašyti</w:t>
            </w:r>
          </w:p>
        </w:tc>
        <w:tc>
          <w:tcPr>
            <w:tcW w:w="399" w:type="dxa"/>
            <w:shd w:val="clear" w:color="auto" w:fill="FFFFFF"/>
            <w:vAlign w:val="bottom"/>
          </w:tcPr>
          <w:p w14:paraId="08A4690C" w14:textId="77777777" w:rsidR="00741493" w:rsidRPr="00354A10" w:rsidRDefault="00741493" w:rsidP="00496AC2">
            <w:pPr>
              <w:widowControl w:val="0"/>
              <w:tabs>
                <w:tab w:val="clear" w:pos="1293"/>
              </w:tabs>
              <w:overflowPunct/>
              <w:spacing w:line="276" w:lineRule="atLeast"/>
              <w:ind w:left="-57" w:right="-92"/>
              <w:rPr>
                <w:color w:val="212529"/>
                <w:szCs w:val="24"/>
                <w:lang w:val="lt-LT" w:eastAsia="lt-LT"/>
              </w:rPr>
            </w:pPr>
            <w:r w:rsidRPr="00354A10">
              <w:rPr>
                <w:color w:val="000000"/>
                <w:szCs w:val="24"/>
                <w:lang w:val="lt-LT" w:eastAsia="lt-LT"/>
              </w:rPr>
              <w:t>20</w:t>
            </w:r>
          </w:p>
        </w:tc>
        <w:tc>
          <w:tcPr>
            <w:tcW w:w="490" w:type="dxa"/>
            <w:tcBorders>
              <w:bottom w:val="single" w:sz="8" w:space="0" w:color="000000"/>
            </w:tcBorders>
            <w:shd w:val="clear" w:color="auto" w:fill="FFFFFF"/>
            <w:vAlign w:val="bottom"/>
          </w:tcPr>
          <w:p w14:paraId="265EB9AB" w14:textId="77777777" w:rsidR="00741493" w:rsidRPr="00354A10" w:rsidRDefault="00741493" w:rsidP="00496AC2">
            <w:pPr>
              <w:widowControl w:val="0"/>
              <w:tabs>
                <w:tab w:val="clear" w:pos="1293"/>
              </w:tabs>
              <w:overflowPunct/>
              <w:textAlignment w:val="auto"/>
              <w:rPr>
                <w:color w:val="212529"/>
                <w:szCs w:val="24"/>
                <w:lang w:val="lt-LT" w:eastAsia="lt-LT"/>
              </w:rPr>
            </w:pPr>
          </w:p>
        </w:tc>
        <w:tc>
          <w:tcPr>
            <w:tcW w:w="489" w:type="dxa"/>
            <w:shd w:val="clear" w:color="auto" w:fill="FFFFFF"/>
            <w:vAlign w:val="bottom"/>
          </w:tcPr>
          <w:p w14:paraId="1B059377" w14:textId="77777777" w:rsidR="00741493" w:rsidRPr="00354A10" w:rsidRDefault="00741493" w:rsidP="00496AC2">
            <w:pPr>
              <w:widowControl w:val="0"/>
              <w:tabs>
                <w:tab w:val="clear" w:pos="1293"/>
              </w:tabs>
              <w:overflowPunct/>
              <w:spacing w:line="276" w:lineRule="atLeast"/>
              <w:ind w:left="-57" w:right="-57"/>
              <w:rPr>
                <w:color w:val="212529"/>
                <w:szCs w:val="24"/>
                <w:lang w:val="lt-LT" w:eastAsia="lt-LT"/>
              </w:rPr>
            </w:pPr>
            <w:r w:rsidRPr="00354A10">
              <w:rPr>
                <w:color w:val="000000"/>
                <w:szCs w:val="24"/>
                <w:lang w:val="lt-LT" w:eastAsia="lt-LT"/>
              </w:rPr>
              <w:t>m.</w:t>
            </w:r>
          </w:p>
        </w:tc>
        <w:tc>
          <w:tcPr>
            <w:tcW w:w="2712" w:type="dxa"/>
            <w:gridSpan w:val="3"/>
            <w:tcBorders>
              <w:bottom w:val="single" w:sz="8" w:space="0" w:color="000000"/>
            </w:tcBorders>
            <w:shd w:val="clear" w:color="auto" w:fill="FFFFFF"/>
            <w:vAlign w:val="bottom"/>
          </w:tcPr>
          <w:p w14:paraId="3FF6F480" w14:textId="77777777" w:rsidR="00741493" w:rsidRPr="00354A10" w:rsidRDefault="00741493" w:rsidP="00496AC2">
            <w:pPr>
              <w:widowControl w:val="0"/>
              <w:tabs>
                <w:tab w:val="clear" w:pos="1293"/>
              </w:tabs>
              <w:overflowPunct/>
              <w:textAlignment w:val="auto"/>
              <w:rPr>
                <w:color w:val="212529"/>
                <w:szCs w:val="24"/>
                <w:lang w:val="lt-LT" w:eastAsia="lt-LT"/>
              </w:rPr>
            </w:pPr>
          </w:p>
        </w:tc>
        <w:tc>
          <w:tcPr>
            <w:tcW w:w="244" w:type="dxa"/>
            <w:shd w:val="clear" w:color="auto" w:fill="FFFFFF"/>
            <w:vAlign w:val="bottom"/>
          </w:tcPr>
          <w:p w14:paraId="000EBC27" w14:textId="77777777" w:rsidR="00741493" w:rsidRPr="00354A10" w:rsidRDefault="00741493" w:rsidP="00496AC2">
            <w:pPr>
              <w:widowControl w:val="0"/>
              <w:tabs>
                <w:tab w:val="clear" w:pos="1293"/>
              </w:tabs>
              <w:overflowPunct/>
              <w:textAlignment w:val="auto"/>
              <w:rPr>
                <w:szCs w:val="24"/>
                <w:lang w:val="lt-LT" w:eastAsia="lt-LT"/>
              </w:rPr>
            </w:pPr>
          </w:p>
        </w:tc>
        <w:tc>
          <w:tcPr>
            <w:tcW w:w="1107" w:type="dxa"/>
            <w:tcBorders>
              <w:bottom w:val="single" w:sz="8" w:space="0" w:color="000000"/>
            </w:tcBorders>
            <w:shd w:val="clear" w:color="auto" w:fill="FFFFFF"/>
            <w:vAlign w:val="bottom"/>
          </w:tcPr>
          <w:p w14:paraId="5054DBFD" w14:textId="77777777" w:rsidR="00741493" w:rsidRPr="00354A10" w:rsidRDefault="00741493" w:rsidP="00496AC2">
            <w:pPr>
              <w:widowControl w:val="0"/>
              <w:tabs>
                <w:tab w:val="clear" w:pos="1293"/>
              </w:tabs>
              <w:overflowPunct/>
              <w:textAlignment w:val="auto"/>
              <w:rPr>
                <w:szCs w:val="24"/>
                <w:lang w:val="lt-LT" w:eastAsia="lt-LT"/>
              </w:rPr>
            </w:pPr>
          </w:p>
        </w:tc>
        <w:tc>
          <w:tcPr>
            <w:tcW w:w="489" w:type="dxa"/>
            <w:shd w:val="clear" w:color="auto" w:fill="FFFFFF"/>
            <w:vAlign w:val="bottom"/>
          </w:tcPr>
          <w:p w14:paraId="62885F1D" w14:textId="77777777" w:rsidR="00741493" w:rsidRPr="00354A10" w:rsidRDefault="00741493" w:rsidP="00496AC2">
            <w:pPr>
              <w:widowControl w:val="0"/>
              <w:tabs>
                <w:tab w:val="clear" w:pos="1293"/>
              </w:tabs>
              <w:overflowPunct/>
              <w:spacing w:line="276" w:lineRule="atLeast"/>
              <w:ind w:left="-57" w:right="-57" w:hanging="10"/>
              <w:rPr>
                <w:color w:val="212529"/>
                <w:szCs w:val="24"/>
                <w:lang w:val="lt-LT" w:eastAsia="lt-LT"/>
              </w:rPr>
            </w:pPr>
            <w:r w:rsidRPr="00354A10">
              <w:rPr>
                <w:color w:val="212529"/>
                <w:szCs w:val="24"/>
                <w:lang w:val="lt-LT" w:eastAsia="lt-LT"/>
              </w:rPr>
              <w:t>d.</w:t>
            </w:r>
          </w:p>
        </w:tc>
        <w:tc>
          <w:tcPr>
            <w:tcW w:w="312" w:type="dxa"/>
            <w:tcMar>
              <w:left w:w="0" w:type="dxa"/>
              <w:right w:w="0" w:type="dxa"/>
            </w:tcMar>
          </w:tcPr>
          <w:p w14:paraId="24B5B9B9" w14:textId="77777777" w:rsidR="00741493" w:rsidRPr="00354A10" w:rsidRDefault="00741493" w:rsidP="00496AC2">
            <w:pPr>
              <w:widowControl w:val="0"/>
              <w:rPr>
                <w:szCs w:val="24"/>
                <w:lang w:val="lt-LT"/>
              </w:rPr>
            </w:pPr>
          </w:p>
        </w:tc>
      </w:tr>
      <w:tr w:rsidR="00741493" w:rsidRPr="00354A10" w14:paraId="07F67C3B" w14:textId="77777777" w:rsidTr="00496AC2">
        <w:trPr>
          <w:trHeight w:val="340"/>
        </w:trPr>
        <w:tc>
          <w:tcPr>
            <w:tcW w:w="2900" w:type="dxa"/>
            <w:tcBorders>
              <w:bottom w:val="single" w:sz="8" w:space="0" w:color="000000"/>
            </w:tcBorders>
            <w:shd w:val="clear" w:color="auto" w:fill="FFFFFF"/>
          </w:tcPr>
          <w:p w14:paraId="7DFBD2E7" w14:textId="77777777" w:rsidR="00741493" w:rsidRPr="00354A10" w:rsidRDefault="00741493" w:rsidP="00496AC2">
            <w:pPr>
              <w:widowControl w:val="0"/>
              <w:tabs>
                <w:tab w:val="clear" w:pos="1293"/>
              </w:tabs>
              <w:overflowPunct/>
              <w:textAlignment w:val="auto"/>
              <w:rPr>
                <w:color w:val="212529"/>
                <w:szCs w:val="24"/>
                <w:lang w:val="lt-LT" w:eastAsia="lt-LT"/>
              </w:rPr>
            </w:pPr>
            <w:r w:rsidRPr="00354A10">
              <w:rPr>
                <w:color w:val="212529"/>
                <w:szCs w:val="24"/>
                <w:lang w:val="lt-LT" w:eastAsia="lt-LT"/>
              </w:rPr>
              <w:t> </w:t>
            </w:r>
          </w:p>
        </w:tc>
        <w:tc>
          <w:tcPr>
            <w:tcW w:w="222" w:type="dxa"/>
            <w:shd w:val="clear" w:color="auto" w:fill="FFFFFF"/>
          </w:tcPr>
          <w:p w14:paraId="40D6F23C" w14:textId="77777777" w:rsidR="00741493" w:rsidRPr="00354A10" w:rsidRDefault="00741493" w:rsidP="00496AC2">
            <w:pPr>
              <w:widowControl w:val="0"/>
              <w:tabs>
                <w:tab w:val="clear" w:pos="1293"/>
              </w:tabs>
              <w:overflowPunct/>
              <w:textAlignment w:val="auto"/>
              <w:rPr>
                <w:color w:val="212529"/>
                <w:szCs w:val="24"/>
                <w:lang w:val="lt-LT" w:eastAsia="lt-LT"/>
              </w:rPr>
            </w:pPr>
          </w:p>
        </w:tc>
        <w:tc>
          <w:tcPr>
            <w:tcW w:w="2612" w:type="dxa"/>
            <w:gridSpan w:val="5"/>
            <w:tcBorders>
              <w:bottom w:val="single" w:sz="8" w:space="0" w:color="000000"/>
            </w:tcBorders>
            <w:shd w:val="clear" w:color="auto" w:fill="FFFFFF"/>
          </w:tcPr>
          <w:p w14:paraId="1117CDA1" w14:textId="77777777" w:rsidR="00741493" w:rsidRPr="00354A10" w:rsidRDefault="00741493" w:rsidP="00496AC2">
            <w:pPr>
              <w:widowControl w:val="0"/>
              <w:tabs>
                <w:tab w:val="clear" w:pos="1293"/>
              </w:tabs>
              <w:overflowPunct/>
              <w:textAlignment w:val="auto"/>
              <w:rPr>
                <w:szCs w:val="24"/>
                <w:lang w:val="lt-LT" w:eastAsia="lt-LT"/>
              </w:rPr>
            </w:pPr>
          </w:p>
        </w:tc>
        <w:tc>
          <w:tcPr>
            <w:tcW w:w="220" w:type="dxa"/>
            <w:shd w:val="clear" w:color="auto" w:fill="FFFFFF"/>
          </w:tcPr>
          <w:p w14:paraId="59384731" w14:textId="77777777" w:rsidR="00741493" w:rsidRPr="00354A10" w:rsidRDefault="00741493" w:rsidP="00496AC2">
            <w:pPr>
              <w:widowControl w:val="0"/>
              <w:tabs>
                <w:tab w:val="clear" w:pos="1293"/>
              </w:tabs>
              <w:overflowPunct/>
              <w:textAlignment w:val="auto"/>
              <w:rPr>
                <w:szCs w:val="24"/>
                <w:lang w:val="lt-LT" w:eastAsia="lt-LT"/>
              </w:rPr>
            </w:pPr>
          </w:p>
        </w:tc>
        <w:tc>
          <w:tcPr>
            <w:tcW w:w="3490" w:type="dxa"/>
            <w:gridSpan w:val="5"/>
            <w:tcBorders>
              <w:bottom w:val="single" w:sz="8" w:space="0" w:color="000000"/>
            </w:tcBorders>
            <w:shd w:val="clear" w:color="auto" w:fill="FFFFFF"/>
          </w:tcPr>
          <w:p w14:paraId="5F101B5C" w14:textId="77777777" w:rsidR="00741493" w:rsidRPr="00354A10" w:rsidRDefault="00741493" w:rsidP="00496AC2">
            <w:pPr>
              <w:widowControl w:val="0"/>
              <w:tabs>
                <w:tab w:val="clear" w:pos="1293"/>
              </w:tabs>
              <w:overflowPunct/>
              <w:textAlignment w:val="auto"/>
              <w:rPr>
                <w:szCs w:val="24"/>
                <w:lang w:val="lt-LT" w:eastAsia="lt-LT"/>
              </w:rPr>
            </w:pPr>
          </w:p>
        </w:tc>
      </w:tr>
      <w:tr w:rsidR="00741493" w:rsidRPr="00354A10" w14:paraId="62517568" w14:textId="77777777" w:rsidTr="00496AC2">
        <w:trPr>
          <w:trHeight w:val="170"/>
        </w:trPr>
        <w:tc>
          <w:tcPr>
            <w:tcW w:w="2900" w:type="dxa"/>
            <w:shd w:val="clear" w:color="auto" w:fill="FFFFFF"/>
          </w:tcPr>
          <w:p w14:paraId="160894D0" w14:textId="77777777" w:rsidR="00741493" w:rsidRPr="00354A10" w:rsidRDefault="00741493" w:rsidP="00496AC2">
            <w:pPr>
              <w:widowControl w:val="0"/>
              <w:tabs>
                <w:tab w:val="clear" w:pos="1293"/>
              </w:tabs>
              <w:overflowPunct/>
              <w:ind w:left="-114" w:right="-135"/>
              <w:jc w:val="center"/>
              <w:rPr>
                <w:color w:val="212529"/>
                <w:szCs w:val="24"/>
                <w:lang w:val="lt-LT" w:eastAsia="lt-LT"/>
              </w:rPr>
            </w:pPr>
            <w:r w:rsidRPr="00354A10">
              <w:rPr>
                <w:i/>
                <w:iCs/>
                <w:color w:val="212529"/>
                <w:szCs w:val="24"/>
                <w:lang w:val="lt-LT" w:eastAsia="lt-LT"/>
              </w:rPr>
              <w:t>(įgaliotas asmuo)</w:t>
            </w:r>
          </w:p>
        </w:tc>
        <w:tc>
          <w:tcPr>
            <w:tcW w:w="222" w:type="dxa"/>
            <w:shd w:val="clear" w:color="auto" w:fill="FFFFFF"/>
          </w:tcPr>
          <w:p w14:paraId="6241BDF0" w14:textId="77777777" w:rsidR="00741493" w:rsidRPr="00354A10" w:rsidRDefault="00741493" w:rsidP="00496AC2">
            <w:pPr>
              <w:widowControl w:val="0"/>
              <w:tabs>
                <w:tab w:val="clear" w:pos="1293"/>
              </w:tabs>
              <w:overflowPunct/>
              <w:textAlignment w:val="auto"/>
              <w:rPr>
                <w:color w:val="212529"/>
                <w:szCs w:val="24"/>
                <w:lang w:val="lt-LT" w:eastAsia="lt-LT"/>
              </w:rPr>
            </w:pPr>
          </w:p>
        </w:tc>
        <w:tc>
          <w:tcPr>
            <w:tcW w:w="2612" w:type="dxa"/>
            <w:gridSpan w:val="5"/>
            <w:shd w:val="clear" w:color="auto" w:fill="FFFFFF"/>
          </w:tcPr>
          <w:p w14:paraId="0F2079E1" w14:textId="77777777" w:rsidR="00741493" w:rsidRPr="00354A10" w:rsidRDefault="00741493" w:rsidP="00496AC2">
            <w:pPr>
              <w:widowControl w:val="0"/>
              <w:tabs>
                <w:tab w:val="clear" w:pos="1293"/>
              </w:tabs>
              <w:overflowPunct/>
              <w:ind w:left="-57" w:right="-57"/>
              <w:jc w:val="center"/>
              <w:rPr>
                <w:color w:val="212529"/>
                <w:szCs w:val="24"/>
                <w:lang w:val="lt-LT" w:eastAsia="lt-LT"/>
              </w:rPr>
            </w:pPr>
            <w:r w:rsidRPr="00354A10">
              <w:rPr>
                <w:i/>
                <w:iCs/>
                <w:color w:val="212529"/>
                <w:szCs w:val="24"/>
                <w:lang w:val="lt-LT" w:eastAsia="lt-LT"/>
              </w:rPr>
              <w:t>(parašas)</w:t>
            </w:r>
          </w:p>
        </w:tc>
        <w:tc>
          <w:tcPr>
            <w:tcW w:w="220" w:type="dxa"/>
            <w:shd w:val="clear" w:color="auto" w:fill="FFFFFF"/>
          </w:tcPr>
          <w:p w14:paraId="6BF07079" w14:textId="77777777" w:rsidR="00741493" w:rsidRPr="00354A10" w:rsidRDefault="00741493" w:rsidP="00496AC2">
            <w:pPr>
              <w:widowControl w:val="0"/>
              <w:tabs>
                <w:tab w:val="clear" w:pos="1293"/>
              </w:tabs>
              <w:overflowPunct/>
              <w:textAlignment w:val="auto"/>
              <w:rPr>
                <w:color w:val="212529"/>
                <w:szCs w:val="24"/>
                <w:lang w:val="lt-LT" w:eastAsia="lt-LT"/>
              </w:rPr>
            </w:pPr>
          </w:p>
        </w:tc>
        <w:tc>
          <w:tcPr>
            <w:tcW w:w="3490" w:type="dxa"/>
            <w:gridSpan w:val="5"/>
            <w:shd w:val="clear" w:color="auto" w:fill="FFFFFF"/>
          </w:tcPr>
          <w:p w14:paraId="0217B398" w14:textId="77777777" w:rsidR="00741493" w:rsidRPr="00354A10" w:rsidRDefault="00741493" w:rsidP="00496AC2">
            <w:pPr>
              <w:widowControl w:val="0"/>
              <w:tabs>
                <w:tab w:val="clear" w:pos="1293"/>
              </w:tabs>
              <w:overflowPunct/>
              <w:ind w:left="-57" w:right="-57"/>
              <w:jc w:val="center"/>
              <w:rPr>
                <w:color w:val="212529"/>
                <w:szCs w:val="24"/>
                <w:lang w:val="lt-LT" w:eastAsia="lt-LT"/>
              </w:rPr>
            </w:pPr>
            <w:r w:rsidRPr="00354A10">
              <w:rPr>
                <w:i/>
                <w:iCs/>
                <w:color w:val="212529"/>
                <w:szCs w:val="24"/>
                <w:lang w:val="lt-LT" w:eastAsia="lt-LT"/>
              </w:rPr>
              <w:t>(vardas, pavardė)</w:t>
            </w:r>
          </w:p>
        </w:tc>
      </w:tr>
    </w:tbl>
    <w:p w14:paraId="6A11F08C" w14:textId="77777777" w:rsidR="00741493" w:rsidRPr="00354A10" w:rsidRDefault="00741493" w:rsidP="00741493">
      <w:pPr>
        <w:pStyle w:val="Betarp"/>
        <w:rPr>
          <w:szCs w:val="24"/>
          <w:lang w:val="lt-LT"/>
        </w:rPr>
      </w:pPr>
    </w:p>
    <w:p w14:paraId="135CEB1F" w14:textId="77777777" w:rsidR="00741493" w:rsidRPr="00354A10" w:rsidRDefault="00741493" w:rsidP="00741493">
      <w:pPr>
        <w:pStyle w:val="Antrat1"/>
        <w:jc w:val="left"/>
        <w:rPr>
          <w:b w:val="0"/>
          <w:szCs w:val="24"/>
        </w:rPr>
      </w:pPr>
      <w:r w:rsidRPr="00354A10">
        <w:rPr>
          <w:b w:val="0"/>
          <w:szCs w:val="24"/>
        </w:rPr>
        <w:tab/>
      </w:r>
    </w:p>
    <w:p w14:paraId="4F13DACC" w14:textId="47BD9302" w:rsidR="004236A2" w:rsidRPr="00354A10" w:rsidRDefault="004236A2" w:rsidP="004236A2">
      <w:pPr>
        <w:widowControl w:val="0"/>
        <w:shd w:val="clear" w:color="auto" w:fill="FFFFFF"/>
        <w:ind w:firstLine="1247"/>
        <w:jc w:val="both"/>
        <w:rPr>
          <w:szCs w:val="24"/>
          <w:lang w:val="lt-LT"/>
        </w:rPr>
      </w:pPr>
    </w:p>
    <w:p w14:paraId="4555A027" w14:textId="00EDC0C7" w:rsidR="004236A2" w:rsidRPr="00354A10" w:rsidRDefault="004236A2" w:rsidP="00C4102F">
      <w:pPr>
        <w:widowControl w:val="0"/>
        <w:shd w:val="clear" w:color="auto" w:fill="FFFFFF"/>
        <w:jc w:val="both"/>
        <w:rPr>
          <w:szCs w:val="24"/>
          <w:lang w:val="lt-LT"/>
        </w:rPr>
      </w:pPr>
    </w:p>
    <w:p w14:paraId="74E828BE" w14:textId="77777777" w:rsidR="004236A2" w:rsidRPr="00354A10" w:rsidRDefault="004236A2" w:rsidP="00916F2E">
      <w:pPr>
        <w:pStyle w:val="Antrat1"/>
        <w:ind w:left="3888" w:firstLine="1296"/>
        <w:jc w:val="both"/>
        <w:rPr>
          <w:b w:val="0"/>
          <w:szCs w:val="24"/>
        </w:rPr>
      </w:pPr>
      <w:r w:rsidRPr="00354A10">
        <w:rPr>
          <w:b w:val="0"/>
          <w:szCs w:val="24"/>
        </w:rPr>
        <w:t>PATVIRTINTA</w:t>
      </w:r>
    </w:p>
    <w:p w14:paraId="096FEEDF" w14:textId="3C2BDBA2" w:rsidR="004236A2" w:rsidRPr="00354A10" w:rsidRDefault="004236A2" w:rsidP="004236A2">
      <w:pPr>
        <w:jc w:val="both"/>
        <w:rPr>
          <w:szCs w:val="24"/>
          <w:lang w:val="lt-LT"/>
        </w:rPr>
      </w:pPr>
      <w:r w:rsidRPr="00354A10">
        <w:rPr>
          <w:szCs w:val="24"/>
          <w:lang w:val="lt-LT"/>
        </w:rPr>
        <w:tab/>
      </w:r>
      <w:r w:rsidRPr="00354A10">
        <w:rPr>
          <w:szCs w:val="24"/>
          <w:lang w:val="lt-LT"/>
        </w:rPr>
        <w:tab/>
      </w:r>
      <w:r w:rsidRPr="00354A10">
        <w:rPr>
          <w:szCs w:val="24"/>
          <w:lang w:val="lt-LT"/>
        </w:rPr>
        <w:tab/>
      </w:r>
      <w:r w:rsidRPr="00354A10">
        <w:rPr>
          <w:szCs w:val="24"/>
          <w:lang w:val="lt-LT"/>
        </w:rPr>
        <w:tab/>
      </w:r>
      <w:r w:rsidR="00916F2E">
        <w:rPr>
          <w:szCs w:val="24"/>
          <w:lang w:val="lt-LT"/>
        </w:rPr>
        <w:tab/>
      </w:r>
      <w:r w:rsidRPr="00354A10">
        <w:rPr>
          <w:szCs w:val="24"/>
          <w:lang w:val="lt-LT"/>
        </w:rPr>
        <w:t>Ignalinos rajono savivaldybės administracijos</w:t>
      </w:r>
    </w:p>
    <w:p w14:paraId="262B9F94" w14:textId="180613A2" w:rsidR="004236A2" w:rsidRPr="00354A10" w:rsidRDefault="004236A2" w:rsidP="004236A2">
      <w:pPr>
        <w:jc w:val="both"/>
        <w:rPr>
          <w:szCs w:val="24"/>
          <w:lang w:val="lt-LT"/>
        </w:rPr>
      </w:pPr>
      <w:r w:rsidRPr="00354A10">
        <w:rPr>
          <w:szCs w:val="24"/>
          <w:lang w:val="lt-LT"/>
        </w:rPr>
        <w:tab/>
      </w:r>
      <w:r w:rsidRPr="00354A10">
        <w:rPr>
          <w:szCs w:val="24"/>
          <w:lang w:val="lt-LT"/>
        </w:rPr>
        <w:tab/>
      </w:r>
      <w:r w:rsidRPr="00354A10">
        <w:rPr>
          <w:szCs w:val="24"/>
          <w:lang w:val="lt-LT"/>
        </w:rPr>
        <w:tab/>
      </w:r>
      <w:r w:rsidRPr="00354A10">
        <w:rPr>
          <w:szCs w:val="24"/>
          <w:lang w:val="lt-LT"/>
        </w:rPr>
        <w:tab/>
      </w:r>
      <w:r w:rsidR="00916F2E">
        <w:rPr>
          <w:szCs w:val="24"/>
          <w:lang w:val="lt-LT"/>
        </w:rPr>
        <w:tab/>
      </w:r>
      <w:r w:rsidRPr="00354A10">
        <w:rPr>
          <w:szCs w:val="24"/>
          <w:lang w:val="lt-LT"/>
        </w:rPr>
        <w:t xml:space="preserve">direktoriaus 2022 m.              d. įsakymu Nr. </w:t>
      </w:r>
    </w:p>
    <w:p w14:paraId="7295BDF0" w14:textId="77777777" w:rsidR="004236A2" w:rsidRPr="00354A10" w:rsidRDefault="004236A2" w:rsidP="004236A2">
      <w:pPr>
        <w:pStyle w:val="Antrat1"/>
        <w:jc w:val="both"/>
        <w:rPr>
          <w:szCs w:val="24"/>
        </w:rPr>
      </w:pPr>
    </w:p>
    <w:p w14:paraId="482E2820" w14:textId="77777777" w:rsidR="004236A2" w:rsidRPr="00354A10" w:rsidRDefault="004236A2" w:rsidP="004236A2">
      <w:pPr>
        <w:pStyle w:val="Antrat2"/>
        <w:rPr>
          <w:rFonts w:ascii="Times New Roman" w:hAnsi="Times New Roman"/>
          <w:b/>
          <w:bCs/>
          <w:sz w:val="24"/>
        </w:rPr>
      </w:pPr>
      <w:r w:rsidRPr="00354A10">
        <w:rPr>
          <w:rFonts w:ascii="Times New Roman" w:hAnsi="Times New Roman"/>
          <w:b/>
          <w:bCs/>
          <w:sz w:val="24"/>
        </w:rPr>
        <w:t>IGNALINOS RAJONO SAVIVALDYBĖS ADMINISTRACIJOS</w:t>
      </w:r>
    </w:p>
    <w:p w14:paraId="2DC6364F" w14:textId="77777777" w:rsidR="004236A2" w:rsidRPr="00354A10" w:rsidRDefault="004236A2" w:rsidP="004236A2">
      <w:pPr>
        <w:pStyle w:val="Antrat2"/>
        <w:rPr>
          <w:rFonts w:ascii="Times New Roman" w:hAnsi="Times New Roman"/>
          <w:b/>
          <w:bCs/>
          <w:sz w:val="24"/>
        </w:rPr>
      </w:pPr>
      <w:r w:rsidRPr="00354A10">
        <w:rPr>
          <w:rFonts w:ascii="Times New Roman" w:hAnsi="Times New Roman"/>
          <w:b/>
          <w:bCs/>
          <w:sz w:val="24"/>
        </w:rPr>
        <w:t xml:space="preserve"> STRUKTŪRINIO TERITORINIO PADALINIO – LINKMENŲ SENIŪNIJOS </w:t>
      </w:r>
    </w:p>
    <w:p w14:paraId="281E30A5" w14:textId="77777777" w:rsidR="004236A2" w:rsidRPr="00354A10" w:rsidRDefault="004236A2" w:rsidP="004236A2">
      <w:pPr>
        <w:pStyle w:val="Antrat2"/>
        <w:rPr>
          <w:rFonts w:ascii="Times New Roman" w:hAnsi="Times New Roman"/>
          <w:b/>
          <w:bCs/>
          <w:sz w:val="24"/>
        </w:rPr>
      </w:pPr>
      <w:r w:rsidRPr="00354A10">
        <w:rPr>
          <w:rFonts w:ascii="Times New Roman" w:hAnsi="Times New Roman"/>
          <w:b/>
          <w:bCs/>
          <w:sz w:val="24"/>
        </w:rPr>
        <w:t>VEIKLOS NUOSTATAI</w:t>
      </w:r>
    </w:p>
    <w:p w14:paraId="293CE968" w14:textId="77777777" w:rsidR="004236A2" w:rsidRPr="00354A10" w:rsidRDefault="004236A2" w:rsidP="004236A2">
      <w:pPr>
        <w:jc w:val="center"/>
        <w:rPr>
          <w:szCs w:val="24"/>
          <w:lang w:val="lt-LT"/>
        </w:rPr>
      </w:pPr>
    </w:p>
    <w:p w14:paraId="20D30EDA" w14:textId="77777777" w:rsidR="004236A2" w:rsidRPr="00354A10" w:rsidRDefault="004236A2" w:rsidP="004236A2">
      <w:pPr>
        <w:pStyle w:val="Antrat1"/>
        <w:tabs>
          <w:tab w:val="left" w:pos="1293"/>
        </w:tabs>
        <w:rPr>
          <w:szCs w:val="24"/>
        </w:rPr>
      </w:pPr>
      <w:r w:rsidRPr="00354A10">
        <w:rPr>
          <w:szCs w:val="24"/>
        </w:rPr>
        <w:t>I SKYRIUS</w:t>
      </w:r>
    </w:p>
    <w:p w14:paraId="5BED9364" w14:textId="77777777" w:rsidR="004236A2" w:rsidRPr="00354A10" w:rsidRDefault="004236A2" w:rsidP="004236A2">
      <w:pPr>
        <w:pStyle w:val="Antrat3"/>
        <w:jc w:val="center"/>
        <w:rPr>
          <w:rFonts w:ascii="Times New Roman" w:hAnsi="Times New Roman"/>
          <w:b/>
          <w:bCs/>
          <w:sz w:val="24"/>
        </w:rPr>
      </w:pPr>
      <w:r w:rsidRPr="00354A10">
        <w:rPr>
          <w:rFonts w:ascii="Times New Roman" w:hAnsi="Times New Roman"/>
          <w:b/>
          <w:bCs/>
          <w:sz w:val="24"/>
        </w:rPr>
        <w:t xml:space="preserve"> BENDROSIOS NUOSTATOS</w:t>
      </w:r>
    </w:p>
    <w:p w14:paraId="443C4722" w14:textId="77777777" w:rsidR="004236A2" w:rsidRPr="00354A10" w:rsidRDefault="004236A2" w:rsidP="004236A2">
      <w:pPr>
        <w:rPr>
          <w:szCs w:val="24"/>
          <w:lang w:val="lt-LT"/>
        </w:rPr>
      </w:pPr>
    </w:p>
    <w:p w14:paraId="200A0DE0" w14:textId="668C96E7" w:rsidR="00B54C28" w:rsidRPr="00354A10" w:rsidRDefault="004236A2" w:rsidP="009C213A">
      <w:pPr>
        <w:tabs>
          <w:tab w:val="left" w:pos="1134"/>
        </w:tabs>
        <w:jc w:val="both"/>
        <w:rPr>
          <w:szCs w:val="24"/>
          <w:lang w:val="lt-LT"/>
        </w:rPr>
      </w:pPr>
      <w:r w:rsidRPr="00354A10">
        <w:rPr>
          <w:szCs w:val="24"/>
          <w:lang w:val="lt-LT"/>
        </w:rPr>
        <w:tab/>
      </w:r>
      <w:r w:rsidR="00B54C28" w:rsidRPr="00354A10">
        <w:rPr>
          <w:szCs w:val="24"/>
          <w:lang w:val="lt-LT"/>
        </w:rPr>
        <w:t xml:space="preserve">1. Ignalinos rajono savivaldybės administracija – biudžetinė viešojo administravimo įstaiga. Buveinė – </w:t>
      </w:r>
      <w:r w:rsidR="00123391" w:rsidRPr="00354A10">
        <w:rPr>
          <w:szCs w:val="24"/>
          <w:lang w:val="lt-LT"/>
        </w:rPr>
        <w:t xml:space="preserve">Laisvės a. 70, Ignalinos </w:t>
      </w:r>
      <w:r w:rsidR="00123391">
        <w:rPr>
          <w:szCs w:val="24"/>
          <w:lang w:val="lt-LT"/>
        </w:rPr>
        <w:t>m.</w:t>
      </w:r>
      <w:r w:rsidR="00123391" w:rsidRPr="00354A10">
        <w:rPr>
          <w:szCs w:val="24"/>
          <w:lang w:val="lt-LT"/>
        </w:rPr>
        <w:t xml:space="preserve">, Ignalinos </w:t>
      </w:r>
      <w:r w:rsidR="00123391">
        <w:rPr>
          <w:szCs w:val="24"/>
          <w:lang w:val="lt-LT"/>
        </w:rPr>
        <w:t>r. sav</w:t>
      </w:r>
      <w:r w:rsidR="00123391" w:rsidRPr="00354A10">
        <w:rPr>
          <w:szCs w:val="24"/>
          <w:lang w:val="lt-LT"/>
        </w:rPr>
        <w:t xml:space="preserve">. </w:t>
      </w:r>
      <w:r w:rsidR="00B54C28" w:rsidRPr="00354A10">
        <w:rPr>
          <w:szCs w:val="24"/>
          <w:lang w:val="lt-LT"/>
        </w:rPr>
        <w:t xml:space="preserve">Juridinio asmens kodas 288768350. </w:t>
      </w:r>
    </w:p>
    <w:p w14:paraId="26F35618" w14:textId="3A861C93" w:rsidR="004236A2" w:rsidRPr="00354A10" w:rsidRDefault="00B54C28" w:rsidP="009C213A">
      <w:pPr>
        <w:tabs>
          <w:tab w:val="left" w:pos="1134"/>
        </w:tabs>
        <w:jc w:val="both"/>
        <w:rPr>
          <w:szCs w:val="24"/>
          <w:lang w:val="lt-LT"/>
        </w:rPr>
      </w:pPr>
      <w:r w:rsidRPr="00354A10">
        <w:rPr>
          <w:szCs w:val="24"/>
          <w:lang w:val="lt-LT"/>
        </w:rPr>
        <w:tab/>
        <w:t>Registrų centro Juridinių asmenų registre yra kaupiami ir saugomi duomenys apie Ignalinos rajono savivaldybės administracijos ir savivaldybės administracijos filialų, t.</w:t>
      </w:r>
      <w:r w:rsidR="00123391">
        <w:rPr>
          <w:szCs w:val="24"/>
          <w:lang w:val="lt-LT"/>
        </w:rPr>
        <w:t xml:space="preserve"> </w:t>
      </w:r>
      <w:r w:rsidRPr="00354A10">
        <w:rPr>
          <w:szCs w:val="24"/>
          <w:lang w:val="lt-LT"/>
        </w:rPr>
        <w:t>y. seniūnijų veiklą. Ignalinos rajono savivaldybės administracija turi elektroninio pristatymo dėžutės adresą, (juridinio asmens kodas 288768350), filialai elektroninio pristatymo dėžutės adreso neturi. Ignalinos rajono savivaldybės taryba sprendžia dėl seniūnijos formos keitimo tikslingumo.</w:t>
      </w:r>
    </w:p>
    <w:p w14:paraId="603AB068" w14:textId="59DFC926" w:rsidR="004236A2" w:rsidRPr="004C77EF" w:rsidRDefault="004236A2" w:rsidP="009C213A">
      <w:pPr>
        <w:pStyle w:val="Betarp"/>
        <w:tabs>
          <w:tab w:val="left" w:pos="1134"/>
        </w:tabs>
        <w:jc w:val="both"/>
        <w:rPr>
          <w:lang w:val="lt-LT"/>
        </w:rPr>
      </w:pPr>
      <w:r w:rsidRPr="00354A10">
        <w:rPr>
          <w:lang w:val="lt-LT"/>
        </w:rPr>
        <w:tab/>
      </w:r>
      <w:r w:rsidRPr="004C77EF">
        <w:rPr>
          <w:lang w:val="lt-LT"/>
        </w:rPr>
        <w:t>2. Ignalinos rajono savivaldybės administracijos (toliau – savivaldybės administracijos) Linkmenų seniūnija (toliau – seniūnija) yra savivaldybės administracijos struktūrinis teritorinis padalinys – jos filialas, veikiantis tam tikroje Ignalinos rajono savivaldybės (toliau – savivaldybė) teritorijos dalyje.</w:t>
      </w:r>
      <w:r w:rsidR="004C77EF" w:rsidRPr="004C77EF">
        <w:rPr>
          <w:lang w:val="lt-LT"/>
        </w:rPr>
        <w:t xml:space="preserve"> </w:t>
      </w:r>
      <w:r w:rsidRPr="004C77EF">
        <w:rPr>
          <w:lang w:val="lt-LT"/>
        </w:rPr>
        <w:t>Seniūnijos – savivaldybės administracijos filialo – veiklą reglamentuoja savivaldybės administracijos direktoriaus patvirtinti seniūnijos nuostatai.</w:t>
      </w:r>
    </w:p>
    <w:p w14:paraId="468E6FE1" w14:textId="77777777" w:rsidR="004236A2" w:rsidRPr="00354A10" w:rsidRDefault="004236A2" w:rsidP="009C213A">
      <w:pPr>
        <w:tabs>
          <w:tab w:val="clear" w:pos="1293"/>
          <w:tab w:val="left" w:pos="1134"/>
        </w:tabs>
        <w:jc w:val="both"/>
        <w:rPr>
          <w:szCs w:val="24"/>
          <w:lang w:val="lt-LT"/>
        </w:rPr>
      </w:pPr>
      <w:r w:rsidRPr="00354A10">
        <w:rPr>
          <w:szCs w:val="24"/>
          <w:lang w:val="lt-LT"/>
        </w:rPr>
        <w:tab/>
        <w:t>3. Savivaldybės administracijos Linkmenų seniūnijos veiklos nuostatai (toliau – nuostatai) nustato seniūnijos uždavinius, apibrėžia seniūnijos funkcijas, teises ir pareigas, darbo organizavimą, atsakomybę, kitus veiklos klausimus.</w:t>
      </w:r>
    </w:p>
    <w:p w14:paraId="6166EC5E" w14:textId="77777777" w:rsidR="004236A2" w:rsidRPr="00354A10" w:rsidRDefault="004236A2" w:rsidP="009C213A">
      <w:pPr>
        <w:tabs>
          <w:tab w:val="clear" w:pos="1293"/>
          <w:tab w:val="left" w:pos="1134"/>
        </w:tabs>
        <w:jc w:val="both"/>
        <w:rPr>
          <w:szCs w:val="24"/>
          <w:lang w:val="lt-LT"/>
        </w:rPr>
      </w:pPr>
      <w:r w:rsidRPr="00354A10">
        <w:rPr>
          <w:szCs w:val="24"/>
          <w:lang w:val="lt-LT"/>
        </w:rPr>
        <w:tab/>
        <w:t>4. Seniūnija savo veikloje vadovaujasi Lietuvos Respublikos Konstitucija, Lietuvos Respublikos civiliniu kodeksu, Lietuvos Respublikos vietos savivaldos įstatymu, kitais įstatymais, Lietuvos Respublikos Vyriausybės nutarimais, savivaldybės tarybos sprendimais, mero potvarkiais, Ignalinos rajono savivaldybės administracijos direktoriaus (toliau – savivaldybės administracijos direktorius) įsakymais, kitais teisės aktais ir šiais nuostatais.</w:t>
      </w:r>
    </w:p>
    <w:p w14:paraId="4486C5FD" w14:textId="77777777" w:rsidR="004236A2" w:rsidRPr="00354A10" w:rsidRDefault="004236A2" w:rsidP="009C213A">
      <w:pPr>
        <w:tabs>
          <w:tab w:val="clear" w:pos="1293"/>
          <w:tab w:val="left" w:pos="1134"/>
        </w:tabs>
        <w:jc w:val="both"/>
        <w:rPr>
          <w:szCs w:val="24"/>
          <w:lang w:val="lt-LT"/>
        </w:rPr>
      </w:pPr>
      <w:r w:rsidRPr="00354A10">
        <w:rPr>
          <w:szCs w:val="24"/>
          <w:lang w:val="lt-LT"/>
        </w:rPr>
        <w:tab/>
        <w:t>5. Seniūnijos tikslas – spręsti jos kompetencijai priklausančius klausimus atitinkamoje savivaldybės tarybos priskirtoje teritorijoje, įgyvendinti pavestas vietos savivaldos ir viešojo administravimo įstatymo funkcijas.</w:t>
      </w:r>
    </w:p>
    <w:p w14:paraId="01664DB6" w14:textId="77777777" w:rsidR="004236A2" w:rsidRPr="00354A10" w:rsidRDefault="004236A2" w:rsidP="009C213A">
      <w:pPr>
        <w:tabs>
          <w:tab w:val="clear" w:pos="1293"/>
          <w:tab w:val="left" w:pos="1134"/>
        </w:tabs>
        <w:jc w:val="both"/>
        <w:rPr>
          <w:szCs w:val="24"/>
          <w:lang w:val="lt-LT"/>
        </w:rPr>
      </w:pPr>
      <w:r w:rsidRPr="00354A10">
        <w:rPr>
          <w:szCs w:val="24"/>
          <w:lang w:val="lt-LT"/>
        </w:rPr>
        <w:tab/>
        <w:t>6. Seniūnijos veikla organizuojama pagal seniūnijos metinį veiklos planą.</w:t>
      </w:r>
    </w:p>
    <w:p w14:paraId="4CBFE794" w14:textId="77777777" w:rsidR="004236A2" w:rsidRPr="00354A10" w:rsidRDefault="004236A2" w:rsidP="009C213A">
      <w:pPr>
        <w:tabs>
          <w:tab w:val="clear" w:pos="1293"/>
          <w:tab w:val="left" w:pos="1134"/>
        </w:tabs>
        <w:jc w:val="both"/>
        <w:rPr>
          <w:szCs w:val="24"/>
          <w:lang w:val="lt-LT"/>
        </w:rPr>
      </w:pPr>
      <w:r w:rsidRPr="00354A10">
        <w:rPr>
          <w:szCs w:val="24"/>
          <w:lang w:val="lt-LT"/>
        </w:rPr>
        <w:tab/>
        <w:t>7. Seniūnija sprendžia jos kompetencijai priklausančius klausimus.</w:t>
      </w:r>
    </w:p>
    <w:p w14:paraId="7923F5E6" w14:textId="77777777" w:rsidR="004236A2" w:rsidRPr="00354A10" w:rsidRDefault="004236A2" w:rsidP="009C213A">
      <w:pPr>
        <w:tabs>
          <w:tab w:val="clear" w:pos="1293"/>
          <w:tab w:val="left" w:pos="1134"/>
        </w:tabs>
        <w:jc w:val="both"/>
        <w:rPr>
          <w:szCs w:val="24"/>
          <w:lang w:val="lt-LT"/>
        </w:rPr>
      </w:pPr>
      <w:r w:rsidRPr="00354A10">
        <w:rPr>
          <w:szCs w:val="24"/>
          <w:lang w:val="lt-LT"/>
        </w:rPr>
        <w:tab/>
        <w:t xml:space="preserve">8. Seniūnijos veikla finansuojama iš savivaldybės biudžeto ir kitų įstatymuose nustatytų lėšų. </w:t>
      </w:r>
      <w:r w:rsidRPr="00354A10">
        <w:rPr>
          <w:color w:val="000000"/>
          <w:szCs w:val="24"/>
          <w:shd w:val="clear" w:color="auto" w:fill="FFFFFF"/>
          <w:lang w:val="lt-LT"/>
        </w:rPr>
        <w:t>Seniūnija turi sąskaitą banke.</w:t>
      </w:r>
      <w:r w:rsidRPr="00354A10">
        <w:rPr>
          <w:szCs w:val="24"/>
          <w:lang w:val="lt-LT"/>
        </w:rPr>
        <w:t xml:space="preserve"> </w:t>
      </w:r>
    </w:p>
    <w:p w14:paraId="739D7BC0" w14:textId="77777777" w:rsidR="004236A2" w:rsidRPr="00354A10" w:rsidRDefault="004236A2" w:rsidP="009C213A">
      <w:pPr>
        <w:tabs>
          <w:tab w:val="clear" w:pos="1293"/>
          <w:tab w:val="left" w:pos="1134"/>
          <w:tab w:val="left" w:pos="1562"/>
        </w:tabs>
        <w:jc w:val="both"/>
        <w:rPr>
          <w:szCs w:val="24"/>
          <w:lang w:val="lt-LT"/>
        </w:rPr>
      </w:pPr>
      <w:r w:rsidRPr="00354A10">
        <w:rPr>
          <w:szCs w:val="24"/>
          <w:lang w:val="lt-LT"/>
        </w:rPr>
        <w:tab/>
        <w:t>9. Seniūnijos adresas: Liepų g. 2, 30211 Linkmenų k., Linkmenų sen., Ignalinos r. sav., juridinio asmens filialo kodas 188632890.</w:t>
      </w:r>
    </w:p>
    <w:p w14:paraId="7BA1770C" w14:textId="77777777" w:rsidR="004236A2" w:rsidRPr="00354A10" w:rsidRDefault="004236A2" w:rsidP="004236A2">
      <w:pPr>
        <w:tabs>
          <w:tab w:val="clear" w:pos="1293"/>
          <w:tab w:val="left" w:pos="1134"/>
          <w:tab w:val="left" w:pos="1562"/>
        </w:tabs>
        <w:jc w:val="both"/>
        <w:rPr>
          <w:szCs w:val="24"/>
          <w:lang w:val="lt-LT"/>
        </w:rPr>
      </w:pPr>
    </w:p>
    <w:p w14:paraId="30B3F956" w14:textId="77777777" w:rsidR="004236A2" w:rsidRPr="00354A10" w:rsidRDefault="004236A2" w:rsidP="00FC22EF">
      <w:pPr>
        <w:pStyle w:val="Antrat1"/>
        <w:tabs>
          <w:tab w:val="left" w:pos="1293"/>
        </w:tabs>
        <w:rPr>
          <w:szCs w:val="24"/>
        </w:rPr>
      </w:pPr>
      <w:r w:rsidRPr="00354A10">
        <w:rPr>
          <w:szCs w:val="24"/>
        </w:rPr>
        <w:t>II SKYRIUS</w:t>
      </w:r>
    </w:p>
    <w:p w14:paraId="037133E2" w14:textId="77777777" w:rsidR="004236A2" w:rsidRPr="00354A10" w:rsidRDefault="004236A2" w:rsidP="004236A2">
      <w:pPr>
        <w:pStyle w:val="Antrat1"/>
        <w:tabs>
          <w:tab w:val="left" w:pos="1293"/>
        </w:tabs>
        <w:rPr>
          <w:bCs/>
          <w:szCs w:val="24"/>
        </w:rPr>
      </w:pPr>
      <w:r w:rsidRPr="00354A10">
        <w:rPr>
          <w:bCs/>
          <w:szCs w:val="24"/>
        </w:rPr>
        <w:t>SENIŪNIJOS IR SENIŪNO UŽDAVINIAI IR  FUNKCIJOS</w:t>
      </w:r>
    </w:p>
    <w:p w14:paraId="28E01E33" w14:textId="77777777" w:rsidR="004236A2" w:rsidRPr="00354A10" w:rsidRDefault="004236A2" w:rsidP="004236A2">
      <w:pPr>
        <w:jc w:val="both"/>
        <w:rPr>
          <w:b/>
          <w:bCs/>
          <w:szCs w:val="24"/>
          <w:lang w:val="lt-LT"/>
        </w:rPr>
      </w:pPr>
    </w:p>
    <w:p w14:paraId="38F34DBD" w14:textId="77777777" w:rsidR="004236A2" w:rsidRPr="00354A10" w:rsidRDefault="004236A2" w:rsidP="004236A2">
      <w:pPr>
        <w:tabs>
          <w:tab w:val="clear" w:pos="1293"/>
          <w:tab w:val="left" w:pos="1134"/>
        </w:tabs>
        <w:jc w:val="both"/>
        <w:rPr>
          <w:szCs w:val="24"/>
          <w:lang w:val="lt-LT"/>
        </w:rPr>
      </w:pPr>
      <w:r w:rsidRPr="00354A10">
        <w:rPr>
          <w:szCs w:val="24"/>
          <w:lang w:val="lt-LT"/>
        </w:rPr>
        <w:tab/>
        <w:t>10. Seniūnijos uždaviniai – įgyvendinti jai priskirtas funkcijas, numatytas Vietos savivaldos įstatyme, siekiant užtikrinti visų vietos bendruomenės narių interesų įgyvendinimą.</w:t>
      </w:r>
    </w:p>
    <w:p w14:paraId="68FA22E0" w14:textId="77777777" w:rsidR="004236A2" w:rsidRPr="00354A10" w:rsidRDefault="004236A2" w:rsidP="004236A2">
      <w:pPr>
        <w:tabs>
          <w:tab w:val="clear" w:pos="1293"/>
          <w:tab w:val="left" w:pos="1134"/>
        </w:tabs>
        <w:jc w:val="both"/>
        <w:rPr>
          <w:szCs w:val="24"/>
          <w:lang w:val="lt-LT"/>
        </w:rPr>
      </w:pPr>
      <w:r w:rsidRPr="00354A10">
        <w:rPr>
          <w:szCs w:val="24"/>
          <w:lang w:val="lt-LT"/>
        </w:rPr>
        <w:tab/>
        <w:t>11. Įgyvendindama jai skirtus uždavinius, seniūnija atlieka šias funkcijas:</w:t>
      </w:r>
    </w:p>
    <w:p w14:paraId="5F18D5B2" w14:textId="0DF44D15" w:rsidR="004236A2" w:rsidRPr="00354A10" w:rsidRDefault="004236A2" w:rsidP="004236A2">
      <w:pPr>
        <w:pStyle w:val="tajtip"/>
        <w:shd w:val="clear" w:color="auto" w:fill="FFFFFF"/>
        <w:tabs>
          <w:tab w:val="left" w:pos="1134"/>
        </w:tabs>
        <w:spacing w:beforeAutospacing="0" w:afterAutospacing="0"/>
        <w:jc w:val="both"/>
        <w:rPr>
          <w:color w:val="000000"/>
        </w:rPr>
      </w:pPr>
      <w:r w:rsidRPr="00354A10">
        <w:tab/>
        <w:t>11.1. T</w:t>
      </w:r>
      <w:r w:rsidRPr="00354A10">
        <w:rPr>
          <w:color w:val="000000"/>
        </w:rPr>
        <w:t>varko gyvenamosios vietos deklaravimo duomenų ir gyvenamosios vietos nedeklaravusių asmenų apskaitą, išduoda seniūnijos aptarnaujamos teritorijos gyventojams Lietuvos Respublikos</w:t>
      </w:r>
      <w:r w:rsidR="0064362F">
        <w:rPr>
          <w:color w:val="000000"/>
        </w:rPr>
        <w:t xml:space="preserve"> </w:t>
      </w:r>
      <w:hyperlink r:id="rId14" w:tgtFrame="Lietuvos Respublikos gyvenamosios vietos deklaravimo įstatymas">
        <w:r w:rsidRPr="0064362F">
          <w:rPr>
            <w:rStyle w:val="Hipersaitas"/>
            <w:iCs/>
            <w:color w:val="000000" w:themeColor="text1"/>
            <w:u w:val="none"/>
          </w:rPr>
          <w:t>gyvenamosios vietos deklaravimo įstatyme</w:t>
        </w:r>
      </w:hyperlink>
      <w:r w:rsidR="0064362F">
        <w:rPr>
          <w:color w:val="000000" w:themeColor="text1"/>
        </w:rPr>
        <w:t xml:space="preserve"> </w:t>
      </w:r>
      <w:r w:rsidRPr="00354A10">
        <w:rPr>
          <w:color w:val="000000"/>
        </w:rPr>
        <w:t>nustatytus, taip pat įstatymuose numatytus kitus faktinę padėtį patvirtinančius dokumentus.</w:t>
      </w:r>
    </w:p>
    <w:p w14:paraId="56CB0433" w14:textId="77777777" w:rsidR="004236A2" w:rsidRPr="00354A10" w:rsidRDefault="004236A2" w:rsidP="004236A2">
      <w:pPr>
        <w:pStyle w:val="tajtip"/>
        <w:shd w:val="clear" w:color="auto" w:fill="FFFFFF"/>
        <w:tabs>
          <w:tab w:val="left" w:pos="1134"/>
        </w:tabs>
        <w:spacing w:beforeAutospacing="0" w:afterAutospacing="0"/>
        <w:ind w:firstLine="720"/>
        <w:jc w:val="both"/>
        <w:rPr>
          <w:color w:val="000000"/>
        </w:rPr>
      </w:pPr>
      <w:r w:rsidRPr="00354A10">
        <w:tab/>
        <w:t>11.2.</w:t>
      </w:r>
      <w:r w:rsidRPr="00354A10">
        <w:rPr>
          <w:color w:val="000000"/>
        </w:rPr>
        <w:t xml:space="preserve"> Registruoja žemės, vandens telkinių, miško sklypų savininkų, valdytojų ir naudotojų pranešimus apie medžiojamųjų gyvūnų ir griežtai saugomų rūšių laukinių gyvūnų padarytą žalą ir teikia duomenis savivaldybės administracijos direktoriui.</w:t>
      </w:r>
    </w:p>
    <w:p w14:paraId="456D0001" w14:textId="77777777" w:rsidR="004236A2" w:rsidRPr="00354A10" w:rsidRDefault="004236A2" w:rsidP="004236A2">
      <w:pPr>
        <w:pStyle w:val="tajtip"/>
        <w:shd w:val="clear" w:color="auto" w:fill="FFFFFF"/>
        <w:tabs>
          <w:tab w:val="left" w:pos="1134"/>
        </w:tabs>
        <w:spacing w:beforeAutospacing="0" w:afterAutospacing="0"/>
        <w:ind w:firstLine="720"/>
        <w:jc w:val="both"/>
        <w:rPr>
          <w:color w:val="000000"/>
        </w:rPr>
      </w:pPr>
      <w:r w:rsidRPr="00354A10">
        <w:tab/>
        <w:t xml:space="preserve">11.3. Lietuvos Respublikos </w:t>
      </w:r>
      <w:r w:rsidRPr="00354A10">
        <w:rPr>
          <w:color w:val="000000"/>
        </w:rPr>
        <w:t>Vyriausybės ir Ignalinos rajono savivaldybės tarybos nustatyta tvarka išduoda leidimus laidoti, jeigu seniūnijos aptarnaujamoje teritorijoje atlieka kapinių priežiūrą.</w:t>
      </w:r>
    </w:p>
    <w:p w14:paraId="01A5FA49" w14:textId="0EC48D97" w:rsidR="004236A2" w:rsidRPr="00354A10" w:rsidRDefault="004236A2" w:rsidP="004236A2">
      <w:pPr>
        <w:pStyle w:val="tajtip"/>
        <w:shd w:val="clear" w:color="auto" w:fill="FFFFFF"/>
        <w:tabs>
          <w:tab w:val="left" w:pos="1134"/>
        </w:tabs>
        <w:spacing w:beforeAutospacing="0" w:afterAutospacing="0"/>
        <w:ind w:firstLine="720"/>
        <w:jc w:val="both"/>
        <w:rPr>
          <w:color w:val="000000"/>
        </w:rPr>
      </w:pPr>
      <w:r w:rsidRPr="00354A10">
        <w:rPr>
          <w:color w:val="000000"/>
        </w:rPr>
        <w:tab/>
        <w:t>11.4. Dalyvauja organizuojant viešųjų paslaugų teikimą ir (arba) prižiūrint, kaip teikiamos viešosios paslaugos, teikia pasiūlymus savivaldybės administracijai dėl viešųjų paslaugų teikimo gerinimo, o Vietos savivaldos įstatymo 8 straipsnio 2 dalyje numatytais atvejais pati teikia šias paslaugas.</w:t>
      </w:r>
    </w:p>
    <w:p w14:paraId="577F86C7" w14:textId="77777777" w:rsidR="004236A2" w:rsidRPr="00354A10" w:rsidRDefault="004236A2" w:rsidP="004236A2">
      <w:pPr>
        <w:pStyle w:val="tajtip"/>
        <w:shd w:val="clear" w:color="auto" w:fill="FFFFFF"/>
        <w:tabs>
          <w:tab w:val="left" w:pos="1134"/>
        </w:tabs>
        <w:spacing w:beforeAutospacing="0" w:afterAutospacing="0"/>
        <w:ind w:firstLine="720"/>
        <w:jc w:val="both"/>
        <w:rPr>
          <w:color w:val="000000"/>
        </w:rPr>
      </w:pPr>
      <w:r w:rsidRPr="00354A10">
        <w:tab/>
        <w:t>11.5. D</w:t>
      </w:r>
      <w:r w:rsidRPr="00354A10">
        <w:rPr>
          <w:color w:val="000000"/>
        </w:rPr>
        <w:t>alyvauja rengiant ir įgyvendinant gyventojų užimtumo programas.</w:t>
      </w:r>
    </w:p>
    <w:p w14:paraId="52626C57" w14:textId="77777777" w:rsidR="004236A2" w:rsidRPr="00354A10" w:rsidRDefault="004236A2" w:rsidP="004236A2">
      <w:pPr>
        <w:tabs>
          <w:tab w:val="clear" w:pos="1293"/>
          <w:tab w:val="left" w:pos="1134"/>
        </w:tabs>
        <w:jc w:val="both"/>
        <w:rPr>
          <w:szCs w:val="24"/>
          <w:lang w:val="lt-LT"/>
        </w:rPr>
      </w:pPr>
      <w:r w:rsidRPr="00354A10">
        <w:rPr>
          <w:color w:val="000000"/>
          <w:szCs w:val="24"/>
          <w:lang w:val="lt-LT"/>
        </w:rPr>
        <w:tab/>
        <w:t>11.6. D</w:t>
      </w:r>
      <w:r w:rsidRPr="00354A10">
        <w:rPr>
          <w:szCs w:val="24"/>
          <w:lang w:val="lt-LT"/>
        </w:rPr>
        <w:t>alyvauja organizuojant viešuosius darbus ir visuomenei naudingą veiklą.</w:t>
      </w:r>
    </w:p>
    <w:p w14:paraId="24E32810" w14:textId="77777777" w:rsidR="004236A2" w:rsidRPr="00354A10" w:rsidRDefault="004236A2" w:rsidP="004236A2">
      <w:pPr>
        <w:pStyle w:val="tajtip"/>
        <w:shd w:val="clear" w:color="auto" w:fill="FFFFFF"/>
        <w:tabs>
          <w:tab w:val="left" w:pos="1134"/>
        </w:tabs>
        <w:spacing w:beforeAutospacing="0" w:afterAutospacing="0"/>
        <w:ind w:firstLine="720"/>
        <w:jc w:val="both"/>
        <w:rPr>
          <w:color w:val="000000"/>
        </w:rPr>
      </w:pPr>
      <w:r w:rsidRPr="00354A10">
        <w:rPr>
          <w:color w:val="000000"/>
        </w:rPr>
        <w:tab/>
        <w:t>11.7. Dalyvauja vykdant socialinės paramos teikimą ir socialinių išmokų, pašalpų mokėjimą bei kontrolę.</w:t>
      </w:r>
    </w:p>
    <w:p w14:paraId="3984BB37" w14:textId="77777777" w:rsidR="004236A2" w:rsidRPr="00354A10" w:rsidRDefault="004236A2" w:rsidP="004236A2">
      <w:pPr>
        <w:pStyle w:val="tajtip"/>
        <w:shd w:val="clear" w:color="auto" w:fill="FFFFFF"/>
        <w:tabs>
          <w:tab w:val="left" w:pos="1134"/>
        </w:tabs>
        <w:spacing w:beforeAutospacing="0" w:afterAutospacing="0"/>
        <w:ind w:firstLine="720"/>
        <w:jc w:val="both"/>
        <w:rPr>
          <w:color w:val="000000"/>
        </w:rPr>
      </w:pPr>
      <w:r w:rsidRPr="00354A10">
        <w:rPr>
          <w:color w:val="000000"/>
        </w:rPr>
        <w:tab/>
        <w:t>11.8. Dalyvauja vertinant atskirų šeimų (asmenų) gyvenimo sąlygas bei poreikius ir surašant buities ir gyvenimo sąlygų patikrinimo aktą, teikia savivaldybės administracijai siūlymus dėl socialinės paramos toms šeimoms (asmenims) reikalingumo ir paramos būdų.</w:t>
      </w:r>
    </w:p>
    <w:p w14:paraId="340EF8CF" w14:textId="77777777" w:rsidR="004236A2" w:rsidRPr="00354A10" w:rsidRDefault="004236A2" w:rsidP="004236A2">
      <w:pPr>
        <w:pStyle w:val="tajtip"/>
        <w:shd w:val="clear" w:color="auto" w:fill="FFFFFF"/>
        <w:tabs>
          <w:tab w:val="left" w:pos="1134"/>
        </w:tabs>
        <w:spacing w:beforeAutospacing="0" w:afterAutospacing="0"/>
        <w:ind w:firstLine="720"/>
        <w:jc w:val="both"/>
        <w:rPr>
          <w:color w:val="000000"/>
        </w:rPr>
      </w:pPr>
      <w:r w:rsidRPr="00354A10">
        <w:rPr>
          <w:color w:val="000000"/>
        </w:rPr>
        <w:tab/>
        <w:t>11.9. Dalyvauja vykdant vaiko teisių apsaugą, užtikrina prevencinės pagalbos vaikui ir šeimai organizavimą, socialinių, švietimo, sveikatos priežiūros įstaigų bei kitų įstaigų teikiamų paslaugų koordinavimą ir darbą su socialinę riziką patiriančiomis šeimomis.</w:t>
      </w:r>
    </w:p>
    <w:p w14:paraId="3D6BF025" w14:textId="77777777" w:rsidR="004236A2" w:rsidRPr="00354A10" w:rsidRDefault="004236A2" w:rsidP="004236A2">
      <w:pPr>
        <w:pStyle w:val="tajtip"/>
        <w:shd w:val="clear" w:color="auto" w:fill="FFFFFF"/>
        <w:tabs>
          <w:tab w:val="left" w:pos="1134"/>
        </w:tabs>
        <w:spacing w:beforeAutospacing="0" w:afterAutospacing="0"/>
        <w:ind w:firstLine="720"/>
        <w:jc w:val="both"/>
        <w:rPr>
          <w:color w:val="000000"/>
        </w:rPr>
      </w:pPr>
      <w:r w:rsidRPr="00354A10">
        <w:rPr>
          <w:color w:val="000000"/>
        </w:rPr>
        <w:tab/>
        <w:t>11.10. Renka ir savivaldybės administracijos direktoriui teikia duomenis, reikalingus savivaldybės teritorijoje gyvenančių vaikų apskaitai.</w:t>
      </w:r>
    </w:p>
    <w:p w14:paraId="70E89833" w14:textId="77777777" w:rsidR="004236A2" w:rsidRPr="00354A10" w:rsidRDefault="004236A2" w:rsidP="004236A2">
      <w:pPr>
        <w:pStyle w:val="tajtip"/>
        <w:shd w:val="clear" w:color="auto" w:fill="FFFFFF"/>
        <w:tabs>
          <w:tab w:val="left" w:pos="1134"/>
        </w:tabs>
        <w:spacing w:beforeAutospacing="0" w:afterAutospacing="0"/>
        <w:ind w:firstLine="720"/>
        <w:jc w:val="both"/>
        <w:rPr>
          <w:color w:val="000000"/>
        </w:rPr>
      </w:pPr>
      <w:r w:rsidRPr="00354A10">
        <w:rPr>
          <w:color w:val="000000"/>
        </w:rPr>
        <w:tab/>
        <w:t>11.11. Dalyvauja organizuojant Respublikos Prezidento, Seimo rinkimus, rinkimus į Europos Parlamentą, savivaldybės tarybos, mero rinkimus ir referendumus.</w:t>
      </w:r>
    </w:p>
    <w:p w14:paraId="2623D7C9" w14:textId="77777777" w:rsidR="004236A2" w:rsidRPr="00354A10" w:rsidRDefault="004236A2" w:rsidP="004236A2">
      <w:pPr>
        <w:pStyle w:val="tajtip"/>
        <w:shd w:val="clear" w:color="auto" w:fill="FFFFFF"/>
        <w:tabs>
          <w:tab w:val="left" w:pos="1134"/>
        </w:tabs>
        <w:spacing w:beforeAutospacing="0" w:afterAutospacing="0"/>
        <w:ind w:firstLine="720"/>
        <w:jc w:val="both"/>
        <w:rPr>
          <w:color w:val="000000"/>
        </w:rPr>
      </w:pPr>
      <w:r w:rsidRPr="00354A10">
        <w:rPr>
          <w:color w:val="000000"/>
        </w:rPr>
        <w:tab/>
        <w:t>11.12. Dalyvauja organizuojant vietos gyventojų apklausas, atliekant gyventojų ir būstų, kitus visuotinius surašymus.</w:t>
      </w:r>
    </w:p>
    <w:p w14:paraId="481A0C37" w14:textId="77777777" w:rsidR="004236A2" w:rsidRPr="00354A10" w:rsidRDefault="004236A2" w:rsidP="004236A2">
      <w:pPr>
        <w:pStyle w:val="tajtip"/>
        <w:shd w:val="clear" w:color="auto" w:fill="FFFFFF"/>
        <w:tabs>
          <w:tab w:val="left" w:pos="1134"/>
        </w:tabs>
        <w:spacing w:beforeAutospacing="0" w:afterAutospacing="0"/>
        <w:ind w:firstLine="720"/>
        <w:jc w:val="both"/>
        <w:rPr>
          <w:color w:val="000000"/>
        </w:rPr>
      </w:pPr>
      <w:r w:rsidRPr="00354A10">
        <w:rPr>
          <w:color w:val="000000"/>
        </w:rPr>
        <w:tab/>
        <w:t>11.13. Dalyvauja organizuojant ir įgyvendinant civilinę saugą.</w:t>
      </w:r>
    </w:p>
    <w:p w14:paraId="2A537DC9" w14:textId="77777777" w:rsidR="004236A2" w:rsidRPr="00354A10" w:rsidRDefault="004236A2" w:rsidP="004236A2">
      <w:pPr>
        <w:pStyle w:val="tajtip"/>
        <w:shd w:val="clear" w:color="auto" w:fill="FFFFFF"/>
        <w:tabs>
          <w:tab w:val="left" w:pos="1134"/>
        </w:tabs>
        <w:spacing w:beforeAutospacing="0" w:afterAutospacing="0"/>
        <w:ind w:firstLine="720"/>
        <w:jc w:val="both"/>
        <w:rPr>
          <w:color w:val="000000"/>
        </w:rPr>
      </w:pPr>
      <w:r w:rsidRPr="00354A10">
        <w:rPr>
          <w:color w:val="000000"/>
        </w:rPr>
        <w:tab/>
        <w:t>11.14. Teisės aktų nustatyta tvarka dalyvauja įgyvendinant valstybės perduotas funkcijas žemės ūkio srityje.</w:t>
      </w:r>
    </w:p>
    <w:p w14:paraId="600D5FC2" w14:textId="77777777" w:rsidR="004236A2" w:rsidRPr="00354A10" w:rsidRDefault="004236A2" w:rsidP="004236A2">
      <w:pPr>
        <w:pStyle w:val="tajtip"/>
        <w:shd w:val="clear" w:color="auto" w:fill="FFFFFF"/>
        <w:tabs>
          <w:tab w:val="left" w:pos="1134"/>
        </w:tabs>
        <w:spacing w:beforeAutospacing="0" w:afterAutospacing="0"/>
        <w:ind w:firstLine="720"/>
        <w:jc w:val="both"/>
        <w:rPr>
          <w:color w:val="000000"/>
        </w:rPr>
      </w:pPr>
      <w:r w:rsidRPr="00354A10">
        <w:rPr>
          <w:color w:val="000000"/>
        </w:rPr>
        <w:tab/>
        <w:t>11.15. Dalyvauja rengiant ir įgyvendinant vietos veiklos grupių programas ir vietos plėtros strategijas.</w:t>
      </w:r>
    </w:p>
    <w:p w14:paraId="7C1F8A36" w14:textId="77777777" w:rsidR="004236A2" w:rsidRPr="00354A10" w:rsidRDefault="004236A2" w:rsidP="004236A2">
      <w:pPr>
        <w:pStyle w:val="tajtip"/>
        <w:shd w:val="clear" w:color="auto" w:fill="FFFFFF"/>
        <w:tabs>
          <w:tab w:val="left" w:pos="1134"/>
        </w:tabs>
        <w:spacing w:beforeAutospacing="0" w:afterAutospacing="0"/>
        <w:ind w:firstLine="720"/>
        <w:jc w:val="both"/>
        <w:rPr>
          <w:color w:val="000000"/>
        </w:rPr>
      </w:pPr>
      <w:r w:rsidRPr="00354A10">
        <w:rPr>
          <w:color w:val="000000"/>
        </w:rPr>
        <w:tab/>
        <w:t>11.16. Dalyvauja organizuojant gyventojų sporto ir kultūros renginius.</w:t>
      </w:r>
    </w:p>
    <w:p w14:paraId="72B1B5CE" w14:textId="77777777" w:rsidR="00A52492" w:rsidRDefault="004236A2" w:rsidP="00A52492">
      <w:pPr>
        <w:pStyle w:val="tajtip"/>
        <w:shd w:val="clear" w:color="auto" w:fill="FFFFFF"/>
        <w:tabs>
          <w:tab w:val="left" w:pos="1134"/>
        </w:tabs>
        <w:spacing w:beforeAutospacing="0" w:afterAutospacing="0"/>
        <w:ind w:firstLine="720"/>
        <w:jc w:val="both"/>
        <w:rPr>
          <w:color w:val="000000"/>
        </w:rPr>
      </w:pPr>
      <w:r w:rsidRPr="00354A10">
        <w:rPr>
          <w:color w:val="000000"/>
        </w:rPr>
        <w:tab/>
        <w:t>11.17. Dalyvauja kuriant ir įgyvendinant informacinės visuomenės plėtros programas.</w:t>
      </w:r>
    </w:p>
    <w:p w14:paraId="46DF3F4B" w14:textId="26988F42" w:rsidR="004236A2" w:rsidRPr="00A52492" w:rsidRDefault="00A52492" w:rsidP="00A52492">
      <w:pPr>
        <w:pStyle w:val="tajtip"/>
        <w:shd w:val="clear" w:color="auto" w:fill="FFFFFF"/>
        <w:tabs>
          <w:tab w:val="left" w:pos="1134"/>
        </w:tabs>
        <w:spacing w:beforeAutospacing="0" w:afterAutospacing="0"/>
        <w:ind w:firstLine="720"/>
        <w:jc w:val="both"/>
        <w:rPr>
          <w:color w:val="000000"/>
        </w:rPr>
      </w:pPr>
      <w:r>
        <w:rPr>
          <w:color w:val="000000"/>
        </w:rPr>
        <w:tab/>
      </w:r>
      <w:r w:rsidR="004236A2" w:rsidRPr="00354A10">
        <w:t>11.18. Išduoda charakteristikas seniūnijos gyventojams.</w:t>
      </w:r>
    </w:p>
    <w:p w14:paraId="7D8C08D8" w14:textId="77777777" w:rsidR="004236A2" w:rsidRPr="00354A10" w:rsidRDefault="004236A2" w:rsidP="004236A2">
      <w:pPr>
        <w:tabs>
          <w:tab w:val="clear" w:pos="1293"/>
          <w:tab w:val="left" w:pos="1134"/>
        </w:tabs>
        <w:jc w:val="both"/>
        <w:rPr>
          <w:szCs w:val="24"/>
          <w:lang w:val="lt-LT"/>
        </w:rPr>
      </w:pPr>
      <w:r w:rsidRPr="00354A10">
        <w:rPr>
          <w:szCs w:val="24"/>
          <w:lang w:val="lt-LT"/>
        </w:rPr>
        <w:tab/>
        <w:t>11.19. Organizuoja ir (arba) kontroliuoja savivaldybės kelių, bendrojo naudojimo teritorijų, gatvių, šaligatvių valymą ir priežiūrą, gatvių ir kitų viešųjų vietų apšvietimą, viešųjų tualetų paslaugų teikimą.</w:t>
      </w:r>
    </w:p>
    <w:p w14:paraId="1479536C" w14:textId="77777777" w:rsidR="00A52492" w:rsidRDefault="004236A2" w:rsidP="00A52492">
      <w:pPr>
        <w:tabs>
          <w:tab w:val="clear" w:pos="1293"/>
          <w:tab w:val="left" w:pos="1134"/>
        </w:tabs>
        <w:jc w:val="both"/>
        <w:rPr>
          <w:szCs w:val="24"/>
          <w:lang w:val="lt-LT"/>
        </w:rPr>
      </w:pPr>
      <w:r w:rsidRPr="00354A10">
        <w:rPr>
          <w:szCs w:val="24"/>
          <w:lang w:val="lt-LT"/>
        </w:rPr>
        <w:tab/>
        <w:t>11.20. Teikia pasiūlymus Ignalinos rajono saugaus eismo komisijai dėl kelio ženklų įrengimo, keitimo arba panaikinimo gyvenamosiose vietovėse, gatvėse ir vietinės reikšmės keliuose.</w:t>
      </w:r>
    </w:p>
    <w:p w14:paraId="045D54F2" w14:textId="77777777" w:rsidR="00A52492" w:rsidRDefault="00A52492" w:rsidP="00A52492">
      <w:pPr>
        <w:tabs>
          <w:tab w:val="clear" w:pos="1293"/>
          <w:tab w:val="left" w:pos="1134"/>
        </w:tabs>
        <w:jc w:val="both"/>
        <w:rPr>
          <w:szCs w:val="24"/>
          <w:lang w:val="lt-LT"/>
        </w:rPr>
      </w:pPr>
      <w:r>
        <w:rPr>
          <w:szCs w:val="24"/>
          <w:lang w:val="lt-LT"/>
        </w:rPr>
        <w:tab/>
      </w:r>
      <w:r w:rsidR="004236A2" w:rsidRPr="00354A10">
        <w:rPr>
          <w:lang w:val="lt-LT"/>
        </w:rPr>
        <w:t>11.21. Užtikrina saugaus eismo sąlygas seniūnijos teritorijoje.</w:t>
      </w:r>
    </w:p>
    <w:p w14:paraId="057140A0" w14:textId="77777777" w:rsidR="00A52492" w:rsidRDefault="00A52492" w:rsidP="00A52492">
      <w:pPr>
        <w:tabs>
          <w:tab w:val="clear" w:pos="1293"/>
          <w:tab w:val="left" w:pos="1134"/>
        </w:tabs>
        <w:jc w:val="both"/>
        <w:rPr>
          <w:szCs w:val="24"/>
          <w:lang w:val="lt-LT"/>
        </w:rPr>
      </w:pPr>
      <w:r>
        <w:rPr>
          <w:szCs w:val="24"/>
          <w:lang w:val="lt-LT"/>
        </w:rPr>
        <w:tab/>
      </w:r>
      <w:r w:rsidR="004236A2" w:rsidRPr="00354A10">
        <w:rPr>
          <w:color w:val="000000"/>
          <w:lang w:val="lt-LT"/>
        </w:rPr>
        <w:t>11.22. Rengia finansinės atskaitomybės ataskaitas  ir teikia savivaldybės administracijai.</w:t>
      </w:r>
    </w:p>
    <w:p w14:paraId="3BC3E06E" w14:textId="77777777" w:rsidR="00A52492" w:rsidRDefault="00A52492" w:rsidP="00A52492">
      <w:pPr>
        <w:tabs>
          <w:tab w:val="clear" w:pos="1293"/>
          <w:tab w:val="left" w:pos="1134"/>
        </w:tabs>
        <w:jc w:val="both"/>
      </w:pPr>
      <w:r>
        <w:rPr>
          <w:szCs w:val="24"/>
          <w:lang w:val="lt-LT"/>
        </w:rPr>
        <w:tab/>
      </w:r>
      <w:r w:rsidR="00A44C9D" w:rsidRPr="00354A10">
        <w:t xml:space="preserve">11.23. </w:t>
      </w:r>
      <w:proofErr w:type="spellStart"/>
      <w:r w:rsidR="00A44C9D" w:rsidRPr="00354A10">
        <w:t>Tvarko</w:t>
      </w:r>
      <w:proofErr w:type="spellEnd"/>
      <w:r w:rsidR="00A44C9D" w:rsidRPr="00354A10">
        <w:t xml:space="preserve"> </w:t>
      </w:r>
      <w:proofErr w:type="spellStart"/>
      <w:r w:rsidR="00A44C9D" w:rsidRPr="00354A10">
        <w:t>dokumentus</w:t>
      </w:r>
      <w:proofErr w:type="spellEnd"/>
      <w:r w:rsidR="00A44C9D" w:rsidRPr="00354A10">
        <w:t xml:space="preserve">, </w:t>
      </w:r>
      <w:proofErr w:type="spellStart"/>
      <w:r w:rsidR="00A44C9D" w:rsidRPr="00354A10">
        <w:t>teisės</w:t>
      </w:r>
      <w:proofErr w:type="spellEnd"/>
      <w:r w:rsidR="00A44C9D" w:rsidRPr="00354A10">
        <w:t xml:space="preserve"> </w:t>
      </w:r>
      <w:proofErr w:type="spellStart"/>
      <w:r w:rsidR="00A44C9D" w:rsidRPr="00354A10">
        <w:t>aktų</w:t>
      </w:r>
      <w:proofErr w:type="spellEnd"/>
      <w:r w:rsidR="00A44C9D" w:rsidRPr="00354A10">
        <w:t xml:space="preserve"> </w:t>
      </w:r>
      <w:proofErr w:type="spellStart"/>
      <w:r w:rsidR="00A44C9D" w:rsidRPr="00354A10">
        <w:t>nustatyta</w:t>
      </w:r>
      <w:proofErr w:type="spellEnd"/>
      <w:r w:rsidR="00A44C9D" w:rsidRPr="00354A10">
        <w:t xml:space="preserve"> </w:t>
      </w:r>
      <w:proofErr w:type="spellStart"/>
      <w:r w:rsidR="00A44C9D" w:rsidRPr="00354A10">
        <w:t>tvarka</w:t>
      </w:r>
      <w:proofErr w:type="spellEnd"/>
      <w:r w:rsidR="00A44C9D" w:rsidRPr="00354A10">
        <w:t xml:space="preserve"> </w:t>
      </w:r>
      <w:proofErr w:type="spellStart"/>
      <w:r w:rsidR="00A44C9D" w:rsidRPr="00354A10">
        <w:t>atiduoda</w:t>
      </w:r>
      <w:proofErr w:type="spellEnd"/>
      <w:r w:rsidR="00A44C9D" w:rsidRPr="00354A10">
        <w:t xml:space="preserve"> </w:t>
      </w:r>
      <w:proofErr w:type="spellStart"/>
      <w:r w:rsidR="00A44C9D" w:rsidRPr="00354A10">
        <w:t>juos</w:t>
      </w:r>
      <w:proofErr w:type="spellEnd"/>
      <w:r w:rsidR="00A44C9D" w:rsidRPr="00354A10">
        <w:t xml:space="preserve"> </w:t>
      </w:r>
      <w:proofErr w:type="spellStart"/>
      <w:r w:rsidR="00A44C9D" w:rsidRPr="00354A10">
        <w:t>saugoti</w:t>
      </w:r>
      <w:proofErr w:type="spellEnd"/>
      <w:r w:rsidR="00A44C9D" w:rsidRPr="00354A10">
        <w:t xml:space="preserve"> </w:t>
      </w:r>
      <w:proofErr w:type="spellStart"/>
      <w:r w:rsidR="00A44C9D" w:rsidRPr="00354A10">
        <w:t>archyvui</w:t>
      </w:r>
      <w:proofErr w:type="spellEnd"/>
      <w:r w:rsidR="00A44C9D" w:rsidRPr="00354A10">
        <w:t>.</w:t>
      </w:r>
    </w:p>
    <w:p w14:paraId="718FB1CA" w14:textId="77777777" w:rsidR="00A52492" w:rsidRDefault="00A52492" w:rsidP="00A52492">
      <w:pPr>
        <w:tabs>
          <w:tab w:val="clear" w:pos="1293"/>
          <w:tab w:val="left" w:pos="1134"/>
        </w:tabs>
        <w:jc w:val="both"/>
        <w:rPr>
          <w:szCs w:val="24"/>
          <w:lang w:val="lt-LT"/>
        </w:rPr>
      </w:pPr>
      <w:r>
        <w:tab/>
      </w:r>
      <w:r w:rsidR="004236A2" w:rsidRPr="00354A10">
        <w:rPr>
          <w:lang w:val="lt-LT"/>
        </w:rPr>
        <w:t>11.24. Neviršydama savo įgaliojimų, seniūnijos teritorijoje organizuoja ir kontroliuoja savivaldybės sprendimų įgyvendinimą arba pati juos įgyvendina.</w:t>
      </w:r>
    </w:p>
    <w:p w14:paraId="42E48299" w14:textId="77777777" w:rsidR="00A52492" w:rsidRDefault="00A52492" w:rsidP="00A52492">
      <w:pPr>
        <w:tabs>
          <w:tab w:val="clear" w:pos="1293"/>
          <w:tab w:val="left" w:pos="1134"/>
        </w:tabs>
        <w:jc w:val="both"/>
        <w:rPr>
          <w:szCs w:val="24"/>
          <w:lang w:val="lt-LT"/>
        </w:rPr>
      </w:pPr>
      <w:r>
        <w:rPr>
          <w:szCs w:val="24"/>
          <w:lang w:val="lt-LT"/>
        </w:rPr>
        <w:tab/>
      </w:r>
      <w:r w:rsidR="004236A2" w:rsidRPr="00354A10">
        <w:rPr>
          <w:lang w:val="lt-LT"/>
        </w:rPr>
        <w:t>11.25. Tvarko priskirtus registrus ir nustatyta tvarka teikia duomenis.</w:t>
      </w:r>
    </w:p>
    <w:p w14:paraId="57F225C1" w14:textId="77777777" w:rsidR="00A52492" w:rsidRDefault="00A52492" w:rsidP="00A52492">
      <w:pPr>
        <w:tabs>
          <w:tab w:val="clear" w:pos="1293"/>
          <w:tab w:val="left" w:pos="1134"/>
        </w:tabs>
        <w:jc w:val="both"/>
        <w:rPr>
          <w:szCs w:val="24"/>
          <w:lang w:val="lt-LT"/>
        </w:rPr>
      </w:pPr>
      <w:r>
        <w:rPr>
          <w:szCs w:val="24"/>
          <w:lang w:val="lt-LT"/>
        </w:rPr>
        <w:tab/>
      </w:r>
      <w:r w:rsidR="004236A2" w:rsidRPr="00354A10">
        <w:rPr>
          <w:lang w:val="lt-LT"/>
        </w:rPr>
        <w:t>11.26. Vykdo kitas Vietos savivaldos įstatymo ir kitų teisės aktų nustatytas funkcijas.</w:t>
      </w:r>
    </w:p>
    <w:p w14:paraId="541D1B43" w14:textId="77777777" w:rsidR="00A52492" w:rsidRDefault="00A52492" w:rsidP="00A52492">
      <w:pPr>
        <w:tabs>
          <w:tab w:val="clear" w:pos="1293"/>
          <w:tab w:val="left" w:pos="1134"/>
        </w:tabs>
        <w:jc w:val="both"/>
        <w:rPr>
          <w:szCs w:val="24"/>
          <w:lang w:val="lt-LT"/>
        </w:rPr>
      </w:pPr>
      <w:r>
        <w:rPr>
          <w:szCs w:val="24"/>
          <w:lang w:val="lt-LT"/>
        </w:rPr>
        <w:tab/>
      </w:r>
      <w:r w:rsidR="004236A2" w:rsidRPr="00354A10">
        <w:rPr>
          <w:lang w:val="lt-LT"/>
        </w:rPr>
        <w:t>12. Seniūno funkcijos:</w:t>
      </w:r>
    </w:p>
    <w:p w14:paraId="7D4CB61B" w14:textId="7BABB2E0" w:rsidR="004236A2" w:rsidRPr="00A52492" w:rsidRDefault="00A52492" w:rsidP="00A52492">
      <w:pPr>
        <w:tabs>
          <w:tab w:val="clear" w:pos="1293"/>
          <w:tab w:val="left" w:pos="1134"/>
        </w:tabs>
        <w:jc w:val="both"/>
        <w:rPr>
          <w:szCs w:val="24"/>
          <w:lang w:val="lt-LT"/>
        </w:rPr>
      </w:pPr>
      <w:r>
        <w:rPr>
          <w:szCs w:val="24"/>
          <w:lang w:val="lt-LT"/>
        </w:rPr>
        <w:tab/>
      </w:r>
      <w:r w:rsidR="004236A2" w:rsidRPr="00354A10">
        <w:rPr>
          <w:lang w:val="lt-LT"/>
        </w:rPr>
        <w:t xml:space="preserve">12.1. </w:t>
      </w:r>
      <w:r w:rsidR="004236A2" w:rsidRPr="00354A10">
        <w:rPr>
          <w:bCs/>
          <w:lang w:val="lt-LT"/>
        </w:rPr>
        <w:t>Lietuvos Respublikos notariato įstatymo nustatyta tvarka neatlygintinai atlieka seniūnijos aptarnaujamos teritorijos gyventojams notarinius veiksmus ir Lietuvos Respublikos civilinio kodekso nustatyta tvarka neatlygintinai tvirtina seniūnijos aptarnaujamos teritorijos gyventojų oficialiesiems testamentams prilyginamus testamentus. Seniūnas notarinius veiksmus atlieka seniūnijos patalpose. Atlikti notarinius veiksmus ne seniūnijos patalpose seniūnas gali tik tuo atveju, kai suinteresuotas asmuo dėl svarbios priežasties negali atvykti į seniūnijos patalpas ir iškviečia seniūną į savo gyvenamąją vietą.</w:t>
      </w:r>
    </w:p>
    <w:p w14:paraId="02F32166" w14:textId="77777777" w:rsidR="004236A2" w:rsidRPr="00354A10" w:rsidRDefault="004236A2" w:rsidP="004236A2">
      <w:pPr>
        <w:tabs>
          <w:tab w:val="clear" w:pos="1293"/>
          <w:tab w:val="left" w:pos="1134"/>
        </w:tabs>
        <w:jc w:val="both"/>
        <w:rPr>
          <w:bCs/>
          <w:szCs w:val="24"/>
          <w:lang w:val="lt-LT"/>
        </w:rPr>
      </w:pPr>
      <w:r w:rsidRPr="00354A10">
        <w:rPr>
          <w:bCs/>
          <w:szCs w:val="24"/>
          <w:lang w:val="lt-LT"/>
        </w:rPr>
        <w:tab/>
        <w:t>12.2. Teisės aktų nustatyta tvarka s</w:t>
      </w:r>
      <w:r w:rsidRPr="00354A10">
        <w:rPr>
          <w:szCs w:val="24"/>
          <w:lang w:val="lt-LT"/>
        </w:rPr>
        <w:t>avivaldybės</w:t>
      </w:r>
      <w:r w:rsidRPr="00354A10">
        <w:rPr>
          <w:bCs/>
          <w:szCs w:val="24"/>
          <w:lang w:val="lt-LT"/>
        </w:rPr>
        <w:t xml:space="preserve"> administracijos direktoriui pavedus suteikia ir keičia numerius pastatams, patalpoms, butams ir žemės sklypams, kuriuose pagal jų naudojimo paskirtį (būdą) ar teritorijų planavimo dokumentus leidžiama pastatų statyba.</w:t>
      </w:r>
    </w:p>
    <w:p w14:paraId="4454F5A2" w14:textId="77777777" w:rsidR="004236A2" w:rsidRPr="00354A10" w:rsidRDefault="004236A2" w:rsidP="004236A2">
      <w:pPr>
        <w:tabs>
          <w:tab w:val="clear" w:pos="1293"/>
          <w:tab w:val="left" w:pos="1134"/>
        </w:tabs>
        <w:jc w:val="both"/>
        <w:rPr>
          <w:szCs w:val="24"/>
          <w:lang w:val="lt-LT"/>
        </w:rPr>
      </w:pPr>
      <w:r w:rsidRPr="00354A10">
        <w:rPr>
          <w:bCs/>
          <w:szCs w:val="24"/>
          <w:lang w:val="lt-LT"/>
        </w:rPr>
        <w:tab/>
        <w:t xml:space="preserve">12.3. </w:t>
      </w:r>
      <w:r w:rsidRPr="00354A10">
        <w:rPr>
          <w:szCs w:val="24"/>
          <w:lang w:val="lt-LT"/>
        </w:rPr>
        <w:t>Savivaldybės administracijos direktoriui teikia siūlymus dėl savivaldybės strateginio plėtros plano, atskirų savivaldybės ūkio šakų (sektorių) plėtros programos ir savivaldybės veiklos plano projektų,</w:t>
      </w:r>
      <w:r w:rsidRPr="00354A10">
        <w:rPr>
          <w:bCs/>
          <w:szCs w:val="24"/>
          <w:lang w:val="lt-LT"/>
        </w:rPr>
        <w:t xml:space="preserve"> </w:t>
      </w:r>
      <w:r w:rsidRPr="00354A10">
        <w:rPr>
          <w:szCs w:val="24"/>
          <w:lang w:val="lt-LT"/>
        </w:rPr>
        <w:t>rengia seniūnijos metinio veiklos plano projektą ir šio plano įgyvendinimo ataskaitą, teikia juos</w:t>
      </w:r>
      <w:r w:rsidRPr="00354A10">
        <w:rPr>
          <w:bCs/>
          <w:szCs w:val="24"/>
          <w:lang w:val="lt-LT"/>
        </w:rPr>
        <w:t xml:space="preserve"> </w:t>
      </w:r>
      <w:r w:rsidRPr="00354A10">
        <w:rPr>
          <w:szCs w:val="24"/>
          <w:lang w:val="lt-LT"/>
        </w:rPr>
        <w:t>svarstyti seniūnijos seniūnaičių sueigoje; supažindina seniūnaičius ir vietos gyventojus su patvirtintu seniūnijos metiniu veiklos planu</w:t>
      </w:r>
      <w:r w:rsidRPr="00354A10">
        <w:rPr>
          <w:bCs/>
          <w:szCs w:val="24"/>
          <w:lang w:val="lt-LT"/>
        </w:rPr>
        <w:t xml:space="preserve"> </w:t>
      </w:r>
      <w:r w:rsidRPr="00354A10">
        <w:rPr>
          <w:szCs w:val="24"/>
          <w:lang w:val="lt-LT"/>
        </w:rPr>
        <w:t>ir aptaria seniūnijos metinio veiklos plano įgyvendinimo ataskaitą.</w:t>
      </w:r>
    </w:p>
    <w:p w14:paraId="0A602ECF" w14:textId="77777777" w:rsidR="004236A2" w:rsidRPr="00354A10" w:rsidRDefault="004236A2" w:rsidP="004236A2">
      <w:pPr>
        <w:tabs>
          <w:tab w:val="clear" w:pos="1293"/>
          <w:tab w:val="left" w:pos="1134"/>
        </w:tabs>
        <w:jc w:val="both"/>
        <w:rPr>
          <w:i/>
          <w:szCs w:val="24"/>
          <w:lang w:val="lt-LT"/>
        </w:rPr>
      </w:pPr>
      <w:r w:rsidRPr="00354A10">
        <w:rPr>
          <w:bCs/>
          <w:szCs w:val="24"/>
          <w:lang w:val="lt-LT"/>
        </w:rPr>
        <w:tab/>
        <w:t>12.4. Š</w:t>
      </w:r>
      <w:r w:rsidRPr="00354A10">
        <w:rPr>
          <w:szCs w:val="24"/>
          <w:lang w:val="lt-LT"/>
        </w:rPr>
        <w:t>aukia seniūnaičių ar seniūnijos aptarnaujamos teritorijos gyventojų sueigas, rengia šių sueigų darbotvarkes, apibendrina šiose sueigose priimtus sprendimus ir perduoda juos vertinti atsakingoms institucijoms, informuoja šias sueigas apie atsakingų institucijų priimtus sprendimus, susijusius su šiose sueigose priimtais sprendimais, prireikus organizuoja gyventojų susitikimus su savivaldybės ar valstybės institucijų ir įstaigų atstovais,</w:t>
      </w:r>
      <w:r w:rsidRPr="00354A10">
        <w:rPr>
          <w:i/>
          <w:szCs w:val="24"/>
          <w:lang w:val="lt-LT"/>
        </w:rPr>
        <w:t xml:space="preserve"> </w:t>
      </w:r>
      <w:r w:rsidRPr="00354A10">
        <w:rPr>
          <w:szCs w:val="24"/>
          <w:lang w:val="lt-LT"/>
        </w:rPr>
        <w:t>apibendrina pateiktas pastabas, pasiūlymus ir teikia juos savivaldybės administracijos direktoriui.</w:t>
      </w:r>
    </w:p>
    <w:p w14:paraId="26F07558" w14:textId="77777777" w:rsidR="004236A2" w:rsidRPr="00354A10" w:rsidRDefault="004236A2" w:rsidP="004236A2">
      <w:pPr>
        <w:tabs>
          <w:tab w:val="clear" w:pos="1293"/>
          <w:tab w:val="left" w:pos="1134"/>
        </w:tabs>
        <w:jc w:val="both"/>
        <w:rPr>
          <w:bCs/>
          <w:szCs w:val="24"/>
          <w:lang w:val="lt-LT"/>
        </w:rPr>
      </w:pPr>
      <w:r w:rsidRPr="00354A10">
        <w:rPr>
          <w:bCs/>
          <w:szCs w:val="24"/>
          <w:lang w:val="lt-LT"/>
        </w:rPr>
        <w:tab/>
        <w:t>12.5. Teikia seniūnijos aptarnaujamos teritorijos gyventojams informaciją apie savivaldybės veiklą ir organizuoja konsultavimąsi su jais, laikydamasis Vietos savivaldos įstatymo 37 ir 38 straipsniuose nustatytų reikalavimų savivaldybės teritorijoje.</w:t>
      </w:r>
    </w:p>
    <w:p w14:paraId="71D28902" w14:textId="77777777" w:rsidR="004236A2" w:rsidRPr="00354A10" w:rsidRDefault="004236A2" w:rsidP="004236A2">
      <w:pPr>
        <w:tabs>
          <w:tab w:val="clear" w:pos="1293"/>
          <w:tab w:val="left" w:pos="1134"/>
        </w:tabs>
        <w:jc w:val="both"/>
        <w:rPr>
          <w:szCs w:val="24"/>
          <w:lang w:val="lt-LT"/>
        </w:rPr>
      </w:pPr>
      <w:r w:rsidRPr="00354A10">
        <w:rPr>
          <w:szCs w:val="24"/>
          <w:lang w:val="lt-LT"/>
        </w:rPr>
        <w:tab/>
        <w:t>12.6. Ne rečiau kaip kartą per metus, laikydamasis Vietos savivaldos įstatymo 37 straipsnyje nustatytų reikalavimų, paskelbia seniūnijos aptarnaujamos teritorijos gyventojams seniūnijos metinio veiklos plano įgyvendinimo ataskaitos projektą, teikia jį svarstyti išplėstinei seniūnaičių sueigai; seniūnaičių sueigos sprendimą ir seniūnijos metinio veiklos plano įgyvendinimo ataskaitą teikia savivaldybės administracijos direktoriui.</w:t>
      </w:r>
      <w:r w:rsidRPr="00354A10">
        <w:rPr>
          <w:szCs w:val="24"/>
          <w:lang w:val="lt-LT"/>
        </w:rPr>
        <w:tab/>
      </w:r>
    </w:p>
    <w:p w14:paraId="34DEFBFA" w14:textId="77777777" w:rsidR="004236A2" w:rsidRPr="00354A10" w:rsidRDefault="004236A2" w:rsidP="004236A2">
      <w:pPr>
        <w:tabs>
          <w:tab w:val="clear" w:pos="1293"/>
          <w:tab w:val="left" w:pos="1134"/>
        </w:tabs>
        <w:jc w:val="both"/>
        <w:rPr>
          <w:szCs w:val="24"/>
          <w:lang w:val="lt-LT"/>
        </w:rPr>
      </w:pPr>
      <w:r w:rsidRPr="00354A10">
        <w:rPr>
          <w:szCs w:val="24"/>
          <w:lang w:val="lt-LT"/>
        </w:rPr>
        <w:tab/>
        <w:t xml:space="preserve">12.7. Dalyvauja savivaldybės institucijų posėdžiuose, kai svarstomi su seniūnijos aptarnaujamos teritorijos gyventojų viešaisiais reikalais susiję klausimai, arba įgalioja tai daryti kitą seniūnijos valstybės tarnautoją ar darbuotoją, dirbantį pagal darbo sutartį. </w:t>
      </w:r>
    </w:p>
    <w:p w14:paraId="69756F2C" w14:textId="77777777" w:rsidR="004236A2" w:rsidRPr="00354A10" w:rsidRDefault="004236A2" w:rsidP="004236A2">
      <w:pPr>
        <w:tabs>
          <w:tab w:val="clear" w:pos="1293"/>
          <w:tab w:val="left" w:pos="1134"/>
        </w:tabs>
        <w:jc w:val="both"/>
        <w:rPr>
          <w:szCs w:val="24"/>
          <w:lang w:val="lt-LT"/>
        </w:rPr>
      </w:pPr>
      <w:r w:rsidRPr="00354A10">
        <w:rPr>
          <w:szCs w:val="24"/>
          <w:lang w:val="lt-LT"/>
        </w:rPr>
        <w:tab/>
        <w:t>12.8. Seniūnijos nuostatuose nustatyta tvarka organizuoja seniūnijos veiklą.</w:t>
      </w:r>
    </w:p>
    <w:p w14:paraId="5936E484" w14:textId="77777777" w:rsidR="004236A2" w:rsidRPr="00354A10" w:rsidRDefault="004236A2" w:rsidP="004236A2">
      <w:pPr>
        <w:tabs>
          <w:tab w:val="clear" w:pos="1293"/>
          <w:tab w:val="left" w:pos="1134"/>
        </w:tabs>
        <w:jc w:val="both"/>
        <w:rPr>
          <w:szCs w:val="24"/>
          <w:lang w:val="lt-LT"/>
        </w:rPr>
      </w:pPr>
      <w:r w:rsidRPr="00354A10">
        <w:rPr>
          <w:szCs w:val="24"/>
          <w:lang w:val="lt-LT"/>
        </w:rPr>
        <w:tab/>
        <w:t>12.9. Administruoja seniūnijai skirtus asignavimus, atsako už seniūnijos ūkinę ir finansinę veiklą.</w:t>
      </w:r>
    </w:p>
    <w:p w14:paraId="29E98D9F" w14:textId="77777777" w:rsidR="004236A2" w:rsidRPr="00354A10" w:rsidRDefault="004236A2" w:rsidP="004236A2">
      <w:pPr>
        <w:tabs>
          <w:tab w:val="clear" w:pos="1293"/>
          <w:tab w:val="left" w:pos="1134"/>
        </w:tabs>
        <w:jc w:val="both"/>
        <w:rPr>
          <w:szCs w:val="24"/>
          <w:lang w:val="lt-LT"/>
        </w:rPr>
      </w:pPr>
      <w:r w:rsidRPr="00354A10">
        <w:rPr>
          <w:szCs w:val="24"/>
          <w:lang w:val="lt-LT"/>
        </w:rPr>
        <w:tab/>
        <w:t>12.10. Užtikrina, kad būtų laikomasi įstatymų, kitų teisės aktų ir šių nuostatų.</w:t>
      </w:r>
    </w:p>
    <w:p w14:paraId="7FEAD54A" w14:textId="77777777" w:rsidR="004236A2" w:rsidRPr="00354A10" w:rsidRDefault="004236A2" w:rsidP="004236A2">
      <w:pPr>
        <w:tabs>
          <w:tab w:val="clear" w:pos="1293"/>
          <w:tab w:val="left" w:pos="1134"/>
        </w:tabs>
        <w:jc w:val="both"/>
        <w:rPr>
          <w:szCs w:val="24"/>
          <w:lang w:val="lt-LT"/>
        </w:rPr>
      </w:pPr>
      <w:r w:rsidRPr="00354A10">
        <w:rPr>
          <w:szCs w:val="24"/>
          <w:lang w:val="lt-LT"/>
        </w:rPr>
        <w:tab/>
        <w:t>12.11. Organizuoja seniūnijos darbuotojų darbo saugą teisės aktų nustatyta tvarka.</w:t>
      </w:r>
    </w:p>
    <w:p w14:paraId="6F05717D" w14:textId="77777777" w:rsidR="004236A2" w:rsidRPr="00354A10" w:rsidRDefault="004236A2" w:rsidP="004236A2">
      <w:pPr>
        <w:tabs>
          <w:tab w:val="clear" w:pos="1293"/>
          <w:tab w:val="left" w:pos="1134"/>
        </w:tabs>
        <w:jc w:val="both"/>
        <w:rPr>
          <w:szCs w:val="24"/>
          <w:lang w:val="lt-LT"/>
        </w:rPr>
      </w:pPr>
      <w:r w:rsidRPr="00354A10">
        <w:rPr>
          <w:szCs w:val="24"/>
          <w:lang w:val="lt-LT"/>
        </w:rPr>
        <w:tab/>
        <w:t>12.12. Išduoda seniūnijai priskirtos teritorijos gyventojams Gyvenamosios vietos deklaravimo įstatyme nustatytus, taip pat šeimos sudėtį ir kitokius faktinę padėtį patvirtinančius dokumentus, išskyrus atvejus, kai tai pagal teisės aktus turi būti patvirtinta kitais dokumentais.</w:t>
      </w:r>
    </w:p>
    <w:p w14:paraId="3EDFC11F" w14:textId="77777777" w:rsidR="004236A2" w:rsidRPr="00354A10" w:rsidRDefault="004236A2" w:rsidP="004236A2">
      <w:pPr>
        <w:tabs>
          <w:tab w:val="clear" w:pos="1293"/>
          <w:tab w:val="left" w:pos="1134"/>
        </w:tabs>
        <w:jc w:val="both"/>
        <w:rPr>
          <w:szCs w:val="24"/>
          <w:lang w:val="lt-LT"/>
        </w:rPr>
      </w:pPr>
      <w:r w:rsidRPr="00354A10">
        <w:rPr>
          <w:szCs w:val="24"/>
          <w:lang w:val="lt-LT"/>
        </w:rPr>
        <w:tab/>
        <w:t>12.13. Išduoda leidimus laidoti seniūnijai priskirtose kapinėse.</w:t>
      </w:r>
    </w:p>
    <w:p w14:paraId="29008DB7" w14:textId="77777777" w:rsidR="004236A2" w:rsidRPr="00354A10" w:rsidRDefault="004236A2" w:rsidP="004236A2">
      <w:pPr>
        <w:tabs>
          <w:tab w:val="clear" w:pos="1293"/>
          <w:tab w:val="left" w:pos="1134"/>
        </w:tabs>
        <w:jc w:val="both"/>
        <w:rPr>
          <w:szCs w:val="24"/>
          <w:lang w:val="lt-LT"/>
        </w:rPr>
      </w:pPr>
      <w:r w:rsidRPr="00354A10">
        <w:rPr>
          <w:szCs w:val="24"/>
          <w:lang w:val="lt-LT"/>
        </w:rPr>
        <w:tab/>
        <w:t>12.14. Vykdo seniūnijai priskirtų kapinių priežiūrą.</w:t>
      </w:r>
    </w:p>
    <w:p w14:paraId="15497BF3" w14:textId="77777777" w:rsidR="004236A2" w:rsidRPr="00354A10" w:rsidRDefault="004236A2" w:rsidP="004236A2">
      <w:pPr>
        <w:tabs>
          <w:tab w:val="clear" w:pos="1293"/>
          <w:tab w:val="left" w:pos="1134"/>
        </w:tabs>
        <w:jc w:val="both"/>
        <w:rPr>
          <w:szCs w:val="24"/>
          <w:lang w:val="lt-LT"/>
        </w:rPr>
      </w:pPr>
      <w:r w:rsidRPr="00354A10">
        <w:rPr>
          <w:szCs w:val="24"/>
          <w:lang w:val="lt-LT"/>
        </w:rPr>
        <w:tab/>
        <w:t>12.15. Esant būtinybei (laidojant vienišus žmones), užtikrina ritualinių paslaugų teikimą seniūnijos teritorijoje.</w:t>
      </w:r>
    </w:p>
    <w:p w14:paraId="3F24E448" w14:textId="77777777" w:rsidR="004236A2" w:rsidRPr="00354A10" w:rsidRDefault="004236A2" w:rsidP="004236A2">
      <w:pPr>
        <w:tabs>
          <w:tab w:val="clear" w:pos="1293"/>
          <w:tab w:val="left" w:pos="1134"/>
        </w:tabs>
        <w:jc w:val="both"/>
        <w:rPr>
          <w:szCs w:val="24"/>
          <w:lang w:val="lt-LT"/>
        </w:rPr>
      </w:pPr>
      <w:r w:rsidRPr="00354A10">
        <w:rPr>
          <w:szCs w:val="24"/>
          <w:lang w:val="lt-LT"/>
        </w:rPr>
        <w:tab/>
        <w:t>12.16. Kartu su policija dalyvauja užtikrinant viešąją tvarką ir rimtį seniūnijos teritorijoje.</w:t>
      </w:r>
    </w:p>
    <w:p w14:paraId="0556712E" w14:textId="77777777" w:rsidR="004236A2" w:rsidRPr="00354A10" w:rsidRDefault="004236A2" w:rsidP="004236A2">
      <w:pPr>
        <w:tabs>
          <w:tab w:val="clear" w:pos="1293"/>
          <w:tab w:val="left" w:pos="1134"/>
        </w:tabs>
        <w:jc w:val="both"/>
        <w:rPr>
          <w:szCs w:val="24"/>
          <w:lang w:val="lt-LT"/>
        </w:rPr>
      </w:pPr>
      <w:r w:rsidRPr="00354A10">
        <w:rPr>
          <w:szCs w:val="24"/>
          <w:lang w:val="lt-LT"/>
        </w:rPr>
        <w:tab/>
        <w:t>12.17. Teikia prašymus Ignalinos rajono saugaus eismo komisijai dėl teisės įrengti, keisti arba panaikinti kelio ženklus gyvenamųjų vietovių gatvėse ir vietinės reikšmės keliuose suteikimo.</w:t>
      </w:r>
    </w:p>
    <w:p w14:paraId="6040AF13" w14:textId="77777777" w:rsidR="004236A2" w:rsidRPr="00354A10" w:rsidRDefault="004236A2" w:rsidP="004236A2">
      <w:pPr>
        <w:tabs>
          <w:tab w:val="clear" w:pos="1293"/>
          <w:tab w:val="left" w:pos="1134"/>
        </w:tabs>
        <w:jc w:val="both"/>
        <w:rPr>
          <w:szCs w:val="24"/>
          <w:lang w:val="lt-LT"/>
        </w:rPr>
      </w:pPr>
      <w:r w:rsidRPr="00354A10">
        <w:rPr>
          <w:szCs w:val="24"/>
          <w:lang w:val="lt-LT"/>
        </w:rPr>
        <w:tab/>
        <w:t>12.18. Teikia savivaldybės administracijos direktoriui pasiūlymus dėl savivaldybės saugomų teritorijų ir kraštovaizdžio objektų priežiūros.</w:t>
      </w:r>
    </w:p>
    <w:p w14:paraId="2C89630A" w14:textId="77777777" w:rsidR="004236A2" w:rsidRPr="00354A10" w:rsidRDefault="004236A2" w:rsidP="004236A2">
      <w:pPr>
        <w:tabs>
          <w:tab w:val="clear" w:pos="1293"/>
          <w:tab w:val="left" w:pos="1134"/>
        </w:tabs>
        <w:jc w:val="both"/>
        <w:rPr>
          <w:szCs w:val="24"/>
          <w:lang w:val="lt-LT"/>
        </w:rPr>
      </w:pPr>
      <w:r w:rsidRPr="00354A10">
        <w:rPr>
          <w:szCs w:val="24"/>
          <w:lang w:val="lt-LT"/>
        </w:rPr>
        <w:tab/>
        <w:t>12.19. Kontroliuoja, ar teikiant viešąsias paslaugas laikomasi teisės aktuose bei sutartyse nustatytų reikalavimų, nagrinėja gyventojų prašymus ir skundus dėl viešųjų paslaugų teikimo ir šiais klausimais pagal savo kompetenciją priima sprendimus. Savivaldybės administracijai bei kitiems viešųjų paslaugų teikimą administruojantiems subjektams teikia pasiūlymus dėl viešųjų paslaugų teikimo gerinimo.</w:t>
      </w:r>
    </w:p>
    <w:p w14:paraId="2DA94921" w14:textId="77777777" w:rsidR="004236A2" w:rsidRPr="00354A10" w:rsidRDefault="004236A2" w:rsidP="004236A2">
      <w:pPr>
        <w:tabs>
          <w:tab w:val="clear" w:pos="1293"/>
          <w:tab w:val="left" w:pos="1134"/>
        </w:tabs>
        <w:jc w:val="both"/>
        <w:rPr>
          <w:szCs w:val="24"/>
          <w:lang w:val="lt-LT"/>
        </w:rPr>
      </w:pPr>
      <w:r w:rsidRPr="00354A10">
        <w:rPr>
          <w:szCs w:val="24"/>
          <w:lang w:val="lt-LT"/>
        </w:rPr>
        <w:tab/>
        <w:t>12.20. Pagal savo kompetenciją nustatyta tvarka prižiūri prekybą viešosiose vietose.</w:t>
      </w:r>
    </w:p>
    <w:p w14:paraId="5267504D" w14:textId="77777777" w:rsidR="004236A2" w:rsidRPr="00354A10" w:rsidRDefault="004236A2" w:rsidP="004236A2">
      <w:pPr>
        <w:tabs>
          <w:tab w:val="clear" w:pos="1293"/>
          <w:tab w:val="left" w:pos="1134"/>
        </w:tabs>
        <w:jc w:val="both"/>
        <w:rPr>
          <w:szCs w:val="24"/>
          <w:lang w:val="lt-LT"/>
        </w:rPr>
      </w:pPr>
      <w:r w:rsidRPr="00354A10">
        <w:rPr>
          <w:szCs w:val="24"/>
          <w:lang w:val="lt-LT"/>
        </w:rPr>
        <w:tab/>
        <w:t>12.21. Informuoja savivaldybės administraciją apie seniūnijos teritorijoje atsiradusį bešeimininkį turtą.</w:t>
      </w:r>
    </w:p>
    <w:p w14:paraId="60808797" w14:textId="77777777" w:rsidR="004236A2" w:rsidRPr="00354A10" w:rsidRDefault="004236A2" w:rsidP="004236A2">
      <w:pPr>
        <w:tabs>
          <w:tab w:val="clear" w:pos="1293"/>
          <w:tab w:val="left" w:pos="1134"/>
        </w:tabs>
        <w:jc w:val="both"/>
        <w:rPr>
          <w:szCs w:val="24"/>
          <w:lang w:val="lt-LT"/>
        </w:rPr>
      </w:pPr>
      <w:r w:rsidRPr="00354A10">
        <w:rPr>
          <w:szCs w:val="24"/>
          <w:lang w:val="lt-LT"/>
        </w:rPr>
        <w:tab/>
        <w:t>12.22. Dalyvauja vykdant viešuosius pirkimus.</w:t>
      </w:r>
    </w:p>
    <w:p w14:paraId="3DDEA218" w14:textId="77777777" w:rsidR="004236A2" w:rsidRPr="00354A10" w:rsidRDefault="004236A2" w:rsidP="004236A2">
      <w:pPr>
        <w:tabs>
          <w:tab w:val="clear" w:pos="1293"/>
          <w:tab w:val="left" w:pos="1134"/>
        </w:tabs>
        <w:jc w:val="both"/>
        <w:rPr>
          <w:szCs w:val="24"/>
          <w:lang w:val="lt-LT"/>
        </w:rPr>
      </w:pPr>
      <w:r w:rsidRPr="00354A10">
        <w:rPr>
          <w:szCs w:val="24"/>
          <w:lang w:val="lt-LT"/>
        </w:rPr>
        <w:tab/>
        <w:t>12.23. Inicijuoja viešuosius pirkimus prekėms, darbams ir paslaugoms pirkti.</w:t>
      </w:r>
    </w:p>
    <w:p w14:paraId="20FD3E53" w14:textId="77777777" w:rsidR="004236A2" w:rsidRPr="00354A10" w:rsidRDefault="004236A2" w:rsidP="004236A2">
      <w:pPr>
        <w:tabs>
          <w:tab w:val="clear" w:pos="1293"/>
          <w:tab w:val="left" w:pos="1134"/>
        </w:tabs>
        <w:jc w:val="both"/>
        <w:rPr>
          <w:szCs w:val="24"/>
          <w:lang w:val="lt-LT"/>
        </w:rPr>
      </w:pPr>
      <w:r w:rsidRPr="00354A10">
        <w:rPr>
          <w:szCs w:val="24"/>
          <w:lang w:val="lt-LT"/>
        </w:rPr>
        <w:tab/>
        <w:t>12.24. Rengia technines užduotis ir kvalifikacijos reikalavimus rangovams ir tiekėjams parinkti, teikia dokumentus savivaldybės administracijos direktoriui.</w:t>
      </w:r>
    </w:p>
    <w:p w14:paraId="2E4CB432" w14:textId="406E31DA" w:rsidR="004236A2" w:rsidRPr="00354A10" w:rsidRDefault="004236A2" w:rsidP="004236A2">
      <w:pPr>
        <w:tabs>
          <w:tab w:val="clear" w:pos="1293"/>
          <w:tab w:val="left" w:pos="1134"/>
        </w:tabs>
        <w:jc w:val="both"/>
        <w:rPr>
          <w:szCs w:val="24"/>
          <w:lang w:val="lt-LT"/>
        </w:rPr>
      </w:pPr>
      <w:r w:rsidRPr="00354A10">
        <w:rPr>
          <w:szCs w:val="24"/>
          <w:lang w:val="lt-LT"/>
        </w:rPr>
        <w:tab/>
        <w:t>12.25. Pasirašo atliktų darbų, paslaugų ir pristatytų prekių priėmimo–perdavimo aktus, patvirtinant atliktų darbų paslaugų bei pristatytų prekių apimtis ir kokybę.</w:t>
      </w:r>
    </w:p>
    <w:p w14:paraId="4FA9A4ED" w14:textId="77777777" w:rsidR="004236A2" w:rsidRPr="00354A10" w:rsidRDefault="004236A2" w:rsidP="004236A2">
      <w:pPr>
        <w:tabs>
          <w:tab w:val="clear" w:pos="1293"/>
          <w:tab w:val="left" w:pos="1134"/>
        </w:tabs>
        <w:jc w:val="both"/>
        <w:rPr>
          <w:szCs w:val="24"/>
          <w:lang w:val="lt-LT"/>
        </w:rPr>
      </w:pPr>
      <w:r w:rsidRPr="00354A10">
        <w:rPr>
          <w:szCs w:val="24"/>
          <w:lang w:val="lt-LT"/>
        </w:rPr>
        <w:tab/>
        <w:t>12.26. Organizuoja seniūnijos teritorijoje esančių užterštų teritorijų priežiūrą.</w:t>
      </w:r>
    </w:p>
    <w:p w14:paraId="3A28EBDE" w14:textId="77777777" w:rsidR="004236A2" w:rsidRPr="00354A10" w:rsidRDefault="004236A2" w:rsidP="004236A2">
      <w:pPr>
        <w:tabs>
          <w:tab w:val="clear" w:pos="1293"/>
          <w:tab w:val="left" w:pos="1134"/>
        </w:tabs>
        <w:jc w:val="both"/>
        <w:rPr>
          <w:szCs w:val="24"/>
          <w:lang w:val="lt-LT"/>
        </w:rPr>
      </w:pPr>
      <w:r w:rsidRPr="00354A10">
        <w:rPr>
          <w:szCs w:val="24"/>
          <w:lang w:val="lt-LT"/>
        </w:rPr>
        <w:tab/>
        <w:t>12.27. Teisės aktų nustatyta tvarka išduoda leidimus (sutikimus) žemės darbams seniūnijos teritorijoje atlikti.</w:t>
      </w:r>
    </w:p>
    <w:p w14:paraId="4EED8056" w14:textId="77777777" w:rsidR="004236A2" w:rsidRPr="00354A10" w:rsidRDefault="004236A2" w:rsidP="004236A2">
      <w:pPr>
        <w:tabs>
          <w:tab w:val="clear" w:pos="1293"/>
          <w:tab w:val="left" w:pos="1134"/>
        </w:tabs>
        <w:jc w:val="both"/>
        <w:rPr>
          <w:szCs w:val="24"/>
          <w:lang w:val="lt-LT"/>
        </w:rPr>
      </w:pPr>
      <w:r w:rsidRPr="00354A10">
        <w:rPr>
          <w:szCs w:val="24"/>
          <w:lang w:val="lt-LT"/>
        </w:rPr>
        <w:tab/>
        <w:t>12.28. Bendradarbiauja su seniūnijos teritorijoje esančiomis bendruomenėmis, padeda bendruomenių atstovams rengiant ir įgyvendinant įvairius projektus, bendrauja su kraštiečiais organizuojant susitikimus ir kitus renginius, taip pat su kitomis seniūnijos teritorijoje veikiančiomis nevyriausybinėmis organizacijomis.</w:t>
      </w:r>
    </w:p>
    <w:p w14:paraId="0861312C" w14:textId="77777777" w:rsidR="004236A2" w:rsidRPr="00354A10" w:rsidRDefault="004236A2" w:rsidP="004236A2">
      <w:pPr>
        <w:tabs>
          <w:tab w:val="clear" w:pos="1293"/>
          <w:tab w:val="left" w:pos="1134"/>
        </w:tabs>
        <w:jc w:val="both"/>
        <w:rPr>
          <w:szCs w:val="24"/>
          <w:lang w:val="lt-LT"/>
        </w:rPr>
      </w:pPr>
      <w:r w:rsidRPr="00354A10">
        <w:rPr>
          <w:szCs w:val="24"/>
          <w:lang w:val="lt-LT"/>
        </w:rPr>
        <w:tab/>
        <w:t>12.29. Informuoja atitinkamas tarnybas apie poreikį gaudyti beglobius gyvūnus seniūnijos teritorijoje.</w:t>
      </w:r>
    </w:p>
    <w:p w14:paraId="13A814DE" w14:textId="77777777" w:rsidR="004236A2" w:rsidRPr="00354A10" w:rsidRDefault="004236A2" w:rsidP="004236A2">
      <w:pPr>
        <w:tabs>
          <w:tab w:val="clear" w:pos="1293"/>
          <w:tab w:val="left" w:pos="1134"/>
        </w:tabs>
        <w:jc w:val="both"/>
        <w:rPr>
          <w:szCs w:val="24"/>
          <w:lang w:val="lt-LT"/>
        </w:rPr>
      </w:pPr>
      <w:r w:rsidRPr="00354A10">
        <w:rPr>
          <w:szCs w:val="24"/>
          <w:lang w:val="lt-LT"/>
        </w:rPr>
        <w:tab/>
        <w:t>12.30. Dalyvauja organizuojant civilinę saugą teisės aktų nustatyta tvarka.</w:t>
      </w:r>
    </w:p>
    <w:p w14:paraId="32353EBF" w14:textId="77777777" w:rsidR="004236A2" w:rsidRPr="00354A10" w:rsidRDefault="004236A2" w:rsidP="004236A2">
      <w:pPr>
        <w:tabs>
          <w:tab w:val="clear" w:pos="1293"/>
          <w:tab w:val="left" w:pos="1134"/>
        </w:tabs>
        <w:jc w:val="both"/>
        <w:rPr>
          <w:szCs w:val="24"/>
          <w:lang w:val="lt-LT"/>
        </w:rPr>
      </w:pPr>
      <w:r w:rsidRPr="00354A10">
        <w:rPr>
          <w:szCs w:val="24"/>
          <w:lang w:val="lt-LT"/>
        </w:rPr>
        <w:tab/>
        <w:t>12.31. Užtikrina racionalų ir taupų seniūnijos lėšų bei seniūnijai priskirto turto naudojimą, informuoja savivaldybės administracijos direktorių apie aplinkybes, gresiančias jo saugumui, inicijuoja nereikalingo (netinkamo naudoti) turto nurašymą ir realizavimą.</w:t>
      </w:r>
    </w:p>
    <w:p w14:paraId="3FB504C5" w14:textId="77777777" w:rsidR="004236A2" w:rsidRPr="00354A10" w:rsidRDefault="004236A2" w:rsidP="004236A2">
      <w:pPr>
        <w:tabs>
          <w:tab w:val="clear" w:pos="1293"/>
          <w:tab w:val="left" w:pos="1134"/>
        </w:tabs>
        <w:jc w:val="both"/>
        <w:rPr>
          <w:szCs w:val="24"/>
          <w:lang w:val="lt-LT"/>
        </w:rPr>
      </w:pPr>
      <w:r w:rsidRPr="00354A10">
        <w:rPr>
          <w:szCs w:val="24"/>
          <w:lang w:val="lt-LT"/>
        </w:rPr>
        <w:tab/>
        <w:t>12.32. Organizuoja seniūnaičių rinkimus teisės aktų nustatyta tvarka.</w:t>
      </w:r>
    </w:p>
    <w:p w14:paraId="1E84DC2D" w14:textId="77777777" w:rsidR="004236A2" w:rsidRPr="00354A10" w:rsidRDefault="004236A2" w:rsidP="004236A2">
      <w:pPr>
        <w:tabs>
          <w:tab w:val="clear" w:pos="1293"/>
          <w:tab w:val="left" w:pos="1134"/>
        </w:tabs>
        <w:jc w:val="both"/>
        <w:rPr>
          <w:szCs w:val="24"/>
          <w:lang w:val="lt-LT"/>
        </w:rPr>
      </w:pPr>
      <w:r w:rsidRPr="00354A10">
        <w:rPr>
          <w:szCs w:val="24"/>
          <w:lang w:val="lt-LT"/>
        </w:rPr>
        <w:tab/>
        <w:t>12.33. Prižiūri ir nurodo darbų apimtis pagal savivaldybės užimtumo programą seniūnijos teritorijoje dirbantiems asmenims.</w:t>
      </w:r>
    </w:p>
    <w:p w14:paraId="69FF5F52" w14:textId="77777777" w:rsidR="004236A2" w:rsidRPr="00354A10" w:rsidRDefault="004236A2" w:rsidP="004236A2">
      <w:pPr>
        <w:tabs>
          <w:tab w:val="clear" w:pos="1293"/>
          <w:tab w:val="left" w:pos="1134"/>
        </w:tabs>
        <w:jc w:val="both"/>
        <w:rPr>
          <w:szCs w:val="24"/>
          <w:lang w:val="lt-LT"/>
        </w:rPr>
      </w:pPr>
      <w:r w:rsidRPr="00354A10">
        <w:rPr>
          <w:szCs w:val="24"/>
          <w:lang w:val="lt-LT"/>
        </w:rPr>
        <w:tab/>
        <w:t>12.34. Nustatyta tvarka nagrinėja gaunamus fizinių ir juridinių asmenų prašymus, skundus, pasiūlymus, raštus visais savo kompetencijos klausimais, užtikrina jų nagrinėjimą, laiku rengia atsakymus į juos.</w:t>
      </w:r>
    </w:p>
    <w:p w14:paraId="04F8B6BE" w14:textId="77777777" w:rsidR="004236A2" w:rsidRPr="00354A10" w:rsidRDefault="004236A2" w:rsidP="004236A2">
      <w:pPr>
        <w:tabs>
          <w:tab w:val="clear" w:pos="1293"/>
          <w:tab w:val="left" w:pos="1134"/>
        </w:tabs>
        <w:jc w:val="both"/>
        <w:rPr>
          <w:szCs w:val="24"/>
          <w:lang w:val="lt-LT"/>
        </w:rPr>
      </w:pPr>
      <w:r w:rsidRPr="00354A10">
        <w:rPr>
          <w:szCs w:val="24"/>
          <w:lang w:val="lt-LT"/>
        </w:rPr>
        <w:tab/>
        <w:t>12.35. Pasirašo seniūnijoje parengtus dokumentus (ataskaitas, informacijas ir kt.).</w:t>
      </w:r>
    </w:p>
    <w:p w14:paraId="5487445B" w14:textId="77777777" w:rsidR="004236A2" w:rsidRPr="00354A10" w:rsidRDefault="004236A2" w:rsidP="004236A2">
      <w:pPr>
        <w:tabs>
          <w:tab w:val="clear" w:pos="1293"/>
          <w:tab w:val="left" w:pos="1134"/>
        </w:tabs>
        <w:jc w:val="both"/>
        <w:rPr>
          <w:szCs w:val="24"/>
          <w:lang w:val="lt-LT"/>
        </w:rPr>
      </w:pPr>
      <w:r w:rsidRPr="00354A10">
        <w:rPr>
          <w:szCs w:val="24"/>
          <w:lang w:val="lt-LT"/>
        </w:rPr>
        <w:tab/>
        <w:t>12.36. Užtikrina seniūnijoje tvarkomų asmens duomenų apsaugą teisės aktų nustatyta tvarka.</w:t>
      </w:r>
    </w:p>
    <w:p w14:paraId="64562CC6" w14:textId="210195DC" w:rsidR="004236A2" w:rsidRPr="00354A10" w:rsidRDefault="004236A2" w:rsidP="004236A2">
      <w:pPr>
        <w:tabs>
          <w:tab w:val="clear" w:pos="1293"/>
          <w:tab w:val="left" w:pos="1134"/>
        </w:tabs>
        <w:jc w:val="both"/>
        <w:rPr>
          <w:szCs w:val="24"/>
          <w:lang w:val="lt-LT"/>
        </w:rPr>
      </w:pPr>
      <w:r w:rsidRPr="00354A10">
        <w:rPr>
          <w:szCs w:val="24"/>
          <w:lang w:val="lt-LT"/>
        </w:rPr>
        <w:tab/>
        <w:t>12.37.</w:t>
      </w:r>
      <w:r w:rsidR="00413B62">
        <w:rPr>
          <w:color w:val="000000"/>
          <w:szCs w:val="24"/>
          <w:lang w:val="lt-LT"/>
        </w:rPr>
        <w:t xml:space="preserve"> </w:t>
      </w:r>
      <w:r w:rsidRPr="00354A10">
        <w:rPr>
          <w:color w:val="000000"/>
          <w:szCs w:val="24"/>
          <w:lang w:val="lt-LT"/>
        </w:rPr>
        <w:t>Vykdo kitas teisės aktuose seniūnui ar seniūnijai priskirtas funkcijas.</w:t>
      </w:r>
    </w:p>
    <w:p w14:paraId="5900A057" w14:textId="77777777" w:rsidR="004236A2" w:rsidRPr="00354A10" w:rsidRDefault="004236A2" w:rsidP="004236A2">
      <w:pPr>
        <w:jc w:val="both"/>
        <w:rPr>
          <w:szCs w:val="24"/>
          <w:lang w:val="lt-LT"/>
        </w:rPr>
      </w:pPr>
    </w:p>
    <w:p w14:paraId="0813FF7A" w14:textId="77777777" w:rsidR="004236A2" w:rsidRPr="00354A10" w:rsidRDefault="004236A2" w:rsidP="004236A2">
      <w:pPr>
        <w:pStyle w:val="Antrat1"/>
        <w:tabs>
          <w:tab w:val="left" w:pos="1293"/>
        </w:tabs>
        <w:rPr>
          <w:szCs w:val="24"/>
        </w:rPr>
      </w:pPr>
      <w:r w:rsidRPr="00354A10">
        <w:rPr>
          <w:szCs w:val="24"/>
        </w:rPr>
        <w:t>III SKYRIUS</w:t>
      </w:r>
    </w:p>
    <w:p w14:paraId="023CA4F2" w14:textId="77777777" w:rsidR="004236A2" w:rsidRPr="00354A10" w:rsidRDefault="004236A2" w:rsidP="004236A2">
      <w:pPr>
        <w:pStyle w:val="Antrat5"/>
        <w:rPr>
          <w:rFonts w:ascii="Times New Roman" w:hAnsi="Times New Roman"/>
        </w:rPr>
      </w:pPr>
      <w:r w:rsidRPr="00354A10">
        <w:rPr>
          <w:rFonts w:ascii="Times New Roman" w:hAnsi="Times New Roman"/>
        </w:rPr>
        <w:t>SENIŪNIJOS STRUKTŪRA IR DARBO ORGANIZAVIMAS</w:t>
      </w:r>
    </w:p>
    <w:p w14:paraId="6B907F2D" w14:textId="77777777" w:rsidR="004236A2" w:rsidRPr="00354A10" w:rsidRDefault="004236A2" w:rsidP="004236A2">
      <w:pPr>
        <w:rPr>
          <w:szCs w:val="24"/>
          <w:lang w:val="lt-LT"/>
        </w:rPr>
      </w:pPr>
    </w:p>
    <w:p w14:paraId="216BC216" w14:textId="77777777" w:rsidR="004236A2" w:rsidRPr="00354A10" w:rsidRDefault="004236A2" w:rsidP="004236A2">
      <w:pPr>
        <w:pStyle w:val="Pagrindiniotekstotrauka"/>
        <w:ind w:firstLine="1134"/>
        <w:rPr>
          <w:szCs w:val="24"/>
        </w:rPr>
      </w:pPr>
      <w:r w:rsidRPr="00354A10">
        <w:rPr>
          <w:szCs w:val="24"/>
        </w:rPr>
        <w:t>13. Seniūnas yra seniūnijos vadovas, seniūnijai skirtų asignavimų valdytojas. Seniūnas yra karjeros valstybės tarnautojas. Jį konkurso būdu į pareigas priima ir iš jų atleidžia savivaldybės administracijos direktorius vadovaudamasis Lietuvos Respublikos vietos savivaldos ir Lietuvos Respublikos valstybės tarnybos įstatymų nustatyta tvarka.</w:t>
      </w:r>
    </w:p>
    <w:p w14:paraId="3E017D37" w14:textId="77777777" w:rsidR="004236A2" w:rsidRPr="00354A10" w:rsidRDefault="004236A2" w:rsidP="004236A2">
      <w:pPr>
        <w:pStyle w:val="Pagrindiniotekstotrauka"/>
        <w:ind w:firstLine="1134"/>
        <w:rPr>
          <w:szCs w:val="24"/>
        </w:rPr>
      </w:pPr>
      <w:r w:rsidRPr="00354A10">
        <w:rPr>
          <w:szCs w:val="24"/>
        </w:rPr>
        <w:t>14. Seniūno sprendimai įforminami įsakymais.</w:t>
      </w:r>
    </w:p>
    <w:p w14:paraId="5A2D7BCC" w14:textId="77777777" w:rsidR="004236A2" w:rsidRPr="00354A10" w:rsidRDefault="004236A2" w:rsidP="004236A2">
      <w:pPr>
        <w:tabs>
          <w:tab w:val="clear" w:pos="1293"/>
          <w:tab w:val="left" w:pos="1134"/>
        </w:tabs>
        <w:jc w:val="both"/>
        <w:rPr>
          <w:szCs w:val="24"/>
          <w:lang w:val="lt-LT"/>
        </w:rPr>
      </w:pPr>
      <w:r w:rsidRPr="00354A10">
        <w:rPr>
          <w:szCs w:val="24"/>
          <w:lang w:val="lt-LT"/>
        </w:rPr>
        <w:tab/>
        <w:t>15. Seniūnas turi herbinius antspaudus su valstybės herbu ir su gyvenamosios vietovės, kurioje yra seniūnijos buveinė, ar savivaldybės herbu ir šiuos herbinius antspaudus naudoja teisės aktų nustatyta tvarka.</w:t>
      </w:r>
    </w:p>
    <w:p w14:paraId="1DF332A1" w14:textId="77777777" w:rsidR="004236A2" w:rsidRPr="00354A10" w:rsidRDefault="004236A2" w:rsidP="004236A2">
      <w:pPr>
        <w:pStyle w:val="Pagrindiniotekstotrauka"/>
        <w:ind w:firstLine="1134"/>
        <w:rPr>
          <w:szCs w:val="24"/>
        </w:rPr>
      </w:pPr>
      <w:r w:rsidRPr="00354A10">
        <w:rPr>
          <w:szCs w:val="24"/>
        </w:rPr>
        <w:t>16. Seniūnijos darbuotojai yra karjeros valstybės tarnautojai ir darbuotojai, dirbantys pagal darbo sutartis, kuriuos į pareigas priima ir iš jų atleidžia savivaldybės administracijos direktorius.</w:t>
      </w:r>
    </w:p>
    <w:p w14:paraId="15EA0516" w14:textId="77777777" w:rsidR="004236A2" w:rsidRPr="00354A10" w:rsidRDefault="004236A2" w:rsidP="004236A2">
      <w:pPr>
        <w:ind w:firstLine="1134"/>
        <w:jc w:val="both"/>
        <w:rPr>
          <w:szCs w:val="24"/>
          <w:lang w:val="lt-LT"/>
        </w:rPr>
      </w:pPr>
      <w:r w:rsidRPr="00354A10">
        <w:rPr>
          <w:szCs w:val="24"/>
          <w:lang w:val="lt-LT"/>
        </w:rPr>
        <w:t>17. Seniūno, seniūnijos darbuotojų, dirbančių pagal darbo sutartis, ir seniūnijos valstybės tarnautojų funkcijas, pavaldumą reglamentuoja savivaldybės administracijos direktoriaus patvirtinti pareigybių aprašymai.</w:t>
      </w:r>
    </w:p>
    <w:p w14:paraId="4DD1D21E" w14:textId="77777777" w:rsidR="004236A2" w:rsidRPr="00354A10" w:rsidRDefault="004236A2" w:rsidP="004236A2">
      <w:pPr>
        <w:ind w:firstLine="1134"/>
        <w:jc w:val="both"/>
        <w:rPr>
          <w:szCs w:val="24"/>
          <w:lang w:val="lt-LT"/>
        </w:rPr>
      </w:pPr>
      <w:r w:rsidRPr="00354A10">
        <w:rPr>
          <w:szCs w:val="24"/>
          <w:lang w:val="lt-LT"/>
        </w:rPr>
        <w:t>18. Seniūnui, seniūnijos valstybės tarnautojams ir darbuotojams, dirbantiems pagal darbo sutartis, kasmetines atostogas suteikia savivaldybės administracijos direktorius.</w:t>
      </w:r>
    </w:p>
    <w:p w14:paraId="05769A6D" w14:textId="38830147" w:rsidR="004236A2" w:rsidRPr="00354A10" w:rsidRDefault="004236A2" w:rsidP="004236A2">
      <w:pPr>
        <w:ind w:firstLine="1134"/>
        <w:jc w:val="both"/>
        <w:rPr>
          <w:szCs w:val="24"/>
          <w:lang w:val="lt-LT"/>
        </w:rPr>
      </w:pPr>
      <w:r w:rsidRPr="00354A10">
        <w:rPr>
          <w:szCs w:val="24"/>
          <w:lang w:val="lt-LT"/>
        </w:rPr>
        <w:t>19. Seniūno funkcijas jo atostogų, komandiruočių, ligos ar kitais atvejais jam negalint eiti pareigų vykdo seniūnijos specialistas (valstybės tarnautojas).</w:t>
      </w:r>
    </w:p>
    <w:p w14:paraId="320EECB0" w14:textId="6E12ABC5" w:rsidR="004236A2" w:rsidRPr="00354A10" w:rsidRDefault="004236A2" w:rsidP="004236A2">
      <w:pPr>
        <w:ind w:firstLine="1134"/>
        <w:jc w:val="both"/>
        <w:rPr>
          <w:szCs w:val="24"/>
          <w:lang w:val="lt-LT"/>
        </w:rPr>
      </w:pPr>
      <w:r w:rsidRPr="00354A10">
        <w:rPr>
          <w:szCs w:val="24"/>
          <w:lang w:val="lt-LT"/>
        </w:rPr>
        <w:t xml:space="preserve">20. Gyventojų pasiūlymai, pareiškimai </w:t>
      </w:r>
      <w:r w:rsidR="00697B19">
        <w:rPr>
          <w:szCs w:val="24"/>
          <w:lang w:val="lt-LT"/>
        </w:rPr>
        <w:t>ir</w:t>
      </w:r>
      <w:r w:rsidRPr="00354A10">
        <w:rPr>
          <w:szCs w:val="24"/>
          <w:lang w:val="lt-LT"/>
        </w:rPr>
        <w:t xml:space="preserve"> skundai nagrinėjami Lietuvos Respublikos teisės aktų nustatyta tvarka.</w:t>
      </w:r>
    </w:p>
    <w:p w14:paraId="019AF269" w14:textId="77777777" w:rsidR="004236A2" w:rsidRPr="00354A10" w:rsidRDefault="004236A2" w:rsidP="004236A2">
      <w:pPr>
        <w:ind w:firstLine="1134"/>
        <w:jc w:val="both"/>
        <w:rPr>
          <w:szCs w:val="24"/>
          <w:lang w:val="lt-LT"/>
        </w:rPr>
      </w:pPr>
      <w:r w:rsidRPr="00354A10">
        <w:rPr>
          <w:szCs w:val="24"/>
          <w:lang w:val="lt-LT"/>
        </w:rPr>
        <w:t>21. Savivaldybės tarybos sprendimų, savivaldybės mero potvarkių ir savivaldybės administracijos direktoriaus įsakymų bei kitų seniūnijos kompetencijai priskirtų klausimų sprendimui seniūnas pagal poreikį organizuoja seniūnijos darbuotojų pasitarimus, kurie gali būti protokoluojami.</w:t>
      </w:r>
    </w:p>
    <w:p w14:paraId="30524AC9" w14:textId="77777777" w:rsidR="004236A2" w:rsidRPr="00354A10" w:rsidRDefault="004236A2" w:rsidP="004236A2">
      <w:pPr>
        <w:shd w:val="clear" w:color="auto" w:fill="FFFFFF"/>
        <w:ind w:firstLine="1134"/>
        <w:jc w:val="both"/>
        <w:rPr>
          <w:color w:val="000000"/>
          <w:szCs w:val="24"/>
          <w:lang w:val="lt-LT" w:eastAsia="lt-LT"/>
        </w:rPr>
      </w:pPr>
      <w:r w:rsidRPr="00354A10">
        <w:rPr>
          <w:szCs w:val="24"/>
          <w:lang w:val="lt-LT"/>
        </w:rPr>
        <w:t xml:space="preserve">22. </w:t>
      </w:r>
      <w:r w:rsidRPr="00354A10">
        <w:rPr>
          <w:color w:val="000000"/>
          <w:szCs w:val="24"/>
          <w:lang w:val="lt-LT" w:eastAsia="lt-LT"/>
        </w:rPr>
        <w:t>Seniūnas tiesiogiai pavaldus ir atskaitingas savivaldybės administracijos direktoriui.</w:t>
      </w:r>
      <w:r w:rsidRPr="00354A10">
        <w:rPr>
          <w:color w:val="000000"/>
          <w:szCs w:val="24"/>
          <w:shd w:val="clear" w:color="auto" w:fill="FFFFFF"/>
          <w:lang w:val="lt-LT"/>
        </w:rPr>
        <w:t xml:space="preserve"> </w:t>
      </w:r>
      <w:r w:rsidRPr="00354A10">
        <w:rPr>
          <w:color w:val="000000"/>
          <w:szCs w:val="24"/>
          <w:lang w:val="lt-LT"/>
        </w:rPr>
        <w:t>Seniūnui tiesiogiai pavaldūs ir atskaitingi seniūnijos valstybės tarnautojai ir darbuotojai, dirbantys pagal darbo sutartis.</w:t>
      </w:r>
    </w:p>
    <w:p w14:paraId="600BD40A" w14:textId="77777777" w:rsidR="004236A2" w:rsidRPr="00354A10" w:rsidRDefault="004236A2" w:rsidP="004236A2">
      <w:pPr>
        <w:jc w:val="center"/>
        <w:rPr>
          <w:szCs w:val="24"/>
          <w:lang w:val="lt-LT"/>
        </w:rPr>
      </w:pPr>
    </w:p>
    <w:p w14:paraId="40D272DD" w14:textId="77777777" w:rsidR="004236A2" w:rsidRPr="00354A10" w:rsidRDefault="004236A2" w:rsidP="004236A2">
      <w:pPr>
        <w:pStyle w:val="Antrat1"/>
        <w:tabs>
          <w:tab w:val="left" w:pos="1293"/>
        </w:tabs>
        <w:rPr>
          <w:szCs w:val="24"/>
        </w:rPr>
      </w:pPr>
      <w:r w:rsidRPr="00354A10">
        <w:rPr>
          <w:szCs w:val="24"/>
        </w:rPr>
        <w:t>IV SKYRIUS</w:t>
      </w:r>
    </w:p>
    <w:p w14:paraId="648D67BE" w14:textId="77777777" w:rsidR="004236A2" w:rsidRPr="00354A10" w:rsidRDefault="004236A2" w:rsidP="004236A2">
      <w:pPr>
        <w:pStyle w:val="Antrat1"/>
        <w:tabs>
          <w:tab w:val="left" w:pos="1293"/>
        </w:tabs>
        <w:rPr>
          <w:szCs w:val="24"/>
        </w:rPr>
      </w:pPr>
      <w:r w:rsidRPr="00354A10">
        <w:rPr>
          <w:szCs w:val="24"/>
        </w:rPr>
        <w:t>SENIŪNIJOS TEISĖS, PAREIGOS IR ATSAKOMYBĖ</w:t>
      </w:r>
    </w:p>
    <w:p w14:paraId="1FD1CD9A" w14:textId="77777777" w:rsidR="004236A2" w:rsidRPr="00354A10" w:rsidRDefault="004236A2" w:rsidP="004236A2">
      <w:pPr>
        <w:jc w:val="center"/>
        <w:rPr>
          <w:b/>
          <w:szCs w:val="24"/>
          <w:lang w:val="lt-LT"/>
        </w:rPr>
      </w:pPr>
    </w:p>
    <w:p w14:paraId="4EC93DCC" w14:textId="77777777" w:rsidR="004236A2" w:rsidRPr="00354A10" w:rsidRDefault="004236A2" w:rsidP="004236A2">
      <w:pPr>
        <w:tabs>
          <w:tab w:val="clear" w:pos="1293"/>
          <w:tab w:val="left" w:pos="1134"/>
        </w:tabs>
        <w:jc w:val="both"/>
        <w:rPr>
          <w:szCs w:val="24"/>
          <w:lang w:val="lt-LT"/>
        </w:rPr>
      </w:pPr>
      <w:r w:rsidRPr="00354A10">
        <w:rPr>
          <w:b/>
          <w:szCs w:val="24"/>
          <w:lang w:val="lt-LT"/>
        </w:rPr>
        <w:tab/>
      </w:r>
      <w:r w:rsidRPr="00354A10">
        <w:rPr>
          <w:szCs w:val="24"/>
          <w:lang w:val="lt-LT"/>
        </w:rPr>
        <w:t>23. Seniūnija (jos valstybės tarnautojai ir darbuotojai), vykdydama savo funkcijas, turi teisę:</w:t>
      </w:r>
    </w:p>
    <w:p w14:paraId="1954A56F" w14:textId="77777777" w:rsidR="004236A2" w:rsidRPr="00354A10" w:rsidRDefault="004236A2" w:rsidP="004236A2">
      <w:pPr>
        <w:tabs>
          <w:tab w:val="clear" w:pos="1293"/>
          <w:tab w:val="left" w:pos="1134"/>
        </w:tabs>
        <w:jc w:val="both"/>
        <w:rPr>
          <w:szCs w:val="24"/>
          <w:lang w:val="lt-LT"/>
        </w:rPr>
      </w:pPr>
      <w:r w:rsidRPr="00354A10">
        <w:rPr>
          <w:szCs w:val="24"/>
          <w:lang w:val="lt-LT"/>
        </w:rPr>
        <w:tab/>
        <w:t>23.1. inicijuoti savivaldybės institucijų teisės aktų ir kitų dokumentų, susijusių su seniūnijos veikla, rengimą;</w:t>
      </w:r>
    </w:p>
    <w:p w14:paraId="5F5B637F" w14:textId="218D7B84" w:rsidR="004236A2" w:rsidRPr="00354A10" w:rsidRDefault="004236A2" w:rsidP="004236A2">
      <w:pPr>
        <w:tabs>
          <w:tab w:val="clear" w:pos="1293"/>
          <w:tab w:val="left" w:pos="1134"/>
        </w:tabs>
        <w:jc w:val="both"/>
        <w:rPr>
          <w:szCs w:val="24"/>
          <w:lang w:val="lt-LT"/>
        </w:rPr>
      </w:pPr>
      <w:r w:rsidRPr="00354A10">
        <w:rPr>
          <w:szCs w:val="24"/>
          <w:lang w:val="lt-LT"/>
        </w:rPr>
        <w:tab/>
        <w:t xml:space="preserve">23.2. gauti iš kitų savivaldybės administracijos padalinių, savivaldybės įstaigų </w:t>
      </w:r>
      <w:r w:rsidR="00853241">
        <w:rPr>
          <w:szCs w:val="24"/>
          <w:lang w:val="lt-LT"/>
        </w:rPr>
        <w:t>ir</w:t>
      </w:r>
      <w:r w:rsidRPr="00354A10">
        <w:rPr>
          <w:szCs w:val="24"/>
          <w:lang w:val="lt-LT"/>
        </w:rPr>
        <w:t xml:space="preserve"> įmonių informaciją klausimais, susijusiais su seniūnijos veikla;</w:t>
      </w:r>
    </w:p>
    <w:p w14:paraId="5004E69D" w14:textId="77777777" w:rsidR="004236A2" w:rsidRPr="00354A10" w:rsidRDefault="004236A2" w:rsidP="004236A2">
      <w:pPr>
        <w:tabs>
          <w:tab w:val="clear" w:pos="1293"/>
          <w:tab w:val="left" w:pos="1134"/>
        </w:tabs>
        <w:jc w:val="both"/>
        <w:rPr>
          <w:szCs w:val="24"/>
          <w:lang w:val="lt-LT"/>
        </w:rPr>
      </w:pPr>
      <w:r w:rsidRPr="00354A10">
        <w:rPr>
          <w:szCs w:val="24"/>
          <w:lang w:val="lt-LT"/>
        </w:rPr>
        <w:tab/>
        <w:t>23.3. teikti informaciją savivaldybės administracijos struktūriniams padaliniams;</w:t>
      </w:r>
    </w:p>
    <w:p w14:paraId="670FE8F4" w14:textId="0F701F0F" w:rsidR="004236A2" w:rsidRPr="00354A10" w:rsidRDefault="004236A2" w:rsidP="004236A2">
      <w:pPr>
        <w:tabs>
          <w:tab w:val="clear" w:pos="1293"/>
          <w:tab w:val="left" w:pos="1134"/>
        </w:tabs>
        <w:jc w:val="both"/>
        <w:rPr>
          <w:szCs w:val="24"/>
          <w:lang w:val="lt-LT"/>
        </w:rPr>
      </w:pPr>
      <w:r w:rsidRPr="00354A10">
        <w:rPr>
          <w:szCs w:val="24"/>
          <w:lang w:val="lt-LT"/>
        </w:rPr>
        <w:tab/>
        <w:t>23.4. kelti kvalifikaciją Lietuvos Respublikos teisės  aktų nustatyta tvarka</w:t>
      </w:r>
      <w:r w:rsidR="00870F59">
        <w:rPr>
          <w:szCs w:val="24"/>
          <w:lang w:val="lt-LT"/>
        </w:rPr>
        <w:t>.</w:t>
      </w:r>
    </w:p>
    <w:p w14:paraId="6868C343" w14:textId="77777777" w:rsidR="004236A2" w:rsidRPr="00354A10" w:rsidRDefault="004236A2" w:rsidP="004236A2">
      <w:pPr>
        <w:tabs>
          <w:tab w:val="clear" w:pos="1293"/>
          <w:tab w:val="left" w:pos="1134"/>
        </w:tabs>
        <w:jc w:val="both"/>
        <w:rPr>
          <w:szCs w:val="24"/>
          <w:lang w:val="lt-LT"/>
        </w:rPr>
      </w:pPr>
      <w:r w:rsidRPr="00354A10">
        <w:rPr>
          <w:szCs w:val="24"/>
          <w:lang w:val="lt-LT"/>
        </w:rPr>
        <w:tab/>
        <w:t>24. Seniūnija (jos valstybės tarnautojai ir darbuotojai), vykdydama savo funkcijas, privalo:</w:t>
      </w:r>
    </w:p>
    <w:p w14:paraId="1617CD64" w14:textId="77777777" w:rsidR="004236A2" w:rsidRPr="00354A10" w:rsidRDefault="004236A2" w:rsidP="004236A2">
      <w:pPr>
        <w:tabs>
          <w:tab w:val="clear" w:pos="1293"/>
          <w:tab w:val="left" w:pos="1134"/>
        </w:tabs>
        <w:jc w:val="both"/>
        <w:rPr>
          <w:szCs w:val="24"/>
          <w:lang w:val="lt-LT"/>
        </w:rPr>
      </w:pPr>
      <w:r w:rsidRPr="00354A10">
        <w:rPr>
          <w:szCs w:val="24"/>
          <w:lang w:val="lt-LT"/>
        </w:rPr>
        <w:tab/>
        <w:t>24.1. tinkamai ir laiku vykdyti pareigybės aprašymuose nustatytas funkcijas, kitas pavestas užduotis;</w:t>
      </w:r>
    </w:p>
    <w:p w14:paraId="2A2F25F5" w14:textId="77777777" w:rsidR="004236A2" w:rsidRPr="00354A10" w:rsidRDefault="004236A2" w:rsidP="004236A2">
      <w:pPr>
        <w:tabs>
          <w:tab w:val="clear" w:pos="1293"/>
          <w:tab w:val="left" w:pos="1134"/>
        </w:tabs>
        <w:jc w:val="both"/>
        <w:rPr>
          <w:szCs w:val="24"/>
          <w:lang w:val="lt-LT"/>
        </w:rPr>
      </w:pPr>
      <w:r w:rsidRPr="00354A10">
        <w:rPr>
          <w:szCs w:val="24"/>
          <w:lang w:val="lt-LT"/>
        </w:rPr>
        <w:tab/>
        <w:t>24.2. atsisakyti veiksmų, jei jų vykdymas sukeltų viešųjų ir privačių interesų konfliktą;</w:t>
      </w:r>
    </w:p>
    <w:p w14:paraId="6DCFFD6B" w14:textId="77777777" w:rsidR="004236A2" w:rsidRPr="00354A10" w:rsidRDefault="004236A2" w:rsidP="004236A2">
      <w:pPr>
        <w:tabs>
          <w:tab w:val="clear" w:pos="1293"/>
          <w:tab w:val="left" w:pos="1134"/>
        </w:tabs>
        <w:jc w:val="both"/>
        <w:rPr>
          <w:szCs w:val="24"/>
          <w:lang w:val="lt-LT"/>
        </w:rPr>
      </w:pPr>
      <w:r w:rsidRPr="00354A10">
        <w:rPr>
          <w:szCs w:val="24"/>
          <w:lang w:val="lt-LT"/>
        </w:rPr>
        <w:tab/>
        <w:t>24.3. garantuoti  savo veiklos skaidrumą, teisės aktų nustatyta tvarka teikti informaciją apie savo veiklą;</w:t>
      </w:r>
    </w:p>
    <w:p w14:paraId="5F39F4C5" w14:textId="77777777" w:rsidR="004236A2" w:rsidRPr="00354A10" w:rsidRDefault="004236A2" w:rsidP="004236A2">
      <w:pPr>
        <w:tabs>
          <w:tab w:val="clear" w:pos="1293"/>
          <w:tab w:val="left" w:pos="1134"/>
        </w:tabs>
        <w:jc w:val="both"/>
        <w:rPr>
          <w:szCs w:val="24"/>
          <w:lang w:val="lt-LT"/>
        </w:rPr>
      </w:pPr>
      <w:r w:rsidRPr="00354A10">
        <w:rPr>
          <w:szCs w:val="24"/>
          <w:lang w:val="lt-LT"/>
        </w:rPr>
        <w:tab/>
        <w:t>24.4. tinkamai saugoti seniūnijos dokumentaciją, laiku ją parengti saugojimui archyve.</w:t>
      </w:r>
    </w:p>
    <w:p w14:paraId="4D700FFE" w14:textId="5B554324" w:rsidR="004236A2" w:rsidRPr="00354A10" w:rsidRDefault="004236A2" w:rsidP="004236A2">
      <w:pPr>
        <w:tabs>
          <w:tab w:val="clear" w:pos="1293"/>
          <w:tab w:val="left" w:pos="1134"/>
        </w:tabs>
        <w:jc w:val="both"/>
        <w:rPr>
          <w:szCs w:val="24"/>
          <w:lang w:val="lt-LT"/>
        </w:rPr>
      </w:pPr>
      <w:r w:rsidRPr="00354A10">
        <w:rPr>
          <w:szCs w:val="24"/>
          <w:lang w:val="lt-LT"/>
        </w:rPr>
        <w:tab/>
        <w:t>25. Už šiuose nuostatuose ir seniūnijos valstybės tarnautojų ir darbuotojų pareigybių aprašymuose nustatytų funkcijų netinkamą vykdymą seniūnijos valstybės tarnautojai atsako Lietuvos Respublikos valstybės tarnybos įstatymo, o darbuotojai, dirbantys pagal darbo sutartis, – Lietuvos Respublikos darbo kodekso nustatyta tvarka.</w:t>
      </w:r>
    </w:p>
    <w:p w14:paraId="70FD95D7" w14:textId="4B6A4A2C" w:rsidR="004236A2" w:rsidRPr="00354A10" w:rsidRDefault="004236A2" w:rsidP="004236A2">
      <w:pPr>
        <w:tabs>
          <w:tab w:val="clear" w:pos="1293"/>
          <w:tab w:val="left" w:pos="1134"/>
        </w:tabs>
        <w:jc w:val="both"/>
        <w:rPr>
          <w:szCs w:val="24"/>
          <w:lang w:val="lt-LT"/>
        </w:rPr>
      </w:pPr>
    </w:p>
    <w:p w14:paraId="34D32EB2" w14:textId="3029437D" w:rsidR="004236A2" w:rsidRPr="00354A10" w:rsidRDefault="004236A2" w:rsidP="00FC22EF">
      <w:pPr>
        <w:jc w:val="center"/>
        <w:rPr>
          <w:b/>
          <w:bCs/>
          <w:szCs w:val="24"/>
          <w:lang w:val="lt-LT"/>
        </w:rPr>
      </w:pPr>
      <w:r w:rsidRPr="00354A10">
        <w:rPr>
          <w:b/>
          <w:bCs/>
          <w:szCs w:val="24"/>
          <w:lang w:val="lt-LT"/>
        </w:rPr>
        <w:t>VI SKYRIUS</w:t>
      </w:r>
    </w:p>
    <w:p w14:paraId="24B34499" w14:textId="77777777" w:rsidR="004236A2" w:rsidRPr="00354A10" w:rsidRDefault="004236A2" w:rsidP="004236A2">
      <w:pPr>
        <w:pStyle w:val="Antrat5"/>
        <w:rPr>
          <w:rFonts w:ascii="Times New Roman" w:hAnsi="Times New Roman"/>
        </w:rPr>
      </w:pPr>
      <w:r w:rsidRPr="00354A10">
        <w:rPr>
          <w:rFonts w:ascii="Times New Roman" w:hAnsi="Times New Roman"/>
        </w:rPr>
        <w:t xml:space="preserve"> BAIGIAMOSIOS NUOSTATOS</w:t>
      </w:r>
    </w:p>
    <w:p w14:paraId="0C5B6492" w14:textId="77777777" w:rsidR="004236A2" w:rsidRPr="00354A10" w:rsidRDefault="004236A2" w:rsidP="009C213A">
      <w:pPr>
        <w:tabs>
          <w:tab w:val="left" w:pos="1134"/>
        </w:tabs>
        <w:jc w:val="both"/>
        <w:rPr>
          <w:szCs w:val="24"/>
          <w:lang w:val="lt-LT"/>
        </w:rPr>
      </w:pPr>
      <w:r w:rsidRPr="00354A10">
        <w:rPr>
          <w:szCs w:val="24"/>
          <w:lang w:val="lt-LT"/>
        </w:rPr>
        <w:tab/>
      </w:r>
    </w:p>
    <w:p w14:paraId="5E2582BF" w14:textId="77777777" w:rsidR="002E039D" w:rsidRPr="00354A10" w:rsidRDefault="004236A2" w:rsidP="009C213A">
      <w:pPr>
        <w:pStyle w:val="Betarp"/>
        <w:tabs>
          <w:tab w:val="left" w:pos="1134"/>
        </w:tabs>
        <w:jc w:val="both"/>
        <w:rPr>
          <w:lang w:val="lt-LT"/>
        </w:rPr>
      </w:pPr>
      <w:r w:rsidRPr="00354A10">
        <w:rPr>
          <w:szCs w:val="24"/>
          <w:lang w:val="lt-LT"/>
        </w:rPr>
        <w:tab/>
      </w:r>
      <w:r w:rsidR="002E039D" w:rsidRPr="00354A10">
        <w:rPr>
          <w:lang w:val="lt-LT"/>
        </w:rPr>
        <w:t>26. Nuostatai tvirtinami ir keičiami savivaldybės administracijos direktoriaus įsakymu.</w:t>
      </w:r>
    </w:p>
    <w:p w14:paraId="6015C9ED" w14:textId="77777777" w:rsidR="002E039D" w:rsidRDefault="002E039D" w:rsidP="009C213A">
      <w:pPr>
        <w:tabs>
          <w:tab w:val="left" w:pos="1134"/>
        </w:tabs>
        <w:jc w:val="both"/>
        <w:rPr>
          <w:lang w:val="lt-LT"/>
        </w:rPr>
      </w:pPr>
      <w:r w:rsidRPr="00354A10">
        <w:rPr>
          <w:lang w:val="lt-LT"/>
        </w:rPr>
        <w:tab/>
      </w:r>
      <w:r w:rsidRPr="00A711A2">
        <w:rPr>
          <w:lang w:val="lt-LT"/>
        </w:rPr>
        <w:t>27. Seniūnijos veikla nutraukiama savivaldybės tarybos sprendimu vadovaujantis Lietuvos Respublikos vietos savivaldos įstatymu ir kitais teisės aktais.</w:t>
      </w:r>
    </w:p>
    <w:p w14:paraId="3EF0828F" w14:textId="77777777" w:rsidR="002E039D" w:rsidRDefault="002E039D" w:rsidP="009C213A">
      <w:pPr>
        <w:tabs>
          <w:tab w:val="left" w:pos="1134"/>
        </w:tabs>
        <w:jc w:val="both"/>
        <w:rPr>
          <w:lang w:val="lt-LT"/>
        </w:rPr>
      </w:pPr>
      <w:r>
        <w:rPr>
          <w:lang w:val="lt-LT"/>
        </w:rPr>
        <w:tab/>
      </w:r>
      <w:r w:rsidRPr="00354A10">
        <w:rPr>
          <w:lang w:val="lt-LT"/>
        </w:rPr>
        <w:t>28.</w:t>
      </w:r>
      <w:r>
        <w:rPr>
          <w:lang w:val="lt-LT"/>
        </w:rPr>
        <w:t xml:space="preserve"> </w:t>
      </w:r>
      <w:r w:rsidRPr="00354A10">
        <w:rPr>
          <w:lang w:val="lt-LT"/>
        </w:rPr>
        <w:t xml:space="preserve">Patvirtinti </w:t>
      </w:r>
      <w:r>
        <w:rPr>
          <w:lang w:val="lt-LT"/>
        </w:rPr>
        <w:t>n</w:t>
      </w:r>
      <w:r w:rsidRPr="00354A10">
        <w:rPr>
          <w:lang w:val="lt-LT"/>
        </w:rPr>
        <w:t>uostatai, jų pakeitimai įsigalioja nuo jų įregistravimo Juridinių asmenų registre teisės aktų nustatyta tvarka.</w:t>
      </w:r>
    </w:p>
    <w:p w14:paraId="63770804" w14:textId="2BCD6C49" w:rsidR="004236A2" w:rsidRPr="00354A10" w:rsidRDefault="004236A2" w:rsidP="004236A2">
      <w:pPr>
        <w:tabs>
          <w:tab w:val="clear" w:pos="1293"/>
          <w:tab w:val="left" w:pos="1134"/>
        </w:tabs>
        <w:ind w:firstLine="720"/>
        <w:jc w:val="both"/>
        <w:rPr>
          <w:szCs w:val="24"/>
          <w:lang w:val="lt-LT"/>
        </w:rPr>
      </w:pPr>
    </w:p>
    <w:tbl>
      <w:tblPr>
        <w:tblW w:w="4900" w:type="pct"/>
        <w:tblLayout w:type="fixed"/>
        <w:tblLook w:val="04A0" w:firstRow="1" w:lastRow="0" w:firstColumn="1" w:lastColumn="0" w:noHBand="0" w:noVBand="1"/>
      </w:tblPr>
      <w:tblGrid>
        <w:gridCol w:w="2889"/>
        <w:gridCol w:w="236"/>
        <w:gridCol w:w="80"/>
        <w:gridCol w:w="398"/>
        <w:gridCol w:w="489"/>
        <w:gridCol w:w="488"/>
        <w:gridCol w:w="1149"/>
        <w:gridCol w:w="236"/>
        <w:gridCol w:w="1333"/>
        <w:gridCol w:w="244"/>
        <w:gridCol w:w="1104"/>
        <w:gridCol w:w="488"/>
        <w:gridCol w:w="311"/>
      </w:tblGrid>
      <w:tr w:rsidR="000E4857" w:rsidRPr="00354A10" w14:paraId="35A56EE1" w14:textId="77777777" w:rsidTr="00496AC2">
        <w:trPr>
          <w:trHeight w:val="340"/>
        </w:trPr>
        <w:tc>
          <w:tcPr>
            <w:tcW w:w="3202" w:type="dxa"/>
            <w:gridSpan w:val="3"/>
            <w:shd w:val="clear" w:color="auto" w:fill="FFFFFF"/>
            <w:vAlign w:val="bottom"/>
          </w:tcPr>
          <w:p w14:paraId="3E4DB0C6" w14:textId="162E089D" w:rsidR="000E4857" w:rsidRPr="00354A10" w:rsidRDefault="000E4857" w:rsidP="00496AC2">
            <w:pPr>
              <w:widowControl w:val="0"/>
              <w:tabs>
                <w:tab w:val="clear" w:pos="1293"/>
              </w:tabs>
              <w:overflowPunct/>
              <w:spacing w:line="276" w:lineRule="atLeast"/>
              <w:ind w:left="-57" w:right="-689"/>
              <w:rPr>
                <w:color w:val="212529"/>
                <w:szCs w:val="24"/>
                <w:lang w:val="lt-LT" w:eastAsia="lt-LT"/>
              </w:rPr>
            </w:pPr>
            <w:r w:rsidRPr="00354A10">
              <w:rPr>
                <w:color w:val="000000"/>
                <w:spacing w:val="-2"/>
                <w:szCs w:val="24"/>
                <w:lang w:val="lt-LT" w:eastAsia="lt-LT"/>
              </w:rPr>
              <w:t xml:space="preserve">Šie </w:t>
            </w:r>
            <w:r w:rsidR="00E061D3">
              <w:rPr>
                <w:color w:val="000000"/>
                <w:spacing w:val="-2"/>
                <w:szCs w:val="24"/>
                <w:lang w:val="lt-LT" w:eastAsia="lt-LT"/>
              </w:rPr>
              <w:t>n</w:t>
            </w:r>
            <w:r w:rsidRPr="00354A10">
              <w:rPr>
                <w:color w:val="000000"/>
                <w:spacing w:val="-2"/>
                <w:szCs w:val="24"/>
                <w:lang w:val="lt-LT" w:eastAsia="lt-LT"/>
              </w:rPr>
              <w:t>uostatai pasirašyti</w:t>
            </w:r>
          </w:p>
        </w:tc>
        <w:tc>
          <w:tcPr>
            <w:tcW w:w="399" w:type="dxa"/>
            <w:shd w:val="clear" w:color="auto" w:fill="FFFFFF"/>
            <w:vAlign w:val="bottom"/>
          </w:tcPr>
          <w:p w14:paraId="45837A6A" w14:textId="77777777" w:rsidR="000E4857" w:rsidRPr="00354A10" w:rsidRDefault="000E4857" w:rsidP="00496AC2">
            <w:pPr>
              <w:widowControl w:val="0"/>
              <w:tabs>
                <w:tab w:val="clear" w:pos="1293"/>
              </w:tabs>
              <w:overflowPunct/>
              <w:spacing w:line="276" w:lineRule="atLeast"/>
              <w:ind w:left="-57" w:right="-92"/>
              <w:rPr>
                <w:color w:val="212529"/>
                <w:szCs w:val="24"/>
                <w:lang w:val="lt-LT" w:eastAsia="lt-LT"/>
              </w:rPr>
            </w:pPr>
            <w:r w:rsidRPr="00354A10">
              <w:rPr>
                <w:color w:val="000000"/>
                <w:szCs w:val="24"/>
                <w:lang w:val="lt-LT" w:eastAsia="lt-LT"/>
              </w:rPr>
              <w:t>20</w:t>
            </w:r>
          </w:p>
        </w:tc>
        <w:tc>
          <w:tcPr>
            <w:tcW w:w="490" w:type="dxa"/>
            <w:tcBorders>
              <w:bottom w:val="single" w:sz="8" w:space="0" w:color="000000"/>
            </w:tcBorders>
            <w:shd w:val="clear" w:color="auto" w:fill="FFFFFF"/>
            <w:vAlign w:val="bottom"/>
          </w:tcPr>
          <w:p w14:paraId="5FFC1038" w14:textId="77777777" w:rsidR="000E4857" w:rsidRPr="00354A10" w:rsidRDefault="000E4857" w:rsidP="00496AC2">
            <w:pPr>
              <w:widowControl w:val="0"/>
              <w:tabs>
                <w:tab w:val="clear" w:pos="1293"/>
              </w:tabs>
              <w:overflowPunct/>
              <w:textAlignment w:val="auto"/>
              <w:rPr>
                <w:color w:val="212529"/>
                <w:szCs w:val="24"/>
                <w:lang w:val="lt-LT" w:eastAsia="lt-LT"/>
              </w:rPr>
            </w:pPr>
          </w:p>
        </w:tc>
        <w:tc>
          <w:tcPr>
            <w:tcW w:w="489" w:type="dxa"/>
            <w:shd w:val="clear" w:color="auto" w:fill="FFFFFF"/>
            <w:vAlign w:val="bottom"/>
          </w:tcPr>
          <w:p w14:paraId="64071AC5" w14:textId="77777777" w:rsidR="000E4857" w:rsidRPr="00354A10" w:rsidRDefault="000E4857" w:rsidP="00496AC2">
            <w:pPr>
              <w:widowControl w:val="0"/>
              <w:tabs>
                <w:tab w:val="clear" w:pos="1293"/>
              </w:tabs>
              <w:overflowPunct/>
              <w:spacing w:line="276" w:lineRule="atLeast"/>
              <w:ind w:left="-57" w:right="-57"/>
              <w:rPr>
                <w:color w:val="212529"/>
                <w:szCs w:val="24"/>
                <w:lang w:val="lt-LT" w:eastAsia="lt-LT"/>
              </w:rPr>
            </w:pPr>
            <w:r w:rsidRPr="00354A10">
              <w:rPr>
                <w:color w:val="000000"/>
                <w:szCs w:val="24"/>
                <w:lang w:val="lt-LT" w:eastAsia="lt-LT"/>
              </w:rPr>
              <w:t>m.</w:t>
            </w:r>
          </w:p>
        </w:tc>
        <w:tc>
          <w:tcPr>
            <w:tcW w:w="2712" w:type="dxa"/>
            <w:gridSpan w:val="3"/>
            <w:tcBorders>
              <w:bottom w:val="single" w:sz="8" w:space="0" w:color="000000"/>
            </w:tcBorders>
            <w:shd w:val="clear" w:color="auto" w:fill="FFFFFF"/>
            <w:vAlign w:val="bottom"/>
          </w:tcPr>
          <w:p w14:paraId="7F9ADD04" w14:textId="77777777" w:rsidR="000E4857" w:rsidRPr="00354A10" w:rsidRDefault="000E4857" w:rsidP="00496AC2">
            <w:pPr>
              <w:widowControl w:val="0"/>
              <w:tabs>
                <w:tab w:val="clear" w:pos="1293"/>
              </w:tabs>
              <w:overflowPunct/>
              <w:textAlignment w:val="auto"/>
              <w:rPr>
                <w:color w:val="212529"/>
                <w:szCs w:val="24"/>
                <w:lang w:val="lt-LT" w:eastAsia="lt-LT"/>
              </w:rPr>
            </w:pPr>
          </w:p>
        </w:tc>
        <w:tc>
          <w:tcPr>
            <w:tcW w:w="244" w:type="dxa"/>
            <w:shd w:val="clear" w:color="auto" w:fill="FFFFFF"/>
            <w:vAlign w:val="bottom"/>
          </w:tcPr>
          <w:p w14:paraId="731DE068" w14:textId="77777777" w:rsidR="000E4857" w:rsidRPr="00354A10" w:rsidRDefault="000E4857" w:rsidP="00496AC2">
            <w:pPr>
              <w:widowControl w:val="0"/>
              <w:tabs>
                <w:tab w:val="clear" w:pos="1293"/>
              </w:tabs>
              <w:overflowPunct/>
              <w:textAlignment w:val="auto"/>
              <w:rPr>
                <w:szCs w:val="24"/>
                <w:lang w:val="lt-LT" w:eastAsia="lt-LT"/>
              </w:rPr>
            </w:pPr>
          </w:p>
        </w:tc>
        <w:tc>
          <w:tcPr>
            <w:tcW w:w="1107" w:type="dxa"/>
            <w:tcBorders>
              <w:bottom w:val="single" w:sz="8" w:space="0" w:color="000000"/>
            </w:tcBorders>
            <w:shd w:val="clear" w:color="auto" w:fill="FFFFFF"/>
            <w:vAlign w:val="bottom"/>
          </w:tcPr>
          <w:p w14:paraId="5C36DCA8" w14:textId="77777777" w:rsidR="000E4857" w:rsidRPr="00354A10" w:rsidRDefault="000E4857" w:rsidP="00496AC2">
            <w:pPr>
              <w:widowControl w:val="0"/>
              <w:tabs>
                <w:tab w:val="clear" w:pos="1293"/>
              </w:tabs>
              <w:overflowPunct/>
              <w:textAlignment w:val="auto"/>
              <w:rPr>
                <w:szCs w:val="24"/>
                <w:lang w:val="lt-LT" w:eastAsia="lt-LT"/>
              </w:rPr>
            </w:pPr>
          </w:p>
        </w:tc>
        <w:tc>
          <w:tcPr>
            <w:tcW w:w="489" w:type="dxa"/>
            <w:shd w:val="clear" w:color="auto" w:fill="FFFFFF"/>
            <w:vAlign w:val="bottom"/>
          </w:tcPr>
          <w:p w14:paraId="3FBC0202" w14:textId="77777777" w:rsidR="000E4857" w:rsidRPr="00354A10" w:rsidRDefault="000E4857" w:rsidP="00496AC2">
            <w:pPr>
              <w:widowControl w:val="0"/>
              <w:tabs>
                <w:tab w:val="clear" w:pos="1293"/>
              </w:tabs>
              <w:overflowPunct/>
              <w:spacing w:line="276" w:lineRule="atLeast"/>
              <w:ind w:left="-57" w:right="-57" w:hanging="10"/>
              <w:rPr>
                <w:color w:val="212529"/>
                <w:szCs w:val="24"/>
                <w:lang w:val="lt-LT" w:eastAsia="lt-LT"/>
              </w:rPr>
            </w:pPr>
            <w:r w:rsidRPr="00354A10">
              <w:rPr>
                <w:color w:val="212529"/>
                <w:szCs w:val="24"/>
                <w:lang w:val="lt-LT" w:eastAsia="lt-LT"/>
              </w:rPr>
              <w:t>d.</w:t>
            </w:r>
          </w:p>
        </w:tc>
        <w:tc>
          <w:tcPr>
            <w:tcW w:w="312" w:type="dxa"/>
            <w:tcMar>
              <w:left w:w="0" w:type="dxa"/>
              <w:right w:w="0" w:type="dxa"/>
            </w:tcMar>
          </w:tcPr>
          <w:p w14:paraId="2AA5CC90" w14:textId="77777777" w:rsidR="000E4857" w:rsidRPr="00354A10" w:rsidRDefault="000E4857" w:rsidP="00496AC2">
            <w:pPr>
              <w:widowControl w:val="0"/>
              <w:rPr>
                <w:szCs w:val="24"/>
                <w:lang w:val="lt-LT"/>
              </w:rPr>
            </w:pPr>
          </w:p>
        </w:tc>
      </w:tr>
      <w:tr w:rsidR="000E4857" w:rsidRPr="00354A10" w14:paraId="41FEFDD5" w14:textId="77777777" w:rsidTr="00496AC2">
        <w:trPr>
          <w:trHeight w:val="340"/>
        </w:trPr>
        <w:tc>
          <w:tcPr>
            <w:tcW w:w="2900" w:type="dxa"/>
            <w:tcBorders>
              <w:bottom w:val="single" w:sz="8" w:space="0" w:color="000000"/>
            </w:tcBorders>
            <w:shd w:val="clear" w:color="auto" w:fill="FFFFFF"/>
          </w:tcPr>
          <w:p w14:paraId="269B7AEB" w14:textId="77777777" w:rsidR="000E4857" w:rsidRPr="00354A10" w:rsidRDefault="000E4857" w:rsidP="00496AC2">
            <w:pPr>
              <w:widowControl w:val="0"/>
              <w:tabs>
                <w:tab w:val="clear" w:pos="1293"/>
              </w:tabs>
              <w:overflowPunct/>
              <w:textAlignment w:val="auto"/>
              <w:rPr>
                <w:color w:val="212529"/>
                <w:szCs w:val="24"/>
                <w:lang w:val="lt-LT" w:eastAsia="lt-LT"/>
              </w:rPr>
            </w:pPr>
            <w:r w:rsidRPr="00354A10">
              <w:rPr>
                <w:color w:val="212529"/>
                <w:szCs w:val="24"/>
                <w:lang w:val="lt-LT" w:eastAsia="lt-LT"/>
              </w:rPr>
              <w:t> </w:t>
            </w:r>
          </w:p>
        </w:tc>
        <w:tc>
          <w:tcPr>
            <w:tcW w:w="222" w:type="dxa"/>
            <w:shd w:val="clear" w:color="auto" w:fill="FFFFFF"/>
          </w:tcPr>
          <w:p w14:paraId="35C7404B" w14:textId="77777777" w:rsidR="000E4857" w:rsidRPr="00354A10" w:rsidRDefault="000E4857" w:rsidP="00496AC2">
            <w:pPr>
              <w:widowControl w:val="0"/>
              <w:tabs>
                <w:tab w:val="clear" w:pos="1293"/>
              </w:tabs>
              <w:overflowPunct/>
              <w:textAlignment w:val="auto"/>
              <w:rPr>
                <w:color w:val="212529"/>
                <w:szCs w:val="24"/>
                <w:lang w:val="lt-LT" w:eastAsia="lt-LT"/>
              </w:rPr>
            </w:pPr>
          </w:p>
        </w:tc>
        <w:tc>
          <w:tcPr>
            <w:tcW w:w="2612" w:type="dxa"/>
            <w:gridSpan w:val="5"/>
            <w:tcBorders>
              <w:bottom w:val="single" w:sz="8" w:space="0" w:color="000000"/>
            </w:tcBorders>
            <w:shd w:val="clear" w:color="auto" w:fill="FFFFFF"/>
          </w:tcPr>
          <w:p w14:paraId="37FA5C8E" w14:textId="77777777" w:rsidR="000E4857" w:rsidRPr="00354A10" w:rsidRDefault="000E4857" w:rsidP="00496AC2">
            <w:pPr>
              <w:widowControl w:val="0"/>
              <w:tabs>
                <w:tab w:val="clear" w:pos="1293"/>
              </w:tabs>
              <w:overflowPunct/>
              <w:textAlignment w:val="auto"/>
              <w:rPr>
                <w:szCs w:val="24"/>
                <w:lang w:val="lt-LT" w:eastAsia="lt-LT"/>
              </w:rPr>
            </w:pPr>
          </w:p>
        </w:tc>
        <w:tc>
          <w:tcPr>
            <w:tcW w:w="220" w:type="dxa"/>
            <w:shd w:val="clear" w:color="auto" w:fill="FFFFFF"/>
          </w:tcPr>
          <w:p w14:paraId="1ABD8F3A" w14:textId="77777777" w:rsidR="000E4857" w:rsidRPr="00354A10" w:rsidRDefault="000E4857" w:rsidP="00496AC2">
            <w:pPr>
              <w:widowControl w:val="0"/>
              <w:tabs>
                <w:tab w:val="clear" w:pos="1293"/>
              </w:tabs>
              <w:overflowPunct/>
              <w:textAlignment w:val="auto"/>
              <w:rPr>
                <w:szCs w:val="24"/>
                <w:lang w:val="lt-LT" w:eastAsia="lt-LT"/>
              </w:rPr>
            </w:pPr>
          </w:p>
        </w:tc>
        <w:tc>
          <w:tcPr>
            <w:tcW w:w="3490" w:type="dxa"/>
            <w:gridSpan w:val="5"/>
            <w:tcBorders>
              <w:bottom w:val="single" w:sz="8" w:space="0" w:color="000000"/>
            </w:tcBorders>
            <w:shd w:val="clear" w:color="auto" w:fill="FFFFFF"/>
          </w:tcPr>
          <w:p w14:paraId="752C5D2A" w14:textId="77777777" w:rsidR="000E4857" w:rsidRPr="00354A10" w:rsidRDefault="000E4857" w:rsidP="00496AC2">
            <w:pPr>
              <w:widowControl w:val="0"/>
              <w:tabs>
                <w:tab w:val="clear" w:pos="1293"/>
              </w:tabs>
              <w:overflowPunct/>
              <w:textAlignment w:val="auto"/>
              <w:rPr>
                <w:szCs w:val="24"/>
                <w:lang w:val="lt-LT" w:eastAsia="lt-LT"/>
              </w:rPr>
            </w:pPr>
          </w:p>
        </w:tc>
      </w:tr>
      <w:tr w:rsidR="000E4857" w:rsidRPr="00354A10" w14:paraId="0BDBE5EC" w14:textId="77777777" w:rsidTr="00496AC2">
        <w:trPr>
          <w:trHeight w:val="170"/>
        </w:trPr>
        <w:tc>
          <w:tcPr>
            <w:tcW w:w="2900" w:type="dxa"/>
            <w:shd w:val="clear" w:color="auto" w:fill="FFFFFF"/>
          </w:tcPr>
          <w:p w14:paraId="6E5CABAB" w14:textId="77777777" w:rsidR="000E4857" w:rsidRPr="00354A10" w:rsidRDefault="000E4857" w:rsidP="00496AC2">
            <w:pPr>
              <w:widowControl w:val="0"/>
              <w:tabs>
                <w:tab w:val="clear" w:pos="1293"/>
              </w:tabs>
              <w:overflowPunct/>
              <w:ind w:left="-114" w:right="-135"/>
              <w:jc w:val="center"/>
              <w:rPr>
                <w:color w:val="212529"/>
                <w:szCs w:val="24"/>
                <w:lang w:val="lt-LT" w:eastAsia="lt-LT"/>
              </w:rPr>
            </w:pPr>
            <w:r w:rsidRPr="00354A10">
              <w:rPr>
                <w:i/>
                <w:iCs/>
                <w:color w:val="212529"/>
                <w:szCs w:val="24"/>
                <w:lang w:val="lt-LT" w:eastAsia="lt-LT"/>
              </w:rPr>
              <w:t>(įgaliotas asmuo)</w:t>
            </w:r>
          </w:p>
        </w:tc>
        <w:tc>
          <w:tcPr>
            <w:tcW w:w="222" w:type="dxa"/>
            <w:shd w:val="clear" w:color="auto" w:fill="FFFFFF"/>
          </w:tcPr>
          <w:p w14:paraId="7432B069" w14:textId="77777777" w:rsidR="000E4857" w:rsidRPr="00354A10" w:rsidRDefault="000E4857" w:rsidP="00496AC2">
            <w:pPr>
              <w:widowControl w:val="0"/>
              <w:tabs>
                <w:tab w:val="clear" w:pos="1293"/>
              </w:tabs>
              <w:overflowPunct/>
              <w:textAlignment w:val="auto"/>
              <w:rPr>
                <w:color w:val="212529"/>
                <w:szCs w:val="24"/>
                <w:lang w:val="lt-LT" w:eastAsia="lt-LT"/>
              </w:rPr>
            </w:pPr>
          </w:p>
        </w:tc>
        <w:tc>
          <w:tcPr>
            <w:tcW w:w="2612" w:type="dxa"/>
            <w:gridSpan w:val="5"/>
            <w:shd w:val="clear" w:color="auto" w:fill="FFFFFF"/>
          </w:tcPr>
          <w:p w14:paraId="57A69E8F" w14:textId="77777777" w:rsidR="000E4857" w:rsidRPr="00354A10" w:rsidRDefault="000E4857" w:rsidP="00496AC2">
            <w:pPr>
              <w:widowControl w:val="0"/>
              <w:tabs>
                <w:tab w:val="clear" w:pos="1293"/>
              </w:tabs>
              <w:overflowPunct/>
              <w:ind w:left="-57" w:right="-57"/>
              <w:jc w:val="center"/>
              <w:rPr>
                <w:color w:val="212529"/>
                <w:szCs w:val="24"/>
                <w:lang w:val="lt-LT" w:eastAsia="lt-LT"/>
              </w:rPr>
            </w:pPr>
            <w:r w:rsidRPr="00354A10">
              <w:rPr>
                <w:i/>
                <w:iCs/>
                <w:color w:val="212529"/>
                <w:szCs w:val="24"/>
                <w:lang w:val="lt-LT" w:eastAsia="lt-LT"/>
              </w:rPr>
              <w:t>(parašas)</w:t>
            </w:r>
          </w:p>
        </w:tc>
        <w:tc>
          <w:tcPr>
            <w:tcW w:w="220" w:type="dxa"/>
            <w:shd w:val="clear" w:color="auto" w:fill="FFFFFF"/>
          </w:tcPr>
          <w:p w14:paraId="2E1DBBE0" w14:textId="77777777" w:rsidR="000E4857" w:rsidRPr="00354A10" w:rsidRDefault="000E4857" w:rsidP="00496AC2">
            <w:pPr>
              <w:widowControl w:val="0"/>
              <w:tabs>
                <w:tab w:val="clear" w:pos="1293"/>
              </w:tabs>
              <w:overflowPunct/>
              <w:textAlignment w:val="auto"/>
              <w:rPr>
                <w:color w:val="212529"/>
                <w:szCs w:val="24"/>
                <w:lang w:val="lt-LT" w:eastAsia="lt-LT"/>
              </w:rPr>
            </w:pPr>
          </w:p>
        </w:tc>
        <w:tc>
          <w:tcPr>
            <w:tcW w:w="3490" w:type="dxa"/>
            <w:gridSpan w:val="5"/>
            <w:shd w:val="clear" w:color="auto" w:fill="FFFFFF"/>
          </w:tcPr>
          <w:p w14:paraId="45BD57BE" w14:textId="77777777" w:rsidR="000E4857" w:rsidRPr="00354A10" w:rsidRDefault="000E4857" w:rsidP="00496AC2">
            <w:pPr>
              <w:widowControl w:val="0"/>
              <w:tabs>
                <w:tab w:val="clear" w:pos="1293"/>
              </w:tabs>
              <w:overflowPunct/>
              <w:ind w:left="-57" w:right="-57"/>
              <w:jc w:val="center"/>
              <w:rPr>
                <w:color w:val="212529"/>
                <w:szCs w:val="24"/>
                <w:lang w:val="lt-LT" w:eastAsia="lt-LT"/>
              </w:rPr>
            </w:pPr>
            <w:r w:rsidRPr="00354A10">
              <w:rPr>
                <w:i/>
                <w:iCs/>
                <w:color w:val="212529"/>
                <w:szCs w:val="24"/>
                <w:lang w:val="lt-LT" w:eastAsia="lt-LT"/>
              </w:rPr>
              <w:t>(vardas, pavardė)</w:t>
            </w:r>
          </w:p>
        </w:tc>
      </w:tr>
    </w:tbl>
    <w:p w14:paraId="0E1056AB" w14:textId="77777777" w:rsidR="000E4857" w:rsidRPr="00354A10" w:rsidRDefault="000E4857" w:rsidP="000E4857">
      <w:pPr>
        <w:pStyle w:val="Betarp"/>
        <w:rPr>
          <w:szCs w:val="24"/>
          <w:lang w:val="lt-LT"/>
        </w:rPr>
      </w:pPr>
    </w:p>
    <w:p w14:paraId="34EF4A24" w14:textId="77777777" w:rsidR="004236A2" w:rsidRPr="00354A10" w:rsidRDefault="004236A2" w:rsidP="004236A2">
      <w:pPr>
        <w:tabs>
          <w:tab w:val="clear" w:pos="1293"/>
        </w:tabs>
        <w:ind w:firstLine="142"/>
        <w:rPr>
          <w:szCs w:val="24"/>
          <w:lang w:val="lt-LT"/>
        </w:rPr>
      </w:pPr>
    </w:p>
    <w:p w14:paraId="5AFC1407" w14:textId="77777777" w:rsidR="004236A2" w:rsidRPr="00354A10" w:rsidRDefault="004236A2" w:rsidP="004236A2">
      <w:pPr>
        <w:tabs>
          <w:tab w:val="clear" w:pos="1293"/>
        </w:tabs>
        <w:ind w:firstLine="142"/>
        <w:rPr>
          <w:szCs w:val="24"/>
          <w:lang w:val="lt-LT"/>
        </w:rPr>
      </w:pPr>
    </w:p>
    <w:p w14:paraId="2423F4C0" w14:textId="77777777" w:rsidR="00F44E8F" w:rsidRDefault="00F44E8F" w:rsidP="00816A60">
      <w:pPr>
        <w:pStyle w:val="Antrat1"/>
        <w:ind w:left="3888" w:firstLine="1296"/>
        <w:jc w:val="both"/>
        <w:rPr>
          <w:b w:val="0"/>
          <w:szCs w:val="24"/>
        </w:rPr>
      </w:pPr>
    </w:p>
    <w:p w14:paraId="4AFCE2D3" w14:textId="77777777" w:rsidR="00453F23" w:rsidRPr="00354A10" w:rsidRDefault="00453F23" w:rsidP="00816A60">
      <w:pPr>
        <w:pStyle w:val="Antrat1"/>
        <w:ind w:left="3888" w:firstLine="1296"/>
        <w:jc w:val="both"/>
        <w:rPr>
          <w:b w:val="0"/>
          <w:szCs w:val="24"/>
        </w:rPr>
      </w:pPr>
      <w:r w:rsidRPr="00354A10">
        <w:rPr>
          <w:b w:val="0"/>
          <w:szCs w:val="24"/>
        </w:rPr>
        <w:t>PATVIRTINTA</w:t>
      </w:r>
    </w:p>
    <w:p w14:paraId="6296A658" w14:textId="187B7697" w:rsidR="00453F23" w:rsidRPr="00354A10" w:rsidRDefault="00453F23" w:rsidP="00453F23">
      <w:pPr>
        <w:jc w:val="both"/>
        <w:rPr>
          <w:szCs w:val="24"/>
          <w:lang w:val="lt-LT"/>
        </w:rPr>
      </w:pPr>
      <w:r w:rsidRPr="00354A10">
        <w:rPr>
          <w:szCs w:val="24"/>
          <w:lang w:val="lt-LT"/>
        </w:rPr>
        <w:tab/>
      </w:r>
      <w:r w:rsidRPr="00354A10">
        <w:rPr>
          <w:szCs w:val="24"/>
          <w:lang w:val="lt-LT"/>
        </w:rPr>
        <w:tab/>
      </w:r>
      <w:r w:rsidRPr="00354A10">
        <w:rPr>
          <w:szCs w:val="24"/>
          <w:lang w:val="lt-LT"/>
        </w:rPr>
        <w:tab/>
      </w:r>
      <w:r w:rsidRPr="00354A10">
        <w:rPr>
          <w:szCs w:val="24"/>
          <w:lang w:val="lt-LT"/>
        </w:rPr>
        <w:tab/>
      </w:r>
      <w:r w:rsidR="00816A60">
        <w:rPr>
          <w:szCs w:val="24"/>
          <w:lang w:val="lt-LT"/>
        </w:rPr>
        <w:tab/>
      </w:r>
      <w:r w:rsidRPr="00354A10">
        <w:rPr>
          <w:szCs w:val="24"/>
          <w:lang w:val="lt-LT"/>
        </w:rPr>
        <w:t>Ignalinos rajono savivaldybės administracijos</w:t>
      </w:r>
    </w:p>
    <w:p w14:paraId="48787B2C" w14:textId="20A296AF" w:rsidR="00453F23" w:rsidRPr="00354A10" w:rsidRDefault="00453F23" w:rsidP="00453F23">
      <w:pPr>
        <w:jc w:val="both"/>
        <w:rPr>
          <w:szCs w:val="24"/>
          <w:lang w:val="lt-LT"/>
        </w:rPr>
      </w:pPr>
      <w:r w:rsidRPr="00354A10">
        <w:rPr>
          <w:szCs w:val="24"/>
          <w:lang w:val="lt-LT"/>
        </w:rPr>
        <w:tab/>
      </w:r>
      <w:r w:rsidRPr="00354A10">
        <w:rPr>
          <w:szCs w:val="24"/>
          <w:lang w:val="lt-LT"/>
        </w:rPr>
        <w:tab/>
      </w:r>
      <w:r w:rsidRPr="00354A10">
        <w:rPr>
          <w:szCs w:val="24"/>
          <w:lang w:val="lt-LT"/>
        </w:rPr>
        <w:tab/>
      </w:r>
      <w:r w:rsidRPr="00354A10">
        <w:rPr>
          <w:szCs w:val="24"/>
          <w:lang w:val="lt-LT"/>
        </w:rPr>
        <w:tab/>
      </w:r>
      <w:r w:rsidR="00816A60">
        <w:rPr>
          <w:szCs w:val="24"/>
          <w:lang w:val="lt-LT"/>
        </w:rPr>
        <w:tab/>
      </w:r>
      <w:r w:rsidRPr="00354A10">
        <w:rPr>
          <w:szCs w:val="24"/>
          <w:lang w:val="lt-LT"/>
        </w:rPr>
        <w:t xml:space="preserve">direktoriaus 2022 m.              d.  įsakymu Nr. </w:t>
      </w:r>
    </w:p>
    <w:p w14:paraId="511A34D4" w14:textId="77777777" w:rsidR="00453F23" w:rsidRPr="00354A10" w:rsidRDefault="00453F23" w:rsidP="00453F23">
      <w:pPr>
        <w:pStyle w:val="Antrat1"/>
        <w:jc w:val="both"/>
        <w:rPr>
          <w:szCs w:val="24"/>
        </w:rPr>
      </w:pPr>
    </w:p>
    <w:p w14:paraId="75698DCB" w14:textId="77777777" w:rsidR="00453F23" w:rsidRPr="00354A10" w:rsidRDefault="00453F23" w:rsidP="00453F23">
      <w:pPr>
        <w:pStyle w:val="Antrat2"/>
        <w:rPr>
          <w:rFonts w:ascii="Times New Roman" w:hAnsi="Times New Roman"/>
          <w:b/>
          <w:bCs/>
          <w:sz w:val="24"/>
        </w:rPr>
      </w:pPr>
      <w:r w:rsidRPr="00354A10">
        <w:rPr>
          <w:rFonts w:ascii="Times New Roman" w:hAnsi="Times New Roman"/>
          <w:b/>
          <w:bCs/>
          <w:sz w:val="24"/>
        </w:rPr>
        <w:t>IGNALINOS RAJONO SAVIVALDYBĖS ADMINISTRACIJOS</w:t>
      </w:r>
    </w:p>
    <w:p w14:paraId="6D718A59" w14:textId="77777777" w:rsidR="00453F23" w:rsidRPr="00354A10" w:rsidRDefault="00453F23" w:rsidP="00453F23">
      <w:pPr>
        <w:pStyle w:val="Antrat2"/>
        <w:rPr>
          <w:rFonts w:ascii="Times New Roman" w:hAnsi="Times New Roman"/>
          <w:b/>
          <w:bCs/>
          <w:sz w:val="24"/>
        </w:rPr>
      </w:pPr>
      <w:r w:rsidRPr="00354A10">
        <w:rPr>
          <w:rFonts w:ascii="Times New Roman" w:hAnsi="Times New Roman"/>
          <w:b/>
          <w:bCs/>
          <w:sz w:val="24"/>
        </w:rPr>
        <w:t xml:space="preserve"> STRUKTŪRINIO TERITORINIO PADALINIO – MIELAGĖNŲ SENIŪNIJOS </w:t>
      </w:r>
    </w:p>
    <w:p w14:paraId="37D55DDC" w14:textId="77777777" w:rsidR="00453F23" w:rsidRPr="00354A10" w:rsidRDefault="00453F23" w:rsidP="00453F23">
      <w:pPr>
        <w:pStyle w:val="Antrat2"/>
        <w:rPr>
          <w:rFonts w:ascii="Times New Roman" w:hAnsi="Times New Roman"/>
          <w:b/>
          <w:bCs/>
          <w:sz w:val="24"/>
        </w:rPr>
      </w:pPr>
      <w:r w:rsidRPr="00354A10">
        <w:rPr>
          <w:rFonts w:ascii="Times New Roman" w:hAnsi="Times New Roman"/>
          <w:b/>
          <w:bCs/>
          <w:sz w:val="24"/>
        </w:rPr>
        <w:t>VEIKLOS NUOSTATAI</w:t>
      </w:r>
    </w:p>
    <w:p w14:paraId="0F7E9F8F" w14:textId="77777777" w:rsidR="00453F23" w:rsidRPr="00354A10" w:rsidRDefault="00453F23" w:rsidP="00453F23">
      <w:pPr>
        <w:jc w:val="center"/>
        <w:rPr>
          <w:szCs w:val="24"/>
          <w:lang w:val="lt-LT"/>
        </w:rPr>
      </w:pPr>
    </w:p>
    <w:p w14:paraId="07BBF43D" w14:textId="77777777" w:rsidR="00453F23" w:rsidRPr="00354A10" w:rsidRDefault="00453F23" w:rsidP="00453F23">
      <w:pPr>
        <w:pStyle w:val="Antrat1"/>
        <w:tabs>
          <w:tab w:val="left" w:pos="1293"/>
        </w:tabs>
        <w:rPr>
          <w:szCs w:val="24"/>
        </w:rPr>
      </w:pPr>
      <w:r w:rsidRPr="00354A10">
        <w:rPr>
          <w:szCs w:val="24"/>
        </w:rPr>
        <w:t>I SKYRIUS</w:t>
      </w:r>
    </w:p>
    <w:p w14:paraId="50957FFB" w14:textId="77777777" w:rsidR="00453F23" w:rsidRPr="00354A10" w:rsidRDefault="00453F23" w:rsidP="00453F23">
      <w:pPr>
        <w:pStyle w:val="Antrat3"/>
        <w:jc w:val="center"/>
        <w:rPr>
          <w:rFonts w:ascii="Times New Roman" w:hAnsi="Times New Roman"/>
          <w:b/>
          <w:bCs/>
          <w:sz w:val="24"/>
        </w:rPr>
      </w:pPr>
      <w:r w:rsidRPr="00354A10">
        <w:rPr>
          <w:rFonts w:ascii="Times New Roman" w:hAnsi="Times New Roman"/>
          <w:b/>
          <w:bCs/>
          <w:sz w:val="24"/>
        </w:rPr>
        <w:t xml:space="preserve"> BENDROSIOS NUOSTATOS</w:t>
      </w:r>
    </w:p>
    <w:p w14:paraId="125BA664" w14:textId="77777777" w:rsidR="00453F23" w:rsidRPr="00354A10" w:rsidRDefault="00453F23" w:rsidP="00453F23">
      <w:pPr>
        <w:rPr>
          <w:szCs w:val="24"/>
          <w:lang w:val="lt-LT"/>
        </w:rPr>
      </w:pPr>
    </w:p>
    <w:p w14:paraId="0727FFC2" w14:textId="2CEEA85C" w:rsidR="00865CF1" w:rsidRPr="00354A10" w:rsidRDefault="00453F23" w:rsidP="009C213A">
      <w:pPr>
        <w:tabs>
          <w:tab w:val="clear" w:pos="1293"/>
          <w:tab w:val="left" w:pos="1134"/>
        </w:tabs>
        <w:jc w:val="both"/>
        <w:rPr>
          <w:szCs w:val="24"/>
          <w:lang w:val="lt-LT"/>
        </w:rPr>
      </w:pPr>
      <w:r w:rsidRPr="00354A10">
        <w:rPr>
          <w:szCs w:val="24"/>
          <w:lang w:val="lt-LT"/>
        </w:rPr>
        <w:tab/>
      </w:r>
      <w:r w:rsidR="00865CF1" w:rsidRPr="00354A10">
        <w:rPr>
          <w:szCs w:val="24"/>
          <w:lang w:val="lt-LT"/>
        </w:rPr>
        <w:t xml:space="preserve">1. Ignalinos rajono savivaldybės administracija – biudžetinė viešojo administravimo įstaiga. Buveinė – </w:t>
      </w:r>
      <w:r w:rsidR="00870F59" w:rsidRPr="00354A10">
        <w:rPr>
          <w:szCs w:val="24"/>
          <w:lang w:val="lt-LT"/>
        </w:rPr>
        <w:t xml:space="preserve">Laisvės a. 70, Ignalinos </w:t>
      </w:r>
      <w:r w:rsidR="00870F59">
        <w:rPr>
          <w:szCs w:val="24"/>
          <w:lang w:val="lt-LT"/>
        </w:rPr>
        <w:t>m.</w:t>
      </w:r>
      <w:r w:rsidR="00870F59" w:rsidRPr="00354A10">
        <w:rPr>
          <w:szCs w:val="24"/>
          <w:lang w:val="lt-LT"/>
        </w:rPr>
        <w:t xml:space="preserve">, Ignalinos </w:t>
      </w:r>
      <w:r w:rsidR="00870F59">
        <w:rPr>
          <w:szCs w:val="24"/>
          <w:lang w:val="lt-LT"/>
        </w:rPr>
        <w:t>r. sav</w:t>
      </w:r>
      <w:r w:rsidR="00870F59" w:rsidRPr="00354A10">
        <w:rPr>
          <w:szCs w:val="24"/>
          <w:lang w:val="lt-LT"/>
        </w:rPr>
        <w:t xml:space="preserve">. </w:t>
      </w:r>
      <w:r w:rsidR="00865CF1" w:rsidRPr="00354A10">
        <w:rPr>
          <w:szCs w:val="24"/>
          <w:lang w:val="lt-LT"/>
        </w:rPr>
        <w:t xml:space="preserve">Juridinio asmens kodas 288768350. </w:t>
      </w:r>
    </w:p>
    <w:p w14:paraId="7C53298A" w14:textId="5ABD9BD3" w:rsidR="00453F23" w:rsidRPr="00354A10" w:rsidRDefault="00865CF1" w:rsidP="009C213A">
      <w:pPr>
        <w:tabs>
          <w:tab w:val="clear" w:pos="1293"/>
          <w:tab w:val="left" w:pos="1134"/>
        </w:tabs>
        <w:jc w:val="both"/>
        <w:rPr>
          <w:szCs w:val="24"/>
          <w:lang w:val="lt-LT"/>
        </w:rPr>
      </w:pPr>
      <w:r w:rsidRPr="00354A10">
        <w:rPr>
          <w:szCs w:val="24"/>
          <w:lang w:val="lt-LT"/>
        </w:rPr>
        <w:tab/>
        <w:t>Registrų centro Juridinių asmenų registre yra kaupiami ir saugomi duomenys apie Ignalinos rajono savivaldybės administracijos ir savivaldybės administracijos filialų, t.</w:t>
      </w:r>
      <w:r w:rsidR="00870F59">
        <w:rPr>
          <w:szCs w:val="24"/>
          <w:lang w:val="lt-LT"/>
        </w:rPr>
        <w:t xml:space="preserve"> </w:t>
      </w:r>
      <w:r w:rsidRPr="00354A10">
        <w:rPr>
          <w:szCs w:val="24"/>
          <w:lang w:val="lt-LT"/>
        </w:rPr>
        <w:t>y. seniūnijų veiklą. Ignalinos rajono savivaldybės administracija turi elektroninio pristatymo dėžutės adresą, (juridinio asmens kodas 288768350), filialai elektroninio pristatymo dėžutės adreso neturi. Ignalinos rajono savivaldybės taryba sprendžia dėl seniūnijos formos keitimo tikslingumo.</w:t>
      </w:r>
    </w:p>
    <w:p w14:paraId="1D6D9F2D" w14:textId="6CB40869" w:rsidR="00453F23" w:rsidRPr="00415520" w:rsidRDefault="00453F23" w:rsidP="009C213A">
      <w:pPr>
        <w:pStyle w:val="Betarp"/>
        <w:tabs>
          <w:tab w:val="clear" w:pos="1293"/>
          <w:tab w:val="left" w:pos="1134"/>
        </w:tabs>
        <w:jc w:val="both"/>
        <w:rPr>
          <w:szCs w:val="24"/>
          <w:lang w:val="lt-LT"/>
        </w:rPr>
      </w:pPr>
      <w:r w:rsidRPr="00354A10">
        <w:rPr>
          <w:lang w:val="lt-LT"/>
        </w:rPr>
        <w:tab/>
      </w:r>
      <w:r w:rsidRPr="00415520">
        <w:rPr>
          <w:szCs w:val="24"/>
          <w:lang w:val="lt-LT"/>
        </w:rPr>
        <w:t>2. Ignalinos rajono savivaldybės administracijos (toliau – savivaldybės administracijos) Mielagėnų seniūnija (toliau – seniūnija) yra savivaldybės administracijos struktūrinis teritorinis padalinys – jos filialas, veikiantis tam tikroje Ignalinos rajono savivaldybės (toliau – savivaldybė) teritorijos</w:t>
      </w:r>
      <w:r w:rsidR="00415520">
        <w:rPr>
          <w:szCs w:val="24"/>
          <w:lang w:val="lt-LT"/>
        </w:rPr>
        <w:t xml:space="preserve"> </w:t>
      </w:r>
      <w:r w:rsidRPr="00415520">
        <w:rPr>
          <w:szCs w:val="24"/>
          <w:lang w:val="lt-LT"/>
        </w:rPr>
        <w:t>dalyje.</w:t>
      </w:r>
      <w:r w:rsidR="00415520">
        <w:rPr>
          <w:szCs w:val="24"/>
          <w:lang w:val="lt-LT"/>
        </w:rPr>
        <w:t xml:space="preserve"> </w:t>
      </w:r>
      <w:r w:rsidRPr="00415520">
        <w:rPr>
          <w:szCs w:val="24"/>
          <w:lang w:val="lt-LT"/>
        </w:rPr>
        <w:t>Seniūnijos – savivaldybės administracijos filialo – veiklą reglamentuoja savivaldybės administracijos direktoriaus patvirtinti seniūnijos nuostatai.</w:t>
      </w:r>
    </w:p>
    <w:p w14:paraId="1180478F" w14:textId="77777777" w:rsidR="00453F23" w:rsidRPr="00354A10" w:rsidRDefault="00453F23" w:rsidP="009C213A">
      <w:pPr>
        <w:tabs>
          <w:tab w:val="clear" w:pos="1293"/>
          <w:tab w:val="left" w:pos="1134"/>
        </w:tabs>
        <w:jc w:val="both"/>
        <w:rPr>
          <w:szCs w:val="24"/>
          <w:lang w:val="lt-LT"/>
        </w:rPr>
      </w:pPr>
      <w:r w:rsidRPr="00354A10">
        <w:rPr>
          <w:szCs w:val="24"/>
          <w:lang w:val="lt-LT"/>
        </w:rPr>
        <w:tab/>
        <w:t>3. Savivaldybės administracijos Mielagėnų seniūnijos veiklos nuostatai (toliau – nuostatai) nustato seniūnijos uždavinius, apibrėžia seniūnijos funkcijas, teises ir pareigas, darbo organizavimą, atsakomybę, kitus veiklos klausimus.</w:t>
      </w:r>
    </w:p>
    <w:p w14:paraId="0145F3FF" w14:textId="77777777" w:rsidR="00453F23" w:rsidRPr="00354A10" w:rsidRDefault="00453F23" w:rsidP="009C213A">
      <w:pPr>
        <w:tabs>
          <w:tab w:val="clear" w:pos="1293"/>
          <w:tab w:val="left" w:pos="1134"/>
        </w:tabs>
        <w:jc w:val="both"/>
        <w:rPr>
          <w:szCs w:val="24"/>
          <w:lang w:val="lt-LT"/>
        </w:rPr>
      </w:pPr>
      <w:r w:rsidRPr="00354A10">
        <w:rPr>
          <w:szCs w:val="24"/>
          <w:lang w:val="lt-LT"/>
        </w:rPr>
        <w:tab/>
        <w:t>4. Seniūnija savo veikloje vadovaujasi Lietuvos Respublikos Konstitucija, Lietuvos Respublikos civiliniu kodeksu, Lietuvos Respublikos vietos savivaldos įstatymu, kitais įstatymais, Lietuvos Respublikos Vyriausybės nutarimais, savivaldybės tarybos sprendimais, mero potvarkiais, Ignalinos rajono savivaldybės administracijos direktoriaus (toliau – savivaldybės administracijos direktorius) įsakymais, kitais teisės aktais ir šiais nuostatais.</w:t>
      </w:r>
    </w:p>
    <w:p w14:paraId="73AE3634" w14:textId="77777777" w:rsidR="00453F23" w:rsidRPr="00354A10" w:rsidRDefault="00453F23" w:rsidP="009C213A">
      <w:pPr>
        <w:tabs>
          <w:tab w:val="clear" w:pos="1293"/>
          <w:tab w:val="left" w:pos="1134"/>
        </w:tabs>
        <w:jc w:val="both"/>
        <w:rPr>
          <w:szCs w:val="24"/>
          <w:lang w:val="lt-LT"/>
        </w:rPr>
      </w:pPr>
      <w:r w:rsidRPr="00354A10">
        <w:rPr>
          <w:szCs w:val="24"/>
          <w:lang w:val="lt-LT"/>
        </w:rPr>
        <w:tab/>
        <w:t>5. Seniūnijos tikslas – spręsti jos kompetencijai priklausančius klausimus atitinkamoje savivaldybės tarybos priskirtoje teritorijoje, įgyvendinti pavestas vietos savivaldos ir viešojo administravimo įstatymo funkcijas.</w:t>
      </w:r>
    </w:p>
    <w:p w14:paraId="7D626E69" w14:textId="77777777" w:rsidR="00453F23" w:rsidRPr="00354A10" w:rsidRDefault="00453F23" w:rsidP="009C213A">
      <w:pPr>
        <w:tabs>
          <w:tab w:val="clear" w:pos="1293"/>
          <w:tab w:val="left" w:pos="1134"/>
        </w:tabs>
        <w:jc w:val="both"/>
        <w:rPr>
          <w:szCs w:val="24"/>
          <w:lang w:val="lt-LT"/>
        </w:rPr>
      </w:pPr>
      <w:r w:rsidRPr="00354A10">
        <w:rPr>
          <w:szCs w:val="24"/>
          <w:lang w:val="lt-LT"/>
        </w:rPr>
        <w:tab/>
        <w:t>6. Seniūnijos veikla organizuojama pagal seniūnijos metinį veiklos planą.</w:t>
      </w:r>
    </w:p>
    <w:p w14:paraId="4432B1BF" w14:textId="77777777" w:rsidR="00453F23" w:rsidRPr="00354A10" w:rsidRDefault="00453F23" w:rsidP="009C213A">
      <w:pPr>
        <w:tabs>
          <w:tab w:val="clear" w:pos="1293"/>
          <w:tab w:val="left" w:pos="1134"/>
        </w:tabs>
        <w:jc w:val="both"/>
        <w:rPr>
          <w:szCs w:val="24"/>
          <w:lang w:val="lt-LT"/>
        </w:rPr>
      </w:pPr>
      <w:r w:rsidRPr="00354A10">
        <w:rPr>
          <w:szCs w:val="24"/>
          <w:lang w:val="lt-LT"/>
        </w:rPr>
        <w:tab/>
        <w:t>7. Seniūnija sprendžia jos kompetencijai priklausančius klausimus.</w:t>
      </w:r>
    </w:p>
    <w:p w14:paraId="67D9D31C" w14:textId="77777777" w:rsidR="00453F23" w:rsidRPr="00354A10" w:rsidRDefault="00453F23" w:rsidP="009C213A">
      <w:pPr>
        <w:tabs>
          <w:tab w:val="clear" w:pos="1293"/>
          <w:tab w:val="left" w:pos="1134"/>
        </w:tabs>
        <w:jc w:val="both"/>
        <w:rPr>
          <w:szCs w:val="24"/>
          <w:lang w:val="lt-LT"/>
        </w:rPr>
      </w:pPr>
      <w:r w:rsidRPr="00354A10">
        <w:rPr>
          <w:szCs w:val="24"/>
          <w:lang w:val="lt-LT"/>
        </w:rPr>
        <w:tab/>
        <w:t xml:space="preserve">8. Seniūnijos veikla finansuojama iš savivaldybės biudžeto ir kitų įstatymuose nustatytų lėšų. </w:t>
      </w:r>
      <w:r w:rsidRPr="00354A10">
        <w:rPr>
          <w:color w:val="000000"/>
          <w:szCs w:val="24"/>
          <w:shd w:val="clear" w:color="auto" w:fill="FFFFFF"/>
          <w:lang w:val="lt-LT"/>
        </w:rPr>
        <w:t>Seniūnija turi sąskaitą banke.</w:t>
      </w:r>
      <w:r w:rsidRPr="00354A10">
        <w:rPr>
          <w:szCs w:val="24"/>
          <w:lang w:val="lt-LT"/>
        </w:rPr>
        <w:t xml:space="preserve"> </w:t>
      </w:r>
    </w:p>
    <w:p w14:paraId="2A84DA80" w14:textId="77777777" w:rsidR="00453F23" w:rsidRPr="00354A10" w:rsidRDefault="00453F23" w:rsidP="009C213A">
      <w:pPr>
        <w:tabs>
          <w:tab w:val="clear" w:pos="1293"/>
          <w:tab w:val="left" w:pos="1134"/>
          <w:tab w:val="left" w:pos="1562"/>
        </w:tabs>
        <w:jc w:val="both"/>
        <w:rPr>
          <w:szCs w:val="24"/>
          <w:lang w:val="lt-LT"/>
        </w:rPr>
      </w:pPr>
      <w:r w:rsidRPr="00354A10">
        <w:rPr>
          <w:szCs w:val="24"/>
          <w:lang w:val="lt-LT"/>
        </w:rPr>
        <w:tab/>
        <w:t>9. Seniūnijos adresas: Mokyklos g. 7, 30175 Mielagėnų k., Mielagėnų sen., Ignalinos r. sav., juridinio asmens filialo kodas 1188632367.</w:t>
      </w:r>
    </w:p>
    <w:p w14:paraId="45BF279B" w14:textId="77777777" w:rsidR="00453F23" w:rsidRPr="00354A10" w:rsidRDefault="00453F23" w:rsidP="00453F23">
      <w:pPr>
        <w:tabs>
          <w:tab w:val="clear" w:pos="1293"/>
          <w:tab w:val="left" w:pos="1134"/>
          <w:tab w:val="left" w:pos="1562"/>
        </w:tabs>
        <w:jc w:val="both"/>
        <w:rPr>
          <w:szCs w:val="24"/>
          <w:lang w:val="lt-LT"/>
        </w:rPr>
      </w:pPr>
    </w:p>
    <w:p w14:paraId="50312D84" w14:textId="196F65C5" w:rsidR="00453F23" w:rsidRPr="00354A10" w:rsidRDefault="00453F23" w:rsidP="00CE2269">
      <w:pPr>
        <w:pStyle w:val="Antrat1"/>
        <w:tabs>
          <w:tab w:val="left" w:pos="1293"/>
        </w:tabs>
        <w:rPr>
          <w:szCs w:val="24"/>
        </w:rPr>
      </w:pPr>
      <w:r w:rsidRPr="00354A10">
        <w:rPr>
          <w:szCs w:val="24"/>
        </w:rPr>
        <w:t>II SKYRIUS</w:t>
      </w:r>
    </w:p>
    <w:p w14:paraId="09AC049D" w14:textId="77777777" w:rsidR="00453F23" w:rsidRPr="00354A10" w:rsidRDefault="00453F23" w:rsidP="00453F23">
      <w:pPr>
        <w:pStyle w:val="Antrat1"/>
        <w:tabs>
          <w:tab w:val="left" w:pos="1293"/>
        </w:tabs>
        <w:rPr>
          <w:bCs/>
          <w:szCs w:val="24"/>
        </w:rPr>
      </w:pPr>
      <w:r w:rsidRPr="00354A10">
        <w:rPr>
          <w:bCs/>
          <w:szCs w:val="24"/>
        </w:rPr>
        <w:t>SENIŪNIJOS IR SENIŪNO UŽDAVINIAI IR  FUNKCIJOS</w:t>
      </w:r>
    </w:p>
    <w:p w14:paraId="27399E7A" w14:textId="77777777" w:rsidR="00453F23" w:rsidRPr="00354A10" w:rsidRDefault="00453F23" w:rsidP="00453F23">
      <w:pPr>
        <w:jc w:val="both"/>
        <w:rPr>
          <w:b/>
          <w:bCs/>
          <w:szCs w:val="24"/>
          <w:lang w:val="lt-LT"/>
        </w:rPr>
      </w:pPr>
    </w:p>
    <w:p w14:paraId="7D7B151C" w14:textId="77777777" w:rsidR="00D76209" w:rsidRDefault="00453F23" w:rsidP="00453F23">
      <w:pPr>
        <w:tabs>
          <w:tab w:val="clear" w:pos="1293"/>
          <w:tab w:val="left" w:pos="1134"/>
        </w:tabs>
        <w:jc w:val="both"/>
        <w:rPr>
          <w:szCs w:val="24"/>
          <w:lang w:val="lt-LT"/>
        </w:rPr>
      </w:pPr>
      <w:r w:rsidRPr="00354A10">
        <w:rPr>
          <w:szCs w:val="24"/>
          <w:lang w:val="lt-LT"/>
        </w:rPr>
        <w:tab/>
        <w:t>10. Seniūnijos uždaviniai – įgyvendinti jai priskirtas funkcijas, numatytas Vietos savivaldos įstatyme, siekiant užtikrinti visų vietos bendruomenės narių interesų įgyvendinimą.</w:t>
      </w:r>
    </w:p>
    <w:p w14:paraId="4BD5C421" w14:textId="75E5DE16" w:rsidR="00453F23" w:rsidRPr="00354A10" w:rsidRDefault="00D76209" w:rsidP="00453F23">
      <w:pPr>
        <w:tabs>
          <w:tab w:val="clear" w:pos="1293"/>
          <w:tab w:val="left" w:pos="1134"/>
        </w:tabs>
        <w:jc w:val="both"/>
        <w:rPr>
          <w:szCs w:val="24"/>
          <w:lang w:val="lt-LT"/>
        </w:rPr>
      </w:pPr>
      <w:r>
        <w:rPr>
          <w:szCs w:val="24"/>
          <w:lang w:val="lt-LT"/>
        </w:rPr>
        <w:tab/>
      </w:r>
      <w:r w:rsidR="00453F23" w:rsidRPr="00354A10">
        <w:rPr>
          <w:szCs w:val="24"/>
          <w:lang w:val="lt-LT"/>
        </w:rPr>
        <w:t>11. Įgyvendindama jai skirtus uždavinius, seniūnija atlieka šias funkcijas:</w:t>
      </w:r>
    </w:p>
    <w:p w14:paraId="62D1F0C4" w14:textId="21BC92BD" w:rsidR="00453F23" w:rsidRPr="00354A10" w:rsidRDefault="00453F23" w:rsidP="00453F23">
      <w:pPr>
        <w:pStyle w:val="tajtip"/>
        <w:shd w:val="clear" w:color="auto" w:fill="FFFFFF"/>
        <w:tabs>
          <w:tab w:val="left" w:pos="1134"/>
        </w:tabs>
        <w:spacing w:beforeAutospacing="0" w:afterAutospacing="0"/>
        <w:jc w:val="both"/>
        <w:rPr>
          <w:color w:val="000000"/>
        </w:rPr>
      </w:pPr>
      <w:r w:rsidRPr="00354A10">
        <w:tab/>
        <w:t>11.1. T</w:t>
      </w:r>
      <w:r w:rsidRPr="00354A10">
        <w:rPr>
          <w:color w:val="000000"/>
        </w:rPr>
        <w:t>varko gyvenamosios vietos deklaravimo duomenų ir gyvenamosios vietos nedeklaravusių asmenų apskaitą, išduoda seniūnijos aptarnaujamos teritorijos gyventojams Lietuvos Respublikos</w:t>
      </w:r>
      <w:r w:rsidR="008A619F">
        <w:rPr>
          <w:color w:val="000000"/>
        </w:rPr>
        <w:t xml:space="preserve"> </w:t>
      </w:r>
      <w:hyperlink r:id="rId15" w:tgtFrame="Lietuvos Respublikos gyvenamosios vietos deklaravimo įstatymas">
        <w:r w:rsidRPr="008A619F">
          <w:rPr>
            <w:rStyle w:val="Hipersaitas"/>
            <w:iCs/>
            <w:color w:val="000000" w:themeColor="text1"/>
            <w:u w:val="none"/>
          </w:rPr>
          <w:t>gyvenamosios vietos deklaravimo įstatyme</w:t>
        </w:r>
      </w:hyperlink>
      <w:r w:rsidR="008A619F">
        <w:rPr>
          <w:color w:val="000000" w:themeColor="text1"/>
        </w:rPr>
        <w:t xml:space="preserve"> </w:t>
      </w:r>
      <w:r w:rsidRPr="00354A10">
        <w:rPr>
          <w:color w:val="000000"/>
        </w:rPr>
        <w:t>nustatytus, taip pat įstatymuose numatytus kitus faktinę padėtį patvirtinančius dokumentus.</w:t>
      </w:r>
    </w:p>
    <w:p w14:paraId="13E75FE5" w14:textId="77777777" w:rsidR="00D76209" w:rsidRDefault="00453F23" w:rsidP="00D76209">
      <w:pPr>
        <w:pStyle w:val="tajtip"/>
        <w:shd w:val="clear" w:color="auto" w:fill="FFFFFF"/>
        <w:tabs>
          <w:tab w:val="left" w:pos="1134"/>
        </w:tabs>
        <w:spacing w:beforeAutospacing="0" w:afterAutospacing="0"/>
        <w:ind w:firstLine="720"/>
        <w:jc w:val="both"/>
        <w:rPr>
          <w:color w:val="000000"/>
        </w:rPr>
      </w:pPr>
      <w:r w:rsidRPr="00354A10">
        <w:tab/>
        <w:t>11.2.</w:t>
      </w:r>
      <w:r w:rsidRPr="00354A10">
        <w:rPr>
          <w:color w:val="000000"/>
        </w:rPr>
        <w:t xml:space="preserve"> Registruoja žemės, vandens telkinių, miško sklypų savininkų, valdytojų ir naudotojų pranešimus apie medžiojamųjų gyvūnų ir griežtai saugomų rūšių laukinių gyvūnų padarytą žalą ir teikia duomenis savivaldybės administracijos direktoriui.</w:t>
      </w:r>
    </w:p>
    <w:p w14:paraId="5882671C" w14:textId="77777777" w:rsidR="00D76209" w:rsidRDefault="00D76209" w:rsidP="00D76209">
      <w:pPr>
        <w:pStyle w:val="tajtip"/>
        <w:shd w:val="clear" w:color="auto" w:fill="FFFFFF"/>
        <w:tabs>
          <w:tab w:val="left" w:pos="1134"/>
        </w:tabs>
        <w:spacing w:beforeAutospacing="0" w:afterAutospacing="0"/>
        <w:ind w:firstLine="720"/>
        <w:jc w:val="both"/>
        <w:rPr>
          <w:color w:val="000000"/>
        </w:rPr>
      </w:pPr>
      <w:r>
        <w:rPr>
          <w:color w:val="000000"/>
        </w:rPr>
        <w:tab/>
      </w:r>
      <w:r w:rsidR="00453F23" w:rsidRPr="00354A10">
        <w:t xml:space="preserve">11.3. Lietuvos Respublikos </w:t>
      </w:r>
      <w:r w:rsidR="00453F23" w:rsidRPr="00354A10">
        <w:rPr>
          <w:color w:val="000000"/>
        </w:rPr>
        <w:t>Vyriausybės ir Ignalinos rajono savivaldybės tarybos nustatyta tvarka išduoda leidimus laidoti, jeigu seniūnijos aptarnaujamoje teritorijoje atlieka kapinių priežiūrą.</w:t>
      </w:r>
    </w:p>
    <w:p w14:paraId="5FC00EE3" w14:textId="70474922" w:rsidR="00D76209" w:rsidRDefault="00D76209" w:rsidP="00D76209">
      <w:pPr>
        <w:pStyle w:val="tajtip"/>
        <w:shd w:val="clear" w:color="auto" w:fill="FFFFFF"/>
        <w:tabs>
          <w:tab w:val="left" w:pos="1134"/>
        </w:tabs>
        <w:spacing w:beforeAutospacing="0" w:afterAutospacing="0"/>
        <w:ind w:firstLine="720"/>
        <w:jc w:val="both"/>
        <w:rPr>
          <w:color w:val="000000"/>
        </w:rPr>
      </w:pPr>
      <w:r>
        <w:rPr>
          <w:color w:val="000000"/>
        </w:rPr>
        <w:tab/>
      </w:r>
      <w:r w:rsidR="00453F23" w:rsidRPr="00354A10">
        <w:rPr>
          <w:color w:val="000000"/>
        </w:rPr>
        <w:t>11.4. Dalyvauja organizuojant viešųjų paslaugų teikimą ir (arba) prižiūrint, kaip teikiamos viešosios paslaugos, teikia pasiūlymus savivaldybės administracijai dėl viešųjų paslaugų teikimo gerinimo, o Vietos savivaldos įstatymo 8 straipsnio 2 dalyje numatytais atvejais pati teikia šias paslaugas.</w:t>
      </w:r>
    </w:p>
    <w:p w14:paraId="200C3081" w14:textId="77777777" w:rsidR="00D76209" w:rsidRDefault="00D76209" w:rsidP="00D76209">
      <w:pPr>
        <w:pStyle w:val="tajtip"/>
        <w:shd w:val="clear" w:color="auto" w:fill="FFFFFF"/>
        <w:tabs>
          <w:tab w:val="left" w:pos="1134"/>
        </w:tabs>
        <w:spacing w:beforeAutospacing="0" w:afterAutospacing="0"/>
        <w:ind w:firstLine="720"/>
        <w:jc w:val="both"/>
        <w:rPr>
          <w:color w:val="000000"/>
        </w:rPr>
      </w:pPr>
      <w:r>
        <w:rPr>
          <w:color w:val="000000"/>
        </w:rPr>
        <w:tab/>
      </w:r>
      <w:r w:rsidR="00453F23" w:rsidRPr="00354A10">
        <w:t>11.5. D</w:t>
      </w:r>
      <w:r w:rsidR="00453F23" w:rsidRPr="00354A10">
        <w:rPr>
          <w:color w:val="000000"/>
        </w:rPr>
        <w:t>alyvauja rengiant ir įgyvendinant gyventojų užimtumo programas.</w:t>
      </w:r>
    </w:p>
    <w:p w14:paraId="6F72F413" w14:textId="0EAD8096" w:rsidR="00453F23" w:rsidRPr="00D76209" w:rsidRDefault="00D76209" w:rsidP="00D76209">
      <w:pPr>
        <w:pStyle w:val="tajtip"/>
        <w:shd w:val="clear" w:color="auto" w:fill="FFFFFF"/>
        <w:tabs>
          <w:tab w:val="left" w:pos="1134"/>
        </w:tabs>
        <w:spacing w:beforeAutospacing="0" w:afterAutospacing="0"/>
        <w:ind w:firstLine="720"/>
        <w:jc w:val="both"/>
        <w:rPr>
          <w:color w:val="000000"/>
        </w:rPr>
      </w:pPr>
      <w:r>
        <w:rPr>
          <w:color w:val="000000"/>
        </w:rPr>
        <w:tab/>
      </w:r>
      <w:r w:rsidR="00453F23" w:rsidRPr="00354A10">
        <w:rPr>
          <w:color w:val="000000"/>
        </w:rPr>
        <w:t>11.6. D</w:t>
      </w:r>
      <w:r w:rsidR="00453F23" w:rsidRPr="00354A10">
        <w:t>alyvauja organizuojant viešuosius darbus ir visuomenei naudingą veiklą.</w:t>
      </w:r>
    </w:p>
    <w:p w14:paraId="48A809BB" w14:textId="77777777" w:rsidR="00D76209" w:rsidRDefault="00453F23" w:rsidP="00D76209">
      <w:pPr>
        <w:pStyle w:val="tajtip"/>
        <w:shd w:val="clear" w:color="auto" w:fill="FFFFFF"/>
        <w:tabs>
          <w:tab w:val="left" w:pos="1134"/>
        </w:tabs>
        <w:spacing w:beforeAutospacing="0" w:afterAutospacing="0"/>
        <w:ind w:firstLine="720"/>
        <w:jc w:val="both"/>
        <w:rPr>
          <w:color w:val="000000"/>
        </w:rPr>
      </w:pPr>
      <w:r w:rsidRPr="00354A10">
        <w:rPr>
          <w:color w:val="000000"/>
        </w:rPr>
        <w:tab/>
        <w:t>11.7. Dalyvauja vykdant socialinės paramos teikimą ir socialinių išmokų, pašalpų mokėjimą bei kontrolę.</w:t>
      </w:r>
    </w:p>
    <w:p w14:paraId="31CDD041" w14:textId="718A3315" w:rsidR="00453F23" w:rsidRPr="00354A10" w:rsidRDefault="00D76209" w:rsidP="00D76209">
      <w:pPr>
        <w:pStyle w:val="tajtip"/>
        <w:shd w:val="clear" w:color="auto" w:fill="FFFFFF"/>
        <w:tabs>
          <w:tab w:val="left" w:pos="1134"/>
        </w:tabs>
        <w:spacing w:beforeAutospacing="0" w:afterAutospacing="0"/>
        <w:ind w:firstLine="720"/>
        <w:jc w:val="both"/>
        <w:rPr>
          <w:color w:val="000000"/>
        </w:rPr>
      </w:pPr>
      <w:r>
        <w:rPr>
          <w:color w:val="000000"/>
        </w:rPr>
        <w:tab/>
      </w:r>
      <w:r w:rsidR="00453F23" w:rsidRPr="00354A10">
        <w:rPr>
          <w:color w:val="000000"/>
        </w:rPr>
        <w:t>11.8. Dalyvauja vertinant atskirų šeimų (asmenų) gyvenimo sąlygas bei poreikius ir surašant buities ir gyvenimo sąlygų patikrinimo aktą, teikia savivaldybės administracijai siūlymus dėl socialinės paramos toms šeimoms (asmenims) reikalingumo ir paramos būdų.</w:t>
      </w:r>
    </w:p>
    <w:p w14:paraId="3FBB1B64" w14:textId="77777777" w:rsidR="00453F23" w:rsidRPr="00354A10" w:rsidRDefault="00453F23" w:rsidP="00453F23">
      <w:pPr>
        <w:pStyle w:val="tajtip"/>
        <w:shd w:val="clear" w:color="auto" w:fill="FFFFFF"/>
        <w:tabs>
          <w:tab w:val="left" w:pos="1134"/>
        </w:tabs>
        <w:spacing w:beforeAutospacing="0" w:afterAutospacing="0"/>
        <w:ind w:firstLine="720"/>
        <w:jc w:val="both"/>
        <w:rPr>
          <w:color w:val="000000"/>
        </w:rPr>
      </w:pPr>
      <w:r w:rsidRPr="00354A10">
        <w:rPr>
          <w:color w:val="000000"/>
        </w:rPr>
        <w:tab/>
        <w:t>11.9. Dalyvauja vykdant vaiko teisių apsaugą, užtikrina prevencinės pagalbos vaikui ir šeimai organizavimą, socialinių, švietimo, sveikatos priežiūros įstaigų bei kitų įstaigų teikiamų paslaugų koordinavimą ir darbą su socialinę riziką patiriančiomis šeimomis.</w:t>
      </w:r>
    </w:p>
    <w:p w14:paraId="081693A3" w14:textId="77777777" w:rsidR="00453F23" w:rsidRPr="00354A10" w:rsidRDefault="00453F23" w:rsidP="00453F23">
      <w:pPr>
        <w:pStyle w:val="tajtip"/>
        <w:shd w:val="clear" w:color="auto" w:fill="FFFFFF"/>
        <w:tabs>
          <w:tab w:val="left" w:pos="1134"/>
        </w:tabs>
        <w:spacing w:beforeAutospacing="0" w:afterAutospacing="0"/>
        <w:ind w:firstLine="720"/>
        <w:jc w:val="both"/>
        <w:rPr>
          <w:color w:val="000000"/>
        </w:rPr>
      </w:pPr>
      <w:r w:rsidRPr="00354A10">
        <w:rPr>
          <w:color w:val="000000"/>
        </w:rPr>
        <w:tab/>
        <w:t>11.10. Renka ir savivaldybės administracijos direktoriui teikia duomenis, reikalingus savivaldybės teritorijoje gyvenančių vaikų apskaitai.</w:t>
      </w:r>
    </w:p>
    <w:p w14:paraId="652A928E" w14:textId="77777777" w:rsidR="00453F23" w:rsidRPr="00354A10" w:rsidRDefault="00453F23" w:rsidP="00453F23">
      <w:pPr>
        <w:pStyle w:val="tajtip"/>
        <w:shd w:val="clear" w:color="auto" w:fill="FFFFFF"/>
        <w:tabs>
          <w:tab w:val="left" w:pos="1134"/>
        </w:tabs>
        <w:spacing w:beforeAutospacing="0" w:afterAutospacing="0"/>
        <w:ind w:firstLine="720"/>
        <w:jc w:val="both"/>
        <w:rPr>
          <w:color w:val="000000"/>
        </w:rPr>
      </w:pPr>
      <w:r w:rsidRPr="00354A10">
        <w:rPr>
          <w:color w:val="000000"/>
        </w:rPr>
        <w:tab/>
        <w:t>11.11. Dalyvauja organizuojant Respublikos Prezidento, Seimo rinkimus, rinkimus į Europos Parlamentą, savivaldybės tarybos, mero rinkimus ir referendumus.</w:t>
      </w:r>
    </w:p>
    <w:p w14:paraId="2D453039" w14:textId="77777777" w:rsidR="00453F23" w:rsidRPr="00354A10" w:rsidRDefault="00453F23" w:rsidP="00453F23">
      <w:pPr>
        <w:pStyle w:val="tajtip"/>
        <w:shd w:val="clear" w:color="auto" w:fill="FFFFFF"/>
        <w:tabs>
          <w:tab w:val="left" w:pos="1134"/>
        </w:tabs>
        <w:spacing w:beforeAutospacing="0" w:afterAutospacing="0"/>
        <w:ind w:firstLine="720"/>
        <w:jc w:val="both"/>
        <w:rPr>
          <w:color w:val="000000"/>
        </w:rPr>
      </w:pPr>
      <w:r w:rsidRPr="00354A10">
        <w:rPr>
          <w:color w:val="000000"/>
        </w:rPr>
        <w:tab/>
        <w:t>11.12. Dalyvauja organizuojant vietos gyventojų apklausas, atliekant gyventojų ir būstų, kitus visuotinius surašymus.</w:t>
      </w:r>
    </w:p>
    <w:p w14:paraId="5257BDFE" w14:textId="77777777" w:rsidR="00453F23" w:rsidRPr="00354A10" w:rsidRDefault="00453F23" w:rsidP="00453F23">
      <w:pPr>
        <w:pStyle w:val="tajtip"/>
        <w:shd w:val="clear" w:color="auto" w:fill="FFFFFF"/>
        <w:tabs>
          <w:tab w:val="left" w:pos="1134"/>
        </w:tabs>
        <w:spacing w:beforeAutospacing="0" w:afterAutospacing="0"/>
        <w:ind w:firstLine="720"/>
        <w:jc w:val="both"/>
        <w:rPr>
          <w:color w:val="000000"/>
        </w:rPr>
      </w:pPr>
      <w:r w:rsidRPr="00354A10">
        <w:rPr>
          <w:color w:val="000000"/>
        </w:rPr>
        <w:tab/>
        <w:t>11.13. Dalyvauja organizuojant ir įgyvendinant civilinę saugą.</w:t>
      </w:r>
    </w:p>
    <w:p w14:paraId="0B209776" w14:textId="77777777" w:rsidR="00453F23" w:rsidRPr="00354A10" w:rsidRDefault="00453F23" w:rsidP="00453F23">
      <w:pPr>
        <w:pStyle w:val="tajtip"/>
        <w:shd w:val="clear" w:color="auto" w:fill="FFFFFF"/>
        <w:tabs>
          <w:tab w:val="left" w:pos="1134"/>
        </w:tabs>
        <w:spacing w:beforeAutospacing="0" w:afterAutospacing="0"/>
        <w:ind w:firstLine="720"/>
        <w:jc w:val="both"/>
        <w:rPr>
          <w:color w:val="000000"/>
        </w:rPr>
      </w:pPr>
      <w:r w:rsidRPr="00354A10">
        <w:rPr>
          <w:color w:val="000000"/>
        </w:rPr>
        <w:tab/>
        <w:t>11.14. Teisės aktų nustatyta tvarka dalyvauja įgyvendinant valstybės perduotas funkcijas žemės ūkio srityje.</w:t>
      </w:r>
    </w:p>
    <w:p w14:paraId="7C5F49B4" w14:textId="77777777" w:rsidR="00453F23" w:rsidRPr="00354A10" w:rsidRDefault="00453F23" w:rsidP="00453F23">
      <w:pPr>
        <w:pStyle w:val="tajtip"/>
        <w:shd w:val="clear" w:color="auto" w:fill="FFFFFF"/>
        <w:tabs>
          <w:tab w:val="left" w:pos="1134"/>
        </w:tabs>
        <w:spacing w:beforeAutospacing="0" w:afterAutospacing="0"/>
        <w:ind w:firstLine="720"/>
        <w:jc w:val="both"/>
        <w:rPr>
          <w:color w:val="000000"/>
        </w:rPr>
      </w:pPr>
      <w:r w:rsidRPr="00354A10">
        <w:rPr>
          <w:color w:val="000000"/>
        </w:rPr>
        <w:tab/>
        <w:t>11.15. Dalyvauja rengiant ir įgyvendinant vietos veiklos grupių programas ir vietos plėtros strategijas.</w:t>
      </w:r>
    </w:p>
    <w:p w14:paraId="6E9B754D" w14:textId="77777777" w:rsidR="00453F23" w:rsidRPr="00354A10" w:rsidRDefault="00453F23" w:rsidP="00453F23">
      <w:pPr>
        <w:pStyle w:val="tajtip"/>
        <w:shd w:val="clear" w:color="auto" w:fill="FFFFFF"/>
        <w:tabs>
          <w:tab w:val="left" w:pos="1134"/>
        </w:tabs>
        <w:spacing w:beforeAutospacing="0" w:afterAutospacing="0"/>
        <w:ind w:firstLine="720"/>
        <w:jc w:val="both"/>
        <w:rPr>
          <w:color w:val="000000"/>
        </w:rPr>
      </w:pPr>
      <w:r w:rsidRPr="00354A10">
        <w:rPr>
          <w:color w:val="000000"/>
        </w:rPr>
        <w:tab/>
        <w:t>11.16. Dalyvauja organizuojant gyventojų sporto ir kultūros renginius.</w:t>
      </w:r>
    </w:p>
    <w:p w14:paraId="5CEFEF00" w14:textId="77777777" w:rsidR="00453F23" w:rsidRPr="00354A10" w:rsidRDefault="00453F23" w:rsidP="00453F23">
      <w:pPr>
        <w:pStyle w:val="tajtip"/>
        <w:shd w:val="clear" w:color="auto" w:fill="FFFFFF"/>
        <w:tabs>
          <w:tab w:val="left" w:pos="1134"/>
        </w:tabs>
        <w:spacing w:beforeAutospacing="0" w:afterAutospacing="0"/>
        <w:ind w:firstLine="720"/>
        <w:jc w:val="both"/>
        <w:rPr>
          <w:color w:val="000000"/>
        </w:rPr>
      </w:pPr>
      <w:r w:rsidRPr="00354A10">
        <w:rPr>
          <w:color w:val="000000"/>
        </w:rPr>
        <w:tab/>
        <w:t>11.17. Dalyvauja kuriant ir įgyvendinant informacinės visuomenės plėtros programas.</w:t>
      </w:r>
    </w:p>
    <w:p w14:paraId="7BB0BFB8" w14:textId="77777777" w:rsidR="00453F23" w:rsidRPr="00354A10" w:rsidRDefault="00453F23" w:rsidP="00453F23">
      <w:pPr>
        <w:tabs>
          <w:tab w:val="clear" w:pos="1293"/>
          <w:tab w:val="left" w:pos="1134"/>
        </w:tabs>
        <w:jc w:val="both"/>
        <w:rPr>
          <w:szCs w:val="24"/>
          <w:lang w:val="lt-LT"/>
        </w:rPr>
      </w:pPr>
      <w:r w:rsidRPr="00354A10">
        <w:rPr>
          <w:szCs w:val="24"/>
          <w:lang w:val="lt-LT"/>
        </w:rPr>
        <w:tab/>
        <w:t>11.18. Išduoda charakteristikas seniūnijos gyventojams.</w:t>
      </w:r>
    </w:p>
    <w:p w14:paraId="3E2BB474" w14:textId="77777777" w:rsidR="00D76209" w:rsidRDefault="00453F23" w:rsidP="00453F23">
      <w:pPr>
        <w:tabs>
          <w:tab w:val="clear" w:pos="1293"/>
          <w:tab w:val="left" w:pos="1134"/>
        </w:tabs>
        <w:jc w:val="both"/>
        <w:rPr>
          <w:szCs w:val="24"/>
          <w:lang w:val="lt-LT"/>
        </w:rPr>
      </w:pPr>
      <w:r w:rsidRPr="00354A10">
        <w:rPr>
          <w:szCs w:val="24"/>
          <w:lang w:val="lt-LT"/>
        </w:rPr>
        <w:tab/>
        <w:t>11.19. Organizuoja ir (arba) kontroliuoja savivaldybės kelių, bendrojo naudojimo teritorijų, gatvių, šaligatvių valymą ir priežiūrą, gatvių ir kitų viešųjų vietų apšvietimą, viešųjų tualetų paslaugų teikimą.</w:t>
      </w:r>
    </w:p>
    <w:p w14:paraId="7122A69E" w14:textId="77777777" w:rsidR="00D76209" w:rsidRDefault="00D76209" w:rsidP="00D76209">
      <w:pPr>
        <w:tabs>
          <w:tab w:val="clear" w:pos="1293"/>
          <w:tab w:val="left" w:pos="1134"/>
        </w:tabs>
        <w:jc w:val="both"/>
        <w:rPr>
          <w:szCs w:val="24"/>
          <w:lang w:val="lt-LT"/>
        </w:rPr>
      </w:pPr>
      <w:r>
        <w:rPr>
          <w:szCs w:val="24"/>
          <w:lang w:val="lt-LT"/>
        </w:rPr>
        <w:tab/>
      </w:r>
      <w:r w:rsidR="00453F23" w:rsidRPr="00354A10">
        <w:rPr>
          <w:szCs w:val="24"/>
          <w:lang w:val="lt-LT"/>
        </w:rPr>
        <w:t>11.20. Teikia pasiūlymus Ignalinos rajono saugaus eismo komisijai dėl kelio ženklų įrengimo, keitimo arba panaikinimo gyvenamosiose vietovėse, gatvėse ir vietinės reikšmės keliuose.</w:t>
      </w:r>
    </w:p>
    <w:p w14:paraId="70248A11" w14:textId="77777777" w:rsidR="00D76209" w:rsidRDefault="00D76209" w:rsidP="00D76209">
      <w:pPr>
        <w:tabs>
          <w:tab w:val="clear" w:pos="1293"/>
          <w:tab w:val="left" w:pos="1134"/>
        </w:tabs>
        <w:jc w:val="both"/>
        <w:rPr>
          <w:szCs w:val="24"/>
          <w:lang w:val="lt-LT"/>
        </w:rPr>
      </w:pPr>
      <w:r>
        <w:rPr>
          <w:szCs w:val="24"/>
          <w:lang w:val="lt-LT"/>
        </w:rPr>
        <w:tab/>
      </w:r>
      <w:r w:rsidR="00453F23" w:rsidRPr="00354A10">
        <w:rPr>
          <w:lang w:val="lt-LT"/>
        </w:rPr>
        <w:t>11.21. Užtikrina saugaus eismo sąlygas seniūnijos teritorijoje.</w:t>
      </w:r>
    </w:p>
    <w:p w14:paraId="1EC8F4E8" w14:textId="77777777" w:rsidR="00D76209" w:rsidRDefault="00D76209" w:rsidP="00D76209">
      <w:pPr>
        <w:tabs>
          <w:tab w:val="clear" w:pos="1293"/>
          <w:tab w:val="left" w:pos="1134"/>
        </w:tabs>
        <w:jc w:val="both"/>
        <w:rPr>
          <w:szCs w:val="24"/>
          <w:lang w:val="lt-LT"/>
        </w:rPr>
      </w:pPr>
      <w:r>
        <w:rPr>
          <w:szCs w:val="24"/>
          <w:lang w:val="lt-LT"/>
        </w:rPr>
        <w:tab/>
      </w:r>
      <w:r w:rsidR="00453F23" w:rsidRPr="00354A10">
        <w:rPr>
          <w:color w:val="000000"/>
          <w:lang w:val="lt-LT"/>
        </w:rPr>
        <w:t>11.22. Rengia finansinės atskaitomybės ataskaitas  ir teikia savivaldybės administracijai.</w:t>
      </w:r>
    </w:p>
    <w:p w14:paraId="722B7605" w14:textId="77777777" w:rsidR="00D76209" w:rsidRDefault="00D76209" w:rsidP="00D76209">
      <w:pPr>
        <w:tabs>
          <w:tab w:val="clear" w:pos="1293"/>
          <w:tab w:val="left" w:pos="1134"/>
        </w:tabs>
        <w:jc w:val="both"/>
        <w:rPr>
          <w:lang w:val="lt-LT"/>
        </w:rPr>
      </w:pPr>
      <w:r>
        <w:rPr>
          <w:szCs w:val="24"/>
          <w:lang w:val="lt-LT"/>
        </w:rPr>
        <w:tab/>
      </w:r>
      <w:r w:rsidR="00A21BCD" w:rsidRPr="00354A10">
        <w:rPr>
          <w:lang w:val="lt-LT"/>
        </w:rPr>
        <w:t>11.23. Tvarko dokumentus, teisės aktų nustatyta tvarka atiduoda juos saugoti archyvui.</w:t>
      </w:r>
    </w:p>
    <w:p w14:paraId="673E38A6" w14:textId="77777777" w:rsidR="00D76209" w:rsidRDefault="00D76209" w:rsidP="00D76209">
      <w:pPr>
        <w:tabs>
          <w:tab w:val="clear" w:pos="1293"/>
          <w:tab w:val="left" w:pos="1134"/>
        </w:tabs>
        <w:jc w:val="both"/>
        <w:rPr>
          <w:szCs w:val="24"/>
          <w:lang w:val="lt-LT"/>
        </w:rPr>
      </w:pPr>
      <w:r>
        <w:rPr>
          <w:lang w:val="lt-LT"/>
        </w:rPr>
        <w:tab/>
      </w:r>
      <w:r w:rsidR="00453F23" w:rsidRPr="00354A10">
        <w:rPr>
          <w:lang w:val="lt-LT"/>
        </w:rPr>
        <w:t>11.24. Neviršydama savo įgaliojimų, seniūnijos teritorijoje organizuoja ir kontroliuoja savivaldybės sprendimų įgyvendinimą arba pati juos įgyvendina.</w:t>
      </w:r>
    </w:p>
    <w:p w14:paraId="6AE7DD3D" w14:textId="77777777" w:rsidR="00D76209" w:rsidRDefault="00D76209" w:rsidP="00D76209">
      <w:pPr>
        <w:tabs>
          <w:tab w:val="clear" w:pos="1293"/>
          <w:tab w:val="left" w:pos="1134"/>
        </w:tabs>
        <w:jc w:val="both"/>
        <w:rPr>
          <w:szCs w:val="24"/>
          <w:lang w:val="lt-LT"/>
        </w:rPr>
      </w:pPr>
      <w:r>
        <w:rPr>
          <w:szCs w:val="24"/>
          <w:lang w:val="lt-LT"/>
        </w:rPr>
        <w:tab/>
      </w:r>
      <w:r w:rsidR="00453F23" w:rsidRPr="00354A10">
        <w:rPr>
          <w:lang w:val="lt-LT"/>
        </w:rPr>
        <w:t>11.25. Tvarko priskirtus registrus ir nustatyta tvarka teikia duomenis.</w:t>
      </w:r>
    </w:p>
    <w:p w14:paraId="5B5A74DF" w14:textId="5C1F4BA5" w:rsidR="00453F23" w:rsidRPr="00D76209" w:rsidRDefault="00D76209" w:rsidP="00D76209">
      <w:pPr>
        <w:tabs>
          <w:tab w:val="clear" w:pos="1293"/>
          <w:tab w:val="left" w:pos="1134"/>
        </w:tabs>
        <w:jc w:val="both"/>
        <w:rPr>
          <w:szCs w:val="24"/>
          <w:lang w:val="lt-LT"/>
        </w:rPr>
      </w:pPr>
      <w:r>
        <w:rPr>
          <w:szCs w:val="24"/>
          <w:lang w:val="lt-LT"/>
        </w:rPr>
        <w:tab/>
      </w:r>
      <w:r w:rsidR="00453F23" w:rsidRPr="00354A10">
        <w:rPr>
          <w:lang w:val="lt-LT"/>
        </w:rPr>
        <w:t>11.26. Vykdo kitas Vietos savivaldos įstatymo ir kitų teisės aktų nustatytas funkcijas.</w:t>
      </w:r>
    </w:p>
    <w:p w14:paraId="38426D33" w14:textId="77777777" w:rsidR="00453F23" w:rsidRPr="00354A10" w:rsidRDefault="00453F23" w:rsidP="00453F23">
      <w:pPr>
        <w:tabs>
          <w:tab w:val="clear" w:pos="1293"/>
          <w:tab w:val="left" w:pos="1134"/>
        </w:tabs>
        <w:jc w:val="both"/>
        <w:rPr>
          <w:szCs w:val="24"/>
          <w:lang w:val="lt-LT"/>
        </w:rPr>
      </w:pPr>
      <w:r w:rsidRPr="00354A10">
        <w:rPr>
          <w:szCs w:val="24"/>
          <w:lang w:val="lt-LT"/>
        </w:rPr>
        <w:tab/>
        <w:t>12. Seniūno funkcijos:</w:t>
      </w:r>
    </w:p>
    <w:p w14:paraId="0CCF3EF2" w14:textId="77777777" w:rsidR="000269AD" w:rsidRDefault="00453F23" w:rsidP="00453F23">
      <w:pPr>
        <w:tabs>
          <w:tab w:val="clear" w:pos="1293"/>
          <w:tab w:val="left" w:pos="1134"/>
        </w:tabs>
        <w:jc w:val="both"/>
        <w:rPr>
          <w:bCs/>
          <w:szCs w:val="24"/>
          <w:lang w:val="lt-LT"/>
        </w:rPr>
      </w:pPr>
      <w:r w:rsidRPr="00354A10">
        <w:rPr>
          <w:szCs w:val="24"/>
          <w:lang w:val="lt-LT"/>
        </w:rPr>
        <w:tab/>
        <w:t xml:space="preserve">12.1. </w:t>
      </w:r>
      <w:r w:rsidRPr="00354A10">
        <w:rPr>
          <w:bCs/>
          <w:szCs w:val="24"/>
          <w:lang w:val="lt-LT"/>
        </w:rPr>
        <w:t>Lietuvos Respublikos notariato įstatymo nustatyta tvarka neatlygintinai atlieka seniūnijos aptarnaujamos teritorijos gyventojams notarinius veiksmus ir Lietuvos Respublikos civilinio kodekso nustatyta tvarka neatlygintinai tvirtina seniūnijos aptarnaujamos teritorijos gyventojų oficialiesiems testamentams prilyginamus testamentus. Seniūnas notarinius veiksmus atlieka seniūnijos patalpose. Atlikti notarinius veiksmus ne seniūnijos patalpose seniūnas gali tik tuo atveju, kai suinteresuotas asmuo dėl svarbios priežasties negali atvykti į seniūnijos patalpas ir iškviečia seniūną į savo gyvenamąją vietą.</w:t>
      </w:r>
    </w:p>
    <w:p w14:paraId="01FBCFB3" w14:textId="05AE7587" w:rsidR="00453F23" w:rsidRPr="00354A10" w:rsidRDefault="000269AD" w:rsidP="00453F23">
      <w:pPr>
        <w:tabs>
          <w:tab w:val="clear" w:pos="1293"/>
          <w:tab w:val="left" w:pos="1134"/>
        </w:tabs>
        <w:jc w:val="both"/>
        <w:rPr>
          <w:bCs/>
          <w:szCs w:val="24"/>
          <w:lang w:val="lt-LT"/>
        </w:rPr>
      </w:pPr>
      <w:r>
        <w:rPr>
          <w:bCs/>
          <w:szCs w:val="24"/>
          <w:lang w:val="lt-LT"/>
        </w:rPr>
        <w:tab/>
      </w:r>
      <w:r w:rsidR="00453F23" w:rsidRPr="00354A10">
        <w:rPr>
          <w:bCs/>
          <w:szCs w:val="24"/>
          <w:lang w:val="lt-LT"/>
        </w:rPr>
        <w:t>12.2. Teisės aktų nustatyta tvarka s</w:t>
      </w:r>
      <w:r w:rsidR="00453F23" w:rsidRPr="00354A10">
        <w:rPr>
          <w:szCs w:val="24"/>
          <w:lang w:val="lt-LT"/>
        </w:rPr>
        <w:t>avivaldybės</w:t>
      </w:r>
      <w:r w:rsidR="00453F23" w:rsidRPr="00354A10">
        <w:rPr>
          <w:bCs/>
          <w:szCs w:val="24"/>
          <w:lang w:val="lt-LT"/>
        </w:rPr>
        <w:t xml:space="preserve"> administracijos direktoriui pavedus suteikia ir keičia numerius pastatams, patalpoms, butams ir žemės sklypams, kuriuose pagal jų naudojimo paskirtį (būdą) ar teritorijų planavimo dokumentus leidžiama pastatų statyba.</w:t>
      </w:r>
    </w:p>
    <w:p w14:paraId="345BC39F" w14:textId="77777777" w:rsidR="00453F23" w:rsidRPr="00354A10" w:rsidRDefault="00453F23" w:rsidP="00453F23">
      <w:pPr>
        <w:tabs>
          <w:tab w:val="clear" w:pos="1293"/>
          <w:tab w:val="left" w:pos="1134"/>
        </w:tabs>
        <w:jc w:val="both"/>
        <w:rPr>
          <w:szCs w:val="24"/>
          <w:lang w:val="lt-LT"/>
        </w:rPr>
      </w:pPr>
      <w:r w:rsidRPr="00354A10">
        <w:rPr>
          <w:bCs/>
          <w:szCs w:val="24"/>
          <w:lang w:val="lt-LT"/>
        </w:rPr>
        <w:tab/>
        <w:t xml:space="preserve">12.3. </w:t>
      </w:r>
      <w:r w:rsidRPr="00354A10">
        <w:rPr>
          <w:szCs w:val="24"/>
          <w:lang w:val="lt-LT"/>
        </w:rPr>
        <w:t>Savivaldybės administracijos direktoriui teikia siūlymus dėl savivaldybės strateginio plėtros plano, atskirų savivaldybės ūkio šakų (sektorių) plėtros programos ir savivaldybės veiklos plano projektų,</w:t>
      </w:r>
      <w:r w:rsidRPr="00354A10">
        <w:rPr>
          <w:bCs/>
          <w:szCs w:val="24"/>
          <w:lang w:val="lt-LT"/>
        </w:rPr>
        <w:t xml:space="preserve"> </w:t>
      </w:r>
      <w:r w:rsidRPr="00354A10">
        <w:rPr>
          <w:szCs w:val="24"/>
          <w:lang w:val="lt-LT"/>
        </w:rPr>
        <w:t>rengia seniūnijos metinio veiklos plano projektą ir šio plano įgyvendinimo ataskaitą, teikia juos</w:t>
      </w:r>
      <w:r w:rsidRPr="00354A10">
        <w:rPr>
          <w:bCs/>
          <w:szCs w:val="24"/>
          <w:lang w:val="lt-LT"/>
        </w:rPr>
        <w:t xml:space="preserve"> </w:t>
      </w:r>
      <w:r w:rsidRPr="00354A10">
        <w:rPr>
          <w:szCs w:val="24"/>
          <w:lang w:val="lt-LT"/>
        </w:rPr>
        <w:t>svarstyti seniūnijos seniūnaičių sueigoje; supažindina seniūnaičius ir vietos gyventojus su patvirtintu seniūnijos metiniu veiklos planu</w:t>
      </w:r>
      <w:r w:rsidRPr="00354A10">
        <w:rPr>
          <w:bCs/>
          <w:szCs w:val="24"/>
          <w:lang w:val="lt-LT"/>
        </w:rPr>
        <w:t xml:space="preserve"> </w:t>
      </w:r>
      <w:r w:rsidRPr="00354A10">
        <w:rPr>
          <w:szCs w:val="24"/>
          <w:lang w:val="lt-LT"/>
        </w:rPr>
        <w:t>ir aptaria seniūnijos metinio veiklos plano įgyvendinimo ataskaitą.</w:t>
      </w:r>
    </w:p>
    <w:p w14:paraId="3F6C6A14" w14:textId="77777777" w:rsidR="00453F23" w:rsidRPr="00354A10" w:rsidRDefault="00453F23" w:rsidP="00453F23">
      <w:pPr>
        <w:tabs>
          <w:tab w:val="clear" w:pos="1293"/>
          <w:tab w:val="left" w:pos="1134"/>
        </w:tabs>
        <w:jc w:val="both"/>
        <w:rPr>
          <w:i/>
          <w:szCs w:val="24"/>
          <w:lang w:val="lt-LT"/>
        </w:rPr>
      </w:pPr>
      <w:r w:rsidRPr="00354A10">
        <w:rPr>
          <w:bCs/>
          <w:szCs w:val="24"/>
          <w:lang w:val="lt-LT"/>
        </w:rPr>
        <w:tab/>
        <w:t>12.4. Š</w:t>
      </w:r>
      <w:r w:rsidRPr="00354A10">
        <w:rPr>
          <w:szCs w:val="24"/>
          <w:lang w:val="lt-LT"/>
        </w:rPr>
        <w:t>aukia seniūnaičių ar seniūnijos aptarnaujamos teritorijos gyventojų sueigas, rengia šių sueigų darbotvarkes, apibendrina šiose sueigose priimtus sprendimus ir perduoda juos vertinti atsakingoms institucijoms, informuoja šias sueigas apie atsakingų institucijų priimtus sprendimus, susijusius su šiose sueigose priimtais sprendimais, prireikus organizuoja gyventojų susitikimus su savivaldybės ar valstybės institucijų ir įstaigų atstovais,</w:t>
      </w:r>
      <w:r w:rsidRPr="00354A10">
        <w:rPr>
          <w:i/>
          <w:szCs w:val="24"/>
          <w:lang w:val="lt-LT"/>
        </w:rPr>
        <w:t xml:space="preserve"> </w:t>
      </w:r>
      <w:r w:rsidRPr="00354A10">
        <w:rPr>
          <w:szCs w:val="24"/>
          <w:lang w:val="lt-LT"/>
        </w:rPr>
        <w:t>apibendrina pateiktas pastabas, pasiūlymus ir teikia juos savivaldybės administracijos direktoriui.</w:t>
      </w:r>
    </w:p>
    <w:p w14:paraId="3D2E5E67" w14:textId="77777777" w:rsidR="00453F23" w:rsidRPr="00354A10" w:rsidRDefault="00453F23" w:rsidP="00453F23">
      <w:pPr>
        <w:tabs>
          <w:tab w:val="clear" w:pos="1293"/>
          <w:tab w:val="left" w:pos="1134"/>
        </w:tabs>
        <w:jc w:val="both"/>
        <w:rPr>
          <w:bCs/>
          <w:szCs w:val="24"/>
          <w:lang w:val="lt-LT"/>
        </w:rPr>
      </w:pPr>
      <w:r w:rsidRPr="00354A10">
        <w:rPr>
          <w:bCs/>
          <w:szCs w:val="24"/>
          <w:lang w:val="lt-LT"/>
        </w:rPr>
        <w:tab/>
        <w:t>12.5. Teikia seniūnijos aptarnaujamos teritorijos gyventojams informaciją apie savivaldybės veiklą ir organizuoja konsultavimąsi su jais, laikydamasis Vietos savivaldos įstatymo 37 ir 38 straipsniuose nustatytų reikalavimų savivaldybės teritorijoje.</w:t>
      </w:r>
    </w:p>
    <w:p w14:paraId="36E866CA" w14:textId="77777777" w:rsidR="00453F23" w:rsidRPr="00354A10" w:rsidRDefault="00453F23" w:rsidP="00453F23">
      <w:pPr>
        <w:tabs>
          <w:tab w:val="clear" w:pos="1293"/>
          <w:tab w:val="left" w:pos="1134"/>
        </w:tabs>
        <w:jc w:val="both"/>
        <w:rPr>
          <w:szCs w:val="24"/>
          <w:lang w:val="lt-LT"/>
        </w:rPr>
      </w:pPr>
      <w:r w:rsidRPr="00354A10">
        <w:rPr>
          <w:szCs w:val="24"/>
          <w:lang w:val="lt-LT"/>
        </w:rPr>
        <w:tab/>
        <w:t>12.6. Ne rečiau kaip kartą per metus, laikydamasis Vietos savivaldos įstatymo 37 straipsnyje nustatytų reikalavimų, paskelbia seniūnijos aptarnaujamos teritorijos gyventojams seniūnijos metinio veiklos plano įgyvendinimo ataskaitos projektą, teikia jį svarstyti išplėstinei seniūnaičių sueigai; seniūnaičių sueigos sprendimą ir seniūnijos metinio veiklos plano įgyvendinimo ataskaitą teikia savivaldybės administracijos direktoriui.</w:t>
      </w:r>
      <w:r w:rsidRPr="00354A10">
        <w:rPr>
          <w:szCs w:val="24"/>
          <w:lang w:val="lt-LT"/>
        </w:rPr>
        <w:tab/>
      </w:r>
    </w:p>
    <w:p w14:paraId="0CBC3744" w14:textId="77777777" w:rsidR="00453F23" w:rsidRPr="00354A10" w:rsidRDefault="00453F23" w:rsidP="00453F23">
      <w:pPr>
        <w:tabs>
          <w:tab w:val="clear" w:pos="1293"/>
          <w:tab w:val="left" w:pos="1134"/>
        </w:tabs>
        <w:jc w:val="both"/>
        <w:rPr>
          <w:szCs w:val="24"/>
          <w:lang w:val="lt-LT"/>
        </w:rPr>
      </w:pPr>
      <w:r w:rsidRPr="00354A10">
        <w:rPr>
          <w:szCs w:val="24"/>
          <w:lang w:val="lt-LT"/>
        </w:rPr>
        <w:tab/>
        <w:t xml:space="preserve">12.7. Dalyvauja savivaldybės institucijų posėdžiuose, kai svarstomi su seniūnijos aptarnaujamos teritorijos gyventojų viešaisiais reikalais susiję klausimai, arba įgalioja tai daryti kitą seniūnijos valstybės tarnautoją ar darbuotoją, dirbantį pagal darbo sutartį. </w:t>
      </w:r>
    </w:p>
    <w:p w14:paraId="2BA0E40D" w14:textId="77777777" w:rsidR="00453F23" w:rsidRPr="00354A10" w:rsidRDefault="00453F23" w:rsidP="00453F23">
      <w:pPr>
        <w:tabs>
          <w:tab w:val="clear" w:pos="1293"/>
          <w:tab w:val="left" w:pos="1134"/>
        </w:tabs>
        <w:jc w:val="both"/>
        <w:rPr>
          <w:szCs w:val="24"/>
          <w:lang w:val="lt-LT"/>
        </w:rPr>
      </w:pPr>
      <w:r w:rsidRPr="00354A10">
        <w:rPr>
          <w:szCs w:val="24"/>
          <w:lang w:val="lt-LT"/>
        </w:rPr>
        <w:tab/>
        <w:t>12.8. Seniūnijos nuostatuose nustatyta tvarka organizuoja seniūnijos veiklą.</w:t>
      </w:r>
    </w:p>
    <w:p w14:paraId="565990FA" w14:textId="77777777" w:rsidR="00453F23" w:rsidRPr="00354A10" w:rsidRDefault="00453F23" w:rsidP="00453F23">
      <w:pPr>
        <w:tabs>
          <w:tab w:val="clear" w:pos="1293"/>
          <w:tab w:val="left" w:pos="1134"/>
        </w:tabs>
        <w:jc w:val="both"/>
        <w:rPr>
          <w:szCs w:val="24"/>
          <w:lang w:val="lt-LT"/>
        </w:rPr>
      </w:pPr>
      <w:r w:rsidRPr="00354A10">
        <w:rPr>
          <w:szCs w:val="24"/>
          <w:lang w:val="lt-LT"/>
        </w:rPr>
        <w:tab/>
        <w:t>12.9. Administruoja seniūnijai skirtus asignavimus, atsako už seniūnijos ūkinę ir finansinę veiklą.</w:t>
      </w:r>
    </w:p>
    <w:p w14:paraId="451BA0E2" w14:textId="77777777" w:rsidR="00453F23" w:rsidRPr="00354A10" w:rsidRDefault="00453F23" w:rsidP="00453F23">
      <w:pPr>
        <w:tabs>
          <w:tab w:val="clear" w:pos="1293"/>
          <w:tab w:val="left" w:pos="1134"/>
        </w:tabs>
        <w:jc w:val="both"/>
        <w:rPr>
          <w:szCs w:val="24"/>
          <w:lang w:val="lt-LT"/>
        </w:rPr>
      </w:pPr>
      <w:r w:rsidRPr="00354A10">
        <w:rPr>
          <w:szCs w:val="24"/>
          <w:lang w:val="lt-LT"/>
        </w:rPr>
        <w:tab/>
        <w:t>12.10. Užtikrina, kad būtų laikomasi įstatymų, kitų teisės aktų ir šių nuostatų.</w:t>
      </w:r>
    </w:p>
    <w:p w14:paraId="4FF7E4AE" w14:textId="77E41AC0" w:rsidR="00453F23" w:rsidRPr="00354A10" w:rsidRDefault="00B312A7" w:rsidP="00453F23">
      <w:pPr>
        <w:tabs>
          <w:tab w:val="clear" w:pos="1293"/>
          <w:tab w:val="left" w:pos="1134"/>
        </w:tabs>
        <w:jc w:val="both"/>
        <w:rPr>
          <w:szCs w:val="24"/>
          <w:lang w:val="lt-LT"/>
        </w:rPr>
      </w:pPr>
      <w:r>
        <w:rPr>
          <w:szCs w:val="24"/>
          <w:lang w:val="lt-LT"/>
        </w:rPr>
        <w:tab/>
      </w:r>
      <w:r w:rsidR="00453F23" w:rsidRPr="00354A10">
        <w:rPr>
          <w:szCs w:val="24"/>
          <w:lang w:val="lt-LT"/>
        </w:rPr>
        <w:t>12.11. Organizuoja seniūnijos darbuotojų darbo saugą teisės aktų nustatyta tvarka.</w:t>
      </w:r>
    </w:p>
    <w:p w14:paraId="740CB43C" w14:textId="77777777" w:rsidR="00453F23" w:rsidRPr="00354A10" w:rsidRDefault="00453F23" w:rsidP="00453F23">
      <w:pPr>
        <w:tabs>
          <w:tab w:val="clear" w:pos="1293"/>
          <w:tab w:val="left" w:pos="1134"/>
        </w:tabs>
        <w:jc w:val="both"/>
        <w:rPr>
          <w:szCs w:val="24"/>
          <w:lang w:val="lt-LT"/>
        </w:rPr>
      </w:pPr>
      <w:r w:rsidRPr="00354A10">
        <w:rPr>
          <w:szCs w:val="24"/>
          <w:lang w:val="lt-LT"/>
        </w:rPr>
        <w:tab/>
        <w:t>12.12. Išduoda seniūnijai priskirtos teritorijos gyventojams Gyvenamosios vietos deklaravimo įstatyme nustatytus, taip pat šeimos sudėtį ir kitokius faktinę padėtį patvirtinančius dokumentus, išskyrus atvejus, kai tai pagal teisės aktus turi būti patvirtinta kitais dokumentais.</w:t>
      </w:r>
    </w:p>
    <w:p w14:paraId="266B5783" w14:textId="77777777" w:rsidR="00453F23" w:rsidRPr="00354A10" w:rsidRDefault="00453F23" w:rsidP="00453F23">
      <w:pPr>
        <w:tabs>
          <w:tab w:val="clear" w:pos="1293"/>
          <w:tab w:val="left" w:pos="1134"/>
        </w:tabs>
        <w:jc w:val="both"/>
        <w:rPr>
          <w:szCs w:val="24"/>
          <w:lang w:val="lt-LT"/>
        </w:rPr>
      </w:pPr>
      <w:r w:rsidRPr="00354A10">
        <w:rPr>
          <w:szCs w:val="24"/>
          <w:lang w:val="lt-LT"/>
        </w:rPr>
        <w:tab/>
        <w:t>12.13. Išduoda leidimus laidoti seniūnijai priskirtose kapinėse.</w:t>
      </w:r>
    </w:p>
    <w:p w14:paraId="7F08FDD9" w14:textId="77777777" w:rsidR="00453F23" w:rsidRPr="00354A10" w:rsidRDefault="00453F23" w:rsidP="00453F23">
      <w:pPr>
        <w:tabs>
          <w:tab w:val="clear" w:pos="1293"/>
          <w:tab w:val="left" w:pos="1134"/>
        </w:tabs>
        <w:jc w:val="both"/>
        <w:rPr>
          <w:szCs w:val="24"/>
          <w:lang w:val="lt-LT"/>
        </w:rPr>
      </w:pPr>
      <w:r w:rsidRPr="00354A10">
        <w:rPr>
          <w:szCs w:val="24"/>
          <w:lang w:val="lt-LT"/>
        </w:rPr>
        <w:tab/>
        <w:t>12.14. Vykdo seniūnijai priskirtų kapinių priežiūrą.</w:t>
      </w:r>
    </w:p>
    <w:p w14:paraId="16FF760E" w14:textId="77777777" w:rsidR="00453F23" w:rsidRPr="00354A10" w:rsidRDefault="00453F23" w:rsidP="00453F23">
      <w:pPr>
        <w:tabs>
          <w:tab w:val="clear" w:pos="1293"/>
          <w:tab w:val="left" w:pos="1134"/>
        </w:tabs>
        <w:jc w:val="both"/>
        <w:rPr>
          <w:szCs w:val="24"/>
          <w:lang w:val="lt-LT"/>
        </w:rPr>
      </w:pPr>
      <w:r w:rsidRPr="00354A10">
        <w:rPr>
          <w:szCs w:val="24"/>
          <w:lang w:val="lt-LT"/>
        </w:rPr>
        <w:tab/>
        <w:t>12.15. Esant būtinybei (laidojant vienišus žmones), užtikrina ritualinių paslaugų teikimą seniūnijos teritorijoje.</w:t>
      </w:r>
    </w:p>
    <w:p w14:paraId="6160B340" w14:textId="77777777" w:rsidR="00453F23" w:rsidRPr="00354A10" w:rsidRDefault="00453F23" w:rsidP="00453F23">
      <w:pPr>
        <w:tabs>
          <w:tab w:val="clear" w:pos="1293"/>
          <w:tab w:val="left" w:pos="1134"/>
        </w:tabs>
        <w:jc w:val="both"/>
        <w:rPr>
          <w:szCs w:val="24"/>
          <w:lang w:val="lt-LT"/>
        </w:rPr>
      </w:pPr>
      <w:r w:rsidRPr="00354A10">
        <w:rPr>
          <w:szCs w:val="24"/>
          <w:lang w:val="lt-LT"/>
        </w:rPr>
        <w:tab/>
        <w:t>12.16. Kartu su policija dalyvauja užtikrinant viešąją tvarką ir rimtį seniūnijos teritorijoje.</w:t>
      </w:r>
    </w:p>
    <w:p w14:paraId="55C998FB" w14:textId="77777777" w:rsidR="00453F23" w:rsidRPr="00354A10" w:rsidRDefault="00453F23" w:rsidP="00453F23">
      <w:pPr>
        <w:tabs>
          <w:tab w:val="clear" w:pos="1293"/>
          <w:tab w:val="left" w:pos="1134"/>
        </w:tabs>
        <w:jc w:val="both"/>
        <w:rPr>
          <w:szCs w:val="24"/>
          <w:lang w:val="lt-LT"/>
        </w:rPr>
      </w:pPr>
      <w:r w:rsidRPr="00354A10">
        <w:rPr>
          <w:szCs w:val="24"/>
          <w:lang w:val="lt-LT"/>
        </w:rPr>
        <w:tab/>
        <w:t>12.17. Teikia prašymus Ignalinos rajono saugaus eismo komisijai dėl teisės įrengti, keisti arba panaikinti kelio ženklus gyvenamųjų vietovių gatvėse ir vietinės reikšmės keliuose suteikimo.</w:t>
      </w:r>
    </w:p>
    <w:p w14:paraId="31FEC341" w14:textId="77777777" w:rsidR="00453F23" w:rsidRPr="00354A10" w:rsidRDefault="00453F23" w:rsidP="00453F23">
      <w:pPr>
        <w:tabs>
          <w:tab w:val="clear" w:pos="1293"/>
          <w:tab w:val="left" w:pos="1134"/>
        </w:tabs>
        <w:jc w:val="both"/>
        <w:rPr>
          <w:szCs w:val="24"/>
          <w:lang w:val="lt-LT"/>
        </w:rPr>
      </w:pPr>
      <w:r w:rsidRPr="00354A10">
        <w:rPr>
          <w:szCs w:val="24"/>
          <w:lang w:val="lt-LT"/>
        </w:rPr>
        <w:tab/>
        <w:t>12.18. Teikia savivaldybės administracijos direktoriui pasiūlymus dėl savivaldybės saugomų teritorijų ir kraštovaizdžio objektų priežiūros.</w:t>
      </w:r>
    </w:p>
    <w:p w14:paraId="159567F0" w14:textId="77777777" w:rsidR="00453F23" w:rsidRPr="00354A10" w:rsidRDefault="00453F23" w:rsidP="00453F23">
      <w:pPr>
        <w:tabs>
          <w:tab w:val="clear" w:pos="1293"/>
          <w:tab w:val="left" w:pos="1134"/>
        </w:tabs>
        <w:jc w:val="both"/>
        <w:rPr>
          <w:szCs w:val="24"/>
          <w:lang w:val="lt-LT"/>
        </w:rPr>
      </w:pPr>
      <w:r w:rsidRPr="00354A10">
        <w:rPr>
          <w:szCs w:val="24"/>
          <w:lang w:val="lt-LT"/>
        </w:rPr>
        <w:tab/>
        <w:t>12.19. Kontroliuoja, ar teikiant viešąsias paslaugas laikomasi teisės aktuose bei sutartyse nustatytų reikalavimų, nagrinėja gyventojų prašymus ir skundus dėl viešųjų paslaugų teikimo ir šiais klausimais pagal savo kompetenciją priima sprendimus. Savivaldybės administracijai bei kitiems viešųjų paslaugų teikimą administruojantiems subjektams teikia pasiūlymus dėl viešųjų paslaugų teikimo gerinimo.</w:t>
      </w:r>
    </w:p>
    <w:p w14:paraId="1FC11511" w14:textId="77777777" w:rsidR="00453F23" w:rsidRPr="00354A10" w:rsidRDefault="00453F23" w:rsidP="00453F23">
      <w:pPr>
        <w:tabs>
          <w:tab w:val="clear" w:pos="1293"/>
          <w:tab w:val="left" w:pos="1134"/>
        </w:tabs>
        <w:jc w:val="both"/>
        <w:rPr>
          <w:szCs w:val="24"/>
          <w:lang w:val="lt-LT"/>
        </w:rPr>
      </w:pPr>
      <w:r w:rsidRPr="00354A10">
        <w:rPr>
          <w:szCs w:val="24"/>
          <w:lang w:val="lt-LT"/>
        </w:rPr>
        <w:tab/>
        <w:t>12.20. Pagal savo kompetenciją nustatyta tvarka prižiūri prekybą viešosiose vietose.</w:t>
      </w:r>
    </w:p>
    <w:p w14:paraId="4D51ED77" w14:textId="77777777" w:rsidR="00453F23" w:rsidRPr="00354A10" w:rsidRDefault="00453F23" w:rsidP="00453F23">
      <w:pPr>
        <w:tabs>
          <w:tab w:val="clear" w:pos="1293"/>
          <w:tab w:val="left" w:pos="1134"/>
        </w:tabs>
        <w:jc w:val="both"/>
        <w:rPr>
          <w:szCs w:val="24"/>
          <w:lang w:val="lt-LT"/>
        </w:rPr>
      </w:pPr>
      <w:r w:rsidRPr="00354A10">
        <w:rPr>
          <w:szCs w:val="24"/>
          <w:lang w:val="lt-LT"/>
        </w:rPr>
        <w:tab/>
        <w:t>12.21. Informuoja savivaldybės administraciją apie seniūnijos teritorijoje atsiradusį bešeimininkį turtą.</w:t>
      </w:r>
    </w:p>
    <w:p w14:paraId="5B0FC239" w14:textId="77777777" w:rsidR="00453F23" w:rsidRPr="00354A10" w:rsidRDefault="00453F23" w:rsidP="00453F23">
      <w:pPr>
        <w:tabs>
          <w:tab w:val="clear" w:pos="1293"/>
          <w:tab w:val="left" w:pos="1134"/>
        </w:tabs>
        <w:jc w:val="both"/>
        <w:rPr>
          <w:szCs w:val="24"/>
          <w:lang w:val="lt-LT"/>
        </w:rPr>
      </w:pPr>
      <w:r w:rsidRPr="00354A10">
        <w:rPr>
          <w:szCs w:val="24"/>
          <w:lang w:val="lt-LT"/>
        </w:rPr>
        <w:tab/>
        <w:t>12.22. Dalyvauja vykdant viešuosius pirkimus.</w:t>
      </w:r>
    </w:p>
    <w:p w14:paraId="069AF64D" w14:textId="77777777" w:rsidR="00453F23" w:rsidRPr="00354A10" w:rsidRDefault="00453F23" w:rsidP="00453F23">
      <w:pPr>
        <w:tabs>
          <w:tab w:val="clear" w:pos="1293"/>
          <w:tab w:val="left" w:pos="1134"/>
        </w:tabs>
        <w:jc w:val="both"/>
        <w:rPr>
          <w:szCs w:val="24"/>
          <w:lang w:val="lt-LT"/>
        </w:rPr>
      </w:pPr>
      <w:r w:rsidRPr="00354A10">
        <w:rPr>
          <w:szCs w:val="24"/>
          <w:lang w:val="lt-LT"/>
        </w:rPr>
        <w:tab/>
        <w:t>12.23. Inicijuoja viešuosius pirkimus prekėms, darbams ir paslaugoms pirkti.</w:t>
      </w:r>
    </w:p>
    <w:p w14:paraId="01E7A98A" w14:textId="77777777" w:rsidR="00453F23" w:rsidRPr="00354A10" w:rsidRDefault="00453F23" w:rsidP="00453F23">
      <w:pPr>
        <w:tabs>
          <w:tab w:val="clear" w:pos="1293"/>
          <w:tab w:val="left" w:pos="1134"/>
        </w:tabs>
        <w:jc w:val="both"/>
        <w:rPr>
          <w:szCs w:val="24"/>
          <w:lang w:val="lt-LT"/>
        </w:rPr>
      </w:pPr>
      <w:r w:rsidRPr="00354A10">
        <w:rPr>
          <w:szCs w:val="24"/>
          <w:lang w:val="lt-LT"/>
        </w:rPr>
        <w:tab/>
        <w:t>12.24. Rengia technines užduotis ir kvalifikacijos reikalavimus rangovams ir tiekėjams parinkti, teikia dokumentus savivaldybės administracijos direktoriui.</w:t>
      </w:r>
    </w:p>
    <w:p w14:paraId="2F5FC423" w14:textId="3D7F8400" w:rsidR="00453F23" w:rsidRPr="00354A10" w:rsidRDefault="00453F23" w:rsidP="00453F23">
      <w:pPr>
        <w:tabs>
          <w:tab w:val="clear" w:pos="1293"/>
          <w:tab w:val="left" w:pos="1134"/>
        </w:tabs>
        <w:jc w:val="both"/>
        <w:rPr>
          <w:szCs w:val="24"/>
          <w:lang w:val="lt-LT"/>
        </w:rPr>
      </w:pPr>
      <w:r w:rsidRPr="00354A10">
        <w:rPr>
          <w:szCs w:val="24"/>
          <w:lang w:val="lt-LT"/>
        </w:rPr>
        <w:tab/>
        <w:t>12.25. Pasirašo atliktų darbų, paslaugų ir pristatytų prekių priėmimo–perdavimo aktus, patvirtinant atliktų darbų paslaugų bei pristatytų prekių apimtis ir kokybę.</w:t>
      </w:r>
    </w:p>
    <w:p w14:paraId="07F4449E" w14:textId="77777777" w:rsidR="00453F23" w:rsidRPr="00354A10" w:rsidRDefault="00453F23" w:rsidP="00453F23">
      <w:pPr>
        <w:tabs>
          <w:tab w:val="clear" w:pos="1293"/>
          <w:tab w:val="left" w:pos="1134"/>
        </w:tabs>
        <w:jc w:val="both"/>
        <w:rPr>
          <w:szCs w:val="24"/>
          <w:lang w:val="lt-LT"/>
        </w:rPr>
      </w:pPr>
      <w:r w:rsidRPr="00354A10">
        <w:rPr>
          <w:szCs w:val="24"/>
          <w:lang w:val="lt-LT"/>
        </w:rPr>
        <w:tab/>
        <w:t>12.26. Organizuoja seniūnijos teritorijoje esančių užterštų teritorijų priežiūrą.</w:t>
      </w:r>
    </w:p>
    <w:p w14:paraId="40F919F8" w14:textId="77777777" w:rsidR="00453F23" w:rsidRPr="00354A10" w:rsidRDefault="00453F23" w:rsidP="00453F23">
      <w:pPr>
        <w:tabs>
          <w:tab w:val="clear" w:pos="1293"/>
          <w:tab w:val="left" w:pos="1134"/>
        </w:tabs>
        <w:jc w:val="both"/>
        <w:rPr>
          <w:szCs w:val="24"/>
          <w:lang w:val="lt-LT"/>
        </w:rPr>
      </w:pPr>
      <w:r w:rsidRPr="00354A10">
        <w:rPr>
          <w:szCs w:val="24"/>
          <w:lang w:val="lt-LT"/>
        </w:rPr>
        <w:tab/>
        <w:t>11.27. Teisės aktų nustatyta tvarka išduoda leidimus (sutikimus) žemės darbams seniūnijos teritorijoje atlikti.</w:t>
      </w:r>
    </w:p>
    <w:p w14:paraId="2F661E41" w14:textId="77777777" w:rsidR="00453F23" w:rsidRPr="00354A10" w:rsidRDefault="00453F23" w:rsidP="00453F23">
      <w:pPr>
        <w:tabs>
          <w:tab w:val="clear" w:pos="1293"/>
          <w:tab w:val="left" w:pos="1134"/>
        </w:tabs>
        <w:jc w:val="both"/>
        <w:rPr>
          <w:szCs w:val="24"/>
          <w:lang w:val="lt-LT"/>
        </w:rPr>
      </w:pPr>
      <w:r w:rsidRPr="00354A10">
        <w:rPr>
          <w:szCs w:val="24"/>
          <w:lang w:val="lt-LT"/>
        </w:rPr>
        <w:tab/>
        <w:t>12.28. Bendradarbiauja su seniūnijos teritorijoje esančiomis bendruomenėmis, padeda bendruomenių atstovams rengiant ir įgyvendinant įvairius projektus, bendrauja su kraštiečiais organizuojant susitikimus ir kitus renginius, taip pat su kitomis seniūnijos teritorijoje veikiančiomis nevyriausybinėmis organizacijomis.</w:t>
      </w:r>
    </w:p>
    <w:p w14:paraId="7BA37150" w14:textId="77777777" w:rsidR="00453F23" w:rsidRPr="00354A10" w:rsidRDefault="00453F23" w:rsidP="00453F23">
      <w:pPr>
        <w:tabs>
          <w:tab w:val="clear" w:pos="1293"/>
          <w:tab w:val="left" w:pos="1134"/>
        </w:tabs>
        <w:jc w:val="both"/>
        <w:rPr>
          <w:szCs w:val="24"/>
          <w:lang w:val="lt-LT"/>
        </w:rPr>
      </w:pPr>
      <w:r w:rsidRPr="00354A10">
        <w:rPr>
          <w:szCs w:val="24"/>
          <w:lang w:val="lt-LT"/>
        </w:rPr>
        <w:tab/>
        <w:t>12.29. Informuoja atitinkamas tarnybas apie poreikį gaudyti beglobius gyvūnus seniūnijos teritorijoje.</w:t>
      </w:r>
    </w:p>
    <w:p w14:paraId="483EF1C3" w14:textId="77777777" w:rsidR="00453F23" w:rsidRPr="00354A10" w:rsidRDefault="00453F23" w:rsidP="00453F23">
      <w:pPr>
        <w:tabs>
          <w:tab w:val="clear" w:pos="1293"/>
          <w:tab w:val="left" w:pos="1134"/>
        </w:tabs>
        <w:jc w:val="both"/>
        <w:rPr>
          <w:szCs w:val="24"/>
          <w:lang w:val="lt-LT"/>
        </w:rPr>
      </w:pPr>
      <w:r w:rsidRPr="00354A10">
        <w:rPr>
          <w:szCs w:val="24"/>
          <w:lang w:val="lt-LT"/>
        </w:rPr>
        <w:tab/>
        <w:t>12.30. Dalyvauja organizuojant civilinę saugą teisės aktų nustatyta tvarka.</w:t>
      </w:r>
    </w:p>
    <w:p w14:paraId="31CDAEAA" w14:textId="77777777" w:rsidR="00453F23" w:rsidRPr="00354A10" w:rsidRDefault="00453F23" w:rsidP="00453F23">
      <w:pPr>
        <w:tabs>
          <w:tab w:val="clear" w:pos="1293"/>
          <w:tab w:val="left" w:pos="1134"/>
        </w:tabs>
        <w:jc w:val="both"/>
        <w:rPr>
          <w:szCs w:val="24"/>
          <w:lang w:val="lt-LT"/>
        </w:rPr>
      </w:pPr>
      <w:r w:rsidRPr="00354A10">
        <w:rPr>
          <w:szCs w:val="24"/>
          <w:lang w:val="lt-LT"/>
        </w:rPr>
        <w:tab/>
        <w:t>12.31. Užtikrina racionalų ir taupų seniūnijos lėšų bei seniūnijai priskirto turto naudojimą, informuoja savivaldybės administracijos direktorių apie aplinkybes, gresiančias jo saugumui, inicijuoja nereikalingo (netinkamo naudoti) turto nurašymą ir realizavimą.</w:t>
      </w:r>
    </w:p>
    <w:p w14:paraId="3AB28E05" w14:textId="77777777" w:rsidR="00453F23" w:rsidRPr="00354A10" w:rsidRDefault="00453F23" w:rsidP="00453F23">
      <w:pPr>
        <w:tabs>
          <w:tab w:val="clear" w:pos="1293"/>
          <w:tab w:val="left" w:pos="1134"/>
        </w:tabs>
        <w:jc w:val="both"/>
        <w:rPr>
          <w:szCs w:val="24"/>
          <w:lang w:val="lt-LT"/>
        </w:rPr>
      </w:pPr>
      <w:r w:rsidRPr="00354A10">
        <w:rPr>
          <w:szCs w:val="24"/>
          <w:lang w:val="lt-LT"/>
        </w:rPr>
        <w:tab/>
        <w:t>12.32. Organizuoja seniūnaičių rinkimus teisės aktų nustatyta tvarka.</w:t>
      </w:r>
    </w:p>
    <w:p w14:paraId="6EFF1C9F" w14:textId="77777777" w:rsidR="00453F23" w:rsidRPr="00354A10" w:rsidRDefault="00453F23" w:rsidP="00453F23">
      <w:pPr>
        <w:tabs>
          <w:tab w:val="clear" w:pos="1293"/>
          <w:tab w:val="left" w:pos="1134"/>
        </w:tabs>
        <w:jc w:val="both"/>
        <w:rPr>
          <w:szCs w:val="24"/>
          <w:lang w:val="lt-LT"/>
        </w:rPr>
      </w:pPr>
      <w:r w:rsidRPr="00354A10">
        <w:rPr>
          <w:szCs w:val="24"/>
          <w:lang w:val="lt-LT"/>
        </w:rPr>
        <w:tab/>
        <w:t>12.33. Prižiūri ir nurodo darbų apimtis pagal savivaldybės užimtumo programą seniūnijos teritorijoje dirbantiems asmenims.</w:t>
      </w:r>
    </w:p>
    <w:p w14:paraId="4BF9F28D" w14:textId="77777777" w:rsidR="00453F23" w:rsidRPr="00354A10" w:rsidRDefault="00453F23" w:rsidP="00453F23">
      <w:pPr>
        <w:tabs>
          <w:tab w:val="clear" w:pos="1293"/>
          <w:tab w:val="left" w:pos="1134"/>
        </w:tabs>
        <w:jc w:val="both"/>
        <w:rPr>
          <w:szCs w:val="24"/>
          <w:lang w:val="lt-LT"/>
        </w:rPr>
      </w:pPr>
      <w:r w:rsidRPr="00354A10">
        <w:rPr>
          <w:szCs w:val="24"/>
          <w:lang w:val="lt-LT"/>
        </w:rPr>
        <w:tab/>
        <w:t>12.34. Nustatyta tvarka nagrinėja gaunamus fizinių ir juridinių asmenų prašymus, skundus, pasiūlymus, raštus visais savo kompetencijos klausimais, užtikrina jų nagrinėjimą, laiku rengia atsakymus į juos.</w:t>
      </w:r>
    </w:p>
    <w:p w14:paraId="4EDAEF8D" w14:textId="77777777" w:rsidR="00453F23" w:rsidRPr="00354A10" w:rsidRDefault="00453F23" w:rsidP="00453F23">
      <w:pPr>
        <w:tabs>
          <w:tab w:val="clear" w:pos="1293"/>
          <w:tab w:val="left" w:pos="1134"/>
        </w:tabs>
        <w:jc w:val="both"/>
        <w:rPr>
          <w:szCs w:val="24"/>
          <w:lang w:val="lt-LT"/>
        </w:rPr>
      </w:pPr>
      <w:r w:rsidRPr="00354A10">
        <w:rPr>
          <w:szCs w:val="24"/>
          <w:lang w:val="lt-LT"/>
        </w:rPr>
        <w:tab/>
        <w:t>12.35. Pasirašo seniūnijoje parengtus dokumentus (ataskaitas, informacijas ir kt.).</w:t>
      </w:r>
    </w:p>
    <w:p w14:paraId="4024D661" w14:textId="77777777" w:rsidR="00453F23" w:rsidRPr="00354A10" w:rsidRDefault="00453F23" w:rsidP="00453F23">
      <w:pPr>
        <w:tabs>
          <w:tab w:val="clear" w:pos="1293"/>
          <w:tab w:val="left" w:pos="1134"/>
        </w:tabs>
        <w:jc w:val="both"/>
        <w:rPr>
          <w:szCs w:val="24"/>
          <w:lang w:val="lt-LT"/>
        </w:rPr>
      </w:pPr>
      <w:r w:rsidRPr="00354A10">
        <w:rPr>
          <w:szCs w:val="24"/>
          <w:lang w:val="lt-LT"/>
        </w:rPr>
        <w:tab/>
        <w:t>12.36. Užtikrina seniūnijoje tvarkomų asmens duomenų apsaugą teisės aktų nustatyta tvarka.</w:t>
      </w:r>
    </w:p>
    <w:p w14:paraId="60411F21" w14:textId="77777777" w:rsidR="00453F23" w:rsidRPr="00354A10" w:rsidRDefault="00453F23" w:rsidP="00453F23">
      <w:pPr>
        <w:tabs>
          <w:tab w:val="clear" w:pos="1293"/>
          <w:tab w:val="left" w:pos="1134"/>
        </w:tabs>
        <w:jc w:val="both"/>
        <w:rPr>
          <w:szCs w:val="24"/>
          <w:lang w:val="lt-LT"/>
        </w:rPr>
      </w:pPr>
      <w:r w:rsidRPr="00354A10">
        <w:rPr>
          <w:szCs w:val="24"/>
          <w:lang w:val="lt-LT"/>
        </w:rPr>
        <w:tab/>
        <w:t>12.37.</w:t>
      </w:r>
      <w:r w:rsidRPr="00354A10">
        <w:rPr>
          <w:color w:val="000000"/>
          <w:szCs w:val="24"/>
          <w:lang w:val="lt-LT"/>
        </w:rPr>
        <w:t xml:space="preserve"> Vykdo kitas teisės aktuose seniūnui ar seniūnijai priskirtas funkcijas.</w:t>
      </w:r>
    </w:p>
    <w:p w14:paraId="3D54114D" w14:textId="77777777" w:rsidR="00453F23" w:rsidRPr="00354A10" w:rsidRDefault="00453F23" w:rsidP="00453F23">
      <w:pPr>
        <w:jc w:val="both"/>
        <w:rPr>
          <w:szCs w:val="24"/>
          <w:lang w:val="lt-LT"/>
        </w:rPr>
      </w:pPr>
    </w:p>
    <w:p w14:paraId="5D28886B" w14:textId="77777777" w:rsidR="00453F23" w:rsidRPr="00354A10" w:rsidRDefault="00453F23" w:rsidP="00453F23">
      <w:pPr>
        <w:pStyle w:val="Antrat1"/>
        <w:tabs>
          <w:tab w:val="left" w:pos="1293"/>
        </w:tabs>
        <w:rPr>
          <w:szCs w:val="24"/>
        </w:rPr>
      </w:pPr>
      <w:r w:rsidRPr="00354A10">
        <w:rPr>
          <w:szCs w:val="24"/>
        </w:rPr>
        <w:t>III SKYRIUS</w:t>
      </w:r>
    </w:p>
    <w:p w14:paraId="77065BB7" w14:textId="77777777" w:rsidR="00453F23" w:rsidRPr="00354A10" w:rsidRDefault="00453F23" w:rsidP="00453F23">
      <w:pPr>
        <w:pStyle w:val="Antrat5"/>
        <w:rPr>
          <w:rFonts w:ascii="Times New Roman" w:hAnsi="Times New Roman"/>
        </w:rPr>
      </w:pPr>
      <w:r w:rsidRPr="00354A10">
        <w:rPr>
          <w:rFonts w:ascii="Times New Roman" w:hAnsi="Times New Roman"/>
        </w:rPr>
        <w:t>SENIŪNIJOS STRUKTŪRA IR DARBO ORGANIZAVIMAS</w:t>
      </w:r>
    </w:p>
    <w:p w14:paraId="49F97C6F" w14:textId="77777777" w:rsidR="00453F23" w:rsidRPr="00354A10" w:rsidRDefault="00453F23" w:rsidP="00453F23">
      <w:pPr>
        <w:rPr>
          <w:szCs w:val="24"/>
          <w:lang w:val="lt-LT"/>
        </w:rPr>
      </w:pPr>
    </w:p>
    <w:p w14:paraId="03277908" w14:textId="77777777" w:rsidR="00453F23" w:rsidRPr="00354A10" w:rsidRDefault="00453F23" w:rsidP="00453F23">
      <w:pPr>
        <w:pStyle w:val="Pagrindiniotekstotrauka"/>
        <w:ind w:firstLine="1134"/>
        <w:rPr>
          <w:szCs w:val="24"/>
        </w:rPr>
      </w:pPr>
      <w:r w:rsidRPr="00354A10">
        <w:rPr>
          <w:szCs w:val="24"/>
        </w:rPr>
        <w:t>13. Seniūnas yra seniūnijos vadovas, seniūnijai skirtų asignavimų valdytojas. Seniūnas  yra karjeros valstybės tarnautojas. Jį konkurso būdu į pareigas priima ir iš jų atleidžia savivaldybės administracijos direktorius vadovaudamasis Lietuvos Respublikos vietos savivaldos ir Lietuvos Respublikos valstybės tarnybos įstatymų nustatyta tvarka.</w:t>
      </w:r>
    </w:p>
    <w:p w14:paraId="1C5ADF0E" w14:textId="77777777" w:rsidR="00453F23" w:rsidRPr="00354A10" w:rsidRDefault="00453F23" w:rsidP="00453F23">
      <w:pPr>
        <w:pStyle w:val="Pagrindiniotekstotrauka"/>
        <w:ind w:firstLine="1134"/>
        <w:rPr>
          <w:szCs w:val="24"/>
        </w:rPr>
      </w:pPr>
      <w:r w:rsidRPr="00354A10">
        <w:rPr>
          <w:szCs w:val="24"/>
        </w:rPr>
        <w:t>14. Seniūno sprendimai įforminami įsakymais.</w:t>
      </w:r>
    </w:p>
    <w:p w14:paraId="652BE9F0" w14:textId="77777777" w:rsidR="00453F23" w:rsidRPr="00354A10" w:rsidRDefault="00453F23" w:rsidP="00453F23">
      <w:pPr>
        <w:tabs>
          <w:tab w:val="clear" w:pos="1293"/>
          <w:tab w:val="left" w:pos="1134"/>
        </w:tabs>
        <w:jc w:val="both"/>
        <w:rPr>
          <w:szCs w:val="24"/>
          <w:lang w:val="lt-LT"/>
        </w:rPr>
      </w:pPr>
      <w:r w:rsidRPr="00354A10">
        <w:rPr>
          <w:szCs w:val="24"/>
          <w:lang w:val="lt-LT"/>
        </w:rPr>
        <w:tab/>
        <w:t>15. Seniūnas turi herbinius antspaudus su valstybės herbu ir su gyvenamosios vietovės, kurioje yra seniūnijos buveinė, ar savivaldybės herbu ir šiuos herbinius antspaudus naudoja teisės aktų nustatyta tvarka.</w:t>
      </w:r>
    </w:p>
    <w:p w14:paraId="60BA8277" w14:textId="77777777" w:rsidR="00453F23" w:rsidRPr="00354A10" w:rsidRDefault="00453F23" w:rsidP="00453F23">
      <w:pPr>
        <w:pStyle w:val="Pagrindiniotekstotrauka"/>
        <w:ind w:firstLine="1134"/>
        <w:rPr>
          <w:szCs w:val="24"/>
        </w:rPr>
      </w:pPr>
      <w:r w:rsidRPr="00354A10">
        <w:rPr>
          <w:szCs w:val="24"/>
        </w:rPr>
        <w:t>16. Seniūnijos darbuotojai yra karjeros valstybės tarnautojai ir darbuotojai, dirbantys pagal darbo sutartis, kuriuos į pareigas priima ir iš jų atleidžia savivaldybės administracijos direktorius.</w:t>
      </w:r>
    </w:p>
    <w:p w14:paraId="6E2BE6BF" w14:textId="77777777" w:rsidR="00453F23" w:rsidRPr="00354A10" w:rsidRDefault="00453F23" w:rsidP="00453F23">
      <w:pPr>
        <w:ind w:firstLine="1134"/>
        <w:jc w:val="both"/>
        <w:rPr>
          <w:szCs w:val="24"/>
          <w:lang w:val="lt-LT"/>
        </w:rPr>
      </w:pPr>
      <w:r w:rsidRPr="00354A10">
        <w:rPr>
          <w:szCs w:val="24"/>
          <w:lang w:val="lt-LT"/>
        </w:rPr>
        <w:t>17. Seniūno, seniūnijos darbuotojų, dirbančių pagal darbo sutartis, ir seniūnijos valstybės tarnautojų funkcijas, pavaldumą reglamentuoja savivaldybės administracijos direktoriaus patvirtinti pareigybių aprašymai.</w:t>
      </w:r>
    </w:p>
    <w:p w14:paraId="25400D39" w14:textId="77777777" w:rsidR="00453F23" w:rsidRPr="00354A10" w:rsidRDefault="00453F23" w:rsidP="00453F23">
      <w:pPr>
        <w:ind w:firstLine="1134"/>
        <w:jc w:val="both"/>
        <w:rPr>
          <w:szCs w:val="24"/>
          <w:lang w:val="lt-LT"/>
        </w:rPr>
      </w:pPr>
      <w:r w:rsidRPr="00354A10">
        <w:rPr>
          <w:szCs w:val="24"/>
          <w:lang w:val="lt-LT"/>
        </w:rPr>
        <w:t>18. Seniūnui, seniūnijos valstybės tarnautojams ir darbuotojams, dirbantiems pagal darbo sutartis, kasmetines atostogas suteikia savivaldybės administracijos direktorius.</w:t>
      </w:r>
    </w:p>
    <w:p w14:paraId="25480379" w14:textId="77777777" w:rsidR="00453F23" w:rsidRPr="00354A10" w:rsidRDefault="00453F23" w:rsidP="00453F23">
      <w:pPr>
        <w:ind w:firstLine="1134"/>
        <w:jc w:val="both"/>
        <w:rPr>
          <w:szCs w:val="24"/>
          <w:lang w:val="lt-LT"/>
        </w:rPr>
      </w:pPr>
      <w:r w:rsidRPr="00354A10">
        <w:rPr>
          <w:szCs w:val="24"/>
          <w:lang w:val="lt-LT"/>
        </w:rPr>
        <w:t>19. Seniūno funkcijas jo atostogų, komandiruočių, ligos ar kitais atvejais  jam negalint eiti pareigų vykdo seniūnijos specialistas (valstybės tarnautojas).</w:t>
      </w:r>
    </w:p>
    <w:p w14:paraId="56BA0289" w14:textId="74A8CCCB" w:rsidR="00453F23" w:rsidRPr="00354A10" w:rsidRDefault="00453F23" w:rsidP="00453F23">
      <w:pPr>
        <w:ind w:firstLine="1134"/>
        <w:jc w:val="both"/>
        <w:rPr>
          <w:szCs w:val="24"/>
          <w:lang w:val="lt-LT"/>
        </w:rPr>
      </w:pPr>
      <w:r w:rsidRPr="00354A10">
        <w:rPr>
          <w:szCs w:val="24"/>
          <w:lang w:val="lt-LT"/>
        </w:rPr>
        <w:t xml:space="preserve">20. Gyventojų pasiūlymai, pareiškimai </w:t>
      </w:r>
      <w:r w:rsidR="006B0F97">
        <w:rPr>
          <w:szCs w:val="24"/>
          <w:lang w:val="lt-LT"/>
        </w:rPr>
        <w:t>ir</w:t>
      </w:r>
      <w:r w:rsidRPr="00354A10">
        <w:rPr>
          <w:szCs w:val="24"/>
          <w:lang w:val="lt-LT"/>
        </w:rPr>
        <w:t xml:space="preserve"> skundai nagrinėjami Lietuvos Respublikos teisės aktų nustatyta tvarka.</w:t>
      </w:r>
    </w:p>
    <w:p w14:paraId="390029D8" w14:textId="77777777" w:rsidR="00453F23" w:rsidRPr="00354A10" w:rsidRDefault="00453F23" w:rsidP="00453F23">
      <w:pPr>
        <w:ind w:firstLine="1134"/>
        <w:jc w:val="both"/>
        <w:rPr>
          <w:szCs w:val="24"/>
          <w:lang w:val="lt-LT"/>
        </w:rPr>
      </w:pPr>
      <w:r w:rsidRPr="00354A10">
        <w:rPr>
          <w:szCs w:val="24"/>
          <w:lang w:val="lt-LT"/>
        </w:rPr>
        <w:t>21. Savivaldybės tarybos sprendimų, savivaldybės mero potvarkių ir savivaldybės administracijos direktoriaus įsakymų bei kitų seniūnijos kompetencijai priskirtų klausimų sprendimui seniūnas pagal poreikį organizuoja seniūnijos darbuotojų pasitarimus, kurie gali būti protokoluojami.</w:t>
      </w:r>
    </w:p>
    <w:p w14:paraId="565228C5" w14:textId="77777777" w:rsidR="00453F23" w:rsidRPr="00354A10" w:rsidRDefault="00453F23" w:rsidP="00453F23">
      <w:pPr>
        <w:shd w:val="clear" w:color="auto" w:fill="FFFFFF"/>
        <w:ind w:firstLine="1134"/>
        <w:jc w:val="both"/>
        <w:rPr>
          <w:color w:val="000000"/>
          <w:szCs w:val="24"/>
          <w:lang w:val="lt-LT" w:eastAsia="lt-LT"/>
        </w:rPr>
      </w:pPr>
      <w:r w:rsidRPr="00354A10">
        <w:rPr>
          <w:szCs w:val="24"/>
          <w:lang w:val="lt-LT"/>
        </w:rPr>
        <w:t xml:space="preserve">22. </w:t>
      </w:r>
      <w:r w:rsidRPr="00354A10">
        <w:rPr>
          <w:color w:val="000000"/>
          <w:szCs w:val="24"/>
          <w:lang w:val="lt-LT" w:eastAsia="lt-LT"/>
        </w:rPr>
        <w:t>Seniūnas tiesiogiai pavaldus ir atskaitingas savivaldybės administracijos direktoriui.</w:t>
      </w:r>
      <w:r w:rsidRPr="00354A10">
        <w:rPr>
          <w:color w:val="000000"/>
          <w:szCs w:val="24"/>
          <w:shd w:val="clear" w:color="auto" w:fill="FFFFFF"/>
          <w:lang w:val="lt-LT"/>
        </w:rPr>
        <w:t xml:space="preserve"> </w:t>
      </w:r>
      <w:r w:rsidRPr="00354A10">
        <w:rPr>
          <w:color w:val="000000"/>
          <w:szCs w:val="24"/>
          <w:lang w:val="lt-LT"/>
        </w:rPr>
        <w:t>Seniūnui tiesiogiai pavaldūs ir atskaitingi seniūnijos valstybės tarnautojai ir darbuotojai, dirbantys pagal darbo sutartis.</w:t>
      </w:r>
    </w:p>
    <w:p w14:paraId="28F2FD96" w14:textId="77777777" w:rsidR="00453F23" w:rsidRPr="00354A10" w:rsidRDefault="00453F23" w:rsidP="00453F23">
      <w:pPr>
        <w:jc w:val="center"/>
        <w:rPr>
          <w:szCs w:val="24"/>
          <w:lang w:val="lt-LT"/>
        </w:rPr>
      </w:pPr>
    </w:p>
    <w:p w14:paraId="0CF72C2D" w14:textId="77777777" w:rsidR="00453F23" w:rsidRPr="00354A10" w:rsidRDefault="00453F23" w:rsidP="00453F23">
      <w:pPr>
        <w:pStyle w:val="Antrat1"/>
        <w:tabs>
          <w:tab w:val="left" w:pos="1293"/>
        </w:tabs>
        <w:rPr>
          <w:szCs w:val="24"/>
        </w:rPr>
      </w:pPr>
      <w:r w:rsidRPr="00354A10">
        <w:rPr>
          <w:szCs w:val="24"/>
        </w:rPr>
        <w:t>IV SKYRIUS</w:t>
      </w:r>
    </w:p>
    <w:p w14:paraId="0166752C" w14:textId="77777777" w:rsidR="00453F23" w:rsidRPr="00354A10" w:rsidRDefault="00453F23" w:rsidP="00453F23">
      <w:pPr>
        <w:pStyle w:val="Antrat1"/>
        <w:tabs>
          <w:tab w:val="left" w:pos="1293"/>
        </w:tabs>
        <w:rPr>
          <w:szCs w:val="24"/>
        </w:rPr>
      </w:pPr>
      <w:r w:rsidRPr="00354A10">
        <w:rPr>
          <w:szCs w:val="24"/>
        </w:rPr>
        <w:t>SENIŪNIJOS TEISĖS, PAREIGOS IR ATSAKOMYBĖ</w:t>
      </w:r>
    </w:p>
    <w:p w14:paraId="52A9BCA6" w14:textId="77777777" w:rsidR="00453F23" w:rsidRPr="00354A10" w:rsidRDefault="00453F23" w:rsidP="00453F23">
      <w:pPr>
        <w:jc w:val="center"/>
        <w:rPr>
          <w:b/>
          <w:szCs w:val="24"/>
          <w:lang w:val="lt-LT"/>
        </w:rPr>
      </w:pPr>
    </w:p>
    <w:p w14:paraId="54B717D4" w14:textId="77777777" w:rsidR="00453F23" w:rsidRPr="00354A10" w:rsidRDefault="00453F23" w:rsidP="00453F23">
      <w:pPr>
        <w:tabs>
          <w:tab w:val="clear" w:pos="1293"/>
          <w:tab w:val="left" w:pos="1134"/>
        </w:tabs>
        <w:jc w:val="both"/>
        <w:rPr>
          <w:szCs w:val="24"/>
          <w:lang w:val="lt-LT"/>
        </w:rPr>
      </w:pPr>
      <w:r w:rsidRPr="00354A10">
        <w:rPr>
          <w:b/>
          <w:szCs w:val="24"/>
          <w:lang w:val="lt-LT"/>
        </w:rPr>
        <w:tab/>
      </w:r>
      <w:r w:rsidRPr="00354A10">
        <w:rPr>
          <w:szCs w:val="24"/>
          <w:lang w:val="lt-LT"/>
        </w:rPr>
        <w:t>23. Seniūnija (jos valstybės tarnautojai ir darbuotojai), vykdydama savo funkcijas, turi teisę:</w:t>
      </w:r>
    </w:p>
    <w:p w14:paraId="0F19F80F" w14:textId="77777777" w:rsidR="00453F23" w:rsidRPr="00354A10" w:rsidRDefault="00453F23" w:rsidP="00453F23">
      <w:pPr>
        <w:tabs>
          <w:tab w:val="clear" w:pos="1293"/>
          <w:tab w:val="left" w:pos="1134"/>
        </w:tabs>
        <w:jc w:val="both"/>
        <w:rPr>
          <w:szCs w:val="24"/>
          <w:lang w:val="lt-LT"/>
        </w:rPr>
      </w:pPr>
      <w:r w:rsidRPr="00354A10">
        <w:rPr>
          <w:szCs w:val="24"/>
          <w:lang w:val="lt-LT"/>
        </w:rPr>
        <w:tab/>
        <w:t>23.1. inicijuoti savivaldybės institucijų teisės aktų ir kitų dokumentų, susijusių su seniūnijos veikla, rengimą;</w:t>
      </w:r>
    </w:p>
    <w:p w14:paraId="724E1B55" w14:textId="0502CB6F" w:rsidR="00453F23" w:rsidRPr="00354A10" w:rsidRDefault="00453F23" w:rsidP="00453F23">
      <w:pPr>
        <w:tabs>
          <w:tab w:val="clear" w:pos="1293"/>
          <w:tab w:val="left" w:pos="1134"/>
        </w:tabs>
        <w:jc w:val="both"/>
        <w:rPr>
          <w:szCs w:val="24"/>
          <w:lang w:val="lt-LT"/>
        </w:rPr>
      </w:pPr>
      <w:r w:rsidRPr="00354A10">
        <w:rPr>
          <w:szCs w:val="24"/>
          <w:lang w:val="lt-LT"/>
        </w:rPr>
        <w:tab/>
        <w:t xml:space="preserve">23.2. gauti iš kitų savivaldybės administracijos padalinių, savivaldybės įstaigų </w:t>
      </w:r>
      <w:r w:rsidR="00F3050F">
        <w:rPr>
          <w:szCs w:val="24"/>
          <w:lang w:val="lt-LT"/>
        </w:rPr>
        <w:t>ir</w:t>
      </w:r>
      <w:r w:rsidRPr="00354A10">
        <w:rPr>
          <w:szCs w:val="24"/>
          <w:lang w:val="lt-LT"/>
        </w:rPr>
        <w:t xml:space="preserve"> įmonių informaciją klausimais, susijusiais su seniūnijos veikla;</w:t>
      </w:r>
    </w:p>
    <w:p w14:paraId="397B7B73" w14:textId="77777777" w:rsidR="00453F23" w:rsidRPr="00354A10" w:rsidRDefault="00453F23" w:rsidP="00453F23">
      <w:pPr>
        <w:tabs>
          <w:tab w:val="clear" w:pos="1293"/>
          <w:tab w:val="left" w:pos="1134"/>
        </w:tabs>
        <w:jc w:val="both"/>
        <w:rPr>
          <w:szCs w:val="24"/>
          <w:lang w:val="lt-LT"/>
        </w:rPr>
      </w:pPr>
      <w:r w:rsidRPr="00354A10">
        <w:rPr>
          <w:szCs w:val="24"/>
          <w:lang w:val="lt-LT"/>
        </w:rPr>
        <w:tab/>
        <w:t>23.3. teikti informaciją savivaldybės administracijos struktūriniams padaliniams;</w:t>
      </w:r>
    </w:p>
    <w:p w14:paraId="513BB016" w14:textId="75844600" w:rsidR="00453F23" w:rsidRPr="00354A10" w:rsidRDefault="00453F23" w:rsidP="00453F23">
      <w:pPr>
        <w:tabs>
          <w:tab w:val="clear" w:pos="1293"/>
          <w:tab w:val="left" w:pos="1134"/>
        </w:tabs>
        <w:jc w:val="both"/>
        <w:rPr>
          <w:szCs w:val="24"/>
          <w:lang w:val="lt-LT"/>
        </w:rPr>
      </w:pPr>
      <w:r w:rsidRPr="00354A10">
        <w:rPr>
          <w:szCs w:val="24"/>
          <w:lang w:val="lt-LT"/>
        </w:rPr>
        <w:tab/>
        <w:t>23.4. kelti kvalifikaciją Lietuvos Respublikos teisės  aktų nustatyta tvarka</w:t>
      </w:r>
      <w:r w:rsidR="00870F59">
        <w:rPr>
          <w:szCs w:val="24"/>
          <w:lang w:val="lt-LT"/>
        </w:rPr>
        <w:t>.</w:t>
      </w:r>
    </w:p>
    <w:p w14:paraId="79DF1681" w14:textId="77777777" w:rsidR="00453F23" w:rsidRPr="00354A10" w:rsidRDefault="00453F23" w:rsidP="00453F23">
      <w:pPr>
        <w:tabs>
          <w:tab w:val="clear" w:pos="1293"/>
          <w:tab w:val="left" w:pos="1134"/>
        </w:tabs>
        <w:jc w:val="both"/>
        <w:rPr>
          <w:szCs w:val="24"/>
          <w:lang w:val="lt-LT"/>
        </w:rPr>
      </w:pPr>
      <w:r w:rsidRPr="00354A10">
        <w:rPr>
          <w:szCs w:val="24"/>
          <w:lang w:val="lt-LT"/>
        </w:rPr>
        <w:tab/>
        <w:t>24. Seniūnija (jos valstybės tarnautojai ir darbuotojai), vykdydama savo funkcijas, privalo:</w:t>
      </w:r>
    </w:p>
    <w:p w14:paraId="7E6F3CE2" w14:textId="77777777" w:rsidR="00453F23" w:rsidRPr="00354A10" w:rsidRDefault="00453F23" w:rsidP="00453F23">
      <w:pPr>
        <w:tabs>
          <w:tab w:val="clear" w:pos="1293"/>
          <w:tab w:val="left" w:pos="1134"/>
        </w:tabs>
        <w:jc w:val="both"/>
        <w:rPr>
          <w:szCs w:val="24"/>
          <w:lang w:val="lt-LT"/>
        </w:rPr>
      </w:pPr>
      <w:r w:rsidRPr="00354A10">
        <w:rPr>
          <w:szCs w:val="24"/>
          <w:lang w:val="lt-LT"/>
        </w:rPr>
        <w:tab/>
        <w:t>24.1. tinkamai ir laiku vykdyti pareigybės aprašymuose nustatytas funkcijas, kitas pavestas užduotis;</w:t>
      </w:r>
    </w:p>
    <w:p w14:paraId="0C7FAB35" w14:textId="77777777" w:rsidR="00453F23" w:rsidRPr="00354A10" w:rsidRDefault="00453F23" w:rsidP="00453F23">
      <w:pPr>
        <w:tabs>
          <w:tab w:val="clear" w:pos="1293"/>
          <w:tab w:val="left" w:pos="1134"/>
        </w:tabs>
        <w:jc w:val="both"/>
        <w:rPr>
          <w:szCs w:val="24"/>
          <w:lang w:val="lt-LT"/>
        </w:rPr>
      </w:pPr>
      <w:r w:rsidRPr="00354A10">
        <w:rPr>
          <w:szCs w:val="24"/>
          <w:lang w:val="lt-LT"/>
        </w:rPr>
        <w:tab/>
        <w:t>24.2. atsisakyti veiksmų, jei jų vykdymas sukeltų viešųjų ir privačių interesų konfliktą;</w:t>
      </w:r>
    </w:p>
    <w:p w14:paraId="18D7C289" w14:textId="77777777" w:rsidR="00453F23" w:rsidRPr="00354A10" w:rsidRDefault="00453F23" w:rsidP="00453F23">
      <w:pPr>
        <w:tabs>
          <w:tab w:val="clear" w:pos="1293"/>
          <w:tab w:val="left" w:pos="1134"/>
        </w:tabs>
        <w:jc w:val="both"/>
        <w:rPr>
          <w:szCs w:val="24"/>
          <w:lang w:val="lt-LT"/>
        </w:rPr>
      </w:pPr>
      <w:r w:rsidRPr="00354A10">
        <w:rPr>
          <w:szCs w:val="24"/>
          <w:lang w:val="lt-LT"/>
        </w:rPr>
        <w:tab/>
        <w:t>24.3. garantuoti  savo veiklos skaidrumą, teisės aktų nustatyta tvarka teikti informaciją apie savo veiklą;</w:t>
      </w:r>
    </w:p>
    <w:p w14:paraId="284EB0AD" w14:textId="77777777" w:rsidR="00453F23" w:rsidRPr="00354A10" w:rsidRDefault="00453F23" w:rsidP="00453F23">
      <w:pPr>
        <w:tabs>
          <w:tab w:val="clear" w:pos="1293"/>
          <w:tab w:val="left" w:pos="1134"/>
        </w:tabs>
        <w:jc w:val="both"/>
        <w:rPr>
          <w:szCs w:val="24"/>
          <w:lang w:val="lt-LT"/>
        </w:rPr>
      </w:pPr>
      <w:r w:rsidRPr="00354A10">
        <w:rPr>
          <w:szCs w:val="24"/>
          <w:lang w:val="lt-LT"/>
        </w:rPr>
        <w:tab/>
        <w:t>24.4. tinkamai saugoti seniūnijos dokumentaciją, laiku ją parengti saugojimui archyve.</w:t>
      </w:r>
    </w:p>
    <w:p w14:paraId="2B0DE177" w14:textId="29014978" w:rsidR="00453F23" w:rsidRPr="00354A10" w:rsidRDefault="00453F23" w:rsidP="00453F23">
      <w:pPr>
        <w:tabs>
          <w:tab w:val="clear" w:pos="1293"/>
          <w:tab w:val="left" w:pos="1134"/>
        </w:tabs>
        <w:jc w:val="both"/>
        <w:rPr>
          <w:szCs w:val="24"/>
          <w:lang w:val="lt-LT"/>
        </w:rPr>
      </w:pPr>
      <w:r w:rsidRPr="00354A10">
        <w:rPr>
          <w:szCs w:val="24"/>
          <w:lang w:val="lt-LT"/>
        </w:rPr>
        <w:tab/>
        <w:t>25. Už šiuose nuostatuose ir seniūnijos valstybės tarnautojų ir darbuotojų pareigybių aprašymuose nustatytų funkcijų netinkamą vykdymą seniūnijos valstybės tarnautojai atsako Lietuvos Respublikos valstybės tarnybos įstatymo, o darbuotojai, dirbantys pagal darbo sutartis, – Lietuvos Respublikos darbo kodekso nustatyta tvarka</w:t>
      </w:r>
    </w:p>
    <w:p w14:paraId="770C49E2" w14:textId="77777777" w:rsidR="00453F23" w:rsidRPr="00354A10" w:rsidRDefault="00453F23" w:rsidP="00453F23">
      <w:pPr>
        <w:pStyle w:val="Antrat5"/>
        <w:rPr>
          <w:rFonts w:ascii="Times New Roman" w:hAnsi="Times New Roman"/>
        </w:rPr>
      </w:pPr>
    </w:p>
    <w:p w14:paraId="4E8F4E9F" w14:textId="2D7B58AA" w:rsidR="00453F23" w:rsidRPr="00354A10" w:rsidRDefault="00453F23" w:rsidP="00453F23">
      <w:pPr>
        <w:pStyle w:val="Antrat5"/>
        <w:rPr>
          <w:rFonts w:ascii="Times New Roman" w:hAnsi="Times New Roman"/>
        </w:rPr>
      </w:pPr>
      <w:r w:rsidRPr="00354A10">
        <w:rPr>
          <w:rFonts w:ascii="Times New Roman" w:hAnsi="Times New Roman"/>
        </w:rPr>
        <w:t>VI SKYRIUS</w:t>
      </w:r>
    </w:p>
    <w:p w14:paraId="6AC81309" w14:textId="77777777" w:rsidR="00453F23" w:rsidRPr="00354A10" w:rsidRDefault="00453F23" w:rsidP="00453F23">
      <w:pPr>
        <w:pStyle w:val="Antrat5"/>
        <w:rPr>
          <w:rFonts w:ascii="Times New Roman" w:hAnsi="Times New Roman"/>
        </w:rPr>
      </w:pPr>
      <w:r w:rsidRPr="00354A10">
        <w:rPr>
          <w:rFonts w:ascii="Times New Roman" w:hAnsi="Times New Roman"/>
        </w:rPr>
        <w:t xml:space="preserve"> BAIGIAMOSIOS NUOSTATOS</w:t>
      </w:r>
    </w:p>
    <w:p w14:paraId="188F21FB" w14:textId="77777777" w:rsidR="00453F23" w:rsidRPr="00354A10" w:rsidRDefault="00453F23" w:rsidP="00453F23">
      <w:pPr>
        <w:jc w:val="both"/>
        <w:rPr>
          <w:szCs w:val="24"/>
          <w:lang w:val="lt-LT"/>
        </w:rPr>
      </w:pPr>
      <w:r w:rsidRPr="00354A10">
        <w:rPr>
          <w:szCs w:val="24"/>
          <w:lang w:val="lt-LT"/>
        </w:rPr>
        <w:tab/>
      </w:r>
    </w:p>
    <w:p w14:paraId="3EC0FD66" w14:textId="77777777" w:rsidR="00777CE1" w:rsidRPr="00354A10" w:rsidRDefault="00453F23" w:rsidP="009C213A">
      <w:pPr>
        <w:pStyle w:val="Betarp"/>
        <w:tabs>
          <w:tab w:val="clear" w:pos="1293"/>
          <w:tab w:val="left" w:pos="1134"/>
        </w:tabs>
        <w:jc w:val="both"/>
        <w:rPr>
          <w:lang w:val="lt-LT"/>
        </w:rPr>
      </w:pPr>
      <w:r w:rsidRPr="00354A10">
        <w:rPr>
          <w:szCs w:val="24"/>
          <w:lang w:val="lt-LT"/>
        </w:rPr>
        <w:tab/>
      </w:r>
      <w:r w:rsidR="00777CE1" w:rsidRPr="00354A10">
        <w:rPr>
          <w:lang w:val="lt-LT"/>
        </w:rPr>
        <w:t>26. Nuostatai tvirtinami ir keičiami savivaldybės administracijos direktoriaus įsakymu.</w:t>
      </w:r>
    </w:p>
    <w:p w14:paraId="0CC5FB7D" w14:textId="77777777" w:rsidR="00777CE1" w:rsidRDefault="00777CE1" w:rsidP="009C213A">
      <w:pPr>
        <w:tabs>
          <w:tab w:val="clear" w:pos="1293"/>
          <w:tab w:val="left" w:pos="1134"/>
        </w:tabs>
        <w:jc w:val="both"/>
        <w:rPr>
          <w:lang w:val="lt-LT"/>
        </w:rPr>
      </w:pPr>
      <w:r w:rsidRPr="00354A10">
        <w:rPr>
          <w:lang w:val="lt-LT"/>
        </w:rPr>
        <w:tab/>
      </w:r>
      <w:r w:rsidRPr="00A711A2">
        <w:rPr>
          <w:lang w:val="lt-LT"/>
        </w:rPr>
        <w:t>27. Seniūnijos veikla nutraukiama savivaldybės tarybos sprendimu vadovaujantis Lietuvos Respublikos vietos savivaldos įstatymu ir kitais teisės aktais.</w:t>
      </w:r>
    </w:p>
    <w:p w14:paraId="224D9E30" w14:textId="77777777" w:rsidR="00777CE1" w:rsidRDefault="00777CE1" w:rsidP="009C213A">
      <w:pPr>
        <w:tabs>
          <w:tab w:val="clear" w:pos="1293"/>
          <w:tab w:val="left" w:pos="1134"/>
        </w:tabs>
        <w:jc w:val="both"/>
        <w:rPr>
          <w:lang w:val="lt-LT"/>
        </w:rPr>
      </w:pPr>
      <w:r>
        <w:rPr>
          <w:lang w:val="lt-LT"/>
        </w:rPr>
        <w:tab/>
      </w:r>
      <w:r w:rsidRPr="00354A10">
        <w:rPr>
          <w:lang w:val="lt-LT"/>
        </w:rPr>
        <w:t>28.</w:t>
      </w:r>
      <w:r>
        <w:rPr>
          <w:lang w:val="lt-LT"/>
        </w:rPr>
        <w:t xml:space="preserve"> </w:t>
      </w:r>
      <w:r w:rsidRPr="00354A10">
        <w:rPr>
          <w:lang w:val="lt-LT"/>
        </w:rPr>
        <w:t xml:space="preserve">Patvirtinti </w:t>
      </w:r>
      <w:r>
        <w:rPr>
          <w:lang w:val="lt-LT"/>
        </w:rPr>
        <w:t>n</w:t>
      </w:r>
      <w:r w:rsidRPr="00354A10">
        <w:rPr>
          <w:lang w:val="lt-LT"/>
        </w:rPr>
        <w:t>uostatai, jų pakeitimai įsigalioja nuo jų įregistravimo Juridinių asmenų registre teisės aktų nustatyta tvarka.</w:t>
      </w:r>
    </w:p>
    <w:p w14:paraId="4CBF8370" w14:textId="16BA5E9F" w:rsidR="00453F23" w:rsidRPr="00354A10" w:rsidRDefault="00453F23" w:rsidP="00777CE1">
      <w:pPr>
        <w:tabs>
          <w:tab w:val="clear" w:pos="1293"/>
          <w:tab w:val="left" w:pos="1134"/>
        </w:tabs>
        <w:ind w:firstLine="720"/>
        <w:jc w:val="both"/>
        <w:rPr>
          <w:szCs w:val="24"/>
          <w:lang w:val="lt-LT"/>
        </w:rPr>
      </w:pPr>
    </w:p>
    <w:p w14:paraId="3556E1DC" w14:textId="77777777" w:rsidR="00453F23" w:rsidRPr="00354A10" w:rsidRDefault="00453F23" w:rsidP="00453F23">
      <w:pPr>
        <w:tabs>
          <w:tab w:val="clear" w:pos="1293"/>
          <w:tab w:val="left" w:pos="1134"/>
        </w:tabs>
        <w:ind w:firstLine="720"/>
        <w:jc w:val="both"/>
        <w:rPr>
          <w:szCs w:val="24"/>
          <w:lang w:val="lt-LT"/>
        </w:rPr>
      </w:pPr>
    </w:p>
    <w:tbl>
      <w:tblPr>
        <w:tblW w:w="4900" w:type="pct"/>
        <w:tblLayout w:type="fixed"/>
        <w:tblLook w:val="04A0" w:firstRow="1" w:lastRow="0" w:firstColumn="1" w:lastColumn="0" w:noHBand="0" w:noVBand="1"/>
      </w:tblPr>
      <w:tblGrid>
        <w:gridCol w:w="2889"/>
        <w:gridCol w:w="236"/>
        <w:gridCol w:w="80"/>
        <w:gridCol w:w="398"/>
        <w:gridCol w:w="489"/>
        <w:gridCol w:w="488"/>
        <w:gridCol w:w="1149"/>
        <w:gridCol w:w="236"/>
        <w:gridCol w:w="1333"/>
        <w:gridCol w:w="244"/>
        <w:gridCol w:w="1104"/>
        <w:gridCol w:w="488"/>
        <w:gridCol w:w="311"/>
      </w:tblGrid>
      <w:tr w:rsidR="00453F23" w:rsidRPr="00354A10" w14:paraId="3426D05B" w14:textId="77777777" w:rsidTr="000B3B64">
        <w:trPr>
          <w:trHeight w:val="340"/>
        </w:trPr>
        <w:tc>
          <w:tcPr>
            <w:tcW w:w="3205" w:type="dxa"/>
            <w:gridSpan w:val="3"/>
            <w:shd w:val="clear" w:color="auto" w:fill="FFFFFF"/>
            <w:vAlign w:val="bottom"/>
          </w:tcPr>
          <w:p w14:paraId="7B48A28B" w14:textId="7854E9D7" w:rsidR="00453F23" w:rsidRPr="00354A10" w:rsidRDefault="00453F23" w:rsidP="00496AC2">
            <w:pPr>
              <w:widowControl w:val="0"/>
              <w:tabs>
                <w:tab w:val="clear" w:pos="1293"/>
              </w:tabs>
              <w:overflowPunct/>
              <w:spacing w:line="276" w:lineRule="atLeast"/>
              <w:ind w:left="-57" w:right="-689"/>
              <w:rPr>
                <w:color w:val="212529"/>
                <w:szCs w:val="24"/>
                <w:lang w:val="lt-LT" w:eastAsia="lt-LT"/>
              </w:rPr>
            </w:pPr>
            <w:r w:rsidRPr="00354A10">
              <w:rPr>
                <w:color w:val="000000"/>
                <w:spacing w:val="-2"/>
                <w:szCs w:val="24"/>
                <w:lang w:val="lt-LT" w:eastAsia="lt-LT"/>
              </w:rPr>
              <w:t xml:space="preserve">Šie </w:t>
            </w:r>
            <w:r w:rsidR="00777CE1">
              <w:rPr>
                <w:color w:val="000000"/>
                <w:spacing w:val="-2"/>
                <w:szCs w:val="24"/>
                <w:lang w:val="lt-LT" w:eastAsia="lt-LT"/>
              </w:rPr>
              <w:t>n</w:t>
            </w:r>
            <w:r w:rsidRPr="00354A10">
              <w:rPr>
                <w:color w:val="000000"/>
                <w:spacing w:val="-2"/>
                <w:szCs w:val="24"/>
                <w:lang w:val="lt-LT" w:eastAsia="lt-LT"/>
              </w:rPr>
              <w:t>uostatai pasirašyti</w:t>
            </w:r>
          </w:p>
        </w:tc>
        <w:tc>
          <w:tcPr>
            <w:tcW w:w="398" w:type="dxa"/>
            <w:shd w:val="clear" w:color="auto" w:fill="FFFFFF"/>
            <w:vAlign w:val="bottom"/>
          </w:tcPr>
          <w:p w14:paraId="2C909FB7" w14:textId="77777777" w:rsidR="00453F23" w:rsidRPr="00354A10" w:rsidRDefault="00453F23" w:rsidP="00496AC2">
            <w:pPr>
              <w:widowControl w:val="0"/>
              <w:tabs>
                <w:tab w:val="clear" w:pos="1293"/>
              </w:tabs>
              <w:overflowPunct/>
              <w:spacing w:line="276" w:lineRule="atLeast"/>
              <w:ind w:left="-57" w:right="-92"/>
              <w:rPr>
                <w:color w:val="212529"/>
                <w:szCs w:val="24"/>
                <w:lang w:val="lt-LT" w:eastAsia="lt-LT"/>
              </w:rPr>
            </w:pPr>
            <w:r w:rsidRPr="00354A10">
              <w:rPr>
                <w:color w:val="000000"/>
                <w:szCs w:val="24"/>
                <w:lang w:val="lt-LT" w:eastAsia="lt-LT"/>
              </w:rPr>
              <w:t>20</w:t>
            </w:r>
          </w:p>
        </w:tc>
        <w:tc>
          <w:tcPr>
            <w:tcW w:w="489" w:type="dxa"/>
            <w:tcBorders>
              <w:bottom w:val="single" w:sz="8" w:space="0" w:color="000000"/>
            </w:tcBorders>
            <w:shd w:val="clear" w:color="auto" w:fill="FFFFFF"/>
            <w:vAlign w:val="bottom"/>
          </w:tcPr>
          <w:p w14:paraId="434BF4A4" w14:textId="77777777" w:rsidR="00453F23" w:rsidRPr="00354A10" w:rsidRDefault="00453F23" w:rsidP="00496AC2">
            <w:pPr>
              <w:widowControl w:val="0"/>
              <w:tabs>
                <w:tab w:val="clear" w:pos="1293"/>
              </w:tabs>
              <w:overflowPunct/>
              <w:textAlignment w:val="auto"/>
              <w:rPr>
                <w:color w:val="212529"/>
                <w:szCs w:val="24"/>
                <w:lang w:val="lt-LT" w:eastAsia="lt-LT"/>
              </w:rPr>
            </w:pPr>
          </w:p>
        </w:tc>
        <w:tc>
          <w:tcPr>
            <w:tcW w:w="488" w:type="dxa"/>
            <w:shd w:val="clear" w:color="auto" w:fill="FFFFFF"/>
            <w:vAlign w:val="bottom"/>
          </w:tcPr>
          <w:p w14:paraId="53F50427" w14:textId="77777777" w:rsidR="00453F23" w:rsidRPr="00354A10" w:rsidRDefault="00453F23" w:rsidP="00496AC2">
            <w:pPr>
              <w:widowControl w:val="0"/>
              <w:tabs>
                <w:tab w:val="clear" w:pos="1293"/>
              </w:tabs>
              <w:overflowPunct/>
              <w:spacing w:line="276" w:lineRule="atLeast"/>
              <w:ind w:left="-57" w:right="-57"/>
              <w:rPr>
                <w:color w:val="212529"/>
                <w:szCs w:val="24"/>
                <w:lang w:val="lt-LT" w:eastAsia="lt-LT"/>
              </w:rPr>
            </w:pPr>
            <w:r w:rsidRPr="00354A10">
              <w:rPr>
                <w:color w:val="000000"/>
                <w:szCs w:val="24"/>
                <w:lang w:val="lt-LT" w:eastAsia="lt-LT"/>
              </w:rPr>
              <w:t>m.</w:t>
            </w:r>
          </w:p>
        </w:tc>
        <w:tc>
          <w:tcPr>
            <w:tcW w:w="2718" w:type="dxa"/>
            <w:gridSpan w:val="3"/>
            <w:tcBorders>
              <w:bottom w:val="single" w:sz="8" w:space="0" w:color="000000"/>
            </w:tcBorders>
            <w:shd w:val="clear" w:color="auto" w:fill="FFFFFF"/>
            <w:vAlign w:val="bottom"/>
          </w:tcPr>
          <w:p w14:paraId="79AD3E6E" w14:textId="77777777" w:rsidR="00453F23" w:rsidRPr="00354A10" w:rsidRDefault="00453F23" w:rsidP="00496AC2">
            <w:pPr>
              <w:widowControl w:val="0"/>
              <w:tabs>
                <w:tab w:val="clear" w:pos="1293"/>
              </w:tabs>
              <w:overflowPunct/>
              <w:textAlignment w:val="auto"/>
              <w:rPr>
                <w:color w:val="212529"/>
                <w:szCs w:val="24"/>
                <w:lang w:val="lt-LT" w:eastAsia="lt-LT"/>
              </w:rPr>
            </w:pPr>
          </w:p>
        </w:tc>
        <w:tc>
          <w:tcPr>
            <w:tcW w:w="244" w:type="dxa"/>
            <w:shd w:val="clear" w:color="auto" w:fill="FFFFFF"/>
            <w:vAlign w:val="bottom"/>
          </w:tcPr>
          <w:p w14:paraId="0641023E" w14:textId="77777777" w:rsidR="00453F23" w:rsidRPr="00354A10" w:rsidRDefault="00453F23" w:rsidP="00496AC2">
            <w:pPr>
              <w:widowControl w:val="0"/>
              <w:tabs>
                <w:tab w:val="clear" w:pos="1293"/>
              </w:tabs>
              <w:overflowPunct/>
              <w:textAlignment w:val="auto"/>
              <w:rPr>
                <w:szCs w:val="24"/>
                <w:lang w:val="lt-LT" w:eastAsia="lt-LT"/>
              </w:rPr>
            </w:pPr>
          </w:p>
        </w:tc>
        <w:tc>
          <w:tcPr>
            <w:tcW w:w="1104" w:type="dxa"/>
            <w:tcBorders>
              <w:bottom w:val="single" w:sz="8" w:space="0" w:color="000000"/>
            </w:tcBorders>
            <w:shd w:val="clear" w:color="auto" w:fill="FFFFFF"/>
            <w:vAlign w:val="bottom"/>
          </w:tcPr>
          <w:p w14:paraId="06FFB6CE" w14:textId="77777777" w:rsidR="00453F23" w:rsidRPr="00354A10" w:rsidRDefault="00453F23" w:rsidP="00496AC2">
            <w:pPr>
              <w:widowControl w:val="0"/>
              <w:tabs>
                <w:tab w:val="clear" w:pos="1293"/>
              </w:tabs>
              <w:overflowPunct/>
              <w:textAlignment w:val="auto"/>
              <w:rPr>
                <w:szCs w:val="24"/>
                <w:lang w:val="lt-LT" w:eastAsia="lt-LT"/>
              </w:rPr>
            </w:pPr>
          </w:p>
        </w:tc>
        <w:tc>
          <w:tcPr>
            <w:tcW w:w="488" w:type="dxa"/>
            <w:shd w:val="clear" w:color="auto" w:fill="FFFFFF"/>
            <w:vAlign w:val="bottom"/>
          </w:tcPr>
          <w:p w14:paraId="1B14ABBE" w14:textId="77777777" w:rsidR="00453F23" w:rsidRPr="00354A10" w:rsidRDefault="00453F23" w:rsidP="00496AC2">
            <w:pPr>
              <w:widowControl w:val="0"/>
              <w:tabs>
                <w:tab w:val="clear" w:pos="1293"/>
              </w:tabs>
              <w:overflowPunct/>
              <w:spacing w:line="276" w:lineRule="atLeast"/>
              <w:ind w:left="-57" w:right="-57" w:hanging="10"/>
              <w:rPr>
                <w:color w:val="212529"/>
                <w:szCs w:val="24"/>
                <w:lang w:val="lt-LT" w:eastAsia="lt-LT"/>
              </w:rPr>
            </w:pPr>
            <w:r w:rsidRPr="00354A10">
              <w:rPr>
                <w:color w:val="212529"/>
                <w:szCs w:val="24"/>
                <w:lang w:val="lt-LT" w:eastAsia="lt-LT"/>
              </w:rPr>
              <w:t>d.</w:t>
            </w:r>
          </w:p>
        </w:tc>
        <w:tc>
          <w:tcPr>
            <w:tcW w:w="311" w:type="dxa"/>
            <w:tcMar>
              <w:left w:w="0" w:type="dxa"/>
              <w:right w:w="0" w:type="dxa"/>
            </w:tcMar>
          </w:tcPr>
          <w:p w14:paraId="030D66A1" w14:textId="77777777" w:rsidR="00453F23" w:rsidRPr="00354A10" w:rsidRDefault="00453F23" w:rsidP="00496AC2">
            <w:pPr>
              <w:widowControl w:val="0"/>
              <w:rPr>
                <w:szCs w:val="24"/>
                <w:lang w:val="lt-LT"/>
              </w:rPr>
            </w:pPr>
          </w:p>
        </w:tc>
      </w:tr>
      <w:tr w:rsidR="00453F23" w:rsidRPr="00354A10" w14:paraId="0B60AB5B" w14:textId="77777777" w:rsidTr="000B3B64">
        <w:trPr>
          <w:trHeight w:val="340"/>
        </w:trPr>
        <w:tc>
          <w:tcPr>
            <w:tcW w:w="2889" w:type="dxa"/>
            <w:tcBorders>
              <w:bottom w:val="single" w:sz="8" w:space="0" w:color="000000"/>
            </w:tcBorders>
            <w:shd w:val="clear" w:color="auto" w:fill="FFFFFF"/>
          </w:tcPr>
          <w:p w14:paraId="501410CC" w14:textId="77777777" w:rsidR="00453F23" w:rsidRPr="00354A10" w:rsidRDefault="00453F23" w:rsidP="00496AC2">
            <w:pPr>
              <w:widowControl w:val="0"/>
              <w:tabs>
                <w:tab w:val="clear" w:pos="1293"/>
              </w:tabs>
              <w:overflowPunct/>
              <w:textAlignment w:val="auto"/>
              <w:rPr>
                <w:color w:val="212529"/>
                <w:szCs w:val="24"/>
                <w:lang w:val="lt-LT" w:eastAsia="lt-LT"/>
              </w:rPr>
            </w:pPr>
            <w:r w:rsidRPr="00354A10">
              <w:rPr>
                <w:color w:val="212529"/>
                <w:szCs w:val="24"/>
                <w:lang w:val="lt-LT" w:eastAsia="lt-LT"/>
              </w:rPr>
              <w:t> </w:t>
            </w:r>
          </w:p>
        </w:tc>
        <w:tc>
          <w:tcPr>
            <w:tcW w:w="236" w:type="dxa"/>
            <w:shd w:val="clear" w:color="auto" w:fill="FFFFFF"/>
          </w:tcPr>
          <w:p w14:paraId="2CD53582" w14:textId="77777777" w:rsidR="00453F23" w:rsidRPr="00354A10" w:rsidRDefault="00453F23" w:rsidP="00496AC2">
            <w:pPr>
              <w:widowControl w:val="0"/>
              <w:tabs>
                <w:tab w:val="clear" w:pos="1293"/>
              </w:tabs>
              <w:overflowPunct/>
              <w:textAlignment w:val="auto"/>
              <w:rPr>
                <w:color w:val="212529"/>
                <w:szCs w:val="24"/>
                <w:lang w:val="lt-LT" w:eastAsia="lt-LT"/>
              </w:rPr>
            </w:pPr>
          </w:p>
        </w:tc>
        <w:tc>
          <w:tcPr>
            <w:tcW w:w="2604" w:type="dxa"/>
            <w:gridSpan w:val="5"/>
            <w:tcBorders>
              <w:bottom w:val="single" w:sz="8" w:space="0" w:color="000000"/>
            </w:tcBorders>
            <w:shd w:val="clear" w:color="auto" w:fill="FFFFFF"/>
          </w:tcPr>
          <w:p w14:paraId="0A727613" w14:textId="77777777" w:rsidR="00453F23" w:rsidRPr="00354A10" w:rsidRDefault="00453F23" w:rsidP="00496AC2">
            <w:pPr>
              <w:widowControl w:val="0"/>
              <w:tabs>
                <w:tab w:val="clear" w:pos="1293"/>
              </w:tabs>
              <w:overflowPunct/>
              <w:textAlignment w:val="auto"/>
              <w:rPr>
                <w:szCs w:val="24"/>
                <w:lang w:val="lt-LT" w:eastAsia="lt-LT"/>
              </w:rPr>
            </w:pPr>
          </w:p>
        </w:tc>
        <w:tc>
          <w:tcPr>
            <w:tcW w:w="236" w:type="dxa"/>
            <w:shd w:val="clear" w:color="auto" w:fill="FFFFFF"/>
          </w:tcPr>
          <w:p w14:paraId="64287311" w14:textId="77777777" w:rsidR="00453F23" w:rsidRPr="00354A10" w:rsidRDefault="00453F23" w:rsidP="00496AC2">
            <w:pPr>
              <w:widowControl w:val="0"/>
              <w:tabs>
                <w:tab w:val="clear" w:pos="1293"/>
              </w:tabs>
              <w:overflowPunct/>
              <w:textAlignment w:val="auto"/>
              <w:rPr>
                <w:szCs w:val="24"/>
                <w:lang w:val="lt-LT" w:eastAsia="lt-LT"/>
              </w:rPr>
            </w:pPr>
          </w:p>
        </w:tc>
        <w:tc>
          <w:tcPr>
            <w:tcW w:w="3480" w:type="dxa"/>
            <w:gridSpan w:val="5"/>
            <w:tcBorders>
              <w:bottom w:val="single" w:sz="8" w:space="0" w:color="000000"/>
            </w:tcBorders>
            <w:shd w:val="clear" w:color="auto" w:fill="FFFFFF"/>
          </w:tcPr>
          <w:p w14:paraId="7ED34DE8" w14:textId="77777777" w:rsidR="00453F23" w:rsidRPr="00354A10" w:rsidRDefault="00453F23" w:rsidP="00496AC2">
            <w:pPr>
              <w:widowControl w:val="0"/>
              <w:tabs>
                <w:tab w:val="clear" w:pos="1293"/>
              </w:tabs>
              <w:overflowPunct/>
              <w:textAlignment w:val="auto"/>
              <w:rPr>
                <w:szCs w:val="24"/>
                <w:lang w:val="lt-LT" w:eastAsia="lt-LT"/>
              </w:rPr>
            </w:pPr>
          </w:p>
        </w:tc>
      </w:tr>
      <w:tr w:rsidR="00453F23" w:rsidRPr="00354A10" w14:paraId="1274A6A1" w14:textId="77777777" w:rsidTr="000B3B64">
        <w:trPr>
          <w:trHeight w:val="170"/>
        </w:trPr>
        <w:tc>
          <w:tcPr>
            <w:tcW w:w="2889" w:type="dxa"/>
            <w:shd w:val="clear" w:color="auto" w:fill="FFFFFF"/>
          </w:tcPr>
          <w:p w14:paraId="169A6F18" w14:textId="77777777" w:rsidR="00453F23" w:rsidRPr="00354A10" w:rsidRDefault="00453F23" w:rsidP="00496AC2">
            <w:pPr>
              <w:widowControl w:val="0"/>
              <w:tabs>
                <w:tab w:val="clear" w:pos="1293"/>
              </w:tabs>
              <w:overflowPunct/>
              <w:ind w:left="-114" w:right="-135"/>
              <w:jc w:val="center"/>
              <w:rPr>
                <w:color w:val="212529"/>
                <w:szCs w:val="24"/>
                <w:lang w:val="lt-LT" w:eastAsia="lt-LT"/>
              </w:rPr>
            </w:pPr>
            <w:r w:rsidRPr="00354A10">
              <w:rPr>
                <w:i/>
                <w:iCs/>
                <w:color w:val="212529"/>
                <w:szCs w:val="24"/>
                <w:lang w:val="lt-LT" w:eastAsia="lt-LT"/>
              </w:rPr>
              <w:t>(įgaliotas asmuo)</w:t>
            </w:r>
          </w:p>
        </w:tc>
        <w:tc>
          <w:tcPr>
            <w:tcW w:w="236" w:type="dxa"/>
            <w:shd w:val="clear" w:color="auto" w:fill="FFFFFF"/>
          </w:tcPr>
          <w:p w14:paraId="3DA4A590" w14:textId="77777777" w:rsidR="00453F23" w:rsidRPr="00354A10" w:rsidRDefault="00453F23" w:rsidP="00496AC2">
            <w:pPr>
              <w:widowControl w:val="0"/>
              <w:tabs>
                <w:tab w:val="clear" w:pos="1293"/>
              </w:tabs>
              <w:overflowPunct/>
              <w:textAlignment w:val="auto"/>
              <w:rPr>
                <w:color w:val="212529"/>
                <w:szCs w:val="24"/>
                <w:lang w:val="lt-LT" w:eastAsia="lt-LT"/>
              </w:rPr>
            </w:pPr>
          </w:p>
        </w:tc>
        <w:tc>
          <w:tcPr>
            <w:tcW w:w="2604" w:type="dxa"/>
            <w:gridSpan w:val="5"/>
            <w:shd w:val="clear" w:color="auto" w:fill="FFFFFF"/>
          </w:tcPr>
          <w:p w14:paraId="707067D7" w14:textId="77777777" w:rsidR="00453F23" w:rsidRPr="00354A10" w:rsidRDefault="00453F23" w:rsidP="00496AC2">
            <w:pPr>
              <w:widowControl w:val="0"/>
              <w:tabs>
                <w:tab w:val="clear" w:pos="1293"/>
              </w:tabs>
              <w:overflowPunct/>
              <w:ind w:left="-57" w:right="-57"/>
              <w:jc w:val="center"/>
              <w:rPr>
                <w:color w:val="212529"/>
                <w:szCs w:val="24"/>
                <w:lang w:val="lt-LT" w:eastAsia="lt-LT"/>
              </w:rPr>
            </w:pPr>
            <w:r w:rsidRPr="00354A10">
              <w:rPr>
                <w:i/>
                <w:iCs/>
                <w:color w:val="212529"/>
                <w:szCs w:val="24"/>
                <w:lang w:val="lt-LT" w:eastAsia="lt-LT"/>
              </w:rPr>
              <w:t>(parašas)</w:t>
            </w:r>
          </w:p>
        </w:tc>
        <w:tc>
          <w:tcPr>
            <w:tcW w:w="236" w:type="dxa"/>
            <w:shd w:val="clear" w:color="auto" w:fill="FFFFFF"/>
          </w:tcPr>
          <w:p w14:paraId="234C9DD7" w14:textId="77777777" w:rsidR="00453F23" w:rsidRPr="00354A10" w:rsidRDefault="00453F23" w:rsidP="00496AC2">
            <w:pPr>
              <w:widowControl w:val="0"/>
              <w:tabs>
                <w:tab w:val="clear" w:pos="1293"/>
              </w:tabs>
              <w:overflowPunct/>
              <w:textAlignment w:val="auto"/>
              <w:rPr>
                <w:color w:val="212529"/>
                <w:szCs w:val="24"/>
                <w:lang w:val="lt-LT" w:eastAsia="lt-LT"/>
              </w:rPr>
            </w:pPr>
          </w:p>
        </w:tc>
        <w:tc>
          <w:tcPr>
            <w:tcW w:w="3480" w:type="dxa"/>
            <w:gridSpan w:val="5"/>
            <w:shd w:val="clear" w:color="auto" w:fill="FFFFFF"/>
          </w:tcPr>
          <w:p w14:paraId="4D5008F6" w14:textId="77777777" w:rsidR="00453F23" w:rsidRPr="00354A10" w:rsidRDefault="00453F23" w:rsidP="00496AC2">
            <w:pPr>
              <w:widowControl w:val="0"/>
              <w:tabs>
                <w:tab w:val="clear" w:pos="1293"/>
              </w:tabs>
              <w:overflowPunct/>
              <w:ind w:left="-57" w:right="-57"/>
              <w:jc w:val="center"/>
              <w:rPr>
                <w:color w:val="212529"/>
                <w:szCs w:val="24"/>
                <w:lang w:val="lt-LT" w:eastAsia="lt-LT"/>
              </w:rPr>
            </w:pPr>
            <w:r w:rsidRPr="00354A10">
              <w:rPr>
                <w:i/>
                <w:iCs/>
                <w:color w:val="212529"/>
                <w:szCs w:val="24"/>
                <w:lang w:val="lt-LT" w:eastAsia="lt-LT"/>
              </w:rPr>
              <w:t>(vardas, pavardė)</w:t>
            </w:r>
          </w:p>
        </w:tc>
      </w:tr>
    </w:tbl>
    <w:p w14:paraId="20291920" w14:textId="77777777" w:rsidR="00453F23" w:rsidRPr="00354A10" w:rsidRDefault="00453F23" w:rsidP="00453F23">
      <w:pPr>
        <w:pStyle w:val="Betarp"/>
        <w:rPr>
          <w:szCs w:val="24"/>
          <w:lang w:val="lt-LT"/>
        </w:rPr>
      </w:pPr>
    </w:p>
    <w:p w14:paraId="4A07C3B5" w14:textId="77777777" w:rsidR="00453F23" w:rsidRPr="00354A10" w:rsidRDefault="00453F23" w:rsidP="00453F23">
      <w:pPr>
        <w:pStyle w:val="Antrat1"/>
        <w:jc w:val="left"/>
        <w:rPr>
          <w:b w:val="0"/>
          <w:szCs w:val="24"/>
        </w:rPr>
      </w:pPr>
      <w:r w:rsidRPr="00354A10">
        <w:rPr>
          <w:b w:val="0"/>
          <w:szCs w:val="24"/>
        </w:rPr>
        <w:tab/>
      </w:r>
    </w:p>
    <w:p w14:paraId="6A22394D" w14:textId="55D0F083" w:rsidR="00453F23" w:rsidRPr="00354A10" w:rsidRDefault="00453F23" w:rsidP="00453F23">
      <w:pPr>
        <w:tabs>
          <w:tab w:val="clear" w:pos="1293"/>
          <w:tab w:val="left" w:pos="1134"/>
        </w:tabs>
        <w:ind w:firstLine="720"/>
        <w:jc w:val="both"/>
        <w:rPr>
          <w:szCs w:val="24"/>
          <w:lang w:val="lt-LT"/>
        </w:rPr>
      </w:pPr>
    </w:p>
    <w:p w14:paraId="127129D1" w14:textId="77777777" w:rsidR="00F44E8F" w:rsidRDefault="00FE6EE5" w:rsidP="000B3B64">
      <w:pPr>
        <w:rPr>
          <w:szCs w:val="24"/>
          <w:lang w:val="lt-LT"/>
        </w:rPr>
      </w:pPr>
      <w:r>
        <w:rPr>
          <w:szCs w:val="24"/>
          <w:lang w:val="lt-LT"/>
        </w:rPr>
        <w:tab/>
      </w:r>
      <w:r>
        <w:rPr>
          <w:szCs w:val="24"/>
          <w:lang w:val="lt-LT"/>
        </w:rPr>
        <w:tab/>
      </w:r>
      <w:r>
        <w:rPr>
          <w:szCs w:val="24"/>
          <w:lang w:val="lt-LT"/>
        </w:rPr>
        <w:tab/>
      </w:r>
      <w:r>
        <w:rPr>
          <w:szCs w:val="24"/>
          <w:lang w:val="lt-LT"/>
        </w:rPr>
        <w:tab/>
      </w:r>
      <w:r w:rsidR="000269AD">
        <w:rPr>
          <w:szCs w:val="24"/>
          <w:lang w:val="lt-LT"/>
        </w:rPr>
        <w:tab/>
      </w:r>
    </w:p>
    <w:p w14:paraId="36CC0F62" w14:textId="21B3CF0C" w:rsidR="00744F87" w:rsidRPr="00354A10" w:rsidRDefault="00F44E8F" w:rsidP="000B3B64">
      <w:pPr>
        <w:rPr>
          <w:b/>
          <w:szCs w:val="24"/>
          <w:lang w:val="lt-LT"/>
        </w:rPr>
      </w:pPr>
      <w:r>
        <w:rPr>
          <w:szCs w:val="24"/>
          <w:lang w:val="lt-LT"/>
        </w:rPr>
        <w:t xml:space="preserve">                                                                                      </w:t>
      </w:r>
      <w:r w:rsidR="00744F87" w:rsidRPr="00354A10">
        <w:rPr>
          <w:szCs w:val="24"/>
          <w:lang w:val="lt-LT"/>
        </w:rPr>
        <w:t>PATVIRTINTA</w:t>
      </w:r>
    </w:p>
    <w:p w14:paraId="4D76EE6E" w14:textId="652265DE" w:rsidR="00744F87" w:rsidRPr="00354A10" w:rsidRDefault="00744F87" w:rsidP="00744F87">
      <w:pPr>
        <w:jc w:val="both"/>
        <w:rPr>
          <w:szCs w:val="24"/>
          <w:lang w:val="lt-LT"/>
        </w:rPr>
      </w:pPr>
      <w:r w:rsidRPr="00354A10">
        <w:rPr>
          <w:szCs w:val="24"/>
          <w:lang w:val="lt-LT"/>
        </w:rPr>
        <w:tab/>
      </w:r>
      <w:r w:rsidRPr="00354A10">
        <w:rPr>
          <w:szCs w:val="24"/>
          <w:lang w:val="lt-LT"/>
        </w:rPr>
        <w:tab/>
      </w:r>
      <w:r w:rsidRPr="00354A10">
        <w:rPr>
          <w:szCs w:val="24"/>
          <w:lang w:val="lt-LT"/>
        </w:rPr>
        <w:tab/>
      </w:r>
      <w:r w:rsidRPr="00354A10">
        <w:rPr>
          <w:szCs w:val="24"/>
          <w:lang w:val="lt-LT"/>
        </w:rPr>
        <w:tab/>
      </w:r>
      <w:r w:rsidR="000269AD">
        <w:rPr>
          <w:szCs w:val="24"/>
          <w:lang w:val="lt-LT"/>
        </w:rPr>
        <w:tab/>
      </w:r>
      <w:r w:rsidRPr="00354A10">
        <w:rPr>
          <w:szCs w:val="24"/>
          <w:lang w:val="lt-LT"/>
        </w:rPr>
        <w:t>Ignalinos rajono savivaldybės administracijos</w:t>
      </w:r>
    </w:p>
    <w:p w14:paraId="66A5C4E8" w14:textId="10DF6495" w:rsidR="00744F87" w:rsidRPr="00354A10" w:rsidRDefault="00744F87" w:rsidP="00744F87">
      <w:pPr>
        <w:jc w:val="both"/>
        <w:rPr>
          <w:szCs w:val="24"/>
          <w:lang w:val="lt-LT"/>
        </w:rPr>
      </w:pPr>
      <w:r w:rsidRPr="00354A10">
        <w:rPr>
          <w:szCs w:val="24"/>
          <w:lang w:val="lt-LT"/>
        </w:rPr>
        <w:tab/>
      </w:r>
      <w:r w:rsidRPr="00354A10">
        <w:rPr>
          <w:szCs w:val="24"/>
          <w:lang w:val="lt-LT"/>
        </w:rPr>
        <w:tab/>
      </w:r>
      <w:r w:rsidRPr="00354A10">
        <w:rPr>
          <w:szCs w:val="24"/>
          <w:lang w:val="lt-LT"/>
        </w:rPr>
        <w:tab/>
      </w:r>
      <w:r w:rsidRPr="00354A10">
        <w:rPr>
          <w:szCs w:val="24"/>
          <w:lang w:val="lt-LT"/>
        </w:rPr>
        <w:tab/>
      </w:r>
      <w:r w:rsidR="000269AD">
        <w:rPr>
          <w:szCs w:val="24"/>
          <w:lang w:val="lt-LT"/>
        </w:rPr>
        <w:tab/>
      </w:r>
      <w:r w:rsidRPr="00354A10">
        <w:rPr>
          <w:szCs w:val="24"/>
          <w:lang w:val="lt-LT"/>
        </w:rPr>
        <w:t xml:space="preserve">direktoriaus 2022 m.              d.  įsakymu Nr. </w:t>
      </w:r>
    </w:p>
    <w:p w14:paraId="007FD50C" w14:textId="77777777" w:rsidR="00744F87" w:rsidRPr="00354A10" w:rsidRDefault="00744F87" w:rsidP="00744F87">
      <w:pPr>
        <w:rPr>
          <w:szCs w:val="24"/>
          <w:lang w:val="lt-LT"/>
        </w:rPr>
      </w:pPr>
    </w:p>
    <w:p w14:paraId="431CDBE4" w14:textId="77777777" w:rsidR="00744F87" w:rsidRPr="00354A10" w:rsidRDefault="00744F87" w:rsidP="00744F87">
      <w:pPr>
        <w:pStyle w:val="Antrat2"/>
        <w:rPr>
          <w:rFonts w:ascii="Times New Roman" w:hAnsi="Times New Roman"/>
          <w:b/>
          <w:bCs/>
          <w:sz w:val="24"/>
        </w:rPr>
      </w:pPr>
      <w:r w:rsidRPr="00354A10">
        <w:rPr>
          <w:rFonts w:ascii="Times New Roman" w:hAnsi="Times New Roman"/>
          <w:b/>
          <w:bCs/>
          <w:sz w:val="24"/>
        </w:rPr>
        <w:t>IGNALINOS RAJONO SAVIVALDYBĖS ADMINISTRACIJOS</w:t>
      </w:r>
    </w:p>
    <w:p w14:paraId="452C8BF3" w14:textId="77777777" w:rsidR="00744F87" w:rsidRPr="00354A10" w:rsidRDefault="00744F87" w:rsidP="00744F87">
      <w:pPr>
        <w:pStyle w:val="Antrat2"/>
        <w:rPr>
          <w:rFonts w:ascii="Times New Roman" w:hAnsi="Times New Roman"/>
          <w:b/>
          <w:bCs/>
          <w:sz w:val="24"/>
        </w:rPr>
      </w:pPr>
      <w:r w:rsidRPr="00354A10">
        <w:rPr>
          <w:rFonts w:ascii="Times New Roman" w:hAnsi="Times New Roman"/>
          <w:b/>
          <w:bCs/>
          <w:sz w:val="24"/>
        </w:rPr>
        <w:t xml:space="preserve"> STRUKTŪRINIO TERITORINIO PADALINIO – NAUJOJO DAUGĖLIŠKIO SENIŪNIJOS </w:t>
      </w:r>
    </w:p>
    <w:p w14:paraId="5901D194" w14:textId="77777777" w:rsidR="00744F87" w:rsidRPr="00354A10" w:rsidRDefault="00744F87" w:rsidP="00744F87">
      <w:pPr>
        <w:pStyle w:val="Antrat2"/>
        <w:rPr>
          <w:rFonts w:ascii="Times New Roman" w:hAnsi="Times New Roman"/>
          <w:b/>
          <w:bCs/>
          <w:sz w:val="24"/>
        </w:rPr>
      </w:pPr>
      <w:r w:rsidRPr="00354A10">
        <w:rPr>
          <w:rFonts w:ascii="Times New Roman" w:hAnsi="Times New Roman"/>
          <w:b/>
          <w:bCs/>
          <w:sz w:val="24"/>
        </w:rPr>
        <w:t>VEIKLOS NUOSTATAI</w:t>
      </w:r>
    </w:p>
    <w:p w14:paraId="35D1EE9D" w14:textId="77777777" w:rsidR="00744F87" w:rsidRPr="00354A10" w:rsidRDefault="00744F87" w:rsidP="00744F87">
      <w:pPr>
        <w:rPr>
          <w:szCs w:val="24"/>
          <w:lang w:val="lt-LT"/>
        </w:rPr>
      </w:pPr>
    </w:p>
    <w:p w14:paraId="51BBBA53" w14:textId="77777777" w:rsidR="00744F87" w:rsidRPr="00354A10" w:rsidRDefault="00744F87" w:rsidP="00744F87">
      <w:pPr>
        <w:pStyle w:val="Antrat1"/>
        <w:tabs>
          <w:tab w:val="left" w:pos="1293"/>
        </w:tabs>
        <w:rPr>
          <w:szCs w:val="24"/>
        </w:rPr>
      </w:pPr>
      <w:r w:rsidRPr="00354A10">
        <w:rPr>
          <w:szCs w:val="24"/>
        </w:rPr>
        <w:t>I SKYRIUS</w:t>
      </w:r>
    </w:p>
    <w:p w14:paraId="29E7F252" w14:textId="77777777" w:rsidR="00744F87" w:rsidRPr="00354A10" w:rsidRDefault="00744F87" w:rsidP="00744F87">
      <w:pPr>
        <w:pStyle w:val="Antrat3"/>
        <w:jc w:val="center"/>
        <w:rPr>
          <w:rFonts w:ascii="Times New Roman" w:hAnsi="Times New Roman"/>
          <w:b/>
          <w:bCs/>
          <w:sz w:val="24"/>
        </w:rPr>
      </w:pPr>
      <w:r w:rsidRPr="00354A10">
        <w:rPr>
          <w:rFonts w:ascii="Times New Roman" w:hAnsi="Times New Roman"/>
          <w:b/>
          <w:bCs/>
          <w:sz w:val="24"/>
        </w:rPr>
        <w:t xml:space="preserve"> BENDROSIOS NUOSTATOS</w:t>
      </w:r>
    </w:p>
    <w:p w14:paraId="42480A68" w14:textId="77777777" w:rsidR="00744F87" w:rsidRPr="00354A10" w:rsidRDefault="00744F87" w:rsidP="00744F87">
      <w:pPr>
        <w:rPr>
          <w:szCs w:val="24"/>
          <w:lang w:val="lt-LT"/>
        </w:rPr>
      </w:pPr>
    </w:p>
    <w:p w14:paraId="6079926B" w14:textId="0187C78A" w:rsidR="000B3B64" w:rsidRPr="00354A10" w:rsidRDefault="00347313" w:rsidP="009C213A">
      <w:pPr>
        <w:tabs>
          <w:tab w:val="clear" w:pos="1293"/>
          <w:tab w:val="left" w:pos="1134"/>
        </w:tabs>
        <w:jc w:val="both"/>
        <w:rPr>
          <w:szCs w:val="24"/>
          <w:lang w:val="lt-LT"/>
        </w:rPr>
      </w:pPr>
      <w:r>
        <w:rPr>
          <w:szCs w:val="24"/>
          <w:lang w:val="lt-LT"/>
        </w:rPr>
        <w:tab/>
      </w:r>
      <w:r w:rsidR="000B3B64" w:rsidRPr="00354A10">
        <w:rPr>
          <w:szCs w:val="24"/>
          <w:lang w:val="lt-LT"/>
        </w:rPr>
        <w:t xml:space="preserve">1. Ignalinos rajono savivaldybės administracija – biudžetinė viešojo administravimo įstaiga. Buveinė – </w:t>
      </w:r>
      <w:r w:rsidR="00870F59" w:rsidRPr="00354A10">
        <w:rPr>
          <w:szCs w:val="24"/>
          <w:lang w:val="lt-LT"/>
        </w:rPr>
        <w:t xml:space="preserve">Laisvės a. 70, Ignalinos </w:t>
      </w:r>
      <w:r w:rsidR="00870F59">
        <w:rPr>
          <w:szCs w:val="24"/>
          <w:lang w:val="lt-LT"/>
        </w:rPr>
        <w:t>m.</w:t>
      </w:r>
      <w:r w:rsidR="00870F59" w:rsidRPr="00354A10">
        <w:rPr>
          <w:szCs w:val="24"/>
          <w:lang w:val="lt-LT"/>
        </w:rPr>
        <w:t xml:space="preserve">, Ignalinos </w:t>
      </w:r>
      <w:r w:rsidR="00870F59">
        <w:rPr>
          <w:szCs w:val="24"/>
          <w:lang w:val="lt-LT"/>
        </w:rPr>
        <w:t>r. sav</w:t>
      </w:r>
      <w:r w:rsidR="00870F59" w:rsidRPr="00354A10">
        <w:rPr>
          <w:szCs w:val="24"/>
          <w:lang w:val="lt-LT"/>
        </w:rPr>
        <w:t xml:space="preserve">. </w:t>
      </w:r>
      <w:r w:rsidR="000B3B64" w:rsidRPr="00354A10">
        <w:rPr>
          <w:szCs w:val="24"/>
          <w:lang w:val="lt-LT"/>
        </w:rPr>
        <w:t xml:space="preserve">Juridinio asmens kodas 288768350. </w:t>
      </w:r>
    </w:p>
    <w:p w14:paraId="08872A87" w14:textId="50FE9F1F" w:rsidR="00347313" w:rsidRDefault="000B3B64" w:rsidP="009C213A">
      <w:pPr>
        <w:tabs>
          <w:tab w:val="clear" w:pos="1293"/>
          <w:tab w:val="left" w:pos="1134"/>
        </w:tabs>
        <w:jc w:val="both"/>
        <w:rPr>
          <w:szCs w:val="24"/>
          <w:lang w:val="lt-LT"/>
        </w:rPr>
      </w:pPr>
      <w:r w:rsidRPr="00354A10">
        <w:rPr>
          <w:szCs w:val="24"/>
          <w:lang w:val="lt-LT"/>
        </w:rPr>
        <w:tab/>
        <w:t>Registrų centro Juridinių asmenų registre yra kaupiami ir saugomi duomenys apie Ignalinos rajono savivaldybės administracijos ir savivaldybės administracijos filialų, t.</w:t>
      </w:r>
      <w:r w:rsidR="00870F59">
        <w:rPr>
          <w:szCs w:val="24"/>
          <w:lang w:val="lt-LT"/>
        </w:rPr>
        <w:t xml:space="preserve"> </w:t>
      </w:r>
      <w:r w:rsidRPr="00354A10">
        <w:rPr>
          <w:szCs w:val="24"/>
          <w:lang w:val="lt-LT"/>
        </w:rPr>
        <w:t>y. seniūnijų veiklą. Ignalinos rajono savivaldybės administracija turi elektroninio pristatymo dėžutės adresą, (juridinio asmens kodas 288768350), filialai elektroninio pristatymo dėžutės adreso neturi. Ignalinos rajono savivaldybės taryba sprendžia dėl seniūnijos formos keitimo tikslingumo.</w:t>
      </w:r>
    </w:p>
    <w:p w14:paraId="413A8A58" w14:textId="77777777" w:rsidR="00347313" w:rsidRDefault="00347313" w:rsidP="009C213A">
      <w:pPr>
        <w:tabs>
          <w:tab w:val="clear" w:pos="1293"/>
          <w:tab w:val="left" w:pos="1134"/>
        </w:tabs>
        <w:jc w:val="both"/>
        <w:rPr>
          <w:szCs w:val="24"/>
          <w:lang w:val="lt-LT"/>
        </w:rPr>
      </w:pPr>
      <w:r>
        <w:rPr>
          <w:szCs w:val="24"/>
          <w:lang w:val="lt-LT"/>
        </w:rPr>
        <w:tab/>
      </w:r>
      <w:r w:rsidR="00744F87" w:rsidRPr="00354A10">
        <w:rPr>
          <w:szCs w:val="24"/>
          <w:lang w:val="lt-LT"/>
        </w:rPr>
        <w:t>2. Ignalinos rajono savivaldybės administracijos (toliau – savivaldybės administracijos) Naujojo Daugėliškio seniūnija (toliau – seniūnija) yra savivaldybės administracijos struktūrinis teritorinis padalinys – jos filialas, veikiantis tam tikroje Ignalinos rajono savivaldybės (toliau – savivaldybė) teritorijos dalyje. Seniūnijos – savivaldybės administracijos filialo – veiklą reglamentuoja savivaldybės administracijos direktoriaus patvirtinti seniūnijos nuostatai.</w:t>
      </w:r>
    </w:p>
    <w:p w14:paraId="76D5E517" w14:textId="77777777" w:rsidR="00347313" w:rsidRDefault="00347313" w:rsidP="009C213A">
      <w:pPr>
        <w:tabs>
          <w:tab w:val="clear" w:pos="1293"/>
          <w:tab w:val="left" w:pos="1134"/>
        </w:tabs>
        <w:jc w:val="both"/>
        <w:rPr>
          <w:szCs w:val="24"/>
          <w:lang w:val="lt-LT"/>
        </w:rPr>
      </w:pPr>
      <w:r>
        <w:rPr>
          <w:szCs w:val="24"/>
          <w:lang w:val="lt-LT"/>
        </w:rPr>
        <w:tab/>
      </w:r>
      <w:r w:rsidR="00744F87" w:rsidRPr="00354A10">
        <w:rPr>
          <w:szCs w:val="24"/>
          <w:lang w:val="lt-LT"/>
        </w:rPr>
        <w:t>3. Ignalinos rajono savivaldybės administracijos Naujojo Daugėliškio seniūnijos veiklos nuostatai (toliau – nuostatai) nustato seniūnijos uždavinius, apibrėžia seniūnijos funkcijas, teises ir pareigas, darbo organizavimą, atsakomybę, kitus veiklos klausimus.</w:t>
      </w:r>
    </w:p>
    <w:p w14:paraId="50F56CB8" w14:textId="77777777" w:rsidR="00347313" w:rsidRDefault="00347313" w:rsidP="009C213A">
      <w:pPr>
        <w:tabs>
          <w:tab w:val="clear" w:pos="1293"/>
          <w:tab w:val="left" w:pos="1134"/>
        </w:tabs>
        <w:jc w:val="both"/>
        <w:rPr>
          <w:szCs w:val="24"/>
          <w:lang w:val="lt-LT"/>
        </w:rPr>
      </w:pPr>
      <w:r>
        <w:rPr>
          <w:szCs w:val="24"/>
          <w:lang w:val="lt-LT"/>
        </w:rPr>
        <w:tab/>
      </w:r>
      <w:r w:rsidR="00744F87" w:rsidRPr="00354A10">
        <w:rPr>
          <w:szCs w:val="24"/>
          <w:lang w:val="lt-LT"/>
        </w:rPr>
        <w:t>4. Seniūnija savo veikloje vadovaujasi Lietuvos Respublikos Konstitucija, Lietuvos Respublikos civiliniu kodeksu, Lietuvos Respublikos vietos savivaldos įstatymu, kitais įstatymais, Lietuvos Respublikos Vyriausybės nutarimais, savivaldybės tarybos sprendimais, mero potvarkiais, Ignalinos rajono savivaldybės administracijos direktoriaus (toliau – savivaldybės administracijos direktorius) įsakymais, kitais teisės aktais ir šiais nuostatais.</w:t>
      </w:r>
    </w:p>
    <w:p w14:paraId="689B240D" w14:textId="77777777" w:rsidR="00347313" w:rsidRDefault="00347313" w:rsidP="009C213A">
      <w:pPr>
        <w:tabs>
          <w:tab w:val="clear" w:pos="1293"/>
          <w:tab w:val="left" w:pos="1134"/>
        </w:tabs>
        <w:jc w:val="both"/>
        <w:rPr>
          <w:szCs w:val="24"/>
          <w:lang w:val="lt-LT"/>
        </w:rPr>
      </w:pPr>
      <w:r>
        <w:rPr>
          <w:szCs w:val="24"/>
          <w:lang w:val="lt-LT"/>
        </w:rPr>
        <w:tab/>
      </w:r>
      <w:r w:rsidR="00744F87" w:rsidRPr="00354A10">
        <w:rPr>
          <w:szCs w:val="24"/>
          <w:lang w:val="lt-LT"/>
        </w:rPr>
        <w:t>5. Seniūnijos tikslas – spręsti jos kompetencijai priklausančius klausimus atitinkamoje savivaldybės tarybos priskirtoje teritorijoje, įgyvendinti pavestas vietos savivaldos ir viešojo administravimo įstatymo funkcijas.</w:t>
      </w:r>
    </w:p>
    <w:p w14:paraId="6C8BF9CE" w14:textId="77777777" w:rsidR="00347313" w:rsidRDefault="00347313" w:rsidP="009C213A">
      <w:pPr>
        <w:tabs>
          <w:tab w:val="clear" w:pos="1293"/>
          <w:tab w:val="left" w:pos="1134"/>
        </w:tabs>
        <w:jc w:val="both"/>
        <w:rPr>
          <w:szCs w:val="24"/>
          <w:lang w:val="lt-LT"/>
        </w:rPr>
      </w:pPr>
      <w:r>
        <w:rPr>
          <w:szCs w:val="24"/>
          <w:lang w:val="lt-LT"/>
        </w:rPr>
        <w:tab/>
      </w:r>
      <w:r w:rsidR="00744F87" w:rsidRPr="00354A10">
        <w:rPr>
          <w:lang w:val="lt-LT"/>
        </w:rPr>
        <w:t>6. Seniūnijos veikla organizuojama pagal seniūnijos metinį veiklos planą.</w:t>
      </w:r>
    </w:p>
    <w:p w14:paraId="0D399560" w14:textId="50FB38C3" w:rsidR="00744F87" w:rsidRPr="00347313" w:rsidRDefault="00347313" w:rsidP="009C213A">
      <w:pPr>
        <w:tabs>
          <w:tab w:val="clear" w:pos="1293"/>
          <w:tab w:val="left" w:pos="1134"/>
        </w:tabs>
        <w:jc w:val="both"/>
        <w:rPr>
          <w:szCs w:val="24"/>
          <w:lang w:val="lt-LT"/>
        </w:rPr>
      </w:pPr>
      <w:r>
        <w:rPr>
          <w:szCs w:val="24"/>
          <w:lang w:val="lt-LT"/>
        </w:rPr>
        <w:tab/>
      </w:r>
      <w:r w:rsidR="00744F87" w:rsidRPr="00354A10">
        <w:rPr>
          <w:lang w:val="lt-LT"/>
        </w:rPr>
        <w:t xml:space="preserve">7. Seniūnija sprendžia jos kompetencijai priklausančius klausimus. </w:t>
      </w:r>
    </w:p>
    <w:p w14:paraId="581495D6" w14:textId="77777777" w:rsidR="007978EE" w:rsidRDefault="00744F87" w:rsidP="009C213A">
      <w:pPr>
        <w:tabs>
          <w:tab w:val="clear" w:pos="1293"/>
          <w:tab w:val="left" w:pos="1134"/>
        </w:tabs>
        <w:jc w:val="both"/>
        <w:rPr>
          <w:lang w:val="lt-LT"/>
        </w:rPr>
      </w:pPr>
      <w:r w:rsidRPr="00354A10">
        <w:rPr>
          <w:lang w:val="lt-LT"/>
        </w:rPr>
        <w:tab/>
        <w:t xml:space="preserve">8. Seniūnijos veikla finansuojama iš savivaldybės biudžeto ir kitų įstatymuose nustatytų lėšų. </w:t>
      </w:r>
      <w:r w:rsidRPr="00354A10">
        <w:rPr>
          <w:color w:val="000000"/>
          <w:shd w:val="clear" w:color="auto" w:fill="FFFFFF"/>
          <w:lang w:val="lt-LT"/>
        </w:rPr>
        <w:t>Seniūnija turi sąskaitą banke.</w:t>
      </w:r>
      <w:r w:rsidRPr="00354A10">
        <w:rPr>
          <w:lang w:val="lt-LT"/>
        </w:rPr>
        <w:t xml:space="preserve"> </w:t>
      </w:r>
    </w:p>
    <w:p w14:paraId="0A18C19C" w14:textId="31F466DC" w:rsidR="00744F87" w:rsidRPr="00354A10" w:rsidRDefault="00744F87" w:rsidP="009C213A">
      <w:pPr>
        <w:tabs>
          <w:tab w:val="clear" w:pos="1293"/>
          <w:tab w:val="left" w:pos="1134"/>
        </w:tabs>
        <w:jc w:val="both"/>
        <w:rPr>
          <w:lang w:val="lt-LT"/>
        </w:rPr>
      </w:pPr>
      <w:r w:rsidRPr="00354A10">
        <w:rPr>
          <w:lang w:val="lt-LT"/>
        </w:rPr>
        <w:tab/>
        <w:t>9. Seniūnijos adresas: Jaunimo g. 20,  30290  Naujojo Daugėliškio k., Naujojo Daugėliškio sen., Ignalinos r. sav., juridinio asmens filialo kodas 188633120.</w:t>
      </w:r>
    </w:p>
    <w:p w14:paraId="72C84620" w14:textId="77777777" w:rsidR="00744F87" w:rsidRPr="00354A10" w:rsidRDefault="00744F87" w:rsidP="00777CE1">
      <w:pPr>
        <w:jc w:val="both"/>
        <w:rPr>
          <w:lang w:val="lt-LT"/>
        </w:rPr>
      </w:pPr>
    </w:p>
    <w:p w14:paraId="47AA033F" w14:textId="77777777" w:rsidR="00744F87" w:rsidRPr="00354A10" w:rsidRDefault="00744F87" w:rsidP="00744F87">
      <w:pPr>
        <w:pStyle w:val="Antrat1"/>
        <w:tabs>
          <w:tab w:val="left" w:pos="1293"/>
        </w:tabs>
        <w:rPr>
          <w:szCs w:val="24"/>
        </w:rPr>
      </w:pPr>
      <w:r w:rsidRPr="00354A10">
        <w:rPr>
          <w:szCs w:val="24"/>
        </w:rPr>
        <w:t>II SKYRIUS</w:t>
      </w:r>
    </w:p>
    <w:p w14:paraId="604B59DB" w14:textId="77777777" w:rsidR="00744F87" w:rsidRPr="00354A10" w:rsidRDefault="00744F87" w:rsidP="00744F87">
      <w:pPr>
        <w:pStyle w:val="Antrat1"/>
        <w:tabs>
          <w:tab w:val="left" w:pos="1293"/>
        </w:tabs>
        <w:rPr>
          <w:bCs/>
          <w:szCs w:val="24"/>
        </w:rPr>
      </w:pPr>
      <w:r w:rsidRPr="00354A10">
        <w:rPr>
          <w:bCs/>
          <w:szCs w:val="24"/>
        </w:rPr>
        <w:t>SENIŪNIJOS IR SENIŪNO UŽDAVINIAI IR FUNKCIJOS</w:t>
      </w:r>
    </w:p>
    <w:p w14:paraId="45C31BD2" w14:textId="77777777" w:rsidR="00744F87" w:rsidRPr="00354A10" w:rsidRDefault="00744F87" w:rsidP="00744F87">
      <w:pPr>
        <w:jc w:val="both"/>
        <w:rPr>
          <w:b/>
          <w:bCs/>
          <w:szCs w:val="24"/>
          <w:lang w:val="lt-LT"/>
        </w:rPr>
      </w:pPr>
    </w:p>
    <w:p w14:paraId="690F2B64" w14:textId="118F3A66" w:rsidR="00744F87" w:rsidRPr="00354A10" w:rsidRDefault="00347313" w:rsidP="00744F87">
      <w:pPr>
        <w:tabs>
          <w:tab w:val="clear" w:pos="1293"/>
          <w:tab w:val="left" w:pos="1134"/>
        </w:tabs>
        <w:jc w:val="both"/>
        <w:rPr>
          <w:szCs w:val="24"/>
          <w:lang w:val="lt-LT"/>
        </w:rPr>
      </w:pPr>
      <w:r>
        <w:rPr>
          <w:szCs w:val="24"/>
          <w:lang w:val="lt-LT"/>
        </w:rPr>
        <w:tab/>
      </w:r>
      <w:r w:rsidR="00744F87" w:rsidRPr="00354A10">
        <w:rPr>
          <w:szCs w:val="24"/>
          <w:lang w:val="lt-LT"/>
        </w:rPr>
        <w:t>10. Seniūnijos uždaviniai – įgyvendinti jai priskirtas funkcijas, numatytas Vietos savivaldos įstatyme, siekiant užtikrinti visų vietos bendruomenės narių interesų įgyvendinimą.</w:t>
      </w:r>
    </w:p>
    <w:p w14:paraId="06008EF2" w14:textId="77777777" w:rsidR="00744F87" w:rsidRPr="00354A10" w:rsidRDefault="00744F87" w:rsidP="00744F87">
      <w:pPr>
        <w:tabs>
          <w:tab w:val="clear" w:pos="1293"/>
          <w:tab w:val="left" w:pos="1134"/>
        </w:tabs>
        <w:jc w:val="both"/>
        <w:rPr>
          <w:szCs w:val="24"/>
          <w:lang w:val="lt-LT"/>
        </w:rPr>
      </w:pPr>
      <w:r w:rsidRPr="00354A10">
        <w:rPr>
          <w:szCs w:val="24"/>
          <w:lang w:val="lt-LT"/>
        </w:rPr>
        <w:tab/>
        <w:t>11. Įgyvendindama jai skirtus uždavinius, seniūnija atlieka šias funkcijas:</w:t>
      </w:r>
    </w:p>
    <w:p w14:paraId="5E7897CE" w14:textId="304D4786" w:rsidR="00744F87" w:rsidRPr="00354A10" w:rsidRDefault="00744F87" w:rsidP="00744F87">
      <w:pPr>
        <w:pStyle w:val="tajtip"/>
        <w:shd w:val="clear" w:color="auto" w:fill="FFFFFF"/>
        <w:tabs>
          <w:tab w:val="left" w:pos="1134"/>
        </w:tabs>
        <w:spacing w:beforeAutospacing="0" w:afterAutospacing="0"/>
        <w:jc w:val="both"/>
        <w:rPr>
          <w:color w:val="000000"/>
        </w:rPr>
      </w:pPr>
      <w:r w:rsidRPr="00354A10">
        <w:tab/>
        <w:t>11.1. T</w:t>
      </w:r>
      <w:r w:rsidRPr="00354A10">
        <w:rPr>
          <w:color w:val="000000"/>
        </w:rPr>
        <w:t>varko gyvenamosios vietos deklaravimo duomenų ir gyvenamosios vietos nedeklaravusių asmenų apskaitą, išduoda seniūnijos aptarnaujamos teritorijos gyventojams Lietuvos Respublikos</w:t>
      </w:r>
      <w:r w:rsidR="00613881">
        <w:rPr>
          <w:color w:val="000000"/>
        </w:rPr>
        <w:t xml:space="preserve"> </w:t>
      </w:r>
      <w:hyperlink r:id="rId16" w:tgtFrame="Lietuvos Respublikos gyvenamosios vietos deklaravimo įstatymas">
        <w:r w:rsidRPr="00613881">
          <w:rPr>
            <w:rStyle w:val="Hipersaitas"/>
            <w:iCs/>
            <w:color w:val="000000" w:themeColor="text1"/>
            <w:u w:val="none"/>
          </w:rPr>
          <w:t>gyvenamosios vietos deklaravimo įstatyme</w:t>
        </w:r>
      </w:hyperlink>
      <w:r w:rsidR="00613881">
        <w:rPr>
          <w:color w:val="000000"/>
        </w:rPr>
        <w:t xml:space="preserve"> </w:t>
      </w:r>
      <w:r w:rsidRPr="00354A10">
        <w:rPr>
          <w:color w:val="000000"/>
        </w:rPr>
        <w:t>nustatytus, taip pat įstatymuose numatytus kitus faktinę padėtį patvirtinančius dokumentus.</w:t>
      </w:r>
    </w:p>
    <w:p w14:paraId="53649506" w14:textId="77777777" w:rsidR="00744F87" w:rsidRPr="00354A10" w:rsidRDefault="00744F87" w:rsidP="00744F87">
      <w:pPr>
        <w:pStyle w:val="tajtip"/>
        <w:shd w:val="clear" w:color="auto" w:fill="FFFFFF"/>
        <w:tabs>
          <w:tab w:val="left" w:pos="1134"/>
        </w:tabs>
        <w:spacing w:beforeAutospacing="0" w:afterAutospacing="0"/>
        <w:ind w:firstLine="720"/>
        <w:jc w:val="both"/>
        <w:rPr>
          <w:color w:val="000000"/>
        </w:rPr>
      </w:pPr>
      <w:r w:rsidRPr="00354A10">
        <w:tab/>
        <w:t>11.2.</w:t>
      </w:r>
      <w:r w:rsidRPr="00354A10">
        <w:rPr>
          <w:color w:val="000000"/>
        </w:rPr>
        <w:t xml:space="preserve"> Registruoja žemės, vandens telkinių, miško sklypų savininkų, valdytojų ir naudotojų pranešimus apie medžiojamųjų gyvūnų ir griežtai saugomų rūšių laukinių gyvūnų padarytą žalą ir teikia duomenis savivaldybės administracijos direktoriui.</w:t>
      </w:r>
    </w:p>
    <w:p w14:paraId="54B5E331" w14:textId="77777777" w:rsidR="00744F87" w:rsidRPr="00354A10" w:rsidRDefault="00744F87" w:rsidP="00744F87">
      <w:pPr>
        <w:pStyle w:val="tajtip"/>
        <w:shd w:val="clear" w:color="auto" w:fill="FFFFFF"/>
        <w:tabs>
          <w:tab w:val="left" w:pos="1134"/>
        </w:tabs>
        <w:spacing w:beforeAutospacing="0" w:afterAutospacing="0"/>
        <w:ind w:firstLine="720"/>
        <w:jc w:val="both"/>
        <w:rPr>
          <w:color w:val="000000"/>
        </w:rPr>
      </w:pPr>
      <w:r w:rsidRPr="00354A10">
        <w:tab/>
        <w:t xml:space="preserve">11.3. Lietuvos Respublikos </w:t>
      </w:r>
      <w:r w:rsidRPr="00354A10">
        <w:rPr>
          <w:color w:val="000000"/>
        </w:rPr>
        <w:t>Vyriausybės ir Ignalinos rajono savivaldybės tarybos nustatyta tvarka išduoda leidimus laidoti, jeigu seniūnijos aptarnaujamoje teritorijoje atlieka kapinių priežiūrą.</w:t>
      </w:r>
    </w:p>
    <w:p w14:paraId="7F75FD39" w14:textId="44C278EA" w:rsidR="00347313" w:rsidRDefault="00744F87" w:rsidP="00347313">
      <w:pPr>
        <w:pStyle w:val="tajtip"/>
        <w:shd w:val="clear" w:color="auto" w:fill="FFFFFF"/>
        <w:tabs>
          <w:tab w:val="left" w:pos="1134"/>
        </w:tabs>
        <w:spacing w:beforeAutospacing="0" w:afterAutospacing="0"/>
        <w:ind w:firstLine="720"/>
        <w:jc w:val="both"/>
        <w:rPr>
          <w:color w:val="000000"/>
        </w:rPr>
      </w:pPr>
      <w:r w:rsidRPr="00354A10">
        <w:rPr>
          <w:color w:val="000000"/>
        </w:rPr>
        <w:tab/>
        <w:t>11.4. Dalyvauja organizuojant viešųjų paslaugų teikimą ir (arba) prižiūrint, kaip teikiamos viešosios paslaugos, teikia pasiūlymus savivaldybės administracijai dėl viešųjų paslaugų teikimo gerinimo, o Vietos savivaldos įstatymo 8 straipsnio 2 dalyje numatytais atvejais pati teikia šias paslaugas.</w:t>
      </w:r>
    </w:p>
    <w:p w14:paraId="3837C938" w14:textId="77777777" w:rsidR="00347313" w:rsidRDefault="00347313" w:rsidP="00347313">
      <w:pPr>
        <w:pStyle w:val="tajtip"/>
        <w:shd w:val="clear" w:color="auto" w:fill="FFFFFF"/>
        <w:tabs>
          <w:tab w:val="left" w:pos="1134"/>
        </w:tabs>
        <w:spacing w:beforeAutospacing="0" w:afterAutospacing="0"/>
        <w:ind w:firstLine="720"/>
        <w:jc w:val="both"/>
        <w:rPr>
          <w:color w:val="000000"/>
        </w:rPr>
      </w:pPr>
      <w:r>
        <w:rPr>
          <w:color w:val="000000"/>
        </w:rPr>
        <w:tab/>
      </w:r>
      <w:r w:rsidR="00744F87" w:rsidRPr="00354A10">
        <w:t>11.5. D</w:t>
      </w:r>
      <w:r w:rsidR="00744F87" w:rsidRPr="00354A10">
        <w:rPr>
          <w:color w:val="000000"/>
        </w:rPr>
        <w:t>alyvauja rengiant ir įgyvendinant gyventojų užimtumo programas.</w:t>
      </w:r>
    </w:p>
    <w:p w14:paraId="284A9E94" w14:textId="4F2F371E" w:rsidR="00744F87" w:rsidRPr="00347313" w:rsidRDefault="00347313" w:rsidP="00347313">
      <w:pPr>
        <w:pStyle w:val="tajtip"/>
        <w:shd w:val="clear" w:color="auto" w:fill="FFFFFF"/>
        <w:tabs>
          <w:tab w:val="left" w:pos="1134"/>
        </w:tabs>
        <w:spacing w:beforeAutospacing="0" w:afterAutospacing="0"/>
        <w:ind w:firstLine="720"/>
        <w:jc w:val="both"/>
        <w:rPr>
          <w:color w:val="000000"/>
        </w:rPr>
      </w:pPr>
      <w:r>
        <w:rPr>
          <w:color w:val="000000"/>
        </w:rPr>
        <w:tab/>
      </w:r>
      <w:r w:rsidR="00744F87" w:rsidRPr="00354A10">
        <w:rPr>
          <w:color w:val="000000"/>
        </w:rPr>
        <w:t>11.6. D</w:t>
      </w:r>
      <w:r w:rsidR="00744F87" w:rsidRPr="00354A10">
        <w:t>alyvauja organizuojant viešuosius darbus ir visuomenei naudingą veiklą.</w:t>
      </w:r>
    </w:p>
    <w:p w14:paraId="51B26C7B" w14:textId="77777777" w:rsidR="00744F87" w:rsidRPr="00354A10" w:rsidRDefault="00744F87" w:rsidP="00744F87">
      <w:pPr>
        <w:pStyle w:val="tajtip"/>
        <w:shd w:val="clear" w:color="auto" w:fill="FFFFFF"/>
        <w:tabs>
          <w:tab w:val="left" w:pos="1134"/>
        </w:tabs>
        <w:spacing w:beforeAutospacing="0" w:afterAutospacing="0"/>
        <w:ind w:firstLine="720"/>
        <w:jc w:val="both"/>
        <w:rPr>
          <w:color w:val="000000"/>
        </w:rPr>
      </w:pPr>
      <w:r w:rsidRPr="00354A10">
        <w:rPr>
          <w:color w:val="000000"/>
        </w:rPr>
        <w:tab/>
        <w:t>11.7. Dalyvauja vykdant socialinės paramos teikimą ir socialinių išmokų, pašalpų mokėjimą bei kontrolę.</w:t>
      </w:r>
    </w:p>
    <w:p w14:paraId="44F886EC" w14:textId="77777777" w:rsidR="00744F87" w:rsidRPr="00354A10" w:rsidRDefault="00744F87" w:rsidP="00744F87">
      <w:pPr>
        <w:pStyle w:val="tajtip"/>
        <w:shd w:val="clear" w:color="auto" w:fill="FFFFFF"/>
        <w:tabs>
          <w:tab w:val="left" w:pos="1134"/>
        </w:tabs>
        <w:spacing w:beforeAutospacing="0" w:afterAutospacing="0"/>
        <w:ind w:firstLine="720"/>
        <w:jc w:val="both"/>
        <w:rPr>
          <w:color w:val="000000"/>
        </w:rPr>
      </w:pPr>
      <w:r w:rsidRPr="00354A10">
        <w:rPr>
          <w:color w:val="000000"/>
        </w:rPr>
        <w:tab/>
        <w:t>11.8. Dalyvauja vertinant atskirų šeimų (asmenų) gyvenimo sąlygas bei poreikius ir surašant buities ir gyvenimo sąlygų patikrinimo aktą, teikia savivaldybės administracijai siūlymus dėl socialinės paramos toms šeimoms (asmenims) reikalingumo ir paramos būdų.</w:t>
      </w:r>
    </w:p>
    <w:p w14:paraId="0D5CD637" w14:textId="77777777" w:rsidR="00744F87" w:rsidRPr="00354A10" w:rsidRDefault="00744F87" w:rsidP="00744F87">
      <w:pPr>
        <w:pStyle w:val="tajtip"/>
        <w:shd w:val="clear" w:color="auto" w:fill="FFFFFF"/>
        <w:tabs>
          <w:tab w:val="left" w:pos="1134"/>
        </w:tabs>
        <w:spacing w:beforeAutospacing="0" w:afterAutospacing="0"/>
        <w:ind w:firstLine="720"/>
        <w:jc w:val="both"/>
        <w:rPr>
          <w:color w:val="000000"/>
        </w:rPr>
      </w:pPr>
      <w:r w:rsidRPr="00354A10">
        <w:rPr>
          <w:color w:val="000000"/>
        </w:rPr>
        <w:tab/>
        <w:t>11.9. Dalyvauja vykdant vaiko teisių apsaugą, užtikrina prevencinės pagalbos vaikui ir šeimai organizavimą, socialinių, švietimo, sveikatos priežiūros įstaigų bei kitų įstaigų teikiamų paslaugų koordinavimą ir darbą su socialinę riziką patiriančiomis šeimomis.</w:t>
      </w:r>
    </w:p>
    <w:p w14:paraId="3D92C496" w14:textId="77777777" w:rsidR="00744F87" w:rsidRPr="00354A10" w:rsidRDefault="00744F87" w:rsidP="00744F87">
      <w:pPr>
        <w:pStyle w:val="tajtip"/>
        <w:shd w:val="clear" w:color="auto" w:fill="FFFFFF"/>
        <w:tabs>
          <w:tab w:val="left" w:pos="1134"/>
        </w:tabs>
        <w:spacing w:beforeAutospacing="0" w:afterAutospacing="0"/>
        <w:ind w:firstLine="720"/>
        <w:jc w:val="both"/>
        <w:rPr>
          <w:color w:val="000000"/>
        </w:rPr>
      </w:pPr>
      <w:r w:rsidRPr="00354A10">
        <w:rPr>
          <w:color w:val="000000"/>
        </w:rPr>
        <w:tab/>
        <w:t>11.10. Renka ir savivaldybės administracijos direktoriui teikia duomenis, reikalingus savivaldybės teritorijoje gyvenančių vaikų apskaitai.</w:t>
      </w:r>
    </w:p>
    <w:p w14:paraId="428C88B5" w14:textId="77777777" w:rsidR="00744F87" w:rsidRPr="00354A10" w:rsidRDefault="00744F87" w:rsidP="00744F87">
      <w:pPr>
        <w:pStyle w:val="tajtip"/>
        <w:shd w:val="clear" w:color="auto" w:fill="FFFFFF"/>
        <w:tabs>
          <w:tab w:val="left" w:pos="1134"/>
        </w:tabs>
        <w:spacing w:beforeAutospacing="0" w:afterAutospacing="0"/>
        <w:ind w:firstLine="720"/>
        <w:jc w:val="both"/>
        <w:rPr>
          <w:color w:val="000000"/>
        </w:rPr>
      </w:pPr>
      <w:r w:rsidRPr="00354A10">
        <w:rPr>
          <w:color w:val="000000"/>
        </w:rPr>
        <w:tab/>
        <w:t>11.11. Dalyvauja organizuojant Respublikos Prezidento, Seimo rinkimus, rinkimus į Europos Parlamentą, savivaldybės tarybos, mero rinkimus ir referendumus.</w:t>
      </w:r>
    </w:p>
    <w:p w14:paraId="246555E8" w14:textId="77777777" w:rsidR="00744F87" w:rsidRPr="00354A10" w:rsidRDefault="00744F87" w:rsidP="00744F87">
      <w:pPr>
        <w:pStyle w:val="tajtip"/>
        <w:shd w:val="clear" w:color="auto" w:fill="FFFFFF"/>
        <w:tabs>
          <w:tab w:val="left" w:pos="1134"/>
        </w:tabs>
        <w:spacing w:beforeAutospacing="0" w:afterAutospacing="0"/>
        <w:ind w:firstLine="720"/>
        <w:jc w:val="both"/>
        <w:rPr>
          <w:color w:val="000000"/>
        </w:rPr>
      </w:pPr>
      <w:r w:rsidRPr="00354A10">
        <w:rPr>
          <w:color w:val="000000"/>
        </w:rPr>
        <w:tab/>
        <w:t xml:space="preserve">11.12. </w:t>
      </w:r>
      <w:r w:rsidRPr="00354A10">
        <w:t>Dalyvauja organizuojant vietos gyventojų apklausas, atliekant gyventojų ir būstų, kitus visuotinius surašymus.</w:t>
      </w:r>
    </w:p>
    <w:p w14:paraId="5E9D6A10" w14:textId="77777777" w:rsidR="00744F87" w:rsidRPr="00354A10" w:rsidRDefault="00744F87" w:rsidP="00744F87">
      <w:pPr>
        <w:pStyle w:val="tajtip"/>
        <w:shd w:val="clear" w:color="auto" w:fill="FFFFFF"/>
        <w:tabs>
          <w:tab w:val="left" w:pos="1134"/>
        </w:tabs>
        <w:spacing w:beforeAutospacing="0" w:afterAutospacing="0"/>
        <w:ind w:firstLine="720"/>
        <w:jc w:val="both"/>
        <w:rPr>
          <w:color w:val="000000"/>
        </w:rPr>
      </w:pPr>
      <w:r w:rsidRPr="00354A10">
        <w:rPr>
          <w:color w:val="000000"/>
        </w:rPr>
        <w:tab/>
        <w:t>11.13. Dalyvauja organizuojant ir įgyvendinant civilinę saugą.</w:t>
      </w:r>
    </w:p>
    <w:p w14:paraId="57FADE46" w14:textId="77777777" w:rsidR="00744F87" w:rsidRPr="00354A10" w:rsidRDefault="00744F87" w:rsidP="00744F87">
      <w:pPr>
        <w:pStyle w:val="tajtip"/>
        <w:shd w:val="clear" w:color="auto" w:fill="FFFFFF"/>
        <w:tabs>
          <w:tab w:val="left" w:pos="1134"/>
        </w:tabs>
        <w:spacing w:beforeAutospacing="0" w:afterAutospacing="0"/>
        <w:ind w:firstLine="720"/>
        <w:jc w:val="both"/>
        <w:rPr>
          <w:color w:val="000000"/>
        </w:rPr>
      </w:pPr>
      <w:r w:rsidRPr="00354A10">
        <w:rPr>
          <w:color w:val="000000"/>
        </w:rPr>
        <w:tab/>
        <w:t>11.14. Teisės aktų nustatyta tvarka dalyvauja įgyvendinant valstybės perduotas funkcijas žemės ūkio srityje.</w:t>
      </w:r>
    </w:p>
    <w:p w14:paraId="4E2E03F0" w14:textId="77777777" w:rsidR="00744F87" w:rsidRPr="00354A10" w:rsidRDefault="00744F87" w:rsidP="00744F87">
      <w:pPr>
        <w:pStyle w:val="tajtip"/>
        <w:shd w:val="clear" w:color="auto" w:fill="FFFFFF"/>
        <w:tabs>
          <w:tab w:val="left" w:pos="1134"/>
        </w:tabs>
        <w:spacing w:beforeAutospacing="0" w:afterAutospacing="0"/>
        <w:ind w:firstLine="720"/>
        <w:jc w:val="both"/>
        <w:rPr>
          <w:color w:val="000000"/>
        </w:rPr>
      </w:pPr>
      <w:r w:rsidRPr="00354A10">
        <w:rPr>
          <w:color w:val="000000"/>
        </w:rPr>
        <w:tab/>
        <w:t>11.15. Dalyvauja rengiant ir įgyvendinant vietos veiklos grupių programas ir vietos plėtros strategijas.</w:t>
      </w:r>
    </w:p>
    <w:p w14:paraId="5659E63A" w14:textId="77777777" w:rsidR="00744F87" w:rsidRPr="00354A10" w:rsidRDefault="00744F87" w:rsidP="00744F87">
      <w:pPr>
        <w:pStyle w:val="tajtip"/>
        <w:shd w:val="clear" w:color="auto" w:fill="FFFFFF"/>
        <w:tabs>
          <w:tab w:val="left" w:pos="1134"/>
        </w:tabs>
        <w:spacing w:beforeAutospacing="0" w:afterAutospacing="0"/>
        <w:ind w:firstLine="720"/>
        <w:jc w:val="both"/>
        <w:rPr>
          <w:color w:val="000000"/>
        </w:rPr>
      </w:pPr>
      <w:r w:rsidRPr="00354A10">
        <w:rPr>
          <w:color w:val="000000"/>
        </w:rPr>
        <w:tab/>
        <w:t>11.16. Dalyvauja organizuojant gyventojų sporto ir kultūros renginius.</w:t>
      </w:r>
    </w:p>
    <w:p w14:paraId="09687C21" w14:textId="77777777" w:rsidR="0054042A" w:rsidRDefault="00744F87" w:rsidP="0054042A">
      <w:pPr>
        <w:pStyle w:val="tajtip"/>
        <w:shd w:val="clear" w:color="auto" w:fill="FFFFFF"/>
        <w:tabs>
          <w:tab w:val="left" w:pos="1134"/>
        </w:tabs>
        <w:spacing w:beforeAutospacing="0" w:afterAutospacing="0"/>
        <w:ind w:firstLine="720"/>
        <w:jc w:val="both"/>
        <w:rPr>
          <w:color w:val="000000"/>
        </w:rPr>
      </w:pPr>
      <w:r w:rsidRPr="00354A10">
        <w:rPr>
          <w:color w:val="000000"/>
        </w:rPr>
        <w:tab/>
        <w:t>11.17. Dalyvauja kuriant ir įgyvendinant informacinės visuomenės plėtros programas.</w:t>
      </w:r>
    </w:p>
    <w:p w14:paraId="02F746DB" w14:textId="77777777" w:rsidR="0054042A" w:rsidRDefault="0054042A" w:rsidP="0054042A">
      <w:pPr>
        <w:pStyle w:val="tajtip"/>
        <w:shd w:val="clear" w:color="auto" w:fill="FFFFFF"/>
        <w:tabs>
          <w:tab w:val="left" w:pos="1134"/>
        </w:tabs>
        <w:spacing w:beforeAutospacing="0" w:afterAutospacing="0"/>
        <w:ind w:firstLine="720"/>
        <w:jc w:val="both"/>
      </w:pPr>
      <w:r>
        <w:rPr>
          <w:color w:val="000000"/>
        </w:rPr>
        <w:tab/>
      </w:r>
      <w:r w:rsidR="00744F87" w:rsidRPr="00354A10">
        <w:t>11.18. Išduoda charakteristikas seniūnijos gyventojams.</w:t>
      </w:r>
    </w:p>
    <w:p w14:paraId="3F153103" w14:textId="77777777" w:rsidR="0054042A" w:rsidRDefault="0054042A" w:rsidP="0054042A">
      <w:pPr>
        <w:pStyle w:val="tajtip"/>
        <w:shd w:val="clear" w:color="auto" w:fill="FFFFFF"/>
        <w:tabs>
          <w:tab w:val="left" w:pos="1134"/>
        </w:tabs>
        <w:spacing w:beforeAutospacing="0" w:afterAutospacing="0"/>
        <w:ind w:firstLine="720"/>
        <w:jc w:val="both"/>
      </w:pPr>
      <w:r>
        <w:tab/>
      </w:r>
      <w:r w:rsidR="00744F87" w:rsidRPr="00354A10">
        <w:t>11.19. Organizuoja ir (arba) kontroliuoja savivaldybės kelių, bendrojo naudojimo teritorijų, gatvių, šaligatvių valymą ir priežiūrą, gatvių ir kitų viešųjų vietų apšvietimą, viešųjų tualetų paslaugų teikimą.</w:t>
      </w:r>
    </w:p>
    <w:p w14:paraId="3029EEA3" w14:textId="77777777" w:rsidR="0054042A" w:rsidRDefault="0054042A" w:rsidP="0054042A">
      <w:pPr>
        <w:pStyle w:val="tajtip"/>
        <w:shd w:val="clear" w:color="auto" w:fill="FFFFFF"/>
        <w:tabs>
          <w:tab w:val="left" w:pos="1134"/>
        </w:tabs>
        <w:spacing w:beforeAutospacing="0" w:afterAutospacing="0"/>
        <w:ind w:firstLine="720"/>
        <w:jc w:val="both"/>
      </w:pPr>
      <w:r>
        <w:tab/>
      </w:r>
      <w:r w:rsidR="00744F87" w:rsidRPr="00354A10">
        <w:t>11.20. Teikia pasiūlymus Ignalinos rajono saugaus eismo komisijai dėl kelio ženklų įrengimo, keitimo arba panaikinimo gyvenamosiose vietovėse, gatvėse ir vietinės reikšmės keliuose.</w:t>
      </w:r>
    </w:p>
    <w:p w14:paraId="472C6CB9" w14:textId="77777777" w:rsidR="0054042A" w:rsidRDefault="0054042A" w:rsidP="0054042A">
      <w:pPr>
        <w:pStyle w:val="tajtip"/>
        <w:shd w:val="clear" w:color="auto" w:fill="FFFFFF"/>
        <w:tabs>
          <w:tab w:val="left" w:pos="1134"/>
        </w:tabs>
        <w:spacing w:beforeAutospacing="0" w:afterAutospacing="0"/>
        <w:ind w:firstLine="720"/>
        <w:jc w:val="both"/>
      </w:pPr>
      <w:r>
        <w:tab/>
      </w:r>
      <w:r w:rsidR="00744F87" w:rsidRPr="00354A10">
        <w:t>11.21. Užtikrina saugaus eismo sąlygas seniūnijos teritorijoje.</w:t>
      </w:r>
      <w:r w:rsidR="00744F87" w:rsidRPr="00354A10">
        <w:tab/>
      </w:r>
    </w:p>
    <w:p w14:paraId="2E2B8961" w14:textId="77777777" w:rsidR="0054042A" w:rsidRDefault="0054042A" w:rsidP="0054042A">
      <w:pPr>
        <w:pStyle w:val="tajtip"/>
        <w:shd w:val="clear" w:color="auto" w:fill="FFFFFF"/>
        <w:tabs>
          <w:tab w:val="left" w:pos="1134"/>
        </w:tabs>
        <w:spacing w:beforeAutospacing="0" w:afterAutospacing="0"/>
        <w:ind w:firstLine="720"/>
        <w:jc w:val="both"/>
      </w:pPr>
      <w:r>
        <w:tab/>
      </w:r>
      <w:r w:rsidR="00744F87" w:rsidRPr="00354A10">
        <w:t>11.22. Rengia finansinės atskaitomybės ataskaitas ir teikia savivaldybės administracijai.</w:t>
      </w:r>
    </w:p>
    <w:p w14:paraId="2DB5361E" w14:textId="77777777" w:rsidR="0054042A" w:rsidRDefault="0054042A" w:rsidP="0054042A">
      <w:pPr>
        <w:pStyle w:val="tajtip"/>
        <w:shd w:val="clear" w:color="auto" w:fill="FFFFFF"/>
        <w:tabs>
          <w:tab w:val="left" w:pos="1134"/>
        </w:tabs>
        <w:spacing w:beforeAutospacing="0" w:afterAutospacing="0"/>
        <w:ind w:firstLine="720"/>
        <w:jc w:val="both"/>
      </w:pPr>
      <w:r>
        <w:tab/>
      </w:r>
      <w:r w:rsidR="003861D2" w:rsidRPr="00354A10">
        <w:t>11.23. Tvarko dokumentus, teisės aktų nustatyta tvarka atiduoda juos saugoti archyvui.</w:t>
      </w:r>
    </w:p>
    <w:p w14:paraId="24FED1F4" w14:textId="77777777" w:rsidR="0054042A" w:rsidRDefault="0054042A" w:rsidP="0054042A">
      <w:pPr>
        <w:pStyle w:val="tajtip"/>
        <w:shd w:val="clear" w:color="auto" w:fill="FFFFFF"/>
        <w:tabs>
          <w:tab w:val="left" w:pos="1134"/>
        </w:tabs>
        <w:spacing w:beforeAutospacing="0" w:afterAutospacing="0"/>
        <w:ind w:firstLine="720"/>
        <w:jc w:val="both"/>
      </w:pPr>
      <w:r>
        <w:tab/>
      </w:r>
      <w:r w:rsidR="00744F87" w:rsidRPr="00354A10">
        <w:t>11.24. Neviršydama savo įgaliojimų, seniūnijos teritorijoje organizuoja ir kontroliuoja savivaldybės sprendimų įgyvendinimą arba pati juos įgyvendina.</w:t>
      </w:r>
    </w:p>
    <w:p w14:paraId="5C72CBF6" w14:textId="77777777" w:rsidR="0054042A" w:rsidRDefault="0054042A" w:rsidP="0054042A">
      <w:pPr>
        <w:pStyle w:val="tajtip"/>
        <w:shd w:val="clear" w:color="auto" w:fill="FFFFFF"/>
        <w:tabs>
          <w:tab w:val="left" w:pos="1134"/>
        </w:tabs>
        <w:spacing w:beforeAutospacing="0" w:afterAutospacing="0"/>
        <w:ind w:firstLine="720"/>
        <w:jc w:val="both"/>
      </w:pPr>
      <w:r>
        <w:tab/>
      </w:r>
      <w:r w:rsidR="00744F87" w:rsidRPr="00354A10">
        <w:t>11.25. Tvarko priskirtus registrus ir nustatyta tvarka teikia duomenis.</w:t>
      </w:r>
    </w:p>
    <w:p w14:paraId="60999180" w14:textId="77777777" w:rsidR="0054042A" w:rsidRDefault="0054042A" w:rsidP="0054042A">
      <w:pPr>
        <w:pStyle w:val="tajtip"/>
        <w:shd w:val="clear" w:color="auto" w:fill="FFFFFF"/>
        <w:tabs>
          <w:tab w:val="left" w:pos="1134"/>
        </w:tabs>
        <w:spacing w:beforeAutospacing="0" w:afterAutospacing="0"/>
        <w:ind w:firstLine="720"/>
        <w:jc w:val="both"/>
      </w:pPr>
      <w:r>
        <w:tab/>
      </w:r>
      <w:r w:rsidR="00744F87" w:rsidRPr="00354A10">
        <w:t>11.26. Vykdo kitas Vietos savivaldos įstatymo ir kitų teisės aktų nustatytas funkcijas.</w:t>
      </w:r>
    </w:p>
    <w:p w14:paraId="22281772" w14:textId="77777777" w:rsidR="0054042A" w:rsidRDefault="0054042A" w:rsidP="0054042A">
      <w:pPr>
        <w:pStyle w:val="tajtip"/>
        <w:shd w:val="clear" w:color="auto" w:fill="FFFFFF"/>
        <w:tabs>
          <w:tab w:val="left" w:pos="1134"/>
        </w:tabs>
        <w:spacing w:beforeAutospacing="0" w:afterAutospacing="0"/>
        <w:ind w:firstLine="720"/>
        <w:jc w:val="both"/>
      </w:pPr>
      <w:r>
        <w:tab/>
      </w:r>
      <w:r w:rsidR="00744F87" w:rsidRPr="00354A10">
        <w:t>12. Seniūno funkcijos:</w:t>
      </w:r>
    </w:p>
    <w:p w14:paraId="158C7B12" w14:textId="77777777" w:rsidR="0054042A" w:rsidRDefault="0054042A" w:rsidP="0054042A">
      <w:pPr>
        <w:pStyle w:val="tajtip"/>
        <w:shd w:val="clear" w:color="auto" w:fill="FFFFFF"/>
        <w:tabs>
          <w:tab w:val="left" w:pos="1134"/>
        </w:tabs>
        <w:spacing w:beforeAutospacing="0" w:afterAutospacing="0"/>
        <w:ind w:firstLine="720"/>
        <w:jc w:val="both"/>
        <w:rPr>
          <w:bCs/>
        </w:rPr>
      </w:pPr>
      <w:r>
        <w:tab/>
      </w:r>
      <w:r w:rsidR="00744F87" w:rsidRPr="00354A10">
        <w:t xml:space="preserve">12.1. </w:t>
      </w:r>
      <w:r w:rsidR="00744F87" w:rsidRPr="00354A10">
        <w:rPr>
          <w:bCs/>
        </w:rPr>
        <w:t>Lietuvos Respublikos notariato įstatymo nustatyta tvarka neatlygintinai atlieka seniūnijos aptarnaujamos teritorijos gyventojams notarinius veiksmus ir Lietuvos Respublikos civilinio kodekso nustatyta tvarka neatlygintinai tvirtina seniūnijos aptarnaujamos teritorijos gyventojų oficialiesiems testamentams prilyginamus testamentus. Seniūnas notarinius veiksmus atlieka seniūnijos patalpose. Atlikti notarinius veiksmus ne seniūnijos patalpose seniūnas gali tik tuo atveju, kai suinteresuotas asmuo dėl svarbios priežasties negali atvykti į seniūnijos patalpas ir iškviečia seniūną į savo gyvenamąją vietą.</w:t>
      </w:r>
    </w:p>
    <w:p w14:paraId="677FF399" w14:textId="77777777" w:rsidR="0054042A" w:rsidRDefault="0054042A" w:rsidP="0054042A">
      <w:pPr>
        <w:pStyle w:val="tajtip"/>
        <w:shd w:val="clear" w:color="auto" w:fill="FFFFFF"/>
        <w:tabs>
          <w:tab w:val="left" w:pos="1134"/>
        </w:tabs>
        <w:spacing w:beforeAutospacing="0" w:afterAutospacing="0"/>
        <w:ind w:firstLine="720"/>
        <w:jc w:val="both"/>
        <w:rPr>
          <w:bCs/>
        </w:rPr>
      </w:pPr>
      <w:r>
        <w:rPr>
          <w:bCs/>
        </w:rPr>
        <w:tab/>
      </w:r>
      <w:r w:rsidR="00744F87" w:rsidRPr="00354A10">
        <w:rPr>
          <w:bCs/>
        </w:rPr>
        <w:t>12.2. Teisės aktų nustatyta tvarka s</w:t>
      </w:r>
      <w:r w:rsidR="00744F87" w:rsidRPr="00354A10">
        <w:t>avivaldybės</w:t>
      </w:r>
      <w:r w:rsidR="00744F87" w:rsidRPr="00354A10">
        <w:rPr>
          <w:bCs/>
        </w:rPr>
        <w:t xml:space="preserve"> administracijos direktoriui pavedus suteikia ir keičia numerius pastatams, patalpoms, butams ir žemės sklypams, kuriuose pagal jų naudojimo paskirtį (būdą) ar teritorijų planavimo dokumentus leidžiama pastatų statyba.</w:t>
      </w:r>
    </w:p>
    <w:p w14:paraId="7BED713F" w14:textId="77777777" w:rsidR="0054042A" w:rsidRDefault="0054042A" w:rsidP="0054042A">
      <w:pPr>
        <w:pStyle w:val="tajtip"/>
        <w:shd w:val="clear" w:color="auto" w:fill="FFFFFF"/>
        <w:tabs>
          <w:tab w:val="left" w:pos="1134"/>
        </w:tabs>
        <w:spacing w:beforeAutospacing="0" w:afterAutospacing="0"/>
        <w:ind w:firstLine="720"/>
        <w:jc w:val="both"/>
      </w:pPr>
      <w:r>
        <w:rPr>
          <w:bCs/>
        </w:rPr>
        <w:tab/>
      </w:r>
      <w:r w:rsidR="00744F87" w:rsidRPr="00354A10">
        <w:rPr>
          <w:bCs/>
        </w:rPr>
        <w:t xml:space="preserve">12.3. </w:t>
      </w:r>
      <w:r w:rsidR="00744F87" w:rsidRPr="00354A10">
        <w:t>Savivaldybės administracijos direktoriui teikia siūlymus dėl savivaldybės strateginio plėtros plano, atskirų savivaldybės ūkio šakų (sektorių) plėtros programos ir savivaldybės veiklos plano projektų,</w:t>
      </w:r>
      <w:r w:rsidR="00744F87" w:rsidRPr="00354A10">
        <w:rPr>
          <w:bCs/>
        </w:rPr>
        <w:t xml:space="preserve"> </w:t>
      </w:r>
      <w:r w:rsidR="00744F87" w:rsidRPr="00354A10">
        <w:t>rengia seniūnijos metinio veiklos plano projektą ir šio plano įgyvendinimo ataskaitą, teikia juos</w:t>
      </w:r>
      <w:r w:rsidR="00744F87" w:rsidRPr="00354A10">
        <w:rPr>
          <w:bCs/>
        </w:rPr>
        <w:t xml:space="preserve"> </w:t>
      </w:r>
      <w:r w:rsidR="00744F87" w:rsidRPr="00354A10">
        <w:t>svarstyti seniūnijos seniūnaičių sueigoje; supažindina seniūnaičius ir vietos gyventojus su patvirtintu seniūnijos metiniu veiklos planu</w:t>
      </w:r>
      <w:r w:rsidR="00744F87" w:rsidRPr="00354A10">
        <w:rPr>
          <w:bCs/>
        </w:rPr>
        <w:t xml:space="preserve"> </w:t>
      </w:r>
      <w:r w:rsidR="00744F87" w:rsidRPr="00354A10">
        <w:t>ir aptaria seniūnijos metinio veiklos plano įgyvendinimo ataskaitą.</w:t>
      </w:r>
    </w:p>
    <w:p w14:paraId="1660E5BC" w14:textId="77777777" w:rsidR="0054042A" w:rsidRDefault="0054042A" w:rsidP="0054042A">
      <w:pPr>
        <w:pStyle w:val="tajtip"/>
        <w:shd w:val="clear" w:color="auto" w:fill="FFFFFF"/>
        <w:tabs>
          <w:tab w:val="left" w:pos="1134"/>
        </w:tabs>
        <w:spacing w:beforeAutospacing="0" w:afterAutospacing="0"/>
        <w:ind w:firstLine="720"/>
        <w:jc w:val="both"/>
      </w:pPr>
      <w:r>
        <w:tab/>
      </w:r>
      <w:r w:rsidR="00744F87" w:rsidRPr="00354A10">
        <w:rPr>
          <w:bCs/>
        </w:rPr>
        <w:t>12.4. Š</w:t>
      </w:r>
      <w:r w:rsidR="00744F87" w:rsidRPr="00354A10">
        <w:t>aukia seniūnaičių ar seniūnijos aptarnaujamos teritorijos gyventojų sueigas, rengia šių sueigų darbotvarkes, apibendrina šiose sueigose priimtus sprendimus ir perduoda juos vertinti atsakingoms institucijoms, informuoja šias sueigas apie atsakingų institucijų priimtus sprendimus, susijusius su šiose sueigose priimtais sprendimais, prireikus organizuoja gyventojų susitikimus su savivaldybės ar valstybės institucijų ir įstaigų atstovais,</w:t>
      </w:r>
      <w:r w:rsidR="00744F87" w:rsidRPr="00354A10">
        <w:rPr>
          <w:i/>
        </w:rPr>
        <w:t xml:space="preserve"> </w:t>
      </w:r>
      <w:r w:rsidR="00744F87" w:rsidRPr="00354A10">
        <w:t>apibendrina pateiktas pastabas, pasiūlymus ir teikia juos savivaldybės administracijos direktoriui.</w:t>
      </w:r>
    </w:p>
    <w:p w14:paraId="4718FEFC" w14:textId="77777777" w:rsidR="0054042A" w:rsidRDefault="0054042A" w:rsidP="0054042A">
      <w:pPr>
        <w:pStyle w:val="tajtip"/>
        <w:shd w:val="clear" w:color="auto" w:fill="FFFFFF"/>
        <w:tabs>
          <w:tab w:val="left" w:pos="1134"/>
        </w:tabs>
        <w:spacing w:beforeAutospacing="0" w:afterAutospacing="0"/>
        <w:ind w:firstLine="720"/>
        <w:jc w:val="both"/>
        <w:rPr>
          <w:bCs/>
        </w:rPr>
      </w:pPr>
      <w:r>
        <w:tab/>
      </w:r>
      <w:r w:rsidR="00744F87" w:rsidRPr="00354A10">
        <w:rPr>
          <w:bCs/>
        </w:rPr>
        <w:t>12.5.Teikia seniūnijos aptarnaujamos teritorijos gyventojams informaciją apie savivaldybės veiklą ir organizuoja konsultavimąsi su jais, laikydamasis Vietos savivaldos įstatymo 37 ir 38 straipsniuose nustatytų reikalavimų savivaldybės teritorijoje.</w:t>
      </w:r>
    </w:p>
    <w:p w14:paraId="6B0BC863" w14:textId="77777777" w:rsidR="0054042A" w:rsidRDefault="0054042A" w:rsidP="0054042A">
      <w:pPr>
        <w:pStyle w:val="tajtip"/>
        <w:shd w:val="clear" w:color="auto" w:fill="FFFFFF"/>
        <w:tabs>
          <w:tab w:val="left" w:pos="1134"/>
        </w:tabs>
        <w:spacing w:beforeAutospacing="0" w:afterAutospacing="0"/>
        <w:ind w:firstLine="720"/>
        <w:jc w:val="both"/>
      </w:pPr>
      <w:r>
        <w:rPr>
          <w:bCs/>
        </w:rPr>
        <w:tab/>
      </w:r>
      <w:r w:rsidR="00744F87" w:rsidRPr="00354A10">
        <w:t>12.6. Ne rečiau kaip kartą per metus, laikydamasis Vietos savivaldos įstatymo 37 straipsnyje nustatytų reikalavimų, paskelbia seniūnijos aptarnaujamos teritorijos gyventojams seniūnijos metinio veiklos plano įgyvendinimo ataskaitos projektą, teikia jį svarstyti išplėstinei seniūnaičių sueigai; seniūnaičių sueigos sprendimą ir seniūnijos metinio veiklos plano įgyvendinimo ataskaitą teikia savivaldybės administracijos direktoriui.</w:t>
      </w:r>
    </w:p>
    <w:p w14:paraId="2AFD4C8A" w14:textId="77777777" w:rsidR="0054042A" w:rsidRDefault="0054042A" w:rsidP="0054042A">
      <w:pPr>
        <w:pStyle w:val="tajtip"/>
        <w:shd w:val="clear" w:color="auto" w:fill="FFFFFF"/>
        <w:tabs>
          <w:tab w:val="left" w:pos="1134"/>
        </w:tabs>
        <w:spacing w:beforeAutospacing="0" w:afterAutospacing="0"/>
        <w:ind w:firstLine="720"/>
        <w:jc w:val="both"/>
      </w:pPr>
      <w:r>
        <w:tab/>
      </w:r>
      <w:r w:rsidR="00744F87" w:rsidRPr="00354A10">
        <w:t>12.7. Dalyvauja savivaldybės institucijų posėdžiuose, kai svarstomi su seniūnijos aptarnaujamos teritorijos gyventojų viešaisiais reikalais susiję klausimai, arba įgalioja tai daryti kitą seniūnijos valstybės tarnautoją ar darbuotoją, dirbantį pagal darbo sutartį.</w:t>
      </w:r>
    </w:p>
    <w:p w14:paraId="4EF867EE" w14:textId="77777777" w:rsidR="0054042A" w:rsidRDefault="0054042A" w:rsidP="0054042A">
      <w:pPr>
        <w:pStyle w:val="tajtip"/>
        <w:shd w:val="clear" w:color="auto" w:fill="FFFFFF"/>
        <w:tabs>
          <w:tab w:val="left" w:pos="1134"/>
        </w:tabs>
        <w:spacing w:beforeAutospacing="0" w:afterAutospacing="0"/>
        <w:ind w:firstLine="720"/>
        <w:jc w:val="both"/>
      </w:pPr>
      <w:r>
        <w:tab/>
      </w:r>
      <w:r w:rsidR="00744F87" w:rsidRPr="00354A10">
        <w:t>12.8. Seniūnijos nuostatuose nustatyta tvarka organizuoja seniūnijos veiklą.</w:t>
      </w:r>
    </w:p>
    <w:p w14:paraId="0D50B293" w14:textId="2AB7EE07" w:rsidR="00744F87" w:rsidRPr="0054042A" w:rsidRDefault="0054042A" w:rsidP="0054042A">
      <w:pPr>
        <w:pStyle w:val="tajtip"/>
        <w:shd w:val="clear" w:color="auto" w:fill="FFFFFF"/>
        <w:tabs>
          <w:tab w:val="left" w:pos="1134"/>
        </w:tabs>
        <w:spacing w:beforeAutospacing="0" w:afterAutospacing="0"/>
        <w:ind w:firstLine="720"/>
        <w:jc w:val="both"/>
        <w:rPr>
          <w:color w:val="000000"/>
        </w:rPr>
      </w:pPr>
      <w:r>
        <w:tab/>
      </w:r>
      <w:r w:rsidR="00744F87" w:rsidRPr="00354A10">
        <w:t>12.9. Administruoja seniūnijai skirtus asignavimus, atsako už seniūnijos ūkinę ir finansinę veiklą.</w:t>
      </w:r>
    </w:p>
    <w:p w14:paraId="79E139A5" w14:textId="77777777" w:rsidR="00993C34" w:rsidRDefault="00744F87" w:rsidP="00744F87">
      <w:pPr>
        <w:tabs>
          <w:tab w:val="clear" w:pos="1293"/>
          <w:tab w:val="left" w:pos="1134"/>
        </w:tabs>
        <w:jc w:val="both"/>
        <w:rPr>
          <w:szCs w:val="24"/>
          <w:lang w:val="lt-LT"/>
        </w:rPr>
      </w:pPr>
      <w:r w:rsidRPr="00354A10">
        <w:rPr>
          <w:szCs w:val="24"/>
          <w:lang w:val="lt-LT"/>
        </w:rPr>
        <w:tab/>
        <w:t>12.10. Užtikrina, kad būtų laikomasi įstatymų, kitų teisės aktų ir šių nuostatų.</w:t>
      </w:r>
    </w:p>
    <w:p w14:paraId="7259527D" w14:textId="506D730A" w:rsidR="00744F87" w:rsidRPr="00354A10" w:rsidRDefault="00993C34" w:rsidP="00744F87">
      <w:pPr>
        <w:tabs>
          <w:tab w:val="clear" w:pos="1293"/>
          <w:tab w:val="left" w:pos="1134"/>
        </w:tabs>
        <w:jc w:val="both"/>
        <w:rPr>
          <w:szCs w:val="24"/>
          <w:lang w:val="lt-LT"/>
        </w:rPr>
      </w:pPr>
      <w:r>
        <w:rPr>
          <w:szCs w:val="24"/>
          <w:lang w:val="lt-LT"/>
        </w:rPr>
        <w:tab/>
      </w:r>
      <w:r w:rsidR="00744F87" w:rsidRPr="00354A10">
        <w:rPr>
          <w:szCs w:val="24"/>
          <w:lang w:val="lt-LT"/>
        </w:rPr>
        <w:t>12.11. Organizuoja seniūnijos darbuotojų darbo saugą teisės aktų nustatyta tvarka.</w:t>
      </w:r>
    </w:p>
    <w:p w14:paraId="67BE726E" w14:textId="77777777" w:rsidR="00744F87" w:rsidRPr="00354A10" w:rsidRDefault="00744F87" w:rsidP="00744F87">
      <w:pPr>
        <w:tabs>
          <w:tab w:val="clear" w:pos="1293"/>
          <w:tab w:val="left" w:pos="1134"/>
        </w:tabs>
        <w:jc w:val="both"/>
        <w:rPr>
          <w:szCs w:val="24"/>
          <w:lang w:val="lt-LT"/>
        </w:rPr>
      </w:pPr>
      <w:r w:rsidRPr="00354A10">
        <w:rPr>
          <w:szCs w:val="24"/>
          <w:lang w:val="lt-LT"/>
        </w:rPr>
        <w:tab/>
        <w:t>12.12. Išduoda seniūnijai priskirtos teritorijos gyventojams Gyvenamosios vietos deklaravimo įstatyme nustatytus, taip pat šeimos sudėtį ir kitokius faktinę padėtį patvirtinančius dokumentus, išskyrus atvejus, kai tai pagal teisės aktus turi būti patvirtinta kitais dokumentais.</w:t>
      </w:r>
    </w:p>
    <w:p w14:paraId="1038CAE5" w14:textId="77777777" w:rsidR="00744F87" w:rsidRPr="00354A10" w:rsidRDefault="00744F87" w:rsidP="00744F87">
      <w:pPr>
        <w:tabs>
          <w:tab w:val="clear" w:pos="1293"/>
          <w:tab w:val="left" w:pos="1134"/>
        </w:tabs>
        <w:jc w:val="both"/>
        <w:rPr>
          <w:szCs w:val="24"/>
          <w:lang w:val="lt-LT"/>
        </w:rPr>
      </w:pPr>
      <w:r w:rsidRPr="00354A10">
        <w:rPr>
          <w:szCs w:val="24"/>
          <w:lang w:val="lt-LT"/>
        </w:rPr>
        <w:tab/>
        <w:t>12.13. Išduoda leidimus laidoti seniūnijai priskirtose kapinėse.</w:t>
      </w:r>
    </w:p>
    <w:p w14:paraId="6DCC5A00" w14:textId="77777777" w:rsidR="00744F87" w:rsidRPr="00354A10" w:rsidRDefault="00744F87" w:rsidP="00744F87">
      <w:pPr>
        <w:tabs>
          <w:tab w:val="clear" w:pos="1293"/>
          <w:tab w:val="left" w:pos="1134"/>
        </w:tabs>
        <w:jc w:val="both"/>
        <w:rPr>
          <w:szCs w:val="24"/>
          <w:lang w:val="lt-LT"/>
        </w:rPr>
      </w:pPr>
      <w:r w:rsidRPr="00354A10">
        <w:rPr>
          <w:szCs w:val="24"/>
          <w:lang w:val="lt-LT"/>
        </w:rPr>
        <w:tab/>
        <w:t>12.14. Vykdo seniūnijai priskirtų kapinių priežiūrą.</w:t>
      </w:r>
    </w:p>
    <w:p w14:paraId="53A5B5A6" w14:textId="77777777" w:rsidR="00744F87" w:rsidRPr="00354A10" w:rsidRDefault="00744F87" w:rsidP="00744F87">
      <w:pPr>
        <w:tabs>
          <w:tab w:val="clear" w:pos="1293"/>
          <w:tab w:val="left" w:pos="1134"/>
        </w:tabs>
        <w:jc w:val="both"/>
        <w:rPr>
          <w:szCs w:val="24"/>
          <w:lang w:val="lt-LT"/>
        </w:rPr>
      </w:pPr>
      <w:r w:rsidRPr="00354A10">
        <w:rPr>
          <w:szCs w:val="24"/>
          <w:lang w:val="lt-LT"/>
        </w:rPr>
        <w:tab/>
        <w:t>12.15. Esant būtinybei (laidojant vienišus žmones), užtikrina ritualinių paslaugų teikimą seniūnijos teritorijoje.</w:t>
      </w:r>
    </w:p>
    <w:p w14:paraId="173680B1" w14:textId="77777777" w:rsidR="00744F87" w:rsidRPr="00354A10" w:rsidRDefault="00744F87" w:rsidP="00744F87">
      <w:pPr>
        <w:tabs>
          <w:tab w:val="clear" w:pos="1293"/>
          <w:tab w:val="left" w:pos="1134"/>
        </w:tabs>
        <w:jc w:val="both"/>
        <w:rPr>
          <w:szCs w:val="24"/>
          <w:lang w:val="lt-LT"/>
        </w:rPr>
      </w:pPr>
      <w:r w:rsidRPr="00354A10">
        <w:rPr>
          <w:szCs w:val="24"/>
          <w:lang w:val="lt-LT"/>
        </w:rPr>
        <w:tab/>
        <w:t>12.16. Kartu su policija dalyvauja užtikrinant viešąją tvarką ir rimtį seniūnijos teritorijoje.</w:t>
      </w:r>
    </w:p>
    <w:p w14:paraId="20F3C28C" w14:textId="77777777" w:rsidR="00744F87" w:rsidRPr="00354A10" w:rsidRDefault="00744F87" w:rsidP="00744F87">
      <w:pPr>
        <w:tabs>
          <w:tab w:val="clear" w:pos="1293"/>
          <w:tab w:val="left" w:pos="1134"/>
        </w:tabs>
        <w:jc w:val="both"/>
        <w:rPr>
          <w:szCs w:val="24"/>
          <w:lang w:val="lt-LT"/>
        </w:rPr>
      </w:pPr>
      <w:r w:rsidRPr="00354A10">
        <w:rPr>
          <w:szCs w:val="24"/>
          <w:lang w:val="lt-LT"/>
        </w:rPr>
        <w:tab/>
        <w:t>12.17. Teikia prašymus Ignalinos rajono saugaus eismo komisijai dėl teisės įrengti, keisti arba panaikinti kelio ženklus gyvenamųjų vietovių gatvėse ir vietinės reikšmės keliuose suteikimo.</w:t>
      </w:r>
    </w:p>
    <w:p w14:paraId="427B29D5" w14:textId="77777777" w:rsidR="00744F87" w:rsidRPr="00354A10" w:rsidRDefault="00744F87" w:rsidP="00744F87">
      <w:pPr>
        <w:tabs>
          <w:tab w:val="clear" w:pos="1293"/>
          <w:tab w:val="left" w:pos="1134"/>
        </w:tabs>
        <w:jc w:val="both"/>
        <w:rPr>
          <w:szCs w:val="24"/>
          <w:lang w:val="lt-LT"/>
        </w:rPr>
      </w:pPr>
      <w:r w:rsidRPr="00354A10">
        <w:rPr>
          <w:szCs w:val="24"/>
          <w:lang w:val="lt-LT"/>
        </w:rPr>
        <w:tab/>
        <w:t>12.18. Teikia savivaldybės administracijos direktoriui pasiūlymus dėl savivaldybės saugomų teritorijų ir kraštovaizdžio objektų priežiūros.</w:t>
      </w:r>
    </w:p>
    <w:p w14:paraId="76E89DF1" w14:textId="77777777" w:rsidR="00B533B2" w:rsidRDefault="00744F87" w:rsidP="00744F87">
      <w:pPr>
        <w:tabs>
          <w:tab w:val="clear" w:pos="1293"/>
          <w:tab w:val="left" w:pos="1134"/>
        </w:tabs>
        <w:jc w:val="both"/>
        <w:rPr>
          <w:szCs w:val="24"/>
          <w:lang w:val="lt-LT"/>
        </w:rPr>
      </w:pPr>
      <w:r w:rsidRPr="00354A10">
        <w:rPr>
          <w:szCs w:val="24"/>
          <w:lang w:val="lt-LT"/>
        </w:rPr>
        <w:tab/>
        <w:t>12.19. Kontroliuoja, ar teikiant viešąsias paslaugas laikomasi teisės aktuose bei sutartyse nustatytų reikalavimų, nagrinėja gyventojų prašymus ir skundus dėl viešųjų paslaugų teikimo ir šiais klausimais pagal savo kompetenciją priima sprendimus. Savivaldybės administracijai bei kitiems viešųjų paslaugų teikimą administruojantiems subjektams teikia pasiūlymus dėl viešųjų paslaugų teikimo gerinimo.</w:t>
      </w:r>
    </w:p>
    <w:p w14:paraId="58F8FC36" w14:textId="550027A7" w:rsidR="00744F87" w:rsidRPr="00354A10" w:rsidRDefault="00B533B2" w:rsidP="00744F87">
      <w:pPr>
        <w:tabs>
          <w:tab w:val="clear" w:pos="1293"/>
          <w:tab w:val="left" w:pos="1134"/>
        </w:tabs>
        <w:jc w:val="both"/>
        <w:rPr>
          <w:szCs w:val="24"/>
          <w:lang w:val="lt-LT"/>
        </w:rPr>
      </w:pPr>
      <w:r>
        <w:rPr>
          <w:szCs w:val="24"/>
          <w:lang w:val="lt-LT"/>
        </w:rPr>
        <w:tab/>
      </w:r>
      <w:r w:rsidR="00744F87" w:rsidRPr="00354A10">
        <w:rPr>
          <w:szCs w:val="24"/>
          <w:lang w:val="lt-LT"/>
        </w:rPr>
        <w:t>12.20. Pagal savo kompetenciją nustatyta tvarka prižiūri prekybą viešosiose vietose.</w:t>
      </w:r>
    </w:p>
    <w:p w14:paraId="62F07955" w14:textId="77777777" w:rsidR="00744F87" w:rsidRPr="00354A10" w:rsidRDefault="00744F87" w:rsidP="00744F87">
      <w:pPr>
        <w:tabs>
          <w:tab w:val="clear" w:pos="1293"/>
          <w:tab w:val="left" w:pos="1134"/>
        </w:tabs>
        <w:jc w:val="both"/>
        <w:rPr>
          <w:szCs w:val="24"/>
          <w:lang w:val="lt-LT"/>
        </w:rPr>
      </w:pPr>
      <w:r w:rsidRPr="00354A10">
        <w:rPr>
          <w:szCs w:val="24"/>
          <w:lang w:val="lt-LT"/>
        </w:rPr>
        <w:tab/>
        <w:t>12.21. Informuoja savivaldybės administraciją apie seniūnijos teritorijoje atsiradusį bešeimininkį turtą.</w:t>
      </w:r>
    </w:p>
    <w:p w14:paraId="3E6BAA4A" w14:textId="77777777" w:rsidR="00744F87" w:rsidRPr="00354A10" w:rsidRDefault="00744F87" w:rsidP="00744F87">
      <w:pPr>
        <w:tabs>
          <w:tab w:val="clear" w:pos="1293"/>
          <w:tab w:val="left" w:pos="1134"/>
        </w:tabs>
        <w:jc w:val="both"/>
        <w:rPr>
          <w:szCs w:val="24"/>
          <w:lang w:val="lt-LT"/>
        </w:rPr>
      </w:pPr>
      <w:r w:rsidRPr="00354A10">
        <w:rPr>
          <w:szCs w:val="24"/>
          <w:lang w:val="lt-LT"/>
        </w:rPr>
        <w:tab/>
        <w:t>12.22. Dalyvauja vykdant viešuosius pirkimus.</w:t>
      </w:r>
    </w:p>
    <w:p w14:paraId="4370AEC0" w14:textId="77777777" w:rsidR="00744F87" w:rsidRPr="00354A10" w:rsidRDefault="00744F87" w:rsidP="00744F87">
      <w:pPr>
        <w:tabs>
          <w:tab w:val="clear" w:pos="1293"/>
          <w:tab w:val="left" w:pos="1134"/>
        </w:tabs>
        <w:jc w:val="both"/>
        <w:rPr>
          <w:szCs w:val="24"/>
          <w:lang w:val="lt-LT"/>
        </w:rPr>
      </w:pPr>
      <w:r w:rsidRPr="00354A10">
        <w:rPr>
          <w:szCs w:val="24"/>
          <w:lang w:val="lt-LT"/>
        </w:rPr>
        <w:tab/>
        <w:t>12.23. Inicijuoja viešuosius pirkimus prekėms, darbams ir paslaugoms pirkti.</w:t>
      </w:r>
    </w:p>
    <w:p w14:paraId="54ECDBBB" w14:textId="77777777" w:rsidR="00744F87" w:rsidRPr="00354A10" w:rsidRDefault="00744F87" w:rsidP="00744F87">
      <w:pPr>
        <w:tabs>
          <w:tab w:val="clear" w:pos="1293"/>
          <w:tab w:val="left" w:pos="1134"/>
        </w:tabs>
        <w:jc w:val="both"/>
        <w:rPr>
          <w:szCs w:val="24"/>
          <w:lang w:val="lt-LT"/>
        </w:rPr>
      </w:pPr>
      <w:r w:rsidRPr="00354A10">
        <w:rPr>
          <w:szCs w:val="24"/>
          <w:lang w:val="lt-LT"/>
        </w:rPr>
        <w:tab/>
        <w:t>12.24. Rengia technines užduotis ir kvalifikacijos reikalavimus rangovams ir tiekėjams parinkti, teikia dokumentus savivaldybės administracijos direktoriui.</w:t>
      </w:r>
    </w:p>
    <w:p w14:paraId="1DB688ED" w14:textId="4024E857" w:rsidR="00744F87" w:rsidRPr="00354A10" w:rsidRDefault="00744F87" w:rsidP="00744F87">
      <w:pPr>
        <w:tabs>
          <w:tab w:val="clear" w:pos="1293"/>
          <w:tab w:val="left" w:pos="1134"/>
        </w:tabs>
        <w:jc w:val="both"/>
        <w:rPr>
          <w:szCs w:val="24"/>
          <w:lang w:val="lt-LT"/>
        </w:rPr>
      </w:pPr>
      <w:r w:rsidRPr="00354A10">
        <w:rPr>
          <w:szCs w:val="24"/>
          <w:lang w:val="lt-LT"/>
        </w:rPr>
        <w:tab/>
        <w:t>12.25. Pasirašo atliktų darbų, paslaugų ir pristatytų prekių priėmimo–perdavimo aktus, patvirtinant atliktų darbų paslaugų bei pristatytų prekių apimtis ir kokybę.</w:t>
      </w:r>
    </w:p>
    <w:p w14:paraId="7EAFA677" w14:textId="77777777" w:rsidR="00744F87" w:rsidRPr="00354A10" w:rsidRDefault="00744F87" w:rsidP="00744F87">
      <w:pPr>
        <w:tabs>
          <w:tab w:val="clear" w:pos="1293"/>
          <w:tab w:val="left" w:pos="1134"/>
        </w:tabs>
        <w:jc w:val="both"/>
        <w:rPr>
          <w:szCs w:val="24"/>
          <w:lang w:val="lt-LT"/>
        </w:rPr>
      </w:pPr>
      <w:r w:rsidRPr="00354A10">
        <w:rPr>
          <w:szCs w:val="24"/>
          <w:lang w:val="lt-LT"/>
        </w:rPr>
        <w:tab/>
        <w:t>12.26. Organizuoja seniūnijos teritorijoje esančių užterštų teritorijų priežiūrą.</w:t>
      </w:r>
    </w:p>
    <w:p w14:paraId="3392102D" w14:textId="77777777" w:rsidR="00744F87" w:rsidRPr="00354A10" w:rsidRDefault="00744F87" w:rsidP="00744F87">
      <w:pPr>
        <w:tabs>
          <w:tab w:val="clear" w:pos="1293"/>
          <w:tab w:val="left" w:pos="1134"/>
        </w:tabs>
        <w:jc w:val="both"/>
        <w:rPr>
          <w:szCs w:val="24"/>
          <w:lang w:val="lt-LT"/>
        </w:rPr>
      </w:pPr>
      <w:r w:rsidRPr="00354A10">
        <w:rPr>
          <w:szCs w:val="24"/>
          <w:lang w:val="lt-LT"/>
        </w:rPr>
        <w:tab/>
        <w:t>12.27. Teisės aktų nustatyta tvarka išduoda leidimus (sutikimus) žemės darbams seniūnijos teritorijoje atlikti.</w:t>
      </w:r>
    </w:p>
    <w:p w14:paraId="05836C63" w14:textId="77777777" w:rsidR="00744F87" w:rsidRPr="00354A10" w:rsidRDefault="00744F87" w:rsidP="00744F87">
      <w:pPr>
        <w:tabs>
          <w:tab w:val="clear" w:pos="1293"/>
          <w:tab w:val="left" w:pos="1134"/>
        </w:tabs>
        <w:jc w:val="both"/>
        <w:rPr>
          <w:szCs w:val="24"/>
          <w:lang w:val="lt-LT"/>
        </w:rPr>
      </w:pPr>
      <w:r w:rsidRPr="00354A10">
        <w:rPr>
          <w:szCs w:val="24"/>
          <w:lang w:val="lt-LT"/>
        </w:rPr>
        <w:tab/>
        <w:t>12.28. Bendradarbiauja su seniūnijos teritorijoje esančiomis bendruomenėmis, padeda bendruomenių atstovams rengiant ir įgyvendinant įvairius projektus, bendrauja su kraštiečiais organizuojant susitikimus ir kitus renginius, taip pat su kitomis seniūnijos teritorijoje veikiančiomis nevyriausybinėmis organizacijomis.</w:t>
      </w:r>
    </w:p>
    <w:p w14:paraId="1DE1C3DF" w14:textId="77777777" w:rsidR="00744F87" w:rsidRPr="00354A10" w:rsidRDefault="00744F87" w:rsidP="00744F87">
      <w:pPr>
        <w:tabs>
          <w:tab w:val="clear" w:pos="1293"/>
          <w:tab w:val="left" w:pos="1134"/>
        </w:tabs>
        <w:jc w:val="both"/>
        <w:rPr>
          <w:szCs w:val="24"/>
          <w:lang w:val="lt-LT"/>
        </w:rPr>
      </w:pPr>
      <w:r w:rsidRPr="00354A10">
        <w:rPr>
          <w:szCs w:val="24"/>
          <w:lang w:val="lt-LT"/>
        </w:rPr>
        <w:tab/>
        <w:t>12.29. Informuoja atitinkamas tarnybas apie poreikį gaudyti beglobius gyvūnus seniūnijos teritorijoje.</w:t>
      </w:r>
    </w:p>
    <w:p w14:paraId="7923F46F" w14:textId="77777777" w:rsidR="00744F87" w:rsidRPr="00354A10" w:rsidRDefault="00744F87" w:rsidP="00744F87">
      <w:pPr>
        <w:tabs>
          <w:tab w:val="clear" w:pos="1293"/>
          <w:tab w:val="left" w:pos="1134"/>
        </w:tabs>
        <w:jc w:val="both"/>
        <w:rPr>
          <w:szCs w:val="24"/>
          <w:lang w:val="lt-LT"/>
        </w:rPr>
      </w:pPr>
      <w:r w:rsidRPr="00354A10">
        <w:rPr>
          <w:szCs w:val="24"/>
          <w:lang w:val="lt-LT"/>
        </w:rPr>
        <w:tab/>
        <w:t>12.30. Dalyvauja organizuojant civilinę saugą teisės aktų nustatyta tvarka.</w:t>
      </w:r>
    </w:p>
    <w:p w14:paraId="73654FE4" w14:textId="77777777" w:rsidR="00744F87" w:rsidRPr="00354A10" w:rsidRDefault="00744F87" w:rsidP="00744F87">
      <w:pPr>
        <w:tabs>
          <w:tab w:val="clear" w:pos="1293"/>
          <w:tab w:val="left" w:pos="1134"/>
        </w:tabs>
        <w:jc w:val="both"/>
        <w:rPr>
          <w:szCs w:val="24"/>
          <w:lang w:val="lt-LT"/>
        </w:rPr>
      </w:pPr>
      <w:r w:rsidRPr="00354A10">
        <w:rPr>
          <w:szCs w:val="24"/>
          <w:lang w:val="lt-LT"/>
        </w:rPr>
        <w:tab/>
        <w:t>12.31. Užtikrina racionalų ir taupų seniūnijos lėšų bei seniūnijai priskirto turto naudojimą, informuoja savivaldybės administracijos direktorių apie aplinkybes, gresiančias jo saugumui, inicijuoja nereikalingo (netinkamo naudoti) turto nurašymą ir realizavimą.</w:t>
      </w:r>
    </w:p>
    <w:p w14:paraId="10B6CA8D" w14:textId="77777777" w:rsidR="00744F87" w:rsidRPr="00354A10" w:rsidRDefault="00744F87" w:rsidP="00744F87">
      <w:pPr>
        <w:tabs>
          <w:tab w:val="clear" w:pos="1293"/>
          <w:tab w:val="left" w:pos="1134"/>
        </w:tabs>
        <w:jc w:val="both"/>
        <w:rPr>
          <w:szCs w:val="24"/>
          <w:lang w:val="lt-LT"/>
        </w:rPr>
      </w:pPr>
      <w:r w:rsidRPr="00354A10">
        <w:rPr>
          <w:szCs w:val="24"/>
          <w:lang w:val="lt-LT"/>
        </w:rPr>
        <w:tab/>
        <w:t>12.32. Organizuoja seniūnaičių rinkimus teisės aktų nustatyta tvarka.</w:t>
      </w:r>
    </w:p>
    <w:p w14:paraId="4F854C47" w14:textId="77777777" w:rsidR="00744F87" w:rsidRPr="00354A10" w:rsidRDefault="00744F87" w:rsidP="00744F87">
      <w:pPr>
        <w:tabs>
          <w:tab w:val="clear" w:pos="1293"/>
          <w:tab w:val="left" w:pos="1134"/>
        </w:tabs>
        <w:jc w:val="both"/>
        <w:rPr>
          <w:szCs w:val="24"/>
          <w:lang w:val="lt-LT"/>
        </w:rPr>
      </w:pPr>
      <w:r w:rsidRPr="00354A10">
        <w:rPr>
          <w:szCs w:val="24"/>
          <w:lang w:val="lt-LT"/>
        </w:rPr>
        <w:tab/>
        <w:t>12.33. Prižiūri ir nurodo darbų apimtis pagal savivaldybės užimtumo programą seniūnijos teritorijoje dirbantiems asmenims.</w:t>
      </w:r>
    </w:p>
    <w:p w14:paraId="47CC1D74" w14:textId="77777777" w:rsidR="00744F87" w:rsidRPr="00354A10" w:rsidRDefault="00744F87" w:rsidP="00744F87">
      <w:pPr>
        <w:tabs>
          <w:tab w:val="clear" w:pos="1293"/>
          <w:tab w:val="left" w:pos="1134"/>
        </w:tabs>
        <w:jc w:val="both"/>
        <w:rPr>
          <w:szCs w:val="24"/>
          <w:lang w:val="lt-LT"/>
        </w:rPr>
      </w:pPr>
      <w:r w:rsidRPr="00354A10">
        <w:rPr>
          <w:szCs w:val="24"/>
          <w:lang w:val="lt-LT"/>
        </w:rPr>
        <w:tab/>
        <w:t>12.34. Nustatyta tvarka nagrinėja gaunamus fizinių ir juridinių asmenų prašymus, skundus, pasiūlymus, raštus visais savo kompetencijos klausimais, užtikrina jų nagrinėjimą, laiku rengia atsakymus į juos.</w:t>
      </w:r>
    </w:p>
    <w:p w14:paraId="7C92C6ED" w14:textId="77777777" w:rsidR="00744F87" w:rsidRPr="00354A10" w:rsidRDefault="00744F87" w:rsidP="00744F87">
      <w:pPr>
        <w:tabs>
          <w:tab w:val="clear" w:pos="1293"/>
          <w:tab w:val="left" w:pos="1134"/>
        </w:tabs>
        <w:jc w:val="both"/>
        <w:rPr>
          <w:szCs w:val="24"/>
          <w:lang w:val="lt-LT"/>
        </w:rPr>
      </w:pPr>
      <w:r w:rsidRPr="00354A10">
        <w:rPr>
          <w:szCs w:val="24"/>
          <w:lang w:val="lt-LT"/>
        </w:rPr>
        <w:tab/>
        <w:t>12.35. Pasirašo seniūnijoje parengtus dokumentus (ataskaitas, informacijas ir kt.).</w:t>
      </w:r>
    </w:p>
    <w:p w14:paraId="25E65F7F" w14:textId="77777777" w:rsidR="00744F87" w:rsidRPr="00354A10" w:rsidRDefault="00744F87" w:rsidP="00744F87">
      <w:pPr>
        <w:tabs>
          <w:tab w:val="clear" w:pos="1293"/>
          <w:tab w:val="left" w:pos="1134"/>
        </w:tabs>
        <w:jc w:val="both"/>
        <w:rPr>
          <w:szCs w:val="24"/>
          <w:lang w:val="lt-LT"/>
        </w:rPr>
      </w:pPr>
      <w:r w:rsidRPr="00354A10">
        <w:rPr>
          <w:szCs w:val="24"/>
          <w:lang w:val="lt-LT"/>
        </w:rPr>
        <w:tab/>
        <w:t>12.36. Užtikrina seniūnijoje tvarkomų asmens duomenų apsaugą teisės aktų nustatyta tvarka.</w:t>
      </w:r>
    </w:p>
    <w:p w14:paraId="11EA461C" w14:textId="77777777" w:rsidR="00744F87" w:rsidRPr="00354A10" w:rsidRDefault="00744F87" w:rsidP="00744F87">
      <w:pPr>
        <w:tabs>
          <w:tab w:val="clear" w:pos="1293"/>
          <w:tab w:val="left" w:pos="1134"/>
        </w:tabs>
        <w:jc w:val="both"/>
        <w:rPr>
          <w:szCs w:val="24"/>
          <w:lang w:val="lt-LT"/>
        </w:rPr>
      </w:pPr>
      <w:r w:rsidRPr="00354A10">
        <w:rPr>
          <w:szCs w:val="24"/>
          <w:lang w:val="lt-LT"/>
        </w:rPr>
        <w:tab/>
        <w:t>12.37. Vykdo kitas teisės aktuose seniūnui ar seniūnijai priskirtas funkcijas.</w:t>
      </w:r>
    </w:p>
    <w:p w14:paraId="639051C6" w14:textId="77777777" w:rsidR="00744F87" w:rsidRPr="00354A10" w:rsidRDefault="00744F87" w:rsidP="00744F87">
      <w:pPr>
        <w:jc w:val="both"/>
        <w:rPr>
          <w:szCs w:val="24"/>
          <w:lang w:val="lt-LT"/>
        </w:rPr>
      </w:pPr>
    </w:p>
    <w:p w14:paraId="329DFC36" w14:textId="77777777" w:rsidR="00744F87" w:rsidRPr="00354A10" w:rsidRDefault="00744F87" w:rsidP="00744F87">
      <w:pPr>
        <w:pStyle w:val="Antrat1"/>
        <w:tabs>
          <w:tab w:val="left" w:pos="1293"/>
        </w:tabs>
        <w:rPr>
          <w:szCs w:val="24"/>
        </w:rPr>
      </w:pPr>
      <w:r w:rsidRPr="00354A10">
        <w:rPr>
          <w:szCs w:val="24"/>
        </w:rPr>
        <w:t>III SKYRIUS</w:t>
      </w:r>
    </w:p>
    <w:p w14:paraId="71E170F1" w14:textId="77777777" w:rsidR="00744F87" w:rsidRPr="00354A10" w:rsidRDefault="00744F87" w:rsidP="00744F87">
      <w:pPr>
        <w:pStyle w:val="Antrat5"/>
        <w:rPr>
          <w:rFonts w:ascii="Times New Roman" w:hAnsi="Times New Roman"/>
        </w:rPr>
      </w:pPr>
      <w:r w:rsidRPr="00354A10">
        <w:rPr>
          <w:rFonts w:ascii="Times New Roman" w:hAnsi="Times New Roman"/>
        </w:rPr>
        <w:t>SENIŪNIJOS STRUKTŪRA IR DARBO ORGANIZAVIMAS</w:t>
      </w:r>
    </w:p>
    <w:p w14:paraId="70B6B8C5" w14:textId="77777777" w:rsidR="00744F87" w:rsidRPr="00354A10" w:rsidRDefault="00744F87" w:rsidP="00744F87">
      <w:pPr>
        <w:rPr>
          <w:szCs w:val="24"/>
          <w:lang w:val="lt-LT"/>
        </w:rPr>
      </w:pPr>
    </w:p>
    <w:p w14:paraId="2CDB5B13" w14:textId="77777777" w:rsidR="00744F87" w:rsidRPr="00354A10" w:rsidRDefault="00744F87" w:rsidP="00744F87">
      <w:pPr>
        <w:pStyle w:val="Pagrindiniotekstotrauka"/>
        <w:ind w:firstLine="1134"/>
        <w:rPr>
          <w:szCs w:val="24"/>
        </w:rPr>
      </w:pPr>
      <w:r w:rsidRPr="00354A10">
        <w:rPr>
          <w:szCs w:val="24"/>
        </w:rPr>
        <w:t>13. Seniūnas yra seniūnijos vadovas, seniūnijai skirtų asignavimų valdytojas. Seniūnas  yra karjeros valstybės tarnautojas. Jį konkurso būdu į pareigas priima ir iš jų atleidžia savivaldybės administracijos direktorius vadovaudamasis Lietuvos Respublikos vietos savivaldos ir Lietuvos Respublikos valstybės tarnybos įstatymų nustatyta tvarka.</w:t>
      </w:r>
    </w:p>
    <w:p w14:paraId="7641A4F7" w14:textId="77777777" w:rsidR="00744F87" w:rsidRPr="00354A10" w:rsidRDefault="00744F87" w:rsidP="00744F87">
      <w:pPr>
        <w:pStyle w:val="Pagrindiniotekstotrauka"/>
        <w:ind w:firstLine="1134"/>
        <w:rPr>
          <w:szCs w:val="24"/>
        </w:rPr>
      </w:pPr>
      <w:r w:rsidRPr="00354A10">
        <w:rPr>
          <w:szCs w:val="24"/>
        </w:rPr>
        <w:t>14. Seniūno sprendimai įforminami įsakymais.</w:t>
      </w:r>
    </w:p>
    <w:p w14:paraId="4F62995B" w14:textId="77777777" w:rsidR="00744F87" w:rsidRPr="00354A10" w:rsidRDefault="00744F87" w:rsidP="00744F87">
      <w:pPr>
        <w:tabs>
          <w:tab w:val="clear" w:pos="1293"/>
          <w:tab w:val="left" w:pos="1134"/>
        </w:tabs>
        <w:jc w:val="both"/>
        <w:rPr>
          <w:szCs w:val="24"/>
          <w:lang w:val="lt-LT"/>
        </w:rPr>
      </w:pPr>
      <w:r w:rsidRPr="00354A10">
        <w:rPr>
          <w:szCs w:val="24"/>
          <w:lang w:val="lt-LT"/>
        </w:rPr>
        <w:tab/>
        <w:t>15. Seniūnas turi herbinius antspaudus su valstybės herbu ir su gyvenamosios vietovės, kurioje yra seniūnijos buveinė, ar savivaldybės herbu ir šiuos herbinius antspaudus naudoja teisės aktų nustatyta tvarka.</w:t>
      </w:r>
    </w:p>
    <w:p w14:paraId="14A21B31" w14:textId="77777777" w:rsidR="00744F87" w:rsidRPr="00354A10" w:rsidRDefault="00744F87" w:rsidP="00744F87">
      <w:pPr>
        <w:pStyle w:val="Pagrindiniotekstotrauka"/>
        <w:ind w:firstLine="1134"/>
        <w:rPr>
          <w:szCs w:val="24"/>
        </w:rPr>
      </w:pPr>
      <w:r w:rsidRPr="00354A10">
        <w:rPr>
          <w:szCs w:val="24"/>
        </w:rPr>
        <w:t>16. Seniūnijos darbuotojai yra karjeros valstybės tarnautojai ir darbuotojai, dirbantys pagal darbo sutartis, kuriuos į pareigas priima ir iš jų atleidžia savivaldybės administracijos direktorius.</w:t>
      </w:r>
    </w:p>
    <w:p w14:paraId="29F9E631" w14:textId="77777777" w:rsidR="00744F87" w:rsidRPr="00354A10" w:rsidRDefault="00744F87" w:rsidP="00744F87">
      <w:pPr>
        <w:ind w:firstLine="1134"/>
        <w:jc w:val="both"/>
        <w:rPr>
          <w:szCs w:val="24"/>
          <w:lang w:val="lt-LT"/>
        </w:rPr>
      </w:pPr>
      <w:r w:rsidRPr="00354A10">
        <w:rPr>
          <w:szCs w:val="24"/>
          <w:lang w:val="lt-LT"/>
        </w:rPr>
        <w:t>17. Seniūno, seniūnijos darbuotojų, dirbančių pagal darbo sutartis, ir seniūnijos valstybės tarnautojų funkcijas, pavaldumą reglamentuoja savivaldybės administracijos direktoriaus patvirtinti pareigybių aprašymai.</w:t>
      </w:r>
    </w:p>
    <w:p w14:paraId="7300B2E6" w14:textId="77777777" w:rsidR="00744F87" w:rsidRPr="00354A10" w:rsidRDefault="00744F87" w:rsidP="00744F87">
      <w:pPr>
        <w:ind w:firstLine="1134"/>
        <w:jc w:val="both"/>
        <w:rPr>
          <w:szCs w:val="24"/>
          <w:lang w:val="lt-LT"/>
        </w:rPr>
      </w:pPr>
      <w:r w:rsidRPr="00354A10">
        <w:rPr>
          <w:szCs w:val="24"/>
          <w:lang w:val="lt-LT"/>
        </w:rPr>
        <w:t>18. Seniūnui, seniūnijos valstybės tarnautojams ir darbuotojams, dirbantiems pagal darbo sutartis, kasmetines atostogas suteikia savivaldybės administracijos direktorius.</w:t>
      </w:r>
    </w:p>
    <w:p w14:paraId="7CDC1E3B" w14:textId="77777777" w:rsidR="00744F87" w:rsidRPr="00354A10" w:rsidRDefault="00744F87" w:rsidP="00744F87">
      <w:pPr>
        <w:ind w:firstLine="1134"/>
        <w:jc w:val="both"/>
        <w:rPr>
          <w:szCs w:val="24"/>
          <w:lang w:val="lt-LT"/>
        </w:rPr>
      </w:pPr>
      <w:r w:rsidRPr="00354A10">
        <w:rPr>
          <w:szCs w:val="24"/>
          <w:lang w:val="lt-LT"/>
        </w:rPr>
        <w:t>19. Seniūno funkcijas jo atostogų, komandiruočių, ligos ar kitais atvejais  jam negalint eiti pareigų vykdo seniūnijos specialistas (valstybės tarnautojas).</w:t>
      </w:r>
    </w:p>
    <w:p w14:paraId="2380C73B" w14:textId="77777777" w:rsidR="00744F87" w:rsidRPr="00354A10" w:rsidRDefault="00744F87" w:rsidP="00744F87">
      <w:pPr>
        <w:ind w:firstLine="1134"/>
        <w:jc w:val="both"/>
        <w:rPr>
          <w:szCs w:val="24"/>
          <w:lang w:val="lt-LT"/>
        </w:rPr>
      </w:pPr>
      <w:r w:rsidRPr="00354A10">
        <w:rPr>
          <w:szCs w:val="24"/>
          <w:lang w:val="lt-LT"/>
        </w:rPr>
        <w:t>20. Gyventojų pasiūlymai, pareiškimai bei skundai nagrinėjami Lietuvos Respublikos teisės aktų nustatyta tvarka.</w:t>
      </w:r>
    </w:p>
    <w:p w14:paraId="1E67D769" w14:textId="77777777" w:rsidR="00744F87" w:rsidRPr="00354A10" w:rsidRDefault="00744F87" w:rsidP="00744F87">
      <w:pPr>
        <w:ind w:firstLine="1134"/>
        <w:jc w:val="both"/>
        <w:rPr>
          <w:szCs w:val="24"/>
          <w:lang w:val="lt-LT"/>
        </w:rPr>
      </w:pPr>
      <w:r w:rsidRPr="00354A10">
        <w:rPr>
          <w:szCs w:val="24"/>
          <w:lang w:val="lt-LT"/>
        </w:rPr>
        <w:t>21. Savivaldybės tarybos sprendimų, savivaldybės mero potvarkių ir savivaldybės administracijos direktoriaus įsakymų bei kitų seniūnijos kompetencijai priskirtų klausimų sprendimui seniūnas pagal poreikį organizuoja seniūnijos darbuotojų pasitarimus, kurie gali būti protokoluojami.</w:t>
      </w:r>
    </w:p>
    <w:p w14:paraId="10BF9ABC" w14:textId="77777777" w:rsidR="00744F87" w:rsidRPr="00354A10" w:rsidRDefault="00744F87" w:rsidP="00744F87">
      <w:pPr>
        <w:shd w:val="clear" w:color="auto" w:fill="FFFFFF"/>
        <w:ind w:firstLine="1134"/>
        <w:jc w:val="both"/>
        <w:rPr>
          <w:color w:val="000000"/>
          <w:szCs w:val="24"/>
          <w:lang w:val="lt-LT" w:eastAsia="lt-LT"/>
        </w:rPr>
      </w:pPr>
      <w:r w:rsidRPr="00354A10">
        <w:rPr>
          <w:szCs w:val="24"/>
          <w:lang w:val="lt-LT"/>
        </w:rPr>
        <w:t xml:space="preserve">22. </w:t>
      </w:r>
      <w:r w:rsidRPr="00354A10">
        <w:rPr>
          <w:color w:val="000000"/>
          <w:szCs w:val="24"/>
          <w:lang w:val="lt-LT" w:eastAsia="lt-LT"/>
        </w:rPr>
        <w:t>Seniūnas tiesiogiai pavaldus ir atskaitingas savivaldybės administracijos direktoriui. Seniūnui tiesiogiai pavaldūs ir atskaitingi seniūnijos valstybės tarnautojai ir darbuotojai, dirbantys pagal darbo sutartis.</w:t>
      </w:r>
    </w:p>
    <w:p w14:paraId="219FCBA1" w14:textId="77777777" w:rsidR="00744F87" w:rsidRPr="00354A10" w:rsidRDefault="00744F87" w:rsidP="00744F87">
      <w:pPr>
        <w:jc w:val="center"/>
        <w:rPr>
          <w:szCs w:val="24"/>
          <w:lang w:val="lt-LT"/>
        </w:rPr>
      </w:pPr>
    </w:p>
    <w:p w14:paraId="0A53B536" w14:textId="77777777" w:rsidR="00744F87" w:rsidRPr="00354A10" w:rsidRDefault="00744F87" w:rsidP="00744F87">
      <w:pPr>
        <w:pStyle w:val="Antrat1"/>
        <w:tabs>
          <w:tab w:val="left" w:pos="1293"/>
        </w:tabs>
        <w:rPr>
          <w:szCs w:val="24"/>
        </w:rPr>
      </w:pPr>
      <w:r w:rsidRPr="00354A10">
        <w:rPr>
          <w:szCs w:val="24"/>
        </w:rPr>
        <w:t>IV SKYRIUS</w:t>
      </w:r>
    </w:p>
    <w:p w14:paraId="485B844D" w14:textId="77777777" w:rsidR="00744F87" w:rsidRPr="00354A10" w:rsidRDefault="00744F87" w:rsidP="00744F87">
      <w:pPr>
        <w:pStyle w:val="Antrat1"/>
        <w:tabs>
          <w:tab w:val="left" w:pos="1293"/>
        </w:tabs>
        <w:rPr>
          <w:szCs w:val="24"/>
        </w:rPr>
      </w:pPr>
      <w:r w:rsidRPr="00354A10">
        <w:rPr>
          <w:szCs w:val="24"/>
        </w:rPr>
        <w:t>SENIŪNIJOS TEISĖS, PAREIGOS IR ATSAKOMYBĖ</w:t>
      </w:r>
    </w:p>
    <w:p w14:paraId="79EF53D6" w14:textId="77777777" w:rsidR="00744F87" w:rsidRPr="00354A10" w:rsidRDefault="00744F87" w:rsidP="00744F87">
      <w:pPr>
        <w:jc w:val="center"/>
        <w:rPr>
          <w:b/>
          <w:szCs w:val="24"/>
          <w:lang w:val="lt-LT"/>
        </w:rPr>
      </w:pPr>
    </w:p>
    <w:p w14:paraId="6D703F16" w14:textId="77777777" w:rsidR="00744F87" w:rsidRPr="00354A10" w:rsidRDefault="00744F87" w:rsidP="00744F87">
      <w:pPr>
        <w:tabs>
          <w:tab w:val="clear" w:pos="1293"/>
          <w:tab w:val="left" w:pos="1134"/>
        </w:tabs>
        <w:jc w:val="both"/>
        <w:rPr>
          <w:szCs w:val="24"/>
          <w:lang w:val="lt-LT"/>
        </w:rPr>
      </w:pPr>
      <w:r w:rsidRPr="00354A10">
        <w:rPr>
          <w:b/>
          <w:szCs w:val="24"/>
          <w:lang w:val="lt-LT"/>
        </w:rPr>
        <w:tab/>
      </w:r>
      <w:r w:rsidRPr="00354A10">
        <w:rPr>
          <w:szCs w:val="24"/>
          <w:lang w:val="lt-LT"/>
        </w:rPr>
        <w:t>23. Seniūnija (jos valstybės tarnautojai ir darbuotojai), vykdydama savo funkcijas, turi teisę:</w:t>
      </w:r>
    </w:p>
    <w:p w14:paraId="0631230F" w14:textId="77777777" w:rsidR="00744F87" w:rsidRPr="00354A10" w:rsidRDefault="00744F87" w:rsidP="00744F87">
      <w:pPr>
        <w:tabs>
          <w:tab w:val="clear" w:pos="1293"/>
          <w:tab w:val="left" w:pos="1134"/>
        </w:tabs>
        <w:jc w:val="both"/>
        <w:rPr>
          <w:szCs w:val="24"/>
          <w:lang w:val="lt-LT"/>
        </w:rPr>
      </w:pPr>
      <w:r w:rsidRPr="00354A10">
        <w:rPr>
          <w:szCs w:val="24"/>
          <w:lang w:val="lt-LT"/>
        </w:rPr>
        <w:tab/>
        <w:t>23.1. inicijuoti savivaldybės institucijų teisės aktų ir kitų dokumentų, susijusių su seniūnijos veikla, rengimą;</w:t>
      </w:r>
    </w:p>
    <w:p w14:paraId="261AB7DD" w14:textId="77777777" w:rsidR="00744F87" w:rsidRPr="00354A10" w:rsidRDefault="00744F87" w:rsidP="00744F87">
      <w:pPr>
        <w:tabs>
          <w:tab w:val="clear" w:pos="1293"/>
          <w:tab w:val="left" w:pos="1134"/>
        </w:tabs>
        <w:jc w:val="both"/>
        <w:rPr>
          <w:szCs w:val="24"/>
          <w:lang w:val="lt-LT"/>
        </w:rPr>
      </w:pPr>
      <w:r w:rsidRPr="00354A10">
        <w:rPr>
          <w:szCs w:val="24"/>
          <w:lang w:val="lt-LT"/>
        </w:rPr>
        <w:tab/>
        <w:t>23.2. gauti iš kitų savivaldybės administracijos padalinių, savivaldybės įstaigų bei įmonių informaciją klausimais, susijusiais su seniūnijos veikla;</w:t>
      </w:r>
    </w:p>
    <w:p w14:paraId="6A0C62B6" w14:textId="77777777" w:rsidR="00744F87" w:rsidRPr="00354A10" w:rsidRDefault="00744F87" w:rsidP="00744F87">
      <w:pPr>
        <w:tabs>
          <w:tab w:val="clear" w:pos="1293"/>
          <w:tab w:val="left" w:pos="1134"/>
        </w:tabs>
        <w:jc w:val="both"/>
        <w:rPr>
          <w:szCs w:val="24"/>
          <w:lang w:val="lt-LT"/>
        </w:rPr>
      </w:pPr>
      <w:r w:rsidRPr="00354A10">
        <w:rPr>
          <w:szCs w:val="24"/>
          <w:lang w:val="lt-LT"/>
        </w:rPr>
        <w:tab/>
        <w:t>23.3. teikti informaciją savivaldybės administracijos struktūriniams padaliniams;</w:t>
      </w:r>
    </w:p>
    <w:p w14:paraId="7833E09E" w14:textId="3E1AD681" w:rsidR="00744F87" w:rsidRPr="00354A10" w:rsidRDefault="00744F87" w:rsidP="00744F87">
      <w:pPr>
        <w:tabs>
          <w:tab w:val="clear" w:pos="1293"/>
          <w:tab w:val="left" w:pos="1134"/>
        </w:tabs>
        <w:jc w:val="both"/>
        <w:rPr>
          <w:szCs w:val="24"/>
          <w:lang w:val="lt-LT"/>
        </w:rPr>
      </w:pPr>
      <w:r w:rsidRPr="00354A10">
        <w:rPr>
          <w:szCs w:val="24"/>
          <w:lang w:val="lt-LT"/>
        </w:rPr>
        <w:tab/>
        <w:t>23.4. kelti kvalifikaciją Lietuvos Respublikos teisės  aktų nustatyta tvarka</w:t>
      </w:r>
      <w:r w:rsidR="00870F59">
        <w:rPr>
          <w:szCs w:val="24"/>
          <w:lang w:val="lt-LT"/>
        </w:rPr>
        <w:t>.</w:t>
      </w:r>
    </w:p>
    <w:p w14:paraId="793CFAF1" w14:textId="77777777" w:rsidR="00744F87" w:rsidRPr="00354A10" w:rsidRDefault="00744F87" w:rsidP="00744F87">
      <w:pPr>
        <w:tabs>
          <w:tab w:val="clear" w:pos="1293"/>
          <w:tab w:val="left" w:pos="1134"/>
        </w:tabs>
        <w:jc w:val="both"/>
        <w:rPr>
          <w:szCs w:val="24"/>
          <w:lang w:val="lt-LT"/>
        </w:rPr>
      </w:pPr>
      <w:r w:rsidRPr="00354A10">
        <w:rPr>
          <w:szCs w:val="24"/>
          <w:lang w:val="lt-LT"/>
        </w:rPr>
        <w:tab/>
        <w:t>24. Seniūnija (jos valstybės tarnautojai ir darbuotojai), vykdydama savo funkcijas, privalo:</w:t>
      </w:r>
    </w:p>
    <w:p w14:paraId="3373DEF8" w14:textId="77777777" w:rsidR="00744F87" w:rsidRPr="00354A10" w:rsidRDefault="00744F87" w:rsidP="00744F87">
      <w:pPr>
        <w:tabs>
          <w:tab w:val="clear" w:pos="1293"/>
          <w:tab w:val="left" w:pos="1134"/>
        </w:tabs>
        <w:jc w:val="both"/>
        <w:rPr>
          <w:szCs w:val="24"/>
          <w:lang w:val="lt-LT"/>
        </w:rPr>
      </w:pPr>
      <w:r w:rsidRPr="00354A10">
        <w:rPr>
          <w:szCs w:val="24"/>
          <w:lang w:val="lt-LT"/>
        </w:rPr>
        <w:tab/>
        <w:t>24.1. tinkamai ir laiku vykdyti pareigybės aprašymuose nustatytas funkcijas, kitas pavestas užduotis;</w:t>
      </w:r>
    </w:p>
    <w:p w14:paraId="7F3DADD3" w14:textId="77777777" w:rsidR="00744F87" w:rsidRPr="00354A10" w:rsidRDefault="00744F87" w:rsidP="00744F87">
      <w:pPr>
        <w:tabs>
          <w:tab w:val="clear" w:pos="1293"/>
          <w:tab w:val="left" w:pos="1134"/>
        </w:tabs>
        <w:jc w:val="both"/>
        <w:rPr>
          <w:szCs w:val="24"/>
          <w:lang w:val="lt-LT"/>
        </w:rPr>
      </w:pPr>
      <w:r w:rsidRPr="00354A10">
        <w:rPr>
          <w:szCs w:val="24"/>
          <w:lang w:val="lt-LT"/>
        </w:rPr>
        <w:tab/>
        <w:t>24.2. atsisakyti veiksmų, jei jų vykdymas sukeltų viešųjų ir privačių interesų konfliktą;</w:t>
      </w:r>
    </w:p>
    <w:p w14:paraId="7C4280C5" w14:textId="77777777" w:rsidR="00744F87" w:rsidRPr="00354A10" w:rsidRDefault="00744F87" w:rsidP="00744F87">
      <w:pPr>
        <w:tabs>
          <w:tab w:val="clear" w:pos="1293"/>
          <w:tab w:val="left" w:pos="1134"/>
        </w:tabs>
        <w:jc w:val="both"/>
        <w:rPr>
          <w:szCs w:val="24"/>
          <w:lang w:val="lt-LT"/>
        </w:rPr>
      </w:pPr>
      <w:r w:rsidRPr="00354A10">
        <w:rPr>
          <w:szCs w:val="24"/>
          <w:lang w:val="lt-LT"/>
        </w:rPr>
        <w:tab/>
        <w:t>24.3. garantuoti veiklos skaidrumą, teisės aktų nustatyta tvarka teikti informaciją apie savo veiklą;</w:t>
      </w:r>
    </w:p>
    <w:p w14:paraId="1E52EEFE" w14:textId="77777777" w:rsidR="00744F87" w:rsidRPr="00354A10" w:rsidRDefault="00744F87" w:rsidP="00744F87">
      <w:pPr>
        <w:tabs>
          <w:tab w:val="clear" w:pos="1293"/>
          <w:tab w:val="left" w:pos="1134"/>
        </w:tabs>
        <w:jc w:val="both"/>
        <w:rPr>
          <w:szCs w:val="24"/>
          <w:lang w:val="lt-LT"/>
        </w:rPr>
      </w:pPr>
      <w:r w:rsidRPr="00354A10">
        <w:rPr>
          <w:szCs w:val="24"/>
          <w:lang w:val="lt-LT"/>
        </w:rPr>
        <w:tab/>
        <w:t>24.4. tinkamai saugoti seniūnijos dokumentaciją, laiku ją parengti saugojimui archyve.</w:t>
      </w:r>
    </w:p>
    <w:p w14:paraId="6EA74FA0" w14:textId="77777777" w:rsidR="00744F87" w:rsidRPr="00354A10" w:rsidRDefault="00744F87" w:rsidP="00744F87">
      <w:pPr>
        <w:tabs>
          <w:tab w:val="clear" w:pos="1293"/>
          <w:tab w:val="left" w:pos="1134"/>
        </w:tabs>
        <w:jc w:val="both"/>
        <w:rPr>
          <w:szCs w:val="24"/>
          <w:lang w:val="lt-LT"/>
        </w:rPr>
      </w:pPr>
      <w:r w:rsidRPr="00354A10">
        <w:rPr>
          <w:szCs w:val="24"/>
          <w:lang w:val="lt-LT"/>
        </w:rPr>
        <w:tab/>
        <w:t>25. Už šiuose nuostatuose numatytų pareigų, taip pat seniūnijos valstybės tarnautojų ir darbuotojų pareigybių aprašymuose nustatytų funkcijų tinkamą vykdymą seniūnijos valstybės tarnautojai atsako Lietuvos Respublikos valstybės tarnybos įstatymo, o darbuotojai, dirbantys pagal darbo sutartis, – Lietuvos Respublikos darbo kodekso nustatyta tvarka.</w:t>
      </w:r>
    </w:p>
    <w:p w14:paraId="23A6A6A9" w14:textId="77777777" w:rsidR="00744F87" w:rsidRPr="00354A10" w:rsidRDefault="00744F87" w:rsidP="00744F87">
      <w:pPr>
        <w:jc w:val="center"/>
        <w:rPr>
          <w:b/>
          <w:szCs w:val="24"/>
          <w:lang w:val="lt-LT"/>
        </w:rPr>
      </w:pPr>
    </w:p>
    <w:p w14:paraId="4B546CD9" w14:textId="77777777" w:rsidR="00744F87" w:rsidRPr="00354A10" w:rsidRDefault="00744F87" w:rsidP="00744F87">
      <w:pPr>
        <w:rPr>
          <w:b/>
          <w:szCs w:val="24"/>
          <w:lang w:val="lt-LT"/>
        </w:rPr>
      </w:pPr>
    </w:p>
    <w:p w14:paraId="00E0974E" w14:textId="77777777" w:rsidR="00744F87" w:rsidRPr="00354A10" w:rsidRDefault="00744F87" w:rsidP="00744F87">
      <w:pPr>
        <w:jc w:val="center"/>
        <w:rPr>
          <w:b/>
          <w:szCs w:val="24"/>
          <w:lang w:val="lt-LT"/>
        </w:rPr>
      </w:pPr>
      <w:r w:rsidRPr="00354A10">
        <w:rPr>
          <w:b/>
          <w:szCs w:val="24"/>
          <w:lang w:val="lt-LT"/>
        </w:rPr>
        <w:t>V SKYRIUS</w:t>
      </w:r>
    </w:p>
    <w:p w14:paraId="43192FFA" w14:textId="77777777" w:rsidR="00744F87" w:rsidRPr="00354A10" w:rsidRDefault="00744F87" w:rsidP="00744F87">
      <w:pPr>
        <w:pStyle w:val="Antrat5"/>
        <w:rPr>
          <w:rFonts w:ascii="Times New Roman" w:hAnsi="Times New Roman"/>
        </w:rPr>
      </w:pPr>
      <w:r w:rsidRPr="00354A10">
        <w:rPr>
          <w:rFonts w:ascii="Times New Roman" w:hAnsi="Times New Roman"/>
        </w:rPr>
        <w:t>BAIGIAMOSIOS NUOSTATOS</w:t>
      </w:r>
    </w:p>
    <w:p w14:paraId="38525CD8" w14:textId="77777777" w:rsidR="00744F87" w:rsidRPr="00354A10" w:rsidRDefault="00744F87" w:rsidP="00744F87">
      <w:pPr>
        <w:ind w:firstLine="720"/>
        <w:jc w:val="both"/>
        <w:rPr>
          <w:szCs w:val="24"/>
          <w:lang w:val="lt-LT"/>
        </w:rPr>
      </w:pPr>
      <w:r w:rsidRPr="00354A10">
        <w:rPr>
          <w:szCs w:val="24"/>
          <w:lang w:val="lt-LT"/>
        </w:rPr>
        <w:tab/>
      </w:r>
    </w:p>
    <w:p w14:paraId="42C100EC" w14:textId="77777777" w:rsidR="0032533B" w:rsidRPr="00354A10" w:rsidRDefault="00744F87" w:rsidP="009C213A">
      <w:pPr>
        <w:pStyle w:val="Betarp"/>
        <w:tabs>
          <w:tab w:val="clear" w:pos="1293"/>
          <w:tab w:val="left" w:pos="1134"/>
        </w:tabs>
        <w:jc w:val="both"/>
        <w:rPr>
          <w:lang w:val="lt-LT"/>
        </w:rPr>
      </w:pPr>
      <w:r w:rsidRPr="00354A10">
        <w:rPr>
          <w:szCs w:val="24"/>
          <w:lang w:val="lt-LT"/>
        </w:rPr>
        <w:tab/>
      </w:r>
      <w:r w:rsidR="0032533B" w:rsidRPr="00354A10">
        <w:rPr>
          <w:lang w:val="lt-LT"/>
        </w:rPr>
        <w:t>26. Nuostatai tvirtinami ir keičiami savivaldybės administracijos direktoriaus įsakymu.</w:t>
      </w:r>
    </w:p>
    <w:p w14:paraId="014D4776" w14:textId="77777777" w:rsidR="0032533B" w:rsidRDefault="0032533B" w:rsidP="009C213A">
      <w:pPr>
        <w:tabs>
          <w:tab w:val="clear" w:pos="1293"/>
          <w:tab w:val="left" w:pos="1134"/>
        </w:tabs>
        <w:jc w:val="both"/>
        <w:rPr>
          <w:lang w:val="lt-LT"/>
        </w:rPr>
      </w:pPr>
      <w:r w:rsidRPr="00354A10">
        <w:rPr>
          <w:lang w:val="lt-LT"/>
        </w:rPr>
        <w:tab/>
      </w:r>
      <w:r w:rsidRPr="00A711A2">
        <w:rPr>
          <w:lang w:val="lt-LT"/>
        </w:rPr>
        <w:t>27. Seniūnijos veikla nutraukiama savivaldybės tarybos sprendimu vadovaujantis Lietuvos Respublikos vietos savivaldos įstatymu ir kitais teisės aktais.</w:t>
      </w:r>
    </w:p>
    <w:p w14:paraId="0CBB38A9" w14:textId="77777777" w:rsidR="0032533B" w:rsidRDefault="0032533B" w:rsidP="009C213A">
      <w:pPr>
        <w:tabs>
          <w:tab w:val="clear" w:pos="1293"/>
          <w:tab w:val="left" w:pos="1134"/>
        </w:tabs>
        <w:jc w:val="both"/>
        <w:rPr>
          <w:lang w:val="lt-LT"/>
        </w:rPr>
      </w:pPr>
      <w:r>
        <w:rPr>
          <w:lang w:val="lt-LT"/>
        </w:rPr>
        <w:tab/>
      </w:r>
      <w:r w:rsidRPr="00354A10">
        <w:rPr>
          <w:lang w:val="lt-LT"/>
        </w:rPr>
        <w:t>28.</w:t>
      </w:r>
      <w:r>
        <w:rPr>
          <w:lang w:val="lt-LT"/>
        </w:rPr>
        <w:t xml:space="preserve"> </w:t>
      </w:r>
      <w:r w:rsidRPr="00354A10">
        <w:rPr>
          <w:lang w:val="lt-LT"/>
        </w:rPr>
        <w:t xml:space="preserve">Patvirtinti </w:t>
      </w:r>
      <w:r>
        <w:rPr>
          <w:lang w:val="lt-LT"/>
        </w:rPr>
        <w:t>n</w:t>
      </w:r>
      <w:r w:rsidRPr="00354A10">
        <w:rPr>
          <w:lang w:val="lt-LT"/>
        </w:rPr>
        <w:t>uostatai, jų pakeitimai įsigalioja nuo jų įregistravimo Juridinių asmenų registre teisės aktų nustatyta tvarka.</w:t>
      </w:r>
    </w:p>
    <w:p w14:paraId="00C00B1F" w14:textId="1D759FF6" w:rsidR="00744F87" w:rsidRPr="00354A10" w:rsidRDefault="00744F87" w:rsidP="0032533B">
      <w:pPr>
        <w:jc w:val="both"/>
        <w:rPr>
          <w:szCs w:val="24"/>
          <w:lang w:val="lt-LT"/>
        </w:rPr>
      </w:pPr>
    </w:p>
    <w:tbl>
      <w:tblPr>
        <w:tblW w:w="4900" w:type="pct"/>
        <w:tblLayout w:type="fixed"/>
        <w:tblLook w:val="04A0" w:firstRow="1" w:lastRow="0" w:firstColumn="1" w:lastColumn="0" w:noHBand="0" w:noVBand="1"/>
      </w:tblPr>
      <w:tblGrid>
        <w:gridCol w:w="2889"/>
        <w:gridCol w:w="236"/>
        <w:gridCol w:w="80"/>
        <w:gridCol w:w="398"/>
        <w:gridCol w:w="489"/>
        <w:gridCol w:w="488"/>
        <w:gridCol w:w="1149"/>
        <w:gridCol w:w="236"/>
        <w:gridCol w:w="1333"/>
        <w:gridCol w:w="244"/>
        <w:gridCol w:w="1104"/>
        <w:gridCol w:w="488"/>
        <w:gridCol w:w="311"/>
      </w:tblGrid>
      <w:tr w:rsidR="00744F87" w:rsidRPr="00354A10" w14:paraId="2D0C485C" w14:textId="77777777" w:rsidTr="00496AC2">
        <w:trPr>
          <w:trHeight w:val="340"/>
        </w:trPr>
        <w:tc>
          <w:tcPr>
            <w:tcW w:w="3202" w:type="dxa"/>
            <w:gridSpan w:val="3"/>
            <w:shd w:val="clear" w:color="auto" w:fill="FFFFFF"/>
            <w:vAlign w:val="bottom"/>
          </w:tcPr>
          <w:p w14:paraId="6277436E" w14:textId="54505B59" w:rsidR="00744F87" w:rsidRPr="00354A10" w:rsidRDefault="00744F87" w:rsidP="00496AC2">
            <w:pPr>
              <w:widowControl w:val="0"/>
              <w:tabs>
                <w:tab w:val="clear" w:pos="1293"/>
              </w:tabs>
              <w:overflowPunct/>
              <w:spacing w:line="276" w:lineRule="atLeast"/>
              <w:ind w:left="-57" w:right="-689"/>
              <w:rPr>
                <w:color w:val="212529"/>
                <w:szCs w:val="24"/>
                <w:lang w:val="lt-LT" w:eastAsia="lt-LT"/>
              </w:rPr>
            </w:pPr>
            <w:bookmarkStart w:id="3" w:name="_Hlk101730526"/>
            <w:bookmarkStart w:id="4" w:name="_Hlk101731244"/>
            <w:bookmarkStart w:id="5" w:name="_Hlk101733999"/>
            <w:r w:rsidRPr="00354A10">
              <w:rPr>
                <w:color w:val="000000"/>
                <w:spacing w:val="-2"/>
                <w:szCs w:val="24"/>
                <w:lang w:val="lt-LT" w:eastAsia="lt-LT"/>
              </w:rPr>
              <w:t xml:space="preserve">Šie </w:t>
            </w:r>
            <w:r w:rsidR="00263C7A">
              <w:rPr>
                <w:color w:val="000000"/>
                <w:spacing w:val="-2"/>
                <w:szCs w:val="24"/>
                <w:lang w:val="lt-LT" w:eastAsia="lt-LT"/>
              </w:rPr>
              <w:t>n</w:t>
            </w:r>
            <w:r w:rsidRPr="00354A10">
              <w:rPr>
                <w:color w:val="000000"/>
                <w:spacing w:val="-2"/>
                <w:szCs w:val="24"/>
                <w:lang w:val="lt-LT" w:eastAsia="lt-LT"/>
              </w:rPr>
              <w:t>uostatai pasirašyti</w:t>
            </w:r>
          </w:p>
        </w:tc>
        <w:tc>
          <w:tcPr>
            <w:tcW w:w="399" w:type="dxa"/>
            <w:shd w:val="clear" w:color="auto" w:fill="FFFFFF"/>
            <w:vAlign w:val="bottom"/>
          </w:tcPr>
          <w:p w14:paraId="1462C262" w14:textId="77777777" w:rsidR="00744F87" w:rsidRPr="00354A10" w:rsidRDefault="00744F87" w:rsidP="00496AC2">
            <w:pPr>
              <w:widowControl w:val="0"/>
              <w:tabs>
                <w:tab w:val="clear" w:pos="1293"/>
              </w:tabs>
              <w:overflowPunct/>
              <w:spacing w:line="276" w:lineRule="atLeast"/>
              <w:ind w:left="-57" w:right="-92"/>
              <w:rPr>
                <w:color w:val="212529"/>
                <w:szCs w:val="24"/>
                <w:lang w:val="lt-LT" w:eastAsia="lt-LT"/>
              </w:rPr>
            </w:pPr>
            <w:r w:rsidRPr="00354A10">
              <w:rPr>
                <w:color w:val="000000"/>
                <w:szCs w:val="24"/>
                <w:lang w:val="lt-LT" w:eastAsia="lt-LT"/>
              </w:rPr>
              <w:t>20</w:t>
            </w:r>
          </w:p>
        </w:tc>
        <w:tc>
          <w:tcPr>
            <w:tcW w:w="490" w:type="dxa"/>
            <w:tcBorders>
              <w:bottom w:val="single" w:sz="8" w:space="0" w:color="000000"/>
            </w:tcBorders>
            <w:shd w:val="clear" w:color="auto" w:fill="FFFFFF"/>
            <w:vAlign w:val="bottom"/>
          </w:tcPr>
          <w:p w14:paraId="2BC7EC5D" w14:textId="77777777" w:rsidR="00744F87" w:rsidRPr="00354A10" w:rsidRDefault="00744F87" w:rsidP="00496AC2">
            <w:pPr>
              <w:widowControl w:val="0"/>
              <w:tabs>
                <w:tab w:val="clear" w:pos="1293"/>
              </w:tabs>
              <w:overflowPunct/>
              <w:textAlignment w:val="auto"/>
              <w:rPr>
                <w:color w:val="212529"/>
                <w:szCs w:val="24"/>
                <w:lang w:val="lt-LT" w:eastAsia="lt-LT"/>
              </w:rPr>
            </w:pPr>
          </w:p>
        </w:tc>
        <w:tc>
          <w:tcPr>
            <w:tcW w:w="489" w:type="dxa"/>
            <w:shd w:val="clear" w:color="auto" w:fill="FFFFFF"/>
            <w:vAlign w:val="bottom"/>
          </w:tcPr>
          <w:p w14:paraId="2FC37F8E" w14:textId="77777777" w:rsidR="00744F87" w:rsidRPr="00354A10" w:rsidRDefault="00744F87" w:rsidP="00496AC2">
            <w:pPr>
              <w:widowControl w:val="0"/>
              <w:tabs>
                <w:tab w:val="clear" w:pos="1293"/>
              </w:tabs>
              <w:overflowPunct/>
              <w:spacing w:line="276" w:lineRule="atLeast"/>
              <w:ind w:left="-57" w:right="-57"/>
              <w:rPr>
                <w:color w:val="212529"/>
                <w:szCs w:val="24"/>
                <w:lang w:val="lt-LT" w:eastAsia="lt-LT"/>
              </w:rPr>
            </w:pPr>
            <w:r w:rsidRPr="00354A10">
              <w:rPr>
                <w:color w:val="000000"/>
                <w:szCs w:val="24"/>
                <w:lang w:val="lt-LT" w:eastAsia="lt-LT"/>
              </w:rPr>
              <w:t>m.</w:t>
            </w:r>
          </w:p>
        </w:tc>
        <w:tc>
          <w:tcPr>
            <w:tcW w:w="2712" w:type="dxa"/>
            <w:gridSpan w:val="3"/>
            <w:tcBorders>
              <w:bottom w:val="single" w:sz="8" w:space="0" w:color="000000"/>
            </w:tcBorders>
            <w:shd w:val="clear" w:color="auto" w:fill="FFFFFF"/>
            <w:vAlign w:val="bottom"/>
          </w:tcPr>
          <w:p w14:paraId="7A014745" w14:textId="77777777" w:rsidR="00744F87" w:rsidRPr="00354A10" w:rsidRDefault="00744F87" w:rsidP="00496AC2">
            <w:pPr>
              <w:widowControl w:val="0"/>
              <w:tabs>
                <w:tab w:val="clear" w:pos="1293"/>
              </w:tabs>
              <w:overflowPunct/>
              <w:textAlignment w:val="auto"/>
              <w:rPr>
                <w:color w:val="212529"/>
                <w:szCs w:val="24"/>
                <w:lang w:val="lt-LT" w:eastAsia="lt-LT"/>
              </w:rPr>
            </w:pPr>
          </w:p>
        </w:tc>
        <w:tc>
          <w:tcPr>
            <w:tcW w:w="244" w:type="dxa"/>
            <w:shd w:val="clear" w:color="auto" w:fill="FFFFFF"/>
            <w:vAlign w:val="bottom"/>
          </w:tcPr>
          <w:p w14:paraId="1E18165C" w14:textId="77777777" w:rsidR="00744F87" w:rsidRPr="00354A10" w:rsidRDefault="00744F87" w:rsidP="00496AC2">
            <w:pPr>
              <w:widowControl w:val="0"/>
              <w:tabs>
                <w:tab w:val="clear" w:pos="1293"/>
              </w:tabs>
              <w:overflowPunct/>
              <w:textAlignment w:val="auto"/>
              <w:rPr>
                <w:szCs w:val="24"/>
                <w:lang w:val="lt-LT" w:eastAsia="lt-LT"/>
              </w:rPr>
            </w:pPr>
          </w:p>
        </w:tc>
        <w:tc>
          <w:tcPr>
            <w:tcW w:w="1107" w:type="dxa"/>
            <w:tcBorders>
              <w:bottom w:val="single" w:sz="8" w:space="0" w:color="000000"/>
            </w:tcBorders>
            <w:shd w:val="clear" w:color="auto" w:fill="FFFFFF"/>
            <w:vAlign w:val="bottom"/>
          </w:tcPr>
          <w:p w14:paraId="1D1E774E" w14:textId="77777777" w:rsidR="00744F87" w:rsidRPr="00354A10" w:rsidRDefault="00744F87" w:rsidP="00496AC2">
            <w:pPr>
              <w:widowControl w:val="0"/>
              <w:tabs>
                <w:tab w:val="clear" w:pos="1293"/>
              </w:tabs>
              <w:overflowPunct/>
              <w:textAlignment w:val="auto"/>
              <w:rPr>
                <w:szCs w:val="24"/>
                <w:lang w:val="lt-LT" w:eastAsia="lt-LT"/>
              </w:rPr>
            </w:pPr>
          </w:p>
        </w:tc>
        <w:tc>
          <w:tcPr>
            <w:tcW w:w="489" w:type="dxa"/>
            <w:shd w:val="clear" w:color="auto" w:fill="FFFFFF"/>
            <w:vAlign w:val="bottom"/>
          </w:tcPr>
          <w:p w14:paraId="34D3A16F" w14:textId="77777777" w:rsidR="00744F87" w:rsidRPr="00354A10" w:rsidRDefault="00744F87" w:rsidP="00496AC2">
            <w:pPr>
              <w:widowControl w:val="0"/>
              <w:tabs>
                <w:tab w:val="clear" w:pos="1293"/>
              </w:tabs>
              <w:overflowPunct/>
              <w:spacing w:line="276" w:lineRule="atLeast"/>
              <w:ind w:left="-57" w:right="-57" w:hanging="10"/>
              <w:rPr>
                <w:color w:val="212529"/>
                <w:szCs w:val="24"/>
                <w:lang w:val="lt-LT" w:eastAsia="lt-LT"/>
              </w:rPr>
            </w:pPr>
            <w:r w:rsidRPr="00354A10">
              <w:rPr>
                <w:color w:val="212529"/>
                <w:szCs w:val="24"/>
                <w:lang w:val="lt-LT" w:eastAsia="lt-LT"/>
              </w:rPr>
              <w:t>d.</w:t>
            </w:r>
          </w:p>
        </w:tc>
        <w:tc>
          <w:tcPr>
            <w:tcW w:w="312" w:type="dxa"/>
            <w:tcMar>
              <w:left w:w="0" w:type="dxa"/>
              <w:right w:w="0" w:type="dxa"/>
            </w:tcMar>
          </w:tcPr>
          <w:p w14:paraId="35E4FEB5" w14:textId="77777777" w:rsidR="00744F87" w:rsidRPr="00354A10" w:rsidRDefault="00744F87" w:rsidP="00496AC2">
            <w:pPr>
              <w:widowControl w:val="0"/>
              <w:rPr>
                <w:szCs w:val="24"/>
                <w:lang w:val="lt-LT"/>
              </w:rPr>
            </w:pPr>
          </w:p>
        </w:tc>
      </w:tr>
      <w:tr w:rsidR="00744F87" w:rsidRPr="00354A10" w14:paraId="70249028" w14:textId="77777777" w:rsidTr="00496AC2">
        <w:trPr>
          <w:trHeight w:val="340"/>
        </w:trPr>
        <w:tc>
          <w:tcPr>
            <w:tcW w:w="2900" w:type="dxa"/>
            <w:tcBorders>
              <w:bottom w:val="single" w:sz="8" w:space="0" w:color="000000"/>
            </w:tcBorders>
            <w:shd w:val="clear" w:color="auto" w:fill="FFFFFF"/>
          </w:tcPr>
          <w:p w14:paraId="4B40CCC2" w14:textId="77777777" w:rsidR="00744F87" w:rsidRPr="00354A10" w:rsidRDefault="00744F87" w:rsidP="00496AC2">
            <w:pPr>
              <w:widowControl w:val="0"/>
              <w:tabs>
                <w:tab w:val="clear" w:pos="1293"/>
              </w:tabs>
              <w:overflowPunct/>
              <w:textAlignment w:val="auto"/>
              <w:rPr>
                <w:color w:val="212529"/>
                <w:szCs w:val="24"/>
                <w:lang w:val="lt-LT" w:eastAsia="lt-LT"/>
              </w:rPr>
            </w:pPr>
            <w:r w:rsidRPr="00354A10">
              <w:rPr>
                <w:color w:val="212529"/>
                <w:szCs w:val="24"/>
                <w:lang w:val="lt-LT" w:eastAsia="lt-LT"/>
              </w:rPr>
              <w:t> </w:t>
            </w:r>
          </w:p>
        </w:tc>
        <w:tc>
          <w:tcPr>
            <w:tcW w:w="222" w:type="dxa"/>
            <w:shd w:val="clear" w:color="auto" w:fill="FFFFFF"/>
          </w:tcPr>
          <w:p w14:paraId="0FFC186E" w14:textId="77777777" w:rsidR="00744F87" w:rsidRPr="00354A10" w:rsidRDefault="00744F87" w:rsidP="00496AC2">
            <w:pPr>
              <w:widowControl w:val="0"/>
              <w:tabs>
                <w:tab w:val="clear" w:pos="1293"/>
              </w:tabs>
              <w:overflowPunct/>
              <w:textAlignment w:val="auto"/>
              <w:rPr>
                <w:color w:val="212529"/>
                <w:szCs w:val="24"/>
                <w:lang w:val="lt-LT" w:eastAsia="lt-LT"/>
              </w:rPr>
            </w:pPr>
          </w:p>
        </w:tc>
        <w:tc>
          <w:tcPr>
            <w:tcW w:w="2612" w:type="dxa"/>
            <w:gridSpan w:val="5"/>
            <w:tcBorders>
              <w:bottom w:val="single" w:sz="8" w:space="0" w:color="000000"/>
            </w:tcBorders>
            <w:shd w:val="clear" w:color="auto" w:fill="FFFFFF"/>
          </w:tcPr>
          <w:p w14:paraId="5541E14B" w14:textId="77777777" w:rsidR="00744F87" w:rsidRPr="00354A10" w:rsidRDefault="00744F87" w:rsidP="00496AC2">
            <w:pPr>
              <w:widowControl w:val="0"/>
              <w:tabs>
                <w:tab w:val="clear" w:pos="1293"/>
              </w:tabs>
              <w:overflowPunct/>
              <w:textAlignment w:val="auto"/>
              <w:rPr>
                <w:szCs w:val="24"/>
                <w:lang w:val="lt-LT" w:eastAsia="lt-LT"/>
              </w:rPr>
            </w:pPr>
          </w:p>
        </w:tc>
        <w:tc>
          <w:tcPr>
            <w:tcW w:w="220" w:type="dxa"/>
            <w:shd w:val="clear" w:color="auto" w:fill="FFFFFF"/>
          </w:tcPr>
          <w:p w14:paraId="5B6CCFF6" w14:textId="77777777" w:rsidR="00744F87" w:rsidRPr="00354A10" w:rsidRDefault="00744F87" w:rsidP="00496AC2">
            <w:pPr>
              <w:widowControl w:val="0"/>
              <w:tabs>
                <w:tab w:val="clear" w:pos="1293"/>
              </w:tabs>
              <w:overflowPunct/>
              <w:textAlignment w:val="auto"/>
              <w:rPr>
                <w:szCs w:val="24"/>
                <w:lang w:val="lt-LT" w:eastAsia="lt-LT"/>
              </w:rPr>
            </w:pPr>
          </w:p>
        </w:tc>
        <w:tc>
          <w:tcPr>
            <w:tcW w:w="3490" w:type="dxa"/>
            <w:gridSpan w:val="5"/>
            <w:tcBorders>
              <w:bottom w:val="single" w:sz="8" w:space="0" w:color="000000"/>
            </w:tcBorders>
            <w:shd w:val="clear" w:color="auto" w:fill="FFFFFF"/>
          </w:tcPr>
          <w:p w14:paraId="787308C6" w14:textId="77777777" w:rsidR="00744F87" w:rsidRPr="00354A10" w:rsidRDefault="00744F87" w:rsidP="00496AC2">
            <w:pPr>
              <w:widowControl w:val="0"/>
              <w:tabs>
                <w:tab w:val="clear" w:pos="1293"/>
              </w:tabs>
              <w:overflowPunct/>
              <w:textAlignment w:val="auto"/>
              <w:rPr>
                <w:szCs w:val="24"/>
                <w:lang w:val="lt-LT" w:eastAsia="lt-LT"/>
              </w:rPr>
            </w:pPr>
          </w:p>
        </w:tc>
      </w:tr>
      <w:tr w:rsidR="00744F87" w:rsidRPr="00354A10" w14:paraId="018F9470" w14:textId="77777777" w:rsidTr="00496AC2">
        <w:trPr>
          <w:trHeight w:val="170"/>
        </w:trPr>
        <w:tc>
          <w:tcPr>
            <w:tcW w:w="2900" w:type="dxa"/>
            <w:shd w:val="clear" w:color="auto" w:fill="FFFFFF"/>
          </w:tcPr>
          <w:p w14:paraId="45BB5507" w14:textId="77777777" w:rsidR="00744F87" w:rsidRPr="00354A10" w:rsidRDefault="00744F87" w:rsidP="00496AC2">
            <w:pPr>
              <w:widowControl w:val="0"/>
              <w:tabs>
                <w:tab w:val="clear" w:pos="1293"/>
              </w:tabs>
              <w:overflowPunct/>
              <w:ind w:left="-114" w:right="-135"/>
              <w:jc w:val="center"/>
              <w:rPr>
                <w:color w:val="212529"/>
                <w:szCs w:val="24"/>
                <w:lang w:val="lt-LT" w:eastAsia="lt-LT"/>
              </w:rPr>
            </w:pPr>
            <w:r w:rsidRPr="00354A10">
              <w:rPr>
                <w:i/>
                <w:iCs/>
                <w:color w:val="212529"/>
                <w:szCs w:val="24"/>
                <w:lang w:val="lt-LT" w:eastAsia="lt-LT"/>
              </w:rPr>
              <w:t>(įgaliotas asmuo)</w:t>
            </w:r>
          </w:p>
        </w:tc>
        <w:tc>
          <w:tcPr>
            <w:tcW w:w="222" w:type="dxa"/>
            <w:shd w:val="clear" w:color="auto" w:fill="FFFFFF"/>
          </w:tcPr>
          <w:p w14:paraId="3EB9C92E" w14:textId="77777777" w:rsidR="00744F87" w:rsidRPr="00354A10" w:rsidRDefault="00744F87" w:rsidP="00496AC2">
            <w:pPr>
              <w:widowControl w:val="0"/>
              <w:tabs>
                <w:tab w:val="clear" w:pos="1293"/>
              </w:tabs>
              <w:overflowPunct/>
              <w:textAlignment w:val="auto"/>
              <w:rPr>
                <w:color w:val="212529"/>
                <w:szCs w:val="24"/>
                <w:lang w:val="lt-LT" w:eastAsia="lt-LT"/>
              </w:rPr>
            </w:pPr>
          </w:p>
        </w:tc>
        <w:tc>
          <w:tcPr>
            <w:tcW w:w="2612" w:type="dxa"/>
            <w:gridSpan w:val="5"/>
            <w:shd w:val="clear" w:color="auto" w:fill="FFFFFF"/>
          </w:tcPr>
          <w:p w14:paraId="7867C92B" w14:textId="77777777" w:rsidR="00744F87" w:rsidRPr="00354A10" w:rsidRDefault="00744F87" w:rsidP="00496AC2">
            <w:pPr>
              <w:widowControl w:val="0"/>
              <w:tabs>
                <w:tab w:val="clear" w:pos="1293"/>
              </w:tabs>
              <w:overflowPunct/>
              <w:ind w:left="-57" w:right="-57"/>
              <w:jc w:val="center"/>
              <w:rPr>
                <w:color w:val="212529"/>
                <w:szCs w:val="24"/>
                <w:lang w:val="lt-LT" w:eastAsia="lt-LT"/>
              </w:rPr>
            </w:pPr>
            <w:r w:rsidRPr="00354A10">
              <w:rPr>
                <w:i/>
                <w:iCs/>
                <w:color w:val="212529"/>
                <w:szCs w:val="24"/>
                <w:lang w:val="lt-LT" w:eastAsia="lt-LT"/>
              </w:rPr>
              <w:t>(parašas)</w:t>
            </w:r>
          </w:p>
        </w:tc>
        <w:tc>
          <w:tcPr>
            <w:tcW w:w="220" w:type="dxa"/>
            <w:shd w:val="clear" w:color="auto" w:fill="FFFFFF"/>
          </w:tcPr>
          <w:p w14:paraId="409D6032" w14:textId="77777777" w:rsidR="00744F87" w:rsidRPr="00354A10" w:rsidRDefault="00744F87" w:rsidP="00496AC2">
            <w:pPr>
              <w:widowControl w:val="0"/>
              <w:tabs>
                <w:tab w:val="clear" w:pos="1293"/>
              </w:tabs>
              <w:overflowPunct/>
              <w:textAlignment w:val="auto"/>
              <w:rPr>
                <w:color w:val="212529"/>
                <w:szCs w:val="24"/>
                <w:lang w:val="lt-LT" w:eastAsia="lt-LT"/>
              </w:rPr>
            </w:pPr>
          </w:p>
        </w:tc>
        <w:tc>
          <w:tcPr>
            <w:tcW w:w="3490" w:type="dxa"/>
            <w:gridSpan w:val="5"/>
            <w:shd w:val="clear" w:color="auto" w:fill="FFFFFF"/>
          </w:tcPr>
          <w:p w14:paraId="70803574" w14:textId="77777777" w:rsidR="00744F87" w:rsidRPr="00354A10" w:rsidRDefault="00744F87" w:rsidP="00496AC2">
            <w:pPr>
              <w:widowControl w:val="0"/>
              <w:tabs>
                <w:tab w:val="clear" w:pos="1293"/>
              </w:tabs>
              <w:overflowPunct/>
              <w:ind w:left="-57" w:right="-57"/>
              <w:jc w:val="center"/>
              <w:rPr>
                <w:color w:val="212529"/>
                <w:szCs w:val="24"/>
                <w:lang w:val="lt-LT" w:eastAsia="lt-LT"/>
              </w:rPr>
            </w:pPr>
            <w:r w:rsidRPr="00354A10">
              <w:rPr>
                <w:i/>
                <w:iCs/>
                <w:color w:val="212529"/>
                <w:szCs w:val="24"/>
                <w:lang w:val="lt-LT" w:eastAsia="lt-LT"/>
              </w:rPr>
              <w:t>(vardas, pavardė)</w:t>
            </w:r>
          </w:p>
        </w:tc>
      </w:tr>
    </w:tbl>
    <w:p w14:paraId="7C3E3260" w14:textId="77777777" w:rsidR="00744F87" w:rsidRPr="00354A10" w:rsidRDefault="00744F87" w:rsidP="00744F87">
      <w:pPr>
        <w:pStyle w:val="Betarp"/>
        <w:rPr>
          <w:szCs w:val="24"/>
          <w:lang w:val="lt-LT"/>
        </w:rPr>
      </w:pPr>
    </w:p>
    <w:bookmarkEnd w:id="3"/>
    <w:bookmarkEnd w:id="4"/>
    <w:bookmarkEnd w:id="5"/>
    <w:p w14:paraId="78F75178" w14:textId="77777777" w:rsidR="00C85F8E" w:rsidRPr="00354A10" w:rsidRDefault="00FF07DF" w:rsidP="00FF07DF">
      <w:pPr>
        <w:pStyle w:val="Betarp"/>
        <w:rPr>
          <w:szCs w:val="24"/>
          <w:lang w:val="lt-LT"/>
        </w:rPr>
      </w:pPr>
      <w:r w:rsidRPr="00354A10">
        <w:rPr>
          <w:szCs w:val="24"/>
          <w:lang w:val="lt-LT"/>
        </w:rPr>
        <w:tab/>
      </w:r>
      <w:r w:rsidRPr="00354A10">
        <w:rPr>
          <w:szCs w:val="24"/>
          <w:lang w:val="lt-LT"/>
        </w:rPr>
        <w:tab/>
      </w:r>
      <w:r w:rsidRPr="00354A10">
        <w:rPr>
          <w:szCs w:val="24"/>
          <w:lang w:val="lt-LT"/>
        </w:rPr>
        <w:tab/>
      </w:r>
      <w:r w:rsidRPr="00354A10">
        <w:rPr>
          <w:szCs w:val="24"/>
          <w:lang w:val="lt-LT"/>
        </w:rPr>
        <w:tab/>
      </w:r>
    </w:p>
    <w:p w14:paraId="0AAAD9E6" w14:textId="77777777" w:rsidR="00C85F8E" w:rsidRPr="00354A10" w:rsidRDefault="00C85F8E" w:rsidP="00FF07DF">
      <w:pPr>
        <w:pStyle w:val="Betarp"/>
        <w:rPr>
          <w:szCs w:val="24"/>
          <w:lang w:val="lt-LT"/>
        </w:rPr>
      </w:pPr>
    </w:p>
    <w:p w14:paraId="0A1ABFCD" w14:textId="77777777" w:rsidR="00F44E8F" w:rsidRDefault="00C85F8E" w:rsidP="005630DD">
      <w:pPr>
        <w:pStyle w:val="Betarp"/>
        <w:rPr>
          <w:szCs w:val="24"/>
          <w:lang w:val="lt-LT"/>
        </w:rPr>
      </w:pPr>
      <w:r w:rsidRPr="00354A10">
        <w:rPr>
          <w:szCs w:val="24"/>
          <w:lang w:val="lt-LT"/>
        </w:rPr>
        <w:tab/>
      </w:r>
      <w:r w:rsidRPr="00354A10">
        <w:rPr>
          <w:szCs w:val="24"/>
          <w:lang w:val="lt-LT"/>
        </w:rPr>
        <w:tab/>
      </w:r>
      <w:r w:rsidRPr="00354A10">
        <w:rPr>
          <w:szCs w:val="24"/>
          <w:lang w:val="lt-LT"/>
        </w:rPr>
        <w:tab/>
      </w:r>
      <w:r w:rsidRPr="00354A10">
        <w:rPr>
          <w:szCs w:val="24"/>
          <w:lang w:val="lt-LT"/>
        </w:rPr>
        <w:tab/>
      </w:r>
      <w:r w:rsidR="001D5937">
        <w:rPr>
          <w:szCs w:val="24"/>
          <w:lang w:val="lt-LT"/>
        </w:rPr>
        <w:tab/>
      </w:r>
    </w:p>
    <w:p w14:paraId="7C0FCED3" w14:textId="1C1283FC" w:rsidR="00FB675D" w:rsidRPr="00354A10" w:rsidRDefault="00F44E8F" w:rsidP="005630DD">
      <w:pPr>
        <w:pStyle w:val="Betarp"/>
        <w:rPr>
          <w:szCs w:val="24"/>
          <w:lang w:val="lt-LT"/>
        </w:rPr>
      </w:pPr>
      <w:r>
        <w:rPr>
          <w:szCs w:val="24"/>
          <w:lang w:val="lt-LT"/>
        </w:rPr>
        <w:t xml:space="preserve">                                                                                       </w:t>
      </w:r>
      <w:r w:rsidR="00FB675D" w:rsidRPr="00354A10">
        <w:rPr>
          <w:szCs w:val="24"/>
          <w:lang w:val="lt-LT"/>
        </w:rPr>
        <w:t>PATVIRTINTA</w:t>
      </w:r>
    </w:p>
    <w:p w14:paraId="057E5CE2" w14:textId="4CDDF3E1" w:rsidR="00FB675D" w:rsidRPr="00354A10" w:rsidRDefault="00FB675D" w:rsidP="00FB675D">
      <w:pPr>
        <w:jc w:val="both"/>
        <w:rPr>
          <w:szCs w:val="24"/>
          <w:lang w:val="lt-LT"/>
        </w:rPr>
      </w:pPr>
      <w:r w:rsidRPr="00354A10">
        <w:rPr>
          <w:szCs w:val="24"/>
          <w:lang w:val="lt-LT"/>
        </w:rPr>
        <w:tab/>
      </w:r>
      <w:r w:rsidRPr="00354A10">
        <w:rPr>
          <w:szCs w:val="24"/>
          <w:lang w:val="lt-LT"/>
        </w:rPr>
        <w:tab/>
      </w:r>
      <w:r w:rsidRPr="00354A10">
        <w:rPr>
          <w:szCs w:val="24"/>
          <w:lang w:val="lt-LT"/>
        </w:rPr>
        <w:tab/>
      </w:r>
      <w:r w:rsidRPr="00354A10">
        <w:rPr>
          <w:szCs w:val="24"/>
          <w:lang w:val="lt-LT"/>
        </w:rPr>
        <w:tab/>
      </w:r>
      <w:r w:rsidR="001D5937">
        <w:rPr>
          <w:szCs w:val="24"/>
          <w:lang w:val="lt-LT"/>
        </w:rPr>
        <w:tab/>
      </w:r>
      <w:r w:rsidRPr="00354A10">
        <w:rPr>
          <w:szCs w:val="24"/>
          <w:lang w:val="lt-LT"/>
        </w:rPr>
        <w:t>Ignalinos rajono savivaldybės administracijos</w:t>
      </w:r>
    </w:p>
    <w:p w14:paraId="5BBDF0B0" w14:textId="61EC9A07" w:rsidR="00FB675D" w:rsidRPr="00354A10" w:rsidRDefault="00FB675D" w:rsidP="00FB675D">
      <w:pPr>
        <w:jc w:val="both"/>
        <w:rPr>
          <w:szCs w:val="24"/>
          <w:lang w:val="lt-LT"/>
        </w:rPr>
      </w:pPr>
      <w:r w:rsidRPr="00354A10">
        <w:rPr>
          <w:szCs w:val="24"/>
          <w:lang w:val="lt-LT"/>
        </w:rPr>
        <w:tab/>
      </w:r>
      <w:r w:rsidRPr="00354A10">
        <w:rPr>
          <w:szCs w:val="24"/>
          <w:lang w:val="lt-LT"/>
        </w:rPr>
        <w:tab/>
      </w:r>
      <w:r w:rsidRPr="00354A10">
        <w:rPr>
          <w:szCs w:val="24"/>
          <w:lang w:val="lt-LT"/>
        </w:rPr>
        <w:tab/>
      </w:r>
      <w:r w:rsidRPr="00354A10">
        <w:rPr>
          <w:szCs w:val="24"/>
          <w:lang w:val="lt-LT"/>
        </w:rPr>
        <w:tab/>
      </w:r>
      <w:r w:rsidR="001D5937">
        <w:rPr>
          <w:szCs w:val="24"/>
          <w:lang w:val="lt-LT"/>
        </w:rPr>
        <w:tab/>
      </w:r>
      <w:r w:rsidRPr="00354A10">
        <w:rPr>
          <w:szCs w:val="24"/>
          <w:lang w:val="lt-LT"/>
        </w:rPr>
        <w:t xml:space="preserve">direktoriaus 2022 m.              d.  įsakymu Nr. </w:t>
      </w:r>
    </w:p>
    <w:p w14:paraId="20C77EAF" w14:textId="77777777" w:rsidR="00FB675D" w:rsidRPr="00354A10" w:rsidRDefault="00FB675D" w:rsidP="00FB675D">
      <w:pPr>
        <w:pStyle w:val="Antrat2"/>
        <w:rPr>
          <w:rFonts w:ascii="Times New Roman" w:hAnsi="Times New Roman"/>
          <w:b/>
          <w:bCs/>
          <w:sz w:val="24"/>
        </w:rPr>
      </w:pPr>
    </w:p>
    <w:p w14:paraId="2053C4E3" w14:textId="77777777" w:rsidR="00FB675D" w:rsidRPr="00354A10" w:rsidRDefault="00FB675D" w:rsidP="00FB675D">
      <w:pPr>
        <w:pStyle w:val="Antrat2"/>
        <w:rPr>
          <w:rFonts w:ascii="Times New Roman" w:hAnsi="Times New Roman"/>
          <w:b/>
          <w:bCs/>
          <w:sz w:val="24"/>
        </w:rPr>
      </w:pPr>
      <w:r w:rsidRPr="00354A10">
        <w:rPr>
          <w:rFonts w:ascii="Times New Roman" w:hAnsi="Times New Roman"/>
          <w:b/>
          <w:bCs/>
          <w:sz w:val="24"/>
        </w:rPr>
        <w:t>IGNALINOS RAJONO SAVIVALDYBĖS ADMINISTRACIJOS</w:t>
      </w:r>
    </w:p>
    <w:p w14:paraId="48B4EC9D" w14:textId="77777777" w:rsidR="00FB675D" w:rsidRPr="00354A10" w:rsidRDefault="00FB675D" w:rsidP="00FB675D">
      <w:pPr>
        <w:pStyle w:val="Antrat2"/>
        <w:rPr>
          <w:rFonts w:ascii="Times New Roman" w:hAnsi="Times New Roman"/>
          <w:b/>
          <w:bCs/>
          <w:sz w:val="24"/>
        </w:rPr>
      </w:pPr>
      <w:r w:rsidRPr="00354A10">
        <w:rPr>
          <w:rFonts w:ascii="Times New Roman" w:hAnsi="Times New Roman"/>
          <w:b/>
          <w:bCs/>
          <w:sz w:val="24"/>
        </w:rPr>
        <w:t xml:space="preserve"> STRUKTŪRINIO TERITORINIO PADALINIO – RIMŠĖS SENIŪNIJOS </w:t>
      </w:r>
    </w:p>
    <w:p w14:paraId="5FE62D0F" w14:textId="77777777" w:rsidR="00FB675D" w:rsidRPr="00354A10" w:rsidRDefault="00FB675D" w:rsidP="00FB675D">
      <w:pPr>
        <w:pStyle w:val="Antrat2"/>
        <w:rPr>
          <w:rFonts w:ascii="Times New Roman" w:hAnsi="Times New Roman"/>
          <w:b/>
          <w:bCs/>
          <w:sz w:val="24"/>
        </w:rPr>
      </w:pPr>
      <w:r w:rsidRPr="00354A10">
        <w:rPr>
          <w:rFonts w:ascii="Times New Roman" w:hAnsi="Times New Roman"/>
          <w:b/>
          <w:bCs/>
          <w:sz w:val="24"/>
        </w:rPr>
        <w:t>VEIKLOS NUOSTATAI</w:t>
      </w:r>
    </w:p>
    <w:p w14:paraId="1C5B731D" w14:textId="77777777" w:rsidR="00FB675D" w:rsidRPr="00354A10" w:rsidRDefault="00FB675D" w:rsidP="00FB675D">
      <w:pPr>
        <w:jc w:val="center"/>
        <w:rPr>
          <w:szCs w:val="24"/>
          <w:lang w:val="lt-LT"/>
        </w:rPr>
      </w:pPr>
    </w:p>
    <w:p w14:paraId="7B5BF121" w14:textId="77777777" w:rsidR="00FB675D" w:rsidRPr="00354A10" w:rsidRDefault="00FB675D" w:rsidP="00FB675D">
      <w:pPr>
        <w:pStyle w:val="Antrat1"/>
        <w:tabs>
          <w:tab w:val="left" w:pos="1293"/>
        </w:tabs>
        <w:rPr>
          <w:szCs w:val="24"/>
        </w:rPr>
      </w:pPr>
      <w:r w:rsidRPr="00354A10">
        <w:rPr>
          <w:szCs w:val="24"/>
        </w:rPr>
        <w:t>I SKYRIUS</w:t>
      </w:r>
    </w:p>
    <w:p w14:paraId="113E77C7" w14:textId="77777777" w:rsidR="00FB675D" w:rsidRPr="00354A10" w:rsidRDefault="00FB675D" w:rsidP="00FB675D">
      <w:pPr>
        <w:pStyle w:val="Antrat3"/>
        <w:jc w:val="center"/>
        <w:rPr>
          <w:rFonts w:ascii="Times New Roman" w:hAnsi="Times New Roman"/>
          <w:b/>
          <w:bCs/>
          <w:sz w:val="24"/>
        </w:rPr>
      </w:pPr>
      <w:r w:rsidRPr="00354A10">
        <w:rPr>
          <w:rFonts w:ascii="Times New Roman" w:hAnsi="Times New Roman"/>
          <w:b/>
          <w:bCs/>
          <w:sz w:val="24"/>
        </w:rPr>
        <w:t xml:space="preserve"> BENDROSIOS NUOSTATOS</w:t>
      </w:r>
    </w:p>
    <w:p w14:paraId="2485B947" w14:textId="77777777" w:rsidR="00FB675D" w:rsidRPr="00354A10" w:rsidRDefault="00FB675D" w:rsidP="00FB675D">
      <w:pPr>
        <w:rPr>
          <w:szCs w:val="24"/>
          <w:lang w:val="lt-LT"/>
        </w:rPr>
      </w:pPr>
    </w:p>
    <w:p w14:paraId="3921A42C" w14:textId="5C4D558C" w:rsidR="00FB675D" w:rsidRPr="00354A10" w:rsidRDefault="00FB675D" w:rsidP="00FB675D">
      <w:pPr>
        <w:rPr>
          <w:szCs w:val="24"/>
          <w:lang w:val="lt-LT"/>
        </w:rPr>
      </w:pPr>
    </w:p>
    <w:p w14:paraId="3D3D497B" w14:textId="782FD8E8" w:rsidR="00A11A8B" w:rsidRPr="00354A10" w:rsidRDefault="005630DD" w:rsidP="009C213A">
      <w:pPr>
        <w:tabs>
          <w:tab w:val="clear" w:pos="1293"/>
          <w:tab w:val="left" w:pos="1134"/>
        </w:tabs>
        <w:jc w:val="both"/>
        <w:rPr>
          <w:szCs w:val="24"/>
          <w:lang w:val="lt-LT"/>
        </w:rPr>
      </w:pPr>
      <w:r>
        <w:rPr>
          <w:szCs w:val="24"/>
          <w:lang w:val="lt-LT"/>
        </w:rPr>
        <w:tab/>
      </w:r>
      <w:r w:rsidR="00A11A8B" w:rsidRPr="00354A10">
        <w:rPr>
          <w:szCs w:val="24"/>
          <w:lang w:val="lt-LT"/>
        </w:rPr>
        <w:t xml:space="preserve">1. Ignalinos rajono savivaldybės administracija – biudžetinė viešojo administravimo įstaiga. Buveinė – </w:t>
      </w:r>
      <w:r w:rsidR="00870F59" w:rsidRPr="00354A10">
        <w:rPr>
          <w:szCs w:val="24"/>
          <w:lang w:val="lt-LT"/>
        </w:rPr>
        <w:t xml:space="preserve">Laisvės a. 70, Ignalinos </w:t>
      </w:r>
      <w:r w:rsidR="00870F59">
        <w:rPr>
          <w:szCs w:val="24"/>
          <w:lang w:val="lt-LT"/>
        </w:rPr>
        <w:t>m.</w:t>
      </w:r>
      <w:r w:rsidR="00870F59" w:rsidRPr="00354A10">
        <w:rPr>
          <w:szCs w:val="24"/>
          <w:lang w:val="lt-LT"/>
        </w:rPr>
        <w:t xml:space="preserve">, Ignalinos </w:t>
      </w:r>
      <w:r w:rsidR="00870F59">
        <w:rPr>
          <w:szCs w:val="24"/>
          <w:lang w:val="lt-LT"/>
        </w:rPr>
        <w:t>r. sav</w:t>
      </w:r>
      <w:r w:rsidR="00870F59" w:rsidRPr="00354A10">
        <w:rPr>
          <w:szCs w:val="24"/>
          <w:lang w:val="lt-LT"/>
        </w:rPr>
        <w:t xml:space="preserve">. </w:t>
      </w:r>
      <w:r w:rsidR="00A11A8B" w:rsidRPr="00354A10">
        <w:rPr>
          <w:szCs w:val="24"/>
          <w:lang w:val="lt-LT"/>
        </w:rPr>
        <w:t xml:space="preserve">Juridinio asmens kodas 288768350. </w:t>
      </w:r>
    </w:p>
    <w:p w14:paraId="3711A20B" w14:textId="5EA1354A" w:rsidR="005630DD" w:rsidRDefault="00A11A8B" w:rsidP="009C213A">
      <w:pPr>
        <w:tabs>
          <w:tab w:val="clear" w:pos="1293"/>
          <w:tab w:val="left" w:pos="1134"/>
        </w:tabs>
        <w:jc w:val="both"/>
        <w:rPr>
          <w:szCs w:val="24"/>
          <w:lang w:val="lt-LT"/>
        </w:rPr>
      </w:pPr>
      <w:r w:rsidRPr="00354A10">
        <w:rPr>
          <w:szCs w:val="24"/>
          <w:lang w:val="lt-LT"/>
        </w:rPr>
        <w:tab/>
        <w:t>Registrų centro Juridinių asmenų registre yra kaupiami ir saugomi duomenys apie Ignalinos rajono savivaldybės administracijos ir savivaldybės administracijos filialų, t.</w:t>
      </w:r>
      <w:r w:rsidR="00870F59">
        <w:rPr>
          <w:szCs w:val="24"/>
          <w:lang w:val="lt-LT"/>
        </w:rPr>
        <w:t xml:space="preserve"> </w:t>
      </w:r>
      <w:r w:rsidRPr="00354A10">
        <w:rPr>
          <w:szCs w:val="24"/>
          <w:lang w:val="lt-LT"/>
        </w:rPr>
        <w:t>y. seniūnijų veiklą. Ignalinos rajono savivaldybės administracija turi elektroninio pristatymo dėžutės adresą, (juridinio asmens kodas 288768350), filialai elektroninio pristatymo dėžutės adreso neturi. Ignalinos rajono savivaldybės taryba sprendžia dėl seniūnijos formos keitimo tikslingumo.</w:t>
      </w:r>
    </w:p>
    <w:p w14:paraId="6B6A7689" w14:textId="77777777" w:rsidR="005630DD" w:rsidRDefault="005630DD" w:rsidP="009C213A">
      <w:pPr>
        <w:tabs>
          <w:tab w:val="clear" w:pos="1293"/>
          <w:tab w:val="left" w:pos="1134"/>
        </w:tabs>
        <w:jc w:val="both"/>
        <w:rPr>
          <w:szCs w:val="24"/>
          <w:lang w:val="lt-LT"/>
        </w:rPr>
      </w:pPr>
      <w:r>
        <w:rPr>
          <w:szCs w:val="24"/>
          <w:lang w:val="lt-LT"/>
        </w:rPr>
        <w:tab/>
      </w:r>
      <w:r w:rsidR="00FB675D" w:rsidRPr="00354A10">
        <w:rPr>
          <w:szCs w:val="24"/>
          <w:lang w:val="lt-LT"/>
        </w:rPr>
        <w:t>2. Ignalinos rajono savivaldybės administracijos (toliau – savivaldybės administracijos) Rimšės seniūnija (toliau – seniūnija) yra savivaldybės administracijos struktūrinis teritorinis padalinys – jos filialas, veikiantis tam tikroje Ignalinos rajono savivaldybės (toliau – savivaldybė) teritorijos dalyje.</w:t>
      </w:r>
      <w:r w:rsidR="0032533B">
        <w:rPr>
          <w:szCs w:val="24"/>
          <w:lang w:val="lt-LT"/>
        </w:rPr>
        <w:t xml:space="preserve"> </w:t>
      </w:r>
      <w:r w:rsidR="00FB675D" w:rsidRPr="00354A10">
        <w:rPr>
          <w:szCs w:val="24"/>
          <w:lang w:val="lt-LT"/>
        </w:rPr>
        <w:t>Seniūnijos – savivaldybės administracijos filialo – veiklą reglamentuoja savivaldybės administracijos direktoriaus patvirtinti seniūnijos nuostatai.</w:t>
      </w:r>
    </w:p>
    <w:p w14:paraId="542CC1FD" w14:textId="77777777" w:rsidR="005630DD" w:rsidRDefault="005630DD" w:rsidP="009C213A">
      <w:pPr>
        <w:tabs>
          <w:tab w:val="clear" w:pos="1293"/>
          <w:tab w:val="left" w:pos="1134"/>
        </w:tabs>
        <w:jc w:val="both"/>
        <w:rPr>
          <w:szCs w:val="24"/>
          <w:lang w:val="lt-LT"/>
        </w:rPr>
      </w:pPr>
      <w:r>
        <w:rPr>
          <w:szCs w:val="24"/>
          <w:lang w:val="lt-LT"/>
        </w:rPr>
        <w:tab/>
      </w:r>
      <w:r w:rsidR="00FB675D" w:rsidRPr="00354A10">
        <w:rPr>
          <w:szCs w:val="24"/>
          <w:lang w:val="lt-LT"/>
        </w:rPr>
        <w:t>3. Savivaldybės administracijos Rimšės seniūnijos veiklos nuostatai (toliau – nuostatai) nustato seniūnijos uždavinius, apibrėžia seniūnijos funkcijas, teises ir pareigas, darbo organizavimą, atsakomybę, kitus veiklos klausimus.</w:t>
      </w:r>
    </w:p>
    <w:p w14:paraId="7345AA65" w14:textId="77777777" w:rsidR="005630DD" w:rsidRDefault="005630DD" w:rsidP="009C213A">
      <w:pPr>
        <w:tabs>
          <w:tab w:val="clear" w:pos="1293"/>
          <w:tab w:val="left" w:pos="1134"/>
        </w:tabs>
        <w:jc w:val="both"/>
        <w:rPr>
          <w:szCs w:val="24"/>
          <w:lang w:val="lt-LT"/>
        </w:rPr>
      </w:pPr>
      <w:r>
        <w:rPr>
          <w:szCs w:val="24"/>
          <w:lang w:val="lt-LT"/>
        </w:rPr>
        <w:tab/>
      </w:r>
      <w:r w:rsidR="00FB675D" w:rsidRPr="00354A10">
        <w:rPr>
          <w:szCs w:val="24"/>
          <w:lang w:val="lt-LT"/>
        </w:rPr>
        <w:t>4. Seniūnija savo veikloje vadovaujasi Lietuvos Respublikos Konstitucija, Lietuvos Respublikos civiliniu kodeksu, Lietuvos Respublikos vietos savivaldos įstatymu, kitais įstatymais, Lietuvos Respublikos Vyriausybės nutarimais, savivaldybės tarybos sprendimais, mero potvarkiais, Ignalinos rajono savivaldybės administracijos direktoriaus (toliau – savivaldybės administracijos direktorius) įsakymais, kitais teisės aktais ir šiais nuostatais.</w:t>
      </w:r>
    </w:p>
    <w:p w14:paraId="05DF32B6" w14:textId="77777777" w:rsidR="005630DD" w:rsidRDefault="005630DD" w:rsidP="009C213A">
      <w:pPr>
        <w:tabs>
          <w:tab w:val="clear" w:pos="1293"/>
          <w:tab w:val="left" w:pos="1134"/>
        </w:tabs>
        <w:jc w:val="both"/>
        <w:rPr>
          <w:szCs w:val="24"/>
          <w:lang w:val="lt-LT"/>
        </w:rPr>
      </w:pPr>
      <w:r>
        <w:rPr>
          <w:szCs w:val="24"/>
          <w:lang w:val="lt-LT"/>
        </w:rPr>
        <w:tab/>
      </w:r>
      <w:r w:rsidR="00FB675D" w:rsidRPr="00354A10">
        <w:rPr>
          <w:szCs w:val="24"/>
          <w:lang w:val="lt-LT"/>
        </w:rPr>
        <w:t>5. Seniūnijos tikslas – spręsti jos kompetencijai priklausančius klausimus atitinkamoje savivaldybės tarybos priskirtoje teritorijoje, įgyvendinti pavestas vietos savivaldos ir viešojo administravimo įstatymo funkcijas.</w:t>
      </w:r>
    </w:p>
    <w:p w14:paraId="08CC7D76" w14:textId="77777777" w:rsidR="005630DD" w:rsidRDefault="005630DD" w:rsidP="009C213A">
      <w:pPr>
        <w:tabs>
          <w:tab w:val="clear" w:pos="1293"/>
          <w:tab w:val="left" w:pos="1134"/>
        </w:tabs>
        <w:jc w:val="both"/>
        <w:rPr>
          <w:szCs w:val="24"/>
          <w:lang w:val="lt-LT"/>
        </w:rPr>
      </w:pPr>
      <w:r>
        <w:rPr>
          <w:szCs w:val="24"/>
          <w:lang w:val="lt-LT"/>
        </w:rPr>
        <w:tab/>
      </w:r>
      <w:r w:rsidR="00FB675D" w:rsidRPr="00354A10">
        <w:rPr>
          <w:szCs w:val="24"/>
          <w:lang w:val="lt-LT"/>
        </w:rPr>
        <w:t>6. Seniūnijos veikla organizuojama pagal seniūnijos metinį veiklos planą.</w:t>
      </w:r>
    </w:p>
    <w:p w14:paraId="2E774664" w14:textId="77777777" w:rsidR="005630DD" w:rsidRDefault="005630DD" w:rsidP="009C213A">
      <w:pPr>
        <w:tabs>
          <w:tab w:val="clear" w:pos="1293"/>
          <w:tab w:val="left" w:pos="1134"/>
        </w:tabs>
        <w:jc w:val="both"/>
        <w:rPr>
          <w:szCs w:val="24"/>
          <w:lang w:val="lt-LT"/>
        </w:rPr>
      </w:pPr>
      <w:r>
        <w:rPr>
          <w:szCs w:val="24"/>
          <w:lang w:val="lt-LT"/>
        </w:rPr>
        <w:tab/>
      </w:r>
      <w:r w:rsidR="00FB675D" w:rsidRPr="00354A10">
        <w:rPr>
          <w:szCs w:val="24"/>
          <w:lang w:val="lt-LT"/>
        </w:rPr>
        <w:t>7. Seniūnija sprendžia jos kompetencijai priklausančius klausimus.</w:t>
      </w:r>
    </w:p>
    <w:p w14:paraId="015070E0" w14:textId="77777777" w:rsidR="005630DD" w:rsidRDefault="005630DD" w:rsidP="009C213A">
      <w:pPr>
        <w:tabs>
          <w:tab w:val="clear" w:pos="1293"/>
          <w:tab w:val="left" w:pos="1134"/>
        </w:tabs>
        <w:jc w:val="both"/>
        <w:rPr>
          <w:szCs w:val="24"/>
          <w:lang w:val="lt-LT"/>
        </w:rPr>
      </w:pPr>
      <w:r>
        <w:rPr>
          <w:szCs w:val="24"/>
          <w:lang w:val="lt-LT"/>
        </w:rPr>
        <w:tab/>
      </w:r>
      <w:r w:rsidR="00FB675D" w:rsidRPr="00354A10">
        <w:rPr>
          <w:szCs w:val="24"/>
          <w:lang w:val="lt-LT"/>
        </w:rPr>
        <w:t xml:space="preserve">8. Seniūnijos veikla finansuojama iš savivaldybės biudžeto ir kitų įstatymuose nustatytų lėšų. </w:t>
      </w:r>
      <w:r w:rsidR="00FB675D" w:rsidRPr="00354A10">
        <w:rPr>
          <w:color w:val="000000"/>
          <w:szCs w:val="24"/>
          <w:shd w:val="clear" w:color="auto" w:fill="FFFFFF"/>
          <w:lang w:val="lt-LT"/>
        </w:rPr>
        <w:t>Seniūnija turi sąskaitą banke.</w:t>
      </w:r>
      <w:r w:rsidR="00FB675D" w:rsidRPr="00354A10">
        <w:rPr>
          <w:szCs w:val="24"/>
          <w:lang w:val="lt-LT"/>
        </w:rPr>
        <w:t xml:space="preserve"> </w:t>
      </w:r>
    </w:p>
    <w:p w14:paraId="187F3B19" w14:textId="0606FD9F" w:rsidR="00FB675D" w:rsidRPr="00354A10" w:rsidRDefault="005630DD" w:rsidP="009C213A">
      <w:pPr>
        <w:tabs>
          <w:tab w:val="clear" w:pos="1293"/>
          <w:tab w:val="left" w:pos="1134"/>
        </w:tabs>
        <w:jc w:val="both"/>
        <w:rPr>
          <w:szCs w:val="24"/>
          <w:lang w:val="lt-LT"/>
        </w:rPr>
      </w:pPr>
      <w:r>
        <w:rPr>
          <w:szCs w:val="24"/>
          <w:lang w:val="lt-LT"/>
        </w:rPr>
        <w:tab/>
      </w:r>
      <w:r w:rsidR="00FB675D" w:rsidRPr="00354A10">
        <w:rPr>
          <w:szCs w:val="24"/>
          <w:lang w:val="lt-LT"/>
        </w:rPr>
        <w:t>9. Seniūnijos adresas: Mokyklos g. 6, 30268 Rimšės k., Rimšės sen., Ignalinos r. sav.,</w:t>
      </w:r>
      <w:r w:rsidR="00121150">
        <w:rPr>
          <w:szCs w:val="24"/>
          <w:lang w:val="lt-LT"/>
        </w:rPr>
        <w:t xml:space="preserve"> </w:t>
      </w:r>
      <w:r w:rsidR="00FB675D" w:rsidRPr="00354A10">
        <w:rPr>
          <w:szCs w:val="24"/>
          <w:lang w:val="lt-LT"/>
        </w:rPr>
        <w:t>juridinio asmens filialo kodas 188632029.</w:t>
      </w:r>
    </w:p>
    <w:p w14:paraId="640AFC88" w14:textId="77777777" w:rsidR="00FB675D" w:rsidRPr="00354A10" w:rsidRDefault="00FB675D" w:rsidP="00FB675D">
      <w:pPr>
        <w:tabs>
          <w:tab w:val="clear" w:pos="1293"/>
          <w:tab w:val="left" w:pos="1134"/>
          <w:tab w:val="left" w:pos="1562"/>
        </w:tabs>
        <w:jc w:val="both"/>
        <w:rPr>
          <w:szCs w:val="24"/>
          <w:lang w:val="lt-LT"/>
        </w:rPr>
      </w:pPr>
    </w:p>
    <w:p w14:paraId="129C21CB" w14:textId="6C9E21A8" w:rsidR="00FB675D" w:rsidRPr="00354A10" w:rsidRDefault="00FB675D" w:rsidP="002840FF">
      <w:pPr>
        <w:pStyle w:val="Antrat1"/>
        <w:tabs>
          <w:tab w:val="left" w:pos="1293"/>
        </w:tabs>
        <w:rPr>
          <w:szCs w:val="24"/>
        </w:rPr>
      </w:pPr>
      <w:r w:rsidRPr="00354A10">
        <w:rPr>
          <w:szCs w:val="24"/>
        </w:rPr>
        <w:t>II SKYRIUS</w:t>
      </w:r>
    </w:p>
    <w:p w14:paraId="0AC92465" w14:textId="77777777" w:rsidR="00FB675D" w:rsidRPr="00354A10" w:rsidRDefault="00FB675D" w:rsidP="002840FF">
      <w:pPr>
        <w:pStyle w:val="Antrat1"/>
        <w:tabs>
          <w:tab w:val="left" w:pos="1293"/>
        </w:tabs>
        <w:rPr>
          <w:bCs/>
          <w:szCs w:val="24"/>
        </w:rPr>
      </w:pPr>
      <w:r w:rsidRPr="00354A10">
        <w:rPr>
          <w:bCs/>
          <w:szCs w:val="24"/>
        </w:rPr>
        <w:t>SENIŪNIJOS IR SENIŪNO UŽDAVINIAI IR  FUNKCIJOS</w:t>
      </w:r>
    </w:p>
    <w:p w14:paraId="6185DA48" w14:textId="77777777" w:rsidR="00FB675D" w:rsidRPr="00354A10" w:rsidRDefault="00FB675D" w:rsidP="00FB675D">
      <w:pPr>
        <w:jc w:val="both"/>
        <w:rPr>
          <w:b/>
          <w:bCs/>
          <w:szCs w:val="24"/>
          <w:lang w:val="lt-LT"/>
        </w:rPr>
      </w:pPr>
    </w:p>
    <w:p w14:paraId="0000A2C8" w14:textId="77777777" w:rsidR="005630DD" w:rsidRDefault="005630DD" w:rsidP="00FB675D">
      <w:pPr>
        <w:tabs>
          <w:tab w:val="clear" w:pos="1293"/>
          <w:tab w:val="left" w:pos="1134"/>
        </w:tabs>
        <w:jc w:val="both"/>
        <w:rPr>
          <w:szCs w:val="24"/>
          <w:lang w:val="lt-LT"/>
        </w:rPr>
      </w:pPr>
      <w:r>
        <w:rPr>
          <w:szCs w:val="24"/>
          <w:lang w:val="lt-LT"/>
        </w:rPr>
        <w:tab/>
      </w:r>
      <w:r w:rsidR="00FB675D" w:rsidRPr="00354A10">
        <w:rPr>
          <w:szCs w:val="24"/>
          <w:lang w:val="lt-LT"/>
        </w:rPr>
        <w:t>10. Seniūnijos uždaviniai – įgyvendinti jai priskirtas funkcijas, numatytas Vietos savivaldos įstatyme, siekiant užtikrinti visų vietos bendruomenės narių interesų įgyvendinimą.</w:t>
      </w:r>
    </w:p>
    <w:p w14:paraId="74622D7C" w14:textId="77777777" w:rsidR="005630DD" w:rsidRDefault="005630DD" w:rsidP="005630DD">
      <w:pPr>
        <w:tabs>
          <w:tab w:val="clear" w:pos="1293"/>
          <w:tab w:val="left" w:pos="1134"/>
        </w:tabs>
        <w:jc w:val="both"/>
        <w:rPr>
          <w:szCs w:val="24"/>
          <w:lang w:val="lt-LT"/>
        </w:rPr>
      </w:pPr>
      <w:r>
        <w:rPr>
          <w:szCs w:val="24"/>
          <w:lang w:val="lt-LT"/>
        </w:rPr>
        <w:tab/>
      </w:r>
      <w:r w:rsidR="00FB675D" w:rsidRPr="00354A10">
        <w:rPr>
          <w:szCs w:val="24"/>
          <w:lang w:val="lt-LT"/>
        </w:rPr>
        <w:t>11. Įgyvendindama jai skirtus uždavinius, seniūnija atlieka šias funkcijas:</w:t>
      </w:r>
    </w:p>
    <w:p w14:paraId="12E61E22" w14:textId="77777777" w:rsidR="005630DD" w:rsidRDefault="005630DD" w:rsidP="005630DD">
      <w:pPr>
        <w:tabs>
          <w:tab w:val="clear" w:pos="1293"/>
          <w:tab w:val="left" w:pos="1134"/>
        </w:tabs>
        <w:jc w:val="both"/>
        <w:rPr>
          <w:color w:val="000000"/>
          <w:szCs w:val="24"/>
          <w:lang w:val="lt-LT"/>
        </w:rPr>
      </w:pPr>
      <w:r>
        <w:rPr>
          <w:szCs w:val="24"/>
          <w:lang w:val="lt-LT"/>
        </w:rPr>
        <w:tab/>
      </w:r>
      <w:r w:rsidR="00FB675D" w:rsidRPr="00354A10">
        <w:rPr>
          <w:szCs w:val="24"/>
          <w:lang w:val="lt-LT"/>
        </w:rPr>
        <w:t>11.1. T</w:t>
      </w:r>
      <w:r w:rsidR="00FB675D" w:rsidRPr="00354A10">
        <w:rPr>
          <w:color w:val="000000"/>
          <w:szCs w:val="24"/>
          <w:lang w:val="lt-LT"/>
        </w:rPr>
        <w:t>varko gyvenamosios vietos deklaravimo duomenų ir gyvenamosios vietos nedeklaravusių asmenų apskaitą, išduoda seniūnijos aptarnaujamos teritorijos gyventojams Lietuvos Respublikos</w:t>
      </w:r>
      <w:r w:rsidR="00E245DC" w:rsidRPr="005630DD">
        <w:rPr>
          <w:color w:val="000000"/>
          <w:lang w:val="lt-LT"/>
        </w:rPr>
        <w:t xml:space="preserve"> </w:t>
      </w:r>
      <w:hyperlink r:id="rId17" w:tgtFrame="Lietuvos Respublikos gyvenamosios vietos deklaravimo įstatymas">
        <w:r w:rsidR="00FB675D" w:rsidRPr="00E245DC">
          <w:rPr>
            <w:rStyle w:val="Hipersaitas"/>
            <w:iCs/>
            <w:color w:val="auto"/>
            <w:szCs w:val="24"/>
            <w:u w:val="none"/>
            <w:lang w:val="lt-LT"/>
          </w:rPr>
          <w:t>gyvenamosios vietos deklaravimo įstatyme</w:t>
        </w:r>
      </w:hyperlink>
      <w:r w:rsidR="00E245DC" w:rsidRPr="005630DD">
        <w:rPr>
          <w:lang w:val="lt-LT"/>
        </w:rPr>
        <w:t xml:space="preserve"> </w:t>
      </w:r>
      <w:r w:rsidR="00FB675D" w:rsidRPr="00354A10">
        <w:rPr>
          <w:color w:val="000000"/>
          <w:szCs w:val="24"/>
          <w:lang w:val="lt-LT"/>
        </w:rPr>
        <w:t>nustatytus, taip pat įstatymuose numatytus kitus faktinę padėtį patvirtinančius dokumentus.</w:t>
      </w:r>
    </w:p>
    <w:p w14:paraId="492B5ADA" w14:textId="77777777" w:rsidR="005630DD" w:rsidRDefault="005630DD" w:rsidP="005630DD">
      <w:pPr>
        <w:tabs>
          <w:tab w:val="clear" w:pos="1293"/>
          <w:tab w:val="left" w:pos="1134"/>
        </w:tabs>
        <w:jc w:val="both"/>
        <w:rPr>
          <w:color w:val="000000"/>
          <w:szCs w:val="24"/>
          <w:lang w:val="lt-LT"/>
        </w:rPr>
      </w:pPr>
      <w:r>
        <w:rPr>
          <w:color w:val="000000"/>
          <w:szCs w:val="24"/>
          <w:lang w:val="lt-LT"/>
        </w:rPr>
        <w:tab/>
      </w:r>
      <w:r w:rsidR="00FB675D" w:rsidRPr="00354A10">
        <w:rPr>
          <w:szCs w:val="24"/>
          <w:lang w:val="lt-LT"/>
        </w:rPr>
        <w:t>11.2.</w:t>
      </w:r>
      <w:r w:rsidR="00FB675D" w:rsidRPr="00354A10">
        <w:rPr>
          <w:color w:val="000000"/>
          <w:szCs w:val="24"/>
          <w:lang w:val="lt-LT"/>
        </w:rPr>
        <w:t xml:space="preserve"> Registruoja žemės, vandens telkinių, miško sklypų savininkų, valdytojų ir naudotojų pranešimus apie medžiojamųjų gyvūnų ir griežtai saugomų rūšių laukinių gyvūnų padarytą žalą ir teikia duomenis savivaldybės administracijos direktoriui.</w:t>
      </w:r>
    </w:p>
    <w:p w14:paraId="76179072" w14:textId="77777777" w:rsidR="005630DD" w:rsidRDefault="005630DD" w:rsidP="005630DD">
      <w:pPr>
        <w:tabs>
          <w:tab w:val="clear" w:pos="1293"/>
          <w:tab w:val="left" w:pos="1134"/>
        </w:tabs>
        <w:jc w:val="both"/>
        <w:rPr>
          <w:color w:val="000000"/>
          <w:szCs w:val="24"/>
          <w:lang w:val="lt-LT"/>
        </w:rPr>
      </w:pPr>
      <w:r>
        <w:rPr>
          <w:color w:val="000000"/>
          <w:szCs w:val="24"/>
          <w:lang w:val="lt-LT"/>
        </w:rPr>
        <w:tab/>
      </w:r>
      <w:r w:rsidR="00FB675D" w:rsidRPr="00354A10">
        <w:rPr>
          <w:szCs w:val="24"/>
          <w:lang w:val="lt-LT"/>
        </w:rPr>
        <w:t xml:space="preserve">11.3. Lietuvos Respublikos </w:t>
      </w:r>
      <w:r w:rsidR="00FB675D" w:rsidRPr="00354A10">
        <w:rPr>
          <w:color w:val="000000"/>
          <w:szCs w:val="24"/>
          <w:lang w:val="lt-LT"/>
        </w:rPr>
        <w:t>Vyriausybės ir Ignalinos rajono savivaldybės tarybos nustatyta tvarka išduoda leidimus laidoti, jeigu seniūnijos aptarnaujamoje teritorijoje atlieka kapinių priežiūrą.</w:t>
      </w:r>
    </w:p>
    <w:p w14:paraId="14C25867" w14:textId="796CFF70" w:rsidR="005630DD" w:rsidRDefault="005630DD" w:rsidP="005630DD">
      <w:pPr>
        <w:tabs>
          <w:tab w:val="clear" w:pos="1293"/>
          <w:tab w:val="left" w:pos="1134"/>
        </w:tabs>
        <w:jc w:val="both"/>
        <w:rPr>
          <w:color w:val="000000"/>
          <w:szCs w:val="24"/>
          <w:lang w:val="lt-LT"/>
        </w:rPr>
      </w:pPr>
      <w:r>
        <w:rPr>
          <w:color w:val="000000"/>
          <w:szCs w:val="24"/>
          <w:lang w:val="lt-LT"/>
        </w:rPr>
        <w:tab/>
      </w:r>
      <w:r w:rsidR="00FB675D" w:rsidRPr="00354A10">
        <w:rPr>
          <w:color w:val="000000"/>
          <w:szCs w:val="24"/>
          <w:lang w:val="lt-LT"/>
        </w:rPr>
        <w:t xml:space="preserve">11.4. Dalyvauja organizuojant viešųjų paslaugų teikimą ir (arba) prižiūrint, kaip teikiamos viešosios paslaugos, teikia pasiūlymus savivaldybės administracijai dėl viešųjų paslaugų teikimo gerinimo, o </w:t>
      </w:r>
      <w:r w:rsidR="005E7231">
        <w:rPr>
          <w:color w:val="000000"/>
          <w:szCs w:val="24"/>
          <w:lang w:val="lt-LT"/>
        </w:rPr>
        <w:t>V</w:t>
      </w:r>
      <w:r w:rsidR="00FB675D" w:rsidRPr="00354A10">
        <w:rPr>
          <w:color w:val="000000"/>
          <w:szCs w:val="24"/>
          <w:lang w:val="lt-LT"/>
        </w:rPr>
        <w:t>ietos savivaldos įstatymo 8 straipsnio 2 dalyje numatytais atvejais pati teikia šias paslaugas.</w:t>
      </w:r>
    </w:p>
    <w:p w14:paraId="2B375AA3" w14:textId="77777777" w:rsidR="005630DD" w:rsidRDefault="005630DD" w:rsidP="00FB675D">
      <w:pPr>
        <w:tabs>
          <w:tab w:val="clear" w:pos="1293"/>
          <w:tab w:val="left" w:pos="1134"/>
        </w:tabs>
        <w:jc w:val="both"/>
        <w:rPr>
          <w:szCs w:val="24"/>
          <w:lang w:val="lt-LT"/>
        </w:rPr>
      </w:pPr>
      <w:r>
        <w:rPr>
          <w:color w:val="000000"/>
          <w:szCs w:val="24"/>
          <w:lang w:val="lt-LT"/>
        </w:rPr>
        <w:tab/>
      </w:r>
      <w:r w:rsidR="00FB675D" w:rsidRPr="00354A10">
        <w:rPr>
          <w:szCs w:val="24"/>
          <w:lang w:val="lt-LT"/>
        </w:rPr>
        <w:t>11.5. D</w:t>
      </w:r>
      <w:r w:rsidR="00FB675D" w:rsidRPr="00354A10">
        <w:rPr>
          <w:color w:val="000000"/>
          <w:szCs w:val="24"/>
          <w:lang w:val="lt-LT"/>
        </w:rPr>
        <w:t>alyvauja rengiant ir įgyvendinant gyventojų užimtumo programas.</w:t>
      </w:r>
    </w:p>
    <w:p w14:paraId="23B6492B" w14:textId="77777777" w:rsidR="005630DD" w:rsidRDefault="005630DD" w:rsidP="005630DD">
      <w:pPr>
        <w:tabs>
          <w:tab w:val="clear" w:pos="1293"/>
          <w:tab w:val="left" w:pos="1134"/>
        </w:tabs>
        <w:jc w:val="both"/>
        <w:rPr>
          <w:szCs w:val="24"/>
          <w:lang w:val="lt-LT"/>
        </w:rPr>
      </w:pPr>
      <w:r>
        <w:rPr>
          <w:szCs w:val="24"/>
          <w:lang w:val="lt-LT"/>
        </w:rPr>
        <w:tab/>
      </w:r>
      <w:r w:rsidR="00FB675D" w:rsidRPr="00354A10">
        <w:rPr>
          <w:color w:val="000000"/>
          <w:szCs w:val="24"/>
          <w:lang w:val="lt-LT"/>
        </w:rPr>
        <w:t>11.6. D</w:t>
      </w:r>
      <w:r w:rsidR="00FB675D" w:rsidRPr="00354A10">
        <w:rPr>
          <w:szCs w:val="24"/>
          <w:lang w:val="lt-LT"/>
        </w:rPr>
        <w:t>alyvauja organizuojant viešuosius darbus ir visuomenei naudingą veiklą.</w:t>
      </w:r>
    </w:p>
    <w:p w14:paraId="5A100D87" w14:textId="2321AE5F" w:rsidR="00FB675D" w:rsidRPr="005630DD" w:rsidRDefault="005630DD" w:rsidP="005630DD">
      <w:pPr>
        <w:tabs>
          <w:tab w:val="clear" w:pos="1293"/>
          <w:tab w:val="left" w:pos="1134"/>
        </w:tabs>
        <w:jc w:val="both"/>
        <w:rPr>
          <w:szCs w:val="24"/>
          <w:lang w:val="lt-LT"/>
        </w:rPr>
      </w:pPr>
      <w:r>
        <w:rPr>
          <w:szCs w:val="24"/>
          <w:lang w:val="lt-LT"/>
        </w:rPr>
        <w:tab/>
      </w:r>
      <w:r w:rsidR="00FB675D" w:rsidRPr="00354A10">
        <w:rPr>
          <w:color w:val="000000"/>
          <w:szCs w:val="24"/>
          <w:lang w:val="lt-LT"/>
        </w:rPr>
        <w:t>11.7. Dalyvauja vykdant socialinės paramos teikimą ir socialinių išmokų, pašalpų mokėjimą bei kontrolę.</w:t>
      </w:r>
    </w:p>
    <w:p w14:paraId="34E3CC89" w14:textId="77777777" w:rsidR="00FB675D" w:rsidRPr="00354A10" w:rsidRDefault="00FB675D" w:rsidP="00FB675D">
      <w:pPr>
        <w:pStyle w:val="tajtip"/>
        <w:shd w:val="clear" w:color="auto" w:fill="FFFFFF"/>
        <w:tabs>
          <w:tab w:val="left" w:pos="1134"/>
        </w:tabs>
        <w:spacing w:beforeAutospacing="0" w:afterAutospacing="0"/>
        <w:ind w:firstLine="720"/>
        <w:jc w:val="both"/>
        <w:rPr>
          <w:color w:val="000000"/>
        </w:rPr>
      </w:pPr>
      <w:r w:rsidRPr="00354A10">
        <w:rPr>
          <w:color w:val="000000"/>
        </w:rPr>
        <w:tab/>
        <w:t>11.8. Dalyvauja vertinant atskirų šeimų (asmenų) gyvenimo sąlygas bei poreikius ir surašant buities ir gyvenimo sąlygų patikrinimo aktą, teikia savivaldybės administracijai siūlymus dėl socialinės paramos toms šeimoms (asmenims) reikalingumo ir paramos būdų.</w:t>
      </w:r>
    </w:p>
    <w:p w14:paraId="222A6B1A" w14:textId="77777777" w:rsidR="00FB675D" w:rsidRPr="00354A10" w:rsidRDefault="00FB675D" w:rsidP="00FB675D">
      <w:pPr>
        <w:pStyle w:val="tajtip"/>
        <w:shd w:val="clear" w:color="auto" w:fill="FFFFFF"/>
        <w:tabs>
          <w:tab w:val="left" w:pos="1134"/>
        </w:tabs>
        <w:spacing w:beforeAutospacing="0" w:afterAutospacing="0"/>
        <w:ind w:firstLine="720"/>
        <w:jc w:val="both"/>
        <w:rPr>
          <w:color w:val="000000"/>
        </w:rPr>
      </w:pPr>
      <w:r w:rsidRPr="00354A10">
        <w:rPr>
          <w:color w:val="000000"/>
        </w:rPr>
        <w:tab/>
        <w:t>11.9. Dalyvauja vykdant vaiko teisių apsaugą, užtikrina prevencinės pagalbos vaikui ir šeimai organizavimą, socialinių, švietimo, sveikatos priežiūros įstaigų bei kitų įstaigų teikiamų paslaugų koordinavimą ir darbą su socialinę riziką patiriančiomis šeimomis.</w:t>
      </w:r>
    </w:p>
    <w:p w14:paraId="505B9B49" w14:textId="77777777" w:rsidR="00FB675D" w:rsidRPr="00354A10" w:rsidRDefault="00FB675D" w:rsidP="00FB675D">
      <w:pPr>
        <w:pStyle w:val="tajtip"/>
        <w:shd w:val="clear" w:color="auto" w:fill="FFFFFF"/>
        <w:tabs>
          <w:tab w:val="left" w:pos="1134"/>
        </w:tabs>
        <w:spacing w:beforeAutospacing="0" w:afterAutospacing="0"/>
        <w:ind w:firstLine="720"/>
        <w:jc w:val="both"/>
        <w:rPr>
          <w:color w:val="000000"/>
        </w:rPr>
      </w:pPr>
      <w:r w:rsidRPr="00354A10">
        <w:rPr>
          <w:color w:val="000000"/>
        </w:rPr>
        <w:tab/>
        <w:t>11.10. Renka ir savivaldybės administracijos direktoriui teikia duomenis, reikalingus savivaldybės teritorijoje gyvenančių vaikų apskaitai.</w:t>
      </w:r>
    </w:p>
    <w:p w14:paraId="65612D5D" w14:textId="77777777" w:rsidR="00FB675D" w:rsidRPr="00354A10" w:rsidRDefault="00FB675D" w:rsidP="00FB675D">
      <w:pPr>
        <w:pStyle w:val="tajtip"/>
        <w:shd w:val="clear" w:color="auto" w:fill="FFFFFF"/>
        <w:tabs>
          <w:tab w:val="left" w:pos="1134"/>
        </w:tabs>
        <w:spacing w:beforeAutospacing="0" w:afterAutospacing="0"/>
        <w:ind w:firstLine="720"/>
        <w:jc w:val="both"/>
        <w:rPr>
          <w:color w:val="000000"/>
        </w:rPr>
      </w:pPr>
      <w:r w:rsidRPr="00354A10">
        <w:rPr>
          <w:color w:val="000000"/>
        </w:rPr>
        <w:tab/>
        <w:t>11.11. Dalyvauja organizuojant Respublikos Prezidento, Seimo rinkimus, rinkimus į Europos Parlamentą, savivaldybės tarybos, mero rinkimus ir referendumus.</w:t>
      </w:r>
    </w:p>
    <w:p w14:paraId="5C162D90" w14:textId="77777777" w:rsidR="00FB675D" w:rsidRPr="00354A10" w:rsidRDefault="00FB675D" w:rsidP="00FB675D">
      <w:pPr>
        <w:pStyle w:val="tajtip"/>
        <w:shd w:val="clear" w:color="auto" w:fill="FFFFFF"/>
        <w:tabs>
          <w:tab w:val="left" w:pos="1134"/>
        </w:tabs>
        <w:spacing w:beforeAutospacing="0" w:afterAutospacing="0"/>
        <w:ind w:firstLine="720"/>
        <w:jc w:val="both"/>
        <w:rPr>
          <w:color w:val="000000"/>
        </w:rPr>
      </w:pPr>
      <w:r w:rsidRPr="00354A10">
        <w:rPr>
          <w:color w:val="000000"/>
        </w:rPr>
        <w:tab/>
        <w:t>11.12. Dalyvauja organizuojant vietos gyventojų apklausas, atliekant gyventojų ir būstų, kitus visuotinius surašymus.</w:t>
      </w:r>
    </w:p>
    <w:p w14:paraId="59DED2EA" w14:textId="77777777" w:rsidR="00FB675D" w:rsidRPr="00354A10" w:rsidRDefault="00FB675D" w:rsidP="00FB675D">
      <w:pPr>
        <w:pStyle w:val="tajtip"/>
        <w:shd w:val="clear" w:color="auto" w:fill="FFFFFF"/>
        <w:tabs>
          <w:tab w:val="left" w:pos="1134"/>
        </w:tabs>
        <w:spacing w:beforeAutospacing="0" w:afterAutospacing="0"/>
        <w:ind w:firstLine="720"/>
        <w:jc w:val="both"/>
        <w:rPr>
          <w:color w:val="000000"/>
        </w:rPr>
      </w:pPr>
      <w:r w:rsidRPr="00354A10">
        <w:rPr>
          <w:color w:val="000000"/>
        </w:rPr>
        <w:tab/>
        <w:t>11.13. Dalyvauja organizuojant ir įgyvendinant civilinę saugą.</w:t>
      </w:r>
    </w:p>
    <w:p w14:paraId="544E4089" w14:textId="77777777" w:rsidR="00FB675D" w:rsidRPr="00354A10" w:rsidRDefault="00FB675D" w:rsidP="00FB675D">
      <w:pPr>
        <w:pStyle w:val="tajtip"/>
        <w:shd w:val="clear" w:color="auto" w:fill="FFFFFF"/>
        <w:tabs>
          <w:tab w:val="left" w:pos="1134"/>
        </w:tabs>
        <w:spacing w:beforeAutospacing="0" w:afterAutospacing="0"/>
        <w:ind w:firstLine="720"/>
        <w:jc w:val="both"/>
        <w:rPr>
          <w:color w:val="000000"/>
        </w:rPr>
      </w:pPr>
      <w:r w:rsidRPr="00354A10">
        <w:rPr>
          <w:color w:val="000000"/>
        </w:rPr>
        <w:tab/>
        <w:t>11.14. Teisės aktų nustatyta tvarka dalyvauja įgyvendinant valstybės perduotas funkcijas žemės ūkio srityje.</w:t>
      </w:r>
    </w:p>
    <w:p w14:paraId="590EA654" w14:textId="77777777" w:rsidR="00FB675D" w:rsidRPr="00354A10" w:rsidRDefault="00FB675D" w:rsidP="00FB675D">
      <w:pPr>
        <w:pStyle w:val="tajtip"/>
        <w:shd w:val="clear" w:color="auto" w:fill="FFFFFF"/>
        <w:tabs>
          <w:tab w:val="left" w:pos="1134"/>
        </w:tabs>
        <w:spacing w:beforeAutospacing="0" w:afterAutospacing="0"/>
        <w:ind w:firstLine="720"/>
        <w:jc w:val="both"/>
        <w:rPr>
          <w:color w:val="000000"/>
        </w:rPr>
      </w:pPr>
      <w:r w:rsidRPr="00354A10">
        <w:rPr>
          <w:color w:val="000000"/>
        </w:rPr>
        <w:tab/>
        <w:t>11.15. Dalyvauja rengiant ir įgyvendinant vietos veiklos grupių programas ir vietos plėtros strategijas.</w:t>
      </w:r>
    </w:p>
    <w:p w14:paraId="220FC733" w14:textId="77777777" w:rsidR="00FB675D" w:rsidRPr="00354A10" w:rsidRDefault="00FB675D" w:rsidP="00FB675D">
      <w:pPr>
        <w:pStyle w:val="tajtip"/>
        <w:shd w:val="clear" w:color="auto" w:fill="FFFFFF"/>
        <w:tabs>
          <w:tab w:val="left" w:pos="1134"/>
        </w:tabs>
        <w:spacing w:beforeAutospacing="0" w:afterAutospacing="0"/>
        <w:ind w:firstLine="720"/>
        <w:jc w:val="both"/>
        <w:rPr>
          <w:color w:val="000000"/>
        </w:rPr>
      </w:pPr>
      <w:r w:rsidRPr="00354A10">
        <w:rPr>
          <w:color w:val="000000"/>
        </w:rPr>
        <w:tab/>
        <w:t>11.16. Dalyvauja organizuojant gyventojų sporto ir kultūros renginius.</w:t>
      </w:r>
    </w:p>
    <w:p w14:paraId="5259AB78" w14:textId="77777777" w:rsidR="00FB675D" w:rsidRPr="00354A10" w:rsidRDefault="00FB675D" w:rsidP="00FB675D">
      <w:pPr>
        <w:pStyle w:val="tajtip"/>
        <w:shd w:val="clear" w:color="auto" w:fill="FFFFFF"/>
        <w:tabs>
          <w:tab w:val="left" w:pos="1134"/>
        </w:tabs>
        <w:spacing w:beforeAutospacing="0" w:afterAutospacing="0"/>
        <w:ind w:firstLine="720"/>
        <w:jc w:val="both"/>
        <w:rPr>
          <w:color w:val="000000"/>
        </w:rPr>
      </w:pPr>
      <w:r w:rsidRPr="00354A10">
        <w:rPr>
          <w:color w:val="000000"/>
        </w:rPr>
        <w:tab/>
        <w:t>11.17. Dalyvauja kuriant ir įgyvendinant informacinės visuomenės plėtros programas.</w:t>
      </w:r>
    </w:p>
    <w:p w14:paraId="5514006C" w14:textId="77777777" w:rsidR="00FB675D" w:rsidRPr="00354A10" w:rsidRDefault="00FB675D" w:rsidP="00FB675D">
      <w:pPr>
        <w:tabs>
          <w:tab w:val="clear" w:pos="1293"/>
          <w:tab w:val="left" w:pos="1134"/>
        </w:tabs>
        <w:jc w:val="both"/>
        <w:rPr>
          <w:szCs w:val="24"/>
          <w:lang w:val="lt-LT"/>
        </w:rPr>
      </w:pPr>
      <w:r w:rsidRPr="00354A10">
        <w:rPr>
          <w:szCs w:val="24"/>
          <w:lang w:val="lt-LT"/>
        </w:rPr>
        <w:tab/>
        <w:t>11.18. Išduoda charakteristikas seniūnijos gyventojams.</w:t>
      </w:r>
    </w:p>
    <w:p w14:paraId="7B61034D" w14:textId="77777777" w:rsidR="00FB675D" w:rsidRPr="00354A10" w:rsidRDefault="00FB675D" w:rsidP="00FB675D">
      <w:pPr>
        <w:tabs>
          <w:tab w:val="clear" w:pos="1293"/>
          <w:tab w:val="left" w:pos="1134"/>
        </w:tabs>
        <w:jc w:val="both"/>
        <w:rPr>
          <w:szCs w:val="24"/>
          <w:lang w:val="lt-LT"/>
        </w:rPr>
      </w:pPr>
      <w:r w:rsidRPr="00354A10">
        <w:rPr>
          <w:szCs w:val="24"/>
          <w:lang w:val="lt-LT"/>
        </w:rPr>
        <w:tab/>
        <w:t>11.19. Organizuoja ir (arba) kontroliuoja savivaldybės kelių, bendrojo naudojimo teritorijų, gatvių, šaligatvių valymą ir priežiūrą, gatvių ir kitų viešųjų vietų apšvietimą, viešųjų tualetų paslaugų teikimą.</w:t>
      </w:r>
    </w:p>
    <w:p w14:paraId="26ECBD91" w14:textId="77777777" w:rsidR="005630DD" w:rsidRDefault="00FB675D" w:rsidP="005630DD">
      <w:pPr>
        <w:tabs>
          <w:tab w:val="clear" w:pos="1293"/>
          <w:tab w:val="left" w:pos="1134"/>
        </w:tabs>
        <w:jc w:val="both"/>
        <w:rPr>
          <w:szCs w:val="24"/>
          <w:lang w:val="lt-LT"/>
        </w:rPr>
      </w:pPr>
      <w:r w:rsidRPr="00354A10">
        <w:rPr>
          <w:szCs w:val="24"/>
          <w:lang w:val="lt-LT"/>
        </w:rPr>
        <w:tab/>
        <w:t>11.20. Teikia pasiūlymus Ignalinos rajono saugaus eismo komisijai dėl kelio ženklų įrengimo, keitimo arba panaikinimo gyvenamosiose vietovėse, gatvėse ir vietinės reikšmės keliuose.</w:t>
      </w:r>
    </w:p>
    <w:p w14:paraId="2F3F80B7" w14:textId="77777777" w:rsidR="005630DD" w:rsidRDefault="005630DD" w:rsidP="005630DD">
      <w:pPr>
        <w:tabs>
          <w:tab w:val="clear" w:pos="1293"/>
          <w:tab w:val="left" w:pos="1134"/>
        </w:tabs>
        <w:jc w:val="both"/>
        <w:rPr>
          <w:szCs w:val="24"/>
          <w:lang w:val="lt-LT"/>
        </w:rPr>
      </w:pPr>
      <w:r>
        <w:rPr>
          <w:szCs w:val="24"/>
          <w:lang w:val="lt-LT"/>
        </w:rPr>
        <w:tab/>
      </w:r>
      <w:r w:rsidR="00FB675D" w:rsidRPr="00354A10">
        <w:rPr>
          <w:lang w:val="lt-LT"/>
        </w:rPr>
        <w:t>11.21. Užtikrina saugaus eismo sąlygas seniūnijos teritorijoje.</w:t>
      </w:r>
    </w:p>
    <w:p w14:paraId="38F0B53A" w14:textId="77777777" w:rsidR="005630DD" w:rsidRDefault="005630DD" w:rsidP="005630DD">
      <w:pPr>
        <w:tabs>
          <w:tab w:val="clear" w:pos="1293"/>
          <w:tab w:val="left" w:pos="1134"/>
        </w:tabs>
        <w:jc w:val="both"/>
        <w:rPr>
          <w:szCs w:val="24"/>
          <w:lang w:val="lt-LT"/>
        </w:rPr>
      </w:pPr>
      <w:r>
        <w:rPr>
          <w:szCs w:val="24"/>
          <w:lang w:val="lt-LT"/>
        </w:rPr>
        <w:tab/>
      </w:r>
      <w:r w:rsidR="00FB675D" w:rsidRPr="00354A10">
        <w:rPr>
          <w:color w:val="000000"/>
          <w:lang w:val="lt-LT"/>
        </w:rPr>
        <w:t>11.22. Rengia finansinės atskaitomybės ataskaitas  ir teikia savivaldybės administracijai.</w:t>
      </w:r>
    </w:p>
    <w:p w14:paraId="2D2CD3B5" w14:textId="77777777" w:rsidR="005630DD" w:rsidRDefault="005630DD" w:rsidP="005630DD">
      <w:pPr>
        <w:tabs>
          <w:tab w:val="clear" w:pos="1293"/>
          <w:tab w:val="left" w:pos="1134"/>
        </w:tabs>
        <w:jc w:val="both"/>
        <w:rPr>
          <w:lang w:val="lt-LT"/>
        </w:rPr>
      </w:pPr>
      <w:r>
        <w:rPr>
          <w:szCs w:val="24"/>
          <w:lang w:val="lt-LT"/>
        </w:rPr>
        <w:tab/>
      </w:r>
      <w:r w:rsidR="006F2DE7" w:rsidRPr="00354A10">
        <w:rPr>
          <w:lang w:val="lt-LT"/>
        </w:rPr>
        <w:t>11.23. Tvarko dokumentus, teisės aktų nustatyta tvarka atiduoda juos saugoti archyvui.</w:t>
      </w:r>
    </w:p>
    <w:p w14:paraId="134F8014" w14:textId="2BC28EC3" w:rsidR="00FB675D" w:rsidRPr="005630DD" w:rsidRDefault="005630DD" w:rsidP="005630DD">
      <w:pPr>
        <w:tabs>
          <w:tab w:val="clear" w:pos="1293"/>
          <w:tab w:val="left" w:pos="1134"/>
        </w:tabs>
        <w:jc w:val="both"/>
        <w:rPr>
          <w:szCs w:val="24"/>
          <w:lang w:val="lt-LT"/>
        </w:rPr>
      </w:pPr>
      <w:r>
        <w:rPr>
          <w:lang w:val="lt-LT"/>
        </w:rPr>
        <w:tab/>
      </w:r>
      <w:r w:rsidR="00FB675D" w:rsidRPr="00354A10">
        <w:rPr>
          <w:lang w:val="lt-LT"/>
        </w:rPr>
        <w:t>11.24. Neviršydama savo įgaliojimų, seniūnijos teritorijoje organizuoja ir kontroliuoja savivaldybės sprendimų įgyvendinimą arba pati juos įgyvendina.</w:t>
      </w:r>
    </w:p>
    <w:p w14:paraId="6BF14672" w14:textId="77777777" w:rsidR="00FB675D" w:rsidRPr="00354A10" w:rsidRDefault="00FB675D" w:rsidP="00FB675D">
      <w:pPr>
        <w:tabs>
          <w:tab w:val="clear" w:pos="1293"/>
          <w:tab w:val="left" w:pos="1134"/>
        </w:tabs>
        <w:jc w:val="both"/>
        <w:rPr>
          <w:szCs w:val="24"/>
          <w:lang w:val="lt-LT"/>
        </w:rPr>
      </w:pPr>
      <w:r w:rsidRPr="00354A10">
        <w:rPr>
          <w:szCs w:val="24"/>
          <w:lang w:val="lt-LT"/>
        </w:rPr>
        <w:tab/>
        <w:t>11.25. Tvarko priskirtus registrus ir nustatyta tvarka teikia duomenis.</w:t>
      </w:r>
    </w:p>
    <w:p w14:paraId="222872AF" w14:textId="77777777" w:rsidR="00FB675D" w:rsidRPr="00354A10" w:rsidRDefault="00FB675D" w:rsidP="00FB675D">
      <w:pPr>
        <w:tabs>
          <w:tab w:val="clear" w:pos="1293"/>
          <w:tab w:val="left" w:pos="1134"/>
        </w:tabs>
        <w:jc w:val="both"/>
        <w:rPr>
          <w:szCs w:val="24"/>
          <w:lang w:val="lt-LT"/>
        </w:rPr>
      </w:pPr>
      <w:r w:rsidRPr="00354A10">
        <w:rPr>
          <w:szCs w:val="24"/>
          <w:lang w:val="lt-LT"/>
        </w:rPr>
        <w:tab/>
        <w:t>11.26. Vykdo kitas Vietos savivaldos įstatymo ir kitų teisės aktų nustatytas funkcijas.</w:t>
      </w:r>
    </w:p>
    <w:p w14:paraId="04C47360" w14:textId="77777777" w:rsidR="00FB675D" w:rsidRPr="00354A10" w:rsidRDefault="00FB675D" w:rsidP="00FB675D">
      <w:pPr>
        <w:tabs>
          <w:tab w:val="clear" w:pos="1293"/>
          <w:tab w:val="left" w:pos="1134"/>
        </w:tabs>
        <w:jc w:val="both"/>
        <w:rPr>
          <w:szCs w:val="24"/>
          <w:lang w:val="lt-LT"/>
        </w:rPr>
      </w:pPr>
      <w:r w:rsidRPr="00354A10">
        <w:rPr>
          <w:szCs w:val="24"/>
          <w:lang w:val="lt-LT"/>
        </w:rPr>
        <w:tab/>
        <w:t>12. Seniūno funkcijos:</w:t>
      </w:r>
    </w:p>
    <w:p w14:paraId="1E6AB1B9" w14:textId="77777777" w:rsidR="00C61E4E" w:rsidRDefault="00FB675D" w:rsidP="00FB675D">
      <w:pPr>
        <w:tabs>
          <w:tab w:val="clear" w:pos="1293"/>
          <w:tab w:val="left" w:pos="1134"/>
        </w:tabs>
        <w:jc w:val="both"/>
        <w:rPr>
          <w:bCs/>
          <w:szCs w:val="24"/>
          <w:lang w:val="lt-LT"/>
        </w:rPr>
      </w:pPr>
      <w:r w:rsidRPr="00354A10">
        <w:rPr>
          <w:szCs w:val="24"/>
          <w:lang w:val="lt-LT"/>
        </w:rPr>
        <w:tab/>
        <w:t xml:space="preserve">12.1. </w:t>
      </w:r>
      <w:r w:rsidRPr="00354A10">
        <w:rPr>
          <w:bCs/>
          <w:szCs w:val="24"/>
          <w:lang w:val="lt-LT"/>
        </w:rPr>
        <w:t>Lietuvos Respublikos notariato įstatymo nustatyta tvarka neatlygintinai atlieka seniūnijos aptarnaujamos teritorijos gyventojams notarinius veiksmus ir Lietuvos Respublikos civilinio kodekso nustatyta tvarka neatlygintinai tvirtina seniūnijos aptarnaujamos teritorijos gyventojų oficialiesiems testamentams prilyginamus testamentus. Seniūnas notarinius veiksmus atlieka seniūnijos patalpose. Atlikti notarinius veiksmus ne seniūnijos patalpose seniūnas gali tik tuo atveju, kai suinteresuotas asmuo dėl svarbios priežasties negali atvykti į seniūnijos patalpas ir iškviečia seniūną į savo gyvenamąją vietą.</w:t>
      </w:r>
    </w:p>
    <w:p w14:paraId="0FECD9C1" w14:textId="7E30B7E2" w:rsidR="00FB675D" w:rsidRPr="00354A10" w:rsidRDefault="00C61E4E" w:rsidP="00C61E4E">
      <w:pPr>
        <w:tabs>
          <w:tab w:val="clear" w:pos="1293"/>
          <w:tab w:val="left" w:pos="1134"/>
        </w:tabs>
        <w:jc w:val="both"/>
        <w:rPr>
          <w:bCs/>
          <w:szCs w:val="24"/>
          <w:lang w:val="lt-LT"/>
        </w:rPr>
      </w:pPr>
      <w:r>
        <w:rPr>
          <w:bCs/>
          <w:szCs w:val="24"/>
          <w:lang w:val="lt-LT"/>
        </w:rPr>
        <w:tab/>
      </w:r>
      <w:r w:rsidR="00FB675D" w:rsidRPr="00354A10">
        <w:rPr>
          <w:bCs/>
          <w:szCs w:val="24"/>
          <w:lang w:val="lt-LT"/>
        </w:rPr>
        <w:t>12.2. Teisės aktų nustatyta tvarka s</w:t>
      </w:r>
      <w:r w:rsidR="00FB675D" w:rsidRPr="00354A10">
        <w:rPr>
          <w:szCs w:val="24"/>
          <w:lang w:val="lt-LT"/>
        </w:rPr>
        <w:t>avivaldybės</w:t>
      </w:r>
      <w:r w:rsidR="00FB675D" w:rsidRPr="00354A10">
        <w:rPr>
          <w:bCs/>
          <w:szCs w:val="24"/>
          <w:lang w:val="lt-LT"/>
        </w:rPr>
        <w:t xml:space="preserve"> administracijos direktoriui pavedus suteikia ir keičia numerius pastatams, patalpoms, butams ir žemės sklypams, kuriuose pagal jų naudojimo paskirtį (būdą) ar teritorijų planavimo dokumentus leidžiama pastatų statyba.</w:t>
      </w:r>
    </w:p>
    <w:p w14:paraId="0C6A8394" w14:textId="77777777" w:rsidR="00FB675D" w:rsidRPr="00354A10" w:rsidRDefault="00FB675D" w:rsidP="00FB675D">
      <w:pPr>
        <w:tabs>
          <w:tab w:val="clear" w:pos="1293"/>
          <w:tab w:val="left" w:pos="1134"/>
        </w:tabs>
        <w:jc w:val="both"/>
        <w:rPr>
          <w:szCs w:val="24"/>
          <w:lang w:val="lt-LT"/>
        </w:rPr>
      </w:pPr>
      <w:r w:rsidRPr="00354A10">
        <w:rPr>
          <w:bCs/>
          <w:szCs w:val="24"/>
          <w:lang w:val="lt-LT"/>
        </w:rPr>
        <w:tab/>
        <w:t xml:space="preserve">12.3. </w:t>
      </w:r>
      <w:r w:rsidRPr="00354A10">
        <w:rPr>
          <w:szCs w:val="24"/>
          <w:lang w:val="lt-LT"/>
        </w:rPr>
        <w:t>Savivaldybės administracijos direktoriui teikia siūlymus dėl savivaldybės strateginio plėtros plano, atskirų savivaldybės ūkio šakų (sektorių) plėtros programos ir savivaldybės veiklos plano projektų,</w:t>
      </w:r>
      <w:r w:rsidRPr="00354A10">
        <w:rPr>
          <w:bCs/>
          <w:szCs w:val="24"/>
          <w:lang w:val="lt-LT"/>
        </w:rPr>
        <w:t xml:space="preserve"> </w:t>
      </w:r>
      <w:r w:rsidRPr="00354A10">
        <w:rPr>
          <w:szCs w:val="24"/>
          <w:lang w:val="lt-LT"/>
        </w:rPr>
        <w:t>rengia seniūnijos metinio veiklos plano projektą ir šio plano įgyvendinimo ataskaitą, teikia juos</w:t>
      </w:r>
      <w:r w:rsidRPr="00354A10">
        <w:rPr>
          <w:bCs/>
          <w:szCs w:val="24"/>
          <w:lang w:val="lt-LT"/>
        </w:rPr>
        <w:t xml:space="preserve"> </w:t>
      </w:r>
      <w:r w:rsidRPr="00354A10">
        <w:rPr>
          <w:szCs w:val="24"/>
          <w:lang w:val="lt-LT"/>
        </w:rPr>
        <w:t>svarstyti seniūnijos seniūnaičių sueigoje; supažindina seniūnaičius ir vietos gyventojus su patvirtintu seniūnijos metiniu veiklos planu</w:t>
      </w:r>
      <w:r w:rsidRPr="00354A10">
        <w:rPr>
          <w:bCs/>
          <w:szCs w:val="24"/>
          <w:lang w:val="lt-LT"/>
        </w:rPr>
        <w:t xml:space="preserve"> </w:t>
      </w:r>
      <w:r w:rsidRPr="00354A10">
        <w:rPr>
          <w:szCs w:val="24"/>
          <w:lang w:val="lt-LT"/>
        </w:rPr>
        <w:t>ir aptaria seniūnijos metinio veiklos plano įgyvendinimo ataskaitą.</w:t>
      </w:r>
    </w:p>
    <w:p w14:paraId="6D467CA9" w14:textId="77777777" w:rsidR="00FB675D" w:rsidRPr="00354A10" w:rsidRDefault="00FB675D" w:rsidP="00FB675D">
      <w:pPr>
        <w:tabs>
          <w:tab w:val="clear" w:pos="1293"/>
          <w:tab w:val="left" w:pos="1134"/>
        </w:tabs>
        <w:jc w:val="both"/>
        <w:rPr>
          <w:i/>
          <w:szCs w:val="24"/>
          <w:lang w:val="lt-LT"/>
        </w:rPr>
      </w:pPr>
      <w:r w:rsidRPr="00354A10">
        <w:rPr>
          <w:bCs/>
          <w:szCs w:val="24"/>
          <w:lang w:val="lt-LT"/>
        </w:rPr>
        <w:tab/>
        <w:t>12.4. Š</w:t>
      </w:r>
      <w:r w:rsidRPr="00354A10">
        <w:rPr>
          <w:szCs w:val="24"/>
          <w:lang w:val="lt-LT"/>
        </w:rPr>
        <w:t>aukia seniūnaičių ar seniūnijos aptarnaujamos teritorijos gyventojų sueigas, rengia šių sueigų darbotvarkes, apibendrina šiose sueigose priimtus sprendimus ir perduoda juos vertinti atsakingoms institucijoms, informuoja šias sueigas apie atsakingų institucijų priimtus sprendimus, susijusius su šiose sueigose priimtais sprendimais, prireikus organizuoja gyventojų susitikimus su savivaldybės ar valstybės institucijų ir įstaigų atstovais,</w:t>
      </w:r>
      <w:r w:rsidRPr="00354A10">
        <w:rPr>
          <w:i/>
          <w:szCs w:val="24"/>
          <w:lang w:val="lt-LT"/>
        </w:rPr>
        <w:t xml:space="preserve"> </w:t>
      </w:r>
      <w:r w:rsidRPr="00354A10">
        <w:rPr>
          <w:szCs w:val="24"/>
          <w:lang w:val="lt-LT"/>
        </w:rPr>
        <w:t>apibendrina pateiktas pastabas, pasiūlymus ir teikia juos savivaldybės administracijos direktoriui.</w:t>
      </w:r>
    </w:p>
    <w:p w14:paraId="44294C91" w14:textId="77777777" w:rsidR="00FB675D" w:rsidRPr="00354A10" w:rsidRDefault="00FB675D" w:rsidP="00FB675D">
      <w:pPr>
        <w:tabs>
          <w:tab w:val="clear" w:pos="1293"/>
          <w:tab w:val="left" w:pos="1134"/>
        </w:tabs>
        <w:jc w:val="both"/>
        <w:rPr>
          <w:bCs/>
          <w:szCs w:val="24"/>
          <w:lang w:val="lt-LT"/>
        </w:rPr>
      </w:pPr>
      <w:r w:rsidRPr="00354A10">
        <w:rPr>
          <w:bCs/>
          <w:szCs w:val="24"/>
          <w:lang w:val="lt-LT"/>
        </w:rPr>
        <w:tab/>
        <w:t>12.5. Teikia seniūnijos aptarnaujamos teritorijos gyventojams informaciją apie savivaldybės veiklą ir organizuoja konsultavimąsi su jais, laikydamasis Vietos savivaldos įstatymo 37 ir 38 straipsniuose nustatytų reikalavimų savivaldybės teritorijoje.</w:t>
      </w:r>
    </w:p>
    <w:p w14:paraId="7F6B232D" w14:textId="77777777" w:rsidR="00FB675D" w:rsidRPr="00354A10" w:rsidRDefault="00FB675D" w:rsidP="00FB675D">
      <w:pPr>
        <w:tabs>
          <w:tab w:val="clear" w:pos="1293"/>
          <w:tab w:val="left" w:pos="1134"/>
        </w:tabs>
        <w:jc w:val="both"/>
        <w:rPr>
          <w:szCs w:val="24"/>
          <w:lang w:val="lt-LT"/>
        </w:rPr>
      </w:pPr>
      <w:r w:rsidRPr="00354A10">
        <w:rPr>
          <w:szCs w:val="24"/>
          <w:lang w:val="lt-LT"/>
        </w:rPr>
        <w:tab/>
        <w:t>12.6. Ne rečiau kaip kartą per metus, laikydamasis Vietos savivaldos įstatymo 37 straipsnyje nustatytų reikalavimų, paskelbia seniūnijos aptarnaujamos teritorijos gyventojams seniūnijos metinio veiklos plano įgyvendinimo ataskaitos projektą, teikia jį svarstyti išplėstinei seniūnaičių sueigai; seniūnaičių sueigos sprendimą ir seniūnijos metinio veiklos plano įgyvendinimo ataskaitą teikia savivaldybės administracijos direktoriui.</w:t>
      </w:r>
      <w:r w:rsidRPr="00354A10">
        <w:rPr>
          <w:szCs w:val="24"/>
          <w:lang w:val="lt-LT"/>
        </w:rPr>
        <w:tab/>
      </w:r>
    </w:p>
    <w:p w14:paraId="4C3160A5" w14:textId="77777777" w:rsidR="00FB675D" w:rsidRPr="00354A10" w:rsidRDefault="00FB675D" w:rsidP="00FB675D">
      <w:pPr>
        <w:tabs>
          <w:tab w:val="clear" w:pos="1293"/>
          <w:tab w:val="left" w:pos="1134"/>
        </w:tabs>
        <w:jc w:val="both"/>
        <w:rPr>
          <w:szCs w:val="24"/>
          <w:lang w:val="lt-LT"/>
        </w:rPr>
      </w:pPr>
      <w:r w:rsidRPr="00354A10">
        <w:rPr>
          <w:szCs w:val="24"/>
          <w:lang w:val="lt-LT"/>
        </w:rPr>
        <w:tab/>
        <w:t xml:space="preserve">12.7. Dalyvauja savivaldybės institucijų posėdžiuose, kai svarstomi su seniūnijos aptarnaujamos teritorijos gyventojų viešaisiais reikalais susiję klausimai, arba įgalioja tai daryti kitą seniūnijos valstybės tarnautoją ar darbuotoją, dirbantį pagal darbo sutartį. </w:t>
      </w:r>
    </w:p>
    <w:p w14:paraId="1D5577FB" w14:textId="77777777" w:rsidR="00FB675D" w:rsidRPr="00354A10" w:rsidRDefault="00FB675D" w:rsidP="00FB675D">
      <w:pPr>
        <w:tabs>
          <w:tab w:val="clear" w:pos="1293"/>
          <w:tab w:val="left" w:pos="1134"/>
        </w:tabs>
        <w:jc w:val="both"/>
        <w:rPr>
          <w:szCs w:val="24"/>
          <w:lang w:val="lt-LT"/>
        </w:rPr>
      </w:pPr>
      <w:r w:rsidRPr="00354A10">
        <w:rPr>
          <w:szCs w:val="24"/>
          <w:lang w:val="lt-LT"/>
        </w:rPr>
        <w:tab/>
        <w:t>12.8. Seniūnijos nuostatuose nustatyta tvarka organizuoja seniūnijos veiklą.</w:t>
      </w:r>
    </w:p>
    <w:p w14:paraId="72E88A15" w14:textId="77777777" w:rsidR="00FB675D" w:rsidRPr="00354A10" w:rsidRDefault="00FB675D" w:rsidP="00FB675D">
      <w:pPr>
        <w:tabs>
          <w:tab w:val="clear" w:pos="1293"/>
          <w:tab w:val="left" w:pos="1134"/>
        </w:tabs>
        <w:jc w:val="both"/>
        <w:rPr>
          <w:szCs w:val="24"/>
          <w:lang w:val="lt-LT"/>
        </w:rPr>
      </w:pPr>
      <w:r w:rsidRPr="00354A10">
        <w:rPr>
          <w:szCs w:val="24"/>
          <w:lang w:val="lt-LT"/>
        </w:rPr>
        <w:tab/>
        <w:t>12.9. Administruoja seniūnijai skirtus asignavimus, atsako už seniūnijos ūkinę ir finansinę veiklą.</w:t>
      </w:r>
    </w:p>
    <w:p w14:paraId="5E0646C8" w14:textId="77777777" w:rsidR="00FB675D" w:rsidRPr="00354A10" w:rsidRDefault="00FB675D" w:rsidP="00FB675D">
      <w:pPr>
        <w:tabs>
          <w:tab w:val="clear" w:pos="1293"/>
          <w:tab w:val="left" w:pos="1134"/>
        </w:tabs>
        <w:jc w:val="both"/>
        <w:rPr>
          <w:szCs w:val="24"/>
          <w:lang w:val="lt-LT"/>
        </w:rPr>
      </w:pPr>
      <w:r w:rsidRPr="00354A10">
        <w:rPr>
          <w:szCs w:val="24"/>
          <w:lang w:val="lt-LT"/>
        </w:rPr>
        <w:tab/>
        <w:t>12.10. Užtikrina, kad būtų laikomasi įstatymų, kitų teisės aktų ir šių nuostatų.</w:t>
      </w:r>
    </w:p>
    <w:p w14:paraId="31D649F0" w14:textId="77777777" w:rsidR="00FB675D" w:rsidRPr="00354A10" w:rsidRDefault="00FB675D" w:rsidP="00FB675D">
      <w:pPr>
        <w:tabs>
          <w:tab w:val="clear" w:pos="1293"/>
          <w:tab w:val="left" w:pos="1134"/>
        </w:tabs>
        <w:jc w:val="both"/>
        <w:rPr>
          <w:szCs w:val="24"/>
          <w:lang w:val="lt-LT"/>
        </w:rPr>
      </w:pPr>
      <w:r w:rsidRPr="00354A10">
        <w:rPr>
          <w:szCs w:val="24"/>
          <w:lang w:val="lt-LT"/>
        </w:rPr>
        <w:tab/>
        <w:t>12.11. Organizuoja seniūnijos darbuotojų darbo saugą teisės aktų nustatyta tvarka.</w:t>
      </w:r>
    </w:p>
    <w:p w14:paraId="04DF4984" w14:textId="77777777" w:rsidR="00FB675D" w:rsidRPr="00354A10" w:rsidRDefault="00FB675D" w:rsidP="00FB675D">
      <w:pPr>
        <w:tabs>
          <w:tab w:val="clear" w:pos="1293"/>
          <w:tab w:val="left" w:pos="1134"/>
        </w:tabs>
        <w:jc w:val="both"/>
        <w:rPr>
          <w:szCs w:val="24"/>
          <w:lang w:val="lt-LT"/>
        </w:rPr>
      </w:pPr>
      <w:r w:rsidRPr="00354A10">
        <w:rPr>
          <w:szCs w:val="24"/>
          <w:lang w:val="lt-LT"/>
        </w:rPr>
        <w:tab/>
        <w:t>12.12. Išduoda seniūnijai priskirtos teritorijos gyventojams Gyvenamosios vietos deklaravimo įstatyme nustatytus, taip pat šeimos sudėtį ir kitokius faktinę padėtį patvirtinančius dokumentus, išskyrus atvejus, kai tai pagal teisės aktus turi būti patvirtinta kitais dokumentais.</w:t>
      </w:r>
    </w:p>
    <w:p w14:paraId="051411D1" w14:textId="77777777" w:rsidR="00FB675D" w:rsidRPr="00354A10" w:rsidRDefault="00FB675D" w:rsidP="00FB675D">
      <w:pPr>
        <w:tabs>
          <w:tab w:val="clear" w:pos="1293"/>
          <w:tab w:val="left" w:pos="1134"/>
        </w:tabs>
        <w:jc w:val="both"/>
        <w:rPr>
          <w:szCs w:val="24"/>
          <w:lang w:val="lt-LT"/>
        </w:rPr>
      </w:pPr>
      <w:r w:rsidRPr="00354A10">
        <w:rPr>
          <w:szCs w:val="24"/>
          <w:lang w:val="lt-LT"/>
        </w:rPr>
        <w:tab/>
        <w:t>12.13. Išduoda leidimus laidoti seniūnijai priskirtose kapinėse.</w:t>
      </w:r>
    </w:p>
    <w:p w14:paraId="6DFC2FA0" w14:textId="77777777" w:rsidR="00FB675D" w:rsidRPr="00354A10" w:rsidRDefault="00FB675D" w:rsidP="00FB675D">
      <w:pPr>
        <w:tabs>
          <w:tab w:val="clear" w:pos="1293"/>
          <w:tab w:val="left" w:pos="1134"/>
        </w:tabs>
        <w:jc w:val="both"/>
        <w:rPr>
          <w:szCs w:val="24"/>
          <w:lang w:val="lt-LT"/>
        </w:rPr>
      </w:pPr>
      <w:r w:rsidRPr="00354A10">
        <w:rPr>
          <w:szCs w:val="24"/>
          <w:lang w:val="lt-LT"/>
        </w:rPr>
        <w:tab/>
        <w:t>12.14. Vykdo seniūnijai priskirtų kapinių priežiūrą.</w:t>
      </w:r>
    </w:p>
    <w:p w14:paraId="7EBC0FDF" w14:textId="77777777" w:rsidR="00FB675D" w:rsidRPr="00354A10" w:rsidRDefault="00FB675D" w:rsidP="00FB675D">
      <w:pPr>
        <w:tabs>
          <w:tab w:val="clear" w:pos="1293"/>
          <w:tab w:val="left" w:pos="1134"/>
        </w:tabs>
        <w:jc w:val="both"/>
        <w:rPr>
          <w:szCs w:val="24"/>
          <w:lang w:val="lt-LT"/>
        </w:rPr>
      </w:pPr>
      <w:r w:rsidRPr="00354A10">
        <w:rPr>
          <w:szCs w:val="24"/>
          <w:lang w:val="lt-LT"/>
        </w:rPr>
        <w:tab/>
        <w:t>12.15. Esant būtinybei (laidojant vienišus žmones), užtikrina ritualinių paslaugų teikimą seniūnijos teritorijoje.</w:t>
      </w:r>
    </w:p>
    <w:p w14:paraId="0FB9DCDE" w14:textId="77777777" w:rsidR="00FB675D" w:rsidRPr="00354A10" w:rsidRDefault="00FB675D" w:rsidP="00FB675D">
      <w:pPr>
        <w:tabs>
          <w:tab w:val="clear" w:pos="1293"/>
          <w:tab w:val="left" w:pos="1134"/>
        </w:tabs>
        <w:jc w:val="both"/>
        <w:rPr>
          <w:szCs w:val="24"/>
          <w:lang w:val="lt-LT"/>
        </w:rPr>
      </w:pPr>
      <w:r w:rsidRPr="00354A10">
        <w:rPr>
          <w:szCs w:val="24"/>
          <w:lang w:val="lt-LT"/>
        </w:rPr>
        <w:tab/>
        <w:t>12.16. Kartu su policija dalyvauja užtikrinant viešąją tvarką ir rimtį seniūnijos teritorijoje.</w:t>
      </w:r>
    </w:p>
    <w:p w14:paraId="685AF80E" w14:textId="77777777" w:rsidR="00FB675D" w:rsidRPr="00354A10" w:rsidRDefault="00FB675D" w:rsidP="00FB675D">
      <w:pPr>
        <w:tabs>
          <w:tab w:val="clear" w:pos="1293"/>
          <w:tab w:val="left" w:pos="1134"/>
        </w:tabs>
        <w:jc w:val="both"/>
        <w:rPr>
          <w:szCs w:val="24"/>
          <w:lang w:val="lt-LT"/>
        </w:rPr>
      </w:pPr>
      <w:r w:rsidRPr="00354A10">
        <w:rPr>
          <w:szCs w:val="24"/>
          <w:lang w:val="lt-LT"/>
        </w:rPr>
        <w:tab/>
        <w:t>12.17. Teikia prašymus Ignalinos rajono saugaus eismo komisijai dėl teisės įrengti, keisti arba panaikinti kelio ženklus gyvenamųjų vietovių gatvėse ir vietinės reikšmės keliuose suteikimo.</w:t>
      </w:r>
    </w:p>
    <w:p w14:paraId="04EB0EE6" w14:textId="77777777" w:rsidR="00FB675D" w:rsidRPr="00354A10" w:rsidRDefault="00FB675D" w:rsidP="00FB675D">
      <w:pPr>
        <w:tabs>
          <w:tab w:val="clear" w:pos="1293"/>
          <w:tab w:val="left" w:pos="1134"/>
        </w:tabs>
        <w:jc w:val="both"/>
        <w:rPr>
          <w:szCs w:val="24"/>
          <w:lang w:val="lt-LT"/>
        </w:rPr>
      </w:pPr>
      <w:r w:rsidRPr="00354A10">
        <w:rPr>
          <w:szCs w:val="24"/>
          <w:lang w:val="lt-LT"/>
        </w:rPr>
        <w:tab/>
        <w:t>12.18. Teikia savivaldybės administracijos direktoriui pasiūlymus dėl savivaldybės saugomų teritorijų ir kraštovaizdžio objektų priežiūros.</w:t>
      </w:r>
    </w:p>
    <w:p w14:paraId="48A750EA" w14:textId="77777777" w:rsidR="00FB675D" w:rsidRPr="00354A10" w:rsidRDefault="00FB675D" w:rsidP="00FB675D">
      <w:pPr>
        <w:tabs>
          <w:tab w:val="clear" w:pos="1293"/>
          <w:tab w:val="left" w:pos="1134"/>
        </w:tabs>
        <w:jc w:val="both"/>
        <w:rPr>
          <w:szCs w:val="24"/>
          <w:lang w:val="lt-LT"/>
        </w:rPr>
      </w:pPr>
      <w:r w:rsidRPr="00354A10">
        <w:rPr>
          <w:szCs w:val="24"/>
          <w:lang w:val="lt-LT"/>
        </w:rPr>
        <w:tab/>
        <w:t>12.19. Kontroliuoja, ar teikiant viešąsias paslaugas laikomasi teisės aktuose bei sutartyse nustatytų reikalavimų, nagrinėja gyventojų prašymus ir skundus dėl viešųjų paslaugų teikimo ir šiais klausimais pagal savo kompetenciją priima sprendimus. Savivaldybės administracijai bei kitiems viešųjų paslaugų teikimą administruojantiems subjektams teikia pasiūlymus dėl viešųjų paslaugų teikimo gerinimo.</w:t>
      </w:r>
    </w:p>
    <w:p w14:paraId="55D80629" w14:textId="77777777" w:rsidR="00FB675D" w:rsidRPr="00354A10" w:rsidRDefault="00FB675D" w:rsidP="00FB675D">
      <w:pPr>
        <w:tabs>
          <w:tab w:val="clear" w:pos="1293"/>
          <w:tab w:val="left" w:pos="1134"/>
        </w:tabs>
        <w:jc w:val="both"/>
        <w:rPr>
          <w:szCs w:val="24"/>
          <w:lang w:val="lt-LT"/>
        </w:rPr>
      </w:pPr>
      <w:r w:rsidRPr="00354A10">
        <w:rPr>
          <w:szCs w:val="24"/>
          <w:lang w:val="lt-LT"/>
        </w:rPr>
        <w:tab/>
        <w:t>12.20. Pagal savo kompetenciją nustatyta tvarka prižiūri prekybą viešosiose vietose.</w:t>
      </w:r>
    </w:p>
    <w:p w14:paraId="5B7134F9" w14:textId="77777777" w:rsidR="00FB675D" w:rsidRPr="00354A10" w:rsidRDefault="00FB675D" w:rsidP="00FB675D">
      <w:pPr>
        <w:tabs>
          <w:tab w:val="clear" w:pos="1293"/>
          <w:tab w:val="left" w:pos="1134"/>
        </w:tabs>
        <w:jc w:val="both"/>
        <w:rPr>
          <w:szCs w:val="24"/>
          <w:lang w:val="lt-LT"/>
        </w:rPr>
      </w:pPr>
      <w:r w:rsidRPr="00354A10">
        <w:rPr>
          <w:szCs w:val="24"/>
          <w:lang w:val="lt-LT"/>
        </w:rPr>
        <w:tab/>
        <w:t>12.21. Informuoja savivaldybės administraciją apie seniūnijos teritorijoje atsiradusį bešeimininkį turtą.</w:t>
      </w:r>
    </w:p>
    <w:p w14:paraId="210A2BBF" w14:textId="77777777" w:rsidR="00FB675D" w:rsidRPr="00354A10" w:rsidRDefault="00FB675D" w:rsidP="00FB675D">
      <w:pPr>
        <w:tabs>
          <w:tab w:val="clear" w:pos="1293"/>
          <w:tab w:val="left" w:pos="1134"/>
        </w:tabs>
        <w:jc w:val="both"/>
        <w:rPr>
          <w:szCs w:val="24"/>
          <w:lang w:val="lt-LT"/>
        </w:rPr>
      </w:pPr>
      <w:r w:rsidRPr="00354A10">
        <w:rPr>
          <w:szCs w:val="24"/>
          <w:lang w:val="lt-LT"/>
        </w:rPr>
        <w:tab/>
        <w:t>12.22. Dalyvauja vykdant viešuosius pirkimus.</w:t>
      </w:r>
    </w:p>
    <w:p w14:paraId="1E3CF875" w14:textId="77777777" w:rsidR="00FB675D" w:rsidRPr="00354A10" w:rsidRDefault="00FB675D" w:rsidP="00FB675D">
      <w:pPr>
        <w:tabs>
          <w:tab w:val="clear" w:pos="1293"/>
          <w:tab w:val="left" w:pos="1134"/>
        </w:tabs>
        <w:jc w:val="both"/>
        <w:rPr>
          <w:szCs w:val="24"/>
          <w:lang w:val="lt-LT"/>
        </w:rPr>
      </w:pPr>
      <w:r w:rsidRPr="00354A10">
        <w:rPr>
          <w:szCs w:val="24"/>
          <w:lang w:val="lt-LT"/>
        </w:rPr>
        <w:tab/>
        <w:t>12.23. Inicijuoja viešuosius pirkimus prekėms, darbams ir paslaugoms pirkti.</w:t>
      </w:r>
    </w:p>
    <w:p w14:paraId="24147194" w14:textId="77777777" w:rsidR="00FB675D" w:rsidRPr="00354A10" w:rsidRDefault="00FB675D" w:rsidP="00FB675D">
      <w:pPr>
        <w:tabs>
          <w:tab w:val="clear" w:pos="1293"/>
          <w:tab w:val="left" w:pos="1134"/>
        </w:tabs>
        <w:jc w:val="both"/>
        <w:rPr>
          <w:szCs w:val="24"/>
          <w:lang w:val="lt-LT"/>
        </w:rPr>
      </w:pPr>
      <w:r w:rsidRPr="00354A10">
        <w:rPr>
          <w:szCs w:val="24"/>
          <w:lang w:val="lt-LT"/>
        </w:rPr>
        <w:tab/>
        <w:t>12.24. Rengia technines užduotis ir kvalifikacijos reikalavimus rangovams ir tiekėjams parinkti, teikia dokumentus savivaldybės administracijos direktoriui.</w:t>
      </w:r>
    </w:p>
    <w:p w14:paraId="3F5602C6" w14:textId="7D37C014" w:rsidR="00FB675D" w:rsidRPr="00354A10" w:rsidRDefault="00FB675D" w:rsidP="00FB675D">
      <w:pPr>
        <w:tabs>
          <w:tab w:val="clear" w:pos="1293"/>
          <w:tab w:val="left" w:pos="1134"/>
        </w:tabs>
        <w:jc w:val="both"/>
        <w:rPr>
          <w:szCs w:val="24"/>
          <w:lang w:val="lt-LT"/>
        </w:rPr>
      </w:pPr>
      <w:r w:rsidRPr="00354A10">
        <w:rPr>
          <w:szCs w:val="24"/>
          <w:lang w:val="lt-LT"/>
        </w:rPr>
        <w:tab/>
        <w:t>12.25. Pasirašo atliktų darbų, paslaugų ir pristatytų prekių priėmimo–perdavimo aktus, patvirtinant atliktų darbų paslaugų bei pristatytų prekių apimtis ir kokybę.</w:t>
      </w:r>
    </w:p>
    <w:p w14:paraId="61B52EC2" w14:textId="77777777" w:rsidR="00FB675D" w:rsidRPr="00354A10" w:rsidRDefault="00FB675D" w:rsidP="00FB675D">
      <w:pPr>
        <w:tabs>
          <w:tab w:val="clear" w:pos="1293"/>
          <w:tab w:val="left" w:pos="1134"/>
        </w:tabs>
        <w:jc w:val="both"/>
        <w:rPr>
          <w:szCs w:val="24"/>
          <w:lang w:val="lt-LT"/>
        </w:rPr>
      </w:pPr>
      <w:r w:rsidRPr="00354A10">
        <w:rPr>
          <w:szCs w:val="24"/>
          <w:lang w:val="lt-LT"/>
        </w:rPr>
        <w:tab/>
        <w:t>12.26. Organizuoja seniūnijos teritorijoje esančių užterštų teritorijų priežiūrą.</w:t>
      </w:r>
    </w:p>
    <w:p w14:paraId="7ECFB797" w14:textId="77777777" w:rsidR="00FB675D" w:rsidRPr="00354A10" w:rsidRDefault="00FB675D" w:rsidP="00FB675D">
      <w:pPr>
        <w:tabs>
          <w:tab w:val="clear" w:pos="1293"/>
          <w:tab w:val="left" w:pos="1134"/>
        </w:tabs>
        <w:jc w:val="both"/>
        <w:rPr>
          <w:szCs w:val="24"/>
          <w:lang w:val="lt-LT"/>
        </w:rPr>
      </w:pPr>
      <w:r w:rsidRPr="00354A10">
        <w:rPr>
          <w:szCs w:val="24"/>
          <w:lang w:val="lt-LT"/>
        </w:rPr>
        <w:tab/>
        <w:t>12.27. Teisės aktų nustatyta tvarka išduoda leidimus (sutikimus) žemės darbams seniūnijos teritorijoje atlikti.</w:t>
      </w:r>
    </w:p>
    <w:p w14:paraId="01C32A60" w14:textId="77777777" w:rsidR="00FB675D" w:rsidRPr="00354A10" w:rsidRDefault="00FB675D" w:rsidP="00FB675D">
      <w:pPr>
        <w:tabs>
          <w:tab w:val="clear" w:pos="1293"/>
          <w:tab w:val="left" w:pos="1134"/>
        </w:tabs>
        <w:jc w:val="both"/>
        <w:rPr>
          <w:szCs w:val="24"/>
          <w:lang w:val="lt-LT"/>
        </w:rPr>
      </w:pPr>
      <w:r w:rsidRPr="00354A10">
        <w:rPr>
          <w:szCs w:val="24"/>
          <w:lang w:val="lt-LT"/>
        </w:rPr>
        <w:tab/>
        <w:t>12.28. Bendradarbiauja su seniūnijos teritorijoje esančiomis bendruomenėmis, padeda bendruomenių atstovams rengiant ir įgyvendinant įvairius projektus, bendrauja su kraštiečiais organizuojant susitikimus ir kitus renginius, taip pat su kitomis seniūnijos teritorijoje veikiančiomis nevyriausybinėmis organizacijomis.</w:t>
      </w:r>
    </w:p>
    <w:p w14:paraId="373D4492" w14:textId="77777777" w:rsidR="00FB675D" w:rsidRPr="00354A10" w:rsidRDefault="00FB675D" w:rsidP="00FB675D">
      <w:pPr>
        <w:tabs>
          <w:tab w:val="clear" w:pos="1293"/>
          <w:tab w:val="left" w:pos="1134"/>
        </w:tabs>
        <w:jc w:val="both"/>
        <w:rPr>
          <w:szCs w:val="24"/>
          <w:lang w:val="lt-LT"/>
        </w:rPr>
      </w:pPr>
      <w:r w:rsidRPr="00354A10">
        <w:rPr>
          <w:szCs w:val="24"/>
          <w:lang w:val="lt-LT"/>
        </w:rPr>
        <w:tab/>
        <w:t>12.29. Informuoja atitinkamas tarnybas apie poreikį gaudyti beglobius gyvūnus seniūnijos teritorijoje.</w:t>
      </w:r>
    </w:p>
    <w:p w14:paraId="447C6883" w14:textId="77777777" w:rsidR="00FB675D" w:rsidRPr="00354A10" w:rsidRDefault="00FB675D" w:rsidP="00FB675D">
      <w:pPr>
        <w:tabs>
          <w:tab w:val="clear" w:pos="1293"/>
          <w:tab w:val="left" w:pos="1134"/>
        </w:tabs>
        <w:jc w:val="both"/>
        <w:rPr>
          <w:szCs w:val="24"/>
          <w:lang w:val="lt-LT"/>
        </w:rPr>
      </w:pPr>
      <w:r w:rsidRPr="00354A10">
        <w:rPr>
          <w:szCs w:val="24"/>
          <w:lang w:val="lt-LT"/>
        </w:rPr>
        <w:tab/>
        <w:t>12.30. Dalyvauja organizuojant civilinę saugą teisės aktų nustatyta tvarka.</w:t>
      </w:r>
    </w:p>
    <w:p w14:paraId="73C24167" w14:textId="77777777" w:rsidR="00FB675D" w:rsidRPr="00354A10" w:rsidRDefault="00FB675D" w:rsidP="00FB675D">
      <w:pPr>
        <w:tabs>
          <w:tab w:val="clear" w:pos="1293"/>
          <w:tab w:val="left" w:pos="1134"/>
        </w:tabs>
        <w:jc w:val="both"/>
        <w:rPr>
          <w:szCs w:val="24"/>
          <w:lang w:val="lt-LT"/>
        </w:rPr>
      </w:pPr>
      <w:r w:rsidRPr="00354A10">
        <w:rPr>
          <w:szCs w:val="24"/>
          <w:lang w:val="lt-LT"/>
        </w:rPr>
        <w:tab/>
        <w:t>12.31. Užtikrina racionalų ir taupų seniūnijos lėšų bei seniūnijai priskirto turto naudojimą, informuoja savivaldybės administracijos direktorių apie aplinkybes, gresiančias jo saugumui, inicijuoja nereikalingo (netinkamo naudoti) turto nurašymą ir realizavimą.</w:t>
      </w:r>
    </w:p>
    <w:p w14:paraId="7E54081F" w14:textId="77777777" w:rsidR="00FB675D" w:rsidRPr="00354A10" w:rsidRDefault="00FB675D" w:rsidP="00FB675D">
      <w:pPr>
        <w:tabs>
          <w:tab w:val="clear" w:pos="1293"/>
          <w:tab w:val="left" w:pos="1134"/>
        </w:tabs>
        <w:jc w:val="both"/>
        <w:rPr>
          <w:szCs w:val="24"/>
          <w:lang w:val="lt-LT"/>
        </w:rPr>
      </w:pPr>
      <w:r w:rsidRPr="00354A10">
        <w:rPr>
          <w:szCs w:val="24"/>
          <w:lang w:val="lt-LT"/>
        </w:rPr>
        <w:tab/>
        <w:t>12.32. Organizuoja seniūnaičių rinkimus teisės aktų nustatyta tvarka.</w:t>
      </w:r>
    </w:p>
    <w:p w14:paraId="78C88944" w14:textId="77777777" w:rsidR="00FB675D" w:rsidRPr="00354A10" w:rsidRDefault="00FB675D" w:rsidP="00FB675D">
      <w:pPr>
        <w:tabs>
          <w:tab w:val="clear" w:pos="1293"/>
          <w:tab w:val="left" w:pos="1134"/>
        </w:tabs>
        <w:jc w:val="both"/>
        <w:rPr>
          <w:szCs w:val="24"/>
          <w:lang w:val="lt-LT"/>
        </w:rPr>
      </w:pPr>
      <w:r w:rsidRPr="00354A10">
        <w:rPr>
          <w:szCs w:val="24"/>
          <w:lang w:val="lt-LT"/>
        </w:rPr>
        <w:tab/>
        <w:t>12.33. Prižiūri ir nurodo darbų apimtis pagal savivaldybės užimtumo programą seniūnijos teritorijoje dirbantiems asmenims.</w:t>
      </w:r>
    </w:p>
    <w:p w14:paraId="4046E738" w14:textId="77777777" w:rsidR="00FB675D" w:rsidRPr="00354A10" w:rsidRDefault="00FB675D" w:rsidP="00FB675D">
      <w:pPr>
        <w:tabs>
          <w:tab w:val="clear" w:pos="1293"/>
          <w:tab w:val="left" w:pos="1134"/>
        </w:tabs>
        <w:jc w:val="both"/>
        <w:rPr>
          <w:szCs w:val="24"/>
          <w:lang w:val="lt-LT"/>
        </w:rPr>
      </w:pPr>
      <w:r w:rsidRPr="00354A10">
        <w:rPr>
          <w:szCs w:val="24"/>
          <w:lang w:val="lt-LT"/>
        </w:rPr>
        <w:tab/>
        <w:t>12.34. Nustatyta tvarka nagrinėja gaunamus fizinių ir juridinių asmenų prašymus, skundus, pasiūlymus, raštus visais savo kompetencijos klausimais, užtikrina jų nagrinėjimą, laiku rengia atsakymus į juos.</w:t>
      </w:r>
    </w:p>
    <w:p w14:paraId="7B21305F" w14:textId="77777777" w:rsidR="00FB675D" w:rsidRPr="00354A10" w:rsidRDefault="00FB675D" w:rsidP="00FB675D">
      <w:pPr>
        <w:tabs>
          <w:tab w:val="clear" w:pos="1293"/>
          <w:tab w:val="left" w:pos="1134"/>
        </w:tabs>
        <w:jc w:val="both"/>
        <w:rPr>
          <w:szCs w:val="24"/>
          <w:lang w:val="lt-LT"/>
        </w:rPr>
      </w:pPr>
      <w:r w:rsidRPr="00354A10">
        <w:rPr>
          <w:szCs w:val="24"/>
          <w:lang w:val="lt-LT"/>
        </w:rPr>
        <w:tab/>
        <w:t>12.35. Pasirašo seniūnijoje parengtus dokumentus (ataskaitas, informacijas ir kt.).</w:t>
      </w:r>
    </w:p>
    <w:p w14:paraId="4349B555" w14:textId="77777777" w:rsidR="00FB675D" w:rsidRPr="00354A10" w:rsidRDefault="00FB675D" w:rsidP="00FB675D">
      <w:pPr>
        <w:tabs>
          <w:tab w:val="clear" w:pos="1293"/>
          <w:tab w:val="left" w:pos="1134"/>
        </w:tabs>
        <w:jc w:val="both"/>
        <w:rPr>
          <w:szCs w:val="24"/>
          <w:lang w:val="lt-LT"/>
        </w:rPr>
      </w:pPr>
      <w:r w:rsidRPr="00354A10">
        <w:rPr>
          <w:szCs w:val="24"/>
          <w:lang w:val="lt-LT"/>
        </w:rPr>
        <w:tab/>
        <w:t>12.36. Užtikrina seniūnijoje tvarkomų asmens duomenų apsaugą teisės aktų nustatyta tvarka.</w:t>
      </w:r>
    </w:p>
    <w:p w14:paraId="7DBE4B6D" w14:textId="48F68F66" w:rsidR="00FB675D" w:rsidRPr="00354A10" w:rsidRDefault="00FB675D" w:rsidP="00FB675D">
      <w:pPr>
        <w:tabs>
          <w:tab w:val="clear" w:pos="1293"/>
          <w:tab w:val="left" w:pos="1134"/>
        </w:tabs>
        <w:jc w:val="both"/>
        <w:rPr>
          <w:szCs w:val="24"/>
          <w:lang w:val="lt-LT"/>
        </w:rPr>
      </w:pPr>
      <w:r w:rsidRPr="00354A10">
        <w:rPr>
          <w:szCs w:val="24"/>
          <w:lang w:val="lt-LT"/>
        </w:rPr>
        <w:tab/>
        <w:t>12.37.</w:t>
      </w:r>
      <w:r w:rsidR="00121150">
        <w:rPr>
          <w:color w:val="000000"/>
          <w:szCs w:val="24"/>
          <w:lang w:val="lt-LT"/>
        </w:rPr>
        <w:t xml:space="preserve"> </w:t>
      </w:r>
      <w:r w:rsidRPr="00354A10">
        <w:rPr>
          <w:color w:val="000000"/>
          <w:szCs w:val="24"/>
          <w:lang w:val="lt-LT"/>
        </w:rPr>
        <w:t>Vykdo kitas teisės aktuose seniūnui ar seniūnijai priskirtas funkcijas.</w:t>
      </w:r>
    </w:p>
    <w:p w14:paraId="086094BB" w14:textId="77777777" w:rsidR="00FB675D" w:rsidRPr="00354A10" w:rsidRDefault="00FB675D" w:rsidP="00FB675D">
      <w:pPr>
        <w:jc w:val="both"/>
        <w:rPr>
          <w:szCs w:val="24"/>
          <w:lang w:val="lt-LT"/>
        </w:rPr>
      </w:pPr>
    </w:p>
    <w:p w14:paraId="7C366E6C" w14:textId="77777777" w:rsidR="00FB675D" w:rsidRPr="00354A10" w:rsidRDefault="00FB675D" w:rsidP="00FB675D">
      <w:pPr>
        <w:pStyle w:val="Antrat1"/>
        <w:tabs>
          <w:tab w:val="left" w:pos="1293"/>
        </w:tabs>
        <w:rPr>
          <w:szCs w:val="24"/>
        </w:rPr>
      </w:pPr>
      <w:r w:rsidRPr="00354A10">
        <w:rPr>
          <w:szCs w:val="24"/>
        </w:rPr>
        <w:t>III SKYRIUS</w:t>
      </w:r>
    </w:p>
    <w:p w14:paraId="4F3710AE" w14:textId="77777777" w:rsidR="00FB675D" w:rsidRPr="00354A10" w:rsidRDefault="00FB675D" w:rsidP="00FB675D">
      <w:pPr>
        <w:pStyle w:val="Antrat5"/>
        <w:rPr>
          <w:rFonts w:ascii="Times New Roman" w:hAnsi="Times New Roman"/>
        </w:rPr>
      </w:pPr>
      <w:r w:rsidRPr="00354A10">
        <w:rPr>
          <w:rFonts w:ascii="Times New Roman" w:hAnsi="Times New Roman"/>
        </w:rPr>
        <w:t>SENIŪNIJOS STRUKTŪRA IR DARBO ORGANIZAVIMAS</w:t>
      </w:r>
    </w:p>
    <w:p w14:paraId="0E87CF56" w14:textId="77777777" w:rsidR="00FB675D" w:rsidRPr="00354A10" w:rsidRDefault="00FB675D" w:rsidP="00FB675D">
      <w:pPr>
        <w:rPr>
          <w:szCs w:val="24"/>
          <w:lang w:val="lt-LT"/>
        </w:rPr>
      </w:pPr>
    </w:p>
    <w:p w14:paraId="0B29CDD8" w14:textId="77777777" w:rsidR="00FB675D" w:rsidRPr="00354A10" w:rsidRDefault="00FB675D" w:rsidP="00FB675D">
      <w:pPr>
        <w:pStyle w:val="Pagrindiniotekstotrauka"/>
        <w:ind w:firstLine="1134"/>
        <w:rPr>
          <w:szCs w:val="24"/>
        </w:rPr>
      </w:pPr>
      <w:r w:rsidRPr="00354A10">
        <w:rPr>
          <w:szCs w:val="24"/>
        </w:rPr>
        <w:t>13. Seniūnas yra seniūnijos vadovas, seniūnijai skirtų asignavimų valdytojas. Seniūnas  yra karjeros valstybės tarnautojas. Jį konkurso būdu į pareigas priima ir iš jų atleidžia savivaldybės administracijos direktorius vadovaudamasis Lietuvos Respublikos vietos savivaldos ir Lietuvos Respublikos valstybės tarnybos įstatymų nustatyta tvarka.</w:t>
      </w:r>
    </w:p>
    <w:p w14:paraId="5DCA8267" w14:textId="77777777" w:rsidR="00FB675D" w:rsidRPr="00354A10" w:rsidRDefault="00FB675D" w:rsidP="00FB675D">
      <w:pPr>
        <w:pStyle w:val="Pagrindiniotekstotrauka"/>
        <w:ind w:firstLine="1134"/>
        <w:rPr>
          <w:szCs w:val="24"/>
        </w:rPr>
      </w:pPr>
      <w:r w:rsidRPr="00354A10">
        <w:rPr>
          <w:szCs w:val="24"/>
        </w:rPr>
        <w:t>14. Seniūno sprendimai įforminami įsakymais.</w:t>
      </w:r>
    </w:p>
    <w:p w14:paraId="3CF98654" w14:textId="77777777" w:rsidR="00FB675D" w:rsidRPr="00354A10" w:rsidRDefault="00FB675D" w:rsidP="00FB675D">
      <w:pPr>
        <w:tabs>
          <w:tab w:val="clear" w:pos="1293"/>
          <w:tab w:val="left" w:pos="1134"/>
        </w:tabs>
        <w:jc w:val="both"/>
        <w:rPr>
          <w:szCs w:val="24"/>
          <w:lang w:val="lt-LT"/>
        </w:rPr>
      </w:pPr>
      <w:r w:rsidRPr="00354A10">
        <w:rPr>
          <w:szCs w:val="24"/>
          <w:lang w:val="lt-LT"/>
        </w:rPr>
        <w:tab/>
        <w:t>15. Seniūnas turi herbinius antspaudus su valstybės herbu ir su gyvenamosios vietovės, kurioje yra seniūnijos buveinė, ar savivaldybės herbu ir šiuos herbinius antspaudus naudoja teisės aktų nustatyta tvarka.</w:t>
      </w:r>
    </w:p>
    <w:p w14:paraId="4BA32758" w14:textId="77777777" w:rsidR="00FB675D" w:rsidRPr="00354A10" w:rsidRDefault="00FB675D" w:rsidP="00FB675D">
      <w:pPr>
        <w:pStyle w:val="Pagrindiniotekstotrauka"/>
        <w:ind w:firstLine="1134"/>
        <w:rPr>
          <w:szCs w:val="24"/>
        </w:rPr>
      </w:pPr>
      <w:r w:rsidRPr="00354A10">
        <w:rPr>
          <w:szCs w:val="24"/>
        </w:rPr>
        <w:t>16. Seniūnijos darbuotojai yra karjeros valstybės tarnautojai ir darbuotojai, dirbantys pagal darbo sutartis, kuriuos į pareigas priima ir iš jų atleidžia savivaldybės administracijos direktorius.</w:t>
      </w:r>
    </w:p>
    <w:p w14:paraId="4D294B36" w14:textId="77777777" w:rsidR="00FB675D" w:rsidRPr="00354A10" w:rsidRDefault="00FB675D" w:rsidP="00FB675D">
      <w:pPr>
        <w:ind w:firstLine="1134"/>
        <w:jc w:val="both"/>
        <w:rPr>
          <w:szCs w:val="24"/>
          <w:lang w:val="lt-LT"/>
        </w:rPr>
      </w:pPr>
      <w:r w:rsidRPr="00354A10">
        <w:rPr>
          <w:szCs w:val="24"/>
          <w:lang w:val="lt-LT"/>
        </w:rPr>
        <w:t>17. Seniūno, seniūnijos darbuotojų, dirbančių pagal darbo sutartis, ir seniūnijos valstybės tarnautojų funkcijas, pavaldumą reglamentuoja savivaldybės administracijos direktoriaus patvirtinti pareigybių aprašymai.</w:t>
      </w:r>
    </w:p>
    <w:p w14:paraId="44373434" w14:textId="77777777" w:rsidR="00FB675D" w:rsidRPr="00354A10" w:rsidRDefault="00FB675D" w:rsidP="00FB675D">
      <w:pPr>
        <w:ind w:firstLine="1134"/>
        <w:jc w:val="both"/>
        <w:rPr>
          <w:szCs w:val="24"/>
          <w:lang w:val="lt-LT"/>
        </w:rPr>
      </w:pPr>
      <w:r w:rsidRPr="00354A10">
        <w:rPr>
          <w:szCs w:val="24"/>
          <w:lang w:val="lt-LT"/>
        </w:rPr>
        <w:t>18. Seniūnui, seniūnijos valstybės tarnautojams ir darbuotojams, dirbantiems pagal darbo sutartis, kasmetines atostogas suteikia savivaldybės administracijos direktorius.</w:t>
      </w:r>
    </w:p>
    <w:p w14:paraId="14DA83B6" w14:textId="77777777" w:rsidR="00FB675D" w:rsidRPr="00354A10" w:rsidRDefault="00FB675D" w:rsidP="00FB675D">
      <w:pPr>
        <w:ind w:firstLine="1134"/>
        <w:jc w:val="both"/>
        <w:rPr>
          <w:szCs w:val="24"/>
          <w:lang w:val="lt-LT"/>
        </w:rPr>
      </w:pPr>
      <w:r w:rsidRPr="00354A10">
        <w:rPr>
          <w:szCs w:val="24"/>
          <w:lang w:val="lt-LT"/>
        </w:rPr>
        <w:t>19. Seniūno funkcijas jo atostogų, komandiruočių, ligos ar kitais atvejais  jam negalint eiti pareigų vykdo seniūnijos specialistas (valstybės tarnautojas).</w:t>
      </w:r>
    </w:p>
    <w:p w14:paraId="1DFBA846" w14:textId="77777777" w:rsidR="00FB675D" w:rsidRPr="00354A10" w:rsidRDefault="00FB675D" w:rsidP="00FB675D">
      <w:pPr>
        <w:ind w:firstLine="1134"/>
        <w:jc w:val="both"/>
        <w:rPr>
          <w:szCs w:val="24"/>
          <w:lang w:val="lt-LT"/>
        </w:rPr>
      </w:pPr>
      <w:r w:rsidRPr="00354A10">
        <w:rPr>
          <w:szCs w:val="24"/>
          <w:lang w:val="lt-LT"/>
        </w:rPr>
        <w:t>20. Gyventojų pasiūlymai, pareiškimai bei skundai nagrinėjami Lietuvos Respublikos teisės aktų nustatyta tvarka.</w:t>
      </w:r>
    </w:p>
    <w:p w14:paraId="5A734006" w14:textId="77777777" w:rsidR="00FB675D" w:rsidRPr="00354A10" w:rsidRDefault="00FB675D" w:rsidP="00FB675D">
      <w:pPr>
        <w:ind w:firstLine="1134"/>
        <w:jc w:val="both"/>
        <w:rPr>
          <w:szCs w:val="24"/>
          <w:lang w:val="lt-LT"/>
        </w:rPr>
      </w:pPr>
      <w:r w:rsidRPr="00354A10">
        <w:rPr>
          <w:szCs w:val="24"/>
          <w:lang w:val="lt-LT"/>
        </w:rPr>
        <w:t>21. Savivaldybės tarybos sprendimų, savivaldybės mero potvarkių ir savivaldybės administracijos direktoriaus įsakymų bei kitų seniūnijos kompetencijai priskirtų klausimų sprendimui seniūnas pagal poreikį organizuoja seniūnijos darbuotojų pasitarimus, kurie gali būti protokoluojami.</w:t>
      </w:r>
    </w:p>
    <w:p w14:paraId="126C01AC" w14:textId="77777777" w:rsidR="00FB675D" w:rsidRPr="00354A10" w:rsidRDefault="00FB675D" w:rsidP="00FB675D">
      <w:pPr>
        <w:shd w:val="clear" w:color="auto" w:fill="FFFFFF"/>
        <w:ind w:firstLine="1134"/>
        <w:jc w:val="both"/>
        <w:rPr>
          <w:color w:val="000000"/>
          <w:szCs w:val="24"/>
          <w:lang w:val="lt-LT" w:eastAsia="lt-LT"/>
        </w:rPr>
      </w:pPr>
      <w:r w:rsidRPr="00354A10">
        <w:rPr>
          <w:szCs w:val="24"/>
          <w:lang w:val="lt-LT"/>
        </w:rPr>
        <w:t xml:space="preserve">22. </w:t>
      </w:r>
      <w:r w:rsidRPr="00354A10">
        <w:rPr>
          <w:color w:val="000000"/>
          <w:szCs w:val="24"/>
          <w:lang w:val="lt-LT" w:eastAsia="lt-LT"/>
        </w:rPr>
        <w:t>Seniūnas tiesiogiai pavaldus ir atskaitingas savivaldybės administracijos direktoriui.</w:t>
      </w:r>
      <w:r w:rsidRPr="00354A10">
        <w:rPr>
          <w:color w:val="000000"/>
          <w:szCs w:val="24"/>
          <w:shd w:val="clear" w:color="auto" w:fill="FFFFFF"/>
          <w:lang w:val="lt-LT"/>
        </w:rPr>
        <w:t xml:space="preserve"> </w:t>
      </w:r>
      <w:r w:rsidRPr="00354A10">
        <w:rPr>
          <w:color w:val="000000"/>
          <w:szCs w:val="24"/>
          <w:lang w:val="lt-LT"/>
        </w:rPr>
        <w:t>Seniūnui tiesiogiai pavaldūs ir atskaitingi seniūnijos valstybės tarnautojai ir darbuotojai, dirbantys pagal darbo sutartis.</w:t>
      </w:r>
    </w:p>
    <w:p w14:paraId="5488CEA4" w14:textId="77777777" w:rsidR="00FB675D" w:rsidRPr="00354A10" w:rsidRDefault="00FB675D" w:rsidP="00FB675D">
      <w:pPr>
        <w:jc w:val="center"/>
        <w:rPr>
          <w:szCs w:val="24"/>
          <w:lang w:val="lt-LT"/>
        </w:rPr>
      </w:pPr>
    </w:p>
    <w:p w14:paraId="1F6C5B66" w14:textId="77777777" w:rsidR="00FB675D" w:rsidRPr="00354A10" w:rsidRDefault="00FB675D" w:rsidP="00FB675D">
      <w:pPr>
        <w:pStyle w:val="Antrat1"/>
        <w:tabs>
          <w:tab w:val="left" w:pos="1293"/>
        </w:tabs>
        <w:rPr>
          <w:szCs w:val="24"/>
        </w:rPr>
      </w:pPr>
      <w:r w:rsidRPr="00354A10">
        <w:rPr>
          <w:szCs w:val="24"/>
        </w:rPr>
        <w:t>IV SKYRIUS</w:t>
      </w:r>
    </w:p>
    <w:p w14:paraId="1AFB0829" w14:textId="77777777" w:rsidR="00FB675D" w:rsidRPr="00354A10" w:rsidRDefault="00FB675D" w:rsidP="00FB675D">
      <w:pPr>
        <w:pStyle w:val="Antrat1"/>
        <w:tabs>
          <w:tab w:val="left" w:pos="1293"/>
        </w:tabs>
        <w:rPr>
          <w:szCs w:val="24"/>
        </w:rPr>
      </w:pPr>
      <w:r w:rsidRPr="00354A10">
        <w:rPr>
          <w:szCs w:val="24"/>
        </w:rPr>
        <w:t>SENIŪNIJOS TEISĖS, PAREIGOS IR ATSAKOMYBĖ</w:t>
      </w:r>
    </w:p>
    <w:p w14:paraId="2B74D7E6" w14:textId="77777777" w:rsidR="00FB675D" w:rsidRPr="00354A10" w:rsidRDefault="00FB675D" w:rsidP="00FB675D">
      <w:pPr>
        <w:jc w:val="center"/>
        <w:rPr>
          <w:b/>
          <w:szCs w:val="24"/>
          <w:lang w:val="lt-LT"/>
        </w:rPr>
      </w:pPr>
    </w:p>
    <w:p w14:paraId="3C8B6593" w14:textId="77777777" w:rsidR="00FB675D" w:rsidRPr="00354A10" w:rsidRDefault="00FB675D" w:rsidP="00FB675D">
      <w:pPr>
        <w:tabs>
          <w:tab w:val="clear" w:pos="1293"/>
          <w:tab w:val="left" w:pos="1134"/>
        </w:tabs>
        <w:jc w:val="both"/>
        <w:rPr>
          <w:szCs w:val="24"/>
          <w:lang w:val="lt-LT"/>
        </w:rPr>
      </w:pPr>
      <w:r w:rsidRPr="00354A10">
        <w:rPr>
          <w:b/>
          <w:szCs w:val="24"/>
          <w:lang w:val="lt-LT"/>
        </w:rPr>
        <w:tab/>
      </w:r>
      <w:r w:rsidRPr="00354A10">
        <w:rPr>
          <w:szCs w:val="24"/>
          <w:lang w:val="lt-LT"/>
        </w:rPr>
        <w:t>23. Seniūnija (jos valstybės tarnautojai ir darbuotojai), vykdydama savo funkcijas, turi teisę:</w:t>
      </w:r>
    </w:p>
    <w:p w14:paraId="4AC49C22" w14:textId="77777777" w:rsidR="00FB675D" w:rsidRPr="00354A10" w:rsidRDefault="00FB675D" w:rsidP="00FB675D">
      <w:pPr>
        <w:tabs>
          <w:tab w:val="clear" w:pos="1293"/>
          <w:tab w:val="left" w:pos="1134"/>
        </w:tabs>
        <w:jc w:val="both"/>
        <w:rPr>
          <w:szCs w:val="24"/>
          <w:lang w:val="lt-LT"/>
        </w:rPr>
      </w:pPr>
      <w:r w:rsidRPr="00354A10">
        <w:rPr>
          <w:szCs w:val="24"/>
          <w:lang w:val="lt-LT"/>
        </w:rPr>
        <w:tab/>
        <w:t>23.1. inicijuoti savivaldybės institucijų teisės aktų ir kitų dokumentų, susijusių su seniūnijos veikla, rengimą;</w:t>
      </w:r>
    </w:p>
    <w:p w14:paraId="73A6951F" w14:textId="77777777" w:rsidR="00FB675D" w:rsidRPr="00354A10" w:rsidRDefault="00FB675D" w:rsidP="00FB675D">
      <w:pPr>
        <w:tabs>
          <w:tab w:val="clear" w:pos="1293"/>
          <w:tab w:val="left" w:pos="1134"/>
        </w:tabs>
        <w:jc w:val="both"/>
        <w:rPr>
          <w:szCs w:val="24"/>
          <w:lang w:val="lt-LT"/>
        </w:rPr>
      </w:pPr>
      <w:r w:rsidRPr="00354A10">
        <w:rPr>
          <w:szCs w:val="24"/>
          <w:lang w:val="lt-LT"/>
        </w:rPr>
        <w:tab/>
        <w:t>23.2. gauti iš kitų savivaldybės administracijos padalinių, savivaldybės įstaigų bei įmonių informaciją klausimais, susijusiais su seniūnijos veikla;</w:t>
      </w:r>
    </w:p>
    <w:p w14:paraId="58B3BF1F" w14:textId="77777777" w:rsidR="00FB675D" w:rsidRPr="00354A10" w:rsidRDefault="00FB675D" w:rsidP="00FB675D">
      <w:pPr>
        <w:tabs>
          <w:tab w:val="clear" w:pos="1293"/>
          <w:tab w:val="left" w:pos="1134"/>
        </w:tabs>
        <w:jc w:val="both"/>
        <w:rPr>
          <w:szCs w:val="24"/>
          <w:lang w:val="lt-LT"/>
        </w:rPr>
      </w:pPr>
      <w:r w:rsidRPr="00354A10">
        <w:rPr>
          <w:szCs w:val="24"/>
          <w:lang w:val="lt-LT"/>
        </w:rPr>
        <w:tab/>
        <w:t>23.3. teikti informaciją savivaldybės administracijos struktūriniams padaliniams;</w:t>
      </w:r>
    </w:p>
    <w:p w14:paraId="02B7E1A8" w14:textId="5E33C099" w:rsidR="00FB675D" w:rsidRPr="00354A10" w:rsidRDefault="00FB675D" w:rsidP="00FB675D">
      <w:pPr>
        <w:tabs>
          <w:tab w:val="clear" w:pos="1293"/>
          <w:tab w:val="left" w:pos="1134"/>
        </w:tabs>
        <w:jc w:val="both"/>
        <w:rPr>
          <w:szCs w:val="24"/>
          <w:lang w:val="lt-LT"/>
        </w:rPr>
      </w:pPr>
      <w:r w:rsidRPr="00354A10">
        <w:rPr>
          <w:szCs w:val="24"/>
          <w:lang w:val="lt-LT"/>
        </w:rPr>
        <w:tab/>
        <w:t>23.4. kelti kvalifikaciją Lietuvos Respublikos teisės  aktų nustatyta tvarka</w:t>
      </w:r>
      <w:r w:rsidR="00870F59">
        <w:rPr>
          <w:szCs w:val="24"/>
          <w:lang w:val="lt-LT"/>
        </w:rPr>
        <w:t>.</w:t>
      </w:r>
    </w:p>
    <w:p w14:paraId="635891E4" w14:textId="77777777" w:rsidR="00FB675D" w:rsidRPr="00354A10" w:rsidRDefault="00FB675D" w:rsidP="00FB675D">
      <w:pPr>
        <w:tabs>
          <w:tab w:val="clear" w:pos="1293"/>
          <w:tab w:val="left" w:pos="1134"/>
        </w:tabs>
        <w:jc w:val="both"/>
        <w:rPr>
          <w:szCs w:val="24"/>
          <w:lang w:val="lt-LT"/>
        </w:rPr>
      </w:pPr>
      <w:r w:rsidRPr="00354A10">
        <w:rPr>
          <w:szCs w:val="24"/>
          <w:lang w:val="lt-LT"/>
        </w:rPr>
        <w:tab/>
        <w:t>24. Seniūnija (jos valstybės tarnautojai ir darbuotojai), vykdydama savo funkcijas, privalo:</w:t>
      </w:r>
    </w:p>
    <w:p w14:paraId="57E1C9F2" w14:textId="77777777" w:rsidR="00FB675D" w:rsidRPr="00354A10" w:rsidRDefault="00FB675D" w:rsidP="00FB675D">
      <w:pPr>
        <w:tabs>
          <w:tab w:val="clear" w:pos="1293"/>
          <w:tab w:val="left" w:pos="1134"/>
        </w:tabs>
        <w:jc w:val="both"/>
        <w:rPr>
          <w:szCs w:val="24"/>
          <w:lang w:val="lt-LT"/>
        </w:rPr>
      </w:pPr>
      <w:r w:rsidRPr="00354A10">
        <w:rPr>
          <w:szCs w:val="24"/>
          <w:lang w:val="lt-LT"/>
        </w:rPr>
        <w:tab/>
        <w:t>24.1. tinkamai ir laiku vykdyti pareigybės aprašymuose nustatytas funkcijas, kitas pavestas užduotis;</w:t>
      </w:r>
    </w:p>
    <w:p w14:paraId="0C0D2BE6" w14:textId="77777777" w:rsidR="00FB675D" w:rsidRPr="00354A10" w:rsidRDefault="00FB675D" w:rsidP="00FB675D">
      <w:pPr>
        <w:tabs>
          <w:tab w:val="clear" w:pos="1293"/>
          <w:tab w:val="left" w:pos="1134"/>
        </w:tabs>
        <w:jc w:val="both"/>
        <w:rPr>
          <w:szCs w:val="24"/>
          <w:lang w:val="lt-LT"/>
        </w:rPr>
      </w:pPr>
      <w:r w:rsidRPr="00354A10">
        <w:rPr>
          <w:szCs w:val="24"/>
          <w:lang w:val="lt-LT"/>
        </w:rPr>
        <w:tab/>
        <w:t>24.2. atsisakyti veiksmų, jei jų vykdymas sukeltų viešųjų ir privačių interesų konfliktą;</w:t>
      </w:r>
    </w:p>
    <w:p w14:paraId="7059C801" w14:textId="77777777" w:rsidR="00FB675D" w:rsidRPr="00354A10" w:rsidRDefault="00FB675D" w:rsidP="00FB675D">
      <w:pPr>
        <w:tabs>
          <w:tab w:val="clear" w:pos="1293"/>
          <w:tab w:val="left" w:pos="1134"/>
        </w:tabs>
        <w:jc w:val="both"/>
        <w:rPr>
          <w:szCs w:val="24"/>
          <w:lang w:val="lt-LT"/>
        </w:rPr>
      </w:pPr>
      <w:r w:rsidRPr="00354A10">
        <w:rPr>
          <w:szCs w:val="24"/>
          <w:lang w:val="lt-LT"/>
        </w:rPr>
        <w:tab/>
        <w:t>24.3. garantuoti  savo veiklos skaidrumą, teisės aktų nustatyta tvarka teikti informaciją apie savo veiklą;</w:t>
      </w:r>
    </w:p>
    <w:p w14:paraId="3F5ACA12" w14:textId="77777777" w:rsidR="00FB675D" w:rsidRPr="00354A10" w:rsidRDefault="00FB675D" w:rsidP="00FB675D">
      <w:pPr>
        <w:tabs>
          <w:tab w:val="clear" w:pos="1293"/>
          <w:tab w:val="left" w:pos="1134"/>
        </w:tabs>
        <w:jc w:val="both"/>
        <w:rPr>
          <w:szCs w:val="24"/>
          <w:lang w:val="lt-LT"/>
        </w:rPr>
      </w:pPr>
      <w:r w:rsidRPr="00354A10">
        <w:rPr>
          <w:szCs w:val="24"/>
          <w:lang w:val="lt-LT"/>
        </w:rPr>
        <w:tab/>
        <w:t>24.4. tinkamai saugoti seniūnijos dokumentaciją, laiku ją parengti saugojimui archyve.</w:t>
      </w:r>
    </w:p>
    <w:p w14:paraId="1906EA2F" w14:textId="47638005" w:rsidR="00FB675D" w:rsidRPr="00354A10" w:rsidRDefault="00FB675D" w:rsidP="00FB675D">
      <w:pPr>
        <w:tabs>
          <w:tab w:val="clear" w:pos="1293"/>
          <w:tab w:val="left" w:pos="1134"/>
        </w:tabs>
        <w:jc w:val="both"/>
        <w:rPr>
          <w:szCs w:val="24"/>
          <w:lang w:val="lt-LT"/>
        </w:rPr>
      </w:pPr>
      <w:r w:rsidRPr="00354A10">
        <w:rPr>
          <w:szCs w:val="24"/>
          <w:lang w:val="lt-LT"/>
        </w:rPr>
        <w:tab/>
        <w:t>25. Už šiuose nuostatuose ir seniūnijos valstybės tarnautojų ir darbuotojų pareigybių aprašymuose nustatytų funkcijų netinkamą vykdymą seniūnijos valstybės tarnautojai atsako Lietuvos Respublikos valstybės tarnybos įstatymo, o darbuotojai, dirbantys pagal darbo sutartis, – Lietuvos Respublikos darbo kodekso nustatyta tvarka.</w:t>
      </w:r>
    </w:p>
    <w:p w14:paraId="4F3325DE" w14:textId="77777777" w:rsidR="00FA3C42" w:rsidRPr="00354A10" w:rsidRDefault="00FA3C42" w:rsidP="00FB675D">
      <w:pPr>
        <w:tabs>
          <w:tab w:val="clear" w:pos="1293"/>
          <w:tab w:val="left" w:pos="1134"/>
        </w:tabs>
        <w:jc w:val="both"/>
        <w:rPr>
          <w:szCs w:val="24"/>
          <w:lang w:val="lt-LT"/>
        </w:rPr>
      </w:pPr>
    </w:p>
    <w:p w14:paraId="0ACD2025" w14:textId="77777777" w:rsidR="00FB675D" w:rsidRPr="00354A10" w:rsidRDefault="00FB675D" w:rsidP="00FA3C42">
      <w:pPr>
        <w:pStyle w:val="Antrat5"/>
        <w:rPr>
          <w:rFonts w:ascii="Times New Roman" w:hAnsi="Times New Roman"/>
        </w:rPr>
      </w:pPr>
      <w:r w:rsidRPr="00354A10">
        <w:rPr>
          <w:rFonts w:ascii="Times New Roman" w:hAnsi="Times New Roman"/>
        </w:rPr>
        <w:t>VI SKYRIUS</w:t>
      </w:r>
    </w:p>
    <w:p w14:paraId="7A56D639" w14:textId="3180CC1A" w:rsidR="00FB675D" w:rsidRPr="00354A10" w:rsidRDefault="00FB675D" w:rsidP="00FA3C42">
      <w:pPr>
        <w:pStyle w:val="Antrat5"/>
        <w:rPr>
          <w:rFonts w:ascii="Times New Roman" w:hAnsi="Times New Roman"/>
        </w:rPr>
      </w:pPr>
      <w:r w:rsidRPr="00354A10">
        <w:rPr>
          <w:rFonts w:ascii="Times New Roman" w:hAnsi="Times New Roman"/>
        </w:rPr>
        <w:t>BAIGIAMOSIOS NUOSTATOS</w:t>
      </w:r>
    </w:p>
    <w:p w14:paraId="70653E0B" w14:textId="77777777" w:rsidR="00FB675D" w:rsidRPr="00354A10" w:rsidRDefault="00FB675D" w:rsidP="00FB675D">
      <w:pPr>
        <w:jc w:val="both"/>
        <w:rPr>
          <w:szCs w:val="24"/>
          <w:lang w:val="lt-LT"/>
        </w:rPr>
      </w:pPr>
      <w:r w:rsidRPr="00354A10">
        <w:rPr>
          <w:szCs w:val="24"/>
          <w:lang w:val="lt-LT"/>
        </w:rPr>
        <w:tab/>
      </w:r>
    </w:p>
    <w:p w14:paraId="0A2C921F" w14:textId="77777777" w:rsidR="00A14ED6" w:rsidRPr="00354A10" w:rsidRDefault="00FB675D" w:rsidP="009C213A">
      <w:pPr>
        <w:pStyle w:val="Betarp"/>
        <w:tabs>
          <w:tab w:val="clear" w:pos="1293"/>
          <w:tab w:val="left" w:pos="1134"/>
        </w:tabs>
        <w:jc w:val="both"/>
        <w:rPr>
          <w:lang w:val="lt-LT"/>
        </w:rPr>
      </w:pPr>
      <w:r w:rsidRPr="00354A10">
        <w:rPr>
          <w:szCs w:val="24"/>
          <w:lang w:val="lt-LT"/>
        </w:rPr>
        <w:tab/>
      </w:r>
      <w:r w:rsidR="00A14ED6" w:rsidRPr="00354A10">
        <w:rPr>
          <w:lang w:val="lt-LT"/>
        </w:rPr>
        <w:t>26. Nuostatai tvirtinami ir keičiami savivaldybės administracijos direktoriaus įsakymu.</w:t>
      </w:r>
    </w:p>
    <w:p w14:paraId="6AEE5D0A" w14:textId="77777777" w:rsidR="00A14ED6" w:rsidRDefault="00A14ED6" w:rsidP="009C213A">
      <w:pPr>
        <w:tabs>
          <w:tab w:val="clear" w:pos="1293"/>
          <w:tab w:val="left" w:pos="1134"/>
        </w:tabs>
        <w:jc w:val="both"/>
        <w:rPr>
          <w:lang w:val="lt-LT"/>
        </w:rPr>
      </w:pPr>
      <w:r w:rsidRPr="00354A10">
        <w:rPr>
          <w:lang w:val="lt-LT"/>
        </w:rPr>
        <w:tab/>
      </w:r>
      <w:r w:rsidRPr="00A711A2">
        <w:rPr>
          <w:lang w:val="lt-LT"/>
        </w:rPr>
        <w:t>27. Seniūnijos veikla nutraukiama savivaldybės tarybos sprendimu vadovaujantis Lietuvos Respublikos vietos savivaldos įstatymu ir kitais teisės aktais.</w:t>
      </w:r>
    </w:p>
    <w:p w14:paraId="55744829" w14:textId="77777777" w:rsidR="00A14ED6" w:rsidRDefault="00A14ED6" w:rsidP="009C213A">
      <w:pPr>
        <w:tabs>
          <w:tab w:val="clear" w:pos="1293"/>
          <w:tab w:val="left" w:pos="1134"/>
        </w:tabs>
        <w:jc w:val="both"/>
        <w:rPr>
          <w:lang w:val="lt-LT"/>
        </w:rPr>
      </w:pPr>
      <w:r>
        <w:rPr>
          <w:lang w:val="lt-LT"/>
        </w:rPr>
        <w:tab/>
      </w:r>
      <w:r w:rsidRPr="00354A10">
        <w:rPr>
          <w:lang w:val="lt-LT"/>
        </w:rPr>
        <w:t>28.</w:t>
      </w:r>
      <w:r>
        <w:rPr>
          <w:lang w:val="lt-LT"/>
        </w:rPr>
        <w:t xml:space="preserve"> </w:t>
      </w:r>
      <w:r w:rsidRPr="00354A10">
        <w:rPr>
          <w:lang w:val="lt-LT"/>
        </w:rPr>
        <w:t xml:space="preserve">Patvirtinti </w:t>
      </w:r>
      <w:r>
        <w:rPr>
          <w:lang w:val="lt-LT"/>
        </w:rPr>
        <w:t>n</w:t>
      </w:r>
      <w:r w:rsidRPr="00354A10">
        <w:rPr>
          <w:lang w:val="lt-LT"/>
        </w:rPr>
        <w:t>uostatai, jų pakeitimai įsigalioja nuo jų įregistravimo Juridinių asmenų registre teisės aktų nustatyta tvarka.</w:t>
      </w:r>
    </w:p>
    <w:p w14:paraId="40C28195" w14:textId="69012CBA" w:rsidR="00FB675D" w:rsidRPr="00354A10" w:rsidRDefault="00FB675D" w:rsidP="00A14ED6">
      <w:pPr>
        <w:tabs>
          <w:tab w:val="clear" w:pos="1293"/>
          <w:tab w:val="left" w:pos="1134"/>
        </w:tabs>
        <w:ind w:firstLine="720"/>
        <w:jc w:val="both"/>
        <w:rPr>
          <w:szCs w:val="24"/>
          <w:lang w:val="lt-LT"/>
        </w:rPr>
      </w:pPr>
    </w:p>
    <w:tbl>
      <w:tblPr>
        <w:tblW w:w="4900" w:type="pct"/>
        <w:tblLayout w:type="fixed"/>
        <w:tblLook w:val="04A0" w:firstRow="1" w:lastRow="0" w:firstColumn="1" w:lastColumn="0" w:noHBand="0" w:noVBand="1"/>
      </w:tblPr>
      <w:tblGrid>
        <w:gridCol w:w="2889"/>
        <w:gridCol w:w="236"/>
        <w:gridCol w:w="80"/>
        <w:gridCol w:w="398"/>
        <w:gridCol w:w="489"/>
        <w:gridCol w:w="488"/>
        <w:gridCol w:w="1149"/>
        <w:gridCol w:w="236"/>
        <w:gridCol w:w="1333"/>
        <w:gridCol w:w="244"/>
        <w:gridCol w:w="1104"/>
        <w:gridCol w:w="488"/>
        <w:gridCol w:w="311"/>
      </w:tblGrid>
      <w:tr w:rsidR="003F5935" w:rsidRPr="00354A10" w14:paraId="5D2412CA" w14:textId="77777777" w:rsidTr="00A14ED6">
        <w:trPr>
          <w:trHeight w:val="340"/>
        </w:trPr>
        <w:tc>
          <w:tcPr>
            <w:tcW w:w="3205" w:type="dxa"/>
            <w:gridSpan w:val="3"/>
            <w:shd w:val="clear" w:color="auto" w:fill="FFFFFF"/>
            <w:vAlign w:val="bottom"/>
          </w:tcPr>
          <w:p w14:paraId="5F8AF74B" w14:textId="5653795F" w:rsidR="003F5935" w:rsidRPr="00354A10" w:rsidRDefault="003F5935" w:rsidP="00496AC2">
            <w:pPr>
              <w:widowControl w:val="0"/>
              <w:tabs>
                <w:tab w:val="clear" w:pos="1293"/>
              </w:tabs>
              <w:overflowPunct/>
              <w:spacing w:line="276" w:lineRule="atLeast"/>
              <w:ind w:left="-57" w:right="-689"/>
              <w:rPr>
                <w:color w:val="212529"/>
                <w:szCs w:val="24"/>
                <w:lang w:val="lt-LT" w:eastAsia="lt-LT"/>
              </w:rPr>
            </w:pPr>
            <w:r w:rsidRPr="00354A10">
              <w:rPr>
                <w:color w:val="000000"/>
                <w:spacing w:val="-2"/>
                <w:szCs w:val="24"/>
                <w:lang w:val="lt-LT" w:eastAsia="lt-LT"/>
              </w:rPr>
              <w:t xml:space="preserve">Šie </w:t>
            </w:r>
            <w:r w:rsidR="003C7B83">
              <w:rPr>
                <w:color w:val="000000"/>
                <w:spacing w:val="-2"/>
                <w:szCs w:val="24"/>
                <w:lang w:val="lt-LT" w:eastAsia="lt-LT"/>
              </w:rPr>
              <w:t>n</w:t>
            </w:r>
            <w:r w:rsidRPr="00354A10">
              <w:rPr>
                <w:color w:val="000000"/>
                <w:spacing w:val="-2"/>
                <w:szCs w:val="24"/>
                <w:lang w:val="lt-LT" w:eastAsia="lt-LT"/>
              </w:rPr>
              <w:t>uostatai pasirašyti</w:t>
            </w:r>
          </w:p>
        </w:tc>
        <w:tc>
          <w:tcPr>
            <w:tcW w:w="398" w:type="dxa"/>
            <w:shd w:val="clear" w:color="auto" w:fill="FFFFFF"/>
            <w:vAlign w:val="bottom"/>
          </w:tcPr>
          <w:p w14:paraId="713DECE8" w14:textId="77777777" w:rsidR="003F5935" w:rsidRPr="00354A10" w:rsidRDefault="003F5935" w:rsidP="00496AC2">
            <w:pPr>
              <w:widowControl w:val="0"/>
              <w:tabs>
                <w:tab w:val="clear" w:pos="1293"/>
              </w:tabs>
              <w:overflowPunct/>
              <w:spacing w:line="276" w:lineRule="atLeast"/>
              <w:ind w:left="-57" w:right="-92"/>
              <w:rPr>
                <w:color w:val="212529"/>
                <w:szCs w:val="24"/>
                <w:lang w:val="lt-LT" w:eastAsia="lt-LT"/>
              </w:rPr>
            </w:pPr>
            <w:r w:rsidRPr="00354A10">
              <w:rPr>
                <w:color w:val="000000"/>
                <w:szCs w:val="24"/>
                <w:lang w:val="lt-LT" w:eastAsia="lt-LT"/>
              </w:rPr>
              <w:t>20</w:t>
            </w:r>
          </w:p>
        </w:tc>
        <w:tc>
          <w:tcPr>
            <w:tcW w:w="489" w:type="dxa"/>
            <w:tcBorders>
              <w:bottom w:val="single" w:sz="8" w:space="0" w:color="000000"/>
            </w:tcBorders>
            <w:shd w:val="clear" w:color="auto" w:fill="FFFFFF"/>
            <w:vAlign w:val="bottom"/>
          </w:tcPr>
          <w:p w14:paraId="6FB6795D" w14:textId="77777777" w:rsidR="003F5935" w:rsidRPr="00354A10" w:rsidRDefault="003F5935" w:rsidP="00496AC2">
            <w:pPr>
              <w:widowControl w:val="0"/>
              <w:tabs>
                <w:tab w:val="clear" w:pos="1293"/>
              </w:tabs>
              <w:overflowPunct/>
              <w:textAlignment w:val="auto"/>
              <w:rPr>
                <w:color w:val="212529"/>
                <w:szCs w:val="24"/>
                <w:lang w:val="lt-LT" w:eastAsia="lt-LT"/>
              </w:rPr>
            </w:pPr>
          </w:p>
        </w:tc>
        <w:tc>
          <w:tcPr>
            <w:tcW w:w="488" w:type="dxa"/>
            <w:shd w:val="clear" w:color="auto" w:fill="FFFFFF"/>
            <w:vAlign w:val="bottom"/>
          </w:tcPr>
          <w:p w14:paraId="465AD301" w14:textId="77777777" w:rsidR="003F5935" w:rsidRPr="00354A10" w:rsidRDefault="003F5935" w:rsidP="00496AC2">
            <w:pPr>
              <w:widowControl w:val="0"/>
              <w:tabs>
                <w:tab w:val="clear" w:pos="1293"/>
              </w:tabs>
              <w:overflowPunct/>
              <w:spacing w:line="276" w:lineRule="atLeast"/>
              <w:ind w:left="-57" w:right="-57"/>
              <w:rPr>
                <w:color w:val="212529"/>
                <w:szCs w:val="24"/>
                <w:lang w:val="lt-LT" w:eastAsia="lt-LT"/>
              </w:rPr>
            </w:pPr>
            <w:r w:rsidRPr="00354A10">
              <w:rPr>
                <w:color w:val="000000"/>
                <w:szCs w:val="24"/>
                <w:lang w:val="lt-LT" w:eastAsia="lt-LT"/>
              </w:rPr>
              <w:t>m.</w:t>
            </w:r>
          </w:p>
        </w:tc>
        <w:tc>
          <w:tcPr>
            <w:tcW w:w="2718" w:type="dxa"/>
            <w:gridSpan w:val="3"/>
            <w:tcBorders>
              <w:bottom w:val="single" w:sz="8" w:space="0" w:color="000000"/>
            </w:tcBorders>
            <w:shd w:val="clear" w:color="auto" w:fill="FFFFFF"/>
            <w:vAlign w:val="bottom"/>
          </w:tcPr>
          <w:p w14:paraId="255DAEB2" w14:textId="77777777" w:rsidR="003F5935" w:rsidRPr="00354A10" w:rsidRDefault="003F5935" w:rsidP="00496AC2">
            <w:pPr>
              <w:widowControl w:val="0"/>
              <w:tabs>
                <w:tab w:val="clear" w:pos="1293"/>
              </w:tabs>
              <w:overflowPunct/>
              <w:textAlignment w:val="auto"/>
              <w:rPr>
                <w:color w:val="212529"/>
                <w:szCs w:val="24"/>
                <w:lang w:val="lt-LT" w:eastAsia="lt-LT"/>
              </w:rPr>
            </w:pPr>
          </w:p>
        </w:tc>
        <w:tc>
          <w:tcPr>
            <w:tcW w:w="244" w:type="dxa"/>
            <w:shd w:val="clear" w:color="auto" w:fill="FFFFFF"/>
            <w:vAlign w:val="bottom"/>
          </w:tcPr>
          <w:p w14:paraId="1603BAA2" w14:textId="77777777" w:rsidR="003F5935" w:rsidRPr="00354A10" w:rsidRDefault="003F5935" w:rsidP="00496AC2">
            <w:pPr>
              <w:widowControl w:val="0"/>
              <w:tabs>
                <w:tab w:val="clear" w:pos="1293"/>
              </w:tabs>
              <w:overflowPunct/>
              <w:textAlignment w:val="auto"/>
              <w:rPr>
                <w:szCs w:val="24"/>
                <w:lang w:val="lt-LT" w:eastAsia="lt-LT"/>
              </w:rPr>
            </w:pPr>
          </w:p>
        </w:tc>
        <w:tc>
          <w:tcPr>
            <w:tcW w:w="1104" w:type="dxa"/>
            <w:tcBorders>
              <w:bottom w:val="single" w:sz="8" w:space="0" w:color="000000"/>
            </w:tcBorders>
            <w:shd w:val="clear" w:color="auto" w:fill="FFFFFF"/>
            <w:vAlign w:val="bottom"/>
          </w:tcPr>
          <w:p w14:paraId="281B95C5" w14:textId="77777777" w:rsidR="003F5935" w:rsidRPr="00354A10" w:rsidRDefault="003F5935" w:rsidP="00496AC2">
            <w:pPr>
              <w:widowControl w:val="0"/>
              <w:tabs>
                <w:tab w:val="clear" w:pos="1293"/>
              </w:tabs>
              <w:overflowPunct/>
              <w:textAlignment w:val="auto"/>
              <w:rPr>
                <w:szCs w:val="24"/>
                <w:lang w:val="lt-LT" w:eastAsia="lt-LT"/>
              </w:rPr>
            </w:pPr>
          </w:p>
        </w:tc>
        <w:tc>
          <w:tcPr>
            <w:tcW w:w="488" w:type="dxa"/>
            <w:shd w:val="clear" w:color="auto" w:fill="FFFFFF"/>
            <w:vAlign w:val="bottom"/>
          </w:tcPr>
          <w:p w14:paraId="454D73E4" w14:textId="77777777" w:rsidR="003F5935" w:rsidRPr="00354A10" w:rsidRDefault="003F5935" w:rsidP="00496AC2">
            <w:pPr>
              <w:widowControl w:val="0"/>
              <w:tabs>
                <w:tab w:val="clear" w:pos="1293"/>
              </w:tabs>
              <w:overflowPunct/>
              <w:spacing w:line="276" w:lineRule="atLeast"/>
              <w:ind w:left="-57" w:right="-57" w:hanging="10"/>
              <w:rPr>
                <w:color w:val="212529"/>
                <w:szCs w:val="24"/>
                <w:lang w:val="lt-LT" w:eastAsia="lt-LT"/>
              </w:rPr>
            </w:pPr>
            <w:r w:rsidRPr="00354A10">
              <w:rPr>
                <w:color w:val="212529"/>
                <w:szCs w:val="24"/>
                <w:lang w:val="lt-LT" w:eastAsia="lt-LT"/>
              </w:rPr>
              <w:t>d.</w:t>
            </w:r>
          </w:p>
        </w:tc>
        <w:tc>
          <w:tcPr>
            <w:tcW w:w="311" w:type="dxa"/>
            <w:tcMar>
              <w:left w:w="0" w:type="dxa"/>
              <w:right w:w="0" w:type="dxa"/>
            </w:tcMar>
          </w:tcPr>
          <w:p w14:paraId="4763DD0D" w14:textId="77777777" w:rsidR="003F5935" w:rsidRPr="00354A10" w:rsidRDefault="003F5935" w:rsidP="00496AC2">
            <w:pPr>
              <w:widowControl w:val="0"/>
              <w:rPr>
                <w:szCs w:val="24"/>
                <w:lang w:val="lt-LT"/>
              </w:rPr>
            </w:pPr>
          </w:p>
        </w:tc>
      </w:tr>
      <w:tr w:rsidR="003F5935" w:rsidRPr="00354A10" w14:paraId="3FAE5D98" w14:textId="77777777" w:rsidTr="00A14ED6">
        <w:trPr>
          <w:trHeight w:val="340"/>
        </w:trPr>
        <w:tc>
          <w:tcPr>
            <w:tcW w:w="2889" w:type="dxa"/>
            <w:tcBorders>
              <w:bottom w:val="single" w:sz="8" w:space="0" w:color="000000"/>
            </w:tcBorders>
            <w:shd w:val="clear" w:color="auto" w:fill="FFFFFF"/>
          </w:tcPr>
          <w:p w14:paraId="4BF1ABC5" w14:textId="77777777" w:rsidR="003F5935" w:rsidRPr="00354A10" w:rsidRDefault="003F5935" w:rsidP="00496AC2">
            <w:pPr>
              <w:widowControl w:val="0"/>
              <w:tabs>
                <w:tab w:val="clear" w:pos="1293"/>
              </w:tabs>
              <w:overflowPunct/>
              <w:textAlignment w:val="auto"/>
              <w:rPr>
                <w:color w:val="212529"/>
                <w:szCs w:val="24"/>
                <w:lang w:val="lt-LT" w:eastAsia="lt-LT"/>
              </w:rPr>
            </w:pPr>
            <w:r w:rsidRPr="00354A10">
              <w:rPr>
                <w:color w:val="212529"/>
                <w:szCs w:val="24"/>
                <w:lang w:val="lt-LT" w:eastAsia="lt-LT"/>
              </w:rPr>
              <w:t> </w:t>
            </w:r>
          </w:p>
        </w:tc>
        <w:tc>
          <w:tcPr>
            <w:tcW w:w="236" w:type="dxa"/>
            <w:shd w:val="clear" w:color="auto" w:fill="FFFFFF"/>
          </w:tcPr>
          <w:p w14:paraId="11577CFC" w14:textId="77777777" w:rsidR="003F5935" w:rsidRPr="00354A10" w:rsidRDefault="003F5935" w:rsidP="00496AC2">
            <w:pPr>
              <w:widowControl w:val="0"/>
              <w:tabs>
                <w:tab w:val="clear" w:pos="1293"/>
              </w:tabs>
              <w:overflowPunct/>
              <w:textAlignment w:val="auto"/>
              <w:rPr>
                <w:color w:val="212529"/>
                <w:szCs w:val="24"/>
                <w:lang w:val="lt-LT" w:eastAsia="lt-LT"/>
              </w:rPr>
            </w:pPr>
          </w:p>
        </w:tc>
        <w:tc>
          <w:tcPr>
            <w:tcW w:w="2604" w:type="dxa"/>
            <w:gridSpan w:val="5"/>
            <w:tcBorders>
              <w:bottom w:val="single" w:sz="8" w:space="0" w:color="000000"/>
            </w:tcBorders>
            <w:shd w:val="clear" w:color="auto" w:fill="FFFFFF"/>
          </w:tcPr>
          <w:p w14:paraId="64628FE9" w14:textId="77777777" w:rsidR="003F5935" w:rsidRPr="00354A10" w:rsidRDefault="003F5935" w:rsidP="00496AC2">
            <w:pPr>
              <w:widowControl w:val="0"/>
              <w:tabs>
                <w:tab w:val="clear" w:pos="1293"/>
              </w:tabs>
              <w:overflowPunct/>
              <w:textAlignment w:val="auto"/>
              <w:rPr>
                <w:szCs w:val="24"/>
                <w:lang w:val="lt-LT" w:eastAsia="lt-LT"/>
              </w:rPr>
            </w:pPr>
          </w:p>
        </w:tc>
        <w:tc>
          <w:tcPr>
            <w:tcW w:w="236" w:type="dxa"/>
            <w:shd w:val="clear" w:color="auto" w:fill="FFFFFF"/>
          </w:tcPr>
          <w:p w14:paraId="3437B89C" w14:textId="77777777" w:rsidR="003F5935" w:rsidRPr="00354A10" w:rsidRDefault="003F5935" w:rsidP="00496AC2">
            <w:pPr>
              <w:widowControl w:val="0"/>
              <w:tabs>
                <w:tab w:val="clear" w:pos="1293"/>
              </w:tabs>
              <w:overflowPunct/>
              <w:textAlignment w:val="auto"/>
              <w:rPr>
                <w:szCs w:val="24"/>
                <w:lang w:val="lt-LT" w:eastAsia="lt-LT"/>
              </w:rPr>
            </w:pPr>
          </w:p>
        </w:tc>
        <w:tc>
          <w:tcPr>
            <w:tcW w:w="3480" w:type="dxa"/>
            <w:gridSpan w:val="5"/>
            <w:tcBorders>
              <w:bottom w:val="single" w:sz="8" w:space="0" w:color="000000"/>
            </w:tcBorders>
            <w:shd w:val="clear" w:color="auto" w:fill="FFFFFF"/>
          </w:tcPr>
          <w:p w14:paraId="58B1FFC7" w14:textId="77777777" w:rsidR="003F5935" w:rsidRPr="00354A10" w:rsidRDefault="003F5935" w:rsidP="00496AC2">
            <w:pPr>
              <w:widowControl w:val="0"/>
              <w:tabs>
                <w:tab w:val="clear" w:pos="1293"/>
              </w:tabs>
              <w:overflowPunct/>
              <w:textAlignment w:val="auto"/>
              <w:rPr>
                <w:szCs w:val="24"/>
                <w:lang w:val="lt-LT" w:eastAsia="lt-LT"/>
              </w:rPr>
            </w:pPr>
          </w:p>
        </w:tc>
      </w:tr>
      <w:tr w:rsidR="003F5935" w:rsidRPr="00354A10" w14:paraId="03734061" w14:textId="77777777" w:rsidTr="00A14ED6">
        <w:trPr>
          <w:trHeight w:val="170"/>
        </w:trPr>
        <w:tc>
          <w:tcPr>
            <w:tcW w:w="2889" w:type="dxa"/>
            <w:shd w:val="clear" w:color="auto" w:fill="FFFFFF"/>
          </w:tcPr>
          <w:p w14:paraId="1F496411" w14:textId="77777777" w:rsidR="003F5935" w:rsidRPr="00354A10" w:rsidRDefault="003F5935" w:rsidP="00496AC2">
            <w:pPr>
              <w:widowControl w:val="0"/>
              <w:tabs>
                <w:tab w:val="clear" w:pos="1293"/>
              </w:tabs>
              <w:overflowPunct/>
              <w:ind w:left="-114" w:right="-135"/>
              <w:jc w:val="center"/>
              <w:rPr>
                <w:color w:val="212529"/>
                <w:szCs w:val="24"/>
                <w:lang w:val="lt-LT" w:eastAsia="lt-LT"/>
              </w:rPr>
            </w:pPr>
            <w:r w:rsidRPr="00354A10">
              <w:rPr>
                <w:i/>
                <w:iCs/>
                <w:color w:val="212529"/>
                <w:szCs w:val="24"/>
                <w:lang w:val="lt-LT" w:eastAsia="lt-LT"/>
              </w:rPr>
              <w:t>(įgaliotas asmuo)</w:t>
            </w:r>
          </w:p>
        </w:tc>
        <w:tc>
          <w:tcPr>
            <w:tcW w:w="236" w:type="dxa"/>
            <w:shd w:val="clear" w:color="auto" w:fill="FFFFFF"/>
          </w:tcPr>
          <w:p w14:paraId="5D909D77" w14:textId="77777777" w:rsidR="003F5935" w:rsidRPr="00354A10" w:rsidRDefault="003F5935" w:rsidP="00496AC2">
            <w:pPr>
              <w:widowControl w:val="0"/>
              <w:tabs>
                <w:tab w:val="clear" w:pos="1293"/>
              </w:tabs>
              <w:overflowPunct/>
              <w:textAlignment w:val="auto"/>
              <w:rPr>
                <w:color w:val="212529"/>
                <w:szCs w:val="24"/>
                <w:lang w:val="lt-LT" w:eastAsia="lt-LT"/>
              </w:rPr>
            </w:pPr>
          </w:p>
        </w:tc>
        <w:tc>
          <w:tcPr>
            <w:tcW w:w="2604" w:type="dxa"/>
            <w:gridSpan w:val="5"/>
            <w:shd w:val="clear" w:color="auto" w:fill="FFFFFF"/>
          </w:tcPr>
          <w:p w14:paraId="0FF5CE67" w14:textId="77777777" w:rsidR="003F5935" w:rsidRPr="00354A10" w:rsidRDefault="003F5935" w:rsidP="00496AC2">
            <w:pPr>
              <w:widowControl w:val="0"/>
              <w:tabs>
                <w:tab w:val="clear" w:pos="1293"/>
              </w:tabs>
              <w:overflowPunct/>
              <w:ind w:left="-57" w:right="-57"/>
              <w:jc w:val="center"/>
              <w:rPr>
                <w:color w:val="212529"/>
                <w:szCs w:val="24"/>
                <w:lang w:val="lt-LT" w:eastAsia="lt-LT"/>
              </w:rPr>
            </w:pPr>
            <w:r w:rsidRPr="00354A10">
              <w:rPr>
                <w:i/>
                <w:iCs/>
                <w:color w:val="212529"/>
                <w:szCs w:val="24"/>
                <w:lang w:val="lt-LT" w:eastAsia="lt-LT"/>
              </w:rPr>
              <w:t>(parašas)</w:t>
            </w:r>
          </w:p>
        </w:tc>
        <w:tc>
          <w:tcPr>
            <w:tcW w:w="236" w:type="dxa"/>
            <w:shd w:val="clear" w:color="auto" w:fill="FFFFFF"/>
          </w:tcPr>
          <w:p w14:paraId="63FBF5AC" w14:textId="77777777" w:rsidR="003F5935" w:rsidRPr="00354A10" w:rsidRDefault="003F5935" w:rsidP="00496AC2">
            <w:pPr>
              <w:widowControl w:val="0"/>
              <w:tabs>
                <w:tab w:val="clear" w:pos="1293"/>
              </w:tabs>
              <w:overflowPunct/>
              <w:textAlignment w:val="auto"/>
              <w:rPr>
                <w:color w:val="212529"/>
                <w:szCs w:val="24"/>
                <w:lang w:val="lt-LT" w:eastAsia="lt-LT"/>
              </w:rPr>
            </w:pPr>
          </w:p>
        </w:tc>
        <w:tc>
          <w:tcPr>
            <w:tcW w:w="3480" w:type="dxa"/>
            <w:gridSpan w:val="5"/>
            <w:shd w:val="clear" w:color="auto" w:fill="FFFFFF"/>
          </w:tcPr>
          <w:p w14:paraId="540CA06C" w14:textId="77777777" w:rsidR="003F5935" w:rsidRPr="00354A10" w:rsidRDefault="003F5935" w:rsidP="00496AC2">
            <w:pPr>
              <w:widowControl w:val="0"/>
              <w:tabs>
                <w:tab w:val="clear" w:pos="1293"/>
              </w:tabs>
              <w:overflowPunct/>
              <w:ind w:left="-57" w:right="-57"/>
              <w:jc w:val="center"/>
              <w:rPr>
                <w:color w:val="212529"/>
                <w:szCs w:val="24"/>
                <w:lang w:val="lt-LT" w:eastAsia="lt-LT"/>
              </w:rPr>
            </w:pPr>
            <w:r w:rsidRPr="00354A10">
              <w:rPr>
                <w:i/>
                <w:iCs/>
                <w:color w:val="212529"/>
                <w:szCs w:val="24"/>
                <w:lang w:val="lt-LT" w:eastAsia="lt-LT"/>
              </w:rPr>
              <w:t>(vardas, pavardė)</w:t>
            </w:r>
          </w:p>
        </w:tc>
      </w:tr>
    </w:tbl>
    <w:p w14:paraId="7779875A" w14:textId="77777777" w:rsidR="003F5935" w:rsidRPr="00354A10" w:rsidRDefault="003F5935" w:rsidP="003F5935">
      <w:pPr>
        <w:pStyle w:val="Betarp"/>
        <w:rPr>
          <w:szCs w:val="24"/>
          <w:lang w:val="lt-LT"/>
        </w:rPr>
      </w:pPr>
    </w:p>
    <w:p w14:paraId="724E87F5" w14:textId="77777777" w:rsidR="00177C22" w:rsidRPr="00354A10" w:rsidRDefault="00177C22" w:rsidP="003F5935">
      <w:pPr>
        <w:pStyle w:val="Betarp"/>
        <w:jc w:val="center"/>
        <w:rPr>
          <w:szCs w:val="24"/>
          <w:lang w:val="lt-LT"/>
        </w:rPr>
      </w:pPr>
    </w:p>
    <w:p w14:paraId="27AB5A93" w14:textId="0CB6B678" w:rsidR="00FA3C42" w:rsidRPr="00354A10" w:rsidRDefault="00FA3C42" w:rsidP="00FB675D">
      <w:pPr>
        <w:tabs>
          <w:tab w:val="clear" w:pos="1293"/>
          <w:tab w:val="left" w:pos="1134"/>
        </w:tabs>
        <w:ind w:firstLine="720"/>
        <w:jc w:val="both"/>
        <w:rPr>
          <w:szCs w:val="24"/>
          <w:lang w:val="lt-LT"/>
        </w:rPr>
      </w:pPr>
    </w:p>
    <w:p w14:paraId="5882CE7E" w14:textId="2D389AC1" w:rsidR="00E816E1" w:rsidRPr="00354A10" w:rsidRDefault="00E816E1" w:rsidP="00FB675D">
      <w:pPr>
        <w:tabs>
          <w:tab w:val="clear" w:pos="1293"/>
          <w:tab w:val="left" w:pos="1134"/>
        </w:tabs>
        <w:ind w:firstLine="720"/>
        <w:jc w:val="both"/>
        <w:rPr>
          <w:szCs w:val="24"/>
          <w:lang w:val="lt-LT"/>
        </w:rPr>
      </w:pPr>
    </w:p>
    <w:p w14:paraId="0D5E1CDD" w14:textId="77777777" w:rsidR="00F44E8F" w:rsidRDefault="000A360E" w:rsidP="000A360E">
      <w:pPr>
        <w:rPr>
          <w:szCs w:val="24"/>
          <w:lang w:val="lt-LT"/>
        </w:rPr>
      </w:pPr>
      <w:r w:rsidRPr="00354A10">
        <w:rPr>
          <w:szCs w:val="24"/>
          <w:lang w:val="lt-LT"/>
        </w:rPr>
        <w:tab/>
      </w:r>
      <w:r w:rsidRPr="00354A10">
        <w:rPr>
          <w:szCs w:val="24"/>
          <w:lang w:val="lt-LT"/>
        </w:rPr>
        <w:tab/>
      </w:r>
      <w:r w:rsidRPr="00354A10">
        <w:rPr>
          <w:szCs w:val="24"/>
          <w:lang w:val="lt-LT"/>
        </w:rPr>
        <w:tab/>
      </w:r>
      <w:r w:rsidRPr="00354A10">
        <w:rPr>
          <w:szCs w:val="24"/>
          <w:lang w:val="lt-LT"/>
        </w:rPr>
        <w:tab/>
      </w:r>
      <w:r w:rsidR="00C61E4E">
        <w:rPr>
          <w:szCs w:val="24"/>
          <w:lang w:val="lt-LT"/>
        </w:rPr>
        <w:tab/>
      </w:r>
      <w:r w:rsidR="00F44E8F">
        <w:rPr>
          <w:szCs w:val="24"/>
          <w:lang w:val="lt-LT"/>
        </w:rPr>
        <w:t xml:space="preserve">                                              </w:t>
      </w:r>
    </w:p>
    <w:p w14:paraId="7BDE4119" w14:textId="23F7E3F0" w:rsidR="00E816E1" w:rsidRPr="00354A10" w:rsidRDefault="00F44E8F" w:rsidP="000A360E">
      <w:pPr>
        <w:rPr>
          <w:b/>
          <w:szCs w:val="24"/>
          <w:lang w:val="lt-LT"/>
        </w:rPr>
      </w:pPr>
      <w:r>
        <w:rPr>
          <w:szCs w:val="24"/>
          <w:lang w:val="lt-LT"/>
        </w:rPr>
        <w:t xml:space="preserve">                                                                                      </w:t>
      </w:r>
      <w:r w:rsidR="00E816E1" w:rsidRPr="00354A10">
        <w:rPr>
          <w:szCs w:val="24"/>
          <w:lang w:val="lt-LT"/>
        </w:rPr>
        <w:t>PATVIRTINTA</w:t>
      </w:r>
    </w:p>
    <w:p w14:paraId="18745A0A" w14:textId="0F1FCA86" w:rsidR="00E816E1" w:rsidRPr="00354A10" w:rsidRDefault="00E816E1" w:rsidP="00E816E1">
      <w:pPr>
        <w:jc w:val="both"/>
        <w:rPr>
          <w:szCs w:val="24"/>
          <w:lang w:val="lt-LT"/>
        </w:rPr>
      </w:pPr>
      <w:r w:rsidRPr="00354A10">
        <w:rPr>
          <w:szCs w:val="24"/>
          <w:lang w:val="lt-LT"/>
        </w:rPr>
        <w:tab/>
      </w:r>
      <w:r w:rsidRPr="00354A10">
        <w:rPr>
          <w:szCs w:val="24"/>
          <w:lang w:val="lt-LT"/>
        </w:rPr>
        <w:tab/>
      </w:r>
      <w:r w:rsidRPr="00354A10">
        <w:rPr>
          <w:szCs w:val="24"/>
          <w:lang w:val="lt-LT"/>
        </w:rPr>
        <w:tab/>
      </w:r>
      <w:r w:rsidRPr="00354A10">
        <w:rPr>
          <w:szCs w:val="24"/>
          <w:lang w:val="lt-LT"/>
        </w:rPr>
        <w:tab/>
      </w:r>
      <w:r w:rsidR="00C61E4E">
        <w:rPr>
          <w:szCs w:val="24"/>
          <w:lang w:val="lt-LT"/>
        </w:rPr>
        <w:tab/>
      </w:r>
      <w:r w:rsidRPr="00354A10">
        <w:rPr>
          <w:szCs w:val="24"/>
          <w:lang w:val="lt-LT"/>
        </w:rPr>
        <w:t>Ignalinos rajono savivaldybės administracijos</w:t>
      </w:r>
    </w:p>
    <w:p w14:paraId="42AEF225" w14:textId="0770D81F" w:rsidR="00E816E1" w:rsidRPr="00354A10" w:rsidRDefault="00E816E1" w:rsidP="00E816E1">
      <w:pPr>
        <w:jc w:val="both"/>
        <w:rPr>
          <w:szCs w:val="24"/>
          <w:lang w:val="lt-LT"/>
        </w:rPr>
      </w:pPr>
      <w:r w:rsidRPr="00354A10">
        <w:rPr>
          <w:szCs w:val="24"/>
          <w:lang w:val="lt-LT"/>
        </w:rPr>
        <w:tab/>
      </w:r>
      <w:r w:rsidRPr="00354A10">
        <w:rPr>
          <w:szCs w:val="24"/>
          <w:lang w:val="lt-LT"/>
        </w:rPr>
        <w:tab/>
      </w:r>
      <w:r w:rsidRPr="00354A10">
        <w:rPr>
          <w:szCs w:val="24"/>
          <w:lang w:val="lt-LT"/>
        </w:rPr>
        <w:tab/>
      </w:r>
      <w:r w:rsidRPr="00354A10">
        <w:rPr>
          <w:szCs w:val="24"/>
          <w:lang w:val="lt-LT"/>
        </w:rPr>
        <w:tab/>
      </w:r>
      <w:r w:rsidR="00C61E4E">
        <w:rPr>
          <w:szCs w:val="24"/>
          <w:lang w:val="lt-LT"/>
        </w:rPr>
        <w:tab/>
      </w:r>
      <w:r w:rsidRPr="00354A10">
        <w:rPr>
          <w:szCs w:val="24"/>
          <w:lang w:val="lt-LT"/>
        </w:rPr>
        <w:t xml:space="preserve">direktoriaus 2022 m.              d.  įsakymu Nr. </w:t>
      </w:r>
    </w:p>
    <w:p w14:paraId="4C8C5E57" w14:textId="77777777" w:rsidR="00E816E1" w:rsidRPr="00354A10" w:rsidRDefault="00E816E1" w:rsidP="00E816E1">
      <w:pPr>
        <w:pStyle w:val="Antrat1"/>
        <w:ind w:left="4808"/>
        <w:jc w:val="both"/>
        <w:rPr>
          <w:szCs w:val="24"/>
        </w:rPr>
      </w:pPr>
    </w:p>
    <w:p w14:paraId="400C14D5" w14:textId="77777777" w:rsidR="00E816E1" w:rsidRPr="00354A10" w:rsidRDefault="00E816E1" w:rsidP="00E816E1">
      <w:pPr>
        <w:pStyle w:val="Antrat2"/>
        <w:rPr>
          <w:rFonts w:ascii="Times New Roman" w:hAnsi="Times New Roman"/>
          <w:b/>
          <w:bCs/>
          <w:sz w:val="24"/>
        </w:rPr>
      </w:pPr>
      <w:r w:rsidRPr="00354A10">
        <w:rPr>
          <w:rFonts w:ascii="Times New Roman" w:hAnsi="Times New Roman"/>
          <w:b/>
          <w:bCs/>
          <w:sz w:val="24"/>
        </w:rPr>
        <w:t>IGNALINOS RAJONO SAVIVALDYBĖS ADMINISTRACIJOS</w:t>
      </w:r>
    </w:p>
    <w:p w14:paraId="2A88186E" w14:textId="77777777" w:rsidR="00E816E1" w:rsidRPr="00354A10" w:rsidRDefault="00E816E1" w:rsidP="00E816E1">
      <w:pPr>
        <w:pStyle w:val="Antrat2"/>
        <w:rPr>
          <w:rFonts w:ascii="Times New Roman" w:hAnsi="Times New Roman"/>
          <w:b/>
          <w:bCs/>
          <w:sz w:val="24"/>
        </w:rPr>
      </w:pPr>
      <w:r w:rsidRPr="00354A10">
        <w:rPr>
          <w:rFonts w:ascii="Times New Roman" w:hAnsi="Times New Roman"/>
          <w:b/>
          <w:bCs/>
          <w:sz w:val="24"/>
        </w:rPr>
        <w:t xml:space="preserve"> STRUKTŪRINIO TERITORINIO PADALINIO – TVEREČIAUS SENIŪNIJOS </w:t>
      </w:r>
    </w:p>
    <w:p w14:paraId="421E00C3" w14:textId="77777777" w:rsidR="00E816E1" w:rsidRPr="00354A10" w:rsidRDefault="00E816E1" w:rsidP="00E816E1">
      <w:pPr>
        <w:pStyle w:val="Antrat2"/>
        <w:rPr>
          <w:rFonts w:ascii="Times New Roman" w:hAnsi="Times New Roman"/>
          <w:b/>
          <w:bCs/>
          <w:sz w:val="24"/>
        </w:rPr>
      </w:pPr>
      <w:r w:rsidRPr="00354A10">
        <w:rPr>
          <w:rFonts w:ascii="Times New Roman" w:hAnsi="Times New Roman"/>
          <w:b/>
          <w:bCs/>
          <w:sz w:val="24"/>
        </w:rPr>
        <w:t>VEIKLOS NUOSTATAI</w:t>
      </w:r>
    </w:p>
    <w:p w14:paraId="141019A6" w14:textId="77777777" w:rsidR="00E816E1" w:rsidRPr="00354A10" w:rsidRDefault="00E816E1" w:rsidP="00E816E1">
      <w:pPr>
        <w:jc w:val="center"/>
        <w:rPr>
          <w:szCs w:val="24"/>
          <w:lang w:val="lt-LT"/>
        </w:rPr>
      </w:pPr>
    </w:p>
    <w:p w14:paraId="48B4C2DB" w14:textId="77777777" w:rsidR="00E816E1" w:rsidRPr="00354A10" w:rsidRDefault="00E816E1" w:rsidP="00E816E1">
      <w:pPr>
        <w:pStyle w:val="Antrat1"/>
        <w:tabs>
          <w:tab w:val="left" w:pos="1293"/>
        </w:tabs>
        <w:rPr>
          <w:szCs w:val="24"/>
        </w:rPr>
      </w:pPr>
      <w:r w:rsidRPr="00354A10">
        <w:rPr>
          <w:szCs w:val="24"/>
        </w:rPr>
        <w:t>I SKYRIUS</w:t>
      </w:r>
    </w:p>
    <w:p w14:paraId="59A42552" w14:textId="77777777" w:rsidR="00E816E1" w:rsidRPr="00354A10" w:rsidRDefault="00E816E1" w:rsidP="00E816E1">
      <w:pPr>
        <w:pStyle w:val="Antrat3"/>
        <w:jc w:val="center"/>
        <w:rPr>
          <w:rFonts w:ascii="Times New Roman" w:hAnsi="Times New Roman"/>
          <w:b/>
          <w:bCs/>
          <w:sz w:val="24"/>
        </w:rPr>
      </w:pPr>
      <w:r w:rsidRPr="00354A10">
        <w:rPr>
          <w:rFonts w:ascii="Times New Roman" w:hAnsi="Times New Roman"/>
          <w:b/>
          <w:bCs/>
          <w:sz w:val="24"/>
        </w:rPr>
        <w:t xml:space="preserve"> BENDROSIOS NUOSTATOS</w:t>
      </w:r>
    </w:p>
    <w:p w14:paraId="0938ABDC" w14:textId="77777777" w:rsidR="00E816E1" w:rsidRPr="00354A10" w:rsidRDefault="00E816E1" w:rsidP="00E816E1">
      <w:pPr>
        <w:rPr>
          <w:szCs w:val="24"/>
          <w:lang w:val="lt-LT"/>
        </w:rPr>
      </w:pPr>
    </w:p>
    <w:p w14:paraId="217980D9" w14:textId="35C820B6" w:rsidR="000A360E" w:rsidRPr="00354A10" w:rsidRDefault="00E816E1" w:rsidP="009C213A">
      <w:pPr>
        <w:tabs>
          <w:tab w:val="clear" w:pos="1293"/>
          <w:tab w:val="left" w:pos="1134"/>
        </w:tabs>
        <w:jc w:val="both"/>
        <w:rPr>
          <w:szCs w:val="24"/>
          <w:lang w:val="lt-LT"/>
        </w:rPr>
      </w:pPr>
      <w:r w:rsidRPr="00354A10">
        <w:rPr>
          <w:szCs w:val="24"/>
          <w:lang w:val="lt-LT"/>
        </w:rPr>
        <w:tab/>
      </w:r>
      <w:r w:rsidR="000A360E" w:rsidRPr="00354A10">
        <w:rPr>
          <w:szCs w:val="24"/>
          <w:lang w:val="lt-LT"/>
        </w:rPr>
        <w:t xml:space="preserve">1. Ignalinos rajono savivaldybės administracija – biudžetinė viešojo administravimo įstaiga. Buveinė – </w:t>
      </w:r>
      <w:r w:rsidR="00870F59" w:rsidRPr="00354A10">
        <w:rPr>
          <w:szCs w:val="24"/>
          <w:lang w:val="lt-LT"/>
        </w:rPr>
        <w:t xml:space="preserve">Laisvės a. 70, Ignalinos </w:t>
      </w:r>
      <w:r w:rsidR="00870F59">
        <w:rPr>
          <w:szCs w:val="24"/>
          <w:lang w:val="lt-LT"/>
        </w:rPr>
        <w:t>m.</w:t>
      </w:r>
      <w:r w:rsidR="00870F59" w:rsidRPr="00354A10">
        <w:rPr>
          <w:szCs w:val="24"/>
          <w:lang w:val="lt-LT"/>
        </w:rPr>
        <w:t xml:space="preserve">, Ignalinos </w:t>
      </w:r>
      <w:r w:rsidR="00870F59">
        <w:rPr>
          <w:szCs w:val="24"/>
          <w:lang w:val="lt-LT"/>
        </w:rPr>
        <w:t>r. sav</w:t>
      </w:r>
      <w:r w:rsidR="00870F59" w:rsidRPr="00354A10">
        <w:rPr>
          <w:szCs w:val="24"/>
          <w:lang w:val="lt-LT"/>
        </w:rPr>
        <w:t xml:space="preserve">. </w:t>
      </w:r>
      <w:r w:rsidR="000A360E" w:rsidRPr="00354A10">
        <w:rPr>
          <w:szCs w:val="24"/>
          <w:lang w:val="lt-LT"/>
        </w:rPr>
        <w:t xml:space="preserve"> Juridinio asmens kodas 288768350. </w:t>
      </w:r>
    </w:p>
    <w:p w14:paraId="641A187B" w14:textId="599BC427" w:rsidR="00431F69" w:rsidRDefault="000A360E" w:rsidP="009C213A">
      <w:pPr>
        <w:tabs>
          <w:tab w:val="clear" w:pos="1293"/>
          <w:tab w:val="left" w:pos="1134"/>
        </w:tabs>
        <w:jc w:val="both"/>
        <w:rPr>
          <w:szCs w:val="24"/>
          <w:lang w:val="lt-LT"/>
        </w:rPr>
      </w:pPr>
      <w:r w:rsidRPr="00354A10">
        <w:rPr>
          <w:szCs w:val="24"/>
          <w:lang w:val="lt-LT"/>
        </w:rPr>
        <w:tab/>
        <w:t>Registrų centro Juridinių asmenų registre yra kaupiami ir saugomi duomenys apie Ignalinos rajono savivaldybės administracijos ir savivaldybės administracijos filialų, t.</w:t>
      </w:r>
      <w:r w:rsidR="00870F59">
        <w:rPr>
          <w:szCs w:val="24"/>
          <w:lang w:val="lt-LT"/>
        </w:rPr>
        <w:t xml:space="preserve"> </w:t>
      </w:r>
      <w:r w:rsidRPr="00354A10">
        <w:rPr>
          <w:szCs w:val="24"/>
          <w:lang w:val="lt-LT"/>
        </w:rPr>
        <w:t>y. seniūnijų veiklą. Ignalinos rajono savivaldybės administracija turi elektroninio pristatymo dėžutės adresą, (juridinio asmens kodas 288768350), filialai elektroninio pristatymo dėžutės adreso neturi. Ignalinos rajono savivaldybės taryba sprendžia dėl seniūnijos formos keitimo tikslingumo.</w:t>
      </w:r>
    </w:p>
    <w:p w14:paraId="68F435CA" w14:textId="77777777" w:rsidR="00431F69" w:rsidRDefault="00431F69" w:rsidP="009C213A">
      <w:pPr>
        <w:tabs>
          <w:tab w:val="clear" w:pos="1293"/>
          <w:tab w:val="left" w:pos="1134"/>
        </w:tabs>
        <w:jc w:val="both"/>
        <w:rPr>
          <w:szCs w:val="24"/>
          <w:lang w:val="lt-LT"/>
        </w:rPr>
      </w:pPr>
      <w:r>
        <w:rPr>
          <w:szCs w:val="24"/>
          <w:lang w:val="lt-LT"/>
        </w:rPr>
        <w:tab/>
      </w:r>
      <w:r w:rsidR="00E816E1" w:rsidRPr="0061608D">
        <w:rPr>
          <w:lang w:val="lt-LT"/>
        </w:rPr>
        <w:t>2. Ignalinos rajono savivaldybės administracijos (toliau – savivaldybės administracijos) Tverečiaus seniūnija (toliau – seniūnija) yra savivaldybės administracijos struktūrinis teritorinis padalinys – jos filialas, veikiantis tam tikroje Ignalinos rajono savivaldybės (toliau – savivaldybė) teritorijos dalyje</w:t>
      </w:r>
      <w:r w:rsidR="0061608D" w:rsidRPr="0061608D">
        <w:rPr>
          <w:lang w:val="lt-LT"/>
        </w:rPr>
        <w:t xml:space="preserve">. </w:t>
      </w:r>
      <w:r w:rsidR="00E816E1" w:rsidRPr="0061608D">
        <w:rPr>
          <w:lang w:val="lt-LT"/>
        </w:rPr>
        <w:t>Seniūni</w:t>
      </w:r>
      <w:r w:rsidR="0061608D" w:rsidRPr="0061608D">
        <w:rPr>
          <w:lang w:val="lt-LT"/>
        </w:rPr>
        <w:t xml:space="preserve">jos </w:t>
      </w:r>
      <w:r w:rsidR="00E816E1" w:rsidRPr="0061608D">
        <w:rPr>
          <w:lang w:val="lt-LT"/>
        </w:rPr>
        <w:t>– savivaldybės administracijos filialo – veiklą reglamentuoja savivaldybės administracijos direktoriaus patvirtinti seniūnijos nuostatai.</w:t>
      </w:r>
    </w:p>
    <w:p w14:paraId="352F5812" w14:textId="77777777" w:rsidR="00431F69" w:rsidRDefault="00431F69" w:rsidP="009C213A">
      <w:pPr>
        <w:tabs>
          <w:tab w:val="clear" w:pos="1293"/>
          <w:tab w:val="left" w:pos="1134"/>
        </w:tabs>
        <w:jc w:val="both"/>
        <w:rPr>
          <w:szCs w:val="24"/>
          <w:lang w:val="lt-LT"/>
        </w:rPr>
      </w:pPr>
      <w:r>
        <w:rPr>
          <w:szCs w:val="24"/>
          <w:lang w:val="lt-LT"/>
        </w:rPr>
        <w:tab/>
      </w:r>
      <w:r w:rsidR="00E816E1" w:rsidRPr="00354A10">
        <w:rPr>
          <w:szCs w:val="24"/>
          <w:lang w:val="lt-LT"/>
        </w:rPr>
        <w:t>3. Savivaldybės administracijos Tverečiaus seniūnijos veiklos nuostatai (toliau – nuostatai) nustato seniūnijos uždavinius, apibrėžia seniūnijos funkcijas, teises ir pareigas, darbo organizavimą, atsakomybę, kitus veiklos klausimus.</w:t>
      </w:r>
    </w:p>
    <w:p w14:paraId="4E92CFF5" w14:textId="77777777" w:rsidR="00431F69" w:rsidRDefault="00431F69" w:rsidP="009C213A">
      <w:pPr>
        <w:tabs>
          <w:tab w:val="clear" w:pos="1293"/>
          <w:tab w:val="left" w:pos="1134"/>
        </w:tabs>
        <w:jc w:val="both"/>
        <w:rPr>
          <w:szCs w:val="24"/>
          <w:lang w:val="lt-LT"/>
        </w:rPr>
      </w:pPr>
      <w:r>
        <w:rPr>
          <w:szCs w:val="24"/>
          <w:lang w:val="lt-LT"/>
        </w:rPr>
        <w:tab/>
      </w:r>
      <w:r w:rsidR="00E816E1" w:rsidRPr="00354A10">
        <w:rPr>
          <w:szCs w:val="24"/>
          <w:lang w:val="lt-LT"/>
        </w:rPr>
        <w:t>4. Seniūnija savo veikloje vadovaujasi Lietuvos Respublikos Konstitucija, Lietuvos Respublikos civiliniu kodeksu, Lietuvos Respublikos vietos savivaldos įstatymu, kitais įstatymais, Lietuvos Respublikos Vyriausybės nutarimais, savivaldybės tarybos sprendimais, mero potvarkiais, Ignalinos rajono savivaldybės administracijos direktoriaus (toliau – savivaldybės administracijos direktorius) įsakymais, kitais teisės aktais ir šiais nuostatais.</w:t>
      </w:r>
    </w:p>
    <w:p w14:paraId="49B40E15" w14:textId="77777777" w:rsidR="00431F69" w:rsidRDefault="00431F69" w:rsidP="009C213A">
      <w:pPr>
        <w:tabs>
          <w:tab w:val="clear" w:pos="1293"/>
          <w:tab w:val="left" w:pos="1134"/>
        </w:tabs>
        <w:jc w:val="both"/>
        <w:rPr>
          <w:szCs w:val="24"/>
          <w:lang w:val="lt-LT"/>
        </w:rPr>
      </w:pPr>
      <w:r>
        <w:rPr>
          <w:szCs w:val="24"/>
          <w:lang w:val="lt-LT"/>
        </w:rPr>
        <w:tab/>
      </w:r>
      <w:r w:rsidR="00E816E1" w:rsidRPr="00354A10">
        <w:rPr>
          <w:szCs w:val="24"/>
          <w:lang w:val="lt-LT"/>
        </w:rPr>
        <w:t>5. Seniūnijos tikslas – spręsti jos kompetencijai priklausančius klausimus atitinkamoje savivaldybės tarybos priskirtoje teritorijoje, įgyvendinti pavestas vietos savivaldos ir viešojo administravimo įstatymo funkcijas.</w:t>
      </w:r>
    </w:p>
    <w:p w14:paraId="48F7E776" w14:textId="77777777" w:rsidR="00431F69" w:rsidRDefault="00431F69" w:rsidP="009C213A">
      <w:pPr>
        <w:tabs>
          <w:tab w:val="clear" w:pos="1293"/>
          <w:tab w:val="left" w:pos="1134"/>
        </w:tabs>
        <w:jc w:val="both"/>
        <w:rPr>
          <w:szCs w:val="24"/>
          <w:lang w:val="lt-LT"/>
        </w:rPr>
      </w:pPr>
      <w:r>
        <w:rPr>
          <w:szCs w:val="24"/>
          <w:lang w:val="lt-LT"/>
        </w:rPr>
        <w:tab/>
      </w:r>
      <w:r w:rsidR="00E816E1" w:rsidRPr="00354A10">
        <w:rPr>
          <w:szCs w:val="24"/>
          <w:lang w:val="lt-LT"/>
        </w:rPr>
        <w:t>6. Seniūnijos veikla organizuojama pagal seniūnijos metinį veiklos planą.</w:t>
      </w:r>
    </w:p>
    <w:p w14:paraId="653540E0" w14:textId="77777777" w:rsidR="00431F69" w:rsidRDefault="00431F69" w:rsidP="009C213A">
      <w:pPr>
        <w:tabs>
          <w:tab w:val="clear" w:pos="1293"/>
          <w:tab w:val="left" w:pos="1134"/>
        </w:tabs>
        <w:jc w:val="both"/>
        <w:rPr>
          <w:szCs w:val="24"/>
          <w:lang w:val="lt-LT"/>
        </w:rPr>
      </w:pPr>
      <w:r>
        <w:rPr>
          <w:szCs w:val="24"/>
          <w:lang w:val="lt-LT"/>
        </w:rPr>
        <w:tab/>
      </w:r>
      <w:r w:rsidR="00E816E1" w:rsidRPr="00354A10">
        <w:rPr>
          <w:szCs w:val="24"/>
          <w:lang w:val="lt-LT"/>
        </w:rPr>
        <w:t>7. Seniūnija sprendžia jos kompetencijai priklausančius klausimus.</w:t>
      </w:r>
    </w:p>
    <w:p w14:paraId="63D59C22" w14:textId="77777777" w:rsidR="003B1831" w:rsidRDefault="00431F69" w:rsidP="009C213A">
      <w:pPr>
        <w:tabs>
          <w:tab w:val="clear" w:pos="1293"/>
          <w:tab w:val="left" w:pos="1134"/>
        </w:tabs>
        <w:jc w:val="both"/>
        <w:rPr>
          <w:szCs w:val="24"/>
          <w:lang w:val="lt-LT"/>
        </w:rPr>
      </w:pPr>
      <w:r>
        <w:rPr>
          <w:szCs w:val="24"/>
          <w:lang w:val="lt-LT"/>
        </w:rPr>
        <w:tab/>
      </w:r>
      <w:r w:rsidR="00E816E1" w:rsidRPr="00354A10">
        <w:rPr>
          <w:szCs w:val="24"/>
          <w:lang w:val="lt-LT"/>
        </w:rPr>
        <w:t xml:space="preserve">8. Seniūnijos veikla finansuojama iš savivaldybės biudžeto ir kitų įstatymuose nustatytų lėšų. </w:t>
      </w:r>
      <w:r w:rsidR="00E816E1" w:rsidRPr="00354A10">
        <w:rPr>
          <w:color w:val="000000"/>
          <w:szCs w:val="24"/>
          <w:shd w:val="clear" w:color="auto" w:fill="FFFFFF"/>
          <w:lang w:val="lt-LT"/>
        </w:rPr>
        <w:t>Seniūnija turi sąskaitą banke.</w:t>
      </w:r>
      <w:r w:rsidR="00E816E1" w:rsidRPr="00354A10">
        <w:rPr>
          <w:szCs w:val="24"/>
          <w:lang w:val="lt-LT"/>
        </w:rPr>
        <w:t xml:space="preserve"> </w:t>
      </w:r>
    </w:p>
    <w:p w14:paraId="024C3E1D" w14:textId="14D3BD97" w:rsidR="00E816E1" w:rsidRPr="00354A10" w:rsidRDefault="003B1831" w:rsidP="009C213A">
      <w:pPr>
        <w:tabs>
          <w:tab w:val="clear" w:pos="1293"/>
          <w:tab w:val="left" w:pos="1134"/>
        </w:tabs>
        <w:jc w:val="both"/>
        <w:rPr>
          <w:szCs w:val="24"/>
          <w:lang w:val="lt-LT"/>
        </w:rPr>
      </w:pPr>
      <w:r>
        <w:rPr>
          <w:szCs w:val="24"/>
          <w:lang w:val="lt-LT"/>
        </w:rPr>
        <w:tab/>
      </w:r>
      <w:r w:rsidR="00E816E1" w:rsidRPr="00354A10">
        <w:rPr>
          <w:szCs w:val="24"/>
          <w:lang w:val="lt-LT"/>
        </w:rPr>
        <w:t>9. Seniūnijos adresas: Česlovo Kudabos g. 27, 30163 Tverečiaus k., Tverečiaus sen., Ignalinos r. sav., juridinio asmens filialo kodas 188632171.</w:t>
      </w:r>
    </w:p>
    <w:p w14:paraId="421899B2" w14:textId="77777777" w:rsidR="00E816E1" w:rsidRPr="00354A10" w:rsidRDefault="00E816E1" w:rsidP="00E816E1">
      <w:pPr>
        <w:tabs>
          <w:tab w:val="clear" w:pos="1293"/>
          <w:tab w:val="left" w:pos="1134"/>
          <w:tab w:val="left" w:pos="1562"/>
        </w:tabs>
        <w:jc w:val="both"/>
        <w:rPr>
          <w:szCs w:val="24"/>
          <w:lang w:val="lt-LT"/>
        </w:rPr>
      </w:pPr>
    </w:p>
    <w:p w14:paraId="41F782F3" w14:textId="77777777" w:rsidR="00E816E1" w:rsidRPr="00354A10" w:rsidRDefault="00E816E1" w:rsidP="00E816E1">
      <w:pPr>
        <w:pStyle w:val="Antrat1"/>
        <w:tabs>
          <w:tab w:val="left" w:pos="1293"/>
        </w:tabs>
        <w:rPr>
          <w:szCs w:val="24"/>
        </w:rPr>
      </w:pPr>
      <w:r w:rsidRPr="00354A10">
        <w:rPr>
          <w:szCs w:val="24"/>
        </w:rPr>
        <w:t>II SKYRIUS</w:t>
      </w:r>
    </w:p>
    <w:p w14:paraId="4F6788C2" w14:textId="77777777" w:rsidR="00E816E1" w:rsidRPr="00354A10" w:rsidRDefault="00E816E1" w:rsidP="00E816E1">
      <w:pPr>
        <w:pStyle w:val="Antrat1"/>
        <w:tabs>
          <w:tab w:val="left" w:pos="1293"/>
        </w:tabs>
        <w:rPr>
          <w:bCs/>
          <w:szCs w:val="24"/>
        </w:rPr>
      </w:pPr>
      <w:r w:rsidRPr="00354A10">
        <w:rPr>
          <w:bCs/>
          <w:szCs w:val="24"/>
        </w:rPr>
        <w:t>SENIŪNIJOS IR SENIŪNO UŽDAVINIAI IR FUNKCIJOS</w:t>
      </w:r>
    </w:p>
    <w:p w14:paraId="51F65B35" w14:textId="77777777" w:rsidR="00E816E1" w:rsidRPr="00354A10" w:rsidRDefault="00E816E1" w:rsidP="00E816E1">
      <w:pPr>
        <w:jc w:val="both"/>
        <w:rPr>
          <w:b/>
          <w:bCs/>
          <w:szCs w:val="24"/>
          <w:lang w:val="lt-LT"/>
        </w:rPr>
      </w:pPr>
    </w:p>
    <w:p w14:paraId="222B59F1" w14:textId="77777777" w:rsidR="002F159E" w:rsidRDefault="00E816E1" w:rsidP="00E816E1">
      <w:pPr>
        <w:tabs>
          <w:tab w:val="clear" w:pos="1293"/>
          <w:tab w:val="left" w:pos="1134"/>
        </w:tabs>
        <w:jc w:val="both"/>
        <w:rPr>
          <w:szCs w:val="24"/>
          <w:lang w:val="lt-LT"/>
        </w:rPr>
      </w:pPr>
      <w:r w:rsidRPr="00354A10">
        <w:rPr>
          <w:szCs w:val="24"/>
          <w:lang w:val="lt-LT"/>
        </w:rPr>
        <w:tab/>
        <w:t>10. Seniūnijos uždaviniai – įgyvendinti jai priskirtas funkcijas, numatytas Vietos savivaldos įstatyme, siekiant užtikrinti visų vietos bendruomenės narių interesų įgyvendinimą.</w:t>
      </w:r>
    </w:p>
    <w:p w14:paraId="2B399B6A" w14:textId="7426499D" w:rsidR="00E816E1" w:rsidRPr="00354A10" w:rsidRDefault="002F159E" w:rsidP="000173DE">
      <w:pPr>
        <w:tabs>
          <w:tab w:val="clear" w:pos="1293"/>
          <w:tab w:val="left" w:pos="1134"/>
        </w:tabs>
        <w:jc w:val="both"/>
        <w:rPr>
          <w:szCs w:val="24"/>
          <w:lang w:val="lt-LT"/>
        </w:rPr>
      </w:pPr>
      <w:r>
        <w:rPr>
          <w:szCs w:val="24"/>
          <w:lang w:val="lt-LT"/>
        </w:rPr>
        <w:tab/>
      </w:r>
      <w:r w:rsidR="00E816E1" w:rsidRPr="00354A10">
        <w:rPr>
          <w:szCs w:val="24"/>
          <w:lang w:val="lt-LT"/>
        </w:rPr>
        <w:t>11. Įgyvendindama jai skirtus uždavinius, seniūnija atlieka šias funkcijas:</w:t>
      </w:r>
    </w:p>
    <w:p w14:paraId="5C0BFBE9" w14:textId="624B2C92" w:rsidR="00E816E1" w:rsidRPr="00354A10" w:rsidRDefault="00E816E1" w:rsidP="00E816E1">
      <w:pPr>
        <w:pStyle w:val="tajtip"/>
        <w:shd w:val="clear" w:color="auto" w:fill="FFFFFF"/>
        <w:tabs>
          <w:tab w:val="left" w:pos="1134"/>
        </w:tabs>
        <w:spacing w:beforeAutospacing="0" w:afterAutospacing="0"/>
        <w:jc w:val="both"/>
        <w:rPr>
          <w:color w:val="000000"/>
        </w:rPr>
      </w:pPr>
      <w:r w:rsidRPr="00354A10">
        <w:tab/>
        <w:t>11.1. T</w:t>
      </w:r>
      <w:r w:rsidRPr="00354A10">
        <w:rPr>
          <w:color w:val="000000"/>
        </w:rPr>
        <w:t>varko gyvenamosios vietos deklaravimo duomenų ir gyvenamosios vietos nedeklaravusių asmenų apskaitą, išduoda seniūnijos aptarnaujamos teritorijos gyventojams Lietuvos Respublikos</w:t>
      </w:r>
      <w:r w:rsidR="005949FA">
        <w:rPr>
          <w:color w:val="000000"/>
        </w:rPr>
        <w:t xml:space="preserve"> </w:t>
      </w:r>
      <w:hyperlink r:id="rId18" w:tgtFrame="Lietuvos Respublikos gyvenamosios vietos deklaravimo įstatymas">
        <w:r w:rsidRPr="005949FA">
          <w:rPr>
            <w:rStyle w:val="Hipersaitas"/>
            <w:iCs/>
            <w:color w:val="auto"/>
            <w:u w:val="none"/>
          </w:rPr>
          <w:t>gyvenamosios vietos deklaravimo įstatyme</w:t>
        </w:r>
      </w:hyperlink>
      <w:r w:rsidR="005949FA">
        <w:rPr>
          <w:color w:val="000000"/>
        </w:rPr>
        <w:t xml:space="preserve"> </w:t>
      </w:r>
      <w:r w:rsidRPr="00354A10">
        <w:rPr>
          <w:color w:val="000000"/>
        </w:rPr>
        <w:t>nustatytus, taip pat įstatymuose numatytus kitus faktinę padėtį patvirtinančius dokumentus.</w:t>
      </w:r>
    </w:p>
    <w:p w14:paraId="52CC01A5" w14:textId="77777777" w:rsidR="00E816E1" w:rsidRPr="00354A10" w:rsidRDefault="00E816E1" w:rsidP="00E816E1">
      <w:pPr>
        <w:pStyle w:val="tajtip"/>
        <w:shd w:val="clear" w:color="auto" w:fill="FFFFFF"/>
        <w:tabs>
          <w:tab w:val="left" w:pos="1134"/>
        </w:tabs>
        <w:spacing w:beforeAutospacing="0" w:afterAutospacing="0"/>
        <w:ind w:firstLine="720"/>
        <w:jc w:val="both"/>
        <w:rPr>
          <w:color w:val="000000"/>
        </w:rPr>
      </w:pPr>
      <w:r w:rsidRPr="00354A10">
        <w:tab/>
        <w:t>11.2.</w:t>
      </w:r>
      <w:r w:rsidRPr="00354A10">
        <w:rPr>
          <w:color w:val="000000"/>
        </w:rPr>
        <w:t xml:space="preserve"> Registruoja žemės, vandens telkinių, miško sklypų savininkų, valdytojų ir naudotojų pranešimus apie medžiojamųjų gyvūnų ir griežtai saugomų rūšių laukinių gyvūnų padarytą žalą ir teikia duomenis savivaldybės administracijos direktoriui.</w:t>
      </w:r>
    </w:p>
    <w:p w14:paraId="7767F546" w14:textId="77777777" w:rsidR="00E816E1" w:rsidRPr="00354A10" w:rsidRDefault="00E816E1" w:rsidP="00E816E1">
      <w:pPr>
        <w:pStyle w:val="tajtip"/>
        <w:shd w:val="clear" w:color="auto" w:fill="FFFFFF"/>
        <w:tabs>
          <w:tab w:val="left" w:pos="1134"/>
        </w:tabs>
        <w:spacing w:beforeAutospacing="0" w:afterAutospacing="0"/>
        <w:ind w:firstLine="720"/>
        <w:jc w:val="both"/>
        <w:rPr>
          <w:color w:val="000000"/>
        </w:rPr>
      </w:pPr>
      <w:r w:rsidRPr="00354A10">
        <w:tab/>
        <w:t xml:space="preserve">11.3. Lietuvos Respublikos </w:t>
      </w:r>
      <w:r w:rsidRPr="00354A10">
        <w:rPr>
          <w:color w:val="000000"/>
        </w:rPr>
        <w:t>Vyriausybės ir Ignalinos rajono savivaldybės tarybos nustatyta tvarka išduoda leidimus laidoti, jeigu seniūnijos aptarnaujamoje teritorijoje atlieka kapinių priežiūrą.</w:t>
      </w:r>
    </w:p>
    <w:p w14:paraId="6A397291" w14:textId="4E8A7ADC" w:rsidR="00E816E1" w:rsidRPr="00354A10" w:rsidRDefault="00E816E1" w:rsidP="00E816E1">
      <w:pPr>
        <w:pStyle w:val="tajtip"/>
        <w:shd w:val="clear" w:color="auto" w:fill="FFFFFF"/>
        <w:tabs>
          <w:tab w:val="left" w:pos="1134"/>
        </w:tabs>
        <w:spacing w:beforeAutospacing="0" w:afterAutospacing="0"/>
        <w:ind w:firstLine="720"/>
        <w:jc w:val="both"/>
        <w:rPr>
          <w:color w:val="000000"/>
        </w:rPr>
      </w:pPr>
      <w:r w:rsidRPr="00354A10">
        <w:rPr>
          <w:color w:val="000000"/>
        </w:rPr>
        <w:tab/>
        <w:t>11.4. Dalyvauja organizuojant viešųjų paslaugų teikimą ir (arba) prižiūrint, kaip teikiamos viešosios paslaugos, teikia pasiūlymus savivaldybės administracijai dėl viešųjų paslaugų teikimo gerinimo, o Vietos savivaldos įstatymo 8 straipsnio 2 dalyje numatytais atvejais pati teikia šias paslaugas.</w:t>
      </w:r>
    </w:p>
    <w:p w14:paraId="38ED137F" w14:textId="77777777" w:rsidR="00E816E1" w:rsidRPr="00354A10" w:rsidRDefault="00E816E1" w:rsidP="00E816E1">
      <w:pPr>
        <w:pStyle w:val="tajtip"/>
        <w:shd w:val="clear" w:color="auto" w:fill="FFFFFF"/>
        <w:tabs>
          <w:tab w:val="left" w:pos="1134"/>
        </w:tabs>
        <w:spacing w:beforeAutospacing="0" w:afterAutospacing="0"/>
        <w:ind w:firstLine="720"/>
        <w:jc w:val="both"/>
        <w:rPr>
          <w:color w:val="000000"/>
        </w:rPr>
      </w:pPr>
      <w:r w:rsidRPr="00354A10">
        <w:tab/>
        <w:t>11.5. D</w:t>
      </w:r>
      <w:r w:rsidRPr="00354A10">
        <w:rPr>
          <w:color w:val="000000"/>
        </w:rPr>
        <w:t>alyvauja rengiant ir įgyvendinant gyventojų užimtumo programas.</w:t>
      </w:r>
    </w:p>
    <w:p w14:paraId="7A11BB69" w14:textId="77777777" w:rsidR="00E816E1" w:rsidRPr="00354A10" w:rsidRDefault="00E816E1" w:rsidP="00E816E1">
      <w:pPr>
        <w:tabs>
          <w:tab w:val="clear" w:pos="1293"/>
          <w:tab w:val="left" w:pos="1134"/>
        </w:tabs>
        <w:jc w:val="both"/>
        <w:rPr>
          <w:szCs w:val="24"/>
          <w:lang w:val="lt-LT"/>
        </w:rPr>
      </w:pPr>
      <w:r w:rsidRPr="00354A10">
        <w:rPr>
          <w:color w:val="000000"/>
          <w:szCs w:val="24"/>
          <w:lang w:val="lt-LT"/>
        </w:rPr>
        <w:tab/>
        <w:t>11.6. D</w:t>
      </w:r>
      <w:r w:rsidRPr="00354A10">
        <w:rPr>
          <w:szCs w:val="24"/>
          <w:lang w:val="lt-LT"/>
        </w:rPr>
        <w:t>alyvauja organizuojant viešuosius darbus ir visuomenei naudingą veiklą.</w:t>
      </w:r>
    </w:p>
    <w:p w14:paraId="154FA7E7" w14:textId="77777777" w:rsidR="00E816E1" w:rsidRPr="00354A10" w:rsidRDefault="00E816E1" w:rsidP="00E816E1">
      <w:pPr>
        <w:pStyle w:val="tajtip"/>
        <w:shd w:val="clear" w:color="auto" w:fill="FFFFFF"/>
        <w:tabs>
          <w:tab w:val="left" w:pos="1134"/>
        </w:tabs>
        <w:spacing w:beforeAutospacing="0" w:afterAutospacing="0"/>
        <w:ind w:firstLine="720"/>
        <w:jc w:val="both"/>
        <w:rPr>
          <w:color w:val="000000"/>
        </w:rPr>
      </w:pPr>
      <w:r w:rsidRPr="00354A10">
        <w:rPr>
          <w:color w:val="000000"/>
        </w:rPr>
        <w:tab/>
        <w:t>11.7. Dalyvauja vykdant socialinės paramos teikimą ir socialinių išmokų, pašalpų mokėjimą bei kontrolę.</w:t>
      </w:r>
    </w:p>
    <w:p w14:paraId="2BE90D08" w14:textId="77777777" w:rsidR="00E816E1" w:rsidRPr="00354A10" w:rsidRDefault="00E816E1" w:rsidP="00E816E1">
      <w:pPr>
        <w:pStyle w:val="tajtip"/>
        <w:shd w:val="clear" w:color="auto" w:fill="FFFFFF"/>
        <w:tabs>
          <w:tab w:val="left" w:pos="1134"/>
        </w:tabs>
        <w:spacing w:beforeAutospacing="0" w:afterAutospacing="0"/>
        <w:ind w:firstLine="720"/>
        <w:jc w:val="both"/>
        <w:rPr>
          <w:color w:val="000000"/>
        </w:rPr>
      </w:pPr>
      <w:r w:rsidRPr="00354A10">
        <w:rPr>
          <w:color w:val="000000"/>
        </w:rPr>
        <w:tab/>
        <w:t>11.8. Dalyvauja vertinant atskirų šeimų (asmenų) gyvenimo sąlygas bei poreikius ir surašant buities ir gyvenimo sąlygų patikrinimo aktą, teikia savivaldybės administracijai siūlymus dėl socialinės paramos toms šeimoms (asmenims) reikalingumo ir paramos būdų.</w:t>
      </w:r>
    </w:p>
    <w:p w14:paraId="26A5A3A8" w14:textId="77777777" w:rsidR="00E816E1" w:rsidRPr="00354A10" w:rsidRDefault="00E816E1" w:rsidP="00E816E1">
      <w:pPr>
        <w:pStyle w:val="tajtip"/>
        <w:shd w:val="clear" w:color="auto" w:fill="FFFFFF"/>
        <w:tabs>
          <w:tab w:val="left" w:pos="1134"/>
        </w:tabs>
        <w:spacing w:beforeAutospacing="0" w:afterAutospacing="0"/>
        <w:ind w:firstLine="720"/>
        <w:jc w:val="both"/>
        <w:rPr>
          <w:color w:val="000000"/>
        </w:rPr>
      </w:pPr>
      <w:r w:rsidRPr="00354A10">
        <w:rPr>
          <w:color w:val="000000"/>
        </w:rPr>
        <w:tab/>
        <w:t>11.9. Dalyvauja vykdant vaiko teisių apsaugą, užtikrina prevencinės pagalbos vaikui ir šeimai organizavimą, socialinių, švietimo, sveikatos priežiūros įstaigų bei kitų įstaigų teikiamų paslaugų koordinavimą ir darbą su socialinę riziką patiriančiomis šeimomis.</w:t>
      </w:r>
    </w:p>
    <w:p w14:paraId="3B841CE7" w14:textId="77777777" w:rsidR="00E816E1" w:rsidRPr="00354A10" w:rsidRDefault="00E816E1" w:rsidP="00E816E1">
      <w:pPr>
        <w:pStyle w:val="tajtip"/>
        <w:shd w:val="clear" w:color="auto" w:fill="FFFFFF"/>
        <w:tabs>
          <w:tab w:val="left" w:pos="1134"/>
        </w:tabs>
        <w:spacing w:beforeAutospacing="0" w:afterAutospacing="0"/>
        <w:ind w:firstLine="720"/>
        <w:jc w:val="both"/>
        <w:rPr>
          <w:color w:val="000000"/>
        </w:rPr>
      </w:pPr>
      <w:r w:rsidRPr="00354A10">
        <w:rPr>
          <w:color w:val="000000"/>
        </w:rPr>
        <w:tab/>
        <w:t>11.10. Renka ir savivaldybės administracijos direktoriui teikia duomenis, reikalingus savivaldybės teritorijoje gyvenančių vaikų apskaitai.</w:t>
      </w:r>
    </w:p>
    <w:p w14:paraId="56559E96" w14:textId="77777777" w:rsidR="00E816E1" w:rsidRPr="00354A10" w:rsidRDefault="00E816E1" w:rsidP="00E816E1">
      <w:pPr>
        <w:pStyle w:val="tajtip"/>
        <w:shd w:val="clear" w:color="auto" w:fill="FFFFFF"/>
        <w:tabs>
          <w:tab w:val="left" w:pos="1134"/>
        </w:tabs>
        <w:spacing w:beforeAutospacing="0" w:afterAutospacing="0"/>
        <w:ind w:firstLine="720"/>
        <w:jc w:val="both"/>
        <w:rPr>
          <w:color w:val="000000"/>
        </w:rPr>
      </w:pPr>
      <w:r w:rsidRPr="00354A10">
        <w:rPr>
          <w:color w:val="000000"/>
        </w:rPr>
        <w:tab/>
        <w:t>11.11. Dalyvauja organizuojant Respublikos Prezidento, Seimo rinkimus, rinkimus į Europos Parlamentą, savivaldybės tarybos, mero rinkimus ir referendumus.</w:t>
      </w:r>
    </w:p>
    <w:p w14:paraId="2DB1C413" w14:textId="77777777" w:rsidR="00E816E1" w:rsidRPr="00354A10" w:rsidRDefault="00E816E1" w:rsidP="00E816E1">
      <w:pPr>
        <w:pStyle w:val="tajtip"/>
        <w:shd w:val="clear" w:color="auto" w:fill="FFFFFF"/>
        <w:tabs>
          <w:tab w:val="left" w:pos="1134"/>
        </w:tabs>
        <w:spacing w:beforeAutospacing="0" w:afterAutospacing="0"/>
        <w:ind w:firstLine="720"/>
        <w:jc w:val="both"/>
        <w:rPr>
          <w:color w:val="000000"/>
        </w:rPr>
      </w:pPr>
      <w:r w:rsidRPr="00354A10">
        <w:rPr>
          <w:color w:val="000000"/>
        </w:rPr>
        <w:tab/>
        <w:t>11.12. Dalyvauja organizuojant vietos gyventojų apklausas, atliekant gyventojų ir būstų, kitus visuotinius surašymus.</w:t>
      </w:r>
    </w:p>
    <w:p w14:paraId="17BBCFBE" w14:textId="77777777" w:rsidR="00E816E1" w:rsidRPr="00354A10" w:rsidRDefault="00E816E1" w:rsidP="00E816E1">
      <w:pPr>
        <w:pStyle w:val="tajtip"/>
        <w:shd w:val="clear" w:color="auto" w:fill="FFFFFF"/>
        <w:tabs>
          <w:tab w:val="left" w:pos="1134"/>
        </w:tabs>
        <w:spacing w:beforeAutospacing="0" w:afterAutospacing="0"/>
        <w:ind w:firstLine="720"/>
        <w:jc w:val="both"/>
        <w:rPr>
          <w:color w:val="000000"/>
        </w:rPr>
      </w:pPr>
      <w:r w:rsidRPr="00354A10">
        <w:rPr>
          <w:color w:val="000000"/>
        </w:rPr>
        <w:tab/>
        <w:t>11.13. Dalyvauja organizuojant ir įgyvendinant civilinę saugą.</w:t>
      </w:r>
    </w:p>
    <w:p w14:paraId="1B1D6067" w14:textId="77777777" w:rsidR="00E816E1" w:rsidRPr="00354A10" w:rsidRDefault="00E816E1" w:rsidP="00E816E1">
      <w:pPr>
        <w:pStyle w:val="tajtip"/>
        <w:shd w:val="clear" w:color="auto" w:fill="FFFFFF"/>
        <w:tabs>
          <w:tab w:val="left" w:pos="1134"/>
        </w:tabs>
        <w:spacing w:beforeAutospacing="0" w:afterAutospacing="0"/>
        <w:ind w:firstLine="720"/>
        <w:jc w:val="both"/>
        <w:rPr>
          <w:color w:val="000000"/>
        </w:rPr>
      </w:pPr>
      <w:r w:rsidRPr="00354A10">
        <w:rPr>
          <w:color w:val="000000"/>
        </w:rPr>
        <w:tab/>
        <w:t>11.14. Teisės aktų nustatyta tvarka dalyvauja įgyvendinant valstybės perduotas funkcijas žemės ūkio srityje.</w:t>
      </w:r>
    </w:p>
    <w:p w14:paraId="5108019F" w14:textId="77777777" w:rsidR="00E816E1" w:rsidRPr="00354A10" w:rsidRDefault="00E816E1" w:rsidP="00E816E1">
      <w:pPr>
        <w:pStyle w:val="tajtip"/>
        <w:shd w:val="clear" w:color="auto" w:fill="FFFFFF"/>
        <w:tabs>
          <w:tab w:val="left" w:pos="1134"/>
        </w:tabs>
        <w:spacing w:beforeAutospacing="0" w:afterAutospacing="0"/>
        <w:ind w:firstLine="720"/>
        <w:jc w:val="both"/>
        <w:rPr>
          <w:color w:val="000000"/>
        </w:rPr>
      </w:pPr>
      <w:r w:rsidRPr="00354A10">
        <w:rPr>
          <w:color w:val="000000"/>
        </w:rPr>
        <w:tab/>
        <w:t>11.15. Dalyvauja rengiant ir įgyvendinant vietos veiklos grupių programas ir vietos plėtros strategijas.</w:t>
      </w:r>
    </w:p>
    <w:p w14:paraId="3B32FF10" w14:textId="77777777" w:rsidR="00E816E1" w:rsidRPr="00354A10" w:rsidRDefault="00E816E1" w:rsidP="00E816E1">
      <w:pPr>
        <w:pStyle w:val="tajtip"/>
        <w:shd w:val="clear" w:color="auto" w:fill="FFFFFF"/>
        <w:tabs>
          <w:tab w:val="left" w:pos="1134"/>
        </w:tabs>
        <w:spacing w:beforeAutospacing="0" w:afterAutospacing="0"/>
        <w:ind w:firstLine="720"/>
        <w:jc w:val="both"/>
        <w:rPr>
          <w:color w:val="000000"/>
        </w:rPr>
      </w:pPr>
      <w:r w:rsidRPr="00354A10">
        <w:rPr>
          <w:color w:val="000000"/>
        </w:rPr>
        <w:tab/>
        <w:t>11.16. Dalyvauja organizuojant gyventojų sporto ir kultūros renginius.</w:t>
      </w:r>
    </w:p>
    <w:p w14:paraId="2E6FDB89" w14:textId="77777777" w:rsidR="00E816E1" w:rsidRPr="00354A10" w:rsidRDefault="00E816E1" w:rsidP="00E816E1">
      <w:pPr>
        <w:pStyle w:val="tajtip"/>
        <w:shd w:val="clear" w:color="auto" w:fill="FFFFFF"/>
        <w:tabs>
          <w:tab w:val="left" w:pos="1134"/>
        </w:tabs>
        <w:spacing w:beforeAutospacing="0" w:afterAutospacing="0"/>
        <w:ind w:firstLine="720"/>
        <w:jc w:val="both"/>
        <w:rPr>
          <w:color w:val="000000"/>
        </w:rPr>
      </w:pPr>
      <w:r w:rsidRPr="00354A10">
        <w:rPr>
          <w:color w:val="000000"/>
        </w:rPr>
        <w:tab/>
        <w:t>11.17. Dalyvauja kuriant ir įgyvendinant informacinės visuomenės plėtros programas.</w:t>
      </w:r>
    </w:p>
    <w:p w14:paraId="1445DEA1" w14:textId="77777777" w:rsidR="00E816E1" w:rsidRPr="00354A10" w:rsidRDefault="00E816E1" w:rsidP="00E816E1">
      <w:pPr>
        <w:tabs>
          <w:tab w:val="clear" w:pos="1293"/>
          <w:tab w:val="left" w:pos="1134"/>
        </w:tabs>
        <w:jc w:val="both"/>
        <w:rPr>
          <w:szCs w:val="24"/>
          <w:lang w:val="lt-LT"/>
        </w:rPr>
      </w:pPr>
      <w:r w:rsidRPr="00354A10">
        <w:rPr>
          <w:szCs w:val="24"/>
          <w:lang w:val="lt-LT"/>
        </w:rPr>
        <w:tab/>
        <w:t>11.18. Išduoda charakteristikas seniūnijos gyventojams.</w:t>
      </w:r>
    </w:p>
    <w:p w14:paraId="71DD18B6" w14:textId="77777777" w:rsidR="000173DE" w:rsidRDefault="00E816E1" w:rsidP="00E816E1">
      <w:pPr>
        <w:tabs>
          <w:tab w:val="clear" w:pos="1293"/>
          <w:tab w:val="left" w:pos="1134"/>
        </w:tabs>
        <w:jc w:val="both"/>
        <w:rPr>
          <w:szCs w:val="24"/>
          <w:lang w:val="lt-LT"/>
        </w:rPr>
      </w:pPr>
      <w:r w:rsidRPr="00354A10">
        <w:rPr>
          <w:szCs w:val="24"/>
          <w:lang w:val="lt-LT"/>
        </w:rPr>
        <w:tab/>
        <w:t>11.19. Organizuoja ir (arba) kontroliuoja savivaldybės kelių, bendrojo naudojimo teritorijų, gatvių, šaligatvių valymą ir priežiūrą, gatvių ir kitų viešųjų vietų apšvietimą, viešųjų tualetų paslaugų teikimą.</w:t>
      </w:r>
    </w:p>
    <w:p w14:paraId="1A59E452" w14:textId="77777777" w:rsidR="000173DE" w:rsidRDefault="000173DE" w:rsidP="000173DE">
      <w:pPr>
        <w:tabs>
          <w:tab w:val="clear" w:pos="1293"/>
          <w:tab w:val="left" w:pos="1134"/>
        </w:tabs>
        <w:jc w:val="both"/>
        <w:rPr>
          <w:szCs w:val="24"/>
          <w:lang w:val="lt-LT"/>
        </w:rPr>
      </w:pPr>
      <w:r>
        <w:rPr>
          <w:szCs w:val="24"/>
          <w:lang w:val="lt-LT"/>
        </w:rPr>
        <w:tab/>
      </w:r>
      <w:r w:rsidR="00E816E1" w:rsidRPr="00354A10">
        <w:rPr>
          <w:szCs w:val="24"/>
          <w:lang w:val="lt-LT"/>
        </w:rPr>
        <w:t>11.20. Teikia pasiūlymus Ignalinos rajono saugaus eismo komisijai dėl kelio ženklų įrengimo, keitimo arba panaikinimo gyvenamosiose vietovėse, gatvėse ir vietinės reikšmės keliuose.</w:t>
      </w:r>
    </w:p>
    <w:p w14:paraId="7BD4CA91" w14:textId="77777777" w:rsidR="000173DE" w:rsidRDefault="000173DE" w:rsidP="000173DE">
      <w:pPr>
        <w:tabs>
          <w:tab w:val="clear" w:pos="1293"/>
          <w:tab w:val="left" w:pos="1134"/>
        </w:tabs>
        <w:jc w:val="both"/>
        <w:rPr>
          <w:szCs w:val="24"/>
          <w:lang w:val="lt-LT"/>
        </w:rPr>
      </w:pPr>
      <w:r>
        <w:rPr>
          <w:szCs w:val="24"/>
          <w:lang w:val="lt-LT"/>
        </w:rPr>
        <w:tab/>
      </w:r>
      <w:r w:rsidR="00E816E1" w:rsidRPr="00354A10">
        <w:rPr>
          <w:lang w:val="lt-LT"/>
        </w:rPr>
        <w:t>11.21. Užtikrina saugaus eismo sąlygas seniūnijos teritorijoje.</w:t>
      </w:r>
    </w:p>
    <w:p w14:paraId="5F9E7B9D" w14:textId="77777777" w:rsidR="000173DE" w:rsidRDefault="000173DE" w:rsidP="000173DE">
      <w:pPr>
        <w:tabs>
          <w:tab w:val="clear" w:pos="1293"/>
          <w:tab w:val="left" w:pos="1134"/>
        </w:tabs>
        <w:jc w:val="both"/>
        <w:rPr>
          <w:szCs w:val="24"/>
          <w:lang w:val="lt-LT"/>
        </w:rPr>
      </w:pPr>
      <w:r>
        <w:rPr>
          <w:szCs w:val="24"/>
          <w:lang w:val="lt-LT"/>
        </w:rPr>
        <w:tab/>
      </w:r>
      <w:r w:rsidR="00E816E1" w:rsidRPr="00354A10">
        <w:rPr>
          <w:color w:val="000000"/>
          <w:lang w:val="lt-LT"/>
        </w:rPr>
        <w:t>11.22. Rengia finansinės atskaitomybės ataskaitas ir teikia savivaldybės administracijai.</w:t>
      </w:r>
    </w:p>
    <w:p w14:paraId="31A13F71" w14:textId="77777777" w:rsidR="000173DE" w:rsidRDefault="000173DE" w:rsidP="000173DE">
      <w:pPr>
        <w:tabs>
          <w:tab w:val="clear" w:pos="1293"/>
          <w:tab w:val="left" w:pos="1134"/>
        </w:tabs>
        <w:jc w:val="both"/>
        <w:rPr>
          <w:szCs w:val="24"/>
          <w:lang w:val="lt-LT"/>
        </w:rPr>
      </w:pPr>
      <w:r>
        <w:rPr>
          <w:szCs w:val="24"/>
          <w:lang w:val="lt-LT"/>
        </w:rPr>
        <w:tab/>
      </w:r>
      <w:r w:rsidR="00F349F7" w:rsidRPr="00354A10">
        <w:rPr>
          <w:lang w:val="lt-LT"/>
        </w:rPr>
        <w:t>11.23. Tvarko dokumentus, teisės aktų nustatyta tvarka atiduoda juos saugoti archyvui.</w:t>
      </w:r>
    </w:p>
    <w:p w14:paraId="684B198A" w14:textId="77777777" w:rsidR="000173DE" w:rsidRDefault="000173DE" w:rsidP="000173DE">
      <w:pPr>
        <w:tabs>
          <w:tab w:val="clear" w:pos="1293"/>
          <w:tab w:val="left" w:pos="1134"/>
        </w:tabs>
        <w:jc w:val="both"/>
        <w:rPr>
          <w:szCs w:val="24"/>
          <w:lang w:val="lt-LT"/>
        </w:rPr>
      </w:pPr>
      <w:r>
        <w:rPr>
          <w:szCs w:val="24"/>
          <w:lang w:val="lt-LT"/>
        </w:rPr>
        <w:tab/>
      </w:r>
      <w:r w:rsidR="00E816E1" w:rsidRPr="00354A10">
        <w:rPr>
          <w:lang w:val="lt-LT"/>
        </w:rPr>
        <w:t>11.24. Neviršydama savo įgaliojimų, seniūnijos teritorijoje organizuoja ir kontroliuoja savivaldybės sprendimų įgyvendinimą arba pati juos įgyvendina.</w:t>
      </w:r>
    </w:p>
    <w:p w14:paraId="043AF0A9" w14:textId="241FC31D" w:rsidR="00E816E1" w:rsidRPr="000173DE" w:rsidRDefault="000173DE" w:rsidP="000173DE">
      <w:pPr>
        <w:tabs>
          <w:tab w:val="clear" w:pos="1293"/>
          <w:tab w:val="left" w:pos="1134"/>
        </w:tabs>
        <w:jc w:val="both"/>
        <w:rPr>
          <w:szCs w:val="24"/>
          <w:lang w:val="lt-LT"/>
        </w:rPr>
      </w:pPr>
      <w:r>
        <w:rPr>
          <w:szCs w:val="24"/>
          <w:lang w:val="lt-LT"/>
        </w:rPr>
        <w:tab/>
      </w:r>
      <w:r w:rsidR="00E816E1" w:rsidRPr="00354A10">
        <w:rPr>
          <w:lang w:val="lt-LT"/>
        </w:rPr>
        <w:t>11.25. Tvarko priskirtus registrus ir nustatyta tvarka teikia duomenis.</w:t>
      </w:r>
    </w:p>
    <w:p w14:paraId="642F470E" w14:textId="77777777" w:rsidR="00E816E1" w:rsidRPr="00354A10" w:rsidRDefault="00E816E1" w:rsidP="00E816E1">
      <w:pPr>
        <w:tabs>
          <w:tab w:val="clear" w:pos="1293"/>
          <w:tab w:val="left" w:pos="1134"/>
        </w:tabs>
        <w:jc w:val="both"/>
        <w:rPr>
          <w:szCs w:val="24"/>
          <w:lang w:val="lt-LT"/>
        </w:rPr>
      </w:pPr>
      <w:r w:rsidRPr="00354A10">
        <w:rPr>
          <w:szCs w:val="24"/>
          <w:lang w:val="lt-LT"/>
        </w:rPr>
        <w:tab/>
        <w:t>11.26. Vykdo kitas Vietos savivaldos įstatymo ir kitų teisės aktų nustatytas funkcijas.</w:t>
      </w:r>
    </w:p>
    <w:p w14:paraId="04C5BEC1" w14:textId="77777777" w:rsidR="00E816E1" w:rsidRPr="00354A10" w:rsidRDefault="00E816E1" w:rsidP="00E816E1">
      <w:pPr>
        <w:tabs>
          <w:tab w:val="clear" w:pos="1293"/>
          <w:tab w:val="left" w:pos="1134"/>
        </w:tabs>
        <w:jc w:val="both"/>
        <w:rPr>
          <w:szCs w:val="24"/>
          <w:lang w:val="lt-LT"/>
        </w:rPr>
      </w:pPr>
      <w:r w:rsidRPr="00354A10">
        <w:rPr>
          <w:szCs w:val="24"/>
          <w:lang w:val="lt-LT"/>
        </w:rPr>
        <w:tab/>
        <w:t>12. Seniūno funkcijos:</w:t>
      </w:r>
    </w:p>
    <w:p w14:paraId="704B3174" w14:textId="77777777" w:rsidR="006377BC" w:rsidRDefault="00E816E1" w:rsidP="00E816E1">
      <w:pPr>
        <w:tabs>
          <w:tab w:val="clear" w:pos="1293"/>
          <w:tab w:val="left" w:pos="1134"/>
        </w:tabs>
        <w:jc w:val="both"/>
        <w:rPr>
          <w:bCs/>
          <w:szCs w:val="24"/>
          <w:lang w:val="lt-LT"/>
        </w:rPr>
      </w:pPr>
      <w:r w:rsidRPr="00354A10">
        <w:rPr>
          <w:szCs w:val="24"/>
          <w:lang w:val="lt-LT"/>
        </w:rPr>
        <w:tab/>
        <w:t xml:space="preserve">12.1. </w:t>
      </w:r>
      <w:r w:rsidRPr="00354A10">
        <w:rPr>
          <w:bCs/>
          <w:szCs w:val="24"/>
          <w:lang w:val="lt-LT"/>
        </w:rPr>
        <w:t>Lietuvos Respublikos notariato įstatymo nustatyta tvarka neatlygintinai atlieka seniūnijos aptarnaujamos teritorijos gyventojams notarinius veiksmus ir Lietuvos Respublikos civilinio kodekso nustatyta tvarka neatlygintinai tvirtina seniūnijos aptarnaujamos teritorijos gyventojų oficialiesiems testamentams prilyginamus testamentus. Seniūnas notarinius veiksmus atlieka seniūnijos patalpose. Atlikti notarinius veiksmus ne seniūnijos patalpose seniūnas gali tik tuo atveju, kai suinteresuotas asmuo dėl svarbios priežasties negali atvykti į seniūnijos patalpas ir iškviečia seniūną į savo gyvenamąją vietą.</w:t>
      </w:r>
    </w:p>
    <w:p w14:paraId="242831C1" w14:textId="0FB52B13" w:rsidR="00E816E1" w:rsidRPr="00354A10" w:rsidRDefault="006377BC" w:rsidP="006377BC">
      <w:pPr>
        <w:tabs>
          <w:tab w:val="clear" w:pos="1293"/>
          <w:tab w:val="left" w:pos="1134"/>
          <w:tab w:val="left" w:pos="1276"/>
        </w:tabs>
        <w:jc w:val="both"/>
        <w:rPr>
          <w:bCs/>
          <w:szCs w:val="24"/>
          <w:lang w:val="lt-LT"/>
        </w:rPr>
      </w:pPr>
      <w:r>
        <w:rPr>
          <w:bCs/>
          <w:szCs w:val="24"/>
          <w:lang w:val="lt-LT"/>
        </w:rPr>
        <w:tab/>
      </w:r>
      <w:r w:rsidR="00E816E1" w:rsidRPr="00354A10">
        <w:rPr>
          <w:bCs/>
          <w:szCs w:val="24"/>
          <w:lang w:val="lt-LT"/>
        </w:rPr>
        <w:t>12.2. Teisės aktų nustatyta tvarka s</w:t>
      </w:r>
      <w:r w:rsidR="00E816E1" w:rsidRPr="00354A10">
        <w:rPr>
          <w:szCs w:val="24"/>
          <w:lang w:val="lt-LT"/>
        </w:rPr>
        <w:t>avivaldybės</w:t>
      </w:r>
      <w:r w:rsidR="00E816E1" w:rsidRPr="00354A10">
        <w:rPr>
          <w:bCs/>
          <w:szCs w:val="24"/>
          <w:lang w:val="lt-LT"/>
        </w:rPr>
        <w:t xml:space="preserve"> administracijos direktoriui pavedus suteikia ir keičia numerius pastatams, patalpoms, butams ir žemės sklypams, kuriuose pagal jų naudojimo paskirtį (būdą) ar teritorijų planavimo dokumentus leidžiama pastatų statyba.</w:t>
      </w:r>
    </w:p>
    <w:p w14:paraId="35098B76" w14:textId="77777777" w:rsidR="00E816E1" w:rsidRPr="00354A10" w:rsidRDefault="00E816E1" w:rsidP="00E816E1">
      <w:pPr>
        <w:tabs>
          <w:tab w:val="clear" w:pos="1293"/>
          <w:tab w:val="left" w:pos="1134"/>
        </w:tabs>
        <w:jc w:val="both"/>
        <w:rPr>
          <w:szCs w:val="24"/>
          <w:lang w:val="lt-LT"/>
        </w:rPr>
      </w:pPr>
      <w:r w:rsidRPr="00354A10">
        <w:rPr>
          <w:bCs/>
          <w:szCs w:val="24"/>
          <w:lang w:val="lt-LT"/>
        </w:rPr>
        <w:tab/>
        <w:t xml:space="preserve">12.3. </w:t>
      </w:r>
      <w:r w:rsidRPr="00354A10">
        <w:rPr>
          <w:szCs w:val="24"/>
          <w:lang w:val="lt-LT"/>
        </w:rPr>
        <w:t>Savivaldybės administracijos direktoriui teikia siūlymus dėl savivaldybės strateginio plėtros plano, atskirų savivaldybės ūkio šakų (sektorių) plėtros programos ir savivaldybės veiklos plano projektų,</w:t>
      </w:r>
      <w:r w:rsidRPr="00354A10">
        <w:rPr>
          <w:bCs/>
          <w:szCs w:val="24"/>
          <w:lang w:val="lt-LT"/>
        </w:rPr>
        <w:t xml:space="preserve"> </w:t>
      </w:r>
      <w:r w:rsidRPr="00354A10">
        <w:rPr>
          <w:szCs w:val="24"/>
          <w:lang w:val="lt-LT"/>
        </w:rPr>
        <w:t>rengia seniūnijos metinio veiklos plano projektą ir šio plano įgyvendinimo ataskaitą, teikia juos</w:t>
      </w:r>
      <w:r w:rsidRPr="00354A10">
        <w:rPr>
          <w:bCs/>
          <w:szCs w:val="24"/>
          <w:lang w:val="lt-LT"/>
        </w:rPr>
        <w:t xml:space="preserve"> </w:t>
      </w:r>
      <w:r w:rsidRPr="00354A10">
        <w:rPr>
          <w:szCs w:val="24"/>
          <w:lang w:val="lt-LT"/>
        </w:rPr>
        <w:t>svarstyti seniūnijos seniūnaičių sueigoje; supažindina seniūnaičius ir vietos gyventojus su patvirtintu seniūnijos metiniu veiklos planu</w:t>
      </w:r>
      <w:r w:rsidRPr="00354A10">
        <w:rPr>
          <w:bCs/>
          <w:szCs w:val="24"/>
          <w:lang w:val="lt-LT"/>
        </w:rPr>
        <w:t xml:space="preserve"> </w:t>
      </w:r>
      <w:r w:rsidRPr="00354A10">
        <w:rPr>
          <w:szCs w:val="24"/>
          <w:lang w:val="lt-LT"/>
        </w:rPr>
        <w:t>ir aptaria seniūnijos metinio veiklos plano įgyvendinimo ataskaitą.</w:t>
      </w:r>
    </w:p>
    <w:p w14:paraId="4A37F93F" w14:textId="77777777" w:rsidR="00E816E1" w:rsidRPr="00354A10" w:rsidRDefault="00E816E1" w:rsidP="00E816E1">
      <w:pPr>
        <w:tabs>
          <w:tab w:val="clear" w:pos="1293"/>
          <w:tab w:val="left" w:pos="1134"/>
        </w:tabs>
        <w:jc w:val="both"/>
        <w:rPr>
          <w:i/>
          <w:szCs w:val="24"/>
          <w:lang w:val="lt-LT"/>
        </w:rPr>
      </w:pPr>
      <w:r w:rsidRPr="00354A10">
        <w:rPr>
          <w:bCs/>
          <w:szCs w:val="24"/>
          <w:lang w:val="lt-LT"/>
        </w:rPr>
        <w:tab/>
        <w:t>12.4. Š</w:t>
      </w:r>
      <w:r w:rsidRPr="00354A10">
        <w:rPr>
          <w:szCs w:val="24"/>
          <w:lang w:val="lt-LT"/>
        </w:rPr>
        <w:t>aukia seniūnaičių ar seniūnijos aptarnaujamos teritorijos gyventojų sueigas, rengia šių sueigų darbotvarkes, apibendrina šiose sueigose priimtus sprendimus ir perduoda juos vertinti atsakingoms institucijoms, informuoja šias sueigas apie atsakingų institucijų priimtus sprendimus, susijusius su šiose sueigose priimtais sprendimais, prireikus organizuoja gyventojų susitikimus su savivaldybės ar valstybės institucijų ir įstaigų atstovais,</w:t>
      </w:r>
      <w:r w:rsidRPr="00354A10">
        <w:rPr>
          <w:i/>
          <w:szCs w:val="24"/>
          <w:lang w:val="lt-LT"/>
        </w:rPr>
        <w:t xml:space="preserve"> </w:t>
      </w:r>
      <w:r w:rsidRPr="00354A10">
        <w:rPr>
          <w:szCs w:val="24"/>
          <w:lang w:val="lt-LT"/>
        </w:rPr>
        <w:t>apibendrina pateiktas pastabas, pasiūlymus ir teikia juos savivaldybės administracijos direktoriui.</w:t>
      </w:r>
    </w:p>
    <w:p w14:paraId="6061B562" w14:textId="77777777" w:rsidR="00E816E1" w:rsidRPr="00354A10" w:rsidRDefault="00E816E1" w:rsidP="00E816E1">
      <w:pPr>
        <w:tabs>
          <w:tab w:val="clear" w:pos="1293"/>
          <w:tab w:val="left" w:pos="1134"/>
        </w:tabs>
        <w:jc w:val="both"/>
        <w:rPr>
          <w:bCs/>
          <w:szCs w:val="24"/>
          <w:lang w:val="lt-LT"/>
        </w:rPr>
      </w:pPr>
      <w:r w:rsidRPr="00354A10">
        <w:rPr>
          <w:bCs/>
          <w:szCs w:val="24"/>
          <w:lang w:val="lt-LT"/>
        </w:rPr>
        <w:tab/>
        <w:t>12.5. Teikia seniūnijos aptarnaujamos teritorijos gyventojams informaciją apie savivaldybės veiklą ir organizuoja konsultavimąsi su jais, laikydamasis Vietos savivaldos įstatymo 37 ir 38 straipsniuose nustatytų reikalavimų savivaldybės teritorijoje.</w:t>
      </w:r>
    </w:p>
    <w:p w14:paraId="1F786617" w14:textId="77777777" w:rsidR="00E816E1" w:rsidRPr="00354A10" w:rsidRDefault="00E816E1" w:rsidP="00E816E1">
      <w:pPr>
        <w:tabs>
          <w:tab w:val="clear" w:pos="1293"/>
          <w:tab w:val="left" w:pos="1134"/>
        </w:tabs>
        <w:jc w:val="both"/>
        <w:rPr>
          <w:szCs w:val="24"/>
          <w:lang w:val="lt-LT"/>
        </w:rPr>
      </w:pPr>
      <w:r w:rsidRPr="00354A10">
        <w:rPr>
          <w:szCs w:val="24"/>
          <w:lang w:val="lt-LT"/>
        </w:rPr>
        <w:tab/>
        <w:t>12.6. Ne rečiau kaip kartą per metus, laikydamasis Vietos savivaldos įstatymo 37 straipsnyje nustatytų reikalavimų, paskelbia seniūnijos aptarnaujamos teritorijos gyventojams seniūnijos metinio veiklos plano įgyvendinimo ataskaitos projektą, teikia jį svarstyti išplėstinei seniūnaičių sueigai; seniūnaičių sueigos sprendimą ir seniūnijos metinio veiklos plano įgyvendinimo ataskaitą teikia savivaldybės administracijos direktoriui.</w:t>
      </w:r>
      <w:r w:rsidRPr="00354A10">
        <w:rPr>
          <w:szCs w:val="24"/>
          <w:lang w:val="lt-LT"/>
        </w:rPr>
        <w:tab/>
      </w:r>
    </w:p>
    <w:p w14:paraId="68F15300" w14:textId="77777777" w:rsidR="00E816E1" w:rsidRPr="00354A10" w:rsidRDefault="00E816E1" w:rsidP="00E816E1">
      <w:pPr>
        <w:tabs>
          <w:tab w:val="clear" w:pos="1293"/>
          <w:tab w:val="left" w:pos="1134"/>
        </w:tabs>
        <w:jc w:val="both"/>
        <w:rPr>
          <w:szCs w:val="24"/>
          <w:lang w:val="lt-LT"/>
        </w:rPr>
      </w:pPr>
      <w:r w:rsidRPr="00354A10">
        <w:rPr>
          <w:szCs w:val="24"/>
          <w:lang w:val="lt-LT"/>
        </w:rPr>
        <w:tab/>
        <w:t xml:space="preserve">12.7. Dalyvauja savivaldybės institucijų posėdžiuose, kai svarstomi su seniūnijos aptarnaujamos teritorijos gyventojų viešaisiais reikalais susiję klausimai, arba įgalioja tai daryti kitą seniūnijos valstybės tarnautoją ar darbuotoją, dirbantį pagal darbo sutartį. </w:t>
      </w:r>
    </w:p>
    <w:p w14:paraId="0D0A0E41" w14:textId="77777777" w:rsidR="00E816E1" w:rsidRPr="00354A10" w:rsidRDefault="00E816E1" w:rsidP="00E816E1">
      <w:pPr>
        <w:tabs>
          <w:tab w:val="clear" w:pos="1293"/>
          <w:tab w:val="left" w:pos="1134"/>
        </w:tabs>
        <w:jc w:val="both"/>
        <w:rPr>
          <w:szCs w:val="24"/>
          <w:lang w:val="lt-LT"/>
        </w:rPr>
      </w:pPr>
      <w:r w:rsidRPr="00354A10">
        <w:rPr>
          <w:szCs w:val="24"/>
          <w:lang w:val="lt-LT"/>
        </w:rPr>
        <w:tab/>
        <w:t>12.8. Seniūnijos nuostatuose nustatyta tvarka organizuoja seniūnijos veiklą.</w:t>
      </w:r>
    </w:p>
    <w:p w14:paraId="55D192A1" w14:textId="77777777" w:rsidR="00E816E1" w:rsidRPr="00354A10" w:rsidRDefault="00E816E1" w:rsidP="00E816E1">
      <w:pPr>
        <w:tabs>
          <w:tab w:val="clear" w:pos="1293"/>
          <w:tab w:val="left" w:pos="1134"/>
        </w:tabs>
        <w:jc w:val="both"/>
        <w:rPr>
          <w:szCs w:val="24"/>
          <w:lang w:val="lt-LT"/>
        </w:rPr>
      </w:pPr>
      <w:r w:rsidRPr="00354A10">
        <w:rPr>
          <w:szCs w:val="24"/>
          <w:lang w:val="lt-LT"/>
        </w:rPr>
        <w:tab/>
        <w:t>12.9. Administruoja seniūnijai skirtus asignavimus, atsako už seniūnijos ūkinę ir finansinę veiklą.</w:t>
      </w:r>
    </w:p>
    <w:p w14:paraId="63F2FB1C" w14:textId="77777777" w:rsidR="00E816E1" w:rsidRPr="00354A10" w:rsidRDefault="00E816E1" w:rsidP="00E816E1">
      <w:pPr>
        <w:tabs>
          <w:tab w:val="clear" w:pos="1293"/>
          <w:tab w:val="left" w:pos="1134"/>
        </w:tabs>
        <w:jc w:val="both"/>
        <w:rPr>
          <w:szCs w:val="24"/>
          <w:lang w:val="lt-LT"/>
        </w:rPr>
      </w:pPr>
      <w:r w:rsidRPr="00354A10">
        <w:rPr>
          <w:szCs w:val="24"/>
          <w:lang w:val="lt-LT"/>
        </w:rPr>
        <w:tab/>
        <w:t xml:space="preserve">12.10. Užtikrina, kad būtų laikomasi įstatymų, kitų teisės aktų ir šių nuostatų.                   </w:t>
      </w:r>
    </w:p>
    <w:p w14:paraId="7B984C17" w14:textId="77777777" w:rsidR="00E816E1" w:rsidRPr="00354A10" w:rsidRDefault="00E816E1" w:rsidP="00E816E1">
      <w:pPr>
        <w:tabs>
          <w:tab w:val="clear" w:pos="1293"/>
          <w:tab w:val="left" w:pos="1134"/>
        </w:tabs>
        <w:jc w:val="both"/>
        <w:rPr>
          <w:szCs w:val="24"/>
          <w:lang w:val="lt-LT"/>
        </w:rPr>
      </w:pPr>
      <w:r w:rsidRPr="00354A10">
        <w:rPr>
          <w:szCs w:val="24"/>
          <w:lang w:val="lt-LT"/>
        </w:rPr>
        <w:tab/>
        <w:t>12.11. Organizuoja seniūnijos darbuotojų darbo saugą teisės aktų nustatyta tvarka.</w:t>
      </w:r>
    </w:p>
    <w:p w14:paraId="1CAC1647" w14:textId="77777777" w:rsidR="00E816E1" w:rsidRPr="00354A10" w:rsidRDefault="00E816E1" w:rsidP="00E816E1">
      <w:pPr>
        <w:tabs>
          <w:tab w:val="clear" w:pos="1293"/>
          <w:tab w:val="left" w:pos="1134"/>
        </w:tabs>
        <w:jc w:val="both"/>
        <w:rPr>
          <w:szCs w:val="24"/>
          <w:lang w:val="lt-LT"/>
        </w:rPr>
      </w:pPr>
      <w:r w:rsidRPr="00354A10">
        <w:rPr>
          <w:szCs w:val="24"/>
          <w:lang w:val="lt-LT"/>
        </w:rPr>
        <w:tab/>
        <w:t>12.12. Išduoda seniūnijai priskirtos teritorijos gyventojams Gyvenamosios vietos deklaravimo įstatyme nustatytus, taip pat šeimos sudėtį ir kitokius faktinę padėtį patvirtinančius dokumentus, išskyrus atvejus, kai tai pagal teisės aktus turi būti patvirtinta kitais dokumentais.</w:t>
      </w:r>
    </w:p>
    <w:p w14:paraId="10DF6874" w14:textId="77777777" w:rsidR="00E816E1" w:rsidRPr="00354A10" w:rsidRDefault="00E816E1" w:rsidP="00E816E1">
      <w:pPr>
        <w:tabs>
          <w:tab w:val="clear" w:pos="1293"/>
          <w:tab w:val="left" w:pos="1134"/>
        </w:tabs>
        <w:jc w:val="both"/>
        <w:rPr>
          <w:szCs w:val="24"/>
          <w:lang w:val="lt-LT"/>
        </w:rPr>
      </w:pPr>
      <w:r w:rsidRPr="00354A10">
        <w:rPr>
          <w:szCs w:val="24"/>
          <w:lang w:val="lt-LT"/>
        </w:rPr>
        <w:tab/>
        <w:t>12.13. Išduoda leidimus laidoti seniūnijai priskirtose kapinėse.</w:t>
      </w:r>
    </w:p>
    <w:p w14:paraId="65B6E8A1" w14:textId="77777777" w:rsidR="00E816E1" w:rsidRPr="00354A10" w:rsidRDefault="00E816E1" w:rsidP="00E816E1">
      <w:pPr>
        <w:tabs>
          <w:tab w:val="clear" w:pos="1293"/>
          <w:tab w:val="left" w:pos="1134"/>
        </w:tabs>
        <w:jc w:val="both"/>
        <w:rPr>
          <w:szCs w:val="24"/>
          <w:lang w:val="lt-LT"/>
        </w:rPr>
      </w:pPr>
      <w:r w:rsidRPr="00354A10">
        <w:rPr>
          <w:szCs w:val="24"/>
          <w:lang w:val="lt-LT"/>
        </w:rPr>
        <w:tab/>
        <w:t>12.14. Vykdo seniūnijai priskirtų kapinių priežiūrą.</w:t>
      </w:r>
    </w:p>
    <w:p w14:paraId="3507550F" w14:textId="77777777" w:rsidR="00E816E1" w:rsidRPr="00354A10" w:rsidRDefault="00E816E1" w:rsidP="00E816E1">
      <w:pPr>
        <w:tabs>
          <w:tab w:val="clear" w:pos="1293"/>
          <w:tab w:val="left" w:pos="1134"/>
        </w:tabs>
        <w:jc w:val="both"/>
        <w:rPr>
          <w:szCs w:val="24"/>
          <w:lang w:val="lt-LT"/>
        </w:rPr>
      </w:pPr>
      <w:r w:rsidRPr="00354A10">
        <w:rPr>
          <w:szCs w:val="24"/>
          <w:lang w:val="lt-LT"/>
        </w:rPr>
        <w:tab/>
        <w:t>12.15. Esant būtinybei (laidojant vienišus žmones), užtikrina ritualinių paslaugų teikimą seniūnijos teritorijoje.</w:t>
      </w:r>
    </w:p>
    <w:p w14:paraId="755701DA" w14:textId="77777777" w:rsidR="00E816E1" w:rsidRPr="00354A10" w:rsidRDefault="00E816E1" w:rsidP="00E816E1">
      <w:pPr>
        <w:tabs>
          <w:tab w:val="clear" w:pos="1293"/>
          <w:tab w:val="left" w:pos="1134"/>
        </w:tabs>
        <w:jc w:val="both"/>
        <w:rPr>
          <w:szCs w:val="24"/>
          <w:lang w:val="lt-LT"/>
        </w:rPr>
      </w:pPr>
      <w:r w:rsidRPr="00354A10">
        <w:rPr>
          <w:szCs w:val="24"/>
          <w:lang w:val="lt-LT"/>
        </w:rPr>
        <w:tab/>
        <w:t>12.16. Kartu su policija dalyvauja užtikrinant viešąją tvarką ir rimtį seniūnijos teritorijoje.</w:t>
      </w:r>
    </w:p>
    <w:p w14:paraId="25EF0D7F" w14:textId="77777777" w:rsidR="00E816E1" w:rsidRPr="00354A10" w:rsidRDefault="00E816E1" w:rsidP="00E816E1">
      <w:pPr>
        <w:tabs>
          <w:tab w:val="clear" w:pos="1293"/>
          <w:tab w:val="left" w:pos="1134"/>
        </w:tabs>
        <w:jc w:val="both"/>
        <w:rPr>
          <w:szCs w:val="24"/>
          <w:lang w:val="lt-LT"/>
        </w:rPr>
      </w:pPr>
      <w:r w:rsidRPr="00354A10">
        <w:rPr>
          <w:szCs w:val="24"/>
          <w:lang w:val="lt-LT"/>
        </w:rPr>
        <w:tab/>
        <w:t>12.17. Teikia prašymus Ignalinos rajono saugaus eismo komisijai dėl teisės įrengti, keisti arba panaikinti kelio ženklus gyvenamųjų vietovių gatvėse ir vietinės reikšmės keliuose suteikimo.</w:t>
      </w:r>
    </w:p>
    <w:p w14:paraId="5EE57A01" w14:textId="77777777" w:rsidR="00E816E1" w:rsidRPr="00354A10" w:rsidRDefault="00E816E1" w:rsidP="00E816E1">
      <w:pPr>
        <w:tabs>
          <w:tab w:val="clear" w:pos="1293"/>
          <w:tab w:val="left" w:pos="1134"/>
        </w:tabs>
        <w:jc w:val="both"/>
        <w:rPr>
          <w:szCs w:val="24"/>
          <w:lang w:val="lt-LT"/>
        </w:rPr>
      </w:pPr>
      <w:r w:rsidRPr="00354A10">
        <w:rPr>
          <w:szCs w:val="24"/>
          <w:lang w:val="lt-LT"/>
        </w:rPr>
        <w:tab/>
        <w:t>12.18. Teikia savivaldybės administracijos direktoriui pasiūlymus dėl savivaldybės saugomų teritorijų ir kraštovaizdžio objektų priežiūros.</w:t>
      </w:r>
    </w:p>
    <w:p w14:paraId="24867366" w14:textId="77777777" w:rsidR="00E816E1" w:rsidRPr="00354A10" w:rsidRDefault="00E816E1" w:rsidP="00E816E1">
      <w:pPr>
        <w:tabs>
          <w:tab w:val="clear" w:pos="1293"/>
          <w:tab w:val="left" w:pos="1134"/>
        </w:tabs>
        <w:jc w:val="both"/>
        <w:rPr>
          <w:szCs w:val="24"/>
          <w:lang w:val="lt-LT"/>
        </w:rPr>
      </w:pPr>
      <w:r w:rsidRPr="00354A10">
        <w:rPr>
          <w:szCs w:val="24"/>
          <w:lang w:val="lt-LT"/>
        </w:rPr>
        <w:tab/>
        <w:t>12.19. Kontroliuoja, ar teikiant viešąsias paslaugas laikomasi teisės aktuose bei sutartyse nustatytų reikalavimų, nagrinėja gyventojų prašymus ir skundus dėl viešųjų paslaugų teikimo ir šiais klausimais pagal savo kompetenciją priima sprendimus. Savivaldybės administracijai bei kitiems viešųjų paslaugų teikimą administruojantiems subjektams teikia pasiūlymus dėl viešųjų paslaugų teikimo gerinimo.</w:t>
      </w:r>
    </w:p>
    <w:p w14:paraId="5505CD45" w14:textId="77777777" w:rsidR="00E816E1" w:rsidRPr="00354A10" w:rsidRDefault="00E816E1" w:rsidP="00E816E1">
      <w:pPr>
        <w:tabs>
          <w:tab w:val="clear" w:pos="1293"/>
          <w:tab w:val="left" w:pos="1134"/>
        </w:tabs>
        <w:jc w:val="both"/>
        <w:rPr>
          <w:szCs w:val="24"/>
          <w:lang w:val="lt-LT"/>
        </w:rPr>
      </w:pPr>
      <w:r w:rsidRPr="00354A10">
        <w:rPr>
          <w:szCs w:val="24"/>
          <w:lang w:val="lt-LT"/>
        </w:rPr>
        <w:tab/>
        <w:t>12.20. Pagal savo kompetenciją nustatyta tvarka prižiūri prekybą viešosiose vietose.</w:t>
      </w:r>
    </w:p>
    <w:p w14:paraId="5AA0B944" w14:textId="77777777" w:rsidR="00E816E1" w:rsidRPr="00354A10" w:rsidRDefault="00E816E1" w:rsidP="00E816E1">
      <w:pPr>
        <w:tabs>
          <w:tab w:val="clear" w:pos="1293"/>
          <w:tab w:val="left" w:pos="1134"/>
        </w:tabs>
        <w:jc w:val="both"/>
        <w:rPr>
          <w:szCs w:val="24"/>
          <w:lang w:val="lt-LT"/>
        </w:rPr>
      </w:pPr>
      <w:r w:rsidRPr="00354A10">
        <w:rPr>
          <w:szCs w:val="24"/>
          <w:lang w:val="lt-LT"/>
        </w:rPr>
        <w:tab/>
        <w:t>12.21. Informuoja savivaldybės administraciją apie seniūnijos teritorijoje atsiradusį bešeimininkį turtą.</w:t>
      </w:r>
    </w:p>
    <w:p w14:paraId="62F04071" w14:textId="77777777" w:rsidR="00E816E1" w:rsidRPr="00354A10" w:rsidRDefault="00E816E1" w:rsidP="00E816E1">
      <w:pPr>
        <w:tabs>
          <w:tab w:val="clear" w:pos="1293"/>
          <w:tab w:val="left" w:pos="1134"/>
        </w:tabs>
        <w:jc w:val="both"/>
        <w:rPr>
          <w:szCs w:val="24"/>
          <w:lang w:val="lt-LT"/>
        </w:rPr>
      </w:pPr>
      <w:r w:rsidRPr="00354A10">
        <w:rPr>
          <w:szCs w:val="24"/>
          <w:lang w:val="lt-LT"/>
        </w:rPr>
        <w:tab/>
        <w:t>12.22. Dalyvauja vykdant viešuosius pirkimus.</w:t>
      </w:r>
    </w:p>
    <w:p w14:paraId="35E5079E" w14:textId="77777777" w:rsidR="00E816E1" w:rsidRPr="00354A10" w:rsidRDefault="00E816E1" w:rsidP="00E816E1">
      <w:pPr>
        <w:tabs>
          <w:tab w:val="clear" w:pos="1293"/>
          <w:tab w:val="left" w:pos="1134"/>
        </w:tabs>
        <w:jc w:val="both"/>
        <w:rPr>
          <w:szCs w:val="24"/>
          <w:lang w:val="lt-LT"/>
        </w:rPr>
      </w:pPr>
      <w:r w:rsidRPr="00354A10">
        <w:rPr>
          <w:szCs w:val="24"/>
          <w:lang w:val="lt-LT"/>
        </w:rPr>
        <w:tab/>
        <w:t>12.23. Inicijuoja viešuosius pirkimus prekėms, darbams ir paslaugoms pirkti.</w:t>
      </w:r>
    </w:p>
    <w:p w14:paraId="2E6206B3" w14:textId="77777777" w:rsidR="00E816E1" w:rsidRPr="00354A10" w:rsidRDefault="00E816E1" w:rsidP="00E816E1">
      <w:pPr>
        <w:tabs>
          <w:tab w:val="clear" w:pos="1293"/>
          <w:tab w:val="left" w:pos="1134"/>
        </w:tabs>
        <w:jc w:val="both"/>
        <w:rPr>
          <w:szCs w:val="24"/>
          <w:lang w:val="lt-LT"/>
        </w:rPr>
      </w:pPr>
      <w:r w:rsidRPr="00354A10">
        <w:rPr>
          <w:szCs w:val="24"/>
          <w:lang w:val="lt-LT"/>
        </w:rPr>
        <w:tab/>
        <w:t>12.24. Rengia technines užduotis ir kvalifikacijos reikalavimus rangovams ir tiekėjams parinkti, teikia dokumentus savivaldybės administracijos direktoriui.</w:t>
      </w:r>
    </w:p>
    <w:p w14:paraId="01A7D3C1" w14:textId="06E42C13" w:rsidR="00E816E1" w:rsidRPr="00354A10" w:rsidRDefault="00E816E1" w:rsidP="00E816E1">
      <w:pPr>
        <w:tabs>
          <w:tab w:val="clear" w:pos="1293"/>
          <w:tab w:val="left" w:pos="1134"/>
        </w:tabs>
        <w:jc w:val="both"/>
        <w:rPr>
          <w:szCs w:val="24"/>
          <w:lang w:val="lt-LT"/>
        </w:rPr>
      </w:pPr>
      <w:r w:rsidRPr="00354A10">
        <w:rPr>
          <w:szCs w:val="24"/>
          <w:lang w:val="lt-LT"/>
        </w:rPr>
        <w:tab/>
        <w:t>12.25. Pasirašo atliktų darbų, paslaugų ir pristatytų prekių priėmimo–perdavimo aktus, patvirtinant atliktų darbų paslaugų bei pristatytų prekių apimtis ir kokybę.</w:t>
      </w:r>
    </w:p>
    <w:p w14:paraId="1E73349C" w14:textId="77777777" w:rsidR="00E816E1" w:rsidRPr="00354A10" w:rsidRDefault="00E816E1" w:rsidP="00E816E1">
      <w:pPr>
        <w:tabs>
          <w:tab w:val="clear" w:pos="1293"/>
          <w:tab w:val="left" w:pos="1134"/>
        </w:tabs>
        <w:jc w:val="both"/>
        <w:rPr>
          <w:szCs w:val="24"/>
          <w:lang w:val="lt-LT"/>
        </w:rPr>
      </w:pPr>
      <w:r w:rsidRPr="00354A10">
        <w:rPr>
          <w:szCs w:val="24"/>
          <w:lang w:val="lt-LT"/>
        </w:rPr>
        <w:tab/>
        <w:t>12.26. Organizuoja seniūnijos teritorijoje esančių užterštų teritorijų priežiūrą.</w:t>
      </w:r>
    </w:p>
    <w:p w14:paraId="44B5FF91" w14:textId="77777777" w:rsidR="00E816E1" w:rsidRPr="00354A10" w:rsidRDefault="00E816E1" w:rsidP="00E816E1">
      <w:pPr>
        <w:tabs>
          <w:tab w:val="clear" w:pos="1293"/>
          <w:tab w:val="left" w:pos="1134"/>
        </w:tabs>
        <w:jc w:val="both"/>
        <w:rPr>
          <w:szCs w:val="24"/>
          <w:lang w:val="lt-LT"/>
        </w:rPr>
      </w:pPr>
      <w:r w:rsidRPr="00354A10">
        <w:rPr>
          <w:szCs w:val="24"/>
          <w:lang w:val="lt-LT"/>
        </w:rPr>
        <w:tab/>
        <w:t>12.27. Teisės aktų nustatyta tvarka išduoda leidimus (sutikimus) žemės darbams seniūnijos teritorijoje atlikti.</w:t>
      </w:r>
    </w:p>
    <w:p w14:paraId="151A3A2D" w14:textId="77777777" w:rsidR="00E816E1" w:rsidRPr="00354A10" w:rsidRDefault="00E816E1" w:rsidP="00E816E1">
      <w:pPr>
        <w:tabs>
          <w:tab w:val="clear" w:pos="1293"/>
          <w:tab w:val="left" w:pos="1134"/>
        </w:tabs>
        <w:jc w:val="both"/>
        <w:rPr>
          <w:szCs w:val="24"/>
          <w:lang w:val="lt-LT"/>
        </w:rPr>
      </w:pPr>
      <w:r w:rsidRPr="00354A10">
        <w:rPr>
          <w:szCs w:val="24"/>
          <w:lang w:val="lt-LT"/>
        </w:rPr>
        <w:tab/>
        <w:t>12.28. Bendradarbiauja su seniūnijos teritorijoje esančiomis bendruomenėmis, padeda bendruomenių atstovams rengiant ir įgyvendinant įvairius projektus, bendrauja su kraštiečiais organizuojant susitikimus ir kitus renginius, taip pat su kitomis seniūnijos teritorijoje veikiančiomis nevyriausybinėmis organizacijomis.</w:t>
      </w:r>
    </w:p>
    <w:p w14:paraId="2A36A013" w14:textId="77777777" w:rsidR="00E816E1" w:rsidRPr="00354A10" w:rsidRDefault="00E816E1" w:rsidP="00E816E1">
      <w:pPr>
        <w:tabs>
          <w:tab w:val="clear" w:pos="1293"/>
          <w:tab w:val="left" w:pos="1134"/>
        </w:tabs>
        <w:jc w:val="both"/>
        <w:rPr>
          <w:szCs w:val="24"/>
          <w:lang w:val="lt-LT"/>
        </w:rPr>
      </w:pPr>
      <w:r w:rsidRPr="00354A10">
        <w:rPr>
          <w:szCs w:val="24"/>
          <w:lang w:val="lt-LT"/>
        </w:rPr>
        <w:tab/>
        <w:t>12.29. Informuoja atitinkamas tarnybas apie poreikį gaudyti beglobius gyvūnus seniūnijos teritorijoje.</w:t>
      </w:r>
    </w:p>
    <w:p w14:paraId="0CA7B692" w14:textId="77777777" w:rsidR="00E816E1" w:rsidRPr="00354A10" w:rsidRDefault="00E816E1" w:rsidP="00E816E1">
      <w:pPr>
        <w:tabs>
          <w:tab w:val="clear" w:pos="1293"/>
          <w:tab w:val="left" w:pos="1134"/>
        </w:tabs>
        <w:jc w:val="both"/>
        <w:rPr>
          <w:szCs w:val="24"/>
          <w:lang w:val="lt-LT"/>
        </w:rPr>
      </w:pPr>
      <w:r w:rsidRPr="00354A10">
        <w:rPr>
          <w:szCs w:val="24"/>
          <w:lang w:val="lt-LT"/>
        </w:rPr>
        <w:tab/>
        <w:t>12.30. Dalyvauja organizuojant civilinę saugą teisės aktų nustatyta tvarka.</w:t>
      </w:r>
    </w:p>
    <w:p w14:paraId="1913C553" w14:textId="77777777" w:rsidR="00E816E1" w:rsidRPr="00354A10" w:rsidRDefault="00E816E1" w:rsidP="00E816E1">
      <w:pPr>
        <w:tabs>
          <w:tab w:val="clear" w:pos="1293"/>
          <w:tab w:val="left" w:pos="1134"/>
        </w:tabs>
        <w:jc w:val="both"/>
        <w:rPr>
          <w:szCs w:val="24"/>
          <w:lang w:val="lt-LT"/>
        </w:rPr>
      </w:pPr>
      <w:r w:rsidRPr="00354A10">
        <w:rPr>
          <w:szCs w:val="24"/>
          <w:lang w:val="lt-LT"/>
        </w:rPr>
        <w:tab/>
        <w:t>12.31. Užtikrina racionalų ir taupų seniūnijos lėšų bei seniūnijai priskirto turto naudojimą, informuoja savivaldybės administracijos direktorių apie aplinkybes, gresiančias jo saugumui, inicijuoja nereikalingo (netinkamo naudoti) turto nurašymą ir realizavimą.</w:t>
      </w:r>
    </w:p>
    <w:p w14:paraId="2685C32B" w14:textId="77777777" w:rsidR="00E816E1" w:rsidRPr="00354A10" w:rsidRDefault="00E816E1" w:rsidP="00E816E1">
      <w:pPr>
        <w:tabs>
          <w:tab w:val="clear" w:pos="1293"/>
          <w:tab w:val="left" w:pos="1134"/>
        </w:tabs>
        <w:jc w:val="both"/>
        <w:rPr>
          <w:szCs w:val="24"/>
          <w:lang w:val="lt-LT"/>
        </w:rPr>
      </w:pPr>
      <w:r w:rsidRPr="00354A10">
        <w:rPr>
          <w:szCs w:val="24"/>
          <w:lang w:val="lt-LT"/>
        </w:rPr>
        <w:tab/>
        <w:t>12.32. Organizuoja seniūnaičių rinkimus teisės aktų nustatyta tvarka.</w:t>
      </w:r>
    </w:p>
    <w:p w14:paraId="749CFD11" w14:textId="77777777" w:rsidR="00E816E1" w:rsidRPr="00354A10" w:rsidRDefault="00E816E1" w:rsidP="00E816E1">
      <w:pPr>
        <w:tabs>
          <w:tab w:val="clear" w:pos="1293"/>
          <w:tab w:val="left" w:pos="1134"/>
        </w:tabs>
        <w:jc w:val="both"/>
        <w:rPr>
          <w:szCs w:val="24"/>
          <w:lang w:val="lt-LT"/>
        </w:rPr>
      </w:pPr>
      <w:r w:rsidRPr="00354A10">
        <w:rPr>
          <w:szCs w:val="24"/>
          <w:lang w:val="lt-LT"/>
        </w:rPr>
        <w:tab/>
        <w:t>12.33. Prižiūri ir nurodo darbų apimtis pagal savivaldybės užimtumo programą seniūnijos teritorijoje dirbantiems asmenims.</w:t>
      </w:r>
    </w:p>
    <w:p w14:paraId="45A57B13" w14:textId="77777777" w:rsidR="00E816E1" w:rsidRPr="00354A10" w:rsidRDefault="00E816E1" w:rsidP="00E816E1">
      <w:pPr>
        <w:tabs>
          <w:tab w:val="clear" w:pos="1293"/>
          <w:tab w:val="left" w:pos="1134"/>
        </w:tabs>
        <w:jc w:val="both"/>
        <w:rPr>
          <w:szCs w:val="24"/>
          <w:lang w:val="lt-LT"/>
        </w:rPr>
      </w:pPr>
      <w:r w:rsidRPr="00354A10">
        <w:rPr>
          <w:szCs w:val="24"/>
          <w:lang w:val="lt-LT"/>
        </w:rPr>
        <w:tab/>
        <w:t>12.34. Nustatyta tvarka nagrinėja gaunamus fizinių ir juridinių asmenų prašymus, skundus, pasiūlymus, raštus visais savo kompetencijos klausimais, užtikrina jų nagrinėjimą, laiku rengia atsakymus į juos.</w:t>
      </w:r>
    </w:p>
    <w:p w14:paraId="786F5227" w14:textId="77777777" w:rsidR="00E816E1" w:rsidRPr="00354A10" w:rsidRDefault="00E816E1" w:rsidP="00E816E1">
      <w:pPr>
        <w:tabs>
          <w:tab w:val="clear" w:pos="1293"/>
          <w:tab w:val="left" w:pos="1134"/>
        </w:tabs>
        <w:jc w:val="both"/>
        <w:rPr>
          <w:szCs w:val="24"/>
          <w:lang w:val="lt-LT"/>
        </w:rPr>
      </w:pPr>
      <w:r w:rsidRPr="00354A10">
        <w:rPr>
          <w:szCs w:val="24"/>
          <w:lang w:val="lt-LT"/>
        </w:rPr>
        <w:tab/>
        <w:t>12.35. Pasirašo seniūnijoje parengtus dokumentus (ataskaitas, informacijas ir kt.).</w:t>
      </w:r>
    </w:p>
    <w:p w14:paraId="61AFA298" w14:textId="77777777" w:rsidR="00E816E1" w:rsidRPr="00354A10" w:rsidRDefault="00E816E1" w:rsidP="00E816E1">
      <w:pPr>
        <w:tabs>
          <w:tab w:val="clear" w:pos="1293"/>
          <w:tab w:val="left" w:pos="1134"/>
        </w:tabs>
        <w:jc w:val="both"/>
        <w:rPr>
          <w:szCs w:val="24"/>
          <w:lang w:val="lt-LT"/>
        </w:rPr>
      </w:pPr>
      <w:r w:rsidRPr="00354A10">
        <w:rPr>
          <w:szCs w:val="24"/>
          <w:lang w:val="lt-LT"/>
        </w:rPr>
        <w:tab/>
        <w:t>12.36. Užtikrina seniūnijoje tvarkomų asmens duomenų apsaugą teisės aktų nustatyta tvarka.</w:t>
      </w:r>
    </w:p>
    <w:p w14:paraId="29FD87F2" w14:textId="6C0ADCF0" w:rsidR="00E816E1" w:rsidRPr="00354A10" w:rsidRDefault="00E816E1" w:rsidP="00E816E1">
      <w:pPr>
        <w:tabs>
          <w:tab w:val="clear" w:pos="1293"/>
          <w:tab w:val="left" w:pos="1134"/>
        </w:tabs>
        <w:jc w:val="both"/>
        <w:rPr>
          <w:szCs w:val="24"/>
          <w:lang w:val="lt-LT"/>
        </w:rPr>
      </w:pPr>
      <w:r w:rsidRPr="00354A10">
        <w:rPr>
          <w:szCs w:val="24"/>
          <w:lang w:val="lt-LT"/>
        </w:rPr>
        <w:tab/>
        <w:t>12.37.</w:t>
      </w:r>
      <w:r w:rsidR="006377BC">
        <w:rPr>
          <w:color w:val="000000"/>
          <w:szCs w:val="24"/>
          <w:lang w:val="lt-LT"/>
        </w:rPr>
        <w:t xml:space="preserve"> </w:t>
      </w:r>
      <w:r w:rsidRPr="00354A10">
        <w:rPr>
          <w:color w:val="000000"/>
          <w:szCs w:val="24"/>
          <w:lang w:val="lt-LT"/>
        </w:rPr>
        <w:t>Vykdo kitas teisės aktuose seniūnui ar seniūnijai priskirtas funkcijas.</w:t>
      </w:r>
    </w:p>
    <w:p w14:paraId="7E5529E0" w14:textId="77777777" w:rsidR="00E816E1" w:rsidRPr="00354A10" w:rsidRDefault="00E816E1" w:rsidP="00E816E1">
      <w:pPr>
        <w:jc w:val="both"/>
        <w:rPr>
          <w:szCs w:val="24"/>
          <w:lang w:val="lt-LT"/>
        </w:rPr>
      </w:pPr>
    </w:p>
    <w:p w14:paraId="243463D9" w14:textId="77777777" w:rsidR="00E816E1" w:rsidRPr="00354A10" w:rsidRDefault="00E816E1" w:rsidP="00E816E1">
      <w:pPr>
        <w:pStyle w:val="Antrat1"/>
        <w:tabs>
          <w:tab w:val="left" w:pos="1293"/>
        </w:tabs>
        <w:rPr>
          <w:szCs w:val="24"/>
        </w:rPr>
      </w:pPr>
      <w:r w:rsidRPr="00354A10">
        <w:rPr>
          <w:szCs w:val="24"/>
        </w:rPr>
        <w:t>III SKYRIUS</w:t>
      </w:r>
    </w:p>
    <w:p w14:paraId="08E73DD9" w14:textId="77777777" w:rsidR="00E816E1" w:rsidRPr="00354A10" w:rsidRDefault="00E816E1" w:rsidP="00E816E1">
      <w:pPr>
        <w:pStyle w:val="Antrat5"/>
        <w:rPr>
          <w:rFonts w:ascii="Times New Roman" w:hAnsi="Times New Roman"/>
        </w:rPr>
      </w:pPr>
      <w:r w:rsidRPr="00354A10">
        <w:rPr>
          <w:rFonts w:ascii="Times New Roman" w:hAnsi="Times New Roman"/>
        </w:rPr>
        <w:t>SENIŪNIJOS STRUKTŪRA IR DARBO ORGANIZAVIMAS</w:t>
      </w:r>
    </w:p>
    <w:p w14:paraId="2A3C6249" w14:textId="77777777" w:rsidR="00E816E1" w:rsidRPr="00354A10" w:rsidRDefault="00E816E1" w:rsidP="00E816E1">
      <w:pPr>
        <w:rPr>
          <w:szCs w:val="24"/>
          <w:lang w:val="lt-LT"/>
        </w:rPr>
      </w:pPr>
    </w:p>
    <w:p w14:paraId="699343B0" w14:textId="77777777" w:rsidR="00E816E1" w:rsidRPr="00354A10" w:rsidRDefault="00E816E1" w:rsidP="00E816E1">
      <w:pPr>
        <w:pStyle w:val="Pagrindiniotekstotrauka"/>
        <w:ind w:firstLine="1134"/>
        <w:rPr>
          <w:szCs w:val="24"/>
        </w:rPr>
      </w:pPr>
      <w:r w:rsidRPr="00354A10">
        <w:rPr>
          <w:szCs w:val="24"/>
        </w:rPr>
        <w:t>13. Seniūnas yra seniūnijos vadovas, seniūnijai skirtų asignavimų valdytojas. Seniūnas  yra karjeros valstybės tarnautojas. Jį konkurso būdu į pareigas priima ir iš jų atleidžia savivaldybės administracijos direktorius vadovaudamasis Lietuvos Respublikos vietos savivaldos ir Lietuvos Respublikos valstybės tarnybos įstatymų nustatyta tvarka.</w:t>
      </w:r>
    </w:p>
    <w:p w14:paraId="5198A77B" w14:textId="77777777" w:rsidR="00E816E1" w:rsidRPr="00354A10" w:rsidRDefault="00E816E1" w:rsidP="00E816E1">
      <w:pPr>
        <w:pStyle w:val="Pagrindiniotekstotrauka"/>
        <w:ind w:firstLine="1134"/>
        <w:rPr>
          <w:szCs w:val="24"/>
        </w:rPr>
      </w:pPr>
      <w:r w:rsidRPr="00354A10">
        <w:rPr>
          <w:szCs w:val="24"/>
        </w:rPr>
        <w:t>14. Seniūno sprendimai įforminami įsakymais.</w:t>
      </w:r>
    </w:p>
    <w:p w14:paraId="685DECC7" w14:textId="77777777" w:rsidR="00E816E1" w:rsidRPr="00354A10" w:rsidRDefault="00E816E1" w:rsidP="00E816E1">
      <w:pPr>
        <w:tabs>
          <w:tab w:val="clear" w:pos="1293"/>
          <w:tab w:val="left" w:pos="1134"/>
        </w:tabs>
        <w:jc w:val="both"/>
        <w:rPr>
          <w:szCs w:val="24"/>
          <w:lang w:val="lt-LT"/>
        </w:rPr>
      </w:pPr>
      <w:r w:rsidRPr="00354A10">
        <w:rPr>
          <w:szCs w:val="24"/>
          <w:lang w:val="lt-LT"/>
        </w:rPr>
        <w:tab/>
        <w:t>15. Seniūnas turi herbinius antspaudus su valstybės herbu ir su gyvenamosios vietovės, kurioje yra seniūnijos buveinė, ar savivaldybės herbu ir šiuos herbinius antspaudus naudoja teisės aktų nustatyta tvarka.</w:t>
      </w:r>
    </w:p>
    <w:p w14:paraId="765178FD" w14:textId="77777777" w:rsidR="00E816E1" w:rsidRPr="00354A10" w:rsidRDefault="00E816E1" w:rsidP="00E816E1">
      <w:pPr>
        <w:pStyle w:val="Pagrindiniotekstotrauka"/>
        <w:ind w:firstLine="1134"/>
        <w:rPr>
          <w:szCs w:val="24"/>
        </w:rPr>
      </w:pPr>
      <w:r w:rsidRPr="00354A10">
        <w:rPr>
          <w:szCs w:val="24"/>
        </w:rPr>
        <w:t>16. Seniūnijos darbuotojai yra karjeros valstybės tarnautojai ir darbuotojai, dirbantys pagal darbo sutartis, kuriuos į pareigas priima ir iš jų atleidžia savivaldybės administracijos direktorius.</w:t>
      </w:r>
    </w:p>
    <w:p w14:paraId="2E9B74ED" w14:textId="77777777" w:rsidR="00E816E1" w:rsidRPr="00354A10" w:rsidRDefault="00E816E1" w:rsidP="00E816E1">
      <w:pPr>
        <w:ind w:firstLine="1134"/>
        <w:jc w:val="both"/>
        <w:rPr>
          <w:szCs w:val="24"/>
          <w:lang w:val="lt-LT"/>
        </w:rPr>
      </w:pPr>
      <w:r w:rsidRPr="00354A10">
        <w:rPr>
          <w:szCs w:val="24"/>
          <w:lang w:val="lt-LT"/>
        </w:rPr>
        <w:t>17. Seniūno, seniūnijos darbuotojų, dirbančių pagal darbo sutartis, ir seniūnijos valstybės tarnautojų funkcijas, pavaldumą reglamentuoja savivaldybės administracijos direktoriaus patvirtinti pareigybių aprašymai.</w:t>
      </w:r>
    </w:p>
    <w:p w14:paraId="1CE17B0C" w14:textId="77777777" w:rsidR="00E816E1" w:rsidRPr="00354A10" w:rsidRDefault="00E816E1" w:rsidP="00E816E1">
      <w:pPr>
        <w:ind w:firstLine="1134"/>
        <w:jc w:val="both"/>
        <w:rPr>
          <w:szCs w:val="24"/>
          <w:lang w:val="lt-LT"/>
        </w:rPr>
      </w:pPr>
      <w:r w:rsidRPr="00354A10">
        <w:rPr>
          <w:szCs w:val="24"/>
          <w:lang w:val="lt-LT"/>
        </w:rPr>
        <w:t>18. Seniūnui, seniūnijos valstybės tarnautojams ir darbuotojams, dirbantiems pagal darbo sutartis, kasmetines atostogas suteikia savivaldybės administracijos direktorius.</w:t>
      </w:r>
    </w:p>
    <w:p w14:paraId="113A31C3" w14:textId="77777777" w:rsidR="00E816E1" w:rsidRPr="00354A10" w:rsidRDefault="00E816E1" w:rsidP="00E816E1">
      <w:pPr>
        <w:ind w:firstLine="1134"/>
        <w:jc w:val="both"/>
        <w:rPr>
          <w:szCs w:val="24"/>
          <w:lang w:val="lt-LT"/>
        </w:rPr>
      </w:pPr>
      <w:r w:rsidRPr="00354A10">
        <w:rPr>
          <w:szCs w:val="24"/>
          <w:lang w:val="lt-LT"/>
        </w:rPr>
        <w:t>19. Seniūno funkcijas jo atostogų, komandiruočių, ligos ar kitais atvejais  jam negalint eiti pareigų vykdo seniūnijos specialistas (valstybės tarnautojas).</w:t>
      </w:r>
    </w:p>
    <w:p w14:paraId="0093B460" w14:textId="5A468B18" w:rsidR="00E816E1" w:rsidRPr="00354A10" w:rsidRDefault="00E816E1" w:rsidP="00E816E1">
      <w:pPr>
        <w:ind w:firstLine="1134"/>
        <w:jc w:val="both"/>
        <w:rPr>
          <w:szCs w:val="24"/>
          <w:lang w:val="lt-LT"/>
        </w:rPr>
      </w:pPr>
      <w:r w:rsidRPr="00354A10">
        <w:rPr>
          <w:szCs w:val="24"/>
          <w:lang w:val="lt-LT"/>
        </w:rPr>
        <w:t xml:space="preserve">20. Gyventojų pasiūlymai, pareiškimai </w:t>
      </w:r>
      <w:r w:rsidR="00210A30">
        <w:rPr>
          <w:szCs w:val="24"/>
          <w:lang w:val="lt-LT"/>
        </w:rPr>
        <w:t>ir</w:t>
      </w:r>
      <w:r w:rsidRPr="00354A10">
        <w:rPr>
          <w:szCs w:val="24"/>
          <w:lang w:val="lt-LT"/>
        </w:rPr>
        <w:t xml:space="preserve"> skundai nagrinėjami Lietuvos Respublikos teisės aktų nustatyta tvarka.</w:t>
      </w:r>
    </w:p>
    <w:p w14:paraId="3D7B72A2" w14:textId="77777777" w:rsidR="00E816E1" w:rsidRPr="00354A10" w:rsidRDefault="00E816E1" w:rsidP="00E816E1">
      <w:pPr>
        <w:ind w:firstLine="1134"/>
        <w:jc w:val="both"/>
        <w:rPr>
          <w:szCs w:val="24"/>
          <w:lang w:val="lt-LT"/>
        </w:rPr>
      </w:pPr>
      <w:r w:rsidRPr="00354A10">
        <w:rPr>
          <w:szCs w:val="24"/>
          <w:lang w:val="lt-LT"/>
        </w:rPr>
        <w:t>21. Savivaldybės tarybos sprendimų, savivaldybės mero potvarkių ir savivaldybės administracijos direktoriaus įsakymų bei kitų seniūnijos kompetencijai priskirtų klausimų sprendimui seniūnas pagal poreikį organizuoja seniūnijos darbuotojų pasitarimus, kurie gali būti protokoluojami.</w:t>
      </w:r>
    </w:p>
    <w:p w14:paraId="43E98DB0" w14:textId="77777777" w:rsidR="00E816E1" w:rsidRPr="00354A10" w:rsidRDefault="00E816E1" w:rsidP="00E816E1">
      <w:pPr>
        <w:shd w:val="clear" w:color="auto" w:fill="FFFFFF"/>
        <w:ind w:firstLine="1134"/>
        <w:jc w:val="both"/>
        <w:rPr>
          <w:color w:val="000000"/>
          <w:szCs w:val="24"/>
          <w:lang w:val="lt-LT" w:eastAsia="lt-LT"/>
        </w:rPr>
      </w:pPr>
      <w:r w:rsidRPr="00354A10">
        <w:rPr>
          <w:szCs w:val="24"/>
          <w:lang w:val="lt-LT"/>
        </w:rPr>
        <w:t xml:space="preserve">22. </w:t>
      </w:r>
      <w:r w:rsidRPr="00354A10">
        <w:rPr>
          <w:color w:val="000000"/>
          <w:szCs w:val="24"/>
          <w:lang w:val="lt-LT" w:eastAsia="lt-LT"/>
        </w:rPr>
        <w:t>Seniūnas tiesiogiai pavaldus ir atskaitingas savivaldybės administracijos direktoriui.</w:t>
      </w:r>
      <w:r w:rsidRPr="00354A10">
        <w:rPr>
          <w:color w:val="000000"/>
          <w:szCs w:val="24"/>
          <w:shd w:val="clear" w:color="auto" w:fill="FFFFFF"/>
          <w:lang w:val="lt-LT"/>
        </w:rPr>
        <w:t xml:space="preserve"> </w:t>
      </w:r>
      <w:r w:rsidRPr="00354A10">
        <w:rPr>
          <w:color w:val="000000"/>
          <w:szCs w:val="24"/>
          <w:lang w:val="lt-LT"/>
        </w:rPr>
        <w:t>Seniūnui tiesiogiai pavaldūs ir atskaitingi seniūnijos valstybės tarnautojai ir darbuotojai, dirbantys pagal darbo sutartis.</w:t>
      </w:r>
    </w:p>
    <w:p w14:paraId="71ED8043" w14:textId="77777777" w:rsidR="00E816E1" w:rsidRPr="00354A10" w:rsidRDefault="00E816E1" w:rsidP="00E816E1">
      <w:pPr>
        <w:jc w:val="center"/>
        <w:rPr>
          <w:szCs w:val="24"/>
          <w:lang w:val="lt-LT"/>
        </w:rPr>
      </w:pPr>
    </w:p>
    <w:p w14:paraId="25FC0A97" w14:textId="77777777" w:rsidR="00E816E1" w:rsidRPr="00354A10" w:rsidRDefault="00E816E1" w:rsidP="00E816E1">
      <w:pPr>
        <w:pStyle w:val="Antrat1"/>
        <w:tabs>
          <w:tab w:val="left" w:pos="1293"/>
        </w:tabs>
        <w:rPr>
          <w:szCs w:val="24"/>
        </w:rPr>
      </w:pPr>
      <w:r w:rsidRPr="00354A10">
        <w:rPr>
          <w:szCs w:val="24"/>
        </w:rPr>
        <w:t>IV SKYRIUS</w:t>
      </w:r>
    </w:p>
    <w:p w14:paraId="512F15BA" w14:textId="77777777" w:rsidR="00E816E1" w:rsidRPr="00354A10" w:rsidRDefault="00E816E1" w:rsidP="00E816E1">
      <w:pPr>
        <w:pStyle w:val="Antrat1"/>
        <w:tabs>
          <w:tab w:val="left" w:pos="1293"/>
        </w:tabs>
        <w:rPr>
          <w:szCs w:val="24"/>
        </w:rPr>
      </w:pPr>
      <w:r w:rsidRPr="00354A10">
        <w:rPr>
          <w:szCs w:val="24"/>
        </w:rPr>
        <w:t>SENIŪNIJOS TEISĖS, PAREIGOS IR ATSAKOMYBĖ</w:t>
      </w:r>
    </w:p>
    <w:p w14:paraId="1661565E" w14:textId="77777777" w:rsidR="00E816E1" w:rsidRPr="00354A10" w:rsidRDefault="00E816E1" w:rsidP="00E816E1">
      <w:pPr>
        <w:jc w:val="center"/>
        <w:rPr>
          <w:b/>
          <w:szCs w:val="24"/>
          <w:lang w:val="lt-LT"/>
        </w:rPr>
      </w:pPr>
    </w:p>
    <w:p w14:paraId="2F3B06CD" w14:textId="77777777" w:rsidR="00E816E1" w:rsidRPr="00354A10" w:rsidRDefault="00E816E1" w:rsidP="009C213A">
      <w:pPr>
        <w:tabs>
          <w:tab w:val="clear" w:pos="1293"/>
          <w:tab w:val="left" w:pos="1134"/>
        </w:tabs>
        <w:jc w:val="both"/>
        <w:rPr>
          <w:lang w:val="lt-LT"/>
        </w:rPr>
      </w:pPr>
      <w:r w:rsidRPr="00354A10">
        <w:rPr>
          <w:b/>
          <w:lang w:val="lt-LT"/>
        </w:rPr>
        <w:tab/>
      </w:r>
      <w:r w:rsidRPr="00354A10">
        <w:rPr>
          <w:lang w:val="lt-LT"/>
        </w:rPr>
        <w:t>23. Seniūnija (jos valstybės tarnautojai ir darbuotojai), vykdydama savo funkcijas, turi teisę:</w:t>
      </w:r>
    </w:p>
    <w:p w14:paraId="0680B839" w14:textId="01D94F62" w:rsidR="00E816E1" w:rsidRPr="00354A10" w:rsidRDefault="00E816E1" w:rsidP="009C213A">
      <w:pPr>
        <w:pStyle w:val="Betarp"/>
        <w:tabs>
          <w:tab w:val="clear" w:pos="1293"/>
          <w:tab w:val="left" w:pos="1134"/>
        </w:tabs>
        <w:jc w:val="both"/>
        <w:rPr>
          <w:lang w:val="lt-LT"/>
        </w:rPr>
      </w:pPr>
      <w:r w:rsidRPr="00354A10">
        <w:rPr>
          <w:lang w:val="lt-LT"/>
        </w:rPr>
        <w:tab/>
        <w:t>23.1.</w:t>
      </w:r>
      <w:r w:rsidR="00F3399E" w:rsidRPr="00F3399E">
        <w:t xml:space="preserve"> </w:t>
      </w:r>
      <w:r w:rsidRPr="00354A10">
        <w:rPr>
          <w:lang w:val="lt-LT"/>
        </w:rPr>
        <w:t>inicijuoti savivaldybės institucijų teisės aktų ir kitų dokumentų, susijusių su seniūnijos veikla, rengimą;</w:t>
      </w:r>
    </w:p>
    <w:p w14:paraId="13281CB4" w14:textId="3A3CF96E" w:rsidR="00E816E1" w:rsidRPr="00354A10" w:rsidRDefault="00E816E1" w:rsidP="009C213A">
      <w:pPr>
        <w:tabs>
          <w:tab w:val="clear" w:pos="1293"/>
          <w:tab w:val="left" w:pos="1134"/>
        </w:tabs>
        <w:jc w:val="both"/>
        <w:rPr>
          <w:lang w:val="lt-LT"/>
        </w:rPr>
      </w:pPr>
      <w:r w:rsidRPr="00354A10">
        <w:rPr>
          <w:lang w:val="lt-LT"/>
        </w:rPr>
        <w:tab/>
        <w:t xml:space="preserve">23.2. gauti iš kitų savivaldybės administracijos padalinių, savivaldybės įstaigų </w:t>
      </w:r>
      <w:r w:rsidR="002562F6">
        <w:rPr>
          <w:lang w:val="lt-LT"/>
        </w:rPr>
        <w:t>ir</w:t>
      </w:r>
      <w:r w:rsidRPr="00354A10">
        <w:rPr>
          <w:lang w:val="lt-LT"/>
        </w:rPr>
        <w:t xml:space="preserve"> įmonių informaciją klausimais, susijusiais su seniūnijos veikla;</w:t>
      </w:r>
    </w:p>
    <w:p w14:paraId="04E1EF80" w14:textId="77777777" w:rsidR="00E816E1" w:rsidRPr="00354A10" w:rsidRDefault="00E816E1" w:rsidP="009C213A">
      <w:pPr>
        <w:tabs>
          <w:tab w:val="clear" w:pos="1293"/>
          <w:tab w:val="left" w:pos="1134"/>
        </w:tabs>
        <w:jc w:val="both"/>
        <w:rPr>
          <w:lang w:val="lt-LT"/>
        </w:rPr>
      </w:pPr>
      <w:r w:rsidRPr="00354A10">
        <w:rPr>
          <w:lang w:val="lt-LT"/>
        </w:rPr>
        <w:tab/>
        <w:t>23.3. teikti informaciją savivaldybės administracijos struktūriniams padaliniams;</w:t>
      </w:r>
    </w:p>
    <w:p w14:paraId="74F2674C" w14:textId="517AC769" w:rsidR="00C1029F" w:rsidRDefault="00E816E1" w:rsidP="009C213A">
      <w:pPr>
        <w:tabs>
          <w:tab w:val="clear" w:pos="1293"/>
          <w:tab w:val="left" w:pos="1134"/>
        </w:tabs>
        <w:jc w:val="both"/>
        <w:rPr>
          <w:lang w:val="lt-LT"/>
        </w:rPr>
      </w:pPr>
      <w:r w:rsidRPr="00354A10">
        <w:rPr>
          <w:lang w:val="lt-LT"/>
        </w:rPr>
        <w:tab/>
        <w:t>23.4. kelti kvalifikaciją Lietuvos Respublikos teisės  aktų nustatyta tvarka</w:t>
      </w:r>
      <w:r w:rsidR="00870F59">
        <w:rPr>
          <w:lang w:val="lt-LT"/>
        </w:rPr>
        <w:t>.</w:t>
      </w:r>
    </w:p>
    <w:p w14:paraId="22F6A429" w14:textId="6CD952A8" w:rsidR="00E816E1" w:rsidRPr="00C1029F" w:rsidRDefault="00C1029F" w:rsidP="009C213A">
      <w:pPr>
        <w:tabs>
          <w:tab w:val="clear" w:pos="1293"/>
          <w:tab w:val="left" w:pos="1134"/>
        </w:tabs>
        <w:jc w:val="both"/>
        <w:rPr>
          <w:lang w:val="lt-LT"/>
        </w:rPr>
      </w:pPr>
      <w:r>
        <w:rPr>
          <w:lang w:val="lt-LT"/>
        </w:rPr>
        <w:tab/>
      </w:r>
      <w:r w:rsidR="00E816E1" w:rsidRPr="00354A10">
        <w:rPr>
          <w:lang w:val="lt-LT"/>
        </w:rPr>
        <w:t>24.</w:t>
      </w:r>
      <w:r>
        <w:rPr>
          <w:lang w:val="lt-LT"/>
        </w:rPr>
        <w:t xml:space="preserve"> </w:t>
      </w:r>
      <w:r w:rsidR="00E816E1" w:rsidRPr="00354A10">
        <w:rPr>
          <w:lang w:val="lt-LT"/>
        </w:rPr>
        <w:t>Seniūnija (jos valstybės tarnautojai ir darbuotojai), vykdydama savo funkcijas, privalo:</w:t>
      </w:r>
    </w:p>
    <w:p w14:paraId="6B04852B" w14:textId="4F765126" w:rsidR="00E816E1" w:rsidRPr="00354A10" w:rsidRDefault="00E816E1" w:rsidP="009C213A">
      <w:pPr>
        <w:tabs>
          <w:tab w:val="clear" w:pos="1293"/>
          <w:tab w:val="left" w:pos="1134"/>
        </w:tabs>
        <w:jc w:val="both"/>
        <w:rPr>
          <w:lang w:val="lt-LT"/>
        </w:rPr>
      </w:pPr>
      <w:r w:rsidRPr="00354A10">
        <w:rPr>
          <w:lang w:val="lt-LT"/>
        </w:rPr>
        <w:tab/>
        <w:t>24.1.tinkamai ir laiku vykdyti pareigybės aprašymuose nustatytas funkcijas, kitas pavestas užduotis;</w:t>
      </w:r>
    </w:p>
    <w:p w14:paraId="2775BF61" w14:textId="77777777" w:rsidR="00E816E1" w:rsidRPr="00354A10" w:rsidRDefault="00E816E1" w:rsidP="009C213A">
      <w:pPr>
        <w:tabs>
          <w:tab w:val="clear" w:pos="1293"/>
          <w:tab w:val="left" w:pos="1134"/>
        </w:tabs>
        <w:jc w:val="both"/>
        <w:rPr>
          <w:lang w:val="lt-LT"/>
        </w:rPr>
      </w:pPr>
      <w:r w:rsidRPr="00354A10">
        <w:rPr>
          <w:lang w:val="lt-LT"/>
        </w:rPr>
        <w:tab/>
        <w:t>24.2. atsisakyti veiksmų, jei jų vykdymas sukeltų viešųjų ir privačių interesų konfliktą;</w:t>
      </w:r>
    </w:p>
    <w:p w14:paraId="6B3BB059" w14:textId="2E8C17B5" w:rsidR="00E816E1" w:rsidRPr="00354A10" w:rsidRDefault="00E816E1" w:rsidP="009C213A">
      <w:pPr>
        <w:tabs>
          <w:tab w:val="clear" w:pos="1293"/>
          <w:tab w:val="left" w:pos="1134"/>
        </w:tabs>
        <w:jc w:val="both"/>
        <w:rPr>
          <w:lang w:val="lt-LT"/>
        </w:rPr>
      </w:pPr>
      <w:r w:rsidRPr="00354A10">
        <w:rPr>
          <w:lang w:val="lt-LT"/>
        </w:rPr>
        <w:tab/>
        <w:t>24.3. garantuoti savo veiklos skaidrumą, teisės aktų nustatyta tvarka teikti informaciją apie savo veiklą;</w:t>
      </w:r>
    </w:p>
    <w:p w14:paraId="6BE92471" w14:textId="77777777" w:rsidR="00E816E1" w:rsidRPr="00354A10" w:rsidRDefault="00E816E1" w:rsidP="009C213A">
      <w:pPr>
        <w:tabs>
          <w:tab w:val="clear" w:pos="1293"/>
          <w:tab w:val="left" w:pos="1134"/>
        </w:tabs>
        <w:jc w:val="both"/>
        <w:rPr>
          <w:lang w:val="lt-LT"/>
        </w:rPr>
      </w:pPr>
      <w:r w:rsidRPr="00354A10">
        <w:rPr>
          <w:lang w:val="lt-LT"/>
        </w:rPr>
        <w:tab/>
        <w:t>24.4. tinkamai saugoti seniūnijos dokumentaciją, laiku ją parengti saugojimui archyve.</w:t>
      </w:r>
    </w:p>
    <w:p w14:paraId="1720DF44" w14:textId="09B56E9F" w:rsidR="00E816E1" w:rsidRPr="00354A10" w:rsidRDefault="00E816E1" w:rsidP="009C213A">
      <w:pPr>
        <w:tabs>
          <w:tab w:val="clear" w:pos="1293"/>
          <w:tab w:val="left" w:pos="1134"/>
        </w:tabs>
        <w:jc w:val="both"/>
        <w:rPr>
          <w:lang w:val="lt-LT"/>
        </w:rPr>
      </w:pPr>
      <w:r w:rsidRPr="00354A10">
        <w:rPr>
          <w:lang w:val="lt-LT"/>
        </w:rPr>
        <w:tab/>
        <w:t>25. Už šiuose nuostatuose ir seniūnijos valstybės tarnautojų ir darbuotojų pareigybių aprašymuose nustatytų funkcijų netinkamą vykdymą seniūnijos valstybės tarnautojai atsako Lietuvos Respublikos valstybės tarnybos įstatymo, o darbuotojai, dirbantys pagal darbo sutartis, – Lietuvos Respublikos darbo kodekso nustatyta tvarka.</w:t>
      </w:r>
    </w:p>
    <w:p w14:paraId="6321F7E3" w14:textId="77777777" w:rsidR="00E816E1" w:rsidRPr="00354A10" w:rsidRDefault="00E816E1" w:rsidP="00F3399E">
      <w:pPr>
        <w:jc w:val="both"/>
        <w:rPr>
          <w:b/>
          <w:szCs w:val="24"/>
          <w:lang w:val="lt-LT"/>
        </w:rPr>
      </w:pPr>
    </w:p>
    <w:p w14:paraId="292FA48B" w14:textId="77777777" w:rsidR="00E816E1" w:rsidRPr="00354A10" w:rsidRDefault="00E816E1" w:rsidP="00E816E1">
      <w:pPr>
        <w:pStyle w:val="Antrat5"/>
        <w:rPr>
          <w:rFonts w:ascii="Times New Roman" w:hAnsi="Times New Roman"/>
        </w:rPr>
      </w:pPr>
      <w:r w:rsidRPr="00354A10">
        <w:rPr>
          <w:rFonts w:ascii="Times New Roman" w:hAnsi="Times New Roman"/>
        </w:rPr>
        <w:t>VI SKYRIUS</w:t>
      </w:r>
    </w:p>
    <w:p w14:paraId="23C8439C" w14:textId="77777777" w:rsidR="00E816E1" w:rsidRPr="00354A10" w:rsidRDefault="00E816E1" w:rsidP="00E816E1">
      <w:pPr>
        <w:pStyle w:val="Antrat5"/>
        <w:rPr>
          <w:rFonts w:ascii="Times New Roman" w:hAnsi="Times New Roman"/>
        </w:rPr>
      </w:pPr>
      <w:r w:rsidRPr="00354A10">
        <w:rPr>
          <w:rFonts w:ascii="Times New Roman" w:hAnsi="Times New Roman"/>
        </w:rPr>
        <w:t xml:space="preserve"> BAIGIAMOSIOS NUOSTATOS</w:t>
      </w:r>
    </w:p>
    <w:p w14:paraId="54D68CB7" w14:textId="77777777" w:rsidR="00E816E1" w:rsidRPr="00354A10" w:rsidRDefault="00E816E1" w:rsidP="00E816E1">
      <w:pPr>
        <w:jc w:val="both"/>
        <w:rPr>
          <w:szCs w:val="24"/>
          <w:lang w:val="lt-LT"/>
        </w:rPr>
      </w:pPr>
      <w:r w:rsidRPr="00354A10">
        <w:rPr>
          <w:szCs w:val="24"/>
          <w:lang w:val="lt-LT"/>
        </w:rPr>
        <w:tab/>
      </w:r>
    </w:p>
    <w:p w14:paraId="45E1288A" w14:textId="77777777" w:rsidR="00E816E1" w:rsidRPr="00354A10" w:rsidRDefault="00E816E1" w:rsidP="009C213A">
      <w:pPr>
        <w:pStyle w:val="Betarp"/>
        <w:tabs>
          <w:tab w:val="clear" w:pos="1293"/>
          <w:tab w:val="left" w:pos="1134"/>
        </w:tabs>
        <w:jc w:val="both"/>
        <w:rPr>
          <w:lang w:val="lt-LT"/>
        </w:rPr>
      </w:pPr>
      <w:r w:rsidRPr="00354A10">
        <w:rPr>
          <w:lang w:val="lt-LT"/>
        </w:rPr>
        <w:tab/>
        <w:t>26. Nuostatai tvirtinami ir keičiami savivaldybės administracijos direktoriaus įsakymu.</w:t>
      </w:r>
    </w:p>
    <w:p w14:paraId="38986ABE" w14:textId="77777777" w:rsidR="00A711A2" w:rsidRDefault="00E816E1" w:rsidP="009C213A">
      <w:pPr>
        <w:tabs>
          <w:tab w:val="clear" w:pos="1293"/>
          <w:tab w:val="left" w:pos="1134"/>
        </w:tabs>
        <w:jc w:val="both"/>
        <w:rPr>
          <w:lang w:val="lt-LT"/>
        </w:rPr>
      </w:pPr>
      <w:r w:rsidRPr="00354A10">
        <w:rPr>
          <w:lang w:val="lt-LT"/>
        </w:rPr>
        <w:tab/>
      </w:r>
      <w:r w:rsidRPr="00A711A2">
        <w:rPr>
          <w:lang w:val="lt-LT"/>
        </w:rPr>
        <w:t>27.</w:t>
      </w:r>
      <w:r w:rsidR="00A711A2" w:rsidRPr="00A711A2">
        <w:rPr>
          <w:lang w:val="lt-LT"/>
        </w:rPr>
        <w:t xml:space="preserve"> </w:t>
      </w:r>
      <w:r w:rsidRPr="00A711A2">
        <w:rPr>
          <w:lang w:val="lt-LT"/>
        </w:rPr>
        <w:t>Seniūnijos veikla nutraukiama savivaldybės tarybos sprendimu vadovaujantis Lietuvos Respublikos vietos savivaldos įstatymu ir kitais teisės aktais.</w:t>
      </w:r>
    </w:p>
    <w:p w14:paraId="23093F86" w14:textId="67BEA34C" w:rsidR="00705AA0" w:rsidRDefault="00A711A2" w:rsidP="009C213A">
      <w:pPr>
        <w:tabs>
          <w:tab w:val="clear" w:pos="1293"/>
          <w:tab w:val="left" w:pos="1134"/>
        </w:tabs>
        <w:jc w:val="both"/>
        <w:rPr>
          <w:lang w:val="lt-LT"/>
        </w:rPr>
      </w:pPr>
      <w:r>
        <w:rPr>
          <w:lang w:val="lt-LT"/>
        </w:rPr>
        <w:tab/>
      </w:r>
      <w:r w:rsidR="00E816E1" w:rsidRPr="00354A10">
        <w:rPr>
          <w:lang w:val="lt-LT"/>
        </w:rPr>
        <w:t>28.</w:t>
      </w:r>
      <w:r>
        <w:rPr>
          <w:lang w:val="lt-LT"/>
        </w:rPr>
        <w:t xml:space="preserve"> </w:t>
      </w:r>
      <w:r w:rsidR="00E816E1" w:rsidRPr="00354A10">
        <w:rPr>
          <w:lang w:val="lt-LT"/>
        </w:rPr>
        <w:t xml:space="preserve">Patvirtinti </w:t>
      </w:r>
      <w:r>
        <w:rPr>
          <w:lang w:val="lt-LT"/>
        </w:rPr>
        <w:t>n</w:t>
      </w:r>
      <w:r w:rsidR="00E816E1" w:rsidRPr="00354A10">
        <w:rPr>
          <w:lang w:val="lt-LT"/>
        </w:rPr>
        <w:t>uostatai, jų pakeitimai įsigalioja nuo jų įregistravimo Juridinių asmenų registre teisės aktų nustatyta tvarka.</w:t>
      </w:r>
    </w:p>
    <w:p w14:paraId="178B951F" w14:textId="77777777" w:rsidR="002B181B" w:rsidRPr="00354A10" w:rsidRDefault="002B181B" w:rsidP="002B181B">
      <w:pPr>
        <w:rPr>
          <w:szCs w:val="24"/>
          <w:lang w:val="lt-LT"/>
        </w:rPr>
      </w:pPr>
    </w:p>
    <w:tbl>
      <w:tblPr>
        <w:tblW w:w="4900" w:type="pct"/>
        <w:tblLayout w:type="fixed"/>
        <w:tblLook w:val="04A0" w:firstRow="1" w:lastRow="0" w:firstColumn="1" w:lastColumn="0" w:noHBand="0" w:noVBand="1"/>
      </w:tblPr>
      <w:tblGrid>
        <w:gridCol w:w="2889"/>
        <w:gridCol w:w="236"/>
        <w:gridCol w:w="80"/>
        <w:gridCol w:w="398"/>
        <w:gridCol w:w="489"/>
        <w:gridCol w:w="488"/>
        <w:gridCol w:w="1149"/>
        <w:gridCol w:w="236"/>
        <w:gridCol w:w="1333"/>
        <w:gridCol w:w="244"/>
        <w:gridCol w:w="1104"/>
        <w:gridCol w:w="488"/>
        <w:gridCol w:w="311"/>
      </w:tblGrid>
      <w:tr w:rsidR="00705AA0" w:rsidRPr="00354A10" w14:paraId="45983FAD" w14:textId="77777777" w:rsidTr="00496AC2">
        <w:trPr>
          <w:trHeight w:val="340"/>
        </w:trPr>
        <w:tc>
          <w:tcPr>
            <w:tcW w:w="3202" w:type="dxa"/>
            <w:gridSpan w:val="3"/>
            <w:shd w:val="clear" w:color="auto" w:fill="FFFFFF"/>
            <w:vAlign w:val="bottom"/>
          </w:tcPr>
          <w:p w14:paraId="34D6BE7D" w14:textId="3B7F8ECE" w:rsidR="00705AA0" w:rsidRPr="00354A10" w:rsidRDefault="00705AA0" w:rsidP="00496AC2">
            <w:pPr>
              <w:widowControl w:val="0"/>
              <w:tabs>
                <w:tab w:val="clear" w:pos="1293"/>
              </w:tabs>
              <w:overflowPunct/>
              <w:spacing w:line="276" w:lineRule="atLeast"/>
              <w:ind w:left="-57" w:right="-689"/>
              <w:rPr>
                <w:color w:val="212529"/>
                <w:szCs w:val="24"/>
                <w:lang w:val="lt-LT" w:eastAsia="lt-LT"/>
              </w:rPr>
            </w:pPr>
            <w:r w:rsidRPr="00354A10">
              <w:rPr>
                <w:color w:val="000000"/>
                <w:spacing w:val="-2"/>
                <w:szCs w:val="24"/>
                <w:lang w:val="lt-LT" w:eastAsia="lt-LT"/>
              </w:rPr>
              <w:t xml:space="preserve">Šie </w:t>
            </w:r>
            <w:r w:rsidR="00A711A2">
              <w:rPr>
                <w:color w:val="000000"/>
                <w:spacing w:val="-2"/>
                <w:szCs w:val="24"/>
                <w:lang w:val="lt-LT" w:eastAsia="lt-LT"/>
              </w:rPr>
              <w:t>n</w:t>
            </w:r>
            <w:r w:rsidRPr="00354A10">
              <w:rPr>
                <w:color w:val="000000"/>
                <w:spacing w:val="-2"/>
                <w:szCs w:val="24"/>
                <w:lang w:val="lt-LT" w:eastAsia="lt-LT"/>
              </w:rPr>
              <w:t>uostatai pasirašyti</w:t>
            </w:r>
          </w:p>
        </w:tc>
        <w:tc>
          <w:tcPr>
            <w:tcW w:w="399" w:type="dxa"/>
            <w:shd w:val="clear" w:color="auto" w:fill="FFFFFF"/>
            <w:vAlign w:val="bottom"/>
          </w:tcPr>
          <w:p w14:paraId="2D568DD7" w14:textId="77777777" w:rsidR="00705AA0" w:rsidRPr="00354A10" w:rsidRDefault="00705AA0" w:rsidP="00496AC2">
            <w:pPr>
              <w:widowControl w:val="0"/>
              <w:tabs>
                <w:tab w:val="clear" w:pos="1293"/>
              </w:tabs>
              <w:overflowPunct/>
              <w:spacing w:line="276" w:lineRule="atLeast"/>
              <w:ind w:left="-57" w:right="-92"/>
              <w:rPr>
                <w:color w:val="212529"/>
                <w:szCs w:val="24"/>
                <w:lang w:val="lt-LT" w:eastAsia="lt-LT"/>
              </w:rPr>
            </w:pPr>
            <w:r w:rsidRPr="00354A10">
              <w:rPr>
                <w:color w:val="000000"/>
                <w:szCs w:val="24"/>
                <w:lang w:val="lt-LT" w:eastAsia="lt-LT"/>
              </w:rPr>
              <w:t>20</w:t>
            </w:r>
          </w:p>
        </w:tc>
        <w:tc>
          <w:tcPr>
            <w:tcW w:w="490" w:type="dxa"/>
            <w:tcBorders>
              <w:bottom w:val="single" w:sz="8" w:space="0" w:color="000000"/>
            </w:tcBorders>
            <w:shd w:val="clear" w:color="auto" w:fill="FFFFFF"/>
            <w:vAlign w:val="bottom"/>
          </w:tcPr>
          <w:p w14:paraId="6C8C2F12" w14:textId="77777777" w:rsidR="00705AA0" w:rsidRPr="00354A10" w:rsidRDefault="00705AA0" w:rsidP="00496AC2">
            <w:pPr>
              <w:widowControl w:val="0"/>
              <w:tabs>
                <w:tab w:val="clear" w:pos="1293"/>
              </w:tabs>
              <w:overflowPunct/>
              <w:textAlignment w:val="auto"/>
              <w:rPr>
                <w:color w:val="212529"/>
                <w:szCs w:val="24"/>
                <w:lang w:val="lt-LT" w:eastAsia="lt-LT"/>
              </w:rPr>
            </w:pPr>
          </w:p>
        </w:tc>
        <w:tc>
          <w:tcPr>
            <w:tcW w:w="489" w:type="dxa"/>
            <w:shd w:val="clear" w:color="auto" w:fill="FFFFFF"/>
            <w:vAlign w:val="bottom"/>
          </w:tcPr>
          <w:p w14:paraId="58F6A7B2" w14:textId="77777777" w:rsidR="00705AA0" w:rsidRPr="00354A10" w:rsidRDefault="00705AA0" w:rsidP="00496AC2">
            <w:pPr>
              <w:widowControl w:val="0"/>
              <w:tabs>
                <w:tab w:val="clear" w:pos="1293"/>
              </w:tabs>
              <w:overflowPunct/>
              <w:spacing w:line="276" w:lineRule="atLeast"/>
              <w:ind w:left="-57" w:right="-57"/>
              <w:rPr>
                <w:color w:val="212529"/>
                <w:szCs w:val="24"/>
                <w:lang w:val="lt-LT" w:eastAsia="lt-LT"/>
              </w:rPr>
            </w:pPr>
            <w:r w:rsidRPr="00354A10">
              <w:rPr>
                <w:color w:val="000000"/>
                <w:szCs w:val="24"/>
                <w:lang w:val="lt-LT" w:eastAsia="lt-LT"/>
              </w:rPr>
              <w:t>m.</w:t>
            </w:r>
          </w:p>
        </w:tc>
        <w:tc>
          <w:tcPr>
            <w:tcW w:w="2712" w:type="dxa"/>
            <w:gridSpan w:val="3"/>
            <w:tcBorders>
              <w:bottom w:val="single" w:sz="8" w:space="0" w:color="000000"/>
            </w:tcBorders>
            <w:shd w:val="clear" w:color="auto" w:fill="FFFFFF"/>
            <w:vAlign w:val="bottom"/>
          </w:tcPr>
          <w:p w14:paraId="098C2FB5" w14:textId="77777777" w:rsidR="00705AA0" w:rsidRPr="00354A10" w:rsidRDefault="00705AA0" w:rsidP="00496AC2">
            <w:pPr>
              <w:widowControl w:val="0"/>
              <w:tabs>
                <w:tab w:val="clear" w:pos="1293"/>
              </w:tabs>
              <w:overflowPunct/>
              <w:textAlignment w:val="auto"/>
              <w:rPr>
                <w:color w:val="212529"/>
                <w:szCs w:val="24"/>
                <w:lang w:val="lt-LT" w:eastAsia="lt-LT"/>
              </w:rPr>
            </w:pPr>
          </w:p>
        </w:tc>
        <w:tc>
          <w:tcPr>
            <w:tcW w:w="244" w:type="dxa"/>
            <w:shd w:val="clear" w:color="auto" w:fill="FFFFFF"/>
            <w:vAlign w:val="bottom"/>
          </w:tcPr>
          <w:p w14:paraId="620EF6A3" w14:textId="77777777" w:rsidR="00705AA0" w:rsidRPr="00354A10" w:rsidRDefault="00705AA0" w:rsidP="00496AC2">
            <w:pPr>
              <w:widowControl w:val="0"/>
              <w:tabs>
                <w:tab w:val="clear" w:pos="1293"/>
              </w:tabs>
              <w:overflowPunct/>
              <w:textAlignment w:val="auto"/>
              <w:rPr>
                <w:szCs w:val="24"/>
                <w:lang w:val="lt-LT" w:eastAsia="lt-LT"/>
              </w:rPr>
            </w:pPr>
          </w:p>
        </w:tc>
        <w:tc>
          <w:tcPr>
            <w:tcW w:w="1107" w:type="dxa"/>
            <w:tcBorders>
              <w:bottom w:val="single" w:sz="8" w:space="0" w:color="000000"/>
            </w:tcBorders>
            <w:shd w:val="clear" w:color="auto" w:fill="FFFFFF"/>
            <w:vAlign w:val="bottom"/>
          </w:tcPr>
          <w:p w14:paraId="7318BAC8" w14:textId="77777777" w:rsidR="00705AA0" w:rsidRPr="00354A10" w:rsidRDefault="00705AA0" w:rsidP="00496AC2">
            <w:pPr>
              <w:widowControl w:val="0"/>
              <w:tabs>
                <w:tab w:val="clear" w:pos="1293"/>
              </w:tabs>
              <w:overflowPunct/>
              <w:textAlignment w:val="auto"/>
              <w:rPr>
                <w:szCs w:val="24"/>
                <w:lang w:val="lt-LT" w:eastAsia="lt-LT"/>
              </w:rPr>
            </w:pPr>
          </w:p>
        </w:tc>
        <w:tc>
          <w:tcPr>
            <w:tcW w:w="489" w:type="dxa"/>
            <w:shd w:val="clear" w:color="auto" w:fill="FFFFFF"/>
            <w:vAlign w:val="bottom"/>
          </w:tcPr>
          <w:p w14:paraId="16C27642" w14:textId="77777777" w:rsidR="00705AA0" w:rsidRPr="00354A10" w:rsidRDefault="00705AA0" w:rsidP="00496AC2">
            <w:pPr>
              <w:widowControl w:val="0"/>
              <w:tabs>
                <w:tab w:val="clear" w:pos="1293"/>
              </w:tabs>
              <w:overflowPunct/>
              <w:spacing w:line="276" w:lineRule="atLeast"/>
              <w:ind w:left="-57" w:right="-57" w:hanging="10"/>
              <w:rPr>
                <w:color w:val="212529"/>
                <w:szCs w:val="24"/>
                <w:lang w:val="lt-LT" w:eastAsia="lt-LT"/>
              </w:rPr>
            </w:pPr>
            <w:r w:rsidRPr="00354A10">
              <w:rPr>
                <w:color w:val="212529"/>
                <w:szCs w:val="24"/>
                <w:lang w:val="lt-LT" w:eastAsia="lt-LT"/>
              </w:rPr>
              <w:t>d.</w:t>
            </w:r>
          </w:p>
        </w:tc>
        <w:tc>
          <w:tcPr>
            <w:tcW w:w="312" w:type="dxa"/>
            <w:tcMar>
              <w:left w:w="0" w:type="dxa"/>
              <w:right w:w="0" w:type="dxa"/>
            </w:tcMar>
          </w:tcPr>
          <w:p w14:paraId="3D3F6F29" w14:textId="77777777" w:rsidR="00705AA0" w:rsidRPr="00354A10" w:rsidRDefault="00705AA0" w:rsidP="00496AC2">
            <w:pPr>
              <w:widowControl w:val="0"/>
              <w:rPr>
                <w:szCs w:val="24"/>
                <w:lang w:val="lt-LT"/>
              </w:rPr>
            </w:pPr>
          </w:p>
        </w:tc>
      </w:tr>
      <w:tr w:rsidR="00705AA0" w:rsidRPr="00354A10" w14:paraId="223EDE62" w14:textId="77777777" w:rsidTr="00496AC2">
        <w:trPr>
          <w:trHeight w:val="340"/>
        </w:trPr>
        <w:tc>
          <w:tcPr>
            <w:tcW w:w="2900" w:type="dxa"/>
            <w:tcBorders>
              <w:bottom w:val="single" w:sz="8" w:space="0" w:color="000000"/>
            </w:tcBorders>
            <w:shd w:val="clear" w:color="auto" w:fill="FFFFFF"/>
          </w:tcPr>
          <w:p w14:paraId="7CCFAA22" w14:textId="77777777" w:rsidR="00705AA0" w:rsidRPr="00354A10" w:rsidRDefault="00705AA0" w:rsidP="00496AC2">
            <w:pPr>
              <w:widowControl w:val="0"/>
              <w:tabs>
                <w:tab w:val="clear" w:pos="1293"/>
              </w:tabs>
              <w:overflowPunct/>
              <w:textAlignment w:val="auto"/>
              <w:rPr>
                <w:color w:val="212529"/>
                <w:szCs w:val="24"/>
                <w:lang w:val="lt-LT" w:eastAsia="lt-LT"/>
              </w:rPr>
            </w:pPr>
            <w:r w:rsidRPr="00354A10">
              <w:rPr>
                <w:color w:val="212529"/>
                <w:szCs w:val="24"/>
                <w:lang w:val="lt-LT" w:eastAsia="lt-LT"/>
              </w:rPr>
              <w:t> </w:t>
            </w:r>
          </w:p>
        </w:tc>
        <w:tc>
          <w:tcPr>
            <w:tcW w:w="222" w:type="dxa"/>
            <w:shd w:val="clear" w:color="auto" w:fill="FFFFFF"/>
          </w:tcPr>
          <w:p w14:paraId="45BED5D5" w14:textId="77777777" w:rsidR="00705AA0" w:rsidRPr="00354A10" w:rsidRDefault="00705AA0" w:rsidP="00496AC2">
            <w:pPr>
              <w:widowControl w:val="0"/>
              <w:tabs>
                <w:tab w:val="clear" w:pos="1293"/>
              </w:tabs>
              <w:overflowPunct/>
              <w:textAlignment w:val="auto"/>
              <w:rPr>
                <w:color w:val="212529"/>
                <w:szCs w:val="24"/>
                <w:lang w:val="lt-LT" w:eastAsia="lt-LT"/>
              </w:rPr>
            </w:pPr>
          </w:p>
        </w:tc>
        <w:tc>
          <w:tcPr>
            <w:tcW w:w="2612" w:type="dxa"/>
            <w:gridSpan w:val="5"/>
            <w:tcBorders>
              <w:bottom w:val="single" w:sz="8" w:space="0" w:color="000000"/>
            </w:tcBorders>
            <w:shd w:val="clear" w:color="auto" w:fill="FFFFFF"/>
          </w:tcPr>
          <w:p w14:paraId="451E3368" w14:textId="77777777" w:rsidR="00705AA0" w:rsidRPr="00354A10" w:rsidRDefault="00705AA0" w:rsidP="00496AC2">
            <w:pPr>
              <w:widowControl w:val="0"/>
              <w:tabs>
                <w:tab w:val="clear" w:pos="1293"/>
              </w:tabs>
              <w:overflowPunct/>
              <w:textAlignment w:val="auto"/>
              <w:rPr>
                <w:szCs w:val="24"/>
                <w:lang w:val="lt-LT" w:eastAsia="lt-LT"/>
              </w:rPr>
            </w:pPr>
          </w:p>
        </w:tc>
        <w:tc>
          <w:tcPr>
            <w:tcW w:w="220" w:type="dxa"/>
            <w:shd w:val="clear" w:color="auto" w:fill="FFFFFF"/>
          </w:tcPr>
          <w:p w14:paraId="32A6ED41" w14:textId="77777777" w:rsidR="00705AA0" w:rsidRPr="00354A10" w:rsidRDefault="00705AA0" w:rsidP="00496AC2">
            <w:pPr>
              <w:widowControl w:val="0"/>
              <w:tabs>
                <w:tab w:val="clear" w:pos="1293"/>
              </w:tabs>
              <w:overflowPunct/>
              <w:textAlignment w:val="auto"/>
              <w:rPr>
                <w:szCs w:val="24"/>
                <w:lang w:val="lt-LT" w:eastAsia="lt-LT"/>
              </w:rPr>
            </w:pPr>
          </w:p>
        </w:tc>
        <w:tc>
          <w:tcPr>
            <w:tcW w:w="3490" w:type="dxa"/>
            <w:gridSpan w:val="5"/>
            <w:tcBorders>
              <w:bottom w:val="single" w:sz="8" w:space="0" w:color="000000"/>
            </w:tcBorders>
            <w:shd w:val="clear" w:color="auto" w:fill="FFFFFF"/>
          </w:tcPr>
          <w:p w14:paraId="48E8B399" w14:textId="77777777" w:rsidR="00705AA0" w:rsidRPr="00354A10" w:rsidRDefault="00705AA0" w:rsidP="00496AC2">
            <w:pPr>
              <w:widowControl w:val="0"/>
              <w:tabs>
                <w:tab w:val="clear" w:pos="1293"/>
              </w:tabs>
              <w:overflowPunct/>
              <w:textAlignment w:val="auto"/>
              <w:rPr>
                <w:szCs w:val="24"/>
                <w:lang w:val="lt-LT" w:eastAsia="lt-LT"/>
              </w:rPr>
            </w:pPr>
          </w:p>
        </w:tc>
      </w:tr>
      <w:tr w:rsidR="00705AA0" w:rsidRPr="00354A10" w14:paraId="30533B96" w14:textId="77777777" w:rsidTr="00496AC2">
        <w:trPr>
          <w:trHeight w:val="170"/>
        </w:trPr>
        <w:tc>
          <w:tcPr>
            <w:tcW w:w="2900" w:type="dxa"/>
            <w:shd w:val="clear" w:color="auto" w:fill="FFFFFF"/>
          </w:tcPr>
          <w:p w14:paraId="60E61B5C" w14:textId="77777777" w:rsidR="00705AA0" w:rsidRPr="00354A10" w:rsidRDefault="00705AA0" w:rsidP="00496AC2">
            <w:pPr>
              <w:widowControl w:val="0"/>
              <w:tabs>
                <w:tab w:val="clear" w:pos="1293"/>
              </w:tabs>
              <w:overflowPunct/>
              <w:ind w:left="-114" w:right="-135"/>
              <w:jc w:val="center"/>
              <w:rPr>
                <w:color w:val="212529"/>
                <w:szCs w:val="24"/>
                <w:lang w:val="lt-LT" w:eastAsia="lt-LT"/>
              </w:rPr>
            </w:pPr>
            <w:r w:rsidRPr="00354A10">
              <w:rPr>
                <w:i/>
                <w:iCs/>
                <w:color w:val="212529"/>
                <w:szCs w:val="24"/>
                <w:lang w:val="lt-LT" w:eastAsia="lt-LT"/>
              </w:rPr>
              <w:t>(įgaliotas asmuo)</w:t>
            </w:r>
          </w:p>
        </w:tc>
        <w:tc>
          <w:tcPr>
            <w:tcW w:w="222" w:type="dxa"/>
            <w:shd w:val="clear" w:color="auto" w:fill="FFFFFF"/>
          </w:tcPr>
          <w:p w14:paraId="76B47661" w14:textId="77777777" w:rsidR="00705AA0" w:rsidRPr="00354A10" w:rsidRDefault="00705AA0" w:rsidP="00496AC2">
            <w:pPr>
              <w:widowControl w:val="0"/>
              <w:tabs>
                <w:tab w:val="clear" w:pos="1293"/>
              </w:tabs>
              <w:overflowPunct/>
              <w:textAlignment w:val="auto"/>
              <w:rPr>
                <w:color w:val="212529"/>
                <w:szCs w:val="24"/>
                <w:lang w:val="lt-LT" w:eastAsia="lt-LT"/>
              </w:rPr>
            </w:pPr>
          </w:p>
        </w:tc>
        <w:tc>
          <w:tcPr>
            <w:tcW w:w="2612" w:type="dxa"/>
            <w:gridSpan w:val="5"/>
            <w:shd w:val="clear" w:color="auto" w:fill="FFFFFF"/>
          </w:tcPr>
          <w:p w14:paraId="042E5EE7" w14:textId="77777777" w:rsidR="00705AA0" w:rsidRPr="00354A10" w:rsidRDefault="00705AA0" w:rsidP="00496AC2">
            <w:pPr>
              <w:widowControl w:val="0"/>
              <w:tabs>
                <w:tab w:val="clear" w:pos="1293"/>
              </w:tabs>
              <w:overflowPunct/>
              <w:ind w:left="-57" w:right="-57"/>
              <w:jc w:val="center"/>
              <w:rPr>
                <w:color w:val="212529"/>
                <w:szCs w:val="24"/>
                <w:lang w:val="lt-LT" w:eastAsia="lt-LT"/>
              </w:rPr>
            </w:pPr>
            <w:r w:rsidRPr="00354A10">
              <w:rPr>
                <w:i/>
                <w:iCs/>
                <w:color w:val="212529"/>
                <w:szCs w:val="24"/>
                <w:lang w:val="lt-LT" w:eastAsia="lt-LT"/>
              </w:rPr>
              <w:t>(parašas)</w:t>
            </w:r>
          </w:p>
        </w:tc>
        <w:tc>
          <w:tcPr>
            <w:tcW w:w="220" w:type="dxa"/>
            <w:shd w:val="clear" w:color="auto" w:fill="FFFFFF"/>
          </w:tcPr>
          <w:p w14:paraId="01FB7A8B" w14:textId="77777777" w:rsidR="00705AA0" w:rsidRPr="00354A10" w:rsidRDefault="00705AA0" w:rsidP="00496AC2">
            <w:pPr>
              <w:widowControl w:val="0"/>
              <w:tabs>
                <w:tab w:val="clear" w:pos="1293"/>
              </w:tabs>
              <w:overflowPunct/>
              <w:textAlignment w:val="auto"/>
              <w:rPr>
                <w:color w:val="212529"/>
                <w:szCs w:val="24"/>
                <w:lang w:val="lt-LT" w:eastAsia="lt-LT"/>
              </w:rPr>
            </w:pPr>
          </w:p>
        </w:tc>
        <w:tc>
          <w:tcPr>
            <w:tcW w:w="3490" w:type="dxa"/>
            <w:gridSpan w:val="5"/>
            <w:shd w:val="clear" w:color="auto" w:fill="FFFFFF"/>
          </w:tcPr>
          <w:p w14:paraId="2798E9EF" w14:textId="77777777" w:rsidR="00705AA0" w:rsidRPr="00354A10" w:rsidRDefault="00705AA0" w:rsidP="00496AC2">
            <w:pPr>
              <w:widowControl w:val="0"/>
              <w:tabs>
                <w:tab w:val="clear" w:pos="1293"/>
              </w:tabs>
              <w:overflowPunct/>
              <w:ind w:left="-57" w:right="-57"/>
              <w:jc w:val="center"/>
              <w:rPr>
                <w:color w:val="212529"/>
                <w:szCs w:val="24"/>
                <w:lang w:val="lt-LT" w:eastAsia="lt-LT"/>
              </w:rPr>
            </w:pPr>
            <w:r w:rsidRPr="00354A10">
              <w:rPr>
                <w:i/>
                <w:iCs/>
                <w:color w:val="212529"/>
                <w:szCs w:val="24"/>
                <w:lang w:val="lt-LT" w:eastAsia="lt-LT"/>
              </w:rPr>
              <w:t>(vardas, pavardė)</w:t>
            </w:r>
          </w:p>
        </w:tc>
      </w:tr>
    </w:tbl>
    <w:p w14:paraId="0421B819" w14:textId="77777777" w:rsidR="00705AA0" w:rsidRPr="00354A10" w:rsidRDefault="00705AA0" w:rsidP="00705AA0">
      <w:pPr>
        <w:pStyle w:val="Betarp"/>
        <w:rPr>
          <w:szCs w:val="24"/>
          <w:lang w:val="lt-LT"/>
        </w:rPr>
      </w:pPr>
    </w:p>
    <w:p w14:paraId="49B6F808" w14:textId="7C42C4AC" w:rsidR="00E816E1" w:rsidRDefault="00E816E1" w:rsidP="00E816E1">
      <w:pPr>
        <w:tabs>
          <w:tab w:val="clear" w:pos="1293"/>
          <w:tab w:val="left" w:pos="1134"/>
        </w:tabs>
        <w:ind w:firstLine="720"/>
        <w:jc w:val="both"/>
        <w:rPr>
          <w:szCs w:val="24"/>
          <w:lang w:val="lt-LT"/>
        </w:rPr>
      </w:pPr>
    </w:p>
    <w:p w14:paraId="28800481" w14:textId="523992D1" w:rsidR="009353BB" w:rsidRPr="00354A10" w:rsidRDefault="009353BB" w:rsidP="00E816E1">
      <w:pPr>
        <w:tabs>
          <w:tab w:val="clear" w:pos="1293"/>
          <w:tab w:val="left" w:pos="1134"/>
        </w:tabs>
        <w:ind w:firstLine="720"/>
        <w:jc w:val="both"/>
        <w:rPr>
          <w:szCs w:val="24"/>
          <w:lang w:val="lt-LT"/>
        </w:rPr>
      </w:pPr>
    </w:p>
    <w:p w14:paraId="55EB9E87" w14:textId="77777777" w:rsidR="00F44E8F" w:rsidRDefault="00045B06" w:rsidP="00BB732F">
      <w:pPr>
        <w:rPr>
          <w:szCs w:val="24"/>
          <w:lang w:val="lt-LT"/>
        </w:rPr>
      </w:pPr>
      <w:r w:rsidRPr="00354A10">
        <w:rPr>
          <w:szCs w:val="24"/>
          <w:lang w:val="lt-LT"/>
        </w:rPr>
        <w:tab/>
      </w:r>
      <w:r w:rsidRPr="00354A10">
        <w:rPr>
          <w:szCs w:val="24"/>
          <w:lang w:val="lt-LT"/>
        </w:rPr>
        <w:tab/>
      </w:r>
      <w:r w:rsidRPr="00354A10">
        <w:rPr>
          <w:szCs w:val="24"/>
          <w:lang w:val="lt-LT"/>
        </w:rPr>
        <w:tab/>
      </w:r>
      <w:r w:rsidRPr="00354A10">
        <w:rPr>
          <w:szCs w:val="24"/>
          <w:lang w:val="lt-LT"/>
        </w:rPr>
        <w:tab/>
      </w:r>
      <w:r w:rsidR="002C3B2A">
        <w:rPr>
          <w:szCs w:val="24"/>
          <w:lang w:val="lt-LT"/>
        </w:rPr>
        <w:tab/>
      </w:r>
    </w:p>
    <w:p w14:paraId="2BE3F55C" w14:textId="77777777" w:rsidR="00F44E8F" w:rsidRDefault="00F44E8F" w:rsidP="00BB732F">
      <w:pPr>
        <w:rPr>
          <w:szCs w:val="24"/>
          <w:lang w:val="lt-LT"/>
        </w:rPr>
      </w:pPr>
    </w:p>
    <w:p w14:paraId="667E758C" w14:textId="634897D2" w:rsidR="009353BB" w:rsidRPr="00354A10" w:rsidRDefault="00F44E8F" w:rsidP="00BB732F">
      <w:pPr>
        <w:rPr>
          <w:b/>
          <w:szCs w:val="24"/>
          <w:lang w:val="lt-LT"/>
        </w:rPr>
      </w:pPr>
      <w:r>
        <w:rPr>
          <w:szCs w:val="24"/>
          <w:lang w:val="lt-LT"/>
        </w:rPr>
        <w:t xml:space="preserve">                                                                                       </w:t>
      </w:r>
      <w:r w:rsidR="009353BB" w:rsidRPr="00354A10">
        <w:rPr>
          <w:szCs w:val="24"/>
          <w:lang w:val="lt-LT"/>
        </w:rPr>
        <w:t>PATVIRTINTA</w:t>
      </w:r>
    </w:p>
    <w:p w14:paraId="1C7064D6" w14:textId="7FE521B5" w:rsidR="009353BB" w:rsidRPr="00354A10" w:rsidRDefault="009353BB" w:rsidP="009353BB">
      <w:pPr>
        <w:jc w:val="both"/>
        <w:rPr>
          <w:szCs w:val="24"/>
          <w:lang w:val="lt-LT"/>
        </w:rPr>
      </w:pPr>
      <w:r w:rsidRPr="00354A10">
        <w:rPr>
          <w:szCs w:val="24"/>
          <w:lang w:val="lt-LT"/>
        </w:rPr>
        <w:tab/>
      </w:r>
      <w:r w:rsidRPr="00354A10">
        <w:rPr>
          <w:szCs w:val="24"/>
          <w:lang w:val="lt-LT"/>
        </w:rPr>
        <w:tab/>
      </w:r>
      <w:r w:rsidRPr="00354A10">
        <w:rPr>
          <w:szCs w:val="24"/>
          <w:lang w:val="lt-LT"/>
        </w:rPr>
        <w:tab/>
      </w:r>
      <w:r w:rsidRPr="00354A10">
        <w:rPr>
          <w:szCs w:val="24"/>
          <w:lang w:val="lt-LT"/>
        </w:rPr>
        <w:tab/>
      </w:r>
      <w:r w:rsidR="002C3B2A">
        <w:rPr>
          <w:szCs w:val="24"/>
          <w:lang w:val="lt-LT"/>
        </w:rPr>
        <w:tab/>
      </w:r>
      <w:r w:rsidRPr="00354A10">
        <w:rPr>
          <w:szCs w:val="24"/>
          <w:lang w:val="lt-LT"/>
        </w:rPr>
        <w:t>Ignalinos rajono savivaldybės administracijos</w:t>
      </w:r>
    </w:p>
    <w:p w14:paraId="1ED92B94" w14:textId="02A7F16A" w:rsidR="009353BB" w:rsidRPr="00354A10" w:rsidRDefault="009353BB" w:rsidP="009353BB">
      <w:pPr>
        <w:jc w:val="both"/>
        <w:rPr>
          <w:szCs w:val="24"/>
          <w:lang w:val="lt-LT"/>
        </w:rPr>
      </w:pPr>
      <w:r w:rsidRPr="00354A10">
        <w:rPr>
          <w:szCs w:val="24"/>
          <w:lang w:val="lt-LT"/>
        </w:rPr>
        <w:tab/>
      </w:r>
      <w:r w:rsidRPr="00354A10">
        <w:rPr>
          <w:szCs w:val="24"/>
          <w:lang w:val="lt-LT"/>
        </w:rPr>
        <w:tab/>
      </w:r>
      <w:r w:rsidRPr="00354A10">
        <w:rPr>
          <w:szCs w:val="24"/>
          <w:lang w:val="lt-LT"/>
        </w:rPr>
        <w:tab/>
      </w:r>
      <w:r w:rsidRPr="00354A10">
        <w:rPr>
          <w:szCs w:val="24"/>
          <w:lang w:val="lt-LT"/>
        </w:rPr>
        <w:tab/>
      </w:r>
      <w:r w:rsidR="002C3B2A">
        <w:rPr>
          <w:szCs w:val="24"/>
          <w:lang w:val="lt-LT"/>
        </w:rPr>
        <w:tab/>
      </w:r>
      <w:r w:rsidRPr="00354A10">
        <w:rPr>
          <w:szCs w:val="24"/>
          <w:lang w:val="lt-LT"/>
        </w:rPr>
        <w:t xml:space="preserve">direktoriaus 2022 m.              d. įsakymu Nr. </w:t>
      </w:r>
    </w:p>
    <w:p w14:paraId="0C698B56" w14:textId="77777777" w:rsidR="009353BB" w:rsidRPr="00354A10" w:rsidRDefault="009353BB" w:rsidP="009353BB">
      <w:pPr>
        <w:pStyle w:val="Antrat1"/>
        <w:jc w:val="both"/>
        <w:rPr>
          <w:szCs w:val="24"/>
        </w:rPr>
      </w:pPr>
    </w:p>
    <w:p w14:paraId="4813090E" w14:textId="77777777" w:rsidR="009353BB" w:rsidRPr="00354A10" w:rsidRDefault="009353BB" w:rsidP="009353BB">
      <w:pPr>
        <w:pStyle w:val="Antrat1"/>
        <w:ind w:left="4808"/>
        <w:jc w:val="both"/>
        <w:rPr>
          <w:szCs w:val="24"/>
        </w:rPr>
      </w:pPr>
    </w:p>
    <w:p w14:paraId="1D4F3B60" w14:textId="77777777" w:rsidR="009353BB" w:rsidRPr="00354A10" w:rsidRDefault="009353BB" w:rsidP="009353BB">
      <w:pPr>
        <w:pStyle w:val="Antrat2"/>
        <w:rPr>
          <w:rFonts w:ascii="Times New Roman" w:hAnsi="Times New Roman"/>
          <w:b/>
          <w:bCs/>
          <w:sz w:val="24"/>
        </w:rPr>
      </w:pPr>
      <w:r w:rsidRPr="00354A10">
        <w:rPr>
          <w:rFonts w:ascii="Times New Roman" w:hAnsi="Times New Roman"/>
          <w:b/>
          <w:bCs/>
          <w:sz w:val="24"/>
        </w:rPr>
        <w:t>IGNALINOS RAJONO SAVIVALDYBĖS ADMINISTRACIJOS</w:t>
      </w:r>
    </w:p>
    <w:p w14:paraId="03A58AD3" w14:textId="77777777" w:rsidR="009353BB" w:rsidRPr="00354A10" w:rsidRDefault="009353BB" w:rsidP="009353BB">
      <w:pPr>
        <w:pStyle w:val="Antrat2"/>
        <w:rPr>
          <w:rFonts w:ascii="Times New Roman" w:hAnsi="Times New Roman"/>
          <w:b/>
          <w:bCs/>
          <w:sz w:val="24"/>
        </w:rPr>
      </w:pPr>
      <w:r w:rsidRPr="00354A10">
        <w:rPr>
          <w:rFonts w:ascii="Times New Roman" w:hAnsi="Times New Roman"/>
          <w:b/>
          <w:bCs/>
          <w:sz w:val="24"/>
        </w:rPr>
        <w:t xml:space="preserve"> STRUKTŪRINIO TERITORINIO PADALINIO – VIDIŠKIŲ SENIŪNIJOS </w:t>
      </w:r>
    </w:p>
    <w:p w14:paraId="00CB75EE" w14:textId="77777777" w:rsidR="009353BB" w:rsidRPr="00354A10" w:rsidRDefault="009353BB" w:rsidP="009353BB">
      <w:pPr>
        <w:pStyle w:val="Antrat2"/>
        <w:rPr>
          <w:rFonts w:ascii="Times New Roman" w:hAnsi="Times New Roman"/>
          <w:b/>
          <w:bCs/>
          <w:sz w:val="24"/>
        </w:rPr>
      </w:pPr>
      <w:r w:rsidRPr="00354A10">
        <w:rPr>
          <w:rFonts w:ascii="Times New Roman" w:hAnsi="Times New Roman"/>
          <w:b/>
          <w:bCs/>
          <w:sz w:val="24"/>
        </w:rPr>
        <w:t>VEIKLOS NUOSTATAI</w:t>
      </w:r>
    </w:p>
    <w:p w14:paraId="1877E48F" w14:textId="77777777" w:rsidR="009353BB" w:rsidRPr="00354A10" w:rsidRDefault="009353BB" w:rsidP="009353BB">
      <w:pPr>
        <w:jc w:val="center"/>
        <w:rPr>
          <w:szCs w:val="24"/>
          <w:lang w:val="lt-LT"/>
        </w:rPr>
      </w:pPr>
    </w:p>
    <w:p w14:paraId="4A880529" w14:textId="77777777" w:rsidR="009353BB" w:rsidRPr="00354A10" w:rsidRDefault="009353BB" w:rsidP="009353BB">
      <w:pPr>
        <w:pStyle w:val="Antrat1"/>
        <w:tabs>
          <w:tab w:val="left" w:pos="1293"/>
        </w:tabs>
        <w:rPr>
          <w:szCs w:val="24"/>
        </w:rPr>
      </w:pPr>
      <w:r w:rsidRPr="00354A10">
        <w:rPr>
          <w:szCs w:val="24"/>
        </w:rPr>
        <w:t>I SKYRIUS</w:t>
      </w:r>
    </w:p>
    <w:p w14:paraId="5F3AD89C" w14:textId="77777777" w:rsidR="009353BB" w:rsidRPr="00354A10" w:rsidRDefault="009353BB" w:rsidP="009353BB">
      <w:pPr>
        <w:pStyle w:val="Antrat3"/>
        <w:jc w:val="center"/>
        <w:rPr>
          <w:rFonts w:ascii="Times New Roman" w:hAnsi="Times New Roman"/>
          <w:b/>
          <w:bCs/>
          <w:sz w:val="24"/>
        </w:rPr>
      </w:pPr>
      <w:r w:rsidRPr="00354A10">
        <w:rPr>
          <w:rFonts w:ascii="Times New Roman" w:hAnsi="Times New Roman"/>
          <w:b/>
          <w:bCs/>
          <w:sz w:val="24"/>
        </w:rPr>
        <w:t xml:space="preserve"> BENDROSIOS NUOSTATOS</w:t>
      </w:r>
    </w:p>
    <w:p w14:paraId="5444A726" w14:textId="77777777" w:rsidR="00B70853" w:rsidRPr="00354A10" w:rsidRDefault="009353BB" w:rsidP="00B70853">
      <w:pPr>
        <w:rPr>
          <w:szCs w:val="24"/>
          <w:lang w:val="lt-LT"/>
        </w:rPr>
      </w:pPr>
      <w:r w:rsidRPr="00354A10">
        <w:rPr>
          <w:szCs w:val="24"/>
          <w:lang w:val="lt-LT"/>
        </w:rPr>
        <w:tab/>
      </w:r>
    </w:p>
    <w:p w14:paraId="23047D33" w14:textId="4B8AE3A1" w:rsidR="00B70853" w:rsidRPr="00354A10" w:rsidRDefault="00B70853" w:rsidP="009C213A">
      <w:pPr>
        <w:tabs>
          <w:tab w:val="clear" w:pos="1293"/>
          <w:tab w:val="left" w:pos="1134"/>
        </w:tabs>
        <w:jc w:val="both"/>
        <w:rPr>
          <w:szCs w:val="24"/>
          <w:lang w:val="lt-LT"/>
        </w:rPr>
      </w:pPr>
      <w:r w:rsidRPr="00354A10">
        <w:rPr>
          <w:szCs w:val="24"/>
          <w:lang w:val="lt-LT"/>
        </w:rPr>
        <w:tab/>
        <w:t xml:space="preserve">1. Ignalinos rajono savivaldybės administracija – biudžetinė viešojo administravimo įstaiga. Buveinė – </w:t>
      </w:r>
      <w:r w:rsidR="00870F59" w:rsidRPr="00354A10">
        <w:rPr>
          <w:szCs w:val="24"/>
          <w:lang w:val="lt-LT"/>
        </w:rPr>
        <w:t xml:space="preserve">Laisvės a. 70, Ignalinos </w:t>
      </w:r>
      <w:r w:rsidR="00870F59">
        <w:rPr>
          <w:szCs w:val="24"/>
          <w:lang w:val="lt-LT"/>
        </w:rPr>
        <w:t>m.</w:t>
      </w:r>
      <w:r w:rsidR="00870F59" w:rsidRPr="00354A10">
        <w:rPr>
          <w:szCs w:val="24"/>
          <w:lang w:val="lt-LT"/>
        </w:rPr>
        <w:t xml:space="preserve">, Ignalinos </w:t>
      </w:r>
      <w:r w:rsidR="00870F59">
        <w:rPr>
          <w:szCs w:val="24"/>
          <w:lang w:val="lt-LT"/>
        </w:rPr>
        <w:t>r. sav</w:t>
      </w:r>
      <w:r w:rsidR="00870F59" w:rsidRPr="00354A10">
        <w:rPr>
          <w:szCs w:val="24"/>
          <w:lang w:val="lt-LT"/>
        </w:rPr>
        <w:t xml:space="preserve">. </w:t>
      </w:r>
      <w:r w:rsidRPr="00354A10">
        <w:rPr>
          <w:szCs w:val="24"/>
          <w:lang w:val="lt-LT"/>
        </w:rPr>
        <w:t xml:space="preserve">Juridinio asmens kodas 288768350. </w:t>
      </w:r>
    </w:p>
    <w:p w14:paraId="3C42156E" w14:textId="2A4B8004" w:rsidR="009353BB" w:rsidRPr="00354A10" w:rsidRDefault="00B70853" w:rsidP="009C213A">
      <w:pPr>
        <w:tabs>
          <w:tab w:val="clear" w:pos="1293"/>
          <w:tab w:val="left" w:pos="1134"/>
        </w:tabs>
        <w:jc w:val="both"/>
        <w:rPr>
          <w:szCs w:val="24"/>
          <w:lang w:val="lt-LT"/>
        </w:rPr>
      </w:pPr>
      <w:r w:rsidRPr="00354A10">
        <w:rPr>
          <w:szCs w:val="24"/>
          <w:lang w:val="lt-LT"/>
        </w:rPr>
        <w:tab/>
        <w:t>Registrų centro Juridinių asmenų registre yra kaupiami ir saugomi duomenys apie Ignalinos rajono savivaldybės administracijos ir savivaldybės administracijos filialų, t.</w:t>
      </w:r>
      <w:r w:rsidR="00870F59">
        <w:rPr>
          <w:szCs w:val="24"/>
          <w:lang w:val="lt-LT"/>
        </w:rPr>
        <w:t xml:space="preserve"> </w:t>
      </w:r>
      <w:r w:rsidRPr="00354A10">
        <w:rPr>
          <w:szCs w:val="24"/>
          <w:lang w:val="lt-LT"/>
        </w:rPr>
        <w:t>y. seniūnijų veiklą. Ignalinos rajono savivaldybės administracija turi elektroninio pristatymo dėžutės adresą, (juridinio asmens kodas 288768350), filialai elektroninio pristatymo dėžutės adreso neturi. Ignalinos rajono savivaldybės taryba sprendžia dėl seniūnijos formos keitimo tikslingumo.</w:t>
      </w:r>
    </w:p>
    <w:p w14:paraId="42BA3CB3" w14:textId="77777777" w:rsidR="00BB732F" w:rsidRDefault="009353BB" w:rsidP="009C213A">
      <w:pPr>
        <w:pStyle w:val="Betarp"/>
        <w:tabs>
          <w:tab w:val="clear" w:pos="1293"/>
          <w:tab w:val="left" w:pos="1134"/>
        </w:tabs>
        <w:jc w:val="both"/>
        <w:rPr>
          <w:lang w:val="lt-LT"/>
        </w:rPr>
      </w:pPr>
      <w:r w:rsidRPr="00354A10">
        <w:rPr>
          <w:lang w:val="lt-LT"/>
        </w:rPr>
        <w:tab/>
        <w:t>2. Ignalinos rajono savivaldybės administracijos (toliau – savivaldybės administracijos) Vidiškių seniūnija (toliau – seniūnija) yra savivaldybės administracijos struktūrinis teritorinis padalinys – jos filialas, veikiantis tam tikroje Ignalinos rajono savivaldybės (toliau – savivaldybė) teritorijos dalyje.</w:t>
      </w:r>
      <w:r w:rsidR="009204B4">
        <w:rPr>
          <w:lang w:val="lt-LT"/>
        </w:rPr>
        <w:t xml:space="preserve"> </w:t>
      </w:r>
      <w:r w:rsidRPr="00354A10">
        <w:rPr>
          <w:lang w:val="lt-LT"/>
        </w:rPr>
        <w:t>Seniūnijos – savivaldybės administracijos filialo – veiklą reglamentuoja savivaldybės administracijos direktoriaus patvirtinti seniūnijos nuostatai.</w:t>
      </w:r>
    </w:p>
    <w:p w14:paraId="7E36640F" w14:textId="77777777" w:rsidR="00BB732F" w:rsidRDefault="00BB732F" w:rsidP="009C213A">
      <w:pPr>
        <w:pStyle w:val="Betarp"/>
        <w:tabs>
          <w:tab w:val="clear" w:pos="1293"/>
          <w:tab w:val="left" w:pos="1134"/>
        </w:tabs>
        <w:jc w:val="both"/>
        <w:rPr>
          <w:szCs w:val="24"/>
          <w:lang w:val="lt-LT"/>
        </w:rPr>
      </w:pPr>
      <w:r>
        <w:rPr>
          <w:lang w:val="lt-LT"/>
        </w:rPr>
        <w:tab/>
      </w:r>
      <w:r w:rsidR="009353BB" w:rsidRPr="00354A10">
        <w:rPr>
          <w:szCs w:val="24"/>
          <w:lang w:val="lt-LT"/>
        </w:rPr>
        <w:t>3. Savivaldybės administracijos Vidiškių seniūnijos veiklos nuostatai (toliau – nuostatai) nustato seniūnijos uždavinius, apibrėžia seniūnijos funkcijas, teises ir pareigas, darbo organizavimą, atsakomybę, kitus veiklos klausimus.</w:t>
      </w:r>
    </w:p>
    <w:p w14:paraId="3AB542A1" w14:textId="77777777" w:rsidR="00BB732F" w:rsidRDefault="00BB732F" w:rsidP="009C213A">
      <w:pPr>
        <w:pStyle w:val="Betarp"/>
        <w:tabs>
          <w:tab w:val="clear" w:pos="1293"/>
          <w:tab w:val="left" w:pos="1134"/>
        </w:tabs>
        <w:jc w:val="both"/>
        <w:rPr>
          <w:szCs w:val="24"/>
          <w:lang w:val="lt-LT"/>
        </w:rPr>
      </w:pPr>
      <w:r>
        <w:rPr>
          <w:szCs w:val="24"/>
          <w:lang w:val="lt-LT"/>
        </w:rPr>
        <w:tab/>
      </w:r>
      <w:r w:rsidR="009353BB" w:rsidRPr="00354A10">
        <w:rPr>
          <w:szCs w:val="24"/>
          <w:lang w:val="lt-LT"/>
        </w:rPr>
        <w:t>4. Seniūnija savo veikloje vadovaujasi Lietuvos Respublikos Konstitucija, Lietuvos Respublikos civiliniu kodeksu, Lietuvos Respublikos vietos savivaldos įstatymu, kitais įstatymais, Lietuvos Respublikos Vyriausybės nutarimais, savivaldybės tarybos sprendimais, mero potvarkiais, Ignalinos rajono savivaldybės administracijos direktoriaus (toliau – savivaldybės administracijos direktorius) įsakymais, kitais teisės aktais ir šiais nuostatais.</w:t>
      </w:r>
    </w:p>
    <w:p w14:paraId="6D204859" w14:textId="77777777" w:rsidR="00BB732F" w:rsidRDefault="00BB732F" w:rsidP="009C213A">
      <w:pPr>
        <w:pStyle w:val="Betarp"/>
        <w:tabs>
          <w:tab w:val="clear" w:pos="1293"/>
          <w:tab w:val="left" w:pos="1134"/>
        </w:tabs>
        <w:jc w:val="both"/>
        <w:rPr>
          <w:szCs w:val="24"/>
          <w:lang w:val="lt-LT"/>
        </w:rPr>
      </w:pPr>
      <w:r>
        <w:rPr>
          <w:szCs w:val="24"/>
          <w:lang w:val="lt-LT"/>
        </w:rPr>
        <w:tab/>
      </w:r>
      <w:r w:rsidR="009353BB" w:rsidRPr="00354A10">
        <w:rPr>
          <w:szCs w:val="24"/>
          <w:lang w:val="lt-LT"/>
        </w:rPr>
        <w:t>5. Seniūnijos tikslas – spręsti jos kompetencijai priklausančius klausimus atitinkamoje savivaldybės tarybos priskirtoje teritorijoje, įgyvendinti pavestas vietos savivaldos ir viešojo administravimo įstatymo funkcijas.</w:t>
      </w:r>
    </w:p>
    <w:p w14:paraId="772331AB" w14:textId="77777777" w:rsidR="00BB732F" w:rsidRDefault="00BB732F" w:rsidP="009C213A">
      <w:pPr>
        <w:pStyle w:val="Betarp"/>
        <w:tabs>
          <w:tab w:val="clear" w:pos="1293"/>
          <w:tab w:val="left" w:pos="1134"/>
        </w:tabs>
        <w:jc w:val="both"/>
        <w:rPr>
          <w:szCs w:val="24"/>
          <w:lang w:val="lt-LT"/>
        </w:rPr>
      </w:pPr>
      <w:r>
        <w:rPr>
          <w:szCs w:val="24"/>
          <w:lang w:val="lt-LT"/>
        </w:rPr>
        <w:tab/>
      </w:r>
      <w:r w:rsidR="009353BB" w:rsidRPr="00354A10">
        <w:rPr>
          <w:szCs w:val="24"/>
          <w:lang w:val="lt-LT"/>
        </w:rPr>
        <w:t>6. Seniūnijos veikla organizuojama pagal seniūnijos metinį veiklos planą.</w:t>
      </w:r>
    </w:p>
    <w:p w14:paraId="043A5C86" w14:textId="77777777" w:rsidR="00BB732F" w:rsidRDefault="00BB732F" w:rsidP="009C213A">
      <w:pPr>
        <w:pStyle w:val="Betarp"/>
        <w:tabs>
          <w:tab w:val="clear" w:pos="1293"/>
          <w:tab w:val="left" w:pos="1134"/>
        </w:tabs>
        <w:jc w:val="both"/>
        <w:rPr>
          <w:szCs w:val="24"/>
          <w:lang w:val="lt-LT"/>
        </w:rPr>
      </w:pPr>
      <w:r>
        <w:rPr>
          <w:szCs w:val="24"/>
          <w:lang w:val="lt-LT"/>
        </w:rPr>
        <w:tab/>
      </w:r>
      <w:r w:rsidR="009353BB" w:rsidRPr="00354A10">
        <w:rPr>
          <w:szCs w:val="24"/>
          <w:lang w:val="lt-LT"/>
        </w:rPr>
        <w:t>7. Seniūnija sprendžia jos kompetencijai priklausančius klausimus.</w:t>
      </w:r>
    </w:p>
    <w:p w14:paraId="36050FC8" w14:textId="77777777" w:rsidR="00BB732F" w:rsidRDefault="00BB732F" w:rsidP="009C213A">
      <w:pPr>
        <w:pStyle w:val="Betarp"/>
        <w:tabs>
          <w:tab w:val="clear" w:pos="1293"/>
          <w:tab w:val="left" w:pos="1134"/>
        </w:tabs>
        <w:jc w:val="both"/>
        <w:rPr>
          <w:szCs w:val="24"/>
          <w:lang w:val="lt-LT"/>
        </w:rPr>
      </w:pPr>
      <w:r>
        <w:rPr>
          <w:szCs w:val="24"/>
          <w:lang w:val="lt-LT"/>
        </w:rPr>
        <w:tab/>
      </w:r>
      <w:r w:rsidR="009353BB" w:rsidRPr="00354A10">
        <w:rPr>
          <w:szCs w:val="24"/>
          <w:lang w:val="lt-LT"/>
        </w:rPr>
        <w:t xml:space="preserve">8. Seniūnijos veikla finansuojama iš savivaldybės biudžeto ir kitų įstatymuose nustatytų lėšų. </w:t>
      </w:r>
      <w:r w:rsidR="009353BB" w:rsidRPr="00354A10">
        <w:rPr>
          <w:color w:val="000000"/>
          <w:szCs w:val="24"/>
          <w:shd w:val="clear" w:color="auto" w:fill="FFFFFF"/>
          <w:lang w:val="lt-LT"/>
        </w:rPr>
        <w:t>Seniūnija turi sąskaitą banke.</w:t>
      </w:r>
      <w:r w:rsidR="009353BB" w:rsidRPr="00354A10">
        <w:rPr>
          <w:szCs w:val="24"/>
          <w:lang w:val="lt-LT"/>
        </w:rPr>
        <w:t xml:space="preserve"> </w:t>
      </w:r>
    </w:p>
    <w:p w14:paraId="637B6DEA" w14:textId="7B3B32D6" w:rsidR="009353BB" w:rsidRPr="00BB732F" w:rsidRDefault="00BB732F" w:rsidP="009C213A">
      <w:pPr>
        <w:pStyle w:val="Betarp"/>
        <w:tabs>
          <w:tab w:val="clear" w:pos="1293"/>
          <w:tab w:val="left" w:pos="1134"/>
        </w:tabs>
        <w:jc w:val="both"/>
        <w:rPr>
          <w:lang w:val="lt-LT"/>
        </w:rPr>
      </w:pPr>
      <w:r>
        <w:rPr>
          <w:szCs w:val="24"/>
          <w:lang w:val="lt-LT"/>
        </w:rPr>
        <w:tab/>
      </w:r>
      <w:r w:rsidR="009353BB" w:rsidRPr="00354A10">
        <w:rPr>
          <w:szCs w:val="24"/>
          <w:lang w:val="lt-LT"/>
        </w:rPr>
        <w:t>9. Seniūnijos adresas: Melioratorių g. 8, 30235 Vidiškių k., Vidiškių sen., Ignalinos r. sav., juridinio asmens filialo kodas 188632214.</w:t>
      </w:r>
    </w:p>
    <w:p w14:paraId="7959F092" w14:textId="77777777" w:rsidR="004A31C3" w:rsidRPr="00354A10" w:rsidRDefault="004A31C3" w:rsidP="001667E2">
      <w:pPr>
        <w:tabs>
          <w:tab w:val="clear" w:pos="1293"/>
          <w:tab w:val="left" w:pos="1134"/>
          <w:tab w:val="left" w:pos="1562"/>
        </w:tabs>
        <w:jc w:val="both"/>
        <w:rPr>
          <w:szCs w:val="24"/>
          <w:lang w:val="lt-LT"/>
        </w:rPr>
      </w:pPr>
    </w:p>
    <w:p w14:paraId="1134911D" w14:textId="77777777" w:rsidR="009353BB" w:rsidRPr="00354A10" w:rsidRDefault="009353BB" w:rsidP="009353BB">
      <w:pPr>
        <w:pStyle w:val="Antrat1"/>
        <w:tabs>
          <w:tab w:val="left" w:pos="1293"/>
        </w:tabs>
        <w:rPr>
          <w:szCs w:val="24"/>
        </w:rPr>
      </w:pPr>
      <w:r w:rsidRPr="00354A10">
        <w:rPr>
          <w:szCs w:val="24"/>
        </w:rPr>
        <w:t>II SKYRIUS</w:t>
      </w:r>
    </w:p>
    <w:p w14:paraId="28AFB69D" w14:textId="77777777" w:rsidR="009353BB" w:rsidRPr="00354A10" w:rsidRDefault="009353BB" w:rsidP="009353BB">
      <w:pPr>
        <w:pStyle w:val="Antrat1"/>
        <w:tabs>
          <w:tab w:val="left" w:pos="1293"/>
        </w:tabs>
        <w:rPr>
          <w:bCs/>
          <w:szCs w:val="24"/>
        </w:rPr>
      </w:pPr>
      <w:r w:rsidRPr="00354A10">
        <w:rPr>
          <w:bCs/>
          <w:szCs w:val="24"/>
        </w:rPr>
        <w:t>SENIŪNIJOS IR SENIŪNO UŽDAVINIAI IR FUNKCIJOS</w:t>
      </w:r>
    </w:p>
    <w:p w14:paraId="77FD7DE6" w14:textId="77777777" w:rsidR="009353BB" w:rsidRPr="00354A10" w:rsidRDefault="009353BB" w:rsidP="009353BB">
      <w:pPr>
        <w:jc w:val="both"/>
        <w:rPr>
          <w:b/>
          <w:bCs/>
          <w:szCs w:val="24"/>
          <w:lang w:val="lt-LT"/>
        </w:rPr>
      </w:pPr>
    </w:p>
    <w:p w14:paraId="52D3CABA" w14:textId="77777777" w:rsidR="009353BB" w:rsidRPr="00354A10" w:rsidRDefault="009353BB" w:rsidP="009353BB">
      <w:pPr>
        <w:tabs>
          <w:tab w:val="clear" w:pos="1293"/>
          <w:tab w:val="left" w:pos="1134"/>
        </w:tabs>
        <w:jc w:val="both"/>
        <w:rPr>
          <w:szCs w:val="24"/>
          <w:lang w:val="lt-LT"/>
        </w:rPr>
      </w:pPr>
      <w:r w:rsidRPr="00354A10">
        <w:rPr>
          <w:szCs w:val="24"/>
          <w:lang w:val="lt-LT"/>
        </w:rPr>
        <w:tab/>
        <w:t>10. Seniūnijos uždaviniai – įgyvendinti jai priskirtas funkcijas, numatytas Vietos savivaldos įstatyme, siekiant užtikrinti visų vietos bendruomenės narių interesų įgyvendinimą.</w:t>
      </w:r>
    </w:p>
    <w:p w14:paraId="22152A3F" w14:textId="77777777" w:rsidR="009353BB" w:rsidRPr="00354A10" w:rsidRDefault="009353BB" w:rsidP="009353BB">
      <w:pPr>
        <w:tabs>
          <w:tab w:val="clear" w:pos="1293"/>
          <w:tab w:val="left" w:pos="1134"/>
        </w:tabs>
        <w:jc w:val="both"/>
        <w:rPr>
          <w:szCs w:val="24"/>
          <w:lang w:val="lt-LT"/>
        </w:rPr>
      </w:pPr>
      <w:r w:rsidRPr="00354A10">
        <w:rPr>
          <w:szCs w:val="24"/>
          <w:lang w:val="lt-LT"/>
        </w:rPr>
        <w:tab/>
        <w:t>11. Įgyvendindama jai skirtus uždavinius, seniūnija atlieka šias funkcijas:</w:t>
      </w:r>
    </w:p>
    <w:p w14:paraId="21028336" w14:textId="581F226A" w:rsidR="009353BB" w:rsidRPr="00354A10" w:rsidRDefault="009353BB" w:rsidP="009353BB">
      <w:pPr>
        <w:pStyle w:val="tajtip"/>
        <w:shd w:val="clear" w:color="auto" w:fill="FFFFFF"/>
        <w:tabs>
          <w:tab w:val="left" w:pos="1134"/>
        </w:tabs>
        <w:spacing w:beforeAutospacing="0" w:afterAutospacing="0"/>
        <w:jc w:val="both"/>
        <w:rPr>
          <w:color w:val="000000"/>
        </w:rPr>
      </w:pPr>
      <w:r w:rsidRPr="00354A10">
        <w:tab/>
        <w:t>11.1. T</w:t>
      </w:r>
      <w:r w:rsidRPr="00354A10">
        <w:rPr>
          <w:color w:val="000000"/>
        </w:rPr>
        <w:t>varko gyvenamosios vietos deklaravimo duomenų ir gyvenamosios vietos nedeklaravusių asmenų apskaitą, išduoda seniūnijos aptarnaujamos teritorijos gyventojams Lietuvos Respublikos</w:t>
      </w:r>
      <w:r w:rsidR="00FA5C07">
        <w:rPr>
          <w:color w:val="000000"/>
        </w:rPr>
        <w:t xml:space="preserve"> </w:t>
      </w:r>
      <w:hyperlink r:id="rId19" w:tgtFrame="Lietuvos Respublikos gyvenamosios vietos deklaravimo įstatymas">
        <w:r w:rsidRPr="00FA5C07">
          <w:rPr>
            <w:rStyle w:val="Hipersaitas"/>
            <w:iCs/>
            <w:color w:val="auto"/>
            <w:u w:val="none"/>
          </w:rPr>
          <w:t>gyvenamosios vietos deklaravimo įstatyme</w:t>
        </w:r>
      </w:hyperlink>
      <w:r w:rsidR="00FA5C07">
        <w:t xml:space="preserve"> </w:t>
      </w:r>
      <w:r w:rsidRPr="00354A10">
        <w:rPr>
          <w:color w:val="000000"/>
        </w:rPr>
        <w:t>nustatytus, taip pat įstatymuose numatytus kitus faktinę padėtį patvirtinančius dokumentus.</w:t>
      </w:r>
    </w:p>
    <w:p w14:paraId="78707DAA" w14:textId="77777777" w:rsidR="009353BB" w:rsidRPr="00354A10" w:rsidRDefault="009353BB" w:rsidP="009353BB">
      <w:pPr>
        <w:pStyle w:val="tajtip"/>
        <w:shd w:val="clear" w:color="auto" w:fill="FFFFFF"/>
        <w:tabs>
          <w:tab w:val="left" w:pos="1134"/>
        </w:tabs>
        <w:spacing w:beforeAutospacing="0" w:afterAutospacing="0"/>
        <w:ind w:firstLine="720"/>
        <w:jc w:val="both"/>
        <w:rPr>
          <w:color w:val="000000"/>
        </w:rPr>
      </w:pPr>
      <w:r w:rsidRPr="00354A10">
        <w:tab/>
        <w:t>11.2.</w:t>
      </w:r>
      <w:r w:rsidRPr="00354A10">
        <w:rPr>
          <w:color w:val="000000"/>
        </w:rPr>
        <w:t xml:space="preserve"> Registruoja žemės, vandens telkinių, miško sklypų savininkų, valdytojų ir naudotojų pranešimus apie medžiojamųjų gyvūnų ir griežtai saugomų rūšių laukinių gyvūnų padarytą žalą ir teikia duomenis savivaldybės administracijos direktoriui.</w:t>
      </w:r>
    </w:p>
    <w:p w14:paraId="0E91D4CD" w14:textId="77777777" w:rsidR="009353BB" w:rsidRPr="00354A10" w:rsidRDefault="009353BB" w:rsidP="009353BB">
      <w:pPr>
        <w:pStyle w:val="tajtip"/>
        <w:shd w:val="clear" w:color="auto" w:fill="FFFFFF"/>
        <w:tabs>
          <w:tab w:val="left" w:pos="1134"/>
        </w:tabs>
        <w:spacing w:beforeAutospacing="0" w:afterAutospacing="0"/>
        <w:ind w:firstLine="720"/>
        <w:jc w:val="both"/>
        <w:rPr>
          <w:color w:val="000000"/>
        </w:rPr>
      </w:pPr>
      <w:r w:rsidRPr="00354A10">
        <w:tab/>
        <w:t xml:space="preserve">11.3. Lietuvos Respublikos </w:t>
      </w:r>
      <w:r w:rsidRPr="00354A10">
        <w:rPr>
          <w:color w:val="000000"/>
        </w:rPr>
        <w:t>Vyriausybės ir Ignalinos rajono savivaldybės tarybos nustatyta tvarka išduoda leidimus laidoti, jeigu seniūnijos aptarnaujamoje teritorijoje atlieka kapinių priežiūrą.</w:t>
      </w:r>
    </w:p>
    <w:p w14:paraId="0B9D81A3" w14:textId="6552DF92" w:rsidR="009353BB" w:rsidRPr="00354A10" w:rsidRDefault="009353BB" w:rsidP="009353BB">
      <w:pPr>
        <w:pStyle w:val="tajtip"/>
        <w:shd w:val="clear" w:color="auto" w:fill="FFFFFF"/>
        <w:tabs>
          <w:tab w:val="left" w:pos="1134"/>
        </w:tabs>
        <w:spacing w:beforeAutospacing="0" w:afterAutospacing="0"/>
        <w:ind w:firstLine="720"/>
        <w:jc w:val="both"/>
        <w:rPr>
          <w:color w:val="000000"/>
        </w:rPr>
      </w:pPr>
      <w:r w:rsidRPr="00354A10">
        <w:rPr>
          <w:color w:val="000000"/>
        </w:rPr>
        <w:tab/>
        <w:t>11.4. Dalyvauja organizuojant viešųjų paslaugų teikimą ir (arba) prižiūrint, kaip teikiamos viešosios paslaugos, teikia pasiūlymus savivaldybės administracijai dėl viešųjų paslaugų teikimo gerinimo, o Vietos savivaldos įstatymo 8 straipsnio 2 dalyje numatytais atvejais pati teikia šias paslaugas.</w:t>
      </w:r>
    </w:p>
    <w:p w14:paraId="3482F06E" w14:textId="77777777" w:rsidR="009353BB" w:rsidRPr="00354A10" w:rsidRDefault="009353BB" w:rsidP="009353BB">
      <w:pPr>
        <w:pStyle w:val="tajtip"/>
        <w:shd w:val="clear" w:color="auto" w:fill="FFFFFF"/>
        <w:tabs>
          <w:tab w:val="left" w:pos="1134"/>
        </w:tabs>
        <w:spacing w:beforeAutospacing="0" w:afterAutospacing="0"/>
        <w:ind w:firstLine="720"/>
        <w:jc w:val="both"/>
        <w:rPr>
          <w:color w:val="000000"/>
        </w:rPr>
      </w:pPr>
      <w:r w:rsidRPr="00354A10">
        <w:tab/>
        <w:t>11.5. D</w:t>
      </w:r>
      <w:r w:rsidRPr="00354A10">
        <w:rPr>
          <w:color w:val="000000"/>
        </w:rPr>
        <w:t>alyvauja rengiant ir įgyvendinant gyventojų užimtumo programas.</w:t>
      </w:r>
    </w:p>
    <w:p w14:paraId="1E4E77DE" w14:textId="77777777" w:rsidR="009353BB" w:rsidRPr="00354A10" w:rsidRDefault="009353BB" w:rsidP="009353BB">
      <w:pPr>
        <w:tabs>
          <w:tab w:val="clear" w:pos="1293"/>
          <w:tab w:val="left" w:pos="1134"/>
        </w:tabs>
        <w:jc w:val="both"/>
        <w:rPr>
          <w:szCs w:val="24"/>
          <w:lang w:val="lt-LT"/>
        </w:rPr>
      </w:pPr>
      <w:r w:rsidRPr="00354A10">
        <w:rPr>
          <w:color w:val="000000"/>
          <w:szCs w:val="24"/>
          <w:lang w:val="lt-LT"/>
        </w:rPr>
        <w:tab/>
        <w:t>11.6. D</w:t>
      </w:r>
      <w:r w:rsidRPr="00354A10">
        <w:rPr>
          <w:szCs w:val="24"/>
          <w:lang w:val="lt-LT"/>
        </w:rPr>
        <w:t>alyvauja organizuojant viešuosius darbus ir visuomenei naudingą veiklą.</w:t>
      </w:r>
    </w:p>
    <w:p w14:paraId="43593333" w14:textId="77777777" w:rsidR="009353BB" w:rsidRPr="00354A10" w:rsidRDefault="009353BB" w:rsidP="009353BB">
      <w:pPr>
        <w:pStyle w:val="tajtip"/>
        <w:shd w:val="clear" w:color="auto" w:fill="FFFFFF"/>
        <w:tabs>
          <w:tab w:val="left" w:pos="1134"/>
        </w:tabs>
        <w:spacing w:beforeAutospacing="0" w:afterAutospacing="0"/>
        <w:ind w:firstLine="720"/>
        <w:jc w:val="both"/>
        <w:rPr>
          <w:color w:val="000000"/>
        </w:rPr>
      </w:pPr>
      <w:r w:rsidRPr="00354A10">
        <w:rPr>
          <w:color w:val="000000"/>
        </w:rPr>
        <w:tab/>
        <w:t>11.7. Dalyvauja vykdant socialinės paramos teikimą ir socialinių išmokų, pašalpų mokėjimą bei kontrolę.</w:t>
      </w:r>
    </w:p>
    <w:p w14:paraId="500E042B" w14:textId="77777777" w:rsidR="009353BB" w:rsidRPr="00354A10" w:rsidRDefault="009353BB" w:rsidP="009353BB">
      <w:pPr>
        <w:pStyle w:val="tajtip"/>
        <w:shd w:val="clear" w:color="auto" w:fill="FFFFFF"/>
        <w:tabs>
          <w:tab w:val="left" w:pos="1134"/>
        </w:tabs>
        <w:spacing w:beforeAutospacing="0" w:afterAutospacing="0"/>
        <w:ind w:firstLine="720"/>
        <w:jc w:val="both"/>
        <w:rPr>
          <w:color w:val="000000"/>
        </w:rPr>
      </w:pPr>
      <w:r w:rsidRPr="00354A10">
        <w:rPr>
          <w:color w:val="000000"/>
        </w:rPr>
        <w:tab/>
        <w:t>11.8. Dalyvauja vertinant atskirų šeimų (asmenų) gyvenimo sąlygas bei poreikius ir surašant buities ir gyvenimo sąlygų patikrinimo aktą, teikia savivaldybės administracijai siūlymus dėl socialinės paramos toms šeimoms (asmenims) reikalingumo ir paramos būdų.</w:t>
      </w:r>
    </w:p>
    <w:p w14:paraId="44C2BAE4" w14:textId="77777777" w:rsidR="009353BB" w:rsidRPr="00354A10" w:rsidRDefault="009353BB" w:rsidP="009353BB">
      <w:pPr>
        <w:pStyle w:val="tajtip"/>
        <w:shd w:val="clear" w:color="auto" w:fill="FFFFFF"/>
        <w:tabs>
          <w:tab w:val="left" w:pos="1134"/>
        </w:tabs>
        <w:spacing w:beforeAutospacing="0" w:afterAutospacing="0"/>
        <w:ind w:firstLine="720"/>
        <w:jc w:val="both"/>
        <w:rPr>
          <w:color w:val="000000"/>
        </w:rPr>
      </w:pPr>
      <w:r w:rsidRPr="00354A10">
        <w:rPr>
          <w:color w:val="000000"/>
        </w:rPr>
        <w:tab/>
        <w:t>11.9. Dalyvauja vykdant vaiko teisių apsaugą, užtikrina prevencinės pagalbos vaikui ir šeimai organizavimą, socialinių, švietimo, sveikatos priežiūros įstaigų bei kitų įstaigų teikiamų paslaugų koordinavimą ir darbą su socialinę riziką patiriančiomis šeimomis.</w:t>
      </w:r>
    </w:p>
    <w:p w14:paraId="7D888B6D" w14:textId="77777777" w:rsidR="009353BB" w:rsidRPr="00354A10" w:rsidRDefault="009353BB" w:rsidP="009353BB">
      <w:pPr>
        <w:pStyle w:val="tajtip"/>
        <w:shd w:val="clear" w:color="auto" w:fill="FFFFFF"/>
        <w:tabs>
          <w:tab w:val="left" w:pos="1134"/>
        </w:tabs>
        <w:spacing w:beforeAutospacing="0" w:afterAutospacing="0"/>
        <w:ind w:firstLine="720"/>
        <w:jc w:val="both"/>
        <w:rPr>
          <w:color w:val="000000"/>
        </w:rPr>
      </w:pPr>
      <w:r w:rsidRPr="00354A10">
        <w:rPr>
          <w:color w:val="000000"/>
        </w:rPr>
        <w:tab/>
        <w:t>11.10. Renka ir savivaldybės administracijos direktoriui teikia duomenis, reikalingus savivaldybės teritorijoje gyvenančių vaikų apskaitai.</w:t>
      </w:r>
    </w:p>
    <w:p w14:paraId="7A59C330" w14:textId="77777777" w:rsidR="009353BB" w:rsidRPr="00354A10" w:rsidRDefault="009353BB" w:rsidP="009353BB">
      <w:pPr>
        <w:pStyle w:val="tajtip"/>
        <w:shd w:val="clear" w:color="auto" w:fill="FFFFFF"/>
        <w:tabs>
          <w:tab w:val="left" w:pos="1134"/>
        </w:tabs>
        <w:spacing w:beforeAutospacing="0" w:afterAutospacing="0"/>
        <w:ind w:firstLine="720"/>
        <w:jc w:val="both"/>
        <w:rPr>
          <w:color w:val="000000"/>
        </w:rPr>
      </w:pPr>
      <w:r w:rsidRPr="00354A10">
        <w:rPr>
          <w:color w:val="000000"/>
        </w:rPr>
        <w:tab/>
        <w:t>11.11. Dalyvauja organizuojant Respublikos Prezidento, Seimo rinkimus, rinkimus į Europos Parlamentą, savivaldybės tarybos, mero rinkimus ir referendumus.</w:t>
      </w:r>
    </w:p>
    <w:p w14:paraId="60A20C89" w14:textId="77777777" w:rsidR="009353BB" w:rsidRPr="00354A10" w:rsidRDefault="009353BB" w:rsidP="009353BB">
      <w:pPr>
        <w:pStyle w:val="tajtip"/>
        <w:shd w:val="clear" w:color="auto" w:fill="FFFFFF"/>
        <w:tabs>
          <w:tab w:val="left" w:pos="1134"/>
        </w:tabs>
        <w:spacing w:beforeAutospacing="0" w:afterAutospacing="0"/>
        <w:ind w:firstLine="720"/>
        <w:jc w:val="both"/>
        <w:rPr>
          <w:color w:val="000000"/>
        </w:rPr>
      </w:pPr>
      <w:r w:rsidRPr="00354A10">
        <w:rPr>
          <w:color w:val="000000"/>
        </w:rPr>
        <w:tab/>
        <w:t>11.12. Dalyvauja organizuojant vietos gyventojų apklausas, atliekant gyventojų ir būstų, kitus visuotinius surašymus.</w:t>
      </w:r>
    </w:p>
    <w:p w14:paraId="43C7C69A" w14:textId="77777777" w:rsidR="009353BB" w:rsidRPr="00354A10" w:rsidRDefault="009353BB" w:rsidP="009353BB">
      <w:pPr>
        <w:pStyle w:val="tajtip"/>
        <w:shd w:val="clear" w:color="auto" w:fill="FFFFFF"/>
        <w:tabs>
          <w:tab w:val="left" w:pos="1134"/>
        </w:tabs>
        <w:spacing w:beforeAutospacing="0" w:afterAutospacing="0"/>
        <w:ind w:firstLine="720"/>
        <w:jc w:val="both"/>
        <w:rPr>
          <w:color w:val="000000"/>
        </w:rPr>
      </w:pPr>
      <w:r w:rsidRPr="00354A10">
        <w:rPr>
          <w:color w:val="000000"/>
        </w:rPr>
        <w:tab/>
        <w:t>11.13. Dalyvauja organizuojant ir įgyvendinant civilinę saugą.</w:t>
      </w:r>
    </w:p>
    <w:p w14:paraId="621ACBD3" w14:textId="77777777" w:rsidR="009353BB" w:rsidRPr="00354A10" w:rsidRDefault="009353BB" w:rsidP="009353BB">
      <w:pPr>
        <w:pStyle w:val="tajtip"/>
        <w:shd w:val="clear" w:color="auto" w:fill="FFFFFF"/>
        <w:tabs>
          <w:tab w:val="left" w:pos="1134"/>
        </w:tabs>
        <w:spacing w:beforeAutospacing="0" w:afterAutospacing="0"/>
        <w:ind w:firstLine="720"/>
        <w:jc w:val="both"/>
        <w:rPr>
          <w:color w:val="000000"/>
        </w:rPr>
      </w:pPr>
      <w:r w:rsidRPr="00354A10">
        <w:rPr>
          <w:color w:val="000000"/>
        </w:rPr>
        <w:tab/>
        <w:t>11.14. Teisės aktų nustatyta tvarka dalyvauja įgyvendinant valstybės perduotas funkcijas žemės ūkio srityje.</w:t>
      </w:r>
    </w:p>
    <w:p w14:paraId="390A3B3D" w14:textId="77777777" w:rsidR="009353BB" w:rsidRPr="00354A10" w:rsidRDefault="009353BB" w:rsidP="009353BB">
      <w:pPr>
        <w:pStyle w:val="tajtip"/>
        <w:shd w:val="clear" w:color="auto" w:fill="FFFFFF"/>
        <w:tabs>
          <w:tab w:val="left" w:pos="1134"/>
        </w:tabs>
        <w:spacing w:beforeAutospacing="0" w:afterAutospacing="0"/>
        <w:ind w:firstLine="720"/>
        <w:jc w:val="both"/>
        <w:rPr>
          <w:color w:val="000000"/>
        </w:rPr>
      </w:pPr>
      <w:r w:rsidRPr="00354A10">
        <w:rPr>
          <w:color w:val="000000"/>
        </w:rPr>
        <w:tab/>
        <w:t>11.15. Dalyvauja rengiant ir įgyvendinant vietos veiklos grupių programas ir vietos plėtros strategijas.</w:t>
      </w:r>
    </w:p>
    <w:p w14:paraId="2EBDAC32" w14:textId="77777777" w:rsidR="001667E2" w:rsidRDefault="009353BB" w:rsidP="001667E2">
      <w:pPr>
        <w:pStyle w:val="tajtip"/>
        <w:shd w:val="clear" w:color="auto" w:fill="FFFFFF"/>
        <w:tabs>
          <w:tab w:val="left" w:pos="1134"/>
        </w:tabs>
        <w:spacing w:beforeAutospacing="0" w:afterAutospacing="0"/>
        <w:ind w:firstLine="720"/>
        <w:jc w:val="both"/>
        <w:rPr>
          <w:color w:val="000000"/>
        </w:rPr>
      </w:pPr>
      <w:r w:rsidRPr="00354A10">
        <w:rPr>
          <w:color w:val="000000"/>
        </w:rPr>
        <w:tab/>
        <w:t>11.16. Dalyvauja organizuojant gyventojų sporto ir kultūros renginius.</w:t>
      </w:r>
    </w:p>
    <w:p w14:paraId="1094D357" w14:textId="3D83D02F" w:rsidR="009353BB" w:rsidRPr="00354A10" w:rsidRDefault="001667E2" w:rsidP="001667E2">
      <w:pPr>
        <w:pStyle w:val="tajtip"/>
        <w:shd w:val="clear" w:color="auto" w:fill="FFFFFF"/>
        <w:tabs>
          <w:tab w:val="left" w:pos="1134"/>
        </w:tabs>
        <w:spacing w:beforeAutospacing="0" w:afterAutospacing="0"/>
        <w:ind w:firstLine="720"/>
        <w:jc w:val="both"/>
        <w:rPr>
          <w:color w:val="000000"/>
        </w:rPr>
      </w:pPr>
      <w:r>
        <w:rPr>
          <w:color w:val="000000"/>
        </w:rPr>
        <w:tab/>
      </w:r>
      <w:r w:rsidR="009353BB" w:rsidRPr="00354A10">
        <w:rPr>
          <w:color w:val="000000"/>
        </w:rPr>
        <w:t>11.17. Dalyvauja kuriant ir įgyvendinant informacinės visuomenės plėtros programas.</w:t>
      </w:r>
    </w:p>
    <w:p w14:paraId="35564478" w14:textId="77777777" w:rsidR="001667E2" w:rsidRDefault="009353BB" w:rsidP="001667E2">
      <w:pPr>
        <w:tabs>
          <w:tab w:val="clear" w:pos="1293"/>
          <w:tab w:val="left" w:pos="1134"/>
        </w:tabs>
        <w:jc w:val="both"/>
        <w:rPr>
          <w:szCs w:val="24"/>
          <w:lang w:val="lt-LT"/>
        </w:rPr>
      </w:pPr>
      <w:r w:rsidRPr="00354A10">
        <w:rPr>
          <w:szCs w:val="24"/>
          <w:lang w:val="lt-LT"/>
        </w:rPr>
        <w:tab/>
        <w:t>11.18. Išduoda charakteristikas seniūnijos gyventojams.</w:t>
      </w:r>
    </w:p>
    <w:p w14:paraId="64AA0152" w14:textId="77777777" w:rsidR="001667E2" w:rsidRDefault="001667E2" w:rsidP="001667E2">
      <w:pPr>
        <w:tabs>
          <w:tab w:val="clear" w:pos="1293"/>
          <w:tab w:val="left" w:pos="1134"/>
        </w:tabs>
        <w:jc w:val="both"/>
        <w:rPr>
          <w:szCs w:val="24"/>
          <w:lang w:val="lt-LT"/>
        </w:rPr>
      </w:pPr>
      <w:r>
        <w:rPr>
          <w:szCs w:val="24"/>
          <w:lang w:val="lt-LT"/>
        </w:rPr>
        <w:tab/>
      </w:r>
      <w:r w:rsidR="009353BB" w:rsidRPr="00354A10">
        <w:rPr>
          <w:lang w:val="lt-LT"/>
        </w:rPr>
        <w:t>11.19. Organizuoja ir (arba) kontroliuoja savivaldybės kelių, bendrojo naudojimo teritorijų, gatvių, šaligatvių valymą ir priežiūrą, gatvių ir kitų viešųjų vietų apšvietimą, viešųjų tualetų paslaugų teikimą.</w:t>
      </w:r>
    </w:p>
    <w:p w14:paraId="7A4265B9" w14:textId="77777777" w:rsidR="001667E2" w:rsidRDefault="001667E2" w:rsidP="001667E2">
      <w:pPr>
        <w:tabs>
          <w:tab w:val="clear" w:pos="1293"/>
          <w:tab w:val="left" w:pos="1134"/>
        </w:tabs>
        <w:jc w:val="both"/>
        <w:rPr>
          <w:szCs w:val="24"/>
          <w:lang w:val="lt-LT"/>
        </w:rPr>
      </w:pPr>
      <w:r>
        <w:rPr>
          <w:szCs w:val="24"/>
          <w:lang w:val="lt-LT"/>
        </w:rPr>
        <w:tab/>
      </w:r>
      <w:r w:rsidR="009353BB" w:rsidRPr="00354A10">
        <w:rPr>
          <w:lang w:val="lt-LT"/>
        </w:rPr>
        <w:t>11.20. Teikia pasiūlymus Ignalinos rajono saugaus eismo komisijai dėl kelio ženklų įrengimo, keitimo arba panaikinimo gyvenamosiose vietovėse, gatvėse ir vietinės reikšmės keliuose.</w:t>
      </w:r>
    </w:p>
    <w:p w14:paraId="338D5C79" w14:textId="77777777" w:rsidR="001667E2" w:rsidRDefault="001667E2" w:rsidP="001667E2">
      <w:pPr>
        <w:tabs>
          <w:tab w:val="clear" w:pos="1293"/>
          <w:tab w:val="left" w:pos="1134"/>
        </w:tabs>
        <w:jc w:val="both"/>
        <w:rPr>
          <w:szCs w:val="24"/>
          <w:lang w:val="lt-LT"/>
        </w:rPr>
      </w:pPr>
      <w:r>
        <w:rPr>
          <w:szCs w:val="24"/>
          <w:lang w:val="lt-LT"/>
        </w:rPr>
        <w:tab/>
      </w:r>
      <w:r w:rsidR="009353BB" w:rsidRPr="00354A10">
        <w:rPr>
          <w:lang w:val="lt-LT"/>
        </w:rPr>
        <w:t>11.21. Užtikrina saugaus eismo sąlygas seniūnijos teritorijoje.</w:t>
      </w:r>
    </w:p>
    <w:p w14:paraId="06ED3C86" w14:textId="77777777" w:rsidR="001667E2" w:rsidRDefault="001667E2" w:rsidP="001667E2">
      <w:pPr>
        <w:tabs>
          <w:tab w:val="clear" w:pos="1293"/>
          <w:tab w:val="left" w:pos="1134"/>
        </w:tabs>
        <w:jc w:val="both"/>
        <w:rPr>
          <w:szCs w:val="24"/>
          <w:lang w:val="lt-LT"/>
        </w:rPr>
      </w:pPr>
      <w:r>
        <w:rPr>
          <w:szCs w:val="24"/>
          <w:lang w:val="lt-LT"/>
        </w:rPr>
        <w:tab/>
      </w:r>
      <w:r w:rsidR="009353BB" w:rsidRPr="00354A10">
        <w:rPr>
          <w:color w:val="000000"/>
          <w:lang w:val="lt-LT"/>
        </w:rPr>
        <w:t>11.22. Rengia finansinės atskaitomybės ataskaitas</w:t>
      </w:r>
      <w:r w:rsidR="00EF7D9E">
        <w:rPr>
          <w:color w:val="000000"/>
          <w:lang w:val="lt-LT"/>
        </w:rPr>
        <w:t xml:space="preserve"> </w:t>
      </w:r>
      <w:r w:rsidR="009353BB" w:rsidRPr="00354A10">
        <w:rPr>
          <w:color w:val="000000"/>
          <w:lang w:val="lt-LT"/>
        </w:rPr>
        <w:t>ir teikia savivaldybės administracijai.</w:t>
      </w:r>
    </w:p>
    <w:p w14:paraId="1A287DED" w14:textId="77777777" w:rsidR="001667E2" w:rsidRDefault="001667E2" w:rsidP="001667E2">
      <w:pPr>
        <w:tabs>
          <w:tab w:val="clear" w:pos="1293"/>
          <w:tab w:val="left" w:pos="1134"/>
        </w:tabs>
        <w:jc w:val="both"/>
        <w:rPr>
          <w:lang w:val="lt-LT"/>
        </w:rPr>
      </w:pPr>
      <w:r>
        <w:rPr>
          <w:szCs w:val="24"/>
          <w:lang w:val="lt-LT"/>
        </w:rPr>
        <w:tab/>
      </w:r>
      <w:r w:rsidR="00EF7D9E" w:rsidRPr="00354A10">
        <w:rPr>
          <w:lang w:val="lt-LT"/>
        </w:rPr>
        <w:t>11.23. Tvarko dokumentus, teisės aktų nustatyta tvarka atiduoda juos saugoti archyvui.</w:t>
      </w:r>
    </w:p>
    <w:p w14:paraId="570570FC" w14:textId="77777777" w:rsidR="001667E2" w:rsidRDefault="001667E2" w:rsidP="001667E2">
      <w:pPr>
        <w:tabs>
          <w:tab w:val="clear" w:pos="1293"/>
          <w:tab w:val="left" w:pos="1134"/>
        </w:tabs>
        <w:jc w:val="both"/>
        <w:rPr>
          <w:szCs w:val="24"/>
          <w:lang w:val="lt-LT"/>
        </w:rPr>
      </w:pPr>
      <w:r>
        <w:rPr>
          <w:lang w:val="lt-LT"/>
        </w:rPr>
        <w:tab/>
      </w:r>
      <w:r w:rsidR="009353BB" w:rsidRPr="00354A10">
        <w:rPr>
          <w:lang w:val="lt-LT"/>
        </w:rPr>
        <w:t>11.24. Neviršydama savo įgaliojimų, seniūnijos teritorijoje organizuoja ir kontroliuoja savivaldybės sprendimų įgyvendinimą arba pati juos įgyvendina.</w:t>
      </w:r>
    </w:p>
    <w:p w14:paraId="69C7834E" w14:textId="77777777" w:rsidR="001667E2" w:rsidRDefault="001667E2" w:rsidP="001667E2">
      <w:pPr>
        <w:tabs>
          <w:tab w:val="clear" w:pos="1293"/>
          <w:tab w:val="left" w:pos="1134"/>
        </w:tabs>
        <w:jc w:val="both"/>
        <w:rPr>
          <w:szCs w:val="24"/>
          <w:lang w:val="lt-LT"/>
        </w:rPr>
      </w:pPr>
      <w:r>
        <w:rPr>
          <w:szCs w:val="24"/>
          <w:lang w:val="lt-LT"/>
        </w:rPr>
        <w:tab/>
      </w:r>
      <w:r w:rsidR="009353BB" w:rsidRPr="00354A10">
        <w:rPr>
          <w:lang w:val="lt-LT"/>
        </w:rPr>
        <w:t>11.25. Tvarko priskirtus registrus ir nustatyta tvarka teikia duomenis.</w:t>
      </w:r>
    </w:p>
    <w:p w14:paraId="77EBA2F8" w14:textId="77777777" w:rsidR="001667E2" w:rsidRDefault="001667E2" w:rsidP="001667E2">
      <w:pPr>
        <w:tabs>
          <w:tab w:val="clear" w:pos="1293"/>
          <w:tab w:val="left" w:pos="1134"/>
        </w:tabs>
        <w:jc w:val="both"/>
        <w:rPr>
          <w:szCs w:val="24"/>
          <w:lang w:val="lt-LT"/>
        </w:rPr>
      </w:pPr>
      <w:r>
        <w:rPr>
          <w:szCs w:val="24"/>
          <w:lang w:val="lt-LT"/>
        </w:rPr>
        <w:tab/>
      </w:r>
      <w:r w:rsidR="009353BB" w:rsidRPr="00354A10">
        <w:rPr>
          <w:lang w:val="lt-LT"/>
        </w:rPr>
        <w:t>11.26. Vykdo kitas Vietos savivaldos įstatymo ir kitų teisės aktų nustatytas funkcijas.</w:t>
      </w:r>
    </w:p>
    <w:p w14:paraId="74C93CE9" w14:textId="77777777" w:rsidR="001667E2" w:rsidRDefault="001667E2" w:rsidP="001667E2">
      <w:pPr>
        <w:tabs>
          <w:tab w:val="clear" w:pos="1293"/>
          <w:tab w:val="left" w:pos="1134"/>
        </w:tabs>
        <w:jc w:val="both"/>
        <w:rPr>
          <w:szCs w:val="24"/>
          <w:lang w:val="lt-LT"/>
        </w:rPr>
      </w:pPr>
      <w:r>
        <w:rPr>
          <w:szCs w:val="24"/>
          <w:lang w:val="lt-LT"/>
        </w:rPr>
        <w:tab/>
      </w:r>
      <w:r w:rsidR="009353BB" w:rsidRPr="00354A10">
        <w:rPr>
          <w:lang w:val="lt-LT"/>
        </w:rPr>
        <w:t>12. Seniūno funkcijos:</w:t>
      </w:r>
    </w:p>
    <w:p w14:paraId="4B8533C5" w14:textId="77777777" w:rsidR="001667E2" w:rsidRDefault="001667E2" w:rsidP="001A21F7">
      <w:pPr>
        <w:tabs>
          <w:tab w:val="clear" w:pos="1293"/>
          <w:tab w:val="left" w:pos="1134"/>
        </w:tabs>
        <w:jc w:val="both"/>
        <w:rPr>
          <w:szCs w:val="24"/>
          <w:lang w:val="lt-LT"/>
        </w:rPr>
      </w:pPr>
      <w:r>
        <w:rPr>
          <w:szCs w:val="24"/>
          <w:lang w:val="lt-LT"/>
        </w:rPr>
        <w:tab/>
      </w:r>
      <w:r w:rsidR="009353BB" w:rsidRPr="00354A10">
        <w:rPr>
          <w:lang w:val="lt-LT"/>
        </w:rPr>
        <w:t xml:space="preserve">12.1. </w:t>
      </w:r>
      <w:r w:rsidR="009353BB" w:rsidRPr="00354A10">
        <w:rPr>
          <w:bCs/>
          <w:lang w:val="lt-LT"/>
        </w:rPr>
        <w:t>Lietuvos Respublikos notariato įstatymo nustatyta tvarka neatlygintinai atlieka seniūnijos aptarnaujamos teritorijos gyventojams notarinius veiksmus ir Lietuvos Respublikos civilinio kodekso nustatyta tvarka neatlygintinai tvirtina seniūnijos aptarnaujamos teritorijos gyventojų oficialiesiems testamentams prilyginamus testamentus. Seniūnas notarinius veiksmus atlieka seniūnijos patalpose. Atlikti notarinius veiksmus ne seniūnijos patalpose seniūnas gali tik tuo atveju, kai suinteresuotas asmuo dėl svarbios priežasties negali atvykti į seniūnijos patalpas ir iškviečia seniūną į savo gyvenamąją vietą.</w:t>
      </w:r>
    </w:p>
    <w:p w14:paraId="09747688" w14:textId="501FEF19" w:rsidR="009353BB" w:rsidRPr="001667E2" w:rsidRDefault="001667E2" w:rsidP="009353BB">
      <w:pPr>
        <w:tabs>
          <w:tab w:val="clear" w:pos="1293"/>
          <w:tab w:val="left" w:pos="1134"/>
        </w:tabs>
        <w:jc w:val="both"/>
        <w:rPr>
          <w:szCs w:val="24"/>
          <w:lang w:val="lt-LT"/>
        </w:rPr>
      </w:pPr>
      <w:r>
        <w:rPr>
          <w:szCs w:val="24"/>
          <w:lang w:val="lt-LT"/>
        </w:rPr>
        <w:tab/>
      </w:r>
      <w:r w:rsidR="009353BB" w:rsidRPr="00354A10">
        <w:rPr>
          <w:bCs/>
          <w:szCs w:val="24"/>
          <w:lang w:val="lt-LT"/>
        </w:rPr>
        <w:t>12.2. Teisės aktų nustatyta tvarka s</w:t>
      </w:r>
      <w:r w:rsidR="009353BB" w:rsidRPr="00354A10">
        <w:rPr>
          <w:szCs w:val="24"/>
          <w:lang w:val="lt-LT"/>
        </w:rPr>
        <w:t>avivaldybės</w:t>
      </w:r>
      <w:r w:rsidR="009353BB" w:rsidRPr="00354A10">
        <w:rPr>
          <w:bCs/>
          <w:szCs w:val="24"/>
          <w:lang w:val="lt-LT"/>
        </w:rPr>
        <w:t xml:space="preserve"> administracijos direktoriui pavedus suteikia ir keičia numerius pastatams, patalpoms, butams ir žemės sklypams, kuriuose pagal jų naudojimo paskirtį (būdą) ar teritorijų planavimo dokumentus leidžiama pastatų statyba.</w:t>
      </w:r>
    </w:p>
    <w:p w14:paraId="53F3E8EA" w14:textId="77777777" w:rsidR="009353BB" w:rsidRPr="00354A10" w:rsidRDefault="009353BB" w:rsidP="009353BB">
      <w:pPr>
        <w:tabs>
          <w:tab w:val="clear" w:pos="1293"/>
          <w:tab w:val="left" w:pos="1134"/>
        </w:tabs>
        <w:jc w:val="both"/>
        <w:rPr>
          <w:szCs w:val="24"/>
          <w:lang w:val="lt-LT"/>
        </w:rPr>
      </w:pPr>
      <w:r w:rsidRPr="00354A10">
        <w:rPr>
          <w:bCs/>
          <w:szCs w:val="24"/>
          <w:lang w:val="lt-LT"/>
        </w:rPr>
        <w:tab/>
        <w:t xml:space="preserve">12.3. </w:t>
      </w:r>
      <w:r w:rsidRPr="00354A10">
        <w:rPr>
          <w:szCs w:val="24"/>
          <w:lang w:val="lt-LT"/>
        </w:rPr>
        <w:t>Savivaldybės administracijos direktoriui teikia siūlymus dėl savivaldybės strateginio plėtros plano, atskirų savivaldybės ūkio šakų (sektorių) plėtros programos ir savivaldybės veiklos plano projektų,</w:t>
      </w:r>
      <w:r w:rsidRPr="00354A10">
        <w:rPr>
          <w:bCs/>
          <w:szCs w:val="24"/>
          <w:lang w:val="lt-LT"/>
        </w:rPr>
        <w:t xml:space="preserve"> </w:t>
      </w:r>
      <w:r w:rsidRPr="00354A10">
        <w:rPr>
          <w:szCs w:val="24"/>
          <w:lang w:val="lt-LT"/>
        </w:rPr>
        <w:t>rengia seniūnijos metinio veiklos plano projektą ir šio plano įgyvendinimo ataskaitą, teikia juos</w:t>
      </w:r>
      <w:r w:rsidRPr="00354A10">
        <w:rPr>
          <w:bCs/>
          <w:szCs w:val="24"/>
          <w:lang w:val="lt-LT"/>
        </w:rPr>
        <w:t xml:space="preserve"> </w:t>
      </w:r>
      <w:r w:rsidRPr="00354A10">
        <w:rPr>
          <w:szCs w:val="24"/>
          <w:lang w:val="lt-LT"/>
        </w:rPr>
        <w:t>svarstyti seniūnijos seniūnaičių sueigoje; supažindina seniūnaičius ir vietos gyventojus su patvirtintu seniūnijos metiniu veiklos planu</w:t>
      </w:r>
      <w:r w:rsidRPr="00354A10">
        <w:rPr>
          <w:bCs/>
          <w:szCs w:val="24"/>
          <w:lang w:val="lt-LT"/>
        </w:rPr>
        <w:t xml:space="preserve"> </w:t>
      </w:r>
      <w:r w:rsidRPr="00354A10">
        <w:rPr>
          <w:szCs w:val="24"/>
          <w:lang w:val="lt-LT"/>
        </w:rPr>
        <w:t>ir aptaria seniūnijos metinio veiklos plano įgyvendinimo ataskaitą.</w:t>
      </w:r>
    </w:p>
    <w:p w14:paraId="4F3B4AF9" w14:textId="77777777" w:rsidR="009353BB" w:rsidRPr="00354A10" w:rsidRDefault="009353BB" w:rsidP="009353BB">
      <w:pPr>
        <w:tabs>
          <w:tab w:val="clear" w:pos="1293"/>
          <w:tab w:val="left" w:pos="1134"/>
        </w:tabs>
        <w:jc w:val="both"/>
        <w:rPr>
          <w:i/>
          <w:szCs w:val="24"/>
          <w:lang w:val="lt-LT"/>
        </w:rPr>
      </w:pPr>
      <w:r w:rsidRPr="00354A10">
        <w:rPr>
          <w:bCs/>
          <w:szCs w:val="24"/>
          <w:lang w:val="lt-LT"/>
        </w:rPr>
        <w:tab/>
        <w:t>12.4. Š</w:t>
      </w:r>
      <w:r w:rsidRPr="00354A10">
        <w:rPr>
          <w:szCs w:val="24"/>
          <w:lang w:val="lt-LT"/>
        </w:rPr>
        <w:t>aukia seniūnaičių ar seniūnijos aptarnaujamos teritorijos gyventojų sueigas, rengia šių sueigų darbotvarkes, apibendrina šiose sueigose priimtus sprendimus ir perduoda juos vertinti atsakingoms institucijoms, informuoja šias sueigas apie atsakingų institucijų priimtus sprendimus, susijusius su šiose sueigose priimtais sprendimais, prireikus organizuoja gyventojų susitikimus su savivaldybės ar valstybės institucijų ir įstaigų atstovais,</w:t>
      </w:r>
      <w:r w:rsidRPr="00354A10">
        <w:rPr>
          <w:i/>
          <w:szCs w:val="24"/>
          <w:lang w:val="lt-LT"/>
        </w:rPr>
        <w:t xml:space="preserve"> </w:t>
      </w:r>
      <w:r w:rsidRPr="00354A10">
        <w:rPr>
          <w:szCs w:val="24"/>
          <w:lang w:val="lt-LT"/>
        </w:rPr>
        <w:t>apibendrina pateiktas pastabas, pasiūlymus ir teikia juos savivaldybės administracijos direktoriui.</w:t>
      </w:r>
    </w:p>
    <w:p w14:paraId="30B816DD" w14:textId="77777777" w:rsidR="009353BB" w:rsidRPr="00354A10" w:rsidRDefault="009353BB" w:rsidP="009353BB">
      <w:pPr>
        <w:tabs>
          <w:tab w:val="clear" w:pos="1293"/>
          <w:tab w:val="left" w:pos="1134"/>
        </w:tabs>
        <w:jc w:val="both"/>
        <w:rPr>
          <w:bCs/>
          <w:szCs w:val="24"/>
          <w:lang w:val="lt-LT"/>
        </w:rPr>
      </w:pPr>
      <w:r w:rsidRPr="00354A10">
        <w:rPr>
          <w:bCs/>
          <w:szCs w:val="24"/>
          <w:lang w:val="lt-LT"/>
        </w:rPr>
        <w:tab/>
        <w:t>12.5. Teikia seniūnijos aptarnaujamos teritorijos gyventojams informaciją apie savivaldybės veiklą ir organizuoja konsultavimąsi su jais, laikydamasis Vietos savivaldos įstatymo 37 ir 38 straipsniuose nustatytų reikalavimų savivaldybės teritorijoje.</w:t>
      </w:r>
    </w:p>
    <w:p w14:paraId="2151DF0C" w14:textId="77777777" w:rsidR="009353BB" w:rsidRPr="00354A10" w:rsidRDefault="009353BB" w:rsidP="009353BB">
      <w:pPr>
        <w:tabs>
          <w:tab w:val="clear" w:pos="1293"/>
          <w:tab w:val="left" w:pos="1134"/>
        </w:tabs>
        <w:jc w:val="both"/>
        <w:rPr>
          <w:szCs w:val="24"/>
          <w:lang w:val="lt-LT"/>
        </w:rPr>
      </w:pPr>
      <w:r w:rsidRPr="00354A10">
        <w:rPr>
          <w:szCs w:val="24"/>
          <w:lang w:val="lt-LT"/>
        </w:rPr>
        <w:tab/>
        <w:t>12.6. Ne rečiau kaip kartą per metus, laikydamasis Vietos savivaldos įstatymo 37 straipsnyje nustatytų reikalavimų, paskelbia seniūnijos aptarnaujamos teritorijos gyventojams seniūnijos metinio veiklos plano įgyvendinimo ataskaitos projektą, teikia jį svarstyti išplėstinei seniūnaičių sueigai; seniūnaičių sueigos sprendimą ir seniūnijos metinio veiklos plano įgyvendinimo ataskaitą teikia savivaldybės administracijos direktoriui.</w:t>
      </w:r>
    </w:p>
    <w:p w14:paraId="5CE6A321" w14:textId="77777777" w:rsidR="009353BB" w:rsidRPr="00354A10" w:rsidRDefault="009353BB" w:rsidP="009353BB">
      <w:pPr>
        <w:tabs>
          <w:tab w:val="clear" w:pos="1293"/>
          <w:tab w:val="left" w:pos="1134"/>
        </w:tabs>
        <w:jc w:val="both"/>
        <w:rPr>
          <w:szCs w:val="24"/>
          <w:lang w:val="lt-LT"/>
        </w:rPr>
      </w:pPr>
      <w:r w:rsidRPr="00354A10">
        <w:rPr>
          <w:szCs w:val="24"/>
          <w:lang w:val="lt-LT"/>
        </w:rPr>
        <w:tab/>
        <w:t xml:space="preserve">12.7. Dalyvauja savivaldybės institucijų posėdžiuose, kai svarstomi su seniūnijos aptarnaujamos teritorijos gyventojų viešaisiais reikalais susiję klausimai, arba įgalioja tai daryti kitą seniūnijos valstybės tarnautoją ar darbuotoją, dirbantį pagal darbo sutartį. </w:t>
      </w:r>
    </w:p>
    <w:p w14:paraId="170D05AD" w14:textId="77777777" w:rsidR="009353BB" w:rsidRPr="00354A10" w:rsidRDefault="009353BB" w:rsidP="009353BB">
      <w:pPr>
        <w:tabs>
          <w:tab w:val="clear" w:pos="1293"/>
          <w:tab w:val="left" w:pos="1134"/>
        </w:tabs>
        <w:jc w:val="both"/>
        <w:rPr>
          <w:szCs w:val="24"/>
          <w:lang w:val="lt-LT"/>
        </w:rPr>
      </w:pPr>
      <w:r w:rsidRPr="00354A10">
        <w:rPr>
          <w:szCs w:val="24"/>
          <w:lang w:val="lt-LT"/>
        </w:rPr>
        <w:tab/>
        <w:t>12.8. Seniūnijos nuostatuose nustatyta tvarka organizuoja seniūnijos veiklą.</w:t>
      </w:r>
    </w:p>
    <w:p w14:paraId="699F8BC5" w14:textId="77777777" w:rsidR="009353BB" w:rsidRPr="00354A10" w:rsidRDefault="009353BB" w:rsidP="009353BB">
      <w:pPr>
        <w:tabs>
          <w:tab w:val="clear" w:pos="1293"/>
          <w:tab w:val="left" w:pos="1134"/>
        </w:tabs>
        <w:jc w:val="both"/>
        <w:rPr>
          <w:szCs w:val="24"/>
          <w:lang w:val="lt-LT"/>
        </w:rPr>
      </w:pPr>
      <w:r w:rsidRPr="00354A10">
        <w:rPr>
          <w:szCs w:val="24"/>
          <w:lang w:val="lt-LT"/>
        </w:rPr>
        <w:tab/>
        <w:t>12.9. Administruoja seniūnijai skirtus asignavimus, atsako už seniūnijos ūkinę ir finansinę veiklą.</w:t>
      </w:r>
    </w:p>
    <w:p w14:paraId="28C2012D" w14:textId="77777777" w:rsidR="009353BB" w:rsidRPr="00354A10" w:rsidRDefault="009353BB" w:rsidP="009353BB">
      <w:pPr>
        <w:tabs>
          <w:tab w:val="clear" w:pos="1293"/>
          <w:tab w:val="left" w:pos="1134"/>
        </w:tabs>
        <w:jc w:val="both"/>
        <w:rPr>
          <w:szCs w:val="24"/>
          <w:lang w:val="lt-LT"/>
        </w:rPr>
      </w:pPr>
      <w:r w:rsidRPr="00354A10">
        <w:rPr>
          <w:szCs w:val="24"/>
          <w:lang w:val="lt-LT"/>
        </w:rPr>
        <w:tab/>
        <w:t>12.10. Užtikrina, kad būtų laikomasi įstatymų, kitų teisės aktų ir šių nuostatų.</w:t>
      </w:r>
    </w:p>
    <w:p w14:paraId="35B3D172" w14:textId="77777777" w:rsidR="009353BB" w:rsidRPr="00354A10" w:rsidRDefault="009353BB" w:rsidP="009353BB">
      <w:pPr>
        <w:tabs>
          <w:tab w:val="clear" w:pos="1293"/>
          <w:tab w:val="left" w:pos="1134"/>
        </w:tabs>
        <w:jc w:val="both"/>
        <w:rPr>
          <w:szCs w:val="24"/>
          <w:lang w:val="lt-LT"/>
        </w:rPr>
      </w:pPr>
      <w:r w:rsidRPr="00354A10">
        <w:rPr>
          <w:szCs w:val="24"/>
          <w:lang w:val="lt-LT"/>
        </w:rPr>
        <w:tab/>
        <w:t>12.11. Organizuoja seniūnijos darbuotojų darbo saugą teisės aktų nustatyta tvarka.</w:t>
      </w:r>
    </w:p>
    <w:p w14:paraId="4E76E1CC" w14:textId="77777777" w:rsidR="009353BB" w:rsidRPr="00354A10" w:rsidRDefault="009353BB" w:rsidP="009353BB">
      <w:pPr>
        <w:tabs>
          <w:tab w:val="clear" w:pos="1293"/>
          <w:tab w:val="left" w:pos="1134"/>
        </w:tabs>
        <w:jc w:val="both"/>
        <w:rPr>
          <w:szCs w:val="24"/>
          <w:lang w:val="lt-LT"/>
        </w:rPr>
      </w:pPr>
      <w:r w:rsidRPr="00354A10">
        <w:rPr>
          <w:szCs w:val="24"/>
          <w:lang w:val="lt-LT"/>
        </w:rPr>
        <w:tab/>
        <w:t>12.12. Išduoda seniūnijai priskirtos teritorijos gyventojams Gyvenamosios vietos deklaravimo įstatyme nustatytus, taip pat šeimos sudėtį ir kitokius faktinę padėtį patvirtinančius dokumentus, išskyrus atvejus, kai tai pagal teisės aktus turi būti patvirtinta kitais dokumentais.</w:t>
      </w:r>
    </w:p>
    <w:p w14:paraId="41C131B7" w14:textId="77777777" w:rsidR="009353BB" w:rsidRPr="00354A10" w:rsidRDefault="009353BB" w:rsidP="009353BB">
      <w:pPr>
        <w:tabs>
          <w:tab w:val="clear" w:pos="1293"/>
          <w:tab w:val="left" w:pos="1134"/>
        </w:tabs>
        <w:jc w:val="both"/>
        <w:rPr>
          <w:szCs w:val="24"/>
          <w:lang w:val="lt-LT"/>
        </w:rPr>
      </w:pPr>
      <w:r w:rsidRPr="00354A10">
        <w:rPr>
          <w:szCs w:val="24"/>
          <w:lang w:val="lt-LT"/>
        </w:rPr>
        <w:tab/>
        <w:t>12.13. Išduoda leidimus laidoti seniūnijai priskirtose kapinėse.</w:t>
      </w:r>
    </w:p>
    <w:p w14:paraId="2B9D14D2" w14:textId="77777777" w:rsidR="009353BB" w:rsidRPr="00354A10" w:rsidRDefault="009353BB" w:rsidP="009353BB">
      <w:pPr>
        <w:tabs>
          <w:tab w:val="clear" w:pos="1293"/>
          <w:tab w:val="left" w:pos="1134"/>
        </w:tabs>
        <w:jc w:val="both"/>
        <w:rPr>
          <w:szCs w:val="24"/>
          <w:lang w:val="lt-LT"/>
        </w:rPr>
      </w:pPr>
      <w:r w:rsidRPr="00354A10">
        <w:rPr>
          <w:szCs w:val="24"/>
          <w:lang w:val="lt-LT"/>
        </w:rPr>
        <w:tab/>
        <w:t>12.14. Vykdo seniūnijai priskirtų kapinių priežiūrą.</w:t>
      </w:r>
    </w:p>
    <w:p w14:paraId="44347FE0" w14:textId="77777777" w:rsidR="009353BB" w:rsidRPr="00354A10" w:rsidRDefault="009353BB" w:rsidP="009353BB">
      <w:pPr>
        <w:tabs>
          <w:tab w:val="clear" w:pos="1293"/>
          <w:tab w:val="left" w:pos="1134"/>
        </w:tabs>
        <w:jc w:val="both"/>
        <w:rPr>
          <w:szCs w:val="24"/>
          <w:lang w:val="lt-LT"/>
        </w:rPr>
      </w:pPr>
      <w:r w:rsidRPr="00354A10">
        <w:rPr>
          <w:szCs w:val="24"/>
          <w:lang w:val="lt-LT"/>
        </w:rPr>
        <w:tab/>
        <w:t>12.15. Esant būtinybei (laidojant vienišus žmones), užtikrina ritualinių paslaugų teikimą seniūnijos teritorijoje.</w:t>
      </w:r>
    </w:p>
    <w:p w14:paraId="2D1A8812" w14:textId="77777777" w:rsidR="009353BB" w:rsidRPr="00354A10" w:rsidRDefault="009353BB" w:rsidP="009353BB">
      <w:pPr>
        <w:tabs>
          <w:tab w:val="clear" w:pos="1293"/>
          <w:tab w:val="left" w:pos="1134"/>
        </w:tabs>
        <w:jc w:val="both"/>
        <w:rPr>
          <w:szCs w:val="24"/>
          <w:lang w:val="lt-LT"/>
        </w:rPr>
      </w:pPr>
      <w:r w:rsidRPr="00354A10">
        <w:rPr>
          <w:szCs w:val="24"/>
          <w:lang w:val="lt-LT"/>
        </w:rPr>
        <w:tab/>
        <w:t>12.16. Kartu su policija dalyvauja užtikrinant viešąją tvarką ir rimtį seniūnijos teritorijoje.</w:t>
      </w:r>
    </w:p>
    <w:p w14:paraId="6DE2F041" w14:textId="77777777" w:rsidR="009353BB" w:rsidRPr="00354A10" w:rsidRDefault="009353BB" w:rsidP="009353BB">
      <w:pPr>
        <w:tabs>
          <w:tab w:val="clear" w:pos="1293"/>
          <w:tab w:val="left" w:pos="1134"/>
        </w:tabs>
        <w:jc w:val="both"/>
        <w:rPr>
          <w:szCs w:val="24"/>
          <w:lang w:val="lt-LT"/>
        </w:rPr>
      </w:pPr>
      <w:r w:rsidRPr="00354A10">
        <w:rPr>
          <w:szCs w:val="24"/>
          <w:lang w:val="lt-LT"/>
        </w:rPr>
        <w:tab/>
        <w:t>12.17. Teikia prašymus Ignalinos rajono saugaus eismo komisijai dėl teisės įrengti, keisti arba panaikinti kelio ženklus gyvenamųjų vietovių gatvėse ir vietinės reikšmės keliuose suteikimo.</w:t>
      </w:r>
    </w:p>
    <w:p w14:paraId="3627E606" w14:textId="77777777" w:rsidR="009353BB" w:rsidRPr="00354A10" w:rsidRDefault="009353BB" w:rsidP="009353BB">
      <w:pPr>
        <w:tabs>
          <w:tab w:val="clear" w:pos="1293"/>
          <w:tab w:val="left" w:pos="1134"/>
        </w:tabs>
        <w:jc w:val="both"/>
        <w:rPr>
          <w:szCs w:val="24"/>
          <w:lang w:val="lt-LT"/>
        </w:rPr>
      </w:pPr>
      <w:r w:rsidRPr="00354A10">
        <w:rPr>
          <w:szCs w:val="24"/>
          <w:lang w:val="lt-LT"/>
        </w:rPr>
        <w:tab/>
        <w:t>12.18. Teikia savivaldybės administracijos direktoriui pasiūlymus dėl savivaldybės saugomų teritorijų ir kraštovaizdžio objektų priežiūros.</w:t>
      </w:r>
    </w:p>
    <w:p w14:paraId="33B04A20" w14:textId="77777777" w:rsidR="009353BB" w:rsidRPr="00354A10" w:rsidRDefault="009353BB" w:rsidP="009353BB">
      <w:pPr>
        <w:tabs>
          <w:tab w:val="clear" w:pos="1293"/>
          <w:tab w:val="left" w:pos="1134"/>
        </w:tabs>
        <w:jc w:val="both"/>
        <w:rPr>
          <w:szCs w:val="24"/>
          <w:lang w:val="lt-LT"/>
        </w:rPr>
      </w:pPr>
      <w:r w:rsidRPr="00354A10">
        <w:rPr>
          <w:szCs w:val="24"/>
          <w:lang w:val="lt-LT"/>
        </w:rPr>
        <w:tab/>
        <w:t>12.19. Kontroliuoja, ar teikiant viešąsias paslaugas laikomasi teisės aktuose bei sutartyse nustatytų reikalavimų, nagrinėja gyventojų prašymus ir skundus dėl viešųjų paslaugų teikimo ir šiais klausimais pagal savo kompetenciją priima sprendimus. Savivaldybės administracijai bei kitiems viešųjų paslaugų teikimą administruojantiems subjektams teikia pasiūlymus dėl viešųjų paslaugų teikimo gerinimo.</w:t>
      </w:r>
    </w:p>
    <w:p w14:paraId="0D186E37" w14:textId="77777777" w:rsidR="009353BB" w:rsidRPr="00354A10" w:rsidRDefault="009353BB" w:rsidP="009353BB">
      <w:pPr>
        <w:tabs>
          <w:tab w:val="clear" w:pos="1293"/>
          <w:tab w:val="left" w:pos="1134"/>
        </w:tabs>
        <w:jc w:val="both"/>
        <w:rPr>
          <w:szCs w:val="24"/>
          <w:lang w:val="lt-LT"/>
        </w:rPr>
      </w:pPr>
      <w:r w:rsidRPr="00354A10">
        <w:rPr>
          <w:szCs w:val="24"/>
          <w:lang w:val="lt-LT"/>
        </w:rPr>
        <w:tab/>
        <w:t>12.20. Pagal savo kompetenciją nustatyta tvarka prižiūri prekybą viešosiose vietose.</w:t>
      </w:r>
    </w:p>
    <w:p w14:paraId="7D48FD7B" w14:textId="77777777" w:rsidR="009353BB" w:rsidRPr="00354A10" w:rsidRDefault="009353BB" w:rsidP="009353BB">
      <w:pPr>
        <w:tabs>
          <w:tab w:val="clear" w:pos="1293"/>
          <w:tab w:val="left" w:pos="1134"/>
        </w:tabs>
        <w:jc w:val="both"/>
        <w:rPr>
          <w:szCs w:val="24"/>
          <w:lang w:val="lt-LT"/>
        </w:rPr>
      </w:pPr>
      <w:r w:rsidRPr="00354A10">
        <w:rPr>
          <w:szCs w:val="24"/>
          <w:lang w:val="lt-LT"/>
        </w:rPr>
        <w:tab/>
        <w:t>12.21. Informuoja savivaldybės administraciją apie seniūnijos teritorijoje atsiradusį bešeimininkį turtą.</w:t>
      </w:r>
    </w:p>
    <w:p w14:paraId="74315F27" w14:textId="77777777" w:rsidR="009353BB" w:rsidRPr="00354A10" w:rsidRDefault="009353BB" w:rsidP="009353BB">
      <w:pPr>
        <w:tabs>
          <w:tab w:val="clear" w:pos="1293"/>
          <w:tab w:val="left" w:pos="1134"/>
        </w:tabs>
        <w:jc w:val="both"/>
        <w:rPr>
          <w:szCs w:val="24"/>
          <w:lang w:val="lt-LT"/>
        </w:rPr>
      </w:pPr>
      <w:r w:rsidRPr="00354A10">
        <w:rPr>
          <w:szCs w:val="24"/>
          <w:lang w:val="lt-LT"/>
        </w:rPr>
        <w:tab/>
        <w:t>12.22. Dalyvauja vykdant viešuosius pirkimus.</w:t>
      </w:r>
    </w:p>
    <w:p w14:paraId="251C4498" w14:textId="77777777" w:rsidR="009353BB" w:rsidRPr="00354A10" w:rsidRDefault="009353BB" w:rsidP="009353BB">
      <w:pPr>
        <w:tabs>
          <w:tab w:val="clear" w:pos="1293"/>
          <w:tab w:val="left" w:pos="1134"/>
        </w:tabs>
        <w:jc w:val="both"/>
        <w:rPr>
          <w:szCs w:val="24"/>
          <w:lang w:val="lt-LT"/>
        </w:rPr>
      </w:pPr>
      <w:r w:rsidRPr="00354A10">
        <w:rPr>
          <w:szCs w:val="24"/>
          <w:lang w:val="lt-LT"/>
        </w:rPr>
        <w:tab/>
        <w:t>12.23. Inicijuoja viešuosius pirkimus prekėms, darbams ir paslaugoms pirkti.</w:t>
      </w:r>
    </w:p>
    <w:p w14:paraId="48804493" w14:textId="77777777" w:rsidR="009353BB" w:rsidRPr="00354A10" w:rsidRDefault="009353BB" w:rsidP="009353BB">
      <w:pPr>
        <w:tabs>
          <w:tab w:val="clear" w:pos="1293"/>
          <w:tab w:val="left" w:pos="1134"/>
        </w:tabs>
        <w:jc w:val="both"/>
        <w:rPr>
          <w:szCs w:val="24"/>
          <w:lang w:val="lt-LT"/>
        </w:rPr>
      </w:pPr>
      <w:r w:rsidRPr="00354A10">
        <w:rPr>
          <w:szCs w:val="24"/>
          <w:lang w:val="lt-LT"/>
        </w:rPr>
        <w:tab/>
        <w:t>12.24. Rengia technines užduotis ir kvalifikacijos reikalavimus rangovams ir tiekėjams parinkti, teikia dokumentus savivaldybės administracijos direktoriui.</w:t>
      </w:r>
    </w:p>
    <w:p w14:paraId="7BD38E92" w14:textId="3C19528A" w:rsidR="009353BB" w:rsidRPr="00354A10" w:rsidRDefault="009353BB" w:rsidP="009353BB">
      <w:pPr>
        <w:tabs>
          <w:tab w:val="clear" w:pos="1293"/>
          <w:tab w:val="left" w:pos="1134"/>
        </w:tabs>
        <w:jc w:val="both"/>
        <w:rPr>
          <w:szCs w:val="24"/>
          <w:lang w:val="lt-LT"/>
        </w:rPr>
      </w:pPr>
      <w:r w:rsidRPr="00354A10">
        <w:rPr>
          <w:szCs w:val="24"/>
          <w:lang w:val="lt-LT"/>
        </w:rPr>
        <w:tab/>
        <w:t>12.25. Pasirašo atliktų darbų, paslaugų ir pristatytų prekių priėmimo–perdavimo aktus, patvirtinant atliktų darbų paslaugų bei pristatytų prekių apimtis ir kokybę.</w:t>
      </w:r>
    </w:p>
    <w:p w14:paraId="7E1168B4" w14:textId="77777777" w:rsidR="009353BB" w:rsidRPr="00354A10" w:rsidRDefault="009353BB" w:rsidP="009353BB">
      <w:pPr>
        <w:tabs>
          <w:tab w:val="clear" w:pos="1293"/>
          <w:tab w:val="left" w:pos="1134"/>
        </w:tabs>
        <w:jc w:val="both"/>
        <w:rPr>
          <w:szCs w:val="24"/>
          <w:lang w:val="lt-LT"/>
        </w:rPr>
      </w:pPr>
      <w:r w:rsidRPr="00354A10">
        <w:rPr>
          <w:szCs w:val="24"/>
          <w:lang w:val="lt-LT"/>
        </w:rPr>
        <w:tab/>
        <w:t>12.26. Organizuoja seniūnijos teritorijoje esančių užterštų teritorijų priežiūrą.</w:t>
      </w:r>
    </w:p>
    <w:p w14:paraId="7CEAB05B" w14:textId="77777777" w:rsidR="009353BB" w:rsidRPr="00354A10" w:rsidRDefault="009353BB" w:rsidP="009353BB">
      <w:pPr>
        <w:tabs>
          <w:tab w:val="clear" w:pos="1293"/>
          <w:tab w:val="left" w:pos="1134"/>
        </w:tabs>
        <w:jc w:val="both"/>
        <w:rPr>
          <w:szCs w:val="24"/>
          <w:lang w:val="lt-LT"/>
        </w:rPr>
      </w:pPr>
      <w:r w:rsidRPr="00354A10">
        <w:rPr>
          <w:szCs w:val="24"/>
          <w:lang w:val="lt-LT"/>
        </w:rPr>
        <w:tab/>
        <w:t>12.27. Teisės aktų nustatyta tvarka išduoda leidimus (sutikimus) žemės darbams seniūnijos teritorijoje atlikti.</w:t>
      </w:r>
    </w:p>
    <w:p w14:paraId="527C93B6" w14:textId="77777777" w:rsidR="009353BB" w:rsidRPr="00354A10" w:rsidRDefault="009353BB" w:rsidP="009353BB">
      <w:pPr>
        <w:tabs>
          <w:tab w:val="clear" w:pos="1293"/>
          <w:tab w:val="left" w:pos="1134"/>
        </w:tabs>
        <w:jc w:val="both"/>
        <w:rPr>
          <w:szCs w:val="24"/>
          <w:lang w:val="lt-LT"/>
        </w:rPr>
      </w:pPr>
      <w:r w:rsidRPr="00354A10">
        <w:rPr>
          <w:szCs w:val="24"/>
          <w:lang w:val="lt-LT"/>
        </w:rPr>
        <w:tab/>
        <w:t>12.28. Bendradarbiauja su seniūnijos teritorijoje esančiomis bendruomenėmis, padeda bendruomenių atstovams rengiant ir įgyvendinant įvairius projektus, bendrauja su kraštiečiais organizuojant susitikimus ir kitus renginius, taip pat su kitomis seniūnijos teritorijoje veikiančiomis nevyriausybinėmis organizacijomis.</w:t>
      </w:r>
    </w:p>
    <w:p w14:paraId="103B8250" w14:textId="77777777" w:rsidR="009353BB" w:rsidRPr="00354A10" w:rsidRDefault="009353BB" w:rsidP="009353BB">
      <w:pPr>
        <w:tabs>
          <w:tab w:val="clear" w:pos="1293"/>
          <w:tab w:val="left" w:pos="1134"/>
        </w:tabs>
        <w:jc w:val="both"/>
        <w:rPr>
          <w:szCs w:val="24"/>
          <w:lang w:val="lt-LT"/>
        </w:rPr>
      </w:pPr>
      <w:r w:rsidRPr="00354A10">
        <w:rPr>
          <w:szCs w:val="24"/>
          <w:lang w:val="lt-LT"/>
        </w:rPr>
        <w:tab/>
        <w:t>12.29. Informuoja atitinkamas tarnybas apie poreikį gaudyti beglobius gyvūnus seniūnijos teritorijoje.</w:t>
      </w:r>
    </w:p>
    <w:p w14:paraId="5602FEB1" w14:textId="77777777" w:rsidR="009353BB" w:rsidRPr="00354A10" w:rsidRDefault="009353BB" w:rsidP="009353BB">
      <w:pPr>
        <w:tabs>
          <w:tab w:val="clear" w:pos="1293"/>
          <w:tab w:val="left" w:pos="1134"/>
        </w:tabs>
        <w:jc w:val="both"/>
        <w:rPr>
          <w:szCs w:val="24"/>
          <w:lang w:val="lt-LT"/>
        </w:rPr>
      </w:pPr>
      <w:r w:rsidRPr="00354A10">
        <w:rPr>
          <w:szCs w:val="24"/>
          <w:lang w:val="lt-LT"/>
        </w:rPr>
        <w:tab/>
        <w:t>12.30. Dalyvauja organizuojant civilinę saugą teisės aktų nustatyta tvarka.</w:t>
      </w:r>
    </w:p>
    <w:p w14:paraId="4BF1BF04" w14:textId="77777777" w:rsidR="009353BB" w:rsidRPr="00354A10" w:rsidRDefault="009353BB" w:rsidP="009353BB">
      <w:pPr>
        <w:tabs>
          <w:tab w:val="clear" w:pos="1293"/>
          <w:tab w:val="left" w:pos="1134"/>
        </w:tabs>
        <w:jc w:val="both"/>
        <w:rPr>
          <w:szCs w:val="24"/>
          <w:lang w:val="lt-LT"/>
        </w:rPr>
      </w:pPr>
      <w:r w:rsidRPr="00354A10">
        <w:rPr>
          <w:szCs w:val="24"/>
          <w:lang w:val="lt-LT"/>
        </w:rPr>
        <w:tab/>
        <w:t>12.31. Užtikrina racionalų ir taupų seniūnijos lėšų bei seniūnijai priskirto turto naudojimą, informuoja savivaldybės administracijos direktorių apie aplinkybes, gresiančias jo saugumui, inicijuoja nereikalingo (netinkamo naudoti) turto nurašymą ir realizavimą.</w:t>
      </w:r>
    </w:p>
    <w:p w14:paraId="1439D9D1" w14:textId="77777777" w:rsidR="009353BB" w:rsidRPr="00354A10" w:rsidRDefault="009353BB" w:rsidP="009353BB">
      <w:pPr>
        <w:tabs>
          <w:tab w:val="clear" w:pos="1293"/>
          <w:tab w:val="left" w:pos="1134"/>
        </w:tabs>
        <w:jc w:val="both"/>
        <w:rPr>
          <w:szCs w:val="24"/>
          <w:lang w:val="lt-LT"/>
        </w:rPr>
      </w:pPr>
      <w:r w:rsidRPr="00354A10">
        <w:rPr>
          <w:szCs w:val="24"/>
          <w:lang w:val="lt-LT"/>
        </w:rPr>
        <w:tab/>
        <w:t>12.32. Organizuoja seniūnaičių rinkimus teisės aktų nustatyta tvarka.</w:t>
      </w:r>
    </w:p>
    <w:p w14:paraId="0A65E6D8" w14:textId="77777777" w:rsidR="009353BB" w:rsidRPr="00354A10" w:rsidRDefault="009353BB" w:rsidP="009353BB">
      <w:pPr>
        <w:tabs>
          <w:tab w:val="clear" w:pos="1293"/>
          <w:tab w:val="left" w:pos="1134"/>
        </w:tabs>
        <w:jc w:val="both"/>
        <w:rPr>
          <w:szCs w:val="24"/>
          <w:lang w:val="lt-LT"/>
        </w:rPr>
      </w:pPr>
      <w:r w:rsidRPr="00354A10">
        <w:rPr>
          <w:szCs w:val="24"/>
          <w:lang w:val="lt-LT"/>
        </w:rPr>
        <w:tab/>
        <w:t>12.33. Prižiūri ir nurodo darbų apimtis pagal savivaldybės užimtumo programą seniūnijos teritorijoje dirbantiems asmenims.</w:t>
      </w:r>
    </w:p>
    <w:p w14:paraId="02559DA0" w14:textId="77777777" w:rsidR="009353BB" w:rsidRPr="00354A10" w:rsidRDefault="009353BB" w:rsidP="009353BB">
      <w:pPr>
        <w:tabs>
          <w:tab w:val="clear" w:pos="1293"/>
          <w:tab w:val="left" w:pos="1134"/>
        </w:tabs>
        <w:jc w:val="both"/>
        <w:rPr>
          <w:szCs w:val="24"/>
          <w:lang w:val="lt-LT"/>
        </w:rPr>
      </w:pPr>
      <w:r w:rsidRPr="00354A10">
        <w:rPr>
          <w:szCs w:val="24"/>
          <w:lang w:val="lt-LT"/>
        </w:rPr>
        <w:tab/>
        <w:t>12.34. Nustatyta tvarka nagrinėja gaunamus fizinių ir juridinių asmenų prašymus, skundus, pasiūlymus, raštus visais savo kompetencijos klausimais, užtikrina jų nagrinėjimą, laiku rengia atsakymus į juos.</w:t>
      </w:r>
    </w:p>
    <w:p w14:paraId="298CBC99" w14:textId="77777777" w:rsidR="009353BB" w:rsidRPr="00354A10" w:rsidRDefault="009353BB" w:rsidP="009353BB">
      <w:pPr>
        <w:tabs>
          <w:tab w:val="clear" w:pos="1293"/>
          <w:tab w:val="left" w:pos="1134"/>
        </w:tabs>
        <w:jc w:val="both"/>
        <w:rPr>
          <w:szCs w:val="24"/>
          <w:lang w:val="lt-LT"/>
        </w:rPr>
      </w:pPr>
      <w:r w:rsidRPr="00354A10">
        <w:rPr>
          <w:szCs w:val="24"/>
          <w:lang w:val="lt-LT"/>
        </w:rPr>
        <w:tab/>
        <w:t>12.35. Pasirašo seniūnijoje parengtus dokumentus (ataskaitas, informacijas ir kt.).</w:t>
      </w:r>
    </w:p>
    <w:p w14:paraId="172BF947" w14:textId="77777777" w:rsidR="009353BB" w:rsidRPr="00354A10" w:rsidRDefault="009353BB" w:rsidP="009353BB">
      <w:pPr>
        <w:tabs>
          <w:tab w:val="clear" w:pos="1293"/>
          <w:tab w:val="left" w:pos="1134"/>
        </w:tabs>
        <w:jc w:val="both"/>
        <w:rPr>
          <w:szCs w:val="24"/>
          <w:lang w:val="lt-LT"/>
        </w:rPr>
      </w:pPr>
      <w:r w:rsidRPr="00354A10">
        <w:rPr>
          <w:szCs w:val="24"/>
          <w:lang w:val="lt-LT"/>
        </w:rPr>
        <w:tab/>
        <w:t>12.36. Užtikrina seniūnijoje tvarkomų asmens duomenų apsaugą teisės aktų nustatyta tvarka.</w:t>
      </w:r>
    </w:p>
    <w:p w14:paraId="0D06CC0C" w14:textId="77777777" w:rsidR="009353BB" w:rsidRPr="00354A10" w:rsidRDefault="009353BB" w:rsidP="009353BB">
      <w:pPr>
        <w:tabs>
          <w:tab w:val="clear" w:pos="1293"/>
          <w:tab w:val="left" w:pos="1134"/>
        </w:tabs>
        <w:jc w:val="both"/>
        <w:rPr>
          <w:szCs w:val="24"/>
          <w:lang w:val="lt-LT"/>
        </w:rPr>
      </w:pPr>
      <w:r w:rsidRPr="00354A10">
        <w:rPr>
          <w:szCs w:val="24"/>
          <w:lang w:val="lt-LT"/>
        </w:rPr>
        <w:tab/>
        <w:t>12.</w:t>
      </w:r>
      <w:r w:rsidRPr="00354A10">
        <w:rPr>
          <w:color w:val="000000"/>
          <w:szCs w:val="24"/>
          <w:lang w:val="lt-LT"/>
        </w:rPr>
        <w:t>37. Vykdo kitas teisės aktuose seniūnui ar seniūnijai priskirtas funkcijas.</w:t>
      </w:r>
    </w:p>
    <w:p w14:paraId="58CEA520" w14:textId="77777777" w:rsidR="009353BB" w:rsidRPr="00354A10" w:rsidRDefault="009353BB" w:rsidP="009353BB">
      <w:pPr>
        <w:jc w:val="both"/>
        <w:rPr>
          <w:szCs w:val="24"/>
          <w:lang w:val="lt-LT"/>
        </w:rPr>
      </w:pPr>
    </w:p>
    <w:p w14:paraId="0AA1A262" w14:textId="77777777" w:rsidR="009353BB" w:rsidRPr="00354A10" w:rsidRDefault="009353BB" w:rsidP="009353BB">
      <w:pPr>
        <w:pStyle w:val="Antrat1"/>
        <w:tabs>
          <w:tab w:val="left" w:pos="1293"/>
        </w:tabs>
        <w:rPr>
          <w:szCs w:val="24"/>
        </w:rPr>
      </w:pPr>
      <w:r w:rsidRPr="00354A10">
        <w:rPr>
          <w:szCs w:val="24"/>
        </w:rPr>
        <w:t>III SKYRIUS</w:t>
      </w:r>
    </w:p>
    <w:p w14:paraId="75DF3056" w14:textId="77777777" w:rsidR="009353BB" w:rsidRPr="00354A10" w:rsidRDefault="009353BB" w:rsidP="009353BB">
      <w:pPr>
        <w:pStyle w:val="Antrat5"/>
        <w:rPr>
          <w:rFonts w:ascii="Times New Roman" w:hAnsi="Times New Roman"/>
        </w:rPr>
      </w:pPr>
      <w:r w:rsidRPr="00354A10">
        <w:rPr>
          <w:rFonts w:ascii="Times New Roman" w:hAnsi="Times New Roman"/>
        </w:rPr>
        <w:t>SENIŪNIJOS STRUKTŪRA IR DARBO ORGANIZAVIMAS</w:t>
      </w:r>
    </w:p>
    <w:p w14:paraId="0E4E4FED" w14:textId="77777777" w:rsidR="009353BB" w:rsidRPr="00354A10" w:rsidRDefault="009353BB" w:rsidP="009353BB">
      <w:pPr>
        <w:rPr>
          <w:szCs w:val="24"/>
          <w:lang w:val="lt-LT"/>
        </w:rPr>
      </w:pPr>
    </w:p>
    <w:p w14:paraId="6D5CF429" w14:textId="77777777" w:rsidR="009353BB" w:rsidRPr="00354A10" w:rsidRDefault="009353BB" w:rsidP="009353BB">
      <w:pPr>
        <w:pStyle w:val="Pagrindiniotekstotrauka"/>
        <w:ind w:firstLine="1134"/>
        <w:rPr>
          <w:szCs w:val="24"/>
        </w:rPr>
      </w:pPr>
      <w:r w:rsidRPr="00354A10">
        <w:rPr>
          <w:szCs w:val="24"/>
        </w:rPr>
        <w:t>13. Seniūnas yra seniūnijos vadovas, seniūnijai skirtų asignavimų valdytojas. Seniūnas  yra karjeros valstybės tarnautojas. Jį konkurso būdu į pareigas priima ir iš jų atleidžia savivaldybės administracijos direktorius vadovaudamasis Lietuvos Respublikos vietos savivaldos ir Lietuvos Respublikos valstybės tarnybos įstatymų nustatyta tvarka.</w:t>
      </w:r>
    </w:p>
    <w:p w14:paraId="220FCA86" w14:textId="77777777" w:rsidR="009353BB" w:rsidRPr="00354A10" w:rsidRDefault="009353BB" w:rsidP="009353BB">
      <w:pPr>
        <w:pStyle w:val="Pagrindiniotekstotrauka"/>
        <w:ind w:firstLine="1134"/>
        <w:rPr>
          <w:szCs w:val="24"/>
        </w:rPr>
      </w:pPr>
      <w:r w:rsidRPr="00354A10">
        <w:rPr>
          <w:szCs w:val="24"/>
        </w:rPr>
        <w:t>14. Seniūno sprendimai įforminami įsakymais.</w:t>
      </w:r>
    </w:p>
    <w:p w14:paraId="52D93372" w14:textId="77777777" w:rsidR="009353BB" w:rsidRPr="00354A10" w:rsidRDefault="009353BB" w:rsidP="009353BB">
      <w:pPr>
        <w:tabs>
          <w:tab w:val="clear" w:pos="1293"/>
          <w:tab w:val="left" w:pos="1134"/>
        </w:tabs>
        <w:jc w:val="both"/>
        <w:rPr>
          <w:szCs w:val="24"/>
          <w:lang w:val="lt-LT"/>
        </w:rPr>
      </w:pPr>
      <w:r w:rsidRPr="00354A10">
        <w:rPr>
          <w:szCs w:val="24"/>
          <w:lang w:val="lt-LT"/>
        </w:rPr>
        <w:tab/>
        <w:t>15. Seniūnas turi herbinius antspaudus su valstybės herbu ir su gyvenamosios vietovės, kurioje yra seniūnijos buveinė, ar savivaldybės herbu ir šiuos herbinius antspaudus naudoja teisės aktų nustatyta tvarka.</w:t>
      </w:r>
    </w:p>
    <w:p w14:paraId="7197822A" w14:textId="77777777" w:rsidR="009353BB" w:rsidRPr="00354A10" w:rsidRDefault="009353BB" w:rsidP="009353BB">
      <w:pPr>
        <w:pStyle w:val="Pagrindiniotekstotrauka"/>
        <w:ind w:firstLine="1134"/>
        <w:rPr>
          <w:szCs w:val="24"/>
        </w:rPr>
      </w:pPr>
      <w:r w:rsidRPr="00354A10">
        <w:rPr>
          <w:szCs w:val="24"/>
        </w:rPr>
        <w:t>16. Seniūnijos darbuotojai yra karjeros valstybės tarnautojai ir darbuotojai, dirbantys pagal darbo sutartis, kuriuos į pareigas priima ir iš jų atleidžia savivaldybės administracijos direktorius.</w:t>
      </w:r>
    </w:p>
    <w:p w14:paraId="5C6978B9" w14:textId="77777777" w:rsidR="009353BB" w:rsidRPr="00354A10" w:rsidRDefault="009353BB" w:rsidP="009353BB">
      <w:pPr>
        <w:ind w:firstLine="1134"/>
        <w:jc w:val="both"/>
        <w:rPr>
          <w:szCs w:val="24"/>
          <w:lang w:val="lt-LT"/>
        </w:rPr>
      </w:pPr>
      <w:r w:rsidRPr="00354A10">
        <w:rPr>
          <w:szCs w:val="24"/>
          <w:lang w:val="lt-LT"/>
        </w:rPr>
        <w:t>17. Seniūno, seniūnijos darbuotojų, dirbančių pagal darbo sutartis, ir seniūnijos valstybės tarnautojų funkcijas, pavaldumą reglamentuoja savivaldybės administracijos direktoriaus patvirtinti pareigybių aprašymai.</w:t>
      </w:r>
    </w:p>
    <w:p w14:paraId="55492799" w14:textId="77777777" w:rsidR="009353BB" w:rsidRPr="00354A10" w:rsidRDefault="009353BB" w:rsidP="009353BB">
      <w:pPr>
        <w:ind w:firstLine="1134"/>
        <w:jc w:val="both"/>
        <w:rPr>
          <w:szCs w:val="24"/>
          <w:lang w:val="lt-LT"/>
        </w:rPr>
      </w:pPr>
      <w:r w:rsidRPr="00354A10">
        <w:rPr>
          <w:szCs w:val="24"/>
          <w:lang w:val="lt-LT"/>
        </w:rPr>
        <w:t>18. Seniūnui, seniūnijos valstybės tarnautojams ir darbuotojams, dirbantiems pagal darbo sutartis, kasmetines atostogas suteikia savivaldybės administracijos direktorius.</w:t>
      </w:r>
    </w:p>
    <w:p w14:paraId="728102FA" w14:textId="3716BC8B" w:rsidR="009353BB" w:rsidRPr="00354A10" w:rsidRDefault="009353BB" w:rsidP="009353BB">
      <w:pPr>
        <w:ind w:firstLine="1134"/>
        <w:jc w:val="both"/>
        <w:rPr>
          <w:szCs w:val="24"/>
          <w:lang w:val="lt-LT"/>
        </w:rPr>
      </w:pPr>
      <w:r w:rsidRPr="00354A10">
        <w:rPr>
          <w:szCs w:val="24"/>
          <w:lang w:val="lt-LT"/>
        </w:rPr>
        <w:t>19. Seniūno funkcijas jo atostogų, komandiruočių, ligos ar kitais atvejais jam negalint eiti pareigų vykdo seniūnijos specialistas (valstybės tarnautojas).</w:t>
      </w:r>
    </w:p>
    <w:p w14:paraId="5A5C2E53" w14:textId="7AA326FF" w:rsidR="009353BB" w:rsidRPr="00354A10" w:rsidRDefault="009353BB" w:rsidP="009353BB">
      <w:pPr>
        <w:ind w:firstLine="1134"/>
        <w:jc w:val="both"/>
        <w:rPr>
          <w:szCs w:val="24"/>
          <w:lang w:val="lt-LT"/>
        </w:rPr>
      </w:pPr>
      <w:r w:rsidRPr="00354A10">
        <w:rPr>
          <w:szCs w:val="24"/>
          <w:lang w:val="lt-LT"/>
        </w:rPr>
        <w:t xml:space="preserve">20. Gyventojų pasiūlymai, pareiškimai </w:t>
      </w:r>
      <w:r w:rsidR="00FD2E27">
        <w:rPr>
          <w:szCs w:val="24"/>
          <w:lang w:val="lt-LT"/>
        </w:rPr>
        <w:t>ir</w:t>
      </w:r>
      <w:r w:rsidRPr="00354A10">
        <w:rPr>
          <w:szCs w:val="24"/>
          <w:lang w:val="lt-LT"/>
        </w:rPr>
        <w:t xml:space="preserve"> skundai nagrinėjami Lietuvos Respublikos teisės aktų nustatyta tvarka.</w:t>
      </w:r>
    </w:p>
    <w:p w14:paraId="1D6A0996" w14:textId="77777777" w:rsidR="009353BB" w:rsidRPr="00354A10" w:rsidRDefault="009353BB" w:rsidP="009353BB">
      <w:pPr>
        <w:ind w:firstLine="1134"/>
        <w:jc w:val="both"/>
        <w:rPr>
          <w:szCs w:val="24"/>
          <w:lang w:val="lt-LT"/>
        </w:rPr>
      </w:pPr>
      <w:r w:rsidRPr="00354A10">
        <w:rPr>
          <w:szCs w:val="24"/>
          <w:lang w:val="lt-LT"/>
        </w:rPr>
        <w:t>21. Savivaldybės tarybos sprendimų, savivaldybės mero potvarkių ir savivaldybės administracijos direktoriaus įsakymų bei kitų seniūnijos kompetencijai priskirtų klausimų sprendimui seniūnas pagal poreikį organizuoja seniūnijos darbuotojų pasitarimus, kurie gali būti protokoluojami.</w:t>
      </w:r>
    </w:p>
    <w:p w14:paraId="07FE7465" w14:textId="77777777" w:rsidR="009353BB" w:rsidRPr="00354A10" w:rsidRDefault="009353BB" w:rsidP="009353BB">
      <w:pPr>
        <w:shd w:val="clear" w:color="auto" w:fill="FFFFFF"/>
        <w:ind w:firstLine="1134"/>
        <w:jc w:val="both"/>
        <w:rPr>
          <w:color w:val="000000"/>
          <w:szCs w:val="24"/>
          <w:lang w:val="lt-LT" w:eastAsia="lt-LT"/>
        </w:rPr>
      </w:pPr>
      <w:r w:rsidRPr="00354A10">
        <w:rPr>
          <w:szCs w:val="24"/>
          <w:lang w:val="lt-LT"/>
        </w:rPr>
        <w:t xml:space="preserve">22. </w:t>
      </w:r>
      <w:r w:rsidRPr="00354A10">
        <w:rPr>
          <w:color w:val="000000"/>
          <w:szCs w:val="24"/>
          <w:lang w:val="lt-LT" w:eastAsia="lt-LT"/>
        </w:rPr>
        <w:t>Seniūnas tiesiogiai pavaldus ir atskaitingas savivaldybės administracijos direktoriui.</w:t>
      </w:r>
      <w:r w:rsidRPr="00354A10">
        <w:rPr>
          <w:color w:val="000000"/>
          <w:szCs w:val="24"/>
          <w:shd w:val="clear" w:color="auto" w:fill="FFFFFF"/>
          <w:lang w:val="lt-LT"/>
        </w:rPr>
        <w:t xml:space="preserve"> </w:t>
      </w:r>
      <w:r w:rsidRPr="00354A10">
        <w:rPr>
          <w:color w:val="000000"/>
          <w:szCs w:val="24"/>
          <w:lang w:val="lt-LT"/>
        </w:rPr>
        <w:t>Seniūnui tiesiogiai pavaldūs ir atskaitingi seniūnijos valstybės tarnautojai ir darbuotojai, dirbantys pagal darbo sutartis.</w:t>
      </w:r>
    </w:p>
    <w:p w14:paraId="47C4034F" w14:textId="77777777" w:rsidR="009353BB" w:rsidRPr="00354A10" w:rsidRDefault="009353BB" w:rsidP="009353BB">
      <w:pPr>
        <w:jc w:val="center"/>
        <w:rPr>
          <w:szCs w:val="24"/>
          <w:lang w:val="lt-LT"/>
        </w:rPr>
      </w:pPr>
    </w:p>
    <w:p w14:paraId="45BFC584" w14:textId="77777777" w:rsidR="009353BB" w:rsidRPr="00354A10" w:rsidRDefault="009353BB" w:rsidP="009353BB">
      <w:pPr>
        <w:pStyle w:val="Antrat1"/>
        <w:tabs>
          <w:tab w:val="left" w:pos="1293"/>
        </w:tabs>
        <w:rPr>
          <w:szCs w:val="24"/>
        </w:rPr>
      </w:pPr>
      <w:r w:rsidRPr="00354A10">
        <w:rPr>
          <w:szCs w:val="24"/>
        </w:rPr>
        <w:t>IV SKYRIUS</w:t>
      </w:r>
    </w:p>
    <w:p w14:paraId="69092E4B" w14:textId="77777777" w:rsidR="009353BB" w:rsidRPr="00354A10" w:rsidRDefault="009353BB" w:rsidP="009353BB">
      <w:pPr>
        <w:pStyle w:val="Antrat1"/>
        <w:tabs>
          <w:tab w:val="left" w:pos="1293"/>
        </w:tabs>
        <w:rPr>
          <w:szCs w:val="24"/>
        </w:rPr>
      </w:pPr>
      <w:r w:rsidRPr="00354A10">
        <w:rPr>
          <w:szCs w:val="24"/>
        </w:rPr>
        <w:t>SENIŪNIJOS TEISĖS, PAREIGOS IR ATSAKOMYBĖ</w:t>
      </w:r>
    </w:p>
    <w:p w14:paraId="2041EF2E" w14:textId="77777777" w:rsidR="009353BB" w:rsidRPr="00354A10" w:rsidRDefault="009353BB" w:rsidP="009353BB">
      <w:pPr>
        <w:jc w:val="center"/>
        <w:rPr>
          <w:b/>
          <w:szCs w:val="24"/>
          <w:lang w:val="lt-LT"/>
        </w:rPr>
      </w:pPr>
    </w:p>
    <w:p w14:paraId="1C817BD3" w14:textId="77777777" w:rsidR="009353BB" w:rsidRPr="00354A10" w:rsidRDefault="009353BB" w:rsidP="009C213A">
      <w:pPr>
        <w:tabs>
          <w:tab w:val="clear" w:pos="1293"/>
          <w:tab w:val="left" w:pos="1134"/>
        </w:tabs>
        <w:jc w:val="both"/>
        <w:rPr>
          <w:szCs w:val="24"/>
          <w:lang w:val="lt-LT"/>
        </w:rPr>
      </w:pPr>
      <w:r w:rsidRPr="00354A10">
        <w:rPr>
          <w:b/>
          <w:szCs w:val="24"/>
          <w:lang w:val="lt-LT"/>
        </w:rPr>
        <w:tab/>
      </w:r>
      <w:r w:rsidRPr="00354A10">
        <w:rPr>
          <w:szCs w:val="24"/>
          <w:lang w:val="lt-LT"/>
        </w:rPr>
        <w:t>23. Seniūnija (jos valstybės tarnautojai ir darbuotojai), vykdydama savo funkcijas, turi teisę:</w:t>
      </w:r>
    </w:p>
    <w:p w14:paraId="2E780567" w14:textId="77777777" w:rsidR="009353BB" w:rsidRPr="00354A10" w:rsidRDefault="009353BB" w:rsidP="009C213A">
      <w:pPr>
        <w:tabs>
          <w:tab w:val="clear" w:pos="1293"/>
          <w:tab w:val="left" w:pos="1134"/>
        </w:tabs>
        <w:jc w:val="both"/>
        <w:rPr>
          <w:szCs w:val="24"/>
          <w:lang w:val="lt-LT"/>
        </w:rPr>
      </w:pPr>
      <w:r w:rsidRPr="00354A10">
        <w:rPr>
          <w:szCs w:val="24"/>
          <w:lang w:val="lt-LT"/>
        </w:rPr>
        <w:tab/>
        <w:t>23.1. inicijuoti savivaldybės institucijų teisės aktų ir kitų dokumentų, susijusių su seniūnijos veikla, rengimą;</w:t>
      </w:r>
    </w:p>
    <w:p w14:paraId="4D73F94A" w14:textId="22552293" w:rsidR="009353BB" w:rsidRPr="00354A10" w:rsidRDefault="009353BB" w:rsidP="009C213A">
      <w:pPr>
        <w:tabs>
          <w:tab w:val="clear" w:pos="1293"/>
          <w:tab w:val="left" w:pos="1134"/>
        </w:tabs>
        <w:jc w:val="both"/>
        <w:rPr>
          <w:szCs w:val="24"/>
          <w:lang w:val="lt-LT"/>
        </w:rPr>
      </w:pPr>
      <w:r w:rsidRPr="00354A10">
        <w:rPr>
          <w:szCs w:val="24"/>
          <w:lang w:val="lt-LT"/>
        </w:rPr>
        <w:tab/>
        <w:t xml:space="preserve">23.2. gauti iš kitų savivaldybės administracijos padalinių, savivaldybės įstaigų </w:t>
      </w:r>
      <w:r w:rsidR="001C2DF1">
        <w:rPr>
          <w:szCs w:val="24"/>
          <w:lang w:val="lt-LT"/>
        </w:rPr>
        <w:t>ir</w:t>
      </w:r>
      <w:r w:rsidRPr="00354A10">
        <w:rPr>
          <w:szCs w:val="24"/>
          <w:lang w:val="lt-LT"/>
        </w:rPr>
        <w:t xml:space="preserve"> įmonių informaciją klausimais, susijusiais su seniūnijos veikla;</w:t>
      </w:r>
    </w:p>
    <w:p w14:paraId="752F608D" w14:textId="77777777" w:rsidR="009353BB" w:rsidRPr="00354A10" w:rsidRDefault="009353BB" w:rsidP="009C213A">
      <w:pPr>
        <w:tabs>
          <w:tab w:val="clear" w:pos="1293"/>
          <w:tab w:val="left" w:pos="1134"/>
        </w:tabs>
        <w:jc w:val="both"/>
        <w:rPr>
          <w:szCs w:val="24"/>
          <w:lang w:val="lt-LT"/>
        </w:rPr>
      </w:pPr>
      <w:r w:rsidRPr="00354A10">
        <w:rPr>
          <w:szCs w:val="24"/>
          <w:lang w:val="lt-LT"/>
        </w:rPr>
        <w:tab/>
        <w:t>23.3. teikti informaciją savivaldybės administracijos struktūriniams padaliniams;</w:t>
      </w:r>
    </w:p>
    <w:p w14:paraId="3597E4CE" w14:textId="5D509E65" w:rsidR="009353BB" w:rsidRPr="00354A10" w:rsidRDefault="009353BB" w:rsidP="009C213A">
      <w:pPr>
        <w:tabs>
          <w:tab w:val="clear" w:pos="1293"/>
          <w:tab w:val="left" w:pos="1134"/>
        </w:tabs>
        <w:jc w:val="both"/>
        <w:rPr>
          <w:szCs w:val="24"/>
          <w:lang w:val="lt-LT"/>
        </w:rPr>
      </w:pPr>
      <w:r w:rsidRPr="00354A10">
        <w:rPr>
          <w:szCs w:val="24"/>
          <w:lang w:val="lt-LT"/>
        </w:rPr>
        <w:tab/>
        <w:t>23.4. kelti kvalifikaciją Lietuvos Respublikos teisės aktų nustatyta tvarka</w:t>
      </w:r>
      <w:r w:rsidR="00870F59">
        <w:rPr>
          <w:szCs w:val="24"/>
          <w:lang w:val="lt-LT"/>
        </w:rPr>
        <w:t>.</w:t>
      </w:r>
    </w:p>
    <w:p w14:paraId="1F3175C0" w14:textId="77777777" w:rsidR="009353BB" w:rsidRPr="00354A10" w:rsidRDefault="009353BB" w:rsidP="009C213A">
      <w:pPr>
        <w:tabs>
          <w:tab w:val="clear" w:pos="1293"/>
          <w:tab w:val="left" w:pos="1134"/>
        </w:tabs>
        <w:jc w:val="both"/>
        <w:rPr>
          <w:szCs w:val="24"/>
          <w:lang w:val="lt-LT"/>
        </w:rPr>
      </w:pPr>
      <w:r w:rsidRPr="00354A10">
        <w:rPr>
          <w:szCs w:val="24"/>
          <w:lang w:val="lt-LT"/>
        </w:rPr>
        <w:tab/>
        <w:t>24. Seniūnija (jos valstybės tarnautojai ir darbuotojai), vykdydama savo funkcijas, privalo:</w:t>
      </w:r>
    </w:p>
    <w:p w14:paraId="477F0218" w14:textId="77777777" w:rsidR="009353BB" w:rsidRPr="00354A10" w:rsidRDefault="009353BB" w:rsidP="009C213A">
      <w:pPr>
        <w:tabs>
          <w:tab w:val="clear" w:pos="1293"/>
          <w:tab w:val="left" w:pos="1134"/>
        </w:tabs>
        <w:jc w:val="both"/>
        <w:rPr>
          <w:szCs w:val="24"/>
          <w:lang w:val="lt-LT"/>
        </w:rPr>
      </w:pPr>
      <w:r w:rsidRPr="00354A10">
        <w:rPr>
          <w:szCs w:val="24"/>
          <w:lang w:val="lt-LT"/>
        </w:rPr>
        <w:tab/>
        <w:t>24.1. tinkamai ir laiku vykdyti pareigybės aprašymuose nustatytas funkcijas, kitas pavestas užduotis;</w:t>
      </w:r>
    </w:p>
    <w:p w14:paraId="6E802729" w14:textId="77777777" w:rsidR="009353BB" w:rsidRPr="00354A10" w:rsidRDefault="009353BB" w:rsidP="009C213A">
      <w:pPr>
        <w:tabs>
          <w:tab w:val="clear" w:pos="1293"/>
          <w:tab w:val="left" w:pos="1134"/>
        </w:tabs>
        <w:jc w:val="both"/>
        <w:rPr>
          <w:szCs w:val="24"/>
          <w:lang w:val="lt-LT"/>
        </w:rPr>
      </w:pPr>
      <w:r w:rsidRPr="00354A10">
        <w:rPr>
          <w:szCs w:val="24"/>
          <w:lang w:val="lt-LT"/>
        </w:rPr>
        <w:tab/>
        <w:t>24.2. atsisakyti veiksmų, jei jų vykdymas sukeltų viešųjų ir privačių interesų konfliktą;</w:t>
      </w:r>
    </w:p>
    <w:p w14:paraId="456B44EF" w14:textId="77777777" w:rsidR="009353BB" w:rsidRPr="00354A10" w:rsidRDefault="009353BB" w:rsidP="009C213A">
      <w:pPr>
        <w:tabs>
          <w:tab w:val="clear" w:pos="1293"/>
          <w:tab w:val="left" w:pos="1134"/>
        </w:tabs>
        <w:jc w:val="both"/>
        <w:rPr>
          <w:szCs w:val="24"/>
          <w:lang w:val="lt-LT"/>
        </w:rPr>
      </w:pPr>
      <w:r w:rsidRPr="00354A10">
        <w:rPr>
          <w:szCs w:val="24"/>
          <w:lang w:val="lt-LT"/>
        </w:rPr>
        <w:tab/>
        <w:t>24.3. garantuoti  savo veiklos skaidrumą, teisės aktų nustatyta tvarka teikti informaciją apie savo veiklą;</w:t>
      </w:r>
    </w:p>
    <w:p w14:paraId="3F40542C" w14:textId="77777777" w:rsidR="009353BB" w:rsidRPr="00354A10" w:rsidRDefault="009353BB" w:rsidP="009C213A">
      <w:pPr>
        <w:tabs>
          <w:tab w:val="clear" w:pos="1293"/>
          <w:tab w:val="left" w:pos="1134"/>
        </w:tabs>
        <w:jc w:val="both"/>
        <w:rPr>
          <w:szCs w:val="24"/>
          <w:lang w:val="lt-LT"/>
        </w:rPr>
      </w:pPr>
      <w:r w:rsidRPr="00354A10">
        <w:rPr>
          <w:szCs w:val="24"/>
          <w:lang w:val="lt-LT"/>
        </w:rPr>
        <w:tab/>
        <w:t>24.4. tinkamai saugoti seniūnijos dokumentaciją, laiku ją parengti saugojimui archyve.</w:t>
      </w:r>
    </w:p>
    <w:p w14:paraId="21EA038A" w14:textId="77777777" w:rsidR="009353BB" w:rsidRPr="00354A10" w:rsidRDefault="009353BB" w:rsidP="009C213A">
      <w:pPr>
        <w:tabs>
          <w:tab w:val="clear" w:pos="1293"/>
          <w:tab w:val="left" w:pos="1134"/>
        </w:tabs>
        <w:jc w:val="both"/>
        <w:rPr>
          <w:szCs w:val="24"/>
          <w:lang w:val="lt-LT"/>
        </w:rPr>
      </w:pPr>
      <w:r w:rsidRPr="00354A10">
        <w:rPr>
          <w:szCs w:val="24"/>
          <w:lang w:val="lt-LT"/>
        </w:rPr>
        <w:tab/>
        <w:t>25. Už šiuose nuostatuose ir seniūnijos valstybės tarnautojų ir darbuotojų pareigybių aprašymuose nustatytų funkcijų netinkamą vykdymą seniūnijos valstybės tarnautojai atsako Lietuvos Respublikos valstybės tarnybos įstatymo, o darbuotojai, dirbantys pagal darbo sutartis, – Lietuvos Respublikos darbo kodekso nustatyta tvarka.</w:t>
      </w:r>
    </w:p>
    <w:p w14:paraId="299679A9" w14:textId="77777777" w:rsidR="009353BB" w:rsidRPr="00354A10" w:rsidRDefault="009353BB" w:rsidP="009353BB">
      <w:pPr>
        <w:jc w:val="both"/>
        <w:rPr>
          <w:szCs w:val="24"/>
          <w:lang w:val="lt-LT"/>
        </w:rPr>
      </w:pPr>
      <w:r w:rsidRPr="00354A10">
        <w:rPr>
          <w:szCs w:val="24"/>
          <w:lang w:val="lt-LT"/>
        </w:rPr>
        <w:tab/>
      </w:r>
    </w:p>
    <w:p w14:paraId="0CC60889" w14:textId="77777777" w:rsidR="009353BB" w:rsidRPr="00354A10" w:rsidRDefault="009353BB" w:rsidP="009353BB">
      <w:pPr>
        <w:jc w:val="both"/>
        <w:rPr>
          <w:b/>
          <w:szCs w:val="24"/>
          <w:lang w:val="lt-LT"/>
        </w:rPr>
      </w:pPr>
    </w:p>
    <w:p w14:paraId="244235D4" w14:textId="77777777" w:rsidR="009353BB" w:rsidRPr="00354A10" w:rsidRDefault="009353BB" w:rsidP="009353BB">
      <w:pPr>
        <w:pStyle w:val="Antrat5"/>
        <w:rPr>
          <w:rFonts w:ascii="Times New Roman" w:hAnsi="Times New Roman"/>
        </w:rPr>
      </w:pPr>
      <w:r w:rsidRPr="00354A10">
        <w:rPr>
          <w:rFonts w:ascii="Times New Roman" w:hAnsi="Times New Roman"/>
        </w:rPr>
        <w:t>VI SKYRIUS</w:t>
      </w:r>
    </w:p>
    <w:p w14:paraId="1B17D97D" w14:textId="77777777" w:rsidR="009353BB" w:rsidRPr="00354A10" w:rsidRDefault="009353BB" w:rsidP="009353BB">
      <w:pPr>
        <w:pStyle w:val="Antrat5"/>
        <w:rPr>
          <w:rFonts w:ascii="Times New Roman" w:hAnsi="Times New Roman"/>
        </w:rPr>
      </w:pPr>
      <w:r w:rsidRPr="00354A10">
        <w:rPr>
          <w:rFonts w:ascii="Times New Roman" w:hAnsi="Times New Roman"/>
        </w:rPr>
        <w:t xml:space="preserve"> BAIGIAMOSIOS NUOSTATOS</w:t>
      </w:r>
    </w:p>
    <w:p w14:paraId="7CFF5138" w14:textId="77777777" w:rsidR="009353BB" w:rsidRPr="00354A10" w:rsidRDefault="009353BB" w:rsidP="009353BB">
      <w:pPr>
        <w:jc w:val="both"/>
        <w:rPr>
          <w:szCs w:val="24"/>
          <w:lang w:val="lt-LT"/>
        </w:rPr>
      </w:pPr>
      <w:r w:rsidRPr="00354A10">
        <w:rPr>
          <w:szCs w:val="24"/>
          <w:lang w:val="lt-LT"/>
        </w:rPr>
        <w:tab/>
      </w:r>
    </w:p>
    <w:p w14:paraId="5B390480" w14:textId="77777777" w:rsidR="00C63270" w:rsidRDefault="009353BB" w:rsidP="009C213A">
      <w:pPr>
        <w:tabs>
          <w:tab w:val="clear" w:pos="1293"/>
          <w:tab w:val="left" w:pos="1134"/>
        </w:tabs>
        <w:ind w:firstLine="720"/>
        <w:jc w:val="both"/>
        <w:rPr>
          <w:szCs w:val="24"/>
          <w:lang w:val="lt-LT"/>
        </w:rPr>
      </w:pPr>
      <w:r w:rsidRPr="00354A10">
        <w:rPr>
          <w:szCs w:val="24"/>
          <w:lang w:val="lt-LT"/>
        </w:rPr>
        <w:tab/>
        <w:t>26. Nuostatai tvirtinami ir keičiami savivaldybės administracijos direktoriaus įsakymu.</w:t>
      </w:r>
    </w:p>
    <w:p w14:paraId="30275C3A" w14:textId="77777777" w:rsidR="00C63270" w:rsidRDefault="00C63270" w:rsidP="009C213A">
      <w:pPr>
        <w:tabs>
          <w:tab w:val="clear" w:pos="1293"/>
          <w:tab w:val="left" w:pos="1134"/>
        </w:tabs>
        <w:ind w:firstLine="720"/>
        <w:jc w:val="both"/>
        <w:rPr>
          <w:szCs w:val="24"/>
          <w:lang w:val="lt-LT"/>
        </w:rPr>
      </w:pPr>
      <w:r>
        <w:rPr>
          <w:szCs w:val="24"/>
          <w:lang w:val="lt-LT"/>
        </w:rPr>
        <w:tab/>
      </w:r>
      <w:r w:rsidR="009353BB" w:rsidRPr="00354A10">
        <w:rPr>
          <w:lang w:val="lt-LT"/>
        </w:rPr>
        <w:t>27.</w:t>
      </w:r>
      <w:r w:rsidR="001D1169">
        <w:rPr>
          <w:lang w:val="lt-LT"/>
        </w:rPr>
        <w:t xml:space="preserve"> </w:t>
      </w:r>
      <w:r w:rsidR="009353BB" w:rsidRPr="00354A10">
        <w:rPr>
          <w:lang w:val="lt-LT"/>
        </w:rPr>
        <w:t xml:space="preserve">Seniūnijos veikla nutraukiama savivaldybės tarybos sprendimu vadovaujantis Lietuvos Respublikos vietos savivaldos įstatymu ir kitais teisės aktais. </w:t>
      </w:r>
    </w:p>
    <w:p w14:paraId="175BAB21" w14:textId="7109D8EF" w:rsidR="009353BB" w:rsidRPr="00354A10" w:rsidRDefault="00C63270" w:rsidP="009C213A">
      <w:pPr>
        <w:tabs>
          <w:tab w:val="clear" w:pos="1293"/>
          <w:tab w:val="left" w:pos="1134"/>
        </w:tabs>
        <w:ind w:firstLine="720"/>
        <w:jc w:val="both"/>
        <w:rPr>
          <w:szCs w:val="24"/>
          <w:lang w:val="lt-LT"/>
        </w:rPr>
      </w:pPr>
      <w:r>
        <w:rPr>
          <w:szCs w:val="24"/>
          <w:lang w:val="lt-LT"/>
        </w:rPr>
        <w:tab/>
      </w:r>
      <w:r w:rsidR="009353BB" w:rsidRPr="00354A10">
        <w:rPr>
          <w:szCs w:val="24"/>
          <w:lang w:val="lt-LT"/>
        </w:rPr>
        <w:t>28.</w:t>
      </w:r>
      <w:r w:rsidR="001D1169">
        <w:rPr>
          <w:szCs w:val="24"/>
          <w:lang w:val="lt-LT"/>
        </w:rPr>
        <w:t xml:space="preserve"> </w:t>
      </w:r>
      <w:r w:rsidR="009353BB" w:rsidRPr="00354A10">
        <w:rPr>
          <w:szCs w:val="24"/>
          <w:lang w:val="lt-LT"/>
        </w:rPr>
        <w:t xml:space="preserve">Patvirtinti </w:t>
      </w:r>
      <w:r w:rsidR="001D1169">
        <w:rPr>
          <w:szCs w:val="24"/>
          <w:lang w:val="lt-LT"/>
        </w:rPr>
        <w:t>n</w:t>
      </w:r>
      <w:r w:rsidR="009353BB" w:rsidRPr="00354A10">
        <w:rPr>
          <w:szCs w:val="24"/>
          <w:lang w:val="lt-LT"/>
        </w:rPr>
        <w:t>uostatai, jų pakeitimai įsigalioja nuo jų įregistravimo Juridinių asmenų registre teisės aktų nustatyta tvarka.</w:t>
      </w:r>
    </w:p>
    <w:tbl>
      <w:tblPr>
        <w:tblW w:w="4900" w:type="pct"/>
        <w:tblLayout w:type="fixed"/>
        <w:tblLook w:val="04A0" w:firstRow="1" w:lastRow="0" w:firstColumn="1" w:lastColumn="0" w:noHBand="0" w:noVBand="1"/>
      </w:tblPr>
      <w:tblGrid>
        <w:gridCol w:w="2889"/>
        <w:gridCol w:w="236"/>
        <w:gridCol w:w="80"/>
        <w:gridCol w:w="398"/>
        <w:gridCol w:w="489"/>
        <w:gridCol w:w="488"/>
        <w:gridCol w:w="1149"/>
        <w:gridCol w:w="236"/>
        <w:gridCol w:w="1333"/>
        <w:gridCol w:w="244"/>
        <w:gridCol w:w="1104"/>
        <w:gridCol w:w="488"/>
        <w:gridCol w:w="311"/>
      </w:tblGrid>
      <w:tr w:rsidR="009353BB" w:rsidRPr="00354A10" w14:paraId="66DBD257" w14:textId="77777777" w:rsidTr="00496AC2">
        <w:trPr>
          <w:trHeight w:val="340"/>
        </w:trPr>
        <w:tc>
          <w:tcPr>
            <w:tcW w:w="3202" w:type="dxa"/>
            <w:gridSpan w:val="3"/>
            <w:shd w:val="clear" w:color="auto" w:fill="FFFFFF"/>
            <w:vAlign w:val="bottom"/>
          </w:tcPr>
          <w:p w14:paraId="6BA991B0" w14:textId="0AA55F61" w:rsidR="009353BB" w:rsidRPr="00354A10" w:rsidRDefault="009353BB" w:rsidP="00496AC2">
            <w:pPr>
              <w:widowControl w:val="0"/>
              <w:tabs>
                <w:tab w:val="clear" w:pos="1293"/>
              </w:tabs>
              <w:overflowPunct/>
              <w:spacing w:line="276" w:lineRule="atLeast"/>
              <w:ind w:left="-57" w:right="-689"/>
              <w:rPr>
                <w:color w:val="212529"/>
                <w:szCs w:val="24"/>
                <w:lang w:val="lt-LT" w:eastAsia="lt-LT"/>
              </w:rPr>
            </w:pPr>
            <w:r w:rsidRPr="00354A10">
              <w:rPr>
                <w:color w:val="000000"/>
                <w:spacing w:val="-2"/>
                <w:szCs w:val="24"/>
                <w:lang w:val="lt-LT" w:eastAsia="lt-LT"/>
              </w:rPr>
              <w:t xml:space="preserve">Šie </w:t>
            </w:r>
            <w:r w:rsidR="001D1169">
              <w:rPr>
                <w:color w:val="000000"/>
                <w:spacing w:val="-2"/>
                <w:szCs w:val="24"/>
                <w:lang w:val="lt-LT" w:eastAsia="lt-LT"/>
              </w:rPr>
              <w:t>n</w:t>
            </w:r>
            <w:r w:rsidRPr="00354A10">
              <w:rPr>
                <w:color w:val="000000"/>
                <w:spacing w:val="-2"/>
                <w:szCs w:val="24"/>
                <w:lang w:val="lt-LT" w:eastAsia="lt-LT"/>
              </w:rPr>
              <w:t>uostatai pasirašyti</w:t>
            </w:r>
          </w:p>
        </w:tc>
        <w:tc>
          <w:tcPr>
            <w:tcW w:w="399" w:type="dxa"/>
            <w:shd w:val="clear" w:color="auto" w:fill="FFFFFF"/>
            <w:vAlign w:val="bottom"/>
          </w:tcPr>
          <w:p w14:paraId="6346FCBB" w14:textId="77777777" w:rsidR="009353BB" w:rsidRPr="00354A10" w:rsidRDefault="009353BB" w:rsidP="00496AC2">
            <w:pPr>
              <w:widowControl w:val="0"/>
              <w:tabs>
                <w:tab w:val="clear" w:pos="1293"/>
              </w:tabs>
              <w:overflowPunct/>
              <w:spacing w:line="276" w:lineRule="atLeast"/>
              <w:ind w:left="-57" w:right="-92"/>
              <w:rPr>
                <w:color w:val="212529"/>
                <w:szCs w:val="24"/>
                <w:lang w:val="lt-LT" w:eastAsia="lt-LT"/>
              </w:rPr>
            </w:pPr>
            <w:r w:rsidRPr="00354A10">
              <w:rPr>
                <w:color w:val="000000"/>
                <w:szCs w:val="24"/>
                <w:lang w:val="lt-LT" w:eastAsia="lt-LT"/>
              </w:rPr>
              <w:t>20</w:t>
            </w:r>
          </w:p>
        </w:tc>
        <w:tc>
          <w:tcPr>
            <w:tcW w:w="490" w:type="dxa"/>
            <w:tcBorders>
              <w:bottom w:val="single" w:sz="8" w:space="0" w:color="000000"/>
            </w:tcBorders>
            <w:shd w:val="clear" w:color="auto" w:fill="FFFFFF"/>
            <w:vAlign w:val="bottom"/>
          </w:tcPr>
          <w:p w14:paraId="355A6C13" w14:textId="77777777" w:rsidR="009353BB" w:rsidRPr="00354A10" w:rsidRDefault="009353BB" w:rsidP="00496AC2">
            <w:pPr>
              <w:widowControl w:val="0"/>
              <w:tabs>
                <w:tab w:val="clear" w:pos="1293"/>
              </w:tabs>
              <w:overflowPunct/>
              <w:textAlignment w:val="auto"/>
              <w:rPr>
                <w:color w:val="212529"/>
                <w:szCs w:val="24"/>
                <w:lang w:val="lt-LT" w:eastAsia="lt-LT"/>
              </w:rPr>
            </w:pPr>
          </w:p>
        </w:tc>
        <w:tc>
          <w:tcPr>
            <w:tcW w:w="489" w:type="dxa"/>
            <w:shd w:val="clear" w:color="auto" w:fill="FFFFFF"/>
            <w:vAlign w:val="bottom"/>
          </w:tcPr>
          <w:p w14:paraId="68F0DC15" w14:textId="77777777" w:rsidR="009353BB" w:rsidRPr="00354A10" w:rsidRDefault="009353BB" w:rsidP="00496AC2">
            <w:pPr>
              <w:widowControl w:val="0"/>
              <w:tabs>
                <w:tab w:val="clear" w:pos="1293"/>
              </w:tabs>
              <w:overflowPunct/>
              <w:spacing w:line="276" w:lineRule="atLeast"/>
              <w:ind w:left="-57" w:right="-57"/>
              <w:rPr>
                <w:color w:val="212529"/>
                <w:szCs w:val="24"/>
                <w:lang w:val="lt-LT" w:eastAsia="lt-LT"/>
              </w:rPr>
            </w:pPr>
            <w:r w:rsidRPr="00354A10">
              <w:rPr>
                <w:color w:val="000000"/>
                <w:szCs w:val="24"/>
                <w:lang w:val="lt-LT" w:eastAsia="lt-LT"/>
              </w:rPr>
              <w:t>m.</w:t>
            </w:r>
          </w:p>
        </w:tc>
        <w:tc>
          <w:tcPr>
            <w:tcW w:w="2712" w:type="dxa"/>
            <w:gridSpan w:val="3"/>
            <w:tcBorders>
              <w:bottom w:val="single" w:sz="8" w:space="0" w:color="000000"/>
            </w:tcBorders>
            <w:shd w:val="clear" w:color="auto" w:fill="FFFFFF"/>
            <w:vAlign w:val="bottom"/>
          </w:tcPr>
          <w:p w14:paraId="7B3800E5" w14:textId="77777777" w:rsidR="009353BB" w:rsidRPr="00354A10" w:rsidRDefault="009353BB" w:rsidP="00496AC2">
            <w:pPr>
              <w:widowControl w:val="0"/>
              <w:tabs>
                <w:tab w:val="clear" w:pos="1293"/>
              </w:tabs>
              <w:overflowPunct/>
              <w:textAlignment w:val="auto"/>
              <w:rPr>
                <w:color w:val="212529"/>
                <w:szCs w:val="24"/>
                <w:lang w:val="lt-LT" w:eastAsia="lt-LT"/>
              </w:rPr>
            </w:pPr>
          </w:p>
        </w:tc>
        <w:tc>
          <w:tcPr>
            <w:tcW w:w="244" w:type="dxa"/>
            <w:shd w:val="clear" w:color="auto" w:fill="FFFFFF"/>
            <w:vAlign w:val="bottom"/>
          </w:tcPr>
          <w:p w14:paraId="2E874748" w14:textId="77777777" w:rsidR="009353BB" w:rsidRPr="00354A10" w:rsidRDefault="009353BB" w:rsidP="00496AC2">
            <w:pPr>
              <w:widowControl w:val="0"/>
              <w:tabs>
                <w:tab w:val="clear" w:pos="1293"/>
              </w:tabs>
              <w:overflowPunct/>
              <w:textAlignment w:val="auto"/>
              <w:rPr>
                <w:szCs w:val="24"/>
                <w:lang w:val="lt-LT" w:eastAsia="lt-LT"/>
              </w:rPr>
            </w:pPr>
          </w:p>
        </w:tc>
        <w:tc>
          <w:tcPr>
            <w:tcW w:w="1107" w:type="dxa"/>
            <w:tcBorders>
              <w:bottom w:val="single" w:sz="8" w:space="0" w:color="000000"/>
            </w:tcBorders>
            <w:shd w:val="clear" w:color="auto" w:fill="FFFFFF"/>
            <w:vAlign w:val="bottom"/>
          </w:tcPr>
          <w:p w14:paraId="16C652D3" w14:textId="77777777" w:rsidR="009353BB" w:rsidRPr="00354A10" w:rsidRDefault="009353BB" w:rsidP="00496AC2">
            <w:pPr>
              <w:widowControl w:val="0"/>
              <w:tabs>
                <w:tab w:val="clear" w:pos="1293"/>
              </w:tabs>
              <w:overflowPunct/>
              <w:textAlignment w:val="auto"/>
              <w:rPr>
                <w:szCs w:val="24"/>
                <w:lang w:val="lt-LT" w:eastAsia="lt-LT"/>
              </w:rPr>
            </w:pPr>
          </w:p>
        </w:tc>
        <w:tc>
          <w:tcPr>
            <w:tcW w:w="489" w:type="dxa"/>
            <w:shd w:val="clear" w:color="auto" w:fill="FFFFFF"/>
            <w:vAlign w:val="bottom"/>
          </w:tcPr>
          <w:p w14:paraId="51642EEF" w14:textId="77777777" w:rsidR="009353BB" w:rsidRPr="00354A10" w:rsidRDefault="009353BB" w:rsidP="00496AC2">
            <w:pPr>
              <w:widowControl w:val="0"/>
              <w:tabs>
                <w:tab w:val="clear" w:pos="1293"/>
              </w:tabs>
              <w:overflowPunct/>
              <w:spacing w:line="276" w:lineRule="atLeast"/>
              <w:ind w:left="-57" w:right="-57" w:hanging="10"/>
              <w:rPr>
                <w:color w:val="212529"/>
                <w:szCs w:val="24"/>
                <w:lang w:val="lt-LT" w:eastAsia="lt-LT"/>
              </w:rPr>
            </w:pPr>
            <w:r w:rsidRPr="00354A10">
              <w:rPr>
                <w:color w:val="212529"/>
                <w:szCs w:val="24"/>
                <w:lang w:val="lt-LT" w:eastAsia="lt-LT"/>
              </w:rPr>
              <w:t>d.</w:t>
            </w:r>
          </w:p>
        </w:tc>
        <w:tc>
          <w:tcPr>
            <w:tcW w:w="312" w:type="dxa"/>
            <w:tcMar>
              <w:left w:w="0" w:type="dxa"/>
              <w:right w:w="0" w:type="dxa"/>
            </w:tcMar>
          </w:tcPr>
          <w:p w14:paraId="0B696F34" w14:textId="77777777" w:rsidR="009353BB" w:rsidRPr="00354A10" w:rsidRDefault="009353BB" w:rsidP="00496AC2">
            <w:pPr>
              <w:widowControl w:val="0"/>
              <w:rPr>
                <w:szCs w:val="24"/>
                <w:lang w:val="lt-LT"/>
              </w:rPr>
            </w:pPr>
          </w:p>
        </w:tc>
      </w:tr>
      <w:tr w:rsidR="009353BB" w:rsidRPr="00354A10" w14:paraId="3F4A9C6F" w14:textId="77777777" w:rsidTr="00496AC2">
        <w:trPr>
          <w:trHeight w:val="340"/>
        </w:trPr>
        <w:tc>
          <w:tcPr>
            <w:tcW w:w="2900" w:type="dxa"/>
            <w:tcBorders>
              <w:bottom w:val="single" w:sz="8" w:space="0" w:color="000000"/>
            </w:tcBorders>
            <w:shd w:val="clear" w:color="auto" w:fill="FFFFFF"/>
          </w:tcPr>
          <w:p w14:paraId="1A213324" w14:textId="77777777" w:rsidR="009353BB" w:rsidRPr="00354A10" w:rsidRDefault="009353BB" w:rsidP="00496AC2">
            <w:pPr>
              <w:widowControl w:val="0"/>
              <w:tabs>
                <w:tab w:val="clear" w:pos="1293"/>
              </w:tabs>
              <w:overflowPunct/>
              <w:textAlignment w:val="auto"/>
              <w:rPr>
                <w:color w:val="212529"/>
                <w:szCs w:val="24"/>
                <w:lang w:val="lt-LT" w:eastAsia="lt-LT"/>
              </w:rPr>
            </w:pPr>
            <w:r w:rsidRPr="00354A10">
              <w:rPr>
                <w:color w:val="212529"/>
                <w:szCs w:val="24"/>
                <w:lang w:val="lt-LT" w:eastAsia="lt-LT"/>
              </w:rPr>
              <w:t> </w:t>
            </w:r>
          </w:p>
        </w:tc>
        <w:tc>
          <w:tcPr>
            <w:tcW w:w="222" w:type="dxa"/>
            <w:shd w:val="clear" w:color="auto" w:fill="FFFFFF"/>
          </w:tcPr>
          <w:p w14:paraId="06B3B643" w14:textId="77777777" w:rsidR="009353BB" w:rsidRPr="00354A10" w:rsidRDefault="009353BB" w:rsidP="00496AC2">
            <w:pPr>
              <w:widowControl w:val="0"/>
              <w:tabs>
                <w:tab w:val="clear" w:pos="1293"/>
              </w:tabs>
              <w:overflowPunct/>
              <w:textAlignment w:val="auto"/>
              <w:rPr>
                <w:color w:val="212529"/>
                <w:szCs w:val="24"/>
                <w:lang w:val="lt-LT" w:eastAsia="lt-LT"/>
              </w:rPr>
            </w:pPr>
          </w:p>
        </w:tc>
        <w:tc>
          <w:tcPr>
            <w:tcW w:w="2612" w:type="dxa"/>
            <w:gridSpan w:val="5"/>
            <w:tcBorders>
              <w:bottom w:val="single" w:sz="8" w:space="0" w:color="000000"/>
            </w:tcBorders>
            <w:shd w:val="clear" w:color="auto" w:fill="FFFFFF"/>
          </w:tcPr>
          <w:p w14:paraId="3763D513" w14:textId="77777777" w:rsidR="009353BB" w:rsidRPr="00354A10" w:rsidRDefault="009353BB" w:rsidP="00496AC2">
            <w:pPr>
              <w:widowControl w:val="0"/>
              <w:tabs>
                <w:tab w:val="clear" w:pos="1293"/>
              </w:tabs>
              <w:overflowPunct/>
              <w:textAlignment w:val="auto"/>
              <w:rPr>
                <w:szCs w:val="24"/>
                <w:lang w:val="lt-LT" w:eastAsia="lt-LT"/>
              </w:rPr>
            </w:pPr>
          </w:p>
        </w:tc>
        <w:tc>
          <w:tcPr>
            <w:tcW w:w="220" w:type="dxa"/>
            <w:shd w:val="clear" w:color="auto" w:fill="FFFFFF"/>
          </w:tcPr>
          <w:p w14:paraId="0BF1FE3E" w14:textId="77777777" w:rsidR="009353BB" w:rsidRPr="00354A10" w:rsidRDefault="009353BB" w:rsidP="00496AC2">
            <w:pPr>
              <w:widowControl w:val="0"/>
              <w:tabs>
                <w:tab w:val="clear" w:pos="1293"/>
              </w:tabs>
              <w:overflowPunct/>
              <w:textAlignment w:val="auto"/>
              <w:rPr>
                <w:szCs w:val="24"/>
                <w:lang w:val="lt-LT" w:eastAsia="lt-LT"/>
              </w:rPr>
            </w:pPr>
          </w:p>
        </w:tc>
        <w:tc>
          <w:tcPr>
            <w:tcW w:w="3490" w:type="dxa"/>
            <w:gridSpan w:val="5"/>
            <w:tcBorders>
              <w:bottom w:val="single" w:sz="8" w:space="0" w:color="000000"/>
            </w:tcBorders>
            <w:shd w:val="clear" w:color="auto" w:fill="FFFFFF"/>
          </w:tcPr>
          <w:p w14:paraId="5DB336CF" w14:textId="77777777" w:rsidR="009353BB" w:rsidRPr="00354A10" w:rsidRDefault="009353BB" w:rsidP="00496AC2">
            <w:pPr>
              <w:widowControl w:val="0"/>
              <w:tabs>
                <w:tab w:val="clear" w:pos="1293"/>
              </w:tabs>
              <w:overflowPunct/>
              <w:textAlignment w:val="auto"/>
              <w:rPr>
                <w:szCs w:val="24"/>
                <w:lang w:val="lt-LT" w:eastAsia="lt-LT"/>
              </w:rPr>
            </w:pPr>
          </w:p>
        </w:tc>
      </w:tr>
      <w:tr w:rsidR="009353BB" w:rsidRPr="00354A10" w14:paraId="2F2048D5" w14:textId="77777777" w:rsidTr="00496AC2">
        <w:trPr>
          <w:trHeight w:val="170"/>
        </w:trPr>
        <w:tc>
          <w:tcPr>
            <w:tcW w:w="2900" w:type="dxa"/>
            <w:shd w:val="clear" w:color="auto" w:fill="FFFFFF"/>
          </w:tcPr>
          <w:p w14:paraId="2C60241E" w14:textId="77777777" w:rsidR="009353BB" w:rsidRPr="00354A10" w:rsidRDefault="009353BB" w:rsidP="00496AC2">
            <w:pPr>
              <w:widowControl w:val="0"/>
              <w:tabs>
                <w:tab w:val="clear" w:pos="1293"/>
              </w:tabs>
              <w:overflowPunct/>
              <w:ind w:left="-114" w:right="-135"/>
              <w:jc w:val="center"/>
              <w:rPr>
                <w:color w:val="212529"/>
                <w:szCs w:val="24"/>
                <w:lang w:val="lt-LT" w:eastAsia="lt-LT"/>
              </w:rPr>
            </w:pPr>
            <w:r w:rsidRPr="00354A10">
              <w:rPr>
                <w:i/>
                <w:iCs/>
                <w:color w:val="212529"/>
                <w:szCs w:val="24"/>
                <w:lang w:val="lt-LT" w:eastAsia="lt-LT"/>
              </w:rPr>
              <w:t>(įgaliotas asmuo)</w:t>
            </w:r>
          </w:p>
        </w:tc>
        <w:tc>
          <w:tcPr>
            <w:tcW w:w="222" w:type="dxa"/>
            <w:shd w:val="clear" w:color="auto" w:fill="FFFFFF"/>
          </w:tcPr>
          <w:p w14:paraId="7F566BE9" w14:textId="77777777" w:rsidR="009353BB" w:rsidRPr="00354A10" w:rsidRDefault="009353BB" w:rsidP="00496AC2">
            <w:pPr>
              <w:widowControl w:val="0"/>
              <w:tabs>
                <w:tab w:val="clear" w:pos="1293"/>
              </w:tabs>
              <w:overflowPunct/>
              <w:textAlignment w:val="auto"/>
              <w:rPr>
                <w:color w:val="212529"/>
                <w:szCs w:val="24"/>
                <w:lang w:val="lt-LT" w:eastAsia="lt-LT"/>
              </w:rPr>
            </w:pPr>
          </w:p>
        </w:tc>
        <w:tc>
          <w:tcPr>
            <w:tcW w:w="2612" w:type="dxa"/>
            <w:gridSpan w:val="5"/>
            <w:shd w:val="clear" w:color="auto" w:fill="FFFFFF"/>
          </w:tcPr>
          <w:p w14:paraId="3176C1C1" w14:textId="77777777" w:rsidR="009353BB" w:rsidRPr="00354A10" w:rsidRDefault="009353BB" w:rsidP="00496AC2">
            <w:pPr>
              <w:widowControl w:val="0"/>
              <w:tabs>
                <w:tab w:val="clear" w:pos="1293"/>
              </w:tabs>
              <w:overflowPunct/>
              <w:ind w:left="-57" w:right="-57"/>
              <w:jc w:val="center"/>
              <w:rPr>
                <w:color w:val="212529"/>
                <w:szCs w:val="24"/>
                <w:lang w:val="lt-LT" w:eastAsia="lt-LT"/>
              </w:rPr>
            </w:pPr>
            <w:r w:rsidRPr="00354A10">
              <w:rPr>
                <w:i/>
                <w:iCs/>
                <w:color w:val="212529"/>
                <w:szCs w:val="24"/>
                <w:lang w:val="lt-LT" w:eastAsia="lt-LT"/>
              </w:rPr>
              <w:t>(parašas)</w:t>
            </w:r>
          </w:p>
        </w:tc>
        <w:tc>
          <w:tcPr>
            <w:tcW w:w="220" w:type="dxa"/>
            <w:shd w:val="clear" w:color="auto" w:fill="FFFFFF"/>
          </w:tcPr>
          <w:p w14:paraId="33F3E98C" w14:textId="77777777" w:rsidR="009353BB" w:rsidRPr="00354A10" w:rsidRDefault="009353BB" w:rsidP="00496AC2">
            <w:pPr>
              <w:widowControl w:val="0"/>
              <w:tabs>
                <w:tab w:val="clear" w:pos="1293"/>
              </w:tabs>
              <w:overflowPunct/>
              <w:textAlignment w:val="auto"/>
              <w:rPr>
                <w:color w:val="212529"/>
                <w:szCs w:val="24"/>
                <w:lang w:val="lt-LT" w:eastAsia="lt-LT"/>
              </w:rPr>
            </w:pPr>
          </w:p>
        </w:tc>
        <w:tc>
          <w:tcPr>
            <w:tcW w:w="3490" w:type="dxa"/>
            <w:gridSpan w:val="5"/>
            <w:shd w:val="clear" w:color="auto" w:fill="FFFFFF"/>
          </w:tcPr>
          <w:p w14:paraId="2F5370EF" w14:textId="77777777" w:rsidR="009353BB" w:rsidRPr="00354A10" w:rsidRDefault="009353BB" w:rsidP="00496AC2">
            <w:pPr>
              <w:widowControl w:val="0"/>
              <w:tabs>
                <w:tab w:val="clear" w:pos="1293"/>
              </w:tabs>
              <w:overflowPunct/>
              <w:ind w:left="-57" w:right="-57"/>
              <w:jc w:val="center"/>
              <w:rPr>
                <w:color w:val="212529"/>
                <w:szCs w:val="24"/>
                <w:lang w:val="lt-LT" w:eastAsia="lt-LT"/>
              </w:rPr>
            </w:pPr>
            <w:r w:rsidRPr="00354A10">
              <w:rPr>
                <w:i/>
                <w:iCs/>
                <w:color w:val="212529"/>
                <w:szCs w:val="24"/>
                <w:lang w:val="lt-LT" w:eastAsia="lt-LT"/>
              </w:rPr>
              <w:t>(vardas, pavardė)</w:t>
            </w:r>
          </w:p>
        </w:tc>
      </w:tr>
    </w:tbl>
    <w:p w14:paraId="0496DC37" w14:textId="77777777" w:rsidR="009353BB" w:rsidRPr="00354A10" w:rsidRDefault="009353BB" w:rsidP="009353BB">
      <w:pPr>
        <w:pStyle w:val="Betarp"/>
        <w:rPr>
          <w:szCs w:val="24"/>
          <w:lang w:val="lt-LT"/>
        </w:rPr>
      </w:pPr>
    </w:p>
    <w:p w14:paraId="29CF40AA" w14:textId="77777777" w:rsidR="009353BB" w:rsidRPr="00354A10" w:rsidRDefault="009353BB" w:rsidP="009353BB">
      <w:pPr>
        <w:pStyle w:val="Antrat1"/>
        <w:jc w:val="left"/>
        <w:rPr>
          <w:b w:val="0"/>
          <w:szCs w:val="24"/>
        </w:rPr>
      </w:pPr>
      <w:r w:rsidRPr="00354A10">
        <w:rPr>
          <w:b w:val="0"/>
          <w:szCs w:val="24"/>
        </w:rPr>
        <w:tab/>
      </w:r>
    </w:p>
    <w:p w14:paraId="05C2407C" w14:textId="77777777" w:rsidR="009353BB" w:rsidRPr="00354A10" w:rsidRDefault="009353BB" w:rsidP="00E816E1">
      <w:pPr>
        <w:tabs>
          <w:tab w:val="clear" w:pos="1293"/>
          <w:tab w:val="left" w:pos="1134"/>
        </w:tabs>
        <w:ind w:firstLine="720"/>
        <w:jc w:val="both"/>
        <w:rPr>
          <w:szCs w:val="24"/>
          <w:lang w:val="lt-LT"/>
        </w:rPr>
      </w:pPr>
    </w:p>
    <w:sectPr w:rsidR="009353BB" w:rsidRPr="00354A10" w:rsidSect="005E7231">
      <w:headerReference w:type="even" r:id="rId20"/>
      <w:headerReference w:type="default" r:id="rId21"/>
      <w:footerReference w:type="even" r:id="rId22"/>
      <w:footerReference w:type="default" r:id="rId23"/>
      <w:headerReference w:type="first" r:id="rId24"/>
      <w:footerReference w:type="first" r:id="rId25"/>
      <w:pgSz w:w="11906" w:h="16838"/>
      <w:pgMar w:top="1134" w:right="567" w:bottom="1134" w:left="1701" w:header="567" w:footer="567" w:gutter="0"/>
      <w:pgNumType w:start="1"/>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1F5E9C" w14:textId="77777777" w:rsidR="00526154" w:rsidRDefault="00526154">
      <w:r>
        <w:separator/>
      </w:r>
    </w:p>
  </w:endnote>
  <w:endnote w:type="continuationSeparator" w:id="0">
    <w:p w14:paraId="69A57B8D" w14:textId="77777777" w:rsidR="00526154" w:rsidRDefault="005261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00002FF" w:usb1="4000ACFF" w:usb2="00000001" w:usb3="00000000" w:csb0="0000019F" w:csb1="00000000"/>
  </w:font>
  <w:font w:name="Times New Roman">
    <w:panose1 w:val="02020603050405020304"/>
    <w:charset w:val="BA"/>
    <w:family w:val="roman"/>
    <w:pitch w:val="variable"/>
    <w:sig w:usb0="E0002EFF" w:usb1="C0007843" w:usb2="00000009" w:usb3="00000000" w:csb0="000001FF" w:csb1="00000000"/>
  </w:font>
  <w:font w:name="TimesLT">
    <w:altName w:val="Times New Roman"/>
    <w:charset w:val="00"/>
    <w:family w:val="roman"/>
    <w:pitch w:val="variable"/>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4A968A" w14:textId="77777777" w:rsidR="004B56D7" w:rsidRDefault="004B56D7">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87613592"/>
      <w:docPartObj>
        <w:docPartGallery w:val="Page Numbers (Bottom of Page)"/>
        <w:docPartUnique/>
      </w:docPartObj>
    </w:sdtPr>
    <w:sdtContent>
      <w:p w14:paraId="2BF5B307" w14:textId="756AF9A0" w:rsidR="004B56D7" w:rsidRDefault="004B56D7">
        <w:pPr>
          <w:pStyle w:val="Porat"/>
          <w:jc w:val="center"/>
        </w:pPr>
        <w:r>
          <w:fldChar w:fldCharType="begin"/>
        </w:r>
        <w:r>
          <w:instrText>PAGE   \* MERGEFORMAT</w:instrText>
        </w:r>
        <w:r>
          <w:fldChar w:fldCharType="separate"/>
        </w:r>
        <w:r w:rsidR="00DB5617" w:rsidRPr="00DB5617">
          <w:rPr>
            <w:noProof/>
            <w:lang w:val="lt-LT"/>
          </w:rPr>
          <w:t>2</w:t>
        </w:r>
        <w:r>
          <w:fldChar w:fldCharType="end"/>
        </w:r>
      </w:p>
    </w:sdtContent>
  </w:sdt>
  <w:p w14:paraId="476C944F" w14:textId="77777777" w:rsidR="004B56D7" w:rsidRDefault="004B56D7">
    <w:pPr>
      <w:pStyle w:val="Porat"/>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F9CD18" w14:textId="77777777" w:rsidR="004B56D7" w:rsidRDefault="004B56D7">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F63768" w14:textId="77777777" w:rsidR="00526154" w:rsidRDefault="00526154">
      <w:r>
        <w:separator/>
      </w:r>
    </w:p>
  </w:footnote>
  <w:footnote w:type="continuationSeparator" w:id="0">
    <w:p w14:paraId="6C894255" w14:textId="77777777" w:rsidR="00526154" w:rsidRDefault="005261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C6C4FE" w14:textId="77777777" w:rsidR="004B56D7" w:rsidRDefault="004B56D7">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BF6852" w14:textId="77777777" w:rsidR="004B56D7" w:rsidRDefault="004B56D7">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291325" w14:textId="77777777" w:rsidR="004B56D7" w:rsidRDefault="004B56D7">
    <w:pPr>
      <w:pStyle w:val="Antrat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1296"/>
  <w:hyphenationZone w:val="396"/>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823E8"/>
    <w:rsid w:val="000173DE"/>
    <w:rsid w:val="00024D7B"/>
    <w:rsid w:val="000269AD"/>
    <w:rsid w:val="00030623"/>
    <w:rsid w:val="00045B06"/>
    <w:rsid w:val="000A151E"/>
    <w:rsid w:val="000A360E"/>
    <w:rsid w:val="000A3CC7"/>
    <w:rsid w:val="000B3B64"/>
    <w:rsid w:val="000D6D21"/>
    <w:rsid w:val="000E4857"/>
    <w:rsid w:val="000F65AD"/>
    <w:rsid w:val="00100B5F"/>
    <w:rsid w:val="00121150"/>
    <w:rsid w:val="00121F4E"/>
    <w:rsid w:val="00123391"/>
    <w:rsid w:val="001632DA"/>
    <w:rsid w:val="001667E2"/>
    <w:rsid w:val="00177C22"/>
    <w:rsid w:val="001816AA"/>
    <w:rsid w:val="001A21F7"/>
    <w:rsid w:val="001C2DF1"/>
    <w:rsid w:val="001D1169"/>
    <w:rsid w:val="001D5937"/>
    <w:rsid w:val="001E2A86"/>
    <w:rsid w:val="001F2894"/>
    <w:rsid w:val="001F6FE2"/>
    <w:rsid w:val="00210A30"/>
    <w:rsid w:val="00223B53"/>
    <w:rsid w:val="00224D5E"/>
    <w:rsid w:val="00246C80"/>
    <w:rsid w:val="002562F6"/>
    <w:rsid w:val="00263C7A"/>
    <w:rsid w:val="002747B3"/>
    <w:rsid w:val="002840FF"/>
    <w:rsid w:val="002B181B"/>
    <w:rsid w:val="002C3B2A"/>
    <w:rsid w:val="002D4988"/>
    <w:rsid w:val="002E039D"/>
    <w:rsid w:val="002E1300"/>
    <w:rsid w:val="002E47CB"/>
    <w:rsid w:val="002F159E"/>
    <w:rsid w:val="0030363E"/>
    <w:rsid w:val="0032533B"/>
    <w:rsid w:val="0034222E"/>
    <w:rsid w:val="00347313"/>
    <w:rsid w:val="00351A6C"/>
    <w:rsid w:val="00354A10"/>
    <w:rsid w:val="003846B6"/>
    <w:rsid w:val="003861D2"/>
    <w:rsid w:val="00397D88"/>
    <w:rsid w:val="003B0F82"/>
    <w:rsid w:val="003B1831"/>
    <w:rsid w:val="003C5807"/>
    <w:rsid w:val="003C7B83"/>
    <w:rsid w:val="003D21C1"/>
    <w:rsid w:val="003D53CB"/>
    <w:rsid w:val="003D7AC1"/>
    <w:rsid w:val="003F1A42"/>
    <w:rsid w:val="003F5935"/>
    <w:rsid w:val="00413B62"/>
    <w:rsid w:val="00415520"/>
    <w:rsid w:val="004236A2"/>
    <w:rsid w:val="00431F69"/>
    <w:rsid w:val="00433A4D"/>
    <w:rsid w:val="00453F23"/>
    <w:rsid w:val="004579B5"/>
    <w:rsid w:val="00473256"/>
    <w:rsid w:val="004908F2"/>
    <w:rsid w:val="00496AC2"/>
    <w:rsid w:val="004A31C3"/>
    <w:rsid w:val="004A54EA"/>
    <w:rsid w:val="004B33F5"/>
    <w:rsid w:val="004B3A7C"/>
    <w:rsid w:val="004B56D7"/>
    <w:rsid w:val="004C77EF"/>
    <w:rsid w:val="004D05E3"/>
    <w:rsid w:val="004D25CA"/>
    <w:rsid w:val="004F2362"/>
    <w:rsid w:val="004F4A5A"/>
    <w:rsid w:val="00523A4F"/>
    <w:rsid w:val="00526154"/>
    <w:rsid w:val="00534B03"/>
    <w:rsid w:val="0054042A"/>
    <w:rsid w:val="005414E8"/>
    <w:rsid w:val="00543689"/>
    <w:rsid w:val="00545A01"/>
    <w:rsid w:val="005468B0"/>
    <w:rsid w:val="005630DD"/>
    <w:rsid w:val="0056611A"/>
    <w:rsid w:val="00580614"/>
    <w:rsid w:val="005949FA"/>
    <w:rsid w:val="005E7231"/>
    <w:rsid w:val="005F6D20"/>
    <w:rsid w:val="00613881"/>
    <w:rsid w:val="0061608D"/>
    <w:rsid w:val="00635D04"/>
    <w:rsid w:val="0063616A"/>
    <w:rsid w:val="006377BC"/>
    <w:rsid w:val="0064362F"/>
    <w:rsid w:val="00661AA2"/>
    <w:rsid w:val="00694BD6"/>
    <w:rsid w:val="00697B19"/>
    <w:rsid w:val="006A10E7"/>
    <w:rsid w:val="006A1C7B"/>
    <w:rsid w:val="006B0F97"/>
    <w:rsid w:val="006B3E6B"/>
    <w:rsid w:val="006B6C27"/>
    <w:rsid w:val="006D269B"/>
    <w:rsid w:val="006E6E47"/>
    <w:rsid w:val="006F2DE7"/>
    <w:rsid w:val="006F6595"/>
    <w:rsid w:val="00705AA0"/>
    <w:rsid w:val="00737ABE"/>
    <w:rsid w:val="00741493"/>
    <w:rsid w:val="00744F87"/>
    <w:rsid w:val="00777CE1"/>
    <w:rsid w:val="00780C2D"/>
    <w:rsid w:val="007823E8"/>
    <w:rsid w:val="00785DFE"/>
    <w:rsid w:val="007978EE"/>
    <w:rsid w:val="007A41E3"/>
    <w:rsid w:val="007B5133"/>
    <w:rsid w:val="007B5CB9"/>
    <w:rsid w:val="008167EF"/>
    <w:rsid w:val="00816A60"/>
    <w:rsid w:val="00823DAF"/>
    <w:rsid w:val="00841E24"/>
    <w:rsid w:val="00853241"/>
    <w:rsid w:val="00865CF1"/>
    <w:rsid w:val="00870F59"/>
    <w:rsid w:val="008760D2"/>
    <w:rsid w:val="00876990"/>
    <w:rsid w:val="008811A3"/>
    <w:rsid w:val="008907E1"/>
    <w:rsid w:val="008A0B80"/>
    <w:rsid w:val="008A619F"/>
    <w:rsid w:val="008A7E97"/>
    <w:rsid w:val="008C3685"/>
    <w:rsid w:val="008D31ED"/>
    <w:rsid w:val="00905040"/>
    <w:rsid w:val="00907FE5"/>
    <w:rsid w:val="00915F2A"/>
    <w:rsid w:val="00916F2E"/>
    <w:rsid w:val="009204B4"/>
    <w:rsid w:val="009353BB"/>
    <w:rsid w:val="00954118"/>
    <w:rsid w:val="009751DE"/>
    <w:rsid w:val="00993399"/>
    <w:rsid w:val="00993C34"/>
    <w:rsid w:val="009C213A"/>
    <w:rsid w:val="00A11A8B"/>
    <w:rsid w:val="00A14ED6"/>
    <w:rsid w:val="00A21BCD"/>
    <w:rsid w:val="00A33435"/>
    <w:rsid w:val="00A35D4B"/>
    <w:rsid w:val="00A40F12"/>
    <w:rsid w:val="00A44C9D"/>
    <w:rsid w:val="00A45A8D"/>
    <w:rsid w:val="00A479DE"/>
    <w:rsid w:val="00A52492"/>
    <w:rsid w:val="00A67563"/>
    <w:rsid w:val="00A711A2"/>
    <w:rsid w:val="00A71326"/>
    <w:rsid w:val="00A73BA9"/>
    <w:rsid w:val="00A92782"/>
    <w:rsid w:val="00A9625F"/>
    <w:rsid w:val="00AB3178"/>
    <w:rsid w:val="00AB37E9"/>
    <w:rsid w:val="00AC79FE"/>
    <w:rsid w:val="00B00661"/>
    <w:rsid w:val="00B312A7"/>
    <w:rsid w:val="00B32CD0"/>
    <w:rsid w:val="00B533B2"/>
    <w:rsid w:val="00B54C28"/>
    <w:rsid w:val="00B648B3"/>
    <w:rsid w:val="00B70853"/>
    <w:rsid w:val="00B93DAE"/>
    <w:rsid w:val="00B94FEA"/>
    <w:rsid w:val="00B9591F"/>
    <w:rsid w:val="00BB732F"/>
    <w:rsid w:val="00BD1AC3"/>
    <w:rsid w:val="00BD6AC8"/>
    <w:rsid w:val="00C03C36"/>
    <w:rsid w:val="00C1029F"/>
    <w:rsid w:val="00C204E8"/>
    <w:rsid w:val="00C4102F"/>
    <w:rsid w:val="00C42226"/>
    <w:rsid w:val="00C459A6"/>
    <w:rsid w:val="00C61D75"/>
    <w:rsid w:val="00C61E4E"/>
    <w:rsid w:val="00C63270"/>
    <w:rsid w:val="00C85F8E"/>
    <w:rsid w:val="00C91B87"/>
    <w:rsid w:val="00CA0AAB"/>
    <w:rsid w:val="00CB770E"/>
    <w:rsid w:val="00CC5EAC"/>
    <w:rsid w:val="00CD15EC"/>
    <w:rsid w:val="00CE2269"/>
    <w:rsid w:val="00D23335"/>
    <w:rsid w:val="00D35B09"/>
    <w:rsid w:val="00D35B81"/>
    <w:rsid w:val="00D468B1"/>
    <w:rsid w:val="00D54A13"/>
    <w:rsid w:val="00D61579"/>
    <w:rsid w:val="00D740CE"/>
    <w:rsid w:val="00D76209"/>
    <w:rsid w:val="00D83DAE"/>
    <w:rsid w:val="00D95722"/>
    <w:rsid w:val="00DB3626"/>
    <w:rsid w:val="00DB3F5B"/>
    <w:rsid w:val="00DB5617"/>
    <w:rsid w:val="00DE51D4"/>
    <w:rsid w:val="00E03F9A"/>
    <w:rsid w:val="00E061D3"/>
    <w:rsid w:val="00E245DC"/>
    <w:rsid w:val="00E350B0"/>
    <w:rsid w:val="00E40CFD"/>
    <w:rsid w:val="00E65E92"/>
    <w:rsid w:val="00E7657E"/>
    <w:rsid w:val="00E816E1"/>
    <w:rsid w:val="00EC315D"/>
    <w:rsid w:val="00EE1F02"/>
    <w:rsid w:val="00EF5BCC"/>
    <w:rsid w:val="00EF7D9E"/>
    <w:rsid w:val="00F16D3C"/>
    <w:rsid w:val="00F237F7"/>
    <w:rsid w:val="00F3050F"/>
    <w:rsid w:val="00F3399E"/>
    <w:rsid w:val="00F349F7"/>
    <w:rsid w:val="00F44E8F"/>
    <w:rsid w:val="00F51E2D"/>
    <w:rsid w:val="00F616C9"/>
    <w:rsid w:val="00F755DF"/>
    <w:rsid w:val="00F75D18"/>
    <w:rsid w:val="00F76FAB"/>
    <w:rsid w:val="00F85C09"/>
    <w:rsid w:val="00FA2D29"/>
    <w:rsid w:val="00FA38B5"/>
    <w:rsid w:val="00FA3C42"/>
    <w:rsid w:val="00FA5B7B"/>
    <w:rsid w:val="00FA5C07"/>
    <w:rsid w:val="00FA7B71"/>
    <w:rsid w:val="00FB675D"/>
    <w:rsid w:val="00FB6BAC"/>
    <w:rsid w:val="00FC22EF"/>
    <w:rsid w:val="00FD1D58"/>
    <w:rsid w:val="00FD2E27"/>
    <w:rsid w:val="00FE25D7"/>
    <w:rsid w:val="00FE2F09"/>
    <w:rsid w:val="00FE6EE5"/>
    <w:rsid w:val="00FF07DF"/>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8348E1"/>
  <w15:docId w15:val="{CD35C74B-03F8-4DC4-930F-A1E52104FC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F237F7"/>
    <w:pPr>
      <w:tabs>
        <w:tab w:val="left" w:pos="1293"/>
      </w:tabs>
      <w:suppressAutoHyphens/>
      <w:overflowPunct w:val="0"/>
      <w:spacing w:after="0" w:line="240" w:lineRule="auto"/>
      <w:textAlignment w:val="baseline"/>
    </w:pPr>
    <w:rPr>
      <w:rFonts w:ascii="Times New Roman" w:eastAsia="Times New Roman" w:hAnsi="Times New Roman" w:cs="Times New Roman"/>
      <w:sz w:val="24"/>
      <w:szCs w:val="20"/>
      <w:lang w:val="en-GB"/>
    </w:rPr>
  </w:style>
  <w:style w:type="paragraph" w:styleId="Antrat1">
    <w:name w:val="heading 1"/>
    <w:basedOn w:val="prastasis"/>
    <w:next w:val="prastasis"/>
    <w:link w:val="Antrat1Diagrama"/>
    <w:qFormat/>
    <w:rsid w:val="000F65AD"/>
    <w:pPr>
      <w:keepNext/>
      <w:tabs>
        <w:tab w:val="clear" w:pos="1293"/>
      </w:tabs>
      <w:jc w:val="center"/>
      <w:outlineLvl w:val="0"/>
    </w:pPr>
    <w:rPr>
      <w:b/>
      <w:lang w:val="lt-LT"/>
    </w:rPr>
  </w:style>
  <w:style w:type="paragraph" w:styleId="Antrat2">
    <w:name w:val="heading 2"/>
    <w:basedOn w:val="prastasis"/>
    <w:next w:val="prastasis"/>
    <w:link w:val="Antrat2Diagrama"/>
    <w:qFormat/>
    <w:rsid w:val="000F65AD"/>
    <w:pPr>
      <w:keepNext/>
      <w:tabs>
        <w:tab w:val="clear" w:pos="1293"/>
      </w:tabs>
      <w:overflowPunct/>
      <w:jc w:val="center"/>
      <w:textAlignment w:val="auto"/>
      <w:outlineLvl w:val="1"/>
    </w:pPr>
    <w:rPr>
      <w:rFonts w:ascii="TimesLT" w:hAnsi="TimesLT"/>
      <w:sz w:val="28"/>
      <w:szCs w:val="24"/>
      <w:lang w:val="lt-LT"/>
    </w:rPr>
  </w:style>
  <w:style w:type="paragraph" w:styleId="Antrat3">
    <w:name w:val="heading 3"/>
    <w:basedOn w:val="prastasis"/>
    <w:next w:val="prastasis"/>
    <w:link w:val="Antrat3Diagrama"/>
    <w:qFormat/>
    <w:rsid w:val="000F65AD"/>
    <w:pPr>
      <w:keepNext/>
      <w:tabs>
        <w:tab w:val="clear" w:pos="1293"/>
      </w:tabs>
      <w:overflowPunct/>
      <w:jc w:val="both"/>
      <w:textAlignment w:val="auto"/>
      <w:outlineLvl w:val="2"/>
    </w:pPr>
    <w:rPr>
      <w:rFonts w:ascii="TimesLT" w:hAnsi="TimesLT"/>
      <w:sz w:val="28"/>
      <w:szCs w:val="24"/>
      <w:lang w:val="lt-LT"/>
    </w:rPr>
  </w:style>
  <w:style w:type="paragraph" w:styleId="Antrat5">
    <w:name w:val="heading 5"/>
    <w:basedOn w:val="prastasis"/>
    <w:next w:val="prastasis"/>
    <w:link w:val="Antrat5Diagrama"/>
    <w:qFormat/>
    <w:rsid w:val="000F65AD"/>
    <w:pPr>
      <w:keepNext/>
      <w:tabs>
        <w:tab w:val="clear" w:pos="1293"/>
      </w:tabs>
      <w:overflowPunct/>
      <w:jc w:val="center"/>
      <w:textAlignment w:val="auto"/>
      <w:outlineLvl w:val="4"/>
    </w:pPr>
    <w:rPr>
      <w:rFonts w:ascii="TimesLT" w:hAnsi="TimesLT"/>
      <w:b/>
      <w:bCs/>
      <w:szCs w:val="24"/>
      <w:lang w:val="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link w:val="PoratDiagrama"/>
    <w:uiPriority w:val="99"/>
    <w:rsid w:val="00F237F7"/>
    <w:pPr>
      <w:tabs>
        <w:tab w:val="clear" w:pos="1293"/>
        <w:tab w:val="center" w:pos="4153"/>
        <w:tab w:val="right" w:pos="8306"/>
      </w:tabs>
    </w:pPr>
  </w:style>
  <w:style w:type="character" w:customStyle="1" w:styleId="PoratDiagrama">
    <w:name w:val="Poraštė Diagrama"/>
    <w:basedOn w:val="Numatytasispastraiposriftas"/>
    <w:link w:val="Porat"/>
    <w:uiPriority w:val="99"/>
    <w:rsid w:val="00F237F7"/>
    <w:rPr>
      <w:rFonts w:ascii="Times New Roman" w:eastAsia="Times New Roman" w:hAnsi="Times New Roman" w:cs="Times New Roman"/>
      <w:sz w:val="24"/>
      <w:szCs w:val="20"/>
      <w:lang w:val="en-GB"/>
    </w:rPr>
  </w:style>
  <w:style w:type="paragraph" w:styleId="Pagrindiniotekstotrauka">
    <w:name w:val="Body Text Indent"/>
    <w:basedOn w:val="prastasis"/>
    <w:link w:val="PagrindiniotekstotraukaDiagrama"/>
    <w:semiHidden/>
    <w:rsid w:val="00F237F7"/>
    <w:pPr>
      <w:tabs>
        <w:tab w:val="clear" w:pos="1293"/>
      </w:tabs>
      <w:ind w:firstLine="1202"/>
      <w:jc w:val="both"/>
    </w:pPr>
    <w:rPr>
      <w:lang w:val="lt-LT"/>
    </w:rPr>
  </w:style>
  <w:style w:type="character" w:customStyle="1" w:styleId="PagrindiniotekstotraukaDiagrama">
    <w:name w:val="Pagrindinio teksto įtrauka Diagrama"/>
    <w:basedOn w:val="Numatytasispastraiposriftas"/>
    <w:link w:val="Pagrindiniotekstotrauka"/>
    <w:semiHidden/>
    <w:rsid w:val="00F237F7"/>
    <w:rPr>
      <w:rFonts w:ascii="Times New Roman" w:eastAsia="Times New Roman" w:hAnsi="Times New Roman" w:cs="Times New Roman"/>
      <w:sz w:val="24"/>
      <w:szCs w:val="20"/>
    </w:rPr>
  </w:style>
  <w:style w:type="paragraph" w:styleId="Pagrindinistekstas">
    <w:name w:val="Body Text"/>
    <w:basedOn w:val="prastasis"/>
    <w:link w:val="PagrindinistekstasDiagrama"/>
    <w:uiPriority w:val="99"/>
    <w:unhideWhenUsed/>
    <w:rsid w:val="000F65AD"/>
    <w:pPr>
      <w:spacing w:after="120"/>
    </w:pPr>
  </w:style>
  <w:style w:type="character" w:customStyle="1" w:styleId="PagrindinistekstasDiagrama">
    <w:name w:val="Pagrindinis tekstas Diagrama"/>
    <w:basedOn w:val="Numatytasispastraiposriftas"/>
    <w:link w:val="Pagrindinistekstas"/>
    <w:uiPriority w:val="99"/>
    <w:rsid w:val="000F65AD"/>
    <w:rPr>
      <w:rFonts w:ascii="Times New Roman" w:eastAsia="Times New Roman" w:hAnsi="Times New Roman" w:cs="Times New Roman"/>
      <w:sz w:val="24"/>
      <w:szCs w:val="20"/>
      <w:lang w:val="en-GB"/>
    </w:rPr>
  </w:style>
  <w:style w:type="paragraph" w:styleId="Pagrindiniotekstotrauka2">
    <w:name w:val="Body Text Indent 2"/>
    <w:basedOn w:val="prastasis"/>
    <w:link w:val="Pagrindiniotekstotrauka2Diagrama"/>
    <w:uiPriority w:val="99"/>
    <w:semiHidden/>
    <w:unhideWhenUsed/>
    <w:rsid w:val="000F65AD"/>
    <w:pPr>
      <w:spacing w:after="120" w:line="480" w:lineRule="auto"/>
      <w:ind w:left="283"/>
    </w:pPr>
  </w:style>
  <w:style w:type="character" w:customStyle="1" w:styleId="Pagrindiniotekstotrauka2Diagrama">
    <w:name w:val="Pagrindinio teksto įtrauka 2 Diagrama"/>
    <w:basedOn w:val="Numatytasispastraiposriftas"/>
    <w:link w:val="Pagrindiniotekstotrauka2"/>
    <w:uiPriority w:val="99"/>
    <w:semiHidden/>
    <w:rsid w:val="000F65AD"/>
    <w:rPr>
      <w:rFonts w:ascii="Times New Roman" w:eastAsia="Times New Roman" w:hAnsi="Times New Roman" w:cs="Times New Roman"/>
      <w:sz w:val="24"/>
      <w:szCs w:val="20"/>
      <w:lang w:val="en-GB"/>
    </w:rPr>
  </w:style>
  <w:style w:type="character" w:customStyle="1" w:styleId="Antrat1Diagrama">
    <w:name w:val="Antraštė 1 Diagrama"/>
    <w:basedOn w:val="Numatytasispastraiposriftas"/>
    <w:link w:val="Antrat1"/>
    <w:rsid w:val="000F65AD"/>
    <w:rPr>
      <w:rFonts w:ascii="Times New Roman" w:eastAsia="Times New Roman" w:hAnsi="Times New Roman" w:cs="Times New Roman"/>
      <w:b/>
      <w:sz w:val="24"/>
      <w:szCs w:val="20"/>
    </w:rPr>
  </w:style>
  <w:style w:type="character" w:customStyle="1" w:styleId="Antrat2Diagrama">
    <w:name w:val="Antraštė 2 Diagrama"/>
    <w:basedOn w:val="Numatytasispastraiposriftas"/>
    <w:link w:val="Antrat2"/>
    <w:rsid w:val="000F65AD"/>
    <w:rPr>
      <w:rFonts w:ascii="TimesLT" w:eastAsia="Times New Roman" w:hAnsi="TimesLT" w:cs="Times New Roman"/>
      <w:sz w:val="28"/>
      <w:szCs w:val="24"/>
    </w:rPr>
  </w:style>
  <w:style w:type="character" w:customStyle="1" w:styleId="Antrat3Diagrama">
    <w:name w:val="Antraštė 3 Diagrama"/>
    <w:basedOn w:val="Numatytasispastraiposriftas"/>
    <w:link w:val="Antrat3"/>
    <w:rsid w:val="000F65AD"/>
    <w:rPr>
      <w:rFonts w:ascii="TimesLT" w:eastAsia="Times New Roman" w:hAnsi="TimesLT" w:cs="Times New Roman"/>
      <w:sz w:val="28"/>
      <w:szCs w:val="24"/>
    </w:rPr>
  </w:style>
  <w:style w:type="character" w:customStyle="1" w:styleId="Antrat5Diagrama">
    <w:name w:val="Antraštė 5 Diagrama"/>
    <w:basedOn w:val="Numatytasispastraiposriftas"/>
    <w:link w:val="Antrat5"/>
    <w:rsid w:val="000F65AD"/>
    <w:rPr>
      <w:rFonts w:ascii="TimesLT" w:eastAsia="Times New Roman" w:hAnsi="TimesLT" w:cs="Times New Roman"/>
      <w:b/>
      <w:bCs/>
      <w:sz w:val="24"/>
      <w:szCs w:val="24"/>
    </w:rPr>
  </w:style>
  <w:style w:type="character" w:styleId="Hipersaitas">
    <w:name w:val="Hyperlink"/>
    <w:uiPriority w:val="99"/>
    <w:unhideWhenUsed/>
    <w:rsid w:val="000F65AD"/>
    <w:rPr>
      <w:color w:val="0000FF"/>
      <w:u w:val="single"/>
    </w:rPr>
  </w:style>
  <w:style w:type="paragraph" w:customStyle="1" w:styleId="tajtip">
    <w:name w:val="tajtip"/>
    <w:basedOn w:val="prastasis"/>
    <w:qFormat/>
    <w:rsid w:val="000F65AD"/>
    <w:pPr>
      <w:tabs>
        <w:tab w:val="clear" w:pos="1293"/>
      </w:tabs>
      <w:overflowPunct/>
      <w:spacing w:beforeAutospacing="1" w:afterAutospacing="1"/>
      <w:textAlignment w:val="auto"/>
    </w:pPr>
    <w:rPr>
      <w:szCs w:val="24"/>
      <w:lang w:val="lt-LT" w:eastAsia="lt-LT"/>
    </w:rPr>
  </w:style>
  <w:style w:type="paragraph" w:styleId="Antrats">
    <w:name w:val="header"/>
    <w:basedOn w:val="prastasis"/>
    <w:link w:val="AntratsDiagrama"/>
    <w:uiPriority w:val="99"/>
    <w:unhideWhenUsed/>
    <w:rsid w:val="002D4988"/>
    <w:pPr>
      <w:tabs>
        <w:tab w:val="clear" w:pos="1293"/>
        <w:tab w:val="center" w:pos="4819"/>
        <w:tab w:val="right" w:pos="9638"/>
      </w:tabs>
    </w:pPr>
  </w:style>
  <w:style w:type="character" w:customStyle="1" w:styleId="AntratsDiagrama">
    <w:name w:val="Antraštės Diagrama"/>
    <w:basedOn w:val="Numatytasispastraiposriftas"/>
    <w:link w:val="Antrats"/>
    <w:uiPriority w:val="99"/>
    <w:rsid w:val="002D4988"/>
    <w:rPr>
      <w:rFonts w:ascii="Times New Roman" w:eastAsia="Times New Roman" w:hAnsi="Times New Roman" w:cs="Times New Roman"/>
      <w:sz w:val="24"/>
      <w:szCs w:val="20"/>
      <w:lang w:val="en-GB"/>
    </w:rPr>
  </w:style>
  <w:style w:type="paragraph" w:styleId="Betarp">
    <w:name w:val="No Spacing"/>
    <w:uiPriority w:val="1"/>
    <w:qFormat/>
    <w:rsid w:val="00DE51D4"/>
    <w:pPr>
      <w:tabs>
        <w:tab w:val="left" w:pos="1293"/>
      </w:tabs>
      <w:suppressAutoHyphens/>
      <w:overflowPunct w:val="0"/>
      <w:spacing w:after="0" w:line="240" w:lineRule="auto"/>
      <w:textAlignment w:val="baseline"/>
    </w:pPr>
    <w:rPr>
      <w:rFonts w:ascii="Times New Roman" w:eastAsia="Times New Roman" w:hAnsi="Times New Roman" w:cs="Times New Roman"/>
      <w:sz w:val="24"/>
      <w:szCs w:val="20"/>
      <w:lang w:val="en-GB"/>
    </w:rPr>
  </w:style>
  <w:style w:type="paragraph" w:styleId="Debesliotekstas">
    <w:name w:val="Balloon Text"/>
    <w:basedOn w:val="prastasis"/>
    <w:link w:val="DebesliotekstasDiagrama"/>
    <w:uiPriority w:val="99"/>
    <w:semiHidden/>
    <w:unhideWhenUsed/>
    <w:rsid w:val="00841E24"/>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841E24"/>
    <w:rPr>
      <w:rFonts w:ascii="Tahoma" w:eastAsia="Times New Roman"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nfolex.lt/ta/80368" TargetMode="External"/><Relationship Id="rId13" Type="http://schemas.openxmlformats.org/officeDocument/2006/relationships/hyperlink" Target="https://www.infolex.lt/ta/80368" TargetMode="External"/><Relationship Id="rId18" Type="http://schemas.openxmlformats.org/officeDocument/2006/relationships/hyperlink" Target="https://www.infolex.lt/ta/80368"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eader" Target="header2.xml"/><Relationship Id="rId7" Type="http://schemas.openxmlformats.org/officeDocument/2006/relationships/image" Target="media/image1.png"/><Relationship Id="rId12" Type="http://schemas.openxmlformats.org/officeDocument/2006/relationships/hyperlink" Target="https://www.infolex.lt/ta/80368" TargetMode="External"/><Relationship Id="rId17" Type="http://schemas.openxmlformats.org/officeDocument/2006/relationships/hyperlink" Target="https://www.infolex.lt/ta/80368" TargetMode="External"/><Relationship Id="rId25" Type="http://schemas.openxmlformats.org/officeDocument/2006/relationships/footer" Target="footer3.xml"/><Relationship Id="rId2" Type="http://schemas.openxmlformats.org/officeDocument/2006/relationships/styles" Target="styles.xml"/><Relationship Id="rId16" Type="http://schemas.openxmlformats.org/officeDocument/2006/relationships/hyperlink" Target="https://www.infolex.lt/ta/80368"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infolex.lt/ta/80368" TargetMode="External"/><Relationship Id="rId24"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s://www.infolex.lt/ta/80368" TargetMode="External"/><Relationship Id="rId23" Type="http://schemas.openxmlformats.org/officeDocument/2006/relationships/footer" Target="footer2.xml"/><Relationship Id="rId10" Type="http://schemas.openxmlformats.org/officeDocument/2006/relationships/hyperlink" Target="https://www.infolex.lt/ta/80368" TargetMode="External"/><Relationship Id="rId19" Type="http://schemas.openxmlformats.org/officeDocument/2006/relationships/hyperlink" Target="https://www.infolex.lt/ta/80368" TargetMode="External"/><Relationship Id="rId4" Type="http://schemas.openxmlformats.org/officeDocument/2006/relationships/webSettings" Target="webSettings.xml"/><Relationship Id="rId9" Type="http://schemas.openxmlformats.org/officeDocument/2006/relationships/hyperlink" Target="https://www.infolex.lt/ta/80368" TargetMode="External"/><Relationship Id="rId14" Type="http://schemas.openxmlformats.org/officeDocument/2006/relationships/hyperlink" Target="https://www.infolex.lt/ta/80368" TargetMode="External"/><Relationship Id="rId22" Type="http://schemas.openxmlformats.org/officeDocument/2006/relationships/footer" Target="footer1.xml"/><Relationship Id="rId27"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reglex\Tmp\18d49089f78a4923948e722dfc0481d0.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BA92B9-A5F3-44C4-8371-51FEC535C2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18d49089f78a4923948e722dfc0481d0.dot</Template>
  <TotalTime>0</TotalTime>
  <Pages>61</Pages>
  <Words>136442</Words>
  <Characters>77772</Characters>
  <Application>Microsoft Office Word</Application>
  <DocSecurity>0</DocSecurity>
  <Lines>648</Lines>
  <Paragraphs>427</Paragraphs>
  <ScaleCrop>false</ScaleCrop>
  <HeadingPairs>
    <vt:vector size="2" baseType="variant">
      <vt:variant>
        <vt:lpstr>Pavadinimas</vt:lpstr>
      </vt:variant>
      <vt:variant>
        <vt:i4>1</vt:i4>
      </vt:variant>
    </vt:vector>
  </HeadingPairs>
  <TitlesOfParts>
    <vt:vector size="1" baseType="lpstr">
      <vt:lpstr/>
    </vt:vector>
  </TitlesOfParts>
  <Manager>2022-06-28</Manager>
  <Company/>
  <LinksUpToDate>false</LinksUpToDate>
  <CharactersWithSpaces>213787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Ignalinos rajono savivaldybės administracijos seniūnijų
veiklos nuostatų patvirtinimo</dc:title>
  <dc:subject>VT-293</dc:subject>
  <dc:creator>IGNALINOS RAJONO SAVIVALDYBĖS ADMINISTRACIJOS DIREKTORIUS</dc:creator>
  <cp:lastModifiedBy>Rasa</cp:lastModifiedBy>
  <cp:revision>2</cp:revision>
  <dcterms:created xsi:type="dcterms:W3CDTF">2022-11-10T14:18:00Z</dcterms:created>
  <dcterms:modified xsi:type="dcterms:W3CDTF">2022-11-10T14:18:00Z</dcterms:modified>
  <cp:category>Įsakymas</cp:category>
</cp:coreProperties>
</file>