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DF93F" w14:textId="2A40B5FC" w:rsidR="008600F3" w:rsidRPr="00703B9A" w:rsidRDefault="008600F3" w:rsidP="00461F65">
      <w:pPr>
        <w:tabs>
          <w:tab w:val="left" w:pos="2040"/>
        </w:tabs>
        <w:ind w:firstLine="5245"/>
        <w:rPr>
          <w:color w:val="000000"/>
          <w:szCs w:val="24"/>
        </w:rPr>
      </w:pPr>
      <w:r w:rsidRPr="00703B9A">
        <w:t>PATVIRTINTA</w:t>
      </w:r>
    </w:p>
    <w:p w14:paraId="082FB22B" w14:textId="0F925BE1" w:rsidR="008600F3" w:rsidRPr="00703B9A" w:rsidRDefault="008600F3" w:rsidP="00461F65">
      <w:pPr>
        <w:pStyle w:val="Pagrindinistekstas"/>
        <w:ind w:firstLine="5245"/>
        <w:rPr>
          <w:lang w:val="lt-LT"/>
        </w:rPr>
      </w:pPr>
      <w:r w:rsidRPr="00703B9A">
        <w:rPr>
          <w:lang w:val="lt-LT"/>
        </w:rPr>
        <w:t>Ignalinos rajono savivaldybės tarybos</w:t>
      </w:r>
    </w:p>
    <w:p w14:paraId="28D2CBA7" w14:textId="7CDB81F7" w:rsidR="008600F3" w:rsidRPr="00703B9A" w:rsidRDefault="008600F3" w:rsidP="00461F65">
      <w:pPr>
        <w:pStyle w:val="Pagrindinistekstas"/>
        <w:ind w:firstLine="5245"/>
        <w:rPr>
          <w:lang w:val="lt-LT"/>
        </w:rPr>
      </w:pPr>
      <w:r w:rsidRPr="00703B9A">
        <w:rPr>
          <w:lang w:val="lt-LT"/>
        </w:rPr>
        <w:t xml:space="preserve">2024 m. </w:t>
      </w:r>
      <w:r w:rsidR="00C76095">
        <w:rPr>
          <w:lang w:val="lt-LT"/>
        </w:rPr>
        <w:t>lapkričio 28</w:t>
      </w:r>
      <w:r w:rsidR="009B0749" w:rsidRPr="00703B9A">
        <w:rPr>
          <w:lang w:val="lt-LT"/>
        </w:rPr>
        <w:t xml:space="preserve"> </w:t>
      </w:r>
      <w:r w:rsidRPr="00703B9A">
        <w:rPr>
          <w:lang w:val="lt-LT"/>
        </w:rPr>
        <w:t>d. sprendimu Nr.</w:t>
      </w:r>
      <w:r w:rsidR="009B0749" w:rsidRPr="00703B9A">
        <w:rPr>
          <w:lang w:val="lt-LT"/>
        </w:rPr>
        <w:t xml:space="preserve"> </w:t>
      </w:r>
      <w:r w:rsidRPr="00703B9A">
        <w:rPr>
          <w:lang w:val="lt-LT"/>
        </w:rPr>
        <w:t>T-</w:t>
      </w:r>
      <w:r w:rsidR="00C76095">
        <w:rPr>
          <w:lang w:val="lt-LT"/>
        </w:rPr>
        <w:t>295</w:t>
      </w:r>
    </w:p>
    <w:p w14:paraId="055C1353" w14:textId="77777777" w:rsidR="008600F3" w:rsidRPr="00703B9A" w:rsidRDefault="008600F3" w:rsidP="00461F65">
      <w:pPr>
        <w:shd w:val="clear" w:color="auto" w:fill="FFFFFF"/>
        <w:ind w:firstLine="5245"/>
        <w:rPr>
          <w:color w:val="000000"/>
          <w:spacing w:val="-1"/>
          <w:szCs w:val="24"/>
        </w:rPr>
      </w:pPr>
    </w:p>
    <w:p w14:paraId="269BFD9E" w14:textId="77777777" w:rsidR="00347ECB" w:rsidRPr="00703B9A" w:rsidRDefault="00347ECB" w:rsidP="00347ECB">
      <w:pPr>
        <w:jc w:val="center"/>
        <w:rPr>
          <w:sz w:val="22"/>
          <w:szCs w:val="22"/>
        </w:rPr>
      </w:pPr>
      <w:r w:rsidRPr="00703B9A">
        <w:rPr>
          <w:b/>
          <w:bCs/>
          <w:color w:val="000000"/>
          <w:lang w:eastAsia="lt-LT"/>
        </w:rPr>
        <w:t>IGNALINOS RAJONO SAVIVALDYBĖS TERITORIJOJE ESANČIO APLEISTO AR NEPRIŽIŪRIMO NEKILNOJAMOJO TURTO SĄRAŠAS</w:t>
      </w:r>
    </w:p>
    <w:p w14:paraId="495D6676" w14:textId="77777777" w:rsidR="00347ECB" w:rsidRPr="00703B9A" w:rsidRDefault="00347ECB" w:rsidP="00347ECB">
      <w:pPr>
        <w:jc w:val="center"/>
        <w:rPr>
          <w:color w:val="000000"/>
          <w:lang w:eastAsia="lt-LT"/>
        </w:rPr>
      </w:pPr>
    </w:p>
    <w:tbl>
      <w:tblPr>
        <w:tblW w:w="10031" w:type="dxa"/>
        <w:jc w:val="center"/>
        <w:tblLook w:val="04A0" w:firstRow="1" w:lastRow="0" w:firstColumn="1" w:lastColumn="0" w:noHBand="0" w:noVBand="1"/>
      </w:tblPr>
      <w:tblGrid>
        <w:gridCol w:w="564"/>
        <w:gridCol w:w="2550"/>
        <w:gridCol w:w="2664"/>
        <w:gridCol w:w="2127"/>
        <w:gridCol w:w="2126"/>
      </w:tblGrid>
      <w:tr w:rsidR="00347ECB" w:rsidRPr="00703B9A" w14:paraId="6B712E5C" w14:textId="77777777" w:rsidTr="000F072C">
        <w:trPr>
          <w:trHeight w:val="966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3086B6" w14:textId="77777777" w:rsidR="00347ECB" w:rsidRPr="00703B9A" w:rsidRDefault="00347ECB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  <w:lang w:eastAsia="lt-LT"/>
              </w:rPr>
              <w:t>Eil. Nr.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ACBB00" w14:textId="77777777" w:rsidR="00347ECB" w:rsidRPr="00703B9A" w:rsidRDefault="00347ECB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  <w:lang w:eastAsia="lt-LT"/>
              </w:rPr>
              <w:t>Statinio pavadinimas, paskirtis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8EC265" w14:textId="77777777" w:rsidR="00347ECB" w:rsidRPr="00703B9A" w:rsidRDefault="00347ECB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  <w:lang w:eastAsia="lt-LT"/>
              </w:rPr>
              <w:t>Statinio adresas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C47CE6" w14:textId="77777777" w:rsidR="00347ECB" w:rsidRPr="00703B9A" w:rsidRDefault="00347ECB" w:rsidP="00673637">
            <w:pPr>
              <w:spacing w:line="276" w:lineRule="atLeast"/>
              <w:rPr>
                <w:szCs w:val="24"/>
              </w:rPr>
            </w:pPr>
            <w:r w:rsidRPr="00703B9A">
              <w:rPr>
                <w:szCs w:val="24"/>
                <w:lang w:eastAsia="lt-LT"/>
              </w:rPr>
              <w:t>Statinio techninė būklė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" w:type="dxa"/>
              <w:right w:w="5" w:type="dxa"/>
            </w:tcMar>
            <w:vAlign w:val="center"/>
          </w:tcPr>
          <w:p w14:paraId="03F86617" w14:textId="77777777" w:rsidR="00347ECB" w:rsidRPr="00703B9A" w:rsidRDefault="00347ECB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  <w:lang w:eastAsia="lt-LT"/>
              </w:rPr>
              <w:t>Unikalus Nr.</w:t>
            </w:r>
          </w:p>
        </w:tc>
      </w:tr>
      <w:tr w:rsidR="00347ECB" w:rsidRPr="00703B9A" w14:paraId="3EA98458" w14:textId="77777777" w:rsidTr="000F072C">
        <w:trPr>
          <w:trHeight w:val="240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0C6D7D" w14:textId="665D3ACC" w:rsidR="00347ECB" w:rsidRPr="00703B9A" w:rsidRDefault="00347ECB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  <w:lang w:eastAsia="lt-LT"/>
              </w:rPr>
              <w:t>1.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D14E2C" w14:textId="349131EB" w:rsidR="00347ECB" w:rsidRPr="00703B9A" w:rsidRDefault="000F072C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</w:rPr>
              <w:t xml:space="preserve">Pastatas </w:t>
            </w:r>
            <w:r>
              <w:rPr>
                <w:szCs w:val="24"/>
              </w:rPr>
              <w:t>–</w:t>
            </w:r>
            <w:r w:rsidRPr="00703B9A">
              <w:rPr>
                <w:szCs w:val="24"/>
              </w:rPr>
              <w:t xml:space="preserve"> </w:t>
            </w:r>
            <w:r>
              <w:rPr>
                <w:szCs w:val="24"/>
              </w:rPr>
              <w:t>Gamybinis – buitinis, paskirtis gamybos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B0A7E8" w14:textId="4C808887" w:rsidR="00347ECB" w:rsidRPr="00703B9A" w:rsidRDefault="00347ECB" w:rsidP="00673637">
            <w:pPr>
              <w:spacing w:line="276" w:lineRule="atLeast"/>
              <w:rPr>
                <w:szCs w:val="24"/>
              </w:rPr>
            </w:pPr>
            <w:r w:rsidRPr="00703B9A">
              <w:rPr>
                <w:szCs w:val="24"/>
              </w:rPr>
              <w:t>Ignalina, Turistų g. 30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26326B" w14:textId="3A846E7F" w:rsidR="00347ECB" w:rsidRPr="00703B9A" w:rsidRDefault="005D1F6A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  <w:lang w:eastAsia="lt-LT"/>
              </w:rPr>
              <w:t>Pastatas yra apleistas, nenaudojamas, neprižiūrimas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" w:type="dxa"/>
              <w:right w:w="5" w:type="dxa"/>
            </w:tcMar>
            <w:vAlign w:val="center"/>
          </w:tcPr>
          <w:p w14:paraId="1369031F" w14:textId="68584C94" w:rsidR="00347ECB" w:rsidRPr="00703B9A" w:rsidRDefault="00347ECB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</w:rPr>
              <w:t>4597-9004-1010</w:t>
            </w:r>
          </w:p>
        </w:tc>
      </w:tr>
      <w:tr w:rsidR="00347ECB" w:rsidRPr="00703B9A" w14:paraId="55A9ABEB" w14:textId="77777777" w:rsidTr="000F072C">
        <w:trPr>
          <w:trHeight w:val="230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46F3C5" w14:textId="66BACF7B" w:rsidR="00347ECB" w:rsidRPr="00703B9A" w:rsidRDefault="00347ECB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  <w:lang w:eastAsia="lt-LT"/>
              </w:rPr>
              <w:t>2.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029134" w14:textId="7B6C3327" w:rsidR="00A5291B" w:rsidRPr="00703B9A" w:rsidRDefault="000F072C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</w:rPr>
              <w:t>Pastatas – Parduotuvė, paskirtis prekybos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893A0D" w14:textId="0DE5A516" w:rsidR="00A5291B" w:rsidRPr="00703B9A" w:rsidRDefault="00347ECB" w:rsidP="00673637">
            <w:pPr>
              <w:spacing w:line="276" w:lineRule="atLeast"/>
              <w:rPr>
                <w:szCs w:val="24"/>
              </w:rPr>
            </w:pPr>
            <w:r w:rsidRPr="00703B9A">
              <w:rPr>
                <w:szCs w:val="24"/>
              </w:rPr>
              <w:t xml:space="preserve">Ignalinos r. sav., Mielagėnų sen., </w:t>
            </w:r>
            <w:proofErr w:type="spellStart"/>
            <w:r w:rsidRPr="00703B9A">
              <w:rPr>
                <w:szCs w:val="24"/>
              </w:rPr>
              <w:t>Raščiūnų</w:t>
            </w:r>
            <w:proofErr w:type="spellEnd"/>
            <w:r w:rsidRPr="00703B9A">
              <w:rPr>
                <w:szCs w:val="24"/>
              </w:rPr>
              <w:t xml:space="preserve"> k., Vieškelio g. 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84ED79" w14:textId="058FDC53" w:rsidR="00347ECB" w:rsidRPr="00703B9A" w:rsidRDefault="005D1F6A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  <w:lang w:eastAsia="lt-LT"/>
              </w:rPr>
              <w:t>Pastatas yra apleistas, nenaudojamas, neprižiūrimas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" w:type="dxa"/>
              <w:right w:w="5" w:type="dxa"/>
            </w:tcMar>
            <w:vAlign w:val="center"/>
          </w:tcPr>
          <w:p w14:paraId="03971267" w14:textId="7EE5C7E7" w:rsidR="00347ECB" w:rsidRPr="00703B9A" w:rsidRDefault="00347ECB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</w:rPr>
              <w:t>4596-5002-2015</w:t>
            </w:r>
          </w:p>
        </w:tc>
      </w:tr>
      <w:tr w:rsidR="00347ECB" w:rsidRPr="00703B9A" w14:paraId="74CA3899" w14:textId="77777777" w:rsidTr="000F072C">
        <w:trPr>
          <w:trHeight w:val="240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35408B" w14:textId="1F938B02" w:rsidR="00347ECB" w:rsidRPr="00703B9A" w:rsidRDefault="00347ECB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  <w:lang w:eastAsia="lt-LT"/>
              </w:rPr>
              <w:t>3.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F9FD19" w14:textId="13221EF4" w:rsidR="00347ECB" w:rsidRPr="00703B9A" w:rsidRDefault="000F072C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</w:rPr>
              <w:t>Pastatas – Parduotuvė, paskirtis prekybos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8ED347" w14:textId="77777777" w:rsidR="00347ECB" w:rsidRPr="00703B9A" w:rsidRDefault="00DD5018" w:rsidP="00673637">
            <w:pPr>
              <w:spacing w:line="276" w:lineRule="atLeast"/>
              <w:rPr>
                <w:szCs w:val="24"/>
              </w:rPr>
            </w:pPr>
            <w:r w:rsidRPr="00703B9A">
              <w:rPr>
                <w:szCs w:val="24"/>
              </w:rPr>
              <w:t xml:space="preserve">Ignalinos r. sav., Naujojo Daugėliškio sen., </w:t>
            </w:r>
            <w:proofErr w:type="spellStart"/>
            <w:r w:rsidRPr="00703B9A">
              <w:rPr>
                <w:szCs w:val="24"/>
              </w:rPr>
              <w:t>Češulėnų</w:t>
            </w:r>
            <w:proofErr w:type="spellEnd"/>
            <w:r w:rsidRPr="00703B9A">
              <w:rPr>
                <w:szCs w:val="24"/>
              </w:rPr>
              <w:t xml:space="preserve"> k., Centro g. 17</w:t>
            </w:r>
          </w:p>
          <w:p w14:paraId="236F7170" w14:textId="4047E06F" w:rsidR="00DD5018" w:rsidRPr="00703B9A" w:rsidRDefault="00DD5018" w:rsidP="00673637">
            <w:pPr>
              <w:spacing w:line="276" w:lineRule="atLeast"/>
              <w:rPr>
                <w:szCs w:val="24"/>
                <w:lang w:eastAsia="lt-LT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5FA8DD" w14:textId="7F3A0AA2" w:rsidR="00347ECB" w:rsidRPr="00703B9A" w:rsidRDefault="008252BF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  <w:lang w:eastAsia="lt-LT"/>
              </w:rPr>
              <w:t>Pastatas yra apleistas, nenaudojamas, netvarkomas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" w:type="dxa"/>
              <w:right w:w="5" w:type="dxa"/>
            </w:tcMar>
            <w:vAlign w:val="center"/>
          </w:tcPr>
          <w:p w14:paraId="41DDCB3A" w14:textId="6D6CDBC7" w:rsidR="00347ECB" w:rsidRPr="00703B9A" w:rsidRDefault="00DD5018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</w:rPr>
              <w:t>4596-6002-6018</w:t>
            </w:r>
          </w:p>
        </w:tc>
      </w:tr>
      <w:tr w:rsidR="006F3012" w:rsidRPr="00703B9A" w14:paraId="789603B0" w14:textId="77777777" w:rsidTr="000F072C">
        <w:trPr>
          <w:trHeight w:val="240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EA3F32" w14:textId="4C896570" w:rsidR="006F3012" w:rsidRPr="00703B9A" w:rsidRDefault="006F3012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  <w:lang w:eastAsia="lt-LT"/>
              </w:rPr>
              <w:t>4.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870D26" w14:textId="2BD43C58" w:rsidR="006F3012" w:rsidRPr="00703B9A" w:rsidRDefault="000F072C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</w:rPr>
              <w:t>Pastatas – Valgykla, paskirtis maitinimo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103630" w14:textId="4263E8C5" w:rsidR="006F3012" w:rsidRPr="00703B9A" w:rsidRDefault="006F3012" w:rsidP="00673637">
            <w:pPr>
              <w:spacing w:line="276" w:lineRule="atLeast"/>
              <w:rPr>
                <w:szCs w:val="24"/>
              </w:rPr>
            </w:pPr>
            <w:r w:rsidRPr="00703B9A">
              <w:rPr>
                <w:szCs w:val="24"/>
              </w:rPr>
              <w:t>Ignalinos r. sav., Dūkšto sen., Kaniūkų k., Dvaro g. 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FB7892" w14:textId="4DD09C3F" w:rsidR="006F3012" w:rsidRPr="00703B9A" w:rsidRDefault="006F3012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  <w:lang w:eastAsia="lt-LT"/>
              </w:rPr>
              <w:t>Pastatas yra apleistas, nenaudojamas, netvarkomas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" w:type="dxa"/>
              <w:right w:w="5" w:type="dxa"/>
            </w:tcMar>
            <w:vAlign w:val="center"/>
          </w:tcPr>
          <w:p w14:paraId="1F4D6E87" w14:textId="43BAB8DE" w:rsidR="006F3012" w:rsidRPr="00703B9A" w:rsidRDefault="006F3012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</w:rPr>
              <w:t>4597-2008-5019</w:t>
            </w:r>
          </w:p>
        </w:tc>
      </w:tr>
      <w:tr w:rsidR="006F3012" w:rsidRPr="00703B9A" w14:paraId="5CC22C02" w14:textId="77777777" w:rsidTr="000F072C">
        <w:trPr>
          <w:trHeight w:val="240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185E31" w14:textId="3F0BA093" w:rsidR="006F3012" w:rsidRPr="00703B9A" w:rsidRDefault="006F3012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  <w:lang w:eastAsia="lt-LT"/>
              </w:rPr>
              <w:t>5.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E23CF6" w14:textId="6F614515" w:rsidR="006F3012" w:rsidRPr="00703B9A" w:rsidRDefault="000F072C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</w:rPr>
              <w:t>Pastatas – Parduotuvė, paskirtis prekybos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F34BA5" w14:textId="77777777" w:rsidR="006F3012" w:rsidRPr="00703B9A" w:rsidRDefault="006F3012" w:rsidP="00673637">
            <w:pPr>
              <w:spacing w:line="276" w:lineRule="atLeast"/>
              <w:rPr>
                <w:szCs w:val="24"/>
              </w:rPr>
            </w:pPr>
            <w:r w:rsidRPr="00703B9A">
              <w:rPr>
                <w:szCs w:val="24"/>
              </w:rPr>
              <w:t>Ignalinos r. sav., Dūkšto sen., Kaniūkų k., Dvaro g. 6</w:t>
            </w:r>
          </w:p>
          <w:p w14:paraId="3D49AE4A" w14:textId="2079CE3B" w:rsidR="006F3012" w:rsidRPr="00703B9A" w:rsidRDefault="006F3012" w:rsidP="00673637">
            <w:pPr>
              <w:spacing w:line="276" w:lineRule="atLeast"/>
              <w:rPr>
                <w:szCs w:val="24"/>
                <w:lang w:eastAsia="lt-LT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B02FB6" w14:textId="3F5CA474" w:rsidR="006F3012" w:rsidRPr="00703B9A" w:rsidRDefault="006F3012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  <w:lang w:eastAsia="lt-LT"/>
              </w:rPr>
              <w:t>Pastatas yra apleistas, nenaudojamas, netvarkomas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" w:type="dxa"/>
              <w:right w:w="5" w:type="dxa"/>
            </w:tcMar>
            <w:vAlign w:val="center"/>
          </w:tcPr>
          <w:p w14:paraId="5823495C" w14:textId="6858303D" w:rsidR="006F3012" w:rsidRPr="00703B9A" w:rsidRDefault="006F3012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</w:rPr>
              <w:t>4598-6007-7017</w:t>
            </w:r>
          </w:p>
        </w:tc>
      </w:tr>
      <w:tr w:rsidR="006F3012" w:rsidRPr="00703B9A" w14:paraId="41CE071D" w14:textId="77777777" w:rsidTr="000F072C">
        <w:trPr>
          <w:trHeight w:val="240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C96EDA" w14:textId="7B05B0F1" w:rsidR="006F3012" w:rsidRPr="00703B9A" w:rsidRDefault="006F3012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  <w:lang w:eastAsia="lt-LT"/>
              </w:rPr>
              <w:t>6.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AE756B" w14:textId="665BD82B" w:rsidR="006F3012" w:rsidRPr="00703B9A" w:rsidRDefault="00CB759B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</w:rPr>
              <w:t>Pastatas – Įstaiga, paskirtis administracinė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67E240" w14:textId="77777777" w:rsidR="006F3012" w:rsidRPr="00703B9A" w:rsidRDefault="006F3012" w:rsidP="00673637">
            <w:pPr>
              <w:spacing w:line="276" w:lineRule="atLeast"/>
              <w:rPr>
                <w:szCs w:val="24"/>
              </w:rPr>
            </w:pPr>
            <w:r w:rsidRPr="00703B9A">
              <w:rPr>
                <w:szCs w:val="24"/>
              </w:rPr>
              <w:t>Ignalinos r. sav., Dūkštas, Vilniaus g. 5</w:t>
            </w:r>
          </w:p>
          <w:p w14:paraId="76DB43A3" w14:textId="7BE960FB" w:rsidR="006F3012" w:rsidRPr="00703B9A" w:rsidRDefault="006F3012" w:rsidP="00673637">
            <w:pPr>
              <w:spacing w:line="276" w:lineRule="atLeast"/>
              <w:rPr>
                <w:szCs w:val="24"/>
                <w:lang w:eastAsia="lt-LT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BEC624" w14:textId="5F7E9A08" w:rsidR="006F3012" w:rsidRPr="00703B9A" w:rsidRDefault="006F3012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  <w:lang w:eastAsia="lt-LT"/>
              </w:rPr>
              <w:t>Pastatas yra apleistas, nenaudojamas, netvarkomas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" w:type="dxa"/>
              <w:right w:w="5" w:type="dxa"/>
            </w:tcMar>
            <w:vAlign w:val="center"/>
          </w:tcPr>
          <w:p w14:paraId="35C42BB8" w14:textId="5969BC04" w:rsidR="006F3012" w:rsidRPr="00703B9A" w:rsidRDefault="006F3012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</w:rPr>
              <w:t>4595-0003-2018</w:t>
            </w:r>
          </w:p>
        </w:tc>
      </w:tr>
      <w:tr w:rsidR="006F3012" w:rsidRPr="00703B9A" w14:paraId="37147B24" w14:textId="77777777" w:rsidTr="000F072C">
        <w:trPr>
          <w:trHeight w:val="240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38B234" w14:textId="614BF022" w:rsidR="006F3012" w:rsidRPr="00703B9A" w:rsidRDefault="006F3012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  <w:lang w:eastAsia="lt-LT"/>
              </w:rPr>
              <w:t>7.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192A8B" w14:textId="2B52C248" w:rsidR="006F3012" w:rsidRPr="00703B9A" w:rsidRDefault="00256FF9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</w:rPr>
              <w:t>Pastatas – Mokykla, paskirtis mokslo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81CC13" w14:textId="4E2A2896" w:rsidR="006F3012" w:rsidRPr="00703B9A" w:rsidRDefault="006F3012" w:rsidP="00673637">
            <w:pPr>
              <w:spacing w:line="276" w:lineRule="atLeast"/>
              <w:rPr>
                <w:szCs w:val="24"/>
              </w:rPr>
            </w:pPr>
            <w:r w:rsidRPr="00703B9A">
              <w:rPr>
                <w:szCs w:val="24"/>
              </w:rPr>
              <w:t xml:space="preserve">Ignalinos r. sav., Kazitiškio sen., </w:t>
            </w:r>
            <w:proofErr w:type="spellStart"/>
            <w:r w:rsidRPr="00703B9A">
              <w:rPr>
                <w:szCs w:val="24"/>
              </w:rPr>
              <w:t>Serapiniškės</w:t>
            </w:r>
            <w:proofErr w:type="spellEnd"/>
            <w:r w:rsidRPr="00703B9A">
              <w:rPr>
                <w:szCs w:val="24"/>
              </w:rPr>
              <w:t xml:space="preserve"> k., Salako g. 9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7EA382" w14:textId="16E81A9F" w:rsidR="006F3012" w:rsidRPr="00703B9A" w:rsidRDefault="006F3012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  <w:lang w:eastAsia="lt-LT"/>
              </w:rPr>
              <w:t>Pastatas yra apleistas, nenaudojamas, netvarkomas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" w:type="dxa"/>
              <w:right w:w="5" w:type="dxa"/>
            </w:tcMar>
            <w:vAlign w:val="center"/>
          </w:tcPr>
          <w:p w14:paraId="03538B52" w14:textId="6E66A0B8" w:rsidR="006F3012" w:rsidRPr="00703B9A" w:rsidRDefault="006F3012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</w:rPr>
              <w:t>4400-0010-0934</w:t>
            </w:r>
          </w:p>
        </w:tc>
      </w:tr>
      <w:tr w:rsidR="006F3012" w:rsidRPr="00703B9A" w14:paraId="184F09B0" w14:textId="77777777" w:rsidTr="000F072C">
        <w:trPr>
          <w:trHeight w:val="240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DD64FA" w14:textId="22AFFCCE" w:rsidR="006F3012" w:rsidRPr="00703B9A" w:rsidRDefault="006F3012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  <w:lang w:eastAsia="lt-LT"/>
              </w:rPr>
              <w:t>8.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77B419" w14:textId="35A6B484" w:rsidR="006F3012" w:rsidRPr="00703B9A" w:rsidRDefault="00310C7B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</w:rPr>
              <w:t>Pastatas – Administracinis, paskirtis administracinė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44DE6D" w14:textId="5F4EDE61" w:rsidR="006F3012" w:rsidRPr="00703B9A" w:rsidRDefault="006F3012" w:rsidP="00673637">
            <w:pPr>
              <w:spacing w:line="276" w:lineRule="atLeast"/>
              <w:rPr>
                <w:szCs w:val="24"/>
              </w:rPr>
            </w:pPr>
            <w:r w:rsidRPr="00703B9A">
              <w:rPr>
                <w:szCs w:val="24"/>
              </w:rPr>
              <w:t>Ignalinos r. sav., Didžiasalio sen., Didžiasalio k., Keramikų g. 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15D00A" w14:textId="615206F3" w:rsidR="006F3012" w:rsidRPr="00703B9A" w:rsidRDefault="006F3012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  <w:lang w:eastAsia="lt-LT"/>
              </w:rPr>
              <w:t>Pastatas yra apleistas, nenaudojamas, netvarkomas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" w:type="dxa"/>
              <w:right w:w="5" w:type="dxa"/>
            </w:tcMar>
            <w:vAlign w:val="center"/>
          </w:tcPr>
          <w:p w14:paraId="27DB04AC" w14:textId="723FCC23" w:rsidR="006F3012" w:rsidRPr="00703B9A" w:rsidRDefault="006F3012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</w:rPr>
              <w:t>4597-5004-3014</w:t>
            </w:r>
          </w:p>
        </w:tc>
      </w:tr>
      <w:tr w:rsidR="006F3012" w:rsidRPr="00703B9A" w14:paraId="10755C79" w14:textId="77777777" w:rsidTr="000F072C">
        <w:trPr>
          <w:trHeight w:val="240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B1A4BF" w14:textId="23D0DB30" w:rsidR="006F3012" w:rsidRPr="00703B9A" w:rsidRDefault="006F3012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  <w:lang w:eastAsia="lt-LT"/>
              </w:rPr>
              <w:t>9.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0A00B6" w14:textId="70BEC91B" w:rsidR="006F3012" w:rsidRPr="00703B9A" w:rsidRDefault="00310C7B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</w:rPr>
              <w:t>Pastatas – Garažas, paskirtis garažų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CA3158" w14:textId="56D63CB1" w:rsidR="006F3012" w:rsidRPr="00703B9A" w:rsidRDefault="006F3012" w:rsidP="00673637">
            <w:pPr>
              <w:spacing w:line="276" w:lineRule="atLeast"/>
              <w:rPr>
                <w:szCs w:val="24"/>
              </w:rPr>
            </w:pPr>
            <w:r w:rsidRPr="00703B9A">
              <w:rPr>
                <w:szCs w:val="24"/>
              </w:rPr>
              <w:t>Ignalina, Smėlio g. 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D3ADBE" w14:textId="27BF4A61" w:rsidR="006F3012" w:rsidRPr="00703B9A" w:rsidRDefault="006F3012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  <w:lang w:eastAsia="lt-LT"/>
              </w:rPr>
              <w:t>Pastatas yra apleistas, nenaudojamas, neprižiūrimas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" w:type="dxa"/>
              <w:right w:w="5" w:type="dxa"/>
            </w:tcMar>
            <w:vAlign w:val="center"/>
          </w:tcPr>
          <w:p w14:paraId="19BD5BBF" w14:textId="64809AAF" w:rsidR="006F3012" w:rsidRPr="00703B9A" w:rsidRDefault="006F3012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</w:rPr>
              <w:t>4594-0006-1017</w:t>
            </w:r>
          </w:p>
        </w:tc>
      </w:tr>
      <w:tr w:rsidR="006F3012" w:rsidRPr="00703B9A" w14:paraId="345A3638" w14:textId="77777777" w:rsidTr="000F072C">
        <w:trPr>
          <w:trHeight w:val="240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056A82" w14:textId="70579D36" w:rsidR="006F3012" w:rsidRPr="00703B9A" w:rsidRDefault="006F3012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  <w:lang w:eastAsia="lt-LT"/>
              </w:rPr>
              <w:t>10.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D3AB02" w14:textId="0EA208CA" w:rsidR="006F3012" w:rsidRPr="00703B9A" w:rsidRDefault="0059173A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</w:rPr>
              <w:t>Pastatas -  Daržovių saugykla, paskirtis sandėliavimo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545BE3" w14:textId="2283A45D" w:rsidR="006F3012" w:rsidRPr="00703B9A" w:rsidRDefault="006F3012" w:rsidP="00673637">
            <w:pPr>
              <w:spacing w:line="276" w:lineRule="atLeast"/>
              <w:rPr>
                <w:szCs w:val="24"/>
              </w:rPr>
            </w:pPr>
            <w:r w:rsidRPr="00703B9A">
              <w:rPr>
                <w:szCs w:val="24"/>
              </w:rPr>
              <w:t>Ignalina, Technikos g. 6B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55FFBD" w14:textId="7D8F18DD" w:rsidR="006F3012" w:rsidRPr="00703B9A" w:rsidRDefault="00FD4B2C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  <w:lang w:eastAsia="lt-LT"/>
              </w:rPr>
              <w:t>Pastatas naudojamas ne pagal paskirtį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" w:type="dxa"/>
              <w:right w:w="5" w:type="dxa"/>
            </w:tcMar>
            <w:vAlign w:val="center"/>
          </w:tcPr>
          <w:p w14:paraId="1E40BB32" w14:textId="357D9BC0" w:rsidR="006F3012" w:rsidRPr="00703B9A" w:rsidRDefault="006F3012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</w:rPr>
              <w:t>4599-0000-5013</w:t>
            </w:r>
          </w:p>
        </w:tc>
      </w:tr>
      <w:tr w:rsidR="006F3012" w:rsidRPr="00703B9A" w14:paraId="0FE75934" w14:textId="77777777" w:rsidTr="000F072C">
        <w:trPr>
          <w:trHeight w:val="240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B6A91A" w14:textId="6239D0B1" w:rsidR="006F3012" w:rsidRPr="00703B9A" w:rsidRDefault="006F3012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  <w:lang w:eastAsia="lt-LT"/>
              </w:rPr>
              <w:lastRenderedPageBreak/>
              <w:t>11.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820E67" w14:textId="28C6BABE" w:rsidR="006F3012" w:rsidRPr="00703B9A" w:rsidRDefault="0059173A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</w:rPr>
              <w:t>Pastatas – Ferma, paskirtis kita (fermų)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6F7BF4" w14:textId="2385D18F" w:rsidR="006F3012" w:rsidRPr="00703B9A" w:rsidRDefault="006F3012" w:rsidP="00673637">
            <w:pPr>
              <w:spacing w:line="276" w:lineRule="atLeast"/>
              <w:rPr>
                <w:szCs w:val="24"/>
              </w:rPr>
            </w:pPr>
            <w:r w:rsidRPr="00703B9A">
              <w:rPr>
                <w:szCs w:val="24"/>
              </w:rPr>
              <w:t xml:space="preserve">Ignalinos r. sav., Kazitiškio sen., </w:t>
            </w:r>
            <w:proofErr w:type="spellStart"/>
            <w:r w:rsidRPr="00703B9A">
              <w:rPr>
                <w:szCs w:val="24"/>
              </w:rPr>
              <w:t>Petrikonių</w:t>
            </w:r>
            <w:proofErr w:type="spellEnd"/>
            <w:r w:rsidRPr="00703B9A">
              <w:rPr>
                <w:szCs w:val="24"/>
              </w:rPr>
              <w:t xml:space="preserve"> k. 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F32745" w14:textId="65EEEF4B" w:rsidR="006F3012" w:rsidRPr="00703B9A" w:rsidRDefault="00673637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  <w:lang w:eastAsia="lt-LT"/>
              </w:rPr>
              <w:t>Pastatas yra apleistas, nenaudojamas, netvarkomas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" w:type="dxa"/>
              <w:right w:w="5" w:type="dxa"/>
            </w:tcMar>
            <w:vAlign w:val="center"/>
          </w:tcPr>
          <w:p w14:paraId="64363DA2" w14:textId="7BD747BA" w:rsidR="006F3012" w:rsidRPr="00703B9A" w:rsidRDefault="006F3012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</w:rPr>
              <w:t>4400-2366-1394</w:t>
            </w:r>
          </w:p>
        </w:tc>
      </w:tr>
      <w:tr w:rsidR="00AA057C" w:rsidRPr="00703B9A" w14:paraId="73DB4C78" w14:textId="77777777" w:rsidTr="000F072C">
        <w:trPr>
          <w:trHeight w:val="240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C566DE" w14:textId="2C5E5A17" w:rsidR="00AA057C" w:rsidRPr="00703B9A" w:rsidRDefault="00AA057C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  <w:lang w:eastAsia="lt-LT"/>
              </w:rPr>
              <w:t>12.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081D34" w14:textId="7CB3AA04" w:rsidR="00AA057C" w:rsidRPr="00703B9A" w:rsidRDefault="0059173A" w:rsidP="00673637">
            <w:pPr>
              <w:spacing w:line="276" w:lineRule="atLeast"/>
              <w:rPr>
                <w:szCs w:val="24"/>
              </w:rPr>
            </w:pPr>
            <w:r w:rsidRPr="00703B9A">
              <w:rPr>
                <w:szCs w:val="24"/>
              </w:rPr>
              <w:t>Pastatas – Parduotuvė, paskirtis prekybos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552378" w14:textId="3B2303CE" w:rsidR="00B60802" w:rsidRPr="00703B9A" w:rsidRDefault="00B60802" w:rsidP="00673637">
            <w:pPr>
              <w:spacing w:line="276" w:lineRule="atLeast"/>
              <w:rPr>
                <w:szCs w:val="24"/>
              </w:rPr>
            </w:pPr>
            <w:r w:rsidRPr="00703B9A">
              <w:rPr>
                <w:szCs w:val="24"/>
              </w:rPr>
              <w:t>Ignalinos r. sav., Dūkštas, Laisvės g. 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3E6253" w14:textId="7264E7A8" w:rsidR="00AA057C" w:rsidRPr="00703B9A" w:rsidRDefault="00B60802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</w:rPr>
              <w:t>Pastatas yra apleistas, nenaudojamas, netvarkomas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" w:type="dxa"/>
              <w:right w:w="5" w:type="dxa"/>
            </w:tcMar>
            <w:vAlign w:val="center"/>
          </w:tcPr>
          <w:p w14:paraId="284ED8AE" w14:textId="0987CA34" w:rsidR="00AA057C" w:rsidRPr="00703B9A" w:rsidRDefault="00B60802" w:rsidP="00673637">
            <w:pPr>
              <w:spacing w:line="276" w:lineRule="atLeast"/>
              <w:rPr>
                <w:szCs w:val="24"/>
              </w:rPr>
            </w:pPr>
            <w:r w:rsidRPr="00703B9A">
              <w:rPr>
                <w:szCs w:val="24"/>
              </w:rPr>
              <w:t>4594-0009-4010</w:t>
            </w:r>
          </w:p>
        </w:tc>
      </w:tr>
      <w:tr w:rsidR="00AA057C" w:rsidRPr="00703B9A" w14:paraId="66AC6EB5" w14:textId="77777777" w:rsidTr="000F072C">
        <w:trPr>
          <w:trHeight w:val="240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FA4AF0" w14:textId="74C6F297" w:rsidR="00AA057C" w:rsidRPr="00703B9A" w:rsidRDefault="00AA057C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  <w:lang w:eastAsia="lt-LT"/>
              </w:rPr>
              <w:t>13.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19A505" w14:textId="4EF24611" w:rsidR="00AA057C" w:rsidRPr="00703B9A" w:rsidRDefault="008D53A2" w:rsidP="00673637">
            <w:pPr>
              <w:spacing w:line="276" w:lineRule="atLeast"/>
              <w:rPr>
                <w:szCs w:val="24"/>
              </w:rPr>
            </w:pPr>
            <w:r w:rsidRPr="00703B9A">
              <w:rPr>
                <w:szCs w:val="24"/>
              </w:rPr>
              <w:t>Pastatas – Mechaninės dirbtuvės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DC5D66" w14:textId="3DB109FA" w:rsidR="00B60802" w:rsidRPr="00703B9A" w:rsidRDefault="00B60802" w:rsidP="00673637">
            <w:pPr>
              <w:spacing w:line="276" w:lineRule="atLeast"/>
              <w:rPr>
                <w:szCs w:val="24"/>
              </w:rPr>
            </w:pPr>
            <w:r w:rsidRPr="00703B9A">
              <w:rPr>
                <w:szCs w:val="24"/>
              </w:rPr>
              <w:t xml:space="preserve">Ignalinos r. sav., Kazitiškio sen., </w:t>
            </w:r>
            <w:proofErr w:type="spellStart"/>
            <w:r w:rsidRPr="00703B9A">
              <w:rPr>
                <w:szCs w:val="24"/>
              </w:rPr>
              <w:t>Jakėnų</w:t>
            </w:r>
            <w:proofErr w:type="spellEnd"/>
            <w:r w:rsidRPr="00703B9A">
              <w:rPr>
                <w:szCs w:val="24"/>
              </w:rPr>
              <w:t xml:space="preserve"> k., Salako g. 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F7EED2" w14:textId="6BA0E23F" w:rsidR="00AA057C" w:rsidRPr="00703B9A" w:rsidRDefault="00E97C04" w:rsidP="0067363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  <w:lang w:eastAsia="lt-LT"/>
              </w:rPr>
              <w:t>Dalis pastato</w:t>
            </w:r>
            <w:r w:rsidR="00B12977" w:rsidRPr="00703B9A">
              <w:rPr>
                <w:szCs w:val="24"/>
                <w:lang w:eastAsia="lt-LT"/>
              </w:rPr>
              <w:t xml:space="preserve"> </w:t>
            </w:r>
            <w:r w:rsidR="006242DF" w:rsidRPr="00703B9A">
              <w:rPr>
                <w:szCs w:val="24"/>
                <w:lang w:eastAsia="lt-LT"/>
              </w:rPr>
              <w:t>neprižiūrima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" w:type="dxa"/>
              <w:right w:w="5" w:type="dxa"/>
            </w:tcMar>
            <w:vAlign w:val="center"/>
          </w:tcPr>
          <w:p w14:paraId="6E91B3D2" w14:textId="25A5A539" w:rsidR="00AA057C" w:rsidRPr="00703B9A" w:rsidRDefault="00B60802" w:rsidP="00673637">
            <w:pPr>
              <w:spacing w:line="276" w:lineRule="atLeast"/>
              <w:rPr>
                <w:szCs w:val="24"/>
              </w:rPr>
            </w:pPr>
            <w:r w:rsidRPr="00703B9A">
              <w:rPr>
                <w:szCs w:val="24"/>
              </w:rPr>
              <w:t>4598-0012-8011</w:t>
            </w:r>
          </w:p>
        </w:tc>
      </w:tr>
      <w:tr w:rsidR="00B12977" w:rsidRPr="00703B9A" w14:paraId="08442B19" w14:textId="77777777" w:rsidTr="000F072C">
        <w:trPr>
          <w:trHeight w:val="240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C28C5B" w14:textId="207FA7A0" w:rsidR="00B12977" w:rsidRPr="00703B9A" w:rsidRDefault="00B12977" w:rsidP="00B1297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  <w:lang w:eastAsia="lt-LT"/>
              </w:rPr>
              <w:t>1</w:t>
            </w:r>
            <w:r w:rsidR="00F52C25">
              <w:rPr>
                <w:szCs w:val="24"/>
                <w:lang w:eastAsia="lt-LT"/>
              </w:rPr>
              <w:t>4</w:t>
            </w:r>
            <w:r w:rsidRPr="00703B9A">
              <w:rPr>
                <w:szCs w:val="24"/>
                <w:lang w:eastAsia="lt-LT"/>
              </w:rPr>
              <w:t>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8F6662" w14:textId="650B6FC6" w:rsidR="00B12977" w:rsidRPr="00703B9A" w:rsidRDefault="008D53A2" w:rsidP="00B12977">
            <w:pPr>
              <w:spacing w:line="276" w:lineRule="atLeast"/>
              <w:rPr>
                <w:szCs w:val="24"/>
              </w:rPr>
            </w:pPr>
            <w:r w:rsidRPr="00703B9A">
              <w:rPr>
                <w:szCs w:val="24"/>
              </w:rPr>
              <w:t>Administracinis, paskirtis administracinė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404C62" w14:textId="77777777" w:rsidR="00B12977" w:rsidRPr="00703B9A" w:rsidRDefault="00B12977" w:rsidP="00B12977">
            <w:pPr>
              <w:spacing w:line="276" w:lineRule="atLeast"/>
              <w:rPr>
                <w:szCs w:val="24"/>
              </w:rPr>
            </w:pPr>
            <w:r w:rsidRPr="00703B9A">
              <w:rPr>
                <w:szCs w:val="24"/>
              </w:rPr>
              <w:t>Ignalinos r. sav., Rimšė, Darželio g. 15</w:t>
            </w:r>
          </w:p>
          <w:p w14:paraId="4A57AA06" w14:textId="35BB12C8" w:rsidR="00B12977" w:rsidRPr="00703B9A" w:rsidRDefault="00B12977" w:rsidP="00B12977">
            <w:pPr>
              <w:spacing w:line="276" w:lineRule="atLeast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227BA7" w14:textId="71E084CD" w:rsidR="00B12977" w:rsidRPr="00703B9A" w:rsidRDefault="00B12977" w:rsidP="00B1297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  <w:lang w:eastAsia="lt-LT"/>
              </w:rPr>
              <w:t>Dalis pastato netvarkoma, neprižiūrima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" w:type="dxa"/>
              <w:right w:w="5" w:type="dxa"/>
            </w:tcMar>
            <w:vAlign w:val="center"/>
          </w:tcPr>
          <w:p w14:paraId="65EE767B" w14:textId="3AF92004" w:rsidR="00B12977" w:rsidRPr="00703B9A" w:rsidRDefault="00B12977" w:rsidP="00B12977">
            <w:pPr>
              <w:spacing w:line="276" w:lineRule="atLeast"/>
              <w:rPr>
                <w:szCs w:val="24"/>
              </w:rPr>
            </w:pPr>
            <w:r w:rsidRPr="00703B9A">
              <w:rPr>
                <w:szCs w:val="24"/>
              </w:rPr>
              <w:t>4596-5006-0017</w:t>
            </w:r>
          </w:p>
        </w:tc>
      </w:tr>
      <w:tr w:rsidR="00B12977" w:rsidRPr="00703B9A" w14:paraId="638F4331" w14:textId="77777777" w:rsidTr="000F072C">
        <w:trPr>
          <w:trHeight w:val="240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968B11" w14:textId="484773F9" w:rsidR="00B12977" w:rsidRPr="00703B9A" w:rsidRDefault="00B12977" w:rsidP="00B1297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  <w:lang w:eastAsia="lt-LT"/>
              </w:rPr>
              <w:t>1</w:t>
            </w:r>
            <w:r w:rsidR="00F52C25">
              <w:rPr>
                <w:szCs w:val="24"/>
                <w:lang w:eastAsia="lt-LT"/>
              </w:rPr>
              <w:t>5</w:t>
            </w:r>
            <w:r w:rsidRPr="00703B9A">
              <w:rPr>
                <w:szCs w:val="24"/>
                <w:lang w:eastAsia="lt-LT"/>
              </w:rPr>
              <w:t>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61CC4A" w14:textId="5F59AE3A" w:rsidR="00B12977" w:rsidRPr="00703B9A" w:rsidRDefault="002B5EC0" w:rsidP="00B12977">
            <w:pPr>
              <w:spacing w:line="276" w:lineRule="atLeast"/>
              <w:rPr>
                <w:szCs w:val="24"/>
              </w:rPr>
            </w:pPr>
            <w:r w:rsidRPr="00703B9A">
              <w:rPr>
                <w:szCs w:val="24"/>
              </w:rPr>
              <w:t>Pastatas – Mokyklos bendrabutis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E706CD" w14:textId="42871A8D" w:rsidR="00B12977" w:rsidRPr="00703B9A" w:rsidRDefault="00B12977" w:rsidP="00B12977">
            <w:pPr>
              <w:spacing w:line="276" w:lineRule="atLeast"/>
              <w:rPr>
                <w:szCs w:val="24"/>
              </w:rPr>
            </w:pPr>
            <w:r w:rsidRPr="00703B9A">
              <w:rPr>
                <w:szCs w:val="24"/>
              </w:rPr>
              <w:t xml:space="preserve">Ignalinos r. sav., Rimšės sen., </w:t>
            </w:r>
            <w:proofErr w:type="spellStart"/>
            <w:r w:rsidRPr="00703B9A">
              <w:rPr>
                <w:szCs w:val="24"/>
              </w:rPr>
              <w:t>Gaidės</w:t>
            </w:r>
            <w:proofErr w:type="spellEnd"/>
            <w:r w:rsidRPr="00703B9A">
              <w:rPr>
                <w:szCs w:val="24"/>
              </w:rPr>
              <w:t xml:space="preserve"> k., Bažnyčios g. 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FCD119" w14:textId="4594D691" w:rsidR="00B12977" w:rsidRPr="00703B9A" w:rsidRDefault="00B12977" w:rsidP="00B1297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</w:rPr>
              <w:t>Pastatas yra apleistas, nenaudojamas, netvarkomas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" w:type="dxa"/>
              <w:right w:w="5" w:type="dxa"/>
            </w:tcMar>
            <w:vAlign w:val="center"/>
          </w:tcPr>
          <w:p w14:paraId="4A288615" w14:textId="77777777" w:rsidR="00B12977" w:rsidRPr="00703B9A" w:rsidRDefault="00B12977" w:rsidP="00B12977">
            <w:pPr>
              <w:tabs>
                <w:tab w:val="left" w:pos="1320"/>
              </w:tabs>
              <w:jc w:val="both"/>
              <w:rPr>
                <w:szCs w:val="24"/>
              </w:rPr>
            </w:pPr>
            <w:r w:rsidRPr="00703B9A">
              <w:rPr>
                <w:szCs w:val="24"/>
              </w:rPr>
              <w:t>4596-6002-2014</w:t>
            </w:r>
          </w:p>
          <w:p w14:paraId="71EE71C3" w14:textId="77777777" w:rsidR="00B12977" w:rsidRPr="00703B9A" w:rsidRDefault="00B12977" w:rsidP="00B12977">
            <w:pPr>
              <w:spacing w:line="276" w:lineRule="atLeast"/>
              <w:rPr>
                <w:szCs w:val="24"/>
              </w:rPr>
            </w:pPr>
          </w:p>
        </w:tc>
      </w:tr>
      <w:tr w:rsidR="00B12977" w:rsidRPr="00703B9A" w14:paraId="59F2CC30" w14:textId="77777777" w:rsidTr="000F072C">
        <w:trPr>
          <w:trHeight w:val="240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DD65E2" w14:textId="3DD827E6" w:rsidR="00B12977" w:rsidRPr="00703B9A" w:rsidRDefault="00B12977" w:rsidP="00B1297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  <w:lang w:eastAsia="lt-LT"/>
              </w:rPr>
              <w:t>1</w:t>
            </w:r>
            <w:r w:rsidR="00F52C25">
              <w:rPr>
                <w:szCs w:val="24"/>
                <w:lang w:eastAsia="lt-LT"/>
              </w:rPr>
              <w:t>6</w:t>
            </w:r>
            <w:r w:rsidRPr="00703B9A">
              <w:rPr>
                <w:szCs w:val="24"/>
                <w:lang w:eastAsia="lt-LT"/>
              </w:rPr>
              <w:t>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9A3FE2" w14:textId="7BFB7546" w:rsidR="00B12977" w:rsidRPr="00703B9A" w:rsidRDefault="00C40A31" w:rsidP="00B12977">
            <w:pPr>
              <w:spacing w:line="276" w:lineRule="atLeast"/>
              <w:rPr>
                <w:szCs w:val="24"/>
              </w:rPr>
            </w:pPr>
            <w:r w:rsidRPr="00703B9A">
              <w:rPr>
                <w:szCs w:val="24"/>
              </w:rPr>
              <w:t>Pastatas – Buitinis pastatas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917E17" w14:textId="197BDEF8" w:rsidR="00B12977" w:rsidRPr="00703B9A" w:rsidRDefault="00B12977" w:rsidP="00B12977">
            <w:pPr>
              <w:spacing w:line="276" w:lineRule="atLeast"/>
              <w:rPr>
                <w:szCs w:val="24"/>
              </w:rPr>
            </w:pPr>
            <w:r w:rsidRPr="00703B9A">
              <w:rPr>
                <w:szCs w:val="24"/>
              </w:rPr>
              <w:t xml:space="preserve">Ignalinos r. sav., Didžiasalio sen., Didžiasalio k., </w:t>
            </w:r>
            <w:proofErr w:type="spellStart"/>
            <w:r w:rsidRPr="00703B9A">
              <w:rPr>
                <w:szCs w:val="24"/>
              </w:rPr>
              <w:t>Agarinio</w:t>
            </w:r>
            <w:proofErr w:type="spellEnd"/>
            <w:r w:rsidRPr="00703B9A">
              <w:rPr>
                <w:szCs w:val="24"/>
              </w:rPr>
              <w:t xml:space="preserve"> g. 11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9F3303" w14:textId="7F874E89" w:rsidR="00B12977" w:rsidRPr="00703B9A" w:rsidRDefault="00B12977" w:rsidP="00B1297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</w:rPr>
              <w:t>Pastatas yra apleistas, netvarkomas, nenaudojamas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" w:type="dxa"/>
              <w:right w:w="5" w:type="dxa"/>
            </w:tcMar>
            <w:vAlign w:val="center"/>
          </w:tcPr>
          <w:p w14:paraId="7774E143" w14:textId="6F094099" w:rsidR="00B12977" w:rsidRPr="00703B9A" w:rsidRDefault="00B12977" w:rsidP="00B12977">
            <w:pPr>
              <w:spacing w:line="276" w:lineRule="atLeast"/>
              <w:rPr>
                <w:szCs w:val="24"/>
              </w:rPr>
            </w:pPr>
            <w:r w:rsidRPr="00703B9A">
              <w:rPr>
                <w:szCs w:val="24"/>
              </w:rPr>
              <w:t>4599-2001-3013</w:t>
            </w:r>
          </w:p>
        </w:tc>
      </w:tr>
      <w:tr w:rsidR="00B12977" w:rsidRPr="00703B9A" w14:paraId="5FEAF686" w14:textId="77777777" w:rsidTr="000F072C">
        <w:trPr>
          <w:trHeight w:val="240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2DF366" w14:textId="3E46FB31" w:rsidR="00B12977" w:rsidRPr="00703B9A" w:rsidRDefault="00B12977" w:rsidP="00B1297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  <w:lang w:eastAsia="lt-LT"/>
              </w:rPr>
              <w:t>1</w:t>
            </w:r>
            <w:r w:rsidR="00F52C25">
              <w:rPr>
                <w:szCs w:val="24"/>
                <w:lang w:eastAsia="lt-LT"/>
              </w:rPr>
              <w:t>7</w:t>
            </w:r>
            <w:r w:rsidRPr="00703B9A">
              <w:rPr>
                <w:szCs w:val="24"/>
                <w:lang w:eastAsia="lt-LT"/>
              </w:rPr>
              <w:t>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DF8A1E" w14:textId="3937E7CE" w:rsidR="00B12977" w:rsidRPr="00703B9A" w:rsidRDefault="00C40A31" w:rsidP="00B12977">
            <w:pPr>
              <w:spacing w:line="276" w:lineRule="atLeast"/>
              <w:rPr>
                <w:szCs w:val="24"/>
              </w:rPr>
            </w:pPr>
            <w:r w:rsidRPr="00703B9A">
              <w:rPr>
                <w:szCs w:val="24"/>
              </w:rPr>
              <w:t>Pastatas – Pirtis, paskirtis paslaugų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C25054" w14:textId="69589025" w:rsidR="00B12977" w:rsidRPr="00703B9A" w:rsidRDefault="00B12977" w:rsidP="00B12977">
            <w:pPr>
              <w:spacing w:line="276" w:lineRule="atLeast"/>
              <w:rPr>
                <w:szCs w:val="24"/>
              </w:rPr>
            </w:pPr>
            <w:r w:rsidRPr="00703B9A">
              <w:rPr>
                <w:szCs w:val="24"/>
              </w:rPr>
              <w:t>Ignalinos r. sav., Didžiasalio sen., Didžiasalio k., Salos g. 11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907F88" w14:textId="4396A86E" w:rsidR="00B12977" w:rsidRPr="00703B9A" w:rsidRDefault="00B12977" w:rsidP="00B1297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</w:rPr>
              <w:t>Pastatas yra apleistas, neprižiūrimas, nenaudojamas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" w:type="dxa"/>
              <w:right w:w="5" w:type="dxa"/>
            </w:tcMar>
            <w:vAlign w:val="center"/>
          </w:tcPr>
          <w:p w14:paraId="0E795628" w14:textId="23CBE9F4" w:rsidR="00B12977" w:rsidRPr="00703B9A" w:rsidRDefault="00B12977" w:rsidP="00B12977">
            <w:pPr>
              <w:spacing w:line="276" w:lineRule="atLeast"/>
              <w:rPr>
                <w:szCs w:val="24"/>
              </w:rPr>
            </w:pPr>
            <w:r w:rsidRPr="00703B9A">
              <w:rPr>
                <w:szCs w:val="24"/>
              </w:rPr>
              <w:t>4598-5001-9018</w:t>
            </w:r>
          </w:p>
        </w:tc>
      </w:tr>
      <w:tr w:rsidR="00B12977" w:rsidRPr="00703B9A" w14:paraId="7BE34C1C" w14:textId="77777777" w:rsidTr="000F072C">
        <w:trPr>
          <w:trHeight w:val="240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94CE48" w14:textId="010519B0" w:rsidR="00B12977" w:rsidRPr="00703B9A" w:rsidRDefault="00B12977" w:rsidP="00B1297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  <w:lang w:eastAsia="lt-LT"/>
              </w:rPr>
              <w:t>1</w:t>
            </w:r>
            <w:r w:rsidR="00F52C25">
              <w:rPr>
                <w:szCs w:val="24"/>
                <w:lang w:eastAsia="lt-LT"/>
              </w:rPr>
              <w:t>8</w:t>
            </w:r>
            <w:r w:rsidRPr="00703B9A">
              <w:rPr>
                <w:szCs w:val="24"/>
                <w:lang w:eastAsia="lt-LT"/>
              </w:rPr>
              <w:t>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BA799F" w14:textId="60740F3A" w:rsidR="00B12977" w:rsidRPr="00703B9A" w:rsidRDefault="00BB2FE0" w:rsidP="00B12977">
            <w:pPr>
              <w:spacing w:line="276" w:lineRule="atLeast"/>
              <w:rPr>
                <w:szCs w:val="24"/>
              </w:rPr>
            </w:pPr>
            <w:r w:rsidRPr="00703B9A">
              <w:rPr>
                <w:szCs w:val="24"/>
              </w:rPr>
              <w:t>Pastatas – Mokykla, paskirtis mokslo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D89DF4" w14:textId="1BCF5BFF" w:rsidR="00B12977" w:rsidRPr="00703B9A" w:rsidRDefault="00B12977" w:rsidP="00B12977">
            <w:pPr>
              <w:spacing w:line="276" w:lineRule="atLeast"/>
              <w:rPr>
                <w:szCs w:val="24"/>
              </w:rPr>
            </w:pPr>
            <w:r w:rsidRPr="00703B9A">
              <w:rPr>
                <w:szCs w:val="24"/>
              </w:rPr>
              <w:t xml:space="preserve">Ignalinos r. sav., Linkmenų sen., </w:t>
            </w:r>
            <w:proofErr w:type="spellStart"/>
            <w:r w:rsidRPr="00703B9A">
              <w:rPr>
                <w:szCs w:val="24"/>
              </w:rPr>
              <w:t>Grikiapelės</w:t>
            </w:r>
            <w:proofErr w:type="spellEnd"/>
            <w:r w:rsidRPr="00703B9A">
              <w:rPr>
                <w:szCs w:val="24"/>
              </w:rPr>
              <w:t xml:space="preserve"> k., Vilties g. 16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3087A2" w14:textId="3B3B4DBD" w:rsidR="00B12977" w:rsidRPr="00703B9A" w:rsidRDefault="00B12977" w:rsidP="00B12977">
            <w:pPr>
              <w:spacing w:line="276" w:lineRule="atLeast"/>
              <w:rPr>
                <w:szCs w:val="24"/>
              </w:rPr>
            </w:pPr>
            <w:r w:rsidRPr="00703B9A">
              <w:rPr>
                <w:szCs w:val="24"/>
              </w:rPr>
              <w:t>Pastatas yra apleistas, neprižiūrimas, nenaudojamas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" w:type="dxa"/>
              <w:right w:w="5" w:type="dxa"/>
            </w:tcMar>
            <w:vAlign w:val="center"/>
          </w:tcPr>
          <w:p w14:paraId="27D04492" w14:textId="4699ACC2" w:rsidR="00B12977" w:rsidRPr="00703B9A" w:rsidRDefault="00B12977" w:rsidP="00B12977">
            <w:pPr>
              <w:spacing w:line="276" w:lineRule="atLeast"/>
              <w:rPr>
                <w:szCs w:val="24"/>
              </w:rPr>
            </w:pPr>
            <w:r w:rsidRPr="00703B9A">
              <w:rPr>
                <w:szCs w:val="24"/>
              </w:rPr>
              <w:t>4593-6002-6012</w:t>
            </w:r>
          </w:p>
        </w:tc>
      </w:tr>
      <w:tr w:rsidR="00B12977" w:rsidRPr="00703B9A" w14:paraId="6F67944F" w14:textId="77777777" w:rsidTr="000F072C">
        <w:trPr>
          <w:trHeight w:val="240"/>
          <w:jc w:val="center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7BEE1E" w14:textId="1F735DFB" w:rsidR="00B12977" w:rsidRPr="00703B9A" w:rsidRDefault="00F52C25" w:rsidP="00B12977">
            <w:pPr>
              <w:spacing w:line="276" w:lineRule="atLeast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19</w:t>
            </w:r>
            <w:r w:rsidR="00B12977" w:rsidRPr="00703B9A">
              <w:rPr>
                <w:szCs w:val="24"/>
                <w:lang w:eastAsia="lt-LT"/>
              </w:rPr>
              <w:t>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6AD614" w14:textId="242A6D2A" w:rsidR="00B12977" w:rsidRPr="00703B9A" w:rsidRDefault="00BB2FE0" w:rsidP="00B12977">
            <w:pPr>
              <w:spacing w:line="276" w:lineRule="atLeast"/>
              <w:rPr>
                <w:szCs w:val="24"/>
                <w:lang w:eastAsia="lt-LT"/>
              </w:rPr>
            </w:pPr>
            <w:r w:rsidRPr="00703B9A">
              <w:rPr>
                <w:szCs w:val="24"/>
              </w:rPr>
              <w:t>Pastatas –  Katilinė, paskirtis pagalbinė ūkio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A3ADA9" w14:textId="53D12758" w:rsidR="00B12977" w:rsidRPr="00703B9A" w:rsidRDefault="00B12977" w:rsidP="00B12977">
            <w:pPr>
              <w:spacing w:line="276" w:lineRule="atLeast"/>
              <w:rPr>
                <w:szCs w:val="24"/>
              </w:rPr>
            </w:pPr>
            <w:r w:rsidRPr="00703B9A">
              <w:rPr>
                <w:szCs w:val="24"/>
              </w:rPr>
              <w:t>Ignalinos r. sav., Mielagėnai, Mokyklos g. 7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49F18D" w14:textId="16300F3A" w:rsidR="00B12977" w:rsidRPr="00703B9A" w:rsidRDefault="00B12977" w:rsidP="00B12977">
            <w:pPr>
              <w:spacing w:line="276" w:lineRule="atLeast"/>
              <w:rPr>
                <w:szCs w:val="24"/>
              </w:rPr>
            </w:pPr>
            <w:r w:rsidRPr="00703B9A">
              <w:rPr>
                <w:szCs w:val="24"/>
              </w:rPr>
              <w:t>Pastatas yra nenaudojamas, apleistas, galimai ardomas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" w:type="dxa"/>
              <w:right w:w="5" w:type="dxa"/>
            </w:tcMar>
            <w:vAlign w:val="center"/>
          </w:tcPr>
          <w:p w14:paraId="01C4A12B" w14:textId="67C60E4E" w:rsidR="00B12977" w:rsidRPr="00703B9A" w:rsidRDefault="00B12977" w:rsidP="00B12977">
            <w:pPr>
              <w:spacing w:line="276" w:lineRule="atLeast"/>
              <w:rPr>
                <w:szCs w:val="24"/>
              </w:rPr>
            </w:pPr>
            <w:r w:rsidRPr="00703B9A">
              <w:rPr>
                <w:szCs w:val="24"/>
              </w:rPr>
              <w:t>4596-2008-7042</w:t>
            </w:r>
          </w:p>
        </w:tc>
      </w:tr>
    </w:tbl>
    <w:p w14:paraId="201F1D8C" w14:textId="77777777" w:rsidR="00347ECB" w:rsidRPr="00703B9A" w:rsidRDefault="00347ECB" w:rsidP="00A8551C">
      <w:pPr>
        <w:rPr>
          <w:color w:val="000000"/>
          <w:lang w:eastAsia="lt-LT"/>
        </w:rPr>
      </w:pPr>
    </w:p>
    <w:p w14:paraId="64BD4F03" w14:textId="77777777" w:rsidR="00347ECB" w:rsidRPr="00703B9A" w:rsidRDefault="00347ECB" w:rsidP="00347ECB">
      <w:pPr>
        <w:spacing w:line="240" w:lineRule="atLeast"/>
        <w:jc w:val="center"/>
        <w:rPr>
          <w:b/>
          <w:bCs/>
          <w:i/>
          <w:iCs/>
          <w:lang w:eastAsia="lt-LT"/>
        </w:rPr>
      </w:pPr>
      <w:r w:rsidRPr="00703B9A">
        <w:rPr>
          <w:color w:val="000000"/>
          <w:sz w:val="22"/>
          <w:szCs w:val="22"/>
          <w:lang w:eastAsia="lt-LT"/>
        </w:rPr>
        <w:t>________________________________</w:t>
      </w:r>
    </w:p>
    <w:p w14:paraId="20BA38D1" w14:textId="77777777" w:rsidR="000B63D3" w:rsidRPr="00703B9A" w:rsidRDefault="000B63D3" w:rsidP="00D8646C">
      <w:pPr>
        <w:shd w:val="clear" w:color="auto" w:fill="FFFFFF"/>
        <w:rPr>
          <w:color w:val="000000"/>
          <w:spacing w:val="-1"/>
          <w:szCs w:val="24"/>
        </w:rPr>
      </w:pPr>
    </w:p>
    <w:sectPr w:rsidR="000B63D3" w:rsidRPr="00703B9A" w:rsidSect="00751BB7">
      <w:headerReference w:type="first" r:id="rId10"/>
      <w:pgSz w:w="11906" w:h="16838"/>
      <w:pgMar w:top="1134" w:right="70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6A028" w14:textId="77777777" w:rsidR="001C6275" w:rsidRDefault="001C6275">
      <w:r>
        <w:separator/>
      </w:r>
    </w:p>
  </w:endnote>
  <w:endnote w:type="continuationSeparator" w:id="0">
    <w:p w14:paraId="455F32C9" w14:textId="77777777" w:rsidR="001C6275" w:rsidRDefault="001C6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7D61AF" w14:textId="77777777" w:rsidR="001C6275" w:rsidRDefault="001C6275">
      <w:r>
        <w:separator/>
      </w:r>
    </w:p>
  </w:footnote>
  <w:footnote w:type="continuationSeparator" w:id="0">
    <w:p w14:paraId="64FA83FA" w14:textId="77777777" w:rsidR="001C6275" w:rsidRDefault="001C62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EEF15E" w14:textId="77777777" w:rsidR="00EC1C0C" w:rsidRDefault="00EC1C0C">
    <w:pPr>
      <w:tabs>
        <w:tab w:val="center" w:pos="4680"/>
        <w:tab w:val="right" w:pos="9360"/>
      </w:tabs>
      <w:rPr>
        <w:rFonts w:ascii="Calibri" w:hAnsi="Calibri"/>
        <w:sz w:val="20"/>
        <w:lang w:val="en-US" w:eastAsia="lt-L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735A2"/>
    <w:multiLevelType w:val="hybridMultilevel"/>
    <w:tmpl w:val="81DA1958"/>
    <w:lvl w:ilvl="0" w:tplc="0427000F">
      <w:start w:val="1"/>
      <w:numFmt w:val="decimal"/>
      <w:lvlText w:val="%1."/>
      <w:lvlJc w:val="left"/>
      <w:pPr>
        <w:ind w:left="1571" w:hanging="360"/>
      </w:p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</w:lvl>
    <w:lvl w:ilvl="3" w:tplc="0427000F" w:tentative="1">
      <w:start w:val="1"/>
      <w:numFmt w:val="decimal"/>
      <w:lvlText w:val="%4."/>
      <w:lvlJc w:val="left"/>
      <w:pPr>
        <w:ind w:left="3731" w:hanging="360"/>
      </w:p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</w:lvl>
    <w:lvl w:ilvl="6" w:tplc="0427000F" w:tentative="1">
      <w:start w:val="1"/>
      <w:numFmt w:val="decimal"/>
      <w:lvlText w:val="%7."/>
      <w:lvlJc w:val="left"/>
      <w:pPr>
        <w:ind w:left="5891" w:hanging="360"/>
      </w:p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0D412DE1"/>
    <w:multiLevelType w:val="multilevel"/>
    <w:tmpl w:val="A09C01D2"/>
    <w:lvl w:ilvl="0">
      <w:start w:val="5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2" w15:restartNumberingAfterBreak="0">
    <w:nsid w:val="183C76F8"/>
    <w:multiLevelType w:val="hybridMultilevel"/>
    <w:tmpl w:val="CDF83320"/>
    <w:lvl w:ilvl="0" w:tplc="63B6B434">
      <w:start w:val="1"/>
      <w:numFmt w:val="decimal"/>
      <w:suff w:val="space"/>
      <w:lvlText w:val="%1."/>
      <w:lvlJc w:val="left"/>
      <w:pPr>
        <w:ind w:left="2203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923" w:hanging="360"/>
      </w:pPr>
    </w:lvl>
    <w:lvl w:ilvl="2" w:tplc="0409001B" w:tentative="1">
      <w:start w:val="1"/>
      <w:numFmt w:val="lowerRoman"/>
      <w:lvlText w:val="%3."/>
      <w:lvlJc w:val="right"/>
      <w:pPr>
        <w:ind w:left="3643" w:hanging="180"/>
      </w:pPr>
    </w:lvl>
    <w:lvl w:ilvl="3" w:tplc="0409000F" w:tentative="1">
      <w:start w:val="1"/>
      <w:numFmt w:val="decimal"/>
      <w:lvlText w:val="%4."/>
      <w:lvlJc w:val="left"/>
      <w:pPr>
        <w:ind w:left="4363" w:hanging="360"/>
      </w:pPr>
    </w:lvl>
    <w:lvl w:ilvl="4" w:tplc="04090019" w:tentative="1">
      <w:start w:val="1"/>
      <w:numFmt w:val="lowerLetter"/>
      <w:lvlText w:val="%5."/>
      <w:lvlJc w:val="left"/>
      <w:pPr>
        <w:ind w:left="5083" w:hanging="360"/>
      </w:pPr>
    </w:lvl>
    <w:lvl w:ilvl="5" w:tplc="0409001B" w:tentative="1">
      <w:start w:val="1"/>
      <w:numFmt w:val="lowerRoman"/>
      <w:lvlText w:val="%6."/>
      <w:lvlJc w:val="right"/>
      <w:pPr>
        <w:ind w:left="5803" w:hanging="180"/>
      </w:pPr>
    </w:lvl>
    <w:lvl w:ilvl="6" w:tplc="0409000F" w:tentative="1">
      <w:start w:val="1"/>
      <w:numFmt w:val="decimal"/>
      <w:lvlText w:val="%7."/>
      <w:lvlJc w:val="left"/>
      <w:pPr>
        <w:ind w:left="6523" w:hanging="360"/>
      </w:pPr>
    </w:lvl>
    <w:lvl w:ilvl="7" w:tplc="04090019" w:tentative="1">
      <w:start w:val="1"/>
      <w:numFmt w:val="lowerLetter"/>
      <w:lvlText w:val="%8."/>
      <w:lvlJc w:val="left"/>
      <w:pPr>
        <w:ind w:left="7243" w:hanging="360"/>
      </w:pPr>
    </w:lvl>
    <w:lvl w:ilvl="8" w:tplc="0409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3" w15:restartNumberingAfterBreak="0">
    <w:nsid w:val="1BE2600C"/>
    <w:multiLevelType w:val="hybridMultilevel"/>
    <w:tmpl w:val="467C708E"/>
    <w:lvl w:ilvl="0" w:tplc="99A0375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7D2354"/>
    <w:multiLevelType w:val="multilevel"/>
    <w:tmpl w:val="0752418E"/>
    <w:lvl w:ilvl="0">
      <w:start w:val="13"/>
      <w:numFmt w:val="decimal"/>
      <w:suff w:val="space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501" w:hanging="36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3224" w:hanging="720"/>
      </w:pPr>
      <w:rPr>
        <w:rFonts w:hint="default"/>
        <w:color w:val="000000" w:themeColor="text1"/>
      </w:rPr>
    </w:lvl>
    <w:lvl w:ilvl="3">
      <w:start w:val="1"/>
      <w:numFmt w:val="decimal"/>
      <w:isLgl/>
      <w:lvlText w:val="%1.%2.%3.%4."/>
      <w:lvlJc w:val="left"/>
      <w:pPr>
        <w:ind w:left="4026" w:hanging="720"/>
      </w:pPr>
      <w:rPr>
        <w:rFonts w:hint="default"/>
        <w:color w:val="000000" w:themeColor="text1"/>
      </w:rPr>
    </w:lvl>
    <w:lvl w:ilvl="4">
      <w:start w:val="1"/>
      <w:numFmt w:val="decimal"/>
      <w:isLgl/>
      <w:lvlText w:val="%1.%2.%3.%4.%5."/>
      <w:lvlJc w:val="left"/>
      <w:pPr>
        <w:ind w:left="5188" w:hanging="1080"/>
      </w:pPr>
      <w:rPr>
        <w:rFonts w:hint="default"/>
        <w:color w:val="000000" w:themeColor="text1"/>
      </w:rPr>
    </w:lvl>
    <w:lvl w:ilvl="5">
      <w:start w:val="1"/>
      <w:numFmt w:val="decimal"/>
      <w:isLgl/>
      <w:lvlText w:val="%1.%2.%3.%4.%5.%6."/>
      <w:lvlJc w:val="left"/>
      <w:pPr>
        <w:ind w:left="5990" w:hanging="1080"/>
      </w:pPr>
      <w:rPr>
        <w:rFonts w:hint="default"/>
        <w:color w:val="000000" w:themeColor="text1"/>
      </w:rPr>
    </w:lvl>
    <w:lvl w:ilvl="6">
      <w:start w:val="1"/>
      <w:numFmt w:val="decimal"/>
      <w:isLgl/>
      <w:lvlText w:val="%1.%2.%3.%4.%5.%6.%7."/>
      <w:lvlJc w:val="left"/>
      <w:pPr>
        <w:ind w:left="7152" w:hanging="1440"/>
      </w:pPr>
      <w:rPr>
        <w:rFonts w:hint="default"/>
        <w:color w:val="000000" w:themeColor="text1"/>
      </w:rPr>
    </w:lvl>
    <w:lvl w:ilvl="7">
      <w:start w:val="1"/>
      <w:numFmt w:val="decimal"/>
      <w:isLgl/>
      <w:lvlText w:val="%1.%2.%3.%4.%5.%6.%7.%8."/>
      <w:lvlJc w:val="left"/>
      <w:pPr>
        <w:ind w:left="7954" w:hanging="1440"/>
      </w:pPr>
      <w:rPr>
        <w:rFonts w:hint="default"/>
        <w:color w:val="000000" w:themeColor="text1"/>
      </w:rPr>
    </w:lvl>
    <w:lvl w:ilvl="8">
      <w:start w:val="1"/>
      <w:numFmt w:val="decimal"/>
      <w:isLgl/>
      <w:lvlText w:val="%1.%2.%3.%4.%5.%6.%7.%8.%9."/>
      <w:lvlJc w:val="left"/>
      <w:pPr>
        <w:ind w:left="9116" w:hanging="1800"/>
      </w:pPr>
      <w:rPr>
        <w:rFonts w:hint="default"/>
        <w:color w:val="000000" w:themeColor="text1"/>
      </w:rPr>
    </w:lvl>
  </w:abstractNum>
  <w:abstractNum w:abstractNumId="5" w15:restartNumberingAfterBreak="0">
    <w:nsid w:val="22E74240"/>
    <w:multiLevelType w:val="multilevel"/>
    <w:tmpl w:val="FAFA0A26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E93683D"/>
    <w:multiLevelType w:val="hybridMultilevel"/>
    <w:tmpl w:val="487C3EEA"/>
    <w:lvl w:ilvl="0" w:tplc="FDC652C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236BA4"/>
    <w:multiLevelType w:val="hybridMultilevel"/>
    <w:tmpl w:val="D656304A"/>
    <w:lvl w:ilvl="0" w:tplc="1C60CF22">
      <w:start w:val="2"/>
      <w:numFmt w:val="bullet"/>
      <w:lvlText w:val="-"/>
      <w:lvlJc w:val="left"/>
      <w:pPr>
        <w:ind w:left="5544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698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770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842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914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986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1058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11304" w:hanging="360"/>
      </w:pPr>
      <w:rPr>
        <w:rFonts w:ascii="Wingdings" w:hAnsi="Wingdings" w:hint="default"/>
      </w:rPr>
    </w:lvl>
  </w:abstractNum>
  <w:abstractNum w:abstractNumId="8" w15:restartNumberingAfterBreak="0">
    <w:nsid w:val="3F9619A1"/>
    <w:multiLevelType w:val="multilevel"/>
    <w:tmpl w:val="B1942ACA"/>
    <w:lvl w:ilvl="0">
      <w:start w:val="7"/>
      <w:numFmt w:val="decimal"/>
      <w:suff w:val="space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2062" w:hanging="36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3224" w:hanging="720"/>
      </w:pPr>
      <w:rPr>
        <w:rFonts w:hint="default"/>
        <w:color w:val="000000" w:themeColor="text1"/>
      </w:rPr>
    </w:lvl>
    <w:lvl w:ilvl="3">
      <w:start w:val="1"/>
      <w:numFmt w:val="decimal"/>
      <w:isLgl/>
      <w:lvlText w:val="%1.%2.%3.%4."/>
      <w:lvlJc w:val="left"/>
      <w:pPr>
        <w:ind w:left="4026" w:hanging="720"/>
      </w:pPr>
      <w:rPr>
        <w:rFonts w:hint="default"/>
        <w:color w:val="000000" w:themeColor="text1"/>
      </w:rPr>
    </w:lvl>
    <w:lvl w:ilvl="4">
      <w:start w:val="1"/>
      <w:numFmt w:val="decimal"/>
      <w:isLgl/>
      <w:lvlText w:val="%1.%2.%3.%4.%5."/>
      <w:lvlJc w:val="left"/>
      <w:pPr>
        <w:ind w:left="5188" w:hanging="1080"/>
      </w:pPr>
      <w:rPr>
        <w:rFonts w:hint="default"/>
        <w:color w:val="000000" w:themeColor="text1"/>
      </w:rPr>
    </w:lvl>
    <w:lvl w:ilvl="5">
      <w:start w:val="1"/>
      <w:numFmt w:val="decimal"/>
      <w:isLgl/>
      <w:lvlText w:val="%1.%2.%3.%4.%5.%6."/>
      <w:lvlJc w:val="left"/>
      <w:pPr>
        <w:ind w:left="5990" w:hanging="1080"/>
      </w:pPr>
      <w:rPr>
        <w:rFonts w:hint="default"/>
        <w:color w:val="000000" w:themeColor="text1"/>
      </w:rPr>
    </w:lvl>
    <w:lvl w:ilvl="6">
      <w:start w:val="1"/>
      <w:numFmt w:val="decimal"/>
      <w:isLgl/>
      <w:lvlText w:val="%1.%2.%3.%4.%5.%6.%7."/>
      <w:lvlJc w:val="left"/>
      <w:pPr>
        <w:ind w:left="7152" w:hanging="1440"/>
      </w:pPr>
      <w:rPr>
        <w:rFonts w:hint="default"/>
        <w:color w:val="000000" w:themeColor="text1"/>
      </w:rPr>
    </w:lvl>
    <w:lvl w:ilvl="7">
      <w:start w:val="1"/>
      <w:numFmt w:val="decimal"/>
      <w:isLgl/>
      <w:lvlText w:val="%1.%2.%3.%4.%5.%6.%7.%8."/>
      <w:lvlJc w:val="left"/>
      <w:pPr>
        <w:ind w:left="7954" w:hanging="1440"/>
      </w:pPr>
      <w:rPr>
        <w:rFonts w:hint="default"/>
        <w:color w:val="000000" w:themeColor="text1"/>
      </w:rPr>
    </w:lvl>
    <w:lvl w:ilvl="8">
      <w:start w:val="1"/>
      <w:numFmt w:val="decimal"/>
      <w:isLgl/>
      <w:lvlText w:val="%1.%2.%3.%4.%5.%6.%7.%8.%9."/>
      <w:lvlJc w:val="left"/>
      <w:pPr>
        <w:ind w:left="9116" w:hanging="1800"/>
      </w:pPr>
      <w:rPr>
        <w:rFonts w:hint="default"/>
        <w:color w:val="000000" w:themeColor="text1"/>
      </w:rPr>
    </w:lvl>
  </w:abstractNum>
  <w:abstractNum w:abstractNumId="9" w15:restartNumberingAfterBreak="0">
    <w:nsid w:val="54C96CD0"/>
    <w:multiLevelType w:val="hybridMultilevel"/>
    <w:tmpl w:val="6E22AD6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453281"/>
    <w:multiLevelType w:val="hybridMultilevel"/>
    <w:tmpl w:val="271E26B4"/>
    <w:lvl w:ilvl="0" w:tplc="6660D14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600622"/>
    <w:multiLevelType w:val="hybridMultilevel"/>
    <w:tmpl w:val="E33E4424"/>
    <w:lvl w:ilvl="0" w:tplc="B59CAE00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2" w15:restartNumberingAfterBreak="0">
    <w:nsid w:val="77C636E2"/>
    <w:multiLevelType w:val="hybridMultilevel"/>
    <w:tmpl w:val="4ECAED0E"/>
    <w:lvl w:ilvl="0" w:tplc="5C8CC6C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280828"/>
    <w:multiLevelType w:val="multilevel"/>
    <w:tmpl w:val="08B2E110"/>
    <w:lvl w:ilvl="0">
      <w:start w:val="1"/>
      <w:numFmt w:val="decimal"/>
      <w:lvlText w:val="%1."/>
      <w:lvlJc w:val="left"/>
      <w:pPr>
        <w:ind w:left="1003" w:hanging="435"/>
      </w:pPr>
      <w:rPr>
        <w:rFonts w:hint="default"/>
        <w:strike w:val="0"/>
      </w:rPr>
    </w:lvl>
    <w:lvl w:ilvl="1">
      <w:start w:val="1"/>
      <w:numFmt w:val="decimal"/>
      <w:isLgl/>
      <w:lvlText w:val="%1.%2."/>
      <w:lvlJc w:val="left"/>
      <w:pPr>
        <w:ind w:left="1145" w:hanging="435"/>
      </w:pPr>
      <w:rPr>
        <w:rFonts w:eastAsia="Times New Roman" w:hint="default"/>
        <w:strike w:val="0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eastAsia="Times New Roman" w:hint="default"/>
      </w:rPr>
    </w:lvl>
  </w:abstractNum>
  <w:num w:numId="1" w16cid:durableId="1908878402">
    <w:abstractNumId w:val="0"/>
  </w:num>
  <w:num w:numId="2" w16cid:durableId="1873032901">
    <w:abstractNumId w:val="13"/>
  </w:num>
  <w:num w:numId="3" w16cid:durableId="1034042010">
    <w:abstractNumId w:val="9"/>
  </w:num>
  <w:num w:numId="4" w16cid:durableId="1403068699">
    <w:abstractNumId w:val="5"/>
  </w:num>
  <w:num w:numId="5" w16cid:durableId="415128301">
    <w:abstractNumId w:val="7"/>
  </w:num>
  <w:num w:numId="6" w16cid:durableId="282464237">
    <w:abstractNumId w:val="2"/>
  </w:num>
  <w:num w:numId="7" w16cid:durableId="620763724">
    <w:abstractNumId w:val="1"/>
  </w:num>
  <w:num w:numId="8" w16cid:durableId="821392766">
    <w:abstractNumId w:val="8"/>
  </w:num>
  <w:num w:numId="9" w16cid:durableId="1317807118">
    <w:abstractNumId w:val="4"/>
  </w:num>
  <w:num w:numId="10" w16cid:durableId="125585911">
    <w:abstractNumId w:val="11"/>
  </w:num>
  <w:num w:numId="11" w16cid:durableId="2031443251">
    <w:abstractNumId w:val="10"/>
  </w:num>
  <w:num w:numId="12" w16cid:durableId="309405589">
    <w:abstractNumId w:val="12"/>
  </w:num>
  <w:num w:numId="13" w16cid:durableId="2000109600">
    <w:abstractNumId w:val="3"/>
  </w:num>
  <w:num w:numId="14" w16cid:durableId="202547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720"/>
    <w:rsid w:val="00000E05"/>
    <w:rsid w:val="00005D91"/>
    <w:rsid w:val="00005F1C"/>
    <w:rsid w:val="000061BF"/>
    <w:rsid w:val="0001342B"/>
    <w:rsid w:val="00020CBC"/>
    <w:rsid w:val="00031869"/>
    <w:rsid w:val="000345E4"/>
    <w:rsid w:val="0003496B"/>
    <w:rsid w:val="00036073"/>
    <w:rsid w:val="0004201D"/>
    <w:rsid w:val="00045405"/>
    <w:rsid w:val="0004557F"/>
    <w:rsid w:val="000458A4"/>
    <w:rsid w:val="000554EA"/>
    <w:rsid w:val="0005570B"/>
    <w:rsid w:val="000622AA"/>
    <w:rsid w:val="000632E3"/>
    <w:rsid w:val="000637A9"/>
    <w:rsid w:val="00063DE8"/>
    <w:rsid w:val="000648DC"/>
    <w:rsid w:val="00066DF2"/>
    <w:rsid w:val="000768CC"/>
    <w:rsid w:val="0008188F"/>
    <w:rsid w:val="00082B2D"/>
    <w:rsid w:val="00082D17"/>
    <w:rsid w:val="0008481B"/>
    <w:rsid w:val="00085C28"/>
    <w:rsid w:val="000868DD"/>
    <w:rsid w:val="0009012C"/>
    <w:rsid w:val="00090CB3"/>
    <w:rsid w:val="0009425C"/>
    <w:rsid w:val="00095A3E"/>
    <w:rsid w:val="000A0B45"/>
    <w:rsid w:val="000A0D7D"/>
    <w:rsid w:val="000A2979"/>
    <w:rsid w:val="000A443E"/>
    <w:rsid w:val="000A6A4B"/>
    <w:rsid w:val="000B0A13"/>
    <w:rsid w:val="000B5939"/>
    <w:rsid w:val="000B63D3"/>
    <w:rsid w:val="000B6927"/>
    <w:rsid w:val="000C72CC"/>
    <w:rsid w:val="000C7826"/>
    <w:rsid w:val="000C78D0"/>
    <w:rsid w:val="000D54E3"/>
    <w:rsid w:val="000D60C4"/>
    <w:rsid w:val="000E1851"/>
    <w:rsid w:val="000E75A0"/>
    <w:rsid w:val="000E7B7E"/>
    <w:rsid w:val="000F072C"/>
    <w:rsid w:val="000F1CB9"/>
    <w:rsid w:val="000F4216"/>
    <w:rsid w:val="000F6159"/>
    <w:rsid w:val="000F7231"/>
    <w:rsid w:val="001009C4"/>
    <w:rsid w:val="0010252E"/>
    <w:rsid w:val="00105C92"/>
    <w:rsid w:val="00110700"/>
    <w:rsid w:val="00110B83"/>
    <w:rsid w:val="0011180E"/>
    <w:rsid w:val="00122780"/>
    <w:rsid w:val="00122A9A"/>
    <w:rsid w:val="001246DA"/>
    <w:rsid w:val="00125057"/>
    <w:rsid w:val="00126563"/>
    <w:rsid w:val="00132D02"/>
    <w:rsid w:val="00133115"/>
    <w:rsid w:val="00133509"/>
    <w:rsid w:val="00134868"/>
    <w:rsid w:val="0013604D"/>
    <w:rsid w:val="00136EAC"/>
    <w:rsid w:val="0013756A"/>
    <w:rsid w:val="001377FC"/>
    <w:rsid w:val="00140B7A"/>
    <w:rsid w:val="001416EA"/>
    <w:rsid w:val="00154F99"/>
    <w:rsid w:val="00155F3E"/>
    <w:rsid w:val="00156783"/>
    <w:rsid w:val="001644B8"/>
    <w:rsid w:val="00171989"/>
    <w:rsid w:val="00172487"/>
    <w:rsid w:val="00173514"/>
    <w:rsid w:val="00173996"/>
    <w:rsid w:val="00174C74"/>
    <w:rsid w:val="00174F77"/>
    <w:rsid w:val="0017665A"/>
    <w:rsid w:val="00186164"/>
    <w:rsid w:val="001908F9"/>
    <w:rsid w:val="00192800"/>
    <w:rsid w:val="001931C1"/>
    <w:rsid w:val="00194BC1"/>
    <w:rsid w:val="00197EF3"/>
    <w:rsid w:val="001A0447"/>
    <w:rsid w:val="001A3B9A"/>
    <w:rsid w:val="001A4ABB"/>
    <w:rsid w:val="001B47A4"/>
    <w:rsid w:val="001B6941"/>
    <w:rsid w:val="001C6275"/>
    <w:rsid w:val="001D150D"/>
    <w:rsid w:val="001D1EDD"/>
    <w:rsid w:val="001D2C00"/>
    <w:rsid w:val="001E2EC6"/>
    <w:rsid w:val="001F2922"/>
    <w:rsid w:val="001F362D"/>
    <w:rsid w:val="001F74D7"/>
    <w:rsid w:val="002127C6"/>
    <w:rsid w:val="00217305"/>
    <w:rsid w:val="00220DFC"/>
    <w:rsid w:val="00222B8F"/>
    <w:rsid w:val="00223CB2"/>
    <w:rsid w:val="00225C46"/>
    <w:rsid w:val="002272A6"/>
    <w:rsid w:val="00233E2F"/>
    <w:rsid w:val="00234690"/>
    <w:rsid w:val="002373D6"/>
    <w:rsid w:val="0024279B"/>
    <w:rsid w:val="002457E0"/>
    <w:rsid w:val="00250472"/>
    <w:rsid w:val="002525F9"/>
    <w:rsid w:val="002531CD"/>
    <w:rsid w:val="00256A88"/>
    <w:rsid w:val="00256FF9"/>
    <w:rsid w:val="00257DE4"/>
    <w:rsid w:val="00263E45"/>
    <w:rsid w:val="00265D80"/>
    <w:rsid w:val="00275342"/>
    <w:rsid w:val="0028397E"/>
    <w:rsid w:val="00283BE7"/>
    <w:rsid w:val="002941F3"/>
    <w:rsid w:val="002A1DD1"/>
    <w:rsid w:val="002A78EE"/>
    <w:rsid w:val="002B032A"/>
    <w:rsid w:val="002B2088"/>
    <w:rsid w:val="002B358C"/>
    <w:rsid w:val="002B5EC0"/>
    <w:rsid w:val="002C37DE"/>
    <w:rsid w:val="002C565F"/>
    <w:rsid w:val="002D290C"/>
    <w:rsid w:val="002D5D54"/>
    <w:rsid w:val="002D62AD"/>
    <w:rsid w:val="002E299B"/>
    <w:rsid w:val="002F1F9D"/>
    <w:rsid w:val="002F405A"/>
    <w:rsid w:val="0030255C"/>
    <w:rsid w:val="00303949"/>
    <w:rsid w:val="003056FE"/>
    <w:rsid w:val="00310C7B"/>
    <w:rsid w:val="003151D1"/>
    <w:rsid w:val="00315E90"/>
    <w:rsid w:val="003162BC"/>
    <w:rsid w:val="0031703C"/>
    <w:rsid w:val="00335D53"/>
    <w:rsid w:val="00337478"/>
    <w:rsid w:val="003375A8"/>
    <w:rsid w:val="0033786C"/>
    <w:rsid w:val="003409FD"/>
    <w:rsid w:val="00342269"/>
    <w:rsid w:val="00343303"/>
    <w:rsid w:val="003439A5"/>
    <w:rsid w:val="00345951"/>
    <w:rsid w:val="00347B31"/>
    <w:rsid w:val="00347ECB"/>
    <w:rsid w:val="003626BF"/>
    <w:rsid w:val="00363171"/>
    <w:rsid w:val="0036560E"/>
    <w:rsid w:val="00372CBD"/>
    <w:rsid w:val="00375DF5"/>
    <w:rsid w:val="00376538"/>
    <w:rsid w:val="003844B8"/>
    <w:rsid w:val="00384F73"/>
    <w:rsid w:val="00386899"/>
    <w:rsid w:val="00390932"/>
    <w:rsid w:val="00397C1A"/>
    <w:rsid w:val="003A02B9"/>
    <w:rsid w:val="003A0F45"/>
    <w:rsid w:val="003A15F2"/>
    <w:rsid w:val="003A2FE2"/>
    <w:rsid w:val="003A6129"/>
    <w:rsid w:val="003B2746"/>
    <w:rsid w:val="003B2E24"/>
    <w:rsid w:val="003B6A16"/>
    <w:rsid w:val="003C0215"/>
    <w:rsid w:val="003C5976"/>
    <w:rsid w:val="003C646E"/>
    <w:rsid w:val="003D6A5C"/>
    <w:rsid w:val="003E2044"/>
    <w:rsid w:val="003E3F88"/>
    <w:rsid w:val="003E5B02"/>
    <w:rsid w:val="003E7CD1"/>
    <w:rsid w:val="003F429D"/>
    <w:rsid w:val="003F57F4"/>
    <w:rsid w:val="00405D89"/>
    <w:rsid w:val="00406F32"/>
    <w:rsid w:val="0041035D"/>
    <w:rsid w:val="004127F8"/>
    <w:rsid w:val="004161E8"/>
    <w:rsid w:val="00421DB8"/>
    <w:rsid w:val="00435703"/>
    <w:rsid w:val="0043742C"/>
    <w:rsid w:val="00441B41"/>
    <w:rsid w:val="004423B6"/>
    <w:rsid w:val="0044581C"/>
    <w:rsid w:val="004476C8"/>
    <w:rsid w:val="00450A33"/>
    <w:rsid w:val="0045596A"/>
    <w:rsid w:val="00455FE9"/>
    <w:rsid w:val="00461D55"/>
    <w:rsid w:val="00461F65"/>
    <w:rsid w:val="00462769"/>
    <w:rsid w:val="004667E7"/>
    <w:rsid w:val="004676AF"/>
    <w:rsid w:val="00467D35"/>
    <w:rsid w:val="00473A2C"/>
    <w:rsid w:val="004811C7"/>
    <w:rsid w:val="004811F1"/>
    <w:rsid w:val="00483BE0"/>
    <w:rsid w:val="00486707"/>
    <w:rsid w:val="004871BD"/>
    <w:rsid w:val="004A2355"/>
    <w:rsid w:val="004B129A"/>
    <w:rsid w:val="004B2CBC"/>
    <w:rsid w:val="004B5A98"/>
    <w:rsid w:val="004C4602"/>
    <w:rsid w:val="004C5D07"/>
    <w:rsid w:val="004C5DAE"/>
    <w:rsid w:val="004C695F"/>
    <w:rsid w:val="004D37EA"/>
    <w:rsid w:val="004D4B35"/>
    <w:rsid w:val="004E044D"/>
    <w:rsid w:val="004E1E20"/>
    <w:rsid w:val="004E5CC7"/>
    <w:rsid w:val="004F71D2"/>
    <w:rsid w:val="0050282B"/>
    <w:rsid w:val="00502908"/>
    <w:rsid w:val="00503468"/>
    <w:rsid w:val="0050603B"/>
    <w:rsid w:val="00510E8C"/>
    <w:rsid w:val="005130F1"/>
    <w:rsid w:val="00515C4E"/>
    <w:rsid w:val="005233AE"/>
    <w:rsid w:val="0052343E"/>
    <w:rsid w:val="0053361C"/>
    <w:rsid w:val="00534510"/>
    <w:rsid w:val="00534B5A"/>
    <w:rsid w:val="00535448"/>
    <w:rsid w:val="0053577D"/>
    <w:rsid w:val="00535D58"/>
    <w:rsid w:val="0053601C"/>
    <w:rsid w:val="00536880"/>
    <w:rsid w:val="005446E1"/>
    <w:rsid w:val="00546512"/>
    <w:rsid w:val="005526EC"/>
    <w:rsid w:val="00552842"/>
    <w:rsid w:val="00557F25"/>
    <w:rsid w:val="00560881"/>
    <w:rsid w:val="00562B69"/>
    <w:rsid w:val="00566F1A"/>
    <w:rsid w:val="005679E5"/>
    <w:rsid w:val="00581578"/>
    <w:rsid w:val="0058287F"/>
    <w:rsid w:val="0059173A"/>
    <w:rsid w:val="00593F3E"/>
    <w:rsid w:val="00594EA9"/>
    <w:rsid w:val="00597B78"/>
    <w:rsid w:val="005A37B1"/>
    <w:rsid w:val="005B151F"/>
    <w:rsid w:val="005B23D4"/>
    <w:rsid w:val="005B2A3F"/>
    <w:rsid w:val="005C33FC"/>
    <w:rsid w:val="005D0E00"/>
    <w:rsid w:val="005D1943"/>
    <w:rsid w:val="005D1F6A"/>
    <w:rsid w:val="005E0C84"/>
    <w:rsid w:val="005E7013"/>
    <w:rsid w:val="005E7B4A"/>
    <w:rsid w:val="005F6D08"/>
    <w:rsid w:val="00600427"/>
    <w:rsid w:val="006013FD"/>
    <w:rsid w:val="00604FE4"/>
    <w:rsid w:val="00606E62"/>
    <w:rsid w:val="006132DB"/>
    <w:rsid w:val="00614A83"/>
    <w:rsid w:val="0062099E"/>
    <w:rsid w:val="006213E0"/>
    <w:rsid w:val="006242DF"/>
    <w:rsid w:val="00625426"/>
    <w:rsid w:val="00626DC2"/>
    <w:rsid w:val="00631810"/>
    <w:rsid w:val="00632C7D"/>
    <w:rsid w:val="00642F1C"/>
    <w:rsid w:val="00652E3B"/>
    <w:rsid w:val="00653DDD"/>
    <w:rsid w:val="00657871"/>
    <w:rsid w:val="00661E70"/>
    <w:rsid w:val="006627C5"/>
    <w:rsid w:val="00663661"/>
    <w:rsid w:val="00673637"/>
    <w:rsid w:val="006844DE"/>
    <w:rsid w:val="00685C2E"/>
    <w:rsid w:val="00694DD7"/>
    <w:rsid w:val="006A22DE"/>
    <w:rsid w:val="006A6DD3"/>
    <w:rsid w:val="006B308F"/>
    <w:rsid w:val="006C373F"/>
    <w:rsid w:val="006C79D2"/>
    <w:rsid w:val="006D0C61"/>
    <w:rsid w:val="006D3B8E"/>
    <w:rsid w:val="006D62E9"/>
    <w:rsid w:val="006E49E2"/>
    <w:rsid w:val="006F3012"/>
    <w:rsid w:val="006F56A6"/>
    <w:rsid w:val="006F75D5"/>
    <w:rsid w:val="00703637"/>
    <w:rsid w:val="00703B9A"/>
    <w:rsid w:val="00705121"/>
    <w:rsid w:val="007154FB"/>
    <w:rsid w:val="00716C12"/>
    <w:rsid w:val="00730A51"/>
    <w:rsid w:val="007356CE"/>
    <w:rsid w:val="0075144E"/>
    <w:rsid w:val="00751BB7"/>
    <w:rsid w:val="007545F9"/>
    <w:rsid w:val="00757630"/>
    <w:rsid w:val="007616DA"/>
    <w:rsid w:val="007701F3"/>
    <w:rsid w:val="00772D5D"/>
    <w:rsid w:val="00773562"/>
    <w:rsid w:val="00784317"/>
    <w:rsid w:val="007844F8"/>
    <w:rsid w:val="00786E83"/>
    <w:rsid w:val="0079298C"/>
    <w:rsid w:val="0079595A"/>
    <w:rsid w:val="007B1137"/>
    <w:rsid w:val="007B1D74"/>
    <w:rsid w:val="007B690F"/>
    <w:rsid w:val="007C2066"/>
    <w:rsid w:val="007C3B82"/>
    <w:rsid w:val="007C44AC"/>
    <w:rsid w:val="007C62FC"/>
    <w:rsid w:val="007C631C"/>
    <w:rsid w:val="007C6DEB"/>
    <w:rsid w:val="007C759A"/>
    <w:rsid w:val="007D2323"/>
    <w:rsid w:val="007E10C8"/>
    <w:rsid w:val="007E14FB"/>
    <w:rsid w:val="007F2A84"/>
    <w:rsid w:val="008042AE"/>
    <w:rsid w:val="008051A3"/>
    <w:rsid w:val="0081356E"/>
    <w:rsid w:val="00814306"/>
    <w:rsid w:val="008178B0"/>
    <w:rsid w:val="00820247"/>
    <w:rsid w:val="008217C0"/>
    <w:rsid w:val="00822DB9"/>
    <w:rsid w:val="00823639"/>
    <w:rsid w:val="00823D79"/>
    <w:rsid w:val="008252BF"/>
    <w:rsid w:val="00825B81"/>
    <w:rsid w:val="00830DE1"/>
    <w:rsid w:val="00832D1D"/>
    <w:rsid w:val="00846BFE"/>
    <w:rsid w:val="0085187C"/>
    <w:rsid w:val="00852623"/>
    <w:rsid w:val="00855F99"/>
    <w:rsid w:val="0085658C"/>
    <w:rsid w:val="008600F3"/>
    <w:rsid w:val="008628D4"/>
    <w:rsid w:val="00865C47"/>
    <w:rsid w:val="00870AFD"/>
    <w:rsid w:val="00875275"/>
    <w:rsid w:val="0088603E"/>
    <w:rsid w:val="00890F90"/>
    <w:rsid w:val="008915AB"/>
    <w:rsid w:val="00896015"/>
    <w:rsid w:val="008968F7"/>
    <w:rsid w:val="008A09FA"/>
    <w:rsid w:val="008A7288"/>
    <w:rsid w:val="008B090C"/>
    <w:rsid w:val="008C2FF7"/>
    <w:rsid w:val="008C3378"/>
    <w:rsid w:val="008C6BCD"/>
    <w:rsid w:val="008C7E01"/>
    <w:rsid w:val="008D1DAB"/>
    <w:rsid w:val="008D2CBE"/>
    <w:rsid w:val="008D53A2"/>
    <w:rsid w:val="008D699F"/>
    <w:rsid w:val="008E2B41"/>
    <w:rsid w:val="008E3C23"/>
    <w:rsid w:val="008F0562"/>
    <w:rsid w:val="008F4EA0"/>
    <w:rsid w:val="008F59F4"/>
    <w:rsid w:val="008F79C9"/>
    <w:rsid w:val="009043A3"/>
    <w:rsid w:val="00904898"/>
    <w:rsid w:val="009051D9"/>
    <w:rsid w:val="00910915"/>
    <w:rsid w:val="00914161"/>
    <w:rsid w:val="009200B5"/>
    <w:rsid w:val="00923D9B"/>
    <w:rsid w:val="00925160"/>
    <w:rsid w:val="00930465"/>
    <w:rsid w:val="00933A5C"/>
    <w:rsid w:val="00942D03"/>
    <w:rsid w:val="00944925"/>
    <w:rsid w:val="00945AAF"/>
    <w:rsid w:val="00952D80"/>
    <w:rsid w:val="00953763"/>
    <w:rsid w:val="00956270"/>
    <w:rsid w:val="00961AD9"/>
    <w:rsid w:val="00966E02"/>
    <w:rsid w:val="00970F46"/>
    <w:rsid w:val="00971D64"/>
    <w:rsid w:val="009742F7"/>
    <w:rsid w:val="009749D1"/>
    <w:rsid w:val="009758BC"/>
    <w:rsid w:val="00975E45"/>
    <w:rsid w:val="00980B64"/>
    <w:rsid w:val="00980E63"/>
    <w:rsid w:val="009906F7"/>
    <w:rsid w:val="009938E8"/>
    <w:rsid w:val="00996560"/>
    <w:rsid w:val="009A05F6"/>
    <w:rsid w:val="009A142E"/>
    <w:rsid w:val="009A1661"/>
    <w:rsid w:val="009A199B"/>
    <w:rsid w:val="009B0749"/>
    <w:rsid w:val="009C4FCE"/>
    <w:rsid w:val="009D2BDD"/>
    <w:rsid w:val="009D379A"/>
    <w:rsid w:val="009D4E19"/>
    <w:rsid w:val="009D6015"/>
    <w:rsid w:val="009F0106"/>
    <w:rsid w:val="009F055D"/>
    <w:rsid w:val="009F1377"/>
    <w:rsid w:val="009F5C12"/>
    <w:rsid w:val="00A002E2"/>
    <w:rsid w:val="00A02B9E"/>
    <w:rsid w:val="00A0406C"/>
    <w:rsid w:val="00A059F1"/>
    <w:rsid w:val="00A2289C"/>
    <w:rsid w:val="00A2334B"/>
    <w:rsid w:val="00A24995"/>
    <w:rsid w:val="00A310F5"/>
    <w:rsid w:val="00A47082"/>
    <w:rsid w:val="00A47950"/>
    <w:rsid w:val="00A50546"/>
    <w:rsid w:val="00A5291B"/>
    <w:rsid w:val="00A53899"/>
    <w:rsid w:val="00A53F6C"/>
    <w:rsid w:val="00A55D98"/>
    <w:rsid w:val="00A616F2"/>
    <w:rsid w:val="00A64056"/>
    <w:rsid w:val="00A675F2"/>
    <w:rsid w:val="00A7034C"/>
    <w:rsid w:val="00A70693"/>
    <w:rsid w:val="00A71E72"/>
    <w:rsid w:val="00A73052"/>
    <w:rsid w:val="00A73382"/>
    <w:rsid w:val="00A74367"/>
    <w:rsid w:val="00A75FF0"/>
    <w:rsid w:val="00A76CD9"/>
    <w:rsid w:val="00A77897"/>
    <w:rsid w:val="00A83CCB"/>
    <w:rsid w:val="00A8551C"/>
    <w:rsid w:val="00A90ADA"/>
    <w:rsid w:val="00A933C2"/>
    <w:rsid w:val="00A9381C"/>
    <w:rsid w:val="00A94553"/>
    <w:rsid w:val="00A94DCA"/>
    <w:rsid w:val="00AA057C"/>
    <w:rsid w:val="00AB0F4B"/>
    <w:rsid w:val="00AB21CC"/>
    <w:rsid w:val="00AB332B"/>
    <w:rsid w:val="00AB6EA6"/>
    <w:rsid w:val="00AC07BD"/>
    <w:rsid w:val="00AD535E"/>
    <w:rsid w:val="00AE2041"/>
    <w:rsid w:val="00AE2269"/>
    <w:rsid w:val="00AE24EB"/>
    <w:rsid w:val="00AE325F"/>
    <w:rsid w:val="00AE4A56"/>
    <w:rsid w:val="00AE62CF"/>
    <w:rsid w:val="00AE719D"/>
    <w:rsid w:val="00AF3699"/>
    <w:rsid w:val="00AF3DFB"/>
    <w:rsid w:val="00AF5302"/>
    <w:rsid w:val="00B01B2E"/>
    <w:rsid w:val="00B02037"/>
    <w:rsid w:val="00B031F5"/>
    <w:rsid w:val="00B05910"/>
    <w:rsid w:val="00B05AED"/>
    <w:rsid w:val="00B062C5"/>
    <w:rsid w:val="00B072FB"/>
    <w:rsid w:val="00B11721"/>
    <w:rsid w:val="00B11F89"/>
    <w:rsid w:val="00B12977"/>
    <w:rsid w:val="00B15050"/>
    <w:rsid w:val="00B151CB"/>
    <w:rsid w:val="00B1771A"/>
    <w:rsid w:val="00B2210B"/>
    <w:rsid w:val="00B2221F"/>
    <w:rsid w:val="00B24BAC"/>
    <w:rsid w:val="00B3044A"/>
    <w:rsid w:val="00B30BFE"/>
    <w:rsid w:val="00B34000"/>
    <w:rsid w:val="00B34426"/>
    <w:rsid w:val="00B3444D"/>
    <w:rsid w:val="00B4242E"/>
    <w:rsid w:val="00B45517"/>
    <w:rsid w:val="00B46390"/>
    <w:rsid w:val="00B5179C"/>
    <w:rsid w:val="00B5491A"/>
    <w:rsid w:val="00B55D24"/>
    <w:rsid w:val="00B60802"/>
    <w:rsid w:val="00B65063"/>
    <w:rsid w:val="00B661B7"/>
    <w:rsid w:val="00B67CC7"/>
    <w:rsid w:val="00B72C74"/>
    <w:rsid w:val="00B72EE2"/>
    <w:rsid w:val="00B75067"/>
    <w:rsid w:val="00B90B5A"/>
    <w:rsid w:val="00B91684"/>
    <w:rsid w:val="00B95511"/>
    <w:rsid w:val="00B965AC"/>
    <w:rsid w:val="00BA6CE2"/>
    <w:rsid w:val="00BB19C1"/>
    <w:rsid w:val="00BB2FE0"/>
    <w:rsid w:val="00BC0246"/>
    <w:rsid w:val="00BC412C"/>
    <w:rsid w:val="00BD45E0"/>
    <w:rsid w:val="00BE3D87"/>
    <w:rsid w:val="00BE43EF"/>
    <w:rsid w:val="00BE4DC4"/>
    <w:rsid w:val="00BE6E2F"/>
    <w:rsid w:val="00BE751E"/>
    <w:rsid w:val="00BF05B4"/>
    <w:rsid w:val="00BF0CF1"/>
    <w:rsid w:val="00BF3C12"/>
    <w:rsid w:val="00C006CB"/>
    <w:rsid w:val="00C02556"/>
    <w:rsid w:val="00C03488"/>
    <w:rsid w:val="00C12532"/>
    <w:rsid w:val="00C151D4"/>
    <w:rsid w:val="00C15A7B"/>
    <w:rsid w:val="00C15B8A"/>
    <w:rsid w:val="00C26373"/>
    <w:rsid w:val="00C3185E"/>
    <w:rsid w:val="00C32A99"/>
    <w:rsid w:val="00C3613F"/>
    <w:rsid w:val="00C40A31"/>
    <w:rsid w:val="00C40D24"/>
    <w:rsid w:val="00C50306"/>
    <w:rsid w:val="00C53872"/>
    <w:rsid w:val="00C70818"/>
    <w:rsid w:val="00C711EE"/>
    <w:rsid w:val="00C72F2B"/>
    <w:rsid w:val="00C76095"/>
    <w:rsid w:val="00C76D38"/>
    <w:rsid w:val="00C80194"/>
    <w:rsid w:val="00C82ABC"/>
    <w:rsid w:val="00C82FDC"/>
    <w:rsid w:val="00C83720"/>
    <w:rsid w:val="00C8386F"/>
    <w:rsid w:val="00C84251"/>
    <w:rsid w:val="00C9018B"/>
    <w:rsid w:val="00C9128C"/>
    <w:rsid w:val="00C92415"/>
    <w:rsid w:val="00C9689E"/>
    <w:rsid w:val="00CA0F0A"/>
    <w:rsid w:val="00CA38BF"/>
    <w:rsid w:val="00CA5C3F"/>
    <w:rsid w:val="00CA6D00"/>
    <w:rsid w:val="00CB0367"/>
    <w:rsid w:val="00CB759B"/>
    <w:rsid w:val="00CC37CB"/>
    <w:rsid w:val="00CD0DD0"/>
    <w:rsid w:val="00CD183A"/>
    <w:rsid w:val="00CD1EE5"/>
    <w:rsid w:val="00CD2119"/>
    <w:rsid w:val="00CD4BAA"/>
    <w:rsid w:val="00CE02C9"/>
    <w:rsid w:val="00CE6A5A"/>
    <w:rsid w:val="00CE7842"/>
    <w:rsid w:val="00CF0956"/>
    <w:rsid w:val="00CF5C18"/>
    <w:rsid w:val="00D01C13"/>
    <w:rsid w:val="00D05745"/>
    <w:rsid w:val="00D05D7B"/>
    <w:rsid w:val="00D07F0B"/>
    <w:rsid w:val="00D166DE"/>
    <w:rsid w:val="00D215AD"/>
    <w:rsid w:val="00D21849"/>
    <w:rsid w:val="00D235F3"/>
    <w:rsid w:val="00D23BC4"/>
    <w:rsid w:val="00D24F6B"/>
    <w:rsid w:val="00D32EE7"/>
    <w:rsid w:val="00D36445"/>
    <w:rsid w:val="00D4015F"/>
    <w:rsid w:val="00D43FCD"/>
    <w:rsid w:val="00D4641E"/>
    <w:rsid w:val="00D5094C"/>
    <w:rsid w:val="00D51BB2"/>
    <w:rsid w:val="00D51F96"/>
    <w:rsid w:val="00D533D9"/>
    <w:rsid w:val="00D55D01"/>
    <w:rsid w:val="00D60F57"/>
    <w:rsid w:val="00D67B71"/>
    <w:rsid w:val="00D72B53"/>
    <w:rsid w:val="00D74F78"/>
    <w:rsid w:val="00D75208"/>
    <w:rsid w:val="00D83B97"/>
    <w:rsid w:val="00D8646C"/>
    <w:rsid w:val="00D87042"/>
    <w:rsid w:val="00DA2BF1"/>
    <w:rsid w:val="00DA4D7A"/>
    <w:rsid w:val="00DA4EEF"/>
    <w:rsid w:val="00DA569F"/>
    <w:rsid w:val="00DA61A2"/>
    <w:rsid w:val="00DB393D"/>
    <w:rsid w:val="00DB79E9"/>
    <w:rsid w:val="00DD2185"/>
    <w:rsid w:val="00DD5018"/>
    <w:rsid w:val="00DD73D2"/>
    <w:rsid w:val="00DD7A8A"/>
    <w:rsid w:val="00DE29BB"/>
    <w:rsid w:val="00DE7CD3"/>
    <w:rsid w:val="00DF02B3"/>
    <w:rsid w:val="00DF0D46"/>
    <w:rsid w:val="00E006A5"/>
    <w:rsid w:val="00E035E5"/>
    <w:rsid w:val="00E11951"/>
    <w:rsid w:val="00E128EF"/>
    <w:rsid w:val="00E2000F"/>
    <w:rsid w:val="00E2208B"/>
    <w:rsid w:val="00E26473"/>
    <w:rsid w:val="00E42313"/>
    <w:rsid w:val="00E477C1"/>
    <w:rsid w:val="00E51E1F"/>
    <w:rsid w:val="00E54FE3"/>
    <w:rsid w:val="00E566A2"/>
    <w:rsid w:val="00E61A5D"/>
    <w:rsid w:val="00E61C75"/>
    <w:rsid w:val="00E6295A"/>
    <w:rsid w:val="00E6374D"/>
    <w:rsid w:val="00E647B5"/>
    <w:rsid w:val="00E65718"/>
    <w:rsid w:val="00E66377"/>
    <w:rsid w:val="00E73326"/>
    <w:rsid w:val="00E74759"/>
    <w:rsid w:val="00E756F0"/>
    <w:rsid w:val="00E830F9"/>
    <w:rsid w:val="00E91E4C"/>
    <w:rsid w:val="00E92115"/>
    <w:rsid w:val="00E97C04"/>
    <w:rsid w:val="00EA4744"/>
    <w:rsid w:val="00EA4A9D"/>
    <w:rsid w:val="00EA62D9"/>
    <w:rsid w:val="00EA683D"/>
    <w:rsid w:val="00EB7062"/>
    <w:rsid w:val="00EC1C0C"/>
    <w:rsid w:val="00EC3373"/>
    <w:rsid w:val="00EC559A"/>
    <w:rsid w:val="00ED48A5"/>
    <w:rsid w:val="00ED4C26"/>
    <w:rsid w:val="00ED4ECE"/>
    <w:rsid w:val="00ED6FCA"/>
    <w:rsid w:val="00ED774A"/>
    <w:rsid w:val="00ED7C34"/>
    <w:rsid w:val="00EF3603"/>
    <w:rsid w:val="00F00606"/>
    <w:rsid w:val="00F036AD"/>
    <w:rsid w:val="00F03EBA"/>
    <w:rsid w:val="00F045BA"/>
    <w:rsid w:val="00F06FD4"/>
    <w:rsid w:val="00F072D0"/>
    <w:rsid w:val="00F11185"/>
    <w:rsid w:val="00F11EBA"/>
    <w:rsid w:val="00F14863"/>
    <w:rsid w:val="00F1795E"/>
    <w:rsid w:val="00F25556"/>
    <w:rsid w:val="00F346F8"/>
    <w:rsid w:val="00F35152"/>
    <w:rsid w:val="00F44403"/>
    <w:rsid w:val="00F46822"/>
    <w:rsid w:val="00F477BC"/>
    <w:rsid w:val="00F52C25"/>
    <w:rsid w:val="00F53D74"/>
    <w:rsid w:val="00F55AFC"/>
    <w:rsid w:val="00F57067"/>
    <w:rsid w:val="00F6180A"/>
    <w:rsid w:val="00F62F26"/>
    <w:rsid w:val="00F63FCE"/>
    <w:rsid w:val="00F64502"/>
    <w:rsid w:val="00F66318"/>
    <w:rsid w:val="00F66F3B"/>
    <w:rsid w:val="00F712C0"/>
    <w:rsid w:val="00F72740"/>
    <w:rsid w:val="00F735E8"/>
    <w:rsid w:val="00F773F0"/>
    <w:rsid w:val="00F8367A"/>
    <w:rsid w:val="00F84CB6"/>
    <w:rsid w:val="00F9254D"/>
    <w:rsid w:val="00F957B6"/>
    <w:rsid w:val="00F96042"/>
    <w:rsid w:val="00F96FC4"/>
    <w:rsid w:val="00F97C0B"/>
    <w:rsid w:val="00F97E19"/>
    <w:rsid w:val="00FB505F"/>
    <w:rsid w:val="00FB59F9"/>
    <w:rsid w:val="00FB7F70"/>
    <w:rsid w:val="00FC09BE"/>
    <w:rsid w:val="00FC14BA"/>
    <w:rsid w:val="00FC2380"/>
    <w:rsid w:val="00FC36B8"/>
    <w:rsid w:val="00FC6FDA"/>
    <w:rsid w:val="00FC7835"/>
    <w:rsid w:val="00FC7F79"/>
    <w:rsid w:val="00FD3D85"/>
    <w:rsid w:val="00FD4B2C"/>
    <w:rsid w:val="00FD5764"/>
    <w:rsid w:val="00FE14CE"/>
    <w:rsid w:val="00FE455A"/>
    <w:rsid w:val="00FF2C2B"/>
    <w:rsid w:val="00FF3311"/>
    <w:rsid w:val="00FF6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F74927"/>
  <w15:docId w15:val="{BEA24C16-ABC2-4CCC-9020-AF8CB5FBD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3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E74759"/>
  </w:style>
  <w:style w:type="paragraph" w:styleId="Antrat1">
    <w:name w:val="heading 1"/>
    <w:basedOn w:val="prastasis"/>
    <w:next w:val="prastasis"/>
    <w:link w:val="Antrat1Diagrama"/>
    <w:qFormat/>
    <w:rsid w:val="00220DFC"/>
    <w:pPr>
      <w:keepNext/>
      <w:jc w:val="center"/>
      <w:outlineLvl w:val="0"/>
    </w:pPr>
    <w:rPr>
      <w:sz w:val="28"/>
    </w:rPr>
  </w:style>
  <w:style w:type="paragraph" w:styleId="Antrat3">
    <w:name w:val="heading 3"/>
    <w:basedOn w:val="prastasis"/>
    <w:next w:val="prastasis"/>
    <w:link w:val="Antrat3Diagrama"/>
    <w:qFormat/>
    <w:rsid w:val="00220DFC"/>
    <w:pPr>
      <w:keepNext/>
      <w:jc w:val="center"/>
      <w:outlineLvl w:val="2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sid w:val="00FC2380"/>
    <w:rPr>
      <w:color w:val="808080"/>
    </w:rPr>
  </w:style>
  <w:style w:type="table" w:styleId="Lentelstinklelis">
    <w:name w:val="Table Grid"/>
    <w:basedOn w:val="prastojilentel"/>
    <w:rsid w:val="00A249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qFormat/>
    <w:rsid w:val="00604FE4"/>
    <w:pPr>
      <w:ind w:left="720"/>
      <w:contextualSpacing/>
    </w:pPr>
  </w:style>
  <w:style w:type="character" w:styleId="Hipersaitas">
    <w:name w:val="Hyperlink"/>
    <w:basedOn w:val="Numatytasispastraiposriftas"/>
    <w:unhideWhenUsed/>
    <w:rsid w:val="00F00606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F00606"/>
    <w:rPr>
      <w:color w:val="605E5C"/>
      <w:shd w:val="clear" w:color="auto" w:fill="E1DFDD"/>
    </w:rPr>
  </w:style>
  <w:style w:type="character" w:customStyle="1" w:styleId="Antrat1Diagrama">
    <w:name w:val="Antraštė 1 Diagrama"/>
    <w:basedOn w:val="Numatytasispastraiposriftas"/>
    <w:link w:val="Antrat1"/>
    <w:rsid w:val="00220DFC"/>
    <w:rPr>
      <w:sz w:val="28"/>
    </w:rPr>
  </w:style>
  <w:style w:type="character" w:customStyle="1" w:styleId="Antrat3Diagrama">
    <w:name w:val="Antraštė 3 Diagrama"/>
    <w:basedOn w:val="Numatytasispastraiposriftas"/>
    <w:link w:val="Antrat3"/>
    <w:rsid w:val="00220DFC"/>
  </w:style>
  <w:style w:type="character" w:styleId="Komentaronuoroda">
    <w:name w:val="annotation reference"/>
    <w:basedOn w:val="Numatytasispastraiposriftas"/>
    <w:semiHidden/>
    <w:unhideWhenUsed/>
    <w:rsid w:val="00B24BA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B24BAC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B24BAC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B24BAC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B24BAC"/>
    <w:rPr>
      <w:b/>
      <w:bCs/>
      <w:sz w:val="20"/>
    </w:rPr>
  </w:style>
  <w:style w:type="character" w:customStyle="1" w:styleId="cf01">
    <w:name w:val="cf01"/>
    <w:basedOn w:val="Numatytasispastraiposriftas"/>
    <w:rsid w:val="00E66377"/>
    <w:rPr>
      <w:rFonts w:ascii="Segoe UI" w:hAnsi="Segoe UI" w:cs="Segoe UI" w:hint="default"/>
      <w:sz w:val="18"/>
      <w:szCs w:val="18"/>
    </w:rPr>
  </w:style>
  <w:style w:type="paragraph" w:styleId="Antrats">
    <w:name w:val="header"/>
    <w:basedOn w:val="prastasis"/>
    <w:link w:val="AntratsDiagrama"/>
    <w:uiPriority w:val="99"/>
    <w:rsid w:val="003439A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439A5"/>
  </w:style>
  <w:style w:type="paragraph" w:styleId="Porat">
    <w:name w:val="footer"/>
    <w:basedOn w:val="prastasis"/>
    <w:link w:val="PoratDiagrama"/>
    <w:uiPriority w:val="99"/>
    <w:rsid w:val="003439A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3439A5"/>
  </w:style>
  <w:style w:type="paragraph" w:styleId="Pagrindinistekstas">
    <w:name w:val="Body Text"/>
    <w:basedOn w:val="prastasis"/>
    <w:link w:val="PagrindinistekstasDiagrama"/>
    <w:rsid w:val="008600F3"/>
    <w:pPr>
      <w:jc w:val="both"/>
    </w:pPr>
    <w:rPr>
      <w:lang w:val="en-GB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8600F3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673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bcfb579f83004022bc8fe67775bc755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06491C09E645FD439FEABC7393805D2D" ma:contentTypeVersion="4" ma:contentTypeDescription="Kurkite naują dokumentą." ma:contentTypeScope="" ma:versionID="9170759b8ad3bb3a2ec2cd2f602354e5">
  <xsd:schema xmlns:xsd="http://www.w3.org/2001/XMLSchema" xmlns:xs="http://www.w3.org/2001/XMLSchema" xmlns:p="http://schemas.microsoft.com/office/2006/metadata/properties" xmlns:ns3="3375ab63-1e9a-42be-a26a-07951711d023" targetNamespace="http://schemas.microsoft.com/office/2006/metadata/properties" ma:root="true" ma:fieldsID="422ea76f10582201864946e7327bbc27" ns3:_="">
    <xsd:import namespace="3375ab63-1e9a-42be-a26a-07951711d02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75ab63-1e9a-42be-a26a-07951711d0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013B85-0B3D-4FE1-99B1-EEE8CB52A20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C8E159B-04B1-413A-89E2-C8C006A246B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B7625DE-0FEB-4D21-A21B-8B4825BF59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75ab63-1e9a-42be-a26a-07951711d0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bcfb579f83004022bc8fe67775bc755c</Template>
  <TotalTime>7</TotalTime>
  <Pages>1</Pages>
  <Words>2160</Words>
  <Characters>1232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Manager>2024-11-28</Manager>
  <Company/>
  <LinksUpToDate>false</LinksUpToDate>
  <CharactersWithSpaces>3386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Ignalinos rajono savivaldybės teritorijoje esančio apleisto ar neprižiūrimo nekilnojamojo turto sąrašo patvirtinimo</dc:title>
  <dc:subject>T-295</dc:subject>
  <dc:creator>IGNALINOS RAJONO SAVIVALDYBĖS TARYBA</dc:creator>
  <cp:lastModifiedBy>Marina Volkova</cp:lastModifiedBy>
  <cp:revision>9</cp:revision>
  <dcterms:created xsi:type="dcterms:W3CDTF">2024-12-02T07:08:00Z</dcterms:created>
  <dcterms:modified xsi:type="dcterms:W3CDTF">2024-12-06T12:50:00Z</dcterms:modified>
  <cp:category>Sprendimas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0x01010006491C09E645FD439FEABC7393805D2D</vt:lpwstr>
  </property>
</Properties>
</file>