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616C1" w14:textId="77777777" w:rsidR="004B5FAB" w:rsidRPr="00981424" w:rsidRDefault="00D150EF" w:rsidP="00820E1C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  <w:r w:rsidRPr="00981424">
        <w:rPr>
          <w:b/>
          <w:noProof/>
          <w:szCs w:val="24"/>
          <w:lang w:val="lt-LT"/>
        </w:rPr>
        <w:drawing>
          <wp:inline distT="0" distB="0" distL="0" distR="0" wp14:anchorId="49B4F757" wp14:editId="3E819348">
            <wp:extent cx="581025" cy="7334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3A47C" w14:textId="77777777" w:rsidR="00D150EF" w:rsidRPr="00981424" w:rsidRDefault="00D150EF" w:rsidP="00820E1C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</w:p>
    <w:p w14:paraId="7CE9EFA0" w14:textId="77777777" w:rsidR="004B5FAB" w:rsidRPr="00981424" w:rsidRDefault="00E11912" w:rsidP="00820E1C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  <w:r w:rsidRPr="00981424">
        <w:rPr>
          <w:b/>
          <w:szCs w:val="24"/>
          <w:lang w:val="lt-LT"/>
        </w:rPr>
        <w:t>IGNALINOS RAJONO SAVIVALDYBĖS TARYBA</w:t>
      </w:r>
    </w:p>
    <w:p w14:paraId="359AD160" w14:textId="77777777" w:rsidR="004B5FAB" w:rsidRPr="00981424" w:rsidRDefault="004B5FAB" w:rsidP="00820E1C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</w:p>
    <w:p w14:paraId="0F5F1A48" w14:textId="77777777" w:rsidR="004B5FAB" w:rsidRPr="00981424" w:rsidRDefault="00E11912" w:rsidP="00820E1C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  <w:r w:rsidRPr="00981424">
        <w:rPr>
          <w:b/>
          <w:szCs w:val="24"/>
          <w:lang w:val="lt-LT"/>
        </w:rPr>
        <w:t>SPRENDIMAS</w:t>
      </w:r>
    </w:p>
    <w:p w14:paraId="4E7FFDCB" w14:textId="77777777" w:rsidR="004B5FAB" w:rsidRPr="00981424" w:rsidRDefault="00F9099C" w:rsidP="00820E1C">
      <w:pPr>
        <w:jc w:val="center"/>
        <w:rPr>
          <w:b/>
          <w:lang w:val="lt-LT"/>
        </w:rPr>
      </w:pPr>
      <w:r w:rsidRPr="00981424">
        <w:rPr>
          <w:b/>
          <w:lang w:val="lt-LT"/>
        </w:rPr>
        <w:t>DĖL VIEŠŲJŲ VIETŲ PREKIAUTI AR TEIKTI PASLAUGAS IGNALINOS RAJONO SAVIVALDYBĖS TERITORIJOJE SĄRAŠO NUSTATYMO</w:t>
      </w:r>
    </w:p>
    <w:p w14:paraId="1F383315" w14:textId="77777777" w:rsidR="00F9099C" w:rsidRPr="00981424" w:rsidRDefault="00F9099C" w:rsidP="00820E1C">
      <w:pPr>
        <w:jc w:val="center"/>
        <w:rPr>
          <w:szCs w:val="24"/>
          <w:lang w:val="lt-LT"/>
        </w:rPr>
      </w:pPr>
    </w:p>
    <w:p w14:paraId="4A0C7A67" w14:textId="7DD7BA62" w:rsidR="004B5FAB" w:rsidRPr="00981424" w:rsidRDefault="00F83706" w:rsidP="00820E1C">
      <w:pPr>
        <w:jc w:val="center"/>
        <w:rPr>
          <w:color w:val="C00000"/>
          <w:szCs w:val="24"/>
          <w:lang w:val="lt-LT"/>
        </w:rPr>
      </w:pPr>
      <w:r w:rsidRPr="00981424">
        <w:rPr>
          <w:szCs w:val="24"/>
          <w:lang w:val="lt-LT"/>
        </w:rPr>
        <w:t>202</w:t>
      </w:r>
      <w:r w:rsidR="001203CD" w:rsidRPr="00981424">
        <w:rPr>
          <w:szCs w:val="24"/>
          <w:lang w:val="lt-LT"/>
        </w:rPr>
        <w:t>5</w:t>
      </w:r>
      <w:r w:rsidRPr="00981424">
        <w:rPr>
          <w:szCs w:val="24"/>
          <w:lang w:val="lt-LT"/>
        </w:rPr>
        <w:t xml:space="preserve"> m.</w:t>
      </w:r>
      <w:r w:rsidR="00F43691" w:rsidRPr="00981424">
        <w:rPr>
          <w:szCs w:val="24"/>
          <w:lang w:val="lt-LT"/>
        </w:rPr>
        <w:t xml:space="preserve"> balandžio 10</w:t>
      </w:r>
      <w:r w:rsidR="002C08F3" w:rsidRPr="00981424">
        <w:rPr>
          <w:szCs w:val="24"/>
          <w:lang w:val="lt-LT"/>
        </w:rPr>
        <w:t xml:space="preserve"> </w:t>
      </w:r>
      <w:r w:rsidR="00E11912" w:rsidRPr="00981424">
        <w:rPr>
          <w:szCs w:val="24"/>
          <w:lang w:val="lt-LT"/>
        </w:rPr>
        <w:t>d. Nr. T-</w:t>
      </w:r>
      <w:r w:rsidR="00412D7B" w:rsidRPr="00981424">
        <w:rPr>
          <w:szCs w:val="24"/>
          <w:lang w:val="lt-LT"/>
        </w:rPr>
        <w:t>71</w:t>
      </w:r>
    </w:p>
    <w:p w14:paraId="5BC0B016" w14:textId="77777777" w:rsidR="004B5FAB" w:rsidRPr="00981424" w:rsidRDefault="00E11912" w:rsidP="00820E1C">
      <w:pPr>
        <w:widowControl/>
        <w:tabs>
          <w:tab w:val="left" w:pos="720"/>
        </w:tabs>
        <w:jc w:val="center"/>
        <w:rPr>
          <w:szCs w:val="24"/>
          <w:lang w:val="lt-LT"/>
        </w:rPr>
      </w:pPr>
      <w:r w:rsidRPr="00981424">
        <w:rPr>
          <w:szCs w:val="24"/>
          <w:lang w:val="lt-LT"/>
        </w:rPr>
        <w:t>Ignalina</w:t>
      </w:r>
    </w:p>
    <w:p w14:paraId="73632B4C" w14:textId="77777777" w:rsidR="003065F3" w:rsidRPr="00981424" w:rsidRDefault="003065F3" w:rsidP="00820E1C">
      <w:pPr>
        <w:tabs>
          <w:tab w:val="clear" w:pos="1293"/>
          <w:tab w:val="left" w:pos="851"/>
          <w:tab w:val="left" w:pos="1134"/>
        </w:tabs>
        <w:ind w:firstLine="720"/>
        <w:jc w:val="both"/>
        <w:rPr>
          <w:szCs w:val="24"/>
          <w:lang w:val="lt-LT"/>
        </w:rPr>
      </w:pPr>
    </w:p>
    <w:p w14:paraId="3E80EC42" w14:textId="092B7AA2" w:rsidR="00F9099C" w:rsidRPr="00981424" w:rsidRDefault="00122EAD" w:rsidP="00820E1C">
      <w:pPr>
        <w:shd w:val="clear" w:color="auto" w:fill="FFFFFF"/>
        <w:ind w:right="43" w:firstLine="720"/>
        <w:jc w:val="both"/>
        <w:rPr>
          <w:lang w:val="lt-LT"/>
        </w:rPr>
      </w:pPr>
      <w:r w:rsidRPr="00981424">
        <w:rPr>
          <w:lang w:val="lt-LT"/>
        </w:rPr>
        <w:t>Vadovaudamasi Lietuvos Respublikos vietos savivaldos įstatymo</w:t>
      </w:r>
      <w:r w:rsidR="00AA3FE3" w:rsidRPr="00981424">
        <w:rPr>
          <w:lang w:val="lt-LT"/>
        </w:rPr>
        <w:t xml:space="preserve"> 15 straipsnio 2 dalies 29 punktu,</w:t>
      </w:r>
      <w:r w:rsidRPr="00981424">
        <w:rPr>
          <w:lang w:val="lt-LT"/>
        </w:rPr>
        <w:t xml:space="preserve"> 16 straipsnio </w:t>
      </w:r>
      <w:r w:rsidR="00F32592" w:rsidRPr="00981424">
        <w:rPr>
          <w:lang w:val="lt-LT"/>
        </w:rPr>
        <w:t>1</w:t>
      </w:r>
      <w:r w:rsidRPr="00981424">
        <w:rPr>
          <w:lang w:val="lt-LT"/>
        </w:rPr>
        <w:t xml:space="preserve"> dalimi, Lietuvos Respublikos rinkliavų įstatymo 11 straipsnio 1 dalies 2 punktu ir siekdama užtikrinti sklandų prekybos vietų suteikimą </w:t>
      </w:r>
      <w:r w:rsidR="00F32592" w:rsidRPr="00981424">
        <w:rPr>
          <w:lang w:val="lt-LT"/>
        </w:rPr>
        <w:t>prekybai ir paslaugoms vykdyti</w:t>
      </w:r>
      <w:r w:rsidRPr="00981424">
        <w:rPr>
          <w:lang w:val="lt-LT"/>
        </w:rPr>
        <w:t xml:space="preserve">, </w:t>
      </w:r>
      <w:r w:rsidR="00F9099C" w:rsidRPr="00981424">
        <w:rPr>
          <w:lang w:val="lt-LT"/>
        </w:rPr>
        <w:t>Ignalinos rajono savivaldybės taryba</w:t>
      </w:r>
      <w:r w:rsidR="00820E1C" w:rsidRPr="00981424">
        <w:rPr>
          <w:lang w:val="lt-LT"/>
        </w:rPr>
        <w:t xml:space="preserve"> </w:t>
      </w:r>
      <w:r w:rsidR="00820E1C" w:rsidRPr="00981424">
        <w:rPr>
          <w:spacing w:val="60"/>
          <w:lang w:val="lt-LT"/>
        </w:rPr>
        <w:t>nusprendžia</w:t>
      </w:r>
      <w:r w:rsidR="00F9099C" w:rsidRPr="00981424">
        <w:rPr>
          <w:lang w:val="lt-LT"/>
        </w:rPr>
        <w:t>:</w:t>
      </w:r>
    </w:p>
    <w:p w14:paraId="72F47E4F" w14:textId="3EAB2DAF" w:rsidR="00F9099C" w:rsidRPr="00981424" w:rsidRDefault="00F9099C" w:rsidP="00820E1C">
      <w:pPr>
        <w:pStyle w:val="Antrats"/>
        <w:widowControl/>
        <w:tabs>
          <w:tab w:val="left" w:pos="1134"/>
        </w:tabs>
        <w:ind w:firstLine="720"/>
        <w:jc w:val="both"/>
        <w:rPr>
          <w:lang w:val="lt-LT"/>
        </w:rPr>
      </w:pPr>
      <w:r w:rsidRPr="00981424">
        <w:rPr>
          <w:lang w:val="lt-LT"/>
        </w:rPr>
        <w:t>1. Nustatyti Viešųjų vietų prekiauti ar teikti paslaugas Ignalinos rajono savivaldybės teritorijoje sąrašą (pridedama).</w:t>
      </w:r>
    </w:p>
    <w:p w14:paraId="289E90D7" w14:textId="4FE3B7F2" w:rsidR="00F9099C" w:rsidRPr="00981424" w:rsidRDefault="00F9099C" w:rsidP="00820E1C">
      <w:pPr>
        <w:pStyle w:val="Antrats"/>
        <w:widowControl/>
        <w:tabs>
          <w:tab w:val="left" w:pos="1134"/>
        </w:tabs>
        <w:ind w:firstLine="720"/>
        <w:jc w:val="both"/>
        <w:rPr>
          <w:color w:val="000000"/>
          <w:szCs w:val="24"/>
          <w:shd w:val="clear" w:color="auto" w:fill="FFFFFF"/>
          <w:lang w:val="lt-LT"/>
        </w:rPr>
      </w:pPr>
      <w:r w:rsidRPr="00981424">
        <w:rPr>
          <w:lang w:val="lt-LT"/>
        </w:rPr>
        <w:t>2</w:t>
      </w:r>
      <w:r w:rsidRPr="00981424">
        <w:rPr>
          <w:szCs w:val="24"/>
          <w:lang w:val="lt-LT"/>
        </w:rPr>
        <w:t xml:space="preserve">. </w:t>
      </w:r>
      <w:r w:rsidRPr="00981424">
        <w:rPr>
          <w:color w:val="000000"/>
          <w:szCs w:val="24"/>
          <w:shd w:val="clear" w:color="auto" w:fill="FFFFFF"/>
          <w:lang w:val="lt-LT"/>
        </w:rPr>
        <w:t xml:space="preserve">Pripažinti netekusiu galios </w:t>
      </w:r>
      <w:r w:rsidRPr="00981424">
        <w:rPr>
          <w:lang w:val="lt-LT"/>
        </w:rPr>
        <w:t xml:space="preserve">Ignalinos </w:t>
      </w:r>
      <w:r w:rsidR="002347DC" w:rsidRPr="00981424">
        <w:rPr>
          <w:lang w:val="lt-LT"/>
        </w:rPr>
        <w:t>rajono savivaldybės tarybos 2019 m. gegužės 30</w:t>
      </w:r>
      <w:r w:rsidRPr="00981424">
        <w:rPr>
          <w:lang w:val="lt-LT"/>
        </w:rPr>
        <w:t xml:space="preserve"> d. sprendimą </w:t>
      </w:r>
      <w:bookmarkStart w:id="0" w:name="n_0"/>
      <w:r w:rsidR="00820E1C" w:rsidRPr="00644747">
        <w:rPr>
          <w:lang w:val="lt-LT"/>
        </w:rPr>
        <w:t>Nr. T-86</w:t>
      </w:r>
      <w:bookmarkEnd w:id="0"/>
      <w:r w:rsidRPr="00981424">
        <w:rPr>
          <w:color w:val="0000FF"/>
          <w:lang w:val="lt-LT"/>
        </w:rPr>
        <w:t xml:space="preserve"> </w:t>
      </w:r>
      <w:r w:rsidRPr="00981424">
        <w:rPr>
          <w:lang w:val="lt-LT"/>
        </w:rPr>
        <w:t xml:space="preserve">„Dėl </w:t>
      </w:r>
      <w:r w:rsidR="00DD26D5" w:rsidRPr="00981424">
        <w:rPr>
          <w:lang w:val="lt-LT"/>
        </w:rPr>
        <w:t>V</w:t>
      </w:r>
      <w:r w:rsidRPr="00981424">
        <w:rPr>
          <w:lang w:val="lt-LT"/>
        </w:rPr>
        <w:t>iešųjų vietų prekiauti ar teikti paslaugas Ignalinos rajono savivaldybės teritorijoje</w:t>
      </w:r>
      <w:r w:rsidR="002347DC" w:rsidRPr="00981424">
        <w:rPr>
          <w:lang w:val="lt-LT"/>
        </w:rPr>
        <w:t xml:space="preserve"> sąrašo</w:t>
      </w:r>
      <w:r w:rsidRPr="00981424">
        <w:rPr>
          <w:lang w:val="lt-LT"/>
        </w:rPr>
        <w:t xml:space="preserve"> nustatymo“ su visais pakeitimais.</w:t>
      </w:r>
    </w:p>
    <w:p w14:paraId="6627508F" w14:textId="6A250E2E" w:rsidR="00F9099C" w:rsidRPr="00981424" w:rsidRDefault="00F9099C" w:rsidP="00820E1C">
      <w:pPr>
        <w:pStyle w:val="Antrats"/>
        <w:widowControl/>
        <w:tabs>
          <w:tab w:val="left" w:pos="1134"/>
        </w:tabs>
        <w:ind w:firstLine="720"/>
        <w:jc w:val="both"/>
        <w:rPr>
          <w:color w:val="000000"/>
          <w:szCs w:val="24"/>
          <w:shd w:val="clear" w:color="auto" w:fill="FFFFFF"/>
          <w:lang w:val="lt-LT"/>
        </w:rPr>
      </w:pPr>
      <w:r w:rsidRPr="00981424">
        <w:rPr>
          <w:color w:val="000000"/>
          <w:szCs w:val="24"/>
          <w:shd w:val="clear" w:color="auto" w:fill="FFFFFF"/>
          <w:lang w:val="lt-LT"/>
        </w:rPr>
        <w:t>3. Paskelbti</w:t>
      </w:r>
      <w:r w:rsidR="00820E1C" w:rsidRPr="00981424">
        <w:rPr>
          <w:color w:val="000000"/>
          <w:szCs w:val="24"/>
          <w:shd w:val="clear" w:color="auto" w:fill="FFFFFF"/>
          <w:lang w:val="lt-LT"/>
        </w:rPr>
        <w:t xml:space="preserve"> </w:t>
      </w:r>
      <w:r w:rsidRPr="00981424">
        <w:rPr>
          <w:color w:val="000000"/>
          <w:szCs w:val="24"/>
          <w:shd w:val="clear" w:color="auto" w:fill="FFFFFF"/>
          <w:lang w:val="lt-LT"/>
        </w:rPr>
        <w:t>šį sprendimą Teisės aktų registre ir Ignalinos rajono savivaldybės interneto svetainėje</w:t>
      </w:r>
      <w:r w:rsidR="00820E1C" w:rsidRPr="00981424">
        <w:rPr>
          <w:color w:val="000000"/>
          <w:szCs w:val="24"/>
          <w:shd w:val="clear" w:color="auto" w:fill="FFFFFF"/>
          <w:lang w:val="lt-LT"/>
        </w:rPr>
        <w:t xml:space="preserve"> </w:t>
      </w:r>
      <w:r w:rsidRPr="00981424">
        <w:rPr>
          <w:szCs w:val="24"/>
          <w:shd w:val="clear" w:color="auto" w:fill="FFFFFF"/>
          <w:lang w:val="lt-LT"/>
        </w:rPr>
        <w:t>www.ignalina.lt</w:t>
      </w:r>
      <w:r w:rsidR="0062654D" w:rsidRPr="00981424">
        <w:rPr>
          <w:szCs w:val="24"/>
          <w:shd w:val="clear" w:color="auto" w:fill="FFFFFF"/>
          <w:lang w:val="lt-LT"/>
        </w:rPr>
        <w:t>.</w:t>
      </w:r>
    </w:p>
    <w:p w14:paraId="0D4A7098" w14:textId="77777777" w:rsidR="004B5FAB" w:rsidRPr="00981424" w:rsidRDefault="004B5FAB" w:rsidP="00820E1C">
      <w:pPr>
        <w:widowControl/>
        <w:tabs>
          <w:tab w:val="left" w:pos="720"/>
        </w:tabs>
        <w:ind w:firstLine="720"/>
        <w:jc w:val="both"/>
        <w:rPr>
          <w:szCs w:val="24"/>
          <w:lang w:val="lt-LT"/>
        </w:rPr>
      </w:pPr>
    </w:p>
    <w:p w14:paraId="2EC48649" w14:textId="467188D8" w:rsidR="004B5FAB" w:rsidRPr="00981424" w:rsidRDefault="00820E1C" w:rsidP="00820E1C">
      <w:pPr>
        <w:widowControl/>
        <w:tabs>
          <w:tab w:val="clear" w:pos="1293"/>
          <w:tab w:val="right" w:pos="9638"/>
        </w:tabs>
        <w:rPr>
          <w:szCs w:val="24"/>
          <w:lang w:val="lt-LT"/>
        </w:rPr>
        <w:sectPr w:rsidR="004B5FAB" w:rsidRPr="00981424" w:rsidSect="00820E1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39"/>
          <w:pgMar w:top="1134" w:right="567" w:bottom="1134" w:left="1701" w:header="0" w:footer="1644" w:gutter="0"/>
          <w:cols w:space="1296"/>
          <w:formProt w:val="0"/>
          <w:docGrid w:linePitch="326"/>
        </w:sectPr>
      </w:pPr>
      <w:r w:rsidRPr="00981424">
        <w:rPr>
          <w:szCs w:val="24"/>
          <w:lang w:val="lt-LT"/>
        </w:rPr>
        <w:t>Savivaldybės meras</w:t>
      </w:r>
      <w:r w:rsidRPr="00981424">
        <w:rPr>
          <w:szCs w:val="24"/>
          <w:lang w:val="lt-LT"/>
        </w:rPr>
        <w:tab/>
        <w:t>Laimutis Ragaišis</w:t>
      </w:r>
    </w:p>
    <w:p w14:paraId="7147A9A8" w14:textId="77777777" w:rsidR="00B756CA" w:rsidRPr="00981424" w:rsidRDefault="00857F0C" w:rsidP="00820E1C">
      <w:pPr>
        <w:tabs>
          <w:tab w:val="left" w:pos="6096"/>
          <w:tab w:val="left" w:pos="8295"/>
        </w:tabs>
        <w:ind w:left="5102"/>
        <w:jc w:val="both"/>
        <w:rPr>
          <w:szCs w:val="24"/>
          <w:lang w:val="lt-LT"/>
        </w:rPr>
      </w:pPr>
      <w:r w:rsidRPr="00981424">
        <w:rPr>
          <w:szCs w:val="24"/>
          <w:lang w:val="lt-LT"/>
        </w:rPr>
        <w:lastRenderedPageBreak/>
        <w:t>Ignalinos rajono savivaldybės tarybos</w:t>
      </w:r>
    </w:p>
    <w:p w14:paraId="446075A9" w14:textId="254C7EFB" w:rsidR="000A7176" w:rsidRPr="00981424" w:rsidRDefault="00857F0C" w:rsidP="00820E1C">
      <w:pPr>
        <w:tabs>
          <w:tab w:val="left" w:pos="8295"/>
        </w:tabs>
        <w:ind w:left="5102"/>
        <w:jc w:val="both"/>
        <w:rPr>
          <w:szCs w:val="24"/>
          <w:lang w:val="lt-LT"/>
        </w:rPr>
      </w:pPr>
      <w:r w:rsidRPr="00981424">
        <w:rPr>
          <w:szCs w:val="24"/>
          <w:lang w:val="lt-LT"/>
        </w:rPr>
        <w:t xml:space="preserve">2025 m. </w:t>
      </w:r>
      <w:r w:rsidR="00412D7B" w:rsidRPr="00981424">
        <w:rPr>
          <w:szCs w:val="24"/>
          <w:lang w:val="lt-LT"/>
        </w:rPr>
        <w:t xml:space="preserve">balandžio 10 d. </w:t>
      </w:r>
      <w:r w:rsidRPr="00981424">
        <w:rPr>
          <w:szCs w:val="24"/>
          <w:lang w:val="lt-LT"/>
        </w:rPr>
        <w:t xml:space="preserve">sprendimo Nr. </w:t>
      </w:r>
      <w:r w:rsidR="00747679" w:rsidRPr="00981424">
        <w:rPr>
          <w:szCs w:val="24"/>
          <w:lang w:val="lt-LT"/>
        </w:rPr>
        <w:t>T-7</w:t>
      </w:r>
      <w:r w:rsidR="00C24E29" w:rsidRPr="00981424">
        <w:rPr>
          <w:szCs w:val="24"/>
          <w:lang w:val="lt-LT"/>
        </w:rPr>
        <w:t>1</w:t>
      </w:r>
    </w:p>
    <w:p w14:paraId="438EB7C0" w14:textId="0C9B9AC4" w:rsidR="00857F0C" w:rsidRPr="00981424" w:rsidRDefault="00857F0C" w:rsidP="00820E1C">
      <w:pPr>
        <w:tabs>
          <w:tab w:val="left" w:pos="8295"/>
        </w:tabs>
        <w:ind w:left="5102"/>
        <w:jc w:val="both"/>
        <w:rPr>
          <w:szCs w:val="24"/>
          <w:lang w:val="lt-LT"/>
        </w:rPr>
      </w:pPr>
      <w:r w:rsidRPr="00981424">
        <w:rPr>
          <w:szCs w:val="24"/>
          <w:lang w:val="lt-LT"/>
        </w:rPr>
        <w:t>priedas</w:t>
      </w:r>
    </w:p>
    <w:p w14:paraId="552C150B" w14:textId="77777777" w:rsidR="00857F0C" w:rsidRPr="00981424" w:rsidRDefault="00857F0C" w:rsidP="00820E1C">
      <w:pPr>
        <w:jc w:val="center"/>
        <w:rPr>
          <w:b/>
          <w:szCs w:val="24"/>
          <w:lang w:val="lt-LT"/>
        </w:rPr>
      </w:pPr>
    </w:p>
    <w:p w14:paraId="17302E1A" w14:textId="77777777" w:rsidR="00857F0C" w:rsidRPr="00981424" w:rsidRDefault="00857F0C" w:rsidP="00820E1C">
      <w:pPr>
        <w:jc w:val="center"/>
        <w:rPr>
          <w:b/>
          <w:szCs w:val="24"/>
          <w:lang w:val="lt-LT"/>
        </w:rPr>
      </w:pPr>
      <w:r w:rsidRPr="00981424">
        <w:rPr>
          <w:b/>
          <w:szCs w:val="24"/>
          <w:lang w:val="lt-LT"/>
        </w:rPr>
        <w:t>VIEŠŲJŲ VIETŲ PREKIAUTI AR TEIKTI PASLAUGAS IGNALINOS RAJONO SAVIVALDYBĖS TERITORIJOJE SĄRAŠAS</w:t>
      </w:r>
    </w:p>
    <w:p w14:paraId="2E654C86" w14:textId="77777777" w:rsidR="00857F0C" w:rsidRPr="00981424" w:rsidRDefault="00857F0C" w:rsidP="00820E1C">
      <w:pPr>
        <w:ind w:firstLine="720"/>
        <w:jc w:val="both"/>
        <w:rPr>
          <w:b/>
          <w:szCs w:val="24"/>
          <w:lang w:val="lt-LT"/>
        </w:rPr>
      </w:pPr>
    </w:p>
    <w:p w14:paraId="7F35898B" w14:textId="1417E74D" w:rsidR="00FA315F" w:rsidRPr="00981424" w:rsidRDefault="00820E1C" w:rsidP="00820E1C">
      <w:pPr>
        <w:tabs>
          <w:tab w:val="left" w:pos="1418"/>
        </w:tabs>
        <w:ind w:firstLine="720"/>
        <w:jc w:val="both"/>
        <w:rPr>
          <w:b/>
          <w:szCs w:val="24"/>
        </w:rPr>
      </w:pPr>
      <w:r w:rsidRPr="00981424">
        <w:rPr>
          <w:rFonts w:eastAsia="Lucida Sans Unicode"/>
          <w:b/>
          <w:kern w:val="2"/>
          <w:szCs w:val="24"/>
          <w:lang w:val="lt-LT" w:eastAsia="zh-CN" w:bidi="hi-IN"/>
        </w:rPr>
        <w:t>1.</w:t>
      </w:r>
      <w:r w:rsidRPr="00981424">
        <w:rPr>
          <w:rFonts w:eastAsia="Lucida Sans Unicode"/>
          <w:b/>
          <w:kern w:val="2"/>
          <w:szCs w:val="24"/>
          <w:lang w:val="lt-LT" w:eastAsia="zh-CN" w:bidi="hi-IN"/>
        </w:rPr>
        <w:tab/>
      </w:r>
      <w:proofErr w:type="spellStart"/>
      <w:r w:rsidR="00537338" w:rsidRPr="00981424">
        <w:rPr>
          <w:b/>
          <w:szCs w:val="24"/>
        </w:rPr>
        <w:t>Prekybos</w:t>
      </w:r>
      <w:proofErr w:type="spellEnd"/>
      <w:r w:rsidR="00FA315F" w:rsidRPr="00981424">
        <w:rPr>
          <w:b/>
          <w:szCs w:val="24"/>
        </w:rPr>
        <w:t xml:space="preserve"> </w:t>
      </w:r>
      <w:proofErr w:type="spellStart"/>
      <w:r w:rsidR="00FA315F" w:rsidRPr="00981424">
        <w:rPr>
          <w:b/>
          <w:szCs w:val="24"/>
        </w:rPr>
        <w:t>vietos</w:t>
      </w:r>
      <w:proofErr w:type="spellEnd"/>
      <w:r w:rsidR="00FA315F" w:rsidRPr="00981424">
        <w:rPr>
          <w:b/>
          <w:szCs w:val="24"/>
        </w:rPr>
        <w:t xml:space="preserve">, </w:t>
      </w:r>
      <w:proofErr w:type="spellStart"/>
      <w:r w:rsidR="00FA315F" w:rsidRPr="00981424">
        <w:rPr>
          <w:b/>
          <w:szCs w:val="24"/>
        </w:rPr>
        <w:t>kurios</w:t>
      </w:r>
      <w:proofErr w:type="spellEnd"/>
      <w:r w:rsidR="00FA315F" w:rsidRPr="00981424">
        <w:rPr>
          <w:b/>
          <w:szCs w:val="24"/>
        </w:rPr>
        <w:t xml:space="preserve"> </w:t>
      </w:r>
      <w:proofErr w:type="spellStart"/>
      <w:r w:rsidR="00FA315F" w:rsidRPr="00981424">
        <w:rPr>
          <w:b/>
          <w:szCs w:val="24"/>
        </w:rPr>
        <w:t>suteikiamos</w:t>
      </w:r>
      <w:proofErr w:type="spellEnd"/>
      <w:r w:rsidR="00FA315F" w:rsidRPr="00981424">
        <w:rPr>
          <w:b/>
          <w:szCs w:val="24"/>
        </w:rPr>
        <w:t xml:space="preserve"> tik </w:t>
      </w:r>
      <w:proofErr w:type="spellStart"/>
      <w:r w:rsidR="00FA315F" w:rsidRPr="00981424">
        <w:rPr>
          <w:b/>
          <w:szCs w:val="24"/>
        </w:rPr>
        <w:t>konkurso</w:t>
      </w:r>
      <w:proofErr w:type="spellEnd"/>
      <w:r w:rsidR="00FA315F" w:rsidRPr="00981424">
        <w:rPr>
          <w:b/>
          <w:szCs w:val="24"/>
        </w:rPr>
        <w:t xml:space="preserve"> </w:t>
      </w:r>
      <w:proofErr w:type="spellStart"/>
      <w:r w:rsidR="00FA315F" w:rsidRPr="00981424">
        <w:rPr>
          <w:b/>
          <w:szCs w:val="24"/>
        </w:rPr>
        <w:t>būdu</w:t>
      </w:r>
      <w:proofErr w:type="spellEnd"/>
      <w:r w:rsidR="00537338" w:rsidRPr="00981424">
        <w:rPr>
          <w:b/>
          <w:szCs w:val="24"/>
        </w:rPr>
        <w:t>:</w:t>
      </w:r>
    </w:p>
    <w:p w14:paraId="43EA83AB" w14:textId="77777777" w:rsidR="00537338" w:rsidRPr="00981424" w:rsidRDefault="00537338" w:rsidP="00820E1C">
      <w:pPr>
        <w:pStyle w:val="Sraopastraipa"/>
        <w:ind w:left="0" w:firstLine="720"/>
        <w:jc w:val="both"/>
        <w:rPr>
          <w:rFonts w:cs="Times New Roman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0"/>
        <w:gridCol w:w="5507"/>
        <w:gridCol w:w="2812"/>
      </w:tblGrid>
      <w:tr w:rsidR="00857F0C" w:rsidRPr="00981424" w14:paraId="5245B498" w14:textId="77777777" w:rsidTr="00820E1C"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A1FCC" w14:textId="77777777" w:rsidR="00857F0C" w:rsidRPr="00981424" w:rsidRDefault="00857F0C" w:rsidP="00820E1C">
            <w:pPr>
              <w:overflowPunct w:val="0"/>
              <w:rPr>
                <w:b/>
                <w:bCs/>
                <w:lang w:val="lt-LT"/>
              </w:rPr>
            </w:pPr>
            <w:r w:rsidRPr="00981424">
              <w:rPr>
                <w:b/>
                <w:bCs/>
                <w:lang w:val="lt-LT"/>
              </w:rPr>
              <w:t>Eil.</w:t>
            </w:r>
          </w:p>
          <w:p w14:paraId="6332A56E" w14:textId="77777777" w:rsidR="00857F0C" w:rsidRPr="00981424" w:rsidRDefault="00857F0C" w:rsidP="00820E1C">
            <w:pPr>
              <w:overflowPunct w:val="0"/>
              <w:rPr>
                <w:b/>
                <w:bCs/>
                <w:lang w:val="lt-LT"/>
              </w:rPr>
            </w:pPr>
            <w:r w:rsidRPr="00981424">
              <w:rPr>
                <w:b/>
                <w:bCs/>
                <w:lang w:val="lt-LT"/>
              </w:rPr>
              <w:t>Nr.</w:t>
            </w:r>
          </w:p>
        </w:tc>
        <w:tc>
          <w:tcPr>
            <w:tcW w:w="5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6260" w14:textId="77777777" w:rsidR="00857F0C" w:rsidRPr="00981424" w:rsidRDefault="00857F0C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b/>
                <w:lang w:val="lt-LT"/>
              </w:rPr>
              <w:t>Viešosios vietos adresas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7C88E" w14:textId="77777777" w:rsidR="00857F0C" w:rsidRPr="00981424" w:rsidRDefault="00857F0C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b/>
                <w:lang w:val="lt-LT"/>
              </w:rPr>
              <w:t>Veiklos pobūdis</w:t>
            </w:r>
          </w:p>
        </w:tc>
      </w:tr>
      <w:tr w:rsidR="00FA315F" w:rsidRPr="00981424" w14:paraId="48CEBB1B" w14:textId="77777777" w:rsidTr="00820E1C"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1039" w14:textId="77777777" w:rsidR="00FA315F" w:rsidRPr="00981424" w:rsidRDefault="00FA315F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1.1.</w:t>
            </w:r>
          </w:p>
        </w:tc>
        <w:tc>
          <w:tcPr>
            <w:tcW w:w="5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2EDB" w14:textId="77777777" w:rsidR="00FA315F" w:rsidRPr="00981424" w:rsidRDefault="00FA315F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lang w:val="lt-LT"/>
              </w:rPr>
              <w:t xml:space="preserve">Ignalinos miesto paplūdimys prie </w:t>
            </w:r>
            <w:proofErr w:type="spellStart"/>
            <w:r w:rsidRPr="00981424">
              <w:rPr>
                <w:lang w:val="lt-LT"/>
              </w:rPr>
              <w:t>Gavio</w:t>
            </w:r>
            <w:proofErr w:type="spellEnd"/>
            <w:r w:rsidRPr="00981424">
              <w:rPr>
                <w:lang w:val="lt-LT"/>
              </w:rPr>
              <w:t xml:space="preserve"> ežero, Turistų g. 30 </w:t>
            </w:r>
            <w:r w:rsidR="00997741" w:rsidRPr="00981424">
              <w:rPr>
                <w:lang w:val="lt-LT"/>
              </w:rPr>
              <w:t>A</w:t>
            </w:r>
            <w:r w:rsidRPr="00981424">
              <w:rPr>
                <w:lang w:val="lt-LT"/>
              </w:rPr>
              <w:t>, Ignalinos m. (pagal pridedamą schemą Nr. 1</w:t>
            </w:r>
            <w:r w:rsidR="00555949" w:rsidRPr="00981424">
              <w:rPr>
                <w:lang w:val="lt-LT"/>
              </w:rPr>
              <w:t>.1</w:t>
            </w:r>
            <w:r w:rsidR="005520D4" w:rsidRPr="00981424">
              <w:rPr>
                <w:lang w:val="lt-LT"/>
              </w:rPr>
              <w:t xml:space="preserve"> – </w:t>
            </w:r>
            <w:r w:rsidR="00FE5323" w:rsidRPr="00981424">
              <w:rPr>
                <w:lang w:val="lt-LT"/>
              </w:rPr>
              <w:t>1</w:t>
            </w:r>
            <w:r w:rsidR="005520D4" w:rsidRPr="00981424">
              <w:rPr>
                <w:lang w:val="lt-LT"/>
              </w:rPr>
              <w:t>–</w:t>
            </w:r>
            <w:r w:rsidR="00FE5323" w:rsidRPr="00981424">
              <w:rPr>
                <w:lang w:val="lt-LT"/>
              </w:rPr>
              <w:t>3</w:t>
            </w:r>
            <w:r w:rsidR="005520D4" w:rsidRPr="00981424">
              <w:rPr>
                <w:lang w:val="lt-LT"/>
              </w:rPr>
              <w:t xml:space="preserve"> vietos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3A5D" w14:textId="77777777" w:rsidR="00FA315F" w:rsidRPr="00981424" w:rsidRDefault="00FA315F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szCs w:val="24"/>
                <w:lang w:val="lt-LT"/>
              </w:rPr>
              <w:t xml:space="preserve">Įvairi prekyba, paslaugų teikimas </w:t>
            </w:r>
          </w:p>
        </w:tc>
      </w:tr>
      <w:tr w:rsidR="00FA315F" w:rsidRPr="00981424" w14:paraId="1156DA9E" w14:textId="77777777" w:rsidTr="00820E1C"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D2ED" w14:textId="77777777" w:rsidR="00FA315F" w:rsidRPr="00981424" w:rsidRDefault="00FA315F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1.2.</w:t>
            </w:r>
          </w:p>
        </w:tc>
        <w:tc>
          <w:tcPr>
            <w:tcW w:w="5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AFF4" w14:textId="77777777" w:rsidR="00FA315F" w:rsidRPr="00981424" w:rsidRDefault="00FA315F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szCs w:val="24"/>
                <w:lang w:val="lt-LT"/>
              </w:rPr>
              <w:t xml:space="preserve">Teritorija tarp Vasario 16-osios gatvės pastatų Nr. 16 ir Nr. 20, Ignalinos m. </w:t>
            </w:r>
            <w:r w:rsidR="00B645EE" w:rsidRPr="00981424">
              <w:rPr>
                <w:szCs w:val="24"/>
                <w:lang w:val="lt-LT"/>
              </w:rPr>
              <w:t>(pagal pridedamą schemą Nr. 1.2</w:t>
            </w:r>
            <w:r w:rsidRPr="00981424">
              <w:rPr>
                <w:szCs w:val="24"/>
                <w:lang w:val="lt-LT"/>
              </w:rPr>
              <w:t>)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0605" w14:textId="77777777" w:rsidR="00FA315F" w:rsidRPr="00981424" w:rsidRDefault="00FA315F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szCs w:val="24"/>
                <w:lang w:val="lt-LT"/>
              </w:rPr>
              <w:t>Įvairi prekyba, paslaugų teikimas tik iš laikinų statinių</w:t>
            </w:r>
          </w:p>
        </w:tc>
      </w:tr>
      <w:tr w:rsidR="00FA315F" w:rsidRPr="00981424" w14:paraId="4876BF36" w14:textId="77777777" w:rsidTr="00820E1C"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88FC" w14:textId="77777777" w:rsidR="00FA315F" w:rsidRPr="00981424" w:rsidRDefault="00FA315F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1.3.</w:t>
            </w:r>
          </w:p>
        </w:tc>
        <w:tc>
          <w:tcPr>
            <w:tcW w:w="5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FE1E" w14:textId="77777777" w:rsidR="00FA315F" w:rsidRPr="00981424" w:rsidRDefault="00FA315F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szCs w:val="24"/>
                <w:lang w:val="lt-LT"/>
              </w:rPr>
              <w:t xml:space="preserve">Teritorija prie Laisvės ir Aukštaičių gatvių sankryžos Ignalinos mieste (prie pastato Laisvės g. 50, Ignalinos m., </w:t>
            </w:r>
            <w:r w:rsidR="00B645EE" w:rsidRPr="00981424">
              <w:rPr>
                <w:szCs w:val="24"/>
                <w:lang w:val="lt-LT"/>
              </w:rPr>
              <w:t>(pagal pridedamą schemą Nr. 1.3</w:t>
            </w:r>
            <w:r w:rsidRPr="00981424">
              <w:rPr>
                <w:szCs w:val="24"/>
                <w:lang w:val="lt-LT"/>
              </w:rPr>
              <w:t xml:space="preserve">) 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A52F" w14:textId="77777777" w:rsidR="00FA315F" w:rsidRPr="00981424" w:rsidRDefault="00FA315F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szCs w:val="24"/>
                <w:lang w:val="lt-LT"/>
              </w:rPr>
              <w:t>Įvairi prekyba, paslaugų teikimas tik iš laikinų statinių</w:t>
            </w:r>
          </w:p>
        </w:tc>
      </w:tr>
      <w:tr w:rsidR="00FA315F" w:rsidRPr="00981424" w14:paraId="634B2FEE" w14:textId="77777777" w:rsidTr="00820E1C"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4ADE" w14:textId="77777777" w:rsidR="00FA315F" w:rsidRPr="00981424" w:rsidRDefault="00FA315F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1.4.</w:t>
            </w:r>
          </w:p>
        </w:tc>
        <w:tc>
          <w:tcPr>
            <w:tcW w:w="5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EEBB" w14:textId="77777777" w:rsidR="00FA315F" w:rsidRPr="00981424" w:rsidRDefault="00FA315F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szCs w:val="24"/>
                <w:lang w:val="lt-LT"/>
              </w:rPr>
              <w:t xml:space="preserve">Dalis teritorijos prie pastato Geležinkelio g. 35, Ignalinos m. </w:t>
            </w:r>
            <w:r w:rsidR="00B645EE" w:rsidRPr="00981424">
              <w:rPr>
                <w:szCs w:val="24"/>
                <w:lang w:val="lt-LT"/>
              </w:rPr>
              <w:t>(pagal pridedamą schemą Nr. 1.4</w:t>
            </w:r>
            <w:r w:rsidRPr="00981424">
              <w:rPr>
                <w:szCs w:val="24"/>
                <w:lang w:val="lt-LT"/>
              </w:rPr>
              <w:t>)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4BBB" w14:textId="77777777" w:rsidR="00FA315F" w:rsidRPr="00981424" w:rsidRDefault="00FA315F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szCs w:val="24"/>
                <w:lang w:val="lt-LT"/>
              </w:rPr>
              <w:t>Įvairi prekyba, paslaugų teikimas tik iš laikinų statinių</w:t>
            </w:r>
          </w:p>
        </w:tc>
      </w:tr>
      <w:tr w:rsidR="00537338" w:rsidRPr="00981424" w14:paraId="23AABFD9" w14:textId="77777777" w:rsidTr="00820E1C"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A5FC" w14:textId="77777777" w:rsidR="00537338" w:rsidRPr="00981424" w:rsidRDefault="00537338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1.5.</w:t>
            </w:r>
          </w:p>
        </w:tc>
        <w:tc>
          <w:tcPr>
            <w:tcW w:w="5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9D4C" w14:textId="77777777" w:rsidR="00537338" w:rsidRPr="00981424" w:rsidRDefault="00537338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szCs w:val="24"/>
                <w:lang w:val="lt-LT"/>
              </w:rPr>
              <w:t xml:space="preserve">Laisva valstybinė žemė Geležinkelio g., Ignalinos m., į pietus nuo miesto turgavietės </w:t>
            </w:r>
            <w:r w:rsidR="00B645EE" w:rsidRPr="00981424">
              <w:rPr>
                <w:szCs w:val="24"/>
                <w:lang w:val="lt-LT"/>
              </w:rPr>
              <w:t>(pagal pridedamą schemą Nr. 1.5</w:t>
            </w:r>
            <w:r w:rsidRPr="00981424">
              <w:rPr>
                <w:szCs w:val="24"/>
                <w:lang w:val="lt-LT"/>
              </w:rPr>
              <w:t>)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43E7" w14:textId="77777777" w:rsidR="00537338" w:rsidRPr="00981424" w:rsidRDefault="00537338" w:rsidP="00820E1C">
            <w:pPr>
              <w:keepNext/>
              <w:overflowPunct w:val="0"/>
              <w:rPr>
                <w:b/>
                <w:lang w:val="lt-LT"/>
              </w:rPr>
            </w:pPr>
            <w:r w:rsidRPr="00981424">
              <w:rPr>
                <w:lang w:val="lt-LT"/>
              </w:rPr>
              <w:t xml:space="preserve">Įvairi prekyba, paslaugų teikimas </w:t>
            </w:r>
            <w:r w:rsidRPr="00981424">
              <w:rPr>
                <w:szCs w:val="24"/>
                <w:lang w:val="lt-LT"/>
              </w:rPr>
              <w:t>tik iš laikinų statinių</w:t>
            </w:r>
          </w:p>
        </w:tc>
      </w:tr>
    </w:tbl>
    <w:p w14:paraId="688EB3E2" w14:textId="77777777" w:rsidR="001326D1" w:rsidRPr="00981424" w:rsidRDefault="001326D1" w:rsidP="00820E1C">
      <w:pPr>
        <w:jc w:val="center"/>
        <w:rPr>
          <w:b/>
          <w:szCs w:val="24"/>
          <w:lang w:val="lt-LT"/>
        </w:rPr>
      </w:pPr>
    </w:p>
    <w:p w14:paraId="4597CCF4" w14:textId="23E2313E" w:rsidR="00537338" w:rsidRPr="00981424" w:rsidRDefault="00820E1C" w:rsidP="00820E1C">
      <w:pPr>
        <w:tabs>
          <w:tab w:val="left" w:pos="1418"/>
        </w:tabs>
        <w:ind w:firstLine="720"/>
        <w:jc w:val="both"/>
        <w:rPr>
          <w:b/>
          <w:szCs w:val="24"/>
        </w:rPr>
      </w:pPr>
      <w:bookmarkStart w:id="1" w:name="_Hlk192477601"/>
      <w:r w:rsidRPr="00981424">
        <w:rPr>
          <w:rFonts w:eastAsia="Lucida Sans Unicode"/>
          <w:b/>
          <w:kern w:val="2"/>
          <w:szCs w:val="24"/>
          <w:lang w:val="lt-LT" w:eastAsia="zh-CN" w:bidi="hi-IN"/>
        </w:rPr>
        <w:t>2.</w:t>
      </w:r>
      <w:r w:rsidRPr="00981424">
        <w:rPr>
          <w:rFonts w:eastAsia="Lucida Sans Unicode"/>
          <w:b/>
          <w:kern w:val="2"/>
          <w:szCs w:val="24"/>
          <w:lang w:val="lt-LT" w:eastAsia="zh-CN" w:bidi="hi-IN"/>
        </w:rPr>
        <w:tab/>
      </w:r>
      <w:proofErr w:type="spellStart"/>
      <w:r w:rsidR="00537338" w:rsidRPr="00981424">
        <w:rPr>
          <w:b/>
          <w:szCs w:val="24"/>
        </w:rPr>
        <w:t>Prekybos</w:t>
      </w:r>
      <w:proofErr w:type="spellEnd"/>
      <w:r w:rsidR="00537338" w:rsidRPr="00981424">
        <w:rPr>
          <w:b/>
          <w:szCs w:val="24"/>
        </w:rPr>
        <w:t xml:space="preserve"> </w:t>
      </w:r>
      <w:proofErr w:type="spellStart"/>
      <w:r w:rsidR="00537338" w:rsidRPr="00981424">
        <w:rPr>
          <w:b/>
          <w:szCs w:val="24"/>
        </w:rPr>
        <w:t>vietos</w:t>
      </w:r>
      <w:proofErr w:type="spellEnd"/>
      <w:r w:rsidR="00537338" w:rsidRPr="00981424">
        <w:rPr>
          <w:b/>
          <w:szCs w:val="24"/>
        </w:rPr>
        <w:t xml:space="preserve">, </w:t>
      </w:r>
      <w:proofErr w:type="spellStart"/>
      <w:r w:rsidR="00537338" w:rsidRPr="00981424">
        <w:rPr>
          <w:b/>
          <w:szCs w:val="24"/>
        </w:rPr>
        <w:t>suteikiamos</w:t>
      </w:r>
      <w:proofErr w:type="spellEnd"/>
      <w:r w:rsidR="00537338" w:rsidRPr="00981424">
        <w:rPr>
          <w:b/>
          <w:szCs w:val="24"/>
        </w:rPr>
        <w:t xml:space="preserve"> ne </w:t>
      </w:r>
      <w:proofErr w:type="spellStart"/>
      <w:r w:rsidR="00537338" w:rsidRPr="00981424">
        <w:rPr>
          <w:b/>
          <w:szCs w:val="24"/>
        </w:rPr>
        <w:t>konkurso</w:t>
      </w:r>
      <w:proofErr w:type="spellEnd"/>
      <w:r w:rsidR="00537338" w:rsidRPr="00981424">
        <w:rPr>
          <w:b/>
          <w:szCs w:val="24"/>
        </w:rPr>
        <w:t xml:space="preserve"> </w:t>
      </w:r>
      <w:proofErr w:type="spellStart"/>
      <w:r w:rsidR="00537338" w:rsidRPr="00981424">
        <w:rPr>
          <w:b/>
          <w:szCs w:val="24"/>
        </w:rPr>
        <w:t>būdu</w:t>
      </w:r>
      <w:proofErr w:type="spellEnd"/>
      <w:r w:rsidR="00537338" w:rsidRPr="00981424">
        <w:rPr>
          <w:b/>
          <w:szCs w:val="24"/>
        </w:rPr>
        <w:t>:</w:t>
      </w:r>
    </w:p>
    <w:bookmarkEnd w:id="1"/>
    <w:p w14:paraId="6B9E7D09" w14:textId="77777777" w:rsidR="00537338" w:rsidRPr="00981424" w:rsidRDefault="00537338" w:rsidP="00820E1C">
      <w:pPr>
        <w:pStyle w:val="Sraopastraipa"/>
        <w:tabs>
          <w:tab w:val="left" w:pos="1418"/>
        </w:tabs>
        <w:ind w:left="0" w:firstLine="720"/>
        <w:jc w:val="both"/>
        <w:rPr>
          <w:rFonts w:cs="Times New Roman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9"/>
        <w:gridCol w:w="5719"/>
        <w:gridCol w:w="3051"/>
      </w:tblGrid>
      <w:tr w:rsidR="00537338" w:rsidRPr="00981424" w14:paraId="169195A0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FBEA7" w14:textId="77777777" w:rsidR="00537338" w:rsidRPr="00981424" w:rsidRDefault="00555949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</w:t>
            </w:r>
            <w:r w:rsidR="00537338" w:rsidRPr="00981424">
              <w:rPr>
                <w:lang w:val="lt-LT"/>
              </w:rPr>
              <w:t>1.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D439" w14:textId="77777777" w:rsidR="00537338" w:rsidRPr="00981424" w:rsidRDefault="00537338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Ignalinos miesto Laisvės aikštė, Laisvės a. 70 A </w:t>
            </w:r>
            <w:r w:rsidR="00555949" w:rsidRPr="00981424">
              <w:rPr>
                <w:lang w:val="lt-LT"/>
              </w:rPr>
              <w:t>(</w:t>
            </w:r>
            <w:r w:rsidR="006F3BD6" w:rsidRPr="00981424">
              <w:rPr>
                <w:lang w:val="lt-LT"/>
              </w:rPr>
              <w:t>pagal pridedamą schemą Nr. 2.1</w:t>
            </w:r>
            <w:r w:rsidR="00555949"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77A74" w14:textId="77777777" w:rsidR="00537338" w:rsidRPr="00981424" w:rsidRDefault="00406596" w:rsidP="00820E1C">
            <w:pPr>
              <w:overflowPunct w:val="0"/>
              <w:rPr>
                <w:b/>
                <w:bCs/>
                <w:lang w:val="lt-LT"/>
              </w:rPr>
            </w:pPr>
            <w:r w:rsidRPr="00981424">
              <w:rPr>
                <w:lang w:val="lt-LT"/>
              </w:rPr>
              <w:t>P</w:t>
            </w:r>
            <w:r w:rsidR="0030101D" w:rsidRPr="00981424">
              <w:rPr>
                <w:lang w:val="lt-LT"/>
              </w:rPr>
              <w:t xml:space="preserve">ramoginių </w:t>
            </w:r>
            <w:r w:rsidR="00537338" w:rsidRPr="00981424">
              <w:rPr>
                <w:lang w:val="lt-LT"/>
              </w:rPr>
              <w:t xml:space="preserve">paslaugų teikimas </w:t>
            </w:r>
          </w:p>
        </w:tc>
      </w:tr>
      <w:tr w:rsidR="000D106F" w:rsidRPr="00981424" w14:paraId="063F0542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DAA9" w14:textId="77777777" w:rsidR="000D106F" w:rsidRPr="00981424" w:rsidRDefault="00997741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2.2.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86CC" w14:textId="773CE9CF" w:rsidR="000D106F" w:rsidRPr="00981424" w:rsidRDefault="000D106F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Ignalinos miesto paplūdimys prie </w:t>
            </w:r>
            <w:proofErr w:type="spellStart"/>
            <w:r w:rsidRPr="00981424">
              <w:rPr>
                <w:lang w:val="lt-LT"/>
              </w:rPr>
              <w:t>Gavio</w:t>
            </w:r>
            <w:proofErr w:type="spellEnd"/>
            <w:r w:rsidRPr="00981424">
              <w:rPr>
                <w:lang w:val="lt-LT"/>
              </w:rPr>
              <w:t xml:space="preserve"> ežero, Turistų g. 30 </w:t>
            </w:r>
            <w:r w:rsidR="005520D4" w:rsidRPr="00981424">
              <w:rPr>
                <w:lang w:val="lt-LT"/>
              </w:rPr>
              <w:t>A</w:t>
            </w:r>
            <w:r w:rsidRPr="00981424">
              <w:rPr>
                <w:lang w:val="lt-LT"/>
              </w:rPr>
              <w:t>, Ignalinos m.</w:t>
            </w:r>
            <w:r w:rsidR="00FB3296" w:rsidRPr="00981424">
              <w:rPr>
                <w:lang w:val="lt-LT"/>
              </w:rPr>
              <w:t xml:space="preserve"> </w:t>
            </w:r>
            <w:r w:rsidR="00997741" w:rsidRPr="00981424">
              <w:rPr>
                <w:lang w:val="lt-LT"/>
              </w:rPr>
              <w:t>(</w:t>
            </w:r>
            <w:r w:rsidR="00CD39AD" w:rsidRPr="00981424">
              <w:rPr>
                <w:lang w:val="lt-LT"/>
              </w:rPr>
              <w:t>pagal pridedamą schemą Nr. 2.2</w:t>
            </w:r>
            <w:r w:rsidR="005520D4" w:rsidRPr="00981424">
              <w:rPr>
                <w:lang w:val="lt-LT"/>
              </w:rPr>
              <w:t xml:space="preserve"> – </w:t>
            </w:r>
            <w:r w:rsidR="00FE5323" w:rsidRPr="00981424">
              <w:rPr>
                <w:lang w:val="lt-LT"/>
              </w:rPr>
              <w:t>4</w:t>
            </w:r>
            <w:r w:rsidR="005520D4" w:rsidRPr="00981424">
              <w:rPr>
                <w:lang w:val="lt-LT"/>
              </w:rPr>
              <w:t xml:space="preserve"> ir </w:t>
            </w:r>
            <w:r w:rsidR="00FE5323" w:rsidRPr="00981424">
              <w:rPr>
                <w:lang w:val="lt-LT"/>
              </w:rPr>
              <w:t>5</w:t>
            </w:r>
            <w:r w:rsidR="005520D4" w:rsidRPr="00981424">
              <w:rPr>
                <w:lang w:val="lt-LT"/>
              </w:rPr>
              <w:t xml:space="preserve"> vietos</w:t>
            </w:r>
            <w:r w:rsidR="00997741" w:rsidRPr="00981424">
              <w:rPr>
                <w:lang w:val="lt-LT"/>
              </w:rPr>
              <w:t>)</w:t>
            </w:r>
            <w:r w:rsidR="00820E1C" w:rsidRPr="00981424">
              <w:rPr>
                <w:lang w:val="lt-LT"/>
              </w:rPr>
              <w:t xml:space="preserve"> 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0E30" w14:textId="77777777" w:rsidR="000D106F" w:rsidRPr="00981424" w:rsidRDefault="00406596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555949" w:rsidRPr="00981424" w14:paraId="621FE877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62D5" w14:textId="77777777" w:rsidR="00555949" w:rsidRPr="00981424" w:rsidRDefault="000E72B4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2.3</w:t>
            </w:r>
            <w:r w:rsidR="00555949"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6582" w14:textId="77777777" w:rsidR="00555949" w:rsidRPr="00981424" w:rsidRDefault="00555949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Asfaltuota aikštelė pietinėje Ignalinos autobusų stoties pusėje, Geležinkelio g., prie pastato Nr. 8, Ignalinos m. (pagal pridedamą schemą Nr. </w:t>
            </w:r>
            <w:r w:rsidR="00997741" w:rsidRPr="00981424">
              <w:rPr>
                <w:lang w:val="lt-LT"/>
              </w:rPr>
              <w:t>2.3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2E27" w14:textId="77777777" w:rsidR="00555949" w:rsidRPr="00981424" w:rsidRDefault="00555949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  <w:p w14:paraId="65A766CE" w14:textId="77777777" w:rsidR="00555949" w:rsidRPr="00981424" w:rsidRDefault="00555949" w:rsidP="00820E1C">
            <w:pPr>
              <w:overflowPunct w:val="0"/>
              <w:rPr>
                <w:lang w:val="lt-LT"/>
              </w:rPr>
            </w:pPr>
          </w:p>
        </w:tc>
      </w:tr>
      <w:tr w:rsidR="00685ABD" w:rsidRPr="00981424" w14:paraId="16B0885B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1231" w14:textId="77777777" w:rsidR="00685ABD" w:rsidRPr="00981424" w:rsidRDefault="000E72B4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2.4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D065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Prie Dūkšto kultūros namų, Bažnyčios g. 14, Dūkšto m. (pagal pridedamą schemą</w:t>
            </w:r>
            <w:r w:rsidR="000E72B4" w:rsidRPr="00981424">
              <w:rPr>
                <w:lang w:val="lt-LT"/>
              </w:rPr>
              <w:t xml:space="preserve"> Nr. 2.4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906D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</w:t>
            </w:r>
            <w:r w:rsidR="0030101D" w:rsidRPr="00981424">
              <w:rPr>
                <w:lang w:val="lt-LT"/>
              </w:rPr>
              <w:t xml:space="preserve">, paslaugų teikimas </w:t>
            </w:r>
          </w:p>
        </w:tc>
      </w:tr>
      <w:tr w:rsidR="00685ABD" w:rsidRPr="00981424" w14:paraId="6476861E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CDF9" w14:textId="77777777" w:rsidR="00685ABD" w:rsidRPr="00981424" w:rsidRDefault="000E72B4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2.5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84CC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Automobilių stovėjimo aikštelė prie Kaniūkų jaunimo klubo, Donato Šarkos g. 25, Kaniūkų k., Dūkšto sen.</w:t>
            </w:r>
            <w:r w:rsidR="000E72B4" w:rsidRPr="00981424">
              <w:rPr>
                <w:lang w:val="lt-LT"/>
              </w:rPr>
              <w:t xml:space="preserve"> (pagal pridedamą schemą Nr. 2.5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80EA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599D6360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2981" w14:textId="77777777" w:rsidR="00685ABD" w:rsidRPr="00981424" w:rsidRDefault="000E72B4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2.6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1653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Prekyvietė prie autobusų stotelės, </w:t>
            </w:r>
            <w:proofErr w:type="spellStart"/>
            <w:r w:rsidRPr="00981424">
              <w:rPr>
                <w:lang w:val="lt-LT"/>
              </w:rPr>
              <w:t>Agarinio</w:t>
            </w:r>
            <w:proofErr w:type="spellEnd"/>
            <w:r w:rsidRPr="00981424">
              <w:rPr>
                <w:lang w:val="lt-LT"/>
              </w:rPr>
              <w:t xml:space="preserve"> g., Didžiasalio k. (pagal pridedamą schemą</w:t>
            </w:r>
            <w:r w:rsidR="000E72B4" w:rsidRPr="00981424">
              <w:rPr>
                <w:lang w:val="lt-LT"/>
              </w:rPr>
              <w:t xml:space="preserve"> Nr. 2.6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4D8A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62427A4E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3537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</w:t>
            </w:r>
            <w:r w:rsidR="000E72B4" w:rsidRPr="00981424">
              <w:rPr>
                <w:lang w:val="lt-LT"/>
              </w:rPr>
              <w:t>7</w:t>
            </w:r>
            <w:r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4290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Automobilių stovėjimo aikštelė, Bažnyčios g. 18, Ceikinių k. (pagal pridedamą schemą</w:t>
            </w:r>
            <w:r w:rsidR="000E72B4" w:rsidRPr="00981424">
              <w:rPr>
                <w:lang w:val="lt-LT"/>
              </w:rPr>
              <w:t xml:space="preserve"> Nr. 2.7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8860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1BC63E40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DB5A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</w:t>
            </w:r>
            <w:r w:rsidR="000E72B4" w:rsidRPr="00981424">
              <w:rPr>
                <w:lang w:val="lt-LT"/>
              </w:rPr>
              <w:t>8</w:t>
            </w:r>
            <w:r w:rsidRPr="00981424">
              <w:rPr>
                <w:lang w:val="lt-LT"/>
              </w:rPr>
              <w:t xml:space="preserve">. 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DD71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Prie parduotuvės Dvaro g. 12, </w:t>
            </w:r>
            <w:proofErr w:type="spellStart"/>
            <w:r w:rsidRPr="00981424">
              <w:rPr>
                <w:lang w:val="lt-LT"/>
              </w:rPr>
              <w:t>Kazokinės</w:t>
            </w:r>
            <w:proofErr w:type="spellEnd"/>
            <w:r w:rsidRPr="00981424">
              <w:rPr>
                <w:lang w:val="lt-LT"/>
              </w:rPr>
              <w:t xml:space="preserve"> k. (pagal pridedamą schemą</w:t>
            </w:r>
            <w:r w:rsidR="000E72B4" w:rsidRPr="00981424">
              <w:rPr>
                <w:lang w:val="lt-LT"/>
              </w:rPr>
              <w:t xml:space="preserve"> Nr. 2.8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1868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0429B1F2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E961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</w:t>
            </w:r>
            <w:r w:rsidR="000E72B4" w:rsidRPr="00981424">
              <w:rPr>
                <w:lang w:val="lt-LT"/>
              </w:rPr>
              <w:t>9</w:t>
            </w:r>
            <w:r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F6B2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Gatvių sankirta prie autobusų stotelės, Bernotų k. (pagal </w:t>
            </w:r>
            <w:r w:rsidRPr="00981424">
              <w:rPr>
                <w:lang w:val="lt-LT"/>
              </w:rPr>
              <w:lastRenderedPageBreak/>
              <w:t xml:space="preserve">pridedamą schemą Nr. </w:t>
            </w:r>
            <w:r w:rsidR="000E72B4" w:rsidRPr="00981424">
              <w:rPr>
                <w:lang w:val="lt-LT"/>
              </w:rPr>
              <w:t>2.9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D6F1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lastRenderedPageBreak/>
              <w:t xml:space="preserve">Įvairi prekyba, paslaugų </w:t>
            </w:r>
            <w:r w:rsidRPr="00981424">
              <w:rPr>
                <w:lang w:val="lt-LT"/>
              </w:rPr>
              <w:lastRenderedPageBreak/>
              <w:t>teikimas</w:t>
            </w:r>
          </w:p>
        </w:tc>
      </w:tr>
      <w:tr w:rsidR="00685ABD" w:rsidRPr="00981424" w14:paraId="5BF5EE5D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54F3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lastRenderedPageBreak/>
              <w:t>2.</w:t>
            </w:r>
            <w:r w:rsidR="000E72B4" w:rsidRPr="00981424">
              <w:rPr>
                <w:lang w:val="lt-LT"/>
              </w:rPr>
              <w:t>10</w:t>
            </w:r>
            <w:r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C56B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Prie parduotuvės Paupio g. 32 A, </w:t>
            </w:r>
            <w:proofErr w:type="spellStart"/>
            <w:r w:rsidRPr="00981424">
              <w:rPr>
                <w:lang w:val="lt-LT"/>
              </w:rPr>
              <w:t>Gilūtų</w:t>
            </w:r>
            <w:proofErr w:type="spellEnd"/>
            <w:r w:rsidRPr="00981424">
              <w:rPr>
                <w:lang w:val="lt-LT"/>
              </w:rPr>
              <w:t xml:space="preserve"> k. (pagal </w:t>
            </w:r>
            <w:r w:rsidR="000E72B4" w:rsidRPr="00981424">
              <w:rPr>
                <w:lang w:val="lt-LT"/>
              </w:rPr>
              <w:t>pridedamą schemą Nr. 2.10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7D3B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0864ED9E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4CE4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2.1</w:t>
            </w:r>
            <w:r w:rsidR="000E72B4" w:rsidRPr="00981424">
              <w:rPr>
                <w:lang w:val="lt-LT"/>
              </w:rPr>
              <w:t>1</w:t>
            </w:r>
            <w:r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77E8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Prie buvusio felčerių punkto, Saulėtekio g. 19, </w:t>
            </w:r>
            <w:proofErr w:type="spellStart"/>
            <w:r w:rsidRPr="00981424">
              <w:rPr>
                <w:lang w:val="lt-LT"/>
              </w:rPr>
              <w:t>Dietkauščiznos</w:t>
            </w:r>
            <w:proofErr w:type="spellEnd"/>
            <w:r w:rsidRPr="00981424">
              <w:rPr>
                <w:lang w:val="lt-LT"/>
              </w:rPr>
              <w:t xml:space="preserve"> k. </w:t>
            </w:r>
            <w:r w:rsidR="000E72B4" w:rsidRPr="00981424">
              <w:rPr>
                <w:lang w:val="lt-LT"/>
              </w:rPr>
              <w:t>(pagal pridedamą schemą Nr. 2.11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D825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41AC54EC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88A3" w14:textId="77777777" w:rsidR="00685ABD" w:rsidRPr="00981424" w:rsidRDefault="000E72B4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2.12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9E92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Asfaltuota aikštelė prie šarvojimo namų, Vidiškių k. (pagal pridedamą schemą Nr. </w:t>
            </w:r>
            <w:r w:rsidR="000E72B4" w:rsidRPr="00981424">
              <w:rPr>
                <w:lang w:val="lt-LT"/>
              </w:rPr>
              <w:t>2.12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1A35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35525EA2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AA45" w14:textId="77777777" w:rsidR="00685ABD" w:rsidRPr="00981424" w:rsidRDefault="000E72B4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2.13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C5F4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Prie parduotuvės Agrastų g. 1, Kazitiškio k. (pagal pridedamą schemą Nr. </w:t>
            </w:r>
            <w:r w:rsidR="000E72B4" w:rsidRPr="00981424">
              <w:rPr>
                <w:lang w:val="lt-LT"/>
              </w:rPr>
              <w:t>2.13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CD8C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77A6E439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4079" w14:textId="77777777" w:rsidR="00685ABD" w:rsidRPr="00981424" w:rsidRDefault="000E72B4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2.14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30B5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Prie bibliotekos pastato, </w:t>
            </w:r>
            <w:proofErr w:type="spellStart"/>
            <w:r w:rsidRPr="00981424">
              <w:rPr>
                <w:lang w:val="lt-LT"/>
              </w:rPr>
              <w:t>Dysnų</w:t>
            </w:r>
            <w:proofErr w:type="spellEnd"/>
            <w:r w:rsidRPr="00981424">
              <w:rPr>
                <w:lang w:val="lt-LT"/>
              </w:rPr>
              <w:t xml:space="preserve"> g. 44, </w:t>
            </w:r>
            <w:proofErr w:type="spellStart"/>
            <w:r w:rsidRPr="00981424">
              <w:rPr>
                <w:lang w:val="lt-LT"/>
              </w:rPr>
              <w:t>Grybėnų</w:t>
            </w:r>
            <w:proofErr w:type="spellEnd"/>
            <w:r w:rsidRPr="00981424">
              <w:rPr>
                <w:lang w:val="lt-LT"/>
              </w:rPr>
              <w:t xml:space="preserve"> k. (pagal pridedamą schemą Nr. </w:t>
            </w:r>
            <w:r w:rsidR="000E72B4" w:rsidRPr="00981424">
              <w:rPr>
                <w:lang w:val="lt-LT"/>
              </w:rPr>
              <w:t>2.14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65ED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1A9A884F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6893" w14:textId="77777777" w:rsidR="00685ABD" w:rsidRPr="00981424" w:rsidRDefault="000E72B4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2.15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B1A2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Automobilių stovėjimo aikštelė, Parko ir Bažnyčios gatvių sankirta, Linkmenų k. (pagal pridedamą schemą</w:t>
            </w:r>
            <w:r w:rsidR="000E72B4" w:rsidRPr="00981424">
              <w:rPr>
                <w:lang w:val="lt-LT"/>
              </w:rPr>
              <w:t xml:space="preserve"> Nr. 2.15</w:t>
            </w:r>
            <w:r w:rsidRPr="00981424">
              <w:rPr>
                <w:lang w:val="lt-LT"/>
              </w:rPr>
              <w:t>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72B5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254E009A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1086" w14:textId="77777777" w:rsidR="00685ABD" w:rsidRPr="00981424" w:rsidRDefault="000E72B4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2.16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A5A5" w14:textId="77777777" w:rsidR="00685ABD" w:rsidRPr="00981424" w:rsidRDefault="00685ABD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Aikštelė prie Ilgių ežero paplūdimio, Rimšės g. 42, Rimšės mstl. (pagal pridedamą schemą Nr. 2.1</w:t>
            </w:r>
            <w:r w:rsidR="000E72B4" w:rsidRPr="00981424">
              <w:rPr>
                <w:lang w:val="lt-LT"/>
              </w:rPr>
              <w:t>6</w:t>
            </w:r>
            <w:r w:rsidRPr="00981424">
              <w:rPr>
                <w:lang w:val="lt-LT"/>
              </w:rPr>
              <w:t>)</w:t>
            </w:r>
            <w:r w:rsidR="0046513D" w:rsidRPr="00981424">
              <w:rPr>
                <w:lang w:val="lt-LT"/>
              </w:rPr>
              <w:t xml:space="preserve"> 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70EC" w14:textId="77777777" w:rsidR="00685ABD" w:rsidRPr="00981424" w:rsidRDefault="00194F73" w:rsidP="00820E1C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C64A50" w:rsidRPr="00981424" w14:paraId="4F9A6F32" w14:textId="77777777" w:rsidTr="00C64A50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C6BD" w14:textId="51F7AAA1" w:rsidR="00C64A50" w:rsidRPr="00981424" w:rsidRDefault="00C64A50" w:rsidP="00C64A50">
            <w:pPr>
              <w:overflowPunct w:val="0"/>
              <w:rPr>
                <w:lang w:val="lt-LT"/>
              </w:rPr>
            </w:pPr>
            <w:r>
              <w:rPr>
                <w:lang w:val="lt-LT"/>
              </w:rPr>
              <w:t>2.17.</w:t>
            </w:r>
          </w:p>
        </w:tc>
        <w:tc>
          <w:tcPr>
            <w:tcW w:w="8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0E4A" w14:textId="504B5955" w:rsidR="00C64A50" w:rsidRPr="00981424" w:rsidRDefault="00C64A50" w:rsidP="00C64A50">
            <w:pPr>
              <w:overflowPunct w:val="0"/>
              <w:rPr>
                <w:lang w:val="lt-LT"/>
              </w:rPr>
            </w:pPr>
            <w:r>
              <w:rPr>
                <w:lang w:val="lt-LT"/>
              </w:rPr>
              <w:t>Sklypas Laisvės g. 23, Ignalinos m., kurio unikalus Nr. 4400-0959-3962 (pagal pridedamą schemą</w:t>
            </w:r>
            <w:r>
              <w:t xml:space="preserve"> Nr. 2.17)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E741" w14:textId="7E053AE9" w:rsidR="00C64A50" w:rsidRPr="00981424" w:rsidRDefault="00C64A50" w:rsidP="00C64A50">
            <w:pPr>
              <w:overflowPunct w:val="0"/>
              <w:rPr>
                <w:lang w:val="lt-LT"/>
              </w:rPr>
            </w:pPr>
            <w:r>
              <w:rPr>
                <w:szCs w:val="24"/>
                <w:lang w:val="lt-LT"/>
              </w:rPr>
              <w:t>Įvairi prekyba, paslaugų teikimas</w:t>
            </w:r>
          </w:p>
        </w:tc>
      </w:tr>
    </w:tbl>
    <w:p w14:paraId="3C79D8F4" w14:textId="09431AC2" w:rsidR="00537338" w:rsidRPr="00C64A50" w:rsidRDefault="00C64A50" w:rsidP="00C64A50">
      <w:pPr>
        <w:tabs>
          <w:tab w:val="left" w:pos="1418"/>
        </w:tabs>
        <w:jc w:val="both"/>
        <w:rPr>
          <w:bCs/>
          <w:i/>
          <w:sz w:val="16"/>
          <w:szCs w:val="24"/>
        </w:rPr>
      </w:pPr>
      <w:r w:rsidRPr="00644747">
        <w:rPr>
          <w:bCs/>
          <w:i/>
          <w:sz w:val="16"/>
          <w:szCs w:val="24"/>
        </w:rPr>
        <w:t xml:space="preserve">2026 m. </w:t>
      </w:r>
      <w:proofErr w:type="spellStart"/>
      <w:r w:rsidRPr="00644747">
        <w:rPr>
          <w:bCs/>
          <w:i/>
          <w:sz w:val="16"/>
          <w:szCs w:val="24"/>
        </w:rPr>
        <w:t>sausio</w:t>
      </w:r>
      <w:proofErr w:type="spellEnd"/>
      <w:r w:rsidRPr="00644747">
        <w:rPr>
          <w:bCs/>
          <w:i/>
          <w:sz w:val="16"/>
          <w:szCs w:val="24"/>
        </w:rPr>
        <w:t xml:space="preserve"> 29 d. </w:t>
      </w:r>
      <w:proofErr w:type="spellStart"/>
      <w:r w:rsidRPr="00644747">
        <w:rPr>
          <w:bCs/>
          <w:i/>
          <w:sz w:val="16"/>
          <w:szCs w:val="24"/>
        </w:rPr>
        <w:t>Ignalinos</w:t>
      </w:r>
      <w:proofErr w:type="spellEnd"/>
      <w:r w:rsidRPr="00644747">
        <w:rPr>
          <w:bCs/>
          <w:i/>
          <w:sz w:val="16"/>
          <w:szCs w:val="24"/>
        </w:rPr>
        <w:t xml:space="preserve"> </w:t>
      </w:r>
      <w:proofErr w:type="spellStart"/>
      <w:r w:rsidRPr="00644747">
        <w:rPr>
          <w:bCs/>
          <w:i/>
          <w:sz w:val="16"/>
          <w:szCs w:val="24"/>
        </w:rPr>
        <w:t>rajono</w:t>
      </w:r>
      <w:proofErr w:type="spellEnd"/>
      <w:r w:rsidRPr="00644747">
        <w:rPr>
          <w:bCs/>
          <w:i/>
          <w:sz w:val="16"/>
          <w:szCs w:val="24"/>
        </w:rPr>
        <w:t xml:space="preserve"> </w:t>
      </w:r>
      <w:proofErr w:type="spellStart"/>
      <w:r w:rsidRPr="00644747">
        <w:rPr>
          <w:bCs/>
          <w:i/>
          <w:sz w:val="16"/>
          <w:szCs w:val="24"/>
        </w:rPr>
        <w:t>savivaldybės</w:t>
      </w:r>
      <w:proofErr w:type="spellEnd"/>
      <w:r w:rsidRPr="00644747">
        <w:rPr>
          <w:bCs/>
          <w:i/>
          <w:sz w:val="16"/>
          <w:szCs w:val="24"/>
        </w:rPr>
        <w:t xml:space="preserve"> </w:t>
      </w:r>
      <w:proofErr w:type="spellStart"/>
      <w:r w:rsidRPr="00644747">
        <w:rPr>
          <w:bCs/>
          <w:i/>
          <w:sz w:val="16"/>
          <w:szCs w:val="24"/>
        </w:rPr>
        <w:t>tarybos</w:t>
      </w:r>
      <w:proofErr w:type="spellEnd"/>
      <w:r w:rsidRPr="00644747">
        <w:rPr>
          <w:bCs/>
          <w:i/>
          <w:sz w:val="16"/>
          <w:szCs w:val="24"/>
        </w:rPr>
        <w:t xml:space="preserve"> </w:t>
      </w:r>
      <w:proofErr w:type="spellStart"/>
      <w:r w:rsidRPr="00644747">
        <w:rPr>
          <w:bCs/>
          <w:i/>
          <w:sz w:val="16"/>
          <w:szCs w:val="24"/>
        </w:rPr>
        <w:t>sprendimo</w:t>
      </w:r>
      <w:proofErr w:type="spellEnd"/>
      <w:r w:rsidRPr="00644747">
        <w:rPr>
          <w:bCs/>
          <w:i/>
          <w:sz w:val="16"/>
          <w:szCs w:val="24"/>
        </w:rPr>
        <w:t xml:space="preserve"> </w:t>
      </w:r>
      <w:bookmarkStart w:id="2" w:name="n_2"/>
      <w:r w:rsidR="00644747" w:rsidRPr="00644747">
        <w:rPr>
          <w:bCs/>
          <w:i/>
          <w:sz w:val="16"/>
          <w:szCs w:val="24"/>
        </w:rPr>
        <w:t>Nr. T-6</w:t>
      </w:r>
      <w:bookmarkEnd w:id="2"/>
      <w:r w:rsidRPr="00644747">
        <w:rPr>
          <w:bCs/>
          <w:i/>
          <w:sz w:val="16"/>
          <w:szCs w:val="24"/>
        </w:rPr>
        <w:t xml:space="preserve"> </w:t>
      </w:r>
      <w:proofErr w:type="spellStart"/>
      <w:r w:rsidRPr="00644747">
        <w:rPr>
          <w:bCs/>
          <w:i/>
          <w:sz w:val="16"/>
          <w:szCs w:val="24"/>
        </w:rPr>
        <w:t>redakcija</w:t>
      </w:r>
      <w:proofErr w:type="spellEnd"/>
    </w:p>
    <w:p w14:paraId="1E4DE671" w14:textId="77777777" w:rsidR="00C64A50" w:rsidRPr="00C64A50" w:rsidRDefault="00C64A50" w:rsidP="00C64A50">
      <w:pPr>
        <w:tabs>
          <w:tab w:val="left" w:pos="1418"/>
        </w:tabs>
        <w:jc w:val="both"/>
        <w:rPr>
          <w:b/>
          <w:i/>
          <w:sz w:val="16"/>
          <w:szCs w:val="24"/>
        </w:rPr>
      </w:pPr>
    </w:p>
    <w:p w14:paraId="2984EDA5" w14:textId="77777777" w:rsidR="00537338" w:rsidRPr="00981424" w:rsidRDefault="00537338" w:rsidP="00820E1C">
      <w:pPr>
        <w:pStyle w:val="Sraopastraipa"/>
        <w:tabs>
          <w:tab w:val="left" w:pos="1418"/>
        </w:tabs>
        <w:ind w:left="0" w:firstLine="720"/>
        <w:jc w:val="both"/>
        <w:rPr>
          <w:rFonts w:cs="Times New Roman"/>
          <w:b/>
          <w:szCs w:val="24"/>
        </w:rPr>
      </w:pPr>
      <w:r w:rsidRPr="00981424">
        <w:rPr>
          <w:rFonts w:cs="Times New Roman"/>
          <w:b/>
          <w:szCs w:val="24"/>
        </w:rPr>
        <w:t>3.</w:t>
      </w:r>
      <w:r w:rsidRPr="00981424">
        <w:rPr>
          <w:rFonts w:cs="Times New Roman"/>
          <w:b/>
          <w:szCs w:val="24"/>
        </w:rPr>
        <w:tab/>
        <w:t>Prekybos vietos, suteikiamos tik masinių renginių metu:</w:t>
      </w:r>
    </w:p>
    <w:p w14:paraId="6B9DA715" w14:textId="77777777" w:rsidR="001326D1" w:rsidRPr="00981424" w:rsidRDefault="001326D1" w:rsidP="00820E1C">
      <w:pPr>
        <w:jc w:val="center"/>
        <w:rPr>
          <w:b/>
          <w:szCs w:val="24"/>
          <w:lang w:val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5780"/>
        <w:gridCol w:w="2982"/>
      </w:tblGrid>
      <w:tr w:rsidR="00537338" w:rsidRPr="00981424" w14:paraId="0E5FB9B8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FD029" w14:textId="77777777" w:rsidR="00537338" w:rsidRPr="00981424" w:rsidRDefault="00537338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3.1.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16E5D" w14:textId="77777777" w:rsidR="00537338" w:rsidRPr="00981424" w:rsidRDefault="00537338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Ignalinos miesto Laisvės aikštė, Laisvės a. 70 A</w:t>
            </w:r>
            <w:r w:rsidR="00946F1B" w:rsidRPr="00981424">
              <w:rPr>
                <w:lang w:val="lt-LT"/>
              </w:rPr>
              <w:t>,</w:t>
            </w:r>
            <w:r w:rsidRPr="00981424">
              <w:rPr>
                <w:lang w:val="lt-LT"/>
              </w:rPr>
              <w:t xml:space="preserve"> ir nuo Laisvės aikštės iki sankryžų su Atgimimo g. ir Vasario 16-osios g.</w:t>
            </w:r>
            <w:r w:rsidR="00946F1B" w:rsidRPr="00981424">
              <w:rPr>
                <w:lang w:val="lt-LT"/>
              </w:rPr>
              <w:t>,</w:t>
            </w:r>
            <w:r w:rsidRPr="00981424">
              <w:rPr>
                <w:lang w:val="lt-LT"/>
              </w:rPr>
              <w:t xml:space="preserve"> Ignalinos m.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3CBD6" w14:textId="77777777" w:rsidR="00537338" w:rsidRPr="00981424" w:rsidRDefault="00537338" w:rsidP="00A436CD">
            <w:pPr>
              <w:overflowPunct w:val="0"/>
              <w:rPr>
                <w:b/>
                <w:bCs/>
                <w:lang w:val="lt-LT"/>
              </w:rPr>
            </w:pPr>
            <w:r w:rsidRPr="00981424">
              <w:rPr>
                <w:lang w:val="lt-LT"/>
              </w:rPr>
              <w:t xml:space="preserve">Įvairi prekyba, paslaugų teikimas </w:t>
            </w:r>
          </w:p>
        </w:tc>
      </w:tr>
      <w:tr w:rsidR="00685ABD" w:rsidRPr="00981424" w14:paraId="2D66C629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8DC1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</w:t>
            </w:r>
            <w:r w:rsidR="00685ABD" w:rsidRPr="00981424">
              <w:rPr>
                <w:lang w:val="lt-LT"/>
              </w:rPr>
              <w:t>2.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EAA5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Ignalinos miesto vasaros estrados teritorija, Vilniaus g. 85, Ignalinos m.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AB5B" w14:textId="77777777" w:rsidR="00685ABD" w:rsidRPr="00981424" w:rsidRDefault="009D14CC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1739EBDE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CF5C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</w:t>
            </w:r>
            <w:r w:rsidR="00685ABD" w:rsidRPr="00981424">
              <w:rPr>
                <w:lang w:val="lt-LT"/>
              </w:rPr>
              <w:t>3.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ECA9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Teritorija</w:t>
            </w:r>
            <w:r w:rsidR="00815866" w:rsidRPr="00981424">
              <w:rPr>
                <w:lang w:val="lt-LT"/>
              </w:rPr>
              <w:t xml:space="preserve"> </w:t>
            </w:r>
            <w:r w:rsidRPr="00981424">
              <w:rPr>
                <w:lang w:val="lt-LT"/>
              </w:rPr>
              <w:t>prie Ignalinos miesto kultūros centro, Mokyklos g. 13, Ignalinos m.</w:t>
            </w:r>
            <w:r w:rsidR="0046513D" w:rsidRPr="00981424">
              <w:rPr>
                <w:lang w:val="lt-LT"/>
              </w:rPr>
              <w:t xml:space="preserve"> 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1358" w14:textId="77777777" w:rsidR="00685ABD" w:rsidRPr="00981424" w:rsidRDefault="009D14CC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1A6DAA58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4F69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3.4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259F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Teritorija prie </w:t>
            </w:r>
            <w:proofErr w:type="spellStart"/>
            <w:r w:rsidRPr="00981424">
              <w:rPr>
                <w:lang w:val="lt-LT"/>
              </w:rPr>
              <w:t>Šiekščio</w:t>
            </w:r>
            <w:proofErr w:type="spellEnd"/>
            <w:r w:rsidRPr="00981424">
              <w:rPr>
                <w:lang w:val="lt-LT"/>
              </w:rPr>
              <w:t xml:space="preserve"> (Žaliojo) ežero</w:t>
            </w:r>
            <w:r w:rsidR="00946F1B" w:rsidRPr="00981424">
              <w:rPr>
                <w:lang w:val="lt-LT"/>
              </w:rPr>
              <w:t>,</w:t>
            </w:r>
            <w:r w:rsidRPr="00981424">
              <w:rPr>
                <w:lang w:val="lt-LT"/>
              </w:rPr>
              <w:t xml:space="preserve"> Ignalinos m.</w:t>
            </w:r>
            <w:r w:rsidR="0046513D" w:rsidRPr="00981424">
              <w:rPr>
                <w:lang w:val="lt-LT"/>
              </w:rPr>
              <w:t xml:space="preserve"> 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FA42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Įvairi prekyba, paslaugų teikimas </w:t>
            </w:r>
          </w:p>
        </w:tc>
      </w:tr>
      <w:tr w:rsidR="00685ABD" w:rsidRPr="00981424" w14:paraId="6DB07FD2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A8D0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3.5.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3244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Automobilių stovėjimo aikštelė</w:t>
            </w:r>
            <w:r w:rsidR="00946F1B" w:rsidRPr="00981424">
              <w:rPr>
                <w:lang w:val="lt-LT"/>
              </w:rPr>
              <w:t>,</w:t>
            </w:r>
            <w:r w:rsidRPr="00981424">
              <w:rPr>
                <w:lang w:val="lt-LT"/>
              </w:rPr>
              <w:t xml:space="preserve"> Zarasų g. 8, Dūkšto m.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3A89" w14:textId="77777777" w:rsidR="00685ABD" w:rsidRPr="00981424" w:rsidRDefault="009D14CC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34160018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8444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3.6.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EA9D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Skvero teritorija</w:t>
            </w:r>
            <w:r w:rsidR="00946F1B" w:rsidRPr="00981424">
              <w:rPr>
                <w:lang w:val="lt-LT"/>
              </w:rPr>
              <w:t>,</w:t>
            </w:r>
            <w:r w:rsidRPr="00981424">
              <w:rPr>
                <w:lang w:val="lt-LT"/>
              </w:rPr>
              <w:t xml:space="preserve"> </w:t>
            </w:r>
            <w:proofErr w:type="spellStart"/>
            <w:r w:rsidRPr="00981424">
              <w:rPr>
                <w:lang w:val="lt-LT"/>
              </w:rPr>
              <w:t>Agarinio</w:t>
            </w:r>
            <w:proofErr w:type="spellEnd"/>
            <w:r w:rsidRPr="00981424">
              <w:rPr>
                <w:lang w:val="lt-LT"/>
              </w:rPr>
              <w:t xml:space="preserve"> g., Didžiasalio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4E93" w14:textId="77777777" w:rsidR="00685ABD" w:rsidRPr="00981424" w:rsidRDefault="009D14CC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5F062ABC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7661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3.7.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4308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Teritorija prie stadiono</w:t>
            </w:r>
            <w:r w:rsidR="00946F1B" w:rsidRPr="00981424">
              <w:rPr>
                <w:lang w:val="lt-LT"/>
              </w:rPr>
              <w:t>,</w:t>
            </w:r>
            <w:r w:rsidRPr="00981424">
              <w:rPr>
                <w:lang w:val="lt-LT"/>
              </w:rPr>
              <w:t xml:space="preserve"> Salos g., Didžiasalio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2A94" w14:textId="77777777" w:rsidR="00685ABD" w:rsidRPr="00981424" w:rsidRDefault="009D14CC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1A192738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4644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3.8.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5BA0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Prie parduotuvės</w:t>
            </w:r>
            <w:r w:rsidR="00946F1B" w:rsidRPr="00981424">
              <w:rPr>
                <w:lang w:val="lt-LT"/>
              </w:rPr>
              <w:t>,</w:t>
            </w:r>
            <w:r w:rsidRPr="00981424">
              <w:rPr>
                <w:lang w:val="lt-LT"/>
              </w:rPr>
              <w:t xml:space="preserve"> Kalno g. 72, Navikų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B017" w14:textId="77777777" w:rsidR="00685ABD" w:rsidRPr="00981424" w:rsidRDefault="009D14CC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257B0234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400C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3.9.</w:t>
            </w:r>
            <w:r w:rsidR="00685ABD" w:rsidRPr="00981424">
              <w:rPr>
                <w:lang w:val="lt-LT"/>
              </w:rPr>
              <w:t xml:space="preserve"> 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E8BF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Parko teritorija</w:t>
            </w:r>
            <w:r w:rsidR="00946F1B" w:rsidRPr="00981424">
              <w:rPr>
                <w:lang w:val="lt-LT"/>
              </w:rPr>
              <w:t>,</w:t>
            </w:r>
            <w:r w:rsidRPr="00981424">
              <w:rPr>
                <w:lang w:val="lt-LT"/>
              </w:rPr>
              <w:t xml:space="preserve"> Kalno g. 80, Dysnos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BFCD" w14:textId="77777777" w:rsidR="00685ABD" w:rsidRPr="00981424" w:rsidRDefault="009D14CC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787D5858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397D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3.10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5DE2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Prie bažnyčios, Bažnyčios g. 30, Vosiūnų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691D" w14:textId="77777777" w:rsidR="00685ABD" w:rsidRPr="00981424" w:rsidRDefault="009D14CC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4D447DA1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2DDD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3.11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67E8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Prie autobusų stotelės, Bažnyčios g. 17, Ceikinių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E30E" w14:textId="77777777" w:rsidR="00685ABD" w:rsidRPr="00981424" w:rsidRDefault="009D14CC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772A664E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78C1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3.12.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7A33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Prie Palūšės bendruomenės namų, Lūšių g. 18, Palūšės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DA8F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Įvairi prekyba </w:t>
            </w:r>
          </w:p>
        </w:tc>
      </w:tr>
      <w:tr w:rsidR="00685ABD" w:rsidRPr="00981424" w14:paraId="30741A75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ADAE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3.13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C30E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Sklypas, kurio unikalus Nr. 4400-5685-8794, </w:t>
            </w:r>
            <w:proofErr w:type="spellStart"/>
            <w:r w:rsidRPr="00981424">
              <w:rPr>
                <w:lang w:val="lt-LT"/>
              </w:rPr>
              <w:t>Pašakarvio</w:t>
            </w:r>
            <w:proofErr w:type="spellEnd"/>
            <w:r w:rsidRPr="00981424">
              <w:rPr>
                <w:lang w:val="lt-LT"/>
              </w:rPr>
              <w:t xml:space="preserve"> g., Palūšės k., Ignalinos r. sav.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791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Įvairi prekyba, paslaugų teikimas </w:t>
            </w:r>
          </w:p>
        </w:tc>
      </w:tr>
      <w:tr w:rsidR="00685ABD" w:rsidRPr="00981424" w14:paraId="3B90C935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B9BE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3.14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938E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Aikštelė prie kaimo seklyčios, Č. Kudabos g. 35, </w:t>
            </w:r>
            <w:r w:rsidRPr="00981424">
              <w:rPr>
                <w:lang w:val="lt-LT"/>
              </w:rPr>
              <w:lastRenderedPageBreak/>
              <w:t>Tverečiaus mstl.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66DB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lastRenderedPageBreak/>
              <w:t xml:space="preserve">Įvairi prekyba, paslaugų </w:t>
            </w:r>
            <w:r w:rsidRPr="00981424">
              <w:rPr>
                <w:lang w:val="lt-LT"/>
              </w:rPr>
              <w:lastRenderedPageBreak/>
              <w:t xml:space="preserve">teikimas </w:t>
            </w:r>
          </w:p>
        </w:tc>
      </w:tr>
      <w:tr w:rsidR="00685ABD" w:rsidRPr="00981424" w14:paraId="626537D4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D470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lastRenderedPageBreak/>
              <w:t>3.15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B2E4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Automobilių stovėjimo aikštelė prie bažnyčios, Jaunimo g., Naujojo Daugėliškio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A560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6384D4EA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A5B1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3.16</w:t>
            </w:r>
            <w:r w:rsidR="00685ABD" w:rsidRPr="00981424">
              <w:rPr>
                <w:lang w:val="lt-LT"/>
              </w:rPr>
              <w:t>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63CD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Prie Senovinės bitininkystės muziejaus (laisvos valstybinės žemės teritorija), </w:t>
            </w:r>
            <w:proofErr w:type="spellStart"/>
            <w:r w:rsidRPr="00981424">
              <w:rPr>
                <w:lang w:val="lt-LT"/>
              </w:rPr>
              <w:t>Stripeikių</w:t>
            </w:r>
            <w:proofErr w:type="spellEnd"/>
            <w:r w:rsidRPr="00981424">
              <w:rPr>
                <w:lang w:val="lt-LT"/>
              </w:rPr>
              <w:t xml:space="preserve">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638C" w14:textId="77777777" w:rsidR="00685ABD" w:rsidRPr="00981424" w:rsidRDefault="00C6733E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685ABD" w:rsidRPr="00981424" w14:paraId="14DB1B4D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F3CA" w14:textId="77777777" w:rsidR="00685ABD" w:rsidRPr="00981424" w:rsidRDefault="00653091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3.17.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3F7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Automobilių stovėjimo aikštelė prie bendruomenės centro pastato, Liepų g. 2, Linkmenų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709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 xml:space="preserve">Įvairi prekyba, paslaugų teikimas </w:t>
            </w:r>
          </w:p>
        </w:tc>
      </w:tr>
      <w:tr w:rsidR="00685ABD" w:rsidRPr="00981424" w14:paraId="49EC2880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0315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3</w:t>
            </w:r>
            <w:r w:rsidR="00653091" w:rsidRPr="00981424">
              <w:rPr>
                <w:lang w:val="lt-LT"/>
              </w:rPr>
              <w:t>.18.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199D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Automobilių stovėjimo aikštelė prie bažnyčios, esančios Bažnyčios g. 10, Linkmenų k.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85D6" w14:textId="77777777" w:rsidR="00685ABD" w:rsidRPr="00981424" w:rsidRDefault="00685ABD" w:rsidP="00A436CD">
            <w:pPr>
              <w:overflowPunct w:val="0"/>
              <w:rPr>
                <w:lang w:val="lt-LT"/>
              </w:rPr>
            </w:pPr>
            <w:r w:rsidRPr="00981424">
              <w:rPr>
                <w:lang w:val="lt-LT"/>
              </w:rPr>
              <w:t>Įvairi prekyba, paslaugų teikimas</w:t>
            </w:r>
          </w:p>
        </w:tc>
      </w:tr>
      <w:tr w:rsidR="00EC5B5A" w:rsidRPr="00981424" w14:paraId="0B51AA58" w14:textId="77777777" w:rsidTr="00EC5B5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6A02" w14:textId="29F8F325" w:rsidR="00EC5B5A" w:rsidRPr="00981424" w:rsidRDefault="00EC5B5A" w:rsidP="00EC5B5A">
            <w:pPr>
              <w:overflowPunct w:val="0"/>
              <w:rPr>
                <w:lang w:val="lt-LT"/>
              </w:rPr>
            </w:pPr>
            <w:r w:rsidRPr="00981424">
              <w:rPr>
                <w:lang w:val="lt-LT" w:eastAsia="lt-LT"/>
              </w:rPr>
              <w:t>3.19.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BE12" w14:textId="4E949102" w:rsidR="00EC5B5A" w:rsidRPr="00981424" w:rsidRDefault="00EC5B5A" w:rsidP="00EC5B5A">
            <w:pPr>
              <w:overflowPunct w:val="0"/>
              <w:rPr>
                <w:lang w:val="lt-LT"/>
              </w:rPr>
            </w:pPr>
            <w:r w:rsidRPr="00981424">
              <w:rPr>
                <w:lang w:val="lt-LT" w:eastAsia="lt-LT"/>
              </w:rPr>
              <w:t>Sklypas šalia Lūšių ežero, kurio unikalus Nr. 4400-5002-9535, Lūšių g. 19A, Palūšės k., Ignalinos r. sav.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8F3B" w14:textId="68F37C04" w:rsidR="00EC5B5A" w:rsidRPr="00981424" w:rsidRDefault="00EC5B5A" w:rsidP="00EC5B5A">
            <w:pPr>
              <w:overflowPunct w:val="0"/>
              <w:rPr>
                <w:lang w:val="lt-LT"/>
              </w:rPr>
            </w:pPr>
            <w:r w:rsidRPr="00981424">
              <w:rPr>
                <w:szCs w:val="24"/>
                <w:lang w:val="lt-LT" w:eastAsia="lt-LT"/>
              </w:rPr>
              <w:t>Įvairi prekyba, paslaugų teikimas</w:t>
            </w:r>
          </w:p>
        </w:tc>
      </w:tr>
    </w:tbl>
    <w:p w14:paraId="03DA9477" w14:textId="4AE9A76B" w:rsidR="00537338" w:rsidRPr="00981424" w:rsidRDefault="00EC5B5A" w:rsidP="00EC5B5A">
      <w:pPr>
        <w:rPr>
          <w:bCs/>
          <w:i/>
          <w:sz w:val="16"/>
          <w:szCs w:val="24"/>
          <w:lang w:val="lt-LT"/>
        </w:rPr>
      </w:pPr>
      <w:r w:rsidRPr="00981424">
        <w:rPr>
          <w:bCs/>
          <w:i/>
          <w:sz w:val="16"/>
          <w:szCs w:val="24"/>
          <w:lang w:val="lt-LT"/>
        </w:rPr>
        <w:t xml:space="preserve">2025 m. liepos 3 d. Ignalinos rajono savivaldybės tarybos sprendimo </w:t>
      </w:r>
      <w:bookmarkStart w:id="3" w:name="n_1"/>
      <w:r w:rsidR="00981424" w:rsidRPr="00644747">
        <w:rPr>
          <w:bCs/>
          <w:i/>
          <w:sz w:val="16"/>
          <w:szCs w:val="24"/>
          <w:lang w:val="lt-LT"/>
        </w:rPr>
        <w:t>Nr. T-142</w:t>
      </w:r>
      <w:bookmarkEnd w:id="3"/>
      <w:r w:rsidRPr="00981424">
        <w:rPr>
          <w:bCs/>
          <w:i/>
          <w:sz w:val="16"/>
          <w:szCs w:val="24"/>
          <w:lang w:val="lt-LT"/>
        </w:rPr>
        <w:t xml:space="preserve"> redakcija</w:t>
      </w:r>
    </w:p>
    <w:p w14:paraId="1953B32B" w14:textId="77777777" w:rsidR="00EC5B5A" w:rsidRPr="00981424" w:rsidRDefault="00EC5B5A" w:rsidP="00EC5B5A">
      <w:pPr>
        <w:rPr>
          <w:bCs/>
          <w:i/>
          <w:sz w:val="16"/>
          <w:szCs w:val="24"/>
          <w:lang w:val="lt-LT"/>
        </w:rPr>
      </w:pPr>
    </w:p>
    <w:p w14:paraId="737E4429" w14:textId="77777777" w:rsidR="001326D1" w:rsidRPr="00820E1C" w:rsidRDefault="003B4F7B" w:rsidP="00820E1C">
      <w:pPr>
        <w:jc w:val="center"/>
        <w:rPr>
          <w:bCs/>
          <w:szCs w:val="24"/>
          <w:lang w:val="lt-LT"/>
        </w:rPr>
      </w:pPr>
      <w:r w:rsidRPr="00981424">
        <w:rPr>
          <w:bCs/>
          <w:szCs w:val="24"/>
          <w:lang w:val="lt-LT"/>
        </w:rPr>
        <w:t>________</w:t>
      </w:r>
    </w:p>
    <w:sectPr w:rsidR="001326D1" w:rsidRPr="00820E1C" w:rsidSect="00820E1C">
      <w:footerReference w:type="default" r:id="rId14"/>
      <w:pgSz w:w="11907" w:h="16839"/>
      <w:pgMar w:top="1134" w:right="567" w:bottom="1134" w:left="1701" w:header="0" w:footer="1644" w:gutter="0"/>
      <w:cols w:space="1296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4E4A8" w14:textId="77777777" w:rsidR="001C7B19" w:rsidRDefault="001C7B19">
      <w:r>
        <w:separator/>
      </w:r>
    </w:p>
  </w:endnote>
  <w:endnote w:type="continuationSeparator" w:id="0">
    <w:p w14:paraId="6895ACDF" w14:textId="77777777" w:rsidR="001C7B19" w:rsidRDefault="001C7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7DA6F" w14:textId="77777777" w:rsidR="00820E1C" w:rsidRPr="00820E1C" w:rsidRDefault="00820E1C" w:rsidP="00820E1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AFAE" w14:textId="77777777" w:rsidR="003E74DE" w:rsidRPr="00820E1C" w:rsidRDefault="003E74DE" w:rsidP="00820E1C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74EBB" w14:textId="77777777" w:rsidR="00820E1C" w:rsidRPr="00820E1C" w:rsidRDefault="00820E1C" w:rsidP="00820E1C">
    <w:pPr>
      <w:pStyle w:val="Por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0CC27" w14:textId="77777777" w:rsidR="003E74DE" w:rsidRPr="00820E1C" w:rsidRDefault="003E74DE" w:rsidP="00820E1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302F4" w14:textId="77777777" w:rsidR="001C7B19" w:rsidRDefault="001C7B19">
      <w:r>
        <w:separator/>
      </w:r>
    </w:p>
  </w:footnote>
  <w:footnote w:type="continuationSeparator" w:id="0">
    <w:p w14:paraId="4F2E4096" w14:textId="77777777" w:rsidR="001C7B19" w:rsidRDefault="001C7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77A97" w14:textId="77777777" w:rsidR="00820E1C" w:rsidRDefault="00820E1C" w:rsidP="00783A6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end"/>
    </w:r>
  </w:p>
  <w:p w14:paraId="4ECCC9E9" w14:textId="77777777" w:rsidR="00820E1C" w:rsidRPr="00820E1C" w:rsidRDefault="00820E1C" w:rsidP="00820E1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69971" w14:textId="2DE5C192" w:rsidR="00820E1C" w:rsidRDefault="00820E1C" w:rsidP="00820E1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99AE1E5" w14:textId="77777777" w:rsidR="00820E1C" w:rsidRPr="00820E1C" w:rsidRDefault="00820E1C" w:rsidP="00820E1C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369B1" w14:textId="77777777" w:rsidR="00820E1C" w:rsidRPr="00820E1C" w:rsidRDefault="00820E1C" w:rsidP="00820E1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732FC"/>
    <w:multiLevelType w:val="multilevel"/>
    <w:tmpl w:val="63DC8DE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 w15:restartNumberingAfterBreak="0">
    <w:nsid w:val="1172061E"/>
    <w:multiLevelType w:val="hybridMultilevel"/>
    <w:tmpl w:val="D28A8C36"/>
    <w:lvl w:ilvl="0" w:tplc="66F2AE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F653FC4"/>
    <w:multiLevelType w:val="multilevel"/>
    <w:tmpl w:val="F0FEEB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104BF2"/>
    <w:multiLevelType w:val="hybridMultilevel"/>
    <w:tmpl w:val="7C3ECE20"/>
    <w:lvl w:ilvl="0" w:tplc="B3D81C7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A4C59BC"/>
    <w:multiLevelType w:val="multilevel"/>
    <w:tmpl w:val="90C42610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5" w15:restartNumberingAfterBreak="0">
    <w:nsid w:val="5C875F42"/>
    <w:multiLevelType w:val="hybridMultilevel"/>
    <w:tmpl w:val="6546B2C2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51103"/>
    <w:multiLevelType w:val="multilevel"/>
    <w:tmpl w:val="B7082C44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7" w15:restartNumberingAfterBreak="0">
    <w:nsid w:val="73DC068B"/>
    <w:multiLevelType w:val="hybridMultilevel"/>
    <w:tmpl w:val="02385B6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731611">
    <w:abstractNumId w:val="4"/>
  </w:num>
  <w:num w:numId="2" w16cid:durableId="1436822813">
    <w:abstractNumId w:val="6"/>
  </w:num>
  <w:num w:numId="3" w16cid:durableId="133498287">
    <w:abstractNumId w:val="0"/>
  </w:num>
  <w:num w:numId="4" w16cid:durableId="375202024">
    <w:abstractNumId w:val="2"/>
  </w:num>
  <w:num w:numId="5" w16cid:durableId="499854725">
    <w:abstractNumId w:val="3"/>
  </w:num>
  <w:num w:numId="6" w16cid:durableId="1662075506">
    <w:abstractNumId w:val="5"/>
  </w:num>
  <w:num w:numId="7" w16cid:durableId="570968573">
    <w:abstractNumId w:val="1"/>
  </w:num>
  <w:num w:numId="8" w16cid:durableId="6767344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AB"/>
    <w:rsid w:val="0000304A"/>
    <w:rsid w:val="0001631A"/>
    <w:rsid w:val="000176F8"/>
    <w:rsid w:val="0003255F"/>
    <w:rsid w:val="0003296E"/>
    <w:rsid w:val="00053FE8"/>
    <w:rsid w:val="000571C3"/>
    <w:rsid w:val="00063DCE"/>
    <w:rsid w:val="00064229"/>
    <w:rsid w:val="0007369F"/>
    <w:rsid w:val="00077A9A"/>
    <w:rsid w:val="0008150E"/>
    <w:rsid w:val="0008672F"/>
    <w:rsid w:val="00097668"/>
    <w:rsid w:val="000A4EAF"/>
    <w:rsid w:val="000A5A04"/>
    <w:rsid w:val="000A7176"/>
    <w:rsid w:val="000B244A"/>
    <w:rsid w:val="000C34AA"/>
    <w:rsid w:val="000D106F"/>
    <w:rsid w:val="000D12D0"/>
    <w:rsid w:val="000D3BF2"/>
    <w:rsid w:val="000E1C46"/>
    <w:rsid w:val="000E2356"/>
    <w:rsid w:val="000E6860"/>
    <w:rsid w:val="000E72B4"/>
    <w:rsid w:val="00102818"/>
    <w:rsid w:val="00110351"/>
    <w:rsid w:val="001203CD"/>
    <w:rsid w:val="00122EAD"/>
    <w:rsid w:val="00124C03"/>
    <w:rsid w:val="001326D1"/>
    <w:rsid w:val="0013288A"/>
    <w:rsid w:val="00135A6A"/>
    <w:rsid w:val="0015423B"/>
    <w:rsid w:val="00155D9E"/>
    <w:rsid w:val="00162B04"/>
    <w:rsid w:val="00162F18"/>
    <w:rsid w:val="001702A7"/>
    <w:rsid w:val="00191F10"/>
    <w:rsid w:val="00194F73"/>
    <w:rsid w:val="001970A2"/>
    <w:rsid w:val="001A0F0A"/>
    <w:rsid w:val="001A17B6"/>
    <w:rsid w:val="001A1C85"/>
    <w:rsid w:val="001A7427"/>
    <w:rsid w:val="001B4780"/>
    <w:rsid w:val="001C58F6"/>
    <w:rsid w:val="001C7B19"/>
    <w:rsid w:val="001D3067"/>
    <w:rsid w:val="001D469A"/>
    <w:rsid w:val="001E30E5"/>
    <w:rsid w:val="001E617D"/>
    <w:rsid w:val="00200504"/>
    <w:rsid w:val="002179A7"/>
    <w:rsid w:val="00217CDC"/>
    <w:rsid w:val="00223C8E"/>
    <w:rsid w:val="00225C81"/>
    <w:rsid w:val="00226BEB"/>
    <w:rsid w:val="00230A9C"/>
    <w:rsid w:val="002347DC"/>
    <w:rsid w:val="002353C7"/>
    <w:rsid w:val="002377CE"/>
    <w:rsid w:val="00246D94"/>
    <w:rsid w:val="00247471"/>
    <w:rsid w:val="0025026E"/>
    <w:rsid w:val="002559EA"/>
    <w:rsid w:val="00260BA0"/>
    <w:rsid w:val="00264686"/>
    <w:rsid w:val="00284312"/>
    <w:rsid w:val="002956D7"/>
    <w:rsid w:val="002B1578"/>
    <w:rsid w:val="002B3DF2"/>
    <w:rsid w:val="002C08F3"/>
    <w:rsid w:val="002C30E7"/>
    <w:rsid w:val="002C38D6"/>
    <w:rsid w:val="002C61DC"/>
    <w:rsid w:val="002D0833"/>
    <w:rsid w:val="002D6F69"/>
    <w:rsid w:val="002E4801"/>
    <w:rsid w:val="002F2CA0"/>
    <w:rsid w:val="0030101D"/>
    <w:rsid w:val="003019BA"/>
    <w:rsid w:val="00304480"/>
    <w:rsid w:val="003065F3"/>
    <w:rsid w:val="00310A53"/>
    <w:rsid w:val="00314657"/>
    <w:rsid w:val="003242B1"/>
    <w:rsid w:val="00324FF6"/>
    <w:rsid w:val="003270F1"/>
    <w:rsid w:val="00333004"/>
    <w:rsid w:val="00342516"/>
    <w:rsid w:val="003708C3"/>
    <w:rsid w:val="00372875"/>
    <w:rsid w:val="00382BD4"/>
    <w:rsid w:val="00390B2D"/>
    <w:rsid w:val="003B0048"/>
    <w:rsid w:val="003B24CD"/>
    <w:rsid w:val="003B4F7B"/>
    <w:rsid w:val="003C374D"/>
    <w:rsid w:val="003D37DE"/>
    <w:rsid w:val="003D4986"/>
    <w:rsid w:val="003E4A85"/>
    <w:rsid w:val="003E6742"/>
    <w:rsid w:val="003E74DE"/>
    <w:rsid w:val="003F79D3"/>
    <w:rsid w:val="00400C7C"/>
    <w:rsid w:val="004020CC"/>
    <w:rsid w:val="00403F37"/>
    <w:rsid w:val="00405162"/>
    <w:rsid w:val="00406596"/>
    <w:rsid w:val="0040764A"/>
    <w:rsid w:val="00412D7B"/>
    <w:rsid w:val="004166BC"/>
    <w:rsid w:val="0043211A"/>
    <w:rsid w:val="0044079A"/>
    <w:rsid w:val="00442258"/>
    <w:rsid w:val="0044798E"/>
    <w:rsid w:val="0046513D"/>
    <w:rsid w:val="00466820"/>
    <w:rsid w:val="00471B39"/>
    <w:rsid w:val="00476D2A"/>
    <w:rsid w:val="00486B48"/>
    <w:rsid w:val="004A52E6"/>
    <w:rsid w:val="004B2896"/>
    <w:rsid w:val="004B5FAB"/>
    <w:rsid w:val="004C2195"/>
    <w:rsid w:val="004C5155"/>
    <w:rsid w:val="004C6A0C"/>
    <w:rsid w:val="005073FC"/>
    <w:rsid w:val="00512875"/>
    <w:rsid w:val="00513EB3"/>
    <w:rsid w:val="00525FF4"/>
    <w:rsid w:val="00537338"/>
    <w:rsid w:val="0055152B"/>
    <w:rsid w:val="005520D4"/>
    <w:rsid w:val="00555949"/>
    <w:rsid w:val="005649FE"/>
    <w:rsid w:val="005731C7"/>
    <w:rsid w:val="00573AB3"/>
    <w:rsid w:val="00584C25"/>
    <w:rsid w:val="005855C4"/>
    <w:rsid w:val="00586BC4"/>
    <w:rsid w:val="00596008"/>
    <w:rsid w:val="00597381"/>
    <w:rsid w:val="005A6079"/>
    <w:rsid w:val="005C1713"/>
    <w:rsid w:val="005C6E7A"/>
    <w:rsid w:val="005D40C0"/>
    <w:rsid w:val="005D7748"/>
    <w:rsid w:val="005E0E94"/>
    <w:rsid w:val="005E2987"/>
    <w:rsid w:val="005F12A3"/>
    <w:rsid w:val="005F29F9"/>
    <w:rsid w:val="005F3283"/>
    <w:rsid w:val="0061118F"/>
    <w:rsid w:val="0062654D"/>
    <w:rsid w:val="0063249B"/>
    <w:rsid w:val="006406D3"/>
    <w:rsid w:val="00641F72"/>
    <w:rsid w:val="0064348E"/>
    <w:rsid w:val="00644747"/>
    <w:rsid w:val="00650908"/>
    <w:rsid w:val="00653091"/>
    <w:rsid w:val="00660F76"/>
    <w:rsid w:val="00661464"/>
    <w:rsid w:val="00666D9C"/>
    <w:rsid w:val="00672723"/>
    <w:rsid w:val="006733F6"/>
    <w:rsid w:val="00673A03"/>
    <w:rsid w:val="00681976"/>
    <w:rsid w:val="00685ABD"/>
    <w:rsid w:val="00685BC2"/>
    <w:rsid w:val="00687CD4"/>
    <w:rsid w:val="00691D5C"/>
    <w:rsid w:val="006942F4"/>
    <w:rsid w:val="00697D6F"/>
    <w:rsid w:val="006A62D5"/>
    <w:rsid w:val="006E08BE"/>
    <w:rsid w:val="006E5863"/>
    <w:rsid w:val="006F368C"/>
    <w:rsid w:val="006F3BD6"/>
    <w:rsid w:val="006F4A20"/>
    <w:rsid w:val="00711CD3"/>
    <w:rsid w:val="00713E75"/>
    <w:rsid w:val="0071792B"/>
    <w:rsid w:val="0072275B"/>
    <w:rsid w:val="00725474"/>
    <w:rsid w:val="00741CBF"/>
    <w:rsid w:val="00744691"/>
    <w:rsid w:val="00747679"/>
    <w:rsid w:val="00763EF5"/>
    <w:rsid w:val="0077553B"/>
    <w:rsid w:val="00775B50"/>
    <w:rsid w:val="00775EC8"/>
    <w:rsid w:val="00784C27"/>
    <w:rsid w:val="007877A2"/>
    <w:rsid w:val="00790D9A"/>
    <w:rsid w:val="007B4B0D"/>
    <w:rsid w:val="007B696A"/>
    <w:rsid w:val="007C0EC8"/>
    <w:rsid w:val="007C3E39"/>
    <w:rsid w:val="007C5474"/>
    <w:rsid w:val="007E7FF2"/>
    <w:rsid w:val="007F0687"/>
    <w:rsid w:val="007F3351"/>
    <w:rsid w:val="008058D7"/>
    <w:rsid w:val="00807B1C"/>
    <w:rsid w:val="00815866"/>
    <w:rsid w:val="00820E1C"/>
    <w:rsid w:val="0083186B"/>
    <w:rsid w:val="00841EEC"/>
    <w:rsid w:val="008453E4"/>
    <w:rsid w:val="00846BCD"/>
    <w:rsid w:val="00857525"/>
    <w:rsid w:val="00857622"/>
    <w:rsid w:val="00857C8D"/>
    <w:rsid w:val="00857F0C"/>
    <w:rsid w:val="00864DFD"/>
    <w:rsid w:val="008A44E1"/>
    <w:rsid w:val="008B39CD"/>
    <w:rsid w:val="008B4801"/>
    <w:rsid w:val="008B5314"/>
    <w:rsid w:val="008B730B"/>
    <w:rsid w:val="008B7F14"/>
    <w:rsid w:val="008C3B84"/>
    <w:rsid w:val="008C4C26"/>
    <w:rsid w:val="008C4F65"/>
    <w:rsid w:val="008D2C8A"/>
    <w:rsid w:val="008E0645"/>
    <w:rsid w:val="008E7070"/>
    <w:rsid w:val="008F6E9B"/>
    <w:rsid w:val="00904F6A"/>
    <w:rsid w:val="0094285F"/>
    <w:rsid w:val="00944B22"/>
    <w:rsid w:val="00946F1B"/>
    <w:rsid w:val="00963280"/>
    <w:rsid w:val="009665EE"/>
    <w:rsid w:val="0097556C"/>
    <w:rsid w:val="00981424"/>
    <w:rsid w:val="009826F4"/>
    <w:rsid w:val="00982FAB"/>
    <w:rsid w:val="009877F8"/>
    <w:rsid w:val="00991494"/>
    <w:rsid w:val="00997741"/>
    <w:rsid w:val="009B1A9F"/>
    <w:rsid w:val="009B771B"/>
    <w:rsid w:val="009C0275"/>
    <w:rsid w:val="009C4499"/>
    <w:rsid w:val="009D14CC"/>
    <w:rsid w:val="009E2157"/>
    <w:rsid w:val="009E2B23"/>
    <w:rsid w:val="009E3D43"/>
    <w:rsid w:val="009F008F"/>
    <w:rsid w:val="00A027D0"/>
    <w:rsid w:val="00A100B1"/>
    <w:rsid w:val="00A116EA"/>
    <w:rsid w:val="00A336DE"/>
    <w:rsid w:val="00A3457B"/>
    <w:rsid w:val="00A35C77"/>
    <w:rsid w:val="00A436CD"/>
    <w:rsid w:val="00A65749"/>
    <w:rsid w:val="00A670C2"/>
    <w:rsid w:val="00A71CB5"/>
    <w:rsid w:val="00A73F5F"/>
    <w:rsid w:val="00A77739"/>
    <w:rsid w:val="00A904B4"/>
    <w:rsid w:val="00A9553A"/>
    <w:rsid w:val="00A96B55"/>
    <w:rsid w:val="00AA194A"/>
    <w:rsid w:val="00AA3FE3"/>
    <w:rsid w:val="00AA4208"/>
    <w:rsid w:val="00AD1A17"/>
    <w:rsid w:val="00AE2154"/>
    <w:rsid w:val="00AE6275"/>
    <w:rsid w:val="00AF339B"/>
    <w:rsid w:val="00AF7D2A"/>
    <w:rsid w:val="00B07ACF"/>
    <w:rsid w:val="00B645C9"/>
    <w:rsid w:val="00B645EE"/>
    <w:rsid w:val="00B67A4C"/>
    <w:rsid w:val="00B70C63"/>
    <w:rsid w:val="00B756CA"/>
    <w:rsid w:val="00B75E4C"/>
    <w:rsid w:val="00B9015C"/>
    <w:rsid w:val="00BA1361"/>
    <w:rsid w:val="00BA59CD"/>
    <w:rsid w:val="00BC179B"/>
    <w:rsid w:val="00BD3839"/>
    <w:rsid w:val="00BD3A2F"/>
    <w:rsid w:val="00BD62D7"/>
    <w:rsid w:val="00BE1350"/>
    <w:rsid w:val="00BF3E84"/>
    <w:rsid w:val="00BF462B"/>
    <w:rsid w:val="00BF5136"/>
    <w:rsid w:val="00BF5657"/>
    <w:rsid w:val="00C24E29"/>
    <w:rsid w:val="00C4124F"/>
    <w:rsid w:val="00C45E76"/>
    <w:rsid w:val="00C5333B"/>
    <w:rsid w:val="00C64A50"/>
    <w:rsid w:val="00C6733E"/>
    <w:rsid w:val="00C804CF"/>
    <w:rsid w:val="00C81D25"/>
    <w:rsid w:val="00C82433"/>
    <w:rsid w:val="00C8644E"/>
    <w:rsid w:val="00C90C71"/>
    <w:rsid w:val="00CA68C5"/>
    <w:rsid w:val="00CC3CCD"/>
    <w:rsid w:val="00CD00D2"/>
    <w:rsid w:val="00CD10A9"/>
    <w:rsid w:val="00CD39AD"/>
    <w:rsid w:val="00CF13A6"/>
    <w:rsid w:val="00CF2468"/>
    <w:rsid w:val="00CF3071"/>
    <w:rsid w:val="00CF623A"/>
    <w:rsid w:val="00D02D9D"/>
    <w:rsid w:val="00D150EF"/>
    <w:rsid w:val="00D15201"/>
    <w:rsid w:val="00D41F0C"/>
    <w:rsid w:val="00D429F6"/>
    <w:rsid w:val="00D47F31"/>
    <w:rsid w:val="00D649E0"/>
    <w:rsid w:val="00D74129"/>
    <w:rsid w:val="00D75736"/>
    <w:rsid w:val="00D77CBB"/>
    <w:rsid w:val="00D94609"/>
    <w:rsid w:val="00D959E2"/>
    <w:rsid w:val="00DC0C50"/>
    <w:rsid w:val="00DC7A63"/>
    <w:rsid w:val="00DD26D5"/>
    <w:rsid w:val="00DE1F34"/>
    <w:rsid w:val="00DF222A"/>
    <w:rsid w:val="00DF265F"/>
    <w:rsid w:val="00DF7276"/>
    <w:rsid w:val="00E021A3"/>
    <w:rsid w:val="00E10D90"/>
    <w:rsid w:val="00E11912"/>
    <w:rsid w:val="00E37562"/>
    <w:rsid w:val="00E4188D"/>
    <w:rsid w:val="00E41D8F"/>
    <w:rsid w:val="00E56C78"/>
    <w:rsid w:val="00E81B0F"/>
    <w:rsid w:val="00E8538B"/>
    <w:rsid w:val="00E86277"/>
    <w:rsid w:val="00EA089D"/>
    <w:rsid w:val="00EA544E"/>
    <w:rsid w:val="00EB07A4"/>
    <w:rsid w:val="00EB2364"/>
    <w:rsid w:val="00EC2C63"/>
    <w:rsid w:val="00EC5B5A"/>
    <w:rsid w:val="00ED4A64"/>
    <w:rsid w:val="00ED61F6"/>
    <w:rsid w:val="00ED7F59"/>
    <w:rsid w:val="00EE2275"/>
    <w:rsid w:val="00F15B43"/>
    <w:rsid w:val="00F27F7C"/>
    <w:rsid w:val="00F30605"/>
    <w:rsid w:val="00F32592"/>
    <w:rsid w:val="00F42AE7"/>
    <w:rsid w:val="00F43691"/>
    <w:rsid w:val="00F51924"/>
    <w:rsid w:val="00F61008"/>
    <w:rsid w:val="00F6151C"/>
    <w:rsid w:val="00F6391A"/>
    <w:rsid w:val="00F765CD"/>
    <w:rsid w:val="00F76DA8"/>
    <w:rsid w:val="00F832C9"/>
    <w:rsid w:val="00F83706"/>
    <w:rsid w:val="00F86FB9"/>
    <w:rsid w:val="00F9099C"/>
    <w:rsid w:val="00F95D71"/>
    <w:rsid w:val="00FA315F"/>
    <w:rsid w:val="00FB15D8"/>
    <w:rsid w:val="00FB3296"/>
    <w:rsid w:val="00FC0C2C"/>
    <w:rsid w:val="00FC726D"/>
    <w:rsid w:val="00FD20FF"/>
    <w:rsid w:val="00FE19C5"/>
    <w:rsid w:val="00FE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0C88C"/>
  <w15:docId w15:val="{28C6DB45-8EB0-4E42-BB77-5581364E2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D6885"/>
    <w:pPr>
      <w:widowControl w:val="0"/>
      <w:tabs>
        <w:tab w:val="left" w:pos="1293"/>
      </w:tabs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75868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7586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3758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3758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758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link w:val="Antrats"/>
    <w:qFormat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qFormat/>
    <w:rsid w:val="000E7230"/>
    <w:rPr>
      <w:sz w:val="24"/>
      <w:lang w:eastAsia="en-US"/>
    </w:rPr>
  </w:style>
  <w:style w:type="character" w:customStyle="1" w:styleId="Internetosaitas">
    <w:name w:val="Interneto saitas"/>
    <w:uiPriority w:val="99"/>
    <w:unhideWhenUsed/>
    <w:rsid w:val="00BD1D2B"/>
    <w:rPr>
      <w:color w:val="0000FF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443D0D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qFormat/>
    <w:rsid w:val="00443D0D"/>
    <w:rPr>
      <w:lang w:val="en-US" w:eastAsia="en-US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443D0D"/>
    <w:rPr>
      <w:b/>
      <w:bCs/>
      <w:lang w:val="en-US" w:eastAsia="en-US"/>
    </w:rPr>
  </w:style>
  <w:style w:type="character" w:styleId="Grietas">
    <w:name w:val="Strong"/>
    <w:basedOn w:val="Numatytasispastraiposriftas"/>
    <w:qFormat/>
    <w:rsid w:val="006F297B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qFormat/>
    <w:rsid w:val="00375868"/>
    <w:rPr>
      <w:b/>
      <w:sz w:val="24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qFormat/>
    <w:rsid w:val="00375868"/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qFormat/>
    <w:rsid w:val="00375868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Antrat4Diagrama">
    <w:name w:val="Antraštė 4 Diagrama"/>
    <w:basedOn w:val="Numatytasispastraiposriftas"/>
    <w:link w:val="Antrat4"/>
    <w:qFormat/>
    <w:rsid w:val="00375868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Antrat5Diagrama">
    <w:name w:val="Antraštė 5 Diagrama"/>
    <w:basedOn w:val="Numatytasispastraiposriftas"/>
    <w:link w:val="Antrat5"/>
    <w:qFormat/>
    <w:rsid w:val="00375868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qFormat/>
    <w:rsid w:val="00375868"/>
    <w:rPr>
      <w:sz w:val="24"/>
      <w:lang w:val="en-US" w:eastAsia="en-US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qFormat/>
    <w:rsid w:val="00375868"/>
    <w:rPr>
      <w:sz w:val="16"/>
      <w:szCs w:val="16"/>
      <w:lang w:val="en-US" w:eastAsia="en-US"/>
    </w:rPr>
  </w:style>
  <w:style w:type="character" w:customStyle="1" w:styleId="PuslapioinaostekstasDiagrama">
    <w:name w:val="Puslapio išnašos tekstas Diagrama"/>
    <w:basedOn w:val="Numatytasispastraiposriftas"/>
    <w:uiPriority w:val="99"/>
    <w:semiHidden/>
    <w:qFormat/>
    <w:rsid w:val="00375868"/>
    <w:rPr>
      <w:lang w:val="en-US" w:eastAsia="en-US"/>
    </w:rPr>
  </w:style>
  <w:style w:type="character" w:customStyle="1" w:styleId="Inaosprieraias">
    <w:name w:val="Išnašos prieraišas"/>
    <w:rsid w:val="008B4801"/>
    <w:rPr>
      <w:vertAlign w:val="superscript"/>
    </w:rPr>
  </w:style>
  <w:style w:type="character" w:customStyle="1" w:styleId="FootnoteCharacters">
    <w:name w:val="Footnote Characters"/>
    <w:semiHidden/>
    <w:qFormat/>
    <w:rsid w:val="00375868"/>
    <w:rPr>
      <w:vertAlign w:val="superscript"/>
    </w:rPr>
  </w:style>
  <w:style w:type="character" w:customStyle="1" w:styleId="AntratDiagrama">
    <w:name w:val="Antraštė Diagrama"/>
    <w:basedOn w:val="Numatytasispastraiposriftas"/>
    <w:link w:val="Antrat"/>
    <w:qFormat/>
    <w:rsid w:val="00375868"/>
    <w:rPr>
      <w:b/>
      <w:caps/>
      <w:sz w:val="24"/>
      <w:lang w:val="en-US" w:eastAsia="en-US"/>
    </w:rPr>
  </w:style>
  <w:style w:type="character" w:customStyle="1" w:styleId="PuslapioinaostekstasDiagrama1">
    <w:name w:val="Puslapio išnašos tekstas Diagrama1"/>
    <w:link w:val="Puslapioinaostekstas"/>
    <w:semiHidden/>
    <w:qFormat/>
    <w:rsid w:val="00375868"/>
  </w:style>
  <w:style w:type="character" w:customStyle="1" w:styleId="PagrindiniotekstotraukaDiagrama">
    <w:name w:val="Pagrindinio teksto įtrauka Diagrama"/>
    <w:basedOn w:val="Numatytasispastraiposriftas"/>
    <w:link w:val="Pagrindiniotekstotrauka"/>
    <w:qFormat/>
    <w:rsid w:val="00375868"/>
    <w:rPr>
      <w:sz w:val="24"/>
      <w:lang w:val="en-US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qFormat/>
    <w:rsid w:val="00375868"/>
    <w:rPr>
      <w:rFonts w:ascii="Tahoma" w:hAnsi="Tahoma" w:cs="Tahoma"/>
      <w:sz w:val="16"/>
      <w:szCs w:val="16"/>
      <w:lang w:val="en-US" w:eastAsia="en-US"/>
    </w:rPr>
  </w:style>
  <w:style w:type="character" w:customStyle="1" w:styleId="SraopastraipaDiagrama">
    <w:name w:val="Sąrašo pastraipa Diagrama"/>
    <w:link w:val="Sraopastraipa"/>
    <w:qFormat/>
    <w:locked/>
    <w:rsid w:val="00375868"/>
    <w:rPr>
      <w:rFonts w:eastAsia="Lucida Sans Unicode" w:cs="Mangal"/>
      <w:kern w:val="2"/>
      <w:sz w:val="24"/>
      <w:szCs w:val="21"/>
      <w:lang w:eastAsia="zh-CN" w:bidi="hi-IN"/>
    </w:rPr>
  </w:style>
  <w:style w:type="character" w:customStyle="1" w:styleId="FontStyle28">
    <w:name w:val="Font Style28"/>
    <w:qFormat/>
    <w:rsid w:val="00375868"/>
    <w:rPr>
      <w:rFonts w:ascii="Times New Roman" w:hAnsi="Times New Roman" w:cs="Times New Roman"/>
      <w:sz w:val="18"/>
      <w:szCs w:val="18"/>
    </w:rPr>
  </w:style>
  <w:style w:type="character" w:customStyle="1" w:styleId="prastasiniatinklioDiagrama">
    <w:name w:val="Įprastas (žiniatinklio) Diagrama"/>
    <w:qFormat/>
    <w:rsid w:val="00375868"/>
    <w:rPr>
      <w:sz w:val="24"/>
      <w:szCs w:val="24"/>
      <w:lang w:val="en-US" w:eastAsia="en-US"/>
    </w:rPr>
  </w:style>
  <w:style w:type="character" w:customStyle="1" w:styleId="Aplankytasinternetosaitas">
    <w:name w:val="Aplankytas interneto saitas"/>
    <w:uiPriority w:val="99"/>
    <w:unhideWhenUsed/>
    <w:rsid w:val="00375868"/>
    <w:rPr>
      <w:color w:val="800080"/>
      <w:u w:val="single"/>
    </w:rPr>
  </w:style>
  <w:style w:type="character" w:customStyle="1" w:styleId="Temosantrat2">
    <w:name w:val="Temos antraštė #2_"/>
    <w:link w:val="Temosantrat20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Diagrama1">
    <w:name w:val="Pagrindinis tekstas Diagrama1"/>
    <w:link w:val="Pagrindinistekstas"/>
    <w:uiPriority w:val="99"/>
    <w:qFormat/>
    <w:locked/>
    <w:rsid w:val="00375868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qFormat/>
    <w:rsid w:val="00375868"/>
    <w:rPr>
      <w:rFonts w:ascii="Calibri" w:hAnsi="Calibri"/>
      <w:sz w:val="16"/>
      <w:szCs w:val="16"/>
      <w:lang w:val="en-US" w:eastAsia="en-US"/>
    </w:rPr>
  </w:style>
  <w:style w:type="character" w:customStyle="1" w:styleId="apple-converted-space">
    <w:name w:val="apple-converted-space"/>
    <w:basedOn w:val="Numatytasispastraiposriftas"/>
    <w:qFormat/>
    <w:rsid w:val="00375868"/>
  </w:style>
  <w:style w:type="character" w:customStyle="1" w:styleId="CharChar9">
    <w:name w:val="Char Char9"/>
    <w:qFormat/>
    <w:rsid w:val="00375868"/>
    <w:rPr>
      <w:b/>
      <w:sz w:val="18"/>
      <w:lang w:val="lt-LT" w:eastAsia="ar-SA" w:bidi="ar-SA"/>
    </w:rPr>
  </w:style>
  <w:style w:type="character" w:customStyle="1" w:styleId="Galinsinaosramenys">
    <w:name w:val="Galinės išnašos rašmenys"/>
    <w:qFormat/>
    <w:rsid w:val="008B4801"/>
  </w:style>
  <w:style w:type="paragraph" w:styleId="Antrat">
    <w:name w:val="caption"/>
    <w:basedOn w:val="prastasis"/>
    <w:next w:val="Pagrindinistekstas"/>
    <w:link w:val="AntratDiagrama"/>
    <w:qFormat/>
    <w:rsid w:val="008B4801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1"/>
    <w:rsid w:val="006109DA"/>
    <w:pPr>
      <w:widowControl/>
      <w:tabs>
        <w:tab w:val="clear" w:pos="1293"/>
      </w:tabs>
      <w:jc w:val="both"/>
    </w:pPr>
  </w:style>
  <w:style w:type="paragraph" w:styleId="Sraas">
    <w:name w:val="List"/>
    <w:basedOn w:val="Pagrindinistekstas"/>
    <w:rsid w:val="008B4801"/>
    <w:rPr>
      <w:rFonts w:cs="Lucida Sans"/>
    </w:rPr>
  </w:style>
  <w:style w:type="paragraph" w:customStyle="1" w:styleId="Rodykl">
    <w:name w:val="Rodyklė"/>
    <w:basedOn w:val="prastasis"/>
    <w:qFormat/>
    <w:rsid w:val="008B4801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8B4801"/>
  </w:style>
  <w:style w:type="paragraph" w:styleId="Porat">
    <w:name w:val="footer"/>
    <w:basedOn w:val="prastasis"/>
    <w:link w:val="PoratDiagrama"/>
    <w:rsid w:val="006109DA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qFormat/>
    <w:rsid w:val="006109DA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paragraph" w:customStyle="1" w:styleId="tajtip">
    <w:name w:val="tajtip"/>
    <w:basedOn w:val="prastasis"/>
    <w:qFormat/>
    <w:rsid w:val="007C52F5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styleId="Komentarotekstas">
    <w:name w:val="annotation text"/>
    <w:basedOn w:val="prastasis"/>
    <w:link w:val="KomentarotekstasDiagrama"/>
    <w:uiPriority w:val="99"/>
    <w:unhideWhenUsed/>
    <w:qFormat/>
    <w:rsid w:val="00443D0D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443D0D"/>
    <w:rPr>
      <w:b/>
      <w:bCs/>
    </w:rPr>
  </w:style>
  <w:style w:type="paragraph" w:styleId="Sraopastraipa">
    <w:name w:val="List Paragraph"/>
    <w:basedOn w:val="prastasis"/>
    <w:link w:val="SraopastraipaDiagrama"/>
    <w:qFormat/>
    <w:rsid w:val="006F297B"/>
    <w:pPr>
      <w:tabs>
        <w:tab w:val="clear" w:pos="1293"/>
      </w:tabs>
      <w:overflowPunct w:val="0"/>
      <w:ind w:left="720"/>
      <w:contextualSpacing/>
    </w:pPr>
    <w:rPr>
      <w:rFonts w:eastAsia="Lucida Sans Unicode" w:cs="Mangal"/>
      <w:kern w:val="2"/>
      <w:szCs w:val="21"/>
      <w:lang w:val="lt-LT" w:eastAsia="zh-CN" w:bidi="hi-IN"/>
    </w:rPr>
  </w:style>
  <w:style w:type="paragraph" w:customStyle="1" w:styleId="Betarp1">
    <w:name w:val="Be tarpų1"/>
    <w:uiPriority w:val="99"/>
    <w:qFormat/>
    <w:rsid w:val="006F297B"/>
    <w:rPr>
      <w:rFonts w:eastAsia="Calibri"/>
      <w:lang w:val="en-US"/>
    </w:rPr>
  </w:style>
  <w:style w:type="paragraph" w:customStyle="1" w:styleId="Lentelsturinys">
    <w:name w:val="Lentelės turinys"/>
    <w:basedOn w:val="prastasis"/>
    <w:qFormat/>
    <w:rsid w:val="006F297B"/>
    <w:pPr>
      <w:suppressLineNumbers/>
      <w:tabs>
        <w:tab w:val="clear" w:pos="1293"/>
      </w:tabs>
      <w:overflowPunct w:val="0"/>
      <w:textAlignment w:val="auto"/>
    </w:pPr>
    <w:rPr>
      <w:lang w:val="lt-LT"/>
    </w:rPr>
  </w:style>
  <w:style w:type="paragraph" w:customStyle="1" w:styleId="Standard">
    <w:name w:val="Standard"/>
    <w:qFormat/>
    <w:rsid w:val="00946A66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Betarp">
    <w:name w:val="No Spacing"/>
    <w:uiPriority w:val="1"/>
    <w:qFormat/>
    <w:rsid w:val="00F52410"/>
    <w:rPr>
      <w:rFonts w:ascii="Calibri" w:hAnsi="Calibri"/>
      <w:sz w:val="22"/>
      <w:szCs w:val="22"/>
    </w:rPr>
  </w:style>
  <w:style w:type="paragraph" w:customStyle="1" w:styleId="Debesliotekstas1">
    <w:name w:val="Debesėlio tekstas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link w:val="Pagrindiniotekstotrauka3Diagrama"/>
    <w:qFormat/>
    <w:rsid w:val="00375868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link w:val="PuslapioinaostekstasDiagrama1"/>
    <w:semiHidden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sz w:val="20"/>
      <w:lang w:val="lt-LT" w:eastAsia="lt-LT"/>
    </w:rPr>
  </w:style>
  <w:style w:type="paragraph" w:styleId="Pavadinimas">
    <w:name w:val="Title"/>
    <w:basedOn w:val="prastasis"/>
    <w:qFormat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b/>
      <w:caps/>
    </w:rPr>
  </w:style>
  <w:style w:type="paragraph" w:customStyle="1" w:styleId="SUT1">
    <w:name w:val="SUT1"/>
    <w:basedOn w:val="Pagrindinistekstas"/>
    <w:qFormat/>
    <w:rsid w:val="00375868"/>
    <w:pPr>
      <w:numPr>
        <w:numId w:val="1"/>
      </w:numPr>
      <w:ind w:firstLine="0"/>
    </w:pPr>
  </w:style>
  <w:style w:type="paragraph" w:customStyle="1" w:styleId="SUT2">
    <w:name w:val="SUT2"/>
    <w:basedOn w:val="SUT1"/>
    <w:qFormat/>
    <w:rsid w:val="00375868"/>
    <w:pPr>
      <w:overflowPunct w:val="0"/>
      <w:spacing w:line="360" w:lineRule="auto"/>
      <w:textAlignment w:val="auto"/>
    </w:pPr>
    <w:rPr>
      <w:lang w:val="lt-LT"/>
    </w:rPr>
  </w:style>
  <w:style w:type="paragraph" w:customStyle="1" w:styleId="SUT3">
    <w:name w:val="SUT3"/>
    <w:basedOn w:val="SUT2"/>
    <w:qFormat/>
    <w:rsid w:val="00375868"/>
  </w:style>
  <w:style w:type="paragraph" w:styleId="Pagrindiniotekstotrauka">
    <w:name w:val="Body Text Indent"/>
    <w:basedOn w:val="prastasis"/>
    <w:link w:val="PagrindiniotekstotraukaDiagrama"/>
    <w:rsid w:val="00375868"/>
    <w:pPr>
      <w:spacing w:after="120"/>
      <w:ind w:left="283"/>
    </w:pPr>
  </w:style>
  <w:style w:type="paragraph" w:styleId="Sraassuenkleliais3">
    <w:name w:val="List Bullet 3"/>
    <w:basedOn w:val="prastasis"/>
    <w:rsid w:val="00375868"/>
    <w:pPr>
      <w:widowControl/>
      <w:numPr>
        <w:numId w:val="2"/>
      </w:numPr>
      <w:tabs>
        <w:tab w:val="clear" w:pos="1293"/>
      </w:tabs>
      <w:overflowPunct w:val="0"/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autoRedefine/>
    <w:qFormat/>
    <w:rsid w:val="00375868"/>
    <w:pPr>
      <w:widowControl/>
      <w:numPr>
        <w:numId w:val="3"/>
      </w:numPr>
      <w:shd w:val="clear" w:color="auto" w:fill="FFFFFF"/>
      <w:tabs>
        <w:tab w:val="clear" w:pos="1293"/>
        <w:tab w:val="left" w:pos="1260"/>
      </w:tabs>
      <w:overflowPunct w:val="0"/>
      <w:ind w:hanging="769"/>
      <w:jc w:val="both"/>
      <w:textAlignment w:val="auto"/>
    </w:pPr>
    <w:rPr>
      <w:szCs w:val="24"/>
      <w:lang w:val="lt-LT" w:eastAsia="lt-LT"/>
    </w:rPr>
  </w:style>
  <w:style w:type="paragraph" w:customStyle="1" w:styleId="Debesliotekstas11">
    <w:name w:val="Debesėlio tekstas1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semiHidden/>
    <w:qFormat/>
    <w:rsid w:val="00375868"/>
    <w:pPr>
      <w:widowControl/>
      <w:tabs>
        <w:tab w:val="clear" w:pos="1293"/>
      </w:tabs>
      <w:overflowPunct w:val="0"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68">
    <w:name w:val="xl6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69">
    <w:name w:val="xl6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0">
    <w:name w:val="xl7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1">
    <w:name w:val="xl7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72">
    <w:name w:val="xl72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3">
    <w:name w:val="xl73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4">
    <w:name w:val="xl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Cs w:val="24"/>
      <w:lang w:val="lt-LT" w:eastAsia="lt-LT"/>
    </w:rPr>
  </w:style>
  <w:style w:type="paragraph" w:customStyle="1" w:styleId="xl75">
    <w:name w:val="xl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6">
    <w:name w:val="xl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7">
    <w:name w:val="xl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78">
    <w:name w:val="xl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9">
    <w:name w:val="xl7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0">
    <w:name w:val="xl8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1">
    <w:name w:val="xl8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2">
    <w:name w:val="xl8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3">
    <w:name w:val="xl83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4">
    <w:name w:val="xl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5">
    <w:name w:val="xl8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6">
    <w:name w:val="xl8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7">
    <w:name w:val="xl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8">
    <w:name w:val="xl8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9">
    <w:name w:val="xl8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0">
    <w:name w:val="xl90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1">
    <w:name w:val="xl9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2">
    <w:name w:val="xl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3">
    <w:name w:val="xl93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4">
    <w:name w:val="xl9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5">
    <w:name w:val="xl9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6">
    <w:name w:val="xl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7">
    <w:name w:val="xl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8">
    <w:name w:val="xl9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9">
    <w:name w:val="xl9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0">
    <w:name w:val="xl10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1">
    <w:name w:val="xl10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2">
    <w:name w:val="xl1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3">
    <w:name w:val="xl1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4">
    <w:name w:val="xl10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5">
    <w:name w:val="xl1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6">
    <w:name w:val="xl1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7">
    <w:name w:val="xl10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8">
    <w:name w:val="xl108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9">
    <w:name w:val="xl10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0">
    <w:name w:val="xl11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1">
    <w:name w:val="xl11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2">
    <w:name w:val="xl11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3">
    <w:name w:val="xl11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4">
    <w:name w:val="xl1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5">
    <w:name w:val="xl11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6">
    <w:name w:val="xl11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7">
    <w:name w:val="xl1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8">
    <w:name w:val="xl11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9">
    <w:name w:val="xl11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0">
    <w:name w:val="xl12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1">
    <w:name w:val="xl12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2">
    <w:name w:val="xl122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3">
    <w:name w:val="xl123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4">
    <w:name w:val="xl124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5">
    <w:name w:val="xl125"/>
    <w:basedOn w:val="prastasis"/>
    <w:qFormat/>
    <w:rsid w:val="00375868"/>
    <w:pPr>
      <w:widowControl/>
      <w:pBdr>
        <w:top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6">
    <w:name w:val="xl1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7">
    <w:name w:val="xl1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8">
    <w:name w:val="xl12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9">
    <w:name w:val="xl12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0">
    <w:name w:val="xl13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1">
    <w:name w:val="xl13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2">
    <w:name w:val="xl132"/>
    <w:basedOn w:val="prastasis"/>
    <w:qFormat/>
    <w:rsid w:val="00375868"/>
    <w:pPr>
      <w:widowControl/>
      <w:pBdr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3">
    <w:name w:val="xl1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4">
    <w:name w:val="xl13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5">
    <w:name w:val="xl13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6">
    <w:name w:val="xl13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7">
    <w:name w:val="xl137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8">
    <w:name w:val="xl138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9">
    <w:name w:val="xl13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0">
    <w:name w:val="xl140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1">
    <w:name w:val="xl141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2">
    <w:name w:val="xl142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3">
    <w:name w:val="xl143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4">
    <w:name w:val="xl14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5">
    <w:name w:val="xl14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6">
    <w:name w:val="xl14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7">
    <w:name w:val="xl14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8">
    <w:name w:val="xl1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9">
    <w:name w:val="xl149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0">
    <w:name w:val="xl15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1">
    <w:name w:val="xl15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2">
    <w:name w:val="xl1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3">
    <w:name w:val="xl1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4">
    <w:name w:val="xl15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5">
    <w:name w:val="xl15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6">
    <w:name w:val="xl156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7">
    <w:name w:val="xl15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8">
    <w:name w:val="xl1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9">
    <w:name w:val="xl15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0">
    <w:name w:val="xl16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1">
    <w:name w:val="xl16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2">
    <w:name w:val="xl16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3">
    <w:name w:val="xl163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4">
    <w:name w:val="xl16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5">
    <w:name w:val="xl16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6">
    <w:name w:val="xl16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7">
    <w:name w:val="xl16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8">
    <w:name w:val="xl16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9">
    <w:name w:val="xl16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0">
    <w:name w:val="xl170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1">
    <w:name w:val="xl17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2">
    <w:name w:val="xl17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3">
    <w:name w:val="xl17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4">
    <w:name w:val="xl17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5">
    <w:name w:val="xl17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6">
    <w:name w:val="xl1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7">
    <w:name w:val="xl177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8">
    <w:name w:val="xl17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79">
    <w:name w:val="xl17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0">
    <w:name w:val="xl18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1">
    <w:name w:val="xl181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2">
    <w:name w:val="xl18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3">
    <w:name w:val="xl18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4">
    <w:name w:val="xl1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5">
    <w:name w:val="xl185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6">
    <w:name w:val="xl186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7">
    <w:name w:val="xl1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8">
    <w:name w:val="xl188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9">
    <w:name w:val="xl189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0">
    <w:name w:val="xl190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1">
    <w:name w:val="xl19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2">
    <w:name w:val="xl1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3">
    <w:name w:val="xl19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4">
    <w:name w:val="xl194"/>
    <w:basedOn w:val="prastasis"/>
    <w:qFormat/>
    <w:rsid w:val="00375868"/>
    <w:pPr>
      <w:widowControl/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5">
    <w:name w:val="xl195"/>
    <w:basedOn w:val="prastasis"/>
    <w:qFormat/>
    <w:rsid w:val="00375868"/>
    <w:pPr>
      <w:widowControl/>
      <w:pBdr>
        <w:top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6">
    <w:name w:val="xl196"/>
    <w:basedOn w:val="prastasis"/>
    <w:qFormat/>
    <w:rsid w:val="00375868"/>
    <w:pPr>
      <w:widowControl/>
      <w:pBdr>
        <w:top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7">
    <w:name w:val="xl19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8">
    <w:name w:val="xl1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99">
    <w:name w:val="xl1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200">
    <w:name w:val="xl200"/>
    <w:basedOn w:val="prastasis"/>
    <w:qFormat/>
    <w:rsid w:val="00375868"/>
    <w:pPr>
      <w:widowControl/>
      <w:pBdr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1">
    <w:name w:val="xl20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02">
    <w:name w:val="xl2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3">
    <w:name w:val="xl20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4">
    <w:name w:val="xl20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5">
    <w:name w:val="xl2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6">
    <w:name w:val="xl2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7">
    <w:name w:val="xl20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8">
    <w:name w:val="xl20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09">
    <w:name w:val="xl20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0">
    <w:name w:val="xl21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1">
    <w:name w:val="xl21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12">
    <w:name w:val="xl21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3">
    <w:name w:val="xl21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4">
    <w:name w:val="xl2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5">
    <w:name w:val="xl215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6">
    <w:name w:val="xl216"/>
    <w:basedOn w:val="prastasis"/>
    <w:qFormat/>
    <w:rsid w:val="00375868"/>
    <w:pPr>
      <w:widowControl/>
      <w:pBdr>
        <w:top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7">
    <w:name w:val="xl2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8">
    <w:name w:val="xl21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9">
    <w:name w:val="xl219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0">
    <w:name w:val="xl220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1">
    <w:name w:val="xl221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22">
    <w:name w:val="xl22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3">
    <w:name w:val="xl22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4">
    <w:name w:val="xl22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5">
    <w:name w:val="xl225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6">
    <w:name w:val="xl2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7">
    <w:name w:val="xl2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8">
    <w:name w:val="xl22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9">
    <w:name w:val="xl22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0">
    <w:name w:val="xl23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31">
    <w:name w:val="xl23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2">
    <w:name w:val="xl23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3">
    <w:name w:val="xl2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4">
    <w:name w:val="xl234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5">
    <w:name w:val="xl235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6">
    <w:name w:val="xl23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7">
    <w:name w:val="xl23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8">
    <w:name w:val="xl23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9">
    <w:name w:val="xl23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0">
    <w:name w:val="xl24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1">
    <w:name w:val="xl24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2">
    <w:name w:val="xl242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3">
    <w:name w:val="xl243"/>
    <w:basedOn w:val="prastasis"/>
    <w:qFormat/>
    <w:rsid w:val="00375868"/>
    <w:pPr>
      <w:widowControl/>
      <w:pBdr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4">
    <w:name w:val="xl24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5">
    <w:name w:val="xl245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6">
    <w:name w:val="xl246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7">
    <w:name w:val="xl24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8">
    <w:name w:val="xl2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9">
    <w:name w:val="xl24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0">
    <w:name w:val="xl25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1">
    <w:name w:val="xl25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2">
    <w:name w:val="xl2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3">
    <w:name w:val="xl2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4">
    <w:name w:val="xl254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5">
    <w:name w:val="xl255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6">
    <w:name w:val="xl25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7">
    <w:name w:val="xl25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8">
    <w:name w:val="xl2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9">
    <w:name w:val="xl259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0">
    <w:name w:val="xl26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1">
    <w:name w:val="xl26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2">
    <w:name w:val="xl26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3">
    <w:name w:val="xl26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4">
    <w:name w:val="xl264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5">
    <w:name w:val="xl265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6">
    <w:name w:val="xl266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7">
    <w:name w:val="xl26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8">
    <w:name w:val="xl268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9">
    <w:name w:val="xl269"/>
    <w:basedOn w:val="prastasis"/>
    <w:qFormat/>
    <w:rsid w:val="00375868"/>
    <w:pPr>
      <w:widowControl/>
      <w:pBdr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0">
    <w:name w:val="xl270"/>
    <w:basedOn w:val="prastasis"/>
    <w:qFormat/>
    <w:rsid w:val="00375868"/>
    <w:pPr>
      <w:widowControl/>
      <w:pBdr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1">
    <w:name w:val="xl27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2">
    <w:name w:val="xl27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3">
    <w:name w:val="xl27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4">
    <w:name w:val="xl2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75">
    <w:name w:val="xl2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8"/>
      <w:szCs w:val="18"/>
      <w:lang w:val="lt-LT" w:eastAsia="lt-LT"/>
    </w:rPr>
  </w:style>
  <w:style w:type="paragraph" w:customStyle="1" w:styleId="xl276">
    <w:name w:val="xl276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i/>
      <w:iCs/>
      <w:sz w:val="16"/>
      <w:szCs w:val="16"/>
      <w:lang w:val="lt-LT" w:eastAsia="lt-LT"/>
    </w:rPr>
  </w:style>
  <w:style w:type="paragraph" w:customStyle="1" w:styleId="xl277">
    <w:name w:val="xl2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278">
    <w:name w:val="xl2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8"/>
      <w:szCs w:val="18"/>
      <w:lang w:val="lt-LT" w:eastAsia="lt-LT"/>
    </w:rPr>
  </w:style>
  <w:style w:type="paragraph" w:customStyle="1" w:styleId="xl279">
    <w:name w:val="xl27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0">
    <w:name w:val="xl280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auto"/>
    </w:pPr>
    <w:rPr>
      <w:b/>
      <w:bCs/>
      <w:sz w:val="18"/>
      <w:szCs w:val="18"/>
      <w:lang w:val="lt-LT" w:eastAsia="lt-LT"/>
    </w:rPr>
  </w:style>
  <w:style w:type="paragraph" w:customStyle="1" w:styleId="xl281">
    <w:name w:val="xl281"/>
    <w:basedOn w:val="prastasis"/>
    <w:qFormat/>
    <w:rsid w:val="00375868"/>
    <w:pPr>
      <w:widowControl/>
      <w:pBdr>
        <w:bottom w:val="single" w:sz="8" w:space="0" w:color="000000"/>
      </w:pBdr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82">
    <w:name w:val="xl282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3">
    <w:name w:val="xl283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4">
    <w:name w:val="xl284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5">
    <w:name w:val="xl28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6">
    <w:name w:val="xl28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7">
    <w:name w:val="xl28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8">
    <w:name w:val="xl28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9">
    <w:name w:val="xl28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0">
    <w:name w:val="xl29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1">
    <w:name w:val="xl291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92">
    <w:name w:val="xl292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3">
    <w:name w:val="xl29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4">
    <w:name w:val="xl29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5">
    <w:name w:val="xl295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6">
    <w:name w:val="xl2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7">
    <w:name w:val="xl2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8">
    <w:name w:val="xl2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9">
    <w:name w:val="xl2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0">
    <w:name w:val="xl30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1">
    <w:name w:val="xl30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2">
    <w:name w:val="xl30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3">
    <w:name w:val="xl3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75868"/>
    <w:pPr>
      <w:keepLines/>
      <w:widowControl/>
      <w:overflowPunct w:val="0"/>
      <w:spacing w:before="480" w:line="276" w:lineRule="auto"/>
      <w:jc w:val="left"/>
      <w:textAlignment w:val="auto"/>
    </w:pPr>
    <w:rPr>
      <w:rFonts w:ascii="Cambria" w:hAnsi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</w:pPr>
  </w:style>
  <w:style w:type="paragraph" w:styleId="Turinys2">
    <w:name w:val="toc 2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240"/>
    </w:pPr>
  </w:style>
  <w:style w:type="paragraph" w:styleId="Turinys3">
    <w:name w:val="toc 3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480"/>
    </w:pPr>
  </w:style>
  <w:style w:type="paragraph" w:customStyle="1" w:styleId="Temosantrat20">
    <w:name w:val="Temos antraštė #2"/>
    <w:basedOn w:val="prastasis"/>
    <w:link w:val="Temosantrat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after="420" w:line="240" w:lineRule="atLeast"/>
      <w:jc w:val="center"/>
      <w:textAlignment w:val="auto"/>
      <w:outlineLvl w:val="1"/>
    </w:pPr>
    <w:rPr>
      <w:b/>
      <w:bCs/>
      <w:sz w:val="23"/>
      <w:szCs w:val="23"/>
      <w:lang w:val="lt-LT" w:eastAsia="lt-LT"/>
    </w:rPr>
  </w:style>
  <w:style w:type="paragraph" w:customStyle="1" w:styleId="Pagrindinistekstas1">
    <w:name w:val="Pagrindinis tekstas1"/>
    <w:basedOn w:val="prastasis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120" w:after="240" w:line="274" w:lineRule="exact"/>
      <w:ind w:hanging="860"/>
      <w:jc w:val="center"/>
      <w:textAlignment w:val="auto"/>
    </w:pPr>
    <w:rPr>
      <w:sz w:val="23"/>
      <w:szCs w:val="23"/>
      <w:lang w:val="lt-LT" w:eastAsia="lt-LT"/>
    </w:rPr>
  </w:style>
  <w:style w:type="paragraph" w:customStyle="1" w:styleId="Pagrindinistekstas21">
    <w:name w:val="Pagrindinis tekstas (2)1"/>
    <w:basedOn w:val="prastasis"/>
    <w:link w:val="Pagrindinistekstas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240" w:after="300" w:line="240" w:lineRule="atLeast"/>
      <w:textAlignment w:val="auto"/>
    </w:pPr>
    <w:rPr>
      <w:b/>
      <w:bCs/>
      <w:sz w:val="23"/>
      <w:szCs w:val="23"/>
      <w:lang w:val="lt-LT" w:eastAsia="lt-LT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qFormat/>
    <w:rsid w:val="00375868"/>
    <w:pPr>
      <w:widowControl/>
      <w:tabs>
        <w:tab w:val="clear" w:pos="1293"/>
      </w:tabs>
      <w:overflowPunct w:val="0"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paragraph" w:customStyle="1" w:styleId="pagrindinistekstas10">
    <w:name w:val="pagrindinistekstas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numbering" w:customStyle="1" w:styleId="Sraonra1">
    <w:name w:val="Sąrašo nėra1"/>
    <w:uiPriority w:val="99"/>
    <w:semiHidden/>
    <w:unhideWhenUsed/>
    <w:qFormat/>
    <w:rsid w:val="00375868"/>
  </w:style>
  <w:style w:type="numbering" w:customStyle="1" w:styleId="Sraonra11">
    <w:name w:val="Sąrašo nėra11"/>
    <w:uiPriority w:val="99"/>
    <w:semiHidden/>
    <w:unhideWhenUsed/>
    <w:qFormat/>
    <w:rsid w:val="00375868"/>
  </w:style>
  <w:style w:type="table" w:styleId="Lentelstinklelis">
    <w:name w:val="Table Grid"/>
    <w:basedOn w:val="prastojilentel"/>
    <w:uiPriority w:val="39"/>
    <w:rsid w:val="003758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faz">
    <w:name w:val="Emphasis"/>
    <w:qFormat/>
    <w:rsid w:val="00BA1361"/>
    <w:rPr>
      <w:i/>
      <w:iCs/>
    </w:rPr>
  </w:style>
  <w:style w:type="character" w:styleId="Puslapionumeris">
    <w:name w:val="page number"/>
    <w:basedOn w:val="Numatytasispastraiposriftas"/>
    <w:uiPriority w:val="99"/>
    <w:semiHidden/>
    <w:unhideWhenUsed/>
    <w:rsid w:val="00820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2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c1ff9bcde2ac4d50ae9c08ce9a8ad28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c1ff9bcde2ac4d50ae9c08ce9a8ad281</Template>
  <TotalTime>2</TotalTime>
  <Pages>4</Pages>
  <Words>4465</Words>
  <Characters>2546</Characters>
  <Application>Microsoft Office Word</Application>
  <DocSecurity>0</DocSecurity>
  <Lines>21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tarybos 2019 m. gegužės 30 d. sprendimo Nr. T-72 „Dėl Ignalinos rajono savivaldybės globos ir rūpybos komisijos sudarymo ir jos nuostatų patvirtinimo“ pakeitimo</vt:lpstr>
    </vt:vector>
  </TitlesOfParts>
  <Manager>2025-04-10</Manager>
  <Company/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viešųjų vietų prekiauti ar teikti paslaugas Ignalinos rajono savivaldybės teritorijoje sąrašo nustatymo</dc:title>
  <dc:subject>T-71</dc:subject>
  <dc:creator>IGNALINOS RAJONO SAVIVALDYBĖS TARYBA</dc:creator>
  <cp:lastModifiedBy>Ramunė Mečelienė</cp:lastModifiedBy>
  <cp:revision>2</cp:revision>
  <cp:lastPrinted>2021-11-18T14:14:00Z</cp:lastPrinted>
  <dcterms:created xsi:type="dcterms:W3CDTF">2026-06-08T14:05:00Z</dcterms:created>
  <dcterms:modified xsi:type="dcterms:W3CDTF">2026-06-08T14:05:00Z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anager">
    <vt:lpwstr>2021-06-29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Sprendimas</vt:lpwstr>
  </property>
</Properties>
</file>