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04406" w14:textId="77777777" w:rsidR="00C52304" w:rsidRPr="00EC631C" w:rsidRDefault="00825EBC" w:rsidP="00C52304">
      <w:pPr>
        <w:tabs>
          <w:tab w:val="clear" w:pos="1293"/>
          <w:tab w:val="left" w:pos="1291"/>
        </w:tabs>
        <w:ind w:left="5103"/>
        <w:rPr>
          <w:kern w:val="3"/>
          <w:szCs w:val="24"/>
          <w:lang w:val="lt-LT"/>
        </w:rPr>
      </w:pPr>
      <w:r w:rsidRPr="00EC631C">
        <w:rPr>
          <w:color w:val="000000"/>
          <w:kern w:val="3"/>
          <w:szCs w:val="24"/>
          <w:shd w:val="clear" w:color="auto" w:fill="FFFFFF"/>
          <w:lang w:val="lt-LT"/>
        </w:rPr>
        <w:t>Ignalinos</w:t>
      </w:r>
      <w:r w:rsidR="00C52304" w:rsidRPr="00EC631C">
        <w:rPr>
          <w:color w:val="000000"/>
          <w:kern w:val="3"/>
          <w:szCs w:val="24"/>
          <w:shd w:val="clear" w:color="auto" w:fill="FFFFFF"/>
          <w:lang w:val="lt-LT"/>
        </w:rPr>
        <w:t xml:space="preserve"> rajono savivaldybės prekybos ir </w:t>
      </w:r>
    </w:p>
    <w:p w14:paraId="52DE82A1" w14:textId="77777777" w:rsidR="00C52304" w:rsidRPr="00EC631C" w:rsidRDefault="00C52304" w:rsidP="00C52304">
      <w:pPr>
        <w:overflowPunct w:val="0"/>
        <w:ind w:left="5103"/>
        <w:outlineLvl w:val="1"/>
        <w:rPr>
          <w:color w:val="000000"/>
          <w:kern w:val="3"/>
          <w:szCs w:val="24"/>
          <w:shd w:val="clear" w:color="auto" w:fill="FFFFFF"/>
          <w:lang w:val="lt-LT"/>
        </w:rPr>
      </w:pPr>
      <w:r w:rsidRPr="00EC631C">
        <w:rPr>
          <w:color w:val="000000"/>
          <w:kern w:val="3"/>
          <w:szCs w:val="24"/>
          <w:shd w:val="clear" w:color="auto" w:fill="FFFFFF"/>
          <w:lang w:val="lt-LT"/>
        </w:rPr>
        <w:t xml:space="preserve">paslaugų teikimo viešosiose vietose taisyklių </w:t>
      </w:r>
    </w:p>
    <w:p w14:paraId="3D463C45" w14:textId="77777777" w:rsidR="00C52304" w:rsidRPr="00EC631C" w:rsidRDefault="00C52304" w:rsidP="00C52304">
      <w:pPr>
        <w:overflowPunct w:val="0"/>
        <w:ind w:left="5103"/>
        <w:outlineLvl w:val="1"/>
        <w:rPr>
          <w:kern w:val="3"/>
          <w:szCs w:val="24"/>
          <w:lang w:val="lt-LT"/>
        </w:rPr>
      </w:pPr>
      <w:r w:rsidRPr="00EC631C">
        <w:rPr>
          <w:color w:val="000000"/>
          <w:kern w:val="3"/>
          <w:szCs w:val="24"/>
          <w:shd w:val="clear" w:color="auto" w:fill="FFFFFF"/>
          <w:lang w:val="lt-LT"/>
        </w:rPr>
        <w:t xml:space="preserve">1 </w:t>
      </w:r>
      <w:r w:rsidRPr="00EC631C">
        <w:rPr>
          <w:kern w:val="3"/>
          <w:szCs w:val="24"/>
          <w:lang w:val="lt-LT"/>
        </w:rPr>
        <w:t>priedas</w:t>
      </w:r>
    </w:p>
    <w:p w14:paraId="4A82FE7B" w14:textId="77777777" w:rsidR="00C52304" w:rsidRPr="00EC631C" w:rsidRDefault="00C52304" w:rsidP="00C52304">
      <w:pPr>
        <w:overflowPunct w:val="0"/>
        <w:ind w:left="709"/>
        <w:rPr>
          <w:kern w:val="3"/>
          <w:szCs w:val="24"/>
          <w:lang w:val="lt-LT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C52304" w:rsidRPr="00545E37" w14:paraId="504316BC" w14:textId="77777777" w:rsidTr="00C605A6">
        <w:tc>
          <w:tcPr>
            <w:tcW w:w="9637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7F3D" w14:textId="77777777" w:rsidR="00C52304" w:rsidRPr="00EC631C" w:rsidRDefault="00C52304" w:rsidP="00EC631C">
            <w:pPr>
              <w:tabs>
                <w:tab w:val="left" w:pos="1247"/>
              </w:tabs>
              <w:overflowPunct w:val="0"/>
              <w:jc w:val="center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vertAlign w:val="superscript"/>
                <w:lang w:val="lt-LT"/>
              </w:rPr>
              <w:t>(Juridinio asmens pavadinimas ir teisinė forma, kodas arba fizinio asmens vardas, pavardė didžiosiomis raidėmis)</w:t>
            </w:r>
          </w:p>
        </w:tc>
      </w:tr>
      <w:tr w:rsidR="00C52304" w:rsidRPr="00545E37" w14:paraId="0537CADB" w14:textId="77777777" w:rsidTr="00C605A6">
        <w:tc>
          <w:tcPr>
            <w:tcW w:w="963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C0064" w14:textId="77777777" w:rsidR="00C52304" w:rsidRPr="00EC631C" w:rsidRDefault="00C52304" w:rsidP="00C605A6">
            <w:pPr>
              <w:tabs>
                <w:tab w:val="left" w:pos="1247"/>
              </w:tabs>
              <w:overflowPunct w:val="0"/>
              <w:jc w:val="center"/>
              <w:rPr>
                <w:kern w:val="3"/>
                <w:szCs w:val="24"/>
                <w:lang w:val="lt-LT"/>
              </w:rPr>
            </w:pPr>
          </w:p>
        </w:tc>
      </w:tr>
      <w:tr w:rsidR="00C52304" w:rsidRPr="00545E37" w14:paraId="3D55FE25" w14:textId="77777777" w:rsidTr="00C605A6">
        <w:tc>
          <w:tcPr>
            <w:tcW w:w="9637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DF4D2" w14:textId="77777777" w:rsidR="00C52304" w:rsidRPr="00EC631C" w:rsidRDefault="00C52304" w:rsidP="00EC631C">
            <w:pPr>
              <w:tabs>
                <w:tab w:val="left" w:pos="1247"/>
              </w:tabs>
              <w:overflowPunct w:val="0"/>
              <w:jc w:val="center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vertAlign w:val="superscript"/>
                <w:lang w:val="lt-LT"/>
              </w:rPr>
              <w:t>(</w:t>
            </w:r>
            <w:r w:rsidR="00744DB0" w:rsidRPr="00EC631C">
              <w:rPr>
                <w:kern w:val="3"/>
                <w:szCs w:val="24"/>
                <w:vertAlign w:val="superscript"/>
                <w:lang w:val="lt-LT"/>
              </w:rPr>
              <w:t>B</w:t>
            </w:r>
            <w:r w:rsidRPr="00EC631C">
              <w:rPr>
                <w:kern w:val="3"/>
                <w:szCs w:val="24"/>
                <w:vertAlign w:val="superscript"/>
                <w:lang w:val="lt-LT"/>
              </w:rPr>
              <w:t>uveinės adresas arba fizinio asmens adresas)</w:t>
            </w:r>
          </w:p>
        </w:tc>
      </w:tr>
      <w:tr w:rsidR="00C52304" w:rsidRPr="00545E37" w14:paraId="54166C16" w14:textId="77777777" w:rsidTr="00C605A6">
        <w:tc>
          <w:tcPr>
            <w:tcW w:w="963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B3D3" w14:textId="77777777" w:rsidR="00C52304" w:rsidRPr="00EC631C" w:rsidRDefault="00C52304" w:rsidP="00C605A6">
            <w:pPr>
              <w:tabs>
                <w:tab w:val="left" w:pos="1247"/>
              </w:tabs>
              <w:overflowPunct w:val="0"/>
              <w:jc w:val="center"/>
              <w:rPr>
                <w:kern w:val="3"/>
                <w:szCs w:val="24"/>
                <w:lang w:val="lt-LT"/>
              </w:rPr>
            </w:pPr>
          </w:p>
        </w:tc>
      </w:tr>
      <w:tr w:rsidR="00C52304" w:rsidRPr="00EC631C" w14:paraId="7B638B1E" w14:textId="77777777" w:rsidTr="00C605A6">
        <w:tc>
          <w:tcPr>
            <w:tcW w:w="9637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D57F0" w14:textId="77777777" w:rsidR="00C52304" w:rsidRPr="00EC631C" w:rsidRDefault="00C52304" w:rsidP="00EC631C">
            <w:pPr>
              <w:tabs>
                <w:tab w:val="left" w:pos="1247"/>
              </w:tabs>
              <w:overflowPunct w:val="0"/>
              <w:jc w:val="center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vertAlign w:val="superscript"/>
                <w:lang w:val="lt-LT"/>
              </w:rPr>
              <w:t>(</w:t>
            </w:r>
            <w:r w:rsidR="00744DB0" w:rsidRPr="00EC631C">
              <w:rPr>
                <w:kern w:val="3"/>
                <w:szCs w:val="24"/>
                <w:vertAlign w:val="superscript"/>
                <w:lang w:val="lt-LT"/>
              </w:rPr>
              <w:t>D</w:t>
            </w:r>
            <w:r w:rsidRPr="00EC631C">
              <w:rPr>
                <w:kern w:val="3"/>
                <w:szCs w:val="24"/>
                <w:vertAlign w:val="superscript"/>
                <w:lang w:val="lt-LT"/>
              </w:rPr>
              <w:t>uomenys – telefonas / el. paštas)</w:t>
            </w:r>
          </w:p>
        </w:tc>
      </w:tr>
      <w:tr w:rsidR="00C52304" w:rsidRPr="00EC631C" w14:paraId="1E09F1D0" w14:textId="77777777" w:rsidTr="00C605A6">
        <w:tc>
          <w:tcPr>
            <w:tcW w:w="963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D04B2" w14:textId="77777777" w:rsidR="00C52304" w:rsidRPr="00EC631C" w:rsidRDefault="00C52304" w:rsidP="00C605A6">
            <w:pPr>
              <w:tabs>
                <w:tab w:val="left" w:pos="1247"/>
              </w:tabs>
              <w:overflowPunct w:val="0"/>
              <w:jc w:val="center"/>
              <w:rPr>
                <w:kern w:val="3"/>
                <w:szCs w:val="24"/>
                <w:lang w:val="lt-LT"/>
              </w:rPr>
            </w:pPr>
          </w:p>
        </w:tc>
      </w:tr>
      <w:tr w:rsidR="00C52304" w:rsidRPr="00EC631C" w14:paraId="3CF27DD8" w14:textId="77777777" w:rsidTr="00C605A6">
        <w:tc>
          <w:tcPr>
            <w:tcW w:w="9637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E8789" w14:textId="77777777" w:rsidR="00C52304" w:rsidRPr="00EC631C" w:rsidRDefault="00C52304" w:rsidP="00EC631C">
            <w:pPr>
              <w:tabs>
                <w:tab w:val="left" w:pos="1247"/>
              </w:tabs>
              <w:overflowPunct w:val="0"/>
              <w:jc w:val="center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vertAlign w:val="superscript"/>
                <w:lang w:val="lt-LT"/>
              </w:rPr>
              <w:t>(</w:t>
            </w:r>
            <w:r w:rsidR="00744DB0" w:rsidRPr="00EC631C">
              <w:rPr>
                <w:kern w:val="3"/>
                <w:szCs w:val="24"/>
                <w:vertAlign w:val="superscript"/>
                <w:lang w:val="lt-LT"/>
              </w:rPr>
              <w:t>J</w:t>
            </w:r>
            <w:r w:rsidRPr="00EC631C">
              <w:rPr>
                <w:kern w:val="3"/>
                <w:szCs w:val="24"/>
                <w:vertAlign w:val="superscript"/>
                <w:lang w:val="lt-LT"/>
              </w:rPr>
              <w:t>uridiniam arba fiziniam asmeniui atstovaujančio asmens vardas, pavardė didžiosiomis raidėmis, duomenys ryšiui palaikyti)</w:t>
            </w:r>
          </w:p>
        </w:tc>
      </w:tr>
    </w:tbl>
    <w:p w14:paraId="3DD290AD" w14:textId="77777777" w:rsidR="00C52304" w:rsidRPr="00EC631C" w:rsidRDefault="00C52304" w:rsidP="00C52304">
      <w:pPr>
        <w:tabs>
          <w:tab w:val="left" w:pos="1247"/>
        </w:tabs>
        <w:overflowPunct w:val="0"/>
        <w:jc w:val="both"/>
        <w:rPr>
          <w:color w:val="000000"/>
          <w:kern w:val="3"/>
          <w:szCs w:val="24"/>
          <w:lang w:val="lt-LT"/>
        </w:rPr>
      </w:pPr>
    </w:p>
    <w:p w14:paraId="52050215" w14:textId="77777777" w:rsidR="00C52304" w:rsidRPr="00EC631C" w:rsidRDefault="00825EBC" w:rsidP="00C52304">
      <w:pPr>
        <w:tabs>
          <w:tab w:val="left" w:pos="1247"/>
        </w:tabs>
        <w:overflowPunct w:val="0"/>
        <w:jc w:val="both"/>
        <w:rPr>
          <w:color w:val="000000"/>
          <w:kern w:val="3"/>
          <w:szCs w:val="24"/>
          <w:lang w:val="lt-LT"/>
        </w:rPr>
      </w:pPr>
      <w:r w:rsidRPr="00EC631C">
        <w:rPr>
          <w:color w:val="000000"/>
          <w:kern w:val="3"/>
          <w:szCs w:val="24"/>
          <w:lang w:val="lt-LT"/>
        </w:rPr>
        <w:t>Ignalinos</w:t>
      </w:r>
      <w:r w:rsidR="00C52304" w:rsidRPr="00EC631C">
        <w:rPr>
          <w:color w:val="000000"/>
          <w:kern w:val="3"/>
          <w:szCs w:val="24"/>
          <w:lang w:val="lt-LT"/>
        </w:rPr>
        <w:t xml:space="preserve"> rajono savivaldybės administracijos </w:t>
      </w:r>
    </w:p>
    <w:p w14:paraId="252DB32D" w14:textId="77777777" w:rsidR="00C52304" w:rsidRPr="00EC631C" w:rsidRDefault="00825EBC" w:rsidP="00C52304">
      <w:pPr>
        <w:tabs>
          <w:tab w:val="left" w:pos="1247"/>
        </w:tabs>
        <w:overflowPunct w:val="0"/>
        <w:jc w:val="both"/>
        <w:rPr>
          <w:color w:val="000000"/>
          <w:kern w:val="3"/>
          <w:szCs w:val="24"/>
          <w:lang w:val="lt-LT"/>
        </w:rPr>
      </w:pPr>
      <w:r w:rsidRPr="00EC631C">
        <w:rPr>
          <w:color w:val="000000"/>
          <w:kern w:val="3"/>
          <w:szCs w:val="24"/>
          <w:lang w:val="lt-LT"/>
        </w:rPr>
        <w:t>________seniūnijai</w:t>
      </w:r>
    </w:p>
    <w:p w14:paraId="653F8D21" w14:textId="77777777" w:rsidR="00C52304" w:rsidRPr="00EC631C" w:rsidRDefault="00C52304" w:rsidP="00C605A6">
      <w:pPr>
        <w:tabs>
          <w:tab w:val="left" w:pos="1247"/>
        </w:tabs>
        <w:overflowPunct w:val="0"/>
        <w:jc w:val="both"/>
        <w:rPr>
          <w:color w:val="000000"/>
          <w:kern w:val="3"/>
          <w:szCs w:val="24"/>
          <w:lang w:val="lt-LT"/>
        </w:rPr>
      </w:pPr>
    </w:p>
    <w:p w14:paraId="52160547" w14:textId="77777777" w:rsidR="00C52304" w:rsidRPr="00EC631C" w:rsidRDefault="00C52304" w:rsidP="00EC631C">
      <w:pPr>
        <w:tabs>
          <w:tab w:val="left" w:pos="1247"/>
        </w:tabs>
        <w:overflowPunct w:val="0"/>
        <w:jc w:val="center"/>
        <w:rPr>
          <w:b/>
          <w:kern w:val="3"/>
          <w:szCs w:val="24"/>
          <w:lang w:val="lt-LT"/>
        </w:rPr>
      </w:pPr>
      <w:r w:rsidRPr="00EC631C">
        <w:rPr>
          <w:b/>
          <w:kern w:val="3"/>
          <w:szCs w:val="24"/>
          <w:lang w:val="lt-LT"/>
        </w:rPr>
        <w:t>PRAŠYMAS</w:t>
      </w:r>
    </w:p>
    <w:p w14:paraId="31D549EA" w14:textId="77777777" w:rsidR="00C52304" w:rsidRPr="00EC631C" w:rsidRDefault="00C52304" w:rsidP="00EC631C">
      <w:pPr>
        <w:tabs>
          <w:tab w:val="left" w:pos="1247"/>
        </w:tabs>
        <w:overflowPunct w:val="0"/>
        <w:jc w:val="center"/>
        <w:rPr>
          <w:b/>
          <w:kern w:val="3"/>
          <w:szCs w:val="24"/>
          <w:lang w:val="lt-LT"/>
        </w:rPr>
      </w:pPr>
      <w:r w:rsidRPr="00EC631C">
        <w:rPr>
          <w:b/>
          <w:kern w:val="3"/>
          <w:szCs w:val="24"/>
          <w:lang w:val="lt-LT"/>
        </w:rPr>
        <w:t>IŠDUOTI LEIDIMĄ PREKIAUTI BEI TEIKTI PASLAUGAS</w:t>
      </w:r>
    </w:p>
    <w:p w14:paraId="5E8156AB" w14:textId="77777777" w:rsidR="00C52304" w:rsidRPr="00EC631C" w:rsidRDefault="00825EBC" w:rsidP="00EC631C">
      <w:pPr>
        <w:tabs>
          <w:tab w:val="left" w:pos="1247"/>
        </w:tabs>
        <w:overflowPunct w:val="0"/>
        <w:jc w:val="center"/>
        <w:rPr>
          <w:b/>
          <w:kern w:val="3"/>
          <w:szCs w:val="24"/>
          <w:lang w:val="lt-LT"/>
        </w:rPr>
      </w:pPr>
      <w:r w:rsidRPr="00EC631C">
        <w:rPr>
          <w:b/>
          <w:kern w:val="3"/>
          <w:szCs w:val="24"/>
          <w:lang w:val="lt-LT"/>
        </w:rPr>
        <w:t>IGNALINOS</w:t>
      </w:r>
      <w:r w:rsidR="00C52304" w:rsidRPr="00EC631C">
        <w:rPr>
          <w:b/>
          <w:kern w:val="3"/>
          <w:szCs w:val="24"/>
          <w:lang w:val="lt-LT"/>
        </w:rPr>
        <w:t xml:space="preserve"> RAJONO SAVIV</w:t>
      </w:r>
      <w:r w:rsidRPr="00EC631C">
        <w:rPr>
          <w:b/>
          <w:kern w:val="3"/>
          <w:szCs w:val="24"/>
          <w:lang w:val="lt-LT"/>
        </w:rPr>
        <w:t>ALDYBĖS</w:t>
      </w:r>
      <w:r w:rsidR="00C52304" w:rsidRPr="00EC631C">
        <w:rPr>
          <w:b/>
          <w:kern w:val="3"/>
          <w:szCs w:val="24"/>
          <w:lang w:val="lt-LT"/>
        </w:rPr>
        <w:t xml:space="preserve"> VIEŠOSIOSE VIETOSE</w:t>
      </w:r>
    </w:p>
    <w:tbl>
      <w:tblPr>
        <w:tblW w:w="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0"/>
      </w:tblGrid>
      <w:tr w:rsidR="00C52304" w:rsidRPr="00EC631C" w14:paraId="0C8497FE" w14:textId="77777777" w:rsidTr="00771A82">
        <w:trPr>
          <w:cantSplit/>
          <w:trHeight w:val="225"/>
          <w:jc w:val="center"/>
        </w:trPr>
        <w:tc>
          <w:tcPr>
            <w:tcW w:w="2040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6D4F6" w14:textId="77777777" w:rsidR="00C52304" w:rsidRPr="00EC631C" w:rsidRDefault="00C52304" w:rsidP="00C605A6">
            <w:pPr>
              <w:tabs>
                <w:tab w:val="left" w:pos="1247"/>
              </w:tabs>
              <w:overflowPunct w:val="0"/>
              <w:jc w:val="center"/>
              <w:rPr>
                <w:kern w:val="3"/>
                <w:szCs w:val="24"/>
                <w:lang w:val="lt-LT"/>
              </w:rPr>
            </w:pPr>
          </w:p>
        </w:tc>
      </w:tr>
    </w:tbl>
    <w:p w14:paraId="55C7AEB5" w14:textId="77777777" w:rsidR="00C52304" w:rsidRPr="00EC631C" w:rsidRDefault="00C52304" w:rsidP="00EC631C">
      <w:pPr>
        <w:tabs>
          <w:tab w:val="left" w:pos="1247"/>
        </w:tabs>
        <w:overflowPunct w:val="0"/>
        <w:jc w:val="center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(</w:t>
      </w:r>
      <w:r w:rsidR="00744DB0" w:rsidRPr="00EC631C">
        <w:rPr>
          <w:kern w:val="3"/>
          <w:szCs w:val="24"/>
          <w:lang w:val="lt-LT"/>
        </w:rPr>
        <w:t>D</w:t>
      </w:r>
      <w:r w:rsidRPr="00EC631C">
        <w:rPr>
          <w:kern w:val="3"/>
          <w:szCs w:val="24"/>
          <w:lang w:val="lt-LT"/>
        </w:rPr>
        <w:t>ata)</w:t>
      </w:r>
    </w:p>
    <w:p w14:paraId="688641E0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</w:p>
    <w:p w14:paraId="019A0C57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Prašau išduoti leidimą prekiauti (teikti paslaugas).</w:t>
      </w:r>
    </w:p>
    <w:p w14:paraId="0DD8108B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  <w:r w:rsidRPr="00EC631C">
        <w:rPr>
          <w:b/>
          <w:kern w:val="3"/>
          <w:szCs w:val="24"/>
          <w:lang w:val="lt-LT"/>
        </w:rPr>
        <w:t>Prekybos (paslaugos teikimo)</w:t>
      </w:r>
      <w:r w:rsidRPr="00EC631C">
        <w:rPr>
          <w:kern w:val="3"/>
          <w:szCs w:val="24"/>
          <w:lang w:val="lt-LT"/>
        </w:rPr>
        <w:t xml:space="preserve"> (</w:t>
      </w:r>
      <w:r w:rsidRPr="00EC631C">
        <w:rPr>
          <w:i/>
          <w:kern w:val="3"/>
          <w:szCs w:val="24"/>
          <w:lang w:val="lt-LT"/>
        </w:rPr>
        <w:t>pažymėti</w:t>
      </w:r>
      <w:r w:rsidRPr="00EC631C">
        <w:rPr>
          <w:kern w:val="3"/>
          <w:szCs w:val="24"/>
          <w:lang w:val="lt-LT"/>
        </w:rPr>
        <w:t xml:space="preserve">) </w:t>
      </w:r>
    </w:p>
    <w:p w14:paraId="34FF5B0C" w14:textId="77777777" w:rsidR="00C52304" w:rsidRPr="00EC631C" w:rsidRDefault="00C52304" w:rsidP="00C52304">
      <w:pPr>
        <w:tabs>
          <w:tab w:val="left" w:pos="1247"/>
        </w:tabs>
        <w:overflowPunct w:val="0"/>
        <w:ind w:left="42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iš (nuo) laikinųjų prekybos įrenginių / prekių ekspozicija, </w:t>
      </w:r>
    </w:p>
    <w:p w14:paraId="4354A354" w14:textId="77777777" w:rsidR="00C52304" w:rsidRPr="00EC631C" w:rsidRDefault="00C52304" w:rsidP="00C52304">
      <w:pPr>
        <w:tabs>
          <w:tab w:val="left" w:pos="1247"/>
        </w:tabs>
        <w:overflowPunct w:val="0"/>
        <w:ind w:left="42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prekybai laikinuose prekybos kioskuose ar paviljonuose, </w:t>
      </w:r>
    </w:p>
    <w:p w14:paraId="210AA60C" w14:textId="77777777" w:rsidR="00C52304" w:rsidRPr="00EC631C" w:rsidRDefault="00C52304" w:rsidP="00C52304">
      <w:pPr>
        <w:tabs>
          <w:tab w:val="left" w:pos="1247"/>
        </w:tabs>
        <w:overflowPunct w:val="0"/>
        <w:ind w:left="42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iš prekybai įrengtos specializuotos transporto priemonės (markė, </w:t>
      </w:r>
      <w:proofErr w:type="spellStart"/>
      <w:r w:rsidRPr="00EC631C">
        <w:rPr>
          <w:kern w:val="3"/>
          <w:szCs w:val="24"/>
          <w:lang w:val="lt-LT"/>
        </w:rPr>
        <w:t>valst</w:t>
      </w:r>
      <w:proofErr w:type="spellEnd"/>
      <w:r w:rsidRPr="00EC631C">
        <w:rPr>
          <w:kern w:val="3"/>
          <w:szCs w:val="24"/>
          <w:lang w:val="lt-LT"/>
        </w:rPr>
        <w:t xml:space="preserve">. Nr.) _____________, </w:t>
      </w:r>
    </w:p>
    <w:p w14:paraId="3090D1F5" w14:textId="77777777" w:rsidR="00C52304" w:rsidRPr="00EC631C" w:rsidRDefault="00C52304" w:rsidP="00C52304">
      <w:pPr>
        <w:tabs>
          <w:tab w:val="left" w:pos="1247"/>
        </w:tabs>
        <w:overflowPunct w:val="0"/>
        <w:ind w:left="42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iš transporto priemonės ar jos priekabos (markė, </w:t>
      </w:r>
      <w:proofErr w:type="spellStart"/>
      <w:r w:rsidRPr="00EC631C">
        <w:rPr>
          <w:kern w:val="3"/>
          <w:szCs w:val="24"/>
          <w:lang w:val="lt-LT"/>
        </w:rPr>
        <w:t>valst</w:t>
      </w:r>
      <w:proofErr w:type="spellEnd"/>
      <w:r w:rsidRPr="00EC631C">
        <w:rPr>
          <w:kern w:val="3"/>
          <w:szCs w:val="24"/>
          <w:lang w:val="lt-LT"/>
        </w:rPr>
        <w:t>. Nr.) __________________________,</w:t>
      </w:r>
    </w:p>
    <w:p w14:paraId="3ED3754D" w14:textId="77777777" w:rsidR="00C52304" w:rsidRPr="00EC631C" w:rsidRDefault="00C52304" w:rsidP="00C52304">
      <w:pPr>
        <w:tabs>
          <w:tab w:val="left" w:pos="1247"/>
        </w:tabs>
        <w:overflowPunct w:val="0"/>
        <w:ind w:left="42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rFonts w:eastAsia="MS Gothic"/>
          <w:kern w:val="3"/>
          <w:szCs w:val="24"/>
          <w:lang w:val="lt-LT"/>
        </w:rPr>
        <w:t xml:space="preserve"> </w:t>
      </w:r>
      <w:r w:rsidRPr="00EC631C">
        <w:rPr>
          <w:kern w:val="3"/>
          <w:szCs w:val="24"/>
          <w:lang w:val="lt-LT"/>
        </w:rPr>
        <w:t>prekybai</w:t>
      </w:r>
      <w:r w:rsidRPr="00EC631C">
        <w:rPr>
          <w:b/>
          <w:bCs/>
          <w:kern w:val="3"/>
          <w:szCs w:val="24"/>
          <w:lang w:val="lt-LT"/>
        </w:rPr>
        <w:t xml:space="preserve"> </w:t>
      </w:r>
      <w:r w:rsidRPr="00EC631C">
        <w:rPr>
          <w:kern w:val="3"/>
          <w:szCs w:val="24"/>
          <w:lang w:val="lt-LT"/>
        </w:rPr>
        <w:t>lauko kavinėje,</w:t>
      </w:r>
    </w:p>
    <w:p w14:paraId="5147E7E2" w14:textId="77777777" w:rsidR="00C52304" w:rsidRPr="00EC631C" w:rsidRDefault="00C52304" w:rsidP="00C52304">
      <w:pPr>
        <w:tabs>
          <w:tab w:val="left" w:pos="1247"/>
        </w:tabs>
        <w:overflowPunct w:val="0"/>
        <w:ind w:left="42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teikti paslaugas (</w:t>
      </w:r>
      <w:r w:rsidR="009757A9" w:rsidRPr="00EC631C">
        <w:rPr>
          <w:kern w:val="3"/>
          <w:szCs w:val="24"/>
          <w:lang w:val="lt-LT"/>
        </w:rPr>
        <w:t>batutas, dviračių nuoma ir kt.)</w:t>
      </w:r>
      <w:r w:rsidRPr="00EC631C">
        <w:rPr>
          <w:kern w:val="3"/>
          <w:szCs w:val="24"/>
          <w:lang w:val="lt-LT"/>
        </w:rPr>
        <w:t>,</w:t>
      </w:r>
    </w:p>
    <w:p w14:paraId="4E97ABEE" w14:textId="77777777" w:rsidR="00C52304" w:rsidRPr="00EC631C" w:rsidRDefault="00C52304" w:rsidP="00C52304">
      <w:pPr>
        <w:tabs>
          <w:tab w:val="left" w:pos="1247"/>
        </w:tabs>
        <w:overflowPunct w:val="0"/>
        <w:ind w:left="42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rFonts w:eastAsia="MS Gothic"/>
          <w:kern w:val="3"/>
          <w:szCs w:val="24"/>
          <w:lang w:val="lt-LT"/>
        </w:rPr>
        <w:t xml:space="preserve"> </w:t>
      </w:r>
      <w:r w:rsidRPr="00EC631C">
        <w:rPr>
          <w:kern w:val="3"/>
          <w:szCs w:val="24"/>
          <w:lang w:val="lt-LT"/>
        </w:rPr>
        <w:t>išvežiojamoji mažmeninė prekyba maisto ir ne maisto prekėmis (nurodomas maršrutas),</w:t>
      </w:r>
    </w:p>
    <w:p w14:paraId="2BABB9B5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  <w:r w:rsidRPr="00EC631C">
        <w:rPr>
          <w:i/>
          <w:kern w:val="3"/>
          <w:szCs w:val="24"/>
          <w:lang w:val="lt-LT"/>
        </w:rPr>
        <w:t>Kita</w:t>
      </w:r>
      <w:r w:rsidRPr="00EC631C">
        <w:rPr>
          <w:kern w:val="3"/>
          <w:szCs w:val="24"/>
          <w:lang w:val="lt-LT"/>
        </w:rPr>
        <w:t xml:space="preserve"> _________________________________________________________________________.</w:t>
      </w:r>
    </w:p>
    <w:p w14:paraId="76000BF9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  <w:r w:rsidRPr="00EC631C">
        <w:rPr>
          <w:b/>
          <w:kern w:val="3"/>
          <w:szCs w:val="24"/>
          <w:lang w:val="lt-LT"/>
        </w:rPr>
        <w:t>Prekių (paslaugų) asortimentas</w:t>
      </w:r>
      <w:r w:rsidRPr="00EC631C">
        <w:rPr>
          <w:kern w:val="3"/>
          <w:szCs w:val="24"/>
          <w:lang w:val="lt-LT"/>
        </w:rPr>
        <w:t xml:space="preserve"> (</w:t>
      </w:r>
      <w:r w:rsidRPr="00EC631C">
        <w:rPr>
          <w:i/>
          <w:kern w:val="3"/>
          <w:szCs w:val="24"/>
          <w:lang w:val="lt-LT"/>
        </w:rPr>
        <w:t>pažymėti</w:t>
      </w:r>
      <w:r w:rsidRPr="00EC631C">
        <w:rPr>
          <w:kern w:val="3"/>
          <w:szCs w:val="24"/>
          <w:lang w:val="lt-LT"/>
        </w:rPr>
        <w:t>):</w:t>
      </w:r>
    </w:p>
    <w:p w14:paraId="7AD84AA3" w14:textId="77777777" w:rsidR="00C52304" w:rsidRPr="00EC631C" w:rsidRDefault="00C52304" w:rsidP="00C52304">
      <w:pPr>
        <w:tabs>
          <w:tab w:val="left" w:pos="1247"/>
        </w:tabs>
        <w:overflowPunct w:val="0"/>
        <w:ind w:left="36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ne maisto prekės,</w:t>
      </w:r>
    </w:p>
    <w:p w14:paraId="56B440BB" w14:textId="77777777" w:rsidR="00C52304" w:rsidRPr="00EC631C" w:rsidRDefault="00C52304" w:rsidP="00C52304">
      <w:pPr>
        <w:tabs>
          <w:tab w:val="left" w:pos="1247"/>
        </w:tabs>
        <w:overflowPunct w:val="0"/>
        <w:ind w:left="36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maisto prekės,</w:t>
      </w:r>
    </w:p>
    <w:p w14:paraId="5C2426F7" w14:textId="77777777" w:rsidR="00C52304" w:rsidRPr="00EC631C" w:rsidRDefault="00C52304" w:rsidP="00C52304">
      <w:pPr>
        <w:tabs>
          <w:tab w:val="left" w:pos="1247"/>
        </w:tabs>
        <w:overflowPunct w:val="0"/>
        <w:ind w:left="36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savos gamybos žemės ūkio produkcija bei </w:t>
      </w:r>
      <w:r w:rsidRPr="00EC631C">
        <w:rPr>
          <w:bCs/>
          <w:kern w:val="3"/>
          <w:szCs w:val="24"/>
          <w:lang w:val="lt-LT"/>
        </w:rPr>
        <w:t>negyvūniniai maisto produktai</w:t>
      </w:r>
      <w:r w:rsidRPr="00EC631C">
        <w:rPr>
          <w:kern w:val="3"/>
          <w:szCs w:val="24"/>
          <w:lang w:val="lt-LT"/>
        </w:rPr>
        <w:t>,</w:t>
      </w:r>
    </w:p>
    <w:p w14:paraId="71F7B42F" w14:textId="77777777" w:rsidR="00C52304" w:rsidRPr="00EC631C" w:rsidRDefault="00C52304" w:rsidP="00C52304">
      <w:pPr>
        <w:tabs>
          <w:tab w:val="left" w:pos="1247"/>
        </w:tabs>
        <w:overflowPunct w:val="0"/>
        <w:ind w:left="36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vaiskrūmiai, vaismedžiai, dekoratyviniai augalai, gėlės, eglutės ir kt.,</w:t>
      </w:r>
    </w:p>
    <w:p w14:paraId="46C862D7" w14:textId="77777777" w:rsidR="00C52304" w:rsidRPr="00EC631C" w:rsidRDefault="00C52304" w:rsidP="00C52304">
      <w:pPr>
        <w:tabs>
          <w:tab w:val="left" w:pos="1247"/>
        </w:tabs>
        <w:overflowPunct w:val="0"/>
        <w:ind w:left="360"/>
        <w:rPr>
          <w:kern w:val="3"/>
          <w:szCs w:val="24"/>
          <w:lang w:val="lt-LT"/>
        </w:rPr>
      </w:pPr>
      <w:r w:rsidRPr="00EC631C">
        <w:rPr>
          <w:rFonts w:eastAsia="MS Gothic" w:hAnsi="Segoe UI Symbol"/>
          <w:kern w:val="3"/>
          <w:szCs w:val="24"/>
          <w:lang w:val="lt-LT"/>
        </w:rPr>
        <w:t>☐</w:t>
      </w:r>
      <w:r w:rsidRPr="00EC631C">
        <w:rPr>
          <w:kern w:val="3"/>
          <w:szCs w:val="24"/>
          <w:lang w:val="lt-LT"/>
        </w:rPr>
        <w:t xml:space="preserve"> viešojo maitinimo paslauga,</w:t>
      </w:r>
    </w:p>
    <w:p w14:paraId="10849E03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  <w:r w:rsidRPr="00EC631C">
        <w:rPr>
          <w:i/>
          <w:kern w:val="3"/>
          <w:szCs w:val="24"/>
          <w:lang w:val="lt-LT"/>
        </w:rPr>
        <w:t>kita</w:t>
      </w:r>
      <w:r w:rsidRPr="00EC631C">
        <w:rPr>
          <w:kern w:val="3"/>
          <w:szCs w:val="24"/>
          <w:lang w:val="lt-LT"/>
        </w:rPr>
        <w:t xml:space="preserve"> ___________________________________________________________________________.</w:t>
      </w:r>
    </w:p>
    <w:p w14:paraId="4AAE8CA4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Veiklos vietos adresas: ____________________________________________________________.</w:t>
      </w:r>
    </w:p>
    <w:p w14:paraId="25564838" w14:textId="12134EE8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Darbo laikas nuo</w:t>
      </w:r>
      <w:r w:rsidR="00C605A6" w:rsidRPr="00EC631C">
        <w:rPr>
          <w:kern w:val="3"/>
          <w:szCs w:val="24"/>
          <w:lang w:val="lt-LT"/>
        </w:rPr>
        <w:t xml:space="preserve">    </w:t>
      </w:r>
      <w:r w:rsidRPr="00EC631C">
        <w:rPr>
          <w:kern w:val="3"/>
          <w:szCs w:val="24"/>
          <w:lang w:val="lt-LT"/>
        </w:rPr>
        <w:t xml:space="preserve"> iki</w:t>
      </w:r>
      <w:r w:rsidR="00C605A6" w:rsidRPr="00EC631C">
        <w:rPr>
          <w:kern w:val="3"/>
          <w:szCs w:val="24"/>
          <w:lang w:val="lt-LT"/>
        </w:rPr>
        <w:t xml:space="preserve">    </w:t>
      </w:r>
      <w:r w:rsidRPr="00EC631C">
        <w:rPr>
          <w:kern w:val="3"/>
          <w:szCs w:val="24"/>
          <w:lang w:val="lt-LT"/>
        </w:rPr>
        <w:t>val. Veiklos laikotarpis 20</w:t>
      </w:r>
      <w:r w:rsidR="00C605A6" w:rsidRPr="00EC631C">
        <w:rPr>
          <w:kern w:val="3"/>
          <w:szCs w:val="24"/>
          <w:lang w:val="lt-LT"/>
        </w:rPr>
        <w:t xml:space="preserve">  </w:t>
      </w:r>
      <w:r w:rsidRPr="00EC631C">
        <w:rPr>
          <w:kern w:val="3"/>
          <w:szCs w:val="24"/>
          <w:lang w:val="lt-LT"/>
        </w:rPr>
        <w:t>m. _____________________________.</w:t>
      </w:r>
    </w:p>
    <w:p w14:paraId="7A1D619C" w14:textId="77777777" w:rsidR="00C52304" w:rsidRPr="00EC631C" w:rsidRDefault="00C52304" w:rsidP="00C52304">
      <w:pPr>
        <w:overflowPunct w:val="0"/>
        <w:jc w:val="both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Įmonės kodas, verslo liudijimo, pensininko, neįgalumo, ūkininko ar individualios veiklos pažymėjimo Nr.________________________________________________________________</w:t>
      </w:r>
    </w:p>
    <w:p w14:paraId="543692A2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</w:p>
    <w:p w14:paraId="4CA43F85" w14:textId="77777777" w:rsidR="00C52304" w:rsidRPr="00EC631C" w:rsidRDefault="00C52304" w:rsidP="00C52304">
      <w:pPr>
        <w:tabs>
          <w:tab w:val="left" w:pos="1247"/>
        </w:tabs>
        <w:overflowPunct w:val="0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PRIDEDAMA:</w:t>
      </w:r>
    </w:p>
    <w:tbl>
      <w:tblPr>
        <w:tblW w:w="91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"/>
        <w:gridCol w:w="4696"/>
        <w:gridCol w:w="691"/>
        <w:gridCol w:w="283"/>
        <w:gridCol w:w="886"/>
        <w:gridCol w:w="1523"/>
        <w:gridCol w:w="143"/>
        <w:gridCol w:w="550"/>
      </w:tblGrid>
      <w:tr w:rsidR="00C52304" w:rsidRPr="00EC631C" w14:paraId="011A15A1" w14:textId="77777777" w:rsidTr="00771A82">
        <w:trPr>
          <w:trHeight w:val="285"/>
        </w:trPr>
        <w:tc>
          <w:tcPr>
            <w:tcW w:w="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5B605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1.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4BC73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  <w:tc>
          <w:tcPr>
            <w:tcW w:w="2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E716E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vertAlign w:val="superscript"/>
                <w:lang w:val="lt-LT"/>
              </w:rPr>
            </w:pPr>
            <w:r w:rsidRPr="00EC631C">
              <w:rPr>
                <w:kern w:val="3"/>
                <w:szCs w:val="24"/>
                <w:vertAlign w:val="superscript"/>
                <w:lang w:val="lt-LT"/>
              </w:rPr>
              <w:t>,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240C9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C1EDB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lapas (-ai, -ų).</w:t>
            </w:r>
          </w:p>
        </w:tc>
        <w:tc>
          <w:tcPr>
            <w:tcW w:w="550" w:type="dxa"/>
          </w:tcPr>
          <w:p w14:paraId="6D08AE78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</w:tr>
      <w:tr w:rsidR="00C52304" w:rsidRPr="00EC631C" w14:paraId="4AA3B3AA" w14:textId="77777777" w:rsidTr="00771A82">
        <w:trPr>
          <w:trHeight w:val="285"/>
        </w:trPr>
        <w:tc>
          <w:tcPr>
            <w:tcW w:w="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C617B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2.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49B07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  <w:tc>
          <w:tcPr>
            <w:tcW w:w="2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C3DB4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,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7D3EC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BAAE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ind w:left="51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lapas (-ai, -ų).</w:t>
            </w:r>
          </w:p>
        </w:tc>
        <w:tc>
          <w:tcPr>
            <w:tcW w:w="550" w:type="dxa"/>
          </w:tcPr>
          <w:p w14:paraId="795B9D05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ind w:left="51"/>
              <w:jc w:val="both"/>
              <w:rPr>
                <w:kern w:val="3"/>
                <w:szCs w:val="24"/>
                <w:lang w:val="lt-LT"/>
              </w:rPr>
            </w:pPr>
          </w:p>
        </w:tc>
      </w:tr>
      <w:tr w:rsidR="00C52304" w:rsidRPr="00EC631C" w14:paraId="399E330B" w14:textId="77777777" w:rsidTr="00771A82">
        <w:trPr>
          <w:trHeight w:val="285"/>
        </w:trPr>
        <w:tc>
          <w:tcPr>
            <w:tcW w:w="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05B80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3.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2EFB4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  <w:tc>
          <w:tcPr>
            <w:tcW w:w="2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9AB0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,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54B06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BED0A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ind w:left="51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lapas (-ai, -ų).</w:t>
            </w:r>
          </w:p>
        </w:tc>
        <w:tc>
          <w:tcPr>
            <w:tcW w:w="550" w:type="dxa"/>
          </w:tcPr>
          <w:p w14:paraId="7F715386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ind w:left="51"/>
              <w:jc w:val="both"/>
              <w:rPr>
                <w:kern w:val="3"/>
                <w:szCs w:val="24"/>
                <w:lang w:val="lt-LT"/>
              </w:rPr>
            </w:pPr>
          </w:p>
        </w:tc>
      </w:tr>
      <w:tr w:rsidR="00C52304" w:rsidRPr="00EC631C" w14:paraId="1E33F1BD" w14:textId="77777777" w:rsidTr="00771A82">
        <w:trPr>
          <w:trHeight w:val="285"/>
        </w:trPr>
        <w:tc>
          <w:tcPr>
            <w:tcW w:w="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8EE1D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4.</w:t>
            </w:r>
          </w:p>
        </w:tc>
        <w:tc>
          <w:tcPr>
            <w:tcW w:w="46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37C18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Atstovavimą patvirtinančio dokumento kopija,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C68FA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  <w:tc>
          <w:tcPr>
            <w:tcW w:w="269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42ADD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  <w:r w:rsidRPr="00EC631C">
              <w:rPr>
                <w:kern w:val="3"/>
                <w:szCs w:val="24"/>
                <w:lang w:val="lt-LT"/>
              </w:rPr>
              <w:t>lapas (-ai, -ų).</w:t>
            </w:r>
          </w:p>
        </w:tc>
        <w:tc>
          <w:tcPr>
            <w:tcW w:w="693" w:type="dxa"/>
            <w:gridSpan w:val="2"/>
          </w:tcPr>
          <w:p w14:paraId="25ED5DCB" w14:textId="77777777" w:rsidR="00C52304" w:rsidRPr="00EC631C" w:rsidRDefault="00C52304" w:rsidP="00C52304">
            <w:pPr>
              <w:tabs>
                <w:tab w:val="left" w:pos="0"/>
              </w:tabs>
              <w:overflowPunct w:val="0"/>
              <w:jc w:val="both"/>
              <w:rPr>
                <w:kern w:val="3"/>
                <w:szCs w:val="24"/>
                <w:lang w:val="lt-LT"/>
              </w:rPr>
            </w:pPr>
          </w:p>
        </w:tc>
      </w:tr>
    </w:tbl>
    <w:p w14:paraId="092904D9" w14:textId="77777777" w:rsidR="00C605A6" w:rsidRPr="00EC631C" w:rsidRDefault="00C605A6" w:rsidP="00C605A6">
      <w:pPr>
        <w:overflowPunct w:val="0"/>
        <w:ind w:firstLine="720"/>
        <w:jc w:val="both"/>
        <w:outlineLvl w:val="1"/>
        <w:rPr>
          <w:b/>
          <w:bCs/>
          <w:kern w:val="3"/>
          <w:szCs w:val="24"/>
          <w:lang w:val="lt-LT"/>
        </w:rPr>
      </w:pPr>
    </w:p>
    <w:p w14:paraId="49CDB3F4" w14:textId="1B5AE5A7" w:rsidR="00C52304" w:rsidRPr="00EC631C" w:rsidRDefault="00C52304" w:rsidP="00C605A6">
      <w:pPr>
        <w:overflowPunct w:val="0"/>
        <w:ind w:firstLine="720"/>
        <w:jc w:val="both"/>
        <w:outlineLvl w:val="1"/>
        <w:rPr>
          <w:kern w:val="3"/>
          <w:szCs w:val="24"/>
          <w:lang w:val="lt-LT"/>
        </w:rPr>
      </w:pPr>
      <w:r w:rsidRPr="00EC631C">
        <w:rPr>
          <w:b/>
          <w:bCs/>
          <w:kern w:val="3"/>
          <w:szCs w:val="24"/>
          <w:lang w:val="lt-LT"/>
        </w:rPr>
        <w:t xml:space="preserve">Patvirtinu, kad esu susipažinęs ir laikysiuosi </w:t>
      </w:r>
      <w:r w:rsidR="00825EBC" w:rsidRPr="00EC631C">
        <w:rPr>
          <w:b/>
          <w:bCs/>
          <w:color w:val="000000"/>
          <w:kern w:val="3"/>
          <w:szCs w:val="24"/>
          <w:shd w:val="clear" w:color="auto" w:fill="FFFFFF"/>
          <w:lang w:val="lt-LT"/>
        </w:rPr>
        <w:t>Ignalinos</w:t>
      </w:r>
      <w:r w:rsidRPr="00EC631C">
        <w:rPr>
          <w:b/>
          <w:bCs/>
          <w:color w:val="000000"/>
          <w:kern w:val="3"/>
          <w:szCs w:val="24"/>
          <w:shd w:val="clear" w:color="auto" w:fill="FFFFFF"/>
          <w:lang w:val="lt-LT"/>
        </w:rPr>
        <w:t xml:space="preserve"> rajono savivaldybės prekybos ir </w:t>
      </w:r>
      <w:r w:rsidRPr="00EC631C">
        <w:rPr>
          <w:b/>
          <w:bCs/>
          <w:color w:val="000000"/>
          <w:kern w:val="3"/>
          <w:szCs w:val="24"/>
          <w:shd w:val="clear" w:color="auto" w:fill="FFFFFF"/>
          <w:lang w:val="lt-LT"/>
        </w:rPr>
        <w:lastRenderedPageBreak/>
        <w:t>paslaugų teikimo viešosiose vietose taisyklių</w:t>
      </w:r>
      <w:r w:rsidRPr="00EC631C">
        <w:rPr>
          <w:b/>
          <w:bCs/>
          <w:kern w:val="3"/>
          <w:szCs w:val="24"/>
          <w:lang w:val="lt-LT"/>
        </w:rPr>
        <w:t>.</w:t>
      </w:r>
    </w:p>
    <w:p w14:paraId="737D7EBD" w14:textId="77777777" w:rsidR="00C52304" w:rsidRPr="00EC631C" w:rsidRDefault="00C52304" w:rsidP="00C605A6">
      <w:pPr>
        <w:overflowPunct w:val="0"/>
        <w:ind w:firstLine="720"/>
        <w:jc w:val="both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Patvirtinu, kad esu tinkamai informuotas (-a), kad:</w:t>
      </w:r>
    </w:p>
    <w:p w14:paraId="30741677" w14:textId="77777777" w:rsidR="00C52304" w:rsidRPr="00EC631C" w:rsidRDefault="00C52304" w:rsidP="00C605A6">
      <w:pPr>
        <w:overflowPunct w:val="0"/>
        <w:ind w:firstLine="720"/>
        <w:jc w:val="both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 xml:space="preserve">mano asmens duomenų valdytojas yra </w:t>
      </w:r>
      <w:r w:rsidR="00825EBC" w:rsidRPr="00EC631C">
        <w:rPr>
          <w:kern w:val="3"/>
          <w:szCs w:val="24"/>
          <w:lang w:val="lt-LT"/>
        </w:rPr>
        <w:t>Ignalinos</w:t>
      </w:r>
      <w:r w:rsidRPr="00EC631C">
        <w:rPr>
          <w:kern w:val="3"/>
          <w:szCs w:val="24"/>
          <w:lang w:val="lt-LT"/>
        </w:rPr>
        <w:t xml:space="preserve"> rajono savivaldybės administracija (juridinio asmens kodas </w:t>
      </w:r>
      <w:r w:rsidR="00825EBC" w:rsidRPr="00EC631C">
        <w:rPr>
          <w:szCs w:val="24"/>
          <w:lang w:val="lt-LT"/>
        </w:rPr>
        <w:t>288768350</w:t>
      </w:r>
      <w:r w:rsidRPr="00EC631C">
        <w:rPr>
          <w:kern w:val="3"/>
          <w:szCs w:val="24"/>
          <w:lang w:val="lt-LT"/>
        </w:rPr>
        <w:t xml:space="preserve">, adresas: </w:t>
      </w:r>
      <w:r w:rsidR="00825EBC" w:rsidRPr="00EC631C">
        <w:rPr>
          <w:kern w:val="3"/>
          <w:szCs w:val="24"/>
          <w:lang w:val="lt-LT"/>
        </w:rPr>
        <w:t>Laisvės a. 70, 30122</w:t>
      </w:r>
      <w:r w:rsidRPr="00EC631C">
        <w:rPr>
          <w:kern w:val="3"/>
          <w:szCs w:val="24"/>
          <w:lang w:val="lt-LT"/>
        </w:rPr>
        <w:t xml:space="preserve"> </w:t>
      </w:r>
      <w:r w:rsidR="00825EBC" w:rsidRPr="00EC631C">
        <w:rPr>
          <w:kern w:val="3"/>
          <w:szCs w:val="24"/>
          <w:lang w:val="lt-LT"/>
        </w:rPr>
        <w:t>Ignalina</w:t>
      </w:r>
      <w:r w:rsidR="00A626BE" w:rsidRPr="00EC631C">
        <w:rPr>
          <w:kern w:val="3"/>
          <w:szCs w:val="24"/>
          <w:lang w:val="lt-LT"/>
        </w:rPr>
        <w:t>, tel. (+370 386 52 096</w:t>
      </w:r>
      <w:r w:rsidRPr="00EC631C">
        <w:rPr>
          <w:kern w:val="3"/>
          <w:szCs w:val="24"/>
          <w:lang w:val="lt-LT"/>
        </w:rPr>
        <w:t xml:space="preserve">, el. p. </w:t>
      </w:r>
      <w:proofErr w:type="spellStart"/>
      <w:r w:rsidR="00825EBC" w:rsidRPr="00EC631C">
        <w:rPr>
          <w:color w:val="0563C1"/>
          <w:kern w:val="3"/>
          <w:szCs w:val="24"/>
          <w:u w:val="single"/>
          <w:lang w:val="lt-LT" w:bidi="en-US"/>
        </w:rPr>
        <w:t>info</w:t>
      </w:r>
      <w:r w:rsidRPr="00EC631C">
        <w:rPr>
          <w:color w:val="0563C1"/>
          <w:kern w:val="3"/>
          <w:szCs w:val="24"/>
          <w:u w:val="single"/>
          <w:lang w:val="lt-LT" w:bidi="en-US"/>
        </w:rPr>
        <w:t>@</w:t>
      </w:r>
      <w:r w:rsidR="00825EBC" w:rsidRPr="00EC631C">
        <w:rPr>
          <w:color w:val="0563C1"/>
          <w:kern w:val="3"/>
          <w:szCs w:val="24"/>
          <w:u w:val="single"/>
          <w:lang w:val="lt-LT" w:bidi="en-US"/>
        </w:rPr>
        <w:t>ignalina</w:t>
      </w:r>
      <w:r w:rsidRPr="00EC631C">
        <w:rPr>
          <w:color w:val="0563C1"/>
          <w:kern w:val="3"/>
          <w:szCs w:val="24"/>
          <w:u w:val="single"/>
          <w:lang w:val="lt-LT" w:bidi="en-US"/>
        </w:rPr>
        <w:t>.lt</w:t>
      </w:r>
      <w:proofErr w:type="spellEnd"/>
      <w:r w:rsidRPr="00EC631C">
        <w:rPr>
          <w:kern w:val="3"/>
          <w:szCs w:val="24"/>
          <w:lang w:val="lt-LT" w:bidi="en-US"/>
        </w:rPr>
        <w:t>);</w:t>
      </w:r>
    </w:p>
    <w:p w14:paraId="708EAC2B" w14:textId="77777777" w:rsidR="00C52304" w:rsidRPr="00EC631C" w:rsidRDefault="00C52304" w:rsidP="00C605A6">
      <w:pPr>
        <w:overflowPunct w:val="0"/>
        <w:ind w:firstLine="720"/>
        <w:jc w:val="both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asmens duomenys tvarkomi siekiant išnagrinėti prašymą. Tvarkymo pagrindas – tvarkyti būtina, siekiant atlikti užduotį, vykdomą dėl viešojo intereso arba vykdant duomenų valdytojui pavestas viešosios valdžios funkcijas;</w:t>
      </w:r>
    </w:p>
    <w:p w14:paraId="2C6FDEC4" w14:textId="77777777" w:rsidR="00C52304" w:rsidRPr="00EC631C" w:rsidRDefault="00C52304" w:rsidP="00C605A6">
      <w:pPr>
        <w:overflowPunct w:val="0"/>
        <w:ind w:firstLine="720"/>
        <w:jc w:val="both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 xml:space="preserve">duomenys </w:t>
      </w:r>
      <w:r w:rsidR="00744DB0" w:rsidRPr="00EC631C">
        <w:rPr>
          <w:kern w:val="3"/>
          <w:szCs w:val="24"/>
          <w:lang w:val="lt-LT"/>
        </w:rPr>
        <w:t>s</w:t>
      </w:r>
      <w:r w:rsidRPr="00EC631C">
        <w:rPr>
          <w:kern w:val="3"/>
          <w:szCs w:val="24"/>
          <w:lang w:val="lt-LT"/>
        </w:rPr>
        <w:t>avivaldybės administra</w:t>
      </w:r>
      <w:r w:rsidR="00A626BE" w:rsidRPr="00EC631C">
        <w:rPr>
          <w:kern w:val="3"/>
          <w:szCs w:val="24"/>
          <w:lang w:val="lt-LT"/>
        </w:rPr>
        <w:t xml:space="preserve">cijos atitinkamoje seniūnijoje </w:t>
      </w:r>
      <w:r w:rsidRPr="00EC631C">
        <w:rPr>
          <w:kern w:val="3"/>
          <w:szCs w:val="24"/>
          <w:lang w:val="lt-LT"/>
        </w:rPr>
        <w:t>bus saugomi penkerius metus ir gali būti teikiami tretiesiems asmenims, jeigu tai yra būtina šiam prašymui išnagrinėti ir asmenims, kurie turi teisę šiuos duomenis gauti teisės aktų nustatyta tvarka;</w:t>
      </w:r>
    </w:p>
    <w:p w14:paraId="5AC1C378" w14:textId="77777777" w:rsidR="00C52304" w:rsidRPr="00EC631C" w:rsidRDefault="00C52304" w:rsidP="00C605A6">
      <w:pPr>
        <w:overflowPunct w:val="0"/>
        <w:ind w:firstLine="720"/>
        <w:jc w:val="both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privalau pateikti duomenis, kadangi priešingu atveju nebus galima išnagrinėti šio prašymo ir (ar) suteikti paslaugos;</w:t>
      </w:r>
    </w:p>
    <w:p w14:paraId="5674AA42" w14:textId="77777777" w:rsidR="00C52304" w:rsidRPr="00EC631C" w:rsidRDefault="00C52304" w:rsidP="00C605A6">
      <w:pPr>
        <w:overflowPunct w:val="0"/>
        <w:ind w:firstLine="720"/>
        <w:jc w:val="both"/>
        <w:rPr>
          <w:color w:val="000000"/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 xml:space="preserve">turiu teisę kreiptis su prašymu susipažinti su asmens duomenimis, juos ištaisyti, ištrinti, apriboti jų tvarkymą, juos perkelti, taip pat teisę nesutikti su duomenų tvarkymu, pateikti skundą Valstybinei duomenų apsaugos inspekcijai </w:t>
      </w:r>
      <w:r w:rsidRPr="00EC631C">
        <w:rPr>
          <w:color w:val="000000"/>
          <w:kern w:val="3"/>
          <w:szCs w:val="24"/>
          <w:lang w:val="lt-LT"/>
        </w:rPr>
        <w:t>(A. Juozapavičiaus g. 6, 09310 Vilnius).</w:t>
      </w:r>
    </w:p>
    <w:p w14:paraId="21033BE4" w14:textId="77777777" w:rsidR="00C52304" w:rsidRPr="00EC631C" w:rsidRDefault="00C52304" w:rsidP="00C52304">
      <w:pPr>
        <w:tabs>
          <w:tab w:val="left" w:pos="7195"/>
        </w:tabs>
        <w:jc w:val="both"/>
        <w:rPr>
          <w:kern w:val="3"/>
          <w:szCs w:val="24"/>
          <w:lang w:val="lt-LT"/>
        </w:rPr>
      </w:pPr>
    </w:p>
    <w:p w14:paraId="141D589F" w14:textId="713690FF" w:rsidR="00C52304" w:rsidRPr="00EC631C" w:rsidRDefault="00C52304" w:rsidP="00C605A6">
      <w:pPr>
        <w:tabs>
          <w:tab w:val="clear" w:pos="1293"/>
        </w:tabs>
        <w:jc w:val="both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___________________</w:t>
      </w:r>
      <w:r w:rsidR="00C605A6" w:rsidRPr="00EC631C">
        <w:rPr>
          <w:kern w:val="3"/>
          <w:szCs w:val="24"/>
          <w:lang w:val="lt-LT"/>
        </w:rPr>
        <w:t>__________________</w:t>
      </w:r>
      <w:r w:rsidR="00C605A6" w:rsidRPr="00EC631C">
        <w:rPr>
          <w:kern w:val="3"/>
          <w:szCs w:val="24"/>
          <w:lang w:val="lt-LT"/>
        </w:rPr>
        <w:tab/>
      </w:r>
      <w:r w:rsidR="00C605A6" w:rsidRPr="00EC631C">
        <w:rPr>
          <w:kern w:val="3"/>
          <w:szCs w:val="24"/>
          <w:lang w:val="lt-LT"/>
        </w:rPr>
        <w:tab/>
      </w:r>
      <w:r w:rsidRPr="00EC631C">
        <w:rPr>
          <w:kern w:val="3"/>
          <w:szCs w:val="24"/>
          <w:lang w:val="lt-LT"/>
        </w:rPr>
        <w:t>_________________________</w:t>
      </w:r>
    </w:p>
    <w:p w14:paraId="44DD877B" w14:textId="3EDF660D" w:rsidR="00C52304" w:rsidRPr="00EC631C" w:rsidRDefault="00C52304" w:rsidP="00C605A6">
      <w:pPr>
        <w:tabs>
          <w:tab w:val="clear" w:pos="1293"/>
        </w:tabs>
        <w:jc w:val="both"/>
        <w:rPr>
          <w:kern w:val="3"/>
          <w:szCs w:val="24"/>
          <w:lang w:val="lt-LT"/>
        </w:rPr>
      </w:pPr>
      <w:r w:rsidRPr="00EC631C">
        <w:rPr>
          <w:kern w:val="3"/>
          <w:szCs w:val="24"/>
          <w:lang w:val="lt-LT"/>
        </w:rPr>
        <w:t>(prašymą pateikusio atsakingo asmens parašas)</w:t>
      </w:r>
      <w:r w:rsidR="00C605A6" w:rsidRPr="00EC631C">
        <w:rPr>
          <w:kern w:val="3"/>
          <w:szCs w:val="24"/>
          <w:lang w:val="lt-LT"/>
        </w:rPr>
        <w:tab/>
      </w:r>
      <w:r w:rsidR="00C605A6" w:rsidRPr="00EC631C">
        <w:rPr>
          <w:kern w:val="3"/>
          <w:szCs w:val="24"/>
          <w:lang w:val="lt-LT"/>
        </w:rPr>
        <w:tab/>
      </w:r>
      <w:r w:rsidRPr="00EC631C">
        <w:rPr>
          <w:kern w:val="3"/>
          <w:szCs w:val="24"/>
          <w:lang w:val="lt-LT"/>
        </w:rPr>
        <w:t>(vardas, pavardė)</w:t>
      </w:r>
    </w:p>
    <w:p w14:paraId="01A34A9C" w14:textId="77777777" w:rsidR="00C52304" w:rsidRPr="00EC631C" w:rsidRDefault="00C52304" w:rsidP="00C52304">
      <w:pPr>
        <w:tabs>
          <w:tab w:val="left" w:pos="7195"/>
        </w:tabs>
        <w:jc w:val="both"/>
        <w:rPr>
          <w:kern w:val="3"/>
          <w:szCs w:val="24"/>
          <w:lang w:val="lt-LT"/>
        </w:rPr>
      </w:pPr>
    </w:p>
    <w:p w14:paraId="7071FCBD" w14:textId="77777777" w:rsidR="00C52304" w:rsidRPr="00EC631C" w:rsidRDefault="00C52304" w:rsidP="00C52304">
      <w:pPr>
        <w:rPr>
          <w:kern w:val="3"/>
          <w:szCs w:val="24"/>
          <w:lang w:val="lt-LT"/>
        </w:rPr>
      </w:pPr>
    </w:p>
    <w:p w14:paraId="5608C01C" w14:textId="77777777" w:rsidR="00C52304" w:rsidRDefault="005232E1" w:rsidP="00EC631C">
      <w:pPr>
        <w:overflowPunct w:val="0"/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</w:t>
      </w:r>
    </w:p>
    <w:p w14:paraId="29F005EB" w14:textId="77777777" w:rsidR="00545E37" w:rsidRDefault="00545E37" w:rsidP="00EC631C">
      <w:pPr>
        <w:overflowPunct w:val="0"/>
        <w:jc w:val="center"/>
        <w:rPr>
          <w:szCs w:val="24"/>
          <w:lang w:val="lt-LT"/>
        </w:rPr>
      </w:pPr>
    </w:p>
    <w:p w14:paraId="7733A5F2" w14:textId="77777777" w:rsidR="00545E37" w:rsidRDefault="00545E37" w:rsidP="00EC631C">
      <w:pPr>
        <w:overflowPunct w:val="0"/>
        <w:jc w:val="center"/>
        <w:rPr>
          <w:szCs w:val="24"/>
          <w:lang w:val="lt-LT"/>
        </w:rPr>
      </w:pPr>
    </w:p>
    <w:p w14:paraId="1E2AA022" w14:textId="77777777" w:rsidR="00545E37" w:rsidRDefault="00545E37" w:rsidP="00EC631C">
      <w:pPr>
        <w:overflowPunct w:val="0"/>
        <w:jc w:val="center"/>
        <w:rPr>
          <w:szCs w:val="24"/>
          <w:lang w:val="lt-LT"/>
        </w:rPr>
      </w:pPr>
    </w:p>
    <w:p w14:paraId="1D85085F" w14:textId="77777777" w:rsidR="00545E37" w:rsidRDefault="00545E37" w:rsidP="00EC631C">
      <w:pPr>
        <w:overflowPunct w:val="0"/>
        <w:jc w:val="center"/>
        <w:rPr>
          <w:szCs w:val="24"/>
          <w:lang w:val="lt-LT"/>
        </w:rPr>
      </w:pPr>
    </w:p>
    <w:sectPr w:rsidR="00545E37" w:rsidSect="00DA7E28">
      <w:footerReference w:type="default" r:id="rId8"/>
      <w:pgSz w:w="11906" w:h="16838" w:code="9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FB243" w14:textId="77777777" w:rsidR="00BD3473" w:rsidRDefault="00BD3473">
      <w:r>
        <w:separator/>
      </w:r>
    </w:p>
  </w:endnote>
  <w:endnote w:type="continuationSeparator" w:id="0">
    <w:p w14:paraId="54384312" w14:textId="77777777" w:rsidR="00BD3473" w:rsidRDefault="00BD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B903" w14:textId="77777777" w:rsidR="009C2B21" w:rsidRDefault="009C2B21">
    <w:pPr>
      <w:pStyle w:val="Porat"/>
      <w:widowControl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0C8D1" w14:textId="77777777" w:rsidR="00BD3473" w:rsidRDefault="00BD3473">
      <w:r>
        <w:separator/>
      </w:r>
    </w:p>
  </w:footnote>
  <w:footnote w:type="continuationSeparator" w:id="0">
    <w:p w14:paraId="4D305FA2" w14:textId="77777777" w:rsidR="00BD3473" w:rsidRDefault="00BD34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732FC"/>
    <w:multiLevelType w:val="multilevel"/>
    <w:tmpl w:val="63DC8DE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 w15:restartNumberingAfterBreak="0">
    <w:nsid w:val="1172061E"/>
    <w:multiLevelType w:val="hybridMultilevel"/>
    <w:tmpl w:val="D28A8C36"/>
    <w:lvl w:ilvl="0" w:tplc="66F2AE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F653FC4"/>
    <w:multiLevelType w:val="multilevel"/>
    <w:tmpl w:val="F0FEEB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104BF2"/>
    <w:multiLevelType w:val="hybridMultilevel"/>
    <w:tmpl w:val="7C3ECE20"/>
    <w:lvl w:ilvl="0" w:tplc="B3D81C7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A4C59BC"/>
    <w:multiLevelType w:val="multilevel"/>
    <w:tmpl w:val="90C42610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5" w15:restartNumberingAfterBreak="0">
    <w:nsid w:val="5C875F42"/>
    <w:multiLevelType w:val="hybridMultilevel"/>
    <w:tmpl w:val="6546B2C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51103"/>
    <w:multiLevelType w:val="multilevel"/>
    <w:tmpl w:val="B7082C44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 w16cid:durableId="2090538077">
    <w:abstractNumId w:val="4"/>
  </w:num>
  <w:num w:numId="2" w16cid:durableId="517548096">
    <w:abstractNumId w:val="6"/>
  </w:num>
  <w:num w:numId="3" w16cid:durableId="770592144">
    <w:abstractNumId w:val="0"/>
  </w:num>
  <w:num w:numId="4" w16cid:durableId="621805995">
    <w:abstractNumId w:val="2"/>
  </w:num>
  <w:num w:numId="5" w16cid:durableId="754941932">
    <w:abstractNumId w:val="3"/>
  </w:num>
  <w:num w:numId="6" w16cid:durableId="418723509">
    <w:abstractNumId w:val="5"/>
  </w:num>
  <w:num w:numId="7" w16cid:durableId="1696275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8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AB"/>
    <w:rsid w:val="0000304A"/>
    <w:rsid w:val="000103F3"/>
    <w:rsid w:val="00030A5B"/>
    <w:rsid w:val="00031663"/>
    <w:rsid w:val="00031E1D"/>
    <w:rsid w:val="0003296E"/>
    <w:rsid w:val="00034A92"/>
    <w:rsid w:val="00041A5D"/>
    <w:rsid w:val="00043731"/>
    <w:rsid w:val="0004566D"/>
    <w:rsid w:val="00046593"/>
    <w:rsid w:val="000571C3"/>
    <w:rsid w:val="00064229"/>
    <w:rsid w:val="0007369F"/>
    <w:rsid w:val="00074DC6"/>
    <w:rsid w:val="00077A9A"/>
    <w:rsid w:val="00077BFB"/>
    <w:rsid w:val="0008672F"/>
    <w:rsid w:val="00087265"/>
    <w:rsid w:val="00087F59"/>
    <w:rsid w:val="00097668"/>
    <w:rsid w:val="000A312B"/>
    <w:rsid w:val="000A5A04"/>
    <w:rsid w:val="000A6596"/>
    <w:rsid w:val="000B244A"/>
    <w:rsid w:val="000B34AC"/>
    <w:rsid w:val="000D3BF2"/>
    <w:rsid w:val="000E1C46"/>
    <w:rsid w:val="000E2356"/>
    <w:rsid w:val="000F3B16"/>
    <w:rsid w:val="00102818"/>
    <w:rsid w:val="00102D8E"/>
    <w:rsid w:val="00103D0D"/>
    <w:rsid w:val="001056E3"/>
    <w:rsid w:val="001068F4"/>
    <w:rsid w:val="00117EDF"/>
    <w:rsid w:val="00121833"/>
    <w:rsid w:val="00124C03"/>
    <w:rsid w:val="00126B58"/>
    <w:rsid w:val="0013288A"/>
    <w:rsid w:val="00136E31"/>
    <w:rsid w:val="001529F1"/>
    <w:rsid w:val="00155D9E"/>
    <w:rsid w:val="00162B04"/>
    <w:rsid w:val="00162F18"/>
    <w:rsid w:val="001702A7"/>
    <w:rsid w:val="001773F1"/>
    <w:rsid w:val="00182297"/>
    <w:rsid w:val="00184AAB"/>
    <w:rsid w:val="00191F10"/>
    <w:rsid w:val="001970A2"/>
    <w:rsid w:val="001A17B6"/>
    <w:rsid w:val="001A1C85"/>
    <w:rsid w:val="001A7427"/>
    <w:rsid w:val="001B4780"/>
    <w:rsid w:val="001C7F73"/>
    <w:rsid w:val="001D07E4"/>
    <w:rsid w:val="001D280F"/>
    <w:rsid w:val="001D3067"/>
    <w:rsid w:val="001D3689"/>
    <w:rsid w:val="001D38D4"/>
    <w:rsid w:val="001D469A"/>
    <w:rsid w:val="001F7C96"/>
    <w:rsid w:val="00200504"/>
    <w:rsid w:val="00203F4A"/>
    <w:rsid w:val="00211EF4"/>
    <w:rsid w:val="002164A5"/>
    <w:rsid w:val="002179A7"/>
    <w:rsid w:val="00217CDC"/>
    <w:rsid w:val="00223C8E"/>
    <w:rsid w:val="00225C81"/>
    <w:rsid w:val="00226BEB"/>
    <w:rsid w:val="00230A9C"/>
    <w:rsid w:val="002353C7"/>
    <w:rsid w:val="00237468"/>
    <w:rsid w:val="0024040B"/>
    <w:rsid w:val="00245D95"/>
    <w:rsid w:val="00246D94"/>
    <w:rsid w:val="00247471"/>
    <w:rsid w:val="002478C1"/>
    <w:rsid w:val="002515B6"/>
    <w:rsid w:val="00262FEF"/>
    <w:rsid w:val="00264686"/>
    <w:rsid w:val="00264689"/>
    <w:rsid w:val="002672E3"/>
    <w:rsid w:val="0026739D"/>
    <w:rsid w:val="00271256"/>
    <w:rsid w:val="00281F52"/>
    <w:rsid w:val="0028264A"/>
    <w:rsid w:val="00284154"/>
    <w:rsid w:val="00284312"/>
    <w:rsid w:val="002956D7"/>
    <w:rsid w:val="00297C98"/>
    <w:rsid w:val="002A01EA"/>
    <w:rsid w:val="002A60A8"/>
    <w:rsid w:val="002A6351"/>
    <w:rsid w:val="002B1E26"/>
    <w:rsid w:val="002B3DF2"/>
    <w:rsid w:val="002C08F3"/>
    <w:rsid w:val="002C19BA"/>
    <w:rsid w:val="002C30E7"/>
    <w:rsid w:val="002C5669"/>
    <w:rsid w:val="002C6872"/>
    <w:rsid w:val="002C6890"/>
    <w:rsid w:val="002D6F69"/>
    <w:rsid w:val="002E4801"/>
    <w:rsid w:val="002F0339"/>
    <w:rsid w:val="002F11F5"/>
    <w:rsid w:val="002F3494"/>
    <w:rsid w:val="002F4CD3"/>
    <w:rsid w:val="003019BA"/>
    <w:rsid w:val="00301C5F"/>
    <w:rsid w:val="0030295D"/>
    <w:rsid w:val="00304480"/>
    <w:rsid w:val="003065F3"/>
    <w:rsid w:val="00310A53"/>
    <w:rsid w:val="00314657"/>
    <w:rsid w:val="003242B1"/>
    <w:rsid w:val="00324FF6"/>
    <w:rsid w:val="00333004"/>
    <w:rsid w:val="00335FB0"/>
    <w:rsid w:val="003402AD"/>
    <w:rsid w:val="00342516"/>
    <w:rsid w:val="003444BD"/>
    <w:rsid w:val="0034626F"/>
    <w:rsid w:val="00352285"/>
    <w:rsid w:val="00372875"/>
    <w:rsid w:val="0038259F"/>
    <w:rsid w:val="003827FB"/>
    <w:rsid w:val="00382BD4"/>
    <w:rsid w:val="0039060D"/>
    <w:rsid w:val="0039289C"/>
    <w:rsid w:val="003946AD"/>
    <w:rsid w:val="00397EF3"/>
    <w:rsid w:val="003A0ED6"/>
    <w:rsid w:val="003B0048"/>
    <w:rsid w:val="003B18F0"/>
    <w:rsid w:val="003B2377"/>
    <w:rsid w:val="003B24CD"/>
    <w:rsid w:val="003C2749"/>
    <w:rsid w:val="003C374D"/>
    <w:rsid w:val="003D37DE"/>
    <w:rsid w:val="003D4986"/>
    <w:rsid w:val="003D727A"/>
    <w:rsid w:val="003E6742"/>
    <w:rsid w:val="003E74DE"/>
    <w:rsid w:val="003F0ECE"/>
    <w:rsid w:val="003F4D36"/>
    <w:rsid w:val="003F6E4E"/>
    <w:rsid w:val="00400C7C"/>
    <w:rsid w:val="004020CC"/>
    <w:rsid w:val="0040764A"/>
    <w:rsid w:val="004166BC"/>
    <w:rsid w:val="00420962"/>
    <w:rsid w:val="00422A8A"/>
    <w:rsid w:val="004256CE"/>
    <w:rsid w:val="00431AD3"/>
    <w:rsid w:val="0043211A"/>
    <w:rsid w:val="00432E41"/>
    <w:rsid w:val="00435D82"/>
    <w:rsid w:val="0044079A"/>
    <w:rsid w:val="00446A55"/>
    <w:rsid w:val="0044798E"/>
    <w:rsid w:val="004550A5"/>
    <w:rsid w:val="0046453C"/>
    <w:rsid w:val="00466820"/>
    <w:rsid w:val="00476D2A"/>
    <w:rsid w:val="004807C5"/>
    <w:rsid w:val="0048137E"/>
    <w:rsid w:val="0048334E"/>
    <w:rsid w:val="00490443"/>
    <w:rsid w:val="004A24B6"/>
    <w:rsid w:val="004A372D"/>
    <w:rsid w:val="004A4A96"/>
    <w:rsid w:val="004A52E6"/>
    <w:rsid w:val="004B2896"/>
    <w:rsid w:val="004B3748"/>
    <w:rsid w:val="004B436B"/>
    <w:rsid w:val="004B5FAB"/>
    <w:rsid w:val="004B6678"/>
    <w:rsid w:val="004C0B3D"/>
    <w:rsid w:val="004C2195"/>
    <w:rsid w:val="004C5155"/>
    <w:rsid w:val="004C5597"/>
    <w:rsid w:val="004C5A0B"/>
    <w:rsid w:val="004C610F"/>
    <w:rsid w:val="004C6A0C"/>
    <w:rsid w:val="004C740D"/>
    <w:rsid w:val="004E2984"/>
    <w:rsid w:val="004F4B48"/>
    <w:rsid w:val="00501CE6"/>
    <w:rsid w:val="00504361"/>
    <w:rsid w:val="005073FC"/>
    <w:rsid w:val="00510A17"/>
    <w:rsid w:val="00512875"/>
    <w:rsid w:val="00513EB3"/>
    <w:rsid w:val="00514FB5"/>
    <w:rsid w:val="0052024F"/>
    <w:rsid w:val="005232E1"/>
    <w:rsid w:val="00525FF4"/>
    <w:rsid w:val="00541840"/>
    <w:rsid w:val="00544136"/>
    <w:rsid w:val="00545E37"/>
    <w:rsid w:val="0055152B"/>
    <w:rsid w:val="005578F7"/>
    <w:rsid w:val="005731C7"/>
    <w:rsid w:val="00573AB3"/>
    <w:rsid w:val="005802D7"/>
    <w:rsid w:val="00584C25"/>
    <w:rsid w:val="005855C4"/>
    <w:rsid w:val="0059481A"/>
    <w:rsid w:val="00597381"/>
    <w:rsid w:val="005A6079"/>
    <w:rsid w:val="005C1713"/>
    <w:rsid w:val="005C4AC3"/>
    <w:rsid w:val="005C66BD"/>
    <w:rsid w:val="005C6DA6"/>
    <w:rsid w:val="005C6E7A"/>
    <w:rsid w:val="005D242D"/>
    <w:rsid w:val="005D37D0"/>
    <w:rsid w:val="005D4674"/>
    <w:rsid w:val="005D5794"/>
    <w:rsid w:val="005D5B43"/>
    <w:rsid w:val="005D7748"/>
    <w:rsid w:val="005D79B1"/>
    <w:rsid w:val="005E2132"/>
    <w:rsid w:val="005F12A3"/>
    <w:rsid w:val="005F254D"/>
    <w:rsid w:val="005F3283"/>
    <w:rsid w:val="00604554"/>
    <w:rsid w:val="0061118F"/>
    <w:rsid w:val="0062049B"/>
    <w:rsid w:val="006406D3"/>
    <w:rsid w:val="00641F72"/>
    <w:rsid w:val="00656D55"/>
    <w:rsid w:val="00660F76"/>
    <w:rsid w:val="00661464"/>
    <w:rsid w:val="006631AA"/>
    <w:rsid w:val="00663F9A"/>
    <w:rsid w:val="00667F1A"/>
    <w:rsid w:val="00672723"/>
    <w:rsid w:val="006733F6"/>
    <w:rsid w:val="00673A03"/>
    <w:rsid w:val="0068739C"/>
    <w:rsid w:val="00691D5C"/>
    <w:rsid w:val="0069265A"/>
    <w:rsid w:val="006932BA"/>
    <w:rsid w:val="00697D6F"/>
    <w:rsid w:val="006A4DC8"/>
    <w:rsid w:val="006A62D5"/>
    <w:rsid w:val="006B0512"/>
    <w:rsid w:val="006C5D22"/>
    <w:rsid w:val="006C6A05"/>
    <w:rsid w:val="006D39D7"/>
    <w:rsid w:val="006E08BE"/>
    <w:rsid w:val="006F4A20"/>
    <w:rsid w:val="006F6115"/>
    <w:rsid w:val="00703B35"/>
    <w:rsid w:val="00707ACA"/>
    <w:rsid w:val="00711445"/>
    <w:rsid w:val="00711CD3"/>
    <w:rsid w:val="0071792B"/>
    <w:rsid w:val="0072275B"/>
    <w:rsid w:val="00724B7E"/>
    <w:rsid w:val="00725008"/>
    <w:rsid w:val="00725474"/>
    <w:rsid w:val="0073329F"/>
    <w:rsid w:val="00733684"/>
    <w:rsid w:val="00741CBF"/>
    <w:rsid w:val="00744691"/>
    <w:rsid w:val="00744DB0"/>
    <w:rsid w:val="007519F0"/>
    <w:rsid w:val="00751E2A"/>
    <w:rsid w:val="00755ECA"/>
    <w:rsid w:val="00763EF5"/>
    <w:rsid w:val="0076481C"/>
    <w:rsid w:val="00764967"/>
    <w:rsid w:val="00765009"/>
    <w:rsid w:val="00771A82"/>
    <w:rsid w:val="00774630"/>
    <w:rsid w:val="00775B50"/>
    <w:rsid w:val="00775EC8"/>
    <w:rsid w:val="007877A2"/>
    <w:rsid w:val="00790D9A"/>
    <w:rsid w:val="00791F26"/>
    <w:rsid w:val="00794837"/>
    <w:rsid w:val="007971B6"/>
    <w:rsid w:val="007C0EC8"/>
    <w:rsid w:val="007C21FD"/>
    <w:rsid w:val="007C3E39"/>
    <w:rsid w:val="007C4AEB"/>
    <w:rsid w:val="007C5474"/>
    <w:rsid w:val="007E15ED"/>
    <w:rsid w:val="007E5A7F"/>
    <w:rsid w:val="007E6D5E"/>
    <w:rsid w:val="007E7FF2"/>
    <w:rsid w:val="007F0687"/>
    <w:rsid w:val="007F3351"/>
    <w:rsid w:val="007F4834"/>
    <w:rsid w:val="007F6C71"/>
    <w:rsid w:val="008003BB"/>
    <w:rsid w:val="008058D7"/>
    <w:rsid w:val="00807B1C"/>
    <w:rsid w:val="008100DB"/>
    <w:rsid w:val="00820E6C"/>
    <w:rsid w:val="0082396D"/>
    <w:rsid w:val="00825EBC"/>
    <w:rsid w:val="0083186B"/>
    <w:rsid w:val="00841E91"/>
    <w:rsid w:val="00841EEC"/>
    <w:rsid w:val="008453E4"/>
    <w:rsid w:val="008570D2"/>
    <w:rsid w:val="00857622"/>
    <w:rsid w:val="00857C8D"/>
    <w:rsid w:val="00862B1B"/>
    <w:rsid w:val="00863A51"/>
    <w:rsid w:val="00864DFD"/>
    <w:rsid w:val="0087153E"/>
    <w:rsid w:val="0089024E"/>
    <w:rsid w:val="00892809"/>
    <w:rsid w:val="00897F26"/>
    <w:rsid w:val="008A0EC9"/>
    <w:rsid w:val="008A44E1"/>
    <w:rsid w:val="008A537B"/>
    <w:rsid w:val="008B0B8A"/>
    <w:rsid w:val="008B25C4"/>
    <w:rsid w:val="008B301B"/>
    <w:rsid w:val="008B4801"/>
    <w:rsid w:val="008B5314"/>
    <w:rsid w:val="008B7F14"/>
    <w:rsid w:val="008C3B84"/>
    <w:rsid w:val="008C4F65"/>
    <w:rsid w:val="008D13FF"/>
    <w:rsid w:val="008D1C1D"/>
    <w:rsid w:val="008D2C8A"/>
    <w:rsid w:val="008E692A"/>
    <w:rsid w:val="008F3743"/>
    <w:rsid w:val="008F737F"/>
    <w:rsid w:val="00900004"/>
    <w:rsid w:val="00904F6A"/>
    <w:rsid w:val="00913165"/>
    <w:rsid w:val="0091615D"/>
    <w:rsid w:val="0094285F"/>
    <w:rsid w:val="00944B22"/>
    <w:rsid w:val="00947A19"/>
    <w:rsid w:val="00952EF0"/>
    <w:rsid w:val="00954D86"/>
    <w:rsid w:val="00963280"/>
    <w:rsid w:val="0096645B"/>
    <w:rsid w:val="009665EE"/>
    <w:rsid w:val="009728AF"/>
    <w:rsid w:val="0097556C"/>
    <w:rsid w:val="00975779"/>
    <w:rsid w:val="009757A9"/>
    <w:rsid w:val="00976D93"/>
    <w:rsid w:val="009813EE"/>
    <w:rsid w:val="009826F4"/>
    <w:rsid w:val="00982FAB"/>
    <w:rsid w:val="0099106A"/>
    <w:rsid w:val="009A5C8D"/>
    <w:rsid w:val="009B1A9F"/>
    <w:rsid w:val="009B1B57"/>
    <w:rsid w:val="009B6D61"/>
    <w:rsid w:val="009C0275"/>
    <w:rsid w:val="009C2B21"/>
    <w:rsid w:val="009C4499"/>
    <w:rsid w:val="009C6AE1"/>
    <w:rsid w:val="009D00DD"/>
    <w:rsid w:val="009D0433"/>
    <w:rsid w:val="009D0F27"/>
    <w:rsid w:val="009D2AA5"/>
    <w:rsid w:val="009D4411"/>
    <w:rsid w:val="009D663C"/>
    <w:rsid w:val="009E145E"/>
    <w:rsid w:val="009E2B23"/>
    <w:rsid w:val="009E2EDF"/>
    <w:rsid w:val="009E6B7A"/>
    <w:rsid w:val="009F008F"/>
    <w:rsid w:val="009F4D45"/>
    <w:rsid w:val="00A15798"/>
    <w:rsid w:val="00A26536"/>
    <w:rsid w:val="00A3162C"/>
    <w:rsid w:val="00A32A78"/>
    <w:rsid w:val="00A336DE"/>
    <w:rsid w:val="00A3457B"/>
    <w:rsid w:val="00A376C3"/>
    <w:rsid w:val="00A37FAA"/>
    <w:rsid w:val="00A519D7"/>
    <w:rsid w:val="00A525AC"/>
    <w:rsid w:val="00A53A6E"/>
    <w:rsid w:val="00A55DA1"/>
    <w:rsid w:val="00A626BE"/>
    <w:rsid w:val="00A670C2"/>
    <w:rsid w:val="00A701E5"/>
    <w:rsid w:val="00A70F68"/>
    <w:rsid w:val="00A7349A"/>
    <w:rsid w:val="00A73F5F"/>
    <w:rsid w:val="00A74C97"/>
    <w:rsid w:val="00A83B2A"/>
    <w:rsid w:val="00A904B4"/>
    <w:rsid w:val="00A90E18"/>
    <w:rsid w:val="00A92BEB"/>
    <w:rsid w:val="00A9553A"/>
    <w:rsid w:val="00AA21E0"/>
    <w:rsid w:val="00AA4208"/>
    <w:rsid w:val="00AC09F1"/>
    <w:rsid w:val="00AC64D8"/>
    <w:rsid w:val="00AC7818"/>
    <w:rsid w:val="00AD1791"/>
    <w:rsid w:val="00AD1A17"/>
    <w:rsid w:val="00AD1DD3"/>
    <w:rsid w:val="00AD2396"/>
    <w:rsid w:val="00AD7807"/>
    <w:rsid w:val="00AE2154"/>
    <w:rsid w:val="00AF339B"/>
    <w:rsid w:val="00AF5EBB"/>
    <w:rsid w:val="00B04774"/>
    <w:rsid w:val="00B05FE0"/>
    <w:rsid w:val="00B07ACF"/>
    <w:rsid w:val="00B16868"/>
    <w:rsid w:val="00B2147F"/>
    <w:rsid w:val="00B302D0"/>
    <w:rsid w:val="00B30863"/>
    <w:rsid w:val="00B46855"/>
    <w:rsid w:val="00B67A4C"/>
    <w:rsid w:val="00B705F8"/>
    <w:rsid w:val="00B70C63"/>
    <w:rsid w:val="00B7441A"/>
    <w:rsid w:val="00B75E4C"/>
    <w:rsid w:val="00B911F0"/>
    <w:rsid w:val="00B91B4B"/>
    <w:rsid w:val="00B93716"/>
    <w:rsid w:val="00BA130E"/>
    <w:rsid w:val="00BA1361"/>
    <w:rsid w:val="00BB629B"/>
    <w:rsid w:val="00BC48FF"/>
    <w:rsid w:val="00BC4E74"/>
    <w:rsid w:val="00BD3473"/>
    <w:rsid w:val="00BD3839"/>
    <w:rsid w:val="00BD62D7"/>
    <w:rsid w:val="00BD7257"/>
    <w:rsid w:val="00BE0122"/>
    <w:rsid w:val="00BE1350"/>
    <w:rsid w:val="00BE20E5"/>
    <w:rsid w:val="00BE2BCE"/>
    <w:rsid w:val="00BE6E5A"/>
    <w:rsid w:val="00BF2DFC"/>
    <w:rsid w:val="00BF30CF"/>
    <w:rsid w:val="00BF462B"/>
    <w:rsid w:val="00C17900"/>
    <w:rsid w:val="00C200D5"/>
    <w:rsid w:val="00C20581"/>
    <w:rsid w:val="00C26CAE"/>
    <w:rsid w:val="00C30721"/>
    <w:rsid w:val="00C34CB4"/>
    <w:rsid w:val="00C4124F"/>
    <w:rsid w:val="00C45E76"/>
    <w:rsid w:val="00C4644B"/>
    <w:rsid w:val="00C46C68"/>
    <w:rsid w:val="00C52304"/>
    <w:rsid w:val="00C528F6"/>
    <w:rsid w:val="00C5333B"/>
    <w:rsid w:val="00C56F5F"/>
    <w:rsid w:val="00C605A6"/>
    <w:rsid w:val="00C72600"/>
    <w:rsid w:val="00C73F3D"/>
    <w:rsid w:val="00C82433"/>
    <w:rsid w:val="00C8644E"/>
    <w:rsid w:val="00C872CD"/>
    <w:rsid w:val="00C90903"/>
    <w:rsid w:val="00C90C71"/>
    <w:rsid w:val="00C95160"/>
    <w:rsid w:val="00CA68C5"/>
    <w:rsid w:val="00CB4A32"/>
    <w:rsid w:val="00CD2C16"/>
    <w:rsid w:val="00CD3BE3"/>
    <w:rsid w:val="00CE0C84"/>
    <w:rsid w:val="00CE4C4E"/>
    <w:rsid w:val="00CF046C"/>
    <w:rsid w:val="00D00E30"/>
    <w:rsid w:val="00D1103F"/>
    <w:rsid w:val="00D21B42"/>
    <w:rsid w:val="00D231A4"/>
    <w:rsid w:val="00D37025"/>
    <w:rsid w:val="00D41AB6"/>
    <w:rsid w:val="00D429F6"/>
    <w:rsid w:val="00D47F31"/>
    <w:rsid w:val="00D5785D"/>
    <w:rsid w:val="00D57C86"/>
    <w:rsid w:val="00D6355A"/>
    <w:rsid w:val="00D649E0"/>
    <w:rsid w:val="00D667E7"/>
    <w:rsid w:val="00D74129"/>
    <w:rsid w:val="00D75736"/>
    <w:rsid w:val="00D82D91"/>
    <w:rsid w:val="00D90A85"/>
    <w:rsid w:val="00D94609"/>
    <w:rsid w:val="00D94954"/>
    <w:rsid w:val="00D959E2"/>
    <w:rsid w:val="00DA7E28"/>
    <w:rsid w:val="00DC0C50"/>
    <w:rsid w:val="00DC7A63"/>
    <w:rsid w:val="00DE70CB"/>
    <w:rsid w:val="00DF222A"/>
    <w:rsid w:val="00DF265F"/>
    <w:rsid w:val="00DF7F8C"/>
    <w:rsid w:val="00E0191D"/>
    <w:rsid w:val="00E021A3"/>
    <w:rsid w:val="00E038E8"/>
    <w:rsid w:val="00E10970"/>
    <w:rsid w:val="00E11912"/>
    <w:rsid w:val="00E12886"/>
    <w:rsid w:val="00E14D00"/>
    <w:rsid w:val="00E21395"/>
    <w:rsid w:val="00E2340C"/>
    <w:rsid w:val="00E26749"/>
    <w:rsid w:val="00E32496"/>
    <w:rsid w:val="00E373EA"/>
    <w:rsid w:val="00E37562"/>
    <w:rsid w:val="00E41814"/>
    <w:rsid w:val="00E4203A"/>
    <w:rsid w:val="00E66377"/>
    <w:rsid w:val="00E73372"/>
    <w:rsid w:val="00E80F13"/>
    <w:rsid w:val="00E86277"/>
    <w:rsid w:val="00EA5C31"/>
    <w:rsid w:val="00EB07A4"/>
    <w:rsid w:val="00EB38AE"/>
    <w:rsid w:val="00EC0042"/>
    <w:rsid w:val="00EC2C63"/>
    <w:rsid w:val="00EC631C"/>
    <w:rsid w:val="00ED4A64"/>
    <w:rsid w:val="00ED61F6"/>
    <w:rsid w:val="00ED7F59"/>
    <w:rsid w:val="00EE18C9"/>
    <w:rsid w:val="00EE2275"/>
    <w:rsid w:val="00EE3CC9"/>
    <w:rsid w:val="00EE5BE8"/>
    <w:rsid w:val="00EF326A"/>
    <w:rsid w:val="00F0204E"/>
    <w:rsid w:val="00F033D5"/>
    <w:rsid w:val="00F15B43"/>
    <w:rsid w:val="00F24D14"/>
    <w:rsid w:val="00F258E8"/>
    <w:rsid w:val="00F30605"/>
    <w:rsid w:val="00F306B0"/>
    <w:rsid w:val="00F418CF"/>
    <w:rsid w:val="00F42452"/>
    <w:rsid w:val="00F51924"/>
    <w:rsid w:val="00F60975"/>
    <w:rsid w:val="00F612E9"/>
    <w:rsid w:val="00F6151C"/>
    <w:rsid w:val="00F61BE4"/>
    <w:rsid w:val="00F61EFF"/>
    <w:rsid w:val="00F765CD"/>
    <w:rsid w:val="00F76664"/>
    <w:rsid w:val="00F82DBE"/>
    <w:rsid w:val="00F832C9"/>
    <w:rsid w:val="00F83706"/>
    <w:rsid w:val="00F91805"/>
    <w:rsid w:val="00F95D71"/>
    <w:rsid w:val="00FC0C2C"/>
    <w:rsid w:val="00FC4011"/>
    <w:rsid w:val="00FC726D"/>
    <w:rsid w:val="00FD20FF"/>
    <w:rsid w:val="00FD3CCD"/>
    <w:rsid w:val="00FD3DC0"/>
    <w:rsid w:val="00FD491D"/>
    <w:rsid w:val="00FD5844"/>
    <w:rsid w:val="00FD7373"/>
    <w:rsid w:val="00F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5163"/>
  <w15:docId w15:val="{83F1CDE2-6B3B-43CB-9B24-2DBB4A318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63A51"/>
    <w:pPr>
      <w:widowControl w:val="0"/>
      <w:tabs>
        <w:tab w:val="left" w:pos="1293"/>
      </w:tabs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75868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7586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3758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375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758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link w:val="Antrats"/>
    <w:qFormat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qFormat/>
    <w:rsid w:val="000E7230"/>
    <w:rPr>
      <w:sz w:val="24"/>
      <w:lang w:eastAsia="en-US"/>
    </w:rPr>
  </w:style>
  <w:style w:type="character" w:customStyle="1" w:styleId="Internetosaitas">
    <w:name w:val="Interneto saitas"/>
    <w:uiPriority w:val="99"/>
    <w:unhideWhenUsed/>
    <w:rsid w:val="00BD1D2B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443D0D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qFormat/>
    <w:rsid w:val="00443D0D"/>
    <w:rPr>
      <w:lang w:val="en-US" w:eastAsia="en-US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443D0D"/>
    <w:rPr>
      <w:b/>
      <w:bCs/>
      <w:lang w:val="en-US" w:eastAsia="en-US"/>
    </w:rPr>
  </w:style>
  <w:style w:type="character" w:styleId="Grietas">
    <w:name w:val="Strong"/>
    <w:basedOn w:val="Numatytasispastraiposriftas"/>
    <w:qFormat/>
    <w:rsid w:val="006F297B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qFormat/>
    <w:rsid w:val="00375868"/>
    <w:rPr>
      <w:b/>
      <w:sz w:val="24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qFormat/>
    <w:rsid w:val="00375868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qFormat/>
    <w:rsid w:val="00375868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basedOn w:val="Numatytasispastraiposriftas"/>
    <w:link w:val="Antrat4"/>
    <w:qFormat/>
    <w:rsid w:val="00375868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basedOn w:val="Numatytasispastraiposriftas"/>
    <w:link w:val="Antrat5"/>
    <w:qFormat/>
    <w:rsid w:val="00375868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qFormat/>
    <w:rsid w:val="00375868"/>
    <w:rPr>
      <w:sz w:val="24"/>
      <w:lang w:val="en-US" w:eastAsia="en-US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qFormat/>
    <w:rsid w:val="00375868"/>
    <w:rPr>
      <w:sz w:val="16"/>
      <w:szCs w:val="16"/>
      <w:lang w:val="en-US" w:eastAsia="en-US"/>
    </w:rPr>
  </w:style>
  <w:style w:type="character" w:customStyle="1" w:styleId="PuslapioinaostekstasDiagrama">
    <w:name w:val="Puslapio išnašos tekstas Diagrama"/>
    <w:basedOn w:val="Numatytasispastraiposriftas"/>
    <w:uiPriority w:val="99"/>
    <w:semiHidden/>
    <w:qFormat/>
    <w:rsid w:val="00375868"/>
    <w:rPr>
      <w:lang w:val="en-US" w:eastAsia="en-US"/>
    </w:rPr>
  </w:style>
  <w:style w:type="character" w:customStyle="1" w:styleId="Inaosprieraias">
    <w:name w:val="Išnašos prieraišas"/>
    <w:rsid w:val="008B4801"/>
    <w:rPr>
      <w:vertAlign w:val="superscript"/>
    </w:rPr>
  </w:style>
  <w:style w:type="character" w:customStyle="1" w:styleId="FootnoteCharacters">
    <w:name w:val="Footnote Characters"/>
    <w:semiHidden/>
    <w:qFormat/>
    <w:rsid w:val="00375868"/>
    <w:rPr>
      <w:vertAlign w:val="superscript"/>
    </w:rPr>
  </w:style>
  <w:style w:type="character" w:customStyle="1" w:styleId="AntratDiagrama">
    <w:name w:val="Antraštė Diagrama"/>
    <w:basedOn w:val="Numatytasispastraiposriftas"/>
    <w:link w:val="Antrat"/>
    <w:qFormat/>
    <w:rsid w:val="00375868"/>
    <w:rPr>
      <w:b/>
      <w:caps/>
      <w:sz w:val="24"/>
      <w:lang w:val="en-US" w:eastAsia="en-US"/>
    </w:rPr>
  </w:style>
  <w:style w:type="character" w:customStyle="1" w:styleId="PuslapioinaostekstasDiagrama1">
    <w:name w:val="Puslapio išnašos tekstas Diagrama1"/>
    <w:link w:val="Puslapioinaostekstas"/>
    <w:semiHidden/>
    <w:qFormat/>
    <w:rsid w:val="00375868"/>
  </w:style>
  <w:style w:type="character" w:customStyle="1" w:styleId="PagrindiniotekstotraukaDiagrama">
    <w:name w:val="Pagrindinio teksto įtrauka Diagrama"/>
    <w:basedOn w:val="Numatytasispastraiposriftas"/>
    <w:link w:val="Pagrindiniotekstotrauka"/>
    <w:qFormat/>
    <w:rsid w:val="00375868"/>
    <w:rPr>
      <w:sz w:val="24"/>
      <w:lang w:val="en-US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qFormat/>
    <w:rsid w:val="00375868"/>
    <w:rPr>
      <w:rFonts w:ascii="Tahoma" w:hAnsi="Tahoma" w:cs="Tahoma"/>
      <w:sz w:val="16"/>
      <w:szCs w:val="16"/>
      <w:lang w:val="en-US" w:eastAsia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qFormat/>
    <w:rsid w:val="00375868"/>
    <w:rPr>
      <w:rFonts w:ascii="Courier New" w:hAnsi="Courier New" w:cs="Courier New"/>
    </w:rPr>
  </w:style>
  <w:style w:type="character" w:customStyle="1" w:styleId="SraopastraipaDiagrama">
    <w:name w:val="Sąrašo pastraipa Diagrama"/>
    <w:link w:val="Sraopastraipa"/>
    <w:qFormat/>
    <w:locked/>
    <w:rsid w:val="00375868"/>
    <w:rPr>
      <w:rFonts w:eastAsia="Lucida Sans Unicode" w:cs="Mangal"/>
      <w:kern w:val="2"/>
      <w:sz w:val="24"/>
      <w:szCs w:val="21"/>
      <w:lang w:eastAsia="zh-CN" w:bidi="hi-IN"/>
    </w:rPr>
  </w:style>
  <w:style w:type="character" w:customStyle="1" w:styleId="FontStyle28">
    <w:name w:val="Font Style28"/>
    <w:qFormat/>
    <w:rsid w:val="00375868"/>
    <w:rPr>
      <w:rFonts w:ascii="Times New Roman" w:hAnsi="Times New Roman" w:cs="Times New Roman"/>
      <w:sz w:val="18"/>
      <w:szCs w:val="18"/>
    </w:rPr>
  </w:style>
  <w:style w:type="character" w:customStyle="1" w:styleId="prastasiniatinklioDiagrama">
    <w:name w:val="Įprastas (žiniatinklio) Diagrama"/>
    <w:qFormat/>
    <w:rsid w:val="00375868"/>
    <w:rPr>
      <w:sz w:val="24"/>
      <w:szCs w:val="24"/>
      <w:lang w:val="en-US" w:eastAsia="en-US"/>
    </w:rPr>
  </w:style>
  <w:style w:type="character" w:customStyle="1" w:styleId="Aplankytasinternetosaitas">
    <w:name w:val="Aplankytas interneto saitas"/>
    <w:uiPriority w:val="99"/>
    <w:unhideWhenUsed/>
    <w:rsid w:val="00375868"/>
    <w:rPr>
      <w:color w:val="800080"/>
      <w:u w:val="single"/>
    </w:rPr>
  </w:style>
  <w:style w:type="character" w:customStyle="1" w:styleId="Temosantrat2">
    <w:name w:val="Temos antraštė #2_"/>
    <w:link w:val="Temosantrat20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Diagrama1">
    <w:name w:val="Pagrindinis tekstas Diagrama1"/>
    <w:link w:val="Pagrindinistekstas"/>
    <w:uiPriority w:val="99"/>
    <w:qFormat/>
    <w:locked/>
    <w:rsid w:val="00375868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qFormat/>
    <w:rsid w:val="00375868"/>
    <w:rPr>
      <w:rFonts w:ascii="Calibri" w:hAnsi="Calibri"/>
      <w:sz w:val="16"/>
      <w:szCs w:val="16"/>
      <w:lang w:val="en-US" w:eastAsia="en-US"/>
    </w:rPr>
  </w:style>
  <w:style w:type="character" w:customStyle="1" w:styleId="apple-converted-space">
    <w:name w:val="apple-converted-space"/>
    <w:basedOn w:val="Numatytasispastraiposriftas"/>
    <w:qFormat/>
    <w:rsid w:val="00375868"/>
  </w:style>
  <w:style w:type="character" w:customStyle="1" w:styleId="CharChar9">
    <w:name w:val="Char Char9"/>
    <w:qFormat/>
    <w:rsid w:val="00375868"/>
    <w:rPr>
      <w:b/>
      <w:sz w:val="18"/>
      <w:lang w:val="lt-LT" w:eastAsia="ar-SA" w:bidi="ar-SA"/>
    </w:rPr>
  </w:style>
  <w:style w:type="character" w:customStyle="1" w:styleId="Galinsinaosramenys">
    <w:name w:val="Galinės išnašos rašmenys"/>
    <w:qFormat/>
    <w:rsid w:val="008B4801"/>
  </w:style>
  <w:style w:type="paragraph" w:styleId="Antrat">
    <w:name w:val="caption"/>
    <w:basedOn w:val="prastasis"/>
    <w:next w:val="Pagrindinistekstas"/>
    <w:link w:val="AntratDiagrama"/>
    <w:qFormat/>
    <w:rsid w:val="008B4801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1"/>
    <w:rsid w:val="006109DA"/>
    <w:pPr>
      <w:widowControl/>
      <w:tabs>
        <w:tab w:val="clear" w:pos="1293"/>
      </w:tabs>
      <w:jc w:val="both"/>
    </w:pPr>
  </w:style>
  <w:style w:type="paragraph" w:styleId="Sraas">
    <w:name w:val="List"/>
    <w:basedOn w:val="Pagrindinistekstas"/>
    <w:rsid w:val="008B4801"/>
    <w:rPr>
      <w:rFonts w:cs="Lucida Sans"/>
    </w:rPr>
  </w:style>
  <w:style w:type="paragraph" w:customStyle="1" w:styleId="Rodykl">
    <w:name w:val="Rodyklė"/>
    <w:basedOn w:val="prastasis"/>
    <w:qFormat/>
    <w:rsid w:val="008B4801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8B4801"/>
  </w:style>
  <w:style w:type="paragraph" w:styleId="Porat">
    <w:name w:val="footer"/>
    <w:basedOn w:val="prastasis"/>
    <w:link w:val="PoratDiagrama"/>
    <w:rsid w:val="006109DA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qFormat/>
    <w:rsid w:val="006109D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paragraph" w:customStyle="1" w:styleId="tajtip">
    <w:name w:val="tajtip"/>
    <w:basedOn w:val="prastasis"/>
    <w:qFormat/>
    <w:rsid w:val="007C52F5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styleId="Komentarotekstas">
    <w:name w:val="annotation text"/>
    <w:basedOn w:val="prastasis"/>
    <w:link w:val="KomentarotekstasDiagrama"/>
    <w:uiPriority w:val="99"/>
    <w:unhideWhenUsed/>
    <w:qFormat/>
    <w:rsid w:val="00443D0D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443D0D"/>
    <w:rPr>
      <w:b/>
      <w:bCs/>
    </w:rPr>
  </w:style>
  <w:style w:type="paragraph" w:styleId="Sraopastraipa">
    <w:name w:val="List Paragraph"/>
    <w:basedOn w:val="prastasis"/>
    <w:link w:val="SraopastraipaDiagrama"/>
    <w:qFormat/>
    <w:rsid w:val="006F297B"/>
    <w:pPr>
      <w:tabs>
        <w:tab w:val="clear" w:pos="1293"/>
      </w:tabs>
      <w:overflowPunct w:val="0"/>
      <w:ind w:left="720"/>
      <w:contextualSpacing/>
    </w:pPr>
    <w:rPr>
      <w:rFonts w:eastAsia="Lucida Sans Unicode" w:cs="Mangal"/>
      <w:kern w:val="2"/>
      <w:szCs w:val="21"/>
      <w:lang w:val="lt-LT" w:eastAsia="zh-CN" w:bidi="hi-IN"/>
    </w:rPr>
  </w:style>
  <w:style w:type="paragraph" w:customStyle="1" w:styleId="Betarp1">
    <w:name w:val="Be tarpų1"/>
    <w:uiPriority w:val="99"/>
    <w:qFormat/>
    <w:rsid w:val="006F297B"/>
    <w:rPr>
      <w:rFonts w:eastAsia="Calibri"/>
      <w:lang w:val="en-US"/>
    </w:rPr>
  </w:style>
  <w:style w:type="paragraph" w:customStyle="1" w:styleId="Lentelsturinys">
    <w:name w:val="Lentelės turinys"/>
    <w:basedOn w:val="prastasis"/>
    <w:qFormat/>
    <w:rsid w:val="006F297B"/>
    <w:pPr>
      <w:suppressLineNumbers/>
      <w:tabs>
        <w:tab w:val="clear" w:pos="1293"/>
      </w:tabs>
      <w:overflowPunct w:val="0"/>
      <w:textAlignment w:val="auto"/>
    </w:pPr>
    <w:rPr>
      <w:lang w:val="lt-LT"/>
    </w:rPr>
  </w:style>
  <w:style w:type="paragraph" w:customStyle="1" w:styleId="Standard">
    <w:name w:val="Standard"/>
    <w:qFormat/>
    <w:rsid w:val="00946A66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Betarp">
    <w:name w:val="No Spacing"/>
    <w:uiPriority w:val="1"/>
    <w:qFormat/>
    <w:rsid w:val="00F52410"/>
    <w:rPr>
      <w:rFonts w:ascii="Calibri" w:hAnsi="Calibri"/>
      <w:sz w:val="22"/>
      <w:szCs w:val="22"/>
    </w:rPr>
  </w:style>
  <w:style w:type="paragraph" w:customStyle="1" w:styleId="Debesliotekstas1">
    <w:name w:val="Debesėlio tekstas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qFormat/>
    <w:rsid w:val="00375868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link w:val="PuslapioinaostekstasDiagrama1"/>
    <w:semiHidden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sz w:val="20"/>
      <w:lang w:val="lt-LT" w:eastAsia="lt-LT"/>
    </w:rPr>
  </w:style>
  <w:style w:type="paragraph" w:styleId="Pavadinimas">
    <w:name w:val="Title"/>
    <w:basedOn w:val="prastasis"/>
    <w:qFormat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b/>
      <w:caps/>
    </w:rPr>
  </w:style>
  <w:style w:type="paragraph" w:customStyle="1" w:styleId="SUT1">
    <w:name w:val="SUT1"/>
    <w:basedOn w:val="Pagrindinistekstas"/>
    <w:qFormat/>
    <w:rsid w:val="00375868"/>
    <w:pPr>
      <w:numPr>
        <w:numId w:val="1"/>
      </w:numPr>
      <w:ind w:firstLine="0"/>
    </w:pPr>
  </w:style>
  <w:style w:type="paragraph" w:customStyle="1" w:styleId="SUT2">
    <w:name w:val="SUT2"/>
    <w:basedOn w:val="SUT1"/>
    <w:qFormat/>
    <w:rsid w:val="00375868"/>
    <w:pPr>
      <w:overflowPunct w:val="0"/>
      <w:spacing w:line="360" w:lineRule="auto"/>
      <w:textAlignment w:val="auto"/>
    </w:pPr>
    <w:rPr>
      <w:lang w:val="lt-LT"/>
    </w:rPr>
  </w:style>
  <w:style w:type="paragraph" w:customStyle="1" w:styleId="SUT3">
    <w:name w:val="SUT3"/>
    <w:basedOn w:val="SUT2"/>
    <w:qFormat/>
    <w:rsid w:val="00375868"/>
  </w:style>
  <w:style w:type="paragraph" w:styleId="Pagrindiniotekstotrauka">
    <w:name w:val="Body Text Indent"/>
    <w:basedOn w:val="prastasis"/>
    <w:link w:val="PagrindiniotekstotraukaDiagrama"/>
    <w:rsid w:val="00375868"/>
    <w:pPr>
      <w:spacing w:after="120"/>
      <w:ind w:left="283"/>
    </w:pPr>
  </w:style>
  <w:style w:type="paragraph" w:styleId="Sraassuenkleliais3">
    <w:name w:val="List Bullet 3"/>
    <w:basedOn w:val="prastasis"/>
    <w:rsid w:val="00375868"/>
    <w:pPr>
      <w:widowControl/>
      <w:numPr>
        <w:numId w:val="2"/>
      </w:numPr>
      <w:tabs>
        <w:tab w:val="clear" w:pos="1293"/>
      </w:tabs>
      <w:overflowPunct w:val="0"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qFormat/>
    <w:rsid w:val="00375868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 w:val="0"/>
      <w:ind w:hanging="769"/>
      <w:jc w:val="both"/>
      <w:textAlignment w:val="auto"/>
    </w:pPr>
    <w:rPr>
      <w:szCs w:val="24"/>
      <w:lang w:val="lt-LT" w:eastAsia="lt-LT"/>
    </w:rPr>
  </w:style>
  <w:style w:type="paragraph" w:styleId="HTMLiankstoformatuotas">
    <w:name w:val="HTML Preformatted"/>
    <w:basedOn w:val="prastasis"/>
    <w:link w:val="HTMLiankstoformatuotasDiagrama"/>
    <w:qFormat/>
    <w:rsid w:val="00375868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 w:cs="Courier New"/>
      <w:sz w:val="20"/>
      <w:lang w:val="lt-LT" w:eastAsia="lt-LT"/>
    </w:rPr>
  </w:style>
  <w:style w:type="paragraph" w:customStyle="1" w:styleId="Debesliotekstas11">
    <w:name w:val="Debesėlio tekstas1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qFormat/>
    <w:rsid w:val="00375868"/>
    <w:pPr>
      <w:widowControl/>
      <w:tabs>
        <w:tab w:val="clear" w:pos="1293"/>
      </w:tabs>
      <w:overflowPunct w:val="0"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qFormat/>
    <w:rsid w:val="00375868"/>
    <w:pPr>
      <w:widowControl/>
      <w:pBdr>
        <w:top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qFormat/>
    <w:rsid w:val="00375868"/>
    <w:pPr>
      <w:widowControl/>
      <w:pBdr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qFormat/>
    <w:rsid w:val="00375868"/>
    <w:pPr>
      <w:widowControl/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qFormat/>
    <w:rsid w:val="00375868"/>
    <w:pPr>
      <w:widowControl/>
      <w:pBdr>
        <w:top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qFormat/>
    <w:rsid w:val="00375868"/>
    <w:pPr>
      <w:widowControl/>
      <w:pBdr>
        <w:top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qFormat/>
    <w:rsid w:val="00375868"/>
    <w:pPr>
      <w:widowControl/>
      <w:pBdr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qFormat/>
    <w:rsid w:val="00375868"/>
    <w:pPr>
      <w:widowControl/>
      <w:pBdr>
        <w:top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qFormat/>
    <w:rsid w:val="00375868"/>
    <w:pPr>
      <w:widowControl/>
      <w:pBdr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qFormat/>
    <w:rsid w:val="00375868"/>
    <w:pPr>
      <w:widowControl/>
      <w:pBdr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qFormat/>
    <w:rsid w:val="00375868"/>
    <w:pPr>
      <w:widowControl/>
      <w:pBdr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qFormat/>
    <w:rsid w:val="00375868"/>
    <w:pPr>
      <w:widowControl/>
      <w:pBdr>
        <w:bottom w:val="single" w:sz="8" w:space="0" w:color="000000"/>
      </w:pBdr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75868"/>
    <w:pPr>
      <w:keepLines/>
      <w:widowControl/>
      <w:overflowPunct w:val="0"/>
      <w:spacing w:before="480" w:line="276" w:lineRule="auto"/>
      <w:jc w:val="left"/>
      <w:textAlignment w:val="auto"/>
    </w:pPr>
    <w:rPr>
      <w:rFonts w:ascii="Cambria" w:hAnsi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480"/>
    </w:pPr>
  </w:style>
  <w:style w:type="paragraph" w:customStyle="1" w:styleId="Temosantrat20">
    <w:name w:val="Temos antraštė #2"/>
    <w:basedOn w:val="prastasis"/>
    <w:link w:val="Temosantrat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paragraph" w:customStyle="1" w:styleId="Pagrindinistekstas1">
    <w:name w:val="Pagrindinis tekstas1"/>
    <w:basedOn w:val="prastasis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qFormat/>
    <w:rsid w:val="00375868"/>
    <w:pPr>
      <w:widowControl/>
      <w:tabs>
        <w:tab w:val="clear" w:pos="1293"/>
      </w:tabs>
      <w:overflowPunct w:val="0"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paragraph" w:customStyle="1" w:styleId="pagrindinistekstas10">
    <w:name w:val="pagrindinistekstas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numbering" w:customStyle="1" w:styleId="Sraonra1">
    <w:name w:val="Sąrašo nėra1"/>
    <w:uiPriority w:val="99"/>
    <w:semiHidden/>
    <w:unhideWhenUsed/>
    <w:qFormat/>
    <w:rsid w:val="00375868"/>
  </w:style>
  <w:style w:type="numbering" w:customStyle="1" w:styleId="Sraonra11">
    <w:name w:val="Sąrašo nėra11"/>
    <w:uiPriority w:val="99"/>
    <w:semiHidden/>
    <w:unhideWhenUsed/>
    <w:qFormat/>
    <w:rsid w:val="00375868"/>
  </w:style>
  <w:style w:type="table" w:styleId="Lentelstinklelis">
    <w:name w:val="Table Grid"/>
    <w:basedOn w:val="prastojilentel"/>
    <w:uiPriority w:val="39"/>
    <w:rsid w:val="003758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faz">
    <w:name w:val="Emphasis"/>
    <w:qFormat/>
    <w:rsid w:val="00BA1361"/>
    <w:rPr>
      <w:i/>
      <w:iCs/>
    </w:rPr>
  </w:style>
  <w:style w:type="character" w:styleId="Vietosrezervavimoenklotekstas">
    <w:name w:val="Placeholder Text"/>
    <w:rsid w:val="00C52304"/>
    <w:rPr>
      <w:color w:val="808080"/>
    </w:rPr>
  </w:style>
  <w:style w:type="paragraph" w:styleId="Pataisymai">
    <w:name w:val="Revision"/>
    <w:hidden/>
    <w:uiPriority w:val="99"/>
    <w:semiHidden/>
    <w:rsid w:val="009D4411"/>
    <w:pPr>
      <w:suppressAutoHyphens w:val="0"/>
    </w:pPr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2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fffa5fa8fc5a40829bb2487dc1b3a3e6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DCD38-7618-4B22-8F43-D868CB492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fffa5fa8fc5a40829bb2487dc1b3a3e6</Template>
  <TotalTime>2</TotalTime>
  <Pages>2</Pages>
  <Words>2240</Words>
  <Characters>1277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Ignalinos rajono savivaldybės tarybos 2019 m. gegužės 30 d. sprendimo Nr. T-72 „Dėl Ignalinos rajono savivaldybės globos ir rūpybos komisijos sudarymo ir jos nuostatų patvirtinimo“ pakeitimo</vt:lpstr>
      <vt:lpstr>Dėl Ignalinos rajono savivaldybės tarybos 2019 m. gegužės 30 d. sprendimo Nr. T-72 „Dėl Ignalinos rajono savivaldybės globos ir rūpybos komisijos sudarymo ir jos nuostatų patvirtinimo“ pakeitimo</vt:lpstr>
    </vt:vector>
  </TitlesOfParts>
  <Manager>2025-04-10</Manager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prekybos ir paslaugų teikimo viešosiose vietose taisyklių ir vietinės rinkliavos už leidimo prekiauti ar teikti paslaugas Ignalinos rajono savivaldybės teritorijoje nustatytose viešosiose vietose išdavimą nuostatų patvirtinimo</dc:title>
  <dc:subject>T-72</dc:subject>
  <dc:creator>IGNALINOS RAJONO SAVIVALDYBĖS TARYBA</dc:creator>
  <cp:lastModifiedBy>Ramunė Mečelienė</cp:lastModifiedBy>
  <cp:revision>4</cp:revision>
  <cp:lastPrinted>2021-11-18T14:14:00Z</cp:lastPrinted>
  <dcterms:created xsi:type="dcterms:W3CDTF">2026-06-08T14:27:00Z</dcterms:created>
  <dcterms:modified xsi:type="dcterms:W3CDTF">2026-06-09T11:48:00Z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anager">
    <vt:lpwstr>2021-06-29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Sprendimas</vt:lpwstr>
  </property>
</Properties>
</file>