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D87AF" w14:textId="61B69102" w:rsidR="008D6319" w:rsidRDefault="00FB5084" w:rsidP="004D32D5">
      <w:pPr>
        <w:pStyle w:val="Betarp"/>
        <w:ind w:left="4253"/>
        <w:jc w:val="both"/>
      </w:pPr>
      <w:bookmarkStart w:id="0" w:name="_Hlk192853183"/>
      <w:r>
        <w:t xml:space="preserve">Leidimų </w:t>
      </w:r>
      <w:r w:rsidR="0059767A" w:rsidRPr="0059767A">
        <w:t xml:space="preserve">įrengti </w:t>
      </w:r>
      <w:r>
        <w:t>išorin</w:t>
      </w:r>
      <w:r w:rsidR="00444CF1">
        <w:t>ę</w:t>
      </w:r>
      <w:r>
        <w:t xml:space="preserve"> reklam</w:t>
      </w:r>
      <w:r w:rsidR="00444CF1">
        <w:t>ą</w:t>
      </w:r>
      <w:r w:rsidR="004D32D5">
        <w:t xml:space="preserve"> </w:t>
      </w:r>
      <w:r w:rsidR="00444CF1" w:rsidRPr="00444CF1">
        <w:t>Ignalinos rajono savivaldybės teritorijoje</w:t>
      </w:r>
      <w:r w:rsidR="004D32D5">
        <w:t xml:space="preserve"> </w:t>
      </w:r>
      <w:r w:rsidR="00F45E39">
        <w:t>išdavimo tvarkos aprašo</w:t>
      </w:r>
    </w:p>
    <w:p w14:paraId="54DB326B" w14:textId="77777777" w:rsidR="00F45E39" w:rsidRDefault="003459C8" w:rsidP="004D32D5">
      <w:pPr>
        <w:pStyle w:val="Betarp"/>
        <w:ind w:left="4253"/>
        <w:jc w:val="both"/>
        <w:rPr>
          <w:sz w:val="20"/>
          <w:szCs w:val="20"/>
        </w:rPr>
      </w:pPr>
      <w:r>
        <w:t>1</w:t>
      </w:r>
      <w:r w:rsidR="00F45E39">
        <w:t xml:space="preserve"> priedas</w:t>
      </w:r>
      <w:bookmarkEnd w:id="0"/>
    </w:p>
    <w:p w14:paraId="782A17A6" w14:textId="77777777" w:rsidR="001C09B1" w:rsidRPr="00E76E22" w:rsidRDefault="001C09B1" w:rsidP="001C09B1">
      <w:pPr>
        <w:rPr>
          <w:rFonts w:eastAsiaTheme="minorHAnsi"/>
          <w:b/>
        </w:rPr>
      </w:pPr>
    </w:p>
    <w:p w14:paraId="01DA20E9" w14:textId="77777777" w:rsidR="001C09B1" w:rsidRPr="00E76E22" w:rsidRDefault="001C09B1" w:rsidP="001C09B1">
      <w:pPr>
        <w:jc w:val="center"/>
        <w:rPr>
          <w:b/>
        </w:rPr>
      </w:pPr>
      <w:r w:rsidRPr="00E76E22">
        <w:rPr>
          <w:b/>
        </w:rPr>
        <w:t>(Paraiškos gauti leidimą įrengti išorinę reklamą forma)</w:t>
      </w:r>
    </w:p>
    <w:p w14:paraId="282D49D0" w14:textId="77777777" w:rsidR="001C09B1" w:rsidRPr="00E76E22" w:rsidRDefault="001C09B1" w:rsidP="001C09B1">
      <w:pPr>
        <w:jc w:val="center"/>
        <w:rPr>
          <w:b/>
        </w:rPr>
      </w:pPr>
    </w:p>
    <w:p w14:paraId="6C7568C2" w14:textId="77777777" w:rsidR="001C09B1" w:rsidRPr="00E76E22" w:rsidRDefault="001C09B1" w:rsidP="001C09B1">
      <w:pPr>
        <w:rPr>
          <w:lang w:val="pt-BR"/>
        </w:rPr>
      </w:pPr>
      <w:r w:rsidRPr="00E76E22">
        <w:rPr>
          <w:lang w:val="pt-BR"/>
        </w:rPr>
        <w:t>________________________________________________________________________________</w:t>
      </w:r>
    </w:p>
    <w:p w14:paraId="6F40D428" w14:textId="77777777" w:rsidR="001C09B1" w:rsidRPr="00E76E22" w:rsidRDefault="001C09B1" w:rsidP="001C09B1">
      <w:pPr>
        <w:rPr>
          <w:iCs/>
          <w:sz w:val="20"/>
          <w:lang w:val="pt-BR"/>
        </w:rPr>
      </w:pPr>
      <w:r w:rsidRPr="00E76E22">
        <w:rPr>
          <w:iCs/>
          <w:sz w:val="20"/>
          <w:lang w:val="pt-BR"/>
        </w:rPr>
        <w:t>(</w:t>
      </w:r>
      <w:r w:rsidRPr="00E76E22">
        <w:rPr>
          <w:sz w:val="20"/>
          <w:lang w:val="pt-BR"/>
        </w:rPr>
        <w:t>pareiškėjo (juridinio asmens) pavadinimas, teisinė forma, kodas, buveinė; pareiškėjo (fizinio asmens) vardas, pavardė, asmens kodas</w:t>
      </w:r>
      <w:r w:rsidRPr="00E76E22">
        <w:rPr>
          <w:iCs/>
          <w:sz w:val="20"/>
          <w:lang w:val="pt-BR"/>
        </w:rPr>
        <w:t>)</w:t>
      </w:r>
    </w:p>
    <w:p w14:paraId="25180223" w14:textId="77777777" w:rsidR="001C09B1" w:rsidRPr="00E76E22" w:rsidRDefault="001C09B1" w:rsidP="001C09B1">
      <w:pPr>
        <w:rPr>
          <w:lang w:val="pt-BR"/>
        </w:rPr>
      </w:pPr>
      <w:r w:rsidRPr="00E76E22">
        <w:rPr>
          <w:lang w:val="pt-BR"/>
        </w:rPr>
        <w:t>________________________________________________________________________________</w:t>
      </w:r>
    </w:p>
    <w:p w14:paraId="2516B915" w14:textId="77777777" w:rsidR="001C09B1" w:rsidRPr="00E76E22" w:rsidRDefault="001C09B1" w:rsidP="001C09B1">
      <w:pPr>
        <w:jc w:val="center"/>
        <w:rPr>
          <w:iCs/>
          <w:sz w:val="20"/>
          <w:lang w:val="pt-BR"/>
        </w:rPr>
      </w:pPr>
      <w:r w:rsidRPr="00E76E22">
        <w:rPr>
          <w:iCs/>
          <w:sz w:val="20"/>
          <w:lang w:val="pt-BR"/>
        </w:rPr>
        <w:t>(</w:t>
      </w:r>
      <w:r w:rsidRPr="00E76E22">
        <w:rPr>
          <w:sz w:val="20"/>
          <w:lang w:val="pt-BR"/>
        </w:rPr>
        <w:t>adresas korespondencijai</w:t>
      </w:r>
      <w:r w:rsidRPr="00E76E22">
        <w:rPr>
          <w:iCs/>
          <w:sz w:val="20"/>
          <w:lang w:val="pt-BR"/>
        </w:rPr>
        <w:t>)</w:t>
      </w:r>
    </w:p>
    <w:p w14:paraId="73C70F3A" w14:textId="77777777" w:rsidR="001C09B1" w:rsidRPr="00E76E22" w:rsidRDefault="001C09B1" w:rsidP="001C09B1">
      <w:pPr>
        <w:jc w:val="center"/>
        <w:rPr>
          <w:iCs/>
          <w:lang w:val="pt-BR"/>
        </w:rPr>
      </w:pPr>
    </w:p>
    <w:p w14:paraId="36A0118B" w14:textId="77777777" w:rsidR="001C09B1" w:rsidRPr="00E76E22" w:rsidRDefault="001C09B1" w:rsidP="001C09B1">
      <w:pPr>
        <w:rPr>
          <w:lang w:val="pt-BR"/>
        </w:rPr>
      </w:pPr>
      <w:r w:rsidRPr="00E76E22">
        <w:rPr>
          <w:lang w:val="pt-BR"/>
        </w:rPr>
        <w:t>________________________________________________________________________________</w:t>
      </w:r>
    </w:p>
    <w:p w14:paraId="35CDC382" w14:textId="580CF38E" w:rsidR="001C09B1" w:rsidRPr="00E76E22" w:rsidRDefault="001C09B1" w:rsidP="001C09B1">
      <w:pPr>
        <w:jc w:val="center"/>
        <w:rPr>
          <w:iCs/>
          <w:sz w:val="20"/>
          <w:lang w:val="pt-BR"/>
        </w:rPr>
      </w:pPr>
      <w:r w:rsidRPr="00E76E22">
        <w:rPr>
          <w:iCs/>
          <w:sz w:val="20"/>
          <w:lang w:val="pt-BR"/>
        </w:rPr>
        <w:t>(telefono numeris, elektroninio pašto adresas (jeigu pareiškėjas jį turi)</w:t>
      </w:r>
    </w:p>
    <w:p w14:paraId="31D22D0A" w14:textId="77777777" w:rsidR="001C09B1" w:rsidRPr="00E76E22" w:rsidRDefault="001C09B1" w:rsidP="001C09B1">
      <w:pPr>
        <w:rPr>
          <w:lang w:val="pt-BR"/>
        </w:rPr>
      </w:pPr>
    </w:p>
    <w:p w14:paraId="6716B82A" w14:textId="36BC6699" w:rsidR="001C09B1" w:rsidRPr="00E76E22" w:rsidRDefault="00A91457" w:rsidP="001C09B1">
      <w:pPr>
        <w:jc w:val="both"/>
        <w:rPr>
          <w:lang w:val="pt-BR"/>
        </w:rPr>
      </w:pPr>
      <w:r>
        <w:rPr>
          <w:lang w:val="pt-BR"/>
        </w:rPr>
        <w:t>Ignalinos</w:t>
      </w:r>
      <w:r w:rsidR="001C09B1" w:rsidRPr="00E76E22">
        <w:rPr>
          <w:lang w:val="pt-BR"/>
        </w:rPr>
        <w:t xml:space="preserve"> rajono savivaldyb</w:t>
      </w:r>
      <w:r w:rsidR="00E04D30">
        <w:rPr>
          <w:lang w:val="pt-BR"/>
        </w:rPr>
        <w:t>ės administracijai</w:t>
      </w:r>
    </w:p>
    <w:p w14:paraId="6DA413CC" w14:textId="77777777" w:rsidR="001C09B1" w:rsidRPr="00E76E22" w:rsidRDefault="001C09B1" w:rsidP="001C09B1">
      <w:pPr>
        <w:rPr>
          <w:lang w:val="pt-BR"/>
        </w:rPr>
      </w:pPr>
    </w:p>
    <w:p w14:paraId="4A987291" w14:textId="77777777" w:rsidR="001C09B1" w:rsidRPr="00E76E22" w:rsidRDefault="001C09B1" w:rsidP="009D1D19">
      <w:pPr>
        <w:jc w:val="center"/>
        <w:rPr>
          <w:b/>
          <w:lang w:val="pt-BR"/>
        </w:rPr>
      </w:pPr>
      <w:r w:rsidRPr="00E76E22">
        <w:rPr>
          <w:b/>
          <w:lang w:val="pt-BR"/>
        </w:rPr>
        <w:t>PARAIŠKA GAUTI LEIDIMĄ ĮRENGTI IŠORINĘ REKLAMĄ</w:t>
      </w:r>
    </w:p>
    <w:p w14:paraId="55700F73" w14:textId="77777777" w:rsidR="001C09B1" w:rsidRPr="00E76E22" w:rsidRDefault="001C09B1" w:rsidP="001C09B1">
      <w:pPr>
        <w:rPr>
          <w:lang w:val="pt-BR"/>
        </w:rPr>
      </w:pPr>
    </w:p>
    <w:p w14:paraId="470D8266" w14:textId="77777777" w:rsidR="001C09B1" w:rsidRPr="00E76E22" w:rsidRDefault="001C09B1" w:rsidP="001C09B1">
      <w:pPr>
        <w:jc w:val="center"/>
        <w:rPr>
          <w:lang w:val="pt-BR"/>
        </w:rPr>
      </w:pPr>
      <w:r w:rsidRPr="00E76E22">
        <w:rPr>
          <w:lang w:val="pt-BR"/>
        </w:rPr>
        <w:t>20 _____ m. ____________________ d.</w:t>
      </w:r>
    </w:p>
    <w:p w14:paraId="6C5051CD" w14:textId="77777777" w:rsidR="001C09B1" w:rsidRPr="00E76E22" w:rsidRDefault="00C3163C" w:rsidP="001C09B1">
      <w:pPr>
        <w:jc w:val="center"/>
        <w:rPr>
          <w:lang w:val="pt-BR"/>
        </w:rPr>
      </w:pPr>
      <w:r w:rsidRPr="00E76E22">
        <w:rPr>
          <w:lang w:val="pt-BR"/>
        </w:rPr>
        <w:t>(data)</w:t>
      </w:r>
    </w:p>
    <w:p w14:paraId="605F2200" w14:textId="77777777" w:rsidR="001C09B1" w:rsidRPr="00E76E22" w:rsidRDefault="001C09B1" w:rsidP="001C09B1">
      <w:pPr>
        <w:jc w:val="both"/>
        <w:rPr>
          <w:iCs/>
          <w:lang w:val="pt-BR"/>
        </w:rPr>
      </w:pPr>
    </w:p>
    <w:p w14:paraId="20F855CF" w14:textId="1676FA78" w:rsidR="001C09B1" w:rsidRPr="00162FE3" w:rsidRDefault="001C09B1" w:rsidP="00540DF3">
      <w:pPr>
        <w:tabs>
          <w:tab w:val="left" w:pos="9638"/>
        </w:tabs>
        <w:jc w:val="both"/>
        <w:rPr>
          <w:bCs/>
          <w:lang w:val="pt-BR"/>
        </w:rPr>
      </w:pPr>
      <w:r w:rsidRPr="00162FE3">
        <w:rPr>
          <w:bCs/>
          <w:lang w:val="pt-BR"/>
        </w:rPr>
        <w:t xml:space="preserve">Prašome išduoti </w:t>
      </w:r>
      <w:r w:rsidR="0088387C" w:rsidRPr="00162FE3">
        <w:rPr>
          <w:bCs/>
          <w:lang w:val="pt-BR"/>
        </w:rPr>
        <w:t>l</w:t>
      </w:r>
      <w:r w:rsidRPr="00162FE3">
        <w:rPr>
          <w:bCs/>
          <w:lang w:val="pt-BR"/>
        </w:rPr>
        <w:t>eidimą įrengti išorinę reklamą.</w:t>
      </w:r>
    </w:p>
    <w:p w14:paraId="2FA2DA6C" w14:textId="5DBE00F6" w:rsidR="00670D5A" w:rsidRPr="00670D5A" w:rsidRDefault="00670D5A" w:rsidP="00CA0B1C">
      <w:pPr>
        <w:jc w:val="both"/>
        <w:rPr>
          <w:iCs/>
          <w:lang w:val="pt-BR"/>
        </w:rPr>
      </w:pPr>
      <w:r w:rsidRPr="00670D5A">
        <w:rPr>
          <w:iCs/>
          <w:lang w:val="pt-BR"/>
        </w:rPr>
        <w:t>Išorinės reklamos plotas _____</w:t>
      </w:r>
      <w:r w:rsidR="00A00CB3">
        <w:rPr>
          <w:iCs/>
          <w:lang w:val="pt-BR"/>
        </w:rPr>
        <w:t>__</w:t>
      </w:r>
      <w:r w:rsidRPr="00670D5A">
        <w:rPr>
          <w:iCs/>
          <w:lang w:val="pt-BR"/>
        </w:rPr>
        <w:t>__ kv. m.</w:t>
      </w:r>
    </w:p>
    <w:p w14:paraId="12294518" w14:textId="399293E4" w:rsidR="00A00CB3" w:rsidRDefault="00A00CB3" w:rsidP="00CA0B1C">
      <w:pPr>
        <w:jc w:val="both"/>
        <w:rPr>
          <w:lang w:val="pt-BR"/>
        </w:rPr>
      </w:pPr>
      <w:r w:rsidRPr="00CA0B1C">
        <w:rPr>
          <w:lang w:val="pt-BR"/>
        </w:rPr>
        <w:t>Išorinės reklamos įrengimo adresas, vieta ____________________________________________</w:t>
      </w:r>
    </w:p>
    <w:p w14:paraId="42DF7BA7" w14:textId="77777777" w:rsidR="00A2411F" w:rsidRPr="00CA0B1C" w:rsidRDefault="00A2411F" w:rsidP="00A2411F">
      <w:pPr>
        <w:jc w:val="both"/>
        <w:rPr>
          <w:lang w:val="pt-BR"/>
        </w:rPr>
      </w:pPr>
      <w:r w:rsidRPr="00CA0B1C">
        <w:rPr>
          <w:lang w:val="en-GB"/>
        </w:rPr>
        <w:sym w:font="Webdings" w:char="F031"/>
      </w:r>
      <w:r w:rsidRPr="00CA0B1C">
        <w:rPr>
          <w:lang w:val="pt-BR"/>
        </w:rPr>
        <w:t xml:space="preserve"> ant privataus objekto (žemės, statinio ar įrenginio)</w:t>
      </w:r>
    </w:p>
    <w:p w14:paraId="1297A072" w14:textId="77777777" w:rsidR="00A2411F" w:rsidRPr="00CA0B1C" w:rsidRDefault="00A2411F" w:rsidP="00A2411F">
      <w:pPr>
        <w:jc w:val="both"/>
        <w:rPr>
          <w:lang w:val="pt-BR"/>
        </w:rPr>
      </w:pPr>
      <w:r w:rsidRPr="00CA0B1C">
        <w:rPr>
          <w:lang w:val="en-GB"/>
        </w:rPr>
        <w:sym w:font="Webdings" w:char="F031"/>
      </w:r>
      <w:r w:rsidRPr="00CA0B1C">
        <w:rPr>
          <w:lang w:val="pt-BR"/>
        </w:rPr>
        <w:t xml:space="preserve"> ant savivaldybės objekto (žemės, statinio ar įrenginio)</w:t>
      </w:r>
    </w:p>
    <w:p w14:paraId="5DF2E2AB" w14:textId="77777777" w:rsidR="00A2411F" w:rsidRPr="00CA0B1C" w:rsidRDefault="00A2411F" w:rsidP="00A2411F">
      <w:pPr>
        <w:jc w:val="both"/>
        <w:rPr>
          <w:lang w:val="pt-BR"/>
        </w:rPr>
      </w:pPr>
      <w:r w:rsidRPr="00CA0B1C">
        <w:rPr>
          <w:lang w:val="en-GB"/>
        </w:rPr>
        <w:sym w:font="Webdings" w:char="F031"/>
      </w:r>
      <w:r w:rsidRPr="00CA0B1C">
        <w:rPr>
          <w:lang w:val="pt-BR"/>
        </w:rPr>
        <w:t xml:space="preserve"> pareiškėjas yra žemės, statinio, įrenginio ar kito objekto, ant kurio įrengiama išorinė reklama, savininkas.</w:t>
      </w:r>
    </w:p>
    <w:p w14:paraId="63AC7A73" w14:textId="75410B35" w:rsidR="00A2411F" w:rsidRPr="00A2411F" w:rsidRDefault="00A2411F" w:rsidP="00CA0B1C">
      <w:pPr>
        <w:jc w:val="both"/>
        <w:rPr>
          <w:lang w:val="pt-BR"/>
        </w:rPr>
      </w:pPr>
      <w:r w:rsidRPr="00CA0B1C">
        <w:rPr>
          <w:lang w:val="pt-BR"/>
        </w:rPr>
        <w:t xml:space="preserve">Išorinėje reklamoje bus naudojamas registruotas prekių ženklas:    </w:t>
      </w:r>
      <w:r w:rsidRPr="00CA0B1C">
        <w:rPr>
          <w:lang w:val="en-GB"/>
        </w:rPr>
        <w:sym w:font="Webdings" w:char="F031"/>
      </w:r>
      <w:r w:rsidRPr="00CA0B1C">
        <w:rPr>
          <w:lang w:val="pt-BR"/>
        </w:rPr>
        <w:t xml:space="preserve"> Taip              </w:t>
      </w:r>
      <w:r w:rsidRPr="00CA0B1C">
        <w:rPr>
          <w:lang w:val="en-GB"/>
        </w:rPr>
        <w:sym w:font="Webdings" w:char="F031"/>
      </w:r>
      <w:r w:rsidRPr="00CA0B1C">
        <w:rPr>
          <w:lang w:val="pt-BR"/>
        </w:rPr>
        <w:t xml:space="preserve"> Ne</w:t>
      </w:r>
    </w:p>
    <w:p w14:paraId="0588DF4A" w14:textId="77777777" w:rsidR="00C057F3" w:rsidRPr="003E6C83" w:rsidRDefault="00C057F3" w:rsidP="00CA0B1C">
      <w:pPr>
        <w:jc w:val="both"/>
        <w:rPr>
          <w:iCs/>
          <w:sz w:val="10"/>
          <w:szCs w:val="10"/>
          <w:lang w:val="pt-BR"/>
        </w:rPr>
      </w:pPr>
    </w:p>
    <w:p w14:paraId="644669C5" w14:textId="2A7C81B6" w:rsidR="00CA0B1C" w:rsidRPr="00CA0B1C" w:rsidRDefault="00DA1CD6" w:rsidP="00CA0B1C">
      <w:pPr>
        <w:jc w:val="both"/>
        <w:rPr>
          <w:iCs/>
          <w:lang w:val="pt-BR"/>
        </w:rPr>
      </w:pPr>
      <w:r>
        <w:rPr>
          <w:iCs/>
          <w:lang w:val="pt-BR"/>
        </w:rPr>
        <w:t xml:space="preserve">Reklamos </w:t>
      </w:r>
      <w:r w:rsidR="00B14596" w:rsidRPr="00B14596">
        <w:rPr>
          <w:iCs/>
          <w:lang w:val="pt-BR"/>
        </w:rPr>
        <w:t xml:space="preserve">skleidimo laikotarpis </w:t>
      </w:r>
      <w:r w:rsidR="00CA0B1C" w:rsidRPr="00CA0B1C">
        <w:rPr>
          <w:iCs/>
          <w:lang w:val="pt-BR"/>
        </w:rPr>
        <w:t>nuo 20____ m. ____________ d. iki 20____ m. _____________ d.</w:t>
      </w:r>
    </w:p>
    <w:p w14:paraId="6278D59C" w14:textId="77777777" w:rsidR="003E6C83" w:rsidRPr="003E6C83" w:rsidRDefault="003E6C83" w:rsidP="00CA0B1C">
      <w:pPr>
        <w:jc w:val="both"/>
        <w:rPr>
          <w:sz w:val="10"/>
          <w:szCs w:val="10"/>
          <w:lang w:val="pt-BR"/>
        </w:rPr>
      </w:pPr>
    </w:p>
    <w:p w14:paraId="7195D74B" w14:textId="1EB6B635" w:rsidR="00CA0B1C" w:rsidRPr="00CA0B1C" w:rsidRDefault="00DE7E1F" w:rsidP="00CA0B1C">
      <w:pPr>
        <w:jc w:val="both"/>
        <w:rPr>
          <w:lang w:val="pt-BR"/>
        </w:rPr>
      </w:pPr>
      <w:r>
        <w:rPr>
          <w:lang w:val="pt-BR"/>
        </w:rPr>
        <w:t>J</w:t>
      </w:r>
      <w:r w:rsidRPr="00DE7E1F">
        <w:rPr>
          <w:lang w:val="pt-BR"/>
        </w:rPr>
        <w:t>ei</w:t>
      </w:r>
      <w:r>
        <w:rPr>
          <w:lang w:val="pt-BR"/>
        </w:rPr>
        <w:t>gu</w:t>
      </w:r>
      <w:r w:rsidR="00FA603D">
        <w:rPr>
          <w:lang w:val="pt-BR"/>
        </w:rPr>
        <w:t xml:space="preserve"> išorinė</w:t>
      </w:r>
      <w:r w:rsidRPr="00DE7E1F">
        <w:rPr>
          <w:lang w:val="pt-BR"/>
        </w:rPr>
        <w:t xml:space="preserve"> reklama įrengiama pagal </w:t>
      </w:r>
      <w:r w:rsidR="00FA603D">
        <w:rPr>
          <w:lang w:val="pt-BR"/>
        </w:rPr>
        <w:t>tipinį projektą</w:t>
      </w:r>
      <w:r w:rsidR="00097D50">
        <w:rPr>
          <w:lang w:val="pt-BR"/>
        </w:rPr>
        <w:t>, - t</w:t>
      </w:r>
      <w:r w:rsidR="00CA0B1C" w:rsidRPr="00CA0B1C">
        <w:rPr>
          <w:lang w:val="pt-BR"/>
        </w:rPr>
        <w:t xml:space="preserve">ipinio projekto numeris _______________ </w:t>
      </w:r>
    </w:p>
    <w:p w14:paraId="02BF093E" w14:textId="0CB82094" w:rsidR="00CA0B1C" w:rsidRPr="00CA0B1C" w:rsidRDefault="0071004F" w:rsidP="0071004F">
      <w:pPr>
        <w:tabs>
          <w:tab w:val="left" w:pos="1293"/>
        </w:tabs>
        <w:overflowPunct w:val="0"/>
        <w:autoSpaceDE w:val="0"/>
        <w:autoSpaceDN w:val="0"/>
        <w:adjustRightInd w:val="0"/>
        <w:jc w:val="both"/>
        <w:textAlignment w:val="baseline"/>
        <w:rPr>
          <w:szCs w:val="20"/>
          <w:lang w:val="pt-BR" w:eastAsia="en-US"/>
        </w:rPr>
      </w:pPr>
      <w:r w:rsidRPr="00E76E22">
        <w:rPr>
          <w:lang w:val="pt-BR"/>
        </w:rPr>
        <w:t>Savivaldybės institucijos išduotas statybą leidžiantis dokumentas (jei reklaminiam įrenginiui, ant kurio numatoma skleisti reklamą, statyti ar įrengti, yra privalomas šis dokumentas):</w:t>
      </w:r>
      <w:r w:rsidR="00CA0B1C" w:rsidRPr="00CA0B1C">
        <w:rPr>
          <w:lang w:val="pt-BR"/>
        </w:rPr>
        <w:t>____________________________________________</w:t>
      </w:r>
      <w:r w:rsidR="00316C26">
        <w:rPr>
          <w:lang w:val="pt-BR"/>
        </w:rPr>
        <w:t>_____________________</w:t>
      </w:r>
      <w:r w:rsidR="00CA0B1C" w:rsidRPr="00CA0B1C">
        <w:rPr>
          <w:lang w:val="pt-BR"/>
        </w:rPr>
        <w:t>___.</w:t>
      </w:r>
    </w:p>
    <w:p w14:paraId="75D240AD" w14:textId="77777777" w:rsidR="00CA0B1C" w:rsidRPr="00CA0B1C" w:rsidRDefault="00CA0B1C" w:rsidP="00CA0B1C">
      <w:pPr>
        <w:jc w:val="both"/>
        <w:rPr>
          <w:lang w:val="pt-BR"/>
        </w:rPr>
      </w:pPr>
      <w:r w:rsidRPr="00CA0B1C">
        <w:rPr>
          <w:lang w:val="pt-BR"/>
        </w:rPr>
        <w:t>Turimo leidimo data ir numeris (kai baigiasi leidimo galiojimo terminas ir pareiškėjas nori gauti naują leidimą): ___________________________________________________________________.</w:t>
      </w:r>
    </w:p>
    <w:p w14:paraId="1E0823AF" w14:textId="1E5896E5" w:rsidR="00CA0B1C" w:rsidRPr="00CA0B1C" w:rsidRDefault="00CA0B1C" w:rsidP="00CA0B1C">
      <w:pPr>
        <w:jc w:val="both"/>
        <w:rPr>
          <w:lang w:val="pt-BR"/>
        </w:rPr>
      </w:pPr>
      <w:r w:rsidRPr="00CA0B1C">
        <w:rPr>
          <w:lang w:val="pt-BR"/>
        </w:rPr>
        <w:t xml:space="preserve">Pranešimus pageidauju gauti: </w:t>
      </w:r>
      <w:r w:rsidRPr="00CA0B1C">
        <w:rPr>
          <w:lang w:val="en-GB"/>
        </w:rPr>
        <w:sym w:font="Webdings" w:char="F031"/>
      </w:r>
      <w:r w:rsidRPr="00CA0B1C">
        <w:rPr>
          <w:lang w:val="pt-BR"/>
        </w:rPr>
        <w:t xml:space="preserve"> tiesiogiai </w:t>
      </w:r>
      <w:r w:rsidRPr="00CA0B1C">
        <w:rPr>
          <w:lang w:val="en-GB"/>
        </w:rPr>
        <w:sym w:font="Webdings" w:char="F031"/>
      </w:r>
      <w:r w:rsidRPr="00CA0B1C">
        <w:rPr>
          <w:lang w:val="pt-BR"/>
        </w:rPr>
        <w:t xml:space="preserve"> elektroninėmis priemonėmis </w:t>
      </w:r>
      <w:r w:rsidRPr="00CA0B1C">
        <w:rPr>
          <w:lang w:val="en-GB"/>
        </w:rPr>
        <w:sym w:font="Webdings" w:char="F031"/>
      </w:r>
      <w:r w:rsidRPr="00CA0B1C">
        <w:rPr>
          <w:lang w:val="pt-BR"/>
        </w:rPr>
        <w:t xml:space="preserve"> per kontaktinį centrą</w:t>
      </w:r>
      <w:r w:rsidR="004D32D5">
        <w:rPr>
          <w:lang w:val="pt-BR"/>
        </w:rPr>
        <w:t>.</w:t>
      </w:r>
    </w:p>
    <w:p w14:paraId="7C82372A" w14:textId="77777777" w:rsidR="00452084" w:rsidRDefault="00452084" w:rsidP="00CA0B1C">
      <w:pPr>
        <w:jc w:val="both"/>
        <w:rPr>
          <w:lang w:val="pt-BR"/>
        </w:rPr>
      </w:pPr>
    </w:p>
    <w:p w14:paraId="394D9FB4" w14:textId="2DDFC480" w:rsidR="00CA0B1C" w:rsidRPr="00CA0B1C" w:rsidRDefault="00CA0B1C" w:rsidP="00CA0B1C">
      <w:pPr>
        <w:jc w:val="both"/>
        <w:rPr>
          <w:lang w:val="pt-BR"/>
        </w:rPr>
      </w:pPr>
      <w:r w:rsidRPr="00CA0B1C">
        <w:rPr>
          <w:lang w:val="pt-BR"/>
        </w:rPr>
        <w:t>PRIDEDAMA:</w:t>
      </w:r>
    </w:p>
    <w:p w14:paraId="4030F265" w14:textId="4FD60FEF" w:rsidR="006F4802" w:rsidRPr="006F4802" w:rsidRDefault="00190873" w:rsidP="006F4802">
      <w:pPr>
        <w:jc w:val="both"/>
        <w:rPr>
          <w:lang w:val="pt-BR"/>
        </w:rPr>
      </w:pPr>
      <w:r w:rsidRPr="00CA0B1C">
        <w:rPr>
          <w:lang w:val="en-GB"/>
        </w:rPr>
        <w:sym w:font="Webdings" w:char="F031"/>
      </w:r>
      <w:r w:rsidR="006F4802" w:rsidRPr="006F4802">
        <w:rPr>
          <w:lang w:val="pt-BR"/>
        </w:rPr>
        <w:t xml:space="preserve"> Dokumentai, patvirtinantys žemės, statinių, įrenginių ar kitų objektų, ant kurių įrengiama reklama, nuosavybės teise ar kitais teisėtais pagrindais valdančio asmens (toliau – savininkas) sutikimą.</w:t>
      </w:r>
      <w:r w:rsidR="006F4802" w:rsidRPr="006F4802">
        <w:rPr>
          <w:b/>
          <w:lang w:val="pt-BR"/>
        </w:rPr>
        <w:t xml:space="preserve"> </w:t>
      </w:r>
      <w:r w:rsidR="006F4802" w:rsidRPr="006F4802">
        <w:rPr>
          <w:lang w:val="pt-BR"/>
        </w:rPr>
        <w:t>Kai reklama įrengiama ant bendrosios dalinės nuosavybės teise valdomų bendrojo naudojimo objektų – bendraturčių sutikimą, ant daugiabučių gyvenamųjų namų butų ir kitų patalpų savininkų bendrosios dalinės nuosavybės teise valdomų bendrojo naudojimo objektų- butų ir kitų patalpų savininkų sutikimą_________ (lapų skaičius).</w:t>
      </w:r>
    </w:p>
    <w:p w14:paraId="30CFDD3E" w14:textId="1FBC075F" w:rsidR="006F4802" w:rsidRPr="006F4802" w:rsidRDefault="00190873" w:rsidP="006F4802">
      <w:pPr>
        <w:jc w:val="both"/>
        <w:rPr>
          <w:lang w:val="pt-BR"/>
        </w:rPr>
      </w:pPr>
      <w:r w:rsidRPr="00CA0B1C">
        <w:rPr>
          <w:lang w:val="en-GB"/>
        </w:rPr>
        <w:sym w:font="Webdings" w:char="F031"/>
      </w:r>
      <w:r w:rsidR="006F4802" w:rsidRPr="006F4802">
        <w:rPr>
          <w:b/>
          <w:lang w:val="pt-BR"/>
        </w:rPr>
        <w:t xml:space="preserve"> </w:t>
      </w:r>
      <w:r w:rsidR="006F4802" w:rsidRPr="006F4802">
        <w:rPr>
          <w:lang w:val="pt-BR"/>
        </w:rPr>
        <w:t>Nuosavybės teisę patvirtinančio dokumento kopija, kai pareiškėjas yra žemės, statinių, įrenginių ar kitų objektų, ant kurių įrengiama išorinė reklama, savininkas.</w:t>
      </w:r>
    </w:p>
    <w:p w14:paraId="3167511E" w14:textId="5BB054DC" w:rsidR="006F4802" w:rsidRPr="006F4802" w:rsidRDefault="00190873" w:rsidP="006F4802">
      <w:pPr>
        <w:jc w:val="both"/>
        <w:rPr>
          <w:b/>
          <w:lang w:val="pt-BR"/>
        </w:rPr>
      </w:pPr>
      <w:r w:rsidRPr="00CA0B1C">
        <w:rPr>
          <w:lang w:val="en-GB"/>
        </w:rPr>
        <w:sym w:font="Webdings" w:char="F031"/>
      </w:r>
      <w:r w:rsidR="006F4802" w:rsidRPr="006F4802">
        <w:rPr>
          <w:b/>
          <w:lang w:val="pt-BR"/>
        </w:rPr>
        <w:t xml:space="preserve"> </w:t>
      </w:r>
      <w:r w:rsidR="006F4802" w:rsidRPr="006F4802">
        <w:rPr>
          <w:lang w:val="pt-BR"/>
        </w:rPr>
        <w:t>Turto valdytojo išduoto sutikimo įrengti išorinę reklamą data ir numeris (kai žemė, statiniai, įrenginiai ar kiti objektai, ant kurių numatoma įrengti išorinę reklamą, priklauso savivaldybei nuosavybės teise ar yra valdomi patikėjimo teise)________________________________________.</w:t>
      </w:r>
    </w:p>
    <w:p w14:paraId="639FAB36" w14:textId="3FAE3990" w:rsidR="006F4802" w:rsidRPr="006F4802" w:rsidRDefault="00190873" w:rsidP="006F4802">
      <w:pPr>
        <w:jc w:val="both"/>
        <w:rPr>
          <w:lang w:val="pt-BR"/>
        </w:rPr>
      </w:pPr>
      <w:r w:rsidRPr="00CA0B1C">
        <w:rPr>
          <w:lang w:val="en-GB"/>
        </w:rPr>
        <w:lastRenderedPageBreak/>
        <w:sym w:font="Webdings" w:char="F031"/>
      </w:r>
      <w:r w:rsidR="006F4802" w:rsidRPr="006F4802">
        <w:rPr>
          <w:lang w:val="pt-BR"/>
        </w:rPr>
        <w:t xml:space="preserve"> Reklamos įrengimo projektas, (išskyrus atvejus, kai reklama įrengiama pagal tipinį projektą) ___ lapai (-ų), 1 egz.</w:t>
      </w:r>
    </w:p>
    <w:p w14:paraId="7F78231C" w14:textId="5E2399DB" w:rsidR="006F4802" w:rsidRPr="006F4802" w:rsidRDefault="00190873" w:rsidP="006F4802">
      <w:pPr>
        <w:jc w:val="both"/>
        <w:rPr>
          <w:lang w:val="pt-BR"/>
        </w:rPr>
      </w:pPr>
      <w:r w:rsidRPr="00CA0B1C">
        <w:rPr>
          <w:lang w:val="en-GB"/>
        </w:rPr>
        <w:sym w:font="Webdings" w:char="F031"/>
      </w:r>
      <w:r w:rsidR="006F4802" w:rsidRPr="006F4802">
        <w:rPr>
          <w:lang w:val="pt-BR"/>
        </w:rPr>
        <w:t xml:space="preserve"> Saugomų teritorijų direkcijos arba Aplinkos apsaugos departamento, kai saugomoje teritorijoje nėra įsteigtos saugomų teritorijų direkcijos, sutikimas (jei reklama įrengiama saugomoje teritorijoje), ____ lapai (-ų).</w:t>
      </w:r>
    </w:p>
    <w:p w14:paraId="3EE7E9F9" w14:textId="2BBB0C40" w:rsidR="006F4802" w:rsidRPr="006F4802" w:rsidRDefault="00190873" w:rsidP="006F4802">
      <w:pPr>
        <w:jc w:val="both"/>
        <w:rPr>
          <w:lang w:val="pt-BR"/>
        </w:rPr>
      </w:pPr>
      <w:r w:rsidRPr="00CA0B1C">
        <w:rPr>
          <w:lang w:val="en-GB"/>
        </w:rPr>
        <w:sym w:font="Webdings" w:char="F031"/>
      </w:r>
      <w:r w:rsidR="006F4802" w:rsidRPr="006F4802">
        <w:rPr>
          <w:lang w:val="pt-BR"/>
        </w:rPr>
        <w:t xml:space="preserve"> Kultūros paveldo departamento prie Kultūros ministerijos Panevėžio-Utenos teritorinio skyriaus sutikimas, kai išorinę reklamą planuojama įrengti kultūros paveldo objektuose, jų teritorijose ir apsaugos zonose, ______ lapai (-ų).</w:t>
      </w:r>
    </w:p>
    <w:p w14:paraId="637C8862" w14:textId="5C9B6AD9" w:rsidR="006F4802" w:rsidRDefault="00190873" w:rsidP="006F4802">
      <w:pPr>
        <w:jc w:val="both"/>
        <w:rPr>
          <w:lang w:val="pt-BR"/>
        </w:rPr>
      </w:pPr>
      <w:r w:rsidRPr="00CA0B1C">
        <w:rPr>
          <w:lang w:val="en-GB"/>
        </w:rPr>
        <w:sym w:font="Webdings" w:char="F031"/>
      </w:r>
      <w:r w:rsidR="006F4802" w:rsidRPr="006F4802">
        <w:rPr>
          <w:b/>
          <w:lang w:val="pt-BR"/>
        </w:rPr>
        <w:t xml:space="preserve"> </w:t>
      </w:r>
      <w:r w:rsidR="006F4802" w:rsidRPr="006F4802">
        <w:rPr>
          <w:lang w:val="pt-BR"/>
        </w:rPr>
        <w:t>Objektus eksploatuojančių subjektų rašytiniai sutikimai (jei reklama įrengiama ant stulpų, lynų ar kitokių konstrukcijų, esančių virš gatvių</w:t>
      </w:r>
      <w:bookmarkStart w:id="1" w:name="_Hlk185256928"/>
      <w:r w:rsidR="006F4802" w:rsidRPr="006F4802">
        <w:rPr>
          <w:lang w:val="pt-BR"/>
        </w:rPr>
        <w:t>), ____ lapai (-ų).</w:t>
      </w:r>
      <w:bookmarkEnd w:id="1"/>
    </w:p>
    <w:p w14:paraId="1637644B" w14:textId="302B5791" w:rsidR="00FB5084" w:rsidRDefault="00190873" w:rsidP="00AB1A87">
      <w:pPr>
        <w:jc w:val="both"/>
        <w:rPr>
          <w:lang w:val="pt-BR"/>
        </w:rPr>
      </w:pPr>
      <w:r w:rsidRPr="00CA0B1C">
        <w:rPr>
          <w:lang w:val="en-GB"/>
        </w:rPr>
        <w:sym w:font="Webdings" w:char="F031"/>
      </w:r>
      <w:r>
        <w:t xml:space="preserve"> </w:t>
      </w:r>
      <w:r w:rsidR="00CA0B1C" w:rsidRPr="00CD04C6">
        <w:t>Įgaliojimas</w:t>
      </w:r>
      <w:r w:rsidR="00BA4D10" w:rsidRPr="006F4802">
        <w:rPr>
          <w:lang w:val="pt-BR"/>
        </w:rPr>
        <w:t>, ____ lapai (-ų).</w:t>
      </w:r>
    </w:p>
    <w:p w14:paraId="1DB8060B" w14:textId="77777777" w:rsidR="001860B2" w:rsidRDefault="001860B2" w:rsidP="00AB1A87">
      <w:pPr>
        <w:jc w:val="both"/>
        <w:rPr>
          <w:lang w:val="pt-BR"/>
        </w:rPr>
      </w:pPr>
    </w:p>
    <w:p w14:paraId="3C845DFC" w14:textId="77777777" w:rsidR="001860B2" w:rsidRDefault="001860B2" w:rsidP="00AB1A87">
      <w:pPr>
        <w:jc w:val="both"/>
        <w:rPr>
          <w:lang w:val="pt-BR"/>
        </w:rPr>
      </w:pPr>
    </w:p>
    <w:p w14:paraId="75047C55" w14:textId="722087B8" w:rsidR="001860B2" w:rsidRPr="001860B2" w:rsidRDefault="001860B2" w:rsidP="001860B2">
      <w:pPr>
        <w:shd w:val="clear" w:color="auto" w:fill="FFFFFF"/>
        <w:jc w:val="both"/>
        <w:rPr>
          <w:color w:val="212529"/>
        </w:rPr>
      </w:pPr>
      <w:r w:rsidRPr="001860B2">
        <w:rPr>
          <w:color w:val="212529"/>
        </w:rPr>
        <w:t>_______________________________                 </w:t>
      </w:r>
      <w:r>
        <w:rPr>
          <w:color w:val="212529"/>
        </w:rPr>
        <w:t xml:space="preserve">        </w:t>
      </w:r>
      <w:r w:rsidRPr="001860B2">
        <w:rPr>
          <w:color w:val="212529"/>
        </w:rPr>
        <w:t>  _________________________________</w:t>
      </w:r>
    </w:p>
    <w:p w14:paraId="4822B440" w14:textId="3DAEED95" w:rsidR="001860B2" w:rsidRPr="001860B2" w:rsidRDefault="001860B2" w:rsidP="001860B2">
      <w:pPr>
        <w:shd w:val="clear" w:color="auto" w:fill="FFFFFF"/>
        <w:ind w:right="-1"/>
        <w:jc w:val="both"/>
        <w:rPr>
          <w:color w:val="212529"/>
        </w:rPr>
      </w:pPr>
      <w:r w:rsidRPr="001860B2">
        <w:rPr>
          <w:color w:val="212529"/>
          <w:sz w:val="20"/>
        </w:rPr>
        <w:t xml:space="preserve">                   (parašas)                                                                                     </w:t>
      </w:r>
      <w:r>
        <w:rPr>
          <w:color w:val="212529"/>
          <w:sz w:val="20"/>
        </w:rPr>
        <w:t xml:space="preserve">              </w:t>
      </w:r>
      <w:r w:rsidRPr="001860B2">
        <w:rPr>
          <w:color w:val="212529"/>
          <w:sz w:val="20"/>
        </w:rPr>
        <w:t>(vardas ir pavardė)</w:t>
      </w:r>
    </w:p>
    <w:p w14:paraId="1C3AF9FB" w14:textId="45471DC9" w:rsidR="007C31FE" w:rsidRDefault="007C31FE" w:rsidP="00AB1A87">
      <w:pPr>
        <w:jc w:val="both"/>
        <w:rPr>
          <w:lang w:val="pt-BR"/>
        </w:rPr>
      </w:pPr>
    </w:p>
    <w:p w14:paraId="544E7D10" w14:textId="01B18F78" w:rsidR="007C31FE" w:rsidRDefault="007C31FE">
      <w:pPr>
        <w:spacing w:after="200" w:line="276" w:lineRule="auto"/>
        <w:rPr>
          <w:lang w:val="pt-BR"/>
        </w:rPr>
      </w:pPr>
    </w:p>
    <w:sectPr w:rsidR="007C31FE" w:rsidSect="00024EE2">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3FADC" w14:textId="77777777" w:rsidR="00260CFD" w:rsidRDefault="00260CFD" w:rsidP="007F34EA">
      <w:r>
        <w:separator/>
      </w:r>
    </w:p>
  </w:endnote>
  <w:endnote w:type="continuationSeparator" w:id="0">
    <w:p w14:paraId="7A157443" w14:textId="77777777" w:rsidR="00260CFD" w:rsidRDefault="00260CFD" w:rsidP="007F34EA">
      <w:r>
        <w:continuationSeparator/>
      </w:r>
    </w:p>
  </w:endnote>
  <w:endnote w:type="continuationNotice" w:id="1">
    <w:p w14:paraId="18F75903" w14:textId="77777777" w:rsidR="00260CFD" w:rsidRDefault="00260C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AD9E1" w14:textId="77777777" w:rsidR="00260CFD" w:rsidRDefault="00260CFD" w:rsidP="007F34EA">
      <w:r>
        <w:separator/>
      </w:r>
    </w:p>
  </w:footnote>
  <w:footnote w:type="continuationSeparator" w:id="0">
    <w:p w14:paraId="467BED6C" w14:textId="77777777" w:rsidR="00260CFD" w:rsidRDefault="00260CFD" w:rsidP="007F34EA">
      <w:r>
        <w:continuationSeparator/>
      </w:r>
    </w:p>
  </w:footnote>
  <w:footnote w:type="continuationNotice" w:id="1">
    <w:p w14:paraId="6B26F0DC" w14:textId="77777777" w:rsidR="00260CFD" w:rsidRDefault="00260CF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1512" w:hanging="432"/>
      </w:pPr>
    </w:lvl>
    <w:lvl w:ilvl="1">
      <w:start w:val="1"/>
      <w:numFmt w:val="none"/>
      <w:suff w:val="nothing"/>
      <w:lvlText w:val=""/>
      <w:lvlJc w:val="left"/>
      <w:pPr>
        <w:tabs>
          <w:tab w:val="num" w:pos="0"/>
        </w:tabs>
        <w:ind w:left="1656" w:hanging="576"/>
      </w:pPr>
    </w:lvl>
    <w:lvl w:ilvl="2">
      <w:start w:val="1"/>
      <w:numFmt w:val="none"/>
      <w:suff w:val="nothing"/>
      <w:lvlText w:val=""/>
      <w:lvlJc w:val="left"/>
      <w:pPr>
        <w:tabs>
          <w:tab w:val="num" w:pos="0"/>
        </w:tabs>
        <w:ind w:left="1800" w:hanging="720"/>
      </w:pPr>
    </w:lvl>
    <w:lvl w:ilvl="3">
      <w:start w:val="1"/>
      <w:numFmt w:val="none"/>
      <w:suff w:val="nothing"/>
      <w:lvlText w:val=""/>
      <w:lvlJc w:val="left"/>
      <w:pPr>
        <w:tabs>
          <w:tab w:val="num" w:pos="0"/>
        </w:tabs>
        <w:ind w:left="1944" w:hanging="864"/>
      </w:pPr>
    </w:lvl>
    <w:lvl w:ilvl="4">
      <w:start w:val="1"/>
      <w:numFmt w:val="none"/>
      <w:suff w:val="nothing"/>
      <w:lvlText w:val=""/>
      <w:lvlJc w:val="left"/>
      <w:pPr>
        <w:tabs>
          <w:tab w:val="num" w:pos="0"/>
        </w:tabs>
        <w:ind w:left="2088" w:hanging="1008"/>
      </w:pPr>
    </w:lvl>
    <w:lvl w:ilvl="5">
      <w:start w:val="1"/>
      <w:numFmt w:val="none"/>
      <w:suff w:val="nothing"/>
      <w:lvlText w:val=""/>
      <w:lvlJc w:val="left"/>
      <w:pPr>
        <w:tabs>
          <w:tab w:val="num" w:pos="0"/>
        </w:tabs>
        <w:ind w:left="2232" w:hanging="1152"/>
      </w:pPr>
    </w:lvl>
    <w:lvl w:ilvl="6">
      <w:start w:val="1"/>
      <w:numFmt w:val="none"/>
      <w:suff w:val="nothing"/>
      <w:lvlText w:val=""/>
      <w:lvlJc w:val="left"/>
      <w:pPr>
        <w:tabs>
          <w:tab w:val="num" w:pos="0"/>
        </w:tabs>
        <w:ind w:left="2376" w:hanging="1296"/>
      </w:pPr>
    </w:lvl>
    <w:lvl w:ilvl="7">
      <w:start w:val="1"/>
      <w:numFmt w:val="none"/>
      <w:suff w:val="nothing"/>
      <w:lvlText w:val=""/>
      <w:lvlJc w:val="left"/>
      <w:pPr>
        <w:tabs>
          <w:tab w:val="num" w:pos="0"/>
        </w:tabs>
        <w:ind w:left="2520" w:hanging="1440"/>
      </w:pPr>
    </w:lvl>
    <w:lvl w:ilvl="8">
      <w:start w:val="1"/>
      <w:numFmt w:val="none"/>
      <w:suff w:val="nothing"/>
      <w:lvlText w:val=""/>
      <w:lvlJc w:val="left"/>
      <w:pPr>
        <w:tabs>
          <w:tab w:val="num" w:pos="0"/>
        </w:tabs>
        <w:ind w:left="2664" w:hanging="1584"/>
      </w:pPr>
    </w:lvl>
  </w:abstractNum>
  <w:abstractNum w:abstractNumId="1" w15:restartNumberingAfterBreak="0">
    <w:nsid w:val="0BEC7F66"/>
    <w:multiLevelType w:val="hybridMultilevel"/>
    <w:tmpl w:val="894809F4"/>
    <w:lvl w:ilvl="0" w:tplc="C794F25E">
      <w:start w:val="1"/>
      <w:numFmt w:val="decimal"/>
      <w:lvlText w:val="%1."/>
      <w:lvlJc w:val="left"/>
      <w:pPr>
        <w:ind w:left="2438" w:hanging="1020"/>
      </w:pPr>
    </w:lvl>
    <w:lvl w:ilvl="1" w:tplc="04270019">
      <w:start w:val="1"/>
      <w:numFmt w:val="lowerLetter"/>
      <w:lvlText w:val="%2."/>
      <w:lvlJc w:val="left"/>
      <w:pPr>
        <w:ind w:left="2498" w:hanging="360"/>
      </w:pPr>
    </w:lvl>
    <w:lvl w:ilvl="2" w:tplc="0427001B">
      <w:start w:val="1"/>
      <w:numFmt w:val="lowerRoman"/>
      <w:lvlText w:val="%3."/>
      <w:lvlJc w:val="right"/>
      <w:pPr>
        <w:ind w:left="3218" w:hanging="180"/>
      </w:pPr>
    </w:lvl>
    <w:lvl w:ilvl="3" w:tplc="0427000F">
      <w:start w:val="1"/>
      <w:numFmt w:val="decimal"/>
      <w:lvlText w:val="%4."/>
      <w:lvlJc w:val="left"/>
      <w:pPr>
        <w:ind w:left="3938" w:hanging="360"/>
      </w:pPr>
    </w:lvl>
    <w:lvl w:ilvl="4" w:tplc="04270019">
      <w:start w:val="1"/>
      <w:numFmt w:val="lowerLetter"/>
      <w:lvlText w:val="%5."/>
      <w:lvlJc w:val="left"/>
      <w:pPr>
        <w:ind w:left="4658" w:hanging="360"/>
      </w:pPr>
    </w:lvl>
    <w:lvl w:ilvl="5" w:tplc="0427001B">
      <w:start w:val="1"/>
      <w:numFmt w:val="lowerRoman"/>
      <w:lvlText w:val="%6."/>
      <w:lvlJc w:val="right"/>
      <w:pPr>
        <w:ind w:left="5378" w:hanging="180"/>
      </w:pPr>
    </w:lvl>
    <w:lvl w:ilvl="6" w:tplc="0427000F">
      <w:start w:val="1"/>
      <w:numFmt w:val="decimal"/>
      <w:lvlText w:val="%7."/>
      <w:lvlJc w:val="left"/>
      <w:pPr>
        <w:ind w:left="6098" w:hanging="360"/>
      </w:pPr>
    </w:lvl>
    <w:lvl w:ilvl="7" w:tplc="04270019">
      <w:start w:val="1"/>
      <w:numFmt w:val="lowerLetter"/>
      <w:lvlText w:val="%8."/>
      <w:lvlJc w:val="left"/>
      <w:pPr>
        <w:ind w:left="6818" w:hanging="360"/>
      </w:pPr>
    </w:lvl>
    <w:lvl w:ilvl="8" w:tplc="0427001B">
      <w:start w:val="1"/>
      <w:numFmt w:val="lowerRoman"/>
      <w:lvlText w:val="%9."/>
      <w:lvlJc w:val="right"/>
      <w:pPr>
        <w:ind w:left="7538" w:hanging="180"/>
      </w:pPr>
    </w:lvl>
  </w:abstractNum>
  <w:abstractNum w:abstractNumId="2" w15:restartNumberingAfterBreak="0">
    <w:nsid w:val="0CA66DF1"/>
    <w:multiLevelType w:val="hybridMultilevel"/>
    <w:tmpl w:val="5D2CF63A"/>
    <w:lvl w:ilvl="0" w:tplc="4E569DAC">
      <w:start w:val="3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8BA3B8B"/>
    <w:multiLevelType w:val="hybridMultilevel"/>
    <w:tmpl w:val="954645CE"/>
    <w:lvl w:ilvl="0" w:tplc="10FE5EE2">
      <w:start w:val="3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8F40ED3"/>
    <w:multiLevelType w:val="multilevel"/>
    <w:tmpl w:val="28DA9E3C"/>
    <w:lvl w:ilvl="0">
      <w:start w:val="18"/>
      <w:numFmt w:val="decimal"/>
      <w:lvlText w:val="%1."/>
      <w:lvlJc w:val="left"/>
      <w:pPr>
        <w:ind w:left="928" w:hanging="360"/>
      </w:pPr>
      <w:rPr>
        <w:rFonts w:hint="default"/>
        <w:b w:val="0"/>
        <w:color w:val="auto"/>
      </w:rPr>
    </w:lvl>
    <w:lvl w:ilvl="1">
      <w:start w:val="1"/>
      <w:numFmt w:val="decimal"/>
      <w:isLgl/>
      <w:lvlText w:val="%1.%2."/>
      <w:lvlJc w:val="left"/>
      <w:pPr>
        <w:ind w:left="1331" w:hanging="48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1D627841"/>
    <w:multiLevelType w:val="hybridMultilevel"/>
    <w:tmpl w:val="3EAA60FA"/>
    <w:lvl w:ilvl="0" w:tplc="D520A366">
      <w:start w:val="1"/>
      <w:numFmt w:val="bullet"/>
      <w:lvlText w:val="•"/>
      <w:lvlJc w:val="left"/>
      <w:pPr>
        <w:ind w:left="720" w:hanging="360"/>
      </w:pPr>
      <w:rPr>
        <w:rFonts w:ascii="Times New Roman" w:hAnsi="Times New Roman" w:cs="Times New Roman" w:hint="default"/>
        <w:b w:val="0"/>
        <w:i w:val="0"/>
        <w:sz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0F340BD"/>
    <w:multiLevelType w:val="hybridMultilevel"/>
    <w:tmpl w:val="018CC874"/>
    <w:lvl w:ilvl="0" w:tplc="7736BF1A">
      <w:start w:val="1"/>
      <w:numFmt w:val="decimal"/>
      <w:lvlText w:val="%1."/>
      <w:lvlJc w:val="left"/>
      <w:pPr>
        <w:ind w:left="1500" w:hanging="360"/>
      </w:pPr>
      <w:rPr>
        <w:rFonts w:hint="default"/>
        <w:color w:val="auto"/>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7" w15:restartNumberingAfterBreak="0">
    <w:nsid w:val="26555099"/>
    <w:multiLevelType w:val="hybridMultilevel"/>
    <w:tmpl w:val="2E4693DE"/>
    <w:lvl w:ilvl="0" w:tplc="2F8C5C70">
      <w:start w:val="1"/>
      <w:numFmt w:val="decimal"/>
      <w:lvlText w:val="%1."/>
      <w:lvlJc w:val="left"/>
      <w:pPr>
        <w:ind w:left="720" w:hanging="360"/>
      </w:pPr>
      <w:rPr>
        <w:rFonts w:hint="default"/>
        <w:b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194470E"/>
    <w:multiLevelType w:val="hybridMultilevel"/>
    <w:tmpl w:val="68D42F12"/>
    <w:lvl w:ilvl="0" w:tplc="8E00428C">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DA44256"/>
    <w:multiLevelType w:val="hybridMultilevel"/>
    <w:tmpl w:val="5C2C8204"/>
    <w:lvl w:ilvl="0" w:tplc="75BAF560">
      <w:start w:val="1"/>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E320795"/>
    <w:multiLevelType w:val="hybridMultilevel"/>
    <w:tmpl w:val="2AC8B43E"/>
    <w:lvl w:ilvl="0" w:tplc="23EC6170">
      <w:start w:val="1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FA122E0"/>
    <w:multiLevelType w:val="hybridMultilevel"/>
    <w:tmpl w:val="9EBCFC06"/>
    <w:lvl w:ilvl="0" w:tplc="87FC337C">
      <w:start w:val="1"/>
      <w:numFmt w:val="decimal"/>
      <w:lvlText w:val="%1."/>
      <w:lvlJc w:val="left"/>
      <w:pPr>
        <w:ind w:left="1500" w:hanging="360"/>
      </w:pPr>
      <w:rPr>
        <w:rFonts w:hint="default"/>
        <w:color w:val="auto"/>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2" w15:restartNumberingAfterBreak="0">
    <w:nsid w:val="53AB1F3E"/>
    <w:multiLevelType w:val="multilevel"/>
    <w:tmpl w:val="87D804C4"/>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3" w15:restartNumberingAfterBreak="0">
    <w:nsid w:val="5BE950EE"/>
    <w:multiLevelType w:val="hybridMultilevel"/>
    <w:tmpl w:val="7DF83766"/>
    <w:lvl w:ilvl="0" w:tplc="98DE0726">
      <w:start w:val="1"/>
      <w:numFmt w:val="decimal"/>
      <w:lvlText w:val="15.%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5A65A10"/>
    <w:multiLevelType w:val="multilevel"/>
    <w:tmpl w:val="EEE447BC"/>
    <w:lvl w:ilvl="0">
      <w:start w:val="1"/>
      <w:numFmt w:val="decimal"/>
      <w:lvlText w:val="%1."/>
      <w:lvlJc w:val="left"/>
      <w:pPr>
        <w:ind w:left="928" w:hanging="360"/>
      </w:pPr>
      <w:rPr>
        <w:b w:val="0"/>
        <w:color w:val="auto"/>
        <w:lang w:val="lt-LT"/>
      </w:rPr>
    </w:lvl>
    <w:lvl w:ilvl="1">
      <w:start w:val="1"/>
      <w:numFmt w:val="decimal"/>
      <w:isLgl/>
      <w:lvlText w:val="%1.%2."/>
      <w:lvlJc w:val="left"/>
      <w:pPr>
        <w:ind w:left="1331" w:hanging="48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5" w15:restartNumberingAfterBreak="0">
    <w:nsid w:val="69B87853"/>
    <w:multiLevelType w:val="hybridMultilevel"/>
    <w:tmpl w:val="DAB4D79A"/>
    <w:lvl w:ilvl="0" w:tplc="23EC6170">
      <w:start w:val="1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18D7AA8"/>
    <w:multiLevelType w:val="hybridMultilevel"/>
    <w:tmpl w:val="8CFAC8C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7" w15:restartNumberingAfterBreak="0">
    <w:nsid w:val="76F44E47"/>
    <w:multiLevelType w:val="hybridMultilevel"/>
    <w:tmpl w:val="5C92A458"/>
    <w:lvl w:ilvl="0" w:tplc="0427000F">
      <w:start w:val="2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7B83235"/>
    <w:multiLevelType w:val="hybridMultilevel"/>
    <w:tmpl w:val="8B66464C"/>
    <w:lvl w:ilvl="0" w:tplc="8E98C62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7B886E1B"/>
    <w:multiLevelType w:val="hybridMultilevel"/>
    <w:tmpl w:val="117AC8F4"/>
    <w:lvl w:ilvl="0" w:tplc="E62A56B6">
      <w:start w:val="1"/>
      <w:numFmt w:val="decimal"/>
      <w:lvlText w:val="%1."/>
      <w:lvlJc w:val="left"/>
      <w:pPr>
        <w:ind w:left="1991" w:hanging="114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20" w15:restartNumberingAfterBreak="0">
    <w:nsid w:val="7E955FB9"/>
    <w:multiLevelType w:val="hybridMultilevel"/>
    <w:tmpl w:val="6CDC8C76"/>
    <w:lvl w:ilvl="0" w:tplc="EB5CD06E">
      <w:start w:val="44"/>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383085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2979334">
    <w:abstractNumId w:val="12"/>
  </w:num>
  <w:num w:numId="3" w16cid:durableId="1362127197">
    <w:abstractNumId w:val="14"/>
  </w:num>
  <w:num w:numId="4" w16cid:durableId="154492576">
    <w:abstractNumId w:val="13"/>
  </w:num>
  <w:num w:numId="5" w16cid:durableId="1113552225">
    <w:abstractNumId w:val="18"/>
  </w:num>
  <w:num w:numId="6" w16cid:durableId="1436168764">
    <w:abstractNumId w:val="10"/>
  </w:num>
  <w:num w:numId="7" w16cid:durableId="852458290">
    <w:abstractNumId w:val="15"/>
  </w:num>
  <w:num w:numId="8" w16cid:durableId="219292657">
    <w:abstractNumId w:val="8"/>
  </w:num>
  <w:num w:numId="9" w16cid:durableId="73164823">
    <w:abstractNumId w:val="7"/>
  </w:num>
  <w:num w:numId="10" w16cid:durableId="1899129036">
    <w:abstractNumId w:val="9"/>
  </w:num>
  <w:num w:numId="11" w16cid:durableId="12866975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61520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28225228">
    <w:abstractNumId w:val="17"/>
  </w:num>
  <w:num w:numId="14" w16cid:durableId="2749485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792252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79078047">
    <w:abstractNumId w:val="1"/>
  </w:num>
  <w:num w:numId="17" w16cid:durableId="1891068108">
    <w:abstractNumId w:val="4"/>
  </w:num>
  <w:num w:numId="18" w16cid:durableId="90590930">
    <w:abstractNumId w:val="2"/>
  </w:num>
  <w:num w:numId="19" w16cid:durableId="1163008685">
    <w:abstractNumId w:val="3"/>
  </w:num>
  <w:num w:numId="20" w16cid:durableId="1975138882">
    <w:abstractNumId w:val="11"/>
  </w:num>
  <w:num w:numId="21" w16cid:durableId="1075591553">
    <w:abstractNumId w:val="6"/>
  </w:num>
  <w:num w:numId="22" w16cid:durableId="679939890">
    <w:abstractNumId w:val="5"/>
  </w:num>
  <w:num w:numId="23" w16cid:durableId="4757583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E39"/>
    <w:rsid w:val="00000847"/>
    <w:rsid w:val="00000F88"/>
    <w:rsid w:val="000046FB"/>
    <w:rsid w:val="00004D75"/>
    <w:rsid w:val="00005A55"/>
    <w:rsid w:val="00007238"/>
    <w:rsid w:val="0000776F"/>
    <w:rsid w:val="000103B8"/>
    <w:rsid w:val="000107D5"/>
    <w:rsid w:val="00011098"/>
    <w:rsid w:val="00012244"/>
    <w:rsid w:val="00013600"/>
    <w:rsid w:val="000141E6"/>
    <w:rsid w:val="00015781"/>
    <w:rsid w:val="00024EE2"/>
    <w:rsid w:val="00025F8B"/>
    <w:rsid w:val="0002607C"/>
    <w:rsid w:val="00026102"/>
    <w:rsid w:val="00026547"/>
    <w:rsid w:val="00031997"/>
    <w:rsid w:val="00034ED1"/>
    <w:rsid w:val="00040F90"/>
    <w:rsid w:val="00041146"/>
    <w:rsid w:val="0004399D"/>
    <w:rsid w:val="00045B26"/>
    <w:rsid w:val="00045E0B"/>
    <w:rsid w:val="0004636B"/>
    <w:rsid w:val="00047BFC"/>
    <w:rsid w:val="0005094C"/>
    <w:rsid w:val="00050F99"/>
    <w:rsid w:val="000525F0"/>
    <w:rsid w:val="00054C6C"/>
    <w:rsid w:val="00054EC6"/>
    <w:rsid w:val="000623E5"/>
    <w:rsid w:val="00062924"/>
    <w:rsid w:val="00063FA2"/>
    <w:rsid w:val="0006462A"/>
    <w:rsid w:val="000666CC"/>
    <w:rsid w:val="00072C27"/>
    <w:rsid w:val="00073482"/>
    <w:rsid w:val="00073B13"/>
    <w:rsid w:val="000816DC"/>
    <w:rsid w:val="00081EE7"/>
    <w:rsid w:val="00083A08"/>
    <w:rsid w:val="00084C6D"/>
    <w:rsid w:val="00085B17"/>
    <w:rsid w:val="00086B89"/>
    <w:rsid w:val="00087895"/>
    <w:rsid w:val="00097082"/>
    <w:rsid w:val="00097197"/>
    <w:rsid w:val="00097C2C"/>
    <w:rsid w:val="00097D50"/>
    <w:rsid w:val="000A4084"/>
    <w:rsid w:val="000A688F"/>
    <w:rsid w:val="000B04CB"/>
    <w:rsid w:val="000B0A32"/>
    <w:rsid w:val="000B18DC"/>
    <w:rsid w:val="000B340B"/>
    <w:rsid w:val="000B5C73"/>
    <w:rsid w:val="000B62E1"/>
    <w:rsid w:val="000C397A"/>
    <w:rsid w:val="000C462F"/>
    <w:rsid w:val="000C6348"/>
    <w:rsid w:val="000D1770"/>
    <w:rsid w:val="000E00D9"/>
    <w:rsid w:val="000F02B3"/>
    <w:rsid w:val="000F03DE"/>
    <w:rsid w:val="000F2F41"/>
    <w:rsid w:val="000F3A90"/>
    <w:rsid w:val="000F3D2F"/>
    <w:rsid w:val="000F6EC3"/>
    <w:rsid w:val="000F73F3"/>
    <w:rsid w:val="00101B0A"/>
    <w:rsid w:val="00104EE0"/>
    <w:rsid w:val="00111A89"/>
    <w:rsid w:val="001125EB"/>
    <w:rsid w:val="00116321"/>
    <w:rsid w:val="001169EC"/>
    <w:rsid w:val="0012208D"/>
    <w:rsid w:val="00123D41"/>
    <w:rsid w:val="00124CFD"/>
    <w:rsid w:val="0012520A"/>
    <w:rsid w:val="0012723B"/>
    <w:rsid w:val="001308DA"/>
    <w:rsid w:val="00136028"/>
    <w:rsid w:val="0013669B"/>
    <w:rsid w:val="001424AF"/>
    <w:rsid w:val="00147B74"/>
    <w:rsid w:val="0015063C"/>
    <w:rsid w:val="0015141B"/>
    <w:rsid w:val="001515CC"/>
    <w:rsid w:val="00152105"/>
    <w:rsid w:val="00153A06"/>
    <w:rsid w:val="00160A5F"/>
    <w:rsid w:val="0016209E"/>
    <w:rsid w:val="001622B6"/>
    <w:rsid w:val="00162FE3"/>
    <w:rsid w:val="001649A0"/>
    <w:rsid w:val="00165442"/>
    <w:rsid w:val="001722F1"/>
    <w:rsid w:val="00174961"/>
    <w:rsid w:val="001824A7"/>
    <w:rsid w:val="00183790"/>
    <w:rsid w:val="00184D5C"/>
    <w:rsid w:val="0018555D"/>
    <w:rsid w:val="001860B2"/>
    <w:rsid w:val="00187BCD"/>
    <w:rsid w:val="00190873"/>
    <w:rsid w:val="00191F57"/>
    <w:rsid w:val="001928A0"/>
    <w:rsid w:val="00193B4D"/>
    <w:rsid w:val="00197267"/>
    <w:rsid w:val="0019764A"/>
    <w:rsid w:val="001A18A5"/>
    <w:rsid w:val="001A4B47"/>
    <w:rsid w:val="001A6902"/>
    <w:rsid w:val="001B14E7"/>
    <w:rsid w:val="001C09B1"/>
    <w:rsid w:val="001C3A77"/>
    <w:rsid w:val="001D0BDF"/>
    <w:rsid w:val="001D17A8"/>
    <w:rsid w:val="001E32F3"/>
    <w:rsid w:val="001E6088"/>
    <w:rsid w:val="001E61A6"/>
    <w:rsid w:val="001E775E"/>
    <w:rsid w:val="001F24DC"/>
    <w:rsid w:val="0020407B"/>
    <w:rsid w:val="00205483"/>
    <w:rsid w:val="002125BB"/>
    <w:rsid w:val="0021695D"/>
    <w:rsid w:val="002174E3"/>
    <w:rsid w:val="002217E4"/>
    <w:rsid w:val="0022212B"/>
    <w:rsid w:val="00223F68"/>
    <w:rsid w:val="00223FD8"/>
    <w:rsid w:val="00224130"/>
    <w:rsid w:val="002253D8"/>
    <w:rsid w:val="0023104E"/>
    <w:rsid w:val="002322D0"/>
    <w:rsid w:val="00233FB5"/>
    <w:rsid w:val="0023485A"/>
    <w:rsid w:val="002461AB"/>
    <w:rsid w:val="00252270"/>
    <w:rsid w:val="00253663"/>
    <w:rsid w:val="00253D6F"/>
    <w:rsid w:val="00254538"/>
    <w:rsid w:val="00257FE7"/>
    <w:rsid w:val="00260CFD"/>
    <w:rsid w:val="00261F03"/>
    <w:rsid w:val="00262929"/>
    <w:rsid w:val="00264441"/>
    <w:rsid w:val="0026448E"/>
    <w:rsid w:val="002649BF"/>
    <w:rsid w:val="00267DEE"/>
    <w:rsid w:val="0027035C"/>
    <w:rsid w:val="00271D4B"/>
    <w:rsid w:val="00272A23"/>
    <w:rsid w:val="00273DA6"/>
    <w:rsid w:val="0027645B"/>
    <w:rsid w:val="00280AC5"/>
    <w:rsid w:val="00291018"/>
    <w:rsid w:val="00293C38"/>
    <w:rsid w:val="002950C3"/>
    <w:rsid w:val="00296081"/>
    <w:rsid w:val="002A037A"/>
    <w:rsid w:val="002A0ED5"/>
    <w:rsid w:val="002A6419"/>
    <w:rsid w:val="002B09EE"/>
    <w:rsid w:val="002B0C52"/>
    <w:rsid w:val="002C120B"/>
    <w:rsid w:val="002C2267"/>
    <w:rsid w:val="002C6536"/>
    <w:rsid w:val="002D7CF8"/>
    <w:rsid w:val="002E290D"/>
    <w:rsid w:val="002E4519"/>
    <w:rsid w:val="002E556C"/>
    <w:rsid w:val="002F0D81"/>
    <w:rsid w:val="002F21AC"/>
    <w:rsid w:val="002F2F7E"/>
    <w:rsid w:val="002F573D"/>
    <w:rsid w:val="002F607D"/>
    <w:rsid w:val="002F6C86"/>
    <w:rsid w:val="0030259B"/>
    <w:rsid w:val="0030340D"/>
    <w:rsid w:val="003119B8"/>
    <w:rsid w:val="00312C7E"/>
    <w:rsid w:val="00313791"/>
    <w:rsid w:val="00313AC8"/>
    <w:rsid w:val="00315A1D"/>
    <w:rsid w:val="00316C26"/>
    <w:rsid w:val="003209AF"/>
    <w:rsid w:val="003247A3"/>
    <w:rsid w:val="0033203D"/>
    <w:rsid w:val="00334C52"/>
    <w:rsid w:val="00342F86"/>
    <w:rsid w:val="00343B4D"/>
    <w:rsid w:val="0034546F"/>
    <w:rsid w:val="003459C8"/>
    <w:rsid w:val="00346D91"/>
    <w:rsid w:val="0035185F"/>
    <w:rsid w:val="003533F9"/>
    <w:rsid w:val="00356C69"/>
    <w:rsid w:val="00360380"/>
    <w:rsid w:val="00362BA4"/>
    <w:rsid w:val="00362D3F"/>
    <w:rsid w:val="003659AC"/>
    <w:rsid w:val="00371CB2"/>
    <w:rsid w:val="00372244"/>
    <w:rsid w:val="0037543C"/>
    <w:rsid w:val="00375B52"/>
    <w:rsid w:val="00377E22"/>
    <w:rsid w:val="003826B8"/>
    <w:rsid w:val="00382DE0"/>
    <w:rsid w:val="00383245"/>
    <w:rsid w:val="0038708B"/>
    <w:rsid w:val="003909C1"/>
    <w:rsid w:val="0039678B"/>
    <w:rsid w:val="003A0758"/>
    <w:rsid w:val="003A380D"/>
    <w:rsid w:val="003A722F"/>
    <w:rsid w:val="003B1ABB"/>
    <w:rsid w:val="003B1B91"/>
    <w:rsid w:val="003B6031"/>
    <w:rsid w:val="003B6A3B"/>
    <w:rsid w:val="003B7EBB"/>
    <w:rsid w:val="003C1951"/>
    <w:rsid w:val="003D0343"/>
    <w:rsid w:val="003D366D"/>
    <w:rsid w:val="003D4334"/>
    <w:rsid w:val="003D62AD"/>
    <w:rsid w:val="003D78CE"/>
    <w:rsid w:val="003D7C0A"/>
    <w:rsid w:val="003E0271"/>
    <w:rsid w:val="003E0616"/>
    <w:rsid w:val="003E24F0"/>
    <w:rsid w:val="003E67B0"/>
    <w:rsid w:val="003E6C83"/>
    <w:rsid w:val="003E762B"/>
    <w:rsid w:val="003F3DEE"/>
    <w:rsid w:val="00400070"/>
    <w:rsid w:val="00400A67"/>
    <w:rsid w:val="00406852"/>
    <w:rsid w:val="004072DC"/>
    <w:rsid w:val="00416EBC"/>
    <w:rsid w:val="004225BE"/>
    <w:rsid w:val="0042528E"/>
    <w:rsid w:val="0043046C"/>
    <w:rsid w:val="00431F9D"/>
    <w:rsid w:val="00432124"/>
    <w:rsid w:val="004327F4"/>
    <w:rsid w:val="00434AF9"/>
    <w:rsid w:val="004379CA"/>
    <w:rsid w:val="0044001B"/>
    <w:rsid w:val="00444CF1"/>
    <w:rsid w:val="00444F58"/>
    <w:rsid w:val="00452084"/>
    <w:rsid w:val="00453042"/>
    <w:rsid w:val="00460C22"/>
    <w:rsid w:val="00461DDD"/>
    <w:rsid w:val="00462A39"/>
    <w:rsid w:val="00471539"/>
    <w:rsid w:val="00474977"/>
    <w:rsid w:val="00477222"/>
    <w:rsid w:val="0048109D"/>
    <w:rsid w:val="004833AA"/>
    <w:rsid w:val="0048363C"/>
    <w:rsid w:val="00483B03"/>
    <w:rsid w:val="004842DD"/>
    <w:rsid w:val="004850EC"/>
    <w:rsid w:val="004879B2"/>
    <w:rsid w:val="00490030"/>
    <w:rsid w:val="00491451"/>
    <w:rsid w:val="00494B7D"/>
    <w:rsid w:val="004957D2"/>
    <w:rsid w:val="00495C90"/>
    <w:rsid w:val="004A1B3A"/>
    <w:rsid w:val="004A2678"/>
    <w:rsid w:val="004A694E"/>
    <w:rsid w:val="004B0698"/>
    <w:rsid w:val="004B0DB4"/>
    <w:rsid w:val="004B165F"/>
    <w:rsid w:val="004B2945"/>
    <w:rsid w:val="004B2ED6"/>
    <w:rsid w:val="004B467F"/>
    <w:rsid w:val="004C01ED"/>
    <w:rsid w:val="004C07A8"/>
    <w:rsid w:val="004C1547"/>
    <w:rsid w:val="004C750B"/>
    <w:rsid w:val="004D23C8"/>
    <w:rsid w:val="004D32D5"/>
    <w:rsid w:val="004D35FB"/>
    <w:rsid w:val="004D4BBF"/>
    <w:rsid w:val="004D5B0C"/>
    <w:rsid w:val="004D6A4D"/>
    <w:rsid w:val="004E03FA"/>
    <w:rsid w:val="004F24B6"/>
    <w:rsid w:val="004F4ED9"/>
    <w:rsid w:val="004F6559"/>
    <w:rsid w:val="004F70A2"/>
    <w:rsid w:val="004F7DB8"/>
    <w:rsid w:val="00502396"/>
    <w:rsid w:val="005025D8"/>
    <w:rsid w:val="005051A7"/>
    <w:rsid w:val="005118B7"/>
    <w:rsid w:val="00512115"/>
    <w:rsid w:val="005159BD"/>
    <w:rsid w:val="00515E17"/>
    <w:rsid w:val="00526822"/>
    <w:rsid w:val="00531E8F"/>
    <w:rsid w:val="00532312"/>
    <w:rsid w:val="005328AC"/>
    <w:rsid w:val="0053680C"/>
    <w:rsid w:val="00540DF3"/>
    <w:rsid w:val="00541C55"/>
    <w:rsid w:val="00542C1F"/>
    <w:rsid w:val="005451DE"/>
    <w:rsid w:val="0055371A"/>
    <w:rsid w:val="00556686"/>
    <w:rsid w:val="00560BC9"/>
    <w:rsid w:val="00572E94"/>
    <w:rsid w:val="005766B3"/>
    <w:rsid w:val="00580113"/>
    <w:rsid w:val="0058357D"/>
    <w:rsid w:val="00585E5D"/>
    <w:rsid w:val="00590A3C"/>
    <w:rsid w:val="00591A26"/>
    <w:rsid w:val="0059767A"/>
    <w:rsid w:val="00597EEA"/>
    <w:rsid w:val="005A0179"/>
    <w:rsid w:val="005A310B"/>
    <w:rsid w:val="005A3DED"/>
    <w:rsid w:val="005A6393"/>
    <w:rsid w:val="005B129A"/>
    <w:rsid w:val="005B2CCE"/>
    <w:rsid w:val="005B5C20"/>
    <w:rsid w:val="005B6088"/>
    <w:rsid w:val="005B6BB5"/>
    <w:rsid w:val="005B7273"/>
    <w:rsid w:val="005C01AD"/>
    <w:rsid w:val="005C1D8F"/>
    <w:rsid w:val="005C623C"/>
    <w:rsid w:val="005C7706"/>
    <w:rsid w:val="005D083D"/>
    <w:rsid w:val="005D11DE"/>
    <w:rsid w:val="005D1653"/>
    <w:rsid w:val="005D630E"/>
    <w:rsid w:val="005D7CAD"/>
    <w:rsid w:val="005E4105"/>
    <w:rsid w:val="005F1153"/>
    <w:rsid w:val="005F13D2"/>
    <w:rsid w:val="005F6577"/>
    <w:rsid w:val="006006AB"/>
    <w:rsid w:val="00600E31"/>
    <w:rsid w:val="00601BDA"/>
    <w:rsid w:val="006028FA"/>
    <w:rsid w:val="00602ED1"/>
    <w:rsid w:val="006158E7"/>
    <w:rsid w:val="0061626D"/>
    <w:rsid w:val="006175DB"/>
    <w:rsid w:val="00625E69"/>
    <w:rsid w:val="00631432"/>
    <w:rsid w:val="00633356"/>
    <w:rsid w:val="00633EA7"/>
    <w:rsid w:val="006404E6"/>
    <w:rsid w:val="00651ED5"/>
    <w:rsid w:val="006523F1"/>
    <w:rsid w:val="00654A89"/>
    <w:rsid w:val="00655B94"/>
    <w:rsid w:val="0065779D"/>
    <w:rsid w:val="00660835"/>
    <w:rsid w:val="0066154A"/>
    <w:rsid w:val="0066658E"/>
    <w:rsid w:val="00666CA4"/>
    <w:rsid w:val="00670192"/>
    <w:rsid w:val="0067045A"/>
    <w:rsid w:val="0067088E"/>
    <w:rsid w:val="00670D5A"/>
    <w:rsid w:val="00675506"/>
    <w:rsid w:val="00677B33"/>
    <w:rsid w:val="006816F4"/>
    <w:rsid w:val="00682A8B"/>
    <w:rsid w:val="00691C6E"/>
    <w:rsid w:val="006924A3"/>
    <w:rsid w:val="00696092"/>
    <w:rsid w:val="006A1506"/>
    <w:rsid w:val="006A3D95"/>
    <w:rsid w:val="006A7125"/>
    <w:rsid w:val="006A7B2F"/>
    <w:rsid w:val="006B1AAB"/>
    <w:rsid w:val="006B1DA1"/>
    <w:rsid w:val="006B26B3"/>
    <w:rsid w:val="006B34E6"/>
    <w:rsid w:val="006B5536"/>
    <w:rsid w:val="006B5671"/>
    <w:rsid w:val="006B75D6"/>
    <w:rsid w:val="006C4A32"/>
    <w:rsid w:val="006C5372"/>
    <w:rsid w:val="006C7704"/>
    <w:rsid w:val="006D1E98"/>
    <w:rsid w:val="006D37DE"/>
    <w:rsid w:val="006D3C00"/>
    <w:rsid w:val="006D62DD"/>
    <w:rsid w:val="006D691A"/>
    <w:rsid w:val="006E03FA"/>
    <w:rsid w:val="006E06E8"/>
    <w:rsid w:val="006E40B7"/>
    <w:rsid w:val="006E4A0D"/>
    <w:rsid w:val="006E535A"/>
    <w:rsid w:val="006F0B8B"/>
    <w:rsid w:val="006F4802"/>
    <w:rsid w:val="00700FD8"/>
    <w:rsid w:val="00702E95"/>
    <w:rsid w:val="00703200"/>
    <w:rsid w:val="007070C2"/>
    <w:rsid w:val="0071004F"/>
    <w:rsid w:val="0072281B"/>
    <w:rsid w:val="00723965"/>
    <w:rsid w:val="00723D0F"/>
    <w:rsid w:val="00731278"/>
    <w:rsid w:val="00732498"/>
    <w:rsid w:val="007365C0"/>
    <w:rsid w:val="00736621"/>
    <w:rsid w:val="0073731C"/>
    <w:rsid w:val="0073784E"/>
    <w:rsid w:val="007408F7"/>
    <w:rsid w:val="00740BE2"/>
    <w:rsid w:val="00740BFC"/>
    <w:rsid w:val="00743B4F"/>
    <w:rsid w:val="007443E0"/>
    <w:rsid w:val="00744809"/>
    <w:rsid w:val="00745309"/>
    <w:rsid w:val="00751A71"/>
    <w:rsid w:val="00757350"/>
    <w:rsid w:val="007643BD"/>
    <w:rsid w:val="007644EE"/>
    <w:rsid w:val="007700EF"/>
    <w:rsid w:val="00770D9B"/>
    <w:rsid w:val="007751A7"/>
    <w:rsid w:val="00782087"/>
    <w:rsid w:val="007849E1"/>
    <w:rsid w:val="00785055"/>
    <w:rsid w:val="00785673"/>
    <w:rsid w:val="0079251F"/>
    <w:rsid w:val="00792F51"/>
    <w:rsid w:val="00793F2E"/>
    <w:rsid w:val="00794460"/>
    <w:rsid w:val="0079706B"/>
    <w:rsid w:val="007A0150"/>
    <w:rsid w:val="007A2BBC"/>
    <w:rsid w:val="007A3305"/>
    <w:rsid w:val="007A3CFD"/>
    <w:rsid w:val="007B06BA"/>
    <w:rsid w:val="007B431D"/>
    <w:rsid w:val="007B6B9F"/>
    <w:rsid w:val="007B7F05"/>
    <w:rsid w:val="007C1D1B"/>
    <w:rsid w:val="007C1D95"/>
    <w:rsid w:val="007C2409"/>
    <w:rsid w:val="007C31FE"/>
    <w:rsid w:val="007C4793"/>
    <w:rsid w:val="007C6337"/>
    <w:rsid w:val="007D48AA"/>
    <w:rsid w:val="007D4B69"/>
    <w:rsid w:val="007D5936"/>
    <w:rsid w:val="007E3EF7"/>
    <w:rsid w:val="007F08E9"/>
    <w:rsid w:val="007F34EA"/>
    <w:rsid w:val="007F44A1"/>
    <w:rsid w:val="007F4C53"/>
    <w:rsid w:val="007F6B83"/>
    <w:rsid w:val="008134AC"/>
    <w:rsid w:val="00814F00"/>
    <w:rsid w:val="00817EAA"/>
    <w:rsid w:val="008218E1"/>
    <w:rsid w:val="00821DD8"/>
    <w:rsid w:val="00831263"/>
    <w:rsid w:val="00832475"/>
    <w:rsid w:val="0083388E"/>
    <w:rsid w:val="00837190"/>
    <w:rsid w:val="00843FD6"/>
    <w:rsid w:val="008500C0"/>
    <w:rsid w:val="0085138D"/>
    <w:rsid w:val="008548CC"/>
    <w:rsid w:val="00860D58"/>
    <w:rsid w:val="00861C8F"/>
    <w:rsid w:val="0086315E"/>
    <w:rsid w:val="00863AD7"/>
    <w:rsid w:val="00863F94"/>
    <w:rsid w:val="00870F7D"/>
    <w:rsid w:val="00871C83"/>
    <w:rsid w:val="00874850"/>
    <w:rsid w:val="00874D30"/>
    <w:rsid w:val="00875BC3"/>
    <w:rsid w:val="00876D74"/>
    <w:rsid w:val="00881D9A"/>
    <w:rsid w:val="0088387C"/>
    <w:rsid w:val="00883B7F"/>
    <w:rsid w:val="008844D0"/>
    <w:rsid w:val="00887F1A"/>
    <w:rsid w:val="00890AC8"/>
    <w:rsid w:val="00891638"/>
    <w:rsid w:val="008917B3"/>
    <w:rsid w:val="008939D8"/>
    <w:rsid w:val="008A0496"/>
    <w:rsid w:val="008A13CE"/>
    <w:rsid w:val="008A1E1A"/>
    <w:rsid w:val="008A445E"/>
    <w:rsid w:val="008A504F"/>
    <w:rsid w:val="008B3754"/>
    <w:rsid w:val="008B4500"/>
    <w:rsid w:val="008B6CA3"/>
    <w:rsid w:val="008B6D58"/>
    <w:rsid w:val="008B7568"/>
    <w:rsid w:val="008C284C"/>
    <w:rsid w:val="008C31FB"/>
    <w:rsid w:val="008C5B97"/>
    <w:rsid w:val="008C6B1F"/>
    <w:rsid w:val="008C6F4D"/>
    <w:rsid w:val="008C767B"/>
    <w:rsid w:val="008C7FE2"/>
    <w:rsid w:val="008D0DE9"/>
    <w:rsid w:val="008D42D7"/>
    <w:rsid w:val="008D455D"/>
    <w:rsid w:val="008D6319"/>
    <w:rsid w:val="008D6BA4"/>
    <w:rsid w:val="008E1560"/>
    <w:rsid w:val="008E6BA2"/>
    <w:rsid w:val="008E6C9D"/>
    <w:rsid w:val="008E7523"/>
    <w:rsid w:val="008F1F22"/>
    <w:rsid w:val="009006F2"/>
    <w:rsid w:val="009033FD"/>
    <w:rsid w:val="00907AE1"/>
    <w:rsid w:val="0091162D"/>
    <w:rsid w:val="00911D4F"/>
    <w:rsid w:val="00913525"/>
    <w:rsid w:val="009156CE"/>
    <w:rsid w:val="00916474"/>
    <w:rsid w:val="00920EC9"/>
    <w:rsid w:val="00922F11"/>
    <w:rsid w:val="00924167"/>
    <w:rsid w:val="00926E91"/>
    <w:rsid w:val="00941301"/>
    <w:rsid w:val="0094478D"/>
    <w:rsid w:val="00944B1C"/>
    <w:rsid w:val="00951794"/>
    <w:rsid w:val="009519F5"/>
    <w:rsid w:val="00952F24"/>
    <w:rsid w:val="00957330"/>
    <w:rsid w:val="00957349"/>
    <w:rsid w:val="00961A8B"/>
    <w:rsid w:val="00962F91"/>
    <w:rsid w:val="009651A6"/>
    <w:rsid w:val="009658BB"/>
    <w:rsid w:val="00966AD3"/>
    <w:rsid w:val="00970646"/>
    <w:rsid w:val="00970D07"/>
    <w:rsid w:val="00975873"/>
    <w:rsid w:val="009808A4"/>
    <w:rsid w:val="00980C5B"/>
    <w:rsid w:val="00982FAE"/>
    <w:rsid w:val="00983EAF"/>
    <w:rsid w:val="00984A39"/>
    <w:rsid w:val="00990ACF"/>
    <w:rsid w:val="00991C88"/>
    <w:rsid w:val="00992216"/>
    <w:rsid w:val="009A1BA9"/>
    <w:rsid w:val="009A249A"/>
    <w:rsid w:val="009A5097"/>
    <w:rsid w:val="009A5636"/>
    <w:rsid w:val="009B0BEA"/>
    <w:rsid w:val="009B54E3"/>
    <w:rsid w:val="009B6E8B"/>
    <w:rsid w:val="009C00F6"/>
    <w:rsid w:val="009C3AB3"/>
    <w:rsid w:val="009D1D19"/>
    <w:rsid w:val="009D38E6"/>
    <w:rsid w:val="009D7964"/>
    <w:rsid w:val="009E0ADA"/>
    <w:rsid w:val="009E0C61"/>
    <w:rsid w:val="009E4299"/>
    <w:rsid w:val="009E4F3D"/>
    <w:rsid w:val="009F4EE1"/>
    <w:rsid w:val="009F7DD9"/>
    <w:rsid w:val="00A00CB3"/>
    <w:rsid w:val="00A0337C"/>
    <w:rsid w:val="00A04270"/>
    <w:rsid w:val="00A11C89"/>
    <w:rsid w:val="00A1601B"/>
    <w:rsid w:val="00A160F1"/>
    <w:rsid w:val="00A1727B"/>
    <w:rsid w:val="00A2411F"/>
    <w:rsid w:val="00A2496E"/>
    <w:rsid w:val="00A25369"/>
    <w:rsid w:val="00A2652A"/>
    <w:rsid w:val="00A270BE"/>
    <w:rsid w:val="00A27CD2"/>
    <w:rsid w:val="00A27FC5"/>
    <w:rsid w:val="00A30A1F"/>
    <w:rsid w:val="00A36C5D"/>
    <w:rsid w:val="00A37D9B"/>
    <w:rsid w:val="00A4066A"/>
    <w:rsid w:val="00A409D6"/>
    <w:rsid w:val="00A44917"/>
    <w:rsid w:val="00A46C6B"/>
    <w:rsid w:val="00A50360"/>
    <w:rsid w:val="00A5076E"/>
    <w:rsid w:val="00A50E21"/>
    <w:rsid w:val="00A519CB"/>
    <w:rsid w:val="00A531B0"/>
    <w:rsid w:val="00A54BB4"/>
    <w:rsid w:val="00A55127"/>
    <w:rsid w:val="00A559F9"/>
    <w:rsid w:val="00A55C6D"/>
    <w:rsid w:val="00A56370"/>
    <w:rsid w:val="00A57C66"/>
    <w:rsid w:val="00A605F5"/>
    <w:rsid w:val="00A607E7"/>
    <w:rsid w:val="00A627CC"/>
    <w:rsid w:val="00A62C26"/>
    <w:rsid w:val="00A62CC9"/>
    <w:rsid w:val="00A645E5"/>
    <w:rsid w:val="00A65322"/>
    <w:rsid w:val="00A653FD"/>
    <w:rsid w:val="00A656E6"/>
    <w:rsid w:val="00A67A74"/>
    <w:rsid w:val="00A724FF"/>
    <w:rsid w:val="00A73933"/>
    <w:rsid w:val="00A90F71"/>
    <w:rsid w:val="00A91457"/>
    <w:rsid w:val="00A92B34"/>
    <w:rsid w:val="00A933D1"/>
    <w:rsid w:val="00A94D64"/>
    <w:rsid w:val="00A96A87"/>
    <w:rsid w:val="00A97164"/>
    <w:rsid w:val="00A97E86"/>
    <w:rsid w:val="00AA30CE"/>
    <w:rsid w:val="00AA311C"/>
    <w:rsid w:val="00AA3F1B"/>
    <w:rsid w:val="00AA4842"/>
    <w:rsid w:val="00AA58BB"/>
    <w:rsid w:val="00AB1A87"/>
    <w:rsid w:val="00AB282C"/>
    <w:rsid w:val="00AB433D"/>
    <w:rsid w:val="00AC1744"/>
    <w:rsid w:val="00AC3D53"/>
    <w:rsid w:val="00AC65D8"/>
    <w:rsid w:val="00AD172E"/>
    <w:rsid w:val="00AD4563"/>
    <w:rsid w:val="00AD698A"/>
    <w:rsid w:val="00AE1934"/>
    <w:rsid w:val="00AE1F32"/>
    <w:rsid w:val="00AE242F"/>
    <w:rsid w:val="00AE5B97"/>
    <w:rsid w:val="00AF0463"/>
    <w:rsid w:val="00AF124D"/>
    <w:rsid w:val="00AF2C68"/>
    <w:rsid w:val="00AF3C4B"/>
    <w:rsid w:val="00AF45AD"/>
    <w:rsid w:val="00AF58DD"/>
    <w:rsid w:val="00AF6C24"/>
    <w:rsid w:val="00AF712C"/>
    <w:rsid w:val="00B00290"/>
    <w:rsid w:val="00B004A8"/>
    <w:rsid w:val="00B022D0"/>
    <w:rsid w:val="00B026A6"/>
    <w:rsid w:val="00B02CE0"/>
    <w:rsid w:val="00B1126D"/>
    <w:rsid w:val="00B14596"/>
    <w:rsid w:val="00B14B52"/>
    <w:rsid w:val="00B17144"/>
    <w:rsid w:val="00B2329D"/>
    <w:rsid w:val="00B2586A"/>
    <w:rsid w:val="00B25E35"/>
    <w:rsid w:val="00B262B2"/>
    <w:rsid w:val="00B30D23"/>
    <w:rsid w:val="00B34557"/>
    <w:rsid w:val="00B36F2E"/>
    <w:rsid w:val="00B37373"/>
    <w:rsid w:val="00B40839"/>
    <w:rsid w:val="00B47962"/>
    <w:rsid w:val="00B50226"/>
    <w:rsid w:val="00B53461"/>
    <w:rsid w:val="00B53D78"/>
    <w:rsid w:val="00B5512F"/>
    <w:rsid w:val="00B55275"/>
    <w:rsid w:val="00B56337"/>
    <w:rsid w:val="00B5794A"/>
    <w:rsid w:val="00B57DE4"/>
    <w:rsid w:val="00B62248"/>
    <w:rsid w:val="00B623ED"/>
    <w:rsid w:val="00B63D58"/>
    <w:rsid w:val="00B65AEE"/>
    <w:rsid w:val="00B66601"/>
    <w:rsid w:val="00B74213"/>
    <w:rsid w:val="00B7494F"/>
    <w:rsid w:val="00B76939"/>
    <w:rsid w:val="00B76E8D"/>
    <w:rsid w:val="00B82A78"/>
    <w:rsid w:val="00B840AA"/>
    <w:rsid w:val="00B84B89"/>
    <w:rsid w:val="00B84BEC"/>
    <w:rsid w:val="00B9473D"/>
    <w:rsid w:val="00B956FE"/>
    <w:rsid w:val="00B97B50"/>
    <w:rsid w:val="00BA14CE"/>
    <w:rsid w:val="00BA2AD4"/>
    <w:rsid w:val="00BA3358"/>
    <w:rsid w:val="00BA4D10"/>
    <w:rsid w:val="00BB4830"/>
    <w:rsid w:val="00BB5024"/>
    <w:rsid w:val="00BB52C6"/>
    <w:rsid w:val="00BB6320"/>
    <w:rsid w:val="00BB67B7"/>
    <w:rsid w:val="00BB7C40"/>
    <w:rsid w:val="00BC0622"/>
    <w:rsid w:val="00BC0B45"/>
    <w:rsid w:val="00BC0E7B"/>
    <w:rsid w:val="00BC4A32"/>
    <w:rsid w:val="00BC6A9E"/>
    <w:rsid w:val="00BD312B"/>
    <w:rsid w:val="00BD452B"/>
    <w:rsid w:val="00BD6B7C"/>
    <w:rsid w:val="00BD7701"/>
    <w:rsid w:val="00BD7CF4"/>
    <w:rsid w:val="00BE002B"/>
    <w:rsid w:val="00BE25B6"/>
    <w:rsid w:val="00BE2944"/>
    <w:rsid w:val="00BF0E1F"/>
    <w:rsid w:val="00C0031F"/>
    <w:rsid w:val="00C044D2"/>
    <w:rsid w:val="00C057F3"/>
    <w:rsid w:val="00C05C82"/>
    <w:rsid w:val="00C062BF"/>
    <w:rsid w:val="00C079EB"/>
    <w:rsid w:val="00C1032A"/>
    <w:rsid w:val="00C10F01"/>
    <w:rsid w:val="00C13E8D"/>
    <w:rsid w:val="00C174D2"/>
    <w:rsid w:val="00C20FFE"/>
    <w:rsid w:val="00C23DF7"/>
    <w:rsid w:val="00C27697"/>
    <w:rsid w:val="00C3163C"/>
    <w:rsid w:val="00C33785"/>
    <w:rsid w:val="00C34BA2"/>
    <w:rsid w:val="00C34CBD"/>
    <w:rsid w:val="00C35D78"/>
    <w:rsid w:val="00C450C0"/>
    <w:rsid w:val="00C479E2"/>
    <w:rsid w:val="00C526EC"/>
    <w:rsid w:val="00C538DF"/>
    <w:rsid w:val="00C54A17"/>
    <w:rsid w:val="00C54C25"/>
    <w:rsid w:val="00C55148"/>
    <w:rsid w:val="00C607CE"/>
    <w:rsid w:val="00C60EAA"/>
    <w:rsid w:val="00C64634"/>
    <w:rsid w:val="00C6471D"/>
    <w:rsid w:val="00C657EA"/>
    <w:rsid w:val="00C73873"/>
    <w:rsid w:val="00C7718D"/>
    <w:rsid w:val="00C771CB"/>
    <w:rsid w:val="00C77862"/>
    <w:rsid w:val="00C77E8B"/>
    <w:rsid w:val="00C8025A"/>
    <w:rsid w:val="00C80A98"/>
    <w:rsid w:val="00C86EE7"/>
    <w:rsid w:val="00C876DF"/>
    <w:rsid w:val="00C91EA1"/>
    <w:rsid w:val="00C92027"/>
    <w:rsid w:val="00C96E74"/>
    <w:rsid w:val="00CA0B1C"/>
    <w:rsid w:val="00CA1CEC"/>
    <w:rsid w:val="00CA1FB8"/>
    <w:rsid w:val="00CA2104"/>
    <w:rsid w:val="00CA2936"/>
    <w:rsid w:val="00CA53E1"/>
    <w:rsid w:val="00CB01F2"/>
    <w:rsid w:val="00CB0B8A"/>
    <w:rsid w:val="00CB695D"/>
    <w:rsid w:val="00CC021E"/>
    <w:rsid w:val="00CC456F"/>
    <w:rsid w:val="00CC4DC5"/>
    <w:rsid w:val="00CC6322"/>
    <w:rsid w:val="00CD04C6"/>
    <w:rsid w:val="00CD22C4"/>
    <w:rsid w:val="00CD2945"/>
    <w:rsid w:val="00CD5045"/>
    <w:rsid w:val="00CE6ED0"/>
    <w:rsid w:val="00CE7A10"/>
    <w:rsid w:val="00CF076D"/>
    <w:rsid w:val="00CF22B9"/>
    <w:rsid w:val="00CF290C"/>
    <w:rsid w:val="00CF483A"/>
    <w:rsid w:val="00D04B60"/>
    <w:rsid w:val="00D04BDD"/>
    <w:rsid w:val="00D10167"/>
    <w:rsid w:val="00D11411"/>
    <w:rsid w:val="00D13D9C"/>
    <w:rsid w:val="00D14782"/>
    <w:rsid w:val="00D15ECD"/>
    <w:rsid w:val="00D16711"/>
    <w:rsid w:val="00D16B11"/>
    <w:rsid w:val="00D213B2"/>
    <w:rsid w:val="00D22819"/>
    <w:rsid w:val="00D24679"/>
    <w:rsid w:val="00D2630A"/>
    <w:rsid w:val="00D264A9"/>
    <w:rsid w:val="00D31A9D"/>
    <w:rsid w:val="00D31BC3"/>
    <w:rsid w:val="00D35B8C"/>
    <w:rsid w:val="00D36743"/>
    <w:rsid w:val="00D36CE1"/>
    <w:rsid w:val="00D40819"/>
    <w:rsid w:val="00D42ECB"/>
    <w:rsid w:val="00D44239"/>
    <w:rsid w:val="00D47908"/>
    <w:rsid w:val="00D504E9"/>
    <w:rsid w:val="00D5137F"/>
    <w:rsid w:val="00D515F2"/>
    <w:rsid w:val="00D550B4"/>
    <w:rsid w:val="00D55817"/>
    <w:rsid w:val="00D56F6A"/>
    <w:rsid w:val="00D57C1E"/>
    <w:rsid w:val="00D622CC"/>
    <w:rsid w:val="00D62669"/>
    <w:rsid w:val="00D63497"/>
    <w:rsid w:val="00D657DB"/>
    <w:rsid w:val="00D67EAD"/>
    <w:rsid w:val="00D712DE"/>
    <w:rsid w:val="00D7379D"/>
    <w:rsid w:val="00D74351"/>
    <w:rsid w:val="00D8012C"/>
    <w:rsid w:val="00D806BE"/>
    <w:rsid w:val="00D8258C"/>
    <w:rsid w:val="00D82846"/>
    <w:rsid w:val="00D82E39"/>
    <w:rsid w:val="00D84AAF"/>
    <w:rsid w:val="00D854CE"/>
    <w:rsid w:val="00D856BD"/>
    <w:rsid w:val="00D90DDB"/>
    <w:rsid w:val="00D93D12"/>
    <w:rsid w:val="00D955C2"/>
    <w:rsid w:val="00D959CA"/>
    <w:rsid w:val="00DA105C"/>
    <w:rsid w:val="00DA1CD6"/>
    <w:rsid w:val="00DA6823"/>
    <w:rsid w:val="00DA68A1"/>
    <w:rsid w:val="00DA7664"/>
    <w:rsid w:val="00DB32A2"/>
    <w:rsid w:val="00DB4970"/>
    <w:rsid w:val="00DB7718"/>
    <w:rsid w:val="00DC1D2B"/>
    <w:rsid w:val="00DC1D8C"/>
    <w:rsid w:val="00DC2441"/>
    <w:rsid w:val="00DD01B4"/>
    <w:rsid w:val="00DD0B67"/>
    <w:rsid w:val="00DD728A"/>
    <w:rsid w:val="00DE2A10"/>
    <w:rsid w:val="00DE3976"/>
    <w:rsid w:val="00DE49B7"/>
    <w:rsid w:val="00DE52CF"/>
    <w:rsid w:val="00DE7E1F"/>
    <w:rsid w:val="00DF0FF5"/>
    <w:rsid w:val="00DF2EB1"/>
    <w:rsid w:val="00DF4801"/>
    <w:rsid w:val="00DF7B45"/>
    <w:rsid w:val="00E02AA9"/>
    <w:rsid w:val="00E02E72"/>
    <w:rsid w:val="00E04D30"/>
    <w:rsid w:val="00E077B8"/>
    <w:rsid w:val="00E1216F"/>
    <w:rsid w:val="00E13A4B"/>
    <w:rsid w:val="00E16CAC"/>
    <w:rsid w:val="00E17E61"/>
    <w:rsid w:val="00E251D1"/>
    <w:rsid w:val="00E251DA"/>
    <w:rsid w:val="00E2595D"/>
    <w:rsid w:val="00E25E6E"/>
    <w:rsid w:val="00E27D3A"/>
    <w:rsid w:val="00E3185F"/>
    <w:rsid w:val="00E31BD4"/>
    <w:rsid w:val="00E3694F"/>
    <w:rsid w:val="00E37CF6"/>
    <w:rsid w:val="00E41D5F"/>
    <w:rsid w:val="00E43BE7"/>
    <w:rsid w:val="00E4688E"/>
    <w:rsid w:val="00E5389F"/>
    <w:rsid w:val="00E546D7"/>
    <w:rsid w:val="00E54B2D"/>
    <w:rsid w:val="00E56E68"/>
    <w:rsid w:val="00E623C9"/>
    <w:rsid w:val="00E63870"/>
    <w:rsid w:val="00E65940"/>
    <w:rsid w:val="00E67303"/>
    <w:rsid w:val="00E67B38"/>
    <w:rsid w:val="00E70E0B"/>
    <w:rsid w:val="00E73521"/>
    <w:rsid w:val="00E74BDC"/>
    <w:rsid w:val="00E76E22"/>
    <w:rsid w:val="00E77DD1"/>
    <w:rsid w:val="00E808EE"/>
    <w:rsid w:val="00E82520"/>
    <w:rsid w:val="00E82F11"/>
    <w:rsid w:val="00E8555C"/>
    <w:rsid w:val="00E869F5"/>
    <w:rsid w:val="00E87AD2"/>
    <w:rsid w:val="00E921A4"/>
    <w:rsid w:val="00E96461"/>
    <w:rsid w:val="00E97FCB"/>
    <w:rsid w:val="00EA43E6"/>
    <w:rsid w:val="00EA7CB1"/>
    <w:rsid w:val="00EB0937"/>
    <w:rsid w:val="00EB3CD1"/>
    <w:rsid w:val="00EC4543"/>
    <w:rsid w:val="00EC492D"/>
    <w:rsid w:val="00EC52DF"/>
    <w:rsid w:val="00EC6BB4"/>
    <w:rsid w:val="00ED1370"/>
    <w:rsid w:val="00ED1825"/>
    <w:rsid w:val="00ED1CF6"/>
    <w:rsid w:val="00ED31AE"/>
    <w:rsid w:val="00ED71DA"/>
    <w:rsid w:val="00EE24BB"/>
    <w:rsid w:val="00EE261B"/>
    <w:rsid w:val="00EE263E"/>
    <w:rsid w:val="00EE7912"/>
    <w:rsid w:val="00EF2274"/>
    <w:rsid w:val="00F01780"/>
    <w:rsid w:val="00F04FDB"/>
    <w:rsid w:val="00F068A2"/>
    <w:rsid w:val="00F0759B"/>
    <w:rsid w:val="00F14C16"/>
    <w:rsid w:val="00F151E8"/>
    <w:rsid w:val="00F16B35"/>
    <w:rsid w:val="00F22217"/>
    <w:rsid w:val="00F23C8D"/>
    <w:rsid w:val="00F23F89"/>
    <w:rsid w:val="00F24FC3"/>
    <w:rsid w:val="00F26A01"/>
    <w:rsid w:val="00F26DBE"/>
    <w:rsid w:val="00F32653"/>
    <w:rsid w:val="00F335F3"/>
    <w:rsid w:val="00F36401"/>
    <w:rsid w:val="00F41B68"/>
    <w:rsid w:val="00F43B0A"/>
    <w:rsid w:val="00F45E39"/>
    <w:rsid w:val="00F471CF"/>
    <w:rsid w:val="00F50019"/>
    <w:rsid w:val="00F578B1"/>
    <w:rsid w:val="00F62450"/>
    <w:rsid w:val="00F632E3"/>
    <w:rsid w:val="00F6346F"/>
    <w:rsid w:val="00F639AE"/>
    <w:rsid w:val="00F646A2"/>
    <w:rsid w:val="00F66462"/>
    <w:rsid w:val="00F6648F"/>
    <w:rsid w:val="00F66548"/>
    <w:rsid w:val="00F66B47"/>
    <w:rsid w:val="00F70A2B"/>
    <w:rsid w:val="00F718B0"/>
    <w:rsid w:val="00F7274B"/>
    <w:rsid w:val="00F72858"/>
    <w:rsid w:val="00F739F7"/>
    <w:rsid w:val="00F74DAD"/>
    <w:rsid w:val="00F76F18"/>
    <w:rsid w:val="00F778C6"/>
    <w:rsid w:val="00F8130E"/>
    <w:rsid w:val="00F83B9A"/>
    <w:rsid w:val="00F83F77"/>
    <w:rsid w:val="00F84F0D"/>
    <w:rsid w:val="00F861B5"/>
    <w:rsid w:val="00F87647"/>
    <w:rsid w:val="00F9258C"/>
    <w:rsid w:val="00F94828"/>
    <w:rsid w:val="00FA1697"/>
    <w:rsid w:val="00FA2003"/>
    <w:rsid w:val="00FA418F"/>
    <w:rsid w:val="00FA603D"/>
    <w:rsid w:val="00FA6547"/>
    <w:rsid w:val="00FB10C5"/>
    <w:rsid w:val="00FB1C88"/>
    <w:rsid w:val="00FB5084"/>
    <w:rsid w:val="00FB6F03"/>
    <w:rsid w:val="00FC25A6"/>
    <w:rsid w:val="00FC5305"/>
    <w:rsid w:val="00FC6D38"/>
    <w:rsid w:val="00FD2221"/>
    <w:rsid w:val="00FD236E"/>
    <w:rsid w:val="00FD2BA0"/>
    <w:rsid w:val="00FD4919"/>
    <w:rsid w:val="00FD5BE0"/>
    <w:rsid w:val="00FD63CD"/>
    <w:rsid w:val="00FE02F2"/>
    <w:rsid w:val="00FE0DFB"/>
    <w:rsid w:val="00FE2599"/>
    <w:rsid w:val="00FE70CE"/>
    <w:rsid w:val="00FE7792"/>
    <w:rsid w:val="00FF4FD0"/>
    <w:rsid w:val="00FF4FED"/>
    <w:rsid w:val="00FF5BCC"/>
    <w:rsid w:val="00FF70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D5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02CE0"/>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F45E39"/>
    <w:rPr>
      <w:color w:val="0000FF"/>
      <w:u w:val="single"/>
    </w:rPr>
  </w:style>
  <w:style w:type="paragraph" w:styleId="Komentarotekstas">
    <w:name w:val="annotation text"/>
    <w:basedOn w:val="prastasis"/>
    <w:link w:val="KomentarotekstasDiagrama"/>
    <w:uiPriority w:val="99"/>
    <w:unhideWhenUsed/>
    <w:rsid w:val="00F45E39"/>
    <w:rPr>
      <w:rFonts w:cs="Mangal"/>
      <w:sz w:val="20"/>
      <w:szCs w:val="18"/>
    </w:rPr>
  </w:style>
  <w:style w:type="character" w:customStyle="1" w:styleId="KomentarotekstasDiagrama">
    <w:name w:val="Komentaro tekstas Diagrama"/>
    <w:basedOn w:val="Numatytasispastraiposriftas"/>
    <w:link w:val="Komentarotekstas"/>
    <w:uiPriority w:val="99"/>
    <w:rsid w:val="00F45E39"/>
    <w:rPr>
      <w:rFonts w:ascii="Times New Roman" w:eastAsia="Lucida Sans Unicode" w:hAnsi="Times New Roman" w:cs="Mangal"/>
      <w:kern w:val="2"/>
      <w:sz w:val="20"/>
      <w:szCs w:val="18"/>
      <w:lang w:eastAsia="hi-IN" w:bidi="hi-IN"/>
    </w:rPr>
  </w:style>
  <w:style w:type="paragraph" w:styleId="Antrats">
    <w:name w:val="header"/>
    <w:basedOn w:val="prastasis"/>
    <w:link w:val="AntratsDiagrama"/>
    <w:unhideWhenUsed/>
    <w:rsid w:val="00F45E39"/>
    <w:pPr>
      <w:tabs>
        <w:tab w:val="center" w:pos="4153"/>
        <w:tab w:val="right" w:pos="8306"/>
      </w:tabs>
    </w:pPr>
  </w:style>
  <w:style w:type="character" w:customStyle="1" w:styleId="AntratsDiagrama">
    <w:name w:val="Antraštės Diagrama"/>
    <w:basedOn w:val="Numatytasispastraiposriftas"/>
    <w:link w:val="Antrats"/>
    <w:rsid w:val="00F45E39"/>
    <w:rPr>
      <w:rFonts w:ascii="Times New Roman" w:eastAsia="Lucida Sans Unicode" w:hAnsi="Times New Roman" w:cs="Tahoma"/>
      <w:kern w:val="2"/>
      <w:sz w:val="24"/>
      <w:szCs w:val="24"/>
      <w:lang w:eastAsia="hi-IN" w:bidi="hi-IN"/>
    </w:rPr>
  </w:style>
  <w:style w:type="character" w:styleId="Komentaronuoroda">
    <w:name w:val="annotation reference"/>
    <w:basedOn w:val="Numatytasispastraiposriftas"/>
    <w:uiPriority w:val="99"/>
    <w:semiHidden/>
    <w:unhideWhenUsed/>
    <w:rsid w:val="00F45E39"/>
    <w:rPr>
      <w:sz w:val="16"/>
      <w:szCs w:val="16"/>
    </w:rPr>
  </w:style>
  <w:style w:type="paragraph" w:styleId="Debesliotekstas">
    <w:name w:val="Balloon Text"/>
    <w:basedOn w:val="prastasis"/>
    <w:link w:val="DebesliotekstasDiagrama"/>
    <w:uiPriority w:val="99"/>
    <w:semiHidden/>
    <w:unhideWhenUsed/>
    <w:rsid w:val="00F45E39"/>
    <w:rPr>
      <w:rFonts w:ascii="Tahoma" w:hAnsi="Tahoma" w:cs="Mangal"/>
      <w:sz w:val="16"/>
      <w:szCs w:val="14"/>
    </w:rPr>
  </w:style>
  <w:style w:type="character" w:customStyle="1" w:styleId="DebesliotekstasDiagrama">
    <w:name w:val="Debesėlio tekstas Diagrama"/>
    <w:basedOn w:val="Numatytasispastraiposriftas"/>
    <w:link w:val="Debesliotekstas"/>
    <w:uiPriority w:val="99"/>
    <w:semiHidden/>
    <w:rsid w:val="00F45E39"/>
    <w:rPr>
      <w:rFonts w:ascii="Tahoma" w:eastAsia="Lucida Sans Unicode" w:hAnsi="Tahoma" w:cs="Mangal"/>
      <w:kern w:val="2"/>
      <w:sz w:val="16"/>
      <w:szCs w:val="14"/>
      <w:lang w:eastAsia="hi-IN" w:bidi="hi-IN"/>
    </w:rPr>
  </w:style>
  <w:style w:type="paragraph" w:styleId="Sraopastraipa">
    <w:name w:val="List Paragraph"/>
    <w:basedOn w:val="prastasis"/>
    <w:uiPriority w:val="34"/>
    <w:qFormat/>
    <w:rsid w:val="00024EE2"/>
    <w:pPr>
      <w:ind w:left="720"/>
      <w:contextualSpacing/>
    </w:pPr>
    <w:rPr>
      <w:rFonts w:cs="Mangal"/>
      <w:szCs w:val="21"/>
    </w:rPr>
  </w:style>
  <w:style w:type="paragraph" w:styleId="Betarp">
    <w:name w:val="No Spacing"/>
    <w:uiPriority w:val="1"/>
    <w:qFormat/>
    <w:rsid w:val="003459C8"/>
    <w:pPr>
      <w:widowControl w:val="0"/>
      <w:suppressAutoHyphens/>
      <w:spacing w:after="0" w:line="240" w:lineRule="auto"/>
    </w:pPr>
    <w:rPr>
      <w:rFonts w:ascii="Times New Roman" w:eastAsia="Lucida Sans Unicode" w:hAnsi="Times New Roman" w:cs="Mangal"/>
      <w:kern w:val="2"/>
      <w:sz w:val="24"/>
      <w:szCs w:val="21"/>
      <w:lang w:eastAsia="hi-IN" w:bidi="hi-IN"/>
    </w:rPr>
  </w:style>
  <w:style w:type="paragraph" w:styleId="Porat">
    <w:name w:val="footer"/>
    <w:basedOn w:val="prastasis"/>
    <w:link w:val="PoratDiagrama"/>
    <w:uiPriority w:val="99"/>
    <w:unhideWhenUsed/>
    <w:rsid w:val="007F34EA"/>
    <w:pPr>
      <w:tabs>
        <w:tab w:val="center" w:pos="4819"/>
        <w:tab w:val="right" w:pos="9638"/>
      </w:tabs>
    </w:pPr>
    <w:rPr>
      <w:rFonts w:cs="Mangal"/>
      <w:szCs w:val="21"/>
    </w:rPr>
  </w:style>
  <w:style w:type="character" w:customStyle="1" w:styleId="PoratDiagrama">
    <w:name w:val="Poraštė Diagrama"/>
    <w:basedOn w:val="Numatytasispastraiposriftas"/>
    <w:link w:val="Porat"/>
    <w:uiPriority w:val="99"/>
    <w:rsid w:val="007F34EA"/>
    <w:rPr>
      <w:rFonts w:ascii="Times New Roman" w:eastAsia="Lucida Sans Unicode" w:hAnsi="Times New Roman" w:cs="Mangal"/>
      <w:kern w:val="2"/>
      <w:sz w:val="24"/>
      <w:szCs w:val="21"/>
      <w:lang w:eastAsia="hi-IN" w:bidi="hi-IN"/>
    </w:rPr>
  </w:style>
  <w:style w:type="character" w:styleId="Vietosrezervavimoenklotekstas">
    <w:name w:val="Placeholder Text"/>
    <w:basedOn w:val="Numatytasispastraiposriftas"/>
    <w:uiPriority w:val="99"/>
    <w:semiHidden/>
    <w:rsid w:val="00A62C26"/>
    <w:rPr>
      <w:color w:val="808080"/>
    </w:rPr>
  </w:style>
  <w:style w:type="paragraph" w:styleId="Komentarotema">
    <w:name w:val="annotation subject"/>
    <w:basedOn w:val="Komentarotekstas"/>
    <w:next w:val="Komentarotekstas"/>
    <w:link w:val="KomentarotemaDiagrama"/>
    <w:uiPriority w:val="99"/>
    <w:semiHidden/>
    <w:unhideWhenUsed/>
    <w:rsid w:val="00A37D9B"/>
    <w:rPr>
      <w:b/>
      <w:bCs/>
    </w:rPr>
  </w:style>
  <w:style w:type="character" w:customStyle="1" w:styleId="KomentarotemaDiagrama">
    <w:name w:val="Komentaro tema Diagrama"/>
    <w:basedOn w:val="KomentarotekstasDiagrama"/>
    <w:link w:val="Komentarotema"/>
    <w:uiPriority w:val="99"/>
    <w:semiHidden/>
    <w:rsid w:val="00A37D9B"/>
    <w:rPr>
      <w:rFonts w:ascii="Times New Roman" w:eastAsia="Lucida Sans Unicode" w:hAnsi="Times New Roman" w:cs="Mangal"/>
      <w:b/>
      <w:bCs/>
      <w:kern w:val="2"/>
      <w:sz w:val="20"/>
      <w:szCs w:val="18"/>
      <w:lang w:eastAsia="hi-IN" w:bidi="hi-IN"/>
    </w:rPr>
  </w:style>
  <w:style w:type="paragraph" w:styleId="Pataisymai">
    <w:name w:val="Revision"/>
    <w:hidden/>
    <w:uiPriority w:val="99"/>
    <w:semiHidden/>
    <w:rsid w:val="00165442"/>
    <w:pPr>
      <w:spacing w:after="0" w:line="240" w:lineRule="auto"/>
    </w:pPr>
    <w:rPr>
      <w:rFonts w:ascii="Times New Roman" w:eastAsia="Lucida Sans Unicode" w:hAnsi="Times New Roman" w:cs="Mangal"/>
      <w:kern w:val="2"/>
      <w:sz w:val="24"/>
      <w:szCs w:val="21"/>
      <w:lang w:eastAsia="hi-IN" w:bidi="hi-IN"/>
    </w:rPr>
  </w:style>
  <w:style w:type="character" w:styleId="Neapdorotaspaminjimas">
    <w:name w:val="Unresolved Mention"/>
    <w:basedOn w:val="Numatytasispastraiposriftas"/>
    <w:uiPriority w:val="99"/>
    <w:semiHidden/>
    <w:unhideWhenUsed/>
    <w:rsid w:val="000260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7846">
      <w:bodyDiv w:val="1"/>
      <w:marLeft w:val="0"/>
      <w:marRight w:val="0"/>
      <w:marTop w:val="0"/>
      <w:marBottom w:val="0"/>
      <w:divBdr>
        <w:top w:val="none" w:sz="0" w:space="0" w:color="auto"/>
        <w:left w:val="none" w:sz="0" w:space="0" w:color="auto"/>
        <w:bottom w:val="none" w:sz="0" w:space="0" w:color="auto"/>
        <w:right w:val="none" w:sz="0" w:space="0" w:color="auto"/>
      </w:divBdr>
    </w:div>
    <w:div w:id="124130689">
      <w:bodyDiv w:val="1"/>
      <w:marLeft w:val="0"/>
      <w:marRight w:val="0"/>
      <w:marTop w:val="0"/>
      <w:marBottom w:val="0"/>
      <w:divBdr>
        <w:top w:val="none" w:sz="0" w:space="0" w:color="auto"/>
        <w:left w:val="none" w:sz="0" w:space="0" w:color="auto"/>
        <w:bottom w:val="none" w:sz="0" w:space="0" w:color="auto"/>
        <w:right w:val="none" w:sz="0" w:space="0" w:color="auto"/>
      </w:divBdr>
    </w:div>
    <w:div w:id="193153087">
      <w:bodyDiv w:val="1"/>
      <w:marLeft w:val="0"/>
      <w:marRight w:val="0"/>
      <w:marTop w:val="0"/>
      <w:marBottom w:val="0"/>
      <w:divBdr>
        <w:top w:val="none" w:sz="0" w:space="0" w:color="auto"/>
        <w:left w:val="none" w:sz="0" w:space="0" w:color="auto"/>
        <w:bottom w:val="none" w:sz="0" w:space="0" w:color="auto"/>
        <w:right w:val="none" w:sz="0" w:space="0" w:color="auto"/>
      </w:divBdr>
    </w:div>
    <w:div w:id="410395509">
      <w:bodyDiv w:val="1"/>
      <w:marLeft w:val="0"/>
      <w:marRight w:val="0"/>
      <w:marTop w:val="0"/>
      <w:marBottom w:val="0"/>
      <w:divBdr>
        <w:top w:val="none" w:sz="0" w:space="0" w:color="auto"/>
        <w:left w:val="none" w:sz="0" w:space="0" w:color="auto"/>
        <w:bottom w:val="none" w:sz="0" w:space="0" w:color="auto"/>
        <w:right w:val="none" w:sz="0" w:space="0" w:color="auto"/>
      </w:divBdr>
    </w:div>
    <w:div w:id="496848828">
      <w:bodyDiv w:val="1"/>
      <w:marLeft w:val="0"/>
      <w:marRight w:val="0"/>
      <w:marTop w:val="0"/>
      <w:marBottom w:val="0"/>
      <w:divBdr>
        <w:top w:val="none" w:sz="0" w:space="0" w:color="auto"/>
        <w:left w:val="none" w:sz="0" w:space="0" w:color="auto"/>
        <w:bottom w:val="none" w:sz="0" w:space="0" w:color="auto"/>
        <w:right w:val="none" w:sz="0" w:space="0" w:color="auto"/>
      </w:divBdr>
    </w:div>
    <w:div w:id="518278324">
      <w:bodyDiv w:val="1"/>
      <w:marLeft w:val="0"/>
      <w:marRight w:val="0"/>
      <w:marTop w:val="0"/>
      <w:marBottom w:val="0"/>
      <w:divBdr>
        <w:top w:val="none" w:sz="0" w:space="0" w:color="auto"/>
        <w:left w:val="none" w:sz="0" w:space="0" w:color="auto"/>
        <w:bottom w:val="none" w:sz="0" w:space="0" w:color="auto"/>
        <w:right w:val="none" w:sz="0" w:space="0" w:color="auto"/>
      </w:divBdr>
    </w:div>
    <w:div w:id="895629811">
      <w:bodyDiv w:val="1"/>
      <w:marLeft w:val="0"/>
      <w:marRight w:val="0"/>
      <w:marTop w:val="0"/>
      <w:marBottom w:val="0"/>
      <w:divBdr>
        <w:top w:val="none" w:sz="0" w:space="0" w:color="auto"/>
        <w:left w:val="none" w:sz="0" w:space="0" w:color="auto"/>
        <w:bottom w:val="none" w:sz="0" w:space="0" w:color="auto"/>
        <w:right w:val="none" w:sz="0" w:space="0" w:color="auto"/>
      </w:divBdr>
    </w:div>
    <w:div w:id="980891002">
      <w:bodyDiv w:val="1"/>
      <w:marLeft w:val="0"/>
      <w:marRight w:val="0"/>
      <w:marTop w:val="0"/>
      <w:marBottom w:val="0"/>
      <w:divBdr>
        <w:top w:val="none" w:sz="0" w:space="0" w:color="auto"/>
        <w:left w:val="none" w:sz="0" w:space="0" w:color="auto"/>
        <w:bottom w:val="none" w:sz="0" w:space="0" w:color="auto"/>
        <w:right w:val="none" w:sz="0" w:space="0" w:color="auto"/>
      </w:divBdr>
    </w:div>
    <w:div w:id="1030107359">
      <w:bodyDiv w:val="1"/>
      <w:marLeft w:val="0"/>
      <w:marRight w:val="0"/>
      <w:marTop w:val="0"/>
      <w:marBottom w:val="0"/>
      <w:divBdr>
        <w:top w:val="none" w:sz="0" w:space="0" w:color="auto"/>
        <w:left w:val="none" w:sz="0" w:space="0" w:color="auto"/>
        <w:bottom w:val="none" w:sz="0" w:space="0" w:color="auto"/>
        <w:right w:val="none" w:sz="0" w:space="0" w:color="auto"/>
      </w:divBdr>
    </w:div>
    <w:div w:id="1422604617">
      <w:bodyDiv w:val="1"/>
      <w:marLeft w:val="0"/>
      <w:marRight w:val="0"/>
      <w:marTop w:val="0"/>
      <w:marBottom w:val="0"/>
      <w:divBdr>
        <w:top w:val="none" w:sz="0" w:space="0" w:color="auto"/>
        <w:left w:val="none" w:sz="0" w:space="0" w:color="auto"/>
        <w:bottom w:val="none" w:sz="0" w:space="0" w:color="auto"/>
        <w:right w:val="none" w:sz="0" w:space="0" w:color="auto"/>
      </w:divBdr>
    </w:div>
    <w:div w:id="1495604266">
      <w:bodyDiv w:val="1"/>
      <w:marLeft w:val="0"/>
      <w:marRight w:val="0"/>
      <w:marTop w:val="0"/>
      <w:marBottom w:val="0"/>
      <w:divBdr>
        <w:top w:val="none" w:sz="0" w:space="0" w:color="auto"/>
        <w:left w:val="none" w:sz="0" w:space="0" w:color="auto"/>
        <w:bottom w:val="none" w:sz="0" w:space="0" w:color="auto"/>
        <w:right w:val="none" w:sz="0" w:space="0" w:color="auto"/>
      </w:divBdr>
    </w:div>
    <w:div w:id="1646668326">
      <w:bodyDiv w:val="1"/>
      <w:marLeft w:val="0"/>
      <w:marRight w:val="0"/>
      <w:marTop w:val="0"/>
      <w:marBottom w:val="0"/>
      <w:divBdr>
        <w:top w:val="none" w:sz="0" w:space="0" w:color="auto"/>
        <w:left w:val="none" w:sz="0" w:space="0" w:color="auto"/>
        <w:bottom w:val="none" w:sz="0" w:space="0" w:color="auto"/>
        <w:right w:val="none" w:sz="0" w:space="0" w:color="auto"/>
      </w:divBdr>
    </w:div>
    <w:div w:id="1728724474">
      <w:bodyDiv w:val="1"/>
      <w:marLeft w:val="0"/>
      <w:marRight w:val="0"/>
      <w:marTop w:val="0"/>
      <w:marBottom w:val="0"/>
      <w:divBdr>
        <w:top w:val="none" w:sz="0" w:space="0" w:color="auto"/>
        <w:left w:val="none" w:sz="0" w:space="0" w:color="auto"/>
        <w:bottom w:val="none" w:sz="0" w:space="0" w:color="auto"/>
        <w:right w:val="none" w:sz="0" w:space="0" w:color="auto"/>
      </w:divBdr>
    </w:div>
    <w:div w:id="1729303041">
      <w:bodyDiv w:val="1"/>
      <w:marLeft w:val="0"/>
      <w:marRight w:val="0"/>
      <w:marTop w:val="0"/>
      <w:marBottom w:val="0"/>
      <w:divBdr>
        <w:top w:val="none" w:sz="0" w:space="0" w:color="auto"/>
        <w:left w:val="none" w:sz="0" w:space="0" w:color="auto"/>
        <w:bottom w:val="none" w:sz="0" w:space="0" w:color="auto"/>
        <w:right w:val="none" w:sz="0" w:space="0" w:color="auto"/>
      </w:divBdr>
    </w:div>
    <w:div w:id="1743218842">
      <w:bodyDiv w:val="1"/>
      <w:marLeft w:val="0"/>
      <w:marRight w:val="0"/>
      <w:marTop w:val="0"/>
      <w:marBottom w:val="0"/>
      <w:divBdr>
        <w:top w:val="none" w:sz="0" w:space="0" w:color="auto"/>
        <w:left w:val="none" w:sz="0" w:space="0" w:color="auto"/>
        <w:bottom w:val="none" w:sz="0" w:space="0" w:color="auto"/>
        <w:right w:val="none" w:sz="0" w:space="0" w:color="auto"/>
      </w:divBdr>
    </w:div>
    <w:div w:id="1785879901">
      <w:bodyDiv w:val="1"/>
      <w:marLeft w:val="0"/>
      <w:marRight w:val="0"/>
      <w:marTop w:val="0"/>
      <w:marBottom w:val="0"/>
      <w:divBdr>
        <w:top w:val="none" w:sz="0" w:space="0" w:color="auto"/>
        <w:left w:val="none" w:sz="0" w:space="0" w:color="auto"/>
        <w:bottom w:val="none" w:sz="0" w:space="0" w:color="auto"/>
        <w:right w:val="none" w:sz="0" w:space="0" w:color="auto"/>
      </w:divBdr>
    </w:div>
    <w:div w:id="205311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9ad9b49f8db248f9ac376709180078e9.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90E83-94CB-4CDC-B88E-43649D3B6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9ad9b49f8db248f9ac376709180078e9.dot</Template>
  <TotalTime>0</TotalTime>
  <Pages>2</Pages>
  <Words>2542</Words>
  <Characters>1449</Characters>
  <Application>Microsoft Office Word</Application>
  <DocSecurity>0</DocSecurity>
  <Lines>12</Lines>
  <Paragraphs>7</Paragraphs>
  <ScaleCrop>false</ScaleCrop>
  <HeadingPairs>
    <vt:vector size="2" baseType="variant">
      <vt:variant>
        <vt:lpstr>Pavadinimas</vt:lpstr>
      </vt:variant>
      <vt:variant>
        <vt:i4>1</vt:i4>
      </vt:variant>
    </vt:vector>
  </HeadingPairs>
  <TitlesOfParts>
    <vt:vector size="1" baseType="lpstr">
      <vt:lpstr>Dėl Leidimų išorinei reklamai įrengti išdavimo tvarkos aprašo patvirtinimo</vt:lpstr>
    </vt:vector>
  </TitlesOfParts>
  <Manager/>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Leidimų išorinei reklamai įrengti išdavimo tvarkos aprašo patvirtinimo</dc:title>
  <dc:subject>MP-90</dc:subject>
  <dc:creator/>
  <cp:lastModifiedBy/>
  <cp:revision>1</cp:revision>
  <dcterms:created xsi:type="dcterms:W3CDTF">2025-03-20T14:43:00Z</dcterms:created>
  <dcterms:modified xsi:type="dcterms:W3CDTF">2025-03-20T14:43:00Z</dcterms:modified>
  <cp:category>Potvarkis</cp:category>
</cp:coreProperties>
</file>