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B4301" w14:textId="2BD3C606" w:rsidR="00E706ED" w:rsidRPr="008D2248" w:rsidRDefault="005415E0" w:rsidP="00FC4668">
      <w:pPr>
        <w:tabs>
          <w:tab w:val="clear" w:pos="1293"/>
        </w:tabs>
        <w:jc w:val="center"/>
        <w:rPr>
          <w:szCs w:val="24"/>
          <w:lang w:val="lt-LT"/>
        </w:rPr>
      </w:pPr>
      <w:r w:rsidRPr="008D2248">
        <w:rPr>
          <w:noProof/>
          <w:szCs w:val="24"/>
          <w:lang w:val="lt-LT" w:eastAsia="lt-LT"/>
        </w:rPr>
        <w:drawing>
          <wp:inline distT="0" distB="0" distL="0" distR="0" wp14:anchorId="60F43F30" wp14:editId="002F260F">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B467F4B" w14:textId="77777777" w:rsidR="00E706ED" w:rsidRPr="008D2248" w:rsidRDefault="00E706ED" w:rsidP="00FC4668">
      <w:pPr>
        <w:tabs>
          <w:tab w:val="clear" w:pos="1293"/>
        </w:tabs>
        <w:jc w:val="center"/>
        <w:rPr>
          <w:szCs w:val="24"/>
          <w:lang w:val="lt-LT"/>
        </w:rPr>
      </w:pPr>
    </w:p>
    <w:p w14:paraId="498B9B60" w14:textId="637A1D50" w:rsidR="00E706ED" w:rsidRPr="008D2248" w:rsidRDefault="00E706ED" w:rsidP="00FC4668">
      <w:pPr>
        <w:tabs>
          <w:tab w:val="clear" w:pos="1293"/>
        </w:tabs>
        <w:jc w:val="center"/>
        <w:rPr>
          <w:b/>
          <w:szCs w:val="24"/>
          <w:lang w:val="lt-LT"/>
        </w:rPr>
      </w:pPr>
      <w:bookmarkStart w:id="0" w:name="Institucija"/>
      <w:r w:rsidRPr="008D2248">
        <w:rPr>
          <w:b/>
          <w:szCs w:val="24"/>
          <w:lang w:val="lt-LT"/>
        </w:rPr>
        <w:t>IGNALINOS RAJONO SAVIVALDYBĖS</w:t>
      </w:r>
      <w:r w:rsidR="00816A9D">
        <w:rPr>
          <w:b/>
          <w:szCs w:val="24"/>
          <w:lang w:val="lt-LT"/>
        </w:rPr>
        <w:t xml:space="preserve"> </w:t>
      </w:r>
      <w:bookmarkEnd w:id="0"/>
      <w:r w:rsidR="00082DFF" w:rsidRPr="008D2248">
        <w:rPr>
          <w:b/>
          <w:szCs w:val="24"/>
          <w:lang w:val="lt-LT"/>
        </w:rPr>
        <w:t>MERAS</w:t>
      </w:r>
    </w:p>
    <w:p w14:paraId="0BD4971B" w14:textId="77777777" w:rsidR="00E706ED" w:rsidRPr="008D2248" w:rsidRDefault="00E706ED" w:rsidP="00FC4668">
      <w:pPr>
        <w:tabs>
          <w:tab w:val="clear" w:pos="1293"/>
        </w:tabs>
        <w:jc w:val="center"/>
        <w:rPr>
          <w:b/>
          <w:szCs w:val="24"/>
          <w:lang w:val="lt-LT"/>
        </w:rPr>
      </w:pPr>
    </w:p>
    <w:p w14:paraId="75B5A97E" w14:textId="77777777" w:rsidR="00E706ED" w:rsidRPr="008D2248" w:rsidRDefault="00AC56EA" w:rsidP="00FC4668">
      <w:pPr>
        <w:tabs>
          <w:tab w:val="clear" w:pos="1293"/>
        </w:tabs>
        <w:jc w:val="center"/>
        <w:rPr>
          <w:b/>
          <w:szCs w:val="24"/>
          <w:lang w:val="lt-LT"/>
        </w:rPr>
      </w:pPr>
      <w:r w:rsidRPr="008D2248">
        <w:rPr>
          <w:b/>
          <w:szCs w:val="24"/>
          <w:lang w:val="lt-LT"/>
        </w:rPr>
        <w:t>POTVARKIS</w:t>
      </w:r>
    </w:p>
    <w:p w14:paraId="553439F0" w14:textId="77777777" w:rsidR="00E706ED" w:rsidRPr="008D2248" w:rsidRDefault="00E706ED" w:rsidP="00FC4668">
      <w:pPr>
        <w:jc w:val="center"/>
        <w:rPr>
          <w:b/>
          <w:szCs w:val="24"/>
          <w:lang w:val="lt-LT"/>
        </w:rPr>
      </w:pPr>
      <w:r w:rsidRPr="008D2248">
        <w:rPr>
          <w:b/>
          <w:szCs w:val="24"/>
          <w:lang w:val="lt-LT"/>
        </w:rPr>
        <w:t>DĖL KONKURSO DĖL TEISĖS PREKIAUTI AR TEIKTI PASLAUGAS LAIKINUOSE STATINIUOSE</w:t>
      </w:r>
      <w:r w:rsidR="00A36828" w:rsidRPr="008D2248">
        <w:rPr>
          <w:b/>
          <w:szCs w:val="24"/>
          <w:lang w:val="lt-LT"/>
        </w:rPr>
        <w:t xml:space="preserve"> IR</w:t>
      </w:r>
      <w:r w:rsidR="00082DFF" w:rsidRPr="008D2248">
        <w:rPr>
          <w:b/>
          <w:szCs w:val="24"/>
          <w:lang w:val="lt-LT"/>
        </w:rPr>
        <w:t xml:space="preserve"> LAIKINAIS INŽINERINIAIS ĮRENGINIAIS</w:t>
      </w:r>
      <w:r w:rsidRPr="008D2248">
        <w:rPr>
          <w:b/>
          <w:szCs w:val="24"/>
          <w:lang w:val="lt-LT"/>
        </w:rPr>
        <w:t xml:space="preserve"> IGNALINOS RAJONO SAVIVALDYBĖS TERITORIJOS VIEŠOSE VIETOSE ORGANIZAVIMO NUOSTATŲ PATVIRTINIMO</w:t>
      </w:r>
    </w:p>
    <w:p w14:paraId="4F9F8D12" w14:textId="77777777" w:rsidR="00E706ED" w:rsidRPr="008D2248" w:rsidRDefault="00E706ED" w:rsidP="00FC4668">
      <w:pPr>
        <w:tabs>
          <w:tab w:val="clear" w:pos="1293"/>
        </w:tabs>
        <w:jc w:val="center"/>
        <w:rPr>
          <w:b/>
          <w:szCs w:val="24"/>
          <w:lang w:val="lt-LT"/>
        </w:rPr>
      </w:pPr>
    </w:p>
    <w:p w14:paraId="36F3C00F" w14:textId="2C03BB78" w:rsidR="00564C75" w:rsidRPr="008D2248" w:rsidRDefault="00E706ED" w:rsidP="00FC4668">
      <w:pPr>
        <w:tabs>
          <w:tab w:val="clear" w:pos="1293"/>
        </w:tabs>
        <w:jc w:val="center"/>
        <w:rPr>
          <w:szCs w:val="24"/>
          <w:lang w:val="lt-LT"/>
        </w:rPr>
      </w:pPr>
      <w:r w:rsidRPr="008D2248">
        <w:rPr>
          <w:szCs w:val="24"/>
          <w:lang w:val="lt-LT"/>
        </w:rPr>
        <w:t>20</w:t>
      </w:r>
      <w:r w:rsidR="00082DFF" w:rsidRPr="008D2248">
        <w:rPr>
          <w:szCs w:val="24"/>
          <w:lang w:val="lt-LT"/>
        </w:rPr>
        <w:t>24</w:t>
      </w:r>
      <w:r w:rsidRPr="008D2248">
        <w:rPr>
          <w:szCs w:val="24"/>
          <w:lang w:val="lt-LT"/>
        </w:rPr>
        <w:t xml:space="preserve"> m.</w:t>
      </w:r>
      <w:r w:rsidR="00816A9D">
        <w:rPr>
          <w:szCs w:val="24"/>
          <w:lang w:val="lt-LT"/>
        </w:rPr>
        <w:t xml:space="preserve"> </w:t>
      </w:r>
      <w:r w:rsidR="00C018F3">
        <w:rPr>
          <w:szCs w:val="24"/>
          <w:lang w:val="lt-LT"/>
        </w:rPr>
        <w:t>vasario 19</w:t>
      </w:r>
      <w:r w:rsidRPr="008D2248">
        <w:rPr>
          <w:szCs w:val="24"/>
          <w:lang w:val="lt-LT"/>
        </w:rPr>
        <w:t xml:space="preserve"> d. Nr. </w:t>
      </w:r>
      <w:r w:rsidR="00C018F3" w:rsidRPr="00C018F3">
        <w:rPr>
          <w:szCs w:val="24"/>
          <w:lang w:val="lt-LT"/>
        </w:rPr>
        <w:t>V1-56</w:t>
      </w:r>
    </w:p>
    <w:p w14:paraId="401BD518" w14:textId="77777777" w:rsidR="00E706ED" w:rsidRPr="008D2248" w:rsidRDefault="00E706ED" w:rsidP="00FC4668">
      <w:pPr>
        <w:tabs>
          <w:tab w:val="clear" w:pos="1293"/>
        </w:tabs>
        <w:jc w:val="center"/>
        <w:rPr>
          <w:szCs w:val="24"/>
          <w:lang w:val="lt-LT"/>
        </w:rPr>
        <w:sectPr w:rsidR="00E706ED" w:rsidRPr="008D2248" w:rsidSect="00EC703D">
          <w:footerReference w:type="default" r:id="rId8"/>
          <w:pgSz w:w="11906" w:h="16838"/>
          <w:pgMar w:top="1134" w:right="567" w:bottom="1134" w:left="1701" w:header="567" w:footer="550" w:gutter="0"/>
          <w:cols w:space="708"/>
        </w:sectPr>
      </w:pPr>
      <w:r w:rsidRPr="008D2248">
        <w:rPr>
          <w:szCs w:val="24"/>
          <w:lang w:val="lt-LT"/>
        </w:rPr>
        <w:t>Ignalina</w:t>
      </w:r>
    </w:p>
    <w:p w14:paraId="06CAC4CD" w14:textId="7FC05FB1" w:rsidR="00E706ED" w:rsidRPr="008D2248" w:rsidRDefault="00E706ED" w:rsidP="00E706ED">
      <w:pPr>
        <w:pStyle w:val="Pagrindiniotekstotrauka"/>
        <w:ind w:firstLine="0"/>
        <w:jc w:val="both"/>
        <w:rPr>
          <w:szCs w:val="24"/>
        </w:rPr>
      </w:pPr>
    </w:p>
    <w:p w14:paraId="2BECA01A" w14:textId="5981FAD2" w:rsidR="00E706ED" w:rsidRPr="008D2248" w:rsidRDefault="00E706ED" w:rsidP="00E706ED">
      <w:pPr>
        <w:ind w:firstLine="1134"/>
        <w:jc w:val="both"/>
        <w:rPr>
          <w:bCs/>
          <w:color w:val="000000"/>
          <w:szCs w:val="24"/>
          <w:shd w:val="clear" w:color="auto" w:fill="FFFFFF"/>
          <w:lang w:val="lt-LT"/>
        </w:rPr>
      </w:pPr>
      <w:r w:rsidRPr="008D2248">
        <w:rPr>
          <w:szCs w:val="24"/>
          <w:lang w:val="lt-LT"/>
        </w:rPr>
        <w:t>Vadovaudamasi Lietuvos Respublikos vietos savivaldos įstatymo 2</w:t>
      </w:r>
      <w:r w:rsidR="002549D2">
        <w:rPr>
          <w:szCs w:val="24"/>
          <w:lang w:val="lt-LT"/>
        </w:rPr>
        <w:t>5</w:t>
      </w:r>
      <w:r w:rsidRPr="008D2248">
        <w:rPr>
          <w:szCs w:val="24"/>
          <w:lang w:val="lt-LT"/>
        </w:rPr>
        <w:t xml:space="preserve"> straipsnio </w:t>
      </w:r>
      <w:r w:rsidR="00856EF6">
        <w:rPr>
          <w:szCs w:val="24"/>
          <w:lang w:val="lt-LT"/>
        </w:rPr>
        <w:t>5</w:t>
      </w:r>
      <w:r w:rsidRPr="008D2248">
        <w:rPr>
          <w:szCs w:val="24"/>
          <w:lang w:val="lt-LT"/>
        </w:rPr>
        <w:t xml:space="preserve"> dali</w:t>
      </w:r>
      <w:r w:rsidR="00C8280D">
        <w:rPr>
          <w:szCs w:val="24"/>
          <w:lang w:val="lt-LT"/>
        </w:rPr>
        <w:t>mi</w:t>
      </w:r>
      <w:r w:rsidR="00BB799E">
        <w:rPr>
          <w:szCs w:val="24"/>
          <w:lang w:val="lt-LT"/>
        </w:rPr>
        <w:t>,</w:t>
      </w:r>
      <w:r w:rsidRPr="008D2248">
        <w:rPr>
          <w:szCs w:val="24"/>
          <w:lang w:val="lt-LT"/>
        </w:rPr>
        <w:t xml:space="preserve"> </w:t>
      </w:r>
      <w:r w:rsidR="00F8201C">
        <w:rPr>
          <w:szCs w:val="24"/>
          <w:lang w:val="lt-LT"/>
        </w:rPr>
        <w:t xml:space="preserve">27 straipsnio </w:t>
      </w:r>
      <w:r w:rsidR="00865186">
        <w:rPr>
          <w:szCs w:val="24"/>
          <w:lang w:val="lt-LT"/>
        </w:rPr>
        <w:t xml:space="preserve">2 dalies </w:t>
      </w:r>
      <w:r w:rsidR="008B2DC5">
        <w:rPr>
          <w:szCs w:val="24"/>
          <w:lang w:val="lt-LT"/>
        </w:rPr>
        <w:t>9 punktu</w:t>
      </w:r>
      <w:r w:rsidRPr="008D2248">
        <w:rPr>
          <w:szCs w:val="24"/>
          <w:lang w:val="lt-LT"/>
        </w:rPr>
        <w:t>,  Prekybos ir paslaugų teikimo Ignalinos rajono savivaldybės viešosiose vietose tvarkos aprašo, patvirtinto Ignalinos rajono savivaldybės tarybos 20</w:t>
      </w:r>
      <w:r w:rsidR="00082DFF" w:rsidRPr="008D2248">
        <w:rPr>
          <w:szCs w:val="24"/>
          <w:lang w:val="lt-LT"/>
        </w:rPr>
        <w:t>23</w:t>
      </w:r>
      <w:r w:rsidRPr="008D2248">
        <w:rPr>
          <w:szCs w:val="24"/>
          <w:lang w:val="lt-LT"/>
        </w:rPr>
        <w:t xml:space="preserve"> m. </w:t>
      </w:r>
      <w:r w:rsidR="00082DFF" w:rsidRPr="008D2248">
        <w:rPr>
          <w:szCs w:val="24"/>
          <w:lang w:val="lt-LT"/>
        </w:rPr>
        <w:t xml:space="preserve">spalio 26 </w:t>
      </w:r>
      <w:r w:rsidRPr="008D2248">
        <w:rPr>
          <w:szCs w:val="24"/>
          <w:lang w:val="lt-LT"/>
        </w:rPr>
        <w:t xml:space="preserve">d. sprendimu </w:t>
      </w:r>
      <w:bookmarkStart w:id="1" w:name="n_0"/>
      <w:r w:rsidR="00C018F3" w:rsidRPr="00C018F3">
        <w:rPr>
          <w:szCs w:val="24"/>
          <w:lang w:val="lt-LT"/>
        </w:rPr>
        <w:t xml:space="preserve">Nr. T-211 </w:t>
      </w:r>
      <w:bookmarkEnd w:id="1"/>
      <w:r w:rsidRPr="008D2248">
        <w:rPr>
          <w:szCs w:val="24"/>
          <w:lang w:val="lt-LT"/>
        </w:rPr>
        <w:t>„Dėl prekybos ir paslaugų teikimo Ignalinos rajono savivaldybės viešosiose vietose tvarkos aprašo patvirtinimo“</w:t>
      </w:r>
      <w:r w:rsidR="00564C75" w:rsidRPr="008D2248">
        <w:rPr>
          <w:szCs w:val="24"/>
          <w:lang w:val="lt-LT"/>
        </w:rPr>
        <w:t>,</w:t>
      </w:r>
      <w:r w:rsidRPr="008D2248">
        <w:rPr>
          <w:szCs w:val="24"/>
          <w:lang w:val="lt-LT"/>
        </w:rPr>
        <w:t xml:space="preserve"> 11, 12 ir 13 punktais</w:t>
      </w:r>
      <w:r w:rsidR="00564C75" w:rsidRPr="008D2248">
        <w:rPr>
          <w:szCs w:val="24"/>
          <w:lang w:val="lt-LT"/>
        </w:rPr>
        <w:t>,</w:t>
      </w:r>
      <w:r w:rsidRPr="008D2248">
        <w:rPr>
          <w:szCs w:val="24"/>
          <w:lang w:val="lt-LT"/>
        </w:rPr>
        <w:t xml:space="preserve"> </w:t>
      </w:r>
      <w:r w:rsidRPr="008D2248">
        <w:rPr>
          <w:bCs/>
          <w:color w:val="000000"/>
          <w:szCs w:val="24"/>
          <w:shd w:val="clear" w:color="auto" w:fill="FFFFFF"/>
          <w:lang w:val="lt-LT"/>
        </w:rPr>
        <w:t xml:space="preserve">Sutikimų statyti laikinuosius ir nesudėtinguosius statinius valstybinėje žemėje, kurioje nesuformuoti žemės sklypai, išdavimo taisyklėmis, patvirtintomis Nacionalinės žemės tarnybos prie </w:t>
      </w:r>
      <w:r w:rsidR="00564C75" w:rsidRPr="008D2248">
        <w:rPr>
          <w:bCs/>
          <w:color w:val="000000"/>
          <w:szCs w:val="24"/>
          <w:shd w:val="clear" w:color="auto" w:fill="FFFFFF"/>
          <w:lang w:val="lt-LT"/>
        </w:rPr>
        <w:t>Ž</w:t>
      </w:r>
      <w:r w:rsidRPr="008D2248">
        <w:rPr>
          <w:bCs/>
          <w:color w:val="000000"/>
          <w:szCs w:val="24"/>
          <w:shd w:val="clear" w:color="auto" w:fill="FFFFFF"/>
          <w:lang w:val="lt-LT"/>
        </w:rPr>
        <w:t xml:space="preserve">emės ūkio ministerijos direktoriaus 2019 m. gegužės 15 d. įsakymu Nr. 1P-131-(1.3 e.) ,,Dėl </w:t>
      </w:r>
      <w:r w:rsidR="00564C75" w:rsidRPr="008D2248">
        <w:rPr>
          <w:bCs/>
          <w:color w:val="000000"/>
          <w:szCs w:val="24"/>
          <w:shd w:val="clear" w:color="auto" w:fill="FFFFFF"/>
          <w:lang w:val="lt-LT"/>
        </w:rPr>
        <w:t>N</w:t>
      </w:r>
      <w:r w:rsidRPr="008D2248">
        <w:rPr>
          <w:bCs/>
          <w:color w:val="000000"/>
          <w:szCs w:val="24"/>
          <w:shd w:val="clear" w:color="auto" w:fill="FFFFFF"/>
          <w:lang w:val="lt-LT"/>
        </w:rPr>
        <w:t xml:space="preserve">acionalinės žemės tarnybos prie </w:t>
      </w:r>
      <w:r w:rsidR="00564C75" w:rsidRPr="008D2248">
        <w:rPr>
          <w:bCs/>
          <w:color w:val="000000"/>
          <w:szCs w:val="24"/>
          <w:shd w:val="clear" w:color="auto" w:fill="FFFFFF"/>
          <w:lang w:val="lt-LT"/>
        </w:rPr>
        <w:t>Ž</w:t>
      </w:r>
      <w:r w:rsidRPr="008D2248">
        <w:rPr>
          <w:bCs/>
          <w:color w:val="000000"/>
          <w:szCs w:val="24"/>
          <w:shd w:val="clear" w:color="auto" w:fill="FFFFFF"/>
          <w:lang w:val="lt-LT"/>
        </w:rPr>
        <w:t>emės ūkio ministerijos direktoriaus</w:t>
      </w:r>
      <w:r w:rsidRPr="008D2248">
        <w:rPr>
          <w:color w:val="000000"/>
          <w:szCs w:val="24"/>
          <w:shd w:val="clear" w:color="auto" w:fill="FFFFFF"/>
          <w:lang w:val="lt-LT"/>
        </w:rPr>
        <w:t> </w:t>
      </w:r>
      <w:r w:rsidRPr="008D2248">
        <w:rPr>
          <w:bCs/>
          <w:color w:val="000000"/>
          <w:szCs w:val="24"/>
          <w:shd w:val="clear" w:color="auto" w:fill="FFFFFF"/>
          <w:lang w:val="lt-LT"/>
        </w:rPr>
        <w:t xml:space="preserve">2018 m. gegužės 16 d. įsakymo Nr. 1P-238-(1.3 e.) „Dėl </w:t>
      </w:r>
      <w:r w:rsidR="00564C75" w:rsidRPr="008D2248">
        <w:rPr>
          <w:bCs/>
          <w:color w:val="000000"/>
          <w:szCs w:val="24"/>
          <w:shd w:val="clear" w:color="auto" w:fill="FFFFFF"/>
          <w:lang w:val="lt-LT"/>
        </w:rPr>
        <w:t>S</w:t>
      </w:r>
      <w:r w:rsidRPr="008D2248">
        <w:rPr>
          <w:bCs/>
          <w:color w:val="000000"/>
          <w:szCs w:val="24"/>
          <w:shd w:val="clear" w:color="auto" w:fill="FFFFFF"/>
          <w:lang w:val="lt-LT"/>
        </w:rPr>
        <w:t>utikimų statyti nesudėtingus statinius valstybinėje žemėje, kurioje nesuformuoti žemės sklypai, išdavimo taisyklių patvirtinimo“ pakeitimo“,</w:t>
      </w:r>
      <w:r w:rsidR="00AC56EA" w:rsidRPr="008D2248">
        <w:rPr>
          <w:bCs/>
          <w:color w:val="000000"/>
          <w:szCs w:val="24"/>
          <w:shd w:val="clear" w:color="auto" w:fill="FFFFFF"/>
          <w:lang w:val="lt-LT"/>
        </w:rPr>
        <w:t xml:space="preserve"> </w:t>
      </w:r>
      <w:r w:rsidR="00AC56EA" w:rsidRPr="008D2248">
        <w:rPr>
          <w:color w:val="000000"/>
          <w:szCs w:val="24"/>
          <w:lang w:val="lt-LT"/>
        </w:rPr>
        <w:t xml:space="preserve">Sutikimų tiesti susisiekimo komunikacijas, inžinerinius tinklus ir statyti jiems funkcionuoti būtinus statinius valstybinėje žemėje, kurioje nesuformuoti žemės sklypai, išdavimo taisyklių, patvirtintų </w:t>
      </w:r>
      <w:r w:rsidR="00AC56EA" w:rsidRPr="008D2248">
        <w:rPr>
          <w:spacing w:val="-2"/>
          <w:szCs w:val="24"/>
          <w:shd w:val="clear" w:color="auto" w:fill="FFFFFF"/>
          <w:lang w:val="lt-LT"/>
        </w:rPr>
        <w:t>Nacionalinės žemės tarnybos prie Žemės ūkio ministerijos direktoriaus 2013 m. rugsėjo 10 d. įsakymu Nr. 1P-(1.3)-265 „Dėl Sutikimų tiesti susisiekimo komunikacijas, inžinerinius tinklus ir statyti jiems funkcionuoti būtinus statinius valstybinėje žemėje, kurioje nesuformuoti žemės sklypai, išdavimo taisyklių patvirtinimo“, 7 punktu:</w:t>
      </w:r>
    </w:p>
    <w:p w14:paraId="2FC6BEB1" w14:textId="09F2C4F9" w:rsidR="00E706ED" w:rsidRPr="008D2248" w:rsidRDefault="00816A9D" w:rsidP="00AC56EA">
      <w:pPr>
        <w:numPr>
          <w:ilvl w:val="0"/>
          <w:numId w:val="2"/>
        </w:numPr>
        <w:ind w:left="0" w:firstLine="1134"/>
        <w:jc w:val="both"/>
        <w:rPr>
          <w:szCs w:val="24"/>
          <w:lang w:val="lt-LT"/>
        </w:rPr>
      </w:pPr>
      <w:r>
        <w:rPr>
          <w:bCs/>
          <w:color w:val="000000"/>
          <w:szCs w:val="24"/>
          <w:shd w:val="clear" w:color="auto" w:fill="FFFFFF"/>
          <w:lang w:val="lt-LT"/>
        </w:rPr>
        <w:t xml:space="preserve"> </w:t>
      </w:r>
      <w:r w:rsidR="00AC56EA" w:rsidRPr="008D2248">
        <w:rPr>
          <w:bCs/>
          <w:color w:val="000000"/>
          <w:szCs w:val="24"/>
          <w:shd w:val="clear" w:color="auto" w:fill="FFFFFF"/>
          <w:lang w:val="lt-LT"/>
        </w:rPr>
        <w:t>T</w:t>
      </w:r>
      <w:r w:rsidR="00E706ED" w:rsidRPr="008D2248">
        <w:rPr>
          <w:bCs/>
          <w:color w:val="000000"/>
          <w:szCs w:val="24"/>
          <w:shd w:val="clear" w:color="auto" w:fill="FFFFFF"/>
          <w:lang w:val="lt-LT"/>
        </w:rPr>
        <w:t xml:space="preserve"> v i r t i n u  </w:t>
      </w:r>
      <w:r w:rsidR="00564C75" w:rsidRPr="008D2248">
        <w:rPr>
          <w:bCs/>
          <w:color w:val="000000"/>
          <w:szCs w:val="24"/>
          <w:shd w:val="clear" w:color="auto" w:fill="FFFFFF"/>
          <w:lang w:val="lt-LT"/>
        </w:rPr>
        <w:t>K</w:t>
      </w:r>
      <w:r w:rsidR="00E706ED" w:rsidRPr="008D2248">
        <w:rPr>
          <w:szCs w:val="24"/>
          <w:lang w:val="lt-LT"/>
        </w:rPr>
        <w:t>onkurso dėl teisės prekiauti ar teikti paslaugas laikinuose statiniuose</w:t>
      </w:r>
      <w:r w:rsidR="00082DFF" w:rsidRPr="008D2248">
        <w:rPr>
          <w:szCs w:val="24"/>
          <w:lang w:val="lt-LT"/>
        </w:rPr>
        <w:t>, laikinais inžineriniais įrenginiais</w:t>
      </w:r>
      <w:r w:rsidR="00E706ED" w:rsidRPr="008D2248">
        <w:rPr>
          <w:szCs w:val="24"/>
          <w:lang w:val="lt-LT"/>
        </w:rPr>
        <w:t xml:space="preserve"> Ignalinos rajono savivaldybės teritorijos viešose vietose organizavimo nuostatus (pridedama).</w:t>
      </w:r>
    </w:p>
    <w:p w14:paraId="768E5D72" w14:textId="5224AA15" w:rsidR="00A36828" w:rsidRPr="008D2248" w:rsidRDefault="00AC56EA" w:rsidP="00A36828">
      <w:pPr>
        <w:numPr>
          <w:ilvl w:val="0"/>
          <w:numId w:val="2"/>
        </w:numPr>
        <w:ind w:left="0" w:firstLine="1134"/>
        <w:jc w:val="both"/>
        <w:rPr>
          <w:szCs w:val="24"/>
          <w:lang w:val="lt-LT"/>
        </w:rPr>
      </w:pPr>
      <w:r w:rsidRPr="008D2248">
        <w:rPr>
          <w:bCs/>
          <w:color w:val="000000"/>
          <w:szCs w:val="24"/>
          <w:shd w:val="clear" w:color="auto" w:fill="FFFFFF"/>
          <w:lang w:val="lt-LT"/>
        </w:rPr>
        <w:t xml:space="preserve"> P r i p a ž </w:t>
      </w:r>
      <w:r w:rsidR="00A36828" w:rsidRPr="008D2248">
        <w:rPr>
          <w:bCs/>
          <w:color w:val="000000"/>
          <w:szCs w:val="24"/>
          <w:shd w:val="clear" w:color="auto" w:fill="FFFFFF"/>
          <w:lang w:val="lt-LT"/>
        </w:rPr>
        <w:t>į</w:t>
      </w:r>
      <w:r w:rsidRPr="008D2248">
        <w:rPr>
          <w:bCs/>
          <w:color w:val="000000"/>
          <w:szCs w:val="24"/>
          <w:shd w:val="clear" w:color="auto" w:fill="FFFFFF"/>
          <w:lang w:val="lt-LT"/>
        </w:rPr>
        <w:t xml:space="preserve"> s t u</w:t>
      </w:r>
      <w:r w:rsidR="00A36828" w:rsidRPr="008D2248">
        <w:rPr>
          <w:bCs/>
          <w:color w:val="000000"/>
          <w:szCs w:val="24"/>
          <w:shd w:val="clear" w:color="auto" w:fill="FFFFFF"/>
          <w:lang w:val="lt-LT"/>
        </w:rPr>
        <w:t xml:space="preserve"> netekusiu galios Ignalinos rajono savivaldybės direktoriaus 2019 m. gruodžio 20 d. įsakymą </w:t>
      </w:r>
      <w:bookmarkStart w:id="2" w:name="n_1"/>
      <w:r w:rsidR="00C018F3" w:rsidRPr="00C018F3">
        <w:rPr>
          <w:bCs/>
          <w:szCs w:val="24"/>
          <w:shd w:val="clear" w:color="auto" w:fill="FFFFFF"/>
          <w:lang w:val="lt-LT"/>
        </w:rPr>
        <w:t xml:space="preserve">Nr. VT-614 </w:t>
      </w:r>
      <w:bookmarkEnd w:id="2"/>
      <w:r w:rsidR="00A36828" w:rsidRPr="008D2248">
        <w:rPr>
          <w:bCs/>
          <w:color w:val="000000"/>
          <w:szCs w:val="24"/>
          <w:shd w:val="clear" w:color="auto" w:fill="FFFFFF"/>
          <w:lang w:val="lt-LT"/>
        </w:rPr>
        <w:t>„</w:t>
      </w:r>
      <w:r w:rsidR="00363F27" w:rsidRPr="008D2248">
        <w:rPr>
          <w:color w:val="000000"/>
          <w:shd w:val="clear" w:color="auto" w:fill="FFFFFF"/>
          <w:lang w:val="lt-LT"/>
        </w:rPr>
        <w:t xml:space="preserve">Dėl </w:t>
      </w:r>
      <w:r w:rsidR="00456E62">
        <w:rPr>
          <w:color w:val="000000"/>
          <w:shd w:val="clear" w:color="auto" w:fill="FFFFFF"/>
          <w:lang w:val="lt-LT"/>
        </w:rPr>
        <w:t>K</w:t>
      </w:r>
      <w:r w:rsidR="00363F27" w:rsidRPr="008D2248">
        <w:rPr>
          <w:color w:val="000000"/>
          <w:shd w:val="clear" w:color="auto" w:fill="FFFFFF"/>
          <w:lang w:val="lt-LT"/>
        </w:rPr>
        <w:t>onkurso dėl teisės prekiauti ar teikti paslaugas laikinuose statiniuose Ignalinos rajono savivaldybės teritorijos viešose vietose organizavimo nuostatų patvirtinimo</w:t>
      </w:r>
      <w:r w:rsidR="00A36828" w:rsidRPr="008D2248">
        <w:rPr>
          <w:bCs/>
          <w:color w:val="000000"/>
          <w:szCs w:val="24"/>
          <w:shd w:val="clear" w:color="auto" w:fill="FFFFFF"/>
          <w:lang w:val="lt-LT"/>
        </w:rPr>
        <w:t>“</w:t>
      </w:r>
      <w:r w:rsidR="00D85BF8" w:rsidRPr="008D2248">
        <w:rPr>
          <w:bCs/>
          <w:color w:val="000000"/>
          <w:szCs w:val="24"/>
          <w:shd w:val="clear" w:color="auto" w:fill="FFFFFF"/>
          <w:lang w:val="lt-LT"/>
        </w:rPr>
        <w:t xml:space="preserve"> su visais pakeitimais.</w:t>
      </w:r>
    </w:p>
    <w:p w14:paraId="7DFF57F8" w14:textId="474FF381" w:rsidR="00E706ED" w:rsidRPr="00CA73A9" w:rsidRDefault="00F47326" w:rsidP="00E706ED">
      <w:pPr>
        <w:ind w:firstLine="1134"/>
        <w:jc w:val="both"/>
        <w:rPr>
          <w:szCs w:val="24"/>
          <w:lang w:val="lt-LT"/>
        </w:rPr>
      </w:pPr>
      <w:r w:rsidRPr="00CA73A9">
        <w:rPr>
          <w:color w:val="212529"/>
          <w:shd w:val="clear" w:color="auto" w:fill="FFFFFF"/>
          <w:lang w:val="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7DEC286" w14:textId="417B47D1" w:rsidR="00E706ED" w:rsidRDefault="00E706ED" w:rsidP="00E706ED">
      <w:pPr>
        <w:ind w:firstLine="1134"/>
        <w:jc w:val="both"/>
        <w:rPr>
          <w:szCs w:val="24"/>
          <w:lang w:val="lt-LT"/>
        </w:rPr>
      </w:pPr>
    </w:p>
    <w:p w14:paraId="317F0215" w14:textId="77777777" w:rsidR="00816A9D" w:rsidRPr="008D2248" w:rsidRDefault="00816A9D" w:rsidP="00E706ED">
      <w:pPr>
        <w:ind w:firstLine="1134"/>
        <w:jc w:val="both"/>
        <w:rPr>
          <w:szCs w:val="24"/>
          <w:lang w:val="lt-LT"/>
        </w:rPr>
      </w:pPr>
    </w:p>
    <w:p w14:paraId="47D96B37" w14:textId="77777777" w:rsidR="00E706ED" w:rsidRPr="008D2248" w:rsidRDefault="00082DFF" w:rsidP="00E706ED">
      <w:pPr>
        <w:pStyle w:val="Pagrindiniotekstotrauka"/>
        <w:tabs>
          <w:tab w:val="right" w:pos="9639"/>
        </w:tabs>
        <w:ind w:firstLine="0"/>
        <w:jc w:val="both"/>
        <w:rPr>
          <w:szCs w:val="24"/>
        </w:rPr>
      </w:pPr>
      <w:r w:rsidRPr="008D2248">
        <w:rPr>
          <w:szCs w:val="24"/>
        </w:rPr>
        <w:t>Savivaldybės meras                                                                                                   Laimutis Ragaišis</w:t>
      </w:r>
      <w:r w:rsidR="00E706ED" w:rsidRPr="008D2248">
        <w:rPr>
          <w:szCs w:val="24"/>
        </w:rPr>
        <w:tab/>
      </w:r>
    </w:p>
    <w:p w14:paraId="7AF30354" w14:textId="77777777" w:rsidR="00FC4668" w:rsidRPr="008D2248" w:rsidRDefault="00FC4668" w:rsidP="00AE4D25">
      <w:pPr>
        <w:pStyle w:val="Pagrindiniotekstotrauka"/>
        <w:tabs>
          <w:tab w:val="right" w:pos="9639"/>
        </w:tabs>
        <w:ind w:firstLine="0"/>
        <w:jc w:val="center"/>
        <w:rPr>
          <w:szCs w:val="24"/>
        </w:rPr>
      </w:pPr>
    </w:p>
    <w:p w14:paraId="57D3B25D" w14:textId="77777777" w:rsidR="00AE4D25" w:rsidRPr="008D2248" w:rsidRDefault="00AE4D25" w:rsidP="00AE4D25">
      <w:pPr>
        <w:pStyle w:val="Pagrindiniotekstotrauka"/>
        <w:tabs>
          <w:tab w:val="right" w:pos="9639"/>
        </w:tabs>
        <w:ind w:firstLine="0"/>
        <w:jc w:val="center"/>
        <w:rPr>
          <w:szCs w:val="24"/>
        </w:rPr>
      </w:pPr>
    </w:p>
    <w:p w14:paraId="0E3FA89E" w14:textId="77777777" w:rsidR="00BB0F80" w:rsidRDefault="00BB0F80" w:rsidP="00E706ED">
      <w:pPr>
        <w:jc w:val="both"/>
        <w:rPr>
          <w:szCs w:val="24"/>
          <w:lang w:val="lt-LT"/>
        </w:rPr>
      </w:pPr>
    </w:p>
    <w:p w14:paraId="767136A7" w14:textId="79E08AD4" w:rsidR="00E706ED" w:rsidRPr="008D2248" w:rsidRDefault="00E706ED" w:rsidP="00C018F3">
      <w:pPr>
        <w:tabs>
          <w:tab w:val="clear" w:pos="1293"/>
        </w:tabs>
        <w:ind w:left="5245"/>
        <w:jc w:val="both"/>
        <w:rPr>
          <w:szCs w:val="24"/>
          <w:lang w:val="lt-LT"/>
        </w:rPr>
      </w:pPr>
      <w:r w:rsidRPr="008D2248">
        <w:rPr>
          <w:szCs w:val="24"/>
          <w:lang w:val="lt-LT"/>
        </w:rPr>
        <w:lastRenderedPageBreak/>
        <w:tab/>
      </w:r>
      <w:r w:rsidRPr="008D2248">
        <w:rPr>
          <w:szCs w:val="24"/>
          <w:lang w:val="lt-LT"/>
        </w:rPr>
        <w:tab/>
        <w:t>PATVIRTINTA</w:t>
      </w:r>
    </w:p>
    <w:p w14:paraId="11A8DE82" w14:textId="77777777" w:rsidR="00816A9D" w:rsidRDefault="00E706ED" w:rsidP="00C018F3">
      <w:pPr>
        <w:tabs>
          <w:tab w:val="clear" w:pos="1293"/>
        </w:tabs>
        <w:ind w:left="5245"/>
        <w:jc w:val="both"/>
        <w:rPr>
          <w:szCs w:val="24"/>
          <w:lang w:val="lt-LT"/>
        </w:rPr>
      </w:pPr>
      <w:r w:rsidRPr="008D2248">
        <w:rPr>
          <w:szCs w:val="24"/>
          <w:lang w:val="lt-LT"/>
        </w:rPr>
        <w:tab/>
      </w:r>
      <w:r w:rsidRPr="008D2248">
        <w:rPr>
          <w:szCs w:val="24"/>
          <w:lang w:val="lt-LT"/>
        </w:rPr>
        <w:tab/>
      </w:r>
      <w:r w:rsidRPr="008D2248">
        <w:rPr>
          <w:szCs w:val="24"/>
          <w:lang w:val="lt-LT"/>
        </w:rPr>
        <w:tab/>
      </w:r>
      <w:r w:rsidRPr="008D2248">
        <w:rPr>
          <w:szCs w:val="24"/>
          <w:lang w:val="lt-LT"/>
        </w:rPr>
        <w:tab/>
      </w:r>
      <w:r w:rsidRPr="008D2248">
        <w:rPr>
          <w:szCs w:val="24"/>
          <w:lang w:val="lt-LT"/>
        </w:rPr>
        <w:tab/>
        <w:t xml:space="preserve">Ignalinos rajono savivaldybės </w:t>
      </w:r>
      <w:r w:rsidRPr="008D2248">
        <w:rPr>
          <w:szCs w:val="24"/>
          <w:lang w:val="lt-LT"/>
        </w:rPr>
        <w:tab/>
      </w:r>
      <w:r w:rsidR="00AE4D25" w:rsidRPr="008D2248">
        <w:rPr>
          <w:szCs w:val="24"/>
          <w:lang w:val="lt-LT"/>
        </w:rPr>
        <w:t>mero</w:t>
      </w:r>
      <w:r w:rsidRPr="008D2248">
        <w:rPr>
          <w:szCs w:val="24"/>
          <w:lang w:val="lt-LT"/>
        </w:rPr>
        <w:t xml:space="preserve"> </w:t>
      </w:r>
      <w:r w:rsidRPr="008D2248">
        <w:rPr>
          <w:szCs w:val="24"/>
          <w:lang w:val="lt-LT"/>
        </w:rPr>
        <w:tab/>
      </w:r>
      <w:r w:rsidRPr="008D2248">
        <w:rPr>
          <w:szCs w:val="24"/>
          <w:lang w:val="lt-LT"/>
        </w:rPr>
        <w:tab/>
      </w:r>
      <w:r w:rsidRPr="008D2248">
        <w:rPr>
          <w:szCs w:val="24"/>
          <w:lang w:val="lt-LT"/>
        </w:rPr>
        <w:tab/>
      </w:r>
      <w:r w:rsidRPr="008D2248">
        <w:rPr>
          <w:szCs w:val="24"/>
          <w:lang w:val="lt-LT"/>
        </w:rPr>
        <w:tab/>
      </w:r>
    </w:p>
    <w:p w14:paraId="22F29589" w14:textId="63937133" w:rsidR="00E706ED" w:rsidRPr="008D2248" w:rsidRDefault="00E706ED" w:rsidP="00C018F3">
      <w:pPr>
        <w:tabs>
          <w:tab w:val="clear" w:pos="1293"/>
        </w:tabs>
        <w:ind w:left="5245"/>
        <w:jc w:val="both"/>
        <w:rPr>
          <w:szCs w:val="24"/>
          <w:lang w:val="lt-LT"/>
        </w:rPr>
      </w:pPr>
      <w:r w:rsidRPr="008D2248">
        <w:rPr>
          <w:szCs w:val="24"/>
          <w:lang w:val="lt-LT"/>
        </w:rPr>
        <w:t>20</w:t>
      </w:r>
      <w:r w:rsidR="00AE4D25" w:rsidRPr="008D2248">
        <w:rPr>
          <w:szCs w:val="24"/>
          <w:lang w:val="lt-LT"/>
        </w:rPr>
        <w:t>24</w:t>
      </w:r>
      <w:r w:rsidRPr="008D2248">
        <w:rPr>
          <w:szCs w:val="24"/>
          <w:lang w:val="lt-LT"/>
        </w:rPr>
        <w:t xml:space="preserve"> m. </w:t>
      </w:r>
      <w:r w:rsidR="00B867D8">
        <w:rPr>
          <w:szCs w:val="24"/>
          <w:lang w:val="lt-LT"/>
        </w:rPr>
        <w:t>vasario</w:t>
      </w:r>
      <w:r w:rsidR="00AE4D25" w:rsidRPr="008D2248">
        <w:rPr>
          <w:szCs w:val="24"/>
          <w:lang w:val="lt-LT"/>
        </w:rPr>
        <w:t xml:space="preserve"> </w:t>
      </w:r>
      <w:r w:rsidR="00C018F3">
        <w:rPr>
          <w:szCs w:val="24"/>
          <w:lang w:val="lt-LT"/>
        </w:rPr>
        <w:t>19</w:t>
      </w:r>
      <w:r w:rsidRPr="008D2248">
        <w:rPr>
          <w:szCs w:val="24"/>
          <w:lang w:val="lt-LT"/>
        </w:rPr>
        <w:t xml:space="preserve"> d.</w:t>
      </w:r>
      <w:r w:rsidR="00816A9D">
        <w:rPr>
          <w:szCs w:val="24"/>
          <w:lang w:val="lt-LT"/>
        </w:rPr>
        <w:t xml:space="preserve"> </w:t>
      </w:r>
      <w:r w:rsidRPr="008D2248">
        <w:rPr>
          <w:szCs w:val="24"/>
          <w:lang w:val="lt-LT"/>
        </w:rPr>
        <w:tab/>
      </w:r>
      <w:r w:rsidRPr="008D2248">
        <w:rPr>
          <w:szCs w:val="24"/>
          <w:lang w:val="lt-LT"/>
        </w:rPr>
        <w:tab/>
      </w:r>
      <w:r w:rsidRPr="008D2248">
        <w:rPr>
          <w:szCs w:val="24"/>
          <w:lang w:val="lt-LT"/>
        </w:rPr>
        <w:tab/>
      </w:r>
      <w:r w:rsidRPr="008D2248">
        <w:rPr>
          <w:szCs w:val="24"/>
          <w:lang w:val="lt-LT"/>
        </w:rPr>
        <w:tab/>
      </w:r>
      <w:r w:rsidRPr="008D2248">
        <w:rPr>
          <w:szCs w:val="24"/>
          <w:lang w:val="lt-LT"/>
        </w:rPr>
        <w:tab/>
      </w:r>
      <w:r w:rsidR="00AE4D25" w:rsidRPr="008D2248">
        <w:rPr>
          <w:szCs w:val="24"/>
          <w:lang w:val="lt-LT"/>
        </w:rPr>
        <w:t>potvarkiu</w:t>
      </w:r>
      <w:r w:rsidRPr="008D2248">
        <w:rPr>
          <w:szCs w:val="24"/>
          <w:lang w:val="lt-LT"/>
        </w:rPr>
        <w:t xml:space="preserve"> Nr. </w:t>
      </w:r>
      <w:r w:rsidR="00C018F3" w:rsidRPr="00C018F3">
        <w:rPr>
          <w:szCs w:val="24"/>
          <w:lang w:val="lt-LT"/>
        </w:rPr>
        <w:t>V1-56</w:t>
      </w:r>
    </w:p>
    <w:p w14:paraId="010E9016" w14:textId="77777777" w:rsidR="00816A9D" w:rsidRDefault="00816A9D" w:rsidP="00C018F3">
      <w:pPr>
        <w:ind w:left="5245"/>
        <w:jc w:val="center"/>
        <w:rPr>
          <w:b/>
          <w:szCs w:val="24"/>
          <w:lang w:val="lt-LT"/>
        </w:rPr>
      </w:pPr>
    </w:p>
    <w:p w14:paraId="1B7C0ADE" w14:textId="6E31A186" w:rsidR="00E706ED" w:rsidRPr="008D2248" w:rsidRDefault="00E706ED" w:rsidP="00E706ED">
      <w:pPr>
        <w:jc w:val="center"/>
        <w:rPr>
          <w:b/>
          <w:szCs w:val="24"/>
          <w:lang w:val="lt-LT"/>
        </w:rPr>
      </w:pPr>
      <w:r w:rsidRPr="008D2248">
        <w:rPr>
          <w:b/>
          <w:szCs w:val="24"/>
          <w:lang w:val="lt-LT"/>
        </w:rPr>
        <w:t>KONKURSO DĖL TEISĖS PREKIAUTI AR TEIKTI PASLAUGAS LAIKINUOSE STATINIUOSE</w:t>
      </w:r>
      <w:r w:rsidR="00AE4D25" w:rsidRPr="008D2248">
        <w:rPr>
          <w:b/>
          <w:szCs w:val="24"/>
          <w:lang w:val="lt-LT"/>
        </w:rPr>
        <w:t xml:space="preserve"> IR LAIKINAIS INŽINERINIAIS ĮRENGINIAIS</w:t>
      </w:r>
      <w:r w:rsidRPr="008D2248">
        <w:rPr>
          <w:b/>
          <w:szCs w:val="24"/>
          <w:lang w:val="lt-LT"/>
        </w:rPr>
        <w:t xml:space="preserve"> IGNALINOS RAJONO SAVIVALDYBĖS TERITORIJOS VIEŠOSE VIETOSE ORGANIZAVIMO NUOSTATAI </w:t>
      </w:r>
    </w:p>
    <w:p w14:paraId="00B9A72A" w14:textId="77777777" w:rsidR="00E706ED" w:rsidRPr="008D2248" w:rsidRDefault="00E706ED" w:rsidP="00564C75">
      <w:pPr>
        <w:jc w:val="center"/>
        <w:rPr>
          <w:b/>
          <w:szCs w:val="24"/>
          <w:lang w:val="lt-LT"/>
        </w:rPr>
      </w:pPr>
    </w:p>
    <w:p w14:paraId="6D4EB8CB" w14:textId="77777777" w:rsidR="00564C75" w:rsidRPr="008D2248" w:rsidRDefault="00E706ED" w:rsidP="00564C75">
      <w:pPr>
        <w:pStyle w:val="Antrat8"/>
        <w:tabs>
          <w:tab w:val="left" w:pos="851"/>
        </w:tabs>
        <w:spacing w:before="0" w:after="0"/>
        <w:jc w:val="center"/>
        <w:rPr>
          <w:rFonts w:ascii="Times New Roman" w:hAnsi="Times New Roman"/>
          <w:b/>
          <w:i w:val="0"/>
          <w:iCs w:val="0"/>
          <w:lang w:val="lt-LT"/>
        </w:rPr>
      </w:pPr>
      <w:r w:rsidRPr="008D2248">
        <w:rPr>
          <w:rFonts w:ascii="Times New Roman" w:hAnsi="Times New Roman"/>
          <w:b/>
          <w:i w:val="0"/>
          <w:iCs w:val="0"/>
          <w:lang w:val="lt-LT"/>
        </w:rPr>
        <w:t>I</w:t>
      </w:r>
      <w:r w:rsidR="00564C75" w:rsidRPr="008D2248">
        <w:rPr>
          <w:rFonts w:ascii="Times New Roman" w:hAnsi="Times New Roman"/>
          <w:b/>
          <w:i w:val="0"/>
          <w:iCs w:val="0"/>
          <w:lang w:val="lt-LT"/>
        </w:rPr>
        <w:t xml:space="preserve"> SKYRIUS</w:t>
      </w:r>
    </w:p>
    <w:p w14:paraId="001428FB" w14:textId="26BA5FF4" w:rsidR="00E706ED" w:rsidRPr="008D2248" w:rsidRDefault="00E706ED" w:rsidP="00564C75">
      <w:pPr>
        <w:pStyle w:val="Antrat8"/>
        <w:tabs>
          <w:tab w:val="left" w:pos="851"/>
        </w:tabs>
        <w:spacing w:before="0" w:after="0"/>
        <w:jc w:val="center"/>
        <w:rPr>
          <w:rFonts w:ascii="Times New Roman" w:hAnsi="Times New Roman"/>
          <w:b/>
          <w:i w:val="0"/>
          <w:iCs w:val="0"/>
          <w:color w:val="FF0000"/>
          <w:lang w:val="lt-LT"/>
        </w:rPr>
      </w:pPr>
      <w:r w:rsidRPr="008D2248">
        <w:rPr>
          <w:rFonts w:ascii="Times New Roman" w:hAnsi="Times New Roman"/>
          <w:b/>
          <w:i w:val="0"/>
          <w:iCs w:val="0"/>
          <w:lang w:val="lt-LT"/>
        </w:rPr>
        <w:t>BENDROSIOS NUOSTATOS IR PAGRINDINĖS SĄVOKOS</w:t>
      </w:r>
    </w:p>
    <w:p w14:paraId="2074CD1F" w14:textId="77777777" w:rsidR="00564C75" w:rsidRPr="008D2248" w:rsidRDefault="00564C75" w:rsidP="00E706ED">
      <w:pPr>
        <w:pStyle w:val="prastasiniatinklio"/>
        <w:tabs>
          <w:tab w:val="left" w:pos="851"/>
        </w:tabs>
        <w:spacing w:before="0" w:after="0" w:line="240" w:lineRule="auto"/>
        <w:ind w:firstLine="1247"/>
        <w:jc w:val="both"/>
        <w:rPr>
          <w:rFonts w:ascii="Times New Roman" w:hAnsi="Times New Roman" w:cs="Times New Roman"/>
          <w:color w:val="auto"/>
          <w:sz w:val="24"/>
          <w:szCs w:val="24"/>
        </w:rPr>
      </w:pPr>
    </w:p>
    <w:p w14:paraId="3BEDF0FC" w14:textId="05C9011D" w:rsidR="00E706ED" w:rsidRPr="008D2248" w:rsidRDefault="00E706ED" w:rsidP="00564C75">
      <w:pPr>
        <w:pStyle w:val="prastasiniatinklio"/>
        <w:tabs>
          <w:tab w:val="left" w:pos="851"/>
        </w:tabs>
        <w:spacing w:before="0" w:after="0" w:line="240" w:lineRule="auto"/>
        <w:ind w:firstLine="1134"/>
        <w:jc w:val="both"/>
        <w:rPr>
          <w:rFonts w:ascii="Times New Roman" w:hAnsi="Times New Roman" w:cs="Times New Roman"/>
          <w:color w:val="auto"/>
          <w:sz w:val="24"/>
          <w:szCs w:val="24"/>
        </w:rPr>
      </w:pPr>
      <w:r w:rsidRPr="008D2248">
        <w:rPr>
          <w:rFonts w:ascii="Times New Roman" w:hAnsi="Times New Roman" w:cs="Times New Roman"/>
          <w:color w:val="auto"/>
          <w:sz w:val="24"/>
          <w:szCs w:val="24"/>
        </w:rPr>
        <w:t>1. Konkurso dėl teisės prekiauti ar teikti paslaugas laikinuose statiniuose</w:t>
      </w:r>
      <w:r w:rsidR="00AE4D25" w:rsidRPr="008D2248">
        <w:rPr>
          <w:rFonts w:ascii="Times New Roman" w:hAnsi="Times New Roman" w:cs="Times New Roman"/>
          <w:color w:val="auto"/>
          <w:sz w:val="24"/>
          <w:szCs w:val="24"/>
        </w:rPr>
        <w:t xml:space="preserve"> ir laikinais inžineriniais įrenginiais</w:t>
      </w:r>
      <w:r w:rsidRPr="008D2248">
        <w:rPr>
          <w:rFonts w:ascii="Times New Roman" w:hAnsi="Times New Roman" w:cs="Times New Roman"/>
          <w:color w:val="auto"/>
          <w:sz w:val="24"/>
          <w:szCs w:val="24"/>
        </w:rPr>
        <w:t xml:space="preserve"> Ignalinos rajono savivaldybės teritorijos viešose vietose organizavimo nuostatai (toliau – </w:t>
      </w:r>
      <w:r w:rsidR="00456E62">
        <w:rPr>
          <w:rFonts w:ascii="Times New Roman" w:hAnsi="Times New Roman" w:cs="Times New Roman"/>
          <w:color w:val="auto"/>
          <w:sz w:val="24"/>
          <w:szCs w:val="24"/>
        </w:rPr>
        <w:t>N</w:t>
      </w:r>
      <w:r w:rsidRPr="008D2248">
        <w:rPr>
          <w:rFonts w:ascii="Times New Roman" w:hAnsi="Times New Roman" w:cs="Times New Roman"/>
          <w:color w:val="auto"/>
          <w:sz w:val="24"/>
          <w:szCs w:val="24"/>
        </w:rPr>
        <w:t>uostatai) reglamentuoja konkurso sąlygas, dalyvių paraiškų ir kitų dokumentų pateikimą, tvarkymą, tikrinimą</w:t>
      </w:r>
      <w:r w:rsidR="00564C75" w:rsidRPr="008D2248">
        <w:rPr>
          <w:rFonts w:ascii="Times New Roman" w:hAnsi="Times New Roman" w:cs="Times New Roman"/>
          <w:color w:val="auto"/>
          <w:sz w:val="24"/>
          <w:szCs w:val="24"/>
        </w:rPr>
        <w:t>,</w:t>
      </w:r>
      <w:r w:rsidRPr="008D2248">
        <w:rPr>
          <w:rFonts w:ascii="Times New Roman" w:hAnsi="Times New Roman" w:cs="Times New Roman"/>
          <w:color w:val="auto"/>
          <w:sz w:val="24"/>
          <w:szCs w:val="24"/>
        </w:rPr>
        <w:t xml:space="preserve"> vertinimą, laimėtojo nustatymą  ir sutarties pasirašymą.</w:t>
      </w:r>
    </w:p>
    <w:p w14:paraId="3242C90B" w14:textId="13F91920" w:rsidR="00E706ED" w:rsidRPr="008D2248" w:rsidRDefault="00E706ED" w:rsidP="00564C75">
      <w:pPr>
        <w:pStyle w:val="prastasiniatinklio"/>
        <w:tabs>
          <w:tab w:val="left" w:pos="851"/>
        </w:tabs>
        <w:spacing w:before="0" w:after="0" w:line="240" w:lineRule="auto"/>
        <w:ind w:firstLine="1134"/>
        <w:jc w:val="both"/>
        <w:rPr>
          <w:rFonts w:ascii="Times New Roman" w:hAnsi="Times New Roman" w:cs="Times New Roman"/>
          <w:strike/>
          <w:sz w:val="24"/>
          <w:szCs w:val="24"/>
        </w:rPr>
      </w:pPr>
      <w:r w:rsidRPr="008D2248">
        <w:rPr>
          <w:rFonts w:ascii="Times New Roman" w:hAnsi="Times New Roman" w:cs="Times New Roman"/>
          <w:color w:val="auto"/>
          <w:sz w:val="24"/>
          <w:szCs w:val="24"/>
        </w:rPr>
        <w:t xml:space="preserve">2. </w:t>
      </w:r>
      <w:r w:rsidR="00456E62" w:rsidRPr="008D2248">
        <w:rPr>
          <w:rFonts w:ascii="Times New Roman" w:hAnsi="Times New Roman" w:cs="Times New Roman"/>
          <w:color w:val="auto"/>
          <w:sz w:val="24"/>
          <w:szCs w:val="24"/>
        </w:rPr>
        <w:t>Konkurs</w:t>
      </w:r>
      <w:r w:rsidR="00456E62">
        <w:rPr>
          <w:rFonts w:ascii="Times New Roman" w:hAnsi="Times New Roman" w:cs="Times New Roman"/>
          <w:color w:val="auto"/>
          <w:sz w:val="24"/>
          <w:szCs w:val="24"/>
        </w:rPr>
        <w:t>ą</w:t>
      </w:r>
      <w:r w:rsidR="00456E62" w:rsidRPr="008D2248">
        <w:rPr>
          <w:rFonts w:ascii="Times New Roman" w:hAnsi="Times New Roman" w:cs="Times New Roman"/>
          <w:color w:val="auto"/>
          <w:sz w:val="24"/>
          <w:szCs w:val="24"/>
        </w:rPr>
        <w:t xml:space="preserve"> dėl teisės prekiauti ar teikti paslaugas laikinuose statiniuose ir laikinais inžineriniais įrenginiais Ignalinos rajono savivaldybės teritorijos viešose vietose (toliau – </w:t>
      </w:r>
      <w:r w:rsidR="00456E62">
        <w:rPr>
          <w:rFonts w:ascii="Times New Roman" w:hAnsi="Times New Roman" w:cs="Times New Roman"/>
          <w:color w:val="auto"/>
          <w:sz w:val="24"/>
          <w:szCs w:val="24"/>
        </w:rPr>
        <w:t>K</w:t>
      </w:r>
      <w:r w:rsidR="00456E62" w:rsidRPr="008D2248">
        <w:rPr>
          <w:rFonts w:ascii="Times New Roman" w:hAnsi="Times New Roman" w:cs="Times New Roman"/>
          <w:color w:val="auto"/>
          <w:sz w:val="24"/>
          <w:szCs w:val="24"/>
        </w:rPr>
        <w:t xml:space="preserve">onkursas) </w:t>
      </w:r>
      <w:r w:rsidRPr="008D2248">
        <w:rPr>
          <w:rFonts w:ascii="Times New Roman" w:hAnsi="Times New Roman" w:cs="Times New Roman"/>
          <w:sz w:val="24"/>
          <w:szCs w:val="24"/>
        </w:rPr>
        <w:t xml:space="preserve">vykdo </w:t>
      </w:r>
      <w:r w:rsidRPr="008D2248">
        <w:rPr>
          <w:rFonts w:ascii="Times New Roman" w:hAnsi="Times New Roman" w:cs="Times New Roman"/>
          <w:color w:val="auto"/>
          <w:sz w:val="24"/>
          <w:szCs w:val="24"/>
        </w:rPr>
        <w:t xml:space="preserve">ir </w:t>
      </w:r>
      <w:r w:rsidR="00456E62">
        <w:rPr>
          <w:rFonts w:ascii="Times New Roman" w:hAnsi="Times New Roman" w:cs="Times New Roman"/>
          <w:color w:val="auto"/>
          <w:sz w:val="24"/>
          <w:szCs w:val="24"/>
        </w:rPr>
        <w:t>K</w:t>
      </w:r>
      <w:r w:rsidRPr="008D2248">
        <w:rPr>
          <w:rFonts w:ascii="Times New Roman" w:hAnsi="Times New Roman" w:cs="Times New Roman"/>
          <w:color w:val="auto"/>
          <w:sz w:val="24"/>
          <w:szCs w:val="24"/>
        </w:rPr>
        <w:t xml:space="preserve">onkurso sąlygas rengia </w:t>
      </w:r>
      <w:r w:rsidRPr="008D2248">
        <w:rPr>
          <w:rFonts w:ascii="Times New Roman" w:hAnsi="Times New Roman" w:cs="Times New Roman"/>
          <w:sz w:val="24"/>
          <w:szCs w:val="24"/>
        </w:rPr>
        <w:t xml:space="preserve">Ignalinos rajono savivaldybės </w:t>
      </w:r>
      <w:r w:rsidR="006E1C45" w:rsidRPr="008D2248">
        <w:rPr>
          <w:rFonts w:ascii="Times New Roman" w:hAnsi="Times New Roman" w:cs="Times New Roman"/>
          <w:sz w:val="24"/>
          <w:szCs w:val="24"/>
        </w:rPr>
        <w:t xml:space="preserve">mero </w:t>
      </w:r>
      <w:r w:rsidRPr="008D2248">
        <w:rPr>
          <w:rFonts w:ascii="Times New Roman" w:hAnsi="Times New Roman" w:cs="Times New Roman"/>
          <w:sz w:val="24"/>
          <w:szCs w:val="24"/>
        </w:rPr>
        <w:t xml:space="preserve"> </w:t>
      </w:r>
      <w:r w:rsidR="006E1C45" w:rsidRPr="008D2248">
        <w:rPr>
          <w:rFonts w:ascii="Times New Roman" w:hAnsi="Times New Roman" w:cs="Times New Roman"/>
          <w:sz w:val="24"/>
          <w:szCs w:val="24"/>
        </w:rPr>
        <w:t>potvarkiu</w:t>
      </w:r>
      <w:r w:rsidRPr="008D2248">
        <w:rPr>
          <w:rFonts w:ascii="Times New Roman" w:hAnsi="Times New Roman" w:cs="Times New Roman"/>
          <w:sz w:val="24"/>
          <w:szCs w:val="24"/>
        </w:rPr>
        <w:t xml:space="preserve"> sudaryta </w:t>
      </w:r>
      <w:r w:rsidR="00564C75" w:rsidRPr="008D2248">
        <w:rPr>
          <w:rFonts w:ascii="Times New Roman" w:hAnsi="Times New Roman" w:cs="Times New Roman"/>
          <w:sz w:val="24"/>
          <w:szCs w:val="24"/>
        </w:rPr>
        <w:t>K</w:t>
      </w:r>
      <w:r w:rsidRPr="008D2248">
        <w:rPr>
          <w:rFonts w:ascii="Times New Roman" w:hAnsi="Times New Roman" w:cs="Times New Roman"/>
          <w:sz w:val="24"/>
          <w:szCs w:val="24"/>
        </w:rPr>
        <w:t>onkursų dėl teisės prekiauti ar teikti paslaugas laikinuose statiniuose</w:t>
      </w:r>
      <w:r w:rsidR="006E1C45" w:rsidRPr="008D2248">
        <w:rPr>
          <w:rFonts w:ascii="Times New Roman" w:hAnsi="Times New Roman" w:cs="Times New Roman"/>
          <w:sz w:val="24"/>
          <w:szCs w:val="24"/>
        </w:rPr>
        <w:t xml:space="preserve"> ir laikinais inžineriniais įrenginiais</w:t>
      </w:r>
      <w:r w:rsidRPr="008D2248">
        <w:rPr>
          <w:rFonts w:ascii="Times New Roman" w:hAnsi="Times New Roman" w:cs="Times New Roman"/>
          <w:sz w:val="24"/>
          <w:szCs w:val="24"/>
        </w:rPr>
        <w:t xml:space="preserve"> Ignalinos rajono savivaldybės teritorijos viešose vietose organizavimo komisija (toliau </w:t>
      </w:r>
      <w:r w:rsidR="00564C75" w:rsidRPr="008D2248">
        <w:rPr>
          <w:rFonts w:ascii="Times New Roman" w:hAnsi="Times New Roman" w:cs="Times New Roman"/>
          <w:sz w:val="24"/>
          <w:szCs w:val="24"/>
        </w:rPr>
        <w:t>–</w:t>
      </w:r>
      <w:r w:rsidRPr="008D2248">
        <w:rPr>
          <w:rFonts w:ascii="Times New Roman" w:hAnsi="Times New Roman" w:cs="Times New Roman"/>
          <w:sz w:val="24"/>
          <w:szCs w:val="24"/>
        </w:rPr>
        <w:t xml:space="preserve"> </w:t>
      </w:r>
      <w:r w:rsidR="00456E62">
        <w:rPr>
          <w:rFonts w:ascii="Times New Roman" w:hAnsi="Times New Roman" w:cs="Times New Roman"/>
          <w:sz w:val="24"/>
          <w:szCs w:val="24"/>
        </w:rPr>
        <w:t>K</w:t>
      </w:r>
      <w:r w:rsidRPr="008D2248">
        <w:rPr>
          <w:rFonts w:ascii="Times New Roman" w:hAnsi="Times New Roman" w:cs="Times New Roman"/>
          <w:sz w:val="24"/>
          <w:szCs w:val="24"/>
        </w:rPr>
        <w:t xml:space="preserve">omisija). </w:t>
      </w:r>
    </w:p>
    <w:p w14:paraId="47276823" w14:textId="2113BF52" w:rsidR="00E706ED" w:rsidRPr="008D2248" w:rsidRDefault="00E706ED" w:rsidP="00564C75">
      <w:pPr>
        <w:pStyle w:val="prastasiniatinklio"/>
        <w:tabs>
          <w:tab w:val="left" w:pos="851"/>
        </w:tabs>
        <w:spacing w:before="0" w:after="0" w:line="240" w:lineRule="auto"/>
        <w:ind w:firstLine="1134"/>
        <w:jc w:val="both"/>
        <w:rPr>
          <w:rFonts w:ascii="Times New Roman" w:hAnsi="Times New Roman" w:cs="Times New Roman"/>
          <w:sz w:val="24"/>
          <w:szCs w:val="24"/>
        </w:rPr>
      </w:pPr>
      <w:r w:rsidRPr="008D2248">
        <w:rPr>
          <w:rFonts w:ascii="Times New Roman" w:hAnsi="Times New Roman" w:cs="Times New Roman"/>
          <w:color w:val="auto"/>
          <w:sz w:val="24"/>
          <w:szCs w:val="24"/>
        </w:rPr>
        <w:t xml:space="preserve">3. Konkurso sąlygos </w:t>
      </w:r>
      <w:r w:rsidR="00564C75" w:rsidRPr="008D2248">
        <w:rPr>
          <w:rFonts w:ascii="Times New Roman" w:hAnsi="Times New Roman" w:cs="Times New Roman"/>
          <w:color w:val="auto"/>
          <w:sz w:val="24"/>
          <w:szCs w:val="24"/>
        </w:rPr>
        <w:t>–</w:t>
      </w:r>
      <w:r w:rsidRPr="008D2248">
        <w:rPr>
          <w:rFonts w:ascii="Times New Roman" w:hAnsi="Times New Roman" w:cs="Times New Roman"/>
          <w:color w:val="auto"/>
          <w:sz w:val="24"/>
          <w:szCs w:val="24"/>
        </w:rPr>
        <w:t xml:space="preserve"> </w:t>
      </w:r>
      <w:r w:rsidR="00456E62">
        <w:rPr>
          <w:rFonts w:ascii="Times New Roman" w:hAnsi="Times New Roman" w:cs="Times New Roman"/>
          <w:color w:val="auto"/>
          <w:sz w:val="24"/>
          <w:szCs w:val="24"/>
        </w:rPr>
        <w:t>K</w:t>
      </w:r>
      <w:r w:rsidRPr="008D2248">
        <w:rPr>
          <w:rFonts w:ascii="Times New Roman" w:hAnsi="Times New Roman" w:cs="Times New Roman"/>
          <w:sz w:val="24"/>
          <w:szCs w:val="24"/>
        </w:rPr>
        <w:t xml:space="preserve">omisijos pateikiami arba nurodomi dokumentai, kuriuose aprašomi ar nustatomi </w:t>
      </w:r>
      <w:r w:rsidR="00456E62">
        <w:rPr>
          <w:rFonts w:ascii="Times New Roman" w:hAnsi="Times New Roman" w:cs="Times New Roman"/>
          <w:sz w:val="24"/>
          <w:szCs w:val="24"/>
        </w:rPr>
        <w:t>K</w:t>
      </w:r>
      <w:r w:rsidRPr="008D2248">
        <w:rPr>
          <w:rFonts w:ascii="Times New Roman" w:hAnsi="Times New Roman" w:cs="Times New Roman"/>
          <w:sz w:val="24"/>
          <w:szCs w:val="24"/>
        </w:rPr>
        <w:t xml:space="preserve">onkurso ar jo procedūros elementai: skelbimas apie organizuojamą </w:t>
      </w:r>
      <w:r w:rsidR="00456E62">
        <w:rPr>
          <w:rFonts w:ascii="Times New Roman" w:hAnsi="Times New Roman" w:cs="Times New Roman"/>
          <w:sz w:val="24"/>
          <w:szCs w:val="24"/>
        </w:rPr>
        <w:t>K</w:t>
      </w:r>
      <w:r w:rsidRPr="008D2248">
        <w:rPr>
          <w:rFonts w:ascii="Times New Roman" w:hAnsi="Times New Roman" w:cs="Times New Roman"/>
          <w:sz w:val="24"/>
          <w:szCs w:val="24"/>
        </w:rPr>
        <w:t xml:space="preserve">onkursą, išankstinis informacinis skelbimas, naudojamas kaip kvietimo dalyvauti </w:t>
      </w:r>
      <w:r w:rsidR="00456E62">
        <w:rPr>
          <w:rFonts w:ascii="Times New Roman" w:hAnsi="Times New Roman" w:cs="Times New Roman"/>
          <w:sz w:val="24"/>
          <w:szCs w:val="24"/>
        </w:rPr>
        <w:t>K</w:t>
      </w:r>
      <w:r w:rsidRPr="008D2248">
        <w:rPr>
          <w:rFonts w:ascii="Times New Roman" w:hAnsi="Times New Roman" w:cs="Times New Roman"/>
          <w:sz w:val="24"/>
          <w:szCs w:val="24"/>
        </w:rPr>
        <w:t xml:space="preserve">onkurse priemonė, reikalavimų specifikacija, aprašomasis dokumentas, sutarties projektas, </w:t>
      </w:r>
      <w:r w:rsidR="00456E62">
        <w:rPr>
          <w:rFonts w:ascii="Times New Roman" w:hAnsi="Times New Roman" w:cs="Times New Roman"/>
          <w:sz w:val="24"/>
          <w:szCs w:val="24"/>
        </w:rPr>
        <w:t>K</w:t>
      </w:r>
      <w:r w:rsidRPr="008D2248">
        <w:rPr>
          <w:rFonts w:ascii="Times New Roman" w:hAnsi="Times New Roman" w:cs="Times New Roman"/>
          <w:sz w:val="24"/>
          <w:szCs w:val="24"/>
        </w:rPr>
        <w:t>onkurso dalyvių dokumentų teikimo tvarka, informacija apie taikomus reikalavimus ir (arba) kiti dokumentai, jų paaiškinimai (patikslinimai). Konkurso sąlygos skelbiamos viešai.</w:t>
      </w:r>
    </w:p>
    <w:p w14:paraId="4DD2E8F2" w14:textId="0E374E7D" w:rsidR="00E706ED" w:rsidRPr="008D2248" w:rsidRDefault="00E706ED" w:rsidP="00564C75">
      <w:pPr>
        <w:ind w:firstLine="1134"/>
        <w:jc w:val="both"/>
        <w:rPr>
          <w:szCs w:val="24"/>
          <w:lang w:val="lt-LT"/>
        </w:rPr>
      </w:pPr>
      <w:r w:rsidRPr="008D2248">
        <w:rPr>
          <w:szCs w:val="24"/>
          <w:lang w:val="lt-LT"/>
        </w:rPr>
        <w:t xml:space="preserve">4. Konkurso sąlygas </w:t>
      </w:r>
      <w:r w:rsidR="00C97451" w:rsidRPr="008D2248">
        <w:rPr>
          <w:szCs w:val="24"/>
          <w:lang w:val="lt-LT"/>
        </w:rPr>
        <w:t>potvarkiu</w:t>
      </w:r>
      <w:r w:rsidRPr="008D2248">
        <w:rPr>
          <w:szCs w:val="24"/>
          <w:lang w:val="lt-LT"/>
        </w:rPr>
        <w:t xml:space="preserve"> tvirtina savivaldybės </w:t>
      </w:r>
      <w:r w:rsidR="00C97451" w:rsidRPr="008D2248">
        <w:rPr>
          <w:szCs w:val="24"/>
          <w:lang w:val="lt-LT"/>
        </w:rPr>
        <w:t>meras</w:t>
      </w:r>
      <w:r w:rsidRPr="008D2248">
        <w:rPr>
          <w:szCs w:val="24"/>
          <w:lang w:val="lt-LT"/>
        </w:rPr>
        <w:t xml:space="preserve">. Jeigu </w:t>
      </w:r>
      <w:r w:rsidR="00456E62">
        <w:rPr>
          <w:szCs w:val="24"/>
          <w:lang w:val="lt-LT"/>
        </w:rPr>
        <w:t>K</w:t>
      </w:r>
      <w:r w:rsidRPr="008D2248">
        <w:rPr>
          <w:szCs w:val="24"/>
          <w:lang w:val="lt-LT"/>
        </w:rPr>
        <w:t>onkursas organizuojamas prek</w:t>
      </w:r>
      <w:r w:rsidR="00456E62">
        <w:rPr>
          <w:szCs w:val="24"/>
          <w:lang w:val="lt-LT"/>
        </w:rPr>
        <w:t xml:space="preserve">iauti </w:t>
      </w:r>
      <w:r w:rsidR="00D648EB" w:rsidRPr="008D2248">
        <w:rPr>
          <w:szCs w:val="24"/>
          <w:lang w:val="lt-LT"/>
        </w:rPr>
        <w:t xml:space="preserve">ar </w:t>
      </w:r>
      <w:r w:rsidR="00456E62">
        <w:rPr>
          <w:szCs w:val="24"/>
          <w:lang w:val="lt-LT"/>
        </w:rPr>
        <w:t xml:space="preserve">teikti </w:t>
      </w:r>
      <w:r w:rsidR="00D648EB" w:rsidRPr="008D2248">
        <w:rPr>
          <w:szCs w:val="24"/>
          <w:lang w:val="lt-LT"/>
        </w:rPr>
        <w:t>paslaug</w:t>
      </w:r>
      <w:r w:rsidR="00456E62">
        <w:rPr>
          <w:szCs w:val="24"/>
          <w:lang w:val="lt-LT"/>
        </w:rPr>
        <w:t>a</w:t>
      </w:r>
      <w:r w:rsidR="00D648EB" w:rsidRPr="008D2248">
        <w:rPr>
          <w:szCs w:val="24"/>
          <w:lang w:val="lt-LT"/>
        </w:rPr>
        <w:t xml:space="preserve">s </w:t>
      </w:r>
      <w:r w:rsidRPr="008D2248">
        <w:rPr>
          <w:szCs w:val="24"/>
          <w:lang w:val="lt-LT"/>
        </w:rPr>
        <w:t>laisvoje valstybinėje žemėje</w:t>
      </w:r>
      <w:r w:rsidR="00456E62">
        <w:rPr>
          <w:szCs w:val="24"/>
          <w:lang w:val="lt-LT"/>
        </w:rPr>
        <w:t>,</w:t>
      </w:r>
      <w:r w:rsidR="00B52008" w:rsidRPr="008D2248">
        <w:rPr>
          <w:szCs w:val="24"/>
          <w:lang w:val="lt-LT"/>
        </w:rPr>
        <w:t xml:space="preserve"> kuri </w:t>
      </w:r>
      <w:r w:rsidR="00456E62">
        <w:rPr>
          <w:szCs w:val="24"/>
          <w:lang w:val="lt-LT"/>
        </w:rPr>
        <w:t>yra</w:t>
      </w:r>
      <w:r w:rsidR="00B52008" w:rsidRPr="008D2248">
        <w:rPr>
          <w:szCs w:val="24"/>
          <w:lang w:val="lt-LT"/>
        </w:rPr>
        <w:t xml:space="preserve"> miesto,</w:t>
      </w:r>
      <w:r w:rsidR="00456E62">
        <w:rPr>
          <w:szCs w:val="24"/>
          <w:lang w:val="lt-LT"/>
        </w:rPr>
        <w:t xml:space="preserve"> </w:t>
      </w:r>
      <w:r w:rsidR="00B52008" w:rsidRPr="008D2248">
        <w:rPr>
          <w:szCs w:val="24"/>
          <w:lang w:val="lt-LT"/>
        </w:rPr>
        <w:t xml:space="preserve">miestelių ribose, </w:t>
      </w:r>
      <w:r w:rsidR="00456E62">
        <w:rPr>
          <w:szCs w:val="24"/>
          <w:lang w:val="lt-LT"/>
        </w:rPr>
        <w:t>K</w:t>
      </w:r>
      <w:r w:rsidRPr="008D2248">
        <w:rPr>
          <w:szCs w:val="24"/>
          <w:lang w:val="lt-LT"/>
        </w:rPr>
        <w:t xml:space="preserve">onkurso sąlygos turi būti suderintos </w:t>
      </w:r>
      <w:r w:rsidR="00B52008" w:rsidRPr="008D2248">
        <w:rPr>
          <w:szCs w:val="24"/>
          <w:lang w:val="lt-LT"/>
        </w:rPr>
        <w:t xml:space="preserve">savivaldybės administracijoje, jeigu teritorija </w:t>
      </w:r>
      <w:r w:rsidR="00456E62">
        <w:rPr>
          <w:szCs w:val="24"/>
          <w:lang w:val="lt-LT"/>
        </w:rPr>
        <w:t xml:space="preserve">yra </w:t>
      </w:r>
      <w:r w:rsidR="00B52008" w:rsidRPr="008D2248">
        <w:rPr>
          <w:szCs w:val="24"/>
          <w:lang w:val="lt-LT"/>
        </w:rPr>
        <w:t xml:space="preserve">kaimo teritorijoje, </w:t>
      </w:r>
      <w:r w:rsidR="00456E62">
        <w:rPr>
          <w:szCs w:val="24"/>
          <w:lang w:val="lt-LT"/>
        </w:rPr>
        <w:t>K</w:t>
      </w:r>
      <w:r w:rsidR="00B52008" w:rsidRPr="008D2248">
        <w:rPr>
          <w:szCs w:val="24"/>
          <w:lang w:val="lt-LT"/>
        </w:rPr>
        <w:t xml:space="preserve">onkurso sąlygos turi būti suderintos </w:t>
      </w:r>
      <w:r w:rsidRPr="008D2248">
        <w:rPr>
          <w:szCs w:val="24"/>
          <w:lang w:val="lt-LT"/>
        </w:rPr>
        <w:t xml:space="preserve">su </w:t>
      </w:r>
      <w:r w:rsidR="00D3176A" w:rsidRPr="008D2248">
        <w:rPr>
          <w:szCs w:val="24"/>
          <w:lang w:val="lt-LT"/>
        </w:rPr>
        <w:t>Panevėžio apygardos žemės tvarkymo ir administravimo skyriumi</w:t>
      </w:r>
      <w:r w:rsidRPr="008D2248">
        <w:rPr>
          <w:szCs w:val="24"/>
          <w:lang w:val="lt-LT"/>
        </w:rPr>
        <w:t>.</w:t>
      </w:r>
    </w:p>
    <w:p w14:paraId="2F3F6AC6" w14:textId="3CB8EF3E" w:rsidR="00E706ED" w:rsidRPr="008D2248" w:rsidRDefault="00E706ED" w:rsidP="00564C75">
      <w:pPr>
        <w:pStyle w:val="prastasiniatinklio"/>
        <w:spacing w:before="0" w:after="0" w:line="240" w:lineRule="auto"/>
        <w:ind w:firstLine="1134"/>
        <w:jc w:val="both"/>
        <w:rPr>
          <w:rFonts w:ascii="Times New Roman" w:hAnsi="Times New Roman" w:cs="Times New Roman"/>
          <w:color w:val="auto"/>
          <w:sz w:val="24"/>
          <w:szCs w:val="24"/>
        </w:rPr>
      </w:pPr>
      <w:r w:rsidRPr="008D2248">
        <w:rPr>
          <w:rFonts w:ascii="Times New Roman" w:hAnsi="Times New Roman" w:cs="Times New Roman"/>
          <w:color w:val="auto"/>
          <w:sz w:val="24"/>
          <w:szCs w:val="24"/>
        </w:rPr>
        <w:t xml:space="preserve">5. Konkurso dalyvis – paraišką dalyvauti </w:t>
      </w:r>
      <w:r w:rsidR="00456E62">
        <w:rPr>
          <w:rFonts w:ascii="Times New Roman" w:hAnsi="Times New Roman" w:cs="Times New Roman"/>
          <w:color w:val="auto"/>
          <w:sz w:val="24"/>
          <w:szCs w:val="24"/>
        </w:rPr>
        <w:t>K</w:t>
      </w:r>
      <w:r w:rsidRPr="008D2248">
        <w:rPr>
          <w:rFonts w:ascii="Times New Roman" w:hAnsi="Times New Roman" w:cs="Times New Roman"/>
          <w:color w:val="auto"/>
          <w:sz w:val="24"/>
          <w:szCs w:val="24"/>
        </w:rPr>
        <w:t xml:space="preserve">onkurse ir </w:t>
      </w:r>
      <w:r w:rsidR="00456E62">
        <w:rPr>
          <w:rFonts w:ascii="Times New Roman" w:hAnsi="Times New Roman" w:cs="Times New Roman"/>
          <w:color w:val="auto"/>
          <w:sz w:val="24"/>
          <w:szCs w:val="24"/>
        </w:rPr>
        <w:t>K</w:t>
      </w:r>
      <w:r w:rsidRPr="008D2248">
        <w:rPr>
          <w:rFonts w:ascii="Times New Roman" w:hAnsi="Times New Roman" w:cs="Times New Roman"/>
          <w:color w:val="auto"/>
          <w:sz w:val="24"/>
          <w:szCs w:val="24"/>
        </w:rPr>
        <w:t>onkurso sąlygose nurodytus dokumentus pateikęs fizinis arba juridinis asmuo.</w:t>
      </w:r>
    </w:p>
    <w:p w14:paraId="2EF0061F" w14:textId="0739D312" w:rsidR="00E706ED" w:rsidRPr="008D2248" w:rsidRDefault="00E706ED" w:rsidP="00564C75">
      <w:pPr>
        <w:pStyle w:val="prastasiniatinklio"/>
        <w:tabs>
          <w:tab w:val="left" w:pos="851"/>
        </w:tabs>
        <w:spacing w:before="0" w:after="0" w:line="240" w:lineRule="auto"/>
        <w:ind w:firstLine="1134"/>
        <w:jc w:val="both"/>
        <w:rPr>
          <w:rFonts w:ascii="Times New Roman" w:hAnsi="Times New Roman" w:cs="Times New Roman"/>
          <w:color w:val="auto"/>
          <w:sz w:val="24"/>
          <w:szCs w:val="24"/>
        </w:rPr>
      </w:pPr>
      <w:r w:rsidRPr="008D2248">
        <w:rPr>
          <w:rFonts w:ascii="Times New Roman" w:hAnsi="Times New Roman" w:cs="Times New Roman"/>
          <w:color w:val="auto"/>
          <w:sz w:val="24"/>
          <w:szCs w:val="24"/>
        </w:rPr>
        <w:t>6. Laikinas statinys – pre</w:t>
      </w:r>
      <w:r w:rsidR="00456E62">
        <w:rPr>
          <w:rFonts w:ascii="Times New Roman" w:hAnsi="Times New Roman" w:cs="Times New Roman"/>
          <w:color w:val="auto"/>
          <w:sz w:val="24"/>
          <w:szCs w:val="24"/>
        </w:rPr>
        <w:t xml:space="preserve">kiauti </w:t>
      </w:r>
      <w:r w:rsidRPr="008D2248">
        <w:rPr>
          <w:rFonts w:ascii="Times New Roman" w:hAnsi="Times New Roman" w:cs="Times New Roman"/>
          <w:color w:val="auto"/>
          <w:sz w:val="24"/>
          <w:szCs w:val="24"/>
        </w:rPr>
        <w:t xml:space="preserve">ar </w:t>
      </w:r>
      <w:r w:rsidR="00456E62">
        <w:rPr>
          <w:rFonts w:ascii="Times New Roman" w:hAnsi="Times New Roman" w:cs="Times New Roman"/>
          <w:color w:val="auto"/>
          <w:sz w:val="24"/>
          <w:szCs w:val="24"/>
        </w:rPr>
        <w:t xml:space="preserve">teikti </w:t>
      </w:r>
      <w:r w:rsidRPr="008D2248">
        <w:rPr>
          <w:rFonts w:ascii="Times New Roman" w:hAnsi="Times New Roman" w:cs="Times New Roman"/>
          <w:color w:val="auto"/>
          <w:sz w:val="24"/>
          <w:szCs w:val="24"/>
        </w:rPr>
        <w:t>paslaug</w:t>
      </w:r>
      <w:r w:rsidR="00456E62">
        <w:rPr>
          <w:rFonts w:ascii="Times New Roman" w:hAnsi="Times New Roman" w:cs="Times New Roman"/>
          <w:color w:val="auto"/>
          <w:sz w:val="24"/>
          <w:szCs w:val="24"/>
        </w:rPr>
        <w:t>as</w:t>
      </w:r>
      <w:r w:rsidRPr="008D2248">
        <w:rPr>
          <w:rFonts w:ascii="Times New Roman" w:hAnsi="Times New Roman" w:cs="Times New Roman"/>
          <w:color w:val="auto"/>
          <w:sz w:val="24"/>
          <w:szCs w:val="24"/>
        </w:rPr>
        <w:t xml:space="preserve"> skirtas mobilus (kilnojamas) statinys, kurį leista pastatyti ir naudoti ribotą terminą (kioskas, paviljonas, lauko kavinė)</w:t>
      </w:r>
      <w:r w:rsidR="00564C75" w:rsidRPr="008D2248">
        <w:rPr>
          <w:rFonts w:ascii="Times New Roman" w:hAnsi="Times New Roman" w:cs="Times New Roman"/>
          <w:color w:val="auto"/>
          <w:sz w:val="24"/>
          <w:szCs w:val="24"/>
        </w:rPr>
        <w:t>.</w:t>
      </w:r>
      <w:r w:rsidRPr="008D2248">
        <w:rPr>
          <w:rFonts w:ascii="Times New Roman" w:hAnsi="Times New Roman" w:cs="Times New Roman"/>
          <w:color w:val="auto"/>
          <w:sz w:val="24"/>
          <w:szCs w:val="24"/>
        </w:rPr>
        <w:t xml:space="preserve">  Laikinas statinys ir teisės į jį </w:t>
      </w:r>
      <w:r w:rsidR="00564C75" w:rsidRPr="008D2248">
        <w:rPr>
          <w:rFonts w:ascii="Times New Roman" w:hAnsi="Times New Roman" w:cs="Times New Roman"/>
          <w:color w:val="auto"/>
          <w:sz w:val="24"/>
          <w:szCs w:val="24"/>
        </w:rPr>
        <w:t>N</w:t>
      </w:r>
      <w:r w:rsidRPr="008D2248">
        <w:rPr>
          <w:rFonts w:ascii="Times New Roman" w:hAnsi="Times New Roman" w:cs="Times New Roman"/>
          <w:color w:val="auto"/>
          <w:sz w:val="24"/>
          <w:szCs w:val="24"/>
        </w:rPr>
        <w:t>ekilnojamojo turto registre neregistruojami.</w:t>
      </w:r>
    </w:p>
    <w:p w14:paraId="4927A515" w14:textId="411D06F0" w:rsidR="00584258" w:rsidRPr="008D2248" w:rsidRDefault="00584258" w:rsidP="00013D43">
      <w:pPr>
        <w:widowControl w:val="0"/>
        <w:ind w:firstLine="1134"/>
        <w:jc w:val="both"/>
        <w:rPr>
          <w:szCs w:val="24"/>
          <w:lang w:val="lt-LT"/>
        </w:rPr>
      </w:pPr>
      <w:r w:rsidRPr="008D2248">
        <w:rPr>
          <w:szCs w:val="24"/>
          <w:lang w:val="lt-LT"/>
        </w:rPr>
        <w:t xml:space="preserve">7. Laikinas inžinerinis įrenginys </w:t>
      </w:r>
      <w:r w:rsidR="00013D43">
        <w:rPr>
          <w:szCs w:val="24"/>
          <w:lang w:val="lt-LT"/>
        </w:rPr>
        <w:t>–</w:t>
      </w:r>
      <w:r w:rsidRPr="008D2248">
        <w:rPr>
          <w:szCs w:val="24"/>
          <w:lang w:val="lt-LT"/>
        </w:rPr>
        <w:t xml:space="preserve"> </w:t>
      </w:r>
      <w:r w:rsidRPr="008D2248">
        <w:rPr>
          <w:color w:val="000000"/>
          <w:szCs w:val="24"/>
          <w:lang w:val="lt-LT"/>
        </w:rPr>
        <w:t xml:space="preserve">elektros inžinerinis įrenginys, turintis vieną ar daugiau elektromobilių įkrovimo prieigų ir bendrą vartotojo identifikacijos sąsają (elektromobilių įkrovimo stotelė), taip pat atsinaujinančių energijos išteklių gaminamos energijos ir (ar) iš elektros tinklo gaunamos energijos laikinoji stotelė, skirta </w:t>
      </w:r>
      <w:r w:rsidR="000A4A20">
        <w:rPr>
          <w:color w:val="000000"/>
          <w:szCs w:val="24"/>
          <w:lang w:val="lt-LT"/>
        </w:rPr>
        <w:t xml:space="preserve">įkrauti </w:t>
      </w:r>
      <w:r w:rsidRPr="008D2248">
        <w:rPr>
          <w:color w:val="000000"/>
          <w:szCs w:val="24"/>
          <w:lang w:val="lt-LT"/>
        </w:rPr>
        <w:t>dvira</w:t>
      </w:r>
      <w:r w:rsidR="000A4A20">
        <w:rPr>
          <w:color w:val="000000"/>
          <w:szCs w:val="24"/>
          <w:lang w:val="lt-LT"/>
        </w:rPr>
        <w:t xml:space="preserve">tes </w:t>
      </w:r>
      <w:r w:rsidRPr="008D2248">
        <w:rPr>
          <w:color w:val="000000"/>
          <w:szCs w:val="24"/>
          <w:lang w:val="lt-LT"/>
        </w:rPr>
        <w:t>transporto priemon</w:t>
      </w:r>
      <w:r w:rsidR="000A4A20">
        <w:rPr>
          <w:color w:val="000000"/>
          <w:szCs w:val="24"/>
          <w:lang w:val="lt-LT"/>
        </w:rPr>
        <w:t>es</w:t>
      </w:r>
      <w:r w:rsidRPr="008D2248">
        <w:rPr>
          <w:color w:val="000000"/>
          <w:szCs w:val="24"/>
          <w:lang w:val="lt-LT"/>
        </w:rPr>
        <w:t xml:space="preserve"> ir išmani</w:t>
      </w:r>
      <w:r w:rsidR="000A4A20">
        <w:rPr>
          <w:color w:val="000000"/>
          <w:szCs w:val="24"/>
          <w:lang w:val="lt-LT"/>
        </w:rPr>
        <w:t>uosius</w:t>
      </w:r>
      <w:r w:rsidRPr="008D2248">
        <w:rPr>
          <w:color w:val="000000"/>
          <w:szCs w:val="24"/>
          <w:lang w:val="lt-LT"/>
        </w:rPr>
        <w:t xml:space="preserve"> įrengini</w:t>
      </w:r>
      <w:r w:rsidR="000A4A20">
        <w:rPr>
          <w:color w:val="000000"/>
          <w:szCs w:val="24"/>
          <w:lang w:val="lt-LT"/>
        </w:rPr>
        <w:t>us</w:t>
      </w:r>
      <w:r w:rsidRPr="008D2248">
        <w:rPr>
          <w:color w:val="000000"/>
          <w:szCs w:val="24"/>
          <w:lang w:val="lt-LT"/>
        </w:rPr>
        <w:t>.</w:t>
      </w:r>
    </w:p>
    <w:p w14:paraId="10F4FDF5" w14:textId="40C2446B" w:rsidR="00E706ED" w:rsidRPr="008D2248" w:rsidRDefault="00E272DB" w:rsidP="00564C75">
      <w:pPr>
        <w:pStyle w:val="prastasiniatinklio"/>
        <w:spacing w:before="0" w:after="0" w:line="240" w:lineRule="auto"/>
        <w:ind w:firstLine="1134"/>
        <w:jc w:val="both"/>
        <w:rPr>
          <w:rFonts w:ascii="Times New Roman" w:hAnsi="Times New Roman" w:cs="Times New Roman"/>
          <w:sz w:val="24"/>
          <w:szCs w:val="24"/>
        </w:rPr>
      </w:pPr>
      <w:r w:rsidRPr="008D2248">
        <w:rPr>
          <w:rFonts w:ascii="Times New Roman" w:hAnsi="Times New Roman" w:cs="Times New Roman"/>
          <w:sz w:val="24"/>
          <w:szCs w:val="24"/>
        </w:rPr>
        <w:t>8</w:t>
      </w:r>
      <w:r w:rsidR="00E706ED" w:rsidRPr="008D2248">
        <w:rPr>
          <w:rFonts w:ascii="Times New Roman" w:hAnsi="Times New Roman" w:cs="Times New Roman"/>
          <w:sz w:val="24"/>
          <w:szCs w:val="24"/>
        </w:rPr>
        <w:t xml:space="preserve">. Konkursas yra atviras, jame gali dalyvauti juridiniai ir fiziniai asmenys. </w:t>
      </w:r>
    </w:p>
    <w:p w14:paraId="21BF65FD" w14:textId="49E00608" w:rsidR="00E706ED" w:rsidRPr="008D2248" w:rsidRDefault="00E272DB" w:rsidP="00564C75">
      <w:pPr>
        <w:pStyle w:val="prastasiniatinklio"/>
        <w:spacing w:before="0" w:after="0" w:line="240" w:lineRule="auto"/>
        <w:ind w:firstLine="1134"/>
        <w:jc w:val="both"/>
        <w:rPr>
          <w:rFonts w:ascii="Times New Roman" w:hAnsi="Times New Roman" w:cs="Times New Roman"/>
          <w:color w:val="auto"/>
          <w:sz w:val="24"/>
          <w:szCs w:val="24"/>
        </w:rPr>
      </w:pPr>
      <w:r w:rsidRPr="008D2248">
        <w:rPr>
          <w:rFonts w:ascii="Times New Roman" w:hAnsi="Times New Roman" w:cs="Times New Roman"/>
          <w:sz w:val="24"/>
          <w:szCs w:val="24"/>
        </w:rPr>
        <w:t>9</w:t>
      </w:r>
      <w:r w:rsidR="00E706ED" w:rsidRPr="008D2248">
        <w:rPr>
          <w:rFonts w:ascii="Times New Roman" w:hAnsi="Times New Roman" w:cs="Times New Roman"/>
          <w:sz w:val="24"/>
          <w:szCs w:val="24"/>
        </w:rPr>
        <w:t xml:space="preserve">. Konkurso tikslas – </w:t>
      </w:r>
      <w:r w:rsidR="00E706ED" w:rsidRPr="008D2248">
        <w:rPr>
          <w:rFonts w:ascii="Times New Roman" w:hAnsi="Times New Roman" w:cs="Times New Roman"/>
          <w:color w:val="auto"/>
          <w:sz w:val="24"/>
          <w:szCs w:val="24"/>
        </w:rPr>
        <w:t xml:space="preserve">nustatyti fizinius ar juridinius asmenis, kurie pagal </w:t>
      </w:r>
      <w:r w:rsidR="00456E62">
        <w:rPr>
          <w:rFonts w:ascii="Times New Roman" w:hAnsi="Times New Roman" w:cs="Times New Roman"/>
          <w:color w:val="auto"/>
          <w:sz w:val="24"/>
          <w:szCs w:val="24"/>
        </w:rPr>
        <w:t>K</w:t>
      </w:r>
      <w:r w:rsidR="00E706ED" w:rsidRPr="008D2248">
        <w:rPr>
          <w:rFonts w:ascii="Times New Roman" w:hAnsi="Times New Roman" w:cs="Times New Roman"/>
          <w:color w:val="auto"/>
          <w:sz w:val="24"/>
          <w:szCs w:val="24"/>
        </w:rPr>
        <w:t xml:space="preserve">onkurso rezultatus įgyja teisę gauti </w:t>
      </w:r>
      <w:r w:rsidR="003F284E" w:rsidRPr="008D2248">
        <w:rPr>
          <w:rFonts w:ascii="Times New Roman" w:hAnsi="Times New Roman" w:cs="Times New Roman"/>
          <w:color w:val="auto"/>
          <w:sz w:val="24"/>
          <w:szCs w:val="24"/>
        </w:rPr>
        <w:t xml:space="preserve">Ignalinos rajono savivaldybės ir </w:t>
      </w:r>
      <w:r w:rsidR="003F284E" w:rsidRPr="008D2248">
        <w:rPr>
          <w:rFonts w:ascii="Times New Roman" w:hAnsi="Times New Roman" w:cs="Times New Roman"/>
          <w:sz w:val="24"/>
          <w:szCs w:val="24"/>
        </w:rPr>
        <w:t>Panevėžio apygardos žemės tvarkymo ir administravimo skyriaus</w:t>
      </w:r>
      <w:r w:rsidR="00E706ED" w:rsidRPr="008D2248">
        <w:rPr>
          <w:rFonts w:ascii="Times New Roman" w:hAnsi="Times New Roman" w:cs="Times New Roman"/>
          <w:color w:val="auto"/>
          <w:sz w:val="24"/>
          <w:szCs w:val="24"/>
        </w:rPr>
        <w:t xml:space="preserve"> sutikimą statyti laikiną statinį</w:t>
      </w:r>
      <w:r w:rsidR="003F284E" w:rsidRPr="008D2248">
        <w:rPr>
          <w:rFonts w:ascii="Times New Roman" w:hAnsi="Times New Roman" w:cs="Times New Roman"/>
          <w:color w:val="auto"/>
          <w:sz w:val="24"/>
          <w:szCs w:val="24"/>
        </w:rPr>
        <w:t xml:space="preserve"> </w:t>
      </w:r>
      <w:r w:rsidR="00E706ED" w:rsidRPr="008D2248">
        <w:rPr>
          <w:rFonts w:ascii="Times New Roman" w:hAnsi="Times New Roman" w:cs="Times New Roman"/>
          <w:color w:val="auto"/>
          <w:sz w:val="24"/>
          <w:szCs w:val="24"/>
        </w:rPr>
        <w:t>prekybai</w:t>
      </w:r>
      <w:r w:rsidR="003F284E" w:rsidRPr="008D2248">
        <w:rPr>
          <w:rFonts w:ascii="Times New Roman" w:hAnsi="Times New Roman" w:cs="Times New Roman"/>
          <w:color w:val="auto"/>
          <w:sz w:val="24"/>
          <w:szCs w:val="24"/>
        </w:rPr>
        <w:t xml:space="preserve">, </w:t>
      </w:r>
      <w:r w:rsidR="00E706ED" w:rsidRPr="008D2248">
        <w:rPr>
          <w:rFonts w:ascii="Times New Roman" w:hAnsi="Times New Roman" w:cs="Times New Roman"/>
          <w:color w:val="auto"/>
          <w:sz w:val="24"/>
          <w:szCs w:val="24"/>
        </w:rPr>
        <w:t>paslaug</w:t>
      </w:r>
      <w:r w:rsidR="000A4A20">
        <w:rPr>
          <w:rFonts w:ascii="Times New Roman" w:hAnsi="Times New Roman" w:cs="Times New Roman"/>
          <w:color w:val="auto"/>
          <w:sz w:val="24"/>
          <w:szCs w:val="24"/>
        </w:rPr>
        <w:t>oms</w:t>
      </w:r>
      <w:r w:rsidR="00E706ED" w:rsidRPr="008D2248">
        <w:rPr>
          <w:rFonts w:ascii="Times New Roman" w:hAnsi="Times New Roman" w:cs="Times New Roman"/>
          <w:color w:val="auto"/>
          <w:sz w:val="24"/>
          <w:szCs w:val="24"/>
        </w:rPr>
        <w:t xml:space="preserve"> teik</w:t>
      </w:r>
      <w:r w:rsidR="000A4A20">
        <w:rPr>
          <w:rFonts w:ascii="Times New Roman" w:hAnsi="Times New Roman" w:cs="Times New Roman"/>
          <w:color w:val="auto"/>
          <w:sz w:val="24"/>
          <w:szCs w:val="24"/>
        </w:rPr>
        <w:t>ti</w:t>
      </w:r>
      <w:r w:rsidR="00E706ED" w:rsidRPr="008D2248">
        <w:rPr>
          <w:rFonts w:ascii="Times New Roman" w:hAnsi="Times New Roman" w:cs="Times New Roman"/>
          <w:color w:val="auto"/>
          <w:sz w:val="24"/>
          <w:szCs w:val="24"/>
        </w:rPr>
        <w:t xml:space="preserve"> </w:t>
      </w:r>
      <w:r w:rsidR="003F284E" w:rsidRPr="008D2248">
        <w:rPr>
          <w:rFonts w:ascii="Times New Roman" w:hAnsi="Times New Roman" w:cs="Times New Roman"/>
          <w:color w:val="auto"/>
          <w:sz w:val="24"/>
          <w:szCs w:val="24"/>
        </w:rPr>
        <w:t>ar laikiną inžinerinį įrenginį paslaug</w:t>
      </w:r>
      <w:r w:rsidR="000A4A20">
        <w:rPr>
          <w:rFonts w:ascii="Times New Roman" w:hAnsi="Times New Roman" w:cs="Times New Roman"/>
          <w:color w:val="auto"/>
          <w:sz w:val="24"/>
          <w:szCs w:val="24"/>
        </w:rPr>
        <w:t>oms</w:t>
      </w:r>
      <w:r w:rsidR="003F284E" w:rsidRPr="008D2248">
        <w:rPr>
          <w:rFonts w:ascii="Times New Roman" w:hAnsi="Times New Roman" w:cs="Times New Roman"/>
          <w:color w:val="auto"/>
          <w:sz w:val="24"/>
          <w:szCs w:val="24"/>
        </w:rPr>
        <w:t xml:space="preserve"> teik</w:t>
      </w:r>
      <w:r w:rsidR="000A4A20">
        <w:rPr>
          <w:rFonts w:ascii="Times New Roman" w:hAnsi="Times New Roman" w:cs="Times New Roman"/>
          <w:color w:val="auto"/>
          <w:sz w:val="24"/>
          <w:szCs w:val="24"/>
        </w:rPr>
        <w:t>t</w:t>
      </w:r>
      <w:r w:rsidR="003F284E" w:rsidRPr="008D2248">
        <w:rPr>
          <w:rFonts w:ascii="Times New Roman" w:hAnsi="Times New Roman" w:cs="Times New Roman"/>
          <w:color w:val="auto"/>
          <w:sz w:val="24"/>
          <w:szCs w:val="24"/>
        </w:rPr>
        <w:t xml:space="preserve">i </w:t>
      </w:r>
      <w:r w:rsidR="00E706ED" w:rsidRPr="008D2248">
        <w:rPr>
          <w:rFonts w:ascii="Times New Roman" w:hAnsi="Times New Roman" w:cs="Times New Roman"/>
          <w:color w:val="auto"/>
          <w:sz w:val="24"/>
          <w:szCs w:val="24"/>
        </w:rPr>
        <w:t>(jeigu laikino statinio</w:t>
      </w:r>
      <w:r w:rsidR="003F284E" w:rsidRPr="008D2248">
        <w:rPr>
          <w:rFonts w:ascii="Times New Roman" w:hAnsi="Times New Roman" w:cs="Times New Roman"/>
          <w:color w:val="auto"/>
          <w:sz w:val="24"/>
          <w:szCs w:val="24"/>
        </w:rPr>
        <w:t>, laikino inžinerinio įrenginio</w:t>
      </w:r>
      <w:r w:rsidR="00E706ED" w:rsidRPr="008D2248">
        <w:rPr>
          <w:rFonts w:ascii="Times New Roman" w:hAnsi="Times New Roman" w:cs="Times New Roman"/>
          <w:color w:val="auto"/>
          <w:sz w:val="24"/>
          <w:szCs w:val="24"/>
        </w:rPr>
        <w:t xml:space="preserve"> pastatymo vieta yra laisvoje valstybinėje žemėje) ir sudaryti su savivaldybės administracija atitinkamą sutartį (</w:t>
      </w:r>
      <w:r w:rsidR="00C1560A" w:rsidRPr="008D2248">
        <w:rPr>
          <w:rFonts w:ascii="Times New Roman" w:hAnsi="Times New Roman" w:cs="Times New Roman"/>
          <w:color w:val="auto"/>
          <w:sz w:val="24"/>
          <w:szCs w:val="24"/>
        </w:rPr>
        <w:t>1</w:t>
      </w:r>
      <w:r w:rsidR="00E706ED" w:rsidRPr="008D2248">
        <w:rPr>
          <w:rFonts w:ascii="Times New Roman" w:hAnsi="Times New Roman" w:cs="Times New Roman"/>
          <w:color w:val="auto"/>
          <w:sz w:val="24"/>
          <w:szCs w:val="24"/>
        </w:rPr>
        <w:t xml:space="preserve"> priedas</w:t>
      </w:r>
      <w:r w:rsidR="001E5719">
        <w:rPr>
          <w:rFonts w:ascii="Times New Roman" w:hAnsi="Times New Roman" w:cs="Times New Roman"/>
          <w:color w:val="auto"/>
          <w:sz w:val="24"/>
          <w:szCs w:val="24"/>
        </w:rPr>
        <w:t>, 2 priedas</w:t>
      </w:r>
      <w:r w:rsidR="00E706ED" w:rsidRPr="008D2248">
        <w:rPr>
          <w:rFonts w:ascii="Times New Roman" w:hAnsi="Times New Roman" w:cs="Times New Roman"/>
          <w:color w:val="auto"/>
          <w:sz w:val="24"/>
          <w:szCs w:val="24"/>
        </w:rPr>
        <w:t>).</w:t>
      </w:r>
    </w:p>
    <w:p w14:paraId="46B86769" w14:textId="63A96B34" w:rsidR="003F1E00" w:rsidRPr="008D2248" w:rsidRDefault="00E272DB" w:rsidP="00E76E52">
      <w:pPr>
        <w:pStyle w:val="prastasiniatinklio"/>
        <w:spacing w:before="0" w:after="0" w:line="240" w:lineRule="auto"/>
        <w:ind w:firstLine="1134"/>
        <w:jc w:val="both"/>
        <w:rPr>
          <w:i/>
          <w:sz w:val="16"/>
          <w:szCs w:val="24"/>
        </w:rPr>
      </w:pPr>
      <w:r w:rsidRPr="00E06981">
        <w:rPr>
          <w:rFonts w:ascii="Times New Roman" w:hAnsi="Times New Roman" w:cs="Times New Roman"/>
          <w:color w:val="auto"/>
          <w:sz w:val="24"/>
          <w:szCs w:val="24"/>
        </w:rPr>
        <w:t>10</w:t>
      </w:r>
      <w:r w:rsidR="00E706ED" w:rsidRPr="00E06981">
        <w:rPr>
          <w:rFonts w:ascii="Times New Roman" w:hAnsi="Times New Roman" w:cs="Times New Roman"/>
          <w:color w:val="auto"/>
          <w:sz w:val="24"/>
          <w:szCs w:val="24"/>
        </w:rPr>
        <w:t xml:space="preserve">. </w:t>
      </w:r>
      <w:r w:rsidR="003F1E00" w:rsidRPr="00E06981">
        <w:rPr>
          <w:rFonts w:ascii="Times New Roman" w:hAnsi="Times New Roman" w:cs="Times New Roman"/>
          <w:sz w:val="24"/>
          <w:szCs w:val="24"/>
        </w:rPr>
        <w:t>Konkurso rezultatų vertinimo kriterijus – didžiausias siūlomas vienkartinis finansinis įnašas į Ignalinos rajono socialinės infrastruktūros plėtrą</w:t>
      </w:r>
      <w:r w:rsidR="0090092E" w:rsidRPr="00E06981">
        <w:rPr>
          <w:rFonts w:ascii="Times New Roman" w:hAnsi="Times New Roman" w:cs="Times New Roman"/>
          <w:sz w:val="24"/>
          <w:szCs w:val="24"/>
        </w:rPr>
        <w:t>.</w:t>
      </w:r>
      <w:r w:rsidR="0022078B" w:rsidRPr="00E06981">
        <w:rPr>
          <w:rFonts w:ascii="Times New Roman" w:hAnsi="Times New Roman" w:cs="Times New Roman"/>
          <w:sz w:val="24"/>
          <w:szCs w:val="24"/>
        </w:rPr>
        <w:t xml:space="preserve"> </w:t>
      </w:r>
      <w:r w:rsidR="003F1E00" w:rsidRPr="00E06981">
        <w:rPr>
          <w:rFonts w:ascii="Times New Roman" w:hAnsi="Times New Roman" w:cs="Times New Roman"/>
          <w:sz w:val="24"/>
          <w:szCs w:val="24"/>
        </w:rPr>
        <w:t xml:space="preserve">Šio įnašo minimalus dydis nustatomas </w:t>
      </w:r>
      <w:r w:rsidR="003F284E" w:rsidRPr="00E06981">
        <w:rPr>
          <w:rFonts w:ascii="Times New Roman" w:hAnsi="Times New Roman" w:cs="Times New Roman"/>
          <w:sz w:val="24"/>
          <w:szCs w:val="24"/>
        </w:rPr>
        <w:t>savivaldybės mero</w:t>
      </w:r>
      <w:r w:rsidR="003F1E00" w:rsidRPr="00E06981">
        <w:rPr>
          <w:rFonts w:ascii="Times New Roman" w:hAnsi="Times New Roman" w:cs="Times New Roman"/>
          <w:sz w:val="24"/>
          <w:szCs w:val="24"/>
        </w:rPr>
        <w:t xml:space="preserve"> </w:t>
      </w:r>
      <w:r w:rsidR="003F284E" w:rsidRPr="00E06981">
        <w:rPr>
          <w:rFonts w:ascii="Times New Roman" w:hAnsi="Times New Roman" w:cs="Times New Roman"/>
          <w:sz w:val="24"/>
          <w:szCs w:val="24"/>
        </w:rPr>
        <w:t>potvarkiu</w:t>
      </w:r>
      <w:r w:rsidR="003F1E00" w:rsidRPr="00E06981">
        <w:rPr>
          <w:rFonts w:ascii="Times New Roman" w:hAnsi="Times New Roman" w:cs="Times New Roman"/>
          <w:sz w:val="24"/>
          <w:szCs w:val="24"/>
        </w:rPr>
        <w:t xml:space="preserve"> tvirtinant </w:t>
      </w:r>
      <w:r w:rsidR="000A4A20">
        <w:rPr>
          <w:rFonts w:ascii="Times New Roman" w:hAnsi="Times New Roman" w:cs="Times New Roman"/>
          <w:sz w:val="24"/>
          <w:szCs w:val="24"/>
        </w:rPr>
        <w:t>K</w:t>
      </w:r>
      <w:r w:rsidR="003F1E00" w:rsidRPr="00E06981">
        <w:rPr>
          <w:rFonts w:ascii="Times New Roman" w:hAnsi="Times New Roman" w:cs="Times New Roman"/>
          <w:sz w:val="24"/>
          <w:szCs w:val="24"/>
        </w:rPr>
        <w:t>onkurso sąlygas</w:t>
      </w:r>
      <w:r w:rsidR="00E706ED" w:rsidRPr="00E06981">
        <w:rPr>
          <w:rFonts w:ascii="Times New Roman" w:hAnsi="Times New Roman" w:cs="Times New Roman"/>
          <w:sz w:val="24"/>
          <w:szCs w:val="24"/>
        </w:rPr>
        <w:t>.</w:t>
      </w:r>
      <w:r w:rsidR="00912F55">
        <w:rPr>
          <w:rFonts w:ascii="Times New Roman" w:hAnsi="Times New Roman" w:cs="Times New Roman"/>
          <w:sz w:val="24"/>
          <w:szCs w:val="24"/>
        </w:rPr>
        <w:t xml:space="preserve"> </w:t>
      </w:r>
    </w:p>
    <w:p w14:paraId="2B641272" w14:textId="381E98E4" w:rsidR="00E706ED" w:rsidRPr="008D2248" w:rsidRDefault="00E706ED" w:rsidP="00564C75">
      <w:pPr>
        <w:ind w:firstLine="1134"/>
        <w:jc w:val="both"/>
        <w:rPr>
          <w:szCs w:val="24"/>
          <w:lang w:val="lt-LT"/>
        </w:rPr>
      </w:pPr>
      <w:r w:rsidRPr="008D2248">
        <w:rPr>
          <w:szCs w:val="24"/>
          <w:lang w:val="lt-LT"/>
        </w:rPr>
        <w:lastRenderedPageBreak/>
        <w:t>1</w:t>
      </w:r>
      <w:r w:rsidR="00E272DB" w:rsidRPr="008D2248">
        <w:rPr>
          <w:szCs w:val="24"/>
          <w:lang w:val="lt-LT"/>
        </w:rPr>
        <w:t>1</w:t>
      </w:r>
      <w:r w:rsidRPr="008D2248">
        <w:rPr>
          <w:szCs w:val="24"/>
          <w:lang w:val="lt-LT"/>
        </w:rPr>
        <w:t xml:space="preserve">. Informacija apie organizuojamą </w:t>
      </w:r>
      <w:r w:rsidR="000A4A20">
        <w:rPr>
          <w:szCs w:val="24"/>
          <w:lang w:val="lt-LT"/>
        </w:rPr>
        <w:t>K</w:t>
      </w:r>
      <w:r w:rsidRPr="008D2248">
        <w:rPr>
          <w:szCs w:val="24"/>
          <w:lang w:val="lt-LT"/>
        </w:rPr>
        <w:t xml:space="preserve">onkursą paskelbiama ne vėliau kaip prieš 10 kalendorinių dienų iki paraiškų dalyvauti </w:t>
      </w:r>
      <w:r w:rsidR="000A4A20">
        <w:rPr>
          <w:szCs w:val="24"/>
          <w:lang w:val="lt-LT"/>
        </w:rPr>
        <w:t>K</w:t>
      </w:r>
      <w:r w:rsidRPr="008D2248">
        <w:rPr>
          <w:szCs w:val="24"/>
          <w:lang w:val="lt-LT"/>
        </w:rPr>
        <w:t xml:space="preserve">onkurse pateikimo termino pabaigos vietinėje spaudoje ir savivaldybės interneto </w:t>
      </w:r>
      <w:r w:rsidR="00564C75" w:rsidRPr="008D2248">
        <w:rPr>
          <w:szCs w:val="24"/>
          <w:lang w:val="lt-LT"/>
        </w:rPr>
        <w:t xml:space="preserve">svetainėje </w:t>
      </w:r>
      <w:hyperlink r:id="rId9" w:history="1">
        <w:r w:rsidR="004E3F1E" w:rsidRPr="00816A9D">
          <w:rPr>
            <w:rStyle w:val="Hipersaitas"/>
            <w:color w:val="auto"/>
            <w:szCs w:val="24"/>
            <w:u w:val="none"/>
            <w:lang w:val="lt-LT"/>
          </w:rPr>
          <w:t>www.ignalina.lt</w:t>
        </w:r>
      </w:hyperlink>
      <w:r w:rsidR="004E3F1E">
        <w:rPr>
          <w:szCs w:val="24"/>
          <w:lang w:val="lt-LT"/>
        </w:rPr>
        <w:t xml:space="preserve"> ar kit</w:t>
      </w:r>
      <w:r w:rsidR="007359EA">
        <w:rPr>
          <w:szCs w:val="24"/>
          <w:lang w:val="lt-LT"/>
        </w:rPr>
        <w:t>omis žiniasklaidos priemonėmis pagal poreikį.</w:t>
      </w:r>
      <w:r w:rsidRPr="008D2248">
        <w:rPr>
          <w:szCs w:val="24"/>
          <w:lang w:val="lt-LT"/>
        </w:rPr>
        <w:t xml:space="preserve"> Interneto </w:t>
      </w:r>
      <w:r w:rsidR="00564C75" w:rsidRPr="008D2248">
        <w:rPr>
          <w:szCs w:val="24"/>
          <w:lang w:val="lt-LT"/>
        </w:rPr>
        <w:t>svetainėje</w:t>
      </w:r>
      <w:r w:rsidRPr="008D2248">
        <w:rPr>
          <w:szCs w:val="24"/>
          <w:lang w:val="lt-LT"/>
        </w:rPr>
        <w:t xml:space="preserve"> informacija turi būti </w:t>
      </w:r>
      <w:r w:rsidR="00564C75" w:rsidRPr="008D2248">
        <w:rPr>
          <w:szCs w:val="24"/>
          <w:lang w:val="lt-LT"/>
        </w:rPr>
        <w:t xml:space="preserve">skelbiama </w:t>
      </w:r>
      <w:r w:rsidRPr="008D2248">
        <w:rPr>
          <w:szCs w:val="24"/>
          <w:lang w:val="lt-LT"/>
        </w:rPr>
        <w:t xml:space="preserve">iki paraiškų dalyvauti </w:t>
      </w:r>
      <w:r w:rsidR="000A4A20">
        <w:rPr>
          <w:szCs w:val="24"/>
          <w:lang w:val="lt-LT"/>
        </w:rPr>
        <w:t>K</w:t>
      </w:r>
      <w:r w:rsidRPr="008D2248">
        <w:rPr>
          <w:szCs w:val="24"/>
          <w:lang w:val="lt-LT"/>
        </w:rPr>
        <w:t xml:space="preserve">onkurse pateikimo termino pabaigos. Informaciją sudaro skelbimas  ir </w:t>
      </w:r>
      <w:r w:rsidR="000A4A20">
        <w:rPr>
          <w:szCs w:val="24"/>
          <w:lang w:val="lt-LT"/>
        </w:rPr>
        <w:t>K</w:t>
      </w:r>
      <w:r w:rsidRPr="008D2248">
        <w:rPr>
          <w:szCs w:val="24"/>
          <w:lang w:val="lt-LT"/>
        </w:rPr>
        <w:t>onkurs</w:t>
      </w:r>
      <w:r w:rsidR="00564C75" w:rsidRPr="008D2248">
        <w:rPr>
          <w:szCs w:val="24"/>
          <w:lang w:val="lt-LT"/>
        </w:rPr>
        <w:t>o</w:t>
      </w:r>
      <w:r w:rsidRPr="008D2248">
        <w:rPr>
          <w:szCs w:val="24"/>
          <w:lang w:val="lt-LT"/>
        </w:rPr>
        <w:t xml:space="preserve"> sąlygos.</w:t>
      </w:r>
    </w:p>
    <w:p w14:paraId="39245716" w14:textId="00392A07" w:rsidR="00E706ED" w:rsidRPr="008D2248" w:rsidRDefault="00E706ED" w:rsidP="00564C75">
      <w:pPr>
        <w:pStyle w:val="prastasiniatinklio"/>
        <w:spacing w:before="0" w:after="0" w:line="240" w:lineRule="auto"/>
        <w:ind w:firstLine="1134"/>
        <w:jc w:val="both"/>
        <w:rPr>
          <w:rFonts w:ascii="Times New Roman" w:hAnsi="Times New Roman" w:cs="Times New Roman"/>
          <w:color w:val="auto"/>
          <w:sz w:val="24"/>
          <w:szCs w:val="24"/>
        </w:rPr>
      </w:pPr>
      <w:r w:rsidRPr="008D2248">
        <w:rPr>
          <w:rFonts w:ascii="Times New Roman" w:hAnsi="Times New Roman" w:cs="Times New Roman"/>
          <w:color w:val="auto"/>
          <w:sz w:val="24"/>
          <w:szCs w:val="24"/>
        </w:rPr>
        <w:tab/>
        <w:t>1</w:t>
      </w:r>
      <w:r w:rsidR="00E272DB" w:rsidRPr="008D2248">
        <w:rPr>
          <w:rFonts w:ascii="Times New Roman" w:hAnsi="Times New Roman" w:cs="Times New Roman"/>
          <w:color w:val="auto"/>
          <w:sz w:val="24"/>
          <w:szCs w:val="24"/>
        </w:rPr>
        <w:t>2</w:t>
      </w:r>
      <w:r w:rsidRPr="008D2248">
        <w:rPr>
          <w:rFonts w:ascii="Times New Roman" w:hAnsi="Times New Roman" w:cs="Times New Roman"/>
          <w:color w:val="auto"/>
          <w:sz w:val="24"/>
          <w:szCs w:val="24"/>
        </w:rPr>
        <w:t xml:space="preserve">. Komisijos protokolą dėl </w:t>
      </w:r>
      <w:r w:rsidR="000A4A20">
        <w:rPr>
          <w:rFonts w:ascii="Times New Roman" w:hAnsi="Times New Roman" w:cs="Times New Roman"/>
          <w:color w:val="auto"/>
          <w:sz w:val="24"/>
          <w:szCs w:val="24"/>
        </w:rPr>
        <w:t>K</w:t>
      </w:r>
      <w:r w:rsidRPr="008D2248">
        <w:rPr>
          <w:rFonts w:ascii="Times New Roman" w:hAnsi="Times New Roman" w:cs="Times New Roman"/>
          <w:color w:val="auto"/>
          <w:sz w:val="24"/>
          <w:szCs w:val="24"/>
        </w:rPr>
        <w:t xml:space="preserve">onkurso laimėtojų nustatymo tvirtina savivaldybės </w:t>
      </w:r>
      <w:r w:rsidR="00B40818" w:rsidRPr="008D2248">
        <w:rPr>
          <w:rFonts w:ascii="Times New Roman" w:hAnsi="Times New Roman" w:cs="Times New Roman"/>
          <w:color w:val="auto"/>
          <w:sz w:val="24"/>
          <w:szCs w:val="24"/>
        </w:rPr>
        <w:t>meras</w:t>
      </w:r>
      <w:r w:rsidRPr="008D2248">
        <w:rPr>
          <w:rFonts w:ascii="Times New Roman" w:hAnsi="Times New Roman" w:cs="Times New Roman"/>
          <w:color w:val="auto"/>
          <w:sz w:val="24"/>
          <w:szCs w:val="24"/>
        </w:rPr>
        <w:t>.</w:t>
      </w:r>
    </w:p>
    <w:p w14:paraId="422DBF42" w14:textId="77777777" w:rsidR="00C14272" w:rsidRPr="008D2248" w:rsidRDefault="00C14272" w:rsidP="00564C75">
      <w:pPr>
        <w:pStyle w:val="prastasiniatinklio"/>
        <w:spacing w:before="0" w:after="0" w:line="240" w:lineRule="auto"/>
        <w:ind w:firstLine="1134"/>
        <w:jc w:val="both"/>
        <w:rPr>
          <w:rFonts w:ascii="Times New Roman" w:hAnsi="Times New Roman" w:cs="Times New Roman"/>
          <w:color w:val="auto"/>
          <w:sz w:val="24"/>
          <w:szCs w:val="24"/>
        </w:rPr>
      </w:pPr>
    </w:p>
    <w:p w14:paraId="700F1FC4" w14:textId="77777777" w:rsidR="00564C75" w:rsidRPr="008D2248" w:rsidRDefault="00E706ED" w:rsidP="00564C75">
      <w:pPr>
        <w:jc w:val="center"/>
        <w:rPr>
          <w:b/>
          <w:szCs w:val="24"/>
          <w:lang w:val="lt-LT"/>
        </w:rPr>
      </w:pPr>
      <w:r w:rsidRPr="008D2248">
        <w:rPr>
          <w:b/>
          <w:szCs w:val="24"/>
          <w:lang w:val="lt-LT"/>
        </w:rPr>
        <w:t>II</w:t>
      </w:r>
      <w:r w:rsidR="00564C75" w:rsidRPr="008D2248">
        <w:rPr>
          <w:b/>
          <w:szCs w:val="24"/>
          <w:lang w:val="lt-LT"/>
        </w:rPr>
        <w:t xml:space="preserve"> SKYRIUS</w:t>
      </w:r>
    </w:p>
    <w:p w14:paraId="0F428569" w14:textId="77777777" w:rsidR="00E706ED" w:rsidRPr="008D2248" w:rsidRDefault="00E706ED" w:rsidP="00564C75">
      <w:pPr>
        <w:jc w:val="center"/>
        <w:rPr>
          <w:b/>
          <w:szCs w:val="24"/>
          <w:lang w:val="lt-LT"/>
        </w:rPr>
      </w:pPr>
      <w:r w:rsidRPr="008D2248">
        <w:rPr>
          <w:b/>
          <w:szCs w:val="24"/>
          <w:lang w:val="lt-LT"/>
        </w:rPr>
        <w:t>KONKURSO SĄLYGOS</w:t>
      </w:r>
    </w:p>
    <w:p w14:paraId="0604D382" w14:textId="77777777" w:rsidR="00564C75" w:rsidRPr="008D2248" w:rsidRDefault="00564C75" w:rsidP="00564C75">
      <w:pPr>
        <w:jc w:val="center"/>
        <w:rPr>
          <w:b/>
          <w:szCs w:val="24"/>
          <w:lang w:val="lt-LT"/>
        </w:rPr>
      </w:pPr>
    </w:p>
    <w:p w14:paraId="0232C4D9" w14:textId="77777777" w:rsidR="00E706ED" w:rsidRPr="008D2248"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 Konkurso sąlygose pateikiama:</w:t>
      </w:r>
    </w:p>
    <w:p w14:paraId="70B66928" w14:textId="75850FA9" w:rsidR="00E706ED" w:rsidRPr="008D2248"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 xml:space="preserve">.1. </w:t>
      </w:r>
      <w:r w:rsidR="00564C75" w:rsidRPr="008D2248">
        <w:rPr>
          <w:szCs w:val="24"/>
          <w:lang w:val="lt-LT"/>
        </w:rPr>
        <w:t>i</w:t>
      </w:r>
      <w:r w:rsidRPr="008D2248">
        <w:rPr>
          <w:szCs w:val="24"/>
          <w:lang w:val="lt-LT"/>
        </w:rPr>
        <w:t xml:space="preserve">nformacija apie </w:t>
      </w:r>
      <w:r w:rsidR="000A4A20">
        <w:rPr>
          <w:szCs w:val="24"/>
          <w:lang w:val="lt-LT"/>
        </w:rPr>
        <w:t>K</w:t>
      </w:r>
      <w:r w:rsidRPr="008D2248">
        <w:rPr>
          <w:szCs w:val="24"/>
          <w:lang w:val="lt-LT"/>
        </w:rPr>
        <w:t xml:space="preserve">onkurso pavadinimą ir organizatorių, </w:t>
      </w:r>
      <w:r w:rsidR="000A4A20">
        <w:rPr>
          <w:szCs w:val="24"/>
          <w:lang w:val="lt-LT"/>
        </w:rPr>
        <w:t>K</w:t>
      </w:r>
      <w:r w:rsidRPr="008D2248">
        <w:rPr>
          <w:szCs w:val="24"/>
          <w:lang w:val="lt-LT"/>
        </w:rPr>
        <w:t xml:space="preserve">onkurso tikslus, </w:t>
      </w:r>
      <w:r w:rsidR="000A4A20">
        <w:rPr>
          <w:szCs w:val="24"/>
          <w:lang w:val="lt-LT"/>
        </w:rPr>
        <w:t>K</w:t>
      </w:r>
      <w:r w:rsidRPr="008D2248">
        <w:rPr>
          <w:szCs w:val="24"/>
          <w:lang w:val="lt-LT"/>
        </w:rPr>
        <w:t>onkurso vertinimo kriterijų, prekybos ir paslaugų teikimo būdą, prekių ir paslaugų galimą asortimentą, maksimalų laikinų statinių eksploatavimo laiką su visais galimais pratęsimais</w:t>
      </w:r>
      <w:r w:rsidR="00564C75" w:rsidRPr="008D2248">
        <w:rPr>
          <w:szCs w:val="24"/>
          <w:lang w:val="lt-LT"/>
        </w:rPr>
        <w:t>;</w:t>
      </w:r>
    </w:p>
    <w:p w14:paraId="20ED29CF" w14:textId="01379CFC" w:rsidR="00E706ED" w:rsidRPr="008D2248"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 xml:space="preserve">.2. </w:t>
      </w:r>
      <w:r w:rsidR="00564C75" w:rsidRPr="008D2248">
        <w:rPr>
          <w:szCs w:val="24"/>
          <w:lang w:val="lt-LT"/>
        </w:rPr>
        <w:t>l</w:t>
      </w:r>
      <w:r w:rsidRPr="008D2248">
        <w:rPr>
          <w:szCs w:val="24"/>
          <w:lang w:val="lt-LT"/>
        </w:rPr>
        <w:t>aikinų statinių prekybai ar paslaug</w:t>
      </w:r>
      <w:r w:rsidR="000A4A20">
        <w:rPr>
          <w:szCs w:val="24"/>
          <w:lang w:val="lt-LT"/>
        </w:rPr>
        <w:t>oms</w:t>
      </w:r>
      <w:r w:rsidRPr="008D2248">
        <w:rPr>
          <w:szCs w:val="24"/>
          <w:lang w:val="lt-LT"/>
        </w:rPr>
        <w:t xml:space="preserve"> teik</w:t>
      </w:r>
      <w:r w:rsidR="000A4A20">
        <w:rPr>
          <w:szCs w:val="24"/>
          <w:lang w:val="lt-LT"/>
        </w:rPr>
        <w:t>t</w:t>
      </w:r>
      <w:r w:rsidRPr="008D2248">
        <w:rPr>
          <w:szCs w:val="24"/>
          <w:lang w:val="lt-LT"/>
        </w:rPr>
        <w:t>i</w:t>
      </w:r>
      <w:r w:rsidR="00A938F6" w:rsidRPr="008D2248">
        <w:rPr>
          <w:szCs w:val="24"/>
          <w:lang w:val="lt-LT"/>
        </w:rPr>
        <w:t xml:space="preserve"> ir laikinų inžinerinių įrenginių </w:t>
      </w:r>
      <w:r w:rsidRPr="008D2248">
        <w:rPr>
          <w:szCs w:val="24"/>
          <w:lang w:val="lt-LT"/>
        </w:rPr>
        <w:t xml:space="preserve"> išdėstymo planas (schema)</w:t>
      </w:r>
      <w:r w:rsidR="00564C75" w:rsidRPr="008D2248">
        <w:rPr>
          <w:szCs w:val="24"/>
          <w:lang w:val="lt-LT"/>
        </w:rPr>
        <w:t>;</w:t>
      </w:r>
    </w:p>
    <w:p w14:paraId="4569A192" w14:textId="77777777" w:rsidR="00E706ED" w:rsidRPr="008D2248"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 xml:space="preserve">.3. </w:t>
      </w:r>
      <w:r w:rsidR="00564C75" w:rsidRPr="008D2248">
        <w:rPr>
          <w:szCs w:val="24"/>
          <w:lang w:val="lt-LT"/>
        </w:rPr>
        <w:t>r</w:t>
      </w:r>
      <w:r w:rsidRPr="008D2248">
        <w:rPr>
          <w:szCs w:val="24"/>
          <w:lang w:val="lt-LT"/>
        </w:rPr>
        <w:t>eikalavimai laikinų statinių architektūriniams ir konstrukciniams sprendimams (tekstiniai ir grafiniai dokumentai)</w:t>
      </w:r>
      <w:r w:rsidR="00564C75" w:rsidRPr="008D2248">
        <w:rPr>
          <w:szCs w:val="24"/>
          <w:lang w:val="lt-LT"/>
        </w:rPr>
        <w:t>;</w:t>
      </w:r>
      <w:r w:rsidRPr="008D2248">
        <w:rPr>
          <w:szCs w:val="24"/>
          <w:lang w:val="lt-LT"/>
        </w:rPr>
        <w:t xml:space="preserve"> </w:t>
      </w:r>
    </w:p>
    <w:p w14:paraId="006840CC" w14:textId="5DF150BC" w:rsidR="00E706ED" w:rsidRPr="008D2248"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 xml:space="preserve">.4. </w:t>
      </w:r>
      <w:r w:rsidR="000A4A20">
        <w:rPr>
          <w:szCs w:val="24"/>
          <w:lang w:val="lt-LT"/>
        </w:rPr>
        <w:t>K</w:t>
      </w:r>
      <w:r w:rsidRPr="008D2248">
        <w:rPr>
          <w:szCs w:val="24"/>
          <w:lang w:val="lt-LT"/>
        </w:rPr>
        <w:t>onkurso dalyviams būtinų pateikti dokumentų aprašymas, šių dokumentų pateikimo terminas, pateikimo vieta (adresas)  ir pateikimo būdas</w:t>
      </w:r>
      <w:r w:rsidR="00564C75" w:rsidRPr="008D2248">
        <w:rPr>
          <w:szCs w:val="24"/>
          <w:lang w:val="lt-LT"/>
        </w:rPr>
        <w:t>;</w:t>
      </w:r>
    </w:p>
    <w:p w14:paraId="3A8A9505" w14:textId="77777777" w:rsidR="00E706ED" w:rsidRPr="008D2248"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 xml:space="preserve">.5. </w:t>
      </w:r>
      <w:r w:rsidR="00564C75" w:rsidRPr="008D2248">
        <w:rPr>
          <w:szCs w:val="24"/>
          <w:lang w:val="lt-LT"/>
        </w:rPr>
        <w:t>p</w:t>
      </w:r>
      <w:r w:rsidRPr="008D2248">
        <w:rPr>
          <w:szCs w:val="24"/>
          <w:lang w:val="lt-LT"/>
        </w:rPr>
        <w:t>aklausimų ir paaiškinimų teikimo tvarka</w:t>
      </w:r>
      <w:r w:rsidR="00564C75" w:rsidRPr="008D2248">
        <w:rPr>
          <w:szCs w:val="24"/>
          <w:lang w:val="lt-LT"/>
        </w:rPr>
        <w:t>;</w:t>
      </w:r>
    </w:p>
    <w:p w14:paraId="7183C286" w14:textId="77777777" w:rsidR="00E706ED" w:rsidRPr="00E06981" w:rsidRDefault="00E706ED" w:rsidP="00C1399E">
      <w:pPr>
        <w:ind w:firstLine="1134"/>
        <w:jc w:val="both"/>
        <w:rPr>
          <w:szCs w:val="24"/>
          <w:lang w:val="lt-LT"/>
        </w:rPr>
      </w:pPr>
      <w:r w:rsidRPr="008D2248">
        <w:rPr>
          <w:szCs w:val="24"/>
          <w:lang w:val="lt-LT"/>
        </w:rPr>
        <w:t>1</w:t>
      </w:r>
      <w:r w:rsidR="00E272DB" w:rsidRPr="008D2248">
        <w:rPr>
          <w:szCs w:val="24"/>
          <w:lang w:val="lt-LT"/>
        </w:rPr>
        <w:t>3</w:t>
      </w:r>
      <w:r w:rsidRPr="008D2248">
        <w:rPr>
          <w:szCs w:val="24"/>
          <w:lang w:val="lt-LT"/>
        </w:rPr>
        <w:t>.6</w:t>
      </w:r>
      <w:r w:rsidRPr="00E06981">
        <w:rPr>
          <w:szCs w:val="24"/>
          <w:lang w:val="lt-LT"/>
        </w:rPr>
        <w:t>. Ignalinos rajono savivaldybės tarybos nustatytas rinkliavos už prekybą viešose vietose dydis ir mokėjimo tvarka</w:t>
      </w:r>
      <w:r w:rsidR="00564C75" w:rsidRPr="00E06981">
        <w:rPr>
          <w:szCs w:val="24"/>
          <w:lang w:val="lt-LT"/>
        </w:rPr>
        <w:t>;</w:t>
      </w:r>
    </w:p>
    <w:p w14:paraId="66CA7182" w14:textId="77777777" w:rsidR="00E706ED" w:rsidRPr="00E06981" w:rsidRDefault="00E272DB" w:rsidP="00C1399E">
      <w:pPr>
        <w:ind w:firstLine="1134"/>
        <w:jc w:val="both"/>
        <w:rPr>
          <w:szCs w:val="24"/>
          <w:lang w:val="lt-LT"/>
        </w:rPr>
      </w:pPr>
      <w:r w:rsidRPr="00E06981">
        <w:rPr>
          <w:szCs w:val="24"/>
          <w:lang w:val="lt-LT"/>
        </w:rPr>
        <w:t>13</w:t>
      </w:r>
      <w:r w:rsidR="00E706ED" w:rsidRPr="00E06981">
        <w:rPr>
          <w:szCs w:val="24"/>
          <w:lang w:val="lt-LT"/>
        </w:rPr>
        <w:t xml:space="preserve">.7. </w:t>
      </w:r>
      <w:r w:rsidR="00564C75" w:rsidRPr="00E06981">
        <w:rPr>
          <w:szCs w:val="24"/>
          <w:lang w:val="lt-LT"/>
        </w:rPr>
        <w:t>p</w:t>
      </w:r>
      <w:r w:rsidR="00E706ED" w:rsidRPr="00E06981">
        <w:rPr>
          <w:szCs w:val="24"/>
          <w:lang w:val="lt-LT"/>
        </w:rPr>
        <w:t>asiūlyto finansinio įnašo mokėjimo tvarka</w:t>
      </w:r>
      <w:r w:rsidR="00564C75" w:rsidRPr="00E06981">
        <w:rPr>
          <w:szCs w:val="24"/>
          <w:lang w:val="lt-LT"/>
        </w:rPr>
        <w:t>;</w:t>
      </w:r>
    </w:p>
    <w:p w14:paraId="7F71788A" w14:textId="3FB23F18" w:rsidR="00E706ED" w:rsidRPr="00E06981" w:rsidRDefault="00E706ED" w:rsidP="00C1399E">
      <w:pPr>
        <w:pStyle w:val="Pagrindinistekstas"/>
        <w:ind w:firstLine="1134"/>
        <w:rPr>
          <w:szCs w:val="24"/>
        </w:rPr>
      </w:pPr>
      <w:r w:rsidRPr="00E06981">
        <w:rPr>
          <w:szCs w:val="24"/>
        </w:rPr>
        <w:t>1</w:t>
      </w:r>
      <w:r w:rsidR="00E272DB" w:rsidRPr="00E06981">
        <w:rPr>
          <w:szCs w:val="24"/>
        </w:rPr>
        <w:t>3</w:t>
      </w:r>
      <w:r w:rsidRPr="00E06981">
        <w:rPr>
          <w:szCs w:val="24"/>
        </w:rPr>
        <w:t>.8.</w:t>
      </w:r>
      <w:r w:rsidR="00564C75" w:rsidRPr="00E06981">
        <w:rPr>
          <w:szCs w:val="24"/>
        </w:rPr>
        <w:t xml:space="preserve"> </w:t>
      </w:r>
      <w:r w:rsidR="000A4A20">
        <w:rPr>
          <w:szCs w:val="24"/>
        </w:rPr>
        <w:t>K</w:t>
      </w:r>
      <w:r w:rsidRPr="00E06981">
        <w:rPr>
          <w:szCs w:val="24"/>
        </w:rPr>
        <w:t xml:space="preserve">omisijos posėdžio, kuriame bus atplėšiami </w:t>
      </w:r>
      <w:r w:rsidR="000A4A20">
        <w:rPr>
          <w:szCs w:val="24"/>
        </w:rPr>
        <w:t>K</w:t>
      </w:r>
      <w:r w:rsidRPr="00E06981">
        <w:rPr>
          <w:szCs w:val="24"/>
        </w:rPr>
        <w:t>onkurso dalyvių vokai su dokumentais</w:t>
      </w:r>
      <w:r w:rsidR="00564C75" w:rsidRPr="00E06981">
        <w:rPr>
          <w:szCs w:val="24"/>
        </w:rPr>
        <w:t>,</w:t>
      </w:r>
      <w:r w:rsidRPr="00E06981">
        <w:rPr>
          <w:szCs w:val="24"/>
        </w:rPr>
        <w:t xml:space="preserve"> data, vieta (kabinetas) ir laikas</w:t>
      </w:r>
      <w:r w:rsidR="00564C75" w:rsidRPr="00E06981">
        <w:rPr>
          <w:szCs w:val="24"/>
        </w:rPr>
        <w:t>;</w:t>
      </w:r>
    </w:p>
    <w:p w14:paraId="3F2A510D" w14:textId="367E136F" w:rsidR="00E706ED" w:rsidRPr="00E06981" w:rsidRDefault="00E706ED" w:rsidP="00C1399E">
      <w:pPr>
        <w:ind w:firstLine="1134"/>
        <w:jc w:val="both"/>
        <w:rPr>
          <w:szCs w:val="24"/>
          <w:lang w:val="lt-LT"/>
        </w:rPr>
      </w:pPr>
      <w:r w:rsidRPr="00E06981">
        <w:rPr>
          <w:szCs w:val="24"/>
          <w:lang w:val="lt-LT"/>
        </w:rPr>
        <w:t>1</w:t>
      </w:r>
      <w:r w:rsidR="00E272DB" w:rsidRPr="00E06981">
        <w:rPr>
          <w:szCs w:val="24"/>
          <w:lang w:val="lt-LT"/>
        </w:rPr>
        <w:t>3</w:t>
      </w:r>
      <w:r w:rsidRPr="00E06981">
        <w:rPr>
          <w:szCs w:val="24"/>
          <w:lang w:val="lt-LT"/>
        </w:rPr>
        <w:t xml:space="preserve">.9. </w:t>
      </w:r>
      <w:r w:rsidR="000A4A20">
        <w:rPr>
          <w:szCs w:val="24"/>
          <w:lang w:val="lt-LT"/>
        </w:rPr>
        <w:t>K</w:t>
      </w:r>
      <w:r w:rsidRPr="00E06981">
        <w:rPr>
          <w:szCs w:val="24"/>
          <w:lang w:val="lt-LT"/>
        </w:rPr>
        <w:t xml:space="preserve">onkurso laimėtojų veiksmų aprašymas  po </w:t>
      </w:r>
      <w:r w:rsidR="000A4A20">
        <w:rPr>
          <w:szCs w:val="24"/>
          <w:lang w:val="lt-LT"/>
        </w:rPr>
        <w:t>K</w:t>
      </w:r>
      <w:r w:rsidRPr="00E06981">
        <w:rPr>
          <w:szCs w:val="24"/>
          <w:lang w:val="lt-LT"/>
        </w:rPr>
        <w:t>onkurso rezultatų paskelbimo</w:t>
      </w:r>
      <w:r w:rsidR="00564C75" w:rsidRPr="00E06981">
        <w:rPr>
          <w:szCs w:val="24"/>
          <w:lang w:val="lt-LT"/>
        </w:rPr>
        <w:t>;</w:t>
      </w:r>
    </w:p>
    <w:p w14:paraId="55743092" w14:textId="5DC2449C" w:rsidR="00E706ED" w:rsidRPr="00E06981" w:rsidRDefault="00E706ED" w:rsidP="00C1399E">
      <w:pPr>
        <w:pStyle w:val="Pagrindinistekstas"/>
        <w:ind w:firstLine="1134"/>
        <w:rPr>
          <w:szCs w:val="24"/>
        </w:rPr>
      </w:pPr>
      <w:r w:rsidRPr="00E06981">
        <w:rPr>
          <w:szCs w:val="24"/>
        </w:rPr>
        <w:t>1</w:t>
      </w:r>
      <w:r w:rsidR="00E272DB" w:rsidRPr="00E06981">
        <w:rPr>
          <w:szCs w:val="24"/>
        </w:rPr>
        <w:t>3</w:t>
      </w:r>
      <w:r w:rsidRPr="00E06981">
        <w:rPr>
          <w:szCs w:val="24"/>
        </w:rPr>
        <w:t xml:space="preserve">.10. </w:t>
      </w:r>
      <w:r w:rsidR="00564C75" w:rsidRPr="00E06981">
        <w:rPr>
          <w:szCs w:val="24"/>
        </w:rPr>
        <w:t>k</w:t>
      </w:r>
      <w:r w:rsidRPr="00E06981">
        <w:rPr>
          <w:szCs w:val="24"/>
        </w:rPr>
        <w:t xml:space="preserve">ita informacija, kurią nusprendžia skelbti </w:t>
      </w:r>
      <w:r w:rsidR="000A4A20">
        <w:rPr>
          <w:szCs w:val="24"/>
        </w:rPr>
        <w:t>K</w:t>
      </w:r>
      <w:r w:rsidRPr="00E06981">
        <w:rPr>
          <w:szCs w:val="24"/>
        </w:rPr>
        <w:t>omisija.</w:t>
      </w:r>
    </w:p>
    <w:p w14:paraId="65782A80" w14:textId="77777777" w:rsidR="00E706ED" w:rsidRPr="00E06981" w:rsidRDefault="00E706ED" w:rsidP="00C1399E">
      <w:pPr>
        <w:pStyle w:val="prastasiniatinklio"/>
        <w:spacing w:before="0" w:after="0" w:line="240" w:lineRule="auto"/>
        <w:ind w:firstLine="1134"/>
        <w:jc w:val="both"/>
        <w:rPr>
          <w:rFonts w:ascii="Times New Roman" w:hAnsi="Times New Roman" w:cs="Times New Roman"/>
          <w:sz w:val="24"/>
          <w:szCs w:val="24"/>
        </w:rPr>
      </w:pPr>
    </w:p>
    <w:p w14:paraId="4E036C0E" w14:textId="77777777" w:rsidR="00564C75" w:rsidRPr="00E06981" w:rsidRDefault="00564C75" w:rsidP="00564C75">
      <w:pPr>
        <w:jc w:val="center"/>
        <w:rPr>
          <w:b/>
          <w:szCs w:val="24"/>
          <w:lang w:val="lt-LT"/>
        </w:rPr>
      </w:pPr>
      <w:r w:rsidRPr="00E06981">
        <w:rPr>
          <w:b/>
          <w:szCs w:val="24"/>
          <w:lang w:val="lt-LT"/>
        </w:rPr>
        <w:t>III SKYRIUS</w:t>
      </w:r>
    </w:p>
    <w:p w14:paraId="74554314" w14:textId="77777777" w:rsidR="00E706ED" w:rsidRPr="00E06981" w:rsidRDefault="00E706ED" w:rsidP="00564C75">
      <w:pPr>
        <w:tabs>
          <w:tab w:val="left" w:pos="0"/>
        </w:tabs>
        <w:jc w:val="center"/>
        <w:rPr>
          <w:b/>
          <w:color w:val="000000"/>
          <w:szCs w:val="24"/>
          <w:lang w:val="lt-LT"/>
        </w:rPr>
      </w:pPr>
      <w:r w:rsidRPr="00E06981">
        <w:rPr>
          <w:b/>
          <w:color w:val="000000"/>
          <w:szCs w:val="24"/>
          <w:lang w:val="lt-LT"/>
        </w:rPr>
        <w:t xml:space="preserve">KONKURSO DALYVIŲ PARAIŠKŲ IR KITŲ DOKUMENTŲ </w:t>
      </w:r>
    </w:p>
    <w:p w14:paraId="05FB48FC" w14:textId="77777777" w:rsidR="00E706ED" w:rsidRPr="00E06981" w:rsidRDefault="00E706ED" w:rsidP="00564C75">
      <w:pPr>
        <w:tabs>
          <w:tab w:val="left" w:pos="0"/>
        </w:tabs>
        <w:jc w:val="center"/>
        <w:rPr>
          <w:b/>
          <w:color w:val="000000"/>
          <w:szCs w:val="24"/>
          <w:lang w:val="lt-LT"/>
        </w:rPr>
      </w:pPr>
      <w:r w:rsidRPr="00E06981">
        <w:rPr>
          <w:b/>
          <w:color w:val="000000"/>
          <w:szCs w:val="24"/>
          <w:lang w:val="lt-LT"/>
        </w:rPr>
        <w:t>PATEIKIMAS BEI TVARKYMAS</w:t>
      </w:r>
    </w:p>
    <w:p w14:paraId="142BA29F" w14:textId="77777777" w:rsidR="00564C75" w:rsidRPr="00E06981" w:rsidRDefault="00564C75" w:rsidP="00564C75">
      <w:pPr>
        <w:tabs>
          <w:tab w:val="left" w:pos="0"/>
        </w:tabs>
        <w:jc w:val="center"/>
        <w:rPr>
          <w:b/>
          <w:color w:val="000000"/>
          <w:szCs w:val="24"/>
          <w:lang w:val="lt-LT"/>
        </w:rPr>
      </w:pPr>
    </w:p>
    <w:p w14:paraId="690A74A4" w14:textId="447EE4C0" w:rsidR="00E706ED" w:rsidRPr="00E06981" w:rsidRDefault="00E706ED" w:rsidP="00C018F3">
      <w:pPr>
        <w:tabs>
          <w:tab w:val="clear" w:pos="1293"/>
          <w:tab w:val="left" w:pos="0"/>
          <w:tab w:val="left" w:pos="1134"/>
        </w:tabs>
        <w:ind w:firstLine="1134"/>
        <w:jc w:val="both"/>
        <w:rPr>
          <w:szCs w:val="24"/>
          <w:lang w:val="lt-LT"/>
        </w:rPr>
      </w:pPr>
      <w:r w:rsidRPr="00E06981">
        <w:rPr>
          <w:color w:val="000000"/>
          <w:szCs w:val="24"/>
          <w:lang w:val="lt-LT"/>
        </w:rPr>
        <w:t>1</w:t>
      </w:r>
      <w:r w:rsidR="00E272DB" w:rsidRPr="00E06981">
        <w:rPr>
          <w:color w:val="000000"/>
          <w:szCs w:val="24"/>
          <w:lang w:val="lt-LT"/>
        </w:rPr>
        <w:t>4</w:t>
      </w:r>
      <w:r w:rsidRPr="00E06981">
        <w:rPr>
          <w:color w:val="000000"/>
          <w:szCs w:val="24"/>
          <w:lang w:val="lt-LT"/>
        </w:rPr>
        <w:t xml:space="preserve">. </w:t>
      </w:r>
      <w:r w:rsidRPr="00E06981">
        <w:rPr>
          <w:szCs w:val="24"/>
          <w:lang w:val="lt-LT"/>
        </w:rPr>
        <w:t xml:space="preserve">Fiziniai ir juridiniai asmenys, pageidaujantys dalyvauti </w:t>
      </w:r>
      <w:r w:rsidR="000A4A20">
        <w:rPr>
          <w:szCs w:val="24"/>
          <w:lang w:val="lt-LT"/>
        </w:rPr>
        <w:t>K</w:t>
      </w:r>
      <w:r w:rsidRPr="00E06981">
        <w:rPr>
          <w:szCs w:val="24"/>
          <w:lang w:val="lt-LT"/>
        </w:rPr>
        <w:t>onkurse (</w:t>
      </w:r>
      <w:r w:rsidR="000A4A20">
        <w:rPr>
          <w:szCs w:val="24"/>
          <w:lang w:val="lt-LT"/>
        </w:rPr>
        <w:t>K</w:t>
      </w:r>
      <w:r w:rsidRPr="00E06981">
        <w:rPr>
          <w:szCs w:val="24"/>
          <w:lang w:val="lt-LT"/>
        </w:rPr>
        <w:t xml:space="preserve">onkurso dalyviai), pateikia paraišką dalyvauti </w:t>
      </w:r>
      <w:r w:rsidR="000A4A20">
        <w:rPr>
          <w:szCs w:val="24"/>
          <w:lang w:val="lt-LT"/>
        </w:rPr>
        <w:t>K</w:t>
      </w:r>
      <w:r w:rsidRPr="00E06981">
        <w:rPr>
          <w:szCs w:val="24"/>
          <w:lang w:val="lt-LT"/>
        </w:rPr>
        <w:t>onkurse (</w:t>
      </w:r>
      <w:r w:rsidR="00297685" w:rsidRPr="00E06981">
        <w:rPr>
          <w:szCs w:val="24"/>
          <w:lang w:val="lt-LT"/>
        </w:rPr>
        <w:t>3</w:t>
      </w:r>
      <w:r w:rsidRPr="00E06981">
        <w:rPr>
          <w:szCs w:val="24"/>
          <w:lang w:val="lt-LT"/>
        </w:rPr>
        <w:t xml:space="preserve"> priedas) ir </w:t>
      </w:r>
      <w:r w:rsidR="000A4A20">
        <w:rPr>
          <w:szCs w:val="24"/>
          <w:lang w:val="lt-LT"/>
        </w:rPr>
        <w:t>K</w:t>
      </w:r>
      <w:r w:rsidRPr="00E06981">
        <w:rPr>
          <w:szCs w:val="24"/>
          <w:lang w:val="lt-LT"/>
        </w:rPr>
        <w:t xml:space="preserve">onkurso sąlygose nurodytus dokumentus užklijuotame voke </w:t>
      </w:r>
      <w:r w:rsidRPr="00E06981">
        <w:rPr>
          <w:color w:val="000000"/>
          <w:szCs w:val="24"/>
          <w:lang w:val="lt-LT"/>
        </w:rPr>
        <w:t>su užraš</w:t>
      </w:r>
      <w:r w:rsidR="000A4A20">
        <w:rPr>
          <w:color w:val="000000"/>
          <w:szCs w:val="24"/>
          <w:lang w:val="lt-LT"/>
        </w:rPr>
        <w:t>ais</w:t>
      </w:r>
      <w:r w:rsidRPr="00E06981">
        <w:rPr>
          <w:color w:val="000000"/>
          <w:szCs w:val="24"/>
          <w:lang w:val="lt-LT"/>
        </w:rPr>
        <w:t xml:space="preserve"> „Paraiška dalyvauti konkurse</w:t>
      </w:r>
      <w:r w:rsidR="00564C75" w:rsidRPr="00E06981">
        <w:rPr>
          <w:color w:val="000000"/>
          <w:szCs w:val="24"/>
          <w:lang w:val="lt-LT"/>
        </w:rPr>
        <w:t xml:space="preserve"> </w:t>
      </w:r>
      <w:r w:rsidRPr="00E06981">
        <w:rPr>
          <w:szCs w:val="24"/>
          <w:lang w:val="lt-LT"/>
        </w:rPr>
        <w:t>(</w:t>
      </w:r>
      <w:r w:rsidR="00994F50">
        <w:rPr>
          <w:szCs w:val="24"/>
          <w:lang w:val="lt-LT"/>
        </w:rPr>
        <w:t>K</w:t>
      </w:r>
      <w:r w:rsidRPr="00E06981">
        <w:rPr>
          <w:szCs w:val="24"/>
          <w:lang w:val="lt-LT"/>
        </w:rPr>
        <w:t>onkurso pavadinimas)</w:t>
      </w:r>
      <w:r w:rsidR="000A4A20">
        <w:rPr>
          <w:szCs w:val="24"/>
          <w:lang w:val="lt-LT"/>
        </w:rPr>
        <w:t>“</w:t>
      </w:r>
      <w:r w:rsidRPr="00E06981">
        <w:rPr>
          <w:szCs w:val="24"/>
          <w:lang w:val="lt-LT"/>
        </w:rPr>
        <w:t xml:space="preserve">  ir „Neatplėšti iki (data ir laikas pagal </w:t>
      </w:r>
      <w:r w:rsidR="00994F50">
        <w:rPr>
          <w:szCs w:val="24"/>
          <w:lang w:val="lt-LT"/>
        </w:rPr>
        <w:t>K</w:t>
      </w:r>
      <w:r w:rsidRPr="00E06981">
        <w:rPr>
          <w:szCs w:val="24"/>
          <w:lang w:val="lt-LT"/>
        </w:rPr>
        <w:t>onkurso sąlygas)</w:t>
      </w:r>
      <w:r w:rsidR="000A4A20">
        <w:rPr>
          <w:szCs w:val="24"/>
          <w:lang w:val="lt-LT"/>
        </w:rPr>
        <w:t>“</w:t>
      </w:r>
      <w:r w:rsidRPr="00E06981">
        <w:rPr>
          <w:color w:val="000000"/>
          <w:szCs w:val="24"/>
          <w:lang w:val="lt-LT"/>
        </w:rPr>
        <w:t xml:space="preserve"> </w:t>
      </w:r>
      <w:r w:rsidRPr="00E06981">
        <w:rPr>
          <w:szCs w:val="24"/>
          <w:lang w:val="lt-LT"/>
        </w:rPr>
        <w:t>adresu: Ignalinos rajono savivaldybės administracija, Laisvės a. 70, 8 kab., LT-30122 Ignalina.</w:t>
      </w:r>
      <w:r w:rsidRPr="00E06981">
        <w:rPr>
          <w:color w:val="000000"/>
          <w:szCs w:val="24"/>
          <w:lang w:val="lt-LT"/>
        </w:rPr>
        <w:t xml:space="preserve"> Taip pat nurodomas siuntėjo adresas, telefonas arba elektroninis paštas</w:t>
      </w:r>
      <w:r w:rsidR="00564C75" w:rsidRPr="00E06981">
        <w:rPr>
          <w:color w:val="000000"/>
          <w:szCs w:val="24"/>
          <w:lang w:val="lt-LT"/>
        </w:rPr>
        <w:t>.</w:t>
      </w:r>
      <w:r w:rsidRPr="00E06981">
        <w:rPr>
          <w:color w:val="000000"/>
          <w:szCs w:val="24"/>
          <w:lang w:val="lt-LT"/>
        </w:rPr>
        <w:t xml:space="preserve"> </w:t>
      </w:r>
      <w:r w:rsidRPr="00E06981">
        <w:rPr>
          <w:szCs w:val="24"/>
          <w:lang w:val="lt-LT"/>
        </w:rPr>
        <w:t xml:space="preserve">Jeigu </w:t>
      </w:r>
      <w:r w:rsidR="000A4A20">
        <w:rPr>
          <w:szCs w:val="24"/>
          <w:lang w:val="lt-LT"/>
        </w:rPr>
        <w:t>K</w:t>
      </w:r>
      <w:r w:rsidRPr="00E06981">
        <w:rPr>
          <w:szCs w:val="24"/>
          <w:lang w:val="lt-LT"/>
        </w:rPr>
        <w:t>onkurse numatomos kelios vietos laikiniems pastatams,</w:t>
      </w:r>
      <w:r w:rsidR="001B3810" w:rsidRPr="00E06981">
        <w:rPr>
          <w:szCs w:val="24"/>
          <w:lang w:val="lt-LT"/>
        </w:rPr>
        <w:t xml:space="preserve"> laikiniems in</w:t>
      </w:r>
      <w:r w:rsidR="006E3D07" w:rsidRPr="00E06981">
        <w:rPr>
          <w:szCs w:val="24"/>
          <w:lang w:val="lt-LT"/>
        </w:rPr>
        <w:t>žineriniams įrenginiams,</w:t>
      </w:r>
      <w:r w:rsidRPr="00E06981">
        <w:rPr>
          <w:szCs w:val="24"/>
          <w:lang w:val="lt-LT"/>
        </w:rPr>
        <w:t xml:space="preserve"> kiekvienai pageidaujamai vietai</w:t>
      </w:r>
      <w:r w:rsidR="007311D1">
        <w:rPr>
          <w:szCs w:val="24"/>
          <w:lang w:val="lt-LT"/>
        </w:rPr>
        <w:t xml:space="preserve"> ar jų </w:t>
      </w:r>
      <w:r w:rsidR="00FA3BBC">
        <w:rPr>
          <w:szCs w:val="24"/>
          <w:lang w:val="lt-LT"/>
        </w:rPr>
        <w:t>grupei</w:t>
      </w:r>
      <w:r w:rsidRPr="00E06981">
        <w:rPr>
          <w:szCs w:val="24"/>
          <w:lang w:val="lt-LT"/>
        </w:rPr>
        <w:t xml:space="preserve"> pateikiami vokai su dokumentais atskirai</w:t>
      </w:r>
      <w:r w:rsidR="00FD0210" w:rsidRPr="00E06981">
        <w:rPr>
          <w:szCs w:val="24"/>
          <w:lang w:val="lt-LT"/>
        </w:rPr>
        <w:t>.</w:t>
      </w:r>
    </w:p>
    <w:p w14:paraId="5129B156" w14:textId="531A7B75" w:rsidR="00E706ED" w:rsidRPr="00E06981" w:rsidRDefault="00C1399E" w:rsidP="00C018F3">
      <w:pPr>
        <w:pStyle w:val="Default"/>
        <w:tabs>
          <w:tab w:val="left" w:pos="1134"/>
        </w:tabs>
        <w:ind w:firstLine="1134"/>
        <w:jc w:val="both"/>
        <w:rPr>
          <w:color w:val="FF0000"/>
        </w:rPr>
      </w:pPr>
      <w:r w:rsidRPr="00E06981">
        <w:t>1</w:t>
      </w:r>
      <w:r w:rsidR="00E272DB" w:rsidRPr="00E06981">
        <w:t>5</w:t>
      </w:r>
      <w:r w:rsidR="00E706ED" w:rsidRPr="00E06981">
        <w:t xml:space="preserve">. Konkursui pateikiami dokumentai turi būti sunumeruoti, susegti ir paskutinio lapo antroje pusėje patvirtinti </w:t>
      </w:r>
      <w:r w:rsidR="000A4A20">
        <w:t>K</w:t>
      </w:r>
      <w:r w:rsidR="00E706ED" w:rsidRPr="00E06981">
        <w:t>onkurso dalyvio parašu ir antspaudu (juridiniams asmenims)</w:t>
      </w:r>
      <w:r w:rsidRPr="00E06981">
        <w:t>.</w:t>
      </w:r>
      <w:r w:rsidR="00E706ED" w:rsidRPr="00E06981">
        <w:t xml:space="preserve"> </w:t>
      </w:r>
      <w:r w:rsidR="00E706ED" w:rsidRPr="00E06981">
        <w:rPr>
          <w:color w:val="auto"/>
        </w:rPr>
        <w:t>Dokumentai turi būti pateikti raštu lietuvių kalba ir pasirašyt</w:t>
      </w:r>
      <w:r w:rsidRPr="00E06981">
        <w:rPr>
          <w:color w:val="auto"/>
        </w:rPr>
        <w:t>i</w:t>
      </w:r>
      <w:r w:rsidR="00E706ED" w:rsidRPr="00E06981">
        <w:rPr>
          <w:color w:val="auto"/>
        </w:rPr>
        <w:t xml:space="preserve"> </w:t>
      </w:r>
      <w:r w:rsidR="00AF6313">
        <w:rPr>
          <w:color w:val="auto"/>
        </w:rPr>
        <w:t>K</w:t>
      </w:r>
      <w:r w:rsidR="00E706ED" w:rsidRPr="00E06981">
        <w:rPr>
          <w:color w:val="auto"/>
        </w:rPr>
        <w:t>onkurso dalyvio ar įgalioto asmens. Užsienio kalbomis surašyti dokumentai turi būti išversti į lietuvių kalbą. Vertimas turi būti patvirtintas vertėjo parašu. Vokai su dokumentais gali būti pateikiami paštu, įteikiant asmeniškai arba per kurjerį. Komisija neatsako už pašto paslaugų vėlavim</w:t>
      </w:r>
      <w:r w:rsidRPr="00E06981">
        <w:rPr>
          <w:color w:val="auto"/>
        </w:rPr>
        <w:t>ą</w:t>
      </w:r>
      <w:r w:rsidR="00E706ED" w:rsidRPr="00E06981">
        <w:rPr>
          <w:color w:val="auto"/>
        </w:rPr>
        <w:t>.</w:t>
      </w:r>
    </w:p>
    <w:p w14:paraId="47851073" w14:textId="087A37F5" w:rsidR="00E706ED" w:rsidRPr="00E06981" w:rsidRDefault="00E706ED" w:rsidP="00C018F3">
      <w:pPr>
        <w:pStyle w:val="Default"/>
        <w:tabs>
          <w:tab w:val="left" w:pos="1134"/>
        </w:tabs>
        <w:ind w:firstLine="1134"/>
        <w:jc w:val="both"/>
        <w:rPr>
          <w:color w:val="auto"/>
        </w:rPr>
      </w:pPr>
      <w:r w:rsidRPr="00E06981">
        <w:t>1</w:t>
      </w:r>
      <w:r w:rsidR="00E272DB" w:rsidRPr="00E06981">
        <w:t>6</w:t>
      </w:r>
      <w:r w:rsidRPr="00E06981">
        <w:t xml:space="preserve">. </w:t>
      </w:r>
      <w:r w:rsidRPr="00E06981">
        <w:rPr>
          <w:color w:val="auto"/>
        </w:rPr>
        <w:t>Konkurso dalyviai turi pateikti tokius dokumentus:</w:t>
      </w:r>
    </w:p>
    <w:p w14:paraId="56D4EE4F" w14:textId="53C15AD7" w:rsidR="00E706ED" w:rsidRPr="00E06981" w:rsidRDefault="00E706ED" w:rsidP="00C018F3">
      <w:pPr>
        <w:pStyle w:val="Default"/>
        <w:tabs>
          <w:tab w:val="left" w:pos="1134"/>
        </w:tabs>
        <w:ind w:firstLine="1134"/>
        <w:jc w:val="both"/>
      </w:pPr>
      <w:r w:rsidRPr="00E06981">
        <w:t>1</w:t>
      </w:r>
      <w:r w:rsidR="00E272DB" w:rsidRPr="00E06981">
        <w:t>6</w:t>
      </w:r>
      <w:r w:rsidRPr="00E06981">
        <w:t>.1</w:t>
      </w:r>
      <w:r w:rsidR="00C1399E" w:rsidRPr="00E06981">
        <w:t>.</w:t>
      </w:r>
      <w:r w:rsidRPr="00E06981">
        <w:t xml:space="preserve"> Užpildytą paraišką (</w:t>
      </w:r>
      <w:r w:rsidR="00A52FFE" w:rsidRPr="00E06981">
        <w:t>3</w:t>
      </w:r>
      <w:r w:rsidRPr="00E06981">
        <w:t xml:space="preserve"> priedas) dalyvauti </w:t>
      </w:r>
      <w:r w:rsidR="00AF6313">
        <w:t>K</w:t>
      </w:r>
      <w:r w:rsidRPr="00E06981">
        <w:t>onkurse.</w:t>
      </w:r>
    </w:p>
    <w:p w14:paraId="41C72112" w14:textId="534F4CF9" w:rsidR="00E706ED" w:rsidRPr="00E06981" w:rsidRDefault="00E706ED" w:rsidP="00C018F3">
      <w:pPr>
        <w:pStyle w:val="Default"/>
        <w:tabs>
          <w:tab w:val="left" w:pos="1134"/>
        </w:tabs>
        <w:ind w:firstLine="1134"/>
        <w:jc w:val="both"/>
        <w:rPr>
          <w:color w:val="auto"/>
        </w:rPr>
      </w:pPr>
      <w:r w:rsidRPr="00E06981">
        <w:t>1</w:t>
      </w:r>
      <w:r w:rsidR="00E272DB" w:rsidRPr="00E06981">
        <w:t>6</w:t>
      </w:r>
      <w:r w:rsidRPr="00E06981">
        <w:t xml:space="preserve">.2. Įgaliojimą, </w:t>
      </w:r>
      <w:r w:rsidRPr="00E06981">
        <w:rPr>
          <w:color w:val="auto"/>
        </w:rPr>
        <w:t>jeigu paraišką pasirašo įgaliotas atstovas.</w:t>
      </w:r>
    </w:p>
    <w:p w14:paraId="0F4C7740" w14:textId="2448D236" w:rsidR="00E706ED" w:rsidRDefault="00E706ED" w:rsidP="00C018F3">
      <w:pPr>
        <w:pStyle w:val="Default"/>
        <w:tabs>
          <w:tab w:val="left" w:pos="1134"/>
        </w:tabs>
        <w:ind w:firstLine="1134"/>
        <w:jc w:val="both"/>
      </w:pPr>
      <w:r w:rsidRPr="00E06981">
        <w:t>1</w:t>
      </w:r>
      <w:r w:rsidR="00E272DB" w:rsidRPr="00E06981">
        <w:t>6</w:t>
      </w:r>
      <w:r w:rsidRPr="00E06981">
        <w:t xml:space="preserve">.3. Dokumentus, įrodančius </w:t>
      </w:r>
      <w:r w:rsidR="00AF6313">
        <w:t>K</w:t>
      </w:r>
      <w:r w:rsidRPr="00E06981">
        <w:t xml:space="preserve">onkurso dalyvio teisę vykdyti planuojamą veiklą (jeigu tokius </w:t>
      </w:r>
      <w:r w:rsidR="00AF6313">
        <w:t>K</w:t>
      </w:r>
      <w:r w:rsidRPr="00E06981">
        <w:t>onkurso dalyvis jau turi).</w:t>
      </w:r>
    </w:p>
    <w:p w14:paraId="20EDE943" w14:textId="274FB6A7" w:rsidR="008E11E0" w:rsidRPr="00E06981" w:rsidRDefault="001F3A40" w:rsidP="00C018F3">
      <w:pPr>
        <w:pStyle w:val="Default"/>
        <w:tabs>
          <w:tab w:val="left" w:pos="1134"/>
        </w:tabs>
        <w:ind w:firstLine="1134"/>
        <w:jc w:val="both"/>
      </w:pPr>
      <w:r>
        <w:lastRenderedPageBreak/>
        <w:t>16.4. Paraiškos užtikrinimo užstat</w:t>
      </w:r>
      <w:r w:rsidR="00AF6313">
        <w:t>ą</w:t>
      </w:r>
      <w:r w:rsidR="00C83DD7">
        <w:t xml:space="preserve"> </w:t>
      </w:r>
      <w:r w:rsidR="00F04CB1">
        <w:t>įrodančius dokumentus</w:t>
      </w:r>
      <w:r w:rsidR="00BF17FC">
        <w:t xml:space="preserve"> (</w:t>
      </w:r>
      <w:r w:rsidR="00934031">
        <w:t xml:space="preserve">įvykdyto </w:t>
      </w:r>
      <w:r w:rsidR="0035627F">
        <w:t>mokėjimo banko išrašas</w:t>
      </w:r>
      <w:r w:rsidR="00BF17FC">
        <w:t>)</w:t>
      </w:r>
      <w:r w:rsidR="0035627F">
        <w:t>.</w:t>
      </w:r>
    </w:p>
    <w:p w14:paraId="03877F36" w14:textId="377DDF5B" w:rsidR="00E706ED" w:rsidRPr="00E06981" w:rsidRDefault="00C1399E" w:rsidP="00C018F3">
      <w:pPr>
        <w:pStyle w:val="Default"/>
        <w:tabs>
          <w:tab w:val="left" w:pos="1134"/>
        </w:tabs>
        <w:ind w:firstLine="1134"/>
        <w:jc w:val="both"/>
        <w:rPr>
          <w:color w:val="auto"/>
        </w:rPr>
      </w:pPr>
      <w:r w:rsidRPr="00E06981">
        <w:t>1</w:t>
      </w:r>
      <w:r w:rsidR="00E272DB" w:rsidRPr="00E06981">
        <w:t>7</w:t>
      </w:r>
      <w:r w:rsidR="00E706ED" w:rsidRPr="00E06981">
        <w:t xml:space="preserve">. Pateikti dokumentai </w:t>
      </w:r>
      <w:r w:rsidR="00AF6313">
        <w:t>K</w:t>
      </w:r>
      <w:r w:rsidR="00E706ED" w:rsidRPr="00E06981">
        <w:t xml:space="preserve">onkurso dalyviams negrąžinami. </w:t>
      </w:r>
      <w:r w:rsidR="00E706ED" w:rsidRPr="00E06981">
        <w:rPr>
          <w:color w:val="auto"/>
        </w:rPr>
        <w:t>Konkurso dalyvių išlaidos, patirtos rengiant ir pateikiant paraišką, yra neatlyginamos.</w:t>
      </w:r>
    </w:p>
    <w:p w14:paraId="0027ED7F" w14:textId="72EE6CF0" w:rsidR="00E706ED" w:rsidRPr="00E06981" w:rsidRDefault="00C1399E" w:rsidP="00C018F3">
      <w:pPr>
        <w:tabs>
          <w:tab w:val="clear" w:pos="1293"/>
          <w:tab w:val="left" w:pos="0"/>
          <w:tab w:val="left" w:pos="1134"/>
        </w:tabs>
        <w:ind w:firstLine="1134"/>
        <w:jc w:val="both"/>
        <w:rPr>
          <w:color w:val="000000"/>
          <w:szCs w:val="24"/>
          <w:lang w:val="lt-LT"/>
        </w:rPr>
      </w:pPr>
      <w:r w:rsidRPr="00E06981">
        <w:rPr>
          <w:color w:val="000000"/>
          <w:szCs w:val="24"/>
          <w:lang w:val="lt-LT"/>
        </w:rPr>
        <w:t>1</w:t>
      </w:r>
      <w:r w:rsidR="00E272DB" w:rsidRPr="00E06981">
        <w:rPr>
          <w:color w:val="000000"/>
          <w:szCs w:val="24"/>
          <w:lang w:val="lt-LT"/>
        </w:rPr>
        <w:t>8</w:t>
      </w:r>
      <w:r w:rsidR="00E706ED" w:rsidRPr="00E06981">
        <w:rPr>
          <w:color w:val="000000"/>
          <w:szCs w:val="24"/>
          <w:lang w:val="lt-LT"/>
        </w:rPr>
        <w:t xml:space="preserve">. Konkurso organizavimo metu gauta informacija yra konfidenciali. Komisijos nariai iki vokų atplėšimo procedūros pradžios neturi teisės supažindinti kitų asmenų su duomenimis apie gautas paraiškas dalyvauti </w:t>
      </w:r>
      <w:r w:rsidR="00AF6313">
        <w:rPr>
          <w:color w:val="000000"/>
          <w:szCs w:val="24"/>
          <w:lang w:val="lt-LT"/>
        </w:rPr>
        <w:t>K</w:t>
      </w:r>
      <w:r w:rsidR="00E706ED" w:rsidRPr="00E06981">
        <w:rPr>
          <w:color w:val="000000"/>
          <w:szCs w:val="24"/>
          <w:lang w:val="lt-LT"/>
        </w:rPr>
        <w:t>onkurse.</w:t>
      </w:r>
    </w:p>
    <w:p w14:paraId="16CEE16E" w14:textId="3FD62CF2" w:rsidR="00E706ED" w:rsidRPr="00E06981" w:rsidRDefault="00C1399E" w:rsidP="00C018F3">
      <w:pPr>
        <w:tabs>
          <w:tab w:val="clear" w:pos="1293"/>
          <w:tab w:val="left" w:pos="0"/>
          <w:tab w:val="left" w:pos="1134"/>
        </w:tabs>
        <w:ind w:firstLine="1134"/>
        <w:jc w:val="both"/>
        <w:rPr>
          <w:color w:val="000000"/>
          <w:szCs w:val="24"/>
          <w:lang w:val="lt-LT"/>
        </w:rPr>
      </w:pPr>
      <w:r w:rsidRPr="00E06981">
        <w:rPr>
          <w:color w:val="000000"/>
          <w:szCs w:val="24"/>
          <w:lang w:val="lt-LT"/>
        </w:rPr>
        <w:t>1</w:t>
      </w:r>
      <w:r w:rsidR="00E272DB" w:rsidRPr="00E06981">
        <w:rPr>
          <w:color w:val="000000"/>
          <w:szCs w:val="24"/>
          <w:lang w:val="lt-LT"/>
        </w:rPr>
        <w:t>9</w:t>
      </w:r>
      <w:r w:rsidR="00E706ED" w:rsidRPr="00E06981">
        <w:rPr>
          <w:color w:val="000000"/>
          <w:szCs w:val="24"/>
          <w:lang w:val="lt-LT"/>
        </w:rPr>
        <w:t>. Vokai registruojam</w:t>
      </w:r>
      <w:r w:rsidRPr="00E06981">
        <w:rPr>
          <w:color w:val="000000"/>
          <w:szCs w:val="24"/>
          <w:lang w:val="lt-LT"/>
        </w:rPr>
        <w:t>i</w:t>
      </w:r>
      <w:r w:rsidR="00E706ED" w:rsidRPr="00E06981">
        <w:rPr>
          <w:color w:val="000000"/>
          <w:szCs w:val="24"/>
          <w:lang w:val="lt-LT"/>
        </w:rPr>
        <w:t xml:space="preserve">  dokumentų valdymo sistemoje „Kontora“</w:t>
      </w:r>
      <w:r w:rsidRPr="00E06981">
        <w:rPr>
          <w:color w:val="000000"/>
          <w:szCs w:val="24"/>
          <w:lang w:val="lt-LT"/>
        </w:rPr>
        <w:t>.</w:t>
      </w:r>
    </w:p>
    <w:p w14:paraId="19AAE699" w14:textId="16872033" w:rsidR="00E706ED" w:rsidRPr="008D2248" w:rsidRDefault="00E272DB" w:rsidP="00C018F3">
      <w:pPr>
        <w:tabs>
          <w:tab w:val="clear" w:pos="1293"/>
          <w:tab w:val="left" w:pos="0"/>
          <w:tab w:val="left" w:pos="1134"/>
        </w:tabs>
        <w:ind w:firstLine="1134"/>
        <w:jc w:val="both"/>
        <w:rPr>
          <w:szCs w:val="24"/>
          <w:lang w:val="lt-LT"/>
        </w:rPr>
      </w:pPr>
      <w:r w:rsidRPr="00E06981">
        <w:rPr>
          <w:szCs w:val="24"/>
          <w:lang w:val="lt-LT"/>
        </w:rPr>
        <w:t>20</w:t>
      </w:r>
      <w:r w:rsidR="00E706ED" w:rsidRPr="00E06981">
        <w:rPr>
          <w:szCs w:val="24"/>
          <w:lang w:val="lt-LT"/>
        </w:rPr>
        <w:t xml:space="preserve">. Paklausimai dėl </w:t>
      </w:r>
      <w:r w:rsidR="00AF6313">
        <w:rPr>
          <w:szCs w:val="24"/>
          <w:lang w:val="lt-LT"/>
        </w:rPr>
        <w:t>K</w:t>
      </w:r>
      <w:r w:rsidR="00E706ED" w:rsidRPr="00E06981">
        <w:rPr>
          <w:szCs w:val="24"/>
          <w:lang w:val="lt-LT"/>
        </w:rPr>
        <w:t xml:space="preserve">onkurso sąlygų paaiškinimo gali būti teikiami likus ne mažiau kaip 3 darbo dienomis iki vokų atplėšimo procedūros. Paklausimai turi būti pateikti kontaktinio asmens elektroniniu paštu arba asmeniškai įteikiant kontaktiniam asmeniui. Atsakymai į paklausimus </w:t>
      </w:r>
      <w:r w:rsidR="00B513D4" w:rsidRPr="00E06981">
        <w:rPr>
          <w:szCs w:val="24"/>
          <w:lang w:val="lt-LT"/>
        </w:rPr>
        <w:t>skelbiami Ignalinos rajono savivaldybės interneto svetainės (</w:t>
      </w:r>
      <w:hyperlink r:id="rId10" w:history="1">
        <w:r w:rsidR="00B513D4" w:rsidRPr="00AF6313">
          <w:rPr>
            <w:rStyle w:val="Hipersaitas"/>
            <w:color w:val="auto"/>
            <w:szCs w:val="24"/>
            <w:u w:val="none"/>
            <w:lang w:val="lt-LT"/>
          </w:rPr>
          <w:t>www.ignalina.lt</w:t>
        </w:r>
      </w:hyperlink>
      <w:r w:rsidR="00B513D4" w:rsidRPr="00E06981">
        <w:rPr>
          <w:szCs w:val="24"/>
          <w:lang w:val="lt-LT"/>
        </w:rPr>
        <w:t xml:space="preserve">) </w:t>
      </w:r>
      <w:r w:rsidR="00994F50">
        <w:rPr>
          <w:szCs w:val="24"/>
          <w:lang w:val="lt-LT"/>
        </w:rPr>
        <w:t>K</w:t>
      </w:r>
      <w:r w:rsidR="00B513D4" w:rsidRPr="00E06981">
        <w:rPr>
          <w:szCs w:val="24"/>
          <w:lang w:val="lt-LT"/>
        </w:rPr>
        <w:t xml:space="preserve">onkurso skyrelyje </w:t>
      </w:r>
      <w:r w:rsidR="00E706ED" w:rsidRPr="00E06981">
        <w:rPr>
          <w:szCs w:val="24"/>
          <w:lang w:val="lt-LT"/>
        </w:rPr>
        <w:t xml:space="preserve"> likus ne mažiau kaip vienai darbo dienai iki vokų atplėšimo procedūros. Atsakymo laiške pateikiamas klausimo tekstas ir atsakymas, paklausėjas nenurodomas.</w:t>
      </w:r>
    </w:p>
    <w:p w14:paraId="4C5D2ED0" w14:textId="77777777" w:rsidR="00E706ED" w:rsidRPr="008D2248" w:rsidRDefault="00E706ED" w:rsidP="00E706ED">
      <w:pPr>
        <w:tabs>
          <w:tab w:val="left" w:pos="0"/>
        </w:tabs>
        <w:ind w:firstLine="1247"/>
        <w:jc w:val="both"/>
        <w:rPr>
          <w:szCs w:val="24"/>
          <w:lang w:val="lt-LT"/>
        </w:rPr>
      </w:pPr>
    </w:p>
    <w:p w14:paraId="2DD9CC8B" w14:textId="77777777" w:rsidR="00C1399E" w:rsidRPr="008D2248" w:rsidRDefault="00E706ED" w:rsidP="00C1399E">
      <w:pPr>
        <w:tabs>
          <w:tab w:val="left" w:pos="0"/>
        </w:tabs>
        <w:jc w:val="center"/>
        <w:rPr>
          <w:b/>
          <w:color w:val="000000"/>
          <w:szCs w:val="24"/>
          <w:lang w:val="lt-LT"/>
        </w:rPr>
      </w:pPr>
      <w:r w:rsidRPr="008D2248">
        <w:rPr>
          <w:b/>
          <w:color w:val="000000"/>
          <w:szCs w:val="24"/>
          <w:lang w:val="lt-LT"/>
        </w:rPr>
        <w:t>IV</w:t>
      </w:r>
      <w:r w:rsidR="00C1399E" w:rsidRPr="008D2248">
        <w:rPr>
          <w:b/>
          <w:color w:val="000000"/>
          <w:szCs w:val="24"/>
          <w:lang w:val="lt-LT"/>
        </w:rPr>
        <w:t xml:space="preserve"> SKYRIUS</w:t>
      </w:r>
    </w:p>
    <w:p w14:paraId="1788BA87" w14:textId="77777777" w:rsidR="00E706ED" w:rsidRPr="008D2248" w:rsidRDefault="00E706ED" w:rsidP="00C1399E">
      <w:pPr>
        <w:tabs>
          <w:tab w:val="left" w:pos="0"/>
        </w:tabs>
        <w:jc w:val="center"/>
        <w:rPr>
          <w:b/>
          <w:color w:val="000000"/>
          <w:szCs w:val="24"/>
          <w:lang w:val="lt-LT"/>
        </w:rPr>
      </w:pPr>
      <w:r w:rsidRPr="008D2248">
        <w:rPr>
          <w:b/>
          <w:color w:val="000000"/>
          <w:szCs w:val="24"/>
          <w:lang w:val="lt-LT"/>
        </w:rPr>
        <w:t>KONKURSO DALYVIŲ PARAIŠKŲ IR KITŲ DOKUMENTŲ TIKRINIMAS, VERTINIMAS IR KONKURSO LAIMĖTOJŲ NUSTATYMAS</w:t>
      </w:r>
    </w:p>
    <w:p w14:paraId="73689233" w14:textId="77777777" w:rsidR="00C1399E" w:rsidRPr="008D2248" w:rsidRDefault="00C1399E" w:rsidP="00C1399E">
      <w:pPr>
        <w:tabs>
          <w:tab w:val="left" w:pos="0"/>
        </w:tabs>
        <w:jc w:val="center"/>
        <w:rPr>
          <w:b/>
          <w:color w:val="000000"/>
          <w:szCs w:val="24"/>
          <w:lang w:val="lt-LT"/>
        </w:rPr>
      </w:pPr>
    </w:p>
    <w:p w14:paraId="0DBDA179" w14:textId="47F244B5" w:rsidR="00E706ED" w:rsidRPr="008D2248" w:rsidRDefault="00E706ED" w:rsidP="00C1399E">
      <w:pPr>
        <w:tabs>
          <w:tab w:val="left" w:pos="0"/>
        </w:tabs>
        <w:ind w:firstLine="1134"/>
        <w:jc w:val="both"/>
        <w:rPr>
          <w:color w:val="000000"/>
          <w:szCs w:val="24"/>
          <w:lang w:val="lt-LT"/>
        </w:rPr>
      </w:pPr>
      <w:r w:rsidRPr="008D2248">
        <w:rPr>
          <w:color w:val="000000"/>
          <w:szCs w:val="24"/>
          <w:lang w:val="lt-LT"/>
        </w:rPr>
        <w:t>2</w:t>
      </w:r>
      <w:r w:rsidR="00E272DB" w:rsidRPr="008D2248">
        <w:rPr>
          <w:color w:val="000000"/>
          <w:szCs w:val="24"/>
          <w:lang w:val="lt-LT"/>
        </w:rPr>
        <w:t>1</w:t>
      </w:r>
      <w:r w:rsidRPr="008D2248">
        <w:rPr>
          <w:color w:val="000000"/>
          <w:szCs w:val="24"/>
          <w:lang w:val="lt-LT"/>
        </w:rPr>
        <w:t xml:space="preserve">. Pasibaigus paraiškų dalyvauti </w:t>
      </w:r>
      <w:r w:rsidR="00AF6313">
        <w:rPr>
          <w:color w:val="000000"/>
          <w:szCs w:val="24"/>
          <w:lang w:val="lt-LT"/>
        </w:rPr>
        <w:t>K</w:t>
      </w:r>
      <w:r w:rsidRPr="008D2248">
        <w:rPr>
          <w:color w:val="000000"/>
          <w:szCs w:val="24"/>
          <w:lang w:val="lt-LT"/>
        </w:rPr>
        <w:t xml:space="preserve">onkurse pateikimo terminui, </w:t>
      </w:r>
      <w:r w:rsidR="00AF6313">
        <w:rPr>
          <w:color w:val="000000"/>
          <w:szCs w:val="24"/>
          <w:lang w:val="lt-LT"/>
        </w:rPr>
        <w:t>K</w:t>
      </w:r>
      <w:r w:rsidRPr="008D2248">
        <w:rPr>
          <w:color w:val="000000"/>
          <w:szCs w:val="24"/>
          <w:lang w:val="lt-LT"/>
        </w:rPr>
        <w:t xml:space="preserve">omisijos posėdyje (apie kurio datą, vietą ir laiką buvo informuota </w:t>
      </w:r>
      <w:r w:rsidR="00AF6313">
        <w:rPr>
          <w:color w:val="000000"/>
          <w:szCs w:val="24"/>
          <w:lang w:val="lt-LT"/>
        </w:rPr>
        <w:t>K</w:t>
      </w:r>
      <w:r w:rsidRPr="008D2248">
        <w:rPr>
          <w:color w:val="000000"/>
          <w:szCs w:val="24"/>
          <w:lang w:val="lt-LT"/>
        </w:rPr>
        <w:t>onkurso sąlygose) atplėšiami gauti vokai ir patikrinam</w:t>
      </w:r>
      <w:r w:rsidR="00C1399E" w:rsidRPr="008D2248">
        <w:rPr>
          <w:color w:val="000000"/>
          <w:szCs w:val="24"/>
          <w:lang w:val="lt-LT"/>
        </w:rPr>
        <w:t>os</w:t>
      </w:r>
      <w:r w:rsidRPr="008D2248">
        <w:rPr>
          <w:color w:val="000000"/>
          <w:szCs w:val="24"/>
          <w:lang w:val="lt-LT"/>
        </w:rPr>
        <w:t xml:space="preserve"> </w:t>
      </w:r>
      <w:r w:rsidR="00AF6313">
        <w:rPr>
          <w:color w:val="000000"/>
          <w:szCs w:val="24"/>
          <w:lang w:val="lt-LT"/>
        </w:rPr>
        <w:t>K</w:t>
      </w:r>
      <w:r w:rsidRPr="008D2248">
        <w:rPr>
          <w:color w:val="000000"/>
          <w:szCs w:val="24"/>
          <w:lang w:val="lt-LT"/>
        </w:rPr>
        <w:t>onkurso dalyvių pateiktos paraiškos. Atplėšus voką, posėdžio dalyviams pranešama</w:t>
      </w:r>
      <w:r w:rsidR="00AF6313">
        <w:rPr>
          <w:color w:val="000000"/>
          <w:szCs w:val="24"/>
          <w:lang w:val="lt-LT"/>
        </w:rPr>
        <w:t>s</w:t>
      </w:r>
      <w:r w:rsidRPr="008D2248">
        <w:rPr>
          <w:color w:val="000000"/>
          <w:szCs w:val="24"/>
          <w:lang w:val="lt-LT"/>
        </w:rPr>
        <w:t xml:space="preserve"> </w:t>
      </w:r>
      <w:r w:rsidR="00AF6313">
        <w:rPr>
          <w:color w:val="000000"/>
          <w:szCs w:val="24"/>
          <w:lang w:val="lt-LT"/>
        </w:rPr>
        <w:t>K</w:t>
      </w:r>
      <w:r w:rsidRPr="008D2248">
        <w:rPr>
          <w:color w:val="000000"/>
          <w:szCs w:val="24"/>
          <w:lang w:val="lt-LT"/>
        </w:rPr>
        <w:t>onkurso dalyvio vardas, pavardė arba juridinio asmens pavadinimas, jo pageidaujamos naudoti prekybai ar paslaug</w:t>
      </w:r>
      <w:r w:rsidR="00AF6313">
        <w:rPr>
          <w:color w:val="000000"/>
          <w:szCs w:val="24"/>
          <w:lang w:val="lt-LT"/>
        </w:rPr>
        <w:t>oms</w:t>
      </w:r>
      <w:r w:rsidRPr="008D2248">
        <w:rPr>
          <w:color w:val="000000"/>
          <w:szCs w:val="24"/>
          <w:lang w:val="lt-LT"/>
        </w:rPr>
        <w:t xml:space="preserve"> teik</w:t>
      </w:r>
      <w:r w:rsidR="00AF6313">
        <w:rPr>
          <w:color w:val="000000"/>
          <w:szCs w:val="24"/>
          <w:lang w:val="lt-LT"/>
        </w:rPr>
        <w:t>t</w:t>
      </w:r>
      <w:r w:rsidRPr="008D2248">
        <w:rPr>
          <w:color w:val="000000"/>
          <w:szCs w:val="24"/>
          <w:lang w:val="lt-LT"/>
        </w:rPr>
        <w:t xml:space="preserve">i vietos numeris pagal </w:t>
      </w:r>
      <w:r w:rsidR="00AF6313">
        <w:rPr>
          <w:color w:val="000000"/>
          <w:szCs w:val="24"/>
          <w:lang w:val="lt-LT"/>
        </w:rPr>
        <w:t>K</w:t>
      </w:r>
      <w:r w:rsidRPr="008D2248">
        <w:rPr>
          <w:color w:val="000000"/>
          <w:szCs w:val="24"/>
          <w:lang w:val="lt-LT"/>
        </w:rPr>
        <w:t xml:space="preserve">onkurso sąlygas ir siūlomas vienkartinis finansinis įnašas. Šis </w:t>
      </w:r>
      <w:r w:rsidR="00AF6313">
        <w:rPr>
          <w:color w:val="000000"/>
          <w:szCs w:val="24"/>
          <w:lang w:val="lt-LT"/>
        </w:rPr>
        <w:t>K</w:t>
      </w:r>
      <w:r w:rsidRPr="008D2248">
        <w:rPr>
          <w:color w:val="000000"/>
          <w:szCs w:val="24"/>
          <w:lang w:val="lt-LT"/>
        </w:rPr>
        <w:t>omisijos posėdis yra atviras, jame gali dalyvauti visi pageidaujantys</w:t>
      </w:r>
      <w:r w:rsidR="00C1399E" w:rsidRPr="008D2248">
        <w:rPr>
          <w:color w:val="000000"/>
          <w:szCs w:val="24"/>
          <w:lang w:val="lt-LT"/>
        </w:rPr>
        <w:t xml:space="preserve"> asmenys</w:t>
      </w:r>
      <w:r w:rsidRPr="008D2248">
        <w:rPr>
          <w:color w:val="000000"/>
          <w:szCs w:val="24"/>
          <w:lang w:val="lt-LT"/>
        </w:rPr>
        <w:t>.</w:t>
      </w:r>
    </w:p>
    <w:p w14:paraId="3EE844A5" w14:textId="29834ADD" w:rsidR="00E706ED" w:rsidRPr="008D2248" w:rsidRDefault="00E706ED" w:rsidP="00C1399E">
      <w:pPr>
        <w:pStyle w:val="Default"/>
        <w:ind w:firstLine="1134"/>
        <w:jc w:val="both"/>
        <w:rPr>
          <w:color w:val="auto"/>
        </w:rPr>
      </w:pPr>
      <w:r w:rsidRPr="008D2248">
        <w:t>2</w:t>
      </w:r>
      <w:r w:rsidR="00E272DB" w:rsidRPr="008D2248">
        <w:t>2</w:t>
      </w:r>
      <w:r w:rsidRPr="008D2248">
        <w:t xml:space="preserve">. Kitame </w:t>
      </w:r>
      <w:r w:rsidR="00AF6313">
        <w:t>K</w:t>
      </w:r>
      <w:r w:rsidRPr="008D2248">
        <w:t>omisijos posėdyje</w:t>
      </w:r>
      <w:r w:rsidRPr="008D2248">
        <w:rPr>
          <w:color w:val="auto"/>
        </w:rPr>
        <w:t xml:space="preserve"> patikrinami visi </w:t>
      </w:r>
      <w:r w:rsidR="00AF6313">
        <w:rPr>
          <w:color w:val="auto"/>
        </w:rPr>
        <w:t>K</w:t>
      </w:r>
      <w:r w:rsidRPr="008D2248">
        <w:rPr>
          <w:color w:val="auto"/>
        </w:rPr>
        <w:t xml:space="preserve">onkurso dalyvių pateikti dokumentai ir surašomas </w:t>
      </w:r>
      <w:r w:rsidR="00AF6313">
        <w:rPr>
          <w:color w:val="auto"/>
        </w:rPr>
        <w:t>K</w:t>
      </w:r>
      <w:r w:rsidRPr="008D2248">
        <w:rPr>
          <w:color w:val="auto"/>
        </w:rPr>
        <w:t>onkursų dokumentų protokolas, kuriame nurodoma</w:t>
      </w:r>
      <w:r w:rsidR="00C1399E" w:rsidRPr="008D2248">
        <w:rPr>
          <w:color w:val="auto"/>
        </w:rPr>
        <w:t>s</w:t>
      </w:r>
      <w:r w:rsidRPr="008D2248">
        <w:rPr>
          <w:color w:val="auto"/>
        </w:rPr>
        <w:t xml:space="preserve"> pateiktų dokumentų lapų skaiči</w:t>
      </w:r>
      <w:r w:rsidR="00C1399E" w:rsidRPr="008D2248">
        <w:rPr>
          <w:color w:val="auto"/>
        </w:rPr>
        <w:t>us</w:t>
      </w:r>
      <w:r w:rsidRPr="008D2248">
        <w:rPr>
          <w:color w:val="auto"/>
        </w:rPr>
        <w:t xml:space="preserve">, pasiūlytas vienkartinis finansinis įnašas. Protokolą pasirašo </w:t>
      </w:r>
      <w:r w:rsidR="00AF6313">
        <w:rPr>
          <w:color w:val="auto"/>
        </w:rPr>
        <w:t>K</w:t>
      </w:r>
      <w:r w:rsidRPr="008D2248">
        <w:rPr>
          <w:color w:val="auto"/>
        </w:rPr>
        <w:t xml:space="preserve">omisijos pirmininkas ir visi dalyvaujantys </w:t>
      </w:r>
      <w:r w:rsidR="00AF6313">
        <w:rPr>
          <w:color w:val="auto"/>
        </w:rPr>
        <w:t>K</w:t>
      </w:r>
      <w:r w:rsidRPr="008D2248">
        <w:rPr>
          <w:color w:val="auto"/>
        </w:rPr>
        <w:t xml:space="preserve">omisijos nariai. </w:t>
      </w:r>
    </w:p>
    <w:p w14:paraId="6F9E55CA" w14:textId="68A6489D" w:rsidR="00E706ED" w:rsidRPr="008D2248" w:rsidRDefault="00E706ED" w:rsidP="00C1399E">
      <w:pPr>
        <w:pStyle w:val="Default"/>
        <w:ind w:firstLine="1134"/>
        <w:jc w:val="both"/>
        <w:rPr>
          <w:color w:val="FF0000"/>
        </w:rPr>
      </w:pPr>
      <w:r w:rsidRPr="008D2248">
        <w:rPr>
          <w:color w:val="auto"/>
        </w:rPr>
        <w:t>2</w:t>
      </w:r>
      <w:r w:rsidR="00E272DB" w:rsidRPr="008D2248">
        <w:rPr>
          <w:color w:val="auto"/>
        </w:rPr>
        <w:t>3</w:t>
      </w:r>
      <w:r w:rsidRPr="008D2248">
        <w:rPr>
          <w:color w:val="auto"/>
        </w:rPr>
        <w:t xml:space="preserve">. Nustačius, kad </w:t>
      </w:r>
      <w:r w:rsidR="00AF6313">
        <w:rPr>
          <w:color w:val="auto"/>
        </w:rPr>
        <w:t>K</w:t>
      </w:r>
      <w:r w:rsidRPr="008D2248">
        <w:rPr>
          <w:color w:val="auto"/>
        </w:rPr>
        <w:t>onkurso dalyvis ne pagal formą ar nevisiškai užpildė paraišką, nepateikė bent vieno 1</w:t>
      </w:r>
      <w:r w:rsidR="00DF323A">
        <w:rPr>
          <w:color w:val="auto"/>
        </w:rPr>
        <w:t>6</w:t>
      </w:r>
      <w:r w:rsidRPr="008D2248">
        <w:rPr>
          <w:color w:val="auto"/>
        </w:rPr>
        <w:t xml:space="preserve"> punkte reikalaujamo dokumento arba pateikė klaidingą informaciją, </w:t>
      </w:r>
      <w:r w:rsidR="00AF6313">
        <w:rPr>
          <w:color w:val="auto"/>
        </w:rPr>
        <w:t>K</w:t>
      </w:r>
      <w:r w:rsidRPr="008D2248">
        <w:t xml:space="preserve">omisija kreipiasi į paraišką pateikusį asmenį dėl informacijos patikslinimo. Jeigu </w:t>
      </w:r>
      <w:r w:rsidR="00AF6313">
        <w:t>K</w:t>
      </w:r>
      <w:r w:rsidRPr="008D2248">
        <w:t xml:space="preserve">onkurso dalyvis nepatikslina informacijos per 5 darbo dienas, </w:t>
      </w:r>
      <w:r w:rsidRPr="008D2248">
        <w:rPr>
          <w:color w:val="auto"/>
        </w:rPr>
        <w:t>paraiška atmetama.</w:t>
      </w:r>
    </w:p>
    <w:p w14:paraId="284E1D25" w14:textId="00EB1481" w:rsidR="00E706ED" w:rsidRPr="008D2248" w:rsidRDefault="00E706ED" w:rsidP="00C1399E">
      <w:pPr>
        <w:tabs>
          <w:tab w:val="left" w:pos="1247"/>
        </w:tabs>
        <w:ind w:firstLine="1134"/>
        <w:jc w:val="both"/>
        <w:rPr>
          <w:strike/>
          <w:szCs w:val="24"/>
          <w:lang w:val="lt-LT"/>
        </w:rPr>
      </w:pPr>
      <w:r w:rsidRPr="008D2248">
        <w:rPr>
          <w:szCs w:val="24"/>
          <w:lang w:val="lt-LT"/>
        </w:rPr>
        <w:t>2</w:t>
      </w:r>
      <w:r w:rsidR="00E272DB" w:rsidRPr="008D2248">
        <w:rPr>
          <w:szCs w:val="24"/>
          <w:lang w:val="lt-LT"/>
        </w:rPr>
        <w:t>4</w:t>
      </w:r>
      <w:r w:rsidRPr="008D2248">
        <w:rPr>
          <w:szCs w:val="24"/>
          <w:lang w:val="lt-LT"/>
        </w:rPr>
        <w:t xml:space="preserve">. Įvertinusi neatmestas </w:t>
      </w:r>
      <w:r w:rsidR="00AF6313">
        <w:rPr>
          <w:szCs w:val="24"/>
          <w:lang w:val="lt-LT"/>
        </w:rPr>
        <w:t>K</w:t>
      </w:r>
      <w:r w:rsidRPr="008D2248">
        <w:rPr>
          <w:szCs w:val="24"/>
          <w:lang w:val="lt-LT"/>
        </w:rPr>
        <w:t xml:space="preserve">onkurso dalyvių paraiškas ir remdamasi </w:t>
      </w:r>
      <w:r w:rsidR="00A913FE" w:rsidRPr="008D2248">
        <w:rPr>
          <w:szCs w:val="24"/>
          <w:lang w:val="lt-LT"/>
        </w:rPr>
        <w:t>10</w:t>
      </w:r>
      <w:r w:rsidRPr="008D2248">
        <w:rPr>
          <w:szCs w:val="24"/>
          <w:lang w:val="lt-LT"/>
        </w:rPr>
        <w:t xml:space="preserve"> punkte nustatytu kriterijumi, </w:t>
      </w:r>
      <w:r w:rsidR="00AF6313">
        <w:rPr>
          <w:szCs w:val="24"/>
          <w:lang w:val="lt-LT"/>
        </w:rPr>
        <w:t>K</w:t>
      </w:r>
      <w:r w:rsidRPr="008D2248">
        <w:rPr>
          <w:szCs w:val="24"/>
          <w:lang w:val="lt-LT"/>
        </w:rPr>
        <w:t xml:space="preserve">omisija nustato  </w:t>
      </w:r>
      <w:r w:rsidR="00AF6313">
        <w:rPr>
          <w:szCs w:val="24"/>
          <w:lang w:val="lt-LT"/>
        </w:rPr>
        <w:t>K</w:t>
      </w:r>
      <w:r w:rsidRPr="008D2248">
        <w:rPr>
          <w:szCs w:val="24"/>
          <w:lang w:val="lt-LT"/>
        </w:rPr>
        <w:t xml:space="preserve">onkurso laimėtojus.  Jeigu tokią pačią sumą (didžiausią) pasiūlo keli </w:t>
      </w:r>
      <w:r w:rsidR="00AF6313">
        <w:rPr>
          <w:szCs w:val="24"/>
          <w:lang w:val="lt-LT"/>
        </w:rPr>
        <w:t>K</w:t>
      </w:r>
      <w:r w:rsidRPr="008D2248">
        <w:rPr>
          <w:szCs w:val="24"/>
          <w:lang w:val="lt-LT"/>
        </w:rPr>
        <w:t xml:space="preserve">onkurso dalyviai, laimėtoju pripažįstamas </w:t>
      </w:r>
      <w:r w:rsidR="00AF6313">
        <w:rPr>
          <w:szCs w:val="24"/>
          <w:lang w:val="lt-LT"/>
        </w:rPr>
        <w:t>K</w:t>
      </w:r>
      <w:r w:rsidRPr="008D2248">
        <w:rPr>
          <w:szCs w:val="24"/>
          <w:lang w:val="lt-LT"/>
        </w:rPr>
        <w:t>onkurso dalyvis, anksčiau pateikęs paraišką. Konkurso laimėtojų nustatymas įforminama</w:t>
      </w:r>
      <w:r w:rsidR="00C1399E" w:rsidRPr="008D2248">
        <w:rPr>
          <w:szCs w:val="24"/>
          <w:lang w:val="lt-LT"/>
        </w:rPr>
        <w:t>s</w:t>
      </w:r>
      <w:r w:rsidR="00AF6313">
        <w:rPr>
          <w:szCs w:val="24"/>
          <w:lang w:val="lt-LT"/>
        </w:rPr>
        <w:t xml:space="preserve"> K</w:t>
      </w:r>
      <w:r w:rsidRPr="008D2248">
        <w:rPr>
          <w:szCs w:val="24"/>
          <w:lang w:val="lt-LT"/>
        </w:rPr>
        <w:t xml:space="preserve">omisijos posėdžio protokolu, kurį pasirašo </w:t>
      </w:r>
      <w:r w:rsidR="00AF6313">
        <w:rPr>
          <w:szCs w:val="24"/>
          <w:lang w:val="lt-LT"/>
        </w:rPr>
        <w:t>K</w:t>
      </w:r>
      <w:r w:rsidRPr="008D2248">
        <w:rPr>
          <w:szCs w:val="24"/>
          <w:lang w:val="lt-LT"/>
        </w:rPr>
        <w:t xml:space="preserve">omisijos pirmininkas ir posėdyje dalyvavę </w:t>
      </w:r>
      <w:r w:rsidR="00994F50">
        <w:rPr>
          <w:szCs w:val="24"/>
          <w:lang w:val="lt-LT"/>
        </w:rPr>
        <w:t>K</w:t>
      </w:r>
      <w:r w:rsidRPr="008D2248">
        <w:rPr>
          <w:szCs w:val="24"/>
          <w:lang w:val="lt-LT"/>
        </w:rPr>
        <w:t xml:space="preserve">omisijos nariai. </w:t>
      </w:r>
    </w:p>
    <w:p w14:paraId="57C0EA88" w14:textId="0AB90F4E" w:rsidR="00E706ED" w:rsidRPr="008D2248" w:rsidRDefault="00E706ED" w:rsidP="00C1399E">
      <w:pPr>
        <w:tabs>
          <w:tab w:val="left" w:pos="1247"/>
        </w:tabs>
        <w:ind w:firstLine="1134"/>
        <w:jc w:val="both"/>
        <w:rPr>
          <w:szCs w:val="24"/>
          <w:lang w:val="lt-LT"/>
        </w:rPr>
      </w:pPr>
      <w:r w:rsidRPr="008D2248">
        <w:rPr>
          <w:szCs w:val="24"/>
          <w:lang w:val="lt-LT"/>
        </w:rPr>
        <w:t>2</w:t>
      </w:r>
      <w:r w:rsidR="00E272DB" w:rsidRPr="008D2248">
        <w:rPr>
          <w:szCs w:val="24"/>
          <w:lang w:val="lt-LT"/>
        </w:rPr>
        <w:t>5</w:t>
      </w:r>
      <w:r w:rsidRPr="008D2248">
        <w:rPr>
          <w:szCs w:val="24"/>
          <w:lang w:val="lt-LT"/>
        </w:rPr>
        <w:t xml:space="preserve">. Visi </w:t>
      </w:r>
      <w:r w:rsidR="00AF6313">
        <w:rPr>
          <w:szCs w:val="24"/>
          <w:lang w:val="lt-LT"/>
        </w:rPr>
        <w:t>K</w:t>
      </w:r>
      <w:r w:rsidRPr="008D2248">
        <w:rPr>
          <w:szCs w:val="24"/>
          <w:lang w:val="lt-LT"/>
        </w:rPr>
        <w:t xml:space="preserve">onkurso dalyviai apie jų pateiktų paraiškų vertinimo rezultatus informuojami raštu ne vėliau kaip per 3 darbo dienas nuo </w:t>
      </w:r>
      <w:r w:rsidR="00AF6313">
        <w:rPr>
          <w:szCs w:val="24"/>
          <w:lang w:val="lt-LT"/>
        </w:rPr>
        <w:t>K</w:t>
      </w:r>
      <w:r w:rsidRPr="008D2248">
        <w:rPr>
          <w:szCs w:val="24"/>
          <w:lang w:val="lt-LT"/>
        </w:rPr>
        <w:t>omisijos protokolo pasirašymo.</w:t>
      </w:r>
    </w:p>
    <w:p w14:paraId="1EF2584C" w14:textId="5A64BDB3" w:rsidR="00E706ED" w:rsidRPr="006E1948" w:rsidRDefault="00E706ED" w:rsidP="00C1399E">
      <w:pPr>
        <w:tabs>
          <w:tab w:val="left" w:pos="1247"/>
        </w:tabs>
        <w:ind w:firstLine="1134"/>
        <w:jc w:val="both"/>
        <w:rPr>
          <w:szCs w:val="24"/>
          <w:lang w:val="lt-LT"/>
        </w:rPr>
      </w:pPr>
      <w:r w:rsidRPr="008D2248">
        <w:rPr>
          <w:szCs w:val="24"/>
          <w:lang w:val="lt-LT"/>
        </w:rPr>
        <w:t>2</w:t>
      </w:r>
      <w:r w:rsidR="00E272DB" w:rsidRPr="008D2248">
        <w:rPr>
          <w:szCs w:val="24"/>
          <w:lang w:val="lt-LT"/>
        </w:rPr>
        <w:t>6</w:t>
      </w:r>
      <w:r w:rsidRPr="008D2248">
        <w:rPr>
          <w:szCs w:val="24"/>
          <w:lang w:val="lt-LT"/>
        </w:rPr>
        <w:t xml:space="preserve">. Konkurso dalyviai, nesutinkantys su </w:t>
      </w:r>
      <w:r w:rsidR="00AF6313">
        <w:rPr>
          <w:szCs w:val="24"/>
          <w:lang w:val="lt-LT"/>
        </w:rPr>
        <w:t>K</w:t>
      </w:r>
      <w:r w:rsidRPr="008D2248">
        <w:rPr>
          <w:szCs w:val="24"/>
          <w:lang w:val="lt-LT"/>
        </w:rPr>
        <w:t xml:space="preserve">onkurso rezultatais, turi teisę per 5 darbo dienas nuo pranešimo apie </w:t>
      </w:r>
      <w:r w:rsidR="00AF6313">
        <w:rPr>
          <w:szCs w:val="24"/>
          <w:lang w:val="lt-LT"/>
        </w:rPr>
        <w:t>K</w:t>
      </w:r>
      <w:r w:rsidRPr="008D2248">
        <w:rPr>
          <w:szCs w:val="24"/>
          <w:lang w:val="lt-LT"/>
        </w:rPr>
        <w:t xml:space="preserve">onkurso rezultatus </w:t>
      </w:r>
      <w:r w:rsidR="00A913FE" w:rsidRPr="008D2248">
        <w:rPr>
          <w:szCs w:val="24"/>
          <w:lang w:val="lt-LT"/>
        </w:rPr>
        <w:t>išsiuntimo</w:t>
      </w:r>
      <w:r w:rsidRPr="008D2248">
        <w:rPr>
          <w:szCs w:val="24"/>
          <w:lang w:val="lt-LT"/>
        </w:rPr>
        <w:t xml:space="preserve"> dienos </w:t>
      </w:r>
      <w:r w:rsidR="00AF6313">
        <w:rPr>
          <w:szCs w:val="24"/>
          <w:lang w:val="lt-LT"/>
        </w:rPr>
        <w:t>K</w:t>
      </w:r>
      <w:r w:rsidRPr="008D2248">
        <w:rPr>
          <w:szCs w:val="24"/>
          <w:lang w:val="lt-LT"/>
        </w:rPr>
        <w:t>omisijai pateikti raštišką skundą.</w:t>
      </w:r>
      <w:r w:rsidR="006E1948">
        <w:rPr>
          <w:szCs w:val="24"/>
          <w:lang w:val="lt-LT"/>
        </w:rPr>
        <w:t xml:space="preserve"> </w:t>
      </w:r>
      <w:r w:rsidR="006E1948" w:rsidRPr="006E1948">
        <w:rPr>
          <w:lang w:val="lt-LT"/>
        </w:rPr>
        <w:t>Š</w:t>
      </w:r>
      <w:r w:rsidR="006E1948">
        <w:rPr>
          <w:lang w:val="lt-LT"/>
        </w:rPr>
        <w:t xml:space="preserve">io </w:t>
      </w:r>
      <w:r w:rsidR="00AF6313">
        <w:rPr>
          <w:lang w:val="lt-LT"/>
        </w:rPr>
        <w:t>K</w:t>
      </w:r>
      <w:r w:rsidR="006E1948">
        <w:rPr>
          <w:lang w:val="lt-LT"/>
        </w:rPr>
        <w:t>onkurso</w:t>
      </w:r>
      <w:r w:rsidR="006E1948" w:rsidRPr="006E1948">
        <w:rPr>
          <w:lang w:val="lt-LT"/>
        </w:rPr>
        <w:t xml:space="preserve"> tikslais laikoma, kad </w:t>
      </w:r>
      <w:r w:rsidR="006E1948">
        <w:rPr>
          <w:lang w:val="lt-LT"/>
        </w:rPr>
        <w:t>pranešimo apie rezultatus</w:t>
      </w:r>
      <w:r w:rsidR="006E1948" w:rsidRPr="006E1948">
        <w:rPr>
          <w:lang w:val="lt-LT"/>
        </w:rPr>
        <w:t xml:space="preserve"> gavimo diena yra kita darbo diena nuo šio </w:t>
      </w:r>
      <w:r w:rsidR="006E1948">
        <w:rPr>
          <w:lang w:val="lt-LT"/>
        </w:rPr>
        <w:t>pranešimo</w:t>
      </w:r>
      <w:r w:rsidR="006E1948" w:rsidRPr="006E1948">
        <w:rPr>
          <w:lang w:val="lt-LT"/>
        </w:rPr>
        <w:t xml:space="preserve"> išsiuntimo registruotu laišku dienos.</w:t>
      </w:r>
    </w:p>
    <w:p w14:paraId="52321CDF" w14:textId="37F4B4FE" w:rsidR="00E706ED" w:rsidRPr="008D2248" w:rsidRDefault="00E706ED" w:rsidP="00C1399E">
      <w:pPr>
        <w:tabs>
          <w:tab w:val="left" w:pos="1247"/>
        </w:tabs>
        <w:ind w:firstLine="1134"/>
        <w:jc w:val="both"/>
        <w:rPr>
          <w:szCs w:val="24"/>
          <w:lang w:val="lt-LT"/>
        </w:rPr>
      </w:pPr>
      <w:r w:rsidRPr="008D2248">
        <w:rPr>
          <w:szCs w:val="24"/>
          <w:lang w:val="lt-LT"/>
        </w:rPr>
        <w:t>2</w:t>
      </w:r>
      <w:r w:rsidR="00E272DB" w:rsidRPr="008D2248">
        <w:rPr>
          <w:szCs w:val="24"/>
          <w:lang w:val="lt-LT"/>
        </w:rPr>
        <w:t>7</w:t>
      </w:r>
      <w:r w:rsidRPr="008D2248">
        <w:rPr>
          <w:szCs w:val="24"/>
          <w:lang w:val="lt-LT"/>
        </w:rPr>
        <w:t xml:space="preserve">. Visi gauti skundai </w:t>
      </w:r>
      <w:r w:rsidR="00A913FE" w:rsidRPr="008D2248">
        <w:rPr>
          <w:szCs w:val="24"/>
          <w:lang w:val="lt-LT"/>
        </w:rPr>
        <w:t xml:space="preserve">po 26 punkte nurodyto termino, </w:t>
      </w:r>
      <w:r w:rsidRPr="008D2248">
        <w:rPr>
          <w:szCs w:val="24"/>
          <w:lang w:val="lt-LT"/>
        </w:rPr>
        <w:t xml:space="preserve">dėl </w:t>
      </w:r>
      <w:r w:rsidR="00AF6313">
        <w:rPr>
          <w:szCs w:val="24"/>
          <w:lang w:val="lt-LT"/>
        </w:rPr>
        <w:t>K</w:t>
      </w:r>
      <w:r w:rsidRPr="008D2248">
        <w:rPr>
          <w:szCs w:val="24"/>
          <w:lang w:val="lt-LT"/>
        </w:rPr>
        <w:t>onkurso rezultatų turi būti išnagrinėti ir sprendimai dėl jų priimti ne vėliau kaip per 5 darbo dienas nuo jų gavimo dienos.</w:t>
      </w:r>
    </w:p>
    <w:p w14:paraId="678A78DE" w14:textId="1232F42C" w:rsidR="00E706ED" w:rsidRPr="008D2248" w:rsidRDefault="00C1399E" w:rsidP="00C1399E">
      <w:pPr>
        <w:tabs>
          <w:tab w:val="left" w:pos="1247"/>
        </w:tabs>
        <w:ind w:firstLine="1134"/>
        <w:jc w:val="both"/>
        <w:rPr>
          <w:szCs w:val="24"/>
          <w:lang w:val="lt-LT"/>
        </w:rPr>
      </w:pPr>
      <w:r w:rsidRPr="008D2248">
        <w:rPr>
          <w:szCs w:val="24"/>
          <w:lang w:val="lt-LT"/>
        </w:rPr>
        <w:t>2</w:t>
      </w:r>
      <w:r w:rsidR="00E272DB" w:rsidRPr="008D2248">
        <w:rPr>
          <w:szCs w:val="24"/>
          <w:lang w:val="lt-LT"/>
        </w:rPr>
        <w:t>8</w:t>
      </w:r>
      <w:r w:rsidR="00E706ED" w:rsidRPr="008D2248">
        <w:rPr>
          <w:szCs w:val="24"/>
          <w:lang w:val="lt-LT"/>
        </w:rPr>
        <w:t xml:space="preserve">. Išnagrinėjusi skundus ir priėmusi dėl jų sprendimus, </w:t>
      </w:r>
      <w:r w:rsidR="00AF6313">
        <w:rPr>
          <w:szCs w:val="24"/>
          <w:lang w:val="lt-LT"/>
        </w:rPr>
        <w:t>K</w:t>
      </w:r>
      <w:r w:rsidR="00E706ED" w:rsidRPr="008D2248">
        <w:rPr>
          <w:szCs w:val="24"/>
          <w:lang w:val="lt-LT"/>
        </w:rPr>
        <w:t xml:space="preserve">omisija protokolu įformina galutinį </w:t>
      </w:r>
      <w:r w:rsidR="00AF6313">
        <w:rPr>
          <w:szCs w:val="24"/>
          <w:lang w:val="lt-LT"/>
        </w:rPr>
        <w:t>K</w:t>
      </w:r>
      <w:r w:rsidR="00E706ED" w:rsidRPr="008D2248">
        <w:rPr>
          <w:szCs w:val="24"/>
          <w:lang w:val="lt-LT"/>
        </w:rPr>
        <w:t>onkurso laimėtojų sąrašą. Jeigu skundų nebuvo gauta,</w:t>
      </w:r>
      <w:r w:rsidR="00A913FE" w:rsidRPr="008D2248">
        <w:rPr>
          <w:szCs w:val="24"/>
          <w:lang w:val="lt-LT"/>
        </w:rPr>
        <w:t xml:space="preserve"> po 26 punkte nurodyto termino</w:t>
      </w:r>
      <w:r w:rsidR="00E706ED" w:rsidRPr="008D2248">
        <w:rPr>
          <w:szCs w:val="24"/>
          <w:lang w:val="lt-LT"/>
        </w:rPr>
        <w:t xml:space="preserve"> </w:t>
      </w:r>
      <w:r w:rsidR="00A913FE" w:rsidRPr="008D2248">
        <w:rPr>
          <w:szCs w:val="24"/>
          <w:lang w:val="lt-LT"/>
        </w:rPr>
        <w:t>24</w:t>
      </w:r>
      <w:r w:rsidR="00E706ED" w:rsidRPr="008D2248">
        <w:rPr>
          <w:szCs w:val="24"/>
          <w:lang w:val="lt-LT"/>
        </w:rPr>
        <w:t xml:space="preserve"> punkte minėtas protokolas laikomas galutiniu dėl </w:t>
      </w:r>
      <w:r w:rsidR="00994F50">
        <w:rPr>
          <w:szCs w:val="24"/>
          <w:lang w:val="lt-LT"/>
        </w:rPr>
        <w:t>K</w:t>
      </w:r>
      <w:r w:rsidR="00E706ED" w:rsidRPr="008D2248">
        <w:rPr>
          <w:szCs w:val="24"/>
          <w:lang w:val="lt-LT"/>
        </w:rPr>
        <w:t xml:space="preserve">onkurso nugalėtojų nustatymo. Protokolą tvirtina </w:t>
      </w:r>
      <w:r w:rsidR="00C14272" w:rsidRPr="008D2248">
        <w:rPr>
          <w:szCs w:val="24"/>
          <w:lang w:val="lt-LT"/>
        </w:rPr>
        <w:t>savivaldybės meras</w:t>
      </w:r>
      <w:r w:rsidR="00E706ED" w:rsidRPr="008D2248">
        <w:rPr>
          <w:szCs w:val="24"/>
          <w:lang w:val="lt-LT"/>
        </w:rPr>
        <w:t>.</w:t>
      </w:r>
    </w:p>
    <w:p w14:paraId="464BBF07" w14:textId="421AB708" w:rsidR="00E706ED" w:rsidRPr="008D2248" w:rsidRDefault="00E706ED" w:rsidP="00C1399E">
      <w:pPr>
        <w:tabs>
          <w:tab w:val="left" w:pos="1247"/>
        </w:tabs>
        <w:ind w:firstLine="1134"/>
        <w:jc w:val="both"/>
        <w:rPr>
          <w:szCs w:val="24"/>
          <w:lang w:val="lt-LT"/>
        </w:rPr>
      </w:pPr>
      <w:r w:rsidRPr="008D2248">
        <w:rPr>
          <w:szCs w:val="24"/>
          <w:lang w:val="lt-LT"/>
        </w:rPr>
        <w:lastRenderedPageBreak/>
        <w:t xml:space="preserve"> </w:t>
      </w:r>
      <w:r w:rsidR="00C1399E" w:rsidRPr="008D2248">
        <w:rPr>
          <w:szCs w:val="24"/>
          <w:lang w:val="lt-LT"/>
        </w:rPr>
        <w:t>2</w:t>
      </w:r>
      <w:r w:rsidR="00E272DB" w:rsidRPr="008D2248">
        <w:rPr>
          <w:szCs w:val="24"/>
          <w:lang w:val="lt-LT"/>
        </w:rPr>
        <w:t>9</w:t>
      </w:r>
      <w:r w:rsidRPr="008D2248">
        <w:rPr>
          <w:szCs w:val="24"/>
          <w:lang w:val="lt-LT"/>
        </w:rPr>
        <w:t xml:space="preserve">. Jeigu </w:t>
      </w:r>
      <w:r w:rsidR="008E2AFC">
        <w:rPr>
          <w:szCs w:val="24"/>
          <w:lang w:val="lt-LT"/>
        </w:rPr>
        <w:t>K</w:t>
      </w:r>
      <w:r w:rsidRPr="008D2248">
        <w:rPr>
          <w:szCs w:val="24"/>
          <w:lang w:val="lt-LT"/>
        </w:rPr>
        <w:t>onkursas buvo organizuojamas prekybai</w:t>
      </w:r>
      <w:r w:rsidR="00B57BBD" w:rsidRPr="008D2248">
        <w:rPr>
          <w:szCs w:val="24"/>
          <w:lang w:val="lt-LT"/>
        </w:rPr>
        <w:t xml:space="preserve"> ar paslaug</w:t>
      </w:r>
      <w:r w:rsidR="008E05DD">
        <w:rPr>
          <w:szCs w:val="24"/>
          <w:lang w:val="lt-LT"/>
        </w:rPr>
        <w:t>oms</w:t>
      </w:r>
      <w:r w:rsidR="00B57BBD" w:rsidRPr="008D2248">
        <w:rPr>
          <w:szCs w:val="24"/>
          <w:lang w:val="lt-LT"/>
        </w:rPr>
        <w:t xml:space="preserve"> teik</w:t>
      </w:r>
      <w:r w:rsidR="008E05DD">
        <w:rPr>
          <w:szCs w:val="24"/>
          <w:lang w:val="lt-LT"/>
        </w:rPr>
        <w:t>t</w:t>
      </w:r>
      <w:r w:rsidR="00B57BBD" w:rsidRPr="008D2248">
        <w:rPr>
          <w:szCs w:val="24"/>
          <w:lang w:val="lt-LT"/>
        </w:rPr>
        <w:t>i</w:t>
      </w:r>
      <w:r w:rsidRPr="008D2248">
        <w:rPr>
          <w:szCs w:val="24"/>
          <w:lang w:val="lt-LT"/>
        </w:rPr>
        <w:t xml:space="preserve"> laisvoje valstybinėje žemėje, patvirtintas </w:t>
      </w:r>
      <w:r w:rsidR="008E2AFC">
        <w:rPr>
          <w:szCs w:val="24"/>
          <w:lang w:val="lt-LT"/>
        </w:rPr>
        <w:t>K</w:t>
      </w:r>
      <w:r w:rsidRPr="008D2248">
        <w:rPr>
          <w:szCs w:val="24"/>
          <w:lang w:val="lt-LT"/>
        </w:rPr>
        <w:t xml:space="preserve">omisijos protokolas dėl </w:t>
      </w:r>
      <w:r w:rsidR="00994F50">
        <w:rPr>
          <w:szCs w:val="24"/>
          <w:lang w:val="lt-LT"/>
        </w:rPr>
        <w:t>K</w:t>
      </w:r>
      <w:r w:rsidRPr="008D2248">
        <w:rPr>
          <w:szCs w:val="24"/>
          <w:lang w:val="lt-LT"/>
        </w:rPr>
        <w:t xml:space="preserve">onkurso laimėtojų nustatymo pateikiamas </w:t>
      </w:r>
      <w:r w:rsidR="004A42FC" w:rsidRPr="008D2248">
        <w:rPr>
          <w:szCs w:val="24"/>
          <w:lang w:val="lt-LT"/>
        </w:rPr>
        <w:t>Panevėžio apygardos žemės tvarkymo ir administravimo skyriu</w:t>
      </w:r>
      <w:r w:rsidR="00001A72" w:rsidRPr="008D2248">
        <w:rPr>
          <w:szCs w:val="24"/>
          <w:lang w:val="lt-LT"/>
        </w:rPr>
        <w:t>i</w:t>
      </w:r>
      <w:r w:rsidRPr="008D2248">
        <w:rPr>
          <w:szCs w:val="24"/>
          <w:lang w:val="lt-LT"/>
        </w:rPr>
        <w:t>.</w:t>
      </w:r>
    </w:p>
    <w:p w14:paraId="62EC5C56" w14:textId="2D7CA36E" w:rsidR="00E706ED" w:rsidRPr="008D2248" w:rsidRDefault="00E272DB" w:rsidP="00C1399E">
      <w:pPr>
        <w:tabs>
          <w:tab w:val="left" w:pos="1247"/>
        </w:tabs>
        <w:ind w:firstLine="1134"/>
        <w:jc w:val="both"/>
        <w:rPr>
          <w:szCs w:val="24"/>
          <w:lang w:val="lt-LT"/>
        </w:rPr>
      </w:pPr>
      <w:r w:rsidRPr="008D2248">
        <w:rPr>
          <w:szCs w:val="24"/>
          <w:lang w:val="lt-LT"/>
        </w:rPr>
        <w:t>30</w:t>
      </w:r>
      <w:r w:rsidR="00E706ED" w:rsidRPr="008D2248">
        <w:rPr>
          <w:szCs w:val="24"/>
          <w:lang w:val="lt-LT"/>
        </w:rPr>
        <w:t xml:space="preserve">. Pagal patvirtintą </w:t>
      </w:r>
      <w:r w:rsidR="008E05DD">
        <w:rPr>
          <w:szCs w:val="24"/>
          <w:lang w:val="lt-LT"/>
        </w:rPr>
        <w:t>K</w:t>
      </w:r>
      <w:r w:rsidR="00E706ED" w:rsidRPr="008D2248">
        <w:rPr>
          <w:szCs w:val="24"/>
          <w:lang w:val="lt-LT"/>
        </w:rPr>
        <w:t xml:space="preserve">omisijos protokolą dėl </w:t>
      </w:r>
      <w:r w:rsidR="008E05DD">
        <w:rPr>
          <w:szCs w:val="24"/>
          <w:lang w:val="lt-LT"/>
        </w:rPr>
        <w:t>K</w:t>
      </w:r>
      <w:r w:rsidR="00E706ED" w:rsidRPr="008D2248">
        <w:rPr>
          <w:szCs w:val="24"/>
          <w:lang w:val="lt-LT"/>
        </w:rPr>
        <w:t xml:space="preserve">onkurso laimėtojų nustatymo </w:t>
      </w:r>
      <w:r w:rsidR="008E05DD">
        <w:rPr>
          <w:szCs w:val="24"/>
          <w:lang w:val="lt-LT"/>
        </w:rPr>
        <w:t>K</w:t>
      </w:r>
      <w:r w:rsidR="00E706ED" w:rsidRPr="008D2248">
        <w:rPr>
          <w:szCs w:val="24"/>
          <w:lang w:val="lt-LT"/>
        </w:rPr>
        <w:t xml:space="preserve">omisija raštu informuoja </w:t>
      </w:r>
      <w:r w:rsidR="00994F50">
        <w:rPr>
          <w:szCs w:val="24"/>
          <w:lang w:val="lt-LT"/>
        </w:rPr>
        <w:t>K</w:t>
      </w:r>
      <w:r w:rsidR="00E706ED" w:rsidRPr="008D2248">
        <w:rPr>
          <w:szCs w:val="24"/>
          <w:lang w:val="lt-LT"/>
        </w:rPr>
        <w:t xml:space="preserve">onkurso laimėtojus apie </w:t>
      </w:r>
      <w:r w:rsidR="00C1399E" w:rsidRPr="008D2248">
        <w:rPr>
          <w:szCs w:val="24"/>
          <w:lang w:val="lt-LT"/>
        </w:rPr>
        <w:t>j</w:t>
      </w:r>
      <w:r w:rsidR="00E706ED" w:rsidRPr="008D2248">
        <w:rPr>
          <w:szCs w:val="24"/>
          <w:lang w:val="lt-LT"/>
        </w:rPr>
        <w:t>ų tolimesnius veiksmus:</w:t>
      </w:r>
    </w:p>
    <w:p w14:paraId="209F458E" w14:textId="33076F4B" w:rsidR="00E706ED" w:rsidRPr="008D2248" w:rsidRDefault="00E272DB" w:rsidP="00C1399E">
      <w:pPr>
        <w:tabs>
          <w:tab w:val="left" w:pos="1247"/>
        </w:tabs>
        <w:ind w:firstLine="1134"/>
        <w:jc w:val="both"/>
        <w:rPr>
          <w:szCs w:val="24"/>
          <w:lang w:val="lt-LT"/>
        </w:rPr>
      </w:pPr>
      <w:r w:rsidRPr="008D2248">
        <w:rPr>
          <w:szCs w:val="24"/>
          <w:lang w:val="lt-LT"/>
        </w:rPr>
        <w:t>30</w:t>
      </w:r>
      <w:r w:rsidR="00E706ED" w:rsidRPr="008D2248">
        <w:rPr>
          <w:szCs w:val="24"/>
          <w:lang w:val="lt-LT"/>
        </w:rPr>
        <w:t>.1. Konkurso laimėtojas</w:t>
      </w:r>
      <w:r w:rsidR="008E05DD">
        <w:rPr>
          <w:szCs w:val="24"/>
          <w:lang w:val="lt-LT"/>
        </w:rPr>
        <w:t xml:space="preserve">, norintis teikti paslaugas </w:t>
      </w:r>
      <w:r w:rsidR="004A42FC" w:rsidRPr="008D2248">
        <w:rPr>
          <w:szCs w:val="24"/>
          <w:lang w:val="lt-LT"/>
        </w:rPr>
        <w:t>vieto</w:t>
      </w:r>
      <w:r w:rsidR="008E05DD">
        <w:rPr>
          <w:szCs w:val="24"/>
          <w:lang w:val="lt-LT"/>
        </w:rPr>
        <w:t>se,</w:t>
      </w:r>
      <w:r w:rsidR="004A42FC" w:rsidRPr="008D2248">
        <w:rPr>
          <w:szCs w:val="24"/>
          <w:lang w:val="lt-LT"/>
        </w:rPr>
        <w:t xml:space="preserve"> kurios yra miesto ir miestelių teritorijos</w:t>
      </w:r>
      <w:r w:rsidR="008E05DD">
        <w:rPr>
          <w:szCs w:val="24"/>
          <w:lang w:val="lt-LT"/>
        </w:rPr>
        <w:t>,</w:t>
      </w:r>
      <w:r w:rsidR="004A42FC" w:rsidRPr="008D2248">
        <w:rPr>
          <w:szCs w:val="24"/>
          <w:lang w:val="lt-LT"/>
        </w:rPr>
        <w:t xml:space="preserve"> </w:t>
      </w:r>
      <w:r w:rsidR="00E706ED" w:rsidRPr="008D2248">
        <w:rPr>
          <w:szCs w:val="24"/>
          <w:lang w:val="lt-LT"/>
        </w:rPr>
        <w:t>gauna</w:t>
      </w:r>
      <w:r w:rsidR="004A42FC" w:rsidRPr="008D2248">
        <w:rPr>
          <w:szCs w:val="24"/>
          <w:lang w:val="lt-LT"/>
        </w:rPr>
        <w:t xml:space="preserve"> savivaldybės sutikimą</w:t>
      </w:r>
      <w:r w:rsidR="00E706ED" w:rsidRPr="008D2248">
        <w:rPr>
          <w:szCs w:val="24"/>
          <w:lang w:val="lt-LT"/>
        </w:rPr>
        <w:t xml:space="preserve"> </w:t>
      </w:r>
      <w:r w:rsidR="004A42FC" w:rsidRPr="008D2248">
        <w:rPr>
          <w:szCs w:val="24"/>
          <w:lang w:val="lt-LT"/>
        </w:rPr>
        <w:t>statyti laikiną statinį prekybai ar paslaug</w:t>
      </w:r>
      <w:r w:rsidR="008E05DD">
        <w:rPr>
          <w:szCs w:val="24"/>
          <w:lang w:val="lt-LT"/>
        </w:rPr>
        <w:t>oms</w:t>
      </w:r>
      <w:r w:rsidR="004A42FC" w:rsidRPr="008D2248">
        <w:rPr>
          <w:szCs w:val="24"/>
          <w:lang w:val="lt-LT"/>
        </w:rPr>
        <w:t xml:space="preserve"> teik</w:t>
      </w:r>
      <w:r w:rsidR="008E05DD">
        <w:rPr>
          <w:szCs w:val="24"/>
          <w:lang w:val="lt-LT"/>
        </w:rPr>
        <w:t>t</w:t>
      </w:r>
      <w:r w:rsidR="004A42FC" w:rsidRPr="008D2248">
        <w:rPr>
          <w:szCs w:val="24"/>
          <w:lang w:val="lt-LT"/>
        </w:rPr>
        <w:t xml:space="preserve">i, ar statyti laikinuosius inžinerinius įrenginius, o </w:t>
      </w:r>
      <w:r w:rsidR="008E05DD">
        <w:rPr>
          <w:szCs w:val="24"/>
          <w:lang w:val="lt-LT"/>
        </w:rPr>
        <w:t>K</w:t>
      </w:r>
      <w:r w:rsidR="004A42FC" w:rsidRPr="008D2248">
        <w:rPr>
          <w:szCs w:val="24"/>
          <w:lang w:val="lt-LT"/>
        </w:rPr>
        <w:t xml:space="preserve">onkurso laimėtojas, </w:t>
      </w:r>
      <w:r w:rsidR="008E05DD">
        <w:rPr>
          <w:szCs w:val="24"/>
          <w:lang w:val="lt-LT"/>
        </w:rPr>
        <w:t xml:space="preserve">norintis teikti paslaugas </w:t>
      </w:r>
      <w:r w:rsidR="008E05DD" w:rsidRPr="008D2248">
        <w:rPr>
          <w:szCs w:val="24"/>
          <w:lang w:val="lt-LT"/>
        </w:rPr>
        <w:t>vieto</w:t>
      </w:r>
      <w:r w:rsidR="008E05DD">
        <w:rPr>
          <w:szCs w:val="24"/>
          <w:lang w:val="lt-LT"/>
        </w:rPr>
        <w:t>se,</w:t>
      </w:r>
      <w:r w:rsidR="004A42FC" w:rsidRPr="008D2248">
        <w:rPr>
          <w:szCs w:val="24"/>
          <w:lang w:val="lt-LT"/>
        </w:rPr>
        <w:t xml:space="preserve"> kurios yra kaimo teritorijoje</w:t>
      </w:r>
      <w:r w:rsidR="008E05DD">
        <w:rPr>
          <w:szCs w:val="24"/>
          <w:lang w:val="lt-LT"/>
        </w:rPr>
        <w:t>,</w:t>
      </w:r>
      <w:r w:rsidR="004A42FC" w:rsidRPr="008D2248">
        <w:rPr>
          <w:szCs w:val="24"/>
          <w:lang w:val="lt-LT"/>
        </w:rPr>
        <w:t xml:space="preserve"> gauna  Panevėžio apygardos žemės tvarkymo ir administravimo sk</w:t>
      </w:r>
      <w:r w:rsidR="00B23D0B" w:rsidRPr="008D2248">
        <w:rPr>
          <w:szCs w:val="24"/>
          <w:lang w:val="lt-LT"/>
        </w:rPr>
        <w:t>y</w:t>
      </w:r>
      <w:r w:rsidR="004A42FC" w:rsidRPr="008D2248">
        <w:rPr>
          <w:szCs w:val="24"/>
          <w:lang w:val="lt-LT"/>
        </w:rPr>
        <w:t>ri</w:t>
      </w:r>
      <w:r w:rsidR="00B23D0B" w:rsidRPr="008D2248">
        <w:rPr>
          <w:szCs w:val="24"/>
          <w:lang w:val="lt-LT"/>
        </w:rPr>
        <w:t>a</w:t>
      </w:r>
      <w:r w:rsidR="004A42FC" w:rsidRPr="008D2248">
        <w:rPr>
          <w:szCs w:val="24"/>
          <w:lang w:val="lt-LT"/>
        </w:rPr>
        <w:t>us</w:t>
      </w:r>
      <w:r w:rsidR="00E706ED" w:rsidRPr="008D2248">
        <w:rPr>
          <w:szCs w:val="24"/>
          <w:lang w:val="lt-LT"/>
        </w:rPr>
        <w:t xml:space="preserve"> sutikimą statyti laikiną statinį prekybai ar paslaug</w:t>
      </w:r>
      <w:r w:rsidR="008E05DD">
        <w:rPr>
          <w:szCs w:val="24"/>
          <w:lang w:val="lt-LT"/>
        </w:rPr>
        <w:t>oms</w:t>
      </w:r>
      <w:r w:rsidR="00E706ED" w:rsidRPr="008D2248">
        <w:rPr>
          <w:szCs w:val="24"/>
          <w:lang w:val="lt-LT"/>
        </w:rPr>
        <w:t xml:space="preserve"> teik</w:t>
      </w:r>
      <w:r w:rsidR="008E05DD">
        <w:rPr>
          <w:szCs w:val="24"/>
          <w:lang w:val="lt-LT"/>
        </w:rPr>
        <w:t>ti</w:t>
      </w:r>
      <w:r w:rsidR="004A42FC" w:rsidRPr="008D2248">
        <w:rPr>
          <w:szCs w:val="24"/>
          <w:lang w:val="lt-LT"/>
        </w:rPr>
        <w:t>, ar laikino inžinerinio įrenginio statybai</w:t>
      </w:r>
      <w:r w:rsidR="00E706ED" w:rsidRPr="008D2248">
        <w:rPr>
          <w:szCs w:val="24"/>
          <w:lang w:val="lt-LT"/>
        </w:rPr>
        <w:t>.</w:t>
      </w:r>
    </w:p>
    <w:p w14:paraId="193C2B29" w14:textId="662BB257" w:rsidR="00E706ED" w:rsidRPr="008D2248" w:rsidRDefault="00E272DB" w:rsidP="00C1399E">
      <w:pPr>
        <w:tabs>
          <w:tab w:val="left" w:pos="1247"/>
        </w:tabs>
        <w:ind w:firstLine="1134"/>
        <w:jc w:val="both"/>
        <w:rPr>
          <w:szCs w:val="24"/>
          <w:lang w:val="lt-LT"/>
        </w:rPr>
      </w:pPr>
      <w:r w:rsidRPr="008D2248">
        <w:rPr>
          <w:szCs w:val="24"/>
          <w:lang w:val="lt-LT"/>
        </w:rPr>
        <w:t>30</w:t>
      </w:r>
      <w:r w:rsidR="00E706ED" w:rsidRPr="008D2248">
        <w:rPr>
          <w:szCs w:val="24"/>
          <w:lang w:val="lt-LT"/>
        </w:rPr>
        <w:t xml:space="preserve">.2. </w:t>
      </w:r>
      <w:r w:rsidR="00C1399E" w:rsidRPr="008D2248">
        <w:rPr>
          <w:szCs w:val="24"/>
          <w:lang w:val="lt-LT"/>
        </w:rPr>
        <w:t>Konkurso laimėtojas į</w:t>
      </w:r>
      <w:r w:rsidR="00E706ED" w:rsidRPr="008D2248">
        <w:rPr>
          <w:szCs w:val="24"/>
          <w:lang w:val="lt-LT"/>
        </w:rPr>
        <w:t xml:space="preserve">registruoja būsimą veiklą laikiname statinyje Lietuvos Respublikos teisės aktų nustatyta tvarka (jeigu tokia veikla dar nebuvo įregistruota paraiškos dalyvauti  </w:t>
      </w:r>
      <w:r w:rsidR="008E05DD">
        <w:rPr>
          <w:szCs w:val="24"/>
          <w:lang w:val="lt-LT"/>
        </w:rPr>
        <w:t>K</w:t>
      </w:r>
      <w:r w:rsidR="00E706ED" w:rsidRPr="008D2248">
        <w:rPr>
          <w:szCs w:val="24"/>
          <w:lang w:val="lt-LT"/>
        </w:rPr>
        <w:t>onkurse pateikimo metu).</w:t>
      </w:r>
    </w:p>
    <w:p w14:paraId="34507DD1" w14:textId="3565B0E3" w:rsidR="00E706ED" w:rsidRPr="008D2248" w:rsidRDefault="00E272DB" w:rsidP="00A5670F">
      <w:pPr>
        <w:tabs>
          <w:tab w:val="left" w:pos="1247"/>
        </w:tabs>
        <w:ind w:firstLine="1134"/>
        <w:jc w:val="both"/>
        <w:rPr>
          <w:szCs w:val="24"/>
          <w:lang w:val="lt-LT"/>
        </w:rPr>
      </w:pPr>
      <w:r w:rsidRPr="00E06981">
        <w:rPr>
          <w:szCs w:val="24"/>
          <w:lang w:val="lt-LT"/>
        </w:rPr>
        <w:t>30</w:t>
      </w:r>
      <w:r w:rsidR="00E706ED" w:rsidRPr="00E06981">
        <w:rPr>
          <w:szCs w:val="24"/>
          <w:lang w:val="lt-LT"/>
        </w:rPr>
        <w:t xml:space="preserve">.3. </w:t>
      </w:r>
      <w:r w:rsidR="00DD542E" w:rsidRPr="00E06981">
        <w:rPr>
          <w:szCs w:val="24"/>
          <w:lang w:val="lt-LT"/>
        </w:rPr>
        <w:t>Konkurso laimėtojas s</w:t>
      </w:r>
      <w:r w:rsidR="00E706ED" w:rsidRPr="00E06981">
        <w:rPr>
          <w:szCs w:val="24"/>
          <w:lang w:val="lt-LT"/>
        </w:rPr>
        <w:t>u Ignalinos rajono savivaldybės administracija pasirašo sutartį</w:t>
      </w:r>
      <w:r w:rsidR="00E9577B" w:rsidRPr="00E06981">
        <w:rPr>
          <w:szCs w:val="24"/>
          <w:lang w:val="lt-LT"/>
        </w:rPr>
        <w:t xml:space="preserve"> pagal planuojamą veiklą</w:t>
      </w:r>
      <w:r w:rsidR="00F71C19" w:rsidRPr="00E06981">
        <w:rPr>
          <w:szCs w:val="24"/>
          <w:lang w:val="lt-LT"/>
        </w:rPr>
        <w:t xml:space="preserve">. </w:t>
      </w:r>
      <w:r w:rsidR="00154179" w:rsidRPr="00E06981">
        <w:rPr>
          <w:szCs w:val="24"/>
          <w:lang w:val="lt-LT"/>
        </w:rPr>
        <w:t>S</w:t>
      </w:r>
      <w:r w:rsidR="005B0F18" w:rsidRPr="00E06981">
        <w:rPr>
          <w:szCs w:val="24"/>
          <w:lang w:val="lt-LT"/>
        </w:rPr>
        <w:t>utartis dėl laikinų statinių</w:t>
      </w:r>
      <w:r w:rsidR="00E706ED" w:rsidRPr="00E06981">
        <w:rPr>
          <w:szCs w:val="24"/>
          <w:lang w:val="lt-LT"/>
        </w:rPr>
        <w:t xml:space="preserve"> (</w:t>
      </w:r>
      <w:r w:rsidR="00C1560A" w:rsidRPr="00E06981">
        <w:rPr>
          <w:szCs w:val="24"/>
          <w:lang w:val="lt-LT"/>
        </w:rPr>
        <w:t>1</w:t>
      </w:r>
      <w:r w:rsidR="00E706ED" w:rsidRPr="00E06981">
        <w:rPr>
          <w:szCs w:val="24"/>
          <w:lang w:val="lt-LT"/>
        </w:rPr>
        <w:t xml:space="preserve"> priedas)</w:t>
      </w:r>
      <w:r w:rsidR="003A311F" w:rsidRPr="00E06981">
        <w:rPr>
          <w:szCs w:val="24"/>
          <w:lang w:val="lt-LT"/>
        </w:rPr>
        <w:t xml:space="preserve"> ir </w:t>
      </w:r>
      <w:r w:rsidR="005B0F18" w:rsidRPr="00E06981">
        <w:rPr>
          <w:szCs w:val="24"/>
          <w:lang w:val="lt-LT"/>
        </w:rPr>
        <w:t xml:space="preserve">sutartis dėl </w:t>
      </w:r>
      <w:r w:rsidR="00881E28" w:rsidRPr="00E06981">
        <w:rPr>
          <w:szCs w:val="24"/>
          <w:lang w:val="lt-LT"/>
        </w:rPr>
        <w:t>laikinų inžinerinių įrenginių (2 priedas)</w:t>
      </w:r>
      <w:r w:rsidR="007326A9" w:rsidRPr="00E06981">
        <w:rPr>
          <w:szCs w:val="24"/>
          <w:lang w:val="lt-LT"/>
        </w:rPr>
        <w:t>.</w:t>
      </w:r>
    </w:p>
    <w:p w14:paraId="0EF77E11" w14:textId="101CF881" w:rsidR="00E706ED" w:rsidRPr="008D2248" w:rsidRDefault="00E706ED" w:rsidP="00C1399E">
      <w:pPr>
        <w:tabs>
          <w:tab w:val="left" w:pos="1247"/>
        </w:tabs>
        <w:ind w:firstLine="1134"/>
        <w:jc w:val="both"/>
        <w:rPr>
          <w:color w:val="000000"/>
          <w:szCs w:val="24"/>
          <w:lang w:val="lt-LT"/>
        </w:rPr>
      </w:pPr>
      <w:r w:rsidRPr="008D2248">
        <w:rPr>
          <w:color w:val="000000"/>
          <w:szCs w:val="24"/>
          <w:lang w:val="lt-LT"/>
        </w:rPr>
        <w:t>3</w:t>
      </w:r>
      <w:r w:rsidR="00E272DB" w:rsidRPr="008D2248">
        <w:rPr>
          <w:color w:val="000000"/>
          <w:szCs w:val="24"/>
          <w:lang w:val="lt-LT"/>
        </w:rPr>
        <w:t>1</w:t>
      </w:r>
      <w:r w:rsidRPr="008D2248">
        <w:rPr>
          <w:color w:val="000000"/>
          <w:szCs w:val="24"/>
          <w:lang w:val="lt-LT"/>
        </w:rPr>
        <w:t xml:space="preserve">. Konkurso laimėtoju gali tapti ir vienintelis </w:t>
      </w:r>
      <w:r w:rsidR="008E05DD">
        <w:rPr>
          <w:color w:val="000000"/>
          <w:szCs w:val="24"/>
          <w:lang w:val="lt-LT"/>
        </w:rPr>
        <w:t>K</w:t>
      </w:r>
      <w:r w:rsidRPr="008D2248">
        <w:rPr>
          <w:color w:val="000000"/>
          <w:szCs w:val="24"/>
          <w:lang w:val="lt-LT"/>
        </w:rPr>
        <w:t xml:space="preserve">onkurse dalyvaujantis dalyvis, jei jo paraiška ir pateikti dokumentai atitinka visus reikalavimus. </w:t>
      </w:r>
    </w:p>
    <w:p w14:paraId="47ABFC10" w14:textId="0BD1E3DD" w:rsidR="00E706ED" w:rsidRPr="008D2248" w:rsidRDefault="00E706ED" w:rsidP="00DD542E">
      <w:pPr>
        <w:tabs>
          <w:tab w:val="left" w:pos="0"/>
        </w:tabs>
        <w:ind w:firstLine="1134"/>
        <w:jc w:val="both"/>
        <w:rPr>
          <w:szCs w:val="24"/>
          <w:lang w:val="lt-LT"/>
        </w:rPr>
      </w:pPr>
      <w:r w:rsidRPr="008D2248">
        <w:rPr>
          <w:szCs w:val="24"/>
          <w:lang w:val="lt-LT"/>
        </w:rPr>
        <w:t>3</w:t>
      </w:r>
      <w:r w:rsidR="00E272DB" w:rsidRPr="008D2248">
        <w:rPr>
          <w:szCs w:val="24"/>
          <w:lang w:val="lt-LT"/>
        </w:rPr>
        <w:t>2</w:t>
      </w:r>
      <w:r w:rsidRPr="008D2248">
        <w:rPr>
          <w:szCs w:val="24"/>
          <w:lang w:val="lt-LT"/>
        </w:rPr>
        <w:t xml:space="preserve">. Negavus nė vienos paraiškos arba atmetus visas pateiktas paraiškas kaip neatitinkančias reikalavimų, </w:t>
      </w:r>
      <w:r w:rsidR="008E05DD">
        <w:rPr>
          <w:szCs w:val="24"/>
          <w:lang w:val="lt-LT"/>
        </w:rPr>
        <w:t>K</w:t>
      </w:r>
      <w:r w:rsidRPr="008D2248">
        <w:rPr>
          <w:szCs w:val="24"/>
          <w:lang w:val="lt-LT"/>
        </w:rPr>
        <w:t xml:space="preserve">onkursas </w:t>
      </w:r>
      <w:r w:rsidR="008E05DD">
        <w:rPr>
          <w:szCs w:val="24"/>
          <w:lang w:val="lt-LT"/>
        </w:rPr>
        <w:t>K</w:t>
      </w:r>
      <w:r w:rsidRPr="008D2248">
        <w:rPr>
          <w:szCs w:val="24"/>
          <w:lang w:val="lt-LT"/>
        </w:rPr>
        <w:t xml:space="preserve">omisijos sprendimu skelbiamas neįvykusiu. </w:t>
      </w:r>
    </w:p>
    <w:p w14:paraId="2BF1B9E5" w14:textId="77777777" w:rsidR="00E706ED" w:rsidRPr="008D2248" w:rsidRDefault="00E706ED" w:rsidP="00DD542E">
      <w:pPr>
        <w:tabs>
          <w:tab w:val="left" w:pos="0"/>
        </w:tabs>
        <w:ind w:firstLine="1247"/>
        <w:jc w:val="both"/>
        <w:rPr>
          <w:szCs w:val="24"/>
          <w:lang w:val="lt-LT"/>
        </w:rPr>
      </w:pPr>
    </w:p>
    <w:p w14:paraId="737555FD" w14:textId="77777777" w:rsidR="00DD542E" w:rsidRPr="008D2248" w:rsidRDefault="00E706ED" w:rsidP="00DD542E">
      <w:pPr>
        <w:pStyle w:val="Antrat2"/>
        <w:spacing w:before="0" w:after="0"/>
        <w:jc w:val="center"/>
        <w:rPr>
          <w:rFonts w:ascii="Times New Roman" w:hAnsi="Times New Roman"/>
          <w:bCs w:val="0"/>
          <w:i w:val="0"/>
          <w:sz w:val="24"/>
          <w:szCs w:val="24"/>
          <w:lang w:val="lt-LT"/>
        </w:rPr>
      </w:pPr>
      <w:r w:rsidRPr="008D2248">
        <w:rPr>
          <w:rFonts w:ascii="Times New Roman" w:hAnsi="Times New Roman"/>
          <w:bCs w:val="0"/>
          <w:i w:val="0"/>
          <w:sz w:val="24"/>
          <w:szCs w:val="24"/>
          <w:lang w:val="lt-LT"/>
        </w:rPr>
        <w:t>V</w:t>
      </w:r>
      <w:r w:rsidR="00DD542E" w:rsidRPr="008D2248">
        <w:rPr>
          <w:rFonts w:ascii="Times New Roman" w:hAnsi="Times New Roman"/>
          <w:bCs w:val="0"/>
          <w:i w:val="0"/>
          <w:sz w:val="24"/>
          <w:szCs w:val="24"/>
          <w:lang w:val="lt-LT"/>
        </w:rPr>
        <w:t xml:space="preserve"> SKYRIUS</w:t>
      </w:r>
    </w:p>
    <w:p w14:paraId="7770B5E8" w14:textId="77777777" w:rsidR="00E706ED" w:rsidRPr="008D2248" w:rsidRDefault="00E706ED" w:rsidP="00DD542E">
      <w:pPr>
        <w:pStyle w:val="Antrat2"/>
        <w:spacing w:before="0" w:after="0"/>
        <w:jc w:val="center"/>
        <w:rPr>
          <w:rFonts w:ascii="Times New Roman" w:hAnsi="Times New Roman"/>
          <w:bCs w:val="0"/>
          <w:i w:val="0"/>
          <w:sz w:val="24"/>
          <w:szCs w:val="24"/>
          <w:lang w:val="lt-LT"/>
        </w:rPr>
      </w:pPr>
      <w:r w:rsidRPr="008D2248">
        <w:rPr>
          <w:rFonts w:ascii="Times New Roman" w:hAnsi="Times New Roman"/>
          <w:bCs w:val="0"/>
          <w:i w:val="0"/>
          <w:sz w:val="24"/>
          <w:szCs w:val="24"/>
          <w:lang w:val="lt-LT"/>
        </w:rPr>
        <w:t>SUTARTIES PASIRAŠYMAS SU KONKURSO LAIMĖTOJU</w:t>
      </w:r>
    </w:p>
    <w:p w14:paraId="39FF6DCF" w14:textId="77777777" w:rsidR="00DD542E" w:rsidRPr="008D2248" w:rsidRDefault="00DD542E" w:rsidP="00DD542E">
      <w:pPr>
        <w:rPr>
          <w:lang w:val="lt-LT"/>
        </w:rPr>
      </w:pPr>
    </w:p>
    <w:p w14:paraId="172460AA" w14:textId="6A188B60" w:rsidR="00E706ED" w:rsidRPr="00E06981" w:rsidRDefault="00DD542E" w:rsidP="00C018F3">
      <w:pPr>
        <w:pStyle w:val="Pagrindiniotekstotrauka2"/>
        <w:spacing w:after="0" w:line="240" w:lineRule="auto"/>
        <w:ind w:left="0" w:firstLine="1134"/>
        <w:jc w:val="both"/>
        <w:rPr>
          <w:rFonts w:ascii="Times New Roman" w:hAnsi="Times New Roman"/>
          <w:sz w:val="24"/>
          <w:szCs w:val="24"/>
        </w:rPr>
      </w:pPr>
      <w:r w:rsidRPr="008D2248">
        <w:rPr>
          <w:rFonts w:ascii="Times New Roman" w:hAnsi="Times New Roman"/>
          <w:bCs/>
          <w:sz w:val="24"/>
          <w:szCs w:val="24"/>
        </w:rPr>
        <w:t>3</w:t>
      </w:r>
      <w:r w:rsidR="00E272DB" w:rsidRPr="008D2248">
        <w:rPr>
          <w:rFonts w:ascii="Times New Roman" w:hAnsi="Times New Roman"/>
          <w:bCs/>
          <w:sz w:val="24"/>
          <w:szCs w:val="24"/>
        </w:rPr>
        <w:t>3</w:t>
      </w:r>
      <w:r w:rsidR="00E706ED" w:rsidRPr="008D2248">
        <w:rPr>
          <w:rFonts w:ascii="Times New Roman" w:hAnsi="Times New Roman"/>
          <w:bCs/>
          <w:sz w:val="24"/>
          <w:szCs w:val="24"/>
        </w:rPr>
        <w:t xml:space="preserve">. </w:t>
      </w:r>
      <w:r w:rsidR="003F1E00" w:rsidRPr="008D2248">
        <w:rPr>
          <w:rFonts w:ascii="Times New Roman" w:hAnsi="Times New Roman"/>
          <w:bCs/>
          <w:sz w:val="24"/>
          <w:szCs w:val="24"/>
        </w:rPr>
        <w:t xml:space="preserve">Sutartis </w:t>
      </w:r>
      <w:r w:rsidR="003F1E00" w:rsidRPr="008D2248">
        <w:rPr>
          <w:rFonts w:ascii="Times New Roman" w:hAnsi="Times New Roman"/>
          <w:sz w:val="24"/>
          <w:szCs w:val="24"/>
        </w:rPr>
        <w:t>dėl teisės prekiauti ar teikti paslaugas laikinuose statiniuose</w:t>
      </w:r>
      <w:r w:rsidR="006558F7" w:rsidRPr="008D2248">
        <w:rPr>
          <w:rFonts w:ascii="Times New Roman" w:hAnsi="Times New Roman"/>
          <w:sz w:val="24"/>
          <w:szCs w:val="24"/>
        </w:rPr>
        <w:t xml:space="preserve"> ir laikinais inžineriniais įrenginiais</w:t>
      </w:r>
      <w:r w:rsidR="003F1E00" w:rsidRPr="008D2248">
        <w:rPr>
          <w:rFonts w:ascii="Times New Roman" w:hAnsi="Times New Roman"/>
          <w:sz w:val="24"/>
          <w:szCs w:val="24"/>
        </w:rPr>
        <w:t xml:space="preserve"> Ignalinos rajono savivaldybės teritorijo</w:t>
      </w:r>
      <w:r w:rsidR="00051A76">
        <w:rPr>
          <w:rFonts w:ascii="Times New Roman" w:hAnsi="Times New Roman"/>
          <w:sz w:val="24"/>
          <w:szCs w:val="24"/>
        </w:rPr>
        <w:t>je</w:t>
      </w:r>
      <w:r w:rsidR="00482619">
        <w:rPr>
          <w:rFonts w:ascii="Times New Roman" w:hAnsi="Times New Roman"/>
          <w:sz w:val="24"/>
          <w:szCs w:val="24"/>
        </w:rPr>
        <w:t xml:space="preserve"> </w:t>
      </w:r>
      <w:r w:rsidR="003F1E00" w:rsidRPr="008D2248">
        <w:rPr>
          <w:rFonts w:ascii="Times New Roman" w:hAnsi="Times New Roman"/>
          <w:sz w:val="24"/>
          <w:szCs w:val="24"/>
        </w:rPr>
        <w:t>viešose vietose (1 priedas</w:t>
      </w:r>
      <w:r w:rsidR="0056736B">
        <w:rPr>
          <w:rFonts w:ascii="Times New Roman" w:hAnsi="Times New Roman"/>
          <w:sz w:val="24"/>
          <w:szCs w:val="24"/>
        </w:rPr>
        <w:t>, 2 priedas</w:t>
      </w:r>
      <w:r w:rsidR="003F1E00" w:rsidRPr="008D2248">
        <w:rPr>
          <w:rFonts w:ascii="Times New Roman" w:hAnsi="Times New Roman"/>
          <w:sz w:val="24"/>
          <w:szCs w:val="24"/>
        </w:rPr>
        <w:t>)</w:t>
      </w:r>
      <w:r w:rsidR="008E05DD">
        <w:rPr>
          <w:rFonts w:ascii="Times New Roman" w:hAnsi="Times New Roman"/>
          <w:sz w:val="24"/>
          <w:szCs w:val="24"/>
        </w:rPr>
        <w:t>,</w:t>
      </w:r>
      <w:r w:rsidR="004C4ABC" w:rsidRPr="008D2248">
        <w:rPr>
          <w:rFonts w:ascii="Times New Roman" w:hAnsi="Times New Roman"/>
          <w:sz w:val="24"/>
          <w:szCs w:val="24"/>
        </w:rPr>
        <w:t xml:space="preserve"> atsižvelgus į 28 </w:t>
      </w:r>
      <w:r w:rsidR="004C4ABC" w:rsidRPr="00E06981">
        <w:rPr>
          <w:rFonts w:ascii="Times New Roman" w:hAnsi="Times New Roman"/>
          <w:sz w:val="24"/>
          <w:szCs w:val="24"/>
        </w:rPr>
        <w:t>punktą</w:t>
      </w:r>
      <w:r w:rsidR="008E05DD">
        <w:rPr>
          <w:rFonts w:ascii="Times New Roman" w:hAnsi="Times New Roman"/>
          <w:sz w:val="24"/>
          <w:szCs w:val="24"/>
        </w:rPr>
        <w:t>,</w:t>
      </w:r>
      <w:r w:rsidR="003F1E00" w:rsidRPr="00E06981">
        <w:rPr>
          <w:rFonts w:ascii="Times New Roman" w:hAnsi="Times New Roman"/>
          <w:sz w:val="24"/>
          <w:szCs w:val="24"/>
        </w:rPr>
        <w:t xml:space="preserve"> su </w:t>
      </w:r>
      <w:r w:rsidR="008E05DD">
        <w:rPr>
          <w:rFonts w:ascii="Times New Roman" w:hAnsi="Times New Roman"/>
          <w:sz w:val="24"/>
          <w:szCs w:val="24"/>
        </w:rPr>
        <w:t>K</w:t>
      </w:r>
      <w:r w:rsidR="003F1E00" w:rsidRPr="00E06981">
        <w:rPr>
          <w:rFonts w:ascii="Times New Roman" w:hAnsi="Times New Roman"/>
          <w:sz w:val="24"/>
          <w:szCs w:val="24"/>
        </w:rPr>
        <w:t xml:space="preserve">onkurso laimėtoju </w:t>
      </w:r>
      <w:r w:rsidR="003F1E00" w:rsidRPr="00E06981">
        <w:rPr>
          <w:rFonts w:ascii="Times New Roman" w:hAnsi="Times New Roman"/>
          <w:bCs/>
          <w:sz w:val="24"/>
          <w:szCs w:val="24"/>
        </w:rPr>
        <w:t xml:space="preserve">turi būti pasirašyta ne vėliau kaip per </w:t>
      </w:r>
      <w:r w:rsidR="005C3B58">
        <w:rPr>
          <w:rFonts w:ascii="Times New Roman" w:hAnsi="Times New Roman"/>
          <w:bCs/>
          <w:sz w:val="24"/>
          <w:szCs w:val="24"/>
        </w:rPr>
        <w:t>10</w:t>
      </w:r>
      <w:r w:rsidR="003F1E00" w:rsidRPr="00E06981">
        <w:rPr>
          <w:rFonts w:ascii="Times New Roman" w:hAnsi="Times New Roman"/>
          <w:bCs/>
          <w:sz w:val="24"/>
          <w:szCs w:val="24"/>
        </w:rPr>
        <w:t xml:space="preserve"> darbo dien</w:t>
      </w:r>
      <w:r w:rsidR="004D0C96">
        <w:rPr>
          <w:rFonts w:ascii="Times New Roman" w:hAnsi="Times New Roman"/>
          <w:bCs/>
          <w:sz w:val="24"/>
          <w:szCs w:val="24"/>
        </w:rPr>
        <w:t>ų</w:t>
      </w:r>
      <w:r w:rsidR="003F1E00" w:rsidRPr="00E06981">
        <w:rPr>
          <w:rFonts w:ascii="Times New Roman" w:hAnsi="Times New Roman"/>
          <w:bCs/>
          <w:sz w:val="24"/>
          <w:szCs w:val="24"/>
        </w:rPr>
        <w:t xml:space="preserve"> nuo </w:t>
      </w:r>
      <w:r w:rsidR="008E05DD">
        <w:rPr>
          <w:rFonts w:ascii="Times New Roman" w:hAnsi="Times New Roman"/>
          <w:bCs/>
          <w:sz w:val="24"/>
          <w:szCs w:val="24"/>
        </w:rPr>
        <w:t>K</w:t>
      </w:r>
      <w:r w:rsidR="003F1E00" w:rsidRPr="00E06981">
        <w:rPr>
          <w:rFonts w:ascii="Times New Roman" w:hAnsi="Times New Roman"/>
          <w:bCs/>
          <w:sz w:val="24"/>
          <w:szCs w:val="24"/>
        </w:rPr>
        <w:t xml:space="preserve">onkurso laimėtojo nustatymo dienos. Jeigu </w:t>
      </w:r>
      <w:r w:rsidR="008E05DD">
        <w:rPr>
          <w:rFonts w:ascii="Times New Roman" w:hAnsi="Times New Roman"/>
          <w:bCs/>
          <w:sz w:val="24"/>
          <w:szCs w:val="24"/>
        </w:rPr>
        <w:t>K</w:t>
      </w:r>
      <w:r w:rsidR="003F1E00" w:rsidRPr="00E06981">
        <w:rPr>
          <w:rFonts w:ascii="Times New Roman" w:hAnsi="Times New Roman"/>
          <w:bCs/>
          <w:sz w:val="24"/>
          <w:szCs w:val="24"/>
        </w:rPr>
        <w:t>onkurso sąlygose buvo numatyta laikinų statinių</w:t>
      </w:r>
      <w:r w:rsidR="007501A1" w:rsidRPr="00E06981">
        <w:rPr>
          <w:rFonts w:ascii="Times New Roman" w:hAnsi="Times New Roman"/>
          <w:bCs/>
          <w:sz w:val="24"/>
          <w:szCs w:val="24"/>
        </w:rPr>
        <w:t>, laikinų inžinerinių įrenginių</w:t>
      </w:r>
      <w:r w:rsidR="003F1E00" w:rsidRPr="00E06981">
        <w:rPr>
          <w:rFonts w:ascii="Times New Roman" w:hAnsi="Times New Roman"/>
          <w:bCs/>
          <w:sz w:val="24"/>
          <w:szCs w:val="24"/>
        </w:rPr>
        <w:t xml:space="preserve"> statyba laisvoje valstybinėje žemėje</w:t>
      </w:r>
      <w:r w:rsidR="007501A1" w:rsidRPr="00E06981">
        <w:rPr>
          <w:rFonts w:ascii="Times New Roman" w:hAnsi="Times New Roman"/>
          <w:bCs/>
          <w:sz w:val="24"/>
          <w:szCs w:val="24"/>
        </w:rPr>
        <w:t xml:space="preserve"> kaimo teritorijoje,</w:t>
      </w:r>
      <w:r w:rsidR="003F1E00" w:rsidRPr="00E06981">
        <w:rPr>
          <w:rFonts w:ascii="Times New Roman" w:hAnsi="Times New Roman"/>
          <w:bCs/>
          <w:sz w:val="24"/>
          <w:szCs w:val="24"/>
        </w:rPr>
        <w:t xml:space="preserve"> </w:t>
      </w:r>
      <w:r w:rsidR="008E05DD">
        <w:rPr>
          <w:rFonts w:ascii="Times New Roman" w:hAnsi="Times New Roman"/>
          <w:bCs/>
          <w:sz w:val="24"/>
          <w:szCs w:val="24"/>
        </w:rPr>
        <w:t>K</w:t>
      </w:r>
      <w:r w:rsidR="003F1E00" w:rsidRPr="00E06981">
        <w:rPr>
          <w:rFonts w:ascii="Times New Roman" w:hAnsi="Times New Roman"/>
          <w:bCs/>
          <w:sz w:val="24"/>
          <w:szCs w:val="24"/>
        </w:rPr>
        <w:t xml:space="preserve">onkurso laimėtojas per 3 darbo dienas nuo </w:t>
      </w:r>
      <w:r w:rsidR="008E05DD">
        <w:rPr>
          <w:rFonts w:ascii="Times New Roman" w:hAnsi="Times New Roman"/>
          <w:bCs/>
          <w:sz w:val="24"/>
          <w:szCs w:val="24"/>
        </w:rPr>
        <w:t>K</w:t>
      </w:r>
      <w:r w:rsidR="003F1E00" w:rsidRPr="00E06981">
        <w:rPr>
          <w:rFonts w:ascii="Times New Roman" w:hAnsi="Times New Roman"/>
          <w:bCs/>
          <w:sz w:val="24"/>
          <w:szCs w:val="24"/>
        </w:rPr>
        <w:t xml:space="preserve">onkurso laimėtojo nustatymo privalo kreiptis į </w:t>
      </w:r>
      <w:r w:rsidR="006558F7" w:rsidRPr="00E06981">
        <w:rPr>
          <w:rFonts w:ascii="Times New Roman" w:hAnsi="Times New Roman"/>
          <w:sz w:val="24"/>
          <w:szCs w:val="24"/>
        </w:rPr>
        <w:t>Panevėžio apygardos žemės tvarkymo ir administravimo skyrių</w:t>
      </w:r>
      <w:r w:rsidR="006558F7" w:rsidRPr="00E06981">
        <w:rPr>
          <w:szCs w:val="24"/>
        </w:rPr>
        <w:t xml:space="preserve"> </w:t>
      </w:r>
      <w:r w:rsidR="003F1E00" w:rsidRPr="00E06981">
        <w:rPr>
          <w:rFonts w:ascii="Times New Roman" w:hAnsi="Times New Roman"/>
          <w:sz w:val="24"/>
          <w:szCs w:val="24"/>
        </w:rPr>
        <w:t>dėl sutikimo statyti laikinus statinius</w:t>
      </w:r>
      <w:r w:rsidR="006558F7" w:rsidRPr="00E06981">
        <w:rPr>
          <w:rFonts w:ascii="Times New Roman" w:hAnsi="Times New Roman"/>
          <w:sz w:val="24"/>
          <w:szCs w:val="24"/>
        </w:rPr>
        <w:t xml:space="preserve"> ar laikinus inžinerinius įrenginius</w:t>
      </w:r>
      <w:r w:rsidR="003F1E00" w:rsidRPr="00E06981">
        <w:rPr>
          <w:rFonts w:ascii="Times New Roman" w:hAnsi="Times New Roman"/>
          <w:sz w:val="24"/>
          <w:szCs w:val="24"/>
        </w:rPr>
        <w:t xml:space="preserve"> laisvoje valstybinėje žemėje</w:t>
      </w:r>
      <w:r w:rsidR="00AB01DD" w:rsidRPr="00E06981">
        <w:rPr>
          <w:rFonts w:ascii="Times New Roman" w:hAnsi="Times New Roman"/>
          <w:sz w:val="24"/>
          <w:szCs w:val="24"/>
        </w:rPr>
        <w:t>, o j</w:t>
      </w:r>
      <w:r w:rsidR="00AB01DD" w:rsidRPr="00E06981">
        <w:rPr>
          <w:rFonts w:ascii="Times New Roman" w:hAnsi="Times New Roman"/>
          <w:bCs/>
          <w:sz w:val="24"/>
          <w:szCs w:val="24"/>
        </w:rPr>
        <w:t xml:space="preserve">eigu </w:t>
      </w:r>
      <w:r w:rsidR="008E05DD">
        <w:rPr>
          <w:rFonts w:ascii="Times New Roman" w:hAnsi="Times New Roman"/>
          <w:bCs/>
          <w:sz w:val="24"/>
          <w:szCs w:val="24"/>
        </w:rPr>
        <w:t>K</w:t>
      </w:r>
      <w:r w:rsidR="00AB01DD" w:rsidRPr="00E06981">
        <w:rPr>
          <w:rFonts w:ascii="Times New Roman" w:hAnsi="Times New Roman"/>
          <w:bCs/>
          <w:sz w:val="24"/>
          <w:szCs w:val="24"/>
        </w:rPr>
        <w:t xml:space="preserve">onkurso sąlygose buvo numatyta laikinų statinių, laikinų inžinerinių įrenginių statyba laisvoje valstybinėje žemėje </w:t>
      </w:r>
      <w:r w:rsidR="00AE1466" w:rsidRPr="00E06981">
        <w:rPr>
          <w:rFonts w:ascii="Times New Roman" w:hAnsi="Times New Roman"/>
          <w:bCs/>
          <w:sz w:val="24"/>
          <w:szCs w:val="24"/>
        </w:rPr>
        <w:t xml:space="preserve">miestų, miestelių </w:t>
      </w:r>
      <w:r w:rsidR="00AB01DD" w:rsidRPr="00E06981">
        <w:rPr>
          <w:rFonts w:ascii="Times New Roman" w:hAnsi="Times New Roman"/>
          <w:bCs/>
          <w:sz w:val="24"/>
          <w:szCs w:val="24"/>
        </w:rPr>
        <w:t xml:space="preserve">teritorijoje, </w:t>
      </w:r>
      <w:r w:rsidR="008E05DD">
        <w:rPr>
          <w:rFonts w:ascii="Times New Roman" w:hAnsi="Times New Roman"/>
          <w:bCs/>
          <w:sz w:val="24"/>
          <w:szCs w:val="24"/>
        </w:rPr>
        <w:t>K</w:t>
      </w:r>
      <w:r w:rsidR="00AB01DD" w:rsidRPr="00E06981">
        <w:rPr>
          <w:rFonts w:ascii="Times New Roman" w:hAnsi="Times New Roman"/>
          <w:bCs/>
          <w:sz w:val="24"/>
          <w:szCs w:val="24"/>
        </w:rPr>
        <w:t xml:space="preserve">onkurso laimėtojas per 3 darbo dienas nuo </w:t>
      </w:r>
      <w:r w:rsidR="008E05DD">
        <w:rPr>
          <w:rFonts w:ascii="Times New Roman" w:hAnsi="Times New Roman"/>
          <w:bCs/>
          <w:sz w:val="24"/>
          <w:szCs w:val="24"/>
        </w:rPr>
        <w:t>K</w:t>
      </w:r>
      <w:r w:rsidR="00AB01DD" w:rsidRPr="00E06981">
        <w:rPr>
          <w:rFonts w:ascii="Times New Roman" w:hAnsi="Times New Roman"/>
          <w:bCs/>
          <w:sz w:val="24"/>
          <w:szCs w:val="24"/>
        </w:rPr>
        <w:t xml:space="preserve">onkurso laimėtojo nustatymo privalo kreiptis į </w:t>
      </w:r>
      <w:r w:rsidR="00AE1466" w:rsidRPr="00E06981">
        <w:rPr>
          <w:rFonts w:ascii="Times New Roman" w:hAnsi="Times New Roman"/>
          <w:sz w:val="24"/>
          <w:szCs w:val="24"/>
        </w:rPr>
        <w:t>Ignalinos rajono savivaldybę</w:t>
      </w:r>
      <w:r w:rsidR="00AB01DD" w:rsidRPr="00E06981">
        <w:rPr>
          <w:szCs w:val="24"/>
        </w:rPr>
        <w:t xml:space="preserve"> </w:t>
      </w:r>
      <w:r w:rsidR="00AB01DD" w:rsidRPr="00E06981">
        <w:rPr>
          <w:rFonts w:ascii="Times New Roman" w:hAnsi="Times New Roman"/>
          <w:sz w:val="24"/>
          <w:szCs w:val="24"/>
        </w:rPr>
        <w:t>dėl sutikimo statyti laikinus statinius ar laikinus inžinerinius įrenginius laisvoje valstybinėje žemėje, o sutart</w:t>
      </w:r>
      <w:r w:rsidR="008E05DD">
        <w:rPr>
          <w:rFonts w:ascii="Times New Roman" w:hAnsi="Times New Roman"/>
          <w:sz w:val="24"/>
          <w:szCs w:val="24"/>
        </w:rPr>
        <w:t>i</w:t>
      </w:r>
      <w:r w:rsidR="00AB01DD" w:rsidRPr="00E06981">
        <w:rPr>
          <w:rFonts w:ascii="Times New Roman" w:hAnsi="Times New Roman"/>
          <w:sz w:val="24"/>
          <w:szCs w:val="24"/>
        </w:rPr>
        <w:t xml:space="preserve">s turi būti pasirašyta per </w:t>
      </w:r>
      <w:r w:rsidR="006E118E">
        <w:rPr>
          <w:rFonts w:ascii="Times New Roman" w:hAnsi="Times New Roman"/>
          <w:sz w:val="24"/>
          <w:szCs w:val="24"/>
        </w:rPr>
        <w:t>10</w:t>
      </w:r>
      <w:r w:rsidR="00AB01DD" w:rsidRPr="00E06981">
        <w:rPr>
          <w:rFonts w:ascii="Times New Roman" w:hAnsi="Times New Roman"/>
          <w:sz w:val="24"/>
          <w:szCs w:val="24"/>
        </w:rPr>
        <w:t xml:space="preserve"> darbo dien</w:t>
      </w:r>
      <w:r w:rsidR="006E118E">
        <w:rPr>
          <w:rFonts w:ascii="Times New Roman" w:hAnsi="Times New Roman"/>
          <w:sz w:val="24"/>
          <w:szCs w:val="24"/>
        </w:rPr>
        <w:t>ų</w:t>
      </w:r>
      <w:r w:rsidR="00AB01DD" w:rsidRPr="00E06981">
        <w:rPr>
          <w:rFonts w:ascii="Times New Roman" w:hAnsi="Times New Roman"/>
          <w:sz w:val="24"/>
          <w:szCs w:val="24"/>
        </w:rPr>
        <w:t xml:space="preserve"> nuo sutikim</w:t>
      </w:r>
      <w:r w:rsidR="00680887" w:rsidRPr="00E06981">
        <w:rPr>
          <w:rFonts w:ascii="Times New Roman" w:hAnsi="Times New Roman"/>
          <w:sz w:val="24"/>
          <w:szCs w:val="24"/>
        </w:rPr>
        <w:t>ų</w:t>
      </w:r>
      <w:r w:rsidR="00AB01DD" w:rsidRPr="00E06981">
        <w:rPr>
          <w:rFonts w:ascii="Times New Roman" w:hAnsi="Times New Roman"/>
          <w:sz w:val="24"/>
          <w:szCs w:val="24"/>
        </w:rPr>
        <w:t xml:space="preserve"> gavimo</w:t>
      </w:r>
      <w:r w:rsidR="00680887" w:rsidRPr="00E06981">
        <w:rPr>
          <w:rFonts w:ascii="Times New Roman" w:hAnsi="Times New Roman"/>
          <w:sz w:val="24"/>
          <w:szCs w:val="24"/>
        </w:rPr>
        <w:t>.</w:t>
      </w:r>
    </w:p>
    <w:p w14:paraId="3A86D188" w14:textId="2683776D" w:rsidR="005F26A6" w:rsidRDefault="00142D50" w:rsidP="00C018F3">
      <w:pPr>
        <w:pStyle w:val="Default"/>
        <w:tabs>
          <w:tab w:val="left" w:pos="1134"/>
        </w:tabs>
        <w:ind w:firstLine="1134"/>
        <w:jc w:val="both"/>
      </w:pPr>
      <w:r>
        <w:t xml:space="preserve">34. Gavęs </w:t>
      </w:r>
      <w:r w:rsidR="008E05DD">
        <w:t>s</w:t>
      </w:r>
      <w:r>
        <w:t>avivaldybės administracijos įspėjimą</w:t>
      </w:r>
      <w:r w:rsidR="001F6729">
        <w:t xml:space="preserve"> dėl </w:t>
      </w:r>
      <w:r w:rsidR="008F2D6A">
        <w:t>trūkumų pašalini</w:t>
      </w:r>
      <w:r w:rsidR="00420EB3">
        <w:t xml:space="preserve">mo, dėl kurių </w:t>
      </w:r>
      <w:r w:rsidR="008256E7">
        <w:t xml:space="preserve">netinkamai vykdoma </w:t>
      </w:r>
      <w:r w:rsidR="001A7A46">
        <w:t>prekyba ar paslaugų teikimas viešose vietose</w:t>
      </w:r>
      <w:r w:rsidR="00AD7F54">
        <w:t xml:space="preserve">, </w:t>
      </w:r>
      <w:r w:rsidR="008E05DD">
        <w:t xml:space="preserve">asmuo </w:t>
      </w:r>
      <w:r w:rsidR="00C1551E">
        <w:t xml:space="preserve">per </w:t>
      </w:r>
      <w:r w:rsidR="000216C2">
        <w:t>10</w:t>
      </w:r>
      <w:r w:rsidR="00C1551E">
        <w:t xml:space="preserve"> </w:t>
      </w:r>
      <w:r w:rsidR="00A3666A">
        <w:t>darbo</w:t>
      </w:r>
      <w:r w:rsidR="00C1551E">
        <w:t xml:space="preserve"> dien</w:t>
      </w:r>
      <w:r w:rsidR="000216C2">
        <w:t>ų</w:t>
      </w:r>
      <w:r w:rsidR="00C1551E">
        <w:t xml:space="preserve"> privalo trūkumus </w:t>
      </w:r>
      <w:r w:rsidR="002B1B22">
        <w:t xml:space="preserve">pašalinti, </w:t>
      </w:r>
      <w:r w:rsidR="00BB2271">
        <w:t xml:space="preserve">įspėjimo gavimo diena </w:t>
      </w:r>
      <w:r w:rsidR="005427F8">
        <w:t xml:space="preserve">yra kita darbo diena nuo šio įspėjimo išsiuntimo </w:t>
      </w:r>
      <w:r w:rsidR="008F4E61">
        <w:t xml:space="preserve">registruotu laišku dienos. Jei trūkumai per numatytą </w:t>
      </w:r>
      <w:r w:rsidR="003F530E">
        <w:t xml:space="preserve">laiką nepašalinami, </w:t>
      </w:r>
      <w:r w:rsidR="00A3666A">
        <w:t xml:space="preserve">asmuo įsipareigoja mokėti 50 Eur baudą už kiekvieną </w:t>
      </w:r>
      <w:r w:rsidR="000216C2">
        <w:t xml:space="preserve">pavėluotą </w:t>
      </w:r>
      <w:r w:rsidR="00926B5F">
        <w:t xml:space="preserve">pašalinti trūkumus </w:t>
      </w:r>
      <w:r w:rsidR="000216C2">
        <w:t>dieną</w:t>
      </w:r>
      <w:r w:rsidR="00926B5F">
        <w:t xml:space="preserve"> iki trūkumų pašalinimo</w:t>
      </w:r>
      <w:r w:rsidR="005C1472">
        <w:t xml:space="preserve"> arba sutarties nutraukimo šiuo pagrindu dienos.</w:t>
      </w:r>
    </w:p>
    <w:p w14:paraId="5E5CAD9B" w14:textId="5E3562D3" w:rsidR="00577985" w:rsidRDefault="00577985" w:rsidP="00C018F3">
      <w:pPr>
        <w:pStyle w:val="Default"/>
        <w:tabs>
          <w:tab w:val="left" w:pos="1134"/>
        </w:tabs>
        <w:ind w:firstLine="1134"/>
        <w:jc w:val="both"/>
      </w:pPr>
      <w:r>
        <w:t xml:space="preserve">35. </w:t>
      </w:r>
      <w:r w:rsidR="00817B29">
        <w:t xml:space="preserve">Konkursų </w:t>
      </w:r>
      <w:r w:rsidR="00E72E1F">
        <w:t>paraiškos</w:t>
      </w:r>
      <w:r w:rsidR="00817B29">
        <w:t xml:space="preserve"> </w:t>
      </w:r>
      <w:r w:rsidR="003E0294">
        <w:t xml:space="preserve"> turi būti užtikrinam</w:t>
      </w:r>
      <w:r w:rsidR="00E35270">
        <w:t>os</w:t>
      </w:r>
      <w:r w:rsidR="003E0294">
        <w:t xml:space="preserve"> </w:t>
      </w:r>
      <w:r w:rsidR="00506026">
        <w:t>užstatu, užstatas iki</w:t>
      </w:r>
      <w:r w:rsidR="00E35270">
        <w:t xml:space="preserve"> </w:t>
      </w:r>
      <w:r w:rsidR="006C1694">
        <w:t>paraiškos pateikimo dienos turi būti pervestas į Ignalinos rajono savivaldybės</w:t>
      </w:r>
      <w:r w:rsidR="00946F0E">
        <w:t xml:space="preserve"> administracijos banko sąskaitą </w:t>
      </w:r>
      <w:r w:rsidR="0010332B" w:rsidRPr="008D2248">
        <w:t xml:space="preserve">Nr. </w:t>
      </w:r>
      <w:r w:rsidR="00537984" w:rsidRPr="008E400A">
        <w:t>LT0573000101325</w:t>
      </w:r>
      <w:r w:rsidR="00537984">
        <w:t>9</w:t>
      </w:r>
      <w:r w:rsidR="00537984" w:rsidRPr="008E400A">
        <w:t>4601</w:t>
      </w:r>
      <w:r w:rsidR="0010332B" w:rsidRPr="00956428">
        <w:t xml:space="preserve"> (AB</w:t>
      </w:r>
      <w:r w:rsidR="0010332B" w:rsidRPr="008D2248">
        <w:t xml:space="preserve"> „Swedbank“, banko kodas 7300)</w:t>
      </w:r>
      <w:r w:rsidR="0010332B">
        <w:t xml:space="preserve">. </w:t>
      </w:r>
      <w:r w:rsidR="00920E51">
        <w:t xml:space="preserve">Reikalaujama paraiškos galiojimo užtikrinimo </w:t>
      </w:r>
      <w:r w:rsidR="000811FD">
        <w:t xml:space="preserve"> suma</w:t>
      </w:r>
      <w:r w:rsidR="000E04D6">
        <w:t xml:space="preserve"> nustatoma </w:t>
      </w:r>
      <w:r w:rsidR="005C3E3C">
        <w:t>ir tvirtinama</w:t>
      </w:r>
      <w:r w:rsidR="000E04D6">
        <w:t xml:space="preserve"> </w:t>
      </w:r>
      <w:r w:rsidR="008E05DD">
        <w:t>K</w:t>
      </w:r>
      <w:r w:rsidR="000E04D6">
        <w:t>onkurso sąlyg</w:t>
      </w:r>
      <w:r w:rsidR="005C3E3C">
        <w:t>ose</w:t>
      </w:r>
      <w:r w:rsidR="000E04D6">
        <w:t>.</w:t>
      </w:r>
      <w:r w:rsidR="005C3E3C">
        <w:t xml:space="preserve"> </w:t>
      </w:r>
      <w:r w:rsidR="00FE2292">
        <w:t xml:space="preserve">Jeigu </w:t>
      </w:r>
      <w:r w:rsidR="00124A7B">
        <w:t>laimėtojas</w:t>
      </w:r>
      <w:r w:rsidR="00FE2292">
        <w:t xml:space="preserve"> po vokų atplėšimo nuspr</w:t>
      </w:r>
      <w:r w:rsidR="0046173A">
        <w:t>e</w:t>
      </w:r>
      <w:r w:rsidR="00FE2292">
        <w:t>ndžiama</w:t>
      </w:r>
      <w:r w:rsidR="0046173A">
        <w:t xml:space="preserve"> atsiimti</w:t>
      </w:r>
      <w:r w:rsidR="00FE2292">
        <w:t xml:space="preserve"> </w:t>
      </w:r>
      <w:r w:rsidR="00E225C3">
        <w:t xml:space="preserve"> </w:t>
      </w:r>
      <w:r w:rsidR="008A1378">
        <w:t>savo pasiūlymą, vengia, atsisako pasirašyti sutartį</w:t>
      </w:r>
      <w:r w:rsidR="005D7B5E">
        <w:t xml:space="preserve">, </w:t>
      </w:r>
      <w:r w:rsidR="00A539FD">
        <w:t>užtikrinimo užstatas negrąžinamas.</w:t>
      </w:r>
      <w:r w:rsidR="004917F5">
        <w:t xml:space="preserve"> </w:t>
      </w:r>
      <w:r w:rsidR="00CE74A9">
        <w:t>Nelaimėjusiems</w:t>
      </w:r>
      <w:r w:rsidR="004917F5">
        <w:t xml:space="preserve"> </w:t>
      </w:r>
      <w:r w:rsidR="008E05DD">
        <w:t>K</w:t>
      </w:r>
      <w:r w:rsidR="004917F5">
        <w:t>onkurso dalyviams užstato suma grąžinama p</w:t>
      </w:r>
      <w:r w:rsidR="00D11560">
        <w:t>er 15 darbo dienų.</w:t>
      </w:r>
    </w:p>
    <w:p w14:paraId="4EB12BA6" w14:textId="77777777" w:rsidR="005F5E4D" w:rsidRDefault="005F5E4D" w:rsidP="0070092F">
      <w:pPr>
        <w:pStyle w:val="Default"/>
        <w:jc w:val="both"/>
        <w:rPr>
          <w:color w:val="auto"/>
        </w:rPr>
      </w:pPr>
    </w:p>
    <w:p w14:paraId="139FD9BD" w14:textId="07C5E075" w:rsidR="00DD542E" w:rsidRPr="008D2248" w:rsidRDefault="00E706ED" w:rsidP="0070092F">
      <w:pPr>
        <w:pStyle w:val="Default"/>
        <w:jc w:val="center"/>
        <w:rPr>
          <w:b/>
          <w:color w:val="auto"/>
        </w:rPr>
      </w:pPr>
      <w:r w:rsidRPr="008D2248">
        <w:rPr>
          <w:b/>
          <w:color w:val="auto"/>
        </w:rPr>
        <w:t>VI</w:t>
      </w:r>
      <w:r w:rsidR="00DD542E" w:rsidRPr="008D2248">
        <w:rPr>
          <w:b/>
          <w:color w:val="auto"/>
        </w:rPr>
        <w:t xml:space="preserve"> </w:t>
      </w:r>
      <w:r w:rsidR="00DD542E" w:rsidRPr="008D2248">
        <w:rPr>
          <w:b/>
          <w:bCs/>
        </w:rPr>
        <w:t>SKYRIUS</w:t>
      </w:r>
    </w:p>
    <w:p w14:paraId="7670E373" w14:textId="77777777" w:rsidR="00E706ED" w:rsidRPr="008D2248" w:rsidRDefault="00E706ED" w:rsidP="00DD542E">
      <w:pPr>
        <w:pStyle w:val="Default"/>
        <w:jc w:val="center"/>
        <w:rPr>
          <w:b/>
          <w:color w:val="auto"/>
        </w:rPr>
      </w:pPr>
      <w:r w:rsidRPr="008D2248">
        <w:rPr>
          <w:b/>
          <w:color w:val="auto"/>
        </w:rPr>
        <w:t>BAIGIAMOSIOS NUOSTATOS</w:t>
      </w:r>
    </w:p>
    <w:p w14:paraId="63D2B108" w14:textId="77777777" w:rsidR="00DD542E" w:rsidRPr="008D2248" w:rsidRDefault="00DD542E" w:rsidP="00DD542E">
      <w:pPr>
        <w:pStyle w:val="Default"/>
        <w:ind w:left="2" w:firstLine="1"/>
        <w:jc w:val="both"/>
        <w:rPr>
          <w:color w:val="auto"/>
        </w:rPr>
      </w:pPr>
    </w:p>
    <w:p w14:paraId="018781AA" w14:textId="44B0F13E" w:rsidR="00E706ED" w:rsidRPr="008D2248" w:rsidRDefault="00DD542E" w:rsidP="0050440F">
      <w:pPr>
        <w:pStyle w:val="Default"/>
        <w:tabs>
          <w:tab w:val="left" w:pos="1134"/>
        </w:tabs>
        <w:ind w:left="4" w:firstLine="1"/>
        <w:jc w:val="both"/>
        <w:rPr>
          <w:color w:val="auto"/>
        </w:rPr>
      </w:pPr>
      <w:r w:rsidRPr="008D2248">
        <w:rPr>
          <w:color w:val="auto"/>
        </w:rPr>
        <w:tab/>
      </w:r>
      <w:r w:rsidR="00E706ED" w:rsidRPr="008D2248">
        <w:rPr>
          <w:color w:val="auto"/>
        </w:rPr>
        <w:t>3</w:t>
      </w:r>
      <w:r w:rsidR="00E272DB" w:rsidRPr="008D2248">
        <w:rPr>
          <w:color w:val="auto"/>
        </w:rPr>
        <w:t>5</w:t>
      </w:r>
      <w:r w:rsidR="00E706ED" w:rsidRPr="008D2248">
        <w:rPr>
          <w:color w:val="auto"/>
        </w:rPr>
        <w:t xml:space="preserve">. Nuostatai gali būti keičiami ar pripažįstami netekusiais galios savivaldybės </w:t>
      </w:r>
      <w:r w:rsidR="007501A1" w:rsidRPr="008D2248">
        <w:rPr>
          <w:color w:val="auto"/>
        </w:rPr>
        <w:t>mero potvarkiu</w:t>
      </w:r>
      <w:r w:rsidR="00E706ED" w:rsidRPr="008D2248">
        <w:rPr>
          <w:color w:val="auto"/>
        </w:rPr>
        <w:t xml:space="preserve">. </w:t>
      </w:r>
    </w:p>
    <w:p w14:paraId="6780605F" w14:textId="7AE3D327" w:rsidR="0070092F" w:rsidRDefault="00DD542E" w:rsidP="0050440F">
      <w:pPr>
        <w:pStyle w:val="Default"/>
        <w:jc w:val="center"/>
        <w:rPr>
          <w:color w:val="auto"/>
        </w:rPr>
      </w:pPr>
      <w:r w:rsidRPr="008D2248">
        <w:rPr>
          <w:color w:val="auto"/>
        </w:rPr>
        <w:t>____________</w:t>
      </w:r>
    </w:p>
    <w:p w14:paraId="79843948" w14:textId="77777777" w:rsidR="005F5E4D" w:rsidRDefault="005F5E4D" w:rsidP="0050440F">
      <w:pPr>
        <w:pStyle w:val="Default"/>
        <w:jc w:val="center"/>
        <w:rPr>
          <w:color w:val="auto"/>
        </w:rPr>
      </w:pPr>
    </w:p>
    <w:p w14:paraId="338EA94B" w14:textId="77777777" w:rsidR="005F5E4D" w:rsidRDefault="005F5E4D" w:rsidP="0050440F">
      <w:pPr>
        <w:pStyle w:val="Default"/>
        <w:jc w:val="center"/>
        <w:rPr>
          <w:color w:val="auto"/>
        </w:rPr>
      </w:pPr>
    </w:p>
    <w:p w14:paraId="56DBA376" w14:textId="77777777" w:rsidR="00C018F3" w:rsidRDefault="00C018F3">
      <w:pPr>
        <w:tabs>
          <w:tab w:val="clear" w:pos="1293"/>
        </w:tabs>
        <w:overflowPunct/>
        <w:autoSpaceDE/>
        <w:autoSpaceDN/>
        <w:adjustRightInd/>
        <w:textAlignment w:val="auto"/>
        <w:rPr>
          <w:szCs w:val="24"/>
          <w:lang w:val="lt-LT" w:eastAsia="lt-LT"/>
        </w:rPr>
      </w:pPr>
      <w:r>
        <w:rPr>
          <w:szCs w:val="24"/>
          <w:lang w:val="lt-LT" w:eastAsia="lt-LT"/>
        </w:rPr>
        <w:br w:type="page"/>
      </w:r>
    </w:p>
    <w:p w14:paraId="21A71105" w14:textId="431AC27B" w:rsidR="0011614A" w:rsidRPr="008D2248" w:rsidRDefault="0011614A" w:rsidP="00C018F3">
      <w:pPr>
        <w:ind w:left="5245"/>
        <w:jc w:val="both"/>
        <w:rPr>
          <w:szCs w:val="24"/>
          <w:lang w:val="lt-LT"/>
        </w:rPr>
      </w:pPr>
      <w:r w:rsidRPr="008D2248">
        <w:rPr>
          <w:szCs w:val="24"/>
          <w:lang w:val="lt-LT"/>
        </w:rPr>
        <w:lastRenderedPageBreak/>
        <w:t>Konkurso dėl teisės prekiauti ar teikti</w:t>
      </w:r>
    </w:p>
    <w:p w14:paraId="2144AEFB" w14:textId="469600F1" w:rsidR="007501A1" w:rsidRPr="008D2248" w:rsidRDefault="0011614A" w:rsidP="00C018F3">
      <w:pPr>
        <w:ind w:left="5245"/>
        <w:jc w:val="both"/>
        <w:rPr>
          <w:szCs w:val="24"/>
          <w:lang w:val="lt-LT"/>
        </w:rPr>
      </w:pPr>
      <w:r w:rsidRPr="008D2248">
        <w:rPr>
          <w:szCs w:val="24"/>
          <w:lang w:val="lt-LT"/>
        </w:rPr>
        <w:t>paslaugas laikinuose statiniuose</w:t>
      </w:r>
      <w:r w:rsidR="007501A1" w:rsidRPr="008D2248">
        <w:rPr>
          <w:szCs w:val="24"/>
          <w:lang w:val="lt-LT"/>
        </w:rPr>
        <w:t xml:space="preserve"> ir</w:t>
      </w:r>
    </w:p>
    <w:p w14:paraId="62F99591" w14:textId="77777777" w:rsidR="0011614A" w:rsidRPr="008D2248" w:rsidRDefault="007501A1" w:rsidP="00C018F3">
      <w:pPr>
        <w:ind w:left="5245"/>
        <w:jc w:val="both"/>
        <w:rPr>
          <w:szCs w:val="24"/>
          <w:lang w:val="lt-LT"/>
        </w:rPr>
      </w:pPr>
      <w:r w:rsidRPr="008D2248">
        <w:rPr>
          <w:szCs w:val="24"/>
          <w:lang w:val="lt-LT"/>
        </w:rPr>
        <w:t xml:space="preserve">laikinais inžineriniais įrenginiais </w:t>
      </w:r>
      <w:r w:rsidR="0011614A" w:rsidRPr="008D2248">
        <w:rPr>
          <w:szCs w:val="24"/>
          <w:lang w:val="lt-LT"/>
        </w:rPr>
        <w:t xml:space="preserve"> Ignalinos</w:t>
      </w:r>
    </w:p>
    <w:p w14:paraId="1BEBD955" w14:textId="6AB184DC" w:rsidR="0011614A" w:rsidRPr="008D2248" w:rsidRDefault="0011614A" w:rsidP="00C018F3">
      <w:pPr>
        <w:ind w:left="5245"/>
        <w:jc w:val="both"/>
        <w:rPr>
          <w:szCs w:val="24"/>
          <w:lang w:val="lt-LT"/>
        </w:rPr>
      </w:pPr>
      <w:r w:rsidRPr="008D2248">
        <w:rPr>
          <w:szCs w:val="24"/>
          <w:lang w:val="lt-LT"/>
        </w:rPr>
        <w:t>rajono savivaldybės teritorijos viešose</w:t>
      </w:r>
    </w:p>
    <w:p w14:paraId="41FD5CCF" w14:textId="3742DAE4" w:rsidR="0011614A" w:rsidRPr="008D2248" w:rsidRDefault="0011614A" w:rsidP="00C018F3">
      <w:pPr>
        <w:ind w:left="5245"/>
        <w:jc w:val="both"/>
        <w:rPr>
          <w:szCs w:val="24"/>
          <w:lang w:val="lt-LT"/>
        </w:rPr>
      </w:pPr>
      <w:r w:rsidRPr="008D2248">
        <w:rPr>
          <w:szCs w:val="24"/>
          <w:lang w:val="lt-LT"/>
        </w:rPr>
        <w:t>vietose konkurso organizavimo nuostatų</w:t>
      </w:r>
    </w:p>
    <w:p w14:paraId="2FDE3D41" w14:textId="5A506F25" w:rsidR="0011614A" w:rsidRPr="008D2248" w:rsidRDefault="00C1560A" w:rsidP="00C018F3">
      <w:pPr>
        <w:ind w:left="5245"/>
        <w:jc w:val="both"/>
        <w:rPr>
          <w:szCs w:val="24"/>
          <w:lang w:val="lt-LT"/>
        </w:rPr>
      </w:pPr>
      <w:r w:rsidRPr="008D2248">
        <w:rPr>
          <w:szCs w:val="24"/>
          <w:lang w:val="lt-LT"/>
        </w:rPr>
        <w:t>1</w:t>
      </w:r>
      <w:r w:rsidR="0011614A" w:rsidRPr="008D2248">
        <w:rPr>
          <w:szCs w:val="24"/>
          <w:lang w:val="lt-LT"/>
        </w:rPr>
        <w:t xml:space="preserve"> priedas</w:t>
      </w:r>
    </w:p>
    <w:p w14:paraId="7BE0A819" w14:textId="77777777" w:rsidR="003F1E00" w:rsidRPr="008D2248" w:rsidRDefault="003F1E00" w:rsidP="0011614A">
      <w:pPr>
        <w:rPr>
          <w:szCs w:val="24"/>
          <w:lang w:val="lt-LT"/>
        </w:rPr>
      </w:pPr>
    </w:p>
    <w:p w14:paraId="749DBDD7" w14:textId="77777777" w:rsidR="00FA297B" w:rsidRPr="008D2248" w:rsidRDefault="00FA297B" w:rsidP="00FA297B">
      <w:pPr>
        <w:jc w:val="both"/>
        <w:rPr>
          <w:szCs w:val="24"/>
          <w:lang w:val="lt-LT"/>
        </w:rPr>
      </w:pPr>
    </w:p>
    <w:p w14:paraId="0C144790" w14:textId="77777777" w:rsidR="00F14D12" w:rsidRDefault="00F14D12" w:rsidP="00F14D12">
      <w:pPr>
        <w:jc w:val="center"/>
        <w:rPr>
          <w:b/>
          <w:bCs/>
          <w:kern w:val="2"/>
          <w:szCs w:val="24"/>
          <w:lang w:val="lt-LT" w:eastAsia="lt-LT"/>
        </w:rPr>
      </w:pPr>
      <w:r>
        <w:rPr>
          <w:b/>
          <w:szCs w:val="24"/>
          <w:lang w:val="lt-LT" w:eastAsia="lt-LT"/>
        </w:rPr>
        <w:t>TEISĖS PREKIAUTI AR TEIKTI PASLAUGAS LAIKINUOSE STATINIUOSE IGNALINOS RAJONO SAVIVALDYBĖS TERITORIJOS VIEŠOSE VIETOSE SUTARTIS</w:t>
      </w:r>
    </w:p>
    <w:p w14:paraId="010A205B" w14:textId="77777777" w:rsidR="00F14D12" w:rsidRDefault="00F14D12" w:rsidP="00F14D12">
      <w:pPr>
        <w:jc w:val="center"/>
        <w:outlineLvl w:val="0"/>
        <w:rPr>
          <w:kern w:val="2"/>
          <w:szCs w:val="24"/>
          <w:lang w:val="lt-LT" w:eastAsia="lt-LT"/>
        </w:rPr>
      </w:pPr>
    </w:p>
    <w:p w14:paraId="7C8800A3" w14:textId="4926D37C" w:rsidR="00F14D12" w:rsidRDefault="00F14D12" w:rsidP="00F14D12">
      <w:pPr>
        <w:jc w:val="center"/>
        <w:outlineLvl w:val="0"/>
        <w:rPr>
          <w:kern w:val="2"/>
          <w:szCs w:val="24"/>
          <w:lang w:val="lt-LT" w:eastAsia="lt-LT"/>
        </w:rPr>
      </w:pPr>
      <w:r>
        <w:rPr>
          <w:kern w:val="2"/>
          <w:szCs w:val="24"/>
          <w:lang w:val="lt-LT" w:eastAsia="lt-LT"/>
        </w:rPr>
        <w:t>20</w:t>
      </w:r>
      <w:r w:rsidR="006E3EEB">
        <w:rPr>
          <w:kern w:val="2"/>
          <w:szCs w:val="24"/>
          <w:u w:val="single"/>
          <w:lang w:val="lt-LT" w:eastAsia="lt-LT"/>
        </w:rPr>
        <w:t xml:space="preserve">    </w:t>
      </w:r>
      <w:r>
        <w:rPr>
          <w:kern w:val="2"/>
          <w:szCs w:val="24"/>
          <w:lang w:val="lt-LT" w:eastAsia="lt-LT"/>
        </w:rPr>
        <w:t xml:space="preserve"> m.                     d. Nr.</w:t>
      </w:r>
    </w:p>
    <w:p w14:paraId="088D6A01" w14:textId="77777777" w:rsidR="00F14D12" w:rsidRDefault="00F14D12" w:rsidP="00F14D12">
      <w:pPr>
        <w:jc w:val="center"/>
        <w:rPr>
          <w:szCs w:val="24"/>
          <w:lang w:val="lt-LT" w:eastAsia="lt-LT"/>
        </w:rPr>
      </w:pPr>
      <w:r>
        <w:rPr>
          <w:szCs w:val="24"/>
          <w:lang w:val="lt-LT" w:eastAsia="lt-LT"/>
        </w:rPr>
        <w:t>Ignalina</w:t>
      </w:r>
    </w:p>
    <w:p w14:paraId="342858FE" w14:textId="77777777" w:rsidR="00F14D12" w:rsidRDefault="00F14D12" w:rsidP="00F14D12">
      <w:pPr>
        <w:rPr>
          <w:szCs w:val="24"/>
          <w:lang w:val="lt-LT" w:eastAsia="lt-LT"/>
        </w:rPr>
      </w:pPr>
    </w:p>
    <w:p w14:paraId="6F47ABD6" w14:textId="00BC85CE" w:rsidR="00F14D12" w:rsidRDefault="00F14D12" w:rsidP="00C63B45">
      <w:pPr>
        <w:ind w:firstLine="1134"/>
        <w:jc w:val="both"/>
        <w:rPr>
          <w:szCs w:val="24"/>
          <w:lang w:val="lt-LT"/>
        </w:rPr>
      </w:pPr>
      <w:r>
        <w:rPr>
          <w:szCs w:val="24"/>
          <w:lang w:val="lt-LT" w:eastAsia="lt-LT"/>
        </w:rPr>
        <w:t xml:space="preserve">Ignalinos rajono savivaldybės administracija, </w:t>
      </w:r>
      <w:r>
        <w:rPr>
          <w:szCs w:val="24"/>
          <w:lang w:val="lt-LT" w:eastAsia="ar-SA"/>
        </w:rPr>
        <w:t>juridinio asmens kodas 288768350</w:t>
      </w:r>
      <w:r>
        <w:rPr>
          <w:i/>
          <w:iCs/>
          <w:szCs w:val="24"/>
          <w:lang w:val="lt-LT" w:eastAsia="ar-SA"/>
        </w:rPr>
        <w:t xml:space="preserve">, </w:t>
      </w:r>
      <w:r>
        <w:rPr>
          <w:szCs w:val="24"/>
          <w:lang w:val="lt-LT" w:eastAsia="ar-SA"/>
        </w:rPr>
        <w:t xml:space="preserve"> kurios registruota buveinė yra </w:t>
      </w:r>
      <w:r>
        <w:rPr>
          <w:iCs/>
          <w:szCs w:val="24"/>
          <w:lang w:val="lt-LT" w:eastAsia="ar-SA"/>
        </w:rPr>
        <w:t>Laisvės a. 70, LT-30122 Ignalinoje</w:t>
      </w:r>
      <w:r>
        <w:rPr>
          <w:szCs w:val="24"/>
          <w:lang w:val="lt-LT" w:eastAsia="ar-SA"/>
        </w:rPr>
        <w:t xml:space="preserve">, duomenys apie įstaigą kaupiami ir saugomi Lietuvos Respublikos juridinių asmenų registre </w:t>
      </w:r>
      <w:r>
        <w:rPr>
          <w:szCs w:val="24"/>
          <w:lang w:val="lt-LT" w:eastAsia="lt-LT"/>
        </w:rPr>
        <w:t>(toliau – Savivaldybė), atstovaujama</w:t>
      </w:r>
      <w:r>
        <w:rPr>
          <w:szCs w:val="24"/>
          <w:lang w:val="lt-LT"/>
        </w:rPr>
        <w:t xml:space="preserve"> </w:t>
      </w:r>
      <w:r w:rsidR="009F58EB">
        <w:rPr>
          <w:szCs w:val="24"/>
          <w:lang w:val="lt-LT"/>
        </w:rPr>
        <w:t>Savivaldybės mero</w:t>
      </w:r>
      <w:r w:rsidR="007700CE">
        <w:rPr>
          <w:szCs w:val="24"/>
          <w:lang w:val="lt-LT"/>
        </w:rPr>
        <w:t xml:space="preserve"> </w:t>
      </w:r>
      <w:r w:rsidR="00156FEB">
        <w:rPr>
          <w:szCs w:val="24"/>
          <w:u w:val="single"/>
          <w:lang w:val="lt-LT"/>
        </w:rPr>
        <w:t xml:space="preserve">                                             </w:t>
      </w:r>
      <w:r>
        <w:rPr>
          <w:szCs w:val="24"/>
          <w:lang w:val="lt-LT" w:eastAsia="lt-LT"/>
        </w:rPr>
        <w:t xml:space="preserve">, veikiančio pagal Ignalinos rajono savivaldybės </w:t>
      </w:r>
      <w:r w:rsidR="00156FEB">
        <w:rPr>
          <w:szCs w:val="24"/>
          <w:lang w:val="lt-LT" w:eastAsia="lt-LT"/>
        </w:rPr>
        <w:t>mero</w:t>
      </w:r>
      <w:r>
        <w:rPr>
          <w:szCs w:val="24"/>
          <w:lang w:val="lt-LT" w:eastAsia="lt-LT"/>
        </w:rPr>
        <w:t xml:space="preserve"> 20</w:t>
      </w:r>
      <w:r w:rsidR="00281EAA">
        <w:rPr>
          <w:szCs w:val="24"/>
          <w:lang w:val="lt-LT" w:eastAsia="lt-LT"/>
        </w:rPr>
        <w:t>...</w:t>
      </w:r>
      <w:r>
        <w:rPr>
          <w:szCs w:val="24"/>
          <w:lang w:val="lt-LT" w:eastAsia="lt-LT"/>
        </w:rPr>
        <w:t xml:space="preserve"> m. </w:t>
      </w:r>
      <w:r w:rsidR="00281EAA">
        <w:rPr>
          <w:szCs w:val="24"/>
          <w:lang w:val="lt-LT" w:eastAsia="lt-LT"/>
        </w:rPr>
        <w:t>..... ...</w:t>
      </w:r>
      <w:r>
        <w:rPr>
          <w:szCs w:val="24"/>
          <w:lang w:val="lt-LT" w:eastAsia="lt-LT"/>
        </w:rPr>
        <w:t xml:space="preserve"> d. </w:t>
      </w:r>
      <w:r w:rsidR="00281EAA">
        <w:rPr>
          <w:szCs w:val="24"/>
          <w:lang w:val="lt-LT" w:eastAsia="lt-LT"/>
        </w:rPr>
        <w:t>potvarkį</w:t>
      </w:r>
      <w:r>
        <w:rPr>
          <w:szCs w:val="24"/>
          <w:lang w:val="lt-LT" w:eastAsia="lt-LT"/>
        </w:rPr>
        <w:t xml:space="preserve"> Nr. </w:t>
      </w:r>
      <w:r w:rsidR="00281EAA">
        <w:rPr>
          <w:szCs w:val="24"/>
          <w:lang w:val="lt-LT" w:eastAsia="lt-LT"/>
        </w:rPr>
        <w:t>...</w:t>
      </w:r>
      <w:r>
        <w:rPr>
          <w:szCs w:val="24"/>
          <w:lang w:val="lt-LT" w:eastAsia="lt-LT"/>
        </w:rPr>
        <w:t xml:space="preserve"> „</w:t>
      </w:r>
      <w:r w:rsidR="00CC77FD">
        <w:rPr>
          <w:bCs/>
          <w:szCs w:val="24"/>
          <w:lang w:val="lt-LT"/>
        </w:rPr>
        <w:t>D</w:t>
      </w:r>
      <w:r w:rsidR="00C63B45" w:rsidRPr="00C63B45">
        <w:rPr>
          <w:bCs/>
          <w:szCs w:val="24"/>
          <w:lang w:val="lt-LT"/>
        </w:rPr>
        <w:t xml:space="preserve">ėl </w:t>
      </w:r>
      <w:r w:rsidR="00994F50">
        <w:rPr>
          <w:bCs/>
          <w:szCs w:val="24"/>
          <w:lang w:val="lt-LT"/>
        </w:rPr>
        <w:t>K</w:t>
      </w:r>
      <w:r w:rsidR="00C63B45" w:rsidRPr="00C63B45">
        <w:rPr>
          <w:bCs/>
          <w:szCs w:val="24"/>
          <w:lang w:val="lt-LT"/>
        </w:rPr>
        <w:t xml:space="preserve">onkurso dėl teisės prekiauti ar teikti paslaugas laikinuose statiniuose ir laikinais inžineriniais įrenginiais </w:t>
      </w:r>
      <w:r w:rsidR="00CC77FD">
        <w:rPr>
          <w:bCs/>
          <w:szCs w:val="24"/>
          <w:lang w:val="lt-LT"/>
        </w:rPr>
        <w:t>I</w:t>
      </w:r>
      <w:r w:rsidR="00C63B45" w:rsidRPr="00C63B45">
        <w:rPr>
          <w:bCs/>
          <w:szCs w:val="24"/>
          <w:lang w:val="lt-LT"/>
        </w:rPr>
        <w:t>gnalinos rajono savivaldybės teritorijos viešose vietose organizavimo nuostatų patvirtinimo</w:t>
      </w:r>
      <w:r>
        <w:rPr>
          <w:szCs w:val="24"/>
          <w:lang w:val="lt-LT"/>
        </w:rPr>
        <w:t>“,</w:t>
      </w:r>
      <w:r w:rsidR="007700CE">
        <w:rPr>
          <w:szCs w:val="24"/>
          <w:lang w:val="lt-LT"/>
        </w:rPr>
        <w:t xml:space="preserve"> </w:t>
      </w:r>
      <w:r>
        <w:rPr>
          <w:szCs w:val="24"/>
          <w:lang w:val="lt-LT" w:eastAsia="lt-LT"/>
        </w:rPr>
        <w:t>ir ...............................................................................................................................................................,</w:t>
      </w:r>
    </w:p>
    <w:p w14:paraId="2B981719" w14:textId="77777777" w:rsidR="00F14D12" w:rsidRDefault="00F14D12" w:rsidP="00F14D12">
      <w:pPr>
        <w:jc w:val="both"/>
        <w:rPr>
          <w:sz w:val="20"/>
          <w:lang w:val="lt-LT" w:eastAsia="lt-LT"/>
        </w:rPr>
      </w:pPr>
      <w:r>
        <w:rPr>
          <w:szCs w:val="24"/>
          <w:lang w:val="lt-LT" w:eastAsia="lt-LT"/>
        </w:rPr>
        <w:t xml:space="preserve"> </w:t>
      </w:r>
      <w:r>
        <w:rPr>
          <w:sz w:val="20"/>
          <w:lang w:val="lt-LT" w:eastAsia="lt-LT"/>
        </w:rPr>
        <w:t>(juridinio asmens pavadinimas, kodas ir registruota buveinė arba fizinio asmens vardas ir pavardė, asmens kodas ir adresas)</w:t>
      </w:r>
    </w:p>
    <w:p w14:paraId="04BAD25B" w14:textId="56FF04BB" w:rsidR="00F14D12" w:rsidRDefault="00994F50" w:rsidP="00F14D12">
      <w:pPr>
        <w:jc w:val="both"/>
        <w:rPr>
          <w:szCs w:val="24"/>
          <w:lang w:val="lt-LT" w:eastAsia="lt-LT"/>
        </w:rPr>
      </w:pPr>
      <w:r>
        <w:rPr>
          <w:szCs w:val="24"/>
          <w:lang w:val="lt-LT" w:eastAsia="lt-LT"/>
        </w:rPr>
        <w:t>a</w:t>
      </w:r>
      <w:r w:rsidR="00F14D12">
        <w:rPr>
          <w:szCs w:val="24"/>
          <w:lang w:val="lt-LT" w:eastAsia="lt-LT"/>
        </w:rPr>
        <w:t>tstovaujama</w:t>
      </w:r>
      <w:r>
        <w:rPr>
          <w:szCs w:val="24"/>
          <w:lang w:val="lt-LT" w:eastAsia="lt-LT"/>
        </w:rPr>
        <w:t>s(-a)</w:t>
      </w:r>
      <w:r w:rsidR="00F14D12">
        <w:rPr>
          <w:szCs w:val="24"/>
          <w:lang w:val="lt-LT" w:eastAsia="lt-LT"/>
        </w:rPr>
        <w:t>....................................................................</w:t>
      </w:r>
      <w:r>
        <w:rPr>
          <w:szCs w:val="24"/>
          <w:lang w:val="lt-LT" w:eastAsia="lt-LT"/>
        </w:rPr>
        <w:t>..................</w:t>
      </w:r>
      <w:r w:rsidR="00F14D12">
        <w:rPr>
          <w:szCs w:val="24"/>
          <w:lang w:val="lt-LT" w:eastAsia="lt-LT"/>
        </w:rPr>
        <w:t xml:space="preserve">... (toliau – Asmuo), sudarė                                 </w:t>
      </w:r>
    </w:p>
    <w:p w14:paraId="0E24B059" w14:textId="77777777" w:rsidR="00F14D12" w:rsidRDefault="00F14D12" w:rsidP="00F14D12">
      <w:pPr>
        <w:jc w:val="both"/>
        <w:rPr>
          <w:sz w:val="20"/>
          <w:lang w:val="lt-LT" w:eastAsia="lt-LT"/>
        </w:rPr>
      </w:pPr>
      <w:r>
        <w:rPr>
          <w:szCs w:val="24"/>
          <w:lang w:val="lt-LT" w:eastAsia="lt-LT"/>
        </w:rPr>
        <w:t xml:space="preserve">                             </w:t>
      </w:r>
      <w:r>
        <w:rPr>
          <w:sz w:val="20"/>
          <w:lang w:val="lt-LT" w:eastAsia="lt-LT"/>
        </w:rPr>
        <w:t>(juridinį asmenį atstovaujančio asmens vardas ir pavardė)</w:t>
      </w:r>
    </w:p>
    <w:p w14:paraId="308DFE28" w14:textId="77777777" w:rsidR="00F14D12" w:rsidRDefault="00F14D12" w:rsidP="00F14D12">
      <w:pPr>
        <w:jc w:val="both"/>
        <w:rPr>
          <w:szCs w:val="24"/>
          <w:lang w:val="lt-LT" w:eastAsia="lt-LT"/>
        </w:rPr>
      </w:pPr>
      <w:r>
        <w:rPr>
          <w:szCs w:val="24"/>
          <w:lang w:val="lt-LT" w:eastAsia="lt-LT"/>
        </w:rPr>
        <w:t>šią sutartį.</w:t>
      </w:r>
    </w:p>
    <w:p w14:paraId="525C045F" w14:textId="77777777" w:rsidR="00F14D12" w:rsidRDefault="00F14D12" w:rsidP="00F14D12">
      <w:pPr>
        <w:jc w:val="both"/>
        <w:rPr>
          <w:szCs w:val="24"/>
          <w:lang w:val="lt-LT" w:eastAsia="lt-LT"/>
        </w:rPr>
      </w:pPr>
    </w:p>
    <w:p w14:paraId="2F208110" w14:textId="77777777" w:rsidR="00F14D12" w:rsidRDefault="00F14D12" w:rsidP="00F14D12">
      <w:pPr>
        <w:jc w:val="center"/>
        <w:rPr>
          <w:b/>
          <w:szCs w:val="24"/>
          <w:lang w:val="lt-LT" w:eastAsia="lt-LT"/>
        </w:rPr>
      </w:pPr>
      <w:r>
        <w:rPr>
          <w:b/>
          <w:szCs w:val="24"/>
          <w:lang w:val="lt-LT" w:eastAsia="lt-LT"/>
        </w:rPr>
        <w:t>I SKYRIUS</w:t>
      </w:r>
    </w:p>
    <w:p w14:paraId="0D040068" w14:textId="77777777" w:rsidR="00F14D12" w:rsidRDefault="00F14D12" w:rsidP="00F14D12">
      <w:pPr>
        <w:jc w:val="center"/>
        <w:rPr>
          <w:b/>
          <w:bCs/>
          <w:szCs w:val="24"/>
          <w:lang w:val="lt-LT" w:eastAsia="lt-LT"/>
        </w:rPr>
      </w:pPr>
      <w:r>
        <w:rPr>
          <w:b/>
          <w:bCs/>
          <w:szCs w:val="24"/>
          <w:lang w:val="lt-LT" w:eastAsia="lt-LT"/>
        </w:rPr>
        <w:t xml:space="preserve"> SUTARTIES PAGRINDAS</w:t>
      </w:r>
    </w:p>
    <w:p w14:paraId="6D905518" w14:textId="77777777" w:rsidR="00F14D12" w:rsidRDefault="00F14D12" w:rsidP="00F14D12">
      <w:pPr>
        <w:ind w:left="1080"/>
        <w:rPr>
          <w:b/>
          <w:bCs/>
          <w:szCs w:val="24"/>
          <w:lang w:val="lt-LT" w:eastAsia="lt-LT"/>
        </w:rPr>
      </w:pPr>
    </w:p>
    <w:p w14:paraId="3696B88B" w14:textId="77777777" w:rsidR="000C338D" w:rsidRPr="008D2248" w:rsidRDefault="000C338D" w:rsidP="000C338D">
      <w:pPr>
        <w:ind w:firstLine="1134"/>
        <w:jc w:val="both"/>
        <w:rPr>
          <w:bCs/>
          <w:szCs w:val="24"/>
          <w:lang w:val="lt-LT" w:eastAsia="lt-LT"/>
        </w:rPr>
      </w:pPr>
      <w:r w:rsidRPr="008D2248">
        <w:rPr>
          <w:bCs/>
          <w:szCs w:val="24"/>
          <w:lang w:val="lt-LT" w:eastAsia="lt-LT"/>
        </w:rPr>
        <w:t xml:space="preserve">1. Ignalinos rajono savivaldybės administracijos </w:t>
      </w:r>
      <w:r w:rsidRPr="008D2248">
        <w:rPr>
          <w:szCs w:val="24"/>
          <w:lang w:val="lt-LT"/>
        </w:rPr>
        <w:t>konkursų dėl teisės prekiauti ar teikti paslaugas laikinuose statiniuose ir laikinais inžineriniais įrenginiais Ignalinos rajono savivaldybės teritorijos viešose vietose organizavimo komisijos</w:t>
      </w:r>
      <w:r w:rsidRPr="008D2248">
        <w:rPr>
          <w:bCs/>
          <w:szCs w:val="24"/>
          <w:lang w:val="lt-LT" w:eastAsia="lt-LT"/>
        </w:rPr>
        <w:t xml:space="preserve"> 20    m. ............................d. protokolas Nr........ .</w:t>
      </w:r>
    </w:p>
    <w:p w14:paraId="4F328AE8" w14:textId="5BEBC4A4" w:rsidR="000C338D" w:rsidRDefault="000C338D" w:rsidP="000C338D">
      <w:pPr>
        <w:ind w:firstLine="1080"/>
        <w:jc w:val="both"/>
        <w:rPr>
          <w:bCs/>
          <w:szCs w:val="24"/>
          <w:lang w:val="lt-LT" w:eastAsia="lt-LT"/>
        </w:rPr>
      </w:pPr>
      <w:r w:rsidRPr="008D2248">
        <w:rPr>
          <w:bCs/>
          <w:szCs w:val="24"/>
          <w:lang w:val="lt-LT" w:eastAsia="lt-LT"/>
        </w:rPr>
        <w:t xml:space="preserve">2. </w:t>
      </w:r>
      <w:r w:rsidRPr="008D2248">
        <w:rPr>
          <w:szCs w:val="24"/>
          <w:lang w:val="lt-LT"/>
        </w:rPr>
        <w:t>Panevėžio apygardos žemės tvarkymo ir administravimo skyriaus</w:t>
      </w:r>
      <w:r w:rsidRPr="008D2248">
        <w:rPr>
          <w:bCs/>
          <w:szCs w:val="24"/>
          <w:lang w:val="lt-LT" w:eastAsia="lt-LT"/>
        </w:rPr>
        <w:t xml:space="preserve"> 20  m............................d. sutikimas Nr........ (įrašoma, jeigu konkursas buvo organizuotas prekybai ar paslaug</w:t>
      </w:r>
      <w:r w:rsidR="00994F50">
        <w:rPr>
          <w:bCs/>
          <w:szCs w:val="24"/>
          <w:lang w:val="lt-LT" w:eastAsia="lt-LT"/>
        </w:rPr>
        <w:t>oms</w:t>
      </w:r>
      <w:r w:rsidRPr="008D2248">
        <w:rPr>
          <w:bCs/>
          <w:szCs w:val="24"/>
          <w:lang w:val="lt-LT" w:eastAsia="lt-LT"/>
        </w:rPr>
        <w:t xml:space="preserve"> teik</w:t>
      </w:r>
      <w:r w:rsidR="00994F50">
        <w:rPr>
          <w:bCs/>
          <w:szCs w:val="24"/>
          <w:lang w:val="lt-LT" w:eastAsia="lt-LT"/>
        </w:rPr>
        <w:t>ti</w:t>
      </w:r>
      <w:r w:rsidRPr="008D2248">
        <w:rPr>
          <w:bCs/>
          <w:szCs w:val="24"/>
          <w:lang w:val="lt-LT" w:eastAsia="lt-LT"/>
        </w:rPr>
        <w:t xml:space="preserve"> laisvoje valstybinėje žemėje ir (arba) </w:t>
      </w:r>
      <w:r w:rsidR="00994F50">
        <w:rPr>
          <w:bCs/>
          <w:szCs w:val="24"/>
          <w:lang w:val="lt-LT" w:eastAsia="lt-LT"/>
        </w:rPr>
        <w:t xml:space="preserve">statyti </w:t>
      </w:r>
      <w:r w:rsidRPr="008D2248">
        <w:rPr>
          <w:bCs/>
          <w:szCs w:val="24"/>
          <w:lang w:val="lt-LT" w:eastAsia="lt-LT"/>
        </w:rPr>
        <w:t>liept</w:t>
      </w:r>
      <w:r w:rsidR="00994F50">
        <w:rPr>
          <w:bCs/>
          <w:szCs w:val="24"/>
          <w:lang w:val="lt-LT" w:eastAsia="lt-LT"/>
        </w:rPr>
        <w:t>us</w:t>
      </w:r>
      <w:r w:rsidRPr="008D2248">
        <w:rPr>
          <w:bCs/>
          <w:szCs w:val="24"/>
          <w:lang w:val="lt-LT" w:eastAsia="lt-LT"/>
        </w:rPr>
        <w:t xml:space="preserve"> (prieplauk</w:t>
      </w:r>
      <w:r w:rsidR="00994F50">
        <w:rPr>
          <w:bCs/>
          <w:szCs w:val="24"/>
          <w:lang w:val="lt-LT" w:eastAsia="lt-LT"/>
        </w:rPr>
        <w:t>as</w:t>
      </w:r>
      <w:r w:rsidRPr="008D2248">
        <w:rPr>
          <w:bCs/>
          <w:szCs w:val="24"/>
          <w:lang w:val="lt-LT" w:eastAsia="lt-LT"/>
        </w:rPr>
        <w:t>) valstybinės reikšmės paviršiniuose vandens telkiniuose</w:t>
      </w:r>
      <w:r>
        <w:rPr>
          <w:bCs/>
          <w:szCs w:val="24"/>
          <w:lang w:val="lt-LT" w:eastAsia="lt-LT"/>
        </w:rPr>
        <w:t xml:space="preserve"> kaimo teritorijoje</w:t>
      </w:r>
      <w:r w:rsidRPr="008D2248">
        <w:rPr>
          <w:bCs/>
          <w:szCs w:val="24"/>
          <w:lang w:val="lt-LT" w:eastAsia="lt-LT"/>
        </w:rPr>
        <w:t>).</w:t>
      </w:r>
    </w:p>
    <w:p w14:paraId="6107BB06" w14:textId="2ED33646" w:rsidR="000C338D" w:rsidRDefault="000C338D" w:rsidP="000C338D">
      <w:pPr>
        <w:ind w:firstLine="1080"/>
        <w:jc w:val="both"/>
        <w:rPr>
          <w:bCs/>
          <w:szCs w:val="24"/>
          <w:lang w:val="lt-LT" w:eastAsia="lt-LT"/>
        </w:rPr>
      </w:pPr>
      <w:r>
        <w:rPr>
          <w:bCs/>
          <w:szCs w:val="24"/>
          <w:lang w:val="lt-LT" w:eastAsia="lt-LT"/>
        </w:rPr>
        <w:t xml:space="preserve">3. </w:t>
      </w:r>
      <w:r>
        <w:rPr>
          <w:szCs w:val="24"/>
          <w:lang w:val="lt-LT"/>
        </w:rPr>
        <w:t>Ignalinos rajono savivaldybės administracijos</w:t>
      </w:r>
      <w:r w:rsidRPr="008D2248">
        <w:rPr>
          <w:bCs/>
          <w:szCs w:val="24"/>
          <w:lang w:val="lt-LT" w:eastAsia="lt-LT"/>
        </w:rPr>
        <w:t xml:space="preserve"> 20  m............................d. sutikimas Nr........ (įrašoma, jeigu konkursas buvo organizuotas prekybai ar paslaug</w:t>
      </w:r>
      <w:r w:rsidR="00994F50">
        <w:rPr>
          <w:bCs/>
          <w:szCs w:val="24"/>
          <w:lang w:val="lt-LT" w:eastAsia="lt-LT"/>
        </w:rPr>
        <w:t>oms</w:t>
      </w:r>
      <w:r w:rsidRPr="008D2248">
        <w:rPr>
          <w:bCs/>
          <w:szCs w:val="24"/>
          <w:lang w:val="lt-LT" w:eastAsia="lt-LT"/>
        </w:rPr>
        <w:t xml:space="preserve"> teik</w:t>
      </w:r>
      <w:r w:rsidR="00994F50">
        <w:rPr>
          <w:bCs/>
          <w:szCs w:val="24"/>
          <w:lang w:val="lt-LT" w:eastAsia="lt-LT"/>
        </w:rPr>
        <w:t>ti</w:t>
      </w:r>
      <w:r w:rsidRPr="008D2248">
        <w:rPr>
          <w:bCs/>
          <w:szCs w:val="24"/>
          <w:lang w:val="lt-LT" w:eastAsia="lt-LT"/>
        </w:rPr>
        <w:t xml:space="preserve"> laisvoje valstybinėje žemėje ir (arba) </w:t>
      </w:r>
      <w:r w:rsidR="00994F50">
        <w:rPr>
          <w:bCs/>
          <w:szCs w:val="24"/>
          <w:lang w:val="lt-LT" w:eastAsia="lt-LT"/>
        </w:rPr>
        <w:t xml:space="preserve">statyti </w:t>
      </w:r>
      <w:r w:rsidRPr="008D2248">
        <w:rPr>
          <w:bCs/>
          <w:szCs w:val="24"/>
          <w:lang w:val="lt-LT" w:eastAsia="lt-LT"/>
        </w:rPr>
        <w:t>liept</w:t>
      </w:r>
      <w:r w:rsidR="00994F50">
        <w:rPr>
          <w:bCs/>
          <w:szCs w:val="24"/>
          <w:lang w:val="lt-LT" w:eastAsia="lt-LT"/>
        </w:rPr>
        <w:t>us</w:t>
      </w:r>
      <w:r w:rsidRPr="008D2248">
        <w:rPr>
          <w:bCs/>
          <w:szCs w:val="24"/>
          <w:lang w:val="lt-LT" w:eastAsia="lt-LT"/>
        </w:rPr>
        <w:t xml:space="preserve"> (prieplauk</w:t>
      </w:r>
      <w:r w:rsidR="00994F50">
        <w:rPr>
          <w:bCs/>
          <w:szCs w:val="24"/>
          <w:lang w:val="lt-LT" w:eastAsia="lt-LT"/>
        </w:rPr>
        <w:t>as</w:t>
      </w:r>
      <w:r w:rsidRPr="008D2248">
        <w:rPr>
          <w:bCs/>
          <w:szCs w:val="24"/>
          <w:lang w:val="lt-LT" w:eastAsia="lt-LT"/>
        </w:rPr>
        <w:t>) valstybinės reikšmės paviršiniuose vandens telkiniuose</w:t>
      </w:r>
      <w:r>
        <w:rPr>
          <w:bCs/>
          <w:szCs w:val="24"/>
          <w:lang w:val="lt-LT" w:eastAsia="lt-LT"/>
        </w:rPr>
        <w:t xml:space="preserve"> miesto ir miestelių teritorijoje</w:t>
      </w:r>
      <w:r w:rsidRPr="008D2248">
        <w:rPr>
          <w:bCs/>
          <w:szCs w:val="24"/>
          <w:lang w:val="lt-LT" w:eastAsia="lt-LT"/>
        </w:rPr>
        <w:t>).</w:t>
      </w:r>
    </w:p>
    <w:p w14:paraId="35B9B9ED" w14:textId="77777777" w:rsidR="00F14D12" w:rsidRDefault="00F14D12" w:rsidP="00F14D12">
      <w:pPr>
        <w:ind w:firstLine="1080"/>
        <w:jc w:val="both"/>
        <w:rPr>
          <w:bCs/>
          <w:szCs w:val="24"/>
          <w:lang w:val="lt-LT" w:eastAsia="lt-LT"/>
        </w:rPr>
      </w:pPr>
    </w:p>
    <w:p w14:paraId="311E97E2" w14:textId="77777777" w:rsidR="00F14D12" w:rsidRDefault="00F14D12" w:rsidP="00F14D12">
      <w:pPr>
        <w:jc w:val="center"/>
        <w:rPr>
          <w:b/>
          <w:bCs/>
          <w:szCs w:val="24"/>
          <w:lang w:val="lt-LT" w:eastAsia="lt-LT"/>
        </w:rPr>
      </w:pPr>
      <w:r>
        <w:rPr>
          <w:b/>
          <w:bCs/>
          <w:szCs w:val="24"/>
          <w:lang w:val="lt-LT" w:eastAsia="lt-LT"/>
        </w:rPr>
        <w:t>II SKYRIUS</w:t>
      </w:r>
    </w:p>
    <w:p w14:paraId="7DB58A52" w14:textId="77777777" w:rsidR="00F14D12" w:rsidRDefault="00F14D12" w:rsidP="00F14D12">
      <w:pPr>
        <w:contextualSpacing/>
        <w:jc w:val="center"/>
        <w:rPr>
          <w:b/>
          <w:bCs/>
          <w:szCs w:val="24"/>
          <w:lang w:val="lt-LT" w:eastAsia="lt-LT"/>
        </w:rPr>
      </w:pPr>
      <w:r>
        <w:rPr>
          <w:b/>
          <w:bCs/>
          <w:szCs w:val="24"/>
          <w:lang w:val="lt-LT" w:eastAsia="lt-LT"/>
        </w:rPr>
        <w:t>BENDROSIOS SĄLYGOS</w:t>
      </w:r>
    </w:p>
    <w:p w14:paraId="38886819" w14:textId="77777777" w:rsidR="00F14D12" w:rsidRDefault="00F14D12" w:rsidP="00F14D12">
      <w:pPr>
        <w:ind w:left="1080"/>
        <w:contextualSpacing/>
        <w:rPr>
          <w:szCs w:val="24"/>
          <w:lang w:val="lt-LT" w:eastAsia="lt-LT"/>
        </w:rPr>
      </w:pPr>
    </w:p>
    <w:p w14:paraId="7506ED8C" w14:textId="77D5DF63" w:rsidR="00D8028C" w:rsidRPr="008D2248" w:rsidRDefault="00326D20" w:rsidP="00D8028C">
      <w:pPr>
        <w:ind w:firstLine="1134"/>
        <w:jc w:val="both"/>
        <w:rPr>
          <w:szCs w:val="24"/>
          <w:lang w:val="lt-LT" w:eastAsia="lt-LT"/>
        </w:rPr>
      </w:pPr>
      <w:r>
        <w:rPr>
          <w:szCs w:val="24"/>
          <w:lang w:val="lt-LT" w:eastAsia="lt-LT"/>
        </w:rPr>
        <w:t>4</w:t>
      </w:r>
      <w:r w:rsidR="00D8028C" w:rsidRPr="008D2248">
        <w:rPr>
          <w:szCs w:val="24"/>
          <w:lang w:val="lt-LT" w:eastAsia="lt-LT"/>
        </w:rPr>
        <w:t>. Savivaldybė suteikia teisę Asmeniui Ignalinos rajono savivaldybės valdomame žemės sklype, kurio unikalus Nr. ............, (arba laisvoje valstybinėje žemėje) sutarties priede nurodytoje vietoje pastatyti laikiną statinį ir jame prekiauti ar teikti paslaugas</w:t>
      </w:r>
      <w:r w:rsidR="00D8028C">
        <w:rPr>
          <w:szCs w:val="24"/>
          <w:lang w:val="lt-LT" w:eastAsia="lt-LT"/>
        </w:rPr>
        <w:t>,</w:t>
      </w:r>
      <w:r w:rsidR="00D8028C" w:rsidRPr="008D2248">
        <w:rPr>
          <w:szCs w:val="24"/>
          <w:lang w:val="lt-LT" w:eastAsia="lt-LT"/>
        </w:rPr>
        <w:t xml:space="preserve"> ar pastatyti laikiną inžinerinį įrenginį. </w:t>
      </w:r>
    </w:p>
    <w:p w14:paraId="25D40FA5" w14:textId="5CC68B93" w:rsidR="00D8028C" w:rsidRPr="008D2248" w:rsidRDefault="00326D20" w:rsidP="00D8028C">
      <w:pPr>
        <w:ind w:firstLine="1134"/>
        <w:jc w:val="both"/>
        <w:rPr>
          <w:color w:val="FF0000"/>
          <w:szCs w:val="24"/>
          <w:lang w:val="lt-LT" w:eastAsia="lt-LT"/>
        </w:rPr>
      </w:pPr>
      <w:r>
        <w:rPr>
          <w:szCs w:val="24"/>
          <w:lang w:val="lt-LT" w:eastAsia="lt-LT"/>
        </w:rPr>
        <w:t>5</w:t>
      </w:r>
      <w:r w:rsidR="00D8028C" w:rsidRPr="008D2248">
        <w:rPr>
          <w:szCs w:val="24"/>
          <w:lang w:val="lt-LT" w:eastAsia="lt-LT"/>
        </w:rPr>
        <w:t xml:space="preserve">. Asmeniui leidžiama prekiauti ar teikti paslaugas nuo šios sutarties pasirašymo dienos iki 20___ m. ____________  d. Asmeniui pageidaujant, sutartis pratęsiama ............ kartus po ....... mėnesių, kaip buvo numatyta konkurso sąlygose. Prie prašymo pratęsti sutartį Asmuo turi  pridėti </w:t>
      </w:r>
      <w:r w:rsidR="00D8028C" w:rsidRPr="008D2248">
        <w:rPr>
          <w:szCs w:val="24"/>
          <w:lang w:val="lt-LT"/>
        </w:rPr>
        <w:lastRenderedPageBreak/>
        <w:t>Panevėžio apygardos žemės tvarkymo ir administravimo skyriaus</w:t>
      </w:r>
      <w:r w:rsidR="00D8028C" w:rsidRPr="008D2248">
        <w:rPr>
          <w:szCs w:val="24"/>
          <w:lang w:val="lt-LT" w:eastAsia="lt-LT"/>
        </w:rPr>
        <w:t xml:space="preserve"> sutikimo statyti laikinus statinius ar įrenginius laisvoje valstybinėje žemėje pratęsimą (</w:t>
      </w:r>
      <w:r w:rsidR="00D8028C" w:rsidRPr="008D2248">
        <w:rPr>
          <w:bCs/>
          <w:szCs w:val="24"/>
          <w:lang w:val="lt-LT" w:eastAsia="lt-LT"/>
        </w:rPr>
        <w:t>įrašoma, jeigu konkursas buvo organizuotas prekybai ar paslaug</w:t>
      </w:r>
      <w:r w:rsidR="00994F50">
        <w:rPr>
          <w:bCs/>
          <w:szCs w:val="24"/>
          <w:lang w:val="lt-LT" w:eastAsia="lt-LT"/>
        </w:rPr>
        <w:t>oms</w:t>
      </w:r>
      <w:r w:rsidR="00D8028C" w:rsidRPr="008D2248">
        <w:rPr>
          <w:bCs/>
          <w:szCs w:val="24"/>
          <w:lang w:val="lt-LT" w:eastAsia="lt-LT"/>
        </w:rPr>
        <w:t xml:space="preserve"> teik</w:t>
      </w:r>
      <w:r w:rsidR="00994F50">
        <w:rPr>
          <w:bCs/>
          <w:szCs w:val="24"/>
          <w:lang w:val="lt-LT" w:eastAsia="lt-LT"/>
        </w:rPr>
        <w:t>t</w:t>
      </w:r>
      <w:r w:rsidR="00D8028C" w:rsidRPr="008D2248">
        <w:rPr>
          <w:bCs/>
          <w:szCs w:val="24"/>
          <w:lang w:val="lt-LT" w:eastAsia="lt-LT"/>
        </w:rPr>
        <w:t>i laisvoje valstybinėje žemėje).</w:t>
      </w:r>
    </w:p>
    <w:p w14:paraId="3255E6E9" w14:textId="631325CF" w:rsidR="00F14D12" w:rsidRDefault="00616310" w:rsidP="00F14D12">
      <w:pPr>
        <w:ind w:firstLine="1134"/>
        <w:jc w:val="both"/>
        <w:rPr>
          <w:szCs w:val="24"/>
          <w:lang w:val="lt-LT" w:eastAsia="lt-LT"/>
        </w:rPr>
      </w:pPr>
      <w:r>
        <w:rPr>
          <w:szCs w:val="24"/>
          <w:lang w:val="lt-LT" w:eastAsia="lt-LT"/>
        </w:rPr>
        <w:t>6</w:t>
      </w:r>
      <w:r w:rsidR="00F14D12">
        <w:rPr>
          <w:szCs w:val="24"/>
          <w:lang w:val="lt-LT" w:eastAsia="lt-LT"/>
        </w:rPr>
        <w:t>. Laikino statinio gabaritai ir išvaizda turi būti tokie, kaip numatyta konkurso sąlygose.</w:t>
      </w:r>
    </w:p>
    <w:p w14:paraId="7F5A0B64" w14:textId="77777777" w:rsidR="00F14D12" w:rsidRDefault="00F14D12" w:rsidP="00F14D12">
      <w:pPr>
        <w:jc w:val="both"/>
        <w:rPr>
          <w:szCs w:val="24"/>
          <w:lang w:val="lt-LT" w:eastAsia="lt-LT"/>
        </w:rPr>
      </w:pPr>
    </w:p>
    <w:p w14:paraId="3C73FE9A" w14:textId="77777777" w:rsidR="00F14D12" w:rsidRDefault="00F14D12" w:rsidP="00F14D12">
      <w:pPr>
        <w:jc w:val="center"/>
        <w:rPr>
          <w:b/>
          <w:bCs/>
          <w:szCs w:val="24"/>
          <w:lang w:val="lt-LT" w:eastAsia="lt-LT"/>
        </w:rPr>
      </w:pPr>
      <w:r>
        <w:rPr>
          <w:b/>
          <w:bCs/>
          <w:szCs w:val="24"/>
          <w:lang w:val="lt-LT" w:eastAsia="lt-LT"/>
        </w:rPr>
        <w:t>III SKYRIUS</w:t>
      </w:r>
    </w:p>
    <w:p w14:paraId="48FB3CC7" w14:textId="77777777" w:rsidR="00F14D12" w:rsidRDefault="00F14D12" w:rsidP="00F14D12">
      <w:pPr>
        <w:jc w:val="center"/>
        <w:rPr>
          <w:szCs w:val="24"/>
          <w:lang w:val="lt-LT" w:eastAsia="lt-LT"/>
        </w:rPr>
      </w:pPr>
      <w:r>
        <w:rPr>
          <w:b/>
          <w:bCs/>
          <w:szCs w:val="24"/>
          <w:lang w:val="lt-LT" w:eastAsia="lt-LT"/>
        </w:rPr>
        <w:t>ŠALIŲ TEISĖS IR PAREIGOS</w:t>
      </w:r>
    </w:p>
    <w:p w14:paraId="6957682C" w14:textId="77777777" w:rsidR="00F14D12" w:rsidRDefault="00F14D12" w:rsidP="00F14D12">
      <w:pPr>
        <w:ind w:firstLine="1247"/>
        <w:jc w:val="both"/>
        <w:rPr>
          <w:szCs w:val="24"/>
          <w:lang w:val="lt-LT" w:eastAsia="lt-LT"/>
        </w:rPr>
      </w:pPr>
    </w:p>
    <w:p w14:paraId="59443D92" w14:textId="4B984A50" w:rsidR="00F14D12" w:rsidRDefault="00541A5C" w:rsidP="00F14D12">
      <w:pPr>
        <w:ind w:firstLine="1134"/>
        <w:jc w:val="both"/>
        <w:rPr>
          <w:szCs w:val="24"/>
          <w:lang w:val="lt-LT" w:eastAsia="lt-LT"/>
        </w:rPr>
      </w:pPr>
      <w:r>
        <w:rPr>
          <w:szCs w:val="24"/>
          <w:lang w:val="lt-LT" w:eastAsia="lt-LT"/>
        </w:rPr>
        <w:t>7</w:t>
      </w:r>
      <w:r w:rsidR="00F14D12">
        <w:rPr>
          <w:szCs w:val="24"/>
          <w:lang w:val="lt-LT" w:eastAsia="lt-LT"/>
        </w:rPr>
        <w:t>. Savivaldybė:</w:t>
      </w:r>
    </w:p>
    <w:p w14:paraId="29FADEDC" w14:textId="4618AF62" w:rsidR="00F14D12" w:rsidRDefault="0048728D" w:rsidP="00F14D12">
      <w:pPr>
        <w:ind w:firstLine="1134"/>
        <w:jc w:val="both"/>
        <w:rPr>
          <w:szCs w:val="24"/>
          <w:lang w:val="lt-LT" w:eastAsia="lt-LT"/>
        </w:rPr>
      </w:pPr>
      <w:r>
        <w:rPr>
          <w:szCs w:val="24"/>
          <w:lang w:val="lt-LT" w:eastAsia="lt-LT"/>
        </w:rPr>
        <w:t>7</w:t>
      </w:r>
      <w:r w:rsidR="00F14D12">
        <w:rPr>
          <w:szCs w:val="24"/>
          <w:lang w:val="lt-LT" w:eastAsia="lt-LT"/>
        </w:rPr>
        <w:t>.1. leidžia Asmeniui pastatyti laikiną statinį ir vykdyti jame prekybą (paslaugų teikimą)</w:t>
      </w:r>
      <w:r w:rsidR="00F14D12">
        <w:rPr>
          <w:color w:val="FF0000"/>
          <w:szCs w:val="24"/>
          <w:lang w:val="lt-LT" w:eastAsia="lt-LT"/>
        </w:rPr>
        <w:t xml:space="preserve"> </w:t>
      </w:r>
      <w:r w:rsidR="00F14D12">
        <w:rPr>
          <w:szCs w:val="24"/>
          <w:lang w:val="lt-LT" w:eastAsia="lt-LT"/>
        </w:rPr>
        <w:t xml:space="preserve"> nuo šios sutarties pasirašymo dienos; </w:t>
      </w:r>
    </w:p>
    <w:p w14:paraId="18446914" w14:textId="5D09183B" w:rsidR="00F14D12" w:rsidRDefault="0048728D" w:rsidP="00F14D12">
      <w:pPr>
        <w:ind w:firstLine="1134"/>
        <w:jc w:val="both"/>
        <w:rPr>
          <w:szCs w:val="24"/>
          <w:lang w:val="lt-LT" w:eastAsia="lt-LT"/>
        </w:rPr>
      </w:pPr>
      <w:r>
        <w:rPr>
          <w:szCs w:val="24"/>
          <w:lang w:val="lt-LT" w:eastAsia="lt-LT"/>
        </w:rPr>
        <w:t>7</w:t>
      </w:r>
      <w:r w:rsidR="00F14D12">
        <w:rPr>
          <w:szCs w:val="24"/>
          <w:lang w:val="lt-LT" w:eastAsia="lt-LT"/>
        </w:rPr>
        <w:t>.2. esant pagrįstų skundų ir jeigu būtina užtikrinti žmonių saugumą ir rimtį (palaikyti tvarką), gali nustatyti prekybos (paslaugų teikimo) darbo laiką.</w:t>
      </w:r>
    </w:p>
    <w:p w14:paraId="137FDEDD" w14:textId="58422FC3"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 Asmuo:</w:t>
      </w:r>
    </w:p>
    <w:p w14:paraId="2B957969" w14:textId="70A302F1"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.1. laikiną statinį pastato ir eksploatuoja savo lėšomis;</w:t>
      </w:r>
    </w:p>
    <w:p w14:paraId="205F82AB" w14:textId="0BDA2378"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.2. atsako, kad laikinas statinys būtų tokių gabaritų ir išvaizdos, kaip  buvo nurodyta konkurso sąlygose;</w:t>
      </w:r>
    </w:p>
    <w:p w14:paraId="0B24A594" w14:textId="7A2BF3A1"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.3. reklamą ir iškabą ant laikino statinio įrengia tik gavęs atitinkamą savivaldybės administracijos Urbanistikos ir infrastruktūros skyriaus leidimą;</w:t>
      </w:r>
    </w:p>
    <w:p w14:paraId="17F0CEDF" w14:textId="2746D7DF"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.4. privalo savo lėšomis atnaujinti pažeistus, susidėvėjusius laikino statinio elementus;</w:t>
      </w:r>
    </w:p>
    <w:p w14:paraId="0C3D0C05" w14:textId="6576B67B"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.5. laikino statinio aprūpinimą elektros energija (apšvietimui ir pagal poreikį šildymui) ir prireikus prijungimą prie centralizuotų vandens tiekimo ir buitinių nuotekų surinkimo tinklų atlieka savo lėšomis;</w:t>
      </w:r>
    </w:p>
    <w:p w14:paraId="1D02C87A" w14:textId="47C15545"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 xml:space="preserve">.6. per 15 darbo dienų nuo sutarties pasirašymo sumoka ....... dydžio vienkartinį finansinį įnašą, moka </w:t>
      </w:r>
      <w:r w:rsidR="00796D7C">
        <w:rPr>
          <w:szCs w:val="24"/>
          <w:lang w:val="lt-LT" w:eastAsia="lt-LT"/>
        </w:rPr>
        <w:t>......</w:t>
      </w:r>
      <w:r w:rsidR="00F14D12">
        <w:rPr>
          <w:szCs w:val="24"/>
          <w:lang w:val="lt-LT" w:eastAsia="lt-LT"/>
        </w:rPr>
        <w:t xml:space="preserve"> Eur už mėnesį vietinę rinkliavą už teisę prekiauti (teikti paslaugas) Ignalinos rajono viešose vietose</w:t>
      </w:r>
      <w:r w:rsidR="00994F50">
        <w:rPr>
          <w:szCs w:val="24"/>
          <w:lang w:val="lt-LT" w:eastAsia="lt-LT"/>
        </w:rPr>
        <w:t>,</w:t>
      </w:r>
      <w:r w:rsidR="00F14D12">
        <w:rPr>
          <w:szCs w:val="24"/>
          <w:lang w:val="lt-LT" w:eastAsia="lt-LT"/>
        </w:rPr>
        <w:t xml:space="preserve"> o valstybinės žemės nuomos mokestį Juridiniai asmenys apskaičiuoja patys ir mokesčio deklaracijas dviem egzemplioriais iki einamųjų metų spalio 15 d. pateikia savivaldybės administracijai.  Nepateikusiam deklaracijos mokesčių mokėtojui išsiunčiama Socialinės paramos ir kaimo reikalų skyriaus pagal turimus duomenis apskaičiuota žemės nuomos mokesčio deklaracija. Vietinė rinkliava mokama kas ketvirtį, bet ne vėliau kaip iki kito ketvirčio 1 dienos, o už ketvirtą ketvirtį sumokėti iki einamųjų metų gruodžio mėn. 20 d. Galima rinkliavą sumokėti vieną kartą už visus metus, bet ne vėliau kaip iki einamųjų metų gruodžio 20 d. Vienkartinis finansinis įnašas ir vietinė rinkliava pervedama į Ignalinos rajono savivaldybės sąskaitą Nr. </w:t>
      </w:r>
      <w:r w:rsidR="00E53660" w:rsidRPr="008E400A">
        <w:rPr>
          <w:szCs w:val="24"/>
          <w:lang w:val="lt-LT" w:eastAsia="lt-LT"/>
        </w:rPr>
        <w:t>LT0573000101325</w:t>
      </w:r>
      <w:r w:rsidR="00E53660">
        <w:rPr>
          <w:szCs w:val="24"/>
          <w:lang w:val="lt-LT" w:eastAsia="lt-LT"/>
        </w:rPr>
        <w:t>9</w:t>
      </w:r>
      <w:r w:rsidR="00E53660" w:rsidRPr="008E400A">
        <w:rPr>
          <w:szCs w:val="24"/>
          <w:lang w:val="lt-LT" w:eastAsia="lt-LT"/>
        </w:rPr>
        <w:t>4601</w:t>
      </w:r>
      <w:r w:rsidR="00F14D12">
        <w:rPr>
          <w:szCs w:val="24"/>
          <w:lang w:val="lt-LT" w:eastAsia="lt-LT"/>
        </w:rPr>
        <w:t xml:space="preserve"> (AB „Swedbank“, banko kodas 7300). Valstybinės žemės nuomos mokestis mokamas pagal Ignalinos rajono savivaldybės administracijos pateikiamą mokestinį pranešimą;</w:t>
      </w:r>
    </w:p>
    <w:p w14:paraId="0ED1ADB1" w14:textId="0B9DD8D4"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 xml:space="preserve">.7. pasibaigus sutarties galiojimo laikui ar nutraukus sutartį, per 30 kalendorinių dienų </w:t>
      </w:r>
      <w:r w:rsidR="00F14D12">
        <w:rPr>
          <w:szCs w:val="24"/>
          <w:lang w:val="lt-LT"/>
        </w:rPr>
        <w:t>savo lėšomis nukelia laikiną statinį, sutvarko aplinką ir pagal aktą perduoda Ignalinos seniūnijos atstovams. Teritorija turi būti tvarkinga ir estetiškai nepakitusi, danga nepažeista (atstatyta). Nurodytu laiku neįvykdžius minėto reikalavimo, laikino statinio nukėlimą bei saugojimą ir aplinkos sutvarkymą</w:t>
      </w:r>
      <w:r w:rsidR="00F14D12">
        <w:rPr>
          <w:color w:val="FF0000"/>
          <w:szCs w:val="24"/>
          <w:lang w:val="lt-LT"/>
        </w:rPr>
        <w:t xml:space="preserve"> </w:t>
      </w:r>
      <w:r w:rsidR="00F14D12">
        <w:rPr>
          <w:szCs w:val="24"/>
          <w:lang w:val="lt-LT"/>
        </w:rPr>
        <w:t>organizuoja savivaldybės administracija, o Savivaldybės patirtas išlaidas apmoka Asmuo;</w:t>
      </w:r>
    </w:p>
    <w:p w14:paraId="1D0109B6" w14:textId="6601C679"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.8. gavęs Savivaldybės įspėjimą dėl sutarties sąlygų nevykdymo, per 30</w:t>
      </w:r>
      <w:r w:rsidR="00F14D12">
        <w:rPr>
          <w:b/>
          <w:szCs w:val="24"/>
          <w:lang w:val="lt-LT" w:eastAsia="lt-LT"/>
        </w:rPr>
        <w:t xml:space="preserve"> </w:t>
      </w:r>
      <w:r w:rsidR="00F14D12">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gyvenamajai ar buveinės vietai, privalo apie tai raštu pranešti Savivaldybei. Jei trūkumai per nustatytą laiką nepašalinami, sutartis nutraukiama vienašališkai;</w:t>
      </w:r>
    </w:p>
    <w:p w14:paraId="4BDE5D9D" w14:textId="34938B7B"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.9. įsipareigoja laikytis prekybos ir paslaugų teikimo Ignalinos rajono savivaldybės viešose vietose taisyklių, Ignalinos rajono tvarkymo ir švaros taisyklių, Ignalinos rajono atliekų tvarkymo taisyklių bei kitų teisės aktų, reglamentuojančių prekybą ir paslaugų teikimą viešosiose vietose, reikalavimų;</w:t>
      </w:r>
    </w:p>
    <w:p w14:paraId="2CBA295A" w14:textId="050CACB3"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 xml:space="preserve">.10. prie laikino statinio įrengia šiukšlių dėžę ir organizuoja šiukšlių išvežimą. </w:t>
      </w:r>
    </w:p>
    <w:p w14:paraId="7CD128F3" w14:textId="7D011883" w:rsidR="00F14D12" w:rsidRDefault="0048728D" w:rsidP="00F14D12">
      <w:pPr>
        <w:ind w:firstLine="1134"/>
        <w:jc w:val="both"/>
        <w:rPr>
          <w:szCs w:val="24"/>
          <w:lang w:val="lt-LT" w:eastAsia="lt-LT"/>
        </w:rPr>
      </w:pPr>
      <w:r>
        <w:rPr>
          <w:szCs w:val="24"/>
          <w:lang w:val="lt-LT" w:eastAsia="lt-LT"/>
        </w:rPr>
        <w:lastRenderedPageBreak/>
        <w:t>8</w:t>
      </w:r>
      <w:r w:rsidR="00F14D12">
        <w:rPr>
          <w:szCs w:val="24"/>
          <w:lang w:val="lt-LT" w:eastAsia="lt-LT"/>
        </w:rPr>
        <w:t>.11. laikino statinio statybą pradeda ne vėliau kaip per 2 mėnesius nuo sutarties pasirašymo dienos.</w:t>
      </w:r>
    </w:p>
    <w:p w14:paraId="7F1CE883" w14:textId="2C627CC5" w:rsidR="00F14D12" w:rsidRDefault="0048728D" w:rsidP="00F14D12">
      <w:pPr>
        <w:ind w:firstLine="1134"/>
        <w:jc w:val="both"/>
        <w:rPr>
          <w:szCs w:val="24"/>
          <w:lang w:val="lt-LT" w:eastAsia="lt-LT"/>
        </w:rPr>
      </w:pPr>
      <w:r>
        <w:rPr>
          <w:szCs w:val="24"/>
          <w:lang w:val="lt-LT" w:eastAsia="lt-LT"/>
        </w:rPr>
        <w:t>8</w:t>
      </w:r>
      <w:r w:rsidR="00F14D12">
        <w:rPr>
          <w:szCs w:val="24"/>
          <w:lang w:val="lt-LT" w:eastAsia="lt-LT"/>
        </w:rPr>
        <w:t xml:space="preserve">.12. veiklą pradeda vykdyti ne vėliau kaip po 4 mėnesių nuo sutarties pasirašymo dienos. </w:t>
      </w:r>
    </w:p>
    <w:p w14:paraId="1310DBB5" w14:textId="2D596B4C" w:rsidR="00F14D12" w:rsidRDefault="0048728D" w:rsidP="00F14D12">
      <w:pPr>
        <w:ind w:firstLine="1134"/>
        <w:jc w:val="both"/>
        <w:rPr>
          <w:szCs w:val="24"/>
          <w:lang w:val="lt-LT" w:eastAsia="lt-LT"/>
        </w:rPr>
      </w:pPr>
      <w:r>
        <w:rPr>
          <w:szCs w:val="24"/>
          <w:lang w:val="lt-LT" w:eastAsia="lt-LT"/>
        </w:rPr>
        <w:t>9.</w:t>
      </w:r>
      <w:r w:rsidR="00F14D12">
        <w:rPr>
          <w:szCs w:val="24"/>
          <w:lang w:val="lt-LT" w:eastAsia="lt-LT"/>
        </w:rPr>
        <w:t xml:space="preserve"> Visi sutarties pakeitimai, papildymai ir priedai laikomi galiojančiais, jeigu jie yra:</w:t>
      </w:r>
    </w:p>
    <w:p w14:paraId="08C97ACF" w14:textId="26E4DDE3" w:rsidR="00F14D12" w:rsidRDefault="00883941" w:rsidP="00F14D12">
      <w:pPr>
        <w:ind w:firstLine="1134"/>
        <w:jc w:val="both"/>
        <w:rPr>
          <w:szCs w:val="24"/>
          <w:lang w:val="lt-LT" w:eastAsia="lt-LT"/>
        </w:rPr>
      </w:pPr>
      <w:r>
        <w:rPr>
          <w:szCs w:val="24"/>
          <w:lang w:val="lt-LT" w:eastAsia="lt-LT"/>
        </w:rPr>
        <w:t>9</w:t>
      </w:r>
      <w:r w:rsidR="00F14D12">
        <w:rPr>
          <w:szCs w:val="24"/>
          <w:lang w:val="lt-LT" w:eastAsia="lt-LT"/>
        </w:rPr>
        <w:t>.1. sudaryti raštu;</w:t>
      </w:r>
    </w:p>
    <w:p w14:paraId="347918B0" w14:textId="5138EC2D" w:rsidR="00F14D12" w:rsidRDefault="00883941" w:rsidP="00F14D12">
      <w:pPr>
        <w:ind w:firstLine="1134"/>
        <w:jc w:val="both"/>
        <w:rPr>
          <w:szCs w:val="24"/>
          <w:lang w:val="lt-LT" w:eastAsia="lt-LT"/>
        </w:rPr>
      </w:pPr>
      <w:r>
        <w:rPr>
          <w:szCs w:val="24"/>
          <w:lang w:val="lt-LT" w:eastAsia="lt-LT"/>
        </w:rPr>
        <w:t>9</w:t>
      </w:r>
      <w:r w:rsidR="00F14D12">
        <w:rPr>
          <w:szCs w:val="24"/>
          <w:lang w:val="lt-LT" w:eastAsia="lt-LT"/>
        </w:rPr>
        <w:t>.2. pasirašyti abiejų sutarties šalių įgaliotų atstovų.</w:t>
      </w:r>
    </w:p>
    <w:p w14:paraId="24B4E856" w14:textId="7A8B0772" w:rsidR="00F14D12" w:rsidRDefault="00883941" w:rsidP="00F14D12">
      <w:pPr>
        <w:ind w:firstLine="1134"/>
        <w:jc w:val="both"/>
        <w:rPr>
          <w:szCs w:val="24"/>
          <w:lang w:val="lt-LT" w:eastAsia="lt-LT"/>
        </w:rPr>
      </w:pPr>
      <w:r>
        <w:rPr>
          <w:szCs w:val="24"/>
          <w:lang w:val="lt-LT" w:eastAsia="lt-LT"/>
        </w:rPr>
        <w:t>10</w:t>
      </w:r>
      <w:r w:rsidR="00F14D12">
        <w:rPr>
          <w:szCs w:val="24"/>
          <w:lang w:val="lt-LT" w:eastAsia="lt-LT"/>
        </w:rPr>
        <w:t>. Sutartis įsigalioja nuo jos pasirašymo dienos.</w:t>
      </w:r>
    </w:p>
    <w:p w14:paraId="4B420142" w14:textId="00FC59B8" w:rsidR="00F14D12" w:rsidRDefault="00F14D12" w:rsidP="00F14D12">
      <w:pPr>
        <w:ind w:firstLine="1134"/>
        <w:jc w:val="both"/>
        <w:rPr>
          <w:szCs w:val="24"/>
          <w:lang w:val="lt-LT" w:eastAsia="lt-LT"/>
        </w:rPr>
      </w:pPr>
      <w:r>
        <w:rPr>
          <w:szCs w:val="24"/>
          <w:lang w:val="lt-LT" w:eastAsia="lt-LT"/>
        </w:rPr>
        <w:t>1</w:t>
      </w:r>
      <w:r w:rsidR="00883941">
        <w:rPr>
          <w:szCs w:val="24"/>
          <w:lang w:val="lt-LT" w:eastAsia="lt-LT"/>
        </w:rPr>
        <w:t>1</w:t>
      </w:r>
      <w:r>
        <w:rPr>
          <w:szCs w:val="24"/>
          <w:lang w:val="lt-LT" w:eastAsia="lt-LT"/>
        </w:rPr>
        <w:t>. Sutartis gali būti nutraukta abiejų šalių raštišku susitarimu.</w:t>
      </w:r>
    </w:p>
    <w:p w14:paraId="064C6205" w14:textId="6BFE6117"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883941">
        <w:rPr>
          <w:szCs w:val="24"/>
          <w:lang w:val="lt-LT" w:eastAsia="lt-LT"/>
        </w:rPr>
        <w:t>2</w:t>
      </w:r>
      <w:r w:rsidRPr="008D2248">
        <w:rPr>
          <w:szCs w:val="24"/>
          <w:lang w:val="lt-LT" w:eastAsia="lt-LT"/>
        </w:rPr>
        <w:t>. Savivaldybė, prieš 30 kalendorinių dienų raštiškai įspėjusi Asmenį, turi teisę vienašališkai nutraukti sutartį, jeigu:</w:t>
      </w:r>
    </w:p>
    <w:p w14:paraId="3B590F8A" w14:textId="5E13F6E1"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0A30D7">
        <w:rPr>
          <w:szCs w:val="24"/>
          <w:lang w:val="lt-LT" w:eastAsia="lt-LT"/>
        </w:rPr>
        <w:t>2</w:t>
      </w:r>
      <w:r w:rsidRPr="008D2248">
        <w:rPr>
          <w:szCs w:val="24"/>
          <w:lang w:val="lt-LT" w:eastAsia="lt-LT"/>
        </w:rPr>
        <w:t xml:space="preserve">.1. nesumokami </w:t>
      </w:r>
      <w:r w:rsidR="005F4288">
        <w:rPr>
          <w:szCs w:val="24"/>
          <w:lang w:val="lt-LT" w:eastAsia="lt-LT"/>
        </w:rPr>
        <w:t>8</w:t>
      </w:r>
      <w:r w:rsidRPr="008D2248">
        <w:rPr>
          <w:szCs w:val="24"/>
          <w:lang w:val="lt-LT" w:eastAsia="lt-LT"/>
        </w:rPr>
        <w:t>.</w:t>
      </w:r>
      <w:r w:rsidR="00461A3C">
        <w:rPr>
          <w:szCs w:val="24"/>
          <w:lang w:val="lt-LT" w:eastAsia="lt-LT"/>
        </w:rPr>
        <w:t>6</w:t>
      </w:r>
      <w:r w:rsidRPr="008D2248">
        <w:rPr>
          <w:szCs w:val="24"/>
          <w:lang w:val="lt-LT" w:eastAsia="lt-LT"/>
        </w:rPr>
        <w:t xml:space="preserve"> papunktyje nurodyti mokesčiai ilgiau kaip 30 kalendorinių dienų po privalomojo mokėjimo termino;</w:t>
      </w:r>
    </w:p>
    <w:p w14:paraId="62B60409" w14:textId="76A80B25"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0A30D7">
        <w:rPr>
          <w:szCs w:val="24"/>
          <w:lang w:val="lt-LT" w:eastAsia="lt-LT"/>
        </w:rPr>
        <w:t>2</w:t>
      </w:r>
      <w:r w:rsidRPr="008D2248">
        <w:rPr>
          <w:szCs w:val="24"/>
          <w:lang w:val="lt-LT" w:eastAsia="lt-LT"/>
        </w:rPr>
        <w:t>.2. nesilaikoma viešosios tvarkos reikalavimų, Prekybos ir paslaugų teikimo Ignalinos rajono savivaldybės viešose vietose taisyklių reikalavimų, laikinas statinys naudojamas ne pagal paskirtį, laikinas statinys netvarkingas, nusidėvėjęs ir per 30</w:t>
      </w:r>
      <w:r w:rsidRPr="008D2248">
        <w:rPr>
          <w:b/>
          <w:szCs w:val="24"/>
          <w:lang w:val="lt-LT" w:eastAsia="lt-LT"/>
        </w:rPr>
        <w:t xml:space="preserve"> </w:t>
      </w:r>
      <w:r w:rsidRPr="008D2248">
        <w:rPr>
          <w:szCs w:val="24"/>
          <w:lang w:val="lt-LT" w:eastAsia="lt-LT"/>
        </w:rPr>
        <w:t>kalendorinių dienų nuo raštiško įspėjimo nepašalinami trūkumai;</w:t>
      </w:r>
    </w:p>
    <w:p w14:paraId="7BC5C47A" w14:textId="5CAB39A9"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0A30D7">
        <w:rPr>
          <w:szCs w:val="24"/>
          <w:lang w:val="lt-LT" w:eastAsia="lt-LT"/>
        </w:rPr>
        <w:t>2</w:t>
      </w:r>
      <w:r w:rsidRPr="008D2248">
        <w:rPr>
          <w:szCs w:val="24"/>
          <w:lang w:val="lt-LT" w:eastAsia="lt-LT"/>
        </w:rPr>
        <w:t xml:space="preserve">.3. kai </w:t>
      </w:r>
      <w:r w:rsidRPr="008D2248">
        <w:rPr>
          <w:szCs w:val="24"/>
          <w:lang w:val="lt-LT"/>
        </w:rPr>
        <w:t>Panevėžio apygardos žemės tvarkymo ir administravimo skyrius</w:t>
      </w:r>
      <w:r w:rsidRPr="008D2248">
        <w:rPr>
          <w:bCs/>
          <w:szCs w:val="24"/>
          <w:lang w:val="lt-LT" w:eastAsia="lt-LT"/>
        </w:rPr>
        <w:t xml:space="preserve"> nutraukia sutikimo įrengti ir naudoti laikiną prekybos ar paslaugų teikimo statinį galiojimo terminą (įrašoma, jeigu konkursas buvo organizuo</w:t>
      </w:r>
      <w:r>
        <w:rPr>
          <w:bCs/>
          <w:szCs w:val="24"/>
          <w:lang w:val="lt-LT" w:eastAsia="lt-LT"/>
        </w:rPr>
        <w:t>t</w:t>
      </w:r>
      <w:r w:rsidRPr="008D2248">
        <w:rPr>
          <w:bCs/>
          <w:szCs w:val="24"/>
          <w:lang w:val="lt-LT" w:eastAsia="lt-LT"/>
        </w:rPr>
        <w:t>as prekybai ar paslaug</w:t>
      </w:r>
      <w:r w:rsidR="00EC2909">
        <w:rPr>
          <w:bCs/>
          <w:szCs w:val="24"/>
          <w:lang w:val="lt-LT" w:eastAsia="lt-LT"/>
        </w:rPr>
        <w:t>oms</w:t>
      </w:r>
      <w:r w:rsidRPr="008D2248">
        <w:rPr>
          <w:bCs/>
          <w:szCs w:val="24"/>
          <w:lang w:val="lt-LT" w:eastAsia="lt-LT"/>
        </w:rPr>
        <w:t xml:space="preserve"> teik</w:t>
      </w:r>
      <w:r w:rsidR="00EC2909">
        <w:rPr>
          <w:bCs/>
          <w:szCs w:val="24"/>
          <w:lang w:val="lt-LT" w:eastAsia="lt-LT"/>
        </w:rPr>
        <w:t>t</w:t>
      </w:r>
      <w:r w:rsidRPr="008D2248">
        <w:rPr>
          <w:bCs/>
          <w:szCs w:val="24"/>
          <w:lang w:val="lt-LT" w:eastAsia="lt-LT"/>
        </w:rPr>
        <w:t>i laisvoje valstybinėje žemėje);</w:t>
      </w:r>
    </w:p>
    <w:p w14:paraId="6D0F7C25" w14:textId="75F496A6"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0A30D7">
        <w:rPr>
          <w:szCs w:val="24"/>
          <w:lang w:val="lt-LT" w:eastAsia="lt-LT"/>
        </w:rPr>
        <w:t>2</w:t>
      </w:r>
      <w:r w:rsidRPr="008D2248">
        <w:rPr>
          <w:szCs w:val="24"/>
          <w:lang w:val="lt-LT" w:eastAsia="lt-LT"/>
        </w:rPr>
        <w:t>.4. yra gauta Utenos apskrities vyriausiojo policijos komisariato ar jo struktūrinio padalinio raštų dėl viešosios tvarkos pažeidimų vykdant viešąją prekybą;</w:t>
      </w:r>
    </w:p>
    <w:p w14:paraId="061A9327" w14:textId="1BADC6AA"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0A30D7">
        <w:rPr>
          <w:szCs w:val="24"/>
          <w:lang w:val="lt-LT" w:eastAsia="lt-LT"/>
        </w:rPr>
        <w:t>2</w:t>
      </w:r>
      <w:r w:rsidRPr="008D2248">
        <w:rPr>
          <w:szCs w:val="24"/>
          <w:lang w:val="lt-LT" w:eastAsia="lt-LT"/>
        </w:rPr>
        <w:t xml:space="preserve">.5. gavus teismo sprendimą, ar teisėsaugos sprendimus susijusius su </w:t>
      </w:r>
      <w:r w:rsidRPr="008D2248">
        <w:rPr>
          <w:bCs/>
          <w:szCs w:val="24"/>
          <w:lang w:val="lt-LT" w:eastAsia="lt-LT"/>
        </w:rPr>
        <w:t xml:space="preserve">Ignalinos rajono savivaldybės administracijos </w:t>
      </w:r>
      <w:r w:rsidRPr="008D2248">
        <w:rPr>
          <w:szCs w:val="24"/>
          <w:lang w:val="lt-LT"/>
        </w:rPr>
        <w:t>konkursų dėl teisės prekiauti ar teikti paslaugas laikinuose statiniuose Ignalinos rajono savivaldybės teritorijos viešose vietose organizavimu.</w:t>
      </w:r>
    </w:p>
    <w:p w14:paraId="448BEE73" w14:textId="3CECAC21" w:rsidR="00E511A7" w:rsidRPr="008D2248" w:rsidRDefault="00E511A7" w:rsidP="00E511A7">
      <w:pPr>
        <w:tabs>
          <w:tab w:val="clear" w:pos="1293"/>
          <w:tab w:val="left" w:pos="1134"/>
        </w:tabs>
        <w:ind w:firstLine="1134"/>
        <w:jc w:val="both"/>
        <w:rPr>
          <w:szCs w:val="24"/>
          <w:lang w:val="lt-LT" w:eastAsia="lt-LT"/>
        </w:rPr>
      </w:pPr>
      <w:r w:rsidRPr="008D2248">
        <w:rPr>
          <w:szCs w:val="24"/>
          <w:lang w:val="lt-LT" w:eastAsia="lt-LT"/>
        </w:rPr>
        <w:t>1</w:t>
      </w:r>
      <w:r w:rsidR="000A30D7">
        <w:rPr>
          <w:szCs w:val="24"/>
          <w:lang w:val="lt-LT" w:eastAsia="lt-LT"/>
        </w:rPr>
        <w:t>3</w:t>
      </w:r>
      <w:r w:rsidRPr="008D2248">
        <w:rPr>
          <w:szCs w:val="24"/>
          <w:lang w:val="lt-LT" w:eastAsia="lt-LT"/>
        </w:rPr>
        <w:t>. Nutraukus sutartį pagal 1</w:t>
      </w:r>
      <w:r w:rsidR="00C53A35">
        <w:rPr>
          <w:szCs w:val="24"/>
          <w:lang w:val="lt-LT" w:eastAsia="lt-LT"/>
        </w:rPr>
        <w:t>2</w:t>
      </w:r>
      <w:r w:rsidRPr="008D2248">
        <w:rPr>
          <w:szCs w:val="24"/>
          <w:lang w:val="lt-LT" w:eastAsia="lt-LT"/>
        </w:rPr>
        <w:t>.1–1</w:t>
      </w:r>
      <w:r w:rsidR="00C53A35">
        <w:rPr>
          <w:szCs w:val="24"/>
          <w:lang w:val="lt-LT" w:eastAsia="lt-LT"/>
        </w:rPr>
        <w:t>2</w:t>
      </w:r>
      <w:r w:rsidRPr="008D2248">
        <w:rPr>
          <w:szCs w:val="24"/>
          <w:lang w:val="lt-LT" w:eastAsia="lt-LT"/>
        </w:rPr>
        <w:t>.</w:t>
      </w:r>
      <w:r w:rsidR="00C53A35">
        <w:rPr>
          <w:szCs w:val="24"/>
          <w:lang w:val="lt-LT" w:eastAsia="lt-LT"/>
        </w:rPr>
        <w:t>5</w:t>
      </w:r>
      <w:r w:rsidRPr="008D2248">
        <w:rPr>
          <w:szCs w:val="24"/>
          <w:lang w:val="lt-LT" w:eastAsia="lt-LT"/>
        </w:rPr>
        <w:t xml:space="preserve"> papunkčius, Asmuo per 30</w:t>
      </w:r>
      <w:r w:rsidRPr="008D2248">
        <w:rPr>
          <w:b/>
          <w:szCs w:val="24"/>
          <w:lang w:val="lt-LT" w:eastAsia="lt-LT"/>
        </w:rPr>
        <w:t xml:space="preserve"> </w:t>
      </w:r>
      <w:r w:rsidRPr="008D2248">
        <w:rPr>
          <w:szCs w:val="24"/>
          <w:lang w:val="lt-LT" w:eastAsia="lt-LT"/>
        </w:rPr>
        <w:t>dienų nukelia laikiną statinį, laikiną inžinerinį įrenginį ir sutvarko aplinką. Sumokėtas rinkliavos mokestis  Asmeniui negrąžinamas.</w:t>
      </w:r>
    </w:p>
    <w:p w14:paraId="594F7FEB" w14:textId="74CE3AD2" w:rsidR="00F14D12" w:rsidRDefault="00F14D12" w:rsidP="00F14D12">
      <w:pPr>
        <w:ind w:firstLine="1134"/>
        <w:jc w:val="both"/>
        <w:rPr>
          <w:szCs w:val="24"/>
          <w:lang w:val="lt-LT" w:eastAsia="lt-LT"/>
        </w:rPr>
      </w:pPr>
      <w:r>
        <w:rPr>
          <w:szCs w:val="24"/>
          <w:lang w:val="lt-LT" w:eastAsia="lt-LT"/>
        </w:rPr>
        <w:t>1</w:t>
      </w:r>
      <w:r w:rsidR="000A30D7">
        <w:rPr>
          <w:szCs w:val="24"/>
          <w:lang w:val="lt-LT" w:eastAsia="lt-LT"/>
        </w:rPr>
        <w:t>4</w:t>
      </w:r>
      <w:r>
        <w:rPr>
          <w:szCs w:val="24"/>
          <w:lang w:val="lt-LT" w:eastAsia="lt-LT"/>
        </w:rPr>
        <w:t>. Ginčai tarp šalių dėl sutarties vykdymo sprendžiami derybomis, o nesusitarus – teisme.</w:t>
      </w:r>
    </w:p>
    <w:p w14:paraId="59EB50D5" w14:textId="4C76A7E7" w:rsidR="00F14D12" w:rsidRDefault="00F14D12" w:rsidP="00F14D12">
      <w:pPr>
        <w:ind w:firstLine="1134"/>
        <w:jc w:val="both"/>
        <w:rPr>
          <w:szCs w:val="24"/>
          <w:lang w:val="lt-LT" w:eastAsia="lt-LT"/>
        </w:rPr>
      </w:pPr>
      <w:r>
        <w:rPr>
          <w:szCs w:val="24"/>
          <w:lang w:val="lt-LT" w:eastAsia="lt-LT"/>
        </w:rPr>
        <w:t>1</w:t>
      </w:r>
      <w:r w:rsidR="000A30D7">
        <w:rPr>
          <w:szCs w:val="24"/>
          <w:lang w:val="lt-LT" w:eastAsia="lt-LT"/>
        </w:rPr>
        <w:t>5</w:t>
      </w:r>
      <w:r>
        <w:rPr>
          <w:szCs w:val="24"/>
          <w:lang w:val="lt-LT" w:eastAsia="lt-LT"/>
        </w:rPr>
        <w:t>. Dėl to, kas nenumatyta sutartyje, šalys vadovaujasi Lietuvos Respublikos įstatymais.</w:t>
      </w:r>
    </w:p>
    <w:p w14:paraId="3388DBE3" w14:textId="435254F7" w:rsidR="00F14D12" w:rsidRDefault="00F14D12" w:rsidP="00F14D12">
      <w:pPr>
        <w:ind w:firstLine="1134"/>
        <w:jc w:val="both"/>
        <w:rPr>
          <w:szCs w:val="24"/>
          <w:lang w:val="lt-LT" w:eastAsia="lt-LT"/>
        </w:rPr>
      </w:pPr>
      <w:r>
        <w:rPr>
          <w:szCs w:val="24"/>
          <w:lang w:val="lt-LT" w:eastAsia="lt-LT"/>
        </w:rPr>
        <w:t>1</w:t>
      </w:r>
      <w:r w:rsidR="000A30D7">
        <w:rPr>
          <w:szCs w:val="24"/>
          <w:lang w:val="lt-LT" w:eastAsia="lt-LT"/>
        </w:rPr>
        <w:t>6</w:t>
      </w:r>
      <w:r>
        <w:rPr>
          <w:szCs w:val="24"/>
          <w:lang w:val="lt-LT" w:eastAsia="lt-LT"/>
        </w:rPr>
        <w:t xml:space="preserve">. Ši sutartis yra privaloma abiem sutarties šalims. </w:t>
      </w:r>
    </w:p>
    <w:p w14:paraId="24686B82" w14:textId="34CC97A8" w:rsidR="00F14D12" w:rsidRDefault="00F14D12" w:rsidP="00F14D12">
      <w:pPr>
        <w:ind w:firstLine="1134"/>
        <w:jc w:val="both"/>
        <w:rPr>
          <w:szCs w:val="24"/>
          <w:lang w:val="lt-LT" w:eastAsia="lt-LT"/>
        </w:rPr>
      </w:pPr>
      <w:r>
        <w:rPr>
          <w:szCs w:val="24"/>
          <w:lang w:val="lt-LT" w:eastAsia="lt-LT"/>
        </w:rPr>
        <w:t>1</w:t>
      </w:r>
      <w:r w:rsidR="000A30D7">
        <w:rPr>
          <w:szCs w:val="24"/>
          <w:lang w:val="lt-LT" w:eastAsia="lt-LT"/>
        </w:rPr>
        <w:t>7</w:t>
      </w:r>
      <w:r>
        <w:rPr>
          <w:szCs w:val="24"/>
          <w:lang w:val="lt-LT" w:eastAsia="lt-LT"/>
        </w:rPr>
        <w:t>. Šalys neatsako už visišką arba dalinį šios sutarties įsipareigojimų nevykdymą, jei tai atsitinka dėl nenugalimos jėgos, apibrėžtos Lietuvos Respublikos civilinio kodekso 6.212 straipsnyje, veikimo.</w:t>
      </w:r>
    </w:p>
    <w:p w14:paraId="54F11E1C" w14:textId="454D0648" w:rsidR="00F14D12" w:rsidRDefault="00F14D12" w:rsidP="00F14D12">
      <w:pPr>
        <w:tabs>
          <w:tab w:val="center" w:pos="540"/>
          <w:tab w:val="center" w:pos="4819"/>
          <w:tab w:val="right" w:pos="9638"/>
        </w:tabs>
        <w:ind w:firstLine="1134"/>
        <w:jc w:val="both"/>
        <w:rPr>
          <w:szCs w:val="24"/>
          <w:lang w:val="lt-LT"/>
        </w:rPr>
      </w:pPr>
      <w:r>
        <w:rPr>
          <w:szCs w:val="24"/>
          <w:lang w:val="lt-LT" w:eastAsia="lt-LT"/>
        </w:rPr>
        <w:t>1</w:t>
      </w:r>
      <w:r w:rsidR="005F4288">
        <w:rPr>
          <w:szCs w:val="24"/>
          <w:lang w:val="lt-LT" w:eastAsia="lt-LT"/>
        </w:rPr>
        <w:t>8</w:t>
      </w:r>
      <w:r>
        <w:rPr>
          <w:szCs w:val="24"/>
          <w:lang w:val="lt-LT" w:eastAsia="lt-LT"/>
        </w:rPr>
        <w:t xml:space="preserve">. Sutartis </w:t>
      </w:r>
      <w:r>
        <w:rPr>
          <w:szCs w:val="24"/>
          <w:lang w:val="lt-LT"/>
        </w:rPr>
        <w:t>sudaroma dviem egzemplioriais, po vieną egzempliorių kiekvienai šaliai. Abu egzemplioriai turi vienodą teisinę galią.</w:t>
      </w:r>
    </w:p>
    <w:p w14:paraId="411D07BE" w14:textId="311247B4" w:rsidR="00F14D12" w:rsidRDefault="00F14D12" w:rsidP="00F14D12">
      <w:pPr>
        <w:tabs>
          <w:tab w:val="center" w:pos="540"/>
          <w:tab w:val="center" w:pos="4819"/>
          <w:tab w:val="right" w:pos="9638"/>
        </w:tabs>
        <w:ind w:firstLine="1134"/>
        <w:jc w:val="both"/>
        <w:rPr>
          <w:szCs w:val="24"/>
          <w:lang w:val="lt-LT"/>
        </w:rPr>
      </w:pPr>
      <w:r>
        <w:rPr>
          <w:szCs w:val="24"/>
          <w:lang w:val="lt-LT"/>
        </w:rPr>
        <w:t>1</w:t>
      </w:r>
      <w:r w:rsidR="005F4288">
        <w:rPr>
          <w:szCs w:val="24"/>
          <w:lang w:val="lt-LT"/>
        </w:rPr>
        <w:t>9</w:t>
      </w:r>
      <w:r>
        <w:rPr>
          <w:szCs w:val="24"/>
          <w:lang w:val="lt-LT"/>
        </w:rPr>
        <w:t>. Sutarties priedas –  Laikinų statinių pastatymo vietos planas (schema)</w:t>
      </w:r>
      <w:r w:rsidR="001C5855">
        <w:rPr>
          <w:szCs w:val="24"/>
          <w:lang w:val="lt-LT"/>
        </w:rPr>
        <w:t>.</w:t>
      </w:r>
    </w:p>
    <w:p w14:paraId="11BEC943" w14:textId="77777777" w:rsidR="00F14D12" w:rsidRDefault="00F14D12" w:rsidP="00F14D12">
      <w:pPr>
        <w:tabs>
          <w:tab w:val="center" w:pos="540"/>
          <w:tab w:val="center" w:pos="4819"/>
          <w:tab w:val="right" w:pos="9638"/>
        </w:tabs>
        <w:ind w:firstLine="1247"/>
        <w:jc w:val="both"/>
        <w:rPr>
          <w:szCs w:val="24"/>
          <w:lang w:val="lt-LT"/>
        </w:rPr>
      </w:pPr>
    </w:p>
    <w:p w14:paraId="5F3BBC85" w14:textId="77777777" w:rsidR="00F14D12" w:rsidRDefault="00F14D12" w:rsidP="00F14D12">
      <w:pPr>
        <w:jc w:val="center"/>
        <w:rPr>
          <w:b/>
          <w:szCs w:val="24"/>
          <w:lang w:val="lt-LT" w:eastAsia="lt-LT"/>
        </w:rPr>
      </w:pPr>
      <w:r>
        <w:rPr>
          <w:b/>
          <w:szCs w:val="24"/>
          <w:lang w:val="lt-LT" w:eastAsia="lt-LT"/>
        </w:rPr>
        <w:t>IV SKYRIUS</w:t>
      </w:r>
    </w:p>
    <w:p w14:paraId="11BC2877" w14:textId="77777777" w:rsidR="00F14D12" w:rsidRDefault="00F14D12" w:rsidP="00F14D12">
      <w:pPr>
        <w:jc w:val="center"/>
        <w:rPr>
          <w:szCs w:val="24"/>
          <w:lang w:val="lt-LT" w:eastAsia="lt-LT"/>
        </w:rPr>
      </w:pPr>
      <w:r>
        <w:rPr>
          <w:b/>
          <w:bCs/>
          <w:szCs w:val="24"/>
          <w:lang w:val="lt-LT" w:eastAsia="lt-LT"/>
        </w:rPr>
        <w:t xml:space="preserve"> ŠALIŲ ADRESAI IR PARAŠAI</w:t>
      </w:r>
    </w:p>
    <w:tbl>
      <w:tblPr>
        <w:tblW w:w="9216" w:type="dxa"/>
        <w:tblLayout w:type="fixed"/>
        <w:tblLook w:val="0000" w:firstRow="0" w:lastRow="0" w:firstColumn="0" w:lastColumn="0" w:noHBand="0" w:noVBand="0"/>
      </w:tblPr>
      <w:tblGrid>
        <w:gridCol w:w="4609"/>
        <w:gridCol w:w="4607"/>
      </w:tblGrid>
      <w:tr w:rsidR="00F14D12" w14:paraId="66B8D1AE" w14:textId="77777777" w:rsidTr="00403DB9">
        <w:tc>
          <w:tcPr>
            <w:tcW w:w="4608" w:type="dxa"/>
          </w:tcPr>
          <w:p w14:paraId="7A691127" w14:textId="77777777" w:rsidR="00F14D12" w:rsidRDefault="00F14D12" w:rsidP="00403DB9">
            <w:pPr>
              <w:widowControl w:val="0"/>
              <w:rPr>
                <w:szCs w:val="24"/>
                <w:lang w:val="lt-LT" w:eastAsia="lt-LT"/>
              </w:rPr>
            </w:pPr>
          </w:p>
          <w:p w14:paraId="2BC400A7" w14:textId="77777777" w:rsidR="00F14D12" w:rsidRDefault="00F14D12" w:rsidP="00403DB9">
            <w:pPr>
              <w:widowControl w:val="0"/>
              <w:rPr>
                <w:szCs w:val="24"/>
                <w:lang w:val="lt-LT" w:eastAsia="lt-LT"/>
              </w:rPr>
            </w:pPr>
            <w:r>
              <w:rPr>
                <w:szCs w:val="24"/>
                <w:lang w:val="lt-LT" w:eastAsia="lt-LT"/>
              </w:rPr>
              <w:t>Ignalinos rajono savivaldybės administracija</w:t>
            </w:r>
          </w:p>
          <w:p w14:paraId="1959C755" w14:textId="77777777" w:rsidR="00F14D12" w:rsidRDefault="00F14D12" w:rsidP="00403DB9">
            <w:pPr>
              <w:widowControl w:val="0"/>
              <w:rPr>
                <w:szCs w:val="24"/>
                <w:lang w:val="lt-LT" w:eastAsia="lt-LT"/>
              </w:rPr>
            </w:pPr>
            <w:r>
              <w:rPr>
                <w:szCs w:val="24"/>
                <w:lang w:val="lt-LT" w:eastAsia="lt-LT"/>
              </w:rPr>
              <w:t>Laisvės a. 70, LT-30122 Ignalina</w:t>
            </w:r>
          </w:p>
        </w:tc>
        <w:tc>
          <w:tcPr>
            <w:tcW w:w="4607" w:type="dxa"/>
          </w:tcPr>
          <w:p w14:paraId="2440D85B" w14:textId="77777777" w:rsidR="00F14D12" w:rsidRDefault="00F14D12" w:rsidP="00403DB9">
            <w:pPr>
              <w:widowControl w:val="0"/>
              <w:rPr>
                <w:szCs w:val="24"/>
                <w:lang w:val="lt-LT"/>
              </w:rPr>
            </w:pPr>
          </w:p>
        </w:tc>
      </w:tr>
      <w:tr w:rsidR="00F14D12" w14:paraId="6A9474CA" w14:textId="77777777" w:rsidTr="00403DB9">
        <w:tc>
          <w:tcPr>
            <w:tcW w:w="4608" w:type="dxa"/>
          </w:tcPr>
          <w:p w14:paraId="5B50EA02" w14:textId="77777777" w:rsidR="00F14D12" w:rsidRDefault="00F14D12" w:rsidP="00403DB9">
            <w:pPr>
              <w:widowControl w:val="0"/>
              <w:rPr>
                <w:szCs w:val="24"/>
                <w:lang w:val="lt-LT" w:eastAsia="lt-LT"/>
              </w:rPr>
            </w:pPr>
            <w:r>
              <w:rPr>
                <w:szCs w:val="24"/>
                <w:lang w:val="lt-LT" w:eastAsia="lt-LT"/>
              </w:rPr>
              <w:t>Kodas 288768350</w:t>
            </w:r>
          </w:p>
        </w:tc>
        <w:tc>
          <w:tcPr>
            <w:tcW w:w="4607" w:type="dxa"/>
          </w:tcPr>
          <w:p w14:paraId="4A2E3AD9" w14:textId="77777777" w:rsidR="00F14D12" w:rsidRDefault="00F14D12" w:rsidP="00403DB9">
            <w:pPr>
              <w:widowControl w:val="0"/>
              <w:rPr>
                <w:szCs w:val="24"/>
                <w:lang w:val="lt-LT"/>
              </w:rPr>
            </w:pPr>
          </w:p>
        </w:tc>
      </w:tr>
      <w:tr w:rsidR="00F14D12" w14:paraId="06430A1E" w14:textId="77777777" w:rsidTr="00403DB9">
        <w:tc>
          <w:tcPr>
            <w:tcW w:w="4608" w:type="dxa"/>
          </w:tcPr>
          <w:p w14:paraId="5C51610B" w14:textId="77777777" w:rsidR="00F14D12" w:rsidRDefault="00F14D12" w:rsidP="00403DB9">
            <w:pPr>
              <w:widowControl w:val="0"/>
              <w:rPr>
                <w:szCs w:val="24"/>
                <w:lang w:val="lt-LT" w:eastAsia="lt-LT"/>
              </w:rPr>
            </w:pPr>
            <w:r>
              <w:rPr>
                <w:szCs w:val="24"/>
                <w:lang w:val="lt-LT" w:eastAsia="lt-LT"/>
              </w:rPr>
              <w:t xml:space="preserve">Tel. (8 386) 52 096 </w:t>
            </w:r>
          </w:p>
        </w:tc>
        <w:tc>
          <w:tcPr>
            <w:tcW w:w="4607" w:type="dxa"/>
          </w:tcPr>
          <w:p w14:paraId="3904BFE8" w14:textId="77777777" w:rsidR="00F14D12" w:rsidRDefault="00F14D12" w:rsidP="00403DB9">
            <w:pPr>
              <w:widowControl w:val="0"/>
              <w:rPr>
                <w:szCs w:val="24"/>
                <w:lang w:val="lt-LT"/>
              </w:rPr>
            </w:pPr>
          </w:p>
        </w:tc>
      </w:tr>
      <w:tr w:rsidR="00F14D12" w14:paraId="3AAF118A" w14:textId="77777777" w:rsidTr="00403DB9">
        <w:tc>
          <w:tcPr>
            <w:tcW w:w="4608" w:type="dxa"/>
          </w:tcPr>
          <w:p w14:paraId="54E7C46A" w14:textId="77777777" w:rsidR="00F14D12" w:rsidRDefault="00F14D12" w:rsidP="00403DB9">
            <w:pPr>
              <w:widowControl w:val="0"/>
              <w:rPr>
                <w:szCs w:val="24"/>
                <w:lang w:val="lt-LT" w:eastAsia="lt-LT"/>
              </w:rPr>
            </w:pPr>
            <w:r>
              <w:rPr>
                <w:szCs w:val="24"/>
                <w:lang w:val="lt-LT" w:eastAsia="lt-LT"/>
              </w:rPr>
              <w:t>El. paštas info@ignalina.lt</w:t>
            </w:r>
          </w:p>
        </w:tc>
        <w:tc>
          <w:tcPr>
            <w:tcW w:w="4607" w:type="dxa"/>
          </w:tcPr>
          <w:p w14:paraId="5A66F418" w14:textId="77777777" w:rsidR="00F14D12" w:rsidRDefault="00F14D12" w:rsidP="00403DB9">
            <w:pPr>
              <w:widowControl w:val="0"/>
              <w:rPr>
                <w:szCs w:val="24"/>
                <w:lang w:val="lt-LT"/>
              </w:rPr>
            </w:pPr>
          </w:p>
        </w:tc>
      </w:tr>
      <w:tr w:rsidR="00F14D12" w14:paraId="3EF53691" w14:textId="77777777" w:rsidTr="00403DB9">
        <w:trPr>
          <w:trHeight w:val="1401"/>
        </w:trPr>
        <w:tc>
          <w:tcPr>
            <w:tcW w:w="4608" w:type="dxa"/>
          </w:tcPr>
          <w:p w14:paraId="6940A649" w14:textId="77777777" w:rsidR="00F14D12" w:rsidRDefault="00F14D12" w:rsidP="00403DB9">
            <w:pPr>
              <w:widowControl w:val="0"/>
              <w:jc w:val="both"/>
              <w:rPr>
                <w:szCs w:val="24"/>
                <w:lang w:val="lt-LT"/>
              </w:rPr>
            </w:pPr>
          </w:p>
          <w:p w14:paraId="70381F79" w14:textId="77777777" w:rsidR="00F14D12" w:rsidRDefault="00F14D12" w:rsidP="00403DB9">
            <w:pPr>
              <w:widowControl w:val="0"/>
              <w:jc w:val="both"/>
              <w:rPr>
                <w:szCs w:val="24"/>
                <w:lang w:val="lt-LT"/>
              </w:rPr>
            </w:pPr>
            <w:r>
              <w:rPr>
                <w:szCs w:val="24"/>
                <w:lang w:val="lt-LT"/>
              </w:rPr>
              <w:t>Administracijos direktorius</w:t>
            </w:r>
          </w:p>
          <w:p w14:paraId="40A0E4CC" w14:textId="77777777" w:rsidR="00F14D12" w:rsidRDefault="00F14D12" w:rsidP="00403DB9">
            <w:pPr>
              <w:widowControl w:val="0"/>
              <w:jc w:val="both"/>
              <w:rPr>
                <w:szCs w:val="24"/>
                <w:lang w:val="lt-LT"/>
              </w:rPr>
            </w:pPr>
          </w:p>
          <w:p w14:paraId="77763887" w14:textId="77777777" w:rsidR="00F14D12" w:rsidRDefault="00F14D12" w:rsidP="00403DB9">
            <w:pPr>
              <w:widowControl w:val="0"/>
              <w:jc w:val="both"/>
              <w:rPr>
                <w:szCs w:val="24"/>
                <w:lang w:val="lt-LT"/>
              </w:rPr>
            </w:pPr>
            <w:r>
              <w:rPr>
                <w:szCs w:val="24"/>
                <w:lang w:val="lt-LT"/>
              </w:rPr>
              <w:t>A.V.</w:t>
            </w:r>
          </w:p>
        </w:tc>
        <w:tc>
          <w:tcPr>
            <w:tcW w:w="4607" w:type="dxa"/>
          </w:tcPr>
          <w:p w14:paraId="0D638BC2" w14:textId="77777777" w:rsidR="00F14D12" w:rsidRDefault="00F14D12" w:rsidP="00403DB9">
            <w:pPr>
              <w:widowControl w:val="0"/>
              <w:jc w:val="both"/>
              <w:rPr>
                <w:szCs w:val="24"/>
                <w:lang w:val="lt-LT"/>
              </w:rPr>
            </w:pPr>
          </w:p>
        </w:tc>
      </w:tr>
    </w:tbl>
    <w:p w14:paraId="00D2D433" w14:textId="77777777" w:rsidR="00C018F3" w:rsidRDefault="00C018F3">
      <w:pPr>
        <w:tabs>
          <w:tab w:val="clear" w:pos="1293"/>
        </w:tabs>
        <w:overflowPunct/>
        <w:autoSpaceDE/>
        <w:autoSpaceDN/>
        <w:adjustRightInd/>
        <w:textAlignment w:val="auto"/>
        <w:rPr>
          <w:szCs w:val="24"/>
          <w:lang w:val="lt-LT"/>
        </w:rPr>
      </w:pPr>
      <w:r>
        <w:rPr>
          <w:szCs w:val="24"/>
          <w:lang w:val="lt-LT"/>
        </w:rPr>
        <w:br w:type="page"/>
      </w:r>
    </w:p>
    <w:p w14:paraId="416A8AE5" w14:textId="1FE8FA03" w:rsidR="005B1305" w:rsidRPr="008D2248" w:rsidRDefault="005B1305" w:rsidP="00C018F3">
      <w:pPr>
        <w:ind w:left="5245"/>
        <w:jc w:val="both"/>
        <w:rPr>
          <w:szCs w:val="24"/>
          <w:lang w:val="lt-LT"/>
        </w:rPr>
      </w:pPr>
      <w:r w:rsidRPr="008D2248">
        <w:rPr>
          <w:szCs w:val="24"/>
          <w:lang w:val="lt-LT"/>
        </w:rPr>
        <w:lastRenderedPageBreak/>
        <w:t>Konkurso dėl teisės prekiauti ar teikti</w:t>
      </w:r>
    </w:p>
    <w:p w14:paraId="2F5F581F" w14:textId="7B0AF64E" w:rsidR="005B1305" w:rsidRPr="008D2248" w:rsidRDefault="005B1305" w:rsidP="00C018F3">
      <w:pPr>
        <w:ind w:left="5245"/>
        <w:jc w:val="both"/>
        <w:rPr>
          <w:szCs w:val="24"/>
          <w:lang w:val="lt-LT"/>
        </w:rPr>
      </w:pPr>
      <w:r w:rsidRPr="008D2248">
        <w:rPr>
          <w:szCs w:val="24"/>
          <w:lang w:val="lt-LT"/>
        </w:rPr>
        <w:t>paslaugas laikinuose statiniuose ir</w:t>
      </w:r>
    </w:p>
    <w:p w14:paraId="77C46A6F" w14:textId="77777777" w:rsidR="005B1305" w:rsidRPr="008D2248" w:rsidRDefault="005B1305" w:rsidP="00C018F3">
      <w:pPr>
        <w:ind w:left="5245"/>
        <w:jc w:val="both"/>
        <w:rPr>
          <w:szCs w:val="24"/>
          <w:lang w:val="lt-LT"/>
        </w:rPr>
      </w:pPr>
      <w:r w:rsidRPr="008D2248">
        <w:rPr>
          <w:szCs w:val="24"/>
          <w:lang w:val="lt-LT"/>
        </w:rPr>
        <w:t>laikinais inžineriniais įrenginiais  Ignalinos</w:t>
      </w:r>
    </w:p>
    <w:p w14:paraId="453427F9" w14:textId="58FCE6B1" w:rsidR="005B1305" w:rsidRPr="008D2248" w:rsidRDefault="005B1305" w:rsidP="00C018F3">
      <w:pPr>
        <w:ind w:left="5245"/>
        <w:jc w:val="both"/>
        <w:rPr>
          <w:szCs w:val="24"/>
          <w:lang w:val="lt-LT"/>
        </w:rPr>
      </w:pPr>
      <w:r w:rsidRPr="008D2248">
        <w:rPr>
          <w:szCs w:val="24"/>
          <w:lang w:val="lt-LT"/>
        </w:rPr>
        <w:t>rajono savivaldybės teritorijos viešose</w:t>
      </w:r>
    </w:p>
    <w:p w14:paraId="7CEE5AD6" w14:textId="792AF362" w:rsidR="005B1305" w:rsidRPr="008D2248" w:rsidRDefault="005B1305" w:rsidP="00C018F3">
      <w:pPr>
        <w:ind w:left="5245"/>
        <w:jc w:val="both"/>
        <w:rPr>
          <w:szCs w:val="24"/>
          <w:lang w:val="lt-LT"/>
        </w:rPr>
      </w:pPr>
      <w:r w:rsidRPr="008D2248">
        <w:rPr>
          <w:szCs w:val="24"/>
          <w:lang w:val="lt-LT"/>
        </w:rPr>
        <w:t>vietose konkurso organizavimo nuostatų</w:t>
      </w:r>
    </w:p>
    <w:p w14:paraId="5F1FCCB6" w14:textId="32770F7D" w:rsidR="005B1305" w:rsidRPr="008D2248" w:rsidRDefault="005B1305" w:rsidP="00C018F3">
      <w:pPr>
        <w:ind w:left="5245"/>
        <w:jc w:val="both"/>
        <w:rPr>
          <w:szCs w:val="24"/>
          <w:lang w:val="lt-LT"/>
        </w:rPr>
      </w:pPr>
      <w:r>
        <w:rPr>
          <w:szCs w:val="24"/>
          <w:lang w:val="lt-LT"/>
        </w:rPr>
        <w:t>2</w:t>
      </w:r>
      <w:r w:rsidRPr="008D2248">
        <w:rPr>
          <w:szCs w:val="24"/>
          <w:lang w:val="lt-LT"/>
        </w:rPr>
        <w:t xml:space="preserve"> priedas</w:t>
      </w:r>
    </w:p>
    <w:p w14:paraId="61FD3D74" w14:textId="77777777" w:rsidR="005B1305" w:rsidRPr="008D2248" w:rsidRDefault="005B1305" w:rsidP="005B1305">
      <w:pPr>
        <w:rPr>
          <w:szCs w:val="24"/>
          <w:lang w:val="lt-LT"/>
        </w:rPr>
      </w:pPr>
    </w:p>
    <w:p w14:paraId="4B2B7517" w14:textId="77777777" w:rsidR="005B1305" w:rsidRPr="008D2248" w:rsidRDefault="005B1305" w:rsidP="005B1305">
      <w:pPr>
        <w:jc w:val="both"/>
        <w:rPr>
          <w:szCs w:val="24"/>
          <w:lang w:val="lt-LT"/>
        </w:rPr>
      </w:pPr>
    </w:p>
    <w:p w14:paraId="5D37C70D" w14:textId="04B83669" w:rsidR="005B1305" w:rsidRPr="008D2248" w:rsidRDefault="005B1305" w:rsidP="005B1305">
      <w:pPr>
        <w:jc w:val="center"/>
        <w:rPr>
          <w:b/>
          <w:bCs/>
          <w:kern w:val="2"/>
          <w:szCs w:val="24"/>
          <w:lang w:val="lt-LT" w:eastAsia="lt-LT"/>
        </w:rPr>
      </w:pPr>
      <w:r w:rsidRPr="008D2248">
        <w:rPr>
          <w:b/>
          <w:szCs w:val="24"/>
          <w:lang w:val="lt-LT" w:eastAsia="lt-LT"/>
        </w:rPr>
        <w:t>TEISĖS TEIKTI PASLAUGAS LAIKINAIS INŽINERINIA</w:t>
      </w:r>
      <w:r w:rsidR="003D5479">
        <w:rPr>
          <w:b/>
          <w:szCs w:val="24"/>
          <w:lang w:val="lt-LT" w:eastAsia="lt-LT"/>
        </w:rPr>
        <w:t>I</w:t>
      </w:r>
      <w:r w:rsidRPr="008D2248">
        <w:rPr>
          <w:b/>
          <w:szCs w:val="24"/>
          <w:lang w:val="lt-LT" w:eastAsia="lt-LT"/>
        </w:rPr>
        <w:t>S ĮRENGINIAIS IGNALINOS RAJONO SAVIVALDYBĖS TERITORIJOS VIEŠOSE VIETOSE SUTARTIS</w:t>
      </w:r>
    </w:p>
    <w:p w14:paraId="3FDC1371" w14:textId="77777777" w:rsidR="005B1305" w:rsidRPr="008D2248" w:rsidRDefault="005B1305" w:rsidP="005B1305">
      <w:pPr>
        <w:jc w:val="center"/>
        <w:outlineLvl w:val="0"/>
        <w:rPr>
          <w:kern w:val="2"/>
          <w:szCs w:val="24"/>
          <w:lang w:val="lt-LT" w:eastAsia="lt-LT"/>
        </w:rPr>
      </w:pPr>
    </w:p>
    <w:p w14:paraId="78E2A818" w14:textId="77777777" w:rsidR="005B1305" w:rsidRPr="008D2248" w:rsidRDefault="005B1305" w:rsidP="005B1305">
      <w:pPr>
        <w:jc w:val="center"/>
        <w:outlineLvl w:val="0"/>
        <w:rPr>
          <w:kern w:val="2"/>
          <w:szCs w:val="24"/>
          <w:lang w:val="lt-LT" w:eastAsia="lt-LT"/>
        </w:rPr>
      </w:pPr>
      <w:r w:rsidRPr="008D2248">
        <w:rPr>
          <w:kern w:val="2"/>
          <w:szCs w:val="24"/>
          <w:lang w:val="lt-LT" w:eastAsia="lt-LT"/>
        </w:rPr>
        <w:t>20___ m.                     d. Nr.</w:t>
      </w:r>
    </w:p>
    <w:p w14:paraId="2A579CF4" w14:textId="77777777" w:rsidR="005B1305" w:rsidRPr="008D2248" w:rsidRDefault="005B1305" w:rsidP="005B1305">
      <w:pPr>
        <w:jc w:val="center"/>
        <w:rPr>
          <w:szCs w:val="24"/>
          <w:lang w:val="lt-LT" w:eastAsia="lt-LT"/>
        </w:rPr>
      </w:pPr>
      <w:r w:rsidRPr="008D2248">
        <w:rPr>
          <w:szCs w:val="24"/>
          <w:lang w:val="lt-LT" w:eastAsia="lt-LT"/>
        </w:rPr>
        <w:t>Ignalina</w:t>
      </w:r>
    </w:p>
    <w:p w14:paraId="7E2CF668" w14:textId="77777777" w:rsidR="005B1305" w:rsidRPr="008D2248" w:rsidRDefault="005B1305" w:rsidP="005B1305">
      <w:pPr>
        <w:rPr>
          <w:szCs w:val="24"/>
          <w:lang w:val="lt-LT" w:eastAsia="lt-LT"/>
        </w:rPr>
      </w:pPr>
    </w:p>
    <w:p w14:paraId="1DF5F5B6" w14:textId="45C13A12" w:rsidR="005B1305" w:rsidRPr="008D2248" w:rsidRDefault="00156FEB" w:rsidP="005B1305">
      <w:pPr>
        <w:ind w:firstLine="1134"/>
        <w:jc w:val="both"/>
        <w:rPr>
          <w:szCs w:val="24"/>
          <w:lang w:val="lt-LT" w:eastAsia="lt-LT"/>
        </w:rPr>
      </w:pPr>
      <w:r>
        <w:rPr>
          <w:szCs w:val="24"/>
          <w:lang w:val="lt-LT" w:eastAsia="lt-LT"/>
        </w:rPr>
        <w:t xml:space="preserve">Ignalinos rajono savivaldybės administracija, </w:t>
      </w:r>
      <w:r>
        <w:rPr>
          <w:szCs w:val="24"/>
          <w:lang w:val="lt-LT" w:eastAsia="ar-SA"/>
        </w:rPr>
        <w:t>juridinio asmens kodas 288768350</w:t>
      </w:r>
      <w:r>
        <w:rPr>
          <w:i/>
          <w:iCs/>
          <w:szCs w:val="24"/>
          <w:lang w:val="lt-LT" w:eastAsia="ar-SA"/>
        </w:rPr>
        <w:t xml:space="preserve">, </w:t>
      </w:r>
      <w:r>
        <w:rPr>
          <w:szCs w:val="24"/>
          <w:lang w:val="lt-LT" w:eastAsia="ar-SA"/>
        </w:rPr>
        <w:t xml:space="preserve"> kurios registruota buveinė yra </w:t>
      </w:r>
      <w:r>
        <w:rPr>
          <w:iCs/>
          <w:szCs w:val="24"/>
          <w:lang w:val="lt-LT" w:eastAsia="ar-SA"/>
        </w:rPr>
        <w:t>Laisvės a. 70, LT-30122 Ignalinoje</w:t>
      </w:r>
      <w:r>
        <w:rPr>
          <w:szCs w:val="24"/>
          <w:lang w:val="lt-LT" w:eastAsia="ar-SA"/>
        </w:rPr>
        <w:t xml:space="preserve">, duomenys apie įstaigą kaupiami ir saugomi Lietuvos Respublikos juridinių asmenų registre </w:t>
      </w:r>
      <w:r>
        <w:rPr>
          <w:szCs w:val="24"/>
          <w:lang w:val="lt-LT" w:eastAsia="lt-LT"/>
        </w:rPr>
        <w:t>(toliau – Savivaldybė), atstovaujama</w:t>
      </w:r>
      <w:r>
        <w:rPr>
          <w:szCs w:val="24"/>
          <w:lang w:val="lt-LT"/>
        </w:rPr>
        <w:t xml:space="preserve"> Savivaldybės mero </w:t>
      </w:r>
      <w:r>
        <w:rPr>
          <w:szCs w:val="24"/>
          <w:u w:val="single"/>
          <w:lang w:val="lt-LT"/>
        </w:rPr>
        <w:t xml:space="preserve">                                             </w:t>
      </w:r>
      <w:r>
        <w:rPr>
          <w:szCs w:val="24"/>
          <w:lang w:val="lt-LT" w:eastAsia="lt-LT"/>
        </w:rPr>
        <w:t xml:space="preserve">, veikiančios pagal Ignalinos rajono savivaldybės </w:t>
      </w:r>
      <w:r w:rsidR="002850FE">
        <w:rPr>
          <w:szCs w:val="24"/>
          <w:lang w:val="lt-LT" w:eastAsia="lt-LT"/>
        </w:rPr>
        <w:t>mero</w:t>
      </w:r>
      <w:r>
        <w:rPr>
          <w:szCs w:val="24"/>
          <w:lang w:val="lt-LT" w:eastAsia="lt-LT"/>
        </w:rPr>
        <w:t xml:space="preserve"> 20... m. ..... ... d. potvarkį Nr. ... „</w:t>
      </w:r>
      <w:r>
        <w:rPr>
          <w:bCs/>
          <w:szCs w:val="24"/>
          <w:lang w:val="lt-LT"/>
        </w:rPr>
        <w:t>D</w:t>
      </w:r>
      <w:r w:rsidRPr="00C63B45">
        <w:rPr>
          <w:bCs/>
          <w:szCs w:val="24"/>
          <w:lang w:val="lt-LT"/>
        </w:rPr>
        <w:t xml:space="preserve">ėl konkurso dėl teisės prekiauti ar teikti paslaugas laikinuose statiniuose ir laikinais inžineriniais įrenginiais </w:t>
      </w:r>
      <w:r>
        <w:rPr>
          <w:bCs/>
          <w:szCs w:val="24"/>
          <w:lang w:val="lt-LT"/>
        </w:rPr>
        <w:t>I</w:t>
      </w:r>
      <w:r w:rsidRPr="00C63B45">
        <w:rPr>
          <w:bCs/>
          <w:szCs w:val="24"/>
          <w:lang w:val="lt-LT"/>
        </w:rPr>
        <w:t>gnalinos rajono savivaldybės teritorijos viešose vietose organizavimo nuostatų patvirtinimo</w:t>
      </w:r>
      <w:r>
        <w:rPr>
          <w:szCs w:val="24"/>
          <w:lang w:val="lt-LT"/>
        </w:rPr>
        <w:t>“</w:t>
      </w:r>
      <w:r w:rsidR="005B1305" w:rsidRPr="008D2248">
        <w:rPr>
          <w:szCs w:val="24"/>
          <w:lang w:val="lt-LT"/>
        </w:rPr>
        <w:t>,</w:t>
      </w:r>
      <w:r w:rsidR="005B1305" w:rsidRPr="008D2248">
        <w:rPr>
          <w:szCs w:val="24"/>
          <w:lang w:val="lt-LT" w:eastAsia="lt-LT"/>
        </w:rPr>
        <w:t xml:space="preserve"> ir _______________________________________________________________________________,</w:t>
      </w:r>
    </w:p>
    <w:p w14:paraId="7FDFF964" w14:textId="77777777" w:rsidR="005B1305" w:rsidRPr="008D2248" w:rsidRDefault="005B1305" w:rsidP="005B1305">
      <w:pPr>
        <w:jc w:val="both"/>
        <w:rPr>
          <w:sz w:val="20"/>
          <w:lang w:val="lt-LT" w:eastAsia="lt-LT"/>
        </w:rPr>
      </w:pPr>
      <w:r w:rsidRPr="008D2248">
        <w:rPr>
          <w:szCs w:val="24"/>
          <w:lang w:val="lt-LT" w:eastAsia="lt-LT"/>
        </w:rPr>
        <w:t xml:space="preserve"> </w:t>
      </w:r>
      <w:r w:rsidRPr="008D2248">
        <w:rPr>
          <w:sz w:val="20"/>
          <w:lang w:val="lt-LT" w:eastAsia="lt-LT"/>
        </w:rPr>
        <w:t>(juridinio asmens pavadinimas, kodas ir registruota buveinė arba fizinio asmens vardas ir pavardė, asmens kodas ir adresas)</w:t>
      </w:r>
    </w:p>
    <w:p w14:paraId="4E6F6CF6" w14:textId="14A1A7E1" w:rsidR="005B1305" w:rsidRPr="008D2248" w:rsidRDefault="00994F50" w:rsidP="005B1305">
      <w:pPr>
        <w:jc w:val="both"/>
        <w:rPr>
          <w:szCs w:val="24"/>
          <w:lang w:val="lt-LT" w:eastAsia="lt-LT"/>
        </w:rPr>
      </w:pPr>
      <w:r>
        <w:rPr>
          <w:szCs w:val="24"/>
          <w:lang w:val="lt-LT" w:eastAsia="lt-LT"/>
        </w:rPr>
        <w:t>a</w:t>
      </w:r>
      <w:r w:rsidR="005B1305" w:rsidRPr="008D2248">
        <w:rPr>
          <w:szCs w:val="24"/>
          <w:lang w:val="lt-LT" w:eastAsia="lt-LT"/>
        </w:rPr>
        <w:t>tstovaujama</w:t>
      </w:r>
      <w:r>
        <w:rPr>
          <w:szCs w:val="24"/>
          <w:lang w:val="lt-LT" w:eastAsia="lt-LT"/>
        </w:rPr>
        <w:t>s(-a)</w:t>
      </w:r>
      <w:r w:rsidR="005B1305" w:rsidRPr="008D2248">
        <w:rPr>
          <w:szCs w:val="24"/>
          <w:lang w:val="lt-LT" w:eastAsia="lt-LT"/>
        </w:rPr>
        <w:t xml:space="preserve"> _____________________________________________ (toliau – Asmuo), sudarė                                 </w:t>
      </w:r>
    </w:p>
    <w:p w14:paraId="23B3E81E" w14:textId="77777777" w:rsidR="005B1305" w:rsidRPr="008D2248" w:rsidRDefault="005B1305" w:rsidP="005B1305">
      <w:pPr>
        <w:jc w:val="both"/>
        <w:rPr>
          <w:sz w:val="20"/>
          <w:lang w:val="lt-LT" w:eastAsia="lt-LT"/>
        </w:rPr>
      </w:pPr>
      <w:r w:rsidRPr="008D2248">
        <w:rPr>
          <w:szCs w:val="24"/>
          <w:lang w:val="lt-LT" w:eastAsia="lt-LT"/>
        </w:rPr>
        <w:t xml:space="preserve">                             </w:t>
      </w:r>
      <w:r w:rsidRPr="008D2248">
        <w:rPr>
          <w:sz w:val="20"/>
          <w:lang w:val="lt-LT" w:eastAsia="lt-LT"/>
        </w:rPr>
        <w:t>(juridinį asmenį atstovaujančio asmens vardas ir pavardė)</w:t>
      </w:r>
    </w:p>
    <w:p w14:paraId="47DC9D11" w14:textId="77777777" w:rsidR="005B1305" w:rsidRPr="008D2248" w:rsidRDefault="005B1305" w:rsidP="005B1305">
      <w:pPr>
        <w:jc w:val="both"/>
        <w:rPr>
          <w:szCs w:val="24"/>
          <w:lang w:val="lt-LT" w:eastAsia="lt-LT"/>
        </w:rPr>
      </w:pPr>
      <w:r w:rsidRPr="008D2248">
        <w:rPr>
          <w:szCs w:val="24"/>
          <w:lang w:val="lt-LT" w:eastAsia="lt-LT"/>
        </w:rPr>
        <w:t>šią sutartį.</w:t>
      </w:r>
    </w:p>
    <w:p w14:paraId="75826AAB" w14:textId="77777777" w:rsidR="005B1305" w:rsidRPr="008D2248" w:rsidRDefault="005B1305" w:rsidP="005B1305">
      <w:pPr>
        <w:jc w:val="both"/>
        <w:rPr>
          <w:szCs w:val="24"/>
          <w:lang w:val="lt-LT" w:eastAsia="lt-LT"/>
        </w:rPr>
      </w:pPr>
    </w:p>
    <w:p w14:paraId="274305A1" w14:textId="77777777" w:rsidR="005B1305" w:rsidRPr="008D2248" w:rsidRDefault="005B1305" w:rsidP="005B1305">
      <w:pPr>
        <w:jc w:val="center"/>
        <w:rPr>
          <w:b/>
          <w:bCs/>
          <w:szCs w:val="24"/>
          <w:lang w:val="lt-LT" w:eastAsia="lt-LT"/>
        </w:rPr>
      </w:pPr>
      <w:r w:rsidRPr="008D2248">
        <w:rPr>
          <w:b/>
          <w:bCs/>
          <w:szCs w:val="24"/>
          <w:lang w:val="lt-LT" w:eastAsia="lt-LT"/>
        </w:rPr>
        <w:t>I SKYRIUS</w:t>
      </w:r>
    </w:p>
    <w:p w14:paraId="513BAD5B" w14:textId="77777777" w:rsidR="005B1305" w:rsidRPr="008D2248" w:rsidRDefault="005B1305" w:rsidP="005B1305">
      <w:pPr>
        <w:jc w:val="center"/>
        <w:rPr>
          <w:b/>
          <w:bCs/>
          <w:szCs w:val="24"/>
          <w:lang w:val="lt-LT" w:eastAsia="lt-LT"/>
        </w:rPr>
      </w:pPr>
      <w:r w:rsidRPr="008D2248">
        <w:rPr>
          <w:b/>
          <w:bCs/>
          <w:szCs w:val="24"/>
          <w:lang w:val="lt-LT" w:eastAsia="lt-LT"/>
        </w:rPr>
        <w:t>SUTARTIES PAGRINDAS</w:t>
      </w:r>
    </w:p>
    <w:p w14:paraId="79765AEA" w14:textId="77777777" w:rsidR="005B1305" w:rsidRPr="008D2248" w:rsidRDefault="005B1305" w:rsidP="005B1305">
      <w:pPr>
        <w:ind w:left="1080"/>
        <w:rPr>
          <w:b/>
          <w:bCs/>
          <w:szCs w:val="24"/>
          <w:lang w:val="lt-LT" w:eastAsia="lt-LT"/>
        </w:rPr>
      </w:pPr>
    </w:p>
    <w:p w14:paraId="4C8AC190" w14:textId="3D7680F9" w:rsidR="005B1305" w:rsidRPr="008D2248" w:rsidRDefault="005B1305" w:rsidP="005B1305">
      <w:pPr>
        <w:ind w:firstLine="1134"/>
        <w:jc w:val="both"/>
        <w:rPr>
          <w:bCs/>
          <w:szCs w:val="24"/>
          <w:lang w:val="lt-LT" w:eastAsia="lt-LT"/>
        </w:rPr>
      </w:pPr>
      <w:r w:rsidRPr="008D2248">
        <w:rPr>
          <w:bCs/>
          <w:szCs w:val="24"/>
          <w:lang w:val="lt-LT" w:eastAsia="lt-LT"/>
        </w:rPr>
        <w:t xml:space="preserve">1. Ignalinos rajono savivaldybės administracijos </w:t>
      </w:r>
      <w:r w:rsidRPr="008D2248">
        <w:rPr>
          <w:szCs w:val="24"/>
          <w:lang w:val="lt-LT"/>
        </w:rPr>
        <w:t>konkursų dėl teikti paslaugas laikinais inžineriniais įrenginiais Ignalinos rajono savivaldybės teritorijos viešose vietose organizavimo komisijos</w:t>
      </w:r>
      <w:r w:rsidRPr="008D2248">
        <w:rPr>
          <w:bCs/>
          <w:szCs w:val="24"/>
          <w:lang w:val="lt-LT" w:eastAsia="lt-LT"/>
        </w:rPr>
        <w:t xml:space="preserve"> 20    m. ............................d. protokolas Nr........ .</w:t>
      </w:r>
    </w:p>
    <w:p w14:paraId="02308337" w14:textId="304BCC44" w:rsidR="005B1305" w:rsidRDefault="005B1305" w:rsidP="005B1305">
      <w:pPr>
        <w:ind w:firstLine="1080"/>
        <w:jc w:val="both"/>
        <w:rPr>
          <w:bCs/>
          <w:szCs w:val="24"/>
          <w:lang w:val="lt-LT" w:eastAsia="lt-LT"/>
        </w:rPr>
      </w:pPr>
      <w:r w:rsidRPr="008D2248">
        <w:rPr>
          <w:bCs/>
          <w:szCs w:val="24"/>
          <w:lang w:val="lt-LT" w:eastAsia="lt-LT"/>
        </w:rPr>
        <w:t xml:space="preserve">2. </w:t>
      </w:r>
      <w:r w:rsidRPr="008D2248">
        <w:rPr>
          <w:szCs w:val="24"/>
          <w:lang w:val="lt-LT"/>
        </w:rPr>
        <w:t>Panevėžio apygardos žemės tvarkymo ir administravimo skyriaus</w:t>
      </w:r>
      <w:r w:rsidRPr="008D2248">
        <w:rPr>
          <w:bCs/>
          <w:szCs w:val="24"/>
          <w:lang w:val="lt-LT" w:eastAsia="lt-LT"/>
        </w:rPr>
        <w:t xml:space="preserve"> 20  m............................d. sutikimas Nr........ (įrašoma, jeigu konkursas buvo organizuotas paslaug</w:t>
      </w:r>
      <w:r w:rsidR="00EC2909">
        <w:rPr>
          <w:bCs/>
          <w:szCs w:val="24"/>
          <w:lang w:val="lt-LT" w:eastAsia="lt-LT"/>
        </w:rPr>
        <w:t>oms</w:t>
      </w:r>
      <w:r w:rsidRPr="008D2248">
        <w:rPr>
          <w:bCs/>
          <w:szCs w:val="24"/>
          <w:lang w:val="lt-LT" w:eastAsia="lt-LT"/>
        </w:rPr>
        <w:t xml:space="preserve"> teik</w:t>
      </w:r>
      <w:r w:rsidR="00EC2909">
        <w:rPr>
          <w:bCs/>
          <w:szCs w:val="24"/>
          <w:lang w:val="lt-LT" w:eastAsia="lt-LT"/>
        </w:rPr>
        <w:t>t</w:t>
      </w:r>
      <w:r w:rsidRPr="008D2248">
        <w:rPr>
          <w:bCs/>
          <w:szCs w:val="24"/>
          <w:lang w:val="lt-LT" w:eastAsia="lt-LT"/>
        </w:rPr>
        <w:t>i laisvoje valstybinėje žemėje</w:t>
      </w:r>
      <w:r w:rsidR="00204D53">
        <w:rPr>
          <w:bCs/>
          <w:szCs w:val="24"/>
          <w:lang w:val="lt-LT" w:eastAsia="lt-LT"/>
        </w:rPr>
        <w:t xml:space="preserve"> </w:t>
      </w:r>
      <w:r w:rsidR="00F90D46">
        <w:rPr>
          <w:bCs/>
          <w:szCs w:val="24"/>
          <w:lang w:val="lt-LT" w:eastAsia="lt-LT"/>
        </w:rPr>
        <w:t>kaimų teritorijose)</w:t>
      </w:r>
      <w:r w:rsidRPr="008D2248">
        <w:rPr>
          <w:bCs/>
          <w:szCs w:val="24"/>
          <w:lang w:val="lt-LT" w:eastAsia="lt-LT"/>
        </w:rPr>
        <w:t>.</w:t>
      </w:r>
    </w:p>
    <w:p w14:paraId="1A26768D" w14:textId="1363CC4B" w:rsidR="005B1305" w:rsidRDefault="005B1305" w:rsidP="005B1305">
      <w:pPr>
        <w:ind w:firstLine="1080"/>
        <w:jc w:val="both"/>
        <w:rPr>
          <w:bCs/>
          <w:szCs w:val="24"/>
          <w:lang w:val="lt-LT" w:eastAsia="lt-LT"/>
        </w:rPr>
      </w:pPr>
      <w:r>
        <w:rPr>
          <w:bCs/>
          <w:szCs w:val="24"/>
          <w:lang w:val="lt-LT" w:eastAsia="lt-LT"/>
        </w:rPr>
        <w:t xml:space="preserve">3. </w:t>
      </w:r>
      <w:r>
        <w:rPr>
          <w:szCs w:val="24"/>
          <w:lang w:val="lt-LT"/>
        </w:rPr>
        <w:t>Ignalinos rajono savivaldybės administracijos</w:t>
      </w:r>
      <w:r w:rsidRPr="008D2248">
        <w:rPr>
          <w:bCs/>
          <w:szCs w:val="24"/>
          <w:lang w:val="lt-LT" w:eastAsia="lt-LT"/>
        </w:rPr>
        <w:t xml:space="preserve"> 20  m............................d. sutikimas Nr........ (įrašoma, jeigu konkursas buvo organizuotas paslaug</w:t>
      </w:r>
      <w:r w:rsidR="00994F50">
        <w:rPr>
          <w:bCs/>
          <w:szCs w:val="24"/>
          <w:lang w:val="lt-LT" w:eastAsia="lt-LT"/>
        </w:rPr>
        <w:t>oms</w:t>
      </w:r>
      <w:r w:rsidRPr="008D2248">
        <w:rPr>
          <w:bCs/>
          <w:szCs w:val="24"/>
          <w:lang w:val="lt-LT" w:eastAsia="lt-LT"/>
        </w:rPr>
        <w:t xml:space="preserve"> teik</w:t>
      </w:r>
      <w:r w:rsidR="00994F50">
        <w:rPr>
          <w:bCs/>
          <w:szCs w:val="24"/>
          <w:lang w:val="lt-LT" w:eastAsia="lt-LT"/>
        </w:rPr>
        <w:t>t</w:t>
      </w:r>
      <w:r w:rsidRPr="008D2248">
        <w:rPr>
          <w:bCs/>
          <w:szCs w:val="24"/>
          <w:lang w:val="lt-LT" w:eastAsia="lt-LT"/>
        </w:rPr>
        <w:t xml:space="preserve">i laisvoje valstybinėje žemėje </w:t>
      </w:r>
      <w:r>
        <w:rPr>
          <w:bCs/>
          <w:szCs w:val="24"/>
          <w:lang w:val="lt-LT" w:eastAsia="lt-LT"/>
        </w:rPr>
        <w:t>miesto ir miestelių teritorijoje</w:t>
      </w:r>
      <w:r w:rsidRPr="008D2248">
        <w:rPr>
          <w:bCs/>
          <w:szCs w:val="24"/>
          <w:lang w:val="lt-LT" w:eastAsia="lt-LT"/>
        </w:rPr>
        <w:t>).</w:t>
      </w:r>
    </w:p>
    <w:p w14:paraId="509EC116" w14:textId="77777777" w:rsidR="005B1305" w:rsidRPr="008D2248" w:rsidRDefault="005B1305" w:rsidP="005B1305">
      <w:pPr>
        <w:ind w:firstLine="1080"/>
        <w:jc w:val="both"/>
        <w:rPr>
          <w:bCs/>
          <w:szCs w:val="24"/>
          <w:lang w:val="lt-LT" w:eastAsia="lt-LT"/>
        </w:rPr>
      </w:pPr>
    </w:p>
    <w:p w14:paraId="75624CDE" w14:textId="77777777" w:rsidR="005B1305" w:rsidRPr="008D2248" w:rsidRDefault="005B1305" w:rsidP="005B1305">
      <w:pPr>
        <w:jc w:val="center"/>
        <w:rPr>
          <w:b/>
          <w:bCs/>
          <w:szCs w:val="24"/>
          <w:lang w:val="lt-LT" w:eastAsia="lt-LT"/>
        </w:rPr>
      </w:pPr>
      <w:r w:rsidRPr="008D2248">
        <w:rPr>
          <w:b/>
          <w:bCs/>
          <w:szCs w:val="24"/>
          <w:lang w:val="lt-LT" w:eastAsia="lt-LT"/>
        </w:rPr>
        <w:t>II SKYRIUS</w:t>
      </w:r>
    </w:p>
    <w:p w14:paraId="572BE5B8" w14:textId="77777777" w:rsidR="005B1305" w:rsidRPr="008D2248" w:rsidRDefault="005B1305" w:rsidP="005B1305">
      <w:pPr>
        <w:jc w:val="center"/>
        <w:rPr>
          <w:b/>
          <w:bCs/>
          <w:szCs w:val="24"/>
          <w:lang w:val="lt-LT" w:eastAsia="lt-LT"/>
        </w:rPr>
      </w:pPr>
      <w:r w:rsidRPr="008D2248">
        <w:rPr>
          <w:b/>
          <w:bCs/>
          <w:szCs w:val="24"/>
          <w:lang w:val="lt-LT" w:eastAsia="lt-LT"/>
        </w:rPr>
        <w:t>BENDROSIOS SĄLYGOS</w:t>
      </w:r>
    </w:p>
    <w:p w14:paraId="4A18B476" w14:textId="77777777" w:rsidR="005B1305" w:rsidRPr="008D2248" w:rsidRDefault="005B1305" w:rsidP="005B1305">
      <w:pPr>
        <w:ind w:left="1080"/>
        <w:contextualSpacing/>
        <w:rPr>
          <w:szCs w:val="24"/>
          <w:lang w:val="lt-LT" w:eastAsia="lt-LT"/>
        </w:rPr>
      </w:pPr>
    </w:p>
    <w:p w14:paraId="30CFECEF" w14:textId="216DC169" w:rsidR="005B1305" w:rsidRPr="008D2248" w:rsidRDefault="005E0D66" w:rsidP="005B1305">
      <w:pPr>
        <w:ind w:firstLine="1134"/>
        <w:jc w:val="both"/>
        <w:rPr>
          <w:szCs w:val="24"/>
          <w:lang w:val="lt-LT" w:eastAsia="lt-LT"/>
        </w:rPr>
      </w:pPr>
      <w:r>
        <w:rPr>
          <w:szCs w:val="24"/>
          <w:lang w:val="lt-LT" w:eastAsia="lt-LT"/>
        </w:rPr>
        <w:t>4</w:t>
      </w:r>
      <w:r w:rsidR="005B1305" w:rsidRPr="008D2248">
        <w:rPr>
          <w:szCs w:val="24"/>
          <w:lang w:val="lt-LT" w:eastAsia="lt-LT"/>
        </w:rPr>
        <w:t>. Savivaldybė suteikia teisę</w:t>
      </w:r>
      <w:r w:rsidR="000C2232">
        <w:rPr>
          <w:szCs w:val="24"/>
          <w:lang w:val="lt-LT" w:eastAsia="lt-LT"/>
        </w:rPr>
        <w:t xml:space="preserve"> </w:t>
      </w:r>
      <w:r w:rsidR="007E150B">
        <w:rPr>
          <w:szCs w:val="24"/>
          <w:lang w:val="lt-LT" w:eastAsia="lt-LT"/>
        </w:rPr>
        <w:t xml:space="preserve">Asmeniui pagal konkurso sąlygose </w:t>
      </w:r>
      <w:r w:rsidR="00EC4008">
        <w:rPr>
          <w:szCs w:val="24"/>
          <w:lang w:val="lt-LT" w:eastAsia="lt-LT"/>
        </w:rPr>
        <w:t>pateiktą</w:t>
      </w:r>
      <w:r w:rsidR="00BD4584">
        <w:rPr>
          <w:szCs w:val="24"/>
          <w:lang w:val="lt-LT" w:eastAsia="lt-LT"/>
        </w:rPr>
        <w:t xml:space="preserve"> vie</w:t>
      </w:r>
      <w:r w:rsidR="00007210">
        <w:rPr>
          <w:szCs w:val="24"/>
          <w:lang w:val="lt-LT" w:eastAsia="lt-LT"/>
        </w:rPr>
        <w:t>tą ar vietų grupę</w:t>
      </w:r>
      <w:r w:rsidR="00FF6E32">
        <w:rPr>
          <w:szCs w:val="24"/>
          <w:lang w:val="lt-LT" w:eastAsia="lt-LT"/>
        </w:rPr>
        <w:t>, kurio Nr.  .............,</w:t>
      </w:r>
      <w:r w:rsidR="00BD4584">
        <w:rPr>
          <w:szCs w:val="24"/>
          <w:lang w:val="lt-LT" w:eastAsia="lt-LT"/>
        </w:rPr>
        <w:t xml:space="preserve"> </w:t>
      </w:r>
      <w:r w:rsidR="005B1305" w:rsidRPr="008D2248">
        <w:rPr>
          <w:szCs w:val="24"/>
          <w:lang w:val="lt-LT" w:eastAsia="lt-LT"/>
        </w:rPr>
        <w:t xml:space="preserve">pastatyti laikiną </w:t>
      </w:r>
      <w:r>
        <w:rPr>
          <w:szCs w:val="24"/>
          <w:lang w:val="lt-LT" w:eastAsia="lt-LT"/>
        </w:rPr>
        <w:t xml:space="preserve">inžinerinį įrenginį ir </w:t>
      </w:r>
      <w:r w:rsidR="005B1305" w:rsidRPr="008D2248">
        <w:rPr>
          <w:szCs w:val="24"/>
          <w:lang w:val="lt-LT" w:eastAsia="lt-LT"/>
        </w:rPr>
        <w:t>teikti paslaugas</w:t>
      </w:r>
      <w:r w:rsidR="00D95248">
        <w:rPr>
          <w:szCs w:val="24"/>
          <w:lang w:val="lt-LT" w:eastAsia="lt-LT"/>
        </w:rPr>
        <w:t>, sutarties prie</w:t>
      </w:r>
      <w:r w:rsidR="00B76D93">
        <w:rPr>
          <w:szCs w:val="24"/>
          <w:lang w:val="lt-LT" w:eastAsia="lt-LT"/>
        </w:rPr>
        <w:t>de pateikiamas vietų žemėlapis.</w:t>
      </w:r>
      <w:r w:rsidR="005B1305" w:rsidRPr="008D2248">
        <w:rPr>
          <w:szCs w:val="24"/>
          <w:lang w:val="lt-LT" w:eastAsia="lt-LT"/>
        </w:rPr>
        <w:t xml:space="preserve"> </w:t>
      </w:r>
    </w:p>
    <w:p w14:paraId="33C14D0A" w14:textId="17E4182C" w:rsidR="005B1305" w:rsidRPr="008D2248" w:rsidRDefault="005E0D66" w:rsidP="005B1305">
      <w:pPr>
        <w:ind w:firstLine="1134"/>
        <w:jc w:val="both"/>
        <w:rPr>
          <w:color w:val="FF0000"/>
          <w:szCs w:val="24"/>
          <w:lang w:val="lt-LT" w:eastAsia="lt-LT"/>
        </w:rPr>
      </w:pPr>
      <w:r>
        <w:rPr>
          <w:szCs w:val="24"/>
          <w:lang w:val="lt-LT" w:eastAsia="lt-LT"/>
        </w:rPr>
        <w:t>5</w:t>
      </w:r>
      <w:r w:rsidR="005B1305" w:rsidRPr="008D2248">
        <w:rPr>
          <w:szCs w:val="24"/>
          <w:lang w:val="lt-LT" w:eastAsia="lt-LT"/>
        </w:rPr>
        <w:t xml:space="preserve">. Asmeniui leidžiama teikti paslaugas nuo šios sutarties pasirašymo dienos iki 20___ m. ____________  d. Asmeniui pageidaujant, sutartis pratęsiama ............ kartus po ....... mėnesių, kaip buvo numatyta konkurso sąlygose. Prie prašymo pratęsti sutartį Asmuo turi  pridėti </w:t>
      </w:r>
      <w:r w:rsidR="005B1305" w:rsidRPr="008D2248">
        <w:rPr>
          <w:szCs w:val="24"/>
          <w:lang w:val="lt-LT"/>
        </w:rPr>
        <w:t>Panevėžio apygardos žemės tvarkymo ir administravimo skyriaus</w:t>
      </w:r>
      <w:r w:rsidR="005B1305" w:rsidRPr="008D2248">
        <w:rPr>
          <w:szCs w:val="24"/>
          <w:lang w:val="lt-LT" w:eastAsia="lt-LT"/>
        </w:rPr>
        <w:t xml:space="preserve"> sutikimo statyti laikinus </w:t>
      </w:r>
      <w:r w:rsidR="004E1DE7">
        <w:rPr>
          <w:szCs w:val="24"/>
          <w:lang w:val="lt-LT" w:eastAsia="lt-LT"/>
        </w:rPr>
        <w:t>in</w:t>
      </w:r>
      <w:r w:rsidR="003C5EE0">
        <w:rPr>
          <w:szCs w:val="24"/>
          <w:lang w:val="lt-LT" w:eastAsia="lt-LT"/>
        </w:rPr>
        <w:t>žinerinius</w:t>
      </w:r>
      <w:r w:rsidR="005B1305" w:rsidRPr="008D2248">
        <w:rPr>
          <w:szCs w:val="24"/>
          <w:lang w:val="lt-LT" w:eastAsia="lt-LT"/>
        </w:rPr>
        <w:t xml:space="preserve"> įrenginius laisvoje valstybinėje žemėje pratęsimą</w:t>
      </w:r>
      <w:r w:rsidR="005B1305" w:rsidRPr="008D2248">
        <w:rPr>
          <w:bCs/>
          <w:szCs w:val="24"/>
          <w:lang w:val="lt-LT" w:eastAsia="lt-LT"/>
        </w:rPr>
        <w:t>.</w:t>
      </w:r>
    </w:p>
    <w:p w14:paraId="5A3E33BE" w14:textId="02139B66" w:rsidR="005B1305" w:rsidRPr="00D35365" w:rsidRDefault="00203CB8" w:rsidP="00D35365">
      <w:pPr>
        <w:ind w:firstLine="1134"/>
        <w:jc w:val="both"/>
        <w:rPr>
          <w:szCs w:val="24"/>
          <w:lang w:val="lt-LT" w:eastAsia="lt-LT"/>
        </w:rPr>
      </w:pPr>
      <w:r>
        <w:rPr>
          <w:szCs w:val="24"/>
          <w:lang w:val="lt-LT" w:eastAsia="lt-LT"/>
        </w:rPr>
        <w:lastRenderedPageBreak/>
        <w:t>6</w:t>
      </w:r>
      <w:r w:rsidR="005B1305" w:rsidRPr="008D2248">
        <w:rPr>
          <w:szCs w:val="24"/>
          <w:lang w:val="lt-LT" w:eastAsia="lt-LT"/>
        </w:rPr>
        <w:t xml:space="preserve">. Laikinų inžinerinių įrenginių galia, laikinų statinių gabaritai ir išvaizda turi būti tokie, kaip numatyta konkurso  sąlygose. </w:t>
      </w:r>
    </w:p>
    <w:p w14:paraId="1F53E794" w14:textId="77777777" w:rsidR="005B1305" w:rsidRPr="008D2248" w:rsidRDefault="005B1305" w:rsidP="005B1305">
      <w:pPr>
        <w:jc w:val="center"/>
        <w:rPr>
          <w:b/>
          <w:bCs/>
          <w:szCs w:val="24"/>
          <w:lang w:val="lt-LT" w:eastAsia="lt-LT"/>
        </w:rPr>
      </w:pPr>
      <w:r w:rsidRPr="008D2248">
        <w:rPr>
          <w:b/>
          <w:bCs/>
          <w:szCs w:val="24"/>
          <w:lang w:val="lt-LT" w:eastAsia="lt-LT"/>
        </w:rPr>
        <w:t>III SKYRIUS</w:t>
      </w:r>
    </w:p>
    <w:p w14:paraId="70E7CD4A" w14:textId="77777777" w:rsidR="005B1305" w:rsidRPr="008D2248" w:rsidRDefault="005B1305" w:rsidP="005B1305">
      <w:pPr>
        <w:jc w:val="center"/>
        <w:rPr>
          <w:szCs w:val="24"/>
          <w:lang w:val="lt-LT" w:eastAsia="lt-LT"/>
        </w:rPr>
      </w:pPr>
      <w:r w:rsidRPr="008D2248">
        <w:rPr>
          <w:b/>
          <w:bCs/>
          <w:szCs w:val="24"/>
          <w:lang w:val="lt-LT" w:eastAsia="lt-LT"/>
        </w:rPr>
        <w:t>ŠALIŲ TEISĖS IR PAREIGOS</w:t>
      </w:r>
    </w:p>
    <w:p w14:paraId="07BB7663" w14:textId="77777777" w:rsidR="005B1305" w:rsidRPr="008D2248" w:rsidRDefault="005B1305" w:rsidP="005B1305">
      <w:pPr>
        <w:ind w:firstLine="1247"/>
        <w:jc w:val="both"/>
        <w:rPr>
          <w:szCs w:val="24"/>
          <w:lang w:val="lt-LT" w:eastAsia="lt-LT"/>
        </w:rPr>
      </w:pPr>
    </w:p>
    <w:p w14:paraId="3DB97A06" w14:textId="1F9AC019" w:rsidR="005B1305" w:rsidRPr="008D2248" w:rsidRDefault="00203CB8" w:rsidP="005B1305">
      <w:pPr>
        <w:ind w:firstLine="1247"/>
        <w:jc w:val="both"/>
        <w:rPr>
          <w:szCs w:val="24"/>
          <w:lang w:val="lt-LT" w:eastAsia="lt-LT"/>
        </w:rPr>
      </w:pPr>
      <w:r>
        <w:rPr>
          <w:szCs w:val="24"/>
          <w:lang w:val="lt-LT" w:eastAsia="lt-LT"/>
        </w:rPr>
        <w:t>7</w:t>
      </w:r>
      <w:r w:rsidR="005B1305" w:rsidRPr="008D2248">
        <w:rPr>
          <w:szCs w:val="24"/>
          <w:lang w:val="lt-LT" w:eastAsia="lt-LT"/>
        </w:rPr>
        <w:t>. Savivaldybė:</w:t>
      </w:r>
    </w:p>
    <w:p w14:paraId="0F8B0BA7" w14:textId="69A58D99" w:rsidR="005B1305" w:rsidRPr="008D2248" w:rsidRDefault="001D6E01" w:rsidP="005B1305">
      <w:pPr>
        <w:ind w:firstLine="1247"/>
        <w:jc w:val="both"/>
        <w:rPr>
          <w:szCs w:val="24"/>
          <w:lang w:val="lt-LT" w:eastAsia="lt-LT"/>
        </w:rPr>
      </w:pPr>
      <w:r>
        <w:rPr>
          <w:szCs w:val="24"/>
          <w:lang w:val="lt-LT" w:eastAsia="lt-LT"/>
        </w:rPr>
        <w:t>7</w:t>
      </w:r>
      <w:r w:rsidR="005B1305" w:rsidRPr="008D2248">
        <w:rPr>
          <w:szCs w:val="24"/>
          <w:lang w:val="lt-LT" w:eastAsia="lt-LT"/>
        </w:rPr>
        <w:t xml:space="preserve">.1. leidžia Asmeniui pastatyti laikinus </w:t>
      </w:r>
      <w:r w:rsidR="009C2C0E">
        <w:rPr>
          <w:szCs w:val="24"/>
          <w:lang w:val="lt-LT" w:eastAsia="lt-LT"/>
        </w:rPr>
        <w:t>inžinerinius</w:t>
      </w:r>
      <w:r w:rsidR="005B1305" w:rsidRPr="008D2248">
        <w:rPr>
          <w:szCs w:val="24"/>
          <w:lang w:val="lt-LT" w:eastAsia="lt-LT"/>
        </w:rPr>
        <w:t xml:space="preserve"> įrenginius  paslaug</w:t>
      </w:r>
      <w:r w:rsidR="00994F50">
        <w:rPr>
          <w:szCs w:val="24"/>
          <w:lang w:val="lt-LT" w:eastAsia="lt-LT"/>
        </w:rPr>
        <w:t>oms</w:t>
      </w:r>
      <w:r w:rsidR="005B1305" w:rsidRPr="008D2248">
        <w:rPr>
          <w:szCs w:val="24"/>
          <w:lang w:val="lt-LT" w:eastAsia="lt-LT"/>
        </w:rPr>
        <w:t xml:space="preserve"> teik</w:t>
      </w:r>
      <w:r w:rsidR="00994F50">
        <w:rPr>
          <w:szCs w:val="24"/>
          <w:lang w:val="lt-LT" w:eastAsia="lt-LT"/>
        </w:rPr>
        <w:t>ti</w:t>
      </w:r>
      <w:r w:rsidR="005B1305" w:rsidRPr="008D2248">
        <w:rPr>
          <w:szCs w:val="24"/>
          <w:lang w:val="lt-LT" w:eastAsia="lt-LT"/>
        </w:rPr>
        <w:t xml:space="preserve"> nuo šios sutarties pasirašymo dienos; </w:t>
      </w:r>
    </w:p>
    <w:p w14:paraId="644AC67B" w14:textId="659DDCC5" w:rsidR="005B1305" w:rsidRPr="008D2248" w:rsidRDefault="001D6E01" w:rsidP="005B1305">
      <w:pPr>
        <w:ind w:firstLine="1247"/>
        <w:jc w:val="both"/>
        <w:rPr>
          <w:szCs w:val="24"/>
          <w:lang w:val="lt-LT" w:eastAsia="lt-LT"/>
        </w:rPr>
      </w:pPr>
      <w:r>
        <w:rPr>
          <w:szCs w:val="24"/>
          <w:lang w:val="lt-LT" w:eastAsia="lt-LT"/>
        </w:rPr>
        <w:t>7</w:t>
      </w:r>
      <w:r w:rsidR="005B1305" w:rsidRPr="008D2248">
        <w:rPr>
          <w:szCs w:val="24"/>
          <w:lang w:val="lt-LT" w:eastAsia="lt-LT"/>
        </w:rPr>
        <w:t>.2. esant pagrįstų skundų ir jeigu būtina užtikrinti žmonių saugumą</w:t>
      </w:r>
      <w:r w:rsidR="00E7153A">
        <w:rPr>
          <w:szCs w:val="24"/>
          <w:lang w:val="lt-LT" w:eastAsia="lt-LT"/>
        </w:rPr>
        <w:t xml:space="preserve">, </w:t>
      </w:r>
      <w:r w:rsidR="005B1305" w:rsidRPr="008D2248">
        <w:rPr>
          <w:szCs w:val="24"/>
          <w:lang w:val="lt-LT" w:eastAsia="lt-LT"/>
        </w:rPr>
        <w:t xml:space="preserve">palaikyti tvarką, gali </w:t>
      </w:r>
      <w:r w:rsidR="00E7153A">
        <w:rPr>
          <w:szCs w:val="24"/>
          <w:lang w:val="lt-LT" w:eastAsia="lt-LT"/>
        </w:rPr>
        <w:t xml:space="preserve">sustabdyti </w:t>
      </w:r>
      <w:r w:rsidR="00C90801">
        <w:rPr>
          <w:szCs w:val="24"/>
          <w:lang w:val="lt-LT" w:eastAsia="lt-LT"/>
        </w:rPr>
        <w:t>sutarties galiojimą</w:t>
      </w:r>
      <w:r w:rsidR="005B1305" w:rsidRPr="008D2248">
        <w:rPr>
          <w:szCs w:val="24"/>
          <w:lang w:val="lt-LT" w:eastAsia="lt-LT"/>
        </w:rPr>
        <w:t>.</w:t>
      </w:r>
    </w:p>
    <w:p w14:paraId="23AD3B18" w14:textId="690FB88D" w:rsidR="005B1305" w:rsidRPr="008D2248" w:rsidRDefault="00726158" w:rsidP="005B1305">
      <w:pPr>
        <w:ind w:firstLine="1247"/>
        <w:jc w:val="both"/>
        <w:rPr>
          <w:szCs w:val="24"/>
          <w:lang w:val="lt-LT" w:eastAsia="lt-LT"/>
        </w:rPr>
      </w:pPr>
      <w:r>
        <w:rPr>
          <w:szCs w:val="24"/>
          <w:lang w:val="lt-LT" w:eastAsia="lt-LT"/>
        </w:rPr>
        <w:t>8</w:t>
      </w:r>
      <w:r w:rsidR="005B1305" w:rsidRPr="008D2248">
        <w:rPr>
          <w:szCs w:val="24"/>
          <w:lang w:val="lt-LT" w:eastAsia="lt-LT"/>
        </w:rPr>
        <w:t>. Asmuo:</w:t>
      </w:r>
    </w:p>
    <w:p w14:paraId="47C0DC76" w14:textId="648257C9" w:rsidR="005B1305" w:rsidRPr="008D2248" w:rsidRDefault="004F0124" w:rsidP="005B1305">
      <w:pPr>
        <w:ind w:firstLine="1247"/>
        <w:jc w:val="both"/>
        <w:rPr>
          <w:szCs w:val="24"/>
          <w:lang w:val="lt-LT" w:eastAsia="lt-LT"/>
        </w:rPr>
      </w:pPr>
      <w:r>
        <w:rPr>
          <w:szCs w:val="24"/>
          <w:lang w:val="lt-LT" w:eastAsia="lt-LT"/>
        </w:rPr>
        <w:t>8</w:t>
      </w:r>
      <w:r w:rsidR="005B1305" w:rsidRPr="008D2248">
        <w:rPr>
          <w:szCs w:val="24"/>
          <w:lang w:val="lt-LT" w:eastAsia="lt-LT"/>
        </w:rPr>
        <w:t>.1. laikinus inžinerinius įrenginius pastato ir eksploatuoja savo lėšomis;</w:t>
      </w:r>
    </w:p>
    <w:p w14:paraId="4CD6856A" w14:textId="3289710F" w:rsidR="005B1305" w:rsidRPr="008D2248" w:rsidRDefault="004F0124" w:rsidP="005B1305">
      <w:pPr>
        <w:ind w:firstLine="1247"/>
        <w:jc w:val="both"/>
        <w:rPr>
          <w:szCs w:val="24"/>
          <w:lang w:val="lt-LT" w:eastAsia="lt-LT"/>
        </w:rPr>
      </w:pPr>
      <w:r>
        <w:rPr>
          <w:szCs w:val="24"/>
          <w:lang w:val="lt-LT" w:eastAsia="lt-LT"/>
        </w:rPr>
        <w:t>8</w:t>
      </w:r>
      <w:r w:rsidR="005B1305" w:rsidRPr="008D2248">
        <w:rPr>
          <w:szCs w:val="24"/>
          <w:lang w:val="lt-LT" w:eastAsia="lt-LT"/>
        </w:rPr>
        <w:t xml:space="preserve">.2. atsako, </w:t>
      </w:r>
      <w:r w:rsidR="00750A83">
        <w:rPr>
          <w:szCs w:val="24"/>
          <w:lang w:val="lt-LT" w:eastAsia="lt-LT"/>
        </w:rPr>
        <w:t xml:space="preserve">kad </w:t>
      </w:r>
      <w:r w:rsidR="005B1305" w:rsidRPr="008D2248">
        <w:rPr>
          <w:szCs w:val="24"/>
          <w:lang w:val="lt-LT" w:eastAsia="lt-LT"/>
        </w:rPr>
        <w:t>laikini inžineriniai įrenginiai būtų tokių gabaritų, išvaizdos, parametrų kaip kad buvo nurodyta konkurso sąlygose;</w:t>
      </w:r>
    </w:p>
    <w:p w14:paraId="5CC91896" w14:textId="1097D8E3" w:rsidR="005B1305" w:rsidRPr="008D2248" w:rsidRDefault="004F0124" w:rsidP="005B1305">
      <w:pPr>
        <w:ind w:firstLine="1247"/>
        <w:jc w:val="both"/>
        <w:rPr>
          <w:szCs w:val="24"/>
          <w:lang w:val="lt-LT" w:eastAsia="lt-LT"/>
        </w:rPr>
      </w:pPr>
      <w:r>
        <w:rPr>
          <w:szCs w:val="24"/>
          <w:lang w:val="lt-LT" w:eastAsia="lt-LT"/>
        </w:rPr>
        <w:t>8</w:t>
      </w:r>
      <w:r w:rsidR="005B1305" w:rsidRPr="008D2248">
        <w:rPr>
          <w:szCs w:val="24"/>
          <w:lang w:val="lt-LT" w:eastAsia="lt-LT"/>
        </w:rPr>
        <w:t>.3. laikiniems inžineriniams įrenginiams reikalingą ženklų pastatymą įrengia tik gavę atitinkamą savivaldybės administracijos leidimą;</w:t>
      </w:r>
    </w:p>
    <w:p w14:paraId="29C10D9B" w14:textId="2C683DA7" w:rsidR="005B1305" w:rsidRPr="008D2248" w:rsidRDefault="004F0124" w:rsidP="005B1305">
      <w:pPr>
        <w:ind w:firstLine="1247"/>
        <w:jc w:val="both"/>
        <w:rPr>
          <w:szCs w:val="24"/>
          <w:lang w:val="lt-LT" w:eastAsia="lt-LT"/>
        </w:rPr>
      </w:pPr>
      <w:r>
        <w:rPr>
          <w:szCs w:val="24"/>
          <w:lang w:val="lt-LT" w:eastAsia="lt-LT"/>
        </w:rPr>
        <w:t>8</w:t>
      </w:r>
      <w:r w:rsidR="005B1305" w:rsidRPr="008D2248">
        <w:rPr>
          <w:szCs w:val="24"/>
          <w:lang w:val="lt-LT" w:eastAsia="lt-LT"/>
        </w:rPr>
        <w:t>.4. privalo savo lėšomis atnaujinti pažeistus, susidėvėjusius laikinų inžinerinių įrenginių elementus;</w:t>
      </w:r>
    </w:p>
    <w:p w14:paraId="539A04C1" w14:textId="760FFE60" w:rsidR="005B1305" w:rsidRDefault="004F0124" w:rsidP="005B1305">
      <w:pPr>
        <w:ind w:firstLine="1247"/>
        <w:jc w:val="both"/>
        <w:rPr>
          <w:szCs w:val="24"/>
          <w:lang w:val="lt-LT" w:eastAsia="lt-LT"/>
        </w:rPr>
      </w:pPr>
      <w:r>
        <w:rPr>
          <w:szCs w:val="24"/>
          <w:lang w:val="lt-LT" w:eastAsia="lt-LT"/>
        </w:rPr>
        <w:t>8</w:t>
      </w:r>
      <w:r w:rsidR="005B1305" w:rsidRPr="008D2248">
        <w:rPr>
          <w:szCs w:val="24"/>
          <w:lang w:val="lt-LT" w:eastAsia="lt-LT"/>
        </w:rPr>
        <w:t>.</w:t>
      </w:r>
      <w:r w:rsidR="00901109">
        <w:rPr>
          <w:szCs w:val="24"/>
          <w:lang w:val="lt-LT" w:eastAsia="lt-LT"/>
        </w:rPr>
        <w:t>5</w:t>
      </w:r>
      <w:r w:rsidR="005B1305" w:rsidRPr="008D2248">
        <w:rPr>
          <w:szCs w:val="24"/>
          <w:lang w:val="lt-LT" w:eastAsia="lt-LT"/>
        </w:rPr>
        <w:t xml:space="preserve">. laikinų inžinerinių įrenginių įrengimo darbus, reikalingų inžinerinių tinklų bei įrenginiams funkcionuoti būtinų statinių statybas atlieka savo lėšomis; </w:t>
      </w:r>
    </w:p>
    <w:p w14:paraId="00B9A01C" w14:textId="6A0FD1D4" w:rsidR="005B1305" w:rsidRDefault="00421ACB" w:rsidP="005B1305">
      <w:pPr>
        <w:ind w:firstLine="1247"/>
        <w:jc w:val="both"/>
        <w:rPr>
          <w:szCs w:val="24"/>
          <w:lang w:val="lt-LT" w:eastAsia="lt-LT"/>
        </w:rPr>
      </w:pPr>
      <w:r w:rsidRPr="00E06981">
        <w:rPr>
          <w:szCs w:val="24"/>
          <w:lang w:val="lt-LT" w:eastAsia="lt-LT"/>
        </w:rPr>
        <w:t>8.6.</w:t>
      </w:r>
      <w:r w:rsidR="005B1305" w:rsidRPr="00E06981">
        <w:rPr>
          <w:szCs w:val="24"/>
          <w:lang w:val="lt-LT" w:eastAsia="lt-LT"/>
        </w:rPr>
        <w:t xml:space="preserve"> per 15 darbo dienų nuo sutarties pasirašymo sumoka ....... dydžio vienkartinį finansinį įnašą</w:t>
      </w:r>
      <w:r w:rsidR="009E7F16">
        <w:rPr>
          <w:szCs w:val="24"/>
          <w:lang w:val="lt-LT" w:eastAsia="lt-LT"/>
        </w:rPr>
        <w:t>,</w:t>
      </w:r>
      <w:r w:rsidR="005B1305" w:rsidRPr="00E06981">
        <w:rPr>
          <w:szCs w:val="24"/>
          <w:lang w:val="lt-LT" w:eastAsia="lt-LT"/>
        </w:rPr>
        <w:t xml:space="preserve"> </w:t>
      </w:r>
      <w:r w:rsidR="009E3D41">
        <w:rPr>
          <w:szCs w:val="24"/>
          <w:lang w:val="lt-LT" w:eastAsia="lt-LT"/>
        </w:rPr>
        <w:t xml:space="preserve">konkurso sąlygose </w:t>
      </w:r>
      <w:r w:rsidR="00F1558C">
        <w:rPr>
          <w:szCs w:val="24"/>
          <w:lang w:val="lt-LT" w:eastAsia="lt-LT"/>
        </w:rPr>
        <w:t xml:space="preserve">gali būti numatyta </w:t>
      </w:r>
      <w:r w:rsidR="005B1305" w:rsidRPr="00E06981">
        <w:rPr>
          <w:szCs w:val="24"/>
          <w:lang w:val="lt-LT" w:eastAsia="lt-LT"/>
        </w:rPr>
        <w:t xml:space="preserve"> </w:t>
      </w:r>
      <w:r w:rsidR="009F315B">
        <w:rPr>
          <w:szCs w:val="24"/>
          <w:lang w:val="lt-LT" w:eastAsia="lt-LT"/>
        </w:rPr>
        <w:t xml:space="preserve"> ir  </w:t>
      </w:r>
      <w:r w:rsidR="005B1305" w:rsidRPr="00E06981">
        <w:rPr>
          <w:szCs w:val="24"/>
          <w:lang w:val="lt-LT" w:eastAsia="lt-LT"/>
        </w:rPr>
        <w:t>......... Eur už mėnesį vietin</w:t>
      </w:r>
      <w:r w:rsidR="009F315B">
        <w:rPr>
          <w:szCs w:val="24"/>
          <w:lang w:val="lt-LT" w:eastAsia="lt-LT"/>
        </w:rPr>
        <w:t>ė</w:t>
      </w:r>
      <w:r w:rsidR="005B1305" w:rsidRPr="00E06981">
        <w:rPr>
          <w:szCs w:val="24"/>
          <w:lang w:val="lt-LT" w:eastAsia="lt-LT"/>
        </w:rPr>
        <w:t xml:space="preserve"> rinkliav</w:t>
      </w:r>
      <w:r w:rsidR="0078448A">
        <w:rPr>
          <w:szCs w:val="24"/>
          <w:lang w:val="lt-LT" w:eastAsia="lt-LT"/>
        </w:rPr>
        <w:t>a</w:t>
      </w:r>
      <w:r w:rsidR="005B1305" w:rsidRPr="00E06981">
        <w:rPr>
          <w:szCs w:val="24"/>
          <w:lang w:val="lt-LT" w:eastAsia="lt-LT"/>
        </w:rPr>
        <w:t xml:space="preserve"> už teisę teikti paslaugas Ignalinos rajono viešose vietose. Vietinė rinkliava mokama kas ketvirtį,  galima rinkliavos mokestį sumokėti už visus metus, bet ne vėliau kaip iki ateinančio mėnesio 1 dienos. Vienkartinis finansinis įnašas ir vietinė rinkliava pervedama į Ignalinos rajono savivaldybės sąskaitą </w:t>
      </w:r>
      <w:r w:rsidR="005B1305" w:rsidRPr="00956428">
        <w:rPr>
          <w:szCs w:val="24"/>
          <w:lang w:val="lt-LT" w:eastAsia="lt-LT"/>
        </w:rPr>
        <w:t xml:space="preserve">Nr. </w:t>
      </w:r>
      <w:r w:rsidR="00537984" w:rsidRPr="008E400A">
        <w:rPr>
          <w:szCs w:val="24"/>
          <w:lang w:val="lt-LT" w:eastAsia="lt-LT"/>
        </w:rPr>
        <w:t>LT0573000101325</w:t>
      </w:r>
      <w:r w:rsidR="00537984">
        <w:rPr>
          <w:szCs w:val="24"/>
          <w:lang w:val="lt-LT" w:eastAsia="lt-LT"/>
        </w:rPr>
        <w:t>9</w:t>
      </w:r>
      <w:r w:rsidR="00537984" w:rsidRPr="008E400A">
        <w:rPr>
          <w:szCs w:val="24"/>
          <w:lang w:val="lt-LT" w:eastAsia="lt-LT"/>
        </w:rPr>
        <w:t>4601</w:t>
      </w:r>
      <w:r w:rsidR="005B1305" w:rsidRPr="00E06981">
        <w:rPr>
          <w:szCs w:val="24"/>
          <w:lang w:val="lt-LT" w:eastAsia="lt-LT"/>
        </w:rPr>
        <w:t xml:space="preserve"> (AB „Swedbank“, banko kodas 7300);</w:t>
      </w:r>
    </w:p>
    <w:p w14:paraId="2A60A15A" w14:textId="0087347C" w:rsidR="005B1305" w:rsidRPr="008D2248" w:rsidRDefault="004D2C7F" w:rsidP="005B1305">
      <w:pPr>
        <w:ind w:firstLine="1247"/>
        <w:jc w:val="both"/>
        <w:rPr>
          <w:szCs w:val="24"/>
          <w:lang w:val="lt-LT" w:eastAsia="lt-LT"/>
        </w:rPr>
      </w:pPr>
      <w:r>
        <w:rPr>
          <w:szCs w:val="24"/>
          <w:lang w:val="lt-LT" w:eastAsia="lt-LT"/>
        </w:rPr>
        <w:t>8</w:t>
      </w:r>
      <w:r w:rsidR="005B1305" w:rsidRPr="008D2248">
        <w:rPr>
          <w:szCs w:val="24"/>
          <w:lang w:val="lt-LT" w:eastAsia="lt-LT"/>
        </w:rPr>
        <w:t>.</w:t>
      </w:r>
      <w:r>
        <w:rPr>
          <w:szCs w:val="24"/>
          <w:lang w:val="lt-LT" w:eastAsia="lt-LT"/>
        </w:rPr>
        <w:t>7.</w:t>
      </w:r>
      <w:r w:rsidR="005B1305" w:rsidRPr="008D2248">
        <w:rPr>
          <w:szCs w:val="24"/>
          <w:lang w:val="lt-LT" w:eastAsia="lt-LT"/>
        </w:rPr>
        <w:t xml:space="preserve"> pasibaigus sutarties galiojimo laikui ar nutraukus sutartį, per 30 kalendorinių dienų </w:t>
      </w:r>
      <w:r w:rsidR="005B1305" w:rsidRPr="008D2248">
        <w:rPr>
          <w:szCs w:val="24"/>
          <w:lang w:val="lt-LT"/>
        </w:rPr>
        <w:t xml:space="preserve">savo lėšomis nukelia laikinus </w:t>
      </w:r>
      <w:r w:rsidR="00F3078F">
        <w:rPr>
          <w:szCs w:val="24"/>
          <w:lang w:val="lt-LT"/>
        </w:rPr>
        <w:t>inžinerinius įrenginius</w:t>
      </w:r>
      <w:r w:rsidR="005B1305" w:rsidRPr="008D2248">
        <w:rPr>
          <w:szCs w:val="24"/>
          <w:lang w:val="lt-LT"/>
        </w:rPr>
        <w:t xml:space="preserve">, sutvarko aplinką ir pagal aktą perduoda ............. seniūnijos atstovams. Teritorija turi būti tvarkinga ir estetiškai nepakitusi, danga nepažeista (atstatyta). Nurodytu laiku neįvykdžius minėto reikalavimo, laikinų </w:t>
      </w:r>
      <w:r w:rsidR="00D16F93">
        <w:rPr>
          <w:szCs w:val="24"/>
          <w:lang w:val="lt-LT"/>
        </w:rPr>
        <w:t>inžinerinių įrenginių</w:t>
      </w:r>
      <w:r w:rsidR="005B1305" w:rsidRPr="008D2248">
        <w:rPr>
          <w:szCs w:val="24"/>
          <w:lang w:val="lt-LT"/>
        </w:rPr>
        <w:t xml:space="preserve"> nukėlimą bei saugojimą ir aplinkos sutvarkymą</w:t>
      </w:r>
      <w:r w:rsidR="005B1305" w:rsidRPr="008D2248">
        <w:rPr>
          <w:color w:val="FF0000"/>
          <w:szCs w:val="24"/>
          <w:lang w:val="lt-LT"/>
        </w:rPr>
        <w:t xml:space="preserve"> </w:t>
      </w:r>
      <w:r w:rsidR="005B1305" w:rsidRPr="008D2248">
        <w:rPr>
          <w:szCs w:val="24"/>
          <w:lang w:val="lt-LT"/>
        </w:rPr>
        <w:t>organizuoja savivaldybės administracija, o Savivaldybės patirtas išlaidas apmoka Asmuo;</w:t>
      </w:r>
    </w:p>
    <w:p w14:paraId="581AB26A" w14:textId="73AECF88" w:rsidR="005B1305" w:rsidRPr="008D2248" w:rsidRDefault="004D2C7F" w:rsidP="005B1305">
      <w:pPr>
        <w:ind w:firstLine="1247"/>
        <w:jc w:val="both"/>
        <w:rPr>
          <w:szCs w:val="24"/>
          <w:lang w:val="lt-LT" w:eastAsia="lt-LT"/>
        </w:rPr>
      </w:pPr>
      <w:r>
        <w:rPr>
          <w:szCs w:val="24"/>
          <w:lang w:val="lt-LT" w:eastAsia="lt-LT"/>
        </w:rPr>
        <w:t>8.8</w:t>
      </w:r>
      <w:r w:rsidR="005B1305" w:rsidRPr="008D2248">
        <w:rPr>
          <w:szCs w:val="24"/>
          <w:lang w:val="lt-LT" w:eastAsia="lt-LT"/>
        </w:rPr>
        <w:t>. gavęs Savivaldybės įspėjimą dėl sutarties sąlygų nevykdymo, per 30</w:t>
      </w:r>
      <w:r w:rsidR="005B1305" w:rsidRPr="008D2248">
        <w:rPr>
          <w:b/>
          <w:szCs w:val="24"/>
          <w:lang w:val="lt-LT" w:eastAsia="lt-LT"/>
        </w:rPr>
        <w:t xml:space="preserve"> </w:t>
      </w:r>
      <w:r w:rsidR="005B1305" w:rsidRPr="008D2248">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buveinės vietai, privalo apie tai raštu pranešti Savivaldybei. Jei trūkumai per nustatytą laiką nepašalinami, sutartis nutraukiama vienašališkai;</w:t>
      </w:r>
    </w:p>
    <w:p w14:paraId="133B799B" w14:textId="3A5BF349" w:rsidR="005B1305" w:rsidRPr="008D2248" w:rsidRDefault="004D2C7F" w:rsidP="005B1305">
      <w:pPr>
        <w:ind w:firstLine="1247"/>
        <w:jc w:val="both"/>
        <w:rPr>
          <w:szCs w:val="24"/>
          <w:lang w:val="lt-LT" w:eastAsia="lt-LT"/>
        </w:rPr>
      </w:pPr>
      <w:r>
        <w:rPr>
          <w:szCs w:val="24"/>
          <w:lang w:val="lt-LT" w:eastAsia="lt-LT"/>
        </w:rPr>
        <w:t>8.9</w:t>
      </w:r>
      <w:r w:rsidR="005B1305" w:rsidRPr="008D2248">
        <w:rPr>
          <w:szCs w:val="24"/>
          <w:lang w:val="lt-LT" w:eastAsia="lt-LT"/>
        </w:rPr>
        <w:t>. įsipareigoja laikytis prekybos ir paslaugų teikimo Ignalinos rajono savivaldybės viešose vietose taisyklių</w:t>
      </w:r>
      <w:r w:rsidR="00E40F79">
        <w:rPr>
          <w:szCs w:val="24"/>
          <w:lang w:val="lt-LT" w:eastAsia="lt-LT"/>
        </w:rPr>
        <w:t xml:space="preserve"> </w:t>
      </w:r>
      <w:r w:rsidR="005B1305" w:rsidRPr="008D2248">
        <w:rPr>
          <w:szCs w:val="24"/>
          <w:lang w:val="lt-LT" w:eastAsia="lt-LT"/>
        </w:rPr>
        <w:t>bei kitų teisės aktų, reglamentuojančių prekybą ir paslaugų teikimą viešosiose vietose, reikalavimų;</w:t>
      </w:r>
    </w:p>
    <w:p w14:paraId="181EEBA8" w14:textId="7E6565BC" w:rsidR="005B1305" w:rsidRPr="008D2248" w:rsidRDefault="00884A7A" w:rsidP="005B1305">
      <w:pPr>
        <w:ind w:firstLine="1247"/>
        <w:jc w:val="both"/>
        <w:rPr>
          <w:szCs w:val="24"/>
          <w:lang w:val="lt-LT" w:eastAsia="lt-LT"/>
        </w:rPr>
      </w:pPr>
      <w:r>
        <w:rPr>
          <w:szCs w:val="24"/>
          <w:lang w:val="lt-LT" w:eastAsia="lt-LT"/>
        </w:rPr>
        <w:t>8.10</w:t>
      </w:r>
      <w:r w:rsidR="005B1305" w:rsidRPr="008D2248">
        <w:rPr>
          <w:szCs w:val="24"/>
          <w:lang w:val="lt-LT" w:eastAsia="lt-LT"/>
        </w:rPr>
        <w:t xml:space="preserve">. laikino </w:t>
      </w:r>
      <w:r w:rsidR="00963F9A">
        <w:rPr>
          <w:szCs w:val="24"/>
          <w:lang w:val="lt-LT" w:eastAsia="lt-LT"/>
        </w:rPr>
        <w:t>inžinerinio įrenginio</w:t>
      </w:r>
      <w:r w:rsidR="005B1305" w:rsidRPr="008D2248">
        <w:rPr>
          <w:szCs w:val="24"/>
          <w:lang w:val="lt-LT" w:eastAsia="lt-LT"/>
        </w:rPr>
        <w:t xml:space="preserve"> statybą pradeda ne vėliau kaip per ........... mėnesius nuo sutarties pasirašymo dienos;</w:t>
      </w:r>
    </w:p>
    <w:p w14:paraId="75434799" w14:textId="68B9E537" w:rsidR="005B1305" w:rsidRPr="008D2248" w:rsidRDefault="00884A7A" w:rsidP="005B1305">
      <w:pPr>
        <w:ind w:firstLine="1247"/>
        <w:jc w:val="both"/>
        <w:rPr>
          <w:szCs w:val="24"/>
          <w:lang w:val="lt-LT" w:eastAsia="lt-LT"/>
        </w:rPr>
      </w:pPr>
      <w:r>
        <w:rPr>
          <w:szCs w:val="24"/>
          <w:lang w:val="lt-LT" w:eastAsia="lt-LT"/>
        </w:rPr>
        <w:t>8.11</w:t>
      </w:r>
      <w:r w:rsidR="005B1305" w:rsidRPr="008D2248">
        <w:rPr>
          <w:szCs w:val="24"/>
          <w:lang w:val="lt-LT" w:eastAsia="lt-LT"/>
        </w:rPr>
        <w:t xml:space="preserve">. </w:t>
      </w:r>
      <w:r w:rsidR="00C64FFC">
        <w:rPr>
          <w:szCs w:val="24"/>
          <w:lang w:val="lt-LT" w:eastAsia="lt-LT"/>
        </w:rPr>
        <w:t>teikti paslaugą</w:t>
      </w:r>
      <w:r w:rsidR="005B1305" w:rsidRPr="008D2248">
        <w:rPr>
          <w:szCs w:val="24"/>
          <w:lang w:val="lt-LT" w:eastAsia="lt-LT"/>
        </w:rPr>
        <w:t xml:space="preserve"> pradeda ne vėliau kaip per ........... mėnesius nuo sutarties pasirašymo dienos. </w:t>
      </w:r>
    </w:p>
    <w:p w14:paraId="311EA1EF" w14:textId="09F617A3" w:rsidR="005B1305" w:rsidRPr="008D2248" w:rsidRDefault="00884A7A" w:rsidP="005B1305">
      <w:pPr>
        <w:ind w:firstLine="1247"/>
        <w:jc w:val="both"/>
        <w:rPr>
          <w:szCs w:val="24"/>
          <w:lang w:val="lt-LT" w:eastAsia="lt-LT"/>
        </w:rPr>
      </w:pPr>
      <w:r>
        <w:rPr>
          <w:szCs w:val="24"/>
          <w:lang w:val="lt-LT" w:eastAsia="lt-LT"/>
        </w:rPr>
        <w:t>9</w:t>
      </w:r>
      <w:r w:rsidR="005B1305" w:rsidRPr="008D2248">
        <w:rPr>
          <w:szCs w:val="24"/>
          <w:lang w:val="lt-LT" w:eastAsia="lt-LT"/>
        </w:rPr>
        <w:t>. Visi sutarties pakeitimai, papildymai ir priedai laikomi galiojančiais, jeigu jie yra:</w:t>
      </w:r>
    </w:p>
    <w:p w14:paraId="7F371048" w14:textId="22A2DD7A" w:rsidR="005B1305" w:rsidRPr="008D2248" w:rsidRDefault="00884A7A" w:rsidP="005B1305">
      <w:pPr>
        <w:ind w:firstLine="1247"/>
        <w:jc w:val="both"/>
        <w:rPr>
          <w:szCs w:val="24"/>
          <w:lang w:val="lt-LT" w:eastAsia="lt-LT"/>
        </w:rPr>
      </w:pPr>
      <w:r>
        <w:rPr>
          <w:szCs w:val="24"/>
          <w:lang w:val="lt-LT" w:eastAsia="lt-LT"/>
        </w:rPr>
        <w:t>9</w:t>
      </w:r>
      <w:r w:rsidR="005B1305" w:rsidRPr="008D2248">
        <w:rPr>
          <w:szCs w:val="24"/>
          <w:lang w:val="lt-LT" w:eastAsia="lt-LT"/>
        </w:rPr>
        <w:t>.1. sudaryti raštu;</w:t>
      </w:r>
    </w:p>
    <w:p w14:paraId="7E789EC7" w14:textId="649F6AC6" w:rsidR="005B1305" w:rsidRPr="008D2248" w:rsidRDefault="00884A7A" w:rsidP="005B1305">
      <w:pPr>
        <w:ind w:firstLine="1247"/>
        <w:jc w:val="both"/>
        <w:rPr>
          <w:szCs w:val="24"/>
          <w:lang w:val="lt-LT" w:eastAsia="lt-LT"/>
        </w:rPr>
      </w:pPr>
      <w:r>
        <w:rPr>
          <w:szCs w:val="24"/>
          <w:lang w:val="lt-LT" w:eastAsia="lt-LT"/>
        </w:rPr>
        <w:t>9</w:t>
      </w:r>
      <w:r w:rsidR="005B1305" w:rsidRPr="008D2248">
        <w:rPr>
          <w:szCs w:val="24"/>
          <w:lang w:val="lt-LT" w:eastAsia="lt-LT"/>
        </w:rPr>
        <w:t>.2. pasirašyti abiejų sutarties šalių įgaliotų atstovų, parašai patvirtinti šalių antspaudais.</w:t>
      </w:r>
    </w:p>
    <w:p w14:paraId="7470259C" w14:textId="1F2651A8" w:rsidR="005B1305" w:rsidRPr="008D2248" w:rsidRDefault="00884A7A" w:rsidP="005B1305">
      <w:pPr>
        <w:ind w:firstLine="1247"/>
        <w:jc w:val="both"/>
        <w:rPr>
          <w:szCs w:val="24"/>
          <w:lang w:val="lt-LT" w:eastAsia="lt-LT"/>
        </w:rPr>
      </w:pPr>
      <w:r>
        <w:rPr>
          <w:szCs w:val="24"/>
          <w:lang w:val="lt-LT" w:eastAsia="lt-LT"/>
        </w:rPr>
        <w:t>10</w:t>
      </w:r>
      <w:r w:rsidR="005B1305" w:rsidRPr="008D2248">
        <w:rPr>
          <w:szCs w:val="24"/>
          <w:lang w:val="lt-LT" w:eastAsia="lt-LT"/>
        </w:rPr>
        <w:t>. Sutartis įsigalioja nuo jos pasirašymo dienos.</w:t>
      </w:r>
    </w:p>
    <w:p w14:paraId="0D5FD27A" w14:textId="492FB5EB" w:rsidR="005B1305" w:rsidRPr="008D2248" w:rsidRDefault="005B1305" w:rsidP="005B1305">
      <w:pPr>
        <w:ind w:firstLine="1247"/>
        <w:jc w:val="both"/>
        <w:rPr>
          <w:szCs w:val="24"/>
          <w:lang w:val="lt-LT" w:eastAsia="lt-LT"/>
        </w:rPr>
      </w:pPr>
      <w:r w:rsidRPr="008D2248">
        <w:rPr>
          <w:szCs w:val="24"/>
          <w:lang w:val="lt-LT" w:eastAsia="lt-LT"/>
        </w:rPr>
        <w:t>1</w:t>
      </w:r>
      <w:r w:rsidR="00884A7A">
        <w:rPr>
          <w:szCs w:val="24"/>
          <w:lang w:val="lt-LT" w:eastAsia="lt-LT"/>
        </w:rPr>
        <w:t>1</w:t>
      </w:r>
      <w:r w:rsidRPr="008D2248">
        <w:rPr>
          <w:szCs w:val="24"/>
          <w:lang w:val="lt-LT" w:eastAsia="lt-LT"/>
        </w:rPr>
        <w:t>. Sutartis gali būti nutraukta abiejų šalių raštišku susitarimu.</w:t>
      </w:r>
    </w:p>
    <w:p w14:paraId="301A4F17" w14:textId="58ED8A5D" w:rsidR="005B1305" w:rsidRPr="008D2248" w:rsidRDefault="005B1305" w:rsidP="005B1305">
      <w:pPr>
        <w:ind w:firstLine="1247"/>
        <w:jc w:val="both"/>
        <w:rPr>
          <w:szCs w:val="24"/>
          <w:lang w:val="lt-LT" w:eastAsia="lt-LT"/>
        </w:rPr>
      </w:pPr>
      <w:r w:rsidRPr="008D2248">
        <w:rPr>
          <w:szCs w:val="24"/>
          <w:lang w:val="lt-LT" w:eastAsia="lt-LT"/>
        </w:rPr>
        <w:t>1</w:t>
      </w:r>
      <w:r w:rsidR="00884A7A">
        <w:rPr>
          <w:szCs w:val="24"/>
          <w:lang w:val="lt-LT" w:eastAsia="lt-LT"/>
        </w:rPr>
        <w:t>2</w:t>
      </w:r>
      <w:r w:rsidRPr="008D2248">
        <w:rPr>
          <w:szCs w:val="24"/>
          <w:lang w:val="lt-LT" w:eastAsia="lt-LT"/>
        </w:rPr>
        <w:t>. Savivaldybė, prieš 30 kalendorinių dienų raštiškai įspėjusi Asmenį, turi teisę vienašališkai nutraukti sutartį, jeigu:</w:t>
      </w:r>
    </w:p>
    <w:p w14:paraId="7C58E4BE" w14:textId="56A64741" w:rsidR="005B1305" w:rsidRPr="008D2248" w:rsidRDefault="005B1305" w:rsidP="005B1305">
      <w:pPr>
        <w:ind w:firstLine="1247"/>
        <w:jc w:val="both"/>
        <w:rPr>
          <w:szCs w:val="24"/>
          <w:lang w:val="lt-LT" w:eastAsia="lt-LT"/>
        </w:rPr>
      </w:pPr>
      <w:r w:rsidRPr="008D2248">
        <w:rPr>
          <w:szCs w:val="24"/>
          <w:lang w:val="lt-LT" w:eastAsia="lt-LT"/>
        </w:rPr>
        <w:lastRenderedPageBreak/>
        <w:t>1</w:t>
      </w:r>
      <w:r w:rsidR="00DB65A3">
        <w:rPr>
          <w:szCs w:val="24"/>
          <w:lang w:val="lt-LT" w:eastAsia="lt-LT"/>
        </w:rPr>
        <w:t>2</w:t>
      </w:r>
      <w:r w:rsidRPr="008D2248">
        <w:rPr>
          <w:szCs w:val="24"/>
          <w:lang w:val="lt-LT" w:eastAsia="lt-LT"/>
        </w:rPr>
        <w:t xml:space="preserve">.1. nesumokami </w:t>
      </w:r>
      <w:r w:rsidR="00EF5390">
        <w:rPr>
          <w:szCs w:val="24"/>
          <w:lang w:val="lt-LT" w:eastAsia="lt-LT"/>
        </w:rPr>
        <w:t>8.6</w:t>
      </w:r>
      <w:r w:rsidRPr="008D2248">
        <w:rPr>
          <w:szCs w:val="24"/>
          <w:lang w:val="lt-LT" w:eastAsia="lt-LT"/>
        </w:rPr>
        <w:t xml:space="preserve"> papunktyje nurodyti mokesčiai ilgiau kaip 30 kalendorinių dienų po privalomojo mokėjimo termino;</w:t>
      </w:r>
    </w:p>
    <w:p w14:paraId="794C407C" w14:textId="5E2FAAE7"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2</w:t>
      </w:r>
      <w:r w:rsidRPr="008D2248">
        <w:rPr>
          <w:szCs w:val="24"/>
          <w:lang w:val="lt-LT" w:eastAsia="lt-LT"/>
        </w:rPr>
        <w:t xml:space="preserve">.2. nesilaikoma viešosios tvarkos reikalavimų, Prekybos ir paslaugų teikimo Ignalinos rajono savivaldybės viešose vietose taisyklių reikalavimų, laikinas </w:t>
      </w:r>
      <w:r w:rsidR="00DF4D61">
        <w:rPr>
          <w:szCs w:val="24"/>
          <w:lang w:val="lt-LT" w:eastAsia="lt-LT"/>
        </w:rPr>
        <w:t>inžinerinis</w:t>
      </w:r>
      <w:r w:rsidRPr="008D2248">
        <w:rPr>
          <w:szCs w:val="24"/>
          <w:lang w:val="lt-LT" w:eastAsia="lt-LT"/>
        </w:rPr>
        <w:t xml:space="preserve"> </w:t>
      </w:r>
      <w:r w:rsidR="00DF4D61">
        <w:rPr>
          <w:szCs w:val="24"/>
          <w:lang w:val="lt-LT" w:eastAsia="lt-LT"/>
        </w:rPr>
        <w:t xml:space="preserve">įrenginys </w:t>
      </w:r>
      <w:r w:rsidRPr="008D2248">
        <w:rPr>
          <w:szCs w:val="24"/>
          <w:lang w:val="lt-LT" w:eastAsia="lt-LT"/>
        </w:rPr>
        <w:t>netvarkingas, nusidėvėjęs ir per 30</w:t>
      </w:r>
      <w:r w:rsidRPr="008D2248">
        <w:rPr>
          <w:b/>
          <w:szCs w:val="24"/>
          <w:lang w:val="lt-LT" w:eastAsia="lt-LT"/>
        </w:rPr>
        <w:t xml:space="preserve"> </w:t>
      </w:r>
      <w:r w:rsidRPr="008D2248">
        <w:rPr>
          <w:szCs w:val="24"/>
          <w:lang w:val="lt-LT" w:eastAsia="lt-LT"/>
        </w:rPr>
        <w:t>kalendorinių dienų nuo raštiško įspėjimo nepašalinami trūkumai;</w:t>
      </w:r>
    </w:p>
    <w:p w14:paraId="7D52D1CD" w14:textId="4B423E3E"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2</w:t>
      </w:r>
      <w:r w:rsidRPr="008D2248">
        <w:rPr>
          <w:szCs w:val="24"/>
          <w:lang w:val="lt-LT" w:eastAsia="lt-LT"/>
        </w:rPr>
        <w:t xml:space="preserve">.3. kai </w:t>
      </w:r>
      <w:r w:rsidRPr="008D2248">
        <w:rPr>
          <w:szCs w:val="24"/>
          <w:lang w:val="lt-LT"/>
        </w:rPr>
        <w:t>Panevėžio apygardos žemės tvarkymo ir administravimo skyrius</w:t>
      </w:r>
      <w:r w:rsidRPr="008D2248">
        <w:rPr>
          <w:bCs/>
          <w:szCs w:val="24"/>
          <w:lang w:val="lt-LT" w:eastAsia="lt-LT"/>
        </w:rPr>
        <w:t xml:space="preserve"> nutraukia sutikim</w:t>
      </w:r>
      <w:r w:rsidR="0060523E">
        <w:rPr>
          <w:bCs/>
          <w:szCs w:val="24"/>
          <w:lang w:val="lt-LT" w:eastAsia="lt-LT"/>
        </w:rPr>
        <w:t>ą</w:t>
      </w:r>
      <w:r w:rsidR="0083472C">
        <w:rPr>
          <w:bCs/>
          <w:szCs w:val="24"/>
          <w:lang w:val="lt-LT" w:eastAsia="lt-LT"/>
        </w:rPr>
        <w:t xml:space="preserve"> dėl</w:t>
      </w:r>
      <w:r w:rsidRPr="008D2248">
        <w:rPr>
          <w:bCs/>
          <w:szCs w:val="24"/>
          <w:lang w:val="lt-LT" w:eastAsia="lt-LT"/>
        </w:rPr>
        <w:t xml:space="preserve">  laikin</w:t>
      </w:r>
      <w:r w:rsidR="00FC3521">
        <w:rPr>
          <w:bCs/>
          <w:szCs w:val="24"/>
          <w:lang w:val="lt-LT" w:eastAsia="lt-LT"/>
        </w:rPr>
        <w:t>o</w:t>
      </w:r>
      <w:r w:rsidRPr="008D2248">
        <w:rPr>
          <w:bCs/>
          <w:szCs w:val="24"/>
          <w:lang w:val="lt-LT" w:eastAsia="lt-LT"/>
        </w:rPr>
        <w:t xml:space="preserve"> </w:t>
      </w:r>
      <w:r w:rsidR="00D1368B">
        <w:rPr>
          <w:bCs/>
          <w:szCs w:val="24"/>
          <w:lang w:val="lt-LT" w:eastAsia="lt-LT"/>
        </w:rPr>
        <w:t>inžinerin</w:t>
      </w:r>
      <w:r w:rsidR="00FC3521">
        <w:rPr>
          <w:bCs/>
          <w:szCs w:val="24"/>
          <w:lang w:val="lt-LT" w:eastAsia="lt-LT"/>
        </w:rPr>
        <w:t>io</w:t>
      </w:r>
      <w:r w:rsidR="00D1368B">
        <w:rPr>
          <w:bCs/>
          <w:szCs w:val="24"/>
          <w:lang w:val="lt-LT" w:eastAsia="lt-LT"/>
        </w:rPr>
        <w:t xml:space="preserve"> įrengin</w:t>
      </w:r>
      <w:r w:rsidR="00FC3521">
        <w:rPr>
          <w:bCs/>
          <w:szCs w:val="24"/>
          <w:lang w:val="lt-LT" w:eastAsia="lt-LT"/>
        </w:rPr>
        <w:t>io</w:t>
      </w:r>
      <w:r w:rsidR="002D2484">
        <w:rPr>
          <w:bCs/>
          <w:szCs w:val="24"/>
          <w:lang w:val="lt-LT" w:eastAsia="lt-LT"/>
        </w:rPr>
        <w:t xml:space="preserve"> įrengimo ir</w:t>
      </w:r>
      <w:r w:rsidRPr="008D2248">
        <w:rPr>
          <w:bCs/>
          <w:szCs w:val="24"/>
          <w:lang w:val="lt-LT" w:eastAsia="lt-LT"/>
        </w:rPr>
        <w:t xml:space="preserve"> paslaugų teikimo (įrašoma, jeigu konkursas buvo organizuo</w:t>
      </w:r>
      <w:r>
        <w:rPr>
          <w:bCs/>
          <w:szCs w:val="24"/>
          <w:lang w:val="lt-LT" w:eastAsia="lt-LT"/>
        </w:rPr>
        <w:t>t</w:t>
      </w:r>
      <w:r w:rsidRPr="008D2248">
        <w:rPr>
          <w:bCs/>
          <w:szCs w:val="24"/>
          <w:lang w:val="lt-LT" w:eastAsia="lt-LT"/>
        </w:rPr>
        <w:t>as paslaug</w:t>
      </w:r>
      <w:r w:rsidR="00EC2909">
        <w:rPr>
          <w:bCs/>
          <w:szCs w:val="24"/>
          <w:lang w:val="lt-LT" w:eastAsia="lt-LT"/>
        </w:rPr>
        <w:t>oms</w:t>
      </w:r>
      <w:r w:rsidRPr="008D2248">
        <w:rPr>
          <w:bCs/>
          <w:szCs w:val="24"/>
          <w:lang w:val="lt-LT" w:eastAsia="lt-LT"/>
        </w:rPr>
        <w:t xml:space="preserve"> teik</w:t>
      </w:r>
      <w:r w:rsidR="00EC2909">
        <w:rPr>
          <w:bCs/>
          <w:szCs w:val="24"/>
          <w:lang w:val="lt-LT" w:eastAsia="lt-LT"/>
        </w:rPr>
        <w:t>ti</w:t>
      </w:r>
      <w:r w:rsidRPr="008D2248">
        <w:rPr>
          <w:bCs/>
          <w:szCs w:val="24"/>
          <w:lang w:val="lt-LT" w:eastAsia="lt-LT"/>
        </w:rPr>
        <w:t xml:space="preserve"> laisvoje valstybinėje žemėje</w:t>
      </w:r>
      <w:r w:rsidR="00EA14FF">
        <w:rPr>
          <w:bCs/>
          <w:szCs w:val="24"/>
          <w:lang w:val="lt-LT" w:eastAsia="lt-LT"/>
        </w:rPr>
        <w:t xml:space="preserve"> kaimo teritorijose</w:t>
      </w:r>
      <w:r w:rsidRPr="008D2248">
        <w:rPr>
          <w:bCs/>
          <w:szCs w:val="24"/>
          <w:lang w:val="lt-LT" w:eastAsia="lt-LT"/>
        </w:rPr>
        <w:t>);</w:t>
      </w:r>
    </w:p>
    <w:p w14:paraId="6D478FF1" w14:textId="42061C76"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2</w:t>
      </w:r>
      <w:r w:rsidRPr="008D2248">
        <w:rPr>
          <w:szCs w:val="24"/>
          <w:lang w:val="lt-LT" w:eastAsia="lt-LT"/>
        </w:rPr>
        <w:t xml:space="preserve">.4. yra gauta Utenos apskrities vyriausiojo policijos komisariato ar jo struktūrinio padalinio raštų dėl </w:t>
      </w:r>
      <w:r w:rsidR="00232A2A">
        <w:rPr>
          <w:szCs w:val="24"/>
          <w:lang w:val="lt-LT" w:eastAsia="lt-LT"/>
        </w:rPr>
        <w:t>netinkamo paslaugų teikimo</w:t>
      </w:r>
      <w:r w:rsidRPr="008D2248">
        <w:rPr>
          <w:szCs w:val="24"/>
          <w:lang w:val="lt-LT" w:eastAsia="lt-LT"/>
        </w:rPr>
        <w:t>;</w:t>
      </w:r>
    </w:p>
    <w:p w14:paraId="6D6A1519" w14:textId="3B7D0ECE"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2</w:t>
      </w:r>
      <w:r w:rsidRPr="008D2248">
        <w:rPr>
          <w:szCs w:val="24"/>
          <w:lang w:val="lt-LT" w:eastAsia="lt-LT"/>
        </w:rPr>
        <w:t xml:space="preserve">.5. gavus teismo sprendimą, ar teisėsaugos sprendimus susijusius su </w:t>
      </w:r>
      <w:r w:rsidRPr="008D2248">
        <w:rPr>
          <w:bCs/>
          <w:szCs w:val="24"/>
          <w:lang w:val="lt-LT" w:eastAsia="lt-LT"/>
        </w:rPr>
        <w:t xml:space="preserve">Ignalinos rajono savivaldybės administracijos </w:t>
      </w:r>
      <w:r w:rsidRPr="008D2248">
        <w:rPr>
          <w:szCs w:val="24"/>
          <w:lang w:val="lt-LT"/>
        </w:rPr>
        <w:t>konkursų dėl teisės prekiauti ar teikti paslaugas laikinuose statiniuose ir laikinais inžineriniais įrenginiais Ignalinos rajono savivaldybės teritorijos viešose vietose organizavimu.</w:t>
      </w:r>
    </w:p>
    <w:p w14:paraId="19B8465D" w14:textId="7C1FBC3A"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3</w:t>
      </w:r>
      <w:r w:rsidRPr="008D2248">
        <w:rPr>
          <w:szCs w:val="24"/>
          <w:lang w:val="lt-LT" w:eastAsia="lt-LT"/>
        </w:rPr>
        <w:t>. Nutraukus sutartį pagal 1</w:t>
      </w:r>
      <w:r w:rsidR="0028111B">
        <w:rPr>
          <w:szCs w:val="24"/>
          <w:lang w:val="lt-LT" w:eastAsia="lt-LT"/>
        </w:rPr>
        <w:t>2</w:t>
      </w:r>
      <w:r w:rsidRPr="008D2248">
        <w:rPr>
          <w:szCs w:val="24"/>
          <w:lang w:val="lt-LT" w:eastAsia="lt-LT"/>
        </w:rPr>
        <w:t>.1–1</w:t>
      </w:r>
      <w:r w:rsidR="0028111B">
        <w:rPr>
          <w:szCs w:val="24"/>
          <w:lang w:val="lt-LT" w:eastAsia="lt-LT"/>
        </w:rPr>
        <w:t>2</w:t>
      </w:r>
      <w:r w:rsidRPr="008D2248">
        <w:rPr>
          <w:szCs w:val="24"/>
          <w:lang w:val="lt-LT" w:eastAsia="lt-LT"/>
        </w:rPr>
        <w:t>.</w:t>
      </w:r>
      <w:r w:rsidR="0028111B">
        <w:rPr>
          <w:szCs w:val="24"/>
          <w:lang w:val="lt-LT" w:eastAsia="lt-LT"/>
        </w:rPr>
        <w:t>5</w:t>
      </w:r>
      <w:r w:rsidRPr="008D2248">
        <w:rPr>
          <w:szCs w:val="24"/>
          <w:lang w:val="lt-LT" w:eastAsia="lt-LT"/>
        </w:rPr>
        <w:t xml:space="preserve"> papunkčius, Asmuo per 30</w:t>
      </w:r>
      <w:r w:rsidRPr="008D2248">
        <w:rPr>
          <w:b/>
          <w:szCs w:val="24"/>
          <w:lang w:val="lt-LT" w:eastAsia="lt-LT"/>
        </w:rPr>
        <w:t xml:space="preserve"> </w:t>
      </w:r>
      <w:r w:rsidRPr="008D2248">
        <w:rPr>
          <w:szCs w:val="24"/>
          <w:lang w:val="lt-LT" w:eastAsia="lt-LT"/>
        </w:rPr>
        <w:t>dienų nukelia laikiną inžinerinį įrenginį ir sutvarko aplinką. Sumokėtas rinkliavos mokestis  Asmeniui negrąžinamas.</w:t>
      </w:r>
    </w:p>
    <w:p w14:paraId="4D700F03" w14:textId="5ED242F4"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4</w:t>
      </w:r>
      <w:r w:rsidRPr="008D2248">
        <w:rPr>
          <w:szCs w:val="24"/>
          <w:lang w:val="lt-LT" w:eastAsia="lt-LT"/>
        </w:rPr>
        <w:t>. Ginčai tarp šalių dėl sutarties vykdymo sprendžiami derybomis, o nesusitarus – teisme.</w:t>
      </w:r>
    </w:p>
    <w:p w14:paraId="5EFCCCE4" w14:textId="3D0BFAF4" w:rsidR="005B1305" w:rsidRPr="008D2248" w:rsidRDefault="005B1305" w:rsidP="005B1305">
      <w:pPr>
        <w:ind w:firstLine="1247"/>
        <w:jc w:val="both"/>
        <w:rPr>
          <w:szCs w:val="24"/>
          <w:lang w:val="lt-LT" w:eastAsia="lt-LT"/>
        </w:rPr>
      </w:pPr>
      <w:r w:rsidRPr="008D2248">
        <w:rPr>
          <w:szCs w:val="24"/>
          <w:lang w:val="lt-LT" w:eastAsia="lt-LT"/>
        </w:rPr>
        <w:t>1</w:t>
      </w:r>
      <w:r w:rsidR="00DB65A3">
        <w:rPr>
          <w:szCs w:val="24"/>
          <w:lang w:val="lt-LT" w:eastAsia="lt-LT"/>
        </w:rPr>
        <w:t>5</w:t>
      </w:r>
      <w:r w:rsidRPr="008D2248">
        <w:rPr>
          <w:szCs w:val="24"/>
          <w:lang w:val="lt-LT" w:eastAsia="lt-LT"/>
        </w:rPr>
        <w:t>. Dėl to, kas nenumatyta sutartyje, šalys vadovaujasi Lietuvos Respublikos įstatymais.</w:t>
      </w:r>
    </w:p>
    <w:p w14:paraId="234D28C3" w14:textId="24989EDA" w:rsidR="005B1305" w:rsidRPr="008D2248" w:rsidRDefault="005B1305" w:rsidP="005B1305">
      <w:pPr>
        <w:ind w:firstLine="1247"/>
        <w:jc w:val="both"/>
        <w:rPr>
          <w:szCs w:val="24"/>
          <w:lang w:val="lt-LT" w:eastAsia="lt-LT"/>
        </w:rPr>
      </w:pPr>
      <w:r w:rsidRPr="008D2248">
        <w:rPr>
          <w:szCs w:val="24"/>
          <w:lang w:val="lt-LT" w:eastAsia="lt-LT"/>
        </w:rPr>
        <w:t>1</w:t>
      </w:r>
      <w:r w:rsidR="00873DDB">
        <w:rPr>
          <w:szCs w:val="24"/>
          <w:lang w:val="lt-LT" w:eastAsia="lt-LT"/>
        </w:rPr>
        <w:t>6</w:t>
      </w:r>
      <w:r w:rsidRPr="008D2248">
        <w:rPr>
          <w:szCs w:val="24"/>
          <w:lang w:val="lt-LT" w:eastAsia="lt-LT"/>
        </w:rPr>
        <w:t xml:space="preserve">. Ši sutartis yra privaloma abiem sutarties šalims. </w:t>
      </w:r>
    </w:p>
    <w:p w14:paraId="622183D3" w14:textId="0642B048" w:rsidR="005B1305" w:rsidRPr="008D2248" w:rsidRDefault="005B1305" w:rsidP="005B1305">
      <w:pPr>
        <w:ind w:firstLine="1247"/>
        <w:jc w:val="both"/>
        <w:rPr>
          <w:szCs w:val="24"/>
          <w:lang w:val="lt-LT" w:eastAsia="lt-LT"/>
        </w:rPr>
      </w:pPr>
      <w:r w:rsidRPr="008D2248">
        <w:rPr>
          <w:szCs w:val="24"/>
          <w:lang w:val="lt-LT" w:eastAsia="lt-LT"/>
        </w:rPr>
        <w:t>1</w:t>
      </w:r>
      <w:r w:rsidR="00873DDB">
        <w:rPr>
          <w:szCs w:val="24"/>
          <w:lang w:val="lt-LT" w:eastAsia="lt-LT"/>
        </w:rPr>
        <w:t>7</w:t>
      </w:r>
      <w:r w:rsidRPr="008D2248">
        <w:rPr>
          <w:szCs w:val="24"/>
          <w:lang w:val="lt-LT" w:eastAsia="lt-LT"/>
        </w:rPr>
        <w:t>. Šalys neatsako už visišką arba dalinį šios sutarties įsipareigojimų nevykdymą, jei tai atsitinka dėl nenugalimos jėgos, apibrėžtos Lietuvos Respublikos civilinio kodekso 6.212 straipsnyje, veikimo.</w:t>
      </w:r>
    </w:p>
    <w:p w14:paraId="3ACB1E54" w14:textId="66FA80D7" w:rsidR="005B1305" w:rsidRPr="008D2248" w:rsidRDefault="005B1305" w:rsidP="005B1305">
      <w:pPr>
        <w:tabs>
          <w:tab w:val="center" w:pos="540"/>
          <w:tab w:val="center" w:pos="4819"/>
          <w:tab w:val="right" w:pos="9638"/>
        </w:tabs>
        <w:ind w:firstLine="1247"/>
        <w:jc w:val="both"/>
        <w:rPr>
          <w:szCs w:val="24"/>
          <w:lang w:val="lt-LT"/>
        </w:rPr>
      </w:pPr>
      <w:r w:rsidRPr="008D2248">
        <w:rPr>
          <w:szCs w:val="24"/>
          <w:lang w:val="lt-LT" w:eastAsia="lt-LT"/>
        </w:rPr>
        <w:t>1</w:t>
      </w:r>
      <w:r w:rsidR="00873DDB">
        <w:rPr>
          <w:szCs w:val="24"/>
          <w:lang w:val="lt-LT" w:eastAsia="lt-LT"/>
        </w:rPr>
        <w:t>8</w:t>
      </w:r>
      <w:r w:rsidRPr="008D2248">
        <w:rPr>
          <w:szCs w:val="24"/>
          <w:lang w:val="lt-LT" w:eastAsia="lt-LT"/>
        </w:rPr>
        <w:t xml:space="preserve">. Sutartis </w:t>
      </w:r>
      <w:r w:rsidRPr="008D2248">
        <w:rPr>
          <w:szCs w:val="24"/>
          <w:lang w:val="lt-LT"/>
        </w:rPr>
        <w:t>sudaroma dviem egzemplioriais, po vieną egzempliorių kiekvienai šaliai. Abu egzemplioriai turi vienodą teisinę galią.</w:t>
      </w:r>
    </w:p>
    <w:p w14:paraId="1D574CD7" w14:textId="33F81D8D" w:rsidR="005B1305" w:rsidRPr="008D2248" w:rsidRDefault="005B1305" w:rsidP="005B1305">
      <w:pPr>
        <w:tabs>
          <w:tab w:val="center" w:pos="540"/>
          <w:tab w:val="center" w:pos="4819"/>
          <w:tab w:val="right" w:pos="9638"/>
        </w:tabs>
        <w:ind w:firstLine="1247"/>
        <w:jc w:val="both"/>
        <w:rPr>
          <w:szCs w:val="24"/>
          <w:lang w:val="lt-LT"/>
        </w:rPr>
      </w:pPr>
      <w:r w:rsidRPr="008D2248">
        <w:rPr>
          <w:szCs w:val="24"/>
          <w:lang w:val="lt-LT"/>
        </w:rPr>
        <w:t>1</w:t>
      </w:r>
      <w:r w:rsidR="00873DDB">
        <w:rPr>
          <w:szCs w:val="24"/>
          <w:lang w:val="lt-LT"/>
        </w:rPr>
        <w:t>9</w:t>
      </w:r>
      <w:r w:rsidRPr="008D2248">
        <w:rPr>
          <w:szCs w:val="24"/>
          <w:lang w:val="lt-LT"/>
        </w:rPr>
        <w:t xml:space="preserve">. Sutarties priedas –  </w:t>
      </w:r>
      <w:r w:rsidR="00927B52">
        <w:rPr>
          <w:szCs w:val="24"/>
          <w:lang w:val="lt-LT"/>
        </w:rPr>
        <w:t>L</w:t>
      </w:r>
      <w:r w:rsidRPr="008D2248">
        <w:rPr>
          <w:szCs w:val="24"/>
          <w:lang w:val="lt-LT"/>
        </w:rPr>
        <w:t>aikino inžinerinio įrenginio pastatymo vietos planas (schema).</w:t>
      </w:r>
    </w:p>
    <w:p w14:paraId="339DC6C0" w14:textId="77777777" w:rsidR="005B1305" w:rsidRPr="008D2248" w:rsidRDefault="005B1305" w:rsidP="005B1305">
      <w:pPr>
        <w:jc w:val="both"/>
        <w:rPr>
          <w:szCs w:val="24"/>
          <w:lang w:val="lt-LT" w:eastAsia="lt-LT"/>
        </w:rPr>
      </w:pPr>
    </w:p>
    <w:p w14:paraId="46DE8B1E" w14:textId="77777777" w:rsidR="005B1305" w:rsidRPr="008D2248" w:rsidRDefault="005B1305" w:rsidP="005B1305">
      <w:pPr>
        <w:jc w:val="center"/>
        <w:rPr>
          <w:b/>
          <w:bCs/>
          <w:szCs w:val="24"/>
          <w:lang w:val="lt-LT" w:eastAsia="lt-LT"/>
        </w:rPr>
      </w:pPr>
      <w:r w:rsidRPr="008D2248">
        <w:rPr>
          <w:b/>
          <w:bCs/>
          <w:szCs w:val="24"/>
          <w:lang w:val="lt-LT" w:eastAsia="lt-LT"/>
        </w:rPr>
        <w:t>IV SKYRIUS</w:t>
      </w:r>
    </w:p>
    <w:p w14:paraId="628BCFCB" w14:textId="77777777" w:rsidR="005B1305" w:rsidRPr="008D2248" w:rsidRDefault="005B1305" w:rsidP="005B1305">
      <w:pPr>
        <w:jc w:val="center"/>
        <w:rPr>
          <w:szCs w:val="24"/>
          <w:lang w:val="lt-LT" w:eastAsia="lt-LT"/>
        </w:rPr>
      </w:pPr>
      <w:r w:rsidRPr="008D2248">
        <w:rPr>
          <w:b/>
          <w:bCs/>
          <w:szCs w:val="24"/>
          <w:lang w:val="lt-LT" w:eastAsia="lt-LT"/>
        </w:rPr>
        <w:t>ŠALIŲ ADRESAI IR PARAŠAI</w:t>
      </w:r>
    </w:p>
    <w:tbl>
      <w:tblPr>
        <w:tblW w:w="9210" w:type="dxa"/>
        <w:tblLayout w:type="fixed"/>
        <w:tblLook w:val="04A0" w:firstRow="1" w:lastRow="0" w:firstColumn="1" w:lastColumn="0" w:noHBand="0" w:noVBand="1"/>
      </w:tblPr>
      <w:tblGrid>
        <w:gridCol w:w="4605"/>
        <w:gridCol w:w="4605"/>
      </w:tblGrid>
      <w:tr w:rsidR="005B1305" w:rsidRPr="008D2248" w14:paraId="706586A2" w14:textId="77777777" w:rsidTr="00063CFA">
        <w:tc>
          <w:tcPr>
            <w:tcW w:w="4608" w:type="dxa"/>
          </w:tcPr>
          <w:p w14:paraId="28AF8D0B" w14:textId="77777777" w:rsidR="005B1305" w:rsidRPr="008D2248" w:rsidRDefault="005B1305" w:rsidP="00063CFA">
            <w:pPr>
              <w:widowControl w:val="0"/>
              <w:rPr>
                <w:szCs w:val="24"/>
                <w:lang w:val="lt-LT" w:eastAsia="lt-LT"/>
              </w:rPr>
            </w:pPr>
          </w:p>
          <w:p w14:paraId="71C2A0DB" w14:textId="77777777" w:rsidR="005B1305" w:rsidRPr="008D2248" w:rsidRDefault="005B1305" w:rsidP="00063CFA">
            <w:pPr>
              <w:widowControl w:val="0"/>
              <w:rPr>
                <w:szCs w:val="24"/>
                <w:lang w:val="lt-LT" w:eastAsia="lt-LT"/>
              </w:rPr>
            </w:pPr>
            <w:r w:rsidRPr="008D2248">
              <w:rPr>
                <w:szCs w:val="24"/>
                <w:lang w:val="lt-LT" w:eastAsia="lt-LT"/>
              </w:rPr>
              <w:t>Ignalinos rajono savivaldybės administracija</w:t>
            </w:r>
          </w:p>
          <w:p w14:paraId="52A1E4CC" w14:textId="77777777" w:rsidR="005B1305" w:rsidRPr="008D2248" w:rsidRDefault="005B1305" w:rsidP="00063CFA">
            <w:pPr>
              <w:widowControl w:val="0"/>
              <w:rPr>
                <w:szCs w:val="24"/>
                <w:lang w:val="lt-LT" w:eastAsia="lt-LT"/>
              </w:rPr>
            </w:pPr>
            <w:r w:rsidRPr="008D2248">
              <w:rPr>
                <w:szCs w:val="24"/>
                <w:lang w:val="lt-LT" w:eastAsia="lt-LT"/>
              </w:rPr>
              <w:t>Laisvės a. 70, LT-30122 Ignalina</w:t>
            </w:r>
          </w:p>
        </w:tc>
        <w:tc>
          <w:tcPr>
            <w:tcW w:w="4607" w:type="dxa"/>
          </w:tcPr>
          <w:p w14:paraId="27D34E09" w14:textId="77777777" w:rsidR="005B1305" w:rsidRPr="008D2248" w:rsidRDefault="005B1305" w:rsidP="00063CFA">
            <w:pPr>
              <w:widowControl w:val="0"/>
              <w:rPr>
                <w:szCs w:val="24"/>
                <w:lang w:val="lt-LT"/>
              </w:rPr>
            </w:pPr>
          </w:p>
        </w:tc>
      </w:tr>
      <w:tr w:rsidR="005B1305" w:rsidRPr="008D2248" w14:paraId="40875254" w14:textId="77777777" w:rsidTr="00063CFA">
        <w:tc>
          <w:tcPr>
            <w:tcW w:w="4608" w:type="dxa"/>
            <w:hideMark/>
          </w:tcPr>
          <w:p w14:paraId="01EAED1E" w14:textId="77777777" w:rsidR="005B1305" w:rsidRPr="008D2248" w:rsidRDefault="005B1305" w:rsidP="00063CFA">
            <w:pPr>
              <w:widowControl w:val="0"/>
              <w:rPr>
                <w:szCs w:val="24"/>
                <w:lang w:val="lt-LT" w:eastAsia="lt-LT"/>
              </w:rPr>
            </w:pPr>
            <w:r w:rsidRPr="008D2248">
              <w:rPr>
                <w:szCs w:val="24"/>
                <w:lang w:val="lt-LT" w:eastAsia="lt-LT"/>
              </w:rPr>
              <w:t>Kodas 288768350</w:t>
            </w:r>
          </w:p>
        </w:tc>
        <w:tc>
          <w:tcPr>
            <w:tcW w:w="4607" w:type="dxa"/>
          </w:tcPr>
          <w:p w14:paraId="2C97398B" w14:textId="77777777" w:rsidR="005B1305" w:rsidRPr="008D2248" w:rsidRDefault="005B1305" w:rsidP="00063CFA">
            <w:pPr>
              <w:widowControl w:val="0"/>
              <w:rPr>
                <w:szCs w:val="24"/>
                <w:lang w:val="lt-LT"/>
              </w:rPr>
            </w:pPr>
          </w:p>
        </w:tc>
      </w:tr>
      <w:tr w:rsidR="005B1305" w:rsidRPr="008D2248" w14:paraId="18153AB0" w14:textId="77777777" w:rsidTr="00063CFA">
        <w:tc>
          <w:tcPr>
            <w:tcW w:w="4608" w:type="dxa"/>
            <w:hideMark/>
          </w:tcPr>
          <w:p w14:paraId="226E4047" w14:textId="77777777" w:rsidR="005B1305" w:rsidRPr="008D2248" w:rsidRDefault="005B1305" w:rsidP="00063CFA">
            <w:pPr>
              <w:widowControl w:val="0"/>
              <w:rPr>
                <w:szCs w:val="24"/>
                <w:lang w:val="lt-LT" w:eastAsia="lt-LT"/>
              </w:rPr>
            </w:pPr>
            <w:r w:rsidRPr="008D2248">
              <w:rPr>
                <w:szCs w:val="24"/>
                <w:lang w:val="lt-LT" w:eastAsia="lt-LT"/>
              </w:rPr>
              <w:t xml:space="preserve">Tel. (8 386) 52 096 </w:t>
            </w:r>
          </w:p>
        </w:tc>
        <w:tc>
          <w:tcPr>
            <w:tcW w:w="4607" w:type="dxa"/>
          </w:tcPr>
          <w:p w14:paraId="7AA49C83" w14:textId="77777777" w:rsidR="005B1305" w:rsidRPr="008D2248" w:rsidRDefault="005B1305" w:rsidP="00063CFA">
            <w:pPr>
              <w:widowControl w:val="0"/>
              <w:rPr>
                <w:szCs w:val="24"/>
                <w:lang w:val="lt-LT"/>
              </w:rPr>
            </w:pPr>
          </w:p>
        </w:tc>
      </w:tr>
      <w:tr w:rsidR="005B1305" w:rsidRPr="008D2248" w14:paraId="4CAB74DC" w14:textId="77777777" w:rsidTr="00063CFA">
        <w:tc>
          <w:tcPr>
            <w:tcW w:w="4608" w:type="dxa"/>
            <w:hideMark/>
          </w:tcPr>
          <w:p w14:paraId="01793766" w14:textId="77777777" w:rsidR="005B1305" w:rsidRPr="008D2248" w:rsidRDefault="005B1305" w:rsidP="00063CFA">
            <w:pPr>
              <w:widowControl w:val="0"/>
              <w:rPr>
                <w:szCs w:val="24"/>
                <w:lang w:val="lt-LT" w:eastAsia="lt-LT"/>
              </w:rPr>
            </w:pPr>
            <w:r w:rsidRPr="008D2248">
              <w:rPr>
                <w:szCs w:val="24"/>
                <w:lang w:val="lt-LT" w:eastAsia="lt-LT"/>
              </w:rPr>
              <w:t>El. paštas info@ignalina.lt</w:t>
            </w:r>
          </w:p>
        </w:tc>
        <w:tc>
          <w:tcPr>
            <w:tcW w:w="4607" w:type="dxa"/>
          </w:tcPr>
          <w:p w14:paraId="224F0625" w14:textId="77777777" w:rsidR="005B1305" w:rsidRPr="008D2248" w:rsidRDefault="005B1305" w:rsidP="00063CFA">
            <w:pPr>
              <w:widowControl w:val="0"/>
              <w:rPr>
                <w:szCs w:val="24"/>
                <w:lang w:val="lt-LT"/>
              </w:rPr>
            </w:pPr>
          </w:p>
        </w:tc>
      </w:tr>
      <w:tr w:rsidR="005B1305" w:rsidRPr="008D2248" w14:paraId="37468268" w14:textId="77777777" w:rsidTr="00063CFA">
        <w:trPr>
          <w:trHeight w:val="1206"/>
        </w:trPr>
        <w:tc>
          <w:tcPr>
            <w:tcW w:w="4608" w:type="dxa"/>
          </w:tcPr>
          <w:p w14:paraId="68AF02D5" w14:textId="77777777" w:rsidR="005B1305" w:rsidRPr="008D2248" w:rsidRDefault="005B1305" w:rsidP="00063CFA">
            <w:pPr>
              <w:widowControl w:val="0"/>
              <w:jc w:val="both"/>
              <w:rPr>
                <w:szCs w:val="24"/>
                <w:lang w:val="lt-LT"/>
              </w:rPr>
            </w:pPr>
          </w:p>
          <w:p w14:paraId="1D0CA4E9" w14:textId="77777777" w:rsidR="005B1305" w:rsidRPr="008D2248" w:rsidRDefault="005B1305" w:rsidP="00063CFA">
            <w:pPr>
              <w:widowControl w:val="0"/>
              <w:jc w:val="both"/>
              <w:rPr>
                <w:szCs w:val="24"/>
                <w:lang w:val="lt-LT"/>
              </w:rPr>
            </w:pPr>
            <w:r w:rsidRPr="008D2248">
              <w:rPr>
                <w:szCs w:val="24"/>
                <w:lang w:val="lt-LT"/>
              </w:rPr>
              <w:t>Administracijos direktorius</w:t>
            </w:r>
          </w:p>
          <w:p w14:paraId="091F37F8" w14:textId="77777777" w:rsidR="005B1305" w:rsidRPr="008D2248" w:rsidRDefault="005B1305" w:rsidP="00063CFA">
            <w:pPr>
              <w:widowControl w:val="0"/>
              <w:jc w:val="both"/>
              <w:rPr>
                <w:szCs w:val="24"/>
                <w:lang w:val="lt-LT"/>
              </w:rPr>
            </w:pPr>
            <w:r w:rsidRPr="008D2248">
              <w:rPr>
                <w:szCs w:val="24"/>
                <w:lang w:val="lt-LT"/>
              </w:rPr>
              <w:t>__________________</w:t>
            </w:r>
          </w:p>
          <w:p w14:paraId="0DB2D6D9" w14:textId="77777777" w:rsidR="005B1305" w:rsidRPr="008D2248" w:rsidRDefault="005B1305" w:rsidP="00063CFA">
            <w:pPr>
              <w:widowControl w:val="0"/>
              <w:jc w:val="both"/>
              <w:rPr>
                <w:szCs w:val="24"/>
                <w:lang w:val="lt-LT"/>
              </w:rPr>
            </w:pPr>
          </w:p>
          <w:p w14:paraId="20E90DB0" w14:textId="77777777" w:rsidR="005B1305" w:rsidRPr="008D2248" w:rsidRDefault="005B1305" w:rsidP="00063CFA">
            <w:pPr>
              <w:widowControl w:val="0"/>
              <w:jc w:val="both"/>
              <w:rPr>
                <w:szCs w:val="24"/>
                <w:lang w:val="lt-LT"/>
              </w:rPr>
            </w:pPr>
            <w:r w:rsidRPr="008D2248">
              <w:rPr>
                <w:szCs w:val="24"/>
                <w:lang w:val="lt-LT"/>
              </w:rPr>
              <w:t>____________________________</w:t>
            </w:r>
          </w:p>
          <w:p w14:paraId="27BEDE06" w14:textId="77777777" w:rsidR="005B1305" w:rsidRPr="008D2248" w:rsidRDefault="005B1305" w:rsidP="00063CFA">
            <w:pPr>
              <w:widowControl w:val="0"/>
              <w:jc w:val="both"/>
              <w:rPr>
                <w:szCs w:val="24"/>
                <w:lang w:val="lt-LT"/>
              </w:rPr>
            </w:pPr>
            <w:r w:rsidRPr="008D2248">
              <w:rPr>
                <w:szCs w:val="24"/>
                <w:lang w:val="lt-LT"/>
              </w:rPr>
              <w:t>A.V.</w:t>
            </w:r>
          </w:p>
        </w:tc>
        <w:tc>
          <w:tcPr>
            <w:tcW w:w="4607" w:type="dxa"/>
          </w:tcPr>
          <w:p w14:paraId="605851C9" w14:textId="77777777" w:rsidR="005B1305" w:rsidRPr="008D2248" w:rsidRDefault="005B1305" w:rsidP="00063CFA">
            <w:pPr>
              <w:widowControl w:val="0"/>
              <w:jc w:val="both"/>
              <w:rPr>
                <w:szCs w:val="24"/>
                <w:lang w:val="lt-LT"/>
              </w:rPr>
            </w:pPr>
          </w:p>
        </w:tc>
      </w:tr>
    </w:tbl>
    <w:p w14:paraId="0DEC6850" w14:textId="77777777" w:rsidR="005B1305" w:rsidRDefault="005B1305" w:rsidP="00676EED">
      <w:pPr>
        <w:rPr>
          <w:szCs w:val="24"/>
          <w:lang w:val="lt-LT"/>
        </w:rPr>
      </w:pPr>
    </w:p>
    <w:p w14:paraId="6EEC3FC4" w14:textId="77777777" w:rsidR="00C018F3" w:rsidRDefault="00C018F3">
      <w:pPr>
        <w:tabs>
          <w:tab w:val="clear" w:pos="1293"/>
        </w:tabs>
        <w:overflowPunct/>
        <w:autoSpaceDE/>
        <w:autoSpaceDN/>
        <w:adjustRightInd/>
        <w:textAlignment w:val="auto"/>
        <w:rPr>
          <w:szCs w:val="24"/>
          <w:lang w:val="lt-LT"/>
        </w:rPr>
      </w:pPr>
      <w:r>
        <w:rPr>
          <w:szCs w:val="24"/>
          <w:lang w:val="lt-LT"/>
        </w:rPr>
        <w:br w:type="page"/>
      </w:r>
    </w:p>
    <w:p w14:paraId="3BCE8765" w14:textId="7857388D" w:rsidR="00430F8D" w:rsidRPr="008D2248" w:rsidRDefault="00430F8D" w:rsidP="00C018F3">
      <w:pPr>
        <w:ind w:left="5103"/>
        <w:jc w:val="both"/>
        <w:rPr>
          <w:szCs w:val="24"/>
          <w:lang w:val="lt-LT"/>
        </w:rPr>
      </w:pPr>
      <w:r w:rsidRPr="008D2248">
        <w:rPr>
          <w:szCs w:val="24"/>
          <w:lang w:val="lt-LT"/>
        </w:rPr>
        <w:lastRenderedPageBreak/>
        <w:t>Konkurso dėl teisės prekiauti ar teikti</w:t>
      </w:r>
    </w:p>
    <w:p w14:paraId="7D2CEF40" w14:textId="2CCC83EB" w:rsidR="00430F8D" w:rsidRPr="008D2248" w:rsidRDefault="00430F8D" w:rsidP="00C018F3">
      <w:pPr>
        <w:ind w:left="5103"/>
        <w:jc w:val="both"/>
        <w:rPr>
          <w:szCs w:val="24"/>
          <w:lang w:val="lt-LT"/>
        </w:rPr>
      </w:pPr>
      <w:r w:rsidRPr="008D2248">
        <w:rPr>
          <w:szCs w:val="24"/>
          <w:lang w:val="lt-LT"/>
        </w:rPr>
        <w:t>paslaugas laikinuose statiniuose ir</w:t>
      </w:r>
    </w:p>
    <w:p w14:paraId="3FE367FB" w14:textId="77777777" w:rsidR="00430F8D" w:rsidRPr="008D2248" w:rsidRDefault="00430F8D" w:rsidP="00C018F3">
      <w:pPr>
        <w:ind w:left="5103"/>
        <w:jc w:val="both"/>
        <w:rPr>
          <w:szCs w:val="24"/>
          <w:lang w:val="lt-LT"/>
        </w:rPr>
      </w:pPr>
      <w:r w:rsidRPr="008D2248">
        <w:rPr>
          <w:szCs w:val="24"/>
          <w:lang w:val="lt-LT"/>
        </w:rPr>
        <w:t>laikinais inžineriniais įrenginiais  Ignalinos</w:t>
      </w:r>
    </w:p>
    <w:p w14:paraId="1218DA3C" w14:textId="04974E94" w:rsidR="00430F8D" w:rsidRPr="008D2248" w:rsidRDefault="00430F8D" w:rsidP="00C018F3">
      <w:pPr>
        <w:ind w:left="5103"/>
        <w:jc w:val="both"/>
        <w:rPr>
          <w:szCs w:val="24"/>
          <w:lang w:val="lt-LT"/>
        </w:rPr>
      </w:pPr>
      <w:r w:rsidRPr="008D2248">
        <w:rPr>
          <w:szCs w:val="24"/>
          <w:lang w:val="lt-LT"/>
        </w:rPr>
        <w:t>rajono savivaldybės teritorijos viešose</w:t>
      </w:r>
    </w:p>
    <w:p w14:paraId="5E78DF4D" w14:textId="3BAE2CFA" w:rsidR="00E706ED" w:rsidRPr="008D2248" w:rsidRDefault="00430F8D" w:rsidP="00C018F3">
      <w:pPr>
        <w:ind w:left="5103"/>
        <w:jc w:val="both"/>
        <w:rPr>
          <w:szCs w:val="24"/>
          <w:lang w:val="lt-LT"/>
        </w:rPr>
      </w:pPr>
      <w:r w:rsidRPr="008D2248">
        <w:rPr>
          <w:szCs w:val="24"/>
          <w:lang w:val="lt-LT"/>
        </w:rPr>
        <w:t>vietose konkurso organizavimo nuostatų</w:t>
      </w:r>
    </w:p>
    <w:p w14:paraId="5E1B6CF4" w14:textId="39FA0789" w:rsidR="00E706ED" w:rsidRPr="008D2248" w:rsidRDefault="00C15D3B" w:rsidP="00C018F3">
      <w:pPr>
        <w:ind w:left="5103"/>
        <w:jc w:val="both"/>
        <w:rPr>
          <w:szCs w:val="24"/>
          <w:lang w:val="lt-LT"/>
        </w:rPr>
      </w:pPr>
      <w:r>
        <w:rPr>
          <w:szCs w:val="24"/>
          <w:lang w:val="lt-LT"/>
        </w:rPr>
        <w:t>3</w:t>
      </w:r>
      <w:r w:rsidR="00E706ED" w:rsidRPr="008D2248">
        <w:rPr>
          <w:szCs w:val="24"/>
          <w:lang w:val="lt-LT"/>
        </w:rPr>
        <w:t xml:space="preserve"> priedas</w:t>
      </w:r>
    </w:p>
    <w:p w14:paraId="5D2FC0A1" w14:textId="77777777" w:rsidR="003F1E00" w:rsidRPr="008D2248" w:rsidRDefault="003F1E00" w:rsidP="00E706ED">
      <w:pPr>
        <w:rPr>
          <w:szCs w:val="24"/>
          <w:lang w:val="lt-LT"/>
        </w:rPr>
      </w:pPr>
    </w:p>
    <w:p w14:paraId="0BFDC139" w14:textId="77777777" w:rsidR="003F1E00" w:rsidRPr="008D2248" w:rsidRDefault="003F1E00" w:rsidP="003F1E00">
      <w:pPr>
        <w:widowControl w:val="0"/>
        <w:rPr>
          <w:szCs w:val="24"/>
          <w:lang w:val="lt-LT"/>
        </w:rPr>
      </w:pPr>
      <w:r w:rsidRPr="008D2248">
        <w:rPr>
          <w:szCs w:val="24"/>
          <w:lang w:val="lt-LT"/>
        </w:rPr>
        <w:t xml:space="preserve">Konkurso dėl teisės teikti paslaugas </w:t>
      </w:r>
    </w:p>
    <w:p w14:paraId="20EA6E4B" w14:textId="77777777" w:rsidR="00430F8D" w:rsidRPr="008D2248" w:rsidRDefault="003F1E00" w:rsidP="003F1E00">
      <w:pPr>
        <w:widowControl w:val="0"/>
        <w:rPr>
          <w:szCs w:val="24"/>
          <w:lang w:val="lt-LT"/>
        </w:rPr>
      </w:pPr>
      <w:r w:rsidRPr="008D2248">
        <w:rPr>
          <w:szCs w:val="24"/>
          <w:lang w:val="lt-LT"/>
        </w:rPr>
        <w:t xml:space="preserve">laikinuose statiniuose </w:t>
      </w:r>
      <w:r w:rsidR="00430F8D" w:rsidRPr="008D2248">
        <w:rPr>
          <w:szCs w:val="24"/>
          <w:lang w:val="lt-LT"/>
        </w:rPr>
        <w:t xml:space="preserve">ir laikinais </w:t>
      </w:r>
    </w:p>
    <w:p w14:paraId="5C95EAC4" w14:textId="77777777" w:rsidR="00430F8D" w:rsidRPr="008D2248" w:rsidRDefault="00430F8D" w:rsidP="003F1E00">
      <w:pPr>
        <w:widowControl w:val="0"/>
        <w:rPr>
          <w:szCs w:val="24"/>
          <w:lang w:val="lt-LT"/>
        </w:rPr>
      </w:pPr>
      <w:r w:rsidRPr="008D2248">
        <w:rPr>
          <w:szCs w:val="24"/>
          <w:lang w:val="lt-LT"/>
        </w:rPr>
        <w:t xml:space="preserve">inžineriniais įrenginiais </w:t>
      </w:r>
    </w:p>
    <w:p w14:paraId="7E5C51E4" w14:textId="77777777" w:rsidR="003F1E00" w:rsidRPr="008D2248" w:rsidRDefault="003F1E00" w:rsidP="003F1E00">
      <w:pPr>
        <w:widowControl w:val="0"/>
        <w:rPr>
          <w:szCs w:val="24"/>
          <w:lang w:val="lt-LT"/>
        </w:rPr>
      </w:pPr>
      <w:r w:rsidRPr="008D2248">
        <w:rPr>
          <w:szCs w:val="24"/>
          <w:lang w:val="lt-LT"/>
        </w:rPr>
        <w:t xml:space="preserve">Ignalinos rajono savivaldybės </w:t>
      </w:r>
    </w:p>
    <w:p w14:paraId="36BE9F39" w14:textId="77777777" w:rsidR="003F1E00" w:rsidRPr="008D2248" w:rsidRDefault="003F1E00" w:rsidP="003F1E00">
      <w:pPr>
        <w:widowControl w:val="0"/>
        <w:rPr>
          <w:szCs w:val="24"/>
          <w:lang w:val="lt-LT"/>
        </w:rPr>
      </w:pPr>
      <w:r w:rsidRPr="008D2248">
        <w:rPr>
          <w:szCs w:val="24"/>
          <w:lang w:val="lt-LT"/>
        </w:rPr>
        <w:t>teritorijos viešose vietose komisijai</w:t>
      </w:r>
    </w:p>
    <w:p w14:paraId="49EF303D" w14:textId="77777777" w:rsidR="003F1E00" w:rsidRPr="008D2248" w:rsidRDefault="003F1E00" w:rsidP="003F1E00">
      <w:pPr>
        <w:widowControl w:val="0"/>
        <w:jc w:val="center"/>
        <w:rPr>
          <w:b/>
          <w:szCs w:val="24"/>
          <w:lang w:val="lt-LT"/>
        </w:rPr>
      </w:pPr>
    </w:p>
    <w:p w14:paraId="781A6887" w14:textId="77777777" w:rsidR="003F1E00" w:rsidRPr="008D2248" w:rsidRDefault="003F1E00" w:rsidP="003F1E00">
      <w:pPr>
        <w:widowControl w:val="0"/>
        <w:jc w:val="center"/>
        <w:rPr>
          <w:b/>
          <w:szCs w:val="24"/>
          <w:lang w:val="lt-LT"/>
        </w:rPr>
      </w:pPr>
    </w:p>
    <w:p w14:paraId="2828F11D" w14:textId="77777777" w:rsidR="003F1E00" w:rsidRPr="008D2248" w:rsidRDefault="003F1E00" w:rsidP="003F1E00">
      <w:pPr>
        <w:widowControl w:val="0"/>
        <w:jc w:val="center"/>
        <w:rPr>
          <w:b/>
          <w:szCs w:val="24"/>
          <w:lang w:val="lt-LT"/>
        </w:rPr>
      </w:pPr>
      <w:r w:rsidRPr="008D2248">
        <w:rPr>
          <w:b/>
          <w:szCs w:val="24"/>
          <w:lang w:val="lt-LT"/>
        </w:rPr>
        <w:t xml:space="preserve">PARAIŠKA </w:t>
      </w:r>
    </w:p>
    <w:p w14:paraId="45B6B8EE" w14:textId="77777777" w:rsidR="003F1E00" w:rsidRPr="008D2248" w:rsidRDefault="003F1E00" w:rsidP="003F1E00">
      <w:pPr>
        <w:widowControl w:val="0"/>
        <w:jc w:val="center"/>
        <w:rPr>
          <w:b/>
          <w:szCs w:val="24"/>
          <w:lang w:val="lt-LT"/>
        </w:rPr>
      </w:pPr>
      <w:r w:rsidRPr="008D2248">
        <w:rPr>
          <w:b/>
          <w:szCs w:val="24"/>
          <w:lang w:val="lt-LT"/>
        </w:rPr>
        <w:t>DALYVAUTI KONKURSE</w:t>
      </w:r>
    </w:p>
    <w:p w14:paraId="0DE162AC" w14:textId="77777777" w:rsidR="003F1E00" w:rsidRPr="008D2248" w:rsidRDefault="003F1E00" w:rsidP="003F1E00">
      <w:pPr>
        <w:widowControl w:val="0"/>
        <w:jc w:val="center"/>
        <w:rPr>
          <w:b/>
          <w:szCs w:val="24"/>
          <w:lang w:val="lt-LT"/>
        </w:rPr>
      </w:pPr>
      <w:r w:rsidRPr="008D2248">
        <w:rPr>
          <w:b/>
          <w:szCs w:val="24"/>
          <w:lang w:val="lt-LT"/>
        </w:rPr>
        <w:t>_________________</w:t>
      </w:r>
    </w:p>
    <w:p w14:paraId="1A931CA8" w14:textId="77777777" w:rsidR="003F1E00" w:rsidRPr="008D2248" w:rsidRDefault="003F1E00" w:rsidP="003F1E00">
      <w:pPr>
        <w:widowControl w:val="0"/>
        <w:jc w:val="center"/>
        <w:rPr>
          <w:szCs w:val="24"/>
          <w:lang w:val="lt-LT"/>
        </w:rPr>
      </w:pPr>
      <w:r w:rsidRPr="008D2248">
        <w:rPr>
          <w:szCs w:val="24"/>
          <w:lang w:val="lt-LT"/>
        </w:rPr>
        <w:t xml:space="preserve">(sudarymo data) </w:t>
      </w:r>
    </w:p>
    <w:p w14:paraId="18BF070A" w14:textId="77777777" w:rsidR="003F1E00" w:rsidRPr="008D2248" w:rsidRDefault="003F1E00" w:rsidP="003F1E00">
      <w:pPr>
        <w:widowControl w:val="0"/>
        <w:jc w:val="center"/>
        <w:rPr>
          <w:b/>
          <w:szCs w:val="24"/>
          <w:lang w:val="lt-LT"/>
        </w:rPr>
      </w:pPr>
      <w:r w:rsidRPr="008D2248">
        <w:rPr>
          <w:b/>
          <w:szCs w:val="24"/>
          <w:lang w:val="lt-LT"/>
        </w:rPr>
        <w:t>_________________</w:t>
      </w:r>
    </w:p>
    <w:p w14:paraId="737DD256" w14:textId="77777777" w:rsidR="003F1E00" w:rsidRPr="008D2248" w:rsidRDefault="003F1E00" w:rsidP="003F1E00">
      <w:pPr>
        <w:widowControl w:val="0"/>
        <w:jc w:val="center"/>
        <w:rPr>
          <w:szCs w:val="24"/>
          <w:lang w:val="lt-LT"/>
        </w:rPr>
      </w:pPr>
      <w:r w:rsidRPr="008D2248">
        <w:rPr>
          <w:szCs w:val="24"/>
          <w:lang w:val="lt-LT"/>
        </w:rPr>
        <w:t>(sudarymo vieta)</w:t>
      </w:r>
    </w:p>
    <w:p w14:paraId="3CFB26ED" w14:textId="77777777" w:rsidR="003F1E00" w:rsidRPr="008D2248" w:rsidRDefault="003F1E00" w:rsidP="003F1E00">
      <w:pPr>
        <w:widowControl w:val="0"/>
        <w:spacing w:line="200" w:lineRule="exact"/>
        <w:rPr>
          <w:szCs w:val="24"/>
          <w:lang w:val="lt-LT"/>
        </w:rPr>
      </w:pPr>
    </w:p>
    <w:tbl>
      <w:tblPr>
        <w:tblW w:w="9645" w:type="dxa"/>
        <w:tblLayout w:type="fixed"/>
        <w:tblCellMar>
          <w:left w:w="5" w:type="dxa"/>
          <w:right w:w="5" w:type="dxa"/>
        </w:tblCellMar>
        <w:tblLook w:val="04A0" w:firstRow="1" w:lastRow="0" w:firstColumn="1" w:lastColumn="0" w:noHBand="0" w:noVBand="1"/>
      </w:tblPr>
      <w:tblGrid>
        <w:gridCol w:w="4823"/>
        <w:gridCol w:w="4822"/>
      </w:tblGrid>
      <w:tr w:rsidR="003F1E00" w:rsidRPr="008D2248" w14:paraId="709CED2F" w14:textId="77777777" w:rsidTr="003F1E00">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0A112B57" w14:textId="77777777" w:rsidR="003F1E00" w:rsidRPr="008D2248" w:rsidRDefault="003F1E00">
            <w:pPr>
              <w:widowControl w:val="0"/>
              <w:rPr>
                <w:szCs w:val="24"/>
                <w:lang w:val="lt-LT"/>
              </w:rPr>
            </w:pPr>
            <w:r w:rsidRPr="008D2248">
              <w:rPr>
                <w:szCs w:val="24"/>
                <w:lang w:val="lt-LT"/>
              </w:rPr>
              <w:t>Konku</w:t>
            </w:r>
            <w:r w:rsidRPr="008D2248">
              <w:rPr>
                <w:spacing w:val="-1"/>
                <w:szCs w:val="24"/>
                <w:lang w:val="lt-LT"/>
              </w:rPr>
              <w:t>r</w:t>
            </w:r>
            <w:r w:rsidRPr="008D2248">
              <w:rPr>
                <w:szCs w:val="24"/>
                <w:lang w:val="lt-LT"/>
              </w:rPr>
              <w:t>so d</w:t>
            </w:r>
            <w:r w:rsidRPr="008D2248">
              <w:rPr>
                <w:spacing w:val="-1"/>
                <w:szCs w:val="24"/>
                <w:lang w:val="lt-LT"/>
              </w:rPr>
              <w:t>a</w:t>
            </w:r>
            <w:r w:rsidRPr="008D2248">
              <w:rPr>
                <w:szCs w:val="24"/>
                <w:lang w:val="lt-LT"/>
              </w:rPr>
              <w:t>l</w:t>
            </w:r>
            <w:r w:rsidRPr="008D2248">
              <w:rPr>
                <w:spacing w:val="-7"/>
                <w:szCs w:val="24"/>
                <w:lang w:val="lt-LT"/>
              </w:rPr>
              <w:t>y</w:t>
            </w:r>
            <w:r w:rsidRPr="008D2248">
              <w:rPr>
                <w:szCs w:val="24"/>
                <w:lang w:val="lt-LT"/>
              </w:rPr>
              <w:t>vio pavadinimas (juridinio asmens pavadinimas ir kodas arba fizinio asmens vardas, pavardė ir asmens kodas)</w:t>
            </w:r>
          </w:p>
        </w:tc>
        <w:tc>
          <w:tcPr>
            <w:tcW w:w="4819" w:type="dxa"/>
            <w:tcBorders>
              <w:top w:val="single" w:sz="4" w:space="0" w:color="808080"/>
              <w:left w:val="single" w:sz="4" w:space="0" w:color="808080"/>
              <w:bottom w:val="single" w:sz="4" w:space="0" w:color="808080"/>
              <w:right w:val="single" w:sz="4" w:space="0" w:color="808080"/>
            </w:tcBorders>
          </w:tcPr>
          <w:p w14:paraId="4FB868E5" w14:textId="77777777" w:rsidR="003F1E00" w:rsidRPr="008D2248" w:rsidRDefault="003F1E00">
            <w:pPr>
              <w:widowControl w:val="0"/>
              <w:rPr>
                <w:szCs w:val="24"/>
                <w:lang w:val="lt-LT"/>
              </w:rPr>
            </w:pPr>
          </w:p>
        </w:tc>
      </w:tr>
      <w:tr w:rsidR="003F1E00" w:rsidRPr="008D2248" w14:paraId="5573CAF1" w14:textId="77777777" w:rsidTr="003F1E00">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4F4415AA" w14:textId="77777777" w:rsidR="003F1E00" w:rsidRPr="008D2248" w:rsidRDefault="003F1E00">
            <w:pPr>
              <w:widowControl w:val="0"/>
              <w:rPr>
                <w:szCs w:val="24"/>
                <w:lang w:val="lt-LT"/>
              </w:rPr>
            </w:pPr>
            <w:r w:rsidRPr="008D2248">
              <w:rPr>
                <w:szCs w:val="24"/>
                <w:lang w:val="lt-LT"/>
              </w:rPr>
              <w:t>Konku</w:t>
            </w:r>
            <w:r w:rsidRPr="008D2248">
              <w:rPr>
                <w:spacing w:val="-1"/>
                <w:szCs w:val="24"/>
                <w:lang w:val="lt-LT"/>
              </w:rPr>
              <w:t>r</w:t>
            </w:r>
            <w:r w:rsidRPr="008D2248">
              <w:rPr>
                <w:szCs w:val="24"/>
                <w:lang w:val="lt-LT"/>
              </w:rPr>
              <w:t>so d</w:t>
            </w:r>
            <w:r w:rsidRPr="008D2248">
              <w:rPr>
                <w:spacing w:val="-1"/>
                <w:szCs w:val="24"/>
                <w:lang w:val="lt-LT"/>
              </w:rPr>
              <w:t>a</w:t>
            </w:r>
            <w:r w:rsidRPr="008D2248">
              <w:rPr>
                <w:szCs w:val="24"/>
                <w:lang w:val="lt-LT"/>
              </w:rPr>
              <w:t>l</w:t>
            </w:r>
            <w:r w:rsidRPr="008D2248">
              <w:rPr>
                <w:spacing w:val="-7"/>
                <w:szCs w:val="24"/>
                <w:lang w:val="lt-LT"/>
              </w:rPr>
              <w:t>y</w:t>
            </w:r>
            <w:r w:rsidRPr="008D2248">
              <w:rPr>
                <w:szCs w:val="24"/>
                <w:lang w:val="lt-LT"/>
              </w:rPr>
              <w:t>vio ad</w:t>
            </w:r>
            <w:r w:rsidRPr="008D2248">
              <w:rPr>
                <w:spacing w:val="-1"/>
                <w:szCs w:val="24"/>
                <w:lang w:val="lt-LT"/>
              </w:rPr>
              <w:t>re</w:t>
            </w:r>
            <w:r w:rsidRPr="008D2248">
              <w:rPr>
                <w:szCs w:val="24"/>
                <w:lang w:val="lt-LT"/>
              </w:rPr>
              <w:t>s</w:t>
            </w:r>
            <w:r w:rsidRPr="008D2248">
              <w:rPr>
                <w:spacing w:val="-1"/>
                <w:szCs w:val="24"/>
                <w:lang w:val="lt-LT"/>
              </w:rPr>
              <w:t>a</w:t>
            </w:r>
            <w:r w:rsidRPr="008D2248">
              <w:rPr>
                <w:szCs w:val="24"/>
                <w:lang w:val="lt-LT"/>
              </w:rPr>
              <w:t>s, telefono numeris, elektroninis paštas</w:t>
            </w:r>
          </w:p>
        </w:tc>
        <w:tc>
          <w:tcPr>
            <w:tcW w:w="4819" w:type="dxa"/>
            <w:tcBorders>
              <w:top w:val="single" w:sz="4" w:space="0" w:color="808080"/>
              <w:left w:val="single" w:sz="4" w:space="0" w:color="808080"/>
              <w:bottom w:val="single" w:sz="4" w:space="0" w:color="808080"/>
              <w:right w:val="single" w:sz="4" w:space="0" w:color="808080"/>
            </w:tcBorders>
          </w:tcPr>
          <w:p w14:paraId="020002B0" w14:textId="77777777" w:rsidR="003F1E00" w:rsidRPr="008D2248" w:rsidRDefault="003F1E00">
            <w:pPr>
              <w:widowControl w:val="0"/>
              <w:rPr>
                <w:szCs w:val="24"/>
                <w:lang w:val="lt-LT"/>
              </w:rPr>
            </w:pPr>
          </w:p>
        </w:tc>
      </w:tr>
      <w:tr w:rsidR="003F1E00" w:rsidRPr="008D2248" w14:paraId="56E53046" w14:textId="77777777" w:rsidTr="003F1E00">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563D5173" w14:textId="77777777" w:rsidR="003F1E00" w:rsidRPr="008D2248" w:rsidRDefault="003F1E00">
            <w:pPr>
              <w:widowControl w:val="0"/>
              <w:rPr>
                <w:szCs w:val="24"/>
                <w:lang w:val="lt-LT"/>
              </w:rPr>
            </w:pPr>
            <w:r w:rsidRPr="008D2248">
              <w:rPr>
                <w:spacing w:val="1"/>
                <w:szCs w:val="24"/>
                <w:lang w:val="lt-LT"/>
              </w:rPr>
              <w:t>S</w:t>
            </w:r>
            <w:r w:rsidRPr="008D2248">
              <w:rPr>
                <w:szCs w:val="24"/>
                <w:lang w:val="lt-LT"/>
              </w:rPr>
              <w:t>uta</w:t>
            </w:r>
            <w:r w:rsidRPr="008D2248">
              <w:rPr>
                <w:spacing w:val="-1"/>
                <w:szCs w:val="24"/>
                <w:lang w:val="lt-LT"/>
              </w:rPr>
              <w:t>r</w:t>
            </w:r>
            <w:r w:rsidRPr="008D2248">
              <w:rPr>
                <w:szCs w:val="24"/>
                <w:lang w:val="lt-LT"/>
              </w:rPr>
              <w:t xml:space="preserve">tį </w:t>
            </w:r>
            <w:r w:rsidRPr="008D2248">
              <w:rPr>
                <w:spacing w:val="41"/>
                <w:szCs w:val="24"/>
                <w:lang w:val="lt-LT"/>
              </w:rPr>
              <w:t xml:space="preserve"> </w:t>
            </w:r>
            <w:r w:rsidRPr="008D2248">
              <w:rPr>
                <w:szCs w:val="24"/>
                <w:lang w:val="lt-LT"/>
              </w:rPr>
              <w:t>p</w:t>
            </w:r>
            <w:r w:rsidRPr="008D2248">
              <w:rPr>
                <w:spacing w:val="-1"/>
                <w:szCs w:val="24"/>
                <w:lang w:val="lt-LT"/>
              </w:rPr>
              <w:t>a</w:t>
            </w:r>
            <w:r w:rsidRPr="008D2248">
              <w:rPr>
                <w:szCs w:val="24"/>
                <w:lang w:val="lt-LT"/>
              </w:rPr>
              <w:t>sir</w:t>
            </w:r>
            <w:r w:rsidRPr="008D2248">
              <w:rPr>
                <w:spacing w:val="-1"/>
                <w:szCs w:val="24"/>
                <w:lang w:val="lt-LT"/>
              </w:rPr>
              <w:t>a</w:t>
            </w:r>
            <w:r w:rsidRPr="008D2248">
              <w:rPr>
                <w:szCs w:val="24"/>
                <w:lang w:val="lt-LT"/>
              </w:rPr>
              <w:t>š</w:t>
            </w:r>
            <w:r w:rsidRPr="008D2248">
              <w:rPr>
                <w:spacing w:val="-7"/>
                <w:szCs w:val="24"/>
                <w:lang w:val="lt-LT"/>
              </w:rPr>
              <w:t>y</w:t>
            </w:r>
            <w:r w:rsidRPr="008D2248">
              <w:rPr>
                <w:szCs w:val="24"/>
                <w:lang w:val="lt-LT"/>
              </w:rPr>
              <w:t>sian</w:t>
            </w:r>
            <w:r w:rsidRPr="008D2248">
              <w:rPr>
                <w:spacing w:val="-1"/>
                <w:szCs w:val="24"/>
                <w:lang w:val="lt-LT"/>
              </w:rPr>
              <w:t>č</w:t>
            </w:r>
            <w:r w:rsidRPr="008D2248">
              <w:rPr>
                <w:szCs w:val="24"/>
                <w:lang w:val="lt-LT"/>
              </w:rPr>
              <w:t>io juridinio</w:t>
            </w:r>
            <w:r w:rsidRPr="008D2248">
              <w:rPr>
                <w:spacing w:val="41"/>
                <w:szCs w:val="24"/>
                <w:lang w:val="lt-LT"/>
              </w:rPr>
              <w:t xml:space="preserve"> </w:t>
            </w:r>
            <w:r w:rsidRPr="008D2248">
              <w:rPr>
                <w:spacing w:val="-1"/>
                <w:szCs w:val="24"/>
                <w:lang w:val="lt-LT"/>
              </w:rPr>
              <w:t>asmens</w:t>
            </w:r>
            <w:r w:rsidRPr="008D2248">
              <w:rPr>
                <w:szCs w:val="24"/>
                <w:lang w:val="lt-LT"/>
              </w:rPr>
              <w:t xml:space="preserve"> </w:t>
            </w:r>
            <w:r w:rsidRPr="008D2248">
              <w:rPr>
                <w:spacing w:val="38"/>
                <w:szCs w:val="24"/>
                <w:lang w:val="lt-LT"/>
              </w:rPr>
              <w:t xml:space="preserve"> </w:t>
            </w:r>
            <w:r w:rsidRPr="008D2248">
              <w:rPr>
                <w:szCs w:val="24"/>
                <w:lang w:val="lt-LT"/>
              </w:rPr>
              <w:t>pareigos, v</w:t>
            </w:r>
            <w:r w:rsidRPr="008D2248">
              <w:rPr>
                <w:spacing w:val="-1"/>
                <w:szCs w:val="24"/>
                <w:lang w:val="lt-LT"/>
              </w:rPr>
              <w:t>a</w:t>
            </w:r>
            <w:r w:rsidRPr="008D2248">
              <w:rPr>
                <w:szCs w:val="24"/>
                <w:lang w:val="lt-LT"/>
              </w:rPr>
              <w:t>rd</w:t>
            </w:r>
            <w:r w:rsidRPr="008D2248">
              <w:rPr>
                <w:spacing w:val="-2"/>
                <w:szCs w:val="24"/>
                <w:lang w:val="lt-LT"/>
              </w:rPr>
              <w:t>a</w:t>
            </w:r>
            <w:r w:rsidRPr="008D2248">
              <w:rPr>
                <w:szCs w:val="24"/>
                <w:lang w:val="lt-LT"/>
              </w:rPr>
              <w:t>s ir p</w:t>
            </w:r>
            <w:r w:rsidRPr="008D2248">
              <w:rPr>
                <w:spacing w:val="-1"/>
                <w:szCs w:val="24"/>
                <w:lang w:val="lt-LT"/>
              </w:rPr>
              <w:t>a</w:t>
            </w:r>
            <w:r w:rsidRPr="008D2248">
              <w:rPr>
                <w:szCs w:val="24"/>
                <w:lang w:val="lt-LT"/>
              </w:rPr>
              <w:t>v</w:t>
            </w:r>
            <w:r w:rsidRPr="008D2248">
              <w:rPr>
                <w:spacing w:val="-1"/>
                <w:szCs w:val="24"/>
                <w:lang w:val="lt-LT"/>
              </w:rPr>
              <w:t>a</w:t>
            </w:r>
            <w:r w:rsidRPr="008D2248">
              <w:rPr>
                <w:szCs w:val="24"/>
                <w:lang w:val="lt-LT"/>
              </w:rPr>
              <w:t>rdė</w:t>
            </w:r>
          </w:p>
        </w:tc>
        <w:tc>
          <w:tcPr>
            <w:tcW w:w="4819" w:type="dxa"/>
            <w:tcBorders>
              <w:top w:val="single" w:sz="4" w:space="0" w:color="808080"/>
              <w:left w:val="single" w:sz="4" w:space="0" w:color="808080"/>
              <w:bottom w:val="single" w:sz="4" w:space="0" w:color="808080"/>
              <w:right w:val="single" w:sz="4" w:space="0" w:color="808080"/>
            </w:tcBorders>
          </w:tcPr>
          <w:p w14:paraId="096A87B7" w14:textId="77777777" w:rsidR="003F1E00" w:rsidRPr="008D2248" w:rsidRDefault="003F1E00">
            <w:pPr>
              <w:widowControl w:val="0"/>
              <w:rPr>
                <w:szCs w:val="24"/>
                <w:lang w:val="lt-LT"/>
              </w:rPr>
            </w:pPr>
          </w:p>
        </w:tc>
      </w:tr>
      <w:tr w:rsidR="003F1E00" w:rsidRPr="008D2248" w14:paraId="604FB8C8" w14:textId="77777777" w:rsidTr="003F1E00">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3179E17F" w14:textId="77777777" w:rsidR="003F1E00" w:rsidRPr="008D2248" w:rsidRDefault="003F1E00">
            <w:pPr>
              <w:widowControl w:val="0"/>
              <w:rPr>
                <w:spacing w:val="1"/>
                <w:szCs w:val="24"/>
                <w:lang w:val="lt-LT"/>
              </w:rPr>
            </w:pPr>
            <w:r w:rsidRPr="008D2248">
              <w:rPr>
                <w:spacing w:val="1"/>
                <w:szCs w:val="24"/>
                <w:lang w:val="lt-LT"/>
              </w:rPr>
              <w:t>Planuojamas prekių asortimentas arba planuojamos paslaugos</w:t>
            </w:r>
          </w:p>
        </w:tc>
        <w:tc>
          <w:tcPr>
            <w:tcW w:w="4819" w:type="dxa"/>
            <w:tcBorders>
              <w:top w:val="single" w:sz="4" w:space="0" w:color="808080"/>
              <w:left w:val="single" w:sz="4" w:space="0" w:color="808080"/>
              <w:bottom w:val="single" w:sz="4" w:space="0" w:color="808080"/>
              <w:right w:val="single" w:sz="4" w:space="0" w:color="808080"/>
            </w:tcBorders>
          </w:tcPr>
          <w:p w14:paraId="2BCC867A" w14:textId="77777777" w:rsidR="003F1E00" w:rsidRPr="008D2248" w:rsidRDefault="003F1E00">
            <w:pPr>
              <w:widowControl w:val="0"/>
              <w:rPr>
                <w:szCs w:val="24"/>
                <w:lang w:val="lt-LT"/>
              </w:rPr>
            </w:pPr>
          </w:p>
        </w:tc>
      </w:tr>
    </w:tbl>
    <w:p w14:paraId="6D70AEEA" w14:textId="77777777" w:rsidR="003F1E00" w:rsidRPr="008D2248" w:rsidRDefault="003F1E00" w:rsidP="003F1E00">
      <w:pPr>
        <w:spacing w:after="120"/>
        <w:ind w:left="-57" w:firstLine="851"/>
        <w:jc w:val="both"/>
        <w:rPr>
          <w:szCs w:val="24"/>
          <w:lang w:val="lt-LT"/>
        </w:rPr>
      </w:pPr>
    </w:p>
    <w:p w14:paraId="16F3342E" w14:textId="06BBE324" w:rsidR="003F1E00" w:rsidRPr="008D2248" w:rsidRDefault="003F1E00" w:rsidP="003F1E00">
      <w:pPr>
        <w:ind w:left="-57" w:firstLine="1191"/>
        <w:jc w:val="both"/>
        <w:rPr>
          <w:b/>
          <w:bCs/>
          <w:szCs w:val="24"/>
          <w:lang w:val="lt-LT"/>
        </w:rPr>
      </w:pPr>
      <w:r w:rsidRPr="008D2248">
        <w:rPr>
          <w:szCs w:val="24"/>
          <w:lang w:val="lt-LT"/>
        </w:rPr>
        <w:t>1.</w:t>
      </w:r>
      <w:r w:rsidRPr="008D2248">
        <w:rPr>
          <w:spacing w:val="43"/>
          <w:szCs w:val="24"/>
          <w:lang w:val="lt-LT"/>
        </w:rPr>
        <w:t xml:space="preserve"> </w:t>
      </w:r>
      <w:r w:rsidRPr="008D2248">
        <w:rPr>
          <w:szCs w:val="24"/>
          <w:lang w:val="lt-LT"/>
        </w:rPr>
        <w:t>Pageidaujame pastatyti  ir eksploatuoti ............................. (kioską, paviljoną, lauko kavinę</w:t>
      </w:r>
      <w:r w:rsidR="00A114D8" w:rsidRPr="008D2248">
        <w:rPr>
          <w:szCs w:val="24"/>
          <w:lang w:val="lt-LT"/>
        </w:rPr>
        <w:t>, laikiną inžinerinį įrenginį</w:t>
      </w:r>
      <w:r w:rsidR="00E33EF8">
        <w:rPr>
          <w:szCs w:val="24"/>
          <w:lang w:val="lt-LT"/>
        </w:rPr>
        <w:t xml:space="preserve"> ar jų grupę</w:t>
      </w:r>
      <w:r w:rsidRPr="008D2248">
        <w:rPr>
          <w:szCs w:val="24"/>
          <w:lang w:val="lt-LT"/>
        </w:rPr>
        <w:t>) pagal konkurso sąlyg</w:t>
      </w:r>
      <w:r w:rsidR="00744B7A">
        <w:rPr>
          <w:szCs w:val="24"/>
          <w:lang w:val="lt-LT"/>
        </w:rPr>
        <w:t>ose pateiktas</w:t>
      </w:r>
      <w:r w:rsidRPr="008D2248">
        <w:rPr>
          <w:szCs w:val="24"/>
          <w:lang w:val="lt-LT"/>
        </w:rPr>
        <w:t xml:space="preserve"> viet</w:t>
      </w:r>
      <w:r w:rsidR="00744B7A">
        <w:rPr>
          <w:szCs w:val="24"/>
          <w:lang w:val="lt-LT"/>
        </w:rPr>
        <w:t>as</w:t>
      </w:r>
      <w:r w:rsidR="00AE51AA">
        <w:rPr>
          <w:szCs w:val="24"/>
          <w:lang w:val="lt-LT"/>
        </w:rPr>
        <w:t>, viet</w:t>
      </w:r>
      <w:r w:rsidR="000809D7">
        <w:rPr>
          <w:szCs w:val="24"/>
          <w:lang w:val="lt-LT"/>
        </w:rPr>
        <w:t>ų grupes</w:t>
      </w:r>
      <w:r w:rsidRPr="008D2248">
        <w:rPr>
          <w:szCs w:val="24"/>
          <w:lang w:val="lt-LT"/>
        </w:rPr>
        <w:t xml:space="preserve">  Nr. ....  .</w:t>
      </w:r>
    </w:p>
    <w:p w14:paraId="0B259537" w14:textId="6E62DDE9" w:rsidR="003F1E00" w:rsidRPr="008D2248" w:rsidRDefault="003F1E00" w:rsidP="003F1E00">
      <w:pPr>
        <w:widowControl w:val="0"/>
        <w:ind w:left="-57" w:firstLine="1191"/>
        <w:jc w:val="both"/>
        <w:rPr>
          <w:szCs w:val="24"/>
          <w:lang w:val="lt-LT"/>
        </w:rPr>
      </w:pPr>
      <w:r w:rsidRPr="008D2248">
        <w:rPr>
          <w:spacing w:val="1"/>
          <w:szCs w:val="24"/>
          <w:lang w:val="lt-LT"/>
        </w:rPr>
        <w:t xml:space="preserve">2. </w:t>
      </w:r>
      <w:r w:rsidR="00EC2909">
        <w:rPr>
          <w:spacing w:val="1"/>
          <w:szCs w:val="24"/>
          <w:lang w:val="lt-LT"/>
        </w:rPr>
        <w:t>P</w:t>
      </w:r>
      <w:r w:rsidRPr="008D2248">
        <w:rPr>
          <w:spacing w:val="-1"/>
          <w:szCs w:val="24"/>
          <w:lang w:val="lt-LT"/>
        </w:rPr>
        <w:t>a</w:t>
      </w:r>
      <w:r w:rsidRPr="008D2248">
        <w:rPr>
          <w:spacing w:val="1"/>
          <w:szCs w:val="24"/>
          <w:lang w:val="lt-LT"/>
        </w:rPr>
        <w:t>ž</w:t>
      </w:r>
      <w:r w:rsidRPr="008D2248">
        <w:rPr>
          <w:spacing w:val="-7"/>
          <w:szCs w:val="24"/>
          <w:lang w:val="lt-LT"/>
        </w:rPr>
        <w:t>y</w:t>
      </w:r>
      <w:r w:rsidRPr="008D2248">
        <w:rPr>
          <w:szCs w:val="24"/>
          <w:lang w:val="lt-LT"/>
        </w:rPr>
        <w:t>m</w:t>
      </w:r>
      <w:r w:rsidRPr="008D2248">
        <w:rPr>
          <w:spacing w:val="1"/>
          <w:szCs w:val="24"/>
          <w:lang w:val="lt-LT"/>
        </w:rPr>
        <w:t>i</w:t>
      </w:r>
      <w:r w:rsidRPr="008D2248">
        <w:rPr>
          <w:szCs w:val="24"/>
          <w:lang w:val="lt-LT"/>
        </w:rPr>
        <w:t>me,</w:t>
      </w:r>
      <w:r w:rsidRPr="008D2248">
        <w:rPr>
          <w:spacing w:val="42"/>
          <w:szCs w:val="24"/>
          <w:lang w:val="lt-LT"/>
        </w:rPr>
        <w:t xml:space="preserve"> </w:t>
      </w:r>
      <w:r w:rsidRPr="008D2248">
        <w:rPr>
          <w:szCs w:val="24"/>
          <w:lang w:val="lt-LT"/>
        </w:rPr>
        <w:t>k</w:t>
      </w:r>
      <w:r w:rsidRPr="008D2248">
        <w:rPr>
          <w:spacing w:val="-1"/>
          <w:szCs w:val="24"/>
          <w:lang w:val="lt-LT"/>
        </w:rPr>
        <w:t>a</w:t>
      </w:r>
      <w:r w:rsidRPr="008D2248">
        <w:rPr>
          <w:szCs w:val="24"/>
          <w:lang w:val="lt-LT"/>
        </w:rPr>
        <w:t>d</w:t>
      </w:r>
      <w:r w:rsidRPr="008D2248">
        <w:rPr>
          <w:spacing w:val="43"/>
          <w:szCs w:val="24"/>
          <w:lang w:val="lt-LT"/>
        </w:rPr>
        <w:t xml:space="preserve"> </w:t>
      </w:r>
      <w:r w:rsidRPr="008D2248">
        <w:rPr>
          <w:szCs w:val="24"/>
          <w:lang w:val="lt-LT"/>
        </w:rPr>
        <w:t>sut</w:t>
      </w:r>
      <w:r w:rsidRPr="008D2248">
        <w:rPr>
          <w:spacing w:val="1"/>
          <w:szCs w:val="24"/>
          <w:lang w:val="lt-LT"/>
        </w:rPr>
        <w:t>i</w:t>
      </w:r>
      <w:r w:rsidRPr="008D2248">
        <w:rPr>
          <w:szCs w:val="24"/>
          <w:lang w:val="lt-LT"/>
        </w:rPr>
        <w:t>nk</w:t>
      </w:r>
      <w:r w:rsidRPr="008D2248">
        <w:rPr>
          <w:spacing w:val="-1"/>
          <w:szCs w:val="24"/>
          <w:lang w:val="lt-LT"/>
        </w:rPr>
        <w:t>a</w:t>
      </w:r>
      <w:r w:rsidRPr="008D2248">
        <w:rPr>
          <w:szCs w:val="24"/>
          <w:lang w:val="lt-LT"/>
        </w:rPr>
        <w:t>me</w:t>
      </w:r>
      <w:r w:rsidRPr="008D2248">
        <w:rPr>
          <w:spacing w:val="42"/>
          <w:szCs w:val="24"/>
          <w:lang w:val="lt-LT"/>
        </w:rPr>
        <w:t xml:space="preserve"> </w:t>
      </w:r>
      <w:r w:rsidRPr="008D2248">
        <w:rPr>
          <w:szCs w:val="24"/>
          <w:lang w:val="lt-LT"/>
        </w:rPr>
        <w:t>su</w:t>
      </w:r>
      <w:r w:rsidRPr="008D2248">
        <w:rPr>
          <w:spacing w:val="43"/>
          <w:szCs w:val="24"/>
          <w:lang w:val="lt-LT"/>
        </w:rPr>
        <w:t xml:space="preserve"> </w:t>
      </w:r>
      <w:r w:rsidRPr="008D2248">
        <w:rPr>
          <w:szCs w:val="24"/>
          <w:lang w:val="lt-LT"/>
        </w:rPr>
        <w:t>visomis</w:t>
      </w:r>
      <w:r w:rsidRPr="008D2248">
        <w:rPr>
          <w:spacing w:val="44"/>
          <w:szCs w:val="24"/>
          <w:lang w:val="lt-LT"/>
        </w:rPr>
        <w:t xml:space="preserve"> </w:t>
      </w:r>
      <w:r w:rsidRPr="008D2248">
        <w:rPr>
          <w:szCs w:val="24"/>
          <w:lang w:val="lt-LT"/>
        </w:rPr>
        <w:t>konku</w:t>
      </w:r>
      <w:r w:rsidRPr="008D2248">
        <w:rPr>
          <w:spacing w:val="-1"/>
          <w:szCs w:val="24"/>
          <w:lang w:val="lt-LT"/>
        </w:rPr>
        <w:t>r</w:t>
      </w:r>
      <w:r w:rsidRPr="008D2248">
        <w:rPr>
          <w:szCs w:val="24"/>
          <w:lang w:val="lt-LT"/>
        </w:rPr>
        <w:t>so</w:t>
      </w:r>
      <w:r w:rsidRPr="008D2248">
        <w:rPr>
          <w:spacing w:val="41"/>
          <w:szCs w:val="24"/>
          <w:lang w:val="lt-LT"/>
        </w:rPr>
        <w:t xml:space="preserve"> </w:t>
      </w:r>
      <w:r w:rsidRPr="008D2248">
        <w:rPr>
          <w:szCs w:val="24"/>
          <w:lang w:val="lt-LT"/>
        </w:rPr>
        <w:t xml:space="preserve">sąlygomis. </w:t>
      </w:r>
    </w:p>
    <w:p w14:paraId="3BDA23EA" w14:textId="77777777" w:rsidR="003F1E00" w:rsidRPr="008D2248" w:rsidRDefault="003F1E00" w:rsidP="003F1E00">
      <w:pPr>
        <w:widowControl w:val="0"/>
        <w:ind w:left="-57" w:firstLine="1191"/>
        <w:jc w:val="both"/>
        <w:rPr>
          <w:szCs w:val="24"/>
          <w:lang w:val="lt-LT"/>
        </w:rPr>
      </w:pPr>
      <w:r w:rsidRPr="008D2248">
        <w:rPr>
          <w:position w:val="-1"/>
          <w:szCs w:val="24"/>
          <w:lang w:val="lt-LT"/>
        </w:rPr>
        <w:t xml:space="preserve">3. </w:t>
      </w:r>
      <w:r w:rsidR="00744B7A">
        <w:rPr>
          <w:szCs w:val="24"/>
          <w:lang w:val="lt-LT"/>
        </w:rPr>
        <w:t>Siūlomas</w:t>
      </w:r>
      <w:r w:rsidRPr="008D2248">
        <w:rPr>
          <w:szCs w:val="24"/>
          <w:lang w:val="lt-LT"/>
        </w:rPr>
        <w:t xml:space="preserve"> finansinis įnašas į socialinės infrastruktūros plėtrą yra …......….............. (skaitmenimis ir žodžiais) Eur. Įsipareigojame jį sumokėti konkurso sąlygose nurodytais terminais.</w:t>
      </w:r>
    </w:p>
    <w:p w14:paraId="3AA0A60B" w14:textId="77777777" w:rsidR="003F1E00" w:rsidRPr="008D2248" w:rsidRDefault="003F1E00" w:rsidP="003F1E00">
      <w:pPr>
        <w:widowControl w:val="0"/>
        <w:ind w:left="-57" w:firstLine="1191"/>
        <w:jc w:val="both"/>
        <w:rPr>
          <w:szCs w:val="24"/>
          <w:lang w:val="lt-LT"/>
        </w:rPr>
      </w:pPr>
      <w:r w:rsidRPr="008D2248">
        <w:rPr>
          <w:szCs w:val="24"/>
          <w:lang w:val="lt-LT"/>
        </w:rPr>
        <w:t>4. Įsipareigojame, kad laikinų statinių statyba ir veikla</w:t>
      </w:r>
      <w:r w:rsidR="0059446F">
        <w:rPr>
          <w:szCs w:val="24"/>
          <w:lang w:val="lt-LT"/>
        </w:rPr>
        <w:t>, laikinų inžinerinių įrenginių statyba</w:t>
      </w:r>
      <w:r w:rsidRPr="008D2248">
        <w:rPr>
          <w:szCs w:val="24"/>
          <w:lang w:val="lt-LT"/>
        </w:rPr>
        <w:t xml:space="preserve"> juose bus pradėta konkurso sąlygose nustatytais terminais.</w:t>
      </w:r>
    </w:p>
    <w:p w14:paraId="400ECC43" w14:textId="77777777" w:rsidR="003F1E00" w:rsidRPr="008D2248" w:rsidRDefault="003F1E00" w:rsidP="003F1E00">
      <w:pPr>
        <w:widowControl w:val="0"/>
        <w:ind w:left="-57" w:firstLine="1191"/>
        <w:jc w:val="both"/>
        <w:rPr>
          <w:szCs w:val="24"/>
          <w:lang w:val="lt-LT"/>
        </w:rPr>
      </w:pPr>
      <w:r w:rsidRPr="008D2248">
        <w:rPr>
          <w:position w:val="-1"/>
          <w:szCs w:val="24"/>
          <w:lang w:val="lt-LT"/>
        </w:rPr>
        <w:t>5. K</w:t>
      </w:r>
      <w:r w:rsidRPr="008D2248">
        <w:rPr>
          <w:spacing w:val="-1"/>
          <w:position w:val="-1"/>
          <w:szCs w:val="24"/>
          <w:lang w:val="lt-LT"/>
        </w:rPr>
        <w:t>a</w:t>
      </w:r>
      <w:r w:rsidRPr="008D2248">
        <w:rPr>
          <w:position w:val="-1"/>
          <w:szCs w:val="24"/>
          <w:lang w:val="lt-LT"/>
        </w:rPr>
        <w:t>rtu su p</w:t>
      </w:r>
      <w:r w:rsidRPr="008D2248">
        <w:rPr>
          <w:spacing w:val="-1"/>
          <w:position w:val="-1"/>
          <w:szCs w:val="24"/>
          <w:lang w:val="lt-LT"/>
        </w:rPr>
        <w:t>a</w:t>
      </w:r>
      <w:r w:rsidRPr="008D2248">
        <w:rPr>
          <w:position w:val="-1"/>
          <w:szCs w:val="24"/>
          <w:lang w:val="lt-LT"/>
        </w:rPr>
        <w:t>r</w:t>
      </w:r>
      <w:r w:rsidRPr="008D2248">
        <w:rPr>
          <w:spacing w:val="-2"/>
          <w:position w:val="-1"/>
          <w:szCs w:val="24"/>
          <w:lang w:val="lt-LT"/>
        </w:rPr>
        <w:t>a</w:t>
      </w:r>
      <w:r w:rsidRPr="008D2248">
        <w:rPr>
          <w:position w:val="-1"/>
          <w:szCs w:val="24"/>
          <w:lang w:val="lt-LT"/>
        </w:rPr>
        <w:t>iška p</w:t>
      </w:r>
      <w:r w:rsidRPr="008D2248">
        <w:rPr>
          <w:spacing w:val="-1"/>
          <w:position w:val="-1"/>
          <w:szCs w:val="24"/>
          <w:lang w:val="lt-LT"/>
        </w:rPr>
        <w:t>a</w:t>
      </w:r>
      <w:r w:rsidRPr="008D2248">
        <w:rPr>
          <w:position w:val="-1"/>
          <w:szCs w:val="24"/>
          <w:lang w:val="lt-LT"/>
        </w:rPr>
        <w:t>teikiame šiuos  dokum</w:t>
      </w:r>
      <w:r w:rsidRPr="008D2248">
        <w:rPr>
          <w:spacing w:val="-1"/>
          <w:position w:val="-1"/>
          <w:szCs w:val="24"/>
          <w:lang w:val="lt-LT"/>
        </w:rPr>
        <w:t>e</w:t>
      </w:r>
      <w:r w:rsidRPr="008D2248">
        <w:rPr>
          <w:position w:val="-1"/>
          <w:szCs w:val="24"/>
          <w:lang w:val="lt-LT"/>
        </w:rPr>
        <w:t>ntus:</w:t>
      </w:r>
    </w:p>
    <w:p w14:paraId="12BEFF22" w14:textId="77777777" w:rsidR="003F1E00" w:rsidRPr="008D2248" w:rsidRDefault="003F1E00" w:rsidP="003F1E00">
      <w:pPr>
        <w:widowControl w:val="0"/>
        <w:spacing w:before="3" w:line="50" w:lineRule="exact"/>
        <w:rPr>
          <w:color w:val="FF0000"/>
          <w:szCs w:val="24"/>
          <w:lang w:val="lt-LT"/>
        </w:rPr>
      </w:pPr>
    </w:p>
    <w:p w14:paraId="444E7832" w14:textId="77777777" w:rsidR="003F1E00" w:rsidRPr="008D2248" w:rsidRDefault="003F1E00" w:rsidP="003F1E00">
      <w:pPr>
        <w:widowControl w:val="0"/>
        <w:tabs>
          <w:tab w:val="left" w:pos="1134"/>
        </w:tabs>
        <w:spacing w:before="18" w:line="280" w:lineRule="exact"/>
        <w:jc w:val="both"/>
        <w:rPr>
          <w:szCs w:val="24"/>
          <w:lang w:val="lt-LT"/>
        </w:rPr>
      </w:pPr>
      <w:r w:rsidRPr="008D2248">
        <w:rPr>
          <w:color w:val="FF0000"/>
          <w:szCs w:val="24"/>
          <w:lang w:val="lt-LT"/>
        </w:rPr>
        <w:tab/>
      </w:r>
    </w:p>
    <w:p w14:paraId="1165DC86" w14:textId="77777777" w:rsidR="003F1E00" w:rsidRPr="008D2248" w:rsidRDefault="003F1E00" w:rsidP="003F1E00">
      <w:pPr>
        <w:widowControl w:val="0"/>
        <w:spacing w:line="200" w:lineRule="exact"/>
        <w:rPr>
          <w:szCs w:val="24"/>
          <w:lang w:val="lt-LT"/>
        </w:rPr>
      </w:pPr>
    </w:p>
    <w:p w14:paraId="0BC9C9AA" w14:textId="77777777" w:rsidR="003F1E00" w:rsidRPr="008D2248" w:rsidRDefault="003F1E00" w:rsidP="003F1E00">
      <w:pPr>
        <w:widowControl w:val="0"/>
        <w:spacing w:line="200" w:lineRule="exact"/>
        <w:rPr>
          <w:szCs w:val="24"/>
          <w:lang w:val="lt-LT"/>
        </w:rPr>
      </w:pPr>
    </w:p>
    <w:p w14:paraId="574A2F16" w14:textId="77777777" w:rsidR="003F1E00" w:rsidRPr="008D2248" w:rsidRDefault="003F1E00" w:rsidP="003F1E00">
      <w:pPr>
        <w:widowControl w:val="0"/>
        <w:spacing w:line="200" w:lineRule="exact"/>
        <w:rPr>
          <w:szCs w:val="24"/>
          <w:lang w:val="lt-LT"/>
        </w:rPr>
      </w:pPr>
    </w:p>
    <w:p w14:paraId="53FD3EE6" w14:textId="77777777" w:rsidR="003F1E00" w:rsidRPr="008D2248" w:rsidRDefault="003F1E00" w:rsidP="003F1E00">
      <w:pPr>
        <w:widowControl w:val="0"/>
        <w:spacing w:line="200" w:lineRule="exact"/>
        <w:rPr>
          <w:szCs w:val="24"/>
          <w:lang w:val="lt-LT"/>
        </w:rPr>
      </w:pPr>
    </w:p>
    <w:p w14:paraId="3562EA94" w14:textId="77777777" w:rsidR="003F1E00" w:rsidRPr="008D2248" w:rsidRDefault="003F1E00" w:rsidP="003F1E00">
      <w:pPr>
        <w:widowControl w:val="0"/>
        <w:spacing w:line="200" w:lineRule="exact"/>
        <w:rPr>
          <w:szCs w:val="24"/>
          <w:lang w:val="lt-LT"/>
        </w:rPr>
      </w:pPr>
    </w:p>
    <w:p w14:paraId="2ECDEE42" w14:textId="77777777" w:rsidR="003F1E00" w:rsidRPr="008D2248" w:rsidRDefault="003F1E00" w:rsidP="003F1E00">
      <w:pPr>
        <w:widowControl w:val="0"/>
        <w:spacing w:line="200" w:lineRule="exact"/>
        <w:rPr>
          <w:szCs w:val="24"/>
          <w:lang w:val="lt-LT"/>
        </w:rPr>
      </w:pPr>
    </w:p>
    <w:p w14:paraId="2D3A2030" w14:textId="77777777" w:rsidR="003F1E00" w:rsidRPr="008D2248" w:rsidRDefault="003F1E00" w:rsidP="003F1E00">
      <w:pPr>
        <w:widowControl w:val="0"/>
        <w:tabs>
          <w:tab w:val="left" w:pos="3860"/>
          <w:tab w:val="left" w:pos="7520"/>
        </w:tabs>
        <w:spacing w:before="32"/>
        <w:ind w:left="216" w:right="-20"/>
        <w:rPr>
          <w:szCs w:val="24"/>
          <w:lang w:val="lt-LT"/>
        </w:rPr>
      </w:pPr>
      <w:r w:rsidRPr="008D2248">
        <w:rPr>
          <w:iCs/>
          <w:szCs w:val="24"/>
          <w:lang w:val="lt-LT"/>
        </w:rPr>
        <w:t>(par</w:t>
      </w:r>
      <w:r w:rsidRPr="008D2248">
        <w:rPr>
          <w:iCs/>
          <w:spacing w:val="1"/>
          <w:szCs w:val="24"/>
          <w:lang w:val="lt-LT"/>
        </w:rPr>
        <w:t>ei</w:t>
      </w:r>
      <w:r w:rsidRPr="008D2248">
        <w:rPr>
          <w:iCs/>
          <w:szCs w:val="24"/>
          <w:lang w:val="lt-LT"/>
        </w:rPr>
        <w:t>gos – juridiniam asmeniui)</w:t>
      </w:r>
      <w:r w:rsidRPr="008D2248">
        <w:rPr>
          <w:iCs/>
          <w:szCs w:val="24"/>
          <w:lang w:val="lt-LT"/>
        </w:rPr>
        <w:tab/>
      </w:r>
      <w:r w:rsidRPr="008D2248">
        <w:rPr>
          <w:iCs/>
          <w:spacing w:val="-2"/>
          <w:szCs w:val="24"/>
          <w:lang w:val="lt-LT"/>
        </w:rPr>
        <w:t>(</w:t>
      </w:r>
      <w:r w:rsidRPr="008D2248">
        <w:rPr>
          <w:iCs/>
          <w:szCs w:val="24"/>
          <w:lang w:val="lt-LT"/>
        </w:rPr>
        <w:t>para</w:t>
      </w:r>
      <w:r w:rsidRPr="008D2248">
        <w:rPr>
          <w:iCs/>
          <w:spacing w:val="1"/>
          <w:szCs w:val="24"/>
          <w:lang w:val="lt-LT"/>
        </w:rPr>
        <w:t>š</w:t>
      </w:r>
      <w:r w:rsidRPr="008D2248">
        <w:rPr>
          <w:iCs/>
          <w:szCs w:val="24"/>
          <w:lang w:val="lt-LT"/>
        </w:rPr>
        <w:t>a</w:t>
      </w:r>
      <w:r w:rsidRPr="008D2248">
        <w:rPr>
          <w:iCs/>
          <w:spacing w:val="1"/>
          <w:szCs w:val="24"/>
          <w:lang w:val="lt-LT"/>
        </w:rPr>
        <w:t>s</w:t>
      </w:r>
      <w:r w:rsidRPr="008D2248">
        <w:rPr>
          <w:iCs/>
          <w:szCs w:val="24"/>
          <w:lang w:val="lt-LT"/>
        </w:rPr>
        <w:t>)</w:t>
      </w:r>
      <w:r w:rsidRPr="008D2248">
        <w:rPr>
          <w:iCs/>
          <w:szCs w:val="24"/>
          <w:lang w:val="lt-LT"/>
        </w:rPr>
        <w:tab/>
      </w:r>
      <w:r w:rsidRPr="008D2248">
        <w:rPr>
          <w:iCs/>
          <w:spacing w:val="-2"/>
          <w:szCs w:val="24"/>
          <w:lang w:val="lt-LT"/>
        </w:rPr>
        <w:t>(</w:t>
      </w:r>
      <w:r w:rsidRPr="008D2248">
        <w:rPr>
          <w:iCs/>
          <w:szCs w:val="24"/>
          <w:lang w:val="lt-LT"/>
        </w:rPr>
        <w:t>Vardas, pava</w:t>
      </w:r>
      <w:r w:rsidRPr="008D2248">
        <w:rPr>
          <w:iCs/>
          <w:spacing w:val="1"/>
          <w:szCs w:val="24"/>
          <w:lang w:val="lt-LT"/>
        </w:rPr>
        <w:t>r</w:t>
      </w:r>
      <w:r w:rsidRPr="008D2248">
        <w:rPr>
          <w:iCs/>
          <w:szCs w:val="24"/>
          <w:lang w:val="lt-LT"/>
        </w:rPr>
        <w:t>dė)</w:t>
      </w:r>
    </w:p>
    <w:p w14:paraId="29F18C7C" w14:textId="77777777" w:rsidR="003F1E00" w:rsidRPr="008D2248" w:rsidRDefault="003F1E00" w:rsidP="003F1E00">
      <w:pPr>
        <w:widowControl w:val="0"/>
        <w:spacing w:before="45"/>
        <w:ind w:right="1563"/>
        <w:jc w:val="right"/>
        <w:rPr>
          <w:szCs w:val="24"/>
          <w:lang w:val="lt-LT"/>
        </w:rPr>
      </w:pPr>
      <w:r w:rsidRPr="008D2248">
        <w:rPr>
          <w:szCs w:val="24"/>
          <w:lang w:val="lt-LT"/>
        </w:rPr>
        <w:t>A.</w:t>
      </w:r>
      <w:r w:rsidRPr="008D2248">
        <w:rPr>
          <w:spacing w:val="-1"/>
          <w:szCs w:val="24"/>
          <w:lang w:val="lt-LT"/>
        </w:rPr>
        <w:t>V</w:t>
      </w:r>
      <w:r w:rsidRPr="008D2248">
        <w:rPr>
          <w:szCs w:val="24"/>
          <w:lang w:val="lt-LT"/>
        </w:rPr>
        <w:t>.</w:t>
      </w:r>
    </w:p>
    <w:p w14:paraId="32A7299E" w14:textId="77777777" w:rsidR="003F1E00" w:rsidRPr="008D2248" w:rsidRDefault="003F1E00" w:rsidP="003F1E00">
      <w:pPr>
        <w:jc w:val="both"/>
        <w:rPr>
          <w:szCs w:val="24"/>
          <w:lang w:val="lt-LT" w:eastAsia="lt-LT"/>
        </w:rPr>
      </w:pPr>
    </w:p>
    <w:p w14:paraId="51F4718E" w14:textId="77777777" w:rsidR="003F1E00" w:rsidRPr="008D2248" w:rsidRDefault="003F1E00" w:rsidP="003F1E00">
      <w:pPr>
        <w:jc w:val="both"/>
        <w:rPr>
          <w:szCs w:val="24"/>
          <w:lang w:val="lt-LT" w:eastAsia="lt-LT"/>
        </w:rPr>
      </w:pPr>
    </w:p>
    <w:p w14:paraId="29B548A7" w14:textId="77777777" w:rsidR="003F1E00" w:rsidRPr="008D2248" w:rsidRDefault="003F1E00" w:rsidP="00DF5647">
      <w:pPr>
        <w:jc w:val="both"/>
        <w:rPr>
          <w:szCs w:val="24"/>
          <w:lang w:val="lt-LT"/>
        </w:rPr>
      </w:pPr>
    </w:p>
    <w:p w14:paraId="2AB0F002" w14:textId="77777777" w:rsidR="00E706ED" w:rsidRPr="00D84035" w:rsidRDefault="003F1E00" w:rsidP="00A114D8">
      <w:pPr>
        <w:jc w:val="center"/>
        <w:rPr>
          <w:szCs w:val="24"/>
          <w:lang w:val="lt-LT"/>
        </w:rPr>
      </w:pPr>
      <w:r w:rsidRPr="008D2248">
        <w:rPr>
          <w:szCs w:val="24"/>
          <w:lang w:val="lt-LT"/>
        </w:rPr>
        <w:t>__________</w:t>
      </w:r>
    </w:p>
    <w:sectPr w:rsidR="00E706ED" w:rsidRPr="00D84035" w:rsidSect="00EC703D">
      <w:footerReference w:type="default" r:id="rId11"/>
      <w:type w:val="continuous"/>
      <w:pgSz w:w="11906" w:h="16838"/>
      <w:pgMar w:top="1134" w:right="567" w:bottom="1134" w:left="1701" w:header="567" w:footer="55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4A947" w14:textId="77777777" w:rsidR="00EC703D" w:rsidRDefault="00EC703D">
      <w:r>
        <w:separator/>
      </w:r>
    </w:p>
  </w:endnote>
  <w:endnote w:type="continuationSeparator" w:id="0">
    <w:p w14:paraId="42F02103" w14:textId="77777777" w:rsidR="00EC703D" w:rsidRDefault="00EC7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2E70A" w14:textId="77777777" w:rsidR="00FA297B" w:rsidRDefault="00FA297B">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C5B1" w14:textId="77777777" w:rsidR="00FA297B" w:rsidRDefault="00FA297B">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8BEBC" w14:textId="77777777" w:rsidR="00EC703D" w:rsidRDefault="00EC703D">
      <w:r>
        <w:separator/>
      </w:r>
    </w:p>
  </w:footnote>
  <w:footnote w:type="continuationSeparator" w:id="0">
    <w:p w14:paraId="424C2E16" w14:textId="77777777" w:rsidR="00EC703D" w:rsidRDefault="00EC70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E6707"/>
    <w:multiLevelType w:val="multilevel"/>
    <w:tmpl w:val="00CA8A48"/>
    <w:lvl w:ilvl="0">
      <w:start w:val="1"/>
      <w:numFmt w:val="decimal"/>
      <w:lvlText w:val="%1."/>
      <w:lvlJc w:val="left"/>
      <w:pPr>
        <w:ind w:left="1494" w:hanging="360"/>
      </w:pPr>
      <w:rPr>
        <w:rFonts w:hint="default"/>
        <w:color w:val="000000"/>
      </w:rPr>
    </w:lvl>
    <w:lvl w:ilvl="1">
      <w:start w:val="1"/>
      <w:numFmt w:val="decimal"/>
      <w:isLgl/>
      <w:lvlText w:val="%1.%2."/>
      <w:lvlJc w:val="left"/>
      <w:pPr>
        <w:ind w:left="1494" w:hanging="360"/>
      </w:pPr>
      <w:rPr>
        <w:rFonts w:hint="default"/>
        <w:color w:val="000000"/>
      </w:rPr>
    </w:lvl>
    <w:lvl w:ilvl="2">
      <w:start w:val="1"/>
      <w:numFmt w:val="decimal"/>
      <w:isLgl/>
      <w:lvlText w:val="%1.%2.%3."/>
      <w:lvlJc w:val="left"/>
      <w:pPr>
        <w:ind w:left="1854" w:hanging="720"/>
      </w:pPr>
      <w:rPr>
        <w:rFonts w:hint="default"/>
        <w:color w:val="000000"/>
      </w:rPr>
    </w:lvl>
    <w:lvl w:ilvl="3">
      <w:start w:val="1"/>
      <w:numFmt w:val="decimal"/>
      <w:isLgl/>
      <w:lvlText w:val="%1.%2.%3.%4."/>
      <w:lvlJc w:val="left"/>
      <w:pPr>
        <w:ind w:left="1854" w:hanging="720"/>
      </w:pPr>
      <w:rPr>
        <w:rFonts w:hint="default"/>
        <w:color w:val="000000"/>
      </w:rPr>
    </w:lvl>
    <w:lvl w:ilvl="4">
      <w:start w:val="1"/>
      <w:numFmt w:val="decimal"/>
      <w:isLgl/>
      <w:lvlText w:val="%1.%2.%3.%4.%5."/>
      <w:lvlJc w:val="left"/>
      <w:pPr>
        <w:ind w:left="2214" w:hanging="1080"/>
      </w:pPr>
      <w:rPr>
        <w:rFonts w:hint="default"/>
        <w:color w:val="000000"/>
      </w:rPr>
    </w:lvl>
    <w:lvl w:ilvl="5">
      <w:start w:val="1"/>
      <w:numFmt w:val="decimal"/>
      <w:isLgl/>
      <w:lvlText w:val="%1.%2.%3.%4.%5.%6."/>
      <w:lvlJc w:val="left"/>
      <w:pPr>
        <w:ind w:left="2214" w:hanging="1080"/>
      </w:pPr>
      <w:rPr>
        <w:rFonts w:hint="default"/>
        <w:color w:val="000000"/>
      </w:rPr>
    </w:lvl>
    <w:lvl w:ilvl="6">
      <w:start w:val="1"/>
      <w:numFmt w:val="decimal"/>
      <w:isLgl/>
      <w:lvlText w:val="%1.%2.%3.%4.%5.%6.%7."/>
      <w:lvlJc w:val="left"/>
      <w:pPr>
        <w:ind w:left="2574" w:hanging="1440"/>
      </w:pPr>
      <w:rPr>
        <w:rFonts w:hint="default"/>
        <w:color w:val="000000"/>
      </w:rPr>
    </w:lvl>
    <w:lvl w:ilvl="7">
      <w:start w:val="1"/>
      <w:numFmt w:val="decimal"/>
      <w:isLgl/>
      <w:lvlText w:val="%1.%2.%3.%4.%5.%6.%7.%8."/>
      <w:lvlJc w:val="left"/>
      <w:pPr>
        <w:ind w:left="2574" w:hanging="1440"/>
      </w:pPr>
      <w:rPr>
        <w:rFonts w:hint="default"/>
        <w:color w:val="000000"/>
      </w:rPr>
    </w:lvl>
    <w:lvl w:ilvl="8">
      <w:start w:val="1"/>
      <w:numFmt w:val="decimal"/>
      <w:isLgl/>
      <w:lvlText w:val="%1.%2.%3.%4.%5.%6.%7.%8.%9."/>
      <w:lvlJc w:val="left"/>
      <w:pPr>
        <w:ind w:left="2934" w:hanging="1800"/>
      </w:pPr>
      <w:rPr>
        <w:rFonts w:hint="default"/>
        <w:color w:val="000000"/>
      </w:rPr>
    </w:lvl>
  </w:abstractNum>
  <w:abstractNum w:abstractNumId="1" w15:restartNumberingAfterBreak="0">
    <w:nsid w:val="669F1D4D"/>
    <w:multiLevelType w:val="hybridMultilevel"/>
    <w:tmpl w:val="C0DADFCC"/>
    <w:lvl w:ilvl="0" w:tplc="DBB40D2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3119022">
    <w:abstractNumId w:val="1"/>
  </w:num>
  <w:num w:numId="2" w16cid:durableId="1686639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7C"/>
    <w:rsid w:val="00001A72"/>
    <w:rsid w:val="000034CE"/>
    <w:rsid w:val="00006CB9"/>
    <w:rsid w:val="00007210"/>
    <w:rsid w:val="00013D43"/>
    <w:rsid w:val="000216C2"/>
    <w:rsid w:val="00023AA9"/>
    <w:rsid w:val="00030D29"/>
    <w:rsid w:val="00033DC9"/>
    <w:rsid w:val="000514EB"/>
    <w:rsid w:val="00051936"/>
    <w:rsid w:val="00051A76"/>
    <w:rsid w:val="00061343"/>
    <w:rsid w:val="0006313D"/>
    <w:rsid w:val="0007137F"/>
    <w:rsid w:val="00072F9F"/>
    <w:rsid w:val="000752AD"/>
    <w:rsid w:val="00077DA1"/>
    <w:rsid w:val="000809D7"/>
    <w:rsid w:val="000811FD"/>
    <w:rsid w:val="00081FC7"/>
    <w:rsid w:val="00082DFF"/>
    <w:rsid w:val="000A1087"/>
    <w:rsid w:val="000A30D7"/>
    <w:rsid w:val="000A4A20"/>
    <w:rsid w:val="000A6A98"/>
    <w:rsid w:val="000B3DE0"/>
    <w:rsid w:val="000B75F5"/>
    <w:rsid w:val="000C2232"/>
    <w:rsid w:val="000C338D"/>
    <w:rsid w:val="000E04D6"/>
    <w:rsid w:val="000E172D"/>
    <w:rsid w:val="000E3D77"/>
    <w:rsid w:val="000E59D6"/>
    <w:rsid w:val="000E6857"/>
    <w:rsid w:val="0010332B"/>
    <w:rsid w:val="00105C8D"/>
    <w:rsid w:val="0011614A"/>
    <w:rsid w:val="00121A4F"/>
    <w:rsid w:val="00124A7B"/>
    <w:rsid w:val="00125AD7"/>
    <w:rsid w:val="00137677"/>
    <w:rsid w:val="00142D50"/>
    <w:rsid w:val="001433E4"/>
    <w:rsid w:val="00147FAC"/>
    <w:rsid w:val="00154179"/>
    <w:rsid w:val="00156FEB"/>
    <w:rsid w:val="001616F9"/>
    <w:rsid w:val="0016237D"/>
    <w:rsid w:val="0016506D"/>
    <w:rsid w:val="00171B5E"/>
    <w:rsid w:val="00172737"/>
    <w:rsid w:val="001855F4"/>
    <w:rsid w:val="00185E15"/>
    <w:rsid w:val="00191E5C"/>
    <w:rsid w:val="001956A4"/>
    <w:rsid w:val="001A080F"/>
    <w:rsid w:val="001A7A46"/>
    <w:rsid w:val="001B3810"/>
    <w:rsid w:val="001B38EE"/>
    <w:rsid w:val="001C5855"/>
    <w:rsid w:val="001D200F"/>
    <w:rsid w:val="001D2A9C"/>
    <w:rsid w:val="001D6E01"/>
    <w:rsid w:val="001E089C"/>
    <w:rsid w:val="001E3CAD"/>
    <w:rsid w:val="001E3F84"/>
    <w:rsid w:val="001E5719"/>
    <w:rsid w:val="001F0AB1"/>
    <w:rsid w:val="001F2A83"/>
    <w:rsid w:val="001F3A40"/>
    <w:rsid w:val="001F6729"/>
    <w:rsid w:val="00202529"/>
    <w:rsid w:val="00203CB8"/>
    <w:rsid w:val="00204D53"/>
    <w:rsid w:val="0020736E"/>
    <w:rsid w:val="00213B38"/>
    <w:rsid w:val="0022011F"/>
    <w:rsid w:val="0022078B"/>
    <w:rsid w:val="00227F38"/>
    <w:rsid w:val="00230159"/>
    <w:rsid w:val="00232A2A"/>
    <w:rsid w:val="0023608A"/>
    <w:rsid w:val="00240DC1"/>
    <w:rsid w:val="00244EFC"/>
    <w:rsid w:val="002549D2"/>
    <w:rsid w:val="00263CE9"/>
    <w:rsid w:val="00270F10"/>
    <w:rsid w:val="00273E37"/>
    <w:rsid w:val="002760E6"/>
    <w:rsid w:val="0028111B"/>
    <w:rsid w:val="00281EAA"/>
    <w:rsid w:val="00282F88"/>
    <w:rsid w:val="002850FE"/>
    <w:rsid w:val="00285683"/>
    <w:rsid w:val="00286CD1"/>
    <w:rsid w:val="002914FF"/>
    <w:rsid w:val="00297685"/>
    <w:rsid w:val="002A3819"/>
    <w:rsid w:val="002A7158"/>
    <w:rsid w:val="002B1B22"/>
    <w:rsid w:val="002C1A8D"/>
    <w:rsid w:val="002C4A04"/>
    <w:rsid w:val="002D1DCF"/>
    <w:rsid w:val="002D2484"/>
    <w:rsid w:val="002F5711"/>
    <w:rsid w:val="00305E16"/>
    <w:rsid w:val="003102BE"/>
    <w:rsid w:val="00324F0D"/>
    <w:rsid w:val="0032601F"/>
    <w:rsid w:val="00326D20"/>
    <w:rsid w:val="003468E4"/>
    <w:rsid w:val="0035404C"/>
    <w:rsid w:val="00355CC2"/>
    <w:rsid w:val="0035627F"/>
    <w:rsid w:val="00356816"/>
    <w:rsid w:val="00363F27"/>
    <w:rsid w:val="00370232"/>
    <w:rsid w:val="00377053"/>
    <w:rsid w:val="00382FBC"/>
    <w:rsid w:val="0038335F"/>
    <w:rsid w:val="003859FC"/>
    <w:rsid w:val="003A169C"/>
    <w:rsid w:val="003A311F"/>
    <w:rsid w:val="003C1778"/>
    <w:rsid w:val="003C180D"/>
    <w:rsid w:val="003C2776"/>
    <w:rsid w:val="003C5287"/>
    <w:rsid w:val="003C5EE0"/>
    <w:rsid w:val="003D08B4"/>
    <w:rsid w:val="003D5479"/>
    <w:rsid w:val="003E0294"/>
    <w:rsid w:val="003E4045"/>
    <w:rsid w:val="003F12B3"/>
    <w:rsid w:val="003F1E00"/>
    <w:rsid w:val="003F284E"/>
    <w:rsid w:val="003F36C4"/>
    <w:rsid w:val="003F4743"/>
    <w:rsid w:val="003F530E"/>
    <w:rsid w:val="003F79DB"/>
    <w:rsid w:val="00407933"/>
    <w:rsid w:val="00407B77"/>
    <w:rsid w:val="0041357C"/>
    <w:rsid w:val="00420EB3"/>
    <w:rsid w:val="00421ACB"/>
    <w:rsid w:val="00423944"/>
    <w:rsid w:val="00430F8D"/>
    <w:rsid w:val="0043231F"/>
    <w:rsid w:val="004369DF"/>
    <w:rsid w:val="00446D01"/>
    <w:rsid w:val="00451C9A"/>
    <w:rsid w:val="004539DD"/>
    <w:rsid w:val="00456E62"/>
    <w:rsid w:val="0046173A"/>
    <w:rsid w:val="00461A3C"/>
    <w:rsid w:val="0046429D"/>
    <w:rsid w:val="00477442"/>
    <w:rsid w:val="00482619"/>
    <w:rsid w:val="004849DE"/>
    <w:rsid w:val="00484F52"/>
    <w:rsid w:val="0048728D"/>
    <w:rsid w:val="00487484"/>
    <w:rsid w:val="004917F5"/>
    <w:rsid w:val="004936AD"/>
    <w:rsid w:val="00495C60"/>
    <w:rsid w:val="004A42FC"/>
    <w:rsid w:val="004C4ABC"/>
    <w:rsid w:val="004C640D"/>
    <w:rsid w:val="004C6645"/>
    <w:rsid w:val="004C6D31"/>
    <w:rsid w:val="004D0C96"/>
    <w:rsid w:val="004D2C7F"/>
    <w:rsid w:val="004D6C08"/>
    <w:rsid w:val="004E1DE7"/>
    <w:rsid w:val="004E3F1E"/>
    <w:rsid w:val="004F0124"/>
    <w:rsid w:val="004F5F75"/>
    <w:rsid w:val="004F7600"/>
    <w:rsid w:val="00500368"/>
    <w:rsid w:val="005037A0"/>
    <w:rsid w:val="0050440F"/>
    <w:rsid w:val="00505503"/>
    <w:rsid w:val="00506026"/>
    <w:rsid w:val="00521727"/>
    <w:rsid w:val="00524028"/>
    <w:rsid w:val="005260A5"/>
    <w:rsid w:val="00530892"/>
    <w:rsid w:val="00537984"/>
    <w:rsid w:val="005407D5"/>
    <w:rsid w:val="005415E0"/>
    <w:rsid w:val="00541A5C"/>
    <w:rsid w:val="005427F8"/>
    <w:rsid w:val="00550136"/>
    <w:rsid w:val="00553AD3"/>
    <w:rsid w:val="005561A7"/>
    <w:rsid w:val="00557D94"/>
    <w:rsid w:val="005618BD"/>
    <w:rsid w:val="0056334C"/>
    <w:rsid w:val="00564C75"/>
    <w:rsid w:val="0056736B"/>
    <w:rsid w:val="0057693E"/>
    <w:rsid w:val="00577985"/>
    <w:rsid w:val="005825A6"/>
    <w:rsid w:val="005838A6"/>
    <w:rsid w:val="005839D1"/>
    <w:rsid w:val="00584258"/>
    <w:rsid w:val="00590402"/>
    <w:rsid w:val="0059446F"/>
    <w:rsid w:val="005955ED"/>
    <w:rsid w:val="00597777"/>
    <w:rsid w:val="005A4EEA"/>
    <w:rsid w:val="005B0F18"/>
    <w:rsid w:val="005B1305"/>
    <w:rsid w:val="005B56C7"/>
    <w:rsid w:val="005C1472"/>
    <w:rsid w:val="005C3B58"/>
    <w:rsid w:val="005C3E3C"/>
    <w:rsid w:val="005D1FCC"/>
    <w:rsid w:val="005D30C1"/>
    <w:rsid w:val="005D7B5E"/>
    <w:rsid w:val="005E0D66"/>
    <w:rsid w:val="005E6193"/>
    <w:rsid w:val="005F0201"/>
    <w:rsid w:val="005F084D"/>
    <w:rsid w:val="005F26A6"/>
    <w:rsid w:val="005F35E8"/>
    <w:rsid w:val="005F4288"/>
    <w:rsid w:val="005F5E4D"/>
    <w:rsid w:val="0060523E"/>
    <w:rsid w:val="00616310"/>
    <w:rsid w:val="006213D4"/>
    <w:rsid w:val="00624852"/>
    <w:rsid w:val="00625BF5"/>
    <w:rsid w:val="0063519A"/>
    <w:rsid w:val="00636F97"/>
    <w:rsid w:val="0064528F"/>
    <w:rsid w:val="0065382D"/>
    <w:rsid w:val="006558F7"/>
    <w:rsid w:val="006614DD"/>
    <w:rsid w:val="00666234"/>
    <w:rsid w:val="00672EDB"/>
    <w:rsid w:val="0067428B"/>
    <w:rsid w:val="00676EED"/>
    <w:rsid w:val="00680887"/>
    <w:rsid w:val="00686694"/>
    <w:rsid w:val="00687D97"/>
    <w:rsid w:val="00696945"/>
    <w:rsid w:val="006A42F0"/>
    <w:rsid w:val="006A7751"/>
    <w:rsid w:val="006B2F84"/>
    <w:rsid w:val="006C062E"/>
    <w:rsid w:val="006C1694"/>
    <w:rsid w:val="006D40E2"/>
    <w:rsid w:val="006E118E"/>
    <w:rsid w:val="006E1948"/>
    <w:rsid w:val="006E1C45"/>
    <w:rsid w:val="006E260B"/>
    <w:rsid w:val="006E3D07"/>
    <w:rsid w:val="006E3EEB"/>
    <w:rsid w:val="0070092F"/>
    <w:rsid w:val="00705CD2"/>
    <w:rsid w:val="00713185"/>
    <w:rsid w:val="00717772"/>
    <w:rsid w:val="007237F6"/>
    <w:rsid w:val="00725B5D"/>
    <w:rsid w:val="00726158"/>
    <w:rsid w:val="007311D1"/>
    <w:rsid w:val="007326A9"/>
    <w:rsid w:val="007343AF"/>
    <w:rsid w:val="007359EA"/>
    <w:rsid w:val="00736CBF"/>
    <w:rsid w:val="00743FF8"/>
    <w:rsid w:val="00744B7A"/>
    <w:rsid w:val="0074539B"/>
    <w:rsid w:val="007501A1"/>
    <w:rsid w:val="00750A83"/>
    <w:rsid w:val="00752004"/>
    <w:rsid w:val="00753181"/>
    <w:rsid w:val="00756556"/>
    <w:rsid w:val="007700CE"/>
    <w:rsid w:val="007767FC"/>
    <w:rsid w:val="00783189"/>
    <w:rsid w:val="0078448A"/>
    <w:rsid w:val="00796D7C"/>
    <w:rsid w:val="007A14BC"/>
    <w:rsid w:val="007A459D"/>
    <w:rsid w:val="007A473F"/>
    <w:rsid w:val="007A5CFB"/>
    <w:rsid w:val="007B0E0C"/>
    <w:rsid w:val="007B2565"/>
    <w:rsid w:val="007B3591"/>
    <w:rsid w:val="007B6A03"/>
    <w:rsid w:val="007C117E"/>
    <w:rsid w:val="007E150B"/>
    <w:rsid w:val="007E4E66"/>
    <w:rsid w:val="007E566C"/>
    <w:rsid w:val="007E7C09"/>
    <w:rsid w:val="007F3DA6"/>
    <w:rsid w:val="007F497C"/>
    <w:rsid w:val="00800424"/>
    <w:rsid w:val="0080465E"/>
    <w:rsid w:val="00805145"/>
    <w:rsid w:val="008056C4"/>
    <w:rsid w:val="00807EE1"/>
    <w:rsid w:val="00816A9D"/>
    <w:rsid w:val="00817B29"/>
    <w:rsid w:val="008256E7"/>
    <w:rsid w:val="0083472C"/>
    <w:rsid w:val="008419E1"/>
    <w:rsid w:val="00842525"/>
    <w:rsid w:val="00845DDF"/>
    <w:rsid w:val="00856EF6"/>
    <w:rsid w:val="00865186"/>
    <w:rsid w:val="00873DDB"/>
    <w:rsid w:val="00881E28"/>
    <w:rsid w:val="008838E7"/>
    <w:rsid w:val="00883941"/>
    <w:rsid w:val="00884A7A"/>
    <w:rsid w:val="00886875"/>
    <w:rsid w:val="00891295"/>
    <w:rsid w:val="008972B8"/>
    <w:rsid w:val="008977BD"/>
    <w:rsid w:val="008A1378"/>
    <w:rsid w:val="008A59D9"/>
    <w:rsid w:val="008B2DC5"/>
    <w:rsid w:val="008D0CE6"/>
    <w:rsid w:val="008D2248"/>
    <w:rsid w:val="008E01BA"/>
    <w:rsid w:val="008E05DD"/>
    <w:rsid w:val="008E11E0"/>
    <w:rsid w:val="008E2AFC"/>
    <w:rsid w:val="008E71EF"/>
    <w:rsid w:val="008F0194"/>
    <w:rsid w:val="008F036C"/>
    <w:rsid w:val="008F2D6A"/>
    <w:rsid w:val="008F31EA"/>
    <w:rsid w:val="008F4E61"/>
    <w:rsid w:val="009000EF"/>
    <w:rsid w:val="0090092E"/>
    <w:rsid w:val="00901109"/>
    <w:rsid w:val="00912F55"/>
    <w:rsid w:val="009170FB"/>
    <w:rsid w:val="00920BDB"/>
    <w:rsid w:val="00920E51"/>
    <w:rsid w:val="00926B5F"/>
    <w:rsid w:val="00927B52"/>
    <w:rsid w:val="00930FCC"/>
    <w:rsid w:val="0093214C"/>
    <w:rsid w:val="00934031"/>
    <w:rsid w:val="00934D35"/>
    <w:rsid w:val="009428B2"/>
    <w:rsid w:val="00946F0E"/>
    <w:rsid w:val="0094773C"/>
    <w:rsid w:val="00952C51"/>
    <w:rsid w:val="00956428"/>
    <w:rsid w:val="00963F9A"/>
    <w:rsid w:val="0096595B"/>
    <w:rsid w:val="00992330"/>
    <w:rsid w:val="00994F50"/>
    <w:rsid w:val="00995AFC"/>
    <w:rsid w:val="009A237C"/>
    <w:rsid w:val="009A25D0"/>
    <w:rsid w:val="009A50DA"/>
    <w:rsid w:val="009C2C0E"/>
    <w:rsid w:val="009C523A"/>
    <w:rsid w:val="009C56A6"/>
    <w:rsid w:val="009C6091"/>
    <w:rsid w:val="009C6A4A"/>
    <w:rsid w:val="009D0F10"/>
    <w:rsid w:val="009D4C86"/>
    <w:rsid w:val="009E3D41"/>
    <w:rsid w:val="009E4AD0"/>
    <w:rsid w:val="009E6F3C"/>
    <w:rsid w:val="009E7F16"/>
    <w:rsid w:val="009F315B"/>
    <w:rsid w:val="009F52DA"/>
    <w:rsid w:val="009F58EB"/>
    <w:rsid w:val="00A016C5"/>
    <w:rsid w:val="00A06AFA"/>
    <w:rsid w:val="00A0715E"/>
    <w:rsid w:val="00A114D8"/>
    <w:rsid w:val="00A1364D"/>
    <w:rsid w:val="00A3666A"/>
    <w:rsid w:val="00A36828"/>
    <w:rsid w:val="00A4091D"/>
    <w:rsid w:val="00A41F0A"/>
    <w:rsid w:val="00A479D9"/>
    <w:rsid w:val="00A528AE"/>
    <w:rsid w:val="00A52FFE"/>
    <w:rsid w:val="00A539FD"/>
    <w:rsid w:val="00A5670F"/>
    <w:rsid w:val="00A612C6"/>
    <w:rsid w:val="00A62701"/>
    <w:rsid w:val="00A8085C"/>
    <w:rsid w:val="00A86E84"/>
    <w:rsid w:val="00A913FE"/>
    <w:rsid w:val="00A937EB"/>
    <w:rsid w:val="00A938F6"/>
    <w:rsid w:val="00A9458D"/>
    <w:rsid w:val="00A97C95"/>
    <w:rsid w:val="00AA4FE8"/>
    <w:rsid w:val="00AB01DD"/>
    <w:rsid w:val="00AB2B73"/>
    <w:rsid w:val="00AC0C61"/>
    <w:rsid w:val="00AC1B88"/>
    <w:rsid w:val="00AC568F"/>
    <w:rsid w:val="00AC56EA"/>
    <w:rsid w:val="00AD22A3"/>
    <w:rsid w:val="00AD2977"/>
    <w:rsid w:val="00AD7F54"/>
    <w:rsid w:val="00AE1466"/>
    <w:rsid w:val="00AE4D25"/>
    <w:rsid w:val="00AE51AA"/>
    <w:rsid w:val="00AF2FD3"/>
    <w:rsid w:val="00AF6313"/>
    <w:rsid w:val="00B03402"/>
    <w:rsid w:val="00B23D0B"/>
    <w:rsid w:val="00B25CEB"/>
    <w:rsid w:val="00B34509"/>
    <w:rsid w:val="00B35D10"/>
    <w:rsid w:val="00B40818"/>
    <w:rsid w:val="00B40886"/>
    <w:rsid w:val="00B45289"/>
    <w:rsid w:val="00B464A8"/>
    <w:rsid w:val="00B513D4"/>
    <w:rsid w:val="00B52008"/>
    <w:rsid w:val="00B52C52"/>
    <w:rsid w:val="00B53740"/>
    <w:rsid w:val="00B558F3"/>
    <w:rsid w:val="00B57BBD"/>
    <w:rsid w:val="00B6574C"/>
    <w:rsid w:val="00B72C68"/>
    <w:rsid w:val="00B76D93"/>
    <w:rsid w:val="00B77DC0"/>
    <w:rsid w:val="00B867D8"/>
    <w:rsid w:val="00B93275"/>
    <w:rsid w:val="00B95DC5"/>
    <w:rsid w:val="00BA1F0C"/>
    <w:rsid w:val="00BB0F80"/>
    <w:rsid w:val="00BB2271"/>
    <w:rsid w:val="00BB27DD"/>
    <w:rsid w:val="00BB2E8B"/>
    <w:rsid w:val="00BB799E"/>
    <w:rsid w:val="00BC310F"/>
    <w:rsid w:val="00BD077E"/>
    <w:rsid w:val="00BD4584"/>
    <w:rsid w:val="00BD4EF8"/>
    <w:rsid w:val="00BE21DC"/>
    <w:rsid w:val="00BE3C83"/>
    <w:rsid w:val="00BE6535"/>
    <w:rsid w:val="00BF17FC"/>
    <w:rsid w:val="00BF70BC"/>
    <w:rsid w:val="00C018F3"/>
    <w:rsid w:val="00C10A98"/>
    <w:rsid w:val="00C119D2"/>
    <w:rsid w:val="00C1399E"/>
    <w:rsid w:val="00C14272"/>
    <w:rsid w:val="00C1551E"/>
    <w:rsid w:val="00C1560A"/>
    <w:rsid w:val="00C15D3B"/>
    <w:rsid w:val="00C17ADF"/>
    <w:rsid w:val="00C263F3"/>
    <w:rsid w:val="00C26746"/>
    <w:rsid w:val="00C31C69"/>
    <w:rsid w:val="00C35E64"/>
    <w:rsid w:val="00C37858"/>
    <w:rsid w:val="00C3799E"/>
    <w:rsid w:val="00C426ED"/>
    <w:rsid w:val="00C50AFE"/>
    <w:rsid w:val="00C53A35"/>
    <w:rsid w:val="00C57DED"/>
    <w:rsid w:val="00C63B45"/>
    <w:rsid w:val="00C64FFC"/>
    <w:rsid w:val="00C6531C"/>
    <w:rsid w:val="00C6648F"/>
    <w:rsid w:val="00C76303"/>
    <w:rsid w:val="00C80406"/>
    <w:rsid w:val="00C8280D"/>
    <w:rsid w:val="00C83DD7"/>
    <w:rsid w:val="00C90801"/>
    <w:rsid w:val="00C924A0"/>
    <w:rsid w:val="00C957D1"/>
    <w:rsid w:val="00C96856"/>
    <w:rsid w:val="00C97451"/>
    <w:rsid w:val="00CA35CE"/>
    <w:rsid w:val="00CA73A9"/>
    <w:rsid w:val="00CB25C9"/>
    <w:rsid w:val="00CB74D1"/>
    <w:rsid w:val="00CC77FD"/>
    <w:rsid w:val="00CE36CE"/>
    <w:rsid w:val="00CE3E8B"/>
    <w:rsid w:val="00CE3F48"/>
    <w:rsid w:val="00CE74A9"/>
    <w:rsid w:val="00CF11C1"/>
    <w:rsid w:val="00CF485E"/>
    <w:rsid w:val="00CF6F9F"/>
    <w:rsid w:val="00D05501"/>
    <w:rsid w:val="00D07FB9"/>
    <w:rsid w:val="00D11560"/>
    <w:rsid w:val="00D1368B"/>
    <w:rsid w:val="00D14F54"/>
    <w:rsid w:val="00D16EA0"/>
    <w:rsid w:val="00D16F93"/>
    <w:rsid w:val="00D22F4E"/>
    <w:rsid w:val="00D26371"/>
    <w:rsid w:val="00D3176A"/>
    <w:rsid w:val="00D3211D"/>
    <w:rsid w:val="00D35365"/>
    <w:rsid w:val="00D543D8"/>
    <w:rsid w:val="00D648EB"/>
    <w:rsid w:val="00D653BC"/>
    <w:rsid w:val="00D71600"/>
    <w:rsid w:val="00D74B54"/>
    <w:rsid w:val="00D8028C"/>
    <w:rsid w:val="00D81814"/>
    <w:rsid w:val="00D82A75"/>
    <w:rsid w:val="00D84035"/>
    <w:rsid w:val="00D85BF8"/>
    <w:rsid w:val="00D86B41"/>
    <w:rsid w:val="00D90356"/>
    <w:rsid w:val="00D921D5"/>
    <w:rsid w:val="00D93994"/>
    <w:rsid w:val="00D95248"/>
    <w:rsid w:val="00D97C34"/>
    <w:rsid w:val="00DA5776"/>
    <w:rsid w:val="00DA617B"/>
    <w:rsid w:val="00DA7CAB"/>
    <w:rsid w:val="00DB4E49"/>
    <w:rsid w:val="00DB65A3"/>
    <w:rsid w:val="00DC6EF7"/>
    <w:rsid w:val="00DD10DA"/>
    <w:rsid w:val="00DD542E"/>
    <w:rsid w:val="00DE6616"/>
    <w:rsid w:val="00DF323A"/>
    <w:rsid w:val="00DF4085"/>
    <w:rsid w:val="00DF4D61"/>
    <w:rsid w:val="00DF5647"/>
    <w:rsid w:val="00E01B5E"/>
    <w:rsid w:val="00E034EE"/>
    <w:rsid w:val="00E039DF"/>
    <w:rsid w:val="00E06981"/>
    <w:rsid w:val="00E16FE1"/>
    <w:rsid w:val="00E225C3"/>
    <w:rsid w:val="00E272DB"/>
    <w:rsid w:val="00E33EF8"/>
    <w:rsid w:val="00E34378"/>
    <w:rsid w:val="00E35270"/>
    <w:rsid w:val="00E35FF9"/>
    <w:rsid w:val="00E3740A"/>
    <w:rsid w:val="00E407D9"/>
    <w:rsid w:val="00E40F79"/>
    <w:rsid w:val="00E42E5F"/>
    <w:rsid w:val="00E45F15"/>
    <w:rsid w:val="00E511A7"/>
    <w:rsid w:val="00E53660"/>
    <w:rsid w:val="00E61592"/>
    <w:rsid w:val="00E628D9"/>
    <w:rsid w:val="00E6518F"/>
    <w:rsid w:val="00E677B3"/>
    <w:rsid w:val="00E706ED"/>
    <w:rsid w:val="00E7085E"/>
    <w:rsid w:val="00E71106"/>
    <w:rsid w:val="00E7153A"/>
    <w:rsid w:val="00E72E1F"/>
    <w:rsid w:val="00E7516B"/>
    <w:rsid w:val="00E754C8"/>
    <w:rsid w:val="00E76E52"/>
    <w:rsid w:val="00E93EF8"/>
    <w:rsid w:val="00E9577B"/>
    <w:rsid w:val="00EA14FF"/>
    <w:rsid w:val="00EA4DF7"/>
    <w:rsid w:val="00EB08B3"/>
    <w:rsid w:val="00EB281F"/>
    <w:rsid w:val="00EC231A"/>
    <w:rsid w:val="00EC2909"/>
    <w:rsid w:val="00EC4008"/>
    <w:rsid w:val="00EC703D"/>
    <w:rsid w:val="00ED09B0"/>
    <w:rsid w:val="00ED546C"/>
    <w:rsid w:val="00EF085B"/>
    <w:rsid w:val="00EF1E50"/>
    <w:rsid w:val="00EF3848"/>
    <w:rsid w:val="00EF5390"/>
    <w:rsid w:val="00F044B3"/>
    <w:rsid w:val="00F04CB1"/>
    <w:rsid w:val="00F14D12"/>
    <w:rsid w:val="00F1558C"/>
    <w:rsid w:val="00F1573B"/>
    <w:rsid w:val="00F17AC9"/>
    <w:rsid w:val="00F3078F"/>
    <w:rsid w:val="00F37599"/>
    <w:rsid w:val="00F47326"/>
    <w:rsid w:val="00F57D09"/>
    <w:rsid w:val="00F60531"/>
    <w:rsid w:val="00F65D58"/>
    <w:rsid w:val="00F677B5"/>
    <w:rsid w:val="00F712C5"/>
    <w:rsid w:val="00F71C19"/>
    <w:rsid w:val="00F75C84"/>
    <w:rsid w:val="00F8201C"/>
    <w:rsid w:val="00F90D46"/>
    <w:rsid w:val="00FA297B"/>
    <w:rsid w:val="00FA3BBC"/>
    <w:rsid w:val="00FB1F44"/>
    <w:rsid w:val="00FB2B80"/>
    <w:rsid w:val="00FC2640"/>
    <w:rsid w:val="00FC3521"/>
    <w:rsid w:val="00FC4668"/>
    <w:rsid w:val="00FC6B38"/>
    <w:rsid w:val="00FD0210"/>
    <w:rsid w:val="00FD2791"/>
    <w:rsid w:val="00FD324E"/>
    <w:rsid w:val="00FD4CE6"/>
    <w:rsid w:val="00FD5278"/>
    <w:rsid w:val="00FD72E6"/>
    <w:rsid w:val="00FE2292"/>
    <w:rsid w:val="00FF6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E209E"/>
  <w15:chartTrackingRefBased/>
  <w15:docId w15:val="{9ABBBFC3-2B38-43DF-812E-4910EF2B8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rPr>
  </w:style>
  <w:style w:type="paragraph" w:styleId="Antrat1">
    <w:name w:val="heading 1"/>
    <w:basedOn w:val="prastasis"/>
    <w:next w:val="prastasis"/>
    <w:qFormat/>
    <w:pPr>
      <w:keepNext/>
      <w:tabs>
        <w:tab w:val="clear" w:pos="1293"/>
      </w:tabs>
      <w:jc w:val="center"/>
      <w:outlineLvl w:val="0"/>
    </w:pPr>
    <w:rPr>
      <w:b/>
      <w:lang w:val="lt-LT"/>
    </w:rPr>
  </w:style>
  <w:style w:type="paragraph" w:styleId="Antrat2">
    <w:name w:val="heading 2"/>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styleId="Antrat8">
    <w:name w:val="heading 8"/>
    <w:basedOn w:val="prastasis"/>
    <w:next w:val="prastasis"/>
    <w:link w:val="Antrat8Diagrama"/>
    <w:semiHidden/>
    <w:unhideWhenUsed/>
    <w:qFormat/>
    <w:rsid w:val="009C6091"/>
    <w:pPr>
      <w:spacing w:before="240" w:after="60"/>
      <w:outlineLvl w:val="7"/>
    </w:pPr>
    <w:rPr>
      <w:rFonts w:ascii="Calibri" w:hAnsi="Calibri"/>
      <w:i/>
      <w:i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Pagrindiniotekstotrauka">
    <w:name w:val="Body Text Indent"/>
    <w:basedOn w:val="prastasis"/>
    <w:link w:val="PagrindiniotekstotraukaDiagrama"/>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customStyle="1" w:styleId="PagrindiniotekstotraukaDiagrama">
    <w:name w:val="Pagrindinio teksto įtrauka Diagrama"/>
    <w:link w:val="Pagrindiniotekstotrauka"/>
    <w:rsid w:val="00A86E84"/>
    <w:rPr>
      <w:sz w:val="24"/>
      <w:lang w:eastAsia="en-US"/>
    </w:rPr>
  </w:style>
  <w:style w:type="character" w:customStyle="1" w:styleId="Antrat2Diagrama">
    <w:name w:val="Antraštė 2 Diagrama"/>
    <w:link w:val="Antrat2"/>
    <w:semiHidden/>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
    <w:semiHidden/>
    <w:rsid w:val="009C6091"/>
    <w:rPr>
      <w:rFonts w:ascii="Calibri" w:eastAsia="Times New Roman" w:hAnsi="Calibri" w:cs="Times New Roman"/>
      <w:i/>
      <w:iCs/>
      <w:sz w:val="24"/>
      <w:szCs w:val="24"/>
      <w:lang w:val="en-GB" w:eastAsia="en-US"/>
    </w:rPr>
  </w:style>
  <w:style w:type="paragraph" w:styleId="Sraopastraipa">
    <w:name w:val="List Paragraph"/>
    <w:basedOn w:val="prastasis"/>
    <w:qFormat/>
    <w:rsid w:val="009C6091"/>
    <w:pPr>
      <w:tabs>
        <w:tab w:val="clear" w:pos="1293"/>
      </w:tabs>
      <w:overflowPunct/>
      <w:autoSpaceDE/>
      <w:autoSpaceDN/>
      <w:adjustRightInd/>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rsid w:val="009C6091"/>
    <w:pPr>
      <w:tabs>
        <w:tab w:val="clear" w:pos="1293"/>
      </w:tabs>
      <w:overflowPunct/>
      <w:autoSpaceDE/>
      <w:autoSpaceDN/>
      <w:adjustRightInd/>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rsid w:val="009C6091"/>
    <w:pPr>
      <w:tabs>
        <w:tab w:val="clear" w:pos="1293"/>
      </w:tabs>
      <w:overflowPunct/>
      <w:autoSpaceDE/>
      <w:autoSpaceDN/>
      <w:adjustRightInd/>
      <w:spacing w:after="120" w:line="480" w:lineRule="auto"/>
      <w:ind w:left="283"/>
      <w:textAlignment w:val="auto"/>
    </w:pPr>
    <w:rPr>
      <w:rFonts w:ascii="Calibri" w:hAnsi="Calibri"/>
      <w:sz w:val="22"/>
      <w:szCs w:val="22"/>
      <w:lang w:val="lt-LT"/>
    </w:rPr>
  </w:style>
  <w:style w:type="character" w:customStyle="1" w:styleId="Pagrindiniotekstotrauka2Diagrama">
    <w:name w:val="Pagrindinio teksto įtrauka 2 Diagrama"/>
    <w:link w:val="Pagrindiniotekstotrauka2"/>
    <w:rsid w:val="009C6091"/>
    <w:rPr>
      <w:rFonts w:ascii="Calibri" w:hAnsi="Calibri"/>
      <w:sz w:val="22"/>
      <w:szCs w:val="22"/>
      <w:lang w:eastAsia="en-US"/>
    </w:rPr>
  </w:style>
  <w:style w:type="paragraph" w:customStyle="1" w:styleId="Default">
    <w:name w:val="Default"/>
    <w:rsid w:val="009C6091"/>
    <w:pPr>
      <w:autoSpaceDE w:val="0"/>
      <w:autoSpaceDN w:val="0"/>
      <w:adjustRightInd w:val="0"/>
    </w:pPr>
    <w:rPr>
      <w:color w:val="000000"/>
      <w:sz w:val="24"/>
      <w:szCs w:val="24"/>
      <w:lang w:val="lt-LT" w:eastAsia="lt-LT"/>
    </w:rPr>
  </w:style>
  <w:style w:type="character" w:styleId="Hipersaitas">
    <w:name w:val="Hyperlink"/>
    <w:rsid w:val="00B513D4"/>
    <w:rPr>
      <w:color w:val="0563C1"/>
      <w:u w:val="single"/>
    </w:rPr>
  </w:style>
  <w:style w:type="character" w:styleId="Neapdorotaspaminjimas">
    <w:name w:val="Unresolved Mention"/>
    <w:basedOn w:val="Numatytasispastraiposriftas"/>
    <w:uiPriority w:val="99"/>
    <w:semiHidden/>
    <w:unhideWhenUsed/>
    <w:rsid w:val="004E3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049704">
      <w:bodyDiv w:val="1"/>
      <w:marLeft w:val="0"/>
      <w:marRight w:val="0"/>
      <w:marTop w:val="0"/>
      <w:marBottom w:val="0"/>
      <w:divBdr>
        <w:top w:val="none" w:sz="0" w:space="0" w:color="auto"/>
        <w:left w:val="none" w:sz="0" w:space="0" w:color="auto"/>
        <w:bottom w:val="none" w:sz="0" w:space="0" w:color="auto"/>
        <w:right w:val="none" w:sz="0" w:space="0" w:color="auto"/>
      </w:divBdr>
      <w:divsChild>
        <w:div w:id="600650223">
          <w:marLeft w:val="0"/>
          <w:marRight w:val="0"/>
          <w:marTop w:val="0"/>
          <w:marBottom w:val="0"/>
          <w:divBdr>
            <w:top w:val="none" w:sz="0" w:space="0" w:color="auto"/>
            <w:left w:val="none" w:sz="0" w:space="0" w:color="auto"/>
            <w:bottom w:val="none" w:sz="0" w:space="0" w:color="auto"/>
            <w:right w:val="none" w:sz="0" w:space="0" w:color="auto"/>
          </w:divBdr>
        </w:div>
      </w:divsChild>
    </w:div>
    <w:div w:id="851453000">
      <w:bodyDiv w:val="1"/>
      <w:marLeft w:val="0"/>
      <w:marRight w:val="0"/>
      <w:marTop w:val="0"/>
      <w:marBottom w:val="0"/>
      <w:divBdr>
        <w:top w:val="none" w:sz="0" w:space="0" w:color="auto"/>
        <w:left w:val="none" w:sz="0" w:space="0" w:color="auto"/>
        <w:bottom w:val="none" w:sz="0" w:space="0" w:color="auto"/>
        <w:right w:val="none" w:sz="0" w:space="0" w:color="auto"/>
      </w:divBdr>
    </w:div>
    <w:div w:id="874805555">
      <w:bodyDiv w:val="1"/>
      <w:marLeft w:val="0"/>
      <w:marRight w:val="0"/>
      <w:marTop w:val="0"/>
      <w:marBottom w:val="0"/>
      <w:divBdr>
        <w:top w:val="none" w:sz="0" w:space="0" w:color="auto"/>
        <w:left w:val="none" w:sz="0" w:space="0" w:color="auto"/>
        <w:bottom w:val="none" w:sz="0" w:space="0" w:color="auto"/>
        <w:right w:val="none" w:sz="0" w:space="0" w:color="auto"/>
      </w:divBdr>
    </w:div>
    <w:div w:id="1490976386">
      <w:bodyDiv w:val="1"/>
      <w:marLeft w:val="0"/>
      <w:marRight w:val="0"/>
      <w:marTop w:val="0"/>
      <w:marBottom w:val="0"/>
      <w:divBdr>
        <w:top w:val="none" w:sz="0" w:space="0" w:color="auto"/>
        <w:left w:val="none" w:sz="0" w:space="0" w:color="auto"/>
        <w:bottom w:val="none" w:sz="0" w:space="0" w:color="auto"/>
        <w:right w:val="none" w:sz="0" w:space="0" w:color="auto"/>
      </w:divBdr>
      <w:divsChild>
        <w:div w:id="1413891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www.ignalina.lt" TargetMode="External"/><Relationship Id="rId4" Type="http://schemas.openxmlformats.org/officeDocument/2006/relationships/webSettings" Target="webSettings.xml"/><Relationship Id="rId9" Type="http://schemas.openxmlformats.org/officeDocument/2006/relationships/hyperlink" Target="http://www.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9890296a20241448228149495c261c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89890296a20241448228149495c261cf</Template>
  <TotalTime>1</TotalTime>
  <Pages>13</Pages>
  <Words>24356</Words>
  <Characters>13883</Characters>
  <Application>Microsoft Office Word</Application>
  <DocSecurity>0</DocSecurity>
  <Lines>115</Lines>
  <Paragraphs>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DĖL TEISĖS PREKIAUTI AR TEIKTI PASLAUGAS LAIKINUOSE STATINIUOSE IGNALINOS RAJONO SAVIVALDYBĖS TERITORIJOS VIEŠOSE VIETOSE ORGANIZAVIMO NUOSTATŲ PATVIRTINIMO</vt:lpstr>
      <vt:lpstr>DĖL KONKURSO DĖL TEISĖS PREKIAUTI AR TEIKTI PASLAUGAS LAIKINUOSE STATINIUOSE IGNALINOS RAJONO SAVIVALDYBĖS TERITORIJOS VIEŠOSE VIETOSE ORGANIZAVIMO NUOSTATŲ PATVIRTINIMO</vt:lpstr>
    </vt:vector>
  </TitlesOfParts>
  <Manager>2024-02-19</Manager>
  <Company>KANCELIARIJA</Company>
  <LinksUpToDate>false</LinksUpToDate>
  <CharactersWithSpaces>38163</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laikinuose statiniuose ir laikinais inžineriniais įrenginiais Ignalinos rajono savivaldybės teritorijos viešose vietose organizavimo nuostatų patvirtinimo</dc:title>
  <dc:subject>V1-56</dc:subject>
  <dc:creator>IGNALINOS RAJONO SAVIVALDYBĖS MERAS</dc:creator>
  <cp:keywords/>
  <cp:lastModifiedBy>Rasa Guogienė</cp:lastModifiedBy>
  <cp:revision>2</cp:revision>
  <cp:lastPrinted>2024-01-09T08:20:00Z</cp:lastPrinted>
  <dcterms:created xsi:type="dcterms:W3CDTF">2024-03-12T13:00:00Z</dcterms:created>
  <dcterms:modified xsi:type="dcterms:W3CDTF">2024-03-12T13:00:00Z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