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58AB8" w14:textId="55ACDC00" w:rsidR="00CC7F07" w:rsidRPr="00EF2C14" w:rsidRDefault="008479C8" w:rsidP="00CC7F07">
      <w:pPr>
        <w:pStyle w:val="Standard"/>
        <w:jc w:val="center"/>
        <w:rPr>
          <w:rFonts w:eastAsia="HG Mincho Light J"/>
          <w:b/>
        </w:rPr>
      </w:pPr>
      <w:r w:rsidRPr="00EF2C14">
        <w:rPr>
          <w:noProof/>
          <w:sz w:val="20"/>
          <w:lang w:eastAsia="lt-LT"/>
        </w:rPr>
        <w:drawing>
          <wp:inline distT="0" distB="0" distL="0" distR="0" wp14:anchorId="6380CE74" wp14:editId="5F7D2BE7">
            <wp:extent cx="571500" cy="733425"/>
            <wp:effectExtent l="1905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66C2FB" w14:textId="77777777" w:rsidR="00DD34DE" w:rsidRPr="00EF2C14" w:rsidRDefault="00DD34DE" w:rsidP="00CC7F07">
      <w:pPr>
        <w:pStyle w:val="Standard"/>
        <w:jc w:val="center"/>
        <w:rPr>
          <w:rFonts w:eastAsia="HG Mincho Light J"/>
          <w:b/>
        </w:rPr>
      </w:pPr>
    </w:p>
    <w:p w14:paraId="5167A622" w14:textId="1DB3BD02" w:rsidR="00CC7F07" w:rsidRPr="00EF2C14" w:rsidRDefault="008479C8" w:rsidP="00CC7F07">
      <w:pPr>
        <w:pStyle w:val="Standard"/>
        <w:jc w:val="center"/>
      </w:pPr>
      <w:r w:rsidRPr="00EF2C14">
        <w:rPr>
          <w:rFonts w:eastAsia="HG Mincho Light J"/>
          <w:b/>
        </w:rPr>
        <w:t>IGNALINOS</w:t>
      </w:r>
      <w:r w:rsidR="00CC7F07" w:rsidRPr="00EF2C14">
        <w:rPr>
          <w:rFonts w:eastAsia="HG Mincho Light J"/>
          <w:b/>
        </w:rPr>
        <w:t xml:space="preserve"> RAJONO SAVIVALDYBĖS MERAS</w:t>
      </w:r>
    </w:p>
    <w:p w14:paraId="105D58C5" w14:textId="6852D512" w:rsidR="00CC7F07" w:rsidRPr="00EF2C14" w:rsidRDefault="00CC7F07" w:rsidP="00CC7F07">
      <w:pPr>
        <w:widowControl w:val="0"/>
        <w:suppressAutoHyphens/>
        <w:spacing w:after="0" w:line="240" w:lineRule="auto"/>
        <w:jc w:val="center"/>
        <w:rPr>
          <w:rFonts w:ascii="Times New Roman" w:eastAsia="HG Mincho Light J" w:hAnsi="Times New Roman" w:cs="Times New Roman"/>
          <w:b/>
          <w:sz w:val="24"/>
          <w:szCs w:val="24"/>
          <w:lang w:val="lt-LT"/>
        </w:rPr>
      </w:pPr>
    </w:p>
    <w:p w14:paraId="68233F0D" w14:textId="77777777" w:rsidR="00CC7F07" w:rsidRPr="00EF2C14" w:rsidRDefault="00CC7F07" w:rsidP="00CC7F07">
      <w:pPr>
        <w:widowControl w:val="0"/>
        <w:suppressAutoHyphens/>
        <w:spacing w:after="0" w:line="240" w:lineRule="auto"/>
        <w:jc w:val="center"/>
        <w:rPr>
          <w:rFonts w:ascii="Times New Roman" w:eastAsia="HG Mincho Light J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eastAsia="HG Mincho Light J" w:hAnsi="Times New Roman" w:cs="Times New Roman"/>
          <w:b/>
          <w:sz w:val="24"/>
          <w:szCs w:val="24"/>
          <w:lang w:val="lt-LT"/>
        </w:rPr>
        <w:t>POTVARKIS</w:t>
      </w:r>
    </w:p>
    <w:p w14:paraId="2654FAF1" w14:textId="44A57134" w:rsidR="00241802" w:rsidRPr="00EF2C14" w:rsidRDefault="00CC7F07" w:rsidP="002418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8479C8" w:rsidRPr="00EF2C14">
        <w:rPr>
          <w:rFonts w:ascii="Times New Roman" w:hAnsi="Times New Roman" w:cs="Times New Roman"/>
          <w:b/>
          <w:sz w:val="24"/>
          <w:szCs w:val="24"/>
          <w:lang w:val="lt-LT"/>
        </w:rPr>
        <w:t>IGNALINOS</w:t>
      </w:r>
      <w:r w:rsidR="00CA3713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RAJONO SAVIVALDYBĖS </w:t>
      </w:r>
      <w:r w:rsidR="00241802" w:rsidRPr="00EF2C14">
        <w:rPr>
          <w:rFonts w:ascii="Times New Roman" w:hAnsi="Times New Roman" w:cs="Times New Roman"/>
          <w:b/>
          <w:sz w:val="24"/>
          <w:szCs w:val="24"/>
          <w:lang w:val="lt-LT"/>
        </w:rPr>
        <w:t>MERO POLITINIO (ASMENINIO)</w:t>
      </w:r>
      <w:r w:rsidR="00C7722A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  <w:r w:rsidR="00241802" w:rsidRPr="00EF2C14">
        <w:rPr>
          <w:rFonts w:ascii="Times New Roman" w:hAnsi="Times New Roman" w:cs="Times New Roman"/>
          <w:b/>
          <w:sz w:val="24"/>
          <w:szCs w:val="24"/>
          <w:lang w:val="lt-LT"/>
        </w:rPr>
        <w:t>PASITIKĖJIMO VALSTYBĖS TARNAUTOJŲ</w:t>
      </w:r>
      <w:r w:rsidR="00354D06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DARBO APMOKĖJIMO SISTEMOS </w:t>
      </w:r>
      <w:r w:rsidR="00F87669" w:rsidRPr="00EF2C14">
        <w:rPr>
          <w:rFonts w:ascii="Times New Roman" w:hAnsi="Times New Roman" w:cs="Times New Roman"/>
          <w:b/>
          <w:sz w:val="24"/>
          <w:szCs w:val="24"/>
          <w:lang w:val="lt-LT"/>
        </w:rPr>
        <w:t>APRAŠO PATVIRTINIMO</w:t>
      </w:r>
    </w:p>
    <w:p w14:paraId="704F8710" w14:textId="77777777" w:rsidR="00CC7F07" w:rsidRPr="00EF2C14" w:rsidRDefault="00CC7F07" w:rsidP="00334464">
      <w:pPr>
        <w:pStyle w:val="Standard"/>
      </w:pPr>
    </w:p>
    <w:p w14:paraId="35FD5EBC" w14:textId="46FF8E52" w:rsidR="00CC7F07" w:rsidRPr="00EF2C14" w:rsidRDefault="00CC7F07" w:rsidP="00CC7F07">
      <w:pPr>
        <w:pStyle w:val="Standard"/>
        <w:jc w:val="center"/>
      </w:pPr>
      <w:r w:rsidRPr="00EF2C14">
        <w:t xml:space="preserve">2023 m. </w:t>
      </w:r>
      <w:r w:rsidR="00C7722A" w:rsidRPr="00EF2C14">
        <w:t>gruodžio 29</w:t>
      </w:r>
      <w:r w:rsidR="008479C8" w:rsidRPr="00EF2C14">
        <w:t xml:space="preserve"> </w:t>
      </w:r>
      <w:r w:rsidRPr="00EF2C14">
        <w:t xml:space="preserve">d. Nr. </w:t>
      </w:r>
      <w:r w:rsidR="00C7722A" w:rsidRPr="00EF2C14">
        <w:t>V1-429</w:t>
      </w:r>
    </w:p>
    <w:p w14:paraId="542817C1" w14:textId="140A974F" w:rsidR="00CC7F07" w:rsidRPr="00EF2C14" w:rsidRDefault="008479C8" w:rsidP="00CC7F07">
      <w:pPr>
        <w:pStyle w:val="Standard"/>
        <w:jc w:val="center"/>
      </w:pPr>
      <w:r w:rsidRPr="00EF2C14">
        <w:t>Ignalina</w:t>
      </w:r>
    </w:p>
    <w:p w14:paraId="21242F91" w14:textId="77777777" w:rsidR="00CC7F07" w:rsidRPr="00EF2C14" w:rsidRDefault="00CC7F07" w:rsidP="00CC7F07">
      <w:pPr>
        <w:pStyle w:val="Standard"/>
        <w:jc w:val="center"/>
      </w:pPr>
    </w:p>
    <w:p w14:paraId="0E6629CF" w14:textId="7F9B48FF" w:rsidR="00325D87" w:rsidRPr="00EF2C14" w:rsidRDefault="00CC7F07" w:rsidP="00DD34DE">
      <w:pPr>
        <w:pStyle w:val="Standard"/>
        <w:ind w:firstLine="1134"/>
        <w:jc w:val="both"/>
      </w:pPr>
      <w:r w:rsidRPr="00EF2C14">
        <w:t xml:space="preserve">Vadovaudamasis Lietuvos Respublikos vietos savivaldos įstatymo </w:t>
      </w:r>
      <w:r w:rsidR="008D5F35" w:rsidRPr="00EF2C14">
        <w:t xml:space="preserve">25 straipsnio 5 dalimi, </w:t>
      </w:r>
      <w:r w:rsidRPr="00EF2C14">
        <w:t>2</w:t>
      </w:r>
      <w:r w:rsidR="002B24DF" w:rsidRPr="00EF2C14">
        <w:t>7</w:t>
      </w:r>
      <w:r w:rsidRPr="00EF2C14">
        <w:t xml:space="preserve"> straipsnio </w:t>
      </w:r>
      <w:r w:rsidR="00AB11B9" w:rsidRPr="00EF2C14">
        <w:t>2</w:t>
      </w:r>
      <w:r w:rsidRPr="00EF2C14">
        <w:t xml:space="preserve"> dal</w:t>
      </w:r>
      <w:r w:rsidR="00AB11B9" w:rsidRPr="00EF2C14">
        <w:t>ies 22 punktu</w:t>
      </w:r>
      <w:r w:rsidRPr="00EF2C14">
        <w:t xml:space="preserve">, </w:t>
      </w:r>
      <w:r w:rsidR="00151A83" w:rsidRPr="00EF2C14">
        <w:rPr>
          <w:bCs/>
        </w:rPr>
        <w:t xml:space="preserve">Lietuvos Respublikos </w:t>
      </w:r>
      <w:r w:rsidR="00151A83" w:rsidRPr="00EF2C14">
        <w:t>valstybės tarnybos įstatymo</w:t>
      </w:r>
      <w:r w:rsidR="00151A83" w:rsidRPr="00EF2C14">
        <w:rPr>
          <w:b/>
          <w:bCs/>
        </w:rPr>
        <w:t xml:space="preserve"> </w:t>
      </w:r>
      <w:r w:rsidR="00750DE8" w:rsidRPr="00EF2C14">
        <w:t>(2023 m. gegužės 25 d. įstatymo Nr. XIV-1985 redakcija)</w:t>
      </w:r>
      <w:r w:rsidR="00750DE8" w:rsidRPr="00EF2C14">
        <w:rPr>
          <w:b/>
          <w:bCs/>
        </w:rPr>
        <w:t xml:space="preserve"> </w:t>
      </w:r>
      <w:r w:rsidR="00151A83" w:rsidRPr="00EF2C14">
        <w:t>19 straipsnio 3 dalimi,</w:t>
      </w:r>
      <w:r w:rsidR="00151A83" w:rsidRPr="00EF2C14">
        <w:rPr>
          <w:bCs/>
        </w:rPr>
        <w:t xml:space="preserve"> Darbo apmokėjimo sistemos nustatymo rekomendacijomis, patvirtintomis </w:t>
      </w:r>
      <w:r w:rsidR="00151A83" w:rsidRPr="00EF2C14">
        <w:t>Lietuvos Respublikos Vyriausybės</w:t>
      </w:r>
      <w:r w:rsidR="00151A83" w:rsidRPr="00EF2C14">
        <w:rPr>
          <w:bCs/>
        </w:rPr>
        <w:t xml:space="preserve"> </w:t>
      </w:r>
      <w:r w:rsidR="00151A83" w:rsidRPr="00EF2C14">
        <w:t>2023 m. lapkričio 8 d. nutarimu Nr. 857 „</w:t>
      </w:r>
      <w:r w:rsidR="00151A83" w:rsidRPr="00EF2C14">
        <w:rPr>
          <w:bCs/>
        </w:rPr>
        <w:t>Darbo apmokėjimo sistemos nustatymo rekomendacijų patvirtinimo“</w:t>
      </w:r>
      <w:r w:rsidR="00B907A5" w:rsidRPr="00EF2C14">
        <w:rPr>
          <w:bCs/>
        </w:rPr>
        <w:t>:</w:t>
      </w:r>
    </w:p>
    <w:p w14:paraId="4826BB63" w14:textId="659BC4B2" w:rsidR="00A76C23" w:rsidRPr="00EF2C14" w:rsidRDefault="00591117" w:rsidP="00DD34DE">
      <w:pPr>
        <w:numPr>
          <w:ilvl w:val="0"/>
          <w:numId w:val="8"/>
        </w:numPr>
        <w:tabs>
          <w:tab w:val="left" w:pos="1134"/>
          <w:tab w:val="left" w:pos="1418"/>
        </w:tabs>
        <w:spacing w:after="0" w:line="240" w:lineRule="auto"/>
        <w:ind w:left="0" w:firstLine="1134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</w:pPr>
      <w:bookmarkStart w:id="0" w:name="_Hlk153374847"/>
      <w:r w:rsidRPr="00EF2C14">
        <w:rPr>
          <w:rFonts w:ascii="Times New Roman" w:eastAsia="SimSun" w:hAnsi="Times New Roman" w:cs="Times New Roman"/>
          <w:spacing w:val="60"/>
          <w:kern w:val="2"/>
          <w:sz w:val="24"/>
          <w:szCs w:val="24"/>
          <w:lang w:val="lt-LT" w:eastAsia="hi-IN" w:bidi="hi-IN"/>
        </w:rPr>
        <w:t>Tvirtin</w:t>
      </w:r>
      <w:bookmarkEnd w:id="0"/>
      <w:r w:rsidR="00CC7F07" w:rsidRPr="00EF2C14"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  <w:t xml:space="preserve">u </w:t>
      </w:r>
      <w:r w:rsidR="008479C8" w:rsidRPr="00EF2C14"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  <w:t>Ignalinos</w:t>
      </w:r>
      <w:r w:rsidRPr="00EF2C14"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  <w:t xml:space="preserve"> rajono savivaldybės mero politinio (asmeninio) pasitikėjimo </w:t>
      </w:r>
      <w:r w:rsidR="00067B8E" w:rsidRPr="00EF2C14"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  <w:t xml:space="preserve">valstybės tarnautojų darbo apmokėjimo sistemos aprašą (pridedama). </w:t>
      </w:r>
    </w:p>
    <w:p w14:paraId="5F7EC79F" w14:textId="186B33DC" w:rsidR="00A76C23" w:rsidRPr="00EF2C14" w:rsidRDefault="00A76C23" w:rsidP="00DD34DE">
      <w:pPr>
        <w:numPr>
          <w:ilvl w:val="0"/>
          <w:numId w:val="8"/>
        </w:numPr>
        <w:tabs>
          <w:tab w:val="left" w:pos="1134"/>
          <w:tab w:val="left" w:pos="1418"/>
        </w:tabs>
        <w:spacing w:after="0" w:line="240" w:lineRule="auto"/>
        <w:ind w:left="0" w:firstLine="1134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</w:pPr>
      <w:r w:rsidRPr="00EF2C14">
        <w:rPr>
          <w:rFonts w:ascii="Times New Roman" w:eastAsia="SimSun" w:hAnsi="Times New Roman" w:cs="Times New Roman"/>
          <w:spacing w:val="60"/>
          <w:kern w:val="2"/>
          <w:sz w:val="24"/>
          <w:szCs w:val="24"/>
          <w:lang w:val="lt-LT" w:eastAsia="hi-IN" w:bidi="hi-IN"/>
        </w:rPr>
        <w:t>Nustata</w:t>
      </w:r>
      <w:r w:rsidRPr="00EF2C14">
        <w:rPr>
          <w:rFonts w:ascii="Times New Roman" w:eastAsia="SimSun" w:hAnsi="Times New Roman" w:cs="Times New Roman"/>
          <w:kern w:val="2"/>
          <w:sz w:val="24"/>
          <w:szCs w:val="24"/>
          <w:lang w:val="lt-LT" w:eastAsia="hi-IN" w:bidi="hi-IN"/>
        </w:rPr>
        <w:t>u, kad šis potvarkis įsigalioja 2024 m. sausio 1 d.</w:t>
      </w:r>
    </w:p>
    <w:p w14:paraId="13BE9DA7" w14:textId="76A248E3" w:rsidR="00CC7F07" w:rsidRPr="00EF2C14" w:rsidRDefault="004376A6" w:rsidP="00DD34DE">
      <w:pPr>
        <w:pStyle w:val="Standard"/>
        <w:ind w:firstLine="1134"/>
        <w:jc w:val="both"/>
      </w:pPr>
      <w:r w:rsidRPr="00EF2C14">
        <w:rPr>
          <w:bCs/>
          <w:color w:val="000000"/>
          <w:lang w:eastAsia="lt-LT"/>
        </w:rPr>
        <w:t>Š</w:t>
      </w:r>
      <w:r w:rsidRPr="00EF2C14">
        <w:rPr>
          <w:color w:val="000000"/>
          <w:lang w:eastAsia="lt-LT"/>
        </w:rPr>
        <w:t>is potvarkis per vieną mėnesį gali būti skundžiamas Regionų apygardos administracinio teismo Panevėžio rūmams (Respublikos g. 62, 35158 Panevėžys) Lietuvos Respublikos administracinių bylų teisenos įstatymo nustatyta tvarka.</w:t>
      </w:r>
    </w:p>
    <w:p w14:paraId="12B2DE32" w14:textId="4AD3368F" w:rsidR="00CC7F07" w:rsidRPr="00EF2C14" w:rsidRDefault="00CC7F07" w:rsidP="00CC7F07">
      <w:pPr>
        <w:pStyle w:val="Standard"/>
        <w:jc w:val="both"/>
      </w:pPr>
    </w:p>
    <w:p w14:paraId="23E0DCCD" w14:textId="77777777" w:rsidR="00DD34DE" w:rsidRPr="00EF2C14" w:rsidRDefault="00DD34DE" w:rsidP="00CC7F07">
      <w:pPr>
        <w:pStyle w:val="Standard"/>
        <w:jc w:val="both"/>
      </w:pPr>
    </w:p>
    <w:p w14:paraId="7302E56C" w14:textId="5595F13F" w:rsidR="00CC7F07" w:rsidRPr="00EF2C14" w:rsidRDefault="00457D6C" w:rsidP="00457D6C">
      <w:pPr>
        <w:pStyle w:val="Standard"/>
        <w:tabs>
          <w:tab w:val="right" w:pos="9638"/>
        </w:tabs>
      </w:pPr>
      <w:r w:rsidRPr="00EF2C14">
        <w:t>Savivaldybės meras</w:t>
      </w:r>
      <w:r w:rsidRPr="00EF2C14">
        <w:tab/>
      </w:r>
      <w:r w:rsidR="009A2814" w:rsidRPr="00EF2C14">
        <w:t xml:space="preserve">      </w:t>
      </w:r>
      <w:r w:rsidR="00994718" w:rsidRPr="00EF2C14">
        <w:t xml:space="preserve">     </w:t>
      </w:r>
      <w:r w:rsidR="009A2814" w:rsidRPr="00EF2C14">
        <w:t>Laimutis Ragaišis</w:t>
      </w:r>
    </w:p>
    <w:p w14:paraId="3DC37799" w14:textId="77777777" w:rsidR="00DD34DE" w:rsidRPr="00EF2C14" w:rsidRDefault="00DD34DE" w:rsidP="005D47A8">
      <w:pPr>
        <w:spacing w:after="0" w:line="240" w:lineRule="auto"/>
        <w:ind w:left="5760" w:right="49" w:hanging="180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</w:p>
    <w:p w14:paraId="5A3F3A55" w14:textId="77777777" w:rsidR="00DD34DE" w:rsidRPr="00EF2C14" w:rsidRDefault="00DD34DE" w:rsidP="005D47A8">
      <w:pPr>
        <w:spacing w:after="0" w:line="240" w:lineRule="auto"/>
        <w:ind w:left="5760" w:right="49" w:hanging="180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</w:p>
    <w:p w14:paraId="0FB58671" w14:textId="77777777" w:rsidR="00DD34DE" w:rsidRPr="00EF2C14" w:rsidRDefault="00DD34DE" w:rsidP="005D47A8">
      <w:pPr>
        <w:spacing w:after="0" w:line="240" w:lineRule="auto"/>
        <w:ind w:left="5760" w:right="49" w:hanging="180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</w:p>
    <w:p w14:paraId="2E0C00BA" w14:textId="77777777" w:rsidR="00DD34DE" w:rsidRPr="00EF2C14" w:rsidRDefault="00DD34DE" w:rsidP="005D47A8">
      <w:pPr>
        <w:spacing w:after="0" w:line="240" w:lineRule="auto"/>
        <w:ind w:left="5760" w:right="49" w:hanging="180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</w:p>
    <w:p w14:paraId="0D9B88A5" w14:textId="77777777" w:rsidR="00C7722A" w:rsidRPr="00EF2C14" w:rsidRDefault="00C7722A">
      <w:pPr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br w:type="page"/>
      </w:r>
    </w:p>
    <w:p w14:paraId="2A868C2C" w14:textId="5503CB4F" w:rsidR="005D47A8" w:rsidRPr="00EF2C14" w:rsidRDefault="005D47A8" w:rsidP="005D47A8">
      <w:pPr>
        <w:spacing w:after="0" w:line="240" w:lineRule="auto"/>
        <w:ind w:left="5760" w:right="49" w:hanging="180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lastRenderedPageBreak/>
        <w:t xml:space="preserve">PATVIRTINTA </w:t>
      </w:r>
    </w:p>
    <w:p w14:paraId="6E3BBE44" w14:textId="0AEB832C" w:rsidR="00145150" w:rsidRPr="00EF2C14" w:rsidRDefault="009A2814" w:rsidP="005D47A8">
      <w:pPr>
        <w:spacing w:after="0" w:line="240" w:lineRule="auto"/>
        <w:ind w:left="5580" w:right="49"/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Ignalinos</w:t>
      </w:r>
      <w:r w:rsidR="005D47A8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 rajono savivaldybės mero 202</w:t>
      </w:r>
      <w:r w:rsidR="005823AC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3</w:t>
      </w:r>
      <w:r w:rsidR="005D47A8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 m. </w:t>
      </w:r>
      <w:r w:rsidR="005823AC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gruodžio </w:t>
      </w:r>
      <w:r w:rsidR="00C7722A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29</w:t>
      </w:r>
      <w:r w:rsidR="005D47A8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 d. </w:t>
      </w:r>
      <w:r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p</w:t>
      </w:r>
      <w:r w:rsidR="005823AC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otvarkiu</w:t>
      </w:r>
      <w:r w:rsidR="00457D6C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 </w:t>
      </w:r>
      <w:r w:rsidR="005D47A8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 xml:space="preserve">Nr. </w:t>
      </w:r>
      <w:r w:rsidR="00C7722A" w:rsidRPr="00EF2C14">
        <w:rPr>
          <w:rFonts w:ascii="Times New Roman" w:eastAsia="Times New Roman" w:hAnsi="Times New Roman" w:cs="Times New Roman"/>
          <w:bCs/>
          <w:sz w:val="24"/>
          <w:szCs w:val="24"/>
          <w:lang w:val="lt-LT" w:eastAsia="lt-LT"/>
        </w:rPr>
        <w:t>V1-429</w:t>
      </w:r>
    </w:p>
    <w:p w14:paraId="4DC7B594" w14:textId="77777777" w:rsidR="00145150" w:rsidRPr="00EF2C14" w:rsidRDefault="00145150" w:rsidP="00145150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14:paraId="67EF3A90" w14:textId="4DDBD54B" w:rsidR="00145150" w:rsidRPr="00EF2C14" w:rsidRDefault="009A2814" w:rsidP="00145150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IGNALINOS</w:t>
      </w:r>
      <w:r w:rsidR="00145150"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 xml:space="preserve"> RAJONO SAVIVALDYBĖS </w:t>
      </w:r>
      <w:r w:rsidR="00617E48"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 xml:space="preserve">MERO POLITINIO (ASMENINIO) PASITIKĖJIMO </w:t>
      </w:r>
      <w:r w:rsidR="00145150"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VALSTYBĖS TARNAUTOJŲ DARBO APMOKĖJIMO SISTEMOS APRAŠAS</w:t>
      </w:r>
    </w:p>
    <w:p w14:paraId="5FA68E76" w14:textId="77777777" w:rsidR="00145150" w:rsidRPr="00EF2C14" w:rsidRDefault="00145150" w:rsidP="00145150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14:paraId="13B43124" w14:textId="77777777" w:rsidR="00145150" w:rsidRPr="00EF2C14" w:rsidRDefault="00145150" w:rsidP="00145150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I SKYRIUS</w:t>
      </w:r>
    </w:p>
    <w:p w14:paraId="02CDF79E" w14:textId="77777777" w:rsidR="00145150" w:rsidRPr="00EF2C14" w:rsidRDefault="00145150" w:rsidP="00145150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BENDROSIOS NUOSTATOS</w:t>
      </w:r>
    </w:p>
    <w:p w14:paraId="32A10B17" w14:textId="77777777" w:rsidR="00145150" w:rsidRPr="00EF2C14" w:rsidRDefault="00145150" w:rsidP="00145150">
      <w:pP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04CDA2CC" w14:textId="70CD9FA1" w:rsidR="004C2B74" w:rsidRPr="00EF2C14" w:rsidRDefault="00E25821" w:rsidP="00DD34DE">
      <w:pPr>
        <w:pStyle w:val="Sraopastraipa"/>
        <w:numPr>
          <w:ilvl w:val="0"/>
          <w:numId w:val="3"/>
        </w:numPr>
        <w:tabs>
          <w:tab w:val="left" w:pos="900"/>
          <w:tab w:val="left" w:pos="1134"/>
          <w:tab w:val="left" w:pos="1418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 xml:space="preserve"> </w:t>
      </w:r>
      <w:r w:rsidR="009A2814" w:rsidRPr="00EF2C14">
        <w:rPr>
          <w:lang w:eastAsia="lt-LT"/>
        </w:rPr>
        <w:t>Ignalinos</w:t>
      </w:r>
      <w:r w:rsidR="002C0D87" w:rsidRPr="00EF2C14">
        <w:rPr>
          <w:lang w:eastAsia="lt-LT"/>
        </w:rPr>
        <w:t xml:space="preserve"> rajono savivaldybės </w:t>
      </w:r>
      <w:r w:rsidR="00D441AB" w:rsidRPr="00EF2C14">
        <w:rPr>
          <w:lang w:eastAsia="lt-LT"/>
        </w:rPr>
        <w:t>mero</w:t>
      </w:r>
      <w:r w:rsidR="002B0A76" w:rsidRPr="00EF2C14">
        <w:rPr>
          <w:lang w:eastAsia="lt-LT"/>
        </w:rPr>
        <w:t xml:space="preserve"> politinio (asmeninio) pasitikėjimo</w:t>
      </w:r>
      <w:r w:rsidR="002C0D87" w:rsidRPr="00EF2C14">
        <w:rPr>
          <w:lang w:eastAsia="lt-LT"/>
        </w:rPr>
        <w:t xml:space="preserve"> v</w:t>
      </w:r>
      <w:r w:rsidR="00145150" w:rsidRPr="00EF2C14">
        <w:rPr>
          <w:lang w:eastAsia="lt-LT"/>
        </w:rPr>
        <w:t xml:space="preserve">alstybės tarnautojų darbo apmokėjimo sistemos aprašas (toliau – Aprašas) nustato </w:t>
      </w:r>
      <w:r w:rsidR="00DD34DE" w:rsidRPr="00EF2C14">
        <w:rPr>
          <w:lang w:eastAsia="lt-LT"/>
        </w:rPr>
        <w:t>Ignalinos rajono savivaldybės</w:t>
      </w:r>
      <w:r w:rsidR="00367865" w:rsidRPr="00EF2C14">
        <w:rPr>
          <w:lang w:eastAsia="lt-LT"/>
        </w:rPr>
        <w:t xml:space="preserve"> </w:t>
      </w:r>
      <w:r w:rsidR="002B0A76" w:rsidRPr="00EF2C14">
        <w:rPr>
          <w:lang w:eastAsia="lt-LT"/>
        </w:rPr>
        <w:t xml:space="preserve">mero </w:t>
      </w:r>
      <w:r w:rsidR="00DD34DE" w:rsidRPr="00EF2C14">
        <w:rPr>
          <w:lang w:eastAsia="lt-LT"/>
        </w:rPr>
        <w:t xml:space="preserve">(toliau – Savivaldybės meras) </w:t>
      </w:r>
      <w:r w:rsidR="002B0A76" w:rsidRPr="00EF2C14">
        <w:rPr>
          <w:lang w:eastAsia="lt-LT"/>
        </w:rPr>
        <w:t>politinio (asmeninio)</w:t>
      </w:r>
      <w:r w:rsidR="00F235EE" w:rsidRPr="00EF2C14">
        <w:rPr>
          <w:lang w:eastAsia="lt-LT"/>
        </w:rPr>
        <w:t xml:space="preserve"> pasitikėjimo</w:t>
      </w:r>
      <w:r w:rsidR="00367865" w:rsidRPr="00EF2C14">
        <w:rPr>
          <w:lang w:eastAsia="lt-LT"/>
        </w:rPr>
        <w:t xml:space="preserve"> </w:t>
      </w:r>
      <w:r w:rsidR="00145150" w:rsidRPr="00EF2C14">
        <w:rPr>
          <w:lang w:eastAsia="lt-LT"/>
        </w:rPr>
        <w:t xml:space="preserve">valstybės tarnautojų </w:t>
      </w:r>
      <w:r w:rsidR="00F235EE" w:rsidRPr="00EF2C14">
        <w:rPr>
          <w:lang w:eastAsia="lt-LT"/>
        </w:rPr>
        <w:t xml:space="preserve">(toliau – valstybės tarnautojai) </w:t>
      </w:r>
      <w:r w:rsidR="008A281C" w:rsidRPr="00EF2C14">
        <w:rPr>
          <w:lang w:eastAsia="lt-LT"/>
        </w:rPr>
        <w:t>pareigybių</w:t>
      </w:r>
      <w:r w:rsidR="00671C09" w:rsidRPr="00EF2C14">
        <w:rPr>
          <w:lang w:eastAsia="lt-LT"/>
        </w:rPr>
        <w:t xml:space="preserve"> </w:t>
      </w:r>
      <w:r w:rsidR="00A04DFA" w:rsidRPr="00EF2C14">
        <w:rPr>
          <w:lang w:eastAsia="lt-LT"/>
        </w:rPr>
        <w:t xml:space="preserve">sąraše esančių pareigybių </w:t>
      </w:r>
      <w:r w:rsidR="00671C09" w:rsidRPr="00EF2C14">
        <w:rPr>
          <w:lang w:eastAsia="lt-LT"/>
        </w:rPr>
        <w:t>pareiginės algos koeficiento</w:t>
      </w:r>
      <w:r w:rsidR="00D032D4" w:rsidRPr="00EF2C14">
        <w:rPr>
          <w:lang w:eastAsia="lt-LT"/>
        </w:rPr>
        <w:t xml:space="preserve">, viršijančio </w:t>
      </w:r>
      <w:r w:rsidR="009B6EC5" w:rsidRPr="00EF2C14">
        <w:rPr>
          <w:lang w:eastAsia="lt-LT"/>
        </w:rPr>
        <w:t>Lietuvos Respublikos valstybės tarnybos įstatymo 1 priede</w:t>
      </w:r>
      <w:r w:rsidR="00773C19" w:rsidRPr="00EF2C14">
        <w:rPr>
          <w:lang w:eastAsia="lt-LT"/>
        </w:rPr>
        <w:t xml:space="preserve"> nustatytą minimalų pareiginės algos koeficientą,</w:t>
      </w:r>
      <w:r w:rsidR="00671C09" w:rsidRPr="00EF2C14">
        <w:rPr>
          <w:lang w:eastAsia="lt-LT"/>
        </w:rPr>
        <w:t xml:space="preserve"> dydžio nustatymo </w:t>
      </w:r>
      <w:r w:rsidR="00673D91" w:rsidRPr="00EF2C14">
        <w:rPr>
          <w:lang w:eastAsia="lt-LT"/>
        </w:rPr>
        <w:t>kriterijus</w:t>
      </w:r>
      <w:r w:rsidR="00B07BF6" w:rsidRPr="00EF2C14">
        <w:rPr>
          <w:lang w:eastAsia="lt-LT"/>
        </w:rPr>
        <w:t xml:space="preserve">, pagal kuriuos </w:t>
      </w:r>
      <w:r w:rsidR="0083417D" w:rsidRPr="00EF2C14">
        <w:rPr>
          <w:lang w:eastAsia="lt-LT"/>
        </w:rPr>
        <w:t>nustatomi</w:t>
      </w:r>
      <w:r w:rsidR="00CC2656" w:rsidRPr="00EF2C14">
        <w:rPr>
          <w:lang w:eastAsia="lt-LT"/>
        </w:rPr>
        <w:t xml:space="preserve"> didžiausi pareiginės algos</w:t>
      </w:r>
      <w:r w:rsidR="00180440" w:rsidRPr="00EF2C14">
        <w:rPr>
          <w:lang w:eastAsia="lt-LT"/>
        </w:rPr>
        <w:t xml:space="preserve"> koeficient</w:t>
      </w:r>
      <w:r w:rsidR="00DD34DE" w:rsidRPr="00EF2C14">
        <w:rPr>
          <w:lang w:eastAsia="lt-LT"/>
        </w:rPr>
        <w:t>ai,</w:t>
      </w:r>
      <w:r w:rsidR="00180440" w:rsidRPr="00EF2C14">
        <w:rPr>
          <w:lang w:eastAsia="lt-LT"/>
        </w:rPr>
        <w:t xml:space="preserve"> </w:t>
      </w:r>
      <w:r w:rsidR="008F017D" w:rsidRPr="00EF2C14">
        <w:rPr>
          <w:lang w:eastAsia="lt-LT"/>
        </w:rPr>
        <w:t xml:space="preserve">koeficientų </w:t>
      </w:r>
      <w:r w:rsidR="00180440" w:rsidRPr="00EF2C14">
        <w:rPr>
          <w:lang w:eastAsia="lt-LT"/>
        </w:rPr>
        <w:t>dydži</w:t>
      </w:r>
      <w:r w:rsidR="007F0B8D" w:rsidRPr="00EF2C14">
        <w:rPr>
          <w:lang w:eastAsia="lt-LT"/>
        </w:rPr>
        <w:t>us</w:t>
      </w:r>
      <w:r w:rsidR="00F74788" w:rsidRPr="00EF2C14">
        <w:rPr>
          <w:lang w:eastAsia="lt-LT"/>
        </w:rPr>
        <w:t xml:space="preserve">, pareiginės algos koeficientų </w:t>
      </w:r>
      <w:r w:rsidR="00DB7DA4" w:rsidRPr="00EF2C14">
        <w:rPr>
          <w:lang w:eastAsia="lt-LT"/>
        </w:rPr>
        <w:t>interval</w:t>
      </w:r>
      <w:r w:rsidR="00DB0146" w:rsidRPr="00EF2C14">
        <w:rPr>
          <w:lang w:eastAsia="lt-LT"/>
        </w:rPr>
        <w:t>us</w:t>
      </w:r>
      <w:r w:rsidR="00753EBF" w:rsidRPr="00EF2C14">
        <w:rPr>
          <w:lang w:eastAsia="lt-LT"/>
        </w:rPr>
        <w:t xml:space="preserve"> konkrečioms</w:t>
      </w:r>
      <w:r w:rsidR="00456501" w:rsidRPr="00EF2C14">
        <w:rPr>
          <w:lang w:eastAsia="lt-LT"/>
        </w:rPr>
        <w:t xml:space="preserve"> pareigybėms</w:t>
      </w:r>
      <w:r w:rsidR="00DB7DA4" w:rsidRPr="00EF2C14">
        <w:rPr>
          <w:lang w:eastAsia="lt-LT"/>
        </w:rPr>
        <w:t xml:space="preserve">, </w:t>
      </w:r>
      <w:r w:rsidR="00456501" w:rsidRPr="00EF2C14">
        <w:rPr>
          <w:lang w:eastAsia="lt-LT"/>
        </w:rPr>
        <w:t>priemokų dydži</w:t>
      </w:r>
      <w:r w:rsidR="00DB0146" w:rsidRPr="00EF2C14">
        <w:rPr>
          <w:lang w:eastAsia="lt-LT"/>
        </w:rPr>
        <w:t>us</w:t>
      </w:r>
      <w:r w:rsidR="00456501" w:rsidRPr="00EF2C14">
        <w:rPr>
          <w:lang w:eastAsia="lt-LT"/>
        </w:rPr>
        <w:t xml:space="preserve"> ir jų skyrimo tvark</w:t>
      </w:r>
      <w:r w:rsidR="00DB0146" w:rsidRPr="00EF2C14">
        <w:rPr>
          <w:lang w:eastAsia="lt-LT"/>
        </w:rPr>
        <w:t>ą</w:t>
      </w:r>
      <w:r w:rsidR="00D6163F" w:rsidRPr="00EF2C14">
        <w:rPr>
          <w:lang w:eastAsia="lt-LT"/>
        </w:rPr>
        <w:t>,</w:t>
      </w:r>
      <w:r w:rsidR="008F017D" w:rsidRPr="00EF2C14">
        <w:rPr>
          <w:lang w:eastAsia="lt-LT"/>
        </w:rPr>
        <w:t xml:space="preserve"> valstybės tarnautojų </w:t>
      </w:r>
      <w:r w:rsidR="00DB7DA4" w:rsidRPr="00EF2C14">
        <w:rPr>
          <w:lang w:eastAsia="lt-LT"/>
        </w:rPr>
        <w:t>skatinam</w:t>
      </w:r>
      <w:r w:rsidR="00DB0146" w:rsidRPr="00EF2C14">
        <w:rPr>
          <w:lang w:eastAsia="lt-LT"/>
        </w:rPr>
        <w:t>ą</w:t>
      </w:r>
      <w:r w:rsidR="00145150" w:rsidRPr="00EF2C14">
        <w:rPr>
          <w:lang w:eastAsia="lt-LT"/>
        </w:rPr>
        <w:t>.</w:t>
      </w:r>
    </w:p>
    <w:p w14:paraId="1BFA4791" w14:textId="2FE902B8" w:rsidR="00460299" w:rsidRPr="00EF2C14" w:rsidRDefault="00460299" w:rsidP="00DD34DE">
      <w:pPr>
        <w:pStyle w:val="Sraopastraipa"/>
        <w:numPr>
          <w:ilvl w:val="0"/>
          <w:numId w:val="3"/>
        </w:numPr>
        <w:tabs>
          <w:tab w:val="left" w:pos="900"/>
          <w:tab w:val="left" w:pos="1134"/>
          <w:tab w:val="left" w:pos="1418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 xml:space="preserve"> </w:t>
      </w:r>
      <w:r w:rsidR="004D646E" w:rsidRPr="00EF2C14">
        <w:rPr>
          <w:lang w:eastAsia="lt-LT"/>
        </w:rPr>
        <w:t>Savivaldybės administracijos direktori</w:t>
      </w:r>
      <w:r w:rsidR="007129DD" w:rsidRPr="00EF2C14">
        <w:rPr>
          <w:lang w:eastAsia="lt-LT"/>
        </w:rPr>
        <w:t xml:space="preserve">ui </w:t>
      </w:r>
      <w:r w:rsidR="00EF0D5F" w:rsidRPr="00EF2C14">
        <w:rPr>
          <w:lang w:eastAsia="lt-LT"/>
        </w:rPr>
        <w:t xml:space="preserve">netaikomi </w:t>
      </w:r>
      <w:r w:rsidR="004D646E" w:rsidRPr="00EF2C14">
        <w:rPr>
          <w:lang w:eastAsia="lt-LT"/>
        </w:rPr>
        <w:t>š</w:t>
      </w:r>
      <w:r w:rsidRPr="00EF2C14">
        <w:rPr>
          <w:lang w:eastAsia="lt-LT"/>
        </w:rPr>
        <w:t xml:space="preserve">io Aprašo </w:t>
      </w:r>
      <w:r w:rsidR="00D13DAE" w:rsidRPr="00EF2C14">
        <w:rPr>
          <w:lang w:eastAsia="lt-LT"/>
        </w:rPr>
        <w:t>II</w:t>
      </w:r>
      <w:r w:rsidR="008F017D" w:rsidRPr="00EF2C14">
        <w:rPr>
          <w:lang w:eastAsia="lt-LT"/>
        </w:rPr>
        <w:t>–</w:t>
      </w:r>
      <w:r w:rsidR="00542602" w:rsidRPr="00EF2C14">
        <w:rPr>
          <w:lang w:eastAsia="lt-LT"/>
        </w:rPr>
        <w:t>I</w:t>
      </w:r>
      <w:r w:rsidR="00D10602" w:rsidRPr="00EF2C14">
        <w:rPr>
          <w:lang w:eastAsia="lt-LT"/>
        </w:rPr>
        <w:t xml:space="preserve">V skyriai ir </w:t>
      </w:r>
      <w:r w:rsidR="002D13DB" w:rsidRPr="00EF2C14">
        <w:rPr>
          <w:lang w:eastAsia="lt-LT"/>
        </w:rPr>
        <w:t>Aprašo prieda</w:t>
      </w:r>
      <w:r w:rsidR="00B30119" w:rsidRPr="00EF2C14">
        <w:rPr>
          <w:lang w:eastAsia="lt-LT"/>
        </w:rPr>
        <w:t>s.</w:t>
      </w:r>
    </w:p>
    <w:p w14:paraId="30208664" w14:textId="5603924B" w:rsidR="00014173" w:rsidRPr="00EF2C14" w:rsidRDefault="0001384A" w:rsidP="00DD34DE">
      <w:pPr>
        <w:pStyle w:val="Sraopastraipa"/>
        <w:numPr>
          <w:ilvl w:val="0"/>
          <w:numId w:val="3"/>
        </w:numPr>
        <w:tabs>
          <w:tab w:val="left" w:pos="900"/>
          <w:tab w:val="left" w:pos="1134"/>
          <w:tab w:val="left" w:pos="1418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 xml:space="preserve"> </w:t>
      </w:r>
      <w:r w:rsidR="00884B82" w:rsidRPr="00EF2C14">
        <w:rPr>
          <w:lang w:eastAsia="lt-LT"/>
        </w:rPr>
        <w:t>Aprašas parengtas vadovaujantis Lietuvos Respublikos valstybės tarnybos įstatym</w:t>
      </w:r>
      <w:r w:rsidR="004719FA" w:rsidRPr="00EF2C14">
        <w:rPr>
          <w:lang w:eastAsia="lt-LT"/>
        </w:rPr>
        <w:t xml:space="preserve">u (toliau – Valstybės tarnybos įstatymas), </w:t>
      </w:r>
      <w:r w:rsidR="00086488" w:rsidRPr="00EF2C14">
        <w:rPr>
          <w:lang w:eastAsia="lt-LT"/>
        </w:rPr>
        <w:t>Lietuvos Respublikos darbo kodeksu</w:t>
      </w:r>
      <w:r w:rsidR="009D5BAE" w:rsidRPr="00EF2C14">
        <w:rPr>
          <w:lang w:eastAsia="lt-LT"/>
        </w:rPr>
        <w:t xml:space="preserve"> (toliau – Darbo kodeksas)</w:t>
      </w:r>
      <w:r w:rsidR="00086488" w:rsidRPr="00EF2C14">
        <w:rPr>
          <w:lang w:eastAsia="lt-LT"/>
        </w:rPr>
        <w:t>, Darbo apmokėjimo sistemos nustatymo rekomendacijomis, patvirtintomis Lietuvos Respublikos Vyriausybės 2023 m. lapkričio 8 d. nutarimu Nr. 857 „</w:t>
      </w:r>
      <w:r w:rsidR="6CADD7A2" w:rsidRPr="00EF2C14">
        <w:rPr>
          <w:lang w:eastAsia="lt-LT"/>
        </w:rPr>
        <w:t xml:space="preserve">Dėl </w:t>
      </w:r>
      <w:r w:rsidR="00086488" w:rsidRPr="00EF2C14">
        <w:rPr>
          <w:lang w:eastAsia="lt-LT"/>
        </w:rPr>
        <w:t>Darbo apmokėjimo sistemos nustatymo rekomendacijų patvirtinimo“.</w:t>
      </w:r>
    </w:p>
    <w:p w14:paraId="7B9C4365" w14:textId="397DEB6B" w:rsidR="005E0ABD" w:rsidRPr="00EF2C14" w:rsidRDefault="00E25821" w:rsidP="00DD34DE">
      <w:pPr>
        <w:pStyle w:val="Sraopastraipa"/>
        <w:numPr>
          <w:ilvl w:val="0"/>
          <w:numId w:val="3"/>
        </w:numPr>
        <w:tabs>
          <w:tab w:val="left" w:pos="900"/>
          <w:tab w:val="left" w:pos="1134"/>
          <w:tab w:val="left" w:pos="1418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lang w:eastAsia="lt-LT"/>
        </w:rPr>
        <w:t xml:space="preserve"> </w:t>
      </w:r>
      <w:r w:rsidR="00145150" w:rsidRPr="00EF2C14">
        <w:rPr>
          <w:szCs w:val="24"/>
          <w:lang w:eastAsia="lt-LT"/>
        </w:rPr>
        <w:t xml:space="preserve">Apraše vartojamos sąvokos atitinka </w:t>
      </w:r>
      <w:r w:rsidR="009D5BAE" w:rsidRPr="00EF2C14">
        <w:rPr>
          <w:szCs w:val="24"/>
          <w:lang w:eastAsia="lt-LT"/>
        </w:rPr>
        <w:t>V</w:t>
      </w:r>
      <w:r w:rsidR="00145150" w:rsidRPr="00EF2C14">
        <w:rPr>
          <w:szCs w:val="24"/>
          <w:lang w:eastAsia="lt-LT"/>
        </w:rPr>
        <w:t xml:space="preserve">alstybės tarnybos įstatymo, </w:t>
      </w:r>
      <w:r w:rsidR="009D5BAE" w:rsidRPr="00EF2C14">
        <w:rPr>
          <w:szCs w:val="24"/>
          <w:lang w:eastAsia="lt-LT"/>
        </w:rPr>
        <w:t>D</w:t>
      </w:r>
      <w:r w:rsidR="00145150" w:rsidRPr="00EF2C14">
        <w:rPr>
          <w:szCs w:val="24"/>
          <w:lang w:eastAsia="lt-LT"/>
        </w:rPr>
        <w:t>arbo kodekso sąvokas.</w:t>
      </w:r>
    </w:p>
    <w:p w14:paraId="4DD78757" w14:textId="67B74AD6" w:rsidR="00A941DF" w:rsidRPr="00EF2C14" w:rsidRDefault="005E0ABD" w:rsidP="00DD34DE">
      <w:pPr>
        <w:pStyle w:val="Sraopastraipa"/>
        <w:numPr>
          <w:ilvl w:val="0"/>
          <w:numId w:val="3"/>
        </w:numPr>
        <w:tabs>
          <w:tab w:val="left" w:pos="900"/>
          <w:tab w:val="left" w:pos="1134"/>
          <w:tab w:val="left" w:pos="1418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 </w:t>
      </w:r>
      <w:r w:rsidR="0064272C" w:rsidRPr="00EF2C14">
        <w:rPr>
          <w:szCs w:val="24"/>
          <w:lang w:eastAsia="lt-LT"/>
        </w:rPr>
        <w:t>Apraš</w:t>
      </w:r>
      <w:r w:rsidR="003C4FBF" w:rsidRPr="00EF2C14">
        <w:rPr>
          <w:szCs w:val="24"/>
          <w:lang w:eastAsia="lt-LT"/>
        </w:rPr>
        <w:t>as</w:t>
      </w:r>
      <w:r w:rsidR="00CF5F77" w:rsidRPr="00EF2C14">
        <w:rPr>
          <w:szCs w:val="24"/>
          <w:lang w:eastAsia="lt-LT"/>
        </w:rPr>
        <w:t xml:space="preserve"> </w:t>
      </w:r>
      <w:r w:rsidR="00145150" w:rsidRPr="00EF2C14">
        <w:rPr>
          <w:szCs w:val="24"/>
          <w:lang w:eastAsia="lt-LT"/>
        </w:rPr>
        <w:t>nustatoma</w:t>
      </w:r>
      <w:r w:rsidR="003C4FBF" w:rsidRPr="00EF2C14">
        <w:rPr>
          <w:szCs w:val="24"/>
          <w:lang w:eastAsia="lt-LT"/>
        </w:rPr>
        <w:t>s</w:t>
      </w:r>
      <w:r w:rsidR="00145150" w:rsidRPr="00EF2C14">
        <w:rPr>
          <w:szCs w:val="24"/>
          <w:lang w:eastAsia="lt-LT"/>
        </w:rPr>
        <w:t xml:space="preserve"> vadovaujantis teisinio apibrėžtumo, teisėtų lūkesčių apsaugos ir visokeriopos </w:t>
      </w:r>
      <w:r w:rsidR="00345E19" w:rsidRPr="00EF2C14">
        <w:rPr>
          <w:szCs w:val="24"/>
          <w:lang w:eastAsia="lt-LT"/>
        </w:rPr>
        <w:t>darbo</w:t>
      </w:r>
      <w:r w:rsidR="00145150" w:rsidRPr="00EF2C14">
        <w:rPr>
          <w:szCs w:val="24"/>
          <w:lang w:eastAsia="lt-LT"/>
        </w:rPr>
        <w:t xml:space="preserve"> santykių teisių gynybos, </w:t>
      </w:r>
      <w:r w:rsidR="004F22FF" w:rsidRPr="00EF2C14">
        <w:rPr>
          <w:szCs w:val="24"/>
          <w:lang w:eastAsia="lt-LT"/>
        </w:rPr>
        <w:t xml:space="preserve">darbo santykių </w:t>
      </w:r>
      <w:r w:rsidR="00610815" w:rsidRPr="00EF2C14">
        <w:rPr>
          <w:szCs w:val="24"/>
          <w:lang w:eastAsia="lt-LT"/>
        </w:rPr>
        <w:t>stabilumo, teisingo mokėjimo už darbą</w:t>
      </w:r>
      <w:r w:rsidR="00561390" w:rsidRPr="00EF2C14">
        <w:rPr>
          <w:szCs w:val="24"/>
          <w:lang w:eastAsia="lt-LT"/>
        </w:rPr>
        <w:t>, vienodo atlygio už tokį patį ir vienodos vertės darbą</w:t>
      </w:r>
      <w:r w:rsidR="00452A1F" w:rsidRPr="00EF2C14">
        <w:rPr>
          <w:szCs w:val="24"/>
          <w:lang w:eastAsia="lt-LT"/>
        </w:rPr>
        <w:t>, darbuotojų lygybės, nepaisant jų lyties, rasės, tautybės</w:t>
      </w:r>
      <w:r w:rsidR="00EE554F" w:rsidRPr="00EF2C14">
        <w:rPr>
          <w:szCs w:val="24"/>
          <w:lang w:eastAsia="lt-LT"/>
        </w:rPr>
        <w:t>, pilietybės, kalbos, kilmės, socialinės padėties, tikėjimo, įsitikinimų</w:t>
      </w:r>
      <w:r w:rsidR="00B27A1F" w:rsidRPr="00EF2C14">
        <w:rPr>
          <w:szCs w:val="24"/>
          <w:lang w:eastAsia="lt-LT"/>
        </w:rPr>
        <w:t xml:space="preserve"> ar pažiūrų, amžiaus, lytinės orientacijos, negalios, etninės priklausomybės, religijos, sveikatos būklės, ketinimo turėti vaiką (vaikų), įvaikį (įvaikių), globotinį (globotinių), rūpintinį (rūpintinių), santuokinės ir šeiminės padėties, priklausymo politinėms partijoms, profesinėms sąjungoms ir asociacijoms</w:t>
      </w:r>
      <w:r w:rsidR="00982ADE" w:rsidRPr="00EF2C14">
        <w:rPr>
          <w:szCs w:val="24"/>
          <w:lang w:eastAsia="lt-LT"/>
        </w:rPr>
        <w:t xml:space="preserve"> aplinkybių, nesusijusių su </w:t>
      </w:r>
      <w:r w:rsidR="00163526" w:rsidRPr="00EF2C14">
        <w:rPr>
          <w:szCs w:val="24"/>
          <w:lang w:eastAsia="lt-LT"/>
        </w:rPr>
        <w:t xml:space="preserve">valstybės </w:t>
      </w:r>
      <w:r w:rsidR="00982ADE" w:rsidRPr="00EF2C14">
        <w:rPr>
          <w:szCs w:val="24"/>
          <w:lang w:eastAsia="lt-LT"/>
        </w:rPr>
        <w:t>tarnautojų dalykinėmis savybėmis</w:t>
      </w:r>
      <w:r w:rsidR="00163526" w:rsidRPr="00EF2C14">
        <w:rPr>
          <w:szCs w:val="24"/>
          <w:lang w:eastAsia="lt-LT"/>
        </w:rPr>
        <w:t>, laisvų kolektyvinių derybų ir teisės imtis kolektyvinių veiksmų, skaidrumo ir viešumo principais.</w:t>
      </w:r>
    </w:p>
    <w:p w14:paraId="23027D8B" w14:textId="77777777" w:rsidR="00714D68" w:rsidRPr="00EF2C14" w:rsidRDefault="00714D68" w:rsidP="008A51E8">
      <w:pPr>
        <w:spacing w:after="0" w:line="240" w:lineRule="auto"/>
        <w:ind w:right="49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14:paraId="389FF302" w14:textId="3FA3989A" w:rsidR="0055143E" w:rsidRPr="00EF2C14" w:rsidRDefault="00A941DF" w:rsidP="0055143E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  <w:bookmarkStart w:id="1" w:name="_Hlk152588149"/>
      <w:r w:rsidRPr="00EF2C14"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  <w:t>II SKYRIUS</w:t>
      </w:r>
    </w:p>
    <w:p w14:paraId="6E4E5E3A" w14:textId="7C323279" w:rsidR="00A941DF" w:rsidRPr="00EF2C14" w:rsidRDefault="000B4297" w:rsidP="00A941D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lt-LT" w:eastAsia="lt-LT"/>
        </w:rPr>
        <w:t xml:space="preserve">VALSTYBĖS TARNAUTOJŲ </w:t>
      </w:r>
      <w:r w:rsidR="00440A51" w:rsidRPr="00EF2C14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lt-LT" w:eastAsia="lt-LT"/>
        </w:rPr>
        <w:t xml:space="preserve">PAREIGYBIŲ LYGINIMO IR </w:t>
      </w:r>
      <w:r w:rsidR="00A941DF" w:rsidRPr="00EF2C14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lt-LT" w:eastAsia="lt-LT"/>
        </w:rPr>
        <w:t>PAREIGINĖS ALGOS KOEFICIENTO DYDŽIO NUSTATYMO KRITERIJAI</w:t>
      </w:r>
    </w:p>
    <w:bookmarkEnd w:id="1"/>
    <w:p w14:paraId="4F81CF68" w14:textId="77777777" w:rsidR="00A941DF" w:rsidRPr="00EF2C14" w:rsidRDefault="00A941DF" w:rsidP="00A941DF">
      <w:pP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 w:eastAsia="lt-LT"/>
        </w:rPr>
      </w:pPr>
    </w:p>
    <w:p w14:paraId="314AD0F0" w14:textId="620FB5D8" w:rsidR="008732E4" w:rsidRPr="00EF2C14" w:rsidRDefault="00543451" w:rsidP="008F017D">
      <w:pPr>
        <w:pStyle w:val="Sraopastraipa"/>
        <w:numPr>
          <w:ilvl w:val="0"/>
          <w:numId w:val="3"/>
        </w:numPr>
        <w:tabs>
          <w:tab w:val="left" w:pos="1170"/>
          <w:tab w:val="left" w:pos="1418"/>
        </w:tabs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Lyginant </w:t>
      </w:r>
      <w:r w:rsidR="00A4421F" w:rsidRPr="00EF2C14">
        <w:rPr>
          <w:szCs w:val="24"/>
          <w:lang w:eastAsia="lt-LT"/>
        </w:rPr>
        <w:t xml:space="preserve">valstybės tarnautojų </w:t>
      </w:r>
      <w:r w:rsidRPr="00EF2C14">
        <w:rPr>
          <w:szCs w:val="24"/>
          <w:lang w:eastAsia="lt-LT"/>
        </w:rPr>
        <w:t xml:space="preserve">pareigybes ir nustatant </w:t>
      </w:r>
      <w:r w:rsidR="00A4421F" w:rsidRPr="00EF2C14">
        <w:rPr>
          <w:szCs w:val="24"/>
          <w:lang w:eastAsia="lt-LT"/>
        </w:rPr>
        <w:t xml:space="preserve">valstybės tarnautojų </w:t>
      </w:r>
      <w:r w:rsidRPr="00EF2C14">
        <w:rPr>
          <w:szCs w:val="24"/>
          <w:lang w:eastAsia="lt-LT"/>
        </w:rPr>
        <w:t>pareigybių didžiausius pareiginės algos koeficientų dydžius</w:t>
      </w:r>
      <w:r w:rsidR="00710200" w:rsidRPr="00EF2C14">
        <w:rPr>
          <w:szCs w:val="24"/>
          <w:lang w:eastAsia="lt-LT"/>
        </w:rPr>
        <w:t>, viršijančius Valstybės tarnybos įstatymo 1 priede nustatytus pareiginės algos minimalius koeficientus</w:t>
      </w:r>
      <w:r w:rsidR="00125EF6" w:rsidRPr="00EF2C14">
        <w:rPr>
          <w:szCs w:val="24"/>
          <w:lang w:eastAsia="lt-LT"/>
        </w:rPr>
        <w:t>:</w:t>
      </w:r>
    </w:p>
    <w:p w14:paraId="13A5E749" w14:textId="4E8FCF2C" w:rsidR="00125EF6" w:rsidRPr="00EF2C14" w:rsidRDefault="00125EF6" w:rsidP="008F017D">
      <w:pPr>
        <w:pStyle w:val="Sraopastraipa"/>
        <w:numPr>
          <w:ilvl w:val="1"/>
          <w:numId w:val="3"/>
        </w:numPr>
        <w:tabs>
          <w:tab w:val="left" w:pos="1701"/>
        </w:tabs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 xml:space="preserve"> </w:t>
      </w:r>
      <w:r w:rsidR="00345E19" w:rsidRPr="00EF2C14">
        <w:rPr>
          <w:lang w:eastAsia="lt-LT"/>
        </w:rPr>
        <w:t>l</w:t>
      </w:r>
      <w:r w:rsidR="00BA4F8B" w:rsidRPr="00EF2C14">
        <w:rPr>
          <w:lang w:eastAsia="lt-LT"/>
        </w:rPr>
        <w:t>aikoma</w:t>
      </w:r>
      <w:r w:rsidR="00985F30" w:rsidRPr="00EF2C14">
        <w:rPr>
          <w:lang w:eastAsia="lt-LT"/>
        </w:rPr>
        <w:t>si</w:t>
      </w:r>
      <w:r w:rsidR="00A4421F" w:rsidRPr="00EF2C14">
        <w:rPr>
          <w:lang w:eastAsia="lt-LT"/>
        </w:rPr>
        <w:t xml:space="preserve"> valstybės tarnautojų</w:t>
      </w:r>
      <w:r w:rsidR="00BA4F8B" w:rsidRPr="00EF2C14">
        <w:rPr>
          <w:lang w:eastAsia="lt-LT"/>
        </w:rPr>
        <w:t xml:space="preserve"> pareigybių </w:t>
      </w:r>
      <w:r w:rsidR="005B1A4D" w:rsidRPr="00EF2C14">
        <w:rPr>
          <w:lang w:eastAsia="lt-LT"/>
        </w:rPr>
        <w:t>hierarchinės struktūros vientisum</w:t>
      </w:r>
      <w:r w:rsidR="02CF55CF" w:rsidRPr="00EF2C14">
        <w:rPr>
          <w:lang w:eastAsia="lt-LT"/>
        </w:rPr>
        <w:t>o</w:t>
      </w:r>
      <w:r w:rsidR="005B1A4D" w:rsidRPr="00EF2C14">
        <w:rPr>
          <w:lang w:eastAsia="lt-LT"/>
        </w:rPr>
        <w:t xml:space="preserve"> nuo aukščiausios iki žemiausios</w:t>
      </w:r>
      <w:r w:rsidR="00B97419" w:rsidRPr="00EF2C14">
        <w:rPr>
          <w:lang w:eastAsia="lt-LT"/>
        </w:rPr>
        <w:t xml:space="preserve"> </w:t>
      </w:r>
      <w:r w:rsidR="00A4421F" w:rsidRPr="00EF2C14">
        <w:rPr>
          <w:lang w:eastAsia="lt-LT"/>
        </w:rPr>
        <w:t xml:space="preserve">valstybės tarnautojų </w:t>
      </w:r>
      <w:r w:rsidR="00B97419" w:rsidRPr="00EF2C14">
        <w:rPr>
          <w:lang w:eastAsia="lt-LT"/>
        </w:rPr>
        <w:t>pareigybių grupės;</w:t>
      </w:r>
    </w:p>
    <w:p w14:paraId="39FA2C52" w14:textId="16039CC3" w:rsidR="000B4297" w:rsidRPr="00EF2C14" w:rsidRDefault="00310D7E" w:rsidP="008F017D">
      <w:pPr>
        <w:pStyle w:val="Sraopastraipa"/>
        <w:numPr>
          <w:ilvl w:val="1"/>
          <w:numId w:val="3"/>
        </w:numPr>
        <w:tabs>
          <w:tab w:val="left" w:pos="1701"/>
        </w:tabs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taikom</w:t>
      </w:r>
      <w:r w:rsidR="005D4B1B" w:rsidRPr="00EF2C14">
        <w:rPr>
          <w:szCs w:val="24"/>
          <w:lang w:eastAsia="lt-LT"/>
        </w:rPr>
        <w:t>i</w:t>
      </w:r>
      <w:r w:rsidRPr="00EF2C14">
        <w:rPr>
          <w:szCs w:val="24"/>
          <w:lang w:eastAsia="lt-LT"/>
        </w:rPr>
        <w:t xml:space="preserve"> </w:t>
      </w:r>
      <w:r w:rsidR="004B190B" w:rsidRPr="00EF2C14">
        <w:rPr>
          <w:szCs w:val="24"/>
          <w:lang w:eastAsia="lt-LT"/>
        </w:rPr>
        <w:t xml:space="preserve">valstybės tarnautojų </w:t>
      </w:r>
      <w:r w:rsidRPr="00EF2C14">
        <w:rPr>
          <w:szCs w:val="24"/>
          <w:lang w:eastAsia="lt-LT"/>
        </w:rPr>
        <w:t>pareigybių lyginimo ir pareiginės algos ko</w:t>
      </w:r>
      <w:r w:rsidR="00DD1FC0" w:rsidRPr="00EF2C14">
        <w:rPr>
          <w:szCs w:val="24"/>
          <w:lang w:eastAsia="lt-LT"/>
        </w:rPr>
        <w:t>e</w:t>
      </w:r>
      <w:r w:rsidRPr="00EF2C14">
        <w:rPr>
          <w:szCs w:val="24"/>
          <w:lang w:eastAsia="lt-LT"/>
        </w:rPr>
        <w:t>f</w:t>
      </w:r>
      <w:r w:rsidR="00DD1FC0" w:rsidRPr="00EF2C14">
        <w:rPr>
          <w:szCs w:val="24"/>
          <w:lang w:eastAsia="lt-LT"/>
        </w:rPr>
        <w:t>i</w:t>
      </w:r>
      <w:r w:rsidR="00EE76FA" w:rsidRPr="00EF2C14">
        <w:rPr>
          <w:szCs w:val="24"/>
          <w:lang w:eastAsia="lt-LT"/>
        </w:rPr>
        <w:t>ciento dydžio nustatymo kriterijai:</w:t>
      </w:r>
    </w:p>
    <w:p w14:paraId="41C9E33F" w14:textId="7927E6D7" w:rsidR="00293B8D" w:rsidRPr="00EF2C14" w:rsidRDefault="00EE76FA" w:rsidP="008F017D">
      <w:pPr>
        <w:pStyle w:val="Sraopastraipa"/>
        <w:numPr>
          <w:ilvl w:val="2"/>
          <w:numId w:val="3"/>
        </w:numPr>
        <w:tabs>
          <w:tab w:val="left" w:pos="1530"/>
          <w:tab w:val="left" w:pos="1701"/>
        </w:tabs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veiklos sudėtingumo</w:t>
      </w:r>
      <w:r w:rsidR="00D12E8F" w:rsidRPr="00EF2C14">
        <w:rPr>
          <w:szCs w:val="24"/>
          <w:lang w:eastAsia="lt-LT"/>
        </w:rPr>
        <w:t xml:space="preserve"> </w:t>
      </w:r>
      <w:r w:rsidR="008F017D" w:rsidRPr="00EF2C14">
        <w:rPr>
          <w:szCs w:val="24"/>
          <w:lang w:eastAsia="lt-LT"/>
        </w:rPr>
        <w:t>–</w:t>
      </w:r>
      <w:r w:rsidR="00D12E8F" w:rsidRPr="00EF2C14">
        <w:rPr>
          <w:szCs w:val="24"/>
          <w:lang w:eastAsia="lt-LT"/>
        </w:rPr>
        <w:t xml:space="preserve"> </w:t>
      </w:r>
      <w:r w:rsidR="007D79D9" w:rsidRPr="00EF2C14">
        <w:rPr>
          <w:szCs w:val="24"/>
          <w:lang w:eastAsia="lt-LT"/>
        </w:rPr>
        <w:t>kriterijus, apibrėžiantis gebėjimą atlikti tam tikro sudėtingumo (lygio, apimties) užduotis</w:t>
      </w:r>
      <w:r w:rsidRPr="00EF2C14">
        <w:rPr>
          <w:szCs w:val="24"/>
          <w:lang w:eastAsia="lt-LT"/>
        </w:rPr>
        <w:t>;</w:t>
      </w:r>
    </w:p>
    <w:p w14:paraId="11883E44" w14:textId="5F98BAC9" w:rsidR="00964463" w:rsidRPr="00EF2C14" w:rsidRDefault="00FF26E4" w:rsidP="008F017D">
      <w:pPr>
        <w:pStyle w:val="Sraopastraipa"/>
        <w:numPr>
          <w:ilvl w:val="2"/>
          <w:numId w:val="3"/>
        </w:numPr>
        <w:tabs>
          <w:tab w:val="left" w:pos="1530"/>
          <w:tab w:val="left" w:pos="1701"/>
        </w:tabs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atsakomybės lygio</w:t>
      </w:r>
      <w:r w:rsidR="007D79D9" w:rsidRPr="00EF2C14">
        <w:rPr>
          <w:szCs w:val="24"/>
          <w:lang w:eastAsia="lt-LT"/>
        </w:rPr>
        <w:t xml:space="preserve"> </w:t>
      </w:r>
      <w:r w:rsidR="008F017D" w:rsidRPr="00EF2C14">
        <w:rPr>
          <w:szCs w:val="24"/>
          <w:lang w:eastAsia="lt-LT"/>
        </w:rPr>
        <w:t>–</w:t>
      </w:r>
      <w:r w:rsidR="00293B8D" w:rsidRPr="00EF2C14">
        <w:rPr>
          <w:rFonts w:ascii="Arial" w:hAnsi="Arial" w:cs="Arial"/>
          <w:sz w:val="20"/>
          <w:szCs w:val="24"/>
          <w:lang w:eastAsia="lt-LT"/>
        </w:rPr>
        <w:t xml:space="preserve"> </w:t>
      </w:r>
      <w:r w:rsidR="00293B8D" w:rsidRPr="00EF2C14">
        <w:rPr>
          <w:szCs w:val="24"/>
          <w:lang w:eastAsia="lt-LT"/>
        </w:rPr>
        <w:t>kriterijus, apibrėžiantis pareigybės faktinį atsakomybės lygį už laukiamą rezultatą</w:t>
      </w:r>
      <w:r w:rsidR="00CA4120" w:rsidRPr="00EF2C14">
        <w:rPr>
          <w:szCs w:val="24"/>
          <w:lang w:eastAsia="lt-LT"/>
        </w:rPr>
        <w:t>.</w:t>
      </w:r>
    </w:p>
    <w:p w14:paraId="10D4FB5D" w14:textId="77777777" w:rsidR="007B1233" w:rsidRPr="00EF2C14" w:rsidRDefault="007B1233" w:rsidP="00A941DF">
      <w:pP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E4427A8" w14:textId="02510302" w:rsidR="00075ECA" w:rsidRPr="00EF2C14" w:rsidRDefault="00075ECA" w:rsidP="00075ECA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152507609"/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I</w:t>
      </w:r>
      <w:r w:rsidR="0086116B" w:rsidRPr="00EF2C14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 </w:t>
      </w:r>
    </w:p>
    <w:p w14:paraId="47B25469" w14:textId="24C4BC0E" w:rsidR="00075ECA" w:rsidRPr="00EF2C14" w:rsidRDefault="00DA3861" w:rsidP="00075ECA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VALSTYBĖS TARNAUTOJŲ </w:t>
      </w:r>
      <w:r w:rsidR="00075ECA" w:rsidRPr="00EF2C14">
        <w:rPr>
          <w:rFonts w:ascii="Times New Roman" w:hAnsi="Times New Roman" w:cs="Times New Roman"/>
          <w:b/>
          <w:sz w:val="24"/>
          <w:szCs w:val="24"/>
          <w:lang w:val="lt-LT"/>
        </w:rPr>
        <w:t>P</w:t>
      </w:r>
      <w:r w:rsidR="00500A70" w:rsidRPr="00EF2C14">
        <w:rPr>
          <w:rFonts w:ascii="Times New Roman" w:hAnsi="Times New Roman" w:cs="Times New Roman"/>
          <w:b/>
          <w:sz w:val="24"/>
          <w:szCs w:val="24"/>
          <w:lang w:val="lt-LT"/>
        </w:rPr>
        <w:t>AREIGYBIŲ GRUPAVIMAS Į LYGIUS</w:t>
      </w:r>
    </w:p>
    <w:p w14:paraId="37833C4E" w14:textId="77777777" w:rsidR="00075ECA" w:rsidRPr="00EF2C14" w:rsidRDefault="00075ECA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24AE043" w14:textId="0B9D6B74" w:rsidR="00FC58B2" w:rsidRPr="00EF2C14" w:rsidRDefault="008B47E1" w:rsidP="008F017D">
      <w:pPr>
        <w:pStyle w:val="Sraopastraipa"/>
        <w:numPr>
          <w:ilvl w:val="0"/>
          <w:numId w:val="3"/>
        </w:numPr>
        <w:tabs>
          <w:tab w:val="left" w:pos="1170"/>
          <w:tab w:val="left" w:pos="1418"/>
          <w:tab w:val="left" w:pos="1560"/>
        </w:tabs>
        <w:ind w:left="0" w:firstLine="1134"/>
        <w:rPr>
          <w:szCs w:val="24"/>
        </w:rPr>
      </w:pPr>
      <w:r w:rsidRPr="00EF2C14">
        <w:rPr>
          <w:szCs w:val="24"/>
        </w:rPr>
        <w:t>Valstybės tarnautojų p</w:t>
      </w:r>
      <w:r w:rsidR="00FC58B2" w:rsidRPr="00EF2C14">
        <w:rPr>
          <w:szCs w:val="24"/>
        </w:rPr>
        <w:t>areigybių grupavimas į lygius atliekamas šiais žingsniais:</w:t>
      </w:r>
    </w:p>
    <w:p w14:paraId="43C95D30" w14:textId="6C7BDB85" w:rsidR="007208C1" w:rsidRPr="00EF2C14" w:rsidRDefault="008F017D" w:rsidP="008F017D">
      <w:pPr>
        <w:pStyle w:val="Sraopastraipa"/>
        <w:numPr>
          <w:ilvl w:val="1"/>
          <w:numId w:val="3"/>
        </w:numPr>
        <w:tabs>
          <w:tab w:val="left" w:pos="1440"/>
          <w:tab w:val="left" w:pos="1560"/>
        </w:tabs>
        <w:ind w:left="0" w:firstLine="1134"/>
        <w:jc w:val="both"/>
        <w:rPr>
          <w:szCs w:val="24"/>
        </w:rPr>
      </w:pPr>
      <w:r w:rsidRPr="00EF2C14">
        <w:rPr>
          <w:szCs w:val="24"/>
        </w:rPr>
        <w:t>V</w:t>
      </w:r>
      <w:r w:rsidR="008B47E1" w:rsidRPr="00EF2C14">
        <w:rPr>
          <w:szCs w:val="24"/>
        </w:rPr>
        <w:t xml:space="preserve">alstybės tarnautojų </w:t>
      </w:r>
      <w:r w:rsidR="00FC58B2" w:rsidRPr="00EF2C14">
        <w:rPr>
          <w:szCs w:val="24"/>
        </w:rPr>
        <w:t xml:space="preserve">pareigybės grupuojamos į lygius išlaikant </w:t>
      </w:r>
      <w:r w:rsidR="008B47E1" w:rsidRPr="00EF2C14">
        <w:rPr>
          <w:szCs w:val="24"/>
        </w:rPr>
        <w:t xml:space="preserve">valstybės tarnautojų </w:t>
      </w:r>
      <w:r w:rsidR="00FC58B2" w:rsidRPr="00EF2C14">
        <w:rPr>
          <w:szCs w:val="24"/>
        </w:rPr>
        <w:t xml:space="preserve">pareigybių grupių hierarchinės struktūros vientisumą nuo aukščiausios iki žemiausios </w:t>
      </w:r>
      <w:r w:rsidR="008B47E1" w:rsidRPr="00EF2C14">
        <w:rPr>
          <w:szCs w:val="24"/>
        </w:rPr>
        <w:t xml:space="preserve">valstybės tarnautojų </w:t>
      </w:r>
      <w:r w:rsidR="00FC58B2" w:rsidRPr="00EF2C14">
        <w:rPr>
          <w:szCs w:val="24"/>
        </w:rPr>
        <w:t xml:space="preserve">pareigybių grupės bei vadovaujantis Aprašo </w:t>
      </w:r>
      <w:r w:rsidR="0097193A" w:rsidRPr="00EF2C14">
        <w:rPr>
          <w:szCs w:val="24"/>
        </w:rPr>
        <w:t>6</w:t>
      </w:r>
      <w:r w:rsidR="00FC58B2" w:rsidRPr="00EF2C14">
        <w:rPr>
          <w:szCs w:val="24"/>
        </w:rPr>
        <w:t xml:space="preserve">.2 papunktyje nustatytais </w:t>
      </w:r>
      <w:r w:rsidR="008B47E1" w:rsidRPr="00EF2C14">
        <w:rPr>
          <w:szCs w:val="24"/>
        </w:rPr>
        <w:t xml:space="preserve">valstybės tarnautojų </w:t>
      </w:r>
      <w:r w:rsidR="00FC58B2" w:rsidRPr="00EF2C14">
        <w:rPr>
          <w:szCs w:val="24"/>
        </w:rPr>
        <w:t>pareigybių lyginimo ir pareiginės algos koeficiento dydžio nustatymo kriterijais</w:t>
      </w:r>
      <w:r w:rsidRPr="00EF2C14">
        <w:rPr>
          <w:szCs w:val="24"/>
        </w:rPr>
        <w:t>.</w:t>
      </w:r>
    </w:p>
    <w:p w14:paraId="7F656017" w14:textId="574023C7" w:rsidR="00D14554" w:rsidRPr="00EF2C14" w:rsidRDefault="008F017D" w:rsidP="008F017D">
      <w:pPr>
        <w:pStyle w:val="Sraopastraipa"/>
        <w:numPr>
          <w:ilvl w:val="1"/>
          <w:numId w:val="3"/>
        </w:numPr>
        <w:tabs>
          <w:tab w:val="left" w:pos="1350"/>
          <w:tab w:val="left" w:pos="1440"/>
          <w:tab w:val="left" w:pos="1560"/>
        </w:tabs>
        <w:ind w:left="0" w:firstLine="1134"/>
        <w:jc w:val="both"/>
        <w:rPr>
          <w:szCs w:val="24"/>
        </w:rPr>
      </w:pPr>
      <w:r w:rsidRPr="00EF2C14">
        <w:rPr>
          <w:szCs w:val="24"/>
        </w:rPr>
        <w:t>V</w:t>
      </w:r>
      <w:r w:rsidR="008B47E1" w:rsidRPr="00EF2C14">
        <w:rPr>
          <w:szCs w:val="24"/>
        </w:rPr>
        <w:t xml:space="preserve">alstybės tarnautojų </w:t>
      </w:r>
      <w:r w:rsidR="00FC58B2" w:rsidRPr="00EF2C14">
        <w:rPr>
          <w:szCs w:val="24"/>
        </w:rPr>
        <w:t xml:space="preserve">pareigybės lyginamos tarpusavyje vadovaujantis Aprašo </w:t>
      </w:r>
      <w:r w:rsidR="007208C1" w:rsidRPr="00EF2C14">
        <w:rPr>
          <w:szCs w:val="24"/>
        </w:rPr>
        <w:t>6</w:t>
      </w:r>
      <w:r w:rsidR="00FC58B2" w:rsidRPr="00EF2C14">
        <w:rPr>
          <w:szCs w:val="24"/>
        </w:rPr>
        <w:t xml:space="preserve">.2 papunktyje nustatytais pareigybių lyginimo ir pareiginės algos koeficiento dydžio nustatymo kriterijais; panašiausios </w:t>
      </w:r>
      <w:r w:rsidR="008B47E1" w:rsidRPr="00EF2C14">
        <w:rPr>
          <w:szCs w:val="24"/>
        </w:rPr>
        <w:t xml:space="preserve">valstybės tarnautojų </w:t>
      </w:r>
      <w:r w:rsidR="00FC58B2" w:rsidRPr="00EF2C14">
        <w:rPr>
          <w:szCs w:val="24"/>
        </w:rPr>
        <w:t xml:space="preserve">pareigybės pagal </w:t>
      </w:r>
      <w:r w:rsidR="005654D8" w:rsidRPr="00EF2C14">
        <w:rPr>
          <w:szCs w:val="24"/>
        </w:rPr>
        <w:t xml:space="preserve">valstybės tarnautojo </w:t>
      </w:r>
      <w:r w:rsidR="00FC58B2" w:rsidRPr="00EF2C14">
        <w:rPr>
          <w:szCs w:val="24"/>
        </w:rPr>
        <w:t xml:space="preserve">pareigybės aprašyme nustatytas funkcijas grupuojamos į vieną </w:t>
      </w:r>
      <w:r w:rsidR="005654D8" w:rsidRPr="00EF2C14">
        <w:rPr>
          <w:szCs w:val="24"/>
        </w:rPr>
        <w:t xml:space="preserve">valstybės tarnautojų </w:t>
      </w:r>
      <w:r w:rsidR="00FC58B2" w:rsidRPr="00EF2C14">
        <w:rPr>
          <w:szCs w:val="24"/>
        </w:rPr>
        <w:t>pareigybių lygį</w:t>
      </w:r>
      <w:r w:rsidR="00175436" w:rsidRPr="00EF2C14">
        <w:rPr>
          <w:szCs w:val="24"/>
        </w:rPr>
        <w:t>.</w:t>
      </w:r>
    </w:p>
    <w:p w14:paraId="1EE09272" w14:textId="77777777" w:rsidR="00075ECA" w:rsidRPr="00EF2C14" w:rsidRDefault="00075ECA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7C389B1" w14:textId="78ED10C1" w:rsidR="007B1233" w:rsidRPr="00EF2C14" w:rsidRDefault="0086116B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152588674"/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602913" w:rsidRPr="00EF2C14">
        <w:rPr>
          <w:rFonts w:ascii="Times New Roman" w:hAnsi="Times New Roman" w:cs="Times New Roman"/>
          <w:b/>
          <w:sz w:val="24"/>
          <w:szCs w:val="24"/>
          <w:lang w:val="lt-LT"/>
        </w:rPr>
        <w:t>V</w:t>
      </w:r>
      <w:r w:rsidR="007B1233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 </w:t>
      </w:r>
    </w:p>
    <w:p w14:paraId="3A08BA24" w14:textId="23A5B762" w:rsidR="00602913" w:rsidRPr="00EF2C14" w:rsidRDefault="00602913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PAREIGINĖS ALGOS KOEFICIENTŲ</w:t>
      </w:r>
      <w:r w:rsidR="00953071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INTERVALŲ NUSTATYMAS</w:t>
      </w:r>
    </w:p>
    <w:p w14:paraId="78E5527D" w14:textId="77777777" w:rsidR="00602913" w:rsidRPr="00EF2C14" w:rsidRDefault="00602913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5F75455" w14:textId="745D5686" w:rsidR="00DB09EB" w:rsidRPr="00EF2C14" w:rsidRDefault="00720DAA" w:rsidP="008F017D">
      <w:pPr>
        <w:pStyle w:val="Sraopastraipa"/>
        <w:numPr>
          <w:ilvl w:val="0"/>
          <w:numId w:val="3"/>
        </w:numPr>
        <w:tabs>
          <w:tab w:val="left" w:pos="1170"/>
          <w:tab w:val="left" w:pos="1418"/>
        </w:tabs>
        <w:ind w:left="0" w:firstLine="1134"/>
        <w:jc w:val="both"/>
        <w:rPr>
          <w:szCs w:val="24"/>
        </w:rPr>
      </w:pPr>
      <w:r w:rsidRPr="00EF2C14">
        <w:rPr>
          <w:szCs w:val="24"/>
        </w:rPr>
        <w:t>V</w:t>
      </w:r>
      <w:r w:rsidR="00D07B81" w:rsidRPr="00EF2C14">
        <w:rPr>
          <w:szCs w:val="24"/>
        </w:rPr>
        <w:t>alstybės tarnautoj</w:t>
      </w:r>
      <w:r w:rsidRPr="00EF2C14">
        <w:rPr>
          <w:szCs w:val="24"/>
        </w:rPr>
        <w:t>ų</w:t>
      </w:r>
      <w:r w:rsidR="00D07B81" w:rsidRPr="00EF2C14">
        <w:rPr>
          <w:szCs w:val="24"/>
        </w:rPr>
        <w:t xml:space="preserve"> </w:t>
      </w:r>
      <w:r w:rsidR="008F017D" w:rsidRPr="00EF2C14">
        <w:rPr>
          <w:szCs w:val="24"/>
        </w:rPr>
        <w:t xml:space="preserve">pareigybių </w:t>
      </w:r>
      <w:r w:rsidR="00AC0E2B" w:rsidRPr="00EF2C14">
        <w:rPr>
          <w:szCs w:val="24"/>
        </w:rPr>
        <w:t>lygi</w:t>
      </w:r>
      <w:r w:rsidR="00FF58DD" w:rsidRPr="00EF2C14">
        <w:rPr>
          <w:szCs w:val="24"/>
        </w:rPr>
        <w:t xml:space="preserve">ai </w:t>
      </w:r>
      <w:r w:rsidR="00AC0E2B" w:rsidRPr="00EF2C14">
        <w:rPr>
          <w:szCs w:val="24"/>
        </w:rPr>
        <w:t>ir pareiginių</w:t>
      </w:r>
      <w:r w:rsidR="00D07B81" w:rsidRPr="00EF2C14">
        <w:rPr>
          <w:szCs w:val="24"/>
        </w:rPr>
        <w:t xml:space="preserve"> algų koeficientų </w:t>
      </w:r>
      <w:r w:rsidR="00F948DA" w:rsidRPr="00EF2C14">
        <w:rPr>
          <w:szCs w:val="24"/>
        </w:rPr>
        <w:t>intervalai nustatomi Aprašo priede.</w:t>
      </w:r>
      <w:r w:rsidR="004F2A32" w:rsidRPr="00EF2C14">
        <w:rPr>
          <w:bCs/>
        </w:rPr>
        <w:t xml:space="preserve"> Konkretūs </w:t>
      </w:r>
      <w:r w:rsidR="004F2A32" w:rsidRPr="00EF2C14">
        <w:rPr>
          <w:lang w:eastAsia="lt-LT"/>
        </w:rPr>
        <w:t xml:space="preserve">valstybės tarnautojų </w:t>
      </w:r>
      <w:r w:rsidR="004F2A32" w:rsidRPr="00EF2C14">
        <w:rPr>
          <w:bCs/>
        </w:rPr>
        <w:t>pareiginės algos koeficientai nustatomi mero potvarkiu.</w:t>
      </w:r>
    </w:p>
    <w:p w14:paraId="68713C81" w14:textId="2F31D3A7" w:rsidR="00315E1D" w:rsidRPr="00EF2C14" w:rsidRDefault="00985608" w:rsidP="008F017D">
      <w:pPr>
        <w:pStyle w:val="Sraopastraipa"/>
        <w:numPr>
          <w:ilvl w:val="0"/>
          <w:numId w:val="3"/>
        </w:numPr>
        <w:tabs>
          <w:tab w:val="left" w:pos="1418"/>
        </w:tabs>
        <w:ind w:left="0" w:firstLine="1134"/>
        <w:jc w:val="both"/>
        <w:rPr>
          <w:szCs w:val="24"/>
        </w:rPr>
      </w:pPr>
      <w:r w:rsidRPr="00EF2C14">
        <w:rPr>
          <w:szCs w:val="24"/>
        </w:rPr>
        <w:t xml:space="preserve">Kiekvienam </w:t>
      </w:r>
      <w:r w:rsidR="00A43AFA" w:rsidRPr="00EF2C14">
        <w:rPr>
          <w:szCs w:val="24"/>
        </w:rPr>
        <w:t xml:space="preserve">valstybės tarnautojo </w:t>
      </w:r>
      <w:r w:rsidRPr="00EF2C14">
        <w:rPr>
          <w:szCs w:val="24"/>
        </w:rPr>
        <w:t>pareigybės lygiui nustatoma pareiginės algos koeficientų minimali, maksimali ir vidu</w:t>
      </w:r>
      <w:r w:rsidR="008F017D" w:rsidRPr="00EF2C14">
        <w:rPr>
          <w:szCs w:val="24"/>
        </w:rPr>
        <w:t>t</w:t>
      </w:r>
      <w:r w:rsidRPr="00EF2C14">
        <w:rPr>
          <w:szCs w:val="24"/>
        </w:rPr>
        <w:t xml:space="preserve">inė reikšmės (toliau – intervalo plotis). </w:t>
      </w:r>
    </w:p>
    <w:p w14:paraId="5E717156" w14:textId="1B26BC80" w:rsidR="002D1404" w:rsidRPr="00EF2C14" w:rsidRDefault="00985608" w:rsidP="008F017D">
      <w:pPr>
        <w:pStyle w:val="Sraopastraipa"/>
        <w:numPr>
          <w:ilvl w:val="0"/>
          <w:numId w:val="3"/>
        </w:numPr>
        <w:tabs>
          <w:tab w:val="left" w:pos="1418"/>
          <w:tab w:val="left" w:pos="1560"/>
        </w:tabs>
        <w:ind w:left="0" w:firstLine="1134"/>
        <w:jc w:val="both"/>
      </w:pPr>
      <w:r w:rsidRPr="00EF2C14">
        <w:t>Intervalo plotis sudaro</w:t>
      </w:r>
      <w:r w:rsidR="004F7D12" w:rsidRPr="00EF2C14">
        <w:t xml:space="preserve"> +/- </w:t>
      </w:r>
      <w:r w:rsidR="004F2A32" w:rsidRPr="00EF2C14">
        <w:t>1</w:t>
      </w:r>
      <w:r w:rsidR="004F7D12" w:rsidRPr="00EF2C14">
        <w:t xml:space="preserve">5 proc. </w:t>
      </w:r>
      <w:r w:rsidRPr="00EF2C14">
        <w:t xml:space="preserve">intervalo vidurio reikšmės. </w:t>
      </w:r>
    </w:p>
    <w:p w14:paraId="32BB61FE" w14:textId="259182A3" w:rsidR="0008643F" w:rsidRPr="00EF2C14" w:rsidRDefault="00985608" w:rsidP="008F017D">
      <w:pPr>
        <w:pStyle w:val="Sraopastraipa"/>
        <w:numPr>
          <w:ilvl w:val="0"/>
          <w:numId w:val="3"/>
        </w:numPr>
        <w:tabs>
          <w:tab w:val="left" w:pos="1418"/>
          <w:tab w:val="left" w:pos="1560"/>
        </w:tabs>
        <w:ind w:left="0" w:firstLine="1134"/>
        <w:jc w:val="both"/>
        <w:rPr>
          <w:szCs w:val="24"/>
        </w:rPr>
      </w:pPr>
      <w:r w:rsidRPr="00EF2C14">
        <w:rPr>
          <w:szCs w:val="24"/>
        </w:rPr>
        <w:t>Valstybės tarnautojo pareiginės algos minimalus koeficientas negali būti mažesnis</w:t>
      </w:r>
      <w:r w:rsidR="008F017D" w:rsidRPr="00EF2C14">
        <w:rPr>
          <w:szCs w:val="24"/>
        </w:rPr>
        <w:t>,</w:t>
      </w:r>
      <w:r w:rsidRPr="00EF2C14">
        <w:rPr>
          <w:szCs w:val="24"/>
        </w:rPr>
        <w:t xml:space="preserve"> nei nustatytas Valstybės tarnybos įstatymo 1 priede. </w:t>
      </w:r>
      <w:r w:rsidRPr="00EF2C14">
        <w:rPr>
          <w:color w:val="000000"/>
          <w:szCs w:val="24"/>
        </w:rPr>
        <w:t xml:space="preserve">Valstybės tarnautojo pareiginės algos maksimalus koeficientas negali viršyti </w:t>
      </w:r>
      <w:r w:rsidR="00382CB2" w:rsidRPr="00EF2C14">
        <w:rPr>
          <w:color w:val="000000"/>
          <w:szCs w:val="24"/>
        </w:rPr>
        <w:t>S</w:t>
      </w:r>
      <w:r w:rsidR="00FD0951" w:rsidRPr="00EF2C14">
        <w:rPr>
          <w:color w:val="000000"/>
          <w:szCs w:val="24"/>
        </w:rPr>
        <w:t xml:space="preserve">avivaldybės mero </w:t>
      </w:r>
      <w:r w:rsidR="00382CB2" w:rsidRPr="00EF2C14">
        <w:rPr>
          <w:color w:val="000000"/>
          <w:szCs w:val="24"/>
        </w:rPr>
        <w:t>pareiginės algos koeficiento</w:t>
      </w:r>
      <w:r w:rsidRPr="00EF2C14">
        <w:rPr>
          <w:color w:val="000000"/>
          <w:szCs w:val="24"/>
        </w:rPr>
        <w:t>.</w:t>
      </w:r>
    </w:p>
    <w:p w14:paraId="1A0940D8" w14:textId="77777777" w:rsidR="00602913" w:rsidRPr="00EF2C14" w:rsidRDefault="00602913" w:rsidP="007B1233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30C2665" w14:textId="0BFE1360" w:rsidR="00602913" w:rsidRPr="00EF2C14" w:rsidRDefault="00A34F8C" w:rsidP="00477431">
      <w:pPr>
        <w:tabs>
          <w:tab w:val="left" w:pos="0"/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154046951"/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V SKYRIUS</w:t>
      </w:r>
    </w:p>
    <w:p w14:paraId="043907FA" w14:textId="728FFCE2" w:rsidR="00EC2E5C" w:rsidRPr="00EF2C14" w:rsidRDefault="00EC2E5C" w:rsidP="004774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PRIEMOKŲ</w:t>
      </w:r>
      <w:r w:rsidR="00095917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DYDŽIAI IR JŲ</w:t>
      </w:r>
      <w:r w:rsidR="00193BD5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  <w:r w:rsidR="00156005"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SKYRIMO </w:t>
      </w: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TVARKA </w:t>
      </w:r>
    </w:p>
    <w:bookmarkEnd w:id="2"/>
    <w:bookmarkEnd w:id="3"/>
    <w:bookmarkEnd w:id="4"/>
    <w:p w14:paraId="226F9B27" w14:textId="77777777" w:rsidR="007B1233" w:rsidRPr="00EF2C14" w:rsidRDefault="007B1233" w:rsidP="00A941DF">
      <w:pP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0AA483F5" w14:textId="1DDD9588" w:rsidR="0041498F" w:rsidRPr="00EF2C14" w:rsidRDefault="00EC2E5C" w:rsidP="008F017D">
      <w:pPr>
        <w:pStyle w:val="Sraopastraipa"/>
        <w:numPr>
          <w:ilvl w:val="0"/>
          <w:numId w:val="3"/>
        </w:numPr>
        <w:tabs>
          <w:tab w:val="left" w:pos="1134"/>
          <w:tab w:val="left" w:pos="1560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Priemokos valstybės tarnautoj</w:t>
      </w:r>
      <w:r w:rsidR="00421171" w:rsidRPr="00EF2C14">
        <w:rPr>
          <w:szCs w:val="24"/>
          <w:lang w:eastAsia="lt-LT"/>
        </w:rPr>
        <w:t>ams</w:t>
      </w:r>
      <w:r w:rsidRPr="00EF2C14">
        <w:rPr>
          <w:szCs w:val="24"/>
          <w:lang w:eastAsia="lt-LT"/>
        </w:rPr>
        <w:t xml:space="preserve"> skiriamos</w:t>
      </w:r>
      <w:r w:rsidR="00CE68E5" w:rsidRPr="00EF2C14">
        <w:rPr>
          <w:szCs w:val="24"/>
          <w:lang w:eastAsia="lt-LT"/>
        </w:rPr>
        <w:t xml:space="preserve"> </w:t>
      </w:r>
      <w:r w:rsidR="00050A97" w:rsidRPr="00EF2C14">
        <w:rPr>
          <w:szCs w:val="24"/>
          <w:lang w:eastAsia="lt-LT"/>
        </w:rPr>
        <w:t>Savivaldybės mero</w:t>
      </w:r>
      <w:r w:rsidR="00CE68E5" w:rsidRPr="00EF2C14">
        <w:rPr>
          <w:szCs w:val="24"/>
          <w:lang w:eastAsia="lt-LT"/>
        </w:rPr>
        <w:t xml:space="preserve"> </w:t>
      </w:r>
      <w:r w:rsidR="00050A97" w:rsidRPr="00EF2C14">
        <w:rPr>
          <w:szCs w:val="24"/>
          <w:lang w:eastAsia="lt-LT"/>
        </w:rPr>
        <w:t>potvarkiu</w:t>
      </w:r>
      <w:r w:rsidR="0041498F" w:rsidRPr="00EF2C14">
        <w:rPr>
          <w:szCs w:val="24"/>
          <w:lang w:eastAsia="lt-LT"/>
        </w:rPr>
        <w:t>.</w:t>
      </w:r>
    </w:p>
    <w:p w14:paraId="1AE0D9FB" w14:textId="6D10AFF7" w:rsidR="00ED6BCE" w:rsidRPr="00EF2C14" w:rsidRDefault="0041498F" w:rsidP="008F017D">
      <w:pPr>
        <w:pStyle w:val="Sraopastraipa"/>
        <w:numPr>
          <w:ilvl w:val="0"/>
          <w:numId w:val="3"/>
        </w:numPr>
        <w:tabs>
          <w:tab w:val="left" w:pos="1134"/>
          <w:tab w:val="left" w:pos="1560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Valstybės tarnautoj</w:t>
      </w:r>
      <w:r w:rsidR="00B31042" w:rsidRPr="00EF2C14">
        <w:rPr>
          <w:szCs w:val="24"/>
          <w:lang w:eastAsia="lt-LT"/>
        </w:rPr>
        <w:t>ams</w:t>
      </w:r>
      <w:r w:rsidRPr="00EF2C14">
        <w:rPr>
          <w:szCs w:val="24"/>
          <w:lang w:eastAsia="lt-LT"/>
        </w:rPr>
        <w:t xml:space="preserve"> gali būti skiriamos šios </w:t>
      </w:r>
      <w:r w:rsidR="00ED6BCE" w:rsidRPr="00EF2C14">
        <w:rPr>
          <w:szCs w:val="24"/>
          <w:lang w:eastAsia="lt-LT"/>
        </w:rPr>
        <w:t>priemokos</w:t>
      </w:r>
      <w:r w:rsidR="00EC2E5C" w:rsidRPr="00EF2C14">
        <w:rPr>
          <w:szCs w:val="24"/>
          <w:lang w:eastAsia="lt-LT"/>
        </w:rPr>
        <w:t xml:space="preserve">: </w:t>
      </w:r>
    </w:p>
    <w:p w14:paraId="231A8F47" w14:textId="58BE3761" w:rsidR="00EC2E5C" w:rsidRPr="00EF2C14" w:rsidRDefault="00ED6BCE" w:rsidP="008F017D">
      <w:pPr>
        <w:pStyle w:val="Sraopastraipa"/>
        <w:numPr>
          <w:ilvl w:val="1"/>
          <w:numId w:val="3"/>
        </w:numPr>
        <w:tabs>
          <w:tab w:val="left" w:pos="1134"/>
          <w:tab w:val="left" w:pos="1440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 už </w:t>
      </w:r>
      <w:r w:rsidR="00EC2E5C" w:rsidRPr="00EF2C14">
        <w:rPr>
          <w:szCs w:val="24"/>
          <w:lang w:eastAsia="lt-LT"/>
        </w:rPr>
        <w:t>pavadavimą, kai raštu pavedama laikinai atlikti ir kito valstybės tarnautojo pareigybei nustatytas funkcijas</w:t>
      </w:r>
      <w:r w:rsidR="00020C2B" w:rsidRPr="00EF2C14">
        <w:rPr>
          <w:szCs w:val="24"/>
          <w:lang w:eastAsia="lt-LT"/>
        </w:rPr>
        <w:t>;</w:t>
      </w:r>
    </w:p>
    <w:p w14:paraId="4CF75F19" w14:textId="75F04385" w:rsidR="00EC2E5C" w:rsidRPr="00EF2C14" w:rsidRDefault="00020C2B" w:rsidP="008F017D">
      <w:pPr>
        <w:pStyle w:val="Sraopastraipa"/>
        <w:numPr>
          <w:ilvl w:val="1"/>
          <w:numId w:val="3"/>
        </w:numPr>
        <w:tabs>
          <w:tab w:val="left" w:pos="1134"/>
          <w:tab w:val="left" w:pos="1440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už </w:t>
      </w:r>
      <w:r w:rsidR="00EC2E5C" w:rsidRPr="00EF2C14">
        <w:rPr>
          <w:szCs w:val="24"/>
          <w:lang w:eastAsia="lt-LT"/>
        </w:rPr>
        <w:t>papildomų užduočių, suformuluotų raštu, atlikimą, kai dėl to viršijamas įprastas darbo krūvis arba kai atliekamos pareigybės aprašyme nenumatytos funkcijos</w:t>
      </w:r>
      <w:r w:rsidR="00977581" w:rsidRPr="00EF2C14">
        <w:rPr>
          <w:szCs w:val="24"/>
          <w:lang w:eastAsia="lt-LT"/>
        </w:rPr>
        <w:t>;</w:t>
      </w:r>
    </w:p>
    <w:p w14:paraId="7D537EB2" w14:textId="77777777" w:rsidR="002E615D" w:rsidRPr="00EF2C14" w:rsidRDefault="00977581" w:rsidP="008F017D">
      <w:pPr>
        <w:pStyle w:val="Sraopastraipa"/>
        <w:numPr>
          <w:ilvl w:val="1"/>
          <w:numId w:val="3"/>
        </w:numPr>
        <w:tabs>
          <w:tab w:val="left" w:pos="1134"/>
          <w:tab w:val="left" w:pos="1530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už </w:t>
      </w:r>
      <w:r w:rsidR="00EC2E5C" w:rsidRPr="00EF2C14">
        <w:rPr>
          <w:szCs w:val="24"/>
          <w:lang w:eastAsia="lt-LT"/>
        </w:rPr>
        <w:t>įprastą darbo krūvį viršijančią veiklą, kai yra padidėjęs darbų mastas atliekant pareigybės aprašyme nustatytas funkcijas neviršijant nustatytos darbo laiko trukmės.</w:t>
      </w:r>
    </w:p>
    <w:p w14:paraId="58C4CBA7" w14:textId="424BFD3D" w:rsidR="00EC2E5C" w:rsidRPr="00EF2C14" w:rsidRDefault="00EC2E5C" w:rsidP="008F017D">
      <w:pPr>
        <w:pStyle w:val="Sraopastraipa"/>
        <w:numPr>
          <w:ilvl w:val="0"/>
          <w:numId w:val="3"/>
        </w:numPr>
        <w:tabs>
          <w:tab w:val="left" w:pos="1134"/>
          <w:tab w:val="left" w:pos="1560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Kiekviena Aprašo </w:t>
      </w:r>
      <w:r w:rsidR="001F2325" w:rsidRPr="00EF2C14">
        <w:rPr>
          <w:szCs w:val="24"/>
          <w:lang w:eastAsia="lt-LT"/>
        </w:rPr>
        <w:t>1</w:t>
      </w:r>
      <w:r w:rsidR="00295FA5" w:rsidRPr="00EF2C14">
        <w:rPr>
          <w:szCs w:val="24"/>
          <w:lang w:eastAsia="lt-LT"/>
        </w:rPr>
        <w:t>3</w:t>
      </w:r>
      <w:r w:rsidRPr="00EF2C14">
        <w:rPr>
          <w:szCs w:val="24"/>
          <w:lang w:eastAsia="lt-LT"/>
        </w:rPr>
        <w:t xml:space="preserve"> punkte nurodyta priemoka negali būti mažesnė kaip 10 procentų pareiginės algos.</w:t>
      </w:r>
    </w:p>
    <w:p w14:paraId="0838C00F" w14:textId="7B672DC7" w:rsidR="003812C2" w:rsidRPr="00EF2C14" w:rsidRDefault="00A3008E" w:rsidP="008F017D">
      <w:pPr>
        <w:pStyle w:val="Sraopastraipa"/>
        <w:numPr>
          <w:ilvl w:val="0"/>
          <w:numId w:val="3"/>
        </w:numPr>
        <w:tabs>
          <w:tab w:val="left" w:pos="1134"/>
          <w:tab w:val="left" w:pos="1560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>Valstybės tarnautojui skiriamų priemokų, nurodyt</w:t>
      </w:r>
      <w:r w:rsidR="008F017D" w:rsidRPr="00EF2C14">
        <w:rPr>
          <w:lang w:eastAsia="lt-LT"/>
        </w:rPr>
        <w:t>ų</w:t>
      </w:r>
      <w:r w:rsidRPr="00EF2C14">
        <w:rPr>
          <w:lang w:eastAsia="lt-LT"/>
        </w:rPr>
        <w:t xml:space="preserve"> šio Aprašo </w:t>
      </w:r>
      <w:r w:rsidR="003D7B02" w:rsidRPr="00EF2C14">
        <w:rPr>
          <w:lang w:eastAsia="lt-LT"/>
        </w:rPr>
        <w:t>1</w:t>
      </w:r>
      <w:r w:rsidR="00295FA5" w:rsidRPr="00EF2C14">
        <w:rPr>
          <w:lang w:eastAsia="lt-LT"/>
        </w:rPr>
        <w:t>3</w:t>
      </w:r>
      <w:r w:rsidRPr="00EF2C14">
        <w:rPr>
          <w:lang w:eastAsia="lt-LT"/>
        </w:rPr>
        <w:t xml:space="preserve"> punkte, </w:t>
      </w:r>
      <w:r w:rsidR="00D861A9" w:rsidRPr="00EF2C14">
        <w:rPr>
          <w:lang w:eastAsia="lt-LT"/>
        </w:rPr>
        <w:t>suma negali viršyti 80 procentų pareiginės algos.</w:t>
      </w:r>
      <w:r w:rsidR="00B32015" w:rsidRPr="00EF2C14">
        <w:rPr>
          <w:lang w:eastAsia="lt-LT"/>
        </w:rPr>
        <w:t xml:space="preserve"> </w:t>
      </w:r>
    </w:p>
    <w:p w14:paraId="0B5920D9" w14:textId="36B14C40" w:rsidR="005E1912" w:rsidRPr="00EF2C14" w:rsidRDefault="002D17AD" w:rsidP="008F017D">
      <w:pPr>
        <w:pStyle w:val="Sraopastraipa"/>
        <w:numPr>
          <w:ilvl w:val="0"/>
          <w:numId w:val="3"/>
        </w:numPr>
        <w:tabs>
          <w:tab w:val="left" w:pos="1134"/>
          <w:tab w:val="left" w:pos="1560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Priemokos mokėjimas </w:t>
      </w:r>
      <w:r w:rsidR="00D373C3" w:rsidRPr="00EF2C14">
        <w:rPr>
          <w:szCs w:val="24"/>
          <w:lang w:eastAsia="lt-LT"/>
        </w:rPr>
        <w:t xml:space="preserve">valstybės tarnautojui </w:t>
      </w:r>
      <w:r w:rsidRPr="00EF2C14">
        <w:rPr>
          <w:szCs w:val="24"/>
          <w:lang w:eastAsia="lt-LT"/>
        </w:rPr>
        <w:t xml:space="preserve">nutraukiamas, jei išnyksta jos skyrimo aplinkybės, arba pakeičiamas, kai pasikeičia aplinkybės, kurių pagrindu priemoka buvo skirta (sumažėja papildomo darbo krūvis, papildomų pareigų ar užduočių skaičius ir pan.).  </w:t>
      </w:r>
    </w:p>
    <w:p w14:paraId="6A128A8F" w14:textId="77777777" w:rsidR="008F017D" w:rsidRPr="00EF2C14" w:rsidRDefault="008F017D" w:rsidP="00855ED9">
      <w:pPr>
        <w:tabs>
          <w:tab w:val="left" w:pos="0"/>
          <w:tab w:val="left" w:pos="1418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C63E35" w14:textId="5C209C21" w:rsidR="007433FA" w:rsidRPr="00EF2C14" w:rsidRDefault="007433FA" w:rsidP="00477431">
      <w:pPr>
        <w:tabs>
          <w:tab w:val="left" w:pos="0"/>
          <w:tab w:val="left" w:pos="141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V</w:t>
      </w:r>
      <w:r w:rsidR="00855ED9" w:rsidRPr="00EF2C14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774D52AA" w14:textId="4FE61668" w:rsidR="007433FA" w:rsidRPr="00EF2C14" w:rsidRDefault="00694DB6" w:rsidP="004774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VALSTYBĖS TARNAUTOJŲ </w:t>
      </w:r>
      <w:r w:rsidR="00855ED9" w:rsidRPr="00EF2C14">
        <w:rPr>
          <w:rFonts w:ascii="Times New Roman" w:hAnsi="Times New Roman" w:cs="Times New Roman"/>
          <w:b/>
          <w:sz w:val="24"/>
          <w:szCs w:val="24"/>
          <w:lang w:val="lt-LT"/>
        </w:rPr>
        <w:t>SKATINIMAS</w:t>
      </w:r>
    </w:p>
    <w:p w14:paraId="7CBB8EFD" w14:textId="77777777" w:rsidR="008F017D" w:rsidRPr="00EF2C14" w:rsidRDefault="008F017D" w:rsidP="008F017D">
      <w:pPr>
        <w:pStyle w:val="Sraopastraipa"/>
        <w:tabs>
          <w:tab w:val="left" w:pos="1418"/>
          <w:tab w:val="left" w:pos="1701"/>
        </w:tabs>
        <w:suppressAutoHyphens/>
        <w:ind w:left="0" w:right="49" w:firstLine="1134"/>
        <w:jc w:val="both"/>
        <w:rPr>
          <w:lang w:eastAsia="lt-LT"/>
        </w:rPr>
      </w:pPr>
    </w:p>
    <w:p w14:paraId="4F7E1A8E" w14:textId="645A715B" w:rsidR="009349A2" w:rsidRPr="00EF2C14" w:rsidRDefault="00A85D0D" w:rsidP="008F017D">
      <w:pPr>
        <w:pStyle w:val="Sraopastraipa"/>
        <w:numPr>
          <w:ilvl w:val="0"/>
          <w:numId w:val="3"/>
        </w:numPr>
        <w:tabs>
          <w:tab w:val="left" w:pos="1418"/>
          <w:tab w:val="left" w:pos="1560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>V</w:t>
      </w:r>
      <w:r w:rsidR="0079493B" w:rsidRPr="00EF2C14">
        <w:rPr>
          <w:lang w:eastAsia="lt-LT"/>
        </w:rPr>
        <w:t>alstybės tarnautoja</w:t>
      </w:r>
      <w:r w:rsidR="7794B1E8" w:rsidRPr="00EF2C14">
        <w:rPr>
          <w:lang w:eastAsia="lt-LT"/>
        </w:rPr>
        <w:t>i</w:t>
      </w:r>
      <w:r w:rsidR="0079493B" w:rsidRPr="00EF2C14">
        <w:rPr>
          <w:lang w:eastAsia="lt-LT"/>
        </w:rPr>
        <w:t xml:space="preserve"> u</w:t>
      </w:r>
      <w:r w:rsidR="00FF05E5" w:rsidRPr="00EF2C14">
        <w:rPr>
          <w:lang w:eastAsia="lt-LT"/>
        </w:rPr>
        <w:t xml:space="preserve">ž nepriekaištingą </w:t>
      </w:r>
      <w:r w:rsidR="001825A6" w:rsidRPr="00EF2C14">
        <w:rPr>
          <w:lang w:eastAsia="lt-LT"/>
        </w:rPr>
        <w:t>tarnybinių pareigų atlikimą</w:t>
      </w:r>
      <w:r w:rsidR="00545B26" w:rsidRPr="00EF2C14">
        <w:rPr>
          <w:lang w:eastAsia="lt-LT"/>
        </w:rPr>
        <w:t xml:space="preserve"> gali būti </w:t>
      </w:r>
      <w:r w:rsidR="004001D6" w:rsidRPr="00EF2C14">
        <w:rPr>
          <w:lang w:eastAsia="lt-LT"/>
        </w:rPr>
        <w:t>skatinami šiomis skatinimo priemonėmis:</w:t>
      </w:r>
    </w:p>
    <w:p w14:paraId="5734B9D5" w14:textId="77777777" w:rsidR="00A36EDA" w:rsidRPr="00EF2C14" w:rsidRDefault="00E440D0" w:rsidP="008F017D">
      <w:pPr>
        <w:pStyle w:val="Sraopastraipa"/>
        <w:numPr>
          <w:ilvl w:val="1"/>
          <w:numId w:val="3"/>
        </w:numPr>
        <w:tabs>
          <w:tab w:val="left" w:pos="1418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>p</w:t>
      </w:r>
      <w:r w:rsidR="004001D6" w:rsidRPr="00EF2C14">
        <w:rPr>
          <w:szCs w:val="24"/>
          <w:lang w:eastAsia="lt-LT"/>
        </w:rPr>
        <w:t>adėka;</w:t>
      </w:r>
    </w:p>
    <w:p w14:paraId="73388B14" w14:textId="089AEE58" w:rsidR="000D7A40" w:rsidRPr="00EF2C14" w:rsidRDefault="00A36EDA" w:rsidP="008F017D">
      <w:pPr>
        <w:pStyle w:val="Sraopastraipa"/>
        <w:numPr>
          <w:ilvl w:val="1"/>
          <w:numId w:val="3"/>
        </w:numPr>
        <w:tabs>
          <w:tab w:val="left" w:pos="1418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nuo 1 iki 2 pareiginių algų dydžio pinigine išmoka už asmeninį išskirtinį indėlį įgyvendinant </w:t>
      </w:r>
      <w:r w:rsidR="008F017D" w:rsidRPr="00EF2C14">
        <w:rPr>
          <w:szCs w:val="24"/>
          <w:lang w:eastAsia="lt-LT"/>
        </w:rPr>
        <w:t>s</w:t>
      </w:r>
      <w:r w:rsidR="00A85D0D" w:rsidRPr="00EF2C14">
        <w:rPr>
          <w:szCs w:val="24"/>
          <w:lang w:eastAsia="lt-LT"/>
        </w:rPr>
        <w:t>avivaldybės vykdom</w:t>
      </w:r>
      <w:r w:rsidR="00EF6B6B" w:rsidRPr="00EF2C14">
        <w:rPr>
          <w:szCs w:val="24"/>
          <w:lang w:eastAsia="lt-LT"/>
        </w:rPr>
        <w:t>ajai institucijai</w:t>
      </w:r>
      <w:r w:rsidRPr="00EF2C14">
        <w:rPr>
          <w:szCs w:val="24"/>
          <w:lang w:eastAsia="lt-LT"/>
        </w:rPr>
        <w:t xml:space="preserve"> nustatytus tikslus arba pasiektus rezultatus ir įgyvendintus uždavinius (tačiau ne dažniau kaip du kartus per kalendorinius metus);</w:t>
      </w:r>
    </w:p>
    <w:p w14:paraId="487AD672" w14:textId="759F16BF" w:rsidR="00A36EDA" w:rsidRPr="00EF2C14" w:rsidRDefault="00A36EDA" w:rsidP="008F017D">
      <w:pPr>
        <w:pStyle w:val="Sraopastraipa"/>
        <w:numPr>
          <w:ilvl w:val="1"/>
          <w:numId w:val="3"/>
        </w:numPr>
        <w:tabs>
          <w:tab w:val="left" w:pos="1418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lastRenderedPageBreak/>
        <w:t xml:space="preserve"> suteikiant iki 5 mokamų papildomų poilsio dienų (tačiau ne daugiau kaip 10 mokamų papildomų poilsio dienų per metus) arba atitinkamai sutrumpinant darbo laiką;</w:t>
      </w:r>
    </w:p>
    <w:p w14:paraId="358E3F6E" w14:textId="1115A39E" w:rsidR="00E671D1" w:rsidRPr="00EF2C14" w:rsidRDefault="00A36EDA" w:rsidP="008F017D">
      <w:pPr>
        <w:pStyle w:val="Sraopastraipa"/>
        <w:numPr>
          <w:ilvl w:val="1"/>
          <w:numId w:val="3"/>
        </w:numPr>
        <w:tabs>
          <w:tab w:val="left" w:pos="1418"/>
          <w:tab w:val="left" w:pos="1701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vienkartine pinigine išmoka </w:t>
      </w:r>
      <w:r w:rsidR="008F017D" w:rsidRPr="00EF2C14">
        <w:rPr>
          <w:szCs w:val="24"/>
          <w:lang w:eastAsia="lt-LT"/>
        </w:rPr>
        <w:t xml:space="preserve">Lietuvos Respublikos </w:t>
      </w:r>
      <w:r w:rsidRPr="00EF2C14">
        <w:rPr>
          <w:szCs w:val="24"/>
          <w:lang w:eastAsia="lt-LT"/>
        </w:rPr>
        <w:t>Vyriausybės nustatyta tvarka;</w:t>
      </w:r>
    </w:p>
    <w:p w14:paraId="31D2CE8F" w14:textId="1184B984" w:rsidR="00E03BEC" w:rsidRPr="00EF2C14" w:rsidRDefault="00C07804" w:rsidP="008F017D">
      <w:pPr>
        <w:pStyle w:val="Sraopastraipa"/>
        <w:numPr>
          <w:ilvl w:val="1"/>
          <w:numId w:val="3"/>
        </w:numPr>
        <w:tabs>
          <w:tab w:val="left" w:pos="1418"/>
          <w:tab w:val="left" w:pos="1701"/>
        </w:tabs>
        <w:suppressAutoHyphens/>
        <w:ind w:left="0" w:right="49" w:firstLine="1134"/>
        <w:jc w:val="both"/>
        <w:rPr>
          <w:lang w:eastAsia="lt-LT"/>
        </w:rPr>
      </w:pPr>
      <w:r w:rsidRPr="00EF2C14">
        <w:rPr>
          <w:lang w:eastAsia="lt-LT"/>
        </w:rPr>
        <w:t>finansuojant</w:t>
      </w:r>
      <w:r w:rsidR="00A36EDA" w:rsidRPr="00EF2C14">
        <w:rPr>
          <w:lang w:eastAsia="lt-LT"/>
        </w:rPr>
        <w:t xml:space="preserve"> kvalifikacijos tobulinimą ne didesne kaip </w:t>
      </w:r>
      <w:r w:rsidR="0509CFCC" w:rsidRPr="00EF2C14">
        <w:rPr>
          <w:lang w:eastAsia="lt-LT"/>
        </w:rPr>
        <w:t xml:space="preserve">to </w:t>
      </w:r>
      <w:r w:rsidR="00A36EDA" w:rsidRPr="00EF2C14">
        <w:rPr>
          <w:lang w:eastAsia="lt-LT"/>
        </w:rPr>
        <w:t>valstybės tarnautojo vienos pareiginės algos dydžio suma per metus.</w:t>
      </w:r>
    </w:p>
    <w:p w14:paraId="45F8A0BC" w14:textId="15350FC7" w:rsidR="00C3072D" w:rsidRPr="00EF2C14" w:rsidRDefault="00E4568C" w:rsidP="008F017D">
      <w:pPr>
        <w:pStyle w:val="Sraopastraipa"/>
        <w:numPr>
          <w:ilvl w:val="0"/>
          <w:numId w:val="3"/>
        </w:numPr>
        <w:tabs>
          <w:tab w:val="left" w:pos="1170"/>
          <w:tab w:val="left" w:pos="1260"/>
          <w:tab w:val="left" w:pos="1418"/>
          <w:tab w:val="left" w:pos="1560"/>
        </w:tabs>
        <w:suppressAutoHyphens/>
        <w:ind w:left="0" w:right="49" w:firstLine="1134"/>
        <w:jc w:val="both"/>
        <w:rPr>
          <w:szCs w:val="24"/>
          <w:lang w:eastAsia="lt-LT"/>
        </w:rPr>
      </w:pPr>
      <w:r w:rsidRPr="00EF2C14">
        <w:rPr>
          <w:szCs w:val="24"/>
          <w:lang w:eastAsia="lt-LT"/>
        </w:rPr>
        <w:t xml:space="preserve"> </w:t>
      </w:r>
      <w:r w:rsidR="002913F0" w:rsidRPr="00EF2C14">
        <w:rPr>
          <w:szCs w:val="24"/>
          <w:lang w:eastAsia="lt-LT"/>
        </w:rPr>
        <w:t xml:space="preserve">Sprendimą </w:t>
      </w:r>
      <w:r w:rsidR="00CE2574" w:rsidRPr="00EF2C14">
        <w:rPr>
          <w:szCs w:val="24"/>
          <w:lang w:eastAsia="lt-LT"/>
        </w:rPr>
        <w:t>dėl valstybės tarnautojo</w:t>
      </w:r>
      <w:r w:rsidR="00BF2FE6" w:rsidRPr="00EF2C14">
        <w:rPr>
          <w:szCs w:val="24"/>
          <w:lang w:eastAsia="lt-LT"/>
        </w:rPr>
        <w:t xml:space="preserve"> skatinimo priima Savivaldybės meras.</w:t>
      </w:r>
    </w:p>
    <w:p w14:paraId="455FFFF1" w14:textId="79F852AE" w:rsidR="007B1233" w:rsidRPr="00EF2C14" w:rsidRDefault="007B1233" w:rsidP="008F017D">
      <w:pPr>
        <w:pStyle w:val="Sraopastraipa"/>
        <w:tabs>
          <w:tab w:val="left" w:pos="1418"/>
          <w:tab w:val="left" w:pos="1701"/>
        </w:tabs>
        <w:ind w:left="0" w:right="49" w:firstLine="1134"/>
        <w:jc w:val="both"/>
        <w:rPr>
          <w:szCs w:val="24"/>
          <w:lang w:eastAsia="lt-LT"/>
        </w:rPr>
      </w:pPr>
    </w:p>
    <w:p w14:paraId="45A0E2FE" w14:textId="270A0AEB" w:rsidR="008F47FD" w:rsidRPr="00EF2C14" w:rsidRDefault="008F47FD" w:rsidP="00477431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VI</w:t>
      </w:r>
      <w:r w:rsidR="00A83AE0" w:rsidRPr="00EF2C14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48310935" w14:textId="77777777" w:rsidR="008F47FD" w:rsidRPr="00EF2C14" w:rsidRDefault="008F47FD" w:rsidP="00477431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b/>
          <w:sz w:val="24"/>
          <w:szCs w:val="24"/>
          <w:lang w:val="lt-LT"/>
        </w:rPr>
        <w:t>BAIGIAMOSIOS NUOSTATOS</w:t>
      </w:r>
    </w:p>
    <w:p w14:paraId="1C3B156A" w14:textId="77777777" w:rsidR="008F47FD" w:rsidRPr="00EF2C14" w:rsidRDefault="008F47FD" w:rsidP="008F47FD">
      <w:pPr>
        <w:tabs>
          <w:tab w:val="left" w:pos="3900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9DB9276" w14:textId="065A5A5E" w:rsidR="00DB483A" w:rsidRPr="00EF2C14" w:rsidRDefault="008F017D" w:rsidP="008F017D">
      <w:pPr>
        <w:pStyle w:val="Sraopastraipa"/>
        <w:numPr>
          <w:ilvl w:val="0"/>
          <w:numId w:val="3"/>
        </w:numPr>
        <w:tabs>
          <w:tab w:val="left" w:pos="1260"/>
          <w:tab w:val="left" w:pos="1440"/>
        </w:tabs>
        <w:ind w:left="0" w:right="49" w:firstLine="1134"/>
        <w:jc w:val="both"/>
      </w:pPr>
      <w:r w:rsidRPr="00EF2C14">
        <w:t xml:space="preserve"> </w:t>
      </w:r>
      <w:r w:rsidR="00F95997" w:rsidRPr="00EF2C14">
        <w:t>Aprašas gali būti keičiamas, pripažįstamas netekusiu galios Savivaldybės mero potvarkiu.</w:t>
      </w:r>
    </w:p>
    <w:p w14:paraId="0DF2304F" w14:textId="2E38CDCC" w:rsidR="00FC3DB0" w:rsidRPr="00EF2C14" w:rsidRDefault="00184799" w:rsidP="00184799">
      <w:pPr>
        <w:spacing w:after="0" w:line="240" w:lineRule="auto"/>
        <w:ind w:right="49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_________________</w:t>
      </w:r>
      <w:r w:rsidR="00D61830"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_______</w:t>
      </w:r>
      <w:r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_</w:t>
      </w:r>
      <w:r w:rsidR="00D61830"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______________</w:t>
      </w:r>
    </w:p>
    <w:p w14:paraId="3AD9D7C4" w14:textId="77777777" w:rsidR="00D61830" w:rsidRPr="00EF2C14" w:rsidRDefault="00D61830" w:rsidP="00184799">
      <w:pPr>
        <w:spacing w:after="0" w:line="240" w:lineRule="auto"/>
        <w:ind w:right="49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</w:p>
    <w:p w14:paraId="059D5E4B" w14:textId="7731699E" w:rsidR="00D82CAC" w:rsidRPr="00EF2C14" w:rsidRDefault="00D82CAC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br w:type="page"/>
      </w:r>
    </w:p>
    <w:p w14:paraId="21480FCB" w14:textId="77777777" w:rsidR="009A4378" w:rsidRPr="00EF2C14" w:rsidRDefault="009A4378" w:rsidP="00CF7ED0">
      <w:pPr>
        <w:spacing w:after="0" w:line="240" w:lineRule="auto"/>
        <w:ind w:right="49"/>
        <w:jc w:val="center"/>
        <w:rPr>
          <w:rFonts w:ascii="Times New Roman" w:hAnsi="Times New Roman" w:cs="Times New Roman"/>
          <w:sz w:val="24"/>
          <w:szCs w:val="24"/>
          <w:lang w:val="lt-LT"/>
        </w:rPr>
        <w:sectPr w:rsidR="009A4378" w:rsidRPr="00EF2C14" w:rsidSect="00DD34DE">
          <w:pgSz w:w="11906" w:h="16838"/>
          <w:pgMar w:top="1134" w:right="567" w:bottom="567" w:left="1701" w:header="567" w:footer="567" w:gutter="0"/>
          <w:cols w:space="1296"/>
          <w:docGrid w:linePitch="360"/>
        </w:sectPr>
      </w:pPr>
    </w:p>
    <w:p w14:paraId="307EFB4C" w14:textId="77777777" w:rsidR="0009367A" w:rsidRPr="00EF2C14" w:rsidRDefault="00C92667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lastRenderedPageBreak/>
        <w:t>Ignalinos</w:t>
      </w:r>
      <w:r w:rsidR="006B01A8"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rajono savivaldybės </w:t>
      </w:r>
      <w:r w:rsidR="00BA3020"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mero </w:t>
      </w:r>
    </w:p>
    <w:p w14:paraId="229219BF" w14:textId="77777777" w:rsidR="0009367A" w:rsidRPr="00EF2C14" w:rsidRDefault="00BA3020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politinio (asmeninio) pasitikėjimo</w:t>
      </w:r>
      <w:r w:rsidR="006B01A8"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valstybės </w:t>
      </w:r>
    </w:p>
    <w:p w14:paraId="1341C039" w14:textId="127B6303" w:rsidR="006B01A8" w:rsidRPr="00EF2C14" w:rsidRDefault="006B01A8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tarnautojų darbo apmokėjimo sistemos aprašo</w:t>
      </w:r>
    </w:p>
    <w:p w14:paraId="5C77F531" w14:textId="14F4344E" w:rsidR="006B01A8" w:rsidRPr="00EF2C14" w:rsidRDefault="00593A7D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p</w:t>
      </w:r>
      <w:r w:rsidR="006B01A8" w:rsidRPr="00EF2C14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riedas</w:t>
      </w:r>
    </w:p>
    <w:p w14:paraId="42E548EF" w14:textId="77777777" w:rsidR="00593A7D" w:rsidRPr="00EF2C14" w:rsidRDefault="00593A7D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</w:p>
    <w:p w14:paraId="3D5E7080" w14:textId="77777777" w:rsidR="00477431" w:rsidRPr="00EF2C14" w:rsidRDefault="00593A7D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  <w:t xml:space="preserve">2026 m. vasario 25 d. Ignalinos rajono savivaldybės mero </w:t>
      </w:r>
    </w:p>
    <w:p w14:paraId="04FC7A82" w14:textId="2BB4D675" w:rsidR="00593A7D" w:rsidRPr="00EF2C14" w:rsidRDefault="00593A7D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  <w:t xml:space="preserve">potvarkio </w:t>
      </w:r>
      <w:bookmarkStart w:id="5" w:name="n_0"/>
      <w:r w:rsidR="00477431" w:rsidRPr="005F1871">
        <w:rPr>
          <w:rFonts w:ascii="Times New Roman" w:eastAsia="Times New Roman" w:hAnsi="Times New Roman" w:cs="Times New Roman"/>
          <w:i/>
          <w:sz w:val="16"/>
          <w:szCs w:val="24"/>
          <w:lang w:val="lt-LT" w:eastAsia="lt-LT"/>
        </w:rPr>
        <w:t>Nr. V1-68</w:t>
      </w:r>
      <w:bookmarkEnd w:id="5"/>
      <w:r w:rsidRPr="00EF2C14"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  <w:t xml:space="preserve"> redakcija</w:t>
      </w:r>
    </w:p>
    <w:p w14:paraId="4689B84C" w14:textId="77777777" w:rsidR="0009367A" w:rsidRPr="00EF2C14" w:rsidRDefault="0009367A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</w:pPr>
    </w:p>
    <w:p w14:paraId="2F62D27E" w14:textId="77777777" w:rsidR="00EF2C14" w:rsidRPr="00EF2C14" w:rsidRDefault="0009367A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</w:pPr>
      <w:r w:rsidRPr="00EF2C14"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  <w:t xml:space="preserve">2026 m. vasario 27 d. Ignalinos rajono savivaldybės mero potvarkio </w:t>
      </w:r>
    </w:p>
    <w:p w14:paraId="6418E142" w14:textId="01285F91" w:rsidR="0009367A" w:rsidRPr="00EF2C14" w:rsidRDefault="00EF2C14" w:rsidP="00EF2C14">
      <w:pPr>
        <w:spacing w:after="0" w:line="240" w:lineRule="auto"/>
        <w:ind w:left="9498" w:right="49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</w:pPr>
      <w:bookmarkStart w:id="6" w:name="n_1"/>
      <w:r w:rsidRPr="005F1871">
        <w:rPr>
          <w:rFonts w:ascii="Times New Roman" w:eastAsia="Times New Roman" w:hAnsi="Times New Roman" w:cs="Times New Roman"/>
          <w:i/>
          <w:sz w:val="16"/>
          <w:szCs w:val="24"/>
          <w:lang w:val="lt-LT" w:eastAsia="lt-LT"/>
        </w:rPr>
        <w:t>Nr. V1-73</w:t>
      </w:r>
      <w:bookmarkEnd w:id="6"/>
      <w:r w:rsidR="0009367A" w:rsidRPr="00EF2C14">
        <w:rPr>
          <w:rFonts w:ascii="Times New Roman" w:eastAsia="Times New Roman" w:hAnsi="Times New Roman" w:cs="Times New Roman"/>
          <w:i/>
          <w:color w:val="000000"/>
          <w:sz w:val="16"/>
          <w:szCs w:val="24"/>
          <w:lang w:val="lt-LT" w:eastAsia="lt-LT"/>
        </w:rPr>
        <w:t xml:space="preserve"> redakcija</w:t>
      </w:r>
    </w:p>
    <w:p w14:paraId="01063245" w14:textId="77777777" w:rsidR="006B01A8" w:rsidRPr="00EF2C14" w:rsidRDefault="006B01A8" w:rsidP="006B01A8">
      <w:pPr>
        <w:tabs>
          <w:tab w:val="left" w:pos="3900"/>
        </w:tabs>
        <w:spacing w:after="0" w:line="240" w:lineRule="auto"/>
        <w:ind w:right="49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D59A3DF" w14:textId="77777777" w:rsidR="0009367A" w:rsidRPr="00EF2C14" w:rsidRDefault="0009367A" w:rsidP="0009367A">
      <w:pPr>
        <w:tabs>
          <w:tab w:val="left" w:pos="39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</w:pPr>
      <w:r w:rsidRPr="00EF2C14"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  <w:t>IGNALINOS RAJONO SAVIVALDYBĖS MERO POLITINIO (ASMENINIO) PASITIKĖJIMO VALSTYBĖS TARNAUTOJŲ PAREIGYBIŲ LYGIAI IR PAREIGINIŲ ALGŲ KOEFICIENTŲ INTERVALAI</w:t>
      </w:r>
    </w:p>
    <w:p w14:paraId="02F079AF" w14:textId="77777777" w:rsidR="0009367A" w:rsidRPr="00EF2C14" w:rsidRDefault="0009367A" w:rsidP="0009367A">
      <w:pPr>
        <w:tabs>
          <w:tab w:val="left" w:pos="3900"/>
        </w:tabs>
        <w:spacing w:after="0" w:line="240" w:lineRule="auto"/>
        <w:ind w:right="-96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lt-LT"/>
        </w:rPr>
      </w:pPr>
    </w:p>
    <w:tbl>
      <w:tblPr>
        <w:tblStyle w:val="TableGrid2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1963"/>
        <w:gridCol w:w="5851"/>
        <w:gridCol w:w="1992"/>
        <w:gridCol w:w="1992"/>
        <w:gridCol w:w="2150"/>
      </w:tblGrid>
      <w:tr w:rsidR="0009367A" w:rsidRPr="005F1871" w14:paraId="43FA1DF9" w14:textId="77777777">
        <w:trPr>
          <w:jc w:val="center"/>
        </w:trPr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CF9E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Pareigybės</w:t>
            </w:r>
          </w:p>
          <w:p w14:paraId="5BC1BE36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lygis</w:t>
            </w:r>
          </w:p>
        </w:tc>
        <w:tc>
          <w:tcPr>
            <w:tcW w:w="3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F7FB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Pareigybės pavadinimas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3445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Koeficientų intervalai</w:t>
            </w:r>
          </w:p>
        </w:tc>
      </w:tr>
      <w:tr w:rsidR="0009367A" w:rsidRPr="005F1871" w14:paraId="702B05FE" w14:textId="77777777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AA4D" w14:textId="77777777" w:rsidR="0009367A" w:rsidRPr="005F1871" w:rsidRDefault="0009367A" w:rsidP="00093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4BCE" w14:textId="77777777" w:rsidR="0009367A" w:rsidRPr="005F1871" w:rsidRDefault="0009367A" w:rsidP="000936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ECCD1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Minimali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437F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Vidutinė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2340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Maksimali</w:t>
            </w:r>
          </w:p>
        </w:tc>
      </w:tr>
      <w:tr w:rsidR="0009367A" w:rsidRPr="005F1871" w14:paraId="00AC4FAA" w14:textId="77777777">
        <w:trPr>
          <w:jc w:val="center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E6DF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8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CDC2" w14:textId="77777777" w:rsidR="0009367A" w:rsidRPr="005F1871" w:rsidRDefault="0009367A" w:rsidP="0009367A">
            <w:pPr>
              <w:tabs>
                <w:tab w:val="left" w:pos="39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Savivaldybės administracijos direktorius</w:t>
            </w:r>
          </w:p>
        </w:tc>
      </w:tr>
      <w:tr w:rsidR="0009367A" w:rsidRPr="005F1871" w14:paraId="078B0FD3" w14:textId="77777777">
        <w:trPr>
          <w:jc w:val="center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EB78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5C12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Savivaldybės vicemeras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FF20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1,65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E2744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1,86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6832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2,20</w:t>
            </w:r>
          </w:p>
        </w:tc>
      </w:tr>
      <w:tr w:rsidR="0009367A" w:rsidRPr="005F1871" w14:paraId="42210C77" w14:textId="77777777">
        <w:trPr>
          <w:jc w:val="center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AB3F7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1246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Savivaldybės mero patarėjas,</w:t>
            </w:r>
          </w:p>
          <w:p w14:paraId="5154F7E5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Savivaldybės tarybos posėdžių sekretorius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FEAF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1,02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54807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1,20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2730" w14:textId="77777777" w:rsidR="0009367A" w:rsidRPr="005F1871" w:rsidRDefault="0009367A" w:rsidP="0009367A">
            <w:pPr>
              <w:tabs>
                <w:tab w:val="left" w:pos="39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F187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1,38“</w:t>
            </w:r>
          </w:p>
        </w:tc>
      </w:tr>
    </w:tbl>
    <w:p w14:paraId="65A9684E" w14:textId="77777777" w:rsidR="00EF35D9" w:rsidRPr="00EF2C14" w:rsidRDefault="00EF35D9" w:rsidP="00C53CB7">
      <w:pPr>
        <w:tabs>
          <w:tab w:val="left" w:pos="3900"/>
        </w:tabs>
        <w:spacing w:after="0" w:line="240" w:lineRule="auto"/>
        <w:ind w:right="-964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030C33D" w14:textId="77777777" w:rsidR="00795936" w:rsidRPr="00FF3362" w:rsidRDefault="00795936" w:rsidP="00795936">
      <w:pPr>
        <w:spacing w:after="0" w:line="240" w:lineRule="auto"/>
        <w:ind w:right="49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EF2C14">
        <w:rPr>
          <w:rFonts w:ascii="Times New Roman" w:hAnsi="Times New Roman" w:cs="Times New Roman"/>
          <w:sz w:val="24"/>
          <w:szCs w:val="24"/>
          <w:lang w:val="lt-LT"/>
        </w:rPr>
        <w:t>________________</w:t>
      </w:r>
    </w:p>
    <w:sectPr w:rsidR="00795936" w:rsidRPr="00FF3362" w:rsidSect="0008478C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17B0B" w14:textId="77777777" w:rsidR="003A39BA" w:rsidRDefault="003A39BA" w:rsidP="00395D9B">
      <w:pPr>
        <w:spacing w:after="0" w:line="240" w:lineRule="auto"/>
      </w:pPr>
      <w:r>
        <w:separator/>
      </w:r>
    </w:p>
  </w:endnote>
  <w:endnote w:type="continuationSeparator" w:id="0">
    <w:p w14:paraId="4014414E" w14:textId="77777777" w:rsidR="003A39BA" w:rsidRDefault="003A39BA" w:rsidP="00395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6019F" w14:textId="77777777" w:rsidR="003A39BA" w:rsidRDefault="003A39BA" w:rsidP="00395D9B">
      <w:pPr>
        <w:spacing w:after="0" w:line="240" w:lineRule="auto"/>
      </w:pPr>
      <w:r>
        <w:separator/>
      </w:r>
    </w:p>
  </w:footnote>
  <w:footnote w:type="continuationSeparator" w:id="0">
    <w:p w14:paraId="6E0E36CD" w14:textId="77777777" w:rsidR="003A39BA" w:rsidRDefault="003A39BA" w:rsidP="00395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09E6"/>
    <w:multiLevelType w:val="hybridMultilevel"/>
    <w:tmpl w:val="551478D2"/>
    <w:lvl w:ilvl="0" w:tplc="616A743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85D30"/>
    <w:multiLevelType w:val="hybridMultilevel"/>
    <w:tmpl w:val="7A164326"/>
    <w:lvl w:ilvl="0" w:tplc="042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D6D3013"/>
    <w:multiLevelType w:val="hybridMultilevel"/>
    <w:tmpl w:val="69962C60"/>
    <w:lvl w:ilvl="0" w:tplc="3D0C8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FB084F"/>
    <w:multiLevelType w:val="multilevel"/>
    <w:tmpl w:val="0F6AA0A6"/>
    <w:lvl w:ilvl="0">
      <w:start w:val="1"/>
      <w:numFmt w:val="decimal"/>
      <w:lvlText w:val="%1."/>
      <w:lvlJc w:val="left"/>
      <w:pPr>
        <w:ind w:left="1560" w:hanging="39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4" w15:restartNumberingAfterBreak="0">
    <w:nsid w:val="2555782D"/>
    <w:multiLevelType w:val="hybridMultilevel"/>
    <w:tmpl w:val="05BC470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061C2"/>
    <w:multiLevelType w:val="hybridMultilevel"/>
    <w:tmpl w:val="063C93C4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3B7F57"/>
    <w:multiLevelType w:val="multilevel"/>
    <w:tmpl w:val="FCE45F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AAA6D14"/>
    <w:multiLevelType w:val="multilevel"/>
    <w:tmpl w:val="3EBC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Theme="majorBidi" w:eastAsia="Times New Roman" w:hAnsiTheme="majorBidi" w:cstheme="majorBidi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941956660">
    <w:abstractNumId w:val="1"/>
  </w:num>
  <w:num w:numId="2" w16cid:durableId="1853644531">
    <w:abstractNumId w:val="5"/>
  </w:num>
  <w:num w:numId="3" w16cid:durableId="84618354">
    <w:abstractNumId w:val="3"/>
  </w:num>
  <w:num w:numId="4" w16cid:durableId="649988668">
    <w:abstractNumId w:val="6"/>
  </w:num>
  <w:num w:numId="5" w16cid:durableId="365063423">
    <w:abstractNumId w:val="0"/>
  </w:num>
  <w:num w:numId="6" w16cid:durableId="1420105608">
    <w:abstractNumId w:val="7"/>
  </w:num>
  <w:num w:numId="7" w16cid:durableId="391731740">
    <w:abstractNumId w:val="2"/>
  </w:num>
  <w:num w:numId="8" w16cid:durableId="800419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D0"/>
    <w:rsid w:val="0000370B"/>
    <w:rsid w:val="00010447"/>
    <w:rsid w:val="000116E6"/>
    <w:rsid w:val="000130F1"/>
    <w:rsid w:val="0001384A"/>
    <w:rsid w:val="00014173"/>
    <w:rsid w:val="00015D6D"/>
    <w:rsid w:val="00020C2B"/>
    <w:rsid w:val="00020C74"/>
    <w:rsid w:val="000219AE"/>
    <w:rsid w:val="00023D96"/>
    <w:rsid w:val="00027A6E"/>
    <w:rsid w:val="00032D8F"/>
    <w:rsid w:val="000344A6"/>
    <w:rsid w:val="0004299B"/>
    <w:rsid w:val="000430D9"/>
    <w:rsid w:val="0004567F"/>
    <w:rsid w:val="0004585D"/>
    <w:rsid w:val="00050A97"/>
    <w:rsid w:val="00052549"/>
    <w:rsid w:val="00056561"/>
    <w:rsid w:val="0006375B"/>
    <w:rsid w:val="00065298"/>
    <w:rsid w:val="00067B8E"/>
    <w:rsid w:val="00070184"/>
    <w:rsid w:val="00075ECA"/>
    <w:rsid w:val="000810B8"/>
    <w:rsid w:val="000841A0"/>
    <w:rsid w:val="0008478C"/>
    <w:rsid w:val="00084FF7"/>
    <w:rsid w:val="0008643F"/>
    <w:rsid w:val="00086488"/>
    <w:rsid w:val="000879E2"/>
    <w:rsid w:val="00087A4E"/>
    <w:rsid w:val="00090AE0"/>
    <w:rsid w:val="0009367A"/>
    <w:rsid w:val="000948A3"/>
    <w:rsid w:val="00095917"/>
    <w:rsid w:val="000A4078"/>
    <w:rsid w:val="000A7724"/>
    <w:rsid w:val="000B125E"/>
    <w:rsid w:val="000B4297"/>
    <w:rsid w:val="000B6428"/>
    <w:rsid w:val="000B7556"/>
    <w:rsid w:val="000C0AC2"/>
    <w:rsid w:val="000C15A6"/>
    <w:rsid w:val="000D6FF2"/>
    <w:rsid w:val="000D7996"/>
    <w:rsid w:val="000D7A40"/>
    <w:rsid w:val="000E69C4"/>
    <w:rsid w:val="000F084F"/>
    <w:rsid w:val="000F1054"/>
    <w:rsid w:val="00101BD5"/>
    <w:rsid w:val="00103543"/>
    <w:rsid w:val="00110376"/>
    <w:rsid w:val="001156AC"/>
    <w:rsid w:val="001166EB"/>
    <w:rsid w:val="00120C0B"/>
    <w:rsid w:val="00125EF6"/>
    <w:rsid w:val="00130C9A"/>
    <w:rsid w:val="0013486B"/>
    <w:rsid w:val="001376F6"/>
    <w:rsid w:val="0013775A"/>
    <w:rsid w:val="001428D4"/>
    <w:rsid w:val="00145150"/>
    <w:rsid w:val="00147056"/>
    <w:rsid w:val="00151A83"/>
    <w:rsid w:val="00153811"/>
    <w:rsid w:val="00154BBE"/>
    <w:rsid w:val="00156005"/>
    <w:rsid w:val="0015609E"/>
    <w:rsid w:val="0015638E"/>
    <w:rsid w:val="00156EB2"/>
    <w:rsid w:val="001572C7"/>
    <w:rsid w:val="00160170"/>
    <w:rsid w:val="00163526"/>
    <w:rsid w:val="0016393F"/>
    <w:rsid w:val="00163EC0"/>
    <w:rsid w:val="001648C7"/>
    <w:rsid w:val="00165D5C"/>
    <w:rsid w:val="00170A91"/>
    <w:rsid w:val="00173EC0"/>
    <w:rsid w:val="00175436"/>
    <w:rsid w:val="00177173"/>
    <w:rsid w:val="00180440"/>
    <w:rsid w:val="001825A6"/>
    <w:rsid w:val="001840C5"/>
    <w:rsid w:val="00184799"/>
    <w:rsid w:val="00193BD5"/>
    <w:rsid w:val="001970D6"/>
    <w:rsid w:val="001A4D25"/>
    <w:rsid w:val="001B0F0A"/>
    <w:rsid w:val="001B290B"/>
    <w:rsid w:val="001B71A3"/>
    <w:rsid w:val="001C183E"/>
    <w:rsid w:val="001C5E4E"/>
    <w:rsid w:val="001D449E"/>
    <w:rsid w:val="001D4F8E"/>
    <w:rsid w:val="001D53AA"/>
    <w:rsid w:val="001D6AE2"/>
    <w:rsid w:val="001D7F4E"/>
    <w:rsid w:val="001E1919"/>
    <w:rsid w:val="001E2F57"/>
    <w:rsid w:val="001E3F0E"/>
    <w:rsid w:val="001E517E"/>
    <w:rsid w:val="001F2325"/>
    <w:rsid w:val="001F2E69"/>
    <w:rsid w:val="001F37CF"/>
    <w:rsid w:val="001F4A63"/>
    <w:rsid w:val="002005B0"/>
    <w:rsid w:val="00201EBB"/>
    <w:rsid w:val="00216C37"/>
    <w:rsid w:val="00222250"/>
    <w:rsid w:val="002246E4"/>
    <w:rsid w:val="0023008C"/>
    <w:rsid w:val="00241802"/>
    <w:rsid w:val="002443B8"/>
    <w:rsid w:val="0025087C"/>
    <w:rsid w:val="00252FC0"/>
    <w:rsid w:val="00253546"/>
    <w:rsid w:val="00256BCB"/>
    <w:rsid w:val="002570F0"/>
    <w:rsid w:val="00257C9C"/>
    <w:rsid w:val="002626AC"/>
    <w:rsid w:val="002675D0"/>
    <w:rsid w:val="002712B7"/>
    <w:rsid w:val="00271B2D"/>
    <w:rsid w:val="002800E6"/>
    <w:rsid w:val="002860CF"/>
    <w:rsid w:val="002913F0"/>
    <w:rsid w:val="00293B8D"/>
    <w:rsid w:val="00295FA5"/>
    <w:rsid w:val="00297804"/>
    <w:rsid w:val="002A43BC"/>
    <w:rsid w:val="002A4A47"/>
    <w:rsid w:val="002B0A76"/>
    <w:rsid w:val="002B1E35"/>
    <w:rsid w:val="002B24DF"/>
    <w:rsid w:val="002B3DBE"/>
    <w:rsid w:val="002B3E10"/>
    <w:rsid w:val="002B4CCF"/>
    <w:rsid w:val="002B6A4E"/>
    <w:rsid w:val="002C0D87"/>
    <w:rsid w:val="002D13DB"/>
    <w:rsid w:val="002D1404"/>
    <w:rsid w:val="002D17AD"/>
    <w:rsid w:val="002E332A"/>
    <w:rsid w:val="002E615D"/>
    <w:rsid w:val="002E6C60"/>
    <w:rsid w:val="002E71EC"/>
    <w:rsid w:val="002F2A6C"/>
    <w:rsid w:val="002F315E"/>
    <w:rsid w:val="002F3E23"/>
    <w:rsid w:val="002F55D0"/>
    <w:rsid w:val="00305A4B"/>
    <w:rsid w:val="00305DF3"/>
    <w:rsid w:val="00310D7E"/>
    <w:rsid w:val="0031582D"/>
    <w:rsid w:val="00315E1D"/>
    <w:rsid w:val="003168AC"/>
    <w:rsid w:val="0032344A"/>
    <w:rsid w:val="00325D87"/>
    <w:rsid w:val="003269B4"/>
    <w:rsid w:val="00330C84"/>
    <w:rsid w:val="00334464"/>
    <w:rsid w:val="003357E7"/>
    <w:rsid w:val="00340323"/>
    <w:rsid w:val="00345E19"/>
    <w:rsid w:val="00351F1D"/>
    <w:rsid w:val="0035390C"/>
    <w:rsid w:val="00354D06"/>
    <w:rsid w:val="00364A2E"/>
    <w:rsid w:val="00365101"/>
    <w:rsid w:val="0036664C"/>
    <w:rsid w:val="00367865"/>
    <w:rsid w:val="00371008"/>
    <w:rsid w:val="00373954"/>
    <w:rsid w:val="003812C2"/>
    <w:rsid w:val="0038168F"/>
    <w:rsid w:val="00382CB2"/>
    <w:rsid w:val="00391C78"/>
    <w:rsid w:val="003926BE"/>
    <w:rsid w:val="00392DF2"/>
    <w:rsid w:val="0039366E"/>
    <w:rsid w:val="00393FAD"/>
    <w:rsid w:val="00395D9B"/>
    <w:rsid w:val="003A0442"/>
    <w:rsid w:val="003A39BA"/>
    <w:rsid w:val="003A5CFD"/>
    <w:rsid w:val="003A7410"/>
    <w:rsid w:val="003B158F"/>
    <w:rsid w:val="003B3B46"/>
    <w:rsid w:val="003C26B8"/>
    <w:rsid w:val="003C3E86"/>
    <w:rsid w:val="003C4FBF"/>
    <w:rsid w:val="003D7B02"/>
    <w:rsid w:val="003E28CA"/>
    <w:rsid w:val="003E3E0E"/>
    <w:rsid w:val="003E3F73"/>
    <w:rsid w:val="003E61C8"/>
    <w:rsid w:val="003E6ED7"/>
    <w:rsid w:val="003F3F9B"/>
    <w:rsid w:val="003F57EC"/>
    <w:rsid w:val="004001D6"/>
    <w:rsid w:val="00401104"/>
    <w:rsid w:val="00401FC8"/>
    <w:rsid w:val="00402360"/>
    <w:rsid w:val="0040650E"/>
    <w:rsid w:val="004104FC"/>
    <w:rsid w:val="004108A1"/>
    <w:rsid w:val="004124BC"/>
    <w:rsid w:val="004133CF"/>
    <w:rsid w:val="0041498F"/>
    <w:rsid w:val="00415A7B"/>
    <w:rsid w:val="00415B68"/>
    <w:rsid w:val="00416C88"/>
    <w:rsid w:val="00421171"/>
    <w:rsid w:val="0043031F"/>
    <w:rsid w:val="0043116C"/>
    <w:rsid w:val="004357C1"/>
    <w:rsid w:val="004376A6"/>
    <w:rsid w:val="00440A51"/>
    <w:rsid w:val="004470E3"/>
    <w:rsid w:val="00447299"/>
    <w:rsid w:val="0045266D"/>
    <w:rsid w:val="00452A1F"/>
    <w:rsid w:val="004538C7"/>
    <w:rsid w:val="00453D64"/>
    <w:rsid w:val="00454099"/>
    <w:rsid w:val="00456501"/>
    <w:rsid w:val="00457D6C"/>
    <w:rsid w:val="00460299"/>
    <w:rsid w:val="00461343"/>
    <w:rsid w:val="0046346B"/>
    <w:rsid w:val="0046630C"/>
    <w:rsid w:val="00470F31"/>
    <w:rsid w:val="004719FA"/>
    <w:rsid w:val="00471DE3"/>
    <w:rsid w:val="0047456D"/>
    <w:rsid w:val="00476EB4"/>
    <w:rsid w:val="00477159"/>
    <w:rsid w:val="00477431"/>
    <w:rsid w:val="00490696"/>
    <w:rsid w:val="00491047"/>
    <w:rsid w:val="00494756"/>
    <w:rsid w:val="004949AB"/>
    <w:rsid w:val="00496247"/>
    <w:rsid w:val="004A058C"/>
    <w:rsid w:val="004A2471"/>
    <w:rsid w:val="004B190B"/>
    <w:rsid w:val="004B2541"/>
    <w:rsid w:val="004B4B90"/>
    <w:rsid w:val="004B52B9"/>
    <w:rsid w:val="004B6656"/>
    <w:rsid w:val="004C2B74"/>
    <w:rsid w:val="004C340A"/>
    <w:rsid w:val="004C5BA7"/>
    <w:rsid w:val="004D646E"/>
    <w:rsid w:val="004D67E9"/>
    <w:rsid w:val="004E0589"/>
    <w:rsid w:val="004E0C1C"/>
    <w:rsid w:val="004E1019"/>
    <w:rsid w:val="004E3F32"/>
    <w:rsid w:val="004E7FB7"/>
    <w:rsid w:val="004F001C"/>
    <w:rsid w:val="004F09BD"/>
    <w:rsid w:val="004F22FF"/>
    <w:rsid w:val="004F2A32"/>
    <w:rsid w:val="004F2F98"/>
    <w:rsid w:val="004F4BE4"/>
    <w:rsid w:val="004F7D12"/>
    <w:rsid w:val="00500A70"/>
    <w:rsid w:val="00505D8C"/>
    <w:rsid w:val="0050715C"/>
    <w:rsid w:val="005159CB"/>
    <w:rsid w:val="00516997"/>
    <w:rsid w:val="00521A39"/>
    <w:rsid w:val="00525C79"/>
    <w:rsid w:val="005271AA"/>
    <w:rsid w:val="005273BF"/>
    <w:rsid w:val="00532596"/>
    <w:rsid w:val="00533ACF"/>
    <w:rsid w:val="00535252"/>
    <w:rsid w:val="005371FE"/>
    <w:rsid w:val="00537429"/>
    <w:rsid w:val="00542602"/>
    <w:rsid w:val="00543451"/>
    <w:rsid w:val="0054415B"/>
    <w:rsid w:val="005449EB"/>
    <w:rsid w:val="00545B26"/>
    <w:rsid w:val="00546662"/>
    <w:rsid w:val="00546C02"/>
    <w:rsid w:val="0055143E"/>
    <w:rsid w:val="00551BA8"/>
    <w:rsid w:val="00554A22"/>
    <w:rsid w:val="00555578"/>
    <w:rsid w:val="00561390"/>
    <w:rsid w:val="005632FA"/>
    <w:rsid w:val="005652DE"/>
    <w:rsid w:val="005653A7"/>
    <w:rsid w:val="005654D8"/>
    <w:rsid w:val="00570E26"/>
    <w:rsid w:val="00574DAE"/>
    <w:rsid w:val="00575DED"/>
    <w:rsid w:val="005765CD"/>
    <w:rsid w:val="00581BF0"/>
    <w:rsid w:val="005823AC"/>
    <w:rsid w:val="00590DDA"/>
    <w:rsid w:val="00591117"/>
    <w:rsid w:val="00593A7D"/>
    <w:rsid w:val="00594B76"/>
    <w:rsid w:val="00595C8C"/>
    <w:rsid w:val="005A282C"/>
    <w:rsid w:val="005B0C73"/>
    <w:rsid w:val="005B10E0"/>
    <w:rsid w:val="005B1A4D"/>
    <w:rsid w:val="005B2192"/>
    <w:rsid w:val="005B642D"/>
    <w:rsid w:val="005B6977"/>
    <w:rsid w:val="005B7133"/>
    <w:rsid w:val="005C1267"/>
    <w:rsid w:val="005C7872"/>
    <w:rsid w:val="005D47A8"/>
    <w:rsid w:val="005D4B1B"/>
    <w:rsid w:val="005E0ABD"/>
    <w:rsid w:val="005E16DF"/>
    <w:rsid w:val="005E1912"/>
    <w:rsid w:val="005E204C"/>
    <w:rsid w:val="005E6B58"/>
    <w:rsid w:val="005F14CC"/>
    <w:rsid w:val="005F1871"/>
    <w:rsid w:val="005F51BA"/>
    <w:rsid w:val="00602388"/>
    <w:rsid w:val="00602913"/>
    <w:rsid w:val="00610815"/>
    <w:rsid w:val="006131FF"/>
    <w:rsid w:val="0061726B"/>
    <w:rsid w:val="00617E48"/>
    <w:rsid w:val="00627239"/>
    <w:rsid w:val="0064272C"/>
    <w:rsid w:val="00642BA9"/>
    <w:rsid w:val="00644393"/>
    <w:rsid w:val="006476D6"/>
    <w:rsid w:val="0065685E"/>
    <w:rsid w:val="006578E3"/>
    <w:rsid w:val="0066093A"/>
    <w:rsid w:val="00671C09"/>
    <w:rsid w:val="00673D91"/>
    <w:rsid w:val="0067712E"/>
    <w:rsid w:val="00680511"/>
    <w:rsid w:val="00682AF8"/>
    <w:rsid w:val="006904BD"/>
    <w:rsid w:val="00690556"/>
    <w:rsid w:val="00692CD3"/>
    <w:rsid w:val="006936A3"/>
    <w:rsid w:val="006943A3"/>
    <w:rsid w:val="006947EC"/>
    <w:rsid w:val="00694DB6"/>
    <w:rsid w:val="006962B5"/>
    <w:rsid w:val="00696569"/>
    <w:rsid w:val="006A62B7"/>
    <w:rsid w:val="006B01A8"/>
    <w:rsid w:val="006B1F52"/>
    <w:rsid w:val="006B7DB3"/>
    <w:rsid w:val="006C4B96"/>
    <w:rsid w:val="006C75B3"/>
    <w:rsid w:val="006C7E2C"/>
    <w:rsid w:val="006E7034"/>
    <w:rsid w:val="006F0AA5"/>
    <w:rsid w:val="006F1DED"/>
    <w:rsid w:val="006F5AF3"/>
    <w:rsid w:val="006F60D4"/>
    <w:rsid w:val="00701137"/>
    <w:rsid w:val="007061C7"/>
    <w:rsid w:val="00710200"/>
    <w:rsid w:val="00712321"/>
    <w:rsid w:val="007129DD"/>
    <w:rsid w:val="00713954"/>
    <w:rsid w:val="00714D68"/>
    <w:rsid w:val="00716BE5"/>
    <w:rsid w:val="007208C1"/>
    <w:rsid w:val="00720DAA"/>
    <w:rsid w:val="00726D0C"/>
    <w:rsid w:val="00730695"/>
    <w:rsid w:val="007312BF"/>
    <w:rsid w:val="0073182F"/>
    <w:rsid w:val="0073651D"/>
    <w:rsid w:val="007433FA"/>
    <w:rsid w:val="0074422F"/>
    <w:rsid w:val="007473A4"/>
    <w:rsid w:val="00747AB5"/>
    <w:rsid w:val="00750DE8"/>
    <w:rsid w:val="00751209"/>
    <w:rsid w:val="00753EBF"/>
    <w:rsid w:val="00754BBE"/>
    <w:rsid w:val="007553EB"/>
    <w:rsid w:val="00757199"/>
    <w:rsid w:val="00763898"/>
    <w:rsid w:val="00763F64"/>
    <w:rsid w:val="00765B80"/>
    <w:rsid w:val="0077280F"/>
    <w:rsid w:val="00773C19"/>
    <w:rsid w:val="00776780"/>
    <w:rsid w:val="00781404"/>
    <w:rsid w:val="00782734"/>
    <w:rsid w:val="00784CB3"/>
    <w:rsid w:val="00785A66"/>
    <w:rsid w:val="00787879"/>
    <w:rsid w:val="00787C04"/>
    <w:rsid w:val="0079154B"/>
    <w:rsid w:val="0079335D"/>
    <w:rsid w:val="0079493B"/>
    <w:rsid w:val="00795457"/>
    <w:rsid w:val="00795936"/>
    <w:rsid w:val="00796608"/>
    <w:rsid w:val="00797704"/>
    <w:rsid w:val="00797E10"/>
    <w:rsid w:val="007A41D9"/>
    <w:rsid w:val="007A4D64"/>
    <w:rsid w:val="007A73A5"/>
    <w:rsid w:val="007B1233"/>
    <w:rsid w:val="007B1F89"/>
    <w:rsid w:val="007B29EB"/>
    <w:rsid w:val="007B67C5"/>
    <w:rsid w:val="007C284A"/>
    <w:rsid w:val="007C4CA5"/>
    <w:rsid w:val="007D79D9"/>
    <w:rsid w:val="007E1CAD"/>
    <w:rsid w:val="007E2410"/>
    <w:rsid w:val="007E64B9"/>
    <w:rsid w:val="007F0174"/>
    <w:rsid w:val="007F0B8D"/>
    <w:rsid w:val="007F16FE"/>
    <w:rsid w:val="007F17F4"/>
    <w:rsid w:val="007F1A8B"/>
    <w:rsid w:val="007F43DC"/>
    <w:rsid w:val="007F67A3"/>
    <w:rsid w:val="007F6F7C"/>
    <w:rsid w:val="007F7C65"/>
    <w:rsid w:val="00800B91"/>
    <w:rsid w:val="008122D3"/>
    <w:rsid w:val="00817181"/>
    <w:rsid w:val="00817F3D"/>
    <w:rsid w:val="0082102A"/>
    <w:rsid w:val="0082256F"/>
    <w:rsid w:val="00823182"/>
    <w:rsid w:val="0082410F"/>
    <w:rsid w:val="0083312B"/>
    <w:rsid w:val="0083375D"/>
    <w:rsid w:val="00834053"/>
    <w:rsid w:val="0083417D"/>
    <w:rsid w:val="00846544"/>
    <w:rsid w:val="008479C8"/>
    <w:rsid w:val="0085425C"/>
    <w:rsid w:val="00855ED9"/>
    <w:rsid w:val="0086116B"/>
    <w:rsid w:val="008732E4"/>
    <w:rsid w:val="00884B82"/>
    <w:rsid w:val="0088558C"/>
    <w:rsid w:val="008861B7"/>
    <w:rsid w:val="00886E9C"/>
    <w:rsid w:val="00886FE2"/>
    <w:rsid w:val="008872F7"/>
    <w:rsid w:val="00890D75"/>
    <w:rsid w:val="0089625A"/>
    <w:rsid w:val="0089648D"/>
    <w:rsid w:val="00896676"/>
    <w:rsid w:val="00896A57"/>
    <w:rsid w:val="008A281C"/>
    <w:rsid w:val="008A3C26"/>
    <w:rsid w:val="008A51E8"/>
    <w:rsid w:val="008A56D2"/>
    <w:rsid w:val="008B09D8"/>
    <w:rsid w:val="008B10C9"/>
    <w:rsid w:val="008B1887"/>
    <w:rsid w:val="008B47E1"/>
    <w:rsid w:val="008B4AE1"/>
    <w:rsid w:val="008C0409"/>
    <w:rsid w:val="008D5F35"/>
    <w:rsid w:val="008E145A"/>
    <w:rsid w:val="008F017D"/>
    <w:rsid w:val="008F0E99"/>
    <w:rsid w:val="008F47FD"/>
    <w:rsid w:val="009033D3"/>
    <w:rsid w:val="0090511E"/>
    <w:rsid w:val="009061AF"/>
    <w:rsid w:val="00906385"/>
    <w:rsid w:val="0091129A"/>
    <w:rsid w:val="009125B5"/>
    <w:rsid w:val="009133AA"/>
    <w:rsid w:val="00917A64"/>
    <w:rsid w:val="009227F4"/>
    <w:rsid w:val="00927036"/>
    <w:rsid w:val="009349A2"/>
    <w:rsid w:val="00942786"/>
    <w:rsid w:val="009439DD"/>
    <w:rsid w:val="00944B48"/>
    <w:rsid w:val="00946182"/>
    <w:rsid w:val="00952756"/>
    <w:rsid w:val="00953071"/>
    <w:rsid w:val="00964463"/>
    <w:rsid w:val="00965375"/>
    <w:rsid w:val="00967A06"/>
    <w:rsid w:val="0097193A"/>
    <w:rsid w:val="00976D8F"/>
    <w:rsid w:val="00977581"/>
    <w:rsid w:val="00977E70"/>
    <w:rsid w:val="00981D88"/>
    <w:rsid w:val="00982ADE"/>
    <w:rsid w:val="00984EBD"/>
    <w:rsid w:val="00984F52"/>
    <w:rsid w:val="00984FF4"/>
    <w:rsid w:val="00985608"/>
    <w:rsid w:val="00985F30"/>
    <w:rsid w:val="00986CF6"/>
    <w:rsid w:val="00987221"/>
    <w:rsid w:val="00990582"/>
    <w:rsid w:val="00993212"/>
    <w:rsid w:val="00994718"/>
    <w:rsid w:val="009A12D5"/>
    <w:rsid w:val="009A1BB6"/>
    <w:rsid w:val="009A2814"/>
    <w:rsid w:val="009A2958"/>
    <w:rsid w:val="009A4378"/>
    <w:rsid w:val="009A5C82"/>
    <w:rsid w:val="009B2736"/>
    <w:rsid w:val="009B6EC5"/>
    <w:rsid w:val="009C1F2C"/>
    <w:rsid w:val="009C228A"/>
    <w:rsid w:val="009D4E95"/>
    <w:rsid w:val="009D5BAE"/>
    <w:rsid w:val="009E20E6"/>
    <w:rsid w:val="009E28D4"/>
    <w:rsid w:val="009E5165"/>
    <w:rsid w:val="009F52E4"/>
    <w:rsid w:val="00A0328E"/>
    <w:rsid w:val="00A03474"/>
    <w:rsid w:val="00A04DFA"/>
    <w:rsid w:val="00A0524D"/>
    <w:rsid w:val="00A06199"/>
    <w:rsid w:val="00A13033"/>
    <w:rsid w:val="00A143CA"/>
    <w:rsid w:val="00A168B7"/>
    <w:rsid w:val="00A168CB"/>
    <w:rsid w:val="00A3008E"/>
    <w:rsid w:val="00A32E4C"/>
    <w:rsid w:val="00A34F8C"/>
    <w:rsid w:val="00A361BF"/>
    <w:rsid w:val="00A36EDA"/>
    <w:rsid w:val="00A4038E"/>
    <w:rsid w:val="00A43AFA"/>
    <w:rsid w:val="00A4421F"/>
    <w:rsid w:val="00A459A7"/>
    <w:rsid w:val="00A50647"/>
    <w:rsid w:val="00A521CE"/>
    <w:rsid w:val="00A545F0"/>
    <w:rsid w:val="00A5483E"/>
    <w:rsid w:val="00A605FF"/>
    <w:rsid w:val="00A61BBB"/>
    <w:rsid w:val="00A711B1"/>
    <w:rsid w:val="00A74512"/>
    <w:rsid w:val="00A7520D"/>
    <w:rsid w:val="00A76C23"/>
    <w:rsid w:val="00A76FCA"/>
    <w:rsid w:val="00A83AE0"/>
    <w:rsid w:val="00A84E1E"/>
    <w:rsid w:val="00A85D0D"/>
    <w:rsid w:val="00A90C38"/>
    <w:rsid w:val="00A941DF"/>
    <w:rsid w:val="00A945AE"/>
    <w:rsid w:val="00A95377"/>
    <w:rsid w:val="00AA1EF6"/>
    <w:rsid w:val="00AA3214"/>
    <w:rsid w:val="00AA7BF5"/>
    <w:rsid w:val="00AB0234"/>
    <w:rsid w:val="00AB11B9"/>
    <w:rsid w:val="00AB14AE"/>
    <w:rsid w:val="00AB2FCF"/>
    <w:rsid w:val="00AB46EA"/>
    <w:rsid w:val="00AC0E2B"/>
    <w:rsid w:val="00AC41F7"/>
    <w:rsid w:val="00AC6074"/>
    <w:rsid w:val="00AC7341"/>
    <w:rsid w:val="00AC7E1D"/>
    <w:rsid w:val="00AD31C5"/>
    <w:rsid w:val="00AD35F0"/>
    <w:rsid w:val="00AD4681"/>
    <w:rsid w:val="00AD588A"/>
    <w:rsid w:val="00AD6B52"/>
    <w:rsid w:val="00AE5EE2"/>
    <w:rsid w:val="00AF51EA"/>
    <w:rsid w:val="00B0225D"/>
    <w:rsid w:val="00B07BF6"/>
    <w:rsid w:val="00B1308F"/>
    <w:rsid w:val="00B13E64"/>
    <w:rsid w:val="00B20F8C"/>
    <w:rsid w:val="00B21CD0"/>
    <w:rsid w:val="00B221D7"/>
    <w:rsid w:val="00B23A7D"/>
    <w:rsid w:val="00B26F94"/>
    <w:rsid w:val="00B27A1F"/>
    <w:rsid w:val="00B30119"/>
    <w:rsid w:val="00B31042"/>
    <w:rsid w:val="00B31E28"/>
    <w:rsid w:val="00B32015"/>
    <w:rsid w:val="00B3746C"/>
    <w:rsid w:val="00B43DA6"/>
    <w:rsid w:val="00B53B6C"/>
    <w:rsid w:val="00B53DC5"/>
    <w:rsid w:val="00B55DE2"/>
    <w:rsid w:val="00B5650E"/>
    <w:rsid w:val="00B57D09"/>
    <w:rsid w:val="00B57E1C"/>
    <w:rsid w:val="00B651C4"/>
    <w:rsid w:val="00B658F6"/>
    <w:rsid w:val="00B67F3E"/>
    <w:rsid w:val="00B8488C"/>
    <w:rsid w:val="00B87DF2"/>
    <w:rsid w:val="00B90290"/>
    <w:rsid w:val="00B907A5"/>
    <w:rsid w:val="00B94EFD"/>
    <w:rsid w:val="00B95E3F"/>
    <w:rsid w:val="00B97419"/>
    <w:rsid w:val="00BA0732"/>
    <w:rsid w:val="00BA11C6"/>
    <w:rsid w:val="00BA1CCD"/>
    <w:rsid w:val="00BA1FB4"/>
    <w:rsid w:val="00BA2C34"/>
    <w:rsid w:val="00BA3020"/>
    <w:rsid w:val="00BA4F8B"/>
    <w:rsid w:val="00BA7733"/>
    <w:rsid w:val="00BA7F22"/>
    <w:rsid w:val="00BB0196"/>
    <w:rsid w:val="00BC0389"/>
    <w:rsid w:val="00BC25E5"/>
    <w:rsid w:val="00BC66A3"/>
    <w:rsid w:val="00BC76F9"/>
    <w:rsid w:val="00BD1105"/>
    <w:rsid w:val="00BD1D69"/>
    <w:rsid w:val="00BF1F0F"/>
    <w:rsid w:val="00BF2FE6"/>
    <w:rsid w:val="00BF3D21"/>
    <w:rsid w:val="00BF51A1"/>
    <w:rsid w:val="00BF7F63"/>
    <w:rsid w:val="00C07804"/>
    <w:rsid w:val="00C11331"/>
    <w:rsid w:val="00C1708A"/>
    <w:rsid w:val="00C17EF5"/>
    <w:rsid w:val="00C218C7"/>
    <w:rsid w:val="00C27C8C"/>
    <w:rsid w:val="00C3072D"/>
    <w:rsid w:val="00C314C0"/>
    <w:rsid w:val="00C316E3"/>
    <w:rsid w:val="00C33B3E"/>
    <w:rsid w:val="00C34C95"/>
    <w:rsid w:val="00C3526F"/>
    <w:rsid w:val="00C35E32"/>
    <w:rsid w:val="00C42096"/>
    <w:rsid w:val="00C428CB"/>
    <w:rsid w:val="00C438EA"/>
    <w:rsid w:val="00C5074B"/>
    <w:rsid w:val="00C53CB7"/>
    <w:rsid w:val="00C578BF"/>
    <w:rsid w:val="00C60133"/>
    <w:rsid w:val="00C61454"/>
    <w:rsid w:val="00C636D6"/>
    <w:rsid w:val="00C63804"/>
    <w:rsid w:val="00C66DFA"/>
    <w:rsid w:val="00C72B51"/>
    <w:rsid w:val="00C756F8"/>
    <w:rsid w:val="00C7722A"/>
    <w:rsid w:val="00C807BF"/>
    <w:rsid w:val="00C812F0"/>
    <w:rsid w:val="00C837C4"/>
    <w:rsid w:val="00C83A0D"/>
    <w:rsid w:val="00C90193"/>
    <w:rsid w:val="00C92667"/>
    <w:rsid w:val="00C96E66"/>
    <w:rsid w:val="00CA1CDB"/>
    <w:rsid w:val="00CA3713"/>
    <w:rsid w:val="00CA4120"/>
    <w:rsid w:val="00CA7339"/>
    <w:rsid w:val="00CB1643"/>
    <w:rsid w:val="00CB318B"/>
    <w:rsid w:val="00CB6854"/>
    <w:rsid w:val="00CC0C7B"/>
    <w:rsid w:val="00CC116C"/>
    <w:rsid w:val="00CC2656"/>
    <w:rsid w:val="00CC6B01"/>
    <w:rsid w:val="00CC7F07"/>
    <w:rsid w:val="00CD2C7E"/>
    <w:rsid w:val="00CD359C"/>
    <w:rsid w:val="00CE2574"/>
    <w:rsid w:val="00CE49E5"/>
    <w:rsid w:val="00CE6801"/>
    <w:rsid w:val="00CE68E5"/>
    <w:rsid w:val="00CE6A0E"/>
    <w:rsid w:val="00CF23E8"/>
    <w:rsid w:val="00CF4295"/>
    <w:rsid w:val="00CF4D15"/>
    <w:rsid w:val="00CF51C3"/>
    <w:rsid w:val="00CF5385"/>
    <w:rsid w:val="00CF5F77"/>
    <w:rsid w:val="00CF7ED0"/>
    <w:rsid w:val="00D02BBC"/>
    <w:rsid w:val="00D032D4"/>
    <w:rsid w:val="00D03362"/>
    <w:rsid w:val="00D07B81"/>
    <w:rsid w:val="00D103D1"/>
    <w:rsid w:val="00D10602"/>
    <w:rsid w:val="00D12E8F"/>
    <w:rsid w:val="00D13DAE"/>
    <w:rsid w:val="00D1417C"/>
    <w:rsid w:val="00D14554"/>
    <w:rsid w:val="00D32061"/>
    <w:rsid w:val="00D373C3"/>
    <w:rsid w:val="00D41825"/>
    <w:rsid w:val="00D441AB"/>
    <w:rsid w:val="00D53DFE"/>
    <w:rsid w:val="00D5554D"/>
    <w:rsid w:val="00D60965"/>
    <w:rsid w:val="00D613A6"/>
    <w:rsid w:val="00D6163F"/>
    <w:rsid w:val="00D61830"/>
    <w:rsid w:val="00D66A53"/>
    <w:rsid w:val="00D74A09"/>
    <w:rsid w:val="00D766EB"/>
    <w:rsid w:val="00D8165C"/>
    <w:rsid w:val="00D82CAC"/>
    <w:rsid w:val="00D85354"/>
    <w:rsid w:val="00D861A9"/>
    <w:rsid w:val="00D927FC"/>
    <w:rsid w:val="00D93256"/>
    <w:rsid w:val="00D94553"/>
    <w:rsid w:val="00DA02B7"/>
    <w:rsid w:val="00DA0D70"/>
    <w:rsid w:val="00DA1AB6"/>
    <w:rsid w:val="00DA329C"/>
    <w:rsid w:val="00DA3861"/>
    <w:rsid w:val="00DA6944"/>
    <w:rsid w:val="00DA7F51"/>
    <w:rsid w:val="00DB0146"/>
    <w:rsid w:val="00DB09EB"/>
    <w:rsid w:val="00DB3EB8"/>
    <w:rsid w:val="00DB483A"/>
    <w:rsid w:val="00DB4D5D"/>
    <w:rsid w:val="00DB7DA4"/>
    <w:rsid w:val="00DC145E"/>
    <w:rsid w:val="00DD1FC0"/>
    <w:rsid w:val="00DD2FC9"/>
    <w:rsid w:val="00DD34DE"/>
    <w:rsid w:val="00DD3ADB"/>
    <w:rsid w:val="00DE59CA"/>
    <w:rsid w:val="00DE6E8E"/>
    <w:rsid w:val="00DF47E1"/>
    <w:rsid w:val="00DF7D01"/>
    <w:rsid w:val="00E03BEC"/>
    <w:rsid w:val="00E077BC"/>
    <w:rsid w:val="00E07B17"/>
    <w:rsid w:val="00E17F97"/>
    <w:rsid w:val="00E25821"/>
    <w:rsid w:val="00E27FB7"/>
    <w:rsid w:val="00E33195"/>
    <w:rsid w:val="00E33900"/>
    <w:rsid w:val="00E35FA6"/>
    <w:rsid w:val="00E375CB"/>
    <w:rsid w:val="00E41D2A"/>
    <w:rsid w:val="00E440D0"/>
    <w:rsid w:val="00E4568C"/>
    <w:rsid w:val="00E47E78"/>
    <w:rsid w:val="00E533FE"/>
    <w:rsid w:val="00E64313"/>
    <w:rsid w:val="00E66C25"/>
    <w:rsid w:val="00E671D1"/>
    <w:rsid w:val="00E7062C"/>
    <w:rsid w:val="00E72E4C"/>
    <w:rsid w:val="00E73209"/>
    <w:rsid w:val="00E73D8F"/>
    <w:rsid w:val="00E747F5"/>
    <w:rsid w:val="00E74AFC"/>
    <w:rsid w:val="00E81950"/>
    <w:rsid w:val="00E84225"/>
    <w:rsid w:val="00E853DF"/>
    <w:rsid w:val="00E97254"/>
    <w:rsid w:val="00EA289C"/>
    <w:rsid w:val="00EA5CC0"/>
    <w:rsid w:val="00EA5FE4"/>
    <w:rsid w:val="00EA7773"/>
    <w:rsid w:val="00EB2E6B"/>
    <w:rsid w:val="00EC1EBF"/>
    <w:rsid w:val="00EC26EC"/>
    <w:rsid w:val="00EC2E5C"/>
    <w:rsid w:val="00ED1907"/>
    <w:rsid w:val="00ED41D6"/>
    <w:rsid w:val="00ED519D"/>
    <w:rsid w:val="00ED6BCE"/>
    <w:rsid w:val="00EE04A3"/>
    <w:rsid w:val="00EE41AC"/>
    <w:rsid w:val="00EE554F"/>
    <w:rsid w:val="00EE76FA"/>
    <w:rsid w:val="00EE7DF5"/>
    <w:rsid w:val="00EF0D5F"/>
    <w:rsid w:val="00EF2C14"/>
    <w:rsid w:val="00EF35D9"/>
    <w:rsid w:val="00EF6B6B"/>
    <w:rsid w:val="00F00FC2"/>
    <w:rsid w:val="00F02688"/>
    <w:rsid w:val="00F0294A"/>
    <w:rsid w:val="00F04673"/>
    <w:rsid w:val="00F071BD"/>
    <w:rsid w:val="00F11C34"/>
    <w:rsid w:val="00F12A35"/>
    <w:rsid w:val="00F20476"/>
    <w:rsid w:val="00F235EE"/>
    <w:rsid w:val="00F309CD"/>
    <w:rsid w:val="00F322A5"/>
    <w:rsid w:val="00F32D2F"/>
    <w:rsid w:val="00F3786B"/>
    <w:rsid w:val="00F426A9"/>
    <w:rsid w:val="00F50DD1"/>
    <w:rsid w:val="00F550DD"/>
    <w:rsid w:val="00F66B4E"/>
    <w:rsid w:val="00F74788"/>
    <w:rsid w:val="00F83804"/>
    <w:rsid w:val="00F87669"/>
    <w:rsid w:val="00F948DA"/>
    <w:rsid w:val="00F95997"/>
    <w:rsid w:val="00FB35D8"/>
    <w:rsid w:val="00FB3F81"/>
    <w:rsid w:val="00FB7571"/>
    <w:rsid w:val="00FC35A6"/>
    <w:rsid w:val="00FC3DB0"/>
    <w:rsid w:val="00FC41A5"/>
    <w:rsid w:val="00FC5184"/>
    <w:rsid w:val="00FC58B2"/>
    <w:rsid w:val="00FC7933"/>
    <w:rsid w:val="00FD0951"/>
    <w:rsid w:val="00FD5CA8"/>
    <w:rsid w:val="00FE45F8"/>
    <w:rsid w:val="00FE6E7A"/>
    <w:rsid w:val="00FF05E5"/>
    <w:rsid w:val="00FF0699"/>
    <w:rsid w:val="00FF128B"/>
    <w:rsid w:val="00FF26E4"/>
    <w:rsid w:val="00FF5887"/>
    <w:rsid w:val="00FF58DD"/>
    <w:rsid w:val="016CAC2B"/>
    <w:rsid w:val="02CF55CF"/>
    <w:rsid w:val="03087C8C"/>
    <w:rsid w:val="0509CFCC"/>
    <w:rsid w:val="09543AD1"/>
    <w:rsid w:val="0F2F4AE6"/>
    <w:rsid w:val="10CB1B47"/>
    <w:rsid w:val="144AE4BE"/>
    <w:rsid w:val="14C158EB"/>
    <w:rsid w:val="17828580"/>
    <w:rsid w:val="19A45FB0"/>
    <w:rsid w:val="1C99BEA2"/>
    <w:rsid w:val="23CFF284"/>
    <w:rsid w:val="2FF4CD89"/>
    <w:rsid w:val="30C5131C"/>
    <w:rsid w:val="30D72746"/>
    <w:rsid w:val="319F163A"/>
    <w:rsid w:val="36F64E1D"/>
    <w:rsid w:val="3F42657A"/>
    <w:rsid w:val="4146081A"/>
    <w:rsid w:val="47F92002"/>
    <w:rsid w:val="49BA579C"/>
    <w:rsid w:val="4F0AD0E9"/>
    <w:rsid w:val="50F3F165"/>
    <w:rsid w:val="523532E3"/>
    <w:rsid w:val="52EA57DB"/>
    <w:rsid w:val="54DE73A4"/>
    <w:rsid w:val="54E387D7"/>
    <w:rsid w:val="557ED8C5"/>
    <w:rsid w:val="5C3B953B"/>
    <w:rsid w:val="63A39C78"/>
    <w:rsid w:val="647998EF"/>
    <w:rsid w:val="67521E46"/>
    <w:rsid w:val="67E2BD02"/>
    <w:rsid w:val="6CADD7A2"/>
    <w:rsid w:val="6CE510E7"/>
    <w:rsid w:val="715C3F44"/>
    <w:rsid w:val="7794B1E8"/>
    <w:rsid w:val="7AFE0CB6"/>
    <w:rsid w:val="7B039C5C"/>
    <w:rsid w:val="7C8B0020"/>
    <w:rsid w:val="7D2681E9"/>
    <w:rsid w:val="7D2D419B"/>
    <w:rsid w:val="7E744B73"/>
    <w:rsid w:val="7EF2C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E4D2"/>
  <w15:chartTrackingRefBased/>
  <w15:docId w15:val="{DE1C3DBD-9A60-4627-AC1A-E653FD75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F7ED0"/>
    <w:rPr>
      <w:kern w:val="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F7E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lt-LT"/>
    </w:rPr>
  </w:style>
  <w:style w:type="table" w:styleId="Lentelstinklelis">
    <w:name w:val="Table Grid"/>
    <w:basedOn w:val="prastojilentel"/>
    <w:uiPriority w:val="39"/>
    <w:rsid w:val="00CF7ED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unhideWhenUsed/>
    <w:rsid w:val="00CF7ED0"/>
    <w:pPr>
      <w:spacing w:after="0" w:line="240" w:lineRule="auto"/>
      <w:ind w:firstLine="1298"/>
    </w:pPr>
    <w:rPr>
      <w:rFonts w:ascii="Times New Roman" w:hAnsi="Times New Roman" w:cs="Times New Roman"/>
      <w:sz w:val="24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CF7ED0"/>
    <w:rPr>
      <w:rFonts w:ascii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990582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990582"/>
    <w:rPr>
      <w:kern w:val="0"/>
      <w:sz w:val="20"/>
      <w:szCs w:val="20"/>
      <w:lang w:val="en-US"/>
      <w14:ligatures w14:val="non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990582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16BE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16BE5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16BE5"/>
    <w:rPr>
      <w:kern w:val="0"/>
      <w:sz w:val="20"/>
      <w:szCs w:val="20"/>
      <w:lang w:val="en-US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16BE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16BE5"/>
    <w:rPr>
      <w:b/>
      <w:bCs/>
      <w:kern w:val="0"/>
      <w:sz w:val="20"/>
      <w:szCs w:val="20"/>
      <w:lang w:val="en-US"/>
      <w14:ligatures w14:val="none"/>
    </w:rPr>
  </w:style>
  <w:style w:type="paragraph" w:styleId="Pataisymai">
    <w:name w:val="Revision"/>
    <w:hidden/>
    <w:uiPriority w:val="99"/>
    <w:semiHidden/>
    <w:rsid w:val="000B4297"/>
    <w:pPr>
      <w:spacing w:after="0" w:line="240" w:lineRule="auto"/>
    </w:pPr>
    <w:rPr>
      <w:kern w:val="0"/>
      <w:lang w:val="en-US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084FF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84FF7"/>
    <w:rPr>
      <w:color w:val="605E5C"/>
      <w:shd w:val="clear" w:color="auto" w:fill="E1DFDD"/>
    </w:rPr>
  </w:style>
  <w:style w:type="paragraph" w:customStyle="1" w:styleId="Standard">
    <w:name w:val="Standard"/>
    <w:rsid w:val="00CC7F0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table" w:customStyle="1" w:styleId="TableGrid1">
    <w:name w:val="Table Grid1"/>
    <w:basedOn w:val="prastojilentel"/>
    <w:next w:val="Lentelstinklelis"/>
    <w:uiPriority w:val="39"/>
    <w:rsid w:val="00593A7D"/>
    <w:pPr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rastojilentel"/>
    <w:next w:val="Lentelstinklelis"/>
    <w:uiPriority w:val="39"/>
    <w:rsid w:val="0009367A"/>
    <w:pPr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815e4971b7464731a0d70d150794323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CFBEB-17FC-4566-A467-6462E4DC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815e4971b7464731a0d70d1507943232</Template>
  <TotalTime>1</TotalTime>
  <Pages>5</Pages>
  <Words>5702</Words>
  <Characters>3251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Utenos rajono savivaldybės mero politinio (asmeninio)
pasitikėjimo valstybės tarnautojų darbo apmokėjimo sistemos aprašo patvirtinimo</vt:lpstr>
    </vt:vector>
  </TitlesOfParts>
  <Manager>2023-12-29</Manager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mero politinio (asmeninio) 
pasitikėjimo valstybės tarnautojų darbo apmokėjimo sistemos aprašo patvirtinimo</dc:title>
  <dc:subject>V1-429</dc:subject>
  <dc:creator>IGNALINOS RAJONO SAVIVALDYBĖS MERAS</dc:creator>
  <cp:keywords/>
  <dc:description/>
  <cp:lastModifiedBy>Rasa Guogienė</cp:lastModifiedBy>
  <cp:revision>2</cp:revision>
  <cp:lastPrinted>2023-12-21T13:12:00Z</cp:lastPrinted>
  <dcterms:created xsi:type="dcterms:W3CDTF">2026-05-11T08:47:00Z</dcterms:created>
  <dcterms:modified xsi:type="dcterms:W3CDTF">2026-05-11T08:47:00Z</dcterms:modified>
  <cp:category>Potvarkis</cp:category>
</cp:coreProperties>
</file>