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B3CB9" w14:textId="0B646CE8" w:rsidR="00F652D1" w:rsidRPr="00DA1760" w:rsidRDefault="008E5924" w:rsidP="00F652D1">
      <w:pPr>
        <w:jc w:val="center"/>
        <w:rPr>
          <w:rFonts w:ascii="HelveticaLT" w:hAnsi="HelveticaLT"/>
          <w:lang w:val="lt-LT"/>
        </w:rPr>
      </w:pPr>
      <w:r w:rsidRPr="00DA1760">
        <w:rPr>
          <w:noProof/>
          <w:sz w:val="20"/>
          <w:lang w:eastAsia="lt-LT"/>
        </w:rPr>
        <w:drawing>
          <wp:inline distT="0" distB="0" distL="0" distR="0" wp14:anchorId="26B2AA51" wp14:editId="2F3CBB72">
            <wp:extent cx="571500" cy="733425"/>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06FA983D" w14:textId="77777777" w:rsidR="008E5924" w:rsidRPr="00DA1760" w:rsidRDefault="008E5924" w:rsidP="00A84622">
      <w:pPr>
        <w:jc w:val="center"/>
        <w:rPr>
          <w:b/>
          <w:lang w:val="lt-LT"/>
        </w:rPr>
      </w:pPr>
    </w:p>
    <w:p w14:paraId="080B3CBA" w14:textId="31A44BBE" w:rsidR="00A84622" w:rsidRPr="00DA1760" w:rsidRDefault="00A84622" w:rsidP="00A84622">
      <w:pPr>
        <w:jc w:val="center"/>
        <w:rPr>
          <w:b/>
          <w:lang w:val="lt-LT"/>
        </w:rPr>
      </w:pPr>
      <w:r w:rsidRPr="00DA1760">
        <w:rPr>
          <w:b/>
          <w:lang w:val="lt-LT"/>
        </w:rPr>
        <w:t>IGNALINOS RAJONO SAVIVALDYBĖS MERAS</w:t>
      </w:r>
    </w:p>
    <w:p w14:paraId="2549477E" w14:textId="77777777" w:rsidR="009C26DF" w:rsidRPr="00DA1760" w:rsidRDefault="009C26DF" w:rsidP="00A84622">
      <w:pPr>
        <w:jc w:val="center"/>
        <w:rPr>
          <w:b/>
          <w:lang w:val="lt-LT"/>
        </w:rPr>
      </w:pPr>
    </w:p>
    <w:p w14:paraId="7FE35170" w14:textId="19BCABCE" w:rsidR="009C26DF" w:rsidRPr="00DA1760" w:rsidRDefault="009C26DF" w:rsidP="00A84622">
      <w:pPr>
        <w:jc w:val="center"/>
        <w:rPr>
          <w:b/>
          <w:lang w:val="lt-LT"/>
        </w:rPr>
      </w:pPr>
      <w:r w:rsidRPr="00DA1760">
        <w:rPr>
          <w:b/>
          <w:lang w:val="lt-LT"/>
        </w:rPr>
        <w:t>POTVARKIS</w:t>
      </w:r>
    </w:p>
    <w:p w14:paraId="0550835E" w14:textId="0CAB7C01" w:rsidR="009C26DF" w:rsidRPr="00DA1760" w:rsidRDefault="00FA17FC" w:rsidP="00A84622">
      <w:pPr>
        <w:jc w:val="center"/>
        <w:rPr>
          <w:b/>
          <w:lang w:val="lt-LT"/>
        </w:rPr>
      </w:pPr>
      <w:r w:rsidRPr="00DA1760">
        <w:rPr>
          <w:b/>
          <w:lang w:val="lt-LT"/>
        </w:rPr>
        <w:t>D</w:t>
      </w:r>
      <w:r w:rsidR="00D5592D" w:rsidRPr="00DA1760">
        <w:rPr>
          <w:b/>
          <w:lang w:val="lt-LT"/>
        </w:rPr>
        <w:t xml:space="preserve">ĖL IGNALINOS </w:t>
      </w:r>
      <w:r w:rsidR="00F111C2" w:rsidRPr="00DA1760">
        <w:rPr>
          <w:b/>
          <w:lang w:val="lt-LT"/>
        </w:rPr>
        <w:t xml:space="preserve">RAJONO SAVIVALDYBĖS KONKURSO </w:t>
      </w:r>
      <w:r w:rsidR="00C45EF6" w:rsidRPr="00DA1760">
        <w:rPr>
          <w:b/>
          <w:lang w:val="lt-LT" w:bidi="he-IL"/>
        </w:rPr>
        <w:t xml:space="preserve">,,GRAŽIAUSIAI TVARKOMA IGNALINOS RAJONO SODYBA“ </w:t>
      </w:r>
      <w:r w:rsidR="00F64DD9" w:rsidRPr="00DA1760">
        <w:rPr>
          <w:b/>
          <w:lang w:val="lt-LT"/>
        </w:rPr>
        <w:t>DARBO GRUPĖS SUDARYMO</w:t>
      </w:r>
      <w:r w:rsidR="00F403DF" w:rsidRPr="00DA1760">
        <w:rPr>
          <w:b/>
          <w:lang w:val="lt-LT"/>
        </w:rPr>
        <w:t xml:space="preserve"> IR JOS VEIKLOS REGLAMENTO PATVIRTINIMO</w:t>
      </w:r>
    </w:p>
    <w:p w14:paraId="4D0A55BA" w14:textId="77777777" w:rsidR="00E9577E" w:rsidRPr="00DA1760" w:rsidRDefault="00E9577E" w:rsidP="00A84622">
      <w:pPr>
        <w:jc w:val="center"/>
        <w:rPr>
          <w:b/>
          <w:lang w:val="lt-LT"/>
        </w:rPr>
      </w:pPr>
    </w:p>
    <w:p w14:paraId="0DBCDA00" w14:textId="6307C9C3" w:rsidR="00E9577E" w:rsidRPr="00DA1760" w:rsidRDefault="00E9577E" w:rsidP="00A84622">
      <w:pPr>
        <w:jc w:val="center"/>
        <w:rPr>
          <w:bCs/>
          <w:lang w:val="lt-LT"/>
        </w:rPr>
      </w:pPr>
      <w:r w:rsidRPr="00DA1760">
        <w:rPr>
          <w:bCs/>
          <w:lang w:val="lt-LT"/>
        </w:rPr>
        <w:t xml:space="preserve">2024 </w:t>
      </w:r>
      <w:r w:rsidR="002C7F6A" w:rsidRPr="00DA1760">
        <w:rPr>
          <w:bCs/>
          <w:lang w:val="lt-LT"/>
        </w:rPr>
        <w:t>m.</w:t>
      </w:r>
      <w:r w:rsidR="008E5924" w:rsidRPr="00DA1760">
        <w:rPr>
          <w:bCs/>
          <w:lang w:val="lt-LT"/>
        </w:rPr>
        <w:t xml:space="preserve"> </w:t>
      </w:r>
      <w:r w:rsidR="00407B58" w:rsidRPr="00DA1760">
        <w:rPr>
          <w:bCs/>
          <w:lang w:val="lt-LT"/>
        </w:rPr>
        <w:t xml:space="preserve">gegužės 28 </w:t>
      </w:r>
      <w:r w:rsidR="008E5924" w:rsidRPr="00DA1760">
        <w:rPr>
          <w:bCs/>
          <w:lang w:val="lt-LT"/>
        </w:rPr>
        <w:t>d. Nr.</w:t>
      </w:r>
      <w:r w:rsidR="00DD5C41" w:rsidRPr="00DA1760">
        <w:rPr>
          <w:bCs/>
          <w:lang w:val="lt-LT"/>
        </w:rPr>
        <w:t xml:space="preserve"> </w:t>
      </w:r>
      <w:r w:rsidR="00407B58" w:rsidRPr="00DA1760">
        <w:rPr>
          <w:bCs/>
          <w:lang w:val="lt-LT"/>
        </w:rPr>
        <w:t>V1-206</w:t>
      </w:r>
    </w:p>
    <w:p w14:paraId="51FC951C" w14:textId="6937726D" w:rsidR="002C7F6A" w:rsidRPr="00DA1760" w:rsidRDefault="002C7F6A" w:rsidP="00A84622">
      <w:pPr>
        <w:jc w:val="center"/>
        <w:rPr>
          <w:bCs/>
          <w:lang w:val="lt-LT"/>
        </w:rPr>
      </w:pPr>
      <w:r w:rsidRPr="00DA1760">
        <w:rPr>
          <w:bCs/>
          <w:lang w:val="lt-LT"/>
        </w:rPr>
        <w:t>Ignalina</w:t>
      </w:r>
    </w:p>
    <w:p w14:paraId="66CB282C" w14:textId="77777777" w:rsidR="002C7F6A" w:rsidRPr="00DA1760" w:rsidRDefault="002C7F6A" w:rsidP="00A84622">
      <w:pPr>
        <w:jc w:val="center"/>
        <w:rPr>
          <w:bCs/>
          <w:lang w:val="lt-LT"/>
        </w:rPr>
      </w:pPr>
    </w:p>
    <w:p w14:paraId="0C559716" w14:textId="72726304" w:rsidR="00675E12" w:rsidRPr="00DA1760" w:rsidRDefault="00F83C8A" w:rsidP="00407B58">
      <w:pPr>
        <w:tabs>
          <w:tab w:val="left" w:pos="1134"/>
        </w:tabs>
        <w:ind w:firstLine="851"/>
        <w:jc w:val="both"/>
        <w:rPr>
          <w:bCs/>
          <w:lang w:val="lt-LT"/>
        </w:rPr>
      </w:pPr>
      <w:r w:rsidRPr="00DA1760">
        <w:rPr>
          <w:bCs/>
          <w:lang w:val="lt-LT"/>
        </w:rPr>
        <w:t>Vadovaudamasis Lietuvos Respublikos vietos savivaldos įstatymo</w:t>
      </w:r>
      <w:r w:rsidR="00986C86" w:rsidRPr="00DA1760">
        <w:rPr>
          <w:bCs/>
          <w:lang w:val="lt-LT"/>
        </w:rPr>
        <w:t xml:space="preserve"> 25 straipsnio 5 dalimi, </w:t>
      </w:r>
      <w:r w:rsidR="00030E0F" w:rsidRPr="00DA1760">
        <w:rPr>
          <w:bCs/>
          <w:lang w:val="lt-LT"/>
        </w:rPr>
        <w:t xml:space="preserve">27 straipsnio 2 dalies 26 punktu, Ignalinos </w:t>
      </w:r>
      <w:r w:rsidR="004D46FC" w:rsidRPr="00DA1760">
        <w:rPr>
          <w:bCs/>
          <w:lang w:val="lt-LT"/>
        </w:rPr>
        <w:t>rajono savivaldybės konkurso „</w:t>
      </w:r>
      <w:r w:rsidR="009629EE" w:rsidRPr="00DA1760">
        <w:rPr>
          <w:bCs/>
          <w:lang w:val="lt-LT"/>
        </w:rPr>
        <w:t>G</w:t>
      </w:r>
      <w:r w:rsidR="009629EE" w:rsidRPr="00DA1760">
        <w:rPr>
          <w:bCs/>
          <w:lang w:val="lt-LT" w:bidi="he-IL"/>
        </w:rPr>
        <w:t>ražiausiai tvarkoma Ignalinos rajono sodyba“</w:t>
      </w:r>
      <w:r w:rsidR="009629EE" w:rsidRPr="00DA1760">
        <w:rPr>
          <w:b/>
          <w:lang w:val="lt-LT" w:bidi="he-IL"/>
        </w:rPr>
        <w:t xml:space="preserve"> </w:t>
      </w:r>
      <w:r w:rsidR="004D46FC" w:rsidRPr="00DA1760">
        <w:rPr>
          <w:bCs/>
          <w:lang w:val="lt-LT"/>
        </w:rPr>
        <w:t>nuostatų, patvirtintų Ignalinos rajono savivaldybės tarybos 2024 m. gegužės 2 d.</w:t>
      </w:r>
      <w:r w:rsidR="009A42FF" w:rsidRPr="00DA1760">
        <w:rPr>
          <w:bCs/>
          <w:lang w:val="lt-LT"/>
        </w:rPr>
        <w:t xml:space="preserve"> sprendimu </w:t>
      </w:r>
      <w:bookmarkStart w:id="0" w:name="n_0"/>
      <w:r w:rsidR="00407B58" w:rsidRPr="00DA1760">
        <w:rPr>
          <w:bCs/>
          <w:lang w:val="lt-LT"/>
        </w:rPr>
        <w:t>Nr. T-88</w:t>
      </w:r>
      <w:bookmarkEnd w:id="0"/>
      <w:r w:rsidR="000B0BFA" w:rsidRPr="00DA1760">
        <w:rPr>
          <w:bCs/>
          <w:lang w:val="lt-LT"/>
        </w:rPr>
        <w:t xml:space="preserve"> „Dėl Ignalinos rajono savivaldybės konkurso</w:t>
      </w:r>
      <w:r w:rsidR="008E6D5C" w:rsidRPr="00DA1760">
        <w:rPr>
          <w:bCs/>
          <w:lang w:val="lt-LT"/>
        </w:rPr>
        <w:t xml:space="preserve"> </w:t>
      </w:r>
      <w:r w:rsidR="000B0BFA" w:rsidRPr="00DA1760">
        <w:rPr>
          <w:bCs/>
          <w:lang w:val="lt-LT"/>
        </w:rPr>
        <w:t>„</w:t>
      </w:r>
      <w:r w:rsidR="0072381A" w:rsidRPr="00DA1760">
        <w:rPr>
          <w:bCs/>
          <w:lang w:val="lt-LT"/>
        </w:rPr>
        <w:t>G</w:t>
      </w:r>
      <w:r w:rsidR="0072381A" w:rsidRPr="00DA1760">
        <w:rPr>
          <w:bCs/>
          <w:lang w:val="lt-LT" w:bidi="he-IL"/>
        </w:rPr>
        <w:t>ražiausiai tvarkoma Ignalinos rajono sodyba</w:t>
      </w:r>
      <w:r w:rsidR="000B0BFA" w:rsidRPr="00DA1760">
        <w:rPr>
          <w:bCs/>
          <w:lang w:val="lt-LT"/>
        </w:rPr>
        <w:t>“</w:t>
      </w:r>
      <w:r w:rsidR="008E6D5C" w:rsidRPr="00DA1760">
        <w:rPr>
          <w:bCs/>
          <w:lang w:val="lt-LT"/>
        </w:rPr>
        <w:t xml:space="preserve"> nuostatų patvirtinimo</w:t>
      </w:r>
      <w:r w:rsidR="000B0BFA" w:rsidRPr="00DA1760">
        <w:rPr>
          <w:bCs/>
          <w:lang w:val="lt-LT"/>
        </w:rPr>
        <w:t>“</w:t>
      </w:r>
      <w:r w:rsidR="008E6D5C" w:rsidRPr="00DA1760">
        <w:rPr>
          <w:bCs/>
          <w:lang w:val="lt-LT"/>
        </w:rPr>
        <w:t xml:space="preserve">, </w:t>
      </w:r>
      <w:r w:rsidR="00591DA3" w:rsidRPr="00DA1760">
        <w:rPr>
          <w:bCs/>
          <w:lang w:val="lt-LT"/>
        </w:rPr>
        <w:t>8</w:t>
      </w:r>
      <w:r w:rsidR="00907223" w:rsidRPr="00DA1760">
        <w:rPr>
          <w:bCs/>
          <w:lang w:val="lt-LT"/>
        </w:rPr>
        <w:t xml:space="preserve"> punk</w:t>
      </w:r>
      <w:r w:rsidR="002E5D4F" w:rsidRPr="00DA1760">
        <w:rPr>
          <w:bCs/>
          <w:lang w:val="lt-LT"/>
        </w:rPr>
        <w:t>t</w:t>
      </w:r>
      <w:r w:rsidR="00907223" w:rsidRPr="00DA1760">
        <w:rPr>
          <w:bCs/>
          <w:lang w:val="lt-LT"/>
        </w:rPr>
        <w:t>u</w:t>
      </w:r>
      <w:r w:rsidR="00F048EF" w:rsidRPr="00DA1760">
        <w:rPr>
          <w:bCs/>
          <w:lang w:val="lt-LT"/>
        </w:rPr>
        <w:t xml:space="preserve"> ir atsižvelgdamas į</w:t>
      </w:r>
      <w:r w:rsidR="00320ACC" w:rsidRPr="00DA1760">
        <w:rPr>
          <w:bCs/>
          <w:lang w:val="lt-LT"/>
        </w:rPr>
        <w:t xml:space="preserve"> </w:t>
      </w:r>
      <w:r w:rsidR="007A7148" w:rsidRPr="00DA1760">
        <w:rPr>
          <w:bCs/>
          <w:lang w:val="lt-LT"/>
        </w:rPr>
        <w:t>Ignalinos rajono savival</w:t>
      </w:r>
      <w:r w:rsidR="00CF32F0" w:rsidRPr="00DA1760">
        <w:rPr>
          <w:bCs/>
          <w:lang w:val="lt-LT"/>
        </w:rPr>
        <w:t xml:space="preserve">dybės administracijos 2024 m. </w:t>
      </w:r>
      <w:r w:rsidR="00405F4A" w:rsidRPr="00DA1760">
        <w:rPr>
          <w:bCs/>
          <w:lang w:val="lt-LT"/>
        </w:rPr>
        <w:t xml:space="preserve">gegužės </w:t>
      </w:r>
      <w:r w:rsidR="003B531D" w:rsidRPr="00DA1760">
        <w:rPr>
          <w:bCs/>
          <w:lang w:val="lt-LT"/>
        </w:rPr>
        <w:t>24</w:t>
      </w:r>
      <w:r w:rsidR="00CF32F0" w:rsidRPr="00DA1760">
        <w:rPr>
          <w:bCs/>
          <w:lang w:val="lt-LT"/>
        </w:rPr>
        <w:t xml:space="preserve"> d. raštą</w:t>
      </w:r>
      <w:r w:rsidR="005A669E" w:rsidRPr="00DA1760">
        <w:rPr>
          <w:bCs/>
          <w:lang w:val="lt-LT"/>
        </w:rPr>
        <w:t xml:space="preserve"> Nr. R2-</w:t>
      </w:r>
      <w:r w:rsidR="003B531D" w:rsidRPr="00DA1760">
        <w:rPr>
          <w:bCs/>
          <w:lang w:val="lt-LT"/>
        </w:rPr>
        <w:t>954</w:t>
      </w:r>
      <w:r w:rsidR="005A669E" w:rsidRPr="00DA1760">
        <w:rPr>
          <w:bCs/>
          <w:lang w:val="lt-LT"/>
        </w:rPr>
        <w:t xml:space="preserve"> „Dėl atstovų delegavimo</w:t>
      </w:r>
      <w:r w:rsidR="003B531D" w:rsidRPr="00DA1760">
        <w:rPr>
          <w:bCs/>
          <w:lang w:val="lt-LT"/>
        </w:rPr>
        <w:t xml:space="preserve"> į darbo grupę</w:t>
      </w:r>
      <w:r w:rsidR="005A669E" w:rsidRPr="00DA1760">
        <w:rPr>
          <w:bCs/>
          <w:lang w:val="lt-LT"/>
        </w:rPr>
        <w:t>“</w:t>
      </w:r>
      <w:r w:rsidR="00675E12" w:rsidRPr="00DA1760">
        <w:rPr>
          <w:bCs/>
          <w:lang w:val="lt-LT"/>
        </w:rPr>
        <w:t>:</w:t>
      </w:r>
    </w:p>
    <w:p w14:paraId="1D65E7C4" w14:textId="6CB52F2D" w:rsidR="00A8169A" w:rsidRPr="00DA1760" w:rsidRDefault="00A8169A" w:rsidP="00407B58">
      <w:pPr>
        <w:tabs>
          <w:tab w:val="left" w:pos="1134"/>
        </w:tabs>
        <w:ind w:firstLine="851"/>
        <w:jc w:val="both"/>
        <w:rPr>
          <w:bCs/>
          <w:lang w:val="lt-LT"/>
        </w:rPr>
      </w:pPr>
      <w:r w:rsidRPr="00DA1760">
        <w:rPr>
          <w:bCs/>
          <w:lang w:val="lt-LT"/>
        </w:rPr>
        <w:t xml:space="preserve">1. </w:t>
      </w:r>
      <w:r w:rsidR="00851271" w:rsidRPr="00DA1760">
        <w:rPr>
          <w:bCs/>
          <w:lang w:val="lt-LT"/>
        </w:rPr>
        <w:t xml:space="preserve">S u d a r a u </w:t>
      </w:r>
      <w:r w:rsidR="00AF2301" w:rsidRPr="00DA1760">
        <w:rPr>
          <w:bCs/>
          <w:lang w:val="lt-LT"/>
        </w:rPr>
        <w:t>Ignalinos rajono savivaldybės</w:t>
      </w:r>
      <w:r w:rsidR="0090496A" w:rsidRPr="00DA1760">
        <w:rPr>
          <w:bCs/>
          <w:lang w:val="lt-LT"/>
        </w:rPr>
        <w:t xml:space="preserve"> konkurso „</w:t>
      </w:r>
      <w:r w:rsidR="002E5D4F" w:rsidRPr="00DA1760">
        <w:rPr>
          <w:bCs/>
          <w:lang w:val="lt-LT"/>
        </w:rPr>
        <w:t>G</w:t>
      </w:r>
      <w:r w:rsidR="002E5D4F" w:rsidRPr="00DA1760">
        <w:rPr>
          <w:bCs/>
          <w:lang w:val="lt-LT" w:bidi="he-IL"/>
        </w:rPr>
        <w:t>ražiausiai tvarkoma Ignalinos rajono sodyba</w:t>
      </w:r>
      <w:r w:rsidR="0090496A" w:rsidRPr="00DA1760">
        <w:rPr>
          <w:bCs/>
          <w:lang w:val="lt-LT"/>
        </w:rPr>
        <w:t>“ darbo grupę</w:t>
      </w:r>
      <w:r w:rsidR="00E96128" w:rsidRPr="00DA1760">
        <w:rPr>
          <w:bCs/>
          <w:lang w:val="lt-LT"/>
        </w:rPr>
        <w:t xml:space="preserve"> (toliau – </w:t>
      </w:r>
      <w:r w:rsidR="00BF61FC" w:rsidRPr="00DA1760">
        <w:rPr>
          <w:bCs/>
          <w:lang w:val="lt-LT"/>
        </w:rPr>
        <w:t>Darbo g</w:t>
      </w:r>
      <w:r w:rsidR="00E96128" w:rsidRPr="00DA1760">
        <w:rPr>
          <w:bCs/>
          <w:lang w:val="lt-LT"/>
        </w:rPr>
        <w:t>rupė):</w:t>
      </w:r>
      <w:r w:rsidR="00F048EF" w:rsidRPr="00DA1760">
        <w:rPr>
          <w:bCs/>
          <w:lang w:val="lt-LT"/>
        </w:rPr>
        <w:t xml:space="preserve"> </w:t>
      </w:r>
    </w:p>
    <w:p w14:paraId="7506F896" w14:textId="61CED7A1" w:rsidR="001A553C" w:rsidRPr="00DA1760" w:rsidRDefault="00A8169A" w:rsidP="00407B58">
      <w:pPr>
        <w:tabs>
          <w:tab w:val="left" w:pos="1134"/>
        </w:tabs>
        <w:ind w:firstLine="851"/>
        <w:jc w:val="both"/>
        <w:rPr>
          <w:bCs/>
          <w:lang w:val="lt-LT"/>
        </w:rPr>
      </w:pPr>
      <w:r w:rsidRPr="00DA1760">
        <w:rPr>
          <w:bCs/>
          <w:lang w:val="lt-LT"/>
        </w:rPr>
        <w:t>1.1</w:t>
      </w:r>
      <w:r w:rsidR="00E155EF" w:rsidRPr="00DA1760">
        <w:rPr>
          <w:bCs/>
          <w:lang w:val="lt-LT"/>
        </w:rPr>
        <w:t xml:space="preserve">. </w:t>
      </w:r>
      <w:r w:rsidR="003B74BA" w:rsidRPr="00DA1760">
        <w:rPr>
          <w:bCs/>
          <w:lang w:val="lt-LT"/>
        </w:rPr>
        <w:t xml:space="preserve">Neringa </w:t>
      </w:r>
      <w:proofErr w:type="spellStart"/>
      <w:r w:rsidR="003B74BA" w:rsidRPr="00DA1760">
        <w:rPr>
          <w:bCs/>
          <w:lang w:val="lt-LT"/>
        </w:rPr>
        <w:t>Jefimovienė</w:t>
      </w:r>
      <w:proofErr w:type="spellEnd"/>
      <w:r w:rsidR="003B74BA" w:rsidRPr="00DA1760">
        <w:rPr>
          <w:bCs/>
          <w:lang w:val="lt-LT"/>
        </w:rPr>
        <w:t xml:space="preserve">, </w:t>
      </w:r>
      <w:r w:rsidR="001A553C" w:rsidRPr="00DA1760">
        <w:rPr>
          <w:bCs/>
          <w:lang w:val="lt-LT"/>
        </w:rPr>
        <w:t>Ignalinos rajono savivaldybės administracijos direktoriaus pavaduotoja</w:t>
      </w:r>
      <w:r w:rsidR="00884667" w:rsidRPr="00DA1760">
        <w:rPr>
          <w:bCs/>
          <w:lang w:val="lt-LT"/>
        </w:rPr>
        <w:t>, Darbo grupės pir</w:t>
      </w:r>
      <w:r w:rsidR="00415678" w:rsidRPr="00DA1760">
        <w:rPr>
          <w:bCs/>
          <w:lang w:val="lt-LT"/>
        </w:rPr>
        <w:t>mininkė;</w:t>
      </w:r>
    </w:p>
    <w:p w14:paraId="53B6D561" w14:textId="41617343" w:rsidR="008D5BDB" w:rsidRPr="00DA1760" w:rsidRDefault="008D5BDB" w:rsidP="00407B58">
      <w:pPr>
        <w:tabs>
          <w:tab w:val="left" w:pos="1134"/>
        </w:tabs>
        <w:ind w:firstLine="851"/>
        <w:jc w:val="both"/>
        <w:rPr>
          <w:bCs/>
          <w:lang w:val="lt-LT"/>
        </w:rPr>
      </w:pPr>
      <w:r w:rsidRPr="00DA1760">
        <w:rPr>
          <w:bCs/>
          <w:lang w:val="lt-LT"/>
        </w:rPr>
        <w:t>1.2. Ramunė Slapšienė – Ignalinos rajono savivaldybės administracijos Infrastruktūros plėtros ir statybos skyriaus vedėja;</w:t>
      </w:r>
    </w:p>
    <w:p w14:paraId="437ED763" w14:textId="2E4FE1EE" w:rsidR="00010D6C" w:rsidRPr="00DA1760" w:rsidRDefault="001A553C" w:rsidP="00407B58">
      <w:pPr>
        <w:tabs>
          <w:tab w:val="left" w:pos="1134"/>
        </w:tabs>
        <w:ind w:firstLine="851"/>
        <w:jc w:val="both"/>
        <w:rPr>
          <w:bCs/>
          <w:lang w:val="lt-LT"/>
        </w:rPr>
      </w:pPr>
      <w:r w:rsidRPr="00DA1760">
        <w:rPr>
          <w:bCs/>
          <w:lang w:val="lt-LT"/>
        </w:rPr>
        <w:t>1.</w:t>
      </w:r>
      <w:r w:rsidR="008D5BDB" w:rsidRPr="00DA1760">
        <w:rPr>
          <w:bCs/>
          <w:lang w:val="lt-LT"/>
        </w:rPr>
        <w:t>3</w:t>
      </w:r>
      <w:r w:rsidRPr="00DA1760">
        <w:rPr>
          <w:bCs/>
          <w:lang w:val="lt-LT"/>
        </w:rPr>
        <w:t xml:space="preserve">. </w:t>
      </w:r>
      <w:r w:rsidR="00623742" w:rsidRPr="00DA1760">
        <w:rPr>
          <w:bCs/>
          <w:lang w:val="lt-LT"/>
        </w:rPr>
        <w:t xml:space="preserve">Rasa </w:t>
      </w:r>
      <w:proofErr w:type="spellStart"/>
      <w:r w:rsidR="00623742" w:rsidRPr="00DA1760">
        <w:rPr>
          <w:bCs/>
          <w:lang w:val="lt-LT"/>
        </w:rPr>
        <w:t>Bekerytė</w:t>
      </w:r>
      <w:proofErr w:type="spellEnd"/>
      <w:r w:rsidR="00623742" w:rsidRPr="00DA1760">
        <w:rPr>
          <w:bCs/>
          <w:lang w:val="lt-LT"/>
        </w:rPr>
        <w:t xml:space="preserve"> – Ignalinos rajono savivaldybės administracijos Architektūros ir teritorijų planavimo skyriaus vedėja</w:t>
      </w:r>
      <w:r w:rsidR="00010D6C" w:rsidRPr="00DA1760">
        <w:rPr>
          <w:bCs/>
          <w:lang w:val="lt-LT"/>
        </w:rPr>
        <w:t>;</w:t>
      </w:r>
    </w:p>
    <w:p w14:paraId="633C231E" w14:textId="6C2F50D9" w:rsidR="00623742" w:rsidRPr="00DA1760" w:rsidRDefault="00623742" w:rsidP="00407B58">
      <w:pPr>
        <w:tabs>
          <w:tab w:val="left" w:pos="1134"/>
        </w:tabs>
        <w:ind w:firstLine="851"/>
        <w:jc w:val="both"/>
        <w:rPr>
          <w:bCs/>
          <w:i/>
          <w:sz w:val="16"/>
          <w:lang w:val="lt-LT"/>
        </w:rPr>
      </w:pPr>
      <w:r w:rsidRPr="00DA1760">
        <w:rPr>
          <w:bCs/>
          <w:i/>
          <w:sz w:val="16"/>
          <w:lang w:val="lt-LT"/>
        </w:rPr>
        <w:t xml:space="preserve">2025 m. rugsėjo 5 d. Ignalinos rajono savivaldybės mero potvarkio </w:t>
      </w:r>
      <w:bookmarkStart w:id="1" w:name="n_2"/>
      <w:r w:rsidR="00DA1760" w:rsidRPr="00DA1760">
        <w:rPr>
          <w:bCs/>
          <w:i/>
          <w:sz w:val="16"/>
          <w:lang w:val="lt-LT"/>
        </w:rPr>
        <w:t>Nr. V1-332</w:t>
      </w:r>
      <w:bookmarkEnd w:id="1"/>
      <w:r w:rsidRPr="00DA1760">
        <w:rPr>
          <w:bCs/>
          <w:i/>
          <w:sz w:val="16"/>
          <w:lang w:val="lt-LT"/>
        </w:rPr>
        <w:t xml:space="preserve"> redakcija</w:t>
      </w:r>
    </w:p>
    <w:p w14:paraId="1E9674AD" w14:textId="77777777" w:rsidR="00623742" w:rsidRPr="00DA1760" w:rsidRDefault="00623742" w:rsidP="00407B58">
      <w:pPr>
        <w:tabs>
          <w:tab w:val="left" w:pos="1134"/>
        </w:tabs>
        <w:ind w:firstLine="851"/>
        <w:jc w:val="both"/>
        <w:rPr>
          <w:bCs/>
          <w:i/>
          <w:sz w:val="16"/>
          <w:lang w:val="lt-LT"/>
        </w:rPr>
      </w:pPr>
    </w:p>
    <w:p w14:paraId="3DE1C02B" w14:textId="2F60030D" w:rsidR="007D241B" w:rsidRPr="00DA1760" w:rsidRDefault="00F65F65" w:rsidP="00407B58">
      <w:pPr>
        <w:tabs>
          <w:tab w:val="left" w:pos="1134"/>
        </w:tabs>
        <w:ind w:firstLine="851"/>
        <w:jc w:val="both"/>
        <w:rPr>
          <w:bCs/>
          <w:lang w:val="lt-LT"/>
        </w:rPr>
      </w:pPr>
      <w:r w:rsidRPr="00DA1760">
        <w:rPr>
          <w:bCs/>
          <w:lang w:val="lt-LT"/>
        </w:rPr>
        <w:t>1.</w:t>
      </w:r>
      <w:r w:rsidR="00E942A6" w:rsidRPr="00DA1760">
        <w:rPr>
          <w:bCs/>
          <w:lang w:val="lt-LT"/>
        </w:rPr>
        <w:t>4</w:t>
      </w:r>
      <w:r w:rsidRPr="00DA1760">
        <w:rPr>
          <w:bCs/>
          <w:lang w:val="lt-LT"/>
        </w:rPr>
        <w:t xml:space="preserve">. </w:t>
      </w:r>
      <w:r w:rsidR="00E92E35" w:rsidRPr="00DA1760">
        <w:rPr>
          <w:bCs/>
          <w:lang w:val="lt-LT"/>
        </w:rPr>
        <w:t>Marytė Petkūnienė</w:t>
      </w:r>
      <w:r w:rsidRPr="00DA1760">
        <w:rPr>
          <w:bCs/>
          <w:lang w:val="lt-LT"/>
        </w:rPr>
        <w:t xml:space="preserve"> </w:t>
      </w:r>
      <w:r w:rsidR="006A300C" w:rsidRPr="00DA1760">
        <w:rPr>
          <w:bCs/>
          <w:lang w:val="lt-LT"/>
        </w:rPr>
        <w:t>–</w:t>
      </w:r>
      <w:r w:rsidRPr="00DA1760">
        <w:rPr>
          <w:bCs/>
          <w:lang w:val="lt-LT"/>
        </w:rPr>
        <w:t xml:space="preserve"> </w:t>
      </w:r>
      <w:r w:rsidR="00E92E35" w:rsidRPr="00DA1760">
        <w:rPr>
          <w:bCs/>
          <w:lang w:val="lt-LT"/>
        </w:rPr>
        <w:t xml:space="preserve">Ignalinos rajono savivaldybės administracijos </w:t>
      </w:r>
      <w:r w:rsidR="00364CEF" w:rsidRPr="00DA1760">
        <w:rPr>
          <w:bCs/>
          <w:lang w:val="lt-LT"/>
        </w:rPr>
        <w:t>Komunalinio ūkio ir turto valdymo</w:t>
      </w:r>
      <w:r w:rsidR="00E92E35" w:rsidRPr="00DA1760">
        <w:rPr>
          <w:bCs/>
          <w:lang w:val="lt-LT"/>
        </w:rPr>
        <w:t xml:space="preserve"> skyriaus</w:t>
      </w:r>
      <w:r w:rsidR="00364CEF" w:rsidRPr="00DA1760">
        <w:rPr>
          <w:bCs/>
          <w:lang w:val="lt-LT"/>
        </w:rPr>
        <w:t xml:space="preserve"> </w:t>
      </w:r>
      <w:r w:rsidR="00D43850" w:rsidRPr="00DA1760">
        <w:rPr>
          <w:bCs/>
          <w:lang w:val="lt-LT"/>
        </w:rPr>
        <w:t>vyr</w:t>
      </w:r>
      <w:r w:rsidR="00DD6725" w:rsidRPr="00DA1760">
        <w:rPr>
          <w:bCs/>
          <w:lang w:val="lt-LT"/>
        </w:rPr>
        <w:t>iausioji</w:t>
      </w:r>
      <w:r w:rsidR="00D43850" w:rsidRPr="00DA1760">
        <w:rPr>
          <w:bCs/>
          <w:lang w:val="lt-LT"/>
        </w:rPr>
        <w:t xml:space="preserve"> specialistė (ekologė)</w:t>
      </w:r>
      <w:r w:rsidR="008D5BDB" w:rsidRPr="00DA1760">
        <w:rPr>
          <w:bCs/>
          <w:lang w:val="lt-LT"/>
        </w:rPr>
        <w:t>;</w:t>
      </w:r>
    </w:p>
    <w:p w14:paraId="51AC1687" w14:textId="525C8CDE" w:rsidR="008D5BDB" w:rsidRPr="00DA1760" w:rsidRDefault="008D5BDB" w:rsidP="00407B58">
      <w:pPr>
        <w:tabs>
          <w:tab w:val="left" w:pos="1134"/>
        </w:tabs>
        <w:ind w:firstLine="851"/>
        <w:jc w:val="both"/>
        <w:rPr>
          <w:bCs/>
          <w:lang w:val="lt-LT"/>
        </w:rPr>
      </w:pPr>
      <w:r w:rsidRPr="00DA1760">
        <w:rPr>
          <w:bCs/>
          <w:lang w:val="lt-LT"/>
        </w:rPr>
        <w:t xml:space="preserve">1.5. Rasa </w:t>
      </w:r>
      <w:proofErr w:type="spellStart"/>
      <w:r w:rsidRPr="00DA1760">
        <w:rPr>
          <w:bCs/>
          <w:lang w:val="lt-LT"/>
        </w:rPr>
        <w:t>Juodagalvienė</w:t>
      </w:r>
      <w:proofErr w:type="spellEnd"/>
      <w:r w:rsidRPr="00DA1760">
        <w:rPr>
          <w:bCs/>
          <w:lang w:val="lt-LT"/>
        </w:rPr>
        <w:t xml:space="preserve"> – Ignalinos rajono savivaldybės administracijos </w:t>
      </w:r>
      <w:r w:rsidR="00A92CFC" w:rsidRPr="00DA1760">
        <w:rPr>
          <w:bCs/>
          <w:lang w:val="lt-LT"/>
        </w:rPr>
        <w:t xml:space="preserve">Švietimo ir </w:t>
      </w:r>
      <w:r w:rsidR="00DD6725" w:rsidRPr="00DA1760">
        <w:rPr>
          <w:bCs/>
          <w:lang w:val="lt-LT"/>
        </w:rPr>
        <w:t>kultūros</w:t>
      </w:r>
      <w:r w:rsidR="00A92CFC" w:rsidRPr="00DA1760">
        <w:rPr>
          <w:bCs/>
          <w:lang w:val="lt-LT"/>
        </w:rPr>
        <w:t xml:space="preserve"> skyriaus vyr</w:t>
      </w:r>
      <w:r w:rsidR="00DD6725" w:rsidRPr="00DA1760">
        <w:rPr>
          <w:bCs/>
          <w:lang w:val="lt-LT"/>
        </w:rPr>
        <w:t>iausioji</w:t>
      </w:r>
      <w:r w:rsidR="00A92CFC" w:rsidRPr="00DA1760">
        <w:rPr>
          <w:bCs/>
          <w:lang w:val="lt-LT"/>
        </w:rPr>
        <w:t xml:space="preserve"> specialistė</w:t>
      </w:r>
      <w:r w:rsidR="00D75230" w:rsidRPr="00DA1760">
        <w:rPr>
          <w:bCs/>
          <w:lang w:val="lt-LT"/>
        </w:rPr>
        <w:t xml:space="preserve">, </w:t>
      </w:r>
      <w:r w:rsidR="00143E98" w:rsidRPr="00DA1760">
        <w:rPr>
          <w:bCs/>
          <w:lang w:val="lt-LT"/>
        </w:rPr>
        <w:t xml:space="preserve">atliekanti </w:t>
      </w:r>
      <w:r w:rsidR="00066EDA" w:rsidRPr="00DA1760">
        <w:rPr>
          <w:bCs/>
          <w:lang w:val="lt-LT"/>
        </w:rPr>
        <w:t>Darbo grupės sekretor</w:t>
      </w:r>
      <w:r w:rsidR="00DD6725" w:rsidRPr="00DA1760">
        <w:rPr>
          <w:bCs/>
          <w:lang w:val="lt-LT"/>
        </w:rPr>
        <w:t>iau</w:t>
      </w:r>
      <w:r w:rsidR="00143E98" w:rsidRPr="00DA1760">
        <w:rPr>
          <w:bCs/>
          <w:lang w:val="lt-LT"/>
        </w:rPr>
        <w:t>s pareigas.</w:t>
      </w:r>
    </w:p>
    <w:p w14:paraId="0452FD30" w14:textId="03A0968C" w:rsidR="0070416E" w:rsidRPr="00DA1760" w:rsidRDefault="007D241B" w:rsidP="00407B58">
      <w:pPr>
        <w:tabs>
          <w:tab w:val="left" w:pos="1134"/>
        </w:tabs>
        <w:ind w:firstLine="851"/>
        <w:jc w:val="both"/>
        <w:rPr>
          <w:bCs/>
          <w:lang w:val="lt-LT"/>
        </w:rPr>
      </w:pPr>
      <w:r w:rsidRPr="00DA1760">
        <w:rPr>
          <w:bCs/>
          <w:lang w:val="lt-LT"/>
        </w:rPr>
        <w:t>2. T v i r t i n u Ignalino</w:t>
      </w:r>
      <w:r w:rsidR="00F4449E" w:rsidRPr="00DA1760">
        <w:rPr>
          <w:bCs/>
          <w:lang w:val="lt-LT"/>
        </w:rPr>
        <w:t>s rajono savivaldybės konkurso „</w:t>
      </w:r>
      <w:r w:rsidR="00F1279D" w:rsidRPr="00DA1760">
        <w:rPr>
          <w:bCs/>
          <w:lang w:val="lt-LT"/>
        </w:rPr>
        <w:t>G</w:t>
      </w:r>
      <w:r w:rsidR="00F1279D" w:rsidRPr="00DA1760">
        <w:rPr>
          <w:bCs/>
          <w:lang w:val="lt-LT" w:bidi="he-IL"/>
        </w:rPr>
        <w:t>ražiausiai tvarkoma Ignalinos rajono sodyba</w:t>
      </w:r>
      <w:r w:rsidR="00F4449E" w:rsidRPr="00DA1760">
        <w:rPr>
          <w:bCs/>
          <w:lang w:val="lt-LT"/>
        </w:rPr>
        <w:t>“</w:t>
      </w:r>
      <w:r w:rsidR="00EA4BD0" w:rsidRPr="00DA1760">
        <w:rPr>
          <w:bCs/>
          <w:lang w:val="lt-LT"/>
        </w:rPr>
        <w:t xml:space="preserve"> darbo grupės veiklos reglamentą</w:t>
      </w:r>
      <w:r w:rsidR="00D813B1" w:rsidRPr="00DA1760">
        <w:rPr>
          <w:bCs/>
          <w:lang w:val="lt-LT"/>
        </w:rPr>
        <w:t xml:space="preserve"> (pridedama).</w:t>
      </w:r>
    </w:p>
    <w:p w14:paraId="080B3CCC" w14:textId="29F18852" w:rsidR="00585AC1" w:rsidRPr="00DA1760" w:rsidRDefault="002E124A" w:rsidP="00407B58">
      <w:pPr>
        <w:tabs>
          <w:tab w:val="left" w:pos="1134"/>
          <w:tab w:val="left" w:pos="6237"/>
        </w:tabs>
        <w:ind w:firstLine="851"/>
        <w:jc w:val="both"/>
        <w:rPr>
          <w:color w:val="000000"/>
          <w:spacing w:val="-1"/>
          <w:lang w:val="lt-LT"/>
        </w:rPr>
      </w:pPr>
      <w:r w:rsidRPr="00DA1760">
        <w:rPr>
          <w:color w:val="000000"/>
          <w:lang w:val="lt-LT" w:eastAsia="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80B3CCD" w14:textId="77777777" w:rsidR="00585AC1" w:rsidRPr="00DA1760" w:rsidRDefault="00585AC1" w:rsidP="00585AC1">
      <w:pPr>
        <w:rPr>
          <w:color w:val="000000"/>
          <w:spacing w:val="-1"/>
          <w:lang w:val="lt-LT"/>
        </w:rPr>
      </w:pPr>
    </w:p>
    <w:p w14:paraId="080B3CCE" w14:textId="77777777" w:rsidR="00585AC1" w:rsidRPr="00DA1760" w:rsidRDefault="00585AC1" w:rsidP="00585AC1">
      <w:pPr>
        <w:rPr>
          <w:lang w:val="lt-LT"/>
        </w:rPr>
      </w:pPr>
      <w:r w:rsidRPr="00DA1760">
        <w:rPr>
          <w:b/>
          <w:lang w:val="lt-LT"/>
        </w:rPr>
        <w:tab/>
      </w:r>
    </w:p>
    <w:p w14:paraId="080B3CD0" w14:textId="7A5CB0DB" w:rsidR="00585AC1" w:rsidRPr="00DA1760" w:rsidRDefault="00DD5C41" w:rsidP="00DD5C41">
      <w:pPr>
        <w:tabs>
          <w:tab w:val="right" w:pos="9638"/>
        </w:tabs>
        <w:rPr>
          <w:lang w:val="lt-LT"/>
        </w:rPr>
      </w:pPr>
      <w:r w:rsidRPr="00DA1760">
        <w:rPr>
          <w:lang w:val="lt-LT"/>
        </w:rPr>
        <w:t>Savivaldybės meras</w:t>
      </w:r>
      <w:r w:rsidRPr="00DA1760">
        <w:rPr>
          <w:lang w:val="lt-LT"/>
        </w:rPr>
        <w:tab/>
        <w:t>Laimutis Ragaišis</w:t>
      </w:r>
    </w:p>
    <w:p w14:paraId="080B3CD8" w14:textId="77777777" w:rsidR="00585AC1" w:rsidRPr="00DA1760" w:rsidRDefault="00585AC1" w:rsidP="00585AC1">
      <w:pPr>
        <w:rPr>
          <w:lang w:val="lt-LT"/>
        </w:rPr>
      </w:pPr>
    </w:p>
    <w:p w14:paraId="080B3CD9" w14:textId="77777777" w:rsidR="00585AC1" w:rsidRPr="00DA1760" w:rsidRDefault="00585AC1" w:rsidP="00585AC1">
      <w:pPr>
        <w:rPr>
          <w:lang w:val="lt-LT"/>
        </w:rPr>
      </w:pPr>
    </w:p>
    <w:p w14:paraId="7E893EB6" w14:textId="77777777" w:rsidR="00DD5C41" w:rsidRPr="00DA1760" w:rsidRDefault="00DD5C41">
      <w:pPr>
        <w:rPr>
          <w:lang w:val="lt-LT"/>
        </w:rPr>
      </w:pPr>
      <w:r w:rsidRPr="00DA1760">
        <w:rPr>
          <w:lang w:val="lt-LT"/>
        </w:rPr>
        <w:br w:type="page"/>
      </w:r>
    </w:p>
    <w:p w14:paraId="080B3CDA" w14:textId="313CA4C1" w:rsidR="00585AC1" w:rsidRPr="00DA1760" w:rsidRDefault="00343775" w:rsidP="00C4443C">
      <w:pPr>
        <w:ind w:left="3888" w:firstLine="1296"/>
        <w:rPr>
          <w:lang w:val="lt-LT"/>
        </w:rPr>
      </w:pPr>
      <w:r w:rsidRPr="00DA1760">
        <w:rPr>
          <w:lang w:val="lt-LT"/>
        </w:rPr>
        <w:lastRenderedPageBreak/>
        <w:t>PATVIRTINTA</w:t>
      </w:r>
    </w:p>
    <w:p w14:paraId="2DA71450" w14:textId="386C6B51" w:rsidR="00C4443C" w:rsidRPr="00DA1760" w:rsidRDefault="00C4443C" w:rsidP="00C4443C">
      <w:pPr>
        <w:ind w:left="3888" w:firstLine="1296"/>
        <w:rPr>
          <w:lang w:val="lt-LT"/>
        </w:rPr>
      </w:pPr>
      <w:r w:rsidRPr="00DA1760">
        <w:rPr>
          <w:lang w:val="lt-LT"/>
        </w:rPr>
        <w:t>Ignalinos rajono savivaldybės mero</w:t>
      </w:r>
    </w:p>
    <w:p w14:paraId="528514A8" w14:textId="4394D43E" w:rsidR="00C4443C" w:rsidRPr="00DA1760" w:rsidRDefault="00C4443C" w:rsidP="00C4443C">
      <w:pPr>
        <w:ind w:left="3888" w:firstLine="1296"/>
        <w:rPr>
          <w:lang w:val="lt-LT"/>
        </w:rPr>
      </w:pPr>
      <w:r w:rsidRPr="00DA1760">
        <w:rPr>
          <w:lang w:val="lt-LT"/>
        </w:rPr>
        <w:t>2024</w:t>
      </w:r>
      <w:r w:rsidR="00E234EB" w:rsidRPr="00DA1760">
        <w:rPr>
          <w:lang w:val="lt-LT"/>
        </w:rPr>
        <w:t xml:space="preserve"> m. </w:t>
      </w:r>
      <w:r w:rsidR="00407B58" w:rsidRPr="00DA1760">
        <w:rPr>
          <w:lang w:val="lt-LT"/>
        </w:rPr>
        <w:t xml:space="preserve">gegužės 28 </w:t>
      </w:r>
      <w:r w:rsidR="0065352A" w:rsidRPr="00DA1760">
        <w:rPr>
          <w:lang w:val="lt-LT"/>
        </w:rPr>
        <w:t>d. potvarkiu</w:t>
      </w:r>
      <w:r w:rsidR="009820A2" w:rsidRPr="00DA1760">
        <w:rPr>
          <w:lang w:val="lt-LT"/>
        </w:rPr>
        <w:t xml:space="preserve"> Nr.</w:t>
      </w:r>
      <w:r w:rsidR="00DD5C41" w:rsidRPr="00DA1760">
        <w:rPr>
          <w:lang w:val="lt-LT"/>
        </w:rPr>
        <w:t xml:space="preserve"> </w:t>
      </w:r>
      <w:r w:rsidR="00407B58" w:rsidRPr="00DA1760">
        <w:rPr>
          <w:lang w:val="lt-LT"/>
        </w:rPr>
        <w:t>V1-206</w:t>
      </w:r>
    </w:p>
    <w:p w14:paraId="4E77CFE9" w14:textId="77777777" w:rsidR="009820A2" w:rsidRPr="00DA1760" w:rsidRDefault="009820A2" w:rsidP="00C4443C">
      <w:pPr>
        <w:ind w:left="3888" w:firstLine="1296"/>
        <w:rPr>
          <w:lang w:val="lt-LT"/>
        </w:rPr>
      </w:pPr>
    </w:p>
    <w:p w14:paraId="0841F656" w14:textId="45F372E9" w:rsidR="009820A2" w:rsidRPr="00DA1760" w:rsidRDefault="009820A2" w:rsidP="009820A2">
      <w:pPr>
        <w:jc w:val="center"/>
        <w:rPr>
          <w:b/>
          <w:lang w:val="lt-LT"/>
        </w:rPr>
      </w:pPr>
      <w:r w:rsidRPr="00DA1760">
        <w:rPr>
          <w:b/>
          <w:lang w:val="lt-LT"/>
        </w:rPr>
        <w:t>IGNALINOS RAJONO SAVIVALDYBĖS KONKURSO „</w:t>
      </w:r>
      <w:r w:rsidR="00BE5405" w:rsidRPr="00DA1760">
        <w:rPr>
          <w:b/>
          <w:lang w:val="lt-LT" w:bidi="he-IL"/>
        </w:rPr>
        <w:t>GRAŽIAUSIAI TVARKOMA IGNALINOS RAJONO SODYBA</w:t>
      </w:r>
      <w:r w:rsidRPr="00DA1760">
        <w:rPr>
          <w:b/>
          <w:lang w:val="lt-LT"/>
        </w:rPr>
        <w:t xml:space="preserve">“ DARBO GRUPĖS </w:t>
      </w:r>
      <w:r w:rsidR="002B7B2C" w:rsidRPr="00DA1760">
        <w:rPr>
          <w:b/>
          <w:lang w:val="lt-LT"/>
        </w:rPr>
        <w:t>VEIKL</w:t>
      </w:r>
      <w:r w:rsidRPr="00DA1760">
        <w:rPr>
          <w:b/>
          <w:lang w:val="lt-LT"/>
        </w:rPr>
        <w:t>OS REGLAMENT</w:t>
      </w:r>
      <w:r w:rsidR="002B7B2C" w:rsidRPr="00DA1760">
        <w:rPr>
          <w:b/>
          <w:lang w:val="lt-LT"/>
        </w:rPr>
        <w:t>AS</w:t>
      </w:r>
    </w:p>
    <w:p w14:paraId="4C912DAE" w14:textId="77777777" w:rsidR="00B015B4" w:rsidRPr="00DA1760" w:rsidRDefault="00B015B4" w:rsidP="009820A2">
      <w:pPr>
        <w:jc w:val="center"/>
        <w:rPr>
          <w:b/>
          <w:lang w:val="lt-LT"/>
        </w:rPr>
      </w:pPr>
    </w:p>
    <w:p w14:paraId="211A156D" w14:textId="3BADF355" w:rsidR="00B015B4" w:rsidRPr="00DA1760" w:rsidRDefault="00B015B4" w:rsidP="009820A2">
      <w:pPr>
        <w:jc w:val="center"/>
        <w:rPr>
          <w:b/>
          <w:lang w:val="lt-LT"/>
        </w:rPr>
      </w:pPr>
      <w:r w:rsidRPr="00DA1760">
        <w:rPr>
          <w:b/>
          <w:lang w:val="lt-LT"/>
        </w:rPr>
        <w:t>I SKYRIUS</w:t>
      </w:r>
    </w:p>
    <w:p w14:paraId="11D83458" w14:textId="257523B9" w:rsidR="009820A2" w:rsidRPr="00DA1760" w:rsidRDefault="00B015B4" w:rsidP="009820A2">
      <w:pPr>
        <w:jc w:val="center"/>
        <w:rPr>
          <w:b/>
          <w:bCs/>
          <w:lang w:val="lt-LT"/>
        </w:rPr>
      </w:pPr>
      <w:r w:rsidRPr="00DA1760">
        <w:rPr>
          <w:b/>
          <w:bCs/>
          <w:lang w:val="lt-LT"/>
        </w:rPr>
        <w:t>BENDROSIOS NUOSTATOS</w:t>
      </w:r>
    </w:p>
    <w:p w14:paraId="4AECA8B0" w14:textId="77777777" w:rsidR="00286D6F" w:rsidRPr="00DA1760" w:rsidRDefault="00286D6F" w:rsidP="009820A2">
      <w:pPr>
        <w:jc w:val="center"/>
        <w:rPr>
          <w:b/>
          <w:bCs/>
          <w:lang w:val="lt-LT"/>
        </w:rPr>
      </w:pPr>
    </w:p>
    <w:p w14:paraId="7B63AEF3" w14:textId="7B6DF2E0" w:rsidR="00065A43" w:rsidRPr="00DA1760" w:rsidRDefault="00BA6C45" w:rsidP="00DD6725">
      <w:pPr>
        <w:tabs>
          <w:tab w:val="left" w:pos="1134"/>
        </w:tabs>
        <w:ind w:firstLine="1134"/>
        <w:jc w:val="both"/>
        <w:rPr>
          <w:lang w:val="lt-LT"/>
        </w:rPr>
      </w:pPr>
      <w:r w:rsidRPr="00DA1760">
        <w:rPr>
          <w:lang w:val="lt-LT"/>
        </w:rPr>
        <w:t>1.</w:t>
      </w:r>
      <w:r w:rsidR="007B0E76" w:rsidRPr="00DA1760">
        <w:rPr>
          <w:lang w:val="lt-LT"/>
        </w:rPr>
        <w:t xml:space="preserve"> </w:t>
      </w:r>
      <w:r w:rsidRPr="00DA1760">
        <w:rPr>
          <w:lang w:val="lt-LT"/>
        </w:rPr>
        <w:t>Ignalinos rajono savivaldybės konkurso „</w:t>
      </w:r>
      <w:r w:rsidR="00BE5405" w:rsidRPr="00DA1760">
        <w:rPr>
          <w:bCs/>
          <w:lang w:val="lt-LT"/>
        </w:rPr>
        <w:t>G</w:t>
      </w:r>
      <w:r w:rsidR="00BE5405" w:rsidRPr="00DA1760">
        <w:rPr>
          <w:bCs/>
          <w:lang w:val="lt-LT" w:bidi="he-IL"/>
        </w:rPr>
        <w:t>ražiausiai tvarkoma Ignalinos rajono sodyba</w:t>
      </w:r>
      <w:r w:rsidRPr="00DA1760">
        <w:rPr>
          <w:lang w:val="lt-LT"/>
        </w:rPr>
        <w:t>“</w:t>
      </w:r>
      <w:r w:rsidR="003B307E" w:rsidRPr="00DA1760">
        <w:rPr>
          <w:lang w:val="lt-LT"/>
        </w:rPr>
        <w:t xml:space="preserve"> </w:t>
      </w:r>
      <w:r w:rsidR="007B0E76" w:rsidRPr="00DA1760">
        <w:rPr>
          <w:lang w:val="lt-LT"/>
        </w:rPr>
        <w:t>darbo grupės veiklos reglamentas</w:t>
      </w:r>
      <w:r w:rsidR="00AA5FA2" w:rsidRPr="00DA1760">
        <w:rPr>
          <w:lang w:val="lt-LT"/>
        </w:rPr>
        <w:t xml:space="preserve"> (toliau – Reglamentas) nustato Ignalinos rajono savivaldybės konkurso „</w:t>
      </w:r>
      <w:r w:rsidR="009D5831" w:rsidRPr="00DA1760">
        <w:rPr>
          <w:bCs/>
          <w:lang w:val="lt-LT"/>
        </w:rPr>
        <w:t>G</w:t>
      </w:r>
      <w:r w:rsidR="009D5831" w:rsidRPr="00DA1760">
        <w:rPr>
          <w:bCs/>
          <w:lang w:val="lt-LT" w:bidi="he-IL"/>
        </w:rPr>
        <w:t>ražiausiai tvarkoma Ignalinos rajono sodyba</w:t>
      </w:r>
      <w:r w:rsidR="00AA5FA2" w:rsidRPr="00DA1760">
        <w:rPr>
          <w:lang w:val="lt-LT"/>
        </w:rPr>
        <w:t>“ darbo grupės</w:t>
      </w:r>
      <w:r w:rsidR="00F15277" w:rsidRPr="00DA1760">
        <w:rPr>
          <w:lang w:val="lt-LT"/>
        </w:rPr>
        <w:t xml:space="preserve"> (toliau – </w:t>
      </w:r>
      <w:r w:rsidR="00BF61FC" w:rsidRPr="00DA1760">
        <w:rPr>
          <w:lang w:val="lt-LT"/>
        </w:rPr>
        <w:t>Darbo g</w:t>
      </w:r>
      <w:r w:rsidR="00F15277" w:rsidRPr="00DA1760">
        <w:rPr>
          <w:lang w:val="lt-LT"/>
        </w:rPr>
        <w:t>rupė)</w:t>
      </w:r>
      <w:r w:rsidR="003F2B9A" w:rsidRPr="00DA1760">
        <w:rPr>
          <w:lang w:val="lt-LT"/>
        </w:rPr>
        <w:t xml:space="preserve"> </w:t>
      </w:r>
      <w:r w:rsidR="005E3D43" w:rsidRPr="00DA1760">
        <w:rPr>
          <w:lang w:val="lt-LT"/>
        </w:rPr>
        <w:t>sudarymą</w:t>
      </w:r>
      <w:r w:rsidR="001915DB" w:rsidRPr="00DA1760">
        <w:rPr>
          <w:lang w:val="lt-LT"/>
        </w:rPr>
        <w:t>, veiklos tikslą</w:t>
      </w:r>
      <w:r w:rsidR="00CA7D22" w:rsidRPr="00DA1760">
        <w:rPr>
          <w:lang w:val="lt-LT"/>
        </w:rPr>
        <w:t>, funkcijas ir veiklos organizavimo tvarką.</w:t>
      </w:r>
    </w:p>
    <w:p w14:paraId="7219F1FF" w14:textId="59A834C3" w:rsidR="00122C90" w:rsidRPr="00DA1760" w:rsidRDefault="00065A43" w:rsidP="00DD6725">
      <w:pPr>
        <w:tabs>
          <w:tab w:val="left" w:pos="1134"/>
        </w:tabs>
        <w:ind w:firstLine="1134"/>
        <w:jc w:val="both"/>
        <w:rPr>
          <w:bCs/>
          <w:lang w:val="lt-LT"/>
        </w:rPr>
      </w:pPr>
      <w:r w:rsidRPr="00DA1760">
        <w:rPr>
          <w:lang w:val="lt-LT"/>
        </w:rPr>
        <w:t xml:space="preserve">2. </w:t>
      </w:r>
      <w:r w:rsidR="00BF61FC" w:rsidRPr="00DA1760">
        <w:rPr>
          <w:lang w:val="lt-LT"/>
        </w:rPr>
        <w:t>Darbo g</w:t>
      </w:r>
      <w:r w:rsidRPr="00DA1760">
        <w:rPr>
          <w:lang w:val="lt-LT"/>
        </w:rPr>
        <w:t xml:space="preserve">rupė savo veikloje </w:t>
      </w:r>
      <w:r w:rsidR="006D452C" w:rsidRPr="00DA1760">
        <w:rPr>
          <w:lang w:val="lt-LT"/>
        </w:rPr>
        <w:t>vadovaujasi</w:t>
      </w:r>
      <w:r w:rsidR="00DA7282" w:rsidRPr="00DA1760">
        <w:rPr>
          <w:lang w:val="lt-LT"/>
        </w:rPr>
        <w:t xml:space="preserve"> Lietuvos Respublikoje galiojančiais teisės aktais,</w:t>
      </w:r>
      <w:r w:rsidR="00BE3048" w:rsidRPr="00DA1760">
        <w:rPr>
          <w:lang w:val="lt-LT"/>
        </w:rPr>
        <w:t xml:space="preserve"> </w:t>
      </w:r>
      <w:r w:rsidR="004055F2" w:rsidRPr="00DA1760">
        <w:rPr>
          <w:bCs/>
          <w:lang w:val="lt-LT"/>
        </w:rPr>
        <w:t>Ignalinos rajono savivaldybės konkurso „</w:t>
      </w:r>
      <w:r w:rsidR="009D5831" w:rsidRPr="00DA1760">
        <w:rPr>
          <w:bCs/>
          <w:lang w:val="lt-LT"/>
        </w:rPr>
        <w:t>G</w:t>
      </w:r>
      <w:r w:rsidR="009D5831" w:rsidRPr="00DA1760">
        <w:rPr>
          <w:bCs/>
          <w:lang w:val="lt-LT" w:bidi="he-IL"/>
        </w:rPr>
        <w:t>ražiausiai tvarkoma Ignalinos rajono sodyba</w:t>
      </w:r>
      <w:r w:rsidR="004055F2" w:rsidRPr="00DA1760">
        <w:rPr>
          <w:bCs/>
          <w:lang w:val="lt-LT"/>
        </w:rPr>
        <w:t xml:space="preserve">“ nuostatais, patvirtintais Ignalinos rajono savivaldybės tarybos 2024 m. gegužės 2 d. sprendimu </w:t>
      </w:r>
      <w:bookmarkStart w:id="2" w:name="n_1"/>
      <w:r w:rsidR="00407B58" w:rsidRPr="00DA1760">
        <w:rPr>
          <w:bCs/>
          <w:lang w:val="lt-LT"/>
        </w:rPr>
        <w:t>Nr. T-88</w:t>
      </w:r>
      <w:bookmarkEnd w:id="2"/>
      <w:r w:rsidR="004055F2" w:rsidRPr="00DA1760">
        <w:rPr>
          <w:bCs/>
          <w:lang w:val="lt-LT"/>
        </w:rPr>
        <w:t xml:space="preserve"> „Dėl Ignalinos rajono savivaldybės konkurso „</w:t>
      </w:r>
      <w:r w:rsidR="008D6000" w:rsidRPr="00DA1760">
        <w:rPr>
          <w:bCs/>
          <w:lang w:val="lt-LT"/>
        </w:rPr>
        <w:t>G</w:t>
      </w:r>
      <w:r w:rsidR="008D6000" w:rsidRPr="00DA1760">
        <w:rPr>
          <w:bCs/>
          <w:lang w:val="lt-LT" w:bidi="he-IL"/>
        </w:rPr>
        <w:t>ražiausiai tvarkoma Ignalinos rajono sodyba</w:t>
      </w:r>
      <w:r w:rsidR="004055F2" w:rsidRPr="00DA1760">
        <w:rPr>
          <w:bCs/>
          <w:lang w:val="lt-LT"/>
        </w:rPr>
        <w:t>“ nuostatų patvirtinimo“</w:t>
      </w:r>
      <w:r w:rsidR="00E16CA6" w:rsidRPr="00DA1760">
        <w:rPr>
          <w:bCs/>
          <w:lang w:val="lt-LT"/>
        </w:rPr>
        <w:t xml:space="preserve"> (toliau – Nuostatai)</w:t>
      </w:r>
      <w:r w:rsidR="00122C90" w:rsidRPr="00DA1760">
        <w:rPr>
          <w:bCs/>
          <w:lang w:val="lt-LT"/>
        </w:rPr>
        <w:t>, Reglamentu.</w:t>
      </w:r>
    </w:p>
    <w:p w14:paraId="1EC9F250" w14:textId="77777777" w:rsidR="00122C90" w:rsidRPr="00DA1760" w:rsidRDefault="00122C90" w:rsidP="00BA6C45">
      <w:pPr>
        <w:jc w:val="both"/>
        <w:rPr>
          <w:bCs/>
          <w:lang w:val="lt-LT"/>
        </w:rPr>
      </w:pPr>
    </w:p>
    <w:p w14:paraId="2F2872ED" w14:textId="5D1F7894" w:rsidR="00286D6F" w:rsidRPr="00DA1760" w:rsidRDefault="00122C90" w:rsidP="00122C90">
      <w:pPr>
        <w:jc w:val="center"/>
        <w:rPr>
          <w:b/>
          <w:lang w:val="lt-LT"/>
        </w:rPr>
      </w:pPr>
      <w:r w:rsidRPr="00DA1760">
        <w:rPr>
          <w:b/>
          <w:lang w:val="lt-LT"/>
        </w:rPr>
        <w:t>II SKYRIUS</w:t>
      </w:r>
    </w:p>
    <w:p w14:paraId="59E5547D" w14:textId="56D9DED7" w:rsidR="007E5555" w:rsidRPr="00DA1760" w:rsidRDefault="00BF61FC" w:rsidP="00122C90">
      <w:pPr>
        <w:jc w:val="center"/>
        <w:rPr>
          <w:b/>
          <w:lang w:val="lt-LT"/>
        </w:rPr>
      </w:pPr>
      <w:r w:rsidRPr="00DA1760">
        <w:rPr>
          <w:b/>
          <w:lang w:val="lt-LT"/>
        </w:rPr>
        <w:t xml:space="preserve">DARBO </w:t>
      </w:r>
      <w:r w:rsidR="00F438CA" w:rsidRPr="00DA1760">
        <w:rPr>
          <w:b/>
          <w:lang w:val="lt-LT"/>
        </w:rPr>
        <w:t>GRUPĖS SUDARYMAS, TIKSLAS IR FUNKCIJOS</w:t>
      </w:r>
    </w:p>
    <w:p w14:paraId="4D4F928F" w14:textId="77777777" w:rsidR="00F438CA" w:rsidRPr="00DA1760" w:rsidRDefault="00F438CA" w:rsidP="00122C90">
      <w:pPr>
        <w:jc w:val="center"/>
        <w:rPr>
          <w:b/>
          <w:lang w:val="lt-LT"/>
        </w:rPr>
      </w:pPr>
    </w:p>
    <w:p w14:paraId="76307440" w14:textId="73AF35C7" w:rsidR="00F438CA" w:rsidRPr="00DA1760" w:rsidRDefault="00F438CA" w:rsidP="001365B2">
      <w:pPr>
        <w:ind w:firstLine="1134"/>
        <w:jc w:val="both"/>
        <w:rPr>
          <w:bCs/>
          <w:lang w:val="lt-LT"/>
        </w:rPr>
      </w:pPr>
      <w:r w:rsidRPr="00DA1760">
        <w:rPr>
          <w:bCs/>
          <w:lang w:val="lt-LT"/>
        </w:rPr>
        <w:t xml:space="preserve">3. </w:t>
      </w:r>
      <w:r w:rsidR="00BF61FC" w:rsidRPr="00DA1760">
        <w:rPr>
          <w:lang w:val="lt-LT"/>
        </w:rPr>
        <w:t>Darbo grupė</w:t>
      </w:r>
      <w:r w:rsidR="004F735D" w:rsidRPr="00DA1760">
        <w:rPr>
          <w:bCs/>
          <w:lang w:val="lt-LT"/>
        </w:rPr>
        <w:t xml:space="preserve"> sudaroma</w:t>
      </w:r>
      <w:r w:rsidR="006B0EE1" w:rsidRPr="00DA1760">
        <w:rPr>
          <w:bCs/>
          <w:lang w:val="lt-LT"/>
        </w:rPr>
        <w:t xml:space="preserve">, keičiama ir jos pirmininkas </w:t>
      </w:r>
      <w:r w:rsidR="00143E98" w:rsidRPr="00DA1760">
        <w:rPr>
          <w:bCs/>
          <w:lang w:val="lt-LT"/>
        </w:rPr>
        <w:t xml:space="preserve">ir sekretorius </w:t>
      </w:r>
      <w:r w:rsidR="006B0EE1" w:rsidRPr="00DA1760">
        <w:rPr>
          <w:bCs/>
          <w:lang w:val="lt-LT"/>
        </w:rPr>
        <w:t>skiriamas Ignalinos rajono savivaldybės mero potvarkiu.</w:t>
      </w:r>
    </w:p>
    <w:p w14:paraId="0CE576B5" w14:textId="380D905D" w:rsidR="0006495C" w:rsidRPr="00DA1760" w:rsidRDefault="0006495C" w:rsidP="001365B2">
      <w:pPr>
        <w:ind w:firstLine="1134"/>
        <w:jc w:val="both"/>
        <w:rPr>
          <w:bCs/>
          <w:lang w:val="lt-LT"/>
        </w:rPr>
      </w:pPr>
      <w:r w:rsidRPr="00DA1760">
        <w:rPr>
          <w:bCs/>
          <w:lang w:val="lt-LT"/>
        </w:rPr>
        <w:t xml:space="preserve">4. </w:t>
      </w:r>
      <w:r w:rsidR="00BF61FC" w:rsidRPr="00DA1760">
        <w:rPr>
          <w:lang w:val="lt-LT"/>
        </w:rPr>
        <w:t>Darbo grupė</w:t>
      </w:r>
      <w:r w:rsidR="001365B2" w:rsidRPr="00DA1760">
        <w:rPr>
          <w:lang w:val="lt-LT"/>
        </w:rPr>
        <w:t>s</w:t>
      </w:r>
      <w:r w:rsidRPr="00DA1760">
        <w:rPr>
          <w:bCs/>
          <w:lang w:val="lt-LT"/>
        </w:rPr>
        <w:t xml:space="preserve"> veiklos tikslas </w:t>
      </w:r>
      <w:r w:rsidR="006B7B3D" w:rsidRPr="00DA1760">
        <w:rPr>
          <w:bCs/>
          <w:lang w:val="lt-LT"/>
        </w:rPr>
        <w:t>–</w:t>
      </w:r>
      <w:r w:rsidRPr="00DA1760">
        <w:rPr>
          <w:bCs/>
          <w:lang w:val="lt-LT"/>
        </w:rPr>
        <w:t xml:space="preserve"> </w:t>
      </w:r>
      <w:r w:rsidR="00F13601" w:rsidRPr="00DA1760">
        <w:rPr>
          <w:bCs/>
          <w:lang w:val="lt-LT"/>
        </w:rPr>
        <w:t xml:space="preserve">nagrinėti ir </w:t>
      </w:r>
      <w:r w:rsidR="007B38AF" w:rsidRPr="00DA1760">
        <w:rPr>
          <w:bCs/>
          <w:lang w:val="lt-LT"/>
        </w:rPr>
        <w:t>įvertinti pretendentų veiklą pagal nustatytus</w:t>
      </w:r>
      <w:r w:rsidR="00B257D4" w:rsidRPr="00DA1760">
        <w:rPr>
          <w:bCs/>
          <w:lang w:val="lt-LT"/>
        </w:rPr>
        <w:t xml:space="preserve"> atrankos vertinimo kriterijus</w:t>
      </w:r>
      <w:r w:rsidR="003B307E" w:rsidRPr="00DA1760">
        <w:rPr>
          <w:bCs/>
          <w:lang w:val="lt-LT"/>
        </w:rPr>
        <w:t xml:space="preserve"> ir pateikti siūlymą </w:t>
      </w:r>
      <w:r w:rsidR="00BF61FC" w:rsidRPr="00DA1760">
        <w:rPr>
          <w:bCs/>
          <w:lang w:val="lt-LT"/>
        </w:rPr>
        <w:t xml:space="preserve">Ignalinos rajono savivaldybės merui (toliau – Savivaldybės meras) </w:t>
      </w:r>
      <w:r w:rsidR="003B307E" w:rsidRPr="00DA1760">
        <w:rPr>
          <w:bCs/>
          <w:lang w:val="lt-LT"/>
        </w:rPr>
        <w:t xml:space="preserve">dėl </w:t>
      </w:r>
      <w:r w:rsidR="00BF61FC" w:rsidRPr="00DA1760">
        <w:rPr>
          <w:lang w:val="lt-LT"/>
        </w:rPr>
        <w:t>Ignalinos rajono savivaldybės konkurso „</w:t>
      </w:r>
      <w:r w:rsidR="00AB6F1D" w:rsidRPr="00DA1760">
        <w:rPr>
          <w:bCs/>
          <w:lang w:val="lt-LT"/>
        </w:rPr>
        <w:t>G</w:t>
      </w:r>
      <w:r w:rsidR="00AB6F1D" w:rsidRPr="00DA1760">
        <w:rPr>
          <w:bCs/>
          <w:lang w:val="lt-LT" w:bidi="he-IL"/>
        </w:rPr>
        <w:t>ražiausiai tvarkoma Ignalinos rajono sodyba</w:t>
      </w:r>
      <w:r w:rsidR="00BF61FC" w:rsidRPr="00DA1760">
        <w:rPr>
          <w:lang w:val="lt-LT"/>
        </w:rPr>
        <w:t xml:space="preserve">“ (toliau – </w:t>
      </w:r>
      <w:r w:rsidR="00816A91" w:rsidRPr="00DA1760">
        <w:rPr>
          <w:bCs/>
          <w:lang w:val="lt-LT"/>
        </w:rPr>
        <w:t>K</w:t>
      </w:r>
      <w:r w:rsidR="003B307E" w:rsidRPr="00DA1760">
        <w:rPr>
          <w:bCs/>
          <w:lang w:val="lt-LT"/>
        </w:rPr>
        <w:t>onkurs</w:t>
      </w:r>
      <w:r w:rsidR="00BF61FC" w:rsidRPr="00DA1760">
        <w:rPr>
          <w:bCs/>
          <w:lang w:val="lt-LT"/>
        </w:rPr>
        <w:t>as)</w:t>
      </w:r>
      <w:r w:rsidR="003B307E" w:rsidRPr="00DA1760">
        <w:rPr>
          <w:bCs/>
          <w:lang w:val="lt-LT"/>
        </w:rPr>
        <w:t xml:space="preserve"> laimėtojo.</w:t>
      </w:r>
    </w:p>
    <w:p w14:paraId="5139DC69" w14:textId="298691E2" w:rsidR="0040302B" w:rsidRPr="00DA1760" w:rsidRDefault="0040302B" w:rsidP="001365B2">
      <w:pPr>
        <w:ind w:firstLine="1134"/>
        <w:jc w:val="both"/>
        <w:rPr>
          <w:bCs/>
          <w:lang w:val="lt-LT"/>
        </w:rPr>
      </w:pPr>
      <w:r w:rsidRPr="00DA1760">
        <w:rPr>
          <w:bCs/>
          <w:lang w:val="lt-LT"/>
        </w:rPr>
        <w:t xml:space="preserve">5. </w:t>
      </w:r>
      <w:r w:rsidR="00BF61FC" w:rsidRPr="00DA1760">
        <w:rPr>
          <w:lang w:val="lt-LT"/>
        </w:rPr>
        <w:t>Darbo grupė</w:t>
      </w:r>
      <w:r w:rsidRPr="00DA1760">
        <w:rPr>
          <w:bCs/>
          <w:lang w:val="lt-LT"/>
        </w:rPr>
        <w:t xml:space="preserve"> </w:t>
      </w:r>
      <w:r w:rsidR="00437782" w:rsidRPr="00DA1760">
        <w:rPr>
          <w:bCs/>
          <w:lang w:val="lt-LT"/>
        </w:rPr>
        <w:t>vykdo šias funkcijas:</w:t>
      </w:r>
    </w:p>
    <w:p w14:paraId="40181222" w14:textId="2F150010" w:rsidR="0003453E" w:rsidRPr="00DA1760" w:rsidRDefault="00437782" w:rsidP="001365B2">
      <w:pPr>
        <w:ind w:firstLine="1134"/>
        <w:jc w:val="both"/>
        <w:rPr>
          <w:bCs/>
          <w:lang w:val="lt-LT"/>
        </w:rPr>
      </w:pPr>
      <w:r w:rsidRPr="00DA1760">
        <w:rPr>
          <w:bCs/>
          <w:lang w:val="lt-LT"/>
        </w:rPr>
        <w:t xml:space="preserve">5.1. </w:t>
      </w:r>
      <w:r w:rsidR="00AB6F1D" w:rsidRPr="00DA1760">
        <w:rPr>
          <w:bCs/>
          <w:lang w:val="lt-LT"/>
        </w:rPr>
        <w:t>su seniūnais aplanko Konkurso dalyvių sodybas</w:t>
      </w:r>
      <w:r w:rsidR="0003453E" w:rsidRPr="00DA1760">
        <w:rPr>
          <w:bCs/>
          <w:lang w:val="lt-LT"/>
        </w:rPr>
        <w:t>;</w:t>
      </w:r>
    </w:p>
    <w:p w14:paraId="4EFF0D7E" w14:textId="28601699" w:rsidR="00CF3EA8" w:rsidRPr="00DA1760" w:rsidRDefault="0003453E" w:rsidP="001365B2">
      <w:pPr>
        <w:ind w:firstLine="1134"/>
        <w:jc w:val="both"/>
        <w:rPr>
          <w:bCs/>
          <w:lang w:val="lt-LT"/>
        </w:rPr>
      </w:pPr>
      <w:r w:rsidRPr="00DA1760">
        <w:rPr>
          <w:bCs/>
          <w:lang w:val="lt-LT"/>
        </w:rPr>
        <w:t xml:space="preserve">5.2. </w:t>
      </w:r>
      <w:r w:rsidR="00AF192F" w:rsidRPr="00DA1760">
        <w:rPr>
          <w:bCs/>
          <w:lang w:val="lt-LT"/>
        </w:rPr>
        <w:t xml:space="preserve">kiekvienam </w:t>
      </w:r>
      <w:r w:rsidR="00AB6F1D" w:rsidRPr="00DA1760">
        <w:rPr>
          <w:bCs/>
          <w:lang w:val="lt-LT"/>
        </w:rPr>
        <w:t>dalyviui</w:t>
      </w:r>
      <w:r w:rsidR="00AF192F" w:rsidRPr="00DA1760">
        <w:rPr>
          <w:bCs/>
          <w:lang w:val="lt-LT"/>
        </w:rPr>
        <w:t xml:space="preserve"> užpild</w:t>
      </w:r>
      <w:r w:rsidR="00BD519D" w:rsidRPr="00DA1760">
        <w:rPr>
          <w:bCs/>
          <w:lang w:val="lt-LT"/>
        </w:rPr>
        <w:t>o</w:t>
      </w:r>
      <w:r w:rsidR="004E292B" w:rsidRPr="00DA1760">
        <w:rPr>
          <w:bCs/>
          <w:lang w:val="lt-LT"/>
        </w:rPr>
        <w:t xml:space="preserve"> vertinimo lentelę</w:t>
      </w:r>
      <w:r w:rsidR="00E16CA6" w:rsidRPr="00DA1760">
        <w:rPr>
          <w:bCs/>
          <w:lang w:val="lt-LT"/>
        </w:rPr>
        <w:t xml:space="preserve"> </w:t>
      </w:r>
      <w:r w:rsidR="00AB6F1D" w:rsidRPr="00DA1760">
        <w:rPr>
          <w:bCs/>
          <w:lang w:val="lt-LT"/>
        </w:rPr>
        <w:t xml:space="preserve">pagal vertinimo kriterijus </w:t>
      </w:r>
      <w:r w:rsidR="00E16CA6" w:rsidRPr="00DA1760">
        <w:rPr>
          <w:bCs/>
          <w:lang w:val="lt-LT"/>
        </w:rPr>
        <w:t>(Nuostatų 1</w:t>
      </w:r>
      <w:r w:rsidR="00AB6F1D" w:rsidRPr="00DA1760">
        <w:rPr>
          <w:bCs/>
          <w:lang w:val="lt-LT"/>
        </w:rPr>
        <w:t>1</w:t>
      </w:r>
      <w:r w:rsidR="00E16CA6" w:rsidRPr="00DA1760">
        <w:rPr>
          <w:bCs/>
          <w:lang w:val="lt-LT"/>
        </w:rPr>
        <w:t xml:space="preserve"> punktas)</w:t>
      </w:r>
      <w:r w:rsidR="00CF3EA8" w:rsidRPr="00DA1760">
        <w:rPr>
          <w:bCs/>
          <w:lang w:val="lt-LT"/>
        </w:rPr>
        <w:t>;</w:t>
      </w:r>
    </w:p>
    <w:p w14:paraId="5EC37BF1" w14:textId="05E7AB26" w:rsidR="009A578B" w:rsidRPr="00DA1760" w:rsidRDefault="00CF3EA8" w:rsidP="001365B2">
      <w:pPr>
        <w:ind w:firstLine="1134"/>
        <w:jc w:val="both"/>
        <w:rPr>
          <w:bCs/>
          <w:lang w:val="lt-LT"/>
        </w:rPr>
      </w:pPr>
      <w:r w:rsidRPr="00DA1760">
        <w:rPr>
          <w:bCs/>
          <w:lang w:val="lt-LT"/>
        </w:rPr>
        <w:t>5.</w:t>
      </w:r>
      <w:r w:rsidR="0003453E" w:rsidRPr="00DA1760">
        <w:rPr>
          <w:bCs/>
          <w:lang w:val="lt-LT"/>
        </w:rPr>
        <w:t>3</w:t>
      </w:r>
      <w:r w:rsidRPr="00DA1760">
        <w:rPr>
          <w:bCs/>
          <w:lang w:val="lt-LT"/>
        </w:rPr>
        <w:t xml:space="preserve">. </w:t>
      </w:r>
      <w:r w:rsidR="00751308" w:rsidRPr="00DA1760">
        <w:rPr>
          <w:bCs/>
          <w:lang w:val="lt-LT"/>
        </w:rPr>
        <w:t xml:space="preserve">susumuoja </w:t>
      </w:r>
      <w:r w:rsidR="004E19DA" w:rsidRPr="00DA1760">
        <w:rPr>
          <w:bCs/>
          <w:lang w:val="lt-LT"/>
        </w:rPr>
        <w:t>vertinimo balus</w:t>
      </w:r>
      <w:r w:rsidR="006C28D4" w:rsidRPr="00DA1760">
        <w:rPr>
          <w:bCs/>
          <w:lang w:val="lt-LT"/>
        </w:rPr>
        <w:t xml:space="preserve"> </w:t>
      </w:r>
      <w:r w:rsidR="004E19DA" w:rsidRPr="00DA1760">
        <w:rPr>
          <w:bCs/>
          <w:lang w:val="lt-LT"/>
        </w:rPr>
        <w:t>ir išrenka Konkurso laimėtoją</w:t>
      </w:r>
      <w:r w:rsidR="00AB6F1D" w:rsidRPr="00DA1760">
        <w:rPr>
          <w:bCs/>
          <w:lang w:val="lt-LT"/>
        </w:rPr>
        <w:t xml:space="preserve"> pagal kategorijas</w:t>
      </w:r>
      <w:r w:rsidR="000F604A" w:rsidRPr="00DA1760">
        <w:rPr>
          <w:bCs/>
          <w:lang w:val="lt-LT"/>
        </w:rPr>
        <w:t xml:space="preserve">, kuriuo tampa daugiausia balų surinkęs </w:t>
      </w:r>
      <w:r w:rsidR="00AB6F1D" w:rsidRPr="00DA1760">
        <w:rPr>
          <w:bCs/>
          <w:lang w:val="lt-LT"/>
        </w:rPr>
        <w:t>dalyvis</w:t>
      </w:r>
      <w:r w:rsidR="009A578B" w:rsidRPr="00DA1760">
        <w:rPr>
          <w:bCs/>
          <w:lang w:val="lt-LT"/>
        </w:rPr>
        <w:t>;</w:t>
      </w:r>
    </w:p>
    <w:p w14:paraId="1575FFCB" w14:textId="33E8EBED" w:rsidR="00CA2102" w:rsidRPr="00DA1760" w:rsidRDefault="009A578B" w:rsidP="001365B2">
      <w:pPr>
        <w:ind w:firstLine="1134"/>
        <w:jc w:val="both"/>
        <w:rPr>
          <w:bCs/>
          <w:lang w:val="lt-LT"/>
        </w:rPr>
      </w:pPr>
      <w:r w:rsidRPr="00DA1760">
        <w:rPr>
          <w:bCs/>
          <w:lang w:val="lt-LT"/>
        </w:rPr>
        <w:t>5.</w:t>
      </w:r>
      <w:r w:rsidR="00BF61FC" w:rsidRPr="00DA1760">
        <w:rPr>
          <w:bCs/>
          <w:lang w:val="lt-LT"/>
        </w:rPr>
        <w:t>4</w:t>
      </w:r>
      <w:r w:rsidRPr="00DA1760">
        <w:rPr>
          <w:bCs/>
          <w:lang w:val="lt-LT"/>
        </w:rPr>
        <w:t xml:space="preserve">. </w:t>
      </w:r>
      <w:r w:rsidR="004F3599" w:rsidRPr="00DA1760">
        <w:rPr>
          <w:bCs/>
          <w:lang w:val="lt-LT"/>
        </w:rPr>
        <w:t xml:space="preserve">iki kiekvienų metų rugsėjo 30 dienos </w:t>
      </w:r>
      <w:r w:rsidR="00BF61FC" w:rsidRPr="00DA1760">
        <w:rPr>
          <w:bCs/>
          <w:lang w:val="lt-LT"/>
        </w:rPr>
        <w:t>S</w:t>
      </w:r>
      <w:r w:rsidR="004F3599" w:rsidRPr="00DA1760">
        <w:rPr>
          <w:bCs/>
          <w:lang w:val="lt-LT"/>
        </w:rPr>
        <w:t xml:space="preserve">avivaldybės merui </w:t>
      </w:r>
      <w:r w:rsidR="00B12C7F" w:rsidRPr="00DA1760">
        <w:rPr>
          <w:bCs/>
          <w:lang w:val="lt-LT"/>
        </w:rPr>
        <w:t>te</w:t>
      </w:r>
      <w:r w:rsidR="00E41AF4" w:rsidRPr="00DA1760">
        <w:rPr>
          <w:bCs/>
          <w:lang w:val="lt-LT"/>
        </w:rPr>
        <w:t>i</w:t>
      </w:r>
      <w:r w:rsidR="00B12C7F" w:rsidRPr="00DA1760">
        <w:rPr>
          <w:bCs/>
          <w:lang w:val="lt-LT"/>
        </w:rPr>
        <w:t>kia  protokolu įformintą laimėtojo kandidatūrą.</w:t>
      </w:r>
      <w:r w:rsidR="003A5A27" w:rsidRPr="00DA1760">
        <w:rPr>
          <w:bCs/>
          <w:lang w:val="lt-LT"/>
        </w:rPr>
        <w:t xml:space="preserve"> </w:t>
      </w:r>
      <w:r w:rsidR="00E16CA6" w:rsidRPr="00DA1760">
        <w:rPr>
          <w:bCs/>
          <w:lang w:val="lt-LT"/>
        </w:rPr>
        <w:t xml:space="preserve"> </w:t>
      </w:r>
    </w:p>
    <w:p w14:paraId="188C9305" w14:textId="77777777" w:rsidR="00CA2102" w:rsidRPr="00DA1760" w:rsidRDefault="00CA2102" w:rsidP="00DD5C41">
      <w:pPr>
        <w:ind w:firstLine="709"/>
        <w:jc w:val="both"/>
        <w:rPr>
          <w:bCs/>
          <w:lang w:val="lt-LT"/>
        </w:rPr>
      </w:pPr>
    </w:p>
    <w:p w14:paraId="2ED71565" w14:textId="2EE4299F" w:rsidR="00437782" w:rsidRPr="00DA1760" w:rsidRDefault="00CA2102" w:rsidP="00DD5C41">
      <w:pPr>
        <w:jc w:val="center"/>
        <w:rPr>
          <w:b/>
          <w:lang w:val="lt-LT"/>
        </w:rPr>
      </w:pPr>
      <w:r w:rsidRPr="00DA1760">
        <w:rPr>
          <w:b/>
          <w:lang w:val="lt-LT"/>
        </w:rPr>
        <w:t>III SKYRIUS</w:t>
      </w:r>
    </w:p>
    <w:p w14:paraId="3F8E9DA8" w14:textId="2E05280F" w:rsidR="00CA2102" w:rsidRPr="00DA1760" w:rsidRDefault="00BF61FC" w:rsidP="00DD5C41">
      <w:pPr>
        <w:jc w:val="center"/>
        <w:rPr>
          <w:b/>
          <w:lang w:val="lt-LT"/>
        </w:rPr>
      </w:pPr>
      <w:r w:rsidRPr="00DA1760">
        <w:rPr>
          <w:b/>
          <w:lang w:val="lt-LT"/>
        </w:rPr>
        <w:t>DARBO GRUPĖS</w:t>
      </w:r>
      <w:r w:rsidR="005D1395" w:rsidRPr="00DA1760">
        <w:rPr>
          <w:b/>
          <w:lang w:val="lt-LT"/>
        </w:rPr>
        <w:t xml:space="preserve"> VEIKLOS ORGANIZAVIMAS</w:t>
      </w:r>
    </w:p>
    <w:p w14:paraId="624A3BDA" w14:textId="77777777" w:rsidR="005D1395" w:rsidRPr="00DA1760" w:rsidRDefault="005D1395" w:rsidP="00DD5C41">
      <w:pPr>
        <w:jc w:val="center"/>
        <w:rPr>
          <w:b/>
          <w:lang w:val="lt-LT"/>
        </w:rPr>
      </w:pPr>
    </w:p>
    <w:p w14:paraId="14C237B0" w14:textId="23AF0543" w:rsidR="005D1395" w:rsidRPr="00DA1760" w:rsidRDefault="005D1395" w:rsidP="001365B2">
      <w:pPr>
        <w:ind w:firstLine="1134"/>
        <w:jc w:val="both"/>
        <w:rPr>
          <w:bCs/>
          <w:lang w:val="lt-LT"/>
        </w:rPr>
      </w:pPr>
      <w:r w:rsidRPr="00DA1760">
        <w:rPr>
          <w:bCs/>
          <w:lang w:val="lt-LT"/>
        </w:rPr>
        <w:t xml:space="preserve">6. </w:t>
      </w:r>
      <w:r w:rsidR="00BF61FC" w:rsidRPr="00DA1760">
        <w:rPr>
          <w:lang w:val="lt-LT"/>
        </w:rPr>
        <w:t>Darbo grupės</w:t>
      </w:r>
      <w:r w:rsidR="00B57E2F" w:rsidRPr="00DA1760">
        <w:rPr>
          <w:bCs/>
          <w:lang w:val="lt-LT"/>
        </w:rPr>
        <w:t xml:space="preserve"> veiklai </w:t>
      </w:r>
      <w:r w:rsidR="0013375F" w:rsidRPr="00DA1760">
        <w:rPr>
          <w:bCs/>
          <w:lang w:val="lt-LT"/>
        </w:rPr>
        <w:t xml:space="preserve">vadovauja </w:t>
      </w:r>
      <w:r w:rsidR="00BF61FC" w:rsidRPr="00DA1760">
        <w:rPr>
          <w:lang w:val="lt-LT"/>
        </w:rPr>
        <w:t>Darbo grupės</w:t>
      </w:r>
      <w:r w:rsidR="00786D74" w:rsidRPr="00DA1760">
        <w:rPr>
          <w:bCs/>
          <w:lang w:val="lt-LT"/>
        </w:rPr>
        <w:t xml:space="preserve"> pirmininkas. </w:t>
      </w:r>
    </w:p>
    <w:p w14:paraId="206B4562" w14:textId="079E8C9C" w:rsidR="00FC3608" w:rsidRPr="00DA1760" w:rsidRDefault="00FC3608" w:rsidP="001365B2">
      <w:pPr>
        <w:ind w:firstLine="1134"/>
        <w:jc w:val="both"/>
        <w:rPr>
          <w:bCs/>
          <w:lang w:val="lt-LT"/>
        </w:rPr>
      </w:pPr>
      <w:r w:rsidRPr="00DA1760">
        <w:rPr>
          <w:bCs/>
          <w:lang w:val="lt-LT"/>
        </w:rPr>
        <w:t xml:space="preserve">7. </w:t>
      </w:r>
      <w:r w:rsidR="00BF61FC" w:rsidRPr="00DA1760">
        <w:rPr>
          <w:lang w:val="lt-LT"/>
        </w:rPr>
        <w:t>Darbo grupės</w:t>
      </w:r>
      <w:r w:rsidR="0007192A" w:rsidRPr="00DA1760">
        <w:rPr>
          <w:bCs/>
          <w:lang w:val="lt-LT"/>
        </w:rPr>
        <w:t xml:space="preserve"> posėdžiams pirmininkauja </w:t>
      </w:r>
      <w:r w:rsidR="00BF61FC" w:rsidRPr="00DA1760">
        <w:rPr>
          <w:lang w:val="lt-LT"/>
        </w:rPr>
        <w:t>Darbo grupės</w:t>
      </w:r>
      <w:r w:rsidR="00FF2E00" w:rsidRPr="00DA1760">
        <w:rPr>
          <w:bCs/>
          <w:lang w:val="lt-LT"/>
        </w:rPr>
        <w:t xml:space="preserve"> pirmininkas, jeigu jo nėra – </w:t>
      </w:r>
      <w:r w:rsidR="00BF61FC" w:rsidRPr="00DA1760">
        <w:rPr>
          <w:lang w:val="lt-LT"/>
        </w:rPr>
        <w:t>Darbo grupės</w:t>
      </w:r>
      <w:r w:rsidR="00BF61FC" w:rsidRPr="00DA1760">
        <w:rPr>
          <w:bCs/>
          <w:lang w:val="lt-LT"/>
        </w:rPr>
        <w:t xml:space="preserve"> </w:t>
      </w:r>
      <w:r w:rsidR="00FF2E00" w:rsidRPr="00DA1760">
        <w:rPr>
          <w:bCs/>
          <w:lang w:val="lt-LT"/>
        </w:rPr>
        <w:t xml:space="preserve">posėdyje </w:t>
      </w:r>
      <w:r w:rsidR="006E722D" w:rsidRPr="00DA1760">
        <w:rPr>
          <w:bCs/>
          <w:lang w:val="lt-LT"/>
        </w:rPr>
        <w:t xml:space="preserve">dalyvaujančių narių </w:t>
      </w:r>
      <w:r w:rsidR="001365B2" w:rsidRPr="00DA1760">
        <w:rPr>
          <w:bCs/>
          <w:lang w:val="lt-LT"/>
        </w:rPr>
        <w:t xml:space="preserve">balsų </w:t>
      </w:r>
      <w:r w:rsidR="006E722D" w:rsidRPr="00DA1760">
        <w:rPr>
          <w:bCs/>
          <w:lang w:val="lt-LT"/>
        </w:rPr>
        <w:t>dauguma išrinktas posėdžio pirmininkas.</w:t>
      </w:r>
    </w:p>
    <w:p w14:paraId="240EEBB4" w14:textId="34D2205D" w:rsidR="0001255E" w:rsidRPr="00DA1760" w:rsidRDefault="0001255E" w:rsidP="001365B2">
      <w:pPr>
        <w:ind w:firstLine="1134"/>
        <w:jc w:val="both"/>
        <w:rPr>
          <w:bCs/>
          <w:lang w:val="lt-LT"/>
        </w:rPr>
      </w:pPr>
      <w:r w:rsidRPr="00DA1760">
        <w:rPr>
          <w:bCs/>
          <w:lang w:val="lt-LT"/>
        </w:rPr>
        <w:t xml:space="preserve">8. </w:t>
      </w:r>
      <w:r w:rsidR="00BF61FC" w:rsidRPr="00DA1760">
        <w:rPr>
          <w:lang w:val="lt-LT"/>
        </w:rPr>
        <w:t>Darbo grupės</w:t>
      </w:r>
      <w:r w:rsidRPr="00DA1760">
        <w:rPr>
          <w:bCs/>
          <w:lang w:val="lt-LT"/>
        </w:rPr>
        <w:t xml:space="preserve"> posėdis laikomas teisėtu, jeigu jame dalyvauja daugiau kaip pusė jos narių.</w:t>
      </w:r>
      <w:r w:rsidR="00BC12F7" w:rsidRPr="00DA1760">
        <w:rPr>
          <w:bCs/>
          <w:lang w:val="lt-LT"/>
        </w:rPr>
        <w:t xml:space="preserve"> </w:t>
      </w:r>
      <w:r w:rsidR="00BF61FC" w:rsidRPr="00DA1760">
        <w:rPr>
          <w:lang w:val="lt-LT"/>
        </w:rPr>
        <w:t>Darbo grupės</w:t>
      </w:r>
      <w:r w:rsidR="00BC12F7" w:rsidRPr="00DA1760">
        <w:rPr>
          <w:bCs/>
          <w:lang w:val="lt-LT"/>
        </w:rPr>
        <w:t xml:space="preserve"> posėdžiai yra uždari.</w:t>
      </w:r>
    </w:p>
    <w:p w14:paraId="45878A33" w14:textId="43D3F105" w:rsidR="00BC12F7" w:rsidRPr="00DA1760" w:rsidRDefault="00BC12F7" w:rsidP="001365B2">
      <w:pPr>
        <w:ind w:firstLine="1134"/>
        <w:jc w:val="both"/>
        <w:rPr>
          <w:bCs/>
          <w:lang w:val="lt-LT"/>
        </w:rPr>
      </w:pPr>
      <w:r w:rsidRPr="00DA1760">
        <w:rPr>
          <w:bCs/>
          <w:lang w:val="lt-LT"/>
        </w:rPr>
        <w:t xml:space="preserve">9. </w:t>
      </w:r>
      <w:r w:rsidR="00BF61FC" w:rsidRPr="00DA1760">
        <w:rPr>
          <w:lang w:val="lt-LT"/>
        </w:rPr>
        <w:t>Darbo grupės</w:t>
      </w:r>
      <w:r w:rsidR="00331495" w:rsidRPr="00DA1760">
        <w:rPr>
          <w:bCs/>
          <w:lang w:val="lt-LT"/>
        </w:rPr>
        <w:t xml:space="preserve"> sprendimai priimami</w:t>
      </w:r>
      <w:r w:rsidR="003F50A9" w:rsidRPr="00DA1760">
        <w:rPr>
          <w:bCs/>
          <w:lang w:val="lt-LT"/>
        </w:rPr>
        <w:t xml:space="preserve"> balsuojant atvirai, paprasta balsų dauguma. </w:t>
      </w:r>
      <w:r w:rsidR="00463950" w:rsidRPr="00DA1760">
        <w:rPr>
          <w:bCs/>
          <w:lang w:val="lt-LT"/>
        </w:rPr>
        <w:t>Balsams pasiskirsčius po lygiai</w:t>
      </w:r>
      <w:r w:rsidR="00AE4489" w:rsidRPr="00DA1760">
        <w:rPr>
          <w:bCs/>
          <w:lang w:val="lt-LT"/>
        </w:rPr>
        <w:t xml:space="preserve">, sprendimą lemia </w:t>
      </w:r>
      <w:r w:rsidR="00BF61FC" w:rsidRPr="00DA1760">
        <w:rPr>
          <w:lang w:val="lt-LT"/>
        </w:rPr>
        <w:t>Darbo grupės</w:t>
      </w:r>
      <w:r w:rsidR="00AE4489" w:rsidRPr="00DA1760">
        <w:rPr>
          <w:bCs/>
          <w:lang w:val="lt-LT"/>
        </w:rPr>
        <w:t xml:space="preserve"> pirmininko balsas.</w:t>
      </w:r>
      <w:r w:rsidR="00081E39" w:rsidRPr="00DA1760">
        <w:rPr>
          <w:bCs/>
          <w:lang w:val="lt-LT"/>
        </w:rPr>
        <w:t xml:space="preserve"> </w:t>
      </w:r>
      <w:r w:rsidR="00BF61FC" w:rsidRPr="00DA1760">
        <w:rPr>
          <w:lang w:val="lt-LT"/>
        </w:rPr>
        <w:t>Darbo grupės</w:t>
      </w:r>
      <w:r w:rsidR="00081E39" w:rsidRPr="00DA1760">
        <w:rPr>
          <w:bCs/>
          <w:lang w:val="lt-LT"/>
        </w:rPr>
        <w:t xml:space="preserve"> sprendimai įforminami protoko</w:t>
      </w:r>
      <w:r w:rsidR="004B77DA" w:rsidRPr="00DA1760">
        <w:rPr>
          <w:bCs/>
          <w:lang w:val="lt-LT"/>
        </w:rPr>
        <w:t>lu</w:t>
      </w:r>
      <w:r w:rsidR="00D7067D" w:rsidRPr="00DA1760">
        <w:rPr>
          <w:bCs/>
          <w:lang w:val="lt-LT"/>
        </w:rPr>
        <w:t xml:space="preserve">, kurį pasirašo </w:t>
      </w:r>
      <w:r w:rsidR="00BF61FC" w:rsidRPr="00DA1760">
        <w:rPr>
          <w:lang w:val="lt-LT"/>
        </w:rPr>
        <w:t>Darbo grupės</w:t>
      </w:r>
      <w:r w:rsidR="00D7067D" w:rsidRPr="00DA1760">
        <w:rPr>
          <w:bCs/>
          <w:lang w:val="lt-LT"/>
        </w:rPr>
        <w:t xml:space="preserve"> pirmininkas ir sekretorius.</w:t>
      </w:r>
    </w:p>
    <w:p w14:paraId="49BF7BC1" w14:textId="77777777" w:rsidR="001365B2" w:rsidRPr="00DA1760" w:rsidRDefault="001365B2" w:rsidP="001365B2">
      <w:pPr>
        <w:ind w:firstLine="1134"/>
        <w:jc w:val="both"/>
        <w:rPr>
          <w:bCs/>
          <w:lang w:val="lt-LT"/>
        </w:rPr>
      </w:pPr>
    </w:p>
    <w:p w14:paraId="1CC201D2" w14:textId="7B2E0F3F" w:rsidR="00716A54" w:rsidRPr="00DA1760" w:rsidRDefault="00716A54" w:rsidP="00DD5C41">
      <w:pPr>
        <w:jc w:val="center"/>
        <w:rPr>
          <w:b/>
          <w:lang w:val="lt-LT"/>
        </w:rPr>
      </w:pPr>
      <w:r w:rsidRPr="00DA1760">
        <w:rPr>
          <w:b/>
          <w:lang w:val="lt-LT"/>
        </w:rPr>
        <w:t>IV SKYRIUS</w:t>
      </w:r>
    </w:p>
    <w:p w14:paraId="2E2EEFA4" w14:textId="7217C673" w:rsidR="00716A54" w:rsidRPr="00DA1760" w:rsidRDefault="00716A54" w:rsidP="00DD5C41">
      <w:pPr>
        <w:jc w:val="center"/>
        <w:rPr>
          <w:b/>
          <w:lang w:val="lt-LT"/>
        </w:rPr>
      </w:pPr>
      <w:r w:rsidRPr="00DA1760">
        <w:rPr>
          <w:b/>
          <w:lang w:val="lt-LT"/>
        </w:rPr>
        <w:t>BAIGIAMOSIOS NUOSTATOS</w:t>
      </w:r>
    </w:p>
    <w:p w14:paraId="4A24FDD5" w14:textId="77777777" w:rsidR="00716A54" w:rsidRPr="00DA1760" w:rsidRDefault="00716A54" w:rsidP="00DD5C41">
      <w:pPr>
        <w:ind w:firstLine="709"/>
        <w:jc w:val="center"/>
        <w:rPr>
          <w:b/>
          <w:lang w:val="lt-LT"/>
        </w:rPr>
      </w:pPr>
    </w:p>
    <w:p w14:paraId="68450DB2" w14:textId="1E126C5D" w:rsidR="00716A54" w:rsidRPr="00DA1760" w:rsidRDefault="00716A54" w:rsidP="001365B2">
      <w:pPr>
        <w:ind w:firstLine="1134"/>
        <w:jc w:val="both"/>
        <w:rPr>
          <w:bCs/>
          <w:lang w:val="lt-LT"/>
        </w:rPr>
      </w:pPr>
      <w:r w:rsidRPr="00DA1760">
        <w:rPr>
          <w:bCs/>
          <w:lang w:val="lt-LT"/>
        </w:rPr>
        <w:lastRenderedPageBreak/>
        <w:t xml:space="preserve">10. </w:t>
      </w:r>
      <w:r w:rsidR="00BF61FC" w:rsidRPr="00DA1760">
        <w:rPr>
          <w:lang w:val="lt-LT"/>
        </w:rPr>
        <w:t>Darbo grupė</w:t>
      </w:r>
      <w:r w:rsidR="00BF61FC" w:rsidRPr="00DA1760">
        <w:rPr>
          <w:bCs/>
          <w:lang w:val="lt-LT"/>
        </w:rPr>
        <w:t xml:space="preserve">s </w:t>
      </w:r>
      <w:r w:rsidR="00D044B6" w:rsidRPr="00DA1760">
        <w:rPr>
          <w:bCs/>
          <w:lang w:val="lt-LT"/>
        </w:rPr>
        <w:t>veiklos dokumentai</w:t>
      </w:r>
      <w:r w:rsidR="00EA44D2" w:rsidRPr="00DA1760">
        <w:rPr>
          <w:bCs/>
          <w:lang w:val="lt-LT"/>
        </w:rPr>
        <w:t xml:space="preserve"> teisės aktų nustatyta tvarka tvarkomi ir saugomi Ignalinos rajono savivaldybės administracijoje.</w:t>
      </w:r>
    </w:p>
    <w:p w14:paraId="7D3427AB" w14:textId="1E4D8EA9" w:rsidR="005C117F" w:rsidRPr="00DA1760" w:rsidRDefault="005C117F" w:rsidP="001365B2">
      <w:pPr>
        <w:ind w:firstLine="1134"/>
        <w:jc w:val="both"/>
        <w:rPr>
          <w:bCs/>
          <w:lang w:val="lt-LT"/>
        </w:rPr>
      </w:pPr>
      <w:r w:rsidRPr="00DA1760">
        <w:rPr>
          <w:bCs/>
          <w:lang w:val="lt-LT"/>
        </w:rPr>
        <w:t xml:space="preserve">11. </w:t>
      </w:r>
      <w:r w:rsidR="00BF61FC" w:rsidRPr="00DA1760">
        <w:rPr>
          <w:lang w:val="lt-LT"/>
        </w:rPr>
        <w:t>Darbo grupės</w:t>
      </w:r>
      <w:r w:rsidRPr="00DA1760">
        <w:rPr>
          <w:bCs/>
          <w:lang w:val="lt-LT"/>
        </w:rPr>
        <w:t xml:space="preserve"> narių darbą organizuoja, jį kontroliuoja ir </w:t>
      </w:r>
      <w:r w:rsidR="007F34BB" w:rsidRPr="00DA1760">
        <w:rPr>
          <w:bCs/>
          <w:lang w:val="lt-LT"/>
        </w:rPr>
        <w:t xml:space="preserve">už </w:t>
      </w:r>
      <w:r w:rsidR="00BF61FC" w:rsidRPr="00DA1760">
        <w:rPr>
          <w:lang w:val="lt-LT"/>
        </w:rPr>
        <w:t>Darbo grupės</w:t>
      </w:r>
      <w:r w:rsidR="007F34BB" w:rsidRPr="00DA1760">
        <w:rPr>
          <w:bCs/>
          <w:lang w:val="lt-LT"/>
        </w:rPr>
        <w:t xml:space="preserve"> </w:t>
      </w:r>
      <w:r w:rsidR="003E29EB" w:rsidRPr="00DA1760">
        <w:rPr>
          <w:bCs/>
          <w:lang w:val="lt-LT"/>
        </w:rPr>
        <w:t xml:space="preserve">veiklos rezultatus atsako </w:t>
      </w:r>
      <w:r w:rsidR="00BF61FC" w:rsidRPr="00DA1760">
        <w:rPr>
          <w:lang w:val="lt-LT"/>
        </w:rPr>
        <w:t>Darbo grupė</w:t>
      </w:r>
      <w:r w:rsidR="00BF61FC" w:rsidRPr="00DA1760">
        <w:rPr>
          <w:bCs/>
          <w:lang w:val="lt-LT"/>
        </w:rPr>
        <w:t xml:space="preserve">s </w:t>
      </w:r>
      <w:r w:rsidR="003E29EB" w:rsidRPr="00DA1760">
        <w:rPr>
          <w:bCs/>
          <w:lang w:val="lt-LT"/>
        </w:rPr>
        <w:t>pirmininkas.</w:t>
      </w:r>
    </w:p>
    <w:p w14:paraId="478DCE15" w14:textId="2066AD48" w:rsidR="003E29EB" w:rsidRPr="00DA1760" w:rsidRDefault="003E29EB" w:rsidP="001365B2">
      <w:pPr>
        <w:ind w:firstLine="1134"/>
        <w:jc w:val="both"/>
        <w:rPr>
          <w:bCs/>
          <w:lang w:val="lt-LT"/>
        </w:rPr>
      </w:pPr>
      <w:r w:rsidRPr="00DA1760">
        <w:rPr>
          <w:bCs/>
          <w:lang w:val="lt-LT"/>
        </w:rPr>
        <w:t xml:space="preserve">12. </w:t>
      </w:r>
      <w:r w:rsidR="00BF61FC" w:rsidRPr="00DA1760">
        <w:rPr>
          <w:lang w:val="lt-LT"/>
        </w:rPr>
        <w:t>Darbo grupės</w:t>
      </w:r>
      <w:r w:rsidR="00494FEC" w:rsidRPr="00DA1760">
        <w:rPr>
          <w:bCs/>
          <w:lang w:val="lt-LT"/>
        </w:rPr>
        <w:t xml:space="preserve"> sudėtis ir Reglament</w:t>
      </w:r>
      <w:r w:rsidR="008D70A9" w:rsidRPr="00DA1760">
        <w:rPr>
          <w:bCs/>
          <w:lang w:val="lt-LT"/>
        </w:rPr>
        <w:t xml:space="preserve">o nuostatos keičiamos, pripažįstamos netekusiomis galios </w:t>
      </w:r>
      <w:r w:rsidR="00BF61FC" w:rsidRPr="00DA1760">
        <w:rPr>
          <w:bCs/>
          <w:lang w:val="lt-LT"/>
        </w:rPr>
        <w:t>S</w:t>
      </w:r>
      <w:r w:rsidR="008D70A9" w:rsidRPr="00DA1760">
        <w:rPr>
          <w:bCs/>
          <w:lang w:val="lt-LT"/>
        </w:rPr>
        <w:t>avivaldybės mero potvarkiu.</w:t>
      </w:r>
    </w:p>
    <w:p w14:paraId="2390420C" w14:textId="77777777" w:rsidR="008D70A9" w:rsidRPr="00DA1760" w:rsidRDefault="008D70A9" w:rsidP="00716A54">
      <w:pPr>
        <w:jc w:val="both"/>
        <w:rPr>
          <w:bCs/>
          <w:lang w:val="lt-LT"/>
        </w:rPr>
      </w:pPr>
    </w:p>
    <w:p w14:paraId="3AA661F6" w14:textId="3D67BABE" w:rsidR="00523692" w:rsidRPr="00716A54" w:rsidRDefault="00523692" w:rsidP="00DD5C41">
      <w:pPr>
        <w:jc w:val="center"/>
        <w:rPr>
          <w:bCs/>
          <w:lang w:val="lt-LT"/>
        </w:rPr>
      </w:pPr>
      <w:r w:rsidRPr="00DA1760">
        <w:rPr>
          <w:bCs/>
          <w:lang w:val="lt-LT"/>
        </w:rPr>
        <w:t>_________________________</w:t>
      </w:r>
    </w:p>
    <w:p w14:paraId="080B3CDB" w14:textId="77777777" w:rsidR="00585AC1" w:rsidRDefault="00585AC1" w:rsidP="00585AC1">
      <w:pPr>
        <w:rPr>
          <w:lang w:val="lt-LT"/>
        </w:rPr>
      </w:pPr>
    </w:p>
    <w:sectPr w:rsidR="00585AC1" w:rsidSect="00DD6725">
      <w:pgSz w:w="11906" w:h="16838"/>
      <w:pgMar w:top="1134" w:right="567" w:bottom="567" w:left="1701" w:header="567" w:footer="0"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0EDE5" w14:textId="77777777" w:rsidR="00A97450" w:rsidRDefault="00A97450" w:rsidP="00820791">
      <w:r>
        <w:separator/>
      </w:r>
    </w:p>
  </w:endnote>
  <w:endnote w:type="continuationSeparator" w:id="0">
    <w:p w14:paraId="48A9C2DE" w14:textId="77777777" w:rsidR="00A97450" w:rsidRDefault="00A97450" w:rsidP="0082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HelveticaLT">
    <w:altName w:val="Arial"/>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D6E1E" w14:textId="77777777" w:rsidR="00A97450" w:rsidRDefault="00A97450" w:rsidP="00820791">
      <w:r>
        <w:separator/>
      </w:r>
    </w:p>
  </w:footnote>
  <w:footnote w:type="continuationSeparator" w:id="0">
    <w:p w14:paraId="34196BEC" w14:textId="77777777" w:rsidR="00A97450" w:rsidRDefault="00A97450" w:rsidP="008207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2417D"/>
    <w:multiLevelType w:val="hybridMultilevel"/>
    <w:tmpl w:val="4AC49F6C"/>
    <w:lvl w:ilvl="0" w:tplc="FC2EFAF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 w15:restartNumberingAfterBreak="0">
    <w:nsid w:val="3ACD7AB5"/>
    <w:multiLevelType w:val="hybridMultilevel"/>
    <w:tmpl w:val="9650FEE2"/>
    <w:lvl w:ilvl="0" w:tplc="2E9EDE08">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 w15:restartNumberingAfterBreak="0">
    <w:nsid w:val="3D4E0C33"/>
    <w:multiLevelType w:val="hybridMultilevel"/>
    <w:tmpl w:val="AF1082AA"/>
    <w:lvl w:ilvl="0" w:tplc="CC3248A8">
      <w:start w:val="1"/>
      <w:numFmt w:val="decimal"/>
      <w:lvlText w:val="%1."/>
      <w:lvlJc w:val="left"/>
      <w:pPr>
        <w:ind w:left="720" w:hanging="360"/>
      </w:pPr>
      <w:rPr>
        <w:rFonts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D1D15CE"/>
    <w:multiLevelType w:val="hybridMultilevel"/>
    <w:tmpl w:val="02364CA0"/>
    <w:lvl w:ilvl="0" w:tplc="DED2D37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4" w15:restartNumberingAfterBreak="0">
    <w:nsid w:val="654426CB"/>
    <w:multiLevelType w:val="hybridMultilevel"/>
    <w:tmpl w:val="3A8A3F82"/>
    <w:lvl w:ilvl="0" w:tplc="64905FF2">
      <w:start w:val="1"/>
      <w:numFmt w:val="decimal"/>
      <w:lvlText w:val="%1."/>
      <w:lvlJc w:val="left"/>
      <w:pPr>
        <w:ind w:left="177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5" w15:restartNumberingAfterBreak="0">
    <w:nsid w:val="6DA804D2"/>
    <w:multiLevelType w:val="hybridMultilevel"/>
    <w:tmpl w:val="9E22145A"/>
    <w:lvl w:ilvl="0" w:tplc="2B28F35C">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794C1AE1"/>
    <w:multiLevelType w:val="hybridMultilevel"/>
    <w:tmpl w:val="E12E430C"/>
    <w:lvl w:ilvl="0" w:tplc="8138DCC4">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num w:numId="1" w16cid:durableId="1112894827">
    <w:abstractNumId w:val="2"/>
  </w:num>
  <w:num w:numId="2" w16cid:durableId="741021294">
    <w:abstractNumId w:val="6"/>
  </w:num>
  <w:num w:numId="3" w16cid:durableId="1803764070">
    <w:abstractNumId w:val="1"/>
  </w:num>
  <w:num w:numId="4" w16cid:durableId="1493639142">
    <w:abstractNumId w:val="3"/>
  </w:num>
  <w:num w:numId="5" w16cid:durableId="1201674299">
    <w:abstractNumId w:val="4"/>
  </w:num>
  <w:num w:numId="6" w16cid:durableId="276911550">
    <w:abstractNumId w:val="5"/>
  </w:num>
  <w:num w:numId="7" w16cid:durableId="29107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5C5"/>
    <w:rsid w:val="00001295"/>
    <w:rsid w:val="00001D85"/>
    <w:rsid w:val="00006E47"/>
    <w:rsid w:val="00010D6C"/>
    <w:rsid w:val="0001255E"/>
    <w:rsid w:val="000221AD"/>
    <w:rsid w:val="00023C25"/>
    <w:rsid w:val="00024B2B"/>
    <w:rsid w:val="00030E0F"/>
    <w:rsid w:val="000335D5"/>
    <w:rsid w:val="0003453E"/>
    <w:rsid w:val="000379D5"/>
    <w:rsid w:val="000527A9"/>
    <w:rsid w:val="0006495C"/>
    <w:rsid w:val="00064E90"/>
    <w:rsid w:val="00065A43"/>
    <w:rsid w:val="00065D3D"/>
    <w:rsid w:val="00066EDA"/>
    <w:rsid w:val="0007192A"/>
    <w:rsid w:val="000741AC"/>
    <w:rsid w:val="000748C3"/>
    <w:rsid w:val="00081E39"/>
    <w:rsid w:val="0008511A"/>
    <w:rsid w:val="00085A5A"/>
    <w:rsid w:val="00086C12"/>
    <w:rsid w:val="00090614"/>
    <w:rsid w:val="000946A6"/>
    <w:rsid w:val="000963F4"/>
    <w:rsid w:val="000A4FC8"/>
    <w:rsid w:val="000B0B28"/>
    <w:rsid w:val="000B0BFA"/>
    <w:rsid w:val="000B379D"/>
    <w:rsid w:val="000B5606"/>
    <w:rsid w:val="000B72FE"/>
    <w:rsid w:val="000C03FD"/>
    <w:rsid w:val="000C0F0B"/>
    <w:rsid w:val="000C3635"/>
    <w:rsid w:val="000C394C"/>
    <w:rsid w:val="000C5F12"/>
    <w:rsid w:val="000D116A"/>
    <w:rsid w:val="000D20DB"/>
    <w:rsid w:val="000D3C5A"/>
    <w:rsid w:val="000D3D27"/>
    <w:rsid w:val="000D6775"/>
    <w:rsid w:val="000E21FC"/>
    <w:rsid w:val="000E24B8"/>
    <w:rsid w:val="000E71DE"/>
    <w:rsid w:val="000F2642"/>
    <w:rsid w:val="000F4684"/>
    <w:rsid w:val="000F604A"/>
    <w:rsid w:val="000F71C6"/>
    <w:rsid w:val="000F7CAE"/>
    <w:rsid w:val="00101746"/>
    <w:rsid w:val="00102B04"/>
    <w:rsid w:val="00103A92"/>
    <w:rsid w:val="001200CE"/>
    <w:rsid w:val="001221A9"/>
    <w:rsid w:val="00122C90"/>
    <w:rsid w:val="00123356"/>
    <w:rsid w:val="001259A6"/>
    <w:rsid w:val="0013375F"/>
    <w:rsid w:val="0013501A"/>
    <w:rsid w:val="001365B2"/>
    <w:rsid w:val="001365D6"/>
    <w:rsid w:val="00136D18"/>
    <w:rsid w:val="001403A4"/>
    <w:rsid w:val="00140F34"/>
    <w:rsid w:val="00143E98"/>
    <w:rsid w:val="00147C58"/>
    <w:rsid w:val="00154D51"/>
    <w:rsid w:val="001607CF"/>
    <w:rsid w:val="001662E8"/>
    <w:rsid w:val="00174D13"/>
    <w:rsid w:val="00177981"/>
    <w:rsid w:val="001915DB"/>
    <w:rsid w:val="00195F22"/>
    <w:rsid w:val="00196404"/>
    <w:rsid w:val="001A033B"/>
    <w:rsid w:val="001A2332"/>
    <w:rsid w:val="001A3731"/>
    <w:rsid w:val="001A3ACB"/>
    <w:rsid w:val="001A553C"/>
    <w:rsid w:val="001A5C1B"/>
    <w:rsid w:val="001A77D6"/>
    <w:rsid w:val="001B0EB3"/>
    <w:rsid w:val="001B2A63"/>
    <w:rsid w:val="001C06D5"/>
    <w:rsid w:val="001D5390"/>
    <w:rsid w:val="001E0C69"/>
    <w:rsid w:val="001E333B"/>
    <w:rsid w:val="001F0206"/>
    <w:rsid w:val="001F408E"/>
    <w:rsid w:val="002008ED"/>
    <w:rsid w:val="00204CD0"/>
    <w:rsid w:val="00206D55"/>
    <w:rsid w:val="002163CB"/>
    <w:rsid w:val="00216B60"/>
    <w:rsid w:val="00216D4A"/>
    <w:rsid w:val="00221B3E"/>
    <w:rsid w:val="00230E1E"/>
    <w:rsid w:val="00235FB0"/>
    <w:rsid w:val="002369BF"/>
    <w:rsid w:val="002439D9"/>
    <w:rsid w:val="00244901"/>
    <w:rsid w:val="00246F58"/>
    <w:rsid w:val="002565C3"/>
    <w:rsid w:val="002601E6"/>
    <w:rsid w:val="00260726"/>
    <w:rsid w:val="002616C3"/>
    <w:rsid w:val="002639AA"/>
    <w:rsid w:val="00263ADA"/>
    <w:rsid w:val="00265191"/>
    <w:rsid w:val="0027038F"/>
    <w:rsid w:val="002723B2"/>
    <w:rsid w:val="00272A1F"/>
    <w:rsid w:val="00275599"/>
    <w:rsid w:val="00275FA0"/>
    <w:rsid w:val="00280F01"/>
    <w:rsid w:val="00281FB8"/>
    <w:rsid w:val="00285349"/>
    <w:rsid w:val="00286D6F"/>
    <w:rsid w:val="00296925"/>
    <w:rsid w:val="00297E35"/>
    <w:rsid w:val="002A025E"/>
    <w:rsid w:val="002A1A08"/>
    <w:rsid w:val="002A21C8"/>
    <w:rsid w:val="002A5244"/>
    <w:rsid w:val="002A551A"/>
    <w:rsid w:val="002A6AB8"/>
    <w:rsid w:val="002A73FF"/>
    <w:rsid w:val="002B1762"/>
    <w:rsid w:val="002B66FE"/>
    <w:rsid w:val="002B7B2C"/>
    <w:rsid w:val="002C010E"/>
    <w:rsid w:val="002C15EC"/>
    <w:rsid w:val="002C3E57"/>
    <w:rsid w:val="002C4BED"/>
    <w:rsid w:val="002C4D0F"/>
    <w:rsid w:val="002C51E2"/>
    <w:rsid w:val="002C7F6A"/>
    <w:rsid w:val="002D4D3A"/>
    <w:rsid w:val="002D7047"/>
    <w:rsid w:val="002E06A0"/>
    <w:rsid w:val="002E124A"/>
    <w:rsid w:val="002E5D4F"/>
    <w:rsid w:val="002E6920"/>
    <w:rsid w:val="002E69C1"/>
    <w:rsid w:val="002F2A44"/>
    <w:rsid w:val="002F327F"/>
    <w:rsid w:val="0030352B"/>
    <w:rsid w:val="00305024"/>
    <w:rsid w:val="00310A42"/>
    <w:rsid w:val="00314850"/>
    <w:rsid w:val="00316DE4"/>
    <w:rsid w:val="00320ACC"/>
    <w:rsid w:val="003234C0"/>
    <w:rsid w:val="00323E65"/>
    <w:rsid w:val="00331495"/>
    <w:rsid w:val="00333C32"/>
    <w:rsid w:val="003360C0"/>
    <w:rsid w:val="00337880"/>
    <w:rsid w:val="003410D2"/>
    <w:rsid w:val="00342498"/>
    <w:rsid w:val="00343775"/>
    <w:rsid w:val="003449BC"/>
    <w:rsid w:val="00346487"/>
    <w:rsid w:val="00350410"/>
    <w:rsid w:val="00352264"/>
    <w:rsid w:val="0035371D"/>
    <w:rsid w:val="0035621F"/>
    <w:rsid w:val="003575C5"/>
    <w:rsid w:val="003579BF"/>
    <w:rsid w:val="00360618"/>
    <w:rsid w:val="00360B31"/>
    <w:rsid w:val="00364CEF"/>
    <w:rsid w:val="003651CB"/>
    <w:rsid w:val="00373C2A"/>
    <w:rsid w:val="00374322"/>
    <w:rsid w:val="00375667"/>
    <w:rsid w:val="00384D1B"/>
    <w:rsid w:val="00391494"/>
    <w:rsid w:val="003925B7"/>
    <w:rsid w:val="00394E3B"/>
    <w:rsid w:val="00395196"/>
    <w:rsid w:val="00395D73"/>
    <w:rsid w:val="003A07C9"/>
    <w:rsid w:val="003A2E08"/>
    <w:rsid w:val="003A5A27"/>
    <w:rsid w:val="003B066A"/>
    <w:rsid w:val="003B307E"/>
    <w:rsid w:val="003B531D"/>
    <w:rsid w:val="003B74BA"/>
    <w:rsid w:val="003C2883"/>
    <w:rsid w:val="003D236F"/>
    <w:rsid w:val="003E1FDC"/>
    <w:rsid w:val="003E29EB"/>
    <w:rsid w:val="003E5A67"/>
    <w:rsid w:val="003F2B9A"/>
    <w:rsid w:val="003F50A9"/>
    <w:rsid w:val="003F7F7E"/>
    <w:rsid w:val="0040302B"/>
    <w:rsid w:val="004055F2"/>
    <w:rsid w:val="00405F4A"/>
    <w:rsid w:val="00407B58"/>
    <w:rsid w:val="00410EB8"/>
    <w:rsid w:val="00413708"/>
    <w:rsid w:val="00415678"/>
    <w:rsid w:val="00417924"/>
    <w:rsid w:val="004212CE"/>
    <w:rsid w:val="0042155A"/>
    <w:rsid w:val="0042181D"/>
    <w:rsid w:val="004223A5"/>
    <w:rsid w:val="00422669"/>
    <w:rsid w:val="00432D39"/>
    <w:rsid w:val="00437782"/>
    <w:rsid w:val="00442343"/>
    <w:rsid w:val="004428E7"/>
    <w:rsid w:val="00444B0C"/>
    <w:rsid w:val="00447BDC"/>
    <w:rsid w:val="004520B8"/>
    <w:rsid w:val="00457334"/>
    <w:rsid w:val="00463950"/>
    <w:rsid w:val="00463B4E"/>
    <w:rsid w:val="00465560"/>
    <w:rsid w:val="00466E69"/>
    <w:rsid w:val="004679BE"/>
    <w:rsid w:val="00474725"/>
    <w:rsid w:val="004765CC"/>
    <w:rsid w:val="00477917"/>
    <w:rsid w:val="0048444E"/>
    <w:rsid w:val="00484EBF"/>
    <w:rsid w:val="0048641F"/>
    <w:rsid w:val="00487A01"/>
    <w:rsid w:val="0049093B"/>
    <w:rsid w:val="004943F8"/>
    <w:rsid w:val="004944F0"/>
    <w:rsid w:val="00494FEC"/>
    <w:rsid w:val="004A045C"/>
    <w:rsid w:val="004A1344"/>
    <w:rsid w:val="004A7D9F"/>
    <w:rsid w:val="004B16F7"/>
    <w:rsid w:val="004B5A8C"/>
    <w:rsid w:val="004B7238"/>
    <w:rsid w:val="004B77DA"/>
    <w:rsid w:val="004C1992"/>
    <w:rsid w:val="004C20AF"/>
    <w:rsid w:val="004D03E3"/>
    <w:rsid w:val="004D46FC"/>
    <w:rsid w:val="004D47C1"/>
    <w:rsid w:val="004D4B10"/>
    <w:rsid w:val="004E19DA"/>
    <w:rsid w:val="004E2768"/>
    <w:rsid w:val="004E292B"/>
    <w:rsid w:val="004E4CDE"/>
    <w:rsid w:val="004E58A7"/>
    <w:rsid w:val="004F3599"/>
    <w:rsid w:val="004F45E6"/>
    <w:rsid w:val="004F735D"/>
    <w:rsid w:val="005122DF"/>
    <w:rsid w:val="00517A6E"/>
    <w:rsid w:val="00517DE6"/>
    <w:rsid w:val="00522D55"/>
    <w:rsid w:val="00523692"/>
    <w:rsid w:val="005302F4"/>
    <w:rsid w:val="00535989"/>
    <w:rsid w:val="00536EDC"/>
    <w:rsid w:val="0054329B"/>
    <w:rsid w:val="005455F7"/>
    <w:rsid w:val="005514F3"/>
    <w:rsid w:val="005548B0"/>
    <w:rsid w:val="00566E5B"/>
    <w:rsid w:val="00572843"/>
    <w:rsid w:val="00572BE5"/>
    <w:rsid w:val="00574703"/>
    <w:rsid w:val="00574BB1"/>
    <w:rsid w:val="00577909"/>
    <w:rsid w:val="00583C27"/>
    <w:rsid w:val="00585AC1"/>
    <w:rsid w:val="00590C46"/>
    <w:rsid w:val="00591DA3"/>
    <w:rsid w:val="00591F86"/>
    <w:rsid w:val="00596BEA"/>
    <w:rsid w:val="005A09C6"/>
    <w:rsid w:val="005A12AC"/>
    <w:rsid w:val="005A1CA0"/>
    <w:rsid w:val="005A27C0"/>
    <w:rsid w:val="005A669E"/>
    <w:rsid w:val="005A7EF5"/>
    <w:rsid w:val="005B0208"/>
    <w:rsid w:val="005B1DFA"/>
    <w:rsid w:val="005B3E4A"/>
    <w:rsid w:val="005C117F"/>
    <w:rsid w:val="005C21C3"/>
    <w:rsid w:val="005D1395"/>
    <w:rsid w:val="005D380A"/>
    <w:rsid w:val="005E096D"/>
    <w:rsid w:val="005E3D43"/>
    <w:rsid w:val="005F2CF6"/>
    <w:rsid w:val="005F3AEF"/>
    <w:rsid w:val="005F79A0"/>
    <w:rsid w:val="006002D7"/>
    <w:rsid w:val="00606239"/>
    <w:rsid w:val="00606D12"/>
    <w:rsid w:val="00611FDE"/>
    <w:rsid w:val="00616573"/>
    <w:rsid w:val="0062324D"/>
    <w:rsid w:val="00623742"/>
    <w:rsid w:val="00625126"/>
    <w:rsid w:val="00627DCD"/>
    <w:rsid w:val="006347AA"/>
    <w:rsid w:val="00637736"/>
    <w:rsid w:val="00637F30"/>
    <w:rsid w:val="006413AB"/>
    <w:rsid w:val="0064457F"/>
    <w:rsid w:val="00645784"/>
    <w:rsid w:val="0065207C"/>
    <w:rsid w:val="0065352A"/>
    <w:rsid w:val="00656F8A"/>
    <w:rsid w:val="00665579"/>
    <w:rsid w:val="006750FF"/>
    <w:rsid w:val="00675E12"/>
    <w:rsid w:val="00676300"/>
    <w:rsid w:val="0067688E"/>
    <w:rsid w:val="00677910"/>
    <w:rsid w:val="00677D83"/>
    <w:rsid w:val="0068243C"/>
    <w:rsid w:val="00683CD8"/>
    <w:rsid w:val="006866B0"/>
    <w:rsid w:val="006A29D3"/>
    <w:rsid w:val="006A300C"/>
    <w:rsid w:val="006B0EE1"/>
    <w:rsid w:val="006B7B3D"/>
    <w:rsid w:val="006C2390"/>
    <w:rsid w:val="006C28D4"/>
    <w:rsid w:val="006C5F3A"/>
    <w:rsid w:val="006D18C3"/>
    <w:rsid w:val="006D1A41"/>
    <w:rsid w:val="006D276C"/>
    <w:rsid w:val="006D452C"/>
    <w:rsid w:val="006D6720"/>
    <w:rsid w:val="006D78BE"/>
    <w:rsid w:val="006E0650"/>
    <w:rsid w:val="006E0C49"/>
    <w:rsid w:val="006E5D4F"/>
    <w:rsid w:val="006E722D"/>
    <w:rsid w:val="006F5392"/>
    <w:rsid w:val="006F6663"/>
    <w:rsid w:val="0070039C"/>
    <w:rsid w:val="00702EDB"/>
    <w:rsid w:val="0070416E"/>
    <w:rsid w:val="00716A54"/>
    <w:rsid w:val="00716CA3"/>
    <w:rsid w:val="00722C7E"/>
    <w:rsid w:val="0072381A"/>
    <w:rsid w:val="0072441A"/>
    <w:rsid w:val="00727E53"/>
    <w:rsid w:val="00734391"/>
    <w:rsid w:val="007363D7"/>
    <w:rsid w:val="00737FD0"/>
    <w:rsid w:val="00751308"/>
    <w:rsid w:val="0075744A"/>
    <w:rsid w:val="00764824"/>
    <w:rsid w:val="0077446C"/>
    <w:rsid w:val="007776E6"/>
    <w:rsid w:val="00777F7B"/>
    <w:rsid w:val="00783E32"/>
    <w:rsid w:val="00786D74"/>
    <w:rsid w:val="00793E20"/>
    <w:rsid w:val="00793EEB"/>
    <w:rsid w:val="007A0B28"/>
    <w:rsid w:val="007A7148"/>
    <w:rsid w:val="007A77A4"/>
    <w:rsid w:val="007B09E2"/>
    <w:rsid w:val="007B0E76"/>
    <w:rsid w:val="007B1EA5"/>
    <w:rsid w:val="007B38AF"/>
    <w:rsid w:val="007B3E1A"/>
    <w:rsid w:val="007C0A2D"/>
    <w:rsid w:val="007C1FEC"/>
    <w:rsid w:val="007C42F7"/>
    <w:rsid w:val="007C7CA5"/>
    <w:rsid w:val="007D241B"/>
    <w:rsid w:val="007E54B8"/>
    <w:rsid w:val="007E5555"/>
    <w:rsid w:val="007F11B3"/>
    <w:rsid w:val="007F34BB"/>
    <w:rsid w:val="0080231F"/>
    <w:rsid w:val="008037DF"/>
    <w:rsid w:val="008045C9"/>
    <w:rsid w:val="008072C1"/>
    <w:rsid w:val="00810A91"/>
    <w:rsid w:val="0081162F"/>
    <w:rsid w:val="00816A91"/>
    <w:rsid w:val="00820791"/>
    <w:rsid w:val="00827BE3"/>
    <w:rsid w:val="00827F64"/>
    <w:rsid w:val="008326AF"/>
    <w:rsid w:val="008357ED"/>
    <w:rsid w:val="008367F1"/>
    <w:rsid w:val="00836E14"/>
    <w:rsid w:val="008373E1"/>
    <w:rsid w:val="00844616"/>
    <w:rsid w:val="00844A12"/>
    <w:rsid w:val="00846E0E"/>
    <w:rsid w:val="00851271"/>
    <w:rsid w:val="008616B4"/>
    <w:rsid w:val="00870AD9"/>
    <w:rsid w:val="00870E6C"/>
    <w:rsid w:val="0087240B"/>
    <w:rsid w:val="00876918"/>
    <w:rsid w:val="00876E41"/>
    <w:rsid w:val="008803DC"/>
    <w:rsid w:val="00884667"/>
    <w:rsid w:val="008925FA"/>
    <w:rsid w:val="008A3432"/>
    <w:rsid w:val="008B037A"/>
    <w:rsid w:val="008B085E"/>
    <w:rsid w:val="008B109A"/>
    <w:rsid w:val="008C48B9"/>
    <w:rsid w:val="008C4931"/>
    <w:rsid w:val="008C713E"/>
    <w:rsid w:val="008D214A"/>
    <w:rsid w:val="008D43CA"/>
    <w:rsid w:val="008D5A4A"/>
    <w:rsid w:val="008D5BDB"/>
    <w:rsid w:val="008D6000"/>
    <w:rsid w:val="008D70A9"/>
    <w:rsid w:val="008E5924"/>
    <w:rsid w:val="008E5F10"/>
    <w:rsid w:val="008E668C"/>
    <w:rsid w:val="008E6D5C"/>
    <w:rsid w:val="008F464E"/>
    <w:rsid w:val="00901D81"/>
    <w:rsid w:val="0090496A"/>
    <w:rsid w:val="00907223"/>
    <w:rsid w:val="009134ED"/>
    <w:rsid w:val="00920F72"/>
    <w:rsid w:val="00932860"/>
    <w:rsid w:val="00934213"/>
    <w:rsid w:val="009456B9"/>
    <w:rsid w:val="009505C9"/>
    <w:rsid w:val="00952B1A"/>
    <w:rsid w:val="0095678F"/>
    <w:rsid w:val="00956809"/>
    <w:rsid w:val="009629EE"/>
    <w:rsid w:val="00965B65"/>
    <w:rsid w:val="009702C6"/>
    <w:rsid w:val="009765A4"/>
    <w:rsid w:val="009765C9"/>
    <w:rsid w:val="009814DF"/>
    <w:rsid w:val="009820A2"/>
    <w:rsid w:val="009868E4"/>
    <w:rsid w:val="00986C86"/>
    <w:rsid w:val="00993524"/>
    <w:rsid w:val="009A0261"/>
    <w:rsid w:val="009A27C6"/>
    <w:rsid w:val="009A42FF"/>
    <w:rsid w:val="009A518B"/>
    <w:rsid w:val="009A578B"/>
    <w:rsid w:val="009A6375"/>
    <w:rsid w:val="009B18AF"/>
    <w:rsid w:val="009B48EB"/>
    <w:rsid w:val="009B5C13"/>
    <w:rsid w:val="009B7956"/>
    <w:rsid w:val="009C18C3"/>
    <w:rsid w:val="009C26DF"/>
    <w:rsid w:val="009C4D51"/>
    <w:rsid w:val="009C4D74"/>
    <w:rsid w:val="009D5831"/>
    <w:rsid w:val="009D655A"/>
    <w:rsid w:val="009D6C53"/>
    <w:rsid w:val="009D7582"/>
    <w:rsid w:val="009F4C3D"/>
    <w:rsid w:val="00A15AE8"/>
    <w:rsid w:val="00A214C3"/>
    <w:rsid w:val="00A22E20"/>
    <w:rsid w:val="00A26DAC"/>
    <w:rsid w:val="00A32B6E"/>
    <w:rsid w:val="00A34828"/>
    <w:rsid w:val="00A43E8E"/>
    <w:rsid w:val="00A47F9E"/>
    <w:rsid w:val="00A54EF2"/>
    <w:rsid w:val="00A61F64"/>
    <w:rsid w:val="00A65A6E"/>
    <w:rsid w:val="00A70926"/>
    <w:rsid w:val="00A741A0"/>
    <w:rsid w:val="00A74B6C"/>
    <w:rsid w:val="00A7598F"/>
    <w:rsid w:val="00A763CF"/>
    <w:rsid w:val="00A8169A"/>
    <w:rsid w:val="00A82353"/>
    <w:rsid w:val="00A828D6"/>
    <w:rsid w:val="00A84622"/>
    <w:rsid w:val="00A90A40"/>
    <w:rsid w:val="00A92CFC"/>
    <w:rsid w:val="00A97450"/>
    <w:rsid w:val="00AA4F12"/>
    <w:rsid w:val="00AA5FA2"/>
    <w:rsid w:val="00AB295E"/>
    <w:rsid w:val="00AB6F1D"/>
    <w:rsid w:val="00AC0320"/>
    <w:rsid w:val="00AC4835"/>
    <w:rsid w:val="00AC7806"/>
    <w:rsid w:val="00AD2819"/>
    <w:rsid w:val="00AD2DAB"/>
    <w:rsid w:val="00AD77C6"/>
    <w:rsid w:val="00AD7936"/>
    <w:rsid w:val="00AE09E8"/>
    <w:rsid w:val="00AE2875"/>
    <w:rsid w:val="00AE2B09"/>
    <w:rsid w:val="00AE4489"/>
    <w:rsid w:val="00AE6A0F"/>
    <w:rsid w:val="00AE71BE"/>
    <w:rsid w:val="00AF192F"/>
    <w:rsid w:val="00AF2301"/>
    <w:rsid w:val="00AF4353"/>
    <w:rsid w:val="00AF484F"/>
    <w:rsid w:val="00AF5B75"/>
    <w:rsid w:val="00B0030F"/>
    <w:rsid w:val="00B015B4"/>
    <w:rsid w:val="00B048E0"/>
    <w:rsid w:val="00B05182"/>
    <w:rsid w:val="00B05705"/>
    <w:rsid w:val="00B05E2A"/>
    <w:rsid w:val="00B12661"/>
    <w:rsid w:val="00B12C7F"/>
    <w:rsid w:val="00B12D00"/>
    <w:rsid w:val="00B218DC"/>
    <w:rsid w:val="00B24E5A"/>
    <w:rsid w:val="00B257D4"/>
    <w:rsid w:val="00B27A2E"/>
    <w:rsid w:val="00B30077"/>
    <w:rsid w:val="00B30DFB"/>
    <w:rsid w:val="00B41D9B"/>
    <w:rsid w:val="00B42C58"/>
    <w:rsid w:val="00B43D98"/>
    <w:rsid w:val="00B44ABD"/>
    <w:rsid w:val="00B47AE9"/>
    <w:rsid w:val="00B52711"/>
    <w:rsid w:val="00B53254"/>
    <w:rsid w:val="00B53A97"/>
    <w:rsid w:val="00B558D4"/>
    <w:rsid w:val="00B57E2F"/>
    <w:rsid w:val="00B6044E"/>
    <w:rsid w:val="00B64CAF"/>
    <w:rsid w:val="00B65977"/>
    <w:rsid w:val="00B66301"/>
    <w:rsid w:val="00B670BC"/>
    <w:rsid w:val="00B93B76"/>
    <w:rsid w:val="00B973C2"/>
    <w:rsid w:val="00BA55A2"/>
    <w:rsid w:val="00BA6C45"/>
    <w:rsid w:val="00BB1A1E"/>
    <w:rsid w:val="00BB7605"/>
    <w:rsid w:val="00BC0521"/>
    <w:rsid w:val="00BC12F7"/>
    <w:rsid w:val="00BC7309"/>
    <w:rsid w:val="00BC7E38"/>
    <w:rsid w:val="00BD1ED3"/>
    <w:rsid w:val="00BD519D"/>
    <w:rsid w:val="00BD6467"/>
    <w:rsid w:val="00BE3048"/>
    <w:rsid w:val="00BE5405"/>
    <w:rsid w:val="00BE58AC"/>
    <w:rsid w:val="00BE75F4"/>
    <w:rsid w:val="00BF1816"/>
    <w:rsid w:val="00BF61FC"/>
    <w:rsid w:val="00BF7A5D"/>
    <w:rsid w:val="00C011FB"/>
    <w:rsid w:val="00C04CF5"/>
    <w:rsid w:val="00C12425"/>
    <w:rsid w:val="00C1291E"/>
    <w:rsid w:val="00C15200"/>
    <w:rsid w:val="00C16655"/>
    <w:rsid w:val="00C20166"/>
    <w:rsid w:val="00C20475"/>
    <w:rsid w:val="00C268D0"/>
    <w:rsid w:val="00C337AD"/>
    <w:rsid w:val="00C33C79"/>
    <w:rsid w:val="00C34353"/>
    <w:rsid w:val="00C40FE6"/>
    <w:rsid w:val="00C42DCC"/>
    <w:rsid w:val="00C43ED2"/>
    <w:rsid w:val="00C4443C"/>
    <w:rsid w:val="00C44DD4"/>
    <w:rsid w:val="00C45EF6"/>
    <w:rsid w:val="00C54597"/>
    <w:rsid w:val="00C60CC8"/>
    <w:rsid w:val="00C60DFE"/>
    <w:rsid w:val="00C720C1"/>
    <w:rsid w:val="00C74CED"/>
    <w:rsid w:val="00C75E51"/>
    <w:rsid w:val="00C772C0"/>
    <w:rsid w:val="00C77DFB"/>
    <w:rsid w:val="00C80E21"/>
    <w:rsid w:val="00C9556E"/>
    <w:rsid w:val="00C95DB1"/>
    <w:rsid w:val="00C9735C"/>
    <w:rsid w:val="00CA2102"/>
    <w:rsid w:val="00CA4407"/>
    <w:rsid w:val="00CA7D22"/>
    <w:rsid w:val="00CB26C8"/>
    <w:rsid w:val="00CB7856"/>
    <w:rsid w:val="00CC3914"/>
    <w:rsid w:val="00CC3FE4"/>
    <w:rsid w:val="00CC485E"/>
    <w:rsid w:val="00CD2278"/>
    <w:rsid w:val="00CD6CCB"/>
    <w:rsid w:val="00CE02B4"/>
    <w:rsid w:val="00CE0504"/>
    <w:rsid w:val="00CE212F"/>
    <w:rsid w:val="00CE5D32"/>
    <w:rsid w:val="00CE7E6F"/>
    <w:rsid w:val="00CF32F0"/>
    <w:rsid w:val="00CF3EA8"/>
    <w:rsid w:val="00D021AE"/>
    <w:rsid w:val="00D044B6"/>
    <w:rsid w:val="00D04B7F"/>
    <w:rsid w:val="00D10ED5"/>
    <w:rsid w:val="00D116D5"/>
    <w:rsid w:val="00D13B82"/>
    <w:rsid w:val="00D179B0"/>
    <w:rsid w:val="00D225FA"/>
    <w:rsid w:val="00D23FEF"/>
    <w:rsid w:val="00D25500"/>
    <w:rsid w:val="00D3289D"/>
    <w:rsid w:val="00D35429"/>
    <w:rsid w:val="00D36168"/>
    <w:rsid w:val="00D424E1"/>
    <w:rsid w:val="00D4364A"/>
    <w:rsid w:val="00D43850"/>
    <w:rsid w:val="00D4408A"/>
    <w:rsid w:val="00D5592D"/>
    <w:rsid w:val="00D7067D"/>
    <w:rsid w:val="00D70C3C"/>
    <w:rsid w:val="00D70F22"/>
    <w:rsid w:val="00D75230"/>
    <w:rsid w:val="00D76D6A"/>
    <w:rsid w:val="00D7780E"/>
    <w:rsid w:val="00D813B1"/>
    <w:rsid w:val="00D85D4A"/>
    <w:rsid w:val="00D92105"/>
    <w:rsid w:val="00D95584"/>
    <w:rsid w:val="00D95FA8"/>
    <w:rsid w:val="00DA1760"/>
    <w:rsid w:val="00DA504C"/>
    <w:rsid w:val="00DA7282"/>
    <w:rsid w:val="00DB5051"/>
    <w:rsid w:val="00DB5D3B"/>
    <w:rsid w:val="00DC3547"/>
    <w:rsid w:val="00DC48F0"/>
    <w:rsid w:val="00DD51C8"/>
    <w:rsid w:val="00DD5C41"/>
    <w:rsid w:val="00DD6725"/>
    <w:rsid w:val="00DD7561"/>
    <w:rsid w:val="00DE02E0"/>
    <w:rsid w:val="00DE21D4"/>
    <w:rsid w:val="00DE5C72"/>
    <w:rsid w:val="00DE5F98"/>
    <w:rsid w:val="00DF05F6"/>
    <w:rsid w:val="00DF3B59"/>
    <w:rsid w:val="00DF5A85"/>
    <w:rsid w:val="00E01859"/>
    <w:rsid w:val="00E04B19"/>
    <w:rsid w:val="00E14281"/>
    <w:rsid w:val="00E155EF"/>
    <w:rsid w:val="00E16532"/>
    <w:rsid w:val="00E16CA6"/>
    <w:rsid w:val="00E234EB"/>
    <w:rsid w:val="00E37C1D"/>
    <w:rsid w:val="00E41AF4"/>
    <w:rsid w:val="00E51FA3"/>
    <w:rsid w:val="00E533BB"/>
    <w:rsid w:val="00E571C7"/>
    <w:rsid w:val="00E64FE6"/>
    <w:rsid w:val="00E65FE8"/>
    <w:rsid w:val="00E70155"/>
    <w:rsid w:val="00E7372E"/>
    <w:rsid w:val="00E74704"/>
    <w:rsid w:val="00E75E9A"/>
    <w:rsid w:val="00E777F6"/>
    <w:rsid w:val="00E83278"/>
    <w:rsid w:val="00E92E35"/>
    <w:rsid w:val="00E942A6"/>
    <w:rsid w:val="00E9577E"/>
    <w:rsid w:val="00E96128"/>
    <w:rsid w:val="00E96C2A"/>
    <w:rsid w:val="00EA1F24"/>
    <w:rsid w:val="00EA44D2"/>
    <w:rsid w:val="00EA4BD0"/>
    <w:rsid w:val="00EA58D2"/>
    <w:rsid w:val="00EB368C"/>
    <w:rsid w:val="00EB4953"/>
    <w:rsid w:val="00EC42CB"/>
    <w:rsid w:val="00EC4816"/>
    <w:rsid w:val="00EC6452"/>
    <w:rsid w:val="00ED48CC"/>
    <w:rsid w:val="00ED62D7"/>
    <w:rsid w:val="00EE2BF9"/>
    <w:rsid w:val="00EE5B99"/>
    <w:rsid w:val="00EF1CE2"/>
    <w:rsid w:val="00EF3CDB"/>
    <w:rsid w:val="00EF6A52"/>
    <w:rsid w:val="00EF6E36"/>
    <w:rsid w:val="00F048EF"/>
    <w:rsid w:val="00F06BA3"/>
    <w:rsid w:val="00F111C2"/>
    <w:rsid w:val="00F1279D"/>
    <w:rsid w:val="00F13601"/>
    <w:rsid w:val="00F15277"/>
    <w:rsid w:val="00F17AA1"/>
    <w:rsid w:val="00F24856"/>
    <w:rsid w:val="00F2489A"/>
    <w:rsid w:val="00F253F5"/>
    <w:rsid w:val="00F256C0"/>
    <w:rsid w:val="00F30EDF"/>
    <w:rsid w:val="00F32CB1"/>
    <w:rsid w:val="00F34C7F"/>
    <w:rsid w:val="00F3521F"/>
    <w:rsid w:val="00F36647"/>
    <w:rsid w:val="00F40300"/>
    <w:rsid w:val="00F403DF"/>
    <w:rsid w:val="00F41C10"/>
    <w:rsid w:val="00F438CA"/>
    <w:rsid w:val="00F43B78"/>
    <w:rsid w:val="00F4404B"/>
    <w:rsid w:val="00F4449E"/>
    <w:rsid w:val="00F4560C"/>
    <w:rsid w:val="00F47740"/>
    <w:rsid w:val="00F501B6"/>
    <w:rsid w:val="00F5420A"/>
    <w:rsid w:val="00F54B04"/>
    <w:rsid w:val="00F55110"/>
    <w:rsid w:val="00F55425"/>
    <w:rsid w:val="00F564A5"/>
    <w:rsid w:val="00F61E10"/>
    <w:rsid w:val="00F623A4"/>
    <w:rsid w:val="00F64DD9"/>
    <w:rsid w:val="00F652D1"/>
    <w:rsid w:val="00F65F65"/>
    <w:rsid w:val="00F71BA3"/>
    <w:rsid w:val="00F71C31"/>
    <w:rsid w:val="00F73B64"/>
    <w:rsid w:val="00F7678D"/>
    <w:rsid w:val="00F77462"/>
    <w:rsid w:val="00F83C8A"/>
    <w:rsid w:val="00F87BDB"/>
    <w:rsid w:val="00F92915"/>
    <w:rsid w:val="00F96CEA"/>
    <w:rsid w:val="00FA0E7B"/>
    <w:rsid w:val="00FA17FC"/>
    <w:rsid w:val="00FB0CC0"/>
    <w:rsid w:val="00FC3608"/>
    <w:rsid w:val="00FC49E1"/>
    <w:rsid w:val="00FC5C76"/>
    <w:rsid w:val="00FD131B"/>
    <w:rsid w:val="00FD486C"/>
    <w:rsid w:val="00FD7473"/>
    <w:rsid w:val="00FE2B60"/>
    <w:rsid w:val="00FE3906"/>
    <w:rsid w:val="00FE622B"/>
    <w:rsid w:val="00FF2E00"/>
    <w:rsid w:val="00FF5C3C"/>
    <w:rsid w:val="00FF64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0B3CB8"/>
  <w15:chartTrackingRefBased/>
  <w15:docId w15:val="{D9C9A61C-4F7C-4298-AAE7-5AAB94BB6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652D1"/>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F652D1"/>
    <w:rPr>
      <w:color w:val="0000FF"/>
      <w:u w:val="single"/>
    </w:rPr>
  </w:style>
  <w:style w:type="paragraph" w:styleId="Debesliotekstas">
    <w:name w:val="Balloon Text"/>
    <w:basedOn w:val="prastasis"/>
    <w:link w:val="DebesliotekstasDiagrama"/>
    <w:rsid w:val="006F5392"/>
    <w:rPr>
      <w:rFonts w:ascii="Tahoma" w:hAnsi="Tahoma"/>
      <w:sz w:val="16"/>
      <w:szCs w:val="16"/>
    </w:rPr>
  </w:style>
  <w:style w:type="character" w:customStyle="1" w:styleId="DebesliotekstasDiagrama">
    <w:name w:val="Debesėlio tekstas Diagrama"/>
    <w:link w:val="Debesliotekstas"/>
    <w:rsid w:val="006F5392"/>
    <w:rPr>
      <w:rFonts w:ascii="Tahoma" w:hAnsi="Tahoma" w:cs="Tahoma"/>
      <w:sz w:val="16"/>
      <w:szCs w:val="16"/>
      <w:lang w:val="en-GB" w:eastAsia="en-US"/>
    </w:rPr>
  </w:style>
  <w:style w:type="paragraph" w:styleId="Antrats">
    <w:name w:val="header"/>
    <w:basedOn w:val="prastasis"/>
    <w:link w:val="AntratsDiagrama"/>
    <w:uiPriority w:val="99"/>
    <w:unhideWhenUsed/>
    <w:rsid w:val="001607CF"/>
    <w:pPr>
      <w:spacing w:before="100" w:beforeAutospacing="1" w:after="100" w:afterAutospacing="1"/>
    </w:pPr>
    <w:rPr>
      <w:lang w:val="x-none" w:eastAsia="x-none"/>
    </w:rPr>
  </w:style>
  <w:style w:type="character" w:customStyle="1" w:styleId="AntratsDiagrama">
    <w:name w:val="Antraštės Diagrama"/>
    <w:link w:val="Antrats"/>
    <w:uiPriority w:val="99"/>
    <w:rsid w:val="001607CF"/>
    <w:rPr>
      <w:sz w:val="24"/>
      <w:szCs w:val="24"/>
    </w:rPr>
  </w:style>
  <w:style w:type="paragraph" w:styleId="Sraopastraipa">
    <w:name w:val="List Paragraph"/>
    <w:basedOn w:val="prastasis"/>
    <w:uiPriority w:val="34"/>
    <w:qFormat/>
    <w:rsid w:val="00583C27"/>
    <w:pPr>
      <w:spacing w:after="200" w:line="276" w:lineRule="auto"/>
      <w:ind w:left="720"/>
      <w:contextualSpacing/>
    </w:pPr>
    <w:rPr>
      <w:rFonts w:ascii="Calibri" w:eastAsia="Calibri" w:hAnsi="Calibri"/>
      <w:sz w:val="22"/>
      <w:szCs w:val="22"/>
      <w:lang w:val="lt-LT"/>
    </w:rPr>
  </w:style>
  <w:style w:type="paragraph" w:styleId="Porat">
    <w:name w:val="footer"/>
    <w:basedOn w:val="prastasis"/>
    <w:link w:val="PoratDiagrama"/>
    <w:rsid w:val="00820791"/>
    <w:pPr>
      <w:tabs>
        <w:tab w:val="center" w:pos="4819"/>
        <w:tab w:val="right" w:pos="9638"/>
      </w:tabs>
    </w:pPr>
  </w:style>
  <w:style w:type="character" w:customStyle="1" w:styleId="PoratDiagrama">
    <w:name w:val="Poraštė Diagrama"/>
    <w:link w:val="Porat"/>
    <w:rsid w:val="00820791"/>
    <w:rPr>
      <w:sz w:val="24"/>
      <w:szCs w:val="24"/>
      <w:lang w:val="en-GB" w:eastAsia="en-US"/>
    </w:rPr>
  </w:style>
  <w:style w:type="table" w:styleId="Lentelstinklelis">
    <w:name w:val="Table Grid"/>
    <w:basedOn w:val="prastojilentel"/>
    <w:rsid w:val="00337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358788">
      <w:bodyDiv w:val="1"/>
      <w:marLeft w:val="0"/>
      <w:marRight w:val="0"/>
      <w:marTop w:val="0"/>
      <w:marBottom w:val="0"/>
      <w:divBdr>
        <w:top w:val="none" w:sz="0" w:space="0" w:color="auto"/>
        <w:left w:val="none" w:sz="0" w:space="0" w:color="auto"/>
        <w:bottom w:val="none" w:sz="0" w:space="0" w:color="auto"/>
        <w:right w:val="none" w:sz="0" w:space="0" w:color="auto"/>
      </w:divBdr>
    </w:div>
    <w:div w:id="543098599">
      <w:bodyDiv w:val="1"/>
      <w:marLeft w:val="0"/>
      <w:marRight w:val="0"/>
      <w:marTop w:val="0"/>
      <w:marBottom w:val="0"/>
      <w:divBdr>
        <w:top w:val="none" w:sz="0" w:space="0" w:color="auto"/>
        <w:left w:val="none" w:sz="0" w:space="0" w:color="auto"/>
        <w:bottom w:val="none" w:sz="0" w:space="0" w:color="auto"/>
        <w:right w:val="none" w:sz="0" w:space="0" w:color="auto"/>
      </w:divBdr>
      <w:divsChild>
        <w:div w:id="1149133351">
          <w:marLeft w:val="0"/>
          <w:marRight w:val="0"/>
          <w:marTop w:val="0"/>
          <w:marBottom w:val="0"/>
          <w:divBdr>
            <w:top w:val="none" w:sz="0" w:space="0" w:color="auto"/>
            <w:left w:val="none" w:sz="0" w:space="0" w:color="auto"/>
            <w:bottom w:val="none" w:sz="0" w:space="0" w:color="auto"/>
            <w:right w:val="none" w:sz="0" w:space="0" w:color="auto"/>
          </w:divBdr>
        </w:div>
      </w:divsChild>
    </w:div>
    <w:div w:id="770515428">
      <w:bodyDiv w:val="1"/>
      <w:marLeft w:val="0"/>
      <w:marRight w:val="0"/>
      <w:marTop w:val="0"/>
      <w:marBottom w:val="0"/>
      <w:divBdr>
        <w:top w:val="none" w:sz="0" w:space="0" w:color="auto"/>
        <w:left w:val="none" w:sz="0" w:space="0" w:color="auto"/>
        <w:bottom w:val="none" w:sz="0" w:space="0" w:color="auto"/>
        <w:right w:val="none" w:sz="0" w:space="0" w:color="auto"/>
      </w:divBdr>
      <w:divsChild>
        <w:div w:id="1681275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784ce32ce4574faead886baaae2da92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8706B-6A49-4DCF-B6BE-1DEDC3C51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784ce32ce4574faead886baaae2da925</Template>
  <TotalTime>1</TotalTime>
  <Pages>3</Pages>
  <Words>3603</Words>
  <Characters>2055</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konkurso „Metų žemdirbys“ darbo grupės sudarymo ir jos veiklos reglamento patvirtinimo</vt:lpstr>
      <vt:lpstr/>
    </vt:vector>
  </TitlesOfParts>
  <Manager>2024-05-28</Manager>
  <Company>a</Company>
  <LinksUpToDate>false</LinksUpToDate>
  <CharactersWithSpaces>5647</CharactersWithSpaces>
  <SharedDoc>false</SharedDoc>
  <HLinks>
    <vt:vector size="12" baseType="variant">
      <vt:variant>
        <vt:i4>7602226</vt:i4>
      </vt:variant>
      <vt:variant>
        <vt:i4>3</vt:i4>
      </vt:variant>
      <vt:variant>
        <vt:i4>0</vt:i4>
      </vt:variant>
      <vt:variant>
        <vt:i4>5</vt:i4>
      </vt:variant>
      <vt:variant>
        <vt:lpwstr>http://www.ignalina.lt/</vt:lpwstr>
      </vt:variant>
      <vt:variant>
        <vt:lpwstr/>
      </vt:variant>
      <vt:variant>
        <vt:i4>1835053</vt:i4>
      </vt:variant>
      <vt:variant>
        <vt:i4>0</vt:i4>
      </vt:variant>
      <vt:variant>
        <vt:i4>0</vt:i4>
      </vt:variant>
      <vt:variant>
        <vt:i4>5</vt:i4>
      </vt:variant>
      <vt:variant>
        <vt:lpwstr>mailto:ignalina@sav.lt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konkurso ,,Gražiausiai tvarkoma Ignalinos rajono sodyba“ darbo grupės sudarymo ir jos veiklos reglamento patvirtinimo</dc:title>
  <dc:subject>V1-206</dc:subject>
  <dc:creator>IGNALINOS RAJONO SAVIVALDYBĖS MERAS</dc:creator>
  <cp:keywords/>
  <cp:lastModifiedBy>Rasa Guogienė</cp:lastModifiedBy>
  <cp:revision>2</cp:revision>
  <cp:lastPrinted>2024-05-22T06:33:00Z</cp:lastPrinted>
  <dcterms:created xsi:type="dcterms:W3CDTF">2026-07-16T06:51:00Z</dcterms:created>
  <dcterms:modified xsi:type="dcterms:W3CDTF">2026-07-16T06:51:00Z</dcterms:modified>
  <cp:category>Potvarkis</cp:category>
</cp:coreProperties>
</file>