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390C" w14:textId="05CA5715" w:rsidR="001433CE" w:rsidRDefault="00B0781B" w:rsidP="00EF6740">
      <w:pPr>
        <w:jc w:val="center"/>
        <w:rPr>
          <w:b/>
          <w:caps/>
          <w:szCs w:val="24"/>
        </w:rPr>
      </w:pPr>
      <w:r>
        <w:rPr>
          <w:noProof/>
          <w:lang w:eastAsia="lt-LT"/>
        </w:rPr>
        <w:drawing>
          <wp:inline distT="0" distB="0" distL="0" distR="0" wp14:anchorId="74588D18" wp14:editId="0429B6A7">
            <wp:extent cx="571500" cy="723900"/>
            <wp:effectExtent l="0" t="0" r="0" b="0"/>
            <wp:docPr id="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aveikslėlis 6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59954" w14:textId="140AAE2F" w:rsidR="00B020C8" w:rsidRDefault="00B020C8" w:rsidP="001433CE">
      <w:pPr>
        <w:ind w:left="5184" w:firstLine="1296"/>
        <w:jc w:val="center"/>
        <w:rPr>
          <w:b/>
          <w:caps/>
          <w:szCs w:val="24"/>
        </w:rPr>
      </w:pPr>
    </w:p>
    <w:p w14:paraId="448037A6" w14:textId="7154DCE3" w:rsidR="00A52DE9" w:rsidRPr="00EF6740" w:rsidRDefault="00EF6740" w:rsidP="00EF6740">
      <w:pPr>
        <w:jc w:val="center"/>
        <w:rPr>
          <w:b/>
        </w:rPr>
      </w:pPr>
      <w:r w:rsidRPr="00EF6740">
        <w:rPr>
          <w:b/>
        </w:rPr>
        <w:t>IGNALINOS RAJONO SAVIVALDYBĖS TARYBA</w:t>
      </w:r>
    </w:p>
    <w:p w14:paraId="3CB1785A" w14:textId="77777777" w:rsidR="00EF6740" w:rsidRPr="00EF6740" w:rsidRDefault="00EF6740" w:rsidP="00EF6740">
      <w:pPr>
        <w:jc w:val="center"/>
      </w:pPr>
    </w:p>
    <w:p w14:paraId="123D65BF" w14:textId="3B17AE1D" w:rsidR="00EF6740" w:rsidRPr="00EF6740" w:rsidRDefault="00EF6740" w:rsidP="00EF6740">
      <w:pPr>
        <w:jc w:val="center"/>
        <w:rPr>
          <w:b/>
        </w:rPr>
      </w:pPr>
      <w:r w:rsidRPr="00EF6740">
        <w:rPr>
          <w:b/>
        </w:rPr>
        <w:t>SPRENDIMAS</w:t>
      </w:r>
    </w:p>
    <w:p w14:paraId="2D2DC694" w14:textId="1325BA27" w:rsidR="00EF6740" w:rsidRPr="00EF6740" w:rsidRDefault="00EF6740" w:rsidP="00EF6740">
      <w:pPr>
        <w:jc w:val="center"/>
        <w:rPr>
          <w:b/>
        </w:rPr>
      </w:pPr>
      <w:r w:rsidRPr="00EF6740">
        <w:rPr>
          <w:b/>
        </w:rPr>
        <w:t>DĖL IGNALINOS RAJONO SAVIVALDYBĖS GARBĖS PILIEČIO VARDO SUTEIKIMO NUOSTATŲ PATVIRTINIMO</w:t>
      </w:r>
    </w:p>
    <w:p w14:paraId="5B9A476C" w14:textId="77777777" w:rsidR="00EF6740" w:rsidRPr="00EF6740" w:rsidRDefault="00EF6740" w:rsidP="00EF6740">
      <w:pPr>
        <w:jc w:val="center"/>
      </w:pPr>
    </w:p>
    <w:p w14:paraId="0FACAC82" w14:textId="6E62B50A" w:rsidR="00EF6740" w:rsidRPr="00EF6740" w:rsidRDefault="00EF6740" w:rsidP="00EF6740">
      <w:pPr>
        <w:jc w:val="center"/>
      </w:pPr>
      <w:r w:rsidRPr="00EF6740">
        <w:t>2026 m. vasario 19 d. Nr. T-13</w:t>
      </w:r>
    </w:p>
    <w:p w14:paraId="2B948D1D" w14:textId="7CF66D18" w:rsidR="00EF6740" w:rsidRPr="00EF6740" w:rsidRDefault="00EF6740" w:rsidP="00EF6740">
      <w:pPr>
        <w:jc w:val="center"/>
      </w:pPr>
      <w:r w:rsidRPr="00EF6740">
        <w:t>Ignalina</w:t>
      </w:r>
    </w:p>
    <w:p w14:paraId="45883ECF" w14:textId="77777777" w:rsidR="00EF6740" w:rsidRDefault="00EF6740" w:rsidP="00EF6740">
      <w:pPr>
        <w:ind w:firstLine="1247"/>
        <w:jc w:val="both"/>
        <w:rPr>
          <w:szCs w:val="24"/>
        </w:rPr>
      </w:pPr>
    </w:p>
    <w:p w14:paraId="05E3C602" w14:textId="46DEE725" w:rsidR="00A52DE9" w:rsidRDefault="00A52DE9" w:rsidP="00EF6740">
      <w:pPr>
        <w:ind w:firstLine="720"/>
        <w:jc w:val="both"/>
        <w:rPr>
          <w:szCs w:val="24"/>
        </w:rPr>
      </w:pPr>
      <w:r>
        <w:rPr>
          <w:szCs w:val="24"/>
        </w:rPr>
        <w:t xml:space="preserve">Vadovaudamasi Lietuvos Respublikos vietos savivaldos įstatymo 15 straipsnio 2 dalies </w:t>
      </w:r>
      <w:r w:rsidR="001A0FD8">
        <w:rPr>
          <w:szCs w:val="24"/>
        </w:rPr>
        <w:t>37</w:t>
      </w:r>
      <w:r>
        <w:rPr>
          <w:szCs w:val="24"/>
        </w:rPr>
        <w:t xml:space="preserve"> punktu, </w:t>
      </w:r>
      <w:r w:rsidR="001A0FD8">
        <w:rPr>
          <w:szCs w:val="24"/>
        </w:rPr>
        <w:t xml:space="preserve">16 straipsnio 1 dalimi, </w:t>
      </w:r>
      <w:r w:rsidR="000713B9">
        <w:rPr>
          <w:szCs w:val="24"/>
        </w:rPr>
        <w:t>Ignalinos</w:t>
      </w:r>
      <w:r>
        <w:rPr>
          <w:szCs w:val="24"/>
        </w:rPr>
        <w:t xml:space="preserve"> rajono savivaldybės taryba </w:t>
      </w:r>
      <w:r w:rsidR="00EF6740" w:rsidRPr="00EF6740">
        <w:rPr>
          <w:spacing w:val="60"/>
          <w:szCs w:val="24"/>
        </w:rPr>
        <w:t>nusprendžia</w:t>
      </w:r>
      <w:r>
        <w:rPr>
          <w:szCs w:val="24"/>
        </w:rPr>
        <w:t>:</w:t>
      </w:r>
    </w:p>
    <w:p w14:paraId="0E2FE105" w14:textId="12865686" w:rsidR="00A52DE9" w:rsidRDefault="00A52DE9" w:rsidP="00EF6740">
      <w:pPr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EB094D">
        <w:rPr>
          <w:szCs w:val="24"/>
        </w:rPr>
        <w:t>Patvirtinti</w:t>
      </w:r>
      <w:r>
        <w:rPr>
          <w:szCs w:val="24"/>
        </w:rPr>
        <w:t xml:space="preserve"> </w:t>
      </w:r>
      <w:r w:rsidR="00054601">
        <w:rPr>
          <w:szCs w:val="24"/>
        </w:rPr>
        <w:t xml:space="preserve">Ignalinos rajono savivaldybės </w:t>
      </w:r>
      <w:r w:rsidR="00EB094D">
        <w:rPr>
          <w:szCs w:val="24"/>
        </w:rPr>
        <w:t>g</w:t>
      </w:r>
      <w:r>
        <w:rPr>
          <w:szCs w:val="24"/>
        </w:rPr>
        <w:t>arbės piliečio vardo suteikimo nuostatus (pridedama).</w:t>
      </w:r>
    </w:p>
    <w:p w14:paraId="5DD82953" w14:textId="3ACCF285" w:rsidR="00A52DE9" w:rsidRDefault="00A52DE9" w:rsidP="00EF6740">
      <w:pPr>
        <w:ind w:firstLine="720"/>
        <w:jc w:val="both"/>
        <w:rPr>
          <w:szCs w:val="24"/>
        </w:rPr>
      </w:pPr>
      <w:r>
        <w:rPr>
          <w:szCs w:val="24"/>
        </w:rPr>
        <w:t xml:space="preserve">2. Pripažinti netekusiu galios </w:t>
      </w:r>
      <w:r w:rsidR="00054601">
        <w:rPr>
          <w:szCs w:val="24"/>
        </w:rPr>
        <w:t xml:space="preserve">Ignalinos </w:t>
      </w:r>
      <w:r>
        <w:rPr>
          <w:szCs w:val="24"/>
        </w:rPr>
        <w:t xml:space="preserve"> rajono savivaldybės tarybos 20</w:t>
      </w:r>
      <w:r w:rsidR="004B29C7">
        <w:rPr>
          <w:szCs w:val="24"/>
        </w:rPr>
        <w:t>04</w:t>
      </w:r>
      <w:r>
        <w:rPr>
          <w:szCs w:val="24"/>
        </w:rPr>
        <w:t xml:space="preserve"> m. </w:t>
      </w:r>
      <w:r w:rsidR="004B29C7">
        <w:rPr>
          <w:szCs w:val="24"/>
        </w:rPr>
        <w:t>vasario 12</w:t>
      </w:r>
      <w:r>
        <w:rPr>
          <w:szCs w:val="24"/>
        </w:rPr>
        <w:t xml:space="preserve"> d. sprendim</w:t>
      </w:r>
      <w:r w:rsidR="0054303C">
        <w:rPr>
          <w:szCs w:val="24"/>
        </w:rPr>
        <w:t>ą</w:t>
      </w:r>
      <w:r>
        <w:rPr>
          <w:szCs w:val="24"/>
        </w:rPr>
        <w:t xml:space="preserve"> </w:t>
      </w:r>
      <w:bookmarkStart w:id="0" w:name="n_0"/>
      <w:r w:rsidR="00EF6740" w:rsidRPr="006F3C4A">
        <w:rPr>
          <w:szCs w:val="24"/>
        </w:rPr>
        <w:t>Nr. T-206</w:t>
      </w:r>
      <w:bookmarkEnd w:id="0"/>
      <w:r>
        <w:rPr>
          <w:szCs w:val="24"/>
        </w:rPr>
        <w:t xml:space="preserve"> „Dėl </w:t>
      </w:r>
      <w:r w:rsidR="002A69D7">
        <w:rPr>
          <w:szCs w:val="24"/>
        </w:rPr>
        <w:t xml:space="preserve">Ignalinos rajono savivaldybės (miesto arba </w:t>
      </w:r>
      <w:r w:rsidR="00AA1895">
        <w:rPr>
          <w:szCs w:val="24"/>
        </w:rPr>
        <w:t xml:space="preserve">kitos rajono gyvenamosios vietovės) </w:t>
      </w:r>
      <w:r w:rsidR="00EB094D">
        <w:rPr>
          <w:szCs w:val="24"/>
        </w:rPr>
        <w:t>g</w:t>
      </w:r>
      <w:r>
        <w:rPr>
          <w:szCs w:val="24"/>
        </w:rPr>
        <w:t>arbės piliečio vardo suteikimo nuostatų  patvirtinimo“ su visais pakeitimais.</w:t>
      </w:r>
    </w:p>
    <w:p w14:paraId="358CC84D" w14:textId="6BF7853C" w:rsidR="0080415A" w:rsidRDefault="00EA54C5" w:rsidP="00EF6740">
      <w:pPr>
        <w:pStyle w:val="Pagrindinistekstas2"/>
        <w:spacing w:after="0" w:line="240" w:lineRule="auto"/>
        <w:ind w:firstLine="720"/>
        <w:contextualSpacing/>
        <w:jc w:val="both"/>
        <w:rPr>
          <w:szCs w:val="24"/>
          <w:lang w:val="lt-LT"/>
        </w:rPr>
      </w:pPr>
      <w:r>
        <w:rPr>
          <w:szCs w:val="24"/>
        </w:rPr>
        <w:t xml:space="preserve">3. </w:t>
      </w:r>
      <w:r w:rsidR="004F4D33" w:rsidRPr="00EB094D">
        <w:rPr>
          <w:szCs w:val="24"/>
          <w:lang w:val="lt-LT"/>
        </w:rPr>
        <w:t>Paskelbti</w:t>
      </w:r>
      <w:r w:rsidR="00210F2C">
        <w:rPr>
          <w:szCs w:val="24"/>
        </w:rPr>
        <w:t xml:space="preserve"> </w:t>
      </w:r>
      <w:r w:rsidR="0080415A" w:rsidRPr="00A94404">
        <w:rPr>
          <w:color w:val="000000"/>
          <w:lang w:val="lt-LT"/>
        </w:rPr>
        <w:t xml:space="preserve">šį sprendimą Teisės aktų registre ir Ignalinos rajono savivaldybės interneto svetainėje </w:t>
      </w:r>
      <w:hyperlink r:id="rId8" w:history="1">
        <w:r w:rsidR="0080415A" w:rsidRPr="00A94404">
          <w:rPr>
            <w:rStyle w:val="Hipersaitas"/>
            <w:lang w:val="lt-LT"/>
          </w:rPr>
          <w:t>www.ignalina.lt</w:t>
        </w:r>
      </w:hyperlink>
    </w:p>
    <w:p w14:paraId="3038A236" w14:textId="77777777" w:rsidR="00A52DE9" w:rsidRDefault="00A52DE9" w:rsidP="00EF6740">
      <w:pPr>
        <w:jc w:val="both"/>
      </w:pPr>
    </w:p>
    <w:p w14:paraId="07B3AB9E" w14:textId="6E4938F5" w:rsidR="00A52DE9" w:rsidRPr="003A2F7D" w:rsidRDefault="00EF6740" w:rsidP="00EF6740">
      <w:pPr>
        <w:tabs>
          <w:tab w:val="right" w:pos="9638"/>
        </w:tabs>
        <w:rPr>
          <w:szCs w:val="24"/>
        </w:rPr>
      </w:pPr>
      <w:r>
        <w:rPr>
          <w:szCs w:val="24"/>
        </w:rPr>
        <w:t>Savivaldybės meras</w:t>
      </w:r>
      <w:r>
        <w:rPr>
          <w:szCs w:val="24"/>
        </w:rPr>
        <w:tab/>
        <w:t>Laimutis Ragaišis</w:t>
      </w:r>
    </w:p>
    <w:p w14:paraId="3A444C7A" w14:textId="77777777" w:rsidR="00EF6740" w:rsidRDefault="00EF6740">
      <w:pPr>
        <w:rPr>
          <w:szCs w:val="24"/>
          <w:lang w:eastAsia="lt-LT"/>
        </w:rPr>
      </w:pPr>
      <w:r>
        <w:rPr>
          <w:szCs w:val="24"/>
          <w:lang w:eastAsia="lt-LT"/>
        </w:rPr>
        <w:br w:type="page"/>
      </w:r>
    </w:p>
    <w:p w14:paraId="587995DD" w14:textId="70564FE7" w:rsidR="00C054AF" w:rsidRDefault="004C6C87" w:rsidP="00EF6740">
      <w:pPr>
        <w:ind w:left="5102"/>
        <w:jc w:val="both"/>
        <w:rPr>
          <w:szCs w:val="24"/>
        </w:rPr>
      </w:pPr>
      <w:r>
        <w:rPr>
          <w:szCs w:val="24"/>
        </w:rPr>
        <w:lastRenderedPageBreak/>
        <w:t>PATVIRTINTA</w:t>
      </w:r>
    </w:p>
    <w:p w14:paraId="4B7724F6" w14:textId="4B3B0686" w:rsidR="00C054AF" w:rsidRDefault="00093A0E" w:rsidP="00EF6740">
      <w:pPr>
        <w:ind w:left="5102"/>
        <w:jc w:val="both"/>
        <w:rPr>
          <w:szCs w:val="24"/>
        </w:rPr>
      </w:pPr>
      <w:r>
        <w:rPr>
          <w:szCs w:val="24"/>
        </w:rPr>
        <w:t>Ignalinos</w:t>
      </w:r>
      <w:r w:rsidR="004C6C87">
        <w:rPr>
          <w:szCs w:val="24"/>
        </w:rPr>
        <w:t xml:space="preserve"> rajono savivaldybės tarybos</w:t>
      </w:r>
    </w:p>
    <w:p w14:paraId="34D1DDDD" w14:textId="287F68A5" w:rsidR="00C054AF" w:rsidRDefault="004C6C87" w:rsidP="00EF6740">
      <w:pPr>
        <w:ind w:left="5102"/>
        <w:jc w:val="both"/>
        <w:rPr>
          <w:szCs w:val="24"/>
        </w:rPr>
      </w:pPr>
      <w:r>
        <w:rPr>
          <w:szCs w:val="24"/>
        </w:rPr>
        <w:t>202</w:t>
      </w:r>
      <w:r w:rsidR="00F96B11">
        <w:rPr>
          <w:szCs w:val="24"/>
        </w:rPr>
        <w:t>6</w:t>
      </w:r>
      <w:r>
        <w:rPr>
          <w:szCs w:val="24"/>
        </w:rPr>
        <w:t xml:space="preserve"> m. </w:t>
      </w:r>
      <w:r w:rsidR="00063C4E">
        <w:rPr>
          <w:szCs w:val="24"/>
        </w:rPr>
        <w:t xml:space="preserve">vasario </w:t>
      </w:r>
      <w:r w:rsidR="00CA6039">
        <w:rPr>
          <w:szCs w:val="24"/>
        </w:rPr>
        <w:t>19 d.</w:t>
      </w:r>
      <w:r>
        <w:rPr>
          <w:szCs w:val="24"/>
        </w:rPr>
        <w:t xml:space="preserve"> sprendimu Nr. </w:t>
      </w:r>
      <w:r w:rsidR="00CA6039">
        <w:rPr>
          <w:szCs w:val="24"/>
        </w:rPr>
        <w:t>T-13</w:t>
      </w:r>
    </w:p>
    <w:p w14:paraId="723941B9" w14:textId="77777777" w:rsidR="00C054AF" w:rsidRDefault="00C054AF">
      <w:pPr>
        <w:widowControl w:val="0"/>
        <w:jc w:val="center"/>
        <w:rPr>
          <w:szCs w:val="24"/>
        </w:rPr>
      </w:pPr>
    </w:p>
    <w:p w14:paraId="199B3944" w14:textId="39082752" w:rsidR="00C054AF" w:rsidRDefault="00627851">
      <w:pPr>
        <w:jc w:val="center"/>
        <w:rPr>
          <w:b/>
          <w:bCs/>
        </w:rPr>
      </w:pPr>
      <w:r>
        <w:rPr>
          <w:b/>
          <w:bCs/>
        </w:rPr>
        <w:t>IGNALINOS</w:t>
      </w:r>
      <w:r w:rsidR="004C6C87">
        <w:rPr>
          <w:b/>
          <w:bCs/>
        </w:rPr>
        <w:t xml:space="preserve"> RAJONO SAVIVALDYBĖS GARBĖS PILIEČIO VARDO SUTEIKIMO NUOSTATAI</w:t>
      </w:r>
    </w:p>
    <w:p w14:paraId="72F09E45" w14:textId="77777777" w:rsidR="00C054AF" w:rsidRDefault="00C054AF">
      <w:pPr>
        <w:jc w:val="center"/>
        <w:rPr>
          <w:b/>
          <w:bCs/>
        </w:rPr>
      </w:pPr>
    </w:p>
    <w:p w14:paraId="13F4C297" w14:textId="77777777" w:rsidR="00C054AF" w:rsidRDefault="004C6C87">
      <w:pPr>
        <w:jc w:val="center"/>
        <w:rPr>
          <w:b/>
          <w:bCs/>
        </w:rPr>
      </w:pPr>
      <w:r>
        <w:rPr>
          <w:b/>
          <w:bCs/>
        </w:rPr>
        <w:t>I SKYRIUS</w:t>
      </w:r>
    </w:p>
    <w:p w14:paraId="2FD9E8B5" w14:textId="77777777" w:rsidR="00C054AF" w:rsidRDefault="004C6C87">
      <w:pPr>
        <w:jc w:val="center"/>
        <w:rPr>
          <w:b/>
          <w:bCs/>
        </w:rPr>
      </w:pPr>
      <w:r>
        <w:rPr>
          <w:b/>
          <w:bCs/>
        </w:rPr>
        <w:t>BENDROSIOS NUOSTATOS</w:t>
      </w:r>
    </w:p>
    <w:p w14:paraId="55C13707" w14:textId="77777777" w:rsidR="00C054AF" w:rsidRDefault="00C054AF"/>
    <w:p w14:paraId="7068E81F" w14:textId="59A524CD" w:rsidR="00C054AF" w:rsidRDefault="004C6C87" w:rsidP="00EB094D">
      <w:pPr>
        <w:widowControl w:val="0"/>
        <w:tabs>
          <w:tab w:val="left" w:pos="1418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1.</w:t>
      </w:r>
      <w:r>
        <w:rPr>
          <w:color w:val="000000"/>
          <w:szCs w:val="24"/>
        </w:rPr>
        <w:tab/>
      </w:r>
      <w:r w:rsidR="00627851">
        <w:rPr>
          <w:szCs w:val="24"/>
        </w:rPr>
        <w:t>Ignalinos</w:t>
      </w:r>
      <w:r>
        <w:rPr>
          <w:szCs w:val="24"/>
        </w:rPr>
        <w:t xml:space="preserve"> rajono savivaldybės garbės piliečio vardo suteikimo nuostatai (toliau – Nuostatai) nustato </w:t>
      </w:r>
      <w:r w:rsidR="009A5F11">
        <w:rPr>
          <w:szCs w:val="24"/>
        </w:rPr>
        <w:t>Ignalinos</w:t>
      </w:r>
      <w:r>
        <w:rPr>
          <w:szCs w:val="24"/>
        </w:rPr>
        <w:t xml:space="preserve"> rajono savivaldybės garbės piliečio (toliau – Garbės pilietis) vardo suteikimo sąlygas ir tvarką, Garbės piliečio vardo</w:t>
      </w:r>
      <w:r w:rsidR="00CF5BAD">
        <w:rPr>
          <w:szCs w:val="24"/>
        </w:rPr>
        <w:t xml:space="preserve">, </w:t>
      </w:r>
      <w:r w:rsidR="002B09D7">
        <w:rPr>
          <w:szCs w:val="24"/>
        </w:rPr>
        <w:t xml:space="preserve">ženklo ir pažymėjimo </w:t>
      </w:r>
      <w:r>
        <w:rPr>
          <w:szCs w:val="24"/>
        </w:rPr>
        <w:t xml:space="preserve"> įteikimo tvarką</w:t>
      </w:r>
      <w:r w:rsidR="002B09D7">
        <w:rPr>
          <w:szCs w:val="24"/>
        </w:rPr>
        <w:t xml:space="preserve">, </w:t>
      </w:r>
      <w:r>
        <w:rPr>
          <w:szCs w:val="24"/>
        </w:rPr>
        <w:t xml:space="preserve"> Garbės piliečio teises</w:t>
      </w:r>
      <w:r w:rsidR="004221F8">
        <w:rPr>
          <w:szCs w:val="24"/>
        </w:rPr>
        <w:t xml:space="preserve"> ir pareigas</w:t>
      </w:r>
      <w:r>
        <w:rPr>
          <w:szCs w:val="24"/>
        </w:rPr>
        <w:t>.</w:t>
      </w:r>
    </w:p>
    <w:p w14:paraId="039DF2A3" w14:textId="468A46C7" w:rsidR="00C054AF" w:rsidRDefault="004C6C87" w:rsidP="00EB094D">
      <w:pPr>
        <w:widowControl w:val="0"/>
        <w:tabs>
          <w:tab w:val="left" w:pos="1418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2.</w:t>
      </w:r>
      <w:r>
        <w:rPr>
          <w:color w:val="000000"/>
          <w:szCs w:val="24"/>
        </w:rPr>
        <w:tab/>
      </w:r>
      <w:r>
        <w:rPr>
          <w:szCs w:val="24"/>
          <w:lang w:eastAsia="zh-CN"/>
        </w:rPr>
        <w:t xml:space="preserve">Garbės piliečio vardas yra aukščiausias </w:t>
      </w:r>
      <w:r w:rsidR="009A5F11">
        <w:rPr>
          <w:szCs w:val="24"/>
          <w:lang w:eastAsia="zh-CN"/>
        </w:rPr>
        <w:t xml:space="preserve">Ignalinos </w:t>
      </w:r>
      <w:r>
        <w:rPr>
          <w:szCs w:val="24"/>
          <w:lang w:eastAsia="zh-CN"/>
        </w:rPr>
        <w:t>rajono savivaldybės (toliau – Savivaldybė) įvertinimas.</w:t>
      </w:r>
    </w:p>
    <w:p w14:paraId="5D7216FA" w14:textId="77777777" w:rsidR="00C054AF" w:rsidRDefault="00C054AF">
      <w:pPr>
        <w:widowControl w:val="0"/>
        <w:tabs>
          <w:tab w:val="left" w:pos="1052"/>
        </w:tabs>
        <w:jc w:val="center"/>
        <w:rPr>
          <w:szCs w:val="24"/>
        </w:rPr>
      </w:pPr>
    </w:p>
    <w:p w14:paraId="7CE864C3" w14:textId="77777777" w:rsidR="00C054AF" w:rsidRDefault="004C6C87">
      <w:pPr>
        <w:jc w:val="center"/>
        <w:rPr>
          <w:b/>
        </w:rPr>
      </w:pPr>
      <w:r>
        <w:rPr>
          <w:b/>
        </w:rPr>
        <w:t>II SKYRIUS</w:t>
      </w:r>
    </w:p>
    <w:p w14:paraId="7A6E74E9" w14:textId="77777777" w:rsidR="00C054AF" w:rsidRDefault="004C6C87">
      <w:pPr>
        <w:jc w:val="center"/>
        <w:rPr>
          <w:b/>
        </w:rPr>
      </w:pPr>
      <w:r>
        <w:rPr>
          <w:b/>
        </w:rPr>
        <w:t>GARBĖS PILIEČIO VARDO SUTEIKIMO SĄLYGOS IR TVARKA</w:t>
      </w:r>
    </w:p>
    <w:p w14:paraId="7A881A62" w14:textId="77777777" w:rsidR="00C054AF" w:rsidRDefault="00C054AF"/>
    <w:p w14:paraId="526918A9" w14:textId="4E09642E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3.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Garbės piliečio vardas suteikiamas Lietuvos Respublikos </w:t>
      </w:r>
      <w:r w:rsidR="00350F49">
        <w:rPr>
          <w:szCs w:val="24"/>
        </w:rPr>
        <w:t xml:space="preserve">ir </w:t>
      </w:r>
      <w:r w:rsidR="0055495C" w:rsidRPr="0025130E">
        <w:rPr>
          <w:szCs w:val="24"/>
        </w:rPr>
        <w:t>užsienio valstybių</w:t>
      </w:r>
      <w:r w:rsidR="004009B9">
        <w:rPr>
          <w:szCs w:val="24"/>
        </w:rPr>
        <w:t xml:space="preserve"> </w:t>
      </w:r>
      <w:r>
        <w:rPr>
          <w:szCs w:val="24"/>
        </w:rPr>
        <w:t xml:space="preserve">piliečiams už ypatingus nuopelnus </w:t>
      </w:r>
      <w:r w:rsidR="00064CDA">
        <w:rPr>
          <w:szCs w:val="24"/>
        </w:rPr>
        <w:t xml:space="preserve">Ignalinos </w:t>
      </w:r>
      <w:r w:rsidR="00507CAB">
        <w:rPr>
          <w:szCs w:val="24"/>
        </w:rPr>
        <w:t>rajonui</w:t>
      </w:r>
      <w:r>
        <w:rPr>
          <w:szCs w:val="24"/>
        </w:rPr>
        <w:t xml:space="preserve">, išskirtinį indėlį į </w:t>
      </w:r>
      <w:r w:rsidR="00064CDA">
        <w:rPr>
          <w:szCs w:val="24"/>
        </w:rPr>
        <w:t>Ignalinos</w:t>
      </w:r>
      <w:r>
        <w:rPr>
          <w:szCs w:val="24"/>
        </w:rPr>
        <w:t xml:space="preserve"> rajono mokslo, švietimo, kultūros, sporto, ekonomikos, socialinio vystymo bei kitas sritis ir </w:t>
      </w:r>
      <w:r w:rsidR="00D8398E">
        <w:rPr>
          <w:szCs w:val="24"/>
          <w:lang w:eastAsia="lt-LT"/>
        </w:rPr>
        <w:t xml:space="preserve">Ignalinos </w:t>
      </w:r>
      <w:r>
        <w:rPr>
          <w:szCs w:val="24"/>
          <w:lang w:eastAsia="lt-LT"/>
        </w:rPr>
        <w:t xml:space="preserve"> rajono savivaldybės garsinimą šalyje ir pasaulyje.</w:t>
      </w:r>
    </w:p>
    <w:p w14:paraId="24E3FD5D" w14:textId="67395225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4.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Garbės piliečio vardas  </w:t>
      </w:r>
      <w:r w:rsidR="00507CAB">
        <w:rPr>
          <w:szCs w:val="24"/>
        </w:rPr>
        <w:t xml:space="preserve">asmeniui </w:t>
      </w:r>
      <w:r>
        <w:rPr>
          <w:szCs w:val="24"/>
        </w:rPr>
        <w:t xml:space="preserve">suteikiamas </w:t>
      </w:r>
      <w:r w:rsidR="00987B9F">
        <w:rPr>
          <w:szCs w:val="24"/>
        </w:rPr>
        <w:t>vieną kartą</w:t>
      </w:r>
      <w:r>
        <w:rPr>
          <w:szCs w:val="24"/>
        </w:rPr>
        <w:t xml:space="preserve">. </w:t>
      </w:r>
    </w:p>
    <w:p w14:paraId="755605C6" w14:textId="678C0AE3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lt-LT"/>
        </w:rPr>
        <w:t>5.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Kandidatus Garbės piliečio vardui suteikti turi teisę siūlyti Savivaldybės tarybos nariai, </w:t>
      </w:r>
      <w:r w:rsidR="00CE58D5">
        <w:rPr>
          <w:szCs w:val="24"/>
        </w:rPr>
        <w:t xml:space="preserve">nevyriausybinės </w:t>
      </w:r>
      <w:r>
        <w:rPr>
          <w:szCs w:val="24"/>
        </w:rPr>
        <w:t xml:space="preserve"> organizacijos, </w:t>
      </w:r>
      <w:r>
        <w:t xml:space="preserve">įstaigos, įmonės ir pavieniai asmenys. </w:t>
      </w:r>
    </w:p>
    <w:p w14:paraId="00287711" w14:textId="44FAF60F" w:rsidR="00C054AF" w:rsidRDefault="00CE58D5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6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B3A68" w:rsidRPr="005E5A7B">
        <w:rPr>
          <w:color w:val="000000"/>
          <w:szCs w:val="24"/>
          <w:lang w:eastAsia="zh-CN"/>
        </w:rPr>
        <w:t>Pas</w:t>
      </w:r>
      <w:r w:rsidR="004C6C87">
        <w:rPr>
          <w:szCs w:val="24"/>
          <w:lang w:eastAsia="zh-CN"/>
        </w:rPr>
        <w:t>iūlymai dėl Garbės piliečio vardo suteikimo pateikiami raštu, paštu arba elektroninėmis priemonėmis Savivaldybės administracijai</w:t>
      </w:r>
      <w:r w:rsidR="00F34D22">
        <w:rPr>
          <w:szCs w:val="24"/>
          <w:lang w:eastAsia="zh-CN"/>
        </w:rPr>
        <w:t xml:space="preserve">, paskelbus kvietimą </w:t>
      </w:r>
      <w:r w:rsidR="00204352">
        <w:rPr>
          <w:szCs w:val="24"/>
          <w:lang w:eastAsia="zh-CN"/>
        </w:rPr>
        <w:t>teikti kandidatus</w:t>
      </w:r>
      <w:r w:rsidR="004C6C87">
        <w:rPr>
          <w:szCs w:val="24"/>
          <w:lang w:eastAsia="zh-CN"/>
        </w:rPr>
        <w:t>.</w:t>
      </w:r>
    </w:p>
    <w:p w14:paraId="2B6C7DA6" w14:textId="6ABE7770" w:rsidR="00C054AF" w:rsidRDefault="00204352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7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C6C87">
        <w:rPr>
          <w:szCs w:val="24"/>
          <w:lang w:eastAsia="zh-CN"/>
        </w:rPr>
        <w:t>Siūlant kandidatą</w:t>
      </w:r>
      <w:r w:rsidR="004B3A68">
        <w:rPr>
          <w:szCs w:val="24"/>
          <w:lang w:eastAsia="zh-CN"/>
        </w:rPr>
        <w:t>,</w:t>
      </w:r>
      <w:r w:rsidR="004C6C87">
        <w:rPr>
          <w:szCs w:val="24"/>
          <w:lang w:eastAsia="zh-CN"/>
        </w:rPr>
        <w:t xml:space="preserve"> pateikiami </w:t>
      </w:r>
      <w:r w:rsidR="003B6AA6">
        <w:rPr>
          <w:szCs w:val="24"/>
          <w:lang w:eastAsia="zh-CN"/>
        </w:rPr>
        <w:t xml:space="preserve">Nuostatų 1 priede </w:t>
      </w:r>
      <w:r w:rsidR="00A35CC7">
        <w:rPr>
          <w:szCs w:val="24"/>
          <w:lang w:eastAsia="zh-CN"/>
        </w:rPr>
        <w:t xml:space="preserve">nurodyti </w:t>
      </w:r>
      <w:r w:rsidR="004C6C87">
        <w:rPr>
          <w:szCs w:val="24"/>
          <w:lang w:eastAsia="zh-CN"/>
        </w:rPr>
        <w:t>dokumentai</w:t>
      </w:r>
      <w:r w:rsidR="005C4FF1">
        <w:rPr>
          <w:szCs w:val="24"/>
          <w:lang w:eastAsia="zh-CN"/>
        </w:rPr>
        <w:t>.</w:t>
      </w:r>
    </w:p>
    <w:p w14:paraId="36DB2AB1" w14:textId="1234ABC3" w:rsidR="00C054AF" w:rsidRDefault="00E64FAB" w:rsidP="00670576">
      <w:pPr>
        <w:tabs>
          <w:tab w:val="left" w:pos="1418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8</w:t>
      </w:r>
      <w:r w:rsidR="004C6C87">
        <w:rPr>
          <w:color w:val="000000"/>
          <w:szCs w:val="24"/>
        </w:rPr>
        <w:t>.</w:t>
      </w:r>
      <w:r w:rsidR="004C6C87">
        <w:rPr>
          <w:color w:val="000000"/>
          <w:szCs w:val="24"/>
        </w:rPr>
        <w:tab/>
      </w:r>
      <w:r w:rsidR="004C6C87">
        <w:rPr>
          <w:szCs w:val="24"/>
        </w:rPr>
        <w:t xml:space="preserve">Papildomai prie </w:t>
      </w:r>
      <w:r w:rsidR="004B3A68" w:rsidRPr="005E5A7B">
        <w:rPr>
          <w:szCs w:val="24"/>
        </w:rPr>
        <w:t>pa</w:t>
      </w:r>
      <w:r w:rsidR="004C6C87" w:rsidRPr="005E5A7B">
        <w:rPr>
          <w:szCs w:val="24"/>
        </w:rPr>
        <w:t>s</w:t>
      </w:r>
      <w:r w:rsidR="004C6C87">
        <w:rPr>
          <w:szCs w:val="24"/>
        </w:rPr>
        <w:t>iūlymo galima pateikti nuotraukas, leidinius ir kitą medžiagą, atskleidžiančią kandidato veiklos reikšm</w:t>
      </w:r>
      <w:r w:rsidR="0073121D">
        <w:rPr>
          <w:szCs w:val="24"/>
        </w:rPr>
        <w:t>ingu</w:t>
      </w:r>
      <w:r w:rsidR="0087799F">
        <w:rPr>
          <w:szCs w:val="24"/>
        </w:rPr>
        <w:t>m</w:t>
      </w:r>
      <w:r w:rsidR="0073121D">
        <w:rPr>
          <w:szCs w:val="24"/>
        </w:rPr>
        <w:t>ą</w:t>
      </w:r>
      <w:r w:rsidR="004C6C87">
        <w:rPr>
          <w:szCs w:val="24"/>
        </w:rPr>
        <w:t>.</w:t>
      </w:r>
    </w:p>
    <w:p w14:paraId="11018FC9" w14:textId="29D438C9" w:rsidR="00C054AF" w:rsidRDefault="00C56622" w:rsidP="00670576">
      <w:pPr>
        <w:tabs>
          <w:tab w:val="left" w:pos="1418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9</w:t>
      </w:r>
      <w:r w:rsidR="004C6C87">
        <w:rPr>
          <w:color w:val="000000"/>
          <w:szCs w:val="24"/>
        </w:rPr>
        <w:t>.</w:t>
      </w:r>
      <w:r w:rsidR="004C6C87">
        <w:rPr>
          <w:color w:val="000000"/>
          <w:szCs w:val="24"/>
        </w:rPr>
        <w:tab/>
      </w:r>
      <w:r w:rsidR="004C6C87">
        <w:rPr>
          <w:szCs w:val="24"/>
        </w:rPr>
        <w:t xml:space="preserve">Už duomenų </w:t>
      </w:r>
      <w:r w:rsidR="0087799F">
        <w:rPr>
          <w:szCs w:val="24"/>
        </w:rPr>
        <w:t xml:space="preserve">ir informacijos </w:t>
      </w:r>
      <w:r w:rsidR="004C6C87">
        <w:rPr>
          <w:szCs w:val="24"/>
        </w:rPr>
        <w:t>apie teikiamus apdovanoti asmenis tikrumą atsako juos teikiantys asmenys ir sutikimą davę kandidatai.</w:t>
      </w:r>
    </w:p>
    <w:p w14:paraId="03F5D070" w14:textId="1A575C28" w:rsidR="00C054AF" w:rsidRDefault="004C6C87" w:rsidP="00670576">
      <w:pPr>
        <w:tabs>
          <w:tab w:val="left" w:pos="1418"/>
          <w:tab w:val="left" w:pos="1560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1</w:t>
      </w:r>
      <w:r w:rsidR="00ED2AF6">
        <w:rPr>
          <w:color w:val="000000"/>
          <w:szCs w:val="24"/>
        </w:rPr>
        <w:t>0</w:t>
      </w:r>
      <w:r>
        <w:rPr>
          <w:color w:val="000000"/>
          <w:szCs w:val="24"/>
        </w:rPr>
        <w:t>.</w:t>
      </w:r>
      <w:r>
        <w:rPr>
          <w:color w:val="000000"/>
          <w:szCs w:val="24"/>
        </w:rPr>
        <w:tab/>
      </w:r>
      <w:r>
        <w:rPr>
          <w:szCs w:val="24"/>
        </w:rPr>
        <w:t xml:space="preserve">Teisti </w:t>
      </w:r>
      <w:r>
        <w:t>(</w:t>
      </w:r>
      <w:r w:rsidR="00AD056C" w:rsidRPr="00105916">
        <w:rPr>
          <w:szCs w:val="24"/>
        </w:rPr>
        <w:t>turintys neišnykusį teistumą</w:t>
      </w:r>
      <w:r>
        <w:rPr>
          <w:szCs w:val="24"/>
        </w:rPr>
        <w:t>) asmenys</w:t>
      </w:r>
      <w:r w:rsidR="002849DB">
        <w:rPr>
          <w:szCs w:val="24"/>
        </w:rPr>
        <w:t xml:space="preserve"> </w:t>
      </w:r>
      <w:r>
        <w:rPr>
          <w:szCs w:val="24"/>
        </w:rPr>
        <w:t xml:space="preserve">negali būti siūlomi kaip kandidatai Garbės piliečio vardui gauti. </w:t>
      </w:r>
    </w:p>
    <w:p w14:paraId="084A17EE" w14:textId="2121D865" w:rsidR="00C054AF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1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 w:rsidR="00DC1116" w:rsidRPr="00105916">
        <w:rPr>
          <w:color w:val="000000"/>
          <w:szCs w:val="24"/>
          <w:lang w:eastAsia="lt-LT"/>
        </w:rPr>
        <w:t xml:space="preserve">Gautus </w:t>
      </w:r>
      <w:r w:rsidR="00882480" w:rsidRPr="00105916">
        <w:rPr>
          <w:color w:val="000000"/>
          <w:szCs w:val="24"/>
          <w:lang w:eastAsia="lt-LT"/>
        </w:rPr>
        <w:t>pa</w:t>
      </w:r>
      <w:r w:rsidR="00DC1116" w:rsidRPr="00105916">
        <w:rPr>
          <w:color w:val="000000"/>
          <w:szCs w:val="24"/>
          <w:lang w:eastAsia="lt-LT"/>
        </w:rPr>
        <w:t>siūly</w:t>
      </w:r>
      <w:r w:rsidR="00ED2AF6" w:rsidRPr="00105916">
        <w:rPr>
          <w:color w:val="000000"/>
          <w:szCs w:val="24"/>
          <w:lang w:eastAsia="lt-LT"/>
        </w:rPr>
        <w:t>m</w:t>
      </w:r>
      <w:r w:rsidR="00DC1116" w:rsidRPr="00105916">
        <w:rPr>
          <w:color w:val="000000"/>
          <w:szCs w:val="24"/>
          <w:lang w:eastAsia="lt-LT"/>
        </w:rPr>
        <w:t>us</w:t>
      </w:r>
      <w:r w:rsidR="00DC1116">
        <w:rPr>
          <w:color w:val="000000"/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 Savivaldybės administracija perduoda svarstyti Savivaldybės mero potvarkiu sudarytai </w:t>
      </w:r>
      <w:r>
        <w:rPr>
          <w:szCs w:val="24"/>
          <w:lang w:eastAsia="zh-CN"/>
        </w:rPr>
        <w:t>Garbės piliečio vardo suteikimo komisijai (toliau – Komisija).</w:t>
      </w:r>
    </w:p>
    <w:p w14:paraId="1D84C4A1" w14:textId="05425788" w:rsidR="00C054AF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2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>Komisijos sudėtį ir jos nuostatus savo kadencijos laikotarpiui potvarkiu tvirtina Savivaldybės meras.</w:t>
      </w:r>
    </w:p>
    <w:p w14:paraId="09780CB0" w14:textId="1C5EFE74" w:rsidR="00C054AF" w:rsidRPr="00BE67D4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3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Komisija, vadovaudamasi Komisijos nuostatais, priima sprendimą dėl </w:t>
      </w:r>
      <w:r w:rsidR="00882480" w:rsidRPr="00105916">
        <w:rPr>
          <w:szCs w:val="24"/>
          <w:lang w:eastAsia="lt-LT"/>
        </w:rPr>
        <w:t>pa</w:t>
      </w:r>
      <w:r w:rsidRPr="00105916">
        <w:rPr>
          <w:szCs w:val="24"/>
          <w:lang w:eastAsia="lt-LT"/>
        </w:rPr>
        <w:t>s</w:t>
      </w:r>
      <w:r>
        <w:rPr>
          <w:szCs w:val="24"/>
          <w:lang w:eastAsia="lt-LT"/>
        </w:rPr>
        <w:t>iūlymo suteikti Garbės piliečio vardą</w:t>
      </w:r>
      <w:r w:rsidRPr="00BE67D4">
        <w:rPr>
          <w:szCs w:val="24"/>
          <w:lang w:eastAsia="lt-LT"/>
        </w:rPr>
        <w:t xml:space="preserve">. </w:t>
      </w:r>
      <w:r w:rsidR="007F2B7D" w:rsidRPr="0025130E">
        <w:rPr>
          <w:szCs w:val="24"/>
          <w:lang w:eastAsia="lt-LT"/>
        </w:rPr>
        <w:t xml:space="preserve">Komisijos nariai </w:t>
      </w:r>
      <w:r w:rsidR="00CF316D" w:rsidRPr="0025130E">
        <w:rPr>
          <w:szCs w:val="24"/>
          <w:lang w:eastAsia="lt-LT"/>
        </w:rPr>
        <w:t>p</w:t>
      </w:r>
      <w:r w:rsidR="007002AD" w:rsidRPr="0025130E">
        <w:rPr>
          <w:szCs w:val="24"/>
          <w:lang w:eastAsia="lt-LT"/>
        </w:rPr>
        <w:t xml:space="preserve">rivalo </w:t>
      </w:r>
      <w:r w:rsidR="00554240" w:rsidRPr="0025130E">
        <w:rPr>
          <w:szCs w:val="24"/>
          <w:lang w:eastAsia="lt-LT"/>
        </w:rPr>
        <w:t>p</w:t>
      </w:r>
      <w:r w:rsidR="00CF316D" w:rsidRPr="0025130E">
        <w:rPr>
          <w:szCs w:val="24"/>
          <w:lang w:eastAsia="lt-LT"/>
        </w:rPr>
        <w:t>asiraš</w:t>
      </w:r>
      <w:r w:rsidR="00554240" w:rsidRPr="0025130E">
        <w:rPr>
          <w:szCs w:val="24"/>
          <w:lang w:eastAsia="lt-LT"/>
        </w:rPr>
        <w:t>yti</w:t>
      </w:r>
      <w:r w:rsidR="00CF316D" w:rsidRPr="0025130E">
        <w:rPr>
          <w:szCs w:val="24"/>
          <w:lang w:eastAsia="lt-LT"/>
        </w:rPr>
        <w:t xml:space="preserve"> </w:t>
      </w:r>
      <w:r w:rsidR="0044182A" w:rsidRPr="0025130E">
        <w:rPr>
          <w:szCs w:val="24"/>
          <w:lang w:eastAsia="lt-LT"/>
        </w:rPr>
        <w:t xml:space="preserve">nešališkumo </w:t>
      </w:r>
      <w:r w:rsidR="00862F92" w:rsidRPr="0025130E">
        <w:rPr>
          <w:szCs w:val="24"/>
          <w:lang w:eastAsia="lt-LT"/>
        </w:rPr>
        <w:t>deklaraciją</w:t>
      </w:r>
      <w:r w:rsidR="000B3D56" w:rsidRPr="0025130E">
        <w:rPr>
          <w:szCs w:val="24"/>
          <w:lang w:eastAsia="lt-LT"/>
        </w:rPr>
        <w:t xml:space="preserve"> ir konfidencialumo pasižadėjimą </w:t>
      </w:r>
      <w:r w:rsidR="00DB77EC" w:rsidRPr="0025130E">
        <w:rPr>
          <w:szCs w:val="24"/>
          <w:lang w:eastAsia="lt-LT"/>
        </w:rPr>
        <w:t>(3,4 priedai).</w:t>
      </w:r>
      <w:r w:rsidR="00DB77EC" w:rsidRPr="00BE67D4">
        <w:rPr>
          <w:szCs w:val="24"/>
          <w:lang w:eastAsia="lt-LT"/>
        </w:rPr>
        <w:t xml:space="preserve"> </w:t>
      </w:r>
    </w:p>
    <w:p w14:paraId="5D8B7841" w14:textId="5B522BB7" w:rsidR="00C054AF" w:rsidRDefault="004C6C87" w:rsidP="00670576">
      <w:pPr>
        <w:widowControl w:val="0"/>
        <w:tabs>
          <w:tab w:val="left" w:pos="1418"/>
          <w:tab w:val="left" w:pos="1560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1</w:t>
      </w:r>
      <w:r w:rsidR="00ED2AF6">
        <w:rPr>
          <w:color w:val="000000"/>
          <w:szCs w:val="24"/>
        </w:rPr>
        <w:t>4</w:t>
      </w:r>
      <w:r>
        <w:rPr>
          <w:color w:val="000000"/>
          <w:szCs w:val="24"/>
        </w:rPr>
        <w:t>.</w:t>
      </w:r>
      <w:r>
        <w:rPr>
          <w:color w:val="000000"/>
          <w:szCs w:val="24"/>
        </w:rPr>
        <w:tab/>
      </w:r>
      <w:r>
        <w:rPr>
          <w:szCs w:val="24"/>
          <w:lang w:eastAsia="lt-LT"/>
        </w:rPr>
        <w:t xml:space="preserve">Garbės piliečio vardas suteikiamas Savivaldybės tarybos sprendimu, Komisijos </w:t>
      </w:r>
      <w:r w:rsidR="00D53231" w:rsidRPr="00105916">
        <w:rPr>
          <w:szCs w:val="24"/>
          <w:lang w:eastAsia="lt-LT"/>
        </w:rPr>
        <w:t>pa</w:t>
      </w:r>
      <w:r w:rsidR="002849DB">
        <w:rPr>
          <w:szCs w:val="24"/>
          <w:lang w:eastAsia="lt-LT"/>
        </w:rPr>
        <w:t>siūlymu</w:t>
      </w:r>
      <w:r>
        <w:rPr>
          <w:szCs w:val="24"/>
          <w:lang w:eastAsia="lt-LT"/>
        </w:rPr>
        <w:t>.</w:t>
      </w:r>
    </w:p>
    <w:p w14:paraId="0AB45392" w14:textId="77777777" w:rsidR="00E0366D" w:rsidRDefault="00E0366D">
      <w:pPr>
        <w:jc w:val="center"/>
        <w:rPr>
          <w:b/>
          <w:szCs w:val="24"/>
          <w:lang w:eastAsia="zh-CN"/>
        </w:rPr>
      </w:pPr>
    </w:p>
    <w:p w14:paraId="401B1833" w14:textId="3E2E20FD" w:rsidR="00C054AF" w:rsidRDefault="004C6C87">
      <w:pPr>
        <w:jc w:val="center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III SKYRIUS</w:t>
      </w:r>
    </w:p>
    <w:p w14:paraId="6A7C3098" w14:textId="77777777" w:rsidR="00C054AF" w:rsidRDefault="004C6C87">
      <w:pPr>
        <w:jc w:val="center"/>
        <w:rPr>
          <w:szCs w:val="24"/>
          <w:lang w:eastAsia="zh-CN"/>
        </w:rPr>
      </w:pPr>
      <w:r>
        <w:rPr>
          <w:b/>
          <w:szCs w:val="24"/>
          <w:lang w:eastAsia="zh-CN"/>
        </w:rPr>
        <w:t>GARBĖS PILIEČIO ŽENKLAS, PAŽYMĖJIMAS IR JŲ ĮTEIKIMO TVARKA</w:t>
      </w:r>
    </w:p>
    <w:p w14:paraId="39612FC7" w14:textId="77777777" w:rsidR="00C054AF" w:rsidRDefault="00C054AF">
      <w:pPr>
        <w:jc w:val="center"/>
        <w:rPr>
          <w:szCs w:val="24"/>
          <w:lang w:eastAsia="zh-CN"/>
        </w:rPr>
      </w:pPr>
    </w:p>
    <w:p w14:paraId="6072C919" w14:textId="14055B2F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1861AD">
        <w:rPr>
          <w:color w:val="000000"/>
          <w:szCs w:val="24"/>
          <w:lang w:eastAsia="zh-CN"/>
        </w:rPr>
        <w:t>5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Savivaldybės tarybai priėmus sprendimą asmeniui suteikti Garbės piliečio vardą, Savivaldybės tarybos posėdyje arba specialiai tam skirt</w:t>
      </w:r>
      <w:r w:rsidR="00792B8E">
        <w:rPr>
          <w:szCs w:val="24"/>
          <w:lang w:eastAsia="zh-CN"/>
        </w:rPr>
        <w:t xml:space="preserve">o renginio </w:t>
      </w:r>
      <w:r>
        <w:rPr>
          <w:szCs w:val="24"/>
          <w:lang w:eastAsia="zh-CN"/>
        </w:rPr>
        <w:t>metu organizuojama  iškilminga Garbės piliečio vardo suteikimo ceremonija.</w:t>
      </w:r>
    </w:p>
    <w:p w14:paraId="2E999BD3" w14:textId="6E4DF2B2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lastRenderedPageBreak/>
        <w:t>1</w:t>
      </w:r>
      <w:r w:rsidR="005370A9">
        <w:rPr>
          <w:color w:val="000000"/>
          <w:szCs w:val="24"/>
          <w:lang w:eastAsia="zh-CN"/>
        </w:rPr>
        <w:t>6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t xml:space="preserve">Garbės piliečiui Garbės piliečio ženklą ir </w:t>
      </w:r>
      <w:r w:rsidRPr="00FA0D9F">
        <w:t>pažymėjimą,</w:t>
      </w:r>
      <w:r>
        <w:t xml:space="preserve"> kuriame įrašytas Garbės piliečio vardas ir pavardė, sprendimo data ir numeris</w:t>
      </w:r>
      <w:r w:rsidR="00D2554C">
        <w:t>,</w:t>
      </w:r>
      <w:r w:rsidR="00811DB6">
        <w:t xml:space="preserve"> įteikia </w:t>
      </w:r>
      <w:r w:rsidR="00691B40">
        <w:t>Savivaldybės meras</w:t>
      </w:r>
      <w:r>
        <w:rPr>
          <w:szCs w:val="24"/>
          <w:lang w:eastAsia="zh-CN"/>
        </w:rPr>
        <w:t xml:space="preserve">. </w:t>
      </w:r>
    </w:p>
    <w:p w14:paraId="55FBBC07" w14:textId="7A98018B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D94B9C">
        <w:rPr>
          <w:color w:val="000000"/>
          <w:szCs w:val="24"/>
          <w:lang w:eastAsia="zh-CN"/>
        </w:rPr>
        <w:t>7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Suteikus Garbės piliečio vardą, apdovanotajam asmeniui iš Savivaldybės biudžeto asignavimų skiriama </w:t>
      </w:r>
      <w:r w:rsidR="00D94B9C">
        <w:rPr>
          <w:szCs w:val="24"/>
          <w:lang w:eastAsia="zh-CN"/>
        </w:rPr>
        <w:t>2</w:t>
      </w:r>
      <w:r>
        <w:rPr>
          <w:szCs w:val="24"/>
          <w:lang w:eastAsia="zh-CN"/>
        </w:rPr>
        <w:t xml:space="preserve"> 000 Eur </w:t>
      </w:r>
      <w:r w:rsidR="006321AF" w:rsidRPr="0025130E">
        <w:rPr>
          <w:szCs w:val="24"/>
          <w:lang w:eastAsia="zh-CN"/>
        </w:rPr>
        <w:t>premija</w:t>
      </w:r>
      <w:r w:rsidRPr="0025130E">
        <w:rPr>
          <w:szCs w:val="24"/>
          <w:lang w:eastAsia="zh-CN"/>
        </w:rPr>
        <w:t>.</w:t>
      </w:r>
      <w:r>
        <w:rPr>
          <w:szCs w:val="24"/>
          <w:lang w:eastAsia="zh-CN"/>
        </w:rPr>
        <w:t xml:space="preserve"> Ši suma pervedama į Garbės piliečio nurodytą asmeninę sąskaitą.</w:t>
      </w:r>
    </w:p>
    <w:p w14:paraId="3569323C" w14:textId="328EAC31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D94B9C">
        <w:rPr>
          <w:color w:val="000000"/>
          <w:szCs w:val="24"/>
          <w:lang w:eastAsia="zh-CN"/>
        </w:rPr>
        <w:t>8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Apie Garbės piliečio vardo suteikimą įrašoma </w:t>
      </w:r>
      <w:r w:rsidRPr="00FA0D9F">
        <w:rPr>
          <w:szCs w:val="24"/>
          <w:lang w:eastAsia="zh-CN"/>
        </w:rPr>
        <w:t xml:space="preserve">Garbės piliečių knygoje. </w:t>
      </w:r>
    </w:p>
    <w:p w14:paraId="1FB8EB89" w14:textId="4410B06C" w:rsidR="00C054AF" w:rsidRDefault="00B73EDC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19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C6C87">
        <w:rPr>
          <w:szCs w:val="24"/>
          <w:lang w:eastAsia="zh-CN"/>
        </w:rPr>
        <w:t xml:space="preserve">Apie Garbės piliečio vardo suteikimą informuojama visuomenė. Informacija apie </w:t>
      </w:r>
      <w:r w:rsidR="00691B40">
        <w:rPr>
          <w:szCs w:val="24"/>
          <w:lang w:eastAsia="zh-CN"/>
        </w:rPr>
        <w:t xml:space="preserve">visus </w:t>
      </w:r>
      <w:r w:rsidR="004C6C87">
        <w:rPr>
          <w:szCs w:val="24"/>
          <w:lang w:eastAsia="zh-CN"/>
        </w:rPr>
        <w:t>Garbės pilie</w:t>
      </w:r>
      <w:r w:rsidR="00691B40">
        <w:rPr>
          <w:szCs w:val="24"/>
          <w:lang w:eastAsia="zh-CN"/>
        </w:rPr>
        <w:t>čius</w:t>
      </w:r>
      <w:r w:rsidR="004C6C87">
        <w:rPr>
          <w:szCs w:val="24"/>
          <w:lang w:eastAsia="zh-CN"/>
        </w:rPr>
        <w:t xml:space="preserve">  skelbiama Savivaldybės </w:t>
      </w:r>
      <w:r w:rsidR="00D2554C">
        <w:rPr>
          <w:szCs w:val="24"/>
          <w:lang w:eastAsia="zh-CN"/>
        </w:rPr>
        <w:t>interneto svetainėje</w:t>
      </w:r>
      <w:r w:rsidR="004C6C87">
        <w:rPr>
          <w:szCs w:val="24"/>
          <w:lang w:eastAsia="zh-CN"/>
        </w:rPr>
        <w:t xml:space="preserve"> www.</w:t>
      </w:r>
      <w:r w:rsidR="009176DC">
        <w:rPr>
          <w:szCs w:val="24"/>
          <w:lang w:eastAsia="zh-CN"/>
        </w:rPr>
        <w:t>ignalina</w:t>
      </w:r>
      <w:r w:rsidR="004C6C87">
        <w:rPr>
          <w:szCs w:val="24"/>
          <w:lang w:eastAsia="zh-CN"/>
        </w:rPr>
        <w:t>.lt</w:t>
      </w:r>
      <w:r w:rsidR="004C6C87">
        <w:t>.</w:t>
      </w:r>
      <w:r w:rsidR="004C6C87">
        <w:rPr>
          <w:szCs w:val="24"/>
          <w:lang w:eastAsia="zh-CN"/>
        </w:rPr>
        <w:t xml:space="preserve"> </w:t>
      </w:r>
    </w:p>
    <w:p w14:paraId="1430A20A" w14:textId="77777777" w:rsidR="00C054AF" w:rsidRDefault="00C054AF" w:rsidP="0028710D">
      <w:pPr>
        <w:shd w:val="clear" w:color="auto" w:fill="FFFFFF"/>
        <w:tabs>
          <w:tab w:val="left" w:pos="1701"/>
        </w:tabs>
        <w:jc w:val="both"/>
        <w:rPr>
          <w:szCs w:val="24"/>
          <w:lang w:eastAsia="zh-CN"/>
        </w:rPr>
      </w:pPr>
    </w:p>
    <w:p w14:paraId="28C5271C" w14:textId="77777777" w:rsidR="00C054AF" w:rsidRDefault="004C6C87" w:rsidP="0028710D">
      <w:pPr>
        <w:keepNext/>
        <w:keepLines/>
        <w:widowControl w:val="0"/>
        <w:tabs>
          <w:tab w:val="left" w:pos="3780"/>
        </w:tabs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IV </w:t>
      </w:r>
      <w:r>
        <w:rPr>
          <w:b/>
          <w:szCs w:val="24"/>
        </w:rPr>
        <w:t>SKYRIUS</w:t>
      </w:r>
    </w:p>
    <w:p w14:paraId="2E7A2FF8" w14:textId="77777777" w:rsidR="00C054AF" w:rsidRDefault="004C6C87" w:rsidP="0028710D">
      <w:pPr>
        <w:shd w:val="clear" w:color="auto" w:fill="FFFFFF"/>
        <w:jc w:val="center"/>
      </w:pPr>
      <w:r>
        <w:rPr>
          <w:b/>
          <w:bCs/>
        </w:rPr>
        <w:t>GARBĖS PILIEČIO TEISĖS</w:t>
      </w:r>
    </w:p>
    <w:p w14:paraId="208F0BEC" w14:textId="77777777" w:rsidR="00C054AF" w:rsidRDefault="00C054AF" w:rsidP="0028710D">
      <w:pPr>
        <w:shd w:val="clear" w:color="auto" w:fill="FFFFFF"/>
        <w:ind w:firstLine="602"/>
        <w:jc w:val="both"/>
      </w:pPr>
    </w:p>
    <w:p w14:paraId="2AC91382" w14:textId="32762968" w:rsidR="00C054AF" w:rsidRDefault="004C6C87" w:rsidP="0028710D">
      <w:pPr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24165A">
        <w:rPr>
          <w:color w:val="000000"/>
          <w:szCs w:val="24"/>
          <w:lang w:eastAsia="zh-CN"/>
        </w:rPr>
        <w:t>0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Garbės pilietis turi teisę savo asmens spauduose, vizitinėse kortelėse ir privačiuose blankuose naudoti suteiktą titulą</w:t>
      </w:r>
      <w:r w:rsidR="00B01498">
        <w:rPr>
          <w:szCs w:val="24"/>
          <w:lang w:eastAsia="zh-CN"/>
        </w:rPr>
        <w:t>, nurod</w:t>
      </w:r>
      <w:r w:rsidR="00D2554C">
        <w:rPr>
          <w:szCs w:val="24"/>
          <w:lang w:eastAsia="zh-CN"/>
        </w:rPr>
        <w:t>ydamas</w:t>
      </w:r>
      <w:r w:rsidR="00B01498">
        <w:rPr>
          <w:szCs w:val="24"/>
          <w:lang w:eastAsia="zh-CN"/>
        </w:rPr>
        <w:t xml:space="preserve"> </w:t>
      </w:r>
      <w:r w:rsidR="00D26A2A">
        <w:rPr>
          <w:szCs w:val="24"/>
          <w:lang w:eastAsia="zh-CN"/>
        </w:rPr>
        <w:t xml:space="preserve">„Ignalinos rajono savivaldybės </w:t>
      </w:r>
      <w:r w:rsidR="00D2554C">
        <w:rPr>
          <w:szCs w:val="24"/>
          <w:lang w:eastAsia="zh-CN"/>
        </w:rPr>
        <w:t>g</w:t>
      </w:r>
      <w:r w:rsidR="00D26A2A">
        <w:rPr>
          <w:szCs w:val="24"/>
          <w:lang w:eastAsia="zh-CN"/>
        </w:rPr>
        <w:t>arbės pilietis“</w:t>
      </w:r>
      <w:r>
        <w:rPr>
          <w:szCs w:val="24"/>
          <w:lang w:eastAsia="zh-CN"/>
        </w:rPr>
        <w:t xml:space="preserve">. </w:t>
      </w:r>
    </w:p>
    <w:p w14:paraId="7EFE3398" w14:textId="6B9F1692" w:rsidR="00C054AF" w:rsidRDefault="004C6C87" w:rsidP="0028710D">
      <w:pPr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24165A">
        <w:rPr>
          <w:color w:val="000000"/>
          <w:szCs w:val="24"/>
          <w:lang w:eastAsia="zh-CN"/>
        </w:rPr>
        <w:t>1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Garbės pilietis kviečiamas dalyvauti Savivaldybės rengiamuose oficialiuose renginiuose, iškilminguose posėdžiuose.</w:t>
      </w:r>
    </w:p>
    <w:p w14:paraId="790E5875" w14:textId="77777777" w:rsidR="00C054AF" w:rsidRDefault="00C054AF" w:rsidP="0028710D">
      <w:pPr>
        <w:jc w:val="center"/>
        <w:rPr>
          <w:b/>
        </w:rPr>
      </w:pPr>
    </w:p>
    <w:p w14:paraId="366485A7" w14:textId="77777777" w:rsidR="00C054AF" w:rsidRDefault="004C6C87" w:rsidP="0028710D">
      <w:pPr>
        <w:jc w:val="center"/>
        <w:rPr>
          <w:b/>
        </w:rPr>
      </w:pPr>
      <w:r>
        <w:rPr>
          <w:b/>
        </w:rPr>
        <w:t>V SKYRIUS</w:t>
      </w:r>
    </w:p>
    <w:p w14:paraId="2CC859D6" w14:textId="796CF86A" w:rsidR="00C054AF" w:rsidRDefault="004C6C87" w:rsidP="0028710D">
      <w:pPr>
        <w:jc w:val="center"/>
        <w:rPr>
          <w:szCs w:val="24"/>
          <w:lang w:eastAsia="zh-CN"/>
        </w:rPr>
      </w:pPr>
      <w:r>
        <w:rPr>
          <w:b/>
          <w:szCs w:val="24"/>
          <w:lang w:eastAsia="zh-CN"/>
        </w:rPr>
        <w:t xml:space="preserve">GARBĖS PILIEČIO </w:t>
      </w:r>
      <w:r w:rsidR="008309B8">
        <w:rPr>
          <w:b/>
          <w:szCs w:val="24"/>
          <w:lang w:eastAsia="zh-CN"/>
        </w:rPr>
        <w:t>VARDO</w:t>
      </w:r>
      <w:r>
        <w:rPr>
          <w:b/>
          <w:szCs w:val="24"/>
          <w:lang w:eastAsia="zh-CN"/>
        </w:rPr>
        <w:t xml:space="preserve"> PRARADIMO PAGRINDAI IR TVARKA</w:t>
      </w:r>
    </w:p>
    <w:p w14:paraId="1D2B423C" w14:textId="77777777" w:rsidR="00C054AF" w:rsidRDefault="00C054AF" w:rsidP="0028710D">
      <w:pPr>
        <w:jc w:val="center"/>
        <w:rPr>
          <w:szCs w:val="24"/>
          <w:lang w:eastAsia="zh-CN"/>
        </w:rPr>
      </w:pPr>
    </w:p>
    <w:p w14:paraId="1F98AE76" w14:textId="71747BBC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2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Jeigu Garbės piliečio veiksmai žemina jo vardą, </w:t>
      </w:r>
      <w:r w:rsidR="000B5E6E">
        <w:rPr>
          <w:szCs w:val="24"/>
          <w:lang w:eastAsia="zh-CN"/>
        </w:rPr>
        <w:t xml:space="preserve">Savivaldybės tarybos sprendimu </w:t>
      </w:r>
      <w:r>
        <w:rPr>
          <w:szCs w:val="24"/>
          <w:lang w:eastAsia="zh-CN"/>
        </w:rPr>
        <w:t>Garbės pilietis gali būti išbrauktas iš Garbės piliečių sąrašo.</w:t>
      </w:r>
    </w:p>
    <w:p w14:paraId="3F69989B" w14:textId="69E13D49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3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 w:rsidR="00A47F41">
        <w:rPr>
          <w:color w:val="000000"/>
          <w:szCs w:val="24"/>
          <w:lang w:eastAsia="zh-CN"/>
        </w:rPr>
        <w:t>Garbės pilietis</w:t>
      </w:r>
      <w:r>
        <w:rPr>
          <w:szCs w:val="24"/>
          <w:lang w:eastAsia="zh-CN"/>
        </w:rPr>
        <w:t>,</w:t>
      </w:r>
      <w:r w:rsidR="00A47F41">
        <w:rPr>
          <w:szCs w:val="24"/>
          <w:lang w:eastAsia="zh-CN"/>
        </w:rPr>
        <w:t xml:space="preserve"> viešu pareiškimu ar rašytiniu </w:t>
      </w:r>
      <w:r>
        <w:rPr>
          <w:szCs w:val="24"/>
          <w:lang w:eastAsia="zh-CN"/>
        </w:rPr>
        <w:t xml:space="preserve"> </w:t>
      </w:r>
      <w:r w:rsidR="00D8194C">
        <w:rPr>
          <w:szCs w:val="24"/>
          <w:lang w:eastAsia="zh-CN"/>
        </w:rPr>
        <w:t xml:space="preserve">prašymu atsisakęs Garbės piliečio vardo, </w:t>
      </w:r>
      <w:r>
        <w:rPr>
          <w:szCs w:val="24"/>
          <w:lang w:eastAsia="zh-CN"/>
        </w:rPr>
        <w:t>Savivaldybės tarybos sprendimu išbraukiamas iš Garbės piliečių sąrašo.</w:t>
      </w:r>
    </w:p>
    <w:p w14:paraId="51104930" w14:textId="1E2B4969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4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 w:rsidR="000B38C7">
        <w:rPr>
          <w:color w:val="000000"/>
          <w:szCs w:val="24"/>
          <w:lang w:eastAsia="zh-CN"/>
        </w:rPr>
        <w:t>Asmuo, i</w:t>
      </w:r>
      <w:r>
        <w:rPr>
          <w:szCs w:val="24"/>
          <w:lang w:eastAsia="zh-CN"/>
        </w:rPr>
        <w:t>šbrauktas iš Garbės piliečių sąrašo</w:t>
      </w:r>
      <w:r w:rsidR="00D2554C">
        <w:rPr>
          <w:szCs w:val="24"/>
          <w:lang w:eastAsia="zh-CN"/>
        </w:rPr>
        <w:t>,</w:t>
      </w:r>
      <w:r>
        <w:rPr>
          <w:szCs w:val="24"/>
          <w:lang w:eastAsia="zh-CN"/>
        </w:rPr>
        <w:t xml:space="preserve"> netenka Garbės piliečio teisių</w:t>
      </w:r>
      <w:r w:rsidR="00996D38">
        <w:rPr>
          <w:szCs w:val="24"/>
          <w:lang w:eastAsia="zh-CN"/>
        </w:rPr>
        <w:t xml:space="preserve"> ir privalo grąžinti jam </w:t>
      </w:r>
      <w:r w:rsidR="004F40E0">
        <w:rPr>
          <w:szCs w:val="24"/>
          <w:lang w:eastAsia="zh-CN"/>
        </w:rPr>
        <w:t>įteiktą Garbės piliečio ženklą ir pažymėjimą</w:t>
      </w:r>
      <w:r>
        <w:rPr>
          <w:szCs w:val="24"/>
          <w:lang w:eastAsia="zh-CN"/>
        </w:rPr>
        <w:t>. Apie Garbės piliečio vardo netekimą informuojama visuomenė, pažymima Garbės piliečių knygoje.</w:t>
      </w:r>
    </w:p>
    <w:p w14:paraId="78D4948B" w14:textId="77777777" w:rsidR="00C054AF" w:rsidRDefault="00C054AF" w:rsidP="006D4044">
      <w:pPr>
        <w:tabs>
          <w:tab w:val="left" w:pos="-5040"/>
        </w:tabs>
        <w:ind w:firstLine="851"/>
        <w:jc w:val="both"/>
        <w:rPr>
          <w:szCs w:val="24"/>
          <w:lang w:eastAsia="zh-CN"/>
        </w:rPr>
      </w:pPr>
    </w:p>
    <w:p w14:paraId="0E539E19" w14:textId="162BA3AD" w:rsidR="00C054AF" w:rsidRDefault="004C6C87" w:rsidP="006D4044">
      <w:pPr>
        <w:jc w:val="center"/>
        <w:rPr>
          <w:b/>
        </w:rPr>
      </w:pPr>
      <w:r>
        <w:rPr>
          <w:b/>
        </w:rPr>
        <w:t>VI SKYRIUS</w:t>
      </w:r>
    </w:p>
    <w:p w14:paraId="38E4D377" w14:textId="77777777" w:rsidR="00C054AF" w:rsidRDefault="004C6C87" w:rsidP="006D4044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PRIVATUMO POLITIKA</w:t>
      </w:r>
    </w:p>
    <w:p w14:paraId="3D91406A" w14:textId="77777777" w:rsidR="00C054AF" w:rsidRDefault="00C054AF" w:rsidP="006D4044">
      <w:pPr>
        <w:ind w:firstLine="62"/>
        <w:rPr>
          <w:b/>
          <w:bCs/>
          <w:szCs w:val="24"/>
          <w:lang w:eastAsia="lt-LT"/>
        </w:rPr>
      </w:pPr>
    </w:p>
    <w:p w14:paraId="08610797" w14:textId="75E402B7" w:rsidR="00C054AF" w:rsidRDefault="004C6C87" w:rsidP="006D4044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5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Įgyvendinant Nuostatus, asmens duomenys tvarkomi vadovaujantis 2016 m. balandžio 27 d. Europos Parlamento ir Tarybos reglamento </w:t>
      </w:r>
      <w:hyperlink r:id="rId9" w:tgtFrame="_blank" w:history="1">
        <w:r>
          <w:rPr>
            <w:color w:val="0563C1" w:themeColor="hyperlink"/>
            <w:szCs w:val="24"/>
            <w:u w:val="single"/>
            <w:lang w:eastAsia="lt-LT"/>
          </w:rPr>
          <w:t>(ES) 2016/679</w:t>
        </w:r>
      </w:hyperlink>
      <w:r>
        <w:rPr>
          <w:szCs w:val="24"/>
          <w:lang w:eastAsia="lt-LT"/>
        </w:rPr>
        <w:t xml:space="preserve"> dėl fizinių asmenų apsaugos tvarkant asmens duomenis ir dėl laisvo tokių duomenų judėjimo ir kuriuo panaikinama Direktyva </w:t>
      </w:r>
      <w:hyperlink r:id="rId10" w:tgtFrame="_blank" w:history="1">
        <w:r>
          <w:rPr>
            <w:color w:val="0563C1" w:themeColor="hyperlink"/>
            <w:szCs w:val="24"/>
            <w:u w:val="single"/>
            <w:lang w:eastAsia="lt-LT"/>
          </w:rPr>
          <w:t>95/46/EB</w:t>
        </w:r>
      </w:hyperlink>
      <w:r>
        <w:rPr>
          <w:szCs w:val="24"/>
          <w:lang w:eastAsia="lt-LT"/>
        </w:rPr>
        <w:t xml:space="preserve"> (Bendrasis duomenų apsaugos reglamentas) ir kitų teisės aktų, reglamentuojančių asmens duomenų apsaugą ir tvarkymą, nuostatomis.</w:t>
      </w:r>
    </w:p>
    <w:p w14:paraId="0D6CE09C" w14:textId="5DB9A999" w:rsidR="00C054AF" w:rsidRDefault="008A1778" w:rsidP="00B2230E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6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 xml:space="preserve">Duomenų subjekto teisės įgyvendinamos duomenų valdytojo, į kurį kreipėsi dėl duomenų subjekto teisių įgyvendinimo, nustatyta tvarka, vadovaujantis Reglamentu </w:t>
      </w:r>
      <w:hyperlink r:id="rId11" w:tgtFrame="_blank" w:history="1">
        <w:r w:rsidR="004C6C87">
          <w:rPr>
            <w:color w:val="0563C1" w:themeColor="hyperlink"/>
            <w:szCs w:val="24"/>
            <w:u w:val="single"/>
            <w:lang w:eastAsia="lt-LT"/>
          </w:rPr>
          <w:t>(ES) 2016/679</w:t>
        </w:r>
      </w:hyperlink>
      <w:r w:rsidR="004C6C87">
        <w:rPr>
          <w:szCs w:val="24"/>
          <w:lang w:eastAsia="lt-LT"/>
        </w:rPr>
        <w:t>.</w:t>
      </w:r>
    </w:p>
    <w:p w14:paraId="24F16F5B" w14:textId="06229D8F" w:rsidR="00C054AF" w:rsidRDefault="008A1778">
      <w:pPr>
        <w:tabs>
          <w:tab w:val="left" w:pos="1701"/>
        </w:tabs>
        <w:spacing w:line="360" w:lineRule="auto"/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7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>Dokumentai saugomi Lietuvos Respublikos dokumentų ir archyvų įstatymo nustatyta tvarka.</w:t>
      </w:r>
    </w:p>
    <w:p w14:paraId="1F29477F" w14:textId="77777777" w:rsidR="00EF6740" w:rsidRDefault="00EF6740">
      <w:pPr>
        <w:tabs>
          <w:tab w:val="left" w:pos="1701"/>
        </w:tabs>
        <w:spacing w:line="360" w:lineRule="auto"/>
        <w:ind w:firstLine="1247"/>
        <w:jc w:val="both"/>
        <w:rPr>
          <w:szCs w:val="24"/>
          <w:lang w:eastAsia="lt-LT"/>
        </w:rPr>
      </w:pPr>
    </w:p>
    <w:p w14:paraId="5D49AFC0" w14:textId="2332E69C" w:rsidR="00C054AF" w:rsidRDefault="004C6C87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VII SKYRIUS</w:t>
      </w:r>
    </w:p>
    <w:p w14:paraId="6EE853B4" w14:textId="77777777" w:rsidR="00C054AF" w:rsidRDefault="004C6C87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BAIGIAMOSIOS NUOSTATOS</w:t>
      </w:r>
    </w:p>
    <w:p w14:paraId="61E0235D" w14:textId="77777777" w:rsidR="00C054AF" w:rsidRDefault="00C054AF">
      <w:pPr>
        <w:ind w:firstLine="62"/>
        <w:rPr>
          <w:b/>
          <w:bCs/>
          <w:szCs w:val="24"/>
          <w:lang w:eastAsia="lt-LT"/>
        </w:rPr>
      </w:pPr>
    </w:p>
    <w:p w14:paraId="6EB9941A" w14:textId="1ECBF654" w:rsidR="00C054AF" w:rsidRDefault="00C66612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28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 xml:space="preserve">Savivaldybės administracija </w:t>
      </w:r>
      <w:r w:rsidR="00A01883">
        <w:rPr>
          <w:szCs w:val="24"/>
          <w:lang w:eastAsia="lt-LT"/>
        </w:rPr>
        <w:t>organizuoja</w:t>
      </w:r>
      <w:r w:rsidR="004C6C87">
        <w:rPr>
          <w:szCs w:val="24"/>
          <w:lang w:eastAsia="lt-LT"/>
        </w:rPr>
        <w:t xml:space="preserve"> Garbės piliečio ženklo ir pažymėjimo pagaminim</w:t>
      </w:r>
      <w:r w:rsidR="00241F02">
        <w:rPr>
          <w:szCs w:val="24"/>
          <w:lang w:eastAsia="lt-LT"/>
        </w:rPr>
        <w:t>ą</w:t>
      </w:r>
      <w:r w:rsidR="004C6C87">
        <w:rPr>
          <w:szCs w:val="24"/>
          <w:lang w:eastAsia="lt-LT"/>
        </w:rPr>
        <w:t xml:space="preserve">, </w:t>
      </w:r>
      <w:r w:rsidR="00744B20">
        <w:rPr>
          <w:szCs w:val="24"/>
          <w:lang w:eastAsia="lt-LT"/>
        </w:rPr>
        <w:t xml:space="preserve">įteikimo iškilmes, </w:t>
      </w:r>
      <w:r w:rsidR="009C38EA">
        <w:rPr>
          <w:szCs w:val="24"/>
          <w:lang w:eastAsia="lt-LT"/>
        </w:rPr>
        <w:t xml:space="preserve">tvarko </w:t>
      </w:r>
      <w:r w:rsidR="004C6C87">
        <w:rPr>
          <w:szCs w:val="24"/>
          <w:lang w:eastAsia="lt-LT"/>
        </w:rPr>
        <w:t>įraš</w:t>
      </w:r>
      <w:r w:rsidR="009C38EA">
        <w:rPr>
          <w:szCs w:val="24"/>
          <w:lang w:eastAsia="lt-LT"/>
        </w:rPr>
        <w:t>us</w:t>
      </w:r>
      <w:r w:rsidR="004C6C87">
        <w:rPr>
          <w:szCs w:val="24"/>
          <w:lang w:eastAsia="lt-LT"/>
        </w:rPr>
        <w:t xml:space="preserve"> Garbės piliečių knygoje, informuoja visuomenę apie Garbės piliečio vardo suteikimą.</w:t>
      </w:r>
    </w:p>
    <w:p w14:paraId="6073AA2C" w14:textId="754F69F0" w:rsidR="00C054AF" w:rsidRDefault="00C66612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29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>Lėšos išlaidoms, susijusioms su Garbės piliečio vardo suteikimu, skiriamos iš Savivaldybės biudžeto.</w:t>
      </w:r>
    </w:p>
    <w:p w14:paraId="50543638" w14:textId="50B6595F" w:rsidR="00C054AF" w:rsidRDefault="004C6C87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3</w:t>
      </w:r>
      <w:r w:rsidR="00C66612">
        <w:rPr>
          <w:color w:val="000000"/>
          <w:szCs w:val="24"/>
          <w:lang w:eastAsia="lt-LT"/>
        </w:rPr>
        <w:t>0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Nuostatai keičiami, </w:t>
      </w:r>
      <w:r w:rsidR="009A0A61">
        <w:rPr>
          <w:szCs w:val="24"/>
          <w:lang w:eastAsia="lt-LT"/>
        </w:rPr>
        <w:t>p</w:t>
      </w:r>
      <w:r>
        <w:rPr>
          <w:szCs w:val="24"/>
          <w:lang w:eastAsia="lt-LT"/>
        </w:rPr>
        <w:t>apildomi ir pripažįstami netekusi</w:t>
      </w:r>
      <w:r w:rsidR="00C95DC1">
        <w:rPr>
          <w:szCs w:val="24"/>
          <w:lang w:eastAsia="lt-LT"/>
        </w:rPr>
        <w:t>ais</w:t>
      </w:r>
      <w:r>
        <w:rPr>
          <w:szCs w:val="24"/>
          <w:lang w:eastAsia="lt-LT"/>
        </w:rPr>
        <w:t xml:space="preserve"> galios Savivaldybės tarybos sprendimu.</w:t>
      </w:r>
    </w:p>
    <w:p w14:paraId="49B0F32F" w14:textId="367377F8" w:rsidR="00C054AF" w:rsidRDefault="00A1255A" w:rsidP="00A1255A">
      <w:pPr>
        <w:jc w:val="center"/>
        <w:rPr>
          <w:szCs w:val="24"/>
        </w:rPr>
      </w:pPr>
      <w:r>
        <w:rPr>
          <w:szCs w:val="24"/>
        </w:rPr>
        <w:lastRenderedPageBreak/>
        <w:t>_________</w:t>
      </w:r>
    </w:p>
    <w:p w14:paraId="176EAD9F" w14:textId="77777777" w:rsidR="00EF6740" w:rsidRDefault="00EF6740">
      <w:pPr>
        <w:rPr>
          <w:bCs/>
          <w:szCs w:val="24"/>
        </w:rPr>
      </w:pPr>
      <w:r>
        <w:rPr>
          <w:bCs/>
          <w:szCs w:val="24"/>
        </w:rPr>
        <w:br w:type="page"/>
      </w:r>
    </w:p>
    <w:p w14:paraId="3B0FECF4" w14:textId="77777777" w:rsidR="006F3C4A" w:rsidRDefault="00A93571" w:rsidP="00A1255A">
      <w:pPr>
        <w:ind w:left="5103"/>
        <w:rPr>
          <w:bCs/>
          <w:szCs w:val="24"/>
        </w:rPr>
      </w:pPr>
      <w:r>
        <w:rPr>
          <w:bCs/>
          <w:szCs w:val="24"/>
        </w:rPr>
        <w:lastRenderedPageBreak/>
        <w:t>Ignalinos rajono savivaldybės</w:t>
      </w:r>
      <w:r w:rsidR="00A1255A">
        <w:rPr>
          <w:bCs/>
          <w:szCs w:val="24"/>
        </w:rPr>
        <w:t xml:space="preserve"> g</w:t>
      </w:r>
      <w:r w:rsidR="00361F20">
        <w:rPr>
          <w:bCs/>
          <w:szCs w:val="24"/>
        </w:rPr>
        <w:t>arbės piliečio</w:t>
      </w:r>
      <w:r w:rsidR="00A1255A">
        <w:rPr>
          <w:bCs/>
          <w:szCs w:val="24"/>
        </w:rPr>
        <w:t xml:space="preserve"> </w:t>
      </w:r>
    </w:p>
    <w:p w14:paraId="65BAEAA1" w14:textId="566D52D7" w:rsidR="00361F20" w:rsidRDefault="00361F20" w:rsidP="00A1255A">
      <w:pPr>
        <w:ind w:left="5103"/>
        <w:rPr>
          <w:bCs/>
          <w:szCs w:val="24"/>
        </w:rPr>
      </w:pPr>
      <w:r>
        <w:rPr>
          <w:bCs/>
          <w:szCs w:val="24"/>
        </w:rPr>
        <w:t>vardo</w:t>
      </w:r>
      <w:r w:rsidR="00A1255A">
        <w:rPr>
          <w:bCs/>
          <w:szCs w:val="24"/>
        </w:rPr>
        <w:t xml:space="preserve"> </w:t>
      </w:r>
      <w:r>
        <w:rPr>
          <w:bCs/>
          <w:szCs w:val="24"/>
        </w:rPr>
        <w:t xml:space="preserve">suteikimo nuostatų </w:t>
      </w:r>
    </w:p>
    <w:p w14:paraId="4EC803D2" w14:textId="77777777" w:rsidR="00361F20" w:rsidRDefault="00361F20" w:rsidP="00A1255A">
      <w:pPr>
        <w:ind w:left="5103"/>
        <w:rPr>
          <w:b/>
          <w:bCs/>
          <w:szCs w:val="24"/>
        </w:rPr>
      </w:pPr>
      <w:r>
        <w:rPr>
          <w:bCs/>
          <w:szCs w:val="24"/>
        </w:rPr>
        <w:t>1 priedas</w:t>
      </w:r>
    </w:p>
    <w:p w14:paraId="6A476741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13733C2E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46D8616A" w14:textId="7E14A27D" w:rsidR="00361F20" w:rsidRPr="00B004EB" w:rsidRDefault="00361F20" w:rsidP="00361F20">
      <w:pPr>
        <w:jc w:val="center"/>
        <w:rPr>
          <w:szCs w:val="24"/>
        </w:rPr>
      </w:pPr>
      <w:r w:rsidRPr="00B004EB">
        <w:rPr>
          <w:szCs w:val="24"/>
        </w:rPr>
        <w:t>(</w:t>
      </w:r>
      <w:r w:rsidR="00B0298B" w:rsidRPr="00B004EB">
        <w:rPr>
          <w:szCs w:val="24"/>
        </w:rPr>
        <w:t>Pa</w:t>
      </w:r>
      <w:r w:rsidRPr="00B004EB">
        <w:rPr>
          <w:szCs w:val="24"/>
        </w:rPr>
        <w:t>siūlymo formos pavyzdys)</w:t>
      </w:r>
    </w:p>
    <w:p w14:paraId="761DFBE4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7755589B" w14:textId="77777777" w:rsidR="00361F20" w:rsidRPr="00EF6740" w:rsidRDefault="00361F20" w:rsidP="00361F20">
      <w:pPr>
        <w:pBdr>
          <w:bottom w:val="single" w:sz="12" w:space="1" w:color="auto"/>
        </w:pBdr>
        <w:jc w:val="center"/>
        <w:rPr>
          <w:szCs w:val="24"/>
        </w:rPr>
      </w:pPr>
    </w:p>
    <w:p w14:paraId="2035190A" w14:textId="2863BCEB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(</w:t>
      </w:r>
      <w:r w:rsidR="00B004EB">
        <w:rPr>
          <w:bCs/>
          <w:szCs w:val="24"/>
        </w:rPr>
        <w:t>Pa</w:t>
      </w:r>
      <w:r>
        <w:rPr>
          <w:bCs/>
          <w:szCs w:val="24"/>
        </w:rPr>
        <w:t>siūlymo teikėjo pavadinimas</w:t>
      </w:r>
      <w:r w:rsidR="00E93C43">
        <w:rPr>
          <w:bCs/>
          <w:szCs w:val="24"/>
        </w:rPr>
        <w:t>, kontak</w:t>
      </w:r>
      <w:r w:rsidR="00865109">
        <w:rPr>
          <w:bCs/>
          <w:szCs w:val="24"/>
        </w:rPr>
        <w:t>tai</w:t>
      </w:r>
      <w:r>
        <w:rPr>
          <w:bCs/>
          <w:szCs w:val="24"/>
        </w:rPr>
        <w:t>)</w:t>
      </w:r>
    </w:p>
    <w:p w14:paraId="300E494F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2F1F29C7" w14:textId="77777777" w:rsidR="00361F20" w:rsidRPr="00EF6740" w:rsidRDefault="00361F20" w:rsidP="00361F20">
      <w:pPr>
        <w:pBdr>
          <w:bottom w:val="single" w:sz="12" w:space="1" w:color="auto"/>
        </w:pBdr>
        <w:jc w:val="center"/>
        <w:rPr>
          <w:szCs w:val="24"/>
        </w:rPr>
      </w:pPr>
    </w:p>
    <w:p w14:paraId="62A38764" w14:textId="77777777" w:rsidR="00361F20" w:rsidRDefault="00361F20" w:rsidP="00361F20">
      <w:pPr>
        <w:jc w:val="center"/>
        <w:rPr>
          <w:bCs/>
          <w:szCs w:val="24"/>
        </w:rPr>
      </w:pPr>
    </w:p>
    <w:p w14:paraId="368DE776" w14:textId="77777777" w:rsidR="00361F20" w:rsidRDefault="00361F20" w:rsidP="00361F20">
      <w:pPr>
        <w:jc w:val="center"/>
        <w:rPr>
          <w:bCs/>
          <w:szCs w:val="24"/>
        </w:rPr>
      </w:pPr>
    </w:p>
    <w:p w14:paraId="7CF5756D" w14:textId="67BEFA7D" w:rsidR="00361F20" w:rsidRDefault="00B95452" w:rsidP="00361F20">
      <w:pPr>
        <w:rPr>
          <w:bCs/>
          <w:szCs w:val="24"/>
        </w:rPr>
      </w:pPr>
      <w:r>
        <w:rPr>
          <w:bCs/>
          <w:szCs w:val="24"/>
        </w:rPr>
        <w:t xml:space="preserve">Ignalinos </w:t>
      </w:r>
      <w:r w:rsidR="00361F20">
        <w:rPr>
          <w:bCs/>
          <w:szCs w:val="24"/>
        </w:rPr>
        <w:t xml:space="preserve"> rajono savivaldybės merui</w:t>
      </w:r>
    </w:p>
    <w:p w14:paraId="6FA6D573" w14:textId="77777777" w:rsidR="00361F20" w:rsidRDefault="00361F20" w:rsidP="00361F20">
      <w:pPr>
        <w:rPr>
          <w:bCs/>
          <w:szCs w:val="24"/>
        </w:rPr>
      </w:pPr>
    </w:p>
    <w:p w14:paraId="6E578A8B" w14:textId="77777777" w:rsidR="00361F20" w:rsidRDefault="00361F20" w:rsidP="00361F20">
      <w:pPr>
        <w:rPr>
          <w:bCs/>
          <w:szCs w:val="24"/>
        </w:rPr>
      </w:pPr>
    </w:p>
    <w:p w14:paraId="2F6AFABF" w14:textId="78466277" w:rsidR="00361F20" w:rsidRPr="00DA01A9" w:rsidRDefault="00361F20" w:rsidP="00361F20">
      <w:pPr>
        <w:jc w:val="center"/>
        <w:rPr>
          <w:b/>
          <w:szCs w:val="24"/>
        </w:rPr>
      </w:pPr>
      <w:r w:rsidRPr="00DA01A9">
        <w:rPr>
          <w:b/>
          <w:szCs w:val="24"/>
        </w:rPr>
        <w:t>PASIŪLYMAS</w:t>
      </w:r>
    </w:p>
    <w:p w14:paraId="36223BCB" w14:textId="1B6B7455" w:rsidR="00361F20" w:rsidRPr="00DA01A9" w:rsidRDefault="00B95452" w:rsidP="00361F20">
      <w:pPr>
        <w:jc w:val="center"/>
        <w:rPr>
          <w:b/>
          <w:szCs w:val="24"/>
        </w:rPr>
      </w:pPr>
      <w:r w:rsidRPr="00DA01A9">
        <w:rPr>
          <w:b/>
          <w:szCs w:val="24"/>
        </w:rPr>
        <w:t xml:space="preserve">IGNALINOS RAJONO </w:t>
      </w:r>
      <w:r w:rsidR="00476373" w:rsidRPr="00DA01A9">
        <w:rPr>
          <w:b/>
          <w:szCs w:val="24"/>
        </w:rPr>
        <w:t>SAVIVALDYBĖS</w:t>
      </w:r>
      <w:r w:rsidR="00361F20" w:rsidRPr="00DA01A9">
        <w:rPr>
          <w:b/>
          <w:szCs w:val="24"/>
        </w:rPr>
        <w:t xml:space="preserve"> GARBĖS PILIEČIO VARDUI SUTEIKTI</w:t>
      </w:r>
    </w:p>
    <w:p w14:paraId="5A5C9C62" w14:textId="77777777" w:rsidR="00361F20" w:rsidRDefault="00361F20" w:rsidP="00361F20">
      <w:pPr>
        <w:jc w:val="center"/>
        <w:rPr>
          <w:bCs/>
          <w:szCs w:val="24"/>
        </w:rPr>
      </w:pPr>
    </w:p>
    <w:p w14:paraId="2DE839F0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20  m.                         d.</w:t>
      </w:r>
    </w:p>
    <w:p w14:paraId="410379F7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__________________________</w:t>
      </w:r>
    </w:p>
    <w:p w14:paraId="3D6AC109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(Sudarymo vieta)</w:t>
      </w:r>
    </w:p>
    <w:p w14:paraId="437C5AF9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605A1901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7B7E198B" w14:textId="740C4AC4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 xml:space="preserve">1. </w:t>
      </w:r>
      <w:r w:rsidR="00476373">
        <w:rPr>
          <w:bCs/>
          <w:szCs w:val="24"/>
        </w:rPr>
        <w:t>Ignalinos rajono savivaldybės</w:t>
      </w:r>
      <w:r>
        <w:rPr>
          <w:bCs/>
          <w:szCs w:val="24"/>
        </w:rPr>
        <w:t xml:space="preserve"> </w:t>
      </w:r>
      <w:r w:rsidR="00A1255A">
        <w:rPr>
          <w:bCs/>
          <w:szCs w:val="24"/>
        </w:rPr>
        <w:t>g</w:t>
      </w:r>
      <w:r>
        <w:rPr>
          <w:bCs/>
          <w:szCs w:val="24"/>
        </w:rPr>
        <w:t>arbės piliečio vardą siūloma suteikti (kam)   ...........................................................</w:t>
      </w:r>
    </w:p>
    <w:p w14:paraId="2FA6F610" w14:textId="76737401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2.  Pretendento  biografija  .........................................................................................................</w:t>
      </w:r>
    </w:p>
    <w:p w14:paraId="333A945D" w14:textId="77777777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3. Pretendento darbų ir nuopelnų aprašas ............................................................................................</w:t>
      </w:r>
    </w:p>
    <w:p w14:paraId="695A7160" w14:textId="77777777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4. Apdovanojimą siūlomą suteikti už  ..................................................................................................</w:t>
      </w:r>
    </w:p>
    <w:p w14:paraId="4DBC558D" w14:textId="1E6D2CD5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5. Pretendento  adresas ir telefono Nr.        ..................................................</w:t>
      </w:r>
    </w:p>
    <w:p w14:paraId="4D2AEEB8" w14:textId="77777777" w:rsidR="00361F20" w:rsidRDefault="00361F20" w:rsidP="00361F20">
      <w:pPr>
        <w:rPr>
          <w:bCs/>
          <w:szCs w:val="24"/>
        </w:rPr>
      </w:pPr>
    </w:p>
    <w:p w14:paraId="53602436" w14:textId="77777777" w:rsidR="00361F20" w:rsidRDefault="00361F20" w:rsidP="00361F20">
      <w:pPr>
        <w:rPr>
          <w:bCs/>
          <w:szCs w:val="24"/>
        </w:rPr>
      </w:pPr>
    </w:p>
    <w:p w14:paraId="2A5A0A68" w14:textId="04671233" w:rsidR="00361F20" w:rsidRDefault="00361F20" w:rsidP="000A33CB">
      <w:pPr>
        <w:jc w:val="both"/>
        <w:rPr>
          <w:bCs/>
          <w:szCs w:val="24"/>
        </w:rPr>
      </w:pPr>
      <w:r>
        <w:rPr>
          <w:bCs/>
          <w:szCs w:val="24"/>
        </w:rPr>
        <w:t xml:space="preserve">PRIDEDAMA. </w:t>
      </w:r>
      <w:r w:rsidR="0025052A">
        <w:rPr>
          <w:bCs/>
          <w:szCs w:val="24"/>
        </w:rPr>
        <w:t xml:space="preserve">Pretendento </w:t>
      </w:r>
      <w:r>
        <w:rPr>
          <w:bCs/>
          <w:szCs w:val="24"/>
        </w:rPr>
        <w:t>sutikimas  būti siūlom</w:t>
      </w:r>
      <w:r w:rsidR="00200D0F">
        <w:rPr>
          <w:bCs/>
          <w:szCs w:val="24"/>
        </w:rPr>
        <w:t xml:space="preserve">u </w:t>
      </w:r>
      <w:r>
        <w:rPr>
          <w:bCs/>
          <w:szCs w:val="24"/>
        </w:rPr>
        <w:t xml:space="preserve"> </w:t>
      </w:r>
      <w:r w:rsidR="001E2E02">
        <w:rPr>
          <w:bCs/>
          <w:szCs w:val="24"/>
        </w:rPr>
        <w:t xml:space="preserve">kandidatu </w:t>
      </w:r>
      <w:r w:rsidR="000A33CB">
        <w:rPr>
          <w:bCs/>
          <w:szCs w:val="24"/>
        </w:rPr>
        <w:t>Ignalinos rajono savivaldybės g</w:t>
      </w:r>
      <w:r>
        <w:rPr>
          <w:bCs/>
          <w:szCs w:val="24"/>
        </w:rPr>
        <w:t>arbės piliečio vardui suteikti.</w:t>
      </w:r>
    </w:p>
    <w:p w14:paraId="5B4DF9A4" w14:textId="77777777" w:rsidR="00361F20" w:rsidRDefault="00361F20" w:rsidP="00361F20">
      <w:pPr>
        <w:rPr>
          <w:bCs/>
          <w:szCs w:val="24"/>
        </w:rPr>
      </w:pPr>
    </w:p>
    <w:p w14:paraId="367A746E" w14:textId="77777777" w:rsidR="00361F20" w:rsidRDefault="00361F20" w:rsidP="00361F20">
      <w:pPr>
        <w:rPr>
          <w:bCs/>
          <w:szCs w:val="24"/>
        </w:rPr>
      </w:pPr>
    </w:p>
    <w:p w14:paraId="12D16739" w14:textId="7C1ADE3B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 xml:space="preserve">(Pareigų pavadinimas)   </w:t>
      </w:r>
      <w:r>
        <w:rPr>
          <w:bCs/>
          <w:szCs w:val="24"/>
        </w:rPr>
        <w:tab/>
      </w:r>
      <w:r>
        <w:rPr>
          <w:bCs/>
          <w:szCs w:val="24"/>
        </w:rPr>
        <w:tab/>
        <w:t xml:space="preserve">  (Parašas)   </w:t>
      </w:r>
      <w:r>
        <w:rPr>
          <w:bCs/>
          <w:szCs w:val="24"/>
        </w:rPr>
        <w:tab/>
        <w:t xml:space="preserve"> </w:t>
      </w:r>
      <w:r>
        <w:rPr>
          <w:bCs/>
          <w:szCs w:val="24"/>
        </w:rPr>
        <w:tab/>
        <w:t xml:space="preserve">                 (Vardas ir pavardė)</w:t>
      </w:r>
    </w:p>
    <w:p w14:paraId="06719F39" w14:textId="77777777" w:rsidR="00361F20" w:rsidRDefault="00361F20" w:rsidP="00361F20">
      <w:pPr>
        <w:ind w:left="5040" w:firstLine="720"/>
        <w:rPr>
          <w:szCs w:val="24"/>
        </w:rPr>
      </w:pPr>
    </w:p>
    <w:p w14:paraId="4FF5F2F2" w14:textId="77777777" w:rsidR="00361F20" w:rsidRDefault="00361F20" w:rsidP="00361F20">
      <w:pPr>
        <w:rPr>
          <w:szCs w:val="24"/>
        </w:rPr>
      </w:pPr>
    </w:p>
    <w:p w14:paraId="29761252" w14:textId="286F6C73" w:rsidR="00361F20" w:rsidRDefault="000A33CB" w:rsidP="000A33CB">
      <w:pPr>
        <w:jc w:val="center"/>
        <w:sectPr w:rsidR="00361F20">
          <w:pgSz w:w="11906" w:h="16838"/>
          <w:pgMar w:top="1134" w:right="680" w:bottom="1134" w:left="1701" w:header="340" w:footer="567" w:gutter="0"/>
          <w:pgNumType w:start="1"/>
          <w:cols w:space="1296"/>
          <w:formProt w:val="0"/>
        </w:sectPr>
      </w:pPr>
      <w:r>
        <w:t>_________</w:t>
      </w:r>
    </w:p>
    <w:p w14:paraId="06A7CD11" w14:textId="77777777" w:rsidR="006F3C4A" w:rsidRDefault="001E2E02" w:rsidP="000A33CB">
      <w:pPr>
        <w:ind w:left="5103"/>
        <w:rPr>
          <w:szCs w:val="24"/>
        </w:rPr>
      </w:pPr>
      <w:r>
        <w:rPr>
          <w:szCs w:val="24"/>
        </w:rPr>
        <w:lastRenderedPageBreak/>
        <w:t>Ignalinos rajono savivaldybės</w:t>
      </w:r>
      <w:r w:rsidR="000A33CB">
        <w:rPr>
          <w:szCs w:val="24"/>
        </w:rPr>
        <w:t xml:space="preserve"> g</w:t>
      </w:r>
      <w:r w:rsidR="00361F20">
        <w:rPr>
          <w:szCs w:val="24"/>
        </w:rPr>
        <w:t xml:space="preserve">arbės piliečio </w:t>
      </w:r>
    </w:p>
    <w:p w14:paraId="520172FE" w14:textId="6D02273A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vardo</w:t>
      </w:r>
      <w:r w:rsidR="000A33CB">
        <w:rPr>
          <w:szCs w:val="24"/>
        </w:rPr>
        <w:t xml:space="preserve"> </w:t>
      </w:r>
      <w:r>
        <w:rPr>
          <w:szCs w:val="24"/>
        </w:rPr>
        <w:t xml:space="preserve">suteikimo nuostatų </w:t>
      </w:r>
    </w:p>
    <w:p w14:paraId="1CA556F6" w14:textId="77777777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2 priedas</w:t>
      </w:r>
    </w:p>
    <w:p w14:paraId="0E05E94C" w14:textId="77777777" w:rsidR="00361F20" w:rsidRDefault="00361F20" w:rsidP="00361F20">
      <w:pPr>
        <w:jc w:val="center"/>
        <w:rPr>
          <w:b/>
          <w:szCs w:val="24"/>
        </w:rPr>
      </w:pPr>
    </w:p>
    <w:p w14:paraId="3C596FDF" w14:textId="77777777" w:rsidR="00361F20" w:rsidRDefault="00361F20" w:rsidP="00361F20">
      <w:pPr>
        <w:jc w:val="center"/>
        <w:rPr>
          <w:b/>
          <w:szCs w:val="24"/>
        </w:rPr>
      </w:pPr>
    </w:p>
    <w:p w14:paraId="68C8E288" w14:textId="2DC57C01" w:rsidR="00F244F5" w:rsidRDefault="00127B27" w:rsidP="00F244F5">
      <w:pPr>
        <w:jc w:val="center"/>
        <w:rPr>
          <w:b/>
          <w:color w:val="000000"/>
        </w:rPr>
      </w:pPr>
      <w:r>
        <w:rPr>
          <w:b/>
        </w:rPr>
        <w:t>(</w:t>
      </w:r>
      <w:r w:rsidR="00F244F5">
        <w:rPr>
          <w:b/>
        </w:rPr>
        <w:t xml:space="preserve">Ignalinos rajono savivaldybės  </w:t>
      </w:r>
      <w:r w:rsidR="000A33CB">
        <w:rPr>
          <w:b/>
        </w:rPr>
        <w:t>g</w:t>
      </w:r>
      <w:r w:rsidR="00F244F5">
        <w:rPr>
          <w:b/>
        </w:rPr>
        <w:t>arbės piliečio vardo pažymėjimo formos pavyzdys</w:t>
      </w:r>
      <w:r>
        <w:rPr>
          <w:b/>
        </w:rPr>
        <w:t>)</w:t>
      </w:r>
    </w:p>
    <w:p w14:paraId="7DA757DD" w14:textId="77777777" w:rsidR="00F244F5" w:rsidRDefault="00F244F5" w:rsidP="00F244F5">
      <w:pPr>
        <w:jc w:val="center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F244F5" w14:paraId="12D7B7FC" w14:textId="77777777" w:rsidTr="00EF6740">
        <w:trPr>
          <w:trHeight w:val="6624"/>
          <w:jc w:val="center"/>
        </w:trPr>
        <w:tc>
          <w:tcPr>
            <w:tcW w:w="9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BF09" w14:textId="77777777" w:rsidR="00F244F5" w:rsidRDefault="00F244F5">
            <w:pPr>
              <w:jc w:val="center"/>
              <w:rPr>
                <w:b/>
                <w:sz w:val="36"/>
                <w:szCs w:val="36"/>
              </w:rPr>
            </w:pPr>
          </w:p>
          <w:p w14:paraId="70C77896" w14:textId="317AFCA4" w:rsidR="00F244F5" w:rsidRDefault="00F244F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9DA4D3" wp14:editId="5EC472F5">
                  <wp:extent cx="571500" cy="733425"/>
                  <wp:effectExtent l="0" t="0" r="0" b="9525"/>
                  <wp:docPr id="405055983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69F4CD" w14:textId="77777777" w:rsidR="00F244F5" w:rsidRDefault="00F244F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IGNALINOS RAJONO SAVIVALDYBĖS</w:t>
            </w:r>
          </w:p>
          <w:p w14:paraId="0EE11BF1" w14:textId="3458362F" w:rsidR="00F244F5" w:rsidRDefault="00F244F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14:paraId="6CF99A41" w14:textId="77777777" w:rsidR="00F244F5" w:rsidRDefault="00F244F5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GARBĖS PILIEČIO VARDO PAŽYMĖJIMAS</w:t>
            </w:r>
          </w:p>
          <w:p w14:paraId="3E9FA82C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37E693FF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23C867E5" w14:textId="37236B89" w:rsidR="00F244F5" w:rsidRDefault="00F24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Ignalinos rajono savivaldybės tarybos 20.... m. ............. d. sprendimu Nr. T-   „Dėl </w:t>
            </w:r>
            <w:r>
              <w:rPr>
                <w:szCs w:val="24"/>
              </w:rPr>
              <w:t>.............................................................................................</w:t>
            </w:r>
            <w:r>
              <w:rPr>
                <w:b/>
                <w:sz w:val="28"/>
                <w:szCs w:val="28"/>
              </w:rPr>
              <w:t>“</w:t>
            </w:r>
          </w:p>
          <w:p w14:paraId="5A466FE4" w14:textId="77777777" w:rsidR="00F244F5" w:rsidRDefault="00F244F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už</w:t>
            </w:r>
            <w:r>
              <w:rPr>
                <w:sz w:val="22"/>
                <w:szCs w:val="22"/>
              </w:rPr>
              <w:t xml:space="preserve">  ..........................................................................................................</w:t>
            </w:r>
          </w:p>
          <w:p w14:paraId="5B3F6467" w14:textId="77777777" w:rsidR="00F244F5" w:rsidRDefault="00F24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(nurodomi nuopelnai)</w:t>
            </w:r>
          </w:p>
          <w:p w14:paraId="29FBB6CF" w14:textId="77777777" w:rsidR="00F244F5" w:rsidRDefault="00F244F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Ignalinos rajono savivaldybės</w:t>
            </w:r>
          </w:p>
          <w:p w14:paraId="38A0F28D" w14:textId="53DD3A53" w:rsidR="00F244F5" w:rsidRDefault="00F244F5">
            <w:pPr>
              <w:jc w:val="center"/>
            </w:pPr>
            <w:r>
              <w:rPr>
                <w:b/>
              </w:rPr>
              <w:t xml:space="preserve"> </w:t>
            </w:r>
          </w:p>
          <w:p w14:paraId="1185CC6A" w14:textId="19CA6235" w:rsidR="00F244F5" w:rsidRDefault="000A33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  <w:r w:rsidR="00F244F5">
              <w:rPr>
                <w:b/>
                <w:sz w:val="32"/>
                <w:szCs w:val="32"/>
              </w:rPr>
              <w:t>arbės piliečio vardas suteiktas</w:t>
            </w:r>
          </w:p>
          <w:p w14:paraId="54FFB308" w14:textId="77777777" w:rsidR="00F244F5" w:rsidRDefault="00F244F5">
            <w:pPr>
              <w:jc w:val="center"/>
              <w:rPr>
                <w:sz w:val="32"/>
                <w:szCs w:val="32"/>
              </w:rPr>
            </w:pPr>
          </w:p>
          <w:p w14:paraId="70842068" w14:textId="77777777" w:rsidR="00F244F5" w:rsidRDefault="00F244F5">
            <w:pPr>
              <w:jc w:val="center"/>
            </w:pPr>
          </w:p>
          <w:p w14:paraId="17DC2235" w14:textId="77777777" w:rsidR="00F244F5" w:rsidRDefault="00F244F5">
            <w:pPr>
              <w:jc w:val="center"/>
            </w:pPr>
            <w:r>
              <w:t>.......................................................................</w:t>
            </w:r>
          </w:p>
          <w:p w14:paraId="7318F86F" w14:textId="77777777" w:rsidR="00F244F5" w:rsidRDefault="00F244F5">
            <w:pPr>
              <w:jc w:val="center"/>
            </w:pPr>
            <w:r>
              <w:t>(Vardas ir pavardė)</w:t>
            </w:r>
          </w:p>
          <w:p w14:paraId="1FFFA879" w14:textId="77777777" w:rsidR="00F244F5" w:rsidRDefault="00F244F5">
            <w:pPr>
              <w:jc w:val="center"/>
            </w:pPr>
          </w:p>
          <w:p w14:paraId="2DEEDE09" w14:textId="77777777" w:rsidR="00F244F5" w:rsidRDefault="00F244F5">
            <w:pPr>
              <w:jc w:val="center"/>
            </w:pPr>
          </w:p>
          <w:p w14:paraId="3FC8BBF6" w14:textId="77777777" w:rsidR="00F244F5" w:rsidRDefault="00F244F5"/>
          <w:p w14:paraId="12DFAB28" w14:textId="77777777" w:rsidR="00F244F5" w:rsidRDefault="00F244F5">
            <w:pPr>
              <w:jc w:val="center"/>
            </w:pPr>
            <w:r>
              <w:t>Savivaldybės meras                                                                (Vardas ir pavardė)</w:t>
            </w:r>
          </w:p>
          <w:p w14:paraId="29B5C864" w14:textId="77777777" w:rsidR="00F244F5" w:rsidRDefault="00F244F5">
            <w:pPr>
              <w:rPr>
                <w:sz w:val="22"/>
                <w:szCs w:val="22"/>
              </w:rPr>
            </w:pPr>
          </w:p>
          <w:p w14:paraId="3DD57A45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41C09005" w14:textId="77777777" w:rsidR="00F244F5" w:rsidRDefault="00F244F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A. V.</w:t>
            </w:r>
          </w:p>
          <w:p w14:paraId="1361D953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7C4F4269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07B3ABF0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</w:tc>
      </w:tr>
    </w:tbl>
    <w:p w14:paraId="78B9EEF3" w14:textId="77777777" w:rsidR="00F244F5" w:rsidRDefault="00F244F5" w:rsidP="00F244F5">
      <w:pPr>
        <w:jc w:val="center"/>
        <w:rPr>
          <w:b/>
          <w:color w:val="000000"/>
        </w:rPr>
      </w:pPr>
    </w:p>
    <w:p w14:paraId="58E9DABE" w14:textId="6100ED5C" w:rsidR="00236144" w:rsidRPr="00236144" w:rsidRDefault="000A33CB" w:rsidP="000A33CB">
      <w:pPr>
        <w:jc w:val="center"/>
        <w:rPr>
          <w:szCs w:val="24"/>
        </w:rPr>
      </w:pPr>
      <w:r>
        <w:rPr>
          <w:szCs w:val="24"/>
        </w:rPr>
        <w:t>_____</w:t>
      </w:r>
    </w:p>
    <w:p w14:paraId="7C99E9CF" w14:textId="77777777" w:rsidR="00EF6740" w:rsidRDefault="00EF6740">
      <w:pPr>
        <w:rPr>
          <w:szCs w:val="24"/>
        </w:rPr>
      </w:pPr>
      <w:r>
        <w:rPr>
          <w:szCs w:val="24"/>
        </w:rPr>
        <w:br w:type="page"/>
      </w:r>
    </w:p>
    <w:p w14:paraId="5C883BD1" w14:textId="4FAEB671" w:rsidR="00361F20" w:rsidRDefault="00F41299" w:rsidP="000A33CB">
      <w:pPr>
        <w:ind w:left="5103"/>
        <w:rPr>
          <w:szCs w:val="24"/>
        </w:rPr>
      </w:pPr>
      <w:r>
        <w:rPr>
          <w:szCs w:val="24"/>
        </w:rPr>
        <w:lastRenderedPageBreak/>
        <w:t xml:space="preserve">Ignalinos rajono </w:t>
      </w:r>
      <w:r w:rsidR="00D21E17">
        <w:rPr>
          <w:szCs w:val="24"/>
        </w:rPr>
        <w:t>savivaldybės</w:t>
      </w:r>
      <w:r w:rsidR="00361F20">
        <w:rPr>
          <w:szCs w:val="24"/>
        </w:rPr>
        <w:t xml:space="preserve"> </w:t>
      </w:r>
      <w:r w:rsidR="000A33CB">
        <w:rPr>
          <w:szCs w:val="24"/>
        </w:rPr>
        <w:t>g</w:t>
      </w:r>
      <w:r w:rsidR="00361F20">
        <w:rPr>
          <w:szCs w:val="24"/>
        </w:rPr>
        <w:t xml:space="preserve">arbės piliečio </w:t>
      </w:r>
    </w:p>
    <w:p w14:paraId="716BB25D" w14:textId="55A05330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vardo suteikimo nuostatų</w:t>
      </w:r>
    </w:p>
    <w:p w14:paraId="4BA69A23" w14:textId="348ED7F3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3 priedas</w:t>
      </w:r>
    </w:p>
    <w:p w14:paraId="51741066" w14:textId="77777777" w:rsidR="00361F20" w:rsidRDefault="00361F20" w:rsidP="00361F20">
      <w:pPr>
        <w:widowControl w:val="0"/>
        <w:tabs>
          <w:tab w:val="left" w:pos="4678"/>
        </w:tabs>
        <w:ind w:firstLine="5670"/>
        <w:rPr>
          <w:bCs/>
          <w:szCs w:val="24"/>
        </w:rPr>
      </w:pPr>
    </w:p>
    <w:p w14:paraId="6CA5F12B" w14:textId="77777777" w:rsidR="00361F20" w:rsidRDefault="00361F20" w:rsidP="00361F20">
      <w:pPr>
        <w:tabs>
          <w:tab w:val="right" w:pos="8306"/>
        </w:tabs>
        <w:ind w:right="2"/>
        <w:jc w:val="center"/>
        <w:rPr>
          <w:szCs w:val="24"/>
        </w:rPr>
      </w:pPr>
      <w:r>
        <w:rPr>
          <w:b/>
          <w:szCs w:val="24"/>
        </w:rPr>
        <w:t>(Nešališkumo deklaracijos formos pavyzdys)</w:t>
      </w:r>
    </w:p>
    <w:p w14:paraId="3E148D48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57CCF36" w14:textId="012A88D5" w:rsidR="00361F20" w:rsidRDefault="00361B8A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</w:t>
      </w:r>
      <w:r w:rsidR="00361F20">
        <w:rPr>
          <w:b/>
          <w:bCs/>
          <w:szCs w:val="24"/>
        </w:rPr>
        <w:t>SAVIVALDYBĖ </w:t>
      </w:r>
    </w:p>
    <w:p w14:paraId="10260C1C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1EAB3836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29981F46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14:paraId="4BF487FC" w14:textId="436D9E21" w:rsidR="00361F20" w:rsidRDefault="00361F20" w:rsidP="00361F20">
      <w:pPr>
        <w:widowControl w:val="0"/>
        <w:jc w:val="center"/>
        <w:rPr>
          <w:szCs w:val="18"/>
        </w:rPr>
      </w:pPr>
      <w:r>
        <w:rPr>
          <w:i/>
          <w:iCs/>
          <w:szCs w:val="18"/>
        </w:rPr>
        <w:t>(</w:t>
      </w:r>
      <w:r w:rsidR="00361B8A">
        <w:rPr>
          <w:i/>
          <w:iCs/>
          <w:szCs w:val="18"/>
        </w:rPr>
        <w:t xml:space="preserve">Ignalinos rajono </w:t>
      </w:r>
      <w:r w:rsidR="0044217A">
        <w:rPr>
          <w:i/>
          <w:iCs/>
          <w:szCs w:val="18"/>
        </w:rPr>
        <w:t>savivaldybės</w:t>
      </w:r>
      <w:r>
        <w:rPr>
          <w:i/>
          <w:iCs/>
          <w:szCs w:val="18"/>
        </w:rPr>
        <w:t xml:space="preserve"> Garbės piliečio vardo </w:t>
      </w:r>
      <w:r w:rsidR="00FA5B20">
        <w:rPr>
          <w:i/>
          <w:iCs/>
          <w:szCs w:val="18"/>
        </w:rPr>
        <w:t>suteikimo</w:t>
      </w:r>
      <w:r>
        <w:rPr>
          <w:i/>
          <w:iCs/>
          <w:szCs w:val="18"/>
        </w:rPr>
        <w:t xml:space="preserve"> komisijos nario vardas pavardė)</w:t>
      </w:r>
      <w:r>
        <w:rPr>
          <w:b/>
          <w:bCs/>
          <w:szCs w:val="18"/>
        </w:rPr>
        <w:t> </w:t>
      </w:r>
    </w:p>
    <w:p w14:paraId="6624B0BA" w14:textId="77777777" w:rsidR="00361F20" w:rsidRDefault="00361F20" w:rsidP="00361F20">
      <w:pPr>
        <w:widowControl w:val="0"/>
        <w:jc w:val="center"/>
        <w:rPr>
          <w:szCs w:val="18"/>
        </w:rPr>
      </w:pPr>
    </w:p>
    <w:p w14:paraId="289CB58D" w14:textId="77777777" w:rsidR="00361F20" w:rsidRDefault="00361F20" w:rsidP="00361F20">
      <w:pPr>
        <w:widowControl w:val="0"/>
        <w:jc w:val="center"/>
        <w:rPr>
          <w:szCs w:val="18"/>
        </w:rPr>
      </w:pPr>
    </w:p>
    <w:p w14:paraId="1EED9DDE" w14:textId="445F0209" w:rsidR="00361F20" w:rsidRDefault="00DA01A9" w:rsidP="00361F20">
      <w:pPr>
        <w:widowControl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IGNALINOS RAJONO SAVIVALDY</w:t>
      </w:r>
      <w:r w:rsidR="00FC3352">
        <w:rPr>
          <w:b/>
          <w:bCs/>
          <w:szCs w:val="24"/>
        </w:rPr>
        <w:t xml:space="preserve">BĖS </w:t>
      </w:r>
      <w:r w:rsidR="00361F20">
        <w:rPr>
          <w:b/>
          <w:bCs/>
          <w:szCs w:val="24"/>
        </w:rPr>
        <w:t xml:space="preserve">GARBĖS PILIEČIO </w:t>
      </w:r>
      <w:r w:rsidR="00361F20" w:rsidRPr="00186D90">
        <w:rPr>
          <w:b/>
          <w:bCs/>
          <w:szCs w:val="24"/>
        </w:rPr>
        <w:t xml:space="preserve">VARDO </w:t>
      </w:r>
      <w:r w:rsidR="00EA2491">
        <w:rPr>
          <w:b/>
          <w:bCs/>
          <w:szCs w:val="24"/>
        </w:rPr>
        <w:t xml:space="preserve"> </w:t>
      </w:r>
      <w:r w:rsidR="004A6A15" w:rsidRPr="006D3AE3">
        <w:rPr>
          <w:b/>
          <w:bCs/>
          <w:szCs w:val="24"/>
        </w:rPr>
        <w:t>SUTEIKIMO</w:t>
      </w:r>
      <w:r w:rsidR="00361F20">
        <w:rPr>
          <w:b/>
          <w:bCs/>
          <w:szCs w:val="24"/>
        </w:rPr>
        <w:t xml:space="preserve"> KOMISIJOS NARIO NEŠALIŠKUMO DEKLARACIJA</w:t>
      </w:r>
    </w:p>
    <w:p w14:paraId="1CCE179B" w14:textId="77777777" w:rsidR="00361F20" w:rsidRDefault="00361F20" w:rsidP="00361F20">
      <w:pPr>
        <w:ind w:firstLine="851"/>
        <w:jc w:val="both"/>
        <w:rPr>
          <w:szCs w:val="24"/>
        </w:rPr>
      </w:pPr>
    </w:p>
    <w:p w14:paraId="296C5380" w14:textId="77777777" w:rsidR="00361F20" w:rsidRDefault="00361F20" w:rsidP="00361F20">
      <w:pPr>
        <w:ind w:firstLine="851"/>
        <w:jc w:val="both"/>
        <w:rPr>
          <w:szCs w:val="24"/>
        </w:rPr>
      </w:pPr>
    </w:p>
    <w:p w14:paraId="3BCC2633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20 ____ m. __________________ d. Nr. ______</w:t>
      </w:r>
    </w:p>
    <w:p w14:paraId="21E23E0F" w14:textId="1662C05C" w:rsidR="00361F20" w:rsidRDefault="00FC3352" w:rsidP="00361F20">
      <w:pPr>
        <w:widowControl w:val="0"/>
        <w:jc w:val="center"/>
        <w:rPr>
          <w:szCs w:val="24"/>
        </w:rPr>
      </w:pPr>
      <w:r>
        <w:rPr>
          <w:szCs w:val="24"/>
        </w:rPr>
        <w:t>Ignalina</w:t>
      </w:r>
      <w:r w:rsidR="00361F20">
        <w:rPr>
          <w:szCs w:val="24"/>
        </w:rPr>
        <w:t> </w:t>
      </w:r>
    </w:p>
    <w:p w14:paraId="7F737C85" w14:textId="77777777" w:rsidR="00361F20" w:rsidRDefault="00361F20" w:rsidP="00361F20">
      <w:pPr>
        <w:ind w:firstLine="851"/>
        <w:jc w:val="both"/>
        <w:rPr>
          <w:szCs w:val="24"/>
        </w:rPr>
      </w:pPr>
    </w:p>
    <w:p w14:paraId="0C7CE791" w14:textId="77777777" w:rsidR="00361F20" w:rsidRDefault="00361F20" w:rsidP="00361F20">
      <w:pPr>
        <w:ind w:firstLine="851"/>
        <w:jc w:val="both"/>
        <w:rPr>
          <w:szCs w:val="24"/>
        </w:rPr>
      </w:pPr>
    </w:p>
    <w:p w14:paraId="41A43608" w14:textId="77777777" w:rsidR="006F3C4A" w:rsidRDefault="00361F20" w:rsidP="00361F20">
      <w:pPr>
        <w:ind w:firstLine="1247"/>
        <w:jc w:val="both"/>
        <w:rPr>
          <w:szCs w:val="24"/>
        </w:rPr>
      </w:pPr>
      <w:r>
        <w:rPr>
          <w:szCs w:val="24"/>
        </w:rPr>
        <w:t xml:space="preserve">Būdamas </w:t>
      </w:r>
      <w:r w:rsidR="00FC3352">
        <w:rPr>
          <w:szCs w:val="24"/>
        </w:rPr>
        <w:t>Ignalinos rajono savivaldybės</w:t>
      </w:r>
      <w:r>
        <w:rPr>
          <w:szCs w:val="24"/>
        </w:rPr>
        <w:t xml:space="preserve"> </w:t>
      </w:r>
      <w:r w:rsidR="000A33CB">
        <w:rPr>
          <w:szCs w:val="24"/>
        </w:rPr>
        <w:t>g</w:t>
      </w:r>
      <w:r>
        <w:rPr>
          <w:szCs w:val="24"/>
        </w:rPr>
        <w:t>arbės piliečio vardo</w:t>
      </w:r>
      <w:r w:rsidR="00D95F86">
        <w:rPr>
          <w:szCs w:val="24"/>
        </w:rPr>
        <w:t xml:space="preserve"> </w:t>
      </w:r>
      <w:r w:rsidR="004A6A15" w:rsidRPr="006D3AE3">
        <w:rPr>
          <w:szCs w:val="24"/>
        </w:rPr>
        <w:t>suteikimo</w:t>
      </w:r>
      <w:r>
        <w:rPr>
          <w:szCs w:val="24"/>
        </w:rPr>
        <w:t xml:space="preserve"> komisijos </w:t>
      </w:r>
    </w:p>
    <w:p w14:paraId="2ECC52DC" w14:textId="6E72B55A" w:rsidR="00361F20" w:rsidRDefault="00361F20" w:rsidP="006F3C4A">
      <w:pPr>
        <w:jc w:val="both"/>
        <w:rPr>
          <w:b/>
          <w:szCs w:val="24"/>
        </w:rPr>
      </w:pPr>
      <w:r>
        <w:rPr>
          <w:bCs/>
          <w:szCs w:val="24"/>
        </w:rPr>
        <w:t>____________________,</w:t>
      </w:r>
      <w:r>
        <w:rPr>
          <w:b/>
          <w:szCs w:val="24"/>
        </w:rPr>
        <w:t xml:space="preserve"> pasižadu:</w:t>
      </w:r>
    </w:p>
    <w:p w14:paraId="6F9389B3" w14:textId="352636A1" w:rsidR="00361F20" w:rsidRDefault="006F3C4A" w:rsidP="006F3C4A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</w:t>
      </w:r>
      <w:r w:rsidR="00361F20">
        <w:rPr>
          <w:bCs/>
          <w:sz w:val="16"/>
          <w:szCs w:val="16"/>
        </w:rPr>
        <w:t>(pirmininku/ nariu)</w:t>
      </w:r>
    </w:p>
    <w:p w14:paraId="0A1698AF" w14:textId="4A4FB5D0" w:rsidR="00361F20" w:rsidRDefault="00361F20" w:rsidP="00361F20">
      <w:pPr>
        <w:ind w:firstLine="124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 Objektyviai, dalykiškai, be išankstinio nusistatymo, vadovaudamasis nešališkumo, teisėtumo, rungimosi, ginčų nagrinėjimo veiksmingumo, ekonomiškumo, bendradarbiavimo, sąžiningumo, laisvės, skaidrumo principais, atlikti </w:t>
      </w:r>
      <w:r w:rsidR="00445F9A">
        <w:rPr>
          <w:color w:val="000000"/>
          <w:szCs w:val="24"/>
        </w:rPr>
        <w:t>Ignalinos rajono savivaldybės</w:t>
      </w:r>
      <w:r>
        <w:rPr>
          <w:color w:val="000000"/>
          <w:szCs w:val="24"/>
        </w:rPr>
        <w:t xml:space="preserve"> Garbės piliečio vardo kandidatų atrankos komisijos pareigas; </w:t>
      </w:r>
    </w:p>
    <w:p w14:paraId="1FEC2068" w14:textId="50C14443" w:rsidR="00361F20" w:rsidRDefault="00361F20" w:rsidP="00361F20">
      <w:pPr>
        <w:ind w:firstLine="124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 Paaiškėjus, kad vienos iš paraiškos ir pasiūlymu pateiktų kandidatų yra susiję su manimi santuokos, artimos giminystės ar svainystės ryšiais, galinčiais sukelti interesų konfliktą, arba dėl bet kokių kitų aplinkybių negaliu laikytis 1 punkte nustatytų principų, nedelsdamas, ne vėliau kaip iki pradėjimo ginčą nagrinėti iš esmės, apie tai pranešti </w:t>
      </w:r>
      <w:r w:rsidR="0065003B">
        <w:rPr>
          <w:color w:val="000000"/>
          <w:szCs w:val="24"/>
        </w:rPr>
        <w:t>Ignalinos rajono savivaldybės</w:t>
      </w:r>
      <w:r w:rsidR="000A356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Garbės piliečio vardo kandidatų atrankos komisijos nariams ir nusišalinti nuo p</w:t>
      </w:r>
      <w:r w:rsidR="00EF6ECF">
        <w:rPr>
          <w:color w:val="000000"/>
          <w:szCs w:val="24"/>
        </w:rPr>
        <w:t>asiū</w:t>
      </w:r>
      <w:r w:rsidR="00AA30E2">
        <w:rPr>
          <w:color w:val="000000"/>
          <w:szCs w:val="24"/>
        </w:rPr>
        <w:t>l</w:t>
      </w:r>
      <w:r>
        <w:rPr>
          <w:color w:val="000000"/>
          <w:szCs w:val="24"/>
        </w:rPr>
        <w:t xml:space="preserve">ymo nagrinėjimo. </w:t>
      </w:r>
    </w:p>
    <w:p w14:paraId="40A3FD6A" w14:textId="77777777" w:rsidR="00361F20" w:rsidRDefault="00361F20" w:rsidP="00361F20">
      <w:pPr>
        <w:ind w:firstLine="1247"/>
        <w:jc w:val="both"/>
        <w:rPr>
          <w:szCs w:val="24"/>
        </w:rPr>
      </w:pPr>
      <w:r>
        <w:rPr>
          <w:szCs w:val="24"/>
        </w:rPr>
        <w:t>Man išaiškinta, kad asmenys, susiję su manimi santuokos, artimos giminystės ar svainystės ryšiais, yra: sutuoktinis, seneliai, tėvai (įtėviai), vaikai (įvaikiai), jų sutuoktiniai, vaikaičiai, broliai, seserys ir jų vaikai, taip pat sutuoktinio tėvai, broliai, seserys ir jų vaikai.</w:t>
      </w:r>
    </w:p>
    <w:p w14:paraId="6E3D97DB" w14:textId="77777777" w:rsidR="00361F20" w:rsidRDefault="00361F20" w:rsidP="00361F20">
      <w:pPr>
        <w:ind w:firstLine="851"/>
        <w:jc w:val="both"/>
        <w:rPr>
          <w:szCs w:val="24"/>
        </w:rPr>
      </w:pPr>
    </w:p>
    <w:p w14:paraId="7832A095" w14:textId="77777777" w:rsidR="00361F20" w:rsidRDefault="00361F20" w:rsidP="00361F20">
      <w:pPr>
        <w:ind w:firstLine="851"/>
        <w:jc w:val="both"/>
        <w:rPr>
          <w:szCs w:val="24"/>
        </w:rPr>
      </w:pPr>
    </w:p>
    <w:p w14:paraId="49475995" w14:textId="094C941B" w:rsidR="00361F20" w:rsidRDefault="00361F20" w:rsidP="00361F20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</w:t>
      </w:r>
      <w:r w:rsidR="006F3C4A">
        <w:rPr>
          <w:szCs w:val="24"/>
          <w:lang w:eastAsia="lt-LT"/>
        </w:rPr>
        <w:t xml:space="preserve">                                         </w:t>
      </w:r>
      <w:r>
        <w:rPr>
          <w:szCs w:val="24"/>
          <w:lang w:eastAsia="lt-LT"/>
        </w:rPr>
        <w:t xml:space="preserve"> __________________________________</w:t>
      </w:r>
    </w:p>
    <w:p w14:paraId="4C10B963" w14:textId="61681240" w:rsidR="00361F20" w:rsidRDefault="006F3C4A" w:rsidP="006F3C4A">
      <w:pPr>
        <w:jc w:val="both"/>
        <w:rPr>
          <w:szCs w:val="24"/>
        </w:rPr>
      </w:pP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        </w:t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>(parašas)</w:t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EA009D"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                                       (vardas, pavardė)</w:t>
      </w:r>
    </w:p>
    <w:p w14:paraId="28E4C4C5" w14:textId="77777777" w:rsidR="00361F20" w:rsidRDefault="00361F20" w:rsidP="00361F20">
      <w:pPr>
        <w:rPr>
          <w:szCs w:val="24"/>
        </w:rPr>
      </w:pPr>
    </w:p>
    <w:p w14:paraId="6B5D74D5" w14:textId="3855DEA0" w:rsidR="00361F20" w:rsidRDefault="000A33CB" w:rsidP="000A33CB">
      <w:pPr>
        <w:jc w:val="center"/>
        <w:sectPr w:rsidR="00361F20">
          <w:pgSz w:w="11906" w:h="16838"/>
          <w:pgMar w:top="1134" w:right="680" w:bottom="1134" w:left="1701" w:header="340" w:footer="567" w:gutter="0"/>
          <w:pgNumType w:start="1"/>
          <w:cols w:space="1296"/>
          <w:formProt w:val="0"/>
        </w:sectPr>
      </w:pPr>
      <w:r>
        <w:t>_____</w:t>
      </w:r>
    </w:p>
    <w:p w14:paraId="7A804E49" w14:textId="13770D03" w:rsidR="00361F20" w:rsidRDefault="00D21E17" w:rsidP="00AE0E3D">
      <w:pPr>
        <w:ind w:left="5103"/>
        <w:rPr>
          <w:szCs w:val="24"/>
        </w:rPr>
      </w:pPr>
      <w:r>
        <w:rPr>
          <w:szCs w:val="24"/>
        </w:rPr>
        <w:lastRenderedPageBreak/>
        <w:t xml:space="preserve">Ignalinos rajono savivaldybės </w:t>
      </w:r>
      <w:r w:rsidR="00AE0E3D">
        <w:rPr>
          <w:szCs w:val="24"/>
        </w:rPr>
        <w:t xml:space="preserve"> g</w:t>
      </w:r>
      <w:r w:rsidR="00361F20">
        <w:rPr>
          <w:szCs w:val="24"/>
        </w:rPr>
        <w:t>arbės piliečio vardo</w:t>
      </w:r>
      <w:r w:rsidR="00AE0E3D">
        <w:rPr>
          <w:szCs w:val="24"/>
        </w:rPr>
        <w:t xml:space="preserve"> </w:t>
      </w:r>
      <w:r w:rsidR="00361F20">
        <w:rPr>
          <w:szCs w:val="24"/>
        </w:rPr>
        <w:t>suteikimo nuostatų</w:t>
      </w:r>
    </w:p>
    <w:p w14:paraId="274849B9" w14:textId="77777777" w:rsidR="00361F20" w:rsidRDefault="00361F20" w:rsidP="00AE0E3D">
      <w:pPr>
        <w:ind w:left="5103"/>
        <w:rPr>
          <w:szCs w:val="24"/>
        </w:rPr>
      </w:pPr>
      <w:r>
        <w:rPr>
          <w:szCs w:val="24"/>
        </w:rPr>
        <w:t>4 priedas</w:t>
      </w:r>
    </w:p>
    <w:p w14:paraId="1B40F3C9" w14:textId="77777777" w:rsidR="00361F20" w:rsidRDefault="00361F20" w:rsidP="00361F20">
      <w:pPr>
        <w:widowControl w:val="0"/>
        <w:tabs>
          <w:tab w:val="left" w:pos="4678"/>
        </w:tabs>
        <w:ind w:firstLine="5670"/>
        <w:rPr>
          <w:bCs/>
          <w:szCs w:val="24"/>
        </w:rPr>
      </w:pPr>
    </w:p>
    <w:p w14:paraId="25D514A0" w14:textId="77777777" w:rsidR="00361F20" w:rsidRDefault="00361F20" w:rsidP="00361F20">
      <w:pPr>
        <w:tabs>
          <w:tab w:val="center" w:pos="4153"/>
          <w:tab w:val="right" w:pos="8306"/>
        </w:tabs>
        <w:ind w:right="2"/>
        <w:jc w:val="center"/>
        <w:rPr>
          <w:szCs w:val="24"/>
        </w:rPr>
      </w:pPr>
      <w:r>
        <w:rPr>
          <w:b/>
          <w:szCs w:val="24"/>
        </w:rPr>
        <w:t>(Konfidencialumo pasižadėjimo formos pavyzdys)</w:t>
      </w:r>
    </w:p>
    <w:p w14:paraId="5ED871B2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08E95E7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69198965" w14:textId="20624296" w:rsidR="00361F20" w:rsidRDefault="00092249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</w:t>
      </w:r>
      <w:r w:rsidR="00361F20">
        <w:rPr>
          <w:b/>
          <w:bCs/>
          <w:szCs w:val="24"/>
        </w:rPr>
        <w:t>SAVIVALDYBĖ </w:t>
      </w:r>
    </w:p>
    <w:p w14:paraId="13B8D6AA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50FEB9C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ECE8DD3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14:paraId="15239C71" w14:textId="0EEA6A5E" w:rsidR="00361F20" w:rsidRDefault="00361F20" w:rsidP="00361F20">
      <w:pPr>
        <w:widowControl w:val="0"/>
        <w:jc w:val="center"/>
        <w:rPr>
          <w:b/>
          <w:bCs/>
          <w:szCs w:val="18"/>
        </w:rPr>
      </w:pPr>
      <w:r>
        <w:rPr>
          <w:i/>
          <w:iCs/>
          <w:szCs w:val="18"/>
        </w:rPr>
        <w:t>(</w:t>
      </w:r>
      <w:r w:rsidR="000F1E73">
        <w:rPr>
          <w:i/>
          <w:iCs/>
          <w:szCs w:val="18"/>
        </w:rPr>
        <w:t>Ignalinos rajono savivaldybės</w:t>
      </w:r>
      <w:r>
        <w:rPr>
          <w:i/>
          <w:iCs/>
          <w:szCs w:val="18"/>
        </w:rPr>
        <w:t xml:space="preserve"> </w:t>
      </w:r>
      <w:r w:rsidR="00AE0E3D">
        <w:rPr>
          <w:i/>
          <w:iCs/>
          <w:szCs w:val="18"/>
        </w:rPr>
        <w:t>g</w:t>
      </w:r>
      <w:r>
        <w:rPr>
          <w:i/>
          <w:iCs/>
          <w:szCs w:val="18"/>
        </w:rPr>
        <w:t xml:space="preserve">arbės piliečio vardo </w:t>
      </w:r>
      <w:r w:rsidR="00EE68B1">
        <w:rPr>
          <w:i/>
          <w:iCs/>
          <w:szCs w:val="18"/>
        </w:rPr>
        <w:t>suteikimo</w:t>
      </w:r>
      <w:r>
        <w:rPr>
          <w:i/>
          <w:iCs/>
          <w:szCs w:val="18"/>
        </w:rPr>
        <w:t xml:space="preserve"> komisijos nario vardas pavardė)</w:t>
      </w:r>
      <w:r>
        <w:rPr>
          <w:b/>
          <w:bCs/>
          <w:szCs w:val="18"/>
        </w:rPr>
        <w:t> </w:t>
      </w:r>
    </w:p>
    <w:p w14:paraId="123544CA" w14:textId="77777777" w:rsidR="00361F20" w:rsidRDefault="00361F20" w:rsidP="00361F20">
      <w:pPr>
        <w:widowControl w:val="0"/>
        <w:jc w:val="center"/>
        <w:rPr>
          <w:b/>
          <w:bCs/>
          <w:szCs w:val="18"/>
        </w:rPr>
      </w:pPr>
    </w:p>
    <w:p w14:paraId="36A01A16" w14:textId="77777777" w:rsidR="00361F20" w:rsidRDefault="00361F20" w:rsidP="00361F20">
      <w:pPr>
        <w:widowControl w:val="0"/>
        <w:jc w:val="center"/>
        <w:rPr>
          <w:b/>
          <w:bCs/>
          <w:szCs w:val="18"/>
        </w:rPr>
      </w:pPr>
    </w:p>
    <w:p w14:paraId="371581E1" w14:textId="32045608" w:rsidR="00361F20" w:rsidRDefault="002F7B5A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SAVIVALDYBĖS </w:t>
      </w:r>
      <w:r w:rsidR="00361F20">
        <w:rPr>
          <w:b/>
          <w:bCs/>
          <w:szCs w:val="24"/>
        </w:rPr>
        <w:t xml:space="preserve">GARBĖS PILIEČIO VARDO </w:t>
      </w:r>
      <w:r w:rsidR="003A6E52">
        <w:rPr>
          <w:b/>
          <w:bCs/>
          <w:szCs w:val="24"/>
        </w:rPr>
        <w:t xml:space="preserve"> </w:t>
      </w:r>
      <w:r w:rsidR="00EE68B1" w:rsidRPr="006D3AE3">
        <w:rPr>
          <w:b/>
          <w:bCs/>
          <w:szCs w:val="24"/>
        </w:rPr>
        <w:t>SUTEIKIMO</w:t>
      </w:r>
      <w:r w:rsidR="00EE68B1">
        <w:rPr>
          <w:b/>
          <w:bCs/>
          <w:szCs w:val="24"/>
        </w:rPr>
        <w:t xml:space="preserve"> </w:t>
      </w:r>
      <w:r w:rsidR="00361F20">
        <w:rPr>
          <w:b/>
          <w:bCs/>
          <w:szCs w:val="24"/>
        </w:rPr>
        <w:t xml:space="preserve"> KOMISIJOS KONFIDENCIALUMO PASIŽADĖJIMAS</w:t>
      </w:r>
    </w:p>
    <w:p w14:paraId="4F245DF1" w14:textId="77777777" w:rsidR="00361F20" w:rsidRDefault="00361F20" w:rsidP="00361F20">
      <w:pPr>
        <w:ind w:firstLine="851"/>
        <w:jc w:val="both"/>
        <w:rPr>
          <w:szCs w:val="24"/>
        </w:rPr>
      </w:pPr>
    </w:p>
    <w:p w14:paraId="4134D226" w14:textId="77777777" w:rsidR="00361F20" w:rsidRDefault="00361F20" w:rsidP="00361F20">
      <w:pPr>
        <w:ind w:firstLine="851"/>
        <w:jc w:val="both"/>
        <w:rPr>
          <w:szCs w:val="24"/>
        </w:rPr>
      </w:pPr>
    </w:p>
    <w:p w14:paraId="226ECF5A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20 ____ m. __________________ d. Nr. ______</w:t>
      </w:r>
    </w:p>
    <w:p w14:paraId="1015777B" w14:textId="66A7B110" w:rsidR="00361F20" w:rsidRDefault="002F7B5A" w:rsidP="00361F20">
      <w:pPr>
        <w:widowControl w:val="0"/>
        <w:jc w:val="center"/>
        <w:rPr>
          <w:szCs w:val="24"/>
        </w:rPr>
      </w:pPr>
      <w:r>
        <w:rPr>
          <w:szCs w:val="24"/>
        </w:rPr>
        <w:t>Ignalina</w:t>
      </w:r>
      <w:r w:rsidR="00361F20">
        <w:rPr>
          <w:szCs w:val="24"/>
        </w:rPr>
        <w:t>  </w:t>
      </w:r>
    </w:p>
    <w:p w14:paraId="22955D9C" w14:textId="77777777" w:rsidR="00361F20" w:rsidRDefault="00361F20" w:rsidP="00361F20">
      <w:pPr>
        <w:ind w:firstLine="851"/>
        <w:jc w:val="both"/>
        <w:rPr>
          <w:szCs w:val="24"/>
        </w:rPr>
      </w:pPr>
    </w:p>
    <w:p w14:paraId="5734FECA" w14:textId="77777777" w:rsidR="00361F20" w:rsidRDefault="00361F20" w:rsidP="00361F20">
      <w:pPr>
        <w:ind w:firstLine="1247"/>
        <w:jc w:val="both"/>
        <w:rPr>
          <w:szCs w:val="24"/>
        </w:rPr>
      </w:pPr>
    </w:p>
    <w:p w14:paraId="3B937EA3" w14:textId="77777777" w:rsidR="006F3C4A" w:rsidRDefault="00361F20" w:rsidP="00361F20">
      <w:pPr>
        <w:ind w:firstLine="1247"/>
        <w:jc w:val="both"/>
        <w:rPr>
          <w:szCs w:val="24"/>
        </w:rPr>
      </w:pPr>
      <w:r>
        <w:rPr>
          <w:szCs w:val="24"/>
        </w:rPr>
        <w:t xml:space="preserve">1. Būdamas </w:t>
      </w:r>
      <w:r w:rsidR="002F7B5A">
        <w:rPr>
          <w:szCs w:val="24"/>
        </w:rPr>
        <w:t xml:space="preserve">Ignalinos rajono </w:t>
      </w:r>
      <w:r w:rsidR="001B7799">
        <w:rPr>
          <w:szCs w:val="24"/>
        </w:rPr>
        <w:t>savivaldybės</w:t>
      </w:r>
      <w:r>
        <w:rPr>
          <w:szCs w:val="24"/>
        </w:rPr>
        <w:t xml:space="preserve"> Garbės piliečio vardo </w:t>
      </w:r>
      <w:r w:rsidR="00D77891">
        <w:rPr>
          <w:szCs w:val="24"/>
        </w:rPr>
        <w:t xml:space="preserve"> </w:t>
      </w:r>
      <w:r w:rsidR="00C079F1" w:rsidRPr="006D3AE3">
        <w:rPr>
          <w:szCs w:val="24"/>
        </w:rPr>
        <w:t>suteikimo</w:t>
      </w:r>
      <w:r w:rsidR="00C079F1">
        <w:rPr>
          <w:szCs w:val="24"/>
        </w:rPr>
        <w:t xml:space="preserve"> </w:t>
      </w:r>
      <w:r>
        <w:rPr>
          <w:szCs w:val="24"/>
        </w:rPr>
        <w:t xml:space="preserve"> komisijos </w:t>
      </w:r>
    </w:p>
    <w:p w14:paraId="271F7269" w14:textId="2E4C2E28" w:rsidR="00361F20" w:rsidRDefault="00361F20" w:rsidP="006F3C4A">
      <w:pPr>
        <w:jc w:val="both"/>
        <w:rPr>
          <w:b/>
          <w:szCs w:val="24"/>
        </w:rPr>
      </w:pPr>
      <w:r>
        <w:rPr>
          <w:bCs/>
          <w:szCs w:val="24"/>
        </w:rPr>
        <w:t>____________________,</w:t>
      </w:r>
      <w:r>
        <w:rPr>
          <w:b/>
          <w:szCs w:val="24"/>
        </w:rPr>
        <w:t xml:space="preserve"> pasižadu:</w:t>
      </w:r>
    </w:p>
    <w:p w14:paraId="7C74F69D" w14:textId="22A518DB" w:rsidR="00361F20" w:rsidRDefault="00EF6740" w:rsidP="00EF6740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</w:t>
      </w:r>
      <w:r w:rsidR="00361F20">
        <w:rPr>
          <w:bCs/>
          <w:sz w:val="16"/>
          <w:szCs w:val="16"/>
        </w:rPr>
        <w:t>(pirmininku/ nariu)</w:t>
      </w:r>
    </w:p>
    <w:p w14:paraId="2E25E863" w14:textId="7320CFC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 xml:space="preserve">1.1. neteikti tretiesiems asmenims informacijos ir tik įstatymų ir kitų teisės aktų nustatytais tikslais ir tvarka naudoti informaciją, kuri man taps žinoma nagrinėjant </w:t>
      </w:r>
      <w:r w:rsidR="001B7799">
        <w:rPr>
          <w:bCs/>
          <w:szCs w:val="24"/>
        </w:rPr>
        <w:t>Ignalinos rajono savivaldybės</w:t>
      </w:r>
      <w:r>
        <w:rPr>
          <w:bCs/>
          <w:szCs w:val="24"/>
        </w:rPr>
        <w:t xml:space="preserve"> Garbės piliečio vardo pasiūlym</w:t>
      </w:r>
      <w:r w:rsidR="00F30859">
        <w:rPr>
          <w:bCs/>
          <w:szCs w:val="24"/>
        </w:rPr>
        <w:t>us</w:t>
      </w:r>
      <w:r>
        <w:rPr>
          <w:bCs/>
          <w:szCs w:val="24"/>
        </w:rPr>
        <w:t>;</w:t>
      </w:r>
    </w:p>
    <w:p w14:paraId="7F50E179" w14:textId="7777777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>1.2. man patikėtus dokumentus nagrinėti tokiu būdu, kad tretieji asmenys neturėtų galimybės su jais susipažinti ar pasinaudoti.</w:t>
      </w:r>
    </w:p>
    <w:p w14:paraId="5CE6D20C" w14:textId="354401CA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 xml:space="preserve">2. Man išaiškinta, kad konfidencialia informacija laikoma visa informacija, susijusi su </w:t>
      </w:r>
      <w:r w:rsidR="00CE1FD3">
        <w:rPr>
          <w:bCs/>
          <w:szCs w:val="24"/>
        </w:rPr>
        <w:t>Ignalinos</w:t>
      </w:r>
      <w:r w:rsidR="008317E9">
        <w:rPr>
          <w:bCs/>
          <w:szCs w:val="24"/>
        </w:rPr>
        <w:t xml:space="preserve"> </w:t>
      </w:r>
      <w:r w:rsidR="00CE1FD3">
        <w:rPr>
          <w:bCs/>
          <w:szCs w:val="24"/>
        </w:rPr>
        <w:t xml:space="preserve">rajono </w:t>
      </w:r>
      <w:r w:rsidR="008317E9">
        <w:rPr>
          <w:bCs/>
          <w:szCs w:val="24"/>
        </w:rPr>
        <w:t xml:space="preserve">savivaldybės </w:t>
      </w:r>
      <w:r>
        <w:rPr>
          <w:bCs/>
          <w:szCs w:val="24"/>
        </w:rPr>
        <w:t>Garbės piliečio vardo  pasiūlym</w:t>
      </w:r>
      <w:r w:rsidR="008317E9">
        <w:rPr>
          <w:bCs/>
          <w:szCs w:val="24"/>
        </w:rPr>
        <w:t>ų</w:t>
      </w:r>
      <w:r>
        <w:rPr>
          <w:bCs/>
          <w:szCs w:val="24"/>
        </w:rPr>
        <w:t xml:space="preserve"> nagrinėjimu.</w:t>
      </w:r>
    </w:p>
    <w:p w14:paraId="1E14F033" w14:textId="6B6D634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>3. Esu įspėtas /-a, kad pažeid</w:t>
      </w:r>
      <w:r w:rsidR="00076B66">
        <w:rPr>
          <w:bCs/>
          <w:szCs w:val="24"/>
        </w:rPr>
        <w:t>u</w:t>
      </w:r>
      <w:r>
        <w:rPr>
          <w:bCs/>
          <w:szCs w:val="24"/>
        </w:rPr>
        <w:t>s šį pasižadėjimą, vadovaujantis Lietuvos Respublikos įstatymų ir kitų teisės aktų nustatyta tvarka</w:t>
      </w:r>
      <w:r w:rsidR="006C4F08">
        <w:rPr>
          <w:bCs/>
          <w:szCs w:val="24"/>
        </w:rPr>
        <w:t>, gali būti taikoma teisinė atsakomybė</w:t>
      </w:r>
      <w:r>
        <w:rPr>
          <w:bCs/>
          <w:szCs w:val="24"/>
        </w:rPr>
        <w:t>.</w:t>
      </w:r>
    </w:p>
    <w:p w14:paraId="244FA634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4CCDC838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0D86ED3B" w14:textId="15FE8656" w:rsidR="00361F20" w:rsidRDefault="00361F20" w:rsidP="00361F20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</w:t>
      </w:r>
      <w:r w:rsidR="006F3C4A">
        <w:rPr>
          <w:szCs w:val="24"/>
          <w:lang w:eastAsia="lt-LT"/>
        </w:rPr>
        <w:t xml:space="preserve">                                                </w:t>
      </w:r>
      <w:r>
        <w:rPr>
          <w:szCs w:val="24"/>
          <w:lang w:eastAsia="lt-LT"/>
        </w:rPr>
        <w:t>____________________________________</w:t>
      </w:r>
    </w:p>
    <w:p w14:paraId="0C479E98" w14:textId="6CA1D40F" w:rsidR="00361F20" w:rsidRDefault="00274372" w:rsidP="00EF6ECF">
      <w:pPr>
        <w:jc w:val="both"/>
        <w:rPr>
          <w:rFonts w:ascii="TimesNewRomanPS-ItalicMT" w:hAnsi="TimesNewRomanPS-ItalicMT" w:cs="TimesNewRomanPS-ItalicMT"/>
          <w:i/>
          <w:iCs/>
          <w:szCs w:val="24"/>
          <w:lang w:eastAsia="lt-LT"/>
        </w:rPr>
      </w:pP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</w:t>
      </w:r>
      <w:r w:rsidR="006F3C4A"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</w:t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  (parašas)                                                                                    (vardas, pavardė)</w:t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</w:t>
      </w:r>
    </w:p>
    <w:p w14:paraId="329BDC80" w14:textId="77777777" w:rsidR="00361F20" w:rsidRDefault="00361F20" w:rsidP="00361F20">
      <w:pPr>
        <w:jc w:val="both"/>
        <w:rPr>
          <w:rFonts w:ascii="TimesNewRomanPS-ItalicMT" w:hAnsi="TimesNewRomanPS-ItalicMT" w:cs="TimesNewRomanPS-ItalicMT"/>
          <w:i/>
          <w:iCs/>
          <w:szCs w:val="24"/>
          <w:lang w:eastAsia="lt-LT"/>
        </w:rPr>
      </w:pPr>
    </w:p>
    <w:p w14:paraId="2066E595" w14:textId="3D97D229" w:rsidR="00361F20" w:rsidRDefault="00AE0E3D" w:rsidP="00AE0E3D">
      <w:pPr>
        <w:widowControl w:val="0"/>
        <w:tabs>
          <w:tab w:val="left" w:pos="4678"/>
        </w:tabs>
        <w:jc w:val="center"/>
        <w:rPr>
          <w:sz w:val="20"/>
          <w:szCs w:val="24"/>
        </w:rPr>
      </w:pPr>
      <w:r>
        <w:rPr>
          <w:sz w:val="20"/>
          <w:szCs w:val="24"/>
        </w:rPr>
        <w:t>_______</w:t>
      </w:r>
    </w:p>
    <w:sectPr w:rsidR="00361F20" w:rsidSect="00E42A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2AB92" w14:textId="77777777" w:rsidR="001C6BE9" w:rsidRDefault="001C6BE9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endnote>
  <w:endnote w:type="continuationSeparator" w:id="0">
    <w:p w14:paraId="62FD5816" w14:textId="77777777" w:rsidR="001C6BE9" w:rsidRDefault="001C6BE9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940B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7A42B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6DE1A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B24CC" w14:textId="77777777" w:rsidR="001C6BE9" w:rsidRDefault="001C6BE9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footnote>
  <w:footnote w:type="continuationSeparator" w:id="0">
    <w:p w14:paraId="1D42CCBC" w14:textId="77777777" w:rsidR="001C6BE9" w:rsidRDefault="001C6BE9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C6C4C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52BE5" w14:textId="77777777" w:rsidR="00C054AF" w:rsidRDefault="004C6C87">
    <w:pPr>
      <w:tabs>
        <w:tab w:val="center" w:pos="4680"/>
        <w:tab w:val="right" w:pos="9360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4</w:t>
    </w:r>
    <w:r>
      <w:rPr>
        <w:szCs w:val="24"/>
        <w:lang w:eastAsia="lt-LT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7A1A7" w14:textId="77777777" w:rsidR="00C054AF" w:rsidRDefault="00C054AF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868"/>
    <w:rsid w:val="00006D90"/>
    <w:rsid w:val="00020796"/>
    <w:rsid w:val="0002758C"/>
    <w:rsid w:val="000467F7"/>
    <w:rsid w:val="00054601"/>
    <w:rsid w:val="00063C4E"/>
    <w:rsid w:val="00064CDA"/>
    <w:rsid w:val="000713B9"/>
    <w:rsid w:val="00072CE8"/>
    <w:rsid w:val="00076B66"/>
    <w:rsid w:val="00092249"/>
    <w:rsid w:val="00093A0E"/>
    <w:rsid w:val="00095148"/>
    <w:rsid w:val="000A33CB"/>
    <w:rsid w:val="000A3565"/>
    <w:rsid w:val="000B38C7"/>
    <w:rsid w:val="000B3D56"/>
    <w:rsid w:val="000B5E6E"/>
    <w:rsid w:val="000D0081"/>
    <w:rsid w:val="000D73C9"/>
    <w:rsid w:val="000E22C4"/>
    <w:rsid w:val="000E6DEF"/>
    <w:rsid w:val="000F1E73"/>
    <w:rsid w:val="000F1F69"/>
    <w:rsid w:val="00105916"/>
    <w:rsid w:val="00105B4C"/>
    <w:rsid w:val="00127B27"/>
    <w:rsid w:val="001433CE"/>
    <w:rsid w:val="00172C02"/>
    <w:rsid w:val="0017318D"/>
    <w:rsid w:val="00183279"/>
    <w:rsid w:val="001861AD"/>
    <w:rsid w:val="00186D90"/>
    <w:rsid w:val="001A0FD8"/>
    <w:rsid w:val="001B7799"/>
    <w:rsid w:val="001C6BE9"/>
    <w:rsid w:val="001E2E02"/>
    <w:rsid w:val="00200D0F"/>
    <w:rsid w:val="00203A42"/>
    <w:rsid w:val="00204352"/>
    <w:rsid w:val="00210F2C"/>
    <w:rsid w:val="00236144"/>
    <w:rsid w:val="0024165A"/>
    <w:rsid w:val="00241F02"/>
    <w:rsid w:val="0025052A"/>
    <w:rsid w:val="0025130E"/>
    <w:rsid w:val="00274372"/>
    <w:rsid w:val="002849DB"/>
    <w:rsid w:val="0028710D"/>
    <w:rsid w:val="002A69D7"/>
    <w:rsid w:val="002B09D7"/>
    <w:rsid w:val="002F56E8"/>
    <w:rsid w:val="002F7B5A"/>
    <w:rsid w:val="00350F49"/>
    <w:rsid w:val="00354070"/>
    <w:rsid w:val="00361B8A"/>
    <w:rsid w:val="00361F20"/>
    <w:rsid w:val="003A6E52"/>
    <w:rsid w:val="003B6AA6"/>
    <w:rsid w:val="003F02A5"/>
    <w:rsid w:val="004009B9"/>
    <w:rsid w:val="004221F8"/>
    <w:rsid w:val="00433747"/>
    <w:rsid w:val="00434346"/>
    <w:rsid w:val="0044182A"/>
    <w:rsid w:val="0044217A"/>
    <w:rsid w:val="00445F9A"/>
    <w:rsid w:val="0044639B"/>
    <w:rsid w:val="0045339A"/>
    <w:rsid w:val="00461D3B"/>
    <w:rsid w:val="00463A2B"/>
    <w:rsid w:val="004760D3"/>
    <w:rsid w:val="00476373"/>
    <w:rsid w:val="004822BB"/>
    <w:rsid w:val="00485C42"/>
    <w:rsid w:val="00486B1B"/>
    <w:rsid w:val="004A3F33"/>
    <w:rsid w:val="004A6A15"/>
    <w:rsid w:val="004A72D5"/>
    <w:rsid w:val="004B0909"/>
    <w:rsid w:val="004B29C7"/>
    <w:rsid w:val="004B3A68"/>
    <w:rsid w:val="004C454F"/>
    <w:rsid w:val="004C6C87"/>
    <w:rsid w:val="004D1B07"/>
    <w:rsid w:val="004E4F49"/>
    <w:rsid w:val="004E6553"/>
    <w:rsid w:val="004F40E0"/>
    <w:rsid w:val="004F4D33"/>
    <w:rsid w:val="00507CAB"/>
    <w:rsid w:val="005370A9"/>
    <w:rsid w:val="0054132D"/>
    <w:rsid w:val="0054303C"/>
    <w:rsid w:val="00554240"/>
    <w:rsid w:val="0055495C"/>
    <w:rsid w:val="00561F48"/>
    <w:rsid w:val="00572A71"/>
    <w:rsid w:val="005971D9"/>
    <w:rsid w:val="005B0DC4"/>
    <w:rsid w:val="005B780C"/>
    <w:rsid w:val="005C130B"/>
    <w:rsid w:val="005C4FF1"/>
    <w:rsid w:val="005E5A7B"/>
    <w:rsid w:val="0060727A"/>
    <w:rsid w:val="00615046"/>
    <w:rsid w:val="00627851"/>
    <w:rsid w:val="006321AF"/>
    <w:rsid w:val="0065003B"/>
    <w:rsid w:val="00670576"/>
    <w:rsid w:val="00682438"/>
    <w:rsid w:val="00691B40"/>
    <w:rsid w:val="00696007"/>
    <w:rsid w:val="006A0DDD"/>
    <w:rsid w:val="006A47F6"/>
    <w:rsid w:val="006A6BA1"/>
    <w:rsid w:val="006C4F08"/>
    <w:rsid w:val="006D3AE3"/>
    <w:rsid w:val="006D4044"/>
    <w:rsid w:val="006D5F46"/>
    <w:rsid w:val="006F3C4A"/>
    <w:rsid w:val="007002AD"/>
    <w:rsid w:val="00700C6E"/>
    <w:rsid w:val="00713B41"/>
    <w:rsid w:val="0073121D"/>
    <w:rsid w:val="00744B20"/>
    <w:rsid w:val="0076277F"/>
    <w:rsid w:val="00762855"/>
    <w:rsid w:val="00764B59"/>
    <w:rsid w:val="007715D7"/>
    <w:rsid w:val="00774F97"/>
    <w:rsid w:val="00792B8E"/>
    <w:rsid w:val="007A07F1"/>
    <w:rsid w:val="007B1032"/>
    <w:rsid w:val="007E36CF"/>
    <w:rsid w:val="007F2B7D"/>
    <w:rsid w:val="007F7868"/>
    <w:rsid w:val="0080415A"/>
    <w:rsid w:val="00811DB6"/>
    <w:rsid w:val="00816902"/>
    <w:rsid w:val="008206AD"/>
    <w:rsid w:val="00820A5B"/>
    <w:rsid w:val="00825CAF"/>
    <w:rsid w:val="008309B8"/>
    <w:rsid w:val="008317E9"/>
    <w:rsid w:val="008317FA"/>
    <w:rsid w:val="0083703B"/>
    <w:rsid w:val="008428B6"/>
    <w:rsid w:val="00846738"/>
    <w:rsid w:val="008613BA"/>
    <w:rsid w:val="00862F92"/>
    <w:rsid w:val="00865109"/>
    <w:rsid w:val="0087799F"/>
    <w:rsid w:val="00882480"/>
    <w:rsid w:val="008A1778"/>
    <w:rsid w:val="008B441A"/>
    <w:rsid w:val="008B77F6"/>
    <w:rsid w:val="008E0C8D"/>
    <w:rsid w:val="008F1802"/>
    <w:rsid w:val="00902852"/>
    <w:rsid w:val="009030A9"/>
    <w:rsid w:val="009176DC"/>
    <w:rsid w:val="00921521"/>
    <w:rsid w:val="0096424F"/>
    <w:rsid w:val="0098675D"/>
    <w:rsid w:val="00987B9F"/>
    <w:rsid w:val="00995CB1"/>
    <w:rsid w:val="00996D38"/>
    <w:rsid w:val="009A0A61"/>
    <w:rsid w:val="009A3D84"/>
    <w:rsid w:val="009A5F11"/>
    <w:rsid w:val="009B005C"/>
    <w:rsid w:val="009C38EA"/>
    <w:rsid w:val="009E3AF8"/>
    <w:rsid w:val="009F0FE8"/>
    <w:rsid w:val="00A01883"/>
    <w:rsid w:val="00A1255A"/>
    <w:rsid w:val="00A1533E"/>
    <w:rsid w:val="00A32EE6"/>
    <w:rsid w:val="00A35CC7"/>
    <w:rsid w:val="00A47F41"/>
    <w:rsid w:val="00A52DE9"/>
    <w:rsid w:val="00A712E5"/>
    <w:rsid w:val="00A80F6B"/>
    <w:rsid w:val="00A93571"/>
    <w:rsid w:val="00AA1895"/>
    <w:rsid w:val="00AA30E2"/>
    <w:rsid w:val="00AA6B65"/>
    <w:rsid w:val="00AC1E65"/>
    <w:rsid w:val="00AD056C"/>
    <w:rsid w:val="00AE0E3D"/>
    <w:rsid w:val="00AF098F"/>
    <w:rsid w:val="00B004EB"/>
    <w:rsid w:val="00B01498"/>
    <w:rsid w:val="00B020C8"/>
    <w:rsid w:val="00B0298B"/>
    <w:rsid w:val="00B0781B"/>
    <w:rsid w:val="00B2230E"/>
    <w:rsid w:val="00B33319"/>
    <w:rsid w:val="00B40C42"/>
    <w:rsid w:val="00B5468F"/>
    <w:rsid w:val="00B6586F"/>
    <w:rsid w:val="00B73EDC"/>
    <w:rsid w:val="00B80A29"/>
    <w:rsid w:val="00B95452"/>
    <w:rsid w:val="00B95FFC"/>
    <w:rsid w:val="00BB5ED0"/>
    <w:rsid w:val="00BC130C"/>
    <w:rsid w:val="00BE67D4"/>
    <w:rsid w:val="00C03395"/>
    <w:rsid w:val="00C03BCC"/>
    <w:rsid w:val="00C054AF"/>
    <w:rsid w:val="00C079F1"/>
    <w:rsid w:val="00C47FD4"/>
    <w:rsid w:val="00C56622"/>
    <w:rsid w:val="00C650B2"/>
    <w:rsid w:val="00C66612"/>
    <w:rsid w:val="00C84E99"/>
    <w:rsid w:val="00C91F56"/>
    <w:rsid w:val="00C95DC1"/>
    <w:rsid w:val="00C96FF1"/>
    <w:rsid w:val="00C97CBA"/>
    <w:rsid w:val="00CA6039"/>
    <w:rsid w:val="00CB69E3"/>
    <w:rsid w:val="00CD6E53"/>
    <w:rsid w:val="00CE1FD3"/>
    <w:rsid w:val="00CE58D5"/>
    <w:rsid w:val="00CE7F14"/>
    <w:rsid w:val="00CF316D"/>
    <w:rsid w:val="00CF5BAD"/>
    <w:rsid w:val="00D158C9"/>
    <w:rsid w:val="00D21C63"/>
    <w:rsid w:val="00D21E17"/>
    <w:rsid w:val="00D2554C"/>
    <w:rsid w:val="00D268CE"/>
    <w:rsid w:val="00D26A2A"/>
    <w:rsid w:val="00D473CB"/>
    <w:rsid w:val="00D53231"/>
    <w:rsid w:val="00D77891"/>
    <w:rsid w:val="00D77C82"/>
    <w:rsid w:val="00D8194C"/>
    <w:rsid w:val="00D8398E"/>
    <w:rsid w:val="00D94B9C"/>
    <w:rsid w:val="00D95F86"/>
    <w:rsid w:val="00DA01A9"/>
    <w:rsid w:val="00DB4B05"/>
    <w:rsid w:val="00DB77EC"/>
    <w:rsid w:val="00DC1116"/>
    <w:rsid w:val="00DC23EA"/>
    <w:rsid w:val="00DE4F62"/>
    <w:rsid w:val="00DF2B79"/>
    <w:rsid w:val="00E0366D"/>
    <w:rsid w:val="00E17268"/>
    <w:rsid w:val="00E25BA7"/>
    <w:rsid w:val="00E42AEC"/>
    <w:rsid w:val="00E64FAB"/>
    <w:rsid w:val="00E83283"/>
    <w:rsid w:val="00E93C43"/>
    <w:rsid w:val="00E963CE"/>
    <w:rsid w:val="00EA009D"/>
    <w:rsid w:val="00EA2491"/>
    <w:rsid w:val="00EA54C5"/>
    <w:rsid w:val="00EA6094"/>
    <w:rsid w:val="00EB094D"/>
    <w:rsid w:val="00ED2AF6"/>
    <w:rsid w:val="00EE68B1"/>
    <w:rsid w:val="00EE77F9"/>
    <w:rsid w:val="00EF6740"/>
    <w:rsid w:val="00EF6ECF"/>
    <w:rsid w:val="00F063DD"/>
    <w:rsid w:val="00F144F7"/>
    <w:rsid w:val="00F15A1D"/>
    <w:rsid w:val="00F244F5"/>
    <w:rsid w:val="00F268E7"/>
    <w:rsid w:val="00F30859"/>
    <w:rsid w:val="00F34D22"/>
    <w:rsid w:val="00F36B84"/>
    <w:rsid w:val="00F41299"/>
    <w:rsid w:val="00F90DCC"/>
    <w:rsid w:val="00F913BB"/>
    <w:rsid w:val="00F96B11"/>
    <w:rsid w:val="00F97785"/>
    <w:rsid w:val="00FA0D9F"/>
    <w:rsid w:val="00FA5B20"/>
    <w:rsid w:val="00FB3E1B"/>
    <w:rsid w:val="00FC3352"/>
    <w:rsid w:val="00FF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59117"/>
  <w15:docId w15:val="{2350B50E-D99D-4E5B-ADAF-94E91F70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C91F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semiHidden/>
    <w:unhideWhenUsed/>
    <w:rsid w:val="0080415A"/>
    <w:rPr>
      <w:color w:val="0000FF"/>
      <w:u w:val="single"/>
    </w:rPr>
  </w:style>
  <w:style w:type="paragraph" w:styleId="Pagrindinistekstas2">
    <w:name w:val="Body Text 2"/>
    <w:basedOn w:val="prastasis"/>
    <w:link w:val="Pagrindinistekstas2Diagrama"/>
    <w:semiHidden/>
    <w:unhideWhenUsed/>
    <w:rsid w:val="0080415A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 w:line="480" w:lineRule="auto"/>
    </w:pPr>
    <w:rPr>
      <w:lang w:val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80415A"/>
    <w:rPr>
      <w:lang w:val="en-US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C91F56"/>
    <w:rPr>
      <w:b/>
      <w:bCs/>
      <w:kern w:val="36"/>
      <w:sz w:val="48"/>
      <w:szCs w:val="48"/>
      <w:lang w:eastAsia="lt-LT"/>
    </w:rPr>
  </w:style>
  <w:style w:type="paragraph" w:styleId="Sraopastraipa">
    <w:name w:val="List Paragraph"/>
    <w:basedOn w:val="prastasis"/>
    <w:rsid w:val="006F3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4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eur-lex.europa.eu/legal-content/LIT/TXT/?uri=CELEX:32016R0679&amp;locale=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eur-lex.europa.eu/legal-content/LIT/TXT/?uri=CELEX:31995L0046&amp;locale=l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LIT/TXT/?uri=CELEX:32016R0679&amp;locale=lt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e16447d5633e41ed8b9fdc09abb72b3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A95D6-4766-4D38-A45C-AC2EF0901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e16447d5633e41ed8b9fdc09abb72b3a</Template>
  <TotalTime>1</TotalTime>
  <Pages>8</Pages>
  <Words>7821</Words>
  <Characters>4458</Characters>
  <Application>Microsoft Office Word</Application>
  <DocSecurity>0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2026-02-19</Manager>
  <Company/>
  <LinksUpToDate>false</LinksUpToDate>
  <CharactersWithSpaces>12255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garbės piliečio vardo suteikimo nuostatų patvirtinimo</dc:title>
  <dc:subject>T-13</dc:subject>
  <dc:creator>IGNALINOS RAJONO SAVIVALDYBĖS TARYBA</dc:creator>
  <cp:lastModifiedBy>Rasa Guogienė</cp:lastModifiedBy>
  <cp:revision>2</cp:revision>
  <cp:lastPrinted>2025-06-12T06:46:00Z</cp:lastPrinted>
  <dcterms:created xsi:type="dcterms:W3CDTF">2026-02-24T13:34:00Z</dcterms:created>
  <dcterms:modified xsi:type="dcterms:W3CDTF">2026-02-24T13:34:00Z</dcterms:modified>
  <cp:category>Sprendimas</cp:category>
</cp:coreProperties>
</file>