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3AD6DE" w14:textId="77777777" w:rsidR="00A76560" w:rsidRPr="00304EEF" w:rsidRDefault="00A76560" w:rsidP="00852203">
      <w:pPr>
        <w:shd w:val="clear" w:color="auto" w:fill="FFFFFF"/>
        <w:ind w:left="5103"/>
        <w:rPr>
          <w:bCs/>
          <w:color w:val="000000"/>
          <w:szCs w:val="24"/>
          <w:lang w:eastAsia="lt-LT"/>
        </w:rPr>
      </w:pPr>
      <w:r w:rsidRPr="00304EEF">
        <w:rPr>
          <w:bCs/>
          <w:color w:val="000000"/>
          <w:szCs w:val="24"/>
          <w:lang w:eastAsia="lt-LT"/>
        </w:rPr>
        <w:t>PATVIRTINTA</w:t>
      </w:r>
    </w:p>
    <w:p w14:paraId="4EFE0509" w14:textId="77777777" w:rsidR="00852203" w:rsidRPr="00304EEF" w:rsidRDefault="00A76560" w:rsidP="00852203">
      <w:pPr>
        <w:shd w:val="clear" w:color="auto" w:fill="FFFFFF"/>
        <w:ind w:left="5103"/>
        <w:rPr>
          <w:bCs/>
          <w:color w:val="000000"/>
          <w:szCs w:val="24"/>
          <w:lang w:eastAsia="lt-LT"/>
        </w:rPr>
      </w:pPr>
      <w:r w:rsidRPr="00304EEF">
        <w:rPr>
          <w:bCs/>
          <w:color w:val="000000"/>
          <w:szCs w:val="24"/>
          <w:lang w:eastAsia="lt-LT"/>
        </w:rPr>
        <w:t xml:space="preserve">Ignalinos rajono savivaldybės </w:t>
      </w:r>
      <w:r w:rsidR="00853FFA" w:rsidRPr="00304EEF">
        <w:rPr>
          <w:bCs/>
          <w:color w:val="000000"/>
          <w:szCs w:val="24"/>
          <w:lang w:eastAsia="lt-LT"/>
        </w:rPr>
        <w:t xml:space="preserve">tarybos </w:t>
      </w:r>
    </w:p>
    <w:p w14:paraId="5551F3A4" w14:textId="404C840F" w:rsidR="00A76560" w:rsidRPr="00304EEF" w:rsidRDefault="00A76560" w:rsidP="00852203">
      <w:pPr>
        <w:shd w:val="clear" w:color="auto" w:fill="FFFFFF"/>
        <w:ind w:left="5103"/>
        <w:rPr>
          <w:bCs/>
          <w:color w:val="000000"/>
          <w:szCs w:val="24"/>
          <w:lang w:eastAsia="lt-LT"/>
        </w:rPr>
      </w:pPr>
      <w:r w:rsidRPr="00304EEF">
        <w:rPr>
          <w:bCs/>
          <w:color w:val="000000"/>
          <w:szCs w:val="24"/>
          <w:lang w:eastAsia="lt-LT"/>
        </w:rPr>
        <w:t>202</w:t>
      </w:r>
      <w:r w:rsidR="00853FFA" w:rsidRPr="00304EEF">
        <w:rPr>
          <w:bCs/>
          <w:color w:val="000000"/>
          <w:szCs w:val="24"/>
          <w:lang w:eastAsia="lt-LT"/>
        </w:rPr>
        <w:t>3</w:t>
      </w:r>
      <w:r w:rsidRPr="00304EEF">
        <w:rPr>
          <w:bCs/>
          <w:color w:val="000000"/>
          <w:szCs w:val="24"/>
          <w:lang w:eastAsia="lt-LT"/>
        </w:rPr>
        <w:t xml:space="preserve"> m. </w:t>
      </w:r>
      <w:r w:rsidR="00C64888" w:rsidRPr="00304EEF">
        <w:rPr>
          <w:bCs/>
          <w:color w:val="000000"/>
          <w:szCs w:val="24"/>
          <w:lang w:eastAsia="lt-LT"/>
        </w:rPr>
        <w:t>spalio 26</w:t>
      </w:r>
      <w:r w:rsidR="00852203" w:rsidRPr="00304EEF">
        <w:rPr>
          <w:bCs/>
          <w:color w:val="000000"/>
          <w:szCs w:val="24"/>
          <w:lang w:eastAsia="lt-LT"/>
        </w:rPr>
        <w:t xml:space="preserve"> </w:t>
      </w:r>
      <w:r w:rsidRPr="00304EEF">
        <w:rPr>
          <w:bCs/>
          <w:color w:val="000000"/>
          <w:szCs w:val="24"/>
          <w:lang w:eastAsia="lt-LT"/>
        </w:rPr>
        <w:t xml:space="preserve">d. </w:t>
      </w:r>
      <w:r w:rsidR="00852203" w:rsidRPr="00304EEF">
        <w:rPr>
          <w:bCs/>
          <w:color w:val="000000"/>
          <w:szCs w:val="24"/>
          <w:lang w:eastAsia="lt-LT"/>
        </w:rPr>
        <w:t xml:space="preserve">sprendimu </w:t>
      </w:r>
      <w:r w:rsidRPr="00304EEF">
        <w:rPr>
          <w:bCs/>
          <w:color w:val="000000"/>
          <w:szCs w:val="24"/>
          <w:lang w:eastAsia="lt-LT"/>
        </w:rPr>
        <w:t>Nr.</w:t>
      </w:r>
      <w:r w:rsidR="0047426C" w:rsidRPr="00304EEF">
        <w:rPr>
          <w:bCs/>
          <w:color w:val="000000"/>
          <w:szCs w:val="24"/>
          <w:lang w:eastAsia="lt-LT"/>
        </w:rPr>
        <w:t xml:space="preserve"> T-205</w:t>
      </w:r>
      <w:r w:rsidRPr="00304EEF">
        <w:rPr>
          <w:bCs/>
          <w:color w:val="000000"/>
          <w:szCs w:val="24"/>
          <w:lang w:eastAsia="lt-LT"/>
        </w:rPr>
        <w:t xml:space="preserve"> </w:t>
      </w:r>
    </w:p>
    <w:p w14:paraId="43FCB11F" w14:textId="77777777" w:rsidR="00A76560" w:rsidRPr="00304EEF" w:rsidRDefault="00A76560" w:rsidP="00852203">
      <w:pPr>
        <w:suppressAutoHyphens/>
        <w:jc w:val="center"/>
        <w:rPr>
          <w:b/>
          <w:szCs w:val="24"/>
          <w:lang w:eastAsia="ar-SA"/>
        </w:rPr>
      </w:pPr>
    </w:p>
    <w:p w14:paraId="5023C43C" w14:textId="77777777" w:rsidR="00A76560" w:rsidRPr="00304EEF" w:rsidRDefault="00A76560" w:rsidP="00852203">
      <w:pPr>
        <w:suppressAutoHyphens/>
        <w:jc w:val="center"/>
        <w:rPr>
          <w:b/>
          <w:szCs w:val="24"/>
        </w:rPr>
      </w:pPr>
      <w:r w:rsidRPr="00304EEF">
        <w:rPr>
          <w:b/>
          <w:szCs w:val="24"/>
        </w:rPr>
        <w:t>FINANSINĖS PARAMOS SKYRIMO IGNALINOS RAJONUI REIKALINGIEMS SPECIALISTAMS TVARKOS APRAŠAS</w:t>
      </w:r>
    </w:p>
    <w:p w14:paraId="072C00B3" w14:textId="77777777" w:rsidR="00A76560" w:rsidRPr="00304EEF" w:rsidRDefault="00A76560" w:rsidP="00852203">
      <w:pPr>
        <w:suppressAutoHyphens/>
        <w:jc w:val="center"/>
        <w:rPr>
          <w:b/>
          <w:strike/>
          <w:szCs w:val="24"/>
          <w:lang w:eastAsia="ar-SA"/>
        </w:rPr>
      </w:pPr>
    </w:p>
    <w:p w14:paraId="3E2390C5" w14:textId="77777777" w:rsidR="00A76560" w:rsidRPr="00304EEF" w:rsidRDefault="00A76560" w:rsidP="00852203">
      <w:pPr>
        <w:suppressAutoHyphens/>
        <w:jc w:val="center"/>
        <w:rPr>
          <w:b/>
          <w:szCs w:val="24"/>
          <w:lang w:eastAsia="ar-SA"/>
        </w:rPr>
      </w:pPr>
      <w:r w:rsidRPr="00304EEF">
        <w:rPr>
          <w:b/>
          <w:szCs w:val="24"/>
          <w:lang w:eastAsia="ar-SA"/>
        </w:rPr>
        <w:t>I SKYRIUS</w:t>
      </w:r>
    </w:p>
    <w:p w14:paraId="7575A2D1" w14:textId="77777777" w:rsidR="00A76560" w:rsidRPr="00304EEF" w:rsidRDefault="00A76560" w:rsidP="00852203">
      <w:pPr>
        <w:suppressAutoHyphens/>
        <w:jc w:val="center"/>
        <w:rPr>
          <w:b/>
          <w:szCs w:val="24"/>
          <w:lang w:eastAsia="ar-SA"/>
        </w:rPr>
      </w:pPr>
      <w:r w:rsidRPr="00304EEF">
        <w:rPr>
          <w:b/>
          <w:szCs w:val="24"/>
          <w:lang w:eastAsia="ar-SA"/>
        </w:rPr>
        <w:t>BENDROJI DALIS</w:t>
      </w:r>
    </w:p>
    <w:p w14:paraId="3CF4102E" w14:textId="77777777" w:rsidR="00A76560" w:rsidRPr="00304EEF" w:rsidRDefault="00A76560" w:rsidP="00852203">
      <w:pPr>
        <w:tabs>
          <w:tab w:val="left" w:pos="900"/>
        </w:tabs>
        <w:suppressAutoHyphens/>
        <w:ind w:firstLine="1134"/>
        <w:jc w:val="both"/>
        <w:rPr>
          <w:b/>
          <w:szCs w:val="24"/>
          <w:lang w:eastAsia="ar-SA"/>
        </w:rPr>
      </w:pPr>
    </w:p>
    <w:p w14:paraId="5B2C064F" w14:textId="1FE00C07" w:rsidR="00A76560" w:rsidRPr="00304EEF" w:rsidRDefault="00A76560" w:rsidP="00852203">
      <w:pPr>
        <w:tabs>
          <w:tab w:val="left" w:pos="900"/>
          <w:tab w:val="left" w:pos="1134"/>
        </w:tabs>
        <w:suppressAutoHyphens/>
        <w:ind w:firstLine="1134"/>
        <w:jc w:val="both"/>
        <w:rPr>
          <w:szCs w:val="24"/>
          <w:lang w:eastAsia="ar-SA"/>
        </w:rPr>
      </w:pPr>
      <w:r w:rsidRPr="00304EEF">
        <w:rPr>
          <w:szCs w:val="24"/>
          <w:lang w:eastAsia="ar-SA"/>
        </w:rPr>
        <w:t xml:space="preserve">1. </w:t>
      </w:r>
      <w:r w:rsidRPr="00304EEF">
        <w:rPr>
          <w:lang w:eastAsia="ar-SA"/>
        </w:rPr>
        <w:t xml:space="preserve">Finansinės paramos skyrimo Ignalinos rajonui reikalingiems specialistams tvarkos aprašas (toliau – </w:t>
      </w:r>
      <w:r w:rsidR="00DC6299" w:rsidRPr="00304EEF">
        <w:rPr>
          <w:lang w:eastAsia="ar-SA"/>
        </w:rPr>
        <w:t>A</w:t>
      </w:r>
      <w:r w:rsidRPr="00304EEF">
        <w:rPr>
          <w:lang w:eastAsia="ar-SA"/>
        </w:rPr>
        <w:t>prašas) reglamentuoja finansinės paramos skyrimo</w:t>
      </w:r>
      <w:bookmarkStart w:id="0" w:name="_Hlk147309451"/>
      <w:r w:rsidRPr="00304EEF">
        <w:rPr>
          <w:lang w:eastAsia="ar-SA"/>
        </w:rPr>
        <w:t xml:space="preserve"> </w:t>
      </w:r>
      <w:r w:rsidRPr="00304EEF">
        <w:t xml:space="preserve">asmenims, baigusiems Ignalinos rajono bendrojo ugdymo mokyklas ir (arba) dirbantiems </w:t>
      </w:r>
      <w:r w:rsidRPr="00304EEF">
        <w:rPr>
          <w:lang w:eastAsia="ar-SA"/>
        </w:rPr>
        <w:t>Ignalinos rajono savivaldybės biudžetinėse ar viešosiose įstaigose (kurių savininkė yra savivaldybė), ar Ignalinos rajono savivaldybės valdomose įmonėse (toliau – įstaiga),</w:t>
      </w:r>
      <w:r w:rsidR="00852203" w:rsidRPr="00304EEF">
        <w:rPr>
          <w:lang w:eastAsia="ar-SA"/>
        </w:rPr>
        <w:t xml:space="preserve"> </w:t>
      </w:r>
      <w:r w:rsidRPr="00304EEF">
        <w:rPr>
          <w:lang w:eastAsia="ar-SA"/>
        </w:rPr>
        <w:t>studijuojantiems Lietuvos universitetuose pagal įstaigoms reikalingų specialybių programas arba per pirmus metus po studijų įsidarbinantiems įstaigoje</w:t>
      </w:r>
      <w:r w:rsidRPr="00304EEF">
        <w:t xml:space="preserve"> </w:t>
      </w:r>
      <w:r w:rsidRPr="00304EEF">
        <w:rPr>
          <w:lang w:eastAsia="ar-SA"/>
        </w:rPr>
        <w:t>pagal įstaigai reikalingą specialybę (toliau – asmuo), tvarką ir finansinės paramos skyrimo kriterijus</w:t>
      </w:r>
      <w:r w:rsidRPr="00304EEF">
        <w:rPr>
          <w:szCs w:val="24"/>
          <w:lang w:eastAsia="ar-SA"/>
        </w:rPr>
        <w:t>.</w:t>
      </w:r>
      <w:bookmarkEnd w:id="0"/>
    </w:p>
    <w:p w14:paraId="6AC83414" w14:textId="2AA36227" w:rsidR="00821196" w:rsidRPr="00304EEF" w:rsidRDefault="00A76560" w:rsidP="00821196">
      <w:pPr>
        <w:tabs>
          <w:tab w:val="left" w:pos="900"/>
          <w:tab w:val="left" w:pos="1134"/>
        </w:tabs>
        <w:suppressAutoHyphens/>
        <w:ind w:firstLine="1134"/>
        <w:jc w:val="both"/>
        <w:rPr>
          <w:szCs w:val="24"/>
          <w:lang w:eastAsia="lt-LT"/>
        </w:rPr>
      </w:pPr>
      <w:r w:rsidRPr="00304EEF">
        <w:rPr>
          <w:szCs w:val="24"/>
          <w:lang w:eastAsia="lt-LT"/>
        </w:rPr>
        <w:t xml:space="preserve">2. </w:t>
      </w:r>
      <w:r w:rsidR="00821196" w:rsidRPr="00304EEF">
        <w:rPr>
          <w:szCs w:val="24"/>
          <w:lang w:eastAsia="lt-LT"/>
        </w:rPr>
        <w:t>Aprašo paskirtis</w:t>
      </w:r>
      <w:r w:rsidR="00821196" w:rsidRPr="00304EEF">
        <w:t xml:space="preserve"> </w:t>
      </w:r>
      <w:r w:rsidR="002E7181" w:rsidRPr="00304EEF">
        <w:t>–</w:t>
      </w:r>
      <w:r w:rsidR="00013ADE" w:rsidRPr="00304EEF">
        <w:t xml:space="preserve"> </w:t>
      </w:r>
      <w:r w:rsidR="00013ADE" w:rsidRPr="00304EEF">
        <w:rPr>
          <w:szCs w:val="24"/>
          <w:lang w:eastAsia="lt-LT"/>
        </w:rPr>
        <w:t xml:space="preserve">pritraukti </w:t>
      </w:r>
      <w:r w:rsidR="00100FC2" w:rsidRPr="00304EEF">
        <w:rPr>
          <w:szCs w:val="24"/>
          <w:lang w:eastAsia="lt-LT"/>
        </w:rPr>
        <w:t xml:space="preserve">į </w:t>
      </w:r>
      <w:r w:rsidR="005721F5" w:rsidRPr="00304EEF">
        <w:rPr>
          <w:szCs w:val="24"/>
          <w:lang w:eastAsia="lt-LT"/>
        </w:rPr>
        <w:t>įstaig</w:t>
      </w:r>
      <w:r w:rsidR="00100FC2" w:rsidRPr="00304EEF">
        <w:rPr>
          <w:szCs w:val="24"/>
          <w:lang w:eastAsia="lt-LT"/>
        </w:rPr>
        <w:t>as dirbti</w:t>
      </w:r>
      <w:r w:rsidR="002E7181" w:rsidRPr="00304EEF">
        <w:rPr>
          <w:szCs w:val="24"/>
          <w:lang w:eastAsia="lt-LT"/>
        </w:rPr>
        <w:t xml:space="preserve"> </w:t>
      </w:r>
      <w:r w:rsidR="005721F5" w:rsidRPr="00304EEF">
        <w:rPr>
          <w:szCs w:val="24"/>
          <w:lang w:eastAsia="lt-LT"/>
        </w:rPr>
        <w:t xml:space="preserve">aukštos kvalifikacijos </w:t>
      </w:r>
      <w:r w:rsidR="00821196" w:rsidRPr="00304EEF">
        <w:rPr>
          <w:szCs w:val="24"/>
          <w:lang w:eastAsia="lt-LT"/>
        </w:rPr>
        <w:t>asmenis, įgijusiu</w:t>
      </w:r>
      <w:r w:rsidR="005721F5" w:rsidRPr="00304EEF">
        <w:rPr>
          <w:szCs w:val="24"/>
          <w:lang w:eastAsia="lt-LT"/>
        </w:rPr>
        <w:t xml:space="preserve">s </w:t>
      </w:r>
      <w:r w:rsidR="00821196" w:rsidRPr="00304EEF">
        <w:rPr>
          <w:szCs w:val="24"/>
          <w:lang w:eastAsia="lt-LT"/>
        </w:rPr>
        <w:t>Ignalinos rajonui</w:t>
      </w:r>
      <w:r w:rsidR="005721F5" w:rsidRPr="00304EEF">
        <w:rPr>
          <w:szCs w:val="24"/>
          <w:lang w:eastAsia="lt-LT"/>
        </w:rPr>
        <w:t xml:space="preserve"> reikalingas specialybes</w:t>
      </w:r>
      <w:r w:rsidR="00564ED4" w:rsidRPr="00304EEF">
        <w:rPr>
          <w:szCs w:val="24"/>
          <w:lang w:eastAsia="lt-LT"/>
        </w:rPr>
        <w:t xml:space="preserve">, studentus – </w:t>
      </w:r>
      <w:r w:rsidR="005721F5" w:rsidRPr="00304EEF">
        <w:rPr>
          <w:szCs w:val="24"/>
          <w:lang w:eastAsia="lt-LT"/>
        </w:rPr>
        <w:t xml:space="preserve">atlikti studijų praktiką įstaigose. </w:t>
      </w:r>
    </w:p>
    <w:p w14:paraId="29B4220B" w14:textId="77777777" w:rsidR="005721F5" w:rsidRPr="00304EEF" w:rsidRDefault="005721F5" w:rsidP="00852203">
      <w:pPr>
        <w:rPr>
          <w:szCs w:val="24"/>
          <w:lang w:eastAsia="ar-SA"/>
        </w:rPr>
      </w:pPr>
    </w:p>
    <w:p w14:paraId="680E11F8" w14:textId="77777777" w:rsidR="00A76560" w:rsidRPr="00304EEF" w:rsidRDefault="00A76560" w:rsidP="00852203">
      <w:pPr>
        <w:tabs>
          <w:tab w:val="left" w:pos="900"/>
          <w:tab w:val="left" w:pos="1134"/>
        </w:tabs>
        <w:suppressAutoHyphens/>
        <w:jc w:val="center"/>
        <w:rPr>
          <w:b/>
          <w:szCs w:val="24"/>
          <w:lang w:eastAsia="sa-IN" w:bidi="sa-IN"/>
        </w:rPr>
      </w:pPr>
      <w:r w:rsidRPr="00304EEF">
        <w:rPr>
          <w:b/>
          <w:szCs w:val="24"/>
          <w:lang w:eastAsia="sa-IN" w:bidi="sa-IN"/>
        </w:rPr>
        <w:t>II SKYRIUS</w:t>
      </w:r>
    </w:p>
    <w:p w14:paraId="7ED45412" w14:textId="77777777" w:rsidR="00A76560" w:rsidRPr="00304EEF" w:rsidRDefault="00A76560" w:rsidP="00852203">
      <w:pPr>
        <w:tabs>
          <w:tab w:val="left" w:pos="900"/>
        </w:tabs>
        <w:suppressAutoHyphens/>
        <w:jc w:val="center"/>
        <w:rPr>
          <w:b/>
          <w:bCs/>
          <w:szCs w:val="24"/>
          <w:lang w:eastAsia="sa-IN" w:bidi="sa-IN"/>
        </w:rPr>
      </w:pPr>
      <w:r w:rsidRPr="00304EEF">
        <w:rPr>
          <w:b/>
          <w:bCs/>
          <w:szCs w:val="24"/>
          <w:lang w:eastAsia="sa-IN" w:bidi="sa-IN"/>
        </w:rPr>
        <w:t>FINANSINĖS PARAMOS SKYRIMO KRITERIJAI</w:t>
      </w:r>
    </w:p>
    <w:p w14:paraId="32AA35D8" w14:textId="77777777" w:rsidR="00A76560" w:rsidRPr="00304EEF" w:rsidRDefault="00A76560" w:rsidP="00852203">
      <w:pPr>
        <w:tabs>
          <w:tab w:val="left" w:pos="900"/>
        </w:tabs>
        <w:suppressAutoHyphens/>
        <w:jc w:val="center"/>
        <w:rPr>
          <w:b/>
          <w:bCs/>
          <w:strike/>
          <w:szCs w:val="24"/>
          <w:lang w:eastAsia="sa-IN" w:bidi="sa-IN"/>
        </w:rPr>
      </w:pPr>
    </w:p>
    <w:p w14:paraId="46E06A52" w14:textId="77777777" w:rsidR="00A76560" w:rsidRPr="00304EEF" w:rsidRDefault="00A76560" w:rsidP="00852203">
      <w:pPr>
        <w:tabs>
          <w:tab w:val="left" w:pos="900"/>
          <w:tab w:val="left" w:pos="1134"/>
        </w:tabs>
        <w:suppressAutoHyphens/>
        <w:ind w:firstLine="1134"/>
        <w:jc w:val="both"/>
        <w:rPr>
          <w:szCs w:val="24"/>
        </w:rPr>
      </w:pPr>
      <w:r w:rsidRPr="00304EEF">
        <w:rPr>
          <w:szCs w:val="24"/>
        </w:rPr>
        <w:t xml:space="preserve">3. </w:t>
      </w:r>
      <w:r w:rsidRPr="00304EEF">
        <w:rPr>
          <w:szCs w:val="24"/>
          <w:lang w:eastAsia="ar-SA"/>
        </w:rPr>
        <w:t>Finansinė</w:t>
      </w:r>
      <w:r w:rsidRPr="00304EEF">
        <w:rPr>
          <w:szCs w:val="24"/>
        </w:rPr>
        <w:t xml:space="preserve"> parama gali būti skiriama</w:t>
      </w:r>
      <w:r w:rsidRPr="00304EEF">
        <w:rPr>
          <w:szCs w:val="24"/>
          <w:lang w:eastAsia="lt-LT"/>
        </w:rPr>
        <w:t xml:space="preserve"> asmeniui</w:t>
      </w:r>
      <w:r w:rsidRPr="00304EEF">
        <w:rPr>
          <w:szCs w:val="24"/>
        </w:rPr>
        <w:t>:</w:t>
      </w:r>
    </w:p>
    <w:p w14:paraId="2A5BB73D" w14:textId="07DC1FC0" w:rsidR="00A76560" w:rsidRPr="00304EEF" w:rsidRDefault="00A76560" w:rsidP="00852203">
      <w:pPr>
        <w:tabs>
          <w:tab w:val="left" w:pos="900"/>
          <w:tab w:val="left" w:pos="1134"/>
        </w:tabs>
        <w:suppressAutoHyphens/>
        <w:ind w:firstLine="1134"/>
        <w:jc w:val="both"/>
        <w:rPr>
          <w:szCs w:val="24"/>
        </w:rPr>
      </w:pPr>
      <w:r w:rsidRPr="00304EEF">
        <w:rPr>
          <w:szCs w:val="24"/>
        </w:rPr>
        <w:t xml:space="preserve">3.1. </w:t>
      </w:r>
      <w:r w:rsidRPr="00304EEF">
        <w:rPr>
          <w:szCs w:val="24"/>
          <w:lang w:eastAsia="ar-SA"/>
        </w:rPr>
        <w:t>studijuojančiam</w:t>
      </w:r>
      <w:r w:rsidRPr="00304EEF">
        <w:rPr>
          <w:szCs w:val="24"/>
        </w:rPr>
        <w:t xml:space="preserve"> pagal įstaigai reikalingos specialybės studijų programą Lietuvos universitete, atliekančiam praktiką įstaigoje</w:t>
      </w:r>
      <w:r w:rsidRPr="00304EEF">
        <w:rPr>
          <w:szCs w:val="24"/>
          <w:lang w:eastAsia="lt-LT"/>
        </w:rPr>
        <w:t xml:space="preserve">. Skiriama vienkartinė </w:t>
      </w:r>
      <w:r w:rsidR="00852203" w:rsidRPr="00304EEF">
        <w:rPr>
          <w:szCs w:val="24"/>
          <w:lang w:eastAsia="lt-LT"/>
        </w:rPr>
        <w:t xml:space="preserve">400 Eur </w:t>
      </w:r>
      <w:r w:rsidRPr="00304EEF">
        <w:rPr>
          <w:szCs w:val="24"/>
          <w:lang w:eastAsia="lt-LT"/>
        </w:rPr>
        <w:t xml:space="preserve">išmoka asmens poreikiams tenkinti. </w:t>
      </w:r>
      <w:r w:rsidRPr="00304EEF">
        <w:rPr>
          <w:szCs w:val="24"/>
        </w:rPr>
        <w:t>Finansine parama asmuo gali pasinaudoti vieną kartą;</w:t>
      </w:r>
    </w:p>
    <w:p w14:paraId="1B9164C5" w14:textId="046FF9F0" w:rsidR="00A76560" w:rsidRPr="00304EEF" w:rsidRDefault="00A76560" w:rsidP="00852203">
      <w:pPr>
        <w:tabs>
          <w:tab w:val="left" w:pos="900"/>
          <w:tab w:val="left" w:pos="1134"/>
        </w:tabs>
        <w:suppressAutoHyphens/>
        <w:ind w:firstLine="1134"/>
        <w:jc w:val="both"/>
        <w:rPr>
          <w:szCs w:val="24"/>
        </w:rPr>
      </w:pPr>
      <w:r w:rsidRPr="00304EEF">
        <w:rPr>
          <w:szCs w:val="24"/>
          <w:lang w:eastAsia="lt-LT"/>
        </w:rPr>
        <w:t xml:space="preserve">3.2. </w:t>
      </w:r>
      <w:r w:rsidR="00A14681" w:rsidRPr="00304EEF">
        <w:rPr>
          <w:szCs w:val="24"/>
          <w:lang w:eastAsia="lt-LT"/>
        </w:rPr>
        <w:t>baigusiam studijas pagal įstaigai reikalingos specialybės studijų programą Lietuvos universitete ir pirmus metus po studijų baigimo įsidarbinusiam įstaigoje pagal įstaigai reikalingą specialybę. Skiriama vienkartinė 5000 Eur išmoka asmens poreikiams tenkinti. Finansine parama asmuo gali pasinaudoti vieną kartą</w:t>
      </w:r>
      <w:r w:rsidRPr="00304EEF">
        <w:rPr>
          <w:szCs w:val="24"/>
        </w:rPr>
        <w:t>;</w:t>
      </w:r>
    </w:p>
    <w:p w14:paraId="27F447A0" w14:textId="69926B6E" w:rsidR="00A14681" w:rsidRPr="00304EEF" w:rsidRDefault="00A14681" w:rsidP="00852203">
      <w:pPr>
        <w:tabs>
          <w:tab w:val="left" w:pos="900"/>
          <w:tab w:val="left" w:pos="1134"/>
        </w:tabs>
        <w:suppressAutoHyphens/>
        <w:ind w:firstLine="1134"/>
        <w:jc w:val="both"/>
        <w:rPr>
          <w:i/>
          <w:sz w:val="16"/>
          <w:szCs w:val="24"/>
        </w:rPr>
      </w:pPr>
      <w:r w:rsidRPr="00304EEF">
        <w:rPr>
          <w:i/>
          <w:sz w:val="16"/>
          <w:szCs w:val="24"/>
        </w:rPr>
        <w:t xml:space="preserve">2025 m. kovo 6 d. Ignalinos rajono savivaldybės tarybos sprendimo </w:t>
      </w:r>
      <w:bookmarkStart w:id="1" w:name="n_2"/>
      <w:r w:rsidR="00307E59" w:rsidRPr="00DD32C3">
        <w:rPr>
          <w:i/>
          <w:sz w:val="16"/>
          <w:szCs w:val="24"/>
        </w:rPr>
        <w:t xml:space="preserve">Nr. T-40 </w:t>
      </w:r>
      <w:bookmarkEnd w:id="1"/>
      <w:r w:rsidRPr="00304EEF">
        <w:rPr>
          <w:i/>
          <w:sz w:val="16"/>
          <w:szCs w:val="24"/>
        </w:rPr>
        <w:t>redakcija</w:t>
      </w:r>
    </w:p>
    <w:p w14:paraId="1C01DF19" w14:textId="77777777" w:rsidR="00A14681" w:rsidRPr="00304EEF" w:rsidRDefault="00A14681" w:rsidP="00852203">
      <w:pPr>
        <w:tabs>
          <w:tab w:val="left" w:pos="900"/>
          <w:tab w:val="left" w:pos="1134"/>
        </w:tabs>
        <w:suppressAutoHyphens/>
        <w:ind w:firstLine="1134"/>
        <w:jc w:val="both"/>
        <w:rPr>
          <w:szCs w:val="24"/>
        </w:rPr>
      </w:pPr>
    </w:p>
    <w:p w14:paraId="33D3A997" w14:textId="49A036C0" w:rsidR="00A76560" w:rsidRPr="00304EEF" w:rsidRDefault="00A76560" w:rsidP="00852203">
      <w:pPr>
        <w:tabs>
          <w:tab w:val="left" w:pos="900"/>
          <w:tab w:val="left" w:pos="1134"/>
        </w:tabs>
        <w:suppressAutoHyphens/>
        <w:ind w:firstLine="1134"/>
        <w:jc w:val="both"/>
      </w:pPr>
      <w:r w:rsidRPr="00304EEF">
        <w:rPr>
          <w:lang w:eastAsia="ar-SA"/>
        </w:rPr>
        <w:t xml:space="preserve">3.3. </w:t>
      </w:r>
      <w:r w:rsidR="00A14681" w:rsidRPr="00304EEF">
        <w:t>studijuojančiam pagal įstaigai reikalingos specialybės studijų programą Lietuvos universitete ir įsipareigojančiam dirbti įstaigoje pagal studijų metu universitete įgytą specialybę tiek metų, kiek savivaldybės administracija rėmė jo studijas. Lėšos asmeniui skiriamos kompensavimo būdu apmokant 100 procentų tų kalendorinių metų mokesčio už mokslą</w:t>
      </w:r>
      <w:r w:rsidR="00946E91" w:rsidRPr="00304EEF">
        <w:t>.</w:t>
      </w:r>
    </w:p>
    <w:p w14:paraId="1A010963" w14:textId="2714ECB5" w:rsidR="00A14681" w:rsidRPr="00304EEF" w:rsidRDefault="00A14681" w:rsidP="00852203">
      <w:pPr>
        <w:tabs>
          <w:tab w:val="left" w:pos="900"/>
          <w:tab w:val="left" w:pos="1134"/>
        </w:tabs>
        <w:suppressAutoHyphens/>
        <w:ind w:firstLine="1134"/>
        <w:jc w:val="both"/>
        <w:rPr>
          <w:i/>
          <w:sz w:val="16"/>
        </w:rPr>
      </w:pPr>
      <w:r w:rsidRPr="00304EEF">
        <w:rPr>
          <w:i/>
          <w:sz w:val="16"/>
        </w:rPr>
        <w:t xml:space="preserve">2025 m. kovo 6 d. Ignalinos rajono savivaldybės tarybos sprendimo </w:t>
      </w:r>
      <w:bookmarkStart w:id="2" w:name="n_3"/>
      <w:r w:rsidR="00307E59" w:rsidRPr="00DD32C3">
        <w:rPr>
          <w:i/>
          <w:sz w:val="16"/>
        </w:rPr>
        <w:t xml:space="preserve">Nr. T-40 </w:t>
      </w:r>
      <w:bookmarkEnd w:id="2"/>
      <w:r w:rsidRPr="00304EEF">
        <w:rPr>
          <w:i/>
          <w:sz w:val="16"/>
        </w:rPr>
        <w:t>redakcija</w:t>
      </w:r>
    </w:p>
    <w:p w14:paraId="61C57599" w14:textId="77777777" w:rsidR="00A14681" w:rsidRPr="00304EEF" w:rsidRDefault="00A14681" w:rsidP="00852203">
      <w:pPr>
        <w:tabs>
          <w:tab w:val="left" w:pos="900"/>
          <w:tab w:val="left" w:pos="1134"/>
        </w:tabs>
        <w:suppressAutoHyphens/>
        <w:ind w:firstLine="1134"/>
        <w:jc w:val="both"/>
      </w:pPr>
    </w:p>
    <w:p w14:paraId="5A1DDF65" w14:textId="14B9B8D3" w:rsidR="00A76560" w:rsidRPr="00304EEF" w:rsidRDefault="00A76560" w:rsidP="00852203">
      <w:pPr>
        <w:tabs>
          <w:tab w:val="left" w:pos="900"/>
          <w:tab w:val="left" w:pos="1134"/>
        </w:tabs>
        <w:suppressAutoHyphens/>
        <w:ind w:firstLine="1134"/>
        <w:jc w:val="both"/>
        <w:rPr>
          <w:szCs w:val="24"/>
        </w:rPr>
      </w:pPr>
      <w:r w:rsidRPr="00304EEF">
        <w:rPr>
          <w:szCs w:val="24"/>
        </w:rPr>
        <w:t xml:space="preserve">4. </w:t>
      </w:r>
      <w:r w:rsidR="00A14681" w:rsidRPr="00304EEF">
        <w:rPr>
          <w:szCs w:val="24"/>
        </w:rPr>
        <w:t>Lėšos Apraše numatytoms priemonėms įgyvendinti numatomos einamųjų metų Ignalinos rajono savivaldybės biudžete. Esant didesniam finansinės paramos asmenims poreikiui, lėšų poreikis Apraše numatytoms priemonėms įgyvendinti Ignalinos rajono savivaldybės biudžete gali būti didinamas</w:t>
      </w:r>
      <w:r w:rsidRPr="00304EEF">
        <w:rPr>
          <w:szCs w:val="24"/>
        </w:rPr>
        <w:t>.</w:t>
      </w:r>
    </w:p>
    <w:p w14:paraId="5FEBCF55" w14:textId="1B2BF235" w:rsidR="00A14681" w:rsidRPr="00304EEF" w:rsidRDefault="00A14681" w:rsidP="00852203">
      <w:pPr>
        <w:tabs>
          <w:tab w:val="left" w:pos="900"/>
          <w:tab w:val="left" w:pos="1134"/>
        </w:tabs>
        <w:suppressAutoHyphens/>
        <w:ind w:firstLine="1134"/>
        <w:jc w:val="both"/>
        <w:rPr>
          <w:i/>
          <w:sz w:val="16"/>
          <w:szCs w:val="24"/>
        </w:rPr>
      </w:pPr>
      <w:r w:rsidRPr="00304EEF">
        <w:rPr>
          <w:i/>
          <w:sz w:val="16"/>
          <w:szCs w:val="24"/>
        </w:rPr>
        <w:t xml:space="preserve">2025 m. kovo 6 d. Ignalinos rajono savivaldybės tarybos sprendimo </w:t>
      </w:r>
      <w:bookmarkStart w:id="3" w:name="n_4"/>
      <w:r w:rsidR="00307E59" w:rsidRPr="00DD32C3">
        <w:rPr>
          <w:i/>
          <w:sz w:val="16"/>
          <w:szCs w:val="24"/>
        </w:rPr>
        <w:t xml:space="preserve">Nr. T-40 </w:t>
      </w:r>
      <w:bookmarkEnd w:id="3"/>
      <w:r w:rsidRPr="00304EEF">
        <w:rPr>
          <w:i/>
          <w:sz w:val="16"/>
          <w:szCs w:val="24"/>
        </w:rPr>
        <w:t>redakcija</w:t>
      </w:r>
    </w:p>
    <w:p w14:paraId="471001DA" w14:textId="77777777" w:rsidR="00A76560" w:rsidRPr="00304EEF" w:rsidRDefault="00A76560" w:rsidP="00852203">
      <w:pPr>
        <w:jc w:val="both"/>
        <w:rPr>
          <w:strike/>
          <w:szCs w:val="24"/>
          <w:lang w:eastAsia="ar-SA"/>
        </w:rPr>
      </w:pPr>
    </w:p>
    <w:p w14:paraId="4C23F212" w14:textId="77777777" w:rsidR="00A76560" w:rsidRPr="00304EEF" w:rsidRDefault="00A76560" w:rsidP="00852203">
      <w:pPr>
        <w:tabs>
          <w:tab w:val="left" w:pos="900"/>
        </w:tabs>
        <w:suppressAutoHyphens/>
        <w:jc w:val="center"/>
        <w:rPr>
          <w:b/>
          <w:szCs w:val="24"/>
          <w:lang w:eastAsia="ar-SA"/>
        </w:rPr>
      </w:pPr>
      <w:r w:rsidRPr="00304EEF">
        <w:rPr>
          <w:b/>
          <w:szCs w:val="24"/>
          <w:lang w:eastAsia="ar-SA"/>
        </w:rPr>
        <w:t>III SKYRIUS</w:t>
      </w:r>
    </w:p>
    <w:p w14:paraId="1A0A6945" w14:textId="547110DA" w:rsidR="00A76560" w:rsidRPr="00304EEF" w:rsidRDefault="00A76560" w:rsidP="00852203">
      <w:pPr>
        <w:tabs>
          <w:tab w:val="left" w:pos="900"/>
        </w:tabs>
        <w:suppressAutoHyphens/>
        <w:jc w:val="center"/>
        <w:rPr>
          <w:b/>
          <w:szCs w:val="24"/>
          <w:lang w:eastAsia="ar-SA"/>
        </w:rPr>
      </w:pPr>
      <w:r w:rsidRPr="00304EEF">
        <w:rPr>
          <w:b/>
          <w:szCs w:val="24"/>
          <w:lang w:eastAsia="ar-SA"/>
        </w:rPr>
        <w:t>FINANSINĖS PARAMOS SKYRIMO TVARKA</w:t>
      </w:r>
    </w:p>
    <w:p w14:paraId="10A04C59" w14:textId="77777777" w:rsidR="00821196" w:rsidRPr="00304EEF" w:rsidRDefault="00821196" w:rsidP="00852203">
      <w:pPr>
        <w:tabs>
          <w:tab w:val="left" w:pos="900"/>
        </w:tabs>
        <w:suppressAutoHyphens/>
        <w:jc w:val="center"/>
        <w:rPr>
          <w:b/>
          <w:szCs w:val="24"/>
          <w:lang w:eastAsia="ar-SA"/>
        </w:rPr>
      </w:pPr>
    </w:p>
    <w:p w14:paraId="1C752F8B" w14:textId="5510D859" w:rsidR="00A76560" w:rsidRPr="00304EEF" w:rsidRDefault="00100FC2" w:rsidP="00821196">
      <w:pPr>
        <w:tabs>
          <w:tab w:val="left" w:pos="900"/>
          <w:tab w:val="left" w:pos="1134"/>
        </w:tabs>
        <w:suppressAutoHyphens/>
        <w:ind w:firstLine="1134"/>
        <w:jc w:val="both"/>
        <w:rPr>
          <w:szCs w:val="24"/>
          <w:lang w:eastAsia="lt-LT"/>
        </w:rPr>
      </w:pPr>
      <w:r w:rsidRPr="00304EEF">
        <w:rPr>
          <w:szCs w:val="24"/>
          <w:lang w:eastAsia="lt-LT"/>
        </w:rPr>
        <w:t>5</w:t>
      </w:r>
      <w:r w:rsidR="00821196" w:rsidRPr="00304EEF">
        <w:rPr>
          <w:szCs w:val="24"/>
          <w:lang w:eastAsia="lt-LT"/>
        </w:rPr>
        <w:t xml:space="preserve">. </w:t>
      </w:r>
      <w:r w:rsidR="00821196" w:rsidRPr="00304EEF">
        <w:rPr>
          <w:szCs w:val="24"/>
          <w:lang w:eastAsia="ar-SA"/>
        </w:rPr>
        <w:t>Ignalinos</w:t>
      </w:r>
      <w:r w:rsidR="00821196" w:rsidRPr="00304EEF">
        <w:rPr>
          <w:szCs w:val="24"/>
          <w:lang w:eastAsia="lt-LT"/>
        </w:rPr>
        <w:t xml:space="preserve"> rajono savivaldybės meras (toliau –</w:t>
      </w:r>
      <w:r w:rsidR="00FA5B0B" w:rsidRPr="00304EEF">
        <w:rPr>
          <w:szCs w:val="24"/>
          <w:lang w:eastAsia="lt-LT"/>
        </w:rPr>
        <w:t xml:space="preserve"> </w:t>
      </w:r>
      <w:r w:rsidR="00821196" w:rsidRPr="00304EEF">
        <w:rPr>
          <w:szCs w:val="24"/>
          <w:lang w:eastAsia="lt-LT"/>
        </w:rPr>
        <w:t>savivaldybės meras) tvirtina</w:t>
      </w:r>
      <w:r w:rsidR="00821196" w:rsidRPr="00304EEF">
        <w:rPr>
          <w:szCs w:val="24"/>
          <w:lang w:eastAsia="ar-SA"/>
        </w:rPr>
        <w:t xml:space="preserve"> Finansinės paramos skyrimo Ignalinos rajonui reikalingiems specialistams </w:t>
      </w:r>
      <w:r w:rsidR="00F10C60" w:rsidRPr="00304EEF">
        <w:rPr>
          <w:szCs w:val="24"/>
          <w:lang w:eastAsia="lt-LT"/>
        </w:rPr>
        <w:t xml:space="preserve">darbo </w:t>
      </w:r>
      <w:r w:rsidR="009D5512" w:rsidRPr="00304EEF">
        <w:rPr>
          <w:szCs w:val="24"/>
          <w:lang w:eastAsia="lt-LT"/>
        </w:rPr>
        <w:t>grupės</w:t>
      </w:r>
      <w:r w:rsidR="00821196" w:rsidRPr="00304EEF">
        <w:rPr>
          <w:szCs w:val="24"/>
          <w:lang w:eastAsia="lt-LT"/>
        </w:rPr>
        <w:t xml:space="preserve"> (toliau –</w:t>
      </w:r>
      <w:r w:rsidR="009D5512" w:rsidRPr="00304EEF">
        <w:rPr>
          <w:strike/>
          <w:szCs w:val="24"/>
          <w:lang w:eastAsia="lt-LT"/>
        </w:rPr>
        <w:t xml:space="preserve"> </w:t>
      </w:r>
      <w:r w:rsidR="009D5512" w:rsidRPr="00304EEF">
        <w:rPr>
          <w:szCs w:val="24"/>
          <w:lang w:eastAsia="lt-LT"/>
        </w:rPr>
        <w:t>grupė</w:t>
      </w:r>
      <w:r w:rsidR="00821196" w:rsidRPr="00304EEF">
        <w:rPr>
          <w:szCs w:val="24"/>
          <w:lang w:eastAsia="lt-LT"/>
        </w:rPr>
        <w:t xml:space="preserve">) sudėtį ir darbo reglamentą. </w:t>
      </w:r>
    </w:p>
    <w:p w14:paraId="56ADB92B" w14:textId="207ACF2C" w:rsidR="00A76560" w:rsidRPr="00304EEF" w:rsidRDefault="00100FC2" w:rsidP="00852203">
      <w:pPr>
        <w:tabs>
          <w:tab w:val="left" w:pos="900"/>
          <w:tab w:val="left" w:pos="1134"/>
        </w:tabs>
        <w:suppressAutoHyphens/>
        <w:ind w:firstLine="1134"/>
        <w:jc w:val="both"/>
      </w:pPr>
      <w:r w:rsidRPr="00304EEF">
        <w:rPr>
          <w:szCs w:val="24"/>
          <w:lang w:eastAsia="sa-IN" w:bidi="sa-IN"/>
        </w:rPr>
        <w:t>6</w:t>
      </w:r>
      <w:r w:rsidR="00A76560" w:rsidRPr="00304EEF">
        <w:rPr>
          <w:szCs w:val="24"/>
          <w:lang w:eastAsia="sa-IN" w:bidi="sa-IN"/>
        </w:rPr>
        <w:t xml:space="preserve">. </w:t>
      </w:r>
      <w:r w:rsidR="00BA70DC" w:rsidRPr="00304EEF">
        <w:t xml:space="preserve">Ignalinos rajono savivaldybės administracija (toliau – administracija) 2025 m. rugsėjo mėnesį, o kiekvienais vėlesniais metais birželio mėnesį vykdo apklausą dėl specialistų poreikio </w:t>
      </w:r>
      <w:r w:rsidR="00BA70DC" w:rsidRPr="00304EEF">
        <w:lastRenderedPageBreak/>
        <w:t>įstaigose.</w:t>
      </w:r>
    </w:p>
    <w:p w14:paraId="64E84D8C" w14:textId="7DCBF810" w:rsidR="00BA70DC" w:rsidRPr="00304EEF" w:rsidRDefault="00BA70DC" w:rsidP="00852203">
      <w:pPr>
        <w:tabs>
          <w:tab w:val="left" w:pos="900"/>
          <w:tab w:val="left" w:pos="1134"/>
        </w:tabs>
        <w:suppressAutoHyphens/>
        <w:ind w:firstLine="1134"/>
        <w:jc w:val="both"/>
        <w:rPr>
          <w:i/>
          <w:sz w:val="16"/>
          <w:szCs w:val="24"/>
        </w:rPr>
      </w:pPr>
      <w:r w:rsidRPr="00304EEF">
        <w:rPr>
          <w:i/>
          <w:sz w:val="16"/>
          <w:szCs w:val="24"/>
        </w:rPr>
        <w:t xml:space="preserve">2025 m. rugsėjo 11 d. Ignalinos rajono savivaldybės tarybos sprendimo </w:t>
      </w:r>
      <w:bookmarkStart w:id="4" w:name="n_14"/>
      <w:r w:rsidR="00304EEF" w:rsidRPr="00DD32C3">
        <w:rPr>
          <w:i/>
          <w:sz w:val="16"/>
          <w:szCs w:val="24"/>
        </w:rPr>
        <w:t>Nr. T-191</w:t>
      </w:r>
      <w:bookmarkEnd w:id="4"/>
      <w:r w:rsidRPr="00304EEF">
        <w:rPr>
          <w:i/>
          <w:sz w:val="16"/>
          <w:szCs w:val="24"/>
        </w:rPr>
        <w:t xml:space="preserve"> redakcija</w:t>
      </w:r>
    </w:p>
    <w:p w14:paraId="70BEDBCE" w14:textId="77777777" w:rsidR="00BA70DC" w:rsidRPr="00304EEF" w:rsidRDefault="00BA70DC" w:rsidP="00852203">
      <w:pPr>
        <w:tabs>
          <w:tab w:val="left" w:pos="900"/>
          <w:tab w:val="left" w:pos="1134"/>
        </w:tabs>
        <w:suppressAutoHyphens/>
        <w:ind w:firstLine="1134"/>
        <w:jc w:val="both"/>
        <w:rPr>
          <w:i/>
          <w:sz w:val="16"/>
          <w:szCs w:val="24"/>
        </w:rPr>
      </w:pPr>
    </w:p>
    <w:p w14:paraId="61A58002" w14:textId="3AE1AB7C" w:rsidR="00A76560" w:rsidRPr="00304EEF" w:rsidRDefault="00100FC2" w:rsidP="00852203">
      <w:pPr>
        <w:tabs>
          <w:tab w:val="left" w:pos="900"/>
          <w:tab w:val="left" w:pos="1134"/>
        </w:tabs>
        <w:suppressAutoHyphens/>
        <w:ind w:firstLine="1134"/>
        <w:jc w:val="both"/>
      </w:pPr>
      <w:r w:rsidRPr="00304EEF">
        <w:rPr>
          <w:szCs w:val="24"/>
        </w:rPr>
        <w:t>7</w:t>
      </w:r>
      <w:r w:rsidR="00A76560" w:rsidRPr="00304EEF">
        <w:rPr>
          <w:szCs w:val="24"/>
        </w:rPr>
        <w:t xml:space="preserve">. </w:t>
      </w:r>
      <w:r w:rsidR="00BA70DC" w:rsidRPr="00304EEF">
        <w:t>Administracijos direktorius, atsižvelgdamas į įstaigų pateiktą specialistų poreikį, tvirtina Ignalinos rajonui reikalingų specialybių prioritetinį sąrašą. Šis sąrašas pirmą kartą tvirtinamas iki 2025 m. spalio 1 d. ir galioja iki 2026 m. birželio 30 d. Vėlesniais metais sąrašas tvirtinamas kasmet iki einamųjų metų liepos 1 d. ir galioja vienus metus. Patvirtintas sąrašas skelbiamas savivaldybės interneto svetainėje.</w:t>
      </w:r>
    </w:p>
    <w:p w14:paraId="2A9F119F" w14:textId="1D09E590" w:rsidR="00BA70DC" w:rsidRPr="00304EEF" w:rsidRDefault="00BA70DC" w:rsidP="00852203">
      <w:pPr>
        <w:tabs>
          <w:tab w:val="left" w:pos="900"/>
          <w:tab w:val="left" w:pos="1134"/>
        </w:tabs>
        <w:suppressAutoHyphens/>
        <w:ind w:firstLine="1134"/>
        <w:jc w:val="both"/>
        <w:rPr>
          <w:i/>
          <w:sz w:val="16"/>
          <w:szCs w:val="24"/>
          <w:lang w:eastAsia="sa-IN" w:bidi="sa-IN"/>
        </w:rPr>
      </w:pPr>
      <w:r w:rsidRPr="00304EEF">
        <w:rPr>
          <w:i/>
          <w:sz w:val="16"/>
          <w:szCs w:val="24"/>
          <w:lang w:eastAsia="sa-IN" w:bidi="sa-IN"/>
        </w:rPr>
        <w:t xml:space="preserve">2025 m. rugsėjo 11 d. Ignalinos rajono savivaldybės tarybos sprendimo </w:t>
      </w:r>
      <w:bookmarkStart w:id="5" w:name="n_15"/>
      <w:r w:rsidR="00304EEF" w:rsidRPr="00DD32C3">
        <w:rPr>
          <w:i/>
          <w:sz w:val="16"/>
          <w:szCs w:val="24"/>
          <w:lang w:eastAsia="sa-IN" w:bidi="sa-IN"/>
        </w:rPr>
        <w:t>Nr. T-191</w:t>
      </w:r>
      <w:bookmarkEnd w:id="5"/>
      <w:r w:rsidRPr="00304EEF">
        <w:rPr>
          <w:i/>
          <w:sz w:val="16"/>
          <w:szCs w:val="24"/>
          <w:lang w:eastAsia="sa-IN" w:bidi="sa-IN"/>
        </w:rPr>
        <w:t xml:space="preserve"> redakcija</w:t>
      </w:r>
    </w:p>
    <w:p w14:paraId="02A72B1E" w14:textId="77777777" w:rsidR="00BA70DC" w:rsidRPr="00304EEF" w:rsidRDefault="00BA70DC" w:rsidP="00852203">
      <w:pPr>
        <w:tabs>
          <w:tab w:val="left" w:pos="900"/>
          <w:tab w:val="left" w:pos="1134"/>
        </w:tabs>
        <w:suppressAutoHyphens/>
        <w:ind w:firstLine="1134"/>
        <w:jc w:val="both"/>
        <w:rPr>
          <w:i/>
          <w:sz w:val="16"/>
          <w:szCs w:val="24"/>
          <w:u w:val="single"/>
          <w:lang w:eastAsia="sa-IN" w:bidi="sa-IN"/>
        </w:rPr>
      </w:pPr>
    </w:p>
    <w:p w14:paraId="252CC151" w14:textId="0E570A45" w:rsidR="00A76560" w:rsidRPr="00304EEF" w:rsidRDefault="00100FC2" w:rsidP="00852203">
      <w:pPr>
        <w:tabs>
          <w:tab w:val="left" w:pos="900"/>
          <w:tab w:val="left" w:pos="1134"/>
        </w:tabs>
        <w:suppressAutoHyphens/>
        <w:ind w:firstLine="1134"/>
        <w:jc w:val="both"/>
        <w:rPr>
          <w:szCs w:val="24"/>
          <w:lang w:eastAsia="ar-SA"/>
        </w:rPr>
      </w:pPr>
      <w:r w:rsidRPr="00304EEF">
        <w:rPr>
          <w:szCs w:val="24"/>
          <w:lang w:eastAsia="sa-IN" w:bidi="sa-IN"/>
        </w:rPr>
        <w:t>8</w:t>
      </w:r>
      <w:r w:rsidR="00A76560" w:rsidRPr="00304EEF">
        <w:rPr>
          <w:szCs w:val="24"/>
          <w:lang w:eastAsia="sa-IN" w:bidi="sa-IN"/>
        </w:rPr>
        <w:t xml:space="preserve">. </w:t>
      </w:r>
      <w:r w:rsidR="00A76560" w:rsidRPr="00304EEF">
        <w:rPr>
          <w:szCs w:val="24"/>
        </w:rPr>
        <w:t>Asmuo</w:t>
      </w:r>
      <w:r w:rsidR="00A76560" w:rsidRPr="00304EEF">
        <w:rPr>
          <w:szCs w:val="24"/>
          <w:lang w:eastAsia="sa-IN" w:bidi="sa-IN"/>
        </w:rPr>
        <w:t xml:space="preserve">, norėdamas gauti finansinę paramą pagal aprašo 3.1 papunktį, </w:t>
      </w:r>
      <w:r w:rsidR="00F674E2" w:rsidRPr="00304EEF">
        <w:rPr>
          <w:szCs w:val="24"/>
          <w:lang w:eastAsia="sa-IN" w:bidi="sa-IN"/>
        </w:rPr>
        <w:t xml:space="preserve">administracijai </w:t>
      </w:r>
      <w:r w:rsidR="00A76560" w:rsidRPr="00304EEF">
        <w:rPr>
          <w:szCs w:val="24"/>
          <w:lang w:eastAsia="sa-IN" w:bidi="sa-IN"/>
        </w:rPr>
        <w:t xml:space="preserve">pateikia </w:t>
      </w:r>
      <w:r w:rsidR="00A76560" w:rsidRPr="00304EEF">
        <w:rPr>
          <w:szCs w:val="24"/>
          <w:lang w:eastAsia="ar-SA"/>
        </w:rPr>
        <w:t xml:space="preserve">prašymą (1 priedas). </w:t>
      </w:r>
    </w:p>
    <w:p w14:paraId="41010C2E" w14:textId="57819001" w:rsidR="00A76560" w:rsidRPr="00304EEF" w:rsidRDefault="00100FC2" w:rsidP="00852203">
      <w:pPr>
        <w:tabs>
          <w:tab w:val="left" w:pos="900"/>
        </w:tabs>
        <w:suppressAutoHyphens/>
        <w:ind w:firstLine="1134"/>
        <w:jc w:val="both"/>
        <w:rPr>
          <w:szCs w:val="24"/>
          <w:lang w:eastAsia="ar-SA"/>
        </w:rPr>
      </w:pPr>
      <w:r w:rsidRPr="00304EEF">
        <w:rPr>
          <w:szCs w:val="24"/>
          <w:lang w:eastAsia="ar-SA"/>
        </w:rPr>
        <w:t>9</w:t>
      </w:r>
      <w:r w:rsidR="00A76560" w:rsidRPr="00304EEF">
        <w:rPr>
          <w:szCs w:val="24"/>
          <w:lang w:eastAsia="ar-SA"/>
        </w:rPr>
        <w:t>. A</w:t>
      </w:r>
      <w:r w:rsidR="00A76560" w:rsidRPr="00304EEF">
        <w:rPr>
          <w:szCs w:val="24"/>
        </w:rPr>
        <w:t>smuo, norėdamas gauti finansinę paramą pagal aprašo 3.2 papunktį, administracij</w:t>
      </w:r>
      <w:r w:rsidR="00F674E2" w:rsidRPr="00304EEF">
        <w:rPr>
          <w:szCs w:val="24"/>
        </w:rPr>
        <w:t>ai</w:t>
      </w:r>
      <w:r w:rsidR="00A76560" w:rsidRPr="00304EEF">
        <w:rPr>
          <w:szCs w:val="24"/>
        </w:rPr>
        <w:t xml:space="preserve"> pateikia</w:t>
      </w:r>
      <w:r w:rsidR="00A76560" w:rsidRPr="00304EEF">
        <w:rPr>
          <w:szCs w:val="24"/>
          <w:lang w:eastAsia="ar-SA"/>
        </w:rPr>
        <w:t xml:space="preserve"> prašymą (2 priedas).</w:t>
      </w:r>
    </w:p>
    <w:p w14:paraId="5E588F83" w14:textId="5AF414B2" w:rsidR="00821196" w:rsidRPr="00304EEF" w:rsidRDefault="00100FC2" w:rsidP="00821196">
      <w:pPr>
        <w:tabs>
          <w:tab w:val="left" w:pos="900"/>
        </w:tabs>
        <w:suppressAutoHyphens/>
        <w:ind w:firstLine="1134"/>
        <w:jc w:val="both"/>
        <w:rPr>
          <w:lang w:eastAsia="ar-SA"/>
        </w:rPr>
      </w:pPr>
      <w:r w:rsidRPr="00304EEF">
        <w:rPr>
          <w:lang w:eastAsia="ar-SA"/>
        </w:rPr>
        <w:t>10</w:t>
      </w:r>
      <w:r w:rsidR="00A76560" w:rsidRPr="00304EEF">
        <w:rPr>
          <w:lang w:eastAsia="ar-SA"/>
        </w:rPr>
        <w:t>. A</w:t>
      </w:r>
      <w:r w:rsidR="00A76560" w:rsidRPr="00304EEF">
        <w:t>smuo, norėdamas gauti finansinę paramą pagal aprašo 3.3 papunktį, administracij</w:t>
      </w:r>
      <w:r w:rsidR="00F674E2" w:rsidRPr="00304EEF">
        <w:t xml:space="preserve">ai </w:t>
      </w:r>
      <w:r w:rsidR="00A76560" w:rsidRPr="00304EEF">
        <w:t>pateikia</w:t>
      </w:r>
      <w:r w:rsidR="00A76560" w:rsidRPr="00304EEF">
        <w:rPr>
          <w:lang w:eastAsia="ar-SA"/>
        </w:rPr>
        <w:t xml:space="preserve"> prašymą (</w:t>
      </w:r>
      <w:r w:rsidR="00F674E2" w:rsidRPr="00304EEF">
        <w:rPr>
          <w:lang w:eastAsia="ar-SA"/>
        </w:rPr>
        <w:t>3</w:t>
      </w:r>
      <w:r w:rsidR="00A76560" w:rsidRPr="00304EEF">
        <w:rPr>
          <w:lang w:eastAsia="ar-SA"/>
        </w:rPr>
        <w:t xml:space="preserve"> priedas).</w:t>
      </w:r>
    </w:p>
    <w:p w14:paraId="5C5CBBD9" w14:textId="067843F5" w:rsidR="00A76560" w:rsidRPr="00304EEF" w:rsidRDefault="003C2BC1" w:rsidP="003C2BC1">
      <w:pPr>
        <w:tabs>
          <w:tab w:val="left" w:pos="900"/>
        </w:tabs>
        <w:suppressAutoHyphens/>
        <w:ind w:firstLine="1134"/>
        <w:jc w:val="both"/>
        <w:rPr>
          <w:szCs w:val="24"/>
          <w:lang w:eastAsia="sa-IN" w:bidi="sa-IN"/>
        </w:rPr>
      </w:pPr>
      <w:r w:rsidRPr="00304EEF">
        <w:rPr>
          <w:szCs w:val="24"/>
          <w:lang w:eastAsia="sa-IN" w:bidi="sa-IN"/>
        </w:rPr>
        <w:t>1</w:t>
      </w:r>
      <w:r w:rsidR="00100FC2" w:rsidRPr="00304EEF">
        <w:rPr>
          <w:szCs w:val="24"/>
          <w:lang w:eastAsia="sa-IN" w:bidi="sa-IN"/>
        </w:rPr>
        <w:t>1</w:t>
      </w:r>
      <w:r w:rsidR="00A76560" w:rsidRPr="00304EEF">
        <w:rPr>
          <w:szCs w:val="24"/>
          <w:lang w:eastAsia="sa-IN" w:bidi="sa-IN"/>
        </w:rPr>
        <w:t xml:space="preserve">. </w:t>
      </w:r>
      <w:r w:rsidR="00F674E2" w:rsidRPr="00304EEF">
        <w:rPr>
          <w:lang w:eastAsia="ar-SA"/>
        </w:rPr>
        <w:t>Gaut</w:t>
      </w:r>
      <w:r w:rsidRPr="00304EEF">
        <w:rPr>
          <w:lang w:eastAsia="ar-SA"/>
        </w:rPr>
        <w:t xml:space="preserve">ą prašymą administracijos direktorius perduoda </w:t>
      </w:r>
      <w:r w:rsidR="009D5512" w:rsidRPr="00304EEF">
        <w:rPr>
          <w:lang w:eastAsia="ar-SA"/>
        </w:rPr>
        <w:t>grupei</w:t>
      </w:r>
      <w:r w:rsidRPr="00304EEF">
        <w:rPr>
          <w:lang w:eastAsia="ar-SA"/>
        </w:rPr>
        <w:t>.</w:t>
      </w:r>
      <w:r w:rsidR="00A76560" w:rsidRPr="00304EEF">
        <w:rPr>
          <w:lang w:eastAsia="ar-SA"/>
        </w:rPr>
        <w:t xml:space="preserve"> </w:t>
      </w:r>
      <w:r w:rsidR="009D5512" w:rsidRPr="00304EEF">
        <w:rPr>
          <w:lang w:eastAsia="ar-SA"/>
        </w:rPr>
        <w:t>Grupė</w:t>
      </w:r>
      <w:r w:rsidR="00A76560" w:rsidRPr="00304EEF">
        <w:rPr>
          <w:lang w:eastAsia="ar-SA"/>
        </w:rPr>
        <w:t xml:space="preserve">, išnagrinėjusi prašymą per 10 darbo dienų, teikia siūlymą </w:t>
      </w:r>
      <w:r w:rsidRPr="00304EEF">
        <w:rPr>
          <w:lang w:eastAsia="ar-SA"/>
        </w:rPr>
        <w:t xml:space="preserve">savivaldybės merui </w:t>
      </w:r>
      <w:r w:rsidR="00A76560" w:rsidRPr="00304EEF">
        <w:rPr>
          <w:lang w:eastAsia="ar-SA"/>
        </w:rPr>
        <w:t>dėl tikslingumo skirti asmeniui finansinę paramą pagal aprašo 3.1 arba 3.2, arba 3.3 papunktį ir papildomus dokumentus (nagrinėtą prašymą ir</w:t>
      </w:r>
      <w:r w:rsidR="004B4234" w:rsidRPr="00304EEF">
        <w:rPr>
          <w:lang w:eastAsia="ar-SA"/>
        </w:rPr>
        <w:t xml:space="preserve"> </w:t>
      </w:r>
      <w:r w:rsidR="005F7E24" w:rsidRPr="00304EEF">
        <w:rPr>
          <w:lang w:eastAsia="ar-SA"/>
        </w:rPr>
        <w:t xml:space="preserve">grupės </w:t>
      </w:r>
      <w:r w:rsidR="00A76560" w:rsidRPr="00304EEF">
        <w:rPr>
          <w:lang w:eastAsia="ar-SA"/>
        </w:rPr>
        <w:t>protokolą</w:t>
      </w:r>
      <w:r w:rsidR="00A76560" w:rsidRPr="00304EEF">
        <w:rPr>
          <w:szCs w:val="24"/>
          <w:lang w:eastAsia="sa-IN" w:bidi="sa-IN"/>
        </w:rPr>
        <w:t>).</w:t>
      </w:r>
    </w:p>
    <w:p w14:paraId="7ECA1D6B" w14:textId="564A32E8" w:rsidR="00A76560" w:rsidRPr="00304EEF" w:rsidRDefault="00A76560" w:rsidP="00852203">
      <w:pPr>
        <w:tabs>
          <w:tab w:val="left" w:pos="900"/>
        </w:tabs>
        <w:suppressAutoHyphens/>
        <w:ind w:firstLine="1134"/>
        <w:jc w:val="both"/>
        <w:rPr>
          <w:szCs w:val="24"/>
          <w:lang w:eastAsia="sa-IN" w:bidi="sa-IN"/>
        </w:rPr>
      </w:pPr>
      <w:r w:rsidRPr="00304EEF">
        <w:rPr>
          <w:szCs w:val="24"/>
          <w:lang w:eastAsia="sa-IN" w:bidi="sa-IN"/>
        </w:rPr>
        <w:t>1</w:t>
      </w:r>
      <w:r w:rsidR="00100FC2" w:rsidRPr="00304EEF">
        <w:rPr>
          <w:szCs w:val="24"/>
          <w:lang w:eastAsia="sa-IN" w:bidi="sa-IN"/>
        </w:rPr>
        <w:t>2</w:t>
      </w:r>
      <w:r w:rsidRPr="00304EEF">
        <w:rPr>
          <w:szCs w:val="24"/>
          <w:lang w:eastAsia="sa-IN" w:bidi="sa-IN"/>
        </w:rPr>
        <w:t xml:space="preserve">. </w:t>
      </w:r>
      <w:r w:rsidR="003C2BC1" w:rsidRPr="00304EEF">
        <w:rPr>
          <w:szCs w:val="24"/>
          <w:lang w:eastAsia="sa-IN" w:bidi="sa-IN"/>
        </w:rPr>
        <w:t>Savivaldybės meras</w:t>
      </w:r>
      <w:r w:rsidRPr="00304EEF">
        <w:rPr>
          <w:szCs w:val="24"/>
          <w:lang w:eastAsia="sa-IN" w:bidi="sa-IN"/>
        </w:rPr>
        <w:t>, įvertinęs</w:t>
      </w:r>
      <w:r w:rsidR="00C64888" w:rsidRPr="00304EEF">
        <w:rPr>
          <w:szCs w:val="24"/>
          <w:lang w:eastAsia="sa-IN" w:bidi="sa-IN"/>
        </w:rPr>
        <w:t xml:space="preserve"> </w:t>
      </w:r>
      <w:r w:rsidR="009D5512" w:rsidRPr="00304EEF">
        <w:rPr>
          <w:szCs w:val="24"/>
          <w:lang w:eastAsia="sa-IN" w:bidi="sa-IN"/>
        </w:rPr>
        <w:t>grupės</w:t>
      </w:r>
      <w:r w:rsidRPr="00304EEF">
        <w:rPr>
          <w:szCs w:val="24"/>
          <w:lang w:eastAsia="sa-IN" w:bidi="sa-IN"/>
        </w:rPr>
        <w:t xml:space="preserve"> siūlymą ir kitus prašymo nagrinėjimo dokumentus, priima sprendimą:</w:t>
      </w:r>
    </w:p>
    <w:p w14:paraId="2AD79D50" w14:textId="52D9AC52" w:rsidR="00A76560" w:rsidRPr="00304EEF" w:rsidRDefault="00A76560" w:rsidP="00852203">
      <w:pPr>
        <w:tabs>
          <w:tab w:val="left" w:pos="900"/>
        </w:tabs>
        <w:suppressAutoHyphens/>
        <w:ind w:firstLine="1134"/>
        <w:jc w:val="both"/>
        <w:rPr>
          <w:szCs w:val="24"/>
        </w:rPr>
      </w:pPr>
      <w:r w:rsidRPr="00304EEF">
        <w:rPr>
          <w:szCs w:val="24"/>
          <w:lang w:eastAsia="sa-IN" w:bidi="sa-IN"/>
        </w:rPr>
        <w:t>1</w:t>
      </w:r>
      <w:r w:rsidR="00100FC2" w:rsidRPr="00304EEF">
        <w:rPr>
          <w:szCs w:val="24"/>
          <w:lang w:eastAsia="sa-IN" w:bidi="sa-IN"/>
        </w:rPr>
        <w:t>2</w:t>
      </w:r>
      <w:r w:rsidRPr="00304EEF">
        <w:rPr>
          <w:szCs w:val="24"/>
          <w:lang w:eastAsia="sa-IN" w:bidi="sa-IN"/>
        </w:rPr>
        <w:t xml:space="preserve">.1. dėl finansinės paramos skyrimo asmeniui pagal aprašo 3.1 papunktį. </w:t>
      </w:r>
      <w:r w:rsidRPr="00304EEF">
        <w:rPr>
          <w:szCs w:val="24"/>
        </w:rPr>
        <w:t xml:space="preserve">Apie priimtą sprendimą prašymą pateikęs asmuo elektroniniu paštu informuojamas per 5 darbo dienas nuo </w:t>
      </w:r>
      <w:r w:rsidR="006F15F4" w:rsidRPr="00304EEF">
        <w:rPr>
          <w:szCs w:val="24"/>
        </w:rPr>
        <w:t>sprendimo</w:t>
      </w:r>
      <w:r w:rsidR="00FA5B0B" w:rsidRPr="00304EEF">
        <w:rPr>
          <w:szCs w:val="24"/>
        </w:rPr>
        <w:t xml:space="preserve"> priėmimo</w:t>
      </w:r>
      <w:r w:rsidRPr="00304EEF">
        <w:rPr>
          <w:szCs w:val="24"/>
        </w:rPr>
        <w:t xml:space="preserve">. </w:t>
      </w:r>
      <w:r w:rsidR="006F15F4" w:rsidRPr="00304EEF">
        <w:rPr>
          <w:szCs w:val="24"/>
        </w:rPr>
        <w:t xml:space="preserve">Ignalinos rajono savivaldybės administracijos Finansų valdymo ir apskaitos skyrius </w:t>
      </w:r>
      <w:r w:rsidR="00323D8C" w:rsidRPr="00304EEF">
        <w:rPr>
          <w:szCs w:val="24"/>
        </w:rPr>
        <w:t xml:space="preserve">per 10 darbo dienų nuo sprendimo priėmimo </w:t>
      </w:r>
      <w:r w:rsidR="006F15F4" w:rsidRPr="00304EEF">
        <w:rPr>
          <w:szCs w:val="24"/>
        </w:rPr>
        <w:t>perveda lėšas</w:t>
      </w:r>
      <w:r w:rsidRPr="00304EEF">
        <w:rPr>
          <w:szCs w:val="24"/>
        </w:rPr>
        <w:t xml:space="preserve"> į asmens prašyme nurodytą asmeninę banko sąskaitą</w:t>
      </w:r>
      <w:r w:rsidR="00DC6299" w:rsidRPr="00304EEF">
        <w:rPr>
          <w:szCs w:val="24"/>
        </w:rPr>
        <w:t>;</w:t>
      </w:r>
      <w:r w:rsidRPr="00304EEF">
        <w:rPr>
          <w:szCs w:val="24"/>
        </w:rPr>
        <w:t xml:space="preserve"> </w:t>
      </w:r>
    </w:p>
    <w:p w14:paraId="2CBAE140" w14:textId="6854523C" w:rsidR="00A76560" w:rsidRPr="00304EEF" w:rsidRDefault="00A76560" w:rsidP="00852203">
      <w:pPr>
        <w:tabs>
          <w:tab w:val="left" w:pos="900"/>
        </w:tabs>
        <w:suppressAutoHyphens/>
        <w:ind w:firstLine="1134"/>
        <w:jc w:val="both"/>
        <w:rPr>
          <w:szCs w:val="24"/>
          <w:lang w:eastAsia="lt-LT"/>
        </w:rPr>
      </w:pPr>
      <w:r w:rsidRPr="00304EEF">
        <w:rPr>
          <w:szCs w:val="24"/>
          <w:lang w:eastAsia="sa-IN" w:bidi="sa-IN"/>
        </w:rPr>
        <w:t>1</w:t>
      </w:r>
      <w:r w:rsidR="00100FC2" w:rsidRPr="00304EEF">
        <w:rPr>
          <w:szCs w:val="24"/>
          <w:lang w:eastAsia="sa-IN" w:bidi="sa-IN"/>
        </w:rPr>
        <w:t>2</w:t>
      </w:r>
      <w:r w:rsidRPr="00304EEF">
        <w:rPr>
          <w:szCs w:val="24"/>
          <w:lang w:eastAsia="sa-IN" w:bidi="sa-IN"/>
        </w:rPr>
        <w:t xml:space="preserve">.2. </w:t>
      </w:r>
      <w:r w:rsidR="00A14681" w:rsidRPr="00304EEF">
        <w:rPr>
          <w:szCs w:val="24"/>
          <w:lang w:eastAsia="sa-IN" w:bidi="sa-IN"/>
        </w:rPr>
        <w:t>dėl finansinės paramos skyrimo asmeniui pagal aprašo 3.2 papunktį. Šiuo atveju pasirašoma trišalė sutartis tarp savivaldybės administracijos, asmens ir įstaigos (4 priedas) arba dvišalė sutartis tarp savivaldybės administracijos ir asmens (6 priedas</w:t>
      </w:r>
      <w:r w:rsidRPr="00304EEF">
        <w:rPr>
          <w:szCs w:val="24"/>
          <w:lang w:eastAsia="lt-LT"/>
        </w:rPr>
        <w:t>);</w:t>
      </w:r>
    </w:p>
    <w:p w14:paraId="49F9C181" w14:textId="5839A173" w:rsidR="00A14681" w:rsidRPr="00304EEF" w:rsidRDefault="00A14681" w:rsidP="00852203">
      <w:pPr>
        <w:tabs>
          <w:tab w:val="left" w:pos="900"/>
        </w:tabs>
        <w:suppressAutoHyphens/>
        <w:ind w:firstLine="1134"/>
        <w:jc w:val="both"/>
        <w:rPr>
          <w:i/>
          <w:sz w:val="16"/>
          <w:szCs w:val="24"/>
          <w:lang w:eastAsia="lt-LT"/>
        </w:rPr>
      </w:pPr>
      <w:r w:rsidRPr="00304EEF">
        <w:rPr>
          <w:i/>
          <w:sz w:val="16"/>
          <w:szCs w:val="24"/>
          <w:lang w:eastAsia="lt-LT"/>
        </w:rPr>
        <w:t xml:space="preserve">2025 m. kovo 6 d. Ignalinos rajono savivaldybės tarybos sprendimo </w:t>
      </w:r>
      <w:bookmarkStart w:id="6" w:name="n_5"/>
      <w:r w:rsidR="00307E59" w:rsidRPr="00DD32C3">
        <w:rPr>
          <w:i/>
          <w:sz w:val="16"/>
          <w:szCs w:val="24"/>
          <w:lang w:eastAsia="lt-LT"/>
        </w:rPr>
        <w:t xml:space="preserve">Nr. T-40 </w:t>
      </w:r>
      <w:bookmarkEnd w:id="6"/>
      <w:r w:rsidRPr="00304EEF">
        <w:rPr>
          <w:i/>
          <w:sz w:val="16"/>
          <w:szCs w:val="24"/>
          <w:lang w:eastAsia="lt-LT"/>
        </w:rPr>
        <w:t>redakcija</w:t>
      </w:r>
    </w:p>
    <w:p w14:paraId="35FCB626" w14:textId="77777777" w:rsidR="00A14681" w:rsidRPr="00304EEF" w:rsidRDefault="00A14681" w:rsidP="00852203">
      <w:pPr>
        <w:tabs>
          <w:tab w:val="left" w:pos="900"/>
        </w:tabs>
        <w:suppressAutoHyphens/>
        <w:ind w:firstLine="1134"/>
        <w:jc w:val="both"/>
        <w:rPr>
          <w:szCs w:val="24"/>
          <w:lang w:eastAsia="lt-LT"/>
        </w:rPr>
      </w:pPr>
    </w:p>
    <w:p w14:paraId="3D285647" w14:textId="565E93C6" w:rsidR="00A76560" w:rsidRPr="00304EEF" w:rsidRDefault="00A76560" w:rsidP="003C2BC1">
      <w:pPr>
        <w:tabs>
          <w:tab w:val="left" w:pos="900"/>
        </w:tabs>
        <w:suppressAutoHyphens/>
        <w:ind w:firstLine="1134"/>
        <w:jc w:val="both"/>
      </w:pPr>
      <w:r w:rsidRPr="00304EEF">
        <w:rPr>
          <w:lang w:eastAsia="sa-IN" w:bidi="sa-IN"/>
        </w:rPr>
        <w:t>1</w:t>
      </w:r>
      <w:r w:rsidR="00100FC2" w:rsidRPr="00304EEF">
        <w:rPr>
          <w:lang w:eastAsia="sa-IN" w:bidi="sa-IN"/>
        </w:rPr>
        <w:t>2</w:t>
      </w:r>
      <w:r w:rsidRPr="00304EEF">
        <w:rPr>
          <w:lang w:eastAsia="sa-IN" w:bidi="sa-IN"/>
        </w:rPr>
        <w:t xml:space="preserve">.3. </w:t>
      </w:r>
      <w:r w:rsidR="00A14681" w:rsidRPr="00304EEF">
        <w:rPr>
          <w:lang w:eastAsia="sa-IN" w:bidi="sa-IN"/>
        </w:rPr>
        <w:t>dėl finansinės paramos skyrimo asmeniui pagal aprašo 3.3 papunktį. Šiuo atveju pasirašoma trišalė sutartis tarp savivaldybės administracijos, asmens ir įstaigos (5 priedas) arba dvišalė sutartis tarp savivaldybės administracijos ir asmens (7 priedas</w:t>
      </w:r>
      <w:r w:rsidRPr="00304EEF">
        <w:t>).</w:t>
      </w:r>
    </w:p>
    <w:p w14:paraId="672C5B78" w14:textId="5BAB9050" w:rsidR="00A14681" w:rsidRPr="00304EEF" w:rsidRDefault="00A14681" w:rsidP="003C2BC1">
      <w:pPr>
        <w:tabs>
          <w:tab w:val="left" w:pos="900"/>
        </w:tabs>
        <w:suppressAutoHyphens/>
        <w:ind w:firstLine="1134"/>
        <w:jc w:val="both"/>
        <w:rPr>
          <w:i/>
          <w:sz w:val="16"/>
        </w:rPr>
      </w:pPr>
      <w:r w:rsidRPr="00304EEF">
        <w:rPr>
          <w:i/>
          <w:sz w:val="16"/>
        </w:rPr>
        <w:t xml:space="preserve">2025 m. kovo 6 d. Ignalinos rajono savivaldybės tarybos sprendimo </w:t>
      </w:r>
      <w:bookmarkStart w:id="7" w:name="n_6"/>
      <w:r w:rsidR="00307E59" w:rsidRPr="00DD32C3">
        <w:rPr>
          <w:i/>
          <w:sz w:val="16"/>
        </w:rPr>
        <w:t xml:space="preserve">Nr. T-40 </w:t>
      </w:r>
      <w:bookmarkEnd w:id="7"/>
      <w:r w:rsidRPr="00304EEF">
        <w:rPr>
          <w:i/>
          <w:sz w:val="16"/>
        </w:rPr>
        <w:t>redakcija</w:t>
      </w:r>
    </w:p>
    <w:p w14:paraId="4F82B6C3" w14:textId="77777777" w:rsidR="00A76560" w:rsidRPr="00304EEF" w:rsidRDefault="00A76560" w:rsidP="00852203">
      <w:pPr>
        <w:tabs>
          <w:tab w:val="left" w:pos="900"/>
        </w:tabs>
        <w:suppressAutoHyphens/>
        <w:ind w:firstLine="1134"/>
        <w:jc w:val="both"/>
        <w:rPr>
          <w:szCs w:val="24"/>
          <w:lang w:eastAsia="sa-IN" w:bidi="sa-IN"/>
        </w:rPr>
      </w:pPr>
    </w:p>
    <w:p w14:paraId="64AA2FED" w14:textId="77777777" w:rsidR="00A76560" w:rsidRPr="00304EEF" w:rsidRDefault="00A76560" w:rsidP="00852203">
      <w:pPr>
        <w:tabs>
          <w:tab w:val="left" w:pos="900"/>
        </w:tabs>
        <w:suppressAutoHyphens/>
        <w:jc w:val="center"/>
        <w:rPr>
          <w:b/>
          <w:bCs/>
          <w:szCs w:val="24"/>
          <w:lang w:eastAsia="sa-IN" w:bidi="sa-IN"/>
        </w:rPr>
      </w:pPr>
      <w:r w:rsidRPr="00304EEF">
        <w:rPr>
          <w:b/>
          <w:bCs/>
          <w:szCs w:val="24"/>
          <w:lang w:eastAsia="sa-IN" w:bidi="sa-IN"/>
        </w:rPr>
        <w:t>IV SKYRIUS</w:t>
      </w:r>
    </w:p>
    <w:p w14:paraId="6FFD962C" w14:textId="77777777" w:rsidR="00A76560" w:rsidRPr="00304EEF" w:rsidRDefault="00A76560" w:rsidP="00852203">
      <w:pPr>
        <w:tabs>
          <w:tab w:val="left" w:pos="900"/>
        </w:tabs>
        <w:suppressAutoHyphens/>
        <w:ind w:firstLine="60"/>
        <w:jc w:val="center"/>
        <w:rPr>
          <w:b/>
          <w:bCs/>
          <w:szCs w:val="24"/>
          <w:lang w:eastAsia="sa-IN" w:bidi="sa-IN"/>
        </w:rPr>
      </w:pPr>
      <w:r w:rsidRPr="00304EEF">
        <w:rPr>
          <w:b/>
          <w:bCs/>
          <w:szCs w:val="24"/>
          <w:lang w:eastAsia="sa-IN" w:bidi="sa-IN"/>
        </w:rPr>
        <w:t>BAIGIAMOSIOS NUOSTATOS</w:t>
      </w:r>
    </w:p>
    <w:p w14:paraId="6E771895" w14:textId="77777777" w:rsidR="00A76560" w:rsidRPr="00304EEF" w:rsidRDefault="00A76560" w:rsidP="00852203">
      <w:pPr>
        <w:tabs>
          <w:tab w:val="left" w:pos="900"/>
        </w:tabs>
        <w:suppressAutoHyphens/>
        <w:ind w:firstLine="1134"/>
        <w:jc w:val="center"/>
        <w:rPr>
          <w:b/>
          <w:bCs/>
          <w:szCs w:val="24"/>
          <w:lang w:eastAsia="sa-IN" w:bidi="sa-IN"/>
        </w:rPr>
      </w:pPr>
    </w:p>
    <w:p w14:paraId="69F6FD0B" w14:textId="773F9B94" w:rsidR="00A76560" w:rsidRPr="00304EEF" w:rsidRDefault="00A76560" w:rsidP="00852203">
      <w:pPr>
        <w:tabs>
          <w:tab w:val="left" w:pos="900"/>
        </w:tabs>
        <w:suppressAutoHyphens/>
        <w:ind w:firstLine="1134"/>
        <w:jc w:val="both"/>
        <w:rPr>
          <w:szCs w:val="24"/>
          <w:lang w:eastAsia="lt-LT"/>
        </w:rPr>
      </w:pPr>
      <w:r w:rsidRPr="00304EEF">
        <w:rPr>
          <w:szCs w:val="24"/>
          <w:lang w:eastAsia="sa-IN" w:bidi="sa-IN"/>
        </w:rPr>
        <w:t>1</w:t>
      </w:r>
      <w:r w:rsidR="00DC6299" w:rsidRPr="00304EEF">
        <w:rPr>
          <w:szCs w:val="24"/>
          <w:lang w:eastAsia="sa-IN" w:bidi="sa-IN"/>
        </w:rPr>
        <w:t>3</w:t>
      </w:r>
      <w:r w:rsidRPr="00304EEF">
        <w:rPr>
          <w:szCs w:val="24"/>
          <w:lang w:eastAsia="sa-IN" w:bidi="sa-IN"/>
        </w:rPr>
        <w:t>. Aprašą keičia ar pripažįsta netekusiu galios</w:t>
      </w:r>
      <w:r w:rsidR="006F15F4" w:rsidRPr="00304EEF">
        <w:rPr>
          <w:szCs w:val="24"/>
          <w:lang w:eastAsia="sa-IN" w:bidi="sa-IN"/>
        </w:rPr>
        <w:t xml:space="preserve"> savivaldybės taryba</w:t>
      </w:r>
      <w:r w:rsidRPr="00304EEF">
        <w:rPr>
          <w:szCs w:val="24"/>
          <w:lang w:eastAsia="sa-IN" w:bidi="sa-IN"/>
        </w:rPr>
        <w:t xml:space="preserve">, </w:t>
      </w:r>
      <w:r w:rsidR="00DC6299" w:rsidRPr="00304EEF">
        <w:rPr>
          <w:szCs w:val="24"/>
          <w:lang w:eastAsia="sa-IN" w:bidi="sa-IN"/>
        </w:rPr>
        <w:t>A</w:t>
      </w:r>
      <w:r w:rsidRPr="00304EEF">
        <w:rPr>
          <w:szCs w:val="24"/>
          <w:lang w:eastAsia="sa-IN" w:bidi="sa-IN"/>
        </w:rPr>
        <w:t xml:space="preserve">prašo nuostatų įgyvendinimą </w:t>
      </w:r>
      <w:r w:rsidRPr="00304EEF">
        <w:rPr>
          <w:szCs w:val="24"/>
          <w:lang w:eastAsia="lt-LT"/>
        </w:rPr>
        <w:t>koordinuoja</w:t>
      </w:r>
      <w:r w:rsidR="00C64888" w:rsidRPr="00304EEF">
        <w:rPr>
          <w:szCs w:val="24"/>
          <w:lang w:eastAsia="sa-IN" w:bidi="sa-IN"/>
        </w:rPr>
        <w:t xml:space="preserve"> </w:t>
      </w:r>
      <w:r w:rsidR="009D5512" w:rsidRPr="00304EEF">
        <w:rPr>
          <w:szCs w:val="24"/>
          <w:lang w:eastAsia="sa-IN" w:bidi="sa-IN"/>
        </w:rPr>
        <w:t>grupė</w:t>
      </w:r>
      <w:r w:rsidRPr="00304EEF">
        <w:rPr>
          <w:szCs w:val="24"/>
          <w:lang w:eastAsia="lt-LT"/>
        </w:rPr>
        <w:t xml:space="preserve">. </w:t>
      </w:r>
    </w:p>
    <w:p w14:paraId="43568502" w14:textId="3C5584C7" w:rsidR="00A76560" w:rsidRPr="00304EEF" w:rsidRDefault="00A76560" w:rsidP="00852203">
      <w:pPr>
        <w:tabs>
          <w:tab w:val="left" w:pos="900"/>
        </w:tabs>
        <w:suppressAutoHyphens/>
        <w:ind w:firstLine="1134"/>
        <w:jc w:val="both"/>
        <w:rPr>
          <w:szCs w:val="24"/>
          <w:lang w:eastAsia="sa-IN" w:bidi="sa-IN"/>
        </w:rPr>
      </w:pPr>
      <w:r w:rsidRPr="00304EEF">
        <w:rPr>
          <w:szCs w:val="24"/>
          <w:lang w:eastAsia="lt-LT"/>
        </w:rPr>
        <w:t>1</w:t>
      </w:r>
      <w:r w:rsidR="00DC6299" w:rsidRPr="00304EEF">
        <w:rPr>
          <w:szCs w:val="24"/>
          <w:lang w:eastAsia="lt-LT"/>
        </w:rPr>
        <w:t>4</w:t>
      </w:r>
      <w:r w:rsidRPr="00304EEF">
        <w:rPr>
          <w:szCs w:val="24"/>
          <w:lang w:eastAsia="lt-LT"/>
        </w:rPr>
        <w:t xml:space="preserve">. </w:t>
      </w:r>
      <w:r w:rsidRPr="00304EEF">
        <w:rPr>
          <w:szCs w:val="24"/>
        </w:rPr>
        <w:t xml:space="preserve">Priemonės </w:t>
      </w:r>
      <w:r w:rsidR="00323D8C" w:rsidRPr="00304EEF">
        <w:rPr>
          <w:szCs w:val="24"/>
        </w:rPr>
        <w:t xml:space="preserve">finansinę </w:t>
      </w:r>
      <w:r w:rsidRPr="00304EEF">
        <w:rPr>
          <w:szCs w:val="24"/>
        </w:rPr>
        <w:t>apskaitą tvarko Ignalinos rajono savivaldybės administracijos Finansų valdymo ir apskaitos skyrius.</w:t>
      </w:r>
    </w:p>
    <w:p w14:paraId="69397AC9" w14:textId="02D61B37" w:rsidR="00A76560" w:rsidRPr="00304EEF" w:rsidRDefault="00A76560" w:rsidP="00852203">
      <w:pPr>
        <w:tabs>
          <w:tab w:val="left" w:pos="900"/>
        </w:tabs>
        <w:suppressAutoHyphens/>
        <w:ind w:firstLine="1134"/>
        <w:jc w:val="both"/>
        <w:rPr>
          <w:szCs w:val="24"/>
          <w:lang w:eastAsia="sa-IN" w:bidi="sa-IN"/>
        </w:rPr>
      </w:pPr>
      <w:r w:rsidRPr="00304EEF">
        <w:rPr>
          <w:szCs w:val="24"/>
          <w:lang w:eastAsia="sa-IN" w:bidi="sa-IN"/>
        </w:rPr>
        <w:t>1</w:t>
      </w:r>
      <w:r w:rsidR="00DC6299" w:rsidRPr="00304EEF">
        <w:rPr>
          <w:szCs w:val="24"/>
          <w:lang w:eastAsia="sa-IN" w:bidi="sa-IN"/>
        </w:rPr>
        <w:t>5</w:t>
      </w:r>
      <w:r w:rsidRPr="00304EEF">
        <w:rPr>
          <w:szCs w:val="24"/>
          <w:lang w:eastAsia="sa-IN" w:bidi="sa-IN"/>
        </w:rPr>
        <w:t>.</w:t>
      </w:r>
      <w:r w:rsidR="004B4234" w:rsidRPr="00304EEF">
        <w:rPr>
          <w:szCs w:val="24"/>
          <w:lang w:eastAsia="sa-IN" w:bidi="sa-IN"/>
        </w:rPr>
        <w:t xml:space="preserve"> </w:t>
      </w:r>
      <w:r w:rsidR="005F7E24" w:rsidRPr="00304EEF">
        <w:rPr>
          <w:szCs w:val="24"/>
        </w:rPr>
        <w:t xml:space="preserve">Grupės </w:t>
      </w:r>
      <w:r w:rsidRPr="00304EEF">
        <w:rPr>
          <w:szCs w:val="24"/>
          <w:lang w:eastAsia="sa-IN" w:bidi="sa-IN"/>
        </w:rPr>
        <w:t>veiklos dokumentus teisės aktų nustatyta tvarka tvarko ir saugo Ignalinos rajono savivaldybės administracijos Švietimo ir kultūros skyrius.</w:t>
      </w:r>
    </w:p>
    <w:p w14:paraId="5D2861C9" w14:textId="77777777" w:rsidR="00A76560" w:rsidRPr="00304EEF" w:rsidRDefault="00A76560" w:rsidP="00852203">
      <w:pPr>
        <w:tabs>
          <w:tab w:val="left" w:pos="540"/>
          <w:tab w:val="left" w:pos="900"/>
        </w:tabs>
        <w:suppressAutoHyphens/>
        <w:ind w:firstLine="1134"/>
        <w:jc w:val="both"/>
        <w:rPr>
          <w:szCs w:val="24"/>
          <w:lang w:eastAsia="sa-IN" w:bidi="sa-IN"/>
        </w:rPr>
      </w:pPr>
    </w:p>
    <w:p w14:paraId="713C4404" w14:textId="77777777" w:rsidR="00A76560" w:rsidRPr="00304EEF" w:rsidRDefault="00A76560" w:rsidP="00852203">
      <w:pPr>
        <w:tabs>
          <w:tab w:val="left" w:pos="900"/>
        </w:tabs>
        <w:suppressAutoHyphens/>
        <w:jc w:val="center"/>
        <w:rPr>
          <w:szCs w:val="24"/>
          <w:lang w:eastAsia="sa-IN" w:bidi="sa-IN"/>
        </w:rPr>
      </w:pPr>
      <w:r w:rsidRPr="00304EEF">
        <w:rPr>
          <w:szCs w:val="24"/>
          <w:lang w:eastAsia="sa-IN" w:bidi="sa-IN"/>
        </w:rPr>
        <w:t>_____________________</w:t>
      </w:r>
    </w:p>
    <w:p w14:paraId="300A5227" w14:textId="77777777" w:rsidR="00A76560" w:rsidRPr="00304EEF" w:rsidRDefault="00A76560" w:rsidP="00852203">
      <w:pPr>
        <w:tabs>
          <w:tab w:val="left" w:pos="900"/>
        </w:tabs>
        <w:suppressAutoHyphens/>
        <w:jc w:val="center"/>
        <w:rPr>
          <w:color w:val="000000"/>
          <w:szCs w:val="24"/>
          <w:lang w:eastAsia="sa-IN" w:bidi="sa-IN"/>
        </w:rPr>
      </w:pPr>
    </w:p>
    <w:p w14:paraId="16FE7005" w14:textId="77777777" w:rsidR="00A76560" w:rsidRPr="00304EEF" w:rsidRDefault="00A76560" w:rsidP="00852203">
      <w:pPr>
        <w:rPr>
          <w:color w:val="000000"/>
          <w:szCs w:val="24"/>
          <w:lang w:eastAsia="sa-IN" w:bidi="sa-IN"/>
        </w:rPr>
      </w:pPr>
      <w:r w:rsidRPr="00304EEF">
        <w:rPr>
          <w:color w:val="000000"/>
          <w:szCs w:val="24"/>
          <w:lang w:eastAsia="sa-IN" w:bidi="sa-IN"/>
        </w:rPr>
        <w:br w:type="page"/>
      </w:r>
    </w:p>
    <w:p w14:paraId="3A1C3F17" w14:textId="77777777" w:rsidR="00A76560" w:rsidRPr="00304EEF" w:rsidRDefault="00A76560" w:rsidP="00852203">
      <w:pPr>
        <w:suppressAutoHyphens/>
        <w:ind w:left="5103"/>
        <w:rPr>
          <w:szCs w:val="24"/>
        </w:rPr>
      </w:pPr>
      <w:r w:rsidRPr="00304EEF">
        <w:rPr>
          <w:szCs w:val="24"/>
        </w:rPr>
        <w:lastRenderedPageBreak/>
        <w:t xml:space="preserve">Finansinės paramos skyrimo Ignalinos rajonui reikalingiems specialistams tvarkos aprašo </w:t>
      </w:r>
    </w:p>
    <w:p w14:paraId="68AD35F0" w14:textId="77777777" w:rsidR="00A76560" w:rsidRPr="00304EEF" w:rsidRDefault="00A76560" w:rsidP="00852203">
      <w:pPr>
        <w:suppressAutoHyphens/>
        <w:ind w:left="5103"/>
        <w:rPr>
          <w:szCs w:val="24"/>
          <w:lang w:eastAsia="ar-SA"/>
        </w:rPr>
      </w:pPr>
      <w:r w:rsidRPr="00304EEF">
        <w:rPr>
          <w:szCs w:val="24"/>
          <w:lang w:eastAsia="ar-SA"/>
        </w:rPr>
        <w:t>1 priedas</w:t>
      </w:r>
    </w:p>
    <w:p w14:paraId="57FB1732" w14:textId="77777777" w:rsidR="00A76560" w:rsidRPr="00304EEF" w:rsidRDefault="00A76560" w:rsidP="00852203">
      <w:pPr>
        <w:suppressAutoHyphens/>
        <w:ind w:left="5103"/>
        <w:rPr>
          <w:szCs w:val="24"/>
        </w:rPr>
      </w:pPr>
    </w:p>
    <w:p w14:paraId="56B5BF4A" w14:textId="77777777" w:rsidR="00A76560" w:rsidRPr="00304EEF" w:rsidRDefault="00A76560" w:rsidP="00852203">
      <w:pPr>
        <w:ind w:right="-286"/>
        <w:jc w:val="center"/>
        <w:rPr>
          <w:b/>
          <w:szCs w:val="24"/>
          <w:lang w:eastAsia="ar-SA"/>
        </w:rPr>
      </w:pPr>
      <w:r w:rsidRPr="00304EEF">
        <w:rPr>
          <w:b/>
          <w:szCs w:val="24"/>
          <w:lang w:eastAsia="ar-SA"/>
        </w:rPr>
        <w:t>(Prašymo forma)</w:t>
      </w:r>
    </w:p>
    <w:p w14:paraId="157869D4" w14:textId="77777777" w:rsidR="00A76560" w:rsidRPr="00304EEF" w:rsidRDefault="00A76560" w:rsidP="00852203">
      <w:pPr>
        <w:jc w:val="center"/>
        <w:rPr>
          <w:szCs w:val="24"/>
          <w:lang w:eastAsia="ar-SA"/>
        </w:rPr>
      </w:pPr>
      <w:r w:rsidRPr="00304EEF">
        <w:rPr>
          <w:szCs w:val="24"/>
          <w:lang w:eastAsia="ar-SA"/>
        </w:rPr>
        <w:t>______________________________</w:t>
      </w:r>
    </w:p>
    <w:p w14:paraId="4780ABBA" w14:textId="77777777" w:rsidR="00A76560" w:rsidRPr="00304EEF" w:rsidRDefault="00A76560" w:rsidP="00852203">
      <w:pPr>
        <w:jc w:val="center"/>
        <w:rPr>
          <w:szCs w:val="24"/>
          <w:lang w:eastAsia="ar-SA"/>
        </w:rPr>
      </w:pPr>
      <w:r w:rsidRPr="00304EEF">
        <w:rPr>
          <w:szCs w:val="24"/>
          <w:lang w:eastAsia="ar-SA"/>
        </w:rPr>
        <w:t>(vardas, pavardė)</w:t>
      </w:r>
    </w:p>
    <w:p w14:paraId="2E48E3E0" w14:textId="77777777" w:rsidR="00A76560" w:rsidRPr="00304EEF" w:rsidRDefault="00A76560" w:rsidP="00852203">
      <w:pPr>
        <w:jc w:val="center"/>
        <w:rPr>
          <w:szCs w:val="24"/>
          <w:lang w:eastAsia="ar-SA"/>
        </w:rPr>
      </w:pPr>
      <w:r w:rsidRPr="00304EEF">
        <w:rPr>
          <w:szCs w:val="24"/>
          <w:lang w:eastAsia="ar-SA"/>
        </w:rPr>
        <w:t>________________________________________________</w:t>
      </w:r>
    </w:p>
    <w:p w14:paraId="3D5AD208" w14:textId="77777777" w:rsidR="00A76560" w:rsidRPr="00304EEF" w:rsidRDefault="00A76560" w:rsidP="00852203">
      <w:pPr>
        <w:jc w:val="center"/>
        <w:rPr>
          <w:szCs w:val="24"/>
          <w:lang w:eastAsia="ar-SA"/>
        </w:rPr>
      </w:pPr>
      <w:r w:rsidRPr="00304EEF">
        <w:rPr>
          <w:szCs w:val="24"/>
          <w:lang w:eastAsia="ar-SA"/>
        </w:rPr>
        <w:t xml:space="preserve">(gyvenamoji vieta) </w:t>
      </w:r>
    </w:p>
    <w:p w14:paraId="60384596" w14:textId="77777777" w:rsidR="00A76560" w:rsidRPr="00304EEF" w:rsidRDefault="00A76560" w:rsidP="00852203">
      <w:pPr>
        <w:jc w:val="center"/>
        <w:rPr>
          <w:szCs w:val="24"/>
          <w:lang w:eastAsia="ar-SA"/>
        </w:rPr>
      </w:pPr>
      <w:r w:rsidRPr="00304EEF">
        <w:rPr>
          <w:szCs w:val="24"/>
          <w:lang w:eastAsia="ar-SA"/>
        </w:rPr>
        <w:t>___________________________________________________________</w:t>
      </w:r>
    </w:p>
    <w:p w14:paraId="69D26CAC" w14:textId="474004EA" w:rsidR="00A76560" w:rsidRPr="00304EEF" w:rsidRDefault="00A76560" w:rsidP="00852203">
      <w:pPr>
        <w:jc w:val="center"/>
        <w:rPr>
          <w:szCs w:val="24"/>
          <w:lang w:eastAsia="ar-SA"/>
        </w:rPr>
      </w:pPr>
      <w:r w:rsidRPr="00304EEF">
        <w:rPr>
          <w:szCs w:val="24"/>
          <w:lang w:eastAsia="ar-SA"/>
        </w:rPr>
        <w:t>(telefon</w:t>
      </w:r>
      <w:r w:rsidR="00DC6299" w:rsidRPr="00304EEF">
        <w:rPr>
          <w:szCs w:val="24"/>
          <w:lang w:eastAsia="ar-SA"/>
        </w:rPr>
        <w:t>as</w:t>
      </w:r>
      <w:r w:rsidRPr="00304EEF">
        <w:rPr>
          <w:szCs w:val="24"/>
          <w:lang w:eastAsia="ar-SA"/>
        </w:rPr>
        <w:t>, el. pašto adresas)</w:t>
      </w:r>
    </w:p>
    <w:p w14:paraId="489FF2E0" w14:textId="77777777" w:rsidR="00A76560" w:rsidRPr="00304EEF" w:rsidRDefault="00A76560" w:rsidP="00852203">
      <w:pPr>
        <w:rPr>
          <w:szCs w:val="24"/>
          <w:lang w:eastAsia="ar-SA"/>
        </w:rPr>
      </w:pPr>
    </w:p>
    <w:p w14:paraId="3B3566E6" w14:textId="77777777" w:rsidR="00A76560" w:rsidRPr="00304EEF" w:rsidRDefault="00A76560" w:rsidP="00852203">
      <w:pPr>
        <w:ind w:left="567"/>
        <w:rPr>
          <w:szCs w:val="24"/>
          <w:lang w:eastAsia="ar-SA"/>
        </w:rPr>
      </w:pPr>
    </w:p>
    <w:p w14:paraId="0AB95223" w14:textId="77777777" w:rsidR="00A76560" w:rsidRPr="00304EEF" w:rsidRDefault="00A76560" w:rsidP="00852203">
      <w:pPr>
        <w:rPr>
          <w:szCs w:val="24"/>
          <w:lang w:eastAsia="ar-SA"/>
        </w:rPr>
      </w:pPr>
      <w:r w:rsidRPr="00304EEF">
        <w:rPr>
          <w:szCs w:val="24"/>
          <w:lang w:eastAsia="ar-SA"/>
        </w:rPr>
        <w:t xml:space="preserve">Ignalinos rajono savivaldybės </w:t>
      </w:r>
    </w:p>
    <w:p w14:paraId="0290AE42" w14:textId="6BD8A346" w:rsidR="00A76560" w:rsidRPr="00304EEF" w:rsidRDefault="00A76560" w:rsidP="00852203">
      <w:pPr>
        <w:rPr>
          <w:szCs w:val="24"/>
          <w:lang w:eastAsia="ar-SA"/>
        </w:rPr>
      </w:pPr>
      <w:r w:rsidRPr="00304EEF">
        <w:rPr>
          <w:szCs w:val="24"/>
          <w:lang w:eastAsia="ar-SA"/>
        </w:rPr>
        <w:t>administracij</w:t>
      </w:r>
      <w:r w:rsidR="006F15F4" w:rsidRPr="00304EEF">
        <w:rPr>
          <w:szCs w:val="24"/>
          <w:lang w:eastAsia="ar-SA"/>
        </w:rPr>
        <w:t>ai</w:t>
      </w:r>
    </w:p>
    <w:p w14:paraId="0379CD88" w14:textId="77777777" w:rsidR="00A76560" w:rsidRPr="00304EEF" w:rsidRDefault="00A76560" w:rsidP="00852203">
      <w:pPr>
        <w:jc w:val="center"/>
        <w:rPr>
          <w:szCs w:val="24"/>
          <w:lang w:eastAsia="ar-SA"/>
        </w:rPr>
      </w:pPr>
    </w:p>
    <w:p w14:paraId="72CE8CAF" w14:textId="77777777" w:rsidR="00A76560" w:rsidRPr="00304EEF" w:rsidRDefault="00A76560" w:rsidP="00852203">
      <w:pPr>
        <w:jc w:val="center"/>
        <w:rPr>
          <w:b/>
          <w:szCs w:val="24"/>
          <w:lang w:eastAsia="ar-SA"/>
        </w:rPr>
      </w:pPr>
      <w:r w:rsidRPr="00304EEF">
        <w:rPr>
          <w:b/>
          <w:szCs w:val="24"/>
          <w:lang w:eastAsia="ar-SA"/>
        </w:rPr>
        <w:t>PRAŠYMAS</w:t>
      </w:r>
    </w:p>
    <w:p w14:paraId="78F801D5" w14:textId="77777777" w:rsidR="00A76560" w:rsidRPr="00304EEF" w:rsidRDefault="00A76560" w:rsidP="00852203">
      <w:pPr>
        <w:jc w:val="center"/>
        <w:rPr>
          <w:b/>
          <w:szCs w:val="24"/>
          <w:lang w:eastAsia="ar-SA"/>
        </w:rPr>
      </w:pPr>
      <w:r w:rsidRPr="00304EEF">
        <w:rPr>
          <w:b/>
          <w:szCs w:val="24"/>
          <w:lang w:eastAsia="ar-SA"/>
        </w:rPr>
        <w:t xml:space="preserve">DĖL FINANSINĖS PARAMOS SKYRIMO </w:t>
      </w:r>
    </w:p>
    <w:p w14:paraId="5D6B4B6D" w14:textId="77777777" w:rsidR="00A76560" w:rsidRPr="00304EEF" w:rsidRDefault="00A76560" w:rsidP="00852203">
      <w:pPr>
        <w:jc w:val="center"/>
        <w:rPr>
          <w:b/>
          <w:szCs w:val="24"/>
          <w:lang w:eastAsia="ar-SA"/>
        </w:rPr>
      </w:pPr>
    </w:p>
    <w:p w14:paraId="783988F5" w14:textId="77777777" w:rsidR="00A76560" w:rsidRPr="00304EEF" w:rsidRDefault="00A76560" w:rsidP="00852203">
      <w:pPr>
        <w:jc w:val="center"/>
        <w:rPr>
          <w:szCs w:val="24"/>
          <w:lang w:eastAsia="ar-SA"/>
        </w:rPr>
      </w:pPr>
      <w:r w:rsidRPr="00304EEF">
        <w:rPr>
          <w:szCs w:val="24"/>
          <w:lang w:eastAsia="ar-SA"/>
        </w:rPr>
        <w:t xml:space="preserve">20___m. ______________________ d. </w:t>
      </w:r>
    </w:p>
    <w:p w14:paraId="52482294" w14:textId="77777777" w:rsidR="00A76560" w:rsidRPr="00304EEF" w:rsidRDefault="00A76560" w:rsidP="00852203">
      <w:pPr>
        <w:rPr>
          <w:szCs w:val="24"/>
          <w:lang w:eastAsia="ar-SA"/>
        </w:rPr>
      </w:pPr>
    </w:p>
    <w:p w14:paraId="3463601B" w14:textId="6749366F" w:rsidR="00A76560" w:rsidRPr="00304EEF" w:rsidRDefault="00A76560" w:rsidP="00852203">
      <w:pPr>
        <w:tabs>
          <w:tab w:val="left" w:pos="1134"/>
        </w:tabs>
        <w:ind w:firstLine="567"/>
        <w:rPr>
          <w:szCs w:val="24"/>
          <w:lang w:eastAsia="ar-SA"/>
        </w:rPr>
      </w:pPr>
      <w:r w:rsidRPr="00304EEF">
        <w:rPr>
          <w:szCs w:val="24"/>
          <w:lang w:eastAsia="ar-SA"/>
        </w:rPr>
        <w:tab/>
        <w:t>Prašau skirti finansinę paramą</w:t>
      </w:r>
      <w:r w:rsidR="00584B7D" w:rsidRPr="00304EEF">
        <w:rPr>
          <w:szCs w:val="24"/>
          <w:lang w:eastAsia="ar-SA"/>
        </w:rPr>
        <w:t xml:space="preserve"> išmokant vienkartinę išmoką</w:t>
      </w:r>
      <w:r w:rsidRPr="00304EEF">
        <w:rPr>
          <w:szCs w:val="24"/>
          <w:lang w:eastAsia="ar-SA"/>
        </w:rPr>
        <w:t>. Studijuoju:</w:t>
      </w:r>
    </w:p>
    <w:p w14:paraId="636ACB91" w14:textId="77777777" w:rsidR="00A76560" w:rsidRPr="00304EEF" w:rsidRDefault="00A76560" w:rsidP="00852203">
      <w:pPr>
        <w:rPr>
          <w:szCs w:val="24"/>
          <w:lang w:eastAsia="ar-SA"/>
        </w:rPr>
      </w:pPr>
    </w:p>
    <w:tbl>
      <w:tblPr>
        <w:tblW w:w="8789" w:type="dxa"/>
        <w:tblInd w:w="622" w:type="dxa"/>
        <w:tblLayout w:type="fixed"/>
        <w:tblCellMar>
          <w:top w:w="55" w:type="dxa"/>
          <w:left w:w="55" w:type="dxa"/>
          <w:bottom w:w="55" w:type="dxa"/>
          <w:right w:w="55" w:type="dxa"/>
        </w:tblCellMar>
        <w:tblLook w:val="0000" w:firstRow="0" w:lastRow="0" w:firstColumn="0" w:lastColumn="0" w:noHBand="0" w:noVBand="0"/>
      </w:tblPr>
      <w:tblGrid>
        <w:gridCol w:w="3261"/>
        <w:gridCol w:w="5528"/>
      </w:tblGrid>
      <w:tr w:rsidR="00A76560" w:rsidRPr="00304EEF" w14:paraId="660B87DC" w14:textId="77777777" w:rsidTr="00700849">
        <w:trPr>
          <w:tblHeader/>
        </w:trPr>
        <w:tc>
          <w:tcPr>
            <w:tcW w:w="3261" w:type="dxa"/>
            <w:tcBorders>
              <w:top w:val="single" w:sz="2" w:space="0" w:color="000000"/>
              <w:left w:val="single" w:sz="2" w:space="0" w:color="000000"/>
              <w:bottom w:val="single" w:sz="2" w:space="0" w:color="000000"/>
            </w:tcBorders>
          </w:tcPr>
          <w:p w14:paraId="131058C3"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Mokymo įstaigos pavadinimas</w:t>
            </w:r>
          </w:p>
        </w:tc>
        <w:tc>
          <w:tcPr>
            <w:tcW w:w="5528" w:type="dxa"/>
            <w:tcBorders>
              <w:top w:val="single" w:sz="2" w:space="0" w:color="000000"/>
              <w:left w:val="single" w:sz="2" w:space="0" w:color="000000"/>
              <w:bottom w:val="single" w:sz="2" w:space="0" w:color="000000"/>
              <w:right w:val="single" w:sz="2" w:space="0" w:color="000000"/>
            </w:tcBorders>
          </w:tcPr>
          <w:p w14:paraId="7529F792" w14:textId="77777777" w:rsidR="00A76560" w:rsidRPr="00304EEF" w:rsidRDefault="00A76560" w:rsidP="00852203">
            <w:pPr>
              <w:suppressLineNumbers/>
              <w:suppressAutoHyphens/>
              <w:snapToGrid w:val="0"/>
              <w:jc w:val="center"/>
              <w:rPr>
                <w:color w:val="000000"/>
                <w:szCs w:val="24"/>
                <w:lang w:eastAsia="lt-LT"/>
              </w:rPr>
            </w:pPr>
          </w:p>
        </w:tc>
      </w:tr>
      <w:tr w:rsidR="00A76560" w:rsidRPr="00304EEF" w14:paraId="02C2EB8E" w14:textId="77777777" w:rsidTr="00700849">
        <w:tc>
          <w:tcPr>
            <w:tcW w:w="3261" w:type="dxa"/>
            <w:tcBorders>
              <w:left w:val="single" w:sz="2" w:space="0" w:color="000000"/>
              <w:bottom w:val="single" w:sz="2" w:space="0" w:color="000000"/>
            </w:tcBorders>
          </w:tcPr>
          <w:p w14:paraId="6367EB72"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Studijų programos pavadinimas</w:t>
            </w:r>
          </w:p>
        </w:tc>
        <w:tc>
          <w:tcPr>
            <w:tcW w:w="5528" w:type="dxa"/>
            <w:tcBorders>
              <w:left w:val="single" w:sz="2" w:space="0" w:color="000000"/>
              <w:bottom w:val="single" w:sz="2" w:space="0" w:color="000000"/>
              <w:right w:val="single" w:sz="2" w:space="0" w:color="000000"/>
            </w:tcBorders>
          </w:tcPr>
          <w:p w14:paraId="24C05D2A" w14:textId="77777777" w:rsidR="00A76560" w:rsidRPr="00304EEF" w:rsidRDefault="00A76560" w:rsidP="00852203">
            <w:pPr>
              <w:suppressLineNumbers/>
              <w:suppressAutoHyphens/>
              <w:snapToGrid w:val="0"/>
              <w:jc w:val="center"/>
              <w:rPr>
                <w:color w:val="000000"/>
                <w:szCs w:val="24"/>
                <w:lang w:eastAsia="lt-LT"/>
              </w:rPr>
            </w:pPr>
          </w:p>
        </w:tc>
      </w:tr>
      <w:tr w:rsidR="00A76560" w:rsidRPr="00304EEF" w14:paraId="2877DA31" w14:textId="77777777" w:rsidTr="00700849">
        <w:tc>
          <w:tcPr>
            <w:tcW w:w="3261" w:type="dxa"/>
            <w:tcBorders>
              <w:left w:val="single" w:sz="2" w:space="0" w:color="000000"/>
              <w:bottom w:val="single" w:sz="2" w:space="0" w:color="000000"/>
            </w:tcBorders>
          </w:tcPr>
          <w:p w14:paraId="0AD34B28"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Kursas</w:t>
            </w:r>
          </w:p>
        </w:tc>
        <w:tc>
          <w:tcPr>
            <w:tcW w:w="5528" w:type="dxa"/>
            <w:tcBorders>
              <w:left w:val="single" w:sz="2" w:space="0" w:color="000000"/>
              <w:bottom w:val="single" w:sz="2" w:space="0" w:color="000000"/>
              <w:right w:val="single" w:sz="2" w:space="0" w:color="000000"/>
            </w:tcBorders>
          </w:tcPr>
          <w:p w14:paraId="66F6E338" w14:textId="77777777" w:rsidR="00A76560" w:rsidRPr="00304EEF" w:rsidRDefault="00A76560" w:rsidP="00852203">
            <w:pPr>
              <w:suppressLineNumbers/>
              <w:suppressAutoHyphens/>
              <w:snapToGrid w:val="0"/>
              <w:jc w:val="center"/>
              <w:rPr>
                <w:color w:val="000000"/>
                <w:szCs w:val="24"/>
                <w:lang w:eastAsia="lt-LT"/>
              </w:rPr>
            </w:pPr>
          </w:p>
        </w:tc>
      </w:tr>
    </w:tbl>
    <w:p w14:paraId="18FA41DA" w14:textId="77777777" w:rsidR="00A76560" w:rsidRPr="00304EEF" w:rsidRDefault="00A76560" w:rsidP="00852203">
      <w:pPr>
        <w:tabs>
          <w:tab w:val="left" w:pos="1134"/>
        </w:tabs>
        <w:rPr>
          <w:szCs w:val="24"/>
          <w:lang w:eastAsia="ar-SA"/>
        </w:rPr>
      </w:pPr>
      <w:r w:rsidRPr="00304EEF">
        <w:rPr>
          <w:szCs w:val="24"/>
          <w:lang w:eastAsia="ar-SA"/>
        </w:rPr>
        <w:tab/>
      </w:r>
      <w:r w:rsidRPr="00304EEF">
        <w:rPr>
          <w:szCs w:val="24"/>
          <w:lang w:eastAsia="ar-SA"/>
        </w:rPr>
        <w:tab/>
      </w:r>
    </w:p>
    <w:p w14:paraId="53BCF693" w14:textId="77777777" w:rsidR="00A76560" w:rsidRPr="00304EEF" w:rsidRDefault="00A76560" w:rsidP="00852203">
      <w:pPr>
        <w:tabs>
          <w:tab w:val="left" w:pos="1134"/>
        </w:tabs>
        <w:ind w:firstLine="1080"/>
        <w:rPr>
          <w:szCs w:val="24"/>
          <w:lang w:eastAsia="ar-SA"/>
        </w:rPr>
      </w:pPr>
      <w:r w:rsidRPr="00304EEF">
        <w:rPr>
          <w:szCs w:val="24"/>
          <w:lang w:eastAsia="ar-SA"/>
        </w:rPr>
        <w:t>Studijų praktiką atliksiu              _________________________________________</w:t>
      </w:r>
    </w:p>
    <w:p w14:paraId="134C4FF4" w14:textId="77777777" w:rsidR="00A76560" w:rsidRPr="00304EEF" w:rsidRDefault="00A76560" w:rsidP="00852203">
      <w:pPr>
        <w:ind w:firstLine="720"/>
        <w:rPr>
          <w:szCs w:val="24"/>
          <w:lang w:eastAsia="ar-SA"/>
        </w:rPr>
      </w:pPr>
      <w:r w:rsidRPr="00304EEF">
        <w:rPr>
          <w:szCs w:val="24"/>
          <w:lang w:eastAsia="ar-SA"/>
        </w:rPr>
        <w:tab/>
      </w:r>
      <w:r w:rsidRPr="00304EEF">
        <w:rPr>
          <w:szCs w:val="24"/>
          <w:lang w:eastAsia="ar-SA"/>
        </w:rPr>
        <w:tab/>
      </w:r>
      <w:r w:rsidRPr="00304EEF">
        <w:rPr>
          <w:szCs w:val="24"/>
          <w:lang w:eastAsia="ar-SA"/>
        </w:rPr>
        <w:tab/>
        <w:t xml:space="preserve">         (Ignalinos rajone veikianti įmonė ir (ar) įstaiga)</w:t>
      </w:r>
    </w:p>
    <w:p w14:paraId="71A4025A" w14:textId="77777777" w:rsidR="00A76560" w:rsidRPr="00304EEF" w:rsidRDefault="00A76560" w:rsidP="00852203">
      <w:pPr>
        <w:ind w:firstLine="720"/>
        <w:rPr>
          <w:szCs w:val="24"/>
          <w:lang w:eastAsia="ar-SA"/>
        </w:rPr>
      </w:pPr>
    </w:p>
    <w:tbl>
      <w:tblPr>
        <w:tblW w:w="8789" w:type="dxa"/>
        <w:tblInd w:w="622" w:type="dxa"/>
        <w:tblLayout w:type="fixed"/>
        <w:tblCellMar>
          <w:top w:w="55" w:type="dxa"/>
          <w:left w:w="55" w:type="dxa"/>
          <w:bottom w:w="55" w:type="dxa"/>
          <w:right w:w="55" w:type="dxa"/>
        </w:tblCellMar>
        <w:tblLook w:val="0000" w:firstRow="0" w:lastRow="0" w:firstColumn="0" w:lastColumn="0" w:noHBand="0" w:noVBand="0"/>
      </w:tblPr>
      <w:tblGrid>
        <w:gridCol w:w="3261"/>
        <w:gridCol w:w="5528"/>
      </w:tblGrid>
      <w:tr w:rsidR="00A76560" w:rsidRPr="00304EEF" w14:paraId="2BE17D9A" w14:textId="77777777" w:rsidTr="00700849">
        <w:tc>
          <w:tcPr>
            <w:tcW w:w="3261" w:type="dxa"/>
            <w:tcBorders>
              <w:top w:val="single" w:sz="4" w:space="0" w:color="auto"/>
              <w:left w:val="single" w:sz="4" w:space="0" w:color="auto"/>
              <w:bottom w:val="single" w:sz="4" w:space="0" w:color="auto"/>
              <w:right w:val="single" w:sz="4" w:space="0" w:color="auto"/>
            </w:tcBorders>
          </w:tcPr>
          <w:p w14:paraId="3BFB382C"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Mano atsiskaitomosios sąskaitos numeris</w:t>
            </w:r>
          </w:p>
        </w:tc>
        <w:tc>
          <w:tcPr>
            <w:tcW w:w="5528" w:type="dxa"/>
            <w:tcBorders>
              <w:top w:val="single" w:sz="4" w:space="0" w:color="auto"/>
              <w:left w:val="single" w:sz="4" w:space="0" w:color="auto"/>
              <w:bottom w:val="single" w:sz="4" w:space="0" w:color="auto"/>
              <w:right w:val="single" w:sz="4" w:space="0" w:color="auto"/>
            </w:tcBorders>
          </w:tcPr>
          <w:p w14:paraId="2FA6C508"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 xml:space="preserve">LT </w:t>
            </w:r>
          </w:p>
        </w:tc>
      </w:tr>
      <w:tr w:rsidR="00A76560" w:rsidRPr="00304EEF" w14:paraId="665D2158" w14:textId="77777777" w:rsidTr="00700849">
        <w:tc>
          <w:tcPr>
            <w:tcW w:w="3261" w:type="dxa"/>
            <w:tcBorders>
              <w:top w:val="single" w:sz="4" w:space="0" w:color="auto"/>
              <w:left w:val="single" w:sz="2" w:space="0" w:color="000000"/>
              <w:bottom w:val="single" w:sz="2" w:space="0" w:color="000000"/>
            </w:tcBorders>
          </w:tcPr>
          <w:p w14:paraId="049C518B" w14:textId="77777777" w:rsidR="00A76560" w:rsidRPr="00304EEF" w:rsidRDefault="00A76560" w:rsidP="00852203">
            <w:pPr>
              <w:suppressLineNumbers/>
              <w:suppressAutoHyphens/>
              <w:snapToGrid w:val="0"/>
              <w:rPr>
                <w:color w:val="000000"/>
                <w:szCs w:val="24"/>
                <w:lang w:eastAsia="lt-LT"/>
              </w:rPr>
            </w:pPr>
            <w:r w:rsidRPr="00304EEF">
              <w:rPr>
                <w:color w:val="000000"/>
                <w:szCs w:val="24"/>
                <w:lang w:eastAsia="lt-LT"/>
              </w:rPr>
              <w:t>Banko pavadinimas</w:t>
            </w:r>
          </w:p>
        </w:tc>
        <w:tc>
          <w:tcPr>
            <w:tcW w:w="5528" w:type="dxa"/>
            <w:tcBorders>
              <w:top w:val="single" w:sz="4" w:space="0" w:color="auto"/>
              <w:left w:val="single" w:sz="2" w:space="0" w:color="000000"/>
              <w:bottom w:val="single" w:sz="2" w:space="0" w:color="000000"/>
              <w:right w:val="single" w:sz="2" w:space="0" w:color="000000"/>
            </w:tcBorders>
          </w:tcPr>
          <w:p w14:paraId="7BF0F7BE" w14:textId="77777777" w:rsidR="00A76560" w:rsidRPr="00304EEF" w:rsidRDefault="00A76560" w:rsidP="00852203">
            <w:pPr>
              <w:suppressLineNumbers/>
              <w:suppressAutoHyphens/>
              <w:snapToGrid w:val="0"/>
              <w:jc w:val="center"/>
              <w:rPr>
                <w:color w:val="000000"/>
                <w:szCs w:val="24"/>
                <w:lang w:eastAsia="lt-LT"/>
              </w:rPr>
            </w:pPr>
          </w:p>
        </w:tc>
      </w:tr>
    </w:tbl>
    <w:p w14:paraId="1DD50769" w14:textId="77777777" w:rsidR="00A76560" w:rsidRPr="00304EEF" w:rsidRDefault="00A76560" w:rsidP="00852203">
      <w:pPr>
        <w:ind w:firstLine="720"/>
        <w:rPr>
          <w:szCs w:val="24"/>
          <w:lang w:eastAsia="ar-SA"/>
        </w:rPr>
      </w:pPr>
    </w:p>
    <w:p w14:paraId="108A03D7" w14:textId="77777777" w:rsidR="00A76560" w:rsidRPr="00304EEF" w:rsidRDefault="00A76560" w:rsidP="00852203">
      <w:pPr>
        <w:tabs>
          <w:tab w:val="left" w:pos="1134"/>
        </w:tabs>
        <w:ind w:firstLine="567"/>
        <w:rPr>
          <w:szCs w:val="24"/>
          <w:lang w:eastAsia="ar-SA"/>
        </w:rPr>
      </w:pPr>
      <w:r w:rsidRPr="00304EEF">
        <w:rPr>
          <w:szCs w:val="24"/>
          <w:lang w:eastAsia="ar-SA"/>
        </w:rPr>
        <w:tab/>
        <w:t>PRIDEDAMA:</w:t>
      </w:r>
    </w:p>
    <w:p w14:paraId="19C20787" w14:textId="77777777" w:rsidR="00A76560" w:rsidRPr="00304EEF" w:rsidRDefault="00A76560" w:rsidP="00852203">
      <w:pPr>
        <w:tabs>
          <w:tab w:val="left" w:pos="1134"/>
        </w:tabs>
        <w:ind w:left="567"/>
        <w:rPr>
          <w:szCs w:val="24"/>
          <w:lang w:eastAsia="ar-SA"/>
        </w:rPr>
      </w:pPr>
      <w:r w:rsidRPr="00304EEF">
        <w:rPr>
          <w:szCs w:val="24"/>
          <w:lang w:eastAsia="ar-SA"/>
        </w:rPr>
        <w:tab/>
        <w:t>1. Pažyma apie mokymąsi aukštojoje mokykloje.</w:t>
      </w:r>
    </w:p>
    <w:p w14:paraId="43A79744" w14:textId="77777777" w:rsidR="00A76560" w:rsidRPr="00304EEF" w:rsidRDefault="00A76560" w:rsidP="00852203">
      <w:pPr>
        <w:tabs>
          <w:tab w:val="left" w:pos="1134"/>
        </w:tabs>
        <w:ind w:firstLine="567"/>
        <w:rPr>
          <w:szCs w:val="24"/>
          <w:lang w:eastAsia="ar-SA"/>
        </w:rPr>
      </w:pPr>
      <w:r w:rsidRPr="00304EEF">
        <w:rPr>
          <w:szCs w:val="24"/>
          <w:lang w:eastAsia="ar-SA"/>
        </w:rPr>
        <w:tab/>
        <w:t>2. Brandos atestato kopija.</w:t>
      </w:r>
    </w:p>
    <w:p w14:paraId="0F62E1A6" w14:textId="77777777" w:rsidR="00A76560" w:rsidRPr="00304EEF" w:rsidRDefault="00A76560" w:rsidP="00852203">
      <w:pPr>
        <w:tabs>
          <w:tab w:val="left" w:pos="1134"/>
        </w:tabs>
        <w:ind w:firstLine="567"/>
        <w:rPr>
          <w:szCs w:val="24"/>
          <w:lang w:eastAsia="ar-SA"/>
        </w:rPr>
      </w:pPr>
      <w:r w:rsidRPr="00304EEF">
        <w:rPr>
          <w:szCs w:val="24"/>
          <w:lang w:eastAsia="ar-SA"/>
        </w:rPr>
        <w:tab/>
        <w:t>3. Asmens dokumento kopija.</w:t>
      </w:r>
    </w:p>
    <w:p w14:paraId="5F775DE4" w14:textId="77777777" w:rsidR="00A76560" w:rsidRPr="00304EEF" w:rsidRDefault="00A76560" w:rsidP="00852203">
      <w:pPr>
        <w:tabs>
          <w:tab w:val="left" w:pos="1134"/>
        </w:tabs>
        <w:ind w:firstLine="567"/>
        <w:rPr>
          <w:szCs w:val="24"/>
          <w:lang w:eastAsia="ar-SA"/>
        </w:rPr>
      </w:pPr>
      <w:r w:rsidRPr="00304EEF">
        <w:rPr>
          <w:szCs w:val="24"/>
          <w:lang w:eastAsia="ar-SA"/>
        </w:rPr>
        <w:tab/>
        <w:t xml:space="preserve">4. </w:t>
      </w:r>
      <w:r w:rsidRPr="00304EEF">
        <w:rPr>
          <w:szCs w:val="24"/>
        </w:rPr>
        <w:t>Praktinio mokymo sutarties kopija</w:t>
      </w:r>
      <w:r w:rsidRPr="00304EEF">
        <w:rPr>
          <w:szCs w:val="24"/>
          <w:lang w:eastAsia="ar-SA"/>
        </w:rPr>
        <w:t>.</w:t>
      </w:r>
    </w:p>
    <w:p w14:paraId="0159E3B3" w14:textId="77777777" w:rsidR="00A76560" w:rsidRPr="00304EEF" w:rsidRDefault="00A76560" w:rsidP="00852203">
      <w:pPr>
        <w:tabs>
          <w:tab w:val="left" w:pos="1134"/>
        </w:tabs>
        <w:ind w:firstLine="567"/>
        <w:rPr>
          <w:szCs w:val="24"/>
        </w:rPr>
      </w:pPr>
      <w:r w:rsidRPr="00304EEF">
        <w:rPr>
          <w:szCs w:val="24"/>
          <w:lang w:eastAsia="ar-SA"/>
        </w:rPr>
        <w:tab/>
        <w:t>Tvirtinu</w:t>
      </w:r>
      <w:r w:rsidRPr="00304EEF">
        <w:rPr>
          <w:szCs w:val="24"/>
        </w:rPr>
        <w:t>, kad visi duomenys, pateikti prašyme ir prie jo pridedamuose dokumentuose, yra tikri ir teisingi.</w:t>
      </w:r>
    </w:p>
    <w:p w14:paraId="708104C5" w14:textId="77777777" w:rsidR="00A76560" w:rsidRPr="00304EEF" w:rsidRDefault="00A76560" w:rsidP="00852203">
      <w:pPr>
        <w:tabs>
          <w:tab w:val="left" w:pos="1134"/>
        </w:tabs>
        <w:rPr>
          <w:szCs w:val="24"/>
          <w:lang w:eastAsia="ar-SA"/>
        </w:rPr>
      </w:pPr>
    </w:p>
    <w:p w14:paraId="20A0E2FE" w14:textId="77777777" w:rsidR="00A76560" w:rsidRPr="00304EEF" w:rsidRDefault="00A76560" w:rsidP="00852203">
      <w:pPr>
        <w:rPr>
          <w:szCs w:val="24"/>
          <w:lang w:eastAsia="ar-SA"/>
        </w:rPr>
      </w:pPr>
    </w:p>
    <w:p w14:paraId="5730FF2B" w14:textId="77777777" w:rsidR="00A76560" w:rsidRPr="00304EEF" w:rsidRDefault="00A76560" w:rsidP="00852203">
      <w:pPr>
        <w:ind w:firstLine="720"/>
        <w:rPr>
          <w:szCs w:val="24"/>
          <w:lang w:eastAsia="ar-SA"/>
        </w:rPr>
      </w:pPr>
      <w:r w:rsidRPr="00304EEF">
        <w:rPr>
          <w:szCs w:val="24"/>
          <w:lang w:eastAsia="ar-SA"/>
        </w:rPr>
        <w:t>____________________________</w:t>
      </w:r>
      <w:r w:rsidRPr="00304EEF">
        <w:rPr>
          <w:szCs w:val="24"/>
          <w:lang w:eastAsia="ar-SA"/>
        </w:rPr>
        <w:tab/>
        <w:t xml:space="preserve">                 ____________________</w:t>
      </w:r>
    </w:p>
    <w:p w14:paraId="0DB9E6BF" w14:textId="77777777" w:rsidR="00A76560" w:rsidRPr="00304EEF" w:rsidRDefault="00A76560" w:rsidP="00852203">
      <w:pPr>
        <w:ind w:firstLine="720"/>
        <w:rPr>
          <w:b/>
          <w:bCs/>
          <w:szCs w:val="24"/>
          <w:lang w:eastAsia="ar-SA"/>
        </w:rPr>
      </w:pPr>
      <w:r w:rsidRPr="00304EEF">
        <w:rPr>
          <w:szCs w:val="24"/>
          <w:lang w:eastAsia="ar-SA"/>
        </w:rPr>
        <w:tab/>
        <w:t xml:space="preserve">             (parašas)</w:t>
      </w:r>
      <w:r w:rsidRPr="00304EEF">
        <w:rPr>
          <w:szCs w:val="24"/>
          <w:lang w:eastAsia="ar-SA"/>
        </w:rPr>
        <w:tab/>
      </w:r>
      <w:r w:rsidRPr="00304EEF">
        <w:rPr>
          <w:szCs w:val="24"/>
          <w:lang w:eastAsia="ar-SA"/>
        </w:rPr>
        <w:tab/>
      </w:r>
      <w:r w:rsidRPr="00304EEF">
        <w:rPr>
          <w:szCs w:val="24"/>
          <w:lang w:eastAsia="ar-SA"/>
        </w:rPr>
        <w:tab/>
        <w:t xml:space="preserve">        (vardas, pavardė)</w:t>
      </w:r>
    </w:p>
    <w:p w14:paraId="2FD5E3DC" w14:textId="77777777" w:rsidR="00A76560" w:rsidRPr="00304EEF" w:rsidRDefault="00A76560" w:rsidP="00852203">
      <w:pPr>
        <w:ind w:firstLine="720"/>
        <w:rPr>
          <w:b/>
          <w:bCs/>
          <w:szCs w:val="24"/>
          <w:lang w:eastAsia="ar-SA"/>
        </w:rPr>
      </w:pPr>
    </w:p>
    <w:p w14:paraId="3B934AC9" w14:textId="77777777" w:rsidR="00A76560" w:rsidRPr="00304EEF" w:rsidRDefault="00A76560" w:rsidP="00852203">
      <w:pPr>
        <w:rPr>
          <w:b/>
          <w:bCs/>
          <w:szCs w:val="24"/>
          <w:lang w:eastAsia="ar-SA"/>
        </w:rPr>
      </w:pPr>
    </w:p>
    <w:p w14:paraId="1CA8CF06" w14:textId="77777777" w:rsidR="00A76560" w:rsidRPr="00304EEF" w:rsidRDefault="00A76560" w:rsidP="00852203">
      <w:pPr>
        <w:rPr>
          <w:b/>
          <w:bCs/>
          <w:szCs w:val="24"/>
          <w:lang w:eastAsia="ar-SA"/>
        </w:rPr>
      </w:pPr>
    </w:p>
    <w:p w14:paraId="131AD008" w14:textId="77777777" w:rsidR="00A76560" w:rsidRPr="00304EEF" w:rsidRDefault="00A76560" w:rsidP="00852203">
      <w:pPr>
        <w:rPr>
          <w:bCs/>
          <w:szCs w:val="24"/>
          <w:lang w:eastAsia="lt-LT"/>
        </w:rPr>
      </w:pPr>
    </w:p>
    <w:p w14:paraId="06AB74E3" w14:textId="1780EB51" w:rsidR="00A76560" w:rsidRPr="00304EEF" w:rsidRDefault="00DC6299" w:rsidP="00DC6299">
      <w:pPr>
        <w:jc w:val="center"/>
        <w:rPr>
          <w:bCs/>
          <w:szCs w:val="24"/>
          <w:lang w:eastAsia="lt-LT"/>
        </w:rPr>
      </w:pPr>
      <w:r w:rsidRPr="00304EEF">
        <w:rPr>
          <w:bCs/>
          <w:szCs w:val="24"/>
          <w:lang w:eastAsia="lt-LT"/>
        </w:rPr>
        <w:t>______</w:t>
      </w:r>
    </w:p>
    <w:p w14:paraId="7AAFE1DB" w14:textId="77777777" w:rsidR="00A76560" w:rsidRPr="00304EEF" w:rsidRDefault="00A76560" w:rsidP="00852203">
      <w:pPr>
        <w:rPr>
          <w:bCs/>
          <w:szCs w:val="24"/>
          <w:lang w:eastAsia="lt-LT"/>
        </w:rPr>
      </w:pPr>
    </w:p>
    <w:p w14:paraId="48789401" w14:textId="77777777" w:rsidR="00A76560" w:rsidRPr="00304EEF" w:rsidRDefault="00A76560" w:rsidP="00852203">
      <w:pPr>
        <w:ind w:left="5103" w:right="-286"/>
        <w:rPr>
          <w:szCs w:val="24"/>
          <w:lang w:eastAsia="ar-SA"/>
        </w:rPr>
      </w:pPr>
      <w:r w:rsidRPr="00304EEF">
        <w:rPr>
          <w:szCs w:val="24"/>
        </w:rPr>
        <w:lastRenderedPageBreak/>
        <w:t xml:space="preserve">Finansinės paramos skyrimo Ignalinos rajonui reikalingiems specialistams tvarkos </w:t>
      </w:r>
      <w:r w:rsidRPr="00304EEF">
        <w:rPr>
          <w:szCs w:val="24"/>
          <w:lang w:eastAsia="ar-SA"/>
        </w:rPr>
        <w:t>aprašo</w:t>
      </w:r>
    </w:p>
    <w:p w14:paraId="54D2D788" w14:textId="77777777" w:rsidR="00A76560" w:rsidRPr="00304EEF" w:rsidRDefault="00A76560" w:rsidP="00852203">
      <w:pPr>
        <w:ind w:left="5103" w:right="-286"/>
        <w:rPr>
          <w:szCs w:val="24"/>
          <w:lang w:eastAsia="ar-SA"/>
        </w:rPr>
      </w:pPr>
      <w:r w:rsidRPr="00304EEF">
        <w:rPr>
          <w:szCs w:val="24"/>
          <w:lang w:eastAsia="ar-SA"/>
        </w:rPr>
        <w:t>2 priedas</w:t>
      </w:r>
    </w:p>
    <w:p w14:paraId="37A36F32" w14:textId="77777777" w:rsidR="00A76560" w:rsidRPr="00304EEF" w:rsidRDefault="00A76560" w:rsidP="00852203">
      <w:pPr>
        <w:ind w:left="5103" w:right="-286"/>
        <w:rPr>
          <w:szCs w:val="24"/>
          <w:lang w:eastAsia="ar-SA"/>
        </w:rPr>
      </w:pPr>
    </w:p>
    <w:p w14:paraId="13EDB57F" w14:textId="77777777" w:rsidR="00A76560" w:rsidRPr="00304EEF" w:rsidRDefault="00A76560" w:rsidP="00852203">
      <w:pPr>
        <w:ind w:right="-286"/>
        <w:jc w:val="center"/>
        <w:rPr>
          <w:b/>
          <w:szCs w:val="24"/>
          <w:lang w:eastAsia="ar-SA"/>
        </w:rPr>
      </w:pPr>
      <w:r w:rsidRPr="00304EEF">
        <w:rPr>
          <w:b/>
          <w:szCs w:val="24"/>
          <w:lang w:eastAsia="ar-SA"/>
        </w:rPr>
        <w:t>(Prašymo forma)</w:t>
      </w:r>
    </w:p>
    <w:p w14:paraId="215884EF" w14:textId="77777777" w:rsidR="00A76560" w:rsidRPr="00304EEF" w:rsidRDefault="00A76560" w:rsidP="00852203">
      <w:pPr>
        <w:jc w:val="center"/>
        <w:rPr>
          <w:szCs w:val="24"/>
          <w:lang w:eastAsia="ar-SA"/>
        </w:rPr>
      </w:pPr>
      <w:r w:rsidRPr="00304EEF">
        <w:rPr>
          <w:szCs w:val="24"/>
          <w:lang w:eastAsia="ar-SA"/>
        </w:rPr>
        <w:t>______________________________</w:t>
      </w:r>
    </w:p>
    <w:p w14:paraId="5BF0765A" w14:textId="77777777" w:rsidR="00A76560" w:rsidRPr="00304EEF" w:rsidRDefault="00A76560" w:rsidP="00852203">
      <w:pPr>
        <w:jc w:val="center"/>
        <w:rPr>
          <w:szCs w:val="24"/>
          <w:lang w:eastAsia="ar-SA"/>
        </w:rPr>
      </w:pPr>
      <w:r w:rsidRPr="00304EEF">
        <w:rPr>
          <w:szCs w:val="24"/>
          <w:lang w:eastAsia="ar-SA"/>
        </w:rPr>
        <w:t>(vardas, pavardė)</w:t>
      </w:r>
    </w:p>
    <w:p w14:paraId="32F93702" w14:textId="77777777" w:rsidR="00A76560" w:rsidRPr="00304EEF" w:rsidRDefault="00A76560" w:rsidP="00852203">
      <w:pPr>
        <w:jc w:val="center"/>
        <w:rPr>
          <w:szCs w:val="24"/>
          <w:lang w:eastAsia="ar-SA"/>
        </w:rPr>
      </w:pPr>
      <w:r w:rsidRPr="00304EEF">
        <w:rPr>
          <w:szCs w:val="24"/>
          <w:lang w:eastAsia="ar-SA"/>
        </w:rPr>
        <w:t>________________________________________________</w:t>
      </w:r>
    </w:p>
    <w:p w14:paraId="1DC0192D" w14:textId="77777777" w:rsidR="00A76560" w:rsidRPr="00304EEF" w:rsidRDefault="00A76560" w:rsidP="00852203">
      <w:pPr>
        <w:jc w:val="center"/>
        <w:rPr>
          <w:szCs w:val="24"/>
          <w:lang w:eastAsia="ar-SA"/>
        </w:rPr>
      </w:pPr>
      <w:r w:rsidRPr="00304EEF">
        <w:rPr>
          <w:szCs w:val="24"/>
          <w:lang w:eastAsia="ar-SA"/>
        </w:rPr>
        <w:t xml:space="preserve">(gyvenamoji vieta) </w:t>
      </w:r>
    </w:p>
    <w:p w14:paraId="6D9297D4" w14:textId="77777777" w:rsidR="00A76560" w:rsidRPr="00304EEF" w:rsidRDefault="00A76560" w:rsidP="00852203">
      <w:pPr>
        <w:jc w:val="center"/>
        <w:rPr>
          <w:szCs w:val="24"/>
          <w:lang w:eastAsia="ar-SA"/>
        </w:rPr>
      </w:pPr>
      <w:r w:rsidRPr="00304EEF">
        <w:rPr>
          <w:szCs w:val="24"/>
          <w:lang w:eastAsia="ar-SA"/>
        </w:rPr>
        <w:t>___________________________________________________________</w:t>
      </w:r>
    </w:p>
    <w:p w14:paraId="2BD7A0F8" w14:textId="2A32F217" w:rsidR="00A76560" w:rsidRPr="00304EEF" w:rsidRDefault="00A76560" w:rsidP="00852203">
      <w:pPr>
        <w:jc w:val="center"/>
        <w:rPr>
          <w:szCs w:val="24"/>
          <w:lang w:eastAsia="ar-SA"/>
        </w:rPr>
      </w:pPr>
      <w:r w:rsidRPr="00304EEF">
        <w:rPr>
          <w:szCs w:val="24"/>
          <w:lang w:eastAsia="ar-SA"/>
        </w:rPr>
        <w:t>(telefon</w:t>
      </w:r>
      <w:r w:rsidR="00DC6299" w:rsidRPr="00304EEF">
        <w:rPr>
          <w:szCs w:val="24"/>
          <w:lang w:eastAsia="ar-SA"/>
        </w:rPr>
        <w:t>as</w:t>
      </w:r>
      <w:r w:rsidRPr="00304EEF">
        <w:rPr>
          <w:szCs w:val="24"/>
          <w:lang w:eastAsia="ar-SA"/>
        </w:rPr>
        <w:t>, el. pašto adresas)</w:t>
      </w:r>
    </w:p>
    <w:p w14:paraId="0A4714CD" w14:textId="77777777" w:rsidR="00A76560" w:rsidRPr="00304EEF" w:rsidRDefault="00A76560" w:rsidP="00852203">
      <w:pPr>
        <w:rPr>
          <w:szCs w:val="24"/>
          <w:lang w:eastAsia="ar-SA"/>
        </w:rPr>
      </w:pPr>
    </w:p>
    <w:p w14:paraId="63F5B39E" w14:textId="77777777" w:rsidR="00A76560" w:rsidRPr="00304EEF" w:rsidRDefault="00A76560" w:rsidP="00852203">
      <w:pPr>
        <w:ind w:left="567"/>
        <w:rPr>
          <w:szCs w:val="24"/>
          <w:lang w:eastAsia="ar-SA"/>
        </w:rPr>
      </w:pPr>
    </w:p>
    <w:p w14:paraId="63F8A89C" w14:textId="77777777" w:rsidR="00A76560" w:rsidRPr="00304EEF" w:rsidRDefault="00A76560" w:rsidP="00852203">
      <w:pPr>
        <w:rPr>
          <w:szCs w:val="24"/>
          <w:lang w:eastAsia="ar-SA"/>
        </w:rPr>
      </w:pPr>
      <w:r w:rsidRPr="00304EEF">
        <w:rPr>
          <w:szCs w:val="24"/>
          <w:lang w:eastAsia="ar-SA"/>
        </w:rPr>
        <w:t xml:space="preserve">Ignalinos rajono savivaldybės </w:t>
      </w:r>
    </w:p>
    <w:p w14:paraId="55695E4F" w14:textId="0FB414E5" w:rsidR="00A76560" w:rsidRPr="00304EEF" w:rsidRDefault="00A76560" w:rsidP="00852203">
      <w:pPr>
        <w:rPr>
          <w:szCs w:val="24"/>
          <w:lang w:eastAsia="ar-SA"/>
        </w:rPr>
      </w:pPr>
      <w:r w:rsidRPr="00304EEF">
        <w:rPr>
          <w:szCs w:val="24"/>
          <w:lang w:eastAsia="ar-SA"/>
        </w:rPr>
        <w:t>administracij</w:t>
      </w:r>
      <w:r w:rsidR="006F15F4" w:rsidRPr="00304EEF">
        <w:rPr>
          <w:szCs w:val="24"/>
          <w:lang w:eastAsia="ar-SA"/>
        </w:rPr>
        <w:t>ai</w:t>
      </w:r>
    </w:p>
    <w:p w14:paraId="4653DD48" w14:textId="77777777" w:rsidR="00A76560" w:rsidRPr="00304EEF" w:rsidRDefault="00A76560" w:rsidP="00852203">
      <w:pPr>
        <w:jc w:val="center"/>
        <w:rPr>
          <w:szCs w:val="24"/>
          <w:lang w:eastAsia="ar-SA"/>
        </w:rPr>
      </w:pPr>
    </w:p>
    <w:p w14:paraId="1A5CF22B" w14:textId="77777777" w:rsidR="00A76560" w:rsidRPr="00304EEF" w:rsidRDefault="00A76560" w:rsidP="00852203">
      <w:pPr>
        <w:jc w:val="center"/>
        <w:rPr>
          <w:b/>
          <w:szCs w:val="24"/>
          <w:lang w:eastAsia="ar-SA"/>
        </w:rPr>
      </w:pPr>
      <w:r w:rsidRPr="00304EEF">
        <w:rPr>
          <w:b/>
          <w:szCs w:val="24"/>
          <w:lang w:eastAsia="ar-SA"/>
        </w:rPr>
        <w:t>PRAŠYMAS</w:t>
      </w:r>
    </w:p>
    <w:p w14:paraId="7AC31B62" w14:textId="77777777" w:rsidR="00A76560" w:rsidRPr="00304EEF" w:rsidRDefault="00A76560" w:rsidP="00852203">
      <w:pPr>
        <w:jc w:val="center"/>
        <w:rPr>
          <w:b/>
          <w:szCs w:val="24"/>
          <w:lang w:eastAsia="ar-SA"/>
        </w:rPr>
      </w:pPr>
      <w:r w:rsidRPr="00304EEF">
        <w:rPr>
          <w:b/>
          <w:szCs w:val="24"/>
          <w:lang w:eastAsia="ar-SA"/>
        </w:rPr>
        <w:t>DĖL FINANSINĖS PARAMOS SKYRIMO</w:t>
      </w:r>
    </w:p>
    <w:p w14:paraId="29FE6E8C" w14:textId="77777777" w:rsidR="00A76560" w:rsidRPr="00304EEF" w:rsidRDefault="00A76560" w:rsidP="00852203">
      <w:pPr>
        <w:jc w:val="center"/>
        <w:rPr>
          <w:b/>
          <w:szCs w:val="24"/>
          <w:lang w:eastAsia="ar-SA"/>
        </w:rPr>
      </w:pPr>
    </w:p>
    <w:p w14:paraId="20E3B2B9" w14:textId="77777777" w:rsidR="00A76560" w:rsidRPr="00304EEF" w:rsidRDefault="00A76560" w:rsidP="00852203">
      <w:pPr>
        <w:jc w:val="center"/>
        <w:rPr>
          <w:szCs w:val="24"/>
          <w:lang w:eastAsia="ar-SA"/>
        </w:rPr>
      </w:pPr>
      <w:r w:rsidRPr="00304EEF">
        <w:rPr>
          <w:szCs w:val="24"/>
          <w:lang w:eastAsia="ar-SA"/>
        </w:rPr>
        <w:t xml:space="preserve">20___m. ______________________ d. </w:t>
      </w:r>
    </w:p>
    <w:p w14:paraId="5A4C3015" w14:textId="77777777" w:rsidR="00A76560" w:rsidRPr="00304EEF" w:rsidRDefault="00A76560" w:rsidP="00852203">
      <w:pPr>
        <w:jc w:val="both"/>
        <w:rPr>
          <w:szCs w:val="24"/>
          <w:lang w:eastAsia="ar-SA"/>
        </w:rPr>
      </w:pPr>
    </w:p>
    <w:p w14:paraId="37DD7D68" w14:textId="00713414" w:rsidR="00A76560" w:rsidRPr="00304EEF" w:rsidRDefault="00A76560" w:rsidP="009475BD">
      <w:pPr>
        <w:tabs>
          <w:tab w:val="left" w:pos="1134"/>
        </w:tabs>
        <w:ind w:firstLine="1080"/>
        <w:jc w:val="both"/>
        <w:rPr>
          <w:szCs w:val="24"/>
        </w:rPr>
      </w:pPr>
      <w:r w:rsidRPr="00304EEF">
        <w:rPr>
          <w:szCs w:val="24"/>
          <w:lang w:eastAsia="ar-SA"/>
        </w:rPr>
        <w:t>Prašau skirti finansinę paramą</w:t>
      </w:r>
      <w:r w:rsidR="00584B7D" w:rsidRPr="00304EEF">
        <w:rPr>
          <w:szCs w:val="24"/>
          <w:lang w:eastAsia="ar-SA"/>
        </w:rPr>
        <w:t xml:space="preserve"> išmokant vienkartinę išmoką</w:t>
      </w:r>
      <w:r w:rsidRPr="00304EEF">
        <w:rPr>
          <w:szCs w:val="24"/>
          <w:lang w:eastAsia="ar-SA"/>
        </w:rPr>
        <w:t>. B</w:t>
      </w:r>
      <w:r w:rsidRPr="00304EEF">
        <w:rPr>
          <w:szCs w:val="24"/>
          <w:lang w:eastAsia="lt-LT"/>
        </w:rPr>
        <w:t xml:space="preserve">aigiau studijas </w:t>
      </w:r>
      <w:r w:rsidRPr="00304EEF">
        <w:rPr>
          <w:szCs w:val="24"/>
        </w:rPr>
        <w:t>pagal Ignalinos rajonui reikalingos specialybės studijų programą ir pirmus metus po šių studijų baigimo įsidarbinau __________________</w:t>
      </w:r>
      <w:r w:rsidR="009475BD" w:rsidRPr="00304EEF">
        <w:rPr>
          <w:szCs w:val="24"/>
        </w:rPr>
        <w:t>_________</w:t>
      </w:r>
      <w:r w:rsidRPr="00304EEF">
        <w:rPr>
          <w:szCs w:val="24"/>
        </w:rPr>
        <w:t>____ pagal __________________________________.</w:t>
      </w:r>
    </w:p>
    <w:p w14:paraId="4720C836" w14:textId="77777777" w:rsidR="00A76560" w:rsidRPr="00304EEF" w:rsidRDefault="00A76560" w:rsidP="00852203">
      <w:pPr>
        <w:tabs>
          <w:tab w:val="left" w:pos="1134"/>
        </w:tabs>
        <w:jc w:val="both"/>
        <w:rPr>
          <w:szCs w:val="24"/>
        </w:rPr>
      </w:pPr>
      <w:r w:rsidRPr="00304EEF">
        <w:rPr>
          <w:szCs w:val="24"/>
        </w:rPr>
        <w:t xml:space="preserve">                                           (įstaiga)                                   (Ignalinos rajonui reikalinga specialybė</w:t>
      </w:r>
      <w:r w:rsidRPr="00304EEF">
        <w:rPr>
          <w:szCs w:val="24"/>
          <w:lang w:eastAsia="ar-SA"/>
        </w:rPr>
        <w:t>)</w:t>
      </w:r>
    </w:p>
    <w:p w14:paraId="4FAD99C1" w14:textId="77777777" w:rsidR="00A76560" w:rsidRPr="00304EEF" w:rsidRDefault="00A76560" w:rsidP="00852203">
      <w:pPr>
        <w:tabs>
          <w:tab w:val="left" w:pos="1134"/>
        </w:tabs>
        <w:jc w:val="both"/>
        <w:rPr>
          <w:szCs w:val="24"/>
          <w:lang w:eastAsia="ar-SA"/>
        </w:rPr>
      </w:pPr>
    </w:p>
    <w:p w14:paraId="51F06EA8" w14:textId="77777777" w:rsidR="00A76560" w:rsidRPr="00304EEF" w:rsidRDefault="00A76560" w:rsidP="00852203">
      <w:pPr>
        <w:rPr>
          <w:szCs w:val="24"/>
          <w:lang w:eastAsia="ar-SA"/>
        </w:rPr>
      </w:pPr>
    </w:p>
    <w:p w14:paraId="0FD2124E" w14:textId="77777777" w:rsidR="00A76560" w:rsidRPr="00304EEF" w:rsidRDefault="00A76560" w:rsidP="00852203">
      <w:pPr>
        <w:tabs>
          <w:tab w:val="left" w:pos="1134"/>
        </w:tabs>
        <w:ind w:firstLine="567"/>
        <w:rPr>
          <w:szCs w:val="24"/>
          <w:lang w:eastAsia="ar-SA"/>
        </w:rPr>
      </w:pPr>
      <w:r w:rsidRPr="00304EEF">
        <w:rPr>
          <w:szCs w:val="24"/>
          <w:lang w:eastAsia="ar-SA"/>
        </w:rPr>
        <w:tab/>
        <w:t>PRIDEDAMA:</w:t>
      </w:r>
    </w:p>
    <w:p w14:paraId="0914E3B3" w14:textId="2AAE4D5A" w:rsidR="00A76560" w:rsidRPr="00304EEF" w:rsidRDefault="00A76560" w:rsidP="00852203">
      <w:pPr>
        <w:tabs>
          <w:tab w:val="left" w:pos="1134"/>
        </w:tabs>
        <w:ind w:firstLine="1080"/>
        <w:rPr>
          <w:szCs w:val="24"/>
          <w:lang w:eastAsia="ar-SA"/>
        </w:rPr>
      </w:pPr>
      <w:r w:rsidRPr="00304EEF">
        <w:rPr>
          <w:szCs w:val="24"/>
          <w:lang w:eastAsia="ar-SA"/>
        </w:rPr>
        <w:tab/>
        <w:t xml:space="preserve">1. </w:t>
      </w:r>
      <w:r w:rsidRPr="00304EEF">
        <w:rPr>
          <w:color w:val="000000"/>
          <w:szCs w:val="24"/>
        </w:rPr>
        <w:t xml:space="preserve">Išsilavinimo dokumento kopija (Lietuvos universitete įgytą aukštojo mokslo kvalifikaciją patvirtinančio diplomo ar studijų pažymėjimo kopija). </w:t>
      </w:r>
    </w:p>
    <w:p w14:paraId="017007B3" w14:textId="77777777" w:rsidR="00A76560" w:rsidRPr="00304EEF" w:rsidRDefault="00A76560" w:rsidP="00852203">
      <w:pPr>
        <w:tabs>
          <w:tab w:val="left" w:pos="1134"/>
        </w:tabs>
        <w:ind w:firstLine="567"/>
        <w:rPr>
          <w:szCs w:val="24"/>
          <w:lang w:eastAsia="ar-SA"/>
        </w:rPr>
      </w:pPr>
      <w:r w:rsidRPr="00304EEF">
        <w:rPr>
          <w:szCs w:val="24"/>
          <w:lang w:eastAsia="ar-SA"/>
        </w:rPr>
        <w:tab/>
        <w:t>2. Brandos atestato kopija.</w:t>
      </w:r>
    </w:p>
    <w:p w14:paraId="41E3FDF2" w14:textId="77777777" w:rsidR="00A76560" w:rsidRPr="00304EEF" w:rsidRDefault="00A76560" w:rsidP="00852203">
      <w:pPr>
        <w:tabs>
          <w:tab w:val="left" w:pos="1134"/>
        </w:tabs>
        <w:ind w:firstLine="567"/>
        <w:rPr>
          <w:szCs w:val="24"/>
          <w:lang w:eastAsia="ar-SA"/>
        </w:rPr>
      </w:pPr>
      <w:r w:rsidRPr="00304EEF">
        <w:rPr>
          <w:szCs w:val="24"/>
          <w:lang w:eastAsia="ar-SA"/>
        </w:rPr>
        <w:tab/>
        <w:t>3. Asmens dokumento kopija.</w:t>
      </w:r>
    </w:p>
    <w:p w14:paraId="6292154A" w14:textId="77777777" w:rsidR="00A76560" w:rsidRPr="00304EEF" w:rsidRDefault="00A76560" w:rsidP="00852203">
      <w:pPr>
        <w:tabs>
          <w:tab w:val="left" w:pos="1134"/>
        </w:tabs>
        <w:ind w:firstLine="567"/>
        <w:rPr>
          <w:szCs w:val="24"/>
          <w:lang w:eastAsia="ar-SA"/>
        </w:rPr>
      </w:pPr>
      <w:r w:rsidRPr="00304EEF">
        <w:rPr>
          <w:szCs w:val="24"/>
          <w:lang w:eastAsia="ar-SA"/>
        </w:rPr>
        <w:tab/>
        <w:t xml:space="preserve">4. </w:t>
      </w:r>
      <w:r w:rsidRPr="00304EEF">
        <w:rPr>
          <w:szCs w:val="24"/>
        </w:rPr>
        <w:t>Darbo sutarties kopija</w:t>
      </w:r>
      <w:r w:rsidRPr="00304EEF">
        <w:rPr>
          <w:szCs w:val="24"/>
          <w:lang w:eastAsia="ar-SA"/>
        </w:rPr>
        <w:t>.</w:t>
      </w:r>
    </w:p>
    <w:p w14:paraId="19479E2A" w14:textId="77777777" w:rsidR="00A76560" w:rsidRPr="00304EEF" w:rsidRDefault="00A76560" w:rsidP="00852203">
      <w:pPr>
        <w:tabs>
          <w:tab w:val="left" w:pos="1134"/>
        </w:tabs>
        <w:ind w:firstLine="567"/>
        <w:rPr>
          <w:szCs w:val="24"/>
        </w:rPr>
      </w:pPr>
      <w:r w:rsidRPr="00304EEF">
        <w:rPr>
          <w:szCs w:val="24"/>
          <w:lang w:eastAsia="ar-SA"/>
        </w:rPr>
        <w:tab/>
        <w:t>Tvirtinu</w:t>
      </w:r>
      <w:r w:rsidRPr="00304EEF">
        <w:rPr>
          <w:szCs w:val="24"/>
        </w:rPr>
        <w:t>, kad visi duomenys, pateikti prašyme ir prie jo pridedamuose dokumentuose, yra tikri ir teisingi.</w:t>
      </w:r>
    </w:p>
    <w:p w14:paraId="6B8B6269" w14:textId="77777777" w:rsidR="00A76560" w:rsidRPr="00304EEF" w:rsidRDefault="00A76560" w:rsidP="00852203">
      <w:pPr>
        <w:tabs>
          <w:tab w:val="left" w:pos="1134"/>
        </w:tabs>
        <w:rPr>
          <w:szCs w:val="24"/>
          <w:lang w:eastAsia="ar-SA"/>
        </w:rPr>
      </w:pPr>
    </w:p>
    <w:p w14:paraId="5D4B35FA" w14:textId="77777777" w:rsidR="00A76560" w:rsidRPr="00304EEF" w:rsidRDefault="00A76560" w:rsidP="00852203">
      <w:pPr>
        <w:rPr>
          <w:szCs w:val="24"/>
          <w:lang w:eastAsia="ar-SA"/>
        </w:rPr>
      </w:pPr>
    </w:p>
    <w:p w14:paraId="29629DF3" w14:textId="77777777" w:rsidR="00A76560" w:rsidRPr="00304EEF" w:rsidRDefault="00A76560" w:rsidP="00852203">
      <w:pPr>
        <w:ind w:firstLine="720"/>
        <w:rPr>
          <w:szCs w:val="24"/>
          <w:lang w:eastAsia="ar-SA"/>
        </w:rPr>
      </w:pPr>
      <w:r w:rsidRPr="00304EEF">
        <w:rPr>
          <w:szCs w:val="24"/>
          <w:lang w:eastAsia="ar-SA"/>
        </w:rPr>
        <w:t>____________________________</w:t>
      </w:r>
      <w:r w:rsidRPr="00304EEF">
        <w:rPr>
          <w:szCs w:val="24"/>
          <w:lang w:eastAsia="ar-SA"/>
        </w:rPr>
        <w:tab/>
        <w:t xml:space="preserve">                 ____________________</w:t>
      </w:r>
    </w:p>
    <w:p w14:paraId="47523CDB" w14:textId="77777777" w:rsidR="00A76560" w:rsidRPr="00304EEF" w:rsidRDefault="00A76560" w:rsidP="00852203">
      <w:pPr>
        <w:ind w:firstLine="720"/>
        <w:rPr>
          <w:b/>
          <w:bCs/>
          <w:szCs w:val="24"/>
          <w:lang w:eastAsia="ar-SA"/>
        </w:rPr>
      </w:pPr>
      <w:r w:rsidRPr="00304EEF">
        <w:rPr>
          <w:szCs w:val="24"/>
          <w:lang w:eastAsia="ar-SA"/>
        </w:rPr>
        <w:tab/>
        <w:t xml:space="preserve">             (parašas)</w:t>
      </w:r>
      <w:r w:rsidRPr="00304EEF">
        <w:rPr>
          <w:szCs w:val="24"/>
          <w:lang w:eastAsia="ar-SA"/>
        </w:rPr>
        <w:tab/>
      </w:r>
      <w:r w:rsidRPr="00304EEF">
        <w:rPr>
          <w:szCs w:val="24"/>
          <w:lang w:eastAsia="ar-SA"/>
        </w:rPr>
        <w:tab/>
      </w:r>
      <w:r w:rsidRPr="00304EEF">
        <w:rPr>
          <w:szCs w:val="24"/>
          <w:lang w:eastAsia="ar-SA"/>
        </w:rPr>
        <w:tab/>
        <w:t xml:space="preserve">        (vardas, pavardė)</w:t>
      </w:r>
    </w:p>
    <w:p w14:paraId="38F585A2" w14:textId="77777777" w:rsidR="00A76560" w:rsidRPr="00304EEF" w:rsidRDefault="00A76560" w:rsidP="00852203">
      <w:pPr>
        <w:ind w:firstLine="720"/>
        <w:rPr>
          <w:b/>
          <w:bCs/>
          <w:szCs w:val="24"/>
          <w:lang w:eastAsia="ar-SA"/>
        </w:rPr>
      </w:pPr>
    </w:p>
    <w:p w14:paraId="3E147D28" w14:textId="77777777" w:rsidR="00A76560" w:rsidRPr="00304EEF" w:rsidRDefault="00A76560" w:rsidP="00852203">
      <w:pPr>
        <w:rPr>
          <w:bCs/>
          <w:szCs w:val="24"/>
          <w:lang w:eastAsia="lt-LT"/>
        </w:rPr>
      </w:pPr>
    </w:p>
    <w:p w14:paraId="33123130" w14:textId="77777777" w:rsidR="00A76560" w:rsidRPr="00304EEF" w:rsidRDefault="00A76560" w:rsidP="00852203">
      <w:pPr>
        <w:rPr>
          <w:bCs/>
          <w:szCs w:val="24"/>
          <w:lang w:eastAsia="lt-LT"/>
        </w:rPr>
      </w:pPr>
    </w:p>
    <w:p w14:paraId="5BF5C71E" w14:textId="77777777" w:rsidR="00A76560" w:rsidRPr="00304EEF" w:rsidRDefault="00A76560" w:rsidP="00852203">
      <w:pPr>
        <w:rPr>
          <w:bCs/>
          <w:szCs w:val="24"/>
          <w:lang w:eastAsia="lt-LT"/>
        </w:rPr>
      </w:pPr>
    </w:p>
    <w:p w14:paraId="7EE4AB14" w14:textId="77777777" w:rsidR="00A76560" w:rsidRPr="00304EEF" w:rsidRDefault="00A76560" w:rsidP="00852203">
      <w:pPr>
        <w:ind w:left="3890" w:firstLine="1298"/>
        <w:rPr>
          <w:bCs/>
          <w:szCs w:val="24"/>
          <w:lang w:eastAsia="lt-LT"/>
        </w:rPr>
      </w:pPr>
    </w:p>
    <w:p w14:paraId="25840EA9" w14:textId="77777777" w:rsidR="00A76560" w:rsidRPr="00304EEF" w:rsidRDefault="00A76560" w:rsidP="00852203">
      <w:pPr>
        <w:ind w:left="3890" w:firstLine="1298"/>
        <w:rPr>
          <w:bCs/>
          <w:szCs w:val="24"/>
          <w:lang w:eastAsia="lt-LT"/>
        </w:rPr>
      </w:pPr>
    </w:p>
    <w:p w14:paraId="56332E8D" w14:textId="77777777" w:rsidR="00A76560" w:rsidRPr="00304EEF" w:rsidRDefault="00A76560" w:rsidP="00852203">
      <w:pPr>
        <w:rPr>
          <w:bCs/>
          <w:szCs w:val="24"/>
          <w:lang w:eastAsia="lt-LT"/>
        </w:rPr>
      </w:pPr>
    </w:p>
    <w:p w14:paraId="048DCA2B" w14:textId="77777777" w:rsidR="00A76560" w:rsidRPr="00304EEF" w:rsidRDefault="00A76560" w:rsidP="00852203">
      <w:pPr>
        <w:ind w:left="3890" w:firstLine="1298"/>
        <w:rPr>
          <w:bCs/>
          <w:szCs w:val="24"/>
          <w:lang w:eastAsia="lt-LT"/>
        </w:rPr>
      </w:pPr>
    </w:p>
    <w:p w14:paraId="4E917929" w14:textId="77777777" w:rsidR="00A76560" w:rsidRPr="00304EEF" w:rsidRDefault="00A76560" w:rsidP="00852203">
      <w:pPr>
        <w:ind w:left="3890" w:firstLine="1298"/>
        <w:rPr>
          <w:bCs/>
          <w:szCs w:val="24"/>
          <w:lang w:eastAsia="lt-LT"/>
        </w:rPr>
      </w:pPr>
    </w:p>
    <w:p w14:paraId="3DE1F3CF" w14:textId="77777777" w:rsidR="00A76560" w:rsidRPr="00304EEF" w:rsidRDefault="00A76560" w:rsidP="00852203">
      <w:pPr>
        <w:rPr>
          <w:bCs/>
          <w:szCs w:val="24"/>
          <w:lang w:eastAsia="lt-LT"/>
        </w:rPr>
      </w:pPr>
    </w:p>
    <w:p w14:paraId="205324D7" w14:textId="53CA0AF6" w:rsidR="00A76560" w:rsidRPr="00304EEF" w:rsidRDefault="00DC6299" w:rsidP="00DC6299">
      <w:pPr>
        <w:jc w:val="center"/>
        <w:rPr>
          <w:bCs/>
          <w:szCs w:val="24"/>
          <w:lang w:eastAsia="lt-LT"/>
        </w:rPr>
      </w:pPr>
      <w:r w:rsidRPr="00304EEF">
        <w:rPr>
          <w:bCs/>
          <w:szCs w:val="24"/>
          <w:lang w:eastAsia="lt-LT"/>
        </w:rPr>
        <w:t>______</w:t>
      </w:r>
    </w:p>
    <w:p w14:paraId="30B92160" w14:textId="77777777" w:rsidR="00A76560" w:rsidRPr="00304EEF" w:rsidRDefault="00A76560" w:rsidP="00852203">
      <w:pPr>
        <w:ind w:left="3890" w:firstLine="1298"/>
        <w:rPr>
          <w:bCs/>
          <w:szCs w:val="24"/>
          <w:lang w:eastAsia="lt-LT"/>
        </w:rPr>
      </w:pPr>
    </w:p>
    <w:p w14:paraId="49422E79" w14:textId="77777777" w:rsidR="00A76560" w:rsidRPr="00304EEF" w:rsidRDefault="00A76560" w:rsidP="00852203">
      <w:pPr>
        <w:ind w:left="3890" w:firstLine="1298"/>
        <w:rPr>
          <w:bCs/>
          <w:szCs w:val="24"/>
          <w:lang w:eastAsia="lt-LT"/>
        </w:rPr>
      </w:pPr>
    </w:p>
    <w:p w14:paraId="0AFDC68E" w14:textId="77777777" w:rsidR="00A76560" w:rsidRPr="00304EEF" w:rsidRDefault="00A76560" w:rsidP="00852203">
      <w:pPr>
        <w:ind w:left="3890" w:firstLine="1298"/>
        <w:rPr>
          <w:bCs/>
          <w:szCs w:val="24"/>
          <w:lang w:eastAsia="lt-LT"/>
        </w:rPr>
      </w:pPr>
    </w:p>
    <w:p w14:paraId="27AD8457" w14:textId="77777777" w:rsidR="00584B7D" w:rsidRPr="00304EEF" w:rsidRDefault="00584B7D" w:rsidP="00584B7D">
      <w:pPr>
        <w:suppressAutoHyphens/>
        <w:ind w:left="5103"/>
      </w:pPr>
      <w:r w:rsidRPr="00304EEF">
        <w:lastRenderedPageBreak/>
        <w:t xml:space="preserve">Finansinės paramos skyrimo Ignalinos rajonui reikalingiems specialistams tvarkos aprašo </w:t>
      </w:r>
    </w:p>
    <w:p w14:paraId="46BABF05" w14:textId="5E6F015A" w:rsidR="00584B7D" w:rsidRPr="00304EEF" w:rsidRDefault="00584B7D" w:rsidP="00584B7D">
      <w:pPr>
        <w:suppressAutoHyphens/>
        <w:ind w:left="5103"/>
        <w:rPr>
          <w:lang w:eastAsia="ar-SA"/>
        </w:rPr>
      </w:pPr>
      <w:r w:rsidRPr="00304EEF">
        <w:rPr>
          <w:lang w:eastAsia="ar-SA"/>
        </w:rPr>
        <w:t>3 priedas</w:t>
      </w:r>
    </w:p>
    <w:p w14:paraId="67EC5EB9" w14:textId="77777777" w:rsidR="00584B7D" w:rsidRPr="00304EEF" w:rsidRDefault="00584B7D" w:rsidP="00584B7D">
      <w:pPr>
        <w:suppressAutoHyphens/>
        <w:rPr>
          <w:lang w:eastAsia="lt-LT"/>
        </w:rPr>
      </w:pPr>
    </w:p>
    <w:p w14:paraId="71FACE79" w14:textId="77777777" w:rsidR="00584B7D" w:rsidRPr="00304EEF" w:rsidRDefault="00584B7D" w:rsidP="00584B7D">
      <w:pPr>
        <w:ind w:right="-286"/>
        <w:jc w:val="center"/>
        <w:rPr>
          <w:b/>
          <w:lang w:eastAsia="ar-SA"/>
        </w:rPr>
      </w:pPr>
      <w:r w:rsidRPr="00304EEF">
        <w:rPr>
          <w:b/>
          <w:lang w:eastAsia="ar-SA"/>
        </w:rPr>
        <w:t>(Prašymo forma)</w:t>
      </w:r>
    </w:p>
    <w:p w14:paraId="3DCFEE0B" w14:textId="77777777" w:rsidR="00584B7D" w:rsidRPr="00304EEF" w:rsidRDefault="00584B7D" w:rsidP="00584B7D">
      <w:pPr>
        <w:jc w:val="center"/>
        <w:rPr>
          <w:lang w:eastAsia="ar-SA"/>
        </w:rPr>
      </w:pPr>
      <w:r w:rsidRPr="00304EEF">
        <w:rPr>
          <w:lang w:eastAsia="ar-SA"/>
        </w:rPr>
        <w:t>______________________________</w:t>
      </w:r>
    </w:p>
    <w:p w14:paraId="6CEC0006" w14:textId="77777777" w:rsidR="00584B7D" w:rsidRPr="00304EEF" w:rsidRDefault="00584B7D" w:rsidP="00584B7D">
      <w:pPr>
        <w:jc w:val="center"/>
        <w:rPr>
          <w:lang w:eastAsia="ar-SA"/>
        </w:rPr>
      </w:pPr>
      <w:r w:rsidRPr="00304EEF">
        <w:rPr>
          <w:lang w:eastAsia="ar-SA"/>
        </w:rPr>
        <w:t>(vardas, pavardė)</w:t>
      </w:r>
    </w:p>
    <w:p w14:paraId="34C9D2D4" w14:textId="77777777" w:rsidR="00584B7D" w:rsidRPr="00304EEF" w:rsidRDefault="00584B7D" w:rsidP="00584B7D">
      <w:pPr>
        <w:jc w:val="center"/>
        <w:rPr>
          <w:lang w:eastAsia="ar-SA"/>
        </w:rPr>
      </w:pPr>
      <w:r w:rsidRPr="00304EEF">
        <w:rPr>
          <w:lang w:eastAsia="ar-SA"/>
        </w:rPr>
        <w:t>________________________________________________</w:t>
      </w:r>
    </w:p>
    <w:p w14:paraId="3DA9D12E" w14:textId="77777777" w:rsidR="00584B7D" w:rsidRPr="00304EEF" w:rsidRDefault="00584B7D" w:rsidP="00584B7D">
      <w:pPr>
        <w:jc w:val="center"/>
        <w:rPr>
          <w:lang w:eastAsia="ar-SA"/>
        </w:rPr>
      </w:pPr>
      <w:r w:rsidRPr="00304EEF">
        <w:rPr>
          <w:lang w:eastAsia="ar-SA"/>
        </w:rPr>
        <w:t xml:space="preserve">(gyvenamoji vieta) </w:t>
      </w:r>
    </w:p>
    <w:p w14:paraId="36CA9419" w14:textId="77777777" w:rsidR="00584B7D" w:rsidRPr="00304EEF" w:rsidRDefault="00584B7D" w:rsidP="00584B7D">
      <w:pPr>
        <w:jc w:val="center"/>
        <w:rPr>
          <w:lang w:eastAsia="ar-SA"/>
        </w:rPr>
      </w:pPr>
      <w:r w:rsidRPr="00304EEF">
        <w:rPr>
          <w:lang w:eastAsia="ar-SA"/>
        </w:rPr>
        <w:t>___________________________________________________________</w:t>
      </w:r>
    </w:p>
    <w:p w14:paraId="14A05A60" w14:textId="5C16EA65" w:rsidR="00584B7D" w:rsidRPr="00304EEF" w:rsidRDefault="00584B7D" w:rsidP="00584B7D">
      <w:pPr>
        <w:jc w:val="center"/>
        <w:rPr>
          <w:lang w:eastAsia="ar-SA"/>
        </w:rPr>
      </w:pPr>
      <w:r w:rsidRPr="00304EEF">
        <w:rPr>
          <w:lang w:eastAsia="ar-SA"/>
        </w:rPr>
        <w:t>(telefon</w:t>
      </w:r>
      <w:r w:rsidR="00DC6299" w:rsidRPr="00304EEF">
        <w:rPr>
          <w:lang w:eastAsia="ar-SA"/>
        </w:rPr>
        <w:t>as</w:t>
      </w:r>
      <w:r w:rsidRPr="00304EEF">
        <w:rPr>
          <w:lang w:eastAsia="ar-SA"/>
        </w:rPr>
        <w:t>, el. pašto adresas)</w:t>
      </w:r>
    </w:p>
    <w:p w14:paraId="66B7DFCD" w14:textId="77777777" w:rsidR="00584B7D" w:rsidRPr="00304EEF" w:rsidRDefault="00584B7D" w:rsidP="00584B7D">
      <w:pPr>
        <w:rPr>
          <w:lang w:eastAsia="ar-SA"/>
        </w:rPr>
      </w:pPr>
    </w:p>
    <w:p w14:paraId="3711ADE4" w14:textId="77777777" w:rsidR="00584B7D" w:rsidRPr="00304EEF" w:rsidRDefault="00584B7D" w:rsidP="00584B7D">
      <w:pPr>
        <w:ind w:left="567"/>
        <w:rPr>
          <w:lang w:eastAsia="ar-SA"/>
        </w:rPr>
      </w:pPr>
    </w:p>
    <w:p w14:paraId="3C48C551" w14:textId="77777777" w:rsidR="00584B7D" w:rsidRPr="00304EEF" w:rsidRDefault="00584B7D" w:rsidP="00584B7D">
      <w:pPr>
        <w:rPr>
          <w:lang w:eastAsia="ar-SA"/>
        </w:rPr>
      </w:pPr>
      <w:r w:rsidRPr="00304EEF">
        <w:rPr>
          <w:lang w:eastAsia="ar-SA"/>
        </w:rPr>
        <w:t xml:space="preserve">Ignalinos rajono savivaldybės </w:t>
      </w:r>
    </w:p>
    <w:p w14:paraId="4EC684D3" w14:textId="6640351F" w:rsidR="00584B7D" w:rsidRPr="00304EEF" w:rsidRDefault="00584B7D" w:rsidP="00584B7D">
      <w:pPr>
        <w:rPr>
          <w:lang w:eastAsia="ar-SA"/>
        </w:rPr>
      </w:pPr>
      <w:r w:rsidRPr="00304EEF">
        <w:rPr>
          <w:lang w:eastAsia="ar-SA"/>
        </w:rPr>
        <w:t>administracij</w:t>
      </w:r>
      <w:r w:rsidR="009475BD" w:rsidRPr="00304EEF">
        <w:rPr>
          <w:lang w:eastAsia="ar-SA"/>
        </w:rPr>
        <w:t>ai</w:t>
      </w:r>
    </w:p>
    <w:p w14:paraId="30E268AC" w14:textId="77777777" w:rsidR="00584B7D" w:rsidRPr="00304EEF" w:rsidRDefault="00584B7D" w:rsidP="00584B7D">
      <w:pPr>
        <w:jc w:val="center"/>
        <w:rPr>
          <w:lang w:eastAsia="ar-SA"/>
        </w:rPr>
      </w:pPr>
    </w:p>
    <w:p w14:paraId="78D6560A" w14:textId="77777777" w:rsidR="00584B7D" w:rsidRPr="00304EEF" w:rsidRDefault="00584B7D" w:rsidP="00584B7D">
      <w:pPr>
        <w:jc w:val="center"/>
        <w:rPr>
          <w:b/>
          <w:lang w:eastAsia="ar-SA"/>
        </w:rPr>
      </w:pPr>
      <w:r w:rsidRPr="00304EEF">
        <w:rPr>
          <w:b/>
          <w:lang w:eastAsia="ar-SA"/>
        </w:rPr>
        <w:t>PRAŠYMAS</w:t>
      </w:r>
    </w:p>
    <w:p w14:paraId="51AFA961" w14:textId="77777777" w:rsidR="00584B7D" w:rsidRPr="00304EEF" w:rsidRDefault="00584B7D" w:rsidP="00584B7D">
      <w:pPr>
        <w:jc w:val="center"/>
        <w:rPr>
          <w:b/>
          <w:lang w:eastAsia="ar-SA"/>
        </w:rPr>
      </w:pPr>
      <w:r w:rsidRPr="00304EEF">
        <w:rPr>
          <w:b/>
          <w:lang w:eastAsia="ar-SA"/>
        </w:rPr>
        <w:t xml:space="preserve">DĖL FINANSINĖS PARAMOS SKYRIMO </w:t>
      </w:r>
    </w:p>
    <w:p w14:paraId="5B01CFDE" w14:textId="77777777" w:rsidR="00584B7D" w:rsidRPr="00304EEF" w:rsidRDefault="00584B7D" w:rsidP="00584B7D">
      <w:pPr>
        <w:jc w:val="center"/>
        <w:rPr>
          <w:b/>
          <w:lang w:eastAsia="ar-SA"/>
        </w:rPr>
      </w:pPr>
    </w:p>
    <w:p w14:paraId="6F906B7C" w14:textId="77777777" w:rsidR="00584B7D" w:rsidRPr="00304EEF" w:rsidRDefault="00584B7D" w:rsidP="00584B7D">
      <w:pPr>
        <w:jc w:val="center"/>
        <w:rPr>
          <w:lang w:eastAsia="ar-SA"/>
        </w:rPr>
      </w:pPr>
      <w:r w:rsidRPr="00304EEF">
        <w:rPr>
          <w:lang w:eastAsia="ar-SA"/>
        </w:rPr>
        <w:t xml:space="preserve">20___m. ______________________ d. </w:t>
      </w:r>
    </w:p>
    <w:p w14:paraId="12786D36" w14:textId="77777777" w:rsidR="00584B7D" w:rsidRPr="00304EEF" w:rsidRDefault="00584B7D" w:rsidP="00584B7D">
      <w:pPr>
        <w:rPr>
          <w:lang w:eastAsia="ar-SA"/>
        </w:rPr>
      </w:pPr>
    </w:p>
    <w:p w14:paraId="31025928" w14:textId="3952F7D5" w:rsidR="00584B7D" w:rsidRPr="00304EEF" w:rsidRDefault="00584B7D" w:rsidP="00584B7D">
      <w:pPr>
        <w:tabs>
          <w:tab w:val="left" w:pos="1134"/>
        </w:tabs>
        <w:ind w:firstLine="567"/>
        <w:rPr>
          <w:lang w:eastAsia="ar-SA"/>
        </w:rPr>
      </w:pPr>
      <w:r w:rsidRPr="00304EEF">
        <w:rPr>
          <w:lang w:eastAsia="ar-SA"/>
        </w:rPr>
        <w:tab/>
        <w:t>Prašau skirti finansinę paramą kompensuojant mokestį už mokslą. Studijuoju:</w:t>
      </w:r>
    </w:p>
    <w:p w14:paraId="42231146" w14:textId="77777777" w:rsidR="00584B7D" w:rsidRPr="00304EEF" w:rsidRDefault="00584B7D" w:rsidP="00584B7D">
      <w:pPr>
        <w:rPr>
          <w:lang w:eastAsia="ar-SA"/>
        </w:rPr>
      </w:pPr>
    </w:p>
    <w:tbl>
      <w:tblPr>
        <w:tblW w:w="8790" w:type="dxa"/>
        <w:tblInd w:w="622" w:type="dxa"/>
        <w:tblLayout w:type="fixed"/>
        <w:tblCellMar>
          <w:top w:w="55" w:type="dxa"/>
          <w:left w:w="55" w:type="dxa"/>
          <w:bottom w:w="55" w:type="dxa"/>
          <w:right w:w="55" w:type="dxa"/>
        </w:tblCellMar>
        <w:tblLook w:val="04A0" w:firstRow="1" w:lastRow="0" w:firstColumn="1" w:lastColumn="0" w:noHBand="0" w:noVBand="1"/>
      </w:tblPr>
      <w:tblGrid>
        <w:gridCol w:w="3261"/>
        <w:gridCol w:w="5529"/>
      </w:tblGrid>
      <w:tr w:rsidR="00584B7D" w:rsidRPr="00304EEF" w14:paraId="20D2DA6C" w14:textId="77777777" w:rsidTr="00DA01D3">
        <w:trPr>
          <w:tblHeader/>
        </w:trPr>
        <w:tc>
          <w:tcPr>
            <w:tcW w:w="3261" w:type="dxa"/>
            <w:tcBorders>
              <w:top w:val="single" w:sz="2" w:space="0" w:color="000000"/>
              <w:left w:val="single" w:sz="2" w:space="0" w:color="000000"/>
              <w:bottom w:val="single" w:sz="2" w:space="0" w:color="000000"/>
              <w:right w:val="nil"/>
            </w:tcBorders>
            <w:hideMark/>
          </w:tcPr>
          <w:p w14:paraId="565A77AE" w14:textId="77777777" w:rsidR="00584B7D" w:rsidRPr="00304EEF" w:rsidRDefault="00584B7D" w:rsidP="00DA01D3">
            <w:pPr>
              <w:suppressLineNumbers/>
              <w:suppressAutoHyphens/>
              <w:snapToGrid w:val="0"/>
              <w:rPr>
                <w:color w:val="000000"/>
                <w:lang w:eastAsia="lt-LT"/>
              </w:rPr>
            </w:pPr>
            <w:r w:rsidRPr="00304EEF">
              <w:rPr>
                <w:color w:val="000000"/>
              </w:rPr>
              <w:t>Mokymo įstaigos pavadinimas</w:t>
            </w:r>
          </w:p>
        </w:tc>
        <w:tc>
          <w:tcPr>
            <w:tcW w:w="5528" w:type="dxa"/>
            <w:tcBorders>
              <w:top w:val="single" w:sz="2" w:space="0" w:color="000000"/>
              <w:left w:val="single" w:sz="2" w:space="0" w:color="000000"/>
              <w:bottom w:val="single" w:sz="2" w:space="0" w:color="000000"/>
              <w:right w:val="single" w:sz="2" w:space="0" w:color="000000"/>
            </w:tcBorders>
          </w:tcPr>
          <w:p w14:paraId="67AE3277" w14:textId="77777777" w:rsidR="00584B7D" w:rsidRPr="00304EEF" w:rsidRDefault="00584B7D" w:rsidP="00DA01D3">
            <w:pPr>
              <w:suppressLineNumbers/>
              <w:suppressAutoHyphens/>
              <w:snapToGrid w:val="0"/>
              <w:jc w:val="center"/>
              <w:rPr>
                <w:color w:val="000000"/>
              </w:rPr>
            </w:pPr>
          </w:p>
        </w:tc>
      </w:tr>
      <w:tr w:rsidR="00584B7D" w:rsidRPr="00304EEF" w14:paraId="31152C9A" w14:textId="77777777" w:rsidTr="00DA01D3">
        <w:tc>
          <w:tcPr>
            <w:tcW w:w="3261" w:type="dxa"/>
            <w:tcBorders>
              <w:top w:val="nil"/>
              <w:left w:val="single" w:sz="2" w:space="0" w:color="000000"/>
              <w:bottom w:val="single" w:sz="2" w:space="0" w:color="000000"/>
              <w:right w:val="nil"/>
            </w:tcBorders>
            <w:hideMark/>
          </w:tcPr>
          <w:p w14:paraId="541216E2" w14:textId="77777777" w:rsidR="00584B7D" w:rsidRPr="00304EEF" w:rsidRDefault="00584B7D" w:rsidP="00DA01D3">
            <w:pPr>
              <w:suppressLineNumbers/>
              <w:suppressAutoHyphens/>
              <w:snapToGrid w:val="0"/>
              <w:rPr>
                <w:color w:val="000000"/>
              </w:rPr>
            </w:pPr>
            <w:r w:rsidRPr="00304EEF">
              <w:rPr>
                <w:color w:val="000000"/>
              </w:rPr>
              <w:t>Studijų programos pavadinimas</w:t>
            </w:r>
          </w:p>
        </w:tc>
        <w:tc>
          <w:tcPr>
            <w:tcW w:w="5528" w:type="dxa"/>
            <w:tcBorders>
              <w:top w:val="nil"/>
              <w:left w:val="single" w:sz="2" w:space="0" w:color="000000"/>
              <w:bottom w:val="single" w:sz="2" w:space="0" w:color="000000"/>
              <w:right w:val="single" w:sz="2" w:space="0" w:color="000000"/>
            </w:tcBorders>
          </w:tcPr>
          <w:p w14:paraId="5504B80A" w14:textId="77777777" w:rsidR="00584B7D" w:rsidRPr="00304EEF" w:rsidRDefault="00584B7D" w:rsidP="00DA01D3">
            <w:pPr>
              <w:suppressLineNumbers/>
              <w:suppressAutoHyphens/>
              <w:snapToGrid w:val="0"/>
              <w:jc w:val="center"/>
              <w:rPr>
                <w:color w:val="000000"/>
              </w:rPr>
            </w:pPr>
          </w:p>
        </w:tc>
      </w:tr>
      <w:tr w:rsidR="00584B7D" w:rsidRPr="00304EEF" w14:paraId="76985DC8" w14:textId="77777777" w:rsidTr="00DA01D3">
        <w:tc>
          <w:tcPr>
            <w:tcW w:w="3261" w:type="dxa"/>
            <w:tcBorders>
              <w:top w:val="nil"/>
              <w:left w:val="single" w:sz="2" w:space="0" w:color="000000"/>
              <w:bottom w:val="single" w:sz="2" w:space="0" w:color="000000"/>
              <w:right w:val="nil"/>
            </w:tcBorders>
            <w:hideMark/>
          </w:tcPr>
          <w:p w14:paraId="145CE90A" w14:textId="77777777" w:rsidR="00584B7D" w:rsidRPr="00304EEF" w:rsidRDefault="00584B7D" w:rsidP="00DA01D3">
            <w:pPr>
              <w:suppressLineNumbers/>
              <w:suppressAutoHyphens/>
              <w:snapToGrid w:val="0"/>
              <w:rPr>
                <w:color w:val="000000"/>
              </w:rPr>
            </w:pPr>
            <w:r w:rsidRPr="00304EEF">
              <w:rPr>
                <w:color w:val="000000"/>
              </w:rPr>
              <w:t>Kursas</w:t>
            </w:r>
          </w:p>
        </w:tc>
        <w:tc>
          <w:tcPr>
            <w:tcW w:w="5528" w:type="dxa"/>
            <w:tcBorders>
              <w:top w:val="nil"/>
              <w:left w:val="single" w:sz="2" w:space="0" w:color="000000"/>
              <w:bottom w:val="single" w:sz="2" w:space="0" w:color="000000"/>
              <w:right w:val="single" w:sz="2" w:space="0" w:color="000000"/>
            </w:tcBorders>
          </w:tcPr>
          <w:p w14:paraId="4B64D6FC" w14:textId="77777777" w:rsidR="00584B7D" w:rsidRPr="00304EEF" w:rsidRDefault="00584B7D" w:rsidP="00DA01D3">
            <w:pPr>
              <w:suppressLineNumbers/>
              <w:suppressAutoHyphens/>
              <w:snapToGrid w:val="0"/>
              <w:jc w:val="center"/>
              <w:rPr>
                <w:color w:val="000000"/>
              </w:rPr>
            </w:pPr>
          </w:p>
        </w:tc>
      </w:tr>
    </w:tbl>
    <w:p w14:paraId="4E52B27F" w14:textId="77777777" w:rsidR="00584B7D" w:rsidRPr="00304EEF" w:rsidRDefault="00584B7D" w:rsidP="00584B7D">
      <w:pPr>
        <w:tabs>
          <w:tab w:val="left" w:pos="1134"/>
        </w:tabs>
        <w:rPr>
          <w:lang w:eastAsia="ar-SA"/>
        </w:rPr>
      </w:pPr>
      <w:r w:rsidRPr="00304EEF">
        <w:rPr>
          <w:lang w:eastAsia="ar-SA"/>
        </w:rPr>
        <w:tab/>
      </w:r>
      <w:r w:rsidRPr="00304EEF">
        <w:rPr>
          <w:lang w:eastAsia="ar-SA"/>
        </w:rPr>
        <w:tab/>
      </w:r>
    </w:p>
    <w:p w14:paraId="5596A141" w14:textId="77777777" w:rsidR="00584B7D" w:rsidRPr="00304EEF" w:rsidRDefault="00584B7D" w:rsidP="00584B7D">
      <w:pPr>
        <w:shd w:val="clear" w:color="auto" w:fill="FFFFFF"/>
        <w:rPr>
          <w:color w:val="000000"/>
          <w:lang w:eastAsia="lt-LT"/>
        </w:rPr>
      </w:pPr>
      <w:r w:rsidRPr="00304EEF">
        <w:rPr>
          <w:color w:val="000000"/>
        </w:rPr>
        <w:t xml:space="preserve">Baigęs studijas planuoju dirbti  </w:t>
      </w:r>
    </w:p>
    <w:p w14:paraId="0EB522C4" w14:textId="77777777" w:rsidR="00584B7D" w:rsidRPr="00304EEF" w:rsidRDefault="00584B7D" w:rsidP="00584B7D">
      <w:pPr>
        <w:shd w:val="clear" w:color="auto" w:fill="FFFFFF"/>
        <w:jc w:val="right"/>
        <w:rPr>
          <w:color w:val="000000"/>
        </w:rPr>
      </w:pPr>
      <w:r w:rsidRPr="00304EEF">
        <w:rPr>
          <w:color w:val="000000"/>
        </w:rPr>
        <w:t>_________________________________________________________</w:t>
      </w:r>
    </w:p>
    <w:p w14:paraId="56037F1C" w14:textId="77777777" w:rsidR="00584B7D" w:rsidRPr="00304EEF" w:rsidRDefault="00584B7D" w:rsidP="00584B7D">
      <w:pPr>
        <w:shd w:val="clear" w:color="auto" w:fill="FFFFFF"/>
        <w:ind w:left="3888"/>
        <w:rPr>
          <w:color w:val="000000"/>
        </w:rPr>
      </w:pPr>
      <w:r w:rsidRPr="00304EEF">
        <w:rPr>
          <w:color w:val="000000"/>
        </w:rPr>
        <w:t xml:space="preserve"> (Ignalinos rajone veikianti įmonė ir (ar) įstaiga)</w:t>
      </w:r>
    </w:p>
    <w:p w14:paraId="5F304111" w14:textId="77777777" w:rsidR="00584B7D" w:rsidRPr="00304EEF" w:rsidRDefault="00584B7D" w:rsidP="00584B7D">
      <w:pPr>
        <w:ind w:firstLine="720"/>
        <w:rPr>
          <w:lang w:eastAsia="ar-SA"/>
        </w:rPr>
      </w:pPr>
    </w:p>
    <w:p w14:paraId="593D1898" w14:textId="77777777" w:rsidR="00584B7D" w:rsidRPr="00304EEF" w:rsidRDefault="00584B7D" w:rsidP="00584B7D">
      <w:pPr>
        <w:ind w:firstLine="720"/>
        <w:rPr>
          <w:lang w:eastAsia="ar-SA"/>
        </w:rPr>
      </w:pPr>
    </w:p>
    <w:p w14:paraId="17E55CE2" w14:textId="7D8B3C6F" w:rsidR="00584B7D" w:rsidRPr="00304EEF" w:rsidRDefault="00584B7D" w:rsidP="002F2C68">
      <w:pPr>
        <w:tabs>
          <w:tab w:val="left" w:pos="1134"/>
        </w:tabs>
        <w:ind w:firstLine="567"/>
        <w:jc w:val="both"/>
        <w:rPr>
          <w:lang w:eastAsia="ar-SA"/>
        </w:rPr>
      </w:pPr>
      <w:r w:rsidRPr="00304EEF">
        <w:rPr>
          <w:lang w:eastAsia="ar-SA"/>
        </w:rPr>
        <w:t>PRIDEDAMA:</w:t>
      </w:r>
    </w:p>
    <w:p w14:paraId="5528FF86" w14:textId="619A7857" w:rsidR="00584B7D" w:rsidRPr="00304EEF" w:rsidRDefault="00584B7D" w:rsidP="002F2C68">
      <w:pPr>
        <w:tabs>
          <w:tab w:val="left" w:pos="1134"/>
        </w:tabs>
        <w:ind w:firstLine="567"/>
        <w:jc w:val="both"/>
        <w:rPr>
          <w:lang w:eastAsia="ar-SA"/>
        </w:rPr>
      </w:pPr>
      <w:r w:rsidRPr="00304EEF">
        <w:rPr>
          <w:lang w:eastAsia="ar-SA"/>
        </w:rPr>
        <w:t>1. Pažyma apie mokymąsi aukštojoje mokykloje.</w:t>
      </w:r>
    </w:p>
    <w:p w14:paraId="20DFA514" w14:textId="0375EF4B" w:rsidR="00584B7D" w:rsidRPr="00304EEF" w:rsidRDefault="00584B7D" w:rsidP="002F2C68">
      <w:pPr>
        <w:tabs>
          <w:tab w:val="left" w:pos="1134"/>
        </w:tabs>
        <w:ind w:firstLine="567"/>
        <w:jc w:val="both"/>
        <w:rPr>
          <w:lang w:eastAsia="ar-SA"/>
        </w:rPr>
      </w:pPr>
      <w:r w:rsidRPr="00304EEF">
        <w:rPr>
          <w:lang w:eastAsia="ar-SA"/>
        </w:rPr>
        <w:t>2. Brandos atestato kopija (tuo atveju, kai asmuo yra baigęs Ignalinos rajono bendrojo ugdymo mokyklą) arba Ignalinos rajone veikiančios įmonės ir (ar) įstaigos pažyma apie darbą įstaigoje</w:t>
      </w:r>
      <w:r w:rsidRPr="00304EEF">
        <w:t xml:space="preserve"> (tuo atveju, kai asmuo dirba Ignalinos rajone veikiančioje įmonėje ir (ar) įstaigoje).</w:t>
      </w:r>
    </w:p>
    <w:p w14:paraId="3ECCAB3C" w14:textId="5E69BABB" w:rsidR="00584B7D" w:rsidRPr="00304EEF" w:rsidRDefault="00584B7D" w:rsidP="002F2C68">
      <w:pPr>
        <w:tabs>
          <w:tab w:val="left" w:pos="1134"/>
        </w:tabs>
        <w:ind w:firstLine="567"/>
        <w:jc w:val="both"/>
        <w:rPr>
          <w:lang w:eastAsia="ar-SA"/>
        </w:rPr>
      </w:pPr>
      <w:r w:rsidRPr="00304EEF">
        <w:rPr>
          <w:lang w:eastAsia="ar-SA"/>
        </w:rPr>
        <w:t>3. Asmens dokumento kopija.</w:t>
      </w:r>
    </w:p>
    <w:p w14:paraId="4CD1F4C3" w14:textId="192D7167" w:rsidR="00584B7D" w:rsidRPr="00304EEF" w:rsidRDefault="00584B7D" w:rsidP="002F2C68">
      <w:pPr>
        <w:tabs>
          <w:tab w:val="left" w:pos="1134"/>
        </w:tabs>
        <w:ind w:firstLine="567"/>
        <w:jc w:val="both"/>
        <w:rPr>
          <w:lang w:eastAsia="ar-SA"/>
        </w:rPr>
      </w:pPr>
      <w:r w:rsidRPr="00304EEF">
        <w:rPr>
          <w:lang w:eastAsia="ar-SA"/>
        </w:rPr>
        <w:t xml:space="preserve">4. </w:t>
      </w:r>
      <w:r w:rsidRPr="00304EEF">
        <w:rPr>
          <w:color w:val="000000"/>
          <w:shd w:val="clear" w:color="auto" w:fill="FFFFFF"/>
        </w:rPr>
        <w:t>Pažyma ar sumokėto mokesčio už mokslą kvitas.</w:t>
      </w:r>
    </w:p>
    <w:p w14:paraId="2DA7C01F" w14:textId="7F642B3F" w:rsidR="00584B7D" w:rsidRPr="00304EEF" w:rsidRDefault="00584B7D" w:rsidP="002F2C68">
      <w:pPr>
        <w:tabs>
          <w:tab w:val="left" w:pos="1134"/>
        </w:tabs>
        <w:ind w:firstLine="567"/>
        <w:jc w:val="both"/>
        <w:rPr>
          <w:lang w:eastAsia="lt-LT"/>
        </w:rPr>
      </w:pPr>
      <w:r w:rsidRPr="00304EEF">
        <w:rPr>
          <w:lang w:eastAsia="ar-SA"/>
        </w:rPr>
        <w:t>Pavirtinu</w:t>
      </w:r>
      <w:r w:rsidRPr="00304EEF">
        <w:t>, kad visi duomenys, pateikti prašyme ir prie jo pridedamuose dokumentuose, yra tikri ir teisingi.</w:t>
      </w:r>
    </w:p>
    <w:p w14:paraId="17823297" w14:textId="77777777" w:rsidR="00584B7D" w:rsidRPr="00304EEF" w:rsidRDefault="00584B7D" w:rsidP="00584B7D">
      <w:pPr>
        <w:tabs>
          <w:tab w:val="left" w:pos="1134"/>
        </w:tabs>
        <w:rPr>
          <w:lang w:eastAsia="ar-SA"/>
        </w:rPr>
      </w:pPr>
    </w:p>
    <w:p w14:paraId="78DB8FB6" w14:textId="77777777" w:rsidR="00584B7D" w:rsidRPr="00304EEF" w:rsidRDefault="00584B7D" w:rsidP="00584B7D">
      <w:pPr>
        <w:rPr>
          <w:lang w:eastAsia="ar-SA"/>
        </w:rPr>
      </w:pPr>
    </w:p>
    <w:p w14:paraId="1A25368D" w14:textId="77777777" w:rsidR="00584B7D" w:rsidRPr="00304EEF" w:rsidRDefault="00584B7D" w:rsidP="00584B7D">
      <w:pPr>
        <w:ind w:firstLine="720"/>
        <w:rPr>
          <w:lang w:eastAsia="ar-SA"/>
        </w:rPr>
      </w:pPr>
      <w:r w:rsidRPr="00304EEF">
        <w:rPr>
          <w:lang w:eastAsia="ar-SA"/>
        </w:rPr>
        <w:t>____________________________</w:t>
      </w:r>
      <w:r w:rsidRPr="00304EEF">
        <w:rPr>
          <w:lang w:eastAsia="ar-SA"/>
        </w:rPr>
        <w:tab/>
        <w:t xml:space="preserve">                 ____________________</w:t>
      </w:r>
    </w:p>
    <w:p w14:paraId="20AA7566" w14:textId="77777777" w:rsidR="00584B7D" w:rsidRPr="00304EEF" w:rsidRDefault="00584B7D" w:rsidP="00584B7D">
      <w:pPr>
        <w:ind w:firstLine="720"/>
        <w:rPr>
          <w:b/>
          <w:bCs/>
          <w:lang w:eastAsia="ar-SA"/>
        </w:rPr>
      </w:pPr>
      <w:r w:rsidRPr="00304EEF">
        <w:rPr>
          <w:lang w:eastAsia="ar-SA"/>
        </w:rPr>
        <w:tab/>
        <w:t xml:space="preserve">             (parašas)</w:t>
      </w:r>
      <w:r w:rsidRPr="00304EEF">
        <w:rPr>
          <w:lang w:eastAsia="ar-SA"/>
        </w:rPr>
        <w:tab/>
      </w:r>
      <w:r w:rsidRPr="00304EEF">
        <w:rPr>
          <w:lang w:eastAsia="ar-SA"/>
        </w:rPr>
        <w:tab/>
      </w:r>
      <w:r w:rsidRPr="00304EEF">
        <w:rPr>
          <w:lang w:eastAsia="ar-SA"/>
        </w:rPr>
        <w:tab/>
        <w:t xml:space="preserve">        (vardas, pavardė)</w:t>
      </w:r>
    </w:p>
    <w:p w14:paraId="46668A0B" w14:textId="77777777" w:rsidR="00584B7D" w:rsidRPr="00304EEF" w:rsidRDefault="00584B7D" w:rsidP="00584B7D">
      <w:pPr>
        <w:ind w:firstLine="720"/>
        <w:rPr>
          <w:b/>
          <w:bCs/>
          <w:lang w:eastAsia="ar-SA"/>
        </w:rPr>
      </w:pPr>
    </w:p>
    <w:p w14:paraId="3848FF2D" w14:textId="63722F92" w:rsidR="009475BD" w:rsidRPr="00304EEF" w:rsidRDefault="009475BD" w:rsidP="00584B7D">
      <w:pPr>
        <w:rPr>
          <w:b/>
          <w:bCs/>
          <w:lang w:eastAsia="ar-SA"/>
        </w:rPr>
      </w:pPr>
    </w:p>
    <w:p w14:paraId="2E97E628" w14:textId="14655883" w:rsidR="009475BD" w:rsidRPr="00304EEF" w:rsidRDefault="009475BD" w:rsidP="00584B7D">
      <w:pPr>
        <w:rPr>
          <w:b/>
          <w:bCs/>
          <w:lang w:eastAsia="ar-SA"/>
        </w:rPr>
      </w:pPr>
    </w:p>
    <w:p w14:paraId="0F01541D" w14:textId="5EC07BD0" w:rsidR="009475BD" w:rsidRPr="00304EEF" w:rsidRDefault="00DC6299" w:rsidP="00DC6299">
      <w:pPr>
        <w:jc w:val="center"/>
        <w:rPr>
          <w:lang w:eastAsia="ar-SA"/>
        </w:rPr>
      </w:pPr>
      <w:r w:rsidRPr="00304EEF">
        <w:rPr>
          <w:lang w:eastAsia="ar-SA"/>
        </w:rPr>
        <w:t>____</w:t>
      </w:r>
    </w:p>
    <w:p w14:paraId="07619866" w14:textId="77777777" w:rsidR="00584B7D" w:rsidRPr="00304EEF" w:rsidRDefault="00584B7D" w:rsidP="00584B7D">
      <w:pPr>
        <w:suppressAutoHyphens/>
        <w:rPr>
          <w:lang w:eastAsia="lt-LT"/>
        </w:rPr>
      </w:pPr>
    </w:p>
    <w:p w14:paraId="497111F3" w14:textId="77777777" w:rsidR="00DC6299" w:rsidRPr="00304EEF" w:rsidRDefault="00DC6299" w:rsidP="00852203">
      <w:pPr>
        <w:ind w:left="5103"/>
        <w:rPr>
          <w:szCs w:val="24"/>
        </w:rPr>
      </w:pPr>
    </w:p>
    <w:p w14:paraId="1EE697A0" w14:textId="77777777" w:rsidR="00DC6299" w:rsidRPr="00304EEF" w:rsidRDefault="00DC6299" w:rsidP="00852203">
      <w:pPr>
        <w:ind w:left="5103"/>
        <w:rPr>
          <w:szCs w:val="24"/>
        </w:rPr>
      </w:pPr>
    </w:p>
    <w:p w14:paraId="44B6ECF5" w14:textId="0F538A67" w:rsidR="00A76560" w:rsidRPr="00304EEF" w:rsidRDefault="00A76560" w:rsidP="00852203">
      <w:pPr>
        <w:ind w:left="5103"/>
        <w:rPr>
          <w:szCs w:val="24"/>
        </w:rPr>
      </w:pPr>
      <w:r w:rsidRPr="00304EEF">
        <w:rPr>
          <w:szCs w:val="24"/>
        </w:rPr>
        <w:lastRenderedPageBreak/>
        <w:t>Finansinės paramos skyrimo Ignalinos rajonui reikalingiems specialistams tvarkos aprašo</w:t>
      </w:r>
    </w:p>
    <w:p w14:paraId="38AD55C3" w14:textId="055567D3" w:rsidR="00A76560" w:rsidRPr="00304EEF" w:rsidRDefault="00B51CC4" w:rsidP="00852203">
      <w:pPr>
        <w:ind w:left="5103"/>
        <w:rPr>
          <w:bCs/>
          <w:szCs w:val="24"/>
          <w:lang w:eastAsia="lt-LT"/>
        </w:rPr>
      </w:pPr>
      <w:r w:rsidRPr="00304EEF">
        <w:rPr>
          <w:bCs/>
          <w:szCs w:val="24"/>
          <w:lang w:eastAsia="lt-LT"/>
        </w:rPr>
        <w:t>4</w:t>
      </w:r>
      <w:r w:rsidR="00A76560" w:rsidRPr="00304EEF">
        <w:rPr>
          <w:bCs/>
          <w:szCs w:val="24"/>
          <w:lang w:eastAsia="lt-LT"/>
        </w:rPr>
        <w:t xml:space="preserve"> priedas</w:t>
      </w:r>
    </w:p>
    <w:p w14:paraId="6CBFDCC0" w14:textId="77777777" w:rsidR="00A76560" w:rsidRPr="00304EEF" w:rsidRDefault="00A76560" w:rsidP="00852203">
      <w:pPr>
        <w:jc w:val="center"/>
        <w:rPr>
          <w:bCs/>
          <w:szCs w:val="24"/>
          <w:lang w:eastAsia="lt-LT"/>
        </w:rPr>
      </w:pPr>
    </w:p>
    <w:p w14:paraId="17849376" w14:textId="77777777" w:rsidR="00A76560" w:rsidRPr="00304EEF" w:rsidRDefault="00A76560" w:rsidP="00852203">
      <w:pPr>
        <w:jc w:val="center"/>
        <w:rPr>
          <w:b/>
          <w:bCs/>
          <w:szCs w:val="24"/>
          <w:lang w:eastAsia="lt-LT"/>
        </w:rPr>
      </w:pPr>
      <w:r w:rsidRPr="00304EEF">
        <w:rPr>
          <w:b/>
          <w:bCs/>
          <w:szCs w:val="24"/>
          <w:lang w:eastAsia="lt-LT"/>
        </w:rPr>
        <w:t>(Sutarties forma)</w:t>
      </w:r>
    </w:p>
    <w:p w14:paraId="5419C3F2" w14:textId="77777777" w:rsidR="00A76560" w:rsidRPr="00304EEF" w:rsidRDefault="00A76560" w:rsidP="00852203">
      <w:pPr>
        <w:jc w:val="center"/>
        <w:rPr>
          <w:b/>
          <w:bCs/>
          <w:szCs w:val="24"/>
          <w:lang w:eastAsia="lt-LT"/>
        </w:rPr>
      </w:pPr>
      <w:r w:rsidRPr="00304EEF">
        <w:rPr>
          <w:b/>
          <w:bCs/>
          <w:szCs w:val="24"/>
          <w:lang w:eastAsia="lt-LT"/>
        </w:rPr>
        <w:t>TRIŠALĖ FINANSINĖS PARAMOS SUTARTIS</w:t>
      </w:r>
    </w:p>
    <w:p w14:paraId="7B7F0FF3" w14:textId="77777777" w:rsidR="00A76560" w:rsidRPr="00304EEF" w:rsidRDefault="00A76560" w:rsidP="00852203">
      <w:pPr>
        <w:jc w:val="center"/>
        <w:rPr>
          <w:b/>
          <w:bCs/>
          <w:szCs w:val="24"/>
          <w:lang w:eastAsia="lt-LT"/>
        </w:rPr>
      </w:pPr>
    </w:p>
    <w:p w14:paraId="5493D2D7" w14:textId="77777777" w:rsidR="00A76560" w:rsidRPr="00304EEF" w:rsidRDefault="00A76560" w:rsidP="00852203">
      <w:pPr>
        <w:jc w:val="center"/>
        <w:rPr>
          <w:szCs w:val="24"/>
          <w:lang w:eastAsia="lt-LT"/>
        </w:rPr>
      </w:pPr>
      <w:r w:rsidRPr="00304EEF">
        <w:rPr>
          <w:szCs w:val="24"/>
          <w:lang w:eastAsia="lt-LT"/>
        </w:rPr>
        <w:t>20___m.___________________d. Nr.</w:t>
      </w:r>
    </w:p>
    <w:p w14:paraId="460C5BCB" w14:textId="77777777" w:rsidR="00A76560" w:rsidRPr="00304EEF" w:rsidRDefault="00A76560" w:rsidP="00852203">
      <w:pPr>
        <w:jc w:val="center"/>
        <w:rPr>
          <w:szCs w:val="24"/>
          <w:lang w:eastAsia="lt-LT"/>
        </w:rPr>
      </w:pPr>
      <w:r w:rsidRPr="00304EEF">
        <w:rPr>
          <w:szCs w:val="24"/>
          <w:lang w:eastAsia="lt-LT"/>
        </w:rPr>
        <w:t>Ignalina</w:t>
      </w:r>
    </w:p>
    <w:p w14:paraId="632A64D8" w14:textId="77777777" w:rsidR="00A76560" w:rsidRPr="00304EEF" w:rsidRDefault="00A76560" w:rsidP="00852203">
      <w:pPr>
        <w:jc w:val="center"/>
        <w:rPr>
          <w:szCs w:val="24"/>
          <w:lang w:eastAsia="lt-LT"/>
        </w:rPr>
      </w:pPr>
    </w:p>
    <w:p w14:paraId="6C6B9419" w14:textId="77777777" w:rsidR="00A76560" w:rsidRPr="00304EEF" w:rsidRDefault="00A76560" w:rsidP="00852203">
      <w:pPr>
        <w:ind w:firstLine="1080"/>
        <w:jc w:val="both"/>
        <w:rPr>
          <w:szCs w:val="24"/>
          <w:lang w:eastAsia="lt-LT"/>
        </w:rPr>
      </w:pPr>
      <w:r w:rsidRPr="00304EEF">
        <w:rPr>
          <w:szCs w:val="24"/>
          <w:lang w:eastAsia="lt-LT"/>
        </w:rPr>
        <w:t>Ignalinos rajono savivaldybės administracija, atstovaujama administracijos direktoriaus _____________________, veikiančio pagal Ignalinos rajono savivaldybės administracijos nuostatus (toliau – savivaldybės administracija), ________________________________________________,</w:t>
      </w:r>
    </w:p>
    <w:p w14:paraId="761D76EB" w14:textId="77777777" w:rsidR="00A76560" w:rsidRPr="00304EEF" w:rsidRDefault="00A76560" w:rsidP="00852203">
      <w:pPr>
        <w:ind w:firstLine="4015"/>
        <w:jc w:val="both"/>
        <w:rPr>
          <w:szCs w:val="24"/>
          <w:lang w:eastAsia="lt-LT"/>
        </w:rPr>
      </w:pPr>
      <w:r w:rsidRPr="00304EEF">
        <w:rPr>
          <w:szCs w:val="24"/>
          <w:lang w:eastAsia="lt-LT"/>
        </w:rPr>
        <w:t xml:space="preserve">                   (asmens vardas, pavardė, gimimo data)</w:t>
      </w:r>
    </w:p>
    <w:p w14:paraId="63680EAE" w14:textId="77777777" w:rsidR="00A76560" w:rsidRPr="00304EEF" w:rsidRDefault="00A76560" w:rsidP="00852203">
      <w:pPr>
        <w:jc w:val="both"/>
        <w:rPr>
          <w:szCs w:val="24"/>
          <w:lang w:eastAsia="lt-LT"/>
        </w:rPr>
      </w:pPr>
      <w:r w:rsidRPr="00304EEF">
        <w:rPr>
          <w:szCs w:val="24"/>
          <w:lang w:eastAsia="lt-LT"/>
        </w:rPr>
        <w:t xml:space="preserve"> (toliau – asmuo), ______________________________________, atstovaujama________________</w:t>
      </w:r>
    </w:p>
    <w:p w14:paraId="2A08060C" w14:textId="77777777" w:rsidR="00A76560" w:rsidRPr="00304EEF" w:rsidRDefault="00A76560" w:rsidP="00852203">
      <w:pPr>
        <w:jc w:val="both"/>
        <w:rPr>
          <w:szCs w:val="24"/>
          <w:lang w:eastAsia="lt-LT"/>
        </w:rPr>
      </w:pPr>
      <w:r w:rsidRPr="00304EEF">
        <w:rPr>
          <w:szCs w:val="24"/>
          <w:lang w:eastAsia="lt-LT"/>
        </w:rPr>
        <w:t xml:space="preserve">                 (įstaigos ir (arba) įmonės pavadinimas, juridinis statusas) </w:t>
      </w:r>
    </w:p>
    <w:p w14:paraId="10DCD63A" w14:textId="77777777" w:rsidR="00A76560" w:rsidRPr="00304EEF" w:rsidRDefault="00A76560" w:rsidP="00852203">
      <w:pPr>
        <w:tabs>
          <w:tab w:val="left" w:pos="180"/>
          <w:tab w:val="left" w:pos="360"/>
          <w:tab w:val="left" w:pos="720"/>
          <w:tab w:val="left" w:pos="1080"/>
        </w:tabs>
        <w:jc w:val="both"/>
        <w:rPr>
          <w:szCs w:val="24"/>
          <w:lang w:eastAsia="lt-LT"/>
        </w:rPr>
      </w:pPr>
      <w:r w:rsidRPr="00304EEF">
        <w:rPr>
          <w:szCs w:val="24"/>
          <w:lang w:eastAsia="lt-LT"/>
        </w:rPr>
        <w:t xml:space="preserve">_________________________________________________(toliau – įstaiga) </w:t>
      </w:r>
      <w:r w:rsidRPr="00304EEF">
        <w:rPr>
          <w:szCs w:val="24"/>
        </w:rPr>
        <w:t>(toliau kartu – šalys)</w:t>
      </w:r>
      <w:r w:rsidRPr="00304EEF">
        <w:rPr>
          <w:szCs w:val="24"/>
          <w:lang w:eastAsia="lt-LT"/>
        </w:rPr>
        <w:t>,</w:t>
      </w:r>
      <w:r w:rsidRPr="00304EEF">
        <w:rPr>
          <w:szCs w:val="24"/>
          <w:lang w:eastAsia="lt-LT"/>
        </w:rPr>
        <w:tab/>
        <w:t xml:space="preserve">(įgaliojimo dokumento data, rūšis, numeris, pavadinimas) </w:t>
      </w:r>
    </w:p>
    <w:p w14:paraId="031316B6" w14:textId="77777777" w:rsidR="00A76560" w:rsidRPr="00304EEF" w:rsidRDefault="00A76560" w:rsidP="00852203">
      <w:pPr>
        <w:jc w:val="both"/>
        <w:rPr>
          <w:szCs w:val="24"/>
          <w:lang w:eastAsia="lt-LT"/>
        </w:rPr>
      </w:pPr>
      <w:r w:rsidRPr="00304EEF">
        <w:rPr>
          <w:szCs w:val="24"/>
          <w:lang w:eastAsia="lt-LT"/>
        </w:rPr>
        <w:t>sudarė šią trišalę sutartį (toliau – sutartis).</w:t>
      </w:r>
    </w:p>
    <w:p w14:paraId="0E5AFAF8" w14:textId="77777777" w:rsidR="00A76560" w:rsidRPr="00304EEF" w:rsidRDefault="00A76560" w:rsidP="00852203">
      <w:pPr>
        <w:jc w:val="both"/>
        <w:rPr>
          <w:szCs w:val="24"/>
          <w:lang w:eastAsia="lt-LT"/>
        </w:rPr>
      </w:pPr>
    </w:p>
    <w:p w14:paraId="535AAE13" w14:textId="77777777" w:rsidR="00A76560" w:rsidRPr="00304EEF" w:rsidRDefault="00A76560" w:rsidP="00852203">
      <w:pPr>
        <w:jc w:val="center"/>
        <w:rPr>
          <w:b/>
          <w:caps/>
          <w:szCs w:val="24"/>
        </w:rPr>
      </w:pPr>
      <w:r w:rsidRPr="00304EEF">
        <w:rPr>
          <w:b/>
          <w:caps/>
          <w:szCs w:val="24"/>
        </w:rPr>
        <w:t>I SKYRIUS</w:t>
      </w:r>
    </w:p>
    <w:p w14:paraId="58D4DF4D" w14:textId="77777777" w:rsidR="00A76560" w:rsidRPr="00304EEF" w:rsidRDefault="00A76560" w:rsidP="00852203">
      <w:pPr>
        <w:jc w:val="center"/>
        <w:rPr>
          <w:b/>
          <w:bCs/>
          <w:szCs w:val="24"/>
          <w:lang w:eastAsia="lt-LT"/>
        </w:rPr>
      </w:pPr>
      <w:r w:rsidRPr="00304EEF">
        <w:rPr>
          <w:b/>
          <w:bCs/>
          <w:szCs w:val="24"/>
        </w:rPr>
        <w:t>SUTARTIES OBJEKTAS</w:t>
      </w:r>
    </w:p>
    <w:p w14:paraId="798762FD" w14:textId="77777777" w:rsidR="00A76560" w:rsidRPr="00304EEF" w:rsidRDefault="00A76560" w:rsidP="00852203">
      <w:pPr>
        <w:jc w:val="center"/>
        <w:rPr>
          <w:b/>
          <w:bCs/>
          <w:szCs w:val="24"/>
          <w:lang w:eastAsia="lt-LT"/>
        </w:rPr>
      </w:pPr>
    </w:p>
    <w:p w14:paraId="59ED71D4" w14:textId="1F1032D6" w:rsidR="00A76560" w:rsidRPr="00304EEF" w:rsidRDefault="00A14681" w:rsidP="00852203">
      <w:pPr>
        <w:ind w:firstLine="1134"/>
        <w:jc w:val="both"/>
        <w:rPr>
          <w:szCs w:val="24"/>
        </w:rPr>
      </w:pPr>
      <w:r w:rsidRPr="00304EEF">
        <w:rPr>
          <w:szCs w:val="24"/>
        </w:rPr>
        <w:t>Sutartimi savivaldybės administracija skiria finansinę paramą asmeniui, pirmus metus po studijų įsidarbinusiam įstaigoje ir įsipareigojusiam dirbti įstaigoje 3 metus pagal studijų metu universitete įgytą specialybę</w:t>
      </w:r>
      <w:r w:rsidR="00A76560" w:rsidRPr="00304EEF">
        <w:rPr>
          <w:szCs w:val="24"/>
        </w:rPr>
        <w:t xml:space="preserve">. </w:t>
      </w:r>
    </w:p>
    <w:p w14:paraId="4273F6F7" w14:textId="3602FD55" w:rsidR="00A14681" w:rsidRPr="00304EEF" w:rsidRDefault="00A14681" w:rsidP="00852203">
      <w:pPr>
        <w:ind w:firstLine="1134"/>
        <w:jc w:val="both"/>
        <w:rPr>
          <w:i/>
          <w:sz w:val="16"/>
          <w:szCs w:val="24"/>
        </w:rPr>
      </w:pPr>
      <w:r w:rsidRPr="00304EEF">
        <w:rPr>
          <w:i/>
          <w:sz w:val="16"/>
          <w:szCs w:val="24"/>
        </w:rPr>
        <w:t xml:space="preserve">2025 m. kovo 6 d. Ignalinos rajono savivaldybės tarybos sprendimo </w:t>
      </w:r>
      <w:bookmarkStart w:id="8" w:name="n_7"/>
      <w:r w:rsidR="00307E59" w:rsidRPr="00DD32C3">
        <w:rPr>
          <w:i/>
          <w:sz w:val="16"/>
          <w:szCs w:val="24"/>
        </w:rPr>
        <w:t xml:space="preserve">Nr. T-40 </w:t>
      </w:r>
      <w:bookmarkEnd w:id="8"/>
      <w:r w:rsidRPr="00304EEF">
        <w:rPr>
          <w:i/>
          <w:sz w:val="16"/>
          <w:szCs w:val="24"/>
        </w:rPr>
        <w:t>redakcija</w:t>
      </w:r>
    </w:p>
    <w:p w14:paraId="0534BDD7" w14:textId="77777777" w:rsidR="00A76560" w:rsidRPr="00304EEF" w:rsidRDefault="00A76560" w:rsidP="00852203">
      <w:pPr>
        <w:ind w:firstLine="1296"/>
        <w:jc w:val="both"/>
        <w:rPr>
          <w:b/>
          <w:bCs/>
          <w:szCs w:val="24"/>
          <w:lang w:eastAsia="lt-LT"/>
        </w:rPr>
      </w:pPr>
    </w:p>
    <w:p w14:paraId="5363A331" w14:textId="77777777" w:rsidR="00A76560" w:rsidRPr="00304EEF" w:rsidRDefault="00A76560" w:rsidP="00852203">
      <w:pPr>
        <w:jc w:val="center"/>
        <w:rPr>
          <w:b/>
          <w:caps/>
          <w:szCs w:val="24"/>
        </w:rPr>
      </w:pPr>
      <w:r w:rsidRPr="00304EEF">
        <w:rPr>
          <w:b/>
          <w:caps/>
          <w:szCs w:val="24"/>
        </w:rPr>
        <w:t>II SKYRIUS</w:t>
      </w:r>
    </w:p>
    <w:p w14:paraId="30787095" w14:textId="77777777" w:rsidR="00A76560" w:rsidRPr="00304EEF" w:rsidRDefault="00A76560" w:rsidP="00852203">
      <w:pPr>
        <w:jc w:val="center"/>
        <w:rPr>
          <w:b/>
          <w:bCs/>
          <w:szCs w:val="24"/>
          <w:lang w:eastAsia="lt-LT"/>
        </w:rPr>
      </w:pPr>
      <w:r w:rsidRPr="00304EEF">
        <w:rPr>
          <w:b/>
          <w:bCs/>
          <w:szCs w:val="24"/>
          <w:lang w:eastAsia="lt-LT"/>
        </w:rPr>
        <w:t>ŠALIŲ ĮSIPAREIGOJIMAI</w:t>
      </w:r>
    </w:p>
    <w:p w14:paraId="1783DF8B" w14:textId="77777777" w:rsidR="00A76560" w:rsidRPr="00304EEF" w:rsidRDefault="00A76560" w:rsidP="002F2C68">
      <w:pPr>
        <w:ind w:firstLine="993"/>
        <w:jc w:val="center"/>
        <w:rPr>
          <w:b/>
          <w:bCs/>
          <w:szCs w:val="24"/>
          <w:lang w:eastAsia="lt-LT"/>
        </w:rPr>
      </w:pPr>
    </w:p>
    <w:p w14:paraId="3923A20D" w14:textId="77777777" w:rsidR="00A76560" w:rsidRPr="00304EEF" w:rsidRDefault="00A76560" w:rsidP="002F2C68">
      <w:pPr>
        <w:pStyle w:val="Sraopastraipa"/>
        <w:widowControl/>
        <w:numPr>
          <w:ilvl w:val="0"/>
          <w:numId w:val="26"/>
        </w:numPr>
        <w:tabs>
          <w:tab w:val="clear" w:pos="1293"/>
        </w:tabs>
        <w:overflowPunct/>
        <w:autoSpaceDE/>
        <w:autoSpaceDN/>
        <w:adjustRightInd/>
        <w:ind w:left="0" w:firstLine="993"/>
        <w:contextualSpacing/>
        <w:jc w:val="both"/>
        <w:rPr>
          <w:szCs w:val="24"/>
          <w:lang w:eastAsia="lt-LT"/>
        </w:rPr>
      </w:pPr>
      <w:r w:rsidRPr="00304EEF">
        <w:rPr>
          <w:szCs w:val="24"/>
          <w:lang w:eastAsia="lt-LT"/>
        </w:rPr>
        <w:t>Savivaldybės administracija įsipareigoja:</w:t>
      </w:r>
    </w:p>
    <w:p w14:paraId="270C9C4C" w14:textId="752B2BE1" w:rsidR="00A76560" w:rsidRPr="00304EEF" w:rsidRDefault="0090115A" w:rsidP="002F2C68">
      <w:pPr>
        <w:pStyle w:val="Sraopastraipa"/>
        <w:widowControl/>
        <w:tabs>
          <w:tab w:val="clear" w:pos="1293"/>
          <w:tab w:val="left" w:pos="1418"/>
          <w:tab w:val="left" w:pos="1560"/>
        </w:tabs>
        <w:overflowPunct/>
        <w:autoSpaceDE/>
        <w:autoSpaceDN/>
        <w:adjustRightInd/>
        <w:ind w:left="0" w:firstLine="993"/>
        <w:contextualSpacing/>
        <w:jc w:val="both"/>
        <w:rPr>
          <w:szCs w:val="24"/>
          <w:lang w:eastAsia="lt-LT"/>
        </w:rPr>
      </w:pPr>
      <w:r w:rsidRPr="00304EEF">
        <w:rPr>
          <w:szCs w:val="24"/>
        </w:rPr>
        <w:t>1.1.</w:t>
      </w:r>
      <w:r w:rsidR="00A14681" w:rsidRPr="00304EEF">
        <w:t xml:space="preserve"> </w:t>
      </w:r>
      <w:r w:rsidR="00A14681" w:rsidRPr="00304EEF">
        <w:rPr>
          <w:szCs w:val="24"/>
        </w:rPr>
        <w:t>skirti vienkartinę 5000 Eur išmoką asmeniui</w:t>
      </w:r>
      <w:r w:rsidR="00A76560" w:rsidRPr="00304EEF">
        <w:rPr>
          <w:szCs w:val="24"/>
          <w:lang w:eastAsia="lt-LT"/>
        </w:rPr>
        <w:t>;</w:t>
      </w:r>
    </w:p>
    <w:p w14:paraId="34A13D6A" w14:textId="1E8C1685" w:rsidR="00A14681" w:rsidRPr="00304EEF" w:rsidRDefault="00A14681" w:rsidP="002F2C68">
      <w:pPr>
        <w:pStyle w:val="Sraopastraipa"/>
        <w:widowControl/>
        <w:tabs>
          <w:tab w:val="clear" w:pos="1293"/>
          <w:tab w:val="left" w:pos="1418"/>
          <w:tab w:val="left" w:pos="1560"/>
        </w:tabs>
        <w:overflowPunct/>
        <w:autoSpaceDE/>
        <w:autoSpaceDN/>
        <w:adjustRightInd/>
        <w:ind w:left="0" w:firstLine="993"/>
        <w:contextualSpacing/>
        <w:jc w:val="both"/>
        <w:rPr>
          <w:bCs/>
          <w:i/>
          <w:sz w:val="16"/>
          <w:szCs w:val="24"/>
          <w:lang w:eastAsia="lt-LT"/>
        </w:rPr>
      </w:pPr>
      <w:r w:rsidRPr="00304EEF">
        <w:rPr>
          <w:bCs/>
          <w:i/>
          <w:sz w:val="16"/>
          <w:szCs w:val="24"/>
          <w:lang w:eastAsia="lt-LT"/>
        </w:rPr>
        <w:t xml:space="preserve">2025 m. kovo 6 d. Ignalinos rajono savivaldybės tarybos sprendimo </w:t>
      </w:r>
      <w:bookmarkStart w:id="9" w:name="n_8"/>
      <w:r w:rsidR="00307E59" w:rsidRPr="00DD32C3">
        <w:rPr>
          <w:bCs/>
          <w:i/>
          <w:sz w:val="16"/>
          <w:szCs w:val="24"/>
          <w:lang w:eastAsia="lt-LT"/>
        </w:rPr>
        <w:t xml:space="preserve">Nr. T-40 </w:t>
      </w:r>
      <w:bookmarkEnd w:id="9"/>
      <w:r w:rsidRPr="00304EEF">
        <w:rPr>
          <w:bCs/>
          <w:i/>
          <w:sz w:val="16"/>
          <w:szCs w:val="24"/>
          <w:lang w:eastAsia="lt-LT"/>
        </w:rPr>
        <w:t>redakcija</w:t>
      </w:r>
    </w:p>
    <w:p w14:paraId="6C6F3999" w14:textId="77777777" w:rsidR="00A14681" w:rsidRPr="00304EEF" w:rsidRDefault="00A14681" w:rsidP="002F2C68">
      <w:pPr>
        <w:pStyle w:val="Sraopastraipa"/>
        <w:widowControl/>
        <w:tabs>
          <w:tab w:val="clear" w:pos="1293"/>
          <w:tab w:val="left" w:pos="1418"/>
          <w:tab w:val="left" w:pos="1560"/>
        </w:tabs>
        <w:overflowPunct/>
        <w:autoSpaceDE/>
        <w:autoSpaceDN/>
        <w:adjustRightInd/>
        <w:ind w:left="0" w:firstLine="993"/>
        <w:contextualSpacing/>
        <w:jc w:val="both"/>
        <w:rPr>
          <w:bCs/>
          <w:szCs w:val="24"/>
          <w:lang w:eastAsia="lt-LT"/>
        </w:rPr>
      </w:pPr>
    </w:p>
    <w:p w14:paraId="29D4E5B4" w14:textId="40DBFDE2" w:rsidR="00A76560" w:rsidRPr="00304EEF" w:rsidRDefault="0090115A" w:rsidP="002F2C68">
      <w:pPr>
        <w:pStyle w:val="Sraopastraipa"/>
        <w:widowControl/>
        <w:tabs>
          <w:tab w:val="clear" w:pos="1293"/>
          <w:tab w:val="left" w:pos="1418"/>
          <w:tab w:val="left" w:pos="1560"/>
        </w:tabs>
        <w:overflowPunct/>
        <w:autoSpaceDE/>
        <w:autoSpaceDN/>
        <w:adjustRightInd/>
        <w:ind w:left="0" w:firstLine="993"/>
        <w:contextualSpacing/>
        <w:jc w:val="both"/>
        <w:rPr>
          <w:bCs/>
          <w:szCs w:val="24"/>
          <w:lang w:eastAsia="lt-LT"/>
        </w:rPr>
      </w:pPr>
      <w:r w:rsidRPr="00304EEF">
        <w:rPr>
          <w:szCs w:val="24"/>
          <w:lang w:eastAsia="lt-LT"/>
        </w:rPr>
        <w:t xml:space="preserve">1.2. </w:t>
      </w:r>
      <w:r w:rsidR="00A76560" w:rsidRPr="00304EEF">
        <w:rPr>
          <w:szCs w:val="24"/>
          <w:lang w:eastAsia="lt-LT"/>
        </w:rPr>
        <w:t xml:space="preserve"> lėšas asmeniui pervesti per 20 kalendorinių dienų nuo šios sutarties pasirašymo.</w:t>
      </w:r>
    </w:p>
    <w:p w14:paraId="677CF8EA" w14:textId="77777777" w:rsidR="00A76560" w:rsidRPr="00304EEF" w:rsidRDefault="00A76560" w:rsidP="002F2C68">
      <w:pPr>
        <w:pStyle w:val="Sraopastraipa"/>
        <w:widowControl/>
        <w:numPr>
          <w:ilvl w:val="0"/>
          <w:numId w:val="26"/>
        </w:numPr>
        <w:tabs>
          <w:tab w:val="clear" w:pos="1293"/>
        </w:tabs>
        <w:overflowPunct/>
        <w:autoSpaceDE/>
        <w:autoSpaceDN/>
        <w:adjustRightInd/>
        <w:ind w:left="0" w:firstLine="993"/>
        <w:contextualSpacing/>
        <w:jc w:val="both"/>
        <w:rPr>
          <w:szCs w:val="24"/>
        </w:rPr>
      </w:pPr>
      <w:r w:rsidRPr="00304EEF">
        <w:rPr>
          <w:szCs w:val="24"/>
          <w:lang w:eastAsia="lt-LT"/>
        </w:rPr>
        <w:t xml:space="preserve">Asmuo </w:t>
      </w:r>
      <w:r w:rsidRPr="00304EEF">
        <w:rPr>
          <w:szCs w:val="24"/>
        </w:rPr>
        <w:t>įsipareigoja:</w:t>
      </w:r>
    </w:p>
    <w:p w14:paraId="406610A2" w14:textId="4102AFA0" w:rsidR="00A76560" w:rsidRPr="00304EEF" w:rsidRDefault="0090115A" w:rsidP="002F2C68">
      <w:pPr>
        <w:pStyle w:val="Sraopastraipa"/>
        <w:widowControl/>
        <w:tabs>
          <w:tab w:val="clear" w:pos="1293"/>
          <w:tab w:val="left" w:pos="1440"/>
          <w:tab w:val="left" w:pos="1620"/>
        </w:tabs>
        <w:overflowPunct/>
        <w:autoSpaceDE/>
        <w:autoSpaceDN/>
        <w:adjustRightInd/>
        <w:ind w:left="0" w:firstLine="993"/>
        <w:contextualSpacing/>
        <w:jc w:val="both"/>
        <w:rPr>
          <w:szCs w:val="24"/>
          <w:lang w:eastAsia="lt-LT"/>
        </w:rPr>
      </w:pPr>
      <w:r w:rsidRPr="00304EEF">
        <w:rPr>
          <w:szCs w:val="24"/>
        </w:rPr>
        <w:t xml:space="preserve">2.1. </w:t>
      </w:r>
      <w:r w:rsidR="00505C77" w:rsidRPr="00304EEF">
        <w:rPr>
          <w:szCs w:val="24"/>
        </w:rPr>
        <w:t xml:space="preserve">trejus </w:t>
      </w:r>
      <w:r w:rsidR="00A76560" w:rsidRPr="00304EEF">
        <w:rPr>
          <w:szCs w:val="24"/>
        </w:rPr>
        <w:t>metus nuo šios sutarties pasirašymo dirbti įstaigoje pagal studijų metu universitete įgytą specialybę;</w:t>
      </w:r>
    </w:p>
    <w:p w14:paraId="2698F8B6" w14:textId="52A79374" w:rsidR="00A76560" w:rsidRPr="00304EEF" w:rsidRDefault="0090115A" w:rsidP="002F2C68">
      <w:pPr>
        <w:widowControl/>
        <w:tabs>
          <w:tab w:val="clear" w:pos="1293"/>
          <w:tab w:val="left" w:pos="1440"/>
          <w:tab w:val="left" w:pos="1620"/>
        </w:tabs>
        <w:overflowPunct/>
        <w:autoSpaceDE/>
        <w:autoSpaceDN/>
        <w:adjustRightInd/>
        <w:ind w:firstLine="993"/>
        <w:contextualSpacing/>
        <w:jc w:val="both"/>
        <w:rPr>
          <w:szCs w:val="24"/>
        </w:rPr>
      </w:pPr>
      <w:r w:rsidRPr="00304EEF">
        <w:rPr>
          <w:szCs w:val="24"/>
          <w:lang w:eastAsia="lt-LT"/>
        </w:rPr>
        <w:t>2.2.</w:t>
      </w:r>
      <w:r w:rsidR="00A76560" w:rsidRPr="00304EEF">
        <w:rPr>
          <w:szCs w:val="24"/>
          <w:lang w:eastAsia="lt-LT"/>
        </w:rPr>
        <w:t xml:space="preserve"> </w:t>
      </w:r>
      <w:r w:rsidR="00A76560" w:rsidRPr="00304EEF">
        <w:rPr>
          <w:szCs w:val="24"/>
        </w:rPr>
        <w:t>nutraukęs darbo sutartį įstaigoje ir neatidirbęs sutarties 2.1 papunktyje numatyto laiko, grąžin</w:t>
      </w:r>
      <w:r w:rsidR="00DC6299" w:rsidRPr="00304EEF">
        <w:rPr>
          <w:szCs w:val="24"/>
        </w:rPr>
        <w:t>ti</w:t>
      </w:r>
      <w:r w:rsidR="00A76560" w:rsidRPr="00304EEF">
        <w:rPr>
          <w:szCs w:val="24"/>
        </w:rPr>
        <w:t xml:space="preserve"> savivaldybės administracijai neatidirbtam laikui proporcingai apskaičiuotą sumą nuo jam sumokėtos sumos </w:t>
      </w:r>
      <w:r w:rsidR="00A76560" w:rsidRPr="00304EEF">
        <w:rPr>
          <w:szCs w:val="24"/>
          <w:lang w:eastAsia="lt-LT"/>
        </w:rPr>
        <w:t>su 5 proc. metinėmis palūkanomis</w:t>
      </w:r>
      <w:r w:rsidR="00A76560" w:rsidRPr="00304EEF">
        <w:rPr>
          <w:szCs w:val="24"/>
        </w:rPr>
        <w:t xml:space="preserve"> per 30 kalendorinių dienų.</w:t>
      </w:r>
    </w:p>
    <w:p w14:paraId="558A1A22" w14:textId="77777777" w:rsidR="00A76560" w:rsidRPr="00304EEF" w:rsidRDefault="00A76560" w:rsidP="002F2C68">
      <w:pPr>
        <w:pStyle w:val="Sraopastraipa"/>
        <w:widowControl/>
        <w:numPr>
          <w:ilvl w:val="0"/>
          <w:numId w:val="26"/>
        </w:numPr>
        <w:tabs>
          <w:tab w:val="clear" w:pos="1293"/>
          <w:tab w:val="left" w:pos="1418"/>
        </w:tabs>
        <w:overflowPunct/>
        <w:autoSpaceDE/>
        <w:autoSpaceDN/>
        <w:adjustRightInd/>
        <w:ind w:left="0" w:firstLine="993"/>
        <w:contextualSpacing/>
        <w:jc w:val="both"/>
        <w:rPr>
          <w:szCs w:val="24"/>
        </w:rPr>
      </w:pPr>
      <w:r w:rsidRPr="00304EEF">
        <w:rPr>
          <w:szCs w:val="24"/>
          <w:lang w:eastAsia="lt-LT"/>
        </w:rPr>
        <w:t>Įstaiga</w:t>
      </w:r>
      <w:r w:rsidRPr="00304EEF">
        <w:rPr>
          <w:szCs w:val="24"/>
        </w:rPr>
        <w:t xml:space="preserve"> įsipareigoja:</w:t>
      </w:r>
    </w:p>
    <w:p w14:paraId="2E197726" w14:textId="2131DFBC" w:rsidR="00A76560" w:rsidRPr="00304EEF" w:rsidRDefault="00A76560" w:rsidP="002F2C68">
      <w:pPr>
        <w:ind w:firstLine="993"/>
        <w:jc w:val="both"/>
        <w:rPr>
          <w:szCs w:val="24"/>
        </w:rPr>
      </w:pPr>
      <w:r w:rsidRPr="00304EEF">
        <w:rPr>
          <w:szCs w:val="24"/>
        </w:rPr>
        <w:t xml:space="preserve">3.1. </w:t>
      </w:r>
      <w:r w:rsidR="00A14681" w:rsidRPr="00304EEF">
        <w:rPr>
          <w:szCs w:val="24"/>
        </w:rPr>
        <w:t>suteikti asmeniui darbo vietą pagal universitete įgytą specialybę trejus metus nuo šios sutarties pasirašymo</w:t>
      </w:r>
      <w:r w:rsidRPr="00304EEF">
        <w:rPr>
          <w:szCs w:val="24"/>
        </w:rPr>
        <w:t>;</w:t>
      </w:r>
    </w:p>
    <w:p w14:paraId="2D0AE680" w14:textId="22BC22AD" w:rsidR="00A14681" w:rsidRPr="00304EEF" w:rsidRDefault="00A14681" w:rsidP="002F2C68">
      <w:pPr>
        <w:ind w:firstLine="993"/>
        <w:jc w:val="both"/>
        <w:rPr>
          <w:i/>
          <w:sz w:val="16"/>
          <w:szCs w:val="24"/>
        </w:rPr>
      </w:pPr>
      <w:r w:rsidRPr="00304EEF">
        <w:rPr>
          <w:i/>
          <w:sz w:val="16"/>
          <w:szCs w:val="24"/>
        </w:rPr>
        <w:t xml:space="preserve">2025 m. kovo 6 d. Ignalinos rajono savivaldybės tarybos sprendimo </w:t>
      </w:r>
      <w:bookmarkStart w:id="10" w:name="n_9"/>
      <w:r w:rsidR="00307E59" w:rsidRPr="00DD32C3">
        <w:rPr>
          <w:i/>
          <w:sz w:val="16"/>
          <w:szCs w:val="24"/>
        </w:rPr>
        <w:t xml:space="preserve">Nr. T-40 </w:t>
      </w:r>
      <w:bookmarkEnd w:id="10"/>
      <w:r w:rsidRPr="00304EEF">
        <w:rPr>
          <w:i/>
          <w:sz w:val="16"/>
          <w:szCs w:val="24"/>
        </w:rPr>
        <w:t>redakcija</w:t>
      </w:r>
    </w:p>
    <w:p w14:paraId="53EAD228" w14:textId="77777777" w:rsidR="00A14681" w:rsidRPr="00304EEF" w:rsidRDefault="00A14681" w:rsidP="002F2C68">
      <w:pPr>
        <w:ind w:firstLine="993"/>
        <w:jc w:val="both"/>
        <w:rPr>
          <w:szCs w:val="24"/>
        </w:rPr>
      </w:pPr>
    </w:p>
    <w:p w14:paraId="21FCBCC1" w14:textId="1FB1CF76" w:rsidR="00A76560" w:rsidRPr="00304EEF" w:rsidRDefault="00A76560" w:rsidP="002F2C68">
      <w:pPr>
        <w:ind w:firstLine="993"/>
        <w:jc w:val="both"/>
        <w:rPr>
          <w:szCs w:val="24"/>
        </w:rPr>
      </w:pPr>
      <w:r w:rsidRPr="00304EEF">
        <w:rPr>
          <w:szCs w:val="24"/>
        </w:rPr>
        <w:t xml:space="preserve">3.2. </w:t>
      </w:r>
      <w:r w:rsidR="00A14681" w:rsidRPr="00304EEF">
        <w:rPr>
          <w:szCs w:val="24"/>
        </w:rPr>
        <w:t>informuoti savivaldybės administraciją, jei įstaiga su asmeniu nutraukia darbo sutartį nepraėjus trejiems metams nuo šios sutarties pasirašymo</w:t>
      </w:r>
      <w:r w:rsidRPr="00304EEF">
        <w:rPr>
          <w:szCs w:val="24"/>
        </w:rPr>
        <w:t>;</w:t>
      </w:r>
    </w:p>
    <w:p w14:paraId="15AA4E44" w14:textId="3E500134" w:rsidR="00A14681" w:rsidRPr="00304EEF" w:rsidRDefault="00A14681" w:rsidP="002F2C68">
      <w:pPr>
        <w:ind w:firstLine="993"/>
        <w:jc w:val="both"/>
        <w:rPr>
          <w:i/>
          <w:sz w:val="16"/>
          <w:szCs w:val="24"/>
        </w:rPr>
      </w:pPr>
      <w:r w:rsidRPr="00304EEF">
        <w:rPr>
          <w:i/>
          <w:sz w:val="16"/>
          <w:szCs w:val="24"/>
        </w:rPr>
        <w:t xml:space="preserve">2025 m. kovo 6 d. Ignalinos rajono savivaldybės tarybos sprendimo </w:t>
      </w:r>
      <w:bookmarkStart w:id="11" w:name="n_10"/>
      <w:r w:rsidR="00307E59" w:rsidRPr="00DD32C3">
        <w:rPr>
          <w:i/>
          <w:sz w:val="16"/>
          <w:szCs w:val="24"/>
        </w:rPr>
        <w:t xml:space="preserve">Nr. T-40 </w:t>
      </w:r>
      <w:bookmarkEnd w:id="11"/>
      <w:r w:rsidRPr="00304EEF">
        <w:rPr>
          <w:i/>
          <w:sz w:val="16"/>
          <w:szCs w:val="24"/>
        </w:rPr>
        <w:t>redakcija</w:t>
      </w:r>
    </w:p>
    <w:p w14:paraId="70F01548" w14:textId="77777777" w:rsidR="00A14681" w:rsidRPr="00304EEF" w:rsidRDefault="00A14681" w:rsidP="002F2C68">
      <w:pPr>
        <w:ind w:firstLine="993"/>
        <w:jc w:val="both"/>
        <w:rPr>
          <w:szCs w:val="24"/>
        </w:rPr>
      </w:pPr>
    </w:p>
    <w:p w14:paraId="391FDD8B" w14:textId="666D5796" w:rsidR="00EC39D4" w:rsidRPr="00304EEF" w:rsidRDefault="00A76560" w:rsidP="002F2C68">
      <w:pPr>
        <w:ind w:firstLine="993"/>
        <w:jc w:val="both"/>
        <w:rPr>
          <w:bCs/>
          <w:szCs w:val="24"/>
          <w:lang w:eastAsia="lt-LT"/>
        </w:rPr>
      </w:pPr>
      <w:r w:rsidRPr="00304EEF">
        <w:rPr>
          <w:bCs/>
          <w:szCs w:val="24"/>
          <w:lang w:eastAsia="lt-LT"/>
        </w:rPr>
        <w:t xml:space="preserve">3.3. </w:t>
      </w:r>
      <w:r w:rsidR="00A14681" w:rsidRPr="00304EEF">
        <w:rPr>
          <w:bCs/>
          <w:szCs w:val="24"/>
          <w:lang w:eastAsia="lt-LT"/>
        </w:rPr>
        <w:t>informuoti savivaldybės administraciją, jei įstaiga motyvuotai (reorganizuojama, likviduojama ar pan.) negali suteikti asmeniui darbo vietos trejus metus nuo šios sutarties pasirašymo. Tokiu atveju asmuo negrąžina savivaldybės administracijai jam sumokėtos lėšų sumos</w:t>
      </w:r>
      <w:r w:rsidRPr="00304EEF">
        <w:rPr>
          <w:bCs/>
          <w:szCs w:val="24"/>
          <w:lang w:eastAsia="lt-LT"/>
        </w:rPr>
        <w:t xml:space="preserve">. </w:t>
      </w:r>
    </w:p>
    <w:p w14:paraId="47B1510E" w14:textId="3BCB146C" w:rsidR="00A14681" w:rsidRPr="00304EEF" w:rsidRDefault="00A14681" w:rsidP="002F2C68">
      <w:pPr>
        <w:ind w:firstLine="993"/>
        <w:jc w:val="both"/>
        <w:rPr>
          <w:i/>
          <w:sz w:val="16"/>
          <w:szCs w:val="24"/>
          <w:lang w:eastAsia="lt-LT"/>
        </w:rPr>
      </w:pPr>
      <w:r w:rsidRPr="00304EEF">
        <w:rPr>
          <w:i/>
          <w:sz w:val="16"/>
          <w:szCs w:val="24"/>
          <w:lang w:eastAsia="lt-LT"/>
        </w:rPr>
        <w:t xml:space="preserve">2025 m. kovo 6 d. Ignalinos rajono savivaldybės tarybos sprendimo </w:t>
      </w:r>
      <w:bookmarkStart w:id="12" w:name="n_11"/>
      <w:r w:rsidR="00307E59" w:rsidRPr="00DD32C3">
        <w:rPr>
          <w:i/>
          <w:sz w:val="16"/>
          <w:szCs w:val="24"/>
          <w:lang w:eastAsia="lt-LT"/>
        </w:rPr>
        <w:t xml:space="preserve">Nr. T-40 </w:t>
      </w:r>
      <w:bookmarkEnd w:id="12"/>
      <w:r w:rsidRPr="00304EEF">
        <w:rPr>
          <w:i/>
          <w:sz w:val="16"/>
          <w:szCs w:val="24"/>
          <w:lang w:eastAsia="lt-LT"/>
        </w:rPr>
        <w:t>redakcija</w:t>
      </w:r>
    </w:p>
    <w:p w14:paraId="35C0BBDC" w14:textId="44923C4B" w:rsidR="00A76560" w:rsidRPr="00304EEF" w:rsidRDefault="00A76560" w:rsidP="00852203">
      <w:pPr>
        <w:jc w:val="center"/>
        <w:rPr>
          <w:b/>
          <w:bCs/>
          <w:szCs w:val="24"/>
          <w:lang w:eastAsia="lt-LT"/>
        </w:rPr>
      </w:pPr>
      <w:r w:rsidRPr="00304EEF">
        <w:rPr>
          <w:b/>
          <w:bCs/>
          <w:szCs w:val="24"/>
          <w:lang w:eastAsia="lt-LT"/>
        </w:rPr>
        <w:lastRenderedPageBreak/>
        <w:t>III SKYRIUS</w:t>
      </w:r>
    </w:p>
    <w:p w14:paraId="3DF3AA22" w14:textId="77777777" w:rsidR="00A76560" w:rsidRPr="00304EEF" w:rsidRDefault="00A76560" w:rsidP="00852203">
      <w:pPr>
        <w:jc w:val="center"/>
        <w:rPr>
          <w:b/>
          <w:bCs/>
          <w:szCs w:val="24"/>
          <w:lang w:eastAsia="lt-LT"/>
        </w:rPr>
      </w:pPr>
      <w:r w:rsidRPr="00304EEF">
        <w:rPr>
          <w:b/>
          <w:bCs/>
          <w:szCs w:val="24"/>
          <w:lang w:eastAsia="lt-LT"/>
        </w:rPr>
        <w:t>SUTARTIES GALIOJIMAS</w:t>
      </w:r>
    </w:p>
    <w:p w14:paraId="47D2B191" w14:textId="77777777" w:rsidR="00A76560" w:rsidRPr="00304EEF" w:rsidRDefault="00A76560" w:rsidP="00852203">
      <w:pPr>
        <w:jc w:val="both"/>
        <w:rPr>
          <w:szCs w:val="24"/>
          <w:lang w:eastAsia="lt-LT"/>
        </w:rPr>
      </w:pPr>
    </w:p>
    <w:p w14:paraId="78F2F1FF" w14:textId="77777777" w:rsidR="00A76560" w:rsidRPr="00304EEF" w:rsidRDefault="00A76560" w:rsidP="00852203">
      <w:pPr>
        <w:pStyle w:val="Sraopastraipa"/>
        <w:widowControl/>
        <w:numPr>
          <w:ilvl w:val="0"/>
          <w:numId w:val="26"/>
        </w:numPr>
        <w:tabs>
          <w:tab w:val="clear" w:pos="1293"/>
        </w:tabs>
        <w:overflowPunct/>
        <w:autoSpaceDE/>
        <w:autoSpaceDN/>
        <w:adjustRightInd/>
        <w:ind w:left="0" w:firstLine="1080"/>
        <w:contextualSpacing/>
        <w:jc w:val="both"/>
        <w:rPr>
          <w:szCs w:val="24"/>
          <w:lang w:eastAsia="lt-LT"/>
        </w:rPr>
      </w:pPr>
      <w:r w:rsidRPr="00304EEF">
        <w:rPr>
          <w:szCs w:val="24"/>
          <w:lang w:eastAsia="lt-LT"/>
        </w:rPr>
        <w:t>Sutartis įsigalioja nuo jos pasirašymo dienos ir galioja iki visiško sutarties šalių įsipareigojimų įvykdymo.</w:t>
      </w:r>
    </w:p>
    <w:p w14:paraId="1B3ABA2D" w14:textId="77777777" w:rsidR="00A76560" w:rsidRPr="00304EEF" w:rsidRDefault="00A76560" w:rsidP="00852203">
      <w:pPr>
        <w:pStyle w:val="Sraopastraipa"/>
        <w:widowControl/>
        <w:numPr>
          <w:ilvl w:val="0"/>
          <w:numId w:val="26"/>
        </w:numPr>
        <w:tabs>
          <w:tab w:val="clear" w:pos="1293"/>
        </w:tabs>
        <w:overflowPunct/>
        <w:autoSpaceDE/>
        <w:autoSpaceDN/>
        <w:adjustRightInd/>
        <w:ind w:left="0" w:firstLine="1080"/>
        <w:contextualSpacing/>
        <w:jc w:val="both"/>
        <w:rPr>
          <w:szCs w:val="24"/>
          <w:lang w:eastAsia="lt-LT"/>
        </w:rPr>
      </w:pPr>
      <w:r w:rsidRPr="00304EEF">
        <w:rPr>
          <w:szCs w:val="24"/>
          <w:lang w:eastAsia="lt-LT"/>
        </w:rPr>
        <w:t>Sutartis gali būti pakeista, papildyta, nutraukta tik raštišku sutarties šalių susitarimu.</w:t>
      </w:r>
    </w:p>
    <w:p w14:paraId="3705119C" w14:textId="77777777" w:rsidR="00A76560" w:rsidRPr="00304EEF" w:rsidRDefault="00A76560" w:rsidP="00852203">
      <w:pPr>
        <w:pStyle w:val="Sraopastraipa"/>
        <w:widowControl/>
        <w:numPr>
          <w:ilvl w:val="0"/>
          <w:numId w:val="26"/>
        </w:numPr>
        <w:tabs>
          <w:tab w:val="clear" w:pos="1293"/>
        </w:tabs>
        <w:overflowPunct/>
        <w:autoSpaceDE/>
        <w:autoSpaceDN/>
        <w:adjustRightInd/>
        <w:ind w:left="0" w:firstLine="1080"/>
        <w:contextualSpacing/>
        <w:jc w:val="both"/>
        <w:rPr>
          <w:szCs w:val="24"/>
          <w:lang w:eastAsia="lt-LT"/>
        </w:rPr>
      </w:pPr>
      <w:r w:rsidRPr="00304EEF">
        <w:rPr>
          <w:szCs w:val="24"/>
          <w:lang w:eastAsia="lt-LT"/>
        </w:rPr>
        <w:t>Sutarties šalis, kuri dėl nurodytų aplinkybių negali įvykdyti prisiimtų įsipareigojimų, nedelsdama privalo registruotu laišku apie tai informuoti kitas sutarties šalis. Pavėluotas ar netinkamas kitų šalių informavimas ar informacijos nepateikimas atima iš jos teisę remtis išvardytomis aplinkybėmis kaip pagrindu, atleidžiančiu nuo atsakomybės dėl prisiimtų įsipareigojimų netinkamo vykdymo ar nevykdymo.</w:t>
      </w:r>
    </w:p>
    <w:p w14:paraId="58816F87" w14:textId="77777777" w:rsidR="00A76560" w:rsidRPr="00304EEF" w:rsidRDefault="00A76560" w:rsidP="00852203">
      <w:pPr>
        <w:ind w:firstLine="1134"/>
        <w:rPr>
          <w:szCs w:val="24"/>
          <w:lang w:eastAsia="lt-LT"/>
        </w:rPr>
      </w:pPr>
    </w:p>
    <w:p w14:paraId="78A0706C" w14:textId="77777777" w:rsidR="00A76560" w:rsidRPr="00304EEF" w:rsidRDefault="00A76560" w:rsidP="00852203">
      <w:pPr>
        <w:jc w:val="center"/>
        <w:rPr>
          <w:b/>
          <w:caps/>
          <w:szCs w:val="24"/>
        </w:rPr>
      </w:pPr>
      <w:r w:rsidRPr="00304EEF">
        <w:rPr>
          <w:b/>
          <w:caps/>
          <w:szCs w:val="24"/>
        </w:rPr>
        <w:t>IV SKYRIUS</w:t>
      </w:r>
    </w:p>
    <w:p w14:paraId="3E05CC08" w14:textId="77777777" w:rsidR="00A76560" w:rsidRPr="00304EEF" w:rsidRDefault="00A76560" w:rsidP="00852203">
      <w:pPr>
        <w:jc w:val="center"/>
        <w:rPr>
          <w:b/>
          <w:bCs/>
          <w:szCs w:val="24"/>
          <w:lang w:eastAsia="lt-LT"/>
        </w:rPr>
      </w:pPr>
      <w:r w:rsidRPr="00304EEF">
        <w:rPr>
          <w:b/>
          <w:bCs/>
          <w:szCs w:val="24"/>
          <w:lang w:eastAsia="lt-LT"/>
        </w:rPr>
        <w:t>BAIGIAMOSIOS NUOSTATOS</w:t>
      </w:r>
    </w:p>
    <w:p w14:paraId="7F711EDA" w14:textId="77777777" w:rsidR="00A76560" w:rsidRPr="00304EEF" w:rsidRDefault="00A76560" w:rsidP="00852203">
      <w:pPr>
        <w:jc w:val="both"/>
        <w:rPr>
          <w:szCs w:val="24"/>
          <w:lang w:eastAsia="lt-LT"/>
        </w:rPr>
      </w:pPr>
    </w:p>
    <w:p w14:paraId="31B98A21" w14:textId="77777777" w:rsidR="00A76560" w:rsidRPr="00304EEF" w:rsidRDefault="00A76560" w:rsidP="00852203">
      <w:pPr>
        <w:pStyle w:val="Sraopastraipa"/>
        <w:widowControl/>
        <w:numPr>
          <w:ilvl w:val="0"/>
          <w:numId w:val="26"/>
        </w:numPr>
        <w:tabs>
          <w:tab w:val="clear" w:pos="1293"/>
        </w:tabs>
        <w:overflowPunct/>
        <w:autoSpaceDE/>
        <w:autoSpaceDN/>
        <w:adjustRightInd/>
        <w:ind w:left="0" w:firstLine="1080"/>
        <w:contextualSpacing/>
        <w:jc w:val="both"/>
        <w:rPr>
          <w:szCs w:val="24"/>
        </w:rPr>
      </w:pPr>
      <w:r w:rsidRPr="00304EEF">
        <w:rPr>
          <w:szCs w:val="24"/>
        </w:rPr>
        <w:t>Šalys garantuoja sutarties pagrindu gautos informacijos konfidencialumą ir įsipareigoja susilaikyti nuo veiksmų, kuriais būtų pažeistos sutarties sąlygos ir kurie galėtų daryti žalą šalių interesams ir tarpusavio santykiams.</w:t>
      </w:r>
    </w:p>
    <w:p w14:paraId="35F4F46C" w14:textId="77777777" w:rsidR="00A76560" w:rsidRPr="00304EEF" w:rsidRDefault="00A76560" w:rsidP="00852203">
      <w:pPr>
        <w:pStyle w:val="Sraopastraipa"/>
        <w:widowControl/>
        <w:numPr>
          <w:ilvl w:val="0"/>
          <w:numId w:val="26"/>
        </w:numPr>
        <w:tabs>
          <w:tab w:val="clear" w:pos="1293"/>
          <w:tab w:val="left" w:pos="1260"/>
          <w:tab w:val="left" w:pos="1440"/>
        </w:tabs>
        <w:overflowPunct/>
        <w:autoSpaceDE/>
        <w:autoSpaceDN/>
        <w:adjustRightInd/>
        <w:ind w:left="0" w:firstLine="1080"/>
        <w:contextualSpacing/>
        <w:jc w:val="both"/>
        <w:rPr>
          <w:szCs w:val="24"/>
        </w:rPr>
      </w:pPr>
      <w:r w:rsidRPr="00304EEF">
        <w:rPr>
          <w:szCs w:val="24"/>
        </w:rPr>
        <w:t xml:space="preserve"> Šalys garantuoja, kad sutarties pagrindu gautus ar kitaip sužinotus asmens duomenis saugos ir tvarkys taip, kaip tai numatyta 2016 m. balandžio 27 d. Europos Parlamento ir Tarybos reglamente (ES) 2016/679 dėl fizinių asmenų apsaugos tvarkant asmens duomenis ir dėl laisvo tokių duomenų judėjimo ir kuriuo panaikinama Direktyva 95/46/EB (Bendrasis duomenų apsaugos reglamentas).</w:t>
      </w:r>
    </w:p>
    <w:p w14:paraId="1151A44F" w14:textId="77777777" w:rsidR="00A76560" w:rsidRPr="00304EEF" w:rsidRDefault="00A76560" w:rsidP="00852203">
      <w:pPr>
        <w:pStyle w:val="Sraopastraipa"/>
        <w:widowControl/>
        <w:numPr>
          <w:ilvl w:val="0"/>
          <w:numId w:val="26"/>
        </w:numPr>
        <w:tabs>
          <w:tab w:val="clear" w:pos="1293"/>
          <w:tab w:val="left" w:pos="1440"/>
        </w:tabs>
        <w:overflowPunct/>
        <w:autoSpaceDE/>
        <w:autoSpaceDN/>
        <w:adjustRightInd/>
        <w:ind w:left="0" w:firstLine="1080"/>
        <w:contextualSpacing/>
        <w:jc w:val="both"/>
        <w:rPr>
          <w:szCs w:val="24"/>
        </w:rPr>
      </w:pPr>
      <w:r w:rsidRPr="00304EEF">
        <w:rPr>
          <w:szCs w:val="24"/>
        </w:rPr>
        <w:t>Ginčai, kurių šalys negali išspręsti geranoriškai ir susitarus, sprendžiami Lietuvos Respublikos teisės aktų nustatyta tvarka.</w:t>
      </w:r>
    </w:p>
    <w:p w14:paraId="041932B6" w14:textId="77777777" w:rsidR="00A76560" w:rsidRPr="00304EEF" w:rsidRDefault="00A76560" w:rsidP="00852203">
      <w:pPr>
        <w:pStyle w:val="Sraopastraipa"/>
        <w:widowControl/>
        <w:numPr>
          <w:ilvl w:val="0"/>
          <w:numId w:val="26"/>
        </w:numPr>
        <w:tabs>
          <w:tab w:val="clear" w:pos="1293"/>
          <w:tab w:val="left" w:pos="1440"/>
        </w:tabs>
        <w:overflowPunct/>
        <w:autoSpaceDE/>
        <w:autoSpaceDN/>
        <w:adjustRightInd/>
        <w:ind w:left="0" w:firstLine="1080"/>
        <w:contextualSpacing/>
        <w:jc w:val="both"/>
        <w:rPr>
          <w:szCs w:val="24"/>
        </w:rPr>
      </w:pPr>
      <w:r w:rsidRPr="00304EEF">
        <w:rPr>
          <w:szCs w:val="24"/>
        </w:rPr>
        <w:t xml:space="preserve"> Sutartis sudaryta trimis vienodos teisinės galios egzemplioriais, po vieną kiekvienai šaliai.</w:t>
      </w:r>
    </w:p>
    <w:p w14:paraId="55BB1295" w14:textId="77777777" w:rsidR="00A76560" w:rsidRPr="00304EEF" w:rsidRDefault="00A76560" w:rsidP="00852203">
      <w:pPr>
        <w:pStyle w:val="Pagrindinistekstas20"/>
        <w:spacing w:after="0" w:line="240" w:lineRule="auto"/>
      </w:pPr>
    </w:p>
    <w:p w14:paraId="04C4CD40" w14:textId="77777777" w:rsidR="00A76560" w:rsidRPr="00304EEF" w:rsidRDefault="00A76560" w:rsidP="00852203">
      <w:pPr>
        <w:jc w:val="center"/>
        <w:rPr>
          <w:b/>
          <w:caps/>
          <w:szCs w:val="24"/>
        </w:rPr>
      </w:pPr>
      <w:r w:rsidRPr="00304EEF">
        <w:rPr>
          <w:b/>
          <w:caps/>
          <w:szCs w:val="24"/>
        </w:rPr>
        <w:t>V SKYRIUS</w:t>
      </w:r>
    </w:p>
    <w:p w14:paraId="0D02D20A" w14:textId="77777777" w:rsidR="00A76560" w:rsidRPr="00304EEF" w:rsidRDefault="00A76560" w:rsidP="00852203">
      <w:pPr>
        <w:jc w:val="center"/>
        <w:rPr>
          <w:b/>
          <w:szCs w:val="24"/>
          <w:lang w:eastAsia="lt-LT"/>
        </w:rPr>
      </w:pPr>
      <w:r w:rsidRPr="00304EEF">
        <w:rPr>
          <w:b/>
          <w:szCs w:val="24"/>
          <w:lang w:eastAsia="lt-LT"/>
        </w:rPr>
        <w:t xml:space="preserve">ŠALIŲ REKVIZITAI </w:t>
      </w:r>
    </w:p>
    <w:p w14:paraId="40408F8B" w14:textId="77777777" w:rsidR="00A76560" w:rsidRPr="00304EEF" w:rsidRDefault="00A76560" w:rsidP="00852203">
      <w:pPr>
        <w:jc w:val="center"/>
        <w:rPr>
          <w:b/>
          <w:szCs w:val="24"/>
          <w:lang w:eastAsia="lt-LT"/>
        </w:rPr>
      </w:pPr>
    </w:p>
    <w:tbl>
      <w:tblPr>
        <w:tblW w:w="0" w:type="auto"/>
        <w:tblLayout w:type="fixed"/>
        <w:tblLook w:val="04A0" w:firstRow="1" w:lastRow="0" w:firstColumn="1" w:lastColumn="0" w:noHBand="0" w:noVBand="1"/>
      </w:tblPr>
      <w:tblGrid>
        <w:gridCol w:w="4788"/>
        <w:gridCol w:w="4680"/>
      </w:tblGrid>
      <w:tr w:rsidR="00A76560" w:rsidRPr="00304EEF" w14:paraId="7101D440" w14:textId="77777777" w:rsidTr="00700849">
        <w:tc>
          <w:tcPr>
            <w:tcW w:w="4788" w:type="dxa"/>
          </w:tcPr>
          <w:p w14:paraId="07CF8D09" w14:textId="77777777" w:rsidR="00A76560" w:rsidRPr="00304EEF" w:rsidRDefault="00A76560" w:rsidP="00852203">
            <w:pPr>
              <w:rPr>
                <w:sz w:val="23"/>
                <w:szCs w:val="23"/>
              </w:rPr>
            </w:pPr>
            <w:r w:rsidRPr="00304EEF">
              <w:rPr>
                <w:sz w:val="23"/>
                <w:szCs w:val="23"/>
              </w:rPr>
              <w:t>Savivaldybės administracija</w:t>
            </w:r>
          </w:p>
          <w:p w14:paraId="406234F6" w14:textId="77777777" w:rsidR="00A76560" w:rsidRPr="00304EEF" w:rsidRDefault="00A76560" w:rsidP="00852203">
            <w:pPr>
              <w:rPr>
                <w:sz w:val="23"/>
                <w:szCs w:val="23"/>
              </w:rPr>
            </w:pPr>
            <w:r w:rsidRPr="00304EEF">
              <w:rPr>
                <w:sz w:val="23"/>
                <w:szCs w:val="23"/>
              </w:rPr>
              <w:t>Ignalinos rajono savivaldybės administracija</w:t>
            </w:r>
          </w:p>
          <w:p w14:paraId="12969F08" w14:textId="77777777" w:rsidR="00A76560" w:rsidRPr="00304EEF" w:rsidRDefault="00A76560" w:rsidP="00852203">
            <w:pPr>
              <w:rPr>
                <w:sz w:val="23"/>
                <w:szCs w:val="23"/>
              </w:rPr>
            </w:pPr>
            <w:r w:rsidRPr="00304EEF">
              <w:rPr>
                <w:sz w:val="23"/>
                <w:szCs w:val="23"/>
              </w:rPr>
              <w:t>Kodas 288768350</w:t>
            </w:r>
          </w:p>
          <w:p w14:paraId="375FAB55" w14:textId="1682DE3D" w:rsidR="00A76560" w:rsidRPr="00304EEF" w:rsidRDefault="00A76560" w:rsidP="00852203">
            <w:pPr>
              <w:rPr>
                <w:sz w:val="23"/>
                <w:szCs w:val="23"/>
              </w:rPr>
            </w:pPr>
            <w:r w:rsidRPr="00304EEF">
              <w:rPr>
                <w:sz w:val="23"/>
                <w:szCs w:val="23"/>
              </w:rPr>
              <w:t>Laisvės a. 70, LT-30122 Ignalina</w:t>
            </w:r>
          </w:p>
          <w:p w14:paraId="6C3CA2E9" w14:textId="77777777" w:rsidR="00A76560" w:rsidRPr="00304EEF" w:rsidRDefault="00A76560" w:rsidP="00852203">
            <w:pPr>
              <w:rPr>
                <w:sz w:val="23"/>
                <w:szCs w:val="23"/>
              </w:rPr>
            </w:pPr>
            <w:r w:rsidRPr="00304EEF">
              <w:rPr>
                <w:sz w:val="23"/>
                <w:szCs w:val="23"/>
              </w:rPr>
              <w:t>Tel. (8 386)  52 096</w:t>
            </w:r>
          </w:p>
          <w:p w14:paraId="6D42A5F9" w14:textId="77777777" w:rsidR="00A76560" w:rsidRPr="00304EEF" w:rsidRDefault="00A76560" w:rsidP="00852203">
            <w:pPr>
              <w:rPr>
                <w:i/>
                <w:iCs/>
                <w:sz w:val="23"/>
                <w:szCs w:val="23"/>
              </w:rPr>
            </w:pPr>
            <w:r w:rsidRPr="00304EEF">
              <w:rPr>
                <w:sz w:val="23"/>
                <w:szCs w:val="23"/>
              </w:rPr>
              <w:t xml:space="preserve">El. p. </w:t>
            </w:r>
            <w:hyperlink r:id="rId8" w:history="1">
              <w:r w:rsidRPr="00304EEF">
                <w:rPr>
                  <w:rStyle w:val="Hipersaitas"/>
                  <w:color w:val="auto"/>
                  <w:sz w:val="23"/>
                  <w:szCs w:val="23"/>
                  <w:u w:val="none"/>
                </w:rPr>
                <w:t>info@ignalina.lt</w:t>
              </w:r>
            </w:hyperlink>
          </w:p>
          <w:p w14:paraId="30E63FDD" w14:textId="77777777" w:rsidR="00A76560" w:rsidRPr="00304EEF" w:rsidRDefault="00A76560" w:rsidP="00852203">
            <w:pPr>
              <w:rPr>
                <w:sz w:val="23"/>
                <w:szCs w:val="23"/>
              </w:rPr>
            </w:pPr>
            <w:r w:rsidRPr="00304EEF">
              <w:rPr>
                <w:sz w:val="23"/>
                <w:szCs w:val="23"/>
              </w:rPr>
              <w:t>A. s. Nr. LT _________________________</w:t>
            </w:r>
          </w:p>
          <w:p w14:paraId="0C2CC540" w14:textId="77777777" w:rsidR="00A76560" w:rsidRPr="00304EEF" w:rsidRDefault="00A76560" w:rsidP="00852203">
            <w:pPr>
              <w:rPr>
                <w:sz w:val="23"/>
                <w:szCs w:val="23"/>
              </w:rPr>
            </w:pPr>
            <w:r w:rsidRPr="00304EEF">
              <w:rPr>
                <w:sz w:val="23"/>
                <w:szCs w:val="23"/>
              </w:rPr>
              <w:t>Bankas_______________</w:t>
            </w:r>
          </w:p>
          <w:p w14:paraId="2C97D210" w14:textId="77777777" w:rsidR="00A76560" w:rsidRPr="00304EEF" w:rsidRDefault="00A76560" w:rsidP="00852203">
            <w:pPr>
              <w:rPr>
                <w:sz w:val="23"/>
                <w:szCs w:val="23"/>
              </w:rPr>
            </w:pPr>
            <w:r w:rsidRPr="00304EEF">
              <w:rPr>
                <w:sz w:val="23"/>
                <w:szCs w:val="23"/>
              </w:rPr>
              <w:t>Banko kodas________________</w:t>
            </w:r>
          </w:p>
          <w:p w14:paraId="576270ED" w14:textId="77777777" w:rsidR="00A76560" w:rsidRPr="00304EEF" w:rsidRDefault="00A76560" w:rsidP="00852203">
            <w:pPr>
              <w:rPr>
                <w:sz w:val="23"/>
                <w:szCs w:val="23"/>
              </w:rPr>
            </w:pPr>
            <w:r w:rsidRPr="00304EEF">
              <w:rPr>
                <w:sz w:val="23"/>
                <w:szCs w:val="23"/>
              </w:rPr>
              <w:t>Administracijos direktorius</w:t>
            </w:r>
          </w:p>
          <w:p w14:paraId="76930804" w14:textId="77777777" w:rsidR="00A76560" w:rsidRPr="00304EEF" w:rsidRDefault="00A76560" w:rsidP="00852203">
            <w:pPr>
              <w:rPr>
                <w:sz w:val="23"/>
                <w:szCs w:val="23"/>
              </w:rPr>
            </w:pPr>
            <w:r w:rsidRPr="00304EEF">
              <w:rPr>
                <w:sz w:val="23"/>
                <w:szCs w:val="23"/>
              </w:rPr>
              <w:t>_____________________________</w:t>
            </w:r>
          </w:p>
          <w:p w14:paraId="01A76C15" w14:textId="77777777" w:rsidR="00A76560" w:rsidRPr="00304EEF" w:rsidRDefault="00A76560" w:rsidP="00852203">
            <w:pPr>
              <w:rPr>
                <w:sz w:val="23"/>
                <w:szCs w:val="23"/>
              </w:rPr>
            </w:pPr>
            <w:r w:rsidRPr="00304EEF">
              <w:rPr>
                <w:sz w:val="23"/>
                <w:szCs w:val="23"/>
              </w:rPr>
              <w:t xml:space="preserve">             (Parašas)</w:t>
            </w:r>
          </w:p>
          <w:p w14:paraId="0EEA0107" w14:textId="77777777" w:rsidR="00A76560" w:rsidRPr="00304EEF" w:rsidRDefault="00A76560" w:rsidP="00852203">
            <w:pPr>
              <w:keepNext/>
              <w:outlineLvl w:val="2"/>
              <w:rPr>
                <w:b/>
                <w:bCs/>
                <w:sz w:val="23"/>
                <w:szCs w:val="23"/>
              </w:rPr>
            </w:pPr>
          </w:p>
        </w:tc>
        <w:tc>
          <w:tcPr>
            <w:tcW w:w="4680" w:type="dxa"/>
          </w:tcPr>
          <w:p w14:paraId="42362124" w14:textId="77777777" w:rsidR="00A76560" w:rsidRPr="00304EEF" w:rsidRDefault="00A76560" w:rsidP="00852203">
            <w:pPr>
              <w:rPr>
                <w:sz w:val="23"/>
                <w:szCs w:val="23"/>
              </w:rPr>
            </w:pPr>
            <w:r w:rsidRPr="00304EEF">
              <w:rPr>
                <w:sz w:val="23"/>
                <w:szCs w:val="23"/>
              </w:rPr>
              <w:t>Asmuo</w:t>
            </w:r>
          </w:p>
          <w:p w14:paraId="31A23EE1" w14:textId="77777777" w:rsidR="00A76560" w:rsidRPr="00304EEF" w:rsidRDefault="00A76560" w:rsidP="00852203">
            <w:pPr>
              <w:rPr>
                <w:sz w:val="23"/>
                <w:szCs w:val="23"/>
              </w:rPr>
            </w:pPr>
            <w:r w:rsidRPr="00304EEF">
              <w:rPr>
                <w:sz w:val="23"/>
                <w:szCs w:val="23"/>
              </w:rPr>
              <w:t>____________________________________</w:t>
            </w:r>
          </w:p>
          <w:p w14:paraId="385302F9" w14:textId="77777777" w:rsidR="00A76560" w:rsidRPr="00304EEF" w:rsidRDefault="00A76560" w:rsidP="00852203">
            <w:pPr>
              <w:rPr>
                <w:sz w:val="23"/>
                <w:szCs w:val="23"/>
              </w:rPr>
            </w:pPr>
            <w:r w:rsidRPr="00304EEF">
              <w:rPr>
                <w:sz w:val="23"/>
                <w:szCs w:val="23"/>
              </w:rPr>
              <w:t xml:space="preserve">                                 (Vardas, pavardė)</w:t>
            </w:r>
          </w:p>
          <w:p w14:paraId="63A5DE00" w14:textId="77777777" w:rsidR="00A76560" w:rsidRPr="00304EEF" w:rsidRDefault="00A76560" w:rsidP="00852203">
            <w:pPr>
              <w:rPr>
                <w:sz w:val="23"/>
                <w:szCs w:val="23"/>
              </w:rPr>
            </w:pPr>
            <w:r w:rsidRPr="00304EEF">
              <w:rPr>
                <w:sz w:val="23"/>
                <w:szCs w:val="23"/>
              </w:rPr>
              <w:t>Adresas _____________________________</w:t>
            </w:r>
          </w:p>
          <w:p w14:paraId="6D429424" w14:textId="77777777" w:rsidR="00A76560" w:rsidRPr="00304EEF" w:rsidRDefault="00A76560" w:rsidP="00852203">
            <w:pPr>
              <w:rPr>
                <w:sz w:val="23"/>
                <w:szCs w:val="23"/>
              </w:rPr>
            </w:pPr>
            <w:r w:rsidRPr="00304EEF">
              <w:rPr>
                <w:sz w:val="23"/>
                <w:szCs w:val="23"/>
              </w:rPr>
              <w:t>____________________________________</w:t>
            </w:r>
          </w:p>
          <w:p w14:paraId="2E3A29BB" w14:textId="77777777" w:rsidR="00A76560" w:rsidRPr="00304EEF" w:rsidRDefault="00A76560" w:rsidP="00852203">
            <w:pPr>
              <w:rPr>
                <w:sz w:val="23"/>
                <w:szCs w:val="23"/>
              </w:rPr>
            </w:pPr>
            <w:r w:rsidRPr="00304EEF">
              <w:rPr>
                <w:sz w:val="23"/>
                <w:szCs w:val="23"/>
              </w:rPr>
              <w:t>Asmens kodas ________________________</w:t>
            </w:r>
          </w:p>
          <w:p w14:paraId="085FC021" w14:textId="77777777" w:rsidR="00A76560" w:rsidRPr="00304EEF" w:rsidRDefault="00A76560" w:rsidP="00852203">
            <w:pPr>
              <w:rPr>
                <w:sz w:val="23"/>
                <w:szCs w:val="23"/>
              </w:rPr>
            </w:pPr>
            <w:r w:rsidRPr="00304EEF">
              <w:rPr>
                <w:sz w:val="23"/>
                <w:szCs w:val="23"/>
              </w:rPr>
              <w:t>Tel. ____________________________</w:t>
            </w:r>
          </w:p>
          <w:p w14:paraId="5C5A799E" w14:textId="77777777" w:rsidR="00A76560" w:rsidRPr="00304EEF" w:rsidRDefault="00A76560" w:rsidP="00852203">
            <w:pPr>
              <w:rPr>
                <w:sz w:val="23"/>
                <w:szCs w:val="23"/>
                <w:lang w:eastAsia="lt-LT"/>
              </w:rPr>
            </w:pPr>
            <w:r w:rsidRPr="00304EEF">
              <w:rPr>
                <w:sz w:val="23"/>
                <w:szCs w:val="23"/>
              </w:rPr>
              <w:t>El. p.___________________________</w:t>
            </w:r>
          </w:p>
          <w:p w14:paraId="15F8951E" w14:textId="77777777" w:rsidR="00A76560" w:rsidRPr="00304EEF" w:rsidRDefault="00A76560" w:rsidP="00852203">
            <w:pPr>
              <w:rPr>
                <w:sz w:val="23"/>
                <w:szCs w:val="23"/>
              </w:rPr>
            </w:pPr>
            <w:r w:rsidRPr="00304EEF">
              <w:rPr>
                <w:sz w:val="23"/>
                <w:szCs w:val="23"/>
              </w:rPr>
              <w:t>A. s. Nr. LT _________________________</w:t>
            </w:r>
          </w:p>
          <w:p w14:paraId="7C7D56E4" w14:textId="77777777" w:rsidR="00A76560" w:rsidRPr="00304EEF" w:rsidRDefault="00A76560" w:rsidP="00852203">
            <w:pPr>
              <w:rPr>
                <w:sz w:val="23"/>
                <w:szCs w:val="23"/>
              </w:rPr>
            </w:pPr>
            <w:r w:rsidRPr="00304EEF">
              <w:rPr>
                <w:sz w:val="23"/>
                <w:szCs w:val="23"/>
              </w:rPr>
              <w:t>Bankas_______________</w:t>
            </w:r>
          </w:p>
          <w:p w14:paraId="6F7B7577" w14:textId="77777777" w:rsidR="00A76560" w:rsidRPr="00304EEF" w:rsidRDefault="00A76560" w:rsidP="00852203">
            <w:pPr>
              <w:rPr>
                <w:sz w:val="23"/>
                <w:szCs w:val="23"/>
              </w:rPr>
            </w:pPr>
            <w:r w:rsidRPr="00304EEF">
              <w:rPr>
                <w:sz w:val="23"/>
                <w:szCs w:val="23"/>
              </w:rPr>
              <w:t>Banko kodas________________</w:t>
            </w:r>
          </w:p>
          <w:p w14:paraId="6E56542F" w14:textId="77777777" w:rsidR="00A76560" w:rsidRPr="00304EEF" w:rsidRDefault="00A76560" w:rsidP="00852203">
            <w:pPr>
              <w:rPr>
                <w:sz w:val="23"/>
                <w:szCs w:val="23"/>
              </w:rPr>
            </w:pPr>
            <w:r w:rsidRPr="00304EEF">
              <w:rPr>
                <w:sz w:val="23"/>
                <w:szCs w:val="23"/>
              </w:rPr>
              <w:t>______________________________</w:t>
            </w:r>
          </w:p>
          <w:p w14:paraId="00E875F4" w14:textId="77777777" w:rsidR="00A76560" w:rsidRPr="00304EEF" w:rsidRDefault="00A76560" w:rsidP="00852203">
            <w:pPr>
              <w:rPr>
                <w:sz w:val="23"/>
                <w:szCs w:val="23"/>
              </w:rPr>
            </w:pPr>
            <w:r w:rsidRPr="00304EEF">
              <w:rPr>
                <w:sz w:val="23"/>
                <w:szCs w:val="23"/>
              </w:rPr>
              <w:t xml:space="preserve">                               (Parašas)</w:t>
            </w:r>
          </w:p>
        </w:tc>
      </w:tr>
      <w:tr w:rsidR="00A76560" w:rsidRPr="00304EEF" w14:paraId="2816115A" w14:textId="77777777" w:rsidTr="00700849">
        <w:tc>
          <w:tcPr>
            <w:tcW w:w="4788" w:type="dxa"/>
          </w:tcPr>
          <w:p w14:paraId="09B110E3" w14:textId="77777777" w:rsidR="00A76560" w:rsidRPr="00304EEF" w:rsidRDefault="00A76560" w:rsidP="00852203">
            <w:pPr>
              <w:rPr>
                <w:sz w:val="23"/>
                <w:szCs w:val="23"/>
              </w:rPr>
            </w:pPr>
            <w:r w:rsidRPr="00304EEF">
              <w:rPr>
                <w:sz w:val="23"/>
                <w:szCs w:val="23"/>
              </w:rPr>
              <w:t>Įstaiga</w:t>
            </w:r>
          </w:p>
          <w:p w14:paraId="68E17A4D" w14:textId="77777777" w:rsidR="00A76560" w:rsidRPr="00304EEF" w:rsidRDefault="00A76560" w:rsidP="00852203">
            <w:pPr>
              <w:rPr>
                <w:sz w:val="23"/>
                <w:szCs w:val="23"/>
              </w:rPr>
            </w:pPr>
            <w:r w:rsidRPr="00304EEF">
              <w:rPr>
                <w:sz w:val="23"/>
                <w:szCs w:val="23"/>
              </w:rPr>
              <w:t>__________________________________</w:t>
            </w:r>
          </w:p>
          <w:p w14:paraId="2D1DD1C3" w14:textId="77777777" w:rsidR="00A76560" w:rsidRPr="00304EEF" w:rsidRDefault="00A76560" w:rsidP="00852203">
            <w:pPr>
              <w:rPr>
                <w:sz w:val="23"/>
                <w:szCs w:val="23"/>
              </w:rPr>
            </w:pPr>
            <w:r w:rsidRPr="00304EEF">
              <w:rPr>
                <w:sz w:val="23"/>
                <w:szCs w:val="23"/>
              </w:rPr>
              <w:t xml:space="preserve">                      (Pavadinimas)</w:t>
            </w:r>
          </w:p>
          <w:p w14:paraId="6C04EDFE" w14:textId="77777777" w:rsidR="00A76560" w:rsidRPr="00304EEF" w:rsidRDefault="00A76560" w:rsidP="00852203">
            <w:pPr>
              <w:rPr>
                <w:sz w:val="23"/>
                <w:szCs w:val="23"/>
              </w:rPr>
            </w:pPr>
            <w:r w:rsidRPr="00304EEF">
              <w:rPr>
                <w:sz w:val="23"/>
                <w:szCs w:val="23"/>
              </w:rPr>
              <w:t xml:space="preserve">Kodas </w:t>
            </w:r>
          </w:p>
          <w:p w14:paraId="142B2668" w14:textId="77777777" w:rsidR="00A76560" w:rsidRPr="00304EEF" w:rsidRDefault="00A76560" w:rsidP="00852203">
            <w:pPr>
              <w:rPr>
                <w:sz w:val="23"/>
                <w:szCs w:val="23"/>
              </w:rPr>
            </w:pPr>
            <w:r w:rsidRPr="00304EEF">
              <w:rPr>
                <w:sz w:val="23"/>
                <w:szCs w:val="23"/>
              </w:rPr>
              <w:t>Adresas</w:t>
            </w:r>
          </w:p>
          <w:p w14:paraId="566D2471" w14:textId="77777777" w:rsidR="00A76560" w:rsidRPr="00304EEF" w:rsidRDefault="00A76560" w:rsidP="00852203">
            <w:pPr>
              <w:rPr>
                <w:sz w:val="23"/>
                <w:szCs w:val="23"/>
              </w:rPr>
            </w:pPr>
            <w:r w:rsidRPr="00304EEF">
              <w:rPr>
                <w:sz w:val="23"/>
                <w:szCs w:val="23"/>
              </w:rPr>
              <w:t xml:space="preserve">Tel. </w:t>
            </w:r>
          </w:p>
          <w:p w14:paraId="341BF9E3" w14:textId="77777777" w:rsidR="00A76560" w:rsidRPr="00304EEF" w:rsidRDefault="00A76560" w:rsidP="00852203">
            <w:pPr>
              <w:rPr>
                <w:i/>
                <w:iCs/>
                <w:sz w:val="23"/>
                <w:szCs w:val="23"/>
              </w:rPr>
            </w:pPr>
            <w:r w:rsidRPr="00304EEF">
              <w:rPr>
                <w:sz w:val="23"/>
                <w:szCs w:val="23"/>
              </w:rPr>
              <w:t xml:space="preserve">El. p. </w:t>
            </w:r>
          </w:p>
          <w:p w14:paraId="304E5674" w14:textId="77777777" w:rsidR="00A76560" w:rsidRPr="00304EEF" w:rsidRDefault="00A76560" w:rsidP="00852203">
            <w:pPr>
              <w:rPr>
                <w:sz w:val="23"/>
                <w:szCs w:val="23"/>
              </w:rPr>
            </w:pPr>
            <w:r w:rsidRPr="00304EEF">
              <w:rPr>
                <w:sz w:val="23"/>
                <w:szCs w:val="23"/>
              </w:rPr>
              <w:t>A. s. Nr. LT _________________________</w:t>
            </w:r>
          </w:p>
          <w:p w14:paraId="48576393" w14:textId="77777777" w:rsidR="00A76560" w:rsidRPr="00304EEF" w:rsidRDefault="00A76560" w:rsidP="00852203">
            <w:pPr>
              <w:rPr>
                <w:sz w:val="23"/>
                <w:szCs w:val="23"/>
              </w:rPr>
            </w:pPr>
            <w:r w:rsidRPr="00304EEF">
              <w:rPr>
                <w:sz w:val="23"/>
                <w:szCs w:val="23"/>
              </w:rPr>
              <w:t>Bankas_______________</w:t>
            </w:r>
          </w:p>
          <w:p w14:paraId="5B93EA86" w14:textId="77777777" w:rsidR="00A76560" w:rsidRPr="00304EEF" w:rsidRDefault="00A76560" w:rsidP="00852203">
            <w:pPr>
              <w:rPr>
                <w:sz w:val="23"/>
                <w:szCs w:val="23"/>
              </w:rPr>
            </w:pPr>
            <w:r w:rsidRPr="00304EEF">
              <w:rPr>
                <w:sz w:val="23"/>
                <w:szCs w:val="23"/>
              </w:rPr>
              <w:t>Banko kodas________________</w:t>
            </w:r>
          </w:p>
          <w:p w14:paraId="5498F4A4" w14:textId="77777777" w:rsidR="00A76560" w:rsidRPr="00304EEF" w:rsidRDefault="00A76560" w:rsidP="00852203">
            <w:pPr>
              <w:rPr>
                <w:sz w:val="23"/>
                <w:szCs w:val="23"/>
              </w:rPr>
            </w:pPr>
            <w:r w:rsidRPr="00304EEF">
              <w:rPr>
                <w:sz w:val="23"/>
                <w:szCs w:val="23"/>
              </w:rPr>
              <w:lastRenderedPageBreak/>
              <w:t>_____________________________</w:t>
            </w:r>
          </w:p>
          <w:p w14:paraId="0AEE08E1" w14:textId="77777777" w:rsidR="00A76560" w:rsidRPr="00304EEF" w:rsidRDefault="00A76560" w:rsidP="00852203">
            <w:pPr>
              <w:rPr>
                <w:sz w:val="23"/>
                <w:szCs w:val="23"/>
              </w:rPr>
            </w:pPr>
            <w:r w:rsidRPr="00304EEF">
              <w:rPr>
                <w:sz w:val="23"/>
                <w:szCs w:val="23"/>
              </w:rPr>
              <w:t xml:space="preserve">             (Parašas)</w:t>
            </w:r>
          </w:p>
        </w:tc>
        <w:tc>
          <w:tcPr>
            <w:tcW w:w="4680" w:type="dxa"/>
          </w:tcPr>
          <w:p w14:paraId="68D75649" w14:textId="77777777" w:rsidR="00A76560" w:rsidRPr="00304EEF" w:rsidRDefault="00A76560" w:rsidP="00852203">
            <w:pPr>
              <w:rPr>
                <w:sz w:val="23"/>
                <w:szCs w:val="23"/>
              </w:rPr>
            </w:pPr>
          </w:p>
        </w:tc>
      </w:tr>
    </w:tbl>
    <w:p w14:paraId="14BCDDCF" w14:textId="16E089F8" w:rsidR="00A76560" w:rsidRPr="00304EEF" w:rsidRDefault="00A76560" w:rsidP="00852203">
      <w:pPr>
        <w:rPr>
          <w:szCs w:val="24"/>
          <w:lang w:eastAsia="lt-LT"/>
        </w:rPr>
      </w:pPr>
    </w:p>
    <w:p w14:paraId="3F199BE7" w14:textId="2F8ADC02" w:rsidR="00EC39D4" w:rsidRPr="00304EEF" w:rsidRDefault="00EC39D4" w:rsidP="00EC39D4">
      <w:pPr>
        <w:jc w:val="center"/>
        <w:rPr>
          <w:szCs w:val="24"/>
          <w:lang w:eastAsia="lt-LT"/>
        </w:rPr>
      </w:pPr>
      <w:r w:rsidRPr="00304EEF">
        <w:rPr>
          <w:szCs w:val="24"/>
          <w:lang w:eastAsia="lt-LT"/>
        </w:rPr>
        <w:t>_________</w:t>
      </w:r>
    </w:p>
    <w:p w14:paraId="5DACE59B" w14:textId="77777777" w:rsidR="00EC39D4" w:rsidRPr="00304EEF" w:rsidRDefault="00EC39D4" w:rsidP="00852203">
      <w:pPr>
        <w:ind w:left="5103"/>
      </w:pPr>
    </w:p>
    <w:p w14:paraId="53232345" w14:textId="7D2709B8" w:rsidR="00A76560" w:rsidRPr="00304EEF" w:rsidRDefault="00A76560" w:rsidP="00852203">
      <w:pPr>
        <w:ind w:left="5103"/>
      </w:pPr>
      <w:r w:rsidRPr="00304EEF">
        <w:t>Finansinės paramos skyrimo Ignalinos rajonui reikalingiems specialistams tvarkos aprašo</w:t>
      </w:r>
    </w:p>
    <w:p w14:paraId="060CF52C" w14:textId="77777777" w:rsidR="00A76560" w:rsidRPr="00304EEF" w:rsidRDefault="00A76560" w:rsidP="00852203">
      <w:pPr>
        <w:ind w:left="5103"/>
        <w:rPr>
          <w:bCs/>
        </w:rPr>
      </w:pPr>
      <w:r w:rsidRPr="00304EEF">
        <w:rPr>
          <w:bCs/>
        </w:rPr>
        <w:t>5 priedas</w:t>
      </w:r>
    </w:p>
    <w:p w14:paraId="3A264A10" w14:textId="77777777" w:rsidR="00A76560" w:rsidRPr="00304EEF" w:rsidRDefault="00A76560" w:rsidP="00852203">
      <w:pPr>
        <w:jc w:val="center"/>
        <w:rPr>
          <w:bCs/>
        </w:rPr>
      </w:pPr>
    </w:p>
    <w:p w14:paraId="69F420AD" w14:textId="77777777" w:rsidR="00A76560" w:rsidRPr="00304EEF" w:rsidRDefault="00A76560" w:rsidP="00852203">
      <w:pPr>
        <w:jc w:val="center"/>
        <w:rPr>
          <w:b/>
          <w:bCs/>
        </w:rPr>
      </w:pPr>
      <w:r w:rsidRPr="00304EEF">
        <w:rPr>
          <w:b/>
          <w:bCs/>
        </w:rPr>
        <w:t>(Sutarties forma)</w:t>
      </w:r>
    </w:p>
    <w:p w14:paraId="55967705" w14:textId="77777777" w:rsidR="00A76560" w:rsidRPr="00304EEF" w:rsidRDefault="00A76560" w:rsidP="00852203">
      <w:pPr>
        <w:jc w:val="center"/>
        <w:rPr>
          <w:b/>
          <w:bCs/>
        </w:rPr>
      </w:pPr>
      <w:r w:rsidRPr="00304EEF">
        <w:rPr>
          <w:b/>
          <w:bCs/>
        </w:rPr>
        <w:t>TRIŠALĖ FINANSINĖS PARAMOS SUTARTIS</w:t>
      </w:r>
    </w:p>
    <w:p w14:paraId="0860E36C" w14:textId="77777777" w:rsidR="00A76560" w:rsidRPr="00304EEF" w:rsidRDefault="00A76560" w:rsidP="00852203">
      <w:pPr>
        <w:jc w:val="center"/>
        <w:rPr>
          <w:b/>
          <w:bCs/>
        </w:rPr>
      </w:pPr>
    </w:p>
    <w:p w14:paraId="0801493B" w14:textId="77777777" w:rsidR="00A76560" w:rsidRPr="00304EEF" w:rsidRDefault="00A76560" w:rsidP="00852203">
      <w:pPr>
        <w:jc w:val="center"/>
      </w:pPr>
      <w:r w:rsidRPr="00304EEF">
        <w:t>20___m.___________________d. Nr.</w:t>
      </w:r>
    </w:p>
    <w:p w14:paraId="3463093E" w14:textId="77777777" w:rsidR="00A76560" w:rsidRPr="00304EEF" w:rsidRDefault="00A76560" w:rsidP="00852203">
      <w:pPr>
        <w:jc w:val="center"/>
      </w:pPr>
      <w:r w:rsidRPr="00304EEF">
        <w:t>Ignalina</w:t>
      </w:r>
    </w:p>
    <w:p w14:paraId="56665AD3" w14:textId="77777777" w:rsidR="00A76560" w:rsidRPr="00304EEF" w:rsidRDefault="00A76560" w:rsidP="00852203">
      <w:pPr>
        <w:jc w:val="center"/>
      </w:pPr>
    </w:p>
    <w:p w14:paraId="2FB73F8C" w14:textId="77777777" w:rsidR="00A76560" w:rsidRPr="00304EEF" w:rsidRDefault="00A76560" w:rsidP="00852203">
      <w:pPr>
        <w:ind w:firstLine="1080"/>
        <w:jc w:val="both"/>
      </w:pPr>
      <w:r w:rsidRPr="00304EEF">
        <w:t>Ignalinos rajono savivaldybės administracija, atstovaujama administracijos direktoriaus _____________________, veikiančio pagal Ignalinos rajono savivaldybės administracijos nuostatus (toliau – savivaldybės administracija), ________________________________________,</w:t>
      </w:r>
    </w:p>
    <w:p w14:paraId="240DB11B" w14:textId="77777777" w:rsidR="00A76560" w:rsidRPr="00304EEF" w:rsidRDefault="00A76560" w:rsidP="00852203">
      <w:pPr>
        <w:ind w:firstLine="4015"/>
        <w:jc w:val="both"/>
      </w:pPr>
      <w:r w:rsidRPr="00304EEF">
        <w:t xml:space="preserve">                   (asmens vardas, pavardė, gimimo data)</w:t>
      </w:r>
    </w:p>
    <w:p w14:paraId="3C502B15" w14:textId="77777777" w:rsidR="00A76560" w:rsidRPr="00304EEF" w:rsidRDefault="00A76560" w:rsidP="00852203">
      <w:pPr>
        <w:jc w:val="both"/>
      </w:pPr>
      <w:r w:rsidRPr="00304EEF">
        <w:t xml:space="preserve"> (toliau – asmuo), ______________________________________, atstovaujama________________</w:t>
      </w:r>
    </w:p>
    <w:p w14:paraId="6A918909" w14:textId="77777777" w:rsidR="00A76560" w:rsidRPr="00304EEF" w:rsidRDefault="00A76560" w:rsidP="00852203">
      <w:pPr>
        <w:jc w:val="both"/>
      </w:pPr>
      <w:r w:rsidRPr="00304EEF">
        <w:t xml:space="preserve">                 (įstaigos ir (arba) įmonės pavadinimas, juridinis statusas) </w:t>
      </w:r>
    </w:p>
    <w:p w14:paraId="6C431840" w14:textId="77777777" w:rsidR="00A76560" w:rsidRPr="00304EEF" w:rsidRDefault="00A76560" w:rsidP="00852203">
      <w:pPr>
        <w:tabs>
          <w:tab w:val="left" w:pos="180"/>
          <w:tab w:val="left" w:pos="360"/>
          <w:tab w:val="left" w:pos="720"/>
          <w:tab w:val="left" w:pos="1080"/>
        </w:tabs>
        <w:jc w:val="both"/>
      </w:pPr>
      <w:r w:rsidRPr="00304EEF">
        <w:t>_________________________________________________(toliau – įstaiga) (toliau kartu – šalys),</w:t>
      </w:r>
      <w:r w:rsidRPr="00304EEF">
        <w:tab/>
        <w:t xml:space="preserve">(įgaliojimo dokumento data, rūšis, numeris, pavadinimas) </w:t>
      </w:r>
    </w:p>
    <w:p w14:paraId="6506445C" w14:textId="77777777" w:rsidR="00A76560" w:rsidRPr="00304EEF" w:rsidRDefault="00A76560" w:rsidP="00852203">
      <w:pPr>
        <w:jc w:val="both"/>
      </w:pPr>
      <w:r w:rsidRPr="00304EEF">
        <w:t>sudarė šią trišalę sutartį (toliau – sutartis).</w:t>
      </w:r>
    </w:p>
    <w:p w14:paraId="3C797A07" w14:textId="77777777" w:rsidR="00A76560" w:rsidRPr="00304EEF" w:rsidRDefault="00A76560" w:rsidP="00852203">
      <w:pPr>
        <w:jc w:val="both"/>
      </w:pPr>
    </w:p>
    <w:p w14:paraId="1B4B3B02" w14:textId="77777777" w:rsidR="00A76560" w:rsidRPr="00304EEF" w:rsidRDefault="00A76560" w:rsidP="00852203">
      <w:pPr>
        <w:jc w:val="center"/>
        <w:rPr>
          <w:b/>
          <w:caps/>
        </w:rPr>
      </w:pPr>
      <w:r w:rsidRPr="00304EEF">
        <w:rPr>
          <w:b/>
          <w:caps/>
        </w:rPr>
        <w:t>I SKYRIUS</w:t>
      </w:r>
    </w:p>
    <w:p w14:paraId="302374C0" w14:textId="77777777" w:rsidR="00A76560" w:rsidRPr="00304EEF" w:rsidRDefault="00A76560" w:rsidP="00852203">
      <w:pPr>
        <w:jc w:val="center"/>
        <w:rPr>
          <w:b/>
          <w:bCs/>
        </w:rPr>
      </w:pPr>
      <w:r w:rsidRPr="00304EEF">
        <w:rPr>
          <w:b/>
          <w:bCs/>
        </w:rPr>
        <w:t>SUTARTIES OBJEKTAS</w:t>
      </w:r>
    </w:p>
    <w:p w14:paraId="5B42A5FE" w14:textId="77777777" w:rsidR="00A76560" w:rsidRPr="00304EEF" w:rsidRDefault="00A76560" w:rsidP="00852203">
      <w:pPr>
        <w:jc w:val="center"/>
        <w:rPr>
          <w:b/>
          <w:bCs/>
        </w:rPr>
      </w:pPr>
    </w:p>
    <w:p w14:paraId="26E6DC9D" w14:textId="77777777" w:rsidR="00A76560" w:rsidRPr="00304EEF" w:rsidRDefault="00A76560" w:rsidP="00852203">
      <w:pPr>
        <w:ind w:firstLine="1134"/>
        <w:jc w:val="both"/>
      </w:pPr>
      <w:r w:rsidRPr="00304EEF">
        <w:t xml:space="preserve">Sutartimi savivaldybės administracija įsipareigoja remti asmens studijas, įstaiga įsipareigoja suteikti asmeniui darbo vietą po asmens studijų baigimo, asmuo įsipareigoja, baigęs studijas, dirbti įstaigoje pagal studijų metu universitete įgytą specialybę tiek metų, kiek savivaldybės administracija rėmė jo studijas. </w:t>
      </w:r>
    </w:p>
    <w:p w14:paraId="01AA36A0" w14:textId="77777777" w:rsidR="00A76560" w:rsidRPr="00304EEF" w:rsidRDefault="00A76560" w:rsidP="00852203">
      <w:pPr>
        <w:ind w:firstLine="1296"/>
        <w:jc w:val="both"/>
        <w:rPr>
          <w:b/>
          <w:bCs/>
        </w:rPr>
      </w:pPr>
    </w:p>
    <w:p w14:paraId="79FE4574" w14:textId="77777777" w:rsidR="00A76560" w:rsidRPr="00304EEF" w:rsidRDefault="00A76560" w:rsidP="00852203">
      <w:pPr>
        <w:jc w:val="center"/>
        <w:rPr>
          <w:b/>
          <w:caps/>
        </w:rPr>
      </w:pPr>
      <w:r w:rsidRPr="00304EEF">
        <w:rPr>
          <w:b/>
          <w:caps/>
        </w:rPr>
        <w:t>II SKYRIUS</w:t>
      </w:r>
    </w:p>
    <w:p w14:paraId="2ABB6F3A" w14:textId="77777777" w:rsidR="00A76560" w:rsidRPr="00304EEF" w:rsidRDefault="00A76560" w:rsidP="00852203">
      <w:pPr>
        <w:jc w:val="center"/>
        <w:rPr>
          <w:b/>
          <w:bCs/>
        </w:rPr>
      </w:pPr>
      <w:r w:rsidRPr="00304EEF">
        <w:rPr>
          <w:b/>
          <w:bCs/>
        </w:rPr>
        <w:t>ŠALIŲ ĮSIPAREIGOJIMAI</w:t>
      </w:r>
    </w:p>
    <w:p w14:paraId="73A6BB4A" w14:textId="77777777" w:rsidR="00A76560" w:rsidRPr="00304EEF" w:rsidRDefault="00A76560" w:rsidP="00852203">
      <w:pPr>
        <w:jc w:val="center"/>
        <w:rPr>
          <w:b/>
          <w:bCs/>
        </w:rPr>
      </w:pPr>
    </w:p>
    <w:p w14:paraId="5E6C0110" w14:textId="77777777" w:rsidR="00A76560" w:rsidRPr="00304EEF" w:rsidRDefault="00A76560" w:rsidP="00852203">
      <w:pPr>
        <w:pStyle w:val="Sraopastraipa"/>
        <w:widowControl/>
        <w:numPr>
          <w:ilvl w:val="0"/>
          <w:numId w:val="27"/>
        </w:numPr>
        <w:tabs>
          <w:tab w:val="clear" w:pos="1293"/>
        </w:tabs>
        <w:overflowPunct/>
        <w:autoSpaceDE/>
        <w:autoSpaceDN/>
        <w:adjustRightInd/>
        <w:contextualSpacing/>
        <w:jc w:val="both"/>
        <w:rPr>
          <w:szCs w:val="24"/>
        </w:rPr>
      </w:pPr>
      <w:r w:rsidRPr="00304EEF">
        <w:rPr>
          <w:szCs w:val="24"/>
        </w:rPr>
        <w:t>Savivaldybės administracija įsipareigoja:</w:t>
      </w:r>
    </w:p>
    <w:p w14:paraId="7071B454" w14:textId="1F336E7C" w:rsidR="00A76560" w:rsidRPr="00304EEF" w:rsidRDefault="0090115A" w:rsidP="0090115A">
      <w:pPr>
        <w:pStyle w:val="Sraopastraipa"/>
        <w:widowControl/>
        <w:tabs>
          <w:tab w:val="clear" w:pos="1293"/>
          <w:tab w:val="left" w:pos="1418"/>
          <w:tab w:val="left" w:pos="1560"/>
        </w:tabs>
        <w:overflowPunct/>
        <w:autoSpaceDE/>
        <w:autoSpaceDN/>
        <w:adjustRightInd/>
        <w:ind w:left="0" w:firstLine="1134"/>
        <w:contextualSpacing/>
        <w:jc w:val="both"/>
        <w:rPr>
          <w:bCs/>
          <w:szCs w:val="24"/>
        </w:rPr>
      </w:pPr>
      <w:r w:rsidRPr="00304EEF">
        <w:rPr>
          <w:color w:val="000000"/>
          <w:szCs w:val="24"/>
          <w:shd w:val="clear" w:color="auto" w:fill="FFFFFF"/>
        </w:rPr>
        <w:t xml:space="preserve">1.1. </w:t>
      </w:r>
      <w:r w:rsidR="00A76560" w:rsidRPr="00304EEF">
        <w:rPr>
          <w:color w:val="000000"/>
          <w:szCs w:val="24"/>
          <w:shd w:val="clear" w:color="auto" w:fill="FFFFFF"/>
        </w:rPr>
        <w:t>remti asmens studijas apmokant 100 proc. mokesčio už mokslą pagal studento pateiktus studijų išlaidas patvirtinančius dokumentus;</w:t>
      </w:r>
    </w:p>
    <w:p w14:paraId="551FDB79" w14:textId="13E2F206" w:rsidR="00A76560" w:rsidRPr="00304EEF" w:rsidRDefault="0090115A" w:rsidP="0090115A">
      <w:pPr>
        <w:pStyle w:val="Sraopastraipa"/>
        <w:widowControl/>
        <w:tabs>
          <w:tab w:val="clear" w:pos="1293"/>
          <w:tab w:val="left" w:pos="1418"/>
          <w:tab w:val="left" w:pos="1560"/>
        </w:tabs>
        <w:overflowPunct/>
        <w:autoSpaceDE/>
        <w:autoSpaceDN/>
        <w:adjustRightInd/>
        <w:ind w:left="0" w:firstLine="1134"/>
        <w:contextualSpacing/>
        <w:jc w:val="both"/>
        <w:rPr>
          <w:bCs/>
          <w:szCs w:val="24"/>
        </w:rPr>
      </w:pPr>
      <w:r w:rsidRPr="00304EEF">
        <w:rPr>
          <w:color w:val="000000"/>
          <w:szCs w:val="24"/>
          <w:shd w:val="clear" w:color="auto" w:fill="FFFFFF"/>
        </w:rPr>
        <w:t xml:space="preserve">1.2. </w:t>
      </w:r>
      <w:r w:rsidR="00A76560" w:rsidRPr="00304EEF">
        <w:rPr>
          <w:color w:val="000000"/>
          <w:szCs w:val="24"/>
          <w:shd w:val="clear" w:color="auto" w:fill="FFFFFF"/>
        </w:rPr>
        <w:t>lėšas pervesti per 20 kalendorinių dienų nuo studento studijų išlaidas patvirtinančių dokumentų pateikimo savivaldybės administracijai.</w:t>
      </w:r>
    </w:p>
    <w:p w14:paraId="42338C98" w14:textId="77777777" w:rsidR="00A76560" w:rsidRPr="00304EEF" w:rsidRDefault="00A76560" w:rsidP="00852203">
      <w:pPr>
        <w:pStyle w:val="Sraopastraipa"/>
        <w:widowControl/>
        <w:numPr>
          <w:ilvl w:val="0"/>
          <w:numId w:val="27"/>
        </w:numPr>
        <w:tabs>
          <w:tab w:val="clear" w:pos="1293"/>
        </w:tabs>
        <w:overflowPunct/>
        <w:autoSpaceDE/>
        <w:autoSpaceDN/>
        <w:adjustRightInd/>
        <w:contextualSpacing/>
        <w:jc w:val="both"/>
        <w:rPr>
          <w:szCs w:val="24"/>
        </w:rPr>
      </w:pPr>
      <w:r w:rsidRPr="00304EEF">
        <w:rPr>
          <w:szCs w:val="24"/>
        </w:rPr>
        <w:t>Asmuo įsipareigoja:</w:t>
      </w:r>
    </w:p>
    <w:p w14:paraId="4EA582AD" w14:textId="64049BCF" w:rsidR="00A76560" w:rsidRPr="00304EEF" w:rsidRDefault="0090115A" w:rsidP="0090115A">
      <w:pPr>
        <w:pStyle w:val="Sraopastraipa"/>
        <w:widowControl/>
        <w:tabs>
          <w:tab w:val="clear" w:pos="1293"/>
          <w:tab w:val="left" w:pos="1440"/>
          <w:tab w:val="left" w:pos="1560"/>
        </w:tabs>
        <w:overflowPunct/>
        <w:autoSpaceDE/>
        <w:autoSpaceDN/>
        <w:adjustRightInd/>
        <w:ind w:left="0" w:firstLine="1134"/>
        <w:contextualSpacing/>
        <w:jc w:val="both"/>
        <w:rPr>
          <w:szCs w:val="24"/>
        </w:rPr>
      </w:pPr>
      <w:r w:rsidRPr="00304EEF">
        <w:rPr>
          <w:szCs w:val="24"/>
        </w:rPr>
        <w:t xml:space="preserve">2.1. </w:t>
      </w:r>
      <w:r w:rsidR="00A76560" w:rsidRPr="00304EEF">
        <w:rPr>
          <w:szCs w:val="24"/>
        </w:rPr>
        <w:t xml:space="preserve"> </w:t>
      </w:r>
      <w:r w:rsidR="00A76560" w:rsidRPr="00304EEF">
        <w:rPr>
          <w:color w:val="000000"/>
          <w:szCs w:val="24"/>
          <w:shd w:val="clear" w:color="auto" w:fill="FFFFFF"/>
        </w:rPr>
        <w:t>kiekvieną</w:t>
      </w:r>
      <w:r w:rsidR="00A76560" w:rsidRPr="00304EEF">
        <w:rPr>
          <w:szCs w:val="24"/>
        </w:rPr>
        <w:t xml:space="preserve"> pusmetį pateikti savivaldybės administracijai dokumentus, įrodančius jo pažangias studijas, ir studijų išlaidas patvirtinančius dokumentus;</w:t>
      </w:r>
    </w:p>
    <w:p w14:paraId="3E93106C" w14:textId="35056B0C" w:rsidR="00A76560" w:rsidRPr="00304EEF" w:rsidRDefault="0090115A" w:rsidP="002F2C68">
      <w:pPr>
        <w:pStyle w:val="Sraopastraipa"/>
        <w:widowControl/>
        <w:tabs>
          <w:tab w:val="clear" w:pos="1293"/>
          <w:tab w:val="left" w:pos="1440"/>
          <w:tab w:val="left" w:pos="1560"/>
        </w:tabs>
        <w:overflowPunct/>
        <w:autoSpaceDE/>
        <w:autoSpaceDN/>
        <w:adjustRightInd/>
        <w:ind w:left="0" w:firstLine="1134"/>
        <w:contextualSpacing/>
        <w:jc w:val="both"/>
        <w:rPr>
          <w:szCs w:val="24"/>
        </w:rPr>
      </w:pPr>
      <w:r w:rsidRPr="00304EEF">
        <w:rPr>
          <w:szCs w:val="24"/>
        </w:rPr>
        <w:t xml:space="preserve">2.2. </w:t>
      </w:r>
      <w:r w:rsidR="00A76560" w:rsidRPr="00304EEF">
        <w:rPr>
          <w:szCs w:val="24"/>
        </w:rPr>
        <w:t>baigęs studijas, per 30 kalendorinių dienų pateikti savivaldybės administracijai studijų baigimą įrodančių dokumentų (diplomo ir jo priedų</w:t>
      </w:r>
      <w:r w:rsidR="00233988" w:rsidRPr="00304EEF">
        <w:rPr>
          <w:szCs w:val="24"/>
        </w:rPr>
        <w:t xml:space="preserve"> </w:t>
      </w:r>
      <w:r w:rsidR="00F155D4" w:rsidRPr="00304EEF">
        <w:rPr>
          <w:szCs w:val="24"/>
        </w:rPr>
        <w:t>ar studijų pažymėjimo</w:t>
      </w:r>
      <w:r w:rsidR="00233988" w:rsidRPr="00304EEF">
        <w:rPr>
          <w:szCs w:val="24"/>
        </w:rPr>
        <w:t>)</w:t>
      </w:r>
      <w:r w:rsidR="00A76560" w:rsidRPr="00304EEF">
        <w:rPr>
          <w:szCs w:val="24"/>
        </w:rPr>
        <w:t xml:space="preserve"> kopijas;</w:t>
      </w:r>
    </w:p>
    <w:p w14:paraId="2AE9D674" w14:textId="1EFE664E" w:rsidR="00A76560" w:rsidRPr="00304EEF" w:rsidRDefault="0090115A" w:rsidP="002F2C68">
      <w:pPr>
        <w:pStyle w:val="Sraopastraipa"/>
        <w:widowControl/>
        <w:tabs>
          <w:tab w:val="clear" w:pos="1293"/>
          <w:tab w:val="left" w:pos="1440"/>
          <w:tab w:val="left" w:pos="1560"/>
        </w:tabs>
        <w:overflowPunct/>
        <w:autoSpaceDE/>
        <w:autoSpaceDN/>
        <w:adjustRightInd/>
        <w:ind w:left="0" w:firstLine="1134"/>
        <w:contextualSpacing/>
        <w:jc w:val="both"/>
        <w:rPr>
          <w:szCs w:val="24"/>
        </w:rPr>
      </w:pPr>
      <w:r w:rsidRPr="00304EEF">
        <w:rPr>
          <w:szCs w:val="24"/>
        </w:rPr>
        <w:t>2.3.</w:t>
      </w:r>
      <w:r w:rsidR="00A76560" w:rsidRPr="00304EEF">
        <w:rPr>
          <w:szCs w:val="24"/>
        </w:rPr>
        <w:t xml:space="preserve"> baigęs studijas, dirbti įstaigoje pagal studijų metu universitete įgytą specialybę tiek metų, kiek savivaldybės administracija rėmė jo studijas;</w:t>
      </w:r>
    </w:p>
    <w:p w14:paraId="67D4E419" w14:textId="20A790C2" w:rsidR="00A76560" w:rsidRPr="00304EEF" w:rsidRDefault="0090115A" w:rsidP="002F2C68">
      <w:pPr>
        <w:widowControl/>
        <w:tabs>
          <w:tab w:val="clear" w:pos="1293"/>
          <w:tab w:val="left" w:pos="1440"/>
          <w:tab w:val="left" w:pos="1620"/>
        </w:tabs>
        <w:overflowPunct/>
        <w:autoSpaceDE/>
        <w:autoSpaceDN/>
        <w:adjustRightInd/>
        <w:ind w:firstLine="1134"/>
        <w:contextualSpacing/>
        <w:jc w:val="both"/>
        <w:rPr>
          <w:szCs w:val="24"/>
        </w:rPr>
      </w:pPr>
      <w:r w:rsidRPr="00304EEF">
        <w:rPr>
          <w:szCs w:val="24"/>
        </w:rPr>
        <w:t xml:space="preserve">2.4. </w:t>
      </w:r>
      <w:r w:rsidR="00A76560" w:rsidRPr="00304EEF">
        <w:rPr>
          <w:szCs w:val="24"/>
        </w:rPr>
        <w:t>nutraukęs darbo sutartį įstaigoje ir neatidirbęs sutarties 2.3 papunktyje numatyto laiko, grąžin</w:t>
      </w:r>
      <w:r w:rsidR="00EC39D4" w:rsidRPr="00304EEF">
        <w:rPr>
          <w:szCs w:val="24"/>
        </w:rPr>
        <w:t>ti</w:t>
      </w:r>
      <w:r w:rsidR="00A76560" w:rsidRPr="00304EEF">
        <w:rPr>
          <w:szCs w:val="24"/>
        </w:rPr>
        <w:t xml:space="preserve"> savivaldybės administracijai neatidirbtam laikui proporcingai apskaičiuotą sumą nuo jam sumokėtos sumos su 5 proc. metinėmis palūkanomis per 30 kalendorinių dienų.</w:t>
      </w:r>
    </w:p>
    <w:p w14:paraId="6D3F899E" w14:textId="77777777" w:rsidR="00A76560" w:rsidRPr="00304EEF" w:rsidRDefault="00A76560" w:rsidP="002F2C68">
      <w:pPr>
        <w:pStyle w:val="Sraopastraipa"/>
        <w:widowControl/>
        <w:numPr>
          <w:ilvl w:val="0"/>
          <w:numId w:val="27"/>
        </w:numPr>
        <w:tabs>
          <w:tab w:val="clear" w:pos="1293"/>
          <w:tab w:val="left" w:pos="1418"/>
        </w:tabs>
        <w:overflowPunct/>
        <w:autoSpaceDE/>
        <w:autoSpaceDN/>
        <w:adjustRightInd/>
        <w:ind w:left="0" w:firstLine="1134"/>
        <w:contextualSpacing/>
        <w:jc w:val="both"/>
        <w:rPr>
          <w:szCs w:val="24"/>
        </w:rPr>
      </w:pPr>
      <w:r w:rsidRPr="00304EEF">
        <w:rPr>
          <w:szCs w:val="24"/>
        </w:rPr>
        <w:t>Įstaiga įsipareigoja:</w:t>
      </w:r>
    </w:p>
    <w:p w14:paraId="398F59E0" w14:textId="576934D2" w:rsidR="00A76560" w:rsidRPr="00304EEF" w:rsidRDefault="0090115A" w:rsidP="002F2C68">
      <w:pPr>
        <w:widowControl/>
        <w:tabs>
          <w:tab w:val="clear" w:pos="1293"/>
          <w:tab w:val="left" w:pos="1440"/>
          <w:tab w:val="left" w:pos="1620"/>
        </w:tabs>
        <w:overflowPunct/>
        <w:autoSpaceDE/>
        <w:autoSpaceDN/>
        <w:adjustRightInd/>
        <w:ind w:firstLine="1134"/>
        <w:contextualSpacing/>
        <w:jc w:val="both"/>
        <w:rPr>
          <w:szCs w:val="24"/>
        </w:rPr>
      </w:pPr>
      <w:r w:rsidRPr="00304EEF">
        <w:rPr>
          <w:szCs w:val="24"/>
        </w:rPr>
        <w:lastRenderedPageBreak/>
        <w:t xml:space="preserve">3.1. </w:t>
      </w:r>
      <w:r w:rsidR="00A76560" w:rsidRPr="00304EEF">
        <w:rPr>
          <w:szCs w:val="24"/>
        </w:rPr>
        <w:t>suteikti asmeniui darbo vietą po asmens studijų baigimo pagal universitete įgytą specialybę tiek metų, kiek savivaldybės administracija rėmė jo studijas;</w:t>
      </w:r>
    </w:p>
    <w:p w14:paraId="4B77BA5F" w14:textId="77777777" w:rsidR="00A76560" w:rsidRPr="00304EEF" w:rsidRDefault="00A76560" w:rsidP="00852203">
      <w:pPr>
        <w:ind w:firstLine="1134"/>
        <w:jc w:val="both"/>
        <w:rPr>
          <w:szCs w:val="24"/>
        </w:rPr>
      </w:pPr>
      <w:r w:rsidRPr="00304EEF">
        <w:rPr>
          <w:bCs/>
        </w:rPr>
        <w:t>3.2. informuoti savivaldybės administraciją, j</w:t>
      </w:r>
      <w:r w:rsidRPr="00304EEF">
        <w:t xml:space="preserve">ei </w:t>
      </w:r>
      <w:r w:rsidRPr="00304EEF">
        <w:rPr>
          <w:bCs/>
        </w:rPr>
        <w:t xml:space="preserve">įstaiga motyvuotai negali suteikti asmeniui darbo vietos (įstaiga </w:t>
      </w:r>
      <w:r w:rsidRPr="00304EEF">
        <w:t>reorganizuojama</w:t>
      </w:r>
      <w:r w:rsidRPr="00304EEF">
        <w:rPr>
          <w:bCs/>
        </w:rPr>
        <w:t xml:space="preserve">, likviduojama, </w:t>
      </w:r>
      <w:r w:rsidRPr="00304EEF">
        <w:rPr>
          <w:color w:val="000000"/>
        </w:rPr>
        <w:t xml:space="preserve">įstaigai pasirinkus geriau pasirengusį specialistą (tuo atveju, kai įstaiga skelbia konkursą pareigoms užimti ir dokumentus teikia ne tik asmuo, bet keli pretendentai), ar pan.). </w:t>
      </w:r>
      <w:r w:rsidRPr="00304EEF">
        <w:rPr>
          <w:bCs/>
        </w:rPr>
        <w:t xml:space="preserve">Tokiu atveju asmuo negrąžina savivaldybės administracijai jam sumokėtos lėšų sumos. </w:t>
      </w:r>
    </w:p>
    <w:p w14:paraId="4B3599BD" w14:textId="77777777" w:rsidR="00A76560" w:rsidRPr="00304EEF" w:rsidRDefault="00A76560" w:rsidP="00852203">
      <w:pPr>
        <w:jc w:val="center"/>
        <w:rPr>
          <w:b/>
          <w:bCs/>
        </w:rPr>
      </w:pPr>
      <w:r w:rsidRPr="00304EEF">
        <w:rPr>
          <w:b/>
          <w:bCs/>
        </w:rPr>
        <w:t>III SKYRIUS</w:t>
      </w:r>
    </w:p>
    <w:p w14:paraId="6257CF95" w14:textId="77777777" w:rsidR="00A76560" w:rsidRPr="00304EEF" w:rsidRDefault="00A76560" w:rsidP="00852203">
      <w:pPr>
        <w:jc w:val="center"/>
        <w:rPr>
          <w:b/>
          <w:bCs/>
        </w:rPr>
      </w:pPr>
      <w:r w:rsidRPr="00304EEF">
        <w:rPr>
          <w:b/>
          <w:bCs/>
        </w:rPr>
        <w:t>SUTARTIES GALIOJIMAS</w:t>
      </w:r>
    </w:p>
    <w:p w14:paraId="5DC384DB" w14:textId="77777777" w:rsidR="00A76560" w:rsidRPr="00304EEF" w:rsidRDefault="00A76560" w:rsidP="00852203">
      <w:pPr>
        <w:jc w:val="both"/>
      </w:pPr>
    </w:p>
    <w:p w14:paraId="30CCBDD2" w14:textId="77777777" w:rsidR="00A76560" w:rsidRPr="00304EEF" w:rsidRDefault="00A76560" w:rsidP="00852203">
      <w:pPr>
        <w:pStyle w:val="Sraopastraipa"/>
        <w:widowControl/>
        <w:numPr>
          <w:ilvl w:val="0"/>
          <w:numId w:val="27"/>
        </w:numPr>
        <w:tabs>
          <w:tab w:val="clear" w:pos="1293"/>
        </w:tabs>
        <w:overflowPunct/>
        <w:autoSpaceDE/>
        <w:autoSpaceDN/>
        <w:adjustRightInd/>
        <w:ind w:left="0" w:firstLine="1080"/>
        <w:contextualSpacing/>
        <w:jc w:val="both"/>
        <w:rPr>
          <w:szCs w:val="24"/>
        </w:rPr>
      </w:pPr>
      <w:r w:rsidRPr="00304EEF">
        <w:rPr>
          <w:szCs w:val="24"/>
        </w:rPr>
        <w:t>Sutartis įsigalioja nuo jos pasirašymo dienos ir galioja iki visiško sutarties šalių įsipareigojimų įvykdymo.</w:t>
      </w:r>
    </w:p>
    <w:p w14:paraId="399AE939" w14:textId="77777777" w:rsidR="00A76560" w:rsidRPr="00304EEF" w:rsidRDefault="00A76560" w:rsidP="00852203">
      <w:pPr>
        <w:pStyle w:val="Sraopastraipa"/>
        <w:widowControl/>
        <w:numPr>
          <w:ilvl w:val="0"/>
          <w:numId w:val="27"/>
        </w:numPr>
        <w:tabs>
          <w:tab w:val="clear" w:pos="1293"/>
        </w:tabs>
        <w:overflowPunct/>
        <w:autoSpaceDE/>
        <w:autoSpaceDN/>
        <w:adjustRightInd/>
        <w:ind w:left="0" w:firstLine="1080"/>
        <w:contextualSpacing/>
        <w:jc w:val="both"/>
        <w:rPr>
          <w:szCs w:val="24"/>
        </w:rPr>
      </w:pPr>
      <w:r w:rsidRPr="00304EEF">
        <w:rPr>
          <w:szCs w:val="24"/>
        </w:rPr>
        <w:t>Sutartis gali būti pakeista, papildyta, nutraukta tik raštišku sutarties šalių susitarimu.</w:t>
      </w:r>
    </w:p>
    <w:p w14:paraId="06F1F193" w14:textId="77777777" w:rsidR="00A76560" w:rsidRPr="00304EEF" w:rsidRDefault="00A76560" w:rsidP="00852203">
      <w:pPr>
        <w:pStyle w:val="Sraopastraipa"/>
        <w:widowControl/>
        <w:numPr>
          <w:ilvl w:val="0"/>
          <w:numId w:val="27"/>
        </w:numPr>
        <w:tabs>
          <w:tab w:val="clear" w:pos="1293"/>
        </w:tabs>
        <w:overflowPunct/>
        <w:autoSpaceDE/>
        <w:autoSpaceDN/>
        <w:adjustRightInd/>
        <w:ind w:left="0" w:firstLine="1080"/>
        <w:contextualSpacing/>
        <w:jc w:val="both"/>
        <w:rPr>
          <w:szCs w:val="24"/>
        </w:rPr>
      </w:pPr>
      <w:r w:rsidRPr="00304EEF">
        <w:rPr>
          <w:szCs w:val="24"/>
        </w:rPr>
        <w:t>Sutarties šalis, kuri dėl nurodytų aplinkybių negali įvykdyti prisiimtų įsipareigojimų, nedelsdama privalo registruotu laišku apie tai informuoti kitas sutarties šalis. Pavėluotas ar netinkamas kitų šalių informavimas ar informacijos nepateikimas atima iš jos teisę remtis išvardytomis aplinkybėmis kaip pagrindu, atleidžiančiu nuo atsakomybės dėl prisiimtų įsipareigojimų netinkamo vykdymo ar nevykdymo.</w:t>
      </w:r>
    </w:p>
    <w:p w14:paraId="0ACD3AEB" w14:textId="77777777" w:rsidR="00A76560" w:rsidRPr="00304EEF" w:rsidRDefault="00A76560" w:rsidP="00852203">
      <w:pPr>
        <w:ind w:firstLine="1134"/>
        <w:rPr>
          <w:szCs w:val="24"/>
        </w:rPr>
      </w:pPr>
    </w:p>
    <w:p w14:paraId="7E5A0AC8" w14:textId="77777777" w:rsidR="00A76560" w:rsidRPr="00304EEF" w:rsidRDefault="00A76560" w:rsidP="00852203">
      <w:pPr>
        <w:jc w:val="center"/>
        <w:rPr>
          <w:b/>
          <w:caps/>
        </w:rPr>
      </w:pPr>
      <w:r w:rsidRPr="00304EEF">
        <w:rPr>
          <w:b/>
          <w:caps/>
        </w:rPr>
        <w:t>IV SKYRIUS</w:t>
      </w:r>
    </w:p>
    <w:p w14:paraId="5F5C8A73" w14:textId="77777777" w:rsidR="00A76560" w:rsidRPr="00304EEF" w:rsidRDefault="00A76560" w:rsidP="00852203">
      <w:pPr>
        <w:jc w:val="center"/>
        <w:rPr>
          <w:b/>
          <w:bCs/>
        </w:rPr>
      </w:pPr>
      <w:r w:rsidRPr="00304EEF">
        <w:rPr>
          <w:b/>
          <w:bCs/>
        </w:rPr>
        <w:t>BAIGIAMOSIOS NUOSTATOS</w:t>
      </w:r>
    </w:p>
    <w:p w14:paraId="7C3837EA" w14:textId="77777777" w:rsidR="00A76560" w:rsidRPr="00304EEF" w:rsidRDefault="00A76560" w:rsidP="00852203">
      <w:pPr>
        <w:jc w:val="both"/>
      </w:pPr>
    </w:p>
    <w:p w14:paraId="13C5F98E" w14:textId="77777777" w:rsidR="00A76560" w:rsidRPr="00304EEF" w:rsidRDefault="00A76560" w:rsidP="00852203">
      <w:pPr>
        <w:pStyle w:val="Sraopastraipa"/>
        <w:widowControl/>
        <w:numPr>
          <w:ilvl w:val="0"/>
          <w:numId w:val="27"/>
        </w:numPr>
        <w:tabs>
          <w:tab w:val="clear" w:pos="1293"/>
        </w:tabs>
        <w:overflowPunct/>
        <w:autoSpaceDE/>
        <w:autoSpaceDN/>
        <w:adjustRightInd/>
        <w:ind w:left="0" w:firstLine="1080"/>
        <w:contextualSpacing/>
        <w:jc w:val="both"/>
        <w:rPr>
          <w:szCs w:val="24"/>
        </w:rPr>
      </w:pPr>
      <w:r w:rsidRPr="00304EEF">
        <w:rPr>
          <w:szCs w:val="24"/>
        </w:rPr>
        <w:t>Šalys garantuoja sutarties pagrindu gautos informacijos konfidencialumą ir įsipareigoja susilaikyti nuo veiksmų, kuriais būtų pažeistos sutarties sąlygos ir kurie galėtų daryti žalą šalių interesams ir tarpusavio santykiams.</w:t>
      </w:r>
    </w:p>
    <w:p w14:paraId="2D0385A4" w14:textId="77777777" w:rsidR="00A76560" w:rsidRPr="00304EEF" w:rsidRDefault="00A76560" w:rsidP="00852203">
      <w:pPr>
        <w:pStyle w:val="Sraopastraipa"/>
        <w:widowControl/>
        <w:numPr>
          <w:ilvl w:val="0"/>
          <w:numId w:val="27"/>
        </w:numPr>
        <w:tabs>
          <w:tab w:val="clear" w:pos="1293"/>
          <w:tab w:val="left" w:pos="1260"/>
          <w:tab w:val="left" w:pos="1440"/>
        </w:tabs>
        <w:overflowPunct/>
        <w:autoSpaceDE/>
        <w:autoSpaceDN/>
        <w:adjustRightInd/>
        <w:ind w:left="0" w:firstLine="1080"/>
        <w:contextualSpacing/>
        <w:jc w:val="both"/>
        <w:rPr>
          <w:szCs w:val="24"/>
        </w:rPr>
      </w:pPr>
      <w:r w:rsidRPr="00304EEF">
        <w:rPr>
          <w:szCs w:val="24"/>
        </w:rPr>
        <w:t>Šalys garantuoja, kad sutarties pagrindu gautus ar kitaip sužinotus asmens duomenis saugos ir tvarkys taip, kaip tai numatyta 2016 m. balandžio 27 d. Europos Parlamento ir Tarybos reglamente (ES) 2016/679 dėl fizinių asmenų apsaugos tvarkant asmens duomenis ir dėl laisvo tokių duomenų judėjimo ir kuriuo panaikinama Direktyva 95/46/EB (Bendrasis duomenų apsaugos reglamentas).</w:t>
      </w:r>
    </w:p>
    <w:p w14:paraId="7B2AC23C" w14:textId="77777777" w:rsidR="00A76560" w:rsidRPr="00304EEF" w:rsidRDefault="00A76560" w:rsidP="00852203">
      <w:pPr>
        <w:pStyle w:val="Sraopastraipa"/>
        <w:widowControl/>
        <w:numPr>
          <w:ilvl w:val="0"/>
          <w:numId w:val="27"/>
        </w:numPr>
        <w:tabs>
          <w:tab w:val="clear" w:pos="1293"/>
          <w:tab w:val="left" w:pos="1440"/>
        </w:tabs>
        <w:overflowPunct/>
        <w:autoSpaceDE/>
        <w:autoSpaceDN/>
        <w:adjustRightInd/>
        <w:ind w:left="0" w:firstLine="1080"/>
        <w:contextualSpacing/>
        <w:jc w:val="both"/>
        <w:rPr>
          <w:szCs w:val="24"/>
        </w:rPr>
      </w:pPr>
      <w:r w:rsidRPr="00304EEF">
        <w:rPr>
          <w:szCs w:val="24"/>
        </w:rPr>
        <w:t>Ginčai, kurių šalys negali išspręsti geranoriškai ir susitarus, sprendžiami Lietuvos Respublikos teisės aktų nustatyta tvarka.</w:t>
      </w:r>
    </w:p>
    <w:p w14:paraId="326A79F3" w14:textId="77777777" w:rsidR="00A76560" w:rsidRPr="00304EEF" w:rsidRDefault="00A76560" w:rsidP="00852203">
      <w:pPr>
        <w:pStyle w:val="Sraopastraipa"/>
        <w:widowControl/>
        <w:numPr>
          <w:ilvl w:val="0"/>
          <w:numId w:val="27"/>
        </w:numPr>
        <w:tabs>
          <w:tab w:val="clear" w:pos="1293"/>
          <w:tab w:val="left" w:pos="1440"/>
        </w:tabs>
        <w:overflowPunct/>
        <w:autoSpaceDE/>
        <w:autoSpaceDN/>
        <w:adjustRightInd/>
        <w:ind w:left="0" w:firstLine="1080"/>
        <w:contextualSpacing/>
        <w:jc w:val="both"/>
        <w:rPr>
          <w:szCs w:val="24"/>
        </w:rPr>
      </w:pPr>
      <w:r w:rsidRPr="00304EEF">
        <w:rPr>
          <w:szCs w:val="24"/>
        </w:rPr>
        <w:t xml:space="preserve"> Sutartis sudaryta trimis vienodos teisinės galios egzemplioriais, po vieną kiekvienai šaliai.</w:t>
      </w:r>
    </w:p>
    <w:p w14:paraId="39D52663" w14:textId="77777777" w:rsidR="00A76560" w:rsidRPr="00304EEF" w:rsidRDefault="00A76560" w:rsidP="00852203">
      <w:pPr>
        <w:pStyle w:val="Pagrindinistekstas20"/>
        <w:spacing w:after="0" w:line="240" w:lineRule="auto"/>
      </w:pPr>
    </w:p>
    <w:p w14:paraId="412E65E7" w14:textId="77777777" w:rsidR="00A76560" w:rsidRPr="00304EEF" w:rsidRDefault="00A76560" w:rsidP="00852203">
      <w:pPr>
        <w:jc w:val="center"/>
        <w:rPr>
          <w:b/>
          <w:caps/>
        </w:rPr>
      </w:pPr>
      <w:r w:rsidRPr="00304EEF">
        <w:rPr>
          <w:b/>
          <w:caps/>
        </w:rPr>
        <w:t>V SKYRIUS</w:t>
      </w:r>
    </w:p>
    <w:p w14:paraId="2C0822C4" w14:textId="77777777" w:rsidR="00A76560" w:rsidRPr="00304EEF" w:rsidRDefault="00A76560" w:rsidP="00852203">
      <w:pPr>
        <w:jc w:val="center"/>
        <w:rPr>
          <w:b/>
        </w:rPr>
      </w:pPr>
      <w:r w:rsidRPr="00304EEF">
        <w:rPr>
          <w:b/>
        </w:rPr>
        <w:t xml:space="preserve">ŠALIŲ REKVIZITAI </w:t>
      </w:r>
    </w:p>
    <w:p w14:paraId="4F2A767E" w14:textId="77777777" w:rsidR="00A76560" w:rsidRPr="00304EEF" w:rsidRDefault="00A76560" w:rsidP="00852203">
      <w:pPr>
        <w:jc w:val="center"/>
        <w:rPr>
          <w:b/>
        </w:rPr>
      </w:pPr>
    </w:p>
    <w:tbl>
      <w:tblPr>
        <w:tblW w:w="0" w:type="auto"/>
        <w:tblLayout w:type="fixed"/>
        <w:tblLook w:val="04A0" w:firstRow="1" w:lastRow="0" w:firstColumn="1" w:lastColumn="0" w:noHBand="0" w:noVBand="1"/>
      </w:tblPr>
      <w:tblGrid>
        <w:gridCol w:w="4788"/>
        <w:gridCol w:w="4680"/>
      </w:tblGrid>
      <w:tr w:rsidR="00A76560" w:rsidRPr="00304EEF" w14:paraId="73C3C650" w14:textId="77777777" w:rsidTr="00700849">
        <w:tc>
          <w:tcPr>
            <w:tcW w:w="4788" w:type="dxa"/>
          </w:tcPr>
          <w:p w14:paraId="2B10AFF1" w14:textId="77777777" w:rsidR="00A76560" w:rsidRPr="00304EEF" w:rsidRDefault="00A76560" w:rsidP="00852203">
            <w:r w:rsidRPr="00304EEF">
              <w:t>Savivaldybės administracija</w:t>
            </w:r>
          </w:p>
          <w:p w14:paraId="3A3A872B" w14:textId="77777777" w:rsidR="00A76560" w:rsidRPr="00304EEF" w:rsidRDefault="00A76560" w:rsidP="00852203">
            <w:r w:rsidRPr="00304EEF">
              <w:t>Ignalinos rajono savivaldybės administracija</w:t>
            </w:r>
          </w:p>
          <w:p w14:paraId="7260558F" w14:textId="77777777" w:rsidR="00A76560" w:rsidRPr="00304EEF" w:rsidRDefault="00A76560" w:rsidP="00852203">
            <w:r w:rsidRPr="00304EEF">
              <w:t>Kodas 288768350</w:t>
            </w:r>
          </w:p>
          <w:p w14:paraId="74BF4017" w14:textId="77777777" w:rsidR="00A76560" w:rsidRPr="00304EEF" w:rsidRDefault="00A76560" w:rsidP="00852203">
            <w:r w:rsidRPr="00304EEF">
              <w:t>Laisvės a. 70, LT-30122 Ignalina</w:t>
            </w:r>
          </w:p>
          <w:p w14:paraId="680A96FB" w14:textId="77777777" w:rsidR="00A76560" w:rsidRPr="00304EEF" w:rsidRDefault="00A76560" w:rsidP="00852203">
            <w:r w:rsidRPr="00304EEF">
              <w:t>Tel. (8 386)  52 096</w:t>
            </w:r>
          </w:p>
          <w:p w14:paraId="794F1949" w14:textId="77777777" w:rsidR="00A76560" w:rsidRPr="00304EEF" w:rsidRDefault="00A76560" w:rsidP="00852203">
            <w:pPr>
              <w:rPr>
                <w:i/>
                <w:iCs/>
              </w:rPr>
            </w:pPr>
            <w:r w:rsidRPr="00304EEF">
              <w:t xml:space="preserve">El. p. </w:t>
            </w:r>
            <w:hyperlink r:id="rId9" w:history="1">
              <w:r w:rsidRPr="00304EEF">
                <w:rPr>
                  <w:rStyle w:val="Hipersaitas"/>
                  <w:color w:val="auto"/>
                  <w:u w:val="none"/>
                </w:rPr>
                <w:t>info@ignalina.lt</w:t>
              </w:r>
            </w:hyperlink>
          </w:p>
          <w:p w14:paraId="6A89FA41" w14:textId="77777777" w:rsidR="00A76560" w:rsidRPr="00304EEF" w:rsidRDefault="00A76560" w:rsidP="00852203">
            <w:r w:rsidRPr="00304EEF">
              <w:t>A. s. Nr. LT _________________________</w:t>
            </w:r>
          </w:p>
          <w:p w14:paraId="4A528FD1" w14:textId="77777777" w:rsidR="00A76560" w:rsidRPr="00304EEF" w:rsidRDefault="00A76560" w:rsidP="00852203">
            <w:r w:rsidRPr="00304EEF">
              <w:t>Bankas_______________</w:t>
            </w:r>
          </w:p>
          <w:p w14:paraId="5C641699" w14:textId="77777777" w:rsidR="00A76560" w:rsidRPr="00304EEF" w:rsidRDefault="00A76560" w:rsidP="00852203">
            <w:r w:rsidRPr="00304EEF">
              <w:t>Banko kodas________________</w:t>
            </w:r>
          </w:p>
          <w:p w14:paraId="06C3C4FA" w14:textId="77777777" w:rsidR="00A76560" w:rsidRPr="00304EEF" w:rsidRDefault="00A76560" w:rsidP="00852203">
            <w:r w:rsidRPr="00304EEF">
              <w:t>Administracijos direktorius</w:t>
            </w:r>
          </w:p>
          <w:p w14:paraId="1F6852AF" w14:textId="77777777" w:rsidR="00A76560" w:rsidRPr="00304EEF" w:rsidRDefault="00A76560" w:rsidP="00852203">
            <w:r w:rsidRPr="00304EEF">
              <w:t>_____________________________</w:t>
            </w:r>
          </w:p>
          <w:p w14:paraId="0038CF55" w14:textId="77777777" w:rsidR="00A76560" w:rsidRPr="00304EEF" w:rsidRDefault="00A76560" w:rsidP="00852203">
            <w:r w:rsidRPr="00304EEF">
              <w:t xml:space="preserve">             (Parašas)</w:t>
            </w:r>
          </w:p>
          <w:p w14:paraId="1E76957F" w14:textId="77777777" w:rsidR="00A76560" w:rsidRPr="00304EEF" w:rsidRDefault="00A76560" w:rsidP="00852203">
            <w:pPr>
              <w:keepNext/>
              <w:outlineLvl w:val="2"/>
              <w:rPr>
                <w:b/>
                <w:bCs/>
              </w:rPr>
            </w:pPr>
          </w:p>
        </w:tc>
        <w:tc>
          <w:tcPr>
            <w:tcW w:w="4680" w:type="dxa"/>
            <w:hideMark/>
          </w:tcPr>
          <w:p w14:paraId="4651E3A8" w14:textId="77777777" w:rsidR="00A76560" w:rsidRPr="00304EEF" w:rsidRDefault="00A76560" w:rsidP="00852203">
            <w:r w:rsidRPr="00304EEF">
              <w:t>Asmuo</w:t>
            </w:r>
          </w:p>
          <w:p w14:paraId="4E9786F0" w14:textId="77777777" w:rsidR="00A76560" w:rsidRPr="00304EEF" w:rsidRDefault="00A76560" w:rsidP="00852203">
            <w:r w:rsidRPr="00304EEF">
              <w:t>____________________________________</w:t>
            </w:r>
          </w:p>
          <w:p w14:paraId="26207609" w14:textId="77777777" w:rsidR="00A76560" w:rsidRPr="00304EEF" w:rsidRDefault="00A76560" w:rsidP="00852203">
            <w:r w:rsidRPr="00304EEF">
              <w:t xml:space="preserve">                                 (Vardas, pavardė)</w:t>
            </w:r>
          </w:p>
          <w:p w14:paraId="465D10BC" w14:textId="77777777" w:rsidR="00A76560" w:rsidRPr="00304EEF" w:rsidRDefault="00A76560" w:rsidP="00852203">
            <w:r w:rsidRPr="00304EEF">
              <w:t>Adresas _____________________________</w:t>
            </w:r>
          </w:p>
          <w:p w14:paraId="7B57D17D" w14:textId="77777777" w:rsidR="00A76560" w:rsidRPr="00304EEF" w:rsidRDefault="00A76560" w:rsidP="00852203">
            <w:r w:rsidRPr="00304EEF">
              <w:t>____________________________________</w:t>
            </w:r>
          </w:p>
          <w:p w14:paraId="730C9667" w14:textId="77777777" w:rsidR="00A76560" w:rsidRPr="00304EEF" w:rsidRDefault="00A76560" w:rsidP="00852203">
            <w:r w:rsidRPr="00304EEF">
              <w:t>Asmens kodas ________________________</w:t>
            </w:r>
          </w:p>
          <w:p w14:paraId="44F2E022" w14:textId="77777777" w:rsidR="00A76560" w:rsidRPr="00304EEF" w:rsidRDefault="00A76560" w:rsidP="00852203">
            <w:r w:rsidRPr="00304EEF">
              <w:t>Tel. ____________________________</w:t>
            </w:r>
          </w:p>
          <w:p w14:paraId="348D55CA" w14:textId="77777777" w:rsidR="00A76560" w:rsidRPr="00304EEF" w:rsidRDefault="00A76560" w:rsidP="00852203">
            <w:r w:rsidRPr="00304EEF">
              <w:t>El. p.___________________________</w:t>
            </w:r>
          </w:p>
          <w:p w14:paraId="2D20ED44" w14:textId="77777777" w:rsidR="00A76560" w:rsidRPr="00304EEF" w:rsidRDefault="00A76560" w:rsidP="00852203">
            <w:r w:rsidRPr="00304EEF">
              <w:t>A. s. Nr. LT _________________________</w:t>
            </w:r>
          </w:p>
          <w:p w14:paraId="633B1D19" w14:textId="77777777" w:rsidR="00A76560" w:rsidRPr="00304EEF" w:rsidRDefault="00A76560" w:rsidP="00852203">
            <w:r w:rsidRPr="00304EEF">
              <w:t>Bankas_______________</w:t>
            </w:r>
          </w:p>
          <w:p w14:paraId="6DD8284A" w14:textId="77777777" w:rsidR="00A76560" w:rsidRPr="00304EEF" w:rsidRDefault="00A76560" w:rsidP="00852203">
            <w:r w:rsidRPr="00304EEF">
              <w:t>Banko kodas________________</w:t>
            </w:r>
          </w:p>
          <w:p w14:paraId="188E816B" w14:textId="77777777" w:rsidR="00A76560" w:rsidRPr="00304EEF" w:rsidRDefault="00A76560" w:rsidP="00852203">
            <w:r w:rsidRPr="00304EEF">
              <w:t>______________________________</w:t>
            </w:r>
          </w:p>
          <w:p w14:paraId="2E0793F4" w14:textId="77777777" w:rsidR="00A76560" w:rsidRPr="00304EEF" w:rsidRDefault="00A76560" w:rsidP="00852203">
            <w:r w:rsidRPr="00304EEF">
              <w:t xml:space="preserve">                               (Parašas)</w:t>
            </w:r>
          </w:p>
        </w:tc>
      </w:tr>
    </w:tbl>
    <w:p w14:paraId="389BE0A0" w14:textId="77777777" w:rsidR="00A76560" w:rsidRPr="00304EEF" w:rsidRDefault="00A76560" w:rsidP="00852203">
      <w:pPr>
        <w:jc w:val="both"/>
      </w:pPr>
    </w:p>
    <w:tbl>
      <w:tblPr>
        <w:tblW w:w="0" w:type="auto"/>
        <w:tblLayout w:type="fixed"/>
        <w:tblLook w:val="04A0" w:firstRow="1" w:lastRow="0" w:firstColumn="1" w:lastColumn="0" w:noHBand="0" w:noVBand="1"/>
      </w:tblPr>
      <w:tblGrid>
        <w:gridCol w:w="4788"/>
        <w:gridCol w:w="4680"/>
      </w:tblGrid>
      <w:tr w:rsidR="00A76560" w:rsidRPr="00304EEF" w14:paraId="4BA86657" w14:textId="77777777" w:rsidTr="00700849">
        <w:tc>
          <w:tcPr>
            <w:tcW w:w="4788" w:type="dxa"/>
            <w:hideMark/>
          </w:tcPr>
          <w:p w14:paraId="4F0533D0" w14:textId="77777777" w:rsidR="00A76560" w:rsidRPr="00304EEF" w:rsidRDefault="00A76560" w:rsidP="00852203">
            <w:r w:rsidRPr="00304EEF">
              <w:t>Įstaiga</w:t>
            </w:r>
          </w:p>
          <w:p w14:paraId="15A19CAA" w14:textId="77777777" w:rsidR="00A76560" w:rsidRPr="00304EEF" w:rsidRDefault="00A76560" w:rsidP="00852203">
            <w:r w:rsidRPr="00304EEF">
              <w:lastRenderedPageBreak/>
              <w:t>__________________________________</w:t>
            </w:r>
          </w:p>
          <w:p w14:paraId="7403E106" w14:textId="77777777" w:rsidR="00A76560" w:rsidRPr="00304EEF" w:rsidRDefault="00A76560" w:rsidP="00852203">
            <w:r w:rsidRPr="00304EEF">
              <w:t xml:space="preserve">                      (Pavadinimas)</w:t>
            </w:r>
          </w:p>
          <w:p w14:paraId="53DC9705" w14:textId="77777777" w:rsidR="00A76560" w:rsidRPr="00304EEF" w:rsidRDefault="00A76560" w:rsidP="00852203">
            <w:r w:rsidRPr="00304EEF">
              <w:t xml:space="preserve">Kodas </w:t>
            </w:r>
          </w:p>
          <w:p w14:paraId="509A6DC3" w14:textId="77777777" w:rsidR="00A76560" w:rsidRPr="00304EEF" w:rsidRDefault="00A76560" w:rsidP="00852203">
            <w:r w:rsidRPr="00304EEF">
              <w:t>Adresas</w:t>
            </w:r>
          </w:p>
          <w:p w14:paraId="4F71AE9A" w14:textId="77777777" w:rsidR="00A76560" w:rsidRPr="00304EEF" w:rsidRDefault="00A76560" w:rsidP="00852203">
            <w:r w:rsidRPr="00304EEF">
              <w:t xml:space="preserve">Tel. </w:t>
            </w:r>
          </w:p>
          <w:p w14:paraId="57441ED7" w14:textId="77777777" w:rsidR="00A76560" w:rsidRPr="00304EEF" w:rsidRDefault="00A76560" w:rsidP="00852203">
            <w:pPr>
              <w:rPr>
                <w:i/>
                <w:iCs/>
              </w:rPr>
            </w:pPr>
            <w:r w:rsidRPr="00304EEF">
              <w:t xml:space="preserve">El. p. </w:t>
            </w:r>
          </w:p>
          <w:p w14:paraId="6B5FF039" w14:textId="77777777" w:rsidR="00A76560" w:rsidRPr="00304EEF" w:rsidRDefault="00A76560" w:rsidP="00852203">
            <w:r w:rsidRPr="00304EEF">
              <w:t>A. s. Nr. LT _________________________</w:t>
            </w:r>
          </w:p>
          <w:p w14:paraId="5A8FBDE8" w14:textId="77777777" w:rsidR="00A76560" w:rsidRPr="00304EEF" w:rsidRDefault="00A76560" w:rsidP="00852203">
            <w:r w:rsidRPr="00304EEF">
              <w:t>Bankas_______________</w:t>
            </w:r>
          </w:p>
          <w:p w14:paraId="57754938" w14:textId="77777777" w:rsidR="00A76560" w:rsidRPr="00304EEF" w:rsidRDefault="00A76560" w:rsidP="00852203">
            <w:r w:rsidRPr="00304EEF">
              <w:t>Banko kodas________________</w:t>
            </w:r>
          </w:p>
          <w:p w14:paraId="4986BE50" w14:textId="77777777" w:rsidR="00A76560" w:rsidRPr="00304EEF" w:rsidRDefault="00A76560" w:rsidP="00852203">
            <w:r w:rsidRPr="00304EEF">
              <w:t>_____________________________</w:t>
            </w:r>
          </w:p>
          <w:p w14:paraId="513FDC27" w14:textId="77777777" w:rsidR="00A76560" w:rsidRPr="00304EEF" w:rsidRDefault="00A76560" w:rsidP="00852203">
            <w:r w:rsidRPr="00304EEF">
              <w:t xml:space="preserve">             (Parašas)</w:t>
            </w:r>
          </w:p>
        </w:tc>
        <w:tc>
          <w:tcPr>
            <w:tcW w:w="4680" w:type="dxa"/>
          </w:tcPr>
          <w:p w14:paraId="19ED9CE3" w14:textId="77777777" w:rsidR="00A76560" w:rsidRPr="00304EEF" w:rsidRDefault="00A76560" w:rsidP="00852203"/>
        </w:tc>
      </w:tr>
    </w:tbl>
    <w:p w14:paraId="166AE216" w14:textId="77777777" w:rsidR="00A76560" w:rsidRPr="00304EEF" w:rsidRDefault="00A76560" w:rsidP="00852203"/>
    <w:p w14:paraId="1A0DD014" w14:textId="1B7A02CB" w:rsidR="00FB0296" w:rsidRPr="00304EEF" w:rsidRDefault="00EC39D4" w:rsidP="00EC39D4">
      <w:pPr>
        <w:widowControl/>
        <w:tabs>
          <w:tab w:val="clear" w:pos="1293"/>
        </w:tabs>
        <w:overflowPunct/>
        <w:autoSpaceDE/>
        <w:autoSpaceDN/>
        <w:adjustRightInd/>
        <w:jc w:val="center"/>
      </w:pPr>
      <w:r w:rsidRPr="00304EEF">
        <w:t>__________</w:t>
      </w:r>
    </w:p>
    <w:p w14:paraId="08EEFFB9" w14:textId="77777777" w:rsidR="00EC39D4" w:rsidRPr="00304EEF" w:rsidRDefault="00EC39D4" w:rsidP="00B51CC4">
      <w:pPr>
        <w:jc w:val="center"/>
        <w:rPr>
          <w:b/>
          <w:szCs w:val="24"/>
        </w:rPr>
      </w:pPr>
    </w:p>
    <w:p w14:paraId="4598293F" w14:textId="79012298" w:rsidR="00A14681" w:rsidRPr="00304EEF" w:rsidRDefault="00A14681">
      <w:pPr>
        <w:widowControl/>
        <w:tabs>
          <w:tab w:val="clear" w:pos="1293"/>
        </w:tabs>
        <w:overflowPunct/>
        <w:autoSpaceDE/>
        <w:autoSpaceDN/>
        <w:adjustRightInd/>
        <w:rPr>
          <w:b/>
          <w:szCs w:val="24"/>
        </w:rPr>
      </w:pPr>
      <w:r w:rsidRPr="00304EEF">
        <w:rPr>
          <w:b/>
          <w:szCs w:val="24"/>
        </w:rPr>
        <w:br w:type="page"/>
      </w:r>
    </w:p>
    <w:p w14:paraId="57961120" w14:textId="77777777" w:rsidR="00A14681" w:rsidRPr="00304EEF" w:rsidRDefault="00A14681" w:rsidP="00A14681">
      <w:pPr>
        <w:ind w:left="5103"/>
        <w:rPr>
          <w:szCs w:val="24"/>
        </w:rPr>
      </w:pPr>
      <w:r w:rsidRPr="00304EEF">
        <w:rPr>
          <w:szCs w:val="24"/>
        </w:rPr>
        <w:lastRenderedPageBreak/>
        <w:t xml:space="preserve">Finansinės paramos skyrimo Ignalinos rajonui </w:t>
      </w:r>
    </w:p>
    <w:p w14:paraId="331BE173" w14:textId="77777777" w:rsidR="00A14681" w:rsidRPr="00304EEF" w:rsidRDefault="00A14681" w:rsidP="00A14681">
      <w:pPr>
        <w:ind w:left="5103"/>
        <w:rPr>
          <w:szCs w:val="24"/>
        </w:rPr>
      </w:pPr>
      <w:r w:rsidRPr="00304EEF">
        <w:rPr>
          <w:szCs w:val="24"/>
        </w:rPr>
        <w:t>reikalingiems specialistams tvarkos aprašo</w:t>
      </w:r>
    </w:p>
    <w:p w14:paraId="4FA4D709" w14:textId="77777777" w:rsidR="00A14681" w:rsidRPr="00304EEF" w:rsidRDefault="00A14681" w:rsidP="00A14681">
      <w:pPr>
        <w:ind w:left="5103"/>
        <w:rPr>
          <w:bCs/>
          <w:szCs w:val="24"/>
          <w:lang w:eastAsia="lt-LT"/>
        </w:rPr>
      </w:pPr>
      <w:r w:rsidRPr="00304EEF">
        <w:rPr>
          <w:bCs/>
          <w:szCs w:val="24"/>
          <w:lang w:eastAsia="lt-LT"/>
        </w:rPr>
        <w:t>6 priedas</w:t>
      </w:r>
    </w:p>
    <w:p w14:paraId="02F6257E" w14:textId="77777777" w:rsidR="00A14681" w:rsidRPr="00304EEF" w:rsidRDefault="00A14681" w:rsidP="00A14681">
      <w:pPr>
        <w:ind w:left="5103"/>
        <w:rPr>
          <w:bCs/>
          <w:szCs w:val="24"/>
          <w:lang w:eastAsia="lt-LT"/>
        </w:rPr>
      </w:pPr>
    </w:p>
    <w:p w14:paraId="13ED57E3" w14:textId="77777777" w:rsidR="00307E59" w:rsidRPr="00DD32C3" w:rsidRDefault="00A14681" w:rsidP="00A14681">
      <w:pPr>
        <w:ind w:left="5103"/>
        <w:rPr>
          <w:bCs/>
          <w:i/>
          <w:sz w:val="16"/>
          <w:szCs w:val="24"/>
          <w:lang w:eastAsia="lt-LT"/>
        </w:rPr>
      </w:pPr>
      <w:r w:rsidRPr="00304EEF">
        <w:rPr>
          <w:bCs/>
          <w:i/>
          <w:sz w:val="16"/>
          <w:szCs w:val="24"/>
          <w:lang w:eastAsia="lt-LT"/>
        </w:rPr>
        <w:t xml:space="preserve">2025 m. kovo 6 d. Ignalinos rajono savivaldybės tarybos sprendimo </w:t>
      </w:r>
      <w:bookmarkStart w:id="13" w:name="n_12"/>
    </w:p>
    <w:p w14:paraId="4BFCC58A" w14:textId="479400BE" w:rsidR="00A14681" w:rsidRPr="00304EEF" w:rsidRDefault="00307E59" w:rsidP="00A14681">
      <w:pPr>
        <w:ind w:left="5103"/>
        <w:rPr>
          <w:bCs/>
          <w:i/>
          <w:sz w:val="16"/>
          <w:szCs w:val="24"/>
          <w:lang w:eastAsia="lt-LT"/>
        </w:rPr>
      </w:pPr>
      <w:r w:rsidRPr="00DD32C3">
        <w:rPr>
          <w:bCs/>
          <w:i/>
          <w:sz w:val="16"/>
          <w:szCs w:val="24"/>
          <w:lang w:eastAsia="lt-LT"/>
        </w:rPr>
        <w:t xml:space="preserve">Nr. T-40 </w:t>
      </w:r>
      <w:bookmarkEnd w:id="13"/>
      <w:r w:rsidR="00A14681" w:rsidRPr="00304EEF">
        <w:rPr>
          <w:bCs/>
          <w:i/>
          <w:sz w:val="16"/>
          <w:szCs w:val="24"/>
          <w:lang w:eastAsia="lt-LT"/>
        </w:rPr>
        <w:t>redakcija</w:t>
      </w:r>
    </w:p>
    <w:p w14:paraId="01DA6172" w14:textId="77777777" w:rsidR="00A14681" w:rsidRPr="00304EEF" w:rsidRDefault="00A14681" w:rsidP="00A14681">
      <w:pPr>
        <w:jc w:val="center"/>
        <w:rPr>
          <w:bCs/>
          <w:szCs w:val="24"/>
          <w:lang w:eastAsia="lt-LT"/>
        </w:rPr>
      </w:pPr>
    </w:p>
    <w:p w14:paraId="31D8F87B" w14:textId="77777777" w:rsidR="00A14681" w:rsidRPr="00304EEF" w:rsidRDefault="00A14681" w:rsidP="00A14681">
      <w:pPr>
        <w:jc w:val="center"/>
        <w:rPr>
          <w:b/>
          <w:bCs/>
          <w:szCs w:val="24"/>
          <w:lang w:eastAsia="lt-LT"/>
        </w:rPr>
      </w:pPr>
      <w:r w:rsidRPr="00304EEF">
        <w:rPr>
          <w:b/>
          <w:bCs/>
          <w:szCs w:val="24"/>
          <w:lang w:eastAsia="lt-LT"/>
        </w:rPr>
        <w:t>(Sutarties forma)</w:t>
      </w:r>
    </w:p>
    <w:p w14:paraId="6BC144A6" w14:textId="77777777" w:rsidR="00A14681" w:rsidRPr="00304EEF" w:rsidRDefault="00A14681" w:rsidP="00A14681">
      <w:pPr>
        <w:jc w:val="center"/>
        <w:rPr>
          <w:b/>
          <w:bCs/>
          <w:szCs w:val="24"/>
          <w:lang w:eastAsia="lt-LT"/>
        </w:rPr>
      </w:pPr>
      <w:r w:rsidRPr="00304EEF">
        <w:rPr>
          <w:b/>
          <w:bCs/>
          <w:szCs w:val="24"/>
          <w:lang w:eastAsia="lt-LT"/>
        </w:rPr>
        <w:t>DVIŠALĖ FINANSINĖS PARAMOS SUTARTIS</w:t>
      </w:r>
    </w:p>
    <w:p w14:paraId="70738D76" w14:textId="77777777" w:rsidR="00A14681" w:rsidRPr="00304EEF" w:rsidRDefault="00A14681" w:rsidP="00A14681">
      <w:pPr>
        <w:jc w:val="center"/>
        <w:rPr>
          <w:b/>
          <w:bCs/>
          <w:szCs w:val="24"/>
          <w:lang w:eastAsia="lt-LT"/>
        </w:rPr>
      </w:pPr>
    </w:p>
    <w:p w14:paraId="1C06DD22" w14:textId="77777777" w:rsidR="00A14681" w:rsidRPr="00304EEF" w:rsidRDefault="00A14681" w:rsidP="00A14681">
      <w:pPr>
        <w:jc w:val="center"/>
        <w:rPr>
          <w:szCs w:val="24"/>
          <w:lang w:eastAsia="lt-LT"/>
        </w:rPr>
      </w:pPr>
      <w:r w:rsidRPr="00304EEF">
        <w:rPr>
          <w:szCs w:val="24"/>
          <w:lang w:eastAsia="lt-LT"/>
        </w:rPr>
        <w:t>20___m.___________________d. Nr.</w:t>
      </w:r>
    </w:p>
    <w:p w14:paraId="4E5E1F2B" w14:textId="77777777" w:rsidR="00A14681" w:rsidRPr="00304EEF" w:rsidRDefault="00A14681" w:rsidP="00A14681">
      <w:pPr>
        <w:jc w:val="center"/>
        <w:rPr>
          <w:szCs w:val="24"/>
          <w:lang w:eastAsia="lt-LT"/>
        </w:rPr>
      </w:pPr>
      <w:r w:rsidRPr="00304EEF">
        <w:rPr>
          <w:szCs w:val="24"/>
          <w:lang w:eastAsia="lt-LT"/>
        </w:rPr>
        <w:t>Ignalina</w:t>
      </w:r>
    </w:p>
    <w:p w14:paraId="0BDE88D8" w14:textId="77777777" w:rsidR="00A14681" w:rsidRPr="00304EEF" w:rsidRDefault="00A14681" w:rsidP="00A14681">
      <w:pPr>
        <w:jc w:val="center"/>
        <w:rPr>
          <w:szCs w:val="24"/>
          <w:lang w:eastAsia="lt-LT"/>
        </w:rPr>
      </w:pPr>
    </w:p>
    <w:p w14:paraId="7334803C" w14:textId="77777777" w:rsidR="00A14681" w:rsidRPr="00304EEF" w:rsidRDefault="00A14681" w:rsidP="00A14681">
      <w:pPr>
        <w:ind w:firstLine="1080"/>
        <w:jc w:val="both"/>
        <w:rPr>
          <w:szCs w:val="24"/>
          <w:lang w:eastAsia="lt-LT"/>
        </w:rPr>
      </w:pPr>
      <w:r w:rsidRPr="00304EEF">
        <w:rPr>
          <w:szCs w:val="24"/>
          <w:lang w:eastAsia="lt-LT"/>
        </w:rPr>
        <w:t>Ignalinos rajono savivaldybės administracija, atstovaujama administracijos direktoriaus _____________________, veikiančio pagal Ignalinos rajono savivaldybės administracijos nuostatus (toliau – savivaldybės administracija), ir ______________________________________________,</w:t>
      </w:r>
    </w:p>
    <w:p w14:paraId="40287FB9" w14:textId="77777777" w:rsidR="00A14681" w:rsidRPr="00304EEF" w:rsidRDefault="00A14681" w:rsidP="00A14681">
      <w:pPr>
        <w:ind w:firstLine="4015"/>
        <w:jc w:val="both"/>
        <w:rPr>
          <w:szCs w:val="24"/>
          <w:lang w:eastAsia="lt-LT"/>
        </w:rPr>
      </w:pPr>
      <w:r w:rsidRPr="00304EEF">
        <w:rPr>
          <w:szCs w:val="24"/>
          <w:lang w:eastAsia="lt-LT"/>
        </w:rPr>
        <w:t xml:space="preserve">                   (asmens vardas, pavardė, gimimo data)</w:t>
      </w:r>
    </w:p>
    <w:p w14:paraId="6CB8B4D8" w14:textId="77777777" w:rsidR="00A14681" w:rsidRPr="00304EEF" w:rsidRDefault="00A14681" w:rsidP="00A14681">
      <w:pPr>
        <w:jc w:val="both"/>
        <w:rPr>
          <w:szCs w:val="24"/>
        </w:rPr>
      </w:pPr>
      <w:r w:rsidRPr="00304EEF">
        <w:rPr>
          <w:szCs w:val="24"/>
          <w:lang w:eastAsia="lt-LT"/>
        </w:rPr>
        <w:t xml:space="preserve"> (toliau – asmuo) </w:t>
      </w:r>
      <w:r w:rsidRPr="00304EEF">
        <w:rPr>
          <w:szCs w:val="24"/>
        </w:rPr>
        <w:t>(toliau kartu – šalys)</w:t>
      </w:r>
      <w:r w:rsidRPr="00304EEF">
        <w:rPr>
          <w:szCs w:val="24"/>
          <w:lang w:eastAsia="lt-LT"/>
        </w:rPr>
        <w:t>, sudarė šią dvišalę finansinės paramos sutartį (toliau – sutartis).</w:t>
      </w:r>
    </w:p>
    <w:p w14:paraId="04FEBE1B" w14:textId="77777777" w:rsidR="00A14681" w:rsidRPr="00304EEF" w:rsidRDefault="00A14681" w:rsidP="00A14681">
      <w:pPr>
        <w:jc w:val="both"/>
        <w:rPr>
          <w:szCs w:val="24"/>
          <w:lang w:eastAsia="lt-LT"/>
        </w:rPr>
      </w:pPr>
    </w:p>
    <w:p w14:paraId="3BCFBA32" w14:textId="77777777" w:rsidR="00A14681" w:rsidRPr="00304EEF" w:rsidRDefault="00A14681" w:rsidP="00A14681">
      <w:pPr>
        <w:jc w:val="center"/>
        <w:rPr>
          <w:b/>
          <w:caps/>
          <w:szCs w:val="24"/>
        </w:rPr>
      </w:pPr>
      <w:r w:rsidRPr="00304EEF">
        <w:rPr>
          <w:b/>
          <w:caps/>
          <w:szCs w:val="24"/>
        </w:rPr>
        <w:t>I SKYRIUS</w:t>
      </w:r>
    </w:p>
    <w:p w14:paraId="2B26E655" w14:textId="77777777" w:rsidR="00A14681" w:rsidRPr="00304EEF" w:rsidRDefault="00A14681" w:rsidP="00A14681">
      <w:pPr>
        <w:jc w:val="center"/>
        <w:rPr>
          <w:b/>
          <w:bCs/>
          <w:szCs w:val="24"/>
          <w:lang w:eastAsia="lt-LT"/>
        </w:rPr>
      </w:pPr>
      <w:r w:rsidRPr="00304EEF">
        <w:rPr>
          <w:b/>
          <w:bCs/>
          <w:szCs w:val="24"/>
        </w:rPr>
        <w:t>SUTARTIES OBJEKTAS</w:t>
      </w:r>
    </w:p>
    <w:p w14:paraId="0E5F2060" w14:textId="77777777" w:rsidR="00A14681" w:rsidRPr="00304EEF" w:rsidRDefault="00A14681" w:rsidP="00A14681">
      <w:pPr>
        <w:jc w:val="center"/>
        <w:rPr>
          <w:b/>
          <w:bCs/>
          <w:szCs w:val="24"/>
          <w:lang w:eastAsia="lt-LT"/>
        </w:rPr>
      </w:pPr>
    </w:p>
    <w:p w14:paraId="7269C004" w14:textId="77777777" w:rsidR="00A14681" w:rsidRPr="00304EEF" w:rsidRDefault="00A14681" w:rsidP="00A14681">
      <w:pPr>
        <w:ind w:firstLine="1134"/>
        <w:jc w:val="both"/>
        <w:rPr>
          <w:szCs w:val="24"/>
        </w:rPr>
      </w:pPr>
      <w:r w:rsidRPr="00304EEF">
        <w:rPr>
          <w:szCs w:val="24"/>
        </w:rPr>
        <w:t xml:space="preserve">Sutartimi savivaldybės administracija skiria finansinę paramą asmeniui, pirmus metus po studijų įsidarbinusiam savivaldybės administracijoje ir įsipareigojusiam joje dirbti 3 metus pagal studijų metu universitete įgytą specialybę. </w:t>
      </w:r>
    </w:p>
    <w:p w14:paraId="5DF83BAF" w14:textId="77777777" w:rsidR="00A14681" w:rsidRPr="00304EEF" w:rsidRDefault="00A14681" w:rsidP="00A14681">
      <w:pPr>
        <w:ind w:firstLine="1296"/>
        <w:jc w:val="both"/>
        <w:rPr>
          <w:b/>
          <w:bCs/>
          <w:szCs w:val="24"/>
          <w:lang w:eastAsia="lt-LT"/>
        </w:rPr>
      </w:pPr>
    </w:p>
    <w:p w14:paraId="17168783" w14:textId="77777777" w:rsidR="00A14681" w:rsidRPr="00304EEF" w:rsidRDefault="00A14681" w:rsidP="00A14681">
      <w:pPr>
        <w:jc w:val="center"/>
        <w:rPr>
          <w:b/>
          <w:caps/>
          <w:szCs w:val="24"/>
        </w:rPr>
      </w:pPr>
      <w:r w:rsidRPr="00304EEF">
        <w:rPr>
          <w:b/>
          <w:caps/>
          <w:szCs w:val="24"/>
        </w:rPr>
        <w:t>II SKYRIUS</w:t>
      </w:r>
    </w:p>
    <w:p w14:paraId="56596562" w14:textId="77777777" w:rsidR="00A14681" w:rsidRPr="00304EEF" w:rsidRDefault="00A14681" w:rsidP="00A14681">
      <w:pPr>
        <w:jc w:val="center"/>
        <w:rPr>
          <w:b/>
          <w:bCs/>
          <w:szCs w:val="24"/>
          <w:lang w:eastAsia="lt-LT"/>
        </w:rPr>
      </w:pPr>
      <w:r w:rsidRPr="00304EEF">
        <w:rPr>
          <w:b/>
          <w:bCs/>
          <w:szCs w:val="24"/>
          <w:lang w:eastAsia="lt-LT"/>
        </w:rPr>
        <w:t>ŠALIŲ ĮSIPAREIGOJIMAI</w:t>
      </w:r>
    </w:p>
    <w:p w14:paraId="3E9354AA" w14:textId="77777777" w:rsidR="00A14681" w:rsidRPr="00304EEF" w:rsidRDefault="00A14681" w:rsidP="00A14681">
      <w:pPr>
        <w:jc w:val="center"/>
        <w:rPr>
          <w:b/>
          <w:bCs/>
          <w:szCs w:val="24"/>
          <w:lang w:eastAsia="lt-LT"/>
        </w:rPr>
      </w:pPr>
    </w:p>
    <w:p w14:paraId="3523E576" w14:textId="77777777" w:rsidR="00A14681" w:rsidRPr="00304EEF" w:rsidRDefault="00A14681" w:rsidP="00A14681">
      <w:pPr>
        <w:pStyle w:val="Sraopastraipa"/>
        <w:widowControl/>
        <w:numPr>
          <w:ilvl w:val="0"/>
          <w:numId w:val="29"/>
        </w:numPr>
        <w:overflowPunct/>
        <w:autoSpaceDE/>
        <w:adjustRightInd/>
        <w:contextualSpacing/>
        <w:jc w:val="both"/>
        <w:rPr>
          <w:szCs w:val="24"/>
          <w:lang w:eastAsia="lt-LT"/>
        </w:rPr>
      </w:pPr>
      <w:r w:rsidRPr="00304EEF">
        <w:rPr>
          <w:szCs w:val="24"/>
          <w:lang w:eastAsia="lt-LT"/>
        </w:rPr>
        <w:t>Savivaldybės administracija įsipareigoja:</w:t>
      </w:r>
    </w:p>
    <w:p w14:paraId="3D26A254" w14:textId="77777777" w:rsidR="00A14681" w:rsidRPr="00304EEF" w:rsidRDefault="00A14681" w:rsidP="00A14681">
      <w:pPr>
        <w:pStyle w:val="Sraopastraipa"/>
        <w:widowControl/>
        <w:tabs>
          <w:tab w:val="clear" w:pos="1293"/>
          <w:tab w:val="left" w:pos="1418"/>
          <w:tab w:val="left" w:pos="1560"/>
        </w:tabs>
        <w:overflowPunct/>
        <w:autoSpaceDE/>
        <w:adjustRightInd/>
        <w:ind w:left="1134"/>
        <w:contextualSpacing/>
        <w:jc w:val="both"/>
        <w:rPr>
          <w:bCs/>
          <w:szCs w:val="24"/>
          <w:lang w:eastAsia="lt-LT"/>
        </w:rPr>
      </w:pPr>
      <w:r w:rsidRPr="00304EEF">
        <w:rPr>
          <w:szCs w:val="24"/>
        </w:rPr>
        <w:t>1.1. skirti vienkartinę 5000 Eur išmoką asmeniui</w:t>
      </w:r>
      <w:r w:rsidRPr="00304EEF">
        <w:rPr>
          <w:szCs w:val="24"/>
          <w:lang w:eastAsia="lt-LT"/>
        </w:rPr>
        <w:t>;</w:t>
      </w:r>
    </w:p>
    <w:p w14:paraId="0E2E4EC7" w14:textId="77777777" w:rsidR="00A14681" w:rsidRPr="00304EEF" w:rsidRDefault="00A14681" w:rsidP="00A14681">
      <w:pPr>
        <w:ind w:firstLine="1134"/>
        <w:jc w:val="both"/>
        <w:rPr>
          <w:szCs w:val="24"/>
          <w:lang w:eastAsia="lt-LT"/>
        </w:rPr>
      </w:pPr>
      <w:r w:rsidRPr="00304EEF">
        <w:rPr>
          <w:szCs w:val="24"/>
          <w:lang w:eastAsia="lt-LT"/>
        </w:rPr>
        <w:t>1.2. lėšas asmeniui pervesti per 20 kalendorinių dienų nuo šios sutarties pasirašymo;</w:t>
      </w:r>
    </w:p>
    <w:p w14:paraId="2190EF1A" w14:textId="77777777" w:rsidR="00A14681" w:rsidRPr="00304EEF" w:rsidRDefault="00A14681" w:rsidP="00A14681">
      <w:pPr>
        <w:ind w:firstLine="1134"/>
        <w:jc w:val="both"/>
        <w:rPr>
          <w:szCs w:val="24"/>
        </w:rPr>
      </w:pPr>
      <w:r w:rsidRPr="00304EEF">
        <w:rPr>
          <w:szCs w:val="24"/>
          <w:lang w:eastAsia="lt-LT"/>
        </w:rPr>
        <w:t>1.3</w:t>
      </w:r>
      <w:r w:rsidRPr="00304EEF">
        <w:rPr>
          <w:szCs w:val="24"/>
        </w:rPr>
        <w:t>. suteikti asmeniui darbo vietą pagal universitete įgytą specialybę trejus metus nuo šios sutarties pasirašymo;</w:t>
      </w:r>
    </w:p>
    <w:p w14:paraId="503184DF" w14:textId="77777777" w:rsidR="00A14681" w:rsidRPr="00304EEF" w:rsidRDefault="00A14681" w:rsidP="00A14681">
      <w:pPr>
        <w:ind w:firstLine="1134"/>
        <w:jc w:val="both"/>
        <w:rPr>
          <w:b/>
          <w:bCs/>
          <w:szCs w:val="24"/>
          <w:lang w:eastAsia="lt-LT"/>
        </w:rPr>
      </w:pPr>
      <w:r w:rsidRPr="00304EEF">
        <w:rPr>
          <w:bCs/>
          <w:szCs w:val="24"/>
          <w:lang w:eastAsia="lt-LT"/>
        </w:rPr>
        <w:t>1.4. inicijuoti sutarties nutraukimą, j</w:t>
      </w:r>
      <w:r w:rsidRPr="00304EEF">
        <w:rPr>
          <w:szCs w:val="24"/>
        </w:rPr>
        <w:t xml:space="preserve">ei </w:t>
      </w:r>
      <w:r w:rsidRPr="00304EEF">
        <w:rPr>
          <w:bCs/>
          <w:szCs w:val="24"/>
          <w:lang w:eastAsia="lt-LT"/>
        </w:rPr>
        <w:t>motyvuotai (</w:t>
      </w:r>
      <w:r w:rsidRPr="00304EEF">
        <w:rPr>
          <w:szCs w:val="24"/>
        </w:rPr>
        <w:t>reorganizuojama</w:t>
      </w:r>
      <w:r w:rsidRPr="00304EEF">
        <w:rPr>
          <w:bCs/>
          <w:szCs w:val="24"/>
          <w:lang w:eastAsia="lt-LT"/>
        </w:rPr>
        <w:t xml:space="preserve">, likviduojama ar pan.) negali suteikti asmeniui darbo vietos trejus metus nuo šios sutarties pasirašymo. Tokiu atveju asmuo negrąžina savivaldybės administracijai jam sumokėtos lėšų sumos. </w:t>
      </w:r>
    </w:p>
    <w:p w14:paraId="16C34358" w14:textId="77777777" w:rsidR="00A14681" w:rsidRPr="00304EEF" w:rsidRDefault="00A14681" w:rsidP="00A14681">
      <w:pPr>
        <w:pStyle w:val="Sraopastraipa"/>
        <w:widowControl/>
        <w:numPr>
          <w:ilvl w:val="0"/>
          <w:numId w:val="29"/>
        </w:numPr>
        <w:overflowPunct/>
        <w:autoSpaceDE/>
        <w:adjustRightInd/>
        <w:contextualSpacing/>
        <w:jc w:val="both"/>
        <w:rPr>
          <w:szCs w:val="24"/>
        </w:rPr>
      </w:pPr>
      <w:r w:rsidRPr="00304EEF">
        <w:rPr>
          <w:szCs w:val="24"/>
          <w:lang w:eastAsia="lt-LT"/>
        </w:rPr>
        <w:t xml:space="preserve">Asmuo </w:t>
      </w:r>
      <w:r w:rsidRPr="00304EEF">
        <w:rPr>
          <w:szCs w:val="24"/>
        </w:rPr>
        <w:t>įsipareigoja:</w:t>
      </w:r>
    </w:p>
    <w:p w14:paraId="5BFB42C3" w14:textId="77777777" w:rsidR="00A14681" w:rsidRPr="00304EEF" w:rsidRDefault="00A14681" w:rsidP="00A14681">
      <w:pPr>
        <w:pStyle w:val="Sraopastraipa"/>
        <w:widowControl/>
        <w:tabs>
          <w:tab w:val="clear" w:pos="1293"/>
          <w:tab w:val="left" w:pos="1440"/>
          <w:tab w:val="left" w:pos="1620"/>
        </w:tabs>
        <w:overflowPunct/>
        <w:autoSpaceDE/>
        <w:adjustRightInd/>
        <w:ind w:left="0" w:firstLine="1134"/>
        <w:contextualSpacing/>
        <w:jc w:val="both"/>
        <w:rPr>
          <w:szCs w:val="24"/>
          <w:lang w:eastAsia="lt-LT"/>
        </w:rPr>
      </w:pPr>
      <w:r w:rsidRPr="00304EEF">
        <w:rPr>
          <w:szCs w:val="24"/>
        </w:rPr>
        <w:t>2.1. trejus metus nuo šios sutarties pasirašymo dirbti savivaldybės administracijoje pagal studijų metu universitete įgytą specialybę;</w:t>
      </w:r>
    </w:p>
    <w:p w14:paraId="513D0ABB" w14:textId="77777777" w:rsidR="00A14681" w:rsidRPr="00304EEF" w:rsidRDefault="00A14681" w:rsidP="00A14681">
      <w:pPr>
        <w:pStyle w:val="Sraopastraipa"/>
        <w:widowControl/>
        <w:tabs>
          <w:tab w:val="clear" w:pos="1293"/>
          <w:tab w:val="left" w:pos="1440"/>
          <w:tab w:val="left" w:pos="1620"/>
        </w:tabs>
        <w:overflowPunct/>
        <w:autoSpaceDE/>
        <w:adjustRightInd/>
        <w:ind w:left="0" w:firstLine="1134"/>
        <w:contextualSpacing/>
        <w:jc w:val="both"/>
        <w:rPr>
          <w:szCs w:val="24"/>
        </w:rPr>
      </w:pPr>
      <w:r w:rsidRPr="00304EEF">
        <w:rPr>
          <w:szCs w:val="24"/>
          <w:lang w:eastAsia="lt-LT"/>
        </w:rPr>
        <w:t xml:space="preserve">2.2. </w:t>
      </w:r>
      <w:r w:rsidRPr="00304EEF">
        <w:rPr>
          <w:szCs w:val="24"/>
        </w:rPr>
        <w:t xml:space="preserve">nutraukęs darbo sutartį savivaldybės administracijoje ir neatidirbęs sutarties 2.1 papunktyje numatyto laiko, grąžinti savivaldybės administracijai neatidirbtam laikui proporcingai apskaičiuotą sumą nuo jam sumokėtos sumos </w:t>
      </w:r>
      <w:r w:rsidRPr="00304EEF">
        <w:rPr>
          <w:szCs w:val="24"/>
          <w:lang w:eastAsia="lt-LT"/>
        </w:rPr>
        <w:t>su 5 proc. metinėmis palūkanomis</w:t>
      </w:r>
      <w:r w:rsidRPr="00304EEF">
        <w:rPr>
          <w:szCs w:val="24"/>
        </w:rPr>
        <w:t xml:space="preserve"> per 30 kalendorinių dienų.</w:t>
      </w:r>
    </w:p>
    <w:p w14:paraId="2DD1843F" w14:textId="77777777" w:rsidR="00A14681" w:rsidRPr="00304EEF" w:rsidRDefault="00A14681" w:rsidP="00A14681">
      <w:pPr>
        <w:jc w:val="center"/>
        <w:rPr>
          <w:b/>
          <w:bCs/>
          <w:szCs w:val="24"/>
          <w:lang w:eastAsia="lt-LT"/>
        </w:rPr>
      </w:pPr>
    </w:p>
    <w:p w14:paraId="59CB3655" w14:textId="77777777" w:rsidR="00A14681" w:rsidRPr="00304EEF" w:rsidRDefault="00A14681" w:rsidP="00A14681">
      <w:pPr>
        <w:jc w:val="center"/>
        <w:rPr>
          <w:b/>
          <w:bCs/>
          <w:szCs w:val="24"/>
          <w:lang w:eastAsia="lt-LT"/>
        </w:rPr>
      </w:pPr>
      <w:r w:rsidRPr="00304EEF">
        <w:rPr>
          <w:b/>
          <w:bCs/>
          <w:szCs w:val="24"/>
          <w:lang w:eastAsia="lt-LT"/>
        </w:rPr>
        <w:t>III SKYRIUS</w:t>
      </w:r>
    </w:p>
    <w:p w14:paraId="63F045BA" w14:textId="77777777" w:rsidR="00A14681" w:rsidRPr="00304EEF" w:rsidRDefault="00A14681" w:rsidP="00A14681">
      <w:pPr>
        <w:jc w:val="center"/>
        <w:rPr>
          <w:b/>
          <w:bCs/>
          <w:szCs w:val="24"/>
          <w:lang w:eastAsia="lt-LT"/>
        </w:rPr>
      </w:pPr>
      <w:r w:rsidRPr="00304EEF">
        <w:rPr>
          <w:b/>
          <w:bCs/>
          <w:szCs w:val="24"/>
          <w:lang w:eastAsia="lt-LT"/>
        </w:rPr>
        <w:t>SUTARTIES GALIOJIMAS</w:t>
      </w:r>
    </w:p>
    <w:p w14:paraId="13AFCB29" w14:textId="77777777" w:rsidR="00A14681" w:rsidRPr="00304EEF" w:rsidRDefault="00A14681" w:rsidP="00A14681">
      <w:pPr>
        <w:jc w:val="both"/>
        <w:rPr>
          <w:szCs w:val="24"/>
          <w:lang w:eastAsia="lt-LT"/>
        </w:rPr>
      </w:pPr>
    </w:p>
    <w:p w14:paraId="5A11AE86" w14:textId="77777777" w:rsidR="00A14681" w:rsidRPr="00304EEF" w:rsidRDefault="00A14681" w:rsidP="00A14681">
      <w:pPr>
        <w:pStyle w:val="Sraopastraipa"/>
        <w:widowControl/>
        <w:numPr>
          <w:ilvl w:val="0"/>
          <w:numId w:val="29"/>
        </w:numPr>
        <w:overflowPunct/>
        <w:autoSpaceDE/>
        <w:adjustRightInd/>
        <w:ind w:left="0" w:firstLine="1080"/>
        <w:contextualSpacing/>
        <w:jc w:val="both"/>
        <w:rPr>
          <w:szCs w:val="24"/>
          <w:lang w:eastAsia="lt-LT"/>
        </w:rPr>
      </w:pPr>
      <w:r w:rsidRPr="00304EEF">
        <w:rPr>
          <w:szCs w:val="24"/>
          <w:lang w:eastAsia="lt-LT"/>
        </w:rPr>
        <w:t>Sutartis įsigalioja nuo jos pasirašymo dienos ir galioja iki visiško sutarties šalių įsipareigojimų įvykdymo.</w:t>
      </w:r>
    </w:p>
    <w:p w14:paraId="73612138" w14:textId="77777777" w:rsidR="00A14681" w:rsidRPr="00304EEF" w:rsidRDefault="00A14681" w:rsidP="00A14681">
      <w:pPr>
        <w:pStyle w:val="Sraopastraipa"/>
        <w:widowControl/>
        <w:numPr>
          <w:ilvl w:val="0"/>
          <w:numId w:val="29"/>
        </w:numPr>
        <w:overflowPunct/>
        <w:autoSpaceDE/>
        <w:adjustRightInd/>
        <w:ind w:left="0" w:firstLine="1080"/>
        <w:contextualSpacing/>
        <w:jc w:val="both"/>
        <w:rPr>
          <w:szCs w:val="24"/>
          <w:lang w:eastAsia="lt-LT"/>
        </w:rPr>
      </w:pPr>
      <w:r w:rsidRPr="00304EEF">
        <w:rPr>
          <w:szCs w:val="24"/>
          <w:lang w:eastAsia="lt-LT"/>
        </w:rPr>
        <w:t>Sutartis gali būti pakeista, papildyta, nutraukta tik raštišku sutarties šalių susitarimu.</w:t>
      </w:r>
    </w:p>
    <w:p w14:paraId="704459AD" w14:textId="77777777" w:rsidR="00A14681" w:rsidRPr="00304EEF" w:rsidRDefault="00A14681" w:rsidP="00A14681">
      <w:pPr>
        <w:pStyle w:val="Sraopastraipa"/>
        <w:widowControl/>
        <w:numPr>
          <w:ilvl w:val="0"/>
          <w:numId w:val="29"/>
        </w:numPr>
        <w:overflowPunct/>
        <w:autoSpaceDE/>
        <w:adjustRightInd/>
        <w:ind w:left="0" w:firstLine="1080"/>
        <w:contextualSpacing/>
        <w:jc w:val="both"/>
        <w:rPr>
          <w:szCs w:val="24"/>
          <w:lang w:eastAsia="lt-LT"/>
        </w:rPr>
      </w:pPr>
      <w:r w:rsidRPr="00304EEF">
        <w:rPr>
          <w:szCs w:val="24"/>
          <w:lang w:eastAsia="lt-LT"/>
        </w:rPr>
        <w:t xml:space="preserve">Sutarties šalis, kuri dėl nurodytų aplinkybių negali įvykdyti prisiimtų įsipareigojimų, nedelsdama privalo registruotu laišku apie tai informuoti kitas sutarties šalis. Pavėluotas ar netinkamas kitų šalių informavimas ar informacijos nepateikimas atima iš jos teisę remtis </w:t>
      </w:r>
      <w:r w:rsidRPr="00304EEF">
        <w:rPr>
          <w:szCs w:val="24"/>
          <w:lang w:eastAsia="lt-LT"/>
        </w:rPr>
        <w:lastRenderedPageBreak/>
        <w:t>išvardytomis aplinkybėmis kaip pagrindu, atleidžiančiu nuo atsakomybės dėl prisiimtų įsipareigojimų netinkamo vykdymo ar nevykdymo.</w:t>
      </w:r>
    </w:p>
    <w:p w14:paraId="09313744" w14:textId="77777777" w:rsidR="00A14681" w:rsidRPr="00304EEF" w:rsidRDefault="00A14681" w:rsidP="00A14681">
      <w:pPr>
        <w:ind w:firstLine="1134"/>
        <w:rPr>
          <w:szCs w:val="24"/>
          <w:lang w:eastAsia="lt-LT"/>
        </w:rPr>
      </w:pPr>
    </w:p>
    <w:p w14:paraId="4021D118" w14:textId="77777777" w:rsidR="00A14681" w:rsidRPr="00304EEF" w:rsidRDefault="00A14681" w:rsidP="00A14681">
      <w:pPr>
        <w:jc w:val="center"/>
        <w:rPr>
          <w:b/>
          <w:caps/>
          <w:szCs w:val="24"/>
        </w:rPr>
      </w:pPr>
      <w:r w:rsidRPr="00304EEF">
        <w:rPr>
          <w:b/>
          <w:caps/>
          <w:szCs w:val="24"/>
        </w:rPr>
        <w:t>IV SKYRIUS</w:t>
      </w:r>
    </w:p>
    <w:p w14:paraId="6C5F51B2" w14:textId="77777777" w:rsidR="00A14681" w:rsidRPr="00304EEF" w:rsidRDefault="00A14681" w:rsidP="00A14681">
      <w:pPr>
        <w:jc w:val="center"/>
        <w:rPr>
          <w:b/>
          <w:bCs/>
          <w:szCs w:val="24"/>
          <w:lang w:eastAsia="lt-LT"/>
        </w:rPr>
      </w:pPr>
      <w:r w:rsidRPr="00304EEF">
        <w:rPr>
          <w:b/>
          <w:bCs/>
          <w:szCs w:val="24"/>
          <w:lang w:eastAsia="lt-LT"/>
        </w:rPr>
        <w:t>BAIGIAMOSIOS NUOSTATOS</w:t>
      </w:r>
    </w:p>
    <w:p w14:paraId="1FCDFA8C" w14:textId="77777777" w:rsidR="00A14681" w:rsidRPr="00304EEF" w:rsidRDefault="00A14681" w:rsidP="00A14681">
      <w:pPr>
        <w:jc w:val="both"/>
        <w:rPr>
          <w:szCs w:val="24"/>
          <w:lang w:eastAsia="lt-LT"/>
        </w:rPr>
      </w:pPr>
    </w:p>
    <w:p w14:paraId="3C11A174" w14:textId="77777777" w:rsidR="00A14681" w:rsidRPr="00304EEF" w:rsidRDefault="00A14681" w:rsidP="00A14681">
      <w:pPr>
        <w:pStyle w:val="Sraopastraipa"/>
        <w:widowControl/>
        <w:numPr>
          <w:ilvl w:val="0"/>
          <w:numId w:val="29"/>
        </w:numPr>
        <w:overflowPunct/>
        <w:autoSpaceDE/>
        <w:adjustRightInd/>
        <w:ind w:left="0" w:firstLine="1080"/>
        <w:contextualSpacing/>
        <w:jc w:val="both"/>
        <w:rPr>
          <w:szCs w:val="24"/>
        </w:rPr>
      </w:pPr>
      <w:r w:rsidRPr="00304EEF">
        <w:rPr>
          <w:szCs w:val="24"/>
        </w:rPr>
        <w:t>Šalys garantuoja sutarties pagrindu gautos informacijos konfidencialumą ir įsipareigoja susilaikyti nuo veiksmų, kuriais būtų pažeistos sutarties sąlygos ir kurie galėtų daryti žalą šalių interesams ir tarpusavio santykiams.</w:t>
      </w:r>
    </w:p>
    <w:p w14:paraId="0B6BBBC1" w14:textId="77777777" w:rsidR="00A14681" w:rsidRPr="00304EEF" w:rsidRDefault="00A14681" w:rsidP="00A14681">
      <w:pPr>
        <w:pStyle w:val="Sraopastraipa"/>
        <w:widowControl/>
        <w:numPr>
          <w:ilvl w:val="0"/>
          <w:numId w:val="29"/>
        </w:numPr>
        <w:tabs>
          <w:tab w:val="clear" w:pos="1293"/>
          <w:tab w:val="left" w:pos="1260"/>
          <w:tab w:val="left" w:pos="1440"/>
        </w:tabs>
        <w:overflowPunct/>
        <w:autoSpaceDE/>
        <w:adjustRightInd/>
        <w:ind w:left="0" w:firstLine="1080"/>
        <w:contextualSpacing/>
        <w:jc w:val="both"/>
        <w:rPr>
          <w:szCs w:val="24"/>
        </w:rPr>
      </w:pPr>
      <w:r w:rsidRPr="00304EEF">
        <w:rPr>
          <w:szCs w:val="24"/>
        </w:rPr>
        <w:t>Šalys garantuoja, kad sutarties pagrindu gautus ar kitaip sužinotus asmens duomenis saugos ir tvarkys taip, kaip tai numatyta 2016 m. balandžio 27 d. Europos Parlamento ir Tarybos reglamente (ES) 2016/679 dėl fizinių asmenų apsaugos tvarkant asmens duomenis ir dėl laisvo tokių duomenų judėjimo ir kuriuo panaikinama Direktyva 95/46/EB (Bendrasis duomenų apsaugos reglamentas).</w:t>
      </w:r>
    </w:p>
    <w:p w14:paraId="3F0EA212" w14:textId="77777777" w:rsidR="00A14681" w:rsidRPr="00304EEF" w:rsidRDefault="00A14681" w:rsidP="00A14681">
      <w:pPr>
        <w:pStyle w:val="Sraopastraipa"/>
        <w:widowControl/>
        <w:numPr>
          <w:ilvl w:val="0"/>
          <w:numId w:val="29"/>
        </w:numPr>
        <w:tabs>
          <w:tab w:val="clear" w:pos="1293"/>
          <w:tab w:val="left" w:pos="1440"/>
        </w:tabs>
        <w:overflowPunct/>
        <w:autoSpaceDE/>
        <w:adjustRightInd/>
        <w:ind w:left="0" w:firstLine="1080"/>
        <w:contextualSpacing/>
        <w:jc w:val="both"/>
        <w:rPr>
          <w:szCs w:val="24"/>
        </w:rPr>
      </w:pPr>
      <w:r w:rsidRPr="00304EEF">
        <w:rPr>
          <w:szCs w:val="24"/>
        </w:rPr>
        <w:t>Ginčai, kurių šalys negali išspręsti geranoriškai ir susitarus, sprendžiami Lietuvos Respublikos teisės aktų nustatyta tvarka.</w:t>
      </w:r>
    </w:p>
    <w:p w14:paraId="2F6C66E7" w14:textId="77777777" w:rsidR="00A14681" w:rsidRPr="00304EEF" w:rsidRDefault="00A14681" w:rsidP="00A14681">
      <w:pPr>
        <w:pStyle w:val="Sraopastraipa"/>
        <w:widowControl/>
        <w:numPr>
          <w:ilvl w:val="0"/>
          <w:numId w:val="29"/>
        </w:numPr>
        <w:tabs>
          <w:tab w:val="clear" w:pos="1293"/>
          <w:tab w:val="left" w:pos="1440"/>
        </w:tabs>
        <w:overflowPunct/>
        <w:autoSpaceDE/>
        <w:adjustRightInd/>
        <w:ind w:left="0" w:firstLine="1080"/>
        <w:contextualSpacing/>
        <w:jc w:val="both"/>
        <w:rPr>
          <w:szCs w:val="24"/>
        </w:rPr>
      </w:pPr>
      <w:r w:rsidRPr="00304EEF">
        <w:rPr>
          <w:szCs w:val="24"/>
        </w:rPr>
        <w:t xml:space="preserve"> Sutartis sudaryta dviem vienodos teisinės galios egzemplioriais, po vieną kiekvienai šaliai.</w:t>
      </w:r>
    </w:p>
    <w:p w14:paraId="6CB48801" w14:textId="77777777" w:rsidR="00A14681" w:rsidRPr="00304EEF" w:rsidRDefault="00A14681" w:rsidP="00A14681">
      <w:pPr>
        <w:pStyle w:val="Pagrindinistekstas20"/>
        <w:spacing w:after="0" w:line="240" w:lineRule="auto"/>
      </w:pPr>
    </w:p>
    <w:p w14:paraId="64D27144" w14:textId="77777777" w:rsidR="00A14681" w:rsidRPr="00304EEF" w:rsidRDefault="00A14681" w:rsidP="00A14681">
      <w:pPr>
        <w:jc w:val="center"/>
        <w:rPr>
          <w:b/>
          <w:caps/>
          <w:szCs w:val="24"/>
        </w:rPr>
      </w:pPr>
      <w:r w:rsidRPr="00304EEF">
        <w:rPr>
          <w:b/>
          <w:caps/>
          <w:szCs w:val="24"/>
        </w:rPr>
        <w:t>V SKYRIUS</w:t>
      </w:r>
    </w:p>
    <w:p w14:paraId="785034E9" w14:textId="77777777" w:rsidR="00A14681" w:rsidRPr="00304EEF" w:rsidRDefault="00A14681" w:rsidP="00A14681">
      <w:pPr>
        <w:jc w:val="center"/>
        <w:rPr>
          <w:b/>
          <w:szCs w:val="24"/>
          <w:lang w:eastAsia="lt-LT"/>
        </w:rPr>
      </w:pPr>
      <w:r w:rsidRPr="00304EEF">
        <w:rPr>
          <w:b/>
          <w:szCs w:val="24"/>
          <w:lang w:eastAsia="lt-LT"/>
        </w:rPr>
        <w:t xml:space="preserve">ŠALIŲ REKVIZITAI </w:t>
      </w:r>
    </w:p>
    <w:p w14:paraId="380ACE79" w14:textId="77777777" w:rsidR="00A14681" w:rsidRPr="00304EEF" w:rsidRDefault="00A14681" w:rsidP="00A14681">
      <w:pPr>
        <w:jc w:val="center"/>
        <w:rPr>
          <w:b/>
          <w:szCs w:val="24"/>
          <w:lang w:eastAsia="lt-LT"/>
        </w:rPr>
      </w:pPr>
    </w:p>
    <w:tbl>
      <w:tblPr>
        <w:tblW w:w="0" w:type="auto"/>
        <w:jc w:val="center"/>
        <w:tblLayout w:type="fixed"/>
        <w:tblLook w:val="04A0" w:firstRow="1" w:lastRow="0" w:firstColumn="1" w:lastColumn="0" w:noHBand="0" w:noVBand="1"/>
      </w:tblPr>
      <w:tblGrid>
        <w:gridCol w:w="4788"/>
        <w:gridCol w:w="4680"/>
      </w:tblGrid>
      <w:tr w:rsidR="00A14681" w:rsidRPr="00304EEF" w14:paraId="07CEB65D" w14:textId="77777777" w:rsidTr="00A14681">
        <w:trPr>
          <w:jc w:val="center"/>
        </w:trPr>
        <w:tc>
          <w:tcPr>
            <w:tcW w:w="4788" w:type="dxa"/>
          </w:tcPr>
          <w:p w14:paraId="119FCD4E" w14:textId="77777777" w:rsidR="00A14681" w:rsidRPr="00304EEF" w:rsidRDefault="00A14681">
            <w:pPr>
              <w:rPr>
                <w:szCs w:val="24"/>
              </w:rPr>
            </w:pPr>
            <w:r w:rsidRPr="00304EEF">
              <w:rPr>
                <w:szCs w:val="24"/>
              </w:rPr>
              <w:t>Savivaldybės administracija</w:t>
            </w:r>
          </w:p>
          <w:p w14:paraId="3A93D88B" w14:textId="77777777" w:rsidR="00A14681" w:rsidRPr="00304EEF" w:rsidRDefault="00A14681">
            <w:pPr>
              <w:rPr>
                <w:szCs w:val="24"/>
              </w:rPr>
            </w:pPr>
            <w:r w:rsidRPr="00304EEF">
              <w:rPr>
                <w:szCs w:val="24"/>
              </w:rPr>
              <w:t>Ignalinos rajono savivaldybės administracija</w:t>
            </w:r>
          </w:p>
          <w:p w14:paraId="54E7109B" w14:textId="77777777" w:rsidR="00A14681" w:rsidRPr="00304EEF" w:rsidRDefault="00A14681">
            <w:pPr>
              <w:rPr>
                <w:szCs w:val="24"/>
              </w:rPr>
            </w:pPr>
            <w:r w:rsidRPr="00304EEF">
              <w:rPr>
                <w:szCs w:val="24"/>
              </w:rPr>
              <w:t xml:space="preserve">Kodas </w:t>
            </w:r>
          </w:p>
          <w:p w14:paraId="3F74E86B" w14:textId="77777777" w:rsidR="00A14681" w:rsidRPr="00304EEF" w:rsidRDefault="00A14681">
            <w:pPr>
              <w:rPr>
                <w:szCs w:val="24"/>
              </w:rPr>
            </w:pPr>
            <w:r w:rsidRPr="00304EEF">
              <w:rPr>
                <w:szCs w:val="24"/>
              </w:rPr>
              <w:t>Adresas</w:t>
            </w:r>
          </w:p>
          <w:p w14:paraId="0305301C" w14:textId="77777777" w:rsidR="00A14681" w:rsidRPr="00304EEF" w:rsidRDefault="00A14681">
            <w:pPr>
              <w:rPr>
                <w:szCs w:val="24"/>
              </w:rPr>
            </w:pPr>
            <w:r w:rsidRPr="00304EEF">
              <w:rPr>
                <w:szCs w:val="24"/>
              </w:rPr>
              <w:t>Tel.</w:t>
            </w:r>
          </w:p>
          <w:p w14:paraId="79135079" w14:textId="77777777" w:rsidR="00A14681" w:rsidRPr="00304EEF" w:rsidRDefault="00A14681">
            <w:pPr>
              <w:rPr>
                <w:i/>
                <w:iCs/>
                <w:szCs w:val="24"/>
              </w:rPr>
            </w:pPr>
            <w:r w:rsidRPr="00304EEF">
              <w:rPr>
                <w:szCs w:val="24"/>
              </w:rPr>
              <w:t xml:space="preserve">El. p. </w:t>
            </w:r>
          </w:p>
          <w:p w14:paraId="75033BE6" w14:textId="77777777" w:rsidR="00A14681" w:rsidRPr="00304EEF" w:rsidRDefault="00A14681">
            <w:pPr>
              <w:rPr>
                <w:szCs w:val="24"/>
              </w:rPr>
            </w:pPr>
            <w:r w:rsidRPr="00304EEF">
              <w:rPr>
                <w:szCs w:val="24"/>
              </w:rPr>
              <w:t>A. s. Nr. LT _________________________</w:t>
            </w:r>
          </w:p>
          <w:p w14:paraId="181DE6C2" w14:textId="77777777" w:rsidR="00A14681" w:rsidRPr="00304EEF" w:rsidRDefault="00A14681">
            <w:pPr>
              <w:rPr>
                <w:szCs w:val="24"/>
              </w:rPr>
            </w:pPr>
            <w:r w:rsidRPr="00304EEF">
              <w:rPr>
                <w:szCs w:val="24"/>
              </w:rPr>
              <w:t>Bankas_______________</w:t>
            </w:r>
          </w:p>
          <w:p w14:paraId="4E2A7239" w14:textId="77777777" w:rsidR="00A14681" w:rsidRPr="00304EEF" w:rsidRDefault="00A14681">
            <w:pPr>
              <w:rPr>
                <w:szCs w:val="24"/>
              </w:rPr>
            </w:pPr>
            <w:r w:rsidRPr="00304EEF">
              <w:rPr>
                <w:szCs w:val="24"/>
              </w:rPr>
              <w:t>Banko kodas________________</w:t>
            </w:r>
          </w:p>
          <w:p w14:paraId="4D6CD510" w14:textId="77777777" w:rsidR="00A14681" w:rsidRPr="00304EEF" w:rsidRDefault="00A14681">
            <w:pPr>
              <w:rPr>
                <w:szCs w:val="24"/>
              </w:rPr>
            </w:pPr>
            <w:r w:rsidRPr="00304EEF">
              <w:rPr>
                <w:szCs w:val="24"/>
              </w:rPr>
              <w:t>Administracijos direktorius</w:t>
            </w:r>
          </w:p>
          <w:p w14:paraId="6336B747" w14:textId="77777777" w:rsidR="00A14681" w:rsidRPr="00304EEF" w:rsidRDefault="00A14681">
            <w:pPr>
              <w:rPr>
                <w:szCs w:val="24"/>
              </w:rPr>
            </w:pPr>
            <w:r w:rsidRPr="00304EEF">
              <w:rPr>
                <w:szCs w:val="24"/>
              </w:rPr>
              <w:t>_____________________________</w:t>
            </w:r>
          </w:p>
          <w:p w14:paraId="45221149" w14:textId="77777777" w:rsidR="00A14681" w:rsidRPr="00304EEF" w:rsidRDefault="00A14681">
            <w:pPr>
              <w:rPr>
                <w:szCs w:val="24"/>
              </w:rPr>
            </w:pPr>
            <w:r w:rsidRPr="00304EEF">
              <w:rPr>
                <w:szCs w:val="24"/>
              </w:rPr>
              <w:t xml:space="preserve">             (Parašas)</w:t>
            </w:r>
          </w:p>
          <w:p w14:paraId="46FDE5FA" w14:textId="77777777" w:rsidR="00A14681" w:rsidRPr="00304EEF" w:rsidRDefault="00A14681">
            <w:pPr>
              <w:keepNext/>
              <w:outlineLvl w:val="2"/>
              <w:rPr>
                <w:b/>
                <w:bCs/>
                <w:szCs w:val="24"/>
              </w:rPr>
            </w:pPr>
          </w:p>
        </w:tc>
        <w:tc>
          <w:tcPr>
            <w:tcW w:w="4680" w:type="dxa"/>
            <w:hideMark/>
          </w:tcPr>
          <w:p w14:paraId="156C741A" w14:textId="77777777" w:rsidR="00A14681" w:rsidRPr="00304EEF" w:rsidRDefault="00A14681">
            <w:pPr>
              <w:rPr>
                <w:szCs w:val="24"/>
              </w:rPr>
            </w:pPr>
            <w:r w:rsidRPr="00304EEF">
              <w:rPr>
                <w:szCs w:val="24"/>
              </w:rPr>
              <w:t>Asmuo</w:t>
            </w:r>
          </w:p>
          <w:p w14:paraId="7CAEB979" w14:textId="77777777" w:rsidR="00A14681" w:rsidRPr="00304EEF" w:rsidRDefault="00A14681">
            <w:pPr>
              <w:rPr>
                <w:szCs w:val="24"/>
              </w:rPr>
            </w:pPr>
            <w:r w:rsidRPr="00304EEF">
              <w:rPr>
                <w:szCs w:val="24"/>
              </w:rPr>
              <w:t>____________________________________</w:t>
            </w:r>
          </w:p>
          <w:p w14:paraId="560E415B" w14:textId="77777777" w:rsidR="00A14681" w:rsidRPr="00304EEF" w:rsidRDefault="00A14681">
            <w:pPr>
              <w:rPr>
                <w:szCs w:val="24"/>
              </w:rPr>
            </w:pPr>
            <w:r w:rsidRPr="00304EEF">
              <w:rPr>
                <w:szCs w:val="24"/>
              </w:rPr>
              <w:t xml:space="preserve">                                 (Vardas, pavardė)</w:t>
            </w:r>
          </w:p>
          <w:p w14:paraId="7BEE1732" w14:textId="77777777" w:rsidR="00A14681" w:rsidRPr="00304EEF" w:rsidRDefault="00A14681">
            <w:pPr>
              <w:rPr>
                <w:szCs w:val="24"/>
              </w:rPr>
            </w:pPr>
            <w:r w:rsidRPr="00304EEF">
              <w:rPr>
                <w:szCs w:val="24"/>
              </w:rPr>
              <w:t>Adresas _____________________________</w:t>
            </w:r>
          </w:p>
          <w:p w14:paraId="77FCE2E1" w14:textId="77777777" w:rsidR="00A14681" w:rsidRPr="00304EEF" w:rsidRDefault="00A14681">
            <w:pPr>
              <w:rPr>
                <w:szCs w:val="24"/>
              </w:rPr>
            </w:pPr>
            <w:r w:rsidRPr="00304EEF">
              <w:rPr>
                <w:szCs w:val="24"/>
              </w:rPr>
              <w:t>____________________________________</w:t>
            </w:r>
          </w:p>
          <w:p w14:paraId="3B98CC8C" w14:textId="77777777" w:rsidR="00A14681" w:rsidRPr="00304EEF" w:rsidRDefault="00A14681">
            <w:pPr>
              <w:rPr>
                <w:szCs w:val="24"/>
              </w:rPr>
            </w:pPr>
            <w:r w:rsidRPr="00304EEF">
              <w:rPr>
                <w:szCs w:val="24"/>
              </w:rPr>
              <w:t>Asmens kodas ________________________</w:t>
            </w:r>
          </w:p>
          <w:p w14:paraId="6FEBE59B" w14:textId="77777777" w:rsidR="00A14681" w:rsidRPr="00304EEF" w:rsidRDefault="00A14681">
            <w:pPr>
              <w:rPr>
                <w:szCs w:val="24"/>
              </w:rPr>
            </w:pPr>
            <w:r w:rsidRPr="00304EEF">
              <w:rPr>
                <w:szCs w:val="24"/>
              </w:rPr>
              <w:t>Tel. ____________________________</w:t>
            </w:r>
          </w:p>
          <w:p w14:paraId="47D467D7" w14:textId="77777777" w:rsidR="00A14681" w:rsidRPr="00304EEF" w:rsidRDefault="00A14681">
            <w:pPr>
              <w:rPr>
                <w:szCs w:val="24"/>
                <w:lang w:eastAsia="lt-LT"/>
              </w:rPr>
            </w:pPr>
            <w:r w:rsidRPr="00304EEF">
              <w:rPr>
                <w:szCs w:val="24"/>
              </w:rPr>
              <w:t>El. p.___________________________</w:t>
            </w:r>
          </w:p>
          <w:p w14:paraId="3AA078C0" w14:textId="77777777" w:rsidR="00A14681" w:rsidRPr="00304EEF" w:rsidRDefault="00A14681">
            <w:pPr>
              <w:rPr>
                <w:szCs w:val="24"/>
              </w:rPr>
            </w:pPr>
            <w:r w:rsidRPr="00304EEF">
              <w:rPr>
                <w:szCs w:val="24"/>
              </w:rPr>
              <w:t>A. s. Nr. LT _________________________</w:t>
            </w:r>
          </w:p>
          <w:p w14:paraId="394528D4" w14:textId="77777777" w:rsidR="00A14681" w:rsidRPr="00304EEF" w:rsidRDefault="00A14681">
            <w:pPr>
              <w:rPr>
                <w:szCs w:val="24"/>
              </w:rPr>
            </w:pPr>
            <w:r w:rsidRPr="00304EEF">
              <w:rPr>
                <w:szCs w:val="24"/>
              </w:rPr>
              <w:t>Bankas_______________</w:t>
            </w:r>
          </w:p>
          <w:p w14:paraId="2D3C2702" w14:textId="77777777" w:rsidR="00A14681" w:rsidRPr="00304EEF" w:rsidRDefault="00A14681">
            <w:pPr>
              <w:rPr>
                <w:szCs w:val="24"/>
              </w:rPr>
            </w:pPr>
            <w:r w:rsidRPr="00304EEF">
              <w:rPr>
                <w:szCs w:val="24"/>
              </w:rPr>
              <w:t>Banko kodas________________</w:t>
            </w:r>
          </w:p>
          <w:p w14:paraId="77B130F8" w14:textId="77777777" w:rsidR="00A14681" w:rsidRPr="00304EEF" w:rsidRDefault="00A14681">
            <w:pPr>
              <w:rPr>
                <w:szCs w:val="24"/>
              </w:rPr>
            </w:pPr>
            <w:r w:rsidRPr="00304EEF">
              <w:rPr>
                <w:szCs w:val="24"/>
              </w:rPr>
              <w:t>______________________________</w:t>
            </w:r>
          </w:p>
          <w:p w14:paraId="63B0919A" w14:textId="77777777" w:rsidR="00A14681" w:rsidRPr="00304EEF" w:rsidRDefault="00A14681">
            <w:pPr>
              <w:rPr>
                <w:szCs w:val="24"/>
              </w:rPr>
            </w:pPr>
            <w:r w:rsidRPr="00304EEF">
              <w:rPr>
                <w:szCs w:val="24"/>
              </w:rPr>
              <w:t xml:space="preserve">                               (Parašas)</w:t>
            </w:r>
          </w:p>
        </w:tc>
      </w:tr>
      <w:tr w:rsidR="00A14681" w:rsidRPr="00304EEF" w14:paraId="23819425" w14:textId="77777777" w:rsidTr="00A14681">
        <w:trPr>
          <w:jc w:val="center"/>
        </w:trPr>
        <w:tc>
          <w:tcPr>
            <w:tcW w:w="4788" w:type="dxa"/>
          </w:tcPr>
          <w:p w14:paraId="2036B31A" w14:textId="77777777" w:rsidR="00A14681" w:rsidRPr="00304EEF" w:rsidRDefault="00A14681">
            <w:pPr>
              <w:rPr>
                <w:szCs w:val="24"/>
              </w:rPr>
            </w:pPr>
          </w:p>
        </w:tc>
        <w:tc>
          <w:tcPr>
            <w:tcW w:w="4680" w:type="dxa"/>
          </w:tcPr>
          <w:p w14:paraId="6D81B174" w14:textId="77777777" w:rsidR="00A14681" w:rsidRPr="00304EEF" w:rsidRDefault="00A14681">
            <w:pPr>
              <w:rPr>
                <w:szCs w:val="24"/>
              </w:rPr>
            </w:pPr>
          </w:p>
        </w:tc>
      </w:tr>
    </w:tbl>
    <w:p w14:paraId="3D1D2396" w14:textId="77777777" w:rsidR="00A14681" w:rsidRPr="00304EEF" w:rsidRDefault="00A14681" w:rsidP="00A14681">
      <w:pPr>
        <w:jc w:val="center"/>
        <w:rPr>
          <w:szCs w:val="24"/>
          <w:lang w:eastAsia="lt-LT"/>
        </w:rPr>
      </w:pPr>
      <w:r w:rsidRPr="00304EEF">
        <w:rPr>
          <w:szCs w:val="24"/>
          <w:lang w:eastAsia="lt-LT"/>
        </w:rPr>
        <w:t>_________</w:t>
      </w:r>
    </w:p>
    <w:p w14:paraId="21EB0AA9" w14:textId="77777777" w:rsidR="00A14681" w:rsidRPr="00304EEF" w:rsidRDefault="00A14681" w:rsidP="00A14681">
      <w:pPr>
        <w:jc w:val="center"/>
        <w:rPr>
          <w:b/>
          <w:szCs w:val="24"/>
        </w:rPr>
      </w:pPr>
    </w:p>
    <w:p w14:paraId="5104AEB7" w14:textId="77777777" w:rsidR="00A14681" w:rsidRPr="00304EEF" w:rsidRDefault="00A14681" w:rsidP="00A14681">
      <w:pPr>
        <w:widowControl/>
        <w:overflowPunct/>
        <w:autoSpaceDE/>
        <w:adjustRightInd/>
        <w:rPr>
          <w:b/>
          <w:szCs w:val="24"/>
        </w:rPr>
      </w:pPr>
      <w:r w:rsidRPr="00304EEF">
        <w:rPr>
          <w:b/>
          <w:szCs w:val="24"/>
        </w:rPr>
        <w:br w:type="page"/>
      </w:r>
    </w:p>
    <w:p w14:paraId="3BAF7A99" w14:textId="77777777" w:rsidR="00A14681" w:rsidRPr="00304EEF" w:rsidRDefault="00A14681" w:rsidP="00A14681">
      <w:pPr>
        <w:ind w:left="5103"/>
      </w:pPr>
      <w:r w:rsidRPr="00304EEF">
        <w:lastRenderedPageBreak/>
        <w:t xml:space="preserve">Finansinės paramos skyrimo Ignalinos rajonui </w:t>
      </w:r>
    </w:p>
    <w:p w14:paraId="55FF0A6F" w14:textId="77777777" w:rsidR="00A14681" w:rsidRPr="00304EEF" w:rsidRDefault="00A14681" w:rsidP="00A14681">
      <w:pPr>
        <w:ind w:left="5103"/>
      </w:pPr>
      <w:r w:rsidRPr="00304EEF">
        <w:t>reikalingiems specialistams tvarkos aprašo</w:t>
      </w:r>
    </w:p>
    <w:p w14:paraId="34402FC6" w14:textId="77777777" w:rsidR="00A14681" w:rsidRPr="00304EEF" w:rsidRDefault="00A14681" w:rsidP="00A14681">
      <w:pPr>
        <w:ind w:left="5103"/>
        <w:rPr>
          <w:bCs/>
        </w:rPr>
      </w:pPr>
      <w:r w:rsidRPr="00304EEF">
        <w:rPr>
          <w:bCs/>
        </w:rPr>
        <w:t>7 priedas</w:t>
      </w:r>
    </w:p>
    <w:p w14:paraId="14610110" w14:textId="77777777" w:rsidR="00A14681" w:rsidRPr="00304EEF" w:rsidRDefault="00A14681" w:rsidP="00A14681">
      <w:pPr>
        <w:ind w:left="5103"/>
        <w:rPr>
          <w:bCs/>
        </w:rPr>
      </w:pPr>
    </w:p>
    <w:p w14:paraId="1FA43DD9" w14:textId="77777777" w:rsidR="00307E59" w:rsidRPr="00DD32C3" w:rsidRDefault="00A14681" w:rsidP="00A14681">
      <w:pPr>
        <w:ind w:left="5103"/>
        <w:rPr>
          <w:bCs/>
          <w:i/>
          <w:sz w:val="16"/>
        </w:rPr>
      </w:pPr>
      <w:r w:rsidRPr="00304EEF">
        <w:rPr>
          <w:bCs/>
          <w:i/>
          <w:sz w:val="16"/>
        </w:rPr>
        <w:t xml:space="preserve">2025 m. kovo 6 d. Ignalinos rajono savivaldybės tarybos sprendimo </w:t>
      </w:r>
      <w:bookmarkStart w:id="14" w:name="n_13"/>
    </w:p>
    <w:p w14:paraId="0B5BB91C" w14:textId="27AC7F81" w:rsidR="00A14681" w:rsidRPr="00304EEF" w:rsidRDefault="00307E59" w:rsidP="00A14681">
      <w:pPr>
        <w:ind w:left="5103"/>
        <w:rPr>
          <w:bCs/>
          <w:i/>
          <w:sz w:val="16"/>
        </w:rPr>
      </w:pPr>
      <w:r w:rsidRPr="00DD32C3">
        <w:rPr>
          <w:bCs/>
          <w:i/>
          <w:sz w:val="16"/>
        </w:rPr>
        <w:t xml:space="preserve">Nr. T-40 </w:t>
      </w:r>
      <w:bookmarkEnd w:id="14"/>
      <w:r w:rsidR="00A14681" w:rsidRPr="00304EEF">
        <w:rPr>
          <w:bCs/>
          <w:i/>
          <w:sz w:val="16"/>
        </w:rPr>
        <w:t>redakcija</w:t>
      </w:r>
    </w:p>
    <w:p w14:paraId="1D75848A" w14:textId="77777777" w:rsidR="00A14681" w:rsidRPr="00304EEF" w:rsidRDefault="00A14681" w:rsidP="00A14681">
      <w:pPr>
        <w:jc w:val="center"/>
        <w:rPr>
          <w:bCs/>
        </w:rPr>
      </w:pPr>
    </w:p>
    <w:p w14:paraId="406A7228" w14:textId="77777777" w:rsidR="00A14681" w:rsidRPr="00304EEF" w:rsidRDefault="00A14681" w:rsidP="00A14681">
      <w:pPr>
        <w:jc w:val="center"/>
        <w:rPr>
          <w:b/>
          <w:bCs/>
        </w:rPr>
      </w:pPr>
      <w:r w:rsidRPr="00304EEF">
        <w:rPr>
          <w:b/>
          <w:bCs/>
        </w:rPr>
        <w:t>(Sutarties forma)</w:t>
      </w:r>
    </w:p>
    <w:p w14:paraId="4EAA4212" w14:textId="77777777" w:rsidR="00A14681" w:rsidRPr="00304EEF" w:rsidRDefault="00A14681" w:rsidP="00A14681">
      <w:pPr>
        <w:jc w:val="center"/>
        <w:rPr>
          <w:b/>
          <w:bCs/>
        </w:rPr>
      </w:pPr>
      <w:r w:rsidRPr="00304EEF">
        <w:rPr>
          <w:b/>
          <w:bCs/>
        </w:rPr>
        <w:t>DVIŠALĖ FINANSINĖS PARAMOS SUTARTIS</w:t>
      </w:r>
    </w:p>
    <w:p w14:paraId="74B588B3" w14:textId="77777777" w:rsidR="00A14681" w:rsidRPr="00304EEF" w:rsidRDefault="00A14681" w:rsidP="00A14681">
      <w:pPr>
        <w:jc w:val="center"/>
        <w:rPr>
          <w:b/>
          <w:bCs/>
        </w:rPr>
      </w:pPr>
    </w:p>
    <w:p w14:paraId="734A24E6" w14:textId="77777777" w:rsidR="00A14681" w:rsidRPr="00304EEF" w:rsidRDefault="00A14681" w:rsidP="00A14681">
      <w:pPr>
        <w:jc w:val="center"/>
      </w:pPr>
      <w:r w:rsidRPr="00304EEF">
        <w:t>20___m.___________________d. Nr.</w:t>
      </w:r>
    </w:p>
    <w:p w14:paraId="7E767EB7" w14:textId="77777777" w:rsidR="00A14681" w:rsidRPr="00304EEF" w:rsidRDefault="00A14681" w:rsidP="00A14681">
      <w:pPr>
        <w:jc w:val="center"/>
      </w:pPr>
      <w:r w:rsidRPr="00304EEF">
        <w:t>Ignalina</w:t>
      </w:r>
    </w:p>
    <w:p w14:paraId="22E839BA" w14:textId="77777777" w:rsidR="00A14681" w:rsidRPr="00304EEF" w:rsidRDefault="00A14681" w:rsidP="00A14681">
      <w:pPr>
        <w:jc w:val="center"/>
      </w:pPr>
    </w:p>
    <w:p w14:paraId="41FB692A" w14:textId="77777777" w:rsidR="00A14681" w:rsidRPr="00304EEF" w:rsidRDefault="00A14681" w:rsidP="00A14681">
      <w:pPr>
        <w:ind w:firstLine="1080"/>
        <w:jc w:val="both"/>
      </w:pPr>
      <w:r w:rsidRPr="00304EEF">
        <w:t>Ignalinos rajono savivaldybės administracija, atstovaujama administracijos direktoriaus _____________________, veikiančio pagal Ignalinos rajono savivaldybės administracijos nuostatus (toliau – savivaldybės administracija), ________________________________________,</w:t>
      </w:r>
    </w:p>
    <w:p w14:paraId="64FE4CDE" w14:textId="77777777" w:rsidR="00A14681" w:rsidRPr="00304EEF" w:rsidRDefault="00A14681" w:rsidP="00A14681">
      <w:pPr>
        <w:ind w:firstLine="4015"/>
        <w:jc w:val="both"/>
      </w:pPr>
      <w:r w:rsidRPr="00304EEF">
        <w:t xml:space="preserve">         (asmens vardas, pavardė, gimimo data)</w:t>
      </w:r>
    </w:p>
    <w:p w14:paraId="0AD7CDF9" w14:textId="77777777" w:rsidR="00A14681" w:rsidRPr="00304EEF" w:rsidRDefault="00A14681" w:rsidP="00A14681">
      <w:pPr>
        <w:jc w:val="both"/>
      </w:pPr>
      <w:r w:rsidRPr="00304EEF">
        <w:t xml:space="preserve"> (toliau – asmuo) (toliau kartu – šalys), sudarė šią dvišalę finansinės paramos sutartį (toliau – sutartis).</w:t>
      </w:r>
    </w:p>
    <w:p w14:paraId="14057D76" w14:textId="77777777" w:rsidR="00A14681" w:rsidRPr="00304EEF" w:rsidRDefault="00A14681" w:rsidP="00A14681">
      <w:pPr>
        <w:jc w:val="both"/>
      </w:pPr>
    </w:p>
    <w:p w14:paraId="31AACD98" w14:textId="77777777" w:rsidR="00A14681" w:rsidRPr="00304EEF" w:rsidRDefault="00A14681" w:rsidP="00A14681">
      <w:pPr>
        <w:jc w:val="center"/>
        <w:rPr>
          <w:b/>
          <w:caps/>
        </w:rPr>
      </w:pPr>
      <w:r w:rsidRPr="00304EEF">
        <w:rPr>
          <w:b/>
          <w:caps/>
        </w:rPr>
        <w:t>I SKYRIUS</w:t>
      </w:r>
    </w:p>
    <w:p w14:paraId="009DFCC4" w14:textId="77777777" w:rsidR="00A14681" w:rsidRPr="00304EEF" w:rsidRDefault="00A14681" w:rsidP="00A14681">
      <w:pPr>
        <w:jc w:val="center"/>
        <w:rPr>
          <w:b/>
          <w:bCs/>
        </w:rPr>
      </w:pPr>
      <w:r w:rsidRPr="00304EEF">
        <w:rPr>
          <w:b/>
          <w:bCs/>
        </w:rPr>
        <w:t>SUTARTIES OBJEKTAS</w:t>
      </w:r>
    </w:p>
    <w:p w14:paraId="47F695B0" w14:textId="77777777" w:rsidR="00A14681" w:rsidRPr="00304EEF" w:rsidRDefault="00A14681" w:rsidP="00A14681">
      <w:pPr>
        <w:jc w:val="center"/>
        <w:rPr>
          <w:b/>
          <w:bCs/>
        </w:rPr>
      </w:pPr>
    </w:p>
    <w:p w14:paraId="59D95A67" w14:textId="77777777" w:rsidR="00A14681" w:rsidRPr="00304EEF" w:rsidRDefault="00A14681" w:rsidP="00A14681">
      <w:pPr>
        <w:ind w:firstLine="1134"/>
        <w:jc w:val="both"/>
      </w:pPr>
      <w:r w:rsidRPr="00304EEF">
        <w:t xml:space="preserve">Sutartimi savivaldybės administracija įsipareigoja remti asmens studijas ir suteikti asmeniui darbo vietą po asmens studijų baigimo tiek metų, kiek rėmė jo studijas. Asmuo įsipareigoja, baigęs studijas, dirbti savivaldybės administracijoje pagal studijų metu universitete įgytą specialybę tiek metų, kiek savivaldybės administracija rėmė jo studijas. </w:t>
      </w:r>
    </w:p>
    <w:p w14:paraId="026E0214" w14:textId="77777777" w:rsidR="00A14681" w:rsidRPr="00304EEF" w:rsidRDefault="00A14681" w:rsidP="00A14681">
      <w:pPr>
        <w:ind w:firstLine="1296"/>
        <w:jc w:val="both"/>
        <w:rPr>
          <w:b/>
          <w:bCs/>
        </w:rPr>
      </w:pPr>
    </w:p>
    <w:p w14:paraId="515278E1" w14:textId="77777777" w:rsidR="00A14681" w:rsidRPr="00304EEF" w:rsidRDefault="00A14681" w:rsidP="00A14681">
      <w:pPr>
        <w:jc w:val="center"/>
        <w:rPr>
          <w:b/>
          <w:caps/>
        </w:rPr>
      </w:pPr>
      <w:r w:rsidRPr="00304EEF">
        <w:rPr>
          <w:b/>
          <w:caps/>
        </w:rPr>
        <w:t>II SKYRIUS</w:t>
      </w:r>
    </w:p>
    <w:p w14:paraId="63F431BF" w14:textId="77777777" w:rsidR="00A14681" w:rsidRPr="00304EEF" w:rsidRDefault="00A14681" w:rsidP="00A14681">
      <w:pPr>
        <w:jc w:val="center"/>
        <w:rPr>
          <w:b/>
          <w:bCs/>
        </w:rPr>
      </w:pPr>
      <w:r w:rsidRPr="00304EEF">
        <w:rPr>
          <w:b/>
          <w:bCs/>
        </w:rPr>
        <w:t>ŠALIŲ ĮSIPAREIGOJIMAI</w:t>
      </w:r>
    </w:p>
    <w:p w14:paraId="2A254D58" w14:textId="77777777" w:rsidR="00A14681" w:rsidRPr="00304EEF" w:rsidRDefault="00A14681" w:rsidP="00A14681">
      <w:pPr>
        <w:jc w:val="center"/>
        <w:rPr>
          <w:b/>
          <w:bCs/>
        </w:rPr>
      </w:pPr>
    </w:p>
    <w:p w14:paraId="74150474" w14:textId="77777777" w:rsidR="00A14681" w:rsidRPr="00304EEF" w:rsidRDefault="00A14681" w:rsidP="00A14681">
      <w:pPr>
        <w:pStyle w:val="Sraopastraipa"/>
        <w:widowControl/>
        <w:numPr>
          <w:ilvl w:val="0"/>
          <w:numId w:val="30"/>
        </w:numPr>
        <w:overflowPunct/>
        <w:autoSpaceDE/>
        <w:adjustRightInd/>
        <w:contextualSpacing/>
        <w:jc w:val="both"/>
        <w:rPr>
          <w:szCs w:val="24"/>
        </w:rPr>
      </w:pPr>
      <w:r w:rsidRPr="00304EEF">
        <w:rPr>
          <w:szCs w:val="24"/>
        </w:rPr>
        <w:t>Savivaldybės administracija įsipareigoja:</w:t>
      </w:r>
    </w:p>
    <w:p w14:paraId="6558CE06" w14:textId="77777777" w:rsidR="00A14681" w:rsidRPr="00304EEF" w:rsidRDefault="00A14681" w:rsidP="00A14681">
      <w:pPr>
        <w:pStyle w:val="Sraopastraipa"/>
        <w:widowControl/>
        <w:tabs>
          <w:tab w:val="clear" w:pos="1293"/>
          <w:tab w:val="left" w:pos="1418"/>
          <w:tab w:val="left" w:pos="1560"/>
        </w:tabs>
        <w:overflowPunct/>
        <w:autoSpaceDE/>
        <w:adjustRightInd/>
        <w:ind w:left="0" w:firstLine="1134"/>
        <w:contextualSpacing/>
        <w:jc w:val="both"/>
        <w:rPr>
          <w:bCs/>
          <w:szCs w:val="24"/>
        </w:rPr>
      </w:pPr>
      <w:r w:rsidRPr="00304EEF">
        <w:rPr>
          <w:szCs w:val="24"/>
          <w:shd w:val="clear" w:color="auto" w:fill="FFFFFF"/>
        </w:rPr>
        <w:t>1.1. remti asmens studijas apmokant 100 proc. mokesčio už mokslą pagal asmens pateiktus studijų išlaidas patvirtinančius dokumentus;</w:t>
      </w:r>
    </w:p>
    <w:p w14:paraId="1AE4AE00" w14:textId="77777777" w:rsidR="00A14681" w:rsidRPr="00304EEF" w:rsidRDefault="00A14681" w:rsidP="00A14681">
      <w:pPr>
        <w:pStyle w:val="Sraopastraipa"/>
        <w:widowControl/>
        <w:tabs>
          <w:tab w:val="clear" w:pos="1293"/>
          <w:tab w:val="left" w:pos="1418"/>
          <w:tab w:val="left" w:pos="1560"/>
        </w:tabs>
        <w:overflowPunct/>
        <w:autoSpaceDE/>
        <w:adjustRightInd/>
        <w:ind w:left="0" w:firstLine="1134"/>
        <w:contextualSpacing/>
        <w:jc w:val="both"/>
        <w:rPr>
          <w:szCs w:val="24"/>
          <w:shd w:val="clear" w:color="auto" w:fill="FFFFFF"/>
        </w:rPr>
      </w:pPr>
      <w:r w:rsidRPr="00304EEF">
        <w:rPr>
          <w:szCs w:val="24"/>
          <w:shd w:val="clear" w:color="auto" w:fill="FFFFFF"/>
        </w:rPr>
        <w:t>1.2. lėšas pervesti per 20 kalendorinių dienų nuo asmens studijų išlaidas patvirtinančių dokumentų pateikimo savivaldybės administracijai;</w:t>
      </w:r>
    </w:p>
    <w:p w14:paraId="51F3E61A" w14:textId="77777777" w:rsidR="00A14681" w:rsidRPr="00304EEF" w:rsidRDefault="00A14681" w:rsidP="00A14681">
      <w:pPr>
        <w:widowControl/>
        <w:tabs>
          <w:tab w:val="clear" w:pos="1293"/>
          <w:tab w:val="left" w:pos="1440"/>
          <w:tab w:val="left" w:pos="1620"/>
        </w:tabs>
        <w:overflowPunct/>
        <w:autoSpaceDE/>
        <w:adjustRightInd/>
        <w:ind w:firstLine="1134"/>
        <w:jc w:val="both"/>
        <w:rPr>
          <w:szCs w:val="24"/>
        </w:rPr>
      </w:pPr>
      <w:r w:rsidRPr="00304EEF">
        <w:rPr>
          <w:szCs w:val="24"/>
        </w:rPr>
        <w:t xml:space="preserve">1.3. suteikti asmeniui darbo vietą po asmens studijų baigimo pagal universitete įgytą specialybę tiek metų, kiek rėmė jo studijas; </w:t>
      </w:r>
    </w:p>
    <w:p w14:paraId="14CF64D1" w14:textId="77777777" w:rsidR="00A14681" w:rsidRPr="00304EEF" w:rsidRDefault="00A14681" w:rsidP="00A14681">
      <w:pPr>
        <w:ind w:firstLine="1134"/>
        <w:jc w:val="both"/>
        <w:rPr>
          <w:szCs w:val="24"/>
        </w:rPr>
      </w:pPr>
      <w:r w:rsidRPr="00304EEF">
        <w:rPr>
          <w:bCs/>
        </w:rPr>
        <w:t>1.4. inicijuoti sutarties nutraukimą, j</w:t>
      </w:r>
      <w:r w:rsidRPr="00304EEF">
        <w:t xml:space="preserve">ei </w:t>
      </w:r>
      <w:r w:rsidRPr="00304EEF">
        <w:rPr>
          <w:bCs/>
        </w:rPr>
        <w:t>motyvuotai negali suteikti asmeniui darbo vietos (</w:t>
      </w:r>
      <w:r w:rsidRPr="00304EEF">
        <w:t>reorganizuojama</w:t>
      </w:r>
      <w:r w:rsidRPr="00304EEF">
        <w:rPr>
          <w:bCs/>
        </w:rPr>
        <w:t xml:space="preserve">, likviduojama, </w:t>
      </w:r>
      <w:r w:rsidRPr="00304EEF">
        <w:t xml:space="preserve">pasirinkus geriau pasirengusį specialistą (tuo atveju, kai skelbiamas konkursas pareigoms užimti ir dokumentus teikia ne tik asmuo, bet keli pretendentai), ar pan.). </w:t>
      </w:r>
      <w:r w:rsidRPr="00304EEF">
        <w:rPr>
          <w:bCs/>
        </w:rPr>
        <w:t xml:space="preserve">Tokiu atveju asmuo negrąžina savivaldybės administracijai jam sumokėtos lėšų sumos. </w:t>
      </w:r>
    </w:p>
    <w:p w14:paraId="735B5295" w14:textId="77777777" w:rsidR="00A14681" w:rsidRPr="00304EEF" w:rsidRDefault="00A14681" w:rsidP="00A14681">
      <w:pPr>
        <w:pStyle w:val="Sraopastraipa"/>
        <w:widowControl/>
        <w:numPr>
          <w:ilvl w:val="0"/>
          <w:numId w:val="30"/>
        </w:numPr>
        <w:overflowPunct/>
        <w:autoSpaceDE/>
        <w:adjustRightInd/>
        <w:contextualSpacing/>
        <w:jc w:val="both"/>
        <w:rPr>
          <w:szCs w:val="24"/>
        </w:rPr>
      </w:pPr>
      <w:r w:rsidRPr="00304EEF">
        <w:rPr>
          <w:szCs w:val="24"/>
        </w:rPr>
        <w:t>Asmuo įsipareigoja:</w:t>
      </w:r>
    </w:p>
    <w:p w14:paraId="117C01DD" w14:textId="77777777" w:rsidR="00A14681" w:rsidRPr="00304EEF" w:rsidRDefault="00A14681" w:rsidP="00A14681">
      <w:pPr>
        <w:pStyle w:val="Sraopastraipa"/>
        <w:widowControl/>
        <w:tabs>
          <w:tab w:val="clear" w:pos="1293"/>
          <w:tab w:val="left" w:pos="1440"/>
          <w:tab w:val="left" w:pos="1560"/>
        </w:tabs>
        <w:overflowPunct/>
        <w:autoSpaceDE/>
        <w:adjustRightInd/>
        <w:ind w:left="0" w:firstLine="1134"/>
        <w:contextualSpacing/>
        <w:jc w:val="both"/>
        <w:rPr>
          <w:szCs w:val="24"/>
        </w:rPr>
      </w:pPr>
      <w:r w:rsidRPr="00304EEF">
        <w:rPr>
          <w:szCs w:val="24"/>
        </w:rPr>
        <w:t xml:space="preserve">2.1. </w:t>
      </w:r>
      <w:r w:rsidRPr="00304EEF">
        <w:rPr>
          <w:szCs w:val="24"/>
          <w:shd w:val="clear" w:color="auto" w:fill="FFFFFF"/>
        </w:rPr>
        <w:t>kiekvieną</w:t>
      </w:r>
      <w:r w:rsidRPr="00304EEF">
        <w:rPr>
          <w:szCs w:val="24"/>
        </w:rPr>
        <w:t xml:space="preserve"> pusmetį pateikti savivaldybės administracijai dokumentus, įrodančius jo pažangias studijas, ir studijų išlaidas patvirtinančius dokumentus;</w:t>
      </w:r>
    </w:p>
    <w:p w14:paraId="5D6025C5" w14:textId="77777777" w:rsidR="00A14681" w:rsidRPr="00304EEF" w:rsidRDefault="00A14681" w:rsidP="00A14681">
      <w:pPr>
        <w:pStyle w:val="Sraopastraipa"/>
        <w:widowControl/>
        <w:tabs>
          <w:tab w:val="clear" w:pos="1293"/>
          <w:tab w:val="left" w:pos="1440"/>
          <w:tab w:val="left" w:pos="1560"/>
        </w:tabs>
        <w:overflowPunct/>
        <w:autoSpaceDE/>
        <w:adjustRightInd/>
        <w:ind w:left="0" w:firstLine="1134"/>
        <w:contextualSpacing/>
        <w:jc w:val="both"/>
        <w:rPr>
          <w:szCs w:val="24"/>
        </w:rPr>
      </w:pPr>
      <w:r w:rsidRPr="00304EEF">
        <w:rPr>
          <w:szCs w:val="24"/>
        </w:rPr>
        <w:t>2.2. baigęs studijas, per 30 kalendorinių dienų pateikti savivaldybės administracijai studijų baigimą įrodančių dokumentų (diplomo ir jo priedų ar studijų pažymėjimo) kopijas;</w:t>
      </w:r>
    </w:p>
    <w:p w14:paraId="4C95D008" w14:textId="77777777" w:rsidR="00A14681" w:rsidRPr="00304EEF" w:rsidRDefault="00A14681" w:rsidP="00A14681">
      <w:pPr>
        <w:pStyle w:val="Sraopastraipa"/>
        <w:widowControl/>
        <w:tabs>
          <w:tab w:val="clear" w:pos="1293"/>
          <w:tab w:val="left" w:pos="1440"/>
          <w:tab w:val="left" w:pos="1560"/>
        </w:tabs>
        <w:overflowPunct/>
        <w:autoSpaceDE/>
        <w:adjustRightInd/>
        <w:ind w:left="0" w:firstLine="1134"/>
        <w:contextualSpacing/>
        <w:jc w:val="both"/>
        <w:rPr>
          <w:szCs w:val="24"/>
        </w:rPr>
      </w:pPr>
      <w:r w:rsidRPr="00304EEF">
        <w:rPr>
          <w:szCs w:val="24"/>
        </w:rPr>
        <w:t xml:space="preserve">2.3. baigęs studijas, dirbti savivaldybės administracijoje pagal studijų metu universitete įgytą specialybę tiek metų, kiek savivaldybės administracija rėmė jo studijas; </w:t>
      </w:r>
    </w:p>
    <w:p w14:paraId="2A5A981A" w14:textId="77777777" w:rsidR="00A14681" w:rsidRPr="00304EEF" w:rsidRDefault="00A14681" w:rsidP="00A14681">
      <w:pPr>
        <w:pStyle w:val="Sraopastraipa"/>
        <w:widowControl/>
        <w:tabs>
          <w:tab w:val="clear" w:pos="1293"/>
          <w:tab w:val="left" w:pos="1440"/>
          <w:tab w:val="left" w:pos="1560"/>
        </w:tabs>
        <w:overflowPunct/>
        <w:autoSpaceDE/>
        <w:adjustRightInd/>
        <w:ind w:left="0" w:firstLine="1134"/>
        <w:contextualSpacing/>
        <w:jc w:val="both"/>
        <w:rPr>
          <w:szCs w:val="24"/>
        </w:rPr>
      </w:pPr>
      <w:r w:rsidRPr="00304EEF">
        <w:rPr>
          <w:szCs w:val="24"/>
        </w:rPr>
        <w:t>2.4. nutraukęs darbo sutartį savivaldybės administracijoje ir neatidirbęs sutarties 2.3 papunktyje numatyto laiko, grąžinti savivaldybės administracijai neatidirbtam laikui proporcingai apskaičiuotą sumą nuo jam sumokėtos sumos su 5 proc. metinėmis palūkanomis per 30 kalendorinių dienų.</w:t>
      </w:r>
    </w:p>
    <w:p w14:paraId="7089E513" w14:textId="77777777" w:rsidR="00A14681" w:rsidRPr="00304EEF" w:rsidRDefault="00A14681" w:rsidP="00A14681">
      <w:pPr>
        <w:jc w:val="center"/>
        <w:rPr>
          <w:b/>
          <w:bCs/>
        </w:rPr>
      </w:pPr>
    </w:p>
    <w:p w14:paraId="7525FC9D" w14:textId="77777777" w:rsidR="00A14681" w:rsidRPr="00304EEF" w:rsidRDefault="00A14681" w:rsidP="00A14681">
      <w:pPr>
        <w:jc w:val="center"/>
        <w:rPr>
          <w:b/>
          <w:bCs/>
        </w:rPr>
      </w:pPr>
      <w:r w:rsidRPr="00304EEF">
        <w:rPr>
          <w:b/>
          <w:bCs/>
        </w:rPr>
        <w:t>III SKYRIUS</w:t>
      </w:r>
    </w:p>
    <w:p w14:paraId="4D5916D5" w14:textId="77777777" w:rsidR="00A14681" w:rsidRPr="00304EEF" w:rsidRDefault="00A14681" w:rsidP="00A14681">
      <w:pPr>
        <w:jc w:val="center"/>
        <w:rPr>
          <w:b/>
          <w:bCs/>
        </w:rPr>
      </w:pPr>
      <w:r w:rsidRPr="00304EEF">
        <w:rPr>
          <w:b/>
          <w:bCs/>
        </w:rPr>
        <w:lastRenderedPageBreak/>
        <w:t>SUTARTIES GALIOJIMAS</w:t>
      </w:r>
    </w:p>
    <w:p w14:paraId="6DCDD6B2" w14:textId="77777777" w:rsidR="00A14681" w:rsidRPr="00304EEF" w:rsidRDefault="00A14681" w:rsidP="00A14681">
      <w:pPr>
        <w:jc w:val="both"/>
      </w:pPr>
    </w:p>
    <w:p w14:paraId="0CB26B65"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Sutartis įsigalioja nuo jos pasirašymo dienos ir galioja iki visiško sutarties šalių įsipareigojimų įvykdymo.</w:t>
      </w:r>
    </w:p>
    <w:p w14:paraId="33CEB791"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Sutartis gali būti pakeista, papildyta, nutraukta tik raštišku sutarties šalių susitarimu.</w:t>
      </w:r>
    </w:p>
    <w:p w14:paraId="1C650028"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Sutarties šalis, kuri dėl nurodytų aplinkybių negali įvykdyti prisiimtų įsipareigojimų, nedelsdama privalo registruotu laišku apie tai informuoti kitas sutarties šalis. Pavėluotas ar netinkamas kitų šalių informavimas ar informacijos nepateikimas atima iš jos teisę remtis išvardytomis aplinkybėmis kaip pagrindu, atleidžiančiu nuo atsakomybės dėl prisiimtų įsipareigojimų netinkamo vykdymo ar nevykdymo.</w:t>
      </w:r>
    </w:p>
    <w:p w14:paraId="69C3C722" w14:textId="77777777" w:rsidR="00A14681" w:rsidRPr="00304EEF" w:rsidRDefault="00A14681" w:rsidP="00A14681">
      <w:pPr>
        <w:ind w:firstLine="1134"/>
        <w:rPr>
          <w:szCs w:val="24"/>
        </w:rPr>
      </w:pPr>
    </w:p>
    <w:p w14:paraId="16BB63EE" w14:textId="77777777" w:rsidR="00A14681" w:rsidRPr="00304EEF" w:rsidRDefault="00A14681" w:rsidP="00A14681">
      <w:pPr>
        <w:jc w:val="center"/>
        <w:rPr>
          <w:b/>
          <w:caps/>
        </w:rPr>
      </w:pPr>
      <w:r w:rsidRPr="00304EEF">
        <w:rPr>
          <w:b/>
          <w:caps/>
        </w:rPr>
        <w:t>IV SKYRIUS</w:t>
      </w:r>
    </w:p>
    <w:p w14:paraId="2DF56F9D" w14:textId="77777777" w:rsidR="00A14681" w:rsidRPr="00304EEF" w:rsidRDefault="00A14681" w:rsidP="00A14681">
      <w:pPr>
        <w:jc w:val="center"/>
        <w:rPr>
          <w:b/>
          <w:bCs/>
        </w:rPr>
      </w:pPr>
      <w:r w:rsidRPr="00304EEF">
        <w:rPr>
          <w:b/>
          <w:bCs/>
        </w:rPr>
        <w:t>BAIGIAMOSIOS NUOSTATOS</w:t>
      </w:r>
    </w:p>
    <w:p w14:paraId="3BC79ED2" w14:textId="77777777" w:rsidR="00A14681" w:rsidRPr="00304EEF" w:rsidRDefault="00A14681" w:rsidP="00A14681">
      <w:pPr>
        <w:jc w:val="both"/>
      </w:pPr>
    </w:p>
    <w:p w14:paraId="7424AE62"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Šalys garantuoja sutarties pagrindu gautos informacijos konfidencialumą ir įsipareigoja susilaikyti nuo veiksmų, kuriais būtų pažeistos sutarties sąlygos ir kurie galėtų daryti žalą šalių interesams ir tarpusavio santykiams.</w:t>
      </w:r>
    </w:p>
    <w:p w14:paraId="3E42EC79"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Šalys garantuoja, kad sutarties pagrindu gautus ar kitaip sužinotus asmens duomenis saugos ir tvarkys taip, kaip tai numatyta 2016 m. balandžio 27 d. Europos Parlamento ir Tarybos reglamente (ES) 2016/679 dėl fizinių asmenų apsaugos tvarkant asmens duomenis ir dėl laisvo tokių duomenų judėjimo ir kuriuo panaikinama Direktyva 95/46/EB (Bendrasis duomenų apsaugos reglamentas).</w:t>
      </w:r>
    </w:p>
    <w:p w14:paraId="2876B600"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Ginčai, kurių šalys negali išspręsti geranoriškai ir susitarus, sprendžiami Lietuvos Respublikos teisės aktų nustatyta tvarka.</w:t>
      </w:r>
    </w:p>
    <w:p w14:paraId="6D30E1E2" w14:textId="77777777" w:rsidR="00A14681" w:rsidRPr="00304EEF" w:rsidRDefault="00A14681" w:rsidP="00A14681">
      <w:pPr>
        <w:pStyle w:val="Sraopastraipa"/>
        <w:widowControl/>
        <w:numPr>
          <w:ilvl w:val="0"/>
          <w:numId w:val="30"/>
        </w:numPr>
        <w:overflowPunct/>
        <w:autoSpaceDE/>
        <w:adjustRightInd/>
        <w:ind w:left="0" w:firstLine="1080"/>
        <w:contextualSpacing/>
        <w:jc w:val="both"/>
        <w:rPr>
          <w:szCs w:val="24"/>
        </w:rPr>
      </w:pPr>
      <w:r w:rsidRPr="00304EEF">
        <w:rPr>
          <w:szCs w:val="24"/>
        </w:rPr>
        <w:t xml:space="preserve"> Sutartis sudaryta trimis vienodos teisinės galios egzemplioriais, po vieną kiekvienai šaliai.</w:t>
      </w:r>
    </w:p>
    <w:p w14:paraId="07568AAC" w14:textId="77777777" w:rsidR="00A14681" w:rsidRPr="00304EEF" w:rsidRDefault="00A14681" w:rsidP="00A14681">
      <w:pPr>
        <w:pStyle w:val="Pagrindinistekstas20"/>
        <w:spacing w:after="0" w:line="240" w:lineRule="auto"/>
      </w:pPr>
    </w:p>
    <w:p w14:paraId="1E12ADCC" w14:textId="77777777" w:rsidR="00A14681" w:rsidRPr="00304EEF" w:rsidRDefault="00A14681" w:rsidP="00A14681">
      <w:pPr>
        <w:jc w:val="center"/>
        <w:rPr>
          <w:b/>
          <w:caps/>
        </w:rPr>
      </w:pPr>
      <w:r w:rsidRPr="00304EEF">
        <w:rPr>
          <w:b/>
          <w:caps/>
        </w:rPr>
        <w:t>V SKYRIUS</w:t>
      </w:r>
    </w:p>
    <w:p w14:paraId="4DA21F42" w14:textId="77777777" w:rsidR="00A14681" w:rsidRPr="00304EEF" w:rsidRDefault="00A14681" w:rsidP="00A14681">
      <w:pPr>
        <w:jc w:val="center"/>
        <w:rPr>
          <w:b/>
        </w:rPr>
      </w:pPr>
      <w:r w:rsidRPr="00304EEF">
        <w:rPr>
          <w:b/>
        </w:rPr>
        <w:t xml:space="preserve">ŠALIŲ REKVIZITAI </w:t>
      </w:r>
    </w:p>
    <w:p w14:paraId="5F961100" w14:textId="77777777" w:rsidR="00A14681" w:rsidRPr="00304EEF" w:rsidRDefault="00A14681" w:rsidP="00A14681">
      <w:pPr>
        <w:jc w:val="center"/>
        <w:rPr>
          <w:b/>
        </w:rPr>
      </w:pPr>
    </w:p>
    <w:tbl>
      <w:tblPr>
        <w:tblW w:w="0" w:type="auto"/>
        <w:jc w:val="center"/>
        <w:tblLayout w:type="fixed"/>
        <w:tblLook w:val="04A0" w:firstRow="1" w:lastRow="0" w:firstColumn="1" w:lastColumn="0" w:noHBand="0" w:noVBand="1"/>
      </w:tblPr>
      <w:tblGrid>
        <w:gridCol w:w="4788"/>
        <w:gridCol w:w="4680"/>
      </w:tblGrid>
      <w:tr w:rsidR="00A14681" w:rsidRPr="00304EEF" w14:paraId="64AB6D34" w14:textId="77777777" w:rsidTr="00A14681">
        <w:trPr>
          <w:jc w:val="center"/>
        </w:trPr>
        <w:tc>
          <w:tcPr>
            <w:tcW w:w="4788" w:type="dxa"/>
          </w:tcPr>
          <w:p w14:paraId="1B1707AA" w14:textId="77777777" w:rsidR="00A14681" w:rsidRPr="00304EEF" w:rsidRDefault="00A14681">
            <w:r w:rsidRPr="00304EEF">
              <w:t>Savivaldybės administracija</w:t>
            </w:r>
          </w:p>
          <w:p w14:paraId="5D8DD65A" w14:textId="77777777" w:rsidR="00A14681" w:rsidRPr="00304EEF" w:rsidRDefault="00A14681">
            <w:r w:rsidRPr="00304EEF">
              <w:t>Ignalinos rajono savivaldybės administracija</w:t>
            </w:r>
          </w:p>
          <w:p w14:paraId="2565337B" w14:textId="77777777" w:rsidR="00A14681" w:rsidRPr="00304EEF" w:rsidRDefault="00A14681">
            <w:r w:rsidRPr="00304EEF">
              <w:t xml:space="preserve">Kodas </w:t>
            </w:r>
          </w:p>
          <w:p w14:paraId="3674C808" w14:textId="77777777" w:rsidR="00A14681" w:rsidRPr="00304EEF" w:rsidRDefault="00A14681">
            <w:r w:rsidRPr="00304EEF">
              <w:t xml:space="preserve">Adresas </w:t>
            </w:r>
          </w:p>
          <w:p w14:paraId="392AA649" w14:textId="77777777" w:rsidR="00A14681" w:rsidRPr="00304EEF" w:rsidRDefault="00A14681">
            <w:r w:rsidRPr="00304EEF">
              <w:t xml:space="preserve">Tel. </w:t>
            </w:r>
          </w:p>
          <w:p w14:paraId="343A0E05" w14:textId="77777777" w:rsidR="00A14681" w:rsidRPr="00304EEF" w:rsidRDefault="00A14681">
            <w:pPr>
              <w:rPr>
                <w:i/>
                <w:iCs/>
              </w:rPr>
            </w:pPr>
            <w:r w:rsidRPr="00304EEF">
              <w:t xml:space="preserve">El. p. </w:t>
            </w:r>
          </w:p>
          <w:p w14:paraId="3238A4F1" w14:textId="77777777" w:rsidR="00A14681" w:rsidRPr="00304EEF" w:rsidRDefault="00A14681">
            <w:r w:rsidRPr="00304EEF">
              <w:t>A. s. Nr. LT _________________________</w:t>
            </w:r>
          </w:p>
          <w:p w14:paraId="421C8432" w14:textId="77777777" w:rsidR="00A14681" w:rsidRPr="00304EEF" w:rsidRDefault="00A14681">
            <w:r w:rsidRPr="00304EEF">
              <w:t>Bankas_______________</w:t>
            </w:r>
          </w:p>
          <w:p w14:paraId="5B08596A" w14:textId="77777777" w:rsidR="00A14681" w:rsidRPr="00304EEF" w:rsidRDefault="00A14681">
            <w:r w:rsidRPr="00304EEF">
              <w:t>Banko kodas________________</w:t>
            </w:r>
          </w:p>
          <w:p w14:paraId="6A5B1CE2" w14:textId="77777777" w:rsidR="00A14681" w:rsidRPr="00304EEF" w:rsidRDefault="00A14681">
            <w:r w:rsidRPr="00304EEF">
              <w:t>Administracijos direktorius</w:t>
            </w:r>
          </w:p>
          <w:p w14:paraId="44700116" w14:textId="77777777" w:rsidR="00A14681" w:rsidRPr="00304EEF" w:rsidRDefault="00A14681">
            <w:r w:rsidRPr="00304EEF">
              <w:t>_____________________________</w:t>
            </w:r>
          </w:p>
          <w:p w14:paraId="17E693EB" w14:textId="77777777" w:rsidR="00A14681" w:rsidRPr="00304EEF" w:rsidRDefault="00A14681">
            <w:r w:rsidRPr="00304EEF">
              <w:t xml:space="preserve">             (Parašas)</w:t>
            </w:r>
          </w:p>
          <w:p w14:paraId="03C55992" w14:textId="77777777" w:rsidR="00A14681" w:rsidRPr="00304EEF" w:rsidRDefault="00A14681">
            <w:pPr>
              <w:keepNext/>
              <w:outlineLvl w:val="2"/>
              <w:rPr>
                <w:b/>
                <w:bCs/>
              </w:rPr>
            </w:pPr>
          </w:p>
        </w:tc>
        <w:tc>
          <w:tcPr>
            <w:tcW w:w="4680" w:type="dxa"/>
            <w:hideMark/>
          </w:tcPr>
          <w:p w14:paraId="4509D62F" w14:textId="77777777" w:rsidR="00A14681" w:rsidRPr="00304EEF" w:rsidRDefault="00A14681">
            <w:r w:rsidRPr="00304EEF">
              <w:t>Asmuo</w:t>
            </w:r>
          </w:p>
          <w:p w14:paraId="256A9FFE" w14:textId="77777777" w:rsidR="00A14681" w:rsidRPr="00304EEF" w:rsidRDefault="00A14681">
            <w:r w:rsidRPr="00304EEF">
              <w:t>____________________________________</w:t>
            </w:r>
          </w:p>
          <w:p w14:paraId="0688A1BA" w14:textId="77777777" w:rsidR="00A14681" w:rsidRPr="00304EEF" w:rsidRDefault="00A14681">
            <w:r w:rsidRPr="00304EEF">
              <w:t xml:space="preserve">                                 (Vardas, pavardė)</w:t>
            </w:r>
          </w:p>
          <w:p w14:paraId="42B116DD" w14:textId="77777777" w:rsidR="00A14681" w:rsidRPr="00304EEF" w:rsidRDefault="00A14681">
            <w:r w:rsidRPr="00304EEF">
              <w:t>Adresas _____________________________</w:t>
            </w:r>
          </w:p>
          <w:p w14:paraId="1EC70244" w14:textId="77777777" w:rsidR="00A14681" w:rsidRPr="00304EEF" w:rsidRDefault="00A14681">
            <w:r w:rsidRPr="00304EEF">
              <w:t>____________________________________</w:t>
            </w:r>
          </w:p>
          <w:p w14:paraId="53AEA658" w14:textId="77777777" w:rsidR="00A14681" w:rsidRPr="00304EEF" w:rsidRDefault="00A14681">
            <w:r w:rsidRPr="00304EEF">
              <w:t>Asmens kodas ________________________</w:t>
            </w:r>
          </w:p>
          <w:p w14:paraId="6E306E49" w14:textId="77777777" w:rsidR="00A14681" w:rsidRPr="00304EEF" w:rsidRDefault="00A14681">
            <w:r w:rsidRPr="00304EEF">
              <w:t>Tel. ____________________________</w:t>
            </w:r>
          </w:p>
          <w:p w14:paraId="5303CB13" w14:textId="77777777" w:rsidR="00A14681" w:rsidRPr="00304EEF" w:rsidRDefault="00A14681">
            <w:r w:rsidRPr="00304EEF">
              <w:t>El. p.___________________________</w:t>
            </w:r>
          </w:p>
          <w:p w14:paraId="539268C0" w14:textId="77777777" w:rsidR="00A14681" w:rsidRPr="00304EEF" w:rsidRDefault="00A14681">
            <w:r w:rsidRPr="00304EEF">
              <w:t>A. s. Nr. LT _________________________</w:t>
            </w:r>
          </w:p>
          <w:p w14:paraId="32C96737" w14:textId="77777777" w:rsidR="00A14681" w:rsidRPr="00304EEF" w:rsidRDefault="00A14681">
            <w:r w:rsidRPr="00304EEF">
              <w:t>Bankas_______________</w:t>
            </w:r>
          </w:p>
          <w:p w14:paraId="73897E2C" w14:textId="77777777" w:rsidR="00A14681" w:rsidRPr="00304EEF" w:rsidRDefault="00A14681">
            <w:r w:rsidRPr="00304EEF">
              <w:t>Banko kodas________________</w:t>
            </w:r>
          </w:p>
          <w:p w14:paraId="7CBA4BFA" w14:textId="77777777" w:rsidR="00A14681" w:rsidRPr="00304EEF" w:rsidRDefault="00A14681">
            <w:r w:rsidRPr="00304EEF">
              <w:t>______________________________</w:t>
            </w:r>
          </w:p>
          <w:p w14:paraId="1201A88A" w14:textId="77777777" w:rsidR="00A14681" w:rsidRPr="00304EEF" w:rsidRDefault="00A14681">
            <w:r w:rsidRPr="00304EEF">
              <w:t xml:space="preserve">                               (Parašas)</w:t>
            </w:r>
          </w:p>
        </w:tc>
      </w:tr>
    </w:tbl>
    <w:p w14:paraId="1F895123" w14:textId="77777777" w:rsidR="00A14681" w:rsidRDefault="00A14681" w:rsidP="00A14681">
      <w:pPr>
        <w:widowControl/>
        <w:overflowPunct/>
        <w:autoSpaceDE/>
        <w:adjustRightInd/>
        <w:jc w:val="center"/>
      </w:pPr>
      <w:r w:rsidRPr="00304EEF">
        <w:t>__________</w:t>
      </w:r>
    </w:p>
    <w:p w14:paraId="3B991D27" w14:textId="77777777" w:rsidR="00EC39D4" w:rsidRDefault="00EC39D4" w:rsidP="00A14681">
      <w:pPr>
        <w:jc w:val="center"/>
        <w:rPr>
          <w:b/>
          <w:szCs w:val="24"/>
        </w:rPr>
      </w:pPr>
    </w:p>
    <w:sectPr w:rsidR="00EC39D4" w:rsidSect="00370F42">
      <w:footerReference w:type="default" r:id="rId10"/>
      <w:pgSz w:w="11906" w:h="16838"/>
      <w:pgMar w:top="1134" w:right="567" w:bottom="567" w:left="1701" w:header="567" w:footer="777" w:gutter="0"/>
      <w:cols w:space="1296"/>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2F8229" w14:textId="77777777" w:rsidR="0001778F" w:rsidRDefault="0001778F">
      <w:r>
        <w:separator/>
      </w:r>
    </w:p>
  </w:endnote>
  <w:endnote w:type="continuationSeparator" w:id="0">
    <w:p w14:paraId="03B750BE" w14:textId="77777777" w:rsidR="0001778F" w:rsidRDefault="000177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NewRomanPSMT">
    <w:altName w:val="Times New Roman"/>
    <w:panose1 w:val="00000000000000000000"/>
    <w:charset w:val="00"/>
    <w:family w:val="roman"/>
    <w:notTrueType/>
    <w:pitch w:val="default"/>
    <w:sig w:usb0="00000007" w:usb1="00000000" w:usb2="00000000" w:usb3="00000000" w:csb0="00000003" w:csb1="00000000"/>
  </w:font>
  <w:font w:name="Calibri">
    <w:panose1 w:val="020F05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BA"/>
    <w:family w:val="roman"/>
    <w:pitch w:val="variable"/>
    <w:sig w:usb0="E00006FF" w:usb1="420024FF" w:usb2="02000000" w:usb3="00000000" w:csb0="0000019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ndale Sans UI">
    <w:charset w:val="00"/>
    <w:family w:val="auto"/>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1A61DF" w14:textId="77777777" w:rsidR="00F92557" w:rsidRDefault="00F92557" w:rsidP="00DA2A43">
    <w:pPr>
      <w:pStyle w:val="Porat"/>
      <w:framePr w:wrap="around" w:vAnchor="text" w:hAnchor="margin" w:xAlign="right" w:y="1"/>
      <w:rPr>
        <w:rStyle w:val="Puslapionumeris"/>
      </w:rPr>
    </w:pPr>
  </w:p>
  <w:p w14:paraId="25295F63" w14:textId="77777777" w:rsidR="00F92557" w:rsidRPr="00BD285F" w:rsidRDefault="00F92557">
    <w:pPr>
      <w:pStyle w:val="Porat"/>
      <w:rPr>
        <w:sz w:val="16"/>
        <w:szCs w:val="16"/>
      </w:rPr>
    </w:pPr>
    <w:r>
      <w:tab/>
    </w: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5EA37" w14:textId="77777777" w:rsidR="0001778F" w:rsidRDefault="0001778F">
      <w:r>
        <w:separator/>
      </w:r>
    </w:p>
  </w:footnote>
  <w:footnote w:type="continuationSeparator" w:id="0">
    <w:p w14:paraId="6D248E8D" w14:textId="77777777" w:rsidR="0001778F" w:rsidRDefault="0001778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3D15A7"/>
    <w:multiLevelType w:val="hybridMultilevel"/>
    <w:tmpl w:val="CABAD5D4"/>
    <w:lvl w:ilvl="0" w:tplc="04270001">
      <w:start w:val="1"/>
      <w:numFmt w:val="bullet"/>
      <w:lvlText w:val=""/>
      <w:lvlJc w:val="left"/>
      <w:pPr>
        <w:ind w:left="720" w:hanging="360"/>
      </w:pPr>
      <w:rPr>
        <w:rFonts w:ascii="Symbol" w:hAnsi="Symbol" w:hint="default"/>
      </w:rPr>
    </w:lvl>
    <w:lvl w:ilvl="1" w:tplc="04270001">
      <w:start w:val="1"/>
      <w:numFmt w:val="bullet"/>
      <w:lvlText w:val=""/>
      <w:lvlJc w:val="left"/>
      <w:pPr>
        <w:ind w:left="928" w:hanging="360"/>
      </w:pPr>
      <w:rPr>
        <w:rFonts w:ascii="Symbol" w:hAnsi="Symbol"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 w15:restartNumberingAfterBreak="0">
    <w:nsid w:val="183C76F8"/>
    <w:multiLevelType w:val="hybridMultilevel"/>
    <w:tmpl w:val="33FE187A"/>
    <w:lvl w:ilvl="0" w:tplc="4B78B574">
      <w:start w:val="1"/>
      <w:numFmt w:val="decimal"/>
      <w:lvlText w:val="%1."/>
      <w:lvlJc w:val="left"/>
      <w:pPr>
        <w:ind w:left="1637" w:hanging="360"/>
      </w:pPr>
      <w:rPr>
        <w:rFonts w:hint="default"/>
        <w:b/>
      </w:rPr>
    </w:lvl>
    <w:lvl w:ilvl="1" w:tplc="04090019">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2" w15:restartNumberingAfterBreak="0">
    <w:nsid w:val="188A131C"/>
    <w:multiLevelType w:val="hybridMultilevel"/>
    <w:tmpl w:val="8E6E7B24"/>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3" w15:restartNumberingAfterBreak="0">
    <w:nsid w:val="18A108B0"/>
    <w:multiLevelType w:val="hybridMultilevel"/>
    <w:tmpl w:val="038A3F1E"/>
    <w:lvl w:ilvl="0" w:tplc="879030FE">
      <w:start w:val="1"/>
      <w:numFmt w:val="decimal"/>
      <w:lvlText w:val="%1."/>
      <w:lvlJc w:val="left"/>
      <w:pPr>
        <w:ind w:left="1494" w:hanging="360"/>
      </w:pPr>
      <w:rPr>
        <w:rFonts w:hint="default"/>
        <w:b/>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4" w15:restartNumberingAfterBreak="0">
    <w:nsid w:val="216F616C"/>
    <w:multiLevelType w:val="hybridMultilevel"/>
    <w:tmpl w:val="4BEE404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5" w15:restartNumberingAfterBreak="0">
    <w:nsid w:val="249930FE"/>
    <w:multiLevelType w:val="hybridMultilevel"/>
    <w:tmpl w:val="D36C703E"/>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Times New Roman"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Times New Roman"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Times New Roman" w:hint="default"/>
      </w:rPr>
    </w:lvl>
    <w:lvl w:ilvl="8" w:tplc="04270005">
      <w:start w:val="1"/>
      <w:numFmt w:val="bullet"/>
      <w:lvlText w:val=""/>
      <w:lvlJc w:val="left"/>
      <w:pPr>
        <w:ind w:left="6120" w:hanging="360"/>
      </w:pPr>
      <w:rPr>
        <w:rFonts w:ascii="Wingdings" w:hAnsi="Wingdings" w:hint="default"/>
      </w:rPr>
    </w:lvl>
  </w:abstractNum>
  <w:abstractNum w:abstractNumId="6" w15:restartNumberingAfterBreak="0">
    <w:nsid w:val="29A97666"/>
    <w:multiLevelType w:val="hybridMultilevel"/>
    <w:tmpl w:val="13FE742E"/>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7" w15:restartNumberingAfterBreak="0">
    <w:nsid w:val="2B0B71E3"/>
    <w:multiLevelType w:val="multilevel"/>
    <w:tmpl w:val="7156891C"/>
    <w:lvl w:ilvl="0">
      <w:start w:val="1"/>
      <w:numFmt w:val="decimal"/>
      <w:lvlText w:val="%1."/>
      <w:lvlJc w:val="left"/>
      <w:pPr>
        <w:ind w:left="1494" w:hanging="360"/>
      </w:p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8" w15:restartNumberingAfterBreak="0">
    <w:nsid w:val="2B3668FE"/>
    <w:multiLevelType w:val="multilevel"/>
    <w:tmpl w:val="7156891C"/>
    <w:lvl w:ilvl="0">
      <w:start w:val="1"/>
      <w:numFmt w:val="decimal"/>
      <w:lvlText w:val="%1."/>
      <w:lvlJc w:val="left"/>
      <w:pPr>
        <w:ind w:left="1494" w:hanging="360"/>
      </w:pPr>
      <w:rPr>
        <w:rFonts w:hint="default"/>
      </w:r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9" w15:restartNumberingAfterBreak="0">
    <w:nsid w:val="32116809"/>
    <w:multiLevelType w:val="multilevel"/>
    <w:tmpl w:val="D916D256"/>
    <w:styleLink w:val="WW8Num11"/>
    <w:lvl w:ilvl="0">
      <w:start w:val="1"/>
      <w:numFmt w:val="decimal"/>
      <w:lvlText w:val="%1."/>
      <w:lvlJc w:val="left"/>
      <w:pPr>
        <w:ind w:left="720" w:hanging="360"/>
      </w:pPr>
      <w:rPr>
        <w:b/>
        <w:color w:val="00000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3AC97576"/>
    <w:multiLevelType w:val="hybridMultilevel"/>
    <w:tmpl w:val="AD06431C"/>
    <w:lvl w:ilvl="0" w:tplc="A1E08090">
      <w:start w:val="1"/>
      <w:numFmt w:val="decimal"/>
      <w:lvlText w:val="%1."/>
      <w:lvlJc w:val="left"/>
      <w:pPr>
        <w:ind w:left="720" w:hanging="360"/>
      </w:pPr>
      <w:rPr>
        <w:rFonts w:eastAsiaTheme="minorHAnsi"/>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11" w15:restartNumberingAfterBreak="0">
    <w:nsid w:val="3B236C8F"/>
    <w:multiLevelType w:val="hybridMultilevel"/>
    <w:tmpl w:val="04625EAA"/>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2" w15:restartNumberingAfterBreak="0">
    <w:nsid w:val="3B630BA6"/>
    <w:multiLevelType w:val="hybridMultilevel"/>
    <w:tmpl w:val="4D6A5880"/>
    <w:lvl w:ilvl="0" w:tplc="F7FE8344">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3F2E79AD"/>
    <w:multiLevelType w:val="hybridMultilevel"/>
    <w:tmpl w:val="CC046A52"/>
    <w:lvl w:ilvl="0" w:tplc="04270001">
      <w:start w:val="1"/>
      <w:numFmt w:val="bullet"/>
      <w:lvlText w:val=""/>
      <w:lvlJc w:val="left"/>
      <w:pPr>
        <w:ind w:left="1440" w:hanging="360"/>
      </w:pPr>
      <w:rPr>
        <w:rFonts w:ascii="Symbol" w:hAnsi="Symbol" w:hint="default"/>
      </w:rPr>
    </w:lvl>
    <w:lvl w:ilvl="1" w:tplc="04270003">
      <w:start w:val="1"/>
      <w:numFmt w:val="bullet"/>
      <w:lvlText w:val="o"/>
      <w:lvlJc w:val="left"/>
      <w:pPr>
        <w:ind w:left="2160" w:hanging="360"/>
      </w:pPr>
      <w:rPr>
        <w:rFonts w:ascii="Courier New" w:hAnsi="Courier New" w:cs="Courier New" w:hint="default"/>
      </w:rPr>
    </w:lvl>
    <w:lvl w:ilvl="2" w:tplc="04270005">
      <w:start w:val="1"/>
      <w:numFmt w:val="bullet"/>
      <w:lvlText w:val=""/>
      <w:lvlJc w:val="left"/>
      <w:pPr>
        <w:ind w:left="2880" w:hanging="360"/>
      </w:pPr>
      <w:rPr>
        <w:rFonts w:ascii="Wingdings" w:hAnsi="Wingdings" w:hint="default"/>
      </w:rPr>
    </w:lvl>
    <w:lvl w:ilvl="3" w:tplc="04270001">
      <w:start w:val="1"/>
      <w:numFmt w:val="bullet"/>
      <w:lvlText w:val=""/>
      <w:lvlJc w:val="left"/>
      <w:pPr>
        <w:ind w:left="3600" w:hanging="360"/>
      </w:pPr>
      <w:rPr>
        <w:rFonts w:ascii="Symbol" w:hAnsi="Symbol" w:hint="default"/>
      </w:rPr>
    </w:lvl>
    <w:lvl w:ilvl="4" w:tplc="04270003">
      <w:start w:val="1"/>
      <w:numFmt w:val="bullet"/>
      <w:lvlText w:val="o"/>
      <w:lvlJc w:val="left"/>
      <w:pPr>
        <w:ind w:left="4320" w:hanging="360"/>
      </w:pPr>
      <w:rPr>
        <w:rFonts w:ascii="Courier New" w:hAnsi="Courier New" w:cs="Courier New" w:hint="default"/>
      </w:rPr>
    </w:lvl>
    <w:lvl w:ilvl="5" w:tplc="04270005">
      <w:start w:val="1"/>
      <w:numFmt w:val="bullet"/>
      <w:lvlText w:val=""/>
      <w:lvlJc w:val="left"/>
      <w:pPr>
        <w:ind w:left="5040" w:hanging="360"/>
      </w:pPr>
      <w:rPr>
        <w:rFonts w:ascii="Wingdings" w:hAnsi="Wingdings" w:hint="default"/>
      </w:rPr>
    </w:lvl>
    <w:lvl w:ilvl="6" w:tplc="04270001">
      <w:start w:val="1"/>
      <w:numFmt w:val="bullet"/>
      <w:lvlText w:val=""/>
      <w:lvlJc w:val="left"/>
      <w:pPr>
        <w:ind w:left="5760" w:hanging="360"/>
      </w:pPr>
      <w:rPr>
        <w:rFonts w:ascii="Symbol" w:hAnsi="Symbol" w:hint="default"/>
      </w:rPr>
    </w:lvl>
    <w:lvl w:ilvl="7" w:tplc="04270003">
      <w:start w:val="1"/>
      <w:numFmt w:val="bullet"/>
      <w:lvlText w:val="o"/>
      <w:lvlJc w:val="left"/>
      <w:pPr>
        <w:ind w:left="6480" w:hanging="360"/>
      </w:pPr>
      <w:rPr>
        <w:rFonts w:ascii="Courier New" w:hAnsi="Courier New" w:cs="Courier New" w:hint="default"/>
      </w:rPr>
    </w:lvl>
    <w:lvl w:ilvl="8" w:tplc="04270005">
      <w:start w:val="1"/>
      <w:numFmt w:val="bullet"/>
      <w:lvlText w:val=""/>
      <w:lvlJc w:val="left"/>
      <w:pPr>
        <w:ind w:left="7200" w:hanging="360"/>
      </w:pPr>
      <w:rPr>
        <w:rFonts w:ascii="Wingdings" w:hAnsi="Wingdings" w:hint="default"/>
      </w:rPr>
    </w:lvl>
  </w:abstractNum>
  <w:abstractNum w:abstractNumId="14" w15:restartNumberingAfterBreak="0">
    <w:nsid w:val="3FBB2A92"/>
    <w:multiLevelType w:val="multilevel"/>
    <w:tmpl w:val="A42EE4FC"/>
    <w:lvl w:ilvl="0">
      <w:start w:val="1"/>
      <w:numFmt w:val="decimal"/>
      <w:lvlText w:val="%1."/>
      <w:lvlJc w:val="left"/>
      <w:pPr>
        <w:ind w:left="360" w:hanging="360"/>
      </w:pPr>
      <w:rPr>
        <w:rFonts w:eastAsia="SimSun" w:cs="Mangal"/>
      </w:rPr>
    </w:lvl>
    <w:lvl w:ilvl="1">
      <w:start w:val="1"/>
      <w:numFmt w:val="decimal"/>
      <w:lvlText w:val="%1.%2."/>
      <w:lvlJc w:val="left"/>
      <w:pPr>
        <w:ind w:left="360" w:hanging="360"/>
      </w:pPr>
      <w:rPr>
        <w:rFonts w:eastAsia="SimSun" w:cs="Mangal"/>
      </w:rPr>
    </w:lvl>
    <w:lvl w:ilvl="2">
      <w:start w:val="1"/>
      <w:numFmt w:val="decimal"/>
      <w:lvlText w:val="%1.%2.%3."/>
      <w:lvlJc w:val="left"/>
      <w:pPr>
        <w:ind w:left="720" w:hanging="720"/>
      </w:pPr>
      <w:rPr>
        <w:rFonts w:eastAsia="SimSun" w:cs="Mangal"/>
      </w:rPr>
    </w:lvl>
    <w:lvl w:ilvl="3">
      <w:start w:val="1"/>
      <w:numFmt w:val="decimal"/>
      <w:lvlText w:val="%1.%2.%3.%4."/>
      <w:lvlJc w:val="left"/>
      <w:pPr>
        <w:ind w:left="720" w:hanging="720"/>
      </w:pPr>
      <w:rPr>
        <w:rFonts w:eastAsia="SimSun" w:cs="Mangal"/>
      </w:rPr>
    </w:lvl>
    <w:lvl w:ilvl="4">
      <w:start w:val="1"/>
      <w:numFmt w:val="decimal"/>
      <w:lvlText w:val="%1.%2.%3.%4.%5."/>
      <w:lvlJc w:val="left"/>
      <w:pPr>
        <w:ind w:left="1080" w:hanging="1080"/>
      </w:pPr>
      <w:rPr>
        <w:rFonts w:eastAsia="SimSun" w:cs="Mangal"/>
      </w:rPr>
    </w:lvl>
    <w:lvl w:ilvl="5">
      <w:start w:val="1"/>
      <w:numFmt w:val="decimal"/>
      <w:lvlText w:val="%1.%2.%3.%4.%5.%6."/>
      <w:lvlJc w:val="left"/>
      <w:pPr>
        <w:ind w:left="1080" w:hanging="1080"/>
      </w:pPr>
      <w:rPr>
        <w:rFonts w:eastAsia="SimSun" w:cs="Mangal"/>
      </w:rPr>
    </w:lvl>
    <w:lvl w:ilvl="6">
      <w:start w:val="1"/>
      <w:numFmt w:val="decimal"/>
      <w:lvlText w:val="%1.%2.%3.%4.%5.%6.%7."/>
      <w:lvlJc w:val="left"/>
      <w:pPr>
        <w:ind w:left="1440" w:hanging="1440"/>
      </w:pPr>
      <w:rPr>
        <w:rFonts w:eastAsia="SimSun" w:cs="Mangal"/>
      </w:rPr>
    </w:lvl>
    <w:lvl w:ilvl="7">
      <w:start w:val="1"/>
      <w:numFmt w:val="decimal"/>
      <w:lvlText w:val="%1.%2.%3.%4.%5.%6.%7.%8."/>
      <w:lvlJc w:val="left"/>
      <w:pPr>
        <w:ind w:left="1440" w:hanging="1440"/>
      </w:pPr>
      <w:rPr>
        <w:rFonts w:eastAsia="SimSun" w:cs="Mangal"/>
      </w:rPr>
    </w:lvl>
    <w:lvl w:ilvl="8">
      <w:start w:val="1"/>
      <w:numFmt w:val="decimal"/>
      <w:lvlText w:val="%1.%2.%3.%4.%5.%6.%7.%8.%9."/>
      <w:lvlJc w:val="left"/>
      <w:pPr>
        <w:ind w:left="1800" w:hanging="1800"/>
      </w:pPr>
      <w:rPr>
        <w:rFonts w:eastAsia="SimSun" w:cs="Mangal"/>
      </w:rPr>
    </w:lvl>
  </w:abstractNum>
  <w:abstractNum w:abstractNumId="15" w15:restartNumberingAfterBreak="0">
    <w:nsid w:val="40E714B0"/>
    <w:multiLevelType w:val="hybridMultilevel"/>
    <w:tmpl w:val="834C8662"/>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6" w15:restartNumberingAfterBreak="0">
    <w:nsid w:val="43E31232"/>
    <w:multiLevelType w:val="multilevel"/>
    <w:tmpl w:val="7156891C"/>
    <w:lvl w:ilvl="0">
      <w:start w:val="1"/>
      <w:numFmt w:val="decimal"/>
      <w:lvlText w:val="%1."/>
      <w:lvlJc w:val="left"/>
      <w:pPr>
        <w:ind w:left="1494" w:hanging="360"/>
      </w:p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17" w15:restartNumberingAfterBreak="0">
    <w:nsid w:val="44C87367"/>
    <w:multiLevelType w:val="hybridMultilevel"/>
    <w:tmpl w:val="F836E186"/>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18" w15:restartNumberingAfterBreak="0">
    <w:nsid w:val="469045FC"/>
    <w:multiLevelType w:val="multilevel"/>
    <w:tmpl w:val="4F3E6AA0"/>
    <w:styleLink w:val="WW8Num1"/>
    <w:lvl w:ilvl="0">
      <w:start w:val="1"/>
      <w:numFmt w:val="none"/>
      <w:suff w:val="nothing"/>
      <w:lvlText w:val="·%1"/>
      <w:lvlJc w:val="left"/>
      <w:pPr>
        <w:ind w:left="360" w:hanging="360"/>
      </w:pPr>
      <w:rPr>
        <w:rFonts w:ascii="Symbol" w:hAnsi="Symbol"/>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9" w15:restartNumberingAfterBreak="0">
    <w:nsid w:val="498E14B2"/>
    <w:multiLevelType w:val="hybridMultilevel"/>
    <w:tmpl w:val="4CF8544A"/>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0" w15:restartNumberingAfterBreak="0">
    <w:nsid w:val="51CA07BE"/>
    <w:multiLevelType w:val="multilevel"/>
    <w:tmpl w:val="7156891C"/>
    <w:lvl w:ilvl="0">
      <w:start w:val="1"/>
      <w:numFmt w:val="decimal"/>
      <w:lvlText w:val="%1."/>
      <w:lvlJc w:val="left"/>
      <w:pPr>
        <w:ind w:left="1494" w:hanging="360"/>
      </w:pPr>
    </w:lvl>
    <w:lvl w:ilvl="1">
      <w:start w:val="1"/>
      <w:numFmt w:val="decimal"/>
      <w:isLgl/>
      <w:lvlText w:val="%1.%2."/>
      <w:lvlJc w:val="left"/>
      <w:pPr>
        <w:ind w:left="1494" w:hanging="360"/>
      </w:pPr>
      <w:rPr>
        <w:rFonts w:ascii="TimesNewRomanPSMT" w:hAnsi="TimesNewRomanPSMT" w:cs="TimesNewRomanPSMT" w:hint="default"/>
        <w:b w:val="0"/>
      </w:rPr>
    </w:lvl>
    <w:lvl w:ilvl="2">
      <w:start w:val="1"/>
      <w:numFmt w:val="decimal"/>
      <w:isLgl/>
      <w:lvlText w:val="%1.%2.%3."/>
      <w:lvlJc w:val="left"/>
      <w:pPr>
        <w:ind w:left="1854" w:hanging="720"/>
      </w:pPr>
      <w:rPr>
        <w:rFonts w:ascii="TimesNewRomanPSMT" w:hAnsi="TimesNewRomanPSMT" w:cs="TimesNewRomanPSMT" w:hint="default"/>
        <w:b w:val="0"/>
      </w:rPr>
    </w:lvl>
    <w:lvl w:ilvl="3">
      <w:start w:val="1"/>
      <w:numFmt w:val="decimal"/>
      <w:isLgl/>
      <w:lvlText w:val="%1.%2.%3.%4."/>
      <w:lvlJc w:val="left"/>
      <w:pPr>
        <w:ind w:left="1854" w:hanging="720"/>
      </w:pPr>
      <w:rPr>
        <w:rFonts w:ascii="TimesNewRomanPSMT" w:hAnsi="TimesNewRomanPSMT" w:cs="TimesNewRomanPSMT" w:hint="default"/>
        <w:b w:val="0"/>
      </w:rPr>
    </w:lvl>
    <w:lvl w:ilvl="4">
      <w:start w:val="1"/>
      <w:numFmt w:val="decimal"/>
      <w:isLgl/>
      <w:lvlText w:val="%1.%2.%3.%4.%5."/>
      <w:lvlJc w:val="left"/>
      <w:pPr>
        <w:ind w:left="2214" w:hanging="1080"/>
      </w:pPr>
      <w:rPr>
        <w:rFonts w:ascii="TimesNewRomanPSMT" w:hAnsi="TimesNewRomanPSMT" w:cs="TimesNewRomanPSMT" w:hint="default"/>
        <w:b w:val="0"/>
      </w:rPr>
    </w:lvl>
    <w:lvl w:ilvl="5">
      <w:start w:val="1"/>
      <w:numFmt w:val="decimal"/>
      <w:isLgl/>
      <w:lvlText w:val="%1.%2.%3.%4.%5.%6."/>
      <w:lvlJc w:val="left"/>
      <w:pPr>
        <w:ind w:left="2214" w:hanging="1080"/>
      </w:pPr>
      <w:rPr>
        <w:rFonts w:ascii="TimesNewRomanPSMT" w:hAnsi="TimesNewRomanPSMT" w:cs="TimesNewRomanPSMT" w:hint="default"/>
        <w:b w:val="0"/>
      </w:rPr>
    </w:lvl>
    <w:lvl w:ilvl="6">
      <w:start w:val="1"/>
      <w:numFmt w:val="decimal"/>
      <w:isLgl/>
      <w:lvlText w:val="%1.%2.%3.%4.%5.%6.%7."/>
      <w:lvlJc w:val="left"/>
      <w:pPr>
        <w:ind w:left="2574" w:hanging="1440"/>
      </w:pPr>
      <w:rPr>
        <w:rFonts w:ascii="TimesNewRomanPSMT" w:hAnsi="TimesNewRomanPSMT" w:cs="TimesNewRomanPSMT" w:hint="default"/>
        <w:b w:val="0"/>
      </w:rPr>
    </w:lvl>
    <w:lvl w:ilvl="7">
      <w:start w:val="1"/>
      <w:numFmt w:val="decimal"/>
      <w:isLgl/>
      <w:lvlText w:val="%1.%2.%3.%4.%5.%6.%7.%8."/>
      <w:lvlJc w:val="left"/>
      <w:pPr>
        <w:ind w:left="2574" w:hanging="1440"/>
      </w:pPr>
      <w:rPr>
        <w:rFonts w:ascii="TimesNewRomanPSMT" w:hAnsi="TimesNewRomanPSMT" w:cs="TimesNewRomanPSMT" w:hint="default"/>
        <w:b w:val="0"/>
      </w:rPr>
    </w:lvl>
    <w:lvl w:ilvl="8">
      <w:start w:val="1"/>
      <w:numFmt w:val="decimal"/>
      <w:isLgl/>
      <w:lvlText w:val="%1.%2.%3.%4.%5.%6.%7.%8.%9."/>
      <w:lvlJc w:val="left"/>
      <w:pPr>
        <w:ind w:left="2934" w:hanging="1800"/>
      </w:pPr>
      <w:rPr>
        <w:rFonts w:ascii="TimesNewRomanPSMT" w:hAnsi="TimesNewRomanPSMT" w:cs="TimesNewRomanPSMT" w:hint="default"/>
        <w:b w:val="0"/>
      </w:rPr>
    </w:lvl>
  </w:abstractNum>
  <w:abstractNum w:abstractNumId="21" w15:restartNumberingAfterBreak="0">
    <w:nsid w:val="53D54F57"/>
    <w:multiLevelType w:val="hybridMultilevel"/>
    <w:tmpl w:val="2318D3E8"/>
    <w:lvl w:ilvl="0" w:tplc="04270001">
      <w:start w:val="1"/>
      <w:numFmt w:val="bullet"/>
      <w:lvlText w:val=""/>
      <w:lvlJc w:val="left"/>
      <w:pPr>
        <w:ind w:left="720" w:hanging="360"/>
      </w:pPr>
      <w:rPr>
        <w:rFonts w:ascii="Symbol" w:hAnsi="Symbol" w:hint="default"/>
      </w:rPr>
    </w:lvl>
    <w:lvl w:ilvl="1" w:tplc="04270003">
      <w:start w:val="1"/>
      <w:numFmt w:val="bullet"/>
      <w:lvlText w:val="o"/>
      <w:lvlJc w:val="left"/>
      <w:pPr>
        <w:ind w:left="1440" w:hanging="360"/>
      </w:pPr>
      <w:rPr>
        <w:rFonts w:ascii="Courier New" w:hAnsi="Courier New" w:cs="Courier New" w:hint="default"/>
      </w:rPr>
    </w:lvl>
    <w:lvl w:ilvl="2" w:tplc="04270005">
      <w:start w:val="1"/>
      <w:numFmt w:val="bullet"/>
      <w:lvlText w:val=""/>
      <w:lvlJc w:val="left"/>
      <w:pPr>
        <w:ind w:left="2160" w:hanging="360"/>
      </w:pPr>
      <w:rPr>
        <w:rFonts w:ascii="Wingdings" w:hAnsi="Wingdings" w:hint="default"/>
      </w:rPr>
    </w:lvl>
    <w:lvl w:ilvl="3" w:tplc="04270001">
      <w:start w:val="1"/>
      <w:numFmt w:val="bullet"/>
      <w:lvlText w:val=""/>
      <w:lvlJc w:val="left"/>
      <w:pPr>
        <w:ind w:left="2880" w:hanging="360"/>
      </w:pPr>
      <w:rPr>
        <w:rFonts w:ascii="Symbol" w:hAnsi="Symbol" w:hint="default"/>
      </w:rPr>
    </w:lvl>
    <w:lvl w:ilvl="4" w:tplc="04270003">
      <w:start w:val="1"/>
      <w:numFmt w:val="bullet"/>
      <w:lvlText w:val="o"/>
      <w:lvlJc w:val="left"/>
      <w:pPr>
        <w:ind w:left="3600" w:hanging="360"/>
      </w:pPr>
      <w:rPr>
        <w:rFonts w:ascii="Courier New" w:hAnsi="Courier New" w:cs="Courier New" w:hint="default"/>
      </w:rPr>
    </w:lvl>
    <w:lvl w:ilvl="5" w:tplc="04270005">
      <w:start w:val="1"/>
      <w:numFmt w:val="bullet"/>
      <w:lvlText w:val=""/>
      <w:lvlJc w:val="left"/>
      <w:pPr>
        <w:ind w:left="4320" w:hanging="360"/>
      </w:pPr>
      <w:rPr>
        <w:rFonts w:ascii="Wingdings" w:hAnsi="Wingdings" w:hint="default"/>
      </w:rPr>
    </w:lvl>
    <w:lvl w:ilvl="6" w:tplc="04270001">
      <w:start w:val="1"/>
      <w:numFmt w:val="bullet"/>
      <w:lvlText w:val=""/>
      <w:lvlJc w:val="left"/>
      <w:pPr>
        <w:ind w:left="5040" w:hanging="360"/>
      </w:pPr>
      <w:rPr>
        <w:rFonts w:ascii="Symbol" w:hAnsi="Symbol" w:hint="default"/>
      </w:rPr>
    </w:lvl>
    <w:lvl w:ilvl="7" w:tplc="04270003">
      <w:start w:val="1"/>
      <w:numFmt w:val="bullet"/>
      <w:lvlText w:val="o"/>
      <w:lvlJc w:val="left"/>
      <w:pPr>
        <w:ind w:left="5760" w:hanging="360"/>
      </w:pPr>
      <w:rPr>
        <w:rFonts w:ascii="Courier New" w:hAnsi="Courier New" w:cs="Courier New" w:hint="default"/>
      </w:rPr>
    </w:lvl>
    <w:lvl w:ilvl="8" w:tplc="04270005">
      <w:start w:val="1"/>
      <w:numFmt w:val="bullet"/>
      <w:lvlText w:val=""/>
      <w:lvlJc w:val="left"/>
      <w:pPr>
        <w:ind w:left="6480" w:hanging="360"/>
      </w:pPr>
      <w:rPr>
        <w:rFonts w:ascii="Wingdings" w:hAnsi="Wingdings" w:hint="default"/>
      </w:rPr>
    </w:lvl>
  </w:abstractNum>
  <w:abstractNum w:abstractNumId="22" w15:restartNumberingAfterBreak="0">
    <w:nsid w:val="5B1925E0"/>
    <w:multiLevelType w:val="hybridMultilevel"/>
    <w:tmpl w:val="651E9516"/>
    <w:lvl w:ilvl="0" w:tplc="EDC8CCCC">
      <w:start w:val="1"/>
      <w:numFmt w:val="decimal"/>
      <w:lvlText w:val="%1."/>
      <w:lvlJc w:val="left"/>
      <w:pPr>
        <w:ind w:left="1650" w:hanging="360"/>
      </w:pPr>
      <w:rPr>
        <w:rFonts w:hint="default"/>
      </w:rPr>
    </w:lvl>
    <w:lvl w:ilvl="1" w:tplc="04270019" w:tentative="1">
      <w:start w:val="1"/>
      <w:numFmt w:val="lowerLetter"/>
      <w:lvlText w:val="%2."/>
      <w:lvlJc w:val="left"/>
      <w:pPr>
        <w:ind w:left="2370" w:hanging="360"/>
      </w:pPr>
    </w:lvl>
    <w:lvl w:ilvl="2" w:tplc="0427001B" w:tentative="1">
      <w:start w:val="1"/>
      <w:numFmt w:val="lowerRoman"/>
      <w:lvlText w:val="%3."/>
      <w:lvlJc w:val="right"/>
      <w:pPr>
        <w:ind w:left="3090" w:hanging="180"/>
      </w:pPr>
    </w:lvl>
    <w:lvl w:ilvl="3" w:tplc="0427000F" w:tentative="1">
      <w:start w:val="1"/>
      <w:numFmt w:val="decimal"/>
      <w:lvlText w:val="%4."/>
      <w:lvlJc w:val="left"/>
      <w:pPr>
        <w:ind w:left="3810" w:hanging="360"/>
      </w:pPr>
    </w:lvl>
    <w:lvl w:ilvl="4" w:tplc="04270019" w:tentative="1">
      <w:start w:val="1"/>
      <w:numFmt w:val="lowerLetter"/>
      <w:lvlText w:val="%5."/>
      <w:lvlJc w:val="left"/>
      <w:pPr>
        <w:ind w:left="4530" w:hanging="360"/>
      </w:pPr>
    </w:lvl>
    <w:lvl w:ilvl="5" w:tplc="0427001B" w:tentative="1">
      <w:start w:val="1"/>
      <w:numFmt w:val="lowerRoman"/>
      <w:lvlText w:val="%6."/>
      <w:lvlJc w:val="right"/>
      <w:pPr>
        <w:ind w:left="5250" w:hanging="180"/>
      </w:pPr>
    </w:lvl>
    <w:lvl w:ilvl="6" w:tplc="0427000F" w:tentative="1">
      <w:start w:val="1"/>
      <w:numFmt w:val="decimal"/>
      <w:lvlText w:val="%7."/>
      <w:lvlJc w:val="left"/>
      <w:pPr>
        <w:ind w:left="5970" w:hanging="360"/>
      </w:pPr>
    </w:lvl>
    <w:lvl w:ilvl="7" w:tplc="04270019" w:tentative="1">
      <w:start w:val="1"/>
      <w:numFmt w:val="lowerLetter"/>
      <w:lvlText w:val="%8."/>
      <w:lvlJc w:val="left"/>
      <w:pPr>
        <w:ind w:left="6690" w:hanging="360"/>
      </w:pPr>
    </w:lvl>
    <w:lvl w:ilvl="8" w:tplc="0427001B" w:tentative="1">
      <w:start w:val="1"/>
      <w:numFmt w:val="lowerRoman"/>
      <w:lvlText w:val="%9."/>
      <w:lvlJc w:val="right"/>
      <w:pPr>
        <w:ind w:left="7410" w:hanging="180"/>
      </w:pPr>
    </w:lvl>
  </w:abstractNum>
  <w:abstractNum w:abstractNumId="23" w15:restartNumberingAfterBreak="0">
    <w:nsid w:val="5F0B71EB"/>
    <w:multiLevelType w:val="hybridMultilevel"/>
    <w:tmpl w:val="71C29F9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4" w15:restartNumberingAfterBreak="0">
    <w:nsid w:val="63477559"/>
    <w:multiLevelType w:val="hybridMultilevel"/>
    <w:tmpl w:val="89B207EC"/>
    <w:lvl w:ilvl="0" w:tplc="D856E792">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25" w15:restartNumberingAfterBreak="0">
    <w:nsid w:val="6DD6068A"/>
    <w:multiLevelType w:val="hybridMultilevel"/>
    <w:tmpl w:val="9F9A82A4"/>
    <w:lvl w:ilvl="0" w:tplc="04270001">
      <w:start w:val="1"/>
      <w:numFmt w:val="bullet"/>
      <w:lvlText w:val=""/>
      <w:lvlJc w:val="left"/>
      <w:pPr>
        <w:ind w:left="360" w:hanging="360"/>
      </w:pPr>
      <w:rPr>
        <w:rFonts w:ascii="Symbol" w:hAnsi="Symbol" w:hint="default"/>
      </w:rPr>
    </w:lvl>
    <w:lvl w:ilvl="1" w:tplc="04270003">
      <w:start w:val="1"/>
      <w:numFmt w:val="bullet"/>
      <w:lvlText w:val="o"/>
      <w:lvlJc w:val="left"/>
      <w:pPr>
        <w:ind w:left="1080" w:hanging="360"/>
      </w:pPr>
      <w:rPr>
        <w:rFonts w:ascii="Courier New" w:hAnsi="Courier New" w:cs="Courier New" w:hint="default"/>
      </w:rPr>
    </w:lvl>
    <w:lvl w:ilvl="2" w:tplc="04270005">
      <w:start w:val="1"/>
      <w:numFmt w:val="bullet"/>
      <w:lvlText w:val=""/>
      <w:lvlJc w:val="left"/>
      <w:pPr>
        <w:ind w:left="1800" w:hanging="360"/>
      </w:pPr>
      <w:rPr>
        <w:rFonts w:ascii="Wingdings" w:hAnsi="Wingdings" w:hint="default"/>
      </w:rPr>
    </w:lvl>
    <w:lvl w:ilvl="3" w:tplc="04270001">
      <w:start w:val="1"/>
      <w:numFmt w:val="bullet"/>
      <w:lvlText w:val=""/>
      <w:lvlJc w:val="left"/>
      <w:pPr>
        <w:ind w:left="2520" w:hanging="360"/>
      </w:pPr>
      <w:rPr>
        <w:rFonts w:ascii="Symbol" w:hAnsi="Symbol" w:hint="default"/>
      </w:rPr>
    </w:lvl>
    <w:lvl w:ilvl="4" w:tplc="04270003">
      <w:start w:val="1"/>
      <w:numFmt w:val="bullet"/>
      <w:lvlText w:val="o"/>
      <w:lvlJc w:val="left"/>
      <w:pPr>
        <w:ind w:left="3240" w:hanging="360"/>
      </w:pPr>
      <w:rPr>
        <w:rFonts w:ascii="Courier New" w:hAnsi="Courier New" w:cs="Courier New" w:hint="default"/>
      </w:rPr>
    </w:lvl>
    <w:lvl w:ilvl="5" w:tplc="04270005">
      <w:start w:val="1"/>
      <w:numFmt w:val="bullet"/>
      <w:lvlText w:val=""/>
      <w:lvlJc w:val="left"/>
      <w:pPr>
        <w:ind w:left="3960" w:hanging="360"/>
      </w:pPr>
      <w:rPr>
        <w:rFonts w:ascii="Wingdings" w:hAnsi="Wingdings" w:hint="default"/>
      </w:rPr>
    </w:lvl>
    <w:lvl w:ilvl="6" w:tplc="04270001">
      <w:start w:val="1"/>
      <w:numFmt w:val="bullet"/>
      <w:lvlText w:val=""/>
      <w:lvlJc w:val="left"/>
      <w:pPr>
        <w:ind w:left="4680" w:hanging="360"/>
      </w:pPr>
      <w:rPr>
        <w:rFonts w:ascii="Symbol" w:hAnsi="Symbol" w:hint="default"/>
      </w:rPr>
    </w:lvl>
    <w:lvl w:ilvl="7" w:tplc="04270003">
      <w:start w:val="1"/>
      <w:numFmt w:val="bullet"/>
      <w:lvlText w:val="o"/>
      <w:lvlJc w:val="left"/>
      <w:pPr>
        <w:ind w:left="5400" w:hanging="360"/>
      </w:pPr>
      <w:rPr>
        <w:rFonts w:ascii="Courier New" w:hAnsi="Courier New" w:cs="Courier New" w:hint="default"/>
      </w:rPr>
    </w:lvl>
    <w:lvl w:ilvl="8" w:tplc="04270005">
      <w:start w:val="1"/>
      <w:numFmt w:val="bullet"/>
      <w:lvlText w:val=""/>
      <w:lvlJc w:val="left"/>
      <w:pPr>
        <w:ind w:left="6120" w:hanging="360"/>
      </w:pPr>
      <w:rPr>
        <w:rFonts w:ascii="Wingdings" w:hAnsi="Wingdings" w:hint="default"/>
      </w:rPr>
    </w:lvl>
  </w:abstractNum>
  <w:abstractNum w:abstractNumId="26" w15:restartNumberingAfterBreak="0">
    <w:nsid w:val="6F0C5F81"/>
    <w:multiLevelType w:val="hybridMultilevel"/>
    <w:tmpl w:val="2D707778"/>
    <w:lvl w:ilvl="0" w:tplc="0427000F">
      <w:start w:val="1"/>
      <w:numFmt w:val="decimal"/>
      <w:lvlText w:val="%1."/>
      <w:lvlJc w:val="left"/>
      <w:pPr>
        <w:ind w:left="720" w:hanging="360"/>
      </w:pPr>
      <w:rPr>
        <w:b w:val="0"/>
      </w:r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7" w15:restartNumberingAfterBreak="0">
    <w:nsid w:val="74FF2A9F"/>
    <w:multiLevelType w:val="hybridMultilevel"/>
    <w:tmpl w:val="C38AFA56"/>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8" w15:restartNumberingAfterBreak="0">
    <w:nsid w:val="753D6A03"/>
    <w:multiLevelType w:val="hybridMultilevel"/>
    <w:tmpl w:val="A2700B20"/>
    <w:lvl w:ilvl="0" w:tplc="0427000F">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num w:numId="1" w16cid:durableId="1531916896">
    <w:abstractNumId w:val="24"/>
  </w:num>
  <w:num w:numId="2" w16cid:durableId="1911036102">
    <w:abstractNumId w:val="1"/>
  </w:num>
  <w:num w:numId="3" w16cid:durableId="271473846">
    <w:abstractNumId w:val="2"/>
  </w:num>
  <w:num w:numId="4" w16cid:durableId="850872789">
    <w:abstractNumId w:val="28"/>
  </w:num>
  <w:num w:numId="5" w16cid:durableId="1025597192">
    <w:abstractNumId w:val="27"/>
  </w:num>
  <w:num w:numId="6" w16cid:durableId="875583980">
    <w:abstractNumId w:val="25"/>
  </w:num>
  <w:num w:numId="7" w16cid:durableId="1760440174">
    <w:abstractNumId w:val="11"/>
  </w:num>
  <w:num w:numId="8" w16cid:durableId="959263822">
    <w:abstractNumId w:val="13"/>
  </w:num>
  <w:num w:numId="9" w16cid:durableId="1176964486">
    <w:abstractNumId w:val="21"/>
  </w:num>
  <w:num w:numId="10" w16cid:durableId="1930040058">
    <w:abstractNumId w:val="4"/>
  </w:num>
  <w:num w:numId="11" w16cid:durableId="1106921805">
    <w:abstractNumId w:val="19"/>
  </w:num>
  <w:num w:numId="12" w16cid:durableId="1566985576">
    <w:abstractNumId w:val="15"/>
  </w:num>
  <w:num w:numId="13" w16cid:durableId="1756786145">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56050316">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424136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1489590140">
    <w:abstractNumId w:val="5"/>
  </w:num>
  <w:num w:numId="17" w16cid:durableId="1748454149">
    <w:abstractNumId w:val="17"/>
  </w:num>
  <w:num w:numId="18" w16cid:durableId="855268811">
    <w:abstractNumId w:val="6"/>
  </w:num>
  <w:num w:numId="19" w16cid:durableId="245916299">
    <w:abstractNumId w:val="9"/>
  </w:num>
  <w:num w:numId="20" w16cid:durableId="1251236305">
    <w:abstractNumId w:val="18"/>
  </w:num>
  <w:num w:numId="21" w16cid:durableId="1672025903">
    <w:abstractNumId w:val="10"/>
  </w:num>
  <w:num w:numId="22" w16cid:durableId="416247363">
    <w:abstractNumId w:val="23"/>
  </w:num>
  <w:num w:numId="23" w16cid:durableId="233467769">
    <w:abstractNumId w:val="0"/>
  </w:num>
  <w:num w:numId="24" w16cid:durableId="796334444">
    <w:abstractNumId w:val="22"/>
  </w:num>
  <w:num w:numId="25" w16cid:durableId="2079668249">
    <w:abstractNumId w:val="3"/>
  </w:num>
  <w:num w:numId="26" w16cid:durableId="1712878875">
    <w:abstractNumId w:val="8"/>
  </w:num>
  <w:num w:numId="27" w16cid:durableId="37908946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583640876">
    <w:abstractNumId w:val="12"/>
  </w:num>
  <w:num w:numId="29" w16cid:durableId="130445942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852600348">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revisionView w:inkAnnotations="0"/>
  <w:defaultTabStop w:val="1296"/>
  <w:hyphenationZone w:val="396"/>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436D"/>
    <w:rsid w:val="000002E3"/>
    <w:rsid w:val="000010DF"/>
    <w:rsid w:val="00001F31"/>
    <w:rsid w:val="000028DF"/>
    <w:rsid w:val="00002A52"/>
    <w:rsid w:val="00006699"/>
    <w:rsid w:val="00006FF3"/>
    <w:rsid w:val="00007EFD"/>
    <w:rsid w:val="00007F66"/>
    <w:rsid w:val="000101F2"/>
    <w:rsid w:val="000106B3"/>
    <w:rsid w:val="00011F4E"/>
    <w:rsid w:val="000121C0"/>
    <w:rsid w:val="000125CF"/>
    <w:rsid w:val="000127BF"/>
    <w:rsid w:val="00012C02"/>
    <w:rsid w:val="000138E7"/>
    <w:rsid w:val="00013ADE"/>
    <w:rsid w:val="00013BE4"/>
    <w:rsid w:val="00014506"/>
    <w:rsid w:val="00014A35"/>
    <w:rsid w:val="000150EE"/>
    <w:rsid w:val="0001646A"/>
    <w:rsid w:val="0001778F"/>
    <w:rsid w:val="00017C5E"/>
    <w:rsid w:val="000209D8"/>
    <w:rsid w:val="000212FA"/>
    <w:rsid w:val="00021C71"/>
    <w:rsid w:val="0002209F"/>
    <w:rsid w:val="000224CD"/>
    <w:rsid w:val="00022771"/>
    <w:rsid w:val="000229B1"/>
    <w:rsid w:val="000234E4"/>
    <w:rsid w:val="00023C14"/>
    <w:rsid w:val="00023C96"/>
    <w:rsid w:val="0002426B"/>
    <w:rsid w:val="00026B33"/>
    <w:rsid w:val="000305F9"/>
    <w:rsid w:val="0003381A"/>
    <w:rsid w:val="000348CE"/>
    <w:rsid w:val="00035A8C"/>
    <w:rsid w:val="00035E3C"/>
    <w:rsid w:val="00035E84"/>
    <w:rsid w:val="00037A20"/>
    <w:rsid w:val="00037C2D"/>
    <w:rsid w:val="000421B8"/>
    <w:rsid w:val="0004266F"/>
    <w:rsid w:val="000469E5"/>
    <w:rsid w:val="00047034"/>
    <w:rsid w:val="0004755A"/>
    <w:rsid w:val="00050085"/>
    <w:rsid w:val="00051E43"/>
    <w:rsid w:val="00052C1F"/>
    <w:rsid w:val="00052F01"/>
    <w:rsid w:val="0005475B"/>
    <w:rsid w:val="00054DD0"/>
    <w:rsid w:val="00055A0C"/>
    <w:rsid w:val="00056005"/>
    <w:rsid w:val="000569DB"/>
    <w:rsid w:val="00057358"/>
    <w:rsid w:val="0006095D"/>
    <w:rsid w:val="000632FA"/>
    <w:rsid w:val="00065AB5"/>
    <w:rsid w:val="0006619B"/>
    <w:rsid w:val="00066815"/>
    <w:rsid w:val="00066C50"/>
    <w:rsid w:val="000672F4"/>
    <w:rsid w:val="000706F9"/>
    <w:rsid w:val="000711DF"/>
    <w:rsid w:val="00071438"/>
    <w:rsid w:val="00073F4E"/>
    <w:rsid w:val="00074F9B"/>
    <w:rsid w:val="00076139"/>
    <w:rsid w:val="00076237"/>
    <w:rsid w:val="0008002E"/>
    <w:rsid w:val="000805F4"/>
    <w:rsid w:val="00083364"/>
    <w:rsid w:val="00084793"/>
    <w:rsid w:val="00084A13"/>
    <w:rsid w:val="00084E67"/>
    <w:rsid w:val="00085E28"/>
    <w:rsid w:val="000871F8"/>
    <w:rsid w:val="0008730F"/>
    <w:rsid w:val="000900E9"/>
    <w:rsid w:val="00090942"/>
    <w:rsid w:val="00090BC8"/>
    <w:rsid w:val="00091630"/>
    <w:rsid w:val="00091BA7"/>
    <w:rsid w:val="0009216F"/>
    <w:rsid w:val="000934A9"/>
    <w:rsid w:val="00094835"/>
    <w:rsid w:val="000951D5"/>
    <w:rsid w:val="00096695"/>
    <w:rsid w:val="000A1840"/>
    <w:rsid w:val="000A1B6C"/>
    <w:rsid w:val="000A27A4"/>
    <w:rsid w:val="000A2B42"/>
    <w:rsid w:val="000A3ABD"/>
    <w:rsid w:val="000A3B85"/>
    <w:rsid w:val="000A42B7"/>
    <w:rsid w:val="000A51D7"/>
    <w:rsid w:val="000A641A"/>
    <w:rsid w:val="000A73CD"/>
    <w:rsid w:val="000B0142"/>
    <w:rsid w:val="000B0DB1"/>
    <w:rsid w:val="000B2021"/>
    <w:rsid w:val="000B3222"/>
    <w:rsid w:val="000B48C2"/>
    <w:rsid w:val="000B55B9"/>
    <w:rsid w:val="000B5D7B"/>
    <w:rsid w:val="000B6654"/>
    <w:rsid w:val="000B6D6C"/>
    <w:rsid w:val="000C029B"/>
    <w:rsid w:val="000C0596"/>
    <w:rsid w:val="000C09C8"/>
    <w:rsid w:val="000C2161"/>
    <w:rsid w:val="000C371F"/>
    <w:rsid w:val="000C379A"/>
    <w:rsid w:val="000C396E"/>
    <w:rsid w:val="000C60C0"/>
    <w:rsid w:val="000C6366"/>
    <w:rsid w:val="000C7685"/>
    <w:rsid w:val="000C79CD"/>
    <w:rsid w:val="000C7A0E"/>
    <w:rsid w:val="000C7EB5"/>
    <w:rsid w:val="000C7F4F"/>
    <w:rsid w:val="000D02E4"/>
    <w:rsid w:val="000D244E"/>
    <w:rsid w:val="000D2600"/>
    <w:rsid w:val="000D2692"/>
    <w:rsid w:val="000D3AD8"/>
    <w:rsid w:val="000D44A7"/>
    <w:rsid w:val="000D48D5"/>
    <w:rsid w:val="000D48DD"/>
    <w:rsid w:val="000D5C2F"/>
    <w:rsid w:val="000D75A3"/>
    <w:rsid w:val="000D77D7"/>
    <w:rsid w:val="000E0753"/>
    <w:rsid w:val="000E0876"/>
    <w:rsid w:val="000E2EFC"/>
    <w:rsid w:val="000E3F01"/>
    <w:rsid w:val="000E41CC"/>
    <w:rsid w:val="000E5A25"/>
    <w:rsid w:val="000E6092"/>
    <w:rsid w:val="000E65BC"/>
    <w:rsid w:val="000E6E4C"/>
    <w:rsid w:val="000E6F71"/>
    <w:rsid w:val="000E6FE5"/>
    <w:rsid w:val="000E719B"/>
    <w:rsid w:val="000E763F"/>
    <w:rsid w:val="000E768E"/>
    <w:rsid w:val="000E7C00"/>
    <w:rsid w:val="000F008C"/>
    <w:rsid w:val="000F0952"/>
    <w:rsid w:val="000F2E05"/>
    <w:rsid w:val="000F417D"/>
    <w:rsid w:val="000F4CED"/>
    <w:rsid w:val="000F4F48"/>
    <w:rsid w:val="000F5472"/>
    <w:rsid w:val="000F5A9E"/>
    <w:rsid w:val="000F5C25"/>
    <w:rsid w:val="00100542"/>
    <w:rsid w:val="001005FD"/>
    <w:rsid w:val="00100FC2"/>
    <w:rsid w:val="0010116D"/>
    <w:rsid w:val="0010223F"/>
    <w:rsid w:val="00103802"/>
    <w:rsid w:val="0010380C"/>
    <w:rsid w:val="001052AC"/>
    <w:rsid w:val="0010547C"/>
    <w:rsid w:val="001060E2"/>
    <w:rsid w:val="00110272"/>
    <w:rsid w:val="001105F7"/>
    <w:rsid w:val="00110F4D"/>
    <w:rsid w:val="001115C3"/>
    <w:rsid w:val="00111B6E"/>
    <w:rsid w:val="00111C1B"/>
    <w:rsid w:val="001123FF"/>
    <w:rsid w:val="00112613"/>
    <w:rsid w:val="0011307F"/>
    <w:rsid w:val="0011389C"/>
    <w:rsid w:val="00114728"/>
    <w:rsid w:val="0011506F"/>
    <w:rsid w:val="00115B4F"/>
    <w:rsid w:val="00116973"/>
    <w:rsid w:val="001171CD"/>
    <w:rsid w:val="00117B8A"/>
    <w:rsid w:val="00117D3C"/>
    <w:rsid w:val="00117D9A"/>
    <w:rsid w:val="00120E78"/>
    <w:rsid w:val="00121038"/>
    <w:rsid w:val="00121E5F"/>
    <w:rsid w:val="00122D58"/>
    <w:rsid w:val="00124CE2"/>
    <w:rsid w:val="00130156"/>
    <w:rsid w:val="001301A8"/>
    <w:rsid w:val="0013065C"/>
    <w:rsid w:val="0013147C"/>
    <w:rsid w:val="00131A50"/>
    <w:rsid w:val="001330D5"/>
    <w:rsid w:val="00133A0D"/>
    <w:rsid w:val="001352B2"/>
    <w:rsid w:val="00135730"/>
    <w:rsid w:val="00136874"/>
    <w:rsid w:val="00140127"/>
    <w:rsid w:val="00141141"/>
    <w:rsid w:val="00141505"/>
    <w:rsid w:val="001422B5"/>
    <w:rsid w:val="001430A9"/>
    <w:rsid w:val="0014363E"/>
    <w:rsid w:val="00143F5B"/>
    <w:rsid w:val="00144580"/>
    <w:rsid w:val="001446B4"/>
    <w:rsid w:val="00144D5C"/>
    <w:rsid w:val="00144E43"/>
    <w:rsid w:val="00145FB1"/>
    <w:rsid w:val="00146C92"/>
    <w:rsid w:val="001521E1"/>
    <w:rsid w:val="001531A6"/>
    <w:rsid w:val="00154ABC"/>
    <w:rsid w:val="00154C1E"/>
    <w:rsid w:val="001556B5"/>
    <w:rsid w:val="001560F4"/>
    <w:rsid w:val="00157A1A"/>
    <w:rsid w:val="00157A48"/>
    <w:rsid w:val="00160244"/>
    <w:rsid w:val="001606B8"/>
    <w:rsid w:val="00161963"/>
    <w:rsid w:val="00161B94"/>
    <w:rsid w:val="00163094"/>
    <w:rsid w:val="00164544"/>
    <w:rsid w:val="00164DCA"/>
    <w:rsid w:val="001661A6"/>
    <w:rsid w:val="00166382"/>
    <w:rsid w:val="00166BD4"/>
    <w:rsid w:val="00166C51"/>
    <w:rsid w:val="00167B0E"/>
    <w:rsid w:val="0017243C"/>
    <w:rsid w:val="00173010"/>
    <w:rsid w:val="00173B9D"/>
    <w:rsid w:val="00175D83"/>
    <w:rsid w:val="00176BD3"/>
    <w:rsid w:val="00176DAA"/>
    <w:rsid w:val="001778B6"/>
    <w:rsid w:val="001802DD"/>
    <w:rsid w:val="00180C75"/>
    <w:rsid w:val="00184BBB"/>
    <w:rsid w:val="00185A9E"/>
    <w:rsid w:val="001866D2"/>
    <w:rsid w:val="0018674E"/>
    <w:rsid w:val="001867FC"/>
    <w:rsid w:val="00186A29"/>
    <w:rsid w:val="00186BF3"/>
    <w:rsid w:val="001906D4"/>
    <w:rsid w:val="00190CAC"/>
    <w:rsid w:val="001918A3"/>
    <w:rsid w:val="00195144"/>
    <w:rsid w:val="00196683"/>
    <w:rsid w:val="001966FA"/>
    <w:rsid w:val="0019678E"/>
    <w:rsid w:val="00197702"/>
    <w:rsid w:val="001977A9"/>
    <w:rsid w:val="001977F7"/>
    <w:rsid w:val="00197CF1"/>
    <w:rsid w:val="001A0AF7"/>
    <w:rsid w:val="001A0C27"/>
    <w:rsid w:val="001A2536"/>
    <w:rsid w:val="001A3E8E"/>
    <w:rsid w:val="001A42F1"/>
    <w:rsid w:val="001A7A44"/>
    <w:rsid w:val="001B014E"/>
    <w:rsid w:val="001B0567"/>
    <w:rsid w:val="001B1019"/>
    <w:rsid w:val="001B177D"/>
    <w:rsid w:val="001B33FE"/>
    <w:rsid w:val="001B3D54"/>
    <w:rsid w:val="001B3DAE"/>
    <w:rsid w:val="001B4361"/>
    <w:rsid w:val="001B4FDE"/>
    <w:rsid w:val="001B56C7"/>
    <w:rsid w:val="001B5CB7"/>
    <w:rsid w:val="001B5D1C"/>
    <w:rsid w:val="001B5DC0"/>
    <w:rsid w:val="001B5F9A"/>
    <w:rsid w:val="001B6018"/>
    <w:rsid w:val="001B7171"/>
    <w:rsid w:val="001B74DA"/>
    <w:rsid w:val="001B7A4D"/>
    <w:rsid w:val="001B7C76"/>
    <w:rsid w:val="001B7E02"/>
    <w:rsid w:val="001C2271"/>
    <w:rsid w:val="001C49BE"/>
    <w:rsid w:val="001C6A55"/>
    <w:rsid w:val="001C73D6"/>
    <w:rsid w:val="001C75BC"/>
    <w:rsid w:val="001C7BEE"/>
    <w:rsid w:val="001D02AA"/>
    <w:rsid w:val="001D02F9"/>
    <w:rsid w:val="001D096B"/>
    <w:rsid w:val="001D186A"/>
    <w:rsid w:val="001D19DA"/>
    <w:rsid w:val="001D1A5A"/>
    <w:rsid w:val="001D1AB9"/>
    <w:rsid w:val="001D1D2E"/>
    <w:rsid w:val="001D3432"/>
    <w:rsid w:val="001D3CE7"/>
    <w:rsid w:val="001D3D71"/>
    <w:rsid w:val="001D5400"/>
    <w:rsid w:val="001D5ABD"/>
    <w:rsid w:val="001D6889"/>
    <w:rsid w:val="001D7612"/>
    <w:rsid w:val="001D7898"/>
    <w:rsid w:val="001E04B5"/>
    <w:rsid w:val="001E0D44"/>
    <w:rsid w:val="001E1D03"/>
    <w:rsid w:val="001E24B7"/>
    <w:rsid w:val="001E2D49"/>
    <w:rsid w:val="001E30F2"/>
    <w:rsid w:val="001E3353"/>
    <w:rsid w:val="001E47F7"/>
    <w:rsid w:val="001E48D8"/>
    <w:rsid w:val="001E4929"/>
    <w:rsid w:val="001E4FA2"/>
    <w:rsid w:val="001E5A89"/>
    <w:rsid w:val="001E603E"/>
    <w:rsid w:val="001E6072"/>
    <w:rsid w:val="001E6390"/>
    <w:rsid w:val="001E64DB"/>
    <w:rsid w:val="001E791F"/>
    <w:rsid w:val="001F0BB6"/>
    <w:rsid w:val="001F0D85"/>
    <w:rsid w:val="001F11A1"/>
    <w:rsid w:val="001F15CC"/>
    <w:rsid w:val="001F1DE2"/>
    <w:rsid w:val="001F1E05"/>
    <w:rsid w:val="001F27DA"/>
    <w:rsid w:val="001F363A"/>
    <w:rsid w:val="001F4643"/>
    <w:rsid w:val="001F4A0F"/>
    <w:rsid w:val="001F7B1A"/>
    <w:rsid w:val="001F7D15"/>
    <w:rsid w:val="00200F48"/>
    <w:rsid w:val="002015E0"/>
    <w:rsid w:val="00202567"/>
    <w:rsid w:val="00204612"/>
    <w:rsid w:val="00205014"/>
    <w:rsid w:val="0020529B"/>
    <w:rsid w:val="002054FF"/>
    <w:rsid w:val="00206060"/>
    <w:rsid w:val="00206883"/>
    <w:rsid w:val="0020689E"/>
    <w:rsid w:val="00206C00"/>
    <w:rsid w:val="0020765C"/>
    <w:rsid w:val="00207DB0"/>
    <w:rsid w:val="00210AAB"/>
    <w:rsid w:val="00211C86"/>
    <w:rsid w:val="00211F86"/>
    <w:rsid w:val="0021257B"/>
    <w:rsid w:val="00214AA4"/>
    <w:rsid w:val="00214CC9"/>
    <w:rsid w:val="00214FC3"/>
    <w:rsid w:val="00215477"/>
    <w:rsid w:val="00220AB5"/>
    <w:rsid w:val="00221049"/>
    <w:rsid w:val="00221E67"/>
    <w:rsid w:val="00222039"/>
    <w:rsid w:val="002232C0"/>
    <w:rsid w:val="002238E7"/>
    <w:rsid w:val="002255D6"/>
    <w:rsid w:val="002261B7"/>
    <w:rsid w:val="002262B4"/>
    <w:rsid w:val="0022750D"/>
    <w:rsid w:val="00227528"/>
    <w:rsid w:val="002275AD"/>
    <w:rsid w:val="00230BA3"/>
    <w:rsid w:val="002328AA"/>
    <w:rsid w:val="00232B95"/>
    <w:rsid w:val="00232FDB"/>
    <w:rsid w:val="0023342C"/>
    <w:rsid w:val="00233988"/>
    <w:rsid w:val="002347EB"/>
    <w:rsid w:val="00234A07"/>
    <w:rsid w:val="00234D24"/>
    <w:rsid w:val="00234F94"/>
    <w:rsid w:val="00235D40"/>
    <w:rsid w:val="002366FB"/>
    <w:rsid w:val="0023778E"/>
    <w:rsid w:val="00237E1A"/>
    <w:rsid w:val="00240100"/>
    <w:rsid w:val="002407DE"/>
    <w:rsid w:val="00240AC4"/>
    <w:rsid w:val="002429DA"/>
    <w:rsid w:val="002437BD"/>
    <w:rsid w:val="0024762A"/>
    <w:rsid w:val="002476CF"/>
    <w:rsid w:val="00250405"/>
    <w:rsid w:val="00250FE1"/>
    <w:rsid w:val="0025130D"/>
    <w:rsid w:val="0025337A"/>
    <w:rsid w:val="002536BE"/>
    <w:rsid w:val="002554AE"/>
    <w:rsid w:val="00256570"/>
    <w:rsid w:val="00260747"/>
    <w:rsid w:val="00260ADE"/>
    <w:rsid w:val="00260FB0"/>
    <w:rsid w:val="002622D4"/>
    <w:rsid w:val="002638D1"/>
    <w:rsid w:val="00265298"/>
    <w:rsid w:val="002654DF"/>
    <w:rsid w:val="002659C2"/>
    <w:rsid w:val="002659DF"/>
    <w:rsid w:val="00265AE4"/>
    <w:rsid w:val="00265FB0"/>
    <w:rsid w:val="0026654E"/>
    <w:rsid w:val="00267223"/>
    <w:rsid w:val="002703E5"/>
    <w:rsid w:val="002705A5"/>
    <w:rsid w:val="00271222"/>
    <w:rsid w:val="002712CE"/>
    <w:rsid w:val="00271F69"/>
    <w:rsid w:val="00273C30"/>
    <w:rsid w:val="00273D60"/>
    <w:rsid w:val="00276C66"/>
    <w:rsid w:val="0027792A"/>
    <w:rsid w:val="00277C53"/>
    <w:rsid w:val="00277E1D"/>
    <w:rsid w:val="00281506"/>
    <w:rsid w:val="0028293E"/>
    <w:rsid w:val="002836C7"/>
    <w:rsid w:val="0028434D"/>
    <w:rsid w:val="0028478D"/>
    <w:rsid w:val="00285CFA"/>
    <w:rsid w:val="00286343"/>
    <w:rsid w:val="002870C8"/>
    <w:rsid w:val="00287222"/>
    <w:rsid w:val="00287BBC"/>
    <w:rsid w:val="00287F3C"/>
    <w:rsid w:val="0029012B"/>
    <w:rsid w:val="002912EA"/>
    <w:rsid w:val="00291978"/>
    <w:rsid w:val="00293054"/>
    <w:rsid w:val="00295BFB"/>
    <w:rsid w:val="002965F2"/>
    <w:rsid w:val="0029663B"/>
    <w:rsid w:val="0029687F"/>
    <w:rsid w:val="00296998"/>
    <w:rsid w:val="002974C8"/>
    <w:rsid w:val="00297669"/>
    <w:rsid w:val="002A008F"/>
    <w:rsid w:val="002A4458"/>
    <w:rsid w:val="002A44A6"/>
    <w:rsid w:val="002A51AD"/>
    <w:rsid w:val="002A56FA"/>
    <w:rsid w:val="002A57C4"/>
    <w:rsid w:val="002A701F"/>
    <w:rsid w:val="002A7E36"/>
    <w:rsid w:val="002B0779"/>
    <w:rsid w:val="002B0CBB"/>
    <w:rsid w:val="002B11AE"/>
    <w:rsid w:val="002B1674"/>
    <w:rsid w:val="002B34BD"/>
    <w:rsid w:val="002B5252"/>
    <w:rsid w:val="002B546F"/>
    <w:rsid w:val="002B66FF"/>
    <w:rsid w:val="002C0673"/>
    <w:rsid w:val="002C341F"/>
    <w:rsid w:val="002C36FD"/>
    <w:rsid w:val="002C48EB"/>
    <w:rsid w:val="002C4DB3"/>
    <w:rsid w:val="002C6620"/>
    <w:rsid w:val="002C6DE0"/>
    <w:rsid w:val="002C76E9"/>
    <w:rsid w:val="002D06B9"/>
    <w:rsid w:val="002D2279"/>
    <w:rsid w:val="002D2A6C"/>
    <w:rsid w:val="002D2CCB"/>
    <w:rsid w:val="002D3BAC"/>
    <w:rsid w:val="002D3BB5"/>
    <w:rsid w:val="002D3CD2"/>
    <w:rsid w:val="002D5D66"/>
    <w:rsid w:val="002D61C5"/>
    <w:rsid w:val="002D6A62"/>
    <w:rsid w:val="002E062C"/>
    <w:rsid w:val="002E0CB9"/>
    <w:rsid w:val="002E164F"/>
    <w:rsid w:val="002E167E"/>
    <w:rsid w:val="002E3169"/>
    <w:rsid w:val="002E33AB"/>
    <w:rsid w:val="002E4547"/>
    <w:rsid w:val="002E4FF2"/>
    <w:rsid w:val="002E5D2C"/>
    <w:rsid w:val="002E65F0"/>
    <w:rsid w:val="002E6DAB"/>
    <w:rsid w:val="002E7181"/>
    <w:rsid w:val="002E7CDA"/>
    <w:rsid w:val="002F0E0D"/>
    <w:rsid w:val="002F12FD"/>
    <w:rsid w:val="002F2C68"/>
    <w:rsid w:val="002F3F23"/>
    <w:rsid w:val="002F42B4"/>
    <w:rsid w:val="002F49A7"/>
    <w:rsid w:val="002F73BE"/>
    <w:rsid w:val="00300095"/>
    <w:rsid w:val="00300484"/>
    <w:rsid w:val="003038C8"/>
    <w:rsid w:val="00303DC2"/>
    <w:rsid w:val="003047CD"/>
    <w:rsid w:val="00304EEF"/>
    <w:rsid w:val="003052D0"/>
    <w:rsid w:val="003065D3"/>
    <w:rsid w:val="00307372"/>
    <w:rsid w:val="00307BF7"/>
    <w:rsid w:val="00307E59"/>
    <w:rsid w:val="0031046B"/>
    <w:rsid w:val="00310A30"/>
    <w:rsid w:val="00312AB2"/>
    <w:rsid w:val="00313F3D"/>
    <w:rsid w:val="00313FB3"/>
    <w:rsid w:val="00314D89"/>
    <w:rsid w:val="003153F1"/>
    <w:rsid w:val="003164AF"/>
    <w:rsid w:val="00317274"/>
    <w:rsid w:val="0031742B"/>
    <w:rsid w:val="00320951"/>
    <w:rsid w:val="003212D6"/>
    <w:rsid w:val="003213CF"/>
    <w:rsid w:val="00321642"/>
    <w:rsid w:val="00321CA7"/>
    <w:rsid w:val="00323D8C"/>
    <w:rsid w:val="00325B58"/>
    <w:rsid w:val="00325CB0"/>
    <w:rsid w:val="00325F08"/>
    <w:rsid w:val="003264B6"/>
    <w:rsid w:val="00331C7D"/>
    <w:rsid w:val="00332D4F"/>
    <w:rsid w:val="00335342"/>
    <w:rsid w:val="003357DE"/>
    <w:rsid w:val="003365B2"/>
    <w:rsid w:val="00336A8C"/>
    <w:rsid w:val="003373AD"/>
    <w:rsid w:val="003417C2"/>
    <w:rsid w:val="0034332D"/>
    <w:rsid w:val="0034424A"/>
    <w:rsid w:val="0034559A"/>
    <w:rsid w:val="00346A27"/>
    <w:rsid w:val="00347043"/>
    <w:rsid w:val="00347D4C"/>
    <w:rsid w:val="00350FB3"/>
    <w:rsid w:val="00351A28"/>
    <w:rsid w:val="00352B0D"/>
    <w:rsid w:val="00352BF6"/>
    <w:rsid w:val="00353A77"/>
    <w:rsid w:val="00355A9E"/>
    <w:rsid w:val="003561B7"/>
    <w:rsid w:val="00357025"/>
    <w:rsid w:val="00361E9D"/>
    <w:rsid w:val="0036204B"/>
    <w:rsid w:val="003631A8"/>
    <w:rsid w:val="00363D57"/>
    <w:rsid w:val="003645F0"/>
    <w:rsid w:val="003671E9"/>
    <w:rsid w:val="00370F42"/>
    <w:rsid w:val="00370F91"/>
    <w:rsid w:val="003727F0"/>
    <w:rsid w:val="00374C11"/>
    <w:rsid w:val="00376AC8"/>
    <w:rsid w:val="00377095"/>
    <w:rsid w:val="00377524"/>
    <w:rsid w:val="00377D39"/>
    <w:rsid w:val="00380676"/>
    <w:rsid w:val="00381773"/>
    <w:rsid w:val="00383685"/>
    <w:rsid w:val="00383860"/>
    <w:rsid w:val="00384026"/>
    <w:rsid w:val="003848F5"/>
    <w:rsid w:val="00386540"/>
    <w:rsid w:val="00386717"/>
    <w:rsid w:val="00386E2B"/>
    <w:rsid w:val="00386F7B"/>
    <w:rsid w:val="0038759D"/>
    <w:rsid w:val="00387A04"/>
    <w:rsid w:val="0039133D"/>
    <w:rsid w:val="003924AE"/>
    <w:rsid w:val="00393EED"/>
    <w:rsid w:val="00395A21"/>
    <w:rsid w:val="00395C5E"/>
    <w:rsid w:val="00396A5F"/>
    <w:rsid w:val="003972A4"/>
    <w:rsid w:val="003A0E4B"/>
    <w:rsid w:val="003A13B6"/>
    <w:rsid w:val="003A2DFE"/>
    <w:rsid w:val="003A41D5"/>
    <w:rsid w:val="003A501E"/>
    <w:rsid w:val="003A5C75"/>
    <w:rsid w:val="003B005B"/>
    <w:rsid w:val="003B1672"/>
    <w:rsid w:val="003B1950"/>
    <w:rsid w:val="003B3D13"/>
    <w:rsid w:val="003B42C9"/>
    <w:rsid w:val="003B4896"/>
    <w:rsid w:val="003B4F2B"/>
    <w:rsid w:val="003B5191"/>
    <w:rsid w:val="003B554E"/>
    <w:rsid w:val="003B5902"/>
    <w:rsid w:val="003B59B6"/>
    <w:rsid w:val="003B5D7F"/>
    <w:rsid w:val="003B6A51"/>
    <w:rsid w:val="003B6A73"/>
    <w:rsid w:val="003B6D66"/>
    <w:rsid w:val="003B7ACF"/>
    <w:rsid w:val="003C0CD1"/>
    <w:rsid w:val="003C0DB1"/>
    <w:rsid w:val="003C0DC5"/>
    <w:rsid w:val="003C0E84"/>
    <w:rsid w:val="003C17D2"/>
    <w:rsid w:val="003C189C"/>
    <w:rsid w:val="003C20A2"/>
    <w:rsid w:val="003C2266"/>
    <w:rsid w:val="003C2851"/>
    <w:rsid w:val="003C2BC1"/>
    <w:rsid w:val="003C2DE9"/>
    <w:rsid w:val="003C2F64"/>
    <w:rsid w:val="003C35CA"/>
    <w:rsid w:val="003C36EB"/>
    <w:rsid w:val="003C6470"/>
    <w:rsid w:val="003C77E5"/>
    <w:rsid w:val="003C7C6A"/>
    <w:rsid w:val="003D06D2"/>
    <w:rsid w:val="003D158A"/>
    <w:rsid w:val="003D1753"/>
    <w:rsid w:val="003D1BBF"/>
    <w:rsid w:val="003D2074"/>
    <w:rsid w:val="003D21D6"/>
    <w:rsid w:val="003D2B31"/>
    <w:rsid w:val="003D43BC"/>
    <w:rsid w:val="003D5614"/>
    <w:rsid w:val="003E02EF"/>
    <w:rsid w:val="003E0D9F"/>
    <w:rsid w:val="003E1B04"/>
    <w:rsid w:val="003E24C1"/>
    <w:rsid w:val="003E38EC"/>
    <w:rsid w:val="003E393D"/>
    <w:rsid w:val="003E541C"/>
    <w:rsid w:val="003E5DEA"/>
    <w:rsid w:val="003E6376"/>
    <w:rsid w:val="003E6D9A"/>
    <w:rsid w:val="003E7AF2"/>
    <w:rsid w:val="003E7EF2"/>
    <w:rsid w:val="003F024E"/>
    <w:rsid w:val="003F0B62"/>
    <w:rsid w:val="003F1B2C"/>
    <w:rsid w:val="003F2AA0"/>
    <w:rsid w:val="003F3A0D"/>
    <w:rsid w:val="003F4DD3"/>
    <w:rsid w:val="003F67A2"/>
    <w:rsid w:val="003F67C2"/>
    <w:rsid w:val="003F6D1A"/>
    <w:rsid w:val="003F7772"/>
    <w:rsid w:val="003F7F1C"/>
    <w:rsid w:val="00400B49"/>
    <w:rsid w:val="00401649"/>
    <w:rsid w:val="00401B2A"/>
    <w:rsid w:val="004045F0"/>
    <w:rsid w:val="004057A4"/>
    <w:rsid w:val="00407ED4"/>
    <w:rsid w:val="00410216"/>
    <w:rsid w:val="00410405"/>
    <w:rsid w:val="00410799"/>
    <w:rsid w:val="004109BB"/>
    <w:rsid w:val="00411108"/>
    <w:rsid w:val="004125BE"/>
    <w:rsid w:val="00412DE3"/>
    <w:rsid w:val="00412EC2"/>
    <w:rsid w:val="004134A8"/>
    <w:rsid w:val="004137D2"/>
    <w:rsid w:val="00413A4A"/>
    <w:rsid w:val="00414FC5"/>
    <w:rsid w:val="004157D5"/>
    <w:rsid w:val="00415BB5"/>
    <w:rsid w:val="00415BDD"/>
    <w:rsid w:val="00417E35"/>
    <w:rsid w:val="00420756"/>
    <w:rsid w:val="00421ED3"/>
    <w:rsid w:val="00423F4B"/>
    <w:rsid w:val="004249EF"/>
    <w:rsid w:val="00425063"/>
    <w:rsid w:val="00425C53"/>
    <w:rsid w:val="00426C52"/>
    <w:rsid w:val="004272EA"/>
    <w:rsid w:val="00430D27"/>
    <w:rsid w:val="00430E1A"/>
    <w:rsid w:val="00430E3B"/>
    <w:rsid w:val="00430F3A"/>
    <w:rsid w:val="00431748"/>
    <w:rsid w:val="00431D90"/>
    <w:rsid w:val="00432D61"/>
    <w:rsid w:val="00434740"/>
    <w:rsid w:val="00435295"/>
    <w:rsid w:val="0043589A"/>
    <w:rsid w:val="00437747"/>
    <w:rsid w:val="004377D4"/>
    <w:rsid w:val="00437BC3"/>
    <w:rsid w:val="00437FA1"/>
    <w:rsid w:val="00440DB0"/>
    <w:rsid w:val="004411FA"/>
    <w:rsid w:val="0044160D"/>
    <w:rsid w:val="00441AB5"/>
    <w:rsid w:val="0044254D"/>
    <w:rsid w:val="0044311B"/>
    <w:rsid w:val="00443E72"/>
    <w:rsid w:val="004454E4"/>
    <w:rsid w:val="0044666C"/>
    <w:rsid w:val="00446689"/>
    <w:rsid w:val="00446FDF"/>
    <w:rsid w:val="00447E3F"/>
    <w:rsid w:val="004517FC"/>
    <w:rsid w:val="0045195C"/>
    <w:rsid w:val="00452C1C"/>
    <w:rsid w:val="004546F0"/>
    <w:rsid w:val="0045513A"/>
    <w:rsid w:val="00455256"/>
    <w:rsid w:val="00455B60"/>
    <w:rsid w:val="0045666E"/>
    <w:rsid w:val="00457942"/>
    <w:rsid w:val="004617D2"/>
    <w:rsid w:val="00464BEB"/>
    <w:rsid w:val="00465000"/>
    <w:rsid w:val="00465F20"/>
    <w:rsid w:val="00470176"/>
    <w:rsid w:val="00471103"/>
    <w:rsid w:val="00471DE7"/>
    <w:rsid w:val="004724E2"/>
    <w:rsid w:val="0047255B"/>
    <w:rsid w:val="00473836"/>
    <w:rsid w:val="0047426C"/>
    <w:rsid w:val="00476B5D"/>
    <w:rsid w:val="00476BDE"/>
    <w:rsid w:val="00476E83"/>
    <w:rsid w:val="00480D96"/>
    <w:rsid w:val="00480F2B"/>
    <w:rsid w:val="00481B9B"/>
    <w:rsid w:val="00482009"/>
    <w:rsid w:val="00482BAE"/>
    <w:rsid w:val="004830C4"/>
    <w:rsid w:val="00484CD6"/>
    <w:rsid w:val="00485A3F"/>
    <w:rsid w:val="0048689C"/>
    <w:rsid w:val="00490F21"/>
    <w:rsid w:val="00491ECE"/>
    <w:rsid w:val="00492767"/>
    <w:rsid w:val="00492EB0"/>
    <w:rsid w:val="00497622"/>
    <w:rsid w:val="0049778E"/>
    <w:rsid w:val="00497CDA"/>
    <w:rsid w:val="004A2FD2"/>
    <w:rsid w:val="004A3271"/>
    <w:rsid w:val="004A3C07"/>
    <w:rsid w:val="004A3E77"/>
    <w:rsid w:val="004A40B0"/>
    <w:rsid w:val="004A4196"/>
    <w:rsid w:val="004A5614"/>
    <w:rsid w:val="004A6662"/>
    <w:rsid w:val="004A767C"/>
    <w:rsid w:val="004A7BFE"/>
    <w:rsid w:val="004B073D"/>
    <w:rsid w:val="004B20DF"/>
    <w:rsid w:val="004B30B6"/>
    <w:rsid w:val="004B3612"/>
    <w:rsid w:val="004B4234"/>
    <w:rsid w:val="004B54CE"/>
    <w:rsid w:val="004B7696"/>
    <w:rsid w:val="004B7F4D"/>
    <w:rsid w:val="004C0162"/>
    <w:rsid w:val="004C040E"/>
    <w:rsid w:val="004C0742"/>
    <w:rsid w:val="004C158B"/>
    <w:rsid w:val="004C19F9"/>
    <w:rsid w:val="004C1B06"/>
    <w:rsid w:val="004C1E7C"/>
    <w:rsid w:val="004C27F9"/>
    <w:rsid w:val="004C35C8"/>
    <w:rsid w:val="004C3F12"/>
    <w:rsid w:val="004C411D"/>
    <w:rsid w:val="004C443F"/>
    <w:rsid w:val="004C5A83"/>
    <w:rsid w:val="004C61F3"/>
    <w:rsid w:val="004C6492"/>
    <w:rsid w:val="004C6A72"/>
    <w:rsid w:val="004C702A"/>
    <w:rsid w:val="004D139B"/>
    <w:rsid w:val="004D230B"/>
    <w:rsid w:val="004D453E"/>
    <w:rsid w:val="004D46DC"/>
    <w:rsid w:val="004D60BF"/>
    <w:rsid w:val="004D66BC"/>
    <w:rsid w:val="004D6B7C"/>
    <w:rsid w:val="004D7A0D"/>
    <w:rsid w:val="004D7B84"/>
    <w:rsid w:val="004E0866"/>
    <w:rsid w:val="004E099A"/>
    <w:rsid w:val="004E264F"/>
    <w:rsid w:val="004E289C"/>
    <w:rsid w:val="004E2E56"/>
    <w:rsid w:val="004E3D75"/>
    <w:rsid w:val="004E46E0"/>
    <w:rsid w:val="004E4914"/>
    <w:rsid w:val="004E4A1B"/>
    <w:rsid w:val="004E521F"/>
    <w:rsid w:val="004E5FD4"/>
    <w:rsid w:val="004E798C"/>
    <w:rsid w:val="004F0F83"/>
    <w:rsid w:val="004F38FE"/>
    <w:rsid w:val="004F56F7"/>
    <w:rsid w:val="004F5D17"/>
    <w:rsid w:val="004F7317"/>
    <w:rsid w:val="005005B5"/>
    <w:rsid w:val="005007CA"/>
    <w:rsid w:val="00501569"/>
    <w:rsid w:val="00501A2D"/>
    <w:rsid w:val="00502B81"/>
    <w:rsid w:val="005043A8"/>
    <w:rsid w:val="00504D2F"/>
    <w:rsid w:val="00505C77"/>
    <w:rsid w:val="00507288"/>
    <w:rsid w:val="00510A48"/>
    <w:rsid w:val="00513C7D"/>
    <w:rsid w:val="005141FB"/>
    <w:rsid w:val="00514843"/>
    <w:rsid w:val="00515656"/>
    <w:rsid w:val="0051615A"/>
    <w:rsid w:val="00522691"/>
    <w:rsid w:val="00522C06"/>
    <w:rsid w:val="00522F34"/>
    <w:rsid w:val="0052311E"/>
    <w:rsid w:val="005236B5"/>
    <w:rsid w:val="00523870"/>
    <w:rsid w:val="00523CE9"/>
    <w:rsid w:val="00523F43"/>
    <w:rsid w:val="00524BBF"/>
    <w:rsid w:val="00530005"/>
    <w:rsid w:val="0053257E"/>
    <w:rsid w:val="00534C5D"/>
    <w:rsid w:val="00535132"/>
    <w:rsid w:val="005367BA"/>
    <w:rsid w:val="00536D71"/>
    <w:rsid w:val="0053704A"/>
    <w:rsid w:val="00537182"/>
    <w:rsid w:val="005417C3"/>
    <w:rsid w:val="00541A40"/>
    <w:rsid w:val="00541AB3"/>
    <w:rsid w:val="00541B21"/>
    <w:rsid w:val="00541D36"/>
    <w:rsid w:val="00542FD3"/>
    <w:rsid w:val="00543AA2"/>
    <w:rsid w:val="00543C21"/>
    <w:rsid w:val="00544188"/>
    <w:rsid w:val="005441DE"/>
    <w:rsid w:val="00544C10"/>
    <w:rsid w:val="005458E3"/>
    <w:rsid w:val="00546284"/>
    <w:rsid w:val="0054722E"/>
    <w:rsid w:val="00550089"/>
    <w:rsid w:val="00550CA5"/>
    <w:rsid w:val="0055135D"/>
    <w:rsid w:val="00552BCD"/>
    <w:rsid w:val="0055324A"/>
    <w:rsid w:val="00553DD4"/>
    <w:rsid w:val="00554B88"/>
    <w:rsid w:val="005558ED"/>
    <w:rsid w:val="005561DB"/>
    <w:rsid w:val="00556E37"/>
    <w:rsid w:val="00557665"/>
    <w:rsid w:val="00560659"/>
    <w:rsid w:val="0056305C"/>
    <w:rsid w:val="005632E8"/>
    <w:rsid w:val="00563704"/>
    <w:rsid w:val="005640A6"/>
    <w:rsid w:val="00564424"/>
    <w:rsid w:val="00564995"/>
    <w:rsid w:val="00564B4C"/>
    <w:rsid w:val="00564ED4"/>
    <w:rsid w:val="00566E1C"/>
    <w:rsid w:val="005701C5"/>
    <w:rsid w:val="00570F60"/>
    <w:rsid w:val="005716E7"/>
    <w:rsid w:val="00571E03"/>
    <w:rsid w:val="005721F5"/>
    <w:rsid w:val="0057225F"/>
    <w:rsid w:val="0057238D"/>
    <w:rsid w:val="00574AED"/>
    <w:rsid w:val="00574C3D"/>
    <w:rsid w:val="0057513D"/>
    <w:rsid w:val="00575D80"/>
    <w:rsid w:val="00576E4E"/>
    <w:rsid w:val="00577F38"/>
    <w:rsid w:val="0058054E"/>
    <w:rsid w:val="00580AA0"/>
    <w:rsid w:val="00582A71"/>
    <w:rsid w:val="005843A0"/>
    <w:rsid w:val="00584B7D"/>
    <w:rsid w:val="00584DB5"/>
    <w:rsid w:val="00585A72"/>
    <w:rsid w:val="00586247"/>
    <w:rsid w:val="00590E09"/>
    <w:rsid w:val="0059195E"/>
    <w:rsid w:val="00592E3A"/>
    <w:rsid w:val="00593A6B"/>
    <w:rsid w:val="00593B34"/>
    <w:rsid w:val="00593B74"/>
    <w:rsid w:val="005971DB"/>
    <w:rsid w:val="00597CEF"/>
    <w:rsid w:val="005A003A"/>
    <w:rsid w:val="005A0578"/>
    <w:rsid w:val="005A2941"/>
    <w:rsid w:val="005A2BD4"/>
    <w:rsid w:val="005A31E3"/>
    <w:rsid w:val="005A46D5"/>
    <w:rsid w:val="005A4F20"/>
    <w:rsid w:val="005A55E2"/>
    <w:rsid w:val="005A568A"/>
    <w:rsid w:val="005A63A1"/>
    <w:rsid w:val="005A687D"/>
    <w:rsid w:val="005A6E91"/>
    <w:rsid w:val="005A7264"/>
    <w:rsid w:val="005A7BAC"/>
    <w:rsid w:val="005B1E8A"/>
    <w:rsid w:val="005B217E"/>
    <w:rsid w:val="005B2CBC"/>
    <w:rsid w:val="005B3246"/>
    <w:rsid w:val="005B3CBD"/>
    <w:rsid w:val="005B638A"/>
    <w:rsid w:val="005B6658"/>
    <w:rsid w:val="005B6C98"/>
    <w:rsid w:val="005B7DA3"/>
    <w:rsid w:val="005B7FFD"/>
    <w:rsid w:val="005C0259"/>
    <w:rsid w:val="005C04CF"/>
    <w:rsid w:val="005C079F"/>
    <w:rsid w:val="005C20FA"/>
    <w:rsid w:val="005C31B7"/>
    <w:rsid w:val="005C3983"/>
    <w:rsid w:val="005C4054"/>
    <w:rsid w:val="005C55FD"/>
    <w:rsid w:val="005C5784"/>
    <w:rsid w:val="005C5E73"/>
    <w:rsid w:val="005C6593"/>
    <w:rsid w:val="005C6612"/>
    <w:rsid w:val="005C6BF9"/>
    <w:rsid w:val="005D079D"/>
    <w:rsid w:val="005D0AEF"/>
    <w:rsid w:val="005D1CA8"/>
    <w:rsid w:val="005D1DE8"/>
    <w:rsid w:val="005D1E7B"/>
    <w:rsid w:val="005D2730"/>
    <w:rsid w:val="005D37E4"/>
    <w:rsid w:val="005D6560"/>
    <w:rsid w:val="005D6E15"/>
    <w:rsid w:val="005D76DB"/>
    <w:rsid w:val="005E0657"/>
    <w:rsid w:val="005E0726"/>
    <w:rsid w:val="005E1134"/>
    <w:rsid w:val="005E1C66"/>
    <w:rsid w:val="005E3012"/>
    <w:rsid w:val="005E3331"/>
    <w:rsid w:val="005E43D1"/>
    <w:rsid w:val="005E513B"/>
    <w:rsid w:val="005E5540"/>
    <w:rsid w:val="005E5B53"/>
    <w:rsid w:val="005E60A4"/>
    <w:rsid w:val="005E616A"/>
    <w:rsid w:val="005E70C5"/>
    <w:rsid w:val="005F5F37"/>
    <w:rsid w:val="005F7C3C"/>
    <w:rsid w:val="005F7E24"/>
    <w:rsid w:val="00600A57"/>
    <w:rsid w:val="0060162F"/>
    <w:rsid w:val="00602153"/>
    <w:rsid w:val="00602737"/>
    <w:rsid w:val="006027F1"/>
    <w:rsid w:val="00602981"/>
    <w:rsid w:val="0060333A"/>
    <w:rsid w:val="00604647"/>
    <w:rsid w:val="00604A22"/>
    <w:rsid w:val="006066A1"/>
    <w:rsid w:val="00606785"/>
    <w:rsid w:val="00607EB1"/>
    <w:rsid w:val="0061087A"/>
    <w:rsid w:val="0061368B"/>
    <w:rsid w:val="0061379C"/>
    <w:rsid w:val="00614F15"/>
    <w:rsid w:val="00615318"/>
    <w:rsid w:val="00615C3E"/>
    <w:rsid w:val="00617C4F"/>
    <w:rsid w:val="00620643"/>
    <w:rsid w:val="00620FA4"/>
    <w:rsid w:val="00621327"/>
    <w:rsid w:val="006220FA"/>
    <w:rsid w:val="0062337C"/>
    <w:rsid w:val="00623746"/>
    <w:rsid w:val="0062426D"/>
    <w:rsid w:val="006252B2"/>
    <w:rsid w:val="006254FB"/>
    <w:rsid w:val="00625C0A"/>
    <w:rsid w:val="00625EE5"/>
    <w:rsid w:val="006262F3"/>
    <w:rsid w:val="006279EB"/>
    <w:rsid w:val="00627B4D"/>
    <w:rsid w:val="00630618"/>
    <w:rsid w:val="0063191D"/>
    <w:rsid w:val="0063204A"/>
    <w:rsid w:val="00632320"/>
    <w:rsid w:val="00633C47"/>
    <w:rsid w:val="00634126"/>
    <w:rsid w:val="00634C0C"/>
    <w:rsid w:val="00634E9E"/>
    <w:rsid w:val="0063578B"/>
    <w:rsid w:val="006366F5"/>
    <w:rsid w:val="00636709"/>
    <w:rsid w:val="00636ACE"/>
    <w:rsid w:val="00637DB3"/>
    <w:rsid w:val="00641462"/>
    <w:rsid w:val="006456E8"/>
    <w:rsid w:val="006457B8"/>
    <w:rsid w:val="0064702E"/>
    <w:rsid w:val="0064752C"/>
    <w:rsid w:val="00647646"/>
    <w:rsid w:val="006478F3"/>
    <w:rsid w:val="00650026"/>
    <w:rsid w:val="006501F4"/>
    <w:rsid w:val="00650F2C"/>
    <w:rsid w:val="00651211"/>
    <w:rsid w:val="006524C9"/>
    <w:rsid w:val="00652783"/>
    <w:rsid w:val="00653C14"/>
    <w:rsid w:val="00656BA4"/>
    <w:rsid w:val="0065733B"/>
    <w:rsid w:val="00657A51"/>
    <w:rsid w:val="006608C0"/>
    <w:rsid w:val="00660A82"/>
    <w:rsid w:val="00660EB5"/>
    <w:rsid w:val="00661581"/>
    <w:rsid w:val="0066371B"/>
    <w:rsid w:val="00663C50"/>
    <w:rsid w:val="0066425A"/>
    <w:rsid w:val="00664DF0"/>
    <w:rsid w:val="00665776"/>
    <w:rsid w:val="00666782"/>
    <w:rsid w:val="00670442"/>
    <w:rsid w:val="00671C2A"/>
    <w:rsid w:val="00672864"/>
    <w:rsid w:val="00673148"/>
    <w:rsid w:val="00673BEC"/>
    <w:rsid w:val="006742BF"/>
    <w:rsid w:val="006760A9"/>
    <w:rsid w:val="00676620"/>
    <w:rsid w:val="00676A88"/>
    <w:rsid w:val="006771BC"/>
    <w:rsid w:val="00677D1F"/>
    <w:rsid w:val="00680411"/>
    <w:rsid w:val="00680DD2"/>
    <w:rsid w:val="0068330D"/>
    <w:rsid w:val="00683481"/>
    <w:rsid w:val="0068391F"/>
    <w:rsid w:val="006843C7"/>
    <w:rsid w:val="00684F20"/>
    <w:rsid w:val="00685319"/>
    <w:rsid w:val="0068739B"/>
    <w:rsid w:val="006879B6"/>
    <w:rsid w:val="00687A92"/>
    <w:rsid w:val="006923DC"/>
    <w:rsid w:val="00693CF0"/>
    <w:rsid w:val="00694495"/>
    <w:rsid w:val="00695A15"/>
    <w:rsid w:val="00695ABE"/>
    <w:rsid w:val="0069629A"/>
    <w:rsid w:val="006968F1"/>
    <w:rsid w:val="00697877"/>
    <w:rsid w:val="00697FAA"/>
    <w:rsid w:val="006A02D0"/>
    <w:rsid w:val="006A0C5F"/>
    <w:rsid w:val="006A0D2D"/>
    <w:rsid w:val="006A0FAE"/>
    <w:rsid w:val="006A1BC5"/>
    <w:rsid w:val="006A2BFC"/>
    <w:rsid w:val="006A2D09"/>
    <w:rsid w:val="006A3599"/>
    <w:rsid w:val="006A3665"/>
    <w:rsid w:val="006A4AFB"/>
    <w:rsid w:val="006A4B48"/>
    <w:rsid w:val="006A70EE"/>
    <w:rsid w:val="006A74A6"/>
    <w:rsid w:val="006B03DB"/>
    <w:rsid w:val="006B0403"/>
    <w:rsid w:val="006B1051"/>
    <w:rsid w:val="006B23AC"/>
    <w:rsid w:val="006B36C3"/>
    <w:rsid w:val="006B3CBD"/>
    <w:rsid w:val="006B4273"/>
    <w:rsid w:val="006B4845"/>
    <w:rsid w:val="006B57C8"/>
    <w:rsid w:val="006B5E63"/>
    <w:rsid w:val="006B6880"/>
    <w:rsid w:val="006B71FF"/>
    <w:rsid w:val="006B762E"/>
    <w:rsid w:val="006C0473"/>
    <w:rsid w:val="006C1297"/>
    <w:rsid w:val="006C1553"/>
    <w:rsid w:val="006C18D2"/>
    <w:rsid w:val="006C1D6D"/>
    <w:rsid w:val="006C1D99"/>
    <w:rsid w:val="006C2A44"/>
    <w:rsid w:val="006C368B"/>
    <w:rsid w:val="006C4457"/>
    <w:rsid w:val="006C5199"/>
    <w:rsid w:val="006C56A0"/>
    <w:rsid w:val="006C5FBA"/>
    <w:rsid w:val="006C6841"/>
    <w:rsid w:val="006C6F09"/>
    <w:rsid w:val="006C7247"/>
    <w:rsid w:val="006D0A4A"/>
    <w:rsid w:val="006D1C27"/>
    <w:rsid w:val="006D20CB"/>
    <w:rsid w:val="006D235F"/>
    <w:rsid w:val="006D593D"/>
    <w:rsid w:val="006D5E96"/>
    <w:rsid w:val="006D62B3"/>
    <w:rsid w:val="006E1CA9"/>
    <w:rsid w:val="006E1E73"/>
    <w:rsid w:val="006E3BE2"/>
    <w:rsid w:val="006E42A1"/>
    <w:rsid w:val="006E4513"/>
    <w:rsid w:val="006E5D99"/>
    <w:rsid w:val="006E640A"/>
    <w:rsid w:val="006E782D"/>
    <w:rsid w:val="006F0222"/>
    <w:rsid w:val="006F125A"/>
    <w:rsid w:val="006F1416"/>
    <w:rsid w:val="006F15F4"/>
    <w:rsid w:val="006F3BC7"/>
    <w:rsid w:val="006F3DE5"/>
    <w:rsid w:val="006F55E5"/>
    <w:rsid w:val="006F5633"/>
    <w:rsid w:val="006F67E7"/>
    <w:rsid w:val="0070061C"/>
    <w:rsid w:val="00701492"/>
    <w:rsid w:val="007018AB"/>
    <w:rsid w:val="00702352"/>
    <w:rsid w:val="00702DA6"/>
    <w:rsid w:val="00702E04"/>
    <w:rsid w:val="007041F3"/>
    <w:rsid w:val="0070462C"/>
    <w:rsid w:val="007049B3"/>
    <w:rsid w:val="0070583C"/>
    <w:rsid w:val="00705EAB"/>
    <w:rsid w:val="00707141"/>
    <w:rsid w:val="00712668"/>
    <w:rsid w:val="00712D00"/>
    <w:rsid w:val="00713944"/>
    <w:rsid w:val="00714F9C"/>
    <w:rsid w:val="00716226"/>
    <w:rsid w:val="007177F5"/>
    <w:rsid w:val="007207B1"/>
    <w:rsid w:val="00720DB4"/>
    <w:rsid w:val="007215CA"/>
    <w:rsid w:val="00721DA9"/>
    <w:rsid w:val="00723513"/>
    <w:rsid w:val="007239DC"/>
    <w:rsid w:val="00723DA7"/>
    <w:rsid w:val="00724F76"/>
    <w:rsid w:val="007313A2"/>
    <w:rsid w:val="00731532"/>
    <w:rsid w:val="0073337E"/>
    <w:rsid w:val="00734924"/>
    <w:rsid w:val="00736807"/>
    <w:rsid w:val="00737021"/>
    <w:rsid w:val="00737F64"/>
    <w:rsid w:val="00740668"/>
    <w:rsid w:val="00740A30"/>
    <w:rsid w:val="00740B01"/>
    <w:rsid w:val="00741EFB"/>
    <w:rsid w:val="00742053"/>
    <w:rsid w:val="00742F86"/>
    <w:rsid w:val="00743006"/>
    <w:rsid w:val="00743C37"/>
    <w:rsid w:val="00744675"/>
    <w:rsid w:val="00744A27"/>
    <w:rsid w:val="0074557D"/>
    <w:rsid w:val="00747258"/>
    <w:rsid w:val="00747801"/>
    <w:rsid w:val="007510DF"/>
    <w:rsid w:val="0075125F"/>
    <w:rsid w:val="007521F5"/>
    <w:rsid w:val="0075243E"/>
    <w:rsid w:val="00754DD1"/>
    <w:rsid w:val="007554D6"/>
    <w:rsid w:val="00755635"/>
    <w:rsid w:val="00755C84"/>
    <w:rsid w:val="0075632C"/>
    <w:rsid w:val="00756860"/>
    <w:rsid w:val="00756CEA"/>
    <w:rsid w:val="00760826"/>
    <w:rsid w:val="00762771"/>
    <w:rsid w:val="00764A78"/>
    <w:rsid w:val="0076537F"/>
    <w:rsid w:val="00765791"/>
    <w:rsid w:val="00766BCF"/>
    <w:rsid w:val="00766D7A"/>
    <w:rsid w:val="007676B5"/>
    <w:rsid w:val="00767962"/>
    <w:rsid w:val="0077101A"/>
    <w:rsid w:val="007747FC"/>
    <w:rsid w:val="00774A30"/>
    <w:rsid w:val="00774B5A"/>
    <w:rsid w:val="00775CFE"/>
    <w:rsid w:val="00775DE0"/>
    <w:rsid w:val="00776ED3"/>
    <w:rsid w:val="00780B34"/>
    <w:rsid w:val="00781062"/>
    <w:rsid w:val="00781D5A"/>
    <w:rsid w:val="00782163"/>
    <w:rsid w:val="007822A1"/>
    <w:rsid w:val="007824DE"/>
    <w:rsid w:val="007833F7"/>
    <w:rsid w:val="00783B6D"/>
    <w:rsid w:val="00783BD5"/>
    <w:rsid w:val="00784720"/>
    <w:rsid w:val="007854DD"/>
    <w:rsid w:val="0078644A"/>
    <w:rsid w:val="0078701B"/>
    <w:rsid w:val="00787D91"/>
    <w:rsid w:val="007905AC"/>
    <w:rsid w:val="00790E37"/>
    <w:rsid w:val="007939CA"/>
    <w:rsid w:val="00794CF1"/>
    <w:rsid w:val="0079529D"/>
    <w:rsid w:val="00797224"/>
    <w:rsid w:val="00797DBE"/>
    <w:rsid w:val="007A1296"/>
    <w:rsid w:val="007A2729"/>
    <w:rsid w:val="007A2C10"/>
    <w:rsid w:val="007A2EB0"/>
    <w:rsid w:val="007A3A46"/>
    <w:rsid w:val="007A5571"/>
    <w:rsid w:val="007A5CD7"/>
    <w:rsid w:val="007A5F91"/>
    <w:rsid w:val="007A62DD"/>
    <w:rsid w:val="007A6B40"/>
    <w:rsid w:val="007A6F6E"/>
    <w:rsid w:val="007A74F6"/>
    <w:rsid w:val="007A76C7"/>
    <w:rsid w:val="007A7F91"/>
    <w:rsid w:val="007B0389"/>
    <w:rsid w:val="007B076D"/>
    <w:rsid w:val="007B115F"/>
    <w:rsid w:val="007B1BE8"/>
    <w:rsid w:val="007B1E0A"/>
    <w:rsid w:val="007B261F"/>
    <w:rsid w:val="007B3329"/>
    <w:rsid w:val="007B3AFA"/>
    <w:rsid w:val="007B601B"/>
    <w:rsid w:val="007B614C"/>
    <w:rsid w:val="007C1C08"/>
    <w:rsid w:val="007C3B7C"/>
    <w:rsid w:val="007C3C6C"/>
    <w:rsid w:val="007C51BB"/>
    <w:rsid w:val="007C751A"/>
    <w:rsid w:val="007C78CF"/>
    <w:rsid w:val="007C7ADF"/>
    <w:rsid w:val="007C7B9B"/>
    <w:rsid w:val="007D037A"/>
    <w:rsid w:val="007D0A33"/>
    <w:rsid w:val="007D0D07"/>
    <w:rsid w:val="007D1172"/>
    <w:rsid w:val="007D3ADB"/>
    <w:rsid w:val="007D4E67"/>
    <w:rsid w:val="007D5B41"/>
    <w:rsid w:val="007D5EF0"/>
    <w:rsid w:val="007D6574"/>
    <w:rsid w:val="007D76FF"/>
    <w:rsid w:val="007E041D"/>
    <w:rsid w:val="007E161C"/>
    <w:rsid w:val="007E1A53"/>
    <w:rsid w:val="007E22BF"/>
    <w:rsid w:val="007E35DC"/>
    <w:rsid w:val="007E3A0D"/>
    <w:rsid w:val="007E4846"/>
    <w:rsid w:val="007E5335"/>
    <w:rsid w:val="007E53E6"/>
    <w:rsid w:val="007E53EE"/>
    <w:rsid w:val="007E550A"/>
    <w:rsid w:val="007E56D0"/>
    <w:rsid w:val="007E573D"/>
    <w:rsid w:val="007E647C"/>
    <w:rsid w:val="007E76D7"/>
    <w:rsid w:val="007E7A13"/>
    <w:rsid w:val="007E7B0C"/>
    <w:rsid w:val="007F001E"/>
    <w:rsid w:val="007F05D6"/>
    <w:rsid w:val="007F221A"/>
    <w:rsid w:val="007F3041"/>
    <w:rsid w:val="007F3C00"/>
    <w:rsid w:val="007F3DBF"/>
    <w:rsid w:val="007F5E92"/>
    <w:rsid w:val="007F67A3"/>
    <w:rsid w:val="007F6ABC"/>
    <w:rsid w:val="007F7455"/>
    <w:rsid w:val="00800098"/>
    <w:rsid w:val="00800ADF"/>
    <w:rsid w:val="00800BEA"/>
    <w:rsid w:val="00801A6F"/>
    <w:rsid w:val="0080265D"/>
    <w:rsid w:val="008035D8"/>
    <w:rsid w:val="00806904"/>
    <w:rsid w:val="00807174"/>
    <w:rsid w:val="008074A2"/>
    <w:rsid w:val="00810268"/>
    <w:rsid w:val="008108AF"/>
    <w:rsid w:val="00811B89"/>
    <w:rsid w:val="008128FB"/>
    <w:rsid w:val="0081299A"/>
    <w:rsid w:val="00813415"/>
    <w:rsid w:val="00813A1A"/>
    <w:rsid w:val="008141D4"/>
    <w:rsid w:val="00814794"/>
    <w:rsid w:val="008148B9"/>
    <w:rsid w:val="00815249"/>
    <w:rsid w:val="00817582"/>
    <w:rsid w:val="008175DF"/>
    <w:rsid w:val="008204EF"/>
    <w:rsid w:val="00821196"/>
    <w:rsid w:val="00821D59"/>
    <w:rsid w:val="00824157"/>
    <w:rsid w:val="008254EB"/>
    <w:rsid w:val="00826138"/>
    <w:rsid w:val="00827CBF"/>
    <w:rsid w:val="008321D8"/>
    <w:rsid w:val="00832615"/>
    <w:rsid w:val="008328AF"/>
    <w:rsid w:val="0083304D"/>
    <w:rsid w:val="00833CBB"/>
    <w:rsid w:val="00835151"/>
    <w:rsid w:val="0083571E"/>
    <w:rsid w:val="0083684F"/>
    <w:rsid w:val="0083689A"/>
    <w:rsid w:val="008377F0"/>
    <w:rsid w:val="00840474"/>
    <w:rsid w:val="008408B1"/>
    <w:rsid w:val="00840FB9"/>
    <w:rsid w:val="00841803"/>
    <w:rsid w:val="00843ECF"/>
    <w:rsid w:val="00844969"/>
    <w:rsid w:val="0084668D"/>
    <w:rsid w:val="00846D00"/>
    <w:rsid w:val="008471E9"/>
    <w:rsid w:val="00847D68"/>
    <w:rsid w:val="0085052B"/>
    <w:rsid w:val="0085131A"/>
    <w:rsid w:val="00852203"/>
    <w:rsid w:val="00852C0E"/>
    <w:rsid w:val="00853FFA"/>
    <w:rsid w:val="00855BB6"/>
    <w:rsid w:val="008574E4"/>
    <w:rsid w:val="00860DDB"/>
    <w:rsid w:val="00861B36"/>
    <w:rsid w:val="00862089"/>
    <w:rsid w:val="008637D3"/>
    <w:rsid w:val="008638E5"/>
    <w:rsid w:val="00863E5E"/>
    <w:rsid w:val="008649D3"/>
    <w:rsid w:val="008665E7"/>
    <w:rsid w:val="00866726"/>
    <w:rsid w:val="0086674E"/>
    <w:rsid w:val="008668CE"/>
    <w:rsid w:val="00866CD5"/>
    <w:rsid w:val="00866DCB"/>
    <w:rsid w:val="00866FE9"/>
    <w:rsid w:val="008712DA"/>
    <w:rsid w:val="00872616"/>
    <w:rsid w:val="00872774"/>
    <w:rsid w:val="00872E02"/>
    <w:rsid w:val="0087408B"/>
    <w:rsid w:val="008745E4"/>
    <w:rsid w:val="00876435"/>
    <w:rsid w:val="008768BC"/>
    <w:rsid w:val="00877B37"/>
    <w:rsid w:val="008801D3"/>
    <w:rsid w:val="0088055F"/>
    <w:rsid w:val="008808CA"/>
    <w:rsid w:val="00880E66"/>
    <w:rsid w:val="008824FC"/>
    <w:rsid w:val="00882C71"/>
    <w:rsid w:val="008853B7"/>
    <w:rsid w:val="00886703"/>
    <w:rsid w:val="00886748"/>
    <w:rsid w:val="00886AB5"/>
    <w:rsid w:val="00886F89"/>
    <w:rsid w:val="008872CB"/>
    <w:rsid w:val="00887E6F"/>
    <w:rsid w:val="00892772"/>
    <w:rsid w:val="00893E37"/>
    <w:rsid w:val="008942AC"/>
    <w:rsid w:val="00894A74"/>
    <w:rsid w:val="00894C92"/>
    <w:rsid w:val="00894D48"/>
    <w:rsid w:val="00896479"/>
    <w:rsid w:val="0089656C"/>
    <w:rsid w:val="008967EC"/>
    <w:rsid w:val="00896E66"/>
    <w:rsid w:val="00897291"/>
    <w:rsid w:val="008A0C0E"/>
    <w:rsid w:val="008A10EF"/>
    <w:rsid w:val="008A1158"/>
    <w:rsid w:val="008A25E5"/>
    <w:rsid w:val="008A2769"/>
    <w:rsid w:val="008A2FDE"/>
    <w:rsid w:val="008A329C"/>
    <w:rsid w:val="008A4118"/>
    <w:rsid w:val="008A421A"/>
    <w:rsid w:val="008A4AFB"/>
    <w:rsid w:val="008A4BAB"/>
    <w:rsid w:val="008A4FBD"/>
    <w:rsid w:val="008A5A19"/>
    <w:rsid w:val="008A61DE"/>
    <w:rsid w:val="008A6A3D"/>
    <w:rsid w:val="008A722E"/>
    <w:rsid w:val="008B0347"/>
    <w:rsid w:val="008B0396"/>
    <w:rsid w:val="008B0BCB"/>
    <w:rsid w:val="008B180D"/>
    <w:rsid w:val="008B2583"/>
    <w:rsid w:val="008B2760"/>
    <w:rsid w:val="008B6ACB"/>
    <w:rsid w:val="008B7065"/>
    <w:rsid w:val="008B7B19"/>
    <w:rsid w:val="008C05C0"/>
    <w:rsid w:val="008C078C"/>
    <w:rsid w:val="008C0B7D"/>
    <w:rsid w:val="008C0F79"/>
    <w:rsid w:val="008C12DC"/>
    <w:rsid w:val="008C2354"/>
    <w:rsid w:val="008C26A0"/>
    <w:rsid w:val="008C4A01"/>
    <w:rsid w:val="008C7E47"/>
    <w:rsid w:val="008D19ED"/>
    <w:rsid w:val="008D1D4F"/>
    <w:rsid w:val="008D29C6"/>
    <w:rsid w:val="008D384E"/>
    <w:rsid w:val="008D510A"/>
    <w:rsid w:val="008D5CE4"/>
    <w:rsid w:val="008D71CB"/>
    <w:rsid w:val="008E0EB0"/>
    <w:rsid w:val="008E3A62"/>
    <w:rsid w:val="008E44AF"/>
    <w:rsid w:val="008E4E7A"/>
    <w:rsid w:val="008E5FD6"/>
    <w:rsid w:val="008E691F"/>
    <w:rsid w:val="008E7387"/>
    <w:rsid w:val="008F0894"/>
    <w:rsid w:val="008F0A29"/>
    <w:rsid w:val="008F13E5"/>
    <w:rsid w:val="008F1B73"/>
    <w:rsid w:val="008F243E"/>
    <w:rsid w:val="008F2EDB"/>
    <w:rsid w:val="008F4C25"/>
    <w:rsid w:val="008F5149"/>
    <w:rsid w:val="008F5274"/>
    <w:rsid w:val="008F5F73"/>
    <w:rsid w:val="008F6D4C"/>
    <w:rsid w:val="00900913"/>
    <w:rsid w:val="0090115A"/>
    <w:rsid w:val="009013B3"/>
    <w:rsid w:val="00902400"/>
    <w:rsid w:val="009028E7"/>
    <w:rsid w:val="00904AB7"/>
    <w:rsid w:val="00905D2C"/>
    <w:rsid w:val="00905E21"/>
    <w:rsid w:val="00907B9D"/>
    <w:rsid w:val="00910703"/>
    <w:rsid w:val="00910E3E"/>
    <w:rsid w:val="00911093"/>
    <w:rsid w:val="00911BB1"/>
    <w:rsid w:val="00912B32"/>
    <w:rsid w:val="00912E38"/>
    <w:rsid w:val="00916937"/>
    <w:rsid w:val="0092033A"/>
    <w:rsid w:val="00920344"/>
    <w:rsid w:val="0092189E"/>
    <w:rsid w:val="0092275D"/>
    <w:rsid w:val="009228F4"/>
    <w:rsid w:val="00922BF7"/>
    <w:rsid w:val="00923529"/>
    <w:rsid w:val="009238F9"/>
    <w:rsid w:val="00923962"/>
    <w:rsid w:val="00923B56"/>
    <w:rsid w:val="00923D55"/>
    <w:rsid w:val="00923E46"/>
    <w:rsid w:val="0092449F"/>
    <w:rsid w:val="0092523B"/>
    <w:rsid w:val="00926EB2"/>
    <w:rsid w:val="0093037D"/>
    <w:rsid w:val="00931D36"/>
    <w:rsid w:val="00932252"/>
    <w:rsid w:val="0093329C"/>
    <w:rsid w:val="00934518"/>
    <w:rsid w:val="00934625"/>
    <w:rsid w:val="00934E38"/>
    <w:rsid w:val="00934F5B"/>
    <w:rsid w:val="009351CF"/>
    <w:rsid w:val="00935225"/>
    <w:rsid w:val="009358EC"/>
    <w:rsid w:val="00936BBE"/>
    <w:rsid w:val="0093724D"/>
    <w:rsid w:val="00937452"/>
    <w:rsid w:val="00941552"/>
    <w:rsid w:val="009417AB"/>
    <w:rsid w:val="00941E2B"/>
    <w:rsid w:val="0094252A"/>
    <w:rsid w:val="0094562E"/>
    <w:rsid w:val="00945E32"/>
    <w:rsid w:val="0094605B"/>
    <w:rsid w:val="00946E91"/>
    <w:rsid w:val="009475BD"/>
    <w:rsid w:val="00950167"/>
    <w:rsid w:val="00950A94"/>
    <w:rsid w:val="009529F5"/>
    <w:rsid w:val="00952F52"/>
    <w:rsid w:val="00953041"/>
    <w:rsid w:val="009531F3"/>
    <w:rsid w:val="00953F63"/>
    <w:rsid w:val="00954C96"/>
    <w:rsid w:val="0095592B"/>
    <w:rsid w:val="00956DCD"/>
    <w:rsid w:val="009571FE"/>
    <w:rsid w:val="00957981"/>
    <w:rsid w:val="0096162E"/>
    <w:rsid w:val="009617FE"/>
    <w:rsid w:val="00961FE3"/>
    <w:rsid w:val="00962BD2"/>
    <w:rsid w:val="00963437"/>
    <w:rsid w:val="00964514"/>
    <w:rsid w:val="00964D00"/>
    <w:rsid w:val="009654A2"/>
    <w:rsid w:val="009719B5"/>
    <w:rsid w:val="00972A47"/>
    <w:rsid w:val="00972DDE"/>
    <w:rsid w:val="009736FC"/>
    <w:rsid w:val="00973BA7"/>
    <w:rsid w:val="00973C2B"/>
    <w:rsid w:val="0097434E"/>
    <w:rsid w:val="00974564"/>
    <w:rsid w:val="00974A64"/>
    <w:rsid w:val="009822D9"/>
    <w:rsid w:val="00982454"/>
    <w:rsid w:val="00982FB1"/>
    <w:rsid w:val="00983189"/>
    <w:rsid w:val="00983A04"/>
    <w:rsid w:val="009841CA"/>
    <w:rsid w:val="00984EF1"/>
    <w:rsid w:val="009876A6"/>
    <w:rsid w:val="0098789F"/>
    <w:rsid w:val="009908FA"/>
    <w:rsid w:val="00991A54"/>
    <w:rsid w:val="00992924"/>
    <w:rsid w:val="009937AB"/>
    <w:rsid w:val="00993BC6"/>
    <w:rsid w:val="00994F07"/>
    <w:rsid w:val="0099514B"/>
    <w:rsid w:val="00995391"/>
    <w:rsid w:val="00996ACB"/>
    <w:rsid w:val="00997402"/>
    <w:rsid w:val="00997CB6"/>
    <w:rsid w:val="009A01FA"/>
    <w:rsid w:val="009A0E75"/>
    <w:rsid w:val="009A12D3"/>
    <w:rsid w:val="009A1A67"/>
    <w:rsid w:val="009A296B"/>
    <w:rsid w:val="009A30D7"/>
    <w:rsid w:val="009A408E"/>
    <w:rsid w:val="009A5713"/>
    <w:rsid w:val="009A59C9"/>
    <w:rsid w:val="009A6013"/>
    <w:rsid w:val="009A61D5"/>
    <w:rsid w:val="009A6A2B"/>
    <w:rsid w:val="009A7FE0"/>
    <w:rsid w:val="009B08A4"/>
    <w:rsid w:val="009B22D1"/>
    <w:rsid w:val="009B2543"/>
    <w:rsid w:val="009B2A02"/>
    <w:rsid w:val="009B31F7"/>
    <w:rsid w:val="009B7827"/>
    <w:rsid w:val="009B7BCD"/>
    <w:rsid w:val="009B7F98"/>
    <w:rsid w:val="009C0213"/>
    <w:rsid w:val="009C1656"/>
    <w:rsid w:val="009C3320"/>
    <w:rsid w:val="009C5031"/>
    <w:rsid w:val="009C5053"/>
    <w:rsid w:val="009C5194"/>
    <w:rsid w:val="009C5368"/>
    <w:rsid w:val="009C628A"/>
    <w:rsid w:val="009C71C2"/>
    <w:rsid w:val="009D0630"/>
    <w:rsid w:val="009D12C6"/>
    <w:rsid w:val="009D1F76"/>
    <w:rsid w:val="009D2521"/>
    <w:rsid w:val="009D2ADA"/>
    <w:rsid w:val="009D2BFC"/>
    <w:rsid w:val="009D3E08"/>
    <w:rsid w:val="009D5512"/>
    <w:rsid w:val="009D61CB"/>
    <w:rsid w:val="009D722B"/>
    <w:rsid w:val="009E018A"/>
    <w:rsid w:val="009E155F"/>
    <w:rsid w:val="009E2EC2"/>
    <w:rsid w:val="009E411F"/>
    <w:rsid w:val="009E48C8"/>
    <w:rsid w:val="009E5FA9"/>
    <w:rsid w:val="009E6163"/>
    <w:rsid w:val="009E708C"/>
    <w:rsid w:val="009E72F5"/>
    <w:rsid w:val="009F04FC"/>
    <w:rsid w:val="009F0E3C"/>
    <w:rsid w:val="009F0FEC"/>
    <w:rsid w:val="009F238E"/>
    <w:rsid w:val="009F3F19"/>
    <w:rsid w:val="009F49B7"/>
    <w:rsid w:val="009F5796"/>
    <w:rsid w:val="009F605B"/>
    <w:rsid w:val="009F67D3"/>
    <w:rsid w:val="009F6DB3"/>
    <w:rsid w:val="009F6E05"/>
    <w:rsid w:val="00A01CAB"/>
    <w:rsid w:val="00A02731"/>
    <w:rsid w:val="00A02C95"/>
    <w:rsid w:val="00A02F74"/>
    <w:rsid w:val="00A04BEE"/>
    <w:rsid w:val="00A073F4"/>
    <w:rsid w:val="00A10F1F"/>
    <w:rsid w:val="00A12764"/>
    <w:rsid w:val="00A12AE9"/>
    <w:rsid w:val="00A134CD"/>
    <w:rsid w:val="00A14161"/>
    <w:rsid w:val="00A14681"/>
    <w:rsid w:val="00A1663B"/>
    <w:rsid w:val="00A1670A"/>
    <w:rsid w:val="00A16FAE"/>
    <w:rsid w:val="00A17067"/>
    <w:rsid w:val="00A17E8E"/>
    <w:rsid w:val="00A20208"/>
    <w:rsid w:val="00A20D1B"/>
    <w:rsid w:val="00A22BC4"/>
    <w:rsid w:val="00A22FE2"/>
    <w:rsid w:val="00A24F1C"/>
    <w:rsid w:val="00A25008"/>
    <w:rsid w:val="00A25896"/>
    <w:rsid w:val="00A26474"/>
    <w:rsid w:val="00A26882"/>
    <w:rsid w:val="00A27159"/>
    <w:rsid w:val="00A271B3"/>
    <w:rsid w:val="00A27775"/>
    <w:rsid w:val="00A30597"/>
    <w:rsid w:val="00A30D53"/>
    <w:rsid w:val="00A30EE6"/>
    <w:rsid w:val="00A32CB1"/>
    <w:rsid w:val="00A33905"/>
    <w:rsid w:val="00A33BD3"/>
    <w:rsid w:val="00A3412B"/>
    <w:rsid w:val="00A365D9"/>
    <w:rsid w:val="00A4072A"/>
    <w:rsid w:val="00A4089D"/>
    <w:rsid w:val="00A41E5C"/>
    <w:rsid w:val="00A41FE1"/>
    <w:rsid w:val="00A42056"/>
    <w:rsid w:val="00A424E3"/>
    <w:rsid w:val="00A42B5C"/>
    <w:rsid w:val="00A439DB"/>
    <w:rsid w:val="00A4474F"/>
    <w:rsid w:val="00A44B48"/>
    <w:rsid w:val="00A45112"/>
    <w:rsid w:val="00A46263"/>
    <w:rsid w:val="00A46525"/>
    <w:rsid w:val="00A51AEA"/>
    <w:rsid w:val="00A521F2"/>
    <w:rsid w:val="00A52809"/>
    <w:rsid w:val="00A528CB"/>
    <w:rsid w:val="00A5436D"/>
    <w:rsid w:val="00A54641"/>
    <w:rsid w:val="00A561E0"/>
    <w:rsid w:val="00A56784"/>
    <w:rsid w:val="00A56AC5"/>
    <w:rsid w:val="00A577DF"/>
    <w:rsid w:val="00A57933"/>
    <w:rsid w:val="00A609C3"/>
    <w:rsid w:val="00A61D7B"/>
    <w:rsid w:val="00A61EE8"/>
    <w:rsid w:val="00A625D1"/>
    <w:rsid w:val="00A62914"/>
    <w:rsid w:val="00A63434"/>
    <w:rsid w:val="00A64F74"/>
    <w:rsid w:val="00A653FE"/>
    <w:rsid w:val="00A663C9"/>
    <w:rsid w:val="00A67281"/>
    <w:rsid w:val="00A70F18"/>
    <w:rsid w:val="00A70FBE"/>
    <w:rsid w:val="00A719F7"/>
    <w:rsid w:val="00A7475A"/>
    <w:rsid w:val="00A74D50"/>
    <w:rsid w:val="00A754CF"/>
    <w:rsid w:val="00A75F23"/>
    <w:rsid w:val="00A76560"/>
    <w:rsid w:val="00A7700A"/>
    <w:rsid w:val="00A77593"/>
    <w:rsid w:val="00A778E3"/>
    <w:rsid w:val="00A809DA"/>
    <w:rsid w:val="00A81BA6"/>
    <w:rsid w:val="00A81FF1"/>
    <w:rsid w:val="00A82415"/>
    <w:rsid w:val="00A82B67"/>
    <w:rsid w:val="00A83385"/>
    <w:rsid w:val="00A84649"/>
    <w:rsid w:val="00A84846"/>
    <w:rsid w:val="00A8537D"/>
    <w:rsid w:val="00A866D8"/>
    <w:rsid w:val="00A87B93"/>
    <w:rsid w:val="00A87DCA"/>
    <w:rsid w:val="00A905F2"/>
    <w:rsid w:val="00A909A6"/>
    <w:rsid w:val="00A91DE2"/>
    <w:rsid w:val="00A9396A"/>
    <w:rsid w:val="00A94EEC"/>
    <w:rsid w:val="00A9621D"/>
    <w:rsid w:val="00A9644B"/>
    <w:rsid w:val="00A96F69"/>
    <w:rsid w:val="00A9742F"/>
    <w:rsid w:val="00A97844"/>
    <w:rsid w:val="00AA1883"/>
    <w:rsid w:val="00AA1A40"/>
    <w:rsid w:val="00AA1C65"/>
    <w:rsid w:val="00AA2246"/>
    <w:rsid w:val="00AA2AA9"/>
    <w:rsid w:val="00AA2CA7"/>
    <w:rsid w:val="00AA3115"/>
    <w:rsid w:val="00AA50D0"/>
    <w:rsid w:val="00AA5407"/>
    <w:rsid w:val="00AA6285"/>
    <w:rsid w:val="00AA6DFC"/>
    <w:rsid w:val="00AA7182"/>
    <w:rsid w:val="00AB147B"/>
    <w:rsid w:val="00AB1692"/>
    <w:rsid w:val="00AB1D22"/>
    <w:rsid w:val="00AB25A1"/>
    <w:rsid w:val="00AB25B2"/>
    <w:rsid w:val="00AB2835"/>
    <w:rsid w:val="00AB51B6"/>
    <w:rsid w:val="00AB56A2"/>
    <w:rsid w:val="00AB6ECC"/>
    <w:rsid w:val="00AB7FEA"/>
    <w:rsid w:val="00AC05F5"/>
    <w:rsid w:val="00AC064D"/>
    <w:rsid w:val="00AC17B4"/>
    <w:rsid w:val="00AC2B7E"/>
    <w:rsid w:val="00AC35E7"/>
    <w:rsid w:val="00AC41EF"/>
    <w:rsid w:val="00AC4F5C"/>
    <w:rsid w:val="00AC52E8"/>
    <w:rsid w:val="00AC5B80"/>
    <w:rsid w:val="00AC5C95"/>
    <w:rsid w:val="00AC6E91"/>
    <w:rsid w:val="00AC750D"/>
    <w:rsid w:val="00AC7DBE"/>
    <w:rsid w:val="00AD0B97"/>
    <w:rsid w:val="00AD1054"/>
    <w:rsid w:val="00AD1DB8"/>
    <w:rsid w:val="00AD234D"/>
    <w:rsid w:val="00AD2A12"/>
    <w:rsid w:val="00AD2E7E"/>
    <w:rsid w:val="00AD4362"/>
    <w:rsid w:val="00AD47C7"/>
    <w:rsid w:val="00AD4A1D"/>
    <w:rsid w:val="00AD74DB"/>
    <w:rsid w:val="00AD7CA1"/>
    <w:rsid w:val="00AE0841"/>
    <w:rsid w:val="00AE12F2"/>
    <w:rsid w:val="00AE2530"/>
    <w:rsid w:val="00AE7D19"/>
    <w:rsid w:val="00AF056E"/>
    <w:rsid w:val="00AF067C"/>
    <w:rsid w:val="00AF0EAF"/>
    <w:rsid w:val="00AF1FCD"/>
    <w:rsid w:val="00AF208D"/>
    <w:rsid w:val="00AF310D"/>
    <w:rsid w:val="00AF32BD"/>
    <w:rsid w:val="00AF370A"/>
    <w:rsid w:val="00AF37F3"/>
    <w:rsid w:val="00AF454E"/>
    <w:rsid w:val="00AF49AF"/>
    <w:rsid w:val="00AF55AB"/>
    <w:rsid w:val="00AF5FFF"/>
    <w:rsid w:val="00AF6AE5"/>
    <w:rsid w:val="00AF6DB1"/>
    <w:rsid w:val="00AF7863"/>
    <w:rsid w:val="00AF7A64"/>
    <w:rsid w:val="00AF7C7B"/>
    <w:rsid w:val="00AF7CB4"/>
    <w:rsid w:val="00B00CA1"/>
    <w:rsid w:val="00B00F60"/>
    <w:rsid w:val="00B01994"/>
    <w:rsid w:val="00B01CA7"/>
    <w:rsid w:val="00B022C7"/>
    <w:rsid w:val="00B026DC"/>
    <w:rsid w:val="00B029F9"/>
    <w:rsid w:val="00B02BEC"/>
    <w:rsid w:val="00B03446"/>
    <w:rsid w:val="00B054E4"/>
    <w:rsid w:val="00B057AC"/>
    <w:rsid w:val="00B058B6"/>
    <w:rsid w:val="00B0737D"/>
    <w:rsid w:val="00B07FBA"/>
    <w:rsid w:val="00B10161"/>
    <w:rsid w:val="00B10795"/>
    <w:rsid w:val="00B10963"/>
    <w:rsid w:val="00B10B11"/>
    <w:rsid w:val="00B10CCC"/>
    <w:rsid w:val="00B13461"/>
    <w:rsid w:val="00B14276"/>
    <w:rsid w:val="00B15C98"/>
    <w:rsid w:val="00B161F3"/>
    <w:rsid w:val="00B16625"/>
    <w:rsid w:val="00B17736"/>
    <w:rsid w:val="00B179AD"/>
    <w:rsid w:val="00B221CF"/>
    <w:rsid w:val="00B22FB0"/>
    <w:rsid w:val="00B23F86"/>
    <w:rsid w:val="00B314A3"/>
    <w:rsid w:val="00B31D5B"/>
    <w:rsid w:val="00B34798"/>
    <w:rsid w:val="00B356A6"/>
    <w:rsid w:val="00B35794"/>
    <w:rsid w:val="00B362BD"/>
    <w:rsid w:val="00B37342"/>
    <w:rsid w:val="00B37640"/>
    <w:rsid w:val="00B37884"/>
    <w:rsid w:val="00B4095C"/>
    <w:rsid w:val="00B4200B"/>
    <w:rsid w:val="00B421F1"/>
    <w:rsid w:val="00B42CDE"/>
    <w:rsid w:val="00B434AA"/>
    <w:rsid w:val="00B4432F"/>
    <w:rsid w:val="00B44853"/>
    <w:rsid w:val="00B45EE0"/>
    <w:rsid w:val="00B4668F"/>
    <w:rsid w:val="00B472B4"/>
    <w:rsid w:val="00B507E7"/>
    <w:rsid w:val="00B50FC5"/>
    <w:rsid w:val="00B51CC4"/>
    <w:rsid w:val="00B528A6"/>
    <w:rsid w:val="00B54522"/>
    <w:rsid w:val="00B558DF"/>
    <w:rsid w:val="00B56D75"/>
    <w:rsid w:val="00B5721E"/>
    <w:rsid w:val="00B614C3"/>
    <w:rsid w:val="00B6192F"/>
    <w:rsid w:val="00B61B91"/>
    <w:rsid w:val="00B61FB4"/>
    <w:rsid w:val="00B6258A"/>
    <w:rsid w:val="00B63665"/>
    <w:rsid w:val="00B645EB"/>
    <w:rsid w:val="00B65444"/>
    <w:rsid w:val="00B6558B"/>
    <w:rsid w:val="00B6601A"/>
    <w:rsid w:val="00B66066"/>
    <w:rsid w:val="00B66483"/>
    <w:rsid w:val="00B67ADD"/>
    <w:rsid w:val="00B7101E"/>
    <w:rsid w:val="00B71F55"/>
    <w:rsid w:val="00B725B1"/>
    <w:rsid w:val="00B735CA"/>
    <w:rsid w:val="00B739A1"/>
    <w:rsid w:val="00B74472"/>
    <w:rsid w:val="00B753E3"/>
    <w:rsid w:val="00B75451"/>
    <w:rsid w:val="00B75CC5"/>
    <w:rsid w:val="00B7648E"/>
    <w:rsid w:val="00B803E8"/>
    <w:rsid w:val="00B807E6"/>
    <w:rsid w:val="00B80A9F"/>
    <w:rsid w:val="00B81925"/>
    <w:rsid w:val="00B821A8"/>
    <w:rsid w:val="00B82E30"/>
    <w:rsid w:val="00B83176"/>
    <w:rsid w:val="00B83987"/>
    <w:rsid w:val="00B84982"/>
    <w:rsid w:val="00B84D3D"/>
    <w:rsid w:val="00B8539A"/>
    <w:rsid w:val="00B86107"/>
    <w:rsid w:val="00B8626C"/>
    <w:rsid w:val="00B8671C"/>
    <w:rsid w:val="00B87B49"/>
    <w:rsid w:val="00B87E33"/>
    <w:rsid w:val="00B90742"/>
    <w:rsid w:val="00B910B3"/>
    <w:rsid w:val="00B9142F"/>
    <w:rsid w:val="00B91A08"/>
    <w:rsid w:val="00B9269A"/>
    <w:rsid w:val="00B9391B"/>
    <w:rsid w:val="00B93D87"/>
    <w:rsid w:val="00B93E32"/>
    <w:rsid w:val="00B954C0"/>
    <w:rsid w:val="00B961BF"/>
    <w:rsid w:val="00B97925"/>
    <w:rsid w:val="00BA3326"/>
    <w:rsid w:val="00BA3444"/>
    <w:rsid w:val="00BA4663"/>
    <w:rsid w:val="00BA485C"/>
    <w:rsid w:val="00BA4ED0"/>
    <w:rsid w:val="00BA5173"/>
    <w:rsid w:val="00BA6224"/>
    <w:rsid w:val="00BA6654"/>
    <w:rsid w:val="00BA70DC"/>
    <w:rsid w:val="00BA7528"/>
    <w:rsid w:val="00BA75FC"/>
    <w:rsid w:val="00BA7BC5"/>
    <w:rsid w:val="00BA7BD3"/>
    <w:rsid w:val="00BB0413"/>
    <w:rsid w:val="00BB319C"/>
    <w:rsid w:val="00BB3466"/>
    <w:rsid w:val="00BB40DA"/>
    <w:rsid w:val="00BB5422"/>
    <w:rsid w:val="00BB5743"/>
    <w:rsid w:val="00BB62AF"/>
    <w:rsid w:val="00BB63BD"/>
    <w:rsid w:val="00BB6431"/>
    <w:rsid w:val="00BB6A3A"/>
    <w:rsid w:val="00BB74EF"/>
    <w:rsid w:val="00BC245A"/>
    <w:rsid w:val="00BC25DB"/>
    <w:rsid w:val="00BC36B7"/>
    <w:rsid w:val="00BC4120"/>
    <w:rsid w:val="00BC520D"/>
    <w:rsid w:val="00BC57F3"/>
    <w:rsid w:val="00BC5CE1"/>
    <w:rsid w:val="00BC613F"/>
    <w:rsid w:val="00BC705E"/>
    <w:rsid w:val="00BC7820"/>
    <w:rsid w:val="00BD01A6"/>
    <w:rsid w:val="00BD0272"/>
    <w:rsid w:val="00BD1032"/>
    <w:rsid w:val="00BD1358"/>
    <w:rsid w:val="00BD1D1E"/>
    <w:rsid w:val="00BD1D32"/>
    <w:rsid w:val="00BD2368"/>
    <w:rsid w:val="00BD285F"/>
    <w:rsid w:val="00BD2942"/>
    <w:rsid w:val="00BD2D24"/>
    <w:rsid w:val="00BD4087"/>
    <w:rsid w:val="00BD4F08"/>
    <w:rsid w:val="00BD63FE"/>
    <w:rsid w:val="00BD683E"/>
    <w:rsid w:val="00BD6893"/>
    <w:rsid w:val="00BD7F84"/>
    <w:rsid w:val="00BE0619"/>
    <w:rsid w:val="00BE065C"/>
    <w:rsid w:val="00BE0A77"/>
    <w:rsid w:val="00BE112C"/>
    <w:rsid w:val="00BE268F"/>
    <w:rsid w:val="00BE2CFC"/>
    <w:rsid w:val="00BE3BA3"/>
    <w:rsid w:val="00BE5568"/>
    <w:rsid w:val="00BE58FD"/>
    <w:rsid w:val="00BE6B7B"/>
    <w:rsid w:val="00BE7CD2"/>
    <w:rsid w:val="00BF170D"/>
    <w:rsid w:val="00BF1CEF"/>
    <w:rsid w:val="00BF2181"/>
    <w:rsid w:val="00BF22F9"/>
    <w:rsid w:val="00BF2B38"/>
    <w:rsid w:val="00BF4A21"/>
    <w:rsid w:val="00BF610A"/>
    <w:rsid w:val="00BF637F"/>
    <w:rsid w:val="00BF671F"/>
    <w:rsid w:val="00BF7EFF"/>
    <w:rsid w:val="00C00944"/>
    <w:rsid w:val="00C00E8F"/>
    <w:rsid w:val="00C00FFB"/>
    <w:rsid w:val="00C01691"/>
    <w:rsid w:val="00C02178"/>
    <w:rsid w:val="00C023B2"/>
    <w:rsid w:val="00C026F4"/>
    <w:rsid w:val="00C04155"/>
    <w:rsid w:val="00C04AD3"/>
    <w:rsid w:val="00C057C9"/>
    <w:rsid w:val="00C058C7"/>
    <w:rsid w:val="00C05905"/>
    <w:rsid w:val="00C05B50"/>
    <w:rsid w:val="00C066BB"/>
    <w:rsid w:val="00C10266"/>
    <w:rsid w:val="00C106DF"/>
    <w:rsid w:val="00C108C9"/>
    <w:rsid w:val="00C12677"/>
    <w:rsid w:val="00C12BA1"/>
    <w:rsid w:val="00C12C3D"/>
    <w:rsid w:val="00C13204"/>
    <w:rsid w:val="00C145A3"/>
    <w:rsid w:val="00C14627"/>
    <w:rsid w:val="00C15164"/>
    <w:rsid w:val="00C15388"/>
    <w:rsid w:val="00C16276"/>
    <w:rsid w:val="00C1663B"/>
    <w:rsid w:val="00C17462"/>
    <w:rsid w:val="00C202ED"/>
    <w:rsid w:val="00C2042F"/>
    <w:rsid w:val="00C20F9C"/>
    <w:rsid w:val="00C21288"/>
    <w:rsid w:val="00C21A41"/>
    <w:rsid w:val="00C2278C"/>
    <w:rsid w:val="00C243A5"/>
    <w:rsid w:val="00C2478D"/>
    <w:rsid w:val="00C24903"/>
    <w:rsid w:val="00C254BD"/>
    <w:rsid w:val="00C2566A"/>
    <w:rsid w:val="00C2596A"/>
    <w:rsid w:val="00C310E0"/>
    <w:rsid w:val="00C3185B"/>
    <w:rsid w:val="00C32237"/>
    <w:rsid w:val="00C32315"/>
    <w:rsid w:val="00C32E80"/>
    <w:rsid w:val="00C32F58"/>
    <w:rsid w:val="00C333E9"/>
    <w:rsid w:val="00C3376C"/>
    <w:rsid w:val="00C33A0D"/>
    <w:rsid w:val="00C34F61"/>
    <w:rsid w:val="00C3523C"/>
    <w:rsid w:val="00C37A98"/>
    <w:rsid w:val="00C40F47"/>
    <w:rsid w:val="00C43279"/>
    <w:rsid w:val="00C43B2A"/>
    <w:rsid w:val="00C451DB"/>
    <w:rsid w:val="00C45EB4"/>
    <w:rsid w:val="00C461B8"/>
    <w:rsid w:val="00C46A3E"/>
    <w:rsid w:val="00C46FA6"/>
    <w:rsid w:val="00C47017"/>
    <w:rsid w:val="00C47089"/>
    <w:rsid w:val="00C47831"/>
    <w:rsid w:val="00C478A6"/>
    <w:rsid w:val="00C51B27"/>
    <w:rsid w:val="00C5225C"/>
    <w:rsid w:val="00C523AB"/>
    <w:rsid w:val="00C524D1"/>
    <w:rsid w:val="00C5302D"/>
    <w:rsid w:val="00C53A6D"/>
    <w:rsid w:val="00C53CD3"/>
    <w:rsid w:val="00C57B3A"/>
    <w:rsid w:val="00C60815"/>
    <w:rsid w:val="00C614D6"/>
    <w:rsid w:val="00C623F4"/>
    <w:rsid w:val="00C63DDB"/>
    <w:rsid w:val="00C646B9"/>
    <w:rsid w:val="00C646DB"/>
    <w:rsid w:val="00C64888"/>
    <w:rsid w:val="00C65031"/>
    <w:rsid w:val="00C6585C"/>
    <w:rsid w:val="00C65A0E"/>
    <w:rsid w:val="00C678E2"/>
    <w:rsid w:val="00C67F0D"/>
    <w:rsid w:val="00C70CDB"/>
    <w:rsid w:val="00C70D75"/>
    <w:rsid w:val="00C71827"/>
    <w:rsid w:val="00C726D5"/>
    <w:rsid w:val="00C7388A"/>
    <w:rsid w:val="00C75B74"/>
    <w:rsid w:val="00C76935"/>
    <w:rsid w:val="00C7781F"/>
    <w:rsid w:val="00C77CE3"/>
    <w:rsid w:val="00C80175"/>
    <w:rsid w:val="00C803F0"/>
    <w:rsid w:val="00C83C4B"/>
    <w:rsid w:val="00C840D3"/>
    <w:rsid w:val="00C86B63"/>
    <w:rsid w:val="00C86D53"/>
    <w:rsid w:val="00C87137"/>
    <w:rsid w:val="00C874B6"/>
    <w:rsid w:val="00C92462"/>
    <w:rsid w:val="00C92B1D"/>
    <w:rsid w:val="00C9341F"/>
    <w:rsid w:val="00C9358E"/>
    <w:rsid w:val="00C93ACF"/>
    <w:rsid w:val="00C94489"/>
    <w:rsid w:val="00C95809"/>
    <w:rsid w:val="00C95D73"/>
    <w:rsid w:val="00C96638"/>
    <w:rsid w:val="00C96CB3"/>
    <w:rsid w:val="00C97029"/>
    <w:rsid w:val="00C974BF"/>
    <w:rsid w:val="00C97919"/>
    <w:rsid w:val="00CA05E3"/>
    <w:rsid w:val="00CA0F3C"/>
    <w:rsid w:val="00CA13F9"/>
    <w:rsid w:val="00CA1F95"/>
    <w:rsid w:val="00CA2049"/>
    <w:rsid w:val="00CA3018"/>
    <w:rsid w:val="00CA3B44"/>
    <w:rsid w:val="00CA498D"/>
    <w:rsid w:val="00CA4F09"/>
    <w:rsid w:val="00CA5FCD"/>
    <w:rsid w:val="00CA6C57"/>
    <w:rsid w:val="00CA70A4"/>
    <w:rsid w:val="00CB11D3"/>
    <w:rsid w:val="00CB1241"/>
    <w:rsid w:val="00CB27E8"/>
    <w:rsid w:val="00CB56BE"/>
    <w:rsid w:val="00CB57BF"/>
    <w:rsid w:val="00CB5ADC"/>
    <w:rsid w:val="00CB5C5E"/>
    <w:rsid w:val="00CB5CB0"/>
    <w:rsid w:val="00CB642A"/>
    <w:rsid w:val="00CB7EB6"/>
    <w:rsid w:val="00CC009E"/>
    <w:rsid w:val="00CC1255"/>
    <w:rsid w:val="00CC30F9"/>
    <w:rsid w:val="00CC4721"/>
    <w:rsid w:val="00CC5B19"/>
    <w:rsid w:val="00CC6E9D"/>
    <w:rsid w:val="00CC78BF"/>
    <w:rsid w:val="00CD1E1F"/>
    <w:rsid w:val="00CD38D4"/>
    <w:rsid w:val="00CD4007"/>
    <w:rsid w:val="00CD4CDA"/>
    <w:rsid w:val="00CD4EFE"/>
    <w:rsid w:val="00CD5419"/>
    <w:rsid w:val="00CD576A"/>
    <w:rsid w:val="00CD6308"/>
    <w:rsid w:val="00CE093A"/>
    <w:rsid w:val="00CE0F64"/>
    <w:rsid w:val="00CE4B48"/>
    <w:rsid w:val="00CE4FBA"/>
    <w:rsid w:val="00CE527E"/>
    <w:rsid w:val="00CE5B82"/>
    <w:rsid w:val="00CE65D3"/>
    <w:rsid w:val="00CE6DB1"/>
    <w:rsid w:val="00CE763D"/>
    <w:rsid w:val="00CF017D"/>
    <w:rsid w:val="00CF0703"/>
    <w:rsid w:val="00CF0E66"/>
    <w:rsid w:val="00CF2CD0"/>
    <w:rsid w:val="00CF30D4"/>
    <w:rsid w:val="00CF3E45"/>
    <w:rsid w:val="00CF3EAD"/>
    <w:rsid w:val="00CF4FCB"/>
    <w:rsid w:val="00CF51A4"/>
    <w:rsid w:val="00CF5446"/>
    <w:rsid w:val="00CF57EE"/>
    <w:rsid w:val="00CF5F3E"/>
    <w:rsid w:val="00CF6730"/>
    <w:rsid w:val="00CF7D05"/>
    <w:rsid w:val="00D00E4E"/>
    <w:rsid w:val="00D011D7"/>
    <w:rsid w:val="00D014DB"/>
    <w:rsid w:val="00D01CA1"/>
    <w:rsid w:val="00D026C8"/>
    <w:rsid w:val="00D03719"/>
    <w:rsid w:val="00D037B3"/>
    <w:rsid w:val="00D0391C"/>
    <w:rsid w:val="00D04F0C"/>
    <w:rsid w:val="00D05F85"/>
    <w:rsid w:val="00D0765F"/>
    <w:rsid w:val="00D07732"/>
    <w:rsid w:val="00D110E2"/>
    <w:rsid w:val="00D113F1"/>
    <w:rsid w:val="00D116D4"/>
    <w:rsid w:val="00D14CED"/>
    <w:rsid w:val="00D14DFB"/>
    <w:rsid w:val="00D159F2"/>
    <w:rsid w:val="00D1732B"/>
    <w:rsid w:val="00D203F0"/>
    <w:rsid w:val="00D212D2"/>
    <w:rsid w:val="00D23C69"/>
    <w:rsid w:val="00D240FC"/>
    <w:rsid w:val="00D260BD"/>
    <w:rsid w:val="00D261EB"/>
    <w:rsid w:val="00D2730B"/>
    <w:rsid w:val="00D2753A"/>
    <w:rsid w:val="00D2770D"/>
    <w:rsid w:val="00D30468"/>
    <w:rsid w:val="00D3148C"/>
    <w:rsid w:val="00D31B5C"/>
    <w:rsid w:val="00D320FF"/>
    <w:rsid w:val="00D326FE"/>
    <w:rsid w:val="00D32F64"/>
    <w:rsid w:val="00D3442D"/>
    <w:rsid w:val="00D34820"/>
    <w:rsid w:val="00D34F96"/>
    <w:rsid w:val="00D357B8"/>
    <w:rsid w:val="00D3657A"/>
    <w:rsid w:val="00D36B4F"/>
    <w:rsid w:val="00D374FB"/>
    <w:rsid w:val="00D40AEA"/>
    <w:rsid w:val="00D4121B"/>
    <w:rsid w:val="00D42E90"/>
    <w:rsid w:val="00D442DF"/>
    <w:rsid w:val="00D4498C"/>
    <w:rsid w:val="00D44D23"/>
    <w:rsid w:val="00D469D5"/>
    <w:rsid w:val="00D46C87"/>
    <w:rsid w:val="00D477F4"/>
    <w:rsid w:val="00D47CE1"/>
    <w:rsid w:val="00D512D7"/>
    <w:rsid w:val="00D5211A"/>
    <w:rsid w:val="00D528CB"/>
    <w:rsid w:val="00D52933"/>
    <w:rsid w:val="00D53B97"/>
    <w:rsid w:val="00D54124"/>
    <w:rsid w:val="00D55E31"/>
    <w:rsid w:val="00D60088"/>
    <w:rsid w:val="00D6079D"/>
    <w:rsid w:val="00D60DB3"/>
    <w:rsid w:val="00D62BD9"/>
    <w:rsid w:val="00D62D71"/>
    <w:rsid w:val="00D62FEF"/>
    <w:rsid w:val="00D63E3D"/>
    <w:rsid w:val="00D6415B"/>
    <w:rsid w:val="00D64455"/>
    <w:rsid w:val="00D64E77"/>
    <w:rsid w:val="00D65621"/>
    <w:rsid w:val="00D6582D"/>
    <w:rsid w:val="00D66466"/>
    <w:rsid w:val="00D664C3"/>
    <w:rsid w:val="00D675D6"/>
    <w:rsid w:val="00D678CE"/>
    <w:rsid w:val="00D720D4"/>
    <w:rsid w:val="00D72296"/>
    <w:rsid w:val="00D74230"/>
    <w:rsid w:val="00D743B5"/>
    <w:rsid w:val="00D743ED"/>
    <w:rsid w:val="00D7543C"/>
    <w:rsid w:val="00D75548"/>
    <w:rsid w:val="00D759F8"/>
    <w:rsid w:val="00D75C42"/>
    <w:rsid w:val="00D77947"/>
    <w:rsid w:val="00D77967"/>
    <w:rsid w:val="00D77973"/>
    <w:rsid w:val="00D80954"/>
    <w:rsid w:val="00D8103D"/>
    <w:rsid w:val="00D812BB"/>
    <w:rsid w:val="00D81A1C"/>
    <w:rsid w:val="00D82595"/>
    <w:rsid w:val="00D838E5"/>
    <w:rsid w:val="00D83D08"/>
    <w:rsid w:val="00D85843"/>
    <w:rsid w:val="00D8688C"/>
    <w:rsid w:val="00D86D94"/>
    <w:rsid w:val="00D86DD0"/>
    <w:rsid w:val="00D90266"/>
    <w:rsid w:val="00D91825"/>
    <w:rsid w:val="00D92A73"/>
    <w:rsid w:val="00D9431C"/>
    <w:rsid w:val="00D947E7"/>
    <w:rsid w:val="00D96B22"/>
    <w:rsid w:val="00D96BB1"/>
    <w:rsid w:val="00D970D8"/>
    <w:rsid w:val="00D978D3"/>
    <w:rsid w:val="00D97AA0"/>
    <w:rsid w:val="00DA06CE"/>
    <w:rsid w:val="00DA1726"/>
    <w:rsid w:val="00DA1977"/>
    <w:rsid w:val="00DA1BEA"/>
    <w:rsid w:val="00DA273D"/>
    <w:rsid w:val="00DA2829"/>
    <w:rsid w:val="00DA2A43"/>
    <w:rsid w:val="00DA31C7"/>
    <w:rsid w:val="00DA3245"/>
    <w:rsid w:val="00DA3388"/>
    <w:rsid w:val="00DA3E54"/>
    <w:rsid w:val="00DA4048"/>
    <w:rsid w:val="00DA4298"/>
    <w:rsid w:val="00DA4CDA"/>
    <w:rsid w:val="00DA5047"/>
    <w:rsid w:val="00DA536D"/>
    <w:rsid w:val="00DA6BD5"/>
    <w:rsid w:val="00DA6D2F"/>
    <w:rsid w:val="00DA7DD1"/>
    <w:rsid w:val="00DB026D"/>
    <w:rsid w:val="00DB119A"/>
    <w:rsid w:val="00DB2670"/>
    <w:rsid w:val="00DB2969"/>
    <w:rsid w:val="00DB31D7"/>
    <w:rsid w:val="00DB32E3"/>
    <w:rsid w:val="00DB334A"/>
    <w:rsid w:val="00DB3E53"/>
    <w:rsid w:val="00DB4030"/>
    <w:rsid w:val="00DB4BEB"/>
    <w:rsid w:val="00DB6141"/>
    <w:rsid w:val="00DB6E50"/>
    <w:rsid w:val="00DC0DFF"/>
    <w:rsid w:val="00DC148B"/>
    <w:rsid w:val="00DC15CA"/>
    <w:rsid w:val="00DC1BE4"/>
    <w:rsid w:val="00DC1E6B"/>
    <w:rsid w:val="00DC26A9"/>
    <w:rsid w:val="00DC2707"/>
    <w:rsid w:val="00DC2853"/>
    <w:rsid w:val="00DC29B1"/>
    <w:rsid w:val="00DC4C87"/>
    <w:rsid w:val="00DC58BE"/>
    <w:rsid w:val="00DC5E28"/>
    <w:rsid w:val="00DC6175"/>
    <w:rsid w:val="00DC6299"/>
    <w:rsid w:val="00DC6C14"/>
    <w:rsid w:val="00DC7A4D"/>
    <w:rsid w:val="00DD05D4"/>
    <w:rsid w:val="00DD0B4B"/>
    <w:rsid w:val="00DD1EA9"/>
    <w:rsid w:val="00DD1F06"/>
    <w:rsid w:val="00DD281C"/>
    <w:rsid w:val="00DD2CD8"/>
    <w:rsid w:val="00DD32C3"/>
    <w:rsid w:val="00DD3E02"/>
    <w:rsid w:val="00DD550C"/>
    <w:rsid w:val="00DD636A"/>
    <w:rsid w:val="00DD66C3"/>
    <w:rsid w:val="00DD7167"/>
    <w:rsid w:val="00DD72FC"/>
    <w:rsid w:val="00DD7C01"/>
    <w:rsid w:val="00DD7E28"/>
    <w:rsid w:val="00DE0456"/>
    <w:rsid w:val="00DE1E16"/>
    <w:rsid w:val="00DE46A2"/>
    <w:rsid w:val="00DE4904"/>
    <w:rsid w:val="00DE4CDD"/>
    <w:rsid w:val="00DE4DCE"/>
    <w:rsid w:val="00DE59FD"/>
    <w:rsid w:val="00DE708E"/>
    <w:rsid w:val="00DF0661"/>
    <w:rsid w:val="00DF1927"/>
    <w:rsid w:val="00DF2878"/>
    <w:rsid w:val="00DF2937"/>
    <w:rsid w:val="00DF37C2"/>
    <w:rsid w:val="00DF47C2"/>
    <w:rsid w:val="00DF4A1A"/>
    <w:rsid w:val="00DF5D37"/>
    <w:rsid w:val="00DF67A0"/>
    <w:rsid w:val="00DF7AA8"/>
    <w:rsid w:val="00E01630"/>
    <w:rsid w:val="00E01F50"/>
    <w:rsid w:val="00E02A79"/>
    <w:rsid w:val="00E02E50"/>
    <w:rsid w:val="00E02EB3"/>
    <w:rsid w:val="00E03927"/>
    <w:rsid w:val="00E03BFB"/>
    <w:rsid w:val="00E0404D"/>
    <w:rsid w:val="00E040AA"/>
    <w:rsid w:val="00E04D5E"/>
    <w:rsid w:val="00E051FE"/>
    <w:rsid w:val="00E0592F"/>
    <w:rsid w:val="00E06E60"/>
    <w:rsid w:val="00E07BFA"/>
    <w:rsid w:val="00E10C34"/>
    <w:rsid w:val="00E13DD0"/>
    <w:rsid w:val="00E14015"/>
    <w:rsid w:val="00E141B7"/>
    <w:rsid w:val="00E145E2"/>
    <w:rsid w:val="00E17C85"/>
    <w:rsid w:val="00E200AA"/>
    <w:rsid w:val="00E22E0A"/>
    <w:rsid w:val="00E22F5C"/>
    <w:rsid w:val="00E2300A"/>
    <w:rsid w:val="00E2351A"/>
    <w:rsid w:val="00E24EFA"/>
    <w:rsid w:val="00E24FF2"/>
    <w:rsid w:val="00E26106"/>
    <w:rsid w:val="00E26409"/>
    <w:rsid w:val="00E27193"/>
    <w:rsid w:val="00E27C8A"/>
    <w:rsid w:val="00E304A4"/>
    <w:rsid w:val="00E30F9C"/>
    <w:rsid w:val="00E31281"/>
    <w:rsid w:val="00E3318E"/>
    <w:rsid w:val="00E33CDA"/>
    <w:rsid w:val="00E340AB"/>
    <w:rsid w:val="00E341C6"/>
    <w:rsid w:val="00E3533D"/>
    <w:rsid w:val="00E35CE5"/>
    <w:rsid w:val="00E367F3"/>
    <w:rsid w:val="00E37297"/>
    <w:rsid w:val="00E375D2"/>
    <w:rsid w:val="00E4011B"/>
    <w:rsid w:val="00E4030D"/>
    <w:rsid w:val="00E4054D"/>
    <w:rsid w:val="00E40582"/>
    <w:rsid w:val="00E416A7"/>
    <w:rsid w:val="00E41E68"/>
    <w:rsid w:val="00E47071"/>
    <w:rsid w:val="00E50212"/>
    <w:rsid w:val="00E529F9"/>
    <w:rsid w:val="00E52F97"/>
    <w:rsid w:val="00E534B2"/>
    <w:rsid w:val="00E53CAA"/>
    <w:rsid w:val="00E53D9C"/>
    <w:rsid w:val="00E5430D"/>
    <w:rsid w:val="00E54EBB"/>
    <w:rsid w:val="00E559D8"/>
    <w:rsid w:val="00E55B0E"/>
    <w:rsid w:val="00E56493"/>
    <w:rsid w:val="00E56E0F"/>
    <w:rsid w:val="00E56FD3"/>
    <w:rsid w:val="00E57531"/>
    <w:rsid w:val="00E57A1B"/>
    <w:rsid w:val="00E601F5"/>
    <w:rsid w:val="00E610AF"/>
    <w:rsid w:val="00E63484"/>
    <w:rsid w:val="00E6385D"/>
    <w:rsid w:val="00E65F70"/>
    <w:rsid w:val="00E662BA"/>
    <w:rsid w:val="00E66582"/>
    <w:rsid w:val="00E67CD6"/>
    <w:rsid w:val="00E74C9D"/>
    <w:rsid w:val="00E74FCC"/>
    <w:rsid w:val="00E7738D"/>
    <w:rsid w:val="00E8056A"/>
    <w:rsid w:val="00E83F9D"/>
    <w:rsid w:val="00E83FB8"/>
    <w:rsid w:val="00E84241"/>
    <w:rsid w:val="00E8570D"/>
    <w:rsid w:val="00E86031"/>
    <w:rsid w:val="00E8761F"/>
    <w:rsid w:val="00E918A2"/>
    <w:rsid w:val="00E9485F"/>
    <w:rsid w:val="00E95C42"/>
    <w:rsid w:val="00E962FA"/>
    <w:rsid w:val="00E9705A"/>
    <w:rsid w:val="00EA0F51"/>
    <w:rsid w:val="00EA10E8"/>
    <w:rsid w:val="00EA218B"/>
    <w:rsid w:val="00EA24D4"/>
    <w:rsid w:val="00EA4FA6"/>
    <w:rsid w:val="00EA64A7"/>
    <w:rsid w:val="00EA6D5A"/>
    <w:rsid w:val="00EA7259"/>
    <w:rsid w:val="00EB0D5D"/>
    <w:rsid w:val="00EB313D"/>
    <w:rsid w:val="00EB4488"/>
    <w:rsid w:val="00EB4A87"/>
    <w:rsid w:val="00EB7DB7"/>
    <w:rsid w:val="00EC0347"/>
    <w:rsid w:val="00EC25A2"/>
    <w:rsid w:val="00EC2790"/>
    <w:rsid w:val="00EC39D4"/>
    <w:rsid w:val="00EC4165"/>
    <w:rsid w:val="00EC491B"/>
    <w:rsid w:val="00EC5701"/>
    <w:rsid w:val="00EC72A2"/>
    <w:rsid w:val="00EC7B6B"/>
    <w:rsid w:val="00ED02ED"/>
    <w:rsid w:val="00ED1626"/>
    <w:rsid w:val="00ED229F"/>
    <w:rsid w:val="00ED2369"/>
    <w:rsid w:val="00ED2576"/>
    <w:rsid w:val="00ED3574"/>
    <w:rsid w:val="00ED3EDA"/>
    <w:rsid w:val="00ED3F2E"/>
    <w:rsid w:val="00ED4A85"/>
    <w:rsid w:val="00ED50B4"/>
    <w:rsid w:val="00ED50C0"/>
    <w:rsid w:val="00ED57E1"/>
    <w:rsid w:val="00ED68F4"/>
    <w:rsid w:val="00ED74DF"/>
    <w:rsid w:val="00EE005D"/>
    <w:rsid w:val="00EE1D95"/>
    <w:rsid w:val="00EE2218"/>
    <w:rsid w:val="00EE3D67"/>
    <w:rsid w:val="00EE5D8C"/>
    <w:rsid w:val="00EE7C16"/>
    <w:rsid w:val="00EF175A"/>
    <w:rsid w:val="00EF244D"/>
    <w:rsid w:val="00EF28E6"/>
    <w:rsid w:val="00EF3E7B"/>
    <w:rsid w:val="00EF4701"/>
    <w:rsid w:val="00EF509E"/>
    <w:rsid w:val="00EF58E6"/>
    <w:rsid w:val="00EF71DA"/>
    <w:rsid w:val="00EF7E29"/>
    <w:rsid w:val="00F00682"/>
    <w:rsid w:val="00F00CC1"/>
    <w:rsid w:val="00F00F5F"/>
    <w:rsid w:val="00F00FC6"/>
    <w:rsid w:val="00F0223D"/>
    <w:rsid w:val="00F033A6"/>
    <w:rsid w:val="00F04717"/>
    <w:rsid w:val="00F04771"/>
    <w:rsid w:val="00F049A4"/>
    <w:rsid w:val="00F05450"/>
    <w:rsid w:val="00F055C4"/>
    <w:rsid w:val="00F055D3"/>
    <w:rsid w:val="00F05728"/>
    <w:rsid w:val="00F05B97"/>
    <w:rsid w:val="00F06569"/>
    <w:rsid w:val="00F06A83"/>
    <w:rsid w:val="00F06EA2"/>
    <w:rsid w:val="00F07488"/>
    <w:rsid w:val="00F1001C"/>
    <w:rsid w:val="00F10C60"/>
    <w:rsid w:val="00F10E68"/>
    <w:rsid w:val="00F116B5"/>
    <w:rsid w:val="00F11D4C"/>
    <w:rsid w:val="00F11F35"/>
    <w:rsid w:val="00F1395E"/>
    <w:rsid w:val="00F13BA7"/>
    <w:rsid w:val="00F14B05"/>
    <w:rsid w:val="00F155D4"/>
    <w:rsid w:val="00F1596B"/>
    <w:rsid w:val="00F159B3"/>
    <w:rsid w:val="00F164FC"/>
    <w:rsid w:val="00F16923"/>
    <w:rsid w:val="00F20778"/>
    <w:rsid w:val="00F20D76"/>
    <w:rsid w:val="00F240A3"/>
    <w:rsid w:val="00F24C5B"/>
    <w:rsid w:val="00F25847"/>
    <w:rsid w:val="00F26553"/>
    <w:rsid w:val="00F2759E"/>
    <w:rsid w:val="00F303E3"/>
    <w:rsid w:val="00F30EA5"/>
    <w:rsid w:val="00F313F5"/>
    <w:rsid w:val="00F31F8A"/>
    <w:rsid w:val="00F328EA"/>
    <w:rsid w:val="00F32E65"/>
    <w:rsid w:val="00F332AB"/>
    <w:rsid w:val="00F351D7"/>
    <w:rsid w:val="00F35ACA"/>
    <w:rsid w:val="00F3619B"/>
    <w:rsid w:val="00F376C0"/>
    <w:rsid w:val="00F404A5"/>
    <w:rsid w:val="00F40B90"/>
    <w:rsid w:val="00F4100C"/>
    <w:rsid w:val="00F421D3"/>
    <w:rsid w:val="00F42EB8"/>
    <w:rsid w:val="00F4495B"/>
    <w:rsid w:val="00F44970"/>
    <w:rsid w:val="00F46749"/>
    <w:rsid w:val="00F46C07"/>
    <w:rsid w:val="00F5067B"/>
    <w:rsid w:val="00F51405"/>
    <w:rsid w:val="00F51E01"/>
    <w:rsid w:val="00F53A9C"/>
    <w:rsid w:val="00F54332"/>
    <w:rsid w:val="00F5464E"/>
    <w:rsid w:val="00F54E5D"/>
    <w:rsid w:val="00F54F7D"/>
    <w:rsid w:val="00F5522A"/>
    <w:rsid w:val="00F579A3"/>
    <w:rsid w:val="00F6039D"/>
    <w:rsid w:val="00F60FBA"/>
    <w:rsid w:val="00F610F9"/>
    <w:rsid w:val="00F63196"/>
    <w:rsid w:val="00F633CC"/>
    <w:rsid w:val="00F653B3"/>
    <w:rsid w:val="00F65814"/>
    <w:rsid w:val="00F66B86"/>
    <w:rsid w:val="00F674E2"/>
    <w:rsid w:val="00F676CC"/>
    <w:rsid w:val="00F67AE3"/>
    <w:rsid w:val="00F702FA"/>
    <w:rsid w:val="00F70551"/>
    <w:rsid w:val="00F71CB7"/>
    <w:rsid w:val="00F71F5F"/>
    <w:rsid w:val="00F73202"/>
    <w:rsid w:val="00F733A5"/>
    <w:rsid w:val="00F733B7"/>
    <w:rsid w:val="00F733C0"/>
    <w:rsid w:val="00F738A0"/>
    <w:rsid w:val="00F7426A"/>
    <w:rsid w:val="00F748E7"/>
    <w:rsid w:val="00F75293"/>
    <w:rsid w:val="00F75456"/>
    <w:rsid w:val="00F75D4F"/>
    <w:rsid w:val="00F76249"/>
    <w:rsid w:val="00F763D6"/>
    <w:rsid w:val="00F805F0"/>
    <w:rsid w:val="00F818D4"/>
    <w:rsid w:val="00F8296D"/>
    <w:rsid w:val="00F834D1"/>
    <w:rsid w:val="00F8405E"/>
    <w:rsid w:val="00F84418"/>
    <w:rsid w:val="00F84915"/>
    <w:rsid w:val="00F84E47"/>
    <w:rsid w:val="00F859A4"/>
    <w:rsid w:val="00F85A19"/>
    <w:rsid w:val="00F86769"/>
    <w:rsid w:val="00F8764F"/>
    <w:rsid w:val="00F87ED3"/>
    <w:rsid w:val="00F90709"/>
    <w:rsid w:val="00F9070F"/>
    <w:rsid w:val="00F912C5"/>
    <w:rsid w:val="00F92557"/>
    <w:rsid w:val="00F92DAB"/>
    <w:rsid w:val="00F92E21"/>
    <w:rsid w:val="00F93DA5"/>
    <w:rsid w:val="00F94339"/>
    <w:rsid w:val="00F96613"/>
    <w:rsid w:val="00F96CF3"/>
    <w:rsid w:val="00F97B91"/>
    <w:rsid w:val="00F97ED7"/>
    <w:rsid w:val="00FA154D"/>
    <w:rsid w:val="00FA2D21"/>
    <w:rsid w:val="00FA3DDA"/>
    <w:rsid w:val="00FA5B0B"/>
    <w:rsid w:val="00FA61F0"/>
    <w:rsid w:val="00FA69A6"/>
    <w:rsid w:val="00FA72E5"/>
    <w:rsid w:val="00FA7394"/>
    <w:rsid w:val="00FA7EC2"/>
    <w:rsid w:val="00FA7F8A"/>
    <w:rsid w:val="00FB0296"/>
    <w:rsid w:val="00FB111D"/>
    <w:rsid w:val="00FB1AF6"/>
    <w:rsid w:val="00FB206A"/>
    <w:rsid w:val="00FB2EA4"/>
    <w:rsid w:val="00FB3475"/>
    <w:rsid w:val="00FB3B05"/>
    <w:rsid w:val="00FB3C4E"/>
    <w:rsid w:val="00FB3E05"/>
    <w:rsid w:val="00FB40F6"/>
    <w:rsid w:val="00FB45EE"/>
    <w:rsid w:val="00FB50ED"/>
    <w:rsid w:val="00FB5AB8"/>
    <w:rsid w:val="00FB622D"/>
    <w:rsid w:val="00FB67EF"/>
    <w:rsid w:val="00FB6B4C"/>
    <w:rsid w:val="00FB70F3"/>
    <w:rsid w:val="00FB7BF5"/>
    <w:rsid w:val="00FC0420"/>
    <w:rsid w:val="00FC092B"/>
    <w:rsid w:val="00FC19A3"/>
    <w:rsid w:val="00FC24E6"/>
    <w:rsid w:val="00FC2A37"/>
    <w:rsid w:val="00FC2EB0"/>
    <w:rsid w:val="00FC4C66"/>
    <w:rsid w:val="00FC52BA"/>
    <w:rsid w:val="00FC5852"/>
    <w:rsid w:val="00FC6E92"/>
    <w:rsid w:val="00FC75CC"/>
    <w:rsid w:val="00FC77E1"/>
    <w:rsid w:val="00FD045B"/>
    <w:rsid w:val="00FD0F55"/>
    <w:rsid w:val="00FD1C87"/>
    <w:rsid w:val="00FD1DD2"/>
    <w:rsid w:val="00FD272F"/>
    <w:rsid w:val="00FD3BCE"/>
    <w:rsid w:val="00FD748A"/>
    <w:rsid w:val="00FD7FCF"/>
    <w:rsid w:val="00FE01CF"/>
    <w:rsid w:val="00FE0BE1"/>
    <w:rsid w:val="00FE1FD0"/>
    <w:rsid w:val="00FE22F3"/>
    <w:rsid w:val="00FE29EC"/>
    <w:rsid w:val="00FE2D29"/>
    <w:rsid w:val="00FE31EF"/>
    <w:rsid w:val="00FE3443"/>
    <w:rsid w:val="00FE39D4"/>
    <w:rsid w:val="00FE44F5"/>
    <w:rsid w:val="00FE4C79"/>
    <w:rsid w:val="00FE5E28"/>
    <w:rsid w:val="00FE60CC"/>
    <w:rsid w:val="00FF016F"/>
    <w:rsid w:val="00FF0C33"/>
    <w:rsid w:val="00FF1025"/>
    <w:rsid w:val="00FF1268"/>
    <w:rsid w:val="00FF148E"/>
    <w:rsid w:val="00FF15A6"/>
    <w:rsid w:val="00FF1E53"/>
    <w:rsid w:val="00FF3447"/>
    <w:rsid w:val="00FF3AC0"/>
    <w:rsid w:val="00FF3BD4"/>
    <w:rsid w:val="00FF4D15"/>
    <w:rsid w:val="00FF513A"/>
    <w:rsid w:val="00FF5677"/>
    <w:rsid w:val="00FF66D6"/>
    <w:rsid w:val="00FF746D"/>
    <w:rsid w:val="00FF774B"/>
    <w:rsid w:val="00FF7D0A"/>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3F61AA"/>
  <w15:docId w15:val="{D2080C15-6C05-4049-8961-CF94D44681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A5436D"/>
    <w:pPr>
      <w:widowControl w:val="0"/>
      <w:tabs>
        <w:tab w:val="left" w:pos="1293"/>
      </w:tabs>
      <w:overflowPunct w:val="0"/>
      <w:autoSpaceDE w:val="0"/>
      <w:autoSpaceDN w:val="0"/>
      <w:adjustRightInd w:val="0"/>
    </w:pPr>
    <w:rPr>
      <w:rFonts w:ascii="Times New Roman" w:eastAsia="Times New Roman" w:hAnsi="Times New Roman"/>
      <w:sz w:val="24"/>
      <w:lang w:eastAsia="en-US"/>
    </w:rPr>
  </w:style>
  <w:style w:type="paragraph" w:styleId="Antrat1">
    <w:name w:val="heading 1"/>
    <w:basedOn w:val="prastasis"/>
    <w:next w:val="prastasis"/>
    <w:link w:val="Antrat1Diagrama"/>
    <w:uiPriority w:val="9"/>
    <w:qFormat/>
    <w:rsid w:val="005E3331"/>
    <w:pPr>
      <w:keepNext/>
      <w:spacing w:before="240" w:after="60"/>
      <w:outlineLvl w:val="0"/>
    </w:pPr>
    <w:rPr>
      <w:rFonts w:ascii="Cambria" w:hAnsi="Cambria"/>
      <w:b/>
      <w:bCs/>
      <w:kern w:val="32"/>
      <w:sz w:val="32"/>
      <w:szCs w:val="32"/>
    </w:rPr>
  </w:style>
  <w:style w:type="paragraph" w:styleId="Antrat2">
    <w:name w:val="heading 2"/>
    <w:basedOn w:val="prastasis"/>
    <w:next w:val="prastasis"/>
    <w:link w:val="Antrat2Diagrama"/>
    <w:uiPriority w:val="9"/>
    <w:qFormat/>
    <w:rsid w:val="00A5436D"/>
    <w:pPr>
      <w:keepNext/>
      <w:widowControl/>
      <w:overflowPunct/>
      <w:autoSpaceDE/>
      <w:autoSpaceDN/>
      <w:adjustRightInd/>
      <w:ind w:right="66"/>
      <w:outlineLvl w:val="1"/>
    </w:pPr>
    <w:rPr>
      <w:b/>
      <w:bCs/>
      <w:szCs w:val="24"/>
    </w:rPr>
  </w:style>
  <w:style w:type="paragraph" w:styleId="Antrat3">
    <w:name w:val="heading 3"/>
    <w:aliases w:val="Diagrama, Diagrama"/>
    <w:basedOn w:val="prastasis"/>
    <w:next w:val="prastasis"/>
    <w:link w:val="Antrat3Diagrama"/>
    <w:unhideWhenUsed/>
    <w:qFormat/>
    <w:rsid w:val="000D02E4"/>
    <w:pPr>
      <w:keepNext/>
      <w:keepLines/>
      <w:spacing w:before="200"/>
      <w:outlineLvl w:val="2"/>
    </w:pPr>
    <w:rPr>
      <w:rFonts w:asciiTheme="majorHAnsi" w:eastAsiaTheme="majorEastAsia" w:hAnsiTheme="majorHAnsi" w:cstheme="majorBidi"/>
      <w:b/>
      <w:bCs/>
      <w:color w:val="4472C4" w:themeColor="accent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2Diagrama">
    <w:name w:val="Antraštė 2 Diagrama"/>
    <w:link w:val="Antrat2"/>
    <w:uiPriority w:val="9"/>
    <w:semiHidden/>
    <w:rsid w:val="00A5436D"/>
    <w:rPr>
      <w:rFonts w:ascii="Times New Roman" w:eastAsia="Times New Roman" w:hAnsi="Times New Roman" w:cs="Times New Roman"/>
      <w:b/>
      <w:bCs/>
      <w:sz w:val="24"/>
      <w:szCs w:val="24"/>
    </w:rPr>
  </w:style>
  <w:style w:type="character" w:styleId="Hipersaitas">
    <w:name w:val="Hyperlink"/>
    <w:uiPriority w:val="99"/>
    <w:unhideWhenUsed/>
    <w:rsid w:val="00A5436D"/>
    <w:rPr>
      <w:color w:val="0000FF"/>
      <w:u w:val="single"/>
    </w:rPr>
  </w:style>
  <w:style w:type="paragraph" w:customStyle="1" w:styleId="prastasistinklapis1">
    <w:name w:val="Įprastasis (tinklapis)1"/>
    <w:basedOn w:val="prastasis"/>
    <w:semiHidden/>
    <w:unhideWhenUsed/>
    <w:rsid w:val="00A5436D"/>
    <w:pPr>
      <w:widowControl/>
      <w:tabs>
        <w:tab w:val="clear" w:pos="1293"/>
      </w:tabs>
      <w:overflowPunct/>
      <w:autoSpaceDE/>
      <w:autoSpaceDN/>
      <w:adjustRightInd/>
      <w:spacing w:before="100" w:beforeAutospacing="1" w:after="100" w:afterAutospacing="1"/>
    </w:pPr>
    <w:rPr>
      <w:szCs w:val="24"/>
      <w:lang w:val="en-GB"/>
    </w:rPr>
  </w:style>
  <w:style w:type="paragraph" w:styleId="Pagrindiniotekstotrauka">
    <w:name w:val="Body Text Indent"/>
    <w:basedOn w:val="prastasis"/>
    <w:link w:val="PagrindiniotekstotraukaDiagrama"/>
    <w:unhideWhenUsed/>
    <w:rsid w:val="00A5436D"/>
    <w:pPr>
      <w:tabs>
        <w:tab w:val="clear" w:pos="1293"/>
      </w:tabs>
      <w:ind w:firstLine="709"/>
      <w:jc w:val="both"/>
    </w:pPr>
  </w:style>
  <w:style w:type="character" w:customStyle="1" w:styleId="PagrindiniotekstotraukaDiagrama">
    <w:name w:val="Pagrindinio teksto įtrauka Diagrama"/>
    <w:link w:val="Pagrindiniotekstotrauka"/>
    <w:rsid w:val="00A5436D"/>
    <w:rPr>
      <w:rFonts w:ascii="Times New Roman" w:eastAsia="Times New Roman" w:hAnsi="Times New Roman" w:cs="Times New Roman"/>
      <w:sz w:val="24"/>
      <w:szCs w:val="20"/>
    </w:rPr>
  </w:style>
  <w:style w:type="paragraph" w:styleId="Pagrindiniotekstotrauka2">
    <w:name w:val="Body Text Indent 2"/>
    <w:basedOn w:val="prastasis"/>
    <w:link w:val="Pagrindiniotekstotrauka2Diagrama"/>
    <w:unhideWhenUsed/>
    <w:rsid w:val="00A5436D"/>
    <w:pPr>
      <w:widowControl/>
      <w:tabs>
        <w:tab w:val="clear" w:pos="1293"/>
      </w:tabs>
      <w:overflowPunct/>
      <w:autoSpaceDE/>
      <w:autoSpaceDN/>
      <w:adjustRightInd/>
      <w:ind w:firstLine="5040"/>
      <w:jc w:val="both"/>
    </w:pPr>
    <w:rPr>
      <w:szCs w:val="24"/>
    </w:rPr>
  </w:style>
  <w:style w:type="character" w:customStyle="1" w:styleId="Pagrindiniotekstotrauka2Diagrama">
    <w:name w:val="Pagrindinio teksto įtrauka 2 Diagrama"/>
    <w:link w:val="Pagrindiniotekstotrauka2"/>
    <w:rsid w:val="00A5436D"/>
    <w:rPr>
      <w:rFonts w:ascii="Times New Roman" w:eastAsia="Times New Roman" w:hAnsi="Times New Roman" w:cs="Times New Roman"/>
      <w:sz w:val="24"/>
      <w:szCs w:val="24"/>
    </w:rPr>
  </w:style>
  <w:style w:type="paragraph" w:styleId="Debesliotekstas">
    <w:name w:val="Balloon Text"/>
    <w:basedOn w:val="prastasis"/>
    <w:link w:val="DebesliotekstasDiagrama"/>
    <w:semiHidden/>
    <w:rsid w:val="00110272"/>
    <w:rPr>
      <w:rFonts w:ascii="Tahoma" w:hAnsi="Tahoma" w:cs="Tahoma"/>
      <w:sz w:val="16"/>
      <w:szCs w:val="16"/>
    </w:rPr>
  </w:style>
  <w:style w:type="paragraph" w:styleId="Pagrindinistekstas3">
    <w:name w:val="Body Text 3"/>
    <w:basedOn w:val="prastasis"/>
    <w:link w:val="Pagrindinistekstas3Diagrama"/>
    <w:rsid w:val="00DA1977"/>
    <w:pPr>
      <w:spacing w:after="120"/>
    </w:pPr>
    <w:rPr>
      <w:sz w:val="16"/>
      <w:szCs w:val="16"/>
    </w:rPr>
  </w:style>
  <w:style w:type="paragraph" w:styleId="Pagrindinistekstas">
    <w:name w:val="Body Text"/>
    <w:basedOn w:val="prastasis"/>
    <w:link w:val="PagrindinistekstasDiagrama"/>
    <w:uiPriority w:val="99"/>
    <w:rsid w:val="00DA1977"/>
    <w:pPr>
      <w:spacing w:after="120"/>
    </w:pPr>
  </w:style>
  <w:style w:type="paragraph" w:styleId="HTMLiankstoformatuotas">
    <w:name w:val="HTML Preformatted"/>
    <w:basedOn w:val="prastasis"/>
    <w:link w:val="HTMLiankstoformatuotasDiagrama"/>
    <w:uiPriority w:val="99"/>
    <w:rsid w:val="00DA1977"/>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pPr>
    <w:rPr>
      <w:rFonts w:ascii="Courier New" w:eastAsia="Courier New" w:hAnsi="Courier New"/>
      <w:sz w:val="20"/>
      <w:lang w:val="en-GB"/>
    </w:rPr>
  </w:style>
  <w:style w:type="table" w:styleId="Lentelstinklelis">
    <w:name w:val="Table Grid"/>
    <w:basedOn w:val="prastojilentel"/>
    <w:uiPriority w:val="39"/>
    <w:rsid w:val="008A4AFB"/>
    <w:pPr>
      <w:widowControl w:val="0"/>
      <w:tabs>
        <w:tab w:val="left" w:pos="1293"/>
      </w:tabs>
      <w:overflowPunct w:val="0"/>
      <w:autoSpaceDE w:val="0"/>
      <w:autoSpaceDN w:val="0"/>
      <w:adjustRightInd w:val="0"/>
      <w:textAlignment w:val="baseline"/>
    </w:pPr>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ntrats">
    <w:name w:val="header"/>
    <w:aliases w:val="Char"/>
    <w:basedOn w:val="prastasis"/>
    <w:link w:val="AntratsDiagrama"/>
    <w:uiPriority w:val="99"/>
    <w:rsid w:val="00C5302D"/>
    <w:pPr>
      <w:tabs>
        <w:tab w:val="clear" w:pos="1293"/>
        <w:tab w:val="center" w:pos="4819"/>
        <w:tab w:val="right" w:pos="9638"/>
      </w:tabs>
    </w:pPr>
  </w:style>
  <w:style w:type="paragraph" w:styleId="Porat">
    <w:name w:val="footer"/>
    <w:basedOn w:val="prastasis"/>
    <w:link w:val="PoratDiagrama"/>
    <w:qFormat/>
    <w:rsid w:val="00C5302D"/>
    <w:pPr>
      <w:tabs>
        <w:tab w:val="clear" w:pos="1293"/>
        <w:tab w:val="center" w:pos="4819"/>
        <w:tab w:val="right" w:pos="9638"/>
      </w:tabs>
    </w:pPr>
  </w:style>
  <w:style w:type="character" w:styleId="Puslapionumeris">
    <w:name w:val="page number"/>
    <w:basedOn w:val="Numatytasispastraiposriftas"/>
    <w:rsid w:val="00C5302D"/>
  </w:style>
  <w:style w:type="character" w:customStyle="1" w:styleId="DiagramaDiagrama2">
    <w:name w:val="Diagrama Diagrama2"/>
    <w:semiHidden/>
    <w:locked/>
    <w:rsid w:val="00F04771"/>
    <w:rPr>
      <w:b/>
      <w:bCs/>
      <w:sz w:val="24"/>
      <w:szCs w:val="24"/>
      <w:lang w:val="lt-LT" w:eastAsia="en-US" w:bidi="ar-SA"/>
    </w:rPr>
  </w:style>
  <w:style w:type="character" w:customStyle="1" w:styleId="DiagramaDiagrama1">
    <w:name w:val="Diagrama Diagrama1"/>
    <w:aliases w:val="Antraštės Diagrama1,Char Diagrama1"/>
    <w:uiPriority w:val="99"/>
    <w:locked/>
    <w:rsid w:val="00F04771"/>
    <w:rPr>
      <w:sz w:val="24"/>
      <w:lang w:val="lt-LT" w:eastAsia="en-US" w:bidi="ar-SA"/>
    </w:rPr>
  </w:style>
  <w:style w:type="character" w:customStyle="1" w:styleId="DiagramaDiagrama4">
    <w:name w:val="Diagrama Diagrama4"/>
    <w:rsid w:val="00AF37F3"/>
    <w:rPr>
      <w:rFonts w:ascii="Times New Roman" w:eastAsia="Times New Roman" w:hAnsi="Times New Roman" w:cs="Times New Roman"/>
      <w:b/>
      <w:bCs/>
      <w:sz w:val="24"/>
      <w:szCs w:val="24"/>
      <w:lang w:val="lt-LT"/>
    </w:rPr>
  </w:style>
  <w:style w:type="character" w:customStyle="1" w:styleId="DiagramaDiagrama3">
    <w:name w:val="Diagrama Diagrama3"/>
    <w:rsid w:val="00AF37F3"/>
    <w:rPr>
      <w:rFonts w:ascii="Times New Roman" w:eastAsia="Times New Roman" w:hAnsi="Times New Roman" w:cs="Times New Roman"/>
      <w:sz w:val="24"/>
      <w:szCs w:val="20"/>
      <w:lang w:val="lt-LT"/>
    </w:rPr>
  </w:style>
  <w:style w:type="paragraph" w:customStyle="1" w:styleId="Default">
    <w:name w:val="Default"/>
    <w:uiPriority w:val="99"/>
    <w:rsid w:val="00F05728"/>
    <w:pPr>
      <w:autoSpaceDE w:val="0"/>
      <w:autoSpaceDN w:val="0"/>
      <w:adjustRightInd w:val="0"/>
    </w:pPr>
    <w:rPr>
      <w:rFonts w:ascii="Times New Roman" w:eastAsia="Times New Roman" w:hAnsi="Times New Roman"/>
      <w:color w:val="000000"/>
      <w:sz w:val="24"/>
      <w:szCs w:val="24"/>
    </w:rPr>
  </w:style>
  <w:style w:type="character" w:styleId="Perirtashipersaitas">
    <w:name w:val="FollowedHyperlink"/>
    <w:rsid w:val="009A7FE0"/>
    <w:rPr>
      <w:color w:val="800080"/>
      <w:u w:val="single"/>
    </w:rPr>
  </w:style>
  <w:style w:type="character" w:customStyle="1" w:styleId="apple-style-span">
    <w:name w:val="apple-style-span"/>
    <w:basedOn w:val="Numatytasispastraiposriftas"/>
    <w:rsid w:val="00F06A83"/>
  </w:style>
  <w:style w:type="character" w:customStyle="1" w:styleId="apple-converted-space">
    <w:name w:val="apple-converted-space"/>
    <w:basedOn w:val="Numatytasispastraiposriftas"/>
    <w:rsid w:val="00F06A83"/>
  </w:style>
  <w:style w:type="character" w:customStyle="1" w:styleId="PagrindinistekstasDiagrama">
    <w:name w:val="Pagrindinis tekstas Diagrama"/>
    <w:link w:val="Pagrindinistekstas"/>
    <w:uiPriority w:val="99"/>
    <w:rsid w:val="00781062"/>
    <w:rPr>
      <w:rFonts w:ascii="Times New Roman" w:eastAsia="Times New Roman" w:hAnsi="Times New Roman"/>
      <w:sz w:val="24"/>
      <w:lang w:eastAsia="en-US"/>
    </w:rPr>
  </w:style>
  <w:style w:type="character" w:customStyle="1" w:styleId="AntratsDiagrama">
    <w:name w:val="Antraštės Diagrama"/>
    <w:aliases w:val="Char Diagrama"/>
    <w:link w:val="Antrats"/>
    <w:uiPriority w:val="99"/>
    <w:rsid w:val="00781062"/>
    <w:rPr>
      <w:rFonts w:ascii="Times New Roman" w:eastAsia="Times New Roman" w:hAnsi="Times New Roman"/>
      <w:sz w:val="24"/>
      <w:lang w:eastAsia="en-US"/>
    </w:rPr>
  </w:style>
  <w:style w:type="character" w:customStyle="1" w:styleId="HTMLiankstoformatuotasDiagrama">
    <w:name w:val="HTML iš anksto formatuotas Diagrama"/>
    <w:link w:val="HTMLiankstoformatuotas"/>
    <w:uiPriority w:val="99"/>
    <w:rsid w:val="00037A20"/>
    <w:rPr>
      <w:rFonts w:ascii="Courier New" w:eastAsia="Courier New" w:hAnsi="Courier New" w:cs="Courier New"/>
      <w:lang w:val="en-GB" w:eastAsia="en-US"/>
    </w:rPr>
  </w:style>
  <w:style w:type="paragraph" w:customStyle="1" w:styleId="pavadinimas1">
    <w:name w:val="pavadinimas1"/>
    <w:basedOn w:val="prastasis"/>
    <w:rsid w:val="00604A22"/>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jtip">
    <w:name w:val="tajtip"/>
    <w:basedOn w:val="prastasis"/>
    <w:rsid w:val="00554B88"/>
    <w:pPr>
      <w:widowControl/>
      <w:tabs>
        <w:tab w:val="clear" w:pos="1293"/>
      </w:tabs>
      <w:overflowPunct/>
      <w:autoSpaceDE/>
      <w:autoSpaceDN/>
      <w:adjustRightInd/>
      <w:spacing w:before="100" w:beforeAutospacing="1" w:after="100" w:afterAutospacing="1"/>
    </w:pPr>
    <w:rPr>
      <w:szCs w:val="24"/>
      <w:lang w:eastAsia="lt-LT"/>
    </w:rPr>
  </w:style>
  <w:style w:type="character" w:customStyle="1" w:styleId="PoratDiagrama">
    <w:name w:val="Poraštė Diagrama"/>
    <w:link w:val="Porat"/>
    <w:qFormat/>
    <w:rsid w:val="00DA2A43"/>
    <w:rPr>
      <w:rFonts w:ascii="Times New Roman" w:eastAsia="Times New Roman" w:hAnsi="Times New Roman"/>
      <w:sz w:val="24"/>
      <w:lang w:eastAsia="en-US"/>
    </w:rPr>
  </w:style>
  <w:style w:type="character" w:styleId="Emfaz">
    <w:name w:val="Emphasis"/>
    <w:qFormat/>
    <w:rsid w:val="00D4498C"/>
    <w:rPr>
      <w:b/>
      <w:bCs/>
      <w:i w:val="0"/>
      <w:iCs w:val="0"/>
    </w:rPr>
  </w:style>
  <w:style w:type="character" w:customStyle="1" w:styleId="st1">
    <w:name w:val="st1"/>
    <w:rsid w:val="00D4498C"/>
  </w:style>
  <w:style w:type="paragraph" w:styleId="Pagrindiniotekstotrauka3">
    <w:name w:val="Body Text Indent 3"/>
    <w:basedOn w:val="prastasis"/>
    <w:link w:val="Pagrindiniotekstotrauka3Diagrama"/>
    <w:uiPriority w:val="99"/>
    <w:semiHidden/>
    <w:unhideWhenUsed/>
    <w:rsid w:val="009417AB"/>
    <w:pPr>
      <w:spacing w:after="120"/>
      <w:ind w:left="283"/>
    </w:pPr>
    <w:rPr>
      <w:sz w:val="16"/>
      <w:szCs w:val="16"/>
    </w:rPr>
  </w:style>
  <w:style w:type="character" w:customStyle="1" w:styleId="Pagrindiniotekstotrauka3Diagrama">
    <w:name w:val="Pagrindinio teksto įtrauka 3 Diagrama"/>
    <w:link w:val="Pagrindiniotekstotrauka3"/>
    <w:uiPriority w:val="99"/>
    <w:semiHidden/>
    <w:rsid w:val="009417AB"/>
    <w:rPr>
      <w:rFonts w:ascii="Times New Roman" w:eastAsia="Times New Roman" w:hAnsi="Times New Roman"/>
      <w:sz w:val="16"/>
      <w:szCs w:val="16"/>
      <w:lang w:eastAsia="en-US"/>
    </w:rPr>
  </w:style>
  <w:style w:type="character" w:styleId="Grietas">
    <w:name w:val="Strong"/>
    <w:qFormat/>
    <w:rsid w:val="00FE60CC"/>
    <w:rPr>
      <w:b/>
      <w:bCs/>
    </w:rPr>
  </w:style>
  <w:style w:type="paragraph" w:styleId="Sraopastraipa">
    <w:name w:val="List Paragraph"/>
    <w:basedOn w:val="prastasis"/>
    <w:uiPriority w:val="34"/>
    <w:qFormat/>
    <w:rsid w:val="00F8405E"/>
    <w:pPr>
      <w:ind w:left="1296"/>
    </w:pPr>
  </w:style>
  <w:style w:type="paragraph" w:customStyle="1" w:styleId="tactin">
    <w:name w:val="tac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n">
    <w:name w:val="tin"/>
    <w:basedOn w:val="prastasis"/>
    <w:rsid w:val="009D0630"/>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text">
    <w:name w:val="bodytext"/>
    <w:basedOn w:val="prastasis"/>
    <w:uiPriority w:val="99"/>
    <w:rsid w:val="009B08A4"/>
    <w:pPr>
      <w:widowControl/>
      <w:tabs>
        <w:tab w:val="clear" w:pos="1293"/>
      </w:tabs>
      <w:overflowPunct/>
      <w:autoSpaceDE/>
      <w:autoSpaceDN/>
      <w:adjustRightInd/>
      <w:snapToGrid w:val="0"/>
      <w:ind w:firstLine="312"/>
      <w:jc w:val="both"/>
    </w:pPr>
    <w:rPr>
      <w:rFonts w:ascii="TimesLT" w:hAnsi="TimesLT"/>
      <w:sz w:val="20"/>
      <w:lang w:val="en-US"/>
    </w:rPr>
  </w:style>
  <w:style w:type="character" w:customStyle="1" w:styleId="Antrat1Diagrama">
    <w:name w:val="Antraštė 1 Diagrama"/>
    <w:link w:val="Antrat1"/>
    <w:uiPriority w:val="9"/>
    <w:rsid w:val="005E3331"/>
    <w:rPr>
      <w:rFonts w:ascii="Cambria" w:eastAsia="Times New Roman" w:hAnsi="Cambria" w:cs="Times New Roman"/>
      <w:b/>
      <w:bCs/>
      <w:kern w:val="32"/>
      <w:sz w:val="32"/>
      <w:szCs w:val="32"/>
      <w:lang w:eastAsia="en-US"/>
    </w:rPr>
  </w:style>
  <w:style w:type="paragraph" w:customStyle="1" w:styleId="tartip">
    <w:name w:val="tartip"/>
    <w:basedOn w:val="prastasis"/>
    <w:rsid w:val="00A754CF"/>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ip">
    <w:name w:val="tip"/>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tartin">
    <w:name w:val="tartin"/>
    <w:basedOn w:val="prastasis"/>
    <w:rsid w:val="00490F21"/>
    <w:pPr>
      <w:widowControl/>
      <w:tabs>
        <w:tab w:val="clear" w:pos="1293"/>
      </w:tabs>
      <w:overflowPunct/>
      <w:autoSpaceDE/>
      <w:autoSpaceDN/>
      <w:adjustRightInd/>
      <w:spacing w:before="100" w:beforeAutospacing="1" w:after="100" w:afterAutospacing="1"/>
    </w:pPr>
    <w:rPr>
      <w:szCs w:val="24"/>
      <w:lang w:eastAsia="lt-LT"/>
    </w:rPr>
  </w:style>
  <w:style w:type="paragraph" w:customStyle="1" w:styleId="Body">
    <w:name w:val="Body"/>
    <w:rsid w:val="004E798C"/>
    <w:pPr>
      <w:pBdr>
        <w:top w:val="nil"/>
        <w:left w:val="nil"/>
        <w:bottom w:val="nil"/>
        <w:right w:val="nil"/>
        <w:between w:val="nil"/>
        <w:bar w:val="nil"/>
      </w:pBdr>
    </w:pPr>
    <w:rPr>
      <w:rFonts w:ascii="Times New Roman" w:eastAsia="Arial Unicode MS" w:hAnsi="Arial Unicode MS" w:cs="Arial Unicode MS"/>
      <w:color w:val="000000"/>
      <w:sz w:val="24"/>
      <w:szCs w:val="24"/>
      <w:u w:color="000000"/>
      <w:bdr w:val="nil"/>
    </w:rPr>
  </w:style>
  <w:style w:type="paragraph" w:customStyle="1" w:styleId="Lentelsturinys">
    <w:name w:val="Lentelės turinys"/>
    <w:basedOn w:val="prastasis"/>
    <w:qFormat/>
    <w:rsid w:val="009529F5"/>
    <w:pPr>
      <w:suppressLineNumbers/>
      <w:tabs>
        <w:tab w:val="clear" w:pos="1293"/>
      </w:tabs>
      <w:suppressAutoHyphens/>
      <w:overflowPunct/>
      <w:autoSpaceDE/>
      <w:autoSpaceDN/>
      <w:adjustRightInd/>
    </w:pPr>
  </w:style>
  <w:style w:type="character" w:customStyle="1" w:styleId="Antrat3Diagrama">
    <w:name w:val="Antraštė 3 Diagrama"/>
    <w:aliases w:val="Diagrama Diagrama, Diagrama Diagrama"/>
    <w:basedOn w:val="Numatytasispastraiposriftas"/>
    <w:link w:val="Antrat3"/>
    <w:rsid w:val="000D02E4"/>
    <w:rPr>
      <w:rFonts w:asciiTheme="majorHAnsi" w:eastAsiaTheme="majorEastAsia" w:hAnsiTheme="majorHAnsi" w:cstheme="majorBidi"/>
      <w:b/>
      <w:bCs/>
      <w:color w:val="4472C4" w:themeColor="accent1"/>
      <w:sz w:val="24"/>
      <w:lang w:eastAsia="en-US"/>
    </w:rPr>
  </w:style>
  <w:style w:type="paragraph" w:styleId="prastasiniatinklio">
    <w:name w:val="Normal (Web)"/>
    <w:basedOn w:val="prastasis"/>
    <w:uiPriority w:val="99"/>
    <w:unhideWhenUsed/>
    <w:qFormat/>
    <w:rsid w:val="000D02E4"/>
    <w:pPr>
      <w:widowControl/>
      <w:tabs>
        <w:tab w:val="clear" w:pos="1293"/>
      </w:tabs>
      <w:overflowPunct/>
      <w:autoSpaceDE/>
      <w:autoSpaceDN/>
      <w:adjustRightInd/>
      <w:spacing w:before="100" w:beforeAutospacing="1" w:after="100" w:afterAutospacing="1"/>
    </w:pPr>
    <w:rPr>
      <w:szCs w:val="24"/>
      <w:lang w:val="en-US"/>
    </w:rPr>
  </w:style>
  <w:style w:type="character" w:customStyle="1" w:styleId="Pagrindinistekstas3Diagrama">
    <w:name w:val="Pagrindinis tekstas 3 Diagrama"/>
    <w:basedOn w:val="Numatytasispastraiposriftas"/>
    <w:link w:val="Pagrindinistekstas3"/>
    <w:rsid w:val="000D02E4"/>
    <w:rPr>
      <w:rFonts w:ascii="Times New Roman" w:eastAsia="Times New Roman" w:hAnsi="Times New Roman"/>
      <w:sz w:val="16"/>
      <w:szCs w:val="16"/>
      <w:lang w:eastAsia="en-US"/>
    </w:rPr>
  </w:style>
  <w:style w:type="character" w:customStyle="1" w:styleId="DebesliotekstasDiagrama">
    <w:name w:val="Debesėlio tekstas Diagrama"/>
    <w:basedOn w:val="Numatytasispastraiposriftas"/>
    <w:link w:val="Debesliotekstas"/>
    <w:semiHidden/>
    <w:rsid w:val="000D02E4"/>
    <w:rPr>
      <w:rFonts w:ascii="Tahoma" w:eastAsia="Times New Roman" w:hAnsi="Tahoma" w:cs="Tahoma"/>
      <w:sz w:val="16"/>
      <w:szCs w:val="16"/>
      <w:lang w:eastAsia="en-US"/>
    </w:rPr>
  </w:style>
  <w:style w:type="paragraph" w:styleId="Betarp">
    <w:name w:val="No Spacing"/>
    <w:uiPriority w:val="1"/>
    <w:qFormat/>
    <w:rsid w:val="000D02E4"/>
    <w:rPr>
      <w:sz w:val="22"/>
      <w:szCs w:val="22"/>
      <w:lang w:eastAsia="en-US"/>
    </w:rPr>
  </w:style>
  <w:style w:type="paragraph" w:styleId="Citata">
    <w:name w:val="Quote"/>
    <w:basedOn w:val="prastasis"/>
    <w:next w:val="prastasis"/>
    <w:link w:val="CitataDiagrama"/>
    <w:uiPriority w:val="29"/>
    <w:qFormat/>
    <w:rsid w:val="000D02E4"/>
    <w:pPr>
      <w:widowControl/>
      <w:tabs>
        <w:tab w:val="clear" w:pos="1293"/>
      </w:tabs>
      <w:overflowPunct/>
      <w:autoSpaceDE/>
      <w:autoSpaceDN/>
      <w:adjustRightInd/>
    </w:pPr>
    <w:rPr>
      <w:i/>
      <w:iCs/>
      <w:color w:val="000000"/>
      <w:szCs w:val="24"/>
      <w:lang w:eastAsia="lt-LT"/>
    </w:rPr>
  </w:style>
  <w:style w:type="character" w:customStyle="1" w:styleId="CitataDiagrama">
    <w:name w:val="Citata Diagrama"/>
    <w:basedOn w:val="Numatytasispastraiposriftas"/>
    <w:link w:val="Citata"/>
    <w:uiPriority w:val="29"/>
    <w:rsid w:val="000D02E4"/>
    <w:rPr>
      <w:rFonts w:ascii="Times New Roman" w:eastAsia="Times New Roman" w:hAnsi="Times New Roman"/>
      <w:i/>
      <w:iCs/>
      <w:color w:val="000000"/>
      <w:sz w:val="24"/>
      <w:szCs w:val="24"/>
    </w:rPr>
  </w:style>
  <w:style w:type="paragraph" w:customStyle="1" w:styleId="Betarp1">
    <w:name w:val="Be tarpų1"/>
    <w:uiPriority w:val="99"/>
    <w:rsid w:val="000D02E4"/>
    <w:rPr>
      <w:rFonts w:eastAsia="Times New Roman" w:cs="Calibri"/>
      <w:sz w:val="22"/>
      <w:szCs w:val="22"/>
      <w:lang w:eastAsia="en-US"/>
    </w:rPr>
  </w:style>
  <w:style w:type="character" w:styleId="Nerykuspabraukimas">
    <w:name w:val="Subtle Emphasis"/>
    <w:basedOn w:val="Numatytasispastraiposriftas"/>
    <w:uiPriority w:val="19"/>
    <w:qFormat/>
    <w:rsid w:val="000D02E4"/>
    <w:rPr>
      <w:i/>
      <w:iCs/>
      <w:color w:val="808080"/>
    </w:rPr>
  </w:style>
  <w:style w:type="character" w:styleId="Nerykinuoroda">
    <w:name w:val="Subtle Reference"/>
    <w:basedOn w:val="Numatytasispastraiposriftas"/>
    <w:uiPriority w:val="31"/>
    <w:qFormat/>
    <w:rsid w:val="000D02E4"/>
    <w:rPr>
      <w:smallCaps/>
      <w:color w:val="C0504D"/>
      <w:u w:val="single"/>
    </w:rPr>
  </w:style>
  <w:style w:type="character" w:styleId="Rykinuoroda">
    <w:name w:val="Intense Reference"/>
    <w:basedOn w:val="Numatytasispastraiposriftas"/>
    <w:uiPriority w:val="32"/>
    <w:qFormat/>
    <w:rsid w:val="000D02E4"/>
    <w:rPr>
      <w:b/>
      <w:bCs/>
      <w:smallCaps/>
      <w:color w:val="C0504D"/>
      <w:spacing w:val="5"/>
      <w:u w:val="single"/>
    </w:rPr>
  </w:style>
  <w:style w:type="character" w:styleId="Knygospavadinimas">
    <w:name w:val="Book Title"/>
    <w:basedOn w:val="Numatytasispastraiposriftas"/>
    <w:uiPriority w:val="33"/>
    <w:qFormat/>
    <w:rsid w:val="000D02E4"/>
    <w:rPr>
      <w:b/>
      <w:bCs/>
      <w:smallCaps/>
      <w:spacing w:val="5"/>
    </w:rPr>
  </w:style>
  <w:style w:type="character" w:customStyle="1" w:styleId="PoratDiagrama1">
    <w:name w:val="Poraštė Diagrama1"/>
    <w:basedOn w:val="Numatytasispastraiposriftas"/>
    <w:locked/>
    <w:rsid w:val="000D02E4"/>
    <w:rPr>
      <w:rFonts w:ascii="Calibri" w:eastAsia="Calibri" w:hAnsi="Calibri" w:cs="Times New Roman" w:hint="default"/>
      <w:sz w:val="24"/>
      <w:szCs w:val="24"/>
      <w:lang w:val="en-US" w:eastAsia="en-US"/>
    </w:rPr>
  </w:style>
  <w:style w:type="paragraph" w:styleId="Pavadinimas">
    <w:name w:val="Title"/>
    <w:basedOn w:val="prastasis"/>
    <w:link w:val="PavadinimasDiagrama"/>
    <w:qFormat/>
    <w:rsid w:val="000D02E4"/>
    <w:pPr>
      <w:widowControl/>
      <w:tabs>
        <w:tab w:val="clear" w:pos="1293"/>
      </w:tabs>
      <w:overflowPunct/>
      <w:autoSpaceDE/>
      <w:autoSpaceDN/>
      <w:adjustRightInd/>
      <w:jc w:val="center"/>
    </w:pPr>
    <w:rPr>
      <w:b/>
      <w:bCs/>
      <w:caps/>
      <w:szCs w:val="24"/>
    </w:rPr>
  </w:style>
  <w:style w:type="character" w:customStyle="1" w:styleId="PavadinimasDiagrama">
    <w:name w:val="Pavadinimas Diagrama"/>
    <w:basedOn w:val="Numatytasispastraiposriftas"/>
    <w:link w:val="Pavadinimas"/>
    <w:rsid w:val="000D02E4"/>
    <w:rPr>
      <w:rFonts w:ascii="Times New Roman" w:eastAsia="Times New Roman" w:hAnsi="Times New Roman"/>
      <w:b/>
      <w:bCs/>
      <w:caps/>
      <w:sz w:val="24"/>
      <w:szCs w:val="24"/>
      <w:lang w:eastAsia="en-US"/>
    </w:rPr>
  </w:style>
  <w:style w:type="paragraph" w:customStyle="1" w:styleId="Sraopastraipa1">
    <w:name w:val="Sąrašo pastraipa1"/>
    <w:basedOn w:val="prastasis"/>
    <w:qFormat/>
    <w:rsid w:val="009C5053"/>
    <w:pPr>
      <w:widowControl/>
      <w:tabs>
        <w:tab w:val="clear" w:pos="1293"/>
      </w:tabs>
      <w:suppressAutoHyphens/>
      <w:overflowPunct/>
      <w:autoSpaceDE/>
      <w:adjustRightInd/>
      <w:ind w:left="720"/>
    </w:pPr>
  </w:style>
  <w:style w:type="numbering" w:customStyle="1" w:styleId="Sraonra1">
    <w:name w:val="Sąrašo nėra1"/>
    <w:next w:val="Sraonra"/>
    <w:uiPriority w:val="99"/>
    <w:semiHidden/>
    <w:unhideWhenUsed/>
    <w:rsid w:val="007239DC"/>
  </w:style>
  <w:style w:type="paragraph" w:customStyle="1" w:styleId="Pagrindinistekstas1">
    <w:name w:val="Pagrindinis tekstas1"/>
    <w:basedOn w:val="prastasis"/>
    <w:uiPriority w:val="99"/>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paragraph" w:customStyle="1" w:styleId="Pagrindinistekstas2">
    <w:name w:val="Pagrindinis tekstas2"/>
    <w:basedOn w:val="prastasis"/>
    <w:rsid w:val="007239DC"/>
    <w:pPr>
      <w:widowControl/>
      <w:tabs>
        <w:tab w:val="clear" w:pos="1293"/>
      </w:tabs>
      <w:suppressAutoHyphens/>
      <w:overflowPunct/>
      <w:spacing w:line="298" w:lineRule="auto"/>
      <w:ind w:firstLine="312"/>
      <w:jc w:val="both"/>
      <w:textAlignment w:val="center"/>
    </w:pPr>
    <w:rPr>
      <w:color w:val="000000"/>
      <w:sz w:val="20"/>
      <w:lang w:val="en-US" w:eastAsia="lt-LT"/>
    </w:rPr>
  </w:style>
  <w:style w:type="character" w:customStyle="1" w:styleId="normaltextrun">
    <w:name w:val="normaltextrun"/>
    <w:rsid w:val="007239DC"/>
  </w:style>
  <w:style w:type="character" w:customStyle="1" w:styleId="spellingerror">
    <w:name w:val="spellingerror"/>
    <w:rsid w:val="007239DC"/>
  </w:style>
  <w:style w:type="character" w:customStyle="1" w:styleId="eop">
    <w:name w:val="eop"/>
    <w:rsid w:val="007239DC"/>
  </w:style>
  <w:style w:type="paragraph" w:customStyle="1" w:styleId="msonormal0">
    <w:name w:val="msonormal"/>
    <w:basedOn w:val="prastasis"/>
    <w:rsid w:val="00FB3C4E"/>
    <w:pPr>
      <w:widowControl/>
      <w:tabs>
        <w:tab w:val="clear" w:pos="1293"/>
      </w:tabs>
      <w:overflowPunct/>
      <w:autoSpaceDE/>
      <w:autoSpaceDN/>
      <w:adjustRightInd/>
      <w:spacing w:before="100" w:beforeAutospacing="1" w:after="100" w:afterAutospacing="1"/>
    </w:pPr>
    <w:rPr>
      <w:szCs w:val="24"/>
      <w:lang w:eastAsia="lt-LT"/>
    </w:rPr>
  </w:style>
  <w:style w:type="paragraph" w:styleId="Komentarotekstas">
    <w:name w:val="annotation text"/>
    <w:basedOn w:val="prastasis"/>
    <w:link w:val="KomentarotekstasDiagrama"/>
    <w:uiPriority w:val="99"/>
    <w:unhideWhenUsed/>
    <w:rsid w:val="00FB3C4E"/>
    <w:pPr>
      <w:widowControl/>
      <w:tabs>
        <w:tab w:val="clear" w:pos="1293"/>
      </w:tabs>
      <w:overflowPunct/>
      <w:autoSpaceDE/>
      <w:autoSpaceDN/>
      <w:adjustRightInd/>
      <w:spacing w:after="160"/>
    </w:pPr>
    <w:rPr>
      <w:rFonts w:asciiTheme="minorHAnsi" w:eastAsiaTheme="minorHAnsi" w:hAnsiTheme="minorHAnsi" w:cstheme="minorBidi"/>
      <w:sz w:val="20"/>
    </w:rPr>
  </w:style>
  <w:style w:type="character" w:customStyle="1" w:styleId="KomentarotekstasDiagrama">
    <w:name w:val="Komentaro tekstas Diagrama"/>
    <w:basedOn w:val="Numatytasispastraiposriftas"/>
    <w:link w:val="Komentarotekstas"/>
    <w:uiPriority w:val="99"/>
    <w:rsid w:val="00FB3C4E"/>
    <w:rPr>
      <w:rFonts w:asciiTheme="minorHAnsi" w:eastAsiaTheme="minorHAnsi" w:hAnsiTheme="minorHAnsi" w:cstheme="minorBidi"/>
      <w:lang w:eastAsia="en-US"/>
    </w:rPr>
  </w:style>
  <w:style w:type="paragraph" w:styleId="Komentarotema">
    <w:name w:val="annotation subject"/>
    <w:basedOn w:val="Komentarotekstas"/>
    <w:next w:val="Komentarotekstas"/>
    <w:link w:val="KomentarotemaDiagrama"/>
    <w:uiPriority w:val="99"/>
    <w:semiHidden/>
    <w:unhideWhenUsed/>
    <w:rsid w:val="00FB3C4E"/>
    <w:rPr>
      <w:b/>
      <w:bCs/>
    </w:rPr>
  </w:style>
  <w:style w:type="character" w:customStyle="1" w:styleId="KomentarotemaDiagrama">
    <w:name w:val="Komentaro tema Diagrama"/>
    <w:basedOn w:val="KomentarotekstasDiagrama"/>
    <w:link w:val="Komentarotema"/>
    <w:uiPriority w:val="99"/>
    <w:semiHidden/>
    <w:rsid w:val="00FB3C4E"/>
    <w:rPr>
      <w:rFonts w:asciiTheme="minorHAnsi" w:eastAsiaTheme="minorHAnsi" w:hAnsiTheme="minorHAnsi" w:cstheme="minorBidi"/>
      <w:b/>
      <w:bCs/>
      <w:lang w:eastAsia="en-US"/>
    </w:rPr>
  </w:style>
  <w:style w:type="paragraph" w:customStyle="1" w:styleId="Standard">
    <w:name w:val="Standard"/>
    <w:rsid w:val="00FB3C4E"/>
    <w:pPr>
      <w:widowControl w:val="0"/>
      <w:suppressAutoHyphens/>
      <w:autoSpaceDN w:val="0"/>
    </w:pPr>
    <w:rPr>
      <w:rFonts w:ascii="Times New Roman" w:eastAsia="Andale Sans UI" w:hAnsi="Times New Roman" w:cs="Tahoma"/>
      <w:kern w:val="3"/>
      <w:sz w:val="24"/>
      <w:szCs w:val="24"/>
      <w:lang w:val="de-DE" w:eastAsia="ja-JP" w:bidi="fa-IR"/>
    </w:rPr>
  </w:style>
  <w:style w:type="paragraph" w:customStyle="1" w:styleId="TableContents">
    <w:name w:val="Table Contents"/>
    <w:basedOn w:val="Standard"/>
    <w:rsid w:val="00FB3C4E"/>
    <w:pPr>
      <w:suppressLineNumbers/>
    </w:pPr>
  </w:style>
  <w:style w:type="paragraph" w:customStyle="1" w:styleId="Pagrindiniotekstotrauka21">
    <w:name w:val="Pagrindinio teksto įtrauka 21"/>
    <w:basedOn w:val="prastasis"/>
    <w:rsid w:val="00FB3C4E"/>
    <w:pPr>
      <w:widowControl/>
      <w:tabs>
        <w:tab w:val="clear" w:pos="1293"/>
      </w:tabs>
      <w:suppressAutoHyphens/>
      <w:overflowPunct/>
      <w:autoSpaceDE/>
      <w:autoSpaceDN/>
      <w:adjustRightInd/>
      <w:ind w:firstLine="5040"/>
      <w:jc w:val="both"/>
    </w:pPr>
    <w:rPr>
      <w:rFonts w:eastAsia="SimSun" w:cs="Mangal"/>
      <w:kern w:val="2"/>
      <w:szCs w:val="24"/>
      <w:lang w:val="x-none" w:eastAsia="hi-IN" w:bidi="hi-IN"/>
    </w:rPr>
  </w:style>
  <w:style w:type="character" w:styleId="Komentaronuoroda">
    <w:name w:val="annotation reference"/>
    <w:basedOn w:val="Numatytasispastraiposriftas"/>
    <w:uiPriority w:val="99"/>
    <w:semiHidden/>
    <w:unhideWhenUsed/>
    <w:rsid w:val="00FB3C4E"/>
    <w:rPr>
      <w:sz w:val="16"/>
      <w:szCs w:val="16"/>
    </w:rPr>
  </w:style>
  <w:style w:type="character" w:customStyle="1" w:styleId="normal-h">
    <w:name w:val="normal-h"/>
    <w:basedOn w:val="Numatytasispastraiposriftas"/>
    <w:rsid w:val="00FB3C4E"/>
  </w:style>
  <w:style w:type="character" w:customStyle="1" w:styleId="acopre">
    <w:name w:val="acopre"/>
    <w:basedOn w:val="Numatytasispastraiposriftas"/>
    <w:rsid w:val="00FB3C4E"/>
  </w:style>
  <w:style w:type="character" w:customStyle="1" w:styleId="markedcontent">
    <w:name w:val="markedcontent"/>
    <w:basedOn w:val="Numatytasispastraiposriftas"/>
    <w:rsid w:val="00FB3C4E"/>
  </w:style>
  <w:style w:type="table" w:customStyle="1" w:styleId="Lentelstinklelis1">
    <w:name w:val="Lentelės tinklelis1"/>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2">
    <w:name w:val="Lentelės tinklelis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1">
    <w:name w:val="Lentelės tinklelis11"/>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3">
    <w:name w:val="Lentelės tinklelis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2">
    <w:name w:val="Lentelės tinklelis12"/>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3">
    <w:name w:val="Lentelės tinklelis13"/>
    <w:basedOn w:val="prastojilentel"/>
    <w:uiPriority w:val="3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4">
    <w:name w:val="Lentelės tinklelis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14">
    <w:name w:val="Lentelės tinklelis14"/>
    <w:basedOn w:val="prastojilentel"/>
    <w:uiPriority w:val="5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5">
    <w:name w:val="Lentelės tinklelis5"/>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Lentelstinklelis6">
    <w:name w:val="Lentelės tinklelis6"/>
    <w:basedOn w:val="prastojilentel"/>
    <w:uiPriority w:val="99"/>
    <w:rsid w:val="00FB3C4E"/>
    <w:rPr>
      <w:rFonts w:asciiTheme="minorHAnsi" w:eastAsiaTheme="minorHAnsi" w:hAnsiTheme="minorHAnsi" w:cstheme="minorBidi"/>
      <w:sz w:val="22"/>
      <w:szCs w:val="22"/>
      <w:lang w:eastAsia="en-US"/>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11">
    <w:name w:val="WW8Num11"/>
    <w:rsid w:val="00FB3C4E"/>
    <w:pPr>
      <w:numPr>
        <w:numId w:val="19"/>
      </w:numPr>
    </w:pPr>
  </w:style>
  <w:style w:type="numbering" w:customStyle="1" w:styleId="WW8Num1">
    <w:name w:val="WW8Num1"/>
    <w:rsid w:val="00FB3C4E"/>
    <w:pPr>
      <w:numPr>
        <w:numId w:val="20"/>
      </w:numPr>
    </w:pPr>
  </w:style>
  <w:style w:type="paragraph" w:styleId="Pagrindinistekstas20">
    <w:name w:val="Body Text 2"/>
    <w:basedOn w:val="prastasis"/>
    <w:link w:val="Pagrindinistekstas2Diagrama"/>
    <w:uiPriority w:val="99"/>
    <w:semiHidden/>
    <w:unhideWhenUsed/>
    <w:rsid w:val="00A76560"/>
    <w:pPr>
      <w:spacing w:after="120" w:line="480" w:lineRule="auto"/>
    </w:pPr>
  </w:style>
  <w:style w:type="character" w:customStyle="1" w:styleId="Pagrindinistekstas2Diagrama">
    <w:name w:val="Pagrindinis tekstas 2 Diagrama"/>
    <w:basedOn w:val="Numatytasispastraiposriftas"/>
    <w:link w:val="Pagrindinistekstas20"/>
    <w:uiPriority w:val="99"/>
    <w:semiHidden/>
    <w:rsid w:val="00A76560"/>
    <w:rPr>
      <w:rFonts w:ascii="Times New Roman" w:eastAsia="Times New Roman" w:hAnsi="Times New Roman"/>
      <w:sz w:val="24"/>
      <w:lang w:eastAsia="en-US"/>
    </w:rPr>
  </w:style>
  <w:style w:type="character" w:customStyle="1" w:styleId="internetosaitas">
    <w:name w:val="internetosaitas"/>
    <w:basedOn w:val="Numatytasispastraiposriftas"/>
    <w:rsid w:val="00853FF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587314">
      <w:bodyDiv w:val="1"/>
      <w:marLeft w:val="0"/>
      <w:marRight w:val="0"/>
      <w:marTop w:val="0"/>
      <w:marBottom w:val="0"/>
      <w:divBdr>
        <w:top w:val="none" w:sz="0" w:space="0" w:color="auto"/>
        <w:left w:val="none" w:sz="0" w:space="0" w:color="auto"/>
        <w:bottom w:val="none" w:sz="0" w:space="0" w:color="auto"/>
        <w:right w:val="none" w:sz="0" w:space="0" w:color="auto"/>
      </w:divBdr>
      <w:divsChild>
        <w:div w:id="1706560303">
          <w:marLeft w:val="0"/>
          <w:marRight w:val="0"/>
          <w:marTop w:val="0"/>
          <w:marBottom w:val="0"/>
          <w:divBdr>
            <w:top w:val="none" w:sz="0" w:space="0" w:color="auto"/>
            <w:left w:val="none" w:sz="0" w:space="0" w:color="auto"/>
            <w:bottom w:val="none" w:sz="0" w:space="0" w:color="auto"/>
            <w:right w:val="none" w:sz="0" w:space="0" w:color="auto"/>
          </w:divBdr>
          <w:divsChild>
            <w:div w:id="63710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12358">
      <w:bodyDiv w:val="1"/>
      <w:marLeft w:val="0"/>
      <w:marRight w:val="0"/>
      <w:marTop w:val="0"/>
      <w:marBottom w:val="0"/>
      <w:divBdr>
        <w:top w:val="none" w:sz="0" w:space="0" w:color="auto"/>
        <w:left w:val="none" w:sz="0" w:space="0" w:color="auto"/>
        <w:bottom w:val="none" w:sz="0" w:space="0" w:color="auto"/>
        <w:right w:val="none" w:sz="0" w:space="0" w:color="auto"/>
      </w:divBdr>
    </w:div>
    <w:div w:id="217472879">
      <w:bodyDiv w:val="1"/>
      <w:marLeft w:val="0"/>
      <w:marRight w:val="0"/>
      <w:marTop w:val="0"/>
      <w:marBottom w:val="0"/>
      <w:divBdr>
        <w:top w:val="none" w:sz="0" w:space="0" w:color="auto"/>
        <w:left w:val="none" w:sz="0" w:space="0" w:color="auto"/>
        <w:bottom w:val="none" w:sz="0" w:space="0" w:color="auto"/>
        <w:right w:val="none" w:sz="0" w:space="0" w:color="auto"/>
      </w:divBdr>
      <w:divsChild>
        <w:div w:id="2103531553">
          <w:marLeft w:val="0"/>
          <w:marRight w:val="0"/>
          <w:marTop w:val="0"/>
          <w:marBottom w:val="0"/>
          <w:divBdr>
            <w:top w:val="none" w:sz="0" w:space="0" w:color="auto"/>
            <w:left w:val="none" w:sz="0" w:space="0" w:color="auto"/>
            <w:bottom w:val="none" w:sz="0" w:space="0" w:color="auto"/>
            <w:right w:val="none" w:sz="0" w:space="0" w:color="auto"/>
          </w:divBdr>
          <w:divsChild>
            <w:div w:id="435832383">
              <w:marLeft w:val="0"/>
              <w:marRight w:val="0"/>
              <w:marTop w:val="0"/>
              <w:marBottom w:val="0"/>
              <w:divBdr>
                <w:top w:val="none" w:sz="0" w:space="0" w:color="auto"/>
                <w:left w:val="none" w:sz="0" w:space="0" w:color="auto"/>
                <w:bottom w:val="none" w:sz="0" w:space="0" w:color="auto"/>
                <w:right w:val="none" w:sz="0" w:space="0" w:color="auto"/>
              </w:divBdr>
              <w:divsChild>
                <w:div w:id="467015252">
                  <w:marLeft w:val="0"/>
                  <w:marRight w:val="0"/>
                  <w:marTop w:val="0"/>
                  <w:marBottom w:val="0"/>
                  <w:divBdr>
                    <w:top w:val="none" w:sz="0" w:space="0" w:color="auto"/>
                    <w:left w:val="none" w:sz="0" w:space="0" w:color="auto"/>
                    <w:bottom w:val="none" w:sz="0" w:space="0" w:color="auto"/>
                    <w:right w:val="none" w:sz="0" w:space="0" w:color="auto"/>
                  </w:divBdr>
                  <w:divsChild>
                    <w:div w:id="1418985773">
                      <w:marLeft w:val="0"/>
                      <w:marRight w:val="0"/>
                      <w:marTop w:val="0"/>
                      <w:marBottom w:val="0"/>
                      <w:divBdr>
                        <w:top w:val="none" w:sz="0" w:space="0" w:color="auto"/>
                        <w:left w:val="none" w:sz="0" w:space="0" w:color="auto"/>
                        <w:bottom w:val="none" w:sz="0" w:space="0" w:color="auto"/>
                        <w:right w:val="none" w:sz="0" w:space="0" w:color="auto"/>
                      </w:divBdr>
                      <w:divsChild>
                        <w:div w:id="2110084404">
                          <w:marLeft w:val="0"/>
                          <w:marRight w:val="0"/>
                          <w:marTop w:val="0"/>
                          <w:marBottom w:val="0"/>
                          <w:divBdr>
                            <w:top w:val="none" w:sz="0" w:space="0" w:color="auto"/>
                            <w:left w:val="none" w:sz="0" w:space="0" w:color="auto"/>
                            <w:bottom w:val="none" w:sz="0" w:space="0" w:color="auto"/>
                            <w:right w:val="none" w:sz="0" w:space="0" w:color="auto"/>
                          </w:divBdr>
                          <w:divsChild>
                            <w:div w:id="1848592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21716187">
      <w:bodyDiv w:val="1"/>
      <w:marLeft w:val="0"/>
      <w:marRight w:val="0"/>
      <w:marTop w:val="0"/>
      <w:marBottom w:val="0"/>
      <w:divBdr>
        <w:top w:val="none" w:sz="0" w:space="0" w:color="auto"/>
        <w:left w:val="none" w:sz="0" w:space="0" w:color="auto"/>
        <w:bottom w:val="none" w:sz="0" w:space="0" w:color="auto"/>
        <w:right w:val="none" w:sz="0" w:space="0" w:color="auto"/>
      </w:divBdr>
    </w:div>
    <w:div w:id="247035420">
      <w:bodyDiv w:val="1"/>
      <w:marLeft w:val="0"/>
      <w:marRight w:val="0"/>
      <w:marTop w:val="0"/>
      <w:marBottom w:val="0"/>
      <w:divBdr>
        <w:top w:val="none" w:sz="0" w:space="0" w:color="auto"/>
        <w:left w:val="none" w:sz="0" w:space="0" w:color="auto"/>
        <w:bottom w:val="none" w:sz="0" w:space="0" w:color="auto"/>
        <w:right w:val="none" w:sz="0" w:space="0" w:color="auto"/>
      </w:divBdr>
    </w:div>
    <w:div w:id="258176270">
      <w:bodyDiv w:val="1"/>
      <w:marLeft w:val="0"/>
      <w:marRight w:val="0"/>
      <w:marTop w:val="0"/>
      <w:marBottom w:val="0"/>
      <w:divBdr>
        <w:top w:val="none" w:sz="0" w:space="0" w:color="auto"/>
        <w:left w:val="none" w:sz="0" w:space="0" w:color="auto"/>
        <w:bottom w:val="none" w:sz="0" w:space="0" w:color="auto"/>
        <w:right w:val="none" w:sz="0" w:space="0" w:color="auto"/>
      </w:divBdr>
      <w:divsChild>
        <w:div w:id="339546964">
          <w:marLeft w:val="0"/>
          <w:marRight w:val="0"/>
          <w:marTop w:val="0"/>
          <w:marBottom w:val="0"/>
          <w:divBdr>
            <w:top w:val="none" w:sz="0" w:space="0" w:color="auto"/>
            <w:left w:val="none" w:sz="0" w:space="0" w:color="auto"/>
            <w:bottom w:val="none" w:sz="0" w:space="0" w:color="auto"/>
            <w:right w:val="none" w:sz="0" w:space="0" w:color="auto"/>
          </w:divBdr>
        </w:div>
      </w:divsChild>
    </w:div>
    <w:div w:id="376589030">
      <w:bodyDiv w:val="1"/>
      <w:marLeft w:val="0"/>
      <w:marRight w:val="0"/>
      <w:marTop w:val="0"/>
      <w:marBottom w:val="0"/>
      <w:divBdr>
        <w:top w:val="none" w:sz="0" w:space="0" w:color="auto"/>
        <w:left w:val="none" w:sz="0" w:space="0" w:color="auto"/>
        <w:bottom w:val="none" w:sz="0" w:space="0" w:color="auto"/>
        <w:right w:val="none" w:sz="0" w:space="0" w:color="auto"/>
      </w:divBdr>
    </w:div>
    <w:div w:id="395473889">
      <w:bodyDiv w:val="1"/>
      <w:marLeft w:val="0"/>
      <w:marRight w:val="0"/>
      <w:marTop w:val="0"/>
      <w:marBottom w:val="0"/>
      <w:divBdr>
        <w:top w:val="none" w:sz="0" w:space="0" w:color="auto"/>
        <w:left w:val="none" w:sz="0" w:space="0" w:color="auto"/>
        <w:bottom w:val="none" w:sz="0" w:space="0" w:color="auto"/>
        <w:right w:val="none" w:sz="0" w:space="0" w:color="auto"/>
      </w:divBdr>
    </w:div>
    <w:div w:id="499582547">
      <w:bodyDiv w:val="1"/>
      <w:marLeft w:val="0"/>
      <w:marRight w:val="0"/>
      <w:marTop w:val="0"/>
      <w:marBottom w:val="0"/>
      <w:divBdr>
        <w:top w:val="none" w:sz="0" w:space="0" w:color="auto"/>
        <w:left w:val="none" w:sz="0" w:space="0" w:color="auto"/>
        <w:bottom w:val="none" w:sz="0" w:space="0" w:color="auto"/>
        <w:right w:val="none" w:sz="0" w:space="0" w:color="auto"/>
      </w:divBdr>
    </w:div>
    <w:div w:id="510605816">
      <w:bodyDiv w:val="1"/>
      <w:marLeft w:val="0"/>
      <w:marRight w:val="0"/>
      <w:marTop w:val="0"/>
      <w:marBottom w:val="0"/>
      <w:divBdr>
        <w:top w:val="none" w:sz="0" w:space="0" w:color="auto"/>
        <w:left w:val="none" w:sz="0" w:space="0" w:color="auto"/>
        <w:bottom w:val="none" w:sz="0" w:space="0" w:color="auto"/>
        <w:right w:val="none" w:sz="0" w:space="0" w:color="auto"/>
      </w:divBdr>
      <w:divsChild>
        <w:div w:id="1297416950">
          <w:marLeft w:val="0"/>
          <w:marRight w:val="0"/>
          <w:marTop w:val="0"/>
          <w:marBottom w:val="0"/>
          <w:divBdr>
            <w:top w:val="none" w:sz="0" w:space="0" w:color="auto"/>
            <w:left w:val="none" w:sz="0" w:space="0" w:color="auto"/>
            <w:bottom w:val="none" w:sz="0" w:space="0" w:color="auto"/>
            <w:right w:val="none" w:sz="0" w:space="0" w:color="auto"/>
          </w:divBdr>
          <w:divsChild>
            <w:div w:id="73745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0793270">
      <w:bodyDiv w:val="1"/>
      <w:marLeft w:val="0"/>
      <w:marRight w:val="0"/>
      <w:marTop w:val="0"/>
      <w:marBottom w:val="0"/>
      <w:divBdr>
        <w:top w:val="none" w:sz="0" w:space="0" w:color="auto"/>
        <w:left w:val="none" w:sz="0" w:space="0" w:color="auto"/>
        <w:bottom w:val="none" w:sz="0" w:space="0" w:color="auto"/>
        <w:right w:val="none" w:sz="0" w:space="0" w:color="auto"/>
      </w:divBdr>
      <w:divsChild>
        <w:div w:id="315651369">
          <w:marLeft w:val="0"/>
          <w:marRight w:val="0"/>
          <w:marTop w:val="0"/>
          <w:marBottom w:val="0"/>
          <w:divBdr>
            <w:top w:val="none" w:sz="0" w:space="0" w:color="auto"/>
            <w:left w:val="none" w:sz="0" w:space="0" w:color="auto"/>
            <w:bottom w:val="none" w:sz="0" w:space="0" w:color="auto"/>
            <w:right w:val="none" w:sz="0" w:space="0" w:color="auto"/>
          </w:divBdr>
        </w:div>
      </w:divsChild>
    </w:div>
    <w:div w:id="728845691">
      <w:bodyDiv w:val="1"/>
      <w:marLeft w:val="0"/>
      <w:marRight w:val="0"/>
      <w:marTop w:val="0"/>
      <w:marBottom w:val="0"/>
      <w:divBdr>
        <w:top w:val="none" w:sz="0" w:space="0" w:color="auto"/>
        <w:left w:val="none" w:sz="0" w:space="0" w:color="auto"/>
        <w:bottom w:val="none" w:sz="0" w:space="0" w:color="auto"/>
        <w:right w:val="none" w:sz="0" w:space="0" w:color="auto"/>
      </w:divBdr>
    </w:div>
    <w:div w:id="763263540">
      <w:bodyDiv w:val="1"/>
      <w:marLeft w:val="0"/>
      <w:marRight w:val="0"/>
      <w:marTop w:val="0"/>
      <w:marBottom w:val="0"/>
      <w:divBdr>
        <w:top w:val="none" w:sz="0" w:space="0" w:color="auto"/>
        <w:left w:val="none" w:sz="0" w:space="0" w:color="auto"/>
        <w:bottom w:val="none" w:sz="0" w:space="0" w:color="auto"/>
        <w:right w:val="none" w:sz="0" w:space="0" w:color="auto"/>
      </w:divBdr>
    </w:div>
    <w:div w:id="777987461">
      <w:bodyDiv w:val="1"/>
      <w:marLeft w:val="0"/>
      <w:marRight w:val="0"/>
      <w:marTop w:val="0"/>
      <w:marBottom w:val="0"/>
      <w:divBdr>
        <w:top w:val="none" w:sz="0" w:space="0" w:color="auto"/>
        <w:left w:val="none" w:sz="0" w:space="0" w:color="auto"/>
        <w:bottom w:val="none" w:sz="0" w:space="0" w:color="auto"/>
        <w:right w:val="none" w:sz="0" w:space="0" w:color="auto"/>
      </w:divBdr>
    </w:div>
    <w:div w:id="918640783">
      <w:bodyDiv w:val="1"/>
      <w:marLeft w:val="0"/>
      <w:marRight w:val="0"/>
      <w:marTop w:val="0"/>
      <w:marBottom w:val="0"/>
      <w:divBdr>
        <w:top w:val="none" w:sz="0" w:space="0" w:color="auto"/>
        <w:left w:val="none" w:sz="0" w:space="0" w:color="auto"/>
        <w:bottom w:val="none" w:sz="0" w:space="0" w:color="auto"/>
        <w:right w:val="none" w:sz="0" w:space="0" w:color="auto"/>
      </w:divBdr>
    </w:div>
    <w:div w:id="926960029">
      <w:bodyDiv w:val="1"/>
      <w:marLeft w:val="0"/>
      <w:marRight w:val="0"/>
      <w:marTop w:val="0"/>
      <w:marBottom w:val="0"/>
      <w:divBdr>
        <w:top w:val="none" w:sz="0" w:space="0" w:color="auto"/>
        <w:left w:val="none" w:sz="0" w:space="0" w:color="auto"/>
        <w:bottom w:val="none" w:sz="0" w:space="0" w:color="auto"/>
        <w:right w:val="none" w:sz="0" w:space="0" w:color="auto"/>
      </w:divBdr>
    </w:div>
    <w:div w:id="995885851">
      <w:bodyDiv w:val="1"/>
      <w:marLeft w:val="0"/>
      <w:marRight w:val="0"/>
      <w:marTop w:val="0"/>
      <w:marBottom w:val="0"/>
      <w:divBdr>
        <w:top w:val="none" w:sz="0" w:space="0" w:color="auto"/>
        <w:left w:val="none" w:sz="0" w:space="0" w:color="auto"/>
        <w:bottom w:val="none" w:sz="0" w:space="0" w:color="auto"/>
        <w:right w:val="none" w:sz="0" w:space="0" w:color="auto"/>
      </w:divBdr>
      <w:divsChild>
        <w:div w:id="684139154">
          <w:marLeft w:val="0"/>
          <w:marRight w:val="0"/>
          <w:marTop w:val="0"/>
          <w:marBottom w:val="0"/>
          <w:divBdr>
            <w:top w:val="none" w:sz="0" w:space="0" w:color="auto"/>
            <w:left w:val="none" w:sz="0" w:space="0" w:color="auto"/>
            <w:bottom w:val="none" w:sz="0" w:space="0" w:color="auto"/>
            <w:right w:val="none" w:sz="0" w:space="0" w:color="auto"/>
          </w:divBdr>
        </w:div>
      </w:divsChild>
    </w:div>
    <w:div w:id="1082222170">
      <w:bodyDiv w:val="1"/>
      <w:marLeft w:val="0"/>
      <w:marRight w:val="0"/>
      <w:marTop w:val="0"/>
      <w:marBottom w:val="0"/>
      <w:divBdr>
        <w:top w:val="none" w:sz="0" w:space="0" w:color="auto"/>
        <w:left w:val="none" w:sz="0" w:space="0" w:color="auto"/>
        <w:bottom w:val="none" w:sz="0" w:space="0" w:color="auto"/>
        <w:right w:val="none" w:sz="0" w:space="0" w:color="auto"/>
      </w:divBdr>
      <w:divsChild>
        <w:div w:id="1302924250">
          <w:marLeft w:val="0"/>
          <w:marRight w:val="0"/>
          <w:marTop w:val="0"/>
          <w:marBottom w:val="0"/>
          <w:divBdr>
            <w:top w:val="none" w:sz="0" w:space="0" w:color="auto"/>
            <w:left w:val="none" w:sz="0" w:space="0" w:color="auto"/>
            <w:bottom w:val="none" w:sz="0" w:space="0" w:color="auto"/>
            <w:right w:val="none" w:sz="0" w:space="0" w:color="auto"/>
          </w:divBdr>
        </w:div>
      </w:divsChild>
    </w:div>
    <w:div w:id="1085372825">
      <w:bodyDiv w:val="1"/>
      <w:marLeft w:val="0"/>
      <w:marRight w:val="0"/>
      <w:marTop w:val="0"/>
      <w:marBottom w:val="0"/>
      <w:divBdr>
        <w:top w:val="none" w:sz="0" w:space="0" w:color="auto"/>
        <w:left w:val="none" w:sz="0" w:space="0" w:color="auto"/>
        <w:bottom w:val="none" w:sz="0" w:space="0" w:color="auto"/>
        <w:right w:val="none" w:sz="0" w:space="0" w:color="auto"/>
      </w:divBdr>
    </w:div>
    <w:div w:id="1151363733">
      <w:bodyDiv w:val="1"/>
      <w:marLeft w:val="0"/>
      <w:marRight w:val="0"/>
      <w:marTop w:val="0"/>
      <w:marBottom w:val="0"/>
      <w:divBdr>
        <w:top w:val="none" w:sz="0" w:space="0" w:color="auto"/>
        <w:left w:val="none" w:sz="0" w:space="0" w:color="auto"/>
        <w:bottom w:val="none" w:sz="0" w:space="0" w:color="auto"/>
        <w:right w:val="none" w:sz="0" w:space="0" w:color="auto"/>
      </w:divBdr>
      <w:divsChild>
        <w:div w:id="926186403">
          <w:marLeft w:val="0"/>
          <w:marRight w:val="0"/>
          <w:marTop w:val="0"/>
          <w:marBottom w:val="0"/>
          <w:divBdr>
            <w:top w:val="none" w:sz="0" w:space="0" w:color="auto"/>
            <w:left w:val="none" w:sz="0" w:space="0" w:color="auto"/>
            <w:bottom w:val="none" w:sz="0" w:space="0" w:color="auto"/>
            <w:right w:val="none" w:sz="0" w:space="0" w:color="auto"/>
          </w:divBdr>
        </w:div>
      </w:divsChild>
    </w:div>
    <w:div w:id="1157113249">
      <w:bodyDiv w:val="1"/>
      <w:marLeft w:val="0"/>
      <w:marRight w:val="0"/>
      <w:marTop w:val="0"/>
      <w:marBottom w:val="0"/>
      <w:divBdr>
        <w:top w:val="none" w:sz="0" w:space="0" w:color="auto"/>
        <w:left w:val="none" w:sz="0" w:space="0" w:color="auto"/>
        <w:bottom w:val="none" w:sz="0" w:space="0" w:color="auto"/>
        <w:right w:val="none" w:sz="0" w:space="0" w:color="auto"/>
      </w:divBdr>
      <w:divsChild>
        <w:div w:id="405687126">
          <w:marLeft w:val="0"/>
          <w:marRight w:val="0"/>
          <w:marTop w:val="0"/>
          <w:marBottom w:val="0"/>
          <w:divBdr>
            <w:top w:val="none" w:sz="0" w:space="0" w:color="auto"/>
            <w:left w:val="none" w:sz="0" w:space="0" w:color="auto"/>
            <w:bottom w:val="none" w:sz="0" w:space="0" w:color="auto"/>
            <w:right w:val="none" w:sz="0" w:space="0" w:color="auto"/>
          </w:divBdr>
        </w:div>
      </w:divsChild>
    </w:div>
    <w:div w:id="1230188979">
      <w:bodyDiv w:val="1"/>
      <w:marLeft w:val="0"/>
      <w:marRight w:val="0"/>
      <w:marTop w:val="0"/>
      <w:marBottom w:val="0"/>
      <w:divBdr>
        <w:top w:val="none" w:sz="0" w:space="0" w:color="auto"/>
        <w:left w:val="none" w:sz="0" w:space="0" w:color="auto"/>
        <w:bottom w:val="none" w:sz="0" w:space="0" w:color="auto"/>
        <w:right w:val="none" w:sz="0" w:space="0" w:color="auto"/>
      </w:divBdr>
      <w:divsChild>
        <w:div w:id="142431287">
          <w:marLeft w:val="0"/>
          <w:marRight w:val="0"/>
          <w:marTop w:val="0"/>
          <w:marBottom w:val="0"/>
          <w:divBdr>
            <w:top w:val="none" w:sz="0" w:space="0" w:color="auto"/>
            <w:left w:val="none" w:sz="0" w:space="0" w:color="auto"/>
            <w:bottom w:val="none" w:sz="0" w:space="0" w:color="auto"/>
            <w:right w:val="none" w:sz="0" w:space="0" w:color="auto"/>
          </w:divBdr>
        </w:div>
      </w:divsChild>
    </w:div>
    <w:div w:id="1293824961">
      <w:bodyDiv w:val="1"/>
      <w:marLeft w:val="0"/>
      <w:marRight w:val="0"/>
      <w:marTop w:val="0"/>
      <w:marBottom w:val="0"/>
      <w:divBdr>
        <w:top w:val="none" w:sz="0" w:space="0" w:color="auto"/>
        <w:left w:val="none" w:sz="0" w:space="0" w:color="auto"/>
        <w:bottom w:val="none" w:sz="0" w:space="0" w:color="auto"/>
        <w:right w:val="none" w:sz="0" w:space="0" w:color="auto"/>
      </w:divBdr>
      <w:divsChild>
        <w:div w:id="1012339715">
          <w:marLeft w:val="0"/>
          <w:marRight w:val="0"/>
          <w:marTop w:val="0"/>
          <w:marBottom w:val="0"/>
          <w:divBdr>
            <w:top w:val="none" w:sz="0" w:space="0" w:color="auto"/>
            <w:left w:val="none" w:sz="0" w:space="0" w:color="auto"/>
            <w:bottom w:val="none" w:sz="0" w:space="0" w:color="auto"/>
            <w:right w:val="none" w:sz="0" w:space="0" w:color="auto"/>
          </w:divBdr>
          <w:divsChild>
            <w:div w:id="331378360">
              <w:marLeft w:val="0"/>
              <w:marRight w:val="0"/>
              <w:marTop w:val="0"/>
              <w:marBottom w:val="0"/>
              <w:divBdr>
                <w:top w:val="none" w:sz="0" w:space="0" w:color="auto"/>
                <w:left w:val="none" w:sz="0" w:space="0" w:color="auto"/>
                <w:bottom w:val="none" w:sz="0" w:space="0" w:color="auto"/>
                <w:right w:val="none" w:sz="0" w:space="0" w:color="auto"/>
              </w:divBdr>
              <w:divsChild>
                <w:div w:id="64911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08632926">
      <w:bodyDiv w:val="1"/>
      <w:marLeft w:val="0"/>
      <w:marRight w:val="0"/>
      <w:marTop w:val="0"/>
      <w:marBottom w:val="0"/>
      <w:divBdr>
        <w:top w:val="none" w:sz="0" w:space="0" w:color="auto"/>
        <w:left w:val="none" w:sz="0" w:space="0" w:color="auto"/>
        <w:bottom w:val="none" w:sz="0" w:space="0" w:color="auto"/>
        <w:right w:val="none" w:sz="0" w:space="0" w:color="auto"/>
      </w:divBdr>
    </w:div>
    <w:div w:id="1313176140">
      <w:bodyDiv w:val="1"/>
      <w:marLeft w:val="0"/>
      <w:marRight w:val="0"/>
      <w:marTop w:val="0"/>
      <w:marBottom w:val="0"/>
      <w:divBdr>
        <w:top w:val="none" w:sz="0" w:space="0" w:color="auto"/>
        <w:left w:val="none" w:sz="0" w:space="0" w:color="auto"/>
        <w:bottom w:val="none" w:sz="0" w:space="0" w:color="auto"/>
        <w:right w:val="none" w:sz="0" w:space="0" w:color="auto"/>
      </w:divBdr>
    </w:div>
    <w:div w:id="1324048590">
      <w:bodyDiv w:val="1"/>
      <w:marLeft w:val="0"/>
      <w:marRight w:val="0"/>
      <w:marTop w:val="0"/>
      <w:marBottom w:val="0"/>
      <w:divBdr>
        <w:top w:val="none" w:sz="0" w:space="0" w:color="auto"/>
        <w:left w:val="none" w:sz="0" w:space="0" w:color="auto"/>
        <w:bottom w:val="none" w:sz="0" w:space="0" w:color="auto"/>
        <w:right w:val="none" w:sz="0" w:space="0" w:color="auto"/>
      </w:divBdr>
    </w:div>
    <w:div w:id="1350177239">
      <w:bodyDiv w:val="1"/>
      <w:marLeft w:val="0"/>
      <w:marRight w:val="0"/>
      <w:marTop w:val="0"/>
      <w:marBottom w:val="0"/>
      <w:divBdr>
        <w:top w:val="none" w:sz="0" w:space="0" w:color="auto"/>
        <w:left w:val="none" w:sz="0" w:space="0" w:color="auto"/>
        <w:bottom w:val="none" w:sz="0" w:space="0" w:color="auto"/>
        <w:right w:val="none" w:sz="0" w:space="0" w:color="auto"/>
      </w:divBdr>
    </w:div>
    <w:div w:id="1389188628">
      <w:bodyDiv w:val="1"/>
      <w:marLeft w:val="0"/>
      <w:marRight w:val="0"/>
      <w:marTop w:val="0"/>
      <w:marBottom w:val="0"/>
      <w:divBdr>
        <w:top w:val="none" w:sz="0" w:space="0" w:color="auto"/>
        <w:left w:val="none" w:sz="0" w:space="0" w:color="auto"/>
        <w:bottom w:val="none" w:sz="0" w:space="0" w:color="auto"/>
        <w:right w:val="none" w:sz="0" w:space="0" w:color="auto"/>
      </w:divBdr>
    </w:div>
    <w:div w:id="1389576169">
      <w:bodyDiv w:val="1"/>
      <w:marLeft w:val="225"/>
      <w:marRight w:val="225"/>
      <w:marTop w:val="0"/>
      <w:marBottom w:val="0"/>
      <w:divBdr>
        <w:top w:val="none" w:sz="0" w:space="0" w:color="auto"/>
        <w:left w:val="none" w:sz="0" w:space="0" w:color="auto"/>
        <w:bottom w:val="none" w:sz="0" w:space="0" w:color="auto"/>
        <w:right w:val="none" w:sz="0" w:space="0" w:color="auto"/>
      </w:divBdr>
      <w:divsChild>
        <w:div w:id="912549831">
          <w:marLeft w:val="0"/>
          <w:marRight w:val="0"/>
          <w:marTop w:val="0"/>
          <w:marBottom w:val="0"/>
          <w:divBdr>
            <w:top w:val="none" w:sz="0" w:space="0" w:color="auto"/>
            <w:left w:val="none" w:sz="0" w:space="0" w:color="auto"/>
            <w:bottom w:val="none" w:sz="0" w:space="0" w:color="auto"/>
            <w:right w:val="none" w:sz="0" w:space="0" w:color="auto"/>
          </w:divBdr>
        </w:div>
      </w:divsChild>
    </w:div>
    <w:div w:id="1400902959">
      <w:bodyDiv w:val="1"/>
      <w:marLeft w:val="0"/>
      <w:marRight w:val="0"/>
      <w:marTop w:val="0"/>
      <w:marBottom w:val="0"/>
      <w:divBdr>
        <w:top w:val="none" w:sz="0" w:space="0" w:color="auto"/>
        <w:left w:val="none" w:sz="0" w:space="0" w:color="auto"/>
        <w:bottom w:val="none" w:sz="0" w:space="0" w:color="auto"/>
        <w:right w:val="none" w:sz="0" w:space="0" w:color="auto"/>
      </w:divBdr>
      <w:divsChild>
        <w:div w:id="1928538487">
          <w:marLeft w:val="0"/>
          <w:marRight w:val="0"/>
          <w:marTop w:val="0"/>
          <w:marBottom w:val="0"/>
          <w:divBdr>
            <w:top w:val="none" w:sz="0" w:space="0" w:color="auto"/>
            <w:left w:val="none" w:sz="0" w:space="0" w:color="auto"/>
            <w:bottom w:val="none" w:sz="0" w:space="0" w:color="auto"/>
            <w:right w:val="none" w:sz="0" w:space="0" w:color="auto"/>
          </w:divBdr>
          <w:divsChild>
            <w:div w:id="378825622">
              <w:marLeft w:val="0"/>
              <w:marRight w:val="0"/>
              <w:marTop w:val="0"/>
              <w:marBottom w:val="0"/>
              <w:divBdr>
                <w:top w:val="none" w:sz="0" w:space="0" w:color="auto"/>
                <w:left w:val="none" w:sz="0" w:space="0" w:color="auto"/>
                <w:bottom w:val="none" w:sz="0" w:space="0" w:color="auto"/>
                <w:right w:val="none" w:sz="0" w:space="0" w:color="auto"/>
              </w:divBdr>
              <w:divsChild>
                <w:div w:id="1295940717">
                  <w:marLeft w:val="0"/>
                  <w:marRight w:val="0"/>
                  <w:marTop w:val="0"/>
                  <w:marBottom w:val="0"/>
                  <w:divBdr>
                    <w:top w:val="none" w:sz="0" w:space="0" w:color="auto"/>
                    <w:left w:val="none" w:sz="0" w:space="0" w:color="auto"/>
                    <w:bottom w:val="none" w:sz="0" w:space="0" w:color="auto"/>
                    <w:right w:val="none" w:sz="0" w:space="0" w:color="auto"/>
                  </w:divBdr>
                </w:div>
                <w:div w:id="1833452339">
                  <w:marLeft w:val="0"/>
                  <w:marRight w:val="0"/>
                  <w:marTop w:val="0"/>
                  <w:marBottom w:val="0"/>
                  <w:divBdr>
                    <w:top w:val="none" w:sz="0" w:space="0" w:color="auto"/>
                    <w:left w:val="none" w:sz="0" w:space="0" w:color="auto"/>
                    <w:bottom w:val="none" w:sz="0" w:space="0" w:color="auto"/>
                    <w:right w:val="none" w:sz="0" w:space="0" w:color="auto"/>
                  </w:divBdr>
                </w:div>
                <w:div w:id="2104301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8600133">
      <w:bodyDiv w:val="1"/>
      <w:marLeft w:val="0"/>
      <w:marRight w:val="0"/>
      <w:marTop w:val="0"/>
      <w:marBottom w:val="0"/>
      <w:divBdr>
        <w:top w:val="none" w:sz="0" w:space="0" w:color="auto"/>
        <w:left w:val="none" w:sz="0" w:space="0" w:color="auto"/>
        <w:bottom w:val="none" w:sz="0" w:space="0" w:color="auto"/>
        <w:right w:val="none" w:sz="0" w:space="0" w:color="auto"/>
      </w:divBdr>
      <w:divsChild>
        <w:div w:id="134301531">
          <w:marLeft w:val="0"/>
          <w:marRight w:val="0"/>
          <w:marTop w:val="0"/>
          <w:marBottom w:val="0"/>
          <w:divBdr>
            <w:top w:val="none" w:sz="0" w:space="0" w:color="auto"/>
            <w:left w:val="none" w:sz="0" w:space="0" w:color="auto"/>
            <w:bottom w:val="none" w:sz="0" w:space="0" w:color="auto"/>
            <w:right w:val="none" w:sz="0" w:space="0" w:color="auto"/>
          </w:divBdr>
        </w:div>
      </w:divsChild>
    </w:div>
    <w:div w:id="1428230742">
      <w:bodyDiv w:val="1"/>
      <w:marLeft w:val="0"/>
      <w:marRight w:val="0"/>
      <w:marTop w:val="0"/>
      <w:marBottom w:val="0"/>
      <w:divBdr>
        <w:top w:val="none" w:sz="0" w:space="0" w:color="auto"/>
        <w:left w:val="none" w:sz="0" w:space="0" w:color="auto"/>
        <w:bottom w:val="none" w:sz="0" w:space="0" w:color="auto"/>
        <w:right w:val="none" w:sz="0" w:space="0" w:color="auto"/>
      </w:divBdr>
      <w:divsChild>
        <w:div w:id="1404403506">
          <w:marLeft w:val="0"/>
          <w:marRight w:val="0"/>
          <w:marTop w:val="0"/>
          <w:marBottom w:val="0"/>
          <w:divBdr>
            <w:top w:val="none" w:sz="0" w:space="0" w:color="auto"/>
            <w:left w:val="none" w:sz="0" w:space="0" w:color="auto"/>
            <w:bottom w:val="none" w:sz="0" w:space="0" w:color="auto"/>
            <w:right w:val="none" w:sz="0" w:space="0" w:color="auto"/>
          </w:divBdr>
        </w:div>
      </w:divsChild>
    </w:div>
    <w:div w:id="1527718008">
      <w:bodyDiv w:val="1"/>
      <w:marLeft w:val="0"/>
      <w:marRight w:val="0"/>
      <w:marTop w:val="0"/>
      <w:marBottom w:val="0"/>
      <w:divBdr>
        <w:top w:val="none" w:sz="0" w:space="0" w:color="auto"/>
        <w:left w:val="none" w:sz="0" w:space="0" w:color="auto"/>
        <w:bottom w:val="none" w:sz="0" w:space="0" w:color="auto"/>
        <w:right w:val="none" w:sz="0" w:space="0" w:color="auto"/>
      </w:divBdr>
    </w:div>
    <w:div w:id="1579248253">
      <w:bodyDiv w:val="1"/>
      <w:marLeft w:val="0"/>
      <w:marRight w:val="0"/>
      <w:marTop w:val="0"/>
      <w:marBottom w:val="0"/>
      <w:divBdr>
        <w:top w:val="none" w:sz="0" w:space="0" w:color="auto"/>
        <w:left w:val="none" w:sz="0" w:space="0" w:color="auto"/>
        <w:bottom w:val="none" w:sz="0" w:space="0" w:color="auto"/>
        <w:right w:val="none" w:sz="0" w:space="0" w:color="auto"/>
      </w:divBdr>
      <w:divsChild>
        <w:div w:id="1022122297">
          <w:marLeft w:val="0"/>
          <w:marRight w:val="0"/>
          <w:marTop w:val="0"/>
          <w:marBottom w:val="0"/>
          <w:divBdr>
            <w:top w:val="none" w:sz="0" w:space="0" w:color="auto"/>
            <w:left w:val="none" w:sz="0" w:space="0" w:color="auto"/>
            <w:bottom w:val="none" w:sz="0" w:space="0" w:color="auto"/>
            <w:right w:val="none" w:sz="0" w:space="0" w:color="auto"/>
          </w:divBdr>
        </w:div>
      </w:divsChild>
    </w:div>
    <w:div w:id="1716466732">
      <w:bodyDiv w:val="1"/>
      <w:marLeft w:val="0"/>
      <w:marRight w:val="0"/>
      <w:marTop w:val="0"/>
      <w:marBottom w:val="0"/>
      <w:divBdr>
        <w:top w:val="none" w:sz="0" w:space="0" w:color="auto"/>
        <w:left w:val="none" w:sz="0" w:space="0" w:color="auto"/>
        <w:bottom w:val="none" w:sz="0" w:space="0" w:color="auto"/>
        <w:right w:val="none" w:sz="0" w:space="0" w:color="auto"/>
      </w:divBdr>
    </w:div>
    <w:div w:id="1777477053">
      <w:bodyDiv w:val="1"/>
      <w:marLeft w:val="0"/>
      <w:marRight w:val="0"/>
      <w:marTop w:val="0"/>
      <w:marBottom w:val="0"/>
      <w:divBdr>
        <w:top w:val="none" w:sz="0" w:space="0" w:color="auto"/>
        <w:left w:val="none" w:sz="0" w:space="0" w:color="auto"/>
        <w:bottom w:val="none" w:sz="0" w:space="0" w:color="auto"/>
        <w:right w:val="none" w:sz="0" w:space="0" w:color="auto"/>
      </w:divBdr>
    </w:div>
    <w:div w:id="1786847636">
      <w:bodyDiv w:val="1"/>
      <w:marLeft w:val="0"/>
      <w:marRight w:val="0"/>
      <w:marTop w:val="0"/>
      <w:marBottom w:val="0"/>
      <w:divBdr>
        <w:top w:val="none" w:sz="0" w:space="0" w:color="auto"/>
        <w:left w:val="none" w:sz="0" w:space="0" w:color="auto"/>
        <w:bottom w:val="none" w:sz="0" w:space="0" w:color="auto"/>
        <w:right w:val="none" w:sz="0" w:space="0" w:color="auto"/>
      </w:divBdr>
    </w:div>
    <w:div w:id="1839343559">
      <w:bodyDiv w:val="1"/>
      <w:marLeft w:val="0"/>
      <w:marRight w:val="0"/>
      <w:marTop w:val="0"/>
      <w:marBottom w:val="0"/>
      <w:divBdr>
        <w:top w:val="none" w:sz="0" w:space="0" w:color="auto"/>
        <w:left w:val="none" w:sz="0" w:space="0" w:color="auto"/>
        <w:bottom w:val="none" w:sz="0" w:space="0" w:color="auto"/>
        <w:right w:val="none" w:sz="0" w:space="0" w:color="auto"/>
      </w:divBdr>
    </w:div>
    <w:div w:id="1839344931">
      <w:bodyDiv w:val="1"/>
      <w:marLeft w:val="0"/>
      <w:marRight w:val="0"/>
      <w:marTop w:val="0"/>
      <w:marBottom w:val="0"/>
      <w:divBdr>
        <w:top w:val="none" w:sz="0" w:space="0" w:color="auto"/>
        <w:left w:val="none" w:sz="0" w:space="0" w:color="auto"/>
        <w:bottom w:val="none" w:sz="0" w:space="0" w:color="auto"/>
        <w:right w:val="none" w:sz="0" w:space="0" w:color="auto"/>
      </w:divBdr>
    </w:div>
    <w:div w:id="1866551423">
      <w:bodyDiv w:val="1"/>
      <w:marLeft w:val="0"/>
      <w:marRight w:val="0"/>
      <w:marTop w:val="0"/>
      <w:marBottom w:val="0"/>
      <w:divBdr>
        <w:top w:val="none" w:sz="0" w:space="0" w:color="auto"/>
        <w:left w:val="none" w:sz="0" w:space="0" w:color="auto"/>
        <w:bottom w:val="none" w:sz="0" w:space="0" w:color="auto"/>
        <w:right w:val="none" w:sz="0" w:space="0" w:color="auto"/>
      </w:divBdr>
    </w:div>
    <w:div w:id="1879589935">
      <w:bodyDiv w:val="1"/>
      <w:marLeft w:val="0"/>
      <w:marRight w:val="0"/>
      <w:marTop w:val="0"/>
      <w:marBottom w:val="0"/>
      <w:divBdr>
        <w:top w:val="none" w:sz="0" w:space="0" w:color="auto"/>
        <w:left w:val="none" w:sz="0" w:space="0" w:color="auto"/>
        <w:bottom w:val="none" w:sz="0" w:space="0" w:color="auto"/>
        <w:right w:val="none" w:sz="0" w:space="0" w:color="auto"/>
      </w:divBdr>
    </w:div>
    <w:div w:id="2050646759">
      <w:bodyDiv w:val="1"/>
      <w:marLeft w:val="0"/>
      <w:marRight w:val="0"/>
      <w:marTop w:val="0"/>
      <w:marBottom w:val="0"/>
      <w:divBdr>
        <w:top w:val="none" w:sz="0" w:space="0" w:color="auto"/>
        <w:left w:val="none" w:sz="0" w:space="0" w:color="auto"/>
        <w:bottom w:val="none" w:sz="0" w:space="0" w:color="auto"/>
        <w:right w:val="none" w:sz="0" w:space="0" w:color="auto"/>
      </w:divBdr>
    </w:div>
    <w:div w:id="2068065139">
      <w:bodyDiv w:val="1"/>
      <w:marLeft w:val="0"/>
      <w:marRight w:val="0"/>
      <w:marTop w:val="0"/>
      <w:marBottom w:val="0"/>
      <w:divBdr>
        <w:top w:val="none" w:sz="0" w:space="0" w:color="auto"/>
        <w:left w:val="none" w:sz="0" w:space="0" w:color="auto"/>
        <w:bottom w:val="none" w:sz="0" w:space="0" w:color="auto"/>
        <w:right w:val="none" w:sz="0" w:space="0" w:color="auto"/>
      </w:divBdr>
    </w:div>
    <w:div w:id="207835407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ignalina.lt"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nfo@ignalina.lt"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a015ac58139048eca7fa0a3edb46e86b.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7DEFF7-CDE5-4017-A968-E513D645B6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a015ac58139048eca7fa0a3edb46e86b.dot</Template>
  <TotalTime>2</TotalTime>
  <Pages>14</Pages>
  <Words>19192</Words>
  <Characters>10940</Characters>
  <Application>Microsoft Office Word</Application>
  <DocSecurity>0</DocSecurity>
  <Lines>91</Lines>
  <Paragraphs>60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ATLYGINIMO UŽ VAIKŲ, UGDOMŲ PAGAL IKIMOKYKLINIO UGDYMO PROGRAMAS, IŠLAIKYMĄ IGNALINOS RAJONO SAVIVALDYBĖS UGDYMO ĮSTAIGOSE TVARKOS APRAŠO PATVIRTINIMO</vt:lpstr>
      <vt:lpstr>DĖL ATLYGINIMO UŽ VAIKŲ, UGDOMŲ PAGAL IKIMOKYKLINIO UGDYMO PROGRAMAS, IŠLAIKYMĄ IGNALINOS RAJONO SAVIVALDYBĖS UGDYMO ĮSTAIGOSE TVARKOS APRAŠO PATVIRTINIMO</vt:lpstr>
    </vt:vector>
  </TitlesOfParts>
  <Manager>2023-10-26</Manager>
  <Company>Home</Company>
  <LinksUpToDate>false</LinksUpToDate>
  <CharactersWithSpaces>30072</CharactersWithSpaces>
  <SharedDoc>false</SharedDoc>
  <HLinks>
    <vt:vector size="6" baseType="variant">
      <vt:variant>
        <vt:i4>7602226</vt:i4>
      </vt:variant>
      <vt:variant>
        <vt:i4>0</vt:i4>
      </vt:variant>
      <vt:variant>
        <vt:i4>0</vt:i4>
      </vt:variant>
      <vt:variant>
        <vt:i4>5</vt:i4>
      </vt:variant>
      <vt:variant>
        <vt:lpwstr>http://www.ignalina.lt/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finansinės paramos skyrimo Ignalinos rajonui reikalingiems specialistams tvarkos aprašo patvirtinimo</dc:title>
  <dc:subject>T-205</dc:subject>
  <dc:creator>Danguolė Vaitkevičienė</dc:creator>
  <cp:keywords/>
  <dc:description/>
  <cp:lastModifiedBy>Danguolė Vaitkevičienė</cp:lastModifiedBy>
  <cp:revision>2</cp:revision>
  <cp:lastPrinted>2019-10-14T06:29:00Z</cp:lastPrinted>
  <dcterms:created xsi:type="dcterms:W3CDTF">2025-09-17T07:49:00Z</dcterms:created>
  <dcterms:modified xsi:type="dcterms:W3CDTF">2025-09-17T07:49:00Z</dcterms:modified>
  <cp:category>Sprendimas</cp:category>
</cp:coreProperties>
</file>