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F62BD" w14:textId="5CD337E3" w:rsidR="00DE0E81" w:rsidRPr="00384AAF" w:rsidRDefault="00DE0E81" w:rsidP="00384AAF">
      <w:pPr>
        <w:widowControl/>
        <w:jc w:val="center"/>
        <w:rPr>
          <w:b/>
          <w:bCs/>
          <w:lang w:val="lt-LT"/>
        </w:rPr>
      </w:pPr>
      <w:bookmarkStart w:id="0" w:name="Institucija"/>
      <w:r w:rsidRPr="00384AAF">
        <w:rPr>
          <w:noProof/>
        </w:rPr>
        <w:drawing>
          <wp:inline distT="0" distB="0" distL="0" distR="0" wp14:anchorId="155C665B" wp14:editId="12A4F18C">
            <wp:extent cx="571500" cy="733425"/>
            <wp:effectExtent l="0" t="0" r="0" b="9525"/>
            <wp:docPr id="66981682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30BB08B" w14:textId="77777777" w:rsidR="00DE0E81" w:rsidRPr="00384AAF" w:rsidRDefault="00DE0E81" w:rsidP="00384AAF">
      <w:pPr>
        <w:widowControl/>
        <w:jc w:val="center"/>
        <w:rPr>
          <w:b/>
          <w:lang w:val="lt-LT"/>
        </w:rPr>
      </w:pPr>
    </w:p>
    <w:bookmarkEnd w:id="0"/>
    <w:p w14:paraId="53305850" w14:textId="19500951" w:rsidR="00DE0E81" w:rsidRPr="00384AAF" w:rsidRDefault="00384AAF" w:rsidP="00384AAF">
      <w:pPr>
        <w:jc w:val="center"/>
        <w:rPr>
          <w:b/>
        </w:rPr>
      </w:pPr>
      <w:r w:rsidRPr="00384AAF">
        <w:rPr>
          <w:b/>
        </w:rPr>
        <w:t>IGNALINOS RAJONO SAVIVALDYBĖS MERAS</w:t>
      </w:r>
    </w:p>
    <w:p w14:paraId="50097370" w14:textId="77777777" w:rsidR="00384AAF" w:rsidRPr="00384AAF" w:rsidRDefault="00384AAF" w:rsidP="00384AAF">
      <w:pPr>
        <w:jc w:val="center"/>
      </w:pPr>
    </w:p>
    <w:p w14:paraId="7C3B7F78" w14:textId="370903C8" w:rsidR="00384AAF" w:rsidRPr="00384AAF" w:rsidRDefault="00384AAF" w:rsidP="00384AAF">
      <w:pPr>
        <w:jc w:val="center"/>
        <w:rPr>
          <w:b/>
        </w:rPr>
      </w:pPr>
      <w:r w:rsidRPr="00384AAF">
        <w:rPr>
          <w:b/>
        </w:rPr>
        <w:t>POTVARKIS</w:t>
      </w:r>
    </w:p>
    <w:p w14:paraId="6F35BE08" w14:textId="43AEF48B" w:rsidR="00384AAF" w:rsidRPr="00384AAF" w:rsidRDefault="00384AAF" w:rsidP="00384AAF">
      <w:pPr>
        <w:jc w:val="center"/>
        <w:rPr>
          <w:b/>
        </w:rPr>
      </w:pPr>
      <w:r w:rsidRPr="00384AAF">
        <w:rPr>
          <w:b/>
        </w:rPr>
        <w:t>DĖL 2026 METŲ RENGINIŲ IGNALINOS RAJONO SAVIVALDYBĖJE PLANO PATVIRTINIMO</w:t>
      </w:r>
    </w:p>
    <w:p w14:paraId="4DBD40AB" w14:textId="77777777" w:rsidR="00384AAF" w:rsidRPr="00384AAF" w:rsidRDefault="00384AAF" w:rsidP="00384AAF">
      <w:pPr>
        <w:jc w:val="center"/>
      </w:pPr>
    </w:p>
    <w:p w14:paraId="301E425C" w14:textId="13E48DAE" w:rsidR="00384AAF" w:rsidRPr="00384AAF" w:rsidRDefault="00384AAF" w:rsidP="00384AAF">
      <w:pPr>
        <w:jc w:val="center"/>
      </w:pPr>
      <w:r w:rsidRPr="00384AAF">
        <w:t xml:space="preserve">2026 m. </w:t>
      </w:r>
      <w:proofErr w:type="spellStart"/>
      <w:r w:rsidRPr="00384AAF">
        <w:t>sausio</w:t>
      </w:r>
      <w:proofErr w:type="spellEnd"/>
      <w:r w:rsidRPr="00384AAF">
        <w:t xml:space="preserve"> 14 d. Nr. V1-14</w:t>
      </w:r>
    </w:p>
    <w:p w14:paraId="47357439" w14:textId="68B87BBB" w:rsidR="00384AAF" w:rsidRPr="00384AAF" w:rsidRDefault="00384AAF" w:rsidP="00384AAF">
      <w:pPr>
        <w:jc w:val="center"/>
      </w:pPr>
      <w:r w:rsidRPr="00384AAF">
        <w:t>Ignalina</w:t>
      </w:r>
    </w:p>
    <w:p w14:paraId="3EF2637E" w14:textId="77777777" w:rsidR="00384AAF" w:rsidRPr="00384AAF" w:rsidRDefault="00384AAF" w:rsidP="00384AAF">
      <w:pPr>
        <w:widowControl/>
        <w:shd w:val="clear" w:color="auto" w:fill="FFFFFF"/>
        <w:overflowPunct/>
        <w:autoSpaceDE/>
        <w:adjustRightInd/>
        <w:ind w:firstLine="720"/>
        <w:jc w:val="both"/>
        <w:rPr>
          <w:lang w:val="lt-LT"/>
        </w:rPr>
      </w:pPr>
    </w:p>
    <w:p w14:paraId="00B8E6CF" w14:textId="2C7851B2" w:rsidR="00DE0E81" w:rsidRPr="00384AAF" w:rsidRDefault="00DE0E81" w:rsidP="00384AAF">
      <w:pPr>
        <w:widowControl/>
        <w:shd w:val="clear" w:color="auto" w:fill="FFFFFF"/>
        <w:overflowPunct/>
        <w:autoSpaceDE/>
        <w:adjustRightInd/>
        <w:ind w:firstLine="720"/>
        <w:jc w:val="both"/>
        <w:rPr>
          <w:color w:val="FF0000"/>
          <w:lang w:val="lt-LT"/>
        </w:rPr>
      </w:pPr>
      <w:r w:rsidRPr="00384AAF">
        <w:rPr>
          <w:lang w:val="lt-LT"/>
        </w:rPr>
        <w:t xml:space="preserve">Vadovaudamasi Lietuvos Respublikos vietos savivaldos įstatymo </w:t>
      </w:r>
      <w:r w:rsidR="00D605E6" w:rsidRPr="00384AAF">
        <w:rPr>
          <w:lang w:val="lt-LT"/>
        </w:rPr>
        <w:t>25 straipsnio 5 dali</w:t>
      </w:r>
      <w:r w:rsidR="0028077F" w:rsidRPr="00384AAF">
        <w:rPr>
          <w:lang w:val="lt-LT"/>
        </w:rPr>
        <w:t>m</w:t>
      </w:r>
      <w:r w:rsidR="00D605E6" w:rsidRPr="00384AAF">
        <w:rPr>
          <w:lang w:val="lt-LT"/>
        </w:rPr>
        <w:t xml:space="preserve">i, </w:t>
      </w:r>
      <w:r w:rsidR="00BF7D2C" w:rsidRPr="00384AAF">
        <w:rPr>
          <w:lang w:val="lt-LT"/>
        </w:rPr>
        <w:t>27</w:t>
      </w:r>
      <w:r w:rsidRPr="00384AAF">
        <w:rPr>
          <w:lang w:val="lt-LT"/>
        </w:rPr>
        <w:t xml:space="preserve"> straipsnio </w:t>
      </w:r>
      <w:r w:rsidR="00931BDF" w:rsidRPr="00384AAF">
        <w:rPr>
          <w:lang w:val="lt-LT"/>
        </w:rPr>
        <w:t>2</w:t>
      </w:r>
      <w:r w:rsidRPr="00384AAF">
        <w:rPr>
          <w:lang w:val="lt-LT"/>
        </w:rPr>
        <w:t xml:space="preserve"> dali</w:t>
      </w:r>
      <w:r w:rsidR="00931BDF" w:rsidRPr="00384AAF">
        <w:rPr>
          <w:lang w:val="lt-LT"/>
        </w:rPr>
        <w:t>es 31 punktu</w:t>
      </w:r>
      <w:r w:rsidRPr="00384AAF">
        <w:rPr>
          <w:lang w:val="lt-LT"/>
        </w:rPr>
        <w:t xml:space="preserve">, </w:t>
      </w:r>
      <w:r w:rsidRPr="00384AAF">
        <w:rPr>
          <w:color w:val="000000"/>
          <w:szCs w:val="24"/>
          <w:lang w:val="lt-LT" w:eastAsia="lt-LT"/>
        </w:rPr>
        <w:t>įgyvendindama Ignalinos rajono savivaldybės 202</w:t>
      </w:r>
      <w:r w:rsidR="00BF7D2C" w:rsidRPr="00384AAF">
        <w:rPr>
          <w:color w:val="000000"/>
          <w:szCs w:val="24"/>
          <w:lang w:val="lt-LT" w:eastAsia="lt-LT"/>
        </w:rPr>
        <w:t>5</w:t>
      </w:r>
      <w:r w:rsidRPr="00384AAF">
        <w:rPr>
          <w:color w:val="000000"/>
          <w:szCs w:val="24"/>
          <w:lang w:val="lt-LT" w:eastAsia="lt-LT"/>
        </w:rPr>
        <w:t>–202</w:t>
      </w:r>
      <w:r w:rsidR="00BF7D2C" w:rsidRPr="00384AAF">
        <w:rPr>
          <w:color w:val="000000"/>
          <w:szCs w:val="24"/>
          <w:lang w:val="lt-LT" w:eastAsia="lt-LT"/>
        </w:rPr>
        <w:t>7</w:t>
      </w:r>
      <w:r w:rsidRPr="00384AAF">
        <w:rPr>
          <w:color w:val="000000"/>
          <w:szCs w:val="24"/>
          <w:lang w:val="lt-LT" w:eastAsia="lt-LT"/>
        </w:rPr>
        <w:t xml:space="preserve"> metų strateginio veiklos plano, patvirtinto Ignalinos rajono savivaldybės tarybos 202</w:t>
      </w:r>
      <w:r w:rsidR="00931BDF" w:rsidRPr="00384AAF">
        <w:rPr>
          <w:color w:val="000000"/>
          <w:szCs w:val="24"/>
          <w:lang w:val="lt-LT" w:eastAsia="lt-LT"/>
        </w:rPr>
        <w:t>5</w:t>
      </w:r>
      <w:r w:rsidRPr="00384AAF">
        <w:rPr>
          <w:color w:val="000000"/>
          <w:szCs w:val="24"/>
          <w:lang w:val="lt-LT" w:eastAsia="lt-LT"/>
        </w:rPr>
        <w:t xml:space="preserve"> m</w:t>
      </w:r>
      <w:r w:rsidRPr="00384AAF">
        <w:rPr>
          <w:szCs w:val="24"/>
          <w:lang w:val="lt-LT" w:eastAsia="lt-LT"/>
        </w:rPr>
        <w:t xml:space="preserve">. vasario </w:t>
      </w:r>
      <w:r w:rsidR="00EE766D" w:rsidRPr="00384AAF">
        <w:rPr>
          <w:szCs w:val="24"/>
          <w:lang w:val="lt-LT" w:eastAsia="lt-LT"/>
        </w:rPr>
        <w:t>21</w:t>
      </w:r>
      <w:r w:rsidRPr="00384AAF">
        <w:rPr>
          <w:szCs w:val="24"/>
          <w:lang w:val="lt-LT" w:eastAsia="lt-LT"/>
        </w:rPr>
        <w:t xml:space="preserve"> d. </w:t>
      </w:r>
      <w:r w:rsidRPr="00384AAF">
        <w:rPr>
          <w:color w:val="000000"/>
          <w:szCs w:val="24"/>
          <w:lang w:val="lt-LT" w:eastAsia="lt-LT"/>
        </w:rPr>
        <w:t xml:space="preserve">sprendimu </w:t>
      </w:r>
      <w:bookmarkStart w:id="1" w:name="n_0"/>
      <w:r w:rsidR="00384AAF" w:rsidRPr="0043771F">
        <w:rPr>
          <w:szCs w:val="24"/>
          <w:lang w:val="lt-LT" w:eastAsia="lt-LT"/>
        </w:rPr>
        <w:t>Nr. T-2</w:t>
      </w:r>
      <w:bookmarkEnd w:id="1"/>
      <w:r w:rsidRPr="00384AAF">
        <w:rPr>
          <w:color w:val="000000"/>
          <w:szCs w:val="24"/>
          <w:lang w:val="lt-LT" w:eastAsia="lt-LT"/>
        </w:rPr>
        <w:t xml:space="preserve"> „Dėl Ignalinos rajono savivaldybės 202</w:t>
      </w:r>
      <w:r w:rsidR="009B4C17" w:rsidRPr="00384AAF">
        <w:rPr>
          <w:color w:val="000000"/>
          <w:szCs w:val="24"/>
          <w:lang w:val="lt-LT" w:eastAsia="lt-LT"/>
        </w:rPr>
        <w:t>5</w:t>
      </w:r>
      <w:r w:rsidRPr="00384AAF">
        <w:rPr>
          <w:color w:val="000000"/>
          <w:szCs w:val="24"/>
          <w:lang w:val="lt-LT" w:eastAsia="lt-LT"/>
        </w:rPr>
        <w:t>–202</w:t>
      </w:r>
      <w:r w:rsidR="009B4C17" w:rsidRPr="00384AAF">
        <w:rPr>
          <w:color w:val="000000"/>
          <w:szCs w:val="24"/>
          <w:lang w:val="lt-LT" w:eastAsia="lt-LT"/>
        </w:rPr>
        <w:t>7</w:t>
      </w:r>
      <w:r w:rsidRPr="00384AAF">
        <w:rPr>
          <w:color w:val="000000"/>
          <w:szCs w:val="24"/>
          <w:lang w:val="lt-LT" w:eastAsia="lt-LT"/>
        </w:rPr>
        <w:t xml:space="preserve"> metų strateginio veiklos plano patvirtinimo“, 3 priedo „202</w:t>
      </w:r>
      <w:r w:rsidR="009B4C17" w:rsidRPr="00384AAF">
        <w:rPr>
          <w:color w:val="000000"/>
          <w:szCs w:val="24"/>
          <w:lang w:val="lt-LT" w:eastAsia="lt-LT"/>
        </w:rPr>
        <w:t>5</w:t>
      </w:r>
      <w:r w:rsidRPr="00384AAF">
        <w:rPr>
          <w:color w:val="000000"/>
          <w:szCs w:val="24"/>
          <w:lang w:val="lt-LT" w:eastAsia="lt-LT"/>
        </w:rPr>
        <w:t>–202</w:t>
      </w:r>
      <w:r w:rsidR="009B4C17" w:rsidRPr="00384AAF">
        <w:rPr>
          <w:color w:val="000000"/>
          <w:szCs w:val="24"/>
          <w:lang w:val="lt-LT" w:eastAsia="lt-LT"/>
        </w:rPr>
        <w:t>7</w:t>
      </w:r>
      <w:r w:rsidRPr="00384AAF">
        <w:rPr>
          <w:color w:val="000000"/>
          <w:szCs w:val="24"/>
          <w:lang w:val="lt-LT" w:eastAsia="lt-LT"/>
        </w:rPr>
        <w:t xml:space="preserve"> metų strateginio veiklos plano 3 programos „Kultūros ir turizmo, sporto, jaunimo ir bendruomenių veiklos aktyvinimo programa“ uždaviniai, priemonės, asignavimai ir kitos lėšos (tūkst. eurų) ir jų stebėsenos rodikliai“ 1.8 priemonę </w:t>
      </w:r>
      <w:r w:rsidRPr="00384AAF">
        <w:rPr>
          <w:szCs w:val="24"/>
          <w:lang w:val="lt-LT"/>
        </w:rPr>
        <w:t xml:space="preserve">ir </w:t>
      </w:r>
      <w:r w:rsidRPr="00384AAF">
        <w:rPr>
          <w:lang w:val="lt-LT"/>
        </w:rPr>
        <w:t>atsižvelgdama į Ignalinos rajono savivaldybės viešosios bibliotekos 202</w:t>
      </w:r>
      <w:r w:rsidR="000E4BC8" w:rsidRPr="00384AAF">
        <w:rPr>
          <w:lang w:val="lt-LT"/>
        </w:rPr>
        <w:t>5</w:t>
      </w:r>
      <w:r w:rsidRPr="00384AAF">
        <w:rPr>
          <w:lang w:val="lt-LT"/>
        </w:rPr>
        <w:t xml:space="preserve"> m. </w:t>
      </w:r>
      <w:r w:rsidR="000E4BC8" w:rsidRPr="00384AAF">
        <w:rPr>
          <w:lang w:val="lt-LT"/>
        </w:rPr>
        <w:t>gruodžio 10</w:t>
      </w:r>
      <w:r w:rsidRPr="00384AAF">
        <w:rPr>
          <w:lang w:val="lt-LT"/>
        </w:rPr>
        <w:t xml:space="preserve"> d. raštą Nr. S-</w:t>
      </w:r>
      <w:r w:rsidR="000E4BC8" w:rsidRPr="00384AAF">
        <w:rPr>
          <w:lang w:val="lt-LT"/>
        </w:rPr>
        <w:t>131</w:t>
      </w:r>
      <w:r w:rsidRPr="00384AAF">
        <w:rPr>
          <w:lang w:val="lt-LT"/>
        </w:rPr>
        <w:t xml:space="preserve"> „Dėl 202</w:t>
      </w:r>
      <w:r w:rsidR="000E4BC8" w:rsidRPr="00384AAF">
        <w:rPr>
          <w:lang w:val="lt-LT"/>
        </w:rPr>
        <w:t>6</w:t>
      </w:r>
      <w:r w:rsidRPr="00384AAF">
        <w:rPr>
          <w:lang w:val="lt-LT"/>
        </w:rPr>
        <w:t xml:space="preserve"> m. renginių sąrašo“, Ignalinos krašto muziejaus 202</w:t>
      </w:r>
      <w:r w:rsidR="00C237A9" w:rsidRPr="00384AAF">
        <w:rPr>
          <w:lang w:val="lt-LT"/>
        </w:rPr>
        <w:t>5</w:t>
      </w:r>
      <w:r w:rsidRPr="00384AAF">
        <w:rPr>
          <w:lang w:val="lt-LT"/>
        </w:rPr>
        <w:t xml:space="preserve"> m. </w:t>
      </w:r>
      <w:r w:rsidR="005A6497" w:rsidRPr="00384AAF">
        <w:rPr>
          <w:lang w:val="lt-LT"/>
        </w:rPr>
        <w:t>gruodžio 1</w:t>
      </w:r>
      <w:r w:rsidRPr="00384AAF">
        <w:rPr>
          <w:lang w:val="lt-LT"/>
        </w:rPr>
        <w:t xml:space="preserve"> d. raštą Nr. S-</w:t>
      </w:r>
      <w:r w:rsidR="005A6497" w:rsidRPr="00384AAF">
        <w:rPr>
          <w:lang w:val="lt-LT"/>
        </w:rPr>
        <w:t>106</w:t>
      </w:r>
      <w:r w:rsidRPr="00384AAF">
        <w:rPr>
          <w:lang w:val="lt-LT"/>
        </w:rPr>
        <w:t xml:space="preserve"> „Dėl 202</w:t>
      </w:r>
      <w:r w:rsidR="005A6497" w:rsidRPr="00384AAF">
        <w:rPr>
          <w:lang w:val="lt-LT"/>
        </w:rPr>
        <w:t>6</w:t>
      </w:r>
      <w:r w:rsidRPr="00384AAF">
        <w:rPr>
          <w:lang w:val="lt-LT"/>
        </w:rPr>
        <w:t xml:space="preserve"> metų pagrindinių renginių“, Ignalinos rajono kultūros centro 202</w:t>
      </w:r>
      <w:r w:rsidR="00712E1B" w:rsidRPr="00384AAF">
        <w:rPr>
          <w:lang w:val="lt-LT"/>
        </w:rPr>
        <w:t>5</w:t>
      </w:r>
      <w:r w:rsidRPr="00384AAF">
        <w:rPr>
          <w:lang w:val="lt-LT"/>
        </w:rPr>
        <w:t xml:space="preserve"> m. </w:t>
      </w:r>
      <w:r w:rsidR="003E041C" w:rsidRPr="00384AAF">
        <w:rPr>
          <w:lang w:val="lt-LT"/>
        </w:rPr>
        <w:t>gruodžio 15</w:t>
      </w:r>
      <w:r w:rsidRPr="00384AAF">
        <w:rPr>
          <w:lang w:val="lt-LT"/>
        </w:rPr>
        <w:t xml:space="preserve"> d. raštą Nr. SD-2</w:t>
      </w:r>
      <w:r w:rsidR="00667411" w:rsidRPr="00384AAF">
        <w:rPr>
          <w:lang w:val="lt-LT"/>
        </w:rPr>
        <w:t>47</w:t>
      </w:r>
      <w:r w:rsidRPr="00384AAF">
        <w:rPr>
          <w:lang w:val="lt-LT"/>
        </w:rPr>
        <w:t xml:space="preserve"> „Dėl Ignalinos rajono kultūros centro</w:t>
      </w:r>
      <w:r w:rsidR="00384AAF" w:rsidRPr="00384AAF">
        <w:rPr>
          <w:lang w:val="lt-LT"/>
        </w:rPr>
        <w:t xml:space="preserve"> </w:t>
      </w:r>
      <w:r w:rsidRPr="00384AAF">
        <w:rPr>
          <w:lang w:val="lt-LT"/>
        </w:rPr>
        <w:t>202</w:t>
      </w:r>
      <w:r w:rsidR="003E041C" w:rsidRPr="00384AAF">
        <w:rPr>
          <w:lang w:val="lt-LT"/>
        </w:rPr>
        <w:t>6</w:t>
      </w:r>
      <w:r w:rsidRPr="00384AAF">
        <w:rPr>
          <w:lang w:val="lt-LT"/>
        </w:rPr>
        <w:t xml:space="preserve"> metų pagrindinių renginių plano pateikimo“, Ignalinos rajono švietimo ir sporto paslaugų centro</w:t>
      </w:r>
      <w:r w:rsidRPr="00384AAF">
        <w:rPr>
          <w:color w:val="FF0000"/>
          <w:lang w:val="lt-LT"/>
        </w:rPr>
        <w:t xml:space="preserve"> </w:t>
      </w:r>
      <w:r w:rsidRPr="00384AAF">
        <w:rPr>
          <w:lang w:val="lt-LT"/>
        </w:rPr>
        <w:t>202</w:t>
      </w:r>
      <w:r w:rsidR="00E8382A" w:rsidRPr="00384AAF">
        <w:rPr>
          <w:lang w:val="lt-LT"/>
        </w:rPr>
        <w:t>5</w:t>
      </w:r>
      <w:r w:rsidRPr="00384AAF">
        <w:rPr>
          <w:lang w:val="lt-LT"/>
        </w:rPr>
        <w:t xml:space="preserve"> m. </w:t>
      </w:r>
      <w:r w:rsidR="00E8382A" w:rsidRPr="00384AAF">
        <w:rPr>
          <w:lang w:val="lt-LT"/>
        </w:rPr>
        <w:t xml:space="preserve">gruodžio </w:t>
      </w:r>
      <w:r w:rsidR="00957EDC" w:rsidRPr="00384AAF">
        <w:rPr>
          <w:lang w:val="lt-LT"/>
        </w:rPr>
        <w:t>10</w:t>
      </w:r>
      <w:r w:rsidRPr="00384AAF">
        <w:rPr>
          <w:lang w:val="lt-LT"/>
        </w:rPr>
        <w:t xml:space="preserve"> d. raštą Nr. SD-17</w:t>
      </w:r>
      <w:r w:rsidR="00957EDC" w:rsidRPr="00384AAF">
        <w:rPr>
          <w:lang w:val="lt-LT"/>
        </w:rPr>
        <w:t>9</w:t>
      </w:r>
      <w:r w:rsidRPr="00384AAF">
        <w:rPr>
          <w:lang w:val="lt-LT"/>
        </w:rPr>
        <w:t xml:space="preserve"> „Dėl 202</w:t>
      </w:r>
      <w:r w:rsidR="00957EDC" w:rsidRPr="00384AAF">
        <w:rPr>
          <w:lang w:val="lt-LT"/>
        </w:rPr>
        <w:t>6</w:t>
      </w:r>
      <w:r w:rsidRPr="00384AAF">
        <w:rPr>
          <w:lang w:val="lt-LT"/>
        </w:rPr>
        <w:t xml:space="preserve"> metų pagrindinių renginių plano“, Aukštaitijos nacionalinio parko ir Labanoro regioninio parko direkcijos 202</w:t>
      </w:r>
      <w:r w:rsidR="000D0CF6" w:rsidRPr="00384AAF">
        <w:rPr>
          <w:lang w:val="lt-LT"/>
        </w:rPr>
        <w:t>5</w:t>
      </w:r>
      <w:r w:rsidRPr="00384AAF">
        <w:rPr>
          <w:lang w:val="lt-LT"/>
        </w:rPr>
        <w:t xml:space="preserve"> m. </w:t>
      </w:r>
      <w:r w:rsidR="000D0CF6" w:rsidRPr="00384AAF">
        <w:rPr>
          <w:lang w:val="lt-LT"/>
        </w:rPr>
        <w:t>gruodžio 16</w:t>
      </w:r>
      <w:r w:rsidRPr="00384AAF">
        <w:rPr>
          <w:lang w:val="lt-LT"/>
        </w:rPr>
        <w:t xml:space="preserve"> d. raštą Nr. 2-1</w:t>
      </w:r>
      <w:r w:rsidR="000D0CF6" w:rsidRPr="00384AAF">
        <w:rPr>
          <w:lang w:val="lt-LT"/>
        </w:rPr>
        <w:t>411</w:t>
      </w:r>
      <w:r w:rsidRPr="00384AAF">
        <w:rPr>
          <w:lang w:val="lt-LT"/>
        </w:rPr>
        <w:t xml:space="preserve"> „Dėl 202</w:t>
      </w:r>
      <w:r w:rsidR="00712E1B" w:rsidRPr="00384AAF">
        <w:rPr>
          <w:lang w:val="lt-LT"/>
        </w:rPr>
        <w:t>6</w:t>
      </w:r>
      <w:r w:rsidRPr="00384AAF">
        <w:rPr>
          <w:lang w:val="lt-LT"/>
        </w:rPr>
        <w:t xml:space="preserve"> metų renginių“, Lietuvos politinių kalinių ir tremtinių sąjungos</w:t>
      </w:r>
      <w:r w:rsidR="00384AAF" w:rsidRPr="00384AAF">
        <w:rPr>
          <w:lang w:val="lt-LT"/>
        </w:rPr>
        <w:t xml:space="preserve"> </w:t>
      </w:r>
      <w:r w:rsidRPr="00384AAF">
        <w:rPr>
          <w:lang w:val="lt-LT"/>
        </w:rPr>
        <w:t>Ignalinos</w:t>
      </w:r>
      <w:r w:rsidR="00384AAF" w:rsidRPr="00384AAF">
        <w:rPr>
          <w:lang w:val="lt-LT"/>
        </w:rPr>
        <w:t xml:space="preserve"> </w:t>
      </w:r>
      <w:r w:rsidRPr="00384AAF">
        <w:rPr>
          <w:lang w:val="lt-LT"/>
        </w:rPr>
        <w:t>filialo</w:t>
      </w:r>
      <w:r w:rsidR="00384AAF" w:rsidRPr="00384AAF">
        <w:rPr>
          <w:lang w:val="lt-LT"/>
        </w:rPr>
        <w:t xml:space="preserve"> </w:t>
      </w:r>
      <w:r w:rsidRPr="00384AAF">
        <w:rPr>
          <w:lang w:val="lt-LT"/>
        </w:rPr>
        <w:t>202</w:t>
      </w:r>
      <w:r w:rsidR="00A87478" w:rsidRPr="00384AAF">
        <w:rPr>
          <w:lang w:val="lt-LT"/>
        </w:rPr>
        <w:t>5</w:t>
      </w:r>
      <w:r w:rsidRPr="00384AAF">
        <w:rPr>
          <w:lang w:val="lt-LT"/>
        </w:rPr>
        <w:t xml:space="preserve"> m. </w:t>
      </w:r>
      <w:r w:rsidR="002D3A33" w:rsidRPr="00384AAF">
        <w:rPr>
          <w:lang w:val="lt-LT"/>
        </w:rPr>
        <w:t>gruodžio 19</w:t>
      </w:r>
      <w:r w:rsidRPr="00384AAF">
        <w:rPr>
          <w:lang w:val="lt-LT"/>
        </w:rPr>
        <w:t xml:space="preserve"> d. raštą „Dėl renginio įrašymo į 202</w:t>
      </w:r>
      <w:r w:rsidR="002D3A33" w:rsidRPr="00384AAF">
        <w:rPr>
          <w:lang w:val="lt-LT"/>
        </w:rPr>
        <w:t>6</w:t>
      </w:r>
      <w:r w:rsidRPr="00384AAF">
        <w:rPr>
          <w:lang w:val="lt-LT"/>
        </w:rPr>
        <w:t xml:space="preserve"> metų renginių planą Ignalinos rajone“, </w:t>
      </w:r>
      <w:r w:rsidR="00970342" w:rsidRPr="00384AAF">
        <w:rPr>
          <w:lang w:val="lt-LT"/>
        </w:rPr>
        <w:t>VšĮ „</w:t>
      </w:r>
      <w:r w:rsidR="00641C88" w:rsidRPr="00384AAF">
        <w:rPr>
          <w:lang w:val="lt-LT"/>
        </w:rPr>
        <w:t xml:space="preserve">Idėjų tiltai“ 2026 m. sausio </w:t>
      </w:r>
      <w:r w:rsidR="00CF5931" w:rsidRPr="00384AAF">
        <w:rPr>
          <w:lang w:val="lt-LT"/>
        </w:rPr>
        <w:t>8 d. prašymą</w:t>
      </w:r>
      <w:r w:rsidR="00032C45" w:rsidRPr="00384AAF">
        <w:rPr>
          <w:lang w:val="lt-LT"/>
        </w:rPr>
        <w:t>,</w:t>
      </w:r>
      <w:r w:rsidR="00384AAF" w:rsidRPr="00384AAF">
        <w:rPr>
          <w:lang w:val="lt-LT"/>
        </w:rPr>
        <w:t xml:space="preserve"> </w:t>
      </w:r>
    </w:p>
    <w:p w14:paraId="507B3C56" w14:textId="1B1BE7CD" w:rsidR="00DE0E81" w:rsidRPr="00384AAF" w:rsidRDefault="00384AAF" w:rsidP="00384AAF">
      <w:pPr>
        <w:widowControl/>
        <w:ind w:firstLine="720"/>
        <w:jc w:val="both"/>
        <w:rPr>
          <w:lang w:val="lt-LT"/>
        </w:rPr>
      </w:pPr>
      <w:r w:rsidRPr="00384AAF">
        <w:rPr>
          <w:spacing w:val="60"/>
          <w:lang w:val="lt-LT"/>
        </w:rPr>
        <w:t>tvirtinu</w:t>
      </w:r>
      <w:r w:rsidRPr="00384AAF">
        <w:rPr>
          <w:lang w:val="lt-LT"/>
        </w:rPr>
        <w:t xml:space="preserve"> </w:t>
      </w:r>
      <w:r w:rsidR="00DE0E81" w:rsidRPr="00384AAF">
        <w:rPr>
          <w:lang w:val="lt-LT"/>
        </w:rPr>
        <w:t>202</w:t>
      </w:r>
      <w:r w:rsidR="002D3A33" w:rsidRPr="00384AAF">
        <w:rPr>
          <w:lang w:val="lt-LT"/>
        </w:rPr>
        <w:t>6</w:t>
      </w:r>
      <w:r w:rsidRPr="00384AAF">
        <w:rPr>
          <w:lang w:val="lt-LT"/>
        </w:rPr>
        <w:t xml:space="preserve"> </w:t>
      </w:r>
      <w:r w:rsidR="00DE0E81" w:rsidRPr="00384AAF">
        <w:rPr>
          <w:lang w:val="lt-LT"/>
        </w:rPr>
        <w:t>metų</w:t>
      </w:r>
      <w:r w:rsidRPr="00384AAF">
        <w:rPr>
          <w:lang w:val="lt-LT"/>
        </w:rPr>
        <w:t xml:space="preserve"> </w:t>
      </w:r>
      <w:r w:rsidR="00DE0E81" w:rsidRPr="00384AAF">
        <w:rPr>
          <w:lang w:val="lt-LT"/>
        </w:rPr>
        <w:t>renginių</w:t>
      </w:r>
      <w:r w:rsidRPr="00384AAF">
        <w:rPr>
          <w:lang w:val="lt-LT"/>
        </w:rPr>
        <w:t xml:space="preserve"> </w:t>
      </w:r>
      <w:r w:rsidR="00DE0E81" w:rsidRPr="00384AAF">
        <w:rPr>
          <w:lang w:val="lt-LT"/>
        </w:rPr>
        <w:t>Ignalinos</w:t>
      </w:r>
      <w:r w:rsidRPr="00384AAF">
        <w:rPr>
          <w:lang w:val="lt-LT"/>
        </w:rPr>
        <w:t xml:space="preserve"> </w:t>
      </w:r>
      <w:r w:rsidR="00DE0E81" w:rsidRPr="00384AAF">
        <w:rPr>
          <w:lang w:val="lt-LT"/>
        </w:rPr>
        <w:t>rajono</w:t>
      </w:r>
      <w:r w:rsidRPr="00384AAF">
        <w:rPr>
          <w:lang w:val="lt-LT"/>
        </w:rPr>
        <w:t xml:space="preserve"> </w:t>
      </w:r>
      <w:r w:rsidR="00DE0E81" w:rsidRPr="00384AAF">
        <w:rPr>
          <w:lang w:val="lt-LT"/>
        </w:rPr>
        <w:t>savivaldybėje</w:t>
      </w:r>
      <w:r w:rsidRPr="00384AAF">
        <w:rPr>
          <w:lang w:val="lt-LT"/>
        </w:rPr>
        <w:t xml:space="preserve"> </w:t>
      </w:r>
      <w:r w:rsidR="00DE0E81" w:rsidRPr="00384AAF">
        <w:rPr>
          <w:lang w:val="lt-LT"/>
        </w:rPr>
        <w:t>planą</w:t>
      </w:r>
      <w:r w:rsidRPr="00384AAF">
        <w:rPr>
          <w:lang w:val="lt-LT"/>
        </w:rPr>
        <w:t xml:space="preserve"> </w:t>
      </w:r>
      <w:r w:rsidR="00DE0E81" w:rsidRPr="00384AAF">
        <w:rPr>
          <w:lang w:val="lt-LT"/>
        </w:rPr>
        <w:t>(pridedama).</w:t>
      </w:r>
      <w:r w:rsidRPr="00384AAF">
        <w:rPr>
          <w:lang w:val="lt-LT"/>
        </w:rPr>
        <w:t xml:space="preserve"> </w:t>
      </w:r>
    </w:p>
    <w:p w14:paraId="22C67E5F" w14:textId="4168DD08" w:rsidR="00DE0E81" w:rsidRPr="00384AAF" w:rsidRDefault="00DE0E81" w:rsidP="00384AAF">
      <w:pPr>
        <w:widowControl/>
        <w:ind w:firstLine="720"/>
        <w:jc w:val="both"/>
        <w:rPr>
          <w:color w:val="212529"/>
          <w:shd w:val="clear" w:color="auto" w:fill="FFFFFF"/>
          <w:lang w:val="lt-LT"/>
        </w:rPr>
      </w:pPr>
      <w:r w:rsidRPr="00384AAF">
        <w:rPr>
          <w:color w:val="212529"/>
          <w:shd w:val="clear" w:color="auto" w:fill="FFFFFF"/>
          <w:lang w:val="lt-LT"/>
        </w:rPr>
        <w:t xml:space="preserve">Šis </w:t>
      </w:r>
      <w:r w:rsidR="004B3537" w:rsidRPr="00384AAF">
        <w:rPr>
          <w:color w:val="212529"/>
          <w:shd w:val="clear" w:color="auto" w:fill="FFFFFF"/>
          <w:lang w:val="lt-LT"/>
        </w:rPr>
        <w:t>potvarkis</w:t>
      </w:r>
      <w:r w:rsidRPr="00384AAF">
        <w:rPr>
          <w:color w:val="212529"/>
          <w:shd w:val="clear" w:color="auto" w:fill="FFFFFF"/>
          <w:lang w:val="lt-LT"/>
        </w:rPr>
        <w:t xml:space="preserve"> gali būti skundžiamas Ignalinos rajono savivaldybės </w:t>
      </w:r>
      <w:r w:rsidR="00730CB0" w:rsidRPr="00384AAF">
        <w:rPr>
          <w:color w:val="212529"/>
          <w:shd w:val="clear" w:color="auto" w:fill="FFFFFF"/>
          <w:lang w:val="lt-LT"/>
        </w:rPr>
        <w:t>merui</w:t>
      </w:r>
      <w:r w:rsidRPr="00384AAF">
        <w:rPr>
          <w:color w:val="212529"/>
          <w:shd w:val="clear" w:color="auto" w:fill="FFFFFF"/>
          <w:lang w:val="lt-LT"/>
        </w:rPr>
        <w:t xml:space="preserve">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4EF85536" w14:textId="77777777" w:rsidR="00DE0E81" w:rsidRPr="00384AAF" w:rsidRDefault="00DE0E81" w:rsidP="00384AAF">
      <w:pPr>
        <w:widowControl/>
        <w:ind w:firstLine="720"/>
        <w:jc w:val="both"/>
        <w:rPr>
          <w:lang w:val="lt-LT"/>
        </w:rPr>
      </w:pPr>
    </w:p>
    <w:p w14:paraId="27E9CD4A" w14:textId="77777777" w:rsidR="00DE0E81" w:rsidRPr="00384AAF" w:rsidRDefault="00DE0E81" w:rsidP="00384AAF">
      <w:pPr>
        <w:widowControl/>
        <w:tabs>
          <w:tab w:val="clear" w:pos="1293"/>
          <w:tab w:val="right" w:pos="9638"/>
        </w:tabs>
        <w:jc w:val="both"/>
        <w:rPr>
          <w:lang w:val="lt-LT"/>
        </w:rPr>
      </w:pPr>
      <w:r w:rsidRPr="00384AAF">
        <w:rPr>
          <w:lang w:val="lt-LT"/>
        </w:rPr>
        <w:t>Savivaldybės meras</w:t>
      </w:r>
      <w:r w:rsidRPr="00384AAF">
        <w:rPr>
          <w:lang w:val="lt-LT"/>
        </w:rPr>
        <w:tab/>
        <w:t>Laimutis Ragaišis</w:t>
      </w:r>
    </w:p>
    <w:p w14:paraId="5A490473" w14:textId="77777777" w:rsidR="00384AAF" w:rsidRDefault="00384AAF">
      <w:pPr>
        <w:widowControl/>
        <w:tabs>
          <w:tab w:val="clear" w:pos="1293"/>
        </w:tabs>
        <w:overflowPunct/>
        <w:autoSpaceDE/>
        <w:autoSpaceDN/>
        <w:adjustRightInd/>
        <w:textAlignment w:val="auto"/>
        <w:rPr>
          <w:lang w:val="lt-LT"/>
        </w:rPr>
      </w:pPr>
      <w:r>
        <w:rPr>
          <w:lang w:val="lt-LT"/>
        </w:rPr>
        <w:br w:type="page"/>
      </w:r>
    </w:p>
    <w:p w14:paraId="4C0EE4DF" w14:textId="3E3C9980" w:rsidR="006D5575" w:rsidRPr="00384AAF" w:rsidRDefault="006D5575" w:rsidP="00384AAF">
      <w:pPr>
        <w:ind w:left="5102"/>
        <w:rPr>
          <w:bCs/>
          <w:lang w:val="lt-LT"/>
        </w:rPr>
      </w:pPr>
      <w:r w:rsidRPr="00384AAF">
        <w:rPr>
          <w:bCs/>
          <w:lang w:val="lt-LT"/>
        </w:rPr>
        <w:lastRenderedPageBreak/>
        <w:t>PATVIRTINTA</w:t>
      </w:r>
    </w:p>
    <w:p w14:paraId="7B365B43" w14:textId="7A27F0BF" w:rsidR="006D5575" w:rsidRPr="00384AAF" w:rsidRDefault="006D5575" w:rsidP="00384AAF">
      <w:pPr>
        <w:ind w:left="5102"/>
        <w:rPr>
          <w:bCs/>
          <w:lang w:val="lt-LT"/>
        </w:rPr>
      </w:pPr>
      <w:r w:rsidRPr="00384AAF">
        <w:rPr>
          <w:bCs/>
          <w:lang w:val="lt-LT"/>
        </w:rPr>
        <w:t>Ignalinos rajono savivaldybės mero</w:t>
      </w:r>
    </w:p>
    <w:p w14:paraId="2DFD7999" w14:textId="6773A0D6" w:rsidR="006D5575" w:rsidRPr="00384AAF" w:rsidRDefault="006D5575" w:rsidP="00384AAF">
      <w:pPr>
        <w:ind w:left="5102"/>
        <w:rPr>
          <w:bCs/>
          <w:lang w:val="lt-LT"/>
        </w:rPr>
      </w:pPr>
      <w:r w:rsidRPr="00384AAF">
        <w:rPr>
          <w:bCs/>
          <w:lang w:val="lt-LT"/>
        </w:rPr>
        <w:t>2026 m.</w:t>
      </w:r>
      <w:r w:rsidR="00384AAF">
        <w:rPr>
          <w:bCs/>
          <w:lang w:val="lt-LT"/>
        </w:rPr>
        <w:t xml:space="preserve"> sausio 14</w:t>
      </w:r>
      <w:r w:rsidR="00384AAF" w:rsidRPr="00384AAF">
        <w:rPr>
          <w:bCs/>
          <w:lang w:val="lt-LT"/>
        </w:rPr>
        <w:t xml:space="preserve"> </w:t>
      </w:r>
      <w:r w:rsidRPr="00384AAF">
        <w:rPr>
          <w:bCs/>
          <w:lang w:val="lt-LT"/>
        </w:rPr>
        <w:t>d. potvarkiu Nr.</w:t>
      </w:r>
      <w:r w:rsidR="00384AAF">
        <w:rPr>
          <w:bCs/>
          <w:lang w:val="lt-LT"/>
        </w:rPr>
        <w:t xml:space="preserve"> </w:t>
      </w:r>
      <w:r w:rsidR="00384AAF" w:rsidRPr="00384AAF">
        <w:rPr>
          <w:bCs/>
          <w:lang w:val="lt-LT"/>
        </w:rPr>
        <w:t>V1-14</w:t>
      </w:r>
    </w:p>
    <w:p w14:paraId="2D667A5B" w14:textId="77777777" w:rsidR="006D5575" w:rsidRPr="00384AAF" w:rsidRDefault="006D5575" w:rsidP="00384AAF">
      <w:pPr>
        <w:ind w:left="5102"/>
        <w:rPr>
          <w:b/>
          <w:lang w:val="lt-LT"/>
        </w:rPr>
      </w:pPr>
    </w:p>
    <w:p w14:paraId="476FFDB5" w14:textId="4694404B" w:rsidR="00E12A1A" w:rsidRPr="00384AAF" w:rsidRDefault="009B593D" w:rsidP="00277752">
      <w:pPr>
        <w:jc w:val="center"/>
        <w:rPr>
          <w:b/>
          <w:lang w:val="lt-LT"/>
        </w:rPr>
      </w:pPr>
      <w:r w:rsidRPr="00384AAF">
        <w:rPr>
          <w:b/>
          <w:lang w:val="lt-LT"/>
        </w:rPr>
        <w:t>2026</w:t>
      </w:r>
      <w:r w:rsidR="00E12A1A" w:rsidRPr="00384AAF">
        <w:rPr>
          <w:b/>
          <w:lang w:val="lt-LT"/>
        </w:rPr>
        <w:t xml:space="preserve"> METŲ</w:t>
      </w:r>
      <w:r w:rsidR="00384AAF" w:rsidRPr="00384AAF">
        <w:rPr>
          <w:b/>
          <w:lang w:val="lt-LT"/>
        </w:rPr>
        <w:t xml:space="preserve"> </w:t>
      </w:r>
      <w:r w:rsidR="00846256" w:rsidRPr="00384AAF">
        <w:rPr>
          <w:b/>
          <w:lang w:val="lt-LT"/>
        </w:rPr>
        <w:t xml:space="preserve">RENGINIŲ </w:t>
      </w:r>
      <w:r w:rsidR="00A17F88" w:rsidRPr="00384AAF">
        <w:rPr>
          <w:b/>
          <w:lang w:val="lt-LT"/>
        </w:rPr>
        <w:t>IGNALINOS RAJONO</w:t>
      </w:r>
      <w:r w:rsidR="00384AAF" w:rsidRPr="00384AAF">
        <w:rPr>
          <w:b/>
          <w:lang w:val="lt-LT"/>
        </w:rPr>
        <w:t xml:space="preserve"> </w:t>
      </w:r>
      <w:r w:rsidR="00B67A01" w:rsidRPr="00384AAF">
        <w:rPr>
          <w:b/>
          <w:lang w:val="lt-LT"/>
        </w:rPr>
        <w:t xml:space="preserve">SAVIVALDYBĖJE </w:t>
      </w:r>
      <w:r w:rsidR="00E12A1A" w:rsidRPr="00384AAF">
        <w:rPr>
          <w:b/>
          <w:lang w:val="lt-LT"/>
        </w:rPr>
        <w:t>PLANAS</w:t>
      </w:r>
    </w:p>
    <w:p w14:paraId="2E64F002" w14:textId="59EDD4FB" w:rsidR="0037253F" w:rsidRPr="00384AAF" w:rsidRDefault="00384AAF" w:rsidP="00384AAF">
      <w:pPr>
        <w:ind w:firstLine="720"/>
        <w:jc w:val="both"/>
        <w:rPr>
          <w:lang w:val="lt-LT"/>
        </w:rPr>
      </w:pPr>
      <w:r w:rsidRPr="00384AAF">
        <w:rPr>
          <w:lang w:val="lt-LT"/>
        </w:rPr>
        <w:t xml:space="preserve"> </w:t>
      </w:r>
    </w:p>
    <w:tbl>
      <w:tblPr>
        <w:tblW w:w="38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
        <w:gridCol w:w="1324"/>
        <w:gridCol w:w="2886"/>
        <w:gridCol w:w="2647"/>
      </w:tblGrid>
      <w:tr w:rsidR="00454C85" w:rsidRPr="00384AAF" w14:paraId="21FA23FA" w14:textId="77777777" w:rsidTr="0043771F">
        <w:trPr>
          <w:jc w:val="center"/>
        </w:trPr>
        <w:tc>
          <w:tcPr>
            <w:tcW w:w="636" w:type="dxa"/>
          </w:tcPr>
          <w:p w14:paraId="71583BBD" w14:textId="77777777" w:rsidR="00454C85" w:rsidRPr="00384AAF" w:rsidRDefault="00454C85" w:rsidP="00A55748">
            <w:pPr>
              <w:jc w:val="center"/>
              <w:rPr>
                <w:b/>
                <w:bCs/>
                <w:color w:val="000000"/>
                <w:szCs w:val="22"/>
                <w:lang w:val="lt-LT"/>
              </w:rPr>
            </w:pPr>
            <w:r w:rsidRPr="00384AAF">
              <w:rPr>
                <w:b/>
                <w:bCs/>
                <w:color w:val="000000"/>
                <w:szCs w:val="22"/>
                <w:lang w:val="lt-LT"/>
              </w:rPr>
              <w:t>Eil. Nr.</w:t>
            </w:r>
          </w:p>
        </w:tc>
        <w:tc>
          <w:tcPr>
            <w:tcW w:w="1324" w:type="dxa"/>
            <w:vAlign w:val="center"/>
          </w:tcPr>
          <w:p w14:paraId="60F8B8A5" w14:textId="77777777" w:rsidR="00454C85" w:rsidRPr="00384AAF" w:rsidRDefault="00454C85" w:rsidP="00A55748">
            <w:pPr>
              <w:jc w:val="center"/>
              <w:rPr>
                <w:b/>
                <w:bCs/>
                <w:color w:val="000000"/>
                <w:szCs w:val="24"/>
                <w:lang w:val="lt-LT"/>
              </w:rPr>
            </w:pPr>
            <w:r w:rsidRPr="00384AAF">
              <w:rPr>
                <w:b/>
                <w:bCs/>
                <w:color w:val="000000"/>
                <w:szCs w:val="24"/>
                <w:lang w:val="lt-LT"/>
              </w:rPr>
              <w:t>Data</w:t>
            </w:r>
          </w:p>
        </w:tc>
        <w:tc>
          <w:tcPr>
            <w:tcW w:w="2886" w:type="dxa"/>
            <w:vAlign w:val="center"/>
          </w:tcPr>
          <w:p w14:paraId="40D07CDD" w14:textId="77777777" w:rsidR="00454C85" w:rsidRPr="00384AAF" w:rsidRDefault="00454C85" w:rsidP="00A55748">
            <w:pPr>
              <w:jc w:val="center"/>
              <w:rPr>
                <w:b/>
                <w:bCs/>
                <w:color w:val="000000"/>
                <w:szCs w:val="24"/>
                <w:lang w:val="lt-LT"/>
              </w:rPr>
            </w:pPr>
            <w:r w:rsidRPr="00384AAF">
              <w:rPr>
                <w:b/>
                <w:bCs/>
                <w:color w:val="000000"/>
                <w:szCs w:val="24"/>
                <w:lang w:val="lt-LT"/>
              </w:rPr>
              <w:t>Renginio pavadinimas</w:t>
            </w:r>
          </w:p>
        </w:tc>
        <w:tc>
          <w:tcPr>
            <w:tcW w:w="2647" w:type="dxa"/>
            <w:vAlign w:val="center"/>
          </w:tcPr>
          <w:p w14:paraId="19530BD8" w14:textId="77777777" w:rsidR="00454C85" w:rsidRPr="00384AAF" w:rsidRDefault="00454C85" w:rsidP="00A55748">
            <w:pPr>
              <w:jc w:val="center"/>
              <w:rPr>
                <w:b/>
                <w:bCs/>
                <w:color w:val="000000"/>
                <w:szCs w:val="24"/>
                <w:lang w:val="lt-LT"/>
              </w:rPr>
            </w:pPr>
            <w:r w:rsidRPr="00384AAF">
              <w:rPr>
                <w:b/>
                <w:bCs/>
                <w:color w:val="000000"/>
                <w:szCs w:val="24"/>
                <w:lang w:val="lt-LT"/>
              </w:rPr>
              <w:t>Organizatorius</w:t>
            </w:r>
          </w:p>
        </w:tc>
      </w:tr>
      <w:tr w:rsidR="00C366F8" w:rsidRPr="00384AAF" w14:paraId="6042C168" w14:textId="77777777" w:rsidTr="0043771F">
        <w:trPr>
          <w:jc w:val="center"/>
        </w:trPr>
        <w:tc>
          <w:tcPr>
            <w:tcW w:w="636" w:type="dxa"/>
          </w:tcPr>
          <w:p w14:paraId="78453402" w14:textId="5F092A16" w:rsidR="00C366F8" w:rsidRPr="00384AAF" w:rsidRDefault="009630FF" w:rsidP="00A55748">
            <w:pPr>
              <w:jc w:val="center"/>
              <w:rPr>
                <w:color w:val="000000"/>
                <w:szCs w:val="22"/>
                <w:lang w:val="lt-LT"/>
              </w:rPr>
            </w:pPr>
            <w:r w:rsidRPr="00384AAF">
              <w:rPr>
                <w:color w:val="000000"/>
                <w:szCs w:val="22"/>
                <w:lang w:val="lt-LT"/>
              </w:rPr>
              <w:t>1.</w:t>
            </w:r>
          </w:p>
        </w:tc>
        <w:tc>
          <w:tcPr>
            <w:tcW w:w="1324" w:type="dxa"/>
            <w:vAlign w:val="center"/>
          </w:tcPr>
          <w:p w14:paraId="11E91FA0" w14:textId="0477A578" w:rsidR="00C366F8" w:rsidRPr="00384AAF" w:rsidRDefault="00C366F8" w:rsidP="00A55748">
            <w:pPr>
              <w:jc w:val="center"/>
              <w:rPr>
                <w:color w:val="000000"/>
                <w:szCs w:val="24"/>
                <w:lang w:val="lt-LT"/>
              </w:rPr>
            </w:pPr>
            <w:r w:rsidRPr="00384AAF">
              <w:rPr>
                <w:color w:val="000000"/>
                <w:szCs w:val="24"/>
                <w:lang w:val="lt-LT"/>
              </w:rPr>
              <w:t xml:space="preserve">Sausio </w:t>
            </w:r>
            <w:r w:rsidR="00316B70" w:rsidRPr="00384AAF">
              <w:rPr>
                <w:color w:val="000000"/>
                <w:szCs w:val="24"/>
                <w:lang w:val="lt-LT"/>
              </w:rPr>
              <w:t xml:space="preserve">6 d. </w:t>
            </w:r>
          </w:p>
        </w:tc>
        <w:tc>
          <w:tcPr>
            <w:tcW w:w="2886" w:type="dxa"/>
            <w:vAlign w:val="center"/>
          </w:tcPr>
          <w:p w14:paraId="376EEA02" w14:textId="074867AF" w:rsidR="00C366F8" w:rsidRPr="00384AAF" w:rsidRDefault="009B5A30" w:rsidP="00A55748">
            <w:pPr>
              <w:jc w:val="both"/>
              <w:rPr>
                <w:color w:val="000000"/>
                <w:szCs w:val="24"/>
                <w:lang w:val="lt-LT"/>
              </w:rPr>
            </w:pPr>
            <w:r w:rsidRPr="00384AAF">
              <w:rPr>
                <w:color w:val="000000"/>
                <w:szCs w:val="24"/>
                <w:lang w:val="lt-LT"/>
              </w:rPr>
              <w:t>Knygos „</w:t>
            </w:r>
            <w:proofErr w:type="spellStart"/>
            <w:r w:rsidRPr="00384AAF">
              <w:rPr>
                <w:color w:val="000000"/>
                <w:szCs w:val="24"/>
                <w:lang w:val="lt-LT"/>
              </w:rPr>
              <w:t>Užriestagalvis</w:t>
            </w:r>
            <w:proofErr w:type="spellEnd"/>
            <w:r w:rsidRPr="00384AAF">
              <w:rPr>
                <w:color w:val="000000"/>
                <w:szCs w:val="24"/>
                <w:lang w:val="lt-LT"/>
              </w:rPr>
              <w:t xml:space="preserve"> </w:t>
            </w:r>
            <w:r w:rsidR="00E50125" w:rsidRPr="00384AAF">
              <w:rPr>
                <w:color w:val="000000"/>
                <w:szCs w:val="24"/>
                <w:lang w:val="lt-LT"/>
              </w:rPr>
              <w:t xml:space="preserve">girion lakia“ pristatymas </w:t>
            </w:r>
            <w:r w:rsidR="00FB0932" w:rsidRPr="00384AAF">
              <w:rPr>
                <w:color w:val="000000"/>
                <w:szCs w:val="24"/>
                <w:lang w:val="lt-LT"/>
              </w:rPr>
              <w:t xml:space="preserve">Lietuvių literatūros </w:t>
            </w:r>
            <w:r w:rsidR="00281D94" w:rsidRPr="00384AAF">
              <w:rPr>
                <w:color w:val="000000"/>
                <w:szCs w:val="24"/>
                <w:lang w:val="lt-LT"/>
              </w:rPr>
              <w:t>ir tautosakos instituto bendruomenei</w:t>
            </w:r>
          </w:p>
        </w:tc>
        <w:tc>
          <w:tcPr>
            <w:tcW w:w="2647" w:type="dxa"/>
            <w:vAlign w:val="center"/>
          </w:tcPr>
          <w:p w14:paraId="35142100" w14:textId="10F920A5" w:rsidR="00C366F8" w:rsidRPr="00384AAF" w:rsidRDefault="00281D94" w:rsidP="00A55748">
            <w:pPr>
              <w:jc w:val="both"/>
              <w:rPr>
                <w:color w:val="000000"/>
                <w:szCs w:val="24"/>
                <w:lang w:val="lt-LT"/>
              </w:rPr>
            </w:pPr>
            <w:r w:rsidRPr="00384AAF">
              <w:rPr>
                <w:color w:val="000000"/>
                <w:szCs w:val="24"/>
                <w:lang w:val="lt-LT"/>
              </w:rPr>
              <w:t>Ignalinos krašto muziejus</w:t>
            </w:r>
          </w:p>
        </w:tc>
      </w:tr>
      <w:tr w:rsidR="00FC370F" w:rsidRPr="00384AAF" w14:paraId="50957FE7" w14:textId="77777777" w:rsidTr="0043771F">
        <w:trPr>
          <w:jc w:val="center"/>
        </w:trPr>
        <w:tc>
          <w:tcPr>
            <w:tcW w:w="636" w:type="dxa"/>
          </w:tcPr>
          <w:p w14:paraId="26C76968" w14:textId="108507FB" w:rsidR="00FC370F" w:rsidRPr="00384AAF" w:rsidRDefault="009630FF" w:rsidP="00A55748">
            <w:pPr>
              <w:jc w:val="center"/>
              <w:rPr>
                <w:color w:val="000000"/>
                <w:szCs w:val="22"/>
                <w:lang w:val="lt-LT"/>
              </w:rPr>
            </w:pPr>
            <w:r w:rsidRPr="00384AAF">
              <w:rPr>
                <w:color w:val="000000"/>
                <w:szCs w:val="22"/>
                <w:lang w:val="lt-LT"/>
              </w:rPr>
              <w:t>2.</w:t>
            </w:r>
          </w:p>
        </w:tc>
        <w:tc>
          <w:tcPr>
            <w:tcW w:w="1324" w:type="dxa"/>
          </w:tcPr>
          <w:p w14:paraId="4B237EE4" w14:textId="07DEF2ED" w:rsidR="00FC370F" w:rsidRPr="00384AAF" w:rsidRDefault="00FC370F" w:rsidP="00A55748">
            <w:pPr>
              <w:jc w:val="center"/>
              <w:rPr>
                <w:color w:val="000000"/>
                <w:szCs w:val="24"/>
                <w:lang w:val="lt-LT"/>
              </w:rPr>
            </w:pPr>
            <w:r w:rsidRPr="00384AAF">
              <w:rPr>
                <w:color w:val="000000"/>
                <w:szCs w:val="24"/>
                <w:lang w:val="lt-LT"/>
              </w:rPr>
              <w:t>Sausio mėn.</w:t>
            </w:r>
          </w:p>
        </w:tc>
        <w:tc>
          <w:tcPr>
            <w:tcW w:w="2886" w:type="dxa"/>
          </w:tcPr>
          <w:p w14:paraId="2BC7CEF1" w14:textId="6D762B8C" w:rsidR="00FC370F" w:rsidRPr="00384AAF" w:rsidRDefault="00FC370F" w:rsidP="00A55748">
            <w:pPr>
              <w:jc w:val="both"/>
              <w:rPr>
                <w:color w:val="000000"/>
                <w:szCs w:val="24"/>
                <w:lang w:val="lt-LT"/>
              </w:rPr>
            </w:pPr>
            <w:r w:rsidRPr="00384AAF">
              <w:rPr>
                <w:color w:val="000000"/>
                <w:szCs w:val="24"/>
                <w:lang w:val="lt-LT"/>
              </w:rPr>
              <w:t>Lietuvos vaikų ir moksleivių televizijos konkurso ,,Dainų dainelė</w:t>
            </w:r>
            <w:r w:rsidR="006D5575" w:rsidRPr="00384AAF">
              <w:rPr>
                <w:color w:val="000000"/>
                <w:szCs w:val="24"/>
                <w:lang w:val="lt-LT"/>
              </w:rPr>
              <w:t>“</w:t>
            </w:r>
            <w:r w:rsidRPr="00384AAF">
              <w:rPr>
                <w:color w:val="000000"/>
                <w:szCs w:val="24"/>
                <w:lang w:val="lt-LT"/>
              </w:rPr>
              <w:t xml:space="preserve"> I etapas</w:t>
            </w:r>
          </w:p>
        </w:tc>
        <w:tc>
          <w:tcPr>
            <w:tcW w:w="2647" w:type="dxa"/>
          </w:tcPr>
          <w:p w14:paraId="2B5AAC6C" w14:textId="76D7A978" w:rsidR="00FC370F" w:rsidRPr="00384AAF" w:rsidRDefault="00FC370F" w:rsidP="00A55748">
            <w:pPr>
              <w:jc w:val="both"/>
              <w:rPr>
                <w:color w:val="000000"/>
                <w:szCs w:val="24"/>
                <w:lang w:val="lt-LT"/>
              </w:rPr>
            </w:pPr>
            <w:r w:rsidRPr="00384AAF">
              <w:rPr>
                <w:color w:val="000000"/>
                <w:szCs w:val="24"/>
                <w:lang w:val="lt-LT"/>
              </w:rPr>
              <w:t>Ignalinos rajono švietimo ir sporto paslaugų centras</w:t>
            </w:r>
          </w:p>
        </w:tc>
      </w:tr>
      <w:tr w:rsidR="004E4B8C" w:rsidRPr="00384AAF" w14:paraId="527DFCB0" w14:textId="77777777" w:rsidTr="0043771F">
        <w:trPr>
          <w:jc w:val="center"/>
        </w:trPr>
        <w:tc>
          <w:tcPr>
            <w:tcW w:w="636" w:type="dxa"/>
          </w:tcPr>
          <w:p w14:paraId="7A00FB71" w14:textId="5DF01CC9" w:rsidR="004E4B8C" w:rsidRPr="00384AAF" w:rsidRDefault="009630FF" w:rsidP="00A55748">
            <w:pPr>
              <w:jc w:val="center"/>
              <w:rPr>
                <w:color w:val="000000"/>
                <w:szCs w:val="22"/>
                <w:lang w:val="lt-LT"/>
              </w:rPr>
            </w:pPr>
            <w:r w:rsidRPr="00384AAF">
              <w:rPr>
                <w:color w:val="000000"/>
                <w:szCs w:val="22"/>
                <w:lang w:val="lt-LT"/>
              </w:rPr>
              <w:t>3.</w:t>
            </w:r>
          </w:p>
        </w:tc>
        <w:tc>
          <w:tcPr>
            <w:tcW w:w="1324" w:type="dxa"/>
            <w:vAlign w:val="center"/>
          </w:tcPr>
          <w:p w14:paraId="12BB2719" w14:textId="697190C5" w:rsidR="004E4B8C" w:rsidRPr="00384AAF" w:rsidRDefault="00FC4D3E" w:rsidP="00A55748">
            <w:pPr>
              <w:jc w:val="center"/>
              <w:rPr>
                <w:color w:val="000000"/>
                <w:szCs w:val="24"/>
                <w:lang w:val="lt-LT"/>
              </w:rPr>
            </w:pPr>
            <w:r w:rsidRPr="00384AAF">
              <w:rPr>
                <w:color w:val="000000"/>
                <w:szCs w:val="24"/>
                <w:lang w:val="lt-LT"/>
              </w:rPr>
              <w:t xml:space="preserve">Sausio–gruodžio mėn. </w:t>
            </w:r>
          </w:p>
        </w:tc>
        <w:tc>
          <w:tcPr>
            <w:tcW w:w="2886" w:type="dxa"/>
            <w:vAlign w:val="center"/>
          </w:tcPr>
          <w:p w14:paraId="30D7A61A" w14:textId="543E8359" w:rsidR="004E4B8C" w:rsidRPr="00384AAF" w:rsidRDefault="00E926B8" w:rsidP="00A55748">
            <w:pPr>
              <w:jc w:val="both"/>
              <w:rPr>
                <w:color w:val="000000"/>
                <w:szCs w:val="24"/>
                <w:lang w:val="lt-LT"/>
              </w:rPr>
            </w:pPr>
            <w:r w:rsidRPr="00384AAF">
              <w:rPr>
                <w:color w:val="000000"/>
                <w:szCs w:val="24"/>
                <w:lang w:val="lt-LT"/>
              </w:rPr>
              <w:t>Projekto „Miestelio balsai</w:t>
            </w:r>
            <w:r w:rsidR="008E3103" w:rsidRPr="00384AAF">
              <w:rPr>
                <w:color w:val="000000"/>
                <w:szCs w:val="24"/>
                <w:lang w:val="lt-LT"/>
              </w:rPr>
              <w:t>: patirti, dalintis, galioti ir veikti</w:t>
            </w:r>
            <w:r w:rsidR="002E3674" w:rsidRPr="00384AAF">
              <w:rPr>
                <w:color w:val="000000"/>
                <w:szCs w:val="24"/>
                <w:lang w:val="lt-LT"/>
              </w:rPr>
              <w:t xml:space="preserve">“ veiklų įgyvendinimas </w:t>
            </w:r>
          </w:p>
        </w:tc>
        <w:tc>
          <w:tcPr>
            <w:tcW w:w="2647" w:type="dxa"/>
            <w:vAlign w:val="center"/>
          </w:tcPr>
          <w:p w14:paraId="5C0BF9E0" w14:textId="31030187" w:rsidR="004E4B8C" w:rsidRPr="00384AAF" w:rsidRDefault="002E3674" w:rsidP="00A55748">
            <w:pPr>
              <w:jc w:val="both"/>
              <w:rPr>
                <w:color w:val="000000"/>
                <w:szCs w:val="24"/>
                <w:lang w:val="lt-LT"/>
              </w:rPr>
            </w:pPr>
            <w:r w:rsidRPr="00384AAF">
              <w:rPr>
                <w:color w:val="000000"/>
                <w:szCs w:val="24"/>
                <w:lang w:val="lt-LT"/>
              </w:rPr>
              <w:t xml:space="preserve">Ignalinos rajono savivaldybės </w:t>
            </w:r>
            <w:r w:rsidR="00DD3511" w:rsidRPr="00384AAF">
              <w:rPr>
                <w:color w:val="000000"/>
                <w:szCs w:val="24"/>
                <w:lang w:val="lt-LT"/>
              </w:rPr>
              <w:t>viešoji biblioteka</w:t>
            </w:r>
          </w:p>
        </w:tc>
      </w:tr>
      <w:tr w:rsidR="0095777F" w:rsidRPr="00384AAF" w14:paraId="1943E41E" w14:textId="77777777" w:rsidTr="0043771F">
        <w:trPr>
          <w:jc w:val="center"/>
        </w:trPr>
        <w:tc>
          <w:tcPr>
            <w:tcW w:w="636" w:type="dxa"/>
          </w:tcPr>
          <w:p w14:paraId="491C8C47" w14:textId="488BF266" w:rsidR="0095777F" w:rsidRPr="00384AAF" w:rsidRDefault="009630FF" w:rsidP="00A55748">
            <w:pPr>
              <w:jc w:val="center"/>
              <w:rPr>
                <w:color w:val="000000"/>
                <w:szCs w:val="22"/>
                <w:lang w:val="lt-LT"/>
              </w:rPr>
            </w:pPr>
            <w:r w:rsidRPr="00384AAF">
              <w:rPr>
                <w:color w:val="000000"/>
                <w:szCs w:val="22"/>
                <w:lang w:val="lt-LT"/>
              </w:rPr>
              <w:t>4.</w:t>
            </w:r>
          </w:p>
        </w:tc>
        <w:tc>
          <w:tcPr>
            <w:tcW w:w="1324" w:type="dxa"/>
            <w:vAlign w:val="center"/>
          </w:tcPr>
          <w:p w14:paraId="673E688A" w14:textId="44CBB999" w:rsidR="0095777F" w:rsidRPr="00384AAF" w:rsidRDefault="0095777F" w:rsidP="00A55748">
            <w:pPr>
              <w:jc w:val="center"/>
              <w:rPr>
                <w:color w:val="000000"/>
                <w:szCs w:val="24"/>
                <w:lang w:val="lt-LT"/>
              </w:rPr>
            </w:pPr>
            <w:r w:rsidRPr="00384AAF">
              <w:rPr>
                <w:color w:val="000000"/>
                <w:szCs w:val="24"/>
                <w:lang w:val="lt-LT"/>
              </w:rPr>
              <w:t xml:space="preserve">Sausio–gruodžio mėn. </w:t>
            </w:r>
          </w:p>
        </w:tc>
        <w:tc>
          <w:tcPr>
            <w:tcW w:w="2886" w:type="dxa"/>
            <w:vAlign w:val="center"/>
          </w:tcPr>
          <w:p w14:paraId="603D73C9" w14:textId="415DD988" w:rsidR="0095777F" w:rsidRPr="00384AAF" w:rsidRDefault="0095777F" w:rsidP="00A55748">
            <w:pPr>
              <w:jc w:val="both"/>
              <w:rPr>
                <w:color w:val="000000"/>
                <w:szCs w:val="24"/>
                <w:lang w:val="lt-LT"/>
              </w:rPr>
            </w:pPr>
            <w:r w:rsidRPr="00384AAF">
              <w:rPr>
                <w:color w:val="000000"/>
                <w:szCs w:val="24"/>
                <w:lang w:val="lt-LT"/>
              </w:rPr>
              <w:t xml:space="preserve">Kraštotyros darbų konkursas </w:t>
            </w:r>
            <w:r w:rsidR="00311DCE" w:rsidRPr="00384AAF">
              <w:rPr>
                <w:color w:val="000000"/>
                <w:szCs w:val="24"/>
                <w:lang w:val="lt-LT"/>
              </w:rPr>
              <w:t>ir renginių ciklas</w:t>
            </w:r>
            <w:r w:rsidR="00032C45" w:rsidRPr="00384AAF">
              <w:rPr>
                <w:color w:val="000000"/>
                <w:szCs w:val="24"/>
                <w:lang w:val="lt-LT"/>
              </w:rPr>
              <w:t xml:space="preserve"> „Ryšys su vieta“</w:t>
            </w:r>
            <w:r w:rsidR="00311DCE" w:rsidRPr="00384AAF">
              <w:rPr>
                <w:color w:val="000000"/>
                <w:szCs w:val="24"/>
                <w:lang w:val="lt-LT"/>
              </w:rPr>
              <w:t xml:space="preserve">, skirtas Ignalinos </w:t>
            </w:r>
            <w:r w:rsidR="008E4033" w:rsidRPr="00384AAF">
              <w:rPr>
                <w:color w:val="000000"/>
                <w:szCs w:val="24"/>
                <w:lang w:val="lt-LT"/>
              </w:rPr>
              <w:t>m</w:t>
            </w:r>
            <w:r w:rsidR="00311DCE" w:rsidRPr="00384AAF">
              <w:rPr>
                <w:color w:val="000000"/>
                <w:szCs w:val="24"/>
                <w:lang w:val="lt-LT"/>
              </w:rPr>
              <w:t xml:space="preserve">iesto </w:t>
            </w:r>
            <w:r w:rsidR="008E4033" w:rsidRPr="00384AAF">
              <w:rPr>
                <w:color w:val="000000"/>
                <w:szCs w:val="24"/>
                <w:lang w:val="lt-LT"/>
              </w:rPr>
              <w:t xml:space="preserve">jubiliejiniams metams </w:t>
            </w:r>
          </w:p>
        </w:tc>
        <w:tc>
          <w:tcPr>
            <w:tcW w:w="2647" w:type="dxa"/>
            <w:vAlign w:val="center"/>
          </w:tcPr>
          <w:p w14:paraId="308FD750" w14:textId="351ADC16" w:rsidR="0095777F" w:rsidRPr="00384AAF" w:rsidRDefault="008E4033" w:rsidP="00A55748">
            <w:pPr>
              <w:jc w:val="both"/>
              <w:rPr>
                <w:color w:val="000000"/>
                <w:szCs w:val="24"/>
                <w:lang w:val="lt-LT"/>
              </w:rPr>
            </w:pPr>
            <w:r w:rsidRPr="00384AAF">
              <w:rPr>
                <w:color w:val="000000"/>
                <w:szCs w:val="24"/>
                <w:lang w:val="lt-LT"/>
              </w:rPr>
              <w:t>Ignalinos rajono savivaldybės viešoji biblioteka</w:t>
            </w:r>
          </w:p>
        </w:tc>
      </w:tr>
      <w:tr w:rsidR="0095777F" w:rsidRPr="00384AAF" w14:paraId="1B93C52A" w14:textId="77777777" w:rsidTr="0043771F">
        <w:trPr>
          <w:jc w:val="center"/>
        </w:trPr>
        <w:tc>
          <w:tcPr>
            <w:tcW w:w="636" w:type="dxa"/>
          </w:tcPr>
          <w:p w14:paraId="6F56D6FB" w14:textId="779F779E" w:rsidR="0095777F" w:rsidRPr="00384AAF" w:rsidRDefault="009630FF" w:rsidP="00A55748">
            <w:pPr>
              <w:jc w:val="center"/>
              <w:rPr>
                <w:color w:val="000000"/>
                <w:szCs w:val="22"/>
                <w:lang w:val="lt-LT"/>
              </w:rPr>
            </w:pPr>
            <w:r w:rsidRPr="00384AAF">
              <w:rPr>
                <w:color w:val="000000"/>
                <w:szCs w:val="22"/>
                <w:lang w:val="lt-LT"/>
              </w:rPr>
              <w:t>5</w:t>
            </w:r>
            <w:r w:rsidR="0095777F" w:rsidRPr="00384AAF">
              <w:rPr>
                <w:color w:val="000000"/>
                <w:szCs w:val="22"/>
                <w:lang w:val="lt-LT"/>
              </w:rPr>
              <w:t>.</w:t>
            </w:r>
          </w:p>
        </w:tc>
        <w:tc>
          <w:tcPr>
            <w:tcW w:w="1324" w:type="dxa"/>
          </w:tcPr>
          <w:p w14:paraId="71823B9D"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 10–11 d.</w:t>
            </w:r>
          </w:p>
        </w:tc>
        <w:tc>
          <w:tcPr>
            <w:tcW w:w="2886" w:type="dxa"/>
          </w:tcPr>
          <w:p w14:paraId="2C35ED8C" w14:textId="77777777" w:rsidR="0095777F" w:rsidRPr="00384AAF" w:rsidRDefault="0095777F" w:rsidP="00A55748">
            <w:pPr>
              <w:jc w:val="both"/>
              <w:rPr>
                <w:color w:val="000000"/>
                <w:szCs w:val="24"/>
                <w:lang w:val="lt-LT"/>
              </w:rPr>
            </w:pPr>
            <w:r w:rsidRPr="00384AAF">
              <w:rPr>
                <w:color w:val="000000"/>
                <w:szCs w:val="24"/>
                <w:lang w:val="lt-LT"/>
              </w:rPr>
              <w:t>Lietuvos slidinėjimo čempionatas</w:t>
            </w:r>
          </w:p>
        </w:tc>
        <w:tc>
          <w:tcPr>
            <w:tcW w:w="2647" w:type="dxa"/>
          </w:tcPr>
          <w:p w14:paraId="2BE6E2E9" w14:textId="77777777" w:rsidR="0095777F" w:rsidRPr="00384AAF" w:rsidRDefault="0095777F" w:rsidP="00A55748">
            <w:pPr>
              <w:jc w:val="both"/>
              <w:rPr>
                <w:color w:val="000000"/>
                <w:szCs w:val="24"/>
                <w:lang w:val="lt-LT"/>
              </w:rPr>
            </w:pPr>
            <w:r w:rsidRPr="00384AAF">
              <w:rPr>
                <w:color w:val="000000"/>
                <w:szCs w:val="24"/>
                <w:lang w:val="lt-LT"/>
              </w:rPr>
              <w:t xml:space="preserve">Lietuvos nacionalinė slidinėjimo asociacija </w:t>
            </w:r>
          </w:p>
          <w:p w14:paraId="539BD052"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5B5BDB0B" w14:textId="77777777" w:rsidTr="0043771F">
        <w:trPr>
          <w:jc w:val="center"/>
        </w:trPr>
        <w:tc>
          <w:tcPr>
            <w:tcW w:w="636" w:type="dxa"/>
          </w:tcPr>
          <w:p w14:paraId="0EFF9AE7" w14:textId="590BEF80" w:rsidR="0095777F" w:rsidRPr="00384AAF" w:rsidRDefault="009630FF" w:rsidP="00A55748">
            <w:pPr>
              <w:jc w:val="center"/>
              <w:rPr>
                <w:color w:val="000000"/>
                <w:szCs w:val="22"/>
                <w:lang w:val="lt-LT"/>
              </w:rPr>
            </w:pPr>
            <w:r w:rsidRPr="00384AAF">
              <w:rPr>
                <w:color w:val="000000"/>
                <w:szCs w:val="22"/>
                <w:lang w:val="lt-LT"/>
              </w:rPr>
              <w:t>6</w:t>
            </w:r>
            <w:r w:rsidR="0095777F" w:rsidRPr="00384AAF">
              <w:rPr>
                <w:color w:val="000000"/>
                <w:szCs w:val="22"/>
                <w:lang w:val="lt-LT"/>
              </w:rPr>
              <w:t>.</w:t>
            </w:r>
          </w:p>
        </w:tc>
        <w:tc>
          <w:tcPr>
            <w:tcW w:w="1324" w:type="dxa"/>
          </w:tcPr>
          <w:p w14:paraId="7EE63DB2"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 10–11 d.</w:t>
            </w:r>
          </w:p>
        </w:tc>
        <w:tc>
          <w:tcPr>
            <w:tcW w:w="2886" w:type="dxa"/>
          </w:tcPr>
          <w:p w14:paraId="61D9D531" w14:textId="77777777" w:rsidR="0095777F" w:rsidRPr="00384AAF" w:rsidRDefault="0095777F" w:rsidP="00A55748">
            <w:pPr>
              <w:jc w:val="both"/>
              <w:rPr>
                <w:color w:val="000000"/>
                <w:szCs w:val="24"/>
                <w:lang w:val="lt-LT"/>
              </w:rPr>
            </w:pPr>
            <w:r w:rsidRPr="00384AAF">
              <w:rPr>
                <w:color w:val="000000"/>
                <w:szCs w:val="24"/>
                <w:lang w:val="lt-LT"/>
              </w:rPr>
              <w:t>Lietuvos jaunių, jaunučių ir vaikų biatlono pirmenybės</w:t>
            </w:r>
          </w:p>
        </w:tc>
        <w:tc>
          <w:tcPr>
            <w:tcW w:w="2647" w:type="dxa"/>
          </w:tcPr>
          <w:p w14:paraId="7CD498A1" w14:textId="77777777" w:rsidR="0095777F" w:rsidRPr="00384AAF" w:rsidRDefault="0095777F" w:rsidP="00A55748">
            <w:pPr>
              <w:jc w:val="both"/>
              <w:rPr>
                <w:color w:val="000000"/>
                <w:szCs w:val="24"/>
                <w:lang w:val="lt-LT"/>
              </w:rPr>
            </w:pPr>
            <w:r w:rsidRPr="00384AAF">
              <w:rPr>
                <w:color w:val="000000"/>
                <w:szCs w:val="24"/>
                <w:lang w:val="lt-LT"/>
              </w:rPr>
              <w:t xml:space="preserve">Lietuvos biatlono federacija </w:t>
            </w:r>
          </w:p>
          <w:p w14:paraId="02F064E8"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E8085F" w:rsidRPr="00384AAF" w14:paraId="59055001" w14:textId="77777777" w:rsidTr="0043771F">
        <w:trPr>
          <w:jc w:val="center"/>
        </w:trPr>
        <w:tc>
          <w:tcPr>
            <w:tcW w:w="636" w:type="dxa"/>
          </w:tcPr>
          <w:p w14:paraId="1865B0C6" w14:textId="459E1DA9" w:rsidR="00E8085F" w:rsidRPr="00384AAF" w:rsidRDefault="009630FF" w:rsidP="00A55748">
            <w:pPr>
              <w:jc w:val="center"/>
              <w:rPr>
                <w:color w:val="000000"/>
                <w:szCs w:val="22"/>
                <w:lang w:val="lt-LT"/>
              </w:rPr>
            </w:pPr>
            <w:r w:rsidRPr="00384AAF">
              <w:rPr>
                <w:color w:val="000000"/>
                <w:szCs w:val="22"/>
                <w:lang w:val="lt-LT"/>
              </w:rPr>
              <w:t>7.</w:t>
            </w:r>
          </w:p>
        </w:tc>
        <w:tc>
          <w:tcPr>
            <w:tcW w:w="1324" w:type="dxa"/>
          </w:tcPr>
          <w:p w14:paraId="103B69C9" w14:textId="31739EA4" w:rsidR="00E8085F" w:rsidRPr="00384AAF" w:rsidRDefault="00E8085F" w:rsidP="00A55748">
            <w:pPr>
              <w:tabs>
                <w:tab w:val="clear" w:pos="1293"/>
                <w:tab w:val="left" w:pos="1583"/>
              </w:tabs>
              <w:jc w:val="center"/>
              <w:rPr>
                <w:color w:val="000000"/>
                <w:szCs w:val="24"/>
                <w:lang w:val="lt-LT"/>
              </w:rPr>
            </w:pPr>
            <w:r w:rsidRPr="00384AAF">
              <w:rPr>
                <w:color w:val="000000"/>
                <w:szCs w:val="24"/>
                <w:lang w:val="lt-LT"/>
              </w:rPr>
              <w:t>Sausio 13 d.</w:t>
            </w:r>
          </w:p>
        </w:tc>
        <w:tc>
          <w:tcPr>
            <w:tcW w:w="2886" w:type="dxa"/>
          </w:tcPr>
          <w:p w14:paraId="5255ECEE" w14:textId="1718B273" w:rsidR="00E8085F" w:rsidRPr="00384AAF" w:rsidRDefault="00A1485E" w:rsidP="00A55748">
            <w:pPr>
              <w:jc w:val="both"/>
              <w:rPr>
                <w:color w:val="000000"/>
                <w:szCs w:val="24"/>
                <w:lang w:val="lt-LT"/>
              </w:rPr>
            </w:pPr>
            <w:r w:rsidRPr="00384AAF">
              <w:rPr>
                <w:color w:val="000000"/>
                <w:szCs w:val="24"/>
                <w:lang w:val="lt-LT"/>
              </w:rPr>
              <w:t>Laisvės gynėjų dienos 35-mečiui skirtas renginys</w:t>
            </w:r>
          </w:p>
        </w:tc>
        <w:tc>
          <w:tcPr>
            <w:tcW w:w="2647" w:type="dxa"/>
          </w:tcPr>
          <w:p w14:paraId="456F470B" w14:textId="2D7BB7B4" w:rsidR="00E8085F" w:rsidRPr="00384AAF" w:rsidRDefault="002023F5" w:rsidP="00A55748">
            <w:pPr>
              <w:jc w:val="both"/>
              <w:rPr>
                <w:color w:val="000000"/>
                <w:szCs w:val="24"/>
                <w:lang w:val="lt-LT"/>
              </w:rPr>
            </w:pPr>
            <w:r w:rsidRPr="00384AAF">
              <w:rPr>
                <w:color w:val="000000"/>
                <w:szCs w:val="24"/>
                <w:lang w:val="lt-LT"/>
              </w:rPr>
              <w:t>Ignalinos rajono kultūros centras</w:t>
            </w:r>
          </w:p>
        </w:tc>
      </w:tr>
      <w:tr w:rsidR="0095777F" w:rsidRPr="00384AAF" w14:paraId="4565F173" w14:textId="77777777" w:rsidTr="0043771F">
        <w:trPr>
          <w:trHeight w:val="551"/>
          <w:jc w:val="center"/>
        </w:trPr>
        <w:tc>
          <w:tcPr>
            <w:tcW w:w="636" w:type="dxa"/>
          </w:tcPr>
          <w:p w14:paraId="13CECB58" w14:textId="29C59241" w:rsidR="0095777F" w:rsidRPr="00384AAF" w:rsidRDefault="009630FF" w:rsidP="00A55748">
            <w:pPr>
              <w:jc w:val="center"/>
              <w:rPr>
                <w:color w:val="000000"/>
                <w:szCs w:val="22"/>
                <w:lang w:val="lt-LT"/>
              </w:rPr>
            </w:pPr>
            <w:r w:rsidRPr="00384AAF">
              <w:rPr>
                <w:color w:val="000000"/>
                <w:szCs w:val="22"/>
                <w:lang w:val="lt-LT"/>
              </w:rPr>
              <w:t>8</w:t>
            </w:r>
            <w:r w:rsidR="0095777F" w:rsidRPr="00384AAF">
              <w:rPr>
                <w:color w:val="000000"/>
                <w:szCs w:val="22"/>
                <w:lang w:val="lt-LT"/>
              </w:rPr>
              <w:t>.</w:t>
            </w:r>
          </w:p>
        </w:tc>
        <w:tc>
          <w:tcPr>
            <w:tcW w:w="1324" w:type="dxa"/>
          </w:tcPr>
          <w:p w14:paraId="7F5BABE2"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 22 d.</w:t>
            </w:r>
          </w:p>
        </w:tc>
        <w:tc>
          <w:tcPr>
            <w:tcW w:w="2886" w:type="dxa"/>
          </w:tcPr>
          <w:p w14:paraId="7ADDF0CA" w14:textId="77777777" w:rsidR="0095777F" w:rsidRPr="00384AAF" w:rsidRDefault="0095777F" w:rsidP="00A55748">
            <w:pPr>
              <w:jc w:val="both"/>
              <w:rPr>
                <w:color w:val="000000"/>
                <w:szCs w:val="24"/>
                <w:lang w:val="lt-LT"/>
              </w:rPr>
            </w:pPr>
            <w:r w:rsidRPr="00384AAF">
              <w:rPr>
                <w:color w:val="000000"/>
                <w:lang w:val="lt-LT"/>
              </w:rPr>
              <w:t>Ignalinos rajono slidinėjimo pirmenybės. I etapas</w:t>
            </w:r>
          </w:p>
        </w:tc>
        <w:tc>
          <w:tcPr>
            <w:tcW w:w="2647" w:type="dxa"/>
          </w:tcPr>
          <w:p w14:paraId="2F6B609B"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0B8C747E" w14:textId="77777777" w:rsidTr="0043771F">
        <w:trPr>
          <w:jc w:val="center"/>
        </w:trPr>
        <w:tc>
          <w:tcPr>
            <w:tcW w:w="636" w:type="dxa"/>
          </w:tcPr>
          <w:p w14:paraId="72ECAC21" w14:textId="63701345" w:rsidR="0095777F" w:rsidRPr="00384AAF" w:rsidRDefault="009630FF" w:rsidP="00A55748">
            <w:pPr>
              <w:jc w:val="center"/>
              <w:rPr>
                <w:color w:val="000000"/>
                <w:szCs w:val="22"/>
                <w:lang w:val="lt-LT"/>
              </w:rPr>
            </w:pPr>
            <w:r w:rsidRPr="00384AAF">
              <w:rPr>
                <w:color w:val="000000"/>
                <w:szCs w:val="22"/>
                <w:lang w:val="lt-LT"/>
              </w:rPr>
              <w:t>9</w:t>
            </w:r>
            <w:r w:rsidR="0095777F" w:rsidRPr="00384AAF">
              <w:rPr>
                <w:color w:val="000000"/>
                <w:szCs w:val="22"/>
                <w:lang w:val="lt-LT"/>
              </w:rPr>
              <w:t>.</w:t>
            </w:r>
          </w:p>
        </w:tc>
        <w:tc>
          <w:tcPr>
            <w:tcW w:w="1324" w:type="dxa"/>
          </w:tcPr>
          <w:p w14:paraId="7C9468A4"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 24–25 d.</w:t>
            </w:r>
          </w:p>
        </w:tc>
        <w:tc>
          <w:tcPr>
            <w:tcW w:w="2886" w:type="dxa"/>
          </w:tcPr>
          <w:p w14:paraId="647F691E" w14:textId="77777777" w:rsidR="0095777F" w:rsidRPr="00384AAF" w:rsidRDefault="0095777F" w:rsidP="00A55748">
            <w:pPr>
              <w:jc w:val="both"/>
              <w:rPr>
                <w:color w:val="000000"/>
                <w:szCs w:val="24"/>
                <w:lang w:val="lt-LT"/>
              </w:rPr>
            </w:pPr>
            <w:r w:rsidRPr="00384AAF">
              <w:rPr>
                <w:color w:val="000000"/>
                <w:lang w:val="lt-LT"/>
              </w:rPr>
              <w:t>Lietuvos orientavimosi slidėmis čempionatas „</w:t>
            </w:r>
            <w:proofErr w:type="spellStart"/>
            <w:r w:rsidRPr="00384AAF">
              <w:rPr>
                <w:color w:val="000000"/>
                <w:lang w:val="lt-LT"/>
              </w:rPr>
              <w:t>Būdakalnio</w:t>
            </w:r>
            <w:proofErr w:type="spellEnd"/>
            <w:r w:rsidRPr="00384AAF">
              <w:rPr>
                <w:color w:val="000000"/>
                <w:lang w:val="lt-LT"/>
              </w:rPr>
              <w:t>“ taurė</w:t>
            </w:r>
          </w:p>
        </w:tc>
        <w:tc>
          <w:tcPr>
            <w:tcW w:w="2647" w:type="dxa"/>
          </w:tcPr>
          <w:p w14:paraId="06F08263"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p w14:paraId="53C6C550" w14:textId="77777777" w:rsidR="0095777F" w:rsidRPr="00384AAF" w:rsidRDefault="0095777F" w:rsidP="00A55748">
            <w:pPr>
              <w:jc w:val="both"/>
              <w:rPr>
                <w:color w:val="000000"/>
                <w:szCs w:val="24"/>
                <w:lang w:val="lt-LT"/>
              </w:rPr>
            </w:pPr>
            <w:r w:rsidRPr="00384AAF">
              <w:rPr>
                <w:color w:val="000000"/>
                <w:szCs w:val="24"/>
                <w:lang w:val="lt-LT"/>
              </w:rPr>
              <w:t>Ignalinos orientavimosi sporto klubas „</w:t>
            </w:r>
            <w:proofErr w:type="spellStart"/>
            <w:r w:rsidRPr="00384AAF">
              <w:rPr>
                <w:color w:val="000000"/>
                <w:szCs w:val="24"/>
                <w:lang w:val="lt-LT"/>
              </w:rPr>
              <w:t>Būdakalnis</w:t>
            </w:r>
            <w:proofErr w:type="spellEnd"/>
            <w:r w:rsidRPr="00384AAF">
              <w:rPr>
                <w:color w:val="000000"/>
                <w:szCs w:val="24"/>
                <w:lang w:val="lt-LT"/>
              </w:rPr>
              <w:t>“</w:t>
            </w:r>
          </w:p>
        </w:tc>
      </w:tr>
      <w:tr w:rsidR="0095777F" w:rsidRPr="00384AAF" w14:paraId="7F5C4C3E" w14:textId="77777777" w:rsidTr="0043771F">
        <w:trPr>
          <w:jc w:val="center"/>
        </w:trPr>
        <w:tc>
          <w:tcPr>
            <w:tcW w:w="636" w:type="dxa"/>
          </w:tcPr>
          <w:p w14:paraId="21704739"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10.</w:t>
            </w:r>
          </w:p>
        </w:tc>
        <w:tc>
          <w:tcPr>
            <w:tcW w:w="1324" w:type="dxa"/>
          </w:tcPr>
          <w:p w14:paraId="6B691911"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 mėn.</w:t>
            </w:r>
          </w:p>
        </w:tc>
        <w:tc>
          <w:tcPr>
            <w:tcW w:w="2886" w:type="dxa"/>
          </w:tcPr>
          <w:p w14:paraId="39F38654" w14:textId="5A269A08" w:rsidR="0095777F" w:rsidRPr="00384AAF" w:rsidRDefault="0095777F" w:rsidP="00A55748">
            <w:pPr>
              <w:jc w:val="both"/>
              <w:rPr>
                <w:color w:val="000000"/>
                <w:szCs w:val="24"/>
                <w:lang w:val="lt-LT"/>
              </w:rPr>
            </w:pPr>
            <w:r w:rsidRPr="00384AAF">
              <w:rPr>
                <w:color w:val="000000"/>
                <w:szCs w:val="24"/>
                <w:lang w:val="lt-LT"/>
              </w:rPr>
              <w:t xml:space="preserve">Atviras </w:t>
            </w:r>
            <w:r w:rsidR="006D5575" w:rsidRPr="00384AAF">
              <w:rPr>
                <w:color w:val="000000"/>
                <w:szCs w:val="24"/>
                <w:lang w:val="lt-LT"/>
              </w:rPr>
              <w:t>n</w:t>
            </w:r>
            <w:r w:rsidRPr="00384AAF">
              <w:rPr>
                <w:color w:val="000000"/>
                <w:szCs w:val="24"/>
                <w:lang w:val="lt-LT"/>
              </w:rPr>
              <w:t>aujametinis tinklinio turnyras</w:t>
            </w:r>
          </w:p>
        </w:tc>
        <w:tc>
          <w:tcPr>
            <w:tcW w:w="2647" w:type="dxa"/>
          </w:tcPr>
          <w:p w14:paraId="4E7526BF"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239450A3" w14:textId="77777777" w:rsidTr="0043771F">
        <w:trPr>
          <w:jc w:val="center"/>
        </w:trPr>
        <w:tc>
          <w:tcPr>
            <w:tcW w:w="636" w:type="dxa"/>
          </w:tcPr>
          <w:p w14:paraId="12E5E515"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11.</w:t>
            </w:r>
          </w:p>
        </w:tc>
        <w:tc>
          <w:tcPr>
            <w:tcW w:w="1324" w:type="dxa"/>
          </w:tcPr>
          <w:p w14:paraId="1892022A"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 mėn.</w:t>
            </w:r>
          </w:p>
        </w:tc>
        <w:tc>
          <w:tcPr>
            <w:tcW w:w="2886" w:type="dxa"/>
          </w:tcPr>
          <w:p w14:paraId="3469CD31" w14:textId="77777777" w:rsidR="0095777F" w:rsidRPr="00384AAF" w:rsidRDefault="0095777F" w:rsidP="00A55748">
            <w:pPr>
              <w:jc w:val="both"/>
              <w:rPr>
                <w:color w:val="000000"/>
                <w:szCs w:val="24"/>
                <w:lang w:val="lt-LT"/>
              </w:rPr>
            </w:pPr>
            <w:r w:rsidRPr="00384AAF">
              <w:rPr>
                <w:color w:val="000000"/>
                <w:szCs w:val="24"/>
                <w:lang w:val="lt-LT"/>
              </w:rPr>
              <w:t>Lietuvos mokinių salės tinklinio čempionatas</w:t>
            </w:r>
          </w:p>
        </w:tc>
        <w:tc>
          <w:tcPr>
            <w:tcW w:w="2647" w:type="dxa"/>
          </w:tcPr>
          <w:p w14:paraId="59F192A9"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4C55C0D6" w14:textId="77777777" w:rsidTr="0043771F">
        <w:trPr>
          <w:jc w:val="center"/>
        </w:trPr>
        <w:tc>
          <w:tcPr>
            <w:tcW w:w="636" w:type="dxa"/>
          </w:tcPr>
          <w:p w14:paraId="0BE63EA1"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12.</w:t>
            </w:r>
          </w:p>
        </w:tc>
        <w:tc>
          <w:tcPr>
            <w:tcW w:w="1324" w:type="dxa"/>
          </w:tcPr>
          <w:p w14:paraId="1AFD6FEC"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 mėn.</w:t>
            </w:r>
          </w:p>
        </w:tc>
        <w:tc>
          <w:tcPr>
            <w:tcW w:w="2886" w:type="dxa"/>
          </w:tcPr>
          <w:p w14:paraId="07BB6483" w14:textId="77777777" w:rsidR="0095777F" w:rsidRPr="00384AAF" w:rsidRDefault="0095777F" w:rsidP="00A55748">
            <w:pPr>
              <w:jc w:val="both"/>
              <w:rPr>
                <w:color w:val="000000"/>
                <w:szCs w:val="24"/>
                <w:lang w:val="lt-LT"/>
              </w:rPr>
            </w:pPr>
            <w:r w:rsidRPr="00384AAF">
              <w:rPr>
                <w:color w:val="000000"/>
                <w:szCs w:val="24"/>
                <w:lang w:val="lt-LT"/>
              </w:rPr>
              <w:t>Rytų Aukštaitijos senjorų „39+“ krepšinio pirmenybės</w:t>
            </w:r>
          </w:p>
        </w:tc>
        <w:tc>
          <w:tcPr>
            <w:tcW w:w="2647" w:type="dxa"/>
          </w:tcPr>
          <w:p w14:paraId="3B0BBCC6"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3D7AC387" w14:textId="77777777" w:rsidTr="0043771F">
        <w:trPr>
          <w:jc w:val="center"/>
        </w:trPr>
        <w:tc>
          <w:tcPr>
            <w:tcW w:w="636" w:type="dxa"/>
          </w:tcPr>
          <w:p w14:paraId="10D3A178"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13.</w:t>
            </w:r>
          </w:p>
        </w:tc>
        <w:tc>
          <w:tcPr>
            <w:tcW w:w="1324" w:type="dxa"/>
          </w:tcPr>
          <w:p w14:paraId="21E63643"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 xml:space="preserve">Sausio </w:t>
            </w:r>
            <w:r w:rsidRPr="00384AAF">
              <w:rPr>
                <w:color w:val="000000"/>
                <w:szCs w:val="24"/>
                <w:lang w:val="lt-LT"/>
              </w:rPr>
              <w:lastRenderedPageBreak/>
              <w:t>mėn.</w:t>
            </w:r>
          </w:p>
        </w:tc>
        <w:tc>
          <w:tcPr>
            <w:tcW w:w="2886" w:type="dxa"/>
          </w:tcPr>
          <w:p w14:paraId="17BC6EA0" w14:textId="77777777" w:rsidR="0095777F" w:rsidRPr="00384AAF" w:rsidRDefault="0095777F" w:rsidP="00A55748">
            <w:pPr>
              <w:jc w:val="both"/>
              <w:rPr>
                <w:color w:val="000000"/>
                <w:lang w:val="lt-LT"/>
              </w:rPr>
            </w:pPr>
            <w:r w:rsidRPr="00384AAF">
              <w:rPr>
                <w:color w:val="000000"/>
                <w:lang w:val="lt-LT"/>
              </w:rPr>
              <w:lastRenderedPageBreak/>
              <w:t xml:space="preserve">Ignalinos rajono vyrų </w:t>
            </w:r>
            <w:r w:rsidRPr="00384AAF">
              <w:rPr>
                <w:color w:val="000000"/>
                <w:lang w:val="lt-LT"/>
              </w:rPr>
              <w:lastRenderedPageBreak/>
              <w:t>krepšinio pirmenybės</w:t>
            </w:r>
          </w:p>
        </w:tc>
        <w:tc>
          <w:tcPr>
            <w:tcW w:w="2647" w:type="dxa"/>
          </w:tcPr>
          <w:p w14:paraId="32ECB223" w14:textId="77777777" w:rsidR="0095777F" w:rsidRPr="00384AAF" w:rsidRDefault="0095777F" w:rsidP="00A55748">
            <w:pPr>
              <w:jc w:val="both"/>
              <w:rPr>
                <w:color w:val="000000"/>
                <w:szCs w:val="24"/>
                <w:lang w:val="lt-LT"/>
              </w:rPr>
            </w:pPr>
            <w:r w:rsidRPr="00384AAF">
              <w:rPr>
                <w:color w:val="000000"/>
                <w:szCs w:val="24"/>
                <w:lang w:val="lt-LT"/>
              </w:rPr>
              <w:lastRenderedPageBreak/>
              <w:t xml:space="preserve">Ignalinos rajono švietimo </w:t>
            </w:r>
            <w:r w:rsidRPr="00384AAF">
              <w:rPr>
                <w:color w:val="000000"/>
                <w:szCs w:val="24"/>
                <w:lang w:val="lt-LT"/>
              </w:rPr>
              <w:lastRenderedPageBreak/>
              <w:t>ir sporto paslaugų centras</w:t>
            </w:r>
          </w:p>
        </w:tc>
      </w:tr>
      <w:tr w:rsidR="0095777F" w:rsidRPr="00384AAF" w14:paraId="66B72A32" w14:textId="77777777" w:rsidTr="0043771F">
        <w:trPr>
          <w:jc w:val="center"/>
        </w:trPr>
        <w:tc>
          <w:tcPr>
            <w:tcW w:w="636" w:type="dxa"/>
          </w:tcPr>
          <w:p w14:paraId="29ABF194"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lastRenderedPageBreak/>
              <w:t>14.</w:t>
            </w:r>
          </w:p>
        </w:tc>
        <w:tc>
          <w:tcPr>
            <w:tcW w:w="1324" w:type="dxa"/>
          </w:tcPr>
          <w:p w14:paraId="445F84F2"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 mėn.</w:t>
            </w:r>
          </w:p>
        </w:tc>
        <w:tc>
          <w:tcPr>
            <w:tcW w:w="2886" w:type="dxa"/>
          </w:tcPr>
          <w:p w14:paraId="1F7C0B03" w14:textId="77777777" w:rsidR="0095777F" w:rsidRPr="00384AAF" w:rsidRDefault="0095777F" w:rsidP="00A55748">
            <w:pPr>
              <w:jc w:val="both"/>
              <w:rPr>
                <w:color w:val="000000"/>
                <w:szCs w:val="24"/>
                <w:lang w:val="lt-LT"/>
              </w:rPr>
            </w:pPr>
            <w:r w:rsidRPr="00384AAF">
              <w:rPr>
                <w:color w:val="000000"/>
                <w:szCs w:val="24"/>
                <w:lang w:val="lt-LT"/>
              </w:rPr>
              <w:t xml:space="preserve">Plaukimo varžybos „Jaunoji žvaigždutė“ </w:t>
            </w:r>
          </w:p>
        </w:tc>
        <w:tc>
          <w:tcPr>
            <w:tcW w:w="2647" w:type="dxa"/>
          </w:tcPr>
          <w:p w14:paraId="74BF366C" w14:textId="364B71AF" w:rsidR="0095777F" w:rsidRPr="00384AAF" w:rsidRDefault="0095777F" w:rsidP="00A55748">
            <w:pPr>
              <w:jc w:val="both"/>
              <w:rPr>
                <w:color w:val="000000"/>
                <w:szCs w:val="24"/>
                <w:lang w:val="lt-LT"/>
              </w:rPr>
            </w:pPr>
            <w:r w:rsidRPr="00384AAF">
              <w:rPr>
                <w:color w:val="000000"/>
                <w:szCs w:val="24"/>
                <w:lang w:val="lt-LT"/>
              </w:rPr>
              <w:t>V</w:t>
            </w:r>
            <w:r w:rsidR="006D5575" w:rsidRPr="00384AAF">
              <w:rPr>
                <w:color w:val="000000"/>
                <w:szCs w:val="24"/>
                <w:lang w:val="lt-LT"/>
              </w:rPr>
              <w:t>š</w:t>
            </w:r>
            <w:r w:rsidRPr="00384AAF">
              <w:rPr>
                <w:color w:val="000000"/>
                <w:szCs w:val="24"/>
                <w:lang w:val="lt-LT"/>
              </w:rPr>
              <w:t xml:space="preserve">Į Aukštaitijos plaukimo – </w:t>
            </w:r>
            <w:proofErr w:type="spellStart"/>
            <w:r w:rsidRPr="00384AAF">
              <w:rPr>
                <w:color w:val="000000"/>
                <w:szCs w:val="24"/>
                <w:lang w:val="lt-LT"/>
              </w:rPr>
              <w:t>triatlono</w:t>
            </w:r>
            <w:proofErr w:type="spellEnd"/>
            <w:r w:rsidRPr="00384AAF">
              <w:rPr>
                <w:color w:val="000000"/>
                <w:szCs w:val="24"/>
                <w:lang w:val="lt-LT"/>
              </w:rPr>
              <w:t xml:space="preserve"> akademija</w:t>
            </w:r>
          </w:p>
          <w:p w14:paraId="6697C03F"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2CE33FE8" w14:textId="77777777" w:rsidTr="0043771F">
        <w:trPr>
          <w:jc w:val="center"/>
        </w:trPr>
        <w:tc>
          <w:tcPr>
            <w:tcW w:w="636" w:type="dxa"/>
          </w:tcPr>
          <w:p w14:paraId="1BDA9CEE"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15.</w:t>
            </w:r>
          </w:p>
        </w:tc>
        <w:tc>
          <w:tcPr>
            <w:tcW w:w="1324" w:type="dxa"/>
          </w:tcPr>
          <w:p w14:paraId="2CC304FE"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 mėn.</w:t>
            </w:r>
          </w:p>
        </w:tc>
        <w:tc>
          <w:tcPr>
            <w:tcW w:w="2886" w:type="dxa"/>
          </w:tcPr>
          <w:p w14:paraId="50A35665" w14:textId="77777777" w:rsidR="0095777F" w:rsidRPr="00384AAF" w:rsidRDefault="0095777F" w:rsidP="00A55748">
            <w:pPr>
              <w:jc w:val="both"/>
              <w:rPr>
                <w:color w:val="000000"/>
                <w:szCs w:val="24"/>
                <w:lang w:val="lt-LT"/>
              </w:rPr>
            </w:pPr>
            <w:r w:rsidRPr="00384AAF">
              <w:rPr>
                <w:color w:val="000000"/>
                <w:szCs w:val="24"/>
                <w:lang w:val="lt-LT"/>
              </w:rPr>
              <w:t xml:space="preserve">Atviras Ignalinos rajono vaikų 2017–2018 m. salės futbolo turnyras </w:t>
            </w:r>
          </w:p>
        </w:tc>
        <w:tc>
          <w:tcPr>
            <w:tcW w:w="2647" w:type="dxa"/>
          </w:tcPr>
          <w:p w14:paraId="25363D88"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619345B4" w14:textId="77777777" w:rsidTr="0043771F">
        <w:trPr>
          <w:jc w:val="center"/>
        </w:trPr>
        <w:tc>
          <w:tcPr>
            <w:tcW w:w="636" w:type="dxa"/>
          </w:tcPr>
          <w:p w14:paraId="25177549"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16.</w:t>
            </w:r>
          </w:p>
        </w:tc>
        <w:tc>
          <w:tcPr>
            <w:tcW w:w="1324" w:type="dxa"/>
          </w:tcPr>
          <w:p w14:paraId="0FFB285F"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Sausio–balandžio mėn.</w:t>
            </w:r>
          </w:p>
        </w:tc>
        <w:tc>
          <w:tcPr>
            <w:tcW w:w="2886" w:type="dxa"/>
          </w:tcPr>
          <w:p w14:paraId="3148767D" w14:textId="77777777" w:rsidR="0095777F" w:rsidRPr="00384AAF" w:rsidRDefault="0095777F" w:rsidP="00A55748">
            <w:pPr>
              <w:jc w:val="both"/>
              <w:rPr>
                <w:color w:val="000000"/>
                <w:szCs w:val="24"/>
                <w:lang w:val="lt-LT"/>
              </w:rPr>
            </w:pPr>
            <w:r w:rsidRPr="00384AAF">
              <w:rPr>
                <w:color w:val="000000"/>
                <w:szCs w:val="24"/>
                <w:lang w:val="lt-LT"/>
              </w:rPr>
              <w:t>Atviros Ignalinos rajono krepšinio pirmenybės</w:t>
            </w:r>
          </w:p>
        </w:tc>
        <w:tc>
          <w:tcPr>
            <w:tcW w:w="2647" w:type="dxa"/>
          </w:tcPr>
          <w:p w14:paraId="43F6792B"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048EBE96" w14:textId="77777777" w:rsidTr="0043771F">
        <w:trPr>
          <w:jc w:val="center"/>
        </w:trPr>
        <w:tc>
          <w:tcPr>
            <w:tcW w:w="636" w:type="dxa"/>
          </w:tcPr>
          <w:p w14:paraId="69E5F77C"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17.</w:t>
            </w:r>
          </w:p>
        </w:tc>
        <w:tc>
          <w:tcPr>
            <w:tcW w:w="1324" w:type="dxa"/>
          </w:tcPr>
          <w:p w14:paraId="36543BDF"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Sausio–gegužės mėn.</w:t>
            </w:r>
          </w:p>
        </w:tc>
        <w:tc>
          <w:tcPr>
            <w:tcW w:w="2886" w:type="dxa"/>
          </w:tcPr>
          <w:p w14:paraId="58899C19" w14:textId="6775F7EE" w:rsidR="0095777F" w:rsidRPr="00384AAF" w:rsidRDefault="0095777F" w:rsidP="00A55748">
            <w:pPr>
              <w:jc w:val="both"/>
              <w:rPr>
                <w:color w:val="000000"/>
                <w:lang w:val="lt-LT"/>
              </w:rPr>
            </w:pPr>
            <w:r w:rsidRPr="00384AAF">
              <w:rPr>
                <w:color w:val="000000"/>
                <w:szCs w:val="24"/>
                <w:lang w:val="lt-LT"/>
              </w:rPr>
              <w:t>Atvir</w:t>
            </w:r>
            <w:r w:rsidR="006D5575" w:rsidRPr="00384AAF">
              <w:rPr>
                <w:color w:val="000000"/>
                <w:szCs w:val="24"/>
                <w:lang w:val="lt-LT"/>
              </w:rPr>
              <w:t>o</w:t>
            </w:r>
            <w:r w:rsidRPr="00384AAF">
              <w:rPr>
                <w:color w:val="000000"/>
                <w:szCs w:val="24"/>
                <w:lang w:val="lt-LT"/>
              </w:rPr>
              <w:t>s Utenos apskrities merginų salės futbolo pirmenybės</w:t>
            </w:r>
          </w:p>
        </w:tc>
        <w:tc>
          <w:tcPr>
            <w:tcW w:w="2647" w:type="dxa"/>
          </w:tcPr>
          <w:p w14:paraId="32364CDD" w14:textId="77777777" w:rsidR="0095777F" w:rsidRPr="00384AAF" w:rsidRDefault="0095777F" w:rsidP="00A55748">
            <w:pPr>
              <w:jc w:val="both"/>
              <w:rPr>
                <w:color w:val="000000"/>
                <w:szCs w:val="24"/>
                <w:lang w:val="lt-LT"/>
              </w:rPr>
            </w:pPr>
            <w:r w:rsidRPr="00384AAF">
              <w:rPr>
                <w:color w:val="000000"/>
                <w:szCs w:val="24"/>
                <w:lang w:val="lt-LT"/>
              </w:rPr>
              <w:t>Utenos apskrities futbolo federacija</w:t>
            </w:r>
          </w:p>
          <w:p w14:paraId="682F95B2"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B71A8D" w:rsidRPr="00384AAF" w14:paraId="7502CE0F" w14:textId="77777777" w:rsidTr="0043771F">
        <w:trPr>
          <w:jc w:val="center"/>
        </w:trPr>
        <w:tc>
          <w:tcPr>
            <w:tcW w:w="636" w:type="dxa"/>
          </w:tcPr>
          <w:p w14:paraId="4326FEFA" w14:textId="4F158C5A" w:rsidR="00B71A8D" w:rsidRPr="00384AAF" w:rsidRDefault="00ED29D7" w:rsidP="00A55748">
            <w:pPr>
              <w:tabs>
                <w:tab w:val="clear" w:pos="1293"/>
                <w:tab w:val="left" w:pos="1583"/>
              </w:tabs>
              <w:jc w:val="center"/>
              <w:rPr>
                <w:color w:val="000000"/>
                <w:szCs w:val="24"/>
                <w:lang w:val="lt-LT"/>
              </w:rPr>
            </w:pPr>
            <w:r w:rsidRPr="00384AAF">
              <w:rPr>
                <w:color w:val="000000"/>
                <w:szCs w:val="24"/>
                <w:lang w:val="lt-LT"/>
              </w:rPr>
              <w:t>18.</w:t>
            </w:r>
          </w:p>
        </w:tc>
        <w:tc>
          <w:tcPr>
            <w:tcW w:w="1324" w:type="dxa"/>
          </w:tcPr>
          <w:p w14:paraId="4A10A5DF" w14:textId="4EE60589" w:rsidR="00B71A8D" w:rsidRPr="00384AAF" w:rsidRDefault="00B71A8D" w:rsidP="00A55748">
            <w:pPr>
              <w:tabs>
                <w:tab w:val="clear" w:pos="1293"/>
                <w:tab w:val="left" w:pos="1583"/>
              </w:tabs>
              <w:jc w:val="center"/>
              <w:rPr>
                <w:color w:val="000000"/>
                <w:szCs w:val="24"/>
                <w:lang w:val="lt-LT"/>
              </w:rPr>
            </w:pPr>
            <w:r w:rsidRPr="00384AAF">
              <w:rPr>
                <w:color w:val="000000"/>
                <w:szCs w:val="24"/>
                <w:lang w:val="lt-LT"/>
              </w:rPr>
              <w:t>Sausio</w:t>
            </w:r>
            <w:r w:rsidR="006D5575" w:rsidRPr="00384AAF">
              <w:rPr>
                <w:color w:val="000000"/>
                <w:szCs w:val="24"/>
                <w:lang w:val="lt-LT"/>
              </w:rPr>
              <w:t>–</w:t>
            </w:r>
            <w:r w:rsidRPr="00384AAF">
              <w:rPr>
                <w:color w:val="000000"/>
                <w:szCs w:val="24"/>
                <w:lang w:val="lt-LT"/>
              </w:rPr>
              <w:t xml:space="preserve">gegužės </w:t>
            </w:r>
            <w:r w:rsidR="00BB2486" w:rsidRPr="00384AAF">
              <w:rPr>
                <w:color w:val="000000"/>
                <w:szCs w:val="24"/>
                <w:lang w:val="lt-LT"/>
              </w:rPr>
              <w:t xml:space="preserve">mėn. </w:t>
            </w:r>
          </w:p>
        </w:tc>
        <w:tc>
          <w:tcPr>
            <w:tcW w:w="2886" w:type="dxa"/>
          </w:tcPr>
          <w:p w14:paraId="7BB828CF" w14:textId="6A770D39" w:rsidR="00B71A8D" w:rsidRPr="00384AAF" w:rsidRDefault="00BB2486" w:rsidP="00A55748">
            <w:pPr>
              <w:jc w:val="both"/>
              <w:rPr>
                <w:color w:val="000000"/>
                <w:szCs w:val="24"/>
                <w:lang w:val="lt-LT"/>
              </w:rPr>
            </w:pPr>
            <w:r w:rsidRPr="00384AAF">
              <w:rPr>
                <w:color w:val="000000"/>
                <w:szCs w:val="24"/>
                <w:lang w:val="lt-LT"/>
              </w:rPr>
              <w:t>Skaitymo skatinimo akcija</w:t>
            </w:r>
            <w:r w:rsidR="006D5575" w:rsidRPr="00384AAF">
              <w:rPr>
                <w:color w:val="000000"/>
                <w:szCs w:val="24"/>
                <w:lang w:val="lt-LT"/>
              </w:rPr>
              <w:t>-</w:t>
            </w:r>
            <w:r w:rsidR="00B46FFA" w:rsidRPr="00384AAF">
              <w:rPr>
                <w:color w:val="000000"/>
                <w:szCs w:val="24"/>
                <w:lang w:val="lt-LT"/>
              </w:rPr>
              <w:t>konkursas</w:t>
            </w:r>
            <w:r w:rsidR="00032C45" w:rsidRPr="00384AAF">
              <w:rPr>
                <w:color w:val="000000"/>
                <w:szCs w:val="24"/>
                <w:lang w:val="lt-LT"/>
              </w:rPr>
              <w:t xml:space="preserve"> „Ekrane atgimusi knyga“</w:t>
            </w:r>
            <w:r w:rsidR="00384AAF" w:rsidRPr="00384AAF">
              <w:rPr>
                <w:color w:val="000000"/>
                <w:szCs w:val="24"/>
                <w:lang w:val="lt-LT"/>
              </w:rPr>
              <w:t xml:space="preserve"> </w:t>
            </w:r>
            <w:r w:rsidR="00B46FFA" w:rsidRPr="00384AAF">
              <w:rPr>
                <w:color w:val="000000"/>
                <w:szCs w:val="24"/>
                <w:lang w:val="lt-LT"/>
              </w:rPr>
              <w:t>7</w:t>
            </w:r>
            <w:r w:rsidR="006D5575" w:rsidRPr="00384AAF">
              <w:rPr>
                <w:color w:val="000000"/>
                <w:szCs w:val="24"/>
                <w:lang w:val="lt-LT"/>
              </w:rPr>
              <w:t>–</w:t>
            </w:r>
            <w:r w:rsidR="00B46FFA" w:rsidRPr="00384AAF">
              <w:rPr>
                <w:color w:val="000000"/>
                <w:szCs w:val="24"/>
                <w:lang w:val="lt-LT"/>
              </w:rPr>
              <w:t xml:space="preserve">12 klasių moksleiviams </w:t>
            </w:r>
          </w:p>
        </w:tc>
        <w:tc>
          <w:tcPr>
            <w:tcW w:w="2647" w:type="dxa"/>
          </w:tcPr>
          <w:p w14:paraId="6302945E" w14:textId="5D485781" w:rsidR="00B71A8D" w:rsidRPr="00384AAF" w:rsidRDefault="00DF0098" w:rsidP="00A55748">
            <w:pPr>
              <w:jc w:val="both"/>
              <w:rPr>
                <w:color w:val="000000"/>
                <w:szCs w:val="24"/>
                <w:lang w:val="lt-LT"/>
              </w:rPr>
            </w:pPr>
            <w:r w:rsidRPr="00384AAF">
              <w:rPr>
                <w:color w:val="000000"/>
                <w:szCs w:val="22"/>
                <w:lang w:val="lt-LT"/>
              </w:rPr>
              <w:t>Ignalinos rajono savivaldybės viešoji biblioteka</w:t>
            </w:r>
          </w:p>
        </w:tc>
      </w:tr>
      <w:tr w:rsidR="0095777F" w:rsidRPr="00384AAF" w14:paraId="6EE58873" w14:textId="77777777" w:rsidTr="0043771F">
        <w:trPr>
          <w:jc w:val="center"/>
        </w:trPr>
        <w:tc>
          <w:tcPr>
            <w:tcW w:w="636" w:type="dxa"/>
          </w:tcPr>
          <w:p w14:paraId="7022B39E"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19.</w:t>
            </w:r>
          </w:p>
        </w:tc>
        <w:tc>
          <w:tcPr>
            <w:tcW w:w="1324" w:type="dxa"/>
          </w:tcPr>
          <w:p w14:paraId="7E51AC0E"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Vasario 7 d.</w:t>
            </w:r>
          </w:p>
        </w:tc>
        <w:tc>
          <w:tcPr>
            <w:tcW w:w="2886" w:type="dxa"/>
          </w:tcPr>
          <w:p w14:paraId="1E429870" w14:textId="77777777" w:rsidR="0095777F" w:rsidRPr="00384AAF" w:rsidRDefault="0095777F" w:rsidP="00A55748">
            <w:pPr>
              <w:jc w:val="both"/>
              <w:rPr>
                <w:color w:val="000000"/>
                <w:szCs w:val="24"/>
                <w:lang w:val="lt-LT"/>
              </w:rPr>
            </w:pPr>
            <w:r w:rsidRPr="00384AAF">
              <w:rPr>
                <w:color w:val="000000"/>
                <w:lang w:val="lt-LT"/>
              </w:rPr>
              <w:t>Lietuvos sporto draugijos „Žalgiris“ slidinėjimo varžybos</w:t>
            </w:r>
          </w:p>
        </w:tc>
        <w:tc>
          <w:tcPr>
            <w:tcW w:w="2647" w:type="dxa"/>
          </w:tcPr>
          <w:p w14:paraId="7BDEC432" w14:textId="77777777" w:rsidR="0095777F" w:rsidRPr="00384AAF" w:rsidRDefault="0095777F" w:rsidP="00A55748">
            <w:pPr>
              <w:jc w:val="both"/>
              <w:rPr>
                <w:color w:val="000000"/>
                <w:szCs w:val="24"/>
                <w:lang w:val="lt-LT"/>
              </w:rPr>
            </w:pPr>
            <w:r w:rsidRPr="00384AAF">
              <w:rPr>
                <w:color w:val="000000"/>
                <w:szCs w:val="24"/>
                <w:lang w:val="lt-LT"/>
              </w:rPr>
              <w:t>Lietuvos sporto draugija „Žalgiris“</w:t>
            </w:r>
          </w:p>
          <w:p w14:paraId="2C19A541"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BF2CC6" w:rsidRPr="00384AAF" w14:paraId="3BC8BD91" w14:textId="77777777" w:rsidTr="0043771F">
        <w:trPr>
          <w:jc w:val="center"/>
        </w:trPr>
        <w:tc>
          <w:tcPr>
            <w:tcW w:w="636" w:type="dxa"/>
          </w:tcPr>
          <w:p w14:paraId="6E1AEA97" w14:textId="1AAC998C" w:rsidR="00BF2CC6" w:rsidRPr="00384AAF" w:rsidRDefault="00ED29D7" w:rsidP="00A55748">
            <w:pPr>
              <w:tabs>
                <w:tab w:val="clear" w:pos="1293"/>
                <w:tab w:val="left" w:pos="1583"/>
              </w:tabs>
              <w:jc w:val="center"/>
              <w:rPr>
                <w:color w:val="000000"/>
                <w:szCs w:val="24"/>
                <w:lang w:val="lt-LT"/>
              </w:rPr>
            </w:pPr>
            <w:r w:rsidRPr="00384AAF">
              <w:rPr>
                <w:color w:val="000000"/>
                <w:szCs w:val="24"/>
                <w:lang w:val="lt-LT"/>
              </w:rPr>
              <w:t>20.</w:t>
            </w:r>
          </w:p>
        </w:tc>
        <w:tc>
          <w:tcPr>
            <w:tcW w:w="1324" w:type="dxa"/>
          </w:tcPr>
          <w:p w14:paraId="19A68F5B" w14:textId="171AE251" w:rsidR="00BF2CC6" w:rsidRPr="00384AAF" w:rsidRDefault="00BF2CC6" w:rsidP="00A55748">
            <w:pPr>
              <w:tabs>
                <w:tab w:val="clear" w:pos="1293"/>
                <w:tab w:val="left" w:pos="1583"/>
              </w:tabs>
              <w:jc w:val="center"/>
              <w:rPr>
                <w:color w:val="000000"/>
                <w:szCs w:val="24"/>
                <w:lang w:val="lt-LT"/>
              </w:rPr>
            </w:pPr>
            <w:r w:rsidRPr="00384AAF">
              <w:rPr>
                <w:color w:val="000000"/>
                <w:szCs w:val="24"/>
                <w:lang w:val="lt-LT"/>
              </w:rPr>
              <w:t xml:space="preserve">Vasario 16 d. </w:t>
            </w:r>
          </w:p>
        </w:tc>
        <w:tc>
          <w:tcPr>
            <w:tcW w:w="2886" w:type="dxa"/>
          </w:tcPr>
          <w:p w14:paraId="25D64A23" w14:textId="125D1DE3" w:rsidR="00BF2CC6" w:rsidRPr="00384AAF" w:rsidRDefault="00BF2CC6" w:rsidP="00A55748">
            <w:pPr>
              <w:jc w:val="both"/>
              <w:rPr>
                <w:color w:val="000000"/>
                <w:lang w:val="lt-LT"/>
              </w:rPr>
            </w:pPr>
            <w:r w:rsidRPr="00384AAF">
              <w:rPr>
                <w:color w:val="000000"/>
                <w:lang w:val="lt-LT"/>
              </w:rPr>
              <w:t>Valstybės atkūri</w:t>
            </w:r>
            <w:r w:rsidR="00480B1E" w:rsidRPr="00384AAF">
              <w:rPr>
                <w:color w:val="000000"/>
                <w:lang w:val="lt-LT"/>
              </w:rPr>
              <w:t>m</w:t>
            </w:r>
            <w:r w:rsidRPr="00384AAF">
              <w:rPr>
                <w:color w:val="000000"/>
                <w:lang w:val="lt-LT"/>
              </w:rPr>
              <w:t xml:space="preserve">o dienai </w:t>
            </w:r>
            <w:r w:rsidR="00480B1E" w:rsidRPr="00384AAF">
              <w:rPr>
                <w:color w:val="000000"/>
                <w:lang w:val="lt-LT"/>
              </w:rPr>
              <w:t>skirtas renginys</w:t>
            </w:r>
          </w:p>
        </w:tc>
        <w:tc>
          <w:tcPr>
            <w:tcW w:w="2647" w:type="dxa"/>
          </w:tcPr>
          <w:p w14:paraId="28E6DD69" w14:textId="70E1693A" w:rsidR="00BF2CC6" w:rsidRPr="00384AAF" w:rsidRDefault="00480B1E" w:rsidP="00A55748">
            <w:pPr>
              <w:jc w:val="both"/>
              <w:rPr>
                <w:color w:val="000000"/>
                <w:szCs w:val="24"/>
                <w:lang w:val="lt-LT"/>
              </w:rPr>
            </w:pPr>
            <w:r w:rsidRPr="00384AAF">
              <w:rPr>
                <w:color w:val="000000"/>
                <w:szCs w:val="24"/>
                <w:lang w:val="lt-LT"/>
              </w:rPr>
              <w:t>Ignalinos rajono kultūros centras</w:t>
            </w:r>
          </w:p>
        </w:tc>
      </w:tr>
      <w:tr w:rsidR="00427822" w:rsidRPr="00384AAF" w14:paraId="4AD7FA49" w14:textId="77777777" w:rsidTr="0043771F">
        <w:trPr>
          <w:jc w:val="center"/>
        </w:trPr>
        <w:tc>
          <w:tcPr>
            <w:tcW w:w="636" w:type="dxa"/>
          </w:tcPr>
          <w:p w14:paraId="6F0B3849" w14:textId="09185ED6" w:rsidR="00427822" w:rsidRPr="00384AAF" w:rsidRDefault="00ED29D7" w:rsidP="00A55748">
            <w:pPr>
              <w:tabs>
                <w:tab w:val="clear" w:pos="1293"/>
                <w:tab w:val="left" w:pos="1583"/>
              </w:tabs>
              <w:jc w:val="center"/>
              <w:rPr>
                <w:color w:val="000000"/>
                <w:szCs w:val="24"/>
                <w:lang w:val="lt-LT"/>
              </w:rPr>
            </w:pPr>
            <w:r w:rsidRPr="00384AAF">
              <w:rPr>
                <w:color w:val="000000"/>
                <w:szCs w:val="24"/>
                <w:lang w:val="lt-LT"/>
              </w:rPr>
              <w:t>21.</w:t>
            </w:r>
          </w:p>
        </w:tc>
        <w:tc>
          <w:tcPr>
            <w:tcW w:w="1324" w:type="dxa"/>
          </w:tcPr>
          <w:p w14:paraId="1C7B3D56" w14:textId="137868B8" w:rsidR="00427822" w:rsidRPr="00384AAF" w:rsidRDefault="00427822" w:rsidP="00A55748">
            <w:pPr>
              <w:tabs>
                <w:tab w:val="clear" w:pos="1293"/>
                <w:tab w:val="left" w:pos="1583"/>
              </w:tabs>
              <w:jc w:val="center"/>
              <w:rPr>
                <w:color w:val="000000"/>
                <w:szCs w:val="24"/>
                <w:lang w:val="lt-LT"/>
              </w:rPr>
            </w:pPr>
            <w:r w:rsidRPr="00384AAF">
              <w:rPr>
                <w:color w:val="000000"/>
                <w:szCs w:val="24"/>
                <w:lang w:val="lt-LT"/>
              </w:rPr>
              <w:t xml:space="preserve">Vasario 21 d. </w:t>
            </w:r>
          </w:p>
        </w:tc>
        <w:tc>
          <w:tcPr>
            <w:tcW w:w="2886" w:type="dxa"/>
          </w:tcPr>
          <w:p w14:paraId="3EECC69D" w14:textId="3E8F29B6" w:rsidR="00427822" w:rsidRPr="00384AAF" w:rsidRDefault="00F055B0" w:rsidP="00A55748">
            <w:pPr>
              <w:jc w:val="both"/>
              <w:rPr>
                <w:color w:val="000000"/>
                <w:lang w:val="lt-LT"/>
              </w:rPr>
            </w:pPr>
            <w:r w:rsidRPr="00384AAF">
              <w:rPr>
                <w:color w:val="000000"/>
                <w:lang w:val="lt-LT"/>
              </w:rPr>
              <w:t xml:space="preserve">Nematerialaus kultūros paveldo šventė </w:t>
            </w:r>
            <w:r w:rsidR="003350EF" w:rsidRPr="00384AAF">
              <w:rPr>
                <w:color w:val="000000"/>
                <w:lang w:val="lt-LT"/>
              </w:rPr>
              <w:t xml:space="preserve">„Trauk </w:t>
            </w:r>
            <w:proofErr w:type="spellStart"/>
            <w:r w:rsidR="003350EF" w:rsidRPr="00384AAF">
              <w:rPr>
                <w:color w:val="000000"/>
                <w:lang w:val="lt-LT"/>
              </w:rPr>
              <w:t>stintelę</w:t>
            </w:r>
            <w:proofErr w:type="spellEnd"/>
            <w:r w:rsidR="003350EF" w:rsidRPr="00384AAF">
              <w:rPr>
                <w:color w:val="000000"/>
                <w:lang w:val="lt-LT"/>
              </w:rPr>
              <w:t>“</w:t>
            </w:r>
          </w:p>
        </w:tc>
        <w:tc>
          <w:tcPr>
            <w:tcW w:w="2647" w:type="dxa"/>
          </w:tcPr>
          <w:p w14:paraId="1C8C3B9F" w14:textId="3250A433" w:rsidR="00427822" w:rsidRPr="00384AAF" w:rsidRDefault="003350EF" w:rsidP="00A55748">
            <w:pPr>
              <w:jc w:val="both"/>
              <w:rPr>
                <w:color w:val="000000"/>
                <w:szCs w:val="24"/>
                <w:lang w:val="lt-LT"/>
              </w:rPr>
            </w:pPr>
            <w:r w:rsidRPr="00384AAF">
              <w:rPr>
                <w:color w:val="000000"/>
                <w:szCs w:val="24"/>
                <w:lang w:val="lt-LT"/>
              </w:rPr>
              <w:t>Ignalinos rajono kultūros centras</w:t>
            </w:r>
          </w:p>
        </w:tc>
      </w:tr>
      <w:tr w:rsidR="0095777F" w:rsidRPr="00384AAF" w14:paraId="210C9717" w14:textId="77777777" w:rsidTr="0043771F">
        <w:trPr>
          <w:jc w:val="center"/>
        </w:trPr>
        <w:tc>
          <w:tcPr>
            <w:tcW w:w="636" w:type="dxa"/>
          </w:tcPr>
          <w:p w14:paraId="52340468" w14:textId="4D61927A"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2</w:t>
            </w:r>
            <w:r w:rsidR="00ED29D7" w:rsidRPr="00384AAF">
              <w:rPr>
                <w:color w:val="000000"/>
                <w:szCs w:val="24"/>
                <w:lang w:val="lt-LT"/>
              </w:rPr>
              <w:t>2</w:t>
            </w:r>
            <w:r w:rsidRPr="00384AAF">
              <w:rPr>
                <w:color w:val="000000"/>
                <w:szCs w:val="24"/>
                <w:lang w:val="lt-LT"/>
              </w:rPr>
              <w:t>.</w:t>
            </w:r>
          </w:p>
        </w:tc>
        <w:tc>
          <w:tcPr>
            <w:tcW w:w="1324" w:type="dxa"/>
          </w:tcPr>
          <w:p w14:paraId="3099D84F"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Vasario 25 d.</w:t>
            </w:r>
          </w:p>
        </w:tc>
        <w:tc>
          <w:tcPr>
            <w:tcW w:w="2886" w:type="dxa"/>
          </w:tcPr>
          <w:p w14:paraId="190C0FF7" w14:textId="77777777" w:rsidR="0095777F" w:rsidRPr="00384AAF" w:rsidRDefault="0095777F" w:rsidP="00A55748">
            <w:pPr>
              <w:jc w:val="both"/>
              <w:rPr>
                <w:color w:val="000000"/>
                <w:szCs w:val="24"/>
                <w:lang w:val="lt-LT"/>
              </w:rPr>
            </w:pPr>
            <w:r w:rsidRPr="00384AAF">
              <w:rPr>
                <w:color w:val="000000"/>
                <w:lang w:val="lt-LT"/>
              </w:rPr>
              <w:t>Ignalinos rajono slidinėjimo pirmenybės. II etapas</w:t>
            </w:r>
          </w:p>
        </w:tc>
        <w:tc>
          <w:tcPr>
            <w:tcW w:w="2647" w:type="dxa"/>
          </w:tcPr>
          <w:p w14:paraId="7ECD3238" w14:textId="77777777" w:rsidR="0095777F" w:rsidRPr="00384AAF" w:rsidRDefault="0095777F" w:rsidP="00A55748">
            <w:pPr>
              <w:jc w:val="both"/>
              <w:rPr>
                <w:color w:val="000000"/>
                <w:szCs w:val="24"/>
                <w:lang w:val="lt-LT"/>
              </w:rPr>
            </w:pPr>
            <w:r w:rsidRPr="00384AAF">
              <w:rPr>
                <w:color w:val="000000"/>
                <w:szCs w:val="24"/>
                <w:lang w:val="lt-LT"/>
              </w:rPr>
              <w:t xml:space="preserve">Ignalinos rajono švietimo ir sporto paslaugų centras </w:t>
            </w:r>
          </w:p>
        </w:tc>
      </w:tr>
      <w:tr w:rsidR="0095777F" w:rsidRPr="00384AAF" w14:paraId="25F21583" w14:textId="77777777" w:rsidTr="0043771F">
        <w:trPr>
          <w:jc w:val="center"/>
        </w:trPr>
        <w:tc>
          <w:tcPr>
            <w:tcW w:w="636" w:type="dxa"/>
          </w:tcPr>
          <w:p w14:paraId="503E886E"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23.</w:t>
            </w:r>
          </w:p>
        </w:tc>
        <w:tc>
          <w:tcPr>
            <w:tcW w:w="1324" w:type="dxa"/>
          </w:tcPr>
          <w:p w14:paraId="0A04D448" w14:textId="4F0207D2"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Vasario</w:t>
            </w:r>
            <w:r w:rsidR="00384AAF" w:rsidRPr="00384AAF">
              <w:rPr>
                <w:color w:val="000000"/>
                <w:szCs w:val="24"/>
                <w:lang w:val="lt-LT"/>
              </w:rPr>
              <w:t xml:space="preserve"> </w:t>
            </w:r>
            <w:r w:rsidRPr="00384AAF">
              <w:rPr>
                <w:color w:val="000000"/>
                <w:szCs w:val="24"/>
                <w:lang w:val="lt-LT"/>
              </w:rPr>
              <w:t>mėn.</w:t>
            </w:r>
          </w:p>
        </w:tc>
        <w:tc>
          <w:tcPr>
            <w:tcW w:w="2886" w:type="dxa"/>
          </w:tcPr>
          <w:p w14:paraId="76508C58" w14:textId="77777777" w:rsidR="0095777F" w:rsidRPr="00384AAF" w:rsidRDefault="0095777F" w:rsidP="00A55748">
            <w:pPr>
              <w:jc w:val="both"/>
              <w:rPr>
                <w:color w:val="000000"/>
                <w:szCs w:val="24"/>
                <w:lang w:val="lt-LT"/>
              </w:rPr>
            </w:pPr>
            <w:r w:rsidRPr="00384AAF">
              <w:rPr>
                <w:color w:val="000000"/>
                <w:szCs w:val="24"/>
                <w:lang w:val="lt-LT"/>
              </w:rPr>
              <w:t>Rytų Aukštaitijos senjorų „39+“ krepšinio pirmenybės</w:t>
            </w:r>
          </w:p>
        </w:tc>
        <w:tc>
          <w:tcPr>
            <w:tcW w:w="2647" w:type="dxa"/>
          </w:tcPr>
          <w:p w14:paraId="0B250309"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5FB96858" w14:textId="77777777" w:rsidTr="0043771F">
        <w:trPr>
          <w:jc w:val="center"/>
        </w:trPr>
        <w:tc>
          <w:tcPr>
            <w:tcW w:w="636" w:type="dxa"/>
          </w:tcPr>
          <w:p w14:paraId="533000A1"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24.</w:t>
            </w:r>
          </w:p>
        </w:tc>
        <w:tc>
          <w:tcPr>
            <w:tcW w:w="1324" w:type="dxa"/>
          </w:tcPr>
          <w:p w14:paraId="7395099C" w14:textId="528F64D4"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Vasario</w:t>
            </w:r>
            <w:r w:rsidR="00384AAF" w:rsidRPr="00384AAF">
              <w:rPr>
                <w:color w:val="000000"/>
                <w:szCs w:val="24"/>
                <w:lang w:val="lt-LT"/>
              </w:rPr>
              <w:t xml:space="preserve"> </w:t>
            </w:r>
            <w:r w:rsidRPr="00384AAF">
              <w:rPr>
                <w:color w:val="000000"/>
                <w:szCs w:val="24"/>
                <w:lang w:val="lt-LT"/>
              </w:rPr>
              <w:t>mėn.</w:t>
            </w:r>
          </w:p>
        </w:tc>
        <w:tc>
          <w:tcPr>
            <w:tcW w:w="2886" w:type="dxa"/>
          </w:tcPr>
          <w:p w14:paraId="379E9FCE" w14:textId="77777777" w:rsidR="0095777F" w:rsidRPr="00384AAF" w:rsidRDefault="0095777F" w:rsidP="00A55748">
            <w:pPr>
              <w:jc w:val="both"/>
              <w:rPr>
                <w:color w:val="000000"/>
                <w:szCs w:val="24"/>
                <w:lang w:val="lt-LT"/>
              </w:rPr>
            </w:pPr>
            <w:r w:rsidRPr="00384AAF">
              <w:rPr>
                <w:color w:val="000000"/>
                <w:szCs w:val="24"/>
                <w:lang w:val="lt-LT"/>
              </w:rPr>
              <w:t>Lietuvos mokinių salės tinklinio čempionatas</w:t>
            </w:r>
          </w:p>
        </w:tc>
        <w:tc>
          <w:tcPr>
            <w:tcW w:w="2647" w:type="dxa"/>
          </w:tcPr>
          <w:p w14:paraId="5B657EAC"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655A9230" w14:textId="77777777" w:rsidTr="0043771F">
        <w:trPr>
          <w:jc w:val="center"/>
        </w:trPr>
        <w:tc>
          <w:tcPr>
            <w:tcW w:w="636" w:type="dxa"/>
          </w:tcPr>
          <w:p w14:paraId="66E4EC55"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25.</w:t>
            </w:r>
          </w:p>
        </w:tc>
        <w:tc>
          <w:tcPr>
            <w:tcW w:w="1324" w:type="dxa"/>
          </w:tcPr>
          <w:p w14:paraId="774B5616"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Vasario mėn.</w:t>
            </w:r>
          </w:p>
        </w:tc>
        <w:tc>
          <w:tcPr>
            <w:tcW w:w="2886" w:type="dxa"/>
          </w:tcPr>
          <w:p w14:paraId="203288B3" w14:textId="52109AAC" w:rsidR="0095777F" w:rsidRPr="00384AAF" w:rsidRDefault="0095777F" w:rsidP="00A55748">
            <w:pPr>
              <w:jc w:val="both"/>
              <w:rPr>
                <w:color w:val="000000"/>
                <w:szCs w:val="24"/>
                <w:lang w:val="lt-LT"/>
              </w:rPr>
            </w:pPr>
            <w:r w:rsidRPr="00384AAF">
              <w:rPr>
                <w:color w:val="000000"/>
                <w:szCs w:val="24"/>
                <w:lang w:val="lt-LT"/>
              </w:rPr>
              <w:t>Žiemos sporto šventė</w:t>
            </w:r>
            <w:r w:rsidR="006D5575" w:rsidRPr="00384AAF">
              <w:rPr>
                <w:color w:val="000000"/>
                <w:szCs w:val="24"/>
                <w:lang w:val="lt-LT"/>
              </w:rPr>
              <w:t>,</w:t>
            </w:r>
            <w:r w:rsidRPr="00384AAF">
              <w:rPr>
                <w:color w:val="000000"/>
                <w:szCs w:val="24"/>
                <w:lang w:val="lt-LT"/>
              </w:rPr>
              <w:t xml:space="preserve"> skirta Lietuvos </w:t>
            </w:r>
            <w:r w:rsidR="006D5575" w:rsidRPr="00384AAF">
              <w:rPr>
                <w:color w:val="000000"/>
                <w:szCs w:val="24"/>
                <w:lang w:val="lt-LT"/>
              </w:rPr>
              <w:t>v</w:t>
            </w:r>
            <w:r w:rsidRPr="00384AAF">
              <w:rPr>
                <w:color w:val="000000"/>
                <w:szCs w:val="24"/>
                <w:lang w:val="lt-LT"/>
              </w:rPr>
              <w:t>alstybės dienai paminėti</w:t>
            </w:r>
          </w:p>
        </w:tc>
        <w:tc>
          <w:tcPr>
            <w:tcW w:w="2647" w:type="dxa"/>
          </w:tcPr>
          <w:p w14:paraId="4DB2F47F"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4F962F33" w14:textId="77777777" w:rsidTr="0043771F">
        <w:trPr>
          <w:jc w:val="center"/>
        </w:trPr>
        <w:tc>
          <w:tcPr>
            <w:tcW w:w="636" w:type="dxa"/>
          </w:tcPr>
          <w:p w14:paraId="5EA72469"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26.</w:t>
            </w:r>
          </w:p>
        </w:tc>
        <w:tc>
          <w:tcPr>
            <w:tcW w:w="1324" w:type="dxa"/>
          </w:tcPr>
          <w:p w14:paraId="4D2CBC57"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Vasario mėn.</w:t>
            </w:r>
          </w:p>
        </w:tc>
        <w:tc>
          <w:tcPr>
            <w:tcW w:w="2886" w:type="dxa"/>
          </w:tcPr>
          <w:p w14:paraId="48423A89" w14:textId="77777777" w:rsidR="0095777F" w:rsidRPr="00384AAF" w:rsidRDefault="0095777F" w:rsidP="00A55748">
            <w:pPr>
              <w:jc w:val="both"/>
              <w:rPr>
                <w:color w:val="000000"/>
                <w:lang w:val="lt-LT"/>
              </w:rPr>
            </w:pPr>
            <w:r w:rsidRPr="00384AAF">
              <w:rPr>
                <w:color w:val="000000"/>
                <w:lang w:val="lt-LT"/>
              </w:rPr>
              <w:t>Ignalinos rajono vyrų krepšinio pirmenybės</w:t>
            </w:r>
          </w:p>
        </w:tc>
        <w:tc>
          <w:tcPr>
            <w:tcW w:w="2647" w:type="dxa"/>
          </w:tcPr>
          <w:p w14:paraId="2FCC66F2"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769678FA" w14:textId="77777777" w:rsidTr="0043771F">
        <w:trPr>
          <w:jc w:val="center"/>
        </w:trPr>
        <w:tc>
          <w:tcPr>
            <w:tcW w:w="636" w:type="dxa"/>
          </w:tcPr>
          <w:p w14:paraId="4F9D96D6"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27.</w:t>
            </w:r>
          </w:p>
        </w:tc>
        <w:tc>
          <w:tcPr>
            <w:tcW w:w="1324" w:type="dxa"/>
          </w:tcPr>
          <w:p w14:paraId="6BB06B61"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Vasario 28 d.–kovo 1 d.</w:t>
            </w:r>
          </w:p>
        </w:tc>
        <w:tc>
          <w:tcPr>
            <w:tcW w:w="2886" w:type="dxa"/>
          </w:tcPr>
          <w:p w14:paraId="6A1447B2" w14:textId="77777777" w:rsidR="0095777F" w:rsidRPr="00384AAF" w:rsidRDefault="0095777F" w:rsidP="00A55748">
            <w:pPr>
              <w:jc w:val="both"/>
              <w:rPr>
                <w:color w:val="000000"/>
                <w:szCs w:val="24"/>
                <w:lang w:val="lt-LT"/>
              </w:rPr>
            </w:pPr>
            <w:r w:rsidRPr="00384AAF">
              <w:rPr>
                <w:color w:val="000000"/>
                <w:szCs w:val="24"/>
                <w:lang w:val="lt-LT"/>
              </w:rPr>
              <w:t>Lietuvos slidinėjimo čempionatas</w:t>
            </w:r>
          </w:p>
        </w:tc>
        <w:tc>
          <w:tcPr>
            <w:tcW w:w="2647" w:type="dxa"/>
          </w:tcPr>
          <w:p w14:paraId="270F6164" w14:textId="77777777" w:rsidR="0095777F" w:rsidRPr="00384AAF" w:rsidRDefault="0095777F" w:rsidP="00A55748">
            <w:pPr>
              <w:jc w:val="both"/>
              <w:rPr>
                <w:color w:val="000000"/>
                <w:szCs w:val="24"/>
                <w:lang w:val="lt-LT"/>
              </w:rPr>
            </w:pPr>
            <w:r w:rsidRPr="00384AAF">
              <w:rPr>
                <w:color w:val="000000"/>
                <w:szCs w:val="24"/>
                <w:lang w:val="lt-LT"/>
              </w:rPr>
              <w:t>Lietuvos nacionalinė slidinėjimo asociacija</w:t>
            </w:r>
          </w:p>
          <w:p w14:paraId="1417F81F"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E72221" w:rsidRPr="00384AAF" w14:paraId="2DB161AE" w14:textId="77777777" w:rsidTr="0043771F">
        <w:trPr>
          <w:jc w:val="center"/>
        </w:trPr>
        <w:tc>
          <w:tcPr>
            <w:tcW w:w="636" w:type="dxa"/>
          </w:tcPr>
          <w:p w14:paraId="37947474" w14:textId="4A71D8DD" w:rsidR="00E72221" w:rsidRPr="00384AAF" w:rsidRDefault="00FD072F" w:rsidP="00A55748">
            <w:pPr>
              <w:tabs>
                <w:tab w:val="clear" w:pos="1293"/>
                <w:tab w:val="left" w:pos="1583"/>
              </w:tabs>
              <w:jc w:val="center"/>
              <w:rPr>
                <w:color w:val="000000"/>
                <w:szCs w:val="24"/>
                <w:lang w:val="lt-LT"/>
              </w:rPr>
            </w:pPr>
            <w:r w:rsidRPr="00384AAF">
              <w:rPr>
                <w:color w:val="000000"/>
                <w:szCs w:val="24"/>
                <w:lang w:val="lt-LT"/>
              </w:rPr>
              <w:t>28.</w:t>
            </w:r>
          </w:p>
        </w:tc>
        <w:tc>
          <w:tcPr>
            <w:tcW w:w="1324" w:type="dxa"/>
          </w:tcPr>
          <w:p w14:paraId="55445F4E" w14:textId="290551A8" w:rsidR="00E72221" w:rsidRPr="00384AAF" w:rsidRDefault="00E72221" w:rsidP="00A55748">
            <w:pPr>
              <w:tabs>
                <w:tab w:val="clear" w:pos="1293"/>
                <w:tab w:val="left" w:pos="1583"/>
              </w:tabs>
              <w:jc w:val="center"/>
              <w:rPr>
                <w:color w:val="000000"/>
                <w:szCs w:val="24"/>
                <w:lang w:val="lt-LT"/>
              </w:rPr>
            </w:pPr>
            <w:r w:rsidRPr="00384AAF">
              <w:rPr>
                <w:color w:val="000000"/>
                <w:szCs w:val="24"/>
                <w:lang w:val="lt-LT"/>
              </w:rPr>
              <w:t xml:space="preserve">Kovo mėn. </w:t>
            </w:r>
          </w:p>
        </w:tc>
        <w:tc>
          <w:tcPr>
            <w:tcW w:w="2886" w:type="dxa"/>
          </w:tcPr>
          <w:p w14:paraId="3B091305" w14:textId="12A4F5C1" w:rsidR="00E72221" w:rsidRPr="00384AAF" w:rsidRDefault="00FA56EC" w:rsidP="00A55748">
            <w:pPr>
              <w:jc w:val="both"/>
              <w:rPr>
                <w:color w:val="000000"/>
                <w:szCs w:val="24"/>
                <w:lang w:val="lt-LT"/>
              </w:rPr>
            </w:pPr>
            <w:r w:rsidRPr="00384AAF">
              <w:rPr>
                <w:color w:val="000000"/>
                <w:szCs w:val="24"/>
                <w:lang w:val="lt-LT"/>
              </w:rPr>
              <w:t xml:space="preserve">Skaitmeninių įgūdžių ugdymo savaitė „Skaitmeninė </w:t>
            </w:r>
            <w:r w:rsidR="00EC38E3" w:rsidRPr="00384AAF">
              <w:rPr>
                <w:color w:val="000000"/>
                <w:szCs w:val="24"/>
                <w:lang w:val="lt-LT"/>
              </w:rPr>
              <w:t>savaitė 2026“</w:t>
            </w:r>
          </w:p>
        </w:tc>
        <w:tc>
          <w:tcPr>
            <w:tcW w:w="2647" w:type="dxa"/>
          </w:tcPr>
          <w:p w14:paraId="662B7EEE" w14:textId="4A2F183E" w:rsidR="00E72221" w:rsidRPr="00384AAF" w:rsidRDefault="00EC38E3" w:rsidP="00A55748">
            <w:pPr>
              <w:jc w:val="both"/>
              <w:rPr>
                <w:color w:val="000000"/>
                <w:szCs w:val="24"/>
                <w:lang w:val="lt-LT"/>
              </w:rPr>
            </w:pPr>
            <w:r w:rsidRPr="00384AAF">
              <w:rPr>
                <w:color w:val="000000"/>
                <w:szCs w:val="24"/>
                <w:lang w:val="lt-LT"/>
              </w:rPr>
              <w:t xml:space="preserve">Ignalinos rajono savivaldybės </w:t>
            </w:r>
            <w:r w:rsidR="00213EE8" w:rsidRPr="00384AAF">
              <w:rPr>
                <w:color w:val="000000"/>
                <w:szCs w:val="24"/>
                <w:lang w:val="lt-LT"/>
              </w:rPr>
              <w:t>viešoji biblioteka</w:t>
            </w:r>
          </w:p>
        </w:tc>
      </w:tr>
      <w:tr w:rsidR="0095777F" w:rsidRPr="00384AAF" w14:paraId="0D392BB2" w14:textId="77777777" w:rsidTr="0043771F">
        <w:trPr>
          <w:jc w:val="center"/>
        </w:trPr>
        <w:tc>
          <w:tcPr>
            <w:tcW w:w="636" w:type="dxa"/>
          </w:tcPr>
          <w:p w14:paraId="05AC061C" w14:textId="78240E20"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2</w:t>
            </w:r>
            <w:r w:rsidR="00FD072F" w:rsidRPr="00384AAF">
              <w:rPr>
                <w:color w:val="000000"/>
                <w:szCs w:val="24"/>
                <w:lang w:val="lt-LT"/>
              </w:rPr>
              <w:t>9</w:t>
            </w:r>
            <w:r w:rsidRPr="00384AAF">
              <w:rPr>
                <w:color w:val="000000"/>
                <w:szCs w:val="24"/>
                <w:lang w:val="lt-LT"/>
              </w:rPr>
              <w:t>.</w:t>
            </w:r>
          </w:p>
        </w:tc>
        <w:tc>
          <w:tcPr>
            <w:tcW w:w="1324" w:type="dxa"/>
          </w:tcPr>
          <w:p w14:paraId="33731A3E" w14:textId="4C3A3933"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Kovo 7</w:t>
            </w:r>
            <w:r w:rsidR="006D5575" w:rsidRPr="00384AAF">
              <w:rPr>
                <w:color w:val="000000"/>
                <w:szCs w:val="24"/>
                <w:lang w:val="lt-LT"/>
              </w:rPr>
              <w:t>–</w:t>
            </w:r>
            <w:r w:rsidRPr="00384AAF">
              <w:rPr>
                <w:color w:val="000000"/>
                <w:szCs w:val="24"/>
                <w:lang w:val="lt-LT"/>
              </w:rPr>
              <w:t>8 d.</w:t>
            </w:r>
          </w:p>
        </w:tc>
        <w:tc>
          <w:tcPr>
            <w:tcW w:w="2886" w:type="dxa"/>
          </w:tcPr>
          <w:p w14:paraId="61C28D98" w14:textId="5C090C6B" w:rsidR="0095777F" w:rsidRPr="00384AAF" w:rsidRDefault="0095777F" w:rsidP="00A55748">
            <w:pPr>
              <w:jc w:val="both"/>
              <w:rPr>
                <w:color w:val="000000"/>
                <w:szCs w:val="24"/>
                <w:lang w:val="lt-LT"/>
              </w:rPr>
            </w:pPr>
            <w:r w:rsidRPr="00384AAF">
              <w:rPr>
                <w:color w:val="000000"/>
                <w:szCs w:val="24"/>
                <w:lang w:val="lt-LT"/>
              </w:rPr>
              <w:t>Baltijos biatlono taurės varžybos</w:t>
            </w:r>
            <w:r w:rsidR="006D5575" w:rsidRPr="00384AAF">
              <w:rPr>
                <w:color w:val="000000"/>
                <w:szCs w:val="24"/>
                <w:lang w:val="lt-LT"/>
              </w:rPr>
              <w:t>.</w:t>
            </w:r>
            <w:r w:rsidRPr="00384AAF">
              <w:rPr>
                <w:color w:val="000000"/>
                <w:szCs w:val="24"/>
                <w:lang w:val="lt-LT"/>
              </w:rPr>
              <w:t xml:space="preserve"> IV etapas</w:t>
            </w:r>
          </w:p>
        </w:tc>
        <w:tc>
          <w:tcPr>
            <w:tcW w:w="2647" w:type="dxa"/>
          </w:tcPr>
          <w:p w14:paraId="7FBEEE96" w14:textId="77777777" w:rsidR="0095777F" w:rsidRPr="00384AAF" w:rsidRDefault="0095777F" w:rsidP="00A55748">
            <w:pPr>
              <w:jc w:val="both"/>
              <w:rPr>
                <w:color w:val="000000"/>
                <w:szCs w:val="24"/>
                <w:lang w:val="lt-LT"/>
              </w:rPr>
            </w:pPr>
            <w:r w:rsidRPr="00384AAF">
              <w:rPr>
                <w:color w:val="000000"/>
                <w:szCs w:val="24"/>
                <w:lang w:val="lt-LT"/>
              </w:rPr>
              <w:t>Lietuvos biatlono federacija</w:t>
            </w:r>
          </w:p>
          <w:p w14:paraId="5AD3DFAF" w14:textId="77777777" w:rsidR="0095777F" w:rsidRPr="00384AAF" w:rsidRDefault="0095777F" w:rsidP="00A55748">
            <w:pPr>
              <w:jc w:val="both"/>
              <w:rPr>
                <w:color w:val="000000"/>
                <w:szCs w:val="24"/>
                <w:lang w:val="lt-LT"/>
              </w:rPr>
            </w:pPr>
            <w:r w:rsidRPr="00384AAF">
              <w:rPr>
                <w:color w:val="000000"/>
                <w:szCs w:val="24"/>
                <w:lang w:val="lt-LT"/>
              </w:rPr>
              <w:t xml:space="preserve">Ignalinos rajono švietimo </w:t>
            </w:r>
            <w:r w:rsidRPr="00384AAF">
              <w:rPr>
                <w:color w:val="000000"/>
                <w:szCs w:val="24"/>
                <w:lang w:val="lt-LT"/>
              </w:rPr>
              <w:lastRenderedPageBreak/>
              <w:t>ir sporto paslaugų centras</w:t>
            </w:r>
          </w:p>
        </w:tc>
      </w:tr>
      <w:tr w:rsidR="00813AAE" w:rsidRPr="00384AAF" w14:paraId="2715A257" w14:textId="77777777" w:rsidTr="0043771F">
        <w:trPr>
          <w:jc w:val="center"/>
        </w:trPr>
        <w:tc>
          <w:tcPr>
            <w:tcW w:w="636" w:type="dxa"/>
          </w:tcPr>
          <w:p w14:paraId="2AB4CC25" w14:textId="7726387D" w:rsidR="00813AAE" w:rsidRPr="00384AAF" w:rsidRDefault="00FD072F" w:rsidP="00A55748">
            <w:pPr>
              <w:tabs>
                <w:tab w:val="clear" w:pos="1293"/>
                <w:tab w:val="left" w:pos="1583"/>
              </w:tabs>
              <w:jc w:val="center"/>
              <w:rPr>
                <w:color w:val="000000"/>
                <w:szCs w:val="24"/>
                <w:lang w:val="lt-LT"/>
              </w:rPr>
            </w:pPr>
            <w:r w:rsidRPr="00384AAF">
              <w:rPr>
                <w:color w:val="000000"/>
                <w:szCs w:val="24"/>
                <w:lang w:val="lt-LT"/>
              </w:rPr>
              <w:lastRenderedPageBreak/>
              <w:t>30.</w:t>
            </w:r>
          </w:p>
        </w:tc>
        <w:tc>
          <w:tcPr>
            <w:tcW w:w="1324" w:type="dxa"/>
          </w:tcPr>
          <w:p w14:paraId="750869C0" w14:textId="02C55D84" w:rsidR="00813AAE" w:rsidRPr="00384AAF" w:rsidRDefault="001031C8" w:rsidP="00A55748">
            <w:pPr>
              <w:tabs>
                <w:tab w:val="clear" w:pos="1293"/>
                <w:tab w:val="left" w:pos="1583"/>
              </w:tabs>
              <w:jc w:val="center"/>
              <w:rPr>
                <w:color w:val="000000"/>
                <w:szCs w:val="24"/>
                <w:lang w:val="lt-LT"/>
              </w:rPr>
            </w:pPr>
            <w:r w:rsidRPr="00384AAF">
              <w:rPr>
                <w:color w:val="000000"/>
                <w:szCs w:val="24"/>
                <w:lang w:val="lt-LT"/>
              </w:rPr>
              <w:t>Kovo 1</w:t>
            </w:r>
            <w:r w:rsidR="00F1179A" w:rsidRPr="00384AAF">
              <w:rPr>
                <w:color w:val="000000"/>
                <w:szCs w:val="24"/>
                <w:lang w:val="lt-LT"/>
              </w:rPr>
              <w:t>1</w:t>
            </w:r>
            <w:r w:rsidRPr="00384AAF">
              <w:rPr>
                <w:color w:val="000000"/>
                <w:szCs w:val="24"/>
                <w:lang w:val="lt-LT"/>
              </w:rPr>
              <w:t xml:space="preserve"> d.</w:t>
            </w:r>
          </w:p>
        </w:tc>
        <w:tc>
          <w:tcPr>
            <w:tcW w:w="2886" w:type="dxa"/>
          </w:tcPr>
          <w:p w14:paraId="5ECDE16F" w14:textId="64B0D3B2" w:rsidR="00813AAE" w:rsidRPr="00384AAF" w:rsidRDefault="00F1179A" w:rsidP="00A55748">
            <w:pPr>
              <w:jc w:val="both"/>
              <w:rPr>
                <w:color w:val="FF0000"/>
                <w:szCs w:val="24"/>
                <w:lang w:val="lt-LT"/>
              </w:rPr>
            </w:pPr>
            <w:r w:rsidRPr="00384AAF">
              <w:rPr>
                <w:szCs w:val="24"/>
                <w:lang w:val="lt-LT"/>
              </w:rPr>
              <w:t xml:space="preserve">Lietuvos nepriklausomybės </w:t>
            </w:r>
            <w:r w:rsidR="00493919" w:rsidRPr="00384AAF">
              <w:rPr>
                <w:szCs w:val="24"/>
                <w:lang w:val="lt-LT"/>
              </w:rPr>
              <w:t xml:space="preserve">atkūrimo </w:t>
            </w:r>
            <w:r w:rsidRPr="00384AAF">
              <w:rPr>
                <w:szCs w:val="24"/>
                <w:lang w:val="lt-LT"/>
              </w:rPr>
              <w:t>dienai</w:t>
            </w:r>
            <w:r w:rsidR="00384AAF" w:rsidRPr="00384AAF">
              <w:rPr>
                <w:szCs w:val="24"/>
                <w:lang w:val="lt-LT"/>
              </w:rPr>
              <w:t xml:space="preserve"> </w:t>
            </w:r>
            <w:r w:rsidR="00493919" w:rsidRPr="00384AAF">
              <w:rPr>
                <w:szCs w:val="24"/>
                <w:lang w:val="lt-LT"/>
              </w:rPr>
              <w:t>skirti renginiai</w:t>
            </w:r>
          </w:p>
        </w:tc>
        <w:tc>
          <w:tcPr>
            <w:tcW w:w="2647" w:type="dxa"/>
          </w:tcPr>
          <w:p w14:paraId="1B4E54BD" w14:textId="7BD74269" w:rsidR="00813AAE" w:rsidRPr="00384AAF" w:rsidRDefault="00493919" w:rsidP="00A55748">
            <w:pPr>
              <w:jc w:val="both"/>
              <w:rPr>
                <w:color w:val="000000"/>
                <w:szCs w:val="24"/>
                <w:lang w:val="lt-LT"/>
              </w:rPr>
            </w:pPr>
            <w:r w:rsidRPr="00384AAF">
              <w:rPr>
                <w:color w:val="000000"/>
                <w:szCs w:val="24"/>
                <w:lang w:val="lt-LT"/>
              </w:rPr>
              <w:t>Ignalinos rajono kultūros centras</w:t>
            </w:r>
          </w:p>
        </w:tc>
      </w:tr>
      <w:tr w:rsidR="0095777F" w:rsidRPr="00384AAF" w14:paraId="10404D69" w14:textId="77777777" w:rsidTr="0043771F">
        <w:trPr>
          <w:jc w:val="center"/>
        </w:trPr>
        <w:tc>
          <w:tcPr>
            <w:tcW w:w="636" w:type="dxa"/>
          </w:tcPr>
          <w:p w14:paraId="00B38478" w14:textId="37B040D1"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3</w:t>
            </w:r>
            <w:r w:rsidR="00FD072F" w:rsidRPr="00384AAF">
              <w:rPr>
                <w:color w:val="000000"/>
                <w:szCs w:val="24"/>
                <w:lang w:val="lt-LT"/>
              </w:rPr>
              <w:t>1</w:t>
            </w:r>
            <w:r w:rsidRPr="00384AAF">
              <w:rPr>
                <w:color w:val="000000"/>
                <w:szCs w:val="24"/>
                <w:lang w:val="lt-LT"/>
              </w:rPr>
              <w:t>.</w:t>
            </w:r>
          </w:p>
        </w:tc>
        <w:tc>
          <w:tcPr>
            <w:tcW w:w="1324" w:type="dxa"/>
          </w:tcPr>
          <w:p w14:paraId="01ED9057"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Kovo 13 d.</w:t>
            </w:r>
          </w:p>
        </w:tc>
        <w:tc>
          <w:tcPr>
            <w:tcW w:w="2886" w:type="dxa"/>
          </w:tcPr>
          <w:p w14:paraId="11C71B8C" w14:textId="77777777" w:rsidR="0095777F" w:rsidRPr="00384AAF" w:rsidRDefault="0095777F" w:rsidP="00A55748">
            <w:pPr>
              <w:jc w:val="both"/>
              <w:rPr>
                <w:color w:val="000000"/>
                <w:szCs w:val="24"/>
                <w:lang w:val="lt-LT"/>
              </w:rPr>
            </w:pPr>
            <w:r w:rsidRPr="00384AAF">
              <w:rPr>
                <w:color w:val="000000"/>
                <w:szCs w:val="24"/>
                <w:lang w:val="lt-LT"/>
              </w:rPr>
              <w:t>Atviras vaikų salės futbolo turnyras „Nepriklausomybės taurė“</w:t>
            </w:r>
          </w:p>
        </w:tc>
        <w:tc>
          <w:tcPr>
            <w:tcW w:w="2647" w:type="dxa"/>
          </w:tcPr>
          <w:p w14:paraId="1E7882D8"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757A8104" w14:textId="77777777" w:rsidTr="0043771F">
        <w:trPr>
          <w:jc w:val="center"/>
        </w:trPr>
        <w:tc>
          <w:tcPr>
            <w:tcW w:w="636" w:type="dxa"/>
          </w:tcPr>
          <w:p w14:paraId="0DE66211" w14:textId="21652DF0"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3</w:t>
            </w:r>
            <w:r w:rsidR="00FD072F" w:rsidRPr="00384AAF">
              <w:rPr>
                <w:color w:val="000000"/>
                <w:szCs w:val="24"/>
                <w:lang w:val="lt-LT"/>
              </w:rPr>
              <w:t>2</w:t>
            </w:r>
            <w:r w:rsidRPr="00384AAF">
              <w:rPr>
                <w:color w:val="000000"/>
                <w:szCs w:val="24"/>
                <w:lang w:val="lt-LT"/>
              </w:rPr>
              <w:t>.</w:t>
            </w:r>
          </w:p>
        </w:tc>
        <w:tc>
          <w:tcPr>
            <w:tcW w:w="1324" w:type="dxa"/>
          </w:tcPr>
          <w:p w14:paraId="5A4CE8C0" w14:textId="258A0260"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Kovo 13–14 d.</w:t>
            </w:r>
          </w:p>
        </w:tc>
        <w:tc>
          <w:tcPr>
            <w:tcW w:w="2886" w:type="dxa"/>
          </w:tcPr>
          <w:p w14:paraId="5389E348" w14:textId="77777777" w:rsidR="0095777F" w:rsidRPr="00384AAF" w:rsidRDefault="0095777F" w:rsidP="00A55748">
            <w:pPr>
              <w:jc w:val="both"/>
              <w:rPr>
                <w:color w:val="000000"/>
                <w:szCs w:val="24"/>
                <w:lang w:val="lt-LT"/>
              </w:rPr>
            </w:pPr>
            <w:r w:rsidRPr="00384AAF">
              <w:rPr>
                <w:color w:val="000000"/>
                <w:szCs w:val="24"/>
                <w:lang w:val="lt-LT"/>
              </w:rPr>
              <w:t>Lietuvos jaunių, jaunučių ir vaikų slidinėjimo čempionatas</w:t>
            </w:r>
          </w:p>
        </w:tc>
        <w:tc>
          <w:tcPr>
            <w:tcW w:w="2647" w:type="dxa"/>
          </w:tcPr>
          <w:p w14:paraId="6BE114EC" w14:textId="77777777" w:rsidR="0095777F" w:rsidRPr="00384AAF" w:rsidRDefault="0095777F" w:rsidP="00A55748">
            <w:pPr>
              <w:jc w:val="both"/>
              <w:rPr>
                <w:color w:val="000000"/>
                <w:szCs w:val="24"/>
                <w:lang w:val="lt-LT"/>
              </w:rPr>
            </w:pPr>
            <w:r w:rsidRPr="00384AAF">
              <w:rPr>
                <w:color w:val="000000"/>
                <w:szCs w:val="24"/>
                <w:lang w:val="lt-LT"/>
              </w:rPr>
              <w:t>Lietuvos nacionalinė slidinėjimo asociacija</w:t>
            </w:r>
          </w:p>
          <w:p w14:paraId="34ECA4C9"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5F9AA306" w14:textId="77777777" w:rsidTr="0043771F">
        <w:trPr>
          <w:jc w:val="center"/>
        </w:trPr>
        <w:tc>
          <w:tcPr>
            <w:tcW w:w="636" w:type="dxa"/>
          </w:tcPr>
          <w:p w14:paraId="42074187"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33.</w:t>
            </w:r>
          </w:p>
        </w:tc>
        <w:tc>
          <w:tcPr>
            <w:tcW w:w="1324" w:type="dxa"/>
          </w:tcPr>
          <w:p w14:paraId="2B69BCF9"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Kovo 18 d.</w:t>
            </w:r>
          </w:p>
        </w:tc>
        <w:tc>
          <w:tcPr>
            <w:tcW w:w="2886" w:type="dxa"/>
          </w:tcPr>
          <w:p w14:paraId="128369A3" w14:textId="77777777" w:rsidR="0095777F" w:rsidRPr="00384AAF" w:rsidRDefault="0095777F" w:rsidP="00A55748">
            <w:pPr>
              <w:jc w:val="both"/>
              <w:rPr>
                <w:color w:val="000000"/>
                <w:szCs w:val="24"/>
                <w:lang w:val="lt-LT"/>
              </w:rPr>
            </w:pPr>
            <w:r w:rsidRPr="00384AAF">
              <w:rPr>
                <w:color w:val="000000"/>
                <w:lang w:val="lt-LT"/>
              </w:rPr>
              <w:t>Ignalinos rajono slidinėjimo pirmenybės. III etapas</w:t>
            </w:r>
          </w:p>
        </w:tc>
        <w:tc>
          <w:tcPr>
            <w:tcW w:w="2647" w:type="dxa"/>
          </w:tcPr>
          <w:p w14:paraId="56784923"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3DA09663" w14:textId="77777777" w:rsidTr="0043771F">
        <w:trPr>
          <w:jc w:val="center"/>
        </w:trPr>
        <w:tc>
          <w:tcPr>
            <w:tcW w:w="636" w:type="dxa"/>
          </w:tcPr>
          <w:p w14:paraId="4A6CF8D1"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34.</w:t>
            </w:r>
          </w:p>
        </w:tc>
        <w:tc>
          <w:tcPr>
            <w:tcW w:w="1324" w:type="dxa"/>
          </w:tcPr>
          <w:p w14:paraId="51924962" w14:textId="55471024"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Kovo 28–29 d.</w:t>
            </w:r>
          </w:p>
        </w:tc>
        <w:tc>
          <w:tcPr>
            <w:tcW w:w="2886" w:type="dxa"/>
          </w:tcPr>
          <w:p w14:paraId="74161E2C" w14:textId="77777777" w:rsidR="0095777F" w:rsidRPr="00384AAF" w:rsidRDefault="0095777F" w:rsidP="00A55748">
            <w:pPr>
              <w:jc w:val="both"/>
              <w:rPr>
                <w:color w:val="000000"/>
                <w:szCs w:val="24"/>
                <w:lang w:val="lt-LT"/>
              </w:rPr>
            </w:pPr>
            <w:r w:rsidRPr="00384AAF">
              <w:rPr>
                <w:color w:val="000000"/>
                <w:szCs w:val="24"/>
                <w:lang w:val="lt-LT"/>
              </w:rPr>
              <w:t>Lietuvos biatlono čempionatas</w:t>
            </w:r>
          </w:p>
        </w:tc>
        <w:tc>
          <w:tcPr>
            <w:tcW w:w="2647" w:type="dxa"/>
          </w:tcPr>
          <w:p w14:paraId="0F907B91" w14:textId="77777777" w:rsidR="0095777F" w:rsidRPr="00384AAF" w:rsidRDefault="0095777F" w:rsidP="00A55748">
            <w:pPr>
              <w:jc w:val="both"/>
              <w:rPr>
                <w:color w:val="000000"/>
                <w:szCs w:val="24"/>
                <w:lang w:val="lt-LT"/>
              </w:rPr>
            </w:pPr>
            <w:r w:rsidRPr="00384AAF">
              <w:rPr>
                <w:color w:val="000000"/>
                <w:szCs w:val="24"/>
                <w:lang w:val="lt-LT"/>
              </w:rPr>
              <w:t>Lietuvos biatlono federacija</w:t>
            </w:r>
          </w:p>
          <w:p w14:paraId="34E12DA3"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EC4210" w:rsidRPr="00384AAF" w14:paraId="7AE11B3D" w14:textId="77777777" w:rsidTr="0043771F">
        <w:trPr>
          <w:jc w:val="center"/>
        </w:trPr>
        <w:tc>
          <w:tcPr>
            <w:tcW w:w="636" w:type="dxa"/>
          </w:tcPr>
          <w:p w14:paraId="4B0A98ED" w14:textId="1E5E2E24" w:rsidR="00EC4210" w:rsidRPr="00384AAF" w:rsidRDefault="00FD072F" w:rsidP="00A55748">
            <w:pPr>
              <w:tabs>
                <w:tab w:val="clear" w:pos="1293"/>
                <w:tab w:val="left" w:pos="1583"/>
              </w:tabs>
              <w:jc w:val="center"/>
              <w:rPr>
                <w:color w:val="000000"/>
                <w:szCs w:val="24"/>
                <w:lang w:val="lt-LT"/>
              </w:rPr>
            </w:pPr>
            <w:r w:rsidRPr="00384AAF">
              <w:rPr>
                <w:color w:val="000000"/>
                <w:szCs w:val="24"/>
                <w:lang w:val="lt-LT"/>
              </w:rPr>
              <w:t>35.</w:t>
            </w:r>
          </w:p>
        </w:tc>
        <w:tc>
          <w:tcPr>
            <w:tcW w:w="1324" w:type="dxa"/>
          </w:tcPr>
          <w:p w14:paraId="709990D7" w14:textId="065D56B3" w:rsidR="00EC4210" w:rsidRPr="00384AAF" w:rsidRDefault="00EC4210" w:rsidP="00A55748">
            <w:pPr>
              <w:tabs>
                <w:tab w:val="clear" w:pos="1293"/>
                <w:tab w:val="left" w:pos="1583"/>
              </w:tabs>
              <w:jc w:val="center"/>
              <w:rPr>
                <w:color w:val="000000"/>
                <w:szCs w:val="24"/>
                <w:lang w:val="lt-LT"/>
              </w:rPr>
            </w:pPr>
            <w:r w:rsidRPr="00384AAF">
              <w:rPr>
                <w:color w:val="000000"/>
                <w:szCs w:val="24"/>
                <w:lang w:val="lt-LT"/>
              </w:rPr>
              <w:t>Kovo mėn.</w:t>
            </w:r>
          </w:p>
        </w:tc>
        <w:tc>
          <w:tcPr>
            <w:tcW w:w="2886" w:type="dxa"/>
          </w:tcPr>
          <w:p w14:paraId="4E5672A7" w14:textId="0651B2B6" w:rsidR="00EC4210" w:rsidRPr="00384AAF" w:rsidRDefault="00EC4210" w:rsidP="00A55748">
            <w:pPr>
              <w:jc w:val="both"/>
              <w:rPr>
                <w:color w:val="000000"/>
                <w:szCs w:val="24"/>
                <w:lang w:val="lt-LT"/>
              </w:rPr>
            </w:pPr>
            <w:r w:rsidRPr="00384AAF">
              <w:rPr>
                <w:color w:val="000000"/>
                <w:szCs w:val="24"/>
                <w:lang w:val="lt-LT"/>
              </w:rPr>
              <w:t>Lietuvos moksleivių liaudies dailės konkurso ,,Sidabro vainikėlis</w:t>
            </w:r>
            <w:r w:rsidR="003D09B8" w:rsidRPr="00384AAF">
              <w:rPr>
                <w:color w:val="000000"/>
                <w:szCs w:val="24"/>
                <w:lang w:val="lt-LT"/>
              </w:rPr>
              <w:t>“</w:t>
            </w:r>
            <w:r w:rsidRPr="00384AAF">
              <w:rPr>
                <w:color w:val="000000"/>
                <w:szCs w:val="24"/>
                <w:lang w:val="lt-LT"/>
              </w:rPr>
              <w:t xml:space="preserve"> vietinis turas</w:t>
            </w:r>
          </w:p>
        </w:tc>
        <w:tc>
          <w:tcPr>
            <w:tcW w:w="2647" w:type="dxa"/>
          </w:tcPr>
          <w:p w14:paraId="657955E5" w14:textId="693A4E1E" w:rsidR="00EC4210" w:rsidRPr="00384AAF" w:rsidRDefault="00EC4210"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3C9992FB" w14:textId="77777777" w:rsidTr="0043771F">
        <w:trPr>
          <w:jc w:val="center"/>
        </w:trPr>
        <w:tc>
          <w:tcPr>
            <w:tcW w:w="636" w:type="dxa"/>
          </w:tcPr>
          <w:p w14:paraId="54B63B71" w14:textId="173C2078"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3</w:t>
            </w:r>
            <w:r w:rsidR="00E17ED8" w:rsidRPr="00384AAF">
              <w:rPr>
                <w:color w:val="000000"/>
                <w:szCs w:val="24"/>
                <w:lang w:val="lt-LT"/>
              </w:rPr>
              <w:t>6</w:t>
            </w:r>
            <w:r w:rsidRPr="00384AAF">
              <w:rPr>
                <w:color w:val="000000"/>
                <w:szCs w:val="24"/>
                <w:lang w:val="lt-LT"/>
              </w:rPr>
              <w:t>.</w:t>
            </w:r>
          </w:p>
        </w:tc>
        <w:tc>
          <w:tcPr>
            <w:tcW w:w="1324" w:type="dxa"/>
          </w:tcPr>
          <w:p w14:paraId="6E1331F8"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Kovo mėn.</w:t>
            </w:r>
          </w:p>
        </w:tc>
        <w:tc>
          <w:tcPr>
            <w:tcW w:w="2886" w:type="dxa"/>
          </w:tcPr>
          <w:p w14:paraId="7170E1B7" w14:textId="77777777" w:rsidR="0095777F" w:rsidRPr="00384AAF" w:rsidRDefault="0095777F" w:rsidP="00A55748">
            <w:pPr>
              <w:jc w:val="both"/>
              <w:rPr>
                <w:color w:val="000000"/>
                <w:szCs w:val="24"/>
                <w:lang w:val="lt-LT"/>
              </w:rPr>
            </w:pPr>
            <w:r w:rsidRPr="00384AAF">
              <w:rPr>
                <w:color w:val="000000"/>
                <w:szCs w:val="24"/>
                <w:lang w:val="lt-LT"/>
              </w:rPr>
              <w:t>Rytų Aukštaitijos senjorų „39+“ krepšinio pirmenybės</w:t>
            </w:r>
          </w:p>
        </w:tc>
        <w:tc>
          <w:tcPr>
            <w:tcW w:w="2647" w:type="dxa"/>
          </w:tcPr>
          <w:p w14:paraId="1290159B"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285D63D9" w14:textId="77777777" w:rsidTr="0043771F">
        <w:trPr>
          <w:jc w:val="center"/>
        </w:trPr>
        <w:tc>
          <w:tcPr>
            <w:tcW w:w="636" w:type="dxa"/>
          </w:tcPr>
          <w:p w14:paraId="6AA87F72" w14:textId="067146CA"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3</w:t>
            </w:r>
            <w:r w:rsidR="00E17ED8" w:rsidRPr="00384AAF">
              <w:rPr>
                <w:color w:val="000000"/>
                <w:szCs w:val="24"/>
                <w:lang w:val="lt-LT"/>
              </w:rPr>
              <w:t>7</w:t>
            </w:r>
            <w:r w:rsidRPr="00384AAF">
              <w:rPr>
                <w:color w:val="000000"/>
                <w:szCs w:val="24"/>
                <w:lang w:val="lt-LT"/>
              </w:rPr>
              <w:t>.</w:t>
            </w:r>
          </w:p>
        </w:tc>
        <w:tc>
          <w:tcPr>
            <w:tcW w:w="1324" w:type="dxa"/>
          </w:tcPr>
          <w:p w14:paraId="5D2E3791"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Kovo mėn.</w:t>
            </w:r>
          </w:p>
        </w:tc>
        <w:tc>
          <w:tcPr>
            <w:tcW w:w="2886" w:type="dxa"/>
          </w:tcPr>
          <w:p w14:paraId="511698E1" w14:textId="77777777" w:rsidR="0095777F" w:rsidRPr="00384AAF" w:rsidRDefault="0095777F" w:rsidP="00A55748">
            <w:pPr>
              <w:jc w:val="both"/>
              <w:rPr>
                <w:color w:val="000000"/>
                <w:szCs w:val="24"/>
                <w:lang w:val="lt-LT"/>
              </w:rPr>
            </w:pPr>
            <w:r w:rsidRPr="00384AAF">
              <w:rPr>
                <w:color w:val="000000"/>
                <w:lang w:val="lt-LT"/>
              </w:rPr>
              <w:t>Ignalinos rajono vyrų krepšinio pirmenybės</w:t>
            </w:r>
          </w:p>
        </w:tc>
        <w:tc>
          <w:tcPr>
            <w:tcW w:w="2647" w:type="dxa"/>
          </w:tcPr>
          <w:p w14:paraId="6AF3DC75"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10FCCD5D" w14:textId="77777777" w:rsidTr="0043771F">
        <w:trPr>
          <w:jc w:val="center"/>
        </w:trPr>
        <w:tc>
          <w:tcPr>
            <w:tcW w:w="636" w:type="dxa"/>
          </w:tcPr>
          <w:p w14:paraId="21CC52AD" w14:textId="46378093"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3</w:t>
            </w:r>
            <w:r w:rsidR="00E17ED8" w:rsidRPr="00384AAF">
              <w:rPr>
                <w:color w:val="000000"/>
                <w:szCs w:val="24"/>
                <w:lang w:val="lt-LT"/>
              </w:rPr>
              <w:t>8</w:t>
            </w:r>
            <w:r w:rsidRPr="00384AAF">
              <w:rPr>
                <w:color w:val="000000"/>
                <w:szCs w:val="24"/>
                <w:lang w:val="lt-LT"/>
              </w:rPr>
              <w:t>.</w:t>
            </w:r>
          </w:p>
        </w:tc>
        <w:tc>
          <w:tcPr>
            <w:tcW w:w="1324" w:type="dxa"/>
          </w:tcPr>
          <w:p w14:paraId="368C7E55"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Kovo mėn.</w:t>
            </w:r>
          </w:p>
        </w:tc>
        <w:tc>
          <w:tcPr>
            <w:tcW w:w="2886" w:type="dxa"/>
          </w:tcPr>
          <w:p w14:paraId="46D7414B" w14:textId="77777777" w:rsidR="0095777F" w:rsidRPr="00384AAF" w:rsidRDefault="0095777F" w:rsidP="00A55748">
            <w:pPr>
              <w:jc w:val="both"/>
              <w:rPr>
                <w:color w:val="000000"/>
                <w:szCs w:val="24"/>
                <w:lang w:val="lt-LT"/>
              </w:rPr>
            </w:pPr>
            <w:r w:rsidRPr="00384AAF">
              <w:rPr>
                <w:color w:val="000000"/>
                <w:szCs w:val="24"/>
                <w:lang w:val="lt-LT"/>
              </w:rPr>
              <w:t>Stalo teniso pirmenybės</w:t>
            </w:r>
          </w:p>
        </w:tc>
        <w:tc>
          <w:tcPr>
            <w:tcW w:w="2647" w:type="dxa"/>
          </w:tcPr>
          <w:p w14:paraId="4AF0BFD9"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95777F" w:rsidRPr="00384AAF" w14:paraId="22CE56A5" w14:textId="77777777" w:rsidTr="0043771F">
        <w:trPr>
          <w:jc w:val="center"/>
        </w:trPr>
        <w:tc>
          <w:tcPr>
            <w:tcW w:w="636" w:type="dxa"/>
          </w:tcPr>
          <w:p w14:paraId="4D5F20FB" w14:textId="3E77E1FD"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3</w:t>
            </w:r>
            <w:r w:rsidR="00E17ED8" w:rsidRPr="00384AAF">
              <w:rPr>
                <w:color w:val="000000"/>
                <w:szCs w:val="24"/>
                <w:lang w:val="lt-LT"/>
              </w:rPr>
              <w:t>9</w:t>
            </w:r>
            <w:r w:rsidRPr="00384AAF">
              <w:rPr>
                <w:color w:val="000000"/>
                <w:szCs w:val="24"/>
                <w:lang w:val="lt-LT"/>
              </w:rPr>
              <w:t>.</w:t>
            </w:r>
          </w:p>
        </w:tc>
        <w:tc>
          <w:tcPr>
            <w:tcW w:w="1324" w:type="dxa"/>
          </w:tcPr>
          <w:p w14:paraId="55811FDD" w14:textId="77777777" w:rsidR="0095777F" w:rsidRPr="00384AAF" w:rsidRDefault="0095777F" w:rsidP="00A55748">
            <w:pPr>
              <w:tabs>
                <w:tab w:val="clear" w:pos="1293"/>
                <w:tab w:val="left" w:pos="1583"/>
              </w:tabs>
              <w:jc w:val="center"/>
              <w:rPr>
                <w:color w:val="000000"/>
                <w:szCs w:val="24"/>
                <w:lang w:val="lt-LT"/>
              </w:rPr>
            </w:pPr>
            <w:r w:rsidRPr="00384AAF">
              <w:rPr>
                <w:color w:val="000000"/>
                <w:szCs w:val="24"/>
                <w:lang w:val="lt-LT"/>
              </w:rPr>
              <w:t>Kovo mėn.</w:t>
            </w:r>
          </w:p>
        </w:tc>
        <w:tc>
          <w:tcPr>
            <w:tcW w:w="2886" w:type="dxa"/>
          </w:tcPr>
          <w:p w14:paraId="55B04397" w14:textId="77777777" w:rsidR="0095777F" w:rsidRPr="00384AAF" w:rsidRDefault="0095777F" w:rsidP="00A55748">
            <w:pPr>
              <w:jc w:val="both"/>
              <w:rPr>
                <w:color w:val="000000"/>
                <w:szCs w:val="24"/>
                <w:lang w:val="lt-LT"/>
              </w:rPr>
            </w:pPr>
            <w:r w:rsidRPr="00384AAF">
              <w:rPr>
                <w:color w:val="000000"/>
                <w:szCs w:val="24"/>
                <w:lang w:val="lt-LT"/>
              </w:rPr>
              <w:t>Lietuvos mokinių salės tinklinio čempionatas</w:t>
            </w:r>
          </w:p>
        </w:tc>
        <w:tc>
          <w:tcPr>
            <w:tcW w:w="2647" w:type="dxa"/>
          </w:tcPr>
          <w:p w14:paraId="661DDDAE" w14:textId="77777777" w:rsidR="0095777F" w:rsidRPr="00384AAF" w:rsidRDefault="0095777F" w:rsidP="00A55748">
            <w:pPr>
              <w:jc w:val="both"/>
              <w:rPr>
                <w:color w:val="000000"/>
                <w:szCs w:val="24"/>
                <w:lang w:val="lt-LT"/>
              </w:rPr>
            </w:pPr>
            <w:r w:rsidRPr="00384AAF">
              <w:rPr>
                <w:color w:val="000000"/>
                <w:szCs w:val="24"/>
                <w:lang w:val="lt-LT"/>
              </w:rPr>
              <w:t>Ignalinos rajono švietimo ir sporto paslaugų centras</w:t>
            </w:r>
          </w:p>
        </w:tc>
      </w:tr>
      <w:tr w:rsidR="006C0006" w:rsidRPr="00384AAF" w14:paraId="7CB037A8" w14:textId="77777777" w:rsidTr="0043771F">
        <w:trPr>
          <w:jc w:val="center"/>
        </w:trPr>
        <w:tc>
          <w:tcPr>
            <w:tcW w:w="636" w:type="dxa"/>
          </w:tcPr>
          <w:p w14:paraId="0901FB70" w14:textId="67D66F39" w:rsidR="006C0006" w:rsidRPr="00384AAF" w:rsidRDefault="00E17ED8" w:rsidP="00A55748">
            <w:pPr>
              <w:tabs>
                <w:tab w:val="clear" w:pos="1293"/>
                <w:tab w:val="left" w:pos="1583"/>
              </w:tabs>
              <w:jc w:val="center"/>
              <w:rPr>
                <w:color w:val="000000"/>
                <w:szCs w:val="24"/>
                <w:lang w:val="lt-LT"/>
              </w:rPr>
            </w:pPr>
            <w:r w:rsidRPr="00384AAF">
              <w:rPr>
                <w:color w:val="000000"/>
                <w:szCs w:val="24"/>
                <w:lang w:val="lt-LT"/>
              </w:rPr>
              <w:t>40.</w:t>
            </w:r>
          </w:p>
        </w:tc>
        <w:tc>
          <w:tcPr>
            <w:tcW w:w="1324" w:type="dxa"/>
          </w:tcPr>
          <w:p w14:paraId="2C17A6D2" w14:textId="4474C881" w:rsidR="006C0006" w:rsidRPr="00384AAF" w:rsidRDefault="006C0006" w:rsidP="00A55748">
            <w:pPr>
              <w:tabs>
                <w:tab w:val="clear" w:pos="1293"/>
                <w:tab w:val="left" w:pos="1583"/>
              </w:tabs>
              <w:jc w:val="center"/>
              <w:rPr>
                <w:color w:val="000000"/>
                <w:szCs w:val="24"/>
                <w:lang w:val="lt-LT"/>
              </w:rPr>
            </w:pPr>
            <w:r w:rsidRPr="00384AAF">
              <w:rPr>
                <w:color w:val="000000"/>
                <w:szCs w:val="24"/>
                <w:lang w:val="lt-LT"/>
              </w:rPr>
              <w:t>Balandžio mėn.</w:t>
            </w:r>
          </w:p>
        </w:tc>
        <w:tc>
          <w:tcPr>
            <w:tcW w:w="2886" w:type="dxa"/>
          </w:tcPr>
          <w:p w14:paraId="2267836F" w14:textId="2DB50FA1" w:rsidR="006C0006" w:rsidRPr="00384AAF" w:rsidRDefault="006C0006" w:rsidP="00A55748">
            <w:pPr>
              <w:jc w:val="both"/>
              <w:rPr>
                <w:color w:val="000000"/>
                <w:szCs w:val="24"/>
                <w:lang w:val="lt-LT"/>
              </w:rPr>
            </w:pPr>
            <w:r w:rsidRPr="00384AAF">
              <w:rPr>
                <w:color w:val="000000"/>
                <w:szCs w:val="24"/>
                <w:lang w:val="lt-LT"/>
              </w:rPr>
              <w:t>Rajoninis jaunųjų dainininkų festivalis ,,Mažoji žvaigždutė</w:t>
            </w:r>
            <w:r w:rsidR="003D09B8" w:rsidRPr="00384AAF">
              <w:rPr>
                <w:color w:val="000000"/>
                <w:szCs w:val="24"/>
                <w:lang w:val="lt-LT"/>
              </w:rPr>
              <w:t>“</w:t>
            </w:r>
          </w:p>
        </w:tc>
        <w:tc>
          <w:tcPr>
            <w:tcW w:w="2647" w:type="dxa"/>
          </w:tcPr>
          <w:p w14:paraId="7829F530" w14:textId="6DAEF5EB" w:rsidR="006C0006" w:rsidRPr="00384AAF" w:rsidRDefault="006C0006" w:rsidP="00A55748">
            <w:pPr>
              <w:jc w:val="both"/>
              <w:rPr>
                <w:color w:val="000000"/>
                <w:szCs w:val="24"/>
                <w:lang w:val="lt-LT"/>
              </w:rPr>
            </w:pPr>
            <w:r w:rsidRPr="00384AAF">
              <w:rPr>
                <w:color w:val="000000"/>
                <w:szCs w:val="24"/>
                <w:lang w:val="lt-LT"/>
              </w:rPr>
              <w:t>Ignalinos rajono švietimo ir sporto paslaugų centras</w:t>
            </w:r>
          </w:p>
        </w:tc>
      </w:tr>
      <w:tr w:rsidR="0043771F" w:rsidRPr="00384AAF" w14:paraId="5505CBFC" w14:textId="4E7117E1" w:rsidTr="0043771F">
        <w:trPr>
          <w:trHeight w:val="588"/>
          <w:jc w:val="center"/>
        </w:trPr>
        <w:tc>
          <w:tcPr>
            <w:tcW w:w="636" w:type="dxa"/>
          </w:tcPr>
          <w:p w14:paraId="7528EF8A" w14:textId="5F52C49C" w:rsidR="0043771F" w:rsidRPr="00384AAF" w:rsidRDefault="0043771F" w:rsidP="00A55748">
            <w:pPr>
              <w:tabs>
                <w:tab w:val="clear" w:pos="1293"/>
                <w:tab w:val="left" w:pos="1583"/>
              </w:tabs>
              <w:jc w:val="center"/>
              <w:rPr>
                <w:color w:val="000000"/>
                <w:szCs w:val="24"/>
                <w:lang w:val="lt-LT"/>
              </w:rPr>
            </w:pPr>
            <w:r w:rsidRPr="00384AAF">
              <w:rPr>
                <w:color w:val="000000"/>
                <w:szCs w:val="24"/>
                <w:lang w:val="lt-LT"/>
              </w:rPr>
              <w:t>41.</w:t>
            </w:r>
          </w:p>
        </w:tc>
        <w:tc>
          <w:tcPr>
            <w:tcW w:w="1324" w:type="dxa"/>
          </w:tcPr>
          <w:p w14:paraId="3E7A872E" w14:textId="19E11555" w:rsidR="0043771F" w:rsidRPr="00384AAF" w:rsidRDefault="0043771F" w:rsidP="00A55748">
            <w:pPr>
              <w:tabs>
                <w:tab w:val="clear" w:pos="1293"/>
                <w:tab w:val="left" w:pos="1583"/>
              </w:tabs>
              <w:jc w:val="center"/>
              <w:rPr>
                <w:color w:val="000000"/>
                <w:szCs w:val="24"/>
                <w:lang w:val="lt-LT"/>
              </w:rPr>
            </w:pPr>
            <w:r w:rsidRPr="00384AAF">
              <w:rPr>
                <w:color w:val="000000"/>
                <w:szCs w:val="24"/>
                <w:lang w:val="lt-LT"/>
              </w:rPr>
              <w:t xml:space="preserve">Balandžio mėn. </w:t>
            </w:r>
          </w:p>
        </w:tc>
        <w:tc>
          <w:tcPr>
            <w:tcW w:w="2886" w:type="dxa"/>
          </w:tcPr>
          <w:p w14:paraId="7DA0C7E6" w14:textId="335912C7" w:rsidR="0043771F" w:rsidRPr="00384AAF" w:rsidRDefault="0043771F" w:rsidP="00A55748">
            <w:pPr>
              <w:jc w:val="both"/>
              <w:rPr>
                <w:color w:val="000000"/>
                <w:szCs w:val="24"/>
                <w:lang w:val="lt-LT"/>
              </w:rPr>
            </w:pPr>
            <w:r w:rsidRPr="00384AAF">
              <w:rPr>
                <w:color w:val="000000"/>
                <w:szCs w:val="24"/>
                <w:lang w:val="lt-LT"/>
              </w:rPr>
              <w:t>Tradicinė abėcėlės šventė</w:t>
            </w:r>
          </w:p>
        </w:tc>
        <w:tc>
          <w:tcPr>
            <w:tcW w:w="2647" w:type="dxa"/>
          </w:tcPr>
          <w:p w14:paraId="1C21BABE" w14:textId="336DD233" w:rsidR="0043771F" w:rsidRPr="00384AAF" w:rsidRDefault="0043771F" w:rsidP="00A55748">
            <w:pPr>
              <w:jc w:val="both"/>
              <w:rPr>
                <w:color w:val="000000"/>
                <w:szCs w:val="24"/>
                <w:lang w:val="lt-LT"/>
              </w:rPr>
            </w:pPr>
            <w:r w:rsidRPr="00384AAF">
              <w:rPr>
                <w:color w:val="000000"/>
                <w:szCs w:val="24"/>
                <w:lang w:val="lt-LT"/>
              </w:rPr>
              <w:t>Ignalinos rajono savivaldybės viešoji biblioteka</w:t>
            </w:r>
          </w:p>
        </w:tc>
      </w:tr>
      <w:tr w:rsidR="00972872" w:rsidRPr="00384AAF" w14:paraId="4B51A291" w14:textId="77777777" w:rsidTr="0043771F">
        <w:trPr>
          <w:trHeight w:val="588"/>
          <w:jc w:val="center"/>
        </w:trPr>
        <w:tc>
          <w:tcPr>
            <w:tcW w:w="636" w:type="dxa"/>
          </w:tcPr>
          <w:p w14:paraId="2820CD27" w14:textId="098F26FE"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4</w:t>
            </w:r>
            <w:r w:rsidR="00E17ED8" w:rsidRPr="00384AAF">
              <w:rPr>
                <w:color w:val="000000"/>
                <w:szCs w:val="24"/>
                <w:lang w:val="lt-LT"/>
              </w:rPr>
              <w:t>2</w:t>
            </w:r>
            <w:r w:rsidRPr="00384AAF">
              <w:rPr>
                <w:color w:val="000000"/>
                <w:szCs w:val="24"/>
                <w:lang w:val="lt-LT"/>
              </w:rPr>
              <w:t>.</w:t>
            </w:r>
          </w:p>
        </w:tc>
        <w:tc>
          <w:tcPr>
            <w:tcW w:w="1324" w:type="dxa"/>
          </w:tcPr>
          <w:p w14:paraId="0D6B1355" w14:textId="77777777"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Balandžio mėn.</w:t>
            </w:r>
          </w:p>
        </w:tc>
        <w:tc>
          <w:tcPr>
            <w:tcW w:w="2886" w:type="dxa"/>
          </w:tcPr>
          <w:p w14:paraId="5FD16644" w14:textId="77777777" w:rsidR="00972872" w:rsidRPr="00384AAF" w:rsidRDefault="00972872" w:rsidP="00A55748">
            <w:pPr>
              <w:jc w:val="both"/>
              <w:rPr>
                <w:color w:val="000000"/>
                <w:szCs w:val="24"/>
                <w:lang w:val="lt-LT"/>
              </w:rPr>
            </w:pPr>
            <w:r w:rsidRPr="00384AAF">
              <w:rPr>
                <w:color w:val="000000"/>
                <w:szCs w:val="24"/>
                <w:lang w:val="lt-LT"/>
              </w:rPr>
              <w:t>Rytų Aukštaitijos senjorų „39+“ krepšinio pirmenybės</w:t>
            </w:r>
          </w:p>
        </w:tc>
        <w:tc>
          <w:tcPr>
            <w:tcW w:w="2647" w:type="dxa"/>
          </w:tcPr>
          <w:p w14:paraId="7F4D15FE" w14:textId="77777777" w:rsidR="00972872" w:rsidRPr="00384AAF" w:rsidRDefault="00972872" w:rsidP="00A55748">
            <w:pPr>
              <w:jc w:val="both"/>
              <w:rPr>
                <w:color w:val="000000"/>
                <w:szCs w:val="24"/>
                <w:lang w:val="lt-LT"/>
              </w:rPr>
            </w:pPr>
            <w:r w:rsidRPr="00384AAF">
              <w:rPr>
                <w:color w:val="000000"/>
                <w:szCs w:val="24"/>
                <w:lang w:val="lt-LT"/>
              </w:rPr>
              <w:t>Ignalinos rajono švietimo ir sporto paslaugų centras</w:t>
            </w:r>
          </w:p>
        </w:tc>
      </w:tr>
      <w:tr w:rsidR="00972872" w:rsidRPr="00384AAF" w14:paraId="69C0D891" w14:textId="77777777" w:rsidTr="0043771F">
        <w:trPr>
          <w:trHeight w:val="588"/>
          <w:jc w:val="center"/>
        </w:trPr>
        <w:tc>
          <w:tcPr>
            <w:tcW w:w="636" w:type="dxa"/>
          </w:tcPr>
          <w:p w14:paraId="15D660BB" w14:textId="12FEC1E5"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4</w:t>
            </w:r>
            <w:r w:rsidR="00E17ED8" w:rsidRPr="00384AAF">
              <w:rPr>
                <w:color w:val="000000"/>
                <w:szCs w:val="24"/>
                <w:lang w:val="lt-LT"/>
              </w:rPr>
              <w:t>3</w:t>
            </w:r>
            <w:r w:rsidRPr="00384AAF">
              <w:rPr>
                <w:color w:val="000000"/>
                <w:szCs w:val="24"/>
                <w:lang w:val="lt-LT"/>
              </w:rPr>
              <w:t>.</w:t>
            </w:r>
          </w:p>
        </w:tc>
        <w:tc>
          <w:tcPr>
            <w:tcW w:w="1324" w:type="dxa"/>
          </w:tcPr>
          <w:p w14:paraId="5C49A76B" w14:textId="77777777"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Balandžio mėn.</w:t>
            </w:r>
          </w:p>
        </w:tc>
        <w:tc>
          <w:tcPr>
            <w:tcW w:w="2886" w:type="dxa"/>
          </w:tcPr>
          <w:p w14:paraId="10A8AAA3" w14:textId="4E0362AA" w:rsidR="00972872" w:rsidRPr="00384AAF" w:rsidRDefault="00972872" w:rsidP="00A55748">
            <w:pPr>
              <w:jc w:val="both"/>
              <w:rPr>
                <w:color w:val="000000"/>
                <w:szCs w:val="24"/>
                <w:lang w:val="lt-LT"/>
              </w:rPr>
            </w:pPr>
            <w:r w:rsidRPr="00384AAF">
              <w:rPr>
                <w:color w:val="000000"/>
                <w:szCs w:val="24"/>
                <w:lang w:val="lt-LT"/>
              </w:rPr>
              <w:t>Atvir</w:t>
            </w:r>
            <w:r w:rsidR="003D09B8" w:rsidRPr="00384AAF">
              <w:rPr>
                <w:color w:val="000000"/>
                <w:szCs w:val="24"/>
                <w:lang w:val="lt-LT"/>
              </w:rPr>
              <w:t>o</w:t>
            </w:r>
            <w:r w:rsidRPr="00384AAF">
              <w:rPr>
                <w:color w:val="000000"/>
                <w:szCs w:val="24"/>
                <w:lang w:val="lt-LT"/>
              </w:rPr>
              <w:t>s Utenos apskrities berniukų U 14 salės futbolo pirmenybės</w:t>
            </w:r>
          </w:p>
        </w:tc>
        <w:tc>
          <w:tcPr>
            <w:tcW w:w="2647" w:type="dxa"/>
          </w:tcPr>
          <w:p w14:paraId="31A6DEDF" w14:textId="77777777" w:rsidR="00972872" w:rsidRPr="00384AAF" w:rsidRDefault="00972872" w:rsidP="00A55748">
            <w:pPr>
              <w:jc w:val="both"/>
              <w:rPr>
                <w:color w:val="000000"/>
                <w:szCs w:val="24"/>
                <w:lang w:val="lt-LT"/>
              </w:rPr>
            </w:pPr>
            <w:r w:rsidRPr="00384AAF">
              <w:rPr>
                <w:color w:val="000000"/>
                <w:szCs w:val="24"/>
                <w:lang w:val="lt-LT"/>
              </w:rPr>
              <w:t>Ignalinos rajono švietimo ir sporto paslaugų centras</w:t>
            </w:r>
          </w:p>
        </w:tc>
      </w:tr>
      <w:tr w:rsidR="00972872" w:rsidRPr="00384AAF" w14:paraId="6A21B3A7" w14:textId="77777777" w:rsidTr="0043771F">
        <w:trPr>
          <w:trHeight w:val="588"/>
          <w:jc w:val="center"/>
        </w:trPr>
        <w:tc>
          <w:tcPr>
            <w:tcW w:w="636" w:type="dxa"/>
          </w:tcPr>
          <w:p w14:paraId="26411E6D" w14:textId="7518BA7C"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4</w:t>
            </w:r>
            <w:r w:rsidR="00E17ED8" w:rsidRPr="00384AAF">
              <w:rPr>
                <w:color w:val="000000"/>
                <w:szCs w:val="24"/>
                <w:lang w:val="lt-LT"/>
              </w:rPr>
              <w:t>4</w:t>
            </w:r>
            <w:r w:rsidRPr="00384AAF">
              <w:rPr>
                <w:color w:val="000000"/>
                <w:szCs w:val="24"/>
                <w:lang w:val="lt-LT"/>
              </w:rPr>
              <w:t>.</w:t>
            </w:r>
          </w:p>
        </w:tc>
        <w:tc>
          <w:tcPr>
            <w:tcW w:w="1324" w:type="dxa"/>
          </w:tcPr>
          <w:p w14:paraId="2B38F6B8" w14:textId="77777777"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Balandžio mėn.</w:t>
            </w:r>
          </w:p>
        </w:tc>
        <w:tc>
          <w:tcPr>
            <w:tcW w:w="2886" w:type="dxa"/>
          </w:tcPr>
          <w:p w14:paraId="435DB062" w14:textId="632B940A" w:rsidR="00972872" w:rsidRPr="00384AAF" w:rsidRDefault="00972872" w:rsidP="00A55748">
            <w:pPr>
              <w:jc w:val="both"/>
              <w:rPr>
                <w:color w:val="000000"/>
                <w:szCs w:val="24"/>
                <w:lang w:val="lt-LT"/>
              </w:rPr>
            </w:pPr>
            <w:r w:rsidRPr="00384AAF">
              <w:rPr>
                <w:color w:val="000000"/>
                <w:szCs w:val="24"/>
                <w:lang w:val="lt-LT"/>
              </w:rPr>
              <w:t xml:space="preserve">Ignalinos rajono plaukimo </w:t>
            </w:r>
            <w:r w:rsidR="003D09B8" w:rsidRPr="00384AAF">
              <w:rPr>
                <w:color w:val="000000"/>
                <w:szCs w:val="24"/>
                <w:lang w:val="lt-LT"/>
              </w:rPr>
              <w:t xml:space="preserve">krūtine </w:t>
            </w:r>
            <w:r w:rsidRPr="00384AAF">
              <w:rPr>
                <w:color w:val="000000"/>
                <w:szCs w:val="24"/>
                <w:lang w:val="lt-LT"/>
              </w:rPr>
              <w:t xml:space="preserve">varžybos </w:t>
            </w:r>
          </w:p>
        </w:tc>
        <w:tc>
          <w:tcPr>
            <w:tcW w:w="2647" w:type="dxa"/>
          </w:tcPr>
          <w:p w14:paraId="7570F37E" w14:textId="77777777" w:rsidR="003D09B8" w:rsidRPr="00384AAF" w:rsidRDefault="00972872" w:rsidP="00A55748">
            <w:pPr>
              <w:jc w:val="both"/>
              <w:rPr>
                <w:color w:val="000000"/>
                <w:szCs w:val="24"/>
                <w:lang w:val="lt-LT"/>
              </w:rPr>
            </w:pPr>
            <w:r w:rsidRPr="00384AAF">
              <w:rPr>
                <w:color w:val="000000"/>
                <w:szCs w:val="24"/>
                <w:lang w:val="lt-LT"/>
              </w:rPr>
              <w:t>V</w:t>
            </w:r>
            <w:r w:rsidR="003D09B8" w:rsidRPr="00384AAF">
              <w:rPr>
                <w:color w:val="000000"/>
                <w:szCs w:val="24"/>
                <w:lang w:val="lt-LT"/>
              </w:rPr>
              <w:t>š</w:t>
            </w:r>
            <w:r w:rsidRPr="00384AAF">
              <w:rPr>
                <w:color w:val="000000"/>
                <w:szCs w:val="24"/>
                <w:lang w:val="lt-LT"/>
              </w:rPr>
              <w:t xml:space="preserve">Į Aukštaitijos plaukimo – </w:t>
            </w:r>
            <w:proofErr w:type="spellStart"/>
            <w:r w:rsidRPr="00384AAF">
              <w:rPr>
                <w:color w:val="000000"/>
                <w:szCs w:val="24"/>
                <w:lang w:val="lt-LT"/>
              </w:rPr>
              <w:t>triatlono</w:t>
            </w:r>
            <w:proofErr w:type="spellEnd"/>
            <w:r w:rsidRPr="00384AAF">
              <w:rPr>
                <w:color w:val="000000"/>
                <w:szCs w:val="24"/>
                <w:lang w:val="lt-LT"/>
              </w:rPr>
              <w:t xml:space="preserve"> akademija </w:t>
            </w:r>
          </w:p>
          <w:p w14:paraId="7C447AA3" w14:textId="17ECE098" w:rsidR="00972872" w:rsidRPr="00384AAF" w:rsidRDefault="00972872" w:rsidP="00A55748">
            <w:pPr>
              <w:jc w:val="both"/>
              <w:rPr>
                <w:color w:val="000000"/>
                <w:szCs w:val="24"/>
                <w:lang w:val="lt-LT"/>
              </w:rPr>
            </w:pPr>
            <w:r w:rsidRPr="00384AAF">
              <w:rPr>
                <w:color w:val="000000"/>
                <w:szCs w:val="24"/>
                <w:lang w:val="lt-LT"/>
              </w:rPr>
              <w:t>Ignalinos rajono švietimo ir sporto paslaugų centras</w:t>
            </w:r>
          </w:p>
        </w:tc>
      </w:tr>
      <w:tr w:rsidR="00AF4163" w:rsidRPr="00384AAF" w14:paraId="42C1B8FE" w14:textId="77777777" w:rsidTr="0043771F">
        <w:trPr>
          <w:trHeight w:val="588"/>
          <w:jc w:val="center"/>
        </w:trPr>
        <w:tc>
          <w:tcPr>
            <w:tcW w:w="636" w:type="dxa"/>
          </w:tcPr>
          <w:p w14:paraId="5A53CCD3" w14:textId="19B66CFB" w:rsidR="00AF4163" w:rsidRPr="00384AAF" w:rsidRDefault="00E17ED8" w:rsidP="00A55748">
            <w:pPr>
              <w:tabs>
                <w:tab w:val="clear" w:pos="1293"/>
                <w:tab w:val="left" w:pos="1583"/>
              </w:tabs>
              <w:jc w:val="center"/>
              <w:rPr>
                <w:color w:val="000000"/>
                <w:szCs w:val="24"/>
                <w:lang w:val="lt-LT"/>
              </w:rPr>
            </w:pPr>
            <w:r w:rsidRPr="00384AAF">
              <w:rPr>
                <w:color w:val="000000"/>
                <w:szCs w:val="24"/>
                <w:lang w:val="lt-LT"/>
              </w:rPr>
              <w:t>45.</w:t>
            </w:r>
          </w:p>
        </w:tc>
        <w:tc>
          <w:tcPr>
            <w:tcW w:w="1324" w:type="dxa"/>
          </w:tcPr>
          <w:p w14:paraId="5BE5A2E0" w14:textId="2A80212D" w:rsidR="00AF4163" w:rsidRPr="00384AAF" w:rsidRDefault="000C7ACC" w:rsidP="00A55748">
            <w:pPr>
              <w:tabs>
                <w:tab w:val="clear" w:pos="1293"/>
                <w:tab w:val="left" w:pos="1583"/>
              </w:tabs>
              <w:jc w:val="center"/>
              <w:rPr>
                <w:color w:val="000000"/>
                <w:szCs w:val="24"/>
                <w:lang w:val="lt-LT"/>
              </w:rPr>
            </w:pPr>
            <w:r w:rsidRPr="00384AAF">
              <w:rPr>
                <w:color w:val="000000"/>
                <w:szCs w:val="24"/>
                <w:lang w:val="lt-LT"/>
              </w:rPr>
              <w:t>Balandžio mėn.</w:t>
            </w:r>
          </w:p>
        </w:tc>
        <w:tc>
          <w:tcPr>
            <w:tcW w:w="2886" w:type="dxa"/>
          </w:tcPr>
          <w:p w14:paraId="13A65E9E" w14:textId="0B51842C" w:rsidR="00AF4163" w:rsidRPr="00384AAF" w:rsidRDefault="003D09B8" w:rsidP="00A55748">
            <w:pPr>
              <w:jc w:val="both"/>
              <w:rPr>
                <w:color w:val="000000"/>
                <w:szCs w:val="24"/>
                <w:lang w:val="lt-LT"/>
              </w:rPr>
            </w:pPr>
            <w:r w:rsidRPr="00384AAF">
              <w:rPr>
                <w:color w:val="000000"/>
                <w:szCs w:val="24"/>
                <w:lang w:val="lt-LT"/>
              </w:rPr>
              <w:t>K</w:t>
            </w:r>
            <w:r w:rsidR="00BB1F8D" w:rsidRPr="00384AAF">
              <w:rPr>
                <w:color w:val="000000"/>
                <w:szCs w:val="24"/>
                <w:lang w:val="lt-LT"/>
              </w:rPr>
              <w:t xml:space="preserve">raštietės poetės Rimutės </w:t>
            </w:r>
            <w:proofErr w:type="spellStart"/>
            <w:r w:rsidR="00BB1F8D" w:rsidRPr="00384AAF">
              <w:rPr>
                <w:color w:val="000000"/>
                <w:szCs w:val="24"/>
                <w:lang w:val="lt-LT"/>
              </w:rPr>
              <w:t>Skunčikienės</w:t>
            </w:r>
            <w:proofErr w:type="spellEnd"/>
            <w:r w:rsidR="00BB1F8D" w:rsidRPr="00384AAF">
              <w:rPr>
                <w:color w:val="000000"/>
                <w:szCs w:val="24"/>
                <w:lang w:val="lt-LT"/>
              </w:rPr>
              <w:t xml:space="preserve"> </w:t>
            </w:r>
            <w:r w:rsidR="00792743" w:rsidRPr="00384AAF">
              <w:rPr>
                <w:color w:val="000000"/>
                <w:szCs w:val="24"/>
                <w:lang w:val="lt-LT"/>
              </w:rPr>
              <w:t>jubiliejinė popietė</w:t>
            </w:r>
            <w:r w:rsidR="00032C45" w:rsidRPr="00384AAF">
              <w:rPr>
                <w:color w:val="000000"/>
                <w:szCs w:val="24"/>
                <w:lang w:val="lt-LT"/>
              </w:rPr>
              <w:t xml:space="preserve"> „Paskaityk man tylą“</w:t>
            </w:r>
          </w:p>
        </w:tc>
        <w:tc>
          <w:tcPr>
            <w:tcW w:w="2647" w:type="dxa"/>
          </w:tcPr>
          <w:p w14:paraId="708894CF" w14:textId="477080F6" w:rsidR="00AF4163" w:rsidRPr="00384AAF" w:rsidRDefault="00792743" w:rsidP="00A55748">
            <w:pPr>
              <w:jc w:val="both"/>
              <w:rPr>
                <w:color w:val="000000"/>
                <w:szCs w:val="24"/>
                <w:lang w:val="lt-LT"/>
              </w:rPr>
            </w:pPr>
            <w:r w:rsidRPr="00384AAF">
              <w:rPr>
                <w:color w:val="000000"/>
                <w:szCs w:val="24"/>
                <w:lang w:val="lt-LT"/>
              </w:rPr>
              <w:t>Ignalinos rajono savivaldybės viešo</w:t>
            </w:r>
            <w:r w:rsidR="00AC445B" w:rsidRPr="00384AAF">
              <w:rPr>
                <w:color w:val="000000"/>
                <w:szCs w:val="24"/>
                <w:lang w:val="lt-LT"/>
              </w:rPr>
              <w:t xml:space="preserve">sios </w:t>
            </w:r>
            <w:r w:rsidRPr="00384AAF">
              <w:rPr>
                <w:color w:val="000000"/>
                <w:szCs w:val="24"/>
                <w:lang w:val="lt-LT"/>
              </w:rPr>
              <w:t xml:space="preserve">bibliotekos </w:t>
            </w:r>
            <w:r w:rsidR="00AC445B" w:rsidRPr="00384AAF">
              <w:rPr>
                <w:color w:val="000000"/>
                <w:szCs w:val="24"/>
                <w:lang w:val="lt-LT"/>
              </w:rPr>
              <w:t>Tverečiaus filialas</w:t>
            </w:r>
          </w:p>
        </w:tc>
      </w:tr>
      <w:tr w:rsidR="00972872" w:rsidRPr="00384AAF" w14:paraId="5371657D" w14:textId="77777777" w:rsidTr="0043771F">
        <w:trPr>
          <w:trHeight w:val="588"/>
          <w:jc w:val="center"/>
        </w:trPr>
        <w:tc>
          <w:tcPr>
            <w:tcW w:w="636" w:type="dxa"/>
          </w:tcPr>
          <w:p w14:paraId="29F5F200" w14:textId="77777777"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lastRenderedPageBreak/>
              <w:t>46.</w:t>
            </w:r>
          </w:p>
        </w:tc>
        <w:tc>
          <w:tcPr>
            <w:tcW w:w="1324" w:type="dxa"/>
          </w:tcPr>
          <w:p w14:paraId="5B51A5CB" w14:textId="77777777"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Balandžio mėn.</w:t>
            </w:r>
          </w:p>
        </w:tc>
        <w:tc>
          <w:tcPr>
            <w:tcW w:w="2886" w:type="dxa"/>
          </w:tcPr>
          <w:p w14:paraId="665234A3" w14:textId="77777777" w:rsidR="00972872" w:rsidRPr="00384AAF" w:rsidRDefault="00972872" w:rsidP="00A55748">
            <w:pPr>
              <w:jc w:val="both"/>
              <w:rPr>
                <w:color w:val="000000"/>
                <w:szCs w:val="24"/>
                <w:lang w:val="lt-LT"/>
              </w:rPr>
            </w:pPr>
            <w:r w:rsidRPr="00384AAF">
              <w:rPr>
                <w:color w:val="000000"/>
                <w:szCs w:val="24"/>
                <w:lang w:val="lt-LT"/>
              </w:rPr>
              <w:t>Lietuvos mokinių salės tinklinio čempionatas</w:t>
            </w:r>
          </w:p>
        </w:tc>
        <w:tc>
          <w:tcPr>
            <w:tcW w:w="2647" w:type="dxa"/>
          </w:tcPr>
          <w:p w14:paraId="7ABA2D86" w14:textId="77777777" w:rsidR="00972872" w:rsidRPr="00384AAF" w:rsidRDefault="00972872" w:rsidP="00A55748">
            <w:pPr>
              <w:jc w:val="both"/>
              <w:rPr>
                <w:color w:val="000000"/>
                <w:szCs w:val="24"/>
                <w:lang w:val="lt-LT"/>
              </w:rPr>
            </w:pPr>
            <w:r w:rsidRPr="00384AAF">
              <w:rPr>
                <w:color w:val="000000"/>
                <w:szCs w:val="24"/>
                <w:lang w:val="lt-LT"/>
              </w:rPr>
              <w:t>Ignalinos rajono švietimo ir sporto paslaugų centras</w:t>
            </w:r>
          </w:p>
        </w:tc>
      </w:tr>
      <w:tr w:rsidR="00972872" w:rsidRPr="00384AAF" w14:paraId="55903914" w14:textId="77777777" w:rsidTr="0043771F">
        <w:trPr>
          <w:trHeight w:val="588"/>
          <w:jc w:val="center"/>
        </w:trPr>
        <w:tc>
          <w:tcPr>
            <w:tcW w:w="636" w:type="dxa"/>
          </w:tcPr>
          <w:p w14:paraId="404F5755" w14:textId="77777777"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47.</w:t>
            </w:r>
          </w:p>
        </w:tc>
        <w:tc>
          <w:tcPr>
            <w:tcW w:w="1324" w:type="dxa"/>
          </w:tcPr>
          <w:p w14:paraId="3ED63970" w14:textId="77777777"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Balandžio mėn.</w:t>
            </w:r>
          </w:p>
        </w:tc>
        <w:tc>
          <w:tcPr>
            <w:tcW w:w="2886" w:type="dxa"/>
          </w:tcPr>
          <w:p w14:paraId="3B664432" w14:textId="77777777" w:rsidR="00972872" w:rsidRPr="00384AAF" w:rsidRDefault="00972872" w:rsidP="00A55748">
            <w:pPr>
              <w:jc w:val="both"/>
              <w:rPr>
                <w:color w:val="000000"/>
                <w:szCs w:val="24"/>
                <w:lang w:val="lt-LT"/>
              </w:rPr>
            </w:pPr>
            <w:r w:rsidRPr="00384AAF">
              <w:rPr>
                <w:color w:val="000000"/>
                <w:lang w:val="lt-LT"/>
              </w:rPr>
              <w:t>Ignalinos rajono vyrų krepšinio pirmenybės</w:t>
            </w:r>
          </w:p>
        </w:tc>
        <w:tc>
          <w:tcPr>
            <w:tcW w:w="2647" w:type="dxa"/>
          </w:tcPr>
          <w:p w14:paraId="5D530914" w14:textId="77777777" w:rsidR="00972872" w:rsidRPr="00384AAF" w:rsidRDefault="00972872" w:rsidP="00A55748">
            <w:pPr>
              <w:jc w:val="both"/>
              <w:rPr>
                <w:color w:val="000000"/>
                <w:szCs w:val="24"/>
                <w:lang w:val="lt-LT"/>
              </w:rPr>
            </w:pPr>
            <w:r w:rsidRPr="00384AAF">
              <w:rPr>
                <w:color w:val="000000"/>
                <w:szCs w:val="24"/>
                <w:lang w:val="lt-LT"/>
              </w:rPr>
              <w:t>Ignalinos rajono švietimo ir sporto paslaugų centras</w:t>
            </w:r>
          </w:p>
        </w:tc>
      </w:tr>
      <w:tr w:rsidR="002234F5" w:rsidRPr="00384AAF" w14:paraId="3A85BE88" w14:textId="77777777" w:rsidTr="0043771F">
        <w:trPr>
          <w:trHeight w:val="588"/>
          <w:jc w:val="center"/>
        </w:trPr>
        <w:tc>
          <w:tcPr>
            <w:tcW w:w="636" w:type="dxa"/>
          </w:tcPr>
          <w:p w14:paraId="1E1E3D83" w14:textId="63AA7119" w:rsidR="002234F5" w:rsidRPr="00384AAF" w:rsidRDefault="00E17ED8" w:rsidP="00A55748">
            <w:pPr>
              <w:tabs>
                <w:tab w:val="clear" w:pos="1293"/>
                <w:tab w:val="left" w:pos="1583"/>
              </w:tabs>
              <w:jc w:val="center"/>
              <w:rPr>
                <w:color w:val="000000"/>
                <w:szCs w:val="24"/>
                <w:lang w:val="lt-LT"/>
              </w:rPr>
            </w:pPr>
            <w:r w:rsidRPr="00384AAF">
              <w:rPr>
                <w:color w:val="000000"/>
                <w:szCs w:val="24"/>
                <w:lang w:val="lt-LT"/>
              </w:rPr>
              <w:t>48.</w:t>
            </w:r>
          </w:p>
        </w:tc>
        <w:tc>
          <w:tcPr>
            <w:tcW w:w="1324" w:type="dxa"/>
          </w:tcPr>
          <w:p w14:paraId="092A92D4" w14:textId="22524EF8" w:rsidR="002234F5" w:rsidRPr="00384AAF" w:rsidRDefault="002234F5" w:rsidP="00A55748">
            <w:pPr>
              <w:tabs>
                <w:tab w:val="clear" w:pos="1293"/>
                <w:tab w:val="left" w:pos="1583"/>
              </w:tabs>
              <w:jc w:val="center"/>
              <w:rPr>
                <w:color w:val="000000"/>
                <w:szCs w:val="24"/>
                <w:lang w:val="lt-LT"/>
              </w:rPr>
            </w:pPr>
            <w:r w:rsidRPr="00384AAF">
              <w:rPr>
                <w:color w:val="000000"/>
                <w:szCs w:val="24"/>
                <w:lang w:val="lt-LT"/>
              </w:rPr>
              <w:t>Balandžio mėn.</w:t>
            </w:r>
          </w:p>
        </w:tc>
        <w:tc>
          <w:tcPr>
            <w:tcW w:w="2886" w:type="dxa"/>
          </w:tcPr>
          <w:p w14:paraId="414F7707" w14:textId="1A073476" w:rsidR="002234F5" w:rsidRPr="00384AAF" w:rsidRDefault="00113559" w:rsidP="00A55748">
            <w:pPr>
              <w:jc w:val="both"/>
              <w:rPr>
                <w:color w:val="000000"/>
                <w:lang w:val="lt-LT"/>
              </w:rPr>
            </w:pPr>
            <w:r w:rsidRPr="00384AAF">
              <w:rPr>
                <w:color w:val="000000"/>
                <w:lang w:val="lt-LT"/>
              </w:rPr>
              <w:t xml:space="preserve">Renginių ciklas, skirtas akcijai „Nacionalinė </w:t>
            </w:r>
            <w:r w:rsidR="00161822" w:rsidRPr="00384AAF">
              <w:rPr>
                <w:color w:val="000000"/>
                <w:lang w:val="lt-LT"/>
              </w:rPr>
              <w:t>Lietuvos bibliotekų savaitė“</w:t>
            </w:r>
          </w:p>
        </w:tc>
        <w:tc>
          <w:tcPr>
            <w:tcW w:w="2647" w:type="dxa"/>
          </w:tcPr>
          <w:p w14:paraId="2096213C" w14:textId="7DD9F6E1" w:rsidR="002234F5" w:rsidRPr="00384AAF" w:rsidRDefault="002F1580" w:rsidP="00A55748">
            <w:pPr>
              <w:jc w:val="both"/>
              <w:rPr>
                <w:color w:val="000000"/>
                <w:szCs w:val="24"/>
                <w:lang w:val="lt-LT"/>
              </w:rPr>
            </w:pPr>
            <w:r w:rsidRPr="00384AAF">
              <w:rPr>
                <w:color w:val="000000"/>
                <w:szCs w:val="24"/>
                <w:lang w:val="lt-LT"/>
              </w:rPr>
              <w:t>Ignalinos rajono savivaldybės viešoji biblioteka</w:t>
            </w:r>
          </w:p>
        </w:tc>
      </w:tr>
      <w:tr w:rsidR="00223338" w:rsidRPr="00384AAF" w14:paraId="5CEDAD9E" w14:textId="77777777" w:rsidTr="0043771F">
        <w:trPr>
          <w:trHeight w:val="588"/>
          <w:jc w:val="center"/>
        </w:trPr>
        <w:tc>
          <w:tcPr>
            <w:tcW w:w="636" w:type="dxa"/>
          </w:tcPr>
          <w:p w14:paraId="00F1F66C" w14:textId="34945AC9" w:rsidR="00223338" w:rsidRPr="00384AAF" w:rsidRDefault="00E17ED8" w:rsidP="00A55748">
            <w:pPr>
              <w:tabs>
                <w:tab w:val="clear" w:pos="1293"/>
                <w:tab w:val="left" w:pos="1583"/>
              </w:tabs>
              <w:jc w:val="center"/>
              <w:rPr>
                <w:color w:val="000000"/>
                <w:szCs w:val="24"/>
                <w:lang w:val="lt-LT"/>
              </w:rPr>
            </w:pPr>
            <w:r w:rsidRPr="00384AAF">
              <w:rPr>
                <w:color w:val="000000"/>
                <w:szCs w:val="24"/>
                <w:lang w:val="lt-LT"/>
              </w:rPr>
              <w:t>49.</w:t>
            </w:r>
          </w:p>
        </w:tc>
        <w:tc>
          <w:tcPr>
            <w:tcW w:w="1324" w:type="dxa"/>
          </w:tcPr>
          <w:p w14:paraId="5D874774" w14:textId="5BBB5C37" w:rsidR="00223338" w:rsidRPr="00384AAF" w:rsidRDefault="00C42D4D" w:rsidP="00A55748">
            <w:pPr>
              <w:tabs>
                <w:tab w:val="clear" w:pos="1293"/>
                <w:tab w:val="left" w:pos="1583"/>
              </w:tabs>
              <w:jc w:val="center"/>
              <w:rPr>
                <w:color w:val="000000"/>
                <w:szCs w:val="24"/>
                <w:lang w:val="lt-LT"/>
              </w:rPr>
            </w:pPr>
            <w:r w:rsidRPr="00384AAF">
              <w:rPr>
                <w:color w:val="000000"/>
                <w:szCs w:val="24"/>
                <w:lang w:val="lt-LT"/>
              </w:rPr>
              <w:t xml:space="preserve">Balandžio– gegužės mėn. </w:t>
            </w:r>
          </w:p>
        </w:tc>
        <w:tc>
          <w:tcPr>
            <w:tcW w:w="2886" w:type="dxa"/>
          </w:tcPr>
          <w:p w14:paraId="29CD0C27" w14:textId="1636FE51" w:rsidR="00223338" w:rsidRPr="00384AAF" w:rsidRDefault="00C42D4D" w:rsidP="00A55748">
            <w:pPr>
              <w:jc w:val="both"/>
              <w:rPr>
                <w:color w:val="000000"/>
                <w:lang w:val="lt-LT"/>
              </w:rPr>
            </w:pPr>
            <w:r w:rsidRPr="00384AAF">
              <w:rPr>
                <w:color w:val="000000"/>
                <w:lang w:val="lt-LT"/>
              </w:rPr>
              <w:t xml:space="preserve">Muziejų kelias </w:t>
            </w:r>
            <w:r w:rsidR="00F26106" w:rsidRPr="00384AAF">
              <w:rPr>
                <w:color w:val="000000"/>
                <w:lang w:val="lt-LT"/>
              </w:rPr>
              <w:t xml:space="preserve">„Europos ženklai Lietuvoje: </w:t>
            </w:r>
            <w:r w:rsidR="003D09B8" w:rsidRPr="00384AAF">
              <w:rPr>
                <w:color w:val="000000"/>
                <w:lang w:val="lt-LT"/>
              </w:rPr>
              <w:t>k</w:t>
            </w:r>
            <w:r w:rsidR="00635D05" w:rsidRPr="00384AAF">
              <w:rPr>
                <w:color w:val="000000"/>
                <w:lang w:val="lt-LT"/>
              </w:rPr>
              <w:t>lasicizmas“</w:t>
            </w:r>
          </w:p>
        </w:tc>
        <w:tc>
          <w:tcPr>
            <w:tcW w:w="2647" w:type="dxa"/>
          </w:tcPr>
          <w:p w14:paraId="3A57FF66" w14:textId="6A297D54" w:rsidR="00223338" w:rsidRPr="00384AAF" w:rsidRDefault="00635D05" w:rsidP="00A55748">
            <w:pPr>
              <w:jc w:val="both"/>
              <w:rPr>
                <w:color w:val="000000"/>
                <w:szCs w:val="24"/>
                <w:lang w:val="lt-LT"/>
              </w:rPr>
            </w:pPr>
            <w:r w:rsidRPr="00384AAF">
              <w:rPr>
                <w:color w:val="000000"/>
                <w:szCs w:val="24"/>
                <w:lang w:val="lt-LT"/>
              </w:rPr>
              <w:t>Ignalinos krašto muziejus</w:t>
            </w:r>
          </w:p>
        </w:tc>
      </w:tr>
      <w:tr w:rsidR="00F033B3" w:rsidRPr="00384AAF" w14:paraId="57718C22" w14:textId="77777777" w:rsidTr="0043771F">
        <w:trPr>
          <w:trHeight w:val="588"/>
          <w:jc w:val="center"/>
        </w:trPr>
        <w:tc>
          <w:tcPr>
            <w:tcW w:w="636" w:type="dxa"/>
          </w:tcPr>
          <w:p w14:paraId="1C0A0C15" w14:textId="3EEBF9C8" w:rsidR="00F033B3" w:rsidRPr="00384AAF" w:rsidRDefault="009D5A6A" w:rsidP="00A55748">
            <w:pPr>
              <w:tabs>
                <w:tab w:val="clear" w:pos="1293"/>
                <w:tab w:val="left" w:pos="1583"/>
              </w:tabs>
              <w:jc w:val="center"/>
              <w:rPr>
                <w:color w:val="000000"/>
                <w:szCs w:val="24"/>
                <w:lang w:val="lt-LT"/>
              </w:rPr>
            </w:pPr>
            <w:r w:rsidRPr="00384AAF">
              <w:rPr>
                <w:color w:val="000000"/>
                <w:szCs w:val="24"/>
                <w:lang w:val="lt-LT"/>
              </w:rPr>
              <w:t>50.</w:t>
            </w:r>
          </w:p>
        </w:tc>
        <w:tc>
          <w:tcPr>
            <w:tcW w:w="1324" w:type="dxa"/>
          </w:tcPr>
          <w:p w14:paraId="487E3AA6" w14:textId="4878330F" w:rsidR="00F033B3" w:rsidRPr="00384AAF" w:rsidRDefault="00F033B3" w:rsidP="00A55748">
            <w:pPr>
              <w:tabs>
                <w:tab w:val="clear" w:pos="1293"/>
                <w:tab w:val="left" w:pos="1583"/>
              </w:tabs>
              <w:jc w:val="center"/>
              <w:rPr>
                <w:color w:val="000000"/>
                <w:szCs w:val="24"/>
                <w:lang w:val="lt-LT"/>
              </w:rPr>
            </w:pPr>
            <w:r w:rsidRPr="00384AAF">
              <w:rPr>
                <w:color w:val="000000"/>
                <w:szCs w:val="24"/>
                <w:lang w:val="lt-LT"/>
              </w:rPr>
              <w:t xml:space="preserve">Gegužės 7 d. </w:t>
            </w:r>
          </w:p>
        </w:tc>
        <w:tc>
          <w:tcPr>
            <w:tcW w:w="2886" w:type="dxa"/>
          </w:tcPr>
          <w:p w14:paraId="2D9CD4E9" w14:textId="4BA0B539" w:rsidR="00F033B3" w:rsidRPr="00384AAF" w:rsidRDefault="00414BCA" w:rsidP="00A55748">
            <w:pPr>
              <w:jc w:val="both"/>
              <w:rPr>
                <w:color w:val="000000"/>
                <w:lang w:val="lt-LT"/>
              </w:rPr>
            </w:pPr>
            <w:r w:rsidRPr="00384AAF">
              <w:rPr>
                <w:color w:val="000000"/>
                <w:lang w:val="lt-LT"/>
              </w:rPr>
              <w:t xml:space="preserve">Spaudos atgavimo, kalbos ir knygos </w:t>
            </w:r>
            <w:r w:rsidR="00BC211B" w:rsidRPr="00384AAF">
              <w:rPr>
                <w:color w:val="000000"/>
                <w:lang w:val="lt-LT"/>
              </w:rPr>
              <w:t xml:space="preserve">dienos minėjimas </w:t>
            </w:r>
          </w:p>
        </w:tc>
        <w:tc>
          <w:tcPr>
            <w:tcW w:w="2647" w:type="dxa"/>
          </w:tcPr>
          <w:p w14:paraId="74A0C9FB" w14:textId="38C58EF9" w:rsidR="00F033B3" w:rsidRPr="00384AAF" w:rsidRDefault="00BC211B" w:rsidP="00A55748">
            <w:pPr>
              <w:jc w:val="both"/>
              <w:rPr>
                <w:color w:val="000000"/>
                <w:szCs w:val="24"/>
                <w:lang w:val="lt-LT"/>
              </w:rPr>
            </w:pPr>
            <w:r w:rsidRPr="00384AAF">
              <w:rPr>
                <w:color w:val="000000"/>
                <w:szCs w:val="24"/>
                <w:lang w:val="lt-LT"/>
              </w:rPr>
              <w:t>Ignalinos rajono savivaldybės viešoji biblioteka</w:t>
            </w:r>
          </w:p>
        </w:tc>
      </w:tr>
      <w:tr w:rsidR="00D26C6A" w:rsidRPr="00384AAF" w14:paraId="64129FD0" w14:textId="77777777" w:rsidTr="0043771F">
        <w:trPr>
          <w:trHeight w:val="588"/>
          <w:jc w:val="center"/>
        </w:trPr>
        <w:tc>
          <w:tcPr>
            <w:tcW w:w="636" w:type="dxa"/>
          </w:tcPr>
          <w:p w14:paraId="533C54EE" w14:textId="1805C54E" w:rsidR="00D26C6A" w:rsidRPr="00384AAF" w:rsidRDefault="009D5A6A" w:rsidP="00A55748">
            <w:pPr>
              <w:tabs>
                <w:tab w:val="clear" w:pos="1293"/>
                <w:tab w:val="left" w:pos="1583"/>
              </w:tabs>
              <w:jc w:val="center"/>
              <w:rPr>
                <w:color w:val="000000"/>
                <w:szCs w:val="24"/>
                <w:lang w:val="lt-LT"/>
              </w:rPr>
            </w:pPr>
            <w:r w:rsidRPr="00384AAF">
              <w:rPr>
                <w:color w:val="000000"/>
                <w:szCs w:val="24"/>
                <w:lang w:val="lt-LT"/>
              </w:rPr>
              <w:t>51.</w:t>
            </w:r>
          </w:p>
        </w:tc>
        <w:tc>
          <w:tcPr>
            <w:tcW w:w="1324" w:type="dxa"/>
          </w:tcPr>
          <w:p w14:paraId="77812AB3" w14:textId="0D387879" w:rsidR="00D26C6A" w:rsidRPr="00384AAF" w:rsidRDefault="00D26C6A" w:rsidP="00A55748">
            <w:pPr>
              <w:tabs>
                <w:tab w:val="clear" w:pos="1293"/>
                <w:tab w:val="left" w:pos="1583"/>
              </w:tabs>
              <w:jc w:val="center"/>
              <w:rPr>
                <w:color w:val="000000"/>
                <w:szCs w:val="24"/>
                <w:lang w:val="lt-LT"/>
              </w:rPr>
            </w:pPr>
            <w:r w:rsidRPr="00384AAF">
              <w:rPr>
                <w:color w:val="000000"/>
                <w:szCs w:val="24"/>
                <w:lang w:val="lt-LT"/>
              </w:rPr>
              <w:t xml:space="preserve">Gegužės </w:t>
            </w:r>
            <w:r w:rsidR="000C11C6" w:rsidRPr="00384AAF">
              <w:rPr>
                <w:color w:val="000000"/>
                <w:szCs w:val="24"/>
                <w:lang w:val="lt-LT"/>
              </w:rPr>
              <w:t xml:space="preserve">16 d. </w:t>
            </w:r>
          </w:p>
          <w:p w14:paraId="4C9320F3" w14:textId="77777777" w:rsidR="00D26C6A" w:rsidRPr="00384AAF" w:rsidRDefault="00D26C6A" w:rsidP="00A55748">
            <w:pPr>
              <w:tabs>
                <w:tab w:val="clear" w:pos="1293"/>
                <w:tab w:val="left" w:pos="1583"/>
              </w:tabs>
              <w:jc w:val="center"/>
              <w:rPr>
                <w:color w:val="000000"/>
                <w:szCs w:val="24"/>
                <w:lang w:val="lt-LT"/>
              </w:rPr>
            </w:pPr>
          </w:p>
        </w:tc>
        <w:tc>
          <w:tcPr>
            <w:tcW w:w="2886" w:type="dxa"/>
          </w:tcPr>
          <w:p w14:paraId="4363F919" w14:textId="44ACF102" w:rsidR="00D26C6A" w:rsidRPr="00384AAF" w:rsidRDefault="003C7E87" w:rsidP="00A55748">
            <w:pPr>
              <w:jc w:val="both"/>
              <w:rPr>
                <w:color w:val="000000"/>
                <w:szCs w:val="24"/>
                <w:lang w:val="lt-LT"/>
              </w:rPr>
            </w:pPr>
            <w:r w:rsidRPr="00384AAF">
              <w:rPr>
                <w:color w:val="000000"/>
                <w:szCs w:val="24"/>
                <w:lang w:val="lt-LT"/>
              </w:rPr>
              <w:t xml:space="preserve">Tarptautinei muziejų dienai </w:t>
            </w:r>
            <w:r w:rsidR="000A66FF" w:rsidRPr="00384AAF">
              <w:rPr>
                <w:color w:val="000000"/>
                <w:szCs w:val="24"/>
                <w:lang w:val="lt-LT"/>
              </w:rPr>
              <w:t xml:space="preserve">ir </w:t>
            </w:r>
            <w:r w:rsidR="00813221" w:rsidRPr="00384AAF">
              <w:rPr>
                <w:color w:val="000000"/>
                <w:szCs w:val="24"/>
                <w:lang w:val="lt-LT"/>
              </w:rPr>
              <w:t xml:space="preserve">Adomo </w:t>
            </w:r>
            <w:proofErr w:type="spellStart"/>
            <w:r w:rsidR="00813221" w:rsidRPr="00384AAF">
              <w:rPr>
                <w:color w:val="000000"/>
                <w:szCs w:val="24"/>
                <w:lang w:val="lt-LT"/>
              </w:rPr>
              <w:t>Hrebnickio</w:t>
            </w:r>
            <w:proofErr w:type="spellEnd"/>
            <w:r w:rsidR="00813221" w:rsidRPr="00384AAF">
              <w:rPr>
                <w:color w:val="000000"/>
                <w:szCs w:val="24"/>
                <w:lang w:val="lt-LT"/>
              </w:rPr>
              <w:t xml:space="preserve"> </w:t>
            </w:r>
            <w:r w:rsidR="007D313A" w:rsidRPr="00384AAF">
              <w:rPr>
                <w:color w:val="000000"/>
                <w:szCs w:val="24"/>
                <w:lang w:val="lt-LT"/>
              </w:rPr>
              <w:t xml:space="preserve">muziejaus </w:t>
            </w:r>
            <w:r w:rsidR="00581927" w:rsidRPr="00384AAF">
              <w:rPr>
                <w:color w:val="000000"/>
                <w:szCs w:val="24"/>
                <w:lang w:val="lt-LT"/>
              </w:rPr>
              <w:t xml:space="preserve">65-mečio </w:t>
            </w:r>
            <w:r w:rsidR="00641F89" w:rsidRPr="00384AAF">
              <w:rPr>
                <w:color w:val="000000"/>
                <w:szCs w:val="24"/>
                <w:lang w:val="lt-LT"/>
              </w:rPr>
              <w:t xml:space="preserve">sukakčiai </w:t>
            </w:r>
            <w:r w:rsidR="008E0FF3" w:rsidRPr="00384AAF">
              <w:rPr>
                <w:color w:val="000000"/>
                <w:szCs w:val="24"/>
                <w:lang w:val="lt-LT"/>
              </w:rPr>
              <w:t xml:space="preserve">skirtas poezijos ir muzikos festivalis </w:t>
            </w:r>
            <w:r w:rsidR="00C627A3" w:rsidRPr="00384AAF">
              <w:rPr>
                <w:color w:val="000000"/>
                <w:szCs w:val="24"/>
                <w:lang w:val="lt-LT"/>
              </w:rPr>
              <w:t>„Tarp žydinčių Rojaus obelų“</w:t>
            </w:r>
          </w:p>
        </w:tc>
        <w:tc>
          <w:tcPr>
            <w:tcW w:w="2647" w:type="dxa"/>
          </w:tcPr>
          <w:p w14:paraId="2D621E4C" w14:textId="2E095024" w:rsidR="00D26C6A" w:rsidRPr="00384AAF" w:rsidRDefault="00C627A3" w:rsidP="00A55748">
            <w:pPr>
              <w:jc w:val="both"/>
              <w:rPr>
                <w:color w:val="000000"/>
                <w:szCs w:val="24"/>
                <w:lang w:val="lt-LT"/>
              </w:rPr>
            </w:pPr>
            <w:r w:rsidRPr="00384AAF">
              <w:rPr>
                <w:color w:val="000000"/>
                <w:szCs w:val="24"/>
                <w:lang w:val="lt-LT"/>
              </w:rPr>
              <w:t>Ignalinos krašto muziejus</w:t>
            </w:r>
          </w:p>
          <w:p w14:paraId="6D58005B" w14:textId="0FD002A9" w:rsidR="00C627A3" w:rsidRPr="00384AAF" w:rsidRDefault="00C627A3" w:rsidP="00A55748">
            <w:pPr>
              <w:jc w:val="both"/>
              <w:rPr>
                <w:color w:val="000000"/>
                <w:szCs w:val="24"/>
                <w:lang w:val="lt-LT"/>
              </w:rPr>
            </w:pPr>
            <w:r w:rsidRPr="00384AAF">
              <w:rPr>
                <w:color w:val="000000"/>
                <w:szCs w:val="24"/>
                <w:lang w:val="lt-LT"/>
              </w:rPr>
              <w:t>Ignalinos rajono savivaldybės viešoji biblioteka</w:t>
            </w:r>
          </w:p>
        </w:tc>
      </w:tr>
      <w:tr w:rsidR="00972872" w:rsidRPr="00384AAF" w14:paraId="3351FC93" w14:textId="77777777" w:rsidTr="0043771F">
        <w:trPr>
          <w:trHeight w:val="588"/>
          <w:jc w:val="center"/>
        </w:trPr>
        <w:tc>
          <w:tcPr>
            <w:tcW w:w="636" w:type="dxa"/>
          </w:tcPr>
          <w:p w14:paraId="1B5D9A0E" w14:textId="2C50BA1F"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5</w:t>
            </w:r>
            <w:r w:rsidR="009D5A6A" w:rsidRPr="00384AAF">
              <w:rPr>
                <w:color w:val="000000"/>
                <w:szCs w:val="24"/>
                <w:lang w:val="lt-LT"/>
              </w:rPr>
              <w:t>2</w:t>
            </w:r>
            <w:r w:rsidRPr="00384AAF">
              <w:rPr>
                <w:color w:val="000000"/>
                <w:szCs w:val="24"/>
                <w:lang w:val="lt-LT"/>
              </w:rPr>
              <w:t>.</w:t>
            </w:r>
          </w:p>
        </w:tc>
        <w:tc>
          <w:tcPr>
            <w:tcW w:w="1324" w:type="dxa"/>
          </w:tcPr>
          <w:p w14:paraId="70EBDA0F" w14:textId="77777777" w:rsidR="00972872" w:rsidRPr="00384AAF" w:rsidRDefault="00972872" w:rsidP="00A55748">
            <w:pPr>
              <w:tabs>
                <w:tab w:val="clear" w:pos="1293"/>
                <w:tab w:val="left" w:pos="1583"/>
              </w:tabs>
              <w:jc w:val="center"/>
              <w:rPr>
                <w:color w:val="000000"/>
                <w:szCs w:val="24"/>
                <w:lang w:val="lt-LT"/>
              </w:rPr>
            </w:pPr>
            <w:r w:rsidRPr="00384AAF">
              <w:rPr>
                <w:color w:val="000000"/>
                <w:szCs w:val="24"/>
                <w:lang w:val="lt-LT"/>
              </w:rPr>
              <w:t>Gegužės mėn.</w:t>
            </w:r>
          </w:p>
          <w:p w14:paraId="23195C86" w14:textId="77777777" w:rsidR="00972872" w:rsidRPr="00384AAF" w:rsidRDefault="00972872" w:rsidP="00A55748">
            <w:pPr>
              <w:tabs>
                <w:tab w:val="clear" w:pos="1293"/>
                <w:tab w:val="left" w:pos="1583"/>
              </w:tabs>
              <w:jc w:val="center"/>
              <w:rPr>
                <w:color w:val="000000"/>
                <w:szCs w:val="24"/>
                <w:lang w:val="lt-LT"/>
              </w:rPr>
            </w:pPr>
          </w:p>
        </w:tc>
        <w:tc>
          <w:tcPr>
            <w:tcW w:w="2886" w:type="dxa"/>
          </w:tcPr>
          <w:p w14:paraId="1EFF49E3" w14:textId="77777777" w:rsidR="00972872" w:rsidRPr="00384AAF" w:rsidRDefault="00972872" w:rsidP="00A55748">
            <w:pPr>
              <w:jc w:val="both"/>
              <w:rPr>
                <w:color w:val="000000"/>
                <w:szCs w:val="24"/>
                <w:lang w:val="lt-LT"/>
              </w:rPr>
            </w:pPr>
            <w:proofErr w:type="spellStart"/>
            <w:r w:rsidRPr="00384AAF">
              <w:rPr>
                <w:color w:val="000000"/>
                <w:szCs w:val="24"/>
              </w:rPr>
              <w:t>Ignalinos</w:t>
            </w:r>
            <w:proofErr w:type="spellEnd"/>
            <w:r w:rsidRPr="00384AAF">
              <w:rPr>
                <w:color w:val="000000"/>
                <w:szCs w:val="24"/>
              </w:rPr>
              <w:t xml:space="preserve"> </w:t>
            </w:r>
            <w:proofErr w:type="spellStart"/>
            <w:r w:rsidRPr="00384AAF">
              <w:rPr>
                <w:color w:val="000000"/>
                <w:szCs w:val="24"/>
              </w:rPr>
              <w:t>rajono</w:t>
            </w:r>
            <w:proofErr w:type="spellEnd"/>
            <w:r w:rsidRPr="00384AAF">
              <w:rPr>
                <w:color w:val="000000"/>
                <w:szCs w:val="24"/>
              </w:rPr>
              <w:t xml:space="preserve"> </w:t>
            </w:r>
            <w:proofErr w:type="spellStart"/>
            <w:r w:rsidRPr="00384AAF">
              <w:rPr>
                <w:color w:val="000000"/>
                <w:szCs w:val="24"/>
              </w:rPr>
              <w:t>seniūnijų</w:t>
            </w:r>
            <w:proofErr w:type="spellEnd"/>
            <w:r w:rsidRPr="00384AAF">
              <w:rPr>
                <w:color w:val="000000"/>
                <w:szCs w:val="24"/>
              </w:rPr>
              <w:t xml:space="preserve"> </w:t>
            </w:r>
            <w:proofErr w:type="spellStart"/>
            <w:r w:rsidRPr="00384AAF">
              <w:rPr>
                <w:color w:val="000000"/>
                <w:szCs w:val="24"/>
              </w:rPr>
              <w:t>sporto</w:t>
            </w:r>
            <w:proofErr w:type="spellEnd"/>
            <w:r w:rsidRPr="00384AAF">
              <w:rPr>
                <w:color w:val="000000"/>
                <w:szCs w:val="24"/>
              </w:rPr>
              <w:t xml:space="preserve"> </w:t>
            </w:r>
            <w:proofErr w:type="spellStart"/>
            <w:r w:rsidRPr="00384AAF">
              <w:rPr>
                <w:color w:val="000000"/>
                <w:szCs w:val="24"/>
              </w:rPr>
              <w:t>žaidynės</w:t>
            </w:r>
            <w:proofErr w:type="spellEnd"/>
            <w:r w:rsidRPr="00384AAF">
              <w:rPr>
                <w:color w:val="000000"/>
                <w:szCs w:val="24"/>
              </w:rPr>
              <w:t xml:space="preserve"> </w:t>
            </w:r>
          </w:p>
        </w:tc>
        <w:tc>
          <w:tcPr>
            <w:tcW w:w="2647" w:type="dxa"/>
          </w:tcPr>
          <w:p w14:paraId="42C24EB3" w14:textId="77777777" w:rsidR="00972872" w:rsidRPr="00384AAF" w:rsidRDefault="00972872" w:rsidP="00A55748">
            <w:pPr>
              <w:jc w:val="both"/>
              <w:rPr>
                <w:color w:val="000000"/>
                <w:szCs w:val="24"/>
                <w:lang w:val="lt-LT"/>
              </w:rPr>
            </w:pPr>
            <w:r w:rsidRPr="00384AAF">
              <w:rPr>
                <w:color w:val="000000"/>
                <w:szCs w:val="24"/>
                <w:lang w:val="lt-LT"/>
              </w:rPr>
              <w:t>Ignalinos rajono švietimo ir sporto paslaugų centras</w:t>
            </w:r>
          </w:p>
        </w:tc>
      </w:tr>
      <w:tr w:rsidR="00972872" w:rsidRPr="00384AAF" w14:paraId="45435D0B" w14:textId="77777777" w:rsidTr="0043771F">
        <w:trPr>
          <w:trHeight w:val="588"/>
          <w:jc w:val="center"/>
        </w:trPr>
        <w:tc>
          <w:tcPr>
            <w:tcW w:w="636" w:type="dxa"/>
          </w:tcPr>
          <w:p w14:paraId="6B535B2E" w14:textId="3DF821CE" w:rsidR="00972872" w:rsidRPr="00384AAF" w:rsidRDefault="009D5A6A" w:rsidP="00A55748">
            <w:pPr>
              <w:tabs>
                <w:tab w:val="clear" w:pos="1293"/>
                <w:tab w:val="left" w:pos="1583"/>
              </w:tabs>
              <w:jc w:val="center"/>
              <w:rPr>
                <w:color w:val="000000"/>
                <w:szCs w:val="24"/>
                <w:lang w:val="lt-LT"/>
              </w:rPr>
            </w:pPr>
            <w:r w:rsidRPr="00384AAF">
              <w:rPr>
                <w:color w:val="000000"/>
                <w:szCs w:val="24"/>
                <w:lang w:val="lt-LT"/>
              </w:rPr>
              <w:t>53.</w:t>
            </w:r>
          </w:p>
        </w:tc>
        <w:tc>
          <w:tcPr>
            <w:tcW w:w="1324" w:type="dxa"/>
          </w:tcPr>
          <w:p w14:paraId="77DDF45C" w14:textId="3F28F47A" w:rsidR="00972872" w:rsidRPr="00384AAF" w:rsidRDefault="000C5B58" w:rsidP="00A55748">
            <w:pPr>
              <w:tabs>
                <w:tab w:val="clear" w:pos="1293"/>
                <w:tab w:val="left" w:pos="1583"/>
              </w:tabs>
              <w:jc w:val="center"/>
              <w:rPr>
                <w:szCs w:val="24"/>
                <w:lang w:val="lt-LT"/>
              </w:rPr>
            </w:pPr>
            <w:r w:rsidRPr="00384AAF">
              <w:rPr>
                <w:szCs w:val="24"/>
                <w:lang w:val="lt-LT"/>
              </w:rPr>
              <w:t xml:space="preserve">Gegužės </w:t>
            </w:r>
            <w:r w:rsidR="00A23ED1" w:rsidRPr="00384AAF">
              <w:rPr>
                <w:szCs w:val="24"/>
                <w:lang w:val="lt-LT"/>
              </w:rPr>
              <w:t>16</w:t>
            </w:r>
            <w:r w:rsidR="00D15059" w:rsidRPr="00384AAF">
              <w:rPr>
                <w:szCs w:val="24"/>
                <w:lang w:val="lt-LT"/>
              </w:rPr>
              <w:t xml:space="preserve"> / </w:t>
            </w:r>
            <w:r w:rsidR="00A23ED1" w:rsidRPr="00384AAF">
              <w:rPr>
                <w:szCs w:val="24"/>
                <w:lang w:val="lt-LT"/>
              </w:rPr>
              <w:t>17</w:t>
            </w:r>
            <w:r w:rsidRPr="00384AAF">
              <w:rPr>
                <w:szCs w:val="24"/>
                <w:lang w:val="lt-LT"/>
              </w:rPr>
              <w:t xml:space="preserve"> d</w:t>
            </w:r>
            <w:r w:rsidR="00D07DF2" w:rsidRPr="00384AAF">
              <w:rPr>
                <w:szCs w:val="24"/>
                <w:lang w:val="lt-LT"/>
              </w:rPr>
              <w:t>.</w:t>
            </w:r>
          </w:p>
        </w:tc>
        <w:tc>
          <w:tcPr>
            <w:tcW w:w="2886" w:type="dxa"/>
          </w:tcPr>
          <w:p w14:paraId="77F2CD76" w14:textId="77777777" w:rsidR="00AB1FF6" w:rsidRPr="00384AAF" w:rsidRDefault="00AB1FF6" w:rsidP="00A55748">
            <w:pPr>
              <w:jc w:val="both"/>
              <w:rPr>
                <w:szCs w:val="24"/>
                <w:lang w:val="lt-LT"/>
              </w:rPr>
            </w:pPr>
            <w:r w:rsidRPr="00384AAF">
              <w:rPr>
                <w:szCs w:val="24"/>
                <w:lang w:val="lt-LT"/>
              </w:rPr>
              <w:t>Partizanų pagerbimo,</w:t>
            </w:r>
          </w:p>
          <w:p w14:paraId="18F468FB" w14:textId="11490580" w:rsidR="00972872" w:rsidRPr="00384AAF" w:rsidRDefault="00AB1FF6" w:rsidP="00A55748">
            <w:pPr>
              <w:jc w:val="both"/>
              <w:rPr>
                <w:szCs w:val="24"/>
                <w:lang w:val="lt-LT"/>
              </w:rPr>
            </w:pPr>
            <w:r w:rsidRPr="00384AAF">
              <w:rPr>
                <w:szCs w:val="24"/>
                <w:lang w:val="lt-LT"/>
              </w:rPr>
              <w:t>kariuomenės ir visuomenės vienybės dienos minėjimo renginys</w:t>
            </w:r>
          </w:p>
        </w:tc>
        <w:tc>
          <w:tcPr>
            <w:tcW w:w="2647" w:type="dxa"/>
          </w:tcPr>
          <w:p w14:paraId="69413D43" w14:textId="06CF20B2" w:rsidR="00A23ED1" w:rsidRPr="00384AAF" w:rsidRDefault="00A23ED1" w:rsidP="00A55748">
            <w:pPr>
              <w:jc w:val="both"/>
              <w:rPr>
                <w:szCs w:val="24"/>
                <w:lang w:val="lt-LT"/>
              </w:rPr>
            </w:pPr>
            <w:r w:rsidRPr="00384AAF">
              <w:rPr>
                <w:szCs w:val="24"/>
                <w:lang w:val="lt-LT"/>
              </w:rPr>
              <w:t>Ignalinos rajono kultūros centras</w:t>
            </w:r>
          </w:p>
          <w:p w14:paraId="1802FA27" w14:textId="79A5D09E" w:rsidR="00972872" w:rsidRPr="00384AAF" w:rsidRDefault="00757CA1" w:rsidP="00A55748">
            <w:pPr>
              <w:jc w:val="both"/>
              <w:rPr>
                <w:szCs w:val="24"/>
                <w:lang w:val="lt-LT"/>
              </w:rPr>
            </w:pPr>
            <w:r w:rsidRPr="00384AAF">
              <w:rPr>
                <w:szCs w:val="24"/>
                <w:lang w:val="lt-LT"/>
              </w:rPr>
              <w:t>Lietuvos politinių kalinių ir tremtinių sąjungos Ignalinos filialas</w:t>
            </w:r>
          </w:p>
        </w:tc>
      </w:tr>
      <w:tr w:rsidR="001D761D" w:rsidRPr="00384AAF" w14:paraId="2645BF6F" w14:textId="77777777" w:rsidTr="0043771F">
        <w:trPr>
          <w:trHeight w:val="588"/>
          <w:jc w:val="center"/>
        </w:trPr>
        <w:tc>
          <w:tcPr>
            <w:tcW w:w="636" w:type="dxa"/>
          </w:tcPr>
          <w:p w14:paraId="6276277E" w14:textId="68F4993D" w:rsidR="001D761D" w:rsidRPr="00384AAF" w:rsidRDefault="009D5A6A" w:rsidP="00A55748">
            <w:pPr>
              <w:tabs>
                <w:tab w:val="clear" w:pos="1293"/>
                <w:tab w:val="left" w:pos="1583"/>
              </w:tabs>
              <w:jc w:val="center"/>
              <w:rPr>
                <w:color w:val="000000"/>
                <w:szCs w:val="24"/>
                <w:lang w:val="lt-LT"/>
              </w:rPr>
            </w:pPr>
            <w:r w:rsidRPr="00384AAF">
              <w:rPr>
                <w:color w:val="000000"/>
                <w:szCs w:val="24"/>
                <w:lang w:val="lt-LT"/>
              </w:rPr>
              <w:t>54.</w:t>
            </w:r>
          </w:p>
        </w:tc>
        <w:tc>
          <w:tcPr>
            <w:tcW w:w="1324" w:type="dxa"/>
          </w:tcPr>
          <w:p w14:paraId="69D5F080" w14:textId="50F5A816" w:rsidR="001D761D" w:rsidRPr="00384AAF" w:rsidRDefault="00493D5F" w:rsidP="00A55748">
            <w:pPr>
              <w:tabs>
                <w:tab w:val="clear" w:pos="1293"/>
                <w:tab w:val="left" w:pos="1583"/>
              </w:tabs>
              <w:jc w:val="center"/>
              <w:rPr>
                <w:color w:val="000000"/>
                <w:szCs w:val="24"/>
                <w:lang w:val="lt-LT"/>
              </w:rPr>
            </w:pPr>
            <w:r w:rsidRPr="00384AAF">
              <w:rPr>
                <w:color w:val="000000"/>
                <w:szCs w:val="24"/>
                <w:lang w:val="lt-LT"/>
              </w:rPr>
              <w:t>Gegužės mėn</w:t>
            </w:r>
            <w:r w:rsidR="00290D59" w:rsidRPr="00384AAF">
              <w:rPr>
                <w:color w:val="000000"/>
                <w:szCs w:val="24"/>
                <w:lang w:val="lt-LT"/>
              </w:rPr>
              <w:t>.</w:t>
            </w:r>
          </w:p>
        </w:tc>
        <w:tc>
          <w:tcPr>
            <w:tcW w:w="2886" w:type="dxa"/>
          </w:tcPr>
          <w:p w14:paraId="4F7855A3" w14:textId="02EF3951" w:rsidR="001D761D" w:rsidRPr="00384AAF" w:rsidRDefault="001D761D" w:rsidP="00A55748">
            <w:pPr>
              <w:jc w:val="both"/>
              <w:rPr>
                <w:color w:val="FF0000"/>
                <w:szCs w:val="24"/>
                <w:lang w:val="lt-LT"/>
              </w:rPr>
            </w:pPr>
            <w:r w:rsidRPr="00384AAF">
              <w:rPr>
                <w:color w:val="000000"/>
                <w:szCs w:val="24"/>
                <w:lang w:val="lt-LT"/>
              </w:rPr>
              <w:t>Rajoninė vaizduojamosios ir taikomosios dailės mokinių darbų paroda</w:t>
            </w:r>
          </w:p>
        </w:tc>
        <w:tc>
          <w:tcPr>
            <w:tcW w:w="2647" w:type="dxa"/>
          </w:tcPr>
          <w:p w14:paraId="567A20B6" w14:textId="3AA9FA4A" w:rsidR="001D761D" w:rsidRPr="00384AAF" w:rsidRDefault="00493D5F"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491E8B79" w14:textId="77777777" w:rsidTr="0043771F">
        <w:trPr>
          <w:trHeight w:val="588"/>
          <w:jc w:val="center"/>
        </w:trPr>
        <w:tc>
          <w:tcPr>
            <w:tcW w:w="636" w:type="dxa"/>
          </w:tcPr>
          <w:p w14:paraId="193E15DF" w14:textId="7255AD60" w:rsidR="001D761D" w:rsidRPr="00384AAF" w:rsidRDefault="009D5A6A" w:rsidP="00A55748">
            <w:pPr>
              <w:tabs>
                <w:tab w:val="clear" w:pos="1293"/>
                <w:tab w:val="left" w:pos="1583"/>
              </w:tabs>
              <w:jc w:val="center"/>
              <w:rPr>
                <w:color w:val="000000"/>
                <w:szCs w:val="24"/>
                <w:lang w:val="lt-LT"/>
              </w:rPr>
            </w:pPr>
            <w:r w:rsidRPr="00384AAF">
              <w:rPr>
                <w:color w:val="000000"/>
                <w:szCs w:val="24"/>
                <w:lang w:val="lt-LT"/>
              </w:rPr>
              <w:t>55.</w:t>
            </w:r>
          </w:p>
        </w:tc>
        <w:tc>
          <w:tcPr>
            <w:tcW w:w="1324" w:type="dxa"/>
          </w:tcPr>
          <w:p w14:paraId="7DD9C94D" w14:textId="4B595CF3"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Gegužės 23 d.</w:t>
            </w:r>
          </w:p>
        </w:tc>
        <w:tc>
          <w:tcPr>
            <w:tcW w:w="2886" w:type="dxa"/>
          </w:tcPr>
          <w:p w14:paraId="270C7F24" w14:textId="357C9990" w:rsidR="001D761D" w:rsidRPr="00384AAF" w:rsidRDefault="00113AFE" w:rsidP="00A55748">
            <w:pPr>
              <w:jc w:val="both"/>
              <w:rPr>
                <w:color w:val="FF0000"/>
                <w:szCs w:val="24"/>
                <w:lang w:val="lt-LT"/>
              </w:rPr>
            </w:pPr>
            <w:r w:rsidRPr="00384AAF">
              <w:rPr>
                <w:szCs w:val="24"/>
                <w:lang w:val="lt-LT"/>
              </w:rPr>
              <w:t xml:space="preserve">Europos </w:t>
            </w:r>
            <w:r w:rsidR="00AC4769" w:rsidRPr="00384AAF">
              <w:rPr>
                <w:szCs w:val="24"/>
                <w:lang w:val="lt-LT"/>
              </w:rPr>
              <w:t>m</w:t>
            </w:r>
            <w:r w:rsidRPr="00384AAF">
              <w:rPr>
                <w:szCs w:val="24"/>
                <w:lang w:val="lt-LT"/>
              </w:rPr>
              <w:t xml:space="preserve">uziejų </w:t>
            </w:r>
            <w:r w:rsidR="00AC4769" w:rsidRPr="00384AAF">
              <w:rPr>
                <w:szCs w:val="24"/>
                <w:lang w:val="lt-LT"/>
              </w:rPr>
              <w:t>naktis</w:t>
            </w:r>
          </w:p>
        </w:tc>
        <w:tc>
          <w:tcPr>
            <w:tcW w:w="2647" w:type="dxa"/>
          </w:tcPr>
          <w:p w14:paraId="25765EC6" w14:textId="035DF9BE" w:rsidR="001D761D" w:rsidRPr="00384AAF" w:rsidRDefault="001D761D" w:rsidP="00A55748">
            <w:pPr>
              <w:jc w:val="both"/>
              <w:rPr>
                <w:color w:val="000000"/>
                <w:szCs w:val="24"/>
                <w:lang w:val="lt-LT"/>
              </w:rPr>
            </w:pPr>
            <w:r w:rsidRPr="00384AAF">
              <w:rPr>
                <w:color w:val="000000"/>
                <w:szCs w:val="24"/>
                <w:lang w:val="lt-LT"/>
              </w:rPr>
              <w:t>Ignalinos krašto muziejus</w:t>
            </w:r>
          </w:p>
        </w:tc>
      </w:tr>
      <w:tr w:rsidR="001D761D" w:rsidRPr="00384AAF" w14:paraId="6E63FB58" w14:textId="77777777" w:rsidTr="0043771F">
        <w:trPr>
          <w:trHeight w:val="588"/>
          <w:jc w:val="center"/>
        </w:trPr>
        <w:tc>
          <w:tcPr>
            <w:tcW w:w="636" w:type="dxa"/>
          </w:tcPr>
          <w:p w14:paraId="0F234882" w14:textId="5ACC2306" w:rsidR="001D761D" w:rsidRPr="00384AAF" w:rsidRDefault="009D5A6A" w:rsidP="00A55748">
            <w:pPr>
              <w:tabs>
                <w:tab w:val="clear" w:pos="1293"/>
                <w:tab w:val="left" w:pos="1583"/>
              </w:tabs>
              <w:jc w:val="center"/>
              <w:rPr>
                <w:color w:val="000000"/>
                <w:szCs w:val="24"/>
                <w:lang w:val="lt-LT"/>
              </w:rPr>
            </w:pPr>
            <w:r w:rsidRPr="00384AAF">
              <w:rPr>
                <w:color w:val="000000"/>
                <w:szCs w:val="24"/>
                <w:lang w:val="lt-LT"/>
              </w:rPr>
              <w:t>56.</w:t>
            </w:r>
          </w:p>
        </w:tc>
        <w:tc>
          <w:tcPr>
            <w:tcW w:w="1324" w:type="dxa"/>
          </w:tcPr>
          <w:p w14:paraId="57A167C9" w14:textId="600D67BD"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Gegužės–</w:t>
            </w:r>
            <w:r w:rsidR="00384AAF" w:rsidRPr="00384AAF">
              <w:rPr>
                <w:color w:val="000000"/>
                <w:szCs w:val="24"/>
                <w:lang w:val="lt-LT"/>
              </w:rPr>
              <w:t xml:space="preserve"> </w:t>
            </w:r>
            <w:r w:rsidRPr="00384AAF">
              <w:rPr>
                <w:color w:val="000000"/>
                <w:szCs w:val="24"/>
                <w:lang w:val="lt-LT"/>
              </w:rPr>
              <w:t xml:space="preserve">lapkričio mėn. </w:t>
            </w:r>
          </w:p>
        </w:tc>
        <w:tc>
          <w:tcPr>
            <w:tcW w:w="2886" w:type="dxa"/>
          </w:tcPr>
          <w:p w14:paraId="66176B93" w14:textId="24AC1299" w:rsidR="001D761D" w:rsidRPr="00384AAF" w:rsidRDefault="004D6CC6" w:rsidP="00A55748">
            <w:pPr>
              <w:jc w:val="both"/>
              <w:rPr>
                <w:szCs w:val="24"/>
                <w:lang w:val="lt-LT"/>
              </w:rPr>
            </w:pPr>
            <w:r w:rsidRPr="00384AAF">
              <w:rPr>
                <w:szCs w:val="24"/>
                <w:lang w:val="lt-LT"/>
              </w:rPr>
              <w:t>Renginiai „</w:t>
            </w:r>
            <w:r w:rsidR="001D761D" w:rsidRPr="00384AAF">
              <w:rPr>
                <w:szCs w:val="24"/>
                <w:lang w:val="lt-LT"/>
              </w:rPr>
              <w:t>Ignalinos diaspora</w:t>
            </w:r>
            <w:r w:rsidRPr="00384AAF">
              <w:rPr>
                <w:szCs w:val="24"/>
                <w:lang w:val="lt-LT"/>
              </w:rPr>
              <w:t>“</w:t>
            </w:r>
          </w:p>
        </w:tc>
        <w:tc>
          <w:tcPr>
            <w:tcW w:w="2647" w:type="dxa"/>
          </w:tcPr>
          <w:p w14:paraId="2B86D346" w14:textId="2140C408" w:rsidR="001D761D" w:rsidRPr="00384AAF" w:rsidRDefault="001D761D" w:rsidP="00A55748">
            <w:pPr>
              <w:jc w:val="both"/>
              <w:rPr>
                <w:color w:val="000000"/>
                <w:szCs w:val="24"/>
                <w:lang w:val="lt-LT"/>
              </w:rPr>
            </w:pPr>
            <w:r w:rsidRPr="00384AAF">
              <w:rPr>
                <w:color w:val="000000"/>
                <w:szCs w:val="24"/>
                <w:lang w:val="lt-LT"/>
              </w:rPr>
              <w:t>Ignalinos rajono savivaldybės viešoji biblioteka</w:t>
            </w:r>
          </w:p>
        </w:tc>
      </w:tr>
      <w:tr w:rsidR="0088520E" w:rsidRPr="00384AAF" w14:paraId="6BBFE66C" w14:textId="77777777" w:rsidTr="0043771F">
        <w:trPr>
          <w:trHeight w:val="588"/>
          <w:jc w:val="center"/>
        </w:trPr>
        <w:tc>
          <w:tcPr>
            <w:tcW w:w="636" w:type="dxa"/>
          </w:tcPr>
          <w:p w14:paraId="10B1BF3F" w14:textId="1A9D2ECA" w:rsidR="0088520E" w:rsidRPr="00384AAF" w:rsidRDefault="00234839" w:rsidP="00A55748">
            <w:pPr>
              <w:tabs>
                <w:tab w:val="clear" w:pos="1293"/>
                <w:tab w:val="left" w:pos="1583"/>
              </w:tabs>
              <w:jc w:val="center"/>
              <w:rPr>
                <w:color w:val="000000"/>
                <w:szCs w:val="24"/>
                <w:lang w:val="lt-LT"/>
              </w:rPr>
            </w:pPr>
            <w:r w:rsidRPr="00384AAF">
              <w:rPr>
                <w:color w:val="000000"/>
                <w:szCs w:val="24"/>
                <w:lang w:val="lt-LT"/>
              </w:rPr>
              <w:t>57.</w:t>
            </w:r>
          </w:p>
        </w:tc>
        <w:tc>
          <w:tcPr>
            <w:tcW w:w="1324" w:type="dxa"/>
          </w:tcPr>
          <w:p w14:paraId="0E029275" w14:textId="19630C49" w:rsidR="0088520E" w:rsidRPr="00384AAF" w:rsidRDefault="00234839" w:rsidP="00A55748">
            <w:pPr>
              <w:tabs>
                <w:tab w:val="clear" w:pos="1293"/>
                <w:tab w:val="left" w:pos="1583"/>
              </w:tabs>
              <w:jc w:val="center"/>
              <w:rPr>
                <w:color w:val="000000"/>
                <w:szCs w:val="24"/>
                <w:lang w:val="lt-LT"/>
              </w:rPr>
            </w:pPr>
            <w:r w:rsidRPr="00384AAF">
              <w:rPr>
                <w:color w:val="000000"/>
                <w:szCs w:val="24"/>
                <w:lang w:val="lt-LT"/>
              </w:rPr>
              <w:t>Gegužės 2,</w:t>
            </w:r>
            <w:r w:rsidR="003D09B8" w:rsidRPr="00384AAF">
              <w:rPr>
                <w:color w:val="000000"/>
                <w:szCs w:val="24"/>
                <w:lang w:val="lt-LT"/>
              </w:rPr>
              <w:t xml:space="preserve"> </w:t>
            </w:r>
            <w:r w:rsidRPr="00384AAF">
              <w:rPr>
                <w:color w:val="000000"/>
                <w:szCs w:val="24"/>
                <w:lang w:val="lt-LT"/>
              </w:rPr>
              <w:t>9</w:t>
            </w:r>
            <w:r w:rsidR="003D09B8" w:rsidRPr="00384AAF">
              <w:rPr>
                <w:color w:val="000000"/>
                <w:szCs w:val="24"/>
                <w:lang w:val="lt-LT"/>
              </w:rPr>
              <w:t xml:space="preserve">, </w:t>
            </w:r>
            <w:r w:rsidRPr="00384AAF">
              <w:rPr>
                <w:color w:val="000000"/>
                <w:szCs w:val="24"/>
                <w:lang w:val="lt-LT"/>
              </w:rPr>
              <w:t>16,</w:t>
            </w:r>
            <w:r w:rsidR="003D09B8" w:rsidRPr="00384AAF">
              <w:rPr>
                <w:color w:val="000000"/>
                <w:szCs w:val="24"/>
                <w:lang w:val="lt-LT"/>
              </w:rPr>
              <w:t xml:space="preserve"> </w:t>
            </w:r>
            <w:r w:rsidRPr="00384AAF">
              <w:rPr>
                <w:color w:val="000000"/>
                <w:szCs w:val="24"/>
                <w:lang w:val="lt-LT"/>
              </w:rPr>
              <w:t>23,</w:t>
            </w:r>
            <w:r w:rsidR="003D09B8" w:rsidRPr="00384AAF">
              <w:rPr>
                <w:color w:val="000000"/>
                <w:szCs w:val="24"/>
                <w:lang w:val="lt-LT"/>
              </w:rPr>
              <w:t xml:space="preserve"> </w:t>
            </w:r>
            <w:r w:rsidR="006C568C" w:rsidRPr="00384AAF">
              <w:rPr>
                <w:color w:val="000000"/>
                <w:szCs w:val="24"/>
                <w:lang w:val="lt-LT"/>
              </w:rPr>
              <w:t>30 d.</w:t>
            </w:r>
          </w:p>
        </w:tc>
        <w:tc>
          <w:tcPr>
            <w:tcW w:w="2886" w:type="dxa"/>
          </w:tcPr>
          <w:p w14:paraId="13B93952" w14:textId="073A5953" w:rsidR="0088520E" w:rsidRPr="00384AAF" w:rsidRDefault="006C568C" w:rsidP="00A55748">
            <w:pPr>
              <w:jc w:val="both"/>
              <w:rPr>
                <w:szCs w:val="24"/>
                <w:lang w:val="lt-LT"/>
              </w:rPr>
            </w:pPr>
            <w:r w:rsidRPr="00384AAF">
              <w:rPr>
                <w:szCs w:val="24"/>
                <w:lang w:val="lt-LT"/>
              </w:rPr>
              <w:t>Koncertai Palūšės valtinėje</w:t>
            </w:r>
          </w:p>
        </w:tc>
        <w:tc>
          <w:tcPr>
            <w:tcW w:w="2647" w:type="dxa"/>
          </w:tcPr>
          <w:p w14:paraId="43D8B5B6" w14:textId="0DB7939B" w:rsidR="0088520E" w:rsidRPr="00384AAF" w:rsidRDefault="00236C93" w:rsidP="00A55748">
            <w:pPr>
              <w:jc w:val="both"/>
              <w:rPr>
                <w:color w:val="000000"/>
                <w:szCs w:val="24"/>
                <w:lang w:val="lt-LT"/>
              </w:rPr>
            </w:pPr>
            <w:r w:rsidRPr="00384AAF">
              <w:rPr>
                <w:color w:val="000000"/>
                <w:szCs w:val="24"/>
                <w:lang w:val="lt-LT"/>
              </w:rPr>
              <w:t xml:space="preserve">VšĮ </w:t>
            </w:r>
            <w:r w:rsidR="00177059" w:rsidRPr="00384AAF">
              <w:rPr>
                <w:color w:val="000000"/>
                <w:szCs w:val="24"/>
                <w:lang w:val="lt-LT"/>
              </w:rPr>
              <w:t>„Idėjų tiltai“</w:t>
            </w:r>
          </w:p>
        </w:tc>
      </w:tr>
      <w:tr w:rsidR="00433840" w:rsidRPr="00384AAF" w14:paraId="0B56F631" w14:textId="77777777" w:rsidTr="0043771F">
        <w:trPr>
          <w:trHeight w:val="588"/>
          <w:jc w:val="center"/>
        </w:trPr>
        <w:tc>
          <w:tcPr>
            <w:tcW w:w="636" w:type="dxa"/>
          </w:tcPr>
          <w:p w14:paraId="7571C45E" w14:textId="4485A669" w:rsidR="00433840" w:rsidRPr="00384AAF" w:rsidRDefault="009D5A6A" w:rsidP="00A55748">
            <w:pPr>
              <w:tabs>
                <w:tab w:val="clear" w:pos="1293"/>
                <w:tab w:val="left" w:pos="1583"/>
              </w:tabs>
              <w:jc w:val="center"/>
              <w:rPr>
                <w:color w:val="000000"/>
                <w:szCs w:val="24"/>
                <w:lang w:val="lt-LT"/>
              </w:rPr>
            </w:pPr>
            <w:r w:rsidRPr="00384AAF">
              <w:rPr>
                <w:color w:val="000000"/>
                <w:szCs w:val="24"/>
                <w:lang w:val="lt-LT"/>
              </w:rPr>
              <w:t>5</w:t>
            </w:r>
            <w:r w:rsidR="00177059" w:rsidRPr="00384AAF">
              <w:rPr>
                <w:color w:val="000000"/>
                <w:szCs w:val="24"/>
                <w:lang w:val="lt-LT"/>
              </w:rPr>
              <w:t>8</w:t>
            </w:r>
            <w:r w:rsidRPr="00384AAF">
              <w:rPr>
                <w:color w:val="000000"/>
                <w:szCs w:val="24"/>
                <w:lang w:val="lt-LT"/>
              </w:rPr>
              <w:t>.</w:t>
            </w:r>
          </w:p>
        </w:tc>
        <w:tc>
          <w:tcPr>
            <w:tcW w:w="1324" w:type="dxa"/>
          </w:tcPr>
          <w:p w14:paraId="2887434F" w14:textId="7CFC1F6B" w:rsidR="00433840" w:rsidRPr="00384AAF" w:rsidRDefault="00433840" w:rsidP="00A55748">
            <w:pPr>
              <w:tabs>
                <w:tab w:val="clear" w:pos="1293"/>
                <w:tab w:val="left" w:pos="1583"/>
              </w:tabs>
              <w:jc w:val="center"/>
              <w:rPr>
                <w:color w:val="000000"/>
                <w:szCs w:val="24"/>
                <w:lang w:val="lt-LT"/>
              </w:rPr>
            </w:pPr>
            <w:r w:rsidRPr="00384AAF">
              <w:rPr>
                <w:color w:val="000000"/>
                <w:szCs w:val="24"/>
                <w:lang w:val="lt-LT"/>
              </w:rPr>
              <w:t>Birželio mėn.</w:t>
            </w:r>
          </w:p>
        </w:tc>
        <w:tc>
          <w:tcPr>
            <w:tcW w:w="2886" w:type="dxa"/>
          </w:tcPr>
          <w:p w14:paraId="682DFC99" w14:textId="0F09E830" w:rsidR="00433840" w:rsidRPr="00384AAF" w:rsidRDefault="006B6C09" w:rsidP="00A55748">
            <w:pPr>
              <w:jc w:val="both"/>
              <w:rPr>
                <w:szCs w:val="24"/>
                <w:lang w:val="lt-LT"/>
              </w:rPr>
            </w:pPr>
            <w:r w:rsidRPr="00384AAF">
              <w:rPr>
                <w:szCs w:val="24"/>
                <w:lang w:val="lt-LT"/>
              </w:rPr>
              <w:t>Europos archeologijos dienoms paminėti</w:t>
            </w:r>
            <w:r w:rsidR="00CC0CB2" w:rsidRPr="00384AAF">
              <w:rPr>
                <w:szCs w:val="24"/>
                <w:lang w:val="lt-LT"/>
              </w:rPr>
              <w:t xml:space="preserve"> skirtas renginys</w:t>
            </w:r>
          </w:p>
        </w:tc>
        <w:tc>
          <w:tcPr>
            <w:tcW w:w="2647" w:type="dxa"/>
          </w:tcPr>
          <w:p w14:paraId="47405DB0" w14:textId="64FEA0AC" w:rsidR="00433840" w:rsidRPr="00384AAF" w:rsidRDefault="00CC0CB2" w:rsidP="00A55748">
            <w:pPr>
              <w:jc w:val="both"/>
              <w:rPr>
                <w:color w:val="000000"/>
                <w:szCs w:val="24"/>
                <w:lang w:val="lt-LT"/>
              </w:rPr>
            </w:pPr>
            <w:r w:rsidRPr="00384AAF">
              <w:rPr>
                <w:color w:val="000000"/>
                <w:szCs w:val="24"/>
                <w:lang w:val="lt-LT"/>
              </w:rPr>
              <w:t>Ignalinos krašto m</w:t>
            </w:r>
            <w:r w:rsidR="000B50BA" w:rsidRPr="00384AAF">
              <w:rPr>
                <w:color w:val="000000"/>
                <w:szCs w:val="24"/>
                <w:lang w:val="lt-LT"/>
              </w:rPr>
              <w:t>u</w:t>
            </w:r>
            <w:r w:rsidRPr="00384AAF">
              <w:rPr>
                <w:color w:val="000000"/>
                <w:szCs w:val="24"/>
                <w:lang w:val="lt-LT"/>
              </w:rPr>
              <w:t>ziejus</w:t>
            </w:r>
          </w:p>
        </w:tc>
      </w:tr>
      <w:tr w:rsidR="001D761D" w:rsidRPr="00384AAF" w14:paraId="3D72BB82" w14:textId="77777777" w:rsidTr="0043771F">
        <w:trPr>
          <w:jc w:val="center"/>
        </w:trPr>
        <w:tc>
          <w:tcPr>
            <w:tcW w:w="636" w:type="dxa"/>
          </w:tcPr>
          <w:p w14:paraId="445555A6" w14:textId="037DFFC0"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5</w:t>
            </w:r>
            <w:r w:rsidR="00177059" w:rsidRPr="00384AAF">
              <w:rPr>
                <w:color w:val="000000"/>
                <w:szCs w:val="24"/>
                <w:lang w:val="lt-LT"/>
              </w:rPr>
              <w:t>9</w:t>
            </w:r>
            <w:r w:rsidRPr="00384AAF">
              <w:rPr>
                <w:color w:val="000000"/>
                <w:szCs w:val="24"/>
                <w:lang w:val="lt-LT"/>
              </w:rPr>
              <w:t>.</w:t>
            </w:r>
          </w:p>
        </w:tc>
        <w:tc>
          <w:tcPr>
            <w:tcW w:w="1324" w:type="dxa"/>
          </w:tcPr>
          <w:p w14:paraId="18C3954D"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Birželio mėn.</w:t>
            </w:r>
          </w:p>
        </w:tc>
        <w:tc>
          <w:tcPr>
            <w:tcW w:w="2886" w:type="dxa"/>
          </w:tcPr>
          <w:p w14:paraId="22437634" w14:textId="77777777" w:rsidR="001D761D" w:rsidRPr="00384AAF" w:rsidRDefault="001D761D" w:rsidP="00A55748">
            <w:pPr>
              <w:jc w:val="both"/>
              <w:rPr>
                <w:color w:val="000000"/>
                <w:szCs w:val="24"/>
                <w:lang w:val="lt-LT"/>
              </w:rPr>
            </w:pPr>
            <w:r w:rsidRPr="00384AAF">
              <w:rPr>
                <w:color w:val="000000"/>
                <w:szCs w:val="24"/>
                <w:lang w:val="lt-LT"/>
              </w:rPr>
              <w:t>Atviras paplūdimio tinklinio turnyras</w:t>
            </w:r>
          </w:p>
        </w:tc>
        <w:tc>
          <w:tcPr>
            <w:tcW w:w="2647" w:type="dxa"/>
          </w:tcPr>
          <w:p w14:paraId="111A6A75"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323C7A" w:rsidRPr="00384AAF" w14:paraId="45C5E831" w14:textId="77777777" w:rsidTr="0043771F">
        <w:trPr>
          <w:jc w:val="center"/>
        </w:trPr>
        <w:tc>
          <w:tcPr>
            <w:tcW w:w="636" w:type="dxa"/>
          </w:tcPr>
          <w:p w14:paraId="2BE3B8FC" w14:textId="33DB9E6E" w:rsidR="00323C7A" w:rsidRPr="00384AAF" w:rsidRDefault="00177059" w:rsidP="00A55748">
            <w:pPr>
              <w:tabs>
                <w:tab w:val="clear" w:pos="1293"/>
                <w:tab w:val="left" w:pos="1583"/>
              </w:tabs>
              <w:jc w:val="center"/>
              <w:rPr>
                <w:color w:val="000000"/>
                <w:szCs w:val="24"/>
                <w:lang w:val="lt-LT"/>
              </w:rPr>
            </w:pPr>
            <w:r w:rsidRPr="00384AAF">
              <w:rPr>
                <w:color w:val="000000"/>
                <w:szCs w:val="24"/>
                <w:lang w:val="lt-LT"/>
              </w:rPr>
              <w:t>60</w:t>
            </w:r>
            <w:r w:rsidR="00E40B2B" w:rsidRPr="00384AAF">
              <w:rPr>
                <w:color w:val="000000"/>
                <w:szCs w:val="24"/>
                <w:lang w:val="lt-LT"/>
              </w:rPr>
              <w:t>.</w:t>
            </w:r>
          </w:p>
        </w:tc>
        <w:tc>
          <w:tcPr>
            <w:tcW w:w="1324" w:type="dxa"/>
          </w:tcPr>
          <w:p w14:paraId="5A3C614E" w14:textId="07DB0518" w:rsidR="00323C7A" w:rsidRPr="00384AAF" w:rsidRDefault="004D6CC6" w:rsidP="00A55748">
            <w:pPr>
              <w:tabs>
                <w:tab w:val="clear" w:pos="1293"/>
                <w:tab w:val="left" w:pos="1583"/>
              </w:tabs>
              <w:jc w:val="center"/>
              <w:rPr>
                <w:color w:val="000000"/>
                <w:szCs w:val="24"/>
                <w:lang w:val="lt-LT"/>
              </w:rPr>
            </w:pPr>
            <w:r w:rsidRPr="00384AAF">
              <w:rPr>
                <w:color w:val="000000"/>
                <w:szCs w:val="24"/>
                <w:lang w:val="lt-LT"/>
              </w:rPr>
              <w:t>Birželio</w:t>
            </w:r>
            <w:r w:rsidR="005866EB" w:rsidRPr="00384AAF">
              <w:rPr>
                <w:color w:val="000000"/>
                <w:szCs w:val="24"/>
                <w:lang w:val="lt-LT"/>
              </w:rPr>
              <w:t xml:space="preserve">– </w:t>
            </w:r>
            <w:r w:rsidR="00DD5036" w:rsidRPr="00384AAF">
              <w:rPr>
                <w:color w:val="000000"/>
                <w:szCs w:val="24"/>
                <w:lang w:val="lt-LT"/>
              </w:rPr>
              <w:t>rugpjūčio mėn.</w:t>
            </w:r>
          </w:p>
        </w:tc>
        <w:tc>
          <w:tcPr>
            <w:tcW w:w="2886" w:type="dxa"/>
          </w:tcPr>
          <w:p w14:paraId="596DCB4B" w14:textId="751B8848" w:rsidR="00323C7A" w:rsidRPr="00384AAF" w:rsidRDefault="00DD5036" w:rsidP="00A55748">
            <w:pPr>
              <w:jc w:val="both"/>
              <w:rPr>
                <w:color w:val="000000"/>
                <w:szCs w:val="24"/>
                <w:lang w:val="lt-LT"/>
              </w:rPr>
            </w:pPr>
            <w:r w:rsidRPr="00384AAF">
              <w:rPr>
                <w:color w:val="000000"/>
                <w:szCs w:val="24"/>
                <w:lang w:val="lt-LT"/>
              </w:rPr>
              <w:t>Akcija „Vasara su knyga“</w:t>
            </w:r>
          </w:p>
        </w:tc>
        <w:tc>
          <w:tcPr>
            <w:tcW w:w="2647" w:type="dxa"/>
          </w:tcPr>
          <w:p w14:paraId="641CF3E8" w14:textId="15A63007" w:rsidR="00323C7A" w:rsidRPr="00384AAF" w:rsidRDefault="005866EB" w:rsidP="00A55748">
            <w:pPr>
              <w:jc w:val="both"/>
              <w:rPr>
                <w:color w:val="000000"/>
                <w:szCs w:val="24"/>
                <w:lang w:val="lt-LT"/>
              </w:rPr>
            </w:pPr>
            <w:r w:rsidRPr="00384AAF">
              <w:rPr>
                <w:color w:val="000000"/>
                <w:szCs w:val="24"/>
                <w:lang w:val="lt-LT"/>
              </w:rPr>
              <w:t>Ignalinos rajono savivaldybės viešoji biblioteka</w:t>
            </w:r>
          </w:p>
        </w:tc>
      </w:tr>
      <w:tr w:rsidR="002D159E" w:rsidRPr="00384AAF" w14:paraId="1CA17D2D" w14:textId="77777777" w:rsidTr="0043771F">
        <w:trPr>
          <w:jc w:val="center"/>
        </w:trPr>
        <w:tc>
          <w:tcPr>
            <w:tcW w:w="636" w:type="dxa"/>
          </w:tcPr>
          <w:p w14:paraId="4B478020" w14:textId="77777777" w:rsidR="002D159E" w:rsidRPr="00384AAF" w:rsidRDefault="002D159E" w:rsidP="00A55748">
            <w:pPr>
              <w:tabs>
                <w:tab w:val="clear" w:pos="1293"/>
                <w:tab w:val="left" w:pos="1583"/>
              </w:tabs>
              <w:jc w:val="center"/>
              <w:rPr>
                <w:color w:val="000000"/>
                <w:szCs w:val="24"/>
                <w:lang w:val="lt-LT"/>
              </w:rPr>
            </w:pPr>
          </w:p>
          <w:p w14:paraId="584B7D31" w14:textId="0B6FA5B1" w:rsidR="002D159E" w:rsidRPr="00384AAF" w:rsidRDefault="00E40B2B" w:rsidP="00A55748">
            <w:pPr>
              <w:tabs>
                <w:tab w:val="clear" w:pos="1293"/>
                <w:tab w:val="left" w:pos="1583"/>
              </w:tabs>
              <w:jc w:val="center"/>
              <w:rPr>
                <w:color w:val="000000"/>
                <w:szCs w:val="24"/>
                <w:lang w:val="lt-LT"/>
              </w:rPr>
            </w:pPr>
            <w:r w:rsidRPr="00384AAF">
              <w:rPr>
                <w:color w:val="000000"/>
                <w:szCs w:val="24"/>
                <w:lang w:val="lt-LT"/>
              </w:rPr>
              <w:t>6</w:t>
            </w:r>
            <w:r w:rsidR="00177059" w:rsidRPr="00384AAF">
              <w:rPr>
                <w:color w:val="000000"/>
                <w:szCs w:val="24"/>
                <w:lang w:val="lt-LT"/>
              </w:rPr>
              <w:t>1</w:t>
            </w:r>
            <w:r w:rsidRPr="00384AAF">
              <w:rPr>
                <w:color w:val="000000"/>
                <w:szCs w:val="24"/>
                <w:lang w:val="lt-LT"/>
              </w:rPr>
              <w:t>.</w:t>
            </w:r>
          </w:p>
        </w:tc>
        <w:tc>
          <w:tcPr>
            <w:tcW w:w="1324" w:type="dxa"/>
          </w:tcPr>
          <w:p w14:paraId="630E9F35" w14:textId="785F2283" w:rsidR="002D159E" w:rsidRPr="00384AAF" w:rsidRDefault="0065403E" w:rsidP="00A55748">
            <w:pPr>
              <w:tabs>
                <w:tab w:val="clear" w:pos="1293"/>
                <w:tab w:val="left" w:pos="1583"/>
              </w:tabs>
              <w:jc w:val="center"/>
              <w:rPr>
                <w:color w:val="000000"/>
                <w:szCs w:val="24"/>
                <w:lang w:val="lt-LT"/>
              </w:rPr>
            </w:pPr>
            <w:r w:rsidRPr="00384AAF">
              <w:rPr>
                <w:color w:val="000000"/>
                <w:szCs w:val="24"/>
                <w:lang w:val="lt-LT"/>
              </w:rPr>
              <w:t>Birželio– rugpjūčio mėn.</w:t>
            </w:r>
          </w:p>
        </w:tc>
        <w:tc>
          <w:tcPr>
            <w:tcW w:w="2886" w:type="dxa"/>
          </w:tcPr>
          <w:p w14:paraId="42FEAF5C" w14:textId="66D6C0D5" w:rsidR="002D159E" w:rsidRPr="00384AAF" w:rsidRDefault="0065403E" w:rsidP="00A55748">
            <w:pPr>
              <w:jc w:val="both"/>
              <w:rPr>
                <w:color w:val="000000"/>
                <w:szCs w:val="24"/>
                <w:lang w:val="lt-LT"/>
              </w:rPr>
            </w:pPr>
            <w:r w:rsidRPr="00384AAF">
              <w:rPr>
                <w:color w:val="000000"/>
                <w:szCs w:val="24"/>
                <w:lang w:val="lt-LT"/>
              </w:rPr>
              <w:t xml:space="preserve">Tarptautinis </w:t>
            </w:r>
            <w:r w:rsidR="00EE7A83" w:rsidRPr="00384AAF">
              <w:rPr>
                <w:color w:val="000000"/>
                <w:szCs w:val="24"/>
                <w:lang w:val="lt-LT"/>
              </w:rPr>
              <w:t>muzikos festivalis „Vandens muzika.</w:t>
            </w:r>
            <w:r w:rsidR="00263668" w:rsidRPr="00384AAF">
              <w:rPr>
                <w:color w:val="000000"/>
                <w:szCs w:val="24"/>
                <w:lang w:val="lt-LT"/>
              </w:rPr>
              <w:t xml:space="preserve"> </w:t>
            </w:r>
            <w:r w:rsidR="00761CE2" w:rsidRPr="00384AAF">
              <w:rPr>
                <w:color w:val="000000"/>
                <w:szCs w:val="24"/>
                <w:lang w:val="lt-LT"/>
              </w:rPr>
              <w:t>Ignalina“</w:t>
            </w:r>
          </w:p>
        </w:tc>
        <w:tc>
          <w:tcPr>
            <w:tcW w:w="2647" w:type="dxa"/>
          </w:tcPr>
          <w:p w14:paraId="3F9A46F8" w14:textId="206BFAC0" w:rsidR="002D159E" w:rsidRPr="00384AAF" w:rsidRDefault="00761CE2" w:rsidP="00A55748">
            <w:pPr>
              <w:jc w:val="both"/>
              <w:rPr>
                <w:color w:val="000000"/>
                <w:szCs w:val="24"/>
                <w:lang w:val="lt-LT"/>
              </w:rPr>
            </w:pPr>
            <w:r w:rsidRPr="00384AAF">
              <w:rPr>
                <w:color w:val="000000"/>
                <w:szCs w:val="24"/>
                <w:lang w:val="lt-LT"/>
              </w:rPr>
              <w:t>Ignalinos rajono kultūros centras</w:t>
            </w:r>
          </w:p>
        </w:tc>
      </w:tr>
      <w:tr w:rsidR="001D761D" w:rsidRPr="00384AAF" w14:paraId="0A858A77" w14:textId="77777777" w:rsidTr="0043771F">
        <w:trPr>
          <w:jc w:val="center"/>
        </w:trPr>
        <w:tc>
          <w:tcPr>
            <w:tcW w:w="636" w:type="dxa"/>
          </w:tcPr>
          <w:p w14:paraId="75903C1F" w14:textId="17C76D29" w:rsidR="001D761D" w:rsidRPr="00384AAF" w:rsidRDefault="00E40B2B" w:rsidP="00A55748">
            <w:pPr>
              <w:tabs>
                <w:tab w:val="clear" w:pos="1293"/>
                <w:tab w:val="left" w:pos="1583"/>
              </w:tabs>
              <w:jc w:val="center"/>
              <w:rPr>
                <w:color w:val="000000"/>
                <w:szCs w:val="24"/>
                <w:lang w:val="lt-LT"/>
              </w:rPr>
            </w:pPr>
            <w:r w:rsidRPr="00384AAF">
              <w:rPr>
                <w:color w:val="000000"/>
                <w:szCs w:val="24"/>
                <w:lang w:val="lt-LT"/>
              </w:rPr>
              <w:t>6</w:t>
            </w:r>
            <w:r w:rsidR="00C871F9" w:rsidRPr="00384AAF">
              <w:rPr>
                <w:color w:val="000000"/>
                <w:szCs w:val="24"/>
                <w:lang w:val="lt-LT"/>
              </w:rPr>
              <w:t>2</w:t>
            </w:r>
            <w:r w:rsidR="001D761D" w:rsidRPr="00384AAF">
              <w:rPr>
                <w:color w:val="000000"/>
                <w:szCs w:val="24"/>
                <w:lang w:val="lt-LT"/>
              </w:rPr>
              <w:t>.</w:t>
            </w:r>
          </w:p>
        </w:tc>
        <w:tc>
          <w:tcPr>
            <w:tcW w:w="1324" w:type="dxa"/>
          </w:tcPr>
          <w:p w14:paraId="395F5F8F"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 xml:space="preserve">Birželio </w:t>
            </w:r>
            <w:r w:rsidRPr="00384AAF">
              <w:rPr>
                <w:color w:val="000000"/>
                <w:szCs w:val="24"/>
                <w:lang w:val="lt-LT"/>
              </w:rPr>
              <w:lastRenderedPageBreak/>
              <w:t>mėn.</w:t>
            </w:r>
          </w:p>
        </w:tc>
        <w:tc>
          <w:tcPr>
            <w:tcW w:w="2886" w:type="dxa"/>
          </w:tcPr>
          <w:p w14:paraId="1AE1B2D0" w14:textId="77777777" w:rsidR="001D761D" w:rsidRPr="00384AAF" w:rsidRDefault="001D761D" w:rsidP="00A55748">
            <w:pPr>
              <w:jc w:val="both"/>
              <w:rPr>
                <w:color w:val="000000"/>
                <w:szCs w:val="24"/>
                <w:lang w:val="lt-LT"/>
              </w:rPr>
            </w:pPr>
            <w:r w:rsidRPr="00384AAF">
              <w:rPr>
                <w:color w:val="000000"/>
                <w:szCs w:val="24"/>
                <w:lang w:val="lt-LT"/>
              </w:rPr>
              <w:lastRenderedPageBreak/>
              <w:t xml:space="preserve">Atviros vaikų dviračių, </w:t>
            </w:r>
            <w:proofErr w:type="spellStart"/>
            <w:r w:rsidRPr="00384AAF">
              <w:rPr>
                <w:color w:val="000000"/>
                <w:szCs w:val="24"/>
                <w:lang w:val="lt-LT"/>
              </w:rPr>
              <w:lastRenderedPageBreak/>
              <w:t>balansiukų</w:t>
            </w:r>
            <w:proofErr w:type="spellEnd"/>
            <w:r w:rsidRPr="00384AAF">
              <w:rPr>
                <w:color w:val="000000"/>
                <w:szCs w:val="24"/>
                <w:lang w:val="lt-LT"/>
              </w:rPr>
              <w:t xml:space="preserve"> ir </w:t>
            </w:r>
            <w:proofErr w:type="spellStart"/>
            <w:r w:rsidRPr="00384AAF">
              <w:rPr>
                <w:color w:val="000000"/>
                <w:szCs w:val="24"/>
                <w:lang w:val="lt-LT"/>
              </w:rPr>
              <w:t>paspirtukų</w:t>
            </w:r>
            <w:proofErr w:type="spellEnd"/>
            <w:r w:rsidRPr="00384AAF">
              <w:rPr>
                <w:color w:val="000000"/>
                <w:szCs w:val="24"/>
                <w:lang w:val="lt-LT"/>
              </w:rPr>
              <w:t xml:space="preserve"> lenktynės. I etapas</w:t>
            </w:r>
          </w:p>
        </w:tc>
        <w:tc>
          <w:tcPr>
            <w:tcW w:w="2647" w:type="dxa"/>
          </w:tcPr>
          <w:p w14:paraId="5F95A270" w14:textId="77777777" w:rsidR="001D761D" w:rsidRPr="00384AAF" w:rsidRDefault="001D761D" w:rsidP="00A55748">
            <w:pPr>
              <w:jc w:val="both"/>
              <w:rPr>
                <w:color w:val="000000"/>
                <w:szCs w:val="24"/>
                <w:lang w:val="lt-LT"/>
              </w:rPr>
            </w:pPr>
            <w:r w:rsidRPr="00384AAF">
              <w:rPr>
                <w:color w:val="000000"/>
                <w:szCs w:val="24"/>
                <w:lang w:val="lt-LT"/>
              </w:rPr>
              <w:lastRenderedPageBreak/>
              <w:t xml:space="preserve">Ignalinos rajono švietimo </w:t>
            </w:r>
            <w:r w:rsidRPr="00384AAF">
              <w:rPr>
                <w:color w:val="000000"/>
                <w:szCs w:val="24"/>
                <w:lang w:val="lt-LT"/>
              </w:rPr>
              <w:lastRenderedPageBreak/>
              <w:t>ir sporto paslaugų centras</w:t>
            </w:r>
          </w:p>
        </w:tc>
      </w:tr>
      <w:tr w:rsidR="008644F7" w:rsidRPr="00384AAF" w14:paraId="6899D27A" w14:textId="77777777" w:rsidTr="0043771F">
        <w:trPr>
          <w:jc w:val="center"/>
        </w:trPr>
        <w:tc>
          <w:tcPr>
            <w:tcW w:w="636" w:type="dxa"/>
          </w:tcPr>
          <w:p w14:paraId="25057147" w14:textId="77A3B496" w:rsidR="008644F7" w:rsidRPr="00384AAF" w:rsidRDefault="008644F7" w:rsidP="00A55748">
            <w:pPr>
              <w:tabs>
                <w:tab w:val="clear" w:pos="1293"/>
                <w:tab w:val="left" w:pos="1583"/>
              </w:tabs>
              <w:jc w:val="center"/>
              <w:rPr>
                <w:color w:val="000000"/>
                <w:szCs w:val="24"/>
                <w:lang w:val="lt-LT"/>
              </w:rPr>
            </w:pPr>
            <w:r w:rsidRPr="00384AAF">
              <w:rPr>
                <w:color w:val="000000"/>
                <w:szCs w:val="24"/>
                <w:lang w:val="lt-LT"/>
              </w:rPr>
              <w:lastRenderedPageBreak/>
              <w:t>6</w:t>
            </w:r>
            <w:r w:rsidR="00C871F9" w:rsidRPr="00384AAF">
              <w:rPr>
                <w:color w:val="000000"/>
                <w:szCs w:val="24"/>
                <w:lang w:val="lt-LT"/>
              </w:rPr>
              <w:t>3</w:t>
            </w:r>
            <w:r w:rsidRPr="00384AAF">
              <w:rPr>
                <w:color w:val="000000"/>
                <w:szCs w:val="24"/>
                <w:lang w:val="lt-LT"/>
              </w:rPr>
              <w:t>.</w:t>
            </w:r>
          </w:p>
        </w:tc>
        <w:tc>
          <w:tcPr>
            <w:tcW w:w="1324" w:type="dxa"/>
          </w:tcPr>
          <w:p w14:paraId="5CD767CA" w14:textId="3901A187" w:rsidR="008644F7" w:rsidRPr="00384AAF" w:rsidRDefault="008644F7" w:rsidP="00A55748">
            <w:pPr>
              <w:tabs>
                <w:tab w:val="clear" w:pos="1293"/>
                <w:tab w:val="left" w:pos="1583"/>
              </w:tabs>
              <w:jc w:val="center"/>
              <w:rPr>
                <w:color w:val="000000"/>
                <w:szCs w:val="24"/>
                <w:lang w:val="lt-LT"/>
              </w:rPr>
            </w:pPr>
            <w:r w:rsidRPr="00384AAF">
              <w:rPr>
                <w:szCs w:val="24"/>
                <w:lang w:val="lt-LT"/>
              </w:rPr>
              <w:t xml:space="preserve">Birželio </w:t>
            </w:r>
            <w:r w:rsidR="002852A2" w:rsidRPr="00384AAF">
              <w:rPr>
                <w:szCs w:val="24"/>
                <w:lang w:val="lt-LT"/>
              </w:rPr>
              <w:t>14</w:t>
            </w:r>
            <w:r w:rsidR="003D09B8" w:rsidRPr="00384AAF">
              <w:rPr>
                <w:szCs w:val="24"/>
                <w:lang w:val="lt-LT"/>
              </w:rPr>
              <w:t xml:space="preserve"> </w:t>
            </w:r>
            <w:r w:rsidR="00951116" w:rsidRPr="00384AAF">
              <w:rPr>
                <w:szCs w:val="24"/>
                <w:lang w:val="lt-LT"/>
              </w:rPr>
              <w:t>/</w:t>
            </w:r>
            <w:r w:rsidR="003D09B8" w:rsidRPr="00384AAF">
              <w:rPr>
                <w:szCs w:val="24"/>
                <w:lang w:val="lt-LT"/>
              </w:rPr>
              <w:t xml:space="preserve"> </w:t>
            </w:r>
            <w:r w:rsidR="00951116" w:rsidRPr="00384AAF">
              <w:rPr>
                <w:szCs w:val="24"/>
                <w:lang w:val="lt-LT"/>
              </w:rPr>
              <w:t>15</w:t>
            </w:r>
            <w:r w:rsidR="002852A2" w:rsidRPr="00384AAF">
              <w:rPr>
                <w:szCs w:val="24"/>
                <w:lang w:val="lt-LT"/>
              </w:rPr>
              <w:t xml:space="preserve"> d. </w:t>
            </w:r>
          </w:p>
        </w:tc>
        <w:tc>
          <w:tcPr>
            <w:tcW w:w="2886" w:type="dxa"/>
          </w:tcPr>
          <w:p w14:paraId="4EB596A9" w14:textId="4F9595C1" w:rsidR="008644F7" w:rsidRPr="00384AAF" w:rsidRDefault="00512253" w:rsidP="00A55748">
            <w:pPr>
              <w:jc w:val="both"/>
              <w:rPr>
                <w:color w:val="000000"/>
                <w:szCs w:val="24"/>
                <w:lang w:val="lt-LT"/>
              </w:rPr>
            </w:pPr>
            <w:r w:rsidRPr="00384AAF">
              <w:rPr>
                <w:color w:val="000000"/>
                <w:szCs w:val="24"/>
                <w:lang w:val="lt-LT"/>
              </w:rPr>
              <w:t>Gedulo ir vilties</w:t>
            </w:r>
            <w:r w:rsidR="00263158" w:rsidRPr="00384AAF">
              <w:rPr>
                <w:color w:val="000000"/>
                <w:szCs w:val="24"/>
                <w:lang w:val="lt-LT"/>
              </w:rPr>
              <w:t>, genocido ir okupacijos</w:t>
            </w:r>
            <w:r w:rsidRPr="00384AAF">
              <w:rPr>
                <w:color w:val="000000"/>
                <w:szCs w:val="24"/>
                <w:lang w:val="lt-LT"/>
              </w:rPr>
              <w:t xml:space="preserve"> dien</w:t>
            </w:r>
            <w:r w:rsidR="000C4729" w:rsidRPr="00384AAF">
              <w:rPr>
                <w:color w:val="000000"/>
                <w:szCs w:val="24"/>
                <w:lang w:val="lt-LT"/>
              </w:rPr>
              <w:t>ų</w:t>
            </w:r>
            <w:r w:rsidRPr="00384AAF">
              <w:rPr>
                <w:color w:val="000000"/>
                <w:szCs w:val="24"/>
                <w:lang w:val="lt-LT"/>
              </w:rPr>
              <w:t xml:space="preserve"> minėjim</w:t>
            </w:r>
            <w:r w:rsidR="00AB5206" w:rsidRPr="00384AAF">
              <w:rPr>
                <w:color w:val="000000"/>
                <w:szCs w:val="24"/>
                <w:lang w:val="lt-LT"/>
              </w:rPr>
              <w:t>as</w:t>
            </w:r>
          </w:p>
        </w:tc>
        <w:tc>
          <w:tcPr>
            <w:tcW w:w="2647" w:type="dxa"/>
          </w:tcPr>
          <w:p w14:paraId="2761A8EA" w14:textId="3F7B4C2C" w:rsidR="008644F7" w:rsidRPr="00384AAF" w:rsidRDefault="00AB5206" w:rsidP="00A55748">
            <w:pPr>
              <w:jc w:val="both"/>
              <w:rPr>
                <w:color w:val="000000"/>
                <w:szCs w:val="24"/>
                <w:lang w:val="lt-LT"/>
              </w:rPr>
            </w:pPr>
            <w:r w:rsidRPr="00384AAF">
              <w:rPr>
                <w:color w:val="000000"/>
                <w:szCs w:val="24"/>
                <w:lang w:val="lt-LT"/>
              </w:rPr>
              <w:t>Ignalinos rajono kultūros centras</w:t>
            </w:r>
            <w:r w:rsidR="00384AAF" w:rsidRPr="00384AAF">
              <w:rPr>
                <w:color w:val="000000"/>
                <w:szCs w:val="24"/>
                <w:lang w:val="lt-LT"/>
              </w:rPr>
              <w:t xml:space="preserve"> </w:t>
            </w:r>
          </w:p>
        </w:tc>
      </w:tr>
      <w:tr w:rsidR="000B50BA" w:rsidRPr="00384AAF" w14:paraId="1D8D1A22" w14:textId="77777777" w:rsidTr="0043771F">
        <w:trPr>
          <w:jc w:val="center"/>
        </w:trPr>
        <w:tc>
          <w:tcPr>
            <w:tcW w:w="636" w:type="dxa"/>
          </w:tcPr>
          <w:p w14:paraId="50E5162B" w14:textId="4FC1A4CC" w:rsidR="000B50BA" w:rsidRPr="00384AAF" w:rsidRDefault="00E40B2B" w:rsidP="00A55748">
            <w:pPr>
              <w:tabs>
                <w:tab w:val="clear" w:pos="1293"/>
                <w:tab w:val="left" w:pos="1583"/>
              </w:tabs>
              <w:jc w:val="center"/>
              <w:rPr>
                <w:color w:val="000000"/>
                <w:szCs w:val="24"/>
                <w:lang w:val="lt-LT"/>
              </w:rPr>
            </w:pPr>
            <w:r w:rsidRPr="00384AAF">
              <w:rPr>
                <w:color w:val="000000"/>
                <w:szCs w:val="24"/>
                <w:lang w:val="lt-LT"/>
              </w:rPr>
              <w:t>6</w:t>
            </w:r>
            <w:r w:rsidR="00C871F9" w:rsidRPr="00384AAF">
              <w:rPr>
                <w:color w:val="000000"/>
                <w:szCs w:val="24"/>
                <w:lang w:val="lt-LT"/>
              </w:rPr>
              <w:t>4</w:t>
            </w:r>
            <w:r w:rsidRPr="00384AAF">
              <w:rPr>
                <w:color w:val="000000"/>
                <w:szCs w:val="24"/>
                <w:lang w:val="lt-LT"/>
              </w:rPr>
              <w:t>.</w:t>
            </w:r>
          </w:p>
        </w:tc>
        <w:tc>
          <w:tcPr>
            <w:tcW w:w="1324" w:type="dxa"/>
          </w:tcPr>
          <w:p w14:paraId="7F9054FF" w14:textId="0C1B3F72" w:rsidR="000B50BA" w:rsidRPr="00384AAF" w:rsidRDefault="0039221D" w:rsidP="00A55748">
            <w:pPr>
              <w:tabs>
                <w:tab w:val="clear" w:pos="1293"/>
                <w:tab w:val="left" w:pos="1583"/>
              </w:tabs>
              <w:jc w:val="center"/>
              <w:rPr>
                <w:color w:val="000000"/>
                <w:szCs w:val="24"/>
                <w:lang w:val="lt-LT"/>
              </w:rPr>
            </w:pPr>
            <w:r w:rsidRPr="00384AAF">
              <w:rPr>
                <w:color w:val="000000"/>
                <w:szCs w:val="24"/>
                <w:lang w:val="lt-LT"/>
              </w:rPr>
              <w:t>Birželio 23 d.</w:t>
            </w:r>
          </w:p>
        </w:tc>
        <w:tc>
          <w:tcPr>
            <w:tcW w:w="2886" w:type="dxa"/>
          </w:tcPr>
          <w:p w14:paraId="5F19B19F" w14:textId="17B9730D" w:rsidR="000B50BA" w:rsidRPr="00384AAF" w:rsidRDefault="001D7985" w:rsidP="00A55748">
            <w:pPr>
              <w:jc w:val="both"/>
              <w:rPr>
                <w:color w:val="000000"/>
                <w:szCs w:val="24"/>
                <w:lang w:val="lt-LT"/>
              </w:rPr>
            </w:pPr>
            <w:r w:rsidRPr="00384AAF">
              <w:rPr>
                <w:color w:val="000000"/>
                <w:szCs w:val="24"/>
                <w:lang w:val="lt-LT"/>
              </w:rPr>
              <w:t>Joninių (Rasų) šventė</w:t>
            </w:r>
          </w:p>
        </w:tc>
        <w:tc>
          <w:tcPr>
            <w:tcW w:w="2647" w:type="dxa"/>
          </w:tcPr>
          <w:p w14:paraId="77C00BAE" w14:textId="3A232CF6" w:rsidR="000B50BA" w:rsidRPr="00384AAF" w:rsidRDefault="009A2584" w:rsidP="00A55748">
            <w:pPr>
              <w:jc w:val="both"/>
              <w:rPr>
                <w:color w:val="000000"/>
                <w:szCs w:val="24"/>
                <w:lang w:val="lt-LT"/>
              </w:rPr>
            </w:pPr>
            <w:r w:rsidRPr="00384AAF">
              <w:rPr>
                <w:color w:val="000000"/>
                <w:szCs w:val="24"/>
                <w:lang w:val="lt-LT"/>
              </w:rPr>
              <w:t>Ignalinos rajono kultūros centras</w:t>
            </w:r>
          </w:p>
        </w:tc>
      </w:tr>
      <w:tr w:rsidR="001E6E4B" w:rsidRPr="00384AAF" w14:paraId="09E98AB4" w14:textId="77777777" w:rsidTr="0043771F">
        <w:trPr>
          <w:jc w:val="center"/>
        </w:trPr>
        <w:tc>
          <w:tcPr>
            <w:tcW w:w="636" w:type="dxa"/>
          </w:tcPr>
          <w:p w14:paraId="5107ED12" w14:textId="5CAF022E" w:rsidR="001E6E4B" w:rsidRPr="00384AAF" w:rsidRDefault="00E40B2B" w:rsidP="00A55748">
            <w:pPr>
              <w:tabs>
                <w:tab w:val="clear" w:pos="1293"/>
                <w:tab w:val="left" w:pos="1583"/>
              </w:tabs>
              <w:jc w:val="center"/>
              <w:rPr>
                <w:color w:val="000000"/>
                <w:szCs w:val="24"/>
                <w:lang w:val="lt-LT"/>
              </w:rPr>
            </w:pPr>
            <w:r w:rsidRPr="00384AAF">
              <w:rPr>
                <w:color w:val="000000"/>
                <w:szCs w:val="24"/>
                <w:lang w:val="lt-LT"/>
              </w:rPr>
              <w:t>6</w:t>
            </w:r>
            <w:r w:rsidR="00C871F9" w:rsidRPr="00384AAF">
              <w:rPr>
                <w:color w:val="000000"/>
                <w:szCs w:val="24"/>
                <w:lang w:val="lt-LT"/>
              </w:rPr>
              <w:t>5</w:t>
            </w:r>
            <w:r w:rsidRPr="00384AAF">
              <w:rPr>
                <w:color w:val="000000"/>
                <w:szCs w:val="24"/>
                <w:lang w:val="lt-LT"/>
              </w:rPr>
              <w:t>.</w:t>
            </w:r>
          </w:p>
        </w:tc>
        <w:tc>
          <w:tcPr>
            <w:tcW w:w="1324" w:type="dxa"/>
          </w:tcPr>
          <w:p w14:paraId="381EB5B7" w14:textId="4D049E2B" w:rsidR="001E6E4B" w:rsidRPr="00384AAF" w:rsidRDefault="002079A8" w:rsidP="00A55748">
            <w:pPr>
              <w:tabs>
                <w:tab w:val="clear" w:pos="1293"/>
                <w:tab w:val="left" w:pos="1583"/>
              </w:tabs>
              <w:jc w:val="center"/>
              <w:rPr>
                <w:color w:val="000000"/>
                <w:szCs w:val="24"/>
                <w:lang w:val="lt-LT"/>
              </w:rPr>
            </w:pPr>
            <w:r w:rsidRPr="00384AAF">
              <w:rPr>
                <w:color w:val="000000"/>
                <w:szCs w:val="24"/>
                <w:lang w:val="lt-LT"/>
              </w:rPr>
              <w:t>Birželio 27 d</w:t>
            </w:r>
            <w:r w:rsidR="008D6B30" w:rsidRPr="00384AAF">
              <w:rPr>
                <w:color w:val="000000"/>
                <w:szCs w:val="24"/>
                <w:lang w:val="lt-LT"/>
              </w:rPr>
              <w:t>.</w:t>
            </w:r>
          </w:p>
        </w:tc>
        <w:tc>
          <w:tcPr>
            <w:tcW w:w="2886" w:type="dxa"/>
          </w:tcPr>
          <w:p w14:paraId="0D2DEFB8" w14:textId="3172852D" w:rsidR="001E6E4B" w:rsidRPr="00384AAF" w:rsidRDefault="008D6B30" w:rsidP="00A55748">
            <w:pPr>
              <w:jc w:val="both"/>
              <w:rPr>
                <w:color w:val="000000"/>
                <w:szCs w:val="24"/>
                <w:lang w:val="lt-LT"/>
              </w:rPr>
            </w:pPr>
            <w:r w:rsidRPr="00384AAF">
              <w:rPr>
                <w:color w:val="000000"/>
                <w:szCs w:val="24"/>
                <w:lang w:val="lt-LT"/>
              </w:rPr>
              <w:t xml:space="preserve">Renginys „Pjoviau šieną </w:t>
            </w:r>
            <w:r w:rsidR="0046499D" w:rsidRPr="00384AAF">
              <w:rPr>
                <w:color w:val="000000"/>
                <w:szCs w:val="24"/>
                <w:lang w:val="lt-LT"/>
              </w:rPr>
              <w:t>per visą dieną</w:t>
            </w:r>
            <w:r w:rsidR="00FF6F2F" w:rsidRPr="00384AAF">
              <w:rPr>
                <w:color w:val="000000"/>
                <w:szCs w:val="24"/>
                <w:lang w:val="lt-LT"/>
              </w:rPr>
              <w:t xml:space="preserve">“ </w:t>
            </w:r>
          </w:p>
        </w:tc>
        <w:tc>
          <w:tcPr>
            <w:tcW w:w="2647" w:type="dxa"/>
          </w:tcPr>
          <w:p w14:paraId="36522F33" w14:textId="391F1416" w:rsidR="001E6E4B" w:rsidRPr="00384AAF" w:rsidRDefault="00774840" w:rsidP="00A55748">
            <w:pPr>
              <w:jc w:val="both"/>
              <w:rPr>
                <w:color w:val="000000"/>
                <w:szCs w:val="24"/>
                <w:lang w:val="lt-LT"/>
              </w:rPr>
            </w:pPr>
            <w:r w:rsidRPr="00384AAF">
              <w:rPr>
                <w:color w:val="000000"/>
                <w:szCs w:val="24"/>
                <w:lang w:val="lt-LT"/>
              </w:rPr>
              <w:t>N</w:t>
            </w:r>
            <w:r w:rsidR="003D09B8" w:rsidRPr="00384AAF">
              <w:rPr>
                <w:color w:val="000000"/>
                <w:szCs w:val="24"/>
                <w:lang w:val="lt-LT"/>
              </w:rPr>
              <w:t>aujojo</w:t>
            </w:r>
            <w:r w:rsidRPr="00384AAF">
              <w:rPr>
                <w:color w:val="000000"/>
                <w:szCs w:val="24"/>
                <w:lang w:val="lt-LT"/>
              </w:rPr>
              <w:t xml:space="preserve"> D</w:t>
            </w:r>
            <w:r w:rsidR="00A930A6" w:rsidRPr="00384AAF">
              <w:rPr>
                <w:color w:val="000000"/>
                <w:szCs w:val="24"/>
                <w:lang w:val="lt-LT"/>
              </w:rPr>
              <w:t xml:space="preserve">augėliškio </w:t>
            </w:r>
            <w:r w:rsidR="00251C70" w:rsidRPr="00384AAF">
              <w:rPr>
                <w:color w:val="000000"/>
                <w:szCs w:val="24"/>
                <w:lang w:val="lt-LT"/>
              </w:rPr>
              <w:t xml:space="preserve">krašto </w:t>
            </w:r>
            <w:r w:rsidR="00066307" w:rsidRPr="00384AAF">
              <w:rPr>
                <w:color w:val="000000"/>
                <w:szCs w:val="24"/>
                <w:lang w:val="lt-LT"/>
              </w:rPr>
              <w:t>bendruomenė</w:t>
            </w:r>
          </w:p>
        </w:tc>
      </w:tr>
      <w:tr w:rsidR="00C871F9" w:rsidRPr="00384AAF" w14:paraId="06173D5B" w14:textId="77777777" w:rsidTr="0043771F">
        <w:trPr>
          <w:jc w:val="center"/>
        </w:trPr>
        <w:tc>
          <w:tcPr>
            <w:tcW w:w="636" w:type="dxa"/>
          </w:tcPr>
          <w:p w14:paraId="1B7CB31E" w14:textId="5A1427DE" w:rsidR="00C871F9" w:rsidRPr="00384AAF" w:rsidRDefault="001476FC" w:rsidP="00A55748">
            <w:pPr>
              <w:tabs>
                <w:tab w:val="clear" w:pos="1293"/>
                <w:tab w:val="left" w:pos="1583"/>
              </w:tabs>
              <w:jc w:val="center"/>
              <w:rPr>
                <w:color w:val="000000"/>
                <w:szCs w:val="24"/>
                <w:lang w:val="lt-LT"/>
              </w:rPr>
            </w:pPr>
            <w:r w:rsidRPr="00384AAF">
              <w:rPr>
                <w:color w:val="000000"/>
                <w:szCs w:val="24"/>
                <w:lang w:val="lt-LT"/>
              </w:rPr>
              <w:t>66.</w:t>
            </w:r>
          </w:p>
        </w:tc>
        <w:tc>
          <w:tcPr>
            <w:tcW w:w="1324" w:type="dxa"/>
          </w:tcPr>
          <w:p w14:paraId="19F04644" w14:textId="795938E0" w:rsidR="00C871F9" w:rsidRPr="00384AAF" w:rsidRDefault="001476FC" w:rsidP="00A55748">
            <w:pPr>
              <w:tabs>
                <w:tab w:val="clear" w:pos="1293"/>
                <w:tab w:val="left" w:pos="1583"/>
              </w:tabs>
              <w:jc w:val="center"/>
              <w:rPr>
                <w:color w:val="000000"/>
                <w:szCs w:val="24"/>
                <w:lang w:val="lt-LT"/>
              </w:rPr>
            </w:pPr>
            <w:r w:rsidRPr="00384AAF">
              <w:rPr>
                <w:color w:val="000000"/>
                <w:szCs w:val="24"/>
                <w:lang w:val="lt-LT"/>
              </w:rPr>
              <w:t>Birželio 6,</w:t>
            </w:r>
            <w:r w:rsidR="003D09B8" w:rsidRPr="00384AAF">
              <w:rPr>
                <w:color w:val="000000"/>
                <w:szCs w:val="24"/>
                <w:lang w:val="lt-LT"/>
              </w:rPr>
              <w:t xml:space="preserve"> </w:t>
            </w:r>
            <w:r w:rsidRPr="00384AAF">
              <w:rPr>
                <w:color w:val="000000"/>
                <w:szCs w:val="24"/>
                <w:lang w:val="lt-LT"/>
              </w:rPr>
              <w:t>13,</w:t>
            </w:r>
            <w:r w:rsidR="003D09B8" w:rsidRPr="00384AAF">
              <w:rPr>
                <w:color w:val="000000"/>
                <w:szCs w:val="24"/>
                <w:lang w:val="lt-LT"/>
              </w:rPr>
              <w:t xml:space="preserve"> </w:t>
            </w:r>
            <w:r w:rsidRPr="00384AAF">
              <w:rPr>
                <w:color w:val="000000"/>
                <w:szCs w:val="24"/>
                <w:lang w:val="lt-LT"/>
              </w:rPr>
              <w:t>20,</w:t>
            </w:r>
            <w:r w:rsidR="003D09B8" w:rsidRPr="00384AAF">
              <w:rPr>
                <w:color w:val="000000"/>
                <w:szCs w:val="24"/>
                <w:lang w:val="lt-LT"/>
              </w:rPr>
              <w:t xml:space="preserve"> </w:t>
            </w:r>
            <w:r w:rsidR="00F949B5" w:rsidRPr="00384AAF">
              <w:rPr>
                <w:color w:val="000000"/>
                <w:szCs w:val="24"/>
                <w:lang w:val="lt-LT"/>
              </w:rPr>
              <w:t>27 d.</w:t>
            </w:r>
          </w:p>
        </w:tc>
        <w:tc>
          <w:tcPr>
            <w:tcW w:w="2886" w:type="dxa"/>
          </w:tcPr>
          <w:p w14:paraId="31C4534E" w14:textId="3024BB73" w:rsidR="00C871F9" w:rsidRPr="00384AAF" w:rsidRDefault="00BC46D5" w:rsidP="00A55748">
            <w:pPr>
              <w:jc w:val="both"/>
              <w:rPr>
                <w:color w:val="000000"/>
                <w:szCs w:val="24"/>
                <w:lang w:val="lt-LT"/>
              </w:rPr>
            </w:pPr>
            <w:r w:rsidRPr="00384AAF">
              <w:rPr>
                <w:color w:val="000000"/>
                <w:szCs w:val="24"/>
                <w:lang w:val="lt-LT"/>
              </w:rPr>
              <w:t>Koncertai Palūšės valtinėje</w:t>
            </w:r>
          </w:p>
        </w:tc>
        <w:tc>
          <w:tcPr>
            <w:tcW w:w="2647" w:type="dxa"/>
          </w:tcPr>
          <w:p w14:paraId="53BC9E71" w14:textId="3CFECE79" w:rsidR="00C871F9" w:rsidRPr="00384AAF" w:rsidRDefault="00BC46D5" w:rsidP="00A55748">
            <w:pPr>
              <w:jc w:val="both"/>
              <w:rPr>
                <w:color w:val="000000"/>
                <w:szCs w:val="24"/>
                <w:lang w:val="lt-LT"/>
              </w:rPr>
            </w:pPr>
            <w:r w:rsidRPr="00384AAF">
              <w:rPr>
                <w:color w:val="000000"/>
                <w:szCs w:val="24"/>
                <w:lang w:val="lt-LT"/>
              </w:rPr>
              <w:t>VšĮ „Idėjų tiltai</w:t>
            </w:r>
            <w:r w:rsidR="00B041B7" w:rsidRPr="00384AAF">
              <w:rPr>
                <w:color w:val="000000"/>
                <w:szCs w:val="24"/>
                <w:lang w:val="lt-LT"/>
              </w:rPr>
              <w:t>“</w:t>
            </w:r>
          </w:p>
        </w:tc>
      </w:tr>
      <w:tr w:rsidR="001D761D" w:rsidRPr="00384AAF" w14:paraId="2771FE96" w14:textId="77777777" w:rsidTr="0043771F">
        <w:trPr>
          <w:jc w:val="center"/>
        </w:trPr>
        <w:tc>
          <w:tcPr>
            <w:tcW w:w="636" w:type="dxa"/>
          </w:tcPr>
          <w:p w14:paraId="401DC0A9" w14:textId="42A932B9" w:rsidR="001D761D" w:rsidRPr="00384AAF" w:rsidRDefault="00E40B2B" w:rsidP="00A55748">
            <w:pPr>
              <w:tabs>
                <w:tab w:val="clear" w:pos="1293"/>
                <w:tab w:val="left" w:pos="1583"/>
              </w:tabs>
              <w:jc w:val="center"/>
              <w:rPr>
                <w:color w:val="000000"/>
                <w:szCs w:val="24"/>
                <w:lang w:val="lt-LT"/>
              </w:rPr>
            </w:pPr>
            <w:r w:rsidRPr="00384AAF">
              <w:rPr>
                <w:color w:val="000000"/>
                <w:szCs w:val="24"/>
                <w:lang w:val="lt-LT"/>
              </w:rPr>
              <w:t>6</w:t>
            </w:r>
            <w:r w:rsidR="00B041B7" w:rsidRPr="00384AAF">
              <w:rPr>
                <w:color w:val="000000"/>
                <w:szCs w:val="24"/>
                <w:lang w:val="lt-LT"/>
              </w:rPr>
              <w:t>7</w:t>
            </w:r>
            <w:r w:rsidR="001D761D" w:rsidRPr="00384AAF">
              <w:rPr>
                <w:color w:val="000000"/>
                <w:szCs w:val="24"/>
                <w:lang w:val="lt-LT"/>
              </w:rPr>
              <w:t>.</w:t>
            </w:r>
          </w:p>
        </w:tc>
        <w:tc>
          <w:tcPr>
            <w:tcW w:w="1324" w:type="dxa"/>
          </w:tcPr>
          <w:p w14:paraId="5074ED88"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Liepos 4 d.</w:t>
            </w:r>
          </w:p>
        </w:tc>
        <w:tc>
          <w:tcPr>
            <w:tcW w:w="2886" w:type="dxa"/>
          </w:tcPr>
          <w:p w14:paraId="30C967F4" w14:textId="77777777" w:rsidR="001D761D" w:rsidRPr="00384AAF" w:rsidRDefault="001D761D" w:rsidP="00A55748">
            <w:pPr>
              <w:jc w:val="both"/>
              <w:rPr>
                <w:color w:val="000000"/>
                <w:szCs w:val="24"/>
                <w:lang w:val="lt-LT"/>
              </w:rPr>
            </w:pPr>
            <w:r w:rsidRPr="00384AAF">
              <w:rPr>
                <w:color w:val="000000"/>
                <w:szCs w:val="24"/>
                <w:lang w:val="lt-LT"/>
              </w:rPr>
              <w:t>Atviras Ignalinos r. šaškių, šachmatų turnyras</w:t>
            </w:r>
          </w:p>
        </w:tc>
        <w:tc>
          <w:tcPr>
            <w:tcW w:w="2647" w:type="dxa"/>
          </w:tcPr>
          <w:p w14:paraId="39A5C48C"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496130" w:rsidRPr="00384AAF" w14:paraId="196B07E1" w14:textId="77777777" w:rsidTr="0043771F">
        <w:trPr>
          <w:jc w:val="center"/>
        </w:trPr>
        <w:tc>
          <w:tcPr>
            <w:tcW w:w="636" w:type="dxa"/>
          </w:tcPr>
          <w:p w14:paraId="091BC7FF" w14:textId="0B13018C" w:rsidR="00496130" w:rsidRPr="00384AAF" w:rsidRDefault="00E40B2B" w:rsidP="00A55748">
            <w:pPr>
              <w:tabs>
                <w:tab w:val="clear" w:pos="1293"/>
                <w:tab w:val="left" w:pos="1583"/>
              </w:tabs>
              <w:jc w:val="center"/>
              <w:rPr>
                <w:color w:val="000000"/>
                <w:szCs w:val="24"/>
                <w:lang w:val="lt-LT"/>
              </w:rPr>
            </w:pPr>
            <w:r w:rsidRPr="00384AAF">
              <w:rPr>
                <w:color w:val="000000"/>
                <w:szCs w:val="24"/>
                <w:lang w:val="lt-LT"/>
              </w:rPr>
              <w:t>6</w:t>
            </w:r>
            <w:r w:rsidR="00B041B7" w:rsidRPr="00384AAF">
              <w:rPr>
                <w:color w:val="000000"/>
                <w:szCs w:val="24"/>
                <w:lang w:val="lt-LT"/>
              </w:rPr>
              <w:t>8</w:t>
            </w:r>
            <w:r w:rsidRPr="00384AAF">
              <w:rPr>
                <w:color w:val="000000"/>
                <w:szCs w:val="24"/>
                <w:lang w:val="lt-LT"/>
              </w:rPr>
              <w:t>.</w:t>
            </w:r>
          </w:p>
        </w:tc>
        <w:tc>
          <w:tcPr>
            <w:tcW w:w="1324" w:type="dxa"/>
          </w:tcPr>
          <w:p w14:paraId="09D42D40" w14:textId="7A1AF1E8" w:rsidR="00496130" w:rsidRPr="00384AAF" w:rsidRDefault="00496130" w:rsidP="00A55748">
            <w:pPr>
              <w:tabs>
                <w:tab w:val="clear" w:pos="1293"/>
                <w:tab w:val="left" w:pos="1583"/>
              </w:tabs>
              <w:jc w:val="center"/>
              <w:rPr>
                <w:color w:val="000000"/>
                <w:szCs w:val="24"/>
                <w:lang w:val="lt-LT"/>
              </w:rPr>
            </w:pPr>
            <w:r w:rsidRPr="00384AAF">
              <w:rPr>
                <w:color w:val="000000"/>
                <w:szCs w:val="24"/>
                <w:lang w:val="lt-LT"/>
              </w:rPr>
              <w:t xml:space="preserve">Liepos 6 d. </w:t>
            </w:r>
          </w:p>
        </w:tc>
        <w:tc>
          <w:tcPr>
            <w:tcW w:w="2886" w:type="dxa"/>
          </w:tcPr>
          <w:p w14:paraId="2BD898CA" w14:textId="4B784EEB" w:rsidR="00496130" w:rsidRPr="00384AAF" w:rsidRDefault="00B77BC2" w:rsidP="00A55748">
            <w:pPr>
              <w:jc w:val="both"/>
              <w:rPr>
                <w:color w:val="000000"/>
                <w:szCs w:val="24"/>
                <w:lang w:val="lt-LT"/>
              </w:rPr>
            </w:pPr>
            <w:r w:rsidRPr="00384AAF">
              <w:rPr>
                <w:color w:val="000000"/>
                <w:szCs w:val="24"/>
                <w:lang w:val="lt-LT"/>
              </w:rPr>
              <w:t xml:space="preserve">Valstybės dienos </w:t>
            </w:r>
            <w:r w:rsidR="009F22B8" w:rsidRPr="00384AAF">
              <w:rPr>
                <w:color w:val="000000"/>
                <w:szCs w:val="24"/>
                <w:lang w:val="lt-LT"/>
              </w:rPr>
              <w:t>minėjimas</w:t>
            </w:r>
          </w:p>
        </w:tc>
        <w:tc>
          <w:tcPr>
            <w:tcW w:w="2647" w:type="dxa"/>
          </w:tcPr>
          <w:p w14:paraId="2F6A3B20" w14:textId="56821005" w:rsidR="00496130" w:rsidRPr="00384AAF" w:rsidRDefault="009F22B8" w:rsidP="00A55748">
            <w:pPr>
              <w:jc w:val="both"/>
              <w:rPr>
                <w:color w:val="000000"/>
                <w:szCs w:val="24"/>
                <w:lang w:val="lt-LT"/>
              </w:rPr>
            </w:pPr>
            <w:r w:rsidRPr="00384AAF">
              <w:rPr>
                <w:color w:val="000000"/>
                <w:szCs w:val="24"/>
                <w:lang w:val="lt-LT"/>
              </w:rPr>
              <w:t>Ignalinos rajono kultūros centras</w:t>
            </w:r>
          </w:p>
        </w:tc>
      </w:tr>
      <w:tr w:rsidR="001D761D" w:rsidRPr="00384AAF" w14:paraId="4F0E2E59" w14:textId="77777777" w:rsidTr="0043771F">
        <w:trPr>
          <w:jc w:val="center"/>
        </w:trPr>
        <w:tc>
          <w:tcPr>
            <w:tcW w:w="636" w:type="dxa"/>
          </w:tcPr>
          <w:p w14:paraId="5B407E28" w14:textId="6EE3F323" w:rsidR="001D761D" w:rsidRPr="00384AAF" w:rsidRDefault="00E40B2B" w:rsidP="00A55748">
            <w:pPr>
              <w:tabs>
                <w:tab w:val="clear" w:pos="1293"/>
                <w:tab w:val="left" w:pos="1583"/>
              </w:tabs>
              <w:jc w:val="center"/>
              <w:rPr>
                <w:color w:val="000000"/>
                <w:szCs w:val="24"/>
                <w:lang w:val="lt-LT"/>
              </w:rPr>
            </w:pPr>
            <w:r w:rsidRPr="00384AAF">
              <w:rPr>
                <w:color w:val="000000"/>
                <w:szCs w:val="24"/>
                <w:lang w:val="lt-LT"/>
              </w:rPr>
              <w:t>6</w:t>
            </w:r>
            <w:r w:rsidR="00B041B7" w:rsidRPr="00384AAF">
              <w:rPr>
                <w:color w:val="000000"/>
                <w:szCs w:val="24"/>
                <w:lang w:val="lt-LT"/>
              </w:rPr>
              <w:t>9</w:t>
            </w:r>
            <w:r w:rsidR="001D761D" w:rsidRPr="00384AAF">
              <w:rPr>
                <w:color w:val="000000"/>
                <w:szCs w:val="24"/>
                <w:lang w:val="lt-LT"/>
              </w:rPr>
              <w:t>.</w:t>
            </w:r>
          </w:p>
        </w:tc>
        <w:tc>
          <w:tcPr>
            <w:tcW w:w="1324" w:type="dxa"/>
          </w:tcPr>
          <w:p w14:paraId="5434B12D"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Liepos mėn.</w:t>
            </w:r>
          </w:p>
        </w:tc>
        <w:tc>
          <w:tcPr>
            <w:tcW w:w="2886" w:type="dxa"/>
          </w:tcPr>
          <w:p w14:paraId="047DF3BA" w14:textId="70AC5322" w:rsidR="001D761D" w:rsidRPr="00384AAF" w:rsidRDefault="001D761D" w:rsidP="00A55748">
            <w:pPr>
              <w:jc w:val="both"/>
              <w:rPr>
                <w:color w:val="000000"/>
                <w:szCs w:val="24"/>
                <w:lang w:val="lt-LT"/>
              </w:rPr>
            </w:pPr>
            <w:r w:rsidRPr="00384AAF">
              <w:rPr>
                <w:color w:val="000000"/>
                <w:szCs w:val="24"/>
                <w:lang w:val="lt-LT"/>
              </w:rPr>
              <w:t>Atviros vaikų dviračių, balansi</w:t>
            </w:r>
            <w:r w:rsidR="00D15059" w:rsidRPr="00384AAF">
              <w:rPr>
                <w:color w:val="000000"/>
                <w:szCs w:val="24"/>
                <w:lang w:val="lt-LT"/>
              </w:rPr>
              <w:t>nių dviratukų</w:t>
            </w:r>
            <w:r w:rsidRPr="00384AAF">
              <w:rPr>
                <w:color w:val="000000"/>
                <w:szCs w:val="24"/>
                <w:lang w:val="lt-LT"/>
              </w:rPr>
              <w:t xml:space="preserve"> ir </w:t>
            </w:r>
            <w:proofErr w:type="spellStart"/>
            <w:r w:rsidRPr="00384AAF">
              <w:rPr>
                <w:color w:val="000000"/>
                <w:szCs w:val="24"/>
                <w:lang w:val="lt-LT"/>
              </w:rPr>
              <w:t>paspirtukų</w:t>
            </w:r>
            <w:proofErr w:type="spellEnd"/>
            <w:r w:rsidRPr="00384AAF">
              <w:rPr>
                <w:color w:val="000000"/>
                <w:szCs w:val="24"/>
                <w:lang w:val="lt-LT"/>
              </w:rPr>
              <w:t xml:space="preserve"> lenktynės. II etapas</w:t>
            </w:r>
          </w:p>
        </w:tc>
        <w:tc>
          <w:tcPr>
            <w:tcW w:w="2647" w:type="dxa"/>
          </w:tcPr>
          <w:p w14:paraId="6EFBDB05"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76DA4" w:rsidRPr="00384AAF" w14:paraId="33A9622C" w14:textId="77777777" w:rsidTr="0043771F">
        <w:trPr>
          <w:jc w:val="center"/>
        </w:trPr>
        <w:tc>
          <w:tcPr>
            <w:tcW w:w="636" w:type="dxa"/>
          </w:tcPr>
          <w:p w14:paraId="32F36FC2" w14:textId="375C96F4" w:rsidR="00176DA4" w:rsidRPr="00384AAF" w:rsidRDefault="00B041B7" w:rsidP="00A55748">
            <w:pPr>
              <w:tabs>
                <w:tab w:val="clear" w:pos="1293"/>
                <w:tab w:val="left" w:pos="1583"/>
              </w:tabs>
              <w:jc w:val="center"/>
              <w:rPr>
                <w:color w:val="000000"/>
                <w:szCs w:val="24"/>
                <w:lang w:val="lt-LT"/>
              </w:rPr>
            </w:pPr>
            <w:r w:rsidRPr="00384AAF">
              <w:rPr>
                <w:color w:val="000000"/>
                <w:szCs w:val="24"/>
                <w:lang w:val="lt-LT"/>
              </w:rPr>
              <w:t>70</w:t>
            </w:r>
            <w:r w:rsidR="00ED0F46" w:rsidRPr="00384AAF">
              <w:rPr>
                <w:color w:val="000000"/>
                <w:szCs w:val="24"/>
                <w:lang w:val="lt-LT"/>
              </w:rPr>
              <w:t>.</w:t>
            </w:r>
          </w:p>
        </w:tc>
        <w:tc>
          <w:tcPr>
            <w:tcW w:w="1324" w:type="dxa"/>
          </w:tcPr>
          <w:p w14:paraId="4013343A" w14:textId="3CBC6910" w:rsidR="00176DA4" w:rsidRPr="00384AAF" w:rsidRDefault="00176DA4" w:rsidP="00A55748">
            <w:pPr>
              <w:tabs>
                <w:tab w:val="clear" w:pos="1293"/>
                <w:tab w:val="left" w:pos="1583"/>
              </w:tabs>
              <w:jc w:val="center"/>
              <w:rPr>
                <w:color w:val="000000"/>
                <w:szCs w:val="24"/>
                <w:lang w:val="lt-LT"/>
              </w:rPr>
            </w:pPr>
            <w:r w:rsidRPr="00384AAF">
              <w:rPr>
                <w:color w:val="000000"/>
                <w:szCs w:val="24"/>
                <w:lang w:val="lt-LT"/>
              </w:rPr>
              <w:t xml:space="preserve">Liepos </w:t>
            </w:r>
            <w:r w:rsidR="0045031A" w:rsidRPr="00384AAF">
              <w:rPr>
                <w:color w:val="000000"/>
                <w:szCs w:val="24"/>
                <w:lang w:val="lt-LT"/>
              </w:rPr>
              <w:t>15</w:t>
            </w:r>
            <w:r w:rsidR="00D15059" w:rsidRPr="00384AAF">
              <w:rPr>
                <w:color w:val="000000"/>
                <w:szCs w:val="24"/>
                <w:lang w:val="lt-LT"/>
              </w:rPr>
              <w:t xml:space="preserve"> </w:t>
            </w:r>
            <w:r w:rsidR="0045031A" w:rsidRPr="00384AAF">
              <w:rPr>
                <w:color w:val="000000"/>
                <w:szCs w:val="24"/>
                <w:lang w:val="lt-LT"/>
              </w:rPr>
              <w:t>/</w:t>
            </w:r>
            <w:r w:rsidR="00D15059" w:rsidRPr="00384AAF">
              <w:rPr>
                <w:color w:val="000000"/>
                <w:szCs w:val="24"/>
                <w:lang w:val="lt-LT"/>
              </w:rPr>
              <w:t xml:space="preserve"> </w:t>
            </w:r>
            <w:r w:rsidR="0045031A" w:rsidRPr="00384AAF">
              <w:rPr>
                <w:color w:val="000000"/>
                <w:szCs w:val="24"/>
                <w:lang w:val="lt-LT"/>
              </w:rPr>
              <w:t xml:space="preserve">17 d. </w:t>
            </w:r>
          </w:p>
        </w:tc>
        <w:tc>
          <w:tcPr>
            <w:tcW w:w="2886" w:type="dxa"/>
          </w:tcPr>
          <w:p w14:paraId="3BC76B3D" w14:textId="23175631" w:rsidR="00176DA4" w:rsidRPr="00384AAF" w:rsidRDefault="00261096" w:rsidP="00A55748">
            <w:pPr>
              <w:jc w:val="both"/>
              <w:rPr>
                <w:color w:val="000000"/>
                <w:szCs w:val="24"/>
                <w:lang w:val="lt-LT"/>
              </w:rPr>
            </w:pPr>
            <w:r w:rsidRPr="00384AAF">
              <w:rPr>
                <w:color w:val="000000"/>
                <w:szCs w:val="24"/>
                <w:lang w:val="lt-LT"/>
              </w:rPr>
              <w:t xml:space="preserve">Bibliotekos literatų klubo „Lelija“ </w:t>
            </w:r>
            <w:r w:rsidR="00E941FC" w:rsidRPr="00384AAF">
              <w:rPr>
                <w:color w:val="000000"/>
                <w:szCs w:val="24"/>
                <w:lang w:val="lt-LT"/>
              </w:rPr>
              <w:t xml:space="preserve">40-mečio </w:t>
            </w:r>
            <w:r w:rsidR="00365627" w:rsidRPr="00384AAF">
              <w:rPr>
                <w:color w:val="000000"/>
                <w:szCs w:val="24"/>
                <w:lang w:val="lt-LT"/>
              </w:rPr>
              <w:t>ir Ignalinos rajono savivaldybės viešosios bibliotekos 85-</w:t>
            </w:r>
            <w:r w:rsidR="00E70341" w:rsidRPr="00384AAF">
              <w:rPr>
                <w:color w:val="000000"/>
                <w:szCs w:val="24"/>
                <w:lang w:val="lt-LT"/>
              </w:rPr>
              <w:t>mečio šventė</w:t>
            </w:r>
          </w:p>
        </w:tc>
        <w:tc>
          <w:tcPr>
            <w:tcW w:w="2647" w:type="dxa"/>
          </w:tcPr>
          <w:p w14:paraId="6C69D8A7" w14:textId="418DB7B2" w:rsidR="00176DA4" w:rsidRPr="00384AAF" w:rsidRDefault="00E70341" w:rsidP="00A55748">
            <w:pPr>
              <w:jc w:val="both"/>
              <w:rPr>
                <w:color w:val="000000"/>
                <w:szCs w:val="24"/>
                <w:lang w:val="lt-LT"/>
              </w:rPr>
            </w:pPr>
            <w:r w:rsidRPr="00384AAF">
              <w:rPr>
                <w:color w:val="000000"/>
                <w:szCs w:val="24"/>
                <w:lang w:val="lt-LT"/>
              </w:rPr>
              <w:t>Ignalinos rajono savivaldybės viešoji biblioteka</w:t>
            </w:r>
          </w:p>
        </w:tc>
      </w:tr>
      <w:tr w:rsidR="001D761D" w:rsidRPr="00384AAF" w14:paraId="1F0C8094" w14:textId="77777777" w:rsidTr="0043771F">
        <w:trPr>
          <w:jc w:val="center"/>
        </w:trPr>
        <w:tc>
          <w:tcPr>
            <w:tcW w:w="636" w:type="dxa"/>
          </w:tcPr>
          <w:p w14:paraId="6E14FCF2" w14:textId="078493CA" w:rsidR="001D761D" w:rsidRPr="00384AAF" w:rsidRDefault="00DF0FD8" w:rsidP="00A55748">
            <w:pPr>
              <w:tabs>
                <w:tab w:val="clear" w:pos="1293"/>
                <w:tab w:val="left" w:pos="1583"/>
              </w:tabs>
              <w:jc w:val="center"/>
              <w:rPr>
                <w:color w:val="000000"/>
                <w:szCs w:val="24"/>
                <w:lang w:val="lt-LT"/>
              </w:rPr>
            </w:pPr>
            <w:r w:rsidRPr="00384AAF">
              <w:rPr>
                <w:color w:val="000000"/>
                <w:szCs w:val="24"/>
                <w:lang w:val="lt-LT"/>
              </w:rPr>
              <w:t>71</w:t>
            </w:r>
            <w:r w:rsidR="001D761D" w:rsidRPr="00384AAF">
              <w:rPr>
                <w:color w:val="000000"/>
                <w:szCs w:val="24"/>
                <w:lang w:val="lt-LT"/>
              </w:rPr>
              <w:t>.</w:t>
            </w:r>
          </w:p>
        </w:tc>
        <w:tc>
          <w:tcPr>
            <w:tcW w:w="1324" w:type="dxa"/>
          </w:tcPr>
          <w:p w14:paraId="3638D058"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Liepos 17 d.</w:t>
            </w:r>
          </w:p>
        </w:tc>
        <w:tc>
          <w:tcPr>
            <w:tcW w:w="2886" w:type="dxa"/>
          </w:tcPr>
          <w:p w14:paraId="3C9D8055" w14:textId="77777777" w:rsidR="001D761D" w:rsidRPr="00384AAF" w:rsidRDefault="001D761D" w:rsidP="00A55748">
            <w:pPr>
              <w:jc w:val="both"/>
              <w:rPr>
                <w:color w:val="000000"/>
                <w:szCs w:val="24"/>
                <w:lang w:val="lt-LT"/>
              </w:rPr>
            </w:pPr>
            <w:r w:rsidRPr="00384AAF">
              <w:rPr>
                <w:color w:val="000000"/>
                <w:szCs w:val="24"/>
                <w:lang w:val="lt-LT"/>
              </w:rPr>
              <w:t>Atviras Ignalinos r. vaikų futbolo turnyras</w:t>
            </w:r>
          </w:p>
        </w:tc>
        <w:tc>
          <w:tcPr>
            <w:tcW w:w="2647" w:type="dxa"/>
          </w:tcPr>
          <w:p w14:paraId="015117D9"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577C85" w:rsidRPr="00384AAF" w14:paraId="56C6FD22" w14:textId="77777777" w:rsidTr="0043771F">
        <w:trPr>
          <w:jc w:val="center"/>
        </w:trPr>
        <w:tc>
          <w:tcPr>
            <w:tcW w:w="636" w:type="dxa"/>
          </w:tcPr>
          <w:p w14:paraId="134EFC1D" w14:textId="4E8054DF" w:rsidR="00577C85" w:rsidRPr="00384AAF" w:rsidRDefault="000C4729" w:rsidP="00A55748">
            <w:pPr>
              <w:tabs>
                <w:tab w:val="clear" w:pos="1293"/>
                <w:tab w:val="left" w:pos="1583"/>
              </w:tabs>
              <w:jc w:val="center"/>
              <w:rPr>
                <w:color w:val="000000"/>
                <w:szCs w:val="24"/>
                <w:lang w:val="lt-LT"/>
              </w:rPr>
            </w:pPr>
            <w:r w:rsidRPr="00384AAF">
              <w:rPr>
                <w:color w:val="000000"/>
                <w:szCs w:val="24"/>
                <w:lang w:val="lt-LT"/>
              </w:rPr>
              <w:t>7</w:t>
            </w:r>
            <w:r w:rsidR="00DF0FD8" w:rsidRPr="00384AAF">
              <w:rPr>
                <w:color w:val="000000"/>
                <w:szCs w:val="24"/>
                <w:lang w:val="lt-LT"/>
              </w:rPr>
              <w:t>2</w:t>
            </w:r>
            <w:r w:rsidR="00ED0F46" w:rsidRPr="00384AAF">
              <w:rPr>
                <w:color w:val="000000"/>
                <w:szCs w:val="24"/>
                <w:lang w:val="lt-LT"/>
              </w:rPr>
              <w:t>.</w:t>
            </w:r>
          </w:p>
        </w:tc>
        <w:tc>
          <w:tcPr>
            <w:tcW w:w="1324" w:type="dxa"/>
          </w:tcPr>
          <w:p w14:paraId="582A929D" w14:textId="5152654D" w:rsidR="00577C85" w:rsidRPr="00384AAF" w:rsidRDefault="00577C85" w:rsidP="00A55748">
            <w:pPr>
              <w:tabs>
                <w:tab w:val="clear" w:pos="1293"/>
                <w:tab w:val="left" w:pos="1583"/>
              </w:tabs>
              <w:jc w:val="center"/>
              <w:rPr>
                <w:color w:val="000000"/>
                <w:szCs w:val="24"/>
                <w:lang w:val="lt-LT"/>
              </w:rPr>
            </w:pPr>
            <w:r w:rsidRPr="00384AAF">
              <w:rPr>
                <w:color w:val="000000"/>
                <w:szCs w:val="24"/>
                <w:lang w:val="lt-LT"/>
              </w:rPr>
              <w:t>Liepos 17</w:t>
            </w:r>
            <w:r w:rsidR="00314C6A" w:rsidRPr="00384AAF">
              <w:rPr>
                <w:color w:val="000000"/>
                <w:szCs w:val="24"/>
                <w:lang w:val="lt-LT"/>
              </w:rPr>
              <w:t>–</w:t>
            </w:r>
            <w:r w:rsidRPr="00384AAF">
              <w:rPr>
                <w:color w:val="000000"/>
                <w:szCs w:val="24"/>
                <w:lang w:val="lt-LT"/>
              </w:rPr>
              <w:t>19 d.</w:t>
            </w:r>
          </w:p>
        </w:tc>
        <w:tc>
          <w:tcPr>
            <w:tcW w:w="2886" w:type="dxa"/>
          </w:tcPr>
          <w:p w14:paraId="74478612" w14:textId="024538D7" w:rsidR="00577C85" w:rsidRPr="00384AAF" w:rsidRDefault="00314C6A" w:rsidP="00A55748">
            <w:pPr>
              <w:jc w:val="both"/>
              <w:rPr>
                <w:color w:val="000000"/>
                <w:szCs w:val="24"/>
                <w:lang w:val="lt-LT"/>
              </w:rPr>
            </w:pPr>
            <w:r w:rsidRPr="00384AAF">
              <w:rPr>
                <w:color w:val="000000"/>
                <w:szCs w:val="24"/>
                <w:lang w:val="lt-LT"/>
              </w:rPr>
              <w:t xml:space="preserve">Jubiliejinės </w:t>
            </w:r>
            <w:r w:rsidR="00EB7A46" w:rsidRPr="00384AAF">
              <w:rPr>
                <w:color w:val="000000"/>
                <w:szCs w:val="24"/>
                <w:lang w:val="lt-LT"/>
              </w:rPr>
              <w:t>Ignalinos miesto šventės renginių ciklas</w:t>
            </w:r>
          </w:p>
        </w:tc>
        <w:tc>
          <w:tcPr>
            <w:tcW w:w="2647" w:type="dxa"/>
          </w:tcPr>
          <w:p w14:paraId="76EF5619" w14:textId="08AB589E" w:rsidR="00577C85" w:rsidRPr="00384AAF" w:rsidRDefault="00EB7A46" w:rsidP="00A55748">
            <w:pPr>
              <w:jc w:val="both"/>
              <w:rPr>
                <w:color w:val="000000"/>
                <w:szCs w:val="24"/>
                <w:lang w:val="lt-LT"/>
              </w:rPr>
            </w:pPr>
            <w:r w:rsidRPr="00384AAF">
              <w:rPr>
                <w:color w:val="000000"/>
                <w:szCs w:val="24"/>
                <w:lang w:val="lt-LT"/>
              </w:rPr>
              <w:t>Ignalinos rajono kultūros centras</w:t>
            </w:r>
          </w:p>
        </w:tc>
      </w:tr>
      <w:tr w:rsidR="001D761D" w:rsidRPr="00384AAF" w14:paraId="44684E9A" w14:textId="77777777" w:rsidTr="0043771F">
        <w:trPr>
          <w:jc w:val="center"/>
        </w:trPr>
        <w:tc>
          <w:tcPr>
            <w:tcW w:w="636" w:type="dxa"/>
          </w:tcPr>
          <w:p w14:paraId="3DAD6FB4" w14:textId="6510EDEB" w:rsidR="001D761D" w:rsidRPr="00384AAF" w:rsidRDefault="00ED0F46" w:rsidP="00A55748">
            <w:pPr>
              <w:tabs>
                <w:tab w:val="clear" w:pos="1293"/>
                <w:tab w:val="left" w:pos="1583"/>
              </w:tabs>
              <w:jc w:val="center"/>
              <w:rPr>
                <w:color w:val="000000"/>
                <w:szCs w:val="24"/>
                <w:lang w:val="lt-LT"/>
              </w:rPr>
            </w:pPr>
            <w:r w:rsidRPr="00384AAF">
              <w:rPr>
                <w:color w:val="000000"/>
                <w:szCs w:val="24"/>
                <w:lang w:val="lt-LT"/>
              </w:rPr>
              <w:t>7</w:t>
            </w:r>
            <w:r w:rsidR="00DF0FD8" w:rsidRPr="00384AAF">
              <w:rPr>
                <w:color w:val="000000"/>
                <w:szCs w:val="24"/>
                <w:lang w:val="lt-LT"/>
              </w:rPr>
              <w:t>3</w:t>
            </w:r>
            <w:r w:rsidR="001D761D" w:rsidRPr="00384AAF">
              <w:rPr>
                <w:color w:val="000000"/>
                <w:szCs w:val="24"/>
                <w:lang w:val="lt-LT"/>
              </w:rPr>
              <w:t>.</w:t>
            </w:r>
          </w:p>
        </w:tc>
        <w:tc>
          <w:tcPr>
            <w:tcW w:w="1324" w:type="dxa"/>
          </w:tcPr>
          <w:p w14:paraId="41A32BBD"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Liepos 18 d.</w:t>
            </w:r>
          </w:p>
        </w:tc>
        <w:tc>
          <w:tcPr>
            <w:tcW w:w="2886" w:type="dxa"/>
          </w:tcPr>
          <w:p w14:paraId="2BD1BDA4" w14:textId="77777777" w:rsidR="001D761D" w:rsidRPr="00384AAF" w:rsidRDefault="001D761D" w:rsidP="00A55748">
            <w:pPr>
              <w:jc w:val="both"/>
              <w:rPr>
                <w:color w:val="000000"/>
                <w:szCs w:val="24"/>
                <w:lang w:val="lt-LT"/>
              </w:rPr>
            </w:pPr>
            <w:r w:rsidRPr="00384AAF">
              <w:rPr>
                <w:color w:val="000000"/>
                <w:szCs w:val="24"/>
                <w:lang w:val="lt-LT"/>
              </w:rPr>
              <w:t>Atviras Ignalinos r. merginų futbolo turnyras</w:t>
            </w:r>
          </w:p>
        </w:tc>
        <w:tc>
          <w:tcPr>
            <w:tcW w:w="2647" w:type="dxa"/>
          </w:tcPr>
          <w:p w14:paraId="2864F719"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3A5540" w:rsidRPr="00384AAF" w14:paraId="36A8905C" w14:textId="77777777" w:rsidTr="0043771F">
        <w:trPr>
          <w:jc w:val="center"/>
        </w:trPr>
        <w:tc>
          <w:tcPr>
            <w:tcW w:w="636" w:type="dxa"/>
          </w:tcPr>
          <w:p w14:paraId="22E537EC" w14:textId="4D3F89AA" w:rsidR="003A5540" w:rsidRPr="00384AAF" w:rsidRDefault="00ED0F46" w:rsidP="00A55748">
            <w:pPr>
              <w:tabs>
                <w:tab w:val="clear" w:pos="1293"/>
                <w:tab w:val="left" w:pos="1583"/>
              </w:tabs>
              <w:jc w:val="center"/>
              <w:rPr>
                <w:color w:val="000000"/>
                <w:szCs w:val="24"/>
                <w:lang w:val="lt-LT"/>
              </w:rPr>
            </w:pPr>
            <w:r w:rsidRPr="00384AAF">
              <w:rPr>
                <w:color w:val="000000"/>
                <w:szCs w:val="24"/>
                <w:lang w:val="lt-LT"/>
              </w:rPr>
              <w:t>7</w:t>
            </w:r>
            <w:r w:rsidR="00DF0FD8" w:rsidRPr="00384AAF">
              <w:rPr>
                <w:color w:val="000000"/>
                <w:szCs w:val="24"/>
                <w:lang w:val="lt-LT"/>
              </w:rPr>
              <w:t>4</w:t>
            </w:r>
            <w:r w:rsidRPr="00384AAF">
              <w:rPr>
                <w:color w:val="000000"/>
                <w:szCs w:val="24"/>
                <w:lang w:val="lt-LT"/>
              </w:rPr>
              <w:t>.</w:t>
            </w:r>
          </w:p>
        </w:tc>
        <w:tc>
          <w:tcPr>
            <w:tcW w:w="1324" w:type="dxa"/>
          </w:tcPr>
          <w:p w14:paraId="4E9F0F0F" w14:textId="3DC926C7" w:rsidR="003A5540" w:rsidRPr="00384AAF" w:rsidRDefault="003A5540" w:rsidP="00A55748">
            <w:pPr>
              <w:tabs>
                <w:tab w:val="clear" w:pos="1293"/>
                <w:tab w:val="left" w:pos="1583"/>
              </w:tabs>
              <w:jc w:val="center"/>
              <w:rPr>
                <w:color w:val="000000"/>
                <w:szCs w:val="24"/>
                <w:lang w:val="lt-LT"/>
              </w:rPr>
            </w:pPr>
            <w:r w:rsidRPr="00384AAF">
              <w:rPr>
                <w:color w:val="000000"/>
                <w:szCs w:val="24"/>
                <w:lang w:val="lt-LT"/>
              </w:rPr>
              <w:t xml:space="preserve">Liepos </w:t>
            </w:r>
            <w:r w:rsidR="00C125FB" w:rsidRPr="00384AAF">
              <w:rPr>
                <w:color w:val="000000"/>
                <w:szCs w:val="24"/>
                <w:lang w:val="lt-LT"/>
              </w:rPr>
              <w:t xml:space="preserve">25 d. </w:t>
            </w:r>
          </w:p>
        </w:tc>
        <w:tc>
          <w:tcPr>
            <w:tcW w:w="2886" w:type="dxa"/>
          </w:tcPr>
          <w:p w14:paraId="47118060" w14:textId="44F9B0DB" w:rsidR="003A5540" w:rsidRPr="00384AAF" w:rsidRDefault="00C125FB" w:rsidP="00A55748">
            <w:pPr>
              <w:jc w:val="both"/>
              <w:rPr>
                <w:color w:val="000000"/>
                <w:szCs w:val="24"/>
                <w:lang w:val="lt-LT"/>
              </w:rPr>
            </w:pPr>
            <w:r w:rsidRPr="00384AAF">
              <w:rPr>
                <w:color w:val="000000"/>
                <w:szCs w:val="24"/>
                <w:lang w:val="lt-LT"/>
              </w:rPr>
              <w:t xml:space="preserve">Renginys „Muzikuokime </w:t>
            </w:r>
            <w:r w:rsidR="005F113D" w:rsidRPr="00384AAF">
              <w:rPr>
                <w:color w:val="000000"/>
                <w:szCs w:val="24"/>
                <w:lang w:val="lt-LT"/>
              </w:rPr>
              <w:t xml:space="preserve">su Onutėmis“ </w:t>
            </w:r>
          </w:p>
        </w:tc>
        <w:tc>
          <w:tcPr>
            <w:tcW w:w="2647" w:type="dxa"/>
          </w:tcPr>
          <w:p w14:paraId="0576B91F" w14:textId="15B3BA79" w:rsidR="003A5540" w:rsidRPr="00384AAF" w:rsidRDefault="005F113D" w:rsidP="00A55748">
            <w:pPr>
              <w:jc w:val="both"/>
              <w:rPr>
                <w:color w:val="000000"/>
                <w:szCs w:val="24"/>
                <w:lang w:val="lt-LT"/>
              </w:rPr>
            </w:pPr>
            <w:r w:rsidRPr="00384AAF">
              <w:rPr>
                <w:color w:val="000000"/>
                <w:szCs w:val="24"/>
                <w:lang w:val="lt-LT"/>
              </w:rPr>
              <w:t>N</w:t>
            </w:r>
            <w:r w:rsidR="00D15059" w:rsidRPr="00384AAF">
              <w:rPr>
                <w:color w:val="000000"/>
                <w:szCs w:val="24"/>
                <w:lang w:val="lt-LT"/>
              </w:rPr>
              <w:t>aujojo</w:t>
            </w:r>
            <w:r w:rsidR="008B45E2" w:rsidRPr="00384AAF">
              <w:rPr>
                <w:color w:val="000000"/>
                <w:szCs w:val="24"/>
                <w:lang w:val="lt-LT"/>
              </w:rPr>
              <w:t xml:space="preserve"> </w:t>
            </w:r>
            <w:r w:rsidRPr="00384AAF">
              <w:rPr>
                <w:color w:val="000000"/>
                <w:szCs w:val="24"/>
                <w:lang w:val="lt-LT"/>
              </w:rPr>
              <w:t xml:space="preserve">Daugėliškio krašto </w:t>
            </w:r>
            <w:r w:rsidR="00151098" w:rsidRPr="00384AAF">
              <w:rPr>
                <w:color w:val="000000"/>
                <w:szCs w:val="24"/>
                <w:lang w:val="lt-LT"/>
              </w:rPr>
              <w:t>bendruomenė</w:t>
            </w:r>
          </w:p>
        </w:tc>
      </w:tr>
      <w:tr w:rsidR="001D65B2" w:rsidRPr="00384AAF" w14:paraId="0D7E5F72" w14:textId="77777777" w:rsidTr="0043771F">
        <w:trPr>
          <w:jc w:val="center"/>
        </w:trPr>
        <w:tc>
          <w:tcPr>
            <w:tcW w:w="636" w:type="dxa"/>
          </w:tcPr>
          <w:p w14:paraId="1E9D738A" w14:textId="6EBFB35F" w:rsidR="001D65B2" w:rsidRPr="00384AAF" w:rsidRDefault="00310BC6" w:rsidP="00A55748">
            <w:pPr>
              <w:tabs>
                <w:tab w:val="clear" w:pos="1293"/>
                <w:tab w:val="left" w:pos="1583"/>
              </w:tabs>
              <w:jc w:val="center"/>
              <w:rPr>
                <w:color w:val="000000"/>
                <w:szCs w:val="24"/>
                <w:lang w:val="lt-LT"/>
              </w:rPr>
            </w:pPr>
            <w:r w:rsidRPr="00384AAF">
              <w:rPr>
                <w:color w:val="000000"/>
                <w:szCs w:val="24"/>
                <w:lang w:val="lt-LT"/>
              </w:rPr>
              <w:t>7</w:t>
            </w:r>
            <w:r w:rsidR="00DF0FD8" w:rsidRPr="00384AAF">
              <w:rPr>
                <w:color w:val="000000"/>
                <w:szCs w:val="24"/>
                <w:lang w:val="lt-LT"/>
              </w:rPr>
              <w:t>5</w:t>
            </w:r>
            <w:r w:rsidRPr="00384AAF">
              <w:rPr>
                <w:color w:val="000000"/>
                <w:szCs w:val="24"/>
                <w:lang w:val="lt-LT"/>
              </w:rPr>
              <w:t>.</w:t>
            </w:r>
          </w:p>
        </w:tc>
        <w:tc>
          <w:tcPr>
            <w:tcW w:w="1324" w:type="dxa"/>
          </w:tcPr>
          <w:p w14:paraId="19664383" w14:textId="6BB93F6F" w:rsidR="001D65B2" w:rsidRPr="00384AAF" w:rsidRDefault="001D65B2" w:rsidP="00A55748">
            <w:pPr>
              <w:tabs>
                <w:tab w:val="clear" w:pos="1293"/>
                <w:tab w:val="left" w:pos="1583"/>
              </w:tabs>
              <w:jc w:val="center"/>
              <w:rPr>
                <w:color w:val="000000"/>
                <w:szCs w:val="24"/>
                <w:lang w:val="lt-LT"/>
              </w:rPr>
            </w:pPr>
            <w:r w:rsidRPr="00384AAF">
              <w:rPr>
                <w:color w:val="000000"/>
                <w:szCs w:val="24"/>
                <w:lang w:val="lt-LT"/>
              </w:rPr>
              <w:t xml:space="preserve">Rugpjūčio </w:t>
            </w:r>
            <w:r w:rsidR="002229C9" w:rsidRPr="00384AAF">
              <w:rPr>
                <w:color w:val="000000"/>
                <w:szCs w:val="24"/>
                <w:lang w:val="lt-LT"/>
              </w:rPr>
              <w:t>1–2 d.</w:t>
            </w:r>
          </w:p>
        </w:tc>
        <w:tc>
          <w:tcPr>
            <w:tcW w:w="2886" w:type="dxa"/>
          </w:tcPr>
          <w:p w14:paraId="0338ABEB" w14:textId="643B485C" w:rsidR="001D65B2" w:rsidRPr="00384AAF" w:rsidRDefault="002229C9" w:rsidP="00A55748">
            <w:pPr>
              <w:jc w:val="both"/>
              <w:rPr>
                <w:color w:val="000000"/>
                <w:szCs w:val="24"/>
                <w:lang w:val="lt-LT"/>
              </w:rPr>
            </w:pPr>
            <w:r w:rsidRPr="00384AAF">
              <w:rPr>
                <w:color w:val="000000"/>
                <w:szCs w:val="24"/>
                <w:lang w:val="lt-LT"/>
              </w:rPr>
              <w:t>XV</w:t>
            </w:r>
            <w:r w:rsidR="00384AAF" w:rsidRPr="00384AAF">
              <w:rPr>
                <w:color w:val="000000"/>
                <w:szCs w:val="24"/>
                <w:lang w:val="lt-LT"/>
              </w:rPr>
              <w:t xml:space="preserve"> </w:t>
            </w:r>
            <w:r w:rsidR="003D3F73" w:rsidRPr="00384AAF">
              <w:rPr>
                <w:color w:val="000000"/>
                <w:szCs w:val="24"/>
                <w:lang w:val="lt-LT"/>
              </w:rPr>
              <w:t xml:space="preserve">„Palūšės regata“ </w:t>
            </w:r>
          </w:p>
        </w:tc>
        <w:tc>
          <w:tcPr>
            <w:tcW w:w="2647" w:type="dxa"/>
          </w:tcPr>
          <w:p w14:paraId="30281A1C" w14:textId="6F04B957" w:rsidR="001D65B2" w:rsidRPr="00384AAF" w:rsidRDefault="006620D8" w:rsidP="00A55748">
            <w:pPr>
              <w:jc w:val="both"/>
              <w:rPr>
                <w:color w:val="000000"/>
                <w:szCs w:val="24"/>
                <w:lang w:val="lt-LT"/>
              </w:rPr>
            </w:pPr>
            <w:r w:rsidRPr="00384AAF">
              <w:rPr>
                <w:color w:val="000000"/>
                <w:szCs w:val="24"/>
                <w:lang w:val="lt-LT"/>
              </w:rPr>
              <w:t>Ignalinos rajono kultūros centras</w:t>
            </w:r>
          </w:p>
        </w:tc>
      </w:tr>
      <w:tr w:rsidR="001D761D" w:rsidRPr="00384AAF" w14:paraId="0E2B3C11" w14:textId="77777777" w:rsidTr="0043771F">
        <w:trPr>
          <w:jc w:val="center"/>
        </w:trPr>
        <w:tc>
          <w:tcPr>
            <w:tcW w:w="636" w:type="dxa"/>
          </w:tcPr>
          <w:p w14:paraId="709C3F96" w14:textId="065C7985" w:rsidR="001D761D" w:rsidRPr="00384AAF" w:rsidRDefault="00310BC6" w:rsidP="00A55748">
            <w:pPr>
              <w:tabs>
                <w:tab w:val="clear" w:pos="1293"/>
                <w:tab w:val="left" w:pos="1583"/>
              </w:tabs>
              <w:jc w:val="center"/>
              <w:rPr>
                <w:color w:val="000000"/>
                <w:szCs w:val="24"/>
                <w:lang w:val="lt-LT"/>
              </w:rPr>
            </w:pPr>
            <w:r w:rsidRPr="00384AAF">
              <w:rPr>
                <w:color w:val="000000"/>
                <w:szCs w:val="24"/>
                <w:lang w:val="lt-LT"/>
              </w:rPr>
              <w:t>7</w:t>
            </w:r>
            <w:r w:rsidR="005076FE" w:rsidRPr="00384AAF">
              <w:rPr>
                <w:color w:val="000000"/>
                <w:szCs w:val="24"/>
                <w:lang w:val="lt-LT"/>
              </w:rPr>
              <w:t>6</w:t>
            </w:r>
            <w:r w:rsidR="001D761D" w:rsidRPr="00384AAF">
              <w:rPr>
                <w:color w:val="000000"/>
                <w:szCs w:val="24"/>
                <w:lang w:val="lt-LT"/>
              </w:rPr>
              <w:t>.</w:t>
            </w:r>
          </w:p>
        </w:tc>
        <w:tc>
          <w:tcPr>
            <w:tcW w:w="1324" w:type="dxa"/>
          </w:tcPr>
          <w:p w14:paraId="35404EEF"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Rugpjūčio mėn.</w:t>
            </w:r>
          </w:p>
        </w:tc>
        <w:tc>
          <w:tcPr>
            <w:tcW w:w="2886" w:type="dxa"/>
          </w:tcPr>
          <w:p w14:paraId="7F2100F6" w14:textId="7121BF82" w:rsidR="001D761D" w:rsidRPr="00384AAF" w:rsidRDefault="00D15059" w:rsidP="00A55748">
            <w:pPr>
              <w:jc w:val="both"/>
              <w:rPr>
                <w:color w:val="000000"/>
                <w:szCs w:val="24"/>
                <w:lang w:val="lt-LT"/>
              </w:rPr>
            </w:pPr>
            <w:r w:rsidRPr="00384AAF">
              <w:rPr>
                <w:color w:val="000000"/>
                <w:szCs w:val="24"/>
                <w:lang w:val="lt-LT"/>
              </w:rPr>
              <w:t xml:space="preserve">Sportinės varžybos </w:t>
            </w:r>
            <w:r w:rsidR="001D761D" w:rsidRPr="00384AAF">
              <w:rPr>
                <w:color w:val="000000"/>
                <w:szCs w:val="24"/>
                <w:lang w:val="lt-LT"/>
              </w:rPr>
              <w:t xml:space="preserve">„Palūšės regata 2026“ </w:t>
            </w:r>
          </w:p>
        </w:tc>
        <w:tc>
          <w:tcPr>
            <w:tcW w:w="2647" w:type="dxa"/>
          </w:tcPr>
          <w:p w14:paraId="302ECAEA"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42E501DC" w14:textId="77777777" w:rsidTr="0043771F">
        <w:trPr>
          <w:jc w:val="center"/>
        </w:trPr>
        <w:tc>
          <w:tcPr>
            <w:tcW w:w="636" w:type="dxa"/>
          </w:tcPr>
          <w:p w14:paraId="2BAC0F79" w14:textId="59A2127E" w:rsidR="001D761D" w:rsidRPr="00384AAF" w:rsidRDefault="00310BC6" w:rsidP="00A55748">
            <w:pPr>
              <w:tabs>
                <w:tab w:val="clear" w:pos="1293"/>
                <w:tab w:val="left" w:pos="1583"/>
              </w:tabs>
              <w:jc w:val="center"/>
              <w:rPr>
                <w:color w:val="000000"/>
                <w:szCs w:val="24"/>
                <w:lang w:val="lt-LT"/>
              </w:rPr>
            </w:pPr>
            <w:r w:rsidRPr="00384AAF">
              <w:rPr>
                <w:color w:val="000000"/>
                <w:szCs w:val="24"/>
                <w:lang w:val="lt-LT"/>
              </w:rPr>
              <w:t>7</w:t>
            </w:r>
            <w:r w:rsidR="005076FE" w:rsidRPr="00384AAF">
              <w:rPr>
                <w:color w:val="000000"/>
                <w:szCs w:val="24"/>
                <w:lang w:val="lt-LT"/>
              </w:rPr>
              <w:t>7</w:t>
            </w:r>
            <w:r w:rsidR="001D761D" w:rsidRPr="00384AAF">
              <w:rPr>
                <w:color w:val="000000"/>
                <w:szCs w:val="24"/>
                <w:lang w:val="lt-LT"/>
              </w:rPr>
              <w:t>.</w:t>
            </w:r>
          </w:p>
        </w:tc>
        <w:tc>
          <w:tcPr>
            <w:tcW w:w="1324" w:type="dxa"/>
          </w:tcPr>
          <w:p w14:paraId="02DA70C0"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Rugpjūčio mėn.</w:t>
            </w:r>
          </w:p>
        </w:tc>
        <w:tc>
          <w:tcPr>
            <w:tcW w:w="2886" w:type="dxa"/>
          </w:tcPr>
          <w:p w14:paraId="1124166C" w14:textId="1A4E4C04" w:rsidR="001D761D" w:rsidRPr="00384AAF" w:rsidRDefault="001D761D" w:rsidP="00A55748">
            <w:pPr>
              <w:jc w:val="both"/>
              <w:rPr>
                <w:color w:val="000000"/>
                <w:szCs w:val="24"/>
                <w:lang w:val="lt-LT"/>
              </w:rPr>
            </w:pPr>
            <w:r w:rsidRPr="00384AAF">
              <w:rPr>
                <w:color w:val="000000"/>
                <w:szCs w:val="24"/>
                <w:lang w:val="lt-LT"/>
              </w:rPr>
              <w:t>Atviros vaikų dviračių, balansi</w:t>
            </w:r>
            <w:r w:rsidR="00D15059" w:rsidRPr="00384AAF">
              <w:rPr>
                <w:color w:val="000000"/>
                <w:szCs w:val="24"/>
                <w:lang w:val="lt-LT"/>
              </w:rPr>
              <w:t xml:space="preserve">nių dviratukų </w:t>
            </w:r>
            <w:r w:rsidRPr="00384AAF">
              <w:rPr>
                <w:color w:val="000000"/>
                <w:szCs w:val="24"/>
                <w:lang w:val="lt-LT"/>
              </w:rPr>
              <w:t xml:space="preserve">ir </w:t>
            </w:r>
            <w:proofErr w:type="spellStart"/>
            <w:r w:rsidRPr="00384AAF">
              <w:rPr>
                <w:color w:val="000000"/>
                <w:szCs w:val="24"/>
                <w:lang w:val="lt-LT"/>
              </w:rPr>
              <w:t>paspirtukų</w:t>
            </w:r>
            <w:proofErr w:type="spellEnd"/>
            <w:r w:rsidRPr="00384AAF">
              <w:rPr>
                <w:color w:val="000000"/>
                <w:szCs w:val="24"/>
                <w:lang w:val="lt-LT"/>
              </w:rPr>
              <w:t xml:space="preserve"> lenktynės. III etapas</w:t>
            </w:r>
          </w:p>
        </w:tc>
        <w:tc>
          <w:tcPr>
            <w:tcW w:w="2647" w:type="dxa"/>
          </w:tcPr>
          <w:p w14:paraId="307CE835"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4A88D911" w14:textId="77777777" w:rsidTr="0043771F">
        <w:trPr>
          <w:jc w:val="center"/>
        </w:trPr>
        <w:tc>
          <w:tcPr>
            <w:tcW w:w="636" w:type="dxa"/>
          </w:tcPr>
          <w:p w14:paraId="66852F22" w14:textId="2447638F" w:rsidR="001D761D" w:rsidRPr="00384AAF" w:rsidRDefault="00310BC6" w:rsidP="00A55748">
            <w:pPr>
              <w:tabs>
                <w:tab w:val="clear" w:pos="1293"/>
                <w:tab w:val="left" w:pos="1583"/>
              </w:tabs>
              <w:jc w:val="center"/>
              <w:rPr>
                <w:color w:val="000000"/>
                <w:szCs w:val="24"/>
                <w:lang w:val="lt-LT"/>
              </w:rPr>
            </w:pPr>
            <w:r w:rsidRPr="00384AAF">
              <w:rPr>
                <w:color w:val="000000"/>
                <w:szCs w:val="24"/>
                <w:lang w:val="lt-LT"/>
              </w:rPr>
              <w:t>7</w:t>
            </w:r>
            <w:r w:rsidR="005076FE" w:rsidRPr="00384AAF">
              <w:rPr>
                <w:color w:val="000000"/>
                <w:szCs w:val="24"/>
                <w:lang w:val="lt-LT"/>
              </w:rPr>
              <w:t>8</w:t>
            </w:r>
            <w:r w:rsidR="001D761D" w:rsidRPr="00384AAF">
              <w:rPr>
                <w:color w:val="000000"/>
                <w:szCs w:val="24"/>
                <w:lang w:val="lt-LT"/>
              </w:rPr>
              <w:t>.</w:t>
            </w:r>
          </w:p>
        </w:tc>
        <w:tc>
          <w:tcPr>
            <w:tcW w:w="1324" w:type="dxa"/>
          </w:tcPr>
          <w:p w14:paraId="1E6E1FDE"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Rugpjūčio mėn.</w:t>
            </w:r>
          </w:p>
        </w:tc>
        <w:tc>
          <w:tcPr>
            <w:tcW w:w="2886" w:type="dxa"/>
          </w:tcPr>
          <w:p w14:paraId="01C94C70" w14:textId="77777777" w:rsidR="001D761D" w:rsidRPr="00384AAF" w:rsidRDefault="001D761D" w:rsidP="00A55748">
            <w:pPr>
              <w:jc w:val="both"/>
              <w:rPr>
                <w:color w:val="000000"/>
                <w:szCs w:val="24"/>
                <w:lang w:val="lt-LT"/>
              </w:rPr>
            </w:pPr>
            <w:r w:rsidRPr="00384AAF">
              <w:rPr>
                <w:color w:val="000000"/>
                <w:szCs w:val="24"/>
                <w:lang w:val="lt-LT"/>
              </w:rPr>
              <w:t>Ignalinos miesto bėgimo maratonas</w:t>
            </w:r>
          </w:p>
        </w:tc>
        <w:tc>
          <w:tcPr>
            <w:tcW w:w="2647" w:type="dxa"/>
          </w:tcPr>
          <w:p w14:paraId="22860E6D"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p w14:paraId="0BE425BF" w14:textId="6F0F81FF" w:rsidR="001D761D" w:rsidRPr="00384AAF" w:rsidRDefault="001D761D" w:rsidP="00A55748">
            <w:pPr>
              <w:jc w:val="both"/>
              <w:rPr>
                <w:color w:val="000000"/>
                <w:szCs w:val="24"/>
                <w:lang w:val="lt-LT"/>
              </w:rPr>
            </w:pPr>
            <w:r w:rsidRPr="00384AAF">
              <w:rPr>
                <w:color w:val="000000"/>
                <w:szCs w:val="24"/>
                <w:lang w:val="lt-LT"/>
              </w:rPr>
              <w:t>V</w:t>
            </w:r>
            <w:r w:rsidR="00D15059" w:rsidRPr="00384AAF">
              <w:rPr>
                <w:color w:val="000000"/>
                <w:szCs w:val="24"/>
                <w:lang w:val="lt-LT"/>
              </w:rPr>
              <w:t>š</w:t>
            </w:r>
            <w:r w:rsidRPr="00384AAF">
              <w:rPr>
                <w:color w:val="000000"/>
                <w:szCs w:val="24"/>
                <w:lang w:val="lt-LT"/>
              </w:rPr>
              <w:t xml:space="preserve">Į „Kažkur </w:t>
            </w:r>
            <w:r w:rsidR="00D15059" w:rsidRPr="00384AAF">
              <w:rPr>
                <w:color w:val="000000"/>
                <w:szCs w:val="24"/>
                <w:lang w:val="lt-LT"/>
              </w:rPr>
              <w:t>m</w:t>
            </w:r>
            <w:r w:rsidRPr="00384AAF">
              <w:rPr>
                <w:color w:val="000000"/>
                <w:szCs w:val="24"/>
                <w:lang w:val="lt-LT"/>
              </w:rPr>
              <w:t>atyti“</w:t>
            </w:r>
          </w:p>
        </w:tc>
      </w:tr>
      <w:tr w:rsidR="001D761D" w:rsidRPr="00384AAF" w14:paraId="79707AA4" w14:textId="77777777" w:rsidTr="0043771F">
        <w:trPr>
          <w:jc w:val="center"/>
        </w:trPr>
        <w:tc>
          <w:tcPr>
            <w:tcW w:w="636" w:type="dxa"/>
          </w:tcPr>
          <w:p w14:paraId="7EFC425B" w14:textId="1644AB7C" w:rsidR="001D761D" w:rsidRPr="00384AAF" w:rsidRDefault="00310BC6" w:rsidP="00A55748">
            <w:pPr>
              <w:tabs>
                <w:tab w:val="clear" w:pos="1293"/>
                <w:tab w:val="left" w:pos="1583"/>
              </w:tabs>
              <w:jc w:val="center"/>
              <w:rPr>
                <w:color w:val="000000"/>
                <w:szCs w:val="24"/>
                <w:lang w:val="lt-LT"/>
              </w:rPr>
            </w:pPr>
            <w:r w:rsidRPr="00384AAF">
              <w:rPr>
                <w:color w:val="000000"/>
                <w:szCs w:val="24"/>
                <w:lang w:val="lt-LT"/>
              </w:rPr>
              <w:t>7</w:t>
            </w:r>
            <w:r w:rsidR="005076FE" w:rsidRPr="00384AAF">
              <w:rPr>
                <w:color w:val="000000"/>
                <w:szCs w:val="24"/>
                <w:lang w:val="lt-LT"/>
              </w:rPr>
              <w:t>9</w:t>
            </w:r>
            <w:r w:rsidR="001D761D" w:rsidRPr="00384AAF">
              <w:rPr>
                <w:color w:val="000000"/>
                <w:szCs w:val="24"/>
                <w:lang w:val="lt-LT"/>
              </w:rPr>
              <w:t>.</w:t>
            </w:r>
          </w:p>
        </w:tc>
        <w:tc>
          <w:tcPr>
            <w:tcW w:w="1324" w:type="dxa"/>
          </w:tcPr>
          <w:p w14:paraId="2E8A8D74"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Rugpjūčio mėn.</w:t>
            </w:r>
          </w:p>
        </w:tc>
        <w:tc>
          <w:tcPr>
            <w:tcW w:w="2886" w:type="dxa"/>
          </w:tcPr>
          <w:p w14:paraId="1461604D" w14:textId="0DBBC4DE" w:rsidR="001D761D" w:rsidRPr="00384AAF" w:rsidRDefault="001D761D" w:rsidP="00A55748">
            <w:pPr>
              <w:jc w:val="both"/>
              <w:rPr>
                <w:color w:val="000000"/>
                <w:szCs w:val="24"/>
                <w:lang w:val="lt-LT"/>
              </w:rPr>
            </w:pPr>
            <w:r w:rsidRPr="00384AAF">
              <w:rPr>
                <w:color w:val="000000"/>
                <w:szCs w:val="24"/>
                <w:lang w:val="lt-LT"/>
              </w:rPr>
              <w:t>Reitinginis šachmatų turnyras</w:t>
            </w:r>
            <w:r w:rsidRPr="00384AAF">
              <w:rPr>
                <w:color w:val="000000"/>
                <w:szCs w:val="23"/>
                <w:shd w:val="clear" w:color="auto" w:fill="FFFFFF"/>
                <w:lang w:val="lt-LT"/>
              </w:rPr>
              <w:t xml:space="preserve"> </w:t>
            </w:r>
            <w:r w:rsidRPr="00384AAF">
              <w:rPr>
                <w:color w:val="000000"/>
                <w:szCs w:val="24"/>
                <w:shd w:val="clear" w:color="auto" w:fill="FFFFFF"/>
                <w:lang w:val="lt-LT"/>
              </w:rPr>
              <w:t xml:space="preserve">,,Ignalina </w:t>
            </w:r>
            <w:proofErr w:type="spellStart"/>
            <w:r w:rsidRPr="00384AAF">
              <w:rPr>
                <w:color w:val="000000"/>
                <w:szCs w:val="24"/>
                <w:shd w:val="clear" w:color="auto" w:fill="FFFFFF"/>
                <w:lang w:val="lt-LT"/>
              </w:rPr>
              <w:t>Rapid</w:t>
            </w:r>
            <w:proofErr w:type="spellEnd"/>
            <w:r w:rsidRPr="00384AAF">
              <w:rPr>
                <w:color w:val="000000"/>
                <w:szCs w:val="24"/>
                <w:shd w:val="clear" w:color="auto" w:fill="FFFFFF"/>
                <w:lang w:val="lt-LT"/>
              </w:rPr>
              <w:t xml:space="preserve"> 2026</w:t>
            </w:r>
            <w:r w:rsidR="00D15059" w:rsidRPr="00384AAF">
              <w:rPr>
                <w:color w:val="000000"/>
                <w:szCs w:val="24"/>
                <w:shd w:val="clear" w:color="auto" w:fill="FFFFFF"/>
                <w:lang w:val="lt-LT"/>
              </w:rPr>
              <w:t>“</w:t>
            </w:r>
          </w:p>
        </w:tc>
        <w:tc>
          <w:tcPr>
            <w:tcW w:w="2647" w:type="dxa"/>
          </w:tcPr>
          <w:p w14:paraId="76B8368C" w14:textId="77777777" w:rsidR="001D761D" w:rsidRPr="00384AAF" w:rsidRDefault="001D761D" w:rsidP="00A55748">
            <w:pPr>
              <w:jc w:val="both"/>
              <w:rPr>
                <w:color w:val="000000"/>
                <w:szCs w:val="24"/>
                <w:lang w:val="lt-LT"/>
              </w:rPr>
            </w:pPr>
            <w:r w:rsidRPr="00384AAF">
              <w:rPr>
                <w:color w:val="000000"/>
                <w:szCs w:val="24"/>
                <w:lang w:val="lt-LT"/>
              </w:rPr>
              <w:t>Vilniaus šachmatų klubas</w:t>
            </w:r>
          </w:p>
          <w:p w14:paraId="14118B21"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p w14:paraId="0013249E" w14:textId="77777777" w:rsidR="001D761D" w:rsidRPr="00384AAF" w:rsidRDefault="001D761D" w:rsidP="00A55748">
            <w:pPr>
              <w:jc w:val="both"/>
              <w:rPr>
                <w:color w:val="000000"/>
                <w:szCs w:val="24"/>
                <w:lang w:val="lt-LT"/>
              </w:rPr>
            </w:pPr>
            <w:r w:rsidRPr="00384AAF">
              <w:rPr>
                <w:color w:val="000000"/>
                <w:szCs w:val="24"/>
                <w:lang w:val="lt-LT"/>
              </w:rPr>
              <w:t>MB „</w:t>
            </w:r>
            <w:proofErr w:type="spellStart"/>
            <w:r w:rsidRPr="00384AAF">
              <w:rPr>
                <w:color w:val="000000"/>
                <w:szCs w:val="24"/>
                <w:lang w:val="lt-LT"/>
              </w:rPr>
              <w:t>Ospauda</w:t>
            </w:r>
            <w:proofErr w:type="spellEnd"/>
            <w:r w:rsidRPr="00384AAF">
              <w:rPr>
                <w:color w:val="000000"/>
                <w:szCs w:val="24"/>
                <w:lang w:val="lt-LT"/>
              </w:rPr>
              <w:t>“</w:t>
            </w:r>
          </w:p>
        </w:tc>
      </w:tr>
      <w:tr w:rsidR="001D761D" w:rsidRPr="00384AAF" w14:paraId="52EEECA2" w14:textId="77777777" w:rsidTr="0043771F">
        <w:trPr>
          <w:jc w:val="center"/>
        </w:trPr>
        <w:tc>
          <w:tcPr>
            <w:tcW w:w="636" w:type="dxa"/>
          </w:tcPr>
          <w:p w14:paraId="6B1DDD16" w14:textId="6A7015C7" w:rsidR="001D761D" w:rsidRPr="00384AAF" w:rsidRDefault="00140922" w:rsidP="00A55748">
            <w:pPr>
              <w:tabs>
                <w:tab w:val="clear" w:pos="1293"/>
                <w:tab w:val="left" w:pos="1583"/>
              </w:tabs>
              <w:jc w:val="center"/>
              <w:rPr>
                <w:color w:val="000000"/>
                <w:szCs w:val="24"/>
                <w:lang w:val="lt-LT"/>
              </w:rPr>
            </w:pPr>
            <w:r w:rsidRPr="00384AAF">
              <w:rPr>
                <w:color w:val="000000"/>
                <w:szCs w:val="24"/>
                <w:lang w:val="lt-LT"/>
              </w:rPr>
              <w:t>80</w:t>
            </w:r>
            <w:r w:rsidR="001D761D" w:rsidRPr="00384AAF">
              <w:rPr>
                <w:color w:val="000000"/>
                <w:szCs w:val="24"/>
                <w:lang w:val="lt-LT"/>
              </w:rPr>
              <w:t>.</w:t>
            </w:r>
          </w:p>
        </w:tc>
        <w:tc>
          <w:tcPr>
            <w:tcW w:w="1324" w:type="dxa"/>
          </w:tcPr>
          <w:p w14:paraId="73B7980A"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 xml:space="preserve">Rugpjūčio </w:t>
            </w:r>
            <w:r w:rsidRPr="00384AAF">
              <w:rPr>
                <w:color w:val="000000"/>
                <w:szCs w:val="24"/>
                <w:lang w:val="lt-LT"/>
              </w:rPr>
              <w:lastRenderedPageBreak/>
              <w:t>mėn.</w:t>
            </w:r>
          </w:p>
        </w:tc>
        <w:tc>
          <w:tcPr>
            <w:tcW w:w="2886" w:type="dxa"/>
          </w:tcPr>
          <w:p w14:paraId="6550ABFF" w14:textId="77777777" w:rsidR="001D761D" w:rsidRPr="00384AAF" w:rsidRDefault="001D761D" w:rsidP="00A55748">
            <w:pPr>
              <w:jc w:val="both"/>
              <w:rPr>
                <w:color w:val="000000"/>
                <w:szCs w:val="24"/>
                <w:lang w:val="lt-LT"/>
              </w:rPr>
            </w:pPr>
            <w:r w:rsidRPr="00384AAF">
              <w:rPr>
                <w:color w:val="000000"/>
                <w:szCs w:val="24"/>
                <w:lang w:val="lt-LT"/>
              </w:rPr>
              <w:lastRenderedPageBreak/>
              <w:t xml:space="preserve">Lietuvos MTB dviračių </w:t>
            </w:r>
            <w:r w:rsidRPr="00384AAF">
              <w:rPr>
                <w:color w:val="000000"/>
                <w:szCs w:val="24"/>
                <w:lang w:val="lt-LT"/>
              </w:rPr>
              <w:lastRenderedPageBreak/>
              <w:t>maratono taurė</w:t>
            </w:r>
          </w:p>
        </w:tc>
        <w:tc>
          <w:tcPr>
            <w:tcW w:w="2647" w:type="dxa"/>
          </w:tcPr>
          <w:p w14:paraId="62E332EC" w14:textId="77777777" w:rsidR="001D761D" w:rsidRPr="00384AAF" w:rsidRDefault="001D761D" w:rsidP="00A55748">
            <w:pPr>
              <w:jc w:val="both"/>
              <w:rPr>
                <w:color w:val="000000"/>
                <w:szCs w:val="24"/>
                <w:lang w:val="lt-LT"/>
              </w:rPr>
            </w:pPr>
            <w:r w:rsidRPr="00384AAF">
              <w:rPr>
                <w:color w:val="000000"/>
                <w:szCs w:val="24"/>
                <w:lang w:val="lt-LT"/>
              </w:rPr>
              <w:lastRenderedPageBreak/>
              <w:t>UAB „</w:t>
            </w:r>
            <w:proofErr w:type="spellStart"/>
            <w:r w:rsidRPr="00384AAF">
              <w:rPr>
                <w:color w:val="000000"/>
                <w:szCs w:val="24"/>
                <w:lang w:val="lt-LT"/>
              </w:rPr>
              <w:t>Vilimeksas</w:t>
            </w:r>
            <w:proofErr w:type="spellEnd"/>
            <w:r w:rsidRPr="00384AAF">
              <w:rPr>
                <w:color w:val="000000"/>
                <w:szCs w:val="24"/>
                <w:lang w:val="lt-LT"/>
              </w:rPr>
              <w:t>“</w:t>
            </w:r>
          </w:p>
          <w:p w14:paraId="4125670B" w14:textId="77777777" w:rsidR="001D761D" w:rsidRPr="00384AAF" w:rsidRDefault="001D761D" w:rsidP="00A55748">
            <w:pPr>
              <w:jc w:val="both"/>
              <w:rPr>
                <w:color w:val="000000"/>
                <w:szCs w:val="24"/>
                <w:lang w:val="lt-LT"/>
              </w:rPr>
            </w:pPr>
            <w:r w:rsidRPr="00384AAF">
              <w:rPr>
                <w:color w:val="000000"/>
                <w:szCs w:val="24"/>
                <w:lang w:val="lt-LT"/>
              </w:rPr>
              <w:lastRenderedPageBreak/>
              <w:t>Ignalinos rajono švietimo ir sporto paslaugų centras</w:t>
            </w:r>
          </w:p>
        </w:tc>
      </w:tr>
      <w:tr w:rsidR="009E64EB" w:rsidRPr="00384AAF" w14:paraId="7A58D8A7" w14:textId="77777777" w:rsidTr="0043771F">
        <w:trPr>
          <w:jc w:val="center"/>
        </w:trPr>
        <w:tc>
          <w:tcPr>
            <w:tcW w:w="636" w:type="dxa"/>
          </w:tcPr>
          <w:p w14:paraId="18847AAA" w14:textId="45BF5495" w:rsidR="009E64EB" w:rsidRPr="00384AAF" w:rsidRDefault="00140922" w:rsidP="00A55748">
            <w:pPr>
              <w:tabs>
                <w:tab w:val="clear" w:pos="1293"/>
                <w:tab w:val="left" w:pos="1583"/>
              </w:tabs>
              <w:jc w:val="center"/>
              <w:rPr>
                <w:color w:val="000000"/>
                <w:szCs w:val="24"/>
                <w:lang w:val="lt-LT"/>
              </w:rPr>
            </w:pPr>
            <w:r w:rsidRPr="00384AAF">
              <w:rPr>
                <w:color w:val="000000"/>
                <w:szCs w:val="24"/>
                <w:lang w:val="lt-LT"/>
              </w:rPr>
              <w:lastRenderedPageBreak/>
              <w:t>81</w:t>
            </w:r>
            <w:r w:rsidR="00310BC6" w:rsidRPr="00384AAF">
              <w:rPr>
                <w:color w:val="000000"/>
                <w:szCs w:val="24"/>
                <w:lang w:val="lt-LT"/>
              </w:rPr>
              <w:t>.</w:t>
            </w:r>
          </w:p>
        </w:tc>
        <w:tc>
          <w:tcPr>
            <w:tcW w:w="1324" w:type="dxa"/>
          </w:tcPr>
          <w:p w14:paraId="2D629736" w14:textId="1C8462C9" w:rsidR="009E64EB" w:rsidRPr="00384AAF" w:rsidRDefault="00DE5CA0" w:rsidP="00A55748">
            <w:pPr>
              <w:tabs>
                <w:tab w:val="clear" w:pos="1293"/>
                <w:tab w:val="left" w:pos="1583"/>
              </w:tabs>
              <w:jc w:val="center"/>
              <w:rPr>
                <w:color w:val="000000"/>
                <w:szCs w:val="24"/>
                <w:lang w:val="lt-LT"/>
              </w:rPr>
            </w:pPr>
            <w:r w:rsidRPr="00384AAF">
              <w:rPr>
                <w:color w:val="000000"/>
                <w:szCs w:val="24"/>
                <w:lang w:val="lt-LT"/>
              </w:rPr>
              <w:t>Rug</w:t>
            </w:r>
            <w:r w:rsidR="00FE2510" w:rsidRPr="00384AAF">
              <w:rPr>
                <w:color w:val="000000"/>
                <w:szCs w:val="24"/>
                <w:lang w:val="lt-LT"/>
              </w:rPr>
              <w:t>pjūčio 15 d.</w:t>
            </w:r>
          </w:p>
        </w:tc>
        <w:tc>
          <w:tcPr>
            <w:tcW w:w="2886" w:type="dxa"/>
          </w:tcPr>
          <w:p w14:paraId="3A4FC916" w14:textId="7B7CDDA5" w:rsidR="009E64EB" w:rsidRPr="00384AAF" w:rsidRDefault="009E64EB" w:rsidP="00A55748">
            <w:pPr>
              <w:jc w:val="both"/>
              <w:rPr>
                <w:szCs w:val="24"/>
                <w:lang w:val="lt-LT"/>
              </w:rPr>
            </w:pPr>
            <w:r w:rsidRPr="00384AAF">
              <w:rPr>
                <w:szCs w:val="24"/>
                <w:lang w:val="lt-LT"/>
              </w:rPr>
              <w:t xml:space="preserve">Medkopio pabaigos </w:t>
            </w:r>
            <w:r w:rsidR="00FE2510" w:rsidRPr="00384AAF">
              <w:rPr>
                <w:szCs w:val="24"/>
                <w:lang w:val="lt-LT"/>
              </w:rPr>
              <w:t>festivalis „Pagauk spiečių“</w:t>
            </w:r>
          </w:p>
        </w:tc>
        <w:tc>
          <w:tcPr>
            <w:tcW w:w="2647" w:type="dxa"/>
          </w:tcPr>
          <w:p w14:paraId="21E21BFF" w14:textId="788F967E" w:rsidR="009E64EB" w:rsidRPr="00384AAF" w:rsidRDefault="00C15405" w:rsidP="00A55748">
            <w:pPr>
              <w:jc w:val="both"/>
              <w:rPr>
                <w:color w:val="000000"/>
                <w:szCs w:val="24"/>
                <w:lang w:val="lt-LT"/>
              </w:rPr>
            </w:pPr>
            <w:r w:rsidRPr="00384AAF">
              <w:rPr>
                <w:color w:val="000000"/>
                <w:szCs w:val="24"/>
                <w:lang w:val="lt-LT"/>
              </w:rPr>
              <w:t>Aukštaitijos nacionalinio parko ir Labanoro regioninio parko direkcija</w:t>
            </w:r>
          </w:p>
        </w:tc>
      </w:tr>
      <w:tr w:rsidR="000C5DE4" w:rsidRPr="00384AAF" w14:paraId="272A3137" w14:textId="77777777" w:rsidTr="0043771F">
        <w:trPr>
          <w:jc w:val="center"/>
        </w:trPr>
        <w:tc>
          <w:tcPr>
            <w:tcW w:w="636" w:type="dxa"/>
          </w:tcPr>
          <w:p w14:paraId="4DF39664" w14:textId="605463B8" w:rsidR="000C5DE4" w:rsidRPr="00384AAF" w:rsidRDefault="000C4729" w:rsidP="00A55748">
            <w:pPr>
              <w:tabs>
                <w:tab w:val="clear" w:pos="1293"/>
                <w:tab w:val="left" w:pos="1583"/>
              </w:tabs>
              <w:jc w:val="center"/>
              <w:rPr>
                <w:color w:val="000000"/>
                <w:szCs w:val="24"/>
                <w:lang w:val="lt-LT"/>
              </w:rPr>
            </w:pPr>
            <w:r w:rsidRPr="00384AAF">
              <w:rPr>
                <w:color w:val="000000"/>
                <w:szCs w:val="24"/>
                <w:lang w:val="lt-LT"/>
              </w:rPr>
              <w:t>8</w:t>
            </w:r>
            <w:r w:rsidR="00140922" w:rsidRPr="00384AAF">
              <w:rPr>
                <w:color w:val="000000"/>
                <w:szCs w:val="24"/>
                <w:lang w:val="lt-LT"/>
              </w:rPr>
              <w:t>2</w:t>
            </w:r>
            <w:r w:rsidR="00561FEC" w:rsidRPr="00384AAF">
              <w:rPr>
                <w:color w:val="000000"/>
                <w:szCs w:val="24"/>
                <w:lang w:val="lt-LT"/>
              </w:rPr>
              <w:t>.</w:t>
            </w:r>
          </w:p>
        </w:tc>
        <w:tc>
          <w:tcPr>
            <w:tcW w:w="1324" w:type="dxa"/>
          </w:tcPr>
          <w:p w14:paraId="14DD6926" w14:textId="1B3B9530" w:rsidR="000C5DE4" w:rsidRPr="00384AAF" w:rsidRDefault="000C5DE4" w:rsidP="00A55748">
            <w:pPr>
              <w:tabs>
                <w:tab w:val="clear" w:pos="1293"/>
                <w:tab w:val="left" w:pos="1583"/>
              </w:tabs>
              <w:jc w:val="center"/>
              <w:rPr>
                <w:color w:val="000000"/>
                <w:szCs w:val="24"/>
                <w:lang w:val="lt-LT"/>
              </w:rPr>
            </w:pPr>
            <w:r w:rsidRPr="00384AAF">
              <w:rPr>
                <w:color w:val="000000"/>
                <w:szCs w:val="24"/>
                <w:lang w:val="lt-LT"/>
              </w:rPr>
              <w:t>Rugpjūčio 21 d.</w:t>
            </w:r>
          </w:p>
        </w:tc>
        <w:tc>
          <w:tcPr>
            <w:tcW w:w="2886" w:type="dxa"/>
          </w:tcPr>
          <w:p w14:paraId="0D17A316" w14:textId="246A9903" w:rsidR="000C5DE4" w:rsidRPr="00384AAF" w:rsidRDefault="009F6ED8" w:rsidP="00A55748">
            <w:pPr>
              <w:jc w:val="both"/>
              <w:rPr>
                <w:color w:val="000000"/>
                <w:szCs w:val="24"/>
                <w:lang w:val="lt-LT"/>
              </w:rPr>
            </w:pPr>
            <w:r w:rsidRPr="00384AAF">
              <w:rPr>
                <w:color w:val="000000"/>
                <w:szCs w:val="24"/>
                <w:lang w:val="lt-LT"/>
              </w:rPr>
              <w:t>Renginys, skirtas Europos dienos</w:t>
            </w:r>
            <w:r w:rsidR="00342AC2" w:rsidRPr="00384AAF">
              <w:rPr>
                <w:color w:val="000000"/>
                <w:szCs w:val="24"/>
                <w:lang w:val="lt-LT"/>
              </w:rPr>
              <w:t xml:space="preserve"> </w:t>
            </w:r>
            <w:r w:rsidR="00D06024" w:rsidRPr="00384AAF">
              <w:rPr>
                <w:color w:val="000000"/>
                <w:szCs w:val="24"/>
                <w:lang w:val="lt-LT"/>
              </w:rPr>
              <w:t xml:space="preserve">stalinizmo ir nacizmo aukoms atminti ir </w:t>
            </w:r>
            <w:r w:rsidR="00131570" w:rsidRPr="00384AAF">
              <w:rPr>
                <w:color w:val="000000"/>
                <w:szCs w:val="24"/>
                <w:lang w:val="lt-LT"/>
              </w:rPr>
              <w:t>Baltijos kelio dienai</w:t>
            </w:r>
            <w:r w:rsidR="00C32E7F" w:rsidRPr="00384AAF">
              <w:rPr>
                <w:color w:val="000000"/>
                <w:szCs w:val="24"/>
                <w:lang w:val="lt-LT"/>
              </w:rPr>
              <w:t xml:space="preserve"> paminėti </w:t>
            </w:r>
          </w:p>
        </w:tc>
        <w:tc>
          <w:tcPr>
            <w:tcW w:w="2647" w:type="dxa"/>
          </w:tcPr>
          <w:p w14:paraId="5ED83305" w14:textId="51B52191" w:rsidR="000C5DE4" w:rsidRPr="00384AAF" w:rsidRDefault="00BA5251" w:rsidP="00A55748">
            <w:pPr>
              <w:jc w:val="both"/>
              <w:rPr>
                <w:color w:val="000000"/>
                <w:szCs w:val="24"/>
                <w:lang w:val="lt-LT"/>
              </w:rPr>
            </w:pPr>
            <w:r w:rsidRPr="00384AAF">
              <w:rPr>
                <w:color w:val="000000"/>
                <w:szCs w:val="24"/>
                <w:lang w:val="lt-LT"/>
              </w:rPr>
              <w:t>Ignalinos rajono savivaldybės viešoji biblioteka</w:t>
            </w:r>
          </w:p>
        </w:tc>
      </w:tr>
      <w:tr w:rsidR="00CE3FAA" w:rsidRPr="00384AAF" w14:paraId="18AC0E54" w14:textId="77777777" w:rsidTr="0043771F">
        <w:trPr>
          <w:jc w:val="center"/>
        </w:trPr>
        <w:tc>
          <w:tcPr>
            <w:tcW w:w="636" w:type="dxa"/>
          </w:tcPr>
          <w:p w14:paraId="3A0DC3E2" w14:textId="49CEAD5A" w:rsidR="00CE3FAA" w:rsidRPr="00384AAF" w:rsidRDefault="00561FEC" w:rsidP="00A55748">
            <w:pPr>
              <w:tabs>
                <w:tab w:val="clear" w:pos="1293"/>
                <w:tab w:val="left" w:pos="1583"/>
              </w:tabs>
              <w:jc w:val="center"/>
              <w:rPr>
                <w:color w:val="000000"/>
                <w:szCs w:val="24"/>
                <w:lang w:val="lt-LT"/>
              </w:rPr>
            </w:pPr>
            <w:r w:rsidRPr="00384AAF">
              <w:rPr>
                <w:color w:val="000000"/>
                <w:szCs w:val="24"/>
                <w:lang w:val="lt-LT"/>
              </w:rPr>
              <w:t>8</w:t>
            </w:r>
            <w:r w:rsidR="00140922" w:rsidRPr="00384AAF">
              <w:rPr>
                <w:color w:val="000000"/>
                <w:szCs w:val="24"/>
                <w:lang w:val="lt-LT"/>
              </w:rPr>
              <w:t>3</w:t>
            </w:r>
            <w:r w:rsidRPr="00384AAF">
              <w:rPr>
                <w:color w:val="000000"/>
                <w:szCs w:val="24"/>
                <w:lang w:val="lt-LT"/>
              </w:rPr>
              <w:t>.</w:t>
            </w:r>
          </w:p>
        </w:tc>
        <w:tc>
          <w:tcPr>
            <w:tcW w:w="1324" w:type="dxa"/>
          </w:tcPr>
          <w:p w14:paraId="3D2094DC" w14:textId="5534BA57" w:rsidR="00CE3FAA" w:rsidRPr="00384AAF" w:rsidRDefault="00CE3FAA" w:rsidP="00A55748">
            <w:pPr>
              <w:tabs>
                <w:tab w:val="clear" w:pos="1293"/>
                <w:tab w:val="left" w:pos="1583"/>
              </w:tabs>
              <w:jc w:val="center"/>
              <w:rPr>
                <w:color w:val="000000"/>
                <w:szCs w:val="24"/>
                <w:lang w:val="lt-LT"/>
              </w:rPr>
            </w:pPr>
            <w:r w:rsidRPr="00384AAF">
              <w:rPr>
                <w:color w:val="000000"/>
                <w:szCs w:val="24"/>
                <w:lang w:val="lt-LT"/>
              </w:rPr>
              <w:t xml:space="preserve">Rugpjūčio </w:t>
            </w:r>
            <w:r w:rsidR="00847798" w:rsidRPr="00384AAF">
              <w:rPr>
                <w:color w:val="000000"/>
                <w:szCs w:val="24"/>
                <w:lang w:val="lt-LT"/>
              </w:rPr>
              <w:t xml:space="preserve">mėn. </w:t>
            </w:r>
          </w:p>
        </w:tc>
        <w:tc>
          <w:tcPr>
            <w:tcW w:w="2886" w:type="dxa"/>
          </w:tcPr>
          <w:p w14:paraId="25FB9B02" w14:textId="753A9D63" w:rsidR="00CE3FAA" w:rsidRPr="00384AAF" w:rsidRDefault="00847798" w:rsidP="00A55748">
            <w:pPr>
              <w:jc w:val="both"/>
              <w:rPr>
                <w:color w:val="000000"/>
                <w:szCs w:val="24"/>
                <w:lang w:val="lt-LT"/>
              </w:rPr>
            </w:pPr>
            <w:r w:rsidRPr="00384AAF">
              <w:rPr>
                <w:color w:val="000000"/>
                <w:szCs w:val="24"/>
                <w:lang w:val="lt-LT"/>
              </w:rPr>
              <w:t xml:space="preserve">Bernotų kaimo 310 metų </w:t>
            </w:r>
            <w:r w:rsidR="002F2ACF" w:rsidRPr="00384AAF">
              <w:rPr>
                <w:color w:val="000000"/>
                <w:szCs w:val="24"/>
                <w:lang w:val="lt-LT"/>
              </w:rPr>
              <w:t>paminėjimo renginys</w:t>
            </w:r>
          </w:p>
        </w:tc>
        <w:tc>
          <w:tcPr>
            <w:tcW w:w="2647" w:type="dxa"/>
          </w:tcPr>
          <w:p w14:paraId="40766276" w14:textId="4B649524" w:rsidR="00CE3FAA" w:rsidRPr="00384AAF" w:rsidRDefault="002F2ACF" w:rsidP="00A55748">
            <w:pPr>
              <w:jc w:val="both"/>
              <w:rPr>
                <w:color w:val="000000"/>
                <w:szCs w:val="24"/>
                <w:lang w:val="lt-LT"/>
              </w:rPr>
            </w:pPr>
            <w:r w:rsidRPr="00384AAF">
              <w:rPr>
                <w:color w:val="000000"/>
                <w:szCs w:val="24"/>
                <w:lang w:val="lt-LT"/>
              </w:rPr>
              <w:t>Ignalinos rajono kultūros centras</w:t>
            </w:r>
          </w:p>
        </w:tc>
      </w:tr>
      <w:tr w:rsidR="00140922" w:rsidRPr="00384AAF" w14:paraId="674F557E" w14:textId="77777777" w:rsidTr="0043771F">
        <w:trPr>
          <w:jc w:val="center"/>
        </w:trPr>
        <w:tc>
          <w:tcPr>
            <w:tcW w:w="636" w:type="dxa"/>
          </w:tcPr>
          <w:p w14:paraId="2B9EF396" w14:textId="68B14DA3" w:rsidR="00140922" w:rsidRPr="00384AAF" w:rsidRDefault="00140922" w:rsidP="00A55748">
            <w:pPr>
              <w:tabs>
                <w:tab w:val="clear" w:pos="1293"/>
                <w:tab w:val="left" w:pos="1583"/>
              </w:tabs>
              <w:jc w:val="center"/>
              <w:rPr>
                <w:color w:val="000000"/>
                <w:szCs w:val="24"/>
                <w:lang w:val="lt-LT"/>
              </w:rPr>
            </w:pPr>
            <w:r w:rsidRPr="00384AAF">
              <w:rPr>
                <w:color w:val="000000"/>
                <w:szCs w:val="24"/>
                <w:lang w:val="lt-LT"/>
              </w:rPr>
              <w:t>84.</w:t>
            </w:r>
          </w:p>
        </w:tc>
        <w:tc>
          <w:tcPr>
            <w:tcW w:w="1324" w:type="dxa"/>
          </w:tcPr>
          <w:p w14:paraId="0BF3812F" w14:textId="79E3BF78" w:rsidR="00140922" w:rsidRPr="00384AAF" w:rsidRDefault="004A2168" w:rsidP="00A55748">
            <w:pPr>
              <w:tabs>
                <w:tab w:val="clear" w:pos="1293"/>
                <w:tab w:val="left" w:pos="1583"/>
              </w:tabs>
              <w:jc w:val="center"/>
              <w:rPr>
                <w:color w:val="000000"/>
                <w:szCs w:val="24"/>
                <w:lang w:val="lt-LT"/>
              </w:rPr>
            </w:pPr>
            <w:r w:rsidRPr="00384AAF">
              <w:rPr>
                <w:color w:val="000000"/>
                <w:szCs w:val="24"/>
                <w:lang w:val="lt-LT"/>
              </w:rPr>
              <w:t>Rugpjūčio 1,</w:t>
            </w:r>
            <w:r w:rsidR="00D15059" w:rsidRPr="00384AAF">
              <w:rPr>
                <w:color w:val="000000"/>
                <w:szCs w:val="24"/>
                <w:lang w:val="lt-LT"/>
              </w:rPr>
              <w:t xml:space="preserve"> </w:t>
            </w:r>
            <w:r w:rsidRPr="00384AAF">
              <w:rPr>
                <w:color w:val="000000"/>
                <w:szCs w:val="24"/>
                <w:lang w:val="lt-LT"/>
              </w:rPr>
              <w:t>8,</w:t>
            </w:r>
            <w:r w:rsidR="00D15059" w:rsidRPr="00384AAF">
              <w:rPr>
                <w:color w:val="000000"/>
                <w:szCs w:val="24"/>
                <w:lang w:val="lt-LT"/>
              </w:rPr>
              <w:t xml:space="preserve"> </w:t>
            </w:r>
            <w:r w:rsidRPr="00384AAF">
              <w:rPr>
                <w:color w:val="000000"/>
                <w:szCs w:val="24"/>
                <w:lang w:val="lt-LT"/>
              </w:rPr>
              <w:t>15,</w:t>
            </w:r>
            <w:r w:rsidR="00D15059" w:rsidRPr="00384AAF">
              <w:rPr>
                <w:color w:val="000000"/>
                <w:szCs w:val="24"/>
                <w:lang w:val="lt-LT"/>
              </w:rPr>
              <w:t xml:space="preserve"> </w:t>
            </w:r>
            <w:r w:rsidRPr="00384AAF">
              <w:rPr>
                <w:color w:val="000000"/>
                <w:szCs w:val="24"/>
                <w:lang w:val="lt-LT"/>
              </w:rPr>
              <w:t>2</w:t>
            </w:r>
            <w:r w:rsidR="009C5DA3" w:rsidRPr="00384AAF">
              <w:rPr>
                <w:color w:val="000000"/>
                <w:szCs w:val="24"/>
                <w:lang w:val="lt-LT"/>
              </w:rPr>
              <w:t>2, 29 d.</w:t>
            </w:r>
          </w:p>
        </w:tc>
        <w:tc>
          <w:tcPr>
            <w:tcW w:w="2886" w:type="dxa"/>
          </w:tcPr>
          <w:p w14:paraId="17AFAAB0" w14:textId="326E1F20" w:rsidR="00140922" w:rsidRPr="00384AAF" w:rsidRDefault="008C5015" w:rsidP="00A55748">
            <w:pPr>
              <w:jc w:val="both"/>
              <w:rPr>
                <w:color w:val="000000"/>
                <w:szCs w:val="24"/>
                <w:lang w:val="lt-LT"/>
              </w:rPr>
            </w:pPr>
            <w:r w:rsidRPr="00384AAF">
              <w:rPr>
                <w:color w:val="000000"/>
                <w:szCs w:val="24"/>
                <w:lang w:val="lt-LT"/>
              </w:rPr>
              <w:t>Koncertai Palūšės valtinėje</w:t>
            </w:r>
          </w:p>
        </w:tc>
        <w:tc>
          <w:tcPr>
            <w:tcW w:w="2647" w:type="dxa"/>
          </w:tcPr>
          <w:p w14:paraId="4933E7C5" w14:textId="6F1CF372" w:rsidR="00140922" w:rsidRPr="00384AAF" w:rsidRDefault="00414099" w:rsidP="00A55748">
            <w:pPr>
              <w:jc w:val="both"/>
              <w:rPr>
                <w:color w:val="000000"/>
                <w:szCs w:val="24"/>
                <w:lang w:val="lt-LT"/>
              </w:rPr>
            </w:pPr>
            <w:r w:rsidRPr="00384AAF">
              <w:rPr>
                <w:color w:val="000000"/>
                <w:szCs w:val="24"/>
                <w:lang w:val="lt-LT"/>
              </w:rPr>
              <w:t>VšĮ „Idėjų tiltai“</w:t>
            </w:r>
          </w:p>
        </w:tc>
      </w:tr>
      <w:tr w:rsidR="00C32E7F" w:rsidRPr="00384AAF" w14:paraId="629A47AB" w14:textId="77777777" w:rsidTr="0043771F">
        <w:trPr>
          <w:jc w:val="center"/>
        </w:trPr>
        <w:tc>
          <w:tcPr>
            <w:tcW w:w="636" w:type="dxa"/>
          </w:tcPr>
          <w:p w14:paraId="3694C811" w14:textId="18CEF654" w:rsidR="00C32E7F" w:rsidRPr="00384AAF" w:rsidRDefault="00561FEC" w:rsidP="00A55748">
            <w:pPr>
              <w:tabs>
                <w:tab w:val="clear" w:pos="1293"/>
                <w:tab w:val="left" w:pos="1583"/>
              </w:tabs>
              <w:jc w:val="center"/>
              <w:rPr>
                <w:color w:val="000000"/>
                <w:szCs w:val="24"/>
                <w:lang w:val="lt-LT"/>
              </w:rPr>
            </w:pPr>
            <w:r w:rsidRPr="00384AAF">
              <w:rPr>
                <w:color w:val="000000"/>
                <w:szCs w:val="24"/>
                <w:lang w:val="lt-LT"/>
              </w:rPr>
              <w:t>8</w:t>
            </w:r>
            <w:r w:rsidR="001D76B1" w:rsidRPr="00384AAF">
              <w:rPr>
                <w:color w:val="000000"/>
                <w:szCs w:val="24"/>
                <w:lang w:val="lt-LT"/>
              </w:rPr>
              <w:t>5</w:t>
            </w:r>
            <w:r w:rsidRPr="00384AAF">
              <w:rPr>
                <w:color w:val="000000"/>
                <w:szCs w:val="24"/>
                <w:lang w:val="lt-LT"/>
              </w:rPr>
              <w:t>.</w:t>
            </w:r>
          </w:p>
        </w:tc>
        <w:tc>
          <w:tcPr>
            <w:tcW w:w="1324" w:type="dxa"/>
          </w:tcPr>
          <w:p w14:paraId="04CBF2AB" w14:textId="6D20A2B2" w:rsidR="00C32E7F" w:rsidRPr="00384AAF" w:rsidRDefault="00C32E7F" w:rsidP="00A55748">
            <w:pPr>
              <w:tabs>
                <w:tab w:val="clear" w:pos="1293"/>
                <w:tab w:val="left" w:pos="1583"/>
              </w:tabs>
              <w:jc w:val="center"/>
              <w:rPr>
                <w:color w:val="000000"/>
                <w:szCs w:val="24"/>
                <w:lang w:val="lt-LT"/>
              </w:rPr>
            </w:pPr>
            <w:r w:rsidRPr="00384AAF">
              <w:rPr>
                <w:color w:val="000000"/>
                <w:szCs w:val="24"/>
                <w:lang w:val="lt-LT"/>
              </w:rPr>
              <w:t xml:space="preserve">Rugsėjo 5 d. </w:t>
            </w:r>
          </w:p>
        </w:tc>
        <w:tc>
          <w:tcPr>
            <w:tcW w:w="2886" w:type="dxa"/>
          </w:tcPr>
          <w:p w14:paraId="1F295055" w14:textId="31354985" w:rsidR="00C32E7F" w:rsidRPr="00384AAF" w:rsidRDefault="008A39DA" w:rsidP="00A55748">
            <w:pPr>
              <w:jc w:val="both"/>
              <w:rPr>
                <w:color w:val="000000"/>
                <w:szCs w:val="24"/>
                <w:lang w:val="lt-LT"/>
              </w:rPr>
            </w:pPr>
            <w:r w:rsidRPr="00384AAF">
              <w:rPr>
                <w:color w:val="000000"/>
                <w:szCs w:val="24"/>
                <w:lang w:val="lt-LT"/>
              </w:rPr>
              <w:t xml:space="preserve">Literatūrinė muzikinė programa „Metai </w:t>
            </w:r>
            <w:r w:rsidR="005D6FD3" w:rsidRPr="00384AAF">
              <w:rPr>
                <w:color w:val="000000"/>
                <w:szCs w:val="24"/>
                <w:lang w:val="lt-LT"/>
              </w:rPr>
              <w:t xml:space="preserve">lyg lapai rudenio </w:t>
            </w:r>
            <w:proofErr w:type="spellStart"/>
            <w:r w:rsidR="005D6FD3" w:rsidRPr="00384AAF">
              <w:rPr>
                <w:color w:val="000000"/>
                <w:szCs w:val="24"/>
                <w:lang w:val="lt-LT"/>
              </w:rPr>
              <w:t>gaisruos</w:t>
            </w:r>
            <w:proofErr w:type="spellEnd"/>
            <w:r w:rsidR="005D6FD3" w:rsidRPr="00384AAF">
              <w:rPr>
                <w:color w:val="000000"/>
                <w:szCs w:val="24"/>
                <w:lang w:val="lt-LT"/>
              </w:rPr>
              <w:t xml:space="preserve">“, skirta </w:t>
            </w:r>
            <w:r w:rsidR="0011759C" w:rsidRPr="00384AAF">
              <w:rPr>
                <w:color w:val="000000"/>
                <w:szCs w:val="24"/>
                <w:lang w:val="lt-LT"/>
              </w:rPr>
              <w:t xml:space="preserve">Algio Jakšto pirmosios poezijos knygos </w:t>
            </w:r>
            <w:r w:rsidR="008D1E12" w:rsidRPr="00384AAF">
              <w:rPr>
                <w:color w:val="000000"/>
                <w:szCs w:val="24"/>
                <w:lang w:val="lt-LT"/>
              </w:rPr>
              <w:t xml:space="preserve">30-mečiui </w:t>
            </w:r>
          </w:p>
        </w:tc>
        <w:tc>
          <w:tcPr>
            <w:tcW w:w="2647" w:type="dxa"/>
          </w:tcPr>
          <w:p w14:paraId="0EFB87ED" w14:textId="6BF86B21" w:rsidR="00C32E7F" w:rsidRPr="00384AAF" w:rsidRDefault="008D1E12" w:rsidP="00A55748">
            <w:pPr>
              <w:jc w:val="both"/>
              <w:rPr>
                <w:color w:val="000000"/>
                <w:szCs w:val="24"/>
                <w:lang w:val="lt-LT"/>
              </w:rPr>
            </w:pPr>
            <w:r w:rsidRPr="00384AAF">
              <w:rPr>
                <w:color w:val="000000"/>
                <w:szCs w:val="24"/>
                <w:lang w:val="lt-LT"/>
              </w:rPr>
              <w:t>Ignalinos rajono savivaldybės viešo</w:t>
            </w:r>
            <w:r w:rsidR="003B520B" w:rsidRPr="00384AAF">
              <w:rPr>
                <w:color w:val="000000"/>
                <w:szCs w:val="24"/>
                <w:lang w:val="lt-LT"/>
              </w:rPr>
              <w:t xml:space="preserve">sios </w:t>
            </w:r>
            <w:r w:rsidRPr="00384AAF">
              <w:rPr>
                <w:color w:val="000000"/>
                <w:szCs w:val="24"/>
                <w:lang w:val="lt-LT"/>
              </w:rPr>
              <w:t>bibliotek</w:t>
            </w:r>
            <w:r w:rsidR="003B520B" w:rsidRPr="00384AAF">
              <w:rPr>
                <w:color w:val="000000"/>
                <w:szCs w:val="24"/>
                <w:lang w:val="lt-LT"/>
              </w:rPr>
              <w:t>os Mielagėnų filialas</w:t>
            </w:r>
          </w:p>
        </w:tc>
      </w:tr>
      <w:tr w:rsidR="001D761D" w:rsidRPr="00384AAF" w14:paraId="7715F1DA" w14:textId="77777777" w:rsidTr="0043771F">
        <w:trPr>
          <w:jc w:val="center"/>
        </w:trPr>
        <w:tc>
          <w:tcPr>
            <w:tcW w:w="636" w:type="dxa"/>
          </w:tcPr>
          <w:p w14:paraId="32F8E250" w14:textId="05D99B7D" w:rsidR="001D761D" w:rsidRPr="00384AAF" w:rsidRDefault="00561FEC" w:rsidP="00A55748">
            <w:pPr>
              <w:tabs>
                <w:tab w:val="clear" w:pos="1293"/>
                <w:tab w:val="left" w:pos="1583"/>
              </w:tabs>
              <w:jc w:val="center"/>
              <w:rPr>
                <w:color w:val="000000"/>
                <w:szCs w:val="24"/>
                <w:lang w:val="lt-LT"/>
              </w:rPr>
            </w:pPr>
            <w:r w:rsidRPr="00384AAF">
              <w:rPr>
                <w:color w:val="000000"/>
                <w:szCs w:val="24"/>
                <w:lang w:val="lt-LT"/>
              </w:rPr>
              <w:t>8</w:t>
            </w:r>
            <w:r w:rsidR="001D76B1" w:rsidRPr="00384AAF">
              <w:rPr>
                <w:color w:val="000000"/>
                <w:szCs w:val="24"/>
                <w:lang w:val="lt-LT"/>
              </w:rPr>
              <w:t>6</w:t>
            </w:r>
            <w:r w:rsidR="001D761D" w:rsidRPr="00384AAF">
              <w:rPr>
                <w:color w:val="000000"/>
                <w:szCs w:val="24"/>
                <w:lang w:val="lt-LT"/>
              </w:rPr>
              <w:t>.</w:t>
            </w:r>
          </w:p>
        </w:tc>
        <w:tc>
          <w:tcPr>
            <w:tcW w:w="1324" w:type="dxa"/>
          </w:tcPr>
          <w:p w14:paraId="110EDA47"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Rugsėjo mėn.</w:t>
            </w:r>
          </w:p>
        </w:tc>
        <w:tc>
          <w:tcPr>
            <w:tcW w:w="2886" w:type="dxa"/>
          </w:tcPr>
          <w:p w14:paraId="01D886A6" w14:textId="59AF1AF2" w:rsidR="001D761D" w:rsidRPr="00384AAF" w:rsidRDefault="001D761D" w:rsidP="00A55748">
            <w:pPr>
              <w:jc w:val="both"/>
              <w:rPr>
                <w:color w:val="000000"/>
                <w:szCs w:val="24"/>
                <w:lang w:val="lt-LT"/>
              </w:rPr>
            </w:pPr>
            <w:r w:rsidRPr="00384AAF">
              <w:rPr>
                <w:color w:val="000000"/>
                <w:szCs w:val="24"/>
                <w:lang w:val="lt-LT"/>
              </w:rPr>
              <w:t xml:space="preserve">Lietuvos slidinėjimo vasaros čempionatas, Lietuvos </w:t>
            </w:r>
            <w:proofErr w:type="spellStart"/>
            <w:r w:rsidRPr="00384AAF">
              <w:rPr>
                <w:color w:val="000000"/>
                <w:szCs w:val="24"/>
                <w:lang w:val="lt-LT"/>
              </w:rPr>
              <w:t>riedslidžių</w:t>
            </w:r>
            <w:proofErr w:type="spellEnd"/>
            <w:r w:rsidRPr="00384AAF">
              <w:rPr>
                <w:color w:val="000000"/>
                <w:szCs w:val="24"/>
                <w:lang w:val="lt-LT"/>
              </w:rPr>
              <w:t xml:space="preserve"> taurė</w:t>
            </w:r>
            <w:r w:rsidR="00032C45" w:rsidRPr="00384AAF">
              <w:rPr>
                <w:color w:val="000000"/>
                <w:szCs w:val="24"/>
                <w:lang w:val="lt-LT"/>
              </w:rPr>
              <w:t>.</w:t>
            </w:r>
            <w:r w:rsidRPr="00384AAF">
              <w:rPr>
                <w:color w:val="000000"/>
                <w:szCs w:val="24"/>
                <w:lang w:val="lt-LT"/>
              </w:rPr>
              <w:t xml:space="preserve"> III etapas</w:t>
            </w:r>
          </w:p>
        </w:tc>
        <w:tc>
          <w:tcPr>
            <w:tcW w:w="2647" w:type="dxa"/>
          </w:tcPr>
          <w:p w14:paraId="6AB25243" w14:textId="77777777" w:rsidR="001D761D" w:rsidRPr="00384AAF" w:rsidRDefault="001D761D" w:rsidP="00A55748">
            <w:pPr>
              <w:jc w:val="both"/>
              <w:rPr>
                <w:color w:val="000000"/>
                <w:szCs w:val="24"/>
                <w:lang w:val="lt-LT"/>
              </w:rPr>
            </w:pPr>
            <w:r w:rsidRPr="00384AAF">
              <w:rPr>
                <w:color w:val="000000"/>
                <w:szCs w:val="24"/>
                <w:lang w:val="lt-LT"/>
              </w:rPr>
              <w:t>Lietuvos nacionalinė slidinėjimo asociacija</w:t>
            </w:r>
          </w:p>
          <w:p w14:paraId="560ACAE1"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1687A585" w14:textId="77777777" w:rsidTr="0043771F">
        <w:trPr>
          <w:jc w:val="center"/>
        </w:trPr>
        <w:tc>
          <w:tcPr>
            <w:tcW w:w="636" w:type="dxa"/>
          </w:tcPr>
          <w:p w14:paraId="1FEC296A" w14:textId="07033EF0" w:rsidR="001D761D" w:rsidRPr="00384AAF" w:rsidRDefault="00561FEC" w:rsidP="00A55748">
            <w:pPr>
              <w:tabs>
                <w:tab w:val="clear" w:pos="1293"/>
                <w:tab w:val="left" w:pos="1583"/>
              </w:tabs>
              <w:jc w:val="center"/>
              <w:rPr>
                <w:color w:val="000000"/>
                <w:szCs w:val="24"/>
                <w:lang w:val="lt-LT"/>
              </w:rPr>
            </w:pPr>
            <w:r w:rsidRPr="00384AAF">
              <w:rPr>
                <w:color w:val="000000"/>
                <w:szCs w:val="24"/>
                <w:lang w:val="lt-LT"/>
              </w:rPr>
              <w:t>8</w:t>
            </w:r>
            <w:r w:rsidR="001D76B1" w:rsidRPr="00384AAF">
              <w:rPr>
                <w:color w:val="000000"/>
                <w:szCs w:val="24"/>
                <w:lang w:val="lt-LT"/>
              </w:rPr>
              <w:t>7</w:t>
            </w:r>
            <w:r w:rsidR="001D761D" w:rsidRPr="00384AAF">
              <w:rPr>
                <w:color w:val="000000"/>
                <w:szCs w:val="24"/>
                <w:lang w:val="lt-LT"/>
              </w:rPr>
              <w:t>.</w:t>
            </w:r>
          </w:p>
        </w:tc>
        <w:tc>
          <w:tcPr>
            <w:tcW w:w="1324" w:type="dxa"/>
          </w:tcPr>
          <w:p w14:paraId="41FD8CAB"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Rugsėjo mėn.</w:t>
            </w:r>
          </w:p>
        </w:tc>
        <w:tc>
          <w:tcPr>
            <w:tcW w:w="2886" w:type="dxa"/>
          </w:tcPr>
          <w:p w14:paraId="370A48B3" w14:textId="77777777" w:rsidR="001D761D" w:rsidRPr="00384AAF" w:rsidRDefault="001D761D" w:rsidP="00A55748">
            <w:pPr>
              <w:jc w:val="both"/>
              <w:rPr>
                <w:color w:val="000000"/>
                <w:szCs w:val="24"/>
                <w:lang w:val="lt-LT"/>
              </w:rPr>
            </w:pPr>
            <w:r w:rsidRPr="00384AAF">
              <w:rPr>
                <w:color w:val="000000"/>
                <w:szCs w:val="24"/>
                <w:lang w:val="lt-LT"/>
              </w:rPr>
              <w:t>Lietuvos jaunių, jaunučių, vaikų vasaros slidinėjimo pirmenybės</w:t>
            </w:r>
          </w:p>
        </w:tc>
        <w:tc>
          <w:tcPr>
            <w:tcW w:w="2647" w:type="dxa"/>
          </w:tcPr>
          <w:p w14:paraId="2093C6EF" w14:textId="77777777" w:rsidR="001D761D" w:rsidRPr="00384AAF" w:rsidRDefault="001D761D" w:rsidP="00A55748">
            <w:pPr>
              <w:jc w:val="both"/>
              <w:rPr>
                <w:color w:val="000000"/>
                <w:szCs w:val="24"/>
                <w:lang w:val="lt-LT"/>
              </w:rPr>
            </w:pPr>
            <w:r w:rsidRPr="00384AAF">
              <w:rPr>
                <w:color w:val="000000"/>
                <w:szCs w:val="24"/>
                <w:lang w:val="lt-LT"/>
              </w:rPr>
              <w:t>Lietuvos nacionalinė slidinėjimo asociacija</w:t>
            </w:r>
          </w:p>
          <w:p w14:paraId="60437260"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03087DCD" w14:textId="77777777" w:rsidTr="0043771F">
        <w:trPr>
          <w:jc w:val="center"/>
        </w:trPr>
        <w:tc>
          <w:tcPr>
            <w:tcW w:w="636" w:type="dxa"/>
          </w:tcPr>
          <w:p w14:paraId="599A4DD9" w14:textId="5EC34B85" w:rsidR="001D761D" w:rsidRPr="00384AAF" w:rsidRDefault="00561FEC" w:rsidP="00A55748">
            <w:pPr>
              <w:tabs>
                <w:tab w:val="clear" w:pos="1293"/>
                <w:tab w:val="left" w:pos="1583"/>
              </w:tabs>
              <w:jc w:val="center"/>
              <w:rPr>
                <w:color w:val="000000"/>
                <w:szCs w:val="24"/>
                <w:lang w:val="lt-LT"/>
              </w:rPr>
            </w:pPr>
            <w:r w:rsidRPr="00384AAF">
              <w:rPr>
                <w:color w:val="000000"/>
                <w:szCs w:val="24"/>
                <w:lang w:val="lt-LT"/>
              </w:rPr>
              <w:t>8</w:t>
            </w:r>
            <w:r w:rsidR="001D76B1" w:rsidRPr="00384AAF">
              <w:rPr>
                <w:color w:val="000000"/>
                <w:szCs w:val="24"/>
                <w:lang w:val="lt-LT"/>
              </w:rPr>
              <w:t>8</w:t>
            </w:r>
            <w:r w:rsidR="001D761D" w:rsidRPr="00384AAF">
              <w:rPr>
                <w:color w:val="000000"/>
                <w:szCs w:val="24"/>
                <w:lang w:val="lt-LT"/>
              </w:rPr>
              <w:t>.</w:t>
            </w:r>
          </w:p>
        </w:tc>
        <w:tc>
          <w:tcPr>
            <w:tcW w:w="1324" w:type="dxa"/>
          </w:tcPr>
          <w:p w14:paraId="0FA95C05"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Rugsėjo mėn.</w:t>
            </w:r>
          </w:p>
        </w:tc>
        <w:tc>
          <w:tcPr>
            <w:tcW w:w="2886" w:type="dxa"/>
          </w:tcPr>
          <w:p w14:paraId="6F3BEBA7" w14:textId="77777777" w:rsidR="001D761D" w:rsidRPr="00384AAF" w:rsidRDefault="001D761D" w:rsidP="00A55748">
            <w:pPr>
              <w:jc w:val="both"/>
              <w:rPr>
                <w:color w:val="000000"/>
                <w:szCs w:val="24"/>
                <w:lang w:val="lt-LT"/>
              </w:rPr>
            </w:pPr>
            <w:r w:rsidRPr="00384AAF">
              <w:rPr>
                <w:color w:val="000000"/>
                <w:szCs w:val="24"/>
                <w:lang w:val="lt-LT"/>
              </w:rPr>
              <w:t>Futbolo turnyras „Auksinis rudenėlis“</w:t>
            </w:r>
          </w:p>
        </w:tc>
        <w:tc>
          <w:tcPr>
            <w:tcW w:w="2647" w:type="dxa"/>
          </w:tcPr>
          <w:p w14:paraId="68CC5C94"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260594" w:rsidRPr="00384AAF" w14:paraId="0ACA5C9D" w14:textId="77777777" w:rsidTr="0043771F">
        <w:trPr>
          <w:jc w:val="center"/>
        </w:trPr>
        <w:tc>
          <w:tcPr>
            <w:tcW w:w="636" w:type="dxa"/>
          </w:tcPr>
          <w:p w14:paraId="7605D3A7" w14:textId="5C76A5E4" w:rsidR="00260594" w:rsidRPr="00384AAF" w:rsidRDefault="00561FEC" w:rsidP="00A55748">
            <w:pPr>
              <w:tabs>
                <w:tab w:val="clear" w:pos="1293"/>
                <w:tab w:val="left" w:pos="1583"/>
              </w:tabs>
              <w:jc w:val="center"/>
              <w:rPr>
                <w:color w:val="000000"/>
                <w:szCs w:val="24"/>
                <w:lang w:val="lt-LT"/>
              </w:rPr>
            </w:pPr>
            <w:r w:rsidRPr="00384AAF">
              <w:rPr>
                <w:color w:val="000000"/>
                <w:szCs w:val="24"/>
                <w:lang w:val="lt-LT"/>
              </w:rPr>
              <w:t>8</w:t>
            </w:r>
            <w:r w:rsidR="00A13F73" w:rsidRPr="00384AAF">
              <w:rPr>
                <w:color w:val="000000"/>
                <w:szCs w:val="24"/>
                <w:lang w:val="lt-LT"/>
              </w:rPr>
              <w:t>9</w:t>
            </w:r>
          </w:p>
        </w:tc>
        <w:tc>
          <w:tcPr>
            <w:tcW w:w="1324" w:type="dxa"/>
          </w:tcPr>
          <w:p w14:paraId="5895961E" w14:textId="0786FBBF" w:rsidR="00260594" w:rsidRPr="00384AAF" w:rsidRDefault="00154721" w:rsidP="00A55748">
            <w:pPr>
              <w:tabs>
                <w:tab w:val="clear" w:pos="1293"/>
                <w:tab w:val="left" w:pos="1583"/>
              </w:tabs>
              <w:jc w:val="center"/>
              <w:rPr>
                <w:color w:val="000000"/>
                <w:szCs w:val="24"/>
                <w:lang w:val="lt-LT"/>
              </w:rPr>
            </w:pPr>
            <w:r w:rsidRPr="00384AAF">
              <w:rPr>
                <w:color w:val="000000"/>
                <w:szCs w:val="24"/>
                <w:lang w:val="lt-LT"/>
              </w:rPr>
              <w:t>Rugsėjo mėn.</w:t>
            </w:r>
          </w:p>
        </w:tc>
        <w:tc>
          <w:tcPr>
            <w:tcW w:w="2886" w:type="dxa"/>
          </w:tcPr>
          <w:p w14:paraId="7DACDED4" w14:textId="35975854" w:rsidR="00260594" w:rsidRPr="00384AAF" w:rsidRDefault="00154721" w:rsidP="00A55748">
            <w:pPr>
              <w:jc w:val="both"/>
              <w:rPr>
                <w:color w:val="000000"/>
                <w:szCs w:val="24"/>
                <w:lang w:val="lt-LT"/>
              </w:rPr>
            </w:pPr>
            <w:r w:rsidRPr="00384AAF">
              <w:rPr>
                <w:color w:val="000000"/>
                <w:szCs w:val="24"/>
                <w:lang w:val="lt-LT"/>
              </w:rPr>
              <w:t>Europos paveldo dienoms skirtas renginys</w:t>
            </w:r>
          </w:p>
        </w:tc>
        <w:tc>
          <w:tcPr>
            <w:tcW w:w="2647" w:type="dxa"/>
          </w:tcPr>
          <w:p w14:paraId="6BED545D" w14:textId="4A96B5AB" w:rsidR="00260594" w:rsidRPr="00384AAF" w:rsidRDefault="00576250" w:rsidP="00A55748">
            <w:pPr>
              <w:jc w:val="both"/>
              <w:rPr>
                <w:color w:val="000000"/>
                <w:szCs w:val="24"/>
                <w:lang w:val="lt-LT"/>
              </w:rPr>
            </w:pPr>
            <w:r w:rsidRPr="00384AAF">
              <w:rPr>
                <w:color w:val="000000"/>
                <w:szCs w:val="24"/>
                <w:lang w:val="lt-LT"/>
              </w:rPr>
              <w:t>Ignalinos krašto muziejus</w:t>
            </w:r>
          </w:p>
        </w:tc>
      </w:tr>
      <w:tr w:rsidR="00C55B4F" w:rsidRPr="00384AAF" w14:paraId="611C1504" w14:textId="77777777" w:rsidTr="0043771F">
        <w:trPr>
          <w:jc w:val="center"/>
        </w:trPr>
        <w:tc>
          <w:tcPr>
            <w:tcW w:w="636" w:type="dxa"/>
          </w:tcPr>
          <w:p w14:paraId="4BF5F1A5" w14:textId="43FDCEF2" w:rsidR="00C55B4F" w:rsidRPr="00384AAF" w:rsidRDefault="00A13F73" w:rsidP="00A55748">
            <w:pPr>
              <w:tabs>
                <w:tab w:val="clear" w:pos="1293"/>
                <w:tab w:val="left" w:pos="1583"/>
              </w:tabs>
              <w:jc w:val="center"/>
              <w:rPr>
                <w:color w:val="000000"/>
                <w:szCs w:val="24"/>
                <w:lang w:val="lt-LT"/>
              </w:rPr>
            </w:pPr>
            <w:r w:rsidRPr="00384AAF">
              <w:rPr>
                <w:color w:val="000000"/>
                <w:szCs w:val="24"/>
                <w:lang w:val="lt-LT"/>
              </w:rPr>
              <w:t>90</w:t>
            </w:r>
            <w:r w:rsidR="00BB2DE8" w:rsidRPr="00384AAF">
              <w:rPr>
                <w:color w:val="000000"/>
                <w:szCs w:val="24"/>
                <w:lang w:val="lt-LT"/>
              </w:rPr>
              <w:t>.</w:t>
            </w:r>
          </w:p>
        </w:tc>
        <w:tc>
          <w:tcPr>
            <w:tcW w:w="1324" w:type="dxa"/>
          </w:tcPr>
          <w:p w14:paraId="35442EA5" w14:textId="4522C59C" w:rsidR="00C55B4F" w:rsidRPr="00384AAF" w:rsidRDefault="00C55B4F" w:rsidP="00A55748">
            <w:pPr>
              <w:tabs>
                <w:tab w:val="clear" w:pos="1293"/>
                <w:tab w:val="left" w:pos="1583"/>
              </w:tabs>
              <w:jc w:val="center"/>
              <w:rPr>
                <w:szCs w:val="24"/>
                <w:lang w:val="lt-LT"/>
              </w:rPr>
            </w:pPr>
            <w:r w:rsidRPr="00384AAF">
              <w:rPr>
                <w:szCs w:val="24"/>
                <w:lang w:val="lt-LT"/>
              </w:rPr>
              <w:t>Rugsėjo 20 d.</w:t>
            </w:r>
          </w:p>
        </w:tc>
        <w:tc>
          <w:tcPr>
            <w:tcW w:w="2886" w:type="dxa"/>
          </w:tcPr>
          <w:p w14:paraId="13BE3268" w14:textId="5899C62B" w:rsidR="00C55B4F" w:rsidRPr="00384AAF" w:rsidRDefault="007D7154" w:rsidP="00A55748">
            <w:pPr>
              <w:jc w:val="both"/>
              <w:rPr>
                <w:szCs w:val="24"/>
                <w:lang w:val="lt-LT"/>
              </w:rPr>
            </w:pPr>
            <w:r w:rsidRPr="00384AAF">
              <w:rPr>
                <w:szCs w:val="24"/>
                <w:lang w:val="lt-LT"/>
              </w:rPr>
              <w:t xml:space="preserve">Aukštaitijos regiono sutartinių festivalis </w:t>
            </w:r>
            <w:r w:rsidR="009A2D15" w:rsidRPr="00384AAF">
              <w:rPr>
                <w:szCs w:val="24"/>
                <w:lang w:val="lt-LT"/>
              </w:rPr>
              <w:t>„</w:t>
            </w:r>
            <w:proofErr w:type="spellStart"/>
            <w:r w:rsidR="009A2D15" w:rsidRPr="00384AAF">
              <w:rPr>
                <w:szCs w:val="24"/>
                <w:lang w:val="lt-LT"/>
              </w:rPr>
              <w:t>Sutarjėla</w:t>
            </w:r>
            <w:proofErr w:type="spellEnd"/>
            <w:r w:rsidR="009A2D15" w:rsidRPr="00384AAF">
              <w:rPr>
                <w:szCs w:val="24"/>
                <w:lang w:val="lt-LT"/>
              </w:rPr>
              <w:t>“</w:t>
            </w:r>
          </w:p>
        </w:tc>
        <w:tc>
          <w:tcPr>
            <w:tcW w:w="2647" w:type="dxa"/>
          </w:tcPr>
          <w:p w14:paraId="02A077AF" w14:textId="7C5AEB96" w:rsidR="00C55B4F" w:rsidRPr="00384AAF" w:rsidRDefault="00D90C2A" w:rsidP="00A55748">
            <w:pPr>
              <w:jc w:val="both"/>
              <w:rPr>
                <w:color w:val="000000"/>
                <w:szCs w:val="24"/>
                <w:lang w:val="lt-LT"/>
              </w:rPr>
            </w:pPr>
            <w:r w:rsidRPr="00384AAF">
              <w:rPr>
                <w:color w:val="000000"/>
                <w:szCs w:val="24"/>
                <w:lang w:val="lt-LT"/>
              </w:rPr>
              <w:t xml:space="preserve">Aukštaitijos nacionalinio parko ir Labanoro </w:t>
            </w:r>
            <w:r w:rsidR="00BB2DE8" w:rsidRPr="00384AAF">
              <w:rPr>
                <w:color w:val="000000"/>
                <w:szCs w:val="24"/>
                <w:lang w:val="lt-LT"/>
              </w:rPr>
              <w:t>regioninio parko direkcija</w:t>
            </w:r>
          </w:p>
        </w:tc>
      </w:tr>
      <w:tr w:rsidR="00EB53A6" w:rsidRPr="00384AAF" w14:paraId="35E3D38D" w14:textId="77777777" w:rsidTr="0043771F">
        <w:trPr>
          <w:jc w:val="center"/>
        </w:trPr>
        <w:tc>
          <w:tcPr>
            <w:tcW w:w="636" w:type="dxa"/>
          </w:tcPr>
          <w:p w14:paraId="3CD19D61" w14:textId="211A15BF" w:rsidR="00EB53A6" w:rsidRPr="00384AAF" w:rsidRDefault="00A13F73" w:rsidP="00A55748">
            <w:pPr>
              <w:tabs>
                <w:tab w:val="clear" w:pos="1293"/>
                <w:tab w:val="left" w:pos="1583"/>
              </w:tabs>
              <w:jc w:val="center"/>
              <w:rPr>
                <w:color w:val="000000"/>
                <w:szCs w:val="24"/>
                <w:lang w:val="lt-LT"/>
              </w:rPr>
            </w:pPr>
            <w:r w:rsidRPr="00384AAF">
              <w:rPr>
                <w:color w:val="000000"/>
                <w:szCs w:val="24"/>
                <w:lang w:val="lt-LT"/>
              </w:rPr>
              <w:t>91</w:t>
            </w:r>
            <w:r w:rsidR="00EB53A6" w:rsidRPr="00384AAF">
              <w:rPr>
                <w:color w:val="000000"/>
                <w:szCs w:val="24"/>
                <w:lang w:val="lt-LT"/>
              </w:rPr>
              <w:t>.</w:t>
            </w:r>
          </w:p>
        </w:tc>
        <w:tc>
          <w:tcPr>
            <w:tcW w:w="1324" w:type="dxa"/>
          </w:tcPr>
          <w:p w14:paraId="508F7059" w14:textId="5D9AB4EF" w:rsidR="00EB53A6" w:rsidRPr="00384AAF" w:rsidRDefault="00EB53A6" w:rsidP="00A55748">
            <w:pPr>
              <w:tabs>
                <w:tab w:val="clear" w:pos="1293"/>
                <w:tab w:val="left" w:pos="1583"/>
              </w:tabs>
              <w:jc w:val="center"/>
              <w:rPr>
                <w:szCs w:val="24"/>
                <w:lang w:val="lt-LT"/>
              </w:rPr>
            </w:pPr>
            <w:r w:rsidRPr="00384AAF">
              <w:rPr>
                <w:szCs w:val="24"/>
                <w:lang w:val="lt-LT"/>
              </w:rPr>
              <w:t>Rugsėjo m</w:t>
            </w:r>
            <w:r w:rsidR="006F2040" w:rsidRPr="00384AAF">
              <w:rPr>
                <w:szCs w:val="24"/>
                <w:lang w:val="lt-LT"/>
              </w:rPr>
              <w:t>ėn.</w:t>
            </w:r>
          </w:p>
        </w:tc>
        <w:tc>
          <w:tcPr>
            <w:tcW w:w="2886" w:type="dxa"/>
          </w:tcPr>
          <w:p w14:paraId="29D5E591" w14:textId="16624C09" w:rsidR="00EB53A6" w:rsidRPr="00384AAF" w:rsidRDefault="00EB3CCD" w:rsidP="00A55748">
            <w:pPr>
              <w:jc w:val="both"/>
              <w:rPr>
                <w:szCs w:val="24"/>
                <w:lang w:val="lt-LT"/>
              </w:rPr>
            </w:pPr>
            <w:r w:rsidRPr="00384AAF">
              <w:rPr>
                <w:szCs w:val="24"/>
                <w:lang w:val="lt-LT"/>
              </w:rPr>
              <w:t>Rudens mugė</w:t>
            </w:r>
          </w:p>
        </w:tc>
        <w:tc>
          <w:tcPr>
            <w:tcW w:w="2647" w:type="dxa"/>
          </w:tcPr>
          <w:p w14:paraId="0DD4C059" w14:textId="28DE1AEF" w:rsidR="00EB53A6" w:rsidRPr="00384AAF" w:rsidRDefault="003420D1" w:rsidP="00A55748">
            <w:pPr>
              <w:jc w:val="both"/>
              <w:rPr>
                <w:color w:val="000000"/>
                <w:szCs w:val="24"/>
                <w:lang w:val="lt-LT"/>
              </w:rPr>
            </w:pPr>
            <w:r w:rsidRPr="00384AAF">
              <w:rPr>
                <w:color w:val="000000"/>
                <w:szCs w:val="24"/>
                <w:lang w:val="lt-LT"/>
              </w:rPr>
              <w:t>Ignalinos rajono kultūros centras</w:t>
            </w:r>
          </w:p>
        </w:tc>
      </w:tr>
      <w:tr w:rsidR="00A13F73" w:rsidRPr="00384AAF" w14:paraId="4556DE90" w14:textId="77777777" w:rsidTr="0043771F">
        <w:trPr>
          <w:jc w:val="center"/>
        </w:trPr>
        <w:tc>
          <w:tcPr>
            <w:tcW w:w="636" w:type="dxa"/>
          </w:tcPr>
          <w:p w14:paraId="30990A4D" w14:textId="13E3AAAD" w:rsidR="00A13F73" w:rsidRPr="00384AAF" w:rsidRDefault="000A5CF6" w:rsidP="00A55748">
            <w:pPr>
              <w:tabs>
                <w:tab w:val="clear" w:pos="1293"/>
                <w:tab w:val="left" w:pos="1583"/>
              </w:tabs>
              <w:jc w:val="center"/>
              <w:rPr>
                <w:color w:val="000000"/>
                <w:szCs w:val="24"/>
                <w:lang w:val="lt-LT"/>
              </w:rPr>
            </w:pPr>
            <w:r w:rsidRPr="00384AAF">
              <w:rPr>
                <w:color w:val="000000"/>
                <w:szCs w:val="24"/>
                <w:lang w:val="lt-LT"/>
              </w:rPr>
              <w:t>92.</w:t>
            </w:r>
          </w:p>
        </w:tc>
        <w:tc>
          <w:tcPr>
            <w:tcW w:w="1324" w:type="dxa"/>
          </w:tcPr>
          <w:p w14:paraId="7A2CF64C" w14:textId="4DC0CD11" w:rsidR="00A13F73" w:rsidRPr="00384AAF" w:rsidRDefault="000A5CF6" w:rsidP="00A55748">
            <w:pPr>
              <w:tabs>
                <w:tab w:val="clear" w:pos="1293"/>
                <w:tab w:val="left" w:pos="1583"/>
              </w:tabs>
              <w:jc w:val="center"/>
              <w:rPr>
                <w:szCs w:val="24"/>
                <w:lang w:val="lt-LT"/>
              </w:rPr>
            </w:pPr>
            <w:r w:rsidRPr="00384AAF">
              <w:rPr>
                <w:szCs w:val="24"/>
                <w:lang w:val="lt-LT"/>
              </w:rPr>
              <w:t>Rugsėjo 5,</w:t>
            </w:r>
            <w:r w:rsidR="0039646B" w:rsidRPr="00384AAF">
              <w:rPr>
                <w:szCs w:val="24"/>
                <w:lang w:val="lt-LT"/>
              </w:rPr>
              <w:t xml:space="preserve"> </w:t>
            </w:r>
            <w:r w:rsidRPr="00384AAF">
              <w:rPr>
                <w:szCs w:val="24"/>
                <w:lang w:val="lt-LT"/>
              </w:rPr>
              <w:t>12,</w:t>
            </w:r>
            <w:r w:rsidR="0039646B" w:rsidRPr="00384AAF">
              <w:rPr>
                <w:szCs w:val="24"/>
                <w:lang w:val="lt-LT"/>
              </w:rPr>
              <w:t xml:space="preserve"> </w:t>
            </w:r>
            <w:r w:rsidRPr="00384AAF">
              <w:rPr>
                <w:szCs w:val="24"/>
                <w:lang w:val="lt-LT"/>
              </w:rPr>
              <w:t>19,</w:t>
            </w:r>
            <w:r w:rsidR="0039646B" w:rsidRPr="00384AAF">
              <w:rPr>
                <w:szCs w:val="24"/>
                <w:lang w:val="lt-LT"/>
              </w:rPr>
              <w:t xml:space="preserve"> </w:t>
            </w:r>
            <w:r w:rsidRPr="00384AAF">
              <w:rPr>
                <w:szCs w:val="24"/>
                <w:lang w:val="lt-LT"/>
              </w:rPr>
              <w:t>26 d.</w:t>
            </w:r>
          </w:p>
        </w:tc>
        <w:tc>
          <w:tcPr>
            <w:tcW w:w="2886" w:type="dxa"/>
          </w:tcPr>
          <w:p w14:paraId="29F1C902" w14:textId="4AA65709" w:rsidR="00A13F73" w:rsidRPr="00384AAF" w:rsidRDefault="00E10437" w:rsidP="00A55748">
            <w:pPr>
              <w:jc w:val="both"/>
              <w:rPr>
                <w:szCs w:val="24"/>
                <w:lang w:val="lt-LT"/>
              </w:rPr>
            </w:pPr>
            <w:r w:rsidRPr="00384AAF">
              <w:rPr>
                <w:color w:val="000000"/>
                <w:szCs w:val="24"/>
                <w:lang w:val="lt-LT"/>
              </w:rPr>
              <w:t>Koncertai Palūšės valtinėje</w:t>
            </w:r>
          </w:p>
        </w:tc>
        <w:tc>
          <w:tcPr>
            <w:tcW w:w="2647" w:type="dxa"/>
          </w:tcPr>
          <w:p w14:paraId="3BB90DE5" w14:textId="51F24138" w:rsidR="00A13F73" w:rsidRPr="00384AAF" w:rsidRDefault="00E10437" w:rsidP="00A55748">
            <w:pPr>
              <w:jc w:val="both"/>
              <w:rPr>
                <w:color w:val="000000"/>
                <w:szCs w:val="24"/>
                <w:lang w:val="lt-LT"/>
              </w:rPr>
            </w:pPr>
            <w:r w:rsidRPr="00384AAF">
              <w:rPr>
                <w:color w:val="000000"/>
                <w:szCs w:val="24"/>
                <w:lang w:val="lt-LT"/>
              </w:rPr>
              <w:t>VšĮ „Idėjų tiltai“</w:t>
            </w:r>
          </w:p>
        </w:tc>
      </w:tr>
      <w:tr w:rsidR="000F3530" w:rsidRPr="00384AAF" w14:paraId="2C7AB42B" w14:textId="77777777" w:rsidTr="0043771F">
        <w:trPr>
          <w:jc w:val="center"/>
        </w:trPr>
        <w:tc>
          <w:tcPr>
            <w:tcW w:w="636" w:type="dxa"/>
          </w:tcPr>
          <w:p w14:paraId="13419A3C" w14:textId="2AEE5B54" w:rsidR="000F3530" w:rsidRPr="00384AAF" w:rsidRDefault="0066071D" w:rsidP="00A55748">
            <w:pPr>
              <w:tabs>
                <w:tab w:val="clear" w:pos="1293"/>
                <w:tab w:val="left" w:pos="1583"/>
              </w:tabs>
              <w:jc w:val="center"/>
              <w:rPr>
                <w:color w:val="000000"/>
                <w:szCs w:val="24"/>
                <w:lang w:val="lt-LT"/>
              </w:rPr>
            </w:pPr>
            <w:r w:rsidRPr="00384AAF">
              <w:rPr>
                <w:color w:val="000000"/>
                <w:szCs w:val="24"/>
                <w:lang w:val="lt-LT"/>
              </w:rPr>
              <w:t>93</w:t>
            </w:r>
            <w:r w:rsidR="00561FEC" w:rsidRPr="00384AAF">
              <w:rPr>
                <w:color w:val="000000"/>
                <w:szCs w:val="24"/>
                <w:lang w:val="lt-LT"/>
              </w:rPr>
              <w:t>.</w:t>
            </w:r>
          </w:p>
        </w:tc>
        <w:tc>
          <w:tcPr>
            <w:tcW w:w="1324" w:type="dxa"/>
          </w:tcPr>
          <w:p w14:paraId="56C6B6D2" w14:textId="77C18720" w:rsidR="000F3530" w:rsidRPr="00384AAF" w:rsidRDefault="000F3530" w:rsidP="00A55748">
            <w:pPr>
              <w:tabs>
                <w:tab w:val="clear" w:pos="1293"/>
                <w:tab w:val="left" w:pos="1583"/>
              </w:tabs>
              <w:jc w:val="center"/>
              <w:rPr>
                <w:color w:val="000000"/>
                <w:szCs w:val="24"/>
                <w:lang w:val="lt-LT"/>
              </w:rPr>
            </w:pPr>
            <w:r w:rsidRPr="00384AAF">
              <w:rPr>
                <w:color w:val="000000"/>
                <w:szCs w:val="24"/>
                <w:lang w:val="lt-LT"/>
              </w:rPr>
              <w:t>Spalio mėn.</w:t>
            </w:r>
          </w:p>
        </w:tc>
        <w:tc>
          <w:tcPr>
            <w:tcW w:w="2886" w:type="dxa"/>
          </w:tcPr>
          <w:p w14:paraId="20606860" w14:textId="3A6B4A24" w:rsidR="000F3530" w:rsidRPr="00384AAF" w:rsidRDefault="00F06C85" w:rsidP="00A55748">
            <w:pPr>
              <w:jc w:val="both"/>
              <w:rPr>
                <w:color w:val="000000"/>
                <w:szCs w:val="24"/>
                <w:lang w:val="lt-LT"/>
              </w:rPr>
            </w:pPr>
            <w:r w:rsidRPr="00384AAF">
              <w:rPr>
                <w:color w:val="000000"/>
                <w:szCs w:val="24"/>
                <w:lang w:val="lt-LT"/>
              </w:rPr>
              <w:t xml:space="preserve">Renginių ciklas, skirtas vyresnio ir pagyvenusio </w:t>
            </w:r>
            <w:r w:rsidR="00517B3F" w:rsidRPr="00384AAF">
              <w:rPr>
                <w:color w:val="000000"/>
                <w:szCs w:val="24"/>
                <w:lang w:val="lt-LT"/>
              </w:rPr>
              <w:t>amžiaus žmonių mokymosi mėnesiui paminėti</w:t>
            </w:r>
          </w:p>
        </w:tc>
        <w:tc>
          <w:tcPr>
            <w:tcW w:w="2647" w:type="dxa"/>
          </w:tcPr>
          <w:p w14:paraId="2D90F102" w14:textId="6358BEC5" w:rsidR="000F3530" w:rsidRPr="00384AAF" w:rsidRDefault="002F5C61" w:rsidP="00A55748">
            <w:pPr>
              <w:jc w:val="both"/>
              <w:rPr>
                <w:color w:val="000000"/>
                <w:szCs w:val="24"/>
                <w:lang w:val="lt-LT"/>
              </w:rPr>
            </w:pPr>
            <w:r w:rsidRPr="00384AAF">
              <w:rPr>
                <w:color w:val="000000"/>
                <w:szCs w:val="24"/>
                <w:lang w:val="lt-LT"/>
              </w:rPr>
              <w:t>Ignalinos rajono savivaldybės viešoji biblioteka</w:t>
            </w:r>
          </w:p>
        </w:tc>
      </w:tr>
      <w:tr w:rsidR="001D761D" w:rsidRPr="00384AAF" w14:paraId="04335737" w14:textId="77777777" w:rsidTr="0043771F">
        <w:trPr>
          <w:jc w:val="center"/>
        </w:trPr>
        <w:tc>
          <w:tcPr>
            <w:tcW w:w="636" w:type="dxa"/>
          </w:tcPr>
          <w:p w14:paraId="77CEC164" w14:textId="4CA01F7D" w:rsidR="001D761D" w:rsidRPr="00384AAF" w:rsidRDefault="00EB3CCD" w:rsidP="00A55748">
            <w:pPr>
              <w:tabs>
                <w:tab w:val="clear" w:pos="1293"/>
                <w:tab w:val="left" w:pos="1583"/>
              </w:tabs>
              <w:jc w:val="center"/>
              <w:rPr>
                <w:color w:val="000000"/>
                <w:szCs w:val="24"/>
                <w:lang w:val="lt-LT"/>
              </w:rPr>
            </w:pPr>
            <w:r w:rsidRPr="00384AAF">
              <w:rPr>
                <w:color w:val="000000"/>
                <w:szCs w:val="24"/>
                <w:lang w:val="lt-LT"/>
              </w:rPr>
              <w:t>9</w:t>
            </w:r>
            <w:r w:rsidR="0066071D" w:rsidRPr="00384AAF">
              <w:rPr>
                <w:color w:val="000000"/>
                <w:szCs w:val="24"/>
                <w:lang w:val="lt-LT"/>
              </w:rPr>
              <w:t>4</w:t>
            </w:r>
            <w:r w:rsidR="001D761D" w:rsidRPr="00384AAF">
              <w:rPr>
                <w:color w:val="000000"/>
                <w:szCs w:val="24"/>
                <w:lang w:val="lt-LT"/>
              </w:rPr>
              <w:t>.</w:t>
            </w:r>
          </w:p>
        </w:tc>
        <w:tc>
          <w:tcPr>
            <w:tcW w:w="1324" w:type="dxa"/>
          </w:tcPr>
          <w:p w14:paraId="51DE01B4"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Spalio mėn.</w:t>
            </w:r>
          </w:p>
        </w:tc>
        <w:tc>
          <w:tcPr>
            <w:tcW w:w="2886" w:type="dxa"/>
          </w:tcPr>
          <w:p w14:paraId="4CF44835" w14:textId="77777777" w:rsidR="001D761D" w:rsidRPr="00384AAF" w:rsidRDefault="001D761D" w:rsidP="00A55748">
            <w:pPr>
              <w:jc w:val="both"/>
              <w:rPr>
                <w:color w:val="000000"/>
                <w:szCs w:val="24"/>
                <w:lang w:val="lt-LT"/>
              </w:rPr>
            </w:pPr>
            <w:r w:rsidRPr="00384AAF">
              <w:rPr>
                <w:color w:val="000000"/>
                <w:szCs w:val="24"/>
                <w:lang w:val="lt-LT"/>
              </w:rPr>
              <w:t>Ignalinos rajono bendrojo ugdymo mokyklų rudens kroso varžybos</w:t>
            </w:r>
          </w:p>
        </w:tc>
        <w:tc>
          <w:tcPr>
            <w:tcW w:w="2647" w:type="dxa"/>
          </w:tcPr>
          <w:p w14:paraId="5282EFB8"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68F27EA3" w14:textId="77777777" w:rsidTr="0043771F">
        <w:trPr>
          <w:jc w:val="center"/>
        </w:trPr>
        <w:tc>
          <w:tcPr>
            <w:tcW w:w="636" w:type="dxa"/>
          </w:tcPr>
          <w:p w14:paraId="40A585A3" w14:textId="29C70437" w:rsidR="001D761D" w:rsidRPr="00384AAF" w:rsidRDefault="00EB3CCD" w:rsidP="00A55748">
            <w:pPr>
              <w:tabs>
                <w:tab w:val="clear" w:pos="1293"/>
                <w:tab w:val="left" w:pos="1583"/>
              </w:tabs>
              <w:jc w:val="center"/>
              <w:rPr>
                <w:color w:val="000000"/>
                <w:szCs w:val="24"/>
                <w:lang w:val="lt-LT"/>
              </w:rPr>
            </w:pPr>
            <w:r w:rsidRPr="00384AAF">
              <w:rPr>
                <w:color w:val="000000"/>
                <w:szCs w:val="24"/>
                <w:lang w:val="lt-LT"/>
              </w:rPr>
              <w:t>9</w:t>
            </w:r>
            <w:r w:rsidR="0066071D" w:rsidRPr="00384AAF">
              <w:rPr>
                <w:color w:val="000000"/>
                <w:szCs w:val="24"/>
                <w:lang w:val="lt-LT"/>
              </w:rPr>
              <w:t>5</w:t>
            </w:r>
            <w:r w:rsidR="001D761D" w:rsidRPr="00384AAF">
              <w:rPr>
                <w:color w:val="000000"/>
                <w:szCs w:val="24"/>
                <w:lang w:val="lt-LT"/>
              </w:rPr>
              <w:t>.</w:t>
            </w:r>
          </w:p>
        </w:tc>
        <w:tc>
          <w:tcPr>
            <w:tcW w:w="1324" w:type="dxa"/>
          </w:tcPr>
          <w:p w14:paraId="2904A1F2"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Spalio mėn.</w:t>
            </w:r>
          </w:p>
        </w:tc>
        <w:tc>
          <w:tcPr>
            <w:tcW w:w="2886" w:type="dxa"/>
          </w:tcPr>
          <w:p w14:paraId="31C591B0" w14:textId="77777777" w:rsidR="001D761D" w:rsidRPr="00384AAF" w:rsidRDefault="001D761D" w:rsidP="00A55748">
            <w:pPr>
              <w:jc w:val="both"/>
              <w:rPr>
                <w:color w:val="000000"/>
                <w:szCs w:val="24"/>
                <w:lang w:val="lt-LT"/>
              </w:rPr>
            </w:pPr>
            <w:r w:rsidRPr="00384AAF">
              <w:rPr>
                <w:color w:val="000000"/>
                <w:szCs w:val="24"/>
                <w:lang w:val="lt-LT"/>
              </w:rPr>
              <w:t>Atviros Utenos apskrities vaikų futbolo pirmenybės</w:t>
            </w:r>
          </w:p>
        </w:tc>
        <w:tc>
          <w:tcPr>
            <w:tcW w:w="2647" w:type="dxa"/>
          </w:tcPr>
          <w:p w14:paraId="0372DF70"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0C5ABC29" w14:textId="77777777" w:rsidTr="0043771F">
        <w:trPr>
          <w:jc w:val="center"/>
        </w:trPr>
        <w:tc>
          <w:tcPr>
            <w:tcW w:w="636" w:type="dxa"/>
          </w:tcPr>
          <w:p w14:paraId="39F120D6" w14:textId="458501DD" w:rsidR="001D761D" w:rsidRPr="00384AAF" w:rsidRDefault="008C13F3" w:rsidP="00A55748">
            <w:pPr>
              <w:tabs>
                <w:tab w:val="clear" w:pos="1293"/>
                <w:tab w:val="left" w:pos="1583"/>
              </w:tabs>
              <w:jc w:val="center"/>
              <w:rPr>
                <w:color w:val="000000"/>
                <w:szCs w:val="24"/>
                <w:lang w:val="lt-LT"/>
              </w:rPr>
            </w:pPr>
            <w:r w:rsidRPr="00384AAF">
              <w:rPr>
                <w:color w:val="000000"/>
                <w:szCs w:val="24"/>
                <w:lang w:val="lt-LT"/>
              </w:rPr>
              <w:t>9</w:t>
            </w:r>
            <w:r w:rsidR="0066071D" w:rsidRPr="00384AAF">
              <w:rPr>
                <w:color w:val="000000"/>
                <w:szCs w:val="24"/>
                <w:lang w:val="lt-LT"/>
              </w:rPr>
              <w:t>6</w:t>
            </w:r>
            <w:r w:rsidRPr="00384AAF">
              <w:rPr>
                <w:color w:val="000000"/>
                <w:szCs w:val="24"/>
                <w:lang w:val="lt-LT"/>
              </w:rPr>
              <w:t>.</w:t>
            </w:r>
          </w:p>
        </w:tc>
        <w:tc>
          <w:tcPr>
            <w:tcW w:w="1324" w:type="dxa"/>
          </w:tcPr>
          <w:p w14:paraId="7285819D"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 xml:space="preserve">Spalio </w:t>
            </w:r>
            <w:r w:rsidRPr="00384AAF">
              <w:rPr>
                <w:color w:val="000000"/>
                <w:szCs w:val="24"/>
                <w:lang w:val="lt-LT"/>
              </w:rPr>
              <w:lastRenderedPageBreak/>
              <w:t>mėn.</w:t>
            </w:r>
          </w:p>
        </w:tc>
        <w:tc>
          <w:tcPr>
            <w:tcW w:w="2886" w:type="dxa"/>
          </w:tcPr>
          <w:p w14:paraId="06CA5601" w14:textId="65D20A14" w:rsidR="001D761D" w:rsidRPr="00384AAF" w:rsidRDefault="001D761D" w:rsidP="00A55748">
            <w:pPr>
              <w:jc w:val="both"/>
              <w:rPr>
                <w:color w:val="000000"/>
                <w:szCs w:val="24"/>
                <w:lang w:val="lt-LT"/>
              </w:rPr>
            </w:pPr>
            <w:r w:rsidRPr="00384AAF">
              <w:rPr>
                <w:color w:val="000000"/>
                <w:szCs w:val="24"/>
                <w:lang w:val="lt-LT"/>
              </w:rPr>
              <w:lastRenderedPageBreak/>
              <w:t>Olimpinio čempiono A.</w:t>
            </w:r>
            <w:r w:rsidR="00F43C1D" w:rsidRPr="00384AAF">
              <w:rPr>
                <w:color w:val="000000"/>
                <w:szCs w:val="24"/>
                <w:lang w:val="lt-LT"/>
              </w:rPr>
              <w:t xml:space="preserve"> </w:t>
            </w:r>
            <w:r w:rsidRPr="00384AAF">
              <w:rPr>
                <w:color w:val="000000"/>
                <w:szCs w:val="24"/>
                <w:lang w:val="lt-LT"/>
              </w:rPr>
              <w:lastRenderedPageBreak/>
              <w:t>Šalnos biatlono taurės varžybos</w:t>
            </w:r>
          </w:p>
        </w:tc>
        <w:tc>
          <w:tcPr>
            <w:tcW w:w="2647" w:type="dxa"/>
          </w:tcPr>
          <w:p w14:paraId="1B52227B" w14:textId="77777777" w:rsidR="001D761D" w:rsidRPr="00384AAF" w:rsidRDefault="001D761D" w:rsidP="00A55748">
            <w:pPr>
              <w:jc w:val="both"/>
              <w:rPr>
                <w:color w:val="000000"/>
                <w:szCs w:val="24"/>
                <w:lang w:val="lt-LT"/>
              </w:rPr>
            </w:pPr>
            <w:r w:rsidRPr="00384AAF">
              <w:rPr>
                <w:color w:val="000000"/>
                <w:szCs w:val="24"/>
                <w:lang w:val="lt-LT"/>
              </w:rPr>
              <w:lastRenderedPageBreak/>
              <w:t xml:space="preserve">Lietuvos biatlono </w:t>
            </w:r>
            <w:r w:rsidRPr="00384AAF">
              <w:rPr>
                <w:color w:val="000000"/>
                <w:szCs w:val="24"/>
                <w:lang w:val="lt-LT"/>
              </w:rPr>
              <w:lastRenderedPageBreak/>
              <w:t>federacija</w:t>
            </w:r>
          </w:p>
          <w:p w14:paraId="3901926A"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6A39661F" w14:textId="77777777" w:rsidTr="0043771F">
        <w:trPr>
          <w:jc w:val="center"/>
        </w:trPr>
        <w:tc>
          <w:tcPr>
            <w:tcW w:w="636" w:type="dxa"/>
          </w:tcPr>
          <w:p w14:paraId="0FF12798" w14:textId="55352D7C" w:rsidR="001D761D" w:rsidRPr="00384AAF" w:rsidRDefault="00561FEC" w:rsidP="00A55748">
            <w:pPr>
              <w:tabs>
                <w:tab w:val="clear" w:pos="1293"/>
                <w:tab w:val="left" w:pos="1583"/>
              </w:tabs>
              <w:jc w:val="center"/>
              <w:rPr>
                <w:color w:val="000000"/>
                <w:szCs w:val="24"/>
                <w:lang w:val="lt-LT"/>
              </w:rPr>
            </w:pPr>
            <w:r w:rsidRPr="00384AAF">
              <w:rPr>
                <w:color w:val="000000"/>
                <w:szCs w:val="24"/>
                <w:lang w:val="lt-LT"/>
              </w:rPr>
              <w:lastRenderedPageBreak/>
              <w:t>9</w:t>
            </w:r>
            <w:r w:rsidR="0066071D" w:rsidRPr="00384AAF">
              <w:rPr>
                <w:color w:val="000000"/>
                <w:szCs w:val="24"/>
                <w:lang w:val="lt-LT"/>
              </w:rPr>
              <w:t>7</w:t>
            </w:r>
            <w:r w:rsidR="001D761D" w:rsidRPr="00384AAF">
              <w:rPr>
                <w:color w:val="000000"/>
                <w:szCs w:val="24"/>
                <w:lang w:val="lt-LT"/>
              </w:rPr>
              <w:t>.</w:t>
            </w:r>
          </w:p>
        </w:tc>
        <w:tc>
          <w:tcPr>
            <w:tcW w:w="1324" w:type="dxa"/>
          </w:tcPr>
          <w:p w14:paraId="3188BCA0"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Spalio mėn.</w:t>
            </w:r>
          </w:p>
        </w:tc>
        <w:tc>
          <w:tcPr>
            <w:tcW w:w="2886" w:type="dxa"/>
          </w:tcPr>
          <w:p w14:paraId="65B907C3" w14:textId="77777777" w:rsidR="001D761D" w:rsidRPr="00384AAF" w:rsidRDefault="001D761D" w:rsidP="00A55748">
            <w:pPr>
              <w:jc w:val="both"/>
              <w:rPr>
                <w:color w:val="000000"/>
                <w:szCs w:val="24"/>
                <w:lang w:val="lt-LT"/>
              </w:rPr>
            </w:pPr>
            <w:r w:rsidRPr="00384AAF">
              <w:rPr>
                <w:color w:val="000000"/>
                <w:szCs w:val="24"/>
                <w:lang w:val="lt-LT"/>
              </w:rPr>
              <w:t>Lietuvos mokinių salės tinklinio čempionatas</w:t>
            </w:r>
          </w:p>
        </w:tc>
        <w:tc>
          <w:tcPr>
            <w:tcW w:w="2647" w:type="dxa"/>
          </w:tcPr>
          <w:p w14:paraId="066BA22E"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FC0167" w:rsidRPr="00384AAF" w14:paraId="2626004A" w14:textId="77777777" w:rsidTr="0043771F">
        <w:trPr>
          <w:jc w:val="center"/>
        </w:trPr>
        <w:tc>
          <w:tcPr>
            <w:tcW w:w="636" w:type="dxa"/>
          </w:tcPr>
          <w:p w14:paraId="1DA8B30B" w14:textId="5C099F95" w:rsidR="00FC0167" w:rsidRPr="00384AAF" w:rsidRDefault="00561FEC" w:rsidP="00A55748">
            <w:pPr>
              <w:tabs>
                <w:tab w:val="clear" w:pos="1293"/>
                <w:tab w:val="left" w:pos="1583"/>
              </w:tabs>
              <w:jc w:val="center"/>
              <w:rPr>
                <w:color w:val="000000"/>
                <w:szCs w:val="24"/>
                <w:lang w:val="lt-LT"/>
              </w:rPr>
            </w:pPr>
            <w:r w:rsidRPr="00384AAF">
              <w:rPr>
                <w:color w:val="000000"/>
                <w:szCs w:val="24"/>
                <w:lang w:val="lt-LT"/>
              </w:rPr>
              <w:t>9</w:t>
            </w:r>
            <w:r w:rsidR="0066071D" w:rsidRPr="00384AAF">
              <w:rPr>
                <w:color w:val="000000"/>
                <w:szCs w:val="24"/>
                <w:lang w:val="lt-LT"/>
              </w:rPr>
              <w:t>8</w:t>
            </w:r>
            <w:r w:rsidRPr="00384AAF">
              <w:rPr>
                <w:color w:val="000000"/>
                <w:szCs w:val="24"/>
                <w:lang w:val="lt-LT"/>
              </w:rPr>
              <w:t>.</w:t>
            </w:r>
          </w:p>
        </w:tc>
        <w:tc>
          <w:tcPr>
            <w:tcW w:w="1324" w:type="dxa"/>
          </w:tcPr>
          <w:p w14:paraId="6BE97021" w14:textId="6D2DB589" w:rsidR="00FC0167" w:rsidRPr="00384AAF" w:rsidRDefault="00FC0167" w:rsidP="00A55748">
            <w:pPr>
              <w:tabs>
                <w:tab w:val="clear" w:pos="1293"/>
                <w:tab w:val="left" w:pos="1583"/>
              </w:tabs>
              <w:jc w:val="center"/>
              <w:rPr>
                <w:color w:val="000000"/>
                <w:szCs w:val="24"/>
                <w:lang w:val="lt-LT"/>
              </w:rPr>
            </w:pPr>
            <w:r w:rsidRPr="00384AAF">
              <w:rPr>
                <w:color w:val="000000"/>
                <w:szCs w:val="24"/>
                <w:lang w:val="lt-LT"/>
              </w:rPr>
              <w:t>Spalio mėn.</w:t>
            </w:r>
          </w:p>
        </w:tc>
        <w:tc>
          <w:tcPr>
            <w:tcW w:w="2886" w:type="dxa"/>
          </w:tcPr>
          <w:p w14:paraId="757F9899" w14:textId="46DF1459" w:rsidR="00FC0167" w:rsidRPr="00384AAF" w:rsidRDefault="00926A92" w:rsidP="00A55748">
            <w:pPr>
              <w:jc w:val="both"/>
              <w:rPr>
                <w:color w:val="000000"/>
                <w:szCs w:val="24"/>
                <w:lang w:val="lt-LT"/>
              </w:rPr>
            </w:pPr>
            <w:r w:rsidRPr="00384AAF">
              <w:rPr>
                <w:color w:val="000000"/>
                <w:szCs w:val="24"/>
                <w:lang w:val="lt-LT"/>
              </w:rPr>
              <w:t>Tradicinė poezijos, muzikos ir sodų šventė</w:t>
            </w:r>
            <w:r w:rsidR="004B5A94" w:rsidRPr="00384AAF">
              <w:rPr>
                <w:color w:val="000000"/>
                <w:szCs w:val="24"/>
                <w:lang w:val="lt-LT"/>
              </w:rPr>
              <w:t xml:space="preserve"> „Auksinio rudens godos“ </w:t>
            </w:r>
          </w:p>
        </w:tc>
        <w:tc>
          <w:tcPr>
            <w:tcW w:w="2647" w:type="dxa"/>
          </w:tcPr>
          <w:p w14:paraId="3B0E141A" w14:textId="79071511" w:rsidR="00FC0167" w:rsidRPr="00384AAF" w:rsidRDefault="004B5A94" w:rsidP="00A55748">
            <w:pPr>
              <w:jc w:val="both"/>
              <w:rPr>
                <w:color w:val="000000"/>
                <w:szCs w:val="24"/>
                <w:lang w:val="lt-LT"/>
              </w:rPr>
            </w:pPr>
            <w:r w:rsidRPr="00384AAF">
              <w:rPr>
                <w:color w:val="000000"/>
                <w:szCs w:val="24"/>
                <w:lang w:val="lt-LT"/>
              </w:rPr>
              <w:t>Ignalinos rajono savivaldybė</w:t>
            </w:r>
            <w:r w:rsidR="002D6C90" w:rsidRPr="00384AAF">
              <w:rPr>
                <w:color w:val="000000"/>
                <w:szCs w:val="24"/>
                <w:lang w:val="lt-LT"/>
              </w:rPr>
              <w:t xml:space="preserve">s viešosios bibliotekos </w:t>
            </w:r>
            <w:proofErr w:type="spellStart"/>
            <w:r w:rsidR="002D6C90" w:rsidRPr="00384AAF">
              <w:rPr>
                <w:color w:val="000000"/>
                <w:szCs w:val="24"/>
                <w:lang w:val="lt-LT"/>
              </w:rPr>
              <w:t>Meikštų</w:t>
            </w:r>
            <w:proofErr w:type="spellEnd"/>
            <w:r w:rsidR="002D6C90" w:rsidRPr="00384AAF">
              <w:rPr>
                <w:color w:val="000000"/>
                <w:szCs w:val="24"/>
                <w:lang w:val="lt-LT"/>
              </w:rPr>
              <w:t xml:space="preserve"> filialas</w:t>
            </w:r>
          </w:p>
        </w:tc>
      </w:tr>
      <w:tr w:rsidR="00B62BFA" w:rsidRPr="00384AAF" w14:paraId="095D0262" w14:textId="77777777" w:rsidTr="0043771F">
        <w:trPr>
          <w:jc w:val="center"/>
        </w:trPr>
        <w:tc>
          <w:tcPr>
            <w:tcW w:w="636" w:type="dxa"/>
          </w:tcPr>
          <w:p w14:paraId="489FCE51" w14:textId="32A2FD36" w:rsidR="00B62BFA" w:rsidRPr="00384AAF" w:rsidRDefault="00561FEC" w:rsidP="00A55748">
            <w:pPr>
              <w:tabs>
                <w:tab w:val="clear" w:pos="1293"/>
                <w:tab w:val="left" w:pos="1583"/>
              </w:tabs>
              <w:jc w:val="center"/>
              <w:rPr>
                <w:color w:val="000000"/>
                <w:szCs w:val="24"/>
                <w:lang w:val="lt-LT"/>
              </w:rPr>
            </w:pPr>
            <w:r w:rsidRPr="00384AAF">
              <w:rPr>
                <w:color w:val="000000"/>
                <w:szCs w:val="24"/>
                <w:lang w:val="lt-LT"/>
              </w:rPr>
              <w:t>9</w:t>
            </w:r>
            <w:r w:rsidR="0066071D" w:rsidRPr="00384AAF">
              <w:rPr>
                <w:color w:val="000000"/>
                <w:szCs w:val="24"/>
                <w:lang w:val="lt-LT"/>
              </w:rPr>
              <w:t>9</w:t>
            </w:r>
            <w:r w:rsidRPr="00384AAF">
              <w:rPr>
                <w:color w:val="000000"/>
                <w:szCs w:val="24"/>
                <w:lang w:val="lt-LT"/>
              </w:rPr>
              <w:t>.</w:t>
            </w:r>
          </w:p>
        </w:tc>
        <w:tc>
          <w:tcPr>
            <w:tcW w:w="1324" w:type="dxa"/>
          </w:tcPr>
          <w:p w14:paraId="35BAC9D3" w14:textId="4A37625B" w:rsidR="00B62BFA" w:rsidRPr="00384AAF" w:rsidRDefault="00B62BFA" w:rsidP="00A55748">
            <w:pPr>
              <w:tabs>
                <w:tab w:val="clear" w:pos="1293"/>
                <w:tab w:val="left" w:pos="1583"/>
              </w:tabs>
              <w:jc w:val="center"/>
              <w:rPr>
                <w:color w:val="000000"/>
                <w:szCs w:val="24"/>
                <w:lang w:val="lt-LT"/>
              </w:rPr>
            </w:pPr>
            <w:r w:rsidRPr="00384AAF">
              <w:rPr>
                <w:color w:val="000000"/>
                <w:szCs w:val="24"/>
                <w:lang w:val="lt-LT"/>
              </w:rPr>
              <w:t>Lapkričio 14 d.</w:t>
            </w:r>
          </w:p>
        </w:tc>
        <w:tc>
          <w:tcPr>
            <w:tcW w:w="2886" w:type="dxa"/>
          </w:tcPr>
          <w:p w14:paraId="59DD79AB" w14:textId="302374A2" w:rsidR="00B62BFA" w:rsidRPr="00384AAF" w:rsidRDefault="0039646B" w:rsidP="00A55748">
            <w:pPr>
              <w:jc w:val="both"/>
              <w:rPr>
                <w:color w:val="000000"/>
                <w:szCs w:val="24"/>
                <w:lang w:val="lt-LT"/>
              </w:rPr>
            </w:pPr>
            <w:r w:rsidRPr="00384AAF">
              <w:rPr>
                <w:color w:val="000000"/>
                <w:szCs w:val="24"/>
                <w:lang w:val="lt-LT"/>
              </w:rPr>
              <w:t>R</w:t>
            </w:r>
            <w:r w:rsidR="00A71444" w:rsidRPr="00384AAF">
              <w:rPr>
                <w:color w:val="000000"/>
                <w:szCs w:val="24"/>
                <w:lang w:val="lt-LT"/>
              </w:rPr>
              <w:t xml:space="preserve">enginys </w:t>
            </w:r>
            <w:r w:rsidRPr="00384AAF">
              <w:rPr>
                <w:color w:val="000000"/>
                <w:szCs w:val="24"/>
                <w:lang w:val="lt-LT"/>
              </w:rPr>
              <w:t xml:space="preserve">„Iš artimo tolio“, </w:t>
            </w:r>
            <w:r w:rsidR="00A71444" w:rsidRPr="00384AAF">
              <w:rPr>
                <w:color w:val="000000"/>
                <w:szCs w:val="24"/>
                <w:lang w:val="lt-LT"/>
              </w:rPr>
              <w:t xml:space="preserve">skirtas kraštiečio poeto Vlado </w:t>
            </w:r>
            <w:r w:rsidR="003F6DD1" w:rsidRPr="00384AAF">
              <w:rPr>
                <w:color w:val="000000"/>
                <w:szCs w:val="24"/>
                <w:lang w:val="lt-LT"/>
              </w:rPr>
              <w:t>Vaitkevičiaus 80-meči</w:t>
            </w:r>
            <w:r w:rsidR="00BC2B46" w:rsidRPr="00384AAF">
              <w:rPr>
                <w:color w:val="000000"/>
                <w:szCs w:val="24"/>
                <w:lang w:val="lt-LT"/>
              </w:rPr>
              <w:t>ui</w:t>
            </w:r>
          </w:p>
        </w:tc>
        <w:tc>
          <w:tcPr>
            <w:tcW w:w="2647" w:type="dxa"/>
          </w:tcPr>
          <w:p w14:paraId="2091830B" w14:textId="70F8E543" w:rsidR="00B62BFA" w:rsidRPr="00384AAF" w:rsidRDefault="008E600A" w:rsidP="00A55748">
            <w:pPr>
              <w:jc w:val="both"/>
              <w:rPr>
                <w:color w:val="000000"/>
                <w:szCs w:val="24"/>
                <w:lang w:val="lt-LT"/>
              </w:rPr>
            </w:pPr>
            <w:r w:rsidRPr="00384AAF">
              <w:rPr>
                <w:color w:val="000000"/>
                <w:szCs w:val="24"/>
                <w:lang w:val="lt-LT"/>
              </w:rPr>
              <w:t>Ignalinos rajono savivaldybės viešosios bibliotekos Kazitiškio filialas</w:t>
            </w:r>
          </w:p>
        </w:tc>
      </w:tr>
      <w:tr w:rsidR="00A71214" w:rsidRPr="00384AAF" w14:paraId="25AF67F0" w14:textId="77777777" w:rsidTr="0043771F">
        <w:trPr>
          <w:jc w:val="center"/>
        </w:trPr>
        <w:tc>
          <w:tcPr>
            <w:tcW w:w="636" w:type="dxa"/>
          </w:tcPr>
          <w:p w14:paraId="026C8D2F" w14:textId="10BEF6CF" w:rsidR="00A71214" w:rsidRPr="00384AAF" w:rsidRDefault="0066071D" w:rsidP="00A55748">
            <w:pPr>
              <w:tabs>
                <w:tab w:val="clear" w:pos="1293"/>
                <w:tab w:val="left" w:pos="1583"/>
              </w:tabs>
              <w:jc w:val="center"/>
              <w:rPr>
                <w:color w:val="000000"/>
                <w:szCs w:val="24"/>
                <w:lang w:val="lt-LT"/>
              </w:rPr>
            </w:pPr>
            <w:r w:rsidRPr="00384AAF">
              <w:rPr>
                <w:color w:val="000000"/>
                <w:szCs w:val="24"/>
                <w:lang w:val="lt-LT"/>
              </w:rPr>
              <w:t>100</w:t>
            </w:r>
            <w:r w:rsidR="00AF51FB" w:rsidRPr="00384AAF">
              <w:rPr>
                <w:color w:val="000000"/>
                <w:szCs w:val="24"/>
                <w:lang w:val="lt-LT"/>
              </w:rPr>
              <w:t>.</w:t>
            </w:r>
          </w:p>
        </w:tc>
        <w:tc>
          <w:tcPr>
            <w:tcW w:w="1324" w:type="dxa"/>
          </w:tcPr>
          <w:p w14:paraId="1970F9E0" w14:textId="79A65061" w:rsidR="00A71214" w:rsidRPr="00384AAF" w:rsidRDefault="00A71214" w:rsidP="00A55748">
            <w:pPr>
              <w:tabs>
                <w:tab w:val="clear" w:pos="1293"/>
                <w:tab w:val="left" w:pos="1583"/>
              </w:tabs>
              <w:jc w:val="center"/>
              <w:rPr>
                <w:color w:val="000000"/>
                <w:szCs w:val="24"/>
                <w:lang w:val="lt-LT"/>
              </w:rPr>
            </w:pPr>
            <w:r w:rsidRPr="00384AAF">
              <w:rPr>
                <w:color w:val="000000"/>
                <w:szCs w:val="24"/>
                <w:lang w:val="lt-LT"/>
              </w:rPr>
              <w:t>Lapkričio mėn.</w:t>
            </w:r>
          </w:p>
        </w:tc>
        <w:tc>
          <w:tcPr>
            <w:tcW w:w="2886" w:type="dxa"/>
          </w:tcPr>
          <w:p w14:paraId="1E2EC9E4" w14:textId="46D72721" w:rsidR="00A71214" w:rsidRPr="00384AAF" w:rsidRDefault="00716DCD" w:rsidP="00A55748">
            <w:pPr>
              <w:jc w:val="both"/>
              <w:rPr>
                <w:color w:val="FF0000"/>
                <w:szCs w:val="24"/>
                <w:lang w:val="lt-LT"/>
              </w:rPr>
            </w:pPr>
            <w:r w:rsidRPr="00384AAF">
              <w:rPr>
                <w:szCs w:val="24"/>
                <w:lang w:val="lt-LT"/>
              </w:rPr>
              <w:t xml:space="preserve">Dalyvavimas Šiaurės ir Baltijos </w:t>
            </w:r>
            <w:r w:rsidR="00EA5D00" w:rsidRPr="00384AAF">
              <w:rPr>
                <w:szCs w:val="24"/>
                <w:lang w:val="lt-LT"/>
              </w:rPr>
              <w:t xml:space="preserve">šalyse </w:t>
            </w:r>
            <w:r w:rsidR="00980ADA" w:rsidRPr="00384AAF">
              <w:rPr>
                <w:szCs w:val="24"/>
                <w:lang w:val="lt-LT"/>
              </w:rPr>
              <w:t xml:space="preserve">vykstančiuose tradiciniuose Šiaurės šalių literatūros </w:t>
            </w:r>
            <w:r w:rsidR="00544B16" w:rsidRPr="00384AAF">
              <w:rPr>
                <w:szCs w:val="24"/>
                <w:lang w:val="lt-LT"/>
              </w:rPr>
              <w:t xml:space="preserve">skaitymuose „Šiaurės šalių </w:t>
            </w:r>
            <w:r w:rsidR="008C0192" w:rsidRPr="00384AAF">
              <w:rPr>
                <w:szCs w:val="24"/>
                <w:lang w:val="lt-LT"/>
              </w:rPr>
              <w:t>literatūros savaitė 2026“</w:t>
            </w:r>
          </w:p>
        </w:tc>
        <w:tc>
          <w:tcPr>
            <w:tcW w:w="2647" w:type="dxa"/>
          </w:tcPr>
          <w:p w14:paraId="0403ED33" w14:textId="34868E1C" w:rsidR="00A71214" w:rsidRPr="00384AAF" w:rsidRDefault="00CE3833" w:rsidP="00A55748">
            <w:pPr>
              <w:jc w:val="both"/>
              <w:rPr>
                <w:color w:val="000000"/>
                <w:szCs w:val="24"/>
                <w:lang w:val="lt-LT"/>
              </w:rPr>
            </w:pPr>
            <w:r w:rsidRPr="00384AAF">
              <w:rPr>
                <w:color w:val="000000"/>
                <w:szCs w:val="24"/>
                <w:lang w:val="lt-LT"/>
              </w:rPr>
              <w:t xml:space="preserve">Ignalinos rajono savivaldybės </w:t>
            </w:r>
            <w:r w:rsidR="00F25AC8" w:rsidRPr="00384AAF">
              <w:rPr>
                <w:color w:val="000000"/>
                <w:szCs w:val="24"/>
                <w:lang w:val="lt-LT"/>
              </w:rPr>
              <w:t>viešoji biblioteka</w:t>
            </w:r>
          </w:p>
        </w:tc>
      </w:tr>
      <w:tr w:rsidR="001D761D" w:rsidRPr="00384AAF" w14:paraId="7916DE6F" w14:textId="77777777" w:rsidTr="0043771F">
        <w:trPr>
          <w:jc w:val="center"/>
        </w:trPr>
        <w:tc>
          <w:tcPr>
            <w:tcW w:w="636" w:type="dxa"/>
          </w:tcPr>
          <w:p w14:paraId="7A714BEA" w14:textId="14A2AC27" w:rsidR="001D761D" w:rsidRPr="00384AAF" w:rsidRDefault="00767952" w:rsidP="00A55748">
            <w:pPr>
              <w:tabs>
                <w:tab w:val="clear" w:pos="1293"/>
                <w:tab w:val="left" w:pos="1583"/>
              </w:tabs>
              <w:jc w:val="center"/>
              <w:rPr>
                <w:color w:val="000000"/>
                <w:szCs w:val="24"/>
                <w:lang w:val="lt-LT"/>
              </w:rPr>
            </w:pPr>
            <w:r w:rsidRPr="00384AAF">
              <w:rPr>
                <w:color w:val="000000"/>
                <w:szCs w:val="24"/>
                <w:lang w:val="lt-LT"/>
              </w:rPr>
              <w:t>101</w:t>
            </w:r>
            <w:r w:rsidR="001D761D" w:rsidRPr="00384AAF">
              <w:rPr>
                <w:color w:val="000000"/>
                <w:szCs w:val="24"/>
                <w:lang w:val="lt-LT"/>
              </w:rPr>
              <w:t>.</w:t>
            </w:r>
          </w:p>
        </w:tc>
        <w:tc>
          <w:tcPr>
            <w:tcW w:w="1324" w:type="dxa"/>
          </w:tcPr>
          <w:p w14:paraId="677A4D36"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Lapkričio mėn.</w:t>
            </w:r>
          </w:p>
        </w:tc>
        <w:tc>
          <w:tcPr>
            <w:tcW w:w="2886" w:type="dxa"/>
          </w:tcPr>
          <w:p w14:paraId="59F0FE89" w14:textId="77777777" w:rsidR="001D761D" w:rsidRPr="00384AAF" w:rsidRDefault="001D761D" w:rsidP="00A55748">
            <w:pPr>
              <w:jc w:val="both"/>
              <w:rPr>
                <w:color w:val="000000"/>
                <w:szCs w:val="24"/>
                <w:lang w:val="lt-LT"/>
              </w:rPr>
            </w:pPr>
            <w:r w:rsidRPr="00384AAF">
              <w:rPr>
                <w:color w:val="000000"/>
                <w:szCs w:val="24"/>
                <w:lang w:val="lt-LT"/>
              </w:rPr>
              <w:t>Lietuvos mokinių salės tinklinio čempionatas</w:t>
            </w:r>
          </w:p>
        </w:tc>
        <w:tc>
          <w:tcPr>
            <w:tcW w:w="2647" w:type="dxa"/>
          </w:tcPr>
          <w:p w14:paraId="0D61B985"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734CA5" w:rsidRPr="00384AAF" w14:paraId="2DA3D47E" w14:textId="77777777" w:rsidTr="0043771F">
        <w:trPr>
          <w:jc w:val="center"/>
        </w:trPr>
        <w:tc>
          <w:tcPr>
            <w:tcW w:w="636" w:type="dxa"/>
          </w:tcPr>
          <w:p w14:paraId="003B214C" w14:textId="6E9424FD" w:rsidR="00734CA5" w:rsidRPr="00384AAF" w:rsidRDefault="00767952" w:rsidP="00A55748">
            <w:pPr>
              <w:tabs>
                <w:tab w:val="clear" w:pos="1293"/>
                <w:tab w:val="left" w:pos="1583"/>
              </w:tabs>
              <w:jc w:val="center"/>
              <w:rPr>
                <w:color w:val="000000"/>
                <w:szCs w:val="24"/>
                <w:lang w:val="lt-LT"/>
              </w:rPr>
            </w:pPr>
            <w:r w:rsidRPr="00384AAF">
              <w:rPr>
                <w:color w:val="000000"/>
                <w:szCs w:val="24"/>
                <w:lang w:val="lt-LT"/>
              </w:rPr>
              <w:t>102</w:t>
            </w:r>
            <w:r w:rsidR="00AF51FB" w:rsidRPr="00384AAF">
              <w:rPr>
                <w:color w:val="000000"/>
                <w:szCs w:val="24"/>
                <w:lang w:val="lt-LT"/>
              </w:rPr>
              <w:t>.</w:t>
            </w:r>
          </w:p>
        </w:tc>
        <w:tc>
          <w:tcPr>
            <w:tcW w:w="1324" w:type="dxa"/>
          </w:tcPr>
          <w:p w14:paraId="7779155B" w14:textId="0B06B9CA" w:rsidR="00734CA5" w:rsidRPr="00384AAF" w:rsidRDefault="00734CA5" w:rsidP="00A55748">
            <w:pPr>
              <w:tabs>
                <w:tab w:val="clear" w:pos="1293"/>
                <w:tab w:val="left" w:pos="1583"/>
              </w:tabs>
              <w:jc w:val="center"/>
              <w:rPr>
                <w:color w:val="000000"/>
                <w:szCs w:val="24"/>
                <w:lang w:val="lt-LT"/>
              </w:rPr>
            </w:pPr>
            <w:r w:rsidRPr="00384AAF">
              <w:rPr>
                <w:color w:val="000000"/>
                <w:szCs w:val="24"/>
                <w:lang w:val="lt-LT"/>
              </w:rPr>
              <w:t xml:space="preserve">Lapkričio </w:t>
            </w:r>
            <w:r w:rsidR="004818E9" w:rsidRPr="00384AAF">
              <w:rPr>
                <w:color w:val="000000"/>
                <w:szCs w:val="24"/>
                <w:lang w:val="lt-LT"/>
              </w:rPr>
              <w:t>mėn.</w:t>
            </w:r>
          </w:p>
        </w:tc>
        <w:tc>
          <w:tcPr>
            <w:tcW w:w="2886" w:type="dxa"/>
          </w:tcPr>
          <w:p w14:paraId="7B354AF6" w14:textId="28BD60D2" w:rsidR="00734CA5" w:rsidRPr="00384AAF" w:rsidRDefault="004818E9" w:rsidP="00A55748">
            <w:pPr>
              <w:jc w:val="both"/>
              <w:rPr>
                <w:color w:val="000000"/>
                <w:szCs w:val="24"/>
                <w:lang w:val="lt-LT"/>
              </w:rPr>
            </w:pPr>
            <w:r w:rsidRPr="00384AAF">
              <w:rPr>
                <w:color w:val="000000"/>
                <w:szCs w:val="24"/>
                <w:lang w:val="lt-LT"/>
              </w:rPr>
              <w:t xml:space="preserve">Literatūrinė-muzikinė popietė </w:t>
            </w:r>
            <w:r w:rsidR="002B1638" w:rsidRPr="00384AAF">
              <w:rPr>
                <w:color w:val="000000"/>
                <w:szCs w:val="24"/>
                <w:lang w:val="lt-LT"/>
              </w:rPr>
              <w:t xml:space="preserve">„Operai </w:t>
            </w:r>
            <w:r w:rsidR="0039646B" w:rsidRPr="00384AAF">
              <w:rPr>
                <w:color w:val="000000"/>
                <w:szCs w:val="24"/>
                <w:lang w:val="lt-LT"/>
              </w:rPr>
              <w:t>„</w:t>
            </w:r>
            <w:r w:rsidR="002B1638" w:rsidRPr="00384AAF">
              <w:rPr>
                <w:color w:val="000000"/>
                <w:szCs w:val="24"/>
                <w:lang w:val="lt-LT"/>
              </w:rPr>
              <w:t>Birutė</w:t>
            </w:r>
            <w:r w:rsidR="0039646B" w:rsidRPr="00384AAF">
              <w:rPr>
                <w:color w:val="000000"/>
                <w:szCs w:val="24"/>
                <w:lang w:val="lt-LT"/>
              </w:rPr>
              <w:t>“</w:t>
            </w:r>
            <w:r w:rsidR="002B1638" w:rsidRPr="00384AAF">
              <w:rPr>
                <w:color w:val="000000"/>
                <w:szCs w:val="24"/>
                <w:lang w:val="lt-LT"/>
              </w:rPr>
              <w:t xml:space="preserve"> –</w:t>
            </w:r>
            <w:r w:rsidR="00E54BC7" w:rsidRPr="00384AAF">
              <w:rPr>
                <w:color w:val="000000"/>
                <w:szCs w:val="24"/>
                <w:lang w:val="lt-LT"/>
              </w:rPr>
              <w:t xml:space="preserve"> </w:t>
            </w:r>
            <w:r w:rsidR="002B1638" w:rsidRPr="00384AAF">
              <w:rPr>
                <w:color w:val="000000"/>
                <w:szCs w:val="24"/>
                <w:lang w:val="lt-LT"/>
              </w:rPr>
              <w:t xml:space="preserve">120“ </w:t>
            </w:r>
          </w:p>
        </w:tc>
        <w:tc>
          <w:tcPr>
            <w:tcW w:w="2647" w:type="dxa"/>
          </w:tcPr>
          <w:p w14:paraId="4BED6781" w14:textId="77777777" w:rsidR="00734CA5" w:rsidRPr="00384AAF" w:rsidRDefault="00E54BC7" w:rsidP="00A55748">
            <w:pPr>
              <w:jc w:val="both"/>
              <w:rPr>
                <w:color w:val="000000"/>
                <w:szCs w:val="24"/>
                <w:lang w:val="lt-LT"/>
              </w:rPr>
            </w:pPr>
            <w:r w:rsidRPr="00384AAF">
              <w:rPr>
                <w:color w:val="000000"/>
                <w:szCs w:val="24"/>
                <w:lang w:val="lt-LT"/>
              </w:rPr>
              <w:t>Ignalinos rajono savivaldybės viešosios bibliotekos Palūšės filialas</w:t>
            </w:r>
          </w:p>
          <w:p w14:paraId="4689C052" w14:textId="35968674" w:rsidR="0055747A" w:rsidRPr="00384AAF" w:rsidRDefault="0055747A" w:rsidP="00A55748">
            <w:pPr>
              <w:jc w:val="both"/>
              <w:rPr>
                <w:color w:val="000000"/>
                <w:szCs w:val="24"/>
                <w:lang w:val="lt-LT"/>
              </w:rPr>
            </w:pPr>
            <w:r w:rsidRPr="00384AAF">
              <w:rPr>
                <w:color w:val="000000"/>
                <w:szCs w:val="24"/>
                <w:lang w:val="lt-LT"/>
              </w:rPr>
              <w:t>Palūšės kaimo bendruomenė</w:t>
            </w:r>
          </w:p>
        </w:tc>
      </w:tr>
      <w:tr w:rsidR="000A1316" w:rsidRPr="00384AAF" w14:paraId="7CB29D63" w14:textId="77777777" w:rsidTr="0043771F">
        <w:trPr>
          <w:jc w:val="center"/>
        </w:trPr>
        <w:tc>
          <w:tcPr>
            <w:tcW w:w="636" w:type="dxa"/>
          </w:tcPr>
          <w:p w14:paraId="78A85201" w14:textId="1868240C" w:rsidR="000A1316" w:rsidRPr="00384AAF" w:rsidRDefault="00767952" w:rsidP="00A55748">
            <w:pPr>
              <w:tabs>
                <w:tab w:val="clear" w:pos="1293"/>
                <w:tab w:val="left" w:pos="1583"/>
              </w:tabs>
              <w:jc w:val="center"/>
              <w:rPr>
                <w:color w:val="000000"/>
                <w:szCs w:val="24"/>
                <w:lang w:val="lt-LT"/>
              </w:rPr>
            </w:pPr>
            <w:r w:rsidRPr="00384AAF">
              <w:rPr>
                <w:color w:val="000000"/>
                <w:szCs w:val="24"/>
                <w:lang w:val="lt-LT"/>
              </w:rPr>
              <w:t>103</w:t>
            </w:r>
            <w:r w:rsidR="00AF51FB" w:rsidRPr="00384AAF">
              <w:rPr>
                <w:color w:val="000000"/>
                <w:szCs w:val="24"/>
                <w:lang w:val="lt-LT"/>
              </w:rPr>
              <w:t>.</w:t>
            </w:r>
          </w:p>
        </w:tc>
        <w:tc>
          <w:tcPr>
            <w:tcW w:w="1324" w:type="dxa"/>
          </w:tcPr>
          <w:p w14:paraId="6C5EFB5A" w14:textId="7CFAE619" w:rsidR="000A1316" w:rsidRPr="00384AAF" w:rsidRDefault="000A1316" w:rsidP="00A55748">
            <w:pPr>
              <w:tabs>
                <w:tab w:val="clear" w:pos="1293"/>
                <w:tab w:val="left" w:pos="1583"/>
              </w:tabs>
              <w:jc w:val="center"/>
              <w:rPr>
                <w:color w:val="000000"/>
                <w:szCs w:val="24"/>
                <w:lang w:val="lt-LT"/>
              </w:rPr>
            </w:pPr>
            <w:r w:rsidRPr="00384AAF">
              <w:rPr>
                <w:color w:val="000000"/>
                <w:szCs w:val="24"/>
                <w:lang w:val="lt-LT"/>
              </w:rPr>
              <w:t xml:space="preserve">Gruodžio 5 d. </w:t>
            </w:r>
          </w:p>
        </w:tc>
        <w:tc>
          <w:tcPr>
            <w:tcW w:w="2886" w:type="dxa"/>
          </w:tcPr>
          <w:p w14:paraId="12DDA9CD" w14:textId="358DC3F5" w:rsidR="000A1316" w:rsidRPr="00384AAF" w:rsidRDefault="00624A75" w:rsidP="00A55748">
            <w:pPr>
              <w:jc w:val="both"/>
              <w:rPr>
                <w:color w:val="000000"/>
                <w:szCs w:val="24"/>
                <w:lang w:val="lt-LT"/>
              </w:rPr>
            </w:pPr>
            <w:r w:rsidRPr="00384AAF">
              <w:rPr>
                <w:color w:val="000000"/>
                <w:szCs w:val="24"/>
                <w:lang w:val="lt-LT"/>
              </w:rPr>
              <w:t xml:space="preserve">Jubiliejinės Ignalinos </w:t>
            </w:r>
            <w:r w:rsidR="00226592" w:rsidRPr="00384AAF">
              <w:rPr>
                <w:color w:val="000000"/>
                <w:szCs w:val="24"/>
                <w:lang w:val="lt-LT"/>
              </w:rPr>
              <w:t>K</w:t>
            </w:r>
            <w:r w:rsidRPr="00384AAF">
              <w:rPr>
                <w:color w:val="000000"/>
                <w:szCs w:val="24"/>
                <w:lang w:val="lt-LT"/>
              </w:rPr>
              <w:t>alėdų eglutės įžiebi</w:t>
            </w:r>
            <w:r w:rsidR="00226592" w:rsidRPr="00384AAF">
              <w:rPr>
                <w:color w:val="000000"/>
                <w:szCs w:val="24"/>
                <w:lang w:val="lt-LT"/>
              </w:rPr>
              <w:t xml:space="preserve">mo </w:t>
            </w:r>
            <w:r w:rsidR="000459AF" w:rsidRPr="00384AAF">
              <w:rPr>
                <w:color w:val="000000"/>
                <w:szCs w:val="24"/>
                <w:lang w:val="lt-LT"/>
              </w:rPr>
              <w:t>šventė</w:t>
            </w:r>
          </w:p>
        </w:tc>
        <w:tc>
          <w:tcPr>
            <w:tcW w:w="2647" w:type="dxa"/>
          </w:tcPr>
          <w:p w14:paraId="5CC7EBEC" w14:textId="7AD73BC9" w:rsidR="000A1316" w:rsidRPr="00384AAF" w:rsidRDefault="000459AF" w:rsidP="00A55748">
            <w:pPr>
              <w:jc w:val="both"/>
              <w:rPr>
                <w:color w:val="000000"/>
                <w:szCs w:val="24"/>
                <w:lang w:val="lt-LT"/>
              </w:rPr>
            </w:pPr>
            <w:r w:rsidRPr="00384AAF">
              <w:rPr>
                <w:color w:val="000000"/>
                <w:szCs w:val="24"/>
                <w:lang w:val="lt-LT"/>
              </w:rPr>
              <w:t>Ignalinos rajono kultūros centras</w:t>
            </w:r>
          </w:p>
        </w:tc>
      </w:tr>
      <w:tr w:rsidR="001D761D" w:rsidRPr="00384AAF" w14:paraId="64E13BEA" w14:textId="77777777" w:rsidTr="0043771F">
        <w:trPr>
          <w:jc w:val="center"/>
        </w:trPr>
        <w:tc>
          <w:tcPr>
            <w:tcW w:w="636" w:type="dxa"/>
          </w:tcPr>
          <w:p w14:paraId="7D602E39" w14:textId="7F8EFFCE" w:rsidR="001D761D" w:rsidRPr="00384AAF" w:rsidRDefault="003420D1" w:rsidP="00A55748">
            <w:pPr>
              <w:tabs>
                <w:tab w:val="clear" w:pos="1293"/>
                <w:tab w:val="left" w:pos="1583"/>
              </w:tabs>
              <w:jc w:val="center"/>
              <w:rPr>
                <w:color w:val="000000"/>
                <w:szCs w:val="24"/>
                <w:lang w:val="lt-LT"/>
              </w:rPr>
            </w:pPr>
            <w:r w:rsidRPr="00384AAF">
              <w:rPr>
                <w:color w:val="000000"/>
                <w:szCs w:val="24"/>
                <w:lang w:val="lt-LT"/>
              </w:rPr>
              <w:t>10</w:t>
            </w:r>
            <w:r w:rsidR="00767952" w:rsidRPr="00384AAF">
              <w:rPr>
                <w:color w:val="000000"/>
                <w:szCs w:val="24"/>
                <w:lang w:val="lt-LT"/>
              </w:rPr>
              <w:t>4</w:t>
            </w:r>
            <w:r w:rsidR="001D761D" w:rsidRPr="00384AAF">
              <w:rPr>
                <w:color w:val="000000"/>
                <w:szCs w:val="24"/>
                <w:lang w:val="lt-LT"/>
              </w:rPr>
              <w:t>.</w:t>
            </w:r>
          </w:p>
        </w:tc>
        <w:tc>
          <w:tcPr>
            <w:tcW w:w="1324" w:type="dxa"/>
          </w:tcPr>
          <w:p w14:paraId="6DDA421B"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Gruodžio 12 d.</w:t>
            </w:r>
          </w:p>
        </w:tc>
        <w:tc>
          <w:tcPr>
            <w:tcW w:w="2886" w:type="dxa"/>
          </w:tcPr>
          <w:p w14:paraId="6926FA52" w14:textId="043823BF" w:rsidR="001D761D" w:rsidRPr="00384AAF" w:rsidRDefault="001D761D" w:rsidP="00A55748">
            <w:pPr>
              <w:jc w:val="both"/>
              <w:rPr>
                <w:color w:val="000000"/>
                <w:szCs w:val="24"/>
                <w:lang w:val="lt-LT"/>
              </w:rPr>
            </w:pPr>
            <w:r w:rsidRPr="00384AAF">
              <w:rPr>
                <w:color w:val="000000"/>
                <w:szCs w:val="24"/>
                <w:lang w:val="lt-LT"/>
              </w:rPr>
              <w:t>Ignalinos rajono kalėdinis 3x3 krepšinio turnyras. Baudų, tritaškių metimo konkursas</w:t>
            </w:r>
          </w:p>
        </w:tc>
        <w:tc>
          <w:tcPr>
            <w:tcW w:w="2647" w:type="dxa"/>
          </w:tcPr>
          <w:p w14:paraId="175E0704"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p w14:paraId="0D3FD529" w14:textId="77777777" w:rsidR="001D761D" w:rsidRPr="00384AAF" w:rsidRDefault="001D761D" w:rsidP="00A55748">
            <w:pPr>
              <w:jc w:val="both"/>
              <w:rPr>
                <w:color w:val="000000"/>
                <w:szCs w:val="24"/>
                <w:lang w:val="lt-LT"/>
              </w:rPr>
            </w:pPr>
          </w:p>
        </w:tc>
      </w:tr>
      <w:tr w:rsidR="001D761D" w:rsidRPr="00384AAF" w14:paraId="7D1ED4A8" w14:textId="77777777" w:rsidTr="0043771F">
        <w:trPr>
          <w:jc w:val="center"/>
        </w:trPr>
        <w:tc>
          <w:tcPr>
            <w:tcW w:w="636" w:type="dxa"/>
          </w:tcPr>
          <w:p w14:paraId="5F8E37A5" w14:textId="78A9FF7A" w:rsidR="001D761D" w:rsidRPr="00384AAF" w:rsidRDefault="003420D1" w:rsidP="00A55748">
            <w:pPr>
              <w:tabs>
                <w:tab w:val="clear" w:pos="1293"/>
                <w:tab w:val="left" w:pos="1583"/>
              </w:tabs>
              <w:jc w:val="center"/>
              <w:rPr>
                <w:color w:val="000000"/>
                <w:szCs w:val="24"/>
                <w:lang w:val="lt-LT"/>
              </w:rPr>
            </w:pPr>
            <w:r w:rsidRPr="00384AAF">
              <w:rPr>
                <w:color w:val="000000"/>
                <w:szCs w:val="24"/>
                <w:lang w:val="lt-LT"/>
              </w:rPr>
              <w:t>10</w:t>
            </w:r>
            <w:r w:rsidR="00767952" w:rsidRPr="00384AAF">
              <w:rPr>
                <w:color w:val="000000"/>
                <w:szCs w:val="24"/>
                <w:lang w:val="lt-LT"/>
              </w:rPr>
              <w:t>5</w:t>
            </w:r>
            <w:r w:rsidR="001D761D" w:rsidRPr="00384AAF">
              <w:rPr>
                <w:color w:val="000000"/>
                <w:szCs w:val="24"/>
                <w:lang w:val="lt-LT"/>
              </w:rPr>
              <w:t>.</w:t>
            </w:r>
          </w:p>
        </w:tc>
        <w:tc>
          <w:tcPr>
            <w:tcW w:w="1324" w:type="dxa"/>
          </w:tcPr>
          <w:p w14:paraId="6DF99479"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Gruodžio 12 d.</w:t>
            </w:r>
          </w:p>
        </w:tc>
        <w:tc>
          <w:tcPr>
            <w:tcW w:w="2886" w:type="dxa"/>
          </w:tcPr>
          <w:p w14:paraId="1AC1D680" w14:textId="77777777" w:rsidR="001D761D" w:rsidRPr="00384AAF" w:rsidRDefault="001D761D" w:rsidP="00A55748">
            <w:pPr>
              <w:jc w:val="both"/>
              <w:rPr>
                <w:color w:val="000000"/>
                <w:szCs w:val="24"/>
                <w:lang w:val="lt-LT"/>
              </w:rPr>
            </w:pPr>
            <w:r w:rsidRPr="00384AAF">
              <w:rPr>
                <w:color w:val="000000"/>
                <w:szCs w:val="24"/>
                <w:lang w:val="lt-LT"/>
              </w:rPr>
              <w:t>Ignalinos rajono stalo teniso turnyras</w:t>
            </w:r>
          </w:p>
        </w:tc>
        <w:tc>
          <w:tcPr>
            <w:tcW w:w="2647" w:type="dxa"/>
          </w:tcPr>
          <w:p w14:paraId="194EBFBF"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52E174CD" w14:textId="77777777" w:rsidTr="0043771F">
        <w:trPr>
          <w:jc w:val="center"/>
        </w:trPr>
        <w:tc>
          <w:tcPr>
            <w:tcW w:w="636" w:type="dxa"/>
          </w:tcPr>
          <w:p w14:paraId="1058B1AF" w14:textId="1B90D27E" w:rsidR="001D761D" w:rsidRPr="00384AAF" w:rsidRDefault="00C95640" w:rsidP="00A55748">
            <w:pPr>
              <w:tabs>
                <w:tab w:val="clear" w:pos="1293"/>
                <w:tab w:val="left" w:pos="1583"/>
              </w:tabs>
              <w:jc w:val="center"/>
              <w:rPr>
                <w:color w:val="000000"/>
                <w:szCs w:val="24"/>
                <w:lang w:val="lt-LT"/>
              </w:rPr>
            </w:pPr>
            <w:r w:rsidRPr="00384AAF">
              <w:rPr>
                <w:color w:val="000000"/>
                <w:szCs w:val="24"/>
                <w:lang w:val="lt-LT"/>
              </w:rPr>
              <w:t>10</w:t>
            </w:r>
            <w:r w:rsidR="00767952" w:rsidRPr="00384AAF">
              <w:rPr>
                <w:color w:val="000000"/>
                <w:szCs w:val="24"/>
                <w:lang w:val="lt-LT"/>
              </w:rPr>
              <w:t>6</w:t>
            </w:r>
            <w:r w:rsidR="001D761D" w:rsidRPr="00384AAF">
              <w:rPr>
                <w:color w:val="000000"/>
                <w:szCs w:val="24"/>
                <w:lang w:val="lt-LT"/>
              </w:rPr>
              <w:t>.</w:t>
            </w:r>
          </w:p>
        </w:tc>
        <w:tc>
          <w:tcPr>
            <w:tcW w:w="1324" w:type="dxa"/>
          </w:tcPr>
          <w:p w14:paraId="35A52DD6"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Gruodžio 19 d.</w:t>
            </w:r>
          </w:p>
        </w:tc>
        <w:tc>
          <w:tcPr>
            <w:tcW w:w="2886" w:type="dxa"/>
          </w:tcPr>
          <w:p w14:paraId="1CDC4B7A" w14:textId="3666D764" w:rsidR="001D761D" w:rsidRPr="00384AAF" w:rsidRDefault="001D761D" w:rsidP="00A55748">
            <w:pPr>
              <w:jc w:val="both"/>
              <w:rPr>
                <w:color w:val="000000"/>
                <w:szCs w:val="24"/>
                <w:lang w:val="lt-LT"/>
              </w:rPr>
            </w:pPr>
            <w:r w:rsidRPr="00384AAF">
              <w:rPr>
                <w:color w:val="000000"/>
                <w:szCs w:val="24"/>
                <w:lang w:val="lt-LT"/>
              </w:rPr>
              <w:t xml:space="preserve">Atviras kalėdinis moterų </w:t>
            </w:r>
            <w:r w:rsidR="0039646B" w:rsidRPr="00384AAF">
              <w:rPr>
                <w:color w:val="000000"/>
                <w:szCs w:val="24"/>
                <w:lang w:val="lt-LT"/>
              </w:rPr>
              <w:t>ir</w:t>
            </w:r>
            <w:r w:rsidRPr="00384AAF">
              <w:rPr>
                <w:color w:val="000000"/>
                <w:szCs w:val="24"/>
                <w:lang w:val="lt-LT"/>
              </w:rPr>
              <w:t xml:space="preserve"> merginų salės futbolo turnyras </w:t>
            </w:r>
          </w:p>
        </w:tc>
        <w:tc>
          <w:tcPr>
            <w:tcW w:w="2647" w:type="dxa"/>
          </w:tcPr>
          <w:p w14:paraId="4A484DE7"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3F27823E" w14:textId="77777777" w:rsidTr="0043771F">
        <w:trPr>
          <w:jc w:val="center"/>
        </w:trPr>
        <w:tc>
          <w:tcPr>
            <w:tcW w:w="636" w:type="dxa"/>
          </w:tcPr>
          <w:p w14:paraId="129F3389" w14:textId="66A566CE" w:rsidR="001D761D" w:rsidRPr="00384AAF" w:rsidRDefault="00FF3723" w:rsidP="00A55748">
            <w:pPr>
              <w:tabs>
                <w:tab w:val="clear" w:pos="1293"/>
                <w:tab w:val="left" w:pos="1583"/>
              </w:tabs>
              <w:jc w:val="center"/>
              <w:rPr>
                <w:color w:val="000000"/>
                <w:szCs w:val="24"/>
                <w:lang w:val="lt-LT"/>
              </w:rPr>
            </w:pPr>
            <w:r w:rsidRPr="00384AAF">
              <w:rPr>
                <w:color w:val="000000"/>
                <w:szCs w:val="24"/>
                <w:lang w:val="lt-LT"/>
              </w:rPr>
              <w:t>10</w:t>
            </w:r>
            <w:r w:rsidR="00767952" w:rsidRPr="00384AAF">
              <w:rPr>
                <w:color w:val="000000"/>
                <w:szCs w:val="24"/>
                <w:lang w:val="lt-LT"/>
              </w:rPr>
              <w:t>7</w:t>
            </w:r>
            <w:r w:rsidR="001D761D" w:rsidRPr="00384AAF">
              <w:rPr>
                <w:color w:val="000000"/>
                <w:szCs w:val="24"/>
                <w:lang w:val="lt-LT"/>
              </w:rPr>
              <w:t>.</w:t>
            </w:r>
          </w:p>
        </w:tc>
        <w:tc>
          <w:tcPr>
            <w:tcW w:w="1324" w:type="dxa"/>
          </w:tcPr>
          <w:p w14:paraId="0088C52C"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Gruodžio mėn.</w:t>
            </w:r>
          </w:p>
        </w:tc>
        <w:tc>
          <w:tcPr>
            <w:tcW w:w="2886" w:type="dxa"/>
          </w:tcPr>
          <w:p w14:paraId="1A00D784" w14:textId="77777777" w:rsidR="001D761D" w:rsidRPr="00384AAF" w:rsidRDefault="001D761D" w:rsidP="00A55748">
            <w:pPr>
              <w:jc w:val="both"/>
              <w:rPr>
                <w:color w:val="000000"/>
                <w:szCs w:val="24"/>
                <w:lang w:val="lt-LT"/>
              </w:rPr>
            </w:pPr>
            <w:r w:rsidRPr="00384AAF">
              <w:rPr>
                <w:color w:val="000000"/>
                <w:szCs w:val="24"/>
                <w:lang w:val="lt-LT"/>
              </w:rPr>
              <w:t>Atviras kalėdinis veteranų salės futbolo turnyras</w:t>
            </w:r>
          </w:p>
        </w:tc>
        <w:tc>
          <w:tcPr>
            <w:tcW w:w="2647" w:type="dxa"/>
          </w:tcPr>
          <w:p w14:paraId="2D58B514"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2EADEE25" w14:textId="77777777" w:rsidTr="0043771F">
        <w:trPr>
          <w:jc w:val="center"/>
        </w:trPr>
        <w:tc>
          <w:tcPr>
            <w:tcW w:w="636" w:type="dxa"/>
          </w:tcPr>
          <w:p w14:paraId="69BC48AB" w14:textId="466C820B" w:rsidR="001D761D" w:rsidRPr="00384AAF" w:rsidRDefault="007D1E8D" w:rsidP="00A55748">
            <w:pPr>
              <w:tabs>
                <w:tab w:val="clear" w:pos="1293"/>
                <w:tab w:val="left" w:pos="1583"/>
              </w:tabs>
              <w:jc w:val="center"/>
              <w:rPr>
                <w:color w:val="000000"/>
                <w:szCs w:val="24"/>
                <w:lang w:val="lt-LT"/>
              </w:rPr>
            </w:pPr>
            <w:r w:rsidRPr="00384AAF">
              <w:rPr>
                <w:color w:val="000000"/>
                <w:szCs w:val="24"/>
                <w:lang w:val="lt-LT"/>
              </w:rPr>
              <w:t>10</w:t>
            </w:r>
            <w:r w:rsidR="00767952" w:rsidRPr="00384AAF">
              <w:rPr>
                <w:color w:val="000000"/>
                <w:szCs w:val="24"/>
                <w:lang w:val="lt-LT"/>
              </w:rPr>
              <w:t>8</w:t>
            </w:r>
            <w:r w:rsidR="00A02B12" w:rsidRPr="00384AAF">
              <w:rPr>
                <w:color w:val="000000"/>
                <w:szCs w:val="24"/>
                <w:lang w:val="lt-LT"/>
              </w:rPr>
              <w:t>.</w:t>
            </w:r>
          </w:p>
        </w:tc>
        <w:tc>
          <w:tcPr>
            <w:tcW w:w="1324" w:type="dxa"/>
          </w:tcPr>
          <w:p w14:paraId="773CBCDB"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Gruodžio mėn.</w:t>
            </w:r>
          </w:p>
        </w:tc>
        <w:tc>
          <w:tcPr>
            <w:tcW w:w="2886" w:type="dxa"/>
          </w:tcPr>
          <w:p w14:paraId="70261D9C" w14:textId="77777777" w:rsidR="001D761D" w:rsidRPr="00384AAF" w:rsidRDefault="001D761D" w:rsidP="00A55748">
            <w:pPr>
              <w:jc w:val="both"/>
              <w:rPr>
                <w:color w:val="000000"/>
                <w:szCs w:val="24"/>
                <w:lang w:val="lt-LT"/>
              </w:rPr>
            </w:pPr>
            <w:r w:rsidRPr="00384AAF">
              <w:rPr>
                <w:color w:val="000000"/>
                <w:szCs w:val="24"/>
                <w:lang w:val="lt-LT"/>
              </w:rPr>
              <w:t>Lietuvos mokinių salės tinklinio čempionatas</w:t>
            </w:r>
          </w:p>
        </w:tc>
        <w:tc>
          <w:tcPr>
            <w:tcW w:w="2647" w:type="dxa"/>
          </w:tcPr>
          <w:p w14:paraId="014AD3D9"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45120A4B" w14:textId="77777777" w:rsidTr="0043771F">
        <w:trPr>
          <w:jc w:val="center"/>
        </w:trPr>
        <w:tc>
          <w:tcPr>
            <w:tcW w:w="636" w:type="dxa"/>
          </w:tcPr>
          <w:p w14:paraId="1F5E287C" w14:textId="7D208545" w:rsidR="001D761D" w:rsidRPr="00384AAF" w:rsidRDefault="007D1E8D" w:rsidP="00A55748">
            <w:pPr>
              <w:tabs>
                <w:tab w:val="clear" w:pos="1293"/>
                <w:tab w:val="left" w:pos="1583"/>
              </w:tabs>
              <w:jc w:val="center"/>
              <w:rPr>
                <w:color w:val="000000"/>
                <w:szCs w:val="24"/>
                <w:lang w:val="lt-LT"/>
              </w:rPr>
            </w:pPr>
            <w:r w:rsidRPr="00384AAF">
              <w:rPr>
                <w:color w:val="000000"/>
                <w:szCs w:val="24"/>
                <w:lang w:val="lt-LT"/>
              </w:rPr>
              <w:t>10</w:t>
            </w:r>
            <w:r w:rsidR="00767952" w:rsidRPr="00384AAF">
              <w:rPr>
                <w:color w:val="000000"/>
                <w:szCs w:val="24"/>
                <w:lang w:val="lt-LT"/>
              </w:rPr>
              <w:t>9</w:t>
            </w:r>
            <w:r w:rsidR="001D761D" w:rsidRPr="00384AAF">
              <w:rPr>
                <w:color w:val="000000"/>
                <w:szCs w:val="24"/>
                <w:lang w:val="lt-LT"/>
              </w:rPr>
              <w:t>.</w:t>
            </w:r>
          </w:p>
        </w:tc>
        <w:tc>
          <w:tcPr>
            <w:tcW w:w="1324" w:type="dxa"/>
          </w:tcPr>
          <w:p w14:paraId="7A43F23D"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Gruodžio mėn.</w:t>
            </w:r>
          </w:p>
        </w:tc>
        <w:tc>
          <w:tcPr>
            <w:tcW w:w="2886" w:type="dxa"/>
          </w:tcPr>
          <w:p w14:paraId="1BB0FC28" w14:textId="77777777" w:rsidR="001D761D" w:rsidRPr="00384AAF" w:rsidRDefault="001D761D" w:rsidP="00A55748">
            <w:pPr>
              <w:jc w:val="both"/>
              <w:rPr>
                <w:color w:val="000000"/>
                <w:szCs w:val="24"/>
                <w:lang w:val="lt-LT"/>
              </w:rPr>
            </w:pPr>
            <w:r w:rsidRPr="00384AAF">
              <w:rPr>
                <w:color w:val="000000"/>
                <w:szCs w:val="24"/>
                <w:lang w:val="lt-LT"/>
              </w:rPr>
              <w:t>Lietuvos slidinėjimo taurė. FIS</w:t>
            </w:r>
          </w:p>
        </w:tc>
        <w:tc>
          <w:tcPr>
            <w:tcW w:w="2647" w:type="dxa"/>
          </w:tcPr>
          <w:p w14:paraId="6FC656E1" w14:textId="77777777" w:rsidR="001D761D" w:rsidRPr="00384AAF" w:rsidRDefault="001D761D" w:rsidP="00A55748">
            <w:pPr>
              <w:jc w:val="both"/>
              <w:rPr>
                <w:color w:val="000000"/>
                <w:szCs w:val="24"/>
                <w:lang w:val="lt-LT"/>
              </w:rPr>
            </w:pPr>
            <w:r w:rsidRPr="00384AAF">
              <w:rPr>
                <w:color w:val="000000"/>
                <w:szCs w:val="24"/>
                <w:lang w:val="lt-LT"/>
              </w:rPr>
              <w:t>Lietuvos nacionalinė slidinėjimo asociacija</w:t>
            </w:r>
          </w:p>
          <w:p w14:paraId="26FFF977"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595F06A8" w14:textId="77777777" w:rsidTr="0043771F">
        <w:trPr>
          <w:jc w:val="center"/>
        </w:trPr>
        <w:tc>
          <w:tcPr>
            <w:tcW w:w="636" w:type="dxa"/>
          </w:tcPr>
          <w:p w14:paraId="6021C4B3" w14:textId="26BB402B" w:rsidR="001D761D" w:rsidRPr="00384AAF" w:rsidRDefault="007D1E8D" w:rsidP="00A55748">
            <w:pPr>
              <w:tabs>
                <w:tab w:val="clear" w:pos="1293"/>
                <w:tab w:val="left" w:pos="1583"/>
              </w:tabs>
              <w:jc w:val="center"/>
              <w:rPr>
                <w:color w:val="000000"/>
                <w:szCs w:val="24"/>
                <w:lang w:val="lt-LT"/>
              </w:rPr>
            </w:pPr>
            <w:r w:rsidRPr="00384AAF">
              <w:rPr>
                <w:color w:val="000000"/>
                <w:szCs w:val="24"/>
                <w:lang w:val="lt-LT"/>
              </w:rPr>
              <w:t>1</w:t>
            </w:r>
            <w:r w:rsidR="00767952" w:rsidRPr="00384AAF">
              <w:rPr>
                <w:color w:val="000000"/>
                <w:szCs w:val="24"/>
                <w:lang w:val="lt-LT"/>
              </w:rPr>
              <w:t>10</w:t>
            </w:r>
            <w:r w:rsidR="001D761D" w:rsidRPr="00384AAF">
              <w:rPr>
                <w:color w:val="000000"/>
                <w:szCs w:val="24"/>
                <w:lang w:val="lt-LT"/>
              </w:rPr>
              <w:t>.</w:t>
            </w:r>
          </w:p>
        </w:tc>
        <w:tc>
          <w:tcPr>
            <w:tcW w:w="1324" w:type="dxa"/>
          </w:tcPr>
          <w:p w14:paraId="0A83DE9F"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Gruodžio mėn.</w:t>
            </w:r>
          </w:p>
        </w:tc>
        <w:tc>
          <w:tcPr>
            <w:tcW w:w="2886" w:type="dxa"/>
          </w:tcPr>
          <w:p w14:paraId="00003A34" w14:textId="77777777" w:rsidR="001D761D" w:rsidRPr="00384AAF" w:rsidRDefault="001D761D" w:rsidP="00A55748">
            <w:pPr>
              <w:jc w:val="both"/>
              <w:rPr>
                <w:color w:val="000000"/>
                <w:szCs w:val="24"/>
                <w:lang w:val="lt-LT"/>
              </w:rPr>
            </w:pPr>
            <w:r w:rsidRPr="00384AAF">
              <w:rPr>
                <w:color w:val="000000"/>
                <w:szCs w:val="24"/>
                <w:lang w:val="lt-LT"/>
              </w:rPr>
              <w:t>Lietuvos biatlono čempionatas</w:t>
            </w:r>
          </w:p>
        </w:tc>
        <w:tc>
          <w:tcPr>
            <w:tcW w:w="2647" w:type="dxa"/>
          </w:tcPr>
          <w:p w14:paraId="23C59876" w14:textId="77777777" w:rsidR="001D761D" w:rsidRPr="00384AAF" w:rsidRDefault="001D761D" w:rsidP="00A55748">
            <w:pPr>
              <w:jc w:val="both"/>
              <w:rPr>
                <w:color w:val="000000"/>
                <w:szCs w:val="24"/>
                <w:lang w:val="lt-LT"/>
              </w:rPr>
            </w:pPr>
            <w:r w:rsidRPr="00384AAF">
              <w:rPr>
                <w:color w:val="000000"/>
                <w:szCs w:val="24"/>
                <w:lang w:val="lt-LT"/>
              </w:rPr>
              <w:t>Lietuvos biatlono federacija</w:t>
            </w:r>
          </w:p>
          <w:p w14:paraId="6E76A9DA"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3872C8D6" w14:textId="77777777" w:rsidTr="0043771F">
        <w:trPr>
          <w:jc w:val="center"/>
        </w:trPr>
        <w:tc>
          <w:tcPr>
            <w:tcW w:w="636" w:type="dxa"/>
          </w:tcPr>
          <w:p w14:paraId="2D8F3B9E" w14:textId="4CDCF88E" w:rsidR="001D761D" w:rsidRPr="00384AAF" w:rsidRDefault="007D1E8D" w:rsidP="00A55748">
            <w:pPr>
              <w:tabs>
                <w:tab w:val="clear" w:pos="1293"/>
                <w:tab w:val="left" w:pos="1583"/>
              </w:tabs>
              <w:jc w:val="center"/>
              <w:rPr>
                <w:color w:val="000000"/>
                <w:szCs w:val="24"/>
                <w:lang w:val="lt-LT"/>
              </w:rPr>
            </w:pPr>
            <w:r w:rsidRPr="00384AAF">
              <w:rPr>
                <w:color w:val="000000"/>
                <w:szCs w:val="24"/>
                <w:lang w:val="lt-LT"/>
              </w:rPr>
              <w:t>1</w:t>
            </w:r>
            <w:r w:rsidR="00767952" w:rsidRPr="00384AAF">
              <w:rPr>
                <w:color w:val="000000"/>
                <w:szCs w:val="24"/>
                <w:lang w:val="lt-LT"/>
              </w:rPr>
              <w:t>11</w:t>
            </w:r>
            <w:r w:rsidR="001D761D" w:rsidRPr="00384AAF">
              <w:rPr>
                <w:color w:val="000000"/>
                <w:szCs w:val="24"/>
                <w:lang w:val="lt-LT"/>
              </w:rPr>
              <w:t>.</w:t>
            </w:r>
          </w:p>
        </w:tc>
        <w:tc>
          <w:tcPr>
            <w:tcW w:w="1324" w:type="dxa"/>
          </w:tcPr>
          <w:p w14:paraId="6AEED50B"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 xml:space="preserve">Gruodžio </w:t>
            </w:r>
            <w:r w:rsidRPr="00384AAF">
              <w:rPr>
                <w:color w:val="000000"/>
                <w:szCs w:val="24"/>
                <w:lang w:val="lt-LT"/>
              </w:rPr>
              <w:lastRenderedPageBreak/>
              <w:t>mėn.</w:t>
            </w:r>
          </w:p>
        </w:tc>
        <w:tc>
          <w:tcPr>
            <w:tcW w:w="2886" w:type="dxa"/>
          </w:tcPr>
          <w:p w14:paraId="676FED1F" w14:textId="77777777" w:rsidR="001D761D" w:rsidRPr="00384AAF" w:rsidRDefault="001D761D" w:rsidP="00A55748">
            <w:pPr>
              <w:jc w:val="both"/>
              <w:rPr>
                <w:color w:val="000000"/>
                <w:szCs w:val="24"/>
                <w:lang w:val="lt-LT"/>
              </w:rPr>
            </w:pPr>
            <w:r w:rsidRPr="00384AAF">
              <w:rPr>
                <w:color w:val="000000"/>
                <w:szCs w:val="24"/>
                <w:lang w:val="lt-LT"/>
              </w:rPr>
              <w:lastRenderedPageBreak/>
              <w:t xml:space="preserve">Atviras Utenos apskrities </w:t>
            </w:r>
            <w:r w:rsidRPr="00384AAF">
              <w:rPr>
                <w:color w:val="000000"/>
                <w:szCs w:val="24"/>
                <w:lang w:val="lt-LT"/>
              </w:rPr>
              <w:lastRenderedPageBreak/>
              <w:t>merginų salės futbolo pirmenybės</w:t>
            </w:r>
          </w:p>
        </w:tc>
        <w:tc>
          <w:tcPr>
            <w:tcW w:w="2647" w:type="dxa"/>
          </w:tcPr>
          <w:p w14:paraId="4BE8AE47" w14:textId="77777777" w:rsidR="001D761D" w:rsidRPr="00384AAF" w:rsidRDefault="001D761D" w:rsidP="00A55748">
            <w:pPr>
              <w:jc w:val="both"/>
              <w:rPr>
                <w:color w:val="000000"/>
                <w:szCs w:val="24"/>
                <w:lang w:val="lt-LT"/>
              </w:rPr>
            </w:pPr>
            <w:r w:rsidRPr="00384AAF">
              <w:rPr>
                <w:color w:val="000000"/>
                <w:szCs w:val="24"/>
                <w:lang w:val="lt-LT"/>
              </w:rPr>
              <w:lastRenderedPageBreak/>
              <w:t xml:space="preserve">Ignalinos rajono švietimo </w:t>
            </w:r>
            <w:r w:rsidRPr="00384AAF">
              <w:rPr>
                <w:color w:val="000000"/>
                <w:szCs w:val="24"/>
                <w:lang w:val="lt-LT"/>
              </w:rPr>
              <w:lastRenderedPageBreak/>
              <w:t>ir sporto paslaugų centras</w:t>
            </w:r>
          </w:p>
        </w:tc>
      </w:tr>
      <w:tr w:rsidR="001D761D" w:rsidRPr="00384AAF" w14:paraId="21686123" w14:textId="77777777" w:rsidTr="0043771F">
        <w:trPr>
          <w:jc w:val="center"/>
        </w:trPr>
        <w:tc>
          <w:tcPr>
            <w:tcW w:w="636" w:type="dxa"/>
          </w:tcPr>
          <w:p w14:paraId="268F9AED" w14:textId="74C8ACD4" w:rsidR="001D761D" w:rsidRPr="00384AAF" w:rsidRDefault="007D1E8D" w:rsidP="00A55748">
            <w:pPr>
              <w:tabs>
                <w:tab w:val="clear" w:pos="1293"/>
                <w:tab w:val="left" w:pos="1583"/>
              </w:tabs>
              <w:jc w:val="center"/>
              <w:rPr>
                <w:color w:val="000000"/>
                <w:szCs w:val="24"/>
                <w:lang w:val="lt-LT"/>
              </w:rPr>
            </w:pPr>
            <w:r w:rsidRPr="00384AAF">
              <w:rPr>
                <w:color w:val="000000"/>
                <w:szCs w:val="24"/>
                <w:lang w:val="lt-LT"/>
              </w:rPr>
              <w:lastRenderedPageBreak/>
              <w:t>1</w:t>
            </w:r>
            <w:r w:rsidR="00767952" w:rsidRPr="00384AAF">
              <w:rPr>
                <w:color w:val="000000"/>
                <w:szCs w:val="24"/>
                <w:lang w:val="lt-LT"/>
              </w:rPr>
              <w:t>12</w:t>
            </w:r>
            <w:r w:rsidR="001D761D" w:rsidRPr="00384AAF">
              <w:rPr>
                <w:color w:val="000000"/>
                <w:szCs w:val="24"/>
                <w:lang w:val="lt-LT"/>
              </w:rPr>
              <w:t>.</w:t>
            </w:r>
          </w:p>
        </w:tc>
        <w:tc>
          <w:tcPr>
            <w:tcW w:w="1324" w:type="dxa"/>
          </w:tcPr>
          <w:p w14:paraId="6E374020" w14:textId="2261DBBD"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 xml:space="preserve">Gruodžio– gegužės </w:t>
            </w:r>
          </w:p>
          <w:p w14:paraId="58A3F725"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mėn.</w:t>
            </w:r>
          </w:p>
        </w:tc>
        <w:tc>
          <w:tcPr>
            <w:tcW w:w="2886" w:type="dxa"/>
          </w:tcPr>
          <w:p w14:paraId="254D3975" w14:textId="77777777" w:rsidR="001D761D" w:rsidRPr="00384AAF" w:rsidRDefault="001D761D" w:rsidP="00A55748">
            <w:pPr>
              <w:jc w:val="both"/>
              <w:rPr>
                <w:color w:val="000000"/>
                <w:szCs w:val="24"/>
                <w:lang w:val="lt-LT"/>
              </w:rPr>
            </w:pPr>
            <w:r w:rsidRPr="00384AAF">
              <w:rPr>
                <w:color w:val="000000"/>
                <w:szCs w:val="24"/>
                <w:lang w:val="lt-LT"/>
              </w:rPr>
              <w:t>Atviras Utenos apskrities berniukų U 14, U 12, U 10 salės futbolo pirmenybės</w:t>
            </w:r>
          </w:p>
        </w:tc>
        <w:tc>
          <w:tcPr>
            <w:tcW w:w="2647" w:type="dxa"/>
          </w:tcPr>
          <w:p w14:paraId="1EA21061" w14:textId="77777777" w:rsidR="001D761D" w:rsidRPr="00384AAF" w:rsidRDefault="001D761D" w:rsidP="00A55748">
            <w:pPr>
              <w:jc w:val="both"/>
              <w:rPr>
                <w:color w:val="000000"/>
                <w:szCs w:val="24"/>
                <w:lang w:val="lt-LT"/>
              </w:rPr>
            </w:pPr>
            <w:r w:rsidRPr="00384AAF">
              <w:rPr>
                <w:color w:val="000000"/>
                <w:szCs w:val="24"/>
                <w:lang w:val="lt-LT"/>
              </w:rPr>
              <w:t>Utenos apskrities futbolo federacija</w:t>
            </w:r>
          </w:p>
          <w:p w14:paraId="4A5B08AB"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61863791" w14:textId="77777777" w:rsidTr="0043771F">
        <w:trPr>
          <w:jc w:val="center"/>
        </w:trPr>
        <w:tc>
          <w:tcPr>
            <w:tcW w:w="636" w:type="dxa"/>
          </w:tcPr>
          <w:p w14:paraId="3C634D76" w14:textId="71C2D985" w:rsidR="001D761D" w:rsidRPr="00384AAF" w:rsidRDefault="007D1E8D" w:rsidP="00A55748">
            <w:pPr>
              <w:tabs>
                <w:tab w:val="clear" w:pos="1293"/>
                <w:tab w:val="left" w:pos="1583"/>
              </w:tabs>
              <w:jc w:val="center"/>
              <w:rPr>
                <w:color w:val="000000"/>
                <w:szCs w:val="24"/>
                <w:lang w:val="lt-LT"/>
              </w:rPr>
            </w:pPr>
            <w:r w:rsidRPr="00384AAF">
              <w:rPr>
                <w:color w:val="000000"/>
                <w:szCs w:val="24"/>
                <w:lang w:val="lt-LT"/>
              </w:rPr>
              <w:t>1</w:t>
            </w:r>
            <w:r w:rsidR="00E876AF" w:rsidRPr="00384AAF">
              <w:rPr>
                <w:color w:val="000000"/>
                <w:szCs w:val="24"/>
                <w:lang w:val="lt-LT"/>
              </w:rPr>
              <w:t>13</w:t>
            </w:r>
            <w:r w:rsidR="001D761D" w:rsidRPr="00384AAF">
              <w:rPr>
                <w:color w:val="000000"/>
                <w:szCs w:val="24"/>
                <w:lang w:val="lt-LT"/>
              </w:rPr>
              <w:t>.</w:t>
            </w:r>
          </w:p>
        </w:tc>
        <w:tc>
          <w:tcPr>
            <w:tcW w:w="1324" w:type="dxa"/>
          </w:tcPr>
          <w:p w14:paraId="489F883A" w14:textId="77777777" w:rsidR="001D761D" w:rsidRPr="00384AAF" w:rsidRDefault="001D761D" w:rsidP="00A55748">
            <w:pPr>
              <w:tabs>
                <w:tab w:val="clear" w:pos="1293"/>
                <w:tab w:val="left" w:pos="1583"/>
              </w:tabs>
              <w:jc w:val="center"/>
              <w:rPr>
                <w:color w:val="000000"/>
                <w:szCs w:val="24"/>
                <w:lang w:val="lt-LT"/>
              </w:rPr>
            </w:pPr>
            <w:r w:rsidRPr="00384AAF">
              <w:rPr>
                <w:color w:val="000000"/>
                <w:szCs w:val="24"/>
                <w:lang w:val="lt-LT"/>
              </w:rPr>
              <w:t>Gruodžio mėn.</w:t>
            </w:r>
          </w:p>
        </w:tc>
        <w:tc>
          <w:tcPr>
            <w:tcW w:w="2886" w:type="dxa"/>
          </w:tcPr>
          <w:p w14:paraId="2B39E32D" w14:textId="0649FE4B" w:rsidR="001D761D" w:rsidRPr="00384AAF" w:rsidRDefault="001D761D" w:rsidP="00A55748">
            <w:pPr>
              <w:jc w:val="both"/>
              <w:rPr>
                <w:color w:val="000000"/>
                <w:szCs w:val="24"/>
                <w:lang w:val="lt-LT"/>
              </w:rPr>
            </w:pPr>
            <w:r w:rsidRPr="00384AAF">
              <w:rPr>
                <w:color w:val="000000"/>
                <w:szCs w:val="24"/>
                <w:lang w:val="lt-LT"/>
              </w:rPr>
              <w:t xml:space="preserve">Vaikų plaukimo </w:t>
            </w:r>
            <w:r w:rsidR="0039646B" w:rsidRPr="00384AAF">
              <w:rPr>
                <w:color w:val="000000"/>
                <w:szCs w:val="24"/>
                <w:lang w:val="lt-LT"/>
              </w:rPr>
              <w:t xml:space="preserve">nugara </w:t>
            </w:r>
            <w:r w:rsidRPr="00384AAF">
              <w:rPr>
                <w:color w:val="000000"/>
                <w:szCs w:val="24"/>
                <w:lang w:val="lt-LT"/>
              </w:rPr>
              <w:t xml:space="preserve">varžybos </w:t>
            </w:r>
          </w:p>
        </w:tc>
        <w:tc>
          <w:tcPr>
            <w:tcW w:w="2647" w:type="dxa"/>
          </w:tcPr>
          <w:p w14:paraId="66CD0179" w14:textId="11E5ADB7" w:rsidR="001D761D" w:rsidRPr="00384AAF" w:rsidRDefault="001D761D" w:rsidP="00A55748">
            <w:pPr>
              <w:jc w:val="both"/>
              <w:rPr>
                <w:color w:val="000000"/>
                <w:szCs w:val="24"/>
                <w:lang w:val="lt-LT"/>
              </w:rPr>
            </w:pPr>
            <w:r w:rsidRPr="00384AAF">
              <w:rPr>
                <w:color w:val="000000"/>
                <w:szCs w:val="24"/>
                <w:lang w:val="lt-LT"/>
              </w:rPr>
              <w:t>V</w:t>
            </w:r>
            <w:r w:rsidR="0039646B" w:rsidRPr="00384AAF">
              <w:rPr>
                <w:color w:val="000000"/>
                <w:szCs w:val="24"/>
                <w:lang w:val="lt-LT"/>
              </w:rPr>
              <w:t>š</w:t>
            </w:r>
            <w:r w:rsidRPr="00384AAF">
              <w:rPr>
                <w:color w:val="000000"/>
                <w:szCs w:val="24"/>
                <w:lang w:val="lt-LT"/>
              </w:rPr>
              <w:t xml:space="preserve">Į Aukštaitijos plaukimo – </w:t>
            </w:r>
            <w:proofErr w:type="spellStart"/>
            <w:r w:rsidRPr="00384AAF">
              <w:rPr>
                <w:color w:val="000000"/>
                <w:szCs w:val="24"/>
                <w:lang w:val="lt-LT"/>
              </w:rPr>
              <w:t>triatlono</w:t>
            </w:r>
            <w:proofErr w:type="spellEnd"/>
            <w:r w:rsidRPr="00384AAF">
              <w:rPr>
                <w:color w:val="000000"/>
                <w:szCs w:val="24"/>
                <w:lang w:val="lt-LT"/>
              </w:rPr>
              <w:t xml:space="preserve"> akademija</w:t>
            </w:r>
          </w:p>
          <w:p w14:paraId="61BE6DC6" w14:textId="77777777" w:rsidR="001D761D" w:rsidRPr="00384AAF" w:rsidRDefault="001D761D" w:rsidP="00A55748">
            <w:pPr>
              <w:jc w:val="both"/>
              <w:rPr>
                <w:color w:val="000000"/>
                <w:szCs w:val="24"/>
                <w:lang w:val="lt-LT"/>
              </w:rPr>
            </w:pPr>
            <w:r w:rsidRPr="00384AAF">
              <w:rPr>
                <w:color w:val="000000"/>
                <w:szCs w:val="24"/>
                <w:lang w:val="lt-LT"/>
              </w:rPr>
              <w:t>Ignalinos rajono švietimo ir sporto paslaugų centras</w:t>
            </w:r>
          </w:p>
        </w:tc>
      </w:tr>
      <w:tr w:rsidR="001D761D" w:rsidRPr="00384AAF" w14:paraId="303D9F6B" w14:textId="77777777" w:rsidTr="0043771F">
        <w:trPr>
          <w:jc w:val="center"/>
        </w:trPr>
        <w:tc>
          <w:tcPr>
            <w:tcW w:w="636" w:type="dxa"/>
          </w:tcPr>
          <w:p w14:paraId="750EB26E" w14:textId="5C5055C5" w:rsidR="001D761D" w:rsidRPr="00384AAF" w:rsidRDefault="007D1E8D" w:rsidP="00A55748">
            <w:pPr>
              <w:tabs>
                <w:tab w:val="clear" w:pos="1293"/>
                <w:tab w:val="left" w:pos="1583"/>
              </w:tabs>
              <w:jc w:val="center"/>
              <w:rPr>
                <w:color w:val="000000"/>
                <w:szCs w:val="24"/>
                <w:lang w:val="lt-LT"/>
              </w:rPr>
            </w:pPr>
            <w:r w:rsidRPr="00384AAF">
              <w:rPr>
                <w:color w:val="000000"/>
                <w:szCs w:val="24"/>
                <w:lang w:val="lt-LT"/>
              </w:rPr>
              <w:t>1</w:t>
            </w:r>
            <w:r w:rsidR="00E876AF" w:rsidRPr="00384AAF">
              <w:rPr>
                <w:color w:val="000000"/>
                <w:szCs w:val="24"/>
                <w:lang w:val="lt-LT"/>
              </w:rPr>
              <w:t>14</w:t>
            </w:r>
            <w:r w:rsidR="002150EF" w:rsidRPr="00384AAF">
              <w:rPr>
                <w:color w:val="000000"/>
                <w:szCs w:val="24"/>
                <w:lang w:val="lt-LT"/>
              </w:rPr>
              <w:t>.</w:t>
            </w:r>
          </w:p>
        </w:tc>
        <w:tc>
          <w:tcPr>
            <w:tcW w:w="1324" w:type="dxa"/>
          </w:tcPr>
          <w:p w14:paraId="4FE0105C" w14:textId="73EAD49D" w:rsidR="001D761D" w:rsidRPr="00384AAF" w:rsidRDefault="00900EB0" w:rsidP="00A55748">
            <w:pPr>
              <w:tabs>
                <w:tab w:val="clear" w:pos="1293"/>
                <w:tab w:val="left" w:pos="1583"/>
              </w:tabs>
              <w:jc w:val="center"/>
              <w:rPr>
                <w:color w:val="000000"/>
                <w:szCs w:val="24"/>
                <w:lang w:val="lt-LT"/>
              </w:rPr>
            </w:pPr>
            <w:r w:rsidRPr="00384AAF">
              <w:rPr>
                <w:color w:val="000000"/>
                <w:szCs w:val="24"/>
                <w:lang w:val="lt-LT"/>
              </w:rPr>
              <w:t>Gruodžio mėn.</w:t>
            </w:r>
          </w:p>
        </w:tc>
        <w:tc>
          <w:tcPr>
            <w:tcW w:w="2886" w:type="dxa"/>
          </w:tcPr>
          <w:p w14:paraId="61E07090" w14:textId="5A1FDCEF" w:rsidR="001D761D" w:rsidRPr="00384AAF" w:rsidRDefault="00A66176" w:rsidP="00A55748">
            <w:pPr>
              <w:jc w:val="both"/>
              <w:rPr>
                <w:color w:val="000000"/>
                <w:szCs w:val="24"/>
                <w:lang w:val="lt-LT"/>
              </w:rPr>
            </w:pPr>
            <w:r w:rsidRPr="00384AAF">
              <w:rPr>
                <w:color w:val="000000"/>
                <w:szCs w:val="24"/>
                <w:lang w:val="lt-LT"/>
              </w:rPr>
              <w:t>Tradiciniai kalėdiniai padėkos vakarai</w:t>
            </w:r>
          </w:p>
        </w:tc>
        <w:tc>
          <w:tcPr>
            <w:tcW w:w="2647" w:type="dxa"/>
          </w:tcPr>
          <w:p w14:paraId="7A4B27AA" w14:textId="1454F91F" w:rsidR="001D761D" w:rsidRPr="00384AAF" w:rsidRDefault="0052019B" w:rsidP="00A55748">
            <w:pPr>
              <w:jc w:val="both"/>
              <w:rPr>
                <w:color w:val="000000"/>
                <w:szCs w:val="24"/>
                <w:lang w:val="lt-LT"/>
              </w:rPr>
            </w:pPr>
            <w:r w:rsidRPr="00384AAF">
              <w:rPr>
                <w:color w:val="000000"/>
                <w:szCs w:val="24"/>
                <w:lang w:val="lt-LT"/>
              </w:rPr>
              <w:t>Ignalinos rajono savivaldybės viešo</w:t>
            </w:r>
            <w:r w:rsidR="0039646B" w:rsidRPr="00384AAF">
              <w:rPr>
                <w:color w:val="000000"/>
                <w:szCs w:val="24"/>
                <w:lang w:val="lt-LT"/>
              </w:rPr>
              <w:t>ji</w:t>
            </w:r>
            <w:r w:rsidRPr="00384AAF">
              <w:rPr>
                <w:color w:val="000000"/>
                <w:szCs w:val="24"/>
                <w:lang w:val="lt-LT"/>
              </w:rPr>
              <w:t xml:space="preserve"> bibliote</w:t>
            </w:r>
            <w:r w:rsidR="0067696A" w:rsidRPr="00384AAF">
              <w:rPr>
                <w:color w:val="000000"/>
                <w:szCs w:val="24"/>
                <w:lang w:val="lt-LT"/>
              </w:rPr>
              <w:t xml:space="preserve">ka, </w:t>
            </w:r>
            <w:r w:rsidR="00900089" w:rsidRPr="00384AAF">
              <w:rPr>
                <w:color w:val="000000"/>
                <w:szCs w:val="24"/>
                <w:lang w:val="lt-LT"/>
              </w:rPr>
              <w:t xml:space="preserve">Ceikinių, Didžiasalio, </w:t>
            </w:r>
            <w:proofErr w:type="spellStart"/>
            <w:r w:rsidR="00900089" w:rsidRPr="00384AAF">
              <w:rPr>
                <w:color w:val="000000"/>
                <w:szCs w:val="24"/>
                <w:lang w:val="lt-LT"/>
              </w:rPr>
              <w:t>Dietkau</w:t>
            </w:r>
            <w:r w:rsidR="00C15D02" w:rsidRPr="00384AAF">
              <w:rPr>
                <w:color w:val="000000"/>
                <w:szCs w:val="24"/>
                <w:lang w:val="lt-LT"/>
              </w:rPr>
              <w:t>ščiznos</w:t>
            </w:r>
            <w:proofErr w:type="spellEnd"/>
            <w:r w:rsidR="00C15D02" w:rsidRPr="00384AAF">
              <w:rPr>
                <w:color w:val="000000"/>
                <w:szCs w:val="24"/>
                <w:lang w:val="lt-LT"/>
              </w:rPr>
              <w:t>, Dūkšto, Kazitiškio, Link</w:t>
            </w:r>
            <w:r w:rsidR="00FD2B62" w:rsidRPr="00384AAF">
              <w:rPr>
                <w:color w:val="000000"/>
                <w:szCs w:val="24"/>
                <w:lang w:val="lt-LT"/>
              </w:rPr>
              <w:t xml:space="preserve">menų, Naujojo Daugėliškio, Rimšės </w:t>
            </w:r>
            <w:r w:rsidR="0067696A" w:rsidRPr="00384AAF">
              <w:rPr>
                <w:color w:val="000000"/>
                <w:szCs w:val="24"/>
                <w:lang w:val="lt-LT"/>
              </w:rPr>
              <w:t xml:space="preserve">filialai </w:t>
            </w:r>
          </w:p>
        </w:tc>
      </w:tr>
    </w:tbl>
    <w:p w14:paraId="386EE158" w14:textId="77777777" w:rsidR="0037253F" w:rsidRPr="00384AAF" w:rsidRDefault="0037253F" w:rsidP="00384AAF">
      <w:pPr>
        <w:jc w:val="center"/>
        <w:rPr>
          <w:color w:val="000000"/>
          <w:lang w:val="lt-LT"/>
        </w:rPr>
      </w:pPr>
    </w:p>
    <w:p w14:paraId="10C7C6BD" w14:textId="77777777" w:rsidR="009B593D" w:rsidRPr="00384AAF" w:rsidRDefault="009B593D" w:rsidP="00384AAF">
      <w:pPr>
        <w:jc w:val="center"/>
        <w:rPr>
          <w:color w:val="000000"/>
          <w:lang w:val="lt-LT"/>
        </w:rPr>
      </w:pPr>
    </w:p>
    <w:p w14:paraId="5B1FF363" w14:textId="77777777" w:rsidR="009B593D" w:rsidRPr="00384AAF" w:rsidRDefault="009B593D" w:rsidP="00384AAF">
      <w:pPr>
        <w:jc w:val="center"/>
        <w:rPr>
          <w:color w:val="000000"/>
          <w:lang w:val="lt-LT"/>
        </w:rPr>
      </w:pPr>
      <w:r w:rsidRPr="00384AAF">
        <w:rPr>
          <w:color w:val="000000"/>
          <w:lang w:val="lt-LT"/>
        </w:rPr>
        <w:t>_____________________________</w:t>
      </w:r>
    </w:p>
    <w:sectPr w:rsidR="009B593D" w:rsidRPr="00384AAF" w:rsidSect="00384AA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39"/>
      <w:pgMar w:top="1134" w:right="567" w:bottom="1134" w:left="1701" w:header="567" w:footer="465" w:gutter="0"/>
      <w:pgNumType w:start="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D26B1" w14:textId="77777777" w:rsidR="00483379" w:rsidRDefault="00483379">
      <w:r>
        <w:separator/>
      </w:r>
    </w:p>
  </w:endnote>
  <w:endnote w:type="continuationSeparator" w:id="0">
    <w:p w14:paraId="069D714C" w14:textId="77777777" w:rsidR="00483379" w:rsidRDefault="00483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16FFF" w14:textId="77777777" w:rsidR="00C03447" w:rsidRPr="00384AAF" w:rsidRDefault="00C03447" w:rsidP="00384AA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86D60" w14:textId="370693D9" w:rsidR="00CB2B11" w:rsidRPr="00384AAF" w:rsidRDefault="00CB2B11" w:rsidP="00384AAF">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B5ED5" w14:textId="302C9C29" w:rsidR="00DC1FB5" w:rsidRPr="00384AAF" w:rsidRDefault="00DC1FB5" w:rsidP="00384AA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3F968" w14:textId="77777777" w:rsidR="00483379" w:rsidRDefault="00483379">
      <w:r>
        <w:separator/>
      </w:r>
    </w:p>
  </w:footnote>
  <w:footnote w:type="continuationSeparator" w:id="0">
    <w:p w14:paraId="2C832797" w14:textId="77777777" w:rsidR="00483379" w:rsidRDefault="004833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B73F" w14:textId="77777777" w:rsidR="00384AAF" w:rsidRDefault="00384AAF" w:rsidP="00386C19">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56AB27D1" w14:textId="77777777" w:rsidR="00310BF6" w:rsidRPr="00384AAF" w:rsidRDefault="00310BF6" w:rsidP="00384A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ABCBB" w14:textId="1DC751C4" w:rsidR="00384AAF" w:rsidRDefault="00384AAF" w:rsidP="00384AAF">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w:t>
    </w:r>
    <w:r>
      <w:rPr>
        <w:rStyle w:val="Puslapionumeris"/>
      </w:rPr>
      <w:fldChar w:fldCharType="end"/>
    </w:r>
  </w:p>
  <w:p w14:paraId="362BE33B" w14:textId="71BE1309" w:rsidR="00310BF6" w:rsidRPr="00384AAF" w:rsidRDefault="00E6364F" w:rsidP="00384AAF">
    <w:pPr>
      <w:pStyle w:val="Antrats"/>
    </w:pPr>
    <w:r w:rsidRPr="00384AA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9C382" w14:textId="77777777" w:rsidR="00384AAF" w:rsidRPr="00384AAF" w:rsidRDefault="00384AAF" w:rsidP="00384AA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7FE8"/>
    <w:multiLevelType w:val="hybridMultilevel"/>
    <w:tmpl w:val="893C2EB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0832121A"/>
    <w:multiLevelType w:val="hybridMultilevel"/>
    <w:tmpl w:val="F90A9542"/>
    <w:lvl w:ilvl="0" w:tplc="301E5270">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2" w15:restartNumberingAfterBreak="0">
    <w:nsid w:val="09430836"/>
    <w:multiLevelType w:val="hybridMultilevel"/>
    <w:tmpl w:val="E6328C62"/>
    <w:lvl w:ilvl="0" w:tplc="0409000F">
      <w:start w:val="1"/>
      <w:numFmt w:val="decimal"/>
      <w:lvlText w:val="%1."/>
      <w:lvlJc w:val="left"/>
      <w:pPr>
        <w:tabs>
          <w:tab w:val="num" w:pos="785"/>
        </w:tabs>
        <w:ind w:left="785"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3" w15:restartNumberingAfterBreak="0">
    <w:nsid w:val="170A140A"/>
    <w:multiLevelType w:val="hybridMultilevel"/>
    <w:tmpl w:val="F5C08D7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9798F"/>
    <w:multiLevelType w:val="hybridMultilevel"/>
    <w:tmpl w:val="776861B4"/>
    <w:lvl w:ilvl="0" w:tplc="0427000F">
      <w:start w:val="1"/>
      <w:numFmt w:val="decimal"/>
      <w:lvlText w:val="%1."/>
      <w:lvlJc w:val="left"/>
      <w:pPr>
        <w:tabs>
          <w:tab w:val="num" w:pos="785"/>
        </w:tabs>
        <w:ind w:left="785"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5" w15:restartNumberingAfterBreak="0">
    <w:nsid w:val="25D80FB1"/>
    <w:multiLevelType w:val="hybridMultilevel"/>
    <w:tmpl w:val="EFC88790"/>
    <w:lvl w:ilvl="0" w:tplc="236421FC">
      <w:start w:val="1"/>
      <w:numFmt w:val="decimal"/>
      <w:lvlText w:val="%1."/>
      <w:lvlJc w:val="left"/>
      <w:pPr>
        <w:tabs>
          <w:tab w:val="num" w:pos="360"/>
        </w:tabs>
        <w:ind w:left="360" w:hanging="360"/>
      </w:pPr>
      <w:rPr>
        <w:rFonts w:ascii="Times New Roman" w:eastAsia="Times New Roman" w:hAnsi="Times New Roman" w:cs="Times New Roman"/>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abstractNum w:abstractNumId="6" w15:restartNumberingAfterBreak="0">
    <w:nsid w:val="52A65E53"/>
    <w:multiLevelType w:val="hybridMultilevel"/>
    <w:tmpl w:val="E6328C62"/>
    <w:lvl w:ilvl="0" w:tplc="0409000F">
      <w:start w:val="1"/>
      <w:numFmt w:val="decimal"/>
      <w:lvlText w:val="%1."/>
      <w:lvlJc w:val="left"/>
      <w:pPr>
        <w:tabs>
          <w:tab w:val="num" w:pos="785"/>
        </w:tabs>
        <w:ind w:left="785"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7" w15:restartNumberingAfterBreak="0">
    <w:nsid w:val="5CDD65E3"/>
    <w:multiLevelType w:val="hybridMultilevel"/>
    <w:tmpl w:val="74F2067E"/>
    <w:lvl w:ilvl="0" w:tplc="05061C00">
      <w:start w:val="1"/>
      <w:numFmt w:val="decimal"/>
      <w:lvlText w:val="%1."/>
      <w:lvlJc w:val="left"/>
      <w:pPr>
        <w:tabs>
          <w:tab w:val="num" w:pos="1560"/>
        </w:tabs>
        <w:ind w:left="1560" w:hanging="360"/>
      </w:pPr>
      <w:rPr>
        <w:rFonts w:hint="default"/>
      </w:rPr>
    </w:lvl>
    <w:lvl w:ilvl="1" w:tplc="04270019" w:tentative="1">
      <w:start w:val="1"/>
      <w:numFmt w:val="lowerLetter"/>
      <w:lvlText w:val="%2."/>
      <w:lvlJc w:val="left"/>
      <w:pPr>
        <w:tabs>
          <w:tab w:val="num" w:pos="2280"/>
        </w:tabs>
        <w:ind w:left="2280" w:hanging="360"/>
      </w:pPr>
    </w:lvl>
    <w:lvl w:ilvl="2" w:tplc="0427001B" w:tentative="1">
      <w:start w:val="1"/>
      <w:numFmt w:val="lowerRoman"/>
      <w:lvlText w:val="%3."/>
      <w:lvlJc w:val="right"/>
      <w:pPr>
        <w:tabs>
          <w:tab w:val="num" w:pos="3000"/>
        </w:tabs>
        <w:ind w:left="3000" w:hanging="180"/>
      </w:pPr>
    </w:lvl>
    <w:lvl w:ilvl="3" w:tplc="0427000F" w:tentative="1">
      <w:start w:val="1"/>
      <w:numFmt w:val="decimal"/>
      <w:lvlText w:val="%4."/>
      <w:lvlJc w:val="left"/>
      <w:pPr>
        <w:tabs>
          <w:tab w:val="num" w:pos="3720"/>
        </w:tabs>
        <w:ind w:left="3720" w:hanging="360"/>
      </w:pPr>
    </w:lvl>
    <w:lvl w:ilvl="4" w:tplc="04270019" w:tentative="1">
      <w:start w:val="1"/>
      <w:numFmt w:val="lowerLetter"/>
      <w:lvlText w:val="%5."/>
      <w:lvlJc w:val="left"/>
      <w:pPr>
        <w:tabs>
          <w:tab w:val="num" w:pos="4440"/>
        </w:tabs>
        <w:ind w:left="4440" w:hanging="360"/>
      </w:pPr>
    </w:lvl>
    <w:lvl w:ilvl="5" w:tplc="0427001B" w:tentative="1">
      <w:start w:val="1"/>
      <w:numFmt w:val="lowerRoman"/>
      <w:lvlText w:val="%6."/>
      <w:lvlJc w:val="right"/>
      <w:pPr>
        <w:tabs>
          <w:tab w:val="num" w:pos="5160"/>
        </w:tabs>
        <w:ind w:left="5160" w:hanging="180"/>
      </w:pPr>
    </w:lvl>
    <w:lvl w:ilvl="6" w:tplc="0427000F" w:tentative="1">
      <w:start w:val="1"/>
      <w:numFmt w:val="decimal"/>
      <w:lvlText w:val="%7."/>
      <w:lvlJc w:val="left"/>
      <w:pPr>
        <w:tabs>
          <w:tab w:val="num" w:pos="5880"/>
        </w:tabs>
        <w:ind w:left="5880" w:hanging="360"/>
      </w:pPr>
    </w:lvl>
    <w:lvl w:ilvl="7" w:tplc="04270019" w:tentative="1">
      <w:start w:val="1"/>
      <w:numFmt w:val="lowerLetter"/>
      <w:lvlText w:val="%8."/>
      <w:lvlJc w:val="left"/>
      <w:pPr>
        <w:tabs>
          <w:tab w:val="num" w:pos="6600"/>
        </w:tabs>
        <w:ind w:left="6600" w:hanging="360"/>
      </w:pPr>
    </w:lvl>
    <w:lvl w:ilvl="8" w:tplc="0427001B" w:tentative="1">
      <w:start w:val="1"/>
      <w:numFmt w:val="lowerRoman"/>
      <w:lvlText w:val="%9."/>
      <w:lvlJc w:val="right"/>
      <w:pPr>
        <w:tabs>
          <w:tab w:val="num" w:pos="7320"/>
        </w:tabs>
        <w:ind w:left="7320" w:hanging="180"/>
      </w:pPr>
    </w:lvl>
  </w:abstractNum>
  <w:abstractNum w:abstractNumId="8" w15:restartNumberingAfterBreak="0">
    <w:nsid w:val="65861BD4"/>
    <w:multiLevelType w:val="hybridMultilevel"/>
    <w:tmpl w:val="8BBAC9B4"/>
    <w:lvl w:ilvl="0" w:tplc="0409000F">
      <w:start w:val="1"/>
      <w:numFmt w:val="decimal"/>
      <w:lvlText w:val="%1."/>
      <w:lvlJc w:val="left"/>
      <w:pPr>
        <w:tabs>
          <w:tab w:val="num" w:pos="785"/>
        </w:tabs>
        <w:ind w:left="785"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9" w15:restartNumberingAfterBreak="0">
    <w:nsid w:val="66FE6524"/>
    <w:multiLevelType w:val="hybridMultilevel"/>
    <w:tmpl w:val="CC3E14EC"/>
    <w:lvl w:ilvl="0" w:tplc="7E8E7368">
      <w:start w:val="1"/>
      <w:numFmt w:val="decimal"/>
      <w:lvlText w:val="%1."/>
      <w:lvlJc w:val="left"/>
      <w:pPr>
        <w:tabs>
          <w:tab w:val="num" w:pos="2702"/>
        </w:tabs>
        <w:ind w:left="2702" w:hanging="150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abstractNum w:abstractNumId="10" w15:restartNumberingAfterBreak="0">
    <w:nsid w:val="6981388F"/>
    <w:multiLevelType w:val="hybridMultilevel"/>
    <w:tmpl w:val="E3885FAA"/>
    <w:lvl w:ilvl="0" w:tplc="0409000F">
      <w:start w:val="1"/>
      <w:numFmt w:val="decimal"/>
      <w:lvlText w:val="%1."/>
      <w:lvlJc w:val="left"/>
      <w:pPr>
        <w:tabs>
          <w:tab w:val="num" w:pos="785"/>
        </w:tabs>
        <w:ind w:left="785"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num w:numId="1" w16cid:durableId="865168678">
    <w:abstractNumId w:val="9"/>
  </w:num>
  <w:num w:numId="2" w16cid:durableId="493959813">
    <w:abstractNumId w:val="5"/>
  </w:num>
  <w:num w:numId="3" w16cid:durableId="814107531">
    <w:abstractNumId w:val="7"/>
  </w:num>
  <w:num w:numId="4" w16cid:durableId="1280332101">
    <w:abstractNumId w:val="1"/>
  </w:num>
  <w:num w:numId="5" w16cid:durableId="150877654">
    <w:abstractNumId w:val="4"/>
  </w:num>
  <w:num w:numId="6" w16cid:durableId="347947690">
    <w:abstractNumId w:val="0"/>
  </w:num>
  <w:num w:numId="7" w16cid:durableId="925302926">
    <w:abstractNumId w:val="3"/>
  </w:num>
  <w:num w:numId="8" w16cid:durableId="43604417">
    <w:abstractNumId w:val="10"/>
  </w:num>
  <w:num w:numId="9" w16cid:durableId="270086163">
    <w:abstractNumId w:val="8"/>
  </w:num>
  <w:num w:numId="10" w16cid:durableId="228073493">
    <w:abstractNumId w:val="6"/>
  </w:num>
  <w:num w:numId="11" w16cid:durableId="1413914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294"/>
    <w:rsid w:val="00000D0A"/>
    <w:rsid w:val="00020F50"/>
    <w:rsid w:val="000263C8"/>
    <w:rsid w:val="00027DAF"/>
    <w:rsid w:val="00027DEC"/>
    <w:rsid w:val="00032C45"/>
    <w:rsid w:val="00037DEC"/>
    <w:rsid w:val="000409E7"/>
    <w:rsid w:val="000459AF"/>
    <w:rsid w:val="00046317"/>
    <w:rsid w:val="000502A7"/>
    <w:rsid w:val="0005183E"/>
    <w:rsid w:val="000534A9"/>
    <w:rsid w:val="00054F0F"/>
    <w:rsid w:val="000554C4"/>
    <w:rsid w:val="00055C18"/>
    <w:rsid w:val="00056307"/>
    <w:rsid w:val="00062238"/>
    <w:rsid w:val="00066307"/>
    <w:rsid w:val="00076371"/>
    <w:rsid w:val="00082A53"/>
    <w:rsid w:val="00087134"/>
    <w:rsid w:val="00087A6C"/>
    <w:rsid w:val="000930CA"/>
    <w:rsid w:val="00095EA0"/>
    <w:rsid w:val="00096033"/>
    <w:rsid w:val="000A1316"/>
    <w:rsid w:val="000A1B65"/>
    <w:rsid w:val="000A35F9"/>
    <w:rsid w:val="000A41C1"/>
    <w:rsid w:val="000A4F85"/>
    <w:rsid w:val="000A5CF6"/>
    <w:rsid w:val="000A66FF"/>
    <w:rsid w:val="000A6CCE"/>
    <w:rsid w:val="000B5007"/>
    <w:rsid w:val="000B50BA"/>
    <w:rsid w:val="000B6C56"/>
    <w:rsid w:val="000C072F"/>
    <w:rsid w:val="000C11C6"/>
    <w:rsid w:val="000C3EB5"/>
    <w:rsid w:val="000C4729"/>
    <w:rsid w:val="000C5725"/>
    <w:rsid w:val="000C5B58"/>
    <w:rsid w:val="000C5DE4"/>
    <w:rsid w:val="000C771B"/>
    <w:rsid w:val="000C7ACC"/>
    <w:rsid w:val="000D09DE"/>
    <w:rsid w:val="000D0CF6"/>
    <w:rsid w:val="000D12F3"/>
    <w:rsid w:val="000D266D"/>
    <w:rsid w:val="000D3862"/>
    <w:rsid w:val="000D4A1B"/>
    <w:rsid w:val="000E317B"/>
    <w:rsid w:val="000E4BC8"/>
    <w:rsid w:val="000F0047"/>
    <w:rsid w:val="000F024D"/>
    <w:rsid w:val="000F3530"/>
    <w:rsid w:val="000F658F"/>
    <w:rsid w:val="00100661"/>
    <w:rsid w:val="001031C8"/>
    <w:rsid w:val="00103949"/>
    <w:rsid w:val="00103BD1"/>
    <w:rsid w:val="001101AE"/>
    <w:rsid w:val="00110C1C"/>
    <w:rsid w:val="00113559"/>
    <w:rsid w:val="00113AFE"/>
    <w:rsid w:val="001168C6"/>
    <w:rsid w:val="00116E63"/>
    <w:rsid w:val="0011759C"/>
    <w:rsid w:val="00117A61"/>
    <w:rsid w:val="001219A0"/>
    <w:rsid w:val="0012782E"/>
    <w:rsid w:val="00131570"/>
    <w:rsid w:val="00132431"/>
    <w:rsid w:val="00134044"/>
    <w:rsid w:val="00134FBE"/>
    <w:rsid w:val="00135CA1"/>
    <w:rsid w:val="00140922"/>
    <w:rsid w:val="001476FC"/>
    <w:rsid w:val="00151098"/>
    <w:rsid w:val="00152943"/>
    <w:rsid w:val="00154721"/>
    <w:rsid w:val="00155335"/>
    <w:rsid w:val="00160435"/>
    <w:rsid w:val="00161822"/>
    <w:rsid w:val="00167C38"/>
    <w:rsid w:val="0017085C"/>
    <w:rsid w:val="00175660"/>
    <w:rsid w:val="00176DA4"/>
    <w:rsid w:val="00177059"/>
    <w:rsid w:val="001813DE"/>
    <w:rsid w:val="00182F62"/>
    <w:rsid w:val="001874F0"/>
    <w:rsid w:val="00191B4A"/>
    <w:rsid w:val="00195493"/>
    <w:rsid w:val="001B1234"/>
    <w:rsid w:val="001B6F6D"/>
    <w:rsid w:val="001C2553"/>
    <w:rsid w:val="001D5313"/>
    <w:rsid w:val="001D5CD8"/>
    <w:rsid w:val="001D6069"/>
    <w:rsid w:val="001D65B2"/>
    <w:rsid w:val="001D6725"/>
    <w:rsid w:val="001D67BF"/>
    <w:rsid w:val="001D6B72"/>
    <w:rsid w:val="001D761D"/>
    <w:rsid w:val="001D76B1"/>
    <w:rsid w:val="001D7985"/>
    <w:rsid w:val="001E4AAC"/>
    <w:rsid w:val="001E558F"/>
    <w:rsid w:val="001E6E4B"/>
    <w:rsid w:val="001E73E5"/>
    <w:rsid w:val="001F15A6"/>
    <w:rsid w:val="001F1AEE"/>
    <w:rsid w:val="002007B8"/>
    <w:rsid w:val="002023F5"/>
    <w:rsid w:val="00203ECD"/>
    <w:rsid w:val="002065F4"/>
    <w:rsid w:val="002079A8"/>
    <w:rsid w:val="00211E70"/>
    <w:rsid w:val="00213EE8"/>
    <w:rsid w:val="002150EF"/>
    <w:rsid w:val="00217FC0"/>
    <w:rsid w:val="00220EF5"/>
    <w:rsid w:val="002229C9"/>
    <w:rsid w:val="00223338"/>
    <w:rsid w:val="002234F5"/>
    <w:rsid w:val="0022504B"/>
    <w:rsid w:val="00226592"/>
    <w:rsid w:val="00227286"/>
    <w:rsid w:val="00231333"/>
    <w:rsid w:val="00232667"/>
    <w:rsid w:val="0023299B"/>
    <w:rsid w:val="00234839"/>
    <w:rsid w:val="002351DC"/>
    <w:rsid w:val="00236BA6"/>
    <w:rsid w:val="00236C93"/>
    <w:rsid w:val="00237A08"/>
    <w:rsid w:val="00240095"/>
    <w:rsid w:val="002436B3"/>
    <w:rsid w:val="00244DFB"/>
    <w:rsid w:val="00245E78"/>
    <w:rsid w:val="00246C96"/>
    <w:rsid w:val="0025194A"/>
    <w:rsid w:val="00251C70"/>
    <w:rsid w:val="0025243A"/>
    <w:rsid w:val="0025313F"/>
    <w:rsid w:val="00254899"/>
    <w:rsid w:val="002577E4"/>
    <w:rsid w:val="00260594"/>
    <w:rsid w:val="00261096"/>
    <w:rsid w:val="00261E1C"/>
    <w:rsid w:val="00263158"/>
    <w:rsid w:val="00263668"/>
    <w:rsid w:val="00271418"/>
    <w:rsid w:val="0027308F"/>
    <w:rsid w:val="00275006"/>
    <w:rsid w:val="00277472"/>
    <w:rsid w:val="00277752"/>
    <w:rsid w:val="0028077F"/>
    <w:rsid w:val="00281D94"/>
    <w:rsid w:val="002852A2"/>
    <w:rsid w:val="00290134"/>
    <w:rsid w:val="00290D59"/>
    <w:rsid w:val="00291183"/>
    <w:rsid w:val="002A16D9"/>
    <w:rsid w:val="002A2DD2"/>
    <w:rsid w:val="002A3CBC"/>
    <w:rsid w:val="002A6C8E"/>
    <w:rsid w:val="002B1638"/>
    <w:rsid w:val="002B73D7"/>
    <w:rsid w:val="002C59D3"/>
    <w:rsid w:val="002D159E"/>
    <w:rsid w:val="002D355E"/>
    <w:rsid w:val="002D3A33"/>
    <w:rsid w:val="002D40A0"/>
    <w:rsid w:val="002D5DE6"/>
    <w:rsid w:val="002D6C90"/>
    <w:rsid w:val="002D6EC0"/>
    <w:rsid w:val="002D7952"/>
    <w:rsid w:val="002E1018"/>
    <w:rsid w:val="002E2EC2"/>
    <w:rsid w:val="002E3674"/>
    <w:rsid w:val="002E6F1A"/>
    <w:rsid w:val="002E71AC"/>
    <w:rsid w:val="002F1580"/>
    <w:rsid w:val="002F2ACF"/>
    <w:rsid w:val="002F50A6"/>
    <w:rsid w:val="002F5C61"/>
    <w:rsid w:val="00300B75"/>
    <w:rsid w:val="00301793"/>
    <w:rsid w:val="00302633"/>
    <w:rsid w:val="00302F25"/>
    <w:rsid w:val="003054C0"/>
    <w:rsid w:val="003060C5"/>
    <w:rsid w:val="003071E0"/>
    <w:rsid w:val="00307EB8"/>
    <w:rsid w:val="00310BC6"/>
    <w:rsid w:val="00310BF6"/>
    <w:rsid w:val="00310D21"/>
    <w:rsid w:val="00311592"/>
    <w:rsid w:val="00311DC1"/>
    <w:rsid w:val="00311DCE"/>
    <w:rsid w:val="00312CF0"/>
    <w:rsid w:val="00314C6A"/>
    <w:rsid w:val="00316B70"/>
    <w:rsid w:val="00322B1B"/>
    <w:rsid w:val="00323C7A"/>
    <w:rsid w:val="003350EF"/>
    <w:rsid w:val="00335B6A"/>
    <w:rsid w:val="00335F45"/>
    <w:rsid w:val="003420D1"/>
    <w:rsid w:val="00342AC2"/>
    <w:rsid w:val="003435CC"/>
    <w:rsid w:val="00343EB3"/>
    <w:rsid w:val="003449CA"/>
    <w:rsid w:val="0034662B"/>
    <w:rsid w:val="00351A27"/>
    <w:rsid w:val="003523B6"/>
    <w:rsid w:val="00352AD1"/>
    <w:rsid w:val="00354401"/>
    <w:rsid w:val="003550AE"/>
    <w:rsid w:val="00357598"/>
    <w:rsid w:val="00362C53"/>
    <w:rsid w:val="00365627"/>
    <w:rsid w:val="003665B8"/>
    <w:rsid w:val="0037253F"/>
    <w:rsid w:val="00374536"/>
    <w:rsid w:val="003767BF"/>
    <w:rsid w:val="003817FF"/>
    <w:rsid w:val="003819DB"/>
    <w:rsid w:val="00384AAF"/>
    <w:rsid w:val="0038660E"/>
    <w:rsid w:val="00390177"/>
    <w:rsid w:val="0039221D"/>
    <w:rsid w:val="0039543B"/>
    <w:rsid w:val="0039646B"/>
    <w:rsid w:val="003A182D"/>
    <w:rsid w:val="003A477F"/>
    <w:rsid w:val="003A5540"/>
    <w:rsid w:val="003A5684"/>
    <w:rsid w:val="003B4A1C"/>
    <w:rsid w:val="003B520B"/>
    <w:rsid w:val="003C16F7"/>
    <w:rsid w:val="003C3EAB"/>
    <w:rsid w:val="003C40D2"/>
    <w:rsid w:val="003C4A71"/>
    <w:rsid w:val="003C70AD"/>
    <w:rsid w:val="003C7E87"/>
    <w:rsid w:val="003D09B8"/>
    <w:rsid w:val="003D3F73"/>
    <w:rsid w:val="003E041C"/>
    <w:rsid w:val="003E450D"/>
    <w:rsid w:val="003E55FE"/>
    <w:rsid w:val="003E6C79"/>
    <w:rsid w:val="003F6DD1"/>
    <w:rsid w:val="0040290E"/>
    <w:rsid w:val="004051B1"/>
    <w:rsid w:val="00412E00"/>
    <w:rsid w:val="00414099"/>
    <w:rsid w:val="00414BCA"/>
    <w:rsid w:val="00415690"/>
    <w:rsid w:val="00423B99"/>
    <w:rsid w:val="00424487"/>
    <w:rsid w:val="00425746"/>
    <w:rsid w:val="00425782"/>
    <w:rsid w:val="0042707C"/>
    <w:rsid w:val="00427822"/>
    <w:rsid w:val="0043033A"/>
    <w:rsid w:val="00431097"/>
    <w:rsid w:val="00431D4E"/>
    <w:rsid w:val="00432A64"/>
    <w:rsid w:val="00433840"/>
    <w:rsid w:val="00434445"/>
    <w:rsid w:val="0043771F"/>
    <w:rsid w:val="00437938"/>
    <w:rsid w:val="004443D6"/>
    <w:rsid w:val="004458DD"/>
    <w:rsid w:val="004465C2"/>
    <w:rsid w:val="00447EA1"/>
    <w:rsid w:val="0045031A"/>
    <w:rsid w:val="0045044D"/>
    <w:rsid w:val="00453EE7"/>
    <w:rsid w:val="00454AD9"/>
    <w:rsid w:val="00454C85"/>
    <w:rsid w:val="0045566E"/>
    <w:rsid w:val="004579EB"/>
    <w:rsid w:val="004579FD"/>
    <w:rsid w:val="0046499D"/>
    <w:rsid w:val="00464BCC"/>
    <w:rsid w:val="004677C5"/>
    <w:rsid w:val="004679F1"/>
    <w:rsid w:val="00471D8F"/>
    <w:rsid w:val="00471DB9"/>
    <w:rsid w:val="00473F7A"/>
    <w:rsid w:val="004774D4"/>
    <w:rsid w:val="0048099B"/>
    <w:rsid w:val="00480B1E"/>
    <w:rsid w:val="004818E9"/>
    <w:rsid w:val="00482131"/>
    <w:rsid w:val="00483379"/>
    <w:rsid w:val="0048580E"/>
    <w:rsid w:val="00491350"/>
    <w:rsid w:val="00491703"/>
    <w:rsid w:val="0049180D"/>
    <w:rsid w:val="00493919"/>
    <w:rsid w:val="00493D5F"/>
    <w:rsid w:val="00496130"/>
    <w:rsid w:val="004A2168"/>
    <w:rsid w:val="004A7735"/>
    <w:rsid w:val="004B14D1"/>
    <w:rsid w:val="004B3537"/>
    <w:rsid w:val="004B5A94"/>
    <w:rsid w:val="004B7203"/>
    <w:rsid w:val="004C4D08"/>
    <w:rsid w:val="004C5EA7"/>
    <w:rsid w:val="004D2F14"/>
    <w:rsid w:val="004D6CC6"/>
    <w:rsid w:val="004E0B03"/>
    <w:rsid w:val="004E0B3A"/>
    <w:rsid w:val="004E4B8C"/>
    <w:rsid w:val="004E53A8"/>
    <w:rsid w:val="004F0C93"/>
    <w:rsid w:val="004F1662"/>
    <w:rsid w:val="004F2B57"/>
    <w:rsid w:val="004F35A0"/>
    <w:rsid w:val="00500186"/>
    <w:rsid w:val="0050299B"/>
    <w:rsid w:val="00503063"/>
    <w:rsid w:val="00505C91"/>
    <w:rsid w:val="005076FE"/>
    <w:rsid w:val="00510229"/>
    <w:rsid w:val="005118D8"/>
    <w:rsid w:val="00512253"/>
    <w:rsid w:val="005124CA"/>
    <w:rsid w:val="00512806"/>
    <w:rsid w:val="005130F5"/>
    <w:rsid w:val="00513751"/>
    <w:rsid w:val="00513EB4"/>
    <w:rsid w:val="00517B3F"/>
    <w:rsid w:val="00520173"/>
    <w:rsid w:val="0052019B"/>
    <w:rsid w:val="00521944"/>
    <w:rsid w:val="00525BC5"/>
    <w:rsid w:val="005311A9"/>
    <w:rsid w:val="00534ED1"/>
    <w:rsid w:val="005359D4"/>
    <w:rsid w:val="00536A4D"/>
    <w:rsid w:val="0054223C"/>
    <w:rsid w:val="00544156"/>
    <w:rsid w:val="00544B16"/>
    <w:rsid w:val="00545C4F"/>
    <w:rsid w:val="00546380"/>
    <w:rsid w:val="0055112B"/>
    <w:rsid w:val="00552BA1"/>
    <w:rsid w:val="0055369F"/>
    <w:rsid w:val="005557B2"/>
    <w:rsid w:val="0055615B"/>
    <w:rsid w:val="0055747A"/>
    <w:rsid w:val="00560635"/>
    <w:rsid w:val="00560D5F"/>
    <w:rsid w:val="00561FEC"/>
    <w:rsid w:val="005641BB"/>
    <w:rsid w:val="005657AB"/>
    <w:rsid w:val="00565D38"/>
    <w:rsid w:val="005664DA"/>
    <w:rsid w:val="0056679F"/>
    <w:rsid w:val="00572B87"/>
    <w:rsid w:val="00576250"/>
    <w:rsid w:val="0057796A"/>
    <w:rsid w:val="00577C85"/>
    <w:rsid w:val="00581280"/>
    <w:rsid w:val="00581537"/>
    <w:rsid w:val="00581927"/>
    <w:rsid w:val="00583788"/>
    <w:rsid w:val="005862F4"/>
    <w:rsid w:val="0058664C"/>
    <w:rsid w:val="005866EB"/>
    <w:rsid w:val="0058708E"/>
    <w:rsid w:val="005904BE"/>
    <w:rsid w:val="005923F0"/>
    <w:rsid w:val="0059522D"/>
    <w:rsid w:val="005A02F9"/>
    <w:rsid w:val="005A05A5"/>
    <w:rsid w:val="005A26EA"/>
    <w:rsid w:val="005A2773"/>
    <w:rsid w:val="005A313D"/>
    <w:rsid w:val="005A4EEC"/>
    <w:rsid w:val="005A6497"/>
    <w:rsid w:val="005B22EF"/>
    <w:rsid w:val="005B4CDC"/>
    <w:rsid w:val="005B77BD"/>
    <w:rsid w:val="005C3EBC"/>
    <w:rsid w:val="005C4C25"/>
    <w:rsid w:val="005C5523"/>
    <w:rsid w:val="005C5B97"/>
    <w:rsid w:val="005C5BF7"/>
    <w:rsid w:val="005C6C5F"/>
    <w:rsid w:val="005D023A"/>
    <w:rsid w:val="005D3930"/>
    <w:rsid w:val="005D6FD3"/>
    <w:rsid w:val="005E2FCE"/>
    <w:rsid w:val="005E38C5"/>
    <w:rsid w:val="005E7EAD"/>
    <w:rsid w:val="005F113D"/>
    <w:rsid w:val="005F35AB"/>
    <w:rsid w:val="005F43B6"/>
    <w:rsid w:val="005F592D"/>
    <w:rsid w:val="005F6621"/>
    <w:rsid w:val="005F6C53"/>
    <w:rsid w:val="006004C9"/>
    <w:rsid w:val="00604A50"/>
    <w:rsid w:val="00605645"/>
    <w:rsid w:val="006065AF"/>
    <w:rsid w:val="00607AF0"/>
    <w:rsid w:val="00607CB9"/>
    <w:rsid w:val="00610423"/>
    <w:rsid w:val="00610A68"/>
    <w:rsid w:val="006117E5"/>
    <w:rsid w:val="0061220D"/>
    <w:rsid w:val="0061289B"/>
    <w:rsid w:val="00614ECB"/>
    <w:rsid w:val="0061704D"/>
    <w:rsid w:val="00617909"/>
    <w:rsid w:val="00620EE7"/>
    <w:rsid w:val="00623DA3"/>
    <w:rsid w:val="00624A75"/>
    <w:rsid w:val="00635D05"/>
    <w:rsid w:val="00641C88"/>
    <w:rsid w:val="00641F89"/>
    <w:rsid w:val="00643706"/>
    <w:rsid w:val="00643AD0"/>
    <w:rsid w:val="00646DF7"/>
    <w:rsid w:val="00647DE9"/>
    <w:rsid w:val="0065403E"/>
    <w:rsid w:val="0066071D"/>
    <w:rsid w:val="006620D8"/>
    <w:rsid w:val="00662585"/>
    <w:rsid w:val="0066460E"/>
    <w:rsid w:val="00664F07"/>
    <w:rsid w:val="00667411"/>
    <w:rsid w:val="00670F15"/>
    <w:rsid w:val="00672881"/>
    <w:rsid w:val="00672A0D"/>
    <w:rsid w:val="006760BD"/>
    <w:rsid w:val="0067696A"/>
    <w:rsid w:val="00681346"/>
    <w:rsid w:val="006817C1"/>
    <w:rsid w:val="00686E33"/>
    <w:rsid w:val="006933A6"/>
    <w:rsid w:val="0069510B"/>
    <w:rsid w:val="006953AB"/>
    <w:rsid w:val="00696F82"/>
    <w:rsid w:val="006B0B9E"/>
    <w:rsid w:val="006B6C09"/>
    <w:rsid w:val="006C0006"/>
    <w:rsid w:val="006C342D"/>
    <w:rsid w:val="006C473C"/>
    <w:rsid w:val="006C568C"/>
    <w:rsid w:val="006C62F7"/>
    <w:rsid w:val="006D4810"/>
    <w:rsid w:val="006D5575"/>
    <w:rsid w:val="006D6E24"/>
    <w:rsid w:val="006E388A"/>
    <w:rsid w:val="006E4381"/>
    <w:rsid w:val="006E571E"/>
    <w:rsid w:val="006F03FA"/>
    <w:rsid w:val="006F2040"/>
    <w:rsid w:val="006F5943"/>
    <w:rsid w:val="006F78A7"/>
    <w:rsid w:val="006F7AD5"/>
    <w:rsid w:val="0070399C"/>
    <w:rsid w:val="00703A59"/>
    <w:rsid w:val="00705D7B"/>
    <w:rsid w:val="007065B7"/>
    <w:rsid w:val="00707E05"/>
    <w:rsid w:val="00711266"/>
    <w:rsid w:val="0071269D"/>
    <w:rsid w:val="007127DD"/>
    <w:rsid w:val="00712E1B"/>
    <w:rsid w:val="00713D68"/>
    <w:rsid w:val="0071510F"/>
    <w:rsid w:val="00716DCD"/>
    <w:rsid w:val="00720C34"/>
    <w:rsid w:val="00724738"/>
    <w:rsid w:val="00724D2E"/>
    <w:rsid w:val="00727E0A"/>
    <w:rsid w:val="00730CB0"/>
    <w:rsid w:val="00734CA5"/>
    <w:rsid w:val="007362AC"/>
    <w:rsid w:val="007400B1"/>
    <w:rsid w:val="007401C9"/>
    <w:rsid w:val="00741962"/>
    <w:rsid w:val="00746991"/>
    <w:rsid w:val="007475D2"/>
    <w:rsid w:val="00750233"/>
    <w:rsid w:val="007517C7"/>
    <w:rsid w:val="00756EC1"/>
    <w:rsid w:val="00757CA1"/>
    <w:rsid w:val="00761583"/>
    <w:rsid w:val="00761CE2"/>
    <w:rsid w:val="00763D01"/>
    <w:rsid w:val="00764FAC"/>
    <w:rsid w:val="00765782"/>
    <w:rsid w:val="00767952"/>
    <w:rsid w:val="00770692"/>
    <w:rsid w:val="0077315C"/>
    <w:rsid w:val="00774840"/>
    <w:rsid w:val="0077730F"/>
    <w:rsid w:val="00777984"/>
    <w:rsid w:val="007831EF"/>
    <w:rsid w:val="00783AF6"/>
    <w:rsid w:val="00784294"/>
    <w:rsid w:val="0078721C"/>
    <w:rsid w:val="00792743"/>
    <w:rsid w:val="00792B3D"/>
    <w:rsid w:val="0079310B"/>
    <w:rsid w:val="0079419B"/>
    <w:rsid w:val="00795E26"/>
    <w:rsid w:val="00797163"/>
    <w:rsid w:val="0079745B"/>
    <w:rsid w:val="007A303E"/>
    <w:rsid w:val="007B00D0"/>
    <w:rsid w:val="007B10D8"/>
    <w:rsid w:val="007B1A85"/>
    <w:rsid w:val="007B2BFF"/>
    <w:rsid w:val="007B35D0"/>
    <w:rsid w:val="007C14DF"/>
    <w:rsid w:val="007C2149"/>
    <w:rsid w:val="007C27DF"/>
    <w:rsid w:val="007C5AA6"/>
    <w:rsid w:val="007C5E00"/>
    <w:rsid w:val="007C65AB"/>
    <w:rsid w:val="007D1E8D"/>
    <w:rsid w:val="007D313A"/>
    <w:rsid w:val="007D7013"/>
    <w:rsid w:val="007D7154"/>
    <w:rsid w:val="007E2FF0"/>
    <w:rsid w:val="007E5090"/>
    <w:rsid w:val="0080290C"/>
    <w:rsid w:val="00803575"/>
    <w:rsid w:val="0080568F"/>
    <w:rsid w:val="00810DBA"/>
    <w:rsid w:val="00811A77"/>
    <w:rsid w:val="00813221"/>
    <w:rsid w:val="008135BE"/>
    <w:rsid w:val="0081361E"/>
    <w:rsid w:val="00813AAE"/>
    <w:rsid w:val="008144FA"/>
    <w:rsid w:val="0081462C"/>
    <w:rsid w:val="008152B0"/>
    <w:rsid w:val="0081650E"/>
    <w:rsid w:val="00822EB7"/>
    <w:rsid w:val="00823688"/>
    <w:rsid w:val="00823B81"/>
    <w:rsid w:val="00824387"/>
    <w:rsid w:val="00825282"/>
    <w:rsid w:val="008329AE"/>
    <w:rsid w:val="00834A94"/>
    <w:rsid w:val="008353D5"/>
    <w:rsid w:val="00836515"/>
    <w:rsid w:val="00846256"/>
    <w:rsid w:val="00847735"/>
    <w:rsid w:val="00847798"/>
    <w:rsid w:val="00850500"/>
    <w:rsid w:val="0085211E"/>
    <w:rsid w:val="00854FB9"/>
    <w:rsid w:val="00855A0D"/>
    <w:rsid w:val="00862B4A"/>
    <w:rsid w:val="008644F7"/>
    <w:rsid w:val="00865359"/>
    <w:rsid w:val="0086715A"/>
    <w:rsid w:val="0087279F"/>
    <w:rsid w:val="008749B6"/>
    <w:rsid w:val="00874C5F"/>
    <w:rsid w:val="0087506A"/>
    <w:rsid w:val="00880B5B"/>
    <w:rsid w:val="008834BC"/>
    <w:rsid w:val="00883D66"/>
    <w:rsid w:val="0088520E"/>
    <w:rsid w:val="00887C93"/>
    <w:rsid w:val="00890391"/>
    <w:rsid w:val="008944F1"/>
    <w:rsid w:val="008A39DA"/>
    <w:rsid w:val="008A565B"/>
    <w:rsid w:val="008A7563"/>
    <w:rsid w:val="008B3C34"/>
    <w:rsid w:val="008B45E2"/>
    <w:rsid w:val="008B56A7"/>
    <w:rsid w:val="008B5DD3"/>
    <w:rsid w:val="008B65C9"/>
    <w:rsid w:val="008C0192"/>
    <w:rsid w:val="008C13F3"/>
    <w:rsid w:val="008C395B"/>
    <w:rsid w:val="008C5015"/>
    <w:rsid w:val="008D1654"/>
    <w:rsid w:val="008D1E12"/>
    <w:rsid w:val="008D207A"/>
    <w:rsid w:val="008D2C25"/>
    <w:rsid w:val="008D3096"/>
    <w:rsid w:val="008D36DD"/>
    <w:rsid w:val="008D6B30"/>
    <w:rsid w:val="008D7B3E"/>
    <w:rsid w:val="008E0FF3"/>
    <w:rsid w:val="008E1ABC"/>
    <w:rsid w:val="008E3103"/>
    <w:rsid w:val="008E4033"/>
    <w:rsid w:val="008E600A"/>
    <w:rsid w:val="008F43B3"/>
    <w:rsid w:val="008F724F"/>
    <w:rsid w:val="00900089"/>
    <w:rsid w:val="00900B9D"/>
    <w:rsid w:val="00900EB0"/>
    <w:rsid w:val="00900FAB"/>
    <w:rsid w:val="00901B7D"/>
    <w:rsid w:val="009020F5"/>
    <w:rsid w:val="00903B1A"/>
    <w:rsid w:val="00904391"/>
    <w:rsid w:val="009043EB"/>
    <w:rsid w:val="0090560D"/>
    <w:rsid w:val="009148FE"/>
    <w:rsid w:val="00920B9A"/>
    <w:rsid w:val="00926A92"/>
    <w:rsid w:val="00927247"/>
    <w:rsid w:val="00930904"/>
    <w:rsid w:val="00931BDF"/>
    <w:rsid w:val="00931C2A"/>
    <w:rsid w:val="0093270F"/>
    <w:rsid w:val="00934E69"/>
    <w:rsid w:val="00935519"/>
    <w:rsid w:val="0094158D"/>
    <w:rsid w:val="009445B0"/>
    <w:rsid w:val="00944761"/>
    <w:rsid w:val="009451C9"/>
    <w:rsid w:val="009459E4"/>
    <w:rsid w:val="009508FE"/>
    <w:rsid w:val="00950A4A"/>
    <w:rsid w:val="00951116"/>
    <w:rsid w:val="00953C1F"/>
    <w:rsid w:val="00954DD8"/>
    <w:rsid w:val="00955174"/>
    <w:rsid w:val="0095777F"/>
    <w:rsid w:val="00957EDC"/>
    <w:rsid w:val="009630FF"/>
    <w:rsid w:val="00963F27"/>
    <w:rsid w:val="00967C09"/>
    <w:rsid w:val="00970342"/>
    <w:rsid w:val="00972872"/>
    <w:rsid w:val="009730BA"/>
    <w:rsid w:val="00973760"/>
    <w:rsid w:val="00973ACE"/>
    <w:rsid w:val="009766AF"/>
    <w:rsid w:val="00980ADA"/>
    <w:rsid w:val="00980CA5"/>
    <w:rsid w:val="009868B5"/>
    <w:rsid w:val="00987D39"/>
    <w:rsid w:val="0099268D"/>
    <w:rsid w:val="00994410"/>
    <w:rsid w:val="00994493"/>
    <w:rsid w:val="00995E28"/>
    <w:rsid w:val="009A0E4A"/>
    <w:rsid w:val="009A2584"/>
    <w:rsid w:val="009A2688"/>
    <w:rsid w:val="009A29E5"/>
    <w:rsid w:val="009A2D15"/>
    <w:rsid w:val="009A4E2A"/>
    <w:rsid w:val="009B1EF1"/>
    <w:rsid w:val="009B340A"/>
    <w:rsid w:val="009B37F7"/>
    <w:rsid w:val="009B4B26"/>
    <w:rsid w:val="009B4C17"/>
    <w:rsid w:val="009B593D"/>
    <w:rsid w:val="009B5A30"/>
    <w:rsid w:val="009B6841"/>
    <w:rsid w:val="009C1F4A"/>
    <w:rsid w:val="009C36AD"/>
    <w:rsid w:val="009C5DA3"/>
    <w:rsid w:val="009C7F22"/>
    <w:rsid w:val="009D0190"/>
    <w:rsid w:val="009D4C1B"/>
    <w:rsid w:val="009D5A6A"/>
    <w:rsid w:val="009E64EB"/>
    <w:rsid w:val="009E6EE3"/>
    <w:rsid w:val="009F22B8"/>
    <w:rsid w:val="009F6ED8"/>
    <w:rsid w:val="00A02B12"/>
    <w:rsid w:val="00A03262"/>
    <w:rsid w:val="00A03635"/>
    <w:rsid w:val="00A07212"/>
    <w:rsid w:val="00A11D32"/>
    <w:rsid w:val="00A11DE0"/>
    <w:rsid w:val="00A12CAC"/>
    <w:rsid w:val="00A13F73"/>
    <w:rsid w:val="00A1485E"/>
    <w:rsid w:val="00A151E2"/>
    <w:rsid w:val="00A15FF9"/>
    <w:rsid w:val="00A1618A"/>
    <w:rsid w:val="00A17F88"/>
    <w:rsid w:val="00A2319F"/>
    <w:rsid w:val="00A23B25"/>
    <w:rsid w:val="00A23ED1"/>
    <w:rsid w:val="00A2427D"/>
    <w:rsid w:val="00A42862"/>
    <w:rsid w:val="00A5010A"/>
    <w:rsid w:val="00A50BC6"/>
    <w:rsid w:val="00A54ADB"/>
    <w:rsid w:val="00A55748"/>
    <w:rsid w:val="00A55FF5"/>
    <w:rsid w:val="00A563D9"/>
    <w:rsid w:val="00A579CB"/>
    <w:rsid w:val="00A57E1B"/>
    <w:rsid w:val="00A632B6"/>
    <w:rsid w:val="00A66176"/>
    <w:rsid w:val="00A66E81"/>
    <w:rsid w:val="00A71214"/>
    <w:rsid w:val="00A71444"/>
    <w:rsid w:val="00A72153"/>
    <w:rsid w:val="00A75AA2"/>
    <w:rsid w:val="00A762F3"/>
    <w:rsid w:val="00A8013C"/>
    <w:rsid w:val="00A80757"/>
    <w:rsid w:val="00A834B8"/>
    <w:rsid w:val="00A84A49"/>
    <w:rsid w:val="00A859EF"/>
    <w:rsid w:val="00A87478"/>
    <w:rsid w:val="00A930A6"/>
    <w:rsid w:val="00AA07B4"/>
    <w:rsid w:val="00AA2C99"/>
    <w:rsid w:val="00AA44C6"/>
    <w:rsid w:val="00AB0B90"/>
    <w:rsid w:val="00AB15A1"/>
    <w:rsid w:val="00AB1FF6"/>
    <w:rsid w:val="00AB242A"/>
    <w:rsid w:val="00AB40AD"/>
    <w:rsid w:val="00AB4270"/>
    <w:rsid w:val="00AB5206"/>
    <w:rsid w:val="00AC3FBE"/>
    <w:rsid w:val="00AC445B"/>
    <w:rsid w:val="00AC4769"/>
    <w:rsid w:val="00AC5710"/>
    <w:rsid w:val="00AC77EE"/>
    <w:rsid w:val="00AD1087"/>
    <w:rsid w:val="00AD22FF"/>
    <w:rsid w:val="00AD7271"/>
    <w:rsid w:val="00AE0E49"/>
    <w:rsid w:val="00AE3C14"/>
    <w:rsid w:val="00AE715A"/>
    <w:rsid w:val="00AF4163"/>
    <w:rsid w:val="00AF4469"/>
    <w:rsid w:val="00AF4D24"/>
    <w:rsid w:val="00AF51FB"/>
    <w:rsid w:val="00AF5E8F"/>
    <w:rsid w:val="00B041B7"/>
    <w:rsid w:val="00B074D6"/>
    <w:rsid w:val="00B12481"/>
    <w:rsid w:val="00B126A9"/>
    <w:rsid w:val="00B15F7D"/>
    <w:rsid w:val="00B175E4"/>
    <w:rsid w:val="00B22C77"/>
    <w:rsid w:val="00B25C6E"/>
    <w:rsid w:val="00B27BA7"/>
    <w:rsid w:val="00B32D73"/>
    <w:rsid w:val="00B37854"/>
    <w:rsid w:val="00B41E18"/>
    <w:rsid w:val="00B44ED3"/>
    <w:rsid w:val="00B46FFA"/>
    <w:rsid w:val="00B53EDB"/>
    <w:rsid w:val="00B56BBB"/>
    <w:rsid w:val="00B62BFA"/>
    <w:rsid w:val="00B67A01"/>
    <w:rsid w:val="00B70266"/>
    <w:rsid w:val="00B71A8D"/>
    <w:rsid w:val="00B71BB7"/>
    <w:rsid w:val="00B72794"/>
    <w:rsid w:val="00B72875"/>
    <w:rsid w:val="00B77311"/>
    <w:rsid w:val="00B77B76"/>
    <w:rsid w:val="00B77BC2"/>
    <w:rsid w:val="00B803CE"/>
    <w:rsid w:val="00B82376"/>
    <w:rsid w:val="00B91221"/>
    <w:rsid w:val="00B92F15"/>
    <w:rsid w:val="00B96AEA"/>
    <w:rsid w:val="00BA3056"/>
    <w:rsid w:val="00BA5251"/>
    <w:rsid w:val="00BA5C1E"/>
    <w:rsid w:val="00BA67C1"/>
    <w:rsid w:val="00BA6A91"/>
    <w:rsid w:val="00BA7A11"/>
    <w:rsid w:val="00BB04C7"/>
    <w:rsid w:val="00BB1B79"/>
    <w:rsid w:val="00BB1F8D"/>
    <w:rsid w:val="00BB2486"/>
    <w:rsid w:val="00BB2DE8"/>
    <w:rsid w:val="00BB3A38"/>
    <w:rsid w:val="00BB600C"/>
    <w:rsid w:val="00BB604C"/>
    <w:rsid w:val="00BB743D"/>
    <w:rsid w:val="00BB7911"/>
    <w:rsid w:val="00BC0104"/>
    <w:rsid w:val="00BC211B"/>
    <w:rsid w:val="00BC2558"/>
    <w:rsid w:val="00BC2B46"/>
    <w:rsid w:val="00BC31FC"/>
    <w:rsid w:val="00BC46D5"/>
    <w:rsid w:val="00BC4921"/>
    <w:rsid w:val="00BC585D"/>
    <w:rsid w:val="00BD32A8"/>
    <w:rsid w:val="00BD637A"/>
    <w:rsid w:val="00BD693C"/>
    <w:rsid w:val="00BD6F47"/>
    <w:rsid w:val="00BD7D9B"/>
    <w:rsid w:val="00BE0E09"/>
    <w:rsid w:val="00BE2239"/>
    <w:rsid w:val="00BE2E19"/>
    <w:rsid w:val="00BF0925"/>
    <w:rsid w:val="00BF0D70"/>
    <w:rsid w:val="00BF2CC6"/>
    <w:rsid w:val="00BF4D29"/>
    <w:rsid w:val="00BF7D2C"/>
    <w:rsid w:val="00C03447"/>
    <w:rsid w:val="00C06847"/>
    <w:rsid w:val="00C125FB"/>
    <w:rsid w:val="00C1493B"/>
    <w:rsid w:val="00C15405"/>
    <w:rsid w:val="00C15912"/>
    <w:rsid w:val="00C15D02"/>
    <w:rsid w:val="00C237A9"/>
    <w:rsid w:val="00C27037"/>
    <w:rsid w:val="00C32407"/>
    <w:rsid w:val="00C32E7F"/>
    <w:rsid w:val="00C3326E"/>
    <w:rsid w:val="00C366F8"/>
    <w:rsid w:val="00C41AE0"/>
    <w:rsid w:val="00C41FBE"/>
    <w:rsid w:val="00C42D4D"/>
    <w:rsid w:val="00C46113"/>
    <w:rsid w:val="00C500C8"/>
    <w:rsid w:val="00C54C15"/>
    <w:rsid w:val="00C55740"/>
    <w:rsid w:val="00C55B4F"/>
    <w:rsid w:val="00C55EDF"/>
    <w:rsid w:val="00C56A9E"/>
    <w:rsid w:val="00C574CD"/>
    <w:rsid w:val="00C60FF2"/>
    <w:rsid w:val="00C624FA"/>
    <w:rsid w:val="00C627A3"/>
    <w:rsid w:val="00C6425F"/>
    <w:rsid w:val="00C67834"/>
    <w:rsid w:val="00C67F97"/>
    <w:rsid w:val="00C777B0"/>
    <w:rsid w:val="00C82D75"/>
    <w:rsid w:val="00C84778"/>
    <w:rsid w:val="00C871F9"/>
    <w:rsid w:val="00C942F1"/>
    <w:rsid w:val="00C94ADF"/>
    <w:rsid w:val="00C95640"/>
    <w:rsid w:val="00C969C4"/>
    <w:rsid w:val="00CA2FC4"/>
    <w:rsid w:val="00CA7F29"/>
    <w:rsid w:val="00CB1DDB"/>
    <w:rsid w:val="00CB2B11"/>
    <w:rsid w:val="00CC0CB2"/>
    <w:rsid w:val="00CC6704"/>
    <w:rsid w:val="00CD1A76"/>
    <w:rsid w:val="00CD2691"/>
    <w:rsid w:val="00CD3DA4"/>
    <w:rsid w:val="00CD701D"/>
    <w:rsid w:val="00CD7E06"/>
    <w:rsid w:val="00CE0F26"/>
    <w:rsid w:val="00CE1C50"/>
    <w:rsid w:val="00CE1E99"/>
    <w:rsid w:val="00CE3833"/>
    <w:rsid w:val="00CE3FAA"/>
    <w:rsid w:val="00CE5877"/>
    <w:rsid w:val="00CE65F2"/>
    <w:rsid w:val="00CE6A3C"/>
    <w:rsid w:val="00CE7178"/>
    <w:rsid w:val="00CF5311"/>
    <w:rsid w:val="00CF5931"/>
    <w:rsid w:val="00D0312A"/>
    <w:rsid w:val="00D06024"/>
    <w:rsid w:val="00D069EC"/>
    <w:rsid w:val="00D07930"/>
    <w:rsid w:val="00D07A0E"/>
    <w:rsid w:val="00D07DF2"/>
    <w:rsid w:val="00D1275C"/>
    <w:rsid w:val="00D13FC9"/>
    <w:rsid w:val="00D14463"/>
    <w:rsid w:val="00D15059"/>
    <w:rsid w:val="00D15945"/>
    <w:rsid w:val="00D22485"/>
    <w:rsid w:val="00D240D9"/>
    <w:rsid w:val="00D25005"/>
    <w:rsid w:val="00D25E1A"/>
    <w:rsid w:val="00D26C6A"/>
    <w:rsid w:val="00D2775E"/>
    <w:rsid w:val="00D319C0"/>
    <w:rsid w:val="00D33398"/>
    <w:rsid w:val="00D348B0"/>
    <w:rsid w:val="00D355C5"/>
    <w:rsid w:val="00D35AD3"/>
    <w:rsid w:val="00D35EDE"/>
    <w:rsid w:val="00D368D4"/>
    <w:rsid w:val="00D4687C"/>
    <w:rsid w:val="00D479C6"/>
    <w:rsid w:val="00D50FB7"/>
    <w:rsid w:val="00D50FBC"/>
    <w:rsid w:val="00D53DCD"/>
    <w:rsid w:val="00D57B61"/>
    <w:rsid w:val="00D605E6"/>
    <w:rsid w:val="00D60B86"/>
    <w:rsid w:val="00D62888"/>
    <w:rsid w:val="00D64A9F"/>
    <w:rsid w:val="00D70270"/>
    <w:rsid w:val="00D7301F"/>
    <w:rsid w:val="00D74DF1"/>
    <w:rsid w:val="00D75A80"/>
    <w:rsid w:val="00D90C2A"/>
    <w:rsid w:val="00D97C21"/>
    <w:rsid w:val="00DA36C0"/>
    <w:rsid w:val="00DA51E0"/>
    <w:rsid w:val="00DA55DF"/>
    <w:rsid w:val="00DA58B0"/>
    <w:rsid w:val="00DB5FB8"/>
    <w:rsid w:val="00DC035F"/>
    <w:rsid w:val="00DC0B72"/>
    <w:rsid w:val="00DC0CBC"/>
    <w:rsid w:val="00DC1FB5"/>
    <w:rsid w:val="00DC2B75"/>
    <w:rsid w:val="00DC2C5E"/>
    <w:rsid w:val="00DC49EB"/>
    <w:rsid w:val="00DD0271"/>
    <w:rsid w:val="00DD3511"/>
    <w:rsid w:val="00DD5036"/>
    <w:rsid w:val="00DE02D0"/>
    <w:rsid w:val="00DE0E81"/>
    <w:rsid w:val="00DE5CA0"/>
    <w:rsid w:val="00DE7A7F"/>
    <w:rsid w:val="00DF0098"/>
    <w:rsid w:val="00DF0FD8"/>
    <w:rsid w:val="00DF2F26"/>
    <w:rsid w:val="00DF42A7"/>
    <w:rsid w:val="00DF523A"/>
    <w:rsid w:val="00DF683E"/>
    <w:rsid w:val="00E00054"/>
    <w:rsid w:val="00E01779"/>
    <w:rsid w:val="00E01ABA"/>
    <w:rsid w:val="00E10437"/>
    <w:rsid w:val="00E126F4"/>
    <w:rsid w:val="00E12A1A"/>
    <w:rsid w:val="00E17134"/>
    <w:rsid w:val="00E17ED8"/>
    <w:rsid w:val="00E213A1"/>
    <w:rsid w:val="00E21702"/>
    <w:rsid w:val="00E23626"/>
    <w:rsid w:val="00E31D13"/>
    <w:rsid w:val="00E33C6C"/>
    <w:rsid w:val="00E34410"/>
    <w:rsid w:val="00E358DB"/>
    <w:rsid w:val="00E371B5"/>
    <w:rsid w:val="00E40B2B"/>
    <w:rsid w:val="00E40F0D"/>
    <w:rsid w:val="00E42876"/>
    <w:rsid w:val="00E45DDC"/>
    <w:rsid w:val="00E4739F"/>
    <w:rsid w:val="00E50125"/>
    <w:rsid w:val="00E5352D"/>
    <w:rsid w:val="00E5409B"/>
    <w:rsid w:val="00E54BC7"/>
    <w:rsid w:val="00E56ECB"/>
    <w:rsid w:val="00E614D0"/>
    <w:rsid w:val="00E6364F"/>
    <w:rsid w:val="00E638F0"/>
    <w:rsid w:val="00E65465"/>
    <w:rsid w:val="00E661A0"/>
    <w:rsid w:val="00E676AB"/>
    <w:rsid w:val="00E70341"/>
    <w:rsid w:val="00E70BDB"/>
    <w:rsid w:val="00E72221"/>
    <w:rsid w:val="00E8085F"/>
    <w:rsid w:val="00E828E6"/>
    <w:rsid w:val="00E8382A"/>
    <w:rsid w:val="00E876AF"/>
    <w:rsid w:val="00E9026F"/>
    <w:rsid w:val="00E926B8"/>
    <w:rsid w:val="00E941FC"/>
    <w:rsid w:val="00E94B79"/>
    <w:rsid w:val="00E951B1"/>
    <w:rsid w:val="00E955F1"/>
    <w:rsid w:val="00EA391C"/>
    <w:rsid w:val="00EA4154"/>
    <w:rsid w:val="00EA5D00"/>
    <w:rsid w:val="00EA68DF"/>
    <w:rsid w:val="00EA69DA"/>
    <w:rsid w:val="00EB00B8"/>
    <w:rsid w:val="00EB3CCD"/>
    <w:rsid w:val="00EB53A6"/>
    <w:rsid w:val="00EB5BDB"/>
    <w:rsid w:val="00EB6FC3"/>
    <w:rsid w:val="00EB7A46"/>
    <w:rsid w:val="00EC38E3"/>
    <w:rsid w:val="00EC4210"/>
    <w:rsid w:val="00EC6FCA"/>
    <w:rsid w:val="00EC73EA"/>
    <w:rsid w:val="00ED0F46"/>
    <w:rsid w:val="00ED29D7"/>
    <w:rsid w:val="00ED4114"/>
    <w:rsid w:val="00ED474B"/>
    <w:rsid w:val="00ED4BF5"/>
    <w:rsid w:val="00EE2CD4"/>
    <w:rsid w:val="00EE3AFF"/>
    <w:rsid w:val="00EE48AD"/>
    <w:rsid w:val="00EE766D"/>
    <w:rsid w:val="00EE7A83"/>
    <w:rsid w:val="00EF261B"/>
    <w:rsid w:val="00EF34ED"/>
    <w:rsid w:val="00EF4BFC"/>
    <w:rsid w:val="00EF506A"/>
    <w:rsid w:val="00EF526B"/>
    <w:rsid w:val="00EF5286"/>
    <w:rsid w:val="00EF5CFC"/>
    <w:rsid w:val="00EF6DB4"/>
    <w:rsid w:val="00EF6DCF"/>
    <w:rsid w:val="00EF745F"/>
    <w:rsid w:val="00F019FD"/>
    <w:rsid w:val="00F033B3"/>
    <w:rsid w:val="00F055B0"/>
    <w:rsid w:val="00F06C85"/>
    <w:rsid w:val="00F10012"/>
    <w:rsid w:val="00F1179A"/>
    <w:rsid w:val="00F12C9A"/>
    <w:rsid w:val="00F1324B"/>
    <w:rsid w:val="00F17044"/>
    <w:rsid w:val="00F171A5"/>
    <w:rsid w:val="00F25AC8"/>
    <w:rsid w:val="00F26106"/>
    <w:rsid w:val="00F37099"/>
    <w:rsid w:val="00F3794B"/>
    <w:rsid w:val="00F42405"/>
    <w:rsid w:val="00F42B7D"/>
    <w:rsid w:val="00F42D3A"/>
    <w:rsid w:val="00F43517"/>
    <w:rsid w:val="00F43C1D"/>
    <w:rsid w:val="00F448C4"/>
    <w:rsid w:val="00F46F2C"/>
    <w:rsid w:val="00F470F7"/>
    <w:rsid w:val="00F47D43"/>
    <w:rsid w:val="00F51763"/>
    <w:rsid w:val="00F54781"/>
    <w:rsid w:val="00F56E74"/>
    <w:rsid w:val="00F61415"/>
    <w:rsid w:val="00F631B5"/>
    <w:rsid w:val="00F632CB"/>
    <w:rsid w:val="00F66D69"/>
    <w:rsid w:val="00F7149F"/>
    <w:rsid w:val="00F72E1E"/>
    <w:rsid w:val="00F736F1"/>
    <w:rsid w:val="00F837D1"/>
    <w:rsid w:val="00F91050"/>
    <w:rsid w:val="00F91154"/>
    <w:rsid w:val="00F949B5"/>
    <w:rsid w:val="00F973F4"/>
    <w:rsid w:val="00FA0872"/>
    <w:rsid w:val="00FA24CD"/>
    <w:rsid w:val="00FA3258"/>
    <w:rsid w:val="00FA32AA"/>
    <w:rsid w:val="00FA3CA2"/>
    <w:rsid w:val="00FA56EC"/>
    <w:rsid w:val="00FA6BCC"/>
    <w:rsid w:val="00FB0932"/>
    <w:rsid w:val="00FB1FD3"/>
    <w:rsid w:val="00FB67BF"/>
    <w:rsid w:val="00FC0167"/>
    <w:rsid w:val="00FC1D55"/>
    <w:rsid w:val="00FC2AB5"/>
    <w:rsid w:val="00FC370F"/>
    <w:rsid w:val="00FC4D3E"/>
    <w:rsid w:val="00FD072F"/>
    <w:rsid w:val="00FD1867"/>
    <w:rsid w:val="00FD2B62"/>
    <w:rsid w:val="00FD4543"/>
    <w:rsid w:val="00FD6411"/>
    <w:rsid w:val="00FE242C"/>
    <w:rsid w:val="00FE2510"/>
    <w:rsid w:val="00FE3D4C"/>
    <w:rsid w:val="00FE4F12"/>
    <w:rsid w:val="00FE57E5"/>
    <w:rsid w:val="00FF2241"/>
    <w:rsid w:val="00FF3723"/>
    <w:rsid w:val="00FF6F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02B59"/>
  <w15:chartTrackingRefBased/>
  <w15:docId w15:val="{A3284F3D-C2C6-4B39-8A0E-7E578501B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Debesliotekstas">
    <w:name w:val="Balloon Text"/>
    <w:basedOn w:val="prastasis"/>
    <w:semiHidden/>
    <w:rsid w:val="00352AD1"/>
    <w:rPr>
      <w:rFonts w:ascii="Tahoma" w:hAnsi="Tahoma" w:cs="Tahoma"/>
      <w:sz w:val="16"/>
      <w:szCs w:val="16"/>
    </w:rPr>
  </w:style>
  <w:style w:type="character" w:styleId="Puslapionumeris">
    <w:name w:val="page number"/>
    <w:basedOn w:val="Numatytasispastraiposriftas"/>
    <w:rsid w:val="00310BF6"/>
  </w:style>
  <w:style w:type="character" w:styleId="Emfaz">
    <w:name w:val="Emphasis"/>
    <w:qFormat/>
    <w:rsid w:val="00AA07B4"/>
    <w:rPr>
      <w:i/>
      <w:iCs/>
    </w:rPr>
  </w:style>
  <w:style w:type="paragraph" w:styleId="Betarp">
    <w:name w:val="No Spacing"/>
    <w:rsid w:val="00A17F88"/>
    <w:pPr>
      <w:suppressAutoHyphens/>
      <w:autoSpaceDN w:val="0"/>
      <w:textAlignment w:val="baseline"/>
    </w:pPr>
    <w:rPr>
      <w:rFonts w:ascii="Calibri" w:eastAsia="Calibri" w:hAnsi="Calibri" w:cs="Tahoma"/>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50724">
      <w:bodyDiv w:val="1"/>
      <w:marLeft w:val="0"/>
      <w:marRight w:val="0"/>
      <w:marTop w:val="0"/>
      <w:marBottom w:val="0"/>
      <w:divBdr>
        <w:top w:val="none" w:sz="0" w:space="0" w:color="auto"/>
        <w:left w:val="none" w:sz="0" w:space="0" w:color="auto"/>
        <w:bottom w:val="none" w:sz="0" w:space="0" w:color="auto"/>
        <w:right w:val="none" w:sz="0" w:space="0" w:color="auto"/>
      </w:divBdr>
      <w:divsChild>
        <w:div w:id="130172206">
          <w:marLeft w:val="0"/>
          <w:marRight w:val="0"/>
          <w:marTop w:val="0"/>
          <w:marBottom w:val="0"/>
          <w:divBdr>
            <w:top w:val="none" w:sz="0" w:space="0" w:color="auto"/>
            <w:left w:val="none" w:sz="0" w:space="0" w:color="auto"/>
            <w:bottom w:val="none" w:sz="0" w:space="0" w:color="auto"/>
            <w:right w:val="none" w:sz="0" w:space="0" w:color="auto"/>
          </w:divBdr>
        </w:div>
      </w:divsChild>
    </w:div>
    <w:div w:id="604656990">
      <w:bodyDiv w:val="1"/>
      <w:marLeft w:val="0"/>
      <w:marRight w:val="0"/>
      <w:marTop w:val="0"/>
      <w:marBottom w:val="0"/>
      <w:divBdr>
        <w:top w:val="none" w:sz="0" w:space="0" w:color="auto"/>
        <w:left w:val="none" w:sz="0" w:space="0" w:color="auto"/>
        <w:bottom w:val="none" w:sz="0" w:space="0" w:color="auto"/>
        <w:right w:val="none" w:sz="0" w:space="0" w:color="auto"/>
      </w:divBdr>
    </w:div>
    <w:div w:id="630400206">
      <w:bodyDiv w:val="1"/>
      <w:marLeft w:val="0"/>
      <w:marRight w:val="0"/>
      <w:marTop w:val="0"/>
      <w:marBottom w:val="0"/>
      <w:divBdr>
        <w:top w:val="none" w:sz="0" w:space="0" w:color="auto"/>
        <w:left w:val="none" w:sz="0" w:space="0" w:color="auto"/>
        <w:bottom w:val="none" w:sz="0" w:space="0" w:color="auto"/>
        <w:right w:val="none" w:sz="0" w:space="0" w:color="auto"/>
      </w:divBdr>
    </w:div>
    <w:div w:id="1531650764">
      <w:bodyDiv w:val="1"/>
      <w:marLeft w:val="0"/>
      <w:marRight w:val="0"/>
      <w:marTop w:val="0"/>
      <w:marBottom w:val="0"/>
      <w:divBdr>
        <w:top w:val="none" w:sz="0" w:space="0" w:color="auto"/>
        <w:left w:val="none" w:sz="0" w:space="0" w:color="auto"/>
        <w:bottom w:val="none" w:sz="0" w:space="0" w:color="auto"/>
        <w:right w:val="none" w:sz="0" w:space="0" w:color="auto"/>
      </w:divBdr>
      <w:divsChild>
        <w:div w:id="468015449">
          <w:marLeft w:val="0"/>
          <w:marRight w:val="0"/>
          <w:marTop w:val="0"/>
          <w:marBottom w:val="0"/>
          <w:divBdr>
            <w:top w:val="none" w:sz="0" w:space="0" w:color="auto"/>
            <w:left w:val="none" w:sz="0" w:space="0" w:color="auto"/>
            <w:bottom w:val="none" w:sz="0" w:space="0" w:color="auto"/>
            <w:right w:val="none" w:sz="0" w:space="0" w:color="auto"/>
          </w:divBdr>
        </w:div>
        <w:div w:id="1729037483">
          <w:marLeft w:val="0"/>
          <w:marRight w:val="0"/>
          <w:marTop w:val="0"/>
          <w:marBottom w:val="0"/>
          <w:divBdr>
            <w:top w:val="none" w:sz="0" w:space="0" w:color="auto"/>
            <w:left w:val="none" w:sz="0" w:space="0" w:color="auto"/>
            <w:bottom w:val="none" w:sz="0" w:space="0" w:color="auto"/>
            <w:right w:val="none" w:sz="0" w:space="0" w:color="auto"/>
          </w:divBdr>
        </w:div>
      </w:divsChild>
    </w:div>
    <w:div w:id="1813594355">
      <w:bodyDiv w:val="1"/>
      <w:marLeft w:val="0"/>
      <w:marRight w:val="0"/>
      <w:marTop w:val="0"/>
      <w:marBottom w:val="0"/>
      <w:divBdr>
        <w:top w:val="none" w:sz="0" w:space="0" w:color="auto"/>
        <w:left w:val="none" w:sz="0" w:space="0" w:color="auto"/>
        <w:bottom w:val="none" w:sz="0" w:space="0" w:color="auto"/>
        <w:right w:val="none" w:sz="0" w:space="0" w:color="auto"/>
      </w:divBdr>
      <w:divsChild>
        <w:div w:id="1083067363">
          <w:marLeft w:val="0"/>
          <w:marRight w:val="0"/>
          <w:marTop w:val="0"/>
          <w:marBottom w:val="0"/>
          <w:divBdr>
            <w:top w:val="none" w:sz="0" w:space="0" w:color="auto"/>
            <w:left w:val="none" w:sz="0" w:space="0" w:color="auto"/>
            <w:bottom w:val="none" w:sz="0" w:space="0" w:color="auto"/>
            <w:right w:val="none" w:sz="0" w:space="0" w:color="auto"/>
          </w:divBdr>
        </w:div>
      </w:divsChild>
    </w:div>
    <w:div w:id="2060082769">
      <w:bodyDiv w:val="1"/>
      <w:marLeft w:val="0"/>
      <w:marRight w:val="0"/>
      <w:marTop w:val="0"/>
      <w:marBottom w:val="0"/>
      <w:divBdr>
        <w:top w:val="none" w:sz="0" w:space="0" w:color="auto"/>
        <w:left w:val="none" w:sz="0" w:space="0" w:color="auto"/>
        <w:bottom w:val="none" w:sz="0" w:space="0" w:color="auto"/>
        <w:right w:val="none" w:sz="0" w:space="0" w:color="auto"/>
      </w:divBdr>
      <w:divsChild>
        <w:div w:id="766076628">
          <w:marLeft w:val="0"/>
          <w:marRight w:val="0"/>
          <w:marTop w:val="0"/>
          <w:marBottom w:val="0"/>
          <w:divBdr>
            <w:top w:val="none" w:sz="0" w:space="0" w:color="auto"/>
            <w:left w:val="none" w:sz="0" w:space="0" w:color="auto"/>
            <w:bottom w:val="none" w:sz="0" w:space="0" w:color="auto"/>
            <w:right w:val="none" w:sz="0" w:space="0" w:color="auto"/>
          </w:divBdr>
          <w:divsChild>
            <w:div w:id="829060612">
              <w:marLeft w:val="0"/>
              <w:marRight w:val="0"/>
              <w:marTop w:val="0"/>
              <w:marBottom w:val="0"/>
              <w:divBdr>
                <w:top w:val="none" w:sz="0" w:space="0" w:color="auto"/>
                <w:left w:val="none" w:sz="0" w:space="0" w:color="auto"/>
                <w:bottom w:val="none" w:sz="0" w:space="0" w:color="auto"/>
                <w:right w:val="none" w:sz="0" w:space="0" w:color="auto"/>
              </w:divBdr>
              <w:divsChild>
                <w:div w:id="182473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384a6837cde64ea88bcc8d1a7f4834f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384a6837cde64ea88bcc8d1a7f4834ff</Template>
  <TotalTime>0</TotalTime>
  <Pages>9</Pages>
  <Words>11363</Words>
  <Characters>6477</Characters>
  <Application>Microsoft Office Word</Application>
  <DocSecurity>0</DocSecurity>
  <Lines>53</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2026-01-14</Manager>
  <Company>KANCELIARIJA</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2026 metų renginių Ignalinos rajono savivaldybėje plano patvirtinimo</dc:title>
  <dc:subject>V1-14</dc:subject>
  <dc:creator>IGNALINOS RAJONO SAVIVALDYBĖS MERAS</dc:creator>
  <cp:keywords/>
  <cp:lastModifiedBy>Rasa Guogienė</cp:lastModifiedBy>
  <cp:revision>2</cp:revision>
  <cp:lastPrinted>2018-11-22T14:30:00Z</cp:lastPrinted>
  <dcterms:created xsi:type="dcterms:W3CDTF">2026-02-12T09:19:00Z</dcterms:created>
  <dcterms:modified xsi:type="dcterms:W3CDTF">2026-02-12T09:19:00Z</dcterms:modified>
  <cp:category>Potvarkis</cp:category>
</cp:coreProperties>
</file>