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C1353" w14:textId="77777777" w:rsidR="008600F3" w:rsidRPr="006B583D" w:rsidRDefault="008600F3" w:rsidP="00E63960">
      <w:pPr>
        <w:shd w:val="clear" w:color="auto" w:fill="FFFFFF"/>
        <w:rPr>
          <w:color w:val="000000"/>
          <w:spacing w:val="-1"/>
          <w:szCs w:val="24"/>
        </w:rPr>
      </w:pPr>
    </w:p>
    <w:p w14:paraId="269BFD9E" w14:textId="77777777" w:rsidR="00347ECB" w:rsidRPr="0056278B" w:rsidRDefault="00347ECB" w:rsidP="00347ECB">
      <w:pPr>
        <w:jc w:val="center"/>
        <w:rPr>
          <w:b/>
          <w:bCs/>
          <w:szCs w:val="24"/>
        </w:rPr>
      </w:pPr>
      <w:r w:rsidRPr="0056278B">
        <w:rPr>
          <w:b/>
          <w:bCs/>
          <w:color w:val="000000"/>
          <w:szCs w:val="24"/>
          <w:lang w:eastAsia="lt-LT"/>
        </w:rPr>
        <w:t>IGNALINOS RAJONO SAVIVALDYBĖS TERITORIJOJE ESANČIO APLEISTO AR NEPRIŽIŪRIMO NEKILNOJAMOJO TURTO SĄRAŠAS</w:t>
      </w:r>
    </w:p>
    <w:p w14:paraId="495D6676" w14:textId="77777777" w:rsidR="00347ECB" w:rsidRPr="006B583D" w:rsidRDefault="00347ECB" w:rsidP="00347ECB">
      <w:pPr>
        <w:jc w:val="center"/>
        <w:rPr>
          <w:color w:val="000000"/>
          <w:szCs w:val="24"/>
          <w:lang w:eastAsia="lt-LT"/>
        </w:rPr>
      </w:pPr>
    </w:p>
    <w:tbl>
      <w:tblPr>
        <w:tblW w:w="7904" w:type="dxa"/>
        <w:jc w:val="center"/>
        <w:tblLook w:val="04A0" w:firstRow="1" w:lastRow="0" w:firstColumn="1" w:lastColumn="0" w:noHBand="0" w:noVBand="1"/>
      </w:tblPr>
      <w:tblGrid>
        <w:gridCol w:w="564"/>
        <w:gridCol w:w="2550"/>
        <w:gridCol w:w="2664"/>
        <w:gridCol w:w="2126"/>
      </w:tblGrid>
      <w:tr w:rsidR="00BE35CE" w:rsidRPr="006B583D" w14:paraId="6B712E5C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086B6" w14:textId="77777777" w:rsidR="00BE35CE" w:rsidRPr="006B583D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B583D">
              <w:rPr>
                <w:szCs w:val="24"/>
                <w:lang w:eastAsia="lt-LT"/>
              </w:rPr>
              <w:t>Eil. Nr.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CBB00" w14:textId="77777777" w:rsidR="00BE35CE" w:rsidRPr="006B583D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B583D">
              <w:rPr>
                <w:szCs w:val="24"/>
                <w:lang w:eastAsia="lt-LT"/>
              </w:rPr>
              <w:t>Statinio pavadinimas, paskirtis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EC265" w14:textId="77777777" w:rsidR="00BE35CE" w:rsidRPr="006B583D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B583D">
              <w:rPr>
                <w:szCs w:val="24"/>
                <w:lang w:eastAsia="lt-LT"/>
              </w:rPr>
              <w:t>Statinio adresas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3F86617" w14:textId="77777777" w:rsidR="00BE35CE" w:rsidRPr="006B583D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B583D">
              <w:rPr>
                <w:szCs w:val="24"/>
                <w:lang w:eastAsia="lt-LT"/>
              </w:rPr>
              <w:t>Unikalus Nr.</w:t>
            </w:r>
          </w:p>
        </w:tc>
      </w:tr>
      <w:tr w:rsidR="00BE35CE" w:rsidRPr="000C3905" w14:paraId="18261512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5F582" w14:textId="4D9813D2" w:rsidR="00BE35C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78D6" w14:textId="14369BC6" w:rsidR="00BE35CE" w:rsidRPr="000C3905" w:rsidRDefault="00DF73C3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val="en-US" w:eastAsia="lt-LT"/>
              </w:rPr>
              <w:t xml:space="preserve">Pastatas - </w:t>
            </w:r>
            <w:r w:rsidR="009043BA">
              <w:rPr>
                <w:szCs w:val="24"/>
                <w:lang w:val="en-US" w:eastAsia="lt-LT"/>
              </w:rPr>
              <w:t>Pirtis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05FEB" w14:textId="574B749B" w:rsidR="00BE35CE" w:rsidRPr="000C3905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 xml:space="preserve">Ignalina, </w:t>
            </w:r>
            <w:r w:rsidR="009043BA">
              <w:rPr>
                <w:szCs w:val="24"/>
                <w:lang w:eastAsia="lt-LT"/>
              </w:rPr>
              <w:t>Gėlių g. 13A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FDEF9E8" w14:textId="55008D64" w:rsidR="00BE35CE" w:rsidRPr="000C3905" w:rsidRDefault="009043BA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val="en-US" w:eastAsia="lt-LT"/>
              </w:rPr>
              <w:t>4598-5004-3012</w:t>
            </w:r>
          </w:p>
        </w:tc>
      </w:tr>
      <w:tr w:rsidR="006B5334" w:rsidRPr="000C3905" w14:paraId="18EDB333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AEC1A" w14:textId="119336EC" w:rsidR="006B5334" w:rsidRPr="000C3905" w:rsidRDefault="006B5334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0548B" w14:textId="0213BCFF" w:rsidR="006B5334" w:rsidRPr="000C3905" w:rsidRDefault="006B5334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rPr>
                <w:szCs w:val="24"/>
                <w:lang w:val="en-US" w:eastAsia="lt-LT"/>
              </w:rPr>
              <w:t>Pastatas - Garažas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8540E" w14:textId="17FD5BF5" w:rsidR="006B5334" w:rsidRPr="006B5334" w:rsidRDefault="006B5334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B5334">
              <w:rPr>
                <w:szCs w:val="24"/>
                <w:lang w:eastAsia="lt-LT"/>
              </w:rPr>
              <w:t>Ignalina, Smėlio g. 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B5D64B9" w14:textId="0C1D0ABE" w:rsidR="006B5334" w:rsidRDefault="006B5334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6B5334">
              <w:rPr>
                <w:szCs w:val="24"/>
                <w:lang w:eastAsia="lt-LT"/>
              </w:rPr>
              <w:t>4594-0006-1017</w:t>
            </w:r>
          </w:p>
        </w:tc>
      </w:tr>
      <w:tr w:rsidR="00BE35CE" w:rsidRPr="000C3905" w14:paraId="16379493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AB0A8" w14:textId="1C149DE6" w:rsidR="00BE35CE" w:rsidRPr="000C3905" w:rsidRDefault="006B5334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</w:t>
            </w:r>
            <w:r w:rsidR="00F22EC9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80509" w14:textId="7EAF114B" w:rsidR="00BE35CE" w:rsidRPr="000C3905" w:rsidRDefault="00BE35CE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val="en-US" w:eastAsia="lt-LT"/>
              </w:rPr>
              <w:t xml:space="preserve">Pastatas </w:t>
            </w:r>
            <w:r w:rsidR="009043BA">
              <w:rPr>
                <w:szCs w:val="24"/>
                <w:lang w:val="en-US" w:eastAsia="lt-LT"/>
              </w:rPr>
              <w:t>–</w:t>
            </w:r>
            <w:r w:rsidRPr="000C3905">
              <w:rPr>
                <w:szCs w:val="24"/>
                <w:lang w:val="en-US" w:eastAsia="lt-LT"/>
              </w:rPr>
              <w:t xml:space="preserve"> </w:t>
            </w:r>
            <w:r w:rsidR="009043BA">
              <w:rPr>
                <w:szCs w:val="24"/>
                <w:lang w:val="en-US" w:eastAsia="lt-LT"/>
              </w:rPr>
              <w:t>Prekybos būdelė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5E23F" w14:textId="7F9DA9BB" w:rsidR="00BE35CE" w:rsidRPr="000C3905" w:rsidRDefault="009043BA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Ignalina, Laisvės g. 42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C077C48" w14:textId="16A9F49E" w:rsidR="00BE35CE" w:rsidRPr="009043BA" w:rsidRDefault="009043BA" w:rsidP="00673637">
            <w:pPr>
              <w:spacing w:line="276" w:lineRule="atLeast"/>
              <w:rPr>
                <w:sz w:val="22"/>
                <w:szCs w:val="22"/>
                <w:lang w:eastAsia="lt-LT"/>
              </w:rPr>
            </w:pPr>
            <w:r w:rsidRPr="009043BA">
              <w:rPr>
                <w:color w:val="333333"/>
                <w:sz w:val="22"/>
                <w:szCs w:val="22"/>
              </w:rPr>
              <w:t>4564-0004-5016:0002</w:t>
            </w:r>
          </w:p>
        </w:tc>
      </w:tr>
      <w:tr w:rsidR="00177A88" w:rsidRPr="000C3905" w14:paraId="12C32BED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04EE0" w14:textId="31C5B0DA" w:rsidR="00177A88" w:rsidRPr="000C3905" w:rsidRDefault="006B5334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EC7F5" w14:textId="0085CB50" w:rsidR="00177A88" w:rsidRPr="000C3905" w:rsidRDefault="00177A88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Pr="00177A8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</w:t>
            </w:r>
            <w:r w:rsidRPr="00177A88">
              <w:rPr>
                <w:szCs w:val="24"/>
                <w:lang w:eastAsia="lt-LT"/>
              </w:rPr>
              <w:t>Gamybinis - buitinis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9E104" w14:textId="33E1011D" w:rsidR="00177A88" w:rsidRPr="00177A88" w:rsidRDefault="00177A88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177A88">
              <w:rPr>
                <w:szCs w:val="24"/>
                <w:lang w:eastAsia="lt-LT"/>
              </w:rPr>
              <w:t>Ignalina, Turistų g. 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7BCA1637" w14:textId="56D68B47" w:rsidR="00177A88" w:rsidRPr="00177A88" w:rsidRDefault="00177A88" w:rsidP="00673637">
            <w:pPr>
              <w:spacing w:line="276" w:lineRule="atLeast"/>
              <w:rPr>
                <w:color w:val="333333"/>
                <w:sz w:val="22"/>
                <w:szCs w:val="22"/>
              </w:rPr>
            </w:pPr>
            <w:r w:rsidRPr="00177A88">
              <w:rPr>
                <w:color w:val="333333"/>
                <w:sz w:val="22"/>
                <w:szCs w:val="22"/>
              </w:rPr>
              <w:t>4597-9004-1010</w:t>
            </w:r>
          </w:p>
        </w:tc>
      </w:tr>
      <w:tr w:rsidR="00A001FD" w:rsidRPr="000C3905" w14:paraId="4E706868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DCB65" w14:textId="11B3A082" w:rsidR="00A001FD" w:rsidRPr="000C3905" w:rsidRDefault="006B5334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</w:t>
            </w:r>
            <w:r w:rsidR="00F22EC9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09F22" w14:textId="1D45F202" w:rsidR="00A001FD" w:rsidRPr="000C3905" w:rsidRDefault="007D29F2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 V</w:t>
            </w:r>
            <w:r w:rsidR="00CF4F78">
              <w:rPr>
                <w:szCs w:val="24"/>
                <w:lang w:val="en-US" w:eastAsia="lt-LT"/>
              </w:rPr>
              <w:t>algykla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A902D" w14:textId="77777777" w:rsidR="00B51F09" w:rsidRPr="0068437E" w:rsidRDefault="00B51F09" w:rsidP="00B51F09">
            <w:pPr>
              <w:rPr>
                <w:color w:val="000000" w:themeColor="text1"/>
              </w:rPr>
            </w:pPr>
            <w:r w:rsidRPr="0068437E">
              <w:rPr>
                <w:color w:val="000000" w:themeColor="text1"/>
              </w:rPr>
              <w:t>Švedriškės k., Bažnyčios g. 22,</w:t>
            </w:r>
          </w:p>
          <w:p w14:paraId="2485B318" w14:textId="583A0961" w:rsidR="00A001FD" w:rsidRPr="000C3905" w:rsidRDefault="00B51F09" w:rsidP="00B51F09">
            <w:pPr>
              <w:spacing w:line="276" w:lineRule="atLeast"/>
              <w:rPr>
                <w:szCs w:val="24"/>
                <w:lang w:eastAsia="lt-LT"/>
              </w:rPr>
            </w:pPr>
            <w:r w:rsidRPr="0068437E">
              <w:rPr>
                <w:color w:val="000000" w:themeColor="text1"/>
              </w:rPr>
              <w:t>Kazitiškio sen.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8346E18" w14:textId="77FFFBD7" w:rsidR="00A001FD" w:rsidRPr="000C3905" w:rsidRDefault="00C21258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C21258">
              <w:rPr>
                <w:szCs w:val="24"/>
                <w:lang w:eastAsia="lt-LT"/>
              </w:rPr>
              <w:t>4564-0005-0055</w:t>
            </w:r>
          </w:p>
        </w:tc>
      </w:tr>
      <w:tr w:rsidR="00454617" w:rsidRPr="000C3905" w14:paraId="698B9D9D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BB198" w14:textId="2039BC8A" w:rsidR="00454617" w:rsidRPr="000C3905" w:rsidRDefault="006B5334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</w:t>
            </w:r>
            <w:r w:rsidR="00F22EC9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8D7E0" w14:textId="261FDA4A" w:rsidR="00454617" w:rsidRPr="000C3905" w:rsidRDefault="00236E25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 xml:space="preserve">Pastatas - </w:t>
            </w:r>
            <w:r w:rsidR="00B51F09">
              <w:rPr>
                <w:szCs w:val="24"/>
                <w:lang w:val="en-US" w:eastAsia="lt-LT"/>
              </w:rPr>
              <w:t>D</w:t>
            </w:r>
            <w:r w:rsidR="00B51F09" w:rsidRPr="0068437E">
              <w:rPr>
                <w:color w:val="000000" w:themeColor="text1"/>
                <w:lang w:eastAsia="lt-LT"/>
              </w:rPr>
              <w:t>irbtuvės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EAD67" w14:textId="68FBE35E" w:rsidR="00454617" w:rsidRPr="00B51F09" w:rsidRDefault="00B51F09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68437E">
              <w:rPr>
                <w:color w:val="000000" w:themeColor="text1"/>
              </w:rPr>
              <w:t>Jakėnų k., Salako g. 8, Kazitiškio sen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45AF1A2A" w14:textId="7C7D7048" w:rsidR="00454617" w:rsidRPr="000C3905" w:rsidRDefault="00B51F09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B51F09">
              <w:rPr>
                <w:szCs w:val="24"/>
                <w:lang w:eastAsia="lt-LT"/>
              </w:rPr>
              <w:t>4400-0600-3590</w:t>
            </w:r>
          </w:p>
        </w:tc>
      </w:tr>
      <w:tr w:rsidR="00454617" w:rsidRPr="000C3905" w14:paraId="77600275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1141B" w14:textId="1D1B5C37" w:rsidR="00454617" w:rsidRPr="000C3905" w:rsidRDefault="006B5334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7</w:t>
            </w:r>
            <w:r w:rsidR="00F22EC9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D2DC6" w14:textId="4FFA2E6E" w:rsidR="00454617" w:rsidRPr="000C3905" w:rsidRDefault="00033577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 xml:space="preserve">Pastatas - </w:t>
            </w:r>
            <w:r w:rsidR="00CB2377">
              <w:rPr>
                <w:szCs w:val="24"/>
                <w:lang w:val="en-US" w:eastAsia="lt-LT"/>
              </w:rPr>
              <w:t>Mokytojų</w:t>
            </w:r>
            <w:r w:rsidRPr="000C3905">
              <w:rPr>
                <w:szCs w:val="24"/>
                <w:lang w:val="en-US" w:eastAsia="lt-LT"/>
              </w:rPr>
              <w:t xml:space="preserve"> namas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1AFDD" w14:textId="2AC42A4B" w:rsidR="00454617" w:rsidRPr="00CB2377" w:rsidRDefault="00CB2377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CB2377">
              <w:rPr>
                <w:color w:val="000000" w:themeColor="text1"/>
              </w:rPr>
              <w:t>Kazitiškio k., Parko g.12, Kazitiškio sen.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6AD48E32" w14:textId="38781864" w:rsidR="00454617" w:rsidRPr="000C3905" w:rsidRDefault="00CB2377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rPr>
                <w:szCs w:val="24"/>
                <w:lang w:val="pt-BR" w:eastAsia="lt-LT"/>
              </w:rPr>
              <w:t>4400-0619-4207</w:t>
            </w:r>
          </w:p>
        </w:tc>
      </w:tr>
      <w:tr w:rsidR="00454617" w:rsidRPr="000C3905" w14:paraId="3275C7E9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E13F8" w14:textId="4151275F" w:rsidR="00454617" w:rsidRPr="000C3905" w:rsidRDefault="006B5334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8</w:t>
            </w:r>
            <w:r w:rsidR="00F22EC9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0EA09" w14:textId="0C230AF5" w:rsidR="00454617" w:rsidRPr="000C3905" w:rsidRDefault="00CB2377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>
              <w:rPr>
                <w:szCs w:val="24"/>
                <w:lang w:val="en-US" w:eastAsia="lt-LT"/>
              </w:rPr>
              <w:t xml:space="preserve"> Ferma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F260C" w14:textId="390630B5" w:rsidR="00454617" w:rsidRPr="000C3905" w:rsidRDefault="00CB2377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8437E">
              <w:rPr>
                <w:color w:val="000000" w:themeColor="text1"/>
                <w:lang w:val="en-AU" w:eastAsia="lt-LT"/>
              </w:rPr>
              <w:t>Klevų g.1, Bajorų I k., Kazitiškio sen.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1937ED7" w14:textId="00B3D385" w:rsidR="00454617" w:rsidRPr="000C3905" w:rsidRDefault="00CB2377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68437E">
              <w:rPr>
                <w:color w:val="000000" w:themeColor="text1"/>
                <w:lang w:val="en-AU" w:eastAsia="lt-LT"/>
              </w:rPr>
              <w:t>4400-0675-7985</w:t>
            </w:r>
          </w:p>
        </w:tc>
      </w:tr>
      <w:tr w:rsidR="00454617" w:rsidRPr="000C3905" w14:paraId="05140F1F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7BEE8" w14:textId="4419D27B" w:rsidR="00454617" w:rsidRPr="000C3905" w:rsidRDefault="006B5334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</w:t>
            </w:r>
            <w:r w:rsidR="00F22EC9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3AC96" w14:textId="3F18912C" w:rsidR="00454617" w:rsidRPr="000C3905" w:rsidRDefault="00CB2377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2C6843">
              <w:rPr>
                <w:szCs w:val="24"/>
                <w:lang w:val="en-US" w:eastAsia="lt-LT"/>
              </w:rPr>
              <w:t xml:space="preserve"> Mokykla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0DC52" w14:textId="18340E99" w:rsidR="00454617" w:rsidRPr="000C3905" w:rsidRDefault="002C6843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8437E">
              <w:rPr>
                <w:bCs/>
                <w:color w:val="000000"/>
              </w:rPr>
              <w:t>Grybėnų k., Dysnų g. 32, Kazitiškio sen.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47F109DC" w14:textId="2AF11DD7" w:rsidR="00454617" w:rsidRPr="002C6843" w:rsidRDefault="002C6843" w:rsidP="00673637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rPr>
                <w:szCs w:val="24"/>
                <w:lang w:val="pt-BR" w:eastAsia="lt-LT"/>
              </w:rPr>
              <w:t>4595-2002-5019</w:t>
            </w:r>
          </w:p>
        </w:tc>
      </w:tr>
      <w:tr w:rsidR="00454617" w:rsidRPr="000C3905" w14:paraId="57CFC32B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75A7F" w14:textId="35E699E1" w:rsidR="00454617" w:rsidRPr="000C3905" w:rsidRDefault="006B5334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10</w:t>
            </w:r>
            <w:r w:rsidR="00F22EC9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7898F" w14:textId="0D2464D9" w:rsidR="00454617" w:rsidRPr="000C3905" w:rsidRDefault="00CB2377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2C6843">
              <w:rPr>
                <w:szCs w:val="24"/>
                <w:lang w:val="en-US" w:eastAsia="lt-LT"/>
              </w:rPr>
              <w:t>Mokykla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52179" w14:textId="2E52C9D6" w:rsidR="00454617" w:rsidRPr="000C3905" w:rsidRDefault="002C6843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68437E">
              <w:rPr>
                <w:bCs/>
                <w:color w:val="000000"/>
              </w:rPr>
              <w:t>Grybėnų k., Dysnų g. 30, Kazitiškio sen.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F91CF70" w14:textId="4A87758D" w:rsidR="00454617" w:rsidRPr="000C3905" w:rsidRDefault="002C6843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rPr>
                <w:szCs w:val="24"/>
                <w:lang w:val="en-US" w:eastAsia="lt-LT"/>
              </w:rPr>
              <w:t>4595-2008-9015</w:t>
            </w:r>
          </w:p>
        </w:tc>
      </w:tr>
      <w:tr w:rsidR="0062389E" w:rsidRPr="000C3905" w14:paraId="37A393E8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ECE7D" w14:textId="1D9F418B" w:rsidR="0062389E" w:rsidRPr="000C3905" w:rsidRDefault="00177A88" w:rsidP="0067363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</w:t>
            </w:r>
            <w:r w:rsidR="006B5334">
              <w:rPr>
                <w:szCs w:val="24"/>
                <w:lang w:eastAsia="lt-LT"/>
              </w:rPr>
              <w:t>1</w:t>
            </w:r>
            <w:r w:rsidR="00F22EC9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47D03" w14:textId="00AB8B74" w:rsidR="0062389E" w:rsidRPr="000C3905" w:rsidRDefault="00CB2377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2C6843">
              <w:rPr>
                <w:szCs w:val="24"/>
                <w:lang w:val="en-US" w:eastAsia="lt-LT"/>
              </w:rPr>
              <w:t xml:space="preserve"> Įstaiga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CFE79" w14:textId="77777777" w:rsidR="002C6843" w:rsidRPr="00403D4D" w:rsidRDefault="002C6843" w:rsidP="002C6843">
            <w:r w:rsidRPr="00403D4D">
              <w:t>Grybėnų k Dysnų g.45</w:t>
            </w:r>
          </w:p>
          <w:p w14:paraId="47EC8945" w14:textId="136B5A13" w:rsidR="0062389E" w:rsidRPr="000C3905" w:rsidRDefault="002C6843" w:rsidP="002C6843">
            <w:pPr>
              <w:spacing w:line="276" w:lineRule="atLeast"/>
              <w:rPr>
                <w:szCs w:val="24"/>
                <w:lang w:val="en-US" w:eastAsia="lt-LT"/>
              </w:rPr>
            </w:pPr>
            <w:r w:rsidRPr="00403D4D">
              <w:rPr>
                <w:bCs/>
                <w:color w:val="000000"/>
              </w:rPr>
              <w:t>Kazitiškio sen.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585B0A36" w14:textId="184E1EB5" w:rsidR="0062389E" w:rsidRPr="000C3905" w:rsidRDefault="002C6843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rPr>
                <w:szCs w:val="24"/>
                <w:lang w:val="en-US" w:eastAsia="lt-LT"/>
              </w:rPr>
              <w:t>4597-4001-9014</w:t>
            </w:r>
          </w:p>
        </w:tc>
      </w:tr>
      <w:tr w:rsidR="0062389E" w:rsidRPr="000C3905" w14:paraId="0253A4E2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C357F" w14:textId="450C6F25" w:rsidR="0062389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</w:t>
            </w:r>
            <w:r w:rsidR="006B5334">
              <w:rPr>
                <w:szCs w:val="24"/>
                <w:lang w:eastAsia="lt-LT"/>
              </w:rPr>
              <w:t>2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D0946" w14:textId="45CAA44E" w:rsidR="0062389E" w:rsidRPr="000C3905" w:rsidRDefault="00CB2377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2C6843">
              <w:rPr>
                <w:szCs w:val="24"/>
                <w:lang w:val="en-US" w:eastAsia="lt-LT"/>
              </w:rPr>
              <w:t xml:space="preserve"> Kiaulidė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9AED9" w14:textId="70694FAB" w:rsidR="0062389E" w:rsidRPr="000C3905" w:rsidRDefault="002C6843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rPr>
                <w:color w:val="000000" w:themeColor="text1"/>
              </w:rPr>
              <w:t>Garšvinės k. 1, Kazitiškio sen.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7E5B4BE" w14:textId="114D7599" w:rsidR="0062389E" w:rsidRPr="000C3905" w:rsidRDefault="002C6843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rPr>
                <w:szCs w:val="24"/>
                <w:lang w:val="en-US" w:eastAsia="lt-LT"/>
              </w:rPr>
              <w:t>4400-3064-5735</w:t>
            </w:r>
          </w:p>
        </w:tc>
      </w:tr>
      <w:tr w:rsidR="0062389E" w:rsidRPr="000C3905" w14:paraId="02A27EA9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D3960" w14:textId="628E72E0" w:rsidR="0062389E" w:rsidRPr="000C3905" w:rsidRDefault="00F22EC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lastRenderedPageBreak/>
              <w:t>1</w:t>
            </w:r>
            <w:r w:rsidR="006B5334">
              <w:rPr>
                <w:szCs w:val="24"/>
                <w:lang w:eastAsia="lt-LT"/>
              </w:rPr>
              <w:t>3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F0C8A" w14:textId="7AF56182" w:rsidR="0062389E" w:rsidRPr="002C6843" w:rsidRDefault="00CB2377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2C6843">
              <w:rPr>
                <w:szCs w:val="24"/>
                <w:lang w:eastAsia="lt-LT"/>
              </w:rPr>
              <w:t>Pastatas -</w:t>
            </w:r>
            <w:r w:rsidR="002C6843" w:rsidRPr="002C6843">
              <w:rPr>
                <w:szCs w:val="24"/>
                <w:lang w:eastAsia="lt-LT"/>
              </w:rPr>
              <w:t>Sandėliai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5970C" w14:textId="77777777" w:rsidR="002C6843" w:rsidRDefault="002C6843" w:rsidP="002C6843">
            <w:pPr>
              <w:spacing w:line="270" w:lineRule="atLeast"/>
              <w:rPr>
                <w:color w:val="000000" w:themeColor="text1"/>
              </w:rPr>
            </w:pPr>
            <w:r w:rsidRPr="0068437E">
              <w:rPr>
                <w:color w:val="000000" w:themeColor="text1"/>
              </w:rPr>
              <w:t xml:space="preserve">Pašilės k. 5, </w:t>
            </w:r>
          </w:p>
          <w:p w14:paraId="0EE0DCEF" w14:textId="56D04807" w:rsidR="0062389E" w:rsidRPr="000C3905" w:rsidRDefault="002C6843" w:rsidP="002C6843">
            <w:pPr>
              <w:spacing w:line="276" w:lineRule="atLeast"/>
              <w:rPr>
                <w:szCs w:val="24"/>
                <w:lang w:val="en-US" w:eastAsia="lt-LT"/>
              </w:rPr>
            </w:pPr>
            <w:r w:rsidRPr="0068437E">
              <w:rPr>
                <w:color w:val="000000" w:themeColor="text1"/>
              </w:rPr>
              <w:t>Kazitiškio sen.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11079AF7" w14:textId="77777777" w:rsidR="0062389E" w:rsidRDefault="002C6843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rPr>
                <w:szCs w:val="24"/>
                <w:lang w:val="en-US" w:eastAsia="lt-LT"/>
              </w:rPr>
              <w:t>4596-3005-8011</w:t>
            </w:r>
          </w:p>
          <w:p w14:paraId="63886549" w14:textId="47EF4F53" w:rsidR="002C6843" w:rsidRPr="000C3905" w:rsidRDefault="002C6843" w:rsidP="00673637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rPr>
                <w:szCs w:val="24"/>
                <w:lang w:val="en-US" w:eastAsia="lt-LT"/>
              </w:rPr>
              <w:t>4596-3005-8022</w:t>
            </w:r>
          </w:p>
        </w:tc>
      </w:tr>
      <w:tr w:rsidR="00BD2D6B" w:rsidRPr="000C3905" w14:paraId="2C48FD71" w14:textId="77777777" w:rsidTr="00823DE6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450C3" w14:textId="7B8471BD" w:rsidR="00BD2D6B" w:rsidRPr="000C3905" w:rsidRDefault="00BD2D6B" w:rsidP="00BD2D6B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</w:t>
            </w:r>
            <w:r w:rsidR="006B5334">
              <w:rPr>
                <w:szCs w:val="24"/>
                <w:lang w:eastAsia="lt-LT"/>
              </w:rPr>
              <w:t>4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B1E69" w14:textId="1BD6B1A1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>
              <w:rPr>
                <w:szCs w:val="24"/>
                <w:lang w:val="en-US" w:eastAsia="lt-LT"/>
              </w:rPr>
              <w:t>Ferma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6642" w14:textId="62446C46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68437E">
              <w:rPr>
                <w:color w:val="000000" w:themeColor="text1"/>
              </w:rPr>
              <w:t>Petrikonių k. 3, Kazitiškio sen.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031A9BA" w14:textId="5CE0E630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rPr>
                <w:szCs w:val="24"/>
                <w:lang w:val="en-US" w:eastAsia="lt-LT"/>
              </w:rPr>
              <w:t>4400-2366-1394</w:t>
            </w:r>
          </w:p>
        </w:tc>
      </w:tr>
      <w:tr w:rsidR="00BD2D6B" w:rsidRPr="000C3905" w14:paraId="67D4811D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28EC0" w14:textId="2E953E23" w:rsidR="00BD2D6B" w:rsidRPr="000C3905" w:rsidRDefault="00BD2D6B" w:rsidP="00BD2D6B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</w:t>
            </w:r>
            <w:r w:rsidR="006B5334">
              <w:rPr>
                <w:szCs w:val="24"/>
                <w:lang w:eastAsia="lt-LT"/>
              </w:rPr>
              <w:t>5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B246E" w14:textId="18B3ECAB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>
              <w:rPr>
                <w:szCs w:val="24"/>
                <w:lang w:val="en-US" w:eastAsia="lt-LT"/>
              </w:rPr>
              <w:t xml:space="preserve"> Parduotuvė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17124" w14:textId="79ADF20C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4E7E97">
              <w:t>Dūkštas, Laisvės g.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9BE6279" w14:textId="5DDC4129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4E7E97">
              <w:t>4594-0009-4010</w:t>
            </w:r>
          </w:p>
        </w:tc>
      </w:tr>
      <w:tr w:rsidR="00BD2D6B" w:rsidRPr="000C3905" w14:paraId="45DEE7CA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9C9C9" w14:textId="22753390" w:rsidR="00BD2D6B" w:rsidRPr="000C3905" w:rsidRDefault="00BD2D6B" w:rsidP="00BD2D6B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</w:t>
            </w:r>
            <w:r w:rsidR="006B5334">
              <w:rPr>
                <w:szCs w:val="24"/>
                <w:lang w:eastAsia="lt-LT"/>
              </w:rPr>
              <w:t>6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EE8CD" w14:textId="4F31DF97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>
              <w:rPr>
                <w:szCs w:val="24"/>
                <w:lang w:val="en-US" w:eastAsia="lt-LT"/>
              </w:rPr>
              <w:t xml:space="preserve"> Paštas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5F6F0" w14:textId="6ABBA53C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4E7E97">
              <w:t>Dūkštas, Vilniaus g.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5C5F0F68" w14:textId="475C7CE3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t>4</w:t>
            </w:r>
            <w:r w:rsidRPr="004E7E97">
              <w:t>595-0003-2018</w:t>
            </w:r>
          </w:p>
        </w:tc>
      </w:tr>
      <w:tr w:rsidR="00BD2D6B" w:rsidRPr="000C3905" w14:paraId="1A6BE823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7466F" w14:textId="33BD148A" w:rsidR="00BD2D6B" w:rsidRPr="000C3905" w:rsidRDefault="00BD2D6B" w:rsidP="00BD2D6B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</w:t>
            </w:r>
            <w:r w:rsidR="006B5334">
              <w:rPr>
                <w:szCs w:val="24"/>
                <w:lang w:eastAsia="lt-LT"/>
              </w:rPr>
              <w:t>7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5E7D7" w14:textId="56E5ED89" w:rsidR="00BD2D6B" w:rsidRPr="00371E8E" w:rsidRDefault="00BD2D6B" w:rsidP="00BD2D6B">
            <w:pPr>
              <w:spacing w:line="276" w:lineRule="atLeast"/>
              <w:rPr>
                <w:szCs w:val="24"/>
                <w:lang w:val="pt-BR" w:eastAsia="lt-LT"/>
              </w:rPr>
            </w:pPr>
            <w:r w:rsidRPr="00371E8E">
              <w:rPr>
                <w:szCs w:val="24"/>
                <w:lang w:val="pt-BR" w:eastAsia="lt-LT"/>
              </w:rPr>
              <w:t>Pastat</w:t>
            </w:r>
            <w:r w:rsidR="00371E8E" w:rsidRPr="00371E8E">
              <w:rPr>
                <w:szCs w:val="24"/>
                <w:lang w:val="pt-BR" w:eastAsia="lt-LT"/>
              </w:rPr>
              <w:t>ų</w:t>
            </w:r>
            <w:r w:rsidRPr="00371E8E">
              <w:rPr>
                <w:szCs w:val="24"/>
                <w:lang w:val="pt-BR" w:eastAsia="lt-LT"/>
              </w:rPr>
              <w:t xml:space="preserve"> -</w:t>
            </w:r>
            <w:r w:rsidR="00371E8E" w:rsidRPr="00371E8E">
              <w:rPr>
                <w:szCs w:val="24"/>
                <w:lang w:val="pt-BR" w:eastAsia="lt-LT"/>
              </w:rPr>
              <w:t xml:space="preserve"> </w:t>
            </w:r>
            <w:r w:rsidR="00371E8E" w:rsidRPr="00371E8E">
              <w:rPr>
                <w:szCs w:val="24"/>
                <w:lang w:eastAsia="lt-LT"/>
              </w:rPr>
              <w:t>skaičiavimo cecho</w:t>
            </w:r>
            <w:r w:rsidR="00371E8E">
              <w:rPr>
                <w:szCs w:val="24"/>
                <w:lang w:eastAsia="lt-LT"/>
              </w:rPr>
              <w:t xml:space="preserve"> ir v</w:t>
            </w:r>
            <w:r w:rsidR="00371E8E" w:rsidRPr="00371E8E">
              <w:rPr>
                <w:szCs w:val="24"/>
                <w:lang w:eastAsia="lt-LT"/>
              </w:rPr>
              <w:t>algyklos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C02F1" w14:textId="5BE4ABE4" w:rsidR="00BD2D6B" w:rsidRPr="00371E8E" w:rsidRDefault="00371E8E" w:rsidP="00BD2D6B">
            <w:pPr>
              <w:spacing w:line="276" w:lineRule="atLeast"/>
              <w:rPr>
                <w:szCs w:val="24"/>
                <w:lang w:val="pt-BR" w:eastAsia="lt-LT"/>
              </w:rPr>
            </w:pPr>
            <w:r w:rsidRPr="004E7E97">
              <w:t>Dūkšto sen., Kaniūkų k., Partizanų g. 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20CA7EA" w14:textId="2A929433" w:rsidR="00371E8E" w:rsidRDefault="00371E8E" w:rsidP="00BD2D6B">
            <w:pPr>
              <w:spacing w:line="276" w:lineRule="atLeast"/>
              <w:rPr>
                <w:szCs w:val="24"/>
                <w:lang w:eastAsia="lt-LT"/>
              </w:rPr>
            </w:pPr>
            <w:r w:rsidRPr="00371E8E">
              <w:rPr>
                <w:szCs w:val="24"/>
                <w:lang w:eastAsia="lt-LT"/>
              </w:rPr>
              <w:t>4599-4000-6018</w:t>
            </w:r>
            <w:r>
              <w:rPr>
                <w:szCs w:val="24"/>
                <w:lang w:eastAsia="lt-LT"/>
              </w:rPr>
              <w:t>,</w:t>
            </w:r>
          </w:p>
          <w:p w14:paraId="7639973D" w14:textId="6F808F76" w:rsidR="00BD2D6B" w:rsidRPr="00371E8E" w:rsidRDefault="00371E8E" w:rsidP="00BD2D6B">
            <w:pPr>
              <w:spacing w:line="276" w:lineRule="atLeast"/>
              <w:rPr>
                <w:szCs w:val="24"/>
                <w:lang w:val="pt-BR" w:eastAsia="lt-LT"/>
              </w:rPr>
            </w:pPr>
            <w:r w:rsidRPr="00371E8E">
              <w:rPr>
                <w:szCs w:val="24"/>
                <w:lang w:eastAsia="lt-LT"/>
              </w:rPr>
              <w:t>4599-4000-6029</w:t>
            </w:r>
          </w:p>
        </w:tc>
      </w:tr>
      <w:tr w:rsidR="00BD2D6B" w:rsidRPr="000C3905" w14:paraId="493F16AE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27095" w14:textId="13E4FE28" w:rsidR="00BD2D6B" w:rsidRPr="000C3905" w:rsidRDefault="00BD2D6B" w:rsidP="00BD2D6B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</w:t>
            </w:r>
            <w:r w:rsidR="006B5334">
              <w:rPr>
                <w:szCs w:val="24"/>
                <w:lang w:eastAsia="lt-LT"/>
              </w:rPr>
              <w:t>8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5FD82" w14:textId="306E15B5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371E8E">
              <w:rPr>
                <w:szCs w:val="24"/>
                <w:lang w:val="en-US" w:eastAsia="lt-LT"/>
              </w:rPr>
              <w:t xml:space="preserve"> Gamybinis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B6E52" w14:textId="319014D2" w:rsidR="00BD2D6B" w:rsidRPr="000C3905" w:rsidRDefault="00371E8E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4E7E97">
              <w:t>Dūkštas., Partizanų g. 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74410A3" w14:textId="2E26FF1D" w:rsidR="00BD2D6B" w:rsidRPr="000C3905" w:rsidRDefault="00371E8E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4E7E97">
              <w:t>4597-7003-2013</w:t>
            </w:r>
          </w:p>
        </w:tc>
      </w:tr>
      <w:tr w:rsidR="00BD2D6B" w:rsidRPr="000C3905" w14:paraId="040CD577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5A7" w14:textId="6A91D3FF" w:rsidR="00BD2D6B" w:rsidRPr="000C3905" w:rsidRDefault="00BD2D6B" w:rsidP="00BD2D6B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1</w:t>
            </w:r>
            <w:r w:rsidR="006B5334">
              <w:rPr>
                <w:szCs w:val="24"/>
                <w:lang w:eastAsia="lt-LT"/>
              </w:rPr>
              <w:t>9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D9EE4" w14:textId="7AD608BD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482F2F">
              <w:rPr>
                <w:szCs w:val="24"/>
                <w:lang w:val="en-US" w:eastAsia="lt-LT"/>
              </w:rPr>
              <w:t xml:space="preserve"> Parduotuvės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565A6" w14:textId="05C1CB1B" w:rsidR="00BD2D6B" w:rsidRPr="000C3905" w:rsidRDefault="00482F2F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4E7E97">
              <w:t>Dūkšto sen., Kaniūkų k., Dvaro g. 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B695C76" w14:textId="7B597B67" w:rsidR="00BD2D6B" w:rsidRPr="000C3905" w:rsidRDefault="00482F2F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482F2F">
              <w:rPr>
                <w:szCs w:val="24"/>
                <w:lang w:eastAsia="lt-LT"/>
              </w:rPr>
              <w:t>4598-6007-7017</w:t>
            </w:r>
          </w:p>
        </w:tc>
      </w:tr>
      <w:tr w:rsidR="00BD2D6B" w:rsidRPr="000C3905" w14:paraId="7FF0F2D0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B139" w14:textId="57C44BB6" w:rsidR="00BD2D6B" w:rsidRPr="000C3905" w:rsidRDefault="006B5334" w:rsidP="00BD2D6B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20</w:t>
            </w:r>
            <w:r w:rsidR="00BD2D6B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C8DE2" w14:textId="6433CEC8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482F2F">
              <w:rPr>
                <w:szCs w:val="24"/>
                <w:lang w:val="en-US" w:eastAsia="lt-LT"/>
              </w:rPr>
              <w:t xml:space="preserve"> Valgykla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BD718" w14:textId="41A4BBDB" w:rsidR="00BD2D6B" w:rsidRPr="000C3905" w:rsidRDefault="00482F2F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482F2F">
              <w:rPr>
                <w:szCs w:val="24"/>
                <w:lang w:eastAsia="lt-LT"/>
              </w:rPr>
              <w:t>Dūkšto sen., Kaniūkų k., Dvaro g. 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05F76BD8" w14:textId="3C6BA1B2" w:rsidR="00BD2D6B" w:rsidRPr="000C3905" w:rsidRDefault="00482F2F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rPr>
                <w:szCs w:val="24"/>
                <w:lang w:eastAsia="lt-LT"/>
              </w:rPr>
              <w:t>4597-2008-8019</w:t>
            </w:r>
          </w:p>
        </w:tc>
      </w:tr>
      <w:tr w:rsidR="00BD2D6B" w:rsidRPr="000C3905" w14:paraId="6EA6DA3A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B9155" w14:textId="369D7186" w:rsidR="00BD2D6B" w:rsidRPr="000C3905" w:rsidRDefault="00177A88" w:rsidP="00BD2D6B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</w:t>
            </w:r>
            <w:r w:rsidR="006B5334">
              <w:rPr>
                <w:szCs w:val="24"/>
                <w:lang w:eastAsia="lt-LT"/>
              </w:rPr>
              <w:t>1</w:t>
            </w:r>
            <w:r w:rsidR="00BD2D6B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31EC7" w14:textId="3F6D37C1" w:rsidR="00BD2D6B" w:rsidRPr="000C3905" w:rsidRDefault="00BD2D6B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482F2F">
              <w:rPr>
                <w:szCs w:val="24"/>
                <w:lang w:val="en-US" w:eastAsia="lt-LT"/>
              </w:rPr>
              <w:t xml:space="preserve"> Administracinis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09B47" w14:textId="3193388B" w:rsidR="00BD2D6B" w:rsidRPr="000C3905" w:rsidRDefault="00482F2F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482F2F">
              <w:rPr>
                <w:szCs w:val="24"/>
                <w:lang w:eastAsia="lt-LT"/>
              </w:rPr>
              <w:t>Darželio g. 15, Rimšė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5D21A43F" w14:textId="6BD83144" w:rsidR="00BD2D6B" w:rsidRPr="000C3905" w:rsidRDefault="00482F2F" w:rsidP="00BD2D6B">
            <w:pPr>
              <w:spacing w:line="276" w:lineRule="atLeast"/>
              <w:rPr>
                <w:szCs w:val="24"/>
                <w:lang w:val="en-US" w:eastAsia="lt-LT"/>
              </w:rPr>
            </w:pPr>
            <w:r w:rsidRPr="00482F2F">
              <w:rPr>
                <w:szCs w:val="24"/>
                <w:lang w:eastAsia="lt-LT"/>
              </w:rPr>
              <w:t>4596-5006-0017</w:t>
            </w:r>
            <w:r>
              <w:rPr>
                <w:szCs w:val="24"/>
                <w:lang w:eastAsia="lt-LT"/>
              </w:rPr>
              <w:t>,</w:t>
            </w:r>
            <w:r w:rsidRPr="00482F2F">
              <w:rPr>
                <w:szCs w:val="24"/>
                <w:lang w:eastAsia="lt-LT"/>
              </w:rPr>
              <w:t xml:space="preserve"> 4596-5006-0028</w:t>
            </w:r>
          </w:p>
        </w:tc>
      </w:tr>
      <w:tr w:rsidR="009F6087" w:rsidRPr="000C3905" w14:paraId="43EB629D" w14:textId="77777777" w:rsidTr="00AB6CF2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596DC" w14:textId="42BB99ED" w:rsidR="009F6087" w:rsidRPr="000C3905" w:rsidRDefault="009F6087" w:rsidP="009F608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</w:t>
            </w:r>
            <w:r w:rsidR="006B5334">
              <w:rPr>
                <w:szCs w:val="24"/>
                <w:lang w:eastAsia="lt-LT"/>
              </w:rPr>
              <w:t>2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96185" w14:textId="41A0D33E" w:rsidR="009F6087" w:rsidRPr="009F6087" w:rsidRDefault="009F6087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 w:rsidRPr="009F6087">
              <w:rPr>
                <w:szCs w:val="24"/>
                <w:lang w:val="pt-BR" w:eastAsia="lt-LT"/>
              </w:rPr>
              <w:t xml:space="preserve">Pastatai - </w:t>
            </w:r>
            <w:r>
              <w:rPr>
                <w:szCs w:val="24"/>
                <w:lang w:val="pt-BR" w:eastAsia="lt-LT"/>
              </w:rPr>
              <w:t>G</w:t>
            </w:r>
            <w:r w:rsidRPr="009F6087">
              <w:rPr>
                <w:szCs w:val="24"/>
                <w:lang w:eastAsia="lt-LT"/>
              </w:rPr>
              <w:t>lobos nam</w:t>
            </w:r>
            <w:r>
              <w:rPr>
                <w:szCs w:val="24"/>
                <w:lang w:eastAsia="lt-LT"/>
              </w:rPr>
              <w:t xml:space="preserve">ai </w:t>
            </w:r>
            <w:r w:rsidRPr="009F6087">
              <w:rPr>
                <w:szCs w:val="24"/>
                <w:lang w:eastAsia="lt-LT"/>
              </w:rPr>
              <w:t>ir</w:t>
            </w:r>
            <w:r>
              <w:rPr>
                <w:szCs w:val="24"/>
                <w:lang w:eastAsia="lt-LT"/>
              </w:rPr>
              <w:t xml:space="preserve"> </w:t>
            </w:r>
            <w:r w:rsidRPr="009F6087">
              <w:rPr>
                <w:szCs w:val="24"/>
                <w:lang w:eastAsia="lt-LT"/>
              </w:rPr>
              <w:t>svirn</w:t>
            </w:r>
            <w:r>
              <w:rPr>
                <w:szCs w:val="24"/>
                <w:lang w:eastAsia="lt-LT"/>
              </w:rPr>
              <w:t>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1A3D2" w14:textId="77777777" w:rsidR="009F6087" w:rsidRDefault="009F6087" w:rsidP="009F6087">
            <w:pPr>
              <w:spacing w:line="276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>Dvaro g. 17, Meikštai,</w:t>
            </w:r>
          </w:p>
          <w:p w14:paraId="6BCEFEDC" w14:textId="73D67173" w:rsidR="009F6087" w:rsidRPr="000C3905" w:rsidRDefault="009F6087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rPr>
                <w:color w:val="000000" w:themeColor="text1"/>
              </w:rPr>
              <w:t>Dvaro g. 11, Meikštai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14:paraId="7F142C10" w14:textId="4D17C9DD" w:rsidR="009F6087" w:rsidRPr="009F6087" w:rsidRDefault="009F6087" w:rsidP="009F6087">
            <w:pPr>
              <w:spacing w:line="276" w:lineRule="atLeast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4400-0084-0704,</w:t>
            </w:r>
            <w:r w:rsidRPr="009F6087">
              <w:rPr>
                <w:szCs w:val="24"/>
                <w:lang w:eastAsia="lt-LT"/>
              </w:rPr>
              <w:br/>
              <w:t>4594-0065-0018</w:t>
            </w:r>
          </w:p>
        </w:tc>
      </w:tr>
      <w:tr w:rsidR="009F6087" w:rsidRPr="000C3905" w14:paraId="01E8B66C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BD29D" w14:textId="33D109E1" w:rsidR="009F6087" w:rsidRPr="000C3905" w:rsidRDefault="009F6087" w:rsidP="009F608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</w:t>
            </w:r>
            <w:r w:rsidR="006B5334">
              <w:rPr>
                <w:szCs w:val="24"/>
                <w:lang w:eastAsia="lt-LT"/>
              </w:rPr>
              <w:t>3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BA69A" w14:textId="7C32862B" w:rsidR="009F6087" w:rsidRPr="000C3905" w:rsidRDefault="009F6087" w:rsidP="009F608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 xml:space="preserve">Pastatas </w:t>
            </w:r>
            <w:r w:rsidR="002A12C1">
              <w:rPr>
                <w:szCs w:val="24"/>
                <w:lang w:val="en-US" w:eastAsia="lt-LT"/>
              </w:rPr>
              <w:t>– Priešgaisrinis depas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34C6B" w14:textId="05D563A9" w:rsidR="009F6087" w:rsidRPr="000C3905" w:rsidRDefault="002A12C1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t>Dvaro g. 1, Meikštai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167782FC" w14:textId="4575FEF1" w:rsidR="009F6087" w:rsidRPr="000C3905" w:rsidRDefault="002A12C1" w:rsidP="009F6087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t>4</w:t>
            </w:r>
            <w:r w:rsidRPr="00EC4656">
              <w:t>598-9014-6018</w:t>
            </w:r>
          </w:p>
        </w:tc>
      </w:tr>
      <w:tr w:rsidR="009F6087" w:rsidRPr="000C3905" w14:paraId="1A6E2AC9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34C27" w14:textId="1EF9B633" w:rsidR="009F6087" w:rsidRPr="000C3905" w:rsidRDefault="009F6087" w:rsidP="009F608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</w:t>
            </w:r>
            <w:r w:rsidR="006B5334">
              <w:rPr>
                <w:szCs w:val="24"/>
                <w:lang w:eastAsia="lt-LT"/>
              </w:rPr>
              <w:t>4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D574D" w14:textId="2D64621A" w:rsidR="009F6087" w:rsidRPr="000C3905" w:rsidRDefault="009F6087" w:rsidP="009F6087">
            <w:pPr>
              <w:spacing w:line="276" w:lineRule="atLeast"/>
              <w:rPr>
                <w:szCs w:val="24"/>
                <w:lang w:val="it-IT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2A12C1">
              <w:rPr>
                <w:szCs w:val="24"/>
                <w:lang w:val="en-US" w:eastAsia="lt-LT"/>
              </w:rPr>
              <w:t>Parduotuvė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AE45C" w14:textId="39549337" w:rsidR="009F6087" w:rsidRPr="000C3905" w:rsidRDefault="002A12C1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rPr>
                <w:lang w:eastAsia="lt-LT"/>
              </w:rPr>
              <w:t>Centro g. 17, Češulėnų k.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3FA790E3" w14:textId="27000580" w:rsidR="009F6087" w:rsidRPr="000C3905" w:rsidRDefault="002A12C1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rPr>
                <w:lang w:eastAsia="lt-LT"/>
              </w:rPr>
              <w:t>4596-6002-6018</w:t>
            </w:r>
          </w:p>
        </w:tc>
      </w:tr>
      <w:tr w:rsidR="009F6087" w:rsidRPr="000C3905" w14:paraId="7605FF1B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77054" w14:textId="6DCC5796" w:rsidR="009F6087" w:rsidRPr="000C3905" w:rsidRDefault="009F6087" w:rsidP="009F608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</w:t>
            </w:r>
            <w:r w:rsidR="006B5334">
              <w:rPr>
                <w:szCs w:val="24"/>
                <w:lang w:eastAsia="lt-LT"/>
              </w:rPr>
              <w:t>5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D23F3" w14:textId="150F5770" w:rsidR="009F6087" w:rsidRPr="000C3905" w:rsidRDefault="009F6087" w:rsidP="009F6087">
            <w:pPr>
              <w:spacing w:line="276" w:lineRule="atLeast"/>
              <w:rPr>
                <w:szCs w:val="24"/>
                <w:lang w:val="en-US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2A12C1">
              <w:rPr>
                <w:szCs w:val="24"/>
                <w:lang w:val="en-US" w:eastAsia="lt-LT"/>
              </w:rPr>
              <w:t xml:space="preserve"> Veršidė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90E85" w14:textId="7B2D3EF3" w:rsidR="009F6087" w:rsidRPr="002A12C1" w:rsidRDefault="002A12C1" w:rsidP="009F6087">
            <w:pPr>
              <w:spacing w:line="276" w:lineRule="atLeast"/>
              <w:rPr>
                <w:szCs w:val="24"/>
                <w:lang w:val="en-US" w:eastAsia="lt-LT"/>
              </w:rPr>
            </w:pPr>
            <w:r w:rsidRPr="002A12C1">
              <w:rPr>
                <w:szCs w:val="24"/>
                <w:lang w:eastAsia="lt-LT"/>
              </w:rPr>
              <w:t>Tverečiaus sen., Daktorių k.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E1EFE14" w14:textId="4544000A" w:rsidR="009F6087" w:rsidRPr="002A12C1" w:rsidRDefault="002A12C1" w:rsidP="009F6087">
            <w:pPr>
              <w:spacing w:line="276" w:lineRule="atLeast"/>
              <w:rPr>
                <w:szCs w:val="24"/>
                <w:lang w:val="en-US" w:eastAsia="lt-LT"/>
              </w:rPr>
            </w:pPr>
            <w:r>
              <w:rPr>
                <w:lang w:eastAsia="lt-LT"/>
              </w:rPr>
              <w:t>4400-4812-1015</w:t>
            </w:r>
          </w:p>
        </w:tc>
      </w:tr>
      <w:tr w:rsidR="009F6087" w:rsidRPr="000C3905" w14:paraId="348314C0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26BBE" w14:textId="31B04F01" w:rsidR="009F6087" w:rsidRPr="000C3905" w:rsidRDefault="009F6087" w:rsidP="009F608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</w:t>
            </w:r>
            <w:r w:rsidR="006B5334">
              <w:rPr>
                <w:szCs w:val="24"/>
                <w:lang w:eastAsia="lt-LT"/>
              </w:rPr>
              <w:t>6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C1D1B" w14:textId="6192BC21" w:rsidR="009F6087" w:rsidRPr="00B915D2" w:rsidRDefault="009F6087" w:rsidP="009F6087">
            <w:pPr>
              <w:spacing w:line="276" w:lineRule="atLeast"/>
              <w:rPr>
                <w:szCs w:val="24"/>
                <w:lang w:eastAsia="lt-LT"/>
              </w:rPr>
            </w:pPr>
            <w:r w:rsidRPr="00B915D2">
              <w:rPr>
                <w:szCs w:val="24"/>
                <w:lang w:eastAsia="lt-LT"/>
              </w:rPr>
              <w:t>Pastata</w:t>
            </w:r>
            <w:r w:rsidR="00B915D2" w:rsidRPr="00B915D2">
              <w:rPr>
                <w:szCs w:val="24"/>
                <w:lang w:eastAsia="lt-LT"/>
              </w:rPr>
              <w:t>i</w:t>
            </w:r>
            <w:r w:rsidRPr="00B915D2">
              <w:rPr>
                <w:szCs w:val="24"/>
                <w:lang w:eastAsia="lt-LT"/>
              </w:rPr>
              <w:t xml:space="preserve"> </w:t>
            </w:r>
            <w:r w:rsidR="00B915D2" w:rsidRPr="00B915D2">
              <w:rPr>
                <w:szCs w:val="24"/>
                <w:lang w:eastAsia="lt-LT"/>
              </w:rPr>
              <w:t>– Pirtis ir buitinis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62C7D" w14:textId="573576F4" w:rsidR="009F6087" w:rsidRDefault="00B915D2" w:rsidP="009F6087">
            <w:pPr>
              <w:spacing w:line="276" w:lineRule="atLeast"/>
              <w:rPr>
                <w:lang w:eastAsia="lt-LT"/>
              </w:rPr>
            </w:pPr>
            <w:r w:rsidRPr="00285D79">
              <w:rPr>
                <w:lang w:eastAsia="lt-LT"/>
              </w:rPr>
              <w:t>Agarinio  g. 11 Didžiasalio k.</w:t>
            </w:r>
            <w:r>
              <w:rPr>
                <w:lang w:eastAsia="lt-LT"/>
              </w:rPr>
              <w:t xml:space="preserve"> </w:t>
            </w:r>
          </w:p>
          <w:p w14:paraId="23745983" w14:textId="77777777" w:rsidR="00B915D2" w:rsidRDefault="00B915D2" w:rsidP="00B915D2">
            <w:pPr>
              <w:spacing w:line="276" w:lineRule="atLeast"/>
              <w:rPr>
                <w:lang w:eastAsia="lt-LT"/>
              </w:rPr>
            </w:pPr>
          </w:p>
          <w:p w14:paraId="635A1A84" w14:textId="0E59BB55" w:rsidR="00B915D2" w:rsidRDefault="00B915D2" w:rsidP="00B915D2">
            <w:pPr>
              <w:spacing w:line="276" w:lineRule="atLeast"/>
              <w:rPr>
                <w:lang w:eastAsia="lt-LT"/>
              </w:rPr>
            </w:pPr>
            <w:r w:rsidRPr="00285D79">
              <w:rPr>
                <w:lang w:eastAsia="lt-LT"/>
              </w:rPr>
              <w:t xml:space="preserve">Salos g. 11, </w:t>
            </w:r>
          </w:p>
          <w:p w14:paraId="4EBDD325" w14:textId="2F2DE292" w:rsidR="00B915D2" w:rsidRDefault="00B915D2" w:rsidP="00B915D2">
            <w:pPr>
              <w:spacing w:line="276" w:lineRule="atLeast"/>
              <w:rPr>
                <w:lang w:eastAsia="lt-LT"/>
              </w:rPr>
            </w:pPr>
            <w:r w:rsidRPr="00546349">
              <w:rPr>
                <w:lang w:val="pt-BR" w:eastAsia="lt-LT"/>
              </w:rPr>
              <w:t xml:space="preserve">Didžiasalio k. </w:t>
            </w:r>
          </w:p>
          <w:p w14:paraId="4AD580C8" w14:textId="1180D445" w:rsidR="00B915D2" w:rsidRPr="000C3905" w:rsidRDefault="00B915D2" w:rsidP="009F6087">
            <w:pPr>
              <w:spacing w:line="276" w:lineRule="atLeast"/>
              <w:rPr>
                <w:szCs w:val="24"/>
                <w:lang w:val="pt-BR" w:eastAsia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7BBA48AD" w14:textId="3A6E8599" w:rsidR="009F6087" w:rsidRPr="000C3905" w:rsidRDefault="00B915D2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 w:rsidRPr="00B915D2">
              <w:rPr>
                <w:szCs w:val="24"/>
                <w:lang w:eastAsia="lt-LT"/>
              </w:rPr>
              <w:t>4598-5001-9018, 4599-2001-3013</w:t>
            </w:r>
          </w:p>
        </w:tc>
      </w:tr>
      <w:tr w:rsidR="009F6087" w:rsidRPr="000C3905" w14:paraId="7EB9317F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5AF3B" w14:textId="79D6D759" w:rsidR="009F6087" w:rsidRPr="000C3905" w:rsidRDefault="009F6087" w:rsidP="009F608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lastRenderedPageBreak/>
              <w:t>2</w:t>
            </w:r>
            <w:r w:rsidR="006B5334">
              <w:rPr>
                <w:szCs w:val="24"/>
                <w:lang w:eastAsia="lt-LT"/>
              </w:rPr>
              <w:t>7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02CD2" w14:textId="5E7E02FA" w:rsidR="009F6087" w:rsidRPr="000C3905" w:rsidRDefault="009F6087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B915D2">
              <w:rPr>
                <w:szCs w:val="24"/>
                <w:lang w:val="en-US" w:eastAsia="lt-LT"/>
              </w:rPr>
              <w:t xml:space="preserve"> Veršidė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44B95" w14:textId="71C3193A" w:rsidR="009F6087" w:rsidRPr="000C3905" w:rsidRDefault="00B915D2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rPr>
                <w:lang w:val="en-AU" w:eastAsia="lt-LT"/>
              </w:rPr>
              <w:t>Liepų g. 2A, Lazinkų k.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2AA45E0F" w14:textId="4E5A1E82" w:rsidR="009F6087" w:rsidRPr="000C3905" w:rsidRDefault="00B915D2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 w:rsidRPr="00496FCA">
              <w:rPr>
                <w:bCs/>
                <w:color w:val="000000"/>
              </w:rPr>
              <w:t>4400-5818-2060</w:t>
            </w:r>
          </w:p>
        </w:tc>
      </w:tr>
      <w:tr w:rsidR="009F6087" w:rsidRPr="000C3905" w14:paraId="5EF87635" w14:textId="77777777" w:rsidTr="00BE35CE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498ED" w14:textId="08906C99" w:rsidR="009F6087" w:rsidRPr="000C3905" w:rsidRDefault="009F6087" w:rsidP="009F6087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</w:t>
            </w:r>
            <w:r w:rsidR="006B5334">
              <w:rPr>
                <w:szCs w:val="24"/>
                <w:lang w:eastAsia="lt-LT"/>
              </w:rPr>
              <w:t>8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B88FA" w14:textId="59241CBA" w:rsidR="009F6087" w:rsidRPr="000C3905" w:rsidRDefault="009F6087" w:rsidP="009F6087">
            <w:pPr>
              <w:spacing w:line="276" w:lineRule="atLeast"/>
              <w:rPr>
                <w:szCs w:val="24"/>
                <w:lang w:val="it-IT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 w:rsidR="00B915D2">
              <w:rPr>
                <w:szCs w:val="24"/>
                <w:lang w:val="en-US" w:eastAsia="lt-LT"/>
              </w:rPr>
              <w:t xml:space="preserve"> Parduotuvė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2A03D" w14:textId="2B18A477" w:rsidR="009F6087" w:rsidRPr="000C3905" w:rsidRDefault="00B915D2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rPr>
                <w:lang w:val="en-AU" w:eastAsia="lt-LT"/>
              </w:rPr>
              <w:t>Vieškelio g. 8, Raščiūnų k.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6809E739" w14:textId="58DD057F" w:rsidR="009F6087" w:rsidRPr="000C3905" w:rsidRDefault="00B915D2" w:rsidP="009F6087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rPr>
                <w:lang w:val="en-AU" w:eastAsia="lt-LT"/>
              </w:rPr>
              <w:t>4596-5002-2015</w:t>
            </w:r>
          </w:p>
        </w:tc>
      </w:tr>
      <w:tr w:rsidR="00B915D2" w:rsidRPr="000C3905" w14:paraId="6EC1CFD3" w14:textId="77777777" w:rsidTr="00843C7A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2EE13" w14:textId="2C2D0F76" w:rsidR="00B915D2" w:rsidRPr="000C3905" w:rsidRDefault="00B915D2" w:rsidP="00843C7A">
            <w:pPr>
              <w:spacing w:line="276" w:lineRule="atLeast"/>
              <w:rPr>
                <w:szCs w:val="24"/>
                <w:lang w:eastAsia="lt-LT"/>
              </w:rPr>
            </w:pPr>
            <w:r w:rsidRPr="000C3905">
              <w:rPr>
                <w:szCs w:val="24"/>
                <w:lang w:eastAsia="lt-LT"/>
              </w:rPr>
              <w:t>2</w:t>
            </w:r>
            <w:r w:rsidR="006B5334">
              <w:rPr>
                <w:szCs w:val="24"/>
                <w:lang w:eastAsia="lt-LT"/>
              </w:rPr>
              <w:t>9</w:t>
            </w:r>
            <w:r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41448" w14:textId="01A7BB14" w:rsidR="00B915D2" w:rsidRPr="000C3905" w:rsidRDefault="00B915D2" w:rsidP="00843C7A">
            <w:pPr>
              <w:spacing w:line="276" w:lineRule="atLeast"/>
              <w:rPr>
                <w:szCs w:val="24"/>
                <w:lang w:val="it-IT" w:eastAsia="lt-LT"/>
              </w:rPr>
            </w:pPr>
            <w:r w:rsidRPr="000C3905">
              <w:rPr>
                <w:szCs w:val="24"/>
                <w:lang w:val="en-US" w:eastAsia="lt-LT"/>
              </w:rPr>
              <w:t xml:space="preserve">Pastatas </w:t>
            </w:r>
            <w:r w:rsidR="005E15CC">
              <w:rPr>
                <w:szCs w:val="24"/>
                <w:lang w:val="en-US" w:eastAsia="lt-LT"/>
              </w:rPr>
              <w:t>–</w:t>
            </w:r>
            <w:r>
              <w:rPr>
                <w:szCs w:val="24"/>
                <w:lang w:val="en-US" w:eastAsia="lt-LT"/>
              </w:rPr>
              <w:t xml:space="preserve"> </w:t>
            </w:r>
            <w:r w:rsidR="005E15CC">
              <w:rPr>
                <w:szCs w:val="24"/>
                <w:lang w:val="en-US" w:eastAsia="lt-LT"/>
              </w:rPr>
              <w:t>kultūros namai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B1601" w14:textId="16BB37A6" w:rsidR="00B915D2" w:rsidRPr="000C3905" w:rsidRDefault="00B915D2" w:rsidP="00843C7A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t>Atžalyno g. 18, Antalksnės k.,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6907E3FA" w14:textId="62DF9664" w:rsidR="00B915D2" w:rsidRPr="000C3905" w:rsidRDefault="00B915D2" w:rsidP="00843C7A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rPr>
                <w:lang w:eastAsia="lt-LT"/>
              </w:rPr>
              <w:t>4501-0002-0143</w:t>
            </w:r>
          </w:p>
        </w:tc>
      </w:tr>
      <w:tr w:rsidR="00B915D2" w:rsidRPr="000C3905" w14:paraId="2A16B578" w14:textId="77777777" w:rsidTr="00843C7A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EC1F9" w14:textId="0EC28055" w:rsidR="00B915D2" w:rsidRPr="000C3905" w:rsidRDefault="006B5334" w:rsidP="00B915D2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30</w:t>
            </w:r>
            <w:r w:rsidR="00B915D2" w:rsidRPr="000C3905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42BBA" w14:textId="37697E41" w:rsidR="00B915D2" w:rsidRPr="000C3905" w:rsidRDefault="00B915D2" w:rsidP="00B915D2">
            <w:pPr>
              <w:spacing w:line="276" w:lineRule="atLeast"/>
              <w:rPr>
                <w:szCs w:val="24"/>
                <w:lang w:val="it-IT" w:eastAsia="lt-LT"/>
              </w:rPr>
            </w:pPr>
            <w:r w:rsidRPr="000C3905">
              <w:rPr>
                <w:szCs w:val="24"/>
                <w:lang w:val="en-US" w:eastAsia="lt-LT"/>
              </w:rPr>
              <w:t>Pastatas -</w:t>
            </w:r>
            <w:r>
              <w:rPr>
                <w:szCs w:val="24"/>
                <w:lang w:val="en-US" w:eastAsia="lt-LT"/>
              </w:rPr>
              <w:t xml:space="preserve"> </w:t>
            </w:r>
            <w:r w:rsidR="005E15CC">
              <w:rPr>
                <w:szCs w:val="24"/>
                <w:lang w:val="en-US" w:eastAsia="lt-LT"/>
              </w:rPr>
              <w:t>mokykla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E2FDF" w14:textId="572E34B3" w:rsidR="00B915D2" w:rsidRPr="000C3905" w:rsidRDefault="00B915D2" w:rsidP="00B915D2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t>Vilties g. 16, Grikiapelės k.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  <w:vAlign w:val="center"/>
          </w:tcPr>
          <w:p w14:paraId="663F6BC8" w14:textId="75A88BD7" w:rsidR="00B915D2" w:rsidRPr="000C3905" w:rsidRDefault="00B915D2" w:rsidP="00B915D2">
            <w:pPr>
              <w:spacing w:line="276" w:lineRule="atLeast"/>
              <w:rPr>
                <w:szCs w:val="24"/>
                <w:lang w:val="pt-BR" w:eastAsia="lt-LT"/>
              </w:rPr>
            </w:pPr>
            <w:r>
              <w:rPr>
                <w:szCs w:val="24"/>
                <w:lang w:val="pt-BR" w:eastAsia="lt-LT"/>
              </w:rPr>
              <w:t>4593-6002-6012</w:t>
            </w:r>
          </w:p>
        </w:tc>
      </w:tr>
    </w:tbl>
    <w:p w14:paraId="201F1D8C" w14:textId="77777777" w:rsidR="00347ECB" w:rsidRPr="000C3905" w:rsidRDefault="00347ECB" w:rsidP="00A8551C">
      <w:pPr>
        <w:rPr>
          <w:color w:val="000000"/>
          <w:szCs w:val="24"/>
          <w:lang w:eastAsia="lt-LT"/>
        </w:rPr>
      </w:pPr>
    </w:p>
    <w:p w14:paraId="64BD4F03" w14:textId="77777777" w:rsidR="00347ECB" w:rsidRPr="000C3905" w:rsidRDefault="00347ECB" w:rsidP="00347ECB">
      <w:pPr>
        <w:spacing w:line="240" w:lineRule="atLeast"/>
        <w:jc w:val="center"/>
        <w:rPr>
          <w:i/>
          <w:iCs/>
          <w:color w:val="000000" w:themeColor="text1"/>
          <w:szCs w:val="24"/>
          <w:lang w:eastAsia="lt-LT"/>
        </w:rPr>
      </w:pPr>
      <w:r w:rsidRPr="000C3905">
        <w:rPr>
          <w:color w:val="000000"/>
          <w:szCs w:val="24"/>
          <w:lang w:eastAsia="lt-LT"/>
        </w:rPr>
        <w:t>________________________________</w:t>
      </w:r>
    </w:p>
    <w:p w14:paraId="20BA38D1" w14:textId="77777777" w:rsidR="000B63D3" w:rsidRPr="000C3905" w:rsidRDefault="000B63D3" w:rsidP="00D8646C">
      <w:pPr>
        <w:shd w:val="clear" w:color="auto" w:fill="FFFFFF"/>
        <w:rPr>
          <w:color w:val="000000"/>
          <w:spacing w:val="-1"/>
          <w:szCs w:val="24"/>
        </w:rPr>
      </w:pPr>
    </w:p>
    <w:sectPr w:rsidR="000B63D3" w:rsidRPr="000C3905" w:rsidSect="00751BB7">
      <w:headerReference w:type="first" r:id="rId10"/>
      <w:pgSz w:w="11906" w:h="16838"/>
      <w:pgMar w:top="1134" w:right="70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980F4" w14:textId="77777777" w:rsidR="00C56B3F" w:rsidRDefault="00C56B3F">
      <w:r>
        <w:separator/>
      </w:r>
    </w:p>
  </w:endnote>
  <w:endnote w:type="continuationSeparator" w:id="0">
    <w:p w14:paraId="64991E38" w14:textId="77777777" w:rsidR="00C56B3F" w:rsidRDefault="00C56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3B2AF" w14:textId="77777777" w:rsidR="00C56B3F" w:rsidRDefault="00C56B3F">
      <w:r>
        <w:separator/>
      </w:r>
    </w:p>
  </w:footnote>
  <w:footnote w:type="continuationSeparator" w:id="0">
    <w:p w14:paraId="20EB2D5D" w14:textId="77777777" w:rsidR="00C56B3F" w:rsidRDefault="00C56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F15E" w14:textId="77777777" w:rsidR="00EC1C0C" w:rsidRDefault="00EC1C0C">
    <w:pPr>
      <w:tabs>
        <w:tab w:val="center" w:pos="4680"/>
        <w:tab w:val="right" w:pos="9360"/>
      </w:tabs>
      <w:rPr>
        <w:rFonts w:ascii="Calibri" w:hAnsi="Calibri"/>
        <w:sz w:val="20"/>
        <w:lang w:val="en-US"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35A2"/>
    <w:multiLevelType w:val="hybridMultilevel"/>
    <w:tmpl w:val="81DA1958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D412DE1"/>
    <w:multiLevelType w:val="multilevel"/>
    <w:tmpl w:val="A09C01D2"/>
    <w:lvl w:ilvl="0">
      <w:start w:val="5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" w15:restartNumberingAfterBreak="0">
    <w:nsid w:val="183C76F8"/>
    <w:multiLevelType w:val="hybridMultilevel"/>
    <w:tmpl w:val="CDF83320"/>
    <w:lvl w:ilvl="0" w:tplc="63B6B434">
      <w:start w:val="1"/>
      <w:numFmt w:val="decimal"/>
      <w:suff w:val="space"/>
      <w:lvlText w:val="%1."/>
      <w:lvlJc w:val="left"/>
      <w:pPr>
        <w:ind w:left="220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" w15:restartNumberingAfterBreak="0">
    <w:nsid w:val="1BE2600C"/>
    <w:multiLevelType w:val="hybridMultilevel"/>
    <w:tmpl w:val="467C708E"/>
    <w:lvl w:ilvl="0" w:tplc="99A0375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D2354"/>
    <w:multiLevelType w:val="multilevel"/>
    <w:tmpl w:val="0752418E"/>
    <w:lvl w:ilvl="0">
      <w:start w:val="13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501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3224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4026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5188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599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7152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7954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9116" w:hanging="1800"/>
      </w:pPr>
      <w:rPr>
        <w:rFonts w:hint="default"/>
        <w:color w:val="000000" w:themeColor="text1"/>
      </w:rPr>
    </w:lvl>
  </w:abstractNum>
  <w:abstractNum w:abstractNumId="5" w15:restartNumberingAfterBreak="0">
    <w:nsid w:val="22E74240"/>
    <w:multiLevelType w:val="multilevel"/>
    <w:tmpl w:val="FAFA0A2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E93683D"/>
    <w:multiLevelType w:val="hybridMultilevel"/>
    <w:tmpl w:val="487C3EEA"/>
    <w:lvl w:ilvl="0" w:tplc="FDC652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36BA4"/>
    <w:multiLevelType w:val="hybridMultilevel"/>
    <w:tmpl w:val="D656304A"/>
    <w:lvl w:ilvl="0" w:tplc="1C60CF22">
      <w:start w:val="2"/>
      <w:numFmt w:val="bullet"/>
      <w:lvlText w:val="-"/>
      <w:lvlJc w:val="left"/>
      <w:pPr>
        <w:ind w:left="5544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8" w15:restartNumberingAfterBreak="0">
    <w:nsid w:val="3F9619A1"/>
    <w:multiLevelType w:val="multilevel"/>
    <w:tmpl w:val="B1942ACA"/>
    <w:lvl w:ilvl="0">
      <w:start w:val="7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062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3224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4026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5188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599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7152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7954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9116" w:hanging="1800"/>
      </w:pPr>
      <w:rPr>
        <w:rFonts w:hint="default"/>
        <w:color w:val="000000" w:themeColor="text1"/>
      </w:rPr>
    </w:lvl>
  </w:abstractNum>
  <w:abstractNum w:abstractNumId="9" w15:restartNumberingAfterBreak="0">
    <w:nsid w:val="54C96CD0"/>
    <w:multiLevelType w:val="hybridMultilevel"/>
    <w:tmpl w:val="6E22AD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453281"/>
    <w:multiLevelType w:val="hybridMultilevel"/>
    <w:tmpl w:val="271E26B4"/>
    <w:lvl w:ilvl="0" w:tplc="6660D14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600622"/>
    <w:multiLevelType w:val="hybridMultilevel"/>
    <w:tmpl w:val="E33E4424"/>
    <w:lvl w:ilvl="0" w:tplc="B59CAE0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77C636E2"/>
    <w:multiLevelType w:val="hybridMultilevel"/>
    <w:tmpl w:val="4ECAED0E"/>
    <w:lvl w:ilvl="0" w:tplc="5C8CC6C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80828"/>
    <w:multiLevelType w:val="multilevel"/>
    <w:tmpl w:val="08B2E110"/>
    <w:lvl w:ilvl="0">
      <w:start w:val="1"/>
      <w:numFmt w:val="decimal"/>
      <w:lvlText w:val="%1."/>
      <w:lvlJc w:val="left"/>
      <w:pPr>
        <w:ind w:left="1003" w:hanging="435"/>
      </w:pPr>
      <w:rPr>
        <w:rFonts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1145" w:hanging="435"/>
      </w:pPr>
      <w:rPr>
        <w:rFonts w:eastAsia="Times New Roman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eastAsia="Times New Roman" w:hint="default"/>
      </w:rPr>
    </w:lvl>
  </w:abstractNum>
  <w:num w:numId="1" w16cid:durableId="1908878402">
    <w:abstractNumId w:val="0"/>
  </w:num>
  <w:num w:numId="2" w16cid:durableId="1873032901">
    <w:abstractNumId w:val="13"/>
  </w:num>
  <w:num w:numId="3" w16cid:durableId="1034042010">
    <w:abstractNumId w:val="9"/>
  </w:num>
  <w:num w:numId="4" w16cid:durableId="1403068699">
    <w:abstractNumId w:val="5"/>
  </w:num>
  <w:num w:numId="5" w16cid:durableId="415128301">
    <w:abstractNumId w:val="7"/>
  </w:num>
  <w:num w:numId="6" w16cid:durableId="282464237">
    <w:abstractNumId w:val="2"/>
  </w:num>
  <w:num w:numId="7" w16cid:durableId="620763724">
    <w:abstractNumId w:val="1"/>
  </w:num>
  <w:num w:numId="8" w16cid:durableId="821392766">
    <w:abstractNumId w:val="8"/>
  </w:num>
  <w:num w:numId="9" w16cid:durableId="1317807118">
    <w:abstractNumId w:val="4"/>
  </w:num>
  <w:num w:numId="10" w16cid:durableId="125585911">
    <w:abstractNumId w:val="11"/>
  </w:num>
  <w:num w:numId="11" w16cid:durableId="2031443251">
    <w:abstractNumId w:val="10"/>
  </w:num>
  <w:num w:numId="12" w16cid:durableId="309405589">
    <w:abstractNumId w:val="12"/>
  </w:num>
  <w:num w:numId="13" w16cid:durableId="2000109600">
    <w:abstractNumId w:val="3"/>
  </w:num>
  <w:num w:numId="14" w16cid:durableId="202547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720"/>
    <w:rsid w:val="00000E05"/>
    <w:rsid w:val="00005D91"/>
    <w:rsid w:val="00005F1C"/>
    <w:rsid w:val="000061BF"/>
    <w:rsid w:val="0001342B"/>
    <w:rsid w:val="00020CBC"/>
    <w:rsid w:val="00031869"/>
    <w:rsid w:val="0003233E"/>
    <w:rsid w:val="00033577"/>
    <w:rsid w:val="000345E4"/>
    <w:rsid w:val="0003496B"/>
    <w:rsid w:val="00036073"/>
    <w:rsid w:val="0004201D"/>
    <w:rsid w:val="00045405"/>
    <w:rsid w:val="0004557F"/>
    <w:rsid w:val="000458A4"/>
    <w:rsid w:val="000554EA"/>
    <w:rsid w:val="0005570B"/>
    <w:rsid w:val="000622AA"/>
    <w:rsid w:val="000632E3"/>
    <w:rsid w:val="000637A9"/>
    <w:rsid w:val="00063DE8"/>
    <w:rsid w:val="000648DC"/>
    <w:rsid w:val="00066DF2"/>
    <w:rsid w:val="000768CC"/>
    <w:rsid w:val="0008188F"/>
    <w:rsid w:val="00082B2D"/>
    <w:rsid w:val="00082D17"/>
    <w:rsid w:val="0008481B"/>
    <w:rsid w:val="00085C28"/>
    <w:rsid w:val="00085FA5"/>
    <w:rsid w:val="000868DD"/>
    <w:rsid w:val="000872A4"/>
    <w:rsid w:val="0009012C"/>
    <w:rsid w:val="00090CB3"/>
    <w:rsid w:val="0009244F"/>
    <w:rsid w:val="0009425C"/>
    <w:rsid w:val="00095A3E"/>
    <w:rsid w:val="000A0B45"/>
    <w:rsid w:val="000A0D7D"/>
    <w:rsid w:val="000A2979"/>
    <w:rsid w:val="000A443E"/>
    <w:rsid w:val="000A6A4B"/>
    <w:rsid w:val="000B0A13"/>
    <w:rsid w:val="000B5939"/>
    <w:rsid w:val="000B63D3"/>
    <w:rsid w:val="000B6927"/>
    <w:rsid w:val="000B6C24"/>
    <w:rsid w:val="000C3905"/>
    <w:rsid w:val="000C72CC"/>
    <w:rsid w:val="000C7826"/>
    <w:rsid w:val="000C78D0"/>
    <w:rsid w:val="000D00C5"/>
    <w:rsid w:val="000D54E3"/>
    <w:rsid w:val="000D60C4"/>
    <w:rsid w:val="000E0D5A"/>
    <w:rsid w:val="000E1851"/>
    <w:rsid w:val="000E75A0"/>
    <w:rsid w:val="000E7B7E"/>
    <w:rsid w:val="000F072C"/>
    <w:rsid w:val="000F0AAE"/>
    <w:rsid w:val="000F1CB9"/>
    <w:rsid w:val="000F4216"/>
    <w:rsid w:val="000F6159"/>
    <w:rsid w:val="000F7231"/>
    <w:rsid w:val="001009C4"/>
    <w:rsid w:val="0010252E"/>
    <w:rsid w:val="00105C92"/>
    <w:rsid w:val="001062CC"/>
    <w:rsid w:val="00110700"/>
    <w:rsid w:val="00110B83"/>
    <w:rsid w:val="0011180E"/>
    <w:rsid w:val="00115211"/>
    <w:rsid w:val="00117FAD"/>
    <w:rsid w:val="00122780"/>
    <w:rsid w:val="00122A9A"/>
    <w:rsid w:val="00122E6B"/>
    <w:rsid w:val="001246DA"/>
    <w:rsid w:val="00125057"/>
    <w:rsid w:val="00125807"/>
    <w:rsid w:val="00126563"/>
    <w:rsid w:val="00132D02"/>
    <w:rsid w:val="00133115"/>
    <w:rsid w:val="00133509"/>
    <w:rsid w:val="00134868"/>
    <w:rsid w:val="0013604D"/>
    <w:rsid w:val="00136EAC"/>
    <w:rsid w:val="0013756A"/>
    <w:rsid w:val="001377FC"/>
    <w:rsid w:val="00140B7A"/>
    <w:rsid w:val="001416EA"/>
    <w:rsid w:val="0014501F"/>
    <w:rsid w:val="00154F99"/>
    <w:rsid w:val="00155F3E"/>
    <w:rsid w:val="00156783"/>
    <w:rsid w:val="001644B8"/>
    <w:rsid w:val="0016491B"/>
    <w:rsid w:val="00171989"/>
    <w:rsid w:val="00172487"/>
    <w:rsid w:val="00173514"/>
    <w:rsid w:val="00173996"/>
    <w:rsid w:val="00174C74"/>
    <w:rsid w:val="00174F77"/>
    <w:rsid w:val="0017665A"/>
    <w:rsid w:val="00177A88"/>
    <w:rsid w:val="00186164"/>
    <w:rsid w:val="001908F9"/>
    <w:rsid w:val="00190A21"/>
    <w:rsid w:val="00192800"/>
    <w:rsid w:val="001931C1"/>
    <w:rsid w:val="00194BC1"/>
    <w:rsid w:val="00197EF3"/>
    <w:rsid w:val="001A0447"/>
    <w:rsid w:val="001A3B9A"/>
    <w:rsid w:val="001A4ABB"/>
    <w:rsid w:val="001B47A4"/>
    <w:rsid w:val="001B6941"/>
    <w:rsid w:val="001C6275"/>
    <w:rsid w:val="001D0AFC"/>
    <w:rsid w:val="001D150D"/>
    <w:rsid w:val="001D1EDD"/>
    <w:rsid w:val="001D2C00"/>
    <w:rsid w:val="001E2EC6"/>
    <w:rsid w:val="001F2922"/>
    <w:rsid w:val="001F362D"/>
    <w:rsid w:val="001F579C"/>
    <w:rsid w:val="001F74D7"/>
    <w:rsid w:val="002044FF"/>
    <w:rsid w:val="002127C6"/>
    <w:rsid w:val="00216522"/>
    <w:rsid w:val="00217305"/>
    <w:rsid w:val="00217593"/>
    <w:rsid w:val="0022098A"/>
    <w:rsid w:val="00220DFC"/>
    <w:rsid w:val="00222B8F"/>
    <w:rsid w:val="00223CB2"/>
    <w:rsid w:val="00225C46"/>
    <w:rsid w:val="002272A6"/>
    <w:rsid w:val="0023394C"/>
    <w:rsid w:val="00233E2F"/>
    <w:rsid w:val="00234690"/>
    <w:rsid w:val="00236E25"/>
    <w:rsid w:val="002373D6"/>
    <w:rsid w:val="00241E53"/>
    <w:rsid w:val="0024279B"/>
    <w:rsid w:val="00242B7D"/>
    <w:rsid w:val="002457E0"/>
    <w:rsid w:val="00250472"/>
    <w:rsid w:val="002525F9"/>
    <w:rsid w:val="002531CD"/>
    <w:rsid w:val="00256A88"/>
    <w:rsid w:val="00256FF9"/>
    <w:rsid w:val="00257DE4"/>
    <w:rsid w:val="00263E45"/>
    <w:rsid w:val="00265D80"/>
    <w:rsid w:val="00275342"/>
    <w:rsid w:val="0028397E"/>
    <w:rsid w:val="00283BE7"/>
    <w:rsid w:val="002941F3"/>
    <w:rsid w:val="002A12C1"/>
    <w:rsid w:val="002A1DD1"/>
    <w:rsid w:val="002A78EE"/>
    <w:rsid w:val="002B032A"/>
    <w:rsid w:val="002B0BC4"/>
    <w:rsid w:val="002B2088"/>
    <w:rsid w:val="002B358C"/>
    <w:rsid w:val="002B5EC0"/>
    <w:rsid w:val="002C37DE"/>
    <w:rsid w:val="002C5502"/>
    <w:rsid w:val="002C565F"/>
    <w:rsid w:val="002C6843"/>
    <w:rsid w:val="002D290C"/>
    <w:rsid w:val="002D5D54"/>
    <w:rsid w:val="002D62AD"/>
    <w:rsid w:val="002E299B"/>
    <w:rsid w:val="002F1B6F"/>
    <w:rsid w:val="002F1F9D"/>
    <w:rsid w:val="002F405A"/>
    <w:rsid w:val="0030255C"/>
    <w:rsid w:val="00303949"/>
    <w:rsid w:val="003056FE"/>
    <w:rsid w:val="00310C7B"/>
    <w:rsid w:val="00312C68"/>
    <w:rsid w:val="003151D1"/>
    <w:rsid w:val="00315E90"/>
    <w:rsid w:val="003162BC"/>
    <w:rsid w:val="0031703C"/>
    <w:rsid w:val="00335D53"/>
    <w:rsid w:val="00337478"/>
    <w:rsid w:val="003375A8"/>
    <w:rsid w:val="0033786C"/>
    <w:rsid w:val="003409FD"/>
    <w:rsid w:val="00342269"/>
    <w:rsid w:val="00343303"/>
    <w:rsid w:val="003439A5"/>
    <w:rsid w:val="00345951"/>
    <w:rsid w:val="00347B31"/>
    <w:rsid w:val="00347ECB"/>
    <w:rsid w:val="003626BF"/>
    <w:rsid w:val="00362878"/>
    <w:rsid w:val="00363171"/>
    <w:rsid w:val="0036560E"/>
    <w:rsid w:val="00371E8E"/>
    <w:rsid w:val="00372CBD"/>
    <w:rsid w:val="00375DF5"/>
    <w:rsid w:val="00376538"/>
    <w:rsid w:val="003817C8"/>
    <w:rsid w:val="003844B8"/>
    <w:rsid w:val="00384F73"/>
    <w:rsid w:val="00386899"/>
    <w:rsid w:val="00390932"/>
    <w:rsid w:val="00397C1A"/>
    <w:rsid w:val="003A02B9"/>
    <w:rsid w:val="003A0F45"/>
    <w:rsid w:val="003A15F2"/>
    <w:rsid w:val="003A2FE2"/>
    <w:rsid w:val="003A6129"/>
    <w:rsid w:val="003B2746"/>
    <w:rsid w:val="003B2E24"/>
    <w:rsid w:val="003B6A16"/>
    <w:rsid w:val="003C0215"/>
    <w:rsid w:val="003C5976"/>
    <w:rsid w:val="003C646E"/>
    <w:rsid w:val="003D6A5C"/>
    <w:rsid w:val="003E2044"/>
    <w:rsid w:val="003E3F88"/>
    <w:rsid w:val="003E5B02"/>
    <w:rsid w:val="003E7CD1"/>
    <w:rsid w:val="003F3CE9"/>
    <w:rsid w:val="003F429D"/>
    <w:rsid w:val="003F496E"/>
    <w:rsid w:val="003F57F4"/>
    <w:rsid w:val="00405D89"/>
    <w:rsid w:val="00406F32"/>
    <w:rsid w:val="0041035D"/>
    <w:rsid w:val="004127F8"/>
    <w:rsid w:val="004161E8"/>
    <w:rsid w:val="00421DB8"/>
    <w:rsid w:val="004317FC"/>
    <w:rsid w:val="00435703"/>
    <w:rsid w:val="0043742C"/>
    <w:rsid w:val="00441B41"/>
    <w:rsid w:val="004423B6"/>
    <w:rsid w:val="0044581C"/>
    <w:rsid w:val="004476C8"/>
    <w:rsid w:val="00450A33"/>
    <w:rsid w:val="00454617"/>
    <w:rsid w:val="0045596A"/>
    <w:rsid w:val="00455D0D"/>
    <w:rsid w:val="00455FE9"/>
    <w:rsid w:val="00461D55"/>
    <w:rsid w:val="00461F65"/>
    <w:rsid w:val="00462769"/>
    <w:rsid w:val="004667E7"/>
    <w:rsid w:val="004676AF"/>
    <w:rsid w:val="00467D35"/>
    <w:rsid w:val="00473A2C"/>
    <w:rsid w:val="004811C7"/>
    <w:rsid w:val="004811F1"/>
    <w:rsid w:val="00482F2F"/>
    <w:rsid w:val="00483BE0"/>
    <w:rsid w:val="00486707"/>
    <w:rsid w:val="004871BD"/>
    <w:rsid w:val="004A2355"/>
    <w:rsid w:val="004B129A"/>
    <w:rsid w:val="004B2CBC"/>
    <w:rsid w:val="004B5A98"/>
    <w:rsid w:val="004B79BC"/>
    <w:rsid w:val="004C4602"/>
    <w:rsid w:val="004C5D07"/>
    <w:rsid w:val="004C5DAE"/>
    <w:rsid w:val="004C695F"/>
    <w:rsid w:val="004C7ECA"/>
    <w:rsid w:val="004D37EA"/>
    <w:rsid w:val="004D3B36"/>
    <w:rsid w:val="004D4B35"/>
    <w:rsid w:val="004E044D"/>
    <w:rsid w:val="004E1E20"/>
    <w:rsid w:val="004E5CC7"/>
    <w:rsid w:val="004F71D2"/>
    <w:rsid w:val="0050282B"/>
    <w:rsid w:val="00502908"/>
    <w:rsid w:val="00503468"/>
    <w:rsid w:val="0050603B"/>
    <w:rsid w:val="00510E8C"/>
    <w:rsid w:val="005130F1"/>
    <w:rsid w:val="00515C4E"/>
    <w:rsid w:val="005233AE"/>
    <w:rsid w:val="0052343E"/>
    <w:rsid w:val="00527319"/>
    <w:rsid w:val="0053361C"/>
    <w:rsid w:val="00534510"/>
    <w:rsid w:val="00534B5A"/>
    <w:rsid w:val="00535448"/>
    <w:rsid w:val="0053577D"/>
    <w:rsid w:val="00535D58"/>
    <w:rsid w:val="0053601C"/>
    <w:rsid w:val="00536412"/>
    <w:rsid w:val="00536880"/>
    <w:rsid w:val="0054133D"/>
    <w:rsid w:val="005446E1"/>
    <w:rsid w:val="00546512"/>
    <w:rsid w:val="005526EC"/>
    <w:rsid w:val="00552842"/>
    <w:rsid w:val="00557F25"/>
    <w:rsid w:val="00560881"/>
    <w:rsid w:val="0056278B"/>
    <w:rsid w:val="00562B69"/>
    <w:rsid w:val="00566F1A"/>
    <w:rsid w:val="005679E5"/>
    <w:rsid w:val="005701E7"/>
    <w:rsid w:val="0057187F"/>
    <w:rsid w:val="00575F2C"/>
    <w:rsid w:val="00581578"/>
    <w:rsid w:val="0058287F"/>
    <w:rsid w:val="0059173A"/>
    <w:rsid w:val="00593F3E"/>
    <w:rsid w:val="00594EA9"/>
    <w:rsid w:val="00597B78"/>
    <w:rsid w:val="005A37B1"/>
    <w:rsid w:val="005A5E95"/>
    <w:rsid w:val="005B151F"/>
    <w:rsid w:val="005B23D4"/>
    <w:rsid w:val="005B2A3F"/>
    <w:rsid w:val="005C1C8B"/>
    <w:rsid w:val="005C33FC"/>
    <w:rsid w:val="005D0E00"/>
    <w:rsid w:val="005D1943"/>
    <w:rsid w:val="005D1F6A"/>
    <w:rsid w:val="005E0C84"/>
    <w:rsid w:val="005E15CC"/>
    <w:rsid w:val="005E7013"/>
    <w:rsid w:val="005E7B4A"/>
    <w:rsid w:val="005F6D08"/>
    <w:rsid w:val="00600427"/>
    <w:rsid w:val="006013FD"/>
    <w:rsid w:val="00604FE4"/>
    <w:rsid w:val="00606E62"/>
    <w:rsid w:val="006132DB"/>
    <w:rsid w:val="00614A83"/>
    <w:rsid w:val="0062099E"/>
    <w:rsid w:val="006213E0"/>
    <w:rsid w:val="0062389E"/>
    <w:rsid w:val="006242DF"/>
    <w:rsid w:val="00625426"/>
    <w:rsid w:val="00626DC2"/>
    <w:rsid w:val="00631810"/>
    <w:rsid w:val="00632C7D"/>
    <w:rsid w:val="00636FC6"/>
    <w:rsid w:val="00642F1C"/>
    <w:rsid w:val="00652E3B"/>
    <w:rsid w:val="00653DDD"/>
    <w:rsid w:val="00657871"/>
    <w:rsid w:val="00661E70"/>
    <w:rsid w:val="006627C5"/>
    <w:rsid w:val="00663661"/>
    <w:rsid w:val="00673637"/>
    <w:rsid w:val="0067442E"/>
    <w:rsid w:val="006779D9"/>
    <w:rsid w:val="006844DE"/>
    <w:rsid w:val="00685C2E"/>
    <w:rsid w:val="00694DD7"/>
    <w:rsid w:val="006A22DE"/>
    <w:rsid w:val="006A6DD3"/>
    <w:rsid w:val="006B308F"/>
    <w:rsid w:val="006B5334"/>
    <w:rsid w:val="006B56A4"/>
    <w:rsid w:val="006B583D"/>
    <w:rsid w:val="006C34D9"/>
    <w:rsid w:val="006C373F"/>
    <w:rsid w:val="006C79D2"/>
    <w:rsid w:val="006D0C61"/>
    <w:rsid w:val="006D12CC"/>
    <w:rsid w:val="006D3B8E"/>
    <w:rsid w:val="006D62E9"/>
    <w:rsid w:val="006E49E2"/>
    <w:rsid w:val="006F3012"/>
    <w:rsid w:val="006F56A6"/>
    <w:rsid w:val="006F75D5"/>
    <w:rsid w:val="00703637"/>
    <w:rsid w:val="00703B9A"/>
    <w:rsid w:val="00704335"/>
    <w:rsid w:val="00705121"/>
    <w:rsid w:val="007154FB"/>
    <w:rsid w:val="00716C12"/>
    <w:rsid w:val="00730A51"/>
    <w:rsid w:val="007317BD"/>
    <w:rsid w:val="007356CE"/>
    <w:rsid w:val="0075144E"/>
    <w:rsid w:val="00751BB7"/>
    <w:rsid w:val="007545F9"/>
    <w:rsid w:val="00757630"/>
    <w:rsid w:val="00760E19"/>
    <w:rsid w:val="007616DA"/>
    <w:rsid w:val="00762AF1"/>
    <w:rsid w:val="00767A12"/>
    <w:rsid w:val="007701F3"/>
    <w:rsid w:val="00772D5D"/>
    <w:rsid w:val="00773562"/>
    <w:rsid w:val="00774672"/>
    <w:rsid w:val="00784317"/>
    <w:rsid w:val="007844F8"/>
    <w:rsid w:val="00786E83"/>
    <w:rsid w:val="007926CD"/>
    <w:rsid w:val="0079298C"/>
    <w:rsid w:val="00795062"/>
    <w:rsid w:val="0079595A"/>
    <w:rsid w:val="007B1137"/>
    <w:rsid w:val="007B1D74"/>
    <w:rsid w:val="007B2B3F"/>
    <w:rsid w:val="007B690F"/>
    <w:rsid w:val="007C2066"/>
    <w:rsid w:val="007C3B82"/>
    <w:rsid w:val="007C44AC"/>
    <w:rsid w:val="007C567C"/>
    <w:rsid w:val="007C62FC"/>
    <w:rsid w:val="007C631C"/>
    <w:rsid w:val="007C6DEB"/>
    <w:rsid w:val="007C759A"/>
    <w:rsid w:val="007D16AA"/>
    <w:rsid w:val="007D2323"/>
    <w:rsid w:val="007D26E8"/>
    <w:rsid w:val="007D29F2"/>
    <w:rsid w:val="007E10C8"/>
    <w:rsid w:val="007E14FB"/>
    <w:rsid w:val="007F2A84"/>
    <w:rsid w:val="008042AE"/>
    <w:rsid w:val="008051A3"/>
    <w:rsid w:val="0081356E"/>
    <w:rsid w:val="00814306"/>
    <w:rsid w:val="008178B0"/>
    <w:rsid w:val="00820247"/>
    <w:rsid w:val="008217C0"/>
    <w:rsid w:val="00822DB9"/>
    <w:rsid w:val="00823639"/>
    <w:rsid w:val="00823D79"/>
    <w:rsid w:val="008252BF"/>
    <w:rsid w:val="00825B81"/>
    <w:rsid w:val="00830DE1"/>
    <w:rsid w:val="00832D1D"/>
    <w:rsid w:val="00842883"/>
    <w:rsid w:val="00846BFE"/>
    <w:rsid w:val="0085187A"/>
    <w:rsid w:val="0085187C"/>
    <w:rsid w:val="00852623"/>
    <w:rsid w:val="00855F99"/>
    <w:rsid w:val="0085658C"/>
    <w:rsid w:val="008600F3"/>
    <w:rsid w:val="008628D4"/>
    <w:rsid w:val="00865C47"/>
    <w:rsid w:val="00870AFD"/>
    <w:rsid w:val="00875275"/>
    <w:rsid w:val="0088603E"/>
    <w:rsid w:val="00890F90"/>
    <w:rsid w:val="008915AB"/>
    <w:rsid w:val="00896015"/>
    <w:rsid w:val="008968F7"/>
    <w:rsid w:val="008A09FA"/>
    <w:rsid w:val="008A7288"/>
    <w:rsid w:val="008B090C"/>
    <w:rsid w:val="008B1E2E"/>
    <w:rsid w:val="008C2FF7"/>
    <w:rsid w:val="008C3378"/>
    <w:rsid w:val="008C6BCD"/>
    <w:rsid w:val="008C7E01"/>
    <w:rsid w:val="008D1DAB"/>
    <w:rsid w:val="008D2CBE"/>
    <w:rsid w:val="008D53A2"/>
    <w:rsid w:val="008D699F"/>
    <w:rsid w:val="008E2B41"/>
    <w:rsid w:val="008E3C23"/>
    <w:rsid w:val="008F0562"/>
    <w:rsid w:val="008F4EA0"/>
    <w:rsid w:val="008F59F4"/>
    <w:rsid w:val="008F79C9"/>
    <w:rsid w:val="009043A3"/>
    <w:rsid w:val="009043BA"/>
    <w:rsid w:val="00904898"/>
    <w:rsid w:val="009051D9"/>
    <w:rsid w:val="00910915"/>
    <w:rsid w:val="00914161"/>
    <w:rsid w:val="009200B5"/>
    <w:rsid w:val="009231BF"/>
    <w:rsid w:val="00923D9B"/>
    <w:rsid w:val="00925160"/>
    <w:rsid w:val="00925896"/>
    <w:rsid w:val="00930465"/>
    <w:rsid w:val="00933A5C"/>
    <w:rsid w:val="00942D03"/>
    <w:rsid w:val="00944925"/>
    <w:rsid w:val="00945AAF"/>
    <w:rsid w:val="00952D80"/>
    <w:rsid w:val="00953763"/>
    <w:rsid w:val="00955049"/>
    <w:rsid w:val="00956270"/>
    <w:rsid w:val="00961AD9"/>
    <w:rsid w:val="00966E02"/>
    <w:rsid w:val="00970F46"/>
    <w:rsid w:val="00971D64"/>
    <w:rsid w:val="009742F7"/>
    <w:rsid w:val="009749D1"/>
    <w:rsid w:val="009758BC"/>
    <w:rsid w:val="00975E45"/>
    <w:rsid w:val="00980B64"/>
    <w:rsid w:val="00980E63"/>
    <w:rsid w:val="00982E3F"/>
    <w:rsid w:val="009906F7"/>
    <w:rsid w:val="00990FEB"/>
    <w:rsid w:val="009938E8"/>
    <w:rsid w:val="00996560"/>
    <w:rsid w:val="009A05F6"/>
    <w:rsid w:val="009A142E"/>
    <w:rsid w:val="009A1661"/>
    <w:rsid w:val="009A199B"/>
    <w:rsid w:val="009A5F39"/>
    <w:rsid w:val="009B0749"/>
    <w:rsid w:val="009B2551"/>
    <w:rsid w:val="009B6449"/>
    <w:rsid w:val="009C38D7"/>
    <w:rsid w:val="009C4FCE"/>
    <w:rsid w:val="009D2BDD"/>
    <w:rsid w:val="009D34EB"/>
    <w:rsid w:val="009D379A"/>
    <w:rsid w:val="009D45F4"/>
    <w:rsid w:val="009D4E19"/>
    <w:rsid w:val="009D6015"/>
    <w:rsid w:val="009D704F"/>
    <w:rsid w:val="009F0106"/>
    <w:rsid w:val="009F055D"/>
    <w:rsid w:val="009F1189"/>
    <w:rsid w:val="009F1377"/>
    <w:rsid w:val="009F5C12"/>
    <w:rsid w:val="009F6087"/>
    <w:rsid w:val="00A001FD"/>
    <w:rsid w:val="00A002E2"/>
    <w:rsid w:val="00A02B9E"/>
    <w:rsid w:val="00A0406C"/>
    <w:rsid w:val="00A059F1"/>
    <w:rsid w:val="00A2289C"/>
    <w:rsid w:val="00A22C65"/>
    <w:rsid w:val="00A2334B"/>
    <w:rsid w:val="00A24995"/>
    <w:rsid w:val="00A2655E"/>
    <w:rsid w:val="00A26EC9"/>
    <w:rsid w:val="00A27E64"/>
    <w:rsid w:val="00A310F5"/>
    <w:rsid w:val="00A47082"/>
    <w:rsid w:val="00A47950"/>
    <w:rsid w:val="00A50546"/>
    <w:rsid w:val="00A51E50"/>
    <w:rsid w:val="00A5291B"/>
    <w:rsid w:val="00A53899"/>
    <w:rsid w:val="00A53F6C"/>
    <w:rsid w:val="00A55D98"/>
    <w:rsid w:val="00A616F2"/>
    <w:rsid w:val="00A64056"/>
    <w:rsid w:val="00A675F2"/>
    <w:rsid w:val="00A7034C"/>
    <w:rsid w:val="00A70693"/>
    <w:rsid w:val="00A71E72"/>
    <w:rsid w:val="00A73052"/>
    <w:rsid w:val="00A73382"/>
    <w:rsid w:val="00A74367"/>
    <w:rsid w:val="00A75FF0"/>
    <w:rsid w:val="00A76CD9"/>
    <w:rsid w:val="00A77897"/>
    <w:rsid w:val="00A83CCB"/>
    <w:rsid w:val="00A8551C"/>
    <w:rsid w:val="00A90ADA"/>
    <w:rsid w:val="00A933C2"/>
    <w:rsid w:val="00A9381C"/>
    <w:rsid w:val="00A94553"/>
    <w:rsid w:val="00A94DCA"/>
    <w:rsid w:val="00AA057C"/>
    <w:rsid w:val="00AA756B"/>
    <w:rsid w:val="00AB0F4B"/>
    <w:rsid w:val="00AB21CC"/>
    <w:rsid w:val="00AB332B"/>
    <w:rsid w:val="00AB65E4"/>
    <w:rsid w:val="00AB6EA6"/>
    <w:rsid w:val="00AC07BD"/>
    <w:rsid w:val="00AC2775"/>
    <w:rsid w:val="00AD535E"/>
    <w:rsid w:val="00AE026B"/>
    <w:rsid w:val="00AE2041"/>
    <w:rsid w:val="00AE2269"/>
    <w:rsid w:val="00AE24EB"/>
    <w:rsid w:val="00AE325F"/>
    <w:rsid w:val="00AE4A56"/>
    <w:rsid w:val="00AE62CF"/>
    <w:rsid w:val="00AE719D"/>
    <w:rsid w:val="00AF3699"/>
    <w:rsid w:val="00AF3DFB"/>
    <w:rsid w:val="00AF5302"/>
    <w:rsid w:val="00B01B2E"/>
    <w:rsid w:val="00B02037"/>
    <w:rsid w:val="00B031F5"/>
    <w:rsid w:val="00B0396C"/>
    <w:rsid w:val="00B05910"/>
    <w:rsid w:val="00B05AED"/>
    <w:rsid w:val="00B062C5"/>
    <w:rsid w:val="00B072FB"/>
    <w:rsid w:val="00B11721"/>
    <w:rsid w:val="00B11F89"/>
    <w:rsid w:val="00B12977"/>
    <w:rsid w:val="00B15050"/>
    <w:rsid w:val="00B151CB"/>
    <w:rsid w:val="00B1771A"/>
    <w:rsid w:val="00B2210B"/>
    <w:rsid w:val="00B2221F"/>
    <w:rsid w:val="00B24BAC"/>
    <w:rsid w:val="00B3044A"/>
    <w:rsid w:val="00B30BFE"/>
    <w:rsid w:val="00B31818"/>
    <w:rsid w:val="00B34000"/>
    <w:rsid w:val="00B34426"/>
    <w:rsid w:val="00B3444D"/>
    <w:rsid w:val="00B4242E"/>
    <w:rsid w:val="00B45517"/>
    <w:rsid w:val="00B46390"/>
    <w:rsid w:val="00B5179C"/>
    <w:rsid w:val="00B51F09"/>
    <w:rsid w:val="00B527EC"/>
    <w:rsid w:val="00B5491A"/>
    <w:rsid w:val="00B555F7"/>
    <w:rsid w:val="00B55D24"/>
    <w:rsid w:val="00B60802"/>
    <w:rsid w:val="00B65063"/>
    <w:rsid w:val="00B661B7"/>
    <w:rsid w:val="00B67CC7"/>
    <w:rsid w:val="00B72C74"/>
    <w:rsid w:val="00B72EE2"/>
    <w:rsid w:val="00B75067"/>
    <w:rsid w:val="00B90B5A"/>
    <w:rsid w:val="00B915D2"/>
    <w:rsid w:val="00B91684"/>
    <w:rsid w:val="00B9276D"/>
    <w:rsid w:val="00B95511"/>
    <w:rsid w:val="00B9628D"/>
    <w:rsid w:val="00B96467"/>
    <w:rsid w:val="00B965AC"/>
    <w:rsid w:val="00BA6CE2"/>
    <w:rsid w:val="00BB19C1"/>
    <w:rsid w:val="00BB2FE0"/>
    <w:rsid w:val="00BB3A2A"/>
    <w:rsid w:val="00BC0246"/>
    <w:rsid w:val="00BC412C"/>
    <w:rsid w:val="00BD2D6B"/>
    <w:rsid w:val="00BD45E0"/>
    <w:rsid w:val="00BD52DF"/>
    <w:rsid w:val="00BE35CE"/>
    <w:rsid w:val="00BE3D87"/>
    <w:rsid w:val="00BE43EF"/>
    <w:rsid w:val="00BE4DC4"/>
    <w:rsid w:val="00BE6E2F"/>
    <w:rsid w:val="00BE751E"/>
    <w:rsid w:val="00BF05B4"/>
    <w:rsid w:val="00BF0CF1"/>
    <w:rsid w:val="00BF3C12"/>
    <w:rsid w:val="00C006CB"/>
    <w:rsid w:val="00C02556"/>
    <w:rsid w:val="00C03488"/>
    <w:rsid w:val="00C12532"/>
    <w:rsid w:val="00C151D4"/>
    <w:rsid w:val="00C15A7B"/>
    <w:rsid w:val="00C15B8A"/>
    <w:rsid w:val="00C21258"/>
    <w:rsid w:val="00C24253"/>
    <w:rsid w:val="00C26373"/>
    <w:rsid w:val="00C3185E"/>
    <w:rsid w:val="00C32A42"/>
    <w:rsid w:val="00C32A99"/>
    <w:rsid w:val="00C3613F"/>
    <w:rsid w:val="00C40A31"/>
    <w:rsid w:val="00C40D24"/>
    <w:rsid w:val="00C50306"/>
    <w:rsid w:val="00C52E7F"/>
    <w:rsid w:val="00C53872"/>
    <w:rsid w:val="00C56B3F"/>
    <w:rsid w:val="00C660CE"/>
    <w:rsid w:val="00C70818"/>
    <w:rsid w:val="00C711EE"/>
    <w:rsid w:val="00C72F2B"/>
    <w:rsid w:val="00C76095"/>
    <w:rsid w:val="00C76D38"/>
    <w:rsid w:val="00C80194"/>
    <w:rsid w:val="00C82ABC"/>
    <w:rsid w:val="00C82FDC"/>
    <w:rsid w:val="00C83720"/>
    <w:rsid w:val="00C8386F"/>
    <w:rsid w:val="00C84251"/>
    <w:rsid w:val="00C9018B"/>
    <w:rsid w:val="00C9128C"/>
    <w:rsid w:val="00C92415"/>
    <w:rsid w:val="00C9689E"/>
    <w:rsid w:val="00CA0F0A"/>
    <w:rsid w:val="00CA12EA"/>
    <w:rsid w:val="00CA1493"/>
    <w:rsid w:val="00CA38BF"/>
    <w:rsid w:val="00CA5C3F"/>
    <w:rsid w:val="00CA6D00"/>
    <w:rsid w:val="00CB0367"/>
    <w:rsid w:val="00CB2377"/>
    <w:rsid w:val="00CB759B"/>
    <w:rsid w:val="00CC37CB"/>
    <w:rsid w:val="00CD0DD0"/>
    <w:rsid w:val="00CD183A"/>
    <w:rsid w:val="00CD1EE5"/>
    <w:rsid w:val="00CD2119"/>
    <w:rsid w:val="00CD4BAA"/>
    <w:rsid w:val="00CE02C9"/>
    <w:rsid w:val="00CE6A5A"/>
    <w:rsid w:val="00CE7842"/>
    <w:rsid w:val="00CF0956"/>
    <w:rsid w:val="00CF4F78"/>
    <w:rsid w:val="00CF5C18"/>
    <w:rsid w:val="00D01C13"/>
    <w:rsid w:val="00D05745"/>
    <w:rsid w:val="00D05D7B"/>
    <w:rsid w:val="00D07F0B"/>
    <w:rsid w:val="00D166DE"/>
    <w:rsid w:val="00D215AD"/>
    <w:rsid w:val="00D21849"/>
    <w:rsid w:val="00D235F3"/>
    <w:rsid w:val="00D23BC4"/>
    <w:rsid w:val="00D24F6B"/>
    <w:rsid w:val="00D31E04"/>
    <w:rsid w:val="00D32EE7"/>
    <w:rsid w:val="00D34D38"/>
    <w:rsid w:val="00D36445"/>
    <w:rsid w:val="00D4015F"/>
    <w:rsid w:val="00D43FCD"/>
    <w:rsid w:val="00D4641E"/>
    <w:rsid w:val="00D5094C"/>
    <w:rsid w:val="00D51BB2"/>
    <w:rsid w:val="00D51F96"/>
    <w:rsid w:val="00D533D9"/>
    <w:rsid w:val="00D55D01"/>
    <w:rsid w:val="00D57D90"/>
    <w:rsid w:val="00D60F57"/>
    <w:rsid w:val="00D67B71"/>
    <w:rsid w:val="00D72B53"/>
    <w:rsid w:val="00D73F49"/>
    <w:rsid w:val="00D74F78"/>
    <w:rsid w:val="00D75208"/>
    <w:rsid w:val="00D83B97"/>
    <w:rsid w:val="00D8646C"/>
    <w:rsid w:val="00D87042"/>
    <w:rsid w:val="00DA2BF1"/>
    <w:rsid w:val="00DA4D7A"/>
    <w:rsid w:val="00DA4EEF"/>
    <w:rsid w:val="00DA569F"/>
    <w:rsid w:val="00DA61A2"/>
    <w:rsid w:val="00DB393D"/>
    <w:rsid w:val="00DB79E9"/>
    <w:rsid w:val="00DC2344"/>
    <w:rsid w:val="00DD2185"/>
    <w:rsid w:val="00DD5018"/>
    <w:rsid w:val="00DD73D2"/>
    <w:rsid w:val="00DD7A8A"/>
    <w:rsid w:val="00DE29BB"/>
    <w:rsid w:val="00DE7CD3"/>
    <w:rsid w:val="00DF02B3"/>
    <w:rsid w:val="00DF0D46"/>
    <w:rsid w:val="00DF73C3"/>
    <w:rsid w:val="00E006A5"/>
    <w:rsid w:val="00E035E5"/>
    <w:rsid w:val="00E07F59"/>
    <w:rsid w:val="00E11951"/>
    <w:rsid w:val="00E128EF"/>
    <w:rsid w:val="00E2000F"/>
    <w:rsid w:val="00E2208B"/>
    <w:rsid w:val="00E26473"/>
    <w:rsid w:val="00E34D73"/>
    <w:rsid w:val="00E418AB"/>
    <w:rsid w:val="00E42313"/>
    <w:rsid w:val="00E477C1"/>
    <w:rsid w:val="00E5194E"/>
    <w:rsid w:val="00E51E1F"/>
    <w:rsid w:val="00E547C6"/>
    <w:rsid w:val="00E54FE3"/>
    <w:rsid w:val="00E566A2"/>
    <w:rsid w:val="00E61A5D"/>
    <w:rsid w:val="00E61C75"/>
    <w:rsid w:val="00E6295A"/>
    <w:rsid w:val="00E6374D"/>
    <w:rsid w:val="00E63960"/>
    <w:rsid w:val="00E647B5"/>
    <w:rsid w:val="00E65718"/>
    <w:rsid w:val="00E66377"/>
    <w:rsid w:val="00E70F94"/>
    <w:rsid w:val="00E73326"/>
    <w:rsid w:val="00E74759"/>
    <w:rsid w:val="00E756F0"/>
    <w:rsid w:val="00E764D5"/>
    <w:rsid w:val="00E830F9"/>
    <w:rsid w:val="00E91E4C"/>
    <w:rsid w:val="00E92115"/>
    <w:rsid w:val="00E97C04"/>
    <w:rsid w:val="00EA4744"/>
    <w:rsid w:val="00EA4A9D"/>
    <w:rsid w:val="00EA62D9"/>
    <w:rsid w:val="00EA683D"/>
    <w:rsid w:val="00EB7062"/>
    <w:rsid w:val="00EC1C0C"/>
    <w:rsid w:val="00EC3373"/>
    <w:rsid w:val="00EC34C1"/>
    <w:rsid w:val="00EC559A"/>
    <w:rsid w:val="00ED05A0"/>
    <w:rsid w:val="00ED48A5"/>
    <w:rsid w:val="00ED4C26"/>
    <w:rsid w:val="00ED4ECE"/>
    <w:rsid w:val="00ED6FCA"/>
    <w:rsid w:val="00ED774A"/>
    <w:rsid w:val="00ED7A1C"/>
    <w:rsid w:val="00ED7C34"/>
    <w:rsid w:val="00EF3603"/>
    <w:rsid w:val="00EF5308"/>
    <w:rsid w:val="00EF5709"/>
    <w:rsid w:val="00F00606"/>
    <w:rsid w:val="00F036AD"/>
    <w:rsid w:val="00F03EBA"/>
    <w:rsid w:val="00F045BA"/>
    <w:rsid w:val="00F06FD4"/>
    <w:rsid w:val="00F072D0"/>
    <w:rsid w:val="00F11185"/>
    <w:rsid w:val="00F11EBA"/>
    <w:rsid w:val="00F130C8"/>
    <w:rsid w:val="00F14863"/>
    <w:rsid w:val="00F1795E"/>
    <w:rsid w:val="00F22EC9"/>
    <w:rsid w:val="00F25556"/>
    <w:rsid w:val="00F346F8"/>
    <w:rsid w:val="00F35152"/>
    <w:rsid w:val="00F44403"/>
    <w:rsid w:val="00F46822"/>
    <w:rsid w:val="00F477BC"/>
    <w:rsid w:val="00F518FC"/>
    <w:rsid w:val="00F52C25"/>
    <w:rsid w:val="00F52F40"/>
    <w:rsid w:val="00F53D74"/>
    <w:rsid w:val="00F55AFC"/>
    <w:rsid w:val="00F57067"/>
    <w:rsid w:val="00F6180A"/>
    <w:rsid w:val="00F62F26"/>
    <w:rsid w:val="00F63FCE"/>
    <w:rsid w:val="00F64502"/>
    <w:rsid w:val="00F66318"/>
    <w:rsid w:val="00F66F3B"/>
    <w:rsid w:val="00F712C0"/>
    <w:rsid w:val="00F72740"/>
    <w:rsid w:val="00F735E8"/>
    <w:rsid w:val="00F773F0"/>
    <w:rsid w:val="00F8367A"/>
    <w:rsid w:val="00F84CB6"/>
    <w:rsid w:val="00F9020F"/>
    <w:rsid w:val="00F9254D"/>
    <w:rsid w:val="00F9515E"/>
    <w:rsid w:val="00F957B6"/>
    <w:rsid w:val="00F96042"/>
    <w:rsid w:val="00F96FC4"/>
    <w:rsid w:val="00F97C0B"/>
    <w:rsid w:val="00F97E19"/>
    <w:rsid w:val="00FA6CA3"/>
    <w:rsid w:val="00FA7585"/>
    <w:rsid w:val="00FB505F"/>
    <w:rsid w:val="00FB59F9"/>
    <w:rsid w:val="00FB7F70"/>
    <w:rsid w:val="00FC09BE"/>
    <w:rsid w:val="00FC14BA"/>
    <w:rsid w:val="00FC2380"/>
    <w:rsid w:val="00FC36B8"/>
    <w:rsid w:val="00FC4901"/>
    <w:rsid w:val="00FC6FDA"/>
    <w:rsid w:val="00FC7835"/>
    <w:rsid w:val="00FC7F79"/>
    <w:rsid w:val="00FD3D85"/>
    <w:rsid w:val="00FD4B2C"/>
    <w:rsid w:val="00FD5764"/>
    <w:rsid w:val="00FE14CE"/>
    <w:rsid w:val="00FE455A"/>
    <w:rsid w:val="00FF2C2B"/>
    <w:rsid w:val="00FF3311"/>
    <w:rsid w:val="00FF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F74927"/>
  <w15:docId w15:val="{BEA24C16-ABC2-4CCC-9020-AF8CB5FB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74759"/>
  </w:style>
  <w:style w:type="paragraph" w:styleId="Antrat1">
    <w:name w:val="heading 1"/>
    <w:basedOn w:val="prastasis"/>
    <w:next w:val="prastasis"/>
    <w:link w:val="Antrat1Diagrama"/>
    <w:qFormat/>
    <w:rsid w:val="00220DFC"/>
    <w:pPr>
      <w:keepNext/>
      <w:jc w:val="center"/>
      <w:outlineLvl w:val="0"/>
    </w:pPr>
    <w:rPr>
      <w:sz w:val="28"/>
    </w:rPr>
  </w:style>
  <w:style w:type="paragraph" w:styleId="Antrat3">
    <w:name w:val="heading 3"/>
    <w:basedOn w:val="prastasis"/>
    <w:next w:val="prastasis"/>
    <w:link w:val="Antrat3Diagrama"/>
    <w:qFormat/>
    <w:rsid w:val="00220DFC"/>
    <w:pPr>
      <w:keepNext/>
      <w:jc w:val="center"/>
      <w:outlineLvl w:val="2"/>
    </w:p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FC2380"/>
    <w:rPr>
      <w:color w:val="808080"/>
    </w:rPr>
  </w:style>
  <w:style w:type="table" w:styleId="Lentelstinklelis">
    <w:name w:val="Table Grid"/>
    <w:basedOn w:val="prastojilentel"/>
    <w:rsid w:val="00A249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qFormat/>
    <w:rsid w:val="00604FE4"/>
    <w:pPr>
      <w:ind w:left="720"/>
      <w:contextualSpacing/>
    </w:pPr>
  </w:style>
  <w:style w:type="character" w:styleId="Hipersaitas">
    <w:name w:val="Hyperlink"/>
    <w:basedOn w:val="Numatytasispastraiposriftas"/>
    <w:unhideWhenUsed/>
    <w:rsid w:val="00F00606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00606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220DFC"/>
    <w:rPr>
      <w:sz w:val="28"/>
    </w:rPr>
  </w:style>
  <w:style w:type="character" w:customStyle="1" w:styleId="Antrat3Diagrama">
    <w:name w:val="Antraštė 3 Diagrama"/>
    <w:basedOn w:val="Numatytasispastraiposriftas"/>
    <w:link w:val="Antrat3"/>
    <w:rsid w:val="00220DFC"/>
  </w:style>
  <w:style w:type="character" w:styleId="Komentaronuoroda">
    <w:name w:val="annotation reference"/>
    <w:basedOn w:val="Numatytasispastraiposriftas"/>
    <w:semiHidden/>
    <w:unhideWhenUsed/>
    <w:rsid w:val="00B24BA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B24BAC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B24BAC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24BA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24BAC"/>
    <w:rPr>
      <w:b/>
      <w:bCs/>
      <w:sz w:val="20"/>
    </w:rPr>
  </w:style>
  <w:style w:type="character" w:customStyle="1" w:styleId="cf01">
    <w:name w:val="cf01"/>
    <w:basedOn w:val="Numatytasispastraiposriftas"/>
    <w:rsid w:val="00E66377"/>
    <w:rPr>
      <w:rFonts w:ascii="Segoe UI" w:hAnsi="Segoe UI" w:cs="Segoe UI" w:hint="default"/>
      <w:sz w:val="18"/>
      <w:szCs w:val="18"/>
    </w:rPr>
  </w:style>
  <w:style w:type="paragraph" w:styleId="Antrats">
    <w:name w:val="header"/>
    <w:basedOn w:val="prastasis"/>
    <w:link w:val="AntratsDiagrama"/>
    <w:uiPriority w:val="99"/>
    <w:rsid w:val="003439A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439A5"/>
  </w:style>
  <w:style w:type="paragraph" w:styleId="Porat">
    <w:name w:val="footer"/>
    <w:basedOn w:val="prastasis"/>
    <w:link w:val="PoratDiagrama"/>
    <w:uiPriority w:val="99"/>
    <w:rsid w:val="003439A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439A5"/>
  </w:style>
  <w:style w:type="paragraph" w:styleId="Pagrindinistekstas">
    <w:name w:val="Body Text"/>
    <w:basedOn w:val="prastasis"/>
    <w:link w:val="PagrindinistekstasDiagrama"/>
    <w:rsid w:val="008600F3"/>
    <w:pPr>
      <w:jc w:val="both"/>
    </w:pPr>
    <w:rPr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600F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7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bcfb579f83004022bc8fe67775bc755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06491C09E645FD439FEABC7393805D2D" ma:contentTypeVersion="4" ma:contentTypeDescription="Kurkite naują dokumentą." ma:contentTypeScope="" ma:versionID="9170759b8ad3bb3a2ec2cd2f602354e5">
  <xsd:schema xmlns:xsd="http://www.w3.org/2001/XMLSchema" xmlns:xs="http://www.w3.org/2001/XMLSchema" xmlns:p="http://schemas.microsoft.com/office/2006/metadata/properties" xmlns:ns3="3375ab63-1e9a-42be-a26a-07951711d023" targetNamespace="http://schemas.microsoft.com/office/2006/metadata/properties" ma:root="true" ma:fieldsID="422ea76f10582201864946e7327bbc27" ns3:_="">
    <xsd:import namespace="3375ab63-1e9a-42be-a26a-07951711d0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75ab63-1e9a-42be-a26a-07951711d0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7625DE-0FEB-4D21-A21B-8B4825BF5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75ab63-1e9a-42be-a26a-07951711d0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8E159B-04B1-413A-89E2-C8C006A24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013B85-0B3D-4FE1-99B1-EEE8CB52A2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bcfb579f83004022bc8fe67775bc755c</Template>
  <TotalTime>455</TotalTime>
  <Pages>1</Pages>
  <Words>1629</Words>
  <Characters>930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teritorijoje esančio apleisto ar neprižiūrimo nekilnojamojo turto sąrašo patvirtinimo</vt:lpstr>
    </vt:vector>
  </TitlesOfParts>
  <Manager>2024-11-28</Manager>
  <Company/>
  <LinksUpToDate>false</LinksUpToDate>
  <CharactersWithSpaces>2554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teritorijoje esančio apleisto ar neprižiūrimo nekilnojamojo turto sąrašo patvirtinimo</dc:title>
  <dc:subject>T-295</dc:subject>
  <dc:creator>IGNALINOS RAJONO SAVIVALDYBĖS TARYBA</dc:creator>
  <cp:lastModifiedBy>Marina Volkova</cp:lastModifiedBy>
  <cp:revision>157</cp:revision>
  <cp:lastPrinted>2026-09-07T07:43:00Z</cp:lastPrinted>
  <dcterms:created xsi:type="dcterms:W3CDTF">2024-12-02T07:08:00Z</dcterms:created>
  <dcterms:modified xsi:type="dcterms:W3CDTF">2026-09-07T08:20:00Z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0x01010006491C09E645FD439FEABC7393805D2D</vt:lpwstr>
  </property>
</Properties>
</file>