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12307" w14:textId="77777777" w:rsidR="00244ABF" w:rsidRPr="00AB25AB" w:rsidRDefault="00244ABF" w:rsidP="000C4137">
      <w:pPr>
        <w:jc w:val="center"/>
        <w:rPr>
          <w:szCs w:val="24"/>
        </w:rPr>
      </w:pPr>
      <w:r w:rsidRPr="00AB25AB">
        <w:rPr>
          <w:noProof/>
          <w:szCs w:val="24"/>
          <w:lang w:eastAsia="lt-LT"/>
        </w:rPr>
        <w:drawing>
          <wp:inline distT="0" distB="0" distL="0" distR="0" wp14:anchorId="53B440D4" wp14:editId="4527F94E">
            <wp:extent cx="571500" cy="7334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5749754B" w14:textId="77777777" w:rsidR="00244ABF" w:rsidRPr="00AB25AB" w:rsidRDefault="00244ABF" w:rsidP="000C4137">
      <w:pPr>
        <w:jc w:val="center"/>
        <w:rPr>
          <w:b/>
          <w:szCs w:val="24"/>
        </w:rPr>
      </w:pPr>
    </w:p>
    <w:p w14:paraId="3825AF77" w14:textId="77777777" w:rsidR="00244ABF" w:rsidRPr="00AB25AB" w:rsidRDefault="00244ABF" w:rsidP="000C4137">
      <w:pPr>
        <w:jc w:val="center"/>
        <w:rPr>
          <w:b/>
          <w:szCs w:val="24"/>
        </w:rPr>
      </w:pPr>
      <w:bookmarkStart w:id="0" w:name="Institucija"/>
      <w:r w:rsidRPr="00AB25AB">
        <w:rPr>
          <w:b/>
          <w:szCs w:val="24"/>
        </w:rPr>
        <w:t>IGNALINOS RAJONO SAVIVALDYBĖS</w:t>
      </w:r>
    </w:p>
    <w:p w14:paraId="18C92D51" w14:textId="77777777" w:rsidR="00244ABF" w:rsidRPr="00AB25AB" w:rsidRDefault="00244ABF" w:rsidP="000C4137">
      <w:pPr>
        <w:jc w:val="center"/>
        <w:rPr>
          <w:b/>
          <w:szCs w:val="24"/>
        </w:rPr>
      </w:pPr>
      <w:r w:rsidRPr="00AB25AB">
        <w:rPr>
          <w:b/>
          <w:szCs w:val="24"/>
        </w:rPr>
        <w:t>ADMINISTRACIJOS DIREKTORIUS</w:t>
      </w:r>
      <w:bookmarkEnd w:id="0"/>
    </w:p>
    <w:p w14:paraId="78DC4208" w14:textId="09F419F2" w:rsidR="00244ABF" w:rsidRPr="00AB25AB" w:rsidRDefault="00244ABF" w:rsidP="000C4137">
      <w:pPr>
        <w:jc w:val="center"/>
        <w:rPr>
          <w:b/>
          <w:szCs w:val="24"/>
        </w:rPr>
      </w:pPr>
    </w:p>
    <w:p w14:paraId="74940B0A" w14:textId="77777777" w:rsidR="000C4137" w:rsidRPr="00AB25AB" w:rsidRDefault="000C4137" w:rsidP="000C4137">
      <w:pPr>
        <w:jc w:val="center"/>
        <w:rPr>
          <w:b/>
          <w:szCs w:val="24"/>
        </w:rPr>
      </w:pPr>
    </w:p>
    <w:p w14:paraId="34DE234B" w14:textId="77777777" w:rsidR="00244ABF" w:rsidRPr="00AB25AB" w:rsidRDefault="00244ABF" w:rsidP="000C4137">
      <w:pPr>
        <w:jc w:val="center"/>
        <w:rPr>
          <w:b/>
          <w:bCs/>
          <w:szCs w:val="24"/>
        </w:rPr>
      </w:pPr>
      <w:r w:rsidRPr="00AB25AB">
        <w:rPr>
          <w:b/>
          <w:bCs/>
          <w:szCs w:val="24"/>
        </w:rPr>
        <w:t>ĮSAKYMAS</w:t>
      </w:r>
    </w:p>
    <w:p w14:paraId="48FCCDC9" w14:textId="77777777" w:rsidR="00D733A1" w:rsidRPr="00AB25AB" w:rsidRDefault="008049CA" w:rsidP="000C4137">
      <w:pPr>
        <w:jc w:val="center"/>
        <w:rPr>
          <w:b/>
          <w:szCs w:val="24"/>
        </w:rPr>
      </w:pPr>
      <w:r w:rsidRPr="00AB25AB">
        <w:rPr>
          <w:b/>
          <w:szCs w:val="24"/>
        </w:rPr>
        <w:t xml:space="preserve">DĖL </w:t>
      </w:r>
      <w:r w:rsidR="00F819B5" w:rsidRPr="00AB25AB">
        <w:rPr>
          <w:b/>
          <w:szCs w:val="24"/>
        </w:rPr>
        <w:t xml:space="preserve">SAVIVALDYBĖS </w:t>
      </w:r>
      <w:r w:rsidR="0057607F" w:rsidRPr="00AB25AB">
        <w:rPr>
          <w:b/>
          <w:szCs w:val="24"/>
        </w:rPr>
        <w:t xml:space="preserve">LYGMENS </w:t>
      </w:r>
      <w:r w:rsidRPr="00AB25AB">
        <w:rPr>
          <w:b/>
          <w:szCs w:val="24"/>
        </w:rPr>
        <w:t xml:space="preserve">NEFORMALIOJO VAIKŲ ŠVIETIMO PROGRAMŲ </w:t>
      </w:r>
      <w:r w:rsidR="00F819B5" w:rsidRPr="00AB25AB">
        <w:rPr>
          <w:b/>
          <w:szCs w:val="24"/>
        </w:rPr>
        <w:t xml:space="preserve">ATITIKTIES </w:t>
      </w:r>
      <w:r w:rsidR="00CC1C42" w:rsidRPr="00AB25AB">
        <w:rPr>
          <w:b/>
          <w:szCs w:val="24"/>
        </w:rPr>
        <w:t xml:space="preserve">REIKALAVIMAMS VERTINIMO </w:t>
      </w:r>
      <w:r w:rsidRPr="00AB25AB">
        <w:rPr>
          <w:b/>
          <w:szCs w:val="24"/>
        </w:rPr>
        <w:t xml:space="preserve">KOMISIJOS SUDARYMO IR JOS </w:t>
      </w:r>
      <w:r w:rsidR="00F819B5" w:rsidRPr="00AB25AB">
        <w:rPr>
          <w:b/>
          <w:szCs w:val="24"/>
        </w:rPr>
        <w:t xml:space="preserve">DARBO </w:t>
      </w:r>
      <w:r w:rsidRPr="00AB25AB">
        <w:rPr>
          <w:b/>
          <w:szCs w:val="24"/>
        </w:rPr>
        <w:t>REGLAMENTO PATVIRTINIMO</w:t>
      </w:r>
    </w:p>
    <w:p w14:paraId="256F742F" w14:textId="77777777" w:rsidR="008049CA" w:rsidRPr="00AB25AB" w:rsidRDefault="008049CA" w:rsidP="000C4137">
      <w:pPr>
        <w:jc w:val="center"/>
        <w:rPr>
          <w:b/>
          <w:szCs w:val="24"/>
        </w:rPr>
      </w:pPr>
    </w:p>
    <w:p w14:paraId="3FC8F296" w14:textId="03721EDD" w:rsidR="00D733A1" w:rsidRPr="00AB25AB" w:rsidRDefault="00F819B5" w:rsidP="000C4137">
      <w:pPr>
        <w:jc w:val="center"/>
        <w:rPr>
          <w:szCs w:val="24"/>
        </w:rPr>
      </w:pPr>
      <w:r w:rsidRPr="00AB25AB">
        <w:rPr>
          <w:szCs w:val="24"/>
        </w:rPr>
        <w:t>2022</w:t>
      </w:r>
      <w:r w:rsidR="00D733A1" w:rsidRPr="00AB25AB">
        <w:rPr>
          <w:szCs w:val="24"/>
        </w:rPr>
        <w:t xml:space="preserve"> m. </w:t>
      </w:r>
      <w:r w:rsidR="000C4137" w:rsidRPr="00AB25AB">
        <w:rPr>
          <w:szCs w:val="24"/>
        </w:rPr>
        <w:t>birželio 3</w:t>
      </w:r>
      <w:r w:rsidRPr="00AB25AB">
        <w:rPr>
          <w:szCs w:val="24"/>
        </w:rPr>
        <w:t xml:space="preserve"> </w:t>
      </w:r>
      <w:r w:rsidR="00D733A1" w:rsidRPr="00AB25AB">
        <w:rPr>
          <w:szCs w:val="24"/>
        </w:rPr>
        <w:t xml:space="preserve">d. Nr. </w:t>
      </w:r>
      <w:r w:rsidR="000C4137" w:rsidRPr="00AB25AB">
        <w:rPr>
          <w:szCs w:val="24"/>
        </w:rPr>
        <w:t>VT-252</w:t>
      </w:r>
    </w:p>
    <w:p w14:paraId="30E00B2F" w14:textId="4C16BECE" w:rsidR="00D733A1" w:rsidRPr="00AB25AB" w:rsidRDefault="00D733A1" w:rsidP="000C4137">
      <w:pPr>
        <w:jc w:val="center"/>
        <w:rPr>
          <w:szCs w:val="24"/>
        </w:rPr>
      </w:pPr>
      <w:r w:rsidRPr="00AB25AB">
        <w:rPr>
          <w:szCs w:val="24"/>
        </w:rPr>
        <w:t>Ignalina</w:t>
      </w:r>
    </w:p>
    <w:p w14:paraId="1E19DBC0" w14:textId="77777777" w:rsidR="00F819B5" w:rsidRPr="00AB25AB" w:rsidRDefault="00F819B5" w:rsidP="001C57DE">
      <w:pPr>
        <w:jc w:val="both"/>
        <w:rPr>
          <w:szCs w:val="24"/>
        </w:rPr>
      </w:pPr>
    </w:p>
    <w:p w14:paraId="611007C6" w14:textId="77777777" w:rsidR="00D733A1" w:rsidRPr="00AB25AB" w:rsidRDefault="00F73703" w:rsidP="008049CA">
      <w:pPr>
        <w:tabs>
          <w:tab w:val="left" w:pos="1080"/>
          <w:tab w:val="left" w:pos="2160"/>
        </w:tabs>
        <w:suppressAutoHyphens/>
        <w:ind w:firstLine="1080"/>
        <w:jc w:val="both"/>
        <w:rPr>
          <w:szCs w:val="24"/>
        </w:rPr>
      </w:pPr>
      <w:r w:rsidRPr="00AB25AB">
        <w:rPr>
          <w:szCs w:val="24"/>
          <w:lang w:eastAsia="ar-SA"/>
        </w:rPr>
        <w:t>Vadovaudamasi</w:t>
      </w:r>
      <w:r w:rsidR="008B3FB9" w:rsidRPr="00AB25AB">
        <w:rPr>
          <w:szCs w:val="24"/>
        </w:rPr>
        <w:t xml:space="preserve"> </w:t>
      </w:r>
      <w:r w:rsidR="008B3FB9" w:rsidRPr="00AB25AB">
        <w:rPr>
          <w:color w:val="000000"/>
          <w:szCs w:val="24"/>
        </w:rPr>
        <w:t>Lietuvos Respublikos vietos savivaldos įstatymo</w:t>
      </w:r>
      <w:r w:rsidR="001D42CE" w:rsidRPr="00AB25AB">
        <w:rPr>
          <w:szCs w:val="24"/>
        </w:rPr>
        <w:t xml:space="preserve"> </w:t>
      </w:r>
      <w:r w:rsidR="001D42CE" w:rsidRPr="00AB25AB">
        <w:rPr>
          <w:color w:val="000000"/>
          <w:szCs w:val="24"/>
        </w:rPr>
        <w:t>18 straipsnio 1 dalimi,</w:t>
      </w:r>
      <w:r w:rsidR="008B3FB9" w:rsidRPr="00AB25AB">
        <w:rPr>
          <w:color w:val="000000"/>
          <w:szCs w:val="24"/>
        </w:rPr>
        <w:t xml:space="preserve"> 29 straipsnio 8 dalies </w:t>
      </w:r>
      <w:r w:rsidRPr="00AB25AB">
        <w:rPr>
          <w:color w:val="000000"/>
          <w:szCs w:val="24"/>
        </w:rPr>
        <w:t>1 ir 2 punktais</w:t>
      </w:r>
      <w:r w:rsidR="008049CA" w:rsidRPr="00AB25AB">
        <w:rPr>
          <w:szCs w:val="24"/>
        </w:rPr>
        <w:t xml:space="preserve">, </w:t>
      </w:r>
      <w:r w:rsidR="00F819B5" w:rsidRPr="00AB25AB">
        <w:rPr>
          <w:szCs w:val="24"/>
        </w:rPr>
        <w:t>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3.3 papunkčiu</w:t>
      </w:r>
      <w:r w:rsidR="008049CA" w:rsidRPr="00AB25AB">
        <w:rPr>
          <w:szCs w:val="24"/>
        </w:rPr>
        <w:t>,</w:t>
      </w:r>
      <w:r w:rsidR="00450224" w:rsidRPr="00AB25AB">
        <w:rPr>
          <w:szCs w:val="24"/>
        </w:rPr>
        <w:t xml:space="preserve"> 25 punktu,</w:t>
      </w:r>
      <w:r w:rsidR="008049CA" w:rsidRPr="00AB25AB">
        <w:rPr>
          <w:szCs w:val="24"/>
        </w:rPr>
        <w:t xml:space="preserve"> atsižvelgdama į Ignalinos rajono</w:t>
      </w:r>
      <w:r w:rsidR="00F819B5" w:rsidRPr="00AB25AB">
        <w:rPr>
          <w:szCs w:val="24"/>
        </w:rPr>
        <w:t xml:space="preserve"> švietimo pagalbos tarnybos 2022</w:t>
      </w:r>
      <w:r w:rsidR="008049CA" w:rsidRPr="00AB25AB">
        <w:rPr>
          <w:szCs w:val="24"/>
        </w:rPr>
        <w:t xml:space="preserve"> m. </w:t>
      </w:r>
      <w:r w:rsidR="00F819B5" w:rsidRPr="00AB25AB">
        <w:rPr>
          <w:szCs w:val="24"/>
        </w:rPr>
        <w:t xml:space="preserve">gegužės </w:t>
      </w:r>
      <w:r w:rsidR="006B0C12" w:rsidRPr="00AB25AB">
        <w:rPr>
          <w:szCs w:val="24"/>
        </w:rPr>
        <w:t xml:space="preserve">16 d. </w:t>
      </w:r>
      <w:r w:rsidR="008049CA" w:rsidRPr="00AB25AB">
        <w:rPr>
          <w:szCs w:val="24"/>
        </w:rPr>
        <w:t xml:space="preserve">raštą Nr. </w:t>
      </w:r>
      <w:r w:rsidR="00F819B5" w:rsidRPr="00AB25AB">
        <w:rPr>
          <w:szCs w:val="24"/>
        </w:rPr>
        <w:t>SD-30</w:t>
      </w:r>
      <w:r w:rsidR="006B0C12" w:rsidRPr="00AB25AB">
        <w:rPr>
          <w:szCs w:val="24"/>
        </w:rPr>
        <w:t xml:space="preserve"> „Dėl atstovo delegavimo“</w:t>
      </w:r>
      <w:r w:rsidR="00CC1C42" w:rsidRPr="00AB25AB">
        <w:rPr>
          <w:szCs w:val="24"/>
        </w:rPr>
        <w:t xml:space="preserve">, </w:t>
      </w:r>
      <w:r w:rsidR="00A833E5" w:rsidRPr="00AB25AB">
        <w:rPr>
          <w:szCs w:val="24"/>
        </w:rPr>
        <w:t xml:space="preserve">Ignalinos Česlovo Kudabos gimnazijos </w:t>
      </w:r>
      <w:r w:rsidR="0057607F" w:rsidRPr="00AB25AB">
        <w:rPr>
          <w:szCs w:val="24"/>
        </w:rPr>
        <w:t>2022 m. gegužės 30 d. raštą Nr. V15-181 „Dėl atstovo delegavimo“</w:t>
      </w:r>
      <w:r w:rsidR="008B3FB9" w:rsidRPr="00AB25AB">
        <w:rPr>
          <w:szCs w:val="24"/>
        </w:rPr>
        <w:t>:</w:t>
      </w:r>
    </w:p>
    <w:p w14:paraId="3F072B85" w14:textId="77777777" w:rsidR="00210641" w:rsidRPr="00AB25AB" w:rsidRDefault="00210641" w:rsidP="003A1E05">
      <w:pPr>
        <w:tabs>
          <w:tab w:val="left" w:pos="1080"/>
          <w:tab w:val="left" w:pos="2160"/>
        </w:tabs>
        <w:suppressAutoHyphens/>
        <w:ind w:firstLine="1080"/>
        <w:jc w:val="both"/>
        <w:rPr>
          <w:color w:val="000000"/>
          <w:szCs w:val="24"/>
        </w:rPr>
      </w:pPr>
      <w:r w:rsidRPr="00AB25AB">
        <w:rPr>
          <w:color w:val="000000"/>
          <w:szCs w:val="24"/>
        </w:rPr>
        <w:t xml:space="preserve">1. S u d a r a u </w:t>
      </w:r>
      <w:r w:rsidR="0057607F" w:rsidRPr="00AB25AB">
        <w:rPr>
          <w:color w:val="000000"/>
          <w:szCs w:val="24"/>
        </w:rPr>
        <w:t>S</w:t>
      </w:r>
      <w:r w:rsidR="00F819B5" w:rsidRPr="00AB25AB">
        <w:rPr>
          <w:color w:val="000000"/>
          <w:szCs w:val="24"/>
        </w:rPr>
        <w:t xml:space="preserve">avivaldybės </w:t>
      </w:r>
      <w:r w:rsidR="0057607F" w:rsidRPr="00AB25AB">
        <w:rPr>
          <w:color w:val="000000"/>
          <w:szCs w:val="24"/>
        </w:rPr>
        <w:t xml:space="preserve">lygmens </w:t>
      </w:r>
      <w:r w:rsidR="00F819B5" w:rsidRPr="00AB25AB">
        <w:rPr>
          <w:color w:val="000000"/>
          <w:szCs w:val="24"/>
        </w:rPr>
        <w:t xml:space="preserve">neformaliojo vaikų švietimo programų atitikties </w:t>
      </w:r>
      <w:r w:rsidR="00CC1C42" w:rsidRPr="00AB25AB">
        <w:rPr>
          <w:color w:val="000000"/>
          <w:szCs w:val="24"/>
        </w:rPr>
        <w:t xml:space="preserve">reikalavimams vertinimo </w:t>
      </w:r>
      <w:r w:rsidR="00F819B5" w:rsidRPr="00AB25AB">
        <w:rPr>
          <w:color w:val="000000"/>
          <w:szCs w:val="24"/>
        </w:rPr>
        <w:t>komisiją</w:t>
      </w:r>
      <w:r w:rsidR="003A1E05" w:rsidRPr="00AB25AB">
        <w:rPr>
          <w:color w:val="000000"/>
          <w:szCs w:val="24"/>
        </w:rPr>
        <w:t>:</w:t>
      </w:r>
    </w:p>
    <w:p w14:paraId="111D5912" w14:textId="77777777" w:rsidR="00210641" w:rsidRPr="00AB25AB" w:rsidRDefault="00210641" w:rsidP="003A1E05">
      <w:pPr>
        <w:pStyle w:val="Sraopastraipa"/>
        <w:numPr>
          <w:ilvl w:val="1"/>
          <w:numId w:val="7"/>
        </w:numPr>
        <w:tabs>
          <w:tab w:val="left" w:pos="1080"/>
          <w:tab w:val="left" w:pos="1260"/>
          <w:tab w:val="left" w:pos="1440"/>
          <w:tab w:val="left" w:pos="2160"/>
        </w:tabs>
        <w:suppressAutoHyphens/>
        <w:ind w:left="0" w:firstLine="1080"/>
        <w:jc w:val="both"/>
        <w:rPr>
          <w:color w:val="000000"/>
          <w:szCs w:val="24"/>
        </w:rPr>
      </w:pPr>
      <w:r w:rsidRPr="00AB25AB">
        <w:rPr>
          <w:szCs w:val="24"/>
        </w:rPr>
        <w:t xml:space="preserve"> Komisijos</w:t>
      </w:r>
      <w:r w:rsidRPr="00AB25AB">
        <w:rPr>
          <w:color w:val="000000"/>
          <w:szCs w:val="24"/>
        </w:rPr>
        <w:t xml:space="preserve"> pirmininkė – Gražina </w:t>
      </w:r>
      <w:proofErr w:type="spellStart"/>
      <w:r w:rsidRPr="00AB25AB">
        <w:rPr>
          <w:color w:val="000000"/>
          <w:szCs w:val="24"/>
        </w:rPr>
        <w:t>Mackonienė</w:t>
      </w:r>
      <w:proofErr w:type="spellEnd"/>
      <w:r w:rsidRPr="00AB25AB">
        <w:rPr>
          <w:color w:val="000000"/>
          <w:szCs w:val="24"/>
        </w:rPr>
        <w:t xml:space="preserve">, </w:t>
      </w:r>
      <w:r w:rsidR="003A1E05" w:rsidRPr="00AB25AB">
        <w:rPr>
          <w:color w:val="000000"/>
          <w:szCs w:val="24"/>
        </w:rPr>
        <w:t xml:space="preserve">Ignalinos rajono savivaldybės administracijos </w:t>
      </w:r>
      <w:r w:rsidRPr="00AB25AB">
        <w:rPr>
          <w:color w:val="000000"/>
          <w:szCs w:val="24"/>
        </w:rPr>
        <w:t>Švietimo ir kultūros skyriaus vedėja.</w:t>
      </w:r>
    </w:p>
    <w:p w14:paraId="2DEED385" w14:textId="77777777" w:rsidR="00210641" w:rsidRPr="00AB25AB" w:rsidRDefault="00210641" w:rsidP="003A1E05">
      <w:pPr>
        <w:pStyle w:val="Sraopastraipa"/>
        <w:numPr>
          <w:ilvl w:val="1"/>
          <w:numId w:val="7"/>
        </w:numPr>
        <w:tabs>
          <w:tab w:val="left" w:pos="1080"/>
          <w:tab w:val="left" w:pos="1260"/>
          <w:tab w:val="left" w:pos="1440"/>
          <w:tab w:val="left" w:pos="2160"/>
        </w:tabs>
        <w:suppressAutoHyphens/>
        <w:ind w:left="0" w:firstLine="1080"/>
        <w:jc w:val="both"/>
        <w:rPr>
          <w:color w:val="000000"/>
          <w:szCs w:val="24"/>
        </w:rPr>
      </w:pPr>
      <w:r w:rsidRPr="00AB25AB">
        <w:rPr>
          <w:color w:val="000000"/>
          <w:szCs w:val="24"/>
        </w:rPr>
        <w:t xml:space="preserve"> </w:t>
      </w:r>
      <w:r w:rsidRPr="00AB25AB">
        <w:rPr>
          <w:szCs w:val="24"/>
        </w:rPr>
        <w:t>Komisijos</w:t>
      </w:r>
      <w:r w:rsidRPr="00AB25AB">
        <w:rPr>
          <w:color w:val="000000"/>
          <w:szCs w:val="24"/>
        </w:rPr>
        <w:t xml:space="preserve"> nariai:</w:t>
      </w:r>
    </w:p>
    <w:p w14:paraId="3E354FD6" w14:textId="77777777" w:rsidR="004D5FF4" w:rsidRPr="00AB25AB" w:rsidRDefault="00F819B5" w:rsidP="003A1E05">
      <w:pPr>
        <w:pStyle w:val="Sraopastraipa"/>
        <w:numPr>
          <w:ilvl w:val="2"/>
          <w:numId w:val="7"/>
        </w:numPr>
        <w:tabs>
          <w:tab w:val="left" w:pos="1080"/>
          <w:tab w:val="left" w:pos="1800"/>
          <w:tab w:val="left" w:pos="2160"/>
        </w:tabs>
        <w:suppressAutoHyphens/>
        <w:ind w:left="0" w:firstLine="1080"/>
        <w:jc w:val="both"/>
        <w:rPr>
          <w:color w:val="000000"/>
          <w:szCs w:val="24"/>
        </w:rPr>
      </w:pPr>
      <w:r w:rsidRPr="00AB25AB">
        <w:rPr>
          <w:color w:val="000000"/>
          <w:szCs w:val="24"/>
        </w:rPr>
        <w:t>Rima Cibulskienė</w:t>
      </w:r>
      <w:r w:rsidR="00210641" w:rsidRPr="00AB25AB">
        <w:rPr>
          <w:color w:val="000000"/>
          <w:szCs w:val="24"/>
        </w:rPr>
        <w:t xml:space="preserve">, </w:t>
      </w:r>
      <w:r w:rsidRPr="00AB25AB">
        <w:rPr>
          <w:bCs/>
        </w:rPr>
        <w:t>Ignalinos rajono švietimo pagalbos tarnybos laikinai einanti direktoriaus pareigas</w:t>
      </w:r>
      <w:r w:rsidR="004D5FF4" w:rsidRPr="00AB25AB">
        <w:rPr>
          <w:color w:val="000000"/>
          <w:szCs w:val="24"/>
        </w:rPr>
        <w:t>;</w:t>
      </w:r>
    </w:p>
    <w:p w14:paraId="1E449944" w14:textId="3740B186" w:rsidR="003A1E05" w:rsidRPr="00AB25AB" w:rsidRDefault="00C67005" w:rsidP="003A1E05">
      <w:pPr>
        <w:pStyle w:val="Sraopastraipa"/>
        <w:numPr>
          <w:ilvl w:val="2"/>
          <w:numId w:val="7"/>
        </w:numPr>
        <w:tabs>
          <w:tab w:val="left" w:pos="1080"/>
          <w:tab w:val="left" w:pos="1800"/>
          <w:tab w:val="left" w:pos="2160"/>
        </w:tabs>
        <w:suppressAutoHyphens/>
        <w:ind w:left="0" w:firstLine="1080"/>
        <w:jc w:val="both"/>
        <w:rPr>
          <w:color w:val="000000"/>
          <w:szCs w:val="24"/>
        </w:rPr>
      </w:pPr>
      <w:r w:rsidRPr="00AB25AB">
        <w:t xml:space="preserve">Donata </w:t>
      </w:r>
      <w:proofErr w:type="spellStart"/>
      <w:r w:rsidRPr="00AB25AB">
        <w:t>Šimkūnaitė</w:t>
      </w:r>
      <w:proofErr w:type="spellEnd"/>
      <w:r w:rsidRPr="00AB25AB">
        <w:t>, Ignalinos rajono savivaldybės administracijos jaunimo reikalų koordinatorė (patarėja)</w:t>
      </w:r>
      <w:r w:rsidR="00AD4E94" w:rsidRPr="00AB25AB">
        <w:rPr>
          <w:color w:val="000000"/>
          <w:szCs w:val="24"/>
        </w:rPr>
        <w:t>;</w:t>
      </w:r>
    </w:p>
    <w:p w14:paraId="6E3B6AA1" w14:textId="6F76AA24" w:rsidR="00373482" w:rsidRPr="00AB25AB" w:rsidRDefault="00373482" w:rsidP="00373482">
      <w:pPr>
        <w:pStyle w:val="Sraopastraipa"/>
        <w:tabs>
          <w:tab w:val="left" w:pos="1080"/>
          <w:tab w:val="left" w:pos="1800"/>
          <w:tab w:val="left" w:pos="2160"/>
        </w:tabs>
        <w:suppressAutoHyphens/>
        <w:ind w:left="1080"/>
        <w:jc w:val="both"/>
        <w:rPr>
          <w:i/>
          <w:sz w:val="16"/>
        </w:rPr>
      </w:pPr>
      <w:r w:rsidRPr="00AB25AB">
        <w:rPr>
          <w:i/>
          <w:sz w:val="16"/>
        </w:rPr>
        <w:t xml:space="preserve">2023 m. spalio 16 d. Ignalinos rajono savivaldybės administracijos direktoriaus įsakymo </w:t>
      </w:r>
      <w:bookmarkStart w:id="1" w:name="n_1"/>
      <w:r w:rsidR="000A65F5" w:rsidRPr="00AB25AB">
        <w:rPr>
          <w:i/>
          <w:sz w:val="16"/>
        </w:rPr>
        <w:t xml:space="preserve">Nr. VT-351 </w:t>
      </w:r>
      <w:bookmarkEnd w:id="1"/>
      <w:r w:rsidRPr="00AB25AB">
        <w:rPr>
          <w:i/>
          <w:sz w:val="16"/>
        </w:rPr>
        <w:t>redakcija</w:t>
      </w:r>
    </w:p>
    <w:p w14:paraId="0B95BDFE" w14:textId="4DA4CDF9" w:rsidR="00C67005" w:rsidRPr="00AB25AB" w:rsidRDefault="00C67005" w:rsidP="00373482">
      <w:pPr>
        <w:pStyle w:val="Sraopastraipa"/>
        <w:tabs>
          <w:tab w:val="left" w:pos="1080"/>
          <w:tab w:val="left" w:pos="1800"/>
          <w:tab w:val="left" w:pos="2160"/>
        </w:tabs>
        <w:suppressAutoHyphens/>
        <w:ind w:left="1080"/>
        <w:jc w:val="both"/>
        <w:rPr>
          <w:i/>
          <w:sz w:val="16"/>
        </w:rPr>
      </w:pPr>
      <w:r w:rsidRPr="00AB25AB">
        <w:rPr>
          <w:i/>
          <w:sz w:val="16"/>
        </w:rPr>
        <w:t xml:space="preserve">2025 m. birželio 18 d. Ignalinos rajono savivaldybės administracijos direktoriaus įsakymo </w:t>
      </w:r>
      <w:bookmarkStart w:id="2" w:name="n_2"/>
      <w:r w:rsidR="00AB25AB" w:rsidRPr="00AB25AB">
        <w:rPr>
          <w:i/>
          <w:sz w:val="16"/>
        </w:rPr>
        <w:t>Nr. VT-257</w:t>
      </w:r>
      <w:bookmarkEnd w:id="2"/>
      <w:r w:rsidRPr="00AB25AB">
        <w:rPr>
          <w:i/>
          <w:sz w:val="16"/>
        </w:rPr>
        <w:t xml:space="preserve"> redakcija</w:t>
      </w:r>
    </w:p>
    <w:p w14:paraId="786F0783" w14:textId="77777777" w:rsidR="00373482" w:rsidRPr="00AB25AB" w:rsidRDefault="00373482" w:rsidP="00373482">
      <w:pPr>
        <w:pStyle w:val="Sraopastraipa"/>
        <w:tabs>
          <w:tab w:val="left" w:pos="1080"/>
          <w:tab w:val="left" w:pos="1800"/>
          <w:tab w:val="left" w:pos="2160"/>
        </w:tabs>
        <w:suppressAutoHyphens/>
        <w:ind w:left="1080"/>
        <w:jc w:val="both"/>
        <w:rPr>
          <w:color w:val="000000"/>
          <w:szCs w:val="24"/>
        </w:rPr>
      </w:pPr>
    </w:p>
    <w:p w14:paraId="48B874FC" w14:textId="77777777" w:rsidR="0057607F" w:rsidRPr="00AB25AB" w:rsidRDefault="0057607F" w:rsidP="003A1E05">
      <w:pPr>
        <w:pStyle w:val="Sraopastraipa"/>
        <w:numPr>
          <w:ilvl w:val="2"/>
          <w:numId w:val="7"/>
        </w:numPr>
        <w:tabs>
          <w:tab w:val="left" w:pos="1080"/>
          <w:tab w:val="left" w:pos="1800"/>
          <w:tab w:val="left" w:pos="2160"/>
        </w:tabs>
        <w:suppressAutoHyphens/>
        <w:ind w:left="0" w:firstLine="1080"/>
        <w:jc w:val="both"/>
        <w:rPr>
          <w:color w:val="000000"/>
          <w:szCs w:val="24"/>
        </w:rPr>
      </w:pPr>
      <w:r w:rsidRPr="00AB25AB">
        <w:rPr>
          <w:color w:val="000000"/>
          <w:szCs w:val="24"/>
        </w:rPr>
        <w:t xml:space="preserve">Miglė </w:t>
      </w:r>
      <w:proofErr w:type="spellStart"/>
      <w:r w:rsidRPr="00AB25AB">
        <w:rPr>
          <w:color w:val="000000"/>
          <w:szCs w:val="24"/>
        </w:rPr>
        <w:t>Rakštelienė</w:t>
      </w:r>
      <w:proofErr w:type="spellEnd"/>
      <w:r w:rsidRPr="00AB25AB">
        <w:rPr>
          <w:color w:val="000000"/>
          <w:szCs w:val="24"/>
        </w:rPr>
        <w:t xml:space="preserve">, Ignalinos Česlovo Kudabos gimnazijos direktoriaus pavaduotoja ugdymui. </w:t>
      </w:r>
    </w:p>
    <w:p w14:paraId="676CB29F" w14:textId="77777777" w:rsidR="00210641" w:rsidRPr="00AB25AB" w:rsidRDefault="006B0C12" w:rsidP="003A1E05">
      <w:pPr>
        <w:pStyle w:val="Sraopastraipa"/>
        <w:numPr>
          <w:ilvl w:val="1"/>
          <w:numId w:val="7"/>
        </w:numPr>
        <w:tabs>
          <w:tab w:val="left" w:pos="1080"/>
          <w:tab w:val="left" w:pos="1260"/>
          <w:tab w:val="left" w:pos="1440"/>
          <w:tab w:val="left" w:pos="2160"/>
        </w:tabs>
        <w:suppressAutoHyphens/>
        <w:ind w:left="0" w:firstLine="1080"/>
        <w:jc w:val="both"/>
        <w:rPr>
          <w:color w:val="000000"/>
          <w:szCs w:val="24"/>
        </w:rPr>
      </w:pPr>
      <w:r w:rsidRPr="00AB25AB">
        <w:rPr>
          <w:szCs w:val="24"/>
        </w:rPr>
        <w:t xml:space="preserve"> </w:t>
      </w:r>
      <w:r w:rsidR="003A1E05" w:rsidRPr="00AB25AB">
        <w:rPr>
          <w:szCs w:val="24"/>
        </w:rPr>
        <w:t>Komisijos</w:t>
      </w:r>
      <w:r w:rsidR="003A1E05" w:rsidRPr="00AB25AB">
        <w:rPr>
          <w:color w:val="000000"/>
          <w:szCs w:val="24"/>
        </w:rPr>
        <w:t xml:space="preserve"> sekretorė – Danguolė Vaitkevičienė, Ignalinos rajono savivaldybės administracijos Švietimo ir kultūros skyriaus vyriausioji specialistė.</w:t>
      </w:r>
    </w:p>
    <w:p w14:paraId="500D7E1D" w14:textId="77777777" w:rsidR="00210641" w:rsidRPr="00AB25AB" w:rsidRDefault="00434DED" w:rsidP="00210641">
      <w:pPr>
        <w:tabs>
          <w:tab w:val="left" w:pos="1080"/>
          <w:tab w:val="left" w:pos="2160"/>
        </w:tabs>
        <w:suppressAutoHyphens/>
        <w:ind w:firstLine="1080"/>
        <w:jc w:val="both"/>
        <w:rPr>
          <w:color w:val="000000"/>
          <w:szCs w:val="24"/>
        </w:rPr>
      </w:pPr>
      <w:r w:rsidRPr="00AB25AB">
        <w:rPr>
          <w:color w:val="000000"/>
          <w:szCs w:val="24"/>
        </w:rPr>
        <w:t>2. T v i r t i n u</w:t>
      </w:r>
      <w:r w:rsidR="00210641" w:rsidRPr="00AB25AB">
        <w:rPr>
          <w:color w:val="000000"/>
          <w:szCs w:val="24"/>
        </w:rPr>
        <w:t xml:space="preserve"> </w:t>
      </w:r>
      <w:r w:rsidR="0057607F" w:rsidRPr="00AB25AB">
        <w:rPr>
          <w:color w:val="000000"/>
          <w:szCs w:val="24"/>
        </w:rPr>
        <w:t>S</w:t>
      </w:r>
      <w:r w:rsidR="008804BA" w:rsidRPr="00AB25AB">
        <w:rPr>
          <w:color w:val="000000"/>
          <w:szCs w:val="24"/>
        </w:rPr>
        <w:t xml:space="preserve">avivaldybės </w:t>
      </w:r>
      <w:r w:rsidR="0057607F" w:rsidRPr="00AB25AB">
        <w:rPr>
          <w:color w:val="000000"/>
          <w:szCs w:val="24"/>
        </w:rPr>
        <w:t xml:space="preserve">lygmens </w:t>
      </w:r>
      <w:r w:rsidR="008804BA" w:rsidRPr="00AB25AB">
        <w:rPr>
          <w:color w:val="000000"/>
          <w:szCs w:val="24"/>
        </w:rPr>
        <w:t xml:space="preserve">neformaliojo vaikų švietimo programų atitikties </w:t>
      </w:r>
      <w:r w:rsidR="00CC1C42" w:rsidRPr="00AB25AB">
        <w:rPr>
          <w:color w:val="000000"/>
          <w:szCs w:val="24"/>
        </w:rPr>
        <w:t xml:space="preserve">reikalavimams vertinimo </w:t>
      </w:r>
      <w:r w:rsidR="008804BA" w:rsidRPr="00AB25AB">
        <w:rPr>
          <w:color w:val="000000"/>
          <w:szCs w:val="24"/>
        </w:rPr>
        <w:t xml:space="preserve">komisijos darbo </w:t>
      </w:r>
      <w:r w:rsidR="00210641" w:rsidRPr="00AB25AB">
        <w:rPr>
          <w:color w:val="000000"/>
          <w:szCs w:val="24"/>
        </w:rPr>
        <w:t>reglamentą (pridedama).</w:t>
      </w:r>
    </w:p>
    <w:p w14:paraId="30ABFE25" w14:textId="42D50AEE" w:rsidR="00BF5E1B" w:rsidRPr="00AB25AB" w:rsidRDefault="009447E4" w:rsidP="008804BA">
      <w:pPr>
        <w:tabs>
          <w:tab w:val="left" w:pos="1080"/>
          <w:tab w:val="left" w:pos="2160"/>
        </w:tabs>
        <w:suppressAutoHyphens/>
        <w:ind w:firstLine="1080"/>
        <w:jc w:val="both"/>
        <w:rPr>
          <w:b/>
          <w:szCs w:val="24"/>
        </w:rPr>
      </w:pPr>
      <w:r w:rsidRPr="00AB25AB">
        <w:rPr>
          <w:szCs w:val="24"/>
          <w:lang w:eastAsia="ar-SA"/>
        </w:rPr>
        <w:t xml:space="preserve">3. </w:t>
      </w:r>
      <w:r w:rsidR="008B3FB9" w:rsidRPr="00AB25AB">
        <w:rPr>
          <w:szCs w:val="24"/>
          <w:lang w:eastAsia="ar-SA"/>
        </w:rPr>
        <w:t xml:space="preserve">P r i p a ž į s t u </w:t>
      </w:r>
      <w:r w:rsidR="00BF5E1B" w:rsidRPr="00AB25AB">
        <w:rPr>
          <w:szCs w:val="24"/>
        </w:rPr>
        <w:t>netekusiu</w:t>
      </w:r>
      <w:r w:rsidR="00BF5E1B" w:rsidRPr="00AB25AB">
        <w:rPr>
          <w:szCs w:val="24"/>
          <w:lang w:eastAsia="ar-SA"/>
        </w:rPr>
        <w:t xml:space="preserve"> galios </w:t>
      </w:r>
      <w:r w:rsidR="00906A59" w:rsidRPr="00AB25AB">
        <w:rPr>
          <w:szCs w:val="24"/>
        </w:rPr>
        <w:t xml:space="preserve">Ignalinos rajono </w:t>
      </w:r>
      <w:r w:rsidR="008B3FB9" w:rsidRPr="00AB25AB">
        <w:rPr>
          <w:szCs w:val="24"/>
        </w:rPr>
        <w:t>savivaldybės a</w:t>
      </w:r>
      <w:r w:rsidR="00C9648A" w:rsidRPr="00AB25AB">
        <w:rPr>
          <w:szCs w:val="24"/>
        </w:rPr>
        <w:t>dministracijos direktoriaus</w:t>
      </w:r>
      <w:r w:rsidR="008804BA" w:rsidRPr="00AB25AB">
        <w:rPr>
          <w:szCs w:val="24"/>
        </w:rPr>
        <w:t xml:space="preserve"> 2021 m. birželio 23 d. </w:t>
      </w:r>
      <w:r w:rsidR="00C9648A" w:rsidRPr="00AB25AB">
        <w:rPr>
          <w:szCs w:val="24"/>
        </w:rPr>
        <w:t xml:space="preserve">įsakymą </w:t>
      </w:r>
      <w:bookmarkStart w:id="3" w:name="n_0"/>
      <w:r w:rsidR="000C4137" w:rsidRPr="00AB25AB">
        <w:rPr>
          <w:szCs w:val="24"/>
        </w:rPr>
        <w:t xml:space="preserve">Nr. VT-428 </w:t>
      </w:r>
      <w:bookmarkEnd w:id="3"/>
      <w:r w:rsidR="00C9648A" w:rsidRPr="00AB25AB">
        <w:rPr>
          <w:szCs w:val="24"/>
        </w:rPr>
        <w:t>„</w:t>
      </w:r>
      <w:r w:rsidR="003C6836" w:rsidRPr="00AB25AB">
        <w:rPr>
          <w:szCs w:val="24"/>
        </w:rPr>
        <w:t xml:space="preserve">Dėl Neformaliojo vaikų švietimo programų vertinimo komisijos sudarymo ir </w:t>
      </w:r>
      <w:r w:rsidR="008804BA" w:rsidRPr="00AB25AB">
        <w:rPr>
          <w:szCs w:val="24"/>
        </w:rPr>
        <w:t xml:space="preserve">jos veiklos </w:t>
      </w:r>
      <w:r w:rsidR="003C6836" w:rsidRPr="00AB25AB">
        <w:rPr>
          <w:szCs w:val="24"/>
        </w:rPr>
        <w:t>reglamento patvirtinimo</w:t>
      </w:r>
      <w:r w:rsidR="008B3FB9" w:rsidRPr="00AB25AB">
        <w:rPr>
          <w:szCs w:val="24"/>
        </w:rPr>
        <w:t>“</w:t>
      </w:r>
      <w:bookmarkStart w:id="4" w:name="Pavadinimas"/>
      <w:r w:rsidR="008804BA" w:rsidRPr="00AB25AB">
        <w:rPr>
          <w:szCs w:val="24"/>
        </w:rPr>
        <w:t xml:space="preserve">. </w:t>
      </w:r>
      <w:r w:rsidR="00C9648A" w:rsidRPr="00AB25AB">
        <w:rPr>
          <w:szCs w:val="24"/>
        </w:rPr>
        <w:t xml:space="preserve"> </w:t>
      </w:r>
    </w:p>
    <w:p w14:paraId="5141A297" w14:textId="77777777" w:rsidR="008B3FB9" w:rsidRPr="00AB25AB" w:rsidRDefault="00183846" w:rsidP="001C57DE">
      <w:pPr>
        <w:tabs>
          <w:tab w:val="left" w:pos="1080"/>
          <w:tab w:val="left" w:pos="2160"/>
        </w:tabs>
        <w:suppressAutoHyphens/>
        <w:ind w:firstLine="1080"/>
        <w:jc w:val="both"/>
        <w:rPr>
          <w:szCs w:val="24"/>
        </w:rPr>
      </w:pPr>
      <w:bookmarkStart w:id="5" w:name="Data"/>
      <w:bookmarkEnd w:id="4"/>
      <w:r w:rsidRPr="00AB25AB">
        <w:rPr>
          <w:szCs w:val="24"/>
          <w:lang w:eastAsia="ar-SA"/>
        </w:rPr>
        <w:t>Šis</w:t>
      </w:r>
      <w:r w:rsidRPr="00AB25AB">
        <w:rPr>
          <w:color w:val="000000"/>
          <w:szCs w:val="24"/>
        </w:rPr>
        <w:t xml:space="preserve">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0B469C" w:rsidRPr="00AB25AB">
        <w:rPr>
          <w:color w:val="000000"/>
          <w:szCs w:val="24"/>
        </w:rPr>
        <w:t>,</w:t>
      </w:r>
      <w:r w:rsidRPr="00AB25AB">
        <w:rPr>
          <w:color w:val="000000"/>
          <w:szCs w:val="24"/>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E0749D4" w14:textId="77777777" w:rsidR="000B469C" w:rsidRPr="00AB25AB" w:rsidRDefault="000B469C" w:rsidP="001C57DE">
      <w:pPr>
        <w:jc w:val="both"/>
        <w:rPr>
          <w:szCs w:val="24"/>
        </w:rPr>
      </w:pPr>
    </w:p>
    <w:p w14:paraId="58A83516" w14:textId="77777777" w:rsidR="000A61D6" w:rsidRPr="00AB25AB" w:rsidRDefault="000A61D6" w:rsidP="001C57DE">
      <w:pPr>
        <w:jc w:val="both"/>
        <w:rPr>
          <w:szCs w:val="24"/>
        </w:rPr>
      </w:pPr>
    </w:p>
    <w:p w14:paraId="48097C7C" w14:textId="02111692" w:rsidR="00DC35DE" w:rsidRPr="00AB25AB" w:rsidRDefault="009C1E77" w:rsidP="0057607F">
      <w:pPr>
        <w:jc w:val="both"/>
        <w:rPr>
          <w:szCs w:val="24"/>
        </w:rPr>
      </w:pPr>
      <w:r w:rsidRPr="00AB25AB">
        <w:rPr>
          <w:szCs w:val="24"/>
        </w:rPr>
        <w:t>Administracijos direktorė</w:t>
      </w:r>
      <w:r w:rsidR="008B3FB9" w:rsidRPr="00AB25AB">
        <w:rPr>
          <w:szCs w:val="24"/>
        </w:rPr>
        <w:tab/>
      </w:r>
      <w:r w:rsidR="008B3FB9" w:rsidRPr="00AB25AB">
        <w:rPr>
          <w:szCs w:val="24"/>
        </w:rPr>
        <w:tab/>
      </w:r>
      <w:r w:rsidR="008B3FB9" w:rsidRPr="00AB25AB">
        <w:rPr>
          <w:szCs w:val="24"/>
        </w:rPr>
        <w:tab/>
      </w:r>
      <w:r w:rsidR="008B3FB9" w:rsidRPr="00AB25AB">
        <w:rPr>
          <w:szCs w:val="24"/>
        </w:rPr>
        <w:tab/>
      </w:r>
      <w:r w:rsidRPr="00AB25AB">
        <w:rPr>
          <w:szCs w:val="24"/>
        </w:rPr>
        <w:t xml:space="preserve">                      </w:t>
      </w:r>
      <w:r w:rsidR="008B3FB9" w:rsidRPr="00AB25AB">
        <w:rPr>
          <w:szCs w:val="24"/>
        </w:rPr>
        <w:t xml:space="preserve"> </w:t>
      </w:r>
      <w:r w:rsidRPr="00AB25AB">
        <w:rPr>
          <w:szCs w:val="24"/>
        </w:rPr>
        <w:t xml:space="preserve">Jūratė </w:t>
      </w:r>
      <w:proofErr w:type="spellStart"/>
      <w:r w:rsidRPr="00AB25AB">
        <w:rPr>
          <w:szCs w:val="24"/>
        </w:rPr>
        <w:t>Balinskienė</w:t>
      </w:r>
      <w:bookmarkEnd w:id="5"/>
      <w:proofErr w:type="spellEnd"/>
    </w:p>
    <w:p w14:paraId="649B84CD" w14:textId="4F41105F" w:rsidR="000C4137" w:rsidRPr="00AB25AB" w:rsidRDefault="000C4137" w:rsidP="000C4137">
      <w:pPr>
        <w:jc w:val="center"/>
        <w:rPr>
          <w:szCs w:val="24"/>
        </w:rPr>
      </w:pPr>
      <w:r w:rsidRPr="00AB25AB">
        <w:rPr>
          <w:szCs w:val="24"/>
        </w:rPr>
        <w:t>______________</w:t>
      </w:r>
    </w:p>
    <w:p w14:paraId="0E1DE3A8" w14:textId="77777777" w:rsidR="000C4137" w:rsidRPr="00AB25AB" w:rsidRDefault="000C4137" w:rsidP="000C4137">
      <w:pPr>
        <w:jc w:val="center"/>
        <w:rPr>
          <w:szCs w:val="24"/>
        </w:rPr>
      </w:pPr>
    </w:p>
    <w:p w14:paraId="2EF985AD" w14:textId="77777777" w:rsidR="00DE3AC4" w:rsidRPr="00AB25AB" w:rsidRDefault="000B469C" w:rsidP="000B469C">
      <w:pPr>
        <w:shd w:val="clear" w:color="auto" w:fill="FFFFFF"/>
        <w:ind w:left="5103"/>
        <w:rPr>
          <w:bCs/>
          <w:color w:val="000000"/>
          <w:szCs w:val="24"/>
          <w:lang w:eastAsia="lt-LT"/>
        </w:rPr>
      </w:pPr>
      <w:r w:rsidRPr="00AB25AB">
        <w:rPr>
          <w:bCs/>
          <w:color w:val="000000"/>
          <w:szCs w:val="24"/>
          <w:lang w:eastAsia="lt-LT"/>
        </w:rPr>
        <w:t>P</w:t>
      </w:r>
      <w:r w:rsidR="00704FEB" w:rsidRPr="00AB25AB">
        <w:rPr>
          <w:bCs/>
          <w:color w:val="000000"/>
          <w:szCs w:val="24"/>
          <w:lang w:eastAsia="lt-LT"/>
        </w:rPr>
        <w:t>ATVIRTINTA</w:t>
      </w:r>
    </w:p>
    <w:p w14:paraId="358A1584" w14:textId="77777777" w:rsidR="00704FEB" w:rsidRPr="00AB25AB" w:rsidRDefault="00704FEB" w:rsidP="000B469C">
      <w:pPr>
        <w:shd w:val="clear" w:color="auto" w:fill="FFFFFF"/>
        <w:ind w:left="5103"/>
        <w:rPr>
          <w:bCs/>
          <w:color w:val="000000"/>
          <w:szCs w:val="24"/>
          <w:lang w:eastAsia="lt-LT"/>
        </w:rPr>
      </w:pPr>
      <w:r w:rsidRPr="00AB25AB">
        <w:rPr>
          <w:bCs/>
          <w:color w:val="000000"/>
          <w:szCs w:val="24"/>
          <w:lang w:eastAsia="lt-LT"/>
        </w:rPr>
        <w:t xml:space="preserve">Ignalinos rajono savivaldybės </w:t>
      </w:r>
      <w:r w:rsidR="00DE3AC4" w:rsidRPr="00AB25AB">
        <w:rPr>
          <w:bCs/>
          <w:color w:val="000000"/>
          <w:szCs w:val="24"/>
          <w:lang w:eastAsia="lt-LT"/>
        </w:rPr>
        <w:t xml:space="preserve">administracijos direktoriaus </w:t>
      </w:r>
      <w:r w:rsidR="00CC1C42" w:rsidRPr="00AB25AB">
        <w:rPr>
          <w:bCs/>
          <w:color w:val="000000"/>
          <w:szCs w:val="24"/>
          <w:lang w:eastAsia="lt-LT"/>
        </w:rPr>
        <w:t>2022</w:t>
      </w:r>
      <w:r w:rsidRPr="00AB25AB">
        <w:rPr>
          <w:bCs/>
          <w:color w:val="000000"/>
          <w:szCs w:val="24"/>
          <w:lang w:eastAsia="lt-LT"/>
        </w:rPr>
        <w:t xml:space="preserve"> m. </w:t>
      </w:r>
      <w:r w:rsidR="00CC1C42" w:rsidRPr="00AB25AB">
        <w:rPr>
          <w:bCs/>
          <w:color w:val="000000"/>
          <w:szCs w:val="24"/>
          <w:lang w:eastAsia="lt-LT"/>
        </w:rPr>
        <w:t xml:space="preserve">                        </w:t>
      </w:r>
      <w:r w:rsidRPr="00AB25AB">
        <w:rPr>
          <w:bCs/>
          <w:color w:val="000000"/>
          <w:szCs w:val="24"/>
          <w:lang w:eastAsia="lt-LT"/>
        </w:rPr>
        <w:t>d.</w:t>
      </w:r>
      <w:r w:rsidR="001D4D8B" w:rsidRPr="00AB25AB">
        <w:rPr>
          <w:bCs/>
          <w:color w:val="000000"/>
          <w:szCs w:val="24"/>
          <w:lang w:eastAsia="lt-LT"/>
        </w:rPr>
        <w:t xml:space="preserve"> įsakymu Nr. </w:t>
      </w:r>
    </w:p>
    <w:p w14:paraId="0D68305D" w14:textId="77777777" w:rsidR="00704FEB" w:rsidRPr="00AB25AB" w:rsidRDefault="00704FEB" w:rsidP="001C57DE">
      <w:pPr>
        <w:suppressAutoHyphens/>
        <w:jc w:val="center"/>
        <w:rPr>
          <w:b/>
          <w:szCs w:val="24"/>
          <w:lang w:eastAsia="ar-SA"/>
        </w:rPr>
      </w:pPr>
    </w:p>
    <w:p w14:paraId="7114173B" w14:textId="77777777" w:rsidR="00CC1C42" w:rsidRPr="00AB25AB" w:rsidRDefault="0057607F" w:rsidP="001C57DE">
      <w:pPr>
        <w:suppressAutoHyphens/>
        <w:jc w:val="center"/>
        <w:rPr>
          <w:b/>
          <w:color w:val="000000"/>
          <w:szCs w:val="24"/>
        </w:rPr>
      </w:pPr>
      <w:r w:rsidRPr="00AB25AB">
        <w:rPr>
          <w:b/>
          <w:color w:val="000000"/>
          <w:szCs w:val="24"/>
        </w:rPr>
        <w:t>SAVIVALDYBĖS LYGMENS NEFORMALIOJO VAIKŲ ŠVIETIMO PROGRAMŲ ATITIKTIES REIKALAVIMAMS VERTINIMO KOMISIJOS DARBO REGLAMENTAS</w:t>
      </w:r>
    </w:p>
    <w:p w14:paraId="2ACC1C29" w14:textId="77777777" w:rsidR="0057607F" w:rsidRPr="00AB25AB" w:rsidRDefault="0057607F" w:rsidP="001C57DE">
      <w:pPr>
        <w:suppressAutoHyphens/>
        <w:jc w:val="center"/>
        <w:rPr>
          <w:b/>
          <w:strike/>
          <w:szCs w:val="24"/>
          <w:lang w:eastAsia="ar-SA"/>
        </w:rPr>
      </w:pPr>
    </w:p>
    <w:p w14:paraId="73610FC2" w14:textId="77777777" w:rsidR="00704FEB" w:rsidRPr="00AB25AB" w:rsidRDefault="00704FEB" w:rsidP="001C57DE">
      <w:pPr>
        <w:suppressAutoHyphens/>
        <w:jc w:val="center"/>
        <w:rPr>
          <w:b/>
          <w:szCs w:val="24"/>
          <w:lang w:eastAsia="ar-SA"/>
        </w:rPr>
      </w:pPr>
      <w:r w:rsidRPr="00AB25AB">
        <w:rPr>
          <w:b/>
          <w:szCs w:val="24"/>
          <w:lang w:eastAsia="ar-SA"/>
        </w:rPr>
        <w:t>I SKYRIUS</w:t>
      </w:r>
    </w:p>
    <w:p w14:paraId="6DA66E86" w14:textId="77777777" w:rsidR="00D10C04" w:rsidRPr="00AB25AB" w:rsidRDefault="00704FEB" w:rsidP="00D10C04">
      <w:pPr>
        <w:suppressAutoHyphens/>
        <w:jc w:val="center"/>
        <w:rPr>
          <w:b/>
          <w:szCs w:val="24"/>
          <w:lang w:eastAsia="ar-SA"/>
        </w:rPr>
      </w:pPr>
      <w:r w:rsidRPr="00AB25AB">
        <w:rPr>
          <w:b/>
          <w:szCs w:val="24"/>
          <w:lang w:eastAsia="ar-SA"/>
        </w:rPr>
        <w:t>BENDROJI DALIS</w:t>
      </w:r>
      <w:r w:rsidR="00D10C04" w:rsidRPr="00AB25AB">
        <w:rPr>
          <w:b/>
          <w:szCs w:val="24"/>
          <w:lang w:eastAsia="ar-SA"/>
        </w:rPr>
        <w:t xml:space="preserve"> </w:t>
      </w:r>
    </w:p>
    <w:p w14:paraId="24EAFDFF" w14:textId="77777777" w:rsidR="00CC1C42" w:rsidRPr="00AB25AB" w:rsidRDefault="00CC1C42" w:rsidP="00D10C04">
      <w:pPr>
        <w:suppressAutoHyphens/>
        <w:jc w:val="center"/>
        <w:rPr>
          <w:b/>
          <w:szCs w:val="24"/>
          <w:lang w:eastAsia="ar-SA"/>
        </w:rPr>
      </w:pPr>
    </w:p>
    <w:p w14:paraId="661EE817" w14:textId="77777777" w:rsidR="00BF012C" w:rsidRPr="00AB25AB" w:rsidRDefault="00A5175C" w:rsidP="00CC1C42">
      <w:pPr>
        <w:pStyle w:val="Sraopastraipa"/>
        <w:numPr>
          <w:ilvl w:val="1"/>
          <w:numId w:val="8"/>
        </w:numPr>
        <w:tabs>
          <w:tab w:val="left" w:pos="1418"/>
        </w:tabs>
        <w:suppressAutoHyphens/>
        <w:ind w:firstLine="1134"/>
        <w:jc w:val="both"/>
        <w:rPr>
          <w:b/>
          <w:szCs w:val="24"/>
          <w:lang w:eastAsia="ar-SA"/>
        </w:rPr>
      </w:pPr>
      <w:r w:rsidRPr="00AB25AB">
        <w:rPr>
          <w:color w:val="000000"/>
          <w:szCs w:val="24"/>
        </w:rPr>
        <w:t xml:space="preserve">Savivaldybės lygmens neformaliojo vaikų švietimo </w:t>
      </w:r>
      <w:r w:rsidR="007E1F7C" w:rsidRPr="00AB25AB">
        <w:rPr>
          <w:color w:val="000000"/>
          <w:szCs w:val="24"/>
        </w:rPr>
        <w:t>(</w:t>
      </w:r>
      <w:r w:rsidR="00373139" w:rsidRPr="00AB25AB">
        <w:rPr>
          <w:color w:val="000000"/>
          <w:szCs w:val="24"/>
        </w:rPr>
        <w:t xml:space="preserve">toliau – NVŠ) </w:t>
      </w:r>
      <w:r w:rsidRPr="00AB25AB">
        <w:rPr>
          <w:color w:val="000000"/>
          <w:szCs w:val="24"/>
        </w:rPr>
        <w:t xml:space="preserve">programų atitikties reikalavimams vertinimo komisijos </w:t>
      </w:r>
      <w:r w:rsidR="00DC35DE" w:rsidRPr="00AB25AB">
        <w:rPr>
          <w:snapToGrid w:val="0"/>
          <w:szCs w:val="24"/>
        </w:rPr>
        <w:t xml:space="preserve">(toliau – komisija) </w:t>
      </w:r>
      <w:r w:rsidR="00CC1C42" w:rsidRPr="00AB25AB">
        <w:rPr>
          <w:snapToGrid w:val="0"/>
          <w:szCs w:val="24"/>
        </w:rPr>
        <w:t xml:space="preserve">darbo </w:t>
      </w:r>
      <w:r w:rsidR="00EF1085" w:rsidRPr="00AB25AB">
        <w:rPr>
          <w:snapToGrid w:val="0"/>
          <w:szCs w:val="24"/>
        </w:rPr>
        <w:t xml:space="preserve">reglamentas (toliau – reglamentas) nustato komisijos </w:t>
      </w:r>
      <w:r w:rsidR="00785A9C" w:rsidRPr="00AB25AB">
        <w:rPr>
          <w:snapToGrid w:val="0"/>
          <w:szCs w:val="24"/>
        </w:rPr>
        <w:t>uždavinius</w:t>
      </w:r>
      <w:r w:rsidR="00EF1085" w:rsidRPr="00AB25AB">
        <w:rPr>
          <w:snapToGrid w:val="0"/>
          <w:szCs w:val="24"/>
        </w:rPr>
        <w:t xml:space="preserve"> </w:t>
      </w:r>
      <w:r w:rsidR="00785A9C" w:rsidRPr="00AB25AB">
        <w:rPr>
          <w:snapToGrid w:val="0"/>
          <w:szCs w:val="24"/>
        </w:rPr>
        <w:t>ir</w:t>
      </w:r>
      <w:r w:rsidR="009E2820" w:rsidRPr="00AB25AB">
        <w:rPr>
          <w:snapToGrid w:val="0"/>
          <w:szCs w:val="24"/>
        </w:rPr>
        <w:t xml:space="preserve"> funkcijas, darbo organizavimą,</w:t>
      </w:r>
      <w:r w:rsidR="00D10C04" w:rsidRPr="00AB25AB">
        <w:rPr>
          <w:snapToGrid w:val="0"/>
          <w:szCs w:val="24"/>
        </w:rPr>
        <w:t xml:space="preserve"> </w:t>
      </w:r>
      <w:r w:rsidR="009E2820" w:rsidRPr="00AB25AB">
        <w:rPr>
          <w:snapToGrid w:val="0"/>
          <w:szCs w:val="24"/>
        </w:rPr>
        <w:t xml:space="preserve">paraiškų </w:t>
      </w:r>
      <w:r w:rsidR="00DD29EB" w:rsidRPr="00AB25AB">
        <w:rPr>
          <w:szCs w:val="24"/>
        </w:rPr>
        <w:t>vertinimą</w:t>
      </w:r>
      <w:r w:rsidR="00785A9C" w:rsidRPr="00AB25AB">
        <w:rPr>
          <w:szCs w:val="24"/>
        </w:rPr>
        <w:t xml:space="preserve">. </w:t>
      </w:r>
    </w:p>
    <w:p w14:paraId="4ABAACFF" w14:textId="77777777" w:rsidR="00DC35DE" w:rsidRPr="00AB25AB" w:rsidRDefault="00DC35DE" w:rsidP="000A61D6">
      <w:pPr>
        <w:pStyle w:val="Sraopastraipa"/>
        <w:numPr>
          <w:ilvl w:val="1"/>
          <w:numId w:val="8"/>
        </w:numPr>
        <w:tabs>
          <w:tab w:val="left" w:pos="1418"/>
        </w:tabs>
        <w:suppressAutoHyphens/>
        <w:ind w:firstLine="1134"/>
        <w:jc w:val="both"/>
        <w:rPr>
          <w:b/>
          <w:i/>
          <w:snapToGrid w:val="0"/>
          <w:szCs w:val="24"/>
        </w:rPr>
      </w:pPr>
      <w:r w:rsidRPr="00AB25AB">
        <w:rPr>
          <w:szCs w:val="24"/>
        </w:rPr>
        <w:t>Komisijos</w:t>
      </w:r>
      <w:r w:rsidRPr="00AB25AB">
        <w:rPr>
          <w:snapToGrid w:val="0"/>
          <w:szCs w:val="24"/>
        </w:rPr>
        <w:t xml:space="preserve"> pateikti siūlymai yra rekomendacinio pobūdžio. </w:t>
      </w:r>
    </w:p>
    <w:p w14:paraId="768B8907" w14:textId="77777777" w:rsidR="007800AC" w:rsidRPr="00AB25AB" w:rsidRDefault="00DC35DE" w:rsidP="00373139">
      <w:pPr>
        <w:pStyle w:val="Sraopastraipa"/>
        <w:numPr>
          <w:ilvl w:val="1"/>
          <w:numId w:val="8"/>
        </w:numPr>
        <w:tabs>
          <w:tab w:val="left" w:pos="1418"/>
        </w:tabs>
        <w:suppressAutoHyphens/>
        <w:ind w:firstLine="1134"/>
        <w:jc w:val="both"/>
        <w:rPr>
          <w:b/>
          <w:i/>
          <w:szCs w:val="24"/>
        </w:rPr>
      </w:pPr>
      <w:r w:rsidRPr="00AB25AB">
        <w:rPr>
          <w:szCs w:val="24"/>
        </w:rPr>
        <w:t>Komisija</w:t>
      </w:r>
      <w:r w:rsidRPr="00AB25AB">
        <w:rPr>
          <w:snapToGrid w:val="0"/>
          <w:szCs w:val="24"/>
        </w:rPr>
        <w:t xml:space="preserve"> </w:t>
      </w:r>
      <w:r w:rsidRPr="00AB25AB">
        <w:rPr>
          <w:szCs w:val="24"/>
        </w:rPr>
        <w:t>savo</w:t>
      </w:r>
      <w:r w:rsidRPr="00AB25AB">
        <w:rPr>
          <w:snapToGrid w:val="0"/>
          <w:szCs w:val="24"/>
        </w:rPr>
        <w:t xml:space="preserve"> veikloje vadovaujasi</w:t>
      </w:r>
      <w:r w:rsidR="00D12CA2" w:rsidRPr="00AB25AB">
        <w:t xml:space="preserve"> </w:t>
      </w:r>
      <w:r w:rsidR="00D12CA2" w:rsidRPr="00AB25AB">
        <w:rPr>
          <w:snapToGrid w:val="0"/>
          <w:szCs w:val="24"/>
        </w:rPr>
        <w:t>Neformaliojo vaikų švietimo programų finansavimo ir administravimo tvarkos aprašu, patvirtintu Lietuvos Respublikos švietimo, mokslo ir sporto ministro 2022 m. sausio 10 d. įsakymu Nr. V-46 „Dėl Neformaliojo vaikų švietimo programų finansavimo ir administravimo tvarkos aprašo patvirtinimo“</w:t>
      </w:r>
      <w:r w:rsidR="007E585D" w:rsidRPr="00AB25AB">
        <w:rPr>
          <w:snapToGrid w:val="0"/>
          <w:szCs w:val="24"/>
        </w:rPr>
        <w:t xml:space="preserve"> (toliau – aprašas)</w:t>
      </w:r>
      <w:r w:rsidR="00D12CA2" w:rsidRPr="00AB25AB">
        <w:rPr>
          <w:snapToGrid w:val="0"/>
          <w:szCs w:val="24"/>
        </w:rPr>
        <w:t>,</w:t>
      </w:r>
      <w:r w:rsidRPr="00AB25AB">
        <w:rPr>
          <w:snapToGrid w:val="0"/>
          <w:szCs w:val="24"/>
        </w:rPr>
        <w:t xml:space="preserve"> </w:t>
      </w:r>
      <w:r w:rsidR="007800AC" w:rsidRPr="00AB25AB">
        <w:rPr>
          <w:color w:val="000000"/>
          <w:szCs w:val="24"/>
          <w:shd w:val="clear" w:color="auto" w:fill="FFFFFF"/>
        </w:rPr>
        <w:t>šiuo reglamentu.</w:t>
      </w:r>
    </w:p>
    <w:p w14:paraId="6214BBF0" w14:textId="77777777" w:rsidR="007800AC" w:rsidRPr="00AB25AB" w:rsidRDefault="007800AC" w:rsidP="00D10C04">
      <w:pPr>
        <w:suppressAutoHyphens/>
        <w:jc w:val="center"/>
        <w:rPr>
          <w:b/>
          <w:szCs w:val="24"/>
          <w:lang w:eastAsia="ar-SA"/>
        </w:rPr>
      </w:pPr>
    </w:p>
    <w:p w14:paraId="507AE3B1" w14:textId="77777777" w:rsidR="00D10C04" w:rsidRPr="00AB25AB" w:rsidRDefault="00292C4B" w:rsidP="00D10C04">
      <w:pPr>
        <w:suppressAutoHyphens/>
        <w:jc w:val="center"/>
        <w:rPr>
          <w:b/>
          <w:szCs w:val="24"/>
          <w:lang w:eastAsia="sa-IN" w:bidi="sa-IN"/>
        </w:rPr>
      </w:pPr>
      <w:r w:rsidRPr="00AB25AB">
        <w:rPr>
          <w:b/>
          <w:szCs w:val="24"/>
          <w:lang w:eastAsia="ar-SA"/>
        </w:rPr>
        <w:t>II</w:t>
      </w:r>
      <w:r w:rsidR="00704FEB" w:rsidRPr="00AB25AB">
        <w:rPr>
          <w:b/>
          <w:szCs w:val="24"/>
          <w:lang w:eastAsia="sa-IN" w:bidi="sa-IN"/>
        </w:rPr>
        <w:t xml:space="preserve"> SKYRIUS</w:t>
      </w:r>
    </w:p>
    <w:p w14:paraId="157DE0A9" w14:textId="77777777" w:rsidR="00EF1085" w:rsidRPr="00AB25AB" w:rsidRDefault="00EF1085" w:rsidP="00D10C04">
      <w:pPr>
        <w:suppressAutoHyphens/>
        <w:jc w:val="center"/>
        <w:rPr>
          <w:b/>
          <w:szCs w:val="24"/>
          <w:lang w:eastAsia="sa-IN" w:bidi="sa-IN"/>
        </w:rPr>
      </w:pPr>
      <w:r w:rsidRPr="00AB25AB">
        <w:rPr>
          <w:b/>
          <w:snapToGrid w:val="0"/>
          <w:szCs w:val="24"/>
        </w:rPr>
        <w:t xml:space="preserve">KOMISIJOS UŽDAVINIAI IR FUNKCIJOS, </w:t>
      </w:r>
      <w:r w:rsidRPr="00AB25AB">
        <w:rPr>
          <w:b/>
          <w:szCs w:val="24"/>
        </w:rPr>
        <w:t>DARBO ORGANIZAVIMAS</w:t>
      </w:r>
    </w:p>
    <w:p w14:paraId="19206154" w14:textId="77777777" w:rsidR="007466A2" w:rsidRPr="00AB25AB" w:rsidRDefault="007466A2" w:rsidP="001C57DE">
      <w:pPr>
        <w:widowControl w:val="0"/>
        <w:tabs>
          <w:tab w:val="left" w:pos="900"/>
        </w:tabs>
        <w:suppressAutoHyphens/>
        <w:jc w:val="center"/>
        <w:rPr>
          <w:b/>
          <w:bCs/>
          <w:strike/>
          <w:szCs w:val="24"/>
          <w:lang w:eastAsia="sa-IN" w:bidi="sa-IN"/>
        </w:rPr>
      </w:pPr>
    </w:p>
    <w:p w14:paraId="0A429442" w14:textId="77777777" w:rsidR="00AA4E4E" w:rsidRPr="00AB25AB" w:rsidRDefault="00EF1085" w:rsidP="00FD5CA8">
      <w:pPr>
        <w:pStyle w:val="Sraopastraipa"/>
        <w:numPr>
          <w:ilvl w:val="1"/>
          <w:numId w:val="8"/>
        </w:numPr>
        <w:tabs>
          <w:tab w:val="left" w:pos="1418"/>
        </w:tabs>
        <w:suppressAutoHyphens/>
        <w:ind w:firstLine="1080"/>
        <w:jc w:val="both"/>
        <w:rPr>
          <w:b/>
          <w:i/>
          <w:szCs w:val="24"/>
        </w:rPr>
      </w:pPr>
      <w:r w:rsidRPr="00AB25AB">
        <w:rPr>
          <w:snapToGrid w:val="0"/>
          <w:szCs w:val="24"/>
        </w:rPr>
        <w:t>Komisijos uždaviniai</w:t>
      </w:r>
      <w:r w:rsidRPr="00AB25AB">
        <w:rPr>
          <w:szCs w:val="24"/>
        </w:rPr>
        <w:t xml:space="preserve"> yra</w:t>
      </w:r>
      <w:r w:rsidR="009E2820" w:rsidRPr="00AB25AB">
        <w:rPr>
          <w:szCs w:val="24"/>
        </w:rPr>
        <w:t>:</w:t>
      </w:r>
    </w:p>
    <w:p w14:paraId="373E590E" w14:textId="77777777" w:rsidR="000819C9" w:rsidRPr="00AB25AB" w:rsidRDefault="00EF1085" w:rsidP="00FD5CA8">
      <w:pPr>
        <w:pStyle w:val="Sraopastraipa"/>
        <w:numPr>
          <w:ilvl w:val="2"/>
          <w:numId w:val="8"/>
        </w:numPr>
        <w:tabs>
          <w:tab w:val="left" w:pos="1418"/>
          <w:tab w:val="left" w:pos="1560"/>
        </w:tabs>
        <w:suppressAutoHyphens/>
        <w:ind w:left="0" w:firstLine="1080"/>
        <w:jc w:val="both"/>
        <w:rPr>
          <w:szCs w:val="24"/>
        </w:rPr>
      </w:pPr>
      <w:r w:rsidRPr="00AB25AB">
        <w:rPr>
          <w:szCs w:val="24"/>
        </w:rPr>
        <w:t xml:space="preserve">vertinti </w:t>
      </w:r>
      <w:r w:rsidR="007E585D" w:rsidRPr="00AB25AB">
        <w:rPr>
          <w:szCs w:val="24"/>
        </w:rPr>
        <w:t xml:space="preserve">savivaldybės lygmens </w:t>
      </w:r>
      <w:r w:rsidR="00373139" w:rsidRPr="00AB25AB">
        <w:rPr>
          <w:szCs w:val="24"/>
        </w:rPr>
        <w:t xml:space="preserve">NVŠ </w:t>
      </w:r>
      <w:r w:rsidR="007E585D" w:rsidRPr="00AB25AB">
        <w:rPr>
          <w:szCs w:val="24"/>
        </w:rPr>
        <w:t>programų</w:t>
      </w:r>
      <w:r w:rsidR="00BE52D9" w:rsidRPr="00AB25AB">
        <w:rPr>
          <w:szCs w:val="24"/>
        </w:rPr>
        <w:t>, kurių teikėjai yra Švietimo ir mokslo institucijų registre registruoti Ignalinos rajono savivaldybėje, atitiktį apraše</w:t>
      </w:r>
      <w:r w:rsidR="00CB5B8C" w:rsidRPr="00AB25AB">
        <w:rPr>
          <w:szCs w:val="24"/>
        </w:rPr>
        <w:t xml:space="preserve"> nustatyti</w:t>
      </w:r>
      <w:r w:rsidR="00336E47" w:rsidRPr="00AB25AB">
        <w:rPr>
          <w:szCs w:val="24"/>
        </w:rPr>
        <w:t xml:space="preserve">ems reikalavimams, kai NVŠ programos pateiktos </w:t>
      </w:r>
      <w:r w:rsidR="00CB5B8C" w:rsidRPr="00AB25AB">
        <w:rPr>
          <w:szCs w:val="24"/>
        </w:rPr>
        <w:t xml:space="preserve">apraše nustatyta tvarka ir terminais elektroniniu būdu </w:t>
      </w:r>
      <w:hyperlink r:id="rId7" w:history="1">
        <w:r w:rsidR="00336E47" w:rsidRPr="00AB25AB">
          <w:rPr>
            <w:rStyle w:val="Hipersaitas"/>
            <w:color w:val="auto"/>
            <w:szCs w:val="24"/>
            <w:u w:val="none"/>
          </w:rPr>
          <w:t>www.nspr.smm.lt</w:t>
        </w:r>
      </w:hyperlink>
      <w:r w:rsidR="00336E47" w:rsidRPr="00AB25AB">
        <w:rPr>
          <w:szCs w:val="24"/>
        </w:rPr>
        <w:t xml:space="preserve"> užpildant NVŠ programos atitikties reikalavimams paraišką (toliau – paraiška). </w:t>
      </w:r>
    </w:p>
    <w:p w14:paraId="6DEB46F3" w14:textId="77777777" w:rsidR="00C733B0" w:rsidRPr="00AB25AB" w:rsidRDefault="00EF1085" w:rsidP="00FD5CA8">
      <w:pPr>
        <w:pStyle w:val="Sraopastraipa"/>
        <w:numPr>
          <w:ilvl w:val="2"/>
          <w:numId w:val="8"/>
        </w:numPr>
        <w:tabs>
          <w:tab w:val="left" w:pos="1418"/>
          <w:tab w:val="left" w:pos="1560"/>
        </w:tabs>
        <w:suppressAutoHyphens/>
        <w:ind w:left="0" w:firstLine="1080"/>
        <w:jc w:val="both"/>
        <w:rPr>
          <w:b/>
          <w:i/>
          <w:szCs w:val="24"/>
        </w:rPr>
      </w:pPr>
      <w:r w:rsidRPr="00AB25AB">
        <w:rPr>
          <w:szCs w:val="24"/>
        </w:rPr>
        <w:t>teikti administracijos direktoriui</w:t>
      </w:r>
      <w:r w:rsidR="00C733B0" w:rsidRPr="00AB25AB">
        <w:rPr>
          <w:szCs w:val="24"/>
        </w:rPr>
        <w:t>:</w:t>
      </w:r>
    </w:p>
    <w:p w14:paraId="760DC273" w14:textId="77777777" w:rsidR="00C733B0" w:rsidRPr="00AB25AB" w:rsidRDefault="000819C9" w:rsidP="00FD5CA8">
      <w:pPr>
        <w:pStyle w:val="Sraopastraipa"/>
        <w:numPr>
          <w:ilvl w:val="3"/>
          <w:numId w:val="8"/>
        </w:numPr>
        <w:tabs>
          <w:tab w:val="left" w:pos="1418"/>
          <w:tab w:val="left" w:pos="1560"/>
        </w:tabs>
        <w:suppressAutoHyphens/>
        <w:ind w:left="0" w:firstLine="1080"/>
        <w:jc w:val="both"/>
        <w:rPr>
          <w:b/>
          <w:i/>
          <w:szCs w:val="24"/>
        </w:rPr>
      </w:pPr>
      <w:r w:rsidRPr="00AB25AB">
        <w:rPr>
          <w:szCs w:val="24"/>
        </w:rPr>
        <w:t xml:space="preserve"> tvirtinti reikalavimus atitinkančių NVŠ programų sąrašus;</w:t>
      </w:r>
    </w:p>
    <w:p w14:paraId="08E99E75" w14:textId="77777777" w:rsidR="00C733B0" w:rsidRPr="00AB25AB" w:rsidRDefault="00C733B0" w:rsidP="00FD5CA8">
      <w:pPr>
        <w:pStyle w:val="Sraopastraipa"/>
        <w:numPr>
          <w:ilvl w:val="3"/>
          <w:numId w:val="8"/>
        </w:numPr>
        <w:tabs>
          <w:tab w:val="left" w:pos="1440"/>
          <w:tab w:val="left" w:pos="1800"/>
          <w:tab w:val="left" w:pos="1980"/>
        </w:tabs>
        <w:suppressAutoHyphens/>
        <w:ind w:left="0" w:firstLine="1080"/>
        <w:jc w:val="both"/>
        <w:rPr>
          <w:b/>
          <w:i/>
          <w:szCs w:val="24"/>
        </w:rPr>
      </w:pPr>
      <w:r w:rsidRPr="00AB25AB">
        <w:rPr>
          <w:szCs w:val="24"/>
        </w:rPr>
        <w:t>siūlymą dėl maksimalaus</w:t>
      </w:r>
      <w:r w:rsidRPr="00AB25AB">
        <w:rPr>
          <w:color w:val="000000"/>
          <w:szCs w:val="24"/>
          <w:shd w:val="clear" w:color="auto" w:fill="FFFFFF"/>
        </w:rPr>
        <w:t xml:space="preserve"> mokinių skaičiaus NVŠ programos įgyvendinimo grupėje.</w:t>
      </w:r>
    </w:p>
    <w:p w14:paraId="0570988B" w14:textId="77777777" w:rsidR="00D14DA1" w:rsidRPr="00AB25AB" w:rsidRDefault="00D14DA1" w:rsidP="00FD5CA8">
      <w:pPr>
        <w:pStyle w:val="Sraopastraipa"/>
        <w:numPr>
          <w:ilvl w:val="2"/>
          <w:numId w:val="8"/>
        </w:numPr>
        <w:tabs>
          <w:tab w:val="left" w:pos="1418"/>
          <w:tab w:val="left" w:pos="1560"/>
        </w:tabs>
        <w:suppressAutoHyphens/>
        <w:ind w:left="0" w:firstLine="1080"/>
        <w:jc w:val="both"/>
        <w:rPr>
          <w:b/>
          <w:i/>
          <w:szCs w:val="24"/>
        </w:rPr>
      </w:pPr>
      <w:r w:rsidRPr="00AB25AB">
        <w:rPr>
          <w:szCs w:val="24"/>
        </w:rPr>
        <w:t xml:space="preserve">analizuoti NVŠ programų įgyvendinimo stebėsenos rezultatus ir stebėsenos metu nustačius pažeidimą, teikti administracijos direktoriui siūlymą nutraukti </w:t>
      </w:r>
      <w:r w:rsidR="00DD29EB" w:rsidRPr="00AB25AB">
        <w:rPr>
          <w:szCs w:val="24"/>
        </w:rPr>
        <w:t xml:space="preserve">su NVŠ teikėju </w:t>
      </w:r>
      <w:r w:rsidRPr="00AB25AB">
        <w:rPr>
          <w:szCs w:val="24"/>
        </w:rPr>
        <w:t xml:space="preserve">NVŠ </w:t>
      </w:r>
      <w:r w:rsidR="00C733B0" w:rsidRPr="00AB25AB">
        <w:rPr>
          <w:szCs w:val="24"/>
        </w:rPr>
        <w:t xml:space="preserve">programų </w:t>
      </w:r>
      <w:r w:rsidRPr="00AB25AB">
        <w:rPr>
          <w:szCs w:val="24"/>
        </w:rPr>
        <w:t xml:space="preserve">finansavimo </w:t>
      </w:r>
      <w:r w:rsidR="00C733B0" w:rsidRPr="00AB25AB">
        <w:rPr>
          <w:szCs w:val="24"/>
        </w:rPr>
        <w:t xml:space="preserve">sutartį. </w:t>
      </w:r>
    </w:p>
    <w:p w14:paraId="4B98BC26" w14:textId="77777777" w:rsidR="00EF1085" w:rsidRPr="00AB25AB" w:rsidRDefault="00EF1085" w:rsidP="00FD5CA8">
      <w:pPr>
        <w:pStyle w:val="Sraopastraipa"/>
        <w:numPr>
          <w:ilvl w:val="1"/>
          <w:numId w:val="8"/>
        </w:numPr>
        <w:tabs>
          <w:tab w:val="left" w:pos="1418"/>
        </w:tabs>
        <w:suppressAutoHyphens/>
        <w:ind w:firstLine="1080"/>
        <w:jc w:val="both"/>
        <w:rPr>
          <w:color w:val="000000"/>
        </w:rPr>
      </w:pPr>
      <w:r w:rsidRPr="00AB25AB">
        <w:rPr>
          <w:snapToGrid w:val="0"/>
          <w:szCs w:val="24"/>
        </w:rPr>
        <w:t>Komisijai</w:t>
      </w:r>
      <w:r w:rsidRPr="00AB25AB">
        <w:rPr>
          <w:snapToGrid w:val="0"/>
        </w:rPr>
        <w:t xml:space="preserve"> vadovauja komisijos pirmininkas. Pirmo posėdžio metu yra išrenkamas komisijos pirmininko pavaduotojas, kuris vykdo pirmininko pareigas, jei šis negali dalyvauti posėdyje.</w:t>
      </w:r>
    </w:p>
    <w:p w14:paraId="3D76EBBA" w14:textId="77777777" w:rsidR="00EF1085" w:rsidRPr="00AB25AB" w:rsidRDefault="00EF1085" w:rsidP="00FD5CA8">
      <w:pPr>
        <w:pStyle w:val="Sraopastraipa"/>
        <w:numPr>
          <w:ilvl w:val="1"/>
          <w:numId w:val="8"/>
        </w:numPr>
        <w:tabs>
          <w:tab w:val="left" w:pos="1418"/>
        </w:tabs>
        <w:suppressAutoHyphens/>
        <w:ind w:firstLine="1080"/>
        <w:jc w:val="both"/>
        <w:rPr>
          <w:color w:val="000000"/>
        </w:rPr>
      </w:pPr>
      <w:r w:rsidRPr="00AB25AB">
        <w:rPr>
          <w:snapToGrid w:val="0"/>
          <w:szCs w:val="24"/>
        </w:rPr>
        <w:t>Komisijos</w:t>
      </w:r>
      <w:r w:rsidRPr="00AB25AB">
        <w:rPr>
          <w:color w:val="000000"/>
        </w:rPr>
        <w:t xml:space="preserve"> darbas vyksta uždaruose posėdžiuose. Posėdžiai protokoluojami.</w:t>
      </w:r>
    </w:p>
    <w:p w14:paraId="163E03F5" w14:textId="77777777" w:rsidR="00EF1085" w:rsidRPr="00AB25AB" w:rsidRDefault="00EF1085" w:rsidP="00FD5CA8">
      <w:pPr>
        <w:pStyle w:val="Sraopastraipa"/>
        <w:numPr>
          <w:ilvl w:val="1"/>
          <w:numId w:val="8"/>
        </w:numPr>
        <w:tabs>
          <w:tab w:val="left" w:pos="1418"/>
        </w:tabs>
        <w:suppressAutoHyphens/>
        <w:ind w:firstLine="1080"/>
        <w:jc w:val="both"/>
        <w:rPr>
          <w:color w:val="000000"/>
        </w:rPr>
      </w:pPr>
      <w:r w:rsidRPr="00AB25AB">
        <w:rPr>
          <w:snapToGrid w:val="0"/>
          <w:szCs w:val="24"/>
        </w:rPr>
        <w:t>Komisijos</w:t>
      </w:r>
      <w:r w:rsidRPr="00AB25AB">
        <w:rPr>
          <w:snapToGrid w:val="0"/>
        </w:rPr>
        <w:t xml:space="preserve"> pirminin</w:t>
      </w:r>
      <w:r w:rsidR="00F36A8D" w:rsidRPr="00AB25AB">
        <w:rPr>
          <w:snapToGrid w:val="0"/>
        </w:rPr>
        <w:t>kas šaukia komisijos posėdžius</w:t>
      </w:r>
      <w:r w:rsidRPr="00AB25AB">
        <w:rPr>
          <w:snapToGrid w:val="0"/>
        </w:rPr>
        <w:t>, pasirašo komisijos dokumentus.</w:t>
      </w:r>
    </w:p>
    <w:p w14:paraId="642A891F" w14:textId="77777777" w:rsidR="00EF1085" w:rsidRPr="00AB25AB" w:rsidRDefault="00EF1085" w:rsidP="00FD5CA8">
      <w:pPr>
        <w:pStyle w:val="Sraopastraipa"/>
        <w:numPr>
          <w:ilvl w:val="1"/>
          <w:numId w:val="8"/>
        </w:numPr>
        <w:tabs>
          <w:tab w:val="left" w:pos="1418"/>
        </w:tabs>
        <w:suppressAutoHyphens/>
        <w:ind w:firstLine="1080"/>
        <w:jc w:val="both"/>
        <w:rPr>
          <w:color w:val="000000"/>
        </w:rPr>
      </w:pPr>
      <w:r w:rsidRPr="00AB25AB">
        <w:rPr>
          <w:snapToGrid w:val="0"/>
        </w:rPr>
        <w:t xml:space="preserve">Komisijos sekretorius </w:t>
      </w:r>
      <w:r w:rsidRPr="00AB25AB">
        <w:t xml:space="preserve">sistemina komisijos dokumentus, protokoluoja komisijos posėdžius, </w:t>
      </w:r>
      <w:r w:rsidRPr="00AB25AB">
        <w:rPr>
          <w:snapToGrid w:val="0"/>
          <w:szCs w:val="24"/>
        </w:rPr>
        <w:t>teikia</w:t>
      </w:r>
      <w:r w:rsidRPr="00AB25AB">
        <w:t xml:space="preserve"> reikalingą </w:t>
      </w:r>
      <w:r w:rsidRPr="00AB25AB">
        <w:rPr>
          <w:snapToGrid w:val="0"/>
          <w:szCs w:val="24"/>
        </w:rPr>
        <w:t>informaciją</w:t>
      </w:r>
      <w:r w:rsidRPr="00AB25AB">
        <w:t xml:space="preserve"> komisijos nariams ir NVŠ teikėjams, administracijos direktoriui </w:t>
      </w:r>
      <w:r w:rsidR="00EA5FF4" w:rsidRPr="00AB25AB">
        <w:t xml:space="preserve">patvirtinus reikalavimus atitinkančių ir neatitinkančių savivaldybės lygmens NVŠ programų sąrašą, per tris darbo dienas informaciją pažymi </w:t>
      </w:r>
      <w:r w:rsidR="00F36A8D" w:rsidRPr="00AB25AB">
        <w:t xml:space="preserve">Neformaliojo švietimo programų </w:t>
      </w:r>
      <w:r w:rsidR="00DD29EB" w:rsidRPr="00AB25AB">
        <w:t>registre.</w:t>
      </w:r>
    </w:p>
    <w:p w14:paraId="4EDB502A" w14:textId="77777777" w:rsidR="000C5DAB" w:rsidRPr="00AB25AB" w:rsidRDefault="000C5DAB" w:rsidP="000C5DAB">
      <w:pPr>
        <w:pStyle w:val="Sraopastraipa"/>
        <w:numPr>
          <w:ilvl w:val="1"/>
          <w:numId w:val="8"/>
        </w:numPr>
        <w:tabs>
          <w:tab w:val="left" w:pos="1560"/>
        </w:tabs>
        <w:suppressAutoHyphens/>
        <w:ind w:firstLine="1134"/>
        <w:jc w:val="both"/>
      </w:pPr>
      <w:r w:rsidRPr="00AB25AB">
        <w:rPr>
          <w:szCs w:val="24"/>
        </w:rPr>
        <w:t>Komisijos</w:t>
      </w:r>
      <w:r w:rsidRPr="00AB25AB">
        <w:t xml:space="preserve"> nariai gali kreiptis į NVŠ teikėjus ir prašyti pataisyti paraiškų klaidas.</w:t>
      </w:r>
    </w:p>
    <w:p w14:paraId="4E9F364C" w14:textId="77777777" w:rsidR="000C5DAB" w:rsidRPr="00AB25AB" w:rsidRDefault="000C5DAB" w:rsidP="000C5DAB">
      <w:pPr>
        <w:pStyle w:val="Sraopastraipa"/>
        <w:numPr>
          <w:ilvl w:val="1"/>
          <w:numId w:val="8"/>
        </w:numPr>
        <w:tabs>
          <w:tab w:val="left" w:pos="1560"/>
        </w:tabs>
        <w:suppressAutoHyphens/>
        <w:ind w:firstLine="1134"/>
        <w:jc w:val="both"/>
      </w:pPr>
      <w:r w:rsidRPr="00AB25AB">
        <w:t xml:space="preserve">Komisijos nariai pasirašo nešališkumo ir konfidencialumo pasižadėjimus (aprašo 3 priedas). </w:t>
      </w:r>
    </w:p>
    <w:p w14:paraId="4CF2CFAF" w14:textId="77777777" w:rsidR="00AA4E4E" w:rsidRPr="00AB25AB" w:rsidRDefault="00EF1085" w:rsidP="00FD5CA8">
      <w:pPr>
        <w:pStyle w:val="Sraopastraipa"/>
        <w:numPr>
          <w:ilvl w:val="1"/>
          <w:numId w:val="8"/>
        </w:numPr>
        <w:tabs>
          <w:tab w:val="left" w:pos="1418"/>
        </w:tabs>
        <w:suppressAutoHyphens/>
        <w:ind w:firstLine="1080"/>
        <w:jc w:val="both"/>
        <w:rPr>
          <w:color w:val="000000"/>
        </w:rPr>
      </w:pPr>
      <w:r w:rsidRPr="00AB25AB">
        <w:t>Komisijos posėdis teisėtas, jei jame dalyvauja daugiau kaip p</w:t>
      </w:r>
      <w:r w:rsidR="00EA5FF4" w:rsidRPr="00AB25AB">
        <w:t>u</w:t>
      </w:r>
      <w:r w:rsidR="00A56D16" w:rsidRPr="00AB25AB">
        <w:t xml:space="preserve">sė komisijos narių. Sprendimai </w:t>
      </w:r>
      <w:r w:rsidRPr="00AB25AB">
        <w:t>posėdyje priimami balsų dauguma. Esant vienodam balsų skaičiui, lemiamas yra komisijos pirmininko balsas.</w:t>
      </w:r>
    </w:p>
    <w:p w14:paraId="1A1650C2" w14:textId="77777777" w:rsidR="00AA4E4E" w:rsidRPr="00AB25AB" w:rsidRDefault="00AA4E4E" w:rsidP="00FD5CA8">
      <w:pPr>
        <w:pStyle w:val="Sraopastraipa"/>
        <w:tabs>
          <w:tab w:val="left" w:pos="1418"/>
        </w:tabs>
        <w:suppressAutoHyphens/>
        <w:ind w:left="0" w:firstLine="1080"/>
        <w:jc w:val="both"/>
        <w:rPr>
          <w:color w:val="000000"/>
        </w:rPr>
      </w:pPr>
    </w:p>
    <w:p w14:paraId="6524D055" w14:textId="77777777" w:rsidR="00DD29EB" w:rsidRPr="00AB25AB" w:rsidRDefault="00DD29EB" w:rsidP="00FD5CA8">
      <w:pPr>
        <w:pStyle w:val="Sraopastraipa"/>
        <w:tabs>
          <w:tab w:val="left" w:pos="1418"/>
        </w:tabs>
        <w:suppressAutoHyphens/>
        <w:ind w:left="0" w:firstLine="1080"/>
        <w:jc w:val="both"/>
        <w:rPr>
          <w:color w:val="000000"/>
        </w:rPr>
      </w:pPr>
    </w:p>
    <w:p w14:paraId="50592D03" w14:textId="77777777" w:rsidR="00AA4E4E" w:rsidRPr="00AB25AB" w:rsidRDefault="008E65BD" w:rsidP="000A61D6">
      <w:pPr>
        <w:pStyle w:val="Sraopastraipa"/>
        <w:suppressAutoHyphens/>
        <w:ind w:left="0"/>
        <w:jc w:val="center"/>
        <w:rPr>
          <w:b/>
          <w:szCs w:val="24"/>
        </w:rPr>
      </w:pPr>
      <w:r w:rsidRPr="00AB25AB">
        <w:rPr>
          <w:b/>
          <w:szCs w:val="24"/>
          <w:lang w:eastAsia="ar-SA"/>
        </w:rPr>
        <w:t>I</w:t>
      </w:r>
      <w:r w:rsidR="00292C4B" w:rsidRPr="00AB25AB">
        <w:rPr>
          <w:b/>
          <w:szCs w:val="24"/>
          <w:lang w:eastAsia="ar-SA"/>
        </w:rPr>
        <w:t>II</w:t>
      </w:r>
      <w:r w:rsidR="00704FEB" w:rsidRPr="00AB25AB">
        <w:rPr>
          <w:b/>
          <w:szCs w:val="24"/>
          <w:lang w:eastAsia="ar-SA"/>
        </w:rPr>
        <w:t xml:space="preserve"> SKYRIUS</w:t>
      </w:r>
    </w:p>
    <w:p w14:paraId="0820A7A8" w14:textId="77777777" w:rsidR="005F1A2F" w:rsidRPr="00AB25AB" w:rsidRDefault="005F1A2F" w:rsidP="000A61D6">
      <w:pPr>
        <w:pStyle w:val="Sraopastraipa"/>
        <w:suppressAutoHyphens/>
        <w:ind w:left="0"/>
        <w:jc w:val="center"/>
        <w:rPr>
          <w:b/>
          <w:color w:val="000000"/>
        </w:rPr>
      </w:pPr>
      <w:r w:rsidRPr="00AB25AB">
        <w:rPr>
          <w:b/>
          <w:szCs w:val="24"/>
        </w:rPr>
        <w:t>PARAIŠKŲ VERTINIMAS</w:t>
      </w:r>
    </w:p>
    <w:p w14:paraId="67CC8A28" w14:textId="77777777" w:rsidR="005F1A2F" w:rsidRPr="00AB25AB" w:rsidRDefault="005F1A2F" w:rsidP="005F1A2F">
      <w:pPr>
        <w:jc w:val="both"/>
      </w:pPr>
    </w:p>
    <w:p w14:paraId="2CDD0E3A" w14:textId="77777777" w:rsidR="00B75D2A" w:rsidRPr="00AB25AB" w:rsidRDefault="00B75D2A" w:rsidP="000A61D6">
      <w:pPr>
        <w:pStyle w:val="Sraopastraipa"/>
        <w:numPr>
          <w:ilvl w:val="1"/>
          <w:numId w:val="8"/>
        </w:numPr>
        <w:tabs>
          <w:tab w:val="left" w:pos="1560"/>
        </w:tabs>
        <w:suppressAutoHyphens/>
        <w:ind w:firstLine="1134"/>
        <w:jc w:val="both"/>
      </w:pPr>
      <w:r w:rsidRPr="00AB25AB">
        <w:t>Paraiškos vertinamos du kartus per kalendorinius metus</w:t>
      </w:r>
      <w:r w:rsidR="00FD5CA8" w:rsidRPr="00AB25AB">
        <w:t xml:space="preserve"> NVŠ teikėjams paraiškas pateikus</w:t>
      </w:r>
      <w:r w:rsidR="00FD5CA8" w:rsidRPr="00AB25AB">
        <w:rPr>
          <w:szCs w:val="24"/>
        </w:rPr>
        <w:t xml:space="preserve"> elektroniniu būdu </w:t>
      </w:r>
      <w:hyperlink r:id="rId8" w:history="1">
        <w:r w:rsidR="00FD5CA8" w:rsidRPr="00AB25AB">
          <w:rPr>
            <w:rStyle w:val="Hipersaitas"/>
            <w:color w:val="auto"/>
            <w:szCs w:val="24"/>
            <w:u w:val="none"/>
          </w:rPr>
          <w:t>www.nspr.smm.lt</w:t>
        </w:r>
      </w:hyperlink>
      <w:r w:rsidRPr="00AB25AB">
        <w:t>:</w:t>
      </w:r>
    </w:p>
    <w:p w14:paraId="37779DEA" w14:textId="77777777" w:rsidR="00B75D2A" w:rsidRPr="00AB25AB" w:rsidRDefault="00A56D16" w:rsidP="00B75D2A">
      <w:pPr>
        <w:pStyle w:val="Sraopastraipa"/>
        <w:numPr>
          <w:ilvl w:val="2"/>
          <w:numId w:val="8"/>
        </w:numPr>
        <w:tabs>
          <w:tab w:val="left" w:pos="1560"/>
        </w:tabs>
        <w:suppressAutoHyphens/>
        <w:ind w:left="0" w:firstLine="1080"/>
        <w:jc w:val="both"/>
      </w:pPr>
      <w:r w:rsidRPr="00AB25AB">
        <w:t xml:space="preserve"> kai paraiškos pateikiamos </w:t>
      </w:r>
      <w:r w:rsidR="00B75D2A" w:rsidRPr="00AB25AB">
        <w:t>iki birželio 1 d. 23.59 valandos</w:t>
      </w:r>
      <w:r w:rsidR="00FD5CA8" w:rsidRPr="00AB25AB">
        <w:t>, paraiškos įvertinamos iki birželio 20 d.</w:t>
      </w:r>
      <w:r w:rsidR="00B75D2A" w:rsidRPr="00AB25AB">
        <w:t>;</w:t>
      </w:r>
    </w:p>
    <w:p w14:paraId="02F1E17E" w14:textId="77777777" w:rsidR="00B75D2A" w:rsidRPr="00AB25AB" w:rsidRDefault="00FD5CA8" w:rsidP="00FD5CA8">
      <w:pPr>
        <w:pStyle w:val="Sraopastraipa"/>
        <w:numPr>
          <w:ilvl w:val="2"/>
          <w:numId w:val="8"/>
        </w:numPr>
        <w:tabs>
          <w:tab w:val="left" w:pos="1560"/>
        </w:tabs>
        <w:suppressAutoHyphens/>
        <w:ind w:left="0" w:firstLine="1080"/>
        <w:jc w:val="both"/>
      </w:pPr>
      <w:r w:rsidRPr="00AB25AB">
        <w:t xml:space="preserve"> </w:t>
      </w:r>
      <w:r w:rsidR="00A56D16" w:rsidRPr="00AB25AB">
        <w:t xml:space="preserve">kai paraiškos pateikiamos </w:t>
      </w:r>
      <w:r w:rsidRPr="00AB25AB">
        <w:t>iki spalio 1 d. 23.59 valandos, paraiškos įvertinamos iki spalio 20 d.</w:t>
      </w:r>
    </w:p>
    <w:p w14:paraId="14645D31" w14:textId="77777777" w:rsidR="005F1A2F" w:rsidRPr="00AB25AB" w:rsidRDefault="005F1A2F" w:rsidP="000A61D6">
      <w:pPr>
        <w:pStyle w:val="Sraopastraipa"/>
        <w:numPr>
          <w:ilvl w:val="1"/>
          <w:numId w:val="8"/>
        </w:numPr>
        <w:tabs>
          <w:tab w:val="left" w:pos="1560"/>
        </w:tabs>
        <w:suppressAutoHyphens/>
        <w:ind w:firstLine="1134"/>
        <w:jc w:val="both"/>
      </w:pPr>
      <w:r w:rsidRPr="00AB25AB">
        <w:t xml:space="preserve">Vieną </w:t>
      </w:r>
      <w:smartTag w:uri="schemas-tilde-lt/tildestengine" w:element="templates">
        <w:smartTagPr>
          <w:attr w:name="text" w:val="tinimusĜ̈矬ㅠ௦研ㅠ鴈ㅠ鄈ㅠ௦頀ㅠ畼ㅠę̈矬ㅠ௦研ㅠ鴠ㅠ鄈ㅠ௦頀ㅠ畼ㅠĒ̈矬ㅠ௦研ㅠ鴈ㅠ鄈ㅠ௦頀ㅠ畼ㅠď̈矬ㅠ௦缀ㅠ畠ㅠ轠ㅠ௦鄈ㅠ௦Ĉ̈Ꝑビ﫨௦`௧ﮀ௦௦"/>
          <w:attr w:name="id" w:val="-1"/>
          <w:attr w:name="baseform" w:val="௫鯘ĭ̈㔘௲ᰐɋŢ䔤௰௩Ħ̌ paraiškai ģ̈ⱌࣴᧄ௫ᧀ௫⋨攌ᄍ셬 Ę̈牐橯捥tBė̌BǕ̈션睎섬睎﯐睏द0࠲ઐ䁶ᇓ覇ჸ呗CLSID\{0A900832-4076-11D3-8789-0000F8105754}≀௫ƹ̈C:\Program Files\Common Files\Microsoft Shared\Information Retrieval\ITIRCL52.DLLƣ̈션睎섬睎﯐睏৞0ࠒઐ䁶ᇓ覇ჸ呗CLSID\{0A900812-4076-11D3-8789-0000F8105754}鹀Ƈ̈Italian (Italy)ƀ̈French (France)Ž̈矬ㅠᩀ௻缀ㅠ畠ㅠ缬ㅠ畼ㅠ羰ㅠ瘤ㅠŶ̋䓇Фƌϩ$ƙŵ̈Έ蝈ɒ\MicҠ줰ɒݘ9796ࡰPݨrt T*\G{00020905-0000-0000-C000-000000000046}#8.3#0#C:\Program Files\Microsoft Office\OFFICE11\MSWORD.OLB#Microsoft Word 11.0 Object Librarye MƐݸ*\G{000204EF-0000-0000-C000-000000000046}#4.0#9#C:\PROGRA~1\COMMON~1\MICROS~1\VBA\VBA6\VBE6.DLL#Visual Basic For Applications蒐ɦ蔰ɦʸވ藸ɦ蘠ɦ*\G{00020430-0000-0000-C000-000000000046}#2.0#0#C:\WINDOWS\system32\stdole2.tlb#OLE Automation*\CC:\Documents and Settings\A\Desktop\Joanos\EKSPERTAI\VERTINIMO RORMA\EK nuostatai projektas.docɒ؀6bŨʐ͸*\CNormalӐࡠ*\G{2DF8D04C-5BFA-101B-BDE5-00AA0044DE52}#2.3#0#C:\Program Files\Common Files\Microsoft Shared\OFFICE11\MSO.DLL#Microsoft Office 11.0 Object Library빰ɓوѠژ瘐௫݈6bذؐ٘ذѰذҀذҐ*\CC:\DOCUME~1\A\LOCALS~1\Temp\Rar$DI39.2015\EK nuostatai_2006.doclذؠteޘ笨XGNA骈6bܰ٘neܰ٨doܰٸԸܰڈԨ*\CC:\Documents and Settings\A\Desktop\Joanos\KONFERENCIJA\KONFERENCIJOS PROGRAMA(papildyta).docostܰܠ00шcROи nШatai_2006.docސϰȀŵက̀Bƙǚ̌@BƘ̌侠ビὈ௻¨௪㌸௫ψ푰௤࠮饨ƌ§¼¡ヿ꒰蠣ЧƉ̌侠ビ㌸௫㑈௫댠¨௪ᥰ푰௤ࠑ颸ƌ§#¡ヿꐰ茣ЧŶ̌輘ビ㏀௫௫늘ᖘ헸௤ࠃ顠ƌ&#10;㿿㿿&#10;&#10;ヿ☐考ћŧ̈矬ㅠ擰௫粤ㅠ痬ㅠ蚐ㅠ擘௫ꚨㅠ畠ㅠŠ̈И㦙困௰ܠ௻ŝ̋䓇Фƌ⯩$BŘ̌DBĖ̎ꜴꝘ꠸ꞴꟼꢨꝌꜼꞀꢄ3瘮Dǒ̈션睎섬睎﯐睏ਢ0ᘄ痁屑䢲蚷廟텑줎ଆ虠ňŅć〈〪CLSID\{75C11604-5C51-48B2-B786-DF5E51D10EC9}⷇⏘௬&#10;ƶ̈矬ㅠ顠௬絰ㅠ褐௣缀ㅠ畠ㅠ缬ㅠ畼ㅠ羰ㅠ瘤ㅠ蚐ㅠᵘ௻褔ㅠḘ௻鞰ㅠ畠ㅠꞘㅠ裠௣ꬔㅠ畼ㅠꬴㅠ畠ㅠꬴㅠ畠ㅠ&#10;&#10;ƫ̈矬ㅠ新௫絰ㅠ褐௣缀ㅠ畠ㅠ缬ㅠ畼ㅠ羰ㅠ瘤ㅠ蚐ㅠ撨௫褔ㅠ斘௫鞰ㅠ畠ㅠꞘㅠ裠௣ꬔㅠ畼ㅠꬴㅠ畠ㅠჸ呗￬&#10;Ɯ̌侠ビ였௦麸௴殀௫殀௫뀰&#10;푰௤࠘௫麐ƌ·åªヿꐰ蠣Чƍ̈研ㅠꝄㅠ粤ㅠ痬ㅠ鄈ㅠᥐ௻Ɔ̈矬ㅠ最௫粤ㅠ痬ㅠ蚐ㅠ曐௫ꚨㅠ畠ㅠƃ̈研ㅠꝄㅠ粤ㅠ痬ㅠž̊Toż̌ꋨᢐɀꂨǦꂨǦꂨǦ㫼࢕ȿ䁘ƭ ŭ̈*German Language Toolsins ϯ䦘Ʀ௸Š̌ꋨᢐɀ⅔ঽ⅔ঽ⅔ঽ㝸࢕ȿ䁘ƭ&#10;ő̌貰௰歨瑲歈瑲黐飤澊ꪠ伕完૟௴¢ȫH௴෤Ɍ૜ǂ&#10;Ň̈ↄ睎Ⅰ睎∀䩠㷐௫௩횼睏ￜ෾粐۰粑ۤB嵐௲㹀௫㹀௫ୄMⅈ睎㷐௫ℴ睎㷐௫\Eℤ睎℔睎뼬睎뼜睎䀀㹴௫륐௶ք⡲Ĩ̌䦐௫㎰ı䙉䵃  X)⌚̐ĸ쀎삠샭&#10;@ 쀋ૌǂ)ó̈Ƹꄘ௩ꢐ&quot;ǫ̈￳āĀ￳āԀ૬ǂǣ̈ↈ௰ǜ̈ꒀᰐɋŨ捜⇘௰Ǚ̈ꕨǒ̈ٸ௰ 鶐௰꒨䔠௰௸꫰거楘榀槰棨一௣俐௲쪈௫ᷠ௫괈へ௰촸៘௯ⷠ௲ꨰ䄘௰꘨㺐௰ꤨꞀꙐ㝰௰ྀڰݐ@௸Ø௸ǁ̌&#10;୐௬*䈸௿䈴௫º̈Ƹ䃨௫䉈௫Ἰ௫௯｀퐈௩䉜௫宰௰䉰௫ Ʋ̈㳄ヸ䊄௫买ミ䊘௫㮐Ɏ䊬௫(ª̈Ƹ䋀௫Ἰ௫௯퐈௩ꢈ宰௰ƥ̊潄畣敭瑮⁳湡⁤敓瑴湩獧D뻯Documents and Settings&amp;*1A뻯AǂƑ̊-1ƌ̈局୯濸௯╰௲Ɖ̈$ᜀ痠ᎈ卹痠ƃ̌ꋨᢐɀ⤸ࣴ⤸ࣴ⤸ࣴ㴰࢕ȿ䁘ƭyŰ̌ꋨᢐɀⰴੇᶈࣵⰸੇⰴੇⰴੇ㴬࢕ȿ䁘ƭ š̈燔瑲撈瑲뽐௫析瑲ᖤ瑲ᖤ瑲B Ŗ̌BĔ̌呂Ɍ܅̃ Ē̈淘瑲涨瑲涌瑲浸瑲浨瑲ᗠ瑲㔰Ĕ뽬௫뽐௫ ċ̌ꋨᢐɀ৐䭠ࣵ৐৐৐㙔࢕ȿ䁘ƭǸ̌ꋨᢐɀ৐䭠ࣵ৐৐৐㙐࢕ȿ䁘ƭǩ̌ꋨᢐɀ৐䭠ࣵ৐৐৐㙌࢕ȿ䁘ƭǖ̈捘Key1Ǖ̌翠௯㪨尬㷅尭#&#10;Ǐ̌搸㎰ı䙉䵃ȀȀVǁ̌ટ鴊(䀀䀀䀀䀀Ā@＞ἠ㴜聱°°°°°°°°°°°°°°°°°°°°°°°°°°°°°°°°@pÀPP@pp°°PàPÀ°°°pàPPP° @pp°p@`@°°      PPPP           ```````````@@@@ppppppppppppp`°&#10;$Ɛ`` ￼ ᜀ퀀翽＞‟p@P`PĢ`VVū̡̌ᰊQ䀀䀀䀀䀀ԐŐ＞ἠ㴜聱ааааааааааааааааааааааааааааааааŐŠư̐ɐАːàƠƠɐ̐ŀƀŀƠɐɐɐɐɐɐɐɐɐɐƀƀ̐̐̐ȀϐʀɰʀːɠȰːːƐǀɰȐ̀ː˰ɐ˰ʠɐɰˀʀπɰɰɐƠƠƠ̐ɐɐȰɐǰɐȰŐɐɐðİȐð΀ɐɀɐɐƀǠŠɐȐ̠ȐȐǠȀƠȀ̐аɐаàɐưͰɐɐɐאɐƠАаɐааààưưǠɐϐɐΰǠƠϐаǠɰŐŠɐɐɐɐƠɐɐϠȐɠ̐ƀϠɐȀ̐ȐȐɐɠɐƀɐȐȐɠаааȀʀʀʀʀʀʀϐʀɠɠɠɠƐƐƐƐ˰ː˰˰˰˰˰̐˰ˀˀˀˀɰɠɐȰȰȰȰȰȰΰǰȰȰȰȰððððɐɐɀɀɀɀɀ̐ɀɐɐɐɐȐɐȐpÐࣜܡƻÜW͌งʼ`` ￼ ÿᜀᨀ뾀ߊᰡ＞‟P`p` ĢpVVĕ̩̌ᨊQ䀀䀀䀀䀀Ԑŀ＞ἠ㴜聱ааааааааааааааааааааааааааааааааŀŰȐͰʰԀ̀ĠǠǠʰͰŐǐŐɰʰʰʰʰʰʰʰʰʰʰƀƀͰͰͰɠϠˠˠː̰ʐɰ̠̰ȀȠ˰ɠπ̀̀ˀ̀̐ʠʐ̠ːѐˠːʠǠɰǠͰʰɐʀʠȰʠʀƠʠʰŀƀʀŀЀʰʐʠʠǐȠǀʰɰπʐɰȰʠʰʠͰаʰаĠʰȐаʰʰɐ܀ʠǀѐаʠааĠĠȐȐʰʰϐɐΠȠ"/>
        </w:smartTagPr>
        <w:r w:rsidRPr="00AB25AB">
          <w:rPr>
            <w:snapToGrid w:val="0"/>
          </w:rPr>
          <w:t>paraišką</w:t>
        </w:r>
      </w:smartTag>
      <w:r w:rsidRPr="00AB25AB">
        <w:rPr>
          <w:snapToGrid w:val="0"/>
        </w:rPr>
        <w:t xml:space="preserve"> vertina du komisijos nariai.</w:t>
      </w:r>
    </w:p>
    <w:p w14:paraId="6957E00A" w14:textId="77777777" w:rsidR="005F1A2F" w:rsidRPr="00AB25AB" w:rsidRDefault="00A56D16" w:rsidP="000A61D6">
      <w:pPr>
        <w:pStyle w:val="Sraopastraipa"/>
        <w:numPr>
          <w:ilvl w:val="1"/>
          <w:numId w:val="8"/>
        </w:numPr>
        <w:tabs>
          <w:tab w:val="left" w:pos="1560"/>
        </w:tabs>
        <w:suppressAutoHyphens/>
        <w:ind w:firstLine="1134"/>
        <w:jc w:val="both"/>
      </w:pPr>
      <w:r w:rsidRPr="00AB25AB">
        <w:t>Vertindami paraiškas</w:t>
      </w:r>
      <w:r w:rsidRPr="00AB25AB">
        <w:rPr>
          <w:snapToGrid w:val="0"/>
        </w:rPr>
        <w:t xml:space="preserve"> k</w:t>
      </w:r>
      <w:r w:rsidR="005F1A2F" w:rsidRPr="00AB25AB">
        <w:rPr>
          <w:snapToGrid w:val="0"/>
        </w:rPr>
        <w:t>omisijos</w:t>
      </w:r>
      <w:r w:rsidRPr="00AB25AB">
        <w:t xml:space="preserve"> nariai</w:t>
      </w:r>
      <w:r w:rsidR="005F1A2F" w:rsidRPr="00AB25AB">
        <w:t xml:space="preserve"> pildo aprašo 2 priedą</w:t>
      </w:r>
      <w:r w:rsidR="00CB5B8C" w:rsidRPr="00AB25AB">
        <w:t xml:space="preserve"> (toliau – vertinimo forma) ir nustato, ar NVŠ programa atitinka reikalavimus. Jei jų sprendimas dėl NVŠ programų atitikties nesutampa, paraišką vertina trečias komisijos narys, kurio sprendimas yra galutinis</w:t>
      </w:r>
      <w:r w:rsidR="00826551" w:rsidRPr="00AB25AB">
        <w:t>.</w:t>
      </w:r>
    </w:p>
    <w:p w14:paraId="6B3ADC29" w14:textId="77777777" w:rsidR="00826551" w:rsidRPr="00AB25AB" w:rsidRDefault="00826551" w:rsidP="00FD5CA8">
      <w:pPr>
        <w:pStyle w:val="Sraopastraipa"/>
        <w:numPr>
          <w:ilvl w:val="1"/>
          <w:numId w:val="8"/>
        </w:numPr>
        <w:tabs>
          <w:tab w:val="left" w:pos="1560"/>
        </w:tabs>
        <w:suppressAutoHyphens/>
        <w:ind w:firstLine="1134"/>
        <w:jc w:val="both"/>
        <w:rPr>
          <w:szCs w:val="24"/>
          <w:lang w:eastAsia="sa-IN" w:bidi="sa-IN"/>
        </w:rPr>
      </w:pPr>
      <w:bookmarkStart w:id="6" w:name="part_0cd7760c87f3406194c8f2bf7dc92c32"/>
      <w:bookmarkEnd w:id="6"/>
      <w:r w:rsidRPr="00AB25AB">
        <w:t>NVŠ programa atitinka reikalavimu</w:t>
      </w:r>
      <w:r w:rsidR="005F1A2F" w:rsidRPr="00AB25AB">
        <w:t>s, jeigu</w:t>
      </w:r>
      <w:r w:rsidRPr="00AB25AB">
        <w:t xml:space="preserve"> paraiška atitinka ne mažiau kaip tris vertinimo formoje nustatytus kriterijus, o visus kitus kriterijus atitinka iš dalies. </w:t>
      </w:r>
    </w:p>
    <w:p w14:paraId="4C1D0CC0" w14:textId="77777777" w:rsidR="005F1A2F" w:rsidRPr="00AB25AB" w:rsidRDefault="005F1A2F" w:rsidP="000A61D6">
      <w:pPr>
        <w:pStyle w:val="Sraopastraipa"/>
        <w:numPr>
          <w:ilvl w:val="1"/>
          <w:numId w:val="8"/>
        </w:numPr>
        <w:tabs>
          <w:tab w:val="left" w:pos="1560"/>
        </w:tabs>
        <w:suppressAutoHyphens/>
        <w:ind w:firstLine="1134"/>
        <w:jc w:val="both"/>
      </w:pPr>
      <w:r w:rsidRPr="00AB25AB">
        <w:rPr>
          <w:szCs w:val="24"/>
        </w:rPr>
        <w:t>Komisijos</w:t>
      </w:r>
      <w:r w:rsidRPr="00AB25AB">
        <w:t xml:space="preserve"> nariai gali kreiptis į NVŠ teikėjus </w:t>
      </w:r>
      <w:r w:rsidR="000C5DAB" w:rsidRPr="00AB25AB">
        <w:t>ir</w:t>
      </w:r>
      <w:r w:rsidRPr="00AB25AB">
        <w:t xml:space="preserve"> prašyti pataisyti paraiškų klaidas.</w:t>
      </w:r>
    </w:p>
    <w:p w14:paraId="117F0555" w14:textId="77777777" w:rsidR="00FD5CA8" w:rsidRPr="00AB25AB" w:rsidRDefault="00FD5CA8" w:rsidP="000A61D6">
      <w:pPr>
        <w:pStyle w:val="Sraopastraipa"/>
        <w:numPr>
          <w:ilvl w:val="1"/>
          <w:numId w:val="8"/>
        </w:numPr>
        <w:tabs>
          <w:tab w:val="left" w:pos="1560"/>
        </w:tabs>
        <w:suppressAutoHyphens/>
        <w:ind w:firstLine="1134"/>
        <w:jc w:val="both"/>
      </w:pPr>
      <w:r w:rsidRPr="00AB25AB">
        <w:t xml:space="preserve">Komisijos nariai pasirašo nešališkumo ir konfidencialumo pasižadėjimus (aprašo 3 priedas). </w:t>
      </w:r>
    </w:p>
    <w:p w14:paraId="50FC50B7" w14:textId="77777777" w:rsidR="005F1A2F" w:rsidRPr="00AB25AB" w:rsidRDefault="005F1A2F" w:rsidP="00AA4E4E">
      <w:pPr>
        <w:widowControl w:val="0"/>
        <w:tabs>
          <w:tab w:val="left" w:pos="900"/>
        </w:tabs>
        <w:suppressAutoHyphens/>
        <w:rPr>
          <w:b/>
          <w:bCs/>
          <w:szCs w:val="24"/>
          <w:lang w:eastAsia="sa-IN" w:bidi="sa-IN"/>
        </w:rPr>
      </w:pPr>
    </w:p>
    <w:p w14:paraId="7AB15737" w14:textId="77777777" w:rsidR="005F1A2F" w:rsidRPr="00AB25AB" w:rsidRDefault="000C5DAB" w:rsidP="000A61D6">
      <w:pPr>
        <w:widowControl w:val="0"/>
        <w:tabs>
          <w:tab w:val="left" w:pos="900"/>
        </w:tabs>
        <w:suppressAutoHyphens/>
        <w:jc w:val="center"/>
        <w:rPr>
          <w:b/>
          <w:bCs/>
          <w:szCs w:val="24"/>
          <w:lang w:eastAsia="sa-IN" w:bidi="sa-IN"/>
        </w:rPr>
      </w:pPr>
      <w:r w:rsidRPr="00AB25AB">
        <w:rPr>
          <w:b/>
          <w:bCs/>
          <w:szCs w:val="24"/>
          <w:lang w:eastAsia="sa-IN" w:bidi="sa-IN"/>
        </w:rPr>
        <w:t>I</w:t>
      </w:r>
      <w:r w:rsidR="005F1A2F" w:rsidRPr="00AB25AB">
        <w:rPr>
          <w:b/>
          <w:bCs/>
          <w:szCs w:val="24"/>
          <w:lang w:eastAsia="sa-IN" w:bidi="sa-IN"/>
        </w:rPr>
        <w:t>V SKYRIUS</w:t>
      </w:r>
    </w:p>
    <w:p w14:paraId="006BD7EA" w14:textId="77777777" w:rsidR="00704FEB" w:rsidRPr="00AB25AB" w:rsidRDefault="00704FEB" w:rsidP="000A61D6">
      <w:pPr>
        <w:widowControl w:val="0"/>
        <w:tabs>
          <w:tab w:val="left" w:pos="900"/>
        </w:tabs>
        <w:suppressAutoHyphens/>
        <w:jc w:val="center"/>
        <w:rPr>
          <w:b/>
          <w:bCs/>
          <w:szCs w:val="24"/>
          <w:lang w:eastAsia="sa-IN" w:bidi="sa-IN"/>
        </w:rPr>
      </w:pPr>
      <w:r w:rsidRPr="00AB25AB">
        <w:rPr>
          <w:b/>
          <w:bCs/>
          <w:szCs w:val="24"/>
          <w:lang w:eastAsia="sa-IN" w:bidi="sa-IN"/>
        </w:rPr>
        <w:t>BAIGIAMOSIOS NUOSTATOS</w:t>
      </w:r>
    </w:p>
    <w:p w14:paraId="4446D418" w14:textId="77777777" w:rsidR="00F44F00" w:rsidRPr="00AB25AB" w:rsidRDefault="00F44F00" w:rsidP="00AA4E4E">
      <w:pPr>
        <w:widowControl w:val="0"/>
        <w:tabs>
          <w:tab w:val="left" w:pos="900"/>
        </w:tabs>
        <w:suppressAutoHyphens/>
        <w:jc w:val="center"/>
        <w:rPr>
          <w:b/>
          <w:bCs/>
          <w:szCs w:val="24"/>
          <w:lang w:eastAsia="sa-IN" w:bidi="sa-IN"/>
        </w:rPr>
      </w:pPr>
    </w:p>
    <w:p w14:paraId="6C437D60" w14:textId="77777777" w:rsidR="005F2EC1" w:rsidRPr="00AB25AB" w:rsidRDefault="005F2EC1" w:rsidP="000A61D6">
      <w:pPr>
        <w:pStyle w:val="Sraopastraipa"/>
        <w:numPr>
          <w:ilvl w:val="1"/>
          <w:numId w:val="8"/>
        </w:numPr>
        <w:tabs>
          <w:tab w:val="left" w:pos="1560"/>
        </w:tabs>
        <w:suppressAutoHyphens/>
        <w:ind w:firstLine="1134"/>
        <w:jc w:val="both"/>
        <w:rPr>
          <w:sz w:val="23"/>
          <w:szCs w:val="23"/>
        </w:rPr>
      </w:pPr>
      <w:r w:rsidRPr="00AB25AB">
        <w:rPr>
          <w:snapToGrid w:val="0"/>
        </w:rPr>
        <w:t>Už</w:t>
      </w:r>
      <w:r w:rsidRPr="00AB25AB">
        <w:rPr>
          <w:sz w:val="23"/>
          <w:szCs w:val="23"/>
        </w:rPr>
        <w:t xml:space="preserve"> </w:t>
      </w:r>
      <w:r w:rsidRPr="00AB25AB">
        <w:rPr>
          <w:szCs w:val="24"/>
        </w:rPr>
        <w:t>NVŠ</w:t>
      </w:r>
      <w:r w:rsidRPr="00AB25AB">
        <w:rPr>
          <w:sz w:val="23"/>
          <w:szCs w:val="23"/>
        </w:rPr>
        <w:t xml:space="preserve"> programos vykdymo kokybę atsako NVŠ teikėjas. </w:t>
      </w:r>
    </w:p>
    <w:p w14:paraId="742DBD50" w14:textId="77777777" w:rsidR="000C5DAB" w:rsidRPr="00AB25AB" w:rsidRDefault="000C5DAB" w:rsidP="000C5DAB">
      <w:pPr>
        <w:pStyle w:val="Sraopastraipa"/>
        <w:numPr>
          <w:ilvl w:val="1"/>
          <w:numId w:val="8"/>
        </w:numPr>
        <w:tabs>
          <w:tab w:val="left" w:pos="1560"/>
        </w:tabs>
        <w:suppressAutoHyphens/>
        <w:ind w:firstLine="1134"/>
        <w:jc w:val="both"/>
        <w:rPr>
          <w:szCs w:val="24"/>
          <w:lang w:eastAsia="sa-IN" w:bidi="sa-IN"/>
        </w:rPr>
      </w:pPr>
      <w:r w:rsidRPr="00AB25AB">
        <w:rPr>
          <w:szCs w:val="24"/>
        </w:rPr>
        <w:t>Komisijos</w:t>
      </w:r>
      <w:r w:rsidRPr="00AB25AB">
        <w:rPr>
          <w:szCs w:val="24"/>
          <w:lang w:eastAsia="sa-IN" w:bidi="sa-IN"/>
        </w:rPr>
        <w:t xml:space="preserve"> veiklos dokumentus teisės aktų nustatyta tvarka tvarko ir saugo Ignalinos rajono savivaldybės administracijos Švietimo ir kultūros skyrius.</w:t>
      </w:r>
    </w:p>
    <w:p w14:paraId="19C4A691" w14:textId="77777777" w:rsidR="00CE6428" w:rsidRPr="00AB25AB" w:rsidRDefault="00561BEE" w:rsidP="000A61D6">
      <w:pPr>
        <w:pStyle w:val="Sraopastraipa"/>
        <w:numPr>
          <w:ilvl w:val="1"/>
          <w:numId w:val="8"/>
        </w:numPr>
        <w:tabs>
          <w:tab w:val="left" w:pos="1560"/>
        </w:tabs>
        <w:suppressAutoHyphens/>
        <w:ind w:firstLine="1134"/>
        <w:jc w:val="both"/>
        <w:rPr>
          <w:szCs w:val="24"/>
          <w:lang w:eastAsia="sa-IN" w:bidi="sa-IN"/>
        </w:rPr>
      </w:pPr>
      <w:r w:rsidRPr="00AB25AB">
        <w:rPr>
          <w:szCs w:val="24"/>
        </w:rPr>
        <w:t xml:space="preserve">Priemonės </w:t>
      </w:r>
      <w:r w:rsidR="00210D63" w:rsidRPr="00AB25AB">
        <w:rPr>
          <w:szCs w:val="24"/>
        </w:rPr>
        <w:t>buhalterinę apskaitą tvarko Ignalinos rajono savivaldybės administracij</w:t>
      </w:r>
      <w:r w:rsidR="00105BE6" w:rsidRPr="00AB25AB">
        <w:rPr>
          <w:szCs w:val="24"/>
        </w:rPr>
        <w:t>os Finansų valdymo ir apskaitos</w:t>
      </w:r>
      <w:r w:rsidR="00210D63" w:rsidRPr="00AB25AB">
        <w:rPr>
          <w:szCs w:val="24"/>
        </w:rPr>
        <w:t xml:space="preserve"> skyrius.</w:t>
      </w:r>
    </w:p>
    <w:p w14:paraId="2836CFEF" w14:textId="77777777" w:rsidR="00AA4E4E" w:rsidRPr="00AB25AB" w:rsidRDefault="00AA4E4E" w:rsidP="000A61D6">
      <w:pPr>
        <w:pStyle w:val="Sraopastraipa"/>
        <w:numPr>
          <w:ilvl w:val="1"/>
          <w:numId w:val="8"/>
        </w:numPr>
        <w:tabs>
          <w:tab w:val="left" w:pos="1560"/>
        </w:tabs>
        <w:suppressAutoHyphens/>
        <w:ind w:firstLine="1134"/>
        <w:jc w:val="both"/>
      </w:pPr>
      <w:r w:rsidRPr="00AB25AB">
        <w:t xml:space="preserve">Šį reglamentą </w:t>
      </w:r>
      <w:r w:rsidRPr="00AB25AB">
        <w:rPr>
          <w:szCs w:val="24"/>
          <w:lang w:eastAsia="sa-IN" w:bidi="sa-IN"/>
        </w:rPr>
        <w:t>keičia ar pripažįsta netekusiu galios Ignalinos rajono savivaldybės administracijos direktorius</w:t>
      </w:r>
      <w:r w:rsidRPr="00AB25AB">
        <w:t>.</w:t>
      </w:r>
    </w:p>
    <w:p w14:paraId="59D3D3B2" w14:textId="77777777" w:rsidR="00AA4E4E" w:rsidRPr="00AB25AB" w:rsidRDefault="00AA4E4E" w:rsidP="001C57DE">
      <w:pPr>
        <w:widowControl w:val="0"/>
        <w:tabs>
          <w:tab w:val="left" w:pos="900"/>
        </w:tabs>
        <w:suppressAutoHyphens/>
        <w:ind w:firstLine="1134"/>
        <w:jc w:val="both"/>
        <w:rPr>
          <w:szCs w:val="24"/>
          <w:lang w:eastAsia="sa-IN" w:bidi="sa-IN"/>
        </w:rPr>
      </w:pPr>
    </w:p>
    <w:p w14:paraId="2E6D45A2" w14:textId="77777777" w:rsidR="00574B51" w:rsidRPr="00AB25AB" w:rsidRDefault="00574B51" w:rsidP="001C57DE">
      <w:pPr>
        <w:widowControl w:val="0"/>
        <w:tabs>
          <w:tab w:val="left" w:pos="540"/>
          <w:tab w:val="left" w:pos="900"/>
        </w:tabs>
        <w:suppressAutoHyphens/>
        <w:ind w:firstLine="1134"/>
        <w:jc w:val="both"/>
        <w:rPr>
          <w:szCs w:val="24"/>
          <w:lang w:eastAsia="sa-IN" w:bidi="sa-IN"/>
        </w:rPr>
      </w:pPr>
    </w:p>
    <w:p w14:paraId="311515E5" w14:textId="77777777" w:rsidR="003140C2" w:rsidRPr="001C57DE" w:rsidRDefault="00704FEB" w:rsidP="001C57DE">
      <w:pPr>
        <w:widowControl w:val="0"/>
        <w:tabs>
          <w:tab w:val="left" w:pos="900"/>
        </w:tabs>
        <w:suppressAutoHyphens/>
        <w:jc w:val="center"/>
        <w:rPr>
          <w:szCs w:val="24"/>
          <w:lang w:eastAsia="sa-IN" w:bidi="sa-IN"/>
        </w:rPr>
      </w:pPr>
      <w:r w:rsidRPr="00AB25AB">
        <w:rPr>
          <w:szCs w:val="24"/>
          <w:lang w:eastAsia="sa-IN" w:bidi="sa-IN"/>
        </w:rPr>
        <w:t>_____________________</w:t>
      </w:r>
    </w:p>
    <w:p w14:paraId="10F5B4F5" w14:textId="77777777" w:rsidR="00B63A4C" w:rsidRPr="001C57DE" w:rsidRDefault="00B63A4C" w:rsidP="001C57DE">
      <w:pPr>
        <w:widowControl w:val="0"/>
        <w:tabs>
          <w:tab w:val="left" w:pos="900"/>
        </w:tabs>
        <w:suppressAutoHyphens/>
        <w:jc w:val="center"/>
        <w:rPr>
          <w:color w:val="000000"/>
          <w:szCs w:val="24"/>
          <w:lang w:eastAsia="sa-IN" w:bidi="sa-IN"/>
        </w:rPr>
      </w:pPr>
    </w:p>
    <w:p w14:paraId="3D2BC869" w14:textId="77777777" w:rsidR="00B63A4C" w:rsidRPr="00F44F00" w:rsidRDefault="00B63A4C" w:rsidP="00F44F00">
      <w:pPr>
        <w:tabs>
          <w:tab w:val="left" w:pos="0"/>
          <w:tab w:val="left" w:pos="1276"/>
        </w:tabs>
        <w:ind w:left="851"/>
        <w:jc w:val="both"/>
        <w:rPr>
          <w:sz w:val="23"/>
          <w:szCs w:val="23"/>
        </w:rPr>
      </w:pPr>
    </w:p>
    <w:sectPr w:rsidR="00B63A4C" w:rsidRPr="00F44F00" w:rsidSect="000B469C">
      <w:pgSz w:w="11906" w:h="16838"/>
      <w:pgMar w:top="1134"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150C6"/>
    <w:multiLevelType w:val="multilevel"/>
    <w:tmpl w:val="66C0512A"/>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2694"/>
        </w:tabs>
        <w:ind w:left="212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b w:val="0"/>
        <w:i w:val="0"/>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07341AA"/>
    <w:multiLevelType w:val="hybridMultilevel"/>
    <w:tmpl w:val="A2CCE678"/>
    <w:lvl w:ilvl="0" w:tplc="2354921C">
      <w:start w:val="1"/>
      <w:numFmt w:val="decimal"/>
      <w:lvlText w:val="%1."/>
      <w:lvlJc w:val="left"/>
      <w:pPr>
        <w:ind w:left="1212" w:hanging="360"/>
      </w:pPr>
      <w:rPr>
        <w:rFonts w:eastAsia="Arial Unicode MS" w:cs="Arial Unicode MS" w:hint="default"/>
        <w:color w:val="000000"/>
      </w:rPr>
    </w:lvl>
    <w:lvl w:ilvl="1" w:tplc="04270019" w:tentative="1">
      <w:start w:val="1"/>
      <w:numFmt w:val="lowerLetter"/>
      <w:lvlText w:val="%2."/>
      <w:lvlJc w:val="left"/>
      <w:pPr>
        <w:ind w:left="1932" w:hanging="360"/>
      </w:pPr>
    </w:lvl>
    <w:lvl w:ilvl="2" w:tplc="0427001B" w:tentative="1">
      <w:start w:val="1"/>
      <w:numFmt w:val="lowerRoman"/>
      <w:lvlText w:val="%3."/>
      <w:lvlJc w:val="right"/>
      <w:pPr>
        <w:ind w:left="2652" w:hanging="180"/>
      </w:pPr>
    </w:lvl>
    <w:lvl w:ilvl="3" w:tplc="0427000F" w:tentative="1">
      <w:start w:val="1"/>
      <w:numFmt w:val="decimal"/>
      <w:lvlText w:val="%4."/>
      <w:lvlJc w:val="left"/>
      <w:pPr>
        <w:ind w:left="3372" w:hanging="360"/>
      </w:pPr>
    </w:lvl>
    <w:lvl w:ilvl="4" w:tplc="04270019" w:tentative="1">
      <w:start w:val="1"/>
      <w:numFmt w:val="lowerLetter"/>
      <w:lvlText w:val="%5."/>
      <w:lvlJc w:val="left"/>
      <w:pPr>
        <w:ind w:left="4092" w:hanging="360"/>
      </w:pPr>
    </w:lvl>
    <w:lvl w:ilvl="5" w:tplc="0427001B" w:tentative="1">
      <w:start w:val="1"/>
      <w:numFmt w:val="lowerRoman"/>
      <w:lvlText w:val="%6."/>
      <w:lvlJc w:val="right"/>
      <w:pPr>
        <w:ind w:left="4812" w:hanging="180"/>
      </w:pPr>
    </w:lvl>
    <w:lvl w:ilvl="6" w:tplc="0427000F" w:tentative="1">
      <w:start w:val="1"/>
      <w:numFmt w:val="decimal"/>
      <w:lvlText w:val="%7."/>
      <w:lvlJc w:val="left"/>
      <w:pPr>
        <w:ind w:left="5532" w:hanging="360"/>
      </w:pPr>
    </w:lvl>
    <w:lvl w:ilvl="7" w:tplc="04270019" w:tentative="1">
      <w:start w:val="1"/>
      <w:numFmt w:val="lowerLetter"/>
      <w:lvlText w:val="%8."/>
      <w:lvlJc w:val="left"/>
      <w:pPr>
        <w:ind w:left="6252" w:hanging="360"/>
      </w:pPr>
    </w:lvl>
    <w:lvl w:ilvl="8" w:tplc="0427001B" w:tentative="1">
      <w:start w:val="1"/>
      <w:numFmt w:val="lowerRoman"/>
      <w:lvlText w:val="%9."/>
      <w:lvlJc w:val="right"/>
      <w:pPr>
        <w:ind w:left="6972" w:hanging="180"/>
      </w:pPr>
    </w:lvl>
  </w:abstractNum>
  <w:abstractNum w:abstractNumId="2" w15:restartNumberingAfterBreak="0">
    <w:nsid w:val="140B19C4"/>
    <w:multiLevelType w:val="hybridMultilevel"/>
    <w:tmpl w:val="43C2ED30"/>
    <w:lvl w:ilvl="0" w:tplc="F76EFEE0">
      <w:start w:val="1"/>
      <w:numFmt w:val="decimal"/>
      <w:lvlText w:val="%1."/>
      <w:lvlJc w:val="left"/>
      <w:pPr>
        <w:tabs>
          <w:tab w:val="num" w:pos="1080"/>
        </w:tabs>
        <w:ind w:left="1080" w:hanging="360"/>
      </w:pPr>
      <w:rPr>
        <w:rFonts w:hint="default"/>
      </w:rPr>
    </w:lvl>
    <w:lvl w:ilvl="1" w:tplc="949CAEE6">
      <w:numFmt w:val="none"/>
      <w:lvlText w:val=""/>
      <w:lvlJc w:val="left"/>
      <w:pPr>
        <w:tabs>
          <w:tab w:val="num" w:pos="360"/>
        </w:tabs>
      </w:pPr>
    </w:lvl>
    <w:lvl w:ilvl="2" w:tplc="3E28E58A">
      <w:numFmt w:val="none"/>
      <w:lvlText w:val=""/>
      <w:lvlJc w:val="left"/>
      <w:pPr>
        <w:tabs>
          <w:tab w:val="num" w:pos="360"/>
        </w:tabs>
      </w:pPr>
    </w:lvl>
    <w:lvl w:ilvl="3" w:tplc="A29A9860">
      <w:numFmt w:val="none"/>
      <w:lvlText w:val=""/>
      <w:lvlJc w:val="left"/>
      <w:pPr>
        <w:tabs>
          <w:tab w:val="num" w:pos="360"/>
        </w:tabs>
      </w:pPr>
    </w:lvl>
    <w:lvl w:ilvl="4" w:tplc="1C9869E0">
      <w:numFmt w:val="none"/>
      <w:lvlText w:val=""/>
      <w:lvlJc w:val="left"/>
      <w:pPr>
        <w:tabs>
          <w:tab w:val="num" w:pos="360"/>
        </w:tabs>
      </w:pPr>
    </w:lvl>
    <w:lvl w:ilvl="5" w:tplc="2FC057BE">
      <w:numFmt w:val="none"/>
      <w:lvlText w:val=""/>
      <w:lvlJc w:val="left"/>
      <w:pPr>
        <w:tabs>
          <w:tab w:val="num" w:pos="360"/>
        </w:tabs>
      </w:pPr>
    </w:lvl>
    <w:lvl w:ilvl="6" w:tplc="87AEAFBC">
      <w:numFmt w:val="none"/>
      <w:lvlText w:val=""/>
      <w:lvlJc w:val="left"/>
      <w:pPr>
        <w:tabs>
          <w:tab w:val="num" w:pos="360"/>
        </w:tabs>
      </w:pPr>
    </w:lvl>
    <w:lvl w:ilvl="7" w:tplc="6D64F6DE">
      <w:numFmt w:val="none"/>
      <w:lvlText w:val=""/>
      <w:lvlJc w:val="left"/>
      <w:pPr>
        <w:tabs>
          <w:tab w:val="num" w:pos="360"/>
        </w:tabs>
      </w:pPr>
    </w:lvl>
    <w:lvl w:ilvl="8" w:tplc="6E3C60D6">
      <w:numFmt w:val="none"/>
      <w:lvlText w:val=""/>
      <w:lvlJc w:val="left"/>
      <w:pPr>
        <w:tabs>
          <w:tab w:val="num" w:pos="360"/>
        </w:tabs>
      </w:pPr>
    </w:lvl>
  </w:abstractNum>
  <w:abstractNum w:abstractNumId="3" w15:restartNumberingAfterBreak="0">
    <w:nsid w:val="1CBC202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15:restartNumberingAfterBreak="0">
    <w:nsid w:val="294B5B85"/>
    <w:multiLevelType w:val="multilevel"/>
    <w:tmpl w:val="9A8A1FA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B3668FE"/>
    <w:multiLevelType w:val="multilevel"/>
    <w:tmpl w:val="7156891C"/>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7" w15:restartNumberingAfterBreak="0">
    <w:nsid w:val="2D777AAA"/>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8" w15:restartNumberingAfterBreak="0">
    <w:nsid w:val="33615E6B"/>
    <w:multiLevelType w:val="hybridMultilevel"/>
    <w:tmpl w:val="14403E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D24590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0" w15:restartNumberingAfterBreak="0">
    <w:nsid w:val="4D5E424A"/>
    <w:multiLevelType w:val="multilevel"/>
    <w:tmpl w:val="8990E826"/>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9442ADB"/>
    <w:multiLevelType w:val="hybridMultilevel"/>
    <w:tmpl w:val="3BD0EC9A"/>
    <w:lvl w:ilvl="0" w:tplc="6E7CF916">
      <w:start w:val="1"/>
      <w:numFmt w:val="decimal"/>
      <w:lvlText w:val="%1."/>
      <w:lvlJc w:val="left"/>
      <w:pPr>
        <w:ind w:left="2604" w:hanging="1470"/>
      </w:pPr>
      <w:rPr>
        <w:rFonts w:cs="Times New Roman" w:hint="default"/>
        <w:sz w:val="24"/>
        <w:szCs w:val="24"/>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706323719">
    <w:abstractNumId w:val="4"/>
  </w:num>
  <w:num w:numId="2" w16cid:durableId="435755439">
    <w:abstractNumId w:val="8"/>
  </w:num>
  <w:num w:numId="3" w16cid:durableId="262496896">
    <w:abstractNumId w:val="11"/>
  </w:num>
  <w:num w:numId="4" w16cid:durableId="1333754673">
    <w:abstractNumId w:val="2"/>
  </w:num>
  <w:num w:numId="5" w16cid:durableId="1954170175">
    <w:abstractNumId w:val="6"/>
  </w:num>
  <w:num w:numId="6" w16cid:durableId="394547004">
    <w:abstractNumId w:val="1"/>
  </w:num>
  <w:num w:numId="7" w16cid:durableId="1482884582">
    <w:abstractNumId w:val="5"/>
  </w:num>
  <w:num w:numId="8" w16cid:durableId="20950080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6280912">
    <w:abstractNumId w:val="3"/>
  </w:num>
  <w:num w:numId="10" w16cid:durableId="1778138739">
    <w:abstractNumId w:val="7"/>
  </w:num>
  <w:num w:numId="11" w16cid:durableId="339358906">
    <w:abstractNumId w:val="9"/>
  </w:num>
  <w:num w:numId="12" w16cid:durableId="1862201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FEB"/>
    <w:rsid w:val="00000A1B"/>
    <w:rsid w:val="00027F3E"/>
    <w:rsid w:val="00034617"/>
    <w:rsid w:val="00045F1F"/>
    <w:rsid w:val="000609E6"/>
    <w:rsid w:val="000819C9"/>
    <w:rsid w:val="000904C7"/>
    <w:rsid w:val="000A55E1"/>
    <w:rsid w:val="000A61D6"/>
    <w:rsid w:val="000A65F5"/>
    <w:rsid w:val="000B469C"/>
    <w:rsid w:val="000C4137"/>
    <w:rsid w:val="000C5DAB"/>
    <w:rsid w:val="000D2ADA"/>
    <w:rsid w:val="000F2D4C"/>
    <w:rsid w:val="000F5264"/>
    <w:rsid w:val="00105BE6"/>
    <w:rsid w:val="00112729"/>
    <w:rsid w:val="0013140E"/>
    <w:rsid w:val="00144D79"/>
    <w:rsid w:val="0015062D"/>
    <w:rsid w:val="00155A34"/>
    <w:rsid w:val="00156A88"/>
    <w:rsid w:val="00167324"/>
    <w:rsid w:val="00171471"/>
    <w:rsid w:val="00180577"/>
    <w:rsid w:val="00183846"/>
    <w:rsid w:val="00186FCA"/>
    <w:rsid w:val="001905D2"/>
    <w:rsid w:val="001C57DE"/>
    <w:rsid w:val="001D42CE"/>
    <w:rsid w:val="001D4D8B"/>
    <w:rsid w:val="001E0838"/>
    <w:rsid w:val="001E7BFC"/>
    <w:rsid w:val="001F2E6B"/>
    <w:rsid w:val="00200D6B"/>
    <w:rsid w:val="00210641"/>
    <w:rsid w:val="00210D63"/>
    <w:rsid w:val="002116F4"/>
    <w:rsid w:val="00216F1E"/>
    <w:rsid w:val="002302B5"/>
    <w:rsid w:val="00244ABF"/>
    <w:rsid w:val="002611B1"/>
    <w:rsid w:val="00277CC9"/>
    <w:rsid w:val="00292C4B"/>
    <w:rsid w:val="002B0FBB"/>
    <w:rsid w:val="002C3B0E"/>
    <w:rsid w:val="002D09A9"/>
    <w:rsid w:val="002E6EF6"/>
    <w:rsid w:val="002F150D"/>
    <w:rsid w:val="00303C17"/>
    <w:rsid w:val="003140C2"/>
    <w:rsid w:val="00336E47"/>
    <w:rsid w:val="00355108"/>
    <w:rsid w:val="00373139"/>
    <w:rsid w:val="00373482"/>
    <w:rsid w:val="0037460E"/>
    <w:rsid w:val="00377A7C"/>
    <w:rsid w:val="00380B71"/>
    <w:rsid w:val="00390C01"/>
    <w:rsid w:val="003A1E05"/>
    <w:rsid w:val="003B508A"/>
    <w:rsid w:val="003C4A60"/>
    <w:rsid w:val="003C6836"/>
    <w:rsid w:val="003D5D02"/>
    <w:rsid w:val="00404436"/>
    <w:rsid w:val="00404EC0"/>
    <w:rsid w:val="00425488"/>
    <w:rsid w:val="00432E6F"/>
    <w:rsid w:val="0043433B"/>
    <w:rsid w:val="00434CC7"/>
    <w:rsid w:val="00434DED"/>
    <w:rsid w:val="00442B11"/>
    <w:rsid w:val="00450224"/>
    <w:rsid w:val="004763BB"/>
    <w:rsid w:val="00490E0C"/>
    <w:rsid w:val="00494F02"/>
    <w:rsid w:val="004B0D3D"/>
    <w:rsid w:val="004B2404"/>
    <w:rsid w:val="004B3485"/>
    <w:rsid w:val="004B5B50"/>
    <w:rsid w:val="004B7447"/>
    <w:rsid w:val="004D5FF4"/>
    <w:rsid w:val="004E1149"/>
    <w:rsid w:val="004F1834"/>
    <w:rsid w:val="00502D62"/>
    <w:rsid w:val="005067D3"/>
    <w:rsid w:val="00547236"/>
    <w:rsid w:val="00561BEE"/>
    <w:rsid w:val="00567EA5"/>
    <w:rsid w:val="00574B51"/>
    <w:rsid w:val="00575028"/>
    <w:rsid w:val="0057607F"/>
    <w:rsid w:val="0057668F"/>
    <w:rsid w:val="005860AA"/>
    <w:rsid w:val="00597888"/>
    <w:rsid w:val="005A1E9F"/>
    <w:rsid w:val="005B4F4F"/>
    <w:rsid w:val="005F0B70"/>
    <w:rsid w:val="005F1A2F"/>
    <w:rsid w:val="005F2EC1"/>
    <w:rsid w:val="0060688F"/>
    <w:rsid w:val="00623A5D"/>
    <w:rsid w:val="00635F63"/>
    <w:rsid w:val="006432EA"/>
    <w:rsid w:val="00653DE5"/>
    <w:rsid w:val="006550B1"/>
    <w:rsid w:val="0065754A"/>
    <w:rsid w:val="006611D2"/>
    <w:rsid w:val="006652FF"/>
    <w:rsid w:val="006815A9"/>
    <w:rsid w:val="006A307C"/>
    <w:rsid w:val="006B0C12"/>
    <w:rsid w:val="006C3F41"/>
    <w:rsid w:val="006C7BBC"/>
    <w:rsid w:val="006D0E7D"/>
    <w:rsid w:val="006E386E"/>
    <w:rsid w:val="0070011F"/>
    <w:rsid w:val="00704FEB"/>
    <w:rsid w:val="00727F60"/>
    <w:rsid w:val="0073364B"/>
    <w:rsid w:val="007466A2"/>
    <w:rsid w:val="00751F77"/>
    <w:rsid w:val="00760A1C"/>
    <w:rsid w:val="00780028"/>
    <w:rsid w:val="007800AC"/>
    <w:rsid w:val="00781AA9"/>
    <w:rsid w:val="00785A9C"/>
    <w:rsid w:val="007B2BD4"/>
    <w:rsid w:val="007B39CC"/>
    <w:rsid w:val="007E1F7C"/>
    <w:rsid w:val="007E2248"/>
    <w:rsid w:val="007E2ECD"/>
    <w:rsid w:val="007E585D"/>
    <w:rsid w:val="007E7D13"/>
    <w:rsid w:val="007F32C6"/>
    <w:rsid w:val="008049CA"/>
    <w:rsid w:val="00804A32"/>
    <w:rsid w:val="008123FB"/>
    <w:rsid w:val="008254E3"/>
    <w:rsid w:val="00826551"/>
    <w:rsid w:val="008507B8"/>
    <w:rsid w:val="00855F58"/>
    <w:rsid w:val="00860419"/>
    <w:rsid w:val="00862A8A"/>
    <w:rsid w:val="008804BA"/>
    <w:rsid w:val="008870F2"/>
    <w:rsid w:val="00887BC3"/>
    <w:rsid w:val="008966A0"/>
    <w:rsid w:val="008A74AD"/>
    <w:rsid w:val="008B0893"/>
    <w:rsid w:val="008B3447"/>
    <w:rsid w:val="008B3FB9"/>
    <w:rsid w:val="008B4052"/>
    <w:rsid w:val="008D41D1"/>
    <w:rsid w:val="008D4A43"/>
    <w:rsid w:val="008D55ED"/>
    <w:rsid w:val="008D5B11"/>
    <w:rsid w:val="008D5CD1"/>
    <w:rsid w:val="008E65BD"/>
    <w:rsid w:val="008E6C5E"/>
    <w:rsid w:val="008E712C"/>
    <w:rsid w:val="008F5CA7"/>
    <w:rsid w:val="00901275"/>
    <w:rsid w:val="00906A59"/>
    <w:rsid w:val="00912D8D"/>
    <w:rsid w:val="009164A6"/>
    <w:rsid w:val="009310B3"/>
    <w:rsid w:val="009345E1"/>
    <w:rsid w:val="009447E4"/>
    <w:rsid w:val="00962AB4"/>
    <w:rsid w:val="00972156"/>
    <w:rsid w:val="009856F8"/>
    <w:rsid w:val="009A6B80"/>
    <w:rsid w:val="009B42F7"/>
    <w:rsid w:val="009B5E2D"/>
    <w:rsid w:val="009C1E77"/>
    <w:rsid w:val="009C3C42"/>
    <w:rsid w:val="009D4567"/>
    <w:rsid w:val="009E04A1"/>
    <w:rsid w:val="009E2820"/>
    <w:rsid w:val="009E3E5D"/>
    <w:rsid w:val="00A02615"/>
    <w:rsid w:val="00A04A64"/>
    <w:rsid w:val="00A126FC"/>
    <w:rsid w:val="00A14A34"/>
    <w:rsid w:val="00A36E16"/>
    <w:rsid w:val="00A47467"/>
    <w:rsid w:val="00A5175C"/>
    <w:rsid w:val="00A56D16"/>
    <w:rsid w:val="00A62ECE"/>
    <w:rsid w:val="00A677E5"/>
    <w:rsid w:val="00A7059F"/>
    <w:rsid w:val="00A80C75"/>
    <w:rsid w:val="00A833E5"/>
    <w:rsid w:val="00AA4E4E"/>
    <w:rsid w:val="00AB1F08"/>
    <w:rsid w:val="00AB25AB"/>
    <w:rsid w:val="00AB4714"/>
    <w:rsid w:val="00AB7A90"/>
    <w:rsid w:val="00AC7988"/>
    <w:rsid w:val="00AD24F4"/>
    <w:rsid w:val="00AD4E94"/>
    <w:rsid w:val="00AD793F"/>
    <w:rsid w:val="00AE20E0"/>
    <w:rsid w:val="00AF1447"/>
    <w:rsid w:val="00AF2485"/>
    <w:rsid w:val="00B06652"/>
    <w:rsid w:val="00B10C13"/>
    <w:rsid w:val="00B24313"/>
    <w:rsid w:val="00B30D67"/>
    <w:rsid w:val="00B377B9"/>
    <w:rsid w:val="00B4713A"/>
    <w:rsid w:val="00B474C4"/>
    <w:rsid w:val="00B5684E"/>
    <w:rsid w:val="00B63A4C"/>
    <w:rsid w:val="00B75D2A"/>
    <w:rsid w:val="00B967E3"/>
    <w:rsid w:val="00BA19C6"/>
    <w:rsid w:val="00BB2062"/>
    <w:rsid w:val="00BB55BA"/>
    <w:rsid w:val="00BC23AC"/>
    <w:rsid w:val="00BD24C1"/>
    <w:rsid w:val="00BE319E"/>
    <w:rsid w:val="00BE52D9"/>
    <w:rsid w:val="00BE79B4"/>
    <w:rsid w:val="00BF012C"/>
    <w:rsid w:val="00BF23AE"/>
    <w:rsid w:val="00BF5E1B"/>
    <w:rsid w:val="00C10692"/>
    <w:rsid w:val="00C1273E"/>
    <w:rsid w:val="00C35432"/>
    <w:rsid w:val="00C61553"/>
    <w:rsid w:val="00C67005"/>
    <w:rsid w:val="00C733B0"/>
    <w:rsid w:val="00C75CD6"/>
    <w:rsid w:val="00C95CDE"/>
    <w:rsid w:val="00C9648A"/>
    <w:rsid w:val="00CB5B8C"/>
    <w:rsid w:val="00CC1273"/>
    <w:rsid w:val="00CC1C42"/>
    <w:rsid w:val="00CC6AD2"/>
    <w:rsid w:val="00CD7294"/>
    <w:rsid w:val="00CE5855"/>
    <w:rsid w:val="00CE6428"/>
    <w:rsid w:val="00CF111E"/>
    <w:rsid w:val="00D10C04"/>
    <w:rsid w:val="00D12CA2"/>
    <w:rsid w:val="00D14DA1"/>
    <w:rsid w:val="00D40179"/>
    <w:rsid w:val="00D60CB7"/>
    <w:rsid w:val="00D61901"/>
    <w:rsid w:val="00D66EC3"/>
    <w:rsid w:val="00D733A1"/>
    <w:rsid w:val="00D75301"/>
    <w:rsid w:val="00D82F55"/>
    <w:rsid w:val="00D91DF5"/>
    <w:rsid w:val="00D95D8C"/>
    <w:rsid w:val="00DA1BAD"/>
    <w:rsid w:val="00DB5FFB"/>
    <w:rsid w:val="00DB759B"/>
    <w:rsid w:val="00DC16B6"/>
    <w:rsid w:val="00DC35DE"/>
    <w:rsid w:val="00DC7357"/>
    <w:rsid w:val="00DD29EB"/>
    <w:rsid w:val="00DE0ABD"/>
    <w:rsid w:val="00DE3AC4"/>
    <w:rsid w:val="00DF111E"/>
    <w:rsid w:val="00DF2BE0"/>
    <w:rsid w:val="00E071C8"/>
    <w:rsid w:val="00E15483"/>
    <w:rsid w:val="00E2189B"/>
    <w:rsid w:val="00E24A7D"/>
    <w:rsid w:val="00E31D68"/>
    <w:rsid w:val="00E3419F"/>
    <w:rsid w:val="00E7487B"/>
    <w:rsid w:val="00E81B8A"/>
    <w:rsid w:val="00EA0E8F"/>
    <w:rsid w:val="00EA3555"/>
    <w:rsid w:val="00EA5FF4"/>
    <w:rsid w:val="00EC3E73"/>
    <w:rsid w:val="00ED37A0"/>
    <w:rsid w:val="00ED3930"/>
    <w:rsid w:val="00ED48F8"/>
    <w:rsid w:val="00EF1085"/>
    <w:rsid w:val="00F0119C"/>
    <w:rsid w:val="00F10865"/>
    <w:rsid w:val="00F1148C"/>
    <w:rsid w:val="00F13FC0"/>
    <w:rsid w:val="00F206C2"/>
    <w:rsid w:val="00F3146F"/>
    <w:rsid w:val="00F32608"/>
    <w:rsid w:val="00F36A8D"/>
    <w:rsid w:val="00F36D4D"/>
    <w:rsid w:val="00F375FF"/>
    <w:rsid w:val="00F44F00"/>
    <w:rsid w:val="00F60164"/>
    <w:rsid w:val="00F64DDD"/>
    <w:rsid w:val="00F70207"/>
    <w:rsid w:val="00F72B90"/>
    <w:rsid w:val="00F73703"/>
    <w:rsid w:val="00F81942"/>
    <w:rsid w:val="00F819B5"/>
    <w:rsid w:val="00F81A6B"/>
    <w:rsid w:val="00F9227D"/>
    <w:rsid w:val="00FC6CD5"/>
    <w:rsid w:val="00FC7C96"/>
    <w:rsid w:val="00FD5CA8"/>
    <w:rsid w:val="00FF56A0"/>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4:docId w14:val="2D27393B"/>
  <w15:docId w15:val="{4EE97C39-53CE-4F3A-821F-006F5D067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16B6"/>
    <w:pPr>
      <w:spacing w:after="0" w:line="240" w:lineRule="auto"/>
    </w:pPr>
    <w:rPr>
      <w:rFonts w:ascii="Times New Roman" w:eastAsia="Times New Roman" w:hAnsi="Times New Roman" w:cs="Times New Roman"/>
      <w:sz w:val="24"/>
      <w:szCs w:val="20"/>
    </w:rPr>
  </w:style>
  <w:style w:type="paragraph" w:styleId="Antrat5">
    <w:name w:val="heading 5"/>
    <w:basedOn w:val="prastasis"/>
    <w:next w:val="prastasis"/>
    <w:link w:val="Antrat5Diagrama"/>
    <w:unhideWhenUsed/>
    <w:qFormat/>
    <w:rsid w:val="00DC35DE"/>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04FEB"/>
    <w:pPr>
      <w:ind w:left="720"/>
      <w:contextualSpacing/>
    </w:pPr>
  </w:style>
  <w:style w:type="paragraph" w:customStyle="1" w:styleId="BlockText1">
    <w:name w:val="Block Text1"/>
    <w:basedOn w:val="prastasis"/>
    <w:rsid w:val="00972156"/>
    <w:pPr>
      <w:suppressAutoHyphens/>
      <w:ind w:left="-360" w:right="-1054"/>
      <w:jc w:val="both"/>
    </w:pPr>
    <w:rPr>
      <w:szCs w:val="24"/>
      <w:lang w:eastAsia="ar-SA"/>
    </w:rPr>
  </w:style>
  <w:style w:type="paragraph" w:styleId="Pagrindinistekstas">
    <w:name w:val="Body Text"/>
    <w:basedOn w:val="prastasis"/>
    <w:link w:val="PagrindinistekstasDiagrama"/>
    <w:semiHidden/>
    <w:rsid w:val="00D66EC3"/>
    <w:pPr>
      <w:ind w:right="-1054"/>
      <w:jc w:val="both"/>
    </w:pPr>
    <w:rPr>
      <w:szCs w:val="24"/>
    </w:rPr>
  </w:style>
  <w:style w:type="character" w:customStyle="1" w:styleId="PagrindinistekstasDiagrama">
    <w:name w:val="Pagrindinis tekstas Diagrama"/>
    <w:basedOn w:val="Numatytasispastraiposriftas"/>
    <w:link w:val="Pagrindinistekstas"/>
    <w:semiHidden/>
    <w:rsid w:val="00D66EC3"/>
    <w:rPr>
      <w:rFonts w:ascii="Times New Roman" w:eastAsia="Times New Roman" w:hAnsi="Times New Roman" w:cs="Times New Roman"/>
      <w:sz w:val="24"/>
      <w:szCs w:val="24"/>
    </w:rPr>
  </w:style>
  <w:style w:type="paragraph" w:styleId="Pagrindinistekstas2">
    <w:name w:val="Body Text 2"/>
    <w:basedOn w:val="prastasis"/>
    <w:link w:val="Pagrindinistekstas2Diagrama"/>
    <w:semiHidden/>
    <w:rsid w:val="00D66EC3"/>
    <w:pPr>
      <w:jc w:val="both"/>
    </w:pPr>
    <w:rPr>
      <w:szCs w:val="24"/>
      <w:lang w:val="en-US"/>
    </w:rPr>
  </w:style>
  <w:style w:type="character" w:customStyle="1" w:styleId="Pagrindinistekstas2Diagrama">
    <w:name w:val="Pagrindinis tekstas 2 Diagrama"/>
    <w:basedOn w:val="Numatytasispastraiposriftas"/>
    <w:link w:val="Pagrindinistekstas2"/>
    <w:semiHidden/>
    <w:rsid w:val="00D66EC3"/>
    <w:rPr>
      <w:rFonts w:ascii="Times New Roman" w:eastAsia="Times New Roman" w:hAnsi="Times New Roman" w:cs="Times New Roman"/>
      <w:sz w:val="24"/>
      <w:szCs w:val="24"/>
      <w:lang w:val="en-US"/>
    </w:rPr>
  </w:style>
  <w:style w:type="character" w:styleId="Hipersaitas">
    <w:name w:val="Hyperlink"/>
    <w:basedOn w:val="Numatytasispastraiposriftas"/>
    <w:uiPriority w:val="99"/>
    <w:unhideWhenUsed/>
    <w:rsid w:val="00912D8D"/>
    <w:rPr>
      <w:color w:val="0000FF" w:themeColor="hyperlink"/>
      <w:u w:val="single"/>
    </w:rPr>
  </w:style>
  <w:style w:type="paragraph" w:customStyle="1" w:styleId="Default">
    <w:name w:val="Default"/>
    <w:rsid w:val="00D733A1"/>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Debesliotekstas">
    <w:name w:val="Balloon Text"/>
    <w:basedOn w:val="prastasis"/>
    <w:link w:val="DebesliotekstasDiagrama"/>
    <w:uiPriority w:val="99"/>
    <w:semiHidden/>
    <w:unhideWhenUsed/>
    <w:rsid w:val="00D733A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733A1"/>
    <w:rPr>
      <w:rFonts w:ascii="Tahoma" w:eastAsia="Times New Roman" w:hAnsi="Tahoma" w:cs="Tahoma"/>
      <w:sz w:val="16"/>
      <w:szCs w:val="16"/>
    </w:rPr>
  </w:style>
  <w:style w:type="paragraph" w:customStyle="1" w:styleId="Pagrindinistekstas1">
    <w:name w:val="Pagrindinis tekstas1"/>
    <w:link w:val="Pagrindinistekstas0"/>
    <w:uiPriority w:val="99"/>
    <w:rsid w:val="009C3C42"/>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Tekstoblokas">
    <w:name w:val="Block Text"/>
    <w:basedOn w:val="prastasis"/>
    <w:rsid w:val="009C3C42"/>
    <w:pPr>
      <w:widowControl w:val="0"/>
      <w:shd w:val="clear" w:color="auto" w:fill="FFFFFF"/>
      <w:tabs>
        <w:tab w:val="left" w:pos="1293"/>
      </w:tabs>
      <w:overflowPunct w:val="0"/>
      <w:autoSpaceDE w:val="0"/>
      <w:autoSpaceDN w:val="0"/>
      <w:adjustRightInd w:val="0"/>
      <w:spacing w:line="274" w:lineRule="exact"/>
      <w:ind w:left="10" w:right="14"/>
      <w:jc w:val="both"/>
      <w:textAlignment w:val="baseline"/>
    </w:pPr>
  </w:style>
  <w:style w:type="paragraph" w:styleId="Pagrindiniotekstotrauka">
    <w:name w:val="Body Text Indent"/>
    <w:basedOn w:val="prastasis"/>
    <w:link w:val="PagrindiniotekstotraukaDiagrama"/>
    <w:uiPriority w:val="99"/>
    <w:unhideWhenUsed/>
    <w:rsid w:val="00760A1C"/>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760A1C"/>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887BC3"/>
    <w:rPr>
      <w:sz w:val="16"/>
      <w:szCs w:val="16"/>
    </w:rPr>
  </w:style>
  <w:style w:type="paragraph" w:styleId="Komentarotekstas">
    <w:name w:val="annotation text"/>
    <w:basedOn w:val="prastasis"/>
    <w:link w:val="KomentarotekstasDiagrama"/>
    <w:uiPriority w:val="99"/>
    <w:semiHidden/>
    <w:unhideWhenUsed/>
    <w:rsid w:val="00887BC3"/>
    <w:rPr>
      <w:sz w:val="20"/>
    </w:rPr>
  </w:style>
  <w:style w:type="character" w:customStyle="1" w:styleId="KomentarotekstasDiagrama">
    <w:name w:val="Komentaro tekstas Diagrama"/>
    <w:basedOn w:val="Numatytasispastraiposriftas"/>
    <w:link w:val="Komentarotekstas"/>
    <w:uiPriority w:val="99"/>
    <w:semiHidden/>
    <w:rsid w:val="00887BC3"/>
    <w:rPr>
      <w:rFonts w:ascii="Times New Roman" w:eastAsia="Times New Roman" w:hAnsi="Times New Roman" w:cs="Times New Roman"/>
      <w:sz w:val="20"/>
      <w:szCs w:val="20"/>
    </w:rPr>
  </w:style>
  <w:style w:type="character" w:customStyle="1" w:styleId="Antrat5Diagrama">
    <w:name w:val="Antraštė 5 Diagrama"/>
    <w:basedOn w:val="Numatytasispastraiposriftas"/>
    <w:link w:val="Antrat5"/>
    <w:rsid w:val="00DC35DE"/>
    <w:rPr>
      <w:rFonts w:ascii="Calibri" w:eastAsia="Times New Roman" w:hAnsi="Calibri" w:cs="Times New Roman"/>
      <w:b/>
      <w:bCs/>
      <w:i/>
      <w:iCs/>
      <w:sz w:val="26"/>
      <w:szCs w:val="26"/>
      <w:lang w:val="en-GB"/>
    </w:rPr>
  </w:style>
  <w:style w:type="character" w:customStyle="1" w:styleId="Pagrindinistekstas0">
    <w:name w:val="Pagrindinis tekstas_"/>
    <w:link w:val="Pagrindinistekstas1"/>
    <w:uiPriority w:val="99"/>
    <w:locked/>
    <w:rsid w:val="00DC35DE"/>
    <w:rPr>
      <w:rFonts w:ascii="TimesLT" w:eastAsia="Times New Roman" w:hAnsi="TimesLT" w:cs="Times New Roman"/>
      <w:sz w:val="20"/>
      <w:szCs w:val="20"/>
      <w:lang w:val="en-US"/>
    </w:rPr>
  </w:style>
  <w:style w:type="character" w:styleId="Perirtashipersaitas">
    <w:name w:val="FollowedHyperlink"/>
    <w:basedOn w:val="Numatytasispastraiposriftas"/>
    <w:uiPriority w:val="99"/>
    <w:semiHidden/>
    <w:unhideWhenUsed/>
    <w:rsid w:val="00F36A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55670">
      <w:bodyDiv w:val="1"/>
      <w:marLeft w:val="0"/>
      <w:marRight w:val="0"/>
      <w:marTop w:val="0"/>
      <w:marBottom w:val="0"/>
      <w:divBdr>
        <w:top w:val="none" w:sz="0" w:space="0" w:color="auto"/>
        <w:left w:val="none" w:sz="0" w:space="0" w:color="auto"/>
        <w:bottom w:val="none" w:sz="0" w:space="0" w:color="auto"/>
        <w:right w:val="none" w:sz="0" w:space="0" w:color="auto"/>
      </w:divBdr>
    </w:div>
    <w:div w:id="52968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pr.smm.lt" TargetMode="External"/><Relationship Id="rId3" Type="http://schemas.openxmlformats.org/officeDocument/2006/relationships/styles" Target="styles.xml"/><Relationship Id="rId7" Type="http://schemas.openxmlformats.org/officeDocument/2006/relationships/hyperlink" Target="http://www.nspr.smm.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d2af35b391d34eecab790f5d610e3ed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4CB45-02AC-412D-891A-85609A23A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d2af35b391d34eecab790f5d610e3ed3</Template>
  <TotalTime>0</TotalTime>
  <Pages>3</Pages>
  <Words>4771</Words>
  <Characters>2721</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2022-06-03</Manager>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Savivaldybės lygmens neformaliojo vaikų švietimo programų atitikties reikalavimams vertinimo komisijos sudarymo ir jos darbo reglamento patvirtinimo</dc:title>
  <dc:subject>VT-252</dc:subject>
  <dc:creator>IGNALINOS RAJONO SAVIVALDYBĖS ADMINISTRACIJOS DIREKTORIUS</dc:creator>
  <cp:lastModifiedBy>Rasa Guogienė</cp:lastModifiedBy>
  <cp:revision>2</cp:revision>
  <cp:lastPrinted>2016-10-11T08:43:00Z</cp:lastPrinted>
  <dcterms:created xsi:type="dcterms:W3CDTF">2025-07-04T08:15:00Z</dcterms:created>
  <dcterms:modified xsi:type="dcterms:W3CDTF">2025-07-04T08:15:00Z</dcterms:modified>
  <cp:category>Įsakymas</cp:category>
</cp:coreProperties>
</file>