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603476" w14:textId="1D28BD67" w:rsidR="00C732AC" w:rsidRDefault="009F4170" w:rsidP="00CB6E1C">
      <w:pPr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                               </w:t>
      </w:r>
      <w:r w:rsidR="002F4200">
        <w:rPr>
          <w:color w:val="000000"/>
          <w:szCs w:val="24"/>
        </w:rPr>
        <w:tab/>
      </w:r>
      <w:r w:rsidR="002F4200">
        <w:rPr>
          <w:color w:val="000000"/>
          <w:szCs w:val="24"/>
        </w:rPr>
        <w:tab/>
      </w:r>
      <w:r w:rsidR="002F4200">
        <w:rPr>
          <w:color w:val="000000"/>
          <w:szCs w:val="24"/>
        </w:rPr>
        <w:tab/>
      </w:r>
      <w:r w:rsidR="002F4200">
        <w:rPr>
          <w:color w:val="000000"/>
          <w:szCs w:val="24"/>
        </w:rPr>
        <w:tab/>
      </w:r>
    </w:p>
    <w:p w14:paraId="23F3C46F" w14:textId="78C6992C" w:rsidR="002C47F2" w:rsidRDefault="002C47F2" w:rsidP="00C730A4">
      <w:pPr>
        <w:pStyle w:val="Betarp"/>
        <w:ind w:left="51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PATVIRTINTA</w:t>
      </w:r>
    </w:p>
    <w:p w14:paraId="35B2C4A8" w14:textId="5DB28060" w:rsidR="00A54E7C" w:rsidRPr="005A10C8" w:rsidRDefault="00A54E7C" w:rsidP="00C730A4">
      <w:pPr>
        <w:pStyle w:val="Betarp"/>
        <w:ind w:left="5184"/>
        <w:jc w:val="both"/>
      </w:pPr>
      <w:r>
        <w:rPr>
          <w:rFonts w:ascii="Times New Roman" w:hAnsi="Times New Roman"/>
          <w:sz w:val="24"/>
          <w:szCs w:val="24"/>
        </w:rPr>
        <w:t>I</w:t>
      </w:r>
      <w:r w:rsidRPr="00A74B34">
        <w:rPr>
          <w:rFonts w:ascii="Times New Roman" w:hAnsi="Times New Roman"/>
          <w:sz w:val="24"/>
          <w:szCs w:val="24"/>
        </w:rPr>
        <w:t>gnalinos rajono savivaldybės</w:t>
      </w:r>
      <w:r>
        <w:rPr>
          <w:rFonts w:ascii="Times New Roman" w:hAnsi="Times New Roman"/>
          <w:sz w:val="24"/>
          <w:szCs w:val="24"/>
        </w:rPr>
        <w:t xml:space="preserve"> mero</w:t>
      </w:r>
    </w:p>
    <w:p w14:paraId="42D279CE" w14:textId="1854AD81" w:rsidR="0031641B" w:rsidRDefault="00A54E7C" w:rsidP="002C47F2">
      <w:pPr>
        <w:pStyle w:val="Betarp"/>
        <w:ind w:left="3888" w:firstLine="129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202B9A">
        <w:rPr>
          <w:rFonts w:ascii="Times New Roman" w:hAnsi="Times New Roman"/>
          <w:sz w:val="24"/>
          <w:szCs w:val="24"/>
        </w:rPr>
        <w:t>4</w:t>
      </w:r>
      <w:r w:rsidRPr="00A74B34">
        <w:rPr>
          <w:rFonts w:ascii="Times New Roman" w:hAnsi="Times New Roman"/>
          <w:sz w:val="24"/>
          <w:szCs w:val="24"/>
        </w:rPr>
        <w:t xml:space="preserve"> m.</w:t>
      </w:r>
      <w:r>
        <w:rPr>
          <w:rFonts w:ascii="Times New Roman" w:hAnsi="Times New Roman"/>
          <w:sz w:val="24"/>
          <w:szCs w:val="24"/>
        </w:rPr>
        <w:t xml:space="preserve"> </w:t>
      </w:r>
      <w:r w:rsidR="00C03D6C">
        <w:rPr>
          <w:rFonts w:ascii="Times New Roman" w:hAnsi="Times New Roman"/>
          <w:sz w:val="24"/>
          <w:szCs w:val="24"/>
        </w:rPr>
        <w:t>birželio</w:t>
      </w:r>
      <w:r w:rsidR="003740CF">
        <w:rPr>
          <w:rFonts w:ascii="Times New Roman" w:hAnsi="Times New Roman"/>
          <w:sz w:val="24"/>
          <w:szCs w:val="24"/>
        </w:rPr>
        <w:t xml:space="preserve"> 26</w:t>
      </w:r>
      <w:r w:rsidR="004230B8">
        <w:rPr>
          <w:rFonts w:ascii="Times New Roman" w:hAnsi="Times New Roman"/>
          <w:sz w:val="24"/>
          <w:szCs w:val="24"/>
        </w:rPr>
        <w:t xml:space="preserve"> </w:t>
      </w:r>
      <w:r w:rsidRPr="00A74B34">
        <w:rPr>
          <w:rFonts w:ascii="Times New Roman" w:hAnsi="Times New Roman"/>
          <w:sz w:val="24"/>
          <w:szCs w:val="24"/>
        </w:rPr>
        <w:t xml:space="preserve">d. </w:t>
      </w:r>
      <w:r>
        <w:rPr>
          <w:rFonts w:ascii="Times New Roman" w:hAnsi="Times New Roman"/>
          <w:sz w:val="24"/>
          <w:szCs w:val="24"/>
        </w:rPr>
        <w:t>potvarki</w:t>
      </w:r>
      <w:r w:rsidR="002C47F2">
        <w:rPr>
          <w:rFonts w:ascii="Times New Roman" w:hAnsi="Times New Roman"/>
          <w:sz w:val="24"/>
          <w:szCs w:val="24"/>
        </w:rPr>
        <w:t>u</w:t>
      </w:r>
      <w:r w:rsidRPr="00A74B34">
        <w:rPr>
          <w:rFonts w:ascii="Times New Roman" w:hAnsi="Times New Roman"/>
          <w:sz w:val="24"/>
          <w:szCs w:val="24"/>
        </w:rPr>
        <w:t xml:space="preserve"> Nr.</w:t>
      </w:r>
      <w:r w:rsidR="006E32DE">
        <w:rPr>
          <w:rFonts w:ascii="Times New Roman" w:hAnsi="Times New Roman"/>
          <w:sz w:val="24"/>
          <w:szCs w:val="24"/>
        </w:rPr>
        <w:t xml:space="preserve"> V1-</w:t>
      </w:r>
      <w:r w:rsidR="003740CF">
        <w:rPr>
          <w:rFonts w:ascii="Times New Roman" w:hAnsi="Times New Roman"/>
          <w:sz w:val="24"/>
          <w:szCs w:val="24"/>
        </w:rPr>
        <w:t>248</w:t>
      </w:r>
    </w:p>
    <w:p w14:paraId="37F70616" w14:textId="69712C84" w:rsidR="009F4190" w:rsidRDefault="009F4190" w:rsidP="009F4190"/>
    <w:p w14:paraId="32B5131D" w14:textId="14ED5D55" w:rsidR="00526559" w:rsidRPr="00D673F5" w:rsidRDefault="00526559" w:rsidP="00B6294F">
      <w:pPr>
        <w:tabs>
          <w:tab w:val="left" w:pos="7875"/>
        </w:tabs>
        <w:ind w:left="1418"/>
        <w:jc w:val="both"/>
        <w:rPr>
          <w:sz w:val="20"/>
        </w:rPr>
      </w:pPr>
    </w:p>
    <w:p w14:paraId="61C0E3D1" w14:textId="249B09E4" w:rsidR="00592439" w:rsidRDefault="00592439" w:rsidP="00592439">
      <w:pPr>
        <w:jc w:val="center"/>
        <w:rPr>
          <w:b/>
          <w:caps/>
        </w:rPr>
      </w:pPr>
      <w:r w:rsidRPr="00E268D8">
        <w:rPr>
          <w:b/>
          <w:caps/>
        </w:rPr>
        <w:t>Maršruto Nr. 69 IGNALINA</w:t>
      </w:r>
      <w:r w:rsidR="00BB743F">
        <w:rPr>
          <w:b/>
          <w:caps/>
        </w:rPr>
        <w:t>–</w:t>
      </w:r>
      <w:r w:rsidRPr="00E268D8">
        <w:rPr>
          <w:b/>
          <w:caps/>
        </w:rPr>
        <w:t xml:space="preserve">GILŪTOS </w:t>
      </w:r>
    </w:p>
    <w:p w14:paraId="73C43E07" w14:textId="164B4C75" w:rsidR="00592439" w:rsidRPr="00E268D8" w:rsidRDefault="00592439" w:rsidP="00592439">
      <w:pPr>
        <w:jc w:val="center"/>
        <w:rPr>
          <w:b/>
          <w:caps/>
        </w:rPr>
      </w:pPr>
      <w:r w:rsidRPr="00E268D8">
        <w:rPr>
          <w:b/>
          <w:caps/>
        </w:rPr>
        <w:t>eismo tvarkaraštis</w:t>
      </w:r>
    </w:p>
    <w:p w14:paraId="4A8C9059" w14:textId="77777777" w:rsidR="00592439" w:rsidRPr="00D222ED" w:rsidRDefault="00592439" w:rsidP="00592439">
      <w:pPr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79"/>
        <w:gridCol w:w="1368"/>
        <w:gridCol w:w="745"/>
        <w:gridCol w:w="845"/>
        <w:gridCol w:w="1356"/>
        <w:gridCol w:w="685"/>
        <w:gridCol w:w="845"/>
        <w:gridCol w:w="1427"/>
        <w:gridCol w:w="1178"/>
      </w:tblGrid>
      <w:tr w:rsidR="00592439" w14:paraId="4AE1ECC0" w14:textId="77777777" w:rsidTr="00B43317">
        <w:trPr>
          <w:jc w:val="center"/>
        </w:trPr>
        <w:tc>
          <w:tcPr>
            <w:tcW w:w="2547" w:type="dxa"/>
            <w:gridSpan w:val="2"/>
          </w:tcPr>
          <w:p w14:paraId="0D8A7F46" w14:textId="77777777" w:rsidR="00592439" w:rsidRPr="00F30609" w:rsidRDefault="00592439" w:rsidP="00EF44A7">
            <w:pPr>
              <w:jc w:val="center"/>
              <w:rPr>
                <w:sz w:val="22"/>
                <w:szCs w:val="22"/>
              </w:rPr>
            </w:pPr>
            <w:r w:rsidRPr="00F30609">
              <w:rPr>
                <w:sz w:val="22"/>
                <w:szCs w:val="22"/>
              </w:rPr>
              <w:t>Pirmas ir trečias reisai</w:t>
            </w:r>
          </w:p>
          <w:p w14:paraId="15416B36" w14:textId="77777777" w:rsidR="00592439" w:rsidRPr="00F30609" w:rsidRDefault="00592439" w:rsidP="00EF44A7">
            <w:pPr>
              <w:jc w:val="center"/>
              <w:rPr>
                <w:sz w:val="22"/>
                <w:szCs w:val="22"/>
              </w:rPr>
            </w:pPr>
            <w:r w:rsidRPr="00F30609">
              <w:rPr>
                <w:sz w:val="22"/>
                <w:szCs w:val="22"/>
              </w:rPr>
              <w:t>Reisų vykdymo  dienos</w:t>
            </w:r>
          </w:p>
        </w:tc>
        <w:tc>
          <w:tcPr>
            <w:tcW w:w="745" w:type="dxa"/>
          </w:tcPr>
          <w:p w14:paraId="09BAB4BD" w14:textId="77777777" w:rsidR="00592439" w:rsidRPr="00F30609" w:rsidRDefault="00592439" w:rsidP="00EF44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5" w:type="dxa"/>
          </w:tcPr>
          <w:p w14:paraId="5AB45A06" w14:textId="77777777" w:rsidR="00592439" w:rsidRPr="00F30609" w:rsidRDefault="00592439" w:rsidP="00EF44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56" w:type="dxa"/>
          </w:tcPr>
          <w:p w14:paraId="53EE8E31" w14:textId="77777777" w:rsidR="00592439" w:rsidRPr="00F30609" w:rsidRDefault="00592439" w:rsidP="00EF44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85" w:type="dxa"/>
          </w:tcPr>
          <w:p w14:paraId="01D1CADE" w14:textId="77777777" w:rsidR="00592439" w:rsidRPr="00F30609" w:rsidRDefault="00592439" w:rsidP="00EF44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5" w:type="dxa"/>
          </w:tcPr>
          <w:p w14:paraId="68604AB0" w14:textId="77777777" w:rsidR="00592439" w:rsidRPr="00F30609" w:rsidRDefault="00592439" w:rsidP="00EF44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05" w:type="dxa"/>
            <w:gridSpan w:val="2"/>
          </w:tcPr>
          <w:p w14:paraId="511E29F1" w14:textId="77777777" w:rsidR="00592439" w:rsidRPr="00F30609" w:rsidRDefault="00592439" w:rsidP="00EF44A7">
            <w:pPr>
              <w:jc w:val="center"/>
              <w:rPr>
                <w:sz w:val="22"/>
                <w:szCs w:val="22"/>
              </w:rPr>
            </w:pPr>
            <w:r w:rsidRPr="00F30609">
              <w:rPr>
                <w:sz w:val="22"/>
                <w:szCs w:val="22"/>
              </w:rPr>
              <w:t>Antras ir ketvirtas reisai</w:t>
            </w:r>
          </w:p>
          <w:p w14:paraId="0D3BD187" w14:textId="77777777" w:rsidR="00592439" w:rsidRPr="00F30609" w:rsidRDefault="00592439" w:rsidP="00EF44A7">
            <w:pPr>
              <w:jc w:val="center"/>
              <w:rPr>
                <w:sz w:val="22"/>
                <w:szCs w:val="22"/>
              </w:rPr>
            </w:pPr>
            <w:r w:rsidRPr="00F30609">
              <w:rPr>
                <w:sz w:val="22"/>
                <w:szCs w:val="22"/>
              </w:rPr>
              <w:t>Reisų vykdymo  dienos</w:t>
            </w:r>
          </w:p>
        </w:tc>
      </w:tr>
      <w:tr w:rsidR="00592439" w14:paraId="434A9970" w14:textId="77777777" w:rsidTr="00B43317">
        <w:trPr>
          <w:jc w:val="center"/>
        </w:trPr>
        <w:tc>
          <w:tcPr>
            <w:tcW w:w="1179" w:type="dxa"/>
          </w:tcPr>
          <w:p w14:paraId="5844713E" w14:textId="77777777" w:rsidR="00592439" w:rsidRPr="00F30609" w:rsidRDefault="00592439" w:rsidP="002C47F2">
            <w:pPr>
              <w:ind w:right="-59"/>
              <w:jc w:val="center"/>
              <w:rPr>
                <w:sz w:val="22"/>
                <w:szCs w:val="22"/>
              </w:rPr>
            </w:pPr>
            <w:r w:rsidRPr="00F30609">
              <w:rPr>
                <w:sz w:val="22"/>
                <w:szCs w:val="22"/>
              </w:rPr>
              <w:t>Šeštadienis</w:t>
            </w:r>
          </w:p>
        </w:tc>
        <w:tc>
          <w:tcPr>
            <w:tcW w:w="1368" w:type="dxa"/>
          </w:tcPr>
          <w:p w14:paraId="54B93C27" w14:textId="77777777" w:rsidR="00592439" w:rsidRPr="00F30609" w:rsidRDefault="00592439" w:rsidP="00EF44A7">
            <w:pPr>
              <w:jc w:val="center"/>
              <w:rPr>
                <w:sz w:val="22"/>
                <w:szCs w:val="22"/>
              </w:rPr>
            </w:pPr>
            <w:r w:rsidRPr="00F30609">
              <w:rPr>
                <w:sz w:val="22"/>
                <w:szCs w:val="22"/>
              </w:rPr>
              <w:t>Pirmadienis</w:t>
            </w:r>
          </w:p>
          <w:p w14:paraId="61457BD5" w14:textId="77777777" w:rsidR="00592439" w:rsidRPr="00F30609" w:rsidRDefault="00592439" w:rsidP="00EF44A7">
            <w:pPr>
              <w:jc w:val="center"/>
              <w:rPr>
                <w:sz w:val="22"/>
                <w:szCs w:val="22"/>
              </w:rPr>
            </w:pPr>
            <w:r w:rsidRPr="00F30609">
              <w:rPr>
                <w:sz w:val="22"/>
                <w:szCs w:val="22"/>
              </w:rPr>
              <w:t>Trečiadienis</w:t>
            </w:r>
          </w:p>
          <w:p w14:paraId="41AC8826" w14:textId="77777777" w:rsidR="00592439" w:rsidRPr="00F30609" w:rsidRDefault="00592439" w:rsidP="002C47F2">
            <w:pPr>
              <w:ind w:right="-104"/>
              <w:jc w:val="center"/>
              <w:rPr>
                <w:sz w:val="22"/>
                <w:szCs w:val="22"/>
              </w:rPr>
            </w:pPr>
            <w:r w:rsidRPr="00F30609">
              <w:rPr>
                <w:sz w:val="22"/>
                <w:szCs w:val="22"/>
              </w:rPr>
              <w:t>Ketvirtadienis</w:t>
            </w:r>
          </w:p>
        </w:tc>
        <w:tc>
          <w:tcPr>
            <w:tcW w:w="745" w:type="dxa"/>
          </w:tcPr>
          <w:p w14:paraId="12EFF79E" w14:textId="77777777" w:rsidR="00592439" w:rsidRPr="00F30609" w:rsidRDefault="00592439" w:rsidP="00EF44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5" w:type="dxa"/>
          </w:tcPr>
          <w:p w14:paraId="1AFB2BC3" w14:textId="77777777" w:rsidR="00592439" w:rsidRPr="00F30609" w:rsidRDefault="00592439" w:rsidP="00EF44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56" w:type="dxa"/>
          </w:tcPr>
          <w:p w14:paraId="30CA96A2" w14:textId="77777777" w:rsidR="00592439" w:rsidRPr="00F30609" w:rsidRDefault="00592439" w:rsidP="00EF44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85" w:type="dxa"/>
          </w:tcPr>
          <w:p w14:paraId="67018091" w14:textId="77777777" w:rsidR="00592439" w:rsidRPr="00F30609" w:rsidRDefault="00592439" w:rsidP="00EF44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5" w:type="dxa"/>
          </w:tcPr>
          <w:p w14:paraId="3FAE31F6" w14:textId="77777777" w:rsidR="00592439" w:rsidRPr="00F30609" w:rsidRDefault="00592439" w:rsidP="00EF44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</w:tcPr>
          <w:p w14:paraId="18BF8ACD" w14:textId="77777777" w:rsidR="00592439" w:rsidRPr="00F30609" w:rsidRDefault="00592439" w:rsidP="00EF44A7">
            <w:pPr>
              <w:jc w:val="center"/>
              <w:rPr>
                <w:sz w:val="22"/>
                <w:szCs w:val="22"/>
              </w:rPr>
            </w:pPr>
            <w:r w:rsidRPr="00F30609">
              <w:rPr>
                <w:sz w:val="22"/>
                <w:szCs w:val="22"/>
              </w:rPr>
              <w:t>Pirmadienis</w:t>
            </w:r>
          </w:p>
          <w:p w14:paraId="073CAB8D" w14:textId="77777777" w:rsidR="00592439" w:rsidRPr="00F30609" w:rsidRDefault="00592439" w:rsidP="00EF44A7">
            <w:pPr>
              <w:jc w:val="center"/>
              <w:rPr>
                <w:sz w:val="22"/>
                <w:szCs w:val="22"/>
              </w:rPr>
            </w:pPr>
            <w:r w:rsidRPr="00F30609">
              <w:rPr>
                <w:sz w:val="22"/>
                <w:szCs w:val="22"/>
              </w:rPr>
              <w:t>Trečiadienis</w:t>
            </w:r>
          </w:p>
          <w:p w14:paraId="3D8DE1DE" w14:textId="77777777" w:rsidR="00592439" w:rsidRPr="00F30609" w:rsidRDefault="00592439" w:rsidP="00EF44A7">
            <w:pPr>
              <w:jc w:val="center"/>
              <w:rPr>
                <w:sz w:val="22"/>
                <w:szCs w:val="22"/>
              </w:rPr>
            </w:pPr>
            <w:r w:rsidRPr="00F30609">
              <w:rPr>
                <w:sz w:val="22"/>
                <w:szCs w:val="22"/>
              </w:rPr>
              <w:t>Ketvirtadienis</w:t>
            </w:r>
          </w:p>
        </w:tc>
        <w:tc>
          <w:tcPr>
            <w:tcW w:w="1178" w:type="dxa"/>
          </w:tcPr>
          <w:p w14:paraId="071ECA7C" w14:textId="77777777" w:rsidR="00592439" w:rsidRPr="00F30609" w:rsidRDefault="00592439" w:rsidP="00EF44A7">
            <w:pPr>
              <w:jc w:val="center"/>
              <w:rPr>
                <w:sz w:val="22"/>
                <w:szCs w:val="22"/>
              </w:rPr>
            </w:pPr>
            <w:r w:rsidRPr="00F30609">
              <w:rPr>
                <w:sz w:val="22"/>
                <w:szCs w:val="22"/>
              </w:rPr>
              <w:t>Šeštadienis</w:t>
            </w:r>
          </w:p>
        </w:tc>
      </w:tr>
      <w:tr w:rsidR="00592439" w14:paraId="740634E2" w14:textId="77777777" w:rsidTr="00B43317">
        <w:trPr>
          <w:jc w:val="center"/>
        </w:trPr>
        <w:tc>
          <w:tcPr>
            <w:tcW w:w="1179" w:type="dxa"/>
          </w:tcPr>
          <w:p w14:paraId="1FED45D7" w14:textId="77777777" w:rsidR="00592439" w:rsidRPr="00F30609" w:rsidRDefault="00592439" w:rsidP="00EF44A7">
            <w:pPr>
              <w:jc w:val="center"/>
              <w:rPr>
                <w:sz w:val="22"/>
                <w:szCs w:val="22"/>
              </w:rPr>
            </w:pPr>
            <w:r w:rsidRPr="00F30609">
              <w:rPr>
                <w:sz w:val="22"/>
                <w:szCs w:val="22"/>
              </w:rPr>
              <w:t>Laikas</w:t>
            </w:r>
          </w:p>
          <w:p w14:paraId="6C9D0F03" w14:textId="77777777" w:rsidR="00592439" w:rsidRPr="00F30609" w:rsidRDefault="00592439" w:rsidP="00EF44A7">
            <w:pPr>
              <w:jc w:val="center"/>
              <w:rPr>
                <w:sz w:val="22"/>
                <w:szCs w:val="22"/>
              </w:rPr>
            </w:pPr>
            <w:r w:rsidRPr="00F30609">
              <w:rPr>
                <w:sz w:val="22"/>
                <w:szCs w:val="22"/>
              </w:rPr>
              <w:t>stotelėse</w:t>
            </w:r>
          </w:p>
          <w:p w14:paraId="6055D1FC" w14:textId="77777777" w:rsidR="00592439" w:rsidRPr="00F30609" w:rsidRDefault="00592439" w:rsidP="00EF44A7">
            <w:pPr>
              <w:jc w:val="center"/>
              <w:rPr>
                <w:sz w:val="22"/>
                <w:szCs w:val="22"/>
              </w:rPr>
            </w:pPr>
            <w:r w:rsidRPr="00F30609">
              <w:rPr>
                <w:sz w:val="22"/>
                <w:szCs w:val="22"/>
              </w:rPr>
              <w:t>(val.-min.)</w:t>
            </w:r>
          </w:p>
        </w:tc>
        <w:tc>
          <w:tcPr>
            <w:tcW w:w="1368" w:type="dxa"/>
          </w:tcPr>
          <w:p w14:paraId="57659FF7" w14:textId="77777777" w:rsidR="00592439" w:rsidRPr="00F30609" w:rsidRDefault="00592439" w:rsidP="00EF44A7">
            <w:pPr>
              <w:jc w:val="center"/>
              <w:rPr>
                <w:sz w:val="22"/>
                <w:szCs w:val="22"/>
              </w:rPr>
            </w:pPr>
            <w:r w:rsidRPr="00F30609">
              <w:rPr>
                <w:sz w:val="22"/>
                <w:szCs w:val="22"/>
              </w:rPr>
              <w:t>Laikas</w:t>
            </w:r>
          </w:p>
          <w:p w14:paraId="70B6A463" w14:textId="77777777" w:rsidR="00592439" w:rsidRPr="00F30609" w:rsidRDefault="00592439" w:rsidP="00EF44A7">
            <w:pPr>
              <w:jc w:val="center"/>
              <w:rPr>
                <w:sz w:val="22"/>
                <w:szCs w:val="22"/>
              </w:rPr>
            </w:pPr>
            <w:r w:rsidRPr="00F30609">
              <w:rPr>
                <w:sz w:val="22"/>
                <w:szCs w:val="22"/>
              </w:rPr>
              <w:t>stotelėse</w:t>
            </w:r>
          </w:p>
          <w:p w14:paraId="29CD6C1E" w14:textId="77777777" w:rsidR="00592439" w:rsidRPr="00F30609" w:rsidRDefault="00592439" w:rsidP="00EF44A7">
            <w:pPr>
              <w:jc w:val="center"/>
              <w:rPr>
                <w:sz w:val="22"/>
                <w:szCs w:val="22"/>
              </w:rPr>
            </w:pPr>
            <w:r w:rsidRPr="00F30609">
              <w:rPr>
                <w:sz w:val="22"/>
                <w:szCs w:val="22"/>
              </w:rPr>
              <w:t>(val.-min.)</w:t>
            </w:r>
          </w:p>
        </w:tc>
        <w:tc>
          <w:tcPr>
            <w:tcW w:w="745" w:type="dxa"/>
          </w:tcPr>
          <w:p w14:paraId="48B98201" w14:textId="77777777" w:rsidR="00592439" w:rsidRPr="00F30609" w:rsidRDefault="00592439" w:rsidP="00EF44A7">
            <w:pPr>
              <w:jc w:val="center"/>
              <w:rPr>
                <w:sz w:val="22"/>
                <w:szCs w:val="22"/>
              </w:rPr>
            </w:pPr>
            <w:r w:rsidRPr="00F30609">
              <w:rPr>
                <w:sz w:val="22"/>
                <w:szCs w:val="22"/>
              </w:rPr>
              <w:t>Rida</w:t>
            </w:r>
          </w:p>
          <w:p w14:paraId="0FBD48AB" w14:textId="6AD73210" w:rsidR="00592439" w:rsidRPr="00F30609" w:rsidRDefault="00592439" w:rsidP="00EF44A7">
            <w:pPr>
              <w:jc w:val="center"/>
              <w:rPr>
                <w:sz w:val="22"/>
                <w:szCs w:val="22"/>
              </w:rPr>
            </w:pPr>
            <w:r w:rsidRPr="00F30609">
              <w:rPr>
                <w:sz w:val="22"/>
                <w:szCs w:val="22"/>
              </w:rPr>
              <w:t>(km)</w:t>
            </w:r>
          </w:p>
        </w:tc>
        <w:tc>
          <w:tcPr>
            <w:tcW w:w="845" w:type="dxa"/>
          </w:tcPr>
          <w:p w14:paraId="6B99759A" w14:textId="77777777" w:rsidR="00592439" w:rsidRPr="00F30609" w:rsidRDefault="00592439" w:rsidP="002C47F2">
            <w:pPr>
              <w:ind w:right="-79"/>
              <w:jc w:val="center"/>
              <w:rPr>
                <w:sz w:val="22"/>
                <w:szCs w:val="22"/>
              </w:rPr>
            </w:pPr>
            <w:r w:rsidRPr="00F30609">
              <w:rPr>
                <w:sz w:val="22"/>
                <w:szCs w:val="22"/>
              </w:rPr>
              <w:t>Rida tarp stotelių</w:t>
            </w:r>
          </w:p>
          <w:p w14:paraId="79417899" w14:textId="1D0EA7E1" w:rsidR="00592439" w:rsidRPr="00F30609" w:rsidRDefault="00592439" w:rsidP="00EF44A7">
            <w:pPr>
              <w:jc w:val="center"/>
              <w:rPr>
                <w:sz w:val="22"/>
                <w:szCs w:val="22"/>
              </w:rPr>
            </w:pPr>
            <w:r w:rsidRPr="00F30609">
              <w:rPr>
                <w:sz w:val="22"/>
                <w:szCs w:val="22"/>
              </w:rPr>
              <w:t>(km)</w:t>
            </w:r>
          </w:p>
        </w:tc>
        <w:tc>
          <w:tcPr>
            <w:tcW w:w="1356" w:type="dxa"/>
          </w:tcPr>
          <w:p w14:paraId="5FBC75E6" w14:textId="77777777" w:rsidR="00592439" w:rsidRPr="00F30609" w:rsidRDefault="00592439" w:rsidP="00EF44A7">
            <w:pPr>
              <w:jc w:val="center"/>
              <w:rPr>
                <w:sz w:val="22"/>
                <w:szCs w:val="22"/>
              </w:rPr>
            </w:pPr>
            <w:r w:rsidRPr="00F30609">
              <w:rPr>
                <w:sz w:val="22"/>
                <w:szCs w:val="22"/>
              </w:rPr>
              <w:t>Stotelės</w:t>
            </w:r>
          </w:p>
        </w:tc>
        <w:tc>
          <w:tcPr>
            <w:tcW w:w="685" w:type="dxa"/>
          </w:tcPr>
          <w:p w14:paraId="5C03DD2F" w14:textId="77777777" w:rsidR="00592439" w:rsidRPr="00F30609" w:rsidRDefault="00592439" w:rsidP="00EF44A7">
            <w:pPr>
              <w:jc w:val="center"/>
              <w:rPr>
                <w:sz w:val="22"/>
                <w:szCs w:val="22"/>
              </w:rPr>
            </w:pPr>
            <w:r w:rsidRPr="00F30609">
              <w:rPr>
                <w:sz w:val="22"/>
                <w:szCs w:val="22"/>
              </w:rPr>
              <w:t>Rida</w:t>
            </w:r>
          </w:p>
          <w:p w14:paraId="1B492BBE" w14:textId="5CA87F87" w:rsidR="00592439" w:rsidRPr="00F30609" w:rsidRDefault="00592439" w:rsidP="00EF44A7">
            <w:pPr>
              <w:jc w:val="center"/>
              <w:rPr>
                <w:sz w:val="22"/>
                <w:szCs w:val="22"/>
              </w:rPr>
            </w:pPr>
            <w:r w:rsidRPr="00F30609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k</w:t>
            </w:r>
            <w:r w:rsidRPr="00F30609">
              <w:rPr>
                <w:sz w:val="22"/>
                <w:szCs w:val="22"/>
              </w:rPr>
              <w:t>m)</w:t>
            </w:r>
          </w:p>
        </w:tc>
        <w:tc>
          <w:tcPr>
            <w:tcW w:w="845" w:type="dxa"/>
          </w:tcPr>
          <w:p w14:paraId="611FDF6E" w14:textId="77777777" w:rsidR="00592439" w:rsidRPr="00F30609" w:rsidRDefault="00592439" w:rsidP="002C47F2">
            <w:pPr>
              <w:ind w:right="-166"/>
              <w:jc w:val="center"/>
              <w:rPr>
                <w:sz w:val="22"/>
                <w:szCs w:val="22"/>
              </w:rPr>
            </w:pPr>
            <w:r w:rsidRPr="00F30609">
              <w:rPr>
                <w:sz w:val="22"/>
                <w:szCs w:val="22"/>
              </w:rPr>
              <w:t>Rida tarp stotelių</w:t>
            </w:r>
          </w:p>
          <w:p w14:paraId="1ECB5CC6" w14:textId="473157A7" w:rsidR="00592439" w:rsidRPr="00F30609" w:rsidRDefault="00592439" w:rsidP="00EF44A7">
            <w:pPr>
              <w:jc w:val="center"/>
              <w:rPr>
                <w:sz w:val="22"/>
                <w:szCs w:val="22"/>
              </w:rPr>
            </w:pPr>
            <w:r w:rsidRPr="00F30609">
              <w:rPr>
                <w:sz w:val="22"/>
                <w:szCs w:val="22"/>
              </w:rPr>
              <w:t>(km)</w:t>
            </w:r>
          </w:p>
        </w:tc>
        <w:tc>
          <w:tcPr>
            <w:tcW w:w="1427" w:type="dxa"/>
          </w:tcPr>
          <w:p w14:paraId="7AB2DB49" w14:textId="77777777" w:rsidR="00592439" w:rsidRPr="00F30609" w:rsidRDefault="00592439" w:rsidP="00EF44A7">
            <w:pPr>
              <w:jc w:val="center"/>
              <w:rPr>
                <w:sz w:val="22"/>
                <w:szCs w:val="22"/>
              </w:rPr>
            </w:pPr>
            <w:r w:rsidRPr="00F30609">
              <w:rPr>
                <w:sz w:val="22"/>
                <w:szCs w:val="22"/>
              </w:rPr>
              <w:t>Laikas</w:t>
            </w:r>
          </w:p>
          <w:p w14:paraId="3A938B09" w14:textId="77777777" w:rsidR="00592439" w:rsidRPr="00F30609" w:rsidRDefault="00592439" w:rsidP="00EF44A7">
            <w:pPr>
              <w:jc w:val="center"/>
              <w:rPr>
                <w:sz w:val="22"/>
                <w:szCs w:val="22"/>
              </w:rPr>
            </w:pPr>
            <w:r w:rsidRPr="00F30609">
              <w:rPr>
                <w:sz w:val="22"/>
                <w:szCs w:val="22"/>
              </w:rPr>
              <w:t>stotelėse</w:t>
            </w:r>
          </w:p>
          <w:p w14:paraId="4949BA80" w14:textId="77777777" w:rsidR="00592439" w:rsidRPr="00F30609" w:rsidRDefault="00592439" w:rsidP="00EF44A7">
            <w:pPr>
              <w:jc w:val="center"/>
              <w:rPr>
                <w:sz w:val="22"/>
                <w:szCs w:val="22"/>
              </w:rPr>
            </w:pPr>
            <w:r w:rsidRPr="00F30609">
              <w:rPr>
                <w:sz w:val="22"/>
                <w:szCs w:val="22"/>
              </w:rPr>
              <w:t>(val.-min.)</w:t>
            </w:r>
          </w:p>
        </w:tc>
        <w:tc>
          <w:tcPr>
            <w:tcW w:w="1178" w:type="dxa"/>
          </w:tcPr>
          <w:p w14:paraId="2C849F5C" w14:textId="77777777" w:rsidR="00592439" w:rsidRPr="00F30609" w:rsidRDefault="00592439" w:rsidP="00EF44A7">
            <w:pPr>
              <w:jc w:val="center"/>
              <w:rPr>
                <w:sz w:val="22"/>
                <w:szCs w:val="22"/>
              </w:rPr>
            </w:pPr>
            <w:r w:rsidRPr="00F30609">
              <w:rPr>
                <w:sz w:val="22"/>
                <w:szCs w:val="22"/>
              </w:rPr>
              <w:t>Laikas</w:t>
            </w:r>
          </w:p>
          <w:p w14:paraId="76E2649C" w14:textId="77777777" w:rsidR="00592439" w:rsidRPr="00F30609" w:rsidRDefault="00592439" w:rsidP="00EF44A7">
            <w:pPr>
              <w:jc w:val="center"/>
              <w:rPr>
                <w:sz w:val="22"/>
                <w:szCs w:val="22"/>
              </w:rPr>
            </w:pPr>
            <w:r w:rsidRPr="00F30609">
              <w:rPr>
                <w:sz w:val="22"/>
                <w:szCs w:val="22"/>
              </w:rPr>
              <w:t>stotelėse</w:t>
            </w:r>
          </w:p>
          <w:p w14:paraId="663AACDB" w14:textId="77777777" w:rsidR="00592439" w:rsidRPr="00F30609" w:rsidRDefault="00592439" w:rsidP="00EF44A7">
            <w:pPr>
              <w:jc w:val="center"/>
              <w:rPr>
                <w:sz w:val="22"/>
                <w:szCs w:val="22"/>
              </w:rPr>
            </w:pPr>
            <w:r w:rsidRPr="00F30609">
              <w:rPr>
                <w:sz w:val="22"/>
                <w:szCs w:val="22"/>
              </w:rPr>
              <w:t>(val.-min.)</w:t>
            </w:r>
          </w:p>
        </w:tc>
      </w:tr>
      <w:tr w:rsidR="00592439" w14:paraId="2259E948" w14:textId="77777777" w:rsidTr="00B43317">
        <w:trPr>
          <w:jc w:val="center"/>
        </w:trPr>
        <w:tc>
          <w:tcPr>
            <w:tcW w:w="1179" w:type="dxa"/>
          </w:tcPr>
          <w:p w14:paraId="2D27AE73" w14:textId="77777777" w:rsidR="00592439" w:rsidRDefault="00592439" w:rsidP="00EF44A7">
            <w:pPr>
              <w:jc w:val="center"/>
            </w:pPr>
            <w:r>
              <w:t>10-00</w:t>
            </w:r>
          </w:p>
        </w:tc>
        <w:tc>
          <w:tcPr>
            <w:tcW w:w="1368" w:type="dxa"/>
          </w:tcPr>
          <w:p w14:paraId="665C3E6D" w14:textId="77777777" w:rsidR="00592439" w:rsidRDefault="00592439" w:rsidP="00EF44A7">
            <w:pPr>
              <w:jc w:val="center"/>
            </w:pPr>
            <w:r>
              <w:t>7-30</w:t>
            </w:r>
          </w:p>
        </w:tc>
        <w:tc>
          <w:tcPr>
            <w:tcW w:w="745" w:type="dxa"/>
          </w:tcPr>
          <w:p w14:paraId="7BD3D4D4" w14:textId="77777777" w:rsidR="00592439" w:rsidRDefault="00592439" w:rsidP="00EF44A7">
            <w:pPr>
              <w:jc w:val="center"/>
            </w:pPr>
            <w:r>
              <w:t>-</w:t>
            </w:r>
          </w:p>
        </w:tc>
        <w:tc>
          <w:tcPr>
            <w:tcW w:w="845" w:type="dxa"/>
          </w:tcPr>
          <w:p w14:paraId="0898C52D" w14:textId="77777777" w:rsidR="00592439" w:rsidRDefault="00592439" w:rsidP="00EF44A7">
            <w:pPr>
              <w:jc w:val="center"/>
            </w:pPr>
            <w:r>
              <w:t>-</w:t>
            </w:r>
          </w:p>
        </w:tc>
        <w:tc>
          <w:tcPr>
            <w:tcW w:w="1356" w:type="dxa"/>
          </w:tcPr>
          <w:p w14:paraId="67D10212" w14:textId="77777777" w:rsidR="00592439" w:rsidRDefault="00592439" w:rsidP="00EF44A7">
            <w:pPr>
              <w:jc w:val="center"/>
            </w:pPr>
            <w:r>
              <w:t>Ignalina</w:t>
            </w:r>
          </w:p>
        </w:tc>
        <w:tc>
          <w:tcPr>
            <w:tcW w:w="685" w:type="dxa"/>
          </w:tcPr>
          <w:p w14:paraId="58496B9E" w14:textId="77777777" w:rsidR="00592439" w:rsidRDefault="00592439" w:rsidP="00EF44A7">
            <w:pPr>
              <w:jc w:val="center"/>
            </w:pPr>
            <w:r>
              <w:t>40,3</w:t>
            </w:r>
          </w:p>
        </w:tc>
        <w:tc>
          <w:tcPr>
            <w:tcW w:w="845" w:type="dxa"/>
          </w:tcPr>
          <w:p w14:paraId="13B268A3" w14:textId="77777777" w:rsidR="00592439" w:rsidRDefault="00592439" w:rsidP="00EF44A7">
            <w:pPr>
              <w:jc w:val="center"/>
            </w:pPr>
            <w:r>
              <w:t>3,8</w:t>
            </w:r>
          </w:p>
        </w:tc>
        <w:tc>
          <w:tcPr>
            <w:tcW w:w="1427" w:type="dxa"/>
          </w:tcPr>
          <w:p w14:paraId="3E64FFB2" w14:textId="77777777" w:rsidR="00592439" w:rsidRDefault="00592439" w:rsidP="00EF44A7">
            <w:pPr>
              <w:jc w:val="center"/>
            </w:pPr>
            <w:r>
              <w:t>9-36</w:t>
            </w:r>
          </w:p>
        </w:tc>
        <w:tc>
          <w:tcPr>
            <w:tcW w:w="1178" w:type="dxa"/>
          </w:tcPr>
          <w:p w14:paraId="43B21845" w14:textId="77777777" w:rsidR="00592439" w:rsidRDefault="00592439" w:rsidP="00EF44A7">
            <w:pPr>
              <w:jc w:val="center"/>
            </w:pPr>
            <w:r>
              <w:t>11-34</w:t>
            </w:r>
          </w:p>
        </w:tc>
      </w:tr>
      <w:tr w:rsidR="00592439" w14:paraId="477820DF" w14:textId="77777777" w:rsidTr="00B43317">
        <w:trPr>
          <w:jc w:val="center"/>
        </w:trPr>
        <w:tc>
          <w:tcPr>
            <w:tcW w:w="1179" w:type="dxa"/>
          </w:tcPr>
          <w:p w14:paraId="6E573D4E" w14:textId="77777777" w:rsidR="00592439" w:rsidRDefault="00592439" w:rsidP="00EF44A7">
            <w:pPr>
              <w:jc w:val="center"/>
            </w:pPr>
            <w:r>
              <w:t>10-04</w:t>
            </w:r>
          </w:p>
        </w:tc>
        <w:tc>
          <w:tcPr>
            <w:tcW w:w="1368" w:type="dxa"/>
          </w:tcPr>
          <w:p w14:paraId="23D7C47C" w14:textId="77777777" w:rsidR="00592439" w:rsidRDefault="00592439" w:rsidP="00EF44A7">
            <w:pPr>
              <w:jc w:val="center"/>
            </w:pPr>
            <w:r>
              <w:t>7-34</w:t>
            </w:r>
          </w:p>
        </w:tc>
        <w:tc>
          <w:tcPr>
            <w:tcW w:w="745" w:type="dxa"/>
          </w:tcPr>
          <w:p w14:paraId="2799994C" w14:textId="77777777" w:rsidR="00592439" w:rsidRDefault="00592439" w:rsidP="00EF44A7">
            <w:pPr>
              <w:jc w:val="center"/>
            </w:pPr>
            <w:r>
              <w:t>3,8</w:t>
            </w:r>
          </w:p>
        </w:tc>
        <w:tc>
          <w:tcPr>
            <w:tcW w:w="845" w:type="dxa"/>
          </w:tcPr>
          <w:p w14:paraId="4A9AC0B1" w14:textId="77777777" w:rsidR="00592439" w:rsidRDefault="00592439" w:rsidP="00EF44A7">
            <w:pPr>
              <w:jc w:val="center"/>
            </w:pPr>
            <w:r>
              <w:t>3,8</w:t>
            </w:r>
          </w:p>
        </w:tc>
        <w:tc>
          <w:tcPr>
            <w:tcW w:w="1356" w:type="dxa"/>
          </w:tcPr>
          <w:p w14:paraId="2DDF161A" w14:textId="261C57E2" w:rsidR="00592439" w:rsidRDefault="00592439" w:rsidP="00EF44A7">
            <w:pPr>
              <w:jc w:val="center"/>
            </w:pPr>
            <w:proofErr w:type="spellStart"/>
            <w:r>
              <w:t>B</w:t>
            </w:r>
            <w:r w:rsidR="009E4090">
              <w:t>ė</w:t>
            </w:r>
            <w:r>
              <w:t>čiūnai</w:t>
            </w:r>
            <w:proofErr w:type="spellEnd"/>
            <w:r>
              <w:t xml:space="preserve"> I</w:t>
            </w:r>
          </w:p>
        </w:tc>
        <w:tc>
          <w:tcPr>
            <w:tcW w:w="685" w:type="dxa"/>
          </w:tcPr>
          <w:p w14:paraId="625FA814" w14:textId="77777777" w:rsidR="00592439" w:rsidRDefault="00592439" w:rsidP="00EF44A7">
            <w:pPr>
              <w:jc w:val="center"/>
            </w:pPr>
            <w:r>
              <w:t>37,5</w:t>
            </w:r>
          </w:p>
        </w:tc>
        <w:tc>
          <w:tcPr>
            <w:tcW w:w="845" w:type="dxa"/>
          </w:tcPr>
          <w:p w14:paraId="0ABFEFCB" w14:textId="77777777" w:rsidR="00592439" w:rsidRDefault="00592439" w:rsidP="00EF44A7">
            <w:pPr>
              <w:jc w:val="center"/>
            </w:pPr>
            <w:r>
              <w:t>0,8</w:t>
            </w:r>
          </w:p>
        </w:tc>
        <w:tc>
          <w:tcPr>
            <w:tcW w:w="1427" w:type="dxa"/>
          </w:tcPr>
          <w:p w14:paraId="005F0123" w14:textId="77777777" w:rsidR="00592439" w:rsidRDefault="00592439" w:rsidP="00EF44A7">
            <w:pPr>
              <w:jc w:val="center"/>
            </w:pPr>
            <w:r>
              <w:t>9-33</w:t>
            </w:r>
          </w:p>
        </w:tc>
        <w:tc>
          <w:tcPr>
            <w:tcW w:w="1178" w:type="dxa"/>
          </w:tcPr>
          <w:p w14:paraId="57BB4CA4" w14:textId="77777777" w:rsidR="00592439" w:rsidRDefault="00592439" w:rsidP="00EF44A7">
            <w:pPr>
              <w:jc w:val="center"/>
            </w:pPr>
            <w:r>
              <w:t>11-31</w:t>
            </w:r>
          </w:p>
        </w:tc>
      </w:tr>
      <w:tr w:rsidR="00592439" w14:paraId="04F8E701" w14:textId="77777777" w:rsidTr="00B43317">
        <w:trPr>
          <w:jc w:val="center"/>
        </w:trPr>
        <w:tc>
          <w:tcPr>
            <w:tcW w:w="1179" w:type="dxa"/>
          </w:tcPr>
          <w:p w14:paraId="6691E573" w14:textId="77777777" w:rsidR="00592439" w:rsidRDefault="00592439" w:rsidP="00EF44A7">
            <w:pPr>
              <w:jc w:val="center"/>
            </w:pPr>
            <w:r>
              <w:t>10-05</w:t>
            </w:r>
          </w:p>
        </w:tc>
        <w:tc>
          <w:tcPr>
            <w:tcW w:w="1368" w:type="dxa"/>
          </w:tcPr>
          <w:p w14:paraId="061C4FD6" w14:textId="77777777" w:rsidR="00592439" w:rsidRDefault="00592439" w:rsidP="00EF44A7">
            <w:pPr>
              <w:jc w:val="center"/>
            </w:pPr>
            <w:r>
              <w:t>7-36</w:t>
            </w:r>
          </w:p>
        </w:tc>
        <w:tc>
          <w:tcPr>
            <w:tcW w:w="745" w:type="dxa"/>
          </w:tcPr>
          <w:p w14:paraId="072F7D2B" w14:textId="77777777" w:rsidR="00592439" w:rsidRDefault="00592439" w:rsidP="00EF44A7">
            <w:pPr>
              <w:jc w:val="center"/>
            </w:pPr>
            <w:r>
              <w:t>4,6</w:t>
            </w:r>
          </w:p>
        </w:tc>
        <w:tc>
          <w:tcPr>
            <w:tcW w:w="845" w:type="dxa"/>
          </w:tcPr>
          <w:p w14:paraId="43E1857B" w14:textId="77777777" w:rsidR="00592439" w:rsidRDefault="00592439" w:rsidP="00EF44A7">
            <w:pPr>
              <w:jc w:val="center"/>
            </w:pPr>
            <w:r>
              <w:t>0,8</w:t>
            </w:r>
          </w:p>
        </w:tc>
        <w:tc>
          <w:tcPr>
            <w:tcW w:w="1356" w:type="dxa"/>
          </w:tcPr>
          <w:p w14:paraId="3DCA95A0" w14:textId="7671D6E0" w:rsidR="00592439" w:rsidRDefault="00592439" w:rsidP="00EF44A7">
            <w:pPr>
              <w:jc w:val="center"/>
            </w:pPr>
            <w:proofErr w:type="spellStart"/>
            <w:r>
              <w:t>B</w:t>
            </w:r>
            <w:r w:rsidR="009E4090">
              <w:t>ė</w:t>
            </w:r>
            <w:r>
              <w:t>čiūnai</w:t>
            </w:r>
            <w:proofErr w:type="spellEnd"/>
            <w:r>
              <w:t xml:space="preserve"> II</w:t>
            </w:r>
          </w:p>
        </w:tc>
        <w:tc>
          <w:tcPr>
            <w:tcW w:w="685" w:type="dxa"/>
          </w:tcPr>
          <w:p w14:paraId="1FDB0214" w14:textId="77777777" w:rsidR="00592439" w:rsidRDefault="00592439" w:rsidP="00EF44A7">
            <w:pPr>
              <w:jc w:val="center"/>
            </w:pPr>
            <w:r>
              <w:t>35,7</w:t>
            </w:r>
          </w:p>
        </w:tc>
        <w:tc>
          <w:tcPr>
            <w:tcW w:w="845" w:type="dxa"/>
          </w:tcPr>
          <w:p w14:paraId="2FEB82C6" w14:textId="77777777" w:rsidR="00592439" w:rsidRDefault="00592439" w:rsidP="00EF44A7">
            <w:pPr>
              <w:jc w:val="center"/>
            </w:pPr>
            <w:r>
              <w:t>1,7</w:t>
            </w:r>
          </w:p>
        </w:tc>
        <w:tc>
          <w:tcPr>
            <w:tcW w:w="1427" w:type="dxa"/>
          </w:tcPr>
          <w:p w14:paraId="7904A0AC" w14:textId="77777777" w:rsidR="00592439" w:rsidRDefault="00592439" w:rsidP="00EF44A7">
            <w:pPr>
              <w:jc w:val="center"/>
            </w:pPr>
            <w:r>
              <w:t>9-31</w:t>
            </w:r>
          </w:p>
        </w:tc>
        <w:tc>
          <w:tcPr>
            <w:tcW w:w="1178" w:type="dxa"/>
          </w:tcPr>
          <w:p w14:paraId="4194CFE9" w14:textId="77777777" w:rsidR="00592439" w:rsidRDefault="00592439" w:rsidP="00EF44A7">
            <w:pPr>
              <w:jc w:val="center"/>
            </w:pPr>
            <w:r>
              <w:t>11-30</w:t>
            </w:r>
          </w:p>
        </w:tc>
      </w:tr>
      <w:tr w:rsidR="00592439" w14:paraId="2C6CB216" w14:textId="77777777" w:rsidTr="00B43317">
        <w:trPr>
          <w:jc w:val="center"/>
        </w:trPr>
        <w:tc>
          <w:tcPr>
            <w:tcW w:w="1179" w:type="dxa"/>
          </w:tcPr>
          <w:p w14:paraId="5BC2BE2B" w14:textId="77777777" w:rsidR="00592439" w:rsidRDefault="00592439" w:rsidP="00EF44A7">
            <w:pPr>
              <w:jc w:val="center"/>
            </w:pPr>
            <w:r>
              <w:t>10-07</w:t>
            </w:r>
          </w:p>
        </w:tc>
        <w:tc>
          <w:tcPr>
            <w:tcW w:w="1368" w:type="dxa"/>
          </w:tcPr>
          <w:p w14:paraId="59066949" w14:textId="77777777" w:rsidR="00592439" w:rsidRDefault="00592439" w:rsidP="00EF44A7">
            <w:pPr>
              <w:jc w:val="center"/>
            </w:pPr>
            <w:r>
              <w:t>7-38</w:t>
            </w:r>
          </w:p>
        </w:tc>
        <w:tc>
          <w:tcPr>
            <w:tcW w:w="745" w:type="dxa"/>
          </w:tcPr>
          <w:p w14:paraId="66020469" w14:textId="77777777" w:rsidR="00592439" w:rsidRDefault="00592439" w:rsidP="00EF44A7">
            <w:pPr>
              <w:jc w:val="center"/>
            </w:pPr>
            <w:r>
              <w:t>6,3</w:t>
            </w:r>
          </w:p>
        </w:tc>
        <w:tc>
          <w:tcPr>
            <w:tcW w:w="845" w:type="dxa"/>
          </w:tcPr>
          <w:p w14:paraId="767029C0" w14:textId="77777777" w:rsidR="00592439" w:rsidRDefault="00592439" w:rsidP="00EF44A7">
            <w:pPr>
              <w:jc w:val="center"/>
            </w:pPr>
            <w:r>
              <w:t>1,7</w:t>
            </w:r>
          </w:p>
        </w:tc>
        <w:tc>
          <w:tcPr>
            <w:tcW w:w="1356" w:type="dxa"/>
          </w:tcPr>
          <w:p w14:paraId="47FEA362" w14:textId="77777777" w:rsidR="00592439" w:rsidRDefault="00592439" w:rsidP="00EF44A7">
            <w:pPr>
              <w:jc w:val="center"/>
            </w:pPr>
            <w:proofErr w:type="spellStart"/>
            <w:r>
              <w:t>Zuikos</w:t>
            </w:r>
            <w:proofErr w:type="spellEnd"/>
            <w:r>
              <w:t xml:space="preserve"> I</w:t>
            </w:r>
          </w:p>
        </w:tc>
        <w:tc>
          <w:tcPr>
            <w:tcW w:w="685" w:type="dxa"/>
          </w:tcPr>
          <w:p w14:paraId="0ECED187" w14:textId="77777777" w:rsidR="00592439" w:rsidRDefault="00592439" w:rsidP="00EF44A7">
            <w:pPr>
              <w:jc w:val="center"/>
            </w:pPr>
            <w:r>
              <w:t>32,0</w:t>
            </w:r>
          </w:p>
        </w:tc>
        <w:tc>
          <w:tcPr>
            <w:tcW w:w="845" w:type="dxa"/>
          </w:tcPr>
          <w:p w14:paraId="2F48E33D" w14:textId="77777777" w:rsidR="00592439" w:rsidRDefault="00592439" w:rsidP="00EF44A7">
            <w:pPr>
              <w:jc w:val="center"/>
            </w:pPr>
            <w:r>
              <w:t>1,5</w:t>
            </w:r>
          </w:p>
        </w:tc>
        <w:tc>
          <w:tcPr>
            <w:tcW w:w="1427" w:type="dxa"/>
          </w:tcPr>
          <w:p w14:paraId="1A4261AC" w14:textId="77777777" w:rsidR="00592439" w:rsidRDefault="00592439" w:rsidP="00EF44A7">
            <w:pPr>
              <w:jc w:val="center"/>
            </w:pPr>
            <w:r>
              <w:t>9-28</w:t>
            </w:r>
          </w:p>
        </w:tc>
        <w:tc>
          <w:tcPr>
            <w:tcW w:w="1178" w:type="dxa"/>
          </w:tcPr>
          <w:p w14:paraId="7FA9B409" w14:textId="77777777" w:rsidR="00592439" w:rsidRDefault="00592439" w:rsidP="00EF44A7">
            <w:pPr>
              <w:jc w:val="center"/>
            </w:pPr>
            <w:r>
              <w:t>11-28</w:t>
            </w:r>
          </w:p>
        </w:tc>
      </w:tr>
      <w:tr w:rsidR="00592439" w14:paraId="0C7B7B29" w14:textId="77777777" w:rsidTr="00B43317">
        <w:trPr>
          <w:jc w:val="center"/>
        </w:trPr>
        <w:tc>
          <w:tcPr>
            <w:tcW w:w="1179" w:type="dxa"/>
          </w:tcPr>
          <w:p w14:paraId="60F8B05C" w14:textId="77777777" w:rsidR="00592439" w:rsidRDefault="00592439" w:rsidP="00EF44A7">
            <w:pPr>
              <w:jc w:val="center"/>
            </w:pPr>
            <w:r>
              <w:t>-</w:t>
            </w:r>
          </w:p>
        </w:tc>
        <w:tc>
          <w:tcPr>
            <w:tcW w:w="1368" w:type="dxa"/>
          </w:tcPr>
          <w:p w14:paraId="3F92A65E" w14:textId="77777777" w:rsidR="00592439" w:rsidRDefault="00592439" w:rsidP="00EF44A7">
            <w:pPr>
              <w:jc w:val="center"/>
            </w:pPr>
            <w:r>
              <w:t>-</w:t>
            </w:r>
          </w:p>
        </w:tc>
        <w:tc>
          <w:tcPr>
            <w:tcW w:w="745" w:type="dxa"/>
          </w:tcPr>
          <w:p w14:paraId="78054208" w14:textId="77777777" w:rsidR="00592439" w:rsidRDefault="00592439" w:rsidP="00EF44A7">
            <w:pPr>
              <w:jc w:val="center"/>
            </w:pPr>
            <w:r>
              <w:t>-</w:t>
            </w:r>
          </w:p>
        </w:tc>
        <w:tc>
          <w:tcPr>
            <w:tcW w:w="845" w:type="dxa"/>
          </w:tcPr>
          <w:p w14:paraId="7CC31D98" w14:textId="77777777" w:rsidR="00592439" w:rsidRDefault="00592439" w:rsidP="00EF44A7">
            <w:pPr>
              <w:jc w:val="center"/>
            </w:pPr>
            <w:r>
              <w:t>-</w:t>
            </w:r>
          </w:p>
        </w:tc>
        <w:tc>
          <w:tcPr>
            <w:tcW w:w="1356" w:type="dxa"/>
          </w:tcPr>
          <w:p w14:paraId="6453579D" w14:textId="77777777" w:rsidR="00592439" w:rsidRDefault="00592439" w:rsidP="00EF44A7">
            <w:pPr>
              <w:jc w:val="center"/>
            </w:pPr>
            <w:proofErr w:type="spellStart"/>
            <w:r>
              <w:t>Kazokinė</w:t>
            </w:r>
            <w:proofErr w:type="spellEnd"/>
          </w:p>
        </w:tc>
        <w:tc>
          <w:tcPr>
            <w:tcW w:w="685" w:type="dxa"/>
          </w:tcPr>
          <w:p w14:paraId="6C550490" w14:textId="77777777" w:rsidR="00592439" w:rsidRDefault="00592439" w:rsidP="00EF44A7">
            <w:pPr>
              <w:jc w:val="center"/>
            </w:pPr>
            <w:r>
              <w:t>31,7</w:t>
            </w:r>
          </w:p>
        </w:tc>
        <w:tc>
          <w:tcPr>
            <w:tcW w:w="845" w:type="dxa"/>
          </w:tcPr>
          <w:p w14:paraId="149D030C" w14:textId="77777777" w:rsidR="00592439" w:rsidRDefault="00592439" w:rsidP="00EF44A7">
            <w:pPr>
              <w:jc w:val="center"/>
            </w:pPr>
            <w:r>
              <w:t>1,5</w:t>
            </w:r>
          </w:p>
        </w:tc>
        <w:tc>
          <w:tcPr>
            <w:tcW w:w="1427" w:type="dxa"/>
          </w:tcPr>
          <w:p w14:paraId="668AAB37" w14:textId="77777777" w:rsidR="00592439" w:rsidRDefault="00592439" w:rsidP="00EF44A7">
            <w:pPr>
              <w:jc w:val="center"/>
            </w:pPr>
            <w:r>
              <w:t>9-25</w:t>
            </w:r>
          </w:p>
        </w:tc>
        <w:tc>
          <w:tcPr>
            <w:tcW w:w="1178" w:type="dxa"/>
          </w:tcPr>
          <w:p w14:paraId="70D73E3C" w14:textId="77777777" w:rsidR="00592439" w:rsidRDefault="00592439" w:rsidP="00EF44A7">
            <w:pPr>
              <w:jc w:val="center"/>
            </w:pPr>
            <w:r>
              <w:t>-</w:t>
            </w:r>
          </w:p>
        </w:tc>
      </w:tr>
      <w:tr w:rsidR="00592439" w14:paraId="68EF0E7C" w14:textId="77777777" w:rsidTr="00B43317">
        <w:trPr>
          <w:jc w:val="center"/>
        </w:trPr>
        <w:tc>
          <w:tcPr>
            <w:tcW w:w="1179" w:type="dxa"/>
          </w:tcPr>
          <w:p w14:paraId="78309501" w14:textId="77777777" w:rsidR="00592439" w:rsidRDefault="00592439" w:rsidP="00EF44A7">
            <w:pPr>
              <w:jc w:val="center"/>
            </w:pPr>
            <w:r>
              <w:t>10-08</w:t>
            </w:r>
          </w:p>
        </w:tc>
        <w:tc>
          <w:tcPr>
            <w:tcW w:w="1368" w:type="dxa"/>
          </w:tcPr>
          <w:p w14:paraId="7AD141A5" w14:textId="77777777" w:rsidR="00592439" w:rsidRDefault="00592439" w:rsidP="00EF44A7">
            <w:pPr>
              <w:jc w:val="center"/>
            </w:pPr>
            <w:r>
              <w:t>7-40</w:t>
            </w:r>
          </w:p>
        </w:tc>
        <w:tc>
          <w:tcPr>
            <w:tcW w:w="745" w:type="dxa"/>
          </w:tcPr>
          <w:p w14:paraId="48D04190" w14:textId="77777777" w:rsidR="00592439" w:rsidRDefault="00592439" w:rsidP="00EF44A7">
            <w:pPr>
              <w:jc w:val="center"/>
            </w:pPr>
            <w:r>
              <w:t>6,8</w:t>
            </w:r>
          </w:p>
        </w:tc>
        <w:tc>
          <w:tcPr>
            <w:tcW w:w="845" w:type="dxa"/>
          </w:tcPr>
          <w:p w14:paraId="78701D6E" w14:textId="77777777" w:rsidR="00592439" w:rsidRDefault="00592439" w:rsidP="00EF44A7">
            <w:pPr>
              <w:jc w:val="center"/>
            </w:pPr>
            <w:r>
              <w:t>0,5</w:t>
            </w:r>
          </w:p>
        </w:tc>
        <w:tc>
          <w:tcPr>
            <w:tcW w:w="1356" w:type="dxa"/>
          </w:tcPr>
          <w:p w14:paraId="0026094A" w14:textId="77777777" w:rsidR="00592439" w:rsidRDefault="00592439" w:rsidP="00EF44A7">
            <w:pPr>
              <w:jc w:val="center"/>
            </w:pPr>
            <w:proofErr w:type="spellStart"/>
            <w:r>
              <w:t>Zuikos</w:t>
            </w:r>
            <w:proofErr w:type="spellEnd"/>
            <w:r>
              <w:t xml:space="preserve"> II</w:t>
            </w:r>
          </w:p>
        </w:tc>
        <w:tc>
          <w:tcPr>
            <w:tcW w:w="685" w:type="dxa"/>
          </w:tcPr>
          <w:p w14:paraId="4E3F06F7" w14:textId="77777777" w:rsidR="00592439" w:rsidRDefault="00592439" w:rsidP="00EF44A7">
            <w:pPr>
              <w:jc w:val="center"/>
            </w:pPr>
            <w:r>
              <w:t>-</w:t>
            </w:r>
          </w:p>
        </w:tc>
        <w:tc>
          <w:tcPr>
            <w:tcW w:w="845" w:type="dxa"/>
          </w:tcPr>
          <w:p w14:paraId="62FB1C94" w14:textId="77777777" w:rsidR="00592439" w:rsidRDefault="00592439" w:rsidP="00EF44A7">
            <w:pPr>
              <w:jc w:val="center"/>
            </w:pPr>
            <w:r>
              <w:t>-</w:t>
            </w:r>
          </w:p>
        </w:tc>
        <w:tc>
          <w:tcPr>
            <w:tcW w:w="1427" w:type="dxa"/>
          </w:tcPr>
          <w:p w14:paraId="568442BD" w14:textId="77777777" w:rsidR="00592439" w:rsidRDefault="00592439" w:rsidP="00EF44A7">
            <w:pPr>
              <w:jc w:val="center"/>
            </w:pPr>
            <w:r>
              <w:t>-</w:t>
            </w:r>
          </w:p>
        </w:tc>
        <w:tc>
          <w:tcPr>
            <w:tcW w:w="1178" w:type="dxa"/>
          </w:tcPr>
          <w:p w14:paraId="2B0138DC" w14:textId="77777777" w:rsidR="00592439" w:rsidRDefault="00592439" w:rsidP="00EF44A7">
            <w:pPr>
              <w:jc w:val="center"/>
            </w:pPr>
            <w:r>
              <w:t>11-27</w:t>
            </w:r>
          </w:p>
        </w:tc>
      </w:tr>
      <w:tr w:rsidR="00592439" w14:paraId="6C66A551" w14:textId="77777777" w:rsidTr="00B43317">
        <w:trPr>
          <w:jc w:val="center"/>
        </w:trPr>
        <w:tc>
          <w:tcPr>
            <w:tcW w:w="1179" w:type="dxa"/>
          </w:tcPr>
          <w:p w14:paraId="360B9E96" w14:textId="77777777" w:rsidR="00592439" w:rsidRDefault="00592439" w:rsidP="00EF44A7">
            <w:pPr>
              <w:jc w:val="center"/>
            </w:pPr>
            <w:r>
              <w:t>10-10</w:t>
            </w:r>
          </w:p>
        </w:tc>
        <w:tc>
          <w:tcPr>
            <w:tcW w:w="1368" w:type="dxa"/>
          </w:tcPr>
          <w:p w14:paraId="76CFBDC6" w14:textId="77777777" w:rsidR="00592439" w:rsidRDefault="00592439" w:rsidP="00EF44A7">
            <w:pPr>
              <w:jc w:val="center"/>
            </w:pPr>
            <w:r>
              <w:t>7-42</w:t>
            </w:r>
          </w:p>
        </w:tc>
        <w:tc>
          <w:tcPr>
            <w:tcW w:w="745" w:type="dxa"/>
          </w:tcPr>
          <w:p w14:paraId="1AB05A9B" w14:textId="77777777" w:rsidR="00592439" w:rsidRDefault="00592439" w:rsidP="00EF44A7">
            <w:pPr>
              <w:jc w:val="center"/>
            </w:pPr>
            <w:r>
              <w:t>8,0</w:t>
            </w:r>
          </w:p>
        </w:tc>
        <w:tc>
          <w:tcPr>
            <w:tcW w:w="845" w:type="dxa"/>
          </w:tcPr>
          <w:p w14:paraId="7A90A194" w14:textId="77777777" w:rsidR="00592439" w:rsidRDefault="00592439" w:rsidP="00EF44A7">
            <w:pPr>
              <w:jc w:val="center"/>
            </w:pPr>
            <w:r>
              <w:t>1,2</w:t>
            </w:r>
          </w:p>
        </w:tc>
        <w:tc>
          <w:tcPr>
            <w:tcW w:w="1356" w:type="dxa"/>
          </w:tcPr>
          <w:p w14:paraId="1993B097" w14:textId="77777777" w:rsidR="00592439" w:rsidRDefault="00592439" w:rsidP="00EF44A7">
            <w:pPr>
              <w:jc w:val="center"/>
            </w:pPr>
            <w:proofErr w:type="spellStart"/>
            <w:r>
              <w:t>Panižiškė</w:t>
            </w:r>
            <w:proofErr w:type="spellEnd"/>
          </w:p>
        </w:tc>
        <w:tc>
          <w:tcPr>
            <w:tcW w:w="685" w:type="dxa"/>
          </w:tcPr>
          <w:p w14:paraId="51EA5437" w14:textId="77777777" w:rsidR="00592439" w:rsidRDefault="00592439" w:rsidP="00EF44A7">
            <w:pPr>
              <w:jc w:val="center"/>
            </w:pPr>
            <w:r>
              <w:t>30,3</w:t>
            </w:r>
          </w:p>
        </w:tc>
        <w:tc>
          <w:tcPr>
            <w:tcW w:w="845" w:type="dxa"/>
          </w:tcPr>
          <w:p w14:paraId="25ADA723" w14:textId="77777777" w:rsidR="00592439" w:rsidRDefault="00592439" w:rsidP="00EF44A7">
            <w:pPr>
              <w:jc w:val="center"/>
            </w:pPr>
            <w:r>
              <w:t>1,1</w:t>
            </w:r>
          </w:p>
        </w:tc>
        <w:tc>
          <w:tcPr>
            <w:tcW w:w="1427" w:type="dxa"/>
          </w:tcPr>
          <w:p w14:paraId="11F1A570" w14:textId="77777777" w:rsidR="00592439" w:rsidRDefault="00592439" w:rsidP="00EF44A7">
            <w:pPr>
              <w:jc w:val="center"/>
            </w:pPr>
            <w:r>
              <w:t>9-22</w:t>
            </w:r>
          </w:p>
        </w:tc>
        <w:tc>
          <w:tcPr>
            <w:tcW w:w="1178" w:type="dxa"/>
          </w:tcPr>
          <w:p w14:paraId="7E64643E" w14:textId="77777777" w:rsidR="00592439" w:rsidRDefault="00592439" w:rsidP="00EF44A7">
            <w:pPr>
              <w:jc w:val="center"/>
            </w:pPr>
            <w:r>
              <w:t>11-25</w:t>
            </w:r>
          </w:p>
        </w:tc>
      </w:tr>
      <w:tr w:rsidR="00592439" w14:paraId="024111BA" w14:textId="77777777" w:rsidTr="00B43317">
        <w:trPr>
          <w:jc w:val="center"/>
        </w:trPr>
        <w:tc>
          <w:tcPr>
            <w:tcW w:w="1179" w:type="dxa"/>
          </w:tcPr>
          <w:p w14:paraId="38E10BF0" w14:textId="77777777" w:rsidR="00592439" w:rsidRDefault="00592439" w:rsidP="00EF44A7">
            <w:pPr>
              <w:jc w:val="center"/>
            </w:pPr>
            <w:r>
              <w:t>10-12</w:t>
            </w:r>
          </w:p>
        </w:tc>
        <w:tc>
          <w:tcPr>
            <w:tcW w:w="1368" w:type="dxa"/>
          </w:tcPr>
          <w:p w14:paraId="2C93C53D" w14:textId="77777777" w:rsidR="00592439" w:rsidRDefault="00592439" w:rsidP="00EF44A7">
            <w:pPr>
              <w:jc w:val="center"/>
            </w:pPr>
            <w:r>
              <w:t>7-44</w:t>
            </w:r>
          </w:p>
        </w:tc>
        <w:tc>
          <w:tcPr>
            <w:tcW w:w="745" w:type="dxa"/>
          </w:tcPr>
          <w:p w14:paraId="3C0280D7" w14:textId="77777777" w:rsidR="00592439" w:rsidRDefault="00592439" w:rsidP="00EF44A7">
            <w:pPr>
              <w:jc w:val="center"/>
            </w:pPr>
            <w:r>
              <w:t>9,1</w:t>
            </w:r>
          </w:p>
        </w:tc>
        <w:tc>
          <w:tcPr>
            <w:tcW w:w="845" w:type="dxa"/>
          </w:tcPr>
          <w:p w14:paraId="47157D1D" w14:textId="77777777" w:rsidR="00592439" w:rsidRDefault="00592439" w:rsidP="00EF44A7">
            <w:pPr>
              <w:jc w:val="center"/>
            </w:pPr>
            <w:r>
              <w:t>1,1</w:t>
            </w:r>
          </w:p>
        </w:tc>
        <w:tc>
          <w:tcPr>
            <w:tcW w:w="1356" w:type="dxa"/>
          </w:tcPr>
          <w:p w14:paraId="1E6DA68A" w14:textId="77777777" w:rsidR="00592439" w:rsidRDefault="00592439" w:rsidP="00EF44A7">
            <w:pPr>
              <w:jc w:val="center"/>
            </w:pPr>
            <w:proofErr w:type="spellStart"/>
            <w:r>
              <w:t>Ceikinėliai</w:t>
            </w:r>
            <w:proofErr w:type="spellEnd"/>
          </w:p>
        </w:tc>
        <w:tc>
          <w:tcPr>
            <w:tcW w:w="685" w:type="dxa"/>
          </w:tcPr>
          <w:p w14:paraId="6F9AD046" w14:textId="77777777" w:rsidR="00592439" w:rsidRDefault="00592439" w:rsidP="00EF44A7">
            <w:pPr>
              <w:jc w:val="center"/>
            </w:pPr>
            <w:r>
              <w:t>29,2</w:t>
            </w:r>
          </w:p>
        </w:tc>
        <w:tc>
          <w:tcPr>
            <w:tcW w:w="845" w:type="dxa"/>
          </w:tcPr>
          <w:p w14:paraId="21350CF6" w14:textId="77777777" w:rsidR="00592439" w:rsidRDefault="00592439" w:rsidP="00EF44A7">
            <w:pPr>
              <w:jc w:val="center"/>
            </w:pPr>
            <w:r>
              <w:t>1,4</w:t>
            </w:r>
          </w:p>
        </w:tc>
        <w:tc>
          <w:tcPr>
            <w:tcW w:w="1427" w:type="dxa"/>
          </w:tcPr>
          <w:p w14:paraId="0B3EF2D7" w14:textId="77777777" w:rsidR="00592439" w:rsidRDefault="00592439" w:rsidP="00EF44A7">
            <w:pPr>
              <w:jc w:val="center"/>
            </w:pPr>
            <w:r>
              <w:t>9-20</w:t>
            </w:r>
          </w:p>
        </w:tc>
        <w:tc>
          <w:tcPr>
            <w:tcW w:w="1178" w:type="dxa"/>
          </w:tcPr>
          <w:p w14:paraId="08F6E1CC" w14:textId="77777777" w:rsidR="00592439" w:rsidRDefault="00592439" w:rsidP="00EF44A7">
            <w:pPr>
              <w:jc w:val="center"/>
            </w:pPr>
            <w:r>
              <w:t>11-23</w:t>
            </w:r>
          </w:p>
        </w:tc>
      </w:tr>
      <w:tr w:rsidR="00592439" w14:paraId="779D5A0D" w14:textId="77777777" w:rsidTr="00B43317">
        <w:trPr>
          <w:jc w:val="center"/>
        </w:trPr>
        <w:tc>
          <w:tcPr>
            <w:tcW w:w="1179" w:type="dxa"/>
          </w:tcPr>
          <w:p w14:paraId="1551AC0B" w14:textId="77777777" w:rsidR="00592439" w:rsidRDefault="00592439" w:rsidP="00EF44A7">
            <w:pPr>
              <w:jc w:val="center"/>
            </w:pPr>
            <w:r>
              <w:t>10-14</w:t>
            </w:r>
          </w:p>
        </w:tc>
        <w:tc>
          <w:tcPr>
            <w:tcW w:w="1368" w:type="dxa"/>
          </w:tcPr>
          <w:p w14:paraId="7941E08F" w14:textId="77777777" w:rsidR="00592439" w:rsidRDefault="00592439" w:rsidP="00EF44A7">
            <w:pPr>
              <w:jc w:val="center"/>
            </w:pPr>
            <w:r>
              <w:t>7-46</w:t>
            </w:r>
          </w:p>
        </w:tc>
        <w:tc>
          <w:tcPr>
            <w:tcW w:w="745" w:type="dxa"/>
          </w:tcPr>
          <w:p w14:paraId="6F50D87D" w14:textId="77777777" w:rsidR="00592439" w:rsidRDefault="00592439" w:rsidP="00EF44A7">
            <w:pPr>
              <w:jc w:val="center"/>
            </w:pPr>
            <w:r>
              <w:t>10,5</w:t>
            </w:r>
          </w:p>
        </w:tc>
        <w:tc>
          <w:tcPr>
            <w:tcW w:w="845" w:type="dxa"/>
          </w:tcPr>
          <w:p w14:paraId="0B8E2E12" w14:textId="77777777" w:rsidR="00592439" w:rsidRDefault="00592439" w:rsidP="00EF44A7">
            <w:pPr>
              <w:jc w:val="center"/>
            </w:pPr>
            <w:r>
              <w:t>1,4</w:t>
            </w:r>
          </w:p>
        </w:tc>
        <w:tc>
          <w:tcPr>
            <w:tcW w:w="1356" w:type="dxa"/>
          </w:tcPr>
          <w:p w14:paraId="688A295A" w14:textId="77777777" w:rsidR="00592439" w:rsidRDefault="00592439" w:rsidP="00EF44A7">
            <w:pPr>
              <w:jc w:val="center"/>
            </w:pPr>
            <w:r>
              <w:t>Sauliai</w:t>
            </w:r>
          </w:p>
        </w:tc>
        <w:tc>
          <w:tcPr>
            <w:tcW w:w="685" w:type="dxa"/>
          </w:tcPr>
          <w:p w14:paraId="1761401C" w14:textId="77777777" w:rsidR="00592439" w:rsidRDefault="00592439" w:rsidP="00EF44A7">
            <w:pPr>
              <w:jc w:val="center"/>
            </w:pPr>
            <w:r>
              <w:t>27,8</w:t>
            </w:r>
          </w:p>
        </w:tc>
        <w:tc>
          <w:tcPr>
            <w:tcW w:w="845" w:type="dxa"/>
          </w:tcPr>
          <w:p w14:paraId="08E5208E" w14:textId="77777777" w:rsidR="00592439" w:rsidRDefault="00592439" w:rsidP="00EF44A7">
            <w:pPr>
              <w:jc w:val="center"/>
            </w:pPr>
            <w:r>
              <w:t>2,8</w:t>
            </w:r>
          </w:p>
        </w:tc>
        <w:tc>
          <w:tcPr>
            <w:tcW w:w="1427" w:type="dxa"/>
          </w:tcPr>
          <w:p w14:paraId="591EABC5" w14:textId="77777777" w:rsidR="00592439" w:rsidRDefault="00592439" w:rsidP="00EF44A7">
            <w:pPr>
              <w:jc w:val="center"/>
            </w:pPr>
            <w:r>
              <w:t>9-17</w:t>
            </w:r>
          </w:p>
        </w:tc>
        <w:tc>
          <w:tcPr>
            <w:tcW w:w="1178" w:type="dxa"/>
          </w:tcPr>
          <w:p w14:paraId="08B089A6" w14:textId="77777777" w:rsidR="00592439" w:rsidRDefault="00592439" w:rsidP="00EF44A7">
            <w:pPr>
              <w:jc w:val="center"/>
            </w:pPr>
            <w:r>
              <w:t>11-21</w:t>
            </w:r>
          </w:p>
        </w:tc>
      </w:tr>
      <w:tr w:rsidR="00592439" w14:paraId="28F85BC6" w14:textId="77777777" w:rsidTr="00B43317">
        <w:trPr>
          <w:jc w:val="center"/>
        </w:trPr>
        <w:tc>
          <w:tcPr>
            <w:tcW w:w="1179" w:type="dxa"/>
          </w:tcPr>
          <w:p w14:paraId="6A94A021" w14:textId="77777777" w:rsidR="00592439" w:rsidRDefault="00592439" w:rsidP="00EF44A7">
            <w:pPr>
              <w:jc w:val="center"/>
            </w:pPr>
            <w:r>
              <w:t>10-17</w:t>
            </w:r>
          </w:p>
        </w:tc>
        <w:tc>
          <w:tcPr>
            <w:tcW w:w="1368" w:type="dxa"/>
          </w:tcPr>
          <w:p w14:paraId="62CFF21F" w14:textId="77777777" w:rsidR="00592439" w:rsidRDefault="00592439" w:rsidP="00EF44A7">
            <w:pPr>
              <w:jc w:val="center"/>
            </w:pPr>
            <w:r>
              <w:t>7-49</w:t>
            </w:r>
          </w:p>
        </w:tc>
        <w:tc>
          <w:tcPr>
            <w:tcW w:w="745" w:type="dxa"/>
          </w:tcPr>
          <w:p w14:paraId="5E886AD3" w14:textId="77777777" w:rsidR="00592439" w:rsidRDefault="00592439" w:rsidP="00EF44A7">
            <w:pPr>
              <w:jc w:val="center"/>
            </w:pPr>
            <w:r>
              <w:t>13,3</w:t>
            </w:r>
          </w:p>
        </w:tc>
        <w:tc>
          <w:tcPr>
            <w:tcW w:w="845" w:type="dxa"/>
          </w:tcPr>
          <w:p w14:paraId="3276F925" w14:textId="77777777" w:rsidR="00592439" w:rsidRDefault="00592439" w:rsidP="00EF44A7">
            <w:pPr>
              <w:jc w:val="center"/>
            </w:pPr>
            <w:r>
              <w:t>2,8</w:t>
            </w:r>
          </w:p>
        </w:tc>
        <w:tc>
          <w:tcPr>
            <w:tcW w:w="1356" w:type="dxa"/>
          </w:tcPr>
          <w:p w14:paraId="1940C7C7" w14:textId="77777777" w:rsidR="00592439" w:rsidRDefault="00592439" w:rsidP="00EF44A7">
            <w:pPr>
              <w:jc w:val="center"/>
            </w:pPr>
            <w:r>
              <w:t>Ceikiniai</w:t>
            </w:r>
          </w:p>
        </w:tc>
        <w:tc>
          <w:tcPr>
            <w:tcW w:w="685" w:type="dxa"/>
          </w:tcPr>
          <w:p w14:paraId="653CCDC5" w14:textId="77777777" w:rsidR="00592439" w:rsidRDefault="00592439" w:rsidP="00EF44A7">
            <w:pPr>
              <w:jc w:val="center"/>
            </w:pPr>
            <w:r>
              <w:t>25,0</w:t>
            </w:r>
          </w:p>
        </w:tc>
        <w:tc>
          <w:tcPr>
            <w:tcW w:w="845" w:type="dxa"/>
          </w:tcPr>
          <w:p w14:paraId="68AEEC69" w14:textId="77777777" w:rsidR="00592439" w:rsidRDefault="00592439" w:rsidP="00EF44A7">
            <w:pPr>
              <w:jc w:val="center"/>
            </w:pPr>
            <w:r>
              <w:t>2,1</w:t>
            </w:r>
          </w:p>
        </w:tc>
        <w:tc>
          <w:tcPr>
            <w:tcW w:w="1427" w:type="dxa"/>
          </w:tcPr>
          <w:p w14:paraId="19B05CED" w14:textId="77777777" w:rsidR="00592439" w:rsidRDefault="00592439" w:rsidP="00EF44A7">
            <w:pPr>
              <w:jc w:val="center"/>
            </w:pPr>
            <w:r>
              <w:t>9-11</w:t>
            </w:r>
          </w:p>
        </w:tc>
        <w:tc>
          <w:tcPr>
            <w:tcW w:w="1178" w:type="dxa"/>
          </w:tcPr>
          <w:p w14:paraId="1DE9AF57" w14:textId="77777777" w:rsidR="00592439" w:rsidRDefault="00592439" w:rsidP="00EF44A7">
            <w:pPr>
              <w:jc w:val="center"/>
            </w:pPr>
            <w:r>
              <w:t>11-18</w:t>
            </w:r>
          </w:p>
        </w:tc>
      </w:tr>
      <w:tr w:rsidR="00592439" w14:paraId="51452F5A" w14:textId="77777777" w:rsidTr="00B43317">
        <w:trPr>
          <w:jc w:val="center"/>
        </w:trPr>
        <w:tc>
          <w:tcPr>
            <w:tcW w:w="1179" w:type="dxa"/>
          </w:tcPr>
          <w:p w14:paraId="5AE57320" w14:textId="77777777" w:rsidR="00592439" w:rsidRDefault="00592439" w:rsidP="00EF44A7">
            <w:pPr>
              <w:jc w:val="center"/>
            </w:pPr>
            <w:r>
              <w:t>10-20</w:t>
            </w:r>
          </w:p>
        </w:tc>
        <w:tc>
          <w:tcPr>
            <w:tcW w:w="1368" w:type="dxa"/>
          </w:tcPr>
          <w:p w14:paraId="2F7E754F" w14:textId="77777777" w:rsidR="00592439" w:rsidRDefault="00592439" w:rsidP="00EF44A7">
            <w:pPr>
              <w:jc w:val="center"/>
            </w:pPr>
            <w:r>
              <w:t>7-52</w:t>
            </w:r>
          </w:p>
        </w:tc>
        <w:tc>
          <w:tcPr>
            <w:tcW w:w="745" w:type="dxa"/>
          </w:tcPr>
          <w:p w14:paraId="216713A5" w14:textId="77777777" w:rsidR="00592439" w:rsidRDefault="00592439" w:rsidP="00EF44A7">
            <w:pPr>
              <w:jc w:val="center"/>
            </w:pPr>
            <w:r>
              <w:t>15,4</w:t>
            </w:r>
          </w:p>
        </w:tc>
        <w:tc>
          <w:tcPr>
            <w:tcW w:w="845" w:type="dxa"/>
          </w:tcPr>
          <w:p w14:paraId="0A696069" w14:textId="77777777" w:rsidR="00592439" w:rsidRDefault="00592439" w:rsidP="00EF44A7">
            <w:pPr>
              <w:jc w:val="center"/>
            </w:pPr>
            <w:r>
              <w:t>2,1</w:t>
            </w:r>
          </w:p>
        </w:tc>
        <w:tc>
          <w:tcPr>
            <w:tcW w:w="1356" w:type="dxa"/>
          </w:tcPr>
          <w:p w14:paraId="07A449DB" w14:textId="77777777" w:rsidR="00592439" w:rsidRDefault="00592439" w:rsidP="00EF44A7">
            <w:pPr>
              <w:jc w:val="center"/>
            </w:pPr>
            <w:proofErr w:type="spellStart"/>
            <w:r>
              <w:t>Zatišius</w:t>
            </w:r>
            <w:proofErr w:type="spellEnd"/>
          </w:p>
        </w:tc>
        <w:tc>
          <w:tcPr>
            <w:tcW w:w="685" w:type="dxa"/>
          </w:tcPr>
          <w:p w14:paraId="44B20264" w14:textId="77777777" w:rsidR="00592439" w:rsidRDefault="00592439" w:rsidP="00EF44A7">
            <w:pPr>
              <w:jc w:val="center"/>
            </w:pPr>
            <w:r>
              <w:t>22,9</w:t>
            </w:r>
          </w:p>
        </w:tc>
        <w:tc>
          <w:tcPr>
            <w:tcW w:w="845" w:type="dxa"/>
          </w:tcPr>
          <w:p w14:paraId="7C129A21" w14:textId="77777777" w:rsidR="00592439" w:rsidRDefault="00592439" w:rsidP="00EF44A7">
            <w:pPr>
              <w:jc w:val="center"/>
            </w:pPr>
            <w:r>
              <w:t>2,7</w:t>
            </w:r>
          </w:p>
        </w:tc>
        <w:tc>
          <w:tcPr>
            <w:tcW w:w="1427" w:type="dxa"/>
          </w:tcPr>
          <w:p w14:paraId="70AFE217" w14:textId="77777777" w:rsidR="00592439" w:rsidRDefault="00592439" w:rsidP="00EF44A7">
            <w:pPr>
              <w:jc w:val="center"/>
            </w:pPr>
            <w:r>
              <w:t>9-07</w:t>
            </w:r>
          </w:p>
        </w:tc>
        <w:tc>
          <w:tcPr>
            <w:tcW w:w="1178" w:type="dxa"/>
          </w:tcPr>
          <w:p w14:paraId="2681812C" w14:textId="77777777" w:rsidR="00592439" w:rsidRDefault="00592439" w:rsidP="00EF44A7">
            <w:pPr>
              <w:jc w:val="center"/>
            </w:pPr>
            <w:r>
              <w:t>11-15</w:t>
            </w:r>
          </w:p>
        </w:tc>
      </w:tr>
      <w:tr w:rsidR="00592439" w14:paraId="4DEFC1AC" w14:textId="77777777" w:rsidTr="00B43317">
        <w:trPr>
          <w:jc w:val="center"/>
        </w:trPr>
        <w:tc>
          <w:tcPr>
            <w:tcW w:w="1179" w:type="dxa"/>
          </w:tcPr>
          <w:p w14:paraId="66367CA4" w14:textId="77777777" w:rsidR="00592439" w:rsidRDefault="00592439" w:rsidP="00EF44A7">
            <w:pPr>
              <w:jc w:val="center"/>
            </w:pPr>
            <w:r>
              <w:t>10-22</w:t>
            </w:r>
          </w:p>
        </w:tc>
        <w:tc>
          <w:tcPr>
            <w:tcW w:w="1368" w:type="dxa"/>
          </w:tcPr>
          <w:p w14:paraId="53587D76" w14:textId="77777777" w:rsidR="00592439" w:rsidRDefault="00592439" w:rsidP="00EF44A7">
            <w:pPr>
              <w:jc w:val="center"/>
            </w:pPr>
            <w:r>
              <w:t>7-55</w:t>
            </w:r>
          </w:p>
        </w:tc>
        <w:tc>
          <w:tcPr>
            <w:tcW w:w="745" w:type="dxa"/>
          </w:tcPr>
          <w:p w14:paraId="04D20890" w14:textId="77777777" w:rsidR="00592439" w:rsidRDefault="00592439" w:rsidP="00EF44A7">
            <w:pPr>
              <w:jc w:val="center"/>
            </w:pPr>
            <w:r>
              <w:t>18,1</w:t>
            </w:r>
          </w:p>
        </w:tc>
        <w:tc>
          <w:tcPr>
            <w:tcW w:w="845" w:type="dxa"/>
          </w:tcPr>
          <w:p w14:paraId="089F36FC" w14:textId="77777777" w:rsidR="00592439" w:rsidRDefault="00592439" w:rsidP="00EF44A7">
            <w:pPr>
              <w:jc w:val="center"/>
            </w:pPr>
            <w:r>
              <w:t>2,7</w:t>
            </w:r>
          </w:p>
        </w:tc>
        <w:tc>
          <w:tcPr>
            <w:tcW w:w="1356" w:type="dxa"/>
          </w:tcPr>
          <w:p w14:paraId="5F0D1DA3" w14:textId="77777777" w:rsidR="00592439" w:rsidRDefault="00592439" w:rsidP="00EF44A7">
            <w:pPr>
              <w:jc w:val="center"/>
            </w:pPr>
            <w:proofErr w:type="spellStart"/>
            <w:r>
              <w:t>Budriškė</w:t>
            </w:r>
            <w:proofErr w:type="spellEnd"/>
          </w:p>
        </w:tc>
        <w:tc>
          <w:tcPr>
            <w:tcW w:w="685" w:type="dxa"/>
          </w:tcPr>
          <w:p w14:paraId="1536E9FB" w14:textId="77777777" w:rsidR="00592439" w:rsidRDefault="00592439" w:rsidP="00EF44A7">
            <w:pPr>
              <w:jc w:val="center"/>
            </w:pPr>
            <w:r>
              <w:t>20,2</w:t>
            </w:r>
          </w:p>
        </w:tc>
        <w:tc>
          <w:tcPr>
            <w:tcW w:w="845" w:type="dxa"/>
          </w:tcPr>
          <w:p w14:paraId="76BB0E02" w14:textId="77777777" w:rsidR="00592439" w:rsidRDefault="00592439" w:rsidP="00EF44A7">
            <w:pPr>
              <w:jc w:val="center"/>
            </w:pPr>
            <w:r>
              <w:t>1,9</w:t>
            </w:r>
          </w:p>
        </w:tc>
        <w:tc>
          <w:tcPr>
            <w:tcW w:w="1427" w:type="dxa"/>
          </w:tcPr>
          <w:p w14:paraId="01155C0A" w14:textId="77777777" w:rsidR="00592439" w:rsidRDefault="00592439" w:rsidP="00EF44A7">
            <w:pPr>
              <w:jc w:val="center"/>
            </w:pPr>
            <w:r>
              <w:t>9-02</w:t>
            </w:r>
          </w:p>
        </w:tc>
        <w:tc>
          <w:tcPr>
            <w:tcW w:w="1178" w:type="dxa"/>
          </w:tcPr>
          <w:p w14:paraId="2B78A21B" w14:textId="77777777" w:rsidR="00592439" w:rsidRDefault="00592439" w:rsidP="00EF44A7">
            <w:pPr>
              <w:jc w:val="center"/>
            </w:pPr>
            <w:r>
              <w:t>11-13</w:t>
            </w:r>
          </w:p>
        </w:tc>
      </w:tr>
      <w:tr w:rsidR="00592439" w14:paraId="643CB853" w14:textId="77777777" w:rsidTr="00B43317">
        <w:trPr>
          <w:jc w:val="center"/>
        </w:trPr>
        <w:tc>
          <w:tcPr>
            <w:tcW w:w="1179" w:type="dxa"/>
          </w:tcPr>
          <w:p w14:paraId="01E5BCFE" w14:textId="77777777" w:rsidR="00592439" w:rsidRDefault="00592439" w:rsidP="00EF44A7">
            <w:pPr>
              <w:jc w:val="center"/>
            </w:pPr>
            <w:r>
              <w:t>10-24</w:t>
            </w:r>
          </w:p>
        </w:tc>
        <w:tc>
          <w:tcPr>
            <w:tcW w:w="1368" w:type="dxa"/>
          </w:tcPr>
          <w:p w14:paraId="658FFB71" w14:textId="77777777" w:rsidR="00592439" w:rsidRDefault="00592439" w:rsidP="00EF44A7">
            <w:pPr>
              <w:jc w:val="center"/>
            </w:pPr>
            <w:r>
              <w:t>7-57</w:t>
            </w:r>
          </w:p>
        </w:tc>
        <w:tc>
          <w:tcPr>
            <w:tcW w:w="745" w:type="dxa"/>
          </w:tcPr>
          <w:p w14:paraId="5FAE0D78" w14:textId="77777777" w:rsidR="00592439" w:rsidRDefault="00592439" w:rsidP="00EF44A7">
            <w:pPr>
              <w:jc w:val="center"/>
            </w:pPr>
            <w:r>
              <w:t>20,0</w:t>
            </w:r>
          </w:p>
        </w:tc>
        <w:tc>
          <w:tcPr>
            <w:tcW w:w="845" w:type="dxa"/>
          </w:tcPr>
          <w:p w14:paraId="3347A942" w14:textId="77777777" w:rsidR="00592439" w:rsidRDefault="00592439" w:rsidP="00EF44A7">
            <w:pPr>
              <w:jc w:val="center"/>
            </w:pPr>
            <w:r>
              <w:t>1,9</w:t>
            </w:r>
          </w:p>
        </w:tc>
        <w:tc>
          <w:tcPr>
            <w:tcW w:w="1356" w:type="dxa"/>
          </w:tcPr>
          <w:p w14:paraId="5F351BB2" w14:textId="77777777" w:rsidR="00592439" w:rsidRDefault="00592439" w:rsidP="002C47F2">
            <w:pPr>
              <w:ind w:right="-144"/>
              <w:jc w:val="center"/>
            </w:pPr>
            <w:proofErr w:type="spellStart"/>
            <w:r>
              <w:t>Rubelninkai</w:t>
            </w:r>
            <w:proofErr w:type="spellEnd"/>
          </w:p>
        </w:tc>
        <w:tc>
          <w:tcPr>
            <w:tcW w:w="685" w:type="dxa"/>
          </w:tcPr>
          <w:p w14:paraId="137469E3" w14:textId="77777777" w:rsidR="00592439" w:rsidRDefault="00592439" w:rsidP="00EF44A7">
            <w:pPr>
              <w:jc w:val="center"/>
            </w:pPr>
            <w:r>
              <w:t>18,3</w:t>
            </w:r>
          </w:p>
        </w:tc>
        <w:tc>
          <w:tcPr>
            <w:tcW w:w="845" w:type="dxa"/>
          </w:tcPr>
          <w:p w14:paraId="740EE45B" w14:textId="77777777" w:rsidR="00592439" w:rsidRDefault="00592439" w:rsidP="00EF44A7">
            <w:pPr>
              <w:jc w:val="center"/>
            </w:pPr>
            <w:r>
              <w:t>2,0</w:t>
            </w:r>
          </w:p>
        </w:tc>
        <w:tc>
          <w:tcPr>
            <w:tcW w:w="1427" w:type="dxa"/>
          </w:tcPr>
          <w:p w14:paraId="7A5B6E6B" w14:textId="77777777" w:rsidR="00592439" w:rsidRDefault="00592439" w:rsidP="00EF44A7">
            <w:pPr>
              <w:jc w:val="center"/>
            </w:pPr>
            <w:r>
              <w:t>8-57</w:t>
            </w:r>
          </w:p>
        </w:tc>
        <w:tc>
          <w:tcPr>
            <w:tcW w:w="1178" w:type="dxa"/>
          </w:tcPr>
          <w:p w14:paraId="20A7E659" w14:textId="77777777" w:rsidR="00592439" w:rsidRDefault="00592439" w:rsidP="00EF44A7">
            <w:pPr>
              <w:jc w:val="center"/>
            </w:pPr>
            <w:r>
              <w:t>11-11</w:t>
            </w:r>
          </w:p>
        </w:tc>
      </w:tr>
      <w:tr w:rsidR="00592439" w14:paraId="0E8BF068" w14:textId="77777777" w:rsidTr="00B43317">
        <w:trPr>
          <w:jc w:val="center"/>
        </w:trPr>
        <w:tc>
          <w:tcPr>
            <w:tcW w:w="1179" w:type="dxa"/>
          </w:tcPr>
          <w:p w14:paraId="087839BF" w14:textId="77777777" w:rsidR="00592439" w:rsidRDefault="00592439" w:rsidP="00EF44A7">
            <w:pPr>
              <w:jc w:val="center"/>
            </w:pPr>
            <w:r>
              <w:t>10-26</w:t>
            </w:r>
          </w:p>
        </w:tc>
        <w:tc>
          <w:tcPr>
            <w:tcW w:w="1368" w:type="dxa"/>
          </w:tcPr>
          <w:p w14:paraId="074C15F4" w14:textId="77777777" w:rsidR="00592439" w:rsidRDefault="00592439" w:rsidP="00EF44A7">
            <w:pPr>
              <w:jc w:val="center"/>
            </w:pPr>
            <w:r>
              <w:t>7-59</w:t>
            </w:r>
          </w:p>
        </w:tc>
        <w:tc>
          <w:tcPr>
            <w:tcW w:w="745" w:type="dxa"/>
          </w:tcPr>
          <w:p w14:paraId="0CF2E2A6" w14:textId="77777777" w:rsidR="00592439" w:rsidRDefault="00592439" w:rsidP="00EF44A7">
            <w:pPr>
              <w:jc w:val="center"/>
            </w:pPr>
            <w:r>
              <w:t>22,0</w:t>
            </w:r>
          </w:p>
        </w:tc>
        <w:tc>
          <w:tcPr>
            <w:tcW w:w="845" w:type="dxa"/>
          </w:tcPr>
          <w:p w14:paraId="5CEDA5D6" w14:textId="77777777" w:rsidR="00592439" w:rsidRDefault="00592439" w:rsidP="00EF44A7">
            <w:pPr>
              <w:jc w:val="center"/>
            </w:pPr>
            <w:r>
              <w:t>2,0</w:t>
            </w:r>
          </w:p>
        </w:tc>
        <w:tc>
          <w:tcPr>
            <w:tcW w:w="1356" w:type="dxa"/>
          </w:tcPr>
          <w:p w14:paraId="23FFF10A" w14:textId="77777777" w:rsidR="00592439" w:rsidRDefault="00592439" w:rsidP="00EF44A7">
            <w:pPr>
              <w:jc w:val="center"/>
            </w:pPr>
            <w:proofErr w:type="spellStart"/>
            <w:r>
              <w:t>Krikonys</w:t>
            </w:r>
            <w:proofErr w:type="spellEnd"/>
            <w:r>
              <w:t xml:space="preserve"> I</w:t>
            </w:r>
          </w:p>
        </w:tc>
        <w:tc>
          <w:tcPr>
            <w:tcW w:w="685" w:type="dxa"/>
          </w:tcPr>
          <w:p w14:paraId="2CCECE7F" w14:textId="77777777" w:rsidR="00592439" w:rsidRDefault="00592439" w:rsidP="00EF44A7">
            <w:pPr>
              <w:jc w:val="center"/>
            </w:pPr>
            <w:r>
              <w:t>16,3</w:t>
            </w:r>
          </w:p>
        </w:tc>
        <w:tc>
          <w:tcPr>
            <w:tcW w:w="845" w:type="dxa"/>
          </w:tcPr>
          <w:p w14:paraId="14D4AB04" w14:textId="77777777" w:rsidR="00592439" w:rsidRDefault="00592439" w:rsidP="00EF44A7">
            <w:pPr>
              <w:jc w:val="center"/>
            </w:pPr>
            <w:r>
              <w:t>1,0</w:t>
            </w:r>
          </w:p>
        </w:tc>
        <w:tc>
          <w:tcPr>
            <w:tcW w:w="1427" w:type="dxa"/>
          </w:tcPr>
          <w:p w14:paraId="3DB179DE" w14:textId="77777777" w:rsidR="00592439" w:rsidRDefault="00592439" w:rsidP="00EF44A7">
            <w:pPr>
              <w:jc w:val="center"/>
            </w:pPr>
            <w:r>
              <w:t>8-53</w:t>
            </w:r>
          </w:p>
        </w:tc>
        <w:tc>
          <w:tcPr>
            <w:tcW w:w="1178" w:type="dxa"/>
          </w:tcPr>
          <w:p w14:paraId="5C9D0314" w14:textId="77777777" w:rsidR="00592439" w:rsidRDefault="00592439" w:rsidP="00EF44A7">
            <w:pPr>
              <w:jc w:val="center"/>
            </w:pPr>
            <w:r>
              <w:t>11-09</w:t>
            </w:r>
          </w:p>
        </w:tc>
      </w:tr>
      <w:tr w:rsidR="00592439" w14:paraId="09AA23DA" w14:textId="77777777" w:rsidTr="00B43317">
        <w:trPr>
          <w:jc w:val="center"/>
        </w:trPr>
        <w:tc>
          <w:tcPr>
            <w:tcW w:w="1179" w:type="dxa"/>
          </w:tcPr>
          <w:p w14:paraId="29928CF7" w14:textId="77777777" w:rsidR="00592439" w:rsidRDefault="00592439" w:rsidP="00EF44A7">
            <w:pPr>
              <w:jc w:val="center"/>
            </w:pPr>
            <w:r>
              <w:t>10-27</w:t>
            </w:r>
          </w:p>
        </w:tc>
        <w:tc>
          <w:tcPr>
            <w:tcW w:w="1368" w:type="dxa"/>
          </w:tcPr>
          <w:p w14:paraId="7636A8A2" w14:textId="77777777" w:rsidR="00592439" w:rsidRDefault="00592439" w:rsidP="00EF44A7">
            <w:pPr>
              <w:jc w:val="center"/>
            </w:pPr>
            <w:r>
              <w:t>8-01</w:t>
            </w:r>
          </w:p>
        </w:tc>
        <w:tc>
          <w:tcPr>
            <w:tcW w:w="745" w:type="dxa"/>
          </w:tcPr>
          <w:p w14:paraId="29F044F1" w14:textId="77777777" w:rsidR="00592439" w:rsidRDefault="00592439" w:rsidP="00EF44A7">
            <w:pPr>
              <w:jc w:val="center"/>
            </w:pPr>
            <w:r>
              <w:t>23,0</w:t>
            </w:r>
          </w:p>
        </w:tc>
        <w:tc>
          <w:tcPr>
            <w:tcW w:w="845" w:type="dxa"/>
          </w:tcPr>
          <w:p w14:paraId="01918F39" w14:textId="77777777" w:rsidR="00592439" w:rsidRDefault="00592439" w:rsidP="00EF44A7">
            <w:pPr>
              <w:jc w:val="center"/>
            </w:pPr>
            <w:r>
              <w:t>1,0</w:t>
            </w:r>
          </w:p>
        </w:tc>
        <w:tc>
          <w:tcPr>
            <w:tcW w:w="1356" w:type="dxa"/>
          </w:tcPr>
          <w:p w14:paraId="48301DA0" w14:textId="77777777" w:rsidR="00592439" w:rsidRDefault="00592439" w:rsidP="00EF44A7">
            <w:pPr>
              <w:jc w:val="center"/>
            </w:pPr>
            <w:proofErr w:type="spellStart"/>
            <w:r>
              <w:t>Krikonys</w:t>
            </w:r>
            <w:proofErr w:type="spellEnd"/>
            <w:r>
              <w:t xml:space="preserve"> II</w:t>
            </w:r>
          </w:p>
        </w:tc>
        <w:tc>
          <w:tcPr>
            <w:tcW w:w="685" w:type="dxa"/>
          </w:tcPr>
          <w:p w14:paraId="78ED6B80" w14:textId="77777777" w:rsidR="00592439" w:rsidRDefault="00592439" w:rsidP="00EF44A7">
            <w:pPr>
              <w:jc w:val="center"/>
            </w:pPr>
            <w:r>
              <w:t>15,3</w:t>
            </w:r>
          </w:p>
        </w:tc>
        <w:tc>
          <w:tcPr>
            <w:tcW w:w="845" w:type="dxa"/>
          </w:tcPr>
          <w:p w14:paraId="4741F3C7" w14:textId="77777777" w:rsidR="00592439" w:rsidRDefault="00592439" w:rsidP="00EF44A7">
            <w:pPr>
              <w:jc w:val="center"/>
            </w:pPr>
            <w:r>
              <w:t>3,2</w:t>
            </w:r>
          </w:p>
        </w:tc>
        <w:tc>
          <w:tcPr>
            <w:tcW w:w="1427" w:type="dxa"/>
          </w:tcPr>
          <w:p w14:paraId="4831F0E2" w14:textId="77777777" w:rsidR="00592439" w:rsidRDefault="00592439" w:rsidP="00EF44A7">
            <w:pPr>
              <w:jc w:val="center"/>
            </w:pPr>
            <w:r>
              <w:t>8-50</w:t>
            </w:r>
          </w:p>
        </w:tc>
        <w:tc>
          <w:tcPr>
            <w:tcW w:w="1178" w:type="dxa"/>
          </w:tcPr>
          <w:p w14:paraId="3EF2F4E7" w14:textId="77777777" w:rsidR="00592439" w:rsidRDefault="00592439" w:rsidP="00EF44A7">
            <w:pPr>
              <w:jc w:val="center"/>
            </w:pPr>
            <w:r>
              <w:t>11-08</w:t>
            </w:r>
          </w:p>
        </w:tc>
      </w:tr>
      <w:tr w:rsidR="00592439" w14:paraId="7E9B6037" w14:textId="77777777" w:rsidTr="00B43317">
        <w:trPr>
          <w:jc w:val="center"/>
        </w:trPr>
        <w:tc>
          <w:tcPr>
            <w:tcW w:w="1179" w:type="dxa"/>
          </w:tcPr>
          <w:p w14:paraId="5F2E252E" w14:textId="77777777" w:rsidR="00592439" w:rsidRDefault="00592439" w:rsidP="00EF44A7">
            <w:pPr>
              <w:jc w:val="center"/>
            </w:pPr>
            <w:r>
              <w:t>10-31</w:t>
            </w:r>
          </w:p>
        </w:tc>
        <w:tc>
          <w:tcPr>
            <w:tcW w:w="1368" w:type="dxa"/>
          </w:tcPr>
          <w:p w14:paraId="08553E64" w14:textId="77777777" w:rsidR="00592439" w:rsidRDefault="00592439" w:rsidP="00EF44A7">
            <w:pPr>
              <w:jc w:val="center"/>
            </w:pPr>
            <w:r>
              <w:t>8-05</w:t>
            </w:r>
          </w:p>
        </w:tc>
        <w:tc>
          <w:tcPr>
            <w:tcW w:w="745" w:type="dxa"/>
          </w:tcPr>
          <w:p w14:paraId="49472C4A" w14:textId="77777777" w:rsidR="00592439" w:rsidRDefault="00592439" w:rsidP="00EF44A7">
            <w:pPr>
              <w:jc w:val="center"/>
            </w:pPr>
            <w:r>
              <w:t>26,2</w:t>
            </w:r>
          </w:p>
        </w:tc>
        <w:tc>
          <w:tcPr>
            <w:tcW w:w="845" w:type="dxa"/>
          </w:tcPr>
          <w:p w14:paraId="4A7AE1EF" w14:textId="77777777" w:rsidR="00592439" w:rsidRDefault="00592439" w:rsidP="00EF44A7">
            <w:pPr>
              <w:jc w:val="center"/>
            </w:pPr>
            <w:r>
              <w:t>3,2</w:t>
            </w:r>
          </w:p>
        </w:tc>
        <w:tc>
          <w:tcPr>
            <w:tcW w:w="1356" w:type="dxa"/>
          </w:tcPr>
          <w:p w14:paraId="673A5980" w14:textId="77777777" w:rsidR="00592439" w:rsidRDefault="00592439" w:rsidP="00EF44A7">
            <w:pPr>
              <w:jc w:val="center"/>
            </w:pPr>
            <w:r>
              <w:t>Mielagėnai</w:t>
            </w:r>
          </w:p>
        </w:tc>
        <w:tc>
          <w:tcPr>
            <w:tcW w:w="685" w:type="dxa"/>
          </w:tcPr>
          <w:p w14:paraId="44886EDF" w14:textId="77777777" w:rsidR="00592439" w:rsidRDefault="00592439" w:rsidP="00EF44A7">
            <w:pPr>
              <w:jc w:val="center"/>
            </w:pPr>
            <w:r>
              <w:t>12,1</w:t>
            </w:r>
          </w:p>
        </w:tc>
        <w:tc>
          <w:tcPr>
            <w:tcW w:w="845" w:type="dxa"/>
          </w:tcPr>
          <w:p w14:paraId="41124604" w14:textId="77777777" w:rsidR="00592439" w:rsidRDefault="00592439" w:rsidP="00EF44A7">
            <w:pPr>
              <w:jc w:val="center"/>
            </w:pPr>
            <w:r>
              <w:t>3,0</w:t>
            </w:r>
          </w:p>
        </w:tc>
        <w:tc>
          <w:tcPr>
            <w:tcW w:w="1427" w:type="dxa"/>
          </w:tcPr>
          <w:p w14:paraId="7514DB98" w14:textId="77777777" w:rsidR="00592439" w:rsidRDefault="00592439" w:rsidP="00EF44A7">
            <w:pPr>
              <w:jc w:val="center"/>
            </w:pPr>
            <w:r>
              <w:t>8-44</w:t>
            </w:r>
          </w:p>
        </w:tc>
        <w:tc>
          <w:tcPr>
            <w:tcW w:w="1178" w:type="dxa"/>
          </w:tcPr>
          <w:p w14:paraId="3C3955BF" w14:textId="77777777" w:rsidR="00592439" w:rsidRDefault="00592439" w:rsidP="00EF44A7">
            <w:pPr>
              <w:jc w:val="center"/>
            </w:pPr>
            <w:r>
              <w:t>11-04</w:t>
            </w:r>
          </w:p>
        </w:tc>
      </w:tr>
      <w:tr w:rsidR="00592439" w14:paraId="3A35F6B7" w14:textId="77777777" w:rsidTr="00B43317">
        <w:trPr>
          <w:jc w:val="center"/>
        </w:trPr>
        <w:tc>
          <w:tcPr>
            <w:tcW w:w="1179" w:type="dxa"/>
          </w:tcPr>
          <w:p w14:paraId="29C72A66" w14:textId="77777777" w:rsidR="00592439" w:rsidRDefault="00592439" w:rsidP="00EF44A7">
            <w:pPr>
              <w:jc w:val="center"/>
            </w:pPr>
            <w:r>
              <w:t>-</w:t>
            </w:r>
          </w:p>
        </w:tc>
        <w:tc>
          <w:tcPr>
            <w:tcW w:w="1368" w:type="dxa"/>
          </w:tcPr>
          <w:p w14:paraId="58B24DD1" w14:textId="77777777" w:rsidR="00592439" w:rsidRDefault="00592439" w:rsidP="00EF44A7">
            <w:pPr>
              <w:jc w:val="center"/>
            </w:pPr>
            <w:r>
              <w:t>-</w:t>
            </w:r>
          </w:p>
        </w:tc>
        <w:tc>
          <w:tcPr>
            <w:tcW w:w="745" w:type="dxa"/>
          </w:tcPr>
          <w:p w14:paraId="4B601EB2" w14:textId="77777777" w:rsidR="00592439" w:rsidRDefault="00592439" w:rsidP="00EF44A7">
            <w:pPr>
              <w:jc w:val="center"/>
            </w:pPr>
            <w:r>
              <w:t>-</w:t>
            </w:r>
          </w:p>
        </w:tc>
        <w:tc>
          <w:tcPr>
            <w:tcW w:w="845" w:type="dxa"/>
          </w:tcPr>
          <w:p w14:paraId="41866F5A" w14:textId="77777777" w:rsidR="00592439" w:rsidRDefault="00592439" w:rsidP="00EF44A7">
            <w:pPr>
              <w:jc w:val="center"/>
            </w:pPr>
            <w:r>
              <w:t>-</w:t>
            </w:r>
          </w:p>
        </w:tc>
        <w:tc>
          <w:tcPr>
            <w:tcW w:w="1356" w:type="dxa"/>
          </w:tcPr>
          <w:p w14:paraId="5D6A9D9F" w14:textId="77777777" w:rsidR="00592439" w:rsidRDefault="00592439" w:rsidP="00EF44A7">
            <w:pPr>
              <w:jc w:val="center"/>
            </w:pPr>
            <w:proofErr w:type="spellStart"/>
            <w:r>
              <w:t>Paliesius</w:t>
            </w:r>
            <w:proofErr w:type="spellEnd"/>
          </w:p>
        </w:tc>
        <w:tc>
          <w:tcPr>
            <w:tcW w:w="685" w:type="dxa"/>
          </w:tcPr>
          <w:p w14:paraId="5E2DB301" w14:textId="77777777" w:rsidR="00592439" w:rsidRDefault="00592439" w:rsidP="00EF44A7">
            <w:pPr>
              <w:jc w:val="center"/>
            </w:pPr>
            <w:r>
              <w:t>9,1</w:t>
            </w:r>
          </w:p>
        </w:tc>
        <w:tc>
          <w:tcPr>
            <w:tcW w:w="845" w:type="dxa"/>
          </w:tcPr>
          <w:p w14:paraId="1A3909D4" w14:textId="77777777" w:rsidR="00592439" w:rsidRDefault="00592439" w:rsidP="00EF44A7">
            <w:pPr>
              <w:jc w:val="center"/>
            </w:pPr>
            <w:r>
              <w:t>1,4</w:t>
            </w:r>
          </w:p>
        </w:tc>
        <w:tc>
          <w:tcPr>
            <w:tcW w:w="1427" w:type="dxa"/>
          </w:tcPr>
          <w:p w14:paraId="193AC30A" w14:textId="77777777" w:rsidR="00592439" w:rsidRDefault="00592439" w:rsidP="00EF44A7">
            <w:pPr>
              <w:jc w:val="center"/>
            </w:pPr>
            <w:r>
              <w:t>8-40</w:t>
            </w:r>
          </w:p>
        </w:tc>
        <w:tc>
          <w:tcPr>
            <w:tcW w:w="1178" w:type="dxa"/>
          </w:tcPr>
          <w:p w14:paraId="7E5912DF" w14:textId="77777777" w:rsidR="00592439" w:rsidRDefault="00592439" w:rsidP="00EF44A7">
            <w:pPr>
              <w:jc w:val="center"/>
            </w:pPr>
            <w:r>
              <w:t>11-00</w:t>
            </w:r>
          </w:p>
        </w:tc>
      </w:tr>
      <w:tr w:rsidR="00592439" w14:paraId="082F8B74" w14:textId="77777777" w:rsidTr="00B43317">
        <w:trPr>
          <w:jc w:val="center"/>
        </w:trPr>
        <w:tc>
          <w:tcPr>
            <w:tcW w:w="1179" w:type="dxa"/>
          </w:tcPr>
          <w:p w14:paraId="43468E24" w14:textId="77777777" w:rsidR="00592439" w:rsidRDefault="00592439" w:rsidP="00EF44A7">
            <w:pPr>
              <w:jc w:val="center"/>
            </w:pPr>
            <w:r>
              <w:t>-</w:t>
            </w:r>
          </w:p>
        </w:tc>
        <w:tc>
          <w:tcPr>
            <w:tcW w:w="1368" w:type="dxa"/>
          </w:tcPr>
          <w:p w14:paraId="04C7D5BF" w14:textId="77777777" w:rsidR="00592439" w:rsidRDefault="00592439" w:rsidP="00EF44A7">
            <w:pPr>
              <w:jc w:val="center"/>
            </w:pPr>
            <w:r>
              <w:t>-</w:t>
            </w:r>
          </w:p>
        </w:tc>
        <w:tc>
          <w:tcPr>
            <w:tcW w:w="745" w:type="dxa"/>
          </w:tcPr>
          <w:p w14:paraId="015FABA0" w14:textId="77777777" w:rsidR="00592439" w:rsidRDefault="00592439" w:rsidP="00EF44A7">
            <w:pPr>
              <w:jc w:val="center"/>
            </w:pPr>
            <w:r>
              <w:t>-</w:t>
            </w:r>
          </w:p>
        </w:tc>
        <w:tc>
          <w:tcPr>
            <w:tcW w:w="845" w:type="dxa"/>
          </w:tcPr>
          <w:p w14:paraId="4E47C52F" w14:textId="77777777" w:rsidR="00592439" w:rsidRDefault="00592439" w:rsidP="00EF44A7">
            <w:pPr>
              <w:jc w:val="center"/>
            </w:pPr>
            <w:r>
              <w:t>-</w:t>
            </w:r>
          </w:p>
        </w:tc>
        <w:tc>
          <w:tcPr>
            <w:tcW w:w="1356" w:type="dxa"/>
          </w:tcPr>
          <w:p w14:paraId="32646E6C" w14:textId="78A72380" w:rsidR="00592439" w:rsidRDefault="00592439" w:rsidP="00EF44A7">
            <w:pPr>
              <w:jc w:val="center"/>
            </w:pPr>
            <w:proofErr w:type="spellStart"/>
            <w:r>
              <w:t>M</w:t>
            </w:r>
            <w:r w:rsidR="00651812">
              <w:t>ė</w:t>
            </w:r>
            <w:r>
              <w:t>čionys</w:t>
            </w:r>
            <w:proofErr w:type="spellEnd"/>
          </w:p>
        </w:tc>
        <w:tc>
          <w:tcPr>
            <w:tcW w:w="685" w:type="dxa"/>
          </w:tcPr>
          <w:p w14:paraId="51ECFC13" w14:textId="77777777" w:rsidR="00592439" w:rsidRDefault="00592439" w:rsidP="00EF44A7">
            <w:pPr>
              <w:jc w:val="center"/>
            </w:pPr>
            <w:r>
              <w:t>7,7</w:t>
            </w:r>
          </w:p>
        </w:tc>
        <w:tc>
          <w:tcPr>
            <w:tcW w:w="845" w:type="dxa"/>
          </w:tcPr>
          <w:p w14:paraId="0B8F52C0" w14:textId="77777777" w:rsidR="00592439" w:rsidRDefault="00592439" w:rsidP="00EF44A7">
            <w:pPr>
              <w:jc w:val="center"/>
            </w:pPr>
            <w:r>
              <w:t>1,7</w:t>
            </w:r>
          </w:p>
        </w:tc>
        <w:tc>
          <w:tcPr>
            <w:tcW w:w="1427" w:type="dxa"/>
          </w:tcPr>
          <w:p w14:paraId="14664E2B" w14:textId="77777777" w:rsidR="00592439" w:rsidRDefault="00592439" w:rsidP="00EF44A7">
            <w:pPr>
              <w:jc w:val="center"/>
            </w:pPr>
            <w:r>
              <w:t>8-35</w:t>
            </w:r>
          </w:p>
        </w:tc>
        <w:tc>
          <w:tcPr>
            <w:tcW w:w="1178" w:type="dxa"/>
          </w:tcPr>
          <w:p w14:paraId="33D186DD" w14:textId="77777777" w:rsidR="00592439" w:rsidRDefault="00592439" w:rsidP="00EF44A7">
            <w:pPr>
              <w:jc w:val="center"/>
            </w:pPr>
            <w:r>
              <w:t>10-56</w:t>
            </w:r>
          </w:p>
        </w:tc>
      </w:tr>
      <w:tr w:rsidR="00592439" w14:paraId="727707C6" w14:textId="77777777" w:rsidTr="00B43317">
        <w:trPr>
          <w:jc w:val="center"/>
        </w:trPr>
        <w:tc>
          <w:tcPr>
            <w:tcW w:w="1179" w:type="dxa"/>
          </w:tcPr>
          <w:p w14:paraId="23059957" w14:textId="77777777" w:rsidR="00592439" w:rsidRDefault="00592439" w:rsidP="00EF44A7">
            <w:pPr>
              <w:jc w:val="center"/>
            </w:pPr>
            <w:r>
              <w:t>-</w:t>
            </w:r>
          </w:p>
        </w:tc>
        <w:tc>
          <w:tcPr>
            <w:tcW w:w="1368" w:type="dxa"/>
          </w:tcPr>
          <w:p w14:paraId="28D85AED" w14:textId="77777777" w:rsidR="00592439" w:rsidRDefault="00592439" w:rsidP="00EF44A7">
            <w:pPr>
              <w:jc w:val="center"/>
            </w:pPr>
            <w:r>
              <w:t>-</w:t>
            </w:r>
          </w:p>
        </w:tc>
        <w:tc>
          <w:tcPr>
            <w:tcW w:w="745" w:type="dxa"/>
          </w:tcPr>
          <w:p w14:paraId="0F24F20B" w14:textId="77777777" w:rsidR="00592439" w:rsidRDefault="00592439" w:rsidP="00EF44A7">
            <w:pPr>
              <w:jc w:val="center"/>
            </w:pPr>
            <w:r>
              <w:t>-</w:t>
            </w:r>
          </w:p>
        </w:tc>
        <w:tc>
          <w:tcPr>
            <w:tcW w:w="845" w:type="dxa"/>
          </w:tcPr>
          <w:p w14:paraId="17664F77" w14:textId="77777777" w:rsidR="00592439" w:rsidRDefault="00592439" w:rsidP="00EF44A7">
            <w:pPr>
              <w:jc w:val="center"/>
            </w:pPr>
            <w:r>
              <w:t>-</w:t>
            </w:r>
          </w:p>
        </w:tc>
        <w:tc>
          <w:tcPr>
            <w:tcW w:w="1356" w:type="dxa"/>
          </w:tcPr>
          <w:p w14:paraId="4B0335F0" w14:textId="77777777" w:rsidR="00592439" w:rsidRDefault="00592439" w:rsidP="00EF44A7">
            <w:pPr>
              <w:jc w:val="center"/>
            </w:pPr>
            <w:proofErr w:type="spellStart"/>
            <w:r>
              <w:t>Paliesius</w:t>
            </w:r>
            <w:proofErr w:type="spellEnd"/>
          </w:p>
        </w:tc>
        <w:tc>
          <w:tcPr>
            <w:tcW w:w="685" w:type="dxa"/>
          </w:tcPr>
          <w:p w14:paraId="55390A62" w14:textId="77777777" w:rsidR="00592439" w:rsidRDefault="00592439" w:rsidP="00EF44A7">
            <w:pPr>
              <w:jc w:val="center"/>
            </w:pPr>
            <w:r>
              <w:t>6,0</w:t>
            </w:r>
          </w:p>
        </w:tc>
        <w:tc>
          <w:tcPr>
            <w:tcW w:w="845" w:type="dxa"/>
          </w:tcPr>
          <w:p w14:paraId="08503569" w14:textId="77777777" w:rsidR="00592439" w:rsidRDefault="00592439" w:rsidP="00EF44A7">
            <w:pPr>
              <w:jc w:val="center"/>
            </w:pPr>
            <w:r>
              <w:t>1,5</w:t>
            </w:r>
          </w:p>
        </w:tc>
        <w:tc>
          <w:tcPr>
            <w:tcW w:w="1427" w:type="dxa"/>
          </w:tcPr>
          <w:p w14:paraId="081DAE87" w14:textId="77777777" w:rsidR="00592439" w:rsidRDefault="00592439" w:rsidP="00EF44A7">
            <w:pPr>
              <w:jc w:val="center"/>
            </w:pPr>
            <w:r>
              <w:t>8-33</w:t>
            </w:r>
          </w:p>
        </w:tc>
        <w:tc>
          <w:tcPr>
            <w:tcW w:w="1178" w:type="dxa"/>
          </w:tcPr>
          <w:p w14:paraId="75BD190D" w14:textId="77777777" w:rsidR="00592439" w:rsidRDefault="00592439" w:rsidP="00EF44A7">
            <w:pPr>
              <w:jc w:val="center"/>
            </w:pPr>
            <w:r>
              <w:t>10-54</w:t>
            </w:r>
          </w:p>
        </w:tc>
      </w:tr>
      <w:tr w:rsidR="00592439" w14:paraId="5985824E" w14:textId="77777777" w:rsidTr="00B43317">
        <w:trPr>
          <w:jc w:val="center"/>
        </w:trPr>
        <w:tc>
          <w:tcPr>
            <w:tcW w:w="1179" w:type="dxa"/>
          </w:tcPr>
          <w:p w14:paraId="5B72211A" w14:textId="77777777" w:rsidR="00592439" w:rsidRDefault="00592439" w:rsidP="00EF44A7">
            <w:pPr>
              <w:jc w:val="center"/>
            </w:pPr>
            <w:r>
              <w:t>10-34</w:t>
            </w:r>
          </w:p>
        </w:tc>
        <w:tc>
          <w:tcPr>
            <w:tcW w:w="1368" w:type="dxa"/>
          </w:tcPr>
          <w:p w14:paraId="446CCB1F" w14:textId="77777777" w:rsidR="00592439" w:rsidRDefault="00592439" w:rsidP="00EF44A7">
            <w:pPr>
              <w:jc w:val="center"/>
            </w:pPr>
            <w:r>
              <w:t>8-09</w:t>
            </w:r>
          </w:p>
        </w:tc>
        <w:tc>
          <w:tcPr>
            <w:tcW w:w="745" w:type="dxa"/>
          </w:tcPr>
          <w:p w14:paraId="1CB93496" w14:textId="77777777" w:rsidR="00592439" w:rsidRDefault="00592439" w:rsidP="00EF44A7">
            <w:pPr>
              <w:jc w:val="center"/>
            </w:pPr>
            <w:r>
              <w:t>29,5</w:t>
            </w:r>
          </w:p>
        </w:tc>
        <w:tc>
          <w:tcPr>
            <w:tcW w:w="845" w:type="dxa"/>
          </w:tcPr>
          <w:p w14:paraId="08232D8C" w14:textId="77777777" w:rsidR="00592439" w:rsidRDefault="00592439" w:rsidP="00EF44A7">
            <w:pPr>
              <w:jc w:val="center"/>
            </w:pPr>
            <w:r>
              <w:t>3,3</w:t>
            </w:r>
          </w:p>
        </w:tc>
        <w:tc>
          <w:tcPr>
            <w:tcW w:w="1356" w:type="dxa"/>
          </w:tcPr>
          <w:p w14:paraId="4896F92C" w14:textId="77777777" w:rsidR="00592439" w:rsidRDefault="00592439" w:rsidP="00EF44A7">
            <w:pPr>
              <w:jc w:val="center"/>
            </w:pPr>
            <w:proofErr w:type="spellStart"/>
            <w:r>
              <w:t>Paliesiaus</w:t>
            </w:r>
            <w:proofErr w:type="spellEnd"/>
            <w:r>
              <w:t xml:space="preserve"> dvaras</w:t>
            </w:r>
          </w:p>
        </w:tc>
        <w:tc>
          <w:tcPr>
            <w:tcW w:w="685" w:type="dxa"/>
          </w:tcPr>
          <w:p w14:paraId="62E1F85B" w14:textId="77777777" w:rsidR="00592439" w:rsidRDefault="00592439" w:rsidP="00EF44A7">
            <w:pPr>
              <w:jc w:val="center"/>
            </w:pPr>
            <w:r>
              <w:t>4,5</w:t>
            </w:r>
          </w:p>
        </w:tc>
        <w:tc>
          <w:tcPr>
            <w:tcW w:w="845" w:type="dxa"/>
          </w:tcPr>
          <w:p w14:paraId="1201A011" w14:textId="77777777" w:rsidR="00592439" w:rsidRDefault="00592439" w:rsidP="00EF44A7">
            <w:pPr>
              <w:jc w:val="center"/>
            </w:pPr>
            <w:r>
              <w:t>1,9</w:t>
            </w:r>
          </w:p>
        </w:tc>
        <w:tc>
          <w:tcPr>
            <w:tcW w:w="1427" w:type="dxa"/>
          </w:tcPr>
          <w:p w14:paraId="636659F5" w14:textId="77777777" w:rsidR="00592439" w:rsidRDefault="00592439" w:rsidP="00EF44A7">
            <w:pPr>
              <w:jc w:val="center"/>
            </w:pPr>
            <w:r>
              <w:t>8-30</w:t>
            </w:r>
          </w:p>
        </w:tc>
        <w:tc>
          <w:tcPr>
            <w:tcW w:w="1178" w:type="dxa"/>
          </w:tcPr>
          <w:p w14:paraId="6895E52B" w14:textId="77777777" w:rsidR="00592439" w:rsidRDefault="00592439" w:rsidP="00EF44A7">
            <w:pPr>
              <w:jc w:val="center"/>
            </w:pPr>
            <w:r>
              <w:t>10-52</w:t>
            </w:r>
          </w:p>
        </w:tc>
      </w:tr>
      <w:tr w:rsidR="00592439" w14:paraId="0D39A000" w14:textId="77777777" w:rsidTr="00B43317">
        <w:trPr>
          <w:jc w:val="center"/>
        </w:trPr>
        <w:tc>
          <w:tcPr>
            <w:tcW w:w="1179" w:type="dxa"/>
          </w:tcPr>
          <w:p w14:paraId="71E4C273" w14:textId="77777777" w:rsidR="00592439" w:rsidRDefault="00592439" w:rsidP="00EF44A7">
            <w:pPr>
              <w:jc w:val="center"/>
            </w:pPr>
            <w:r>
              <w:t>10-38</w:t>
            </w:r>
          </w:p>
        </w:tc>
        <w:tc>
          <w:tcPr>
            <w:tcW w:w="1368" w:type="dxa"/>
          </w:tcPr>
          <w:p w14:paraId="7004A6FE" w14:textId="77777777" w:rsidR="00592439" w:rsidRDefault="00592439" w:rsidP="00EF44A7">
            <w:pPr>
              <w:jc w:val="center"/>
            </w:pPr>
            <w:r>
              <w:t>8-14</w:t>
            </w:r>
          </w:p>
        </w:tc>
        <w:tc>
          <w:tcPr>
            <w:tcW w:w="745" w:type="dxa"/>
          </w:tcPr>
          <w:p w14:paraId="7D8749CB" w14:textId="77777777" w:rsidR="00592439" w:rsidRDefault="00592439" w:rsidP="00EF44A7">
            <w:pPr>
              <w:jc w:val="center"/>
            </w:pPr>
            <w:r>
              <w:t>31,4</w:t>
            </w:r>
          </w:p>
        </w:tc>
        <w:tc>
          <w:tcPr>
            <w:tcW w:w="845" w:type="dxa"/>
          </w:tcPr>
          <w:p w14:paraId="4A26E3C3" w14:textId="77777777" w:rsidR="00592439" w:rsidRDefault="00592439" w:rsidP="00EF44A7">
            <w:pPr>
              <w:jc w:val="center"/>
            </w:pPr>
            <w:r>
              <w:t>1,9</w:t>
            </w:r>
          </w:p>
        </w:tc>
        <w:tc>
          <w:tcPr>
            <w:tcW w:w="1356" w:type="dxa"/>
          </w:tcPr>
          <w:p w14:paraId="50FC82C9" w14:textId="77777777" w:rsidR="00592439" w:rsidRDefault="00592439" w:rsidP="00EF44A7">
            <w:pPr>
              <w:jc w:val="center"/>
            </w:pPr>
            <w:proofErr w:type="spellStart"/>
            <w:r>
              <w:t>Motiejiškė</w:t>
            </w:r>
            <w:proofErr w:type="spellEnd"/>
          </w:p>
        </w:tc>
        <w:tc>
          <w:tcPr>
            <w:tcW w:w="685" w:type="dxa"/>
          </w:tcPr>
          <w:p w14:paraId="023235C9" w14:textId="77777777" w:rsidR="00592439" w:rsidRDefault="00592439" w:rsidP="00EF44A7">
            <w:pPr>
              <w:jc w:val="center"/>
            </w:pPr>
            <w:r>
              <w:t>2,6</w:t>
            </w:r>
          </w:p>
        </w:tc>
        <w:tc>
          <w:tcPr>
            <w:tcW w:w="845" w:type="dxa"/>
          </w:tcPr>
          <w:p w14:paraId="5B460E8C" w14:textId="77777777" w:rsidR="00592439" w:rsidRDefault="00592439" w:rsidP="00EF44A7">
            <w:pPr>
              <w:jc w:val="center"/>
            </w:pPr>
            <w:r>
              <w:t>2,6</w:t>
            </w:r>
          </w:p>
        </w:tc>
        <w:tc>
          <w:tcPr>
            <w:tcW w:w="1427" w:type="dxa"/>
          </w:tcPr>
          <w:p w14:paraId="29A90959" w14:textId="77777777" w:rsidR="00592439" w:rsidRDefault="00592439" w:rsidP="00EF44A7">
            <w:pPr>
              <w:jc w:val="center"/>
            </w:pPr>
            <w:r>
              <w:t>8-26</w:t>
            </w:r>
          </w:p>
        </w:tc>
        <w:tc>
          <w:tcPr>
            <w:tcW w:w="1178" w:type="dxa"/>
          </w:tcPr>
          <w:p w14:paraId="54D868CF" w14:textId="77777777" w:rsidR="00592439" w:rsidRDefault="00592439" w:rsidP="00EF44A7">
            <w:pPr>
              <w:jc w:val="center"/>
            </w:pPr>
            <w:r>
              <w:t>10-48</w:t>
            </w:r>
          </w:p>
        </w:tc>
      </w:tr>
      <w:tr w:rsidR="00592439" w14:paraId="3CFC4A49" w14:textId="77777777" w:rsidTr="00B43317">
        <w:trPr>
          <w:jc w:val="center"/>
        </w:trPr>
        <w:tc>
          <w:tcPr>
            <w:tcW w:w="1179" w:type="dxa"/>
          </w:tcPr>
          <w:p w14:paraId="76BBC875" w14:textId="77777777" w:rsidR="00592439" w:rsidRDefault="00592439" w:rsidP="00EF44A7">
            <w:pPr>
              <w:jc w:val="center"/>
            </w:pPr>
            <w:r>
              <w:t>10-42</w:t>
            </w:r>
          </w:p>
        </w:tc>
        <w:tc>
          <w:tcPr>
            <w:tcW w:w="1368" w:type="dxa"/>
          </w:tcPr>
          <w:p w14:paraId="1D063401" w14:textId="77777777" w:rsidR="00592439" w:rsidRDefault="00592439" w:rsidP="00EF44A7">
            <w:pPr>
              <w:jc w:val="center"/>
            </w:pPr>
            <w:r>
              <w:t>8-18</w:t>
            </w:r>
          </w:p>
        </w:tc>
        <w:tc>
          <w:tcPr>
            <w:tcW w:w="745" w:type="dxa"/>
          </w:tcPr>
          <w:p w14:paraId="1205DBD0" w14:textId="77777777" w:rsidR="00592439" w:rsidRDefault="00592439" w:rsidP="00EF44A7">
            <w:pPr>
              <w:jc w:val="center"/>
            </w:pPr>
            <w:r>
              <w:t>34,0</w:t>
            </w:r>
          </w:p>
        </w:tc>
        <w:tc>
          <w:tcPr>
            <w:tcW w:w="845" w:type="dxa"/>
          </w:tcPr>
          <w:p w14:paraId="05CE7F0D" w14:textId="77777777" w:rsidR="00592439" w:rsidRDefault="00592439" w:rsidP="00EF44A7">
            <w:pPr>
              <w:jc w:val="center"/>
            </w:pPr>
            <w:r>
              <w:t>2,6</w:t>
            </w:r>
          </w:p>
        </w:tc>
        <w:tc>
          <w:tcPr>
            <w:tcW w:w="1356" w:type="dxa"/>
          </w:tcPr>
          <w:p w14:paraId="5DECC9F2" w14:textId="77777777" w:rsidR="00592439" w:rsidRDefault="00592439" w:rsidP="00EF44A7">
            <w:pPr>
              <w:jc w:val="center"/>
            </w:pPr>
            <w:proofErr w:type="spellStart"/>
            <w:r>
              <w:t>Gilūtos</w:t>
            </w:r>
            <w:proofErr w:type="spellEnd"/>
          </w:p>
        </w:tc>
        <w:tc>
          <w:tcPr>
            <w:tcW w:w="685" w:type="dxa"/>
          </w:tcPr>
          <w:p w14:paraId="600C39E7" w14:textId="77777777" w:rsidR="00592439" w:rsidRDefault="00592439" w:rsidP="00EF44A7">
            <w:pPr>
              <w:jc w:val="center"/>
            </w:pPr>
            <w:r>
              <w:t>-</w:t>
            </w:r>
          </w:p>
        </w:tc>
        <w:tc>
          <w:tcPr>
            <w:tcW w:w="845" w:type="dxa"/>
          </w:tcPr>
          <w:p w14:paraId="50164FD3" w14:textId="77777777" w:rsidR="00592439" w:rsidRDefault="00592439" w:rsidP="00EF44A7">
            <w:pPr>
              <w:jc w:val="center"/>
            </w:pPr>
            <w:r>
              <w:t>-</w:t>
            </w:r>
          </w:p>
        </w:tc>
        <w:tc>
          <w:tcPr>
            <w:tcW w:w="1427" w:type="dxa"/>
          </w:tcPr>
          <w:p w14:paraId="030123A1" w14:textId="77777777" w:rsidR="00592439" w:rsidRDefault="00592439" w:rsidP="00EF44A7">
            <w:pPr>
              <w:jc w:val="center"/>
            </w:pPr>
            <w:r>
              <w:t>8-22</w:t>
            </w:r>
          </w:p>
        </w:tc>
        <w:tc>
          <w:tcPr>
            <w:tcW w:w="1178" w:type="dxa"/>
          </w:tcPr>
          <w:p w14:paraId="5DC08006" w14:textId="77777777" w:rsidR="00592439" w:rsidRDefault="00592439" w:rsidP="00EF44A7">
            <w:pPr>
              <w:jc w:val="center"/>
            </w:pPr>
            <w:r>
              <w:t>10-44</w:t>
            </w:r>
          </w:p>
        </w:tc>
      </w:tr>
    </w:tbl>
    <w:p w14:paraId="35BAB6C6" w14:textId="77777777" w:rsidR="00592439" w:rsidRDefault="00592439" w:rsidP="00592439"/>
    <w:p w14:paraId="5702A51E" w14:textId="51F8A8F6" w:rsidR="00592439" w:rsidRDefault="00592439" w:rsidP="00592439">
      <w:r>
        <w:t>Maršruto Nr. 69 Ignalina–</w:t>
      </w:r>
      <w:proofErr w:type="spellStart"/>
      <w:r>
        <w:t>Gilūtos</w:t>
      </w:r>
      <w:proofErr w:type="spellEnd"/>
      <w:r>
        <w:t xml:space="preserve"> reiso rida </w:t>
      </w:r>
      <w:r w:rsidR="00D56B03">
        <w:t xml:space="preserve">antru ir ketvirtu reisais </w:t>
      </w:r>
      <w:r>
        <w:t>40,3 km.</w:t>
      </w:r>
    </w:p>
    <w:p w14:paraId="1B854BEA" w14:textId="24A390A9" w:rsidR="00592439" w:rsidRDefault="00592439" w:rsidP="00592439">
      <w:r>
        <w:t>Maršruto Nr. 69 Ignalina–</w:t>
      </w:r>
      <w:proofErr w:type="spellStart"/>
      <w:r>
        <w:t>Gilūtos</w:t>
      </w:r>
      <w:proofErr w:type="spellEnd"/>
      <w:r>
        <w:t xml:space="preserve"> </w:t>
      </w:r>
      <w:r w:rsidR="00D56B03">
        <w:t xml:space="preserve">reiso </w:t>
      </w:r>
      <w:r>
        <w:t xml:space="preserve">rida </w:t>
      </w:r>
      <w:r w:rsidR="00D56B03">
        <w:t xml:space="preserve">pirmu ir trečiu reisais </w:t>
      </w:r>
      <w:r>
        <w:t>34,0 km.</w:t>
      </w:r>
    </w:p>
    <w:p w14:paraId="63BE0594" w14:textId="77777777" w:rsidR="00592439" w:rsidRDefault="00592439" w:rsidP="00592439"/>
    <w:p w14:paraId="1829078C" w14:textId="77777777" w:rsidR="00B120D0" w:rsidRDefault="00B120D0" w:rsidP="00B120D0"/>
    <w:p w14:paraId="5B2A0316" w14:textId="77334F4A" w:rsidR="00A54E7C" w:rsidRDefault="00BD468C" w:rsidP="00BD468C">
      <w:pPr>
        <w:jc w:val="center"/>
      </w:pPr>
      <w:r>
        <w:t>__________</w:t>
      </w:r>
    </w:p>
    <w:p w14:paraId="2A953712" w14:textId="77777777" w:rsidR="007A4334" w:rsidRPr="001A2F10" w:rsidRDefault="007A4334" w:rsidP="007A4334"/>
    <w:p w14:paraId="586AF70E" w14:textId="77777777" w:rsidR="00202B9A" w:rsidRDefault="00202B9A" w:rsidP="009F4190"/>
    <w:p w14:paraId="322B0423" w14:textId="77777777" w:rsidR="00BB743F" w:rsidRDefault="00BB743F" w:rsidP="009F4190"/>
    <w:p w14:paraId="3E951C93" w14:textId="77777777" w:rsidR="00BB743F" w:rsidRDefault="00BB743F" w:rsidP="009F4190"/>
    <w:p w14:paraId="3EDBACBC" w14:textId="31F17990" w:rsidR="00BB743F" w:rsidRDefault="00BB743F" w:rsidP="009F4190"/>
    <w:p w14:paraId="17D15ECF" w14:textId="562EE857" w:rsidR="002C47F2" w:rsidRDefault="002C47F2" w:rsidP="009F4190"/>
    <w:sectPr w:rsidR="002C47F2" w:rsidSect="00C03D6C">
      <w:endnotePr>
        <w:numFmt w:val="decimal"/>
      </w:endnotePr>
      <w:pgSz w:w="11906" w:h="16838"/>
      <w:pgMar w:top="1134" w:right="567" w:bottom="567" w:left="1701" w:header="567" w:footer="482" w:gutter="0"/>
      <w:cols w:space="708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1C6B54" w14:textId="77777777" w:rsidR="00D075BB" w:rsidRDefault="00D075BB">
      <w:r>
        <w:separator/>
      </w:r>
    </w:p>
  </w:endnote>
  <w:endnote w:type="continuationSeparator" w:id="0">
    <w:p w14:paraId="643BFF44" w14:textId="77777777" w:rsidR="00D075BB" w:rsidRDefault="00D07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F9D5DE" w14:textId="77777777" w:rsidR="00D075BB" w:rsidRDefault="00D075BB">
      <w:r>
        <w:separator/>
      </w:r>
    </w:p>
  </w:footnote>
  <w:footnote w:type="continuationSeparator" w:id="0">
    <w:p w14:paraId="5453295B" w14:textId="77777777" w:rsidR="00D075BB" w:rsidRDefault="00D075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17171"/>
    <w:multiLevelType w:val="hybridMultilevel"/>
    <w:tmpl w:val="E6888FA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9B3D1B"/>
    <w:multiLevelType w:val="hybridMultilevel"/>
    <w:tmpl w:val="FADE9874"/>
    <w:lvl w:ilvl="0" w:tplc="0409000F">
      <w:start w:val="1"/>
      <w:numFmt w:val="decimal"/>
      <w:lvlText w:val="%1."/>
      <w:lvlJc w:val="left"/>
      <w:pPr>
        <w:ind w:left="501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BD187E"/>
    <w:multiLevelType w:val="hybridMultilevel"/>
    <w:tmpl w:val="E6888FA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026E82"/>
    <w:multiLevelType w:val="hybridMultilevel"/>
    <w:tmpl w:val="2BC8E2BC"/>
    <w:lvl w:ilvl="0" w:tplc="0284CD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213C1FFF"/>
    <w:multiLevelType w:val="hybridMultilevel"/>
    <w:tmpl w:val="9864BF8A"/>
    <w:lvl w:ilvl="0" w:tplc="EBBAF73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5" w:hanging="360"/>
      </w:pPr>
    </w:lvl>
    <w:lvl w:ilvl="2" w:tplc="0427001B" w:tentative="1">
      <w:start w:val="1"/>
      <w:numFmt w:val="lowerRoman"/>
      <w:lvlText w:val="%3."/>
      <w:lvlJc w:val="right"/>
      <w:pPr>
        <w:ind w:left="2505" w:hanging="180"/>
      </w:pPr>
    </w:lvl>
    <w:lvl w:ilvl="3" w:tplc="0427000F" w:tentative="1">
      <w:start w:val="1"/>
      <w:numFmt w:val="decimal"/>
      <w:lvlText w:val="%4."/>
      <w:lvlJc w:val="left"/>
      <w:pPr>
        <w:ind w:left="3225" w:hanging="360"/>
      </w:pPr>
    </w:lvl>
    <w:lvl w:ilvl="4" w:tplc="04270019" w:tentative="1">
      <w:start w:val="1"/>
      <w:numFmt w:val="lowerLetter"/>
      <w:lvlText w:val="%5."/>
      <w:lvlJc w:val="left"/>
      <w:pPr>
        <w:ind w:left="3945" w:hanging="360"/>
      </w:pPr>
    </w:lvl>
    <w:lvl w:ilvl="5" w:tplc="0427001B" w:tentative="1">
      <w:start w:val="1"/>
      <w:numFmt w:val="lowerRoman"/>
      <w:lvlText w:val="%6."/>
      <w:lvlJc w:val="right"/>
      <w:pPr>
        <w:ind w:left="4665" w:hanging="180"/>
      </w:pPr>
    </w:lvl>
    <w:lvl w:ilvl="6" w:tplc="0427000F" w:tentative="1">
      <w:start w:val="1"/>
      <w:numFmt w:val="decimal"/>
      <w:lvlText w:val="%7."/>
      <w:lvlJc w:val="left"/>
      <w:pPr>
        <w:ind w:left="5385" w:hanging="360"/>
      </w:pPr>
    </w:lvl>
    <w:lvl w:ilvl="7" w:tplc="04270019" w:tentative="1">
      <w:start w:val="1"/>
      <w:numFmt w:val="lowerLetter"/>
      <w:lvlText w:val="%8."/>
      <w:lvlJc w:val="left"/>
      <w:pPr>
        <w:ind w:left="6105" w:hanging="360"/>
      </w:pPr>
    </w:lvl>
    <w:lvl w:ilvl="8" w:tplc="0427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252539C9"/>
    <w:multiLevelType w:val="hybridMultilevel"/>
    <w:tmpl w:val="DA08E8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7677445"/>
    <w:multiLevelType w:val="hybridMultilevel"/>
    <w:tmpl w:val="FA94846E"/>
    <w:lvl w:ilvl="0" w:tplc="9A38028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586F57D8"/>
    <w:multiLevelType w:val="hybridMultilevel"/>
    <w:tmpl w:val="596C03E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57C1505"/>
    <w:multiLevelType w:val="hybridMultilevel"/>
    <w:tmpl w:val="E6888FA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6842AC4"/>
    <w:multiLevelType w:val="hybridMultilevel"/>
    <w:tmpl w:val="DA08E8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A8C17F8"/>
    <w:multiLevelType w:val="hybridMultilevel"/>
    <w:tmpl w:val="BC9430C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3B5752"/>
    <w:multiLevelType w:val="hybridMultilevel"/>
    <w:tmpl w:val="0C90767A"/>
    <w:lvl w:ilvl="0" w:tplc="00AAC54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492402541">
    <w:abstractNumId w:val="1"/>
  </w:num>
  <w:num w:numId="2" w16cid:durableId="11674825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77221174">
    <w:abstractNumId w:val="8"/>
  </w:num>
  <w:num w:numId="4" w16cid:durableId="1984773467">
    <w:abstractNumId w:val="0"/>
  </w:num>
  <w:num w:numId="5" w16cid:durableId="196630773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0940993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3533089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67965323">
    <w:abstractNumId w:val="7"/>
  </w:num>
  <w:num w:numId="9" w16cid:durableId="1664698712">
    <w:abstractNumId w:val="9"/>
  </w:num>
  <w:num w:numId="10" w16cid:durableId="1240284328">
    <w:abstractNumId w:val="3"/>
  </w:num>
  <w:num w:numId="11" w16cid:durableId="1258951361">
    <w:abstractNumId w:val="6"/>
  </w:num>
  <w:num w:numId="12" w16cid:durableId="1259558380">
    <w:abstractNumId w:val="4"/>
  </w:num>
  <w:num w:numId="13" w16cid:durableId="108888711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356"/>
    <w:rsid w:val="00002B23"/>
    <w:rsid w:val="00010B2A"/>
    <w:rsid w:val="00013E84"/>
    <w:rsid w:val="000248D3"/>
    <w:rsid w:val="00026480"/>
    <w:rsid w:val="0003366C"/>
    <w:rsid w:val="00033B9E"/>
    <w:rsid w:val="00043D09"/>
    <w:rsid w:val="00044DE3"/>
    <w:rsid w:val="0004605C"/>
    <w:rsid w:val="00046306"/>
    <w:rsid w:val="0005467C"/>
    <w:rsid w:val="0008147E"/>
    <w:rsid w:val="00084769"/>
    <w:rsid w:val="00085758"/>
    <w:rsid w:val="00091093"/>
    <w:rsid w:val="0009232D"/>
    <w:rsid w:val="000935BF"/>
    <w:rsid w:val="000B1542"/>
    <w:rsid w:val="000B4031"/>
    <w:rsid w:val="000B546E"/>
    <w:rsid w:val="000B574E"/>
    <w:rsid w:val="000C0B79"/>
    <w:rsid w:val="000C1F48"/>
    <w:rsid w:val="000C20E8"/>
    <w:rsid w:val="000D0DE6"/>
    <w:rsid w:val="000E20D8"/>
    <w:rsid w:val="000E4949"/>
    <w:rsid w:val="000F0145"/>
    <w:rsid w:val="000F1DBE"/>
    <w:rsid w:val="000F4942"/>
    <w:rsid w:val="000F68B0"/>
    <w:rsid w:val="00106504"/>
    <w:rsid w:val="0011280D"/>
    <w:rsid w:val="00113666"/>
    <w:rsid w:val="00117C30"/>
    <w:rsid w:val="00127E32"/>
    <w:rsid w:val="001313EF"/>
    <w:rsid w:val="00132F8F"/>
    <w:rsid w:val="00133594"/>
    <w:rsid w:val="00147703"/>
    <w:rsid w:val="001558D1"/>
    <w:rsid w:val="00163763"/>
    <w:rsid w:val="001701AF"/>
    <w:rsid w:val="001732EA"/>
    <w:rsid w:val="00173510"/>
    <w:rsid w:val="001966F5"/>
    <w:rsid w:val="001A582D"/>
    <w:rsid w:val="001B7A04"/>
    <w:rsid w:val="001C1E01"/>
    <w:rsid w:val="001C2D2D"/>
    <w:rsid w:val="001D49DF"/>
    <w:rsid w:val="001E09E6"/>
    <w:rsid w:val="001E4FFC"/>
    <w:rsid w:val="001E6F9D"/>
    <w:rsid w:val="001E7F2B"/>
    <w:rsid w:val="001F059B"/>
    <w:rsid w:val="001F0F9D"/>
    <w:rsid w:val="001F7ABC"/>
    <w:rsid w:val="00200800"/>
    <w:rsid w:val="00202B9A"/>
    <w:rsid w:val="002115F3"/>
    <w:rsid w:val="00211AA2"/>
    <w:rsid w:val="00211CCD"/>
    <w:rsid w:val="00222CD3"/>
    <w:rsid w:val="00225096"/>
    <w:rsid w:val="00227344"/>
    <w:rsid w:val="00230D5D"/>
    <w:rsid w:val="002330FD"/>
    <w:rsid w:val="00251201"/>
    <w:rsid w:val="00254ED8"/>
    <w:rsid w:val="00255088"/>
    <w:rsid w:val="00262170"/>
    <w:rsid w:val="002629F1"/>
    <w:rsid w:val="00263BF5"/>
    <w:rsid w:val="00272D39"/>
    <w:rsid w:val="00281AF7"/>
    <w:rsid w:val="002867C5"/>
    <w:rsid w:val="00295E51"/>
    <w:rsid w:val="002A6FF5"/>
    <w:rsid w:val="002B092B"/>
    <w:rsid w:val="002B49E1"/>
    <w:rsid w:val="002B7F2A"/>
    <w:rsid w:val="002C167A"/>
    <w:rsid w:val="002C3AC8"/>
    <w:rsid w:val="002C47F2"/>
    <w:rsid w:val="002C6EAB"/>
    <w:rsid w:val="002D2A80"/>
    <w:rsid w:val="002E0379"/>
    <w:rsid w:val="002E514B"/>
    <w:rsid w:val="002F4200"/>
    <w:rsid w:val="002F4A06"/>
    <w:rsid w:val="002F50EE"/>
    <w:rsid w:val="003026F4"/>
    <w:rsid w:val="0030358C"/>
    <w:rsid w:val="00304221"/>
    <w:rsid w:val="00304875"/>
    <w:rsid w:val="00307DA6"/>
    <w:rsid w:val="0031641B"/>
    <w:rsid w:val="003330DB"/>
    <w:rsid w:val="003365FA"/>
    <w:rsid w:val="00343645"/>
    <w:rsid w:val="0035656E"/>
    <w:rsid w:val="0036168F"/>
    <w:rsid w:val="003660E7"/>
    <w:rsid w:val="00366541"/>
    <w:rsid w:val="003740CF"/>
    <w:rsid w:val="003812E8"/>
    <w:rsid w:val="0039196F"/>
    <w:rsid w:val="003938F3"/>
    <w:rsid w:val="003A1C68"/>
    <w:rsid w:val="003A6335"/>
    <w:rsid w:val="003B2EBE"/>
    <w:rsid w:val="003D10FC"/>
    <w:rsid w:val="003D6E0A"/>
    <w:rsid w:val="003E0962"/>
    <w:rsid w:val="003E6C2A"/>
    <w:rsid w:val="003F0E75"/>
    <w:rsid w:val="003F3BFB"/>
    <w:rsid w:val="003F44AD"/>
    <w:rsid w:val="003F6A13"/>
    <w:rsid w:val="00400B77"/>
    <w:rsid w:val="004116D4"/>
    <w:rsid w:val="004155CB"/>
    <w:rsid w:val="004177AB"/>
    <w:rsid w:val="004230B8"/>
    <w:rsid w:val="0043288A"/>
    <w:rsid w:val="00433AE2"/>
    <w:rsid w:val="00436AC7"/>
    <w:rsid w:val="0044055B"/>
    <w:rsid w:val="00441962"/>
    <w:rsid w:val="00443430"/>
    <w:rsid w:val="00443EDF"/>
    <w:rsid w:val="004524FF"/>
    <w:rsid w:val="0045356B"/>
    <w:rsid w:val="00454038"/>
    <w:rsid w:val="00461AE5"/>
    <w:rsid w:val="00483771"/>
    <w:rsid w:val="00483CF1"/>
    <w:rsid w:val="004851ED"/>
    <w:rsid w:val="00493434"/>
    <w:rsid w:val="004B01C2"/>
    <w:rsid w:val="004B1816"/>
    <w:rsid w:val="004B2BBC"/>
    <w:rsid w:val="004D2977"/>
    <w:rsid w:val="004D5901"/>
    <w:rsid w:val="004D69AE"/>
    <w:rsid w:val="004E6BF1"/>
    <w:rsid w:val="004F1F73"/>
    <w:rsid w:val="004F5CE2"/>
    <w:rsid w:val="00501C8C"/>
    <w:rsid w:val="00510901"/>
    <w:rsid w:val="00526559"/>
    <w:rsid w:val="00526DFB"/>
    <w:rsid w:val="00531186"/>
    <w:rsid w:val="005312C7"/>
    <w:rsid w:val="00531528"/>
    <w:rsid w:val="005428A7"/>
    <w:rsid w:val="00545CB5"/>
    <w:rsid w:val="00547309"/>
    <w:rsid w:val="00550353"/>
    <w:rsid w:val="00551A10"/>
    <w:rsid w:val="005524D7"/>
    <w:rsid w:val="00554FD1"/>
    <w:rsid w:val="005605F1"/>
    <w:rsid w:val="0056341D"/>
    <w:rsid w:val="0057318B"/>
    <w:rsid w:val="005747DF"/>
    <w:rsid w:val="00577393"/>
    <w:rsid w:val="00583FF5"/>
    <w:rsid w:val="0058539B"/>
    <w:rsid w:val="0058587D"/>
    <w:rsid w:val="005874CB"/>
    <w:rsid w:val="00591503"/>
    <w:rsid w:val="00592439"/>
    <w:rsid w:val="00596643"/>
    <w:rsid w:val="005A0701"/>
    <w:rsid w:val="005A10C8"/>
    <w:rsid w:val="005A69AD"/>
    <w:rsid w:val="005A6E3E"/>
    <w:rsid w:val="005A7CAF"/>
    <w:rsid w:val="005B2E68"/>
    <w:rsid w:val="005B40BA"/>
    <w:rsid w:val="005B4ABC"/>
    <w:rsid w:val="005C12DE"/>
    <w:rsid w:val="005C38CC"/>
    <w:rsid w:val="005C4990"/>
    <w:rsid w:val="005E00E7"/>
    <w:rsid w:val="005E5CDA"/>
    <w:rsid w:val="005F0170"/>
    <w:rsid w:val="005F2294"/>
    <w:rsid w:val="005F22B2"/>
    <w:rsid w:val="005F6CE9"/>
    <w:rsid w:val="00603B40"/>
    <w:rsid w:val="00611D3F"/>
    <w:rsid w:val="0061583C"/>
    <w:rsid w:val="00622198"/>
    <w:rsid w:val="00625A10"/>
    <w:rsid w:val="00626F7A"/>
    <w:rsid w:val="00627A84"/>
    <w:rsid w:val="00632BA8"/>
    <w:rsid w:val="00632F87"/>
    <w:rsid w:val="006421AE"/>
    <w:rsid w:val="00647E61"/>
    <w:rsid w:val="00647EA6"/>
    <w:rsid w:val="00651812"/>
    <w:rsid w:val="006548D0"/>
    <w:rsid w:val="00661976"/>
    <w:rsid w:val="00667F8E"/>
    <w:rsid w:val="00680CF4"/>
    <w:rsid w:val="00685431"/>
    <w:rsid w:val="0068715E"/>
    <w:rsid w:val="006A2444"/>
    <w:rsid w:val="006A5C3E"/>
    <w:rsid w:val="006B3BF9"/>
    <w:rsid w:val="006B5155"/>
    <w:rsid w:val="006B73F7"/>
    <w:rsid w:val="006C5511"/>
    <w:rsid w:val="006D02E1"/>
    <w:rsid w:val="006D24CD"/>
    <w:rsid w:val="006D70C4"/>
    <w:rsid w:val="006D7D91"/>
    <w:rsid w:val="006E0DAA"/>
    <w:rsid w:val="006E1713"/>
    <w:rsid w:val="006E32DE"/>
    <w:rsid w:val="006E4B0E"/>
    <w:rsid w:val="006E7CAF"/>
    <w:rsid w:val="006F7B51"/>
    <w:rsid w:val="00700A97"/>
    <w:rsid w:val="00704263"/>
    <w:rsid w:val="0070787A"/>
    <w:rsid w:val="007100F5"/>
    <w:rsid w:val="00710F9F"/>
    <w:rsid w:val="00712BE3"/>
    <w:rsid w:val="00712F10"/>
    <w:rsid w:val="007163F3"/>
    <w:rsid w:val="0072123C"/>
    <w:rsid w:val="00732375"/>
    <w:rsid w:val="00750D64"/>
    <w:rsid w:val="0075136B"/>
    <w:rsid w:val="0076155D"/>
    <w:rsid w:val="00761E52"/>
    <w:rsid w:val="00766C4F"/>
    <w:rsid w:val="0077094E"/>
    <w:rsid w:val="007720C3"/>
    <w:rsid w:val="00781E0F"/>
    <w:rsid w:val="00783FE8"/>
    <w:rsid w:val="00787019"/>
    <w:rsid w:val="0079026F"/>
    <w:rsid w:val="00791582"/>
    <w:rsid w:val="00791B11"/>
    <w:rsid w:val="00792F31"/>
    <w:rsid w:val="00793D4B"/>
    <w:rsid w:val="00797507"/>
    <w:rsid w:val="007A088B"/>
    <w:rsid w:val="007A4334"/>
    <w:rsid w:val="007A4447"/>
    <w:rsid w:val="007A5768"/>
    <w:rsid w:val="007B02F4"/>
    <w:rsid w:val="007B0D1B"/>
    <w:rsid w:val="007C25DC"/>
    <w:rsid w:val="007C4BF3"/>
    <w:rsid w:val="007C74EE"/>
    <w:rsid w:val="007D15D2"/>
    <w:rsid w:val="007D439F"/>
    <w:rsid w:val="007D57F4"/>
    <w:rsid w:val="007E143F"/>
    <w:rsid w:val="007F1B09"/>
    <w:rsid w:val="007F34A6"/>
    <w:rsid w:val="008037C5"/>
    <w:rsid w:val="00805B60"/>
    <w:rsid w:val="0081127F"/>
    <w:rsid w:val="008142FD"/>
    <w:rsid w:val="0081548D"/>
    <w:rsid w:val="00817924"/>
    <w:rsid w:val="00822859"/>
    <w:rsid w:val="00822BE6"/>
    <w:rsid w:val="00827B6A"/>
    <w:rsid w:val="008360D9"/>
    <w:rsid w:val="00837115"/>
    <w:rsid w:val="0084531E"/>
    <w:rsid w:val="00846895"/>
    <w:rsid w:val="0085269B"/>
    <w:rsid w:val="008555FD"/>
    <w:rsid w:val="00860614"/>
    <w:rsid w:val="00866D3D"/>
    <w:rsid w:val="008729B8"/>
    <w:rsid w:val="00875B48"/>
    <w:rsid w:val="008808B5"/>
    <w:rsid w:val="00881017"/>
    <w:rsid w:val="008918F4"/>
    <w:rsid w:val="00896EF7"/>
    <w:rsid w:val="008A4F12"/>
    <w:rsid w:val="008A7BF3"/>
    <w:rsid w:val="008B236C"/>
    <w:rsid w:val="008B4A9F"/>
    <w:rsid w:val="008C25BA"/>
    <w:rsid w:val="008C448E"/>
    <w:rsid w:val="008C5B24"/>
    <w:rsid w:val="008E4525"/>
    <w:rsid w:val="008E6C4E"/>
    <w:rsid w:val="00900779"/>
    <w:rsid w:val="009012EB"/>
    <w:rsid w:val="00902532"/>
    <w:rsid w:val="00904D2D"/>
    <w:rsid w:val="00910153"/>
    <w:rsid w:val="00915B7F"/>
    <w:rsid w:val="00915C39"/>
    <w:rsid w:val="009168DA"/>
    <w:rsid w:val="00916937"/>
    <w:rsid w:val="009303F4"/>
    <w:rsid w:val="009319CF"/>
    <w:rsid w:val="009345FD"/>
    <w:rsid w:val="00943CC5"/>
    <w:rsid w:val="009449DE"/>
    <w:rsid w:val="00944CB1"/>
    <w:rsid w:val="0095042A"/>
    <w:rsid w:val="00956F98"/>
    <w:rsid w:val="00962047"/>
    <w:rsid w:val="009632E7"/>
    <w:rsid w:val="00964E07"/>
    <w:rsid w:val="00971301"/>
    <w:rsid w:val="00982B1F"/>
    <w:rsid w:val="00982F8F"/>
    <w:rsid w:val="00983174"/>
    <w:rsid w:val="0098710B"/>
    <w:rsid w:val="00991D63"/>
    <w:rsid w:val="00992CD1"/>
    <w:rsid w:val="009940A2"/>
    <w:rsid w:val="009B7B89"/>
    <w:rsid w:val="009C2750"/>
    <w:rsid w:val="009C4BCE"/>
    <w:rsid w:val="009D08AC"/>
    <w:rsid w:val="009D169C"/>
    <w:rsid w:val="009D1974"/>
    <w:rsid w:val="009E061A"/>
    <w:rsid w:val="009E147C"/>
    <w:rsid w:val="009E2E0E"/>
    <w:rsid w:val="009E4090"/>
    <w:rsid w:val="009E52D4"/>
    <w:rsid w:val="009F08C7"/>
    <w:rsid w:val="009F183B"/>
    <w:rsid w:val="009F4170"/>
    <w:rsid w:val="009F4190"/>
    <w:rsid w:val="00A106E1"/>
    <w:rsid w:val="00A324B3"/>
    <w:rsid w:val="00A34D3F"/>
    <w:rsid w:val="00A41691"/>
    <w:rsid w:val="00A4789E"/>
    <w:rsid w:val="00A545B4"/>
    <w:rsid w:val="00A54E7C"/>
    <w:rsid w:val="00A5611B"/>
    <w:rsid w:val="00A62454"/>
    <w:rsid w:val="00A6302D"/>
    <w:rsid w:val="00A70F96"/>
    <w:rsid w:val="00A71EA9"/>
    <w:rsid w:val="00A77F8D"/>
    <w:rsid w:val="00A81F50"/>
    <w:rsid w:val="00A9464E"/>
    <w:rsid w:val="00AA0128"/>
    <w:rsid w:val="00AA1842"/>
    <w:rsid w:val="00AA6818"/>
    <w:rsid w:val="00AC031C"/>
    <w:rsid w:val="00AC1FC2"/>
    <w:rsid w:val="00AD2276"/>
    <w:rsid w:val="00AD23A3"/>
    <w:rsid w:val="00AD3144"/>
    <w:rsid w:val="00AD33B7"/>
    <w:rsid w:val="00AD5F0F"/>
    <w:rsid w:val="00AD6D70"/>
    <w:rsid w:val="00AD79C4"/>
    <w:rsid w:val="00AE22BA"/>
    <w:rsid w:val="00AE4BC4"/>
    <w:rsid w:val="00AF311F"/>
    <w:rsid w:val="00B014EB"/>
    <w:rsid w:val="00B11313"/>
    <w:rsid w:val="00B11C29"/>
    <w:rsid w:val="00B120D0"/>
    <w:rsid w:val="00B13E0B"/>
    <w:rsid w:val="00B15AF6"/>
    <w:rsid w:val="00B32327"/>
    <w:rsid w:val="00B32C6D"/>
    <w:rsid w:val="00B33222"/>
    <w:rsid w:val="00B43317"/>
    <w:rsid w:val="00B4663E"/>
    <w:rsid w:val="00B47E5B"/>
    <w:rsid w:val="00B55FFA"/>
    <w:rsid w:val="00B62132"/>
    <w:rsid w:val="00B6271D"/>
    <w:rsid w:val="00B6294F"/>
    <w:rsid w:val="00B640E5"/>
    <w:rsid w:val="00B71804"/>
    <w:rsid w:val="00B74794"/>
    <w:rsid w:val="00B8224A"/>
    <w:rsid w:val="00B85E5F"/>
    <w:rsid w:val="00B90923"/>
    <w:rsid w:val="00BA2A93"/>
    <w:rsid w:val="00BA2C89"/>
    <w:rsid w:val="00BB362D"/>
    <w:rsid w:val="00BB6861"/>
    <w:rsid w:val="00BB743F"/>
    <w:rsid w:val="00BC1CD9"/>
    <w:rsid w:val="00BC4AB1"/>
    <w:rsid w:val="00BC5624"/>
    <w:rsid w:val="00BC7DC5"/>
    <w:rsid w:val="00BD468C"/>
    <w:rsid w:val="00BD57DF"/>
    <w:rsid w:val="00BD7168"/>
    <w:rsid w:val="00BE1682"/>
    <w:rsid w:val="00BF2EBB"/>
    <w:rsid w:val="00BF38AB"/>
    <w:rsid w:val="00C02AB1"/>
    <w:rsid w:val="00C03D6C"/>
    <w:rsid w:val="00C05209"/>
    <w:rsid w:val="00C0624B"/>
    <w:rsid w:val="00C167EB"/>
    <w:rsid w:val="00C172AF"/>
    <w:rsid w:val="00C216B5"/>
    <w:rsid w:val="00C27AC6"/>
    <w:rsid w:val="00C31860"/>
    <w:rsid w:val="00C32F22"/>
    <w:rsid w:val="00C372B2"/>
    <w:rsid w:val="00C44B1D"/>
    <w:rsid w:val="00C45D23"/>
    <w:rsid w:val="00C5238F"/>
    <w:rsid w:val="00C53744"/>
    <w:rsid w:val="00C53A7F"/>
    <w:rsid w:val="00C62142"/>
    <w:rsid w:val="00C66DD6"/>
    <w:rsid w:val="00C67D41"/>
    <w:rsid w:val="00C730A4"/>
    <w:rsid w:val="00C732AC"/>
    <w:rsid w:val="00CA7C41"/>
    <w:rsid w:val="00CB01ED"/>
    <w:rsid w:val="00CB6E1C"/>
    <w:rsid w:val="00CC19B1"/>
    <w:rsid w:val="00CC2BF2"/>
    <w:rsid w:val="00CC3160"/>
    <w:rsid w:val="00CC3356"/>
    <w:rsid w:val="00CC3F8F"/>
    <w:rsid w:val="00CC4039"/>
    <w:rsid w:val="00CC51CD"/>
    <w:rsid w:val="00CD4637"/>
    <w:rsid w:val="00CF38F0"/>
    <w:rsid w:val="00CF4B5F"/>
    <w:rsid w:val="00CF50E7"/>
    <w:rsid w:val="00CF6563"/>
    <w:rsid w:val="00D03F0D"/>
    <w:rsid w:val="00D075BB"/>
    <w:rsid w:val="00D07691"/>
    <w:rsid w:val="00D24E92"/>
    <w:rsid w:val="00D3111D"/>
    <w:rsid w:val="00D44498"/>
    <w:rsid w:val="00D534AD"/>
    <w:rsid w:val="00D56B03"/>
    <w:rsid w:val="00D56D4A"/>
    <w:rsid w:val="00D65CDD"/>
    <w:rsid w:val="00D66E8B"/>
    <w:rsid w:val="00D7136C"/>
    <w:rsid w:val="00D82666"/>
    <w:rsid w:val="00D9190B"/>
    <w:rsid w:val="00D968C1"/>
    <w:rsid w:val="00DA064F"/>
    <w:rsid w:val="00DA1A76"/>
    <w:rsid w:val="00DA6356"/>
    <w:rsid w:val="00DB2C98"/>
    <w:rsid w:val="00DB42B8"/>
    <w:rsid w:val="00DB5714"/>
    <w:rsid w:val="00DB59FC"/>
    <w:rsid w:val="00DB69F4"/>
    <w:rsid w:val="00DC365C"/>
    <w:rsid w:val="00DD166C"/>
    <w:rsid w:val="00DD380B"/>
    <w:rsid w:val="00DD5996"/>
    <w:rsid w:val="00DD7F21"/>
    <w:rsid w:val="00DE2B3A"/>
    <w:rsid w:val="00DF2103"/>
    <w:rsid w:val="00DF2945"/>
    <w:rsid w:val="00DF3DB6"/>
    <w:rsid w:val="00E01609"/>
    <w:rsid w:val="00E13AFD"/>
    <w:rsid w:val="00E13BCE"/>
    <w:rsid w:val="00E1790F"/>
    <w:rsid w:val="00E22B66"/>
    <w:rsid w:val="00E25382"/>
    <w:rsid w:val="00E25958"/>
    <w:rsid w:val="00E275DE"/>
    <w:rsid w:val="00E30DCC"/>
    <w:rsid w:val="00E33E0F"/>
    <w:rsid w:val="00E40075"/>
    <w:rsid w:val="00E43B0C"/>
    <w:rsid w:val="00E500FD"/>
    <w:rsid w:val="00E504BE"/>
    <w:rsid w:val="00E507AD"/>
    <w:rsid w:val="00E54C4A"/>
    <w:rsid w:val="00E55159"/>
    <w:rsid w:val="00E57EF0"/>
    <w:rsid w:val="00E621E3"/>
    <w:rsid w:val="00E62760"/>
    <w:rsid w:val="00E65DEC"/>
    <w:rsid w:val="00E957C3"/>
    <w:rsid w:val="00EA17BC"/>
    <w:rsid w:val="00EB0650"/>
    <w:rsid w:val="00EB13D7"/>
    <w:rsid w:val="00EB3287"/>
    <w:rsid w:val="00EB5E64"/>
    <w:rsid w:val="00EC3D35"/>
    <w:rsid w:val="00EC54E5"/>
    <w:rsid w:val="00EC721B"/>
    <w:rsid w:val="00ED0DB0"/>
    <w:rsid w:val="00ED17DC"/>
    <w:rsid w:val="00EE2887"/>
    <w:rsid w:val="00EF4E15"/>
    <w:rsid w:val="00F15ECE"/>
    <w:rsid w:val="00F2055B"/>
    <w:rsid w:val="00F2235A"/>
    <w:rsid w:val="00F22E8E"/>
    <w:rsid w:val="00F42C04"/>
    <w:rsid w:val="00F50F7E"/>
    <w:rsid w:val="00F525C9"/>
    <w:rsid w:val="00F53594"/>
    <w:rsid w:val="00F5399F"/>
    <w:rsid w:val="00F576E0"/>
    <w:rsid w:val="00F6042F"/>
    <w:rsid w:val="00F62518"/>
    <w:rsid w:val="00F70A9B"/>
    <w:rsid w:val="00F71D9B"/>
    <w:rsid w:val="00F7680E"/>
    <w:rsid w:val="00F77D5D"/>
    <w:rsid w:val="00F811BA"/>
    <w:rsid w:val="00F82F78"/>
    <w:rsid w:val="00F83221"/>
    <w:rsid w:val="00F96773"/>
    <w:rsid w:val="00F96E50"/>
    <w:rsid w:val="00F97662"/>
    <w:rsid w:val="00FA0949"/>
    <w:rsid w:val="00FB02DE"/>
    <w:rsid w:val="00FB078C"/>
    <w:rsid w:val="00FB1DC6"/>
    <w:rsid w:val="00FB586A"/>
    <w:rsid w:val="00FB7E9F"/>
    <w:rsid w:val="00FC0FAD"/>
    <w:rsid w:val="00FC2014"/>
    <w:rsid w:val="00FC63A4"/>
    <w:rsid w:val="00FC7231"/>
    <w:rsid w:val="00FD3CE5"/>
    <w:rsid w:val="00FD462B"/>
    <w:rsid w:val="00FD7534"/>
    <w:rsid w:val="00FE111A"/>
    <w:rsid w:val="00FE41A9"/>
    <w:rsid w:val="00FE7F90"/>
    <w:rsid w:val="00FF3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0BEB0"/>
  <w15:chartTrackingRefBased/>
  <w15:docId w15:val="{7F50118F-FB9A-4B5F-8661-F3EA298C8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77F8D"/>
    <w:rPr>
      <w:rFonts w:ascii="Times New Roman" w:eastAsia="Times New Roman" w:hAnsi="Times New Roman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qFormat/>
    <w:rsid w:val="004D69AE"/>
    <w:pPr>
      <w:keepNext/>
      <w:jc w:val="center"/>
      <w:outlineLvl w:val="0"/>
    </w:pPr>
    <w:rPr>
      <w:b/>
    </w:rPr>
  </w:style>
  <w:style w:type="paragraph" w:styleId="Antrat2">
    <w:name w:val="heading 2"/>
    <w:basedOn w:val="prastasis"/>
    <w:next w:val="prastasis"/>
    <w:link w:val="Antrat2Diagrama"/>
    <w:unhideWhenUsed/>
    <w:qFormat/>
    <w:rsid w:val="004D69AE"/>
    <w:pPr>
      <w:keepNext/>
      <w:tabs>
        <w:tab w:val="left" w:pos="1293"/>
      </w:tabs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10153"/>
    <w:rPr>
      <w:rFonts w:ascii="Segoe UI" w:eastAsia="Calibri" w:hAnsi="Segoe UI"/>
      <w:sz w:val="18"/>
      <w:szCs w:val="18"/>
      <w:lang w:val="x-none"/>
    </w:rPr>
  </w:style>
  <w:style w:type="character" w:customStyle="1" w:styleId="DebesliotekstasDiagrama">
    <w:name w:val="Debesėlio tekstas Diagrama"/>
    <w:link w:val="Debesliotekstas"/>
    <w:uiPriority w:val="99"/>
    <w:semiHidden/>
    <w:rsid w:val="00910153"/>
    <w:rPr>
      <w:rFonts w:ascii="Segoe UI" w:hAnsi="Segoe UI" w:cs="Segoe UI"/>
      <w:sz w:val="18"/>
      <w:szCs w:val="18"/>
      <w:lang w:eastAsia="en-US"/>
    </w:rPr>
  </w:style>
  <w:style w:type="paragraph" w:styleId="Antrats">
    <w:name w:val="header"/>
    <w:basedOn w:val="prastasis"/>
    <w:link w:val="AntratsDiagrama"/>
    <w:uiPriority w:val="99"/>
    <w:rsid w:val="00CF6563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lang w:val="x-non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CF6563"/>
    <w:rPr>
      <w:rFonts w:ascii="Times New Roman" w:eastAsia="Times New Roman" w:hAnsi="Times New Roman"/>
      <w:sz w:val="24"/>
      <w:lang w:val="x-none" w:eastAsia="en-US"/>
    </w:rPr>
  </w:style>
  <w:style w:type="paragraph" w:styleId="Porat">
    <w:name w:val="footer"/>
    <w:basedOn w:val="prastasis"/>
    <w:link w:val="PoratDiagrama"/>
    <w:rsid w:val="00CF6563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</w:style>
  <w:style w:type="character" w:customStyle="1" w:styleId="PoratDiagrama">
    <w:name w:val="Poraštė Diagrama"/>
    <w:basedOn w:val="Numatytasispastraiposriftas"/>
    <w:link w:val="Porat"/>
    <w:rsid w:val="00CF6563"/>
    <w:rPr>
      <w:rFonts w:ascii="Times New Roman" w:eastAsia="Times New Roman" w:hAnsi="Times New Roman"/>
      <w:sz w:val="24"/>
      <w:lang w:eastAsia="en-US"/>
    </w:rPr>
  </w:style>
  <w:style w:type="paragraph" w:styleId="Pagrindinistekstas3">
    <w:name w:val="Body Text 3"/>
    <w:basedOn w:val="prastasis"/>
    <w:link w:val="Pagrindinistekstas3Diagrama"/>
    <w:rsid w:val="00CF6563"/>
    <w:pPr>
      <w:widowControl w:val="0"/>
      <w:tabs>
        <w:tab w:val="left" w:pos="1293"/>
      </w:tabs>
      <w:overflowPunct w:val="0"/>
      <w:autoSpaceDE w:val="0"/>
      <w:autoSpaceDN w:val="0"/>
      <w:adjustRightInd w:val="0"/>
      <w:jc w:val="center"/>
    </w:pPr>
    <w:rPr>
      <w:b/>
    </w:rPr>
  </w:style>
  <w:style w:type="character" w:customStyle="1" w:styleId="Pagrindinistekstas3Diagrama">
    <w:name w:val="Pagrindinis tekstas 3 Diagrama"/>
    <w:basedOn w:val="Numatytasispastraiposriftas"/>
    <w:link w:val="Pagrindinistekstas3"/>
    <w:rsid w:val="00CF6563"/>
    <w:rPr>
      <w:rFonts w:ascii="Times New Roman" w:eastAsia="Times New Roman" w:hAnsi="Times New Roman"/>
      <w:b/>
      <w:sz w:val="24"/>
      <w:lang w:eastAsia="en-US"/>
    </w:rPr>
  </w:style>
  <w:style w:type="paragraph" w:styleId="Sraopastraipa">
    <w:name w:val="List Paragraph"/>
    <w:basedOn w:val="prastasis"/>
    <w:uiPriority w:val="34"/>
    <w:qFormat/>
    <w:rsid w:val="003F44A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Lentelstinklelis">
    <w:name w:val="Table Grid"/>
    <w:basedOn w:val="prastojilentel"/>
    <w:uiPriority w:val="39"/>
    <w:rsid w:val="00117C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aronuoroda">
    <w:name w:val="annotation reference"/>
    <w:basedOn w:val="Numatytasispastraiposriftas"/>
    <w:uiPriority w:val="99"/>
    <w:semiHidden/>
    <w:unhideWhenUsed/>
    <w:rsid w:val="009E52D4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9E52D4"/>
    <w:pPr>
      <w:spacing w:after="160"/>
    </w:pPr>
    <w:rPr>
      <w:rFonts w:ascii="Calibri" w:eastAsia="Calibri" w:hAnsi="Calibri"/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9E52D4"/>
    <w:rPr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9E52D4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9E52D4"/>
    <w:rPr>
      <w:b/>
      <w:bCs/>
      <w:lang w:eastAsia="en-US"/>
    </w:rPr>
  </w:style>
  <w:style w:type="character" w:customStyle="1" w:styleId="Antrat1Diagrama">
    <w:name w:val="Antraštė 1 Diagrama"/>
    <w:basedOn w:val="Numatytasispastraiposriftas"/>
    <w:link w:val="Antrat1"/>
    <w:rsid w:val="004D69AE"/>
    <w:rPr>
      <w:rFonts w:ascii="Times New Roman" w:eastAsia="Times New Roman" w:hAnsi="Times New Roman"/>
      <w:b/>
      <w:sz w:val="24"/>
      <w:lang w:eastAsia="en-US"/>
    </w:rPr>
  </w:style>
  <w:style w:type="character" w:customStyle="1" w:styleId="Antrat2Diagrama">
    <w:name w:val="Antraštė 2 Diagrama"/>
    <w:basedOn w:val="Numatytasispastraiposriftas"/>
    <w:link w:val="Antrat2"/>
    <w:rsid w:val="004D69AE"/>
    <w:rPr>
      <w:rFonts w:ascii="Calibri Light" w:eastAsia="Times New Roman" w:hAnsi="Calibri Light"/>
      <w:b/>
      <w:bCs/>
      <w:i/>
      <w:iCs/>
      <w:sz w:val="28"/>
      <w:szCs w:val="28"/>
      <w:lang w:val="en-GB" w:eastAsia="en-US"/>
    </w:rPr>
  </w:style>
  <w:style w:type="paragraph" w:styleId="Pagrindinistekstas">
    <w:name w:val="Body Text"/>
    <w:basedOn w:val="prastasis"/>
    <w:link w:val="PagrindinistekstasDiagrama"/>
    <w:rsid w:val="004D69AE"/>
    <w:pPr>
      <w:tabs>
        <w:tab w:val="left" w:pos="1293"/>
      </w:tabs>
      <w:spacing w:after="120"/>
    </w:pPr>
    <w:rPr>
      <w:lang w:val="en-GB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4D69AE"/>
    <w:rPr>
      <w:rFonts w:ascii="Times New Roman" w:eastAsia="Times New Roman" w:hAnsi="Times New Roman"/>
      <w:sz w:val="24"/>
      <w:lang w:val="en-GB" w:eastAsia="en-US"/>
    </w:rPr>
  </w:style>
  <w:style w:type="paragraph" w:styleId="Pagrindiniotekstotrauka">
    <w:name w:val="Body Text Indent"/>
    <w:basedOn w:val="prastasis"/>
    <w:link w:val="PagrindiniotekstotraukaDiagrama"/>
    <w:uiPriority w:val="99"/>
    <w:semiHidden/>
    <w:unhideWhenUsed/>
    <w:rsid w:val="00680CF4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semiHidden/>
    <w:rsid w:val="00680CF4"/>
    <w:rPr>
      <w:rFonts w:ascii="Times New Roman" w:eastAsia="Times New Roman" w:hAnsi="Times New Roman"/>
      <w:sz w:val="24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680CF4"/>
    <w:rPr>
      <w:color w:val="0000FF"/>
      <w:u w:val="single"/>
    </w:rPr>
  </w:style>
  <w:style w:type="paragraph" w:styleId="Betarp">
    <w:name w:val="No Spacing"/>
    <w:uiPriority w:val="1"/>
    <w:qFormat/>
    <w:rsid w:val="00A54E7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4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95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58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1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27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93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08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45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6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87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5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889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5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4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76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257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444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2710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011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089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19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08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8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0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69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3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08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3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94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2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99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420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3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58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72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542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83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25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07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44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58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0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71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46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260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8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30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27d4728e952a463db5a48342e547bbb8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6A8274-7E02-4EE2-840B-B6CE6B61D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27d4728e952a463db5a48342e547bbb8</Template>
  <TotalTime>4</TotalTime>
  <Pages>1</Pages>
  <Words>1156</Words>
  <Characters>660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Dėl Ignalinos rajono savivaldybės jaunųjų talentų konkurso vertinimo darbo grupės sudarymo ir jos veiklos reglamento patvirtinimo</vt:lpstr>
    </vt:vector>
  </TitlesOfParts>
  <Manager>2024-03-14</Manager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vietinio reguliaraus susisiekimo autobusais maršruto Nr. 57-01 Rimšė per Daugėliškį reisų pakeitimo ir maršruto Nr. 78a Mėčionys per Andriejauką panaikinimo</dc:title>
  <dc:subject>V1-96</dc:subject>
  <dc:creator>IGNALINOS RAJONO SAVIVALDYBĖS MERAS</dc:creator>
  <cp:keywords/>
  <cp:lastModifiedBy>Ramunė Mečelienė</cp:lastModifiedBy>
  <cp:revision>6</cp:revision>
  <cp:lastPrinted>2024-06-25T13:08:00Z</cp:lastPrinted>
  <dcterms:created xsi:type="dcterms:W3CDTF">2024-06-27T05:30:00Z</dcterms:created>
  <dcterms:modified xsi:type="dcterms:W3CDTF">2024-06-27T05:38:00Z</dcterms:modified>
  <cp:category>Potvarkis</cp:category>
</cp:coreProperties>
</file>