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3C5C53" w14:textId="05DDA0C5" w:rsidR="00922DE0" w:rsidRPr="009A5CE4" w:rsidRDefault="00842DBD" w:rsidP="00BB2E5F">
      <w:pPr>
        <w:widowControl/>
        <w:tabs>
          <w:tab w:val="clear" w:pos="1293"/>
        </w:tabs>
        <w:jc w:val="center"/>
        <w:rPr>
          <w:b/>
          <w:lang w:val="lt-LT"/>
        </w:rPr>
      </w:pPr>
      <w:bookmarkStart w:id="0" w:name="Institucija"/>
      <w:r>
        <w:rPr>
          <w:noProof/>
        </w:rPr>
        <w:drawing>
          <wp:inline distT="0" distB="0" distL="0" distR="0" wp14:anchorId="5B7D50F1" wp14:editId="71971207">
            <wp:extent cx="579120" cy="741680"/>
            <wp:effectExtent l="0" t="0" r="0" b="127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9120" cy="741680"/>
                    </a:xfrm>
                    <a:prstGeom prst="rect">
                      <a:avLst/>
                    </a:prstGeom>
                    <a:noFill/>
                    <a:ln>
                      <a:noFill/>
                    </a:ln>
                  </pic:spPr>
                </pic:pic>
              </a:graphicData>
            </a:graphic>
          </wp:inline>
        </w:drawing>
      </w:r>
    </w:p>
    <w:p w14:paraId="3E19891C" w14:textId="77777777" w:rsidR="00BB2E5F" w:rsidRDefault="00BB2E5F" w:rsidP="00F61C34">
      <w:pPr>
        <w:widowControl/>
        <w:tabs>
          <w:tab w:val="clear" w:pos="1293"/>
        </w:tabs>
        <w:jc w:val="center"/>
        <w:rPr>
          <w:b/>
          <w:lang w:val="lt-LT"/>
        </w:rPr>
      </w:pPr>
    </w:p>
    <w:p w14:paraId="32AED649" w14:textId="661B3DAA" w:rsidR="00A8013C" w:rsidRPr="009A5CE4" w:rsidRDefault="00A8013C" w:rsidP="00F61C34">
      <w:pPr>
        <w:widowControl/>
        <w:tabs>
          <w:tab w:val="clear" w:pos="1293"/>
        </w:tabs>
        <w:jc w:val="center"/>
        <w:rPr>
          <w:b/>
          <w:lang w:val="lt-LT"/>
        </w:rPr>
      </w:pPr>
      <w:r w:rsidRPr="009A5CE4">
        <w:rPr>
          <w:b/>
          <w:lang w:val="lt-LT"/>
        </w:rPr>
        <w:t>IGNALINOS RAJONO SAVIVALDYBĖS TARYBA</w:t>
      </w:r>
      <w:bookmarkEnd w:id="0"/>
    </w:p>
    <w:p w14:paraId="0C14834F" w14:textId="77777777" w:rsidR="005D7151" w:rsidRPr="009A5CE4" w:rsidRDefault="005D7151" w:rsidP="00F61C34">
      <w:pPr>
        <w:widowControl/>
        <w:tabs>
          <w:tab w:val="clear" w:pos="1293"/>
        </w:tabs>
        <w:jc w:val="center"/>
        <w:rPr>
          <w:b/>
          <w:lang w:val="lt-LT"/>
        </w:rPr>
      </w:pPr>
    </w:p>
    <w:p w14:paraId="0471FDED" w14:textId="77777777" w:rsidR="00A8013C" w:rsidRPr="009A5CE4" w:rsidRDefault="00A8013C" w:rsidP="00F61C34">
      <w:pPr>
        <w:widowControl/>
        <w:tabs>
          <w:tab w:val="clear" w:pos="1293"/>
        </w:tabs>
        <w:jc w:val="center"/>
        <w:rPr>
          <w:b/>
          <w:lang w:val="lt-LT"/>
        </w:rPr>
      </w:pPr>
      <w:bookmarkStart w:id="1" w:name="Forma"/>
      <w:r w:rsidRPr="009A5CE4">
        <w:rPr>
          <w:b/>
          <w:lang w:val="lt-LT"/>
        </w:rPr>
        <w:t>SPRENDIMAS</w:t>
      </w:r>
      <w:bookmarkEnd w:id="1"/>
    </w:p>
    <w:p w14:paraId="242714E3" w14:textId="5BA73435" w:rsidR="00784294" w:rsidRPr="009A5CE4" w:rsidRDefault="007B35D0" w:rsidP="00F61C34">
      <w:pPr>
        <w:jc w:val="center"/>
        <w:rPr>
          <w:b/>
          <w:lang w:val="lt-LT"/>
        </w:rPr>
      </w:pPr>
      <w:r w:rsidRPr="009A5CE4">
        <w:rPr>
          <w:b/>
          <w:lang w:val="lt-LT"/>
        </w:rPr>
        <w:t>DĖL IGNALINOS RAJON</w:t>
      </w:r>
      <w:r w:rsidR="00D42482" w:rsidRPr="009A5CE4">
        <w:rPr>
          <w:b/>
          <w:lang w:val="lt-LT"/>
        </w:rPr>
        <w:t>O SAVIVALDYBĖ</w:t>
      </w:r>
      <w:r w:rsidR="00975AAA">
        <w:rPr>
          <w:b/>
          <w:lang w:val="lt-LT"/>
        </w:rPr>
        <w:t xml:space="preserve">S RENGINIŲ ORGANIZAVIMO VIEŠOSIOSE VIETOSE </w:t>
      </w:r>
      <w:r w:rsidR="00526D4D">
        <w:rPr>
          <w:b/>
          <w:lang w:val="lt-LT"/>
        </w:rPr>
        <w:t>TVARKOS APRAŠO</w:t>
      </w:r>
      <w:r w:rsidRPr="009A5CE4">
        <w:rPr>
          <w:b/>
          <w:lang w:val="lt-LT"/>
        </w:rPr>
        <w:t xml:space="preserve"> PATVIRTINIMO</w:t>
      </w:r>
    </w:p>
    <w:p w14:paraId="0A590D41" w14:textId="77777777" w:rsidR="007B35D0" w:rsidRPr="009A5CE4" w:rsidRDefault="007B35D0" w:rsidP="00F61C34">
      <w:pPr>
        <w:jc w:val="center"/>
        <w:rPr>
          <w:lang w:val="lt-LT"/>
        </w:rPr>
      </w:pPr>
    </w:p>
    <w:p w14:paraId="155E205A" w14:textId="1BE77B38" w:rsidR="00784294" w:rsidRPr="009A5CE4" w:rsidRDefault="00E12A1A" w:rsidP="00F61C34">
      <w:pPr>
        <w:jc w:val="center"/>
        <w:rPr>
          <w:lang w:val="lt-LT"/>
        </w:rPr>
      </w:pPr>
      <w:r w:rsidRPr="009A5CE4">
        <w:rPr>
          <w:lang w:val="lt-LT"/>
        </w:rPr>
        <w:t>20</w:t>
      </w:r>
      <w:r w:rsidR="00155D48" w:rsidRPr="009A5CE4">
        <w:rPr>
          <w:lang w:val="lt-LT"/>
        </w:rPr>
        <w:t>2</w:t>
      </w:r>
      <w:r w:rsidR="00381AEC">
        <w:rPr>
          <w:lang w:val="lt-LT"/>
        </w:rPr>
        <w:t>4</w:t>
      </w:r>
      <w:r w:rsidRPr="009A5CE4">
        <w:rPr>
          <w:lang w:val="lt-LT"/>
        </w:rPr>
        <w:t xml:space="preserve"> m.</w:t>
      </w:r>
      <w:r w:rsidR="00BB2E5F">
        <w:rPr>
          <w:lang w:val="lt-LT"/>
        </w:rPr>
        <w:t xml:space="preserve"> vasario 15 </w:t>
      </w:r>
      <w:r w:rsidRPr="009A5CE4">
        <w:rPr>
          <w:lang w:val="lt-LT"/>
        </w:rPr>
        <w:t>d.</w:t>
      </w:r>
      <w:r w:rsidR="00784294" w:rsidRPr="009A5CE4">
        <w:rPr>
          <w:lang w:val="lt-LT"/>
        </w:rPr>
        <w:t xml:space="preserve"> Nr</w:t>
      </w:r>
      <w:r w:rsidR="00DC2E13" w:rsidRPr="009A5CE4">
        <w:rPr>
          <w:lang w:val="lt-LT"/>
        </w:rPr>
        <w:t>.</w:t>
      </w:r>
      <w:r w:rsidR="00B54FD7" w:rsidRPr="009A5CE4">
        <w:rPr>
          <w:lang w:val="lt-LT"/>
        </w:rPr>
        <w:t xml:space="preserve"> </w:t>
      </w:r>
      <w:r w:rsidR="00BB2E5F">
        <w:rPr>
          <w:lang w:val="lt-LT"/>
        </w:rPr>
        <w:t>T-7</w:t>
      </w:r>
    </w:p>
    <w:p w14:paraId="570BD6D7" w14:textId="77777777" w:rsidR="00A8013C" w:rsidRPr="009A5CE4" w:rsidRDefault="00A8013C" w:rsidP="00F61C34">
      <w:pPr>
        <w:widowControl/>
        <w:tabs>
          <w:tab w:val="clear" w:pos="1293"/>
        </w:tabs>
        <w:jc w:val="center"/>
        <w:rPr>
          <w:lang w:val="lt-LT"/>
        </w:rPr>
        <w:sectPr w:rsidR="00A8013C" w:rsidRPr="009A5CE4" w:rsidSect="00654927">
          <w:headerReference w:type="even" r:id="rId9"/>
          <w:footerReference w:type="even" r:id="rId10"/>
          <w:footerReference w:type="first" r:id="rId11"/>
          <w:endnotePr>
            <w:numFmt w:val="decimal"/>
          </w:endnotePr>
          <w:pgSz w:w="11906" w:h="16838"/>
          <w:pgMar w:top="1134" w:right="567" w:bottom="1134" w:left="1701" w:header="567" w:footer="890" w:gutter="0"/>
          <w:pgNumType w:start="0"/>
          <w:cols w:space="708"/>
          <w:titlePg/>
        </w:sectPr>
      </w:pPr>
      <w:r w:rsidRPr="009A5CE4">
        <w:rPr>
          <w:lang w:val="lt-LT"/>
        </w:rPr>
        <w:t>Ignalina</w:t>
      </w:r>
    </w:p>
    <w:p w14:paraId="7C3DCE25" w14:textId="77777777" w:rsidR="000B7F8E" w:rsidRPr="009A5CE4" w:rsidRDefault="000B7F8E" w:rsidP="00F61C34">
      <w:pPr>
        <w:jc w:val="both"/>
        <w:rPr>
          <w:lang w:val="lt-LT"/>
        </w:rPr>
      </w:pPr>
    </w:p>
    <w:p w14:paraId="6A1A4BB0" w14:textId="1212C8F7" w:rsidR="00C55EDF" w:rsidRPr="009A5CE4" w:rsidRDefault="00C55EDF" w:rsidP="00F61C34">
      <w:pPr>
        <w:widowControl/>
        <w:shd w:val="clear" w:color="auto" w:fill="FFFFFF"/>
        <w:tabs>
          <w:tab w:val="clear" w:pos="1293"/>
        </w:tabs>
        <w:overflowPunct/>
        <w:autoSpaceDE/>
        <w:autoSpaceDN/>
        <w:adjustRightInd/>
        <w:ind w:firstLine="1134"/>
        <w:jc w:val="both"/>
        <w:rPr>
          <w:lang w:val="lt-LT"/>
        </w:rPr>
      </w:pPr>
      <w:r w:rsidRPr="009A5CE4">
        <w:rPr>
          <w:lang w:val="lt-LT"/>
        </w:rPr>
        <w:t xml:space="preserve">Vadovaudamasi </w:t>
      </w:r>
      <w:r w:rsidR="006C342D" w:rsidRPr="009A5CE4">
        <w:rPr>
          <w:lang w:val="lt-LT"/>
        </w:rPr>
        <w:t xml:space="preserve">Lietuvos Respublikos vietos savivaldos įstatymo </w:t>
      </w:r>
      <w:r w:rsidR="00F768EF" w:rsidRPr="009A5CE4">
        <w:rPr>
          <w:lang w:val="lt-LT"/>
        </w:rPr>
        <w:t>15</w:t>
      </w:r>
      <w:r w:rsidR="006C342D" w:rsidRPr="009A5CE4">
        <w:rPr>
          <w:lang w:val="lt-LT"/>
        </w:rPr>
        <w:t xml:space="preserve"> straipsnio </w:t>
      </w:r>
      <w:r w:rsidR="00F768EF" w:rsidRPr="009A5CE4">
        <w:rPr>
          <w:lang w:val="lt-LT"/>
        </w:rPr>
        <w:t>4 dalimi</w:t>
      </w:r>
      <w:r w:rsidR="00CE7178" w:rsidRPr="009A5CE4">
        <w:rPr>
          <w:lang w:val="lt-LT"/>
        </w:rPr>
        <w:t xml:space="preserve">, 16 straipsnio </w:t>
      </w:r>
      <w:r w:rsidR="00F768EF" w:rsidRPr="009A5CE4">
        <w:rPr>
          <w:lang w:val="lt-LT"/>
        </w:rPr>
        <w:t>1</w:t>
      </w:r>
      <w:r w:rsidR="00CE7178" w:rsidRPr="009A5CE4">
        <w:rPr>
          <w:lang w:val="lt-LT"/>
        </w:rPr>
        <w:t xml:space="preserve"> dalimi</w:t>
      </w:r>
      <w:r w:rsidR="00AD1A09" w:rsidRPr="00230C69">
        <w:rPr>
          <w:lang w:val="lt-LT"/>
        </w:rPr>
        <w:t xml:space="preserve">, </w:t>
      </w:r>
      <w:r w:rsidR="00230C69" w:rsidRPr="00230C69">
        <w:rPr>
          <w:color w:val="000000"/>
          <w:szCs w:val="24"/>
          <w:bdr w:val="none" w:sz="0" w:space="0" w:color="auto" w:frame="1"/>
          <w:lang w:val="lt-LT" w:eastAsia="lt-LT"/>
        </w:rPr>
        <w:t> </w:t>
      </w:r>
      <w:r w:rsidR="00772F4A">
        <w:rPr>
          <w:color w:val="000000"/>
          <w:szCs w:val="24"/>
          <w:bdr w:val="none" w:sz="0" w:space="0" w:color="auto" w:frame="1"/>
          <w:lang w:val="lt-LT" w:eastAsia="lt-LT"/>
        </w:rPr>
        <w:t xml:space="preserve">įgyvendindama </w:t>
      </w:r>
      <w:r w:rsidR="00230C69" w:rsidRPr="00230C69">
        <w:rPr>
          <w:color w:val="000000"/>
          <w:szCs w:val="24"/>
          <w:bdr w:val="none" w:sz="0" w:space="0" w:color="auto" w:frame="1"/>
          <w:lang w:val="lt-LT" w:eastAsia="lt-LT"/>
        </w:rPr>
        <w:t>Ignalinos rajono savivaldybės 2018</w:t>
      </w:r>
      <w:r w:rsidR="00772F4A">
        <w:rPr>
          <w:color w:val="000000"/>
          <w:szCs w:val="24"/>
          <w:bdr w:val="none" w:sz="0" w:space="0" w:color="auto" w:frame="1"/>
          <w:lang w:val="lt-LT" w:eastAsia="lt-LT"/>
        </w:rPr>
        <w:t>–</w:t>
      </w:r>
      <w:r w:rsidR="00230C69" w:rsidRPr="00230C69">
        <w:rPr>
          <w:color w:val="000000"/>
          <w:szCs w:val="24"/>
          <w:bdr w:val="none" w:sz="0" w:space="0" w:color="auto" w:frame="1"/>
          <w:lang w:val="lt-LT" w:eastAsia="lt-LT"/>
        </w:rPr>
        <w:t xml:space="preserve">2024 metų strateginio plėtros plano, patvirtinto Ignalinos rajono savivaldybės tarybos 2017 m. gruodžio 21 d. sprendimu </w:t>
      </w:r>
      <w:bookmarkStart w:id="2" w:name="n_0"/>
      <w:r w:rsidR="00C52705" w:rsidRPr="00C52705">
        <w:rPr>
          <w:szCs w:val="24"/>
          <w:bdr w:val="none" w:sz="0" w:space="0" w:color="auto" w:frame="1"/>
          <w:lang w:val="lt-LT" w:eastAsia="lt-LT"/>
        </w:rPr>
        <w:t xml:space="preserve">Nr. T-153 </w:t>
      </w:r>
      <w:bookmarkEnd w:id="2"/>
      <w:r w:rsidR="00772F4A">
        <w:rPr>
          <w:color w:val="000000"/>
          <w:szCs w:val="24"/>
          <w:bdr w:val="none" w:sz="0" w:space="0" w:color="auto" w:frame="1"/>
          <w:lang w:val="lt-LT" w:eastAsia="lt-LT"/>
        </w:rPr>
        <w:t xml:space="preserve">„Dėl </w:t>
      </w:r>
      <w:r w:rsidR="00772F4A" w:rsidRPr="00230C69">
        <w:rPr>
          <w:color w:val="000000"/>
          <w:szCs w:val="24"/>
          <w:bdr w:val="none" w:sz="0" w:space="0" w:color="auto" w:frame="1"/>
          <w:lang w:val="lt-LT" w:eastAsia="lt-LT"/>
        </w:rPr>
        <w:t>Ignalinos rajono savivaldybės 2018</w:t>
      </w:r>
      <w:r w:rsidR="00772F4A">
        <w:rPr>
          <w:color w:val="000000"/>
          <w:szCs w:val="24"/>
          <w:bdr w:val="none" w:sz="0" w:space="0" w:color="auto" w:frame="1"/>
          <w:lang w:val="lt-LT" w:eastAsia="lt-LT"/>
        </w:rPr>
        <w:t>–</w:t>
      </w:r>
      <w:r w:rsidR="00772F4A" w:rsidRPr="00230C69">
        <w:rPr>
          <w:color w:val="000000"/>
          <w:szCs w:val="24"/>
          <w:bdr w:val="none" w:sz="0" w:space="0" w:color="auto" w:frame="1"/>
          <w:lang w:val="lt-LT" w:eastAsia="lt-LT"/>
        </w:rPr>
        <w:t>2024 metų strateginio plėtros plano</w:t>
      </w:r>
      <w:r w:rsidR="00772F4A">
        <w:rPr>
          <w:color w:val="000000"/>
          <w:szCs w:val="24"/>
          <w:bdr w:val="none" w:sz="0" w:space="0" w:color="auto" w:frame="1"/>
          <w:lang w:val="lt-LT" w:eastAsia="lt-LT"/>
        </w:rPr>
        <w:t xml:space="preserve"> patvirtinimo“</w:t>
      </w:r>
      <w:r w:rsidR="00230C69" w:rsidRPr="00230C69">
        <w:rPr>
          <w:color w:val="000000"/>
          <w:szCs w:val="24"/>
          <w:bdr w:val="none" w:sz="0" w:space="0" w:color="auto" w:frame="1"/>
          <w:lang w:val="lt-LT" w:eastAsia="lt-LT"/>
        </w:rPr>
        <w:t xml:space="preserve">, 1 priedo </w:t>
      </w:r>
      <w:r w:rsidR="00772F4A">
        <w:rPr>
          <w:color w:val="000000"/>
          <w:szCs w:val="24"/>
          <w:bdr w:val="none" w:sz="0" w:space="0" w:color="auto" w:frame="1"/>
          <w:lang w:val="lt-LT" w:eastAsia="lt-LT"/>
        </w:rPr>
        <w:t>„</w:t>
      </w:r>
      <w:r w:rsidR="00230C69" w:rsidRPr="00230C69">
        <w:rPr>
          <w:color w:val="000000"/>
          <w:szCs w:val="24"/>
          <w:bdr w:val="none" w:sz="0" w:space="0" w:color="auto" w:frame="1"/>
          <w:lang w:val="lt-LT" w:eastAsia="lt-LT"/>
        </w:rPr>
        <w:t>Ignalinos rajono savivaldybės 2018</w:t>
      </w:r>
      <w:r w:rsidR="00772F4A">
        <w:rPr>
          <w:color w:val="000000"/>
          <w:szCs w:val="24"/>
          <w:bdr w:val="none" w:sz="0" w:space="0" w:color="auto" w:frame="1"/>
          <w:lang w:val="lt-LT" w:eastAsia="lt-LT"/>
        </w:rPr>
        <w:t>–</w:t>
      </w:r>
      <w:r w:rsidR="00230C69" w:rsidRPr="00230C69">
        <w:rPr>
          <w:color w:val="000000"/>
          <w:szCs w:val="24"/>
          <w:bdr w:val="none" w:sz="0" w:space="0" w:color="auto" w:frame="1"/>
          <w:lang w:val="lt-LT" w:eastAsia="lt-LT"/>
        </w:rPr>
        <w:t>2024 metų strateginio plėtros plano priemonių plan</w:t>
      </w:r>
      <w:r w:rsidR="00772F4A">
        <w:rPr>
          <w:color w:val="000000"/>
          <w:szCs w:val="24"/>
          <w:bdr w:val="none" w:sz="0" w:space="0" w:color="auto" w:frame="1"/>
          <w:lang w:val="lt-LT" w:eastAsia="lt-LT"/>
        </w:rPr>
        <w:t>as“</w:t>
      </w:r>
      <w:r w:rsidR="00230C69" w:rsidRPr="00230C69">
        <w:rPr>
          <w:color w:val="000000"/>
          <w:szCs w:val="24"/>
          <w:bdr w:val="none" w:sz="0" w:space="0" w:color="auto" w:frame="1"/>
          <w:lang w:val="lt-LT" w:eastAsia="lt-LT"/>
        </w:rPr>
        <w:t xml:space="preserve"> II prioriteto </w:t>
      </w:r>
      <w:r w:rsidR="001B00F8">
        <w:rPr>
          <w:color w:val="000000"/>
          <w:szCs w:val="24"/>
          <w:bdr w:val="none" w:sz="0" w:space="0" w:color="auto" w:frame="1"/>
          <w:lang w:val="lt-LT" w:eastAsia="lt-LT"/>
        </w:rPr>
        <w:t>„</w:t>
      </w:r>
      <w:r w:rsidR="00230C69" w:rsidRPr="00230C69">
        <w:rPr>
          <w:color w:val="000000"/>
          <w:szCs w:val="24"/>
          <w:bdr w:val="none" w:sz="0" w:space="0" w:color="auto" w:frame="1"/>
          <w:lang w:val="lt-LT" w:eastAsia="lt-LT"/>
        </w:rPr>
        <w:t>Žmogiškųjų išteklių ir visuomenės socialinės gerovės plėtra</w:t>
      </w:r>
      <w:r w:rsidR="001B00F8">
        <w:rPr>
          <w:color w:val="000000"/>
          <w:szCs w:val="24"/>
          <w:bdr w:val="none" w:sz="0" w:space="0" w:color="auto" w:frame="1"/>
          <w:lang w:val="lt-LT" w:eastAsia="lt-LT"/>
        </w:rPr>
        <w:t>“</w:t>
      </w:r>
      <w:r w:rsidR="00230C69" w:rsidRPr="00230C69">
        <w:rPr>
          <w:color w:val="000000"/>
          <w:szCs w:val="24"/>
          <w:bdr w:val="none" w:sz="0" w:space="0" w:color="auto" w:frame="1"/>
          <w:lang w:val="lt-LT" w:eastAsia="lt-LT"/>
        </w:rPr>
        <w:t xml:space="preserve"> 2.2 tikslo </w:t>
      </w:r>
      <w:r w:rsidR="001B00F8">
        <w:rPr>
          <w:color w:val="000000"/>
          <w:szCs w:val="24"/>
          <w:bdr w:val="none" w:sz="0" w:space="0" w:color="auto" w:frame="1"/>
          <w:lang w:val="lt-LT" w:eastAsia="lt-LT"/>
        </w:rPr>
        <w:t>„</w:t>
      </w:r>
      <w:r w:rsidR="00230C69" w:rsidRPr="00230C69">
        <w:rPr>
          <w:color w:val="000000"/>
          <w:szCs w:val="24"/>
          <w:bdr w:val="none" w:sz="0" w:space="0" w:color="auto" w:frame="1"/>
          <w:lang w:val="lt-LT" w:eastAsia="lt-LT"/>
        </w:rPr>
        <w:t>Kūrybingos ir pilietiškos visuomenės ugdymas</w:t>
      </w:r>
      <w:r w:rsidR="001B00F8">
        <w:rPr>
          <w:color w:val="000000"/>
          <w:szCs w:val="24"/>
          <w:bdr w:val="none" w:sz="0" w:space="0" w:color="auto" w:frame="1"/>
          <w:lang w:val="lt-LT" w:eastAsia="lt-LT"/>
        </w:rPr>
        <w:t>“</w:t>
      </w:r>
      <w:r w:rsidR="00230C69" w:rsidRPr="00230C69">
        <w:rPr>
          <w:color w:val="000000"/>
          <w:szCs w:val="24"/>
          <w:bdr w:val="none" w:sz="0" w:space="0" w:color="auto" w:frame="1"/>
          <w:lang w:val="lt-LT" w:eastAsia="lt-LT"/>
        </w:rPr>
        <w:t xml:space="preserve">  2.2.1 uždavinio </w:t>
      </w:r>
      <w:r w:rsidR="001B00F8">
        <w:rPr>
          <w:color w:val="000000"/>
          <w:szCs w:val="24"/>
          <w:bdr w:val="none" w:sz="0" w:space="0" w:color="auto" w:frame="1"/>
          <w:lang w:val="lt-LT" w:eastAsia="lt-LT"/>
        </w:rPr>
        <w:t>„</w:t>
      </w:r>
      <w:r w:rsidR="00230C69" w:rsidRPr="00230C69">
        <w:rPr>
          <w:color w:val="000000"/>
          <w:szCs w:val="24"/>
          <w:bdr w:val="none" w:sz="0" w:space="0" w:color="auto" w:frame="1"/>
          <w:lang w:val="lt-LT" w:eastAsia="lt-LT"/>
        </w:rPr>
        <w:t>Plėtoti rajono kultūrinę veiklą</w:t>
      </w:r>
      <w:r w:rsidR="001B00F8">
        <w:rPr>
          <w:color w:val="000000"/>
          <w:szCs w:val="24"/>
          <w:bdr w:val="none" w:sz="0" w:space="0" w:color="auto" w:frame="1"/>
          <w:lang w:val="lt-LT" w:eastAsia="lt-LT"/>
        </w:rPr>
        <w:t>“</w:t>
      </w:r>
      <w:r w:rsidR="00230C69" w:rsidRPr="00230C69">
        <w:rPr>
          <w:color w:val="000000"/>
          <w:szCs w:val="24"/>
          <w:bdr w:val="none" w:sz="0" w:space="0" w:color="auto" w:frame="1"/>
          <w:lang w:val="lt-LT" w:eastAsia="lt-LT"/>
        </w:rPr>
        <w:t xml:space="preserve"> 2.2.1.5 priemon</w:t>
      </w:r>
      <w:r w:rsidR="00772F4A">
        <w:rPr>
          <w:color w:val="000000"/>
          <w:szCs w:val="24"/>
          <w:bdr w:val="none" w:sz="0" w:space="0" w:color="auto" w:frame="1"/>
          <w:lang w:val="lt-LT" w:eastAsia="lt-LT"/>
        </w:rPr>
        <w:t>ę</w:t>
      </w:r>
      <w:r w:rsidR="00230C69" w:rsidRPr="00230C69">
        <w:rPr>
          <w:color w:val="000000"/>
          <w:szCs w:val="24"/>
          <w:bdr w:val="none" w:sz="0" w:space="0" w:color="auto" w:frame="1"/>
          <w:lang w:val="lt-LT" w:eastAsia="lt-LT"/>
        </w:rPr>
        <w:t xml:space="preserve"> </w:t>
      </w:r>
      <w:r w:rsidR="001B00F8">
        <w:rPr>
          <w:color w:val="000000"/>
          <w:szCs w:val="24"/>
          <w:bdr w:val="none" w:sz="0" w:space="0" w:color="auto" w:frame="1"/>
          <w:lang w:val="lt-LT" w:eastAsia="lt-LT"/>
        </w:rPr>
        <w:t>„</w:t>
      </w:r>
      <w:r w:rsidR="00230C69" w:rsidRPr="00230C69">
        <w:rPr>
          <w:color w:val="000000"/>
          <w:szCs w:val="24"/>
          <w:bdr w:val="none" w:sz="0" w:space="0" w:color="auto" w:frame="1"/>
          <w:lang w:val="lt-LT" w:eastAsia="lt-LT"/>
        </w:rPr>
        <w:t>Užtikrinti kultūros paslaugų kokybę ir didinti jų prieinamumą Ignalinos rajone</w:t>
      </w:r>
      <w:r w:rsidR="001B00F8">
        <w:rPr>
          <w:color w:val="000000"/>
          <w:szCs w:val="24"/>
          <w:bdr w:val="none" w:sz="0" w:space="0" w:color="auto" w:frame="1"/>
          <w:lang w:val="lt-LT" w:eastAsia="lt-LT"/>
        </w:rPr>
        <w:t>“</w:t>
      </w:r>
      <w:r w:rsidR="00BA24B1">
        <w:rPr>
          <w:color w:val="000000"/>
          <w:szCs w:val="24"/>
          <w:bdr w:val="none" w:sz="0" w:space="0" w:color="auto" w:frame="1"/>
          <w:lang w:val="lt-LT" w:eastAsia="lt-LT"/>
        </w:rPr>
        <w:t xml:space="preserve">, </w:t>
      </w:r>
      <w:r w:rsidR="000018AF">
        <w:rPr>
          <w:lang w:val="lt-LT"/>
        </w:rPr>
        <w:t xml:space="preserve">atsižvelgdama į Utenos apskrities vyriausiojo policijos </w:t>
      </w:r>
      <w:r w:rsidR="00D103EA">
        <w:rPr>
          <w:lang w:val="lt-LT"/>
        </w:rPr>
        <w:t xml:space="preserve">komisariato Ignalinos rajono policijos komisariato </w:t>
      </w:r>
      <w:r w:rsidR="00D103EA" w:rsidRPr="00961B1F">
        <w:rPr>
          <w:lang w:val="lt-LT"/>
        </w:rPr>
        <w:t xml:space="preserve">2023 m. </w:t>
      </w:r>
      <w:r w:rsidR="00683A4F" w:rsidRPr="00961B1F">
        <w:rPr>
          <w:lang w:val="lt-LT"/>
        </w:rPr>
        <w:t>gruodžio 2</w:t>
      </w:r>
      <w:r w:rsidR="00AE1D65" w:rsidRPr="00961B1F">
        <w:rPr>
          <w:lang w:val="lt-LT"/>
        </w:rPr>
        <w:t>0</w:t>
      </w:r>
      <w:r w:rsidR="00683A4F" w:rsidRPr="00961B1F">
        <w:rPr>
          <w:lang w:val="lt-LT"/>
        </w:rPr>
        <w:t xml:space="preserve"> d. </w:t>
      </w:r>
      <w:r w:rsidR="00D103EA" w:rsidRPr="00961B1F">
        <w:rPr>
          <w:lang w:val="lt-LT"/>
        </w:rPr>
        <w:t xml:space="preserve">raštą </w:t>
      </w:r>
      <w:r w:rsidR="00683A4F" w:rsidRPr="00961B1F">
        <w:rPr>
          <w:lang w:val="lt-LT"/>
        </w:rPr>
        <w:t>Nr.</w:t>
      </w:r>
      <w:r w:rsidR="00683A4F">
        <w:rPr>
          <w:lang w:val="lt-LT"/>
        </w:rPr>
        <w:t xml:space="preserve"> </w:t>
      </w:r>
      <w:r w:rsidR="00AE1D65">
        <w:rPr>
          <w:lang w:val="lt-LT"/>
        </w:rPr>
        <w:t>89-S-3572</w:t>
      </w:r>
      <w:r w:rsidR="00F31CFD">
        <w:rPr>
          <w:lang w:val="lt-LT"/>
        </w:rPr>
        <w:t xml:space="preserve"> „Dėl siūlymų keisti renginių organizavimo tvarką pakeitimo“</w:t>
      </w:r>
      <w:r w:rsidR="00AE1D65">
        <w:rPr>
          <w:lang w:val="lt-LT"/>
        </w:rPr>
        <w:t xml:space="preserve">, </w:t>
      </w:r>
      <w:r w:rsidR="00B96AEA" w:rsidRPr="009A5CE4">
        <w:rPr>
          <w:lang w:val="lt-LT"/>
        </w:rPr>
        <w:t>I</w:t>
      </w:r>
      <w:r w:rsidR="003C16F7" w:rsidRPr="009A5CE4">
        <w:rPr>
          <w:lang w:val="lt-LT"/>
        </w:rPr>
        <w:t>gnalinos rajono</w:t>
      </w:r>
      <w:r w:rsidR="00FD09A0" w:rsidRPr="009A5CE4">
        <w:rPr>
          <w:lang w:val="lt-LT"/>
        </w:rPr>
        <w:t xml:space="preserve"> </w:t>
      </w:r>
      <w:r w:rsidR="003C16F7" w:rsidRPr="009A5CE4">
        <w:rPr>
          <w:lang w:val="lt-LT"/>
        </w:rPr>
        <w:t>savivaldybės</w:t>
      </w:r>
      <w:r w:rsidR="00FD09A0" w:rsidRPr="009A5CE4">
        <w:rPr>
          <w:lang w:val="lt-LT"/>
        </w:rPr>
        <w:t xml:space="preserve"> </w:t>
      </w:r>
      <w:r w:rsidR="003C16F7" w:rsidRPr="009A5CE4">
        <w:rPr>
          <w:lang w:val="lt-LT"/>
        </w:rPr>
        <w:t xml:space="preserve">taryba </w:t>
      </w:r>
      <w:r w:rsidR="003C16F7" w:rsidRPr="00C52705">
        <w:rPr>
          <w:spacing w:val="60"/>
          <w:lang w:val="lt-LT"/>
        </w:rPr>
        <w:t>nusprendži</w:t>
      </w:r>
      <w:r w:rsidR="003C16F7" w:rsidRPr="00C52705">
        <w:rPr>
          <w:spacing w:val="20"/>
          <w:lang w:val="lt-LT"/>
        </w:rPr>
        <w:t>a</w:t>
      </w:r>
      <w:r w:rsidR="00883D66" w:rsidRPr="00C52705">
        <w:rPr>
          <w:spacing w:val="20"/>
          <w:lang w:val="lt-LT"/>
        </w:rPr>
        <w:t>:</w:t>
      </w:r>
      <w:r w:rsidR="003C16F7" w:rsidRPr="009A5CE4">
        <w:rPr>
          <w:lang w:val="lt-LT"/>
        </w:rPr>
        <w:t xml:space="preserve"> </w:t>
      </w:r>
    </w:p>
    <w:p w14:paraId="254DCCA5" w14:textId="77777777" w:rsidR="00B63F67" w:rsidRDefault="00A045CD" w:rsidP="00F61C34">
      <w:pPr>
        <w:widowControl/>
        <w:tabs>
          <w:tab w:val="clear" w:pos="1293"/>
        </w:tabs>
        <w:ind w:firstLine="1134"/>
        <w:jc w:val="both"/>
        <w:rPr>
          <w:lang w:val="lt-LT"/>
        </w:rPr>
      </w:pPr>
      <w:r w:rsidRPr="009A5CE4">
        <w:rPr>
          <w:lang w:val="lt-LT"/>
        </w:rPr>
        <w:t xml:space="preserve">1. </w:t>
      </w:r>
      <w:r w:rsidR="00883D66" w:rsidRPr="009A5CE4">
        <w:rPr>
          <w:lang w:val="lt-LT"/>
        </w:rPr>
        <w:t>P</w:t>
      </w:r>
      <w:r w:rsidR="0050299B" w:rsidRPr="009A5CE4">
        <w:rPr>
          <w:lang w:val="lt-LT"/>
        </w:rPr>
        <w:t>a</w:t>
      </w:r>
      <w:r w:rsidR="00134FBE" w:rsidRPr="009A5CE4">
        <w:rPr>
          <w:lang w:val="lt-LT"/>
        </w:rPr>
        <w:t>tvirtinti</w:t>
      </w:r>
      <w:r w:rsidR="00B43ECD" w:rsidRPr="009A5CE4">
        <w:rPr>
          <w:lang w:val="lt-LT"/>
        </w:rPr>
        <w:t xml:space="preserve"> </w:t>
      </w:r>
      <w:r w:rsidR="00C55EDF" w:rsidRPr="009A5CE4">
        <w:rPr>
          <w:lang w:val="lt-LT"/>
        </w:rPr>
        <w:t>Ignalinos</w:t>
      </w:r>
      <w:r w:rsidR="00B43ECD" w:rsidRPr="009A5CE4">
        <w:rPr>
          <w:lang w:val="lt-LT"/>
        </w:rPr>
        <w:t xml:space="preserve"> </w:t>
      </w:r>
      <w:r w:rsidR="00C55EDF" w:rsidRPr="009A5CE4">
        <w:rPr>
          <w:lang w:val="lt-LT"/>
        </w:rPr>
        <w:t>rajon</w:t>
      </w:r>
      <w:r w:rsidR="00D42482" w:rsidRPr="009A5CE4">
        <w:rPr>
          <w:lang w:val="lt-LT"/>
        </w:rPr>
        <w:t>o savivaldybė</w:t>
      </w:r>
      <w:r w:rsidR="009361B4">
        <w:rPr>
          <w:lang w:val="lt-LT"/>
        </w:rPr>
        <w:t xml:space="preserve">s </w:t>
      </w:r>
      <w:r w:rsidR="009361B4" w:rsidRPr="00EE4340">
        <w:rPr>
          <w:bCs/>
          <w:szCs w:val="24"/>
          <w:lang w:val="lt-LT"/>
        </w:rPr>
        <w:t xml:space="preserve">renginių organizavimo viešosiose vietose </w:t>
      </w:r>
      <w:r w:rsidR="00147C82" w:rsidRPr="00EE4340">
        <w:rPr>
          <w:bCs/>
          <w:szCs w:val="24"/>
          <w:lang w:val="lt-LT"/>
        </w:rPr>
        <w:t xml:space="preserve">tvarkos </w:t>
      </w:r>
      <w:r w:rsidR="009361B4" w:rsidRPr="00EE4340">
        <w:rPr>
          <w:bCs/>
          <w:szCs w:val="24"/>
          <w:lang w:val="lt-LT"/>
        </w:rPr>
        <w:t>apraš</w:t>
      </w:r>
      <w:r w:rsidR="00147C82" w:rsidRPr="00EE4340">
        <w:rPr>
          <w:bCs/>
          <w:szCs w:val="24"/>
          <w:lang w:val="lt-LT"/>
        </w:rPr>
        <w:t>ą</w:t>
      </w:r>
      <w:r w:rsidR="00F408DF" w:rsidRPr="00147C82">
        <w:rPr>
          <w:lang w:val="lt-LT"/>
        </w:rPr>
        <w:t xml:space="preserve"> </w:t>
      </w:r>
      <w:r w:rsidR="008D207A" w:rsidRPr="00147C82">
        <w:rPr>
          <w:lang w:val="lt-LT"/>
        </w:rPr>
        <w:t>(pridedama).</w:t>
      </w:r>
    </w:p>
    <w:p w14:paraId="7529ED4E" w14:textId="26E5A133" w:rsidR="00B63F67" w:rsidRPr="009A5CE4" w:rsidRDefault="00B63F67" w:rsidP="002F2321">
      <w:pPr>
        <w:widowControl/>
        <w:tabs>
          <w:tab w:val="clear" w:pos="1293"/>
        </w:tabs>
        <w:ind w:firstLine="1134"/>
        <w:jc w:val="both"/>
        <w:rPr>
          <w:lang w:val="lt-LT"/>
        </w:rPr>
      </w:pPr>
      <w:r>
        <w:rPr>
          <w:lang w:val="lt-LT"/>
        </w:rPr>
        <w:t>2. Pripažinti netekusiu galios Ignalinos rajono savivaldybės</w:t>
      </w:r>
      <w:r w:rsidR="002F2321">
        <w:rPr>
          <w:lang w:val="lt-LT"/>
        </w:rPr>
        <w:t xml:space="preserve"> </w:t>
      </w:r>
      <w:r>
        <w:rPr>
          <w:lang w:val="lt-LT"/>
        </w:rPr>
        <w:t xml:space="preserve">tarybos </w:t>
      </w:r>
      <w:r w:rsidR="00772F4A">
        <w:rPr>
          <w:lang w:val="lt-LT"/>
        </w:rPr>
        <w:t xml:space="preserve">2012 m. lapkričio 22 d. </w:t>
      </w:r>
      <w:r>
        <w:rPr>
          <w:lang w:val="lt-LT"/>
        </w:rPr>
        <w:t xml:space="preserve">sprendimą </w:t>
      </w:r>
      <w:bookmarkStart w:id="3" w:name="n_1"/>
      <w:r w:rsidR="00C52705" w:rsidRPr="00C52705">
        <w:rPr>
          <w:lang w:val="lt-LT"/>
        </w:rPr>
        <w:t xml:space="preserve">Nr. T-181 </w:t>
      </w:r>
      <w:bookmarkEnd w:id="3"/>
      <w:r>
        <w:rPr>
          <w:lang w:val="lt-LT"/>
        </w:rPr>
        <w:t xml:space="preserve">„Dėl </w:t>
      </w:r>
      <w:r w:rsidR="00772F4A">
        <w:rPr>
          <w:lang w:val="lt-LT"/>
        </w:rPr>
        <w:t>R</w:t>
      </w:r>
      <w:r>
        <w:rPr>
          <w:lang w:val="lt-LT"/>
        </w:rPr>
        <w:t>enginių organizavimo Ignalinos rajono savivaldybės viešosiose vietose taisyklių patvirtinimo“.</w:t>
      </w:r>
    </w:p>
    <w:p w14:paraId="7B2B9633" w14:textId="078AA554" w:rsidR="00A045CD" w:rsidRPr="009A5CE4" w:rsidRDefault="00B63F67" w:rsidP="00F61C34">
      <w:pPr>
        <w:widowControl/>
        <w:tabs>
          <w:tab w:val="clear" w:pos="1293"/>
        </w:tabs>
        <w:ind w:firstLine="1134"/>
        <w:jc w:val="both"/>
        <w:rPr>
          <w:lang w:val="lt-LT"/>
        </w:rPr>
      </w:pPr>
      <w:r>
        <w:rPr>
          <w:lang w:val="lt-LT"/>
        </w:rPr>
        <w:t>3</w:t>
      </w:r>
      <w:r w:rsidR="00A045CD" w:rsidRPr="009A5CE4">
        <w:rPr>
          <w:lang w:val="lt-LT"/>
        </w:rPr>
        <w:t xml:space="preserve">. </w:t>
      </w:r>
      <w:r w:rsidR="00C20F3F" w:rsidRPr="009A5CE4">
        <w:rPr>
          <w:lang w:val="lt-LT"/>
        </w:rPr>
        <w:t xml:space="preserve">Paskelbti šį sprendimą Teisės aktų </w:t>
      </w:r>
      <w:r w:rsidR="00B43ECD" w:rsidRPr="009A5CE4">
        <w:rPr>
          <w:lang w:val="lt-LT"/>
        </w:rPr>
        <w:t>registre</w:t>
      </w:r>
      <w:r w:rsidR="00D35504" w:rsidRPr="009A5CE4">
        <w:rPr>
          <w:lang w:val="lt-LT"/>
        </w:rPr>
        <w:t xml:space="preserve"> </w:t>
      </w:r>
      <w:r w:rsidR="00C20F3F" w:rsidRPr="009A5CE4">
        <w:rPr>
          <w:lang w:val="lt-LT"/>
        </w:rPr>
        <w:t xml:space="preserve">ir Ignalinos rajono </w:t>
      </w:r>
      <w:r w:rsidR="00D35504" w:rsidRPr="009A5CE4">
        <w:rPr>
          <w:lang w:val="lt-LT"/>
        </w:rPr>
        <w:t>s</w:t>
      </w:r>
      <w:r w:rsidR="00C20F3F" w:rsidRPr="009A5CE4">
        <w:rPr>
          <w:lang w:val="lt-LT"/>
        </w:rPr>
        <w:t>avivaldybės</w:t>
      </w:r>
      <w:r w:rsidR="000B7F8E" w:rsidRPr="009A5CE4">
        <w:rPr>
          <w:lang w:val="lt-LT"/>
        </w:rPr>
        <w:t xml:space="preserve"> </w:t>
      </w:r>
      <w:r w:rsidR="00B43ECD" w:rsidRPr="009A5CE4">
        <w:rPr>
          <w:lang w:val="lt-LT"/>
        </w:rPr>
        <w:t>internet</w:t>
      </w:r>
      <w:r w:rsidR="000B7F8E" w:rsidRPr="009A5CE4">
        <w:rPr>
          <w:lang w:val="lt-LT"/>
        </w:rPr>
        <w:t>o</w:t>
      </w:r>
      <w:r w:rsidR="00C20F3F" w:rsidRPr="009A5CE4">
        <w:rPr>
          <w:lang w:val="lt-LT"/>
        </w:rPr>
        <w:t xml:space="preserve"> svetainėje</w:t>
      </w:r>
      <w:r w:rsidR="00D35504" w:rsidRPr="009A5CE4">
        <w:rPr>
          <w:lang w:val="lt-LT"/>
        </w:rPr>
        <w:t xml:space="preserve"> </w:t>
      </w:r>
      <w:hyperlink r:id="rId12" w:history="1">
        <w:r w:rsidR="007B5725" w:rsidRPr="009A5CE4">
          <w:rPr>
            <w:rStyle w:val="Hipersaitas"/>
            <w:color w:val="auto"/>
            <w:u w:val="none"/>
            <w:lang w:val="lt-LT"/>
          </w:rPr>
          <w:t>www.ignalina.lt</w:t>
        </w:r>
      </w:hyperlink>
      <w:r w:rsidR="00D35504" w:rsidRPr="009A5CE4">
        <w:rPr>
          <w:lang w:val="lt-LT"/>
        </w:rPr>
        <w:t>.</w:t>
      </w:r>
    </w:p>
    <w:p w14:paraId="4CC98AC5" w14:textId="4F93F646" w:rsidR="008A7563" w:rsidRDefault="008144FA" w:rsidP="00F61C34">
      <w:pPr>
        <w:widowControl/>
        <w:tabs>
          <w:tab w:val="clear" w:pos="1293"/>
        </w:tabs>
        <w:jc w:val="both"/>
        <w:rPr>
          <w:lang w:val="lt-LT"/>
        </w:rPr>
      </w:pPr>
      <w:r w:rsidRPr="009A5CE4">
        <w:rPr>
          <w:lang w:val="lt-LT"/>
        </w:rPr>
        <w:tab/>
      </w:r>
    </w:p>
    <w:p w14:paraId="7A5BB4BE" w14:textId="77777777" w:rsidR="002F2321" w:rsidRPr="009A5CE4" w:rsidRDefault="002F2321" w:rsidP="00F61C34">
      <w:pPr>
        <w:widowControl/>
        <w:tabs>
          <w:tab w:val="clear" w:pos="1293"/>
        </w:tabs>
        <w:jc w:val="both"/>
        <w:rPr>
          <w:lang w:val="lt-LT"/>
        </w:rPr>
      </w:pPr>
    </w:p>
    <w:p w14:paraId="2A7238F7" w14:textId="77777777" w:rsidR="00C52705" w:rsidRDefault="00103BD1" w:rsidP="00F61C34">
      <w:pPr>
        <w:widowControl/>
        <w:tabs>
          <w:tab w:val="clear" w:pos="1293"/>
        </w:tabs>
        <w:jc w:val="both"/>
        <w:rPr>
          <w:lang w:val="lt-LT"/>
        </w:rPr>
      </w:pPr>
      <w:r w:rsidRPr="009A5CE4">
        <w:rPr>
          <w:lang w:val="lt-LT"/>
        </w:rPr>
        <w:t>Savivaldybės m</w:t>
      </w:r>
      <w:r w:rsidR="002007B8" w:rsidRPr="009A5CE4">
        <w:rPr>
          <w:lang w:val="lt-LT"/>
        </w:rPr>
        <w:t>eras</w:t>
      </w:r>
      <w:r w:rsidR="009B72D1" w:rsidRPr="009A5CE4">
        <w:rPr>
          <w:lang w:val="lt-LT"/>
        </w:rPr>
        <w:t xml:space="preserve">           </w:t>
      </w:r>
      <w:r w:rsidR="00AE40C2">
        <w:rPr>
          <w:lang w:val="lt-LT"/>
        </w:rPr>
        <w:t xml:space="preserve">                                                                                             Laimutis Ragaišis</w:t>
      </w:r>
    </w:p>
    <w:p w14:paraId="1D3D5DE2" w14:textId="77777777" w:rsidR="00AF2A3E" w:rsidRDefault="00AF2A3E" w:rsidP="00F61C34">
      <w:pPr>
        <w:widowControl/>
        <w:tabs>
          <w:tab w:val="clear" w:pos="1293"/>
        </w:tabs>
        <w:ind w:left="3606" w:firstLine="1202"/>
        <w:jc w:val="both"/>
        <w:rPr>
          <w:lang w:val="lt-LT"/>
        </w:rPr>
      </w:pPr>
    </w:p>
    <w:p w14:paraId="619022B3" w14:textId="77777777" w:rsidR="00526D4D" w:rsidRDefault="00526D4D" w:rsidP="00F61C34">
      <w:pPr>
        <w:widowControl/>
        <w:tabs>
          <w:tab w:val="clear" w:pos="1293"/>
        </w:tabs>
        <w:ind w:left="3606" w:firstLine="1202"/>
        <w:jc w:val="both"/>
        <w:rPr>
          <w:lang w:val="lt-LT"/>
        </w:rPr>
      </w:pPr>
    </w:p>
    <w:p w14:paraId="4E53DEE8" w14:textId="77777777" w:rsidR="00C52705" w:rsidRDefault="00C52705">
      <w:pPr>
        <w:widowControl/>
        <w:tabs>
          <w:tab w:val="clear" w:pos="1293"/>
        </w:tabs>
        <w:overflowPunct/>
        <w:autoSpaceDE/>
        <w:autoSpaceDN/>
        <w:adjustRightInd/>
        <w:textAlignment w:val="auto"/>
        <w:rPr>
          <w:lang w:val="lt-LT"/>
        </w:rPr>
      </w:pPr>
      <w:r>
        <w:rPr>
          <w:lang w:val="lt-LT"/>
        </w:rPr>
        <w:br w:type="page"/>
      </w:r>
    </w:p>
    <w:p w14:paraId="6DBB4C65" w14:textId="7B001C8A" w:rsidR="00230149" w:rsidRPr="00A66372" w:rsidRDefault="00230149" w:rsidP="00C52705">
      <w:pPr>
        <w:ind w:left="5670"/>
        <w:jc w:val="both"/>
        <w:rPr>
          <w:szCs w:val="24"/>
          <w:lang w:val="lt-LT"/>
        </w:rPr>
      </w:pPr>
      <w:r w:rsidRPr="00A66372">
        <w:rPr>
          <w:szCs w:val="24"/>
          <w:lang w:val="lt-LT"/>
        </w:rPr>
        <w:lastRenderedPageBreak/>
        <w:t>PATVIRTINTA</w:t>
      </w:r>
    </w:p>
    <w:p w14:paraId="456E9F6D" w14:textId="7A859C53" w:rsidR="00230149" w:rsidRPr="00A66372" w:rsidRDefault="00230149" w:rsidP="00C52705">
      <w:pPr>
        <w:tabs>
          <w:tab w:val="left" w:pos="5670"/>
        </w:tabs>
        <w:ind w:left="5670"/>
        <w:jc w:val="both"/>
        <w:rPr>
          <w:szCs w:val="24"/>
          <w:lang w:val="lt-LT"/>
        </w:rPr>
      </w:pPr>
      <w:r w:rsidRPr="00A66372">
        <w:rPr>
          <w:szCs w:val="24"/>
          <w:lang w:val="lt-LT"/>
        </w:rPr>
        <w:t>Ignalinos rajono savivaldybės tarybos</w:t>
      </w:r>
    </w:p>
    <w:p w14:paraId="170FA578" w14:textId="72CB117D" w:rsidR="00230149" w:rsidRPr="00A66372" w:rsidRDefault="00230149" w:rsidP="00C52705">
      <w:pPr>
        <w:ind w:left="5670"/>
        <w:jc w:val="both"/>
        <w:rPr>
          <w:szCs w:val="24"/>
          <w:lang w:val="lt-LT"/>
        </w:rPr>
      </w:pPr>
      <w:r w:rsidRPr="00A66372">
        <w:rPr>
          <w:szCs w:val="24"/>
          <w:lang w:val="lt-LT"/>
        </w:rPr>
        <w:t>2024 m.</w:t>
      </w:r>
      <w:r w:rsidR="002F2321">
        <w:rPr>
          <w:szCs w:val="24"/>
          <w:lang w:val="lt-LT"/>
        </w:rPr>
        <w:t xml:space="preserve"> vasario 15 d. </w:t>
      </w:r>
      <w:r w:rsidRPr="00A66372">
        <w:rPr>
          <w:szCs w:val="24"/>
          <w:lang w:val="lt-LT"/>
        </w:rPr>
        <w:t>sprendimu Nr.</w:t>
      </w:r>
      <w:r w:rsidR="002F2321">
        <w:rPr>
          <w:szCs w:val="24"/>
          <w:lang w:val="lt-LT"/>
        </w:rPr>
        <w:t xml:space="preserve"> T-7</w:t>
      </w:r>
    </w:p>
    <w:p w14:paraId="491743E1" w14:textId="77777777" w:rsidR="00230149" w:rsidRDefault="00230149" w:rsidP="00F61C34">
      <w:pPr>
        <w:keepNext/>
        <w:jc w:val="center"/>
        <w:rPr>
          <w:b/>
          <w:bCs/>
          <w:szCs w:val="24"/>
        </w:rPr>
      </w:pPr>
    </w:p>
    <w:p w14:paraId="1C93EDAD" w14:textId="77777777" w:rsidR="00230149" w:rsidRDefault="00230149" w:rsidP="00F61C34">
      <w:pPr>
        <w:keepNext/>
        <w:jc w:val="center"/>
        <w:rPr>
          <w:b/>
          <w:bCs/>
          <w:szCs w:val="24"/>
        </w:rPr>
      </w:pPr>
      <w:r>
        <w:rPr>
          <w:b/>
          <w:bCs/>
          <w:szCs w:val="24"/>
        </w:rPr>
        <w:t xml:space="preserve">IGNALINOS RAJONO SAVIVALDYBĖS RENGINIŲ ORGANIZAVIMO VIEŠOSIOSE VIETOSE TVARKOS APRAŠAS  </w:t>
      </w:r>
    </w:p>
    <w:p w14:paraId="7211BEA4" w14:textId="77777777" w:rsidR="00230149" w:rsidRDefault="00230149" w:rsidP="00F61C34">
      <w:pPr>
        <w:jc w:val="both"/>
        <w:rPr>
          <w:b/>
          <w:bCs/>
          <w:szCs w:val="24"/>
        </w:rPr>
      </w:pPr>
    </w:p>
    <w:p w14:paraId="2DCB8DA5" w14:textId="77777777" w:rsidR="00230149" w:rsidRDefault="00230149" w:rsidP="00F61C34">
      <w:pPr>
        <w:keepNext/>
        <w:jc w:val="center"/>
        <w:rPr>
          <w:b/>
          <w:bCs/>
          <w:szCs w:val="24"/>
        </w:rPr>
      </w:pPr>
      <w:r>
        <w:rPr>
          <w:b/>
          <w:bCs/>
          <w:szCs w:val="24"/>
        </w:rPr>
        <w:t>I SKYRIUS</w:t>
      </w:r>
    </w:p>
    <w:p w14:paraId="7505B45A" w14:textId="77777777" w:rsidR="00230149" w:rsidRDefault="00230149" w:rsidP="00F61C34">
      <w:pPr>
        <w:keepNext/>
        <w:jc w:val="center"/>
        <w:rPr>
          <w:b/>
          <w:bCs/>
          <w:szCs w:val="24"/>
        </w:rPr>
      </w:pPr>
      <w:r>
        <w:rPr>
          <w:b/>
          <w:bCs/>
          <w:szCs w:val="24"/>
        </w:rPr>
        <w:t>BENDROSIOS NUOSTATOS</w:t>
      </w:r>
    </w:p>
    <w:p w14:paraId="76E4D07C" w14:textId="77777777" w:rsidR="00230149" w:rsidRDefault="00230149" w:rsidP="00F61C34">
      <w:pPr>
        <w:jc w:val="both"/>
        <w:rPr>
          <w:szCs w:val="24"/>
        </w:rPr>
      </w:pPr>
    </w:p>
    <w:p w14:paraId="431F258D" w14:textId="45C5E684" w:rsidR="00230149" w:rsidRPr="00EE4340" w:rsidRDefault="00230149" w:rsidP="002F2321">
      <w:pPr>
        <w:ind w:firstLine="1134"/>
        <w:jc w:val="both"/>
        <w:rPr>
          <w:szCs w:val="24"/>
          <w:lang w:val="lt-LT" w:bidi="he-IL"/>
        </w:rPr>
      </w:pPr>
      <w:r w:rsidRPr="00EE4340">
        <w:rPr>
          <w:szCs w:val="24"/>
          <w:lang w:val="lt-LT"/>
        </w:rPr>
        <w:t xml:space="preserve">1. </w:t>
      </w:r>
      <w:r w:rsidRPr="00EE4340">
        <w:rPr>
          <w:szCs w:val="24"/>
          <w:lang w:val="lt-LT" w:bidi="he-IL"/>
        </w:rPr>
        <w:t xml:space="preserve">Ignalinos rajono savivaldybės renginių ir pramoginių paslaugų organizavimo viešosiose vietose tvarkos aprašas (toliau – Aprašas) nustato bendruosius renginių ir pramoginių paslaugų organizavimo Ignalinos rajono viešosiose vietose reikalavimus, prašymų leisti organizuoti renginius ir pramogines paslaugas nagrinėjimo, leidimų išdavimo tvarką, renginių, pramoginių paslaugų organizatorių ir dalyvių teises, pareigas ir atsakomybę. </w:t>
      </w:r>
    </w:p>
    <w:p w14:paraId="136E8297" w14:textId="542932F0" w:rsidR="00230149" w:rsidRPr="00EE4340" w:rsidRDefault="00131464" w:rsidP="002F2321">
      <w:pPr>
        <w:tabs>
          <w:tab w:val="left" w:pos="993"/>
          <w:tab w:val="left" w:pos="1134"/>
        </w:tabs>
        <w:suppressAutoHyphens/>
        <w:ind w:firstLine="1134"/>
        <w:jc w:val="both"/>
        <w:rPr>
          <w:szCs w:val="24"/>
          <w:lang w:val="lt-LT" w:bidi="he-IL"/>
        </w:rPr>
      </w:pPr>
      <w:r w:rsidRPr="00EE4340">
        <w:rPr>
          <w:lang w:val="lt-LT"/>
        </w:rPr>
        <w:t>2.</w:t>
      </w:r>
      <w:r w:rsidR="00230149" w:rsidRPr="00EE4340">
        <w:rPr>
          <w:szCs w:val="24"/>
          <w:lang w:val="lt-LT" w:bidi="he-IL"/>
        </w:rPr>
        <w:t xml:space="preserve"> Pagrindinės šiame Apraše vartojamos sąvokos:</w:t>
      </w:r>
    </w:p>
    <w:p w14:paraId="119493E1" w14:textId="32FABC64" w:rsidR="00230149" w:rsidRPr="00EE4340" w:rsidRDefault="00213C17" w:rsidP="002F2321">
      <w:pPr>
        <w:tabs>
          <w:tab w:val="clear" w:pos="1293"/>
          <w:tab w:val="num" w:pos="0"/>
          <w:tab w:val="left" w:pos="993"/>
          <w:tab w:val="left" w:pos="1276"/>
          <w:tab w:val="left" w:pos="1418"/>
        </w:tabs>
        <w:ind w:firstLine="1134"/>
        <w:jc w:val="both"/>
        <w:rPr>
          <w:strike/>
          <w:szCs w:val="24"/>
          <w:lang w:val="lt-LT" w:bidi="he-IL"/>
        </w:rPr>
      </w:pPr>
      <w:r w:rsidRPr="00EE4340">
        <w:rPr>
          <w:szCs w:val="24"/>
          <w:lang w:val="lt-LT" w:bidi="he-IL"/>
        </w:rPr>
        <w:t>2</w:t>
      </w:r>
      <w:r w:rsidR="00230149" w:rsidRPr="00EE4340">
        <w:rPr>
          <w:szCs w:val="24"/>
          <w:lang w:val="lt-LT" w:bidi="he-IL"/>
        </w:rPr>
        <w:t>.1.</w:t>
      </w:r>
      <w:r w:rsidR="00230149" w:rsidRPr="00EE4340">
        <w:rPr>
          <w:b/>
          <w:szCs w:val="24"/>
          <w:lang w:val="lt-LT" w:bidi="he-IL"/>
        </w:rPr>
        <w:t xml:space="preserve"> Atrakcionų parkas </w:t>
      </w:r>
      <w:r w:rsidR="00230149" w:rsidRPr="00EE4340">
        <w:rPr>
          <w:bCs/>
          <w:szCs w:val="24"/>
          <w:lang w:val="lt-LT" w:bidi="he-IL"/>
        </w:rPr>
        <w:t>–</w:t>
      </w:r>
      <w:r w:rsidR="00230149" w:rsidRPr="00EE4340">
        <w:rPr>
          <w:b/>
          <w:bCs/>
          <w:szCs w:val="24"/>
          <w:lang w:val="lt-LT" w:bidi="he-IL"/>
        </w:rPr>
        <w:t xml:space="preserve"> </w:t>
      </w:r>
      <w:r w:rsidR="00230149" w:rsidRPr="00EE4340">
        <w:rPr>
          <w:bCs/>
          <w:szCs w:val="24"/>
          <w:lang w:val="lt-LT" w:bidi="he-IL"/>
        </w:rPr>
        <w:t>pramoginiai įrenginiai ir jų įranga, skirti viešai naudoti asmenims linksminti jais pramogaujant: pramoginiai įrenginiai,</w:t>
      </w:r>
      <w:r w:rsidR="00230149" w:rsidRPr="00EE4340">
        <w:rPr>
          <w:szCs w:val="24"/>
          <w:lang w:val="lt-LT" w:bidi="he-IL"/>
        </w:rPr>
        <w:t xml:space="preserve"> priskirti potencialiai pavojingiems įrenginiams, </w:t>
      </w:r>
      <w:r w:rsidR="00230149" w:rsidRPr="00EE4340">
        <w:rPr>
          <w:bCs/>
          <w:szCs w:val="24"/>
          <w:lang w:val="lt-LT" w:bidi="he-IL"/>
        </w:rPr>
        <w:t>ir</w:t>
      </w:r>
      <w:r w:rsidR="00230149" w:rsidRPr="00EE4340">
        <w:rPr>
          <w:b/>
          <w:bCs/>
          <w:szCs w:val="24"/>
          <w:lang w:val="lt-LT" w:bidi="he-IL"/>
        </w:rPr>
        <w:t xml:space="preserve"> </w:t>
      </w:r>
      <w:r w:rsidR="00230149" w:rsidRPr="00EE4340">
        <w:rPr>
          <w:bCs/>
          <w:szCs w:val="24"/>
          <w:lang w:val="lt-LT" w:bidi="he-IL"/>
        </w:rPr>
        <w:t>nesudėtingi</w:t>
      </w:r>
      <w:r w:rsidR="00230149" w:rsidRPr="00EE4340">
        <w:rPr>
          <w:b/>
          <w:bCs/>
          <w:szCs w:val="24"/>
          <w:lang w:val="lt-LT" w:bidi="he-IL"/>
        </w:rPr>
        <w:t xml:space="preserve"> </w:t>
      </w:r>
      <w:r w:rsidR="00230149" w:rsidRPr="00EE4340">
        <w:rPr>
          <w:bCs/>
          <w:szCs w:val="24"/>
          <w:lang w:val="lt-LT" w:bidi="he-IL"/>
        </w:rPr>
        <w:t>atrakcionai, ne</w:t>
      </w:r>
      <w:r w:rsidR="00230149" w:rsidRPr="00EE4340">
        <w:rPr>
          <w:szCs w:val="24"/>
          <w:lang w:val="lt-LT" w:bidi="he-IL"/>
        </w:rPr>
        <w:t xml:space="preserve">priskirti potencialiai pavojingiems įrenginiams. </w:t>
      </w:r>
    </w:p>
    <w:p w14:paraId="0BF9DAFC" w14:textId="640AF527" w:rsidR="00230149" w:rsidRPr="00EE4340" w:rsidRDefault="00213C17" w:rsidP="002F2321">
      <w:pPr>
        <w:tabs>
          <w:tab w:val="clear" w:pos="1293"/>
          <w:tab w:val="num" w:pos="0"/>
          <w:tab w:val="left" w:pos="1276"/>
        </w:tabs>
        <w:ind w:firstLine="1134"/>
        <w:jc w:val="both"/>
        <w:rPr>
          <w:szCs w:val="24"/>
          <w:lang w:val="lt-LT" w:bidi="he-IL"/>
        </w:rPr>
      </w:pPr>
      <w:r w:rsidRPr="00EE4340">
        <w:rPr>
          <w:szCs w:val="24"/>
          <w:lang w:val="lt-LT" w:bidi="he-IL"/>
        </w:rPr>
        <w:t>2</w:t>
      </w:r>
      <w:r w:rsidR="00230149" w:rsidRPr="00EE4340">
        <w:rPr>
          <w:szCs w:val="24"/>
          <w:lang w:val="lt-LT" w:bidi="he-IL"/>
        </w:rPr>
        <w:t>.2.</w:t>
      </w:r>
      <w:r w:rsidR="00230149" w:rsidRPr="00EE4340">
        <w:rPr>
          <w:b/>
          <w:szCs w:val="24"/>
          <w:lang w:val="lt-LT" w:bidi="he-IL"/>
        </w:rPr>
        <w:t xml:space="preserve"> Komercinis renginys</w:t>
      </w:r>
      <w:r w:rsidR="00230149" w:rsidRPr="00EE4340">
        <w:rPr>
          <w:szCs w:val="24"/>
          <w:lang w:val="lt-LT" w:bidi="he-IL"/>
        </w:rPr>
        <w:t xml:space="preserve"> – </w:t>
      </w:r>
      <w:r w:rsidR="00496BD1" w:rsidRPr="00EE4340">
        <w:rPr>
          <w:szCs w:val="24"/>
          <w:lang w:val="lt-LT" w:bidi="he-IL"/>
        </w:rPr>
        <w:t>viešojoje vietoje</w:t>
      </w:r>
      <w:r w:rsidR="00676084" w:rsidRPr="00EE4340">
        <w:rPr>
          <w:color w:val="242424"/>
          <w:szCs w:val="24"/>
          <w:shd w:val="clear" w:color="auto" w:fill="FFFFFF"/>
          <w:lang w:val="lt-LT"/>
        </w:rPr>
        <w:t xml:space="preserve"> vykstantis renginys, į kurį patekimas yra mokamas (platinami bilietai į renginį žiūrovams ir / ar dalyviams, renkamas registracijos mokestis ir pan.). Taip pat komerciniu renginiu laikoma iš anksto nustatytu laiku vykdoma pramoginių, sporto, laisvalaikio, reklaminių renginių, varžybų organizavimo ir kita panaši veikla, kuria veiklos organizatorius siekia finansinės naudos. Komerciniu renginiu nelaikoma veikla (nepriklausomai, ar tokia veikla yra siekiama finansinės naudos), vykdoma privačioje namų valdoje.</w:t>
      </w:r>
    </w:p>
    <w:p w14:paraId="7D649A43" w14:textId="4B940AFC" w:rsidR="00230149" w:rsidRPr="00EE4340" w:rsidRDefault="00213C17" w:rsidP="002F2321">
      <w:pPr>
        <w:tabs>
          <w:tab w:val="clear" w:pos="1293"/>
          <w:tab w:val="left" w:pos="0"/>
          <w:tab w:val="left" w:pos="1276"/>
          <w:tab w:val="left" w:pos="1560"/>
        </w:tabs>
        <w:suppressAutoHyphens/>
        <w:ind w:firstLine="1134"/>
        <w:jc w:val="both"/>
        <w:rPr>
          <w:szCs w:val="24"/>
          <w:lang w:val="lt-LT" w:bidi="he-IL"/>
        </w:rPr>
      </w:pPr>
      <w:r w:rsidRPr="00EE4340">
        <w:rPr>
          <w:szCs w:val="24"/>
          <w:lang w:val="lt-LT" w:bidi="he-IL"/>
        </w:rPr>
        <w:t>2</w:t>
      </w:r>
      <w:r w:rsidR="00230149" w:rsidRPr="00EE4340">
        <w:rPr>
          <w:szCs w:val="24"/>
          <w:lang w:val="lt-LT" w:bidi="he-IL"/>
        </w:rPr>
        <w:t>.</w:t>
      </w:r>
      <w:r w:rsidRPr="00EE4340">
        <w:rPr>
          <w:szCs w:val="24"/>
          <w:lang w:val="lt-LT" w:bidi="he-IL"/>
        </w:rPr>
        <w:t>3</w:t>
      </w:r>
      <w:r w:rsidR="00230149" w:rsidRPr="00EE4340">
        <w:rPr>
          <w:szCs w:val="24"/>
          <w:lang w:val="lt-LT" w:bidi="he-IL"/>
        </w:rPr>
        <w:t>.</w:t>
      </w:r>
      <w:r w:rsidR="00230149" w:rsidRPr="00EE4340">
        <w:rPr>
          <w:b/>
          <w:szCs w:val="24"/>
          <w:lang w:val="lt-LT" w:bidi="he-IL"/>
        </w:rPr>
        <w:t xml:space="preserve"> Leidimas </w:t>
      </w:r>
      <w:r w:rsidR="00230149" w:rsidRPr="00EE4340">
        <w:rPr>
          <w:szCs w:val="24"/>
          <w:lang w:val="lt-LT" w:bidi="he-IL"/>
        </w:rPr>
        <w:t xml:space="preserve">– Ignalinos rajono savivaldybės administracijos direktoriaus įsakymas, kuriuo patvirtinamas leidimas organizuoti renginį ar </w:t>
      </w:r>
      <w:r w:rsidR="00DE77BD" w:rsidRPr="00EE4340">
        <w:rPr>
          <w:szCs w:val="24"/>
          <w:lang w:val="lt-LT" w:bidi="he-IL"/>
        </w:rPr>
        <w:t xml:space="preserve">teikti </w:t>
      </w:r>
      <w:r w:rsidR="00230149" w:rsidRPr="00EE4340">
        <w:rPr>
          <w:szCs w:val="24"/>
          <w:lang w:val="lt-LT" w:bidi="he-IL"/>
        </w:rPr>
        <w:t>pramoginę paslaugą Ignalinos rajono viešojoje vietoje (toliau – Leidimas).</w:t>
      </w:r>
      <w:r w:rsidR="00230149" w:rsidRPr="00EE4340">
        <w:rPr>
          <w:szCs w:val="24"/>
          <w:lang w:val="lt-LT"/>
        </w:rPr>
        <w:t xml:space="preserve"> </w:t>
      </w:r>
    </w:p>
    <w:p w14:paraId="51973802" w14:textId="551B96E7" w:rsidR="00E80328" w:rsidRPr="00EE4340" w:rsidRDefault="00213C17" w:rsidP="002F2321">
      <w:pPr>
        <w:ind w:firstLine="1134"/>
        <w:jc w:val="both"/>
        <w:rPr>
          <w:szCs w:val="24"/>
          <w:lang w:val="lt-LT"/>
        </w:rPr>
      </w:pPr>
      <w:r w:rsidRPr="00EE4340">
        <w:rPr>
          <w:szCs w:val="24"/>
          <w:lang w:val="lt-LT" w:bidi="he-IL"/>
        </w:rPr>
        <w:t>2.4</w:t>
      </w:r>
      <w:r w:rsidR="00230149" w:rsidRPr="00EE4340">
        <w:rPr>
          <w:szCs w:val="24"/>
          <w:lang w:val="lt-LT" w:bidi="he-IL"/>
        </w:rPr>
        <w:t xml:space="preserve">. </w:t>
      </w:r>
      <w:r w:rsidR="00E80328" w:rsidRPr="00EE4340">
        <w:rPr>
          <w:b/>
          <w:bCs/>
          <w:szCs w:val="24"/>
          <w:lang w:val="lt-LT"/>
        </w:rPr>
        <w:t>Nedidelis renginys</w:t>
      </w:r>
      <w:r w:rsidR="00E80328" w:rsidRPr="00EE4340">
        <w:rPr>
          <w:szCs w:val="24"/>
          <w:lang w:val="lt-LT"/>
        </w:rPr>
        <w:t xml:space="preserve"> – renginys, kuriame planuojamas dalyvių skaičius neviršija 100 žiūrovų.</w:t>
      </w:r>
    </w:p>
    <w:p w14:paraId="7CBF7CD8" w14:textId="4B7D5BDE" w:rsidR="00230149" w:rsidRPr="00EE4340" w:rsidRDefault="00213C17" w:rsidP="002F2321">
      <w:pPr>
        <w:tabs>
          <w:tab w:val="clear" w:pos="1293"/>
          <w:tab w:val="num" w:pos="0"/>
          <w:tab w:val="left" w:pos="1276"/>
        </w:tabs>
        <w:ind w:firstLine="1134"/>
        <w:jc w:val="both"/>
        <w:rPr>
          <w:color w:val="FF0000"/>
          <w:szCs w:val="24"/>
          <w:lang w:val="lt-LT" w:bidi="he-IL"/>
        </w:rPr>
      </w:pPr>
      <w:r w:rsidRPr="00EE4340">
        <w:rPr>
          <w:szCs w:val="24"/>
          <w:lang w:val="lt-LT" w:bidi="he-IL"/>
        </w:rPr>
        <w:t>2</w:t>
      </w:r>
      <w:r w:rsidR="00230149" w:rsidRPr="00EE4340">
        <w:rPr>
          <w:szCs w:val="24"/>
          <w:lang w:val="lt-LT" w:bidi="he-IL"/>
        </w:rPr>
        <w:t>.</w:t>
      </w:r>
      <w:r w:rsidRPr="00EE4340">
        <w:rPr>
          <w:szCs w:val="24"/>
          <w:lang w:val="lt-LT" w:bidi="he-IL"/>
        </w:rPr>
        <w:t>5</w:t>
      </w:r>
      <w:r w:rsidR="00230149" w:rsidRPr="00EE4340">
        <w:rPr>
          <w:szCs w:val="24"/>
          <w:lang w:val="lt-LT" w:bidi="he-IL"/>
        </w:rPr>
        <w:t xml:space="preserve">. </w:t>
      </w:r>
      <w:r w:rsidR="00230149" w:rsidRPr="00EE4340">
        <w:rPr>
          <w:b/>
          <w:bCs/>
          <w:szCs w:val="24"/>
          <w:lang w:val="lt-LT" w:bidi="he-IL"/>
        </w:rPr>
        <w:t>Didelis renginys</w:t>
      </w:r>
      <w:r w:rsidR="00230149" w:rsidRPr="00EE4340">
        <w:rPr>
          <w:szCs w:val="24"/>
          <w:lang w:val="lt-LT" w:bidi="he-IL"/>
        </w:rPr>
        <w:t xml:space="preserve"> – nuo 100 iki  500 žiūrovų</w:t>
      </w:r>
      <w:r w:rsidR="004B3D0C" w:rsidRPr="00EE4340">
        <w:rPr>
          <w:szCs w:val="24"/>
          <w:lang w:val="lt-LT" w:bidi="he-IL"/>
        </w:rPr>
        <w:t>.</w:t>
      </w:r>
    </w:p>
    <w:p w14:paraId="592569D8" w14:textId="14345D9D" w:rsidR="00230149" w:rsidRPr="00EE4340" w:rsidRDefault="007C211B" w:rsidP="002F2321">
      <w:pPr>
        <w:ind w:firstLine="1134"/>
        <w:jc w:val="both"/>
        <w:rPr>
          <w:szCs w:val="24"/>
          <w:lang w:val="lt-LT"/>
        </w:rPr>
      </w:pPr>
      <w:r w:rsidRPr="00EE4340">
        <w:rPr>
          <w:szCs w:val="24"/>
          <w:lang w:val="lt-LT"/>
        </w:rPr>
        <w:t>2</w:t>
      </w:r>
      <w:r w:rsidR="00230149" w:rsidRPr="00EE4340">
        <w:rPr>
          <w:szCs w:val="24"/>
          <w:lang w:val="lt-LT"/>
        </w:rPr>
        <w:t>.</w:t>
      </w:r>
      <w:r w:rsidRPr="00EE4340">
        <w:rPr>
          <w:szCs w:val="24"/>
          <w:lang w:val="lt-LT"/>
        </w:rPr>
        <w:t>6</w:t>
      </w:r>
      <w:r w:rsidR="00230149" w:rsidRPr="00EE4340">
        <w:rPr>
          <w:szCs w:val="24"/>
          <w:lang w:val="lt-LT"/>
        </w:rPr>
        <w:t>.</w:t>
      </w:r>
      <w:r w:rsidR="00230149" w:rsidRPr="00EE4340">
        <w:rPr>
          <w:b/>
          <w:bCs/>
          <w:szCs w:val="24"/>
          <w:lang w:val="lt-LT"/>
        </w:rPr>
        <w:t xml:space="preserve"> </w:t>
      </w:r>
      <w:r w:rsidR="00B468BC" w:rsidRPr="00EE4340">
        <w:rPr>
          <w:b/>
          <w:bCs/>
          <w:szCs w:val="24"/>
          <w:lang w:val="lt-LT" w:bidi="he-IL"/>
        </w:rPr>
        <w:t xml:space="preserve">Masinis renginys </w:t>
      </w:r>
      <w:r w:rsidR="00B468BC" w:rsidRPr="00EE4340">
        <w:rPr>
          <w:szCs w:val="24"/>
          <w:lang w:val="lt-LT" w:bidi="he-IL"/>
        </w:rPr>
        <w:t>– renginys, kuriame dalyvauja daugiau nei 500 žiūrovų</w:t>
      </w:r>
      <w:r w:rsidR="004B3D0C" w:rsidRPr="00EE4340">
        <w:rPr>
          <w:szCs w:val="24"/>
          <w:lang w:val="lt-LT" w:bidi="he-IL"/>
        </w:rPr>
        <w:t>.</w:t>
      </w:r>
    </w:p>
    <w:p w14:paraId="0B5A7B95" w14:textId="43B96716" w:rsidR="00230149" w:rsidRPr="00EE4340" w:rsidRDefault="007C211B" w:rsidP="002F2321">
      <w:pPr>
        <w:tabs>
          <w:tab w:val="clear" w:pos="1293"/>
          <w:tab w:val="num" w:pos="0"/>
          <w:tab w:val="left" w:pos="1276"/>
        </w:tabs>
        <w:ind w:firstLine="1134"/>
        <w:jc w:val="both"/>
        <w:rPr>
          <w:szCs w:val="24"/>
          <w:lang w:val="lt-LT" w:bidi="he-IL"/>
        </w:rPr>
      </w:pPr>
      <w:r w:rsidRPr="00EE4340">
        <w:rPr>
          <w:szCs w:val="24"/>
          <w:lang w:val="lt-LT" w:bidi="he-IL"/>
        </w:rPr>
        <w:t>2</w:t>
      </w:r>
      <w:r w:rsidR="00230149" w:rsidRPr="00EE4340">
        <w:rPr>
          <w:szCs w:val="24"/>
          <w:lang w:val="lt-LT" w:bidi="he-IL"/>
        </w:rPr>
        <w:t>.</w:t>
      </w:r>
      <w:r w:rsidRPr="00EE4340">
        <w:rPr>
          <w:szCs w:val="24"/>
          <w:lang w:val="lt-LT" w:bidi="he-IL"/>
        </w:rPr>
        <w:t>7</w:t>
      </w:r>
      <w:r w:rsidR="00230149" w:rsidRPr="00EE4340">
        <w:rPr>
          <w:szCs w:val="24"/>
          <w:lang w:val="lt-LT" w:bidi="he-IL"/>
        </w:rPr>
        <w:t xml:space="preserve">. </w:t>
      </w:r>
      <w:r w:rsidR="00230149" w:rsidRPr="00EE4340">
        <w:rPr>
          <w:b/>
          <w:szCs w:val="24"/>
          <w:lang w:val="lt-LT" w:bidi="he-IL"/>
        </w:rPr>
        <w:t>Pramoginė paslauga</w:t>
      </w:r>
      <w:r w:rsidR="00230149" w:rsidRPr="00EE4340">
        <w:rPr>
          <w:szCs w:val="24"/>
          <w:lang w:val="lt-LT" w:bidi="he-IL"/>
        </w:rPr>
        <w:t xml:space="preserve"> – paslauga,</w:t>
      </w:r>
      <w:r w:rsidR="00230149" w:rsidRPr="00EE4340">
        <w:rPr>
          <w:szCs w:val="24"/>
          <w:lang w:val="lt-LT"/>
        </w:rPr>
        <w:t xml:space="preserve"> skirta viešai asmenims linksmintis ir pramogauti: </w:t>
      </w:r>
      <w:r w:rsidR="00230149" w:rsidRPr="00EE4340">
        <w:rPr>
          <w:szCs w:val="24"/>
          <w:lang w:val="lt-LT" w:bidi="he-IL"/>
        </w:rPr>
        <w:t xml:space="preserve">kilnojamas atrakcionų parkas, vandens atrakcionai, pripučiamas batutas, kilnojamas batutas, pripučiamas baseinas, oro balionas, žaidimų aikštelė, pramogų parkas, pramoginės transporto priemonės, riedlentės, riedučiai ir panašiai. </w:t>
      </w:r>
    </w:p>
    <w:p w14:paraId="2943BD20" w14:textId="080CFBD0" w:rsidR="00230149" w:rsidRPr="00EE4340" w:rsidRDefault="007C211B" w:rsidP="002F2321">
      <w:pPr>
        <w:tabs>
          <w:tab w:val="clear" w:pos="1293"/>
          <w:tab w:val="num" w:pos="0"/>
          <w:tab w:val="left" w:pos="1276"/>
        </w:tabs>
        <w:ind w:firstLine="1134"/>
        <w:jc w:val="both"/>
        <w:rPr>
          <w:szCs w:val="24"/>
          <w:lang w:val="lt-LT" w:bidi="he-IL"/>
        </w:rPr>
      </w:pPr>
      <w:r w:rsidRPr="00EE4340">
        <w:rPr>
          <w:szCs w:val="24"/>
          <w:lang w:val="lt-LT" w:bidi="he-IL"/>
        </w:rPr>
        <w:t>2</w:t>
      </w:r>
      <w:r w:rsidR="00230149" w:rsidRPr="00EE4340">
        <w:rPr>
          <w:szCs w:val="24"/>
          <w:lang w:val="lt-LT" w:bidi="he-IL"/>
        </w:rPr>
        <w:t>.</w:t>
      </w:r>
      <w:r w:rsidR="000D6E68" w:rsidRPr="00EE4340">
        <w:rPr>
          <w:szCs w:val="24"/>
          <w:lang w:val="lt-LT" w:bidi="he-IL"/>
        </w:rPr>
        <w:t>8</w:t>
      </w:r>
      <w:r w:rsidR="00230149" w:rsidRPr="00EE4340">
        <w:rPr>
          <w:szCs w:val="24"/>
          <w:lang w:val="lt-LT" w:bidi="he-IL"/>
        </w:rPr>
        <w:t xml:space="preserve">. </w:t>
      </w:r>
      <w:r w:rsidR="00230149" w:rsidRPr="00EE4340">
        <w:rPr>
          <w:b/>
          <w:szCs w:val="24"/>
          <w:lang w:val="lt-LT"/>
        </w:rPr>
        <w:t>Renginio organizatorius</w:t>
      </w:r>
      <w:r w:rsidR="00230149" w:rsidRPr="00EE4340">
        <w:rPr>
          <w:szCs w:val="24"/>
          <w:lang w:val="lt-LT"/>
        </w:rPr>
        <w:t xml:space="preserve"> – fizinis asmuo ar įstatymų nustatyta tvarka įregistruotas juridinis asmuo.</w:t>
      </w:r>
    </w:p>
    <w:p w14:paraId="26BB3EBB" w14:textId="15F90D54" w:rsidR="00230149" w:rsidRPr="00EE4340" w:rsidRDefault="007C211B" w:rsidP="002F2321">
      <w:pPr>
        <w:tabs>
          <w:tab w:val="clear" w:pos="1293"/>
          <w:tab w:val="num" w:pos="0"/>
          <w:tab w:val="left" w:pos="1276"/>
        </w:tabs>
        <w:ind w:firstLine="1134"/>
        <w:jc w:val="both"/>
        <w:rPr>
          <w:szCs w:val="24"/>
          <w:lang w:val="lt-LT" w:bidi="he-IL"/>
        </w:rPr>
      </w:pPr>
      <w:r w:rsidRPr="00EE4340">
        <w:rPr>
          <w:szCs w:val="24"/>
          <w:lang w:val="lt-LT" w:bidi="he-IL"/>
        </w:rPr>
        <w:t>2</w:t>
      </w:r>
      <w:r w:rsidR="00230149" w:rsidRPr="00EE4340">
        <w:rPr>
          <w:szCs w:val="24"/>
          <w:lang w:val="lt-LT" w:bidi="he-IL"/>
        </w:rPr>
        <w:t>.</w:t>
      </w:r>
      <w:r w:rsidR="000D6E68" w:rsidRPr="00EE4340">
        <w:rPr>
          <w:szCs w:val="24"/>
          <w:lang w:val="lt-LT" w:bidi="he-IL"/>
        </w:rPr>
        <w:t>9</w:t>
      </w:r>
      <w:r w:rsidR="00230149" w:rsidRPr="00EE4340">
        <w:rPr>
          <w:szCs w:val="24"/>
          <w:lang w:val="lt-LT" w:bidi="he-IL"/>
        </w:rPr>
        <w:t xml:space="preserve">. </w:t>
      </w:r>
      <w:r w:rsidR="00230149" w:rsidRPr="00EE4340">
        <w:rPr>
          <w:b/>
          <w:bCs/>
          <w:szCs w:val="24"/>
          <w:lang w:val="lt-LT"/>
        </w:rPr>
        <w:t>Koordinatorius</w:t>
      </w:r>
      <w:r w:rsidR="00230149" w:rsidRPr="00EE4340">
        <w:rPr>
          <w:szCs w:val="24"/>
          <w:lang w:val="lt-LT"/>
        </w:rPr>
        <w:t xml:space="preserve"> – savivaldybės administracijos direktoriaus paskirtas darbuotojas/ valstybės tarnautojas, atsakingas už dokumentų nagrinėjimą ir leidimų renginiui organizuoti parengimą (toliau – Koordinatorius).</w:t>
      </w:r>
    </w:p>
    <w:p w14:paraId="7862580F" w14:textId="59C9EF81" w:rsidR="00230149" w:rsidRPr="00EE4340" w:rsidRDefault="007C211B" w:rsidP="002F2321">
      <w:pPr>
        <w:tabs>
          <w:tab w:val="clear" w:pos="1293"/>
          <w:tab w:val="left" w:pos="1276"/>
        </w:tabs>
        <w:ind w:firstLine="1134"/>
        <w:jc w:val="both"/>
        <w:rPr>
          <w:szCs w:val="24"/>
          <w:lang w:val="lt-LT"/>
        </w:rPr>
      </w:pPr>
      <w:r w:rsidRPr="00EE4340">
        <w:rPr>
          <w:szCs w:val="24"/>
          <w:lang w:val="lt-LT" w:bidi="he-IL"/>
        </w:rPr>
        <w:t>2</w:t>
      </w:r>
      <w:r w:rsidR="00230149" w:rsidRPr="00EE4340">
        <w:rPr>
          <w:szCs w:val="24"/>
          <w:lang w:val="lt-LT" w:bidi="he-IL"/>
        </w:rPr>
        <w:t>.1</w:t>
      </w:r>
      <w:r w:rsidR="000D6E68" w:rsidRPr="00EE4340">
        <w:rPr>
          <w:szCs w:val="24"/>
          <w:lang w:val="lt-LT" w:bidi="he-IL"/>
        </w:rPr>
        <w:t>0</w:t>
      </w:r>
      <w:r w:rsidR="00230149" w:rsidRPr="00EE4340">
        <w:rPr>
          <w:szCs w:val="24"/>
          <w:lang w:val="lt-LT" w:bidi="he-IL"/>
        </w:rPr>
        <w:t>.</w:t>
      </w:r>
      <w:r w:rsidR="00230149" w:rsidRPr="00EE4340">
        <w:rPr>
          <w:b/>
          <w:szCs w:val="24"/>
          <w:lang w:val="lt-LT" w:bidi="he-IL"/>
        </w:rPr>
        <w:t xml:space="preserve"> Renginys </w:t>
      </w:r>
      <w:r w:rsidR="00230149" w:rsidRPr="00EE4340">
        <w:rPr>
          <w:szCs w:val="24"/>
          <w:lang w:val="lt-LT" w:bidi="he-IL"/>
        </w:rPr>
        <w:t>– šventė, koncertas, sporto varžybos, mugė, festivalis, paroda, reklaminė, socialinė ar kitokio pobūdžio akcija, ceremonija, atmintinos dienos minėjimas, cirko ir teatro vaidinimas, filmo (vaizdo klipo) filmavimas, masinė fotosesija, teatralizuotos eitynės, meninė akcija, meninė instaliacija,  renginiai ant vandens telkinių ir kiti vieši organizuoti žmonių susibūrimai</w:t>
      </w:r>
      <w:r w:rsidR="00230149" w:rsidRPr="00EE4340">
        <w:rPr>
          <w:szCs w:val="24"/>
          <w:lang w:val="lt-LT"/>
        </w:rPr>
        <w:t xml:space="preserve">. </w:t>
      </w:r>
    </w:p>
    <w:p w14:paraId="6FD92644" w14:textId="22810A01" w:rsidR="00230149" w:rsidRPr="00EE4340" w:rsidRDefault="007C211B" w:rsidP="002F2321">
      <w:pPr>
        <w:tabs>
          <w:tab w:val="clear" w:pos="1293"/>
          <w:tab w:val="num" w:pos="0"/>
          <w:tab w:val="left" w:pos="1276"/>
        </w:tabs>
        <w:ind w:firstLine="1134"/>
        <w:jc w:val="both"/>
        <w:rPr>
          <w:szCs w:val="24"/>
          <w:lang w:val="lt-LT"/>
        </w:rPr>
      </w:pPr>
      <w:r w:rsidRPr="00EE4340">
        <w:rPr>
          <w:szCs w:val="24"/>
          <w:lang w:val="lt-LT" w:bidi="he-IL"/>
        </w:rPr>
        <w:t>2</w:t>
      </w:r>
      <w:r w:rsidR="00230149" w:rsidRPr="00EE4340">
        <w:rPr>
          <w:szCs w:val="24"/>
          <w:lang w:val="lt-LT" w:bidi="he-IL"/>
        </w:rPr>
        <w:t>.1</w:t>
      </w:r>
      <w:r w:rsidR="000D6E68" w:rsidRPr="00EE4340">
        <w:rPr>
          <w:szCs w:val="24"/>
          <w:lang w:val="lt-LT" w:bidi="he-IL"/>
        </w:rPr>
        <w:t>1</w:t>
      </w:r>
      <w:r w:rsidR="00230149" w:rsidRPr="00EE4340">
        <w:rPr>
          <w:szCs w:val="24"/>
          <w:lang w:val="lt-LT" w:bidi="he-IL"/>
        </w:rPr>
        <w:t>.</w:t>
      </w:r>
      <w:r w:rsidR="00230149" w:rsidRPr="00EE4340">
        <w:rPr>
          <w:b/>
          <w:szCs w:val="24"/>
          <w:lang w:val="lt-LT" w:bidi="he-IL"/>
        </w:rPr>
        <w:t xml:space="preserve"> Viešoji vieta </w:t>
      </w:r>
      <w:r w:rsidR="00230149" w:rsidRPr="00EE4340">
        <w:rPr>
          <w:bCs/>
          <w:szCs w:val="24"/>
          <w:lang w:val="lt-LT" w:bidi="he-IL"/>
        </w:rPr>
        <w:t>– Ignalinos rajono</w:t>
      </w:r>
      <w:r w:rsidR="00230149" w:rsidRPr="00EE4340">
        <w:rPr>
          <w:szCs w:val="24"/>
          <w:lang w:val="lt-LT"/>
        </w:rPr>
        <w:t xml:space="preserve"> savivaldybės teritorijoje esanti savivaldybei ar valstybei nuosavybės teise priklausanti ar patikėjimo teise valdoma teritorija</w:t>
      </w:r>
      <w:r w:rsidR="00230149" w:rsidRPr="00EE4340">
        <w:rPr>
          <w:szCs w:val="24"/>
          <w:lang w:val="lt-LT" w:bidi="he-IL"/>
        </w:rPr>
        <w:t xml:space="preserve"> (aikštės, skverai, parkai, pėsčiųjų takai, paplūdimiai, stadionai ir kitos žmonių susibūrimams skirtos vietos), į kurią turi teisę patekti visi asmenys ir kurioje būnant asmeniui keliami tam tikri elgesio reikalavimai: gerbti ir nepažeisti kitų žmonių teisių, rimties, netrukdyti jiems.</w:t>
      </w:r>
      <w:r w:rsidR="00230149" w:rsidRPr="00EE4340">
        <w:rPr>
          <w:szCs w:val="24"/>
          <w:lang w:val="lt-LT"/>
        </w:rPr>
        <w:t xml:space="preserve"> </w:t>
      </w:r>
    </w:p>
    <w:p w14:paraId="789DF16A" w14:textId="02CF6422" w:rsidR="00230149" w:rsidRPr="00EE4340" w:rsidRDefault="000D6E68" w:rsidP="002F2321">
      <w:pPr>
        <w:ind w:firstLine="1134"/>
        <w:jc w:val="both"/>
        <w:rPr>
          <w:szCs w:val="24"/>
          <w:lang w:val="lt-LT" w:bidi="he-IL"/>
        </w:rPr>
      </w:pPr>
      <w:r w:rsidRPr="00EE4340">
        <w:rPr>
          <w:szCs w:val="24"/>
          <w:lang w:val="lt-LT"/>
        </w:rPr>
        <w:t>3</w:t>
      </w:r>
      <w:r w:rsidR="00230149" w:rsidRPr="00EE4340">
        <w:rPr>
          <w:szCs w:val="24"/>
          <w:lang w:val="lt-LT"/>
        </w:rPr>
        <w:t>. Renginio organizatoriai</w:t>
      </w:r>
      <w:r w:rsidR="00230149" w:rsidRPr="00EE4340">
        <w:rPr>
          <w:szCs w:val="24"/>
          <w:lang w:val="lt-LT" w:bidi="he-IL"/>
        </w:rPr>
        <w:t xml:space="preserve">, norintys Ignalinos rajono viešosiose vietose organizuoti renginį ar </w:t>
      </w:r>
      <w:r w:rsidR="007811B1" w:rsidRPr="00EE4340">
        <w:rPr>
          <w:szCs w:val="24"/>
          <w:lang w:val="lt-LT" w:bidi="he-IL"/>
        </w:rPr>
        <w:t xml:space="preserve">teikti </w:t>
      </w:r>
      <w:r w:rsidR="00230149" w:rsidRPr="00EE4340">
        <w:rPr>
          <w:szCs w:val="24"/>
          <w:lang w:val="lt-LT" w:bidi="he-IL"/>
        </w:rPr>
        <w:t>pramoginę paslaugą, turi turėti Leidimą.</w:t>
      </w:r>
    </w:p>
    <w:p w14:paraId="5E43734E" w14:textId="2BC874D1" w:rsidR="00230149" w:rsidRPr="00EE4340" w:rsidRDefault="007811B1" w:rsidP="002F2321">
      <w:pPr>
        <w:tabs>
          <w:tab w:val="left" w:pos="1560"/>
        </w:tabs>
        <w:suppressAutoHyphens/>
        <w:ind w:firstLine="1134"/>
        <w:jc w:val="both"/>
        <w:rPr>
          <w:rFonts w:eastAsia="Lucida Sans Unicode"/>
          <w:lang w:val="lt-LT" w:eastAsia="hi-IN" w:bidi="hi-IN"/>
        </w:rPr>
      </w:pPr>
      <w:r w:rsidRPr="00EE4340">
        <w:rPr>
          <w:lang w:val="lt-LT" w:bidi="he-IL"/>
        </w:rPr>
        <w:t>4</w:t>
      </w:r>
      <w:r w:rsidR="00230149" w:rsidRPr="00EE4340">
        <w:rPr>
          <w:lang w:val="lt-LT" w:bidi="he-IL"/>
        </w:rPr>
        <w:t xml:space="preserve">. </w:t>
      </w:r>
      <w:r w:rsidR="00230149" w:rsidRPr="00EE4340">
        <w:rPr>
          <w:lang w:val="lt-LT"/>
        </w:rPr>
        <w:t>Leidimo organizuoti renginį viešoje vietoje nereikia nedideliems renginiams, kuriuos organizuoja savivaldybės biudžetinės įstaigos ir rajone veikiančios valstybinės įstaigos (toliau</w:t>
      </w:r>
      <w:r w:rsidR="002F2321">
        <w:rPr>
          <w:lang w:val="lt-LT"/>
        </w:rPr>
        <w:t xml:space="preserve"> –</w:t>
      </w:r>
      <w:r w:rsidR="00230149" w:rsidRPr="00EE4340">
        <w:rPr>
          <w:lang w:val="lt-LT"/>
        </w:rPr>
        <w:t xml:space="preserve"> </w:t>
      </w:r>
      <w:r w:rsidR="00591609" w:rsidRPr="00EE4340">
        <w:rPr>
          <w:lang w:val="lt-LT"/>
        </w:rPr>
        <w:lastRenderedPageBreak/>
        <w:t>Įstaigos</w:t>
      </w:r>
      <w:r w:rsidR="00230149" w:rsidRPr="00EE4340">
        <w:rPr>
          <w:lang w:val="lt-LT"/>
        </w:rPr>
        <w:t>).</w:t>
      </w:r>
      <w:r w:rsidR="00230149" w:rsidRPr="00EE4340">
        <w:rPr>
          <w:color w:val="FF0000"/>
          <w:lang w:val="lt-LT"/>
        </w:rPr>
        <w:t xml:space="preserve"> </w:t>
      </w:r>
      <w:r w:rsidR="00CF7AC8" w:rsidRPr="00EE4340">
        <w:rPr>
          <w:lang w:val="lt-LT"/>
        </w:rPr>
        <w:t>Įstaigos</w:t>
      </w:r>
      <w:r w:rsidR="00CF7AC8" w:rsidRPr="00EE4340">
        <w:rPr>
          <w:color w:val="FF0000"/>
          <w:lang w:val="lt-LT"/>
        </w:rPr>
        <w:t xml:space="preserve"> </w:t>
      </w:r>
      <w:r w:rsidR="00230149" w:rsidRPr="00EE4340">
        <w:rPr>
          <w:rFonts w:eastAsia="Lucida Sans Unicode"/>
          <w:lang w:val="lt-LT" w:eastAsia="hi-IN" w:bidi="hi-IN"/>
        </w:rPr>
        <w:t xml:space="preserve">ne vėliau nei 10 darbo dienų iki renginio pradžios kreipiasi į Utenos apskrities vyriausiojo policijos komisariato Ignalinos rajono policijos komisariatą (toliau </w:t>
      </w:r>
      <w:r w:rsidR="00230149" w:rsidRPr="00EE4340">
        <w:rPr>
          <w:szCs w:val="24"/>
          <w:lang w:val="lt-LT" w:bidi="he-IL"/>
        </w:rPr>
        <w:t>–</w:t>
      </w:r>
      <w:r w:rsidR="00230149" w:rsidRPr="00EE4340">
        <w:rPr>
          <w:rFonts w:eastAsia="Lucida Sans Unicode"/>
          <w:lang w:val="lt-LT" w:eastAsia="hi-IN" w:bidi="hi-IN"/>
        </w:rPr>
        <w:t xml:space="preserve"> Policija) dėl renginio dalyvių saugumo ir viešosios tvarkos palaikymo priemonių suderinimo. </w:t>
      </w:r>
    </w:p>
    <w:p w14:paraId="5CAB64A8" w14:textId="44363E15" w:rsidR="00230149" w:rsidRPr="00EE4340" w:rsidRDefault="007811B1" w:rsidP="002F2321">
      <w:pPr>
        <w:tabs>
          <w:tab w:val="left" w:pos="1560"/>
        </w:tabs>
        <w:suppressAutoHyphens/>
        <w:ind w:firstLine="1134"/>
        <w:jc w:val="both"/>
        <w:rPr>
          <w:color w:val="FF0000"/>
          <w:lang w:val="lt-LT" w:eastAsia="hi-IN" w:bidi="hi-IN"/>
        </w:rPr>
      </w:pPr>
      <w:r w:rsidRPr="00EE4340">
        <w:rPr>
          <w:rFonts w:eastAsia="Lucida Sans Unicode"/>
          <w:lang w:val="lt-LT" w:eastAsia="hi-IN" w:bidi="hi-IN"/>
        </w:rPr>
        <w:t>5</w:t>
      </w:r>
      <w:r w:rsidR="00C873A5" w:rsidRPr="00EE4340">
        <w:rPr>
          <w:rFonts w:eastAsia="Lucida Sans Unicode"/>
          <w:lang w:val="lt-LT" w:eastAsia="hi-IN" w:bidi="hi-IN"/>
        </w:rPr>
        <w:t xml:space="preserve">. </w:t>
      </w:r>
      <w:r w:rsidR="00230149" w:rsidRPr="00EE4340">
        <w:rPr>
          <w:rFonts w:eastAsia="Lucida Sans Unicode"/>
          <w:lang w:val="lt-LT" w:eastAsia="hi-IN" w:bidi="hi-IN"/>
        </w:rPr>
        <w:t>Organizuo</w:t>
      </w:r>
      <w:r w:rsidR="003A25D1">
        <w:rPr>
          <w:rFonts w:eastAsia="Lucida Sans Unicode"/>
          <w:lang w:val="lt-LT" w:eastAsia="hi-IN" w:bidi="hi-IN"/>
        </w:rPr>
        <w:t>damos</w:t>
      </w:r>
      <w:r w:rsidR="00230149" w:rsidRPr="00EE4340">
        <w:rPr>
          <w:rFonts w:eastAsia="Lucida Sans Unicode"/>
          <w:lang w:val="lt-LT" w:eastAsia="hi-IN" w:bidi="hi-IN"/>
        </w:rPr>
        <w:t xml:space="preserve"> didelius renginius, </w:t>
      </w:r>
      <w:r w:rsidR="005C3E50" w:rsidRPr="00EE4340">
        <w:rPr>
          <w:rFonts w:eastAsia="Lucida Sans Unicode"/>
          <w:lang w:val="lt-LT" w:eastAsia="hi-IN" w:bidi="hi-IN"/>
        </w:rPr>
        <w:t xml:space="preserve">Įstaigos </w:t>
      </w:r>
      <w:r w:rsidR="00A3470D" w:rsidRPr="00EE4340">
        <w:rPr>
          <w:rFonts w:eastAsia="Lucida Sans Unicode"/>
          <w:lang w:val="lt-LT" w:eastAsia="hi-IN" w:bidi="hi-IN"/>
        </w:rPr>
        <w:t>n</w:t>
      </w:r>
      <w:r w:rsidR="00230149" w:rsidRPr="00EE4340">
        <w:rPr>
          <w:rFonts w:eastAsia="Lucida Sans Unicode"/>
          <w:lang w:val="lt-LT" w:eastAsia="hi-IN" w:bidi="hi-IN"/>
        </w:rPr>
        <w:t>e vėliau nei 10 darbo dienų iki renginio pradžios kreipiasi į Policiją dėl renginio dalyvių saugumo ir viešosios tvarkos palaikymo priemonių suderinimo. Jei dideli</w:t>
      </w:r>
      <w:r w:rsidR="00271743" w:rsidRPr="00EE4340">
        <w:rPr>
          <w:rFonts w:eastAsia="Lucida Sans Unicode"/>
          <w:lang w:val="lt-LT" w:eastAsia="hi-IN" w:bidi="hi-IN"/>
        </w:rPr>
        <w:t xml:space="preserve">ame </w:t>
      </w:r>
      <w:r w:rsidR="00230149" w:rsidRPr="00EE4340">
        <w:rPr>
          <w:rFonts w:eastAsia="Lucida Sans Unicode"/>
          <w:lang w:val="lt-LT" w:eastAsia="hi-IN" w:bidi="hi-IN"/>
        </w:rPr>
        <w:t>renginy</w:t>
      </w:r>
      <w:r w:rsidR="001235F4" w:rsidRPr="00EE4340">
        <w:rPr>
          <w:rFonts w:eastAsia="Lucida Sans Unicode"/>
          <w:lang w:val="lt-LT" w:eastAsia="hi-IN" w:bidi="hi-IN"/>
        </w:rPr>
        <w:t xml:space="preserve">je planuojama prekyba alkoholiniais gėrimais, </w:t>
      </w:r>
      <w:r w:rsidR="00FA3DB7" w:rsidRPr="00EE4340">
        <w:rPr>
          <w:rFonts w:eastAsia="Lucida Sans Unicode"/>
          <w:lang w:val="lt-LT" w:eastAsia="hi-IN" w:bidi="hi-IN"/>
        </w:rPr>
        <w:t>numatomas eismo ribojimas ar pan.</w:t>
      </w:r>
      <w:r w:rsidR="00230149" w:rsidRPr="00EE4340">
        <w:rPr>
          <w:rFonts w:eastAsia="Lucida Sans Unicode"/>
          <w:lang w:val="lt-LT" w:eastAsia="hi-IN" w:bidi="hi-IN"/>
        </w:rPr>
        <w:t xml:space="preserve">, </w:t>
      </w:r>
      <w:r w:rsidR="00E374ED" w:rsidRPr="00EE4340">
        <w:rPr>
          <w:rFonts w:eastAsia="Lucida Sans Unicode"/>
          <w:lang w:val="lt-LT" w:eastAsia="hi-IN" w:bidi="hi-IN"/>
        </w:rPr>
        <w:t>suderinus su Policija</w:t>
      </w:r>
      <w:r w:rsidR="00E85E25" w:rsidRPr="00EE4340">
        <w:rPr>
          <w:rFonts w:eastAsia="Lucida Sans Unicode"/>
          <w:lang w:val="lt-LT" w:eastAsia="hi-IN" w:bidi="hi-IN"/>
        </w:rPr>
        <w:t xml:space="preserve">, </w:t>
      </w:r>
      <w:r w:rsidR="00DF3052" w:rsidRPr="00EE4340">
        <w:rPr>
          <w:rFonts w:eastAsia="Lucida Sans Unicode"/>
          <w:lang w:val="lt-LT" w:eastAsia="hi-IN" w:bidi="hi-IN"/>
        </w:rPr>
        <w:t xml:space="preserve">nusprendžiama </w:t>
      </w:r>
      <w:r w:rsidR="007E7E5A" w:rsidRPr="00EE4340">
        <w:rPr>
          <w:rFonts w:eastAsia="Lucida Sans Unicode"/>
          <w:lang w:val="lt-LT" w:eastAsia="hi-IN" w:bidi="hi-IN"/>
        </w:rPr>
        <w:t xml:space="preserve">dėl </w:t>
      </w:r>
      <w:r w:rsidR="004554F8" w:rsidRPr="00EE4340">
        <w:rPr>
          <w:rFonts w:eastAsia="Lucida Sans Unicode"/>
          <w:lang w:val="lt-LT" w:eastAsia="hi-IN" w:bidi="hi-IN"/>
        </w:rPr>
        <w:t>poreiki</w:t>
      </w:r>
      <w:r w:rsidR="007E7E5A" w:rsidRPr="00EE4340">
        <w:rPr>
          <w:rFonts w:eastAsia="Lucida Sans Unicode"/>
          <w:lang w:val="lt-LT" w:eastAsia="hi-IN" w:bidi="hi-IN"/>
        </w:rPr>
        <w:t xml:space="preserve">o </w:t>
      </w:r>
      <w:r w:rsidR="00230149" w:rsidRPr="00EE4340">
        <w:rPr>
          <w:rFonts w:eastAsia="Lucida Sans Unicode"/>
          <w:lang w:val="lt-LT" w:eastAsia="hi-IN" w:bidi="hi-IN"/>
        </w:rPr>
        <w:t>sudar</w:t>
      </w:r>
      <w:r w:rsidR="007E7E5A" w:rsidRPr="00EE4340">
        <w:rPr>
          <w:rFonts w:eastAsia="Lucida Sans Unicode"/>
          <w:lang w:val="lt-LT" w:eastAsia="hi-IN" w:bidi="hi-IN"/>
        </w:rPr>
        <w:t>yti</w:t>
      </w:r>
      <w:r w:rsidR="00230149" w:rsidRPr="00EE4340">
        <w:rPr>
          <w:rFonts w:eastAsia="Lucida Sans Unicode"/>
          <w:lang w:val="lt-LT" w:eastAsia="hi-IN" w:bidi="hi-IN"/>
        </w:rPr>
        <w:t xml:space="preserve"> sutartį su apsaugos paslaugą teikiančia įmone</w:t>
      </w:r>
      <w:r w:rsidR="00230149" w:rsidRPr="00EE4340">
        <w:rPr>
          <w:color w:val="000000"/>
          <w:lang w:val="lt-LT"/>
        </w:rPr>
        <w:t xml:space="preserve">. </w:t>
      </w:r>
    </w:p>
    <w:p w14:paraId="36415B65" w14:textId="39703F05" w:rsidR="00230149" w:rsidRPr="00EE4340" w:rsidRDefault="007811B1" w:rsidP="002F2321">
      <w:pPr>
        <w:tabs>
          <w:tab w:val="left" w:pos="1560"/>
        </w:tabs>
        <w:suppressAutoHyphens/>
        <w:ind w:firstLine="1134"/>
        <w:jc w:val="both"/>
        <w:rPr>
          <w:color w:val="FF0000"/>
          <w:lang w:val="lt-LT" w:eastAsia="hi-IN" w:bidi="hi-IN"/>
        </w:rPr>
      </w:pPr>
      <w:r w:rsidRPr="00EE4340">
        <w:rPr>
          <w:rFonts w:eastAsia="Lucida Sans Unicode"/>
          <w:lang w:val="lt-LT" w:eastAsia="hi-IN" w:bidi="hi-IN"/>
        </w:rPr>
        <w:t>6</w:t>
      </w:r>
      <w:r w:rsidR="00DB6EAD" w:rsidRPr="00EE4340">
        <w:rPr>
          <w:rFonts w:eastAsia="Lucida Sans Unicode"/>
          <w:lang w:val="lt-LT" w:eastAsia="hi-IN" w:bidi="hi-IN"/>
        </w:rPr>
        <w:t xml:space="preserve">. </w:t>
      </w:r>
      <w:r w:rsidR="00230149" w:rsidRPr="00EE4340">
        <w:rPr>
          <w:rFonts w:eastAsia="Lucida Sans Unicode"/>
          <w:lang w:val="lt-LT" w:eastAsia="hi-IN" w:bidi="hi-IN"/>
        </w:rPr>
        <w:t>Organizuo</w:t>
      </w:r>
      <w:r w:rsidR="002F2321">
        <w:rPr>
          <w:rFonts w:eastAsia="Lucida Sans Unicode"/>
          <w:lang w:val="lt-LT" w:eastAsia="hi-IN" w:bidi="hi-IN"/>
        </w:rPr>
        <w:t>damos</w:t>
      </w:r>
      <w:r w:rsidR="00230149" w:rsidRPr="00EE4340">
        <w:rPr>
          <w:rFonts w:eastAsia="Lucida Sans Unicode"/>
          <w:lang w:val="lt-LT" w:eastAsia="hi-IN" w:bidi="hi-IN"/>
        </w:rPr>
        <w:t xml:space="preserve"> masinius renginius, </w:t>
      </w:r>
      <w:r w:rsidR="00DB6EAD" w:rsidRPr="00EE4340">
        <w:rPr>
          <w:rFonts w:eastAsia="Lucida Sans Unicode"/>
          <w:lang w:val="lt-LT" w:eastAsia="hi-IN" w:bidi="hi-IN"/>
        </w:rPr>
        <w:t xml:space="preserve">Įstaigos </w:t>
      </w:r>
      <w:r w:rsidR="00230149" w:rsidRPr="00EE4340">
        <w:rPr>
          <w:rFonts w:eastAsia="Lucida Sans Unicode"/>
          <w:lang w:val="lt-LT" w:eastAsia="hi-IN" w:bidi="hi-IN"/>
        </w:rPr>
        <w:t xml:space="preserve">sudaro sutartį su apsaugos paslaugą teikiančia įmone ir parengtą </w:t>
      </w:r>
      <w:r w:rsidR="00230149" w:rsidRPr="00EE4340">
        <w:rPr>
          <w:lang w:val="lt-LT"/>
        </w:rPr>
        <w:t xml:space="preserve">apsaugos </w:t>
      </w:r>
      <w:r w:rsidR="00230149" w:rsidRPr="00EE4340">
        <w:rPr>
          <w:color w:val="000000"/>
          <w:lang w:val="lt-LT"/>
        </w:rPr>
        <w:t xml:space="preserve">organizavimo planą suderina su Policija. </w:t>
      </w:r>
    </w:p>
    <w:p w14:paraId="045C0DC8" w14:textId="77777777" w:rsidR="00230149" w:rsidRPr="00EE4340" w:rsidRDefault="00230149" w:rsidP="00F61C34">
      <w:pPr>
        <w:keepNext/>
        <w:jc w:val="center"/>
        <w:rPr>
          <w:b/>
          <w:bCs/>
          <w:szCs w:val="24"/>
          <w:lang w:val="lt-LT"/>
        </w:rPr>
      </w:pPr>
    </w:p>
    <w:p w14:paraId="5A896E32" w14:textId="77777777" w:rsidR="00230149" w:rsidRPr="00EE4340" w:rsidRDefault="00230149" w:rsidP="00F61C34">
      <w:pPr>
        <w:keepNext/>
        <w:jc w:val="center"/>
        <w:rPr>
          <w:b/>
          <w:bCs/>
          <w:szCs w:val="24"/>
          <w:lang w:val="lt-LT"/>
        </w:rPr>
      </w:pPr>
      <w:r w:rsidRPr="00EE4340">
        <w:rPr>
          <w:b/>
          <w:bCs/>
          <w:szCs w:val="24"/>
          <w:lang w:val="lt-LT"/>
        </w:rPr>
        <w:t>II SKYRIUS</w:t>
      </w:r>
    </w:p>
    <w:p w14:paraId="19051B58" w14:textId="18A4DF77" w:rsidR="00230149" w:rsidRPr="00EE4340" w:rsidRDefault="00230149" w:rsidP="002F2321">
      <w:pPr>
        <w:keepNext/>
        <w:jc w:val="center"/>
        <w:rPr>
          <w:b/>
          <w:bCs/>
          <w:szCs w:val="24"/>
          <w:lang w:val="lt-LT"/>
        </w:rPr>
      </w:pPr>
      <w:r w:rsidRPr="00EE4340">
        <w:rPr>
          <w:b/>
          <w:bCs/>
          <w:szCs w:val="24"/>
          <w:lang w:val="lt-LT"/>
        </w:rPr>
        <w:t>PRAŠYMŲ PATEIKIMAS, NAGRINĖJIMAS IR</w:t>
      </w:r>
      <w:r w:rsidR="002F2321">
        <w:rPr>
          <w:b/>
          <w:bCs/>
          <w:szCs w:val="24"/>
          <w:lang w:val="lt-LT"/>
        </w:rPr>
        <w:t xml:space="preserve"> </w:t>
      </w:r>
      <w:r w:rsidRPr="00EE4340">
        <w:rPr>
          <w:b/>
          <w:bCs/>
          <w:szCs w:val="24"/>
          <w:lang w:val="lt-LT"/>
        </w:rPr>
        <w:t>SPRENDIMŲ PRIĖMIMAS</w:t>
      </w:r>
    </w:p>
    <w:p w14:paraId="73F6ADCC" w14:textId="77777777" w:rsidR="00230149" w:rsidRPr="00EE4340" w:rsidRDefault="00230149" w:rsidP="00F61C34">
      <w:pPr>
        <w:ind w:firstLine="709"/>
        <w:rPr>
          <w:szCs w:val="24"/>
          <w:lang w:val="lt-LT"/>
        </w:rPr>
      </w:pPr>
    </w:p>
    <w:p w14:paraId="5976591A" w14:textId="3E788540" w:rsidR="00230149" w:rsidRPr="00EE4340" w:rsidRDefault="005E4A2A" w:rsidP="002F2321">
      <w:pPr>
        <w:ind w:firstLine="1134"/>
        <w:jc w:val="both"/>
        <w:rPr>
          <w:szCs w:val="24"/>
          <w:lang w:val="lt-LT"/>
        </w:rPr>
      </w:pPr>
      <w:r w:rsidRPr="00EE4340">
        <w:rPr>
          <w:szCs w:val="24"/>
          <w:lang w:val="lt-LT"/>
        </w:rPr>
        <w:t>7</w:t>
      </w:r>
      <w:r w:rsidR="00230149" w:rsidRPr="00EE4340">
        <w:rPr>
          <w:szCs w:val="24"/>
          <w:lang w:val="lt-LT"/>
        </w:rPr>
        <w:t xml:space="preserve">. Prašymas dėl </w:t>
      </w:r>
      <w:r w:rsidR="00CE0F25" w:rsidRPr="00EE4340">
        <w:rPr>
          <w:szCs w:val="24"/>
          <w:lang w:val="lt-LT"/>
        </w:rPr>
        <w:t>L</w:t>
      </w:r>
      <w:r w:rsidR="00230149" w:rsidRPr="00EE4340">
        <w:rPr>
          <w:szCs w:val="24"/>
          <w:lang w:val="lt-LT"/>
        </w:rPr>
        <w:t xml:space="preserve">eidimo organizuoti renginį Savivaldybės administracijai pateikiamas ne vėliau kaip </w:t>
      </w:r>
      <w:r w:rsidR="005553A5" w:rsidRPr="00EE4340">
        <w:rPr>
          <w:szCs w:val="24"/>
          <w:lang w:val="lt-LT"/>
        </w:rPr>
        <w:t>7</w:t>
      </w:r>
      <w:r w:rsidR="00230149" w:rsidRPr="00EE4340">
        <w:rPr>
          <w:szCs w:val="24"/>
          <w:lang w:val="lt-LT"/>
        </w:rPr>
        <w:t xml:space="preserve"> darbo dien</w:t>
      </w:r>
      <w:r w:rsidR="005553A5" w:rsidRPr="00EE4340">
        <w:rPr>
          <w:szCs w:val="24"/>
          <w:lang w:val="lt-LT"/>
        </w:rPr>
        <w:t>os</w:t>
      </w:r>
      <w:r w:rsidR="00230149" w:rsidRPr="00EE4340">
        <w:rPr>
          <w:szCs w:val="24"/>
          <w:lang w:val="lt-LT"/>
        </w:rPr>
        <w:t xml:space="preserve"> iki renginio pradžios. Pateikus prašymą</w:t>
      </w:r>
      <w:r w:rsidR="008C3115">
        <w:rPr>
          <w:szCs w:val="24"/>
          <w:lang w:val="lt-LT"/>
        </w:rPr>
        <w:t>,</w:t>
      </w:r>
      <w:r w:rsidR="00230149" w:rsidRPr="00EE4340">
        <w:rPr>
          <w:szCs w:val="24"/>
          <w:lang w:val="lt-LT"/>
        </w:rPr>
        <w:t xml:space="preserve"> nesilaikant termino, </w:t>
      </w:r>
      <w:r w:rsidR="00941F4F" w:rsidRPr="00EE4340">
        <w:rPr>
          <w:szCs w:val="24"/>
          <w:lang w:val="lt-LT"/>
        </w:rPr>
        <w:t>L</w:t>
      </w:r>
      <w:r w:rsidR="00230149" w:rsidRPr="00EE4340">
        <w:rPr>
          <w:szCs w:val="24"/>
          <w:lang w:val="lt-LT"/>
        </w:rPr>
        <w:t>eidimas renginiui gali būti neišduodamas.</w:t>
      </w:r>
    </w:p>
    <w:p w14:paraId="2C452D29" w14:textId="222E84D3" w:rsidR="00230149" w:rsidRPr="00EE4340" w:rsidRDefault="005E4A2A" w:rsidP="002F2321">
      <w:pPr>
        <w:ind w:firstLine="1134"/>
        <w:jc w:val="both"/>
        <w:rPr>
          <w:szCs w:val="24"/>
          <w:lang w:val="lt-LT"/>
        </w:rPr>
      </w:pPr>
      <w:r w:rsidRPr="00EE4340">
        <w:rPr>
          <w:szCs w:val="24"/>
          <w:lang w:val="lt-LT"/>
        </w:rPr>
        <w:t>8</w:t>
      </w:r>
      <w:r w:rsidR="00230149" w:rsidRPr="00EE4340">
        <w:rPr>
          <w:szCs w:val="24"/>
          <w:lang w:val="lt-LT"/>
        </w:rPr>
        <w:t xml:space="preserve">. </w:t>
      </w:r>
      <w:r w:rsidR="00EF0F08" w:rsidRPr="00EE4340">
        <w:rPr>
          <w:szCs w:val="24"/>
          <w:lang w:val="lt-LT"/>
        </w:rPr>
        <w:t>P</w:t>
      </w:r>
      <w:r w:rsidR="00230149" w:rsidRPr="00EE4340">
        <w:rPr>
          <w:szCs w:val="24"/>
          <w:lang w:val="lt-LT"/>
        </w:rPr>
        <w:t xml:space="preserve">rašymo </w:t>
      </w:r>
      <w:r w:rsidR="00EF0F08" w:rsidRPr="00EE4340">
        <w:rPr>
          <w:szCs w:val="24"/>
          <w:lang w:val="lt-LT"/>
        </w:rPr>
        <w:t xml:space="preserve">(1 priedas) </w:t>
      </w:r>
      <w:r w:rsidR="00230149" w:rsidRPr="00EE4340">
        <w:rPr>
          <w:szCs w:val="24"/>
          <w:lang w:val="lt-LT"/>
        </w:rPr>
        <w:t xml:space="preserve">ir </w:t>
      </w:r>
      <w:r w:rsidR="00941F4F" w:rsidRPr="00EE4340">
        <w:rPr>
          <w:szCs w:val="24"/>
          <w:lang w:val="lt-LT"/>
        </w:rPr>
        <w:t>L</w:t>
      </w:r>
      <w:r w:rsidR="00230149" w:rsidRPr="00EE4340">
        <w:rPr>
          <w:szCs w:val="24"/>
          <w:lang w:val="lt-LT"/>
        </w:rPr>
        <w:t>eidimo</w:t>
      </w:r>
      <w:r w:rsidR="00EF0F08" w:rsidRPr="00EE4340">
        <w:rPr>
          <w:szCs w:val="24"/>
          <w:lang w:val="lt-LT"/>
        </w:rPr>
        <w:t xml:space="preserve"> (2 priedas)</w:t>
      </w:r>
      <w:r w:rsidR="00230149" w:rsidRPr="00EE4340">
        <w:rPr>
          <w:szCs w:val="24"/>
          <w:lang w:val="lt-LT"/>
        </w:rPr>
        <w:t xml:space="preserve"> formos skelbiamos Savivaldybės interneto svetainėje </w:t>
      </w:r>
      <w:hyperlink r:id="rId13" w:history="1">
        <w:r w:rsidR="00230149" w:rsidRPr="00EE4340">
          <w:rPr>
            <w:rStyle w:val="Hipersaitas"/>
            <w:szCs w:val="24"/>
            <w:lang w:val="lt-LT"/>
          </w:rPr>
          <w:t>www.ignalina.lt</w:t>
        </w:r>
      </w:hyperlink>
      <w:r w:rsidR="00230149" w:rsidRPr="00EE4340">
        <w:rPr>
          <w:szCs w:val="24"/>
          <w:lang w:val="lt-LT"/>
        </w:rPr>
        <w:t xml:space="preserve"> </w:t>
      </w:r>
    </w:p>
    <w:p w14:paraId="74E25B41" w14:textId="4F142436" w:rsidR="00230149" w:rsidRPr="00EE4340" w:rsidRDefault="00681CB0" w:rsidP="002F2321">
      <w:pPr>
        <w:tabs>
          <w:tab w:val="clear" w:pos="1293"/>
          <w:tab w:val="left" w:pos="1276"/>
        </w:tabs>
        <w:ind w:firstLine="1134"/>
        <w:jc w:val="both"/>
        <w:rPr>
          <w:szCs w:val="24"/>
          <w:lang w:val="lt-LT"/>
        </w:rPr>
      </w:pPr>
      <w:r w:rsidRPr="00EE4340">
        <w:rPr>
          <w:szCs w:val="24"/>
          <w:lang w:val="lt-LT"/>
        </w:rPr>
        <w:t>9</w:t>
      </w:r>
      <w:r w:rsidR="00230149" w:rsidRPr="00EE4340">
        <w:rPr>
          <w:szCs w:val="24"/>
          <w:lang w:val="lt-LT"/>
        </w:rPr>
        <w:t>. Renginio organizatorius pasirašytą prašymą pateikia Savivaldybės administracijos direktoriui raštu, paštu arba elektroninėmis priemonėmis.</w:t>
      </w:r>
    </w:p>
    <w:p w14:paraId="2AD3B2E4" w14:textId="6DAA5C9B" w:rsidR="00230149" w:rsidRPr="00EE4340" w:rsidRDefault="00681CB0" w:rsidP="002F2321">
      <w:pPr>
        <w:tabs>
          <w:tab w:val="left" w:pos="993"/>
        </w:tabs>
        <w:suppressAutoHyphens/>
        <w:ind w:firstLine="1134"/>
        <w:jc w:val="both"/>
        <w:rPr>
          <w:szCs w:val="24"/>
          <w:lang w:val="lt-LT"/>
        </w:rPr>
      </w:pPr>
      <w:r w:rsidRPr="00EE4340">
        <w:rPr>
          <w:szCs w:val="24"/>
          <w:lang w:val="lt-LT"/>
        </w:rPr>
        <w:t>10</w:t>
      </w:r>
      <w:r w:rsidR="00230149" w:rsidRPr="00EE4340">
        <w:rPr>
          <w:szCs w:val="24"/>
          <w:lang w:val="lt-LT"/>
        </w:rPr>
        <w:t xml:space="preserve">. </w:t>
      </w:r>
      <w:r w:rsidR="00230149" w:rsidRPr="00EE4340">
        <w:rPr>
          <w:color w:val="000000"/>
          <w:szCs w:val="24"/>
          <w:lang w:val="lt-LT"/>
        </w:rPr>
        <w:t>Renginio organizatorius kartu su nustatytos formos užpildytu prašymu privalo pateikti šiuos dokumentus:</w:t>
      </w:r>
    </w:p>
    <w:p w14:paraId="1682AC6C" w14:textId="5F626E47" w:rsidR="00230149" w:rsidRPr="00EE4340" w:rsidRDefault="00681CB0" w:rsidP="002F2321">
      <w:pPr>
        <w:tabs>
          <w:tab w:val="left" w:pos="993"/>
        </w:tabs>
        <w:suppressAutoHyphens/>
        <w:ind w:firstLine="1134"/>
        <w:jc w:val="both"/>
        <w:rPr>
          <w:color w:val="000000"/>
          <w:szCs w:val="24"/>
          <w:lang w:val="lt-LT"/>
        </w:rPr>
      </w:pPr>
      <w:r w:rsidRPr="00EE4340">
        <w:rPr>
          <w:color w:val="000000"/>
          <w:szCs w:val="24"/>
          <w:lang w:val="lt-LT"/>
        </w:rPr>
        <w:t>10</w:t>
      </w:r>
      <w:r w:rsidR="00230149" w:rsidRPr="00EE4340">
        <w:rPr>
          <w:color w:val="000000"/>
          <w:szCs w:val="24"/>
          <w:lang w:val="lt-LT"/>
        </w:rPr>
        <w:t>.1. įmonės, įstaigos, organizacijos registravimo pažymėjimo kopiją (fiziniams asmenims verslo liudijimo  ar individualios veiklos pažym</w:t>
      </w:r>
      <w:r w:rsidR="00AA3919" w:rsidRPr="00EE4340">
        <w:rPr>
          <w:color w:val="000000"/>
          <w:szCs w:val="24"/>
          <w:lang w:val="lt-LT"/>
        </w:rPr>
        <w:t>os kopijos</w:t>
      </w:r>
      <w:r w:rsidR="00230149" w:rsidRPr="00EE4340">
        <w:rPr>
          <w:color w:val="000000"/>
          <w:szCs w:val="24"/>
          <w:lang w:val="lt-LT"/>
        </w:rPr>
        <w:t>);</w:t>
      </w:r>
    </w:p>
    <w:p w14:paraId="2E1D6BAD" w14:textId="1017BA51" w:rsidR="00230149" w:rsidRPr="00EE4340" w:rsidRDefault="00681CB0" w:rsidP="002F2321">
      <w:pPr>
        <w:tabs>
          <w:tab w:val="left" w:pos="993"/>
        </w:tabs>
        <w:suppressAutoHyphens/>
        <w:ind w:firstLine="1134"/>
        <w:jc w:val="both"/>
        <w:rPr>
          <w:szCs w:val="24"/>
          <w:lang w:val="lt-LT"/>
        </w:rPr>
      </w:pPr>
      <w:r w:rsidRPr="00EE4340">
        <w:rPr>
          <w:color w:val="000000"/>
          <w:szCs w:val="24"/>
          <w:lang w:val="lt-LT"/>
        </w:rPr>
        <w:t>10</w:t>
      </w:r>
      <w:r w:rsidR="00230149" w:rsidRPr="00EE4340">
        <w:rPr>
          <w:color w:val="000000"/>
          <w:szCs w:val="24"/>
          <w:lang w:val="lt-LT"/>
        </w:rPr>
        <w:t>.2. jei fizinis asmuo nesiverčia individualia veikla ar nevykdo verslo, šie dokumentai neteikiami.</w:t>
      </w:r>
    </w:p>
    <w:p w14:paraId="39B8876B" w14:textId="595C25E4" w:rsidR="00230149" w:rsidRPr="00EE4340" w:rsidRDefault="00230149" w:rsidP="002F2321">
      <w:pPr>
        <w:tabs>
          <w:tab w:val="left" w:pos="993"/>
        </w:tabs>
        <w:suppressAutoHyphens/>
        <w:ind w:firstLine="1134"/>
        <w:jc w:val="both"/>
        <w:rPr>
          <w:szCs w:val="24"/>
          <w:lang w:val="lt-LT"/>
        </w:rPr>
      </w:pPr>
      <w:r w:rsidRPr="00EE4340">
        <w:rPr>
          <w:color w:val="000000"/>
          <w:szCs w:val="24"/>
          <w:lang w:val="lt-LT"/>
        </w:rPr>
        <w:t>1</w:t>
      </w:r>
      <w:r w:rsidR="001748B3" w:rsidRPr="00EE4340">
        <w:rPr>
          <w:color w:val="000000"/>
          <w:szCs w:val="24"/>
          <w:lang w:val="lt-LT"/>
        </w:rPr>
        <w:t>1</w:t>
      </w:r>
      <w:r w:rsidRPr="00EE4340">
        <w:rPr>
          <w:color w:val="000000"/>
          <w:szCs w:val="24"/>
          <w:lang w:val="lt-LT"/>
        </w:rPr>
        <w:t>. Prašymas</w:t>
      </w:r>
      <w:r w:rsidR="008A0FA0" w:rsidRPr="00EE4340">
        <w:rPr>
          <w:color w:val="000000"/>
          <w:szCs w:val="24"/>
          <w:lang w:val="lt-LT"/>
        </w:rPr>
        <w:t xml:space="preserve">, </w:t>
      </w:r>
      <w:r w:rsidR="009C2148" w:rsidRPr="00EE4340">
        <w:rPr>
          <w:color w:val="000000"/>
          <w:szCs w:val="24"/>
          <w:lang w:val="lt-LT"/>
        </w:rPr>
        <w:t>išskyrus nedidelių Renginių organizatorius</w:t>
      </w:r>
      <w:r w:rsidR="00BA3B22" w:rsidRPr="00EE4340">
        <w:rPr>
          <w:color w:val="000000"/>
          <w:szCs w:val="24"/>
          <w:lang w:val="lt-LT"/>
        </w:rPr>
        <w:t xml:space="preserve">, kuriems taikomos </w:t>
      </w:r>
      <w:r w:rsidR="00FD0FB4" w:rsidRPr="00EE4340">
        <w:rPr>
          <w:color w:val="000000"/>
          <w:szCs w:val="24"/>
          <w:lang w:val="lt-LT"/>
        </w:rPr>
        <w:t xml:space="preserve">tik </w:t>
      </w:r>
      <w:r w:rsidR="00F73EFC" w:rsidRPr="00EE4340">
        <w:rPr>
          <w:color w:val="000000"/>
          <w:szCs w:val="24"/>
          <w:lang w:val="lt-LT"/>
        </w:rPr>
        <w:t xml:space="preserve">Aprašo 11.1 papunkčio nuostatos, </w:t>
      </w:r>
      <w:r w:rsidRPr="00EE4340">
        <w:rPr>
          <w:color w:val="000000"/>
          <w:szCs w:val="24"/>
          <w:lang w:val="lt-LT"/>
        </w:rPr>
        <w:t xml:space="preserve">turi būti suderintas su </w:t>
      </w:r>
      <w:r w:rsidR="0022789A" w:rsidRPr="00EE4340">
        <w:rPr>
          <w:color w:val="000000"/>
          <w:szCs w:val="24"/>
          <w:lang w:val="lt-LT"/>
        </w:rPr>
        <w:t xml:space="preserve">Aprašo </w:t>
      </w:r>
      <w:r w:rsidR="00F67558" w:rsidRPr="00EE4340">
        <w:rPr>
          <w:color w:val="000000"/>
          <w:szCs w:val="24"/>
          <w:lang w:val="lt-LT"/>
        </w:rPr>
        <w:t>11.1</w:t>
      </w:r>
      <w:r w:rsidR="006B53C5" w:rsidRPr="00EE4340">
        <w:rPr>
          <w:szCs w:val="24"/>
          <w:lang w:val="lt-LT" w:bidi="he-IL"/>
        </w:rPr>
        <w:t>–</w:t>
      </w:r>
      <w:r w:rsidR="00F67558" w:rsidRPr="00EE4340">
        <w:rPr>
          <w:color w:val="000000"/>
          <w:szCs w:val="24"/>
          <w:lang w:val="lt-LT"/>
        </w:rPr>
        <w:t xml:space="preserve">11.10 papunkčiuose nurodytomis </w:t>
      </w:r>
      <w:r w:rsidRPr="00EE4340">
        <w:rPr>
          <w:color w:val="000000"/>
          <w:szCs w:val="24"/>
          <w:lang w:val="lt-LT"/>
        </w:rPr>
        <w:t>institucijomis, pateikiant suderinimo žymas ir susijusių sudarytų paslaugų sutarčių kopijas (jei tokios bus):</w:t>
      </w:r>
    </w:p>
    <w:p w14:paraId="772FD6DB" w14:textId="453747DB" w:rsidR="00230149" w:rsidRPr="00EE4340" w:rsidRDefault="00230149" w:rsidP="002F2321">
      <w:pPr>
        <w:tabs>
          <w:tab w:val="left" w:pos="993"/>
        </w:tabs>
        <w:suppressAutoHyphens/>
        <w:ind w:firstLine="1134"/>
        <w:jc w:val="both"/>
        <w:rPr>
          <w:color w:val="000000"/>
          <w:szCs w:val="24"/>
          <w:lang w:val="lt-LT"/>
        </w:rPr>
      </w:pPr>
      <w:r w:rsidRPr="00EE4340">
        <w:rPr>
          <w:color w:val="000000"/>
          <w:szCs w:val="24"/>
          <w:lang w:val="lt-LT"/>
        </w:rPr>
        <w:t>1</w:t>
      </w:r>
      <w:r w:rsidR="001748B3" w:rsidRPr="00EE4340">
        <w:rPr>
          <w:color w:val="000000"/>
          <w:szCs w:val="24"/>
          <w:lang w:val="lt-LT"/>
        </w:rPr>
        <w:t>1</w:t>
      </w:r>
      <w:r w:rsidRPr="00EE4340">
        <w:rPr>
          <w:color w:val="000000"/>
          <w:szCs w:val="24"/>
          <w:lang w:val="lt-LT"/>
        </w:rPr>
        <w:t xml:space="preserve">.1. dėl renginio dalyvių saugumo ir viešosios tvarkos palaikymo </w:t>
      </w:r>
      <w:r w:rsidR="002F2321">
        <w:rPr>
          <w:color w:val="000000"/>
          <w:szCs w:val="24"/>
          <w:lang w:val="lt-LT"/>
        </w:rPr>
        <w:t xml:space="preserve">– </w:t>
      </w:r>
      <w:r w:rsidRPr="00EE4340">
        <w:rPr>
          <w:color w:val="000000"/>
          <w:szCs w:val="24"/>
          <w:lang w:val="lt-LT"/>
        </w:rPr>
        <w:t>su Policija (nedideliems renginiams);</w:t>
      </w:r>
    </w:p>
    <w:p w14:paraId="0152783D" w14:textId="64C42342" w:rsidR="00230149" w:rsidRPr="00EE4340" w:rsidRDefault="00230149" w:rsidP="002F2321">
      <w:pPr>
        <w:tabs>
          <w:tab w:val="left" w:pos="993"/>
        </w:tabs>
        <w:suppressAutoHyphens/>
        <w:ind w:firstLine="1134"/>
        <w:jc w:val="both"/>
        <w:rPr>
          <w:color w:val="000000"/>
          <w:szCs w:val="24"/>
          <w:lang w:val="lt-LT"/>
        </w:rPr>
      </w:pPr>
      <w:r w:rsidRPr="00EE4340">
        <w:rPr>
          <w:color w:val="000000"/>
          <w:szCs w:val="24"/>
          <w:lang w:val="lt-LT"/>
        </w:rPr>
        <w:t>1</w:t>
      </w:r>
      <w:r w:rsidR="001748B3" w:rsidRPr="00EE4340">
        <w:rPr>
          <w:color w:val="000000"/>
          <w:szCs w:val="24"/>
          <w:lang w:val="lt-LT"/>
        </w:rPr>
        <w:t>1</w:t>
      </w:r>
      <w:r w:rsidRPr="00EE4340">
        <w:rPr>
          <w:color w:val="000000"/>
          <w:szCs w:val="24"/>
          <w:lang w:val="lt-LT"/>
        </w:rPr>
        <w:t xml:space="preserve">.2. dėl žmonių ir objektų saugumo užtikrinimo renginio teritorijoje </w:t>
      </w:r>
      <w:r w:rsidR="002F2321">
        <w:rPr>
          <w:color w:val="000000"/>
          <w:szCs w:val="24"/>
          <w:lang w:val="lt-LT"/>
        </w:rPr>
        <w:t xml:space="preserve">– </w:t>
      </w:r>
      <w:r w:rsidRPr="00EE4340">
        <w:rPr>
          <w:color w:val="000000"/>
          <w:szCs w:val="24"/>
          <w:lang w:val="lt-LT"/>
        </w:rPr>
        <w:t>su saugos tarnyba. Apsaugos organizavimo planas, eismo ribojimo schema turi būti suderinti su Policija (dideliems ir masiniams renginiams);</w:t>
      </w:r>
    </w:p>
    <w:p w14:paraId="53DB6632" w14:textId="60C07AE1" w:rsidR="00230149" w:rsidRPr="00EE4340" w:rsidRDefault="00230149" w:rsidP="002F2321">
      <w:pPr>
        <w:tabs>
          <w:tab w:val="left" w:pos="1560"/>
          <w:tab w:val="left" w:pos="1701"/>
        </w:tabs>
        <w:ind w:firstLine="1134"/>
        <w:jc w:val="both"/>
        <w:rPr>
          <w:color w:val="000000"/>
          <w:lang w:val="lt-LT" w:eastAsia="lt-LT"/>
        </w:rPr>
      </w:pPr>
      <w:r w:rsidRPr="00EE4340">
        <w:rPr>
          <w:color w:val="000000" w:themeColor="text1"/>
          <w:lang w:val="lt-LT"/>
        </w:rPr>
        <w:t>1</w:t>
      </w:r>
      <w:r w:rsidR="001748B3" w:rsidRPr="00EE4340">
        <w:rPr>
          <w:color w:val="000000" w:themeColor="text1"/>
          <w:lang w:val="lt-LT"/>
        </w:rPr>
        <w:t>1</w:t>
      </w:r>
      <w:r w:rsidRPr="00EE4340">
        <w:rPr>
          <w:color w:val="000000" w:themeColor="text1"/>
          <w:lang w:val="lt-LT"/>
        </w:rPr>
        <w:t xml:space="preserve">.3. dėl prekybos maisto produktais ar teikiamomis maitinimo paslaugomis </w:t>
      </w:r>
      <w:r w:rsidR="002F2321">
        <w:rPr>
          <w:color w:val="000000" w:themeColor="text1"/>
          <w:lang w:val="lt-LT"/>
        </w:rPr>
        <w:t xml:space="preserve">– </w:t>
      </w:r>
      <w:r w:rsidRPr="00EE4340">
        <w:rPr>
          <w:color w:val="000000" w:themeColor="text1"/>
          <w:lang w:val="lt-LT"/>
        </w:rPr>
        <w:t xml:space="preserve">su Valstybine maisto ir veterinarijos tarnyba; </w:t>
      </w:r>
    </w:p>
    <w:p w14:paraId="22EC622F" w14:textId="7DF31D58" w:rsidR="00230149" w:rsidRPr="00EE4340" w:rsidRDefault="00230149" w:rsidP="002F2321">
      <w:pPr>
        <w:tabs>
          <w:tab w:val="left" w:pos="993"/>
        </w:tabs>
        <w:suppressAutoHyphens/>
        <w:ind w:firstLine="1134"/>
        <w:jc w:val="both"/>
        <w:rPr>
          <w:szCs w:val="24"/>
          <w:lang w:val="lt-LT"/>
        </w:rPr>
      </w:pPr>
      <w:r w:rsidRPr="00EE4340">
        <w:rPr>
          <w:color w:val="000000"/>
          <w:szCs w:val="24"/>
          <w:lang w:val="lt-LT"/>
        </w:rPr>
        <w:t>1</w:t>
      </w:r>
      <w:r w:rsidR="007A1F82" w:rsidRPr="00EE4340">
        <w:rPr>
          <w:color w:val="000000"/>
          <w:szCs w:val="24"/>
          <w:lang w:val="lt-LT"/>
        </w:rPr>
        <w:t>1</w:t>
      </w:r>
      <w:r w:rsidRPr="00EE4340">
        <w:rPr>
          <w:color w:val="000000"/>
          <w:szCs w:val="24"/>
          <w:lang w:val="lt-LT"/>
        </w:rPr>
        <w:t xml:space="preserve">.4. dėl pirminės medicininės pagalbos suteikimo užtikrinimo renginio metu (sporto renginiams) </w:t>
      </w:r>
      <w:r w:rsidR="002F2321">
        <w:rPr>
          <w:color w:val="000000"/>
          <w:szCs w:val="24"/>
          <w:lang w:val="lt-LT"/>
        </w:rPr>
        <w:t xml:space="preserve">– </w:t>
      </w:r>
      <w:r w:rsidRPr="00EE4340">
        <w:rPr>
          <w:color w:val="000000"/>
          <w:szCs w:val="24"/>
          <w:lang w:val="lt-LT"/>
        </w:rPr>
        <w:t xml:space="preserve">su įstaigomis, turinčiomis teisę teikti pirminę medicininę pagalbą; </w:t>
      </w:r>
    </w:p>
    <w:p w14:paraId="617F7818" w14:textId="5ADC14E7" w:rsidR="00230149" w:rsidRPr="00EE4340" w:rsidRDefault="00230149" w:rsidP="002F2321">
      <w:pPr>
        <w:tabs>
          <w:tab w:val="left" w:pos="993"/>
        </w:tabs>
        <w:suppressAutoHyphens/>
        <w:ind w:firstLine="1134"/>
        <w:jc w:val="both"/>
        <w:rPr>
          <w:szCs w:val="24"/>
          <w:lang w:val="lt-LT"/>
        </w:rPr>
      </w:pPr>
      <w:r w:rsidRPr="00EE4340">
        <w:rPr>
          <w:color w:val="000000"/>
          <w:szCs w:val="24"/>
          <w:lang w:val="lt-LT"/>
        </w:rPr>
        <w:t>1</w:t>
      </w:r>
      <w:r w:rsidR="007A1F82" w:rsidRPr="00EE4340">
        <w:rPr>
          <w:color w:val="000000"/>
          <w:szCs w:val="24"/>
          <w:lang w:val="lt-LT"/>
        </w:rPr>
        <w:t>1</w:t>
      </w:r>
      <w:r w:rsidRPr="00EE4340">
        <w:rPr>
          <w:color w:val="000000"/>
          <w:szCs w:val="24"/>
          <w:lang w:val="lt-LT"/>
        </w:rPr>
        <w:t xml:space="preserve">.5. dėl minimalių higienos reikalavimų užtikrinimo renginio teritorijoje renginio metu (visiems ilgesniems nei 2 val. renginiams, visiems renginiams, kai teikiamos prekybos paslaugos) </w:t>
      </w:r>
      <w:r w:rsidR="002F2321">
        <w:rPr>
          <w:color w:val="000000"/>
          <w:szCs w:val="24"/>
          <w:lang w:val="lt-LT"/>
        </w:rPr>
        <w:t xml:space="preserve">– </w:t>
      </w:r>
      <w:r w:rsidRPr="00EE4340">
        <w:rPr>
          <w:color w:val="000000"/>
          <w:szCs w:val="24"/>
          <w:lang w:val="lt-LT"/>
        </w:rPr>
        <w:t>su įstaigomis, teikiančiomis biotualetų nuomos, šiukšlių tvarkymo paslaugas;</w:t>
      </w:r>
    </w:p>
    <w:p w14:paraId="722F1472" w14:textId="4847D9C2" w:rsidR="00230149" w:rsidRPr="00EE4340" w:rsidRDefault="00230149" w:rsidP="002F2321">
      <w:pPr>
        <w:tabs>
          <w:tab w:val="left" w:pos="993"/>
        </w:tabs>
        <w:suppressAutoHyphens/>
        <w:ind w:firstLine="1134"/>
        <w:jc w:val="both"/>
        <w:rPr>
          <w:szCs w:val="24"/>
          <w:lang w:val="lt-LT"/>
        </w:rPr>
      </w:pPr>
      <w:r w:rsidRPr="00EE4340">
        <w:rPr>
          <w:color w:val="000000"/>
          <w:szCs w:val="24"/>
          <w:lang w:val="lt-LT"/>
        </w:rPr>
        <w:t>1</w:t>
      </w:r>
      <w:r w:rsidR="007A1F82" w:rsidRPr="00EE4340">
        <w:rPr>
          <w:color w:val="000000"/>
          <w:szCs w:val="24"/>
          <w:lang w:val="lt-LT"/>
        </w:rPr>
        <w:t>1</w:t>
      </w:r>
      <w:r w:rsidRPr="00EE4340">
        <w:rPr>
          <w:color w:val="000000"/>
          <w:szCs w:val="24"/>
          <w:lang w:val="lt-LT"/>
        </w:rPr>
        <w:t>.6. dėl renginio metu vykdomų veiklų, kurioms taikomi priešgaisrinės saugos reikalavimai, saugumo</w:t>
      </w:r>
      <w:r w:rsidR="002F2321">
        <w:rPr>
          <w:color w:val="000000"/>
          <w:szCs w:val="24"/>
          <w:lang w:val="lt-LT"/>
        </w:rPr>
        <w:t xml:space="preserve"> –</w:t>
      </w:r>
      <w:r w:rsidRPr="00EE4340">
        <w:rPr>
          <w:color w:val="000000"/>
          <w:szCs w:val="24"/>
          <w:lang w:val="lt-LT"/>
        </w:rPr>
        <w:t xml:space="preserve"> pateikti tokių veiklų išdėstymo schemą, suderintą su Panevėžio  priešgaisrinės gelbėjimo valdybos Ignalinos rajono priešgaisrine gelbėjimo tarnyba; </w:t>
      </w:r>
    </w:p>
    <w:p w14:paraId="1330508E" w14:textId="6E48DF22" w:rsidR="00230149" w:rsidRPr="00EE4340" w:rsidRDefault="00230149" w:rsidP="002F2321">
      <w:pPr>
        <w:tabs>
          <w:tab w:val="left" w:pos="993"/>
        </w:tabs>
        <w:suppressAutoHyphens/>
        <w:ind w:firstLine="1134"/>
        <w:jc w:val="both"/>
        <w:rPr>
          <w:szCs w:val="24"/>
          <w:lang w:val="lt-LT"/>
        </w:rPr>
      </w:pPr>
      <w:r w:rsidRPr="00EE4340">
        <w:rPr>
          <w:color w:val="000000"/>
          <w:szCs w:val="24"/>
          <w:lang w:val="lt-LT"/>
        </w:rPr>
        <w:t>1</w:t>
      </w:r>
      <w:r w:rsidR="00982E3F" w:rsidRPr="00EE4340">
        <w:rPr>
          <w:color w:val="000000"/>
          <w:szCs w:val="24"/>
          <w:lang w:val="lt-LT"/>
        </w:rPr>
        <w:t>1</w:t>
      </w:r>
      <w:r w:rsidRPr="00EE4340">
        <w:rPr>
          <w:color w:val="000000"/>
          <w:szCs w:val="24"/>
          <w:lang w:val="lt-LT"/>
        </w:rPr>
        <w:t xml:space="preserve">.7. dėl parodomųjų skrydžių saugumo </w:t>
      </w:r>
      <w:r w:rsidR="00BD1D2C">
        <w:rPr>
          <w:color w:val="000000"/>
          <w:szCs w:val="24"/>
          <w:lang w:val="lt-LT"/>
        </w:rPr>
        <w:t xml:space="preserve">– </w:t>
      </w:r>
      <w:r w:rsidRPr="00EE4340">
        <w:rPr>
          <w:color w:val="000000"/>
          <w:szCs w:val="24"/>
          <w:lang w:val="lt-LT"/>
        </w:rPr>
        <w:t>su aviacija susijusių priemonių virš renginio teritorijos turėti Lietuvos Respublikos civilinės aviacijos direkcijos leidimą;</w:t>
      </w:r>
    </w:p>
    <w:p w14:paraId="3F8F03DE" w14:textId="64D70BA4" w:rsidR="00230149" w:rsidRPr="00EE4340" w:rsidRDefault="00230149" w:rsidP="00727F19">
      <w:pPr>
        <w:tabs>
          <w:tab w:val="left" w:pos="1560"/>
          <w:tab w:val="left" w:pos="1701"/>
        </w:tabs>
        <w:ind w:firstLine="1134"/>
        <w:jc w:val="both"/>
        <w:rPr>
          <w:color w:val="000000"/>
          <w:lang w:val="lt-LT" w:eastAsia="lt-LT"/>
        </w:rPr>
      </w:pPr>
      <w:r w:rsidRPr="00EE4340">
        <w:rPr>
          <w:color w:val="000000"/>
          <w:lang w:val="lt-LT"/>
        </w:rPr>
        <w:t>1</w:t>
      </w:r>
      <w:r w:rsidR="00DA6A35" w:rsidRPr="00EE4340">
        <w:rPr>
          <w:color w:val="000000"/>
          <w:lang w:val="lt-LT"/>
        </w:rPr>
        <w:t>1</w:t>
      </w:r>
      <w:r w:rsidRPr="00EE4340">
        <w:rPr>
          <w:color w:val="000000"/>
          <w:lang w:val="lt-LT"/>
        </w:rPr>
        <w:t>.8. dėl kilnojamų atrakcionų parkų įrengimo saugumo, j</w:t>
      </w:r>
      <w:r w:rsidRPr="00EE4340">
        <w:rPr>
          <w:color w:val="000000"/>
          <w:lang w:val="lt-LT" w:bidi="he-IL"/>
        </w:rPr>
        <w:t>eigu bus organizuojamas kilnojamas atrakcionų parkas, kuriame veiks pramoginiai įrenginiai, priskiriami potencialiai pavojingiems įrenginiams</w:t>
      </w:r>
      <w:r w:rsidRPr="00EE4340">
        <w:rPr>
          <w:color w:val="000000"/>
          <w:lang w:val="lt-LT"/>
        </w:rPr>
        <w:t xml:space="preserve">, </w:t>
      </w:r>
      <w:r w:rsidR="00BD1D2C">
        <w:rPr>
          <w:color w:val="000000"/>
          <w:lang w:val="lt-LT"/>
        </w:rPr>
        <w:t xml:space="preserve">– </w:t>
      </w:r>
      <w:r w:rsidRPr="00EE4340">
        <w:rPr>
          <w:color w:val="000000"/>
          <w:lang w:val="lt-LT"/>
        </w:rPr>
        <w:t>pateikti įrenginių techninės būklės tikrinimo  išvad</w:t>
      </w:r>
      <w:r w:rsidR="006126C3" w:rsidRPr="00EE4340">
        <w:rPr>
          <w:color w:val="000000"/>
          <w:lang w:val="lt-LT"/>
        </w:rPr>
        <w:t>os kopiją</w:t>
      </w:r>
      <w:r w:rsidRPr="00EE4340">
        <w:rPr>
          <w:color w:val="000000"/>
          <w:lang w:val="lt-LT"/>
        </w:rPr>
        <w:t>.</w:t>
      </w:r>
    </w:p>
    <w:p w14:paraId="6C9442E6" w14:textId="2B1393F5" w:rsidR="00230149" w:rsidRPr="00EE4340" w:rsidRDefault="00230149" w:rsidP="002F2321">
      <w:pPr>
        <w:tabs>
          <w:tab w:val="left" w:pos="993"/>
        </w:tabs>
        <w:suppressAutoHyphens/>
        <w:ind w:firstLine="1134"/>
        <w:jc w:val="both"/>
        <w:rPr>
          <w:lang w:val="lt-LT"/>
        </w:rPr>
      </w:pPr>
      <w:r w:rsidRPr="00EE4340">
        <w:rPr>
          <w:color w:val="000000"/>
          <w:szCs w:val="24"/>
          <w:lang w:val="lt-LT" w:bidi="he-IL"/>
        </w:rPr>
        <w:t>1</w:t>
      </w:r>
      <w:r w:rsidR="00DA6A35" w:rsidRPr="00EE4340">
        <w:rPr>
          <w:color w:val="000000"/>
          <w:szCs w:val="24"/>
          <w:lang w:val="lt-LT" w:bidi="he-IL"/>
        </w:rPr>
        <w:t>1</w:t>
      </w:r>
      <w:r w:rsidRPr="00EE4340">
        <w:rPr>
          <w:color w:val="000000"/>
          <w:szCs w:val="24"/>
          <w:lang w:val="lt-LT" w:bidi="he-IL"/>
        </w:rPr>
        <w:t xml:space="preserve">.9. dėl renginių su gyvūnais </w:t>
      </w:r>
      <w:r w:rsidR="00BD1D2C">
        <w:rPr>
          <w:color w:val="000000"/>
          <w:szCs w:val="24"/>
          <w:lang w:val="lt-LT" w:bidi="he-IL"/>
        </w:rPr>
        <w:t xml:space="preserve">– </w:t>
      </w:r>
      <w:r w:rsidRPr="00EE4340">
        <w:rPr>
          <w:color w:val="000000"/>
          <w:szCs w:val="24"/>
          <w:lang w:val="lt-LT" w:bidi="he-IL"/>
        </w:rPr>
        <w:t>suderinti su Valstybinės maisto ir veterinarijos tarnybos atitinkamo departamento skyriumi;</w:t>
      </w:r>
    </w:p>
    <w:p w14:paraId="0ED756F0" w14:textId="498835BF" w:rsidR="00230149" w:rsidRPr="00EE4340" w:rsidRDefault="00230149" w:rsidP="002F2321">
      <w:pPr>
        <w:ind w:firstLine="1134"/>
        <w:jc w:val="both"/>
        <w:rPr>
          <w:color w:val="000000"/>
          <w:szCs w:val="24"/>
          <w:lang w:val="lt-LT" w:bidi="he-IL"/>
        </w:rPr>
      </w:pPr>
      <w:r w:rsidRPr="00EE4340">
        <w:rPr>
          <w:color w:val="000000"/>
          <w:szCs w:val="24"/>
          <w:lang w:val="lt-LT" w:eastAsia="lt-LT"/>
        </w:rPr>
        <w:t>1</w:t>
      </w:r>
      <w:r w:rsidR="00872B67" w:rsidRPr="00EE4340">
        <w:rPr>
          <w:color w:val="000000"/>
          <w:szCs w:val="24"/>
          <w:lang w:val="lt-LT" w:eastAsia="lt-LT"/>
        </w:rPr>
        <w:t>1</w:t>
      </w:r>
      <w:r w:rsidRPr="00EE4340">
        <w:rPr>
          <w:color w:val="000000"/>
          <w:szCs w:val="24"/>
          <w:lang w:val="lt-LT" w:eastAsia="lt-LT"/>
        </w:rPr>
        <w:t xml:space="preserve">.10. dėl parko lankytojo bilietų </w:t>
      </w:r>
      <w:r w:rsidR="00BD1D2C">
        <w:rPr>
          <w:color w:val="000000"/>
          <w:szCs w:val="24"/>
          <w:lang w:val="lt-LT" w:eastAsia="lt-LT"/>
        </w:rPr>
        <w:t xml:space="preserve">– </w:t>
      </w:r>
      <w:r w:rsidR="00E6393E">
        <w:rPr>
          <w:color w:val="000000"/>
          <w:szCs w:val="24"/>
          <w:lang w:val="lt-LT" w:eastAsia="lt-LT"/>
        </w:rPr>
        <w:t>suderinti</w:t>
      </w:r>
      <w:r w:rsidR="00F36ECF">
        <w:rPr>
          <w:color w:val="000000"/>
          <w:szCs w:val="24"/>
          <w:lang w:val="lt-LT" w:eastAsia="lt-LT"/>
        </w:rPr>
        <w:t xml:space="preserve"> </w:t>
      </w:r>
      <w:r w:rsidRPr="00EE4340">
        <w:rPr>
          <w:color w:val="000000"/>
          <w:szCs w:val="24"/>
          <w:lang w:val="lt-LT" w:eastAsia="lt-LT"/>
        </w:rPr>
        <w:t xml:space="preserve">su Aukštaitijos nacionalinio parko ir </w:t>
      </w:r>
      <w:r w:rsidRPr="00EE4340">
        <w:rPr>
          <w:color w:val="000000"/>
          <w:szCs w:val="24"/>
          <w:lang w:val="lt-LT" w:eastAsia="lt-LT"/>
        </w:rPr>
        <w:lastRenderedPageBreak/>
        <w:t xml:space="preserve">Labanoro regioninio parko direkcija (toliau </w:t>
      </w:r>
      <w:r w:rsidRPr="00EE4340">
        <w:rPr>
          <w:szCs w:val="24"/>
          <w:lang w:val="lt-LT" w:bidi="he-IL"/>
        </w:rPr>
        <w:t>–</w:t>
      </w:r>
      <w:r w:rsidRPr="00EE4340">
        <w:rPr>
          <w:color w:val="000000"/>
          <w:szCs w:val="24"/>
          <w:lang w:val="lt-LT" w:eastAsia="lt-LT"/>
        </w:rPr>
        <w:t xml:space="preserve"> Valstybinis parkas), jeigu renginys vyksta Valstybiniame parke ir jame planuojamas dalyvių skaičius yra 100 ir daugiau žmonių,  ir kuriuo organizatorius siekia pelno (pajamų).</w:t>
      </w:r>
      <w:r w:rsidRPr="00EE4340">
        <w:rPr>
          <w:lang w:val="lt-LT"/>
        </w:rPr>
        <w:t xml:space="preserve"> </w:t>
      </w:r>
    </w:p>
    <w:p w14:paraId="762EDF85" w14:textId="5E4A7B87" w:rsidR="00230149" w:rsidRPr="00EE4340" w:rsidRDefault="00230149" w:rsidP="002F2321">
      <w:pPr>
        <w:ind w:firstLine="1134"/>
        <w:jc w:val="both"/>
        <w:rPr>
          <w:szCs w:val="24"/>
          <w:lang w:val="lt-LT"/>
        </w:rPr>
      </w:pPr>
      <w:r w:rsidRPr="00EE4340">
        <w:rPr>
          <w:szCs w:val="24"/>
          <w:lang w:val="lt-LT"/>
        </w:rPr>
        <w:t>1</w:t>
      </w:r>
      <w:r w:rsidR="00872B67" w:rsidRPr="00EE4340">
        <w:rPr>
          <w:szCs w:val="24"/>
          <w:lang w:val="lt-LT"/>
        </w:rPr>
        <w:t>2</w:t>
      </w:r>
      <w:r w:rsidRPr="00EE4340">
        <w:rPr>
          <w:szCs w:val="24"/>
          <w:lang w:val="lt-LT"/>
        </w:rPr>
        <w:t xml:space="preserve">. Jei prašyme dėl </w:t>
      </w:r>
      <w:r w:rsidR="002478E3" w:rsidRPr="00EE4340">
        <w:rPr>
          <w:szCs w:val="24"/>
          <w:lang w:val="lt-LT"/>
        </w:rPr>
        <w:t>L</w:t>
      </w:r>
      <w:r w:rsidRPr="00EE4340">
        <w:rPr>
          <w:szCs w:val="24"/>
          <w:lang w:val="lt-LT"/>
        </w:rPr>
        <w:t xml:space="preserve">eidimo išdavimo organizuoti renginį pateikta neišsami informacija (dėl renginio turinio, vietos, laiko ar kt.), Koordinatorius prašo per </w:t>
      </w:r>
      <w:r w:rsidR="004679FB" w:rsidRPr="00EE4340">
        <w:rPr>
          <w:szCs w:val="24"/>
          <w:lang w:val="lt-LT"/>
        </w:rPr>
        <w:t>3</w:t>
      </w:r>
      <w:r w:rsidRPr="00EE4340">
        <w:rPr>
          <w:szCs w:val="24"/>
          <w:lang w:val="lt-LT"/>
        </w:rPr>
        <w:t xml:space="preserve"> darbo dienas pateikti papildomus dokumentus ar informaciją. </w:t>
      </w:r>
    </w:p>
    <w:p w14:paraId="7F41E334" w14:textId="76497434" w:rsidR="00230149" w:rsidRPr="00EE4340" w:rsidRDefault="00230149" w:rsidP="002F2321">
      <w:pPr>
        <w:ind w:firstLine="1134"/>
        <w:jc w:val="both"/>
        <w:rPr>
          <w:szCs w:val="24"/>
          <w:lang w:val="lt-LT"/>
        </w:rPr>
      </w:pPr>
      <w:r w:rsidRPr="00EE4340">
        <w:rPr>
          <w:szCs w:val="24"/>
          <w:lang w:val="lt-LT"/>
        </w:rPr>
        <w:t>1</w:t>
      </w:r>
      <w:r w:rsidR="00A55DEC" w:rsidRPr="00EE4340">
        <w:rPr>
          <w:szCs w:val="24"/>
          <w:lang w:val="lt-LT"/>
        </w:rPr>
        <w:t>3</w:t>
      </w:r>
      <w:r w:rsidRPr="00EE4340">
        <w:rPr>
          <w:szCs w:val="24"/>
          <w:lang w:val="lt-LT"/>
        </w:rPr>
        <w:t>. Sprendimą išduoti leidimą organizuoti renginį priima Savivaldybės administracijos direktorius.</w:t>
      </w:r>
    </w:p>
    <w:p w14:paraId="1DB645B1" w14:textId="545514ED" w:rsidR="00230149" w:rsidRPr="00EE4340" w:rsidRDefault="00230149" w:rsidP="002F2321">
      <w:pPr>
        <w:ind w:firstLine="1134"/>
        <w:jc w:val="both"/>
        <w:rPr>
          <w:szCs w:val="24"/>
          <w:lang w:val="lt-LT"/>
        </w:rPr>
      </w:pPr>
      <w:r w:rsidRPr="00EE4340">
        <w:rPr>
          <w:szCs w:val="24"/>
          <w:lang w:val="lt-LT"/>
        </w:rPr>
        <w:t>1</w:t>
      </w:r>
      <w:r w:rsidR="00A55DEC" w:rsidRPr="00EE4340">
        <w:rPr>
          <w:szCs w:val="24"/>
          <w:lang w:val="lt-LT"/>
        </w:rPr>
        <w:t>4</w:t>
      </w:r>
      <w:r w:rsidRPr="00EE4340">
        <w:rPr>
          <w:szCs w:val="24"/>
          <w:lang w:val="lt-LT"/>
        </w:rPr>
        <w:t xml:space="preserve">. Atsižvelgiant į </w:t>
      </w:r>
      <w:r w:rsidR="00FE046C" w:rsidRPr="00EE4340">
        <w:rPr>
          <w:szCs w:val="24"/>
          <w:lang w:val="lt-LT"/>
        </w:rPr>
        <w:t>S</w:t>
      </w:r>
      <w:r w:rsidR="00C322F5" w:rsidRPr="00EE4340">
        <w:rPr>
          <w:szCs w:val="24"/>
          <w:lang w:val="lt-LT"/>
        </w:rPr>
        <w:t>avivaldybės bendruomenės ir j</w:t>
      </w:r>
      <w:r w:rsidR="00BD1D2C">
        <w:rPr>
          <w:szCs w:val="24"/>
          <w:lang w:val="lt-LT"/>
        </w:rPr>
        <w:t>ai</w:t>
      </w:r>
      <w:r w:rsidR="00C322F5" w:rsidRPr="00EE4340">
        <w:rPr>
          <w:szCs w:val="24"/>
          <w:lang w:val="lt-LT"/>
        </w:rPr>
        <w:t xml:space="preserve"> atstovaujančių </w:t>
      </w:r>
      <w:r w:rsidR="00FE046C" w:rsidRPr="00EE4340">
        <w:rPr>
          <w:szCs w:val="24"/>
          <w:lang w:val="lt-LT"/>
        </w:rPr>
        <w:t xml:space="preserve">institucijų interesus bei </w:t>
      </w:r>
      <w:r w:rsidRPr="00EE4340">
        <w:rPr>
          <w:szCs w:val="24"/>
          <w:lang w:val="lt-LT"/>
        </w:rPr>
        <w:t xml:space="preserve">kitas svarbias aplinkybes (planuojamo renginio teritoriją, vietą, sezoną, dalyvių skaičių, renginio pobūdį ar jo turinį, Savivaldybės ar valstybės nustatytus ribojimus ar reikalavimus renginiams ir kt.), Savivaldybės administracijos direktorius arba Koordinatorius, suderinęs su Savivaldybės administracijos direktoriumi, gali pasiūlyti Renginio organizatoriui kitą renginio vietą ir (ar) laiką. Renginio organizatoriui atsisakius pakeisti vietą ir (ar) laiką, </w:t>
      </w:r>
      <w:r w:rsidR="004C09F5" w:rsidRPr="00EE4340">
        <w:rPr>
          <w:szCs w:val="24"/>
          <w:lang w:val="lt-LT"/>
        </w:rPr>
        <w:t>L</w:t>
      </w:r>
      <w:r w:rsidRPr="00EE4340">
        <w:rPr>
          <w:szCs w:val="24"/>
          <w:lang w:val="lt-LT"/>
        </w:rPr>
        <w:t>eidimas renginiui neišduodamas.</w:t>
      </w:r>
    </w:p>
    <w:p w14:paraId="2DD8E457" w14:textId="02A46D94" w:rsidR="00230149" w:rsidRPr="00EE4340" w:rsidRDefault="00230149" w:rsidP="002F2321">
      <w:pPr>
        <w:ind w:firstLine="1134"/>
        <w:jc w:val="both"/>
        <w:rPr>
          <w:szCs w:val="24"/>
          <w:lang w:val="lt-LT"/>
        </w:rPr>
      </w:pPr>
      <w:r w:rsidRPr="00EE4340">
        <w:rPr>
          <w:szCs w:val="24"/>
          <w:lang w:val="lt-LT"/>
        </w:rPr>
        <w:t>1</w:t>
      </w:r>
      <w:r w:rsidR="00B96CE8" w:rsidRPr="00EE4340">
        <w:rPr>
          <w:szCs w:val="24"/>
          <w:lang w:val="lt-LT"/>
        </w:rPr>
        <w:t>5</w:t>
      </w:r>
      <w:r w:rsidRPr="00EE4340">
        <w:rPr>
          <w:szCs w:val="24"/>
          <w:lang w:val="lt-LT"/>
        </w:rPr>
        <w:t xml:space="preserve">. Leidimas organizuoti renginį neišduodamas: </w:t>
      </w:r>
    </w:p>
    <w:p w14:paraId="74BCB9D7" w14:textId="77777777" w:rsidR="00230149" w:rsidRPr="00EE4340" w:rsidRDefault="00230149" w:rsidP="002F2321">
      <w:pPr>
        <w:shd w:val="clear" w:color="auto" w:fill="FFFFFF"/>
        <w:ind w:firstLine="1134"/>
        <w:jc w:val="both"/>
        <w:rPr>
          <w:szCs w:val="24"/>
          <w:lang w:val="lt-LT" w:eastAsia="lt-LT"/>
        </w:rPr>
      </w:pPr>
      <w:r w:rsidRPr="00EE4340">
        <w:rPr>
          <w:szCs w:val="24"/>
          <w:lang w:val="lt-LT" w:eastAsia="lt-LT"/>
        </w:rPr>
        <w:t xml:space="preserve">15.1. jeigu Renginio organizatorius nepateikia patikslintų dokumentų ar informacijos per Koordinatoriaus nustatytą laiką;  </w:t>
      </w:r>
    </w:p>
    <w:p w14:paraId="07325DF4" w14:textId="004B37E7" w:rsidR="00230149" w:rsidRPr="00EE4340" w:rsidRDefault="00230149" w:rsidP="002F2321">
      <w:pPr>
        <w:shd w:val="clear" w:color="auto" w:fill="FFFFFF"/>
        <w:ind w:firstLine="1134"/>
        <w:jc w:val="both"/>
        <w:rPr>
          <w:szCs w:val="24"/>
          <w:lang w:val="lt-LT" w:eastAsia="lt-LT"/>
        </w:rPr>
      </w:pPr>
      <w:r w:rsidRPr="00EE4340">
        <w:rPr>
          <w:szCs w:val="24"/>
          <w:lang w:val="lt-LT" w:eastAsia="lt-LT"/>
        </w:rPr>
        <w:t>15.2. jeigu Renginio organizatorius atsisako pakeisti renginio vietą ir (ar) laiką Aprašo 1</w:t>
      </w:r>
      <w:r w:rsidR="00044577" w:rsidRPr="00EE4340">
        <w:rPr>
          <w:szCs w:val="24"/>
          <w:lang w:val="lt-LT" w:eastAsia="lt-LT"/>
        </w:rPr>
        <w:t>4</w:t>
      </w:r>
      <w:r w:rsidRPr="00EE4340">
        <w:rPr>
          <w:szCs w:val="24"/>
          <w:lang w:val="lt-LT" w:eastAsia="lt-LT"/>
        </w:rPr>
        <w:t xml:space="preserve"> punkte numatytu atveju; </w:t>
      </w:r>
    </w:p>
    <w:p w14:paraId="324AFC09" w14:textId="77777777" w:rsidR="00230149" w:rsidRPr="00EE4340" w:rsidRDefault="00230149" w:rsidP="002F2321">
      <w:pPr>
        <w:shd w:val="clear" w:color="auto" w:fill="FFFFFF"/>
        <w:ind w:firstLine="1134"/>
        <w:jc w:val="both"/>
        <w:rPr>
          <w:szCs w:val="24"/>
          <w:lang w:val="lt-LT" w:eastAsia="lt-LT"/>
        </w:rPr>
      </w:pPr>
      <w:r w:rsidRPr="00EE4340">
        <w:rPr>
          <w:szCs w:val="24"/>
          <w:lang w:val="lt-LT" w:eastAsia="lt-LT"/>
        </w:rPr>
        <w:t>15.3. jeigu Renginio organizatoriui  buvo paskirta administracinė nuobauda už padarytus teisėtvarkos pažeidimus organizuojant renginį, jo organizuotas renginys buvo nutrauktas dėl tvarkos pažeidimų arba dėl didelės materialinės žalos padarymo, ar Renginio organizatorius nesutvarkė renginio vietos jam pasibaigus, ar Policija yra pateikusi informaciją, kad Renginio organizatorius ankstesnį kartą nesilaikė teisės aktuose nustatytų reikalavimų, Leidimas neišduodamas dvejus metus nuo padaryto pažeidimo datos.</w:t>
      </w:r>
    </w:p>
    <w:p w14:paraId="01B3A710" w14:textId="648BAAE6" w:rsidR="00230149" w:rsidRPr="00EE4340" w:rsidRDefault="00230149" w:rsidP="002F2321">
      <w:pPr>
        <w:ind w:firstLine="1134"/>
        <w:jc w:val="both"/>
        <w:rPr>
          <w:strike/>
          <w:szCs w:val="24"/>
          <w:lang w:val="lt-LT"/>
        </w:rPr>
      </w:pPr>
      <w:r w:rsidRPr="00EE4340">
        <w:rPr>
          <w:szCs w:val="24"/>
          <w:lang w:val="lt-LT"/>
        </w:rPr>
        <w:t xml:space="preserve">16. Renginio organizatorius, gavęs Leidimą, privalo jį turėti renginio vietoje ir saugoti iki renginio pabaigos, prireikus </w:t>
      </w:r>
      <w:r w:rsidR="004E2454">
        <w:rPr>
          <w:szCs w:val="24"/>
          <w:lang w:val="lt-LT"/>
        </w:rPr>
        <w:t xml:space="preserve">– </w:t>
      </w:r>
      <w:r w:rsidRPr="00EE4340">
        <w:rPr>
          <w:szCs w:val="24"/>
          <w:lang w:val="lt-LT"/>
        </w:rPr>
        <w:t>pateikti policijos pareigūnams bei valdžios atstovams. Leidimo kopija ir papildomi dokumentai saugomi pas Koordinatorių.</w:t>
      </w:r>
    </w:p>
    <w:p w14:paraId="641CB05B" w14:textId="77777777" w:rsidR="00230149" w:rsidRPr="00EE4340" w:rsidRDefault="00230149" w:rsidP="00F61C34">
      <w:pPr>
        <w:keepNext/>
        <w:ind w:firstLine="709"/>
        <w:rPr>
          <w:b/>
          <w:bCs/>
          <w:szCs w:val="24"/>
          <w:lang w:val="lt-LT"/>
        </w:rPr>
      </w:pPr>
    </w:p>
    <w:p w14:paraId="3BA67EF5" w14:textId="77777777" w:rsidR="00230149" w:rsidRPr="00EE4340" w:rsidRDefault="00230149" w:rsidP="00F61C34">
      <w:pPr>
        <w:keepNext/>
        <w:jc w:val="center"/>
        <w:rPr>
          <w:b/>
          <w:bCs/>
          <w:szCs w:val="24"/>
          <w:lang w:val="lt-LT"/>
        </w:rPr>
      </w:pPr>
      <w:r w:rsidRPr="00EE4340">
        <w:rPr>
          <w:b/>
          <w:bCs/>
          <w:szCs w:val="24"/>
          <w:lang w:val="lt-LT"/>
        </w:rPr>
        <w:t>III SKYRIUS</w:t>
      </w:r>
    </w:p>
    <w:p w14:paraId="7D615D0F" w14:textId="77777777" w:rsidR="00230149" w:rsidRPr="00EE4340" w:rsidRDefault="00230149" w:rsidP="00F61C34">
      <w:pPr>
        <w:keepNext/>
        <w:jc w:val="center"/>
        <w:rPr>
          <w:b/>
          <w:bCs/>
          <w:szCs w:val="24"/>
          <w:lang w:val="lt-LT"/>
        </w:rPr>
      </w:pPr>
      <w:r w:rsidRPr="00EE4340">
        <w:rPr>
          <w:b/>
          <w:bCs/>
          <w:szCs w:val="24"/>
          <w:lang w:val="lt-LT"/>
        </w:rPr>
        <w:t>RENGINIŲ LAIKAS IR VIETA</w:t>
      </w:r>
    </w:p>
    <w:p w14:paraId="1B3C0369" w14:textId="77777777" w:rsidR="00230149" w:rsidRPr="00EE4340" w:rsidRDefault="00230149" w:rsidP="00F61C34">
      <w:pPr>
        <w:ind w:firstLine="709"/>
        <w:jc w:val="center"/>
        <w:rPr>
          <w:b/>
          <w:bCs/>
          <w:szCs w:val="24"/>
          <w:lang w:val="lt-LT"/>
        </w:rPr>
      </w:pPr>
    </w:p>
    <w:p w14:paraId="685B8977" w14:textId="77777777" w:rsidR="00230149" w:rsidRPr="00EE4340" w:rsidRDefault="00230149" w:rsidP="002F2321">
      <w:pPr>
        <w:pStyle w:val="Sraopastraipa"/>
        <w:tabs>
          <w:tab w:val="left" w:pos="1134"/>
        </w:tabs>
        <w:ind w:left="851" w:right="-1" w:firstLine="283"/>
        <w:jc w:val="both"/>
        <w:rPr>
          <w:lang w:val="lt-LT" w:eastAsia="lt-LT"/>
        </w:rPr>
      </w:pPr>
      <w:r w:rsidRPr="00EE4340">
        <w:rPr>
          <w:lang w:val="lt-LT"/>
        </w:rPr>
        <w:t xml:space="preserve">17. </w:t>
      </w:r>
      <w:r w:rsidRPr="00EE4340">
        <w:rPr>
          <w:lang w:val="lt-LT" w:eastAsia="lt-LT"/>
        </w:rPr>
        <w:t xml:space="preserve">Renginių vieta gali būti bet kuri su Savivaldybės administracija suderinta Ignalinos </w:t>
      </w:r>
    </w:p>
    <w:p w14:paraId="1AB58E86" w14:textId="77777777" w:rsidR="00230149" w:rsidRPr="00EE4340" w:rsidRDefault="00230149" w:rsidP="002F2321">
      <w:pPr>
        <w:tabs>
          <w:tab w:val="left" w:pos="1134"/>
        </w:tabs>
        <w:ind w:right="-1" w:firstLine="283"/>
        <w:jc w:val="both"/>
        <w:rPr>
          <w:lang w:val="lt-LT" w:eastAsia="lt-LT"/>
        </w:rPr>
      </w:pPr>
      <w:r w:rsidRPr="00EE4340">
        <w:rPr>
          <w:lang w:val="lt-LT" w:eastAsia="lt-LT"/>
        </w:rPr>
        <w:t xml:space="preserve"> rajono viešoji vieta, tačiau tik ta vieta, kurioje galima pritaikyti šiame Apraše numatytus renginių saugumo reikalavimus. </w:t>
      </w:r>
    </w:p>
    <w:p w14:paraId="42295A8F" w14:textId="77777777" w:rsidR="00230149" w:rsidRPr="00EE4340" w:rsidRDefault="00230149" w:rsidP="002F2321">
      <w:pPr>
        <w:pStyle w:val="Sraopastraipa"/>
        <w:ind w:left="851" w:right="-1" w:firstLine="283"/>
        <w:jc w:val="both"/>
        <w:rPr>
          <w:rFonts w:eastAsia="Lucida Sans Unicode" w:cs="Mangal"/>
          <w:color w:val="000000"/>
          <w:kern w:val="3"/>
          <w:lang w:val="lt-LT" w:eastAsia="zh-CN" w:bidi="hi-IN"/>
        </w:rPr>
      </w:pPr>
      <w:r w:rsidRPr="00EE4340">
        <w:rPr>
          <w:rFonts w:eastAsia="Lucida Sans Unicode" w:cs="Mangal"/>
          <w:color w:val="000000"/>
          <w:kern w:val="3"/>
          <w:lang w:val="lt-LT" w:eastAsia="zh-CN" w:bidi="hi-IN"/>
        </w:rPr>
        <w:t xml:space="preserve">18. Renginiai viešose vietose gali vykti nuo 8 val. iki 22 val., išskyrus Šv. Kalėdų, Naujųjų </w:t>
      </w:r>
    </w:p>
    <w:p w14:paraId="4783FC69" w14:textId="24CB00CE" w:rsidR="00230149" w:rsidRPr="00EE4340" w:rsidRDefault="00230149" w:rsidP="00BD1D2C">
      <w:pPr>
        <w:ind w:right="-1"/>
        <w:jc w:val="both"/>
        <w:rPr>
          <w:rFonts w:eastAsia="Lucida Sans Unicode" w:cs="Mangal"/>
          <w:color w:val="000000" w:themeColor="text1"/>
          <w:kern w:val="3"/>
          <w:lang w:val="lt-LT" w:eastAsia="zh-CN" w:bidi="hi-IN"/>
        </w:rPr>
      </w:pPr>
      <w:r w:rsidRPr="00EE4340">
        <w:rPr>
          <w:rFonts w:eastAsia="Lucida Sans Unicode" w:cs="Mangal"/>
          <w:color w:val="000000"/>
          <w:kern w:val="3"/>
          <w:lang w:val="lt-LT" w:eastAsia="zh-CN" w:bidi="hi-IN"/>
        </w:rPr>
        <w:t xml:space="preserve">metų, Joninių, Ignalinos, Dūkšto miesto šventes, </w:t>
      </w:r>
      <w:r w:rsidR="003C2157">
        <w:rPr>
          <w:rFonts w:eastAsia="Lucida Sans Unicode" w:cs="Mangal"/>
          <w:color w:val="000000"/>
          <w:kern w:val="3"/>
          <w:lang w:val="lt-LT" w:eastAsia="zh-CN" w:bidi="hi-IN"/>
        </w:rPr>
        <w:t xml:space="preserve">miesto </w:t>
      </w:r>
      <w:r w:rsidRPr="00EE4340">
        <w:rPr>
          <w:rFonts w:eastAsia="Lucida Sans Unicode" w:cs="Mangal"/>
          <w:color w:val="000000"/>
          <w:kern w:val="3"/>
          <w:lang w:val="lt-LT" w:eastAsia="zh-CN" w:bidi="hi-IN"/>
        </w:rPr>
        <w:t>gimtadienio</w:t>
      </w:r>
      <w:r w:rsidR="00AB5865">
        <w:rPr>
          <w:rFonts w:eastAsia="Lucida Sans Unicode" w:cs="Mangal"/>
          <w:color w:val="000000"/>
          <w:kern w:val="3"/>
          <w:lang w:val="lt-LT" w:eastAsia="zh-CN" w:bidi="hi-IN"/>
        </w:rPr>
        <w:t xml:space="preserve">, </w:t>
      </w:r>
      <w:r w:rsidRPr="00EE4340">
        <w:rPr>
          <w:rFonts w:eastAsia="Lucida Sans Unicode" w:cs="Mangal"/>
          <w:color w:val="000000"/>
          <w:kern w:val="3"/>
          <w:lang w:val="lt-LT" w:eastAsia="zh-CN" w:bidi="hi-IN"/>
        </w:rPr>
        <w:t xml:space="preserve">seniūnijų miestelių gimtadienių  švenčių </w:t>
      </w:r>
      <w:r w:rsidR="000552E2" w:rsidRPr="00AE40C2">
        <w:rPr>
          <w:rFonts w:eastAsia="Lucida Sans Unicode" w:cs="Mangal"/>
          <w:color w:val="000000"/>
          <w:kern w:val="3"/>
          <w:lang w:val="lt-LT" w:eastAsia="zh-CN" w:bidi="hi-IN"/>
        </w:rPr>
        <w:t xml:space="preserve">ir </w:t>
      </w:r>
      <w:r w:rsidR="0031257D" w:rsidRPr="00AE40C2">
        <w:rPr>
          <w:rFonts w:eastAsia="Lucida Sans Unicode" w:cs="Mangal"/>
          <w:color w:val="000000"/>
          <w:kern w:val="3"/>
          <w:lang w:val="lt-LT" w:eastAsia="zh-CN" w:bidi="hi-IN"/>
        </w:rPr>
        <w:t xml:space="preserve"> Ignalinos rajono savivaldybės </w:t>
      </w:r>
      <w:r w:rsidR="0046277E" w:rsidRPr="00AE40C2">
        <w:rPr>
          <w:rFonts w:eastAsia="Lucida Sans Unicode" w:cs="Mangal"/>
          <w:color w:val="000000"/>
          <w:kern w:val="3"/>
          <w:lang w:val="lt-LT" w:eastAsia="zh-CN" w:bidi="hi-IN"/>
        </w:rPr>
        <w:t xml:space="preserve">pagrindinių renginių plane </w:t>
      </w:r>
      <w:r w:rsidR="000552E2" w:rsidRPr="00AE40C2">
        <w:rPr>
          <w:rFonts w:eastAsia="Lucida Sans Unicode" w:cs="Mangal"/>
          <w:color w:val="000000"/>
          <w:kern w:val="3"/>
          <w:lang w:val="lt-LT" w:eastAsia="zh-CN" w:bidi="hi-IN"/>
        </w:rPr>
        <w:t xml:space="preserve">numatytus </w:t>
      </w:r>
      <w:r w:rsidRPr="00AE40C2">
        <w:rPr>
          <w:rFonts w:eastAsia="Lucida Sans Unicode" w:cs="Mangal"/>
          <w:color w:val="000000" w:themeColor="text1"/>
          <w:kern w:val="3"/>
          <w:lang w:val="lt-LT" w:eastAsia="zh-CN" w:bidi="hi-IN"/>
        </w:rPr>
        <w:t xml:space="preserve">renginius, kurie gali vykti nuo 8 val. </w:t>
      </w:r>
      <w:r w:rsidRPr="00AE40C2">
        <w:rPr>
          <w:rFonts w:eastAsia="Lucida Sans Unicode" w:cs="Mangal"/>
          <w:kern w:val="3"/>
          <w:lang w:val="lt-LT" w:eastAsia="zh-CN" w:bidi="hi-IN"/>
        </w:rPr>
        <w:t xml:space="preserve">iki 02 </w:t>
      </w:r>
      <w:r w:rsidRPr="00AE40C2">
        <w:rPr>
          <w:rFonts w:eastAsia="Lucida Sans Unicode" w:cs="Mangal"/>
          <w:color w:val="000000" w:themeColor="text1"/>
          <w:kern w:val="3"/>
          <w:lang w:val="lt-LT" w:eastAsia="zh-CN" w:bidi="hi-IN"/>
        </w:rPr>
        <w:t>val.</w:t>
      </w:r>
    </w:p>
    <w:p w14:paraId="12D0F488" w14:textId="77777777" w:rsidR="00230149" w:rsidRPr="00EE4340" w:rsidRDefault="00230149" w:rsidP="00F61C34">
      <w:pPr>
        <w:rPr>
          <w:szCs w:val="24"/>
          <w:lang w:val="lt-LT"/>
        </w:rPr>
      </w:pPr>
    </w:p>
    <w:p w14:paraId="7541B2BC" w14:textId="77777777" w:rsidR="00230149" w:rsidRPr="00EE4340" w:rsidRDefault="00230149" w:rsidP="00F61C34">
      <w:pPr>
        <w:keepNext/>
        <w:jc w:val="center"/>
        <w:rPr>
          <w:b/>
          <w:bCs/>
          <w:szCs w:val="24"/>
          <w:lang w:val="lt-LT"/>
        </w:rPr>
      </w:pPr>
      <w:r w:rsidRPr="00EE4340">
        <w:rPr>
          <w:b/>
          <w:bCs/>
          <w:szCs w:val="24"/>
          <w:lang w:val="lt-LT"/>
        </w:rPr>
        <w:t>IV SKYRIUS</w:t>
      </w:r>
    </w:p>
    <w:p w14:paraId="7472D260" w14:textId="77777777" w:rsidR="00230149" w:rsidRPr="00EE4340" w:rsidRDefault="00230149" w:rsidP="00F61C34">
      <w:pPr>
        <w:keepNext/>
        <w:jc w:val="center"/>
        <w:rPr>
          <w:b/>
          <w:bCs/>
          <w:szCs w:val="24"/>
          <w:lang w:val="lt-LT"/>
        </w:rPr>
      </w:pPr>
      <w:r w:rsidRPr="00EE4340">
        <w:rPr>
          <w:b/>
          <w:bCs/>
          <w:szCs w:val="24"/>
          <w:lang w:val="lt-LT"/>
        </w:rPr>
        <w:t>REIKALAVIMAI RENGINIŲ ORGANIZATORIAMS</w:t>
      </w:r>
    </w:p>
    <w:p w14:paraId="73FDA548" w14:textId="77777777" w:rsidR="00230149" w:rsidRPr="00EE4340" w:rsidRDefault="00230149" w:rsidP="00F61C34">
      <w:pPr>
        <w:ind w:firstLine="709"/>
        <w:rPr>
          <w:szCs w:val="24"/>
          <w:lang w:val="lt-LT"/>
        </w:rPr>
      </w:pPr>
    </w:p>
    <w:p w14:paraId="64BAB776" w14:textId="7AE66E42" w:rsidR="00230149" w:rsidRPr="00EE4340" w:rsidRDefault="00D91793" w:rsidP="002F2321">
      <w:pPr>
        <w:ind w:firstLine="1134"/>
        <w:rPr>
          <w:szCs w:val="24"/>
          <w:lang w:val="lt-LT"/>
        </w:rPr>
      </w:pPr>
      <w:r>
        <w:rPr>
          <w:szCs w:val="24"/>
          <w:lang w:val="lt-LT"/>
        </w:rPr>
        <w:t>19</w:t>
      </w:r>
      <w:r w:rsidR="00230149" w:rsidRPr="00EE4340">
        <w:rPr>
          <w:szCs w:val="24"/>
          <w:lang w:val="lt-LT"/>
        </w:rPr>
        <w:t>. Renginio organizatorius privalo:</w:t>
      </w:r>
    </w:p>
    <w:p w14:paraId="6A1D10E4" w14:textId="657C6C0E" w:rsidR="00230149" w:rsidRPr="00EE4340" w:rsidRDefault="00D91793" w:rsidP="002F2321">
      <w:pPr>
        <w:tabs>
          <w:tab w:val="left" w:pos="1418"/>
        </w:tabs>
        <w:ind w:firstLine="1134"/>
        <w:jc w:val="both"/>
        <w:rPr>
          <w:szCs w:val="24"/>
          <w:lang w:val="lt-LT"/>
        </w:rPr>
      </w:pPr>
      <w:r>
        <w:rPr>
          <w:szCs w:val="24"/>
          <w:lang w:val="lt-LT"/>
        </w:rPr>
        <w:t>19</w:t>
      </w:r>
      <w:r w:rsidR="00230149" w:rsidRPr="00EE4340">
        <w:rPr>
          <w:szCs w:val="24"/>
          <w:lang w:val="lt-LT"/>
        </w:rPr>
        <w:t xml:space="preserve">.1. renginį suderinti su visomis </w:t>
      </w:r>
      <w:r w:rsidR="00F26E00" w:rsidRPr="00EE4340">
        <w:rPr>
          <w:szCs w:val="24"/>
          <w:lang w:val="lt-LT"/>
        </w:rPr>
        <w:t>įstaigomis ir institucijomis</w:t>
      </w:r>
      <w:r w:rsidR="00230149" w:rsidRPr="00EE4340">
        <w:rPr>
          <w:szCs w:val="24"/>
          <w:lang w:val="lt-LT"/>
        </w:rPr>
        <w:t xml:space="preserve">, kurios </w:t>
      </w:r>
      <w:r w:rsidR="0049681C" w:rsidRPr="00EE4340">
        <w:rPr>
          <w:szCs w:val="24"/>
          <w:lang w:val="lt-LT"/>
        </w:rPr>
        <w:t xml:space="preserve">yra </w:t>
      </w:r>
      <w:r w:rsidR="00230149" w:rsidRPr="00EE4340">
        <w:rPr>
          <w:szCs w:val="24"/>
          <w:lang w:val="lt-LT"/>
        </w:rPr>
        <w:t>būtin</w:t>
      </w:r>
      <w:r w:rsidR="0049681C" w:rsidRPr="00EE4340">
        <w:rPr>
          <w:szCs w:val="24"/>
          <w:lang w:val="lt-LT"/>
        </w:rPr>
        <w:t>os</w:t>
      </w:r>
      <w:r w:rsidR="00230149" w:rsidRPr="00EE4340">
        <w:rPr>
          <w:szCs w:val="24"/>
          <w:lang w:val="lt-LT"/>
        </w:rPr>
        <w:t xml:space="preserve"> pagal renginio pobūdį;</w:t>
      </w:r>
    </w:p>
    <w:p w14:paraId="781DF1A9" w14:textId="1CB0FF65" w:rsidR="00230149" w:rsidRPr="00EE4340" w:rsidRDefault="00B91B72" w:rsidP="002F2321">
      <w:pPr>
        <w:ind w:firstLine="1134"/>
        <w:jc w:val="both"/>
        <w:rPr>
          <w:szCs w:val="24"/>
          <w:lang w:val="lt-LT"/>
        </w:rPr>
      </w:pPr>
      <w:r>
        <w:rPr>
          <w:szCs w:val="24"/>
          <w:lang w:val="lt-LT"/>
        </w:rPr>
        <w:t>19</w:t>
      </w:r>
      <w:r w:rsidR="00230149" w:rsidRPr="00EE4340">
        <w:rPr>
          <w:szCs w:val="24"/>
          <w:lang w:val="lt-LT"/>
        </w:rPr>
        <w:t>.2. užtikrinti žmonių bei renginyje naudojamo turto saugumą</w:t>
      </w:r>
      <w:r w:rsidR="00BD1D2C">
        <w:rPr>
          <w:szCs w:val="24"/>
          <w:lang w:val="lt-LT"/>
        </w:rPr>
        <w:t>;</w:t>
      </w:r>
    </w:p>
    <w:p w14:paraId="46391948" w14:textId="51BA5C12" w:rsidR="00230149" w:rsidRPr="00EE4340" w:rsidRDefault="00B91B72" w:rsidP="002F2321">
      <w:pPr>
        <w:shd w:val="clear" w:color="auto" w:fill="FFFFFF"/>
        <w:ind w:firstLine="1134"/>
        <w:jc w:val="both"/>
        <w:rPr>
          <w:szCs w:val="24"/>
          <w:lang w:val="lt-LT"/>
        </w:rPr>
      </w:pPr>
      <w:r>
        <w:rPr>
          <w:szCs w:val="24"/>
          <w:lang w:val="lt-LT" w:eastAsia="lt-LT"/>
        </w:rPr>
        <w:t>19</w:t>
      </w:r>
      <w:r w:rsidR="00230149" w:rsidRPr="00EE4340">
        <w:rPr>
          <w:szCs w:val="24"/>
          <w:lang w:val="lt-LT" w:eastAsia="lt-LT"/>
        </w:rPr>
        <w:t>.</w:t>
      </w:r>
      <w:r w:rsidR="00002E40" w:rsidRPr="00EE4340">
        <w:rPr>
          <w:szCs w:val="24"/>
          <w:lang w:val="lt-LT" w:eastAsia="lt-LT"/>
        </w:rPr>
        <w:t>3</w:t>
      </w:r>
      <w:r w:rsidR="00230149" w:rsidRPr="00EE4340">
        <w:rPr>
          <w:szCs w:val="24"/>
          <w:lang w:val="lt-LT" w:eastAsia="lt-LT"/>
        </w:rPr>
        <w:t>.</w:t>
      </w:r>
      <w:r w:rsidR="00230149" w:rsidRPr="00EE4340">
        <w:rPr>
          <w:szCs w:val="24"/>
          <w:lang w:val="lt-LT"/>
        </w:rPr>
        <w:t xml:space="preserve"> palaikyti švarą ir tvarką;</w:t>
      </w:r>
    </w:p>
    <w:p w14:paraId="178BB900" w14:textId="448C9A82" w:rsidR="00230149" w:rsidRPr="00EE4340" w:rsidRDefault="00B91B72" w:rsidP="002F2321">
      <w:pPr>
        <w:ind w:firstLine="1134"/>
        <w:jc w:val="both"/>
        <w:rPr>
          <w:szCs w:val="24"/>
          <w:lang w:val="lt-LT"/>
        </w:rPr>
      </w:pPr>
      <w:r>
        <w:rPr>
          <w:szCs w:val="24"/>
          <w:lang w:val="lt-LT"/>
        </w:rPr>
        <w:t>19</w:t>
      </w:r>
      <w:r w:rsidR="00230149" w:rsidRPr="00EE4340">
        <w:rPr>
          <w:szCs w:val="24"/>
          <w:lang w:val="lt-LT"/>
        </w:rPr>
        <w:t>.4. ilgesnių kaip 2 val. ir renginių su lauko prekyba vietas pagal numatomą dalyvių ar žiūrovų skaičių aprūpinti reikalingu kiekiu lauko tualetų;</w:t>
      </w:r>
    </w:p>
    <w:p w14:paraId="7B5E1016" w14:textId="3B90ED6C" w:rsidR="00230149" w:rsidRPr="00EE4340" w:rsidRDefault="00B91B72" w:rsidP="002F2321">
      <w:pPr>
        <w:ind w:firstLine="1134"/>
        <w:jc w:val="both"/>
        <w:rPr>
          <w:szCs w:val="24"/>
          <w:lang w:val="lt-LT"/>
        </w:rPr>
      </w:pPr>
      <w:r>
        <w:rPr>
          <w:szCs w:val="24"/>
          <w:lang w:val="lt-LT"/>
        </w:rPr>
        <w:t>19</w:t>
      </w:r>
      <w:r w:rsidR="00230149" w:rsidRPr="00EE4340">
        <w:rPr>
          <w:szCs w:val="24"/>
          <w:lang w:val="lt-LT"/>
        </w:rPr>
        <w:t xml:space="preserve">.5. </w:t>
      </w:r>
      <w:r w:rsidR="00FA6F4A" w:rsidRPr="00EE4340">
        <w:rPr>
          <w:szCs w:val="24"/>
          <w:lang w:val="lt-LT"/>
        </w:rPr>
        <w:t>re</w:t>
      </w:r>
      <w:r w:rsidR="00230149" w:rsidRPr="00EE4340">
        <w:rPr>
          <w:szCs w:val="24"/>
          <w:lang w:val="lt-LT"/>
        </w:rPr>
        <w:t>nginių metu neviršyti Savivaldybės tarybos nustatytų triukšmo lygio rodiklių Savivaldybės teritorijoje;</w:t>
      </w:r>
    </w:p>
    <w:p w14:paraId="3572B77D" w14:textId="0DBB8F6E" w:rsidR="00230149" w:rsidRPr="00EE4340" w:rsidRDefault="00B91B72" w:rsidP="002F2321">
      <w:pPr>
        <w:ind w:firstLine="1134"/>
        <w:jc w:val="both"/>
        <w:rPr>
          <w:szCs w:val="24"/>
          <w:lang w:val="lt-LT"/>
        </w:rPr>
      </w:pPr>
      <w:r>
        <w:rPr>
          <w:szCs w:val="24"/>
          <w:lang w:val="lt-LT"/>
        </w:rPr>
        <w:t>19</w:t>
      </w:r>
      <w:r w:rsidR="00230149" w:rsidRPr="00EE4340">
        <w:rPr>
          <w:szCs w:val="24"/>
          <w:lang w:val="lt-LT"/>
        </w:rPr>
        <w:t>.</w:t>
      </w:r>
      <w:r w:rsidR="000044D0">
        <w:rPr>
          <w:szCs w:val="24"/>
          <w:lang w:val="lt-LT"/>
        </w:rPr>
        <w:t>6</w:t>
      </w:r>
      <w:r w:rsidR="00230149" w:rsidRPr="00EE4340">
        <w:rPr>
          <w:szCs w:val="24"/>
          <w:lang w:val="lt-LT"/>
        </w:rPr>
        <w:t>. sumokėti Savivaldybės tarybos nustatytas vietines rinkliavas</w:t>
      </w:r>
      <w:r w:rsidR="00BD1D2C">
        <w:rPr>
          <w:szCs w:val="24"/>
          <w:lang w:val="lt-LT"/>
        </w:rPr>
        <w:t>;</w:t>
      </w:r>
    </w:p>
    <w:p w14:paraId="0CF60E14" w14:textId="4B03D0B7" w:rsidR="00230149" w:rsidRPr="00EE4340" w:rsidRDefault="00B91B72" w:rsidP="002F2321">
      <w:pPr>
        <w:ind w:firstLine="1134"/>
        <w:jc w:val="both"/>
        <w:rPr>
          <w:szCs w:val="24"/>
          <w:lang w:val="lt-LT"/>
        </w:rPr>
      </w:pPr>
      <w:r>
        <w:rPr>
          <w:szCs w:val="24"/>
          <w:lang w:val="lt-LT"/>
        </w:rPr>
        <w:t>19</w:t>
      </w:r>
      <w:r w:rsidR="00230149" w:rsidRPr="00EE4340">
        <w:rPr>
          <w:szCs w:val="24"/>
          <w:lang w:val="lt-LT"/>
        </w:rPr>
        <w:t>.</w:t>
      </w:r>
      <w:r w:rsidR="000044D0">
        <w:rPr>
          <w:szCs w:val="24"/>
          <w:lang w:val="lt-LT"/>
        </w:rPr>
        <w:t>7</w:t>
      </w:r>
      <w:r w:rsidR="00230149" w:rsidRPr="00EE4340">
        <w:rPr>
          <w:szCs w:val="24"/>
          <w:lang w:val="lt-LT"/>
        </w:rPr>
        <w:t xml:space="preserve">. pristatyti </w:t>
      </w:r>
      <w:r w:rsidR="00B125F7" w:rsidRPr="00042B0D">
        <w:rPr>
          <w:szCs w:val="24"/>
          <w:lang w:val="lt-LT"/>
        </w:rPr>
        <w:t xml:space="preserve">Savivaldybės </w:t>
      </w:r>
      <w:r w:rsidR="0072435D" w:rsidRPr="00042B0D">
        <w:rPr>
          <w:szCs w:val="24"/>
          <w:lang w:val="lt-LT"/>
        </w:rPr>
        <w:t>administracijai</w:t>
      </w:r>
      <w:r w:rsidR="0072435D">
        <w:rPr>
          <w:szCs w:val="24"/>
          <w:lang w:val="lt-LT"/>
        </w:rPr>
        <w:t xml:space="preserve"> </w:t>
      </w:r>
      <w:r w:rsidR="00230149" w:rsidRPr="00EE4340">
        <w:rPr>
          <w:szCs w:val="24"/>
          <w:lang w:val="lt-LT"/>
        </w:rPr>
        <w:t xml:space="preserve">iki </w:t>
      </w:r>
      <w:r w:rsidR="00091EC6" w:rsidRPr="00EE4340">
        <w:rPr>
          <w:szCs w:val="24"/>
          <w:lang w:val="lt-LT"/>
        </w:rPr>
        <w:t>L</w:t>
      </w:r>
      <w:r w:rsidR="00230149" w:rsidRPr="00EE4340">
        <w:rPr>
          <w:szCs w:val="24"/>
          <w:lang w:val="lt-LT"/>
        </w:rPr>
        <w:t xml:space="preserve">eidimo išdavimo dokumentus, </w:t>
      </w:r>
      <w:r w:rsidR="00230149" w:rsidRPr="00EE4340">
        <w:rPr>
          <w:szCs w:val="24"/>
          <w:lang w:val="lt-LT"/>
        </w:rPr>
        <w:lastRenderedPageBreak/>
        <w:t>įrodančius Renginio organizatoriaus pasiruošimą renginiui (suderintas schemas, leidimus, licencijas, raštiškus įsipareigojimus arba sutartis, mokėjimo ir kitus dokumentus);</w:t>
      </w:r>
    </w:p>
    <w:p w14:paraId="5686DCAC" w14:textId="5CDA54DC" w:rsidR="00230149" w:rsidRPr="00EE4340" w:rsidRDefault="008F09F6" w:rsidP="002F2321">
      <w:pPr>
        <w:ind w:firstLine="1134"/>
        <w:jc w:val="both"/>
        <w:rPr>
          <w:szCs w:val="24"/>
          <w:lang w:val="lt-LT"/>
        </w:rPr>
      </w:pPr>
      <w:r>
        <w:rPr>
          <w:szCs w:val="24"/>
          <w:lang w:val="lt-LT"/>
        </w:rPr>
        <w:t>19</w:t>
      </w:r>
      <w:r w:rsidR="00230149" w:rsidRPr="00EE4340">
        <w:rPr>
          <w:szCs w:val="24"/>
          <w:lang w:val="lt-LT"/>
        </w:rPr>
        <w:t>.</w:t>
      </w:r>
      <w:r w:rsidR="000044D0">
        <w:rPr>
          <w:szCs w:val="24"/>
          <w:lang w:val="lt-LT"/>
        </w:rPr>
        <w:t>8</w:t>
      </w:r>
      <w:r w:rsidR="00230149" w:rsidRPr="00EE4340">
        <w:rPr>
          <w:szCs w:val="24"/>
          <w:lang w:val="lt-LT"/>
        </w:rPr>
        <w:t>. nutraukti renginį, kai jis nebetenka Leidime nurodyto pobūdžio arba iš renginio nepašalinami asmenys, kurie pažeidžia Lietuvos Respublikos įstatymus</w:t>
      </w:r>
      <w:r w:rsidR="00D43547">
        <w:rPr>
          <w:szCs w:val="24"/>
          <w:lang w:val="lt-LT"/>
        </w:rPr>
        <w:t>,</w:t>
      </w:r>
      <w:r w:rsidR="00230149" w:rsidRPr="00EE4340">
        <w:rPr>
          <w:szCs w:val="24"/>
          <w:lang w:val="lt-LT"/>
        </w:rPr>
        <w:t xml:space="preserve"> arba kurstoma pažeidinėti įstatymus</w:t>
      </w:r>
      <w:r w:rsidR="00FC0AF1">
        <w:rPr>
          <w:szCs w:val="24"/>
          <w:lang w:val="lt-LT"/>
        </w:rPr>
        <w:t>,</w:t>
      </w:r>
      <w:r w:rsidR="00230149" w:rsidRPr="00EE4340">
        <w:rPr>
          <w:szCs w:val="24"/>
          <w:lang w:val="lt-LT"/>
        </w:rPr>
        <w:t xml:space="preserve"> dorovę, kyla grėsmė žmonių sveikatai ir turtui;</w:t>
      </w:r>
    </w:p>
    <w:p w14:paraId="0ECC904C" w14:textId="051CC4F7" w:rsidR="00230149" w:rsidRPr="00EE4340" w:rsidRDefault="008F09F6" w:rsidP="002F2321">
      <w:pPr>
        <w:ind w:firstLine="1134"/>
        <w:jc w:val="both"/>
        <w:rPr>
          <w:szCs w:val="24"/>
          <w:lang w:val="lt-LT"/>
        </w:rPr>
      </w:pPr>
      <w:r>
        <w:rPr>
          <w:szCs w:val="24"/>
          <w:lang w:val="lt-LT"/>
        </w:rPr>
        <w:t>19</w:t>
      </w:r>
      <w:r w:rsidR="00230149" w:rsidRPr="00EE4340">
        <w:rPr>
          <w:szCs w:val="24"/>
          <w:lang w:val="lt-LT"/>
        </w:rPr>
        <w:t>.</w:t>
      </w:r>
      <w:r w:rsidR="000044D0">
        <w:rPr>
          <w:szCs w:val="24"/>
          <w:lang w:val="lt-LT"/>
        </w:rPr>
        <w:t>9</w:t>
      </w:r>
      <w:r w:rsidR="00230149" w:rsidRPr="00EE4340">
        <w:rPr>
          <w:szCs w:val="24"/>
          <w:lang w:val="lt-LT"/>
        </w:rPr>
        <w:t xml:space="preserve">. apie atsisakymą organizuoti numatytą renginį </w:t>
      </w:r>
      <w:r w:rsidR="00FC0AF1">
        <w:rPr>
          <w:szCs w:val="24"/>
          <w:lang w:val="lt-LT"/>
        </w:rPr>
        <w:t xml:space="preserve">būtina </w:t>
      </w:r>
      <w:r w:rsidR="00230149" w:rsidRPr="00EE4340">
        <w:rPr>
          <w:szCs w:val="24"/>
          <w:lang w:val="lt-LT"/>
        </w:rPr>
        <w:t>nedelsiant informuoti Koordinatorių;</w:t>
      </w:r>
    </w:p>
    <w:p w14:paraId="58C876F8" w14:textId="578FD955" w:rsidR="00230149" w:rsidRPr="00EE4340" w:rsidRDefault="008F09F6" w:rsidP="002F2321">
      <w:pPr>
        <w:ind w:firstLine="1134"/>
        <w:jc w:val="both"/>
        <w:rPr>
          <w:szCs w:val="24"/>
          <w:lang w:val="lt-LT"/>
        </w:rPr>
      </w:pPr>
      <w:r>
        <w:rPr>
          <w:szCs w:val="24"/>
          <w:lang w:val="lt-LT"/>
        </w:rPr>
        <w:t>19</w:t>
      </w:r>
      <w:r w:rsidR="00230149" w:rsidRPr="00EE4340">
        <w:rPr>
          <w:szCs w:val="24"/>
          <w:lang w:val="lt-LT"/>
        </w:rPr>
        <w:t>.1</w:t>
      </w:r>
      <w:r w:rsidR="000044D0">
        <w:rPr>
          <w:szCs w:val="24"/>
          <w:lang w:val="lt-LT"/>
        </w:rPr>
        <w:t>0</w:t>
      </w:r>
      <w:r w:rsidR="00230149" w:rsidRPr="00EE4340">
        <w:rPr>
          <w:szCs w:val="24"/>
          <w:lang w:val="lt-LT"/>
        </w:rPr>
        <w:t>. laikytis ir užtikrinti, kad renginio metu būtų laikomasi Lietuvos Respublikos įstatymų, šio Aprašo, nustatytų viešosios tvarkos, kelių eismo, priešgaisrinės saugos, darbo saugos ir kitų Savivaldybės teritorijoje galiojančių taisyklių, gerbti visuomenės priimtas moralės vertybes, vykdyti teisėtus valdžios atstovų bei Policijos pareigūnų reikalavimus.</w:t>
      </w:r>
    </w:p>
    <w:p w14:paraId="1D88ED40" w14:textId="77777777" w:rsidR="00230149" w:rsidRPr="00EE4340" w:rsidRDefault="00230149" w:rsidP="002F2321">
      <w:pPr>
        <w:ind w:firstLine="1134"/>
        <w:rPr>
          <w:szCs w:val="24"/>
          <w:lang w:val="lt-LT"/>
        </w:rPr>
      </w:pPr>
    </w:p>
    <w:p w14:paraId="29026BF8" w14:textId="77777777" w:rsidR="00230149" w:rsidRPr="00EE4340" w:rsidRDefault="00230149" w:rsidP="00F61C34">
      <w:pPr>
        <w:keepNext/>
        <w:jc w:val="center"/>
        <w:rPr>
          <w:b/>
          <w:bCs/>
          <w:szCs w:val="24"/>
          <w:lang w:val="lt-LT"/>
        </w:rPr>
      </w:pPr>
      <w:r w:rsidRPr="00EE4340">
        <w:rPr>
          <w:b/>
          <w:bCs/>
          <w:szCs w:val="24"/>
          <w:lang w:val="lt-LT"/>
        </w:rPr>
        <w:t>V SKYRIUS</w:t>
      </w:r>
    </w:p>
    <w:p w14:paraId="5CF4DA04" w14:textId="77777777" w:rsidR="00230149" w:rsidRPr="00EE4340" w:rsidRDefault="00230149" w:rsidP="00F61C34">
      <w:pPr>
        <w:keepNext/>
        <w:jc w:val="center"/>
        <w:rPr>
          <w:b/>
          <w:bCs/>
          <w:szCs w:val="24"/>
          <w:lang w:val="lt-LT"/>
        </w:rPr>
      </w:pPr>
      <w:r w:rsidRPr="00EE4340">
        <w:rPr>
          <w:b/>
          <w:bCs/>
          <w:szCs w:val="24"/>
          <w:lang w:val="lt-LT"/>
        </w:rPr>
        <w:t>BAIGIAMOSIOS NUOSTATOS</w:t>
      </w:r>
    </w:p>
    <w:p w14:paraId="385CABE3" w14:textId="77777777" w:rsidR="00230149" w:rsidRPr="00EE4340" w:rsidRDefault="00230149" w:rsidP="00F61C34">
      <w:pPr>
        <w:ind w:firstLine="709"/>
        <w:jc w:val="center"/>
        <w:rPr>
          <w:b/>
          <w:bCs/>
          <w:szCs w:val="24"/>
          <w:lang w:val="lt-LT"/>
        </w:rPr>
      </w:pPr>
    </w:p>
    <w:p w14:paraId="563AF489" w14:textId="2DD90E94" w:rsidR="00230149" w:rsidRPr="00EE4340" w:rsidRDefault="00230149" w:rsidP="002F2321">
      <w:pPr>
        <w:ind w:firstLine="1134"/>
        <w:jc w:val="both"/>
        <w:rPr>
          <w:szCs w:val="24"/>
          <w:lang w:val="lt-LT"/>
        </w:rPr>
      </w:pPr>
      <w:r w:rsidRPr="00EE4340">
        <w:rPr>
          <w:szCs w:val="24"/>
          <w:lang w:val="lt-LT"/>
        </w:rPr>
        <w:t>2</w:t>
      </w:r>
      <w:r w:rsidR="00AA1CC2">
        <w:rPr>
          <w:szCs w:val="24"/>
          <w:lang w:val="lt-LT"/>
        </w:rPr>
        <w:t>0</w:t>
      </w:r>
      <w:r w:rsidRPr="00EE4340">
        <w:rPr>
          <w:szCs w:val="24"/>
          <w:lang w:val="lt-LT"/>
        </w:rPr>
        <w:t>. Policij</w:t>
      </w:r>
      <w:r w:rsidR="00452A36" w:rsidRPr="00EE4340">
        <w:rPr>
          <w:szCs w:val="24"/>
          <w:lang w:val="lt-LT"/>
        </w:rPr>
        <w:t>a</w:t>
      </w:r>
      <w:r w:rsidRPr="00EE4340">
        <w:rPr>
          <w:szCs w:val="24"/>
          <w:lang w:val="lt-LT"/>
        </w:rPr>
        <w:t>, prieš renginį pastebėj</w:t>
      </w:r>
      <w:r w:rsidR="004B6B88">
        <w:rPr>
          <w:szCs w:val="24"/>
          <w:lang w:val="lt-LT"/>
        </w:rPr>
        <w:t>usi</w:t>
      </w:r>
      <w:r w:rsidRPr="00EE4340">
        <w:rPr>
          <w:szCs w:val="24"/>
          <w:lang w:val="lt-LT"/>
        </w:rPr>
        <w:t>, kad nėra imtasi numatytų žmonių saugumo užtikrinimo priemonių, gali uždrausti pradėti renginį, kol saugumas nebus užtikrintas. Policija gali nutraukti renginį, jei jo metu kyla grėsmė žmonių saugumui ir grėsmei pašalinti nėra kitų priemonių.</w:t>
      </w:r>
    </w:p>
    <w:p w14:paraId="2EC41A24" w14:textId="588D2D4B" w:rsidR="00230149" w:rsidRPr="00EE4340" w:rsidRDefault="00230149" w:rsidP="002F2321">
      <w:pPr>
        <w:shd w:val="clear" w:color="auto" w:fill="FFFFFF"/>
        <w:ind w:firstLine="1134"/>
        <w:jc w:val="both"/>
        <w:rPr>
          <w:szCs w:val="24"/>
          <w:lang w:val="lt-LT" w:eastAsia="lt-LT"/>
        </w:rPr>
      </w:pPr>
      <w:r w:rsidRPr="00EE4340">
        <w:rPr>
          <w:szCs w:val="24"/>
          <w:lang w:val="lt-LT" w:eastAsia="lt-LT"/>
        </w:rPr>
        <w:t>2</w:t>
      </w:r>
      <w:r w:rsidR="00AA1CC2">
        <w:rPr>
          <w:szCs w:val="24"/>
          <w:lang w:val="lt-LT" w:eastAsia="lt-LT"/>
        </w:rPr>
        <w:t>1</w:t>
      </w:r>
      <w:r w:rsidRPr="00EE4340">
        <w:rPr>
          <w:szCs w:val="24"/>
          <w:lang w:val="lt-LT" w:eastAsia="lt-LT"/>
        </w:rPr>
        <w:t xml:space="preserve">. Renginio organizatorius atsako už renginio </w:t>
      </w:r>
      <w:r w:rsidR="00776252" w:rsidRPr="00EE4340">
        <w:rPr>
          <w:szCs w:val="24"/>
          <w:lang w:val="lt-LT" w:eastAsia="lt-LT"/>
        </w:rPr>
        <w:t>i</w:t>
      </w:r>
      <w:r w:rsidRPr="00EE4340">
        <w:rPr>
          <w:szCs w:val="24"/>
          <w:lang w:val="lt-LT" w:eastAsia="lt-LT"/>
        </w:rPr>
        <w:t xml:space="preserve">šorinės reklamos, susijusios su konkrečiu renginiu, naudojimą, už dalyvių ir žiūrovų saugumą, už renginio ir pasiruošimo renginiui metu naudojamo turto apsaugą. </w:t>
      </w:r>
    </w:p>
    <w:p w14:paraId="342B9FE9" w14:textId="5B5FC13F" w:rsidR="00230149" w:rsidRPr="00EE4340" w:rsidRDefault="00230149" w:rsidP="002F2321">
      <w:pPr>
        <w:ind w:firstLine="1134"/>
        <w:jc w:val="both"/>
        <w:rPr>
          <w:szCs w:val="24"/>
          <w:lang w:val="lt-LT"/>
        </w:rPr>
      </w:pPr>
      <w:r w:rsidRPr="00EE4340">
        <w:rPr>
          <w:szCs w:val="24"/>
          <w:lang w:val="lt-LT"/>
        </w:rPr>
        <w:t>2</w:t>
      </w:r>
      <w:r w:rsidR="00AA1CC2">
        <w:rPr>
          <w:szCs w:val="24"/>
          <w:lang w:val="lt-LT"/>
        </w:rPr>
        <w:t>2</w:t>
      </w:r>
      <w:r w:rsidRPr="00EE4340">
        <w:rPr>
          <w:szCs w:val="24"/>
          <w:lang w:val="lt-LT"/>
        </w:rPr>
        <w:t xml:space="preserve">. Renginio organizatoriui iškeltų reikalavimų vykdymą kontroliuoja Savivaldybės administracijos direktoriaus įgalioti Savivaldybės darbuotojai, Policijos pareigūnai, taip pat institucijos, išdavusios specialius leidimus bei derinimus, susijusius su organizuojamu renginiu. </w:t>
      </w:r>
    </w:p>
    <w:p w14:paraId="08A27667" w14:textId="24E7C6A7" w:rsidR="00230149" w:rsidRPr="00EE4340" w:rsidRDefault="00230149" w:rsidP="002F2321">
      <w:pPr>
        <w:ind w:right="-1" w:firstLine="1134"/>
        <w:jc w:val="both"/>
        <w:rPr>
          <w:lang w:val="lt-LT" w:eastAsia="lt-LT"/>
        </w:rPr>
      </w:pPr>
      <w:r w:rsidRPr="00EE4340">
        <w:rPr>
          <w:lang w:val="lt-LT" w:eastAsia="lt-LT"/>
        </w:rPr>
        <w:t>2</w:t>
      </w:r>
      <w:r w:rsidR="00AA1CC2">
        <w:rPr>
          <w:lang w:val="lt-LT" w:eastAsia="lt-LT"/>
        </w:rPr>
        <w:t>3</w:t>
      </w:r>
      <w:r w:rsidRPr="00EE4340">
        <w:rPr>
          <w:lang w:val="lt-LT" w:eastAsia="lt-LT"/>
        </w:rPr>
        <w:t xml:space="preserve">. Organizatoriai privalo laikytis visų įsipareigojimų, nurodytų Leidime. </w:t>
      </w:r>
    </w:p>
    <w:p w14:paraId="5BA50F34" w14:textId="6ABCAB70" w:rsidR="00230149" w:rsidRPr="00EE4340" w:rsidRDefault="00230149" w:rsidP="002F2321">
      <w:pPr>
        <w:ind w:right="-1" w:firstLine="1134"/>
        <w:jc w:val="both"/>
        <w:rPr>
          <w:color w:val="000000"/>
          <w:lang w:val="lt-LT"/>
        </w:rPr>
      </w:pPr>
      <w:r w:rsidRPr="00EE4340">
        <w:rPr>
          <w:lang w:val="lt-LT" w:eastAsia="lt-LT"/>
        </w:rPr>
        <w:t>2</w:t>
      </w:r>
      <w:r w:rsidR="00AA1CC2">
        <w:rPr>
          <w:lang w:val="lt-LT" w:eastAsia="lt-LT"/>
        </w:rPr>
        <w:t>4</w:t>
      </w:r>
      <w:r w:rsidRPr="00EE4340">
        <w:rPr>
          <w:lang w:val="lt-LT" w:eastAsia="lt-LT"/>
        </w:rPr>
        <w:t xml:space="preserve">. Apraše </w:t>
      </w:r>
      <w:r w:rsidRPr="00EE4340">
        <w:rPr>
          <w:color w:val="000000"/>
          <w:lang w:val="lt-LT"/>
        </w:rPr>
        <w:t>nereglamentuoti klausimai sprendžiami Lietuvos Respublikos įstatymų nustatyta tvarka.</w:t>
      </w:r>
    </w:p>
    <w:p w14:paraId="66452A29" w14:textId="6309DF6C" w:rsidR="00230149" w:rsidRPr="00EE4340" w:rsidRDefault="00230149" w:rsidP="002F2321">
      <w:pPr>
        <w:tabs>
          <w:tab w:val="left" w:pos="993"/>
        </w:tabs>
        <w:suppressAutoHyphens/>
        <w:ind w:right="-1" w:firstLine="1134"/>
        <w:jc w:val="both"/>
        <w:rPr>
          <w:color w:val="000000"/>
          <w:lang w:val="lt-LT"/>
        </w:rPr>
      </w:pPr>
      <w:r w:rsidRPr="00EE4340">
        <w:rPr>
          <w:lang w:val="lt-LT"/>
        </w:rPr>
        <w:t>2</w:t>
      </w:r>
      <w:r w:rsidR="00AA1CC2">
        <w:rPr>
          <w:lang w:val="lt-LT"/>
        </w:rPr>
        <w:t>5</w:t>
      </w:r>
      <w:r w:rsidRPr="00EE4340">
        <w:rPr>
          <w:lang w:val="lt-LT"/>
        </w:rPr>
        <w:t xml:space="preserve">. Aprašas </w:t>
      </w:r>
      <w:r w:rsidRPr="00EE4340">
        <w:rPr>
          <w:color w:val="000000"/>
          <w:lang w:val="lt-LT"/>
        </w:rPr>
        <w:t>keičiamas ar pripažįstamas netekusiu galios Savivaldybės tarybos sprendimu.</w:t>
      </w:r>
    </w:p>
    <w:p w14:paraId="066F52CC" w14:textId="77777777" w:rsidR="00230149" w:rsidRPr="00EE4340" w:rsidRDefault="00230149" w:rsidP="00F61C34">
      <w:pPr>
        <w:tabs>
          <w:tab w:val="left" w:pos="1418"/>
        </w:tabs>
        <w:ind w:firstLine="720"/>
        <w:jc w:val="both"/>
        <w:rPr>
          <w:strike/>
          <w:szCs w:val="24"/>
          <w:lang w:val="lt-LT"/>
        </w:rPr>
      </w:pPr>
    </w:p>
    <w:p w14:paraId="77C7FECC" w14:textId="77777777" w:rsidR="00230149" w:rsidRPr="00EE4340" w:rsidRDefault="00230149" w:rsidP="00F61C34">
      <w:pPr>
        <w:jc w:val="center"/>
        <w:rPr>
          <w:szCs w:val="24"/>
          <w:lang w:val="lt-LT"/>
        </w:rPr>
      </w:pPr>
      <w:r w:rsidRPr="00EE4340">
        <w:rPr>
          <w:szCs w:val="24"/>
          <w:lang w:val="lt-LT"/>
        </w:rPr>
        <w:t>_________________</w:t>
      </w:r>
    </w:p>
    <w:p w14:paraId="4E86DC22" w14:textId="77777777" w:rsidR="00230149" w:rsidRPr="00EE4340" w:rsidRDefault="00230149" w:rsidP="00F61C34">
      <w:pPr>
        <w:tabs>
          <w:tab w:val="left" w:pos="7513"/>
        </w:tabs>
        <w:jc w:val="both"/>
        <w:rPr>
          <w:bCs/>
          <w:szCs w:val="24"/>
          <w:lang w:val="lt-LT"/>
        </w:rPr>
      </w:pPr>
    </w:p>
    <w:p w14:paraId="2AD8ED73" w14:textId="6F7F3D29" w:rsidR="00AF2A3E" w:rsidRPr="00EE4340" w:rsidRDefault="00AF2A3E" w:rsidP="00F61C34">
      <w:pPr>
        <w:widowControl/>
        <w:tabs>
          <w:tab w:val="clear" w:pos="1293"/>
        </w:tabs>
        <w:ind w:left="3606" w:firstLine="1202"/>
        <w:jc w:val="both"/>
        <w:rPr>
          <w:lang w:val="lt-LT"/>
        </w:rPr>
      </w:pPr>
    </w:p>
    <w:p w14:paraId="276161DE" w14:textId="77777777" w:rsidR="00230149" w:rsidRPr="00EE4340" w:rsidRDefault="00230149" w:rsidP="00F61C34">
      <w:pPr>
        <w:widowControl/>
        <w:tabs>
          <w:tab w:val="clear" w:pos="1293"/>
        </w:tabs>
        <w:ind w:left="3606" w:firstLine="1202"/>
        <w:jc w:val="both"/>
        <w:rPr>
          <w:lang w:val="lt-LT"/>
        </w:rPr>
      </w:pPr>
    </w:p>
    <w:p w14:paraId="2555913D" w14:textId="77777777" w:rsidR="00C52705" w:rsidRDefault="00C52705">
      <w:pPr>
        <w:widowControl/>
        <w:tabs>
          <w:tab w:val="clear" w:pos="1293"/>
        </w:tabs>
        <w:overflowPunct/>
        <w:autoSpaceDE/>
        <w:autoSpaceDN/>
        <w:adjustRightInd/>
        <w:textAlignment w:val="auto"/>
        <w:rPr>
          <w:lang w:val="lt-LT"/>
        </w:rPr>
      </w:pPr>
      <w:r>
        <w:rPr>
          <w:lang w:val="lt-LT"/>
        </w:rPr>
        <w:br w:type="page"/>
      </w:r>
    </w:p>
    <w:p w14:paraId="2609A56A" w14:textId="5589DFA5" w:rsidR="00CB17DF" w:rsidRPr="00EE4340" w:rsidRDefault="005A41BD" w:rsidP="00F61C34">
      <w:pPr>
        <w:ind w:left="4254" w:right="-1" w:firstLine="1558"/>
        <w:rPr>
          <w:lang w:val="lt-LT" w:eastAsia="lt-LT"/>
        </w:rPr>
      </w:pPr>
      <w:r w:rsidRPr="00EE4340">
        <w:rPr>
          <w:lang w:val="lt-LT" w:eastAsia="lt-LT"/>
        </w:rPr>
        <w:lastRenderedPageBreak/>
        <w:t xml:space="preserve">Ignalinos rajono </w:t>
      </w:r>
      <w:r w:rsidR="00B54D88" w:rsidRPr="00EE4340">
        <w:rPr>
          <w:lang w:val="lt-LT" w:eastAsia="lt-LT"/>
        </w:rPr>
        <w:t>savivaldybės renginių</w:t>
      </w:r>
    </w:p>
    <w:p w14:paraId="5B1B93DF" w14:textId="1E5831D0" w:rsidR="00CB17DF" w:rsidRPr="00EE4340" w:rsidRDefault="00143B09" w:rsidP="00F61C34">
      <w:pPr>
        <w:ind w:left="2480" w:right="-495" w:firstLine="3332"/>
        <w:rPr>
          <w:lang w:val="lt-LT" w:eastAsia="lt-LT"/>
        </w:rPr>
      </w:pPr>
      <w:r w:rsidRPr="00EE4340">
        <w:rPr>
          <w:lang w:val="lt-LT" w:eastAsia="lt-LT"/>
        </w:rPr>
        <w:t>organizavimo</w:t>
      </w:r>
      <w:r w:rsidR="00CB17DF" w:rsidRPr="00EE4340">
        <w:rPr>
          <w:lang w:val="lt-LT" w:eastAsia="lt-LT"/>
        </w:rPr>
        <w:t xml:space="preserve"> viešosiose vietose</w:t>
      </w:r>
    </w:p>
    <w:p w14:paraId="4C04ACF9" w14:textId="2958EF7D" w:rsidR="00CB17DF" w:rsidRPr="00EE4340" w:rsidRDefault="00CB17DF" w:rsidP="00F61C34">
      <w:pPr>
        <w:ind w:left="2480" w:right="-495" w:firstLine="3332"/>
        <w:rPr>
          <w:lang w:val="lt-LT" w:eastAsia="lt-LT"/>
        </w:rPr>
      </w:pPr>
      <w:r w:rsidRPr="00EE4340">
        <w:rPr>
          <w:lang w:val="lt-LT" w:eastAsia="lt-LT"/>
        </w:rPr>
        <w:t>t</w:t>
      </w:r>
      <w:r w:rsidR="008109C0" w:rsidRPr="00EE4340">
        <w:rPr>
          <w:lang w:val="lt-LT" w:eastAsia="lt-LT"/>
        </w:rPr>
        <w:t>varkos aprašo</w:t>
      </w:r>
    </w:p>
    <w:p w14:paraId="6A6CB9ED" w14:textId="77777777" w:rsidR="00CB17DF" w:rsidRPr="00EE4340" w:rsidRDefault="00CB17DF" w:rsidP="00F61C34">
      <w:pPr>
        <w:ind w:left="4254" w:right="-495" w:firstLine="1558"/>
        <w:rPr>
          <w:lang w:val="lt-LT" w:eastAsia="lt-LT"/>
        </w:rPr>
      </w:pPr>
      <w:r w:rsidRPr="00EE4340">
        <w:rPr>
          <w:lang w:val="lt-LT" w:eastAsia="lt-LT"/>
        </w:rPr>
        <w:t>1 priedas</w:t>
      </w:r>
    </w:p>
    <w:p w14:paraId="6825A165" w14:textId="77777777" w:rsidR="00CB17DF" w:rsidRPr="00EE4340" w:rsidRDefault="00CB17DF" w:rsidP="00F61C34">
      <w:pPr>
        <w:ind w:left="4254" w:right="-495" w:firstLine="709"/>
        <w:rPr>
          <w:lang w:val="lt-LT" w:eastAsia="lt-LT"/>
        </w:rPr>
      </w:pPr>
    </w:p>
    <w:p w14:paraId="06AD99E7" w14:textId="1A5AF82E" w:rsidR="00CB17DF" w:rsidRPr="00EE4340" w:rsidRDefault="00CB17DF" w:rsidP="00F61C34">
      <w:pPr>
        <w:ind w:right="-495"/>
        <w:jc w:val="center"/>
        <w:rPr>
          <w:b/>
          <w:bCs/>
          <w:lang w:val="lt-LT" w:eastAsia="lt-LT"/>
        </w:rPr>
      </w:pPr>
      <w:r w:rsidRPr="00EE4340">
        <w:rPr>
          <w:b/>
          <w:bCs/>
          <w:lang w:val="lt-LT" w:eastAsia="lt-LT"/>
        </w:rPr>
        <w:t xml:space="preserve">(Prašymo dėl renginio organizavimo </w:t>
      </w:r>
      <w:r w:rsidR="008109C0" w:rsidRPr="00EE4340">
        <w:rPr>
          <w:b/>
          <w:bCs/>
          <w:lang w:val="lt-LT" w:eastAsia="lt-LT"/>
        </w:rPr>
        <w:t xml:space="preserve">Ignalinos </w:t>
      </w:r>
      <w:r w:rsidRPr="00EE4340">
        <w:rPr>
          <w:b/>
          <w:bCs/>
          <w:lang w:val="lt-LT" w:eastAsia="lt-LT"/>
        </w:rPr>
        <w:t>rajono savivaldybės viešojoje vietoje forma)</w:t>
      </w:r>
    </w:p>
    <w:p w14:paraId="4CF5F035" w14:textId="77777777" w:rsidR="00CB17DF" w:rsidRPr="00EE4340" w:rsidRDefault="00CB17DF" w:rsidP="00F61C34">
      <w:pPr>
        <w:jc w:val="both"/>
        <w:rPr>
          <w:lang w:val="lt-LT" w:eastAsia="lt-LT"/>
        </w:rPr>
      </w:pPr>
      <w:r w:rsidRPr="00EE4340">
        <w:rPr>
          <w:lang w:val="lt-LT" w:eastAsia="lt-LT"/>
        </w:rPr>
        <w:t>_______________________________________________________________________________</w:t>
      </w:r>
    </w:p>
    <w:p w14:paraId="120D116D" w14:textId="77777777" w:rsidR="00CB17DF" w:rsidRPr="00EE4340" w:rsidRDefault="00CB17DF" w:rsidP="00F61C34">
      <w:pPr>
        <w:jc w:val="both"/>
        <w:rPr>
          <w:lang w:val="lt-LT" w:eastAsia="lt-LT"/>
        </w:rPr>
      </w:pPr>
      <w:r w:rsidRPr="00EE4340">
        <w:rPr>
          <w:lang w:val="lt-LT" w:eastAsia="lt-LT"/>
        </w:rPr>
        <w:t>_______________________________________________________________________________</w:t>
      </w:r>
    </w:p>
    <w:p w14:paraId="1A6232DB" w14:textId="77777777" w:rsidR="00CB17DF" w:rsidRPr="00EE4340" w:rsidRDefault="00CB17DF" w:rsidP="00F61C34">
      <w:pPr>
        <w:tabs>
          <w:tab w:val="left" w:pos="1134"/>
          <w:tab w:val="left" w:pos="1418"/>
          <w:tab w:val="left" w:pos="1560"/>
        </w:tabs>
        <w:jc w:val="center"/>
        <w:rPr>
          <w:color w:val="000000"/>
          <w:lang w:val="lt-LT"/>
        </w:rPr>
      </w:pPr>
      <w:r w:rsidRPr="00EE4340">
        <w:rPr>
          <w:color w:val="000000"/>
          <w:lang w:val="lt-LT"/>
        </w:rPr>
        <w:t xml:space="preserve">(juridiniai asmenys – renginio organizatoriaus vardas, pavardė arba juridinio asmens pavadinimas, kodas, buveinės adresas, telefonas, el. paštas) </w:t>
      </w:r>
    </w:p>
    <w:p w14:paraId="4445AE23" w14:textId="77777777" w:rsidR="00CB17DF" w:rsidRPr="00EE4340" w:rsidRDefault="00CB17DF" w:rsidP="00F61C34">
      <w:pPr>
        <w:jc w:val="both"/>
        <w:rPr>
          <w:lang w:val="lt-LT" w:eastAsia="lt-LT"/>
        </w:rPr>
      </w:pPr>
      <w:r w:rsidRPr="00EE4340">
        <w:rPr>
          <w:lang w:val="lt-LT" w:eastAsia="lt-LT"/>
        </w:rPr>
        <w:t>_______________________________________________________________________________</w:t>
      </w:r>
    </w:p>
    <w:p w14:paraId="40363F7E" w14:textId="77777777" w:rsidR="00CB17DF" w:rsidRPr="00EE4340" w:rsidRDefault="00CB17DF" w:rsidP="00F61C34">
      <w:pPr>
        <w:jc w:val="both"/>
        <w:rPr>
          <w:lang w:val="lt-LT" w:eastAsia="lt-LT"/>
        </w:rPr>
      </w:pPr>
      <w:r w:rsidRPr="00EE4340">
        <w:rPr>
          <w:lang w:val="lt-LT" w:eastAsia="lt-LT"/>
        </w:rPr>
        <w:t>_______________________________________________________________________________</w:t>
      </w:r>
    </w:p>
    <w:p w14:paraId="7C2EA940" w14:textId="77777777" w:rsidR="00CB17DF" w:rsidRPr="00EE4340" w:rsidRDefault="00CB17DF" w:rsidP="00F61C34">
      <w:pPr>
        <w:tabs>
          <w:tab w:val="left" w:pos="1134"/>
          <w:tab w:val="left" w:pos="1418"/>
          <w:tab w:val="left" w:pos="1560"/>
        </w:tabs>
        <w:jc w:val="center"/>
        <w:rPr>
          <w:color w:val="000000"/>
          <w:lang w:val="lt-LT"/>
        </w:rPr>
      </w:pPr>
      <w:r w:rsidRPr="00EE4340">
        <w:rPr>
          <w:color w:val="000000"/>
          <w:lang w:val="lt-LT"/>
        </w:rPr>
        <w:t xml:space="preserve">(fiziniai asmenys – renginio organizatoriaus vardas, pavardė, adresas (gyvenamoji vieta), telefonas, el. paštas) </w:t>
      </w:r>
    </w:p>
    <w:p w14:paraId="251FEC58" w14:textId="77777777" w:rsidR="00CB17DF" w:rsidRPr="00EE4340" w:rsidRDefault="00CB17DF" w:rsidP="00F61C34">
      <w:pPr>
        <w:jc w:val="center"/>
        <w:rPr>
          <w:color w:val="000000"/>
          <w:lang w:val="lt-LT"/>
        </w:rPr>
      </w:pPr>
    </w:p>
    <w:p w14:paraId="54BABB9E" w14:textId="3D18ADEF" w:rsidR="00CB17DF" w:rsidRPr="00EE4340" w:rsidRDefault="00AA7106" w:rsidP="00F61C34">
      <w:pPr>
        <w:pStyle w:val="Standard"/>
        <w:rPr>
          <w:lang w:val="lt-LT"/>
        </w:rPr>
      </w:pPr>
      <w:r w:rsidRPr="00EE4340">
        <w:rPr>
          <w:rFonts w:eastAsia="Calibri"/>
          <w:color w:val="00000A"/>
          <w:lang w:val="lt-LT"/>
        </w:rPr>
        <w:t>Ignalinos</w:t>
      </w:r>
      <w:r w:rsidR="00CB17DF" w:rsidRPr="00EE4340">
        <w:rPr>
          <w:rFonts w:eastAsia="Calibri"/>
          <w:color w:val="00000A"/>
          <w:lang w:val="lt-LT"/>
        </w:rPr>
        <w:t xml:space="preserve"> rajono s</w:t>
      </w:r>
      <w:r w:rsidR="00CB17DF" w:rsidRPr="00EE4340">
        <w:rPr>
          <w:lang w:val="lt-LT"/>
        </w:rPr>
        <w:t>avivaldybės administracijai</w:t>
      </w:r>
    </w:p>
    <w:p w14:paraId="1ABC7976" w14:textId="77777777" w:rsidR="00CB17DF" w:rsidRPr="00EE4340" w:rsidRDefault="00CB17DF" w:rsidP="00F61C34">
      <w:pPr>
        <w:pStyle w:val="Standard"/>
        <w:rPr>
          <w:lang w:val="lt-LT"/>
        </w:rPr>
      </w:pPr>
    </w:p>
    <w:p w14:paraId="4B8C6E45" w14:textId="77777777" w:rsidR="00CB17DF" w:rsidRPr="00EE4340" w:rsidRDefault="00CB17DF" w:rsidP="00F61C34">
      <w:pPr>
        <w:pStyle w:val="Standard"/>
        <w:jc w:val="center"/>
        <w:rPr>
          <w:b/>
          <w:bCs/>
          <w:lang w:val="lt-LT"/>
        </w:rPr>
      </w:pPr>
      <w:r w:rsidRPr="00EE4340">
        <w:rPr>
          <w:b/>
          <w:bCs/>
          <w:lang w:val="lt-LT"/>
        </w:rPr>
        <w:t>PRAŠYMAS LEISTI</w:t>
      </w:r>
    </w:p>
    <w:p w14:paraId="656F3511" w14:textId="631FF710" w:rsidR="00CB17DF" w:rsidRPr="00EE4340" w:rsidRDefault="00CB17DF" w:rsidP="00F61C34">
      <w:pPr>
        <w:jc w:val="center"/>
        <w:rPr>
          <w:color w:val="000000"/>
          <w:lang w:val="lt-LT"/>
        </w:rPr>
      </w:pPr>
      <w:r w:rsidRPr="00EE4340">
        <w:rPr>
          <w:b/>
          <w:bCs/>
          <w:lang w:val="lt-LT"/>
        </w:rPr>
        <w:t xml:space="preserve">ORGANIZUOTI RENGINĮ </w:t>
      </w:r>
      <w:r w:rsidR="00AA7106" w:rsidRPr="00EE4340">
        <w:rPr>
          <w:b/>
          <w:bCs/>
          <w:lang w:val="lt-LT"/>
        </w:rPr>
        <w:t>IGNALINOS</w:t>
      </w:r>
      <w:r w:rsidRPr="00EE4340">
        <w:rPr>
          <w:b/>
          <w:bCs/>
          <w:lang w:val="lt-LT"/>
        </w:rPr>
        <w:t xml:space="preserve"> RAJONO SAVIVALDYBĖS VIEŠOJOJE VIETOJE</w:t>
      </w:r>
      <w:r w:rsidRPr="00EE4340">
        <w:rPr>
          <w:b/>
          <w:color w:val="000000"/>
          <w:lang w:val="lt-LT"/>
        </w:rPr>
        <w:t xml:space="preserve"> </w:t>
      </w:r>
    </w:p>
    <w:p w14:paraId="7653AB82" w14:textId="77777777" w:rsidR="00CB17DF" w:rsidRPr="00EE4340" w:rsidRDefault="00CB17DF" w:rsidP="00F61C34">
      <w:pPr>
        <w:jc w:val="center"/>
        <w:rPr>
          <w:color w:val="000000"/>
          <w:lang w:val="lt-LT"/>
        </w:rPr>
      </w:pPr>
      <w:r w:rsidRPr="00EE4340">
        <w:rPr>
          <w:color w:val="000000"/>
          <w:lang w:val="lt-LT"/>
        </w:rPr>
        <w:t>__________________________</w:t>
      </w:r>
    </w:p>
    <w:p w14:paraId="02E78E5F" w14:textId="77777777" w:rsidR="00CB17DF" w:rsidRPr="00EE4340" w:rsidRDefault="00CB17DF" w:rsidP="00F61C34">
      <w:pPr>
        <w:jc w:val="center"/>
        <w:rPr>
          <w:color w:val="000000"/>
          <w:lang w:val="lt-LT"/>
        </w:rPr>
      </w:pPr>
      <w:r w:rsidRPr="00EE4340">
        <w:rPr>
          <w:color w:val="000000"/>
          <w:lang w:val="lt-LT"/>
        </w:rPr>
        <w:t>(data, Nr.)</w:t>
      </w:r>
    </w:p>
    <w:p w14:paraId="084D749C" w14:textId="22B777C9" w:rsidR="00CB17DF" w:rsidRPr="00EE4340" w:rsidRDefault="00CB17DF" w:rsidP="00F61C34">
      <w:pPr>
        <w:jc w:val="center"/>
        <w:rPr>
          <w:color w:val="000000"/>
          <w:lang w:val="lt-LT"/>
        </w:rPr>
      </w:pPr>
    </w:p>
    <w:p w14:paraId="1E7F2A97" w14:textId="77777777" w:rsidR="00CB17DF" w:rsidRPr="00EE4340" w:rsidRDefault="00CB17DF" w:rsidP="00F61C34">
      <w:pPr>
        <w:spacing w:before="120" w:after="120"/>
        <w:jc w:val="both"/>
        <w:rPr>
          <w:lang w:val="lt-LT" w:eastAsia="lt-LT"/>
        </w:rPr>
      </w:pPr>
      <w:r w:rsidRPr="00EE4340">
        <w:rPr>
          <w:b/>
          <w:bCs/>
          <w:color w:val="000000"/>
          <w:lang w:val="lt-LT"/>
        </w:rPr>
        <w:t>1</w:t>
      </w:r>
      <w:r w:rsidRPr="00EE4340">
        <w:rPr>
          <w:color w:val="000000"/>
          <w:lang w:val="lt-LT"/>
        </w:rPr>
        <w:t xml:space="preserve">. </w:t>
      </w:r>
      <w:r w:rsidRPr="00EE4340">
        <w:rPr>
          <w:b/>
          <w:bCs/>
          <w:color w:val="000000"/>
          <w:lang w:val="lt-LT"/>
        </w:rPr>
        <w:t>Renginio pavadinimas</w:t>
      </w:r>
      <w:r w:rsidRPr="00EE4340">
        <w:rPr>
          <w:lang w:val="lt-LT" w:eastAsia="lt-LT"/>
        </w:rPr>
        <w:t xml:space="preserve"> __________________________________________________________</w:t>
      </w:r>
    </w:p>
    <w:p w14:paraId="0F91A9E2" w14:textId="77777777" w:rsidR="00CB17DF" w:rsidRPr="00EE4340" w:rsidRDefault="00CB17DF" w:rsidP="00F61C34">
      <w:pPr>
        <w:spacing w:before="120" w:after="120"/>
        <w:jc w:val="both"/>
        <w:rPr>
          <w:lang w:val="lt-LT" w:eastAsia="lt-LT"/>
        </w:rPr>
      </w:pPr>
      <w:r w:rsidRPr="00EE4340">
        <w:rPr>
          <w:b/>
          <w:bCs/>
          <w:color w:val="000000"/>
          <w:lang w:val="lt-LT"/>
        </w:rPr>
        <w:t>2</w:t>
      </w:r>
      <w:r w:rsidRPr="00EE4340">
        <w:rPr>
          <w:color w:val="000000"/>
          <w:lang w:val="lt-LT"/>
        </w:rPr>
        <w:t xml:space="preserve">. </w:t>
      </w:r>
      <w:r w:rsidRPr="00EE4340">
        <w:rPr>
          <w:b/>
          <w:bCs/>
          <w:color w:val="000000"/>
          <w:lang w:val="lt-LT"/>
        </w:rPr>
        <w:t xml:space="preserve">Renginio forma </w:t>
      </w:r>
      <w:r w:rsidRPr="00EE4340">
        <w:rPr>
          <w:lang w:val="lt-LT" w:eastAsia="lt-LT"/>
        </w:rPr>
        <w:t>________________________________________________________________</w:t>
      </w:r>
    </w:p>
    <w:p w14:paraId="622EEED2" w14:textId="77777777" w:rsidR="00CB17DF" w:rsidRPr="00EE4340" w:rsidRDefault="00CB17DF" w:rsidP="00F61C34">
      <w:pPr>
        <w:jc w:val="both"/>
        <w:rPr>
          <w:lang w:val="lt-LT" w:eastAsia="lt-LT"/>
        </w:rPr>
      </w:pPr>
      <w:r w:rsidRPr="00EE4340">
        <w:rPr>
          <w:b/>
          <w:bCs/>
          <w:color w:val="000000"/>
          <w:lang w:val="lt-LT"/>
        </w:rPr>
        <w:t>3</w:t>
      </w:r>
      <w:r w:rsidRPr="00EE4340">
        <w:rPr>
          <w:color w:val="000000"/>
          <w:lang w:val="lt-LT"/>
        </w:rPr>
        <w:t xml:space="preserve">. </w:t>
      </w:r>
      <w:r w:rsidRPr="00EE4340">
        <w:rPr>
          <w:b/>
          <w:bCs/>
          <w:color w:val="000000"/>
          <w:lang w:val="lt-LT"/>
        </w:rPr>
        <w:t>Renginio pobūdis</w:t>
      </w:r>
      <w:r w:rsidRPr="00EE4340">
        <w:rPr>
          <w:lang w:val="lt-LT" w:eastAsia="lt-LT"/>
        </w:rPr>
        <w:t xml:space="preserve"> ______________________________________________________________</w:t>
      </w:r>
    </w:p>
    <w:p w14:paraId="3D8CDAD3" w14:textId="77777777" w:rsidR="00CB17DF" w:rsidRPr="00EE4340" w:rsidRDefault="00CB17DF" w:rsidP="00F61C34">
      <w:pPr>
        <w:jc w:val="center"/>
        <w:rPr>
          <w:rFonts w:eastAsiaTheme="minorHAnsi"/>
          <w:color w:val="000000"/>
          <w:lang w:val="lt-LT"/>
        </w:rPr>
      </w:pPr>
      <w:r w:rsidRPr="00EE4340">
        <w:rPr>
          <w:color w:val="000000"/>
          <w:lang w:val="lt-LT"/>
        </w:rPr>
        <w:t>(komercinis, nekomercinis)</w:t>
      </w:r>
    </w:p>
    <w:p w14:paraId="5FB39B6E" w14:textId="77777777" w:rsidR="00CB17DF" w:rsidRPr="00EE4340" w:rsidRDefault="00CB17DF" w:rsidP="00F61C34">
      <w:pPr>
        <w:spacing w:before="120"/>
        <w:jc w:val="both"/>
        <w:rPr>
          <w:lang w:val="lt-LT" w:eastAsia="lt-LT"/>
        </w:rPr>
      </w:pPr>
      <w:r w:rsidRPr="00EE4340">
        <w:rPr>
          <w:b/>
          <w:bCs/>
          <w:lang w:val="lt-LT" w:eastAsia="lt-LT"/>
        </w:rPr>
        <w:t>4</w:t>
      </w:r>
      <w:r w:rsidRPr="00EE4340">
        <w:rPr>
          <w:lang w:val="lt-LT" w:eastAsia="lt-LT"/>
        </w:rPr>
        <w:t xml:space="preserve">. </w:t>
      </w:r>
      <w:r w:rsidRPr="00EE4340">
        <w:rPr>
          <w:b/>
          <w:bCs/>
          <w:lang w:val="lt-LT" w:eastAsia="lt-LT"/>
        </w:rPr>
        <w:t>Trumpas renginio turinys:</w:t>
      </w:r>
      <w:r w:rsidRPr="00EE4340">
        <w:rPr>
          <w:lang w:val="lt-LT" w:eastAsia="lt-LT"/>
        </w:rPr>
        <w:t xml:space="preserve"> ______________________________________________________</w:t>
      </w:r>
    </w:p>
    <w:p w14:paraId="085EAF72" w14:textId="6B7DD282" w:rsidR="00CB17DF" w:rsidRPr="00EE4340" w:rsidRDefault="00CB17DF" w:rsidP="00F61C34">
      <w:pPr>
        <w:jc w:val="center"/>
        <w:rPr>
          <w:lang w:val="lt-LT" w:eastAsia="lt-LT"/>
        </w:rPr>
      </w:pPr>
      <w:r w:rsidRPr="00EE4340">
        <w:rPr>
          <w:lang w:val="lt-LT" w:eastAsia="lt-LT"/>
        </w:rPr>
        <w:t>(tematika, kokioms amžiaus ir visuomenės grupėms skirtas)</w:t>
      </w:r>
    </w:p>
    <w:p w14:paraId="337D4BC8" w14:textId="77777777" w:rsidR="00CB17DF" w:rsidRPr="00EE4340" w:rsidRDefault="00CB17DF" w:rsidP="00F61C34">
      <w:pPr>
        <w:jc w:val="both"/>
        <w:rPr>
          <w:lang w:val="lt-LT" w:eastAsia="lt-LT"/>
        </w:rPr>
      </w:pPr>
      <w:bookmarkStart w:id="4" w:name="_Hlk72163152"/>
      <w:r w:rsidRPr="00EE4340">
        <w:rPr>
          <w:lang w:val="lt-LT" w:eastAsia="lt-LT"/>
        </w:rPr>
        <w:t>_______________________________________________________________________________</w:t>
      </w:r>
    </w:p>
    <w:bookmarkEnd w:id="4"/>
    <w:p w14:paraId="68D1074E" w14:textId="77777777" w:rsidR="00CB17DF" w:rsidRPr="00EE4340" w:rsidRDefault="00CB17DF" w:rsidP="00F61C34">
      <w:pPr>
        <w:jc w:val="both"/>
        <w:rPr>
          <w:lang w:val="lt-LT" w:eastAsia="lt-LT"/>
        </w:rPr>
      </w:pPr>
      <w:r w:rsidRPr="00EE4340">
        <w:rPr>
          <w:lang w:val="lt-LT" w:eastAsia="lt-LT"/>
        </w:rPr>
        <w:t>_______________________________________________________________________________</w:t>
      </w:r>
    </w:p>
    <w:p w14:paraId="36121866" w14:textId="77777777" w:rsidR="00CB17DF" w:rsidRPr="00EE4340" w:rsidRDefault="00CB17DF" w:rsidP="00F61C34">
      <w:pPr>
        <w:ind w:right="-1"/>
        <w:jc w:val="both"/>
        <w:rPr>
          <w:lang w:val="lt-LT" w:eastAsia="lt-LT"/>
        </w:rPr>
      </w:pPr>
    </w:p>
    <w:p w14:paraId="6F3ECB75" w14:textId="77777777" w:rsidR="00CB17DF" w:rsidRPr="00EE4340" w:rsidRDefault="00CB17DF" w:rsidP="00F61C34">
      <w:pPr>
        <w:ind w:right="-1"/>
        <w:jc w:val="both"/>
        <w:rPr>
          <w:lang w:val="lt-LT" w:eastAsia="lt-LT"/>
        </w:rPr>
      </w:pPr>
      <w:r w:rsidRPr="00EE4340">
        <w:rPr>
          <w:b/>
          <w:bCs/>
          <w:lang w:val="lt-LT" w:eastAsia="lt-LT"/>
        </w:rPr>
        <w:t>5</w:t>
      </w:r>
      <w:r w:rsidRPr="00EE4340">
        <w:rPr>
          <w:lang w:val="lt-LT" w:eastAsia="lt-LT"/>
        </w:rPr>
        <w:t xml:space="preserve">. </w:t>
      </w:r>
      <w:r w:rsidRPr="00EE4340">
        <w:rPr>
          <w:b/>
          <w:bCs/>
          <w:lang w:val="lt-LT" w:eastAsia="lt-LT"/>
        </w:rPr>
        <w:t xml:space="preserve">Renginio data, </w:t>
      </w:r>
      <w:r w:rsidRPr="00EE4340">
        <w:rPr>
          <w:b/>
          <w:bCs/>
          <w:color w:val="000000"/>
          <w:lang w:val="lt-LT"/>
        </w:rPr>
        <w:t>pradžios ir pabaigos laikas</w:t>
      </w:r>
      <w:r w:rsidRPr="00EE4340">
        <w:rPr>
          <w:b/>
          <w:bCs/>
          <w:lang w:val="lt-LT" w:eastAsia="lt-LT"/>
        </w:rPr>
        <w:t>:</w:t>
      </w:r>
      <w:r w:rsidRPr="00EE4340">
        <w:rPr>
          <w:lang w:val="lt-LT" w:eastAsia="lt-LT"/>
        </w:rPr>
        <w:t xml:space="preserve"> ________________________________________</w:t>
      </w:r>
    </w:p>
    <w:p w14:paraId="57102F81" w14:textId="77777777" w:rsidR="00CB17DF" w:rsidRPr="00EE4340" w:rsidRDefault="00CB17DF" w:rsidP="00F61C34">
      <w:pPr>
        <w:ind w:right="-1"/>
        <w:jc w:val="both"/>
        <w:rPr>
          <w:lang w:val="lt-LT" w:eastAsia="lt-LT"/>
        </w:rPr>
      </w:pPr>
    </w:p>
    <w:p w14:paraId="22FB4633" w14:textId="717FB874" w:rsidR="00CB17DF" w:rsidRPr="00EE4340" w:rsidRDefault="00CB17DF" w:rsidP="00F61C34">
      <w:pPr>
        <w:ind w:right="-1"/>
        <w:jc w:val="both"/>
        <w:rPr>
          <w:b/>
          <w:bCs/>
          <w:color w:val="000000"/>
          <w:lang w:val="lt-LT"/>
        </w:rPr>
      </w:pPr>
      <w:r w:rsidRPr="00EE4340">
        <w:rPr>
          <w:b/>
          <w:bCs/>
          <w:lang w:val="lt-LT" w:eastAsia="lt-LT"/>
        </w:rPr>
        <w:t>6</w:t>
      </w:r>
      <w:r w:rsidRPr="00EE4340">
        <w:rPr>
          <w:lang w:val="lt-LT" w:eastAsia="lt-LT"/>
        </w:rPr>
        <w:t xml:space="preserve">. </w:t>
      </w:r>
      <w:r w:rsidRPr="00EE4340">
        <w:rPr>
          <w:b/>
          <w:bCs/>
          <w:color w:val="000000"/>
          <w:lang w:val="lt-LT"/>
        </w:rPr>
        <w:t xml:space="preserve">Renginio vieta </w:t>
      </w:r>
      <w:r w:rsidRPr="00EE4340">
        <w:rPr>
          <w:color w:val="000000"/>
          <w:lang w:val="lt-LT"/>
        </w:rPr>
        <w:t>(adresas)</w:t>
      </w:r>
      <w:r w:rsidRPr="00EE4340">
        <w:rPr>
          <w:b/>
          <w:bCs/>
          <w:color w:val="000000"/>
          <w:lang w:val="lt-LT"/>
        </w:rPr>
        <w:t xml:space="preserve"> </w:t>
      </w:r>
      <w:r w:rsidRPr="00EE4340">
        <w:rPr>
          <w:color w:val="000000"/>
          <w:lang w:val="lt-LT"/>
        </w:rPr>
        <w:t>___________________________________________________</w:t>
      </w:r>
      <w:r w:rsidR="004D6D46" w:rsidRPr="00EE4340">
        <w:rPr>
          <w:color w:val="000000"/>
          <w:lang w:val="lt-LT"/>
        </w:rPr>
        <w:t>______</w:t>
      </w:r>
    </w:p>
    <w:p w14:paraId="1CC0E04E" w14:textId="77777777" w:rsidR="00CB17DF" w:rsidRPr="00EE4340" w:rsidRDefault="00CB17DF" w:rsidP="00F61C34">
      <w:pPr>
        <w:ind w:right="-1"/>
        <w:jc w:val="both"/>
        <w:rPr>
          <w:color w:val="000000"/>
          <w:lang w:val="lt-LT"/>
        </w:rPr>
      </w:pPr>
    </w:p>
    <w:p w14:paraId="70C3E477" w14:textId="58D3665A" w:rsidR="00B15315" w:rsidRPr="00EE4340" w:rsidRDefault="0043173C" w:rsidP="00F61C34">
      <w:pPr>
        <w:jc w:val="both"/>
        <w:rPr>
          <w:color w:val="000000"/>
          <w:lang w:val="lt-LT"/>
        </w:rPr>
      </w:pPr>
      <w:r w:rsidRPr="00EE4340">
        <w:rPr>
          <w:b/>
          <w:bCs/>
          <w:color w:val="000000"/>
          <w:lang w:val="lt-LT"/>
        </w:rPr>
        <w:t>7</w:t>
      </w:r>
      <w:r w:rsidR="00CB17DF" w:rsidRPr="00EE4340">
        <w:rPr>
          <w:color w:val="000000"/>
          <w:lang w:val="lt-LT"/>
        </w:rPr>
        <w:t xml:space="preserve">. </w:t>
      </w:r>
      <w:r w:rsidR="00CB17DF" w:rsidRPr="00EE4340">
        <w:rPr>
          <w:b/>
          <w:bCs/>
          <w:color w:val="000000"/>
          <w:lang w:val="lt-LT"/>
        </w:rPr>
        <w:t xml:space="preserve">Numatomas  žiūrovų skaičius: </w:t>
      </w:r>
      <w:r w:rsidR="00CB17DF" w:rsidRPr="00EE4340">
        <w:rPr>
          <w:color w:val="000000"/>
          <w:lang w:val="lt-LT"/>
        </w:rPr>
        <w:t xml:space="preserve"> _____________</w:t>
      </w:r>
      <w:r w:rsidR="004D6D46" w:rsidRPr="00EE4340">
        <w:rPr>
          <w:color w:val="000000"/>
          <w:lang w:val="lt-LT"/>
        </w:rPr>
        <w:t>______________________________________</w:t>
      </w:r>
      <w:r w:rsidR="00CB17DF" w:rsidRPr="00EE4340">
        <w:rPr>
          <w:color w:val="000000"/>
          <w:lang w:val="lt-LT"/>
        </w:rPr>
        <w:t xml:space="preserve"> </w:t>
      </w:r>
    </w:p>
    <w:p w14:paraId="01FB558A" w14:textId="77777777" w:rsidR="00E349C0" w:rsidRPr="00EE4340" w:rsidRDefault="00E349C0" w:rsidP="00F61C34">
      <w:pPr>
        <w:jc w:val="both"/>
        <w:rPr>
          <w:color w:val="000000"/>
          <w:lang w:val="lt-LT"/>
        </w:rPr>
      </w:pPr>
    </w:p>
    <w:p w14:paraId="477807D0" w14:textId="3263AB87" w:rsidR="007D534F" w:rsidRPr="00EE4340" w:rsidRDefault="0043173C" w:rsidP="00F61C34">
      <w:pPr>
        <w:ind w:right="-1"/>
        <w:rPr>
          <w:color w:val="000000"/>
          <w:lang w:val="lt-LT"/>
        </w:rPr>
      </w:pPr>
      <w:r w:rsidRPr="00EE4340">
        <w:rPr>
          <w:b/>
          <w:bCs/>
          <w:color w:val="000000"/>
          <w:lang w:val="lt-LT"/>
        </w:rPr>
        <w:t>8</w:t>
      </w:r>
      <w:r w:rsidR="00CB17DF" w:rsidRPr="00EE4340">
        <w:rPr>
          <w:b/>
          <w:bCs/>
          <w:color w:val="000000"/>
          <w:lang w:val="lt-LT"/>
        </w:rPr>
        <w:t>.</w:t>
      </w:r>
      <w:r w:rsidR="00CB17DF" w:rsidRPr="00EE4340">
        <w:rPr>
          <w:color w:val="000000"/>
          <w:lang w:val="lt-LT"/>
        </w:rPr>
        <w:t xml:space="preserve"> </w:t>
      </w:r>
      <w:r w:rsidR="00CB17DF" w:rsidRPr="00EE4340">
        <w:rPr>
          <w:b/>
          <w:bCs/>
          <w:color w:val="000000"/>
          <w:lang w:val="lt-LT"/>
        </w:rPr>
        <w:t xml:space="preserve">Renginio dalyvių ir žiūrovų saugumo užtikrinimas </w:t>
      </w:r>
      <w:r w:rsidR="00CB17DF" w:rsidRPr="00EE4340">
        <w:rPr>
          <w:color w:val="000000"/>
          <w:lang w:val="lt-LT"/>
        </w:rPr>
        <w:t>(</w:t>
      </w:r>
      <w:r w:rsidR="0072371A" w:rsidRPr="00EE4340">
        <w:rPr>
          <w:color w:val="000000"/>
          <w:lang w:val="lt-LT"/>
        </w:rPr>
        <w:t xml:space="preserve">suderinimas su </w:t>
      </w:r>
      <w:r w:rsidRPr="00EE4340">
        <w:rPr>
          <w:color w:val="000000"/>
          <w:lang w:val="lt-LT"/>
        </w:rPr>
        <w:t>Pol</w:t>
      </w:r>
      <w:r w:rsidR="00CB17DF" w:rsidRPr="00EE4340">
        <w:rPr>
          <w:color w:val="000000"/>
          <w:lang w:val="lt-LT"/>
        </w:rPr>
        <w:t>icijos ir (arba) saugos tarnyb</w:t>
      </w:r>
      <w:r w:rsidR="0072371A" w:rsidRPr="00EE4340">
        <w:rPr>
          <w:color w:val="000000"/>
          <w:lang w:val="lt-LT"/>
        </w:rPr>
        <w:t>omis</w:t>
      </w:r>
      <w:r w:rsidR="00CB17DF" w:rsidRPr="00EE4340">
        <w:rPr>
          <w:color w:val="000000"/>
          <w:lang w:val="lt-LT"/>
        </w:rPr>
        <w:t>, priemonių plan</w:t>
      </w:r>
      <w:r w:rsidR="00E16396" w:rsidRPr="00EE4340">
        <w:rPr>
          <w:color w:val="000000"/>
          <w:lang w:val="lt-LT"/>
        </w:rPr>
        <w:t>o</w:t>
      </w:r>
      <w:r w:rsidR="00CB17DF" w:rsidRPr="00EE4340">
        <w:rPr>
          <w:color w:val="000000"/>
          <w:lang w:val="lt-LT"/>
        </w:rPr>
        <w:t xml:space="preserve"> renginio dalyvių ir žiūrovų saugumui užtikrinti,</w:t>
      </w:r>
      <w:r w:rsidR="00CB17DF" w:rsidRPr="00EE4340">
        <w:rPr>
          <w:b/>
          <w:bCs/>
          <w:color w:val="000000"/>
          <w:lang w:val="lt-LT"/>
        </w:rPr>
        <w:t xml:space="preserve"> </w:t>
      </w:r>
      <w:r w:rsidR="00CB17DF" w:rsidRPr="00EE4340">
        <w:rPr>
          <w:color w:val="000000"/>
          <w:lang w:val="lt-LT"/>
        </w:rPr>
        <w:t>sutarčių dėl viešosios tvarkos užtikrinimo kopijos)</w:t>
      </w:r>
      <w:r w:rsidR="00CB17DF" w:rsidRPr="00EE4340">
        <w:rPr>
          <w:b/>
          <w:bCs/>
          <w:color w:val="000000"/>
          <w:lang w:val="lt-LT"/>
        </w:rPr>
        <w:t>:</w:t>
      </w:r>
      <w:r w:rsidR="00CB17DF" w:rsidRPr="00EE4340">
        <w:rPr>
          <w:color w:val="000000"/>
          <w:lang w:val="lt-LT"/>
        </w:rPr>
        <w:t xml:space="preserve"> ______________________________________________________________________________________________________________________________________________</w:t>
      </w:r>
      <w:r w:rsidR="007F27D7" w:rsidRPr="00EE4340">
        <w:rPr>
          <w:color w:val="000000"/>
          <w:lang w:val="lt-LT"/>
        </w:rPr>
        <w:t>________________</w:t>
      </w:r>
      <w:r w:rsidR="004D6D46" w:rsidRPr="00EE4340">
        <w:rPr>
          <w:color w:val="000000"/>
          <w:lang w:val="lt-LT"/>
        </w:rPr>
        <w:t>__</w:t>
      </w:r>
    </w:p>
    <w:p w14:paraId="07103618" w14:textId="4B308D05" w:rsidR="00CB17DF" w:rsidRPr="00EE4340" w:rsidRDefault="0043173C" w:rsidP="00F61C34">
      <w:pPr>
        <w:ind w:right="-1"/>
        <w:jc w:val="both"/>
        <w:rPr>
          <w:b/>
          <w:bCs/>
          <w:color w:val="000000"/>
          <w:lang w:val="lt-LT"/>
        </w:rPr>
      </w:pPr>
      <w:r w:rsidRPr="00EE4340">
        <w:rPr>
          <w:b/>
          <w:bCs/>
          <w:color w:val="000000"/>
          <w:lang w:val="lt-LT"/>
        </w:rPr>
        <w:t>9</w:t>
      </w:r>
      <w:r w:rsidR="00CB17DF" w:rsidRPr="00EE4340">
        <w:rPr>
          <w:color w:val="000000"/>
          <w:lang w:val="lt-LT"/>
        </w:rPr>
        <w:t>.</w:t>
      </w:r>
      <w:r w:rsidR="00512082">
        <w:rPr>
          <w:color w:val="000000"/>
          <w:lang w:val="lt-LT"/>
        </w:rPr>
        <w:t xml:space="preserve"> </w:t>
      </w:r>
      <w:r w:rsidR="00081617" w:rsidRPr="00EE4340">
        <w:rPr>
          <w:b/>
          <w:bCs/>
          <w:color w:val="000000"/>
          <w:lang w:val="lt-LT"/>
        </w:rPr>
        <w:t>H</w:t>
      </w:r>
      <w:r w:rsidR="00CB17DF" w:rsidRPr="00EE4340">
        <w:rPr>
          <w:b/>
          <w:bCs/>
          <w:color w:val="000000"/>
          <w:lang w:val="lt-LT"/>
        </w:rPr>
        <w:t>igienos reikalavim</w:t>
      </w:r>
      <w:r w:rsidR="00081617" w:rsidRPr="00EE4340">
        <w:rPr>
          <w:b/>
          <w:bCs/>
          <w:color w:val="000000"/>
          <w:lang w:val="lt-LT"/>
        </w:rPr>
        <w:t>ų užtikrinimas</w:t>
      </w:r>
      <w:r w:rsidR="00CB17DF" w:rsidRPr="00EE4340">
        <w:rPr>
          <w:b/>
          <w:bCs/>
          <w:color w:val="000000"/>
          <w:lang w:val="lt-LT"/>
        </w:rPr>
        <w:t>:</w:t>
      </w:r>
    </w:p>
    <w:p w14:paraId="081A1F89" w14:textId="031571D0" w:rsidR="00CB17DF" w:rsidRPr="00EE4340" w:rsidRDefault="00CB17DF" w:rsidP="00F61C34">
      <w:pPr>
        <w:ind w:right="-1"/>
        <w:jc w:val="center"/>
        <w:rPr>
          <w:color w:val="000000"/>
          <w:lang w:val="lt-LT"/>
        </w:rPr>
      </w:pPr>
      <w:r w:rsidRPr="00EE4340">
        <w:rPr>
          <w:color w:val="000000"/>
          <w:lang w:val="lt-LT"/>
        </w:rPr>
        <w:t>(</w:t>
      </w:r>
      <w:r w:rsidR="001A23E0" w:rsidRPr="00EE4340">
        <w:rPr>
          <w:color w:val="000000"/>
          <w:lang w:val="lt-LT"/>
        </w:rPr>
        <w:t xml:space="preserve">suderinimas su </w:t>
      </w:r>
      <w:r w:rsidRPr="00EE4340">
        <w:rPr>
          <w:color w:val="000000"/>
          <w:lang w:val="lt-LT"/>
        </w:rPr>
        <w:t>biotualetų nuomos, šiukšlių tvarkymo paslaug</w:t>
      </w:r>
      <w:r w:rsidR="001A23E0" w:rsidRPr="00EE4340">
        <w:rPr>
          <w:color w:val="000000"/>
          <w:lang w:val="lt-LT"/>
        </w:rPr>
        <w:t xml:space="preserve">as teikiančiomis </w:t>
      </w:r>
      <w:r w:rsidRPr="00EE4340">
        <w:rPr>
          <w:color w:val="000000"/>
          <w:lang w:val="lt-LT"/>
        </w:rPr>
        <w:t xml:space="preserve"> </w:t>
      </w:r>
      <w:r w:rsidR="003C19CE" w:rsidRPr="00EE4340">
        <w:rPr>
          <w:color w:val="000000"/>
          <w:lang w:val="lt-LT"/>
        </w:rPr>
        <w:t>įmon</w:t>
      </w:r>
      <w:r w:rsidR="001A23E0" w:rsidRPr="00EE4340">
        <w:rPr>
          <w:color w:val="000000"/>
          <w:lang w:val="lt-LT"/>
        </w:rPr>
        <w:t>ėmis</w:t>
      </w:r>
      <w:r w:rsidR="00BE4D60" w:rsidRPr="00EE4340">
        <w:rPr>
          <w:color w:val="000000"/>
          <w:lang w:val="lt-LT"/>
        </w:rPr>
        <w:t xml:space="preserve"> ar </w:t>
      </w:r>
      <w:r w:rsidRPr="00EE4340">
        <w:rPr>
          <w:color w:val="000000"/>
          <w:lang w:val="lt-LT"/>
        </w:rPr>
        <w:t>sutarčių</w:t>
      </w:r>
      <w:r w:rsidR="00963C0B" w:rsidRPr="00EE4340">
        <w:rPr>
          <w:color w:val="000000"/>
          <w:lang w:val="lt-LT"/>
        </w:rPr>
        <w:t xml:space="preserve"> kopijos)</w:t>
      </w:r>
    </w:p>
    <w:p w14:paraId="51D62D59" w14:textId="22804DAD" w:rsidR="003747A1" w:rsidRPr="00EE4340" w:rsidRDefault="003747A1" w:rsidP="00F61C34">
      <w:pPr>
        <w:ind w:right="-1"/>
        <w:jc w:val="center"/>
        <w:rPr>
          <w:color w:val="000000"/>
          <w:lang w:val="lt-LT"/>
        </w:rPr>
      </w:pPr>
      <w:r w:rsidRPr="00EE4340">
        <w:rPr>
          <w:color w:val="000000"/>
          <w:lang w:val="lt-LT"/>
        </w:rPr>
        <w:t>________________________________________________________________________________</w:t>
      </w:r>
    </w:p>
    <w:p w14:paraId="77C447D2" w14:textId="0B0B3D5E" w:rsidR="003747A1" w:rsidRPr="00EE4340" w:rsidRDefault="00B62EBA" w:rsidP="00F61C34">
      <w:pPr>
        <w:ind w:right="-1"/>
        <w:jc w:val="center"/>
        <w:rPr>
          <w:color w:val="000000"/>
          <w:lang w:val="lt-LT"/>
        </w:rPr>
      </w:pPr>
      <w:r w:rsidRPr="00EE4340">
        <w:rPr>
          <w:color w:val="000000"/>
          <w:lang w:val="lt-LT"/>
        </w:rPr>
        <w:t>_______________________________________________________________________________</w:t>
      </w:r>
      <w:r w:rsidR="00730E94" w:rsidRPr="00EE4340">
        <w:rPr>
          <w:color w:val="000000"/>
          <w:lang w:val="lt-LT"/>
        </w:rPr>
        <w:t>_</w:t>
      </w:r>
    </w:p>
    <w:p w14:paraId="2631AB17" w14:textId="0F65432E" w:rsidR="001C0D65" w:rsidRPr="00EE4340" w:rsidRDefault="00CB17DF" w:rsidP="00F61C34">
      <w:pPr>
        <w:rPr>
          <w:color w:val="000000"/>
          <w:lang w:val="lt-LT"/>
        </w:rPr>
      </w:pPr>
      <w:r w:rsidRPr="00EE4340">
        <w:rPr>
          <w:b/>
          <w:bCs/>
          <w:color w:val="000000"/>
          <w:lang w:val="lt-LT"/>
        </w:rPr>
        <w:t>1</w:t>
      </w:r>
      <w:r w:rsidR="0043173C" w:rsidRPr="00EE4340">
        <w:rPr>
          <w:b/>
          <w:bCs/>
          <w:color w:val="000000"/>
          <w:lang w:val="lt-LT"/>
        </w:rPr>
        <w:t>0</w:t>
      </w:r>
      <w:r w:rsidRPr="00EE4340">
        <w:rPr>
          <w:b/>
          <w:bCs/>
          <w:color w:val="000000"/>
          <w:lang w:val="lt-LT"/>
        </w:rPr>
        <w:t>.</w:t>
      </w:r>
      <w:r w:rsidRPr="00EE4340">
        <w:rPr>
          <w:color w:val="000000"/>
          <w:lang w:val="lt-LT"/>
        </w:rPr>
        <w:t xml:space="preserve"> </w:t>
      </w:r>
      <w:r w:rsidRPr="00EE4340">
        <w:rPr>
          <w:b/>
          <w:bCs/>
          <w:color w:val="000000"/>
          <w:lang w:val="lt-LT"/>
        </w:rPr>
        <w:t>Medicinos pagalbos teikim</w:t>
      </w:r>
      <w:r w:rsidR="00D45024" w:rsidRPr="00EE4340">
        <w:rPr>
          <w:b/>
          <w:bCs/>
          <w:color w:val="000000"/>
          <w:lang w:val="lt-LT"/>
        </w:rPr>
        <w:t>as</w:t>
      </w:r>
      <w:r w:rsidRPr="00EE4340">
        <w:rPr>
          <w:b/>
          <w:bCs/>
          <w:color w:val="000000"/>
          <w:lang w:val="lt-LT"/>
        </w:rPr>
        <w:t xml:space="preserve"> </w:t>
      </w:r>
      <w:r w:rsidRPr="00EE4340">
        <w:rPr>
          <w:color w:val="000000"/>
          <w:lang w:val="lt-LT"/>
        </w:rPr>
        <w:t>(</w:t>
      </w:r>
      <w:r w:rsidR="00FA23DB" w:rsidRPr="00EE4340">
        <w:rPr>
          <w:color w:val="000000"/>
          <w:lang w:val="lt-LT"/>
        </w:rPr>
        <w:t xml:space="preserve"> </w:t>
      </w:r>
      <w:r w:rsidR="001669B7" w:rsidRPr="00EE4340">
        <w:rPr>
          <w:color w:val="000000"/>
          <w:lang w:val="lt-LT"/>
        </w:rPr>
        <w:t xml:space="preserve">suderinimas su </w:t>
      </w:r>
      <w:r w:rsidRPr="00EE4340">
        <w:rPr>
          <w:color w:val="000000"/>
          <w:lang w:val="lt-LT"/>
        </w:rPr>
        <w:t>greitąją medicinos pagalbą teikianči</w:t>
      </w:r>
      <w:r w:rsidR="001669B7" w:rsidRPr="00EE4340">
        <w:rPr>
          <w:color w:val="000000"/>
          <w:lang w:val="lt-LT"/>
        </w:rPr>
        <w:t>a</w:t>
      </w:r>
      <w:r w:rsidRPr="00EE4340">
        <w:rPr>
          <w:color w:val="000000"/>
          <w:lang w:val="lt-LT"/>
        </w:rPr>
        <w:t xml:space="preserve"> įstaig</w:t>
      </w:r>
      <w:r w:rsidR="001669B7" w:rsidRPr="00EE4340">
        <w:rPr>
          <w:color w:val="000000"/>
          <w:lang w:val="lt-LT"/>
        </w:rPr>
        <w:t>a</w:t>
      </w:r>
      <w:r w:rsidRPr="00EE4340">
        <w:rPr>
          <w:color w:val="000000"/>
          <w:lang w:val="lt-LT"/>
        </w:rPr>
        <w:t xml:space="preserve"> arba sutarties kopija</w:t>
      </w:r>
      <w:r w:rsidR="00BE1FC8" w:rsidRPr="00EE4340">
        <w:rPr>
          <w:color w:val="000000"/>
          <w:lang w:val="lt-LT"/>
        </w:rPr>
        <w:t>)</w:t>
      </w:r>
      <w:r w:rsidRPr="00EE4340">
        <w:rPr>
          <w:b/>
          <w:bCs/>
          <w:color w:val="000000"/>
          <w:lang w:val="lt-LT"/>
        </w:rPr>
        <w:t>:</w:t>
      </w:r>
      <w:r w:rsidRPr="00EE4340">
        <w:rPr>
          <w:color w:val="000000"/>
          <w:lang w:val="lt-LT"/>
        </w:rPr>
        <w:t xml:space="preserve"> ______________________________________________________________________________________________________________________________________________</w:t>
      </w:r>
      <w:r w:rsidR="00534845" w:rsidRPr="00EE4340">
        <w:rPr>
          <w:color w:val="000000"/>
          <w:lang w:val="lt-LT"/>
        </w:rPr>
        <w:t>__________________</w:t>
      </w:r>
    </w:p>
    <w:p w14:paraId="6D388B6E" w14:textId="6A189D37" w:rsidR="00CB17DF" w:rsidRPr="00EE4340" w:rsidRDefault="001560E3" w:rsidP="00F61C34">
      <w:pPr>
        <w:jc w:val="both"/>
        <w:rPr>
          <w:b/>
          <w:bCs/>
          <w:color w:val="000000"/>
          <w:lang w:val="lt-LT"/>
        </w:rPr>
      </w:pPr>
      <w:r w:rsidRPr="00EE4340">
        <w:rPr>
          <w:b/>
          <w:bCs/>
          <w:color w:val="000000"/>
          <w:lang w:val="lt-LT"/>
        </w:rPr>
        <w:lastRenderedPageBreak/>
        <w:t xml:space="preserve">11. </w:t>
      </w:r>
      <w:r w:rsidR="00C610A0" w:rsidRPr="00EE4340">
        <w:rPr>
          <w:b/>
          <w:bCs/>
          <w:color w:val="000000"/>
          <w:lang w:val="lt-LT"/>
        </w:rPr>
        <w:t>N</w:t>
      </w:r>
      <w:r w:rsidR="00CB17DF" w:rsidRPr="00EE4340">
        <w:rPr>
          <w:b/>
          <w:bCs/>
          <w:color w:val="000000"/>
          <w:lang w:val="lt-LT"/>
        </w:rPr>
        <w:t>umatomą prekybą ( paslaugos teikimo ar prekybos laikas, prekybos vietų skaičius, iš jų - kiek bus prekybinių taškų, prekiaujančių alkoholiniais gėrimais)</w:t>
      </w:r>
    </w:p>
    <w:p w14:paraId="2D49F1CC" w14:textId="77777777" w:rsidR="00CB17DF" w:rsidRPr="00EE4340" w:rsidRDefault="00CB17DF" w:rsidP="00F61C34">
      <w:pPr>
        <w:rPr>
          <w:b/>
          <w:bCs/>
          <w:color w:val="000000"/>
          <w:lang w:val="lt-LT"/>
        </w:rPr>
      </w:pPr>
      <w:r w:rsidRPr="00EE4340">
        <w:rPr>
          <w:color w:val="000000"/>
          <w:lang w:val="lt-LT"/>
        </w:rPr>
        <w:t xml:space="preserve">(suderinimas su </w:t>
      </w:r>
      <w:r w:rsidRPr="00EE4340">
        <w:rPr>
          <w:color w:val="000000" w:themeColor="text1"/>
          <w:lang w:val="lt-LT"/>
        </w:rPr>
        <w:t>Valstybine maisto ir veterinarijos tarnyba)</w:t>
      </w:r>
      <w:r w:rsidRPr="00EE4340">
        <w:rPr>
          <w:b/>
          <w:bCs/>
          <w:color w:val="000000" w:themeColor="text1"/>
          <w:lang w:val="lt-LT"/>
        </w:rPr>
        <w:t>:</w:t>
      </w:r>
    </w:p>
    <w:p w14:paraId="4822FAC5" w14:textId="47141880" w:rsidR="00FC1ACD" w:rsidRPr="00EE4340" w:rsidRDefault="00CB17DF" w:rsidP="00F61C34">
      <w:pPr>
        <w:ind w:right="-1"/>
        <w:rPr>
          <w:color w:val="000000"/>
          <w:lang w:val="lt-LT"/>
        </w:rPr>
      </w:pPr>
      <w:r w:rsidRPr="00EE4340">
        <w:rPr>
          <w:color w:val="000000"/>
          <w:lang w:val="lt-LT"/>
        </w:rPr>
        <w:t>______________________________________________________________________________________________________________________________________________</w:t>
      </w:r>
      <w:r w:rsidR="00FC2B66" w:rsidRPr="00EE4340">
        <w:rPr>
          <w:color w:val="000000"/>
          <w:lang w:val="lt-LT"/>
        </w:rPr>
        <w:t>__________________</w:t>
      </w:r>
    </w:p>
    <w:p w14:paraId="77879928" w14:textId="4D54466F" w:rsidR="00FC1ACD" w:rsidRPr="00EE4340" w:rsidRDefault="006708DB" w:rsidP="00F61C34">
      <w:pPr>
        <w:ind w:right="-1"/>
        <w:rPr>
          <w:color w:val="000000"/>
          <w:lang w:val="lt-LT"/>
        </w:rPr>
      </w:pPr>
      <w:r w:rsidRPr="00EE4340">
        <w:rPr>
          <w:b/>
          <w:bCs/>
          <w:color w:val="000000"/>
          <w:lang w:val="lt-LT"/>
        </w:rPr>
        <w:t>12</w:t>
      </w:r>
      <w:r w:rsidRPr="00EE4340">
        <w:rPr>
          <w:color w:val="000000"/>
          <w:lang w:val="lt-LT"/>
        </w:rPr>
        <w:t xml:space="preserve">. </w:t>
      </w:r>
      <w:r w:rsidR="0009638E" w:rsidRPr="00EE4340">
        <w:rPr>
          <w:b/>
          <w:bCs/>
          <w:color w:val="000000"/>
          <w:lang w:val="lt-LT"/>
        </w:rPr>
        <w:t xml:space="preserve">Renginiai su </w:t>
      </w:r>
      <w:r w:rsidR="0099223F" w:rsidRPr="00EE4340">
        <w:rPr>
          <w:b/>
          <w:bCs/>
          <w:color w:val="000000"/>
          <w:lang w:val="lt-LT"/>
        </w:rPr>
        <w:t>gyvūnais</w:t>
      </w:r>
      <w:r w:rsidR="0099223F" w:rsidRPr="00EE4340">
        <w:rPr>
          <w:color w:val="000000"/>
          <w:lang w:val="lt-LT"/>
        </w:rPr>
        <w:t xml:space="preserve"> (</w:t>
      </w:r>
      <w:r w:rsidR="00F943A7" w:rsidRPr="00EE4340">
        <w:rPr>
          <w:color w:val="000000"/>
          <w:lang w:val="lt-LT"/>
        </w:rPr>
        <w:t xml:space="preserve">suderinimas su Valstybine </w:t>
      </w:r>
      <w:r w:rsidR="002B2944" w:rsidRPr="00EE4340">
        <w:rPr>
          <w:color w:val="000000"/>
          <w:lang w:val="lt-LT"/>
        </w:rPr>
        <w:t>maisto ir veterinarijos tarnyba</w:t>
      </w:r>
      <w:r w:rsidR="00CB17DF" w:rsidRPr="00EE4340">
        <w:rPr>
          <w:color w:val="000000" w:themeColor="text1"/>
          <w:lang w:val="lt-LT"/>
        </w:rPr>
        <w:t>):</w:t>
      </w:r>
      <w:r w:rsidR="00CB17DF" w:rsidRPr="00EE4340">
        <w:rPr>
          <w:color w:val="000000"/>
          <w:lang w:val="lt-LT"/>
        </w:rPr>
        <w:t xml:space="preserve"> ______________________________________________________________________________________________________________________________________________</w:t>
      </w:r>
      <w:r w:rsidR="00FC2B66" w:rsidRPr="00EE4340">
        <w:rPr>
          <w:color w:val="000000"/>
          <w:lang w:val="lt-LT"/>
        </w:rPr>
        <w:t>__________________</w:t>
      </w:r>
    </w:p>
    <w:p w14:paraId="08CDFC40" w14:textId="351EE90A" w:rsidR="00CB17DF" w:rsidRPr="00EE4340" w:rsidRDefault="006708DB" w:rsidP="00F61C34">
      <w:pPr>
        <w:ind w:right="-1"/>
        <w:rPr>
          <w:b/>
          <w:bCs/>
          <w:color w:val="000000"/>
          <w:lang w:val="lt-LT"/>
        </w:rPr>
      </w:pPr>
      <w:r w:rsidRPr="00EE4340">
        <w:rPr>
          <w:b/>
          <w:bCs/>
          <w:color w:val="000000"/>
          <w:lang w:val="lt-LT"/>
        </w:rPr>
        <w:t>13.</w:t>
      </w:r>
      <w:r w:rsidRPr="00EE4340">
        <w:rPr>
          <w:color w:val="000000"/>
          <w:lang w:val="lt-LT"/>
        </w:rPr>
        <w:t xml:space="preserve"> </w:t>
      </w:r>
      <w:r w:rsidR="00B77DCF" w:rsidRPr="00EE4340">
        <w:rPr>
          <w:b/>
          <w:bCs/>
          <w:color w:val="000000"/>
          <w:lang w:val="lt-LT"/>
        </w:rPr>
        <w:t>P</w:t>
      </w:r>
      <w:r w:rsidR="00CB17DF" w:rsidRPr="00EE4340">
        <w:rPr>
          <w:b/>
          <w:bCs/>
          <w:color w:val="000000"/>
          <w:lang w:val="lt-LT"/>
        </w:rPr>
        <w:t xml:space="preserve">riešgaisrinę saugą </w:t>
      </w:r>
      <w:r w:rsidR="00CB17DF" w:rsidRPr="00EE4340">
        <w:rPr>
          <w:color w:val="000000"/>
          <w:lang w:val="lt-LT"/>
        </w:rPr>
        <w:t>(suderin</w:t>
      </w:r>
      <w:r w:rsidR="00D05D7B" w:rsidRPr="00EE4340">
        <w:rPr>
          <w:color w:val="000000"/>
          <w:lang w:val="lt-LT"/>
        </w:rPr>
        <w:t xml:space="preserve">imas </w:t>
      </w:r>
      <w:r w:rsidR="00CB17DF" w:rsidRPr="00EE4340">
        <w:rPr>
          <w:color w:val="000000"/>
          <w:lang w:val="lt-LT"/>
        </w:rPr>
        <w:t>su priešgaisrinę saugą užtikrinančia įstaiga schema, planas, kai vykdomos veiklos, kurioms taikomi priešgaisrinės saugos reikalavimai (pirotechnikos priemonės, naudojama atvira ugnis ir kt.)</w:t>
      </w:r>
      <w:r w:rsidR="00CB17DF" w:rsidRPr="00EE4340">
        <w:rPr>
          <w:b/>
          <w:bCs/>
          <w:color w:val="000000"/>
          <w:lang w:val="lt-LT"/>
        </w:rPr>
        <w:t>:</w:t>
      </w:r>
    </w:p>
    <w:p w14:paraId="6152CE42" w14:textId="75485D4B" w:rsidR="00CB17DF" w:rsidRPr="00EE4340" w:rsidRDefault="00CB17DF" w:rsidP="00F61C34">
      <w:pPr>
        <w:ind w:right="-1"/>
        <w:rPr>
          <w:color w:val="000000"/>
          <w:lang w:val="lt-LT"/>
        </w:rPr>
      </w:pPr>
      <w:r w:rsidRPr="00EE4340">
        <w:rPr>
          <w:color w:val="000000"/>
          <w:lang w:val="lt-LT"/>
        </w:rPr>
        <w:t>_______________________________________________________________________________</w:t>
      </w:r>
      <w:r w:rsidRPr="00EE4340">
        <w:rPr>
          <w:b/>
          <w:bCs/>
          <w:color w:val="000000"/>
          <w:lang w:val="lt-LT"/>
        </w:rPr>
        <w:t xml:space="preserve"> </w:t>
      </w:r>
    </w:p>
    <w:p w14:paraId="1217B945" w14:textId="17C38135" w:rsidR="00CB17DF" w:rsidRPr="00EE4340" w:rsidRDefault="00CB17DF" w:rsidP="00F61C34">
      <w:pPr>
        <w:ind w:right="-1"/>
        <w:jc w:val="both"/>
        <w:rPr>
          <w:color w:val="000000"/>
          <w:lang w:val="lt-LT"/>
        </w:rPr>
      </w:pPr>
      <w:bookmarkStart w:id="5" w:name="_Hlk72167312"/>
      <w:r w:rsidRPr="00EE4340">
        <w:rPr>
          <w:color w:val="000000"/>
          <w:lang w:val="lt-LT"/>
        </w:rPr>
        <w:t>______________________________________________________________________</w:t>
      </w:r>
      <w:bookmarkEnd w:id="5"/>
      <w:r w:rsidR="00FC2B66" w:rsidRPr="00EE4340">
        <w:rPr>
          <w:color w:val="000000"/>
          <w:lang w:val="lt-LT"/>
        </w:rPr>
        <w:t>_________</w:t>
      </w:r>
      <w:r w:rsidR="00663070" w:rsidRPr="00EE4340">
        <w:rPr>
          <w:color w:val="000000"/>
          <w:lang w:val="lt-LT"/>
        </w:rPr>
        <w:t>_</w:t>
      </w:r>
    </w:p>
    <w:p w14:paraId="33BD97B3" w14:textId="77777777" w:rsidR="00D12F88" w:rsidRPr="00EE4340" w:rsidRDefault="00CB17DF" w:rsidP="00F61C34">
      <w:pPr>
        <w:ind w:right="-1"/>
        <w:rPr>
          <w:color w:val="000000" w:themeColor="text1"/>
          <w:lang w:val="lt-LT"/>
        </w:rPr>
      </w:pPr>
      <w:r w:rsidRPr="00EE4340">
        <w:rPr>
          <w:b/>
          <w:bCs/>
          <w:color w:val="000000"/>
          <w:lang w:val="lt-LT"/>
        </w:rPr>
        <w:t>1</w:t>
      </w:r>
      <w:r w:rsidR="006708DB" w:rsidRPr="00EE4340">
        <w:rPr>
          <w:b/>
          <w:bCs/>
          <w:color w:val="000000"/>
          <w:lang w:val="lt-LT"/>
        </w:rPr>
        <w:t>4</w:t>
      </w:r>
      <w:r w:rsidRPr="00EE4340">
        <w:rPr>
          <w:color w:val="000000"/>
          <w:lang w:val="lt-LT"/>
        </w:rPr>
        <w:t>.</w:t>
      </w:r>
      <w:r w:rsidRPr="00EE4340">
        <w:rPr>
          <w:b/>
          <w:bCs/>
          <w:color w:val="000000"/>
          <w:lang w:val="lt-LT"/>
        </w:rPr>
        <w:t xml:space="preserve"> </w:t>
      </w:r>
      <w:bookmarkStart w:id="6" w:name="_Hlk72168498"/>
      <w:r w:rsidR="004A7902" w:rsidRPr="00EE4340">
        <w:rPr>
          <w:b/>
          <w:bCs/>
          <w:color w:val="000000" w:themeColor="text1"/>
          <w:lang w:val="lt-LT"/>
        </w:rPr>
        <w:t>P</w:t>
      </w:r>
      <w:r w:rsidRPr="00EE4340">
        <w:rPr>
          <w:b/>
          <w:bCs/>
          <w:color w:val="000000" w:themeColor="text1"/>
          <w:lang w:val="lt-LT"/>
        </w:rPr>
        <w:t xml:space="preserve">otencialiai pavojingų pramoginių įrenginių </w:t>
      </w:r>
      <w:r w:rsidR="000A56BA" w:rsidRPr="00EE4340">
        <w:rPr>
          <w:b/>
          <w:bCs/>
          <w:color w:val="000000" w:themeColor="text1"/>
          <w:lang w:val="lt-LT"/>
        </w:rPr>
        <w:t xml:space="preserve">naudojimas </w:t>
      </w:r>
      <w:r w:rsidRPr="00EE4340">
        <w:rPr>
          <w:color w:val="000000" w:themeColor="text1"/>
          <w:lang w:val="lt-LT"/>
        </w:rPr>
        <w:t>( įrenginių techninės būklės tikrinimo priežiūros tarnybos išva</w:t>
      </w:r>
      <w:r w:rsidR="00CF2B9B" w:rsidRPr="00EE4340">
        <w:rPr>
          <w:color w:val="000000" w:themeColor="text1"/>
          <w:lang w:val="lt-LT"/>
        </w:rPr>
        <w:t>dos kopija</w:t>
      </w:r>
      <w:r w:rsidRPr="00EE4340">
        <w:rPr>
          <w:color w:val="000000" w:themeColor="text1"/>
          <w:lang w:val="lt-LT"/>
        </w:rPr>
        <w:t xml:space="preserve">) </w:t>
      </w:r>
    </w:p>
    <w:p w14:paraId="332B5652" w14:textId="32824415" w:rsidR="00CB17DF" w:rsidRPr="00EE4340" w:rsidRDefault="00015728" w:rsidP="00F61C34">
      <w:pPr>
        <w:ind w:right="-1"/>
        <w:rPr>
          <w:b/>
          <w:bCs/>
          <w:color w:val="000000" w:themeColor="text1"/>
          <w:lang w:val="lt-LT"/>
        </w:rPr>
      </w:pPr>
      <w:r w:rsidRPr="00EE4340">
        <w:rPr>
          <w:color w:val="000000" w:themeColor="text1"/>
          <w:lang w:val="lt-LT"/>
        </w:rPr>
        <w:t>________________________________________________________________________________________________________________________________________________________________</w:t>
      </w:r>
      <w:r w:rsidR="006708DB" w:rsidRPr="00EE4340">
        <w:rPr>
          <w:b/>
          <w:bCs/>
          <w:color w:val="000000" w:themeColor="text1"/>
          <w:lang w:val="lt-LT"/>
        </w:rPr>
        <w:t xml:space="preserve">15. </w:t>
      </w:r>
      <w:r w:rsidR="00715E99" w:rsidRPr="00EE4340">
        <w:rPr>
          <w:b/>
          <w:bCs/>
          <w:color w:val="000000" w:themeColor="text1"/>
          <w:lang w:val="lt-LT"/>
        </w:rPr>
        <w:t>Parodomųjų skrydžių</w:t>
      </w:r>
      <w:r w:rsidR="006A5C69" w:rsidRPr="00EE4340">
        <w:rPr>
          <w:b/>
          <w:bCs/>
          <w:color w:val="000000" w:themeColor="text1"/>
          <w:lang w:val="lt-LT"/>
        </w:rPr>
        <w:t xml:space="preserve"> n</w:t>
      </w:r>
      <w:r w:rsidR="00CB17DF" w:rsidRPr="00EE4340">
        <w:rPr>
          <w:b/>
          <w:bCs/>
          <w:color w:val="000000" w:themeColor="text1"/>
          <w:lang w:val="lt-LT"/>
        </w:rPr>
        <w:t>audojim</w:t>
      </w:r>
      <w:r w:rsidR="00540E7D" w:rsidRPr="00EE4340">
        <w:rPr>
          <w:b/>
          <w:bCs/>
          <w:color w:val="000000" w:themeColor="text1"/>
          <w:lang w:val="lt-LT"/>
        </w:rPr>
        <w:t>as</w:t>
      </w:r>
      <w:r w:rsidR="00CB17DF" w:rsidRPr="00EE4340">
        <w:rPr>
          <w:b/>
          <w:bCs/>
          <w:color w:val="000000" w:themeColor="text1"/>
          <w:lang w:val="lt-LT"/>
        </w:rPr>
        <w:t xml:space="preserve"> </w:t>
      </w:r>
      <w:bookmarkStart w:id="7" w:name="_Hlk72221677"/>
      <w:r w:rsidR="00CB17DF" w:rsidRPr="00EE4340">
        <w:rPr>
          <w:color w:val="000000" w:themeColor="text1"/>
          <w:lang w:val="lt-LT"/>
        </w:rPr>
        <w:t xml:space="preserve">(Lietuvos Respublikos civilinės aviacijos  </w:t>
      </w:r>
      <w:r w:rsidR="006A5C69" w:rsidRPr="00EE4340">
        <w:rPr>
          <w:color w:val="000000" w:themeColor="text1"/>
          <w:lang w:val="lt-LT"/>
        </w:rPr>
        <w:t>leidimo kopija</w:t>
      </w:r>
      <w:r w:rsidR="00CB17DF" w:rsidRPr="00EE4340">
        <w:rPr>
          <w:color w:val="000000" w:themeColor="text1"/>
          <w:lang w:val="lt-LT"/>
        </w:rPr>
        <w:t>)</w:t>
      </w:r>
      <w:bookmarkEnd w:id="6"/>
      <w:r w:rsidR="00CB17DF" w:rsidRPr="00EE4340">
        <w:rPr>
          <w:b/>
          <w:bCs/>
          <w:color w:val="000000" w:themeColor="text1"/>
          <w:lang w:val="lt-LT"/>
        </w:rPr>
        <w:t>:</w:t>
      </w:r>
    </w:p>
    <w:p w14:paraId="209B61DB" w14:textId="545F7022" w:rsidR="00CB17DF" w:rsidRPr="00EE4340" w:rsidRDefault="00CB17DF" w:rsidP="00F61C34">
      <w:pPr>
        <w:ind w:right="-1"/>
        <w:jc w:val="both"/>
        <w:rPr>
          <w:color w:val="000000"/>
          <w:lang w:val="lt-LT"/>
        </w:rPr>
      </w:pPr>
      <w:bookmarkStart w:id="8" w:name="_Hlk72168693"/>
      <w:bookmarkEnd w:id="7"/>
      <w:r w:rsidRPr="00EE4340">
        <w:rPr>
          <w:color w:val="000000"/>
          <w:lang w:val="lt-LT"/>
        </w:rPr>
        <w:t>_______________________________________________</w:t>
      </w:r>
      <w:bookmarkEnd w:id="8"/>
      <w:r w:rsidR="00693842" w:rsidRPr="00EE4340">
        <w:rPr>
          <w:color w:val="000000"/>
          <w:lang w:val="lt-LT"/>
        </w:rPr>
        <w:t>_________________________________</w:t>
      </w:r>
    </w:p>
    <w:p w14:paraId="35B5643B" w14:textId="77777777" w:rsidR="00061DA7" w:rsidRPr="00EE4340" w:rsidRDefault="00061DA7" w:rsidP="00F61C34">
      <w:pPr>
        <w:ind w:right="-1"/>
        <w:jc w:val="both"/>
        <w:rPr>
          <w:color w:val="000000"/>
          <w:lang w:val="lt-LT"/>
        </w:rPr>
      </w:pPr>
    </w:p>
    <w:p w14:paraId="6DDA4EF4" w14:textId="4415AEEA" w:rsidR="00CB17DF" w:rsidRPr="00EE4340" w:rsidRDefault="007F27D7" w:rsidP="00F61C34">
      <w:pPr>
        <w:rPr>
          <w:b/>
          <w:bCs/>
          <w:color w:val="000000"/>
          <w:lang w:val="lt-LT"/>
        </w:rPr>
      </w:pPr>
      <w:r w:rsidRPr="00EE4340">
        <w:rPr>
          <w:b/>
          <w:bCs/>
          <w:color w:val="000000"/>
          <w:lang w:val="lt-LT"/>
        </w:rPr>
        <w:t xml:space="preserve">16. </w:t>
      </w:r>
      <w:r w:rsidR="00E55DF4" w:rsidRPr="00EE4340">
        <w:rPr>
          <w:b/>
          <w:bCs/>
          <w:color w:val="000000"/>
          <w:lang w:val="lt-LT"/>
        </w:rPr>
        <w:t xml:space="preserve">Renginys </w:t>
      </w:r>
      <w:r w:rsidR="00AF714B" w:rsidRPr="00EE4340">
        <w:rPr>
          <w:b/>
          <w:bCs/>
          <w:color w:val="000000"/>
          <w:lang w:val="lt-LT"/>
        </w:rPr>
        <w:t>valstybinio parko teritorijoje</w:t>
      </w:r>
      <w:r w:rsidR="00CB17DF" w:rsidRPr="00EE4340">
        <w:rPr>
          <w:b/>
          <w:bCs/>
          <w:color w:val="000000"/>
          <w:lang w:val="lt-LT"/>
        </w:rPr>
        <w:t xml:space="preserve"> </w:t>
      </w:r>
      <w:r w:rsidR="00CB17DF" w:rsidRPr="00EE4340">
        <w:rPr>
          <w:color w:val="000000"/>
          <w:lang w:val="lt-LT"/>
        </w:rPr>
        <w:t>(</w:t>
      </w:r>
      <w:r w:rsidR="00F924C0" w:rsidRPr="00EE4340">
        <w:rPr>
          <w:color w:val="000000"/>
          <w:lang w:val="lt-LT"/>
        </w:rPr>
        <w:t xml:space="preserve">suderinimas su </w:t>
      </w:r>
      <w:r w:rsidR="00672F5E" w:rsidRPr="00EE4340">
        <w:rPr>
          <w:color w:val="000000"/>
          <w:lang w:val="lt-LT"/>
        </w:rPr>
        <w:t xml:space="preserve">Aukštaitijos nacionalinio parko ir Labanoro regioninio parko </w:t>
      </w:r>
      <w:r w:rsidR="00384DE5" w:rsidRPr="00EE4340">
        <w:rPr>
          <w:color w:val="000000"/>
          <w:lang w:val="lt-LT"/>
        </w:rPr>
        <w:t>direkcij</w:t>
      </w:r>
      <w:r w:rsidR="00F924C0" w:rsidRPr="00EE4340">
        <w:rPr>
          <w:color w:val="000000"/>
          <w:lang w:val="lt-LT"/>
        </w:rPr>
        <w:t>a</w:t>
      </w:r>
      <w:r w:rsidR="00CB17DF" w:rsidRPr="00EE4340">
        <w:rPr>
          <w:color w:val="000000"/>
          <w:lang w:val="lt-LT"/>
        </w:rPr>
        <w:t>)</w:t>
      </w:r>
      <w:r w:rsidR="00CB17DF" w:rsidRPr="00EE4340">
        <w:rPr>
          <w:b/>
          <w:bCs/>
          <w:color w:val="000000"/>
          <w:lang w:val="lt-LT"/>
        </w:rPr>
        <w:t>:</w:t>
      </w:r>
    </w:p>
    <w:p w14:paraId="719935ED" w14:textId="2F833E00" w:rsidR="00230149" w:rsidRPr="00EE4340" w:rsidRDefault="008C0503" w:rsidP="00F61C34">
      <w:pPr>
        <w:rPr>
          <w:b/>
          <w:bCs/>
          <w:color w:val="000000"/>
          <w:lang w:val="lt-LT"/>
        </w:rPr>
      </w:pPr>
      <w:r w:rsidRPr="00EE4340">
        <w:rPr>
          <w:b/>
          <w:bCs/>
          <w:color w:val="000000"/>
          <w:lang w:val="lt-LT"/>
        </w:rPr>
        <w:t>_______________________________________________________________________________</w:t>
      </w:r>
      <w:r w:rsidR="00E32754" w:rsidRPr="00EE4340">
        <w:rPr>
          <w:lang w:val="lt-LT"/>
        </w:rPr>
        <w:t>_________________________________________________________________________________</w:t>
      </w:r>
    </w:p>
    <w:p w14:paraId="3B2C0E4B" w14:textId="77777777" w:rsidR="008D7FEB" w:rsidRPr="00EE4340" w:rsidRDefault="008D7FEB" w:rsidP="00F61C34">
      <w:pPr>
        <w:rPr>
          <w:b/>
          <w:bCs/>
          <w:color w:val="000000"/>
          <w:lang w:val="lt-LT"/>
        </w:rPr>
      </w:pPr>
    </w:p>
    <w:p w14:paraId="42A06AAB" w14:textId="7F09755D" w:rsidR="00132F94" w:rsidRPr="00EE4340" w:rsidRDefault="00132F94" w:rsidP="00F61C34">
      <w:pPr>
        <w:rPr>
          <w:b/>
          <w:bCs/>
          <w:color w:val="000000"/>
          <w:lang w:val="lt-LT"/>
        </w:rPr>
      </w:pPr>
      <w:r w:rsidRPr="00EE4340">
        <w:rPr>
          <w:b/>
          <w:bCs/>
          <w:color w:val="000000"/>
          <w:lang w:val="lt-LT"/>
        </w:rPr>
        <w:t>PRIDEDAMA</w:t>
      </w:r>
      <w:r w:rsidRPr="00EE4340">
        <w:rPr>
          <w:color w:val="000000"/>
          <w:lang w:val="lt-LT"/>
        </w:rPr>
        <w:t xml:space="preserve"> (išvardi</w:t>
      </w:r>
      <w:r w:rsidR="00A0174C" w:rsidRPr="00EE4340">
        <w:rPr>
          <w:color w:val="000000"/>
          <w:lang w:val="lt-LT"/>
        </w:rPr>
        <w:t>n</w:t>
      </w:r>
      <w:r w:rsidRPr="00EE4340">
        <w:rPr>
          <w:color w:val="000000"/>
          <w:lang w:val="lt-LT"/>
        </w:rPr>
        <w:t>ami pridedami dokumentai)</w:t>
      </w:r>
      <w:r w:rsidRPr="00EE4340">
        <w:rPr>
          <w:b/>
          <w:bCs/>
          <w:color w:val="000000"/>
          <w:lang w:val="lt-LT"/>
        </w:rPr>
        <w:t>:</w:t>
      </w:r>
    </w:p>
    <w:p w14:paraId="1F290494" w14:textId="1E599267" w:rsidR="00132F94" w:rsidRPr="00EE4340" w:rsidRDefault="00132F94" w:rsidP="00F61C34">
      <w:pPr>
        <w:rPr>
          <w:color w:val="000000"/>
          <w:lang w:val="lt-LT"/>
        </w:rPr>
      </w:pPr>
      <w:r w:rsidRPr="00EE4340">
        <w:rPr>
          <w:color w:val="000000"/>
          <w:lang w:val="lt-LT"/>
        </w:rPr>
        <w:t>1. _____________________________</w:t>
      </w:r>
      <w:r w:rsidR="00373DEE" w:rsidRPr="00EE4340">
        <w:rPr>
          <w:color w:val="000000"/>
          <w:lang w:val="lt-LT"/>
        </w:rPr>
        <w:t>________________________________________________</w:t>
      </w:r>
    </w:p>
    <w:p w14:paraId="03A16F2C" w14:textId="5B208FC6" w:rsidR="00132F94" w:rsidRPr="00EE4340" w:rsidRDefault="00132F94" w:rsidP="00F61C34">
      <w:pPr>
        <w:rPr>
          <w:color w:val="000000"/>
          <w:lang w:val="lt-LT"/>
        </w:rPr>
      </w:pPr>
      <w:r w:rsidRPr="00EE4340">
        <w:rPr>
          <w:color w:val="000000"/>
          <w:lang w:val="lt-LT"/>
        </w:rPr>
        <w:t>2. _____________________________</w:t>
      </w:r>
      <w:r w:rsidR="00373DEE" w:rsidRPr="00EE4340">
        <w:rPr>
          <w:color w:val="000000"/>
          <w:lang w:val="lt-LT"/>
        </w:rPr>
        <w:t>________________________________________________</w:t>
      </w:r>
    </w:p>
    <w:p w14:paraId="63329072" w14:textId="22A00EE9" w:rsidR="00132F94" w:rsidRPr="00EE4340" w:rsidRDefault="00132F94" w:rsidP="00F61C34">
      <w:pPr>
        <w:rPr>
          <w:color w:val="000000"/>
          <w:lang w:val="lt-LT"/>
        </w:rPr>
      </w:pPr>
      <w:r w:rsidRPr="00EE4340">
        <w:rPr>
          <w:color w:val="000000"/>
          <w:lang w:val="lt-LT"/>
        </w:rPr>
        <w:t>3._____________________________</w:t>
      </w:r>
      <w:r w:rsidR="00373DEE" w:rsidRPr="00EE4340">
        <w:rPr>
          <w:color w:val="000000"/>
          <w:lang w:val="lt-LT"/>
        </w:rPr>
        <w:t>_________________________________________________</w:t>
      </w:r>
    </w:p>
    <w:p w14:paraId="25DC5EBA" w14:textId="4786B19F" w:rsidR="00132F94" w:rsidRPr="00EE4340" w:rsidRDefault="00132F94" w:rsidP="00F61C34">
      <w:pPr>
        <w:rPr>
          <w:color w:val="000000"/>
          <w:lang w:val="lt-LT"/>
        </w:rPr>
      </w:pPr>
      <w:r w:rsidRPr="00EE4340">
        <w:rPr>
          <w:color w:val="000000"/>
          <w:lang w:val="lt-LT"/>
        </w:rPr>
        <w:t>4. __________________________</w:t>
      </w:r>
      <w:r w:rsidR="00B6260D" w:rsidRPr="00EE4340">
        <w:rPr>
          <w:color w:val="000000"/>
          <w:lang w:val="lt-LT"/>
        </w:rPr>
        <w:t>____________________________________________________</w:t>
      </w:r>
    </w:p>
    <w:p w14:paraId="1161D9D2" w14:textId="77777777" w:rsidR="00B6260D" w:rsidRPr="00EE4340" w:rsidRDefault="00B6260D" w:rsidP="00F61C34">
      <w:pPr>
        <w:spacing w:after="200"/>
        <w:rPr>
          <w:color w:val="000000"/>
          <w:lang w:val="lt-LT"/>
        </w:rPr>
      </w:pPr>
    </w:p>
    <w:p w14:paraId="0C79EDFE" w14:textId="0967A82A" w:rsidR="00132F94" w:rsidRPr="00EE4340" w:rsidRDefault="00132F94" w:rsidP="00F61C34">
      <w:pPr>
        <w:spacing w:after="200"/>
        <w:rPr>
          <w:color w:val="000000"/>
          <w:lang w:val="lt-LT"/>
        </w:rPr>
      </w:pPr>
      <w:r w:rsidRPr="00EE4340">
        <w:rPr>
          <w:color w:val="000000"/>
          <w:lang w:val="lt-LT"/>
        </w:rPr>
        <w:t>Tvirtinu, kad prašyme pateikta informacija yra  teis</w:t>
      </w:r>
      <w:r w:rsidR="00D27EEF" w:rsidRPr="00EE4340">
        <w:rPr>
          <w:color w:val="000000"/>
          <w:lang w:val="lt-LT"/>
        </w:rPr>
        <w:t>inga.</w:t>
      </w:r>
      <w:r w:rsidRPr="00EE4340">
        <w:rPr>
          <w:color w:val="000000"/>
          <w:lang w:val="lt-LT"/>
        </w:rPr>
        <w:t xml:space="preserve">                          </w:t>
      </w:r>
    </w:p>
    <w:p w14:paraId="3CABD508" w14:textId="69A14D97" w:rsidR="00132F94" w:rsidRPr="00EE4340" w:rsidRDefault="00132F94" w:rsidP="00F61C34">
      <w:pPr>
        <w:spacing w:before="120" w:after="120"/>
        <w:rPr>
          <w:color w:val="000000"/>
          <w:lang w:val="lt-LT"/>
        </w:rPr>
      </w:pPr>
      <w:r w:rsidRPr="00EE4340">
        <w:rPr>
          <w:color w:val="000000"/>
          <w:lang w:val="lt-LT"/>
        </w:rPr>
        <w:t xml:space="preserve">(Renginio organizatorius)                   (Parašas)                             </w:t>
      </w:r>
      <w:r w:rsidR="00CB1322" w:rsidRPr="00EE4340">
        <w:rPr>
          <w:color w:val="000000"/>
          <w:lang w:val="lt-LT"/>
        </w:rPr>
        <w:t xml:space="preserve">                           </w:t>
      </w:r>
      <w:r w:rsidRPr="00EE4340">
        <w:rPr>
          <w:color w:val="000000"/>
          <w:lang w:val="lt-LT"/>
        </w:rPr>
        <w:t xml:space="preserve"> (Vardas, pavardė)         </w:t>
      </w:r>
    </w:p>
    <w:p w14:paraId="4398E30A" w14:textId="77777777" w:rsidR="00AC131E" w:rsidRPr="00EE4340" w:rsidRDefault="00AC131E" w:rsidP="00F61C34">
      <w:pPr>
        <w:widowControl/>
        <w:tabs>
          <w:tab w:val="clear" w:pos="1293"/>
        </w:tabs>
        <w:ind w:left="3606" w:firstLine="1202"/>
        <w:jc w:val="both"/>
        <w:rPr>
          <w:lang w:val="lt-LT"/>
        </w:rPr>
      </w:pPr>
    </w:p>
    <w:p w14:paraId="60CD7C63" w14:textId="77777777" w:rsidR="00AC131E" w:rsidRPr="00EE4340" w:rsidRDefault="00AC131E" w:rsidP="00F61C34">
      <w:pPr>
        <w:widowControl/>
        <w:tabs>
          <w:tab w:val="clear" w:pos="1293"/>
        </w:tabs>
        <w:ind w:left="3606" w:firstLine="1202"/>
        <w:jc w:val="both"/>
        <w:rPr>
          <w:lang w:val="lt-LT"/>
        </w:rPr>
      </w:pPr>
    </w:p>
    <w:p w14:paraId="49EE6151" w14:textId="77777777" w:rsidR="00AC131E" w:rsidRPr="00EE4340" w:rsidRDefault="00AC131E" w:rsidP="00F61C34">
      <w:pPr>
        <w:widowControl/>
        <w:tabs>
          <w:tab w:val="clear" w:pos="1293"/>
        </w:tabs>
        <w:ind w:left="3606" w:firstLine="1202"/>
        <w:jc w:val="both"/>
        <w:rPr>
          <w:lang w:val="lt-LT"/>
        </w:rPr>
      </w:pPr>
    </w:p>
    <w:p w14:paraId="145473CA" w14:textId="42DDAB50" w:rsidR="00AC131E" w:rsidRPr="00EE4340" w:rsidRDefault="00BD1D2C" w:rsidP="00BD1D2C">
      <w:pPr>
        <w:widowControl/>
        <w:tabs>
          <w:tab w:val="clear" w:pos="1293"/>
        </w:tabs>
        <w:jc w:val="center"/>
        <w:rPr>
          <w:lang w:val="lt-LT"/>
        </w:rPr>
      </w:pPr>
      <w:r>
        <w:rPr>
          <w:lang w:val="lt-LT"/>
        </w:rPr>
        <w:t>________</w:t>
      </w:r>
    </w:p>
    <w:p w14:paraId="76567206" w14:textId="77777777" w:rsidR="00AC131E" w:rsidRPr="00EE4340" w:rsidRDefault="00AC131E" w:rsidP="00F61C34">
      <w:pPr>
        <w:widowControl/>
        <w:tabs>
          <w:tab w:val="clear" w:pos="1293"/>
        </w:tabs>
        <w:ind w:left="3606" w:firstLine="1202"/>
        <w:jc w:val="both"/>
        <w:rPr>
          <w:lang w:val="lt-LT"/>
        </w:rPr>
      </w:pPr>
    </w:p>
    <w:p w14:paraId="4675B275" w14:textId="77777777" w:rsidR="00AC131E" w:rsidRPr="00EE4340" w:rsidRDefault="00AC131E" w:rsidP="00F61C34">
      <w:pPr>
        <w:widowControl/>
        <w:tabs>
          <w:tab w:val="clear" w:pos="1293"/>
        </w:tabs>
        <w:ind w:left="3606" w:firstLine="1202"/>
        <w:jc w:val="both"/>
        <w:rPr>
          <w:lang w:val="lt-LT"/>
        </w:rPr>
      </w:pPr>
    </w:p>
    <w:p w14:paraId="5D36FBFF" w14:textId="77777777" w:rsidR="00C52705" w:rsidRDefault="00C52705">
      <w:pPr>
        <w:widowControl/>
        <w:tabs>
          <w:tab w:val="clear" w:pos="1293"/>
        </w:tabs>
        <w:overflowPunct/>
        <w:autoSpaceDE/>
        <w:autoSpaceDN/>
        <w:adjustRightInd/>
        <w:textAlignment w:val="auto"/>
        <w:rPr>
          <w:lang w:val="lt-LT" w:eastAsia="lt-LT"/>
        </w:rPr>
      </w:pPr>
      <w:r>
        <w:rPr>
          <w:lang w:val="lt-LT" w:eastAsia="lt-LT"/>
        </w:rPr>
        <w:br w:type="page"/>
      </w:r>
    </w:p>
    <w:p w14:paraId="431CB3A1" w14:textId="5EB191E6" w:rsidR="007E2AC8" w:rsidRPr="00EE4340" w:rsidRDefault="007E2AC8" w:rsidP="00F61C34">
      <w:pPr>
        <w:ind w:left="4254" w:right="-1" w:firstLine="1558"/>
        <w:rPr>
          <w:lang w:val="lt-LT" w:eastAsia="lt-LT"/>
        </w:rPr>
      </w:pPr>
      <w:r w:rsidRPr="00EE4340">
        <w:rPr>
          <w:lang w:val="lt-LT" w:eastAsia="lt-LT"/>
        </w:rPr>
        <w:lastRenderedPageBreak/>
        <w:t>Ignalinos rajono savivaldybės renginių</w:t>
      </w:r>
    </w:p>
    <w:p w14:paraId="3F241256" w14:textId="4CB4CCE1" w:rsidR="007E2AC8" w:rsidRPr="00EE4340" w:rsidRDefault="007E2AC8" w:rsidP="00F61C34">
      <w:pPr>
        <w:ind w:left="2480" w:right="-495" w:firstLine="3332"/>
        <w:rPr>
          <w:lang w:val="lt-LT" w:eastAsia="lt-LT"/>
        </w:rPr>
      </w:pPr>
      <w:r w:rsidRPr="00EE4340">
        <w:rPr>
          <w:lang w:val="lt-LT" w:eastAsia="lt-LT"/>
        </w:rPr>
        <w:t>organizavimo viešosiose vietose</w:t>
      </w:r>
    </w:p>
    <w:p w14:paraId="65E047D4" w14:textId="77777777" w:rsidR="007E2AC8" w:rsidRPr="00EE4340" w:rsidRDefault="007E2AC8" w:rsidP="00F61C34">
      <w:pPr>
        <w:ind w:left="2480" w:right="-495" w:firstLine="3332"/>
        <w:rPr>
          <w:lang w:val="lt-LT" w:eastAsia="lt-LT"/>
        </w:rPr>
      </w:pPr>
      <w:r w:rsidRPr="00EE4340">
        <w:rPr>
          <w:lang w:val="lt-LT" w:eastAsia="lt-LT"/>
        </w:rPr>
        <w:t>tvarkos aprašo</w:t>
      </w:r>
    </w:p>
    <w:p w14:paraId="68308101" w14:textId="3D2DA34C" w:rsidR="007E2AC8" w:rsidRPr="00EE4340" w:rsidRDefault="007E2AC8" w:rsidP="00F61C34">
      <w:pPr>
        <w:ind w:left="4254" w:right="-495" w:firstLine="1558"/>
        <w:rPr>
          <w:lang w:val="lt-LT" w:eastAsia="lt-LT"/>
        </w:rPr>
      </w:pPr>
      <w:r w:rsidRPr="00EE4340">
        <w:rPr>
          <w:lang w:val="lt-LT" w:eastAsia="lt-LT"/>
        </w:rPr>
        <w:t>2 priedas</w:t>
      </w:r>
    </w:p>
    <w:p w14:paraId="4A92EC56" w14:textId="27D20045" w:rsidR="00976221" w:rsidRPr="00EE4340" w:rsidRDefault="00976221" w:rsidP="00F61C34">
      <w:pPr>
        <w:rPr>
          <w:strike/>
          <w:kern w:val="1"/>
          <w:lang w:val="lt-LT" w:eastAsia="hi-IN"/>
        </w:rPr>
      </w:pPr>
    </w:p>
    <w:p w14:paraId="0181762A" w14:textId="493BC63E" w:rsidR="00976221" w:rsidRPr="00EE4340" w:rsidRDefault="00000000" w:rsidP="00F61C34">
      <w:pPr>
        <w:jc w:val="center"/>
        <w:rPr>
          <w:b/>
          <w:kern w:val="1"/>
          <w:lang w:val="lt-LT" w:eastAsia="hi-IN"/>
        </w:rPr>
      </w:pPr>
      <w:sdt>
        <w:sdtPr>
          <w:rPr>
            <w:lang w:val="lt-LT"/>
          </w:rPr>
          <w:alias w:val="Pavadinimas"/>
          <w:tag w:val="title_e8a1147a561049b5ae564c9bdb18e6b3"/>
          <w:id w:val="-768385554"/>
        </w:sdtPr>
        <w:sdtContent>
          <w:r w:rsidR="00976221" w:rsidRPr="00EE4340">
            <w:rPr>
              <w:b/>
              <w:kern w:val="1"/>
              <w:lang w:val="lt-LT" w:eastAsia="hi-IN"/>
            </w:rPr>
            <w:t xml:space="preserve">(Leidimo dėl renginio organizavimo </w:t>
          </w:r>
          <w:r w:rsidR="00084D01" w:rsidRPr="00EE4340">
            <w:rPr>
              <w:b/>
              <w:kern w:val="1"/>
              <w:lang w:val="lt-LT" w:eastAsia="hi-IN"/>
            </w:rPr>
            <w:t xml:space="preserve">Ignalinos </w:t>
          </w:r>
          <w:r w:rsidR="00976221" w:rsidRPr="00EE4340">
            <w:rPr>
              <w:b/>
              <w:kern w:val="1"/>
              <w:lang w:val="lt-LT" w:eastAsia="hi-IN"/>
            </w:rPr>
            <w:t>rajono savivaldybės viešojoje vietoje forma)</w:t>
          </w:r>
        </w:sdtContent>
      </w:sdt>
    </w:p>
    <w:p w14:paraId="5E9ED158" w14:textId="3C3A57E8" w:rsidR="00976221" w:rsidRPr="00EE4340" w:rsidRDefault="00976221" w:rsidP="00F61C34">
      <w:pPr>
        <w:jc w:val="center"/>
        <w:rPr>
          <w:kern w:val="1"/>
          <w:lang w:val="lt-LT" w:eastAsia="hi-IN"/>
        </w:rPr>
      </w:pPr>
    </w:p>
    <w:p w14:paraId="0DD1FDA1" w14:textId="027D712B" w:rsidR="00976221" w:rsidRPr="00EE4340" w:rsidRDefault="005C48A3" w:rsidP="00F61C34">
      <w:pPr>
        <w:jc w:val="center"/>
        <w:rPr>
          <w:kern w:val="1"/>
          <w:lang w:val="lt-LT" w:eastAsia="hi-IN"/>
        </w:rPr>
      </w:pPr>
      <w:r w:rsidRPr="00EE4340">
        <w:rPr>
          <w:noProof/>
          <w:lang w:val="lt-LT"/>
        </w:rPr>
        <w:drawing>
          <wp:inline distT="0" distB="0" distL="0" distR="0" wp14:anchorId="70A1AF3D" wp14:editId="6929C528">
            <wp:extent cx="581025" cy="733425"/>
            <wp:effectExtent l="0" t="0" r="9525" b="9525"/>
            <wp:docPr id="171974844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1025" cy="733425"/>
                    </a:xfrm>
                    <a:prstGeom prst="rect">
                      <a:avLst/>
                    </a:prstGeom>
                    <a:noFill/>
                    <a:ln>
                      <a:noFill/>
                    </a:ln>
                  </pic:spPr>
                </pic:pic>
              </a:graphicData>
            </a:graphic>
          </wp:inline>
        </w:drawing>
      </w:r>
    </w:p>
    <w:p w14:paraId="4BFBD491" w14:textId="77777777" w:rsidR="00976221" w:rsidRPr="00EE4340" w:rsidRDefault="00976221" w:rsidP="00F61C34">
      <w:pPr>
        <w:jc w:val="center"/>
        <w:rPr>
          <w:kern w:val="1"/>
          <w:lang w:val="lt-LT" w:eastAsia="hi-IN"/>
        </w:rPr>
      </w:pPr>
    </w:p>
    <w:p w14:paraId="5C203B63" w14:textId="08A8EC02" w:rsidR="00483081" w:rsidRPr="00EE4340" w:rsidRDefault="004C6012" w:rsidP="00F61C34">
      <w:pPr>
        <w:jc w:val="center"/>
        <w:rPr>
          <w:b/>
          <w:bCs/>
          <w:kern w:val="1"/>
          <w:lang w:val="lt-LT" w:eastAsia="hi-IN"/>
        </w:rPr>
      </w:pPr>
      <w:r w:rsidRPr="00EE4340">
        <w:rPr>
          <w:b/>
          <w:bCs/>
          <w:kern w:val="1"/>
          <w:lang w:val="lt-LT" w:eastAsia="hi-IN"/>
        </w:rPr>
        <w:t xml:space="preserve">IGNALINOS RAJONO </w:t>
      </w:r>
      <w:r w:rsidR="00273463" w:rsidRPr="00EE4340">
        <w:rPr>
          <w:b/>
          <w:bCs/>
          <w:kern w:val="1"/>
          <w:lang w:val="lt-LT" w:eastAsia="hi-IN"/>
        </w:rPr>
        <w:t>SAVIVALDYBĖS ADMINISTRACIJA</w:t>
      </w:r>
    </w:p>
    <w:p w14:paraId="71DC1D62" w14:textId="77777777" w:rsidR="00273463" w:rsidRPr="00EE4340" w:rsidRDefault="00273463" w:rsidP="00F61C34">
      <w:pPr>
        <w:jc w:val="center"/>
        <w:rPr>
          <w:kern w:val="1"/>
          <w:lang w:val="lt-LT" w:eastAsia="hi-IN"/>
        </w:rPr>
      </w:pPr>
    </w:p>
    <w:p w14:paraId="171698AB" w14:textId="74C66465" w:rsidR="00976221" w:rsidRPr="00EE4340" w:rsidRDefault="00976221" w:rsidP="00F61C34">
      <w:pPr>
        <w:jc w:val="center"/>
        <w:rPr>
          <w:b/>
          <w:kern w:val="1"/>
          <w:lang w:val="lt-LT" w:eastAsia="hi-IN"/>
        </w:rPr>
      </w:pPr>
      <w:r w:rsidRPr="00EE4340">
        <w:rPr>
          <w:b/>
          <w:kern w:val="1"/>
          <w:lang w:val="lt-LT" w:eastAsia="hi-IN"/>
        </w:rPr>
        <w:t xml:space="preserve">LEIDIMAS DĖL RENGINIO ORGANIZAVIMO </w:t>
      </w:r>
      <w:r w:rsidR="00084D01" w:rsidRPr="00EE4340">
        <w:rPr>
          <w:b/>
          <w:kern w:val="1"/>
          <w:lang w:val="lt-LT" w:eastAsia="hi-IN"/>
        </w:rPr>
        <w:t xml:space="preserve">IGNALINOS </w:t>
      </w:r>
      <w:r w:rsidRPr="00EE4340">
        <w:rPr>
          <w:b/>
          <w:kern w:val="1"/>
          <w:lang w:val="lt-LT" w:eastAsia="hi-IN"/>
        </w:rPr>
        <w:t xml:space="preserve">RAJONO SAVIVALDYBĖS VIEŠOJOJE VIETOJE </w:t>
      </w:r>
    </w:p>
    <w:p w14:paraId="58EB915D" w14:textId="77777777" w:rsidR="00976221" w:rsidRPr="0058504A" w:rsidRDefault="00976221" w:rsidP="00F61C34">
      <w:pPr>
        <w:jc w:val="center"/>
        <w:rPr>
          <w:color w:val="000000"/>
        </w:rPr>
      </w:pPr>
      <w:r w:rsidRPr="00EE4340">
        <w:rPr>
          <w:color w:val="000000"/>
          <w:lang w:val="lt-LT"/>
        </w:rPr>
        <w:t>________________</w:t>
      </w:r>
      <w:r w:rsidRPr="0058504A">
        <w:rPr>
          <w:color w:val="000000"/>
        </w:rPr>
        <w:t>__________</w:t>
      </w:r>
    </w:p>
    <w:p w14:paraId="6034944B" w14:textId="77777777" w:rsidR="00976221" w:rsidRPr="0058504A" w:rsidRDefault="00976221" w:rsidP="00F61C34">
      <w:pPr>
        <w:jc w:val="center"/>
        <w:rPr>
          <w:color w:val="000000"/>
        </w:rPr>
      </w:pPr>
      <w:r w:rsidRPr="0058504A">
        <w:rPr>
          <w:color w:val="000000"/>
        </w:rPr>
        <w:t>(</w:t>
      </w:r>
      <w:proofErr w:type="gramStart"/>
      <w:r w:rsidRPr="0058504A">
        <w:rPr>
          <w:color w:val="000000"/>
        </w:rPr>
        <w:t>data</w:t>
      </w:r>
      <w:proofErr w:type="gramEnd"/>
      <w:r w:rsidRPr="0058504A">
        <w:rPr>
          <w:color w:val="000000"/>
        </w:rPr>
        <w:t>, Nr.)</w:t>
      </w:r>
    </w:p>
    <w:p w14:paraId="5C29F695" w14:textId="2CCD9802" w:rsidR="00976221" w:rsidRPr="0058504A" w:rsidRDefault="00C85C6A" w:rsidP="00F61C34">
      <w:pPr>
        <w:jc w:val="center"/>
        <w:rPr>
          <w:b/>
          <w:kern w:val="1"/>
          <w:lang w:eastAsia="hi-IN"/>
        </w:rPr>
      </w:pPr>
      <w:proofErr w:type="spellStart"/>
      <w:r>
        <w:rPr>
          <w:color w:val="000000"/>
        </w:rPr>
        <w:t>Ignalina</w:t>
      </w:r>
      <w:proofErr w:type="spellEnd"/>
    </w:p>
    <w:p w14:paraId="50E59D33" w14:textId="77777777" w:rsidR="00976221" w:rsidRPr="0058504A" w:rsidRDefault="00976221" w:rsidP="00F61C34"/>
    <w:p w14:paraId="13CC9D06" w14:textId="77777777" w:rsidR="00976221" w:rsidRPr="00337318" w:rsidRDefault="00976221" w:rsidP="00F61C34">
      <w:pPr>
        <w:jc w:val="both"/>
        <w:rPr>
          <w:kern w:val="1"/>
          <w:lang w:val="lt-LT" w:eastAsia="hi-IN"/>
        </w:rPr>
      </w:pPr>
      <w:r w:rsidRPr="00337318">
        <w:rPr>
          <w:kern w:val="1"/>
          <w:lang w:val="lt-LT" w:eastAsia="hi-IN"/>
        </w:rPr>
        <w:t>Išnagrinėjus _______________________________________________ (organizatoriaus rekvizitai)</w:t>
      </w:r>
    </w:p>
    <w:p w14:paraId="2BB0AD72" w14:textId="77777777" w:rsidR="00976221" w:rsidRPr="00337318" w:rsidRDefault="00976221" w:rsidP="00F61C34">
      <w:pPr>
        <w:jc w:val="both"/>
        <w:rPr>
          <w:kern w:val="1"/>
          <w:lang w:val="lt-LT" w:eastAsia="hi-IN"/>
        </w:rPr>
      </w:pPr>
      <w:r w:rsidRPr="00337318">
        <w:rPr>
          <w:kern w:val="1"/>
          <w:lang w:val="lt-LT" w:eastAsia="hi-IN"/>
        </w:rPr>
        <w:t>_______________________________________________________________________________</w:t>
      </w:r>
    </w:p>
    <w:p w14:paraId="33FAC615" w14:textId="77777777" w:rsidR="00976221" w:rsidRPr="00337318" w:rsidRDefault="00976221" w:rsidP="00F61C34">
      <w:pPr>
        <w:ind w:firstLine="8222"/>
        <w:jc w:val="both"/>
        <w:rPr>
          <w:kern w:val="1"/>
          <w:lang w:val="lt-LT" w:eastAsia="hi-IN"/>
        </w:rPr>
      </w:pPr>
      <w:r w:rsidRPr="00337318">
        <w:rPr>
          <w:kern w:val="1"/>
          <w:lang w:val="lt-LT" w:eastAsia="hi-IN"/>
        </w:rPr>
        <w:t>(prašymo data)</w:t>
      </w:r>
    </w:p>
    <w:p w14:paraId="368DDB09" w14:textId="0A77EE3A" w:rsidR="00976221" w:rsidRPr="00337318" w:rsidRDefault="00976221" w:rsidP="00F61C34">
      <w:pPr>
        <w:jc w:val="both"/>
        <w:rPr>
          <w:kern w:val="1"/>
          <w:lang w:val="lt-LT" w:eastAsia="hi-IN"/>
        </w:rPr>
      </w:pPr>
      <w:r w:rsidRPr="00337318">
        <w:rPr>
          <w:kern w:val="1"/>
          <w:lang w:val="lt-LT" w:eastAsia="hi-IN"/>
        </w:rPr>
        <w:t>prašymą Nr.__________</w:t>
      </w:r>
      <w:r w:rsidR="008F2500">
        <w:rPr>
          <w:kern w:val="1"/>
          <w:lang w:val="lt-LT" w:eastAsia="hi-IN"/>
        </w:rPr>
        <w:t>D</w:t>
      </w:r>
      <w:r w:rsidRPr="00337318">
        <w:rPr>
          <w:kern w:val="1"/>
          <w:lang w:val="lt-LT" w:eastAsia="hi-IN"/>
        </w:rPr>
        <w:t>ėl_________________________________________________________</w:t>
      </w:r>
    </w:p>
    <w:p w14:paraId="7B18C614" w14:textId="77777777" w:rsidR="00976221" w:rsidRPr="00337318" w:rsidRDefault="00976221" w:rsidP="00F61C34">
      <w:pPr>
        <w:rPr>
          <w:lang w:val="lt-LT"/>
        </w:rPr>
      </w:pPr>
    </w:p>
    <w:p w14:paraId="0073D6FE" w14:textId="2FA581EB" w:rsidR="00976221" w:rsidRPr="00337318" w:rsidRDefault="00976221" w:rsidP="00F61C34">
      <w:pPr>
        <w:jc w:val="both"/>
        <w:rPr>
          <w:kern w:val="1"/>
          <w:lang w:val="lt-LT" w:eastAsia="hi-IN"/>
        </w:rPr>
      </w:pPr>
      <w:r w:rsidRPr="00337318">
        <w:rPr>
          <w:kern w:val="1"/>
          <w:lang w:val="lt-LT" w:eastAsia="hi-IN"/>
        </w:rPr>
        <w:t>______________________________________________________________________________</w:t>
      </w:r>
      <w:r w:rsidR="00A25CE4" w:rsidRPr="00337318">
        <w:rPr>
          <w:kern w:val="1"/>
          <w:lang w:val="lt-LT" w:eastAsia="hi-IN"/>
        </w:rPr>
        <w:t>__</w:t>
      </w:r>
    </w:p>
    <w:p w14:paraId="770B8D23" w14:textId="77777777" w:rsidR="00976221" w:rsidRPr="00337318" w:rsidRDefault="00976221" w:rsidP="00F61C34">
      <w:pPr>
        <w:rPr>
          <w:lang w:val="lt-LT"/>
        </w:rPr>
      </w:pPr>
    </w:p>
    <w:p w14:paraId="113260C5" w14:textId="77777777" w:rsidR="00976221" w:rsidRPr="00337318" w:rsidRDefault="00976221" w:rsidP="00F61C34">
      <w:pPr>
        <w:jc w:val="both"/>
        <w:rPr>
          <w:kern w:val="1"/>
          <w:lang w:val="lt-LT" w:eastAsia="hi-IN"/>
        </w:rPr>
      </w:pPr>
      <w:r w:rsidRPr="00337318">
        <w:rPr>
          <w:kern w:val="1"/>
          <w:lang w:val="lt-LT" w:eastAsia="hi-IN"/>
        </w:rPr>
        <w:t>leidžiama organizuoti:</w:t>
      </w:r>
    </w:p>
    <w:p w14:paraId="54B7178B" w14:textId="77777777" w:rsidR="00976221" w:rsidRPr="00337318" w:rsidRDefault="00976221" w:rsidP="00F61C34">
      <w:pPr>
        <w:rPr>
          <w:lang w:val="lt-LT"/>
        </w:rPr>
      </w:pPr>
    </w:p>
    <w:p w14:paraId="0F0F0F42" w14:textId="77777777" w:rsidR="00976221" w:rsidRPr="00337318" w:rsidRDefault="00976221" w:rsidP="00F61C34">
      <w:pPr>
        <w:jc w:val="both"/>
        <w:rPr>
          <w:kern w:val="1"/>
          <w:lang w:val="lt-LT" w:eastAsia="hi-IN"/>
        </w:rPr>
      </w:pPr>
      <w:r w:rsidRPr="00337318">
        <w:rPr>
          <w:kern w:val="1"/>
          <w:lang w:val="lt-LT" w:eastAsia="hi-IN"/>
        </w:rPr>
        <w:t>1. Renginio pavadinimas ir forma ____________________________________________________</w:t>
      </w:r>
    </w:p>
    <w:p w14:paraId="4FC90FB2" w14:textId="77777777" w:rsidR="00976221" w:rsidRPr="00337318" w:rsidRDefault="00976221" w:rsidP="00F61C34">
      <w:pPr>
        <w:jc w:val="both"/>
        <w:rPr>
          <w:kern w:val="1"/>
          <w:lang w:val="lt-LT" w:eastAsia="hi-IN"/>
        </w:rPr>
      </w:pPr>
      <w:r w:rsidRPr="00337318">
        <w:rPr>
          <w:kern w:val="1"/>
          <w:lang w:val="lt-LT" w:eastAsia="hi-IN"/>
        </w:rPr>
        <w:t>_______________________________________________________________________________</w:t>
      </w:r>
    </w:p>
    <w:p w14:paraId="6F6C0CC2" w14:textId="77777777" w:rsidR="00976221" w:rsidRPr="00337318" w:rsidRDefault="00976221" w:rsidP="00F61C34">
      <w:pPr>
        <w:rPr>
          <w:lang w:val="lt-LT"/>
        </w:rPr>
      </w:pPr>
    </w:p>
    <w:p w14:paraId="1F325A4D" w14:textId="77777777" w:rsidR="00976221" w:rsidRPr="00337318" w:rsidRDefault="00976221" w:rsidP="00F61C34">
      <w:pPr>
        <w:jc w:val="both"/>
        <w:rPr>
          <w:kern w:val="1"/>
          <w:lang w:val="lt-LT" w:eastAsia="hi-IN"/>
        </w:rPr>
      </w:pPr>
      <w:r w:rsidRPr="00337318">
        <w:rPr>
          <w:kern w:val="1"/>
          <w:lang w:val="lt-LT" w:eastAsia="hi-IN"/>
        </w:rPr>
        <w:t>2. Renginio pobūdis (komercinis, nekomercinis)_________________________________________</w:t>
      </w:r>
    </w:p>
    <w:p w14:paraId="69BEFE22" w14:textId="77777777" w:rsidR="00976221" w:rsidRPr="00337318" w:rsidRDefault="00976221" w:rsidP="00F61C34">
      <w:pPr>
        <w:rPr>
          <w:lang w:val="lt-LT"/>
        </w:rPr>
      </w:pPr>
    </w:p>
    <w:p w14:paraId="5F28471A" w14:textId="77777777" w:rsidR="00976221" w:rsidRPr="00337318" w:rsidRDefault="00976221" w:rsidP="00F61C34">
      <w:pPr>
        <w:jc w:val="both"/>
        <w:rPr>
          <w:kern w:val="1"/>
          <w:lang w:val="lt-LT" w:eastAsia="hi-IN"/>
        </w:rPr>
      </w:pPr>
      <w:r w:rsidRPr="00337318">
        <w:rPr>
          <w:kern w:val="1"/>
          <w:lang w:val="lt-LT" w:eastAsia="hi-IN"/>
        </w:rPr>
        <w:t>3. Renginio data ir laikas ___________________________________________________________</w:t>
      </w:r>
    </w:p>
    <w:p w14:paraId="273C87BD" w14:textId="77777777" w:rsidR="00976221" w:rsidRPr="00337318" w:rsidRDefault="00976221" w:rsidP="00F61C34">
      <w:pPr>
        <w:rPr>
          <w:lang w:val="lt-LT"/>
        </w:rPr>
      </w:pPr>
    </w:p>
    <w:p w14:paraId="58302896" w14:textId="12C6AFCD" w:rsidR="00976221" w:rsidRPr="00337318" w:rsidRDefault="00976221" w:rsidP="00F61C34">
      <w:pPr>
        <w:jc w:val="both"/>
        <w:rPr>
          <w:lang w:val="lt-LT"/>
        </w:rPr>
      </w:pPr>
      <w:r w:rsidRPr="00337318">
        <w:rPr>
          <w:kern w:val="1"/>
          <w:lang w:val="lt-LT" w:eastAsia="hi-IN"/>
        </w:rPr>
        <w:t>4. Renginio vieta ________________________________________________________</w:t>
      </w:r>
      <w:r w:rsidR="00443DA1" w:rsidRPr="00337318">
        <w:rPr>
          <w:kern w:val="1"/>
          <w:lang w:val="lt-LT" w:eastAsia="hi-IN"/>
        </w:rPr>
        <w:t>__________</w:t>
      </w:r>
    </w:p>
    <w:p w14:paraId="4A91F4E8" w14:textId="77777777" w:rsidR="00976221" w:rsidRPr="00337318" w:rsidRDefault="00976221" w:rsidP="00F61C34">
      <w:pPr>
        <w:jc w:val="both"/>
        <w:rPr>
          <w:kern w:val="1"/>
          <w:lang w:val="lt-LT" w:eastAsia="hi-IN"/>
        </w:rPr>
      </w:pPr>
      <w:r w:rsidRPr="00337318">
        <w:rPr>
          <w:kern w:val="1"/>
          <w:lang w:val="lt-LT" w:eastAsia="hi-IN"/>
        </w:rPr>
        <w:t>________________________________________________________________________________</w:t>
      </w:r>
    </w:p>
    <w:p w14:paraId="5C6D5021" w14:textId="77777777" w:rsidR="00976221" w:rsidRPr="00337318" w:rsidRDefault="00976221" w:rsidP="00F61C34">
      <w:pPr>
        <w:rPr>
          <w:lang w:val="lt-LT"/>
        </w:rPr>
      </w:pPr>
    </w:p>
    <w:p w14:paraId="68A7F8BF" w14:textId="77777777" w:rsidR="00976221" w:rsidRPr="00337318" w:rsidRDefault="00976221" w:rsidP="00F61C34">
      <w:pPr>
        <w:jc w:val="both"/>
        <w:rPr>
          <w:kern w:val="1"/>
          <w:lang w:val="lt-LT" w:eastAsia="hi-IN"/>
        </w:rPr>
      </w:pPr>
      <w:r w:rsidRPr="00337318">
        <w:rPr>
          <w:kern w:val="1"/>
          <w:lang w:val="lt-LT" w:eastAsia="hi-IN"/>
        </w:rPr>
        <w:t>5. Renginio trukmė ________________________________________________________________</w:t>
      </w:r>
    </w:p>
    <w:p w14:paraId="0EFEB3C5" w14:textId="77777777" w:rsidR="00976221" w:rsidRPr="00337318" w:rsidRDefault="00976221" w:rsidP="00F61C34">
      <w:pPr>
        <w:rPr>
          <w:lang w:val="lt-LT"/>
        </w:rPr>
      </w:pPr>
    </w:p>
    <w:p w14:paraId="5C43541F" w14:textId="77777777" w:rsidR="00976221" w:rsidRPr="00337318" w:rsidRDefault="00976221" w:rsidP="00F61C34">
      <w:pPr>
        <w:jc w:val="both"/>
        <w:rPr>
          <w:kern w:val="1"/>
          <w:lang w:val="lt-LT" w:eastAsia="hi-IN"/>
        </w:rPr>
      </w:pPr>
      <w:r w:rsidRPr="00337318">
        <w:rPr>
          <w:kern w:val="1"/>
          <w:lang w:val="lt-LT" w:eastAsia="hi-IN"/>
        </w:rPr>
        <w:t>6. Numatomas renginio dalyvių ir žiūrovų skaičius_______________________________________</w:t>
      </w:r>
    </w:p>
    <w:p w14:paraId="1DFF1503" w14:textId="77777777" w:rsidR="00976221" w:rsidRPr="00337318" w:rsidRDefault="00976221" w:rsidP="00F61C34">
      <w:pPr>
        <w:rPr>
          <w:lang w:val="lt-LT"/>
        </w:rPr>
      </w:pPr>
    </w:p>
    <w:p w14:paraId="5DD5CF35" w14:textId="34054559" w:rsidR="00976221" w:rsidRPr="00337318" w:rsidRDefault="00976221" w:rsidP="00F61C34">
      <w:pPr>
        <w:jc w:val="both"/>
        <w:rPr>
          <w:kern w:val="1"/>
          <w:lang w:val="lt-LT" w:eastAsia="hi-IN"/>
        </w:rPr>
      </w:pPr>
      <w:r w:rsidRPr="00337318">
        <w:rPr>
          <w:kern w:val="1"/>
          <w:lang w:val="lt-LT" w:eastAsia="hi-IN"/>
        </w:rPr>
        <w:t>7. Atsaking</w:t>
      </w:r>
      <w:r w:rsidR="009E00DF" w:rsidRPr="00337318">
        <w:rPr>
          <w:kern w:val="1"/>
          <w:lang w:val="lt-LT" w:eastAsia="hi-IN"/>
        </w:rPr>
        <w:t>as</w:t>
      </w:r>
      <w:r w:rsidRPr="00337318">
        <w:rPr>
          <w:kern w:val="1"/>
          <w:lang w:val="lt-LT" w:eastAsia="hi-IN"/>
        </w:rPr>
        <w:t xml:space="preserve"> už renginį asm</w:t>
      </w:r>
      <w:r w:rsidR="009E00DF" w:rsidRPr="00337318">
        <w:rPr>
          <w:kern w:val="1"/>
          <w:lang w:val="lt-LT" w:eastAsia="hi-IN"/>
        </w:rPr>
        <w:t>uo</w:t>
      </w:r>
      <w:r w:rsidRPr="00337318">
        <w:rPr>
          <w:kern w:val="1"/>
          <w:lang w:val="lt-LT" w:eastAsia="hi-IN"/>
        </w:rPr>
        <w:t xml:space="preserve"> (vardas, pavardė, telefonas, el. paštas)</w:t>
      </w:r>
    </w:p>
    <w:p w14:paraId="6E7B0A27" w14:textId="77777777" w:rsidR="00976221" w:rsidRPr="00337318" w:rsidRDefault="00976221" w:rsidP="00F61C34">
      <w:pPr>
        <w:rPr>
          <w:lang w:val="lt-LT"/>
        </w:rPr>
      </w:pPr>
    </w:p>
    <w:p w14:paraId="35E04296" w14:textId="2600AE63" w:rsidR="00976221" w:rsidRPr="00337318" w:rsidRDefault="00976221" w:rsidP="00F61C34">
      <w:pPr>
        <w:jc w:val="both"/>
        <w:rPr>
          <w:kern w:val="1"/>
          <w:lang w:val="lt-LT" w:eastAsia="hi-IN"/>
        </w:rPr>
      </w:pPr>
      <w:r w:rsidRPr="00337318">
        <w:rPr>
          <w:kern w:val="1"/>
          <w:lang w:val="lt-LT" w:eastAsia="hi-IN"/>
        </w:rPr>
        <w:t xml:space="preserve"> ___________________________________________________________________</w:t>
      </w:r>
      <w:r w:rsidR="002E63B7" w:rsidRPr="00337318">
        <w:rPr>
          <w:kern w:val="1"/>
          <w:lang w:val="lt-LT" w:eastAsia="hi-IN"/>
        </w:rPr>
        <w:t>_____</w:t>
      </w:r>
      <w:r w:rsidR="009E00DF" w:rsidRPr="00337318">
        <w:rPr>
          <w:kern w:val="1"/>
          <w:lang w:val="lt-LT" w:eastAsia="hi-IN"/>
        </w:rPr>
        <w:t xml:space="preserve"> </w:t>
      </w:r>
    </w:p>
    <w:p w14:paraId="4831FF69" w14:textId="77777777" w:rsidR="00976221" w:rsidRPr="00337318" w:rsidRDefault="00976221" w:rsidP="00F61C34">
      <w:pPr>
        <w:tabs>
          <w:tab w:val="left" w:pos="360"/>
          <w:tab w:val="left" w:pos="1560"/>
        </w:tabs>
        <w:rPr>
          <w:kern w:val="1"/>
          <w:lang w:val="lt-LT" w:eastAsia="hi-IN"/>
        </w:rPr>
      </w:pPr>
    </w:p>
    <w:p w14:paraId="412027E6" w14:textId="6FE9999D" w:rsidR="00976221" w:rsidRPr="00337318" w:rsidRDefault="00976221" w:rsidP="00F61C34">
      <w:pPr>
        <w:tabs>
          <w:tab w:val="left" w:pos="360"/>
          <w:tab w:val="left" w:pos="1560"/>
        </w:tabs>
        <w:rPr>
          <w:kern w:val="1"/>
          <w:lang w:val="lt-LT" w:eastAsia="hi-IN"/>
        </w:rPr>
      </w:pPr>
      <w:r w:rsidRPr="00337318">
        <w:rPr>
          <w:kern w:val="1"/>
          <w:lang w:val="lt-LT" w:eastAsia="hi-IN"/>
        </w:rPr>
        <w:t>Leidimą išdavė</w:t>
      </w:r>
    </w:p>
    <w:p w14:paraId="09A78AB5" w14:textId="1FE7CB2E" w:rsidR="00976221" w:rsidRPr="00337318" w:rsidRDefault="00976221" w:rsidP="00F61C34">
      <w:pPr>
        <w:tabs>
          <w:tab w:val="left" w:pos="360"/>
          <w:tab w:val="left" w:pos="1560"/>
        </w:tabs>
        <w:rPr>
          <w:kern w:val="1"/>
          <w:lang w:val="lt-LT" w:eastAsia="hi-IN"/>
        </w:rPr>
      </w:pPr>
    </w:p>
    <w:p w14:paraId="5BB54515" w14:textId="77777777" w:rsidR="00BD1D2C" w:rsidRDefault="00194208" w:rsidP="00F61C34">
      <w:pPr>
        <w:pStyle w:val="Standard"/>
        <w:rPr>
          <w:rFonts w:eastAsia="Lucida Sans Unicode"/>
          <w:kern w:val="1"/>
          <w:lang w:val="lt-LT" w:eastAsia="hi-IN" w:bidi="hi-IN"/>
        </w:rPr>
      </w:pPr>
      <w:r w:rsidRPr="00337318">
        <w:rPr>
          <w:lang w:val="lt-LT"/>
        </w:rPr>
        <w:t xml:space="preserve">Administracijos direktorius                                                                          </w:t>
      </w:r>
      <w:r w:rsidR="00976221" w:rsidRPr="00337318">
        <w:rPr>
          <w:lang w:val="lt-LT"/>
        </w:rPr>
        <w:t>(Vardas, pavardė, parašas)</w:t>
      </w:r>
      <w:r w:rsidR="00976221" w:rsidRPr="00337318">
        <w:rPr>
          <w:rFonts w:eastAsia="Lucida Sans Unicode"/>
          <w:kern w:val="1"/>
          <w:lang w:val="lt-LT" w:eastAsia="hi-IN" w:bidi="hi-IN"/>
        </w:rPr>
        <w:tab/>
      </w:r>
    </w:p>
    <w:p w14:paraId="7B8107A9" w14:textId="763DEAB7" w:rsidR="00976221" w:rsidRPr="00337318" w:rsidRDefault="00BD1D2C" w:rsidP="00BD1D2C">
      <w:pPr>
        <w:pStyle w:val="Standard"/>
        <w:jc w:val="center"/>
        <w:rPr>
          <w:lang w:val="lt-LT"/>
        </w:rPr>
      </w:pPr>
      <w:r>
        <w:rPr>
          <w:rFonts w:eastAsia="Lucida Sans Unicode"/>
          <w:kern w:val="1"/>
          <w:lang w:val="lt-LT" w:eastAsia="hi-IN" w:bidi="hi-IN"/>
        </w:rPr>
        <w:t>____</w:t>
      </w:r>
    </w:p>
    <w:p w14:paraId="473503B2" w14:textId="77777777" w:rsidR="00AC131E" w:rsidRDefault="00AC131E" w:rsidP="00F61C34">
      <w:pPr>
        <w:widowControl/>
        <w:tabs>
          <w:tab w:val="clear" w:pos="1293"/>
        </w:tabs>
        <w:ind w:left="3606" w:firstLine="1202"/>
        <w:jc w:val="both"/>
        <w:rPr>
          <w:lang w:val="lt-LT"/>
        </w:rPr>
      </w:pPr>
    </w:p>
    <w:sectPr w:rsidR="00AC131E" w:rsidSect="00654927">
      <w:endnotePr>
        <w:numFmt w:val="decimal"/>
      </w:endnotePr>
      <w:type w:val="continuous"/>
      <w:pgSz w:w="11906" w:h="16838"/>
      <w:pgMar w:top="1134" w:right="567" w:bottom="567" w:left="1701" w:header="567" w:footer="465" w:gutter="0"/>
      <w:pgNumType w:start="0"/>
      <w:cols w:space="708"/>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403CF" w14:textId="77777777" w:rsidR="00654927" w:rsidRDefault="00654927">
      <w:r>
        <w:separator/>
      </w:r>
    </w:p>
  </w:endnote>
  <w:endnote w:type="continuationSeparator" w:id="0">
    <w:p w14:paraId="6E27F396" w14:textId="77777777" w:rsidR="00654927" w:rsidRDefault="00654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9BEB6" w14:textId="2CE3790A" w:rsidR="0052453F" w:rsidRDefault="0052453F" w:rsidP="00E6364F">
    <w:pPr>
      <w:pStyle w:val="Porat"/>
      <w:framePr w:wrap="around" w:vAnchor="text" w:hAnchor="margin" w:xAlign="outside"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1C7876">
      <w:rPr>
        <w:rStyle w:val="Puslapionumeris"/>
        <w:noProof/>
      </w:rPr>
      <w:t>1</w:t>
    </w:r>
    <w:r>
      <w:rPr>
        <w:rStyle w:val="Puslapionumeris"/>
      </w:rPr>
      <w:fldChar w:fldCharType="end"/>
    </w:r>
  </w:p>
  <w:p w14:paraId="3D561A91" w14:textId="77777777" w:rsidR="0052453F" w:rsidRDefault="0052453F" w:rsidP="00C03447">
    <w:pPr>
      <w:pStyle w:val="Porat"/>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A5BDB" w14:textId="77777777" w:rsidR="0052453F" w:rsidRPr="00DC1FB5" w:rsidRDefault="0052453F" w:rsidP="00DC1FB5">
    <w:pPr>
      <w:pStyle w:val="Porat"/>
      <w:jc w:val="righ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5CD78" w14:textId="77777777" w:rsidR="00654927" w:rsidRDefault="00654927">
      <w:r>
        <w:separator/>
      </w:r>
    </w:p>
  </w:footnote>
  <w:footnote w:type="continuationSeparator" w:id="0">
    <w:p w14:paraId="04EC6DB2" w14:textId="77777777" w:rsidR="00654927" w:rsidRDefault="006549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EA51B" w14:textId="1AE109A0" w:rsidR="0052453F" w:rsidRDefault="0052453F" w:rsidP="00747FE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5B494C">
      <w:rPr>
        <w:rStyle w:val="Puslapionumeris"/>
        <w:noProof/>
      </w:rPr>
      <w:t>0</w:t>
    </w:r>
    <w:r>
      <w:rPr>
        <w:rStyle w:val="Puslapionumeris"/>
      </w:rPr>
      <w:fldChar w:fldCharType="end"/>
    </w:r>
  </w:p>
  <w:p w14:paraId="41E0E4E2" w14:textId="77777777" w:rsidR="0052453F" w:rsidRDefault="0052453F" w:rsidP="00C03447">
    <w:pPr>
      <w:pStyle w:val="Antrats"/>
      <w:ind w:right="360"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87FE8"/>
    <w:multiLevelType w:val="hybridMultilevel"/>
    <w:tmpl w:val="893C2EBC"/>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0832121A"/>
    <w:multiLevelType w:val="hybridMultilevel"/>
    <w:tmpl w:val="F90A9542"/>
    <w:lvl w:ilvl="0" w:tplc="301E5270">
      <w:start w:val="1"/>
      <w:numFmt w:val="decimal"/>
      <w:lvlText w:val="%1."/>
      <w:lvlJc w:val="left"/>
      <w:pPr>
        <w:tabs>
          <w:tab w:val="num" w:pos="1560"/>
        </w:tabs>
        <w:ind w:left="1560" w:hanging="360"/>
      </w:pPr>
      <w:rPr>
        <w:rFonts w:hint="default"/>
      </w:rPr>
    </w:lvl>
    <w:lvl w:ilvl="1" w:tplc="04270019" w:tentative="1">
      <w:start w:val="1"/>
      <w:numFmt w:val="lowerLetter"/>
      <w:lvlText w:val="%2."/>
      <w:lvlJc w:val="left"/>
      <w:pPr>
        <w:tabs>
          <w:tab w:val="num" w:pos="2280"/>
        </w:tabs>
        <w:ind w:left="2280" w:hanging="360"/>
      </w:pPr>
    </w:lvl>
    <w:lvl w:ilvl="2" w:tplc="0427001B" w:tentative="1">
      <w:start w:val="1"/>
      <w:numFmt w:val="lowerRoman"/>
      <w:lvlText w:val="%3."/>
      <w:lvlJc w:val="right"/>
      <w:pPr>
        <w:tabs>
          <w:tab w:val="num" w:pos="3000"/>
        </w:tabs>
        <w:ind w:left="3000" w:hanging="180"/>
      </w:pPr>
    </w:lvl>
    <w:lvl w:ilvl="3" w:tplc="0427000F" w:tentative="1">
      <w:start w:val="1"/>
      <w:numFmt w:val="decimal"/>
      <w:lvlText w:val="%4."/>
      <w:lvlJc w:val="left"/>
      <w:pPr>
        <w:tabs>
          <w:tab w:val="num" w:pos="3720"/>
        </w:tabs>
        <w:ind w:left="3720" w:hanging="360"/>
      </w:pPr>
    </w:lvl>
    <w:lvl w:ilvl="4" w:tplc="04270019" w:tentative="1">
      <w:start w:val="1"/>
      <w:numFmt w:val="lowerLetter"/>
      <w:lvlText w:val="%5."/>
      <w:lvlJc w:val="left"/>
      <w:pPr>
        <w:tabs>
          <w:tab w:val="num" w:pos="4440"/>
        </w:tabs>
        <w:ind w:left="4440" w:hanging="360"/>
      </w:pPr>
    </w:lvl>
    <w:lvl w:ilvl="5" w:tplc="0427001B" w:tentative="1">
      <w:start w:val="1"/>
      <w:numFmt w:val="lowerRoman"/>
      <w:lvlText w:val="%6."/>
      <w:lvlJc w:val="right"/>
      <w:pPr>
        <w:tabs>
          <w:tab w:val="num" w:pos="5160"/>
        </w:tabs>
        <w:ind w:left="5160" w:hanging="180"/>
      </w:pPr>
    </w:lvl>
    <w:lvl w:ilvl="6" w:tplc="0427000F" w:tentative="1">
      <w:start w:val="1"/>
      <w:numFmt w:val="decimal"/>
      <w:lvlText w:val="%7."/>
      <w:lvlJc w:val="left"/>
      <w:pPr>
        <w:tabs>
          <w:tab w:val="num" w:pos="5880"/>
        </w:tabs>
        <w:ind w:left="5880" w:hanging="360"/>
      </w:pPr>
    </w:lvl>
    <w:lvl w:ilvl="7" w:tplc="04270019" w:tentative="1">
      <w:start w:val="1"/>
      <w:numFmt w:val="lowerLetter"/>
      <w:lvlText w:val="%8."/>
      <w:lvlJc w:val="left"/>
      <w:pPr>
        <w:tabs>
          <w:tab w:val="num" w:pos="6600"/>
        </w:tabs>
        <w:ind w:left="6600" w:hanging="360"/>
      </w:pPr>
    </w:lvl>
    <w:lvl w:ilvl="8" w:tplc="0427001B" w:tentative="1">
      <w:start w:val="1"/>
      <w:numFmt w:val="lowerRoman"/>
      <w:lvlText w:val="%9."/>
      <w:lvlJc w:val="right"/>
      <w:pPr>
        <w:tabs>
          <w:tab w:val="num" w:pos="7320"/>
        </w:tabs>
        <w:ind w:left="7320" w:hanging="180"/>
      </w:pPr>
    </w:lvl>
  </w:abstractNum>
  <w:abstractNum w:abstractNumId="2" w15:restartNumberingAfterBreak="0">
    <w:nsid w:val="170A140A"/>
    <w:multiLevelType w:val="hybridMultilevel"/>
    <w:tmpl w:val="F5C08D72"/>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3C76F8"/>
    <w:multiLevelType w:val="hybridMultilevel"/>
    <w:tmpl w:val="E41ECDAE"/>
    <w:lvl w:ilvl="0" w:tplc="3D3CA970">
      <w:start w:val="1"/>
      <w:numFmt w:val="decimal"/>
      <w:lvlText w:val="%1."/>
      <w:lvlJc w:val="left"/>
      <w:pPr>
        <w:ind w:left="1636" w:hanging="360"/>
      </w:pPr>
      <w:rPr>
        <w:b/>
      </w:rPr>
    </w:lvl>
    <w:lvl w:ilvl="1" w:tplc="04090019">
      <w:start w:val="1"/>
      <w:numFmt w:val="lowerLetter"/>
      <w:lvlText w:val="%2."/>
      <w:lvlJc w:val="left"/>
      <w:pPr>
        <w:ind w:left="2356" w:hanging="360"/>
      </w:pPr>
    </w:lvl>
    <w:lvl w:ilvl="2" w:tplc="0409001B">
      <w:start w:val="1"/>
      <w:numFmt w:val="lowerRoman"/>
      <w:lvlText w:val="%3."/>
      <w:lvlJc w:val="right"/>
      <w:pPr>
        <w:ind w:left="3076" w:hanging="180"/>
      </w:pPr>
    </w:lvl>
    <w:lvl w:ilvl="3" w:tplc="0409000F">
      <w:start w:val="1"/>
      <w:numFmt w:val="decimal"/>
      <w:lvlText w:val="%4."/>
      <w:lvlJc w:val="left"/>
      <w:pPr>
        <w:ind w:left="3796" w:hanging="360"/>
      </w:pPr>
    </w:lvl>
    <w:lvl w:ilvl="4" w:tplc="04090019">
      <w:start w:val="1"/>
      <w:numFmt w:val="lowerLetter"/>
      <w:lvlText w:val="%5."/>
      <w:lvlJc w:val="left"/>
      <w:pPr>
        <w:ind w:left="4516" w:hanging="360"/>
      </w:pPr>
    </w:lvl>
    <w:lvl w:ilvl="5" w:tplc="0409001B">
      <w:start w:val="1"/>
      <w:numFmt w:val="lowerRoman"/>
      <w:lvlText w:val="%6."/>
      <w:lvlJc w:val="right"/>
      <w:pPr>
        <w:ind w:left="5236" w:hanging="180"/>
      </w:pPr>
    </w:lvl>
    <w:lvl w:ilvl="6" w:tplc="0409000F">
      <w:start w:val="1"/>
      <w:numFmt w:val="decimal"/>
      <w:lvlText w:val="%7."/>
      <w:lvlJc w:val="left"/>
      <w:pPr>
        <w:ind w:left="5956" w:hanging="360"/>
      </w:pPr>
    </w:lvl>
    <w:lvl w:ilvl="7" w:tplc="04090019">
      <w:start w:val="1"/>
      <w:numFmt w:val="lowerLetter"/>
      <w:lvlText w:val="%8."/>
      <w:lvlJc w:val="left"/>
      <w:pPr>
        <w:ind w:left="6676" w:hanging="360"/>
      </w:pPr>
    </w:lvl>
    <w:lvl w:ilvl="8" w:tplc="0409001B">
      <w:start w:val="1"/>
      <w:numFmt w:val="lowerRoman"/>
      <w:lvlText w:val="%9."/>
      <w:lvlJc w:val="right"/>
      <w:pPr>
        <w:ind w:left="7396" w:hanging="180"/>
      </w:pPr>
    </w:lvl>
  </w:abstractNum>
  <w:abstractNum w:abstractNumId="4"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5" w15:restartNumberingAfterBreak="0">
    <w:nsid w:val="25D80FB1"/>
    <w:multiLevelType w:val="hybridMultilevel"/>
    <w:tmpl w:val="EFC88790"/>
    <w:lvl w:ilvl="0" w:tplc="236421FC">
      <w:start w:val="1"/>
      <w:numFmt w:val="decimal"/>
      <w:lvlText w:val="%1."/>
      <w:lvlJc w:val="left"/>
      <w:pPr>
        <w:tabs>
          <w:tab w:val="num" w:pos="360"/>
        </w:tabs>
        <w:ind w:left="360" w:hanging="360"/>
      </w:pPr>
      <w:rPr>
        <w:rFonts w:ascii="Times New Roman" w:eastAsia="Times New Roman" w:hAnsi="Times New Roman" w:cs="Times New Roman"/>
      </w:rPr>
    </w:lvl>
    <w:lvl w:ilvl="1" w:tplc="04270019" w:tentative="1">
      <w:start w:val="1"/>
      <w:numFmt w:val="lowerLetter"/>
      <w:lvlText w:val="%2."/>
      <w:lvlJc w:val="left"/>
      <w:pPr>
        <w:tabs>
          <w:tab w:val="num" w:pos="2282"/>
        </w:tabs>
        <w:ind w:left="2282" w:hanging="360"/>
      </w:pPr>
    </w:lvl>
    <w:lvl w:ilvl="2" w:tplc="0427001B" w:tentative="1">
      <w:start w:val="1"/>
      <w:numFmt w:val="lowerRoman"/>
      <w:lvlText w:val="%3."/>
      <w:lvlJc w:val="right"/>
      <w:pPr>
        <w:tabs>
          <w:tab w:val="num" w:pos="3002"/>
        </w:tabs>
        <w:ind w:left="3002" w:hanging="180"/>
      </w:pPr>
    </w:lvl>
    <w:lvl w:ilvl="3" w:tplc="0427000F" w:tentative="1">
      <w:start w:val="1"/>
      <w:numFmt w:val="decimal"/>
      <w:lvlText w:val="%4."/>
      <w:lvlJc w:val="left"/>
      <w:pPr>
        <w:tabs>
          <w:tab w:val="num" w:pos="3722"/>
        </w:tabs>
        <w:ind w:left="3722" w:hanging="360"/>
      </w:pPr>
    </w:lvl>
    <w:lvl w:ilvl="4" w:tplc="04270019" w:tentative="1">
      <w:start w:val="1"/>
      <w:numFmt w:val="lowerLetter"/>
      <w:lvlText w:val="%5."/>
      <w:lvlJc w:val="left"/>
      <w:pPr>
        <w:tabs>
          <w:tab w:val="num" w:pos="4442"/>
        </w:tabs>
        <w:ind w:left="4442" w:hanging="360"/>
      </w:pPr>
    </w:lvl>
    <w:lvl w:ilvl="5" w:tplc="0427001B" w:tentative="1">
      <w:start w:val="1"/>
      <w:numFmt w:val="lowerRoman"/>
      <w:lvlText w:val="%6."/>
      <w:lvlJc w:val="right"/>
      <w:pPr>
        <w:tabs>
          <w:tab w:val="num" w:pos="5162"/>
        </w:tabs>
        <w:ind w:left="5162" w:hanging="180"/>
      </w:pPr>
    </w:lvl>
    <w:lvl w:ilvl="6" w:tplc="0427000F" w:tentative="1">
      <w:start w:val="1"/>
      <w:numFmt w:val="decimal"/>
      <w:lvlText w:val="%7."/>
      <w:lvlJc w:val="left"/>
      <w:pPr>
        <w:tabs>
          <w:tab w:val="num" w:pos="5882"/>
        </w:tabs>
        <w:ind w:left="5882" w:hanging="360"/>
      </w:pPr>
    </w:lvl>
    <w:lvl w:ilvl="7" w:tplc="04270019" w:tentative="1">
      <w:start w:val="1"/>
      <w:numFmt w:val="lowerLetter"/>
      <w:lvlText w:val="%8."/>
      <w:lvlJc w:val="left"/>
      <w:pPr>
        <w:tabs>
          <w:tab w:val="num" w:pos="6602"/>
        </w:tabs>
        <w:ind w:left="6602" w:hanging="360"/>
      </w:pPr>
    </w:lvl>
    <w:lvl w:ilvl="8" w:tplc="0427001B" w:tentative="1">
      <w:start w:val="1"/>
      <w:numFmt w:val="lowerRoman"/>
      <w:lvlText w:val="%9."/>
      <w:lvlJc w:val="right"/>
      <w:pPr>
        <w:tabs>
          <w:tab w:val="num" w:pos="7322"/>
        </w:tabs>
        <w:ind w:left="7322" w:hanging="180"/>
      </w:pPr>
    </w:lvl>
  </w:abstractNum>
  <w:abstractNum w:abstractNumId="6" w15:restartNumberingAfterBreak="0">
    <w:nsid w:val="5CDD65E3"/>
    <w:multiLevelType w:val="hybridMultilevel"/>
    <w:tmpl w:val="74F2067E"/>
    <w:lvl w:ilvl="0" w:tplc="05061C00">
      <w:start w:val="1"/>
      <w:numFmt w:val="decimal"/>
      <w:lvlText w:val="%1."/>
      <w:lvlJc w:val="left"/>
      <w:pPr>
        <w:tabs>
          <w:tab w:val="num" w:pos="1560"/>
        </w:tabs>
        <w:ind w:left="1560" w:hanging="360"/>
      </w:pPr>
      <w:rPr>
        <w:rFonts w:hint="default"/>
      </w:rPr>
    </w:lvl>
    <w:lvl w:ilvl="1" w:tplc="04270019" w:tentative="1">
      <w:start w:val="1"/>
      <w:numFmt w:val="lowerLetter"/>
      <w:lvlText w:val="%2."/>
      <w:lvlJc w:val="left"/>
      <w:pPr>
        <w:tabs>
          <w:tab w:val="num" w:pos="2280"/>
        </w:tabs>
        <w:ind w:left="2280" w:hanging="360"/>
      </w:pPr>
    </w:lvl>
    <w:lvl w:ilvl="2" w:tplc="0427001B" w:tentative="1">
      <w:start w:val="1"/>
      <w:numFmt w:val="lowerRoman"/>
      <w:lvlText w:val="%3."/>
      <w:lvlJc w:val="right"/>
      <w:pPr>
        <w:tabs>
          <w:tab w:val="num" w:pos="3000"/>
        </w:tabs>
        <w:ind w:left="3000" w:hanging="180"/>
      </w:pPr>
    </w:lvl>
    <w:lvl w:ilvl="3" w:tplc="0427000F" w:tentative="1">
      <w:start w:val="1"/>
      <w:numFmt w:val="decimal"/>
      <w:lvlText w:val="%4."/>
      <w:lvlJc w:val="left"/>
      <w:pPr>
        <w:tabs>
          <w:tab w:val="num" w:pos="3720"/>
        </w:tabs>
        <w:ind w:left="3720" w:hanging="360"/>
      </w:pPr>
    </w:lvl>
    <w:lvl w:ilvl="4" w:tplc="04270019" w:tentative="1">
      <w:start w:val="1"/>
      <w:numFmt w:val="lowerLetter"/>
      <w:lvlText w:val="%5."/>
      <w:lvlJc w:val="left"/>
      <w:pPr>
        <w:tabs>
          <w:tab w:val="num" w:pos="4440"/>
        </w:tabs>
        <w:ind w:left="4440" w:hanging="360"/>
      </w:pPr>
    </w:lvl>
    <w:lvl w:ilvl="5" w:tplc="0427001B" w:tentative="1">
      <w:start w:val="1"/>
      <w:numFmt w:val="lowerRoman"/>
      <w:lvlText w:val="%6."/>
      <w:lvlJc w:val="right"/>
      <w:pPr>
        <w:tabs>
          <w:tab w:val="num" w:pos="5160"/>
        </w:tabs>
        <w:ind w:left="5160" w:hanging="180"/>
      </w:pPr>
    </w:lvl>
    <w:lvl w:ilvl="6" w:tplc="0427000F" w:tentative="1">
      <w:start w:val="1"/>
      <w:numFmt w:val="decimal"/>
      <w:lvlText w:val="%7."/>
      <w:lvlJc w:val="left"/>
      <w:pPr>
        <w:tabs>
          <w:tab w:val="num" w:pos="5880"/>
        </w:tabs>
        <w:ind w:left="5880" w:hanging="360"/>
      </w:pPr>
    </w:lvl>
    <w:lvl w:ilvl="7" w:tplc="04270019" w:tentative="1">
      <w:start w:val="1"/>
      <w:numFmt w:val="lowerLetter"/>
      <w:lvlText w:val="%8."/>
      <w:lvlJc w:val="left"/>
      <w:pPr>
        <w:tabs>
          <w:tab w:val="num" w:pos="6600"/>
        </w:tabs>
        <w:ind w:left="6600" w:hanging="360"/>
      </w:pPr>
    </w:lvl>
    <w:lvl w:ilvl="8" w:tplc="0427001B" w:tentative="1">
      <w:start w:val="1"/>
      <w:numFmt w:val="lowerRoman"/>
      <w:lvlText w:val="%9."/>
      <w:lvlJc w:val="right"/>
      <w:pPr>
        <w:tabs>
          <w:tab w:val="num" w:pos="7320"/>
        </w:tabs>
        <w:ind w:left="7320" w:hanging="180"/>
      </w:pPr>
    </w:lvl>
  </w:abstractNum>
  <w:abstractNum w:abstractNumId="7" w15:restartNumberingAfterBreak="0">
    <w:nsid w:val="66FE6524"/>
    <w:multiLevelType w:val="hybridMultilevel"/>
    <w:tmpl w:val="CC3E14EC"/>
    <w:lvl w:ilvl="0" w:tplc="7E8E7368">
      <w:start w:val="1"/>
      <w:numFmt w:val="decimal"/>
      <w:lvlText w:val="%1."/>
      <w:lvlJc w:val="left"/>
      <w:pPr>
        <w:tabs>
          <w:tab w:val="num" w:pos="2702"/>
        </w:tabs>
        <w:ind w:left="2702" w:hanging="1500"/>
      </w:pPr>
      <w:rPr>
        <w:rFonts w:hint="default"/>
      </w:rPr>
    </w:lvl>
    <w:lvl w:ilvl="1" w:tplc="04270019" w:tentative="1">
      <w:start w:val="1"/>
      <w:numFmt w:val="lowerLetter"/>
      <w:lvlText w:val="%2."/>
      <w:lvlJc w:val="left"/>
      <w:pPr>
        <w:tabs>
          <w:tab w:val="num" w:pos="2282"/>
        </w:tabs>
        <w:ind w:left="2282" w:hanging="360"/>
      </w:pPr>
    </w:lvl>
    <w:lvl w:ilvl="2" w:tplc="0427001B" w:tentative="1">
      <w:start w:val="1"/>
      <w:numFmt w:val="lowerRoman"/>
      <w:lvlText w:val="%3."/>
      <w:lvlJc w:val="right"/>
      <w:pPr>
        <w:tabs>
          <w:tab w:val="num" w:pos="3002"/>
        </w:tabs>
        <w:ind w:left="3002" w:hanging="180"/>
      </w:pPr>
    </w:lvl>
    <w:lvl w:ilvl="3" w:tplc="0427000F" w:tentative="1">
      <w:start w:val="1"/>
      <w:numFmt w:val="decimal"/>
      <w:lvlText w:val="%4."/>
      <w:lvlJc w:val="left"/>
      <w:pPr>
        <w:tabs>
          <w:tab w:val="num" w:pos="3722"/>
        </w:tabs>
        <w:ind w:left="3722" w:hanging="360"/>
      </w:pPr>
    </w:lvl>
    <w:lvl w:ilvl="4" w:tplc="04270019" w:tentative="1">
      <w:start w:val="1"/>
      <w:numFmt w:val="lowerLetter"/>
      <w:lvlText w:val="%5."/>
      <w:lvlJc w:val="left"/>
      <w:pPr>
        <w:tabs>
          <w:tab w:val="num" w:pos="4442"/>
        </w:tabs>
        <w:ind w:left="4442" w:hanging="360"/>
      </w:pPr>
    </w:lvl>
    <w:lvl w:ilvl="5" w:tplc="0427001B" w:tentative="1">
      <w:start w:val="1"/>
      <w:numFmt w:val="lowerRoman"/>
      <w:lvlText w:val="%6."/>
      <w:lvlJc w:val="right"/>
      <w:pPr>
        <w:tabs>
          <w:tab w:val="num" w:pos="5162"/>
        </w:tabs>
        <w:ind w:left="5162" w:hanging="180"/>
      </w:pPr>
    </w:lvl>
    <w:lvl w:ilvl="6" w:tplc="0427000F" w:tentative="1">
      <w:start w:val="1"/>
      <w:numFmt w:val="decimal"/>
      <w:lvlText w:val="%7."/>
      <w:lvlJc w:val="left"/>
      <w:pPr>
        <w:tabs>
          <w:tab w:val="num" w:pos="5882"/>
        </w:tabs>
        <w:ind w:left="5882" w:hanging="360"/>
      </w:pPr>
    </w:lvl>
    <w:lvl w:ilvl="7" w:tplc="04270019" w:tentative="1">
      <w:start w:val="1"/>
      <w:numFmt w:val="lowerLetter"/>
      <w:lvlText w:val="%8."/>
      <w:lvlJc w:val="left"/>
      <w:pPr>
        <w:tabs>
          <w:tab w:val="num" w:pos="6602"/>
        </w:tabs>
        <w:ind w:left="6602" w:hanging="360"/>
      </w:pPr>
    </w:lvl>
    <w:lvl w:ilvl="8" w:tplc="0427001B" w:tentative="1">
      <w:start w:val="1"/>
      <w:numFmt w:val="lowerRoman"/>
      <w:lvlText w:val="%9."/>
      <w:lvlJc w:val="right"/>
      <w:pPr>
        <w:tabs>
          <w:tab w:val="num" w:pos="7322"/>
        </w:tabs>
        <w:ind w:left="7322" w:hanging="180"/>
      </w:pPr>
    </w:lvl>
  </w:abstractNum>
  <w:abstractNum w:abstractNumId="8" w15:restartNumberingAfterBreak="0">
    <w:nsid w:val="6981388F"/>
    <w:multiLevelType w:val="hybridMultilevel"/>
    <w:tmpl w:val="274A94E8"/>
    <w:lvl w:ilvl="0" w:tplc="0427000F">
      <w:start w:val="1"/>
      <w:numFmt w:val="decimal"/>
      <w:lvlText w:val="%1."/>
      <w:lvlJc w:val="left"/>
      <w:pPr>
        <w:tabs>
          <w:tab w:val="num" w:pos="643"/>
        </w:tabs>
        <w:ind w:left="643" w:hanging="360"/>
      </w:pPr>
    </w:lvl>
    <w:lvl w:ilvl="1" w:tplc="04270019" w:tentative="1">
      <w:start w:val="1"/>
      <w:numFmt w:val="lowerLetter"/>
      <w:lvlText w:val="%2."/>
      <w:lvlJc w:val="left"/>
      <w:pPr>
        <w:tabs>
          <w:tab w:val="num" w:pos="938"/>
        </w:tabs>
        <w:ind w:left="938" w:hanging="360"/>
      </w:pPr>
    </w:lvl>
    <w:lvl w:ilvl="2" w:tplc="0427001B" w:tentative="1">
      <w:start w:val="1"/>
      <w:numFmt w:val="lowerRoman"/>
      <w:lvlText w:val="%3."/>
      <w:lvlJc w:val="right"/>
      <w:pPr>
        <w:tabs>
          <w:tab w:val="num" w:pos="1658"/>
        </w:tabs>
        <w:ind w:left="1658" w:hanging="180"/>
      </w:pPr>
    </w:lvl>
    <w:lvl w:ilvl="3" w:tplc="0427000F" w:tentative="1">
      <w:start w:val="1"/>
      <w:numFmt w:val="decimal"/>
      <w:lvlText w:val="%4."/>
      <w:lvlJc w:val="left"/>
      <w:pPr>
        <w:tabs>
          <w:tab w:val="num" w:pos="2378"/>
        </w:tabs>
        <w:ind w:left="2378" w:hanging="360"/>
      </w:pPr>
    </w:lvl>
    <w:lvl w:ilvl="4" w:tplc="04270019" w:tentative="1">
      <w:start w:val="1"/>
      <w:numFmt w:val="lowerLetter"/>
      <w:lvlText w:val="%5."/>
      <w:lvlJc w:val="left"/>
      <w:pPr>
        <w:tabs>
          <w:tab w:val="num" w:pos="3098"/>
        </w:tabs>
        <w:ind w:left="3098" w:hanging="360"/>
      </w:pPr>
    </w:lvl>
    <w:lvl w:ilvl="5" w:tplc="0427001B" w:tentative="1">
      <w:start w:val="1"/>
      <w:numFmt w:val="lowerRoman"/>
      <w:lvlText w:val="%6."/>
      <w:lvlJc w:val="right"/>
      <w:pPr>
        <w:tabs>
          <w:tab w:val="num" w:pos="3818"/>
        </w:tabs>
        <w:ind w:left="3818" w:hanging="180"/>
      </w:pPr>
    </w:lvl>
    <w:lvl w:ilvl="6" w:tplc="0427000F" w:tentative="1">
      <w:start w:val="1"/>
      <w:numFmt w:val="decimal"/>
      <w:lvlText w:val="%7."/>
      <w:lvlJc w:val="left"/>
      <w:pPr>
        <w:tabs>
          <w:tab w:val="num" w:pos="4538"/>
        </w:tabs>
        <w:ind w:left="4538" w:hanging="360"/>
      </w:pPr>
    </w:lvl>
    <w:lvl w:ilvl="7" w:tplc="04270019" w:tentative="1">
      <w:start w:val="1"/>
      <w:numFmt w:val="lowerLetter"/>
      <w:lvlText w:val="%8."/>
      <w:lvlJc w:val="left"/>
      <w:pPr>
        <w:tabs>
          <w:tab w:val="num" w:pos="5258"/>
        </w:tabs>
        <w:ind w:left="5258" w:hanging="360"/>
      </w:pPr>
    </w:lvl>
    <w:lvl w:ilvl="8" w:tplc="0427001B" w:tentative="1">
      <w:start w:val="1"/>
      <w:numFmt w:val="lowerRoman"/>
      <w:lvlText w:val="%9."/>
      <w:lvlJc w:val="right"/>
      <w:pPr>
        <w:tabs>
          <w:tab w:val="num" w:pos="5978"/>
        </w:tabs>
        <w:ind w:left="5978" w:hanging="180"/>
      </w:pPr>
    </w:lvl>
  </w:abstractNum>
  <w:num w:numId="1" w16cid:durableId="1154948462">
    <w:abstractNumId w:val="7"/>
  </w:num>
  <w:num w:numId="2" w16cid:durableId="1365591246">
    <w:abstractNumId w:val="5"/>
  </w:num>
  <w:num w:numId="3" w16cid:durableId="1359038721">
    <w:abstractNumId w:val="6"/>
  </w:num>
  <w:num w:numId="4" w16cid:durableId="364643486">
    <w:abstractNumId w:val="1"/>
  </w:num>
  <w:num w:numId="5" w16cid:durableId="430471320">
    <w:abstractNumId w:val="4"/>
  </w:num>
  <w:num w:numId="6" w16cid:durableId="1963489467">
    <w:abstractNumId w:val="0"/>
  </w:num>
  <w:num w:numId="7" w16cid:durableId="1681202158">
    <w:abstractNumId w:val="2"/>
  </w:num>
  <w:num w:numId="8" w16cid:durableId="721027611">
    <w:abstractNumId w:val="8"/>
  </w:num>
  <w:num w:numId="9" w16cid:durableId="9670550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698286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294"/>
    <w:rsid w:val="00000D0A"/>
    <w:rsid w:val="000018AF"/>
    <w:rsid w:val="00002E40"/>
    <w:rsid w:val="000044D0"/>
    <w:rsid w:val="00004F70"/>
    <w:rsid w:val="0001216A"/>
    <w:rsid w:val="00012805"/>
    <w:rsid w:val="00013B42"/>
    <w:rsid w:val="00015728"/>
    <w:rsid w:val="000166B5"/>
    <w:rsid w:val="00016BD4"/>
    <w:rsid w:val="000172CC"/>
    <w:rsid w:val="00023771"/>
    <w:rsid w:val="00023BC8"/>
    <w:rsid w:val="000263C8"/>
    <w:rsid w:val="00032374"/>
    <w:rsid w:val="00034B18"/>
    <w:rsid w:val="00037279"/>
    <w:rsid w:val="000409E7"/>
    <w:rsid w:val="00042B0D"/>
    <w:rsid w:val="0004392B"/>
    <w:rsid w:val="000439BF"/>
    <w:rsid w:val="00043D4C"/>
    <w:rsid w:val="00044577"/>
    <w:rsid w:val="00046317"/>
    <w:rsid w:val="00046A70"/>
    <w:rsid w:val="00047B7A"/>
    <w:rsid w:val="0005183E"/>
    <w:rsid w:val="00052975"/>
    <w:rsid w:val="000534A9"/>
    <w:rsid w:val="00053A97"/>
    <w:rsid w:val="000543F2"/>
    <w:rsid w:val="00054F0F"/>
    <w:rsid w:val="000552E2"/>
    <w:rsid w:val="000554C4"/>
    <w:rsid w:val="00056ECE"/>
    <w:rsid w:val="00061284"/>
    <w:rsid w:val="00061DA7"/>
    <w:rsid w:val="00072903"/>
    <w:rsid w:val="00081617"/>
    <w:rsid w:val="00082A53"/>
    <w:rsid w:val="000841C3"/>
    <w:rsid w:val="00084D01"/>
    <w:rsid w:val="0008622D"/>
    <w:rsid w:val="00087277"/>
    <w:rsid w:val="00087A6C"/>
    <w:rsid w:val="0009056C"/>
    <w:rsid w:val="00091EC6"/>
    <w:rsid w:val="000930CA"/>
    <w:rsid w:val="00093754"/>
    <w:rsid w:val="00094FE1"/>
    <w:rsid w:val="000951B0"/>
    <w:rsid w:val="00095EA0"/>
    <w:rsid w:val="00096033"/>
    <w:rsid w:val="0009638E"/>
    <w:rsid w:val="00096A2C"/>
    <w:rsid w:val="000A1B65"/>
    <w:rsid w:val="000A1B94"/>
    <w:rsid w:val="000A35F9"/>
    <w:rsid w:val="000A4F85"/>
    <w:rsid w:val="000A56BA"/>
    <w:rsid w:val="000A64EF"/>
    <w:rsid w:val="000A6C6E"/>
    <w:rsid w:val="000A6CCE"/>
    <w:rsid w:val="000A798F"/>
    <w:rsid w:val="000B2EEA"/>
    <w:rsid w:val="000B545B"/>
    <w:rsid w:val="000B5B70"/>
    <w:rsid w:val="000B6C56"/>
    <w:rsid w:val="000B7F8E"/>
    <w:rsid w:val="000C072F"/>
    <w:rsid w:val="000C1381"/>
    <w:rsid w:val="000C5725"/>
    <w:rsid w:val="000C62AF"/>
    <w:rsid w:val="000C7010"/>
    <w:rsid w:val="000C7D2A"/>
    <w:rsid w:val="000D04A7"/>
    <w:rsid w:val="000D12AD"/>
    <w:rsid w:val="000D1553"/>
    <w:rsid w:val="000D266D"/>
    <w:rsid w:val="000D382E"/>
    <w:rsid w:val="000D57A8"/>
    <w:rsid w:val="000D6E68"/>
    <w:rsid w:val="000E2859"/>
    <w:rsid w:val="000E311C"/>
    <w:rsid w:val="000E6970"/>
    <w:rsid w:val="000F024D"/>
    <w:rsid w:val="000F1C95"/>
    <w:rsid w:val="000F2237"/>
    <w:rsid w:val="000F45E2"/>
    <w:rsid w:val="000F4A56"/>
    <w:rsid w:val="000F4DE7"/>
    <w:rsid w:val="000F53BB"/>
    <w:rsid w:val="000F71AA"/>
    <w:rsid w:val="001022B3"/>
    <w:rsid w:val="00103949"/>
    <w:rsid w:val="00103BD1"/>
    <w:rsid w:val="001046E6"/>
    <w:rsid w:val="00104D96"/>
    <w:rsid w:val="0010630C"/>
    <w:rsid w:val="0010661B"/>
    <w:rsid w:val="00106792"/>
    <w:rsid w:val="00107F31"/>
    <w:rsid w:val="001101AE"/>
    <w:rsid w:val="00111AB2"/>
    <w:rsid w:val="00112A5F"/>
    <w:rsid w:val="00112F25"/>
    <w:rsid w:val="001152F5"/>
    <w:rsid w:val="00116C15"/>
    <w:rsid w:val="001202BB"/>
    <w:rsid w:val="0012121C"/>
    <w:rsid w:val="0012142A"/>
    <w:rsid w:val="001219A0"/>
    <w:rsid w:val="00123547"/>
    <w:rsid w:val="001235F4"/>
    <w:rsid w:val="00125BA4"/>
    <w:rsid w:val="001277F4"/>
    <w:rsid w:val="0012782E"/>
    <w:rsid w:val="00131464"/>
    <w:rsid w:val="00132431"/>
    <w:rsid w:val="00132F94"/>
    <w:rsid w:val="001339E4"/>
    <w:rsid w:val="00134044"/>
    <w:rsid w:val="001345D7"/>
    <w:rsid w:val="00134FBE"/>
    <w:rsid w:val="00135CA1"/>
    <w:rsid w:val="00135E88"/>
    <w:rsid w:val="001365F3"/>
    <w:rsid w:val="0014152E"/>
    <w:rsid w:val="00143B09"/>
    <w:rsid w:val="00143D14"/>
    <w:rsid w:val="00147C82"/>
    <w:rsid w:val="00152943"/>
    <w:rsid w:val="00153247"/>
    <w:rsid w:val="001532EA"/>
    <w:rsid w:val="001541D4"/>
    <w:rsid w:val="00154D6D"/>
    <w:rsid w:val="001556D9"/>
    <w:rsid w:val="00155D48"/>
    <w:rsid w:val="001560E3"/>
    <w:rsid w:val="00160435"/>
    <w:rsid w:val="00161E70"/>
    <w:rsid w:val="001669B7"/>
    <w:rsid w:val="00167465"/>
    <w:rsid w:val="001677D2"/>
    <w:rsid w:val="00167C38"/>
    <w:rsid w:val="00171909"/>
    <w:rsid w:val="001748B3"/>
    <w:rsid w:val="00176495"/>
    <w:rsid w:val="0018082A"/>
    <w:rsid w:val="00181AB6"/>
    <w:rsid w:val="00182F62"/>
    <w:rsid w:val="00182F98"/>
    <w:rsid w:val="001856F4"/>
    <w:rsid w:val="00185FB2"/>
    <w:rsid w:val="00186417"/>
    <w:rsid w:val="00194208"/>
    <w:rsid w:val="00195493"/>
    <w:rsid w:val="001966DA"/>
    <w:rsid w:val="001974EE"/>
    <w:rsid w:val="001976FF"/>
    <w:rsid w:val="001A0A55"/>
    <w:rsid w:val="001A23E0"/>
    <w:rsid w:val="001A38E5"/>
    <w:rsid w:val="001A4575"/>
    <w:rsid w:val="001B00F8"/>
    <w:rsid w:val="001B107B"/>
    <w:rsid w:val="001B1234"/>
    <w:rsid w:val="001B1507"/>
    <w:rsid w:val="001B1F93"/>
    <w:rsid w:val="001B29BA"/>
    <w:rsid w:val="001B3AEA"/>
    <w:rsid w:val="001B3FED"/>
    <w:rsid w:val="001B6F6D"/>
    <w:rsid w:val="001B73F3"/>
    <w:rsid w:val="001C0D65"/>
    <w:rsid w:val="001C138D"/>
    <w:rsid w:val="001C201E"/>
    <w:rsid w:val="001C2805"/>
    <w:rsid w:val="001C35B5"/>
    <w:rsid w:val="001C38BE"/>
    <w:rsid w:val="001C613C"/>
    <w:rsid w:val="001C7876"/>
    <w:rsid w:val="001D1A07"/>
    <w:rsid w:val="001D443F"/>
    <w:rsid w:val="001D6725"/>
    <w:rsid w:val="001D6B72"/>
    <w:rsid w:val="001E0552"/>
    <w:rsid w:val="001E31E4"/>
    <w:rsid w:val="001E36FA"/>
    <w:rsid w:val="001E3E82"/>
    <w:rsid w:val="001E41A5"/>
    <w:rsid w:val="001F17DF"/>
    <w:rsid w:val="001F5393"/>
    <w:rsid w:val="002007B8"/>
    <w:rsid w:val="00203625"/>
    <w:rsid w:val="00203ECD"/>
    <w:rsid w:val="00206DE4"/>
    <w:rsid w:val="002110DE"/>
    <w:rsid w:val="00211902"/>
    <w:rsid w:val="00211E70"/>
    <w:rsid w:val="00213C17"/>
    <w:rsid w:val="00213E85"/>
    <w:rsid w:val="00217FC0"/>
    <w:rsid w:val="00222CDC"/>
    <w:rsid w:val="00224259"/>
    <w:rsid w:val="00225C52"/>
    <w:rsid w:val="0022624F"/>
    <w:rsid w:val="0022789A"/>
    <w:rsid w:val="00230149"/>
    <w:rsid w:val="00230C69"/>
    <w:rsid w:val="0023122E"/>
    <w:rsid w:val="00231333"/>
    <w:rsid w:val="00232631"/>
    <w:rsid w:val="00232713"/>
    <w:rsid w:val="0023299B"/>
    <w:rsid w:val="00232F95"/>
    <w:rsid w:val="00233B27"/>
    <w:rsid w:val="002351DC"/>
    <w:rsid w:val="00235FFA"/>
    <w:rsid w:val="00244DFB"/>
    <w:rsid w:val="00245CA8"/>
    <w:rsid w:val="002478E3"/>
    <w:rsid w:val="002500FC"/>
    <w:rsid w:val="00250417"/>
    <w:rsid w:val="002514FD"/>
    <w:rsid w:val="0025194A"/>
    <w:rsid w:val="0025243A"/>
    <w:rsid w:val="0025313F"/>
    <w:rsid w:val="00257D97"/>
    <w:rsid w:val="00262C2D"/>
    <w:rsid w:val="00271743"/>
    <w:rsid w:val="002725D6"/>
    <w:rsid w:val="0027304B"/>
    <w:rsid w:val="00273463"/>
    <w:rsid w:val="0027514B"/>
    <w:rsid w:val="00276097"/>
    <w:rsid w:val="002764BA"/>
    <w:rsid w:val="00277472"/>
    <w:rsid w:val="00281999"/>
    <w:rsid w:val="002843F5"/>
    <w:rsid w:val="0029258E"/>
    <w:rsid w:val="00294E12"/>
    <w:rsid w:val="0029558E"/>
    <w:rsid w:val="00295849"/>
    <w:rsid w:val="00297E82"/>
    <w:rsid w:val="002A0921"/>
    <w:rsid w:val="002A0FC6"/>
    <w:rsid w:val="002A2229"/>
    <w:rsid w:val="002A2DD2"/>
    <w:rsid w:val="002A405D"/>
    <w:rsid w:val="002A4E15"/>
    <w:rsid w:val="002A5F26"/>
    <w:rsid w:val="002B0719"/>
    <w:rsid w:val="002B2944"/>
    <w:rsid w:val="002B5868"/>
    <w:rsid w:val="002B5A61"/>
    <w:rsid w:val="002C0C1A"/>
    <w:rsid w:val="002C1B25"/>
    <w:rsid w:val="002C26C7"/>
    <w:rsid w:val="002C291D"/>
    <w:rsid w:val="002C3325"/>
    <w:rsid w:val="002C5BED"/>
    <w:rsid w:val="002C68D7"/>
    <w:rsid w:val="002D0495"/>
    <w:rsid w:val="002D3E85"/>
    <w:rsid w:val="002D5807"/>
    <w:rsid w:val="002E1018"/>
    <w:rsid w:val="002E5AD3"/>
    <w:rsid w:val="002E63B7"/>
    <w:rsid w:val="002E71AC"/>
    <w:rsid w:val="002E7901"/>
    <w:rsid w:val="002F0136"/>
    <w:rsid w:val="002F0AE4"/>
    <w:rsid w:val="002F12B3"/>
    <w:rsid w:val="002F2321"/>
    <w:rsid w:val="002F2F61"/>
    <w:rsid w:val="002F3922"/>
    <w:rsid w:val="002F50A6"/>
    <w:rsid w:val="00300B75"/>
    <w:rsid w:val="00300CEB"/>
    <w:rsid w:val="00301E01"/>
    <w:rsid w:val="00302633"/>
    <w:rsid w:val="00302F25"/>
    <w:rsid w:val="00304C50"/>
    <w:rsid w:val="00305E71"/>
    <w:rsid w:val="00306076"/>
    <w:rsid w:val="0030678B"/>
    <w:rsid w:val="003071E0"/>
    <w:rsid w:val="00310A30"/>
    <w:rsid w:val="00310BF6"/>
    <w:rsid w:val="003124C8"/>
    <w:rsid w:val="0031257D"/>
    <w:rsid w:val="00312CF0"/>
    <w:rsid w:val="00312EED"/>
    <w:rsid w:val="00316010"/>
    <w:rsid w:val="003165AA"/>
    <w:rsid w:val="0031788C"/>
    <w:rsid w:val="003200F7"/>
    <w:rsid w:val="003208DF"/>
    <w:rsid w:val="003224F4"/>
    <w:rsid w:val="00323365"/>
    <w:rsid w:val="00324242"/>
    <w:rsid w:val="00330009"/>
    <w:rsid w:val="00330305"/>
    <w:rsid w:val="00335B6A"/>
    <w:rsid w:val="00337318"/>
    <w:rsid w:val="0034255A"/>
    <w:rsid w:val="00342883"/>
    <w:rsid w:val="003435CC"/>
    <w:rsid w:val="00343EB3"/>
    <w:rsid w:val="003449CA"/>
    <w:rsid w:val="00345545"/>
    <w:rsid w:val="0034662B"/>
    <w:rsid w:val="003475BE"/>
    <w:rsid w:val="00352AD1"/>
    <w:rsid w:val="003550AE"/>
    <w:rsid w:val="00360A0E"/>
    <w:rsid w:val="00364957"/>
    <w:rsid w:val="0037120B"/>
    <w:rsid w:val="0037253F"/>
    <w:rsid w:val="00372792"/>
    <w:rsid w:val="00373DEE"/>
    <w:rsid w:val="003747A1"/>
    <w:rsid w:val="00381AEC"/>
    <w:rsid w:val="00381F6D"/>
    <w:rsid w:val="00382D74"/>
    <w:rsid w:val="00382FE7"/>
    <w:rsid w:val="00384DE5"/>
    <w:rsid w:val="0038660E"/>
    <w:rsid w:val="00390177"/>
    <w:rsid w:val="0039203B"/>
    <w:rsid w:val="0039543B"/>
    <w:rsid w:val="00395B10"/>
    <w:rsid w:val="00395BC1"/>
    <w:rsid w:val="003A182D"/>
    <w:rsid w:val="003A24DA"/>
    <w:rsid w:val="003A25D1"/>
    <w:rsid w:val="003A477F"/>
    <w:rsid w:val="003B337E"/>
    <w:rsid w:val="003B46CC"/>
    <w:rsid w:val="003B7589"/>
    <w:rsid w:val="003C16F7"/>
    <w:rsid w:val="003C19CE"/>
    <w:rsid w:val="003C2157"/>
    <w:rsid w:val="003C3EAB"/>
    <w:rsid w:val="003C68AE"/>
    <w:rsid w:val="003C6FF6"/>
    <w:rsid w:val="003C70AD"/>
    <w:rsid w:val="003C75B3"/>
    <w:rsid w:val="003D2C2E"/>
    <w:rsid w:val="003D2FAF"/>
    <w:rsid w:val="003D558D"/>
    <w:rsid w:val="003E33D7"/>
    <w:rsid w:val="003E3769"/>
    <w:rsid w:val="003E422D"/>
    <w:rsid w:val="003E43F5"/>
    <w:rsid w:val="003E450D"/>
    <w:rsid w:val="003E45E5"/>
    <w:rsid w:val="003E4E67"/>
    <w:rsid w:val="003E55FE"/>
    <w:rsid w:val="003E6C79"/>
    <w:rsid w:val="003F31A9"/>
    <w:rsid w:val="003F437A"/>
    <w:rsid w:val="003F66BB"/>
    <w:rsid w:val="004003AC"/>
    <w:rsid w:val="00406203"/>
    <w:rsid w:val="00412E00"/>
    <w:rsid w:val="00415690"/>
    <w:rsid w:val="004165EC"/>
    <w:rsid w:val="00423B99"/>
    <w:rsid w:val="00424487"/>
    <w:rsid w:val="0042486C"/>
    <w:rsid w:val="00425782"/>
    <w:rsid w:val="00427E58"/>
    <w:rsid w:val="004307CB"/>
    <w:rsid w:val="0043173C"/>
    <w:rsid w:val="0043634D"/>
    <w:rsid w:val="00443DA1"/>
    <w:rsid w:val="004443D6"/>
    <w:rsid w:val="00444D78"/>
    <w:rsid w:val="0045036D"/>
    <w:rsid w:val="00450E2E"/>
    <w:rsid w:val="00451539"/>
    <w:rsid w:val="00452A36"/>
    <w:rsid w:val="00453EE7"/>
    <w:rsid w:val="004547B2"/>
    <w:rsid w:val="00454AD9"/>
    <w:rsid w:val="004554F8"/>
    <w:rsid w:val="004557B8"/>
    <w:rsid w:val="0045635C"/>
    <w:rsid w:val="0045791F"/>
    <w:rsid w:val="004579EB"/>
    <w:rsid w:val="004579FD"/>
    <w:rsid w:val="00460EB1"/>
    <w:rsid w:val="0046277E"/>
    <w:rsid w:val="00464BCC"/>
    <w:rsid w:val="00464C48"/>
    <w:rsid w:val="00466A31"/>
    <w:rsid w:val="004679FB"/>
    <w:rsid w:val="00467FA5"/>
    <w:rsid w:val="00470ECB"/>
    <w:rsid w:val="00471D8F"/>
    <w:rsid w:val="00473F7A"/>
    <w:rsid w:val="00474664"/>
    <w:rsid w:val="004750C5"/>
    <w:rsid w:val="0047525F"/>
    <w:rsid w:val="00475FFC"/>
    <w:rsid w:val="004768DF"/>
    <w:rsid w:val="00477889"/>
    <w:rsid w:val="00480C6A"/>
    <w:rsid w:val="00483081"/>
    <w:rsid w:val="0049180D"/>
    <w:rsid w:val="00491FFA"/>
    <w:rsid w:val="0049681C"/>
    <w:rsid w:val="004969E6"/>
    <w:rsid w:val="00496BD1"/>
    <w:rsid w:val="00497749"/>
    <w:rsid w:val="004A0A66"/>
    <w:rsid w:val="004A1978"/>
    <w:rsid w:val="004A2CA6"/>
    <w:rsid w:val="004A42AC"/>
    <w:rsid w:val="004A7533"/>
    <w:rsid w:val="004A7735"/>
    <w:rsid w:val="004A7902"/>
    <w:rsid w:val="004B0EA5"/>
    <w:rsid w:val="004B147E"/>
    <w:rsid w:val="004B197A"/>
    <w:rsid w:val="004B1982"/>
    <w:rsid w:val="004B3D0C"/>
    <w:rsid w:val="004B6B88"/>
    <w:rsid w:val="004C03AE"/>
    <w:rsid w:val="004C09F5"/>
    <w:rsid w:val="004C11FF"/>
    <w:rsid w:val="004C3D6D"/>
    <w:rsid w:val="004C4780"/>
    <w:rsid w:val="004C4D08"/>
    <w:rsid w:val="004C5156"/>
    <w:rsid w:val="004C5D98"/>
    <w:rsid w:val="004C5EA7"/>
    <w:rsid w:val="004C6012"/>
    <w:rsid w:val="004D122C"/>
    <w:rsid w:val="004D1B36"/>
    <w:rsid w:val="004D1B92"/>
    <w:rsid w:val="004D3F19"/>
    <w:rsid w:val="004D47D4"/>
    <w:rsid w:val="004D6D46"/>
    <w:rsid w:val="004D7429"/>
    <w:rsid w:val="004E0B3A"/>
    <w:rsid w:val="004E15C5"/>
    <w:rsid w:val="004E2454"/>
    <w:rsid w:val="004E3F91"/>
    <w:rsid w:val="004E4390"/>
    <w:rsid w:val="004F1662"/>
    <w:rsid w:val="004F2B57"/>
    <w:rsid w:val="004F7388"/>
    <w:rsid w:val="00500186"/>
    <w:rsid w:val="0050299B"/>
    <w:rsid w:val="00504D5C"/>
    <w:rsid w:val="0050529F"/>
    <w:rsid w:val="00510229"/>
    <w:rsid w:val="00512082"/>
    <w:rsid w:val="005124CA"/>
    <w:rsid w:val="005147F5"/>
    <w:rsid w:val="00516683"/>
    <w:rsid w:val="00521944"/>
    <w:rsid w:val="00522EAF"/>
    <w:rsid w:val="0052453F"/>
    <w:rsid w:val="00525BC5"/>
    <w:rsid w:val="00526D4D"/>
    <w:rsid w:val="005311A9"/>
    <w:rsid w:val="0053252D"/>
    <w:rsid w:val="0053279D"/>
    <w:rsid w:val="00534845"/>
    <w:rsid w:val="00534B37"/>
    <w:rsid w:val="00534ED1"/>
    <w:rsid w:val="005359D4"/>
    <w:rsid w:val="00536103"/>
    <w:rsid w:val="00540E7D"/>
    <w:rsid w:val="005416CB"/>
    <w:rsid w:val="00541E7C"/>
    <w:rsid w:val="0054334F"/>
    <w:rsid w:val="00544CDD"/>
    <w:rsid w:val="005457ED"/>
    <w:rsid w:val="00546380"/>
    <w:rsid w:val="00552600"/>
    <w:rsid w:val="0055369F"/>
    <w:rsid w:val="00554A84"/>
    <w:rsid w:val="005553A5"/>
    <w:rsid w:val="0055615B"/>
    <w:rsid w:val="0055724B"/>
    <w:rsid w:val="005604C9"/>
    <w:rsid w:val="00561376"/>
    <w:rsid w:val="0056404B"/>
    <w:rsid w:val="00565D38"/>
    <w:rsid w:val="005664DA"/>
    <w:rsid w:val="0056679F"/>
    <w:rsid w:val="00571220"/>
    <w:rsid w:val="0057224E"/>
    <w:rsid w:val="00575E15"/>
    <w:rsid w:val="00577199"/>
    <w:rsid w:val="0057796A"/>
    <w:rsid w:val="00581280"/>
    <w:rsid w:val="00581537"/>
    <w:rsid w:val="005823A1"/>
    <w:rsid w:val="00583788"/>
    <w:rsid w:val="00584FC5"/>
    <w:rsid w:val="005857CC"/>
    <w:rsid w:val="005862F4"/>
    <w:rsid w:val="005904BE"/>
    <w:rsid w:val="00591609"/>
    <w:rsid w:val="00594CEF"/>
    <w:rsid w:val="00595E00"/>
    <w:rsid w:val="005971DD"/>
    <w:rsid w:val="005A05A5"/>
    <w:rsid w:val="005A269B"/>
    <w:rsid w:val="005A2773"/>
    <w:rsid w:val="005A34D7"/>
    <w:rsid w:val="005A3E9D"/>
    <w:rsid w:val="005A41BD"/>
    <w:rsid w:val="005A460F"/>
    <w:rsid w:val="005A6603"/>
    <w:rsid w:val="005A7E78"/>
    <w:rsid w:val="005B0E2C"/>
    <w:rsid w:val="005B0F17"/>
    <w:rsid w:val="005B22EF"/>
    <w:rsid w:val="005B2B94"/>
    <w:rsid w:val="005B3D9E"/>
    <w:rsid w:val="005B494C"/>
    <w:rsid w:val="005B4CDC"/>
    <w:rsid w:val="005C2C0B"/>
    <w:rsid w:val="005C3E50"/>
    <w:rsid w:val="005C3EBC"/>
    <w:rsid w:val="005C48A3"/>
    <w:rsid w:val="005C5523"/>
    <w:rsid w:val="005C5B97"/>
    <w:rsid w:val="005C5BF7"/>
    <w:rsid w:val="005C76CA"/>
    <w:rsid w:val="005D023A"/>
    <w:rsid w:val="005D3930"/>
    <w:rsid w:val="005D6EF4"/>
    <w:rsid w:val="005D7151"/>
    <w:rsid w:val="005D7DA5"/>
    <w:rsid w:val="005E1071"/>
    <w:rsid w:val="005E1288"/>
    <w:rsid w:val="005E38C5"/>
    <w:rsid w:val="005E4A2A"/>
    <w:rsid w:val="005E6AEC"/>
    <w:rsid w:val="005E7EAD"/>
    <w:rsid w:val="005F1D28"/>
    <w:rsid w:val="005F35AB"/>
    <w:rsid w:val="005F43B6"/>
    <w:rsid w:val="005F459D"/>
    <w:rsid w:val="006004C9"/>
    <w:rsid w:val="006047B6"/>
    <w:rsid w:val="00604A50"/>
    <w:rsid w:val="00605645"/>
    <w:rsid w:val="006065AF"/>
    <w:rsid w:val="00607AF0"/>
    <w:rsid w:val="00610423"/>
    <w:rsid w:val="00610A68"/>
    <w:rsid w:val="00611B33"/>
    <w:rsid w:val="006126C3"/>
    <w:rsid w:val="00612CF9"/>
    <w:rsid w:val="00613561"/>
    <w:rsid w:val="006142BE"/>
    <w:rsid w:val="00614ECB"/>
    <w:rsid w:val="006153E9"/>
    <w:rsid w:val="0061704D"/>
    <w:rsid w:val="00617111"/>
    <w:rsid w:val="00620A0B"/>
    <w:rsid w:val="00621CB4"/>
    <w:rsid w:val="00623DA3"/>
    <w:rsid w:val="006256C2"/>
    <w:rsid w:val="00625F2E"/>
    <w:rsid w:val="00627A14"/>
    <w:rsid w:val="00645C83"/>
    <w:rsid w:val="0064637B"/>
    <w:rsid w:val="00647DE9"/>
    <w:rsid w:val="00653B6A"/>
    <w:rsid w:val="00653C21"/>
    <w:rsid w:val="0065487B"/>
    <w:rsid w:val="00654904"/>
    <w:rsid w:val="00654927"/>
    <w:rsid w:val="00661559"/>
    <w:rsid w:val="00662585"/>
    <w:rsid w:val="00663070"/>
    <w:rsid w:val="00664F07"/>
    <w:rsid w:val="006659F5"/>
    <w:rsid w:val="00666E43"/>
    <w:rsid w:val="006679C7"/>
    <w:rsid w:val="006708DB"/>
    <w:rsid w:val="00672437"/>
    <w:rsid w:val="00672F5E"/>
    <w:rsid w:val="00674568"/>
    <w:rsid w:val="00676084"/>
    <w:rsid w:val="00681346"/>
    <w:rsid w:val="006817C1"/>
    <w:rsid w:val="00681CB0"/>
    <w:rsid w:val="00683A4F"/>
    <w:rsid w:val="00685C1C"/>
    <w:rsid w:val="00685C3B"/>
    <w:rsid w:val="00686488"/>
    <w:rsid w:val="006914E0"/>
    <w:rsid w:val="00693842"/>
    <w:rsid w:val="0069517A"/>
    <w:rsid w:val="006953AB"/>
    <w:rsid w:val="0069649A"/>
    <w:rsid w:val="006A0FB8"/>
    <w:rsid w:val="006A1BEB"/>
    <w:rsid w:val="006A2EBA"/>
    <w:rsid w:val="006A52A3"/>
    <w:rsid w:val="006A59BE"/>
    <w:rsid w:val="006A5C69"/>
    <w:rsid w:val="006B1069"/>
    <w:rsid w:val="006B48CE"/>
    <w:rsid w:val="006B53C5"/>
    <w:rsid w:val="006C09F6"/>
    <w:rsid w:val="006C2DC4"/>
    <w:rsid w:val="006C342D"/>
    <w:rsid w:val="006C4A37"/>
    <w:rsid w:val="006C62F7"/>
    <w:rsid w:val="006C67D7"/>
    <w:rsid w:val="006C72F5"/>
    <w:rsid w:val="006D4AC6"/>
    <w:rsid w:val="006D6E24"/>
    <w:rsid w:val="006E0E0D"/>
    <w:rsid w:val="006E1435"/>
    <w:rsid w:val="006E1680"/>
    <w:rsid w:val="006E24D0"/>
    <w:rsid w:val="006E571E"/>
    <w:rsid w:val="006E64A1"/>
    <w:rsid w:val="006F30BE"/>
    <w:rsid w:val="006F756B"/>
    <w:rsid w:val="006F773E"/>
    <w:rsid w:val="006F78A7"/>
    <w:rsid w:val="00701EA5"/>
    <w:rsid w:val="007024BE"/>
    <w:rsid w:val="00702D40"/>
    <w:rsid w:val="00703A59"/>
    <w:rsid w:val="0070488B"/>
    <w:rsid w:val="00705D49"/>
    <w:rsid w:val="007065B7"/>
    <w:rsid w:val="00707E05"/>
    <w:rsid w:val="00711266"/>
    <w:rsid w:val="007136F9"/>
    <w:rsid w:val="00713D68"/>
    <w:rsid w:val="007155E2"/>
    <w:rsid w:val="00715E99"/>
    <w:rsid w:val="00722673"/>
    <w:rsid w:val="00722A3E"/>
    <w:rsid w:val="0072371A"/>
    <w:rsid w:val="0072435D"/>
    <w:rsid w:val="00724738"/>
    <w:rsid w:val="00727C37"/>
    <w:rsid w:val="00727F19"/>
    <w:rsid w:val="00730A80"/>
    <w:rsid w:val="00730E94"/>
    <w:rsid w:val="0073448D"/>
    <w:rsid w:val="00735A72"/>
    <w:rsid w:val="007362AC"/>
    <w:rsid w:val="00736CBF"/>
    <w:rsid w:val="007400B1"/>
    <w:rsid w:val="007401C9"/>
    <w:rsid w:val="0074144E"/>
    <w:rsid w:val="00744F08"/>
    <w:rsid w:val="00745830"/>
    <w:rsid w:val="00747FE1"/>
    <w:rsid w:val="007507C9"/>
    <w:rsid w:val="007517C7"/>
    <w:rsid w:val="0075350F"/>
    <w:rsid w:val="00755533"/>
    <w:rsid w:val="007562A7"/>
    <w:rsid w:val="00761583"/>
    <w:rsid w:val="00761852"/>
    <w:rsid w:val="00762F3E"/>
    <w:rsid w:val="00764FAC"/>
    <w:rsid w:val="007702D9"/>
    <w:rsid w:val="00770692"/>
    <w:rsid w:val="00772F4A"/>
    <w:rsid w:val="0077315C"/>
    <w:rsid w:val="0077348E"/>
    <w:rsid w:val="007747C5"/>
    <w:rsid w:val="00776252"/>
    <w:rsid w:val="0077730F"/>
    <w:rsid w:val="00777E13"/>
    <w:rsid w:val="007811B1"/>
    <w:rsid w:val="007819A4"/>
    <w:rsid w:val="007825CE"/>
    <w:rsid w:val="00783546"/>
    <w:rsid w:val="0078425B"/>
    <w:rsid w:val="00784294"/>
    <w:rsid w:val="00784E13"/>
    <w:rsid w:val="0079310B"/>
    <w:rsid w:val="0079419B"/>
    <w:rsid w:val="0079529D"/>
    <w:rsid w:val="00795E26"/>
    <w:rsid w:val="00795EDA"/>
    <w:rsid w:val="00797163"/>
    <w:rsid w:val="007A0A4A"/>
    <w:rsid w:val="007A1F82"/>
    <w:rsid w:val="007A352F"/>
    <w:rsid w:val="007A4935"/>
    <w:rsid w:val="007A6454"/>
    <w:rsid w:val="007B10D8"/>
    <w:rsid w:val="007B11C4"/>
    <w:rsid w:val="007B1A85"/>
    <w:rsid w:val="007B2BFF"/>
    <w:rsid w:val="007B2E5C"/>
    <w:rsid w:val="007B35D0"/>
    <w:rsid w:val="007B4630"/>
    <w:rsid w:val="007B51DA"/>
    <w:rsid w:val="007B5725"/>
    <w:rsid w:val="007B5DAA"/>
    <w:rsid w:val="007B7B61"/>
    <w:rsid w:val="007C0B6B"/>
    <w:rsid w:val="007C14DF"/>
    <w:rsid w:val="007C211B"/>
    <w:rsid w:val="007C27DF"/>
    <w:rsid w:val="007C5E00"/>
    <w:rsid w:val="007C65AB"/>
    <w:rsid w:val="007D1831"/>
    <w:rsid w:val="007D534F"/>
    <w:rsid w:val="007D6212"/>
    <w:rsid w:val="007E2AC8"/>
    <w:rsid w:val="007E6690"/>
    <w:rsid w:val="007E6B53"/>
    <w:rsid w:val="007E7E5A"/>
    <w:rsid w:val="007F27D7"/>
    <w:rsid w:val="007F7C89"/>
    <w:rsid w:val="008013B7"/>
    <w:rsid w:val="00802F53"/>
    <w:rsid w:val="00804EF2"/>
    <w:rsid w:val="0080568F"/>
    <w:rsid w:val="00805E3F"/>
    <w:rsid w:val="00806983"/>
    <w:rsid w:val="00807ADD"/>
    <w:rsid w:val="008109C0"/>
    <w:rsid w:val="00813043"/>
    <w:rsid w:val="0081361E"/>
    <w:rsid w:val="008144FA"/>
    <w:rsid w:val="0081462C"/>
    <w:rsid w:val="008152B0"/>
    <w:rsid w:val="008213B2"/>
    <w:rsid w:val="0082153B"/>
    <w:rsid w:val="00821E4A"/>
    <w:rsid w:val="0082202E"/>
    <w:rsid w:val="008222F7"/>
    <w:rsid w:val="00822EB7"/>
    <w:rsid w:val="00823688"/>
    <w:rsid w:val="00825F13"/>
    <w:rsid w:val="00833724"/>
    <w:rsid w:val="008349F0"/>
    <w:rsid w:val="00834A94"/>
    <w:rsid w:val="00834BF6"/>
    <w:rsid w:val="008353D5"/>
    <w:rsid w:val="008370CC"/>
    <w:rsid w:val="00840DC2"/>
    <w:rsid w:val="00841313"/>
    <w:rsid w:val="00842DBD"/>
    <w:rsid w:val="00844A99"/>
    <w:rsid w:val="00847735"/>
    <w:rsid w:val="008504DA"/>
    <w:rsid w:val="0085211E"/>
    <w:rsid w:val="00854FB9"/>
    <w:rsid w:val="00855A0D"/>
    <w:rsid w:val="0085623E"/>
    <w:rsid w:val="00857F24"/>
    <w:rsid w:val="008604EF"/>
    <w:rsid w:val="00861233"/>
    <w:rsid w:val="0086174B"/>
    <w:rsid w:val="00861CD6"/>
    <w:rsid w:val="0086245D"/>
    <w:rsid w:val="00862C04"/>
    <w:rsid w:val="00863F5D"/>
    <w:rsid w:val="0086538C"/>
    <w:rsid w:val="008666D4"/>
    <w:rsid w:val="0086715A"/>
    <w:rsid w:val="0087202A"/>
    <w:rsid w:val="0087287D"/>
    <w:rsid w:val="00872B67"/>
    <w:rsid w:val="008749B6"/>
    <w:rsid w:val="0087506A"/>
    <w:rsid w:val="00877F8E"/>
    <w:rsid w:val="008801CD"/>
    <w:rsid w:val="00880B5B"/>
    <w:rsid w:val="0088279A"/>
    <w:rsid w:val="008834BC"/>
    <w:rsid w:val="00883D66"/>
    <w:rsid w:val="00883F86"/>
    <w:rsid w:val="00890391"/>
    <w:rsid w:val="008903AB"/>
    <w:rsid w:val="008A017A"/>
    <w:rsid w:val="008A0FA0"/>
    <w:rsid w:val="008A1A8E"/>
    <w:rsid w:val="008A26C7"/>
    <w:rsid w:val="008A4506"/>
    <w:rsid w:val="008A565B"/>
    <w:rsid w:val="008A6657"/>
    <w:rsid w:val="008A7563"/>
    <w:rsid w:val="008B214B"/>
    <w:rsid w:val="008B4F44"/>
    <w:rsid w:val="008B5404"/>
    <w:rsid w:val="008B552B"/>
    <w:rsid w:val="008B5DD3"/>
    <w:rsid w:val="008B61B8"/>
    <w:rsid w:val="008B65C9"/>
    <w:rsid w:val="008B7817"/>
    <w:rsid w:val="008C0503"/>
    <w:rsid w:val="008C3115"/>
    <w:rsid w:val="008C395B"/>
    <w:rsid w:val="008C488F"/>
    <w:rsid w:val="008C50DC"/>
    <w:rsid w:val="008C6FD7"/>
    <w:rsid w:val="008D207A"/>
    <w:rsid w:val="008D26C1"/>
    <w:rsid w:val="008D2C25"/>
    <w:rsid w:val="008D2D76"/>
    <w:rsid w:val="008D3096"/>
    <w:rsid w:val="008D36DD"/>
    <w:rsid w:val="008D5F3E"/>
    <w:rsid w:val="008D68F0"/>
    <w:rsid w:val="008D7B3E"/>
    <w:rsid w:val="008D7FEB"/>
    <w:rsid w:val="008E3E81"/>
    <w:rsid w:val="008E400F"/>
    <w:rsid w:val="008E40DA"/>
    <w:rsid w:val="008F09F6"/>
    <w:rsid w:val="008F1265"/>
    <w:rsid w:val="008F2500"/>
    <w:rsid w:val="008F43B3"/>
    <w:rsid w:val="008F600F"/>
    <w:rsid w:val="00900FAB"/>
    <w:rsid w:val="0090239A"/>
    <w:rsid w:val="009026F3"/>
    <w:rsid w:val="00903B1A"/>
    <w:rsid w:val="00904391"/>
    <w:rsid w:val="009043EB"/>
    <w:rsid w:val="0090560D"/>
    <w:rsid w:val="00905678"/>
    <w:rsid w:val="00906A87"/>
    <w:rsid w:val="00907AFA"/>
    <w:rsid w:val="00913284"/>
    <w:rsid w:val="009148FE"/>
    <w:rsid w:val="00915A43"/>
    <w:rsid w:val="0091693F"/>
    <w:rsid w:val="00916CF4"/>
    <w:rsid w:val="00920723"/>
    <w:rsid w:val="00921655"/>
    <w:rsid w:val="00921B78"/>
    <w:rsid w:val="00922DE0"/>
    <w:rsid w:val="00923160"/>
    <w:rsid w:val="009245D7"/>
    <w:rsid w:val="00924C0F"/>
    <w:rsid w:val="0092671D"/>
    <w:rsid w:val="00926A11"/>
    <w:rsid w:val="00930950"/>
    <w:rsid w:val="00931C2A"/>
    <w:rsid w:val="00932F77"/>
    <w:rsid w:val="009361B4"/>
    <w:rsid w:val="00940D22"/>
    <w:rsid w:val="00941F4F"/>
    <w:rsid w:val="009440B1"/>
    <w:rsid w:val="00944761"/>
    <w:rsid w:val="009467D6"/>
    <w:rsid w:val="00946B14"/>
    <w:rsid w:val="009508FE"/>
    <w:rsid w:val="00952780"/>
    <w:rsid w:val="00954DD8"/>
    <w:rsid w:val="0095612D"/>
    <w:rsid w:val="00961B1F"/>
    <w:rsid w:val="00963C0B"/>
    <w:rsid w:val="00963F27"/>
    <w:rsid w:val="009649AA"/>
    <w:rsid w:val="00973698"/>
    <w:rsid w:val="00973ACE"/>
    <w:rsid w:val="00974348"/>
    <w:rsid w:val="00974949"/>
    <w:rsid w:val="009754D1"/>
    <w:rsid w:val="00975AAA"/>
    <w:rsid w:val="00975E73"/>
    <w:rsid w:val="00976221"/>
    <w:rsid w:val="009766AF"/>
    <w:rsid w:val="00977958"/>
    <w:rsid w:val="009808F8"/>
    <w:rsid w:val="00982E3F"/>
    <w:rsid w:val="00986AC2"/>
    <w:rsid w:val="00987D39"/>
    <w:rsid w:val="0099159B"/>
    <w:rsid w:val="00991F9C"/>
    <w:rsid w:val="009921EB"/>
    <w:rsid w:val="0099223F"/>
    <w:rsid w:val="0099268D"/>
    <w:rsid w:val="00992B12"/>
    <w:rsid w:val="00993F32"/>
    <w:rsid w:val="00994410"/>
    <w:rsid w:val="00994493"/>
    <w:rsid w:val="00995FEA"/>
    <w:rsid w:val="009A0E4A"/>
    <w:rsid w:val="009A2688"/>
    <w:rsid w:val="009A3984"/>
    <w:rsid w:val="009A4E2A"/>
    <w:rsid w:val="009A5CE4"/>
    <w:rsid w:val="009A78B7"/>
    <w:rsid w:val="009B1A9B"/>
    <w:rsid w:val="009B4B26"/>
    <w:rsid w:val="009B52ED"/>
    <w:rsid w:val="009B6841"/>
    <w:rsid w:val="009B72D1"/>
    <w:rsid w:val="009B7BEC"/>
    <w:rsid w:val="009C1F4A"/>
    <w:rsid w:val="009C2148"/>
    <w:rsid w:val="009C36AD"/>
    <w:rsid w:val="009C42DC"/>
    <w:rsid w:val="009C46EE"/>
    <w:rsid w:val="009C4DDF"/>
    <w:rsid w:val="009D1A86"/>
    <w:rsid w:val="009D413C"/>
    <w:rsid w:val="009D4240"/>
    <w:rsid w:val="009D6399"/>
    <w:rsid w:val="009D6BFB"/>
    <w:rsid w:val="009E00DF"/>
    <w:rsid w:val="009E5FA7"/>
    <w:rsid w:val="009E6BE4"/>
    <w:rsid w:val="009F0924"/>
    <w:rsid w:val="009F73EA"/>
    <w:rsid w:val="00A0174C"/>
    <w:rsid w:val="00A03635"/>
    <w:rsid w:val="00A045CD"/>
    <w:rsid w:val="00A05120"/>
    <w:rsid w:val="00A07212"/>
    <w:rsid w:val="00A11D32"/>
    <w:rsid w:val="00A11DE0"/>
    <w:rsid w:val="00A12CAC"/>
    <w:rsid w:val="00A151E2"/>
    <w:rsid w:val="00A177D8"/>
    <w:rsid w:val="00A214B1"/>
    <w:rsid w:val="00A22EBC"/>
    <w:rsid w:val="00A2319F"/>
    <w:rsid w:val="00A23B25"/>
    <w:rsid w:val="00A2427D"/>
    <w:rsid w:val="00A25611"/>
    <w:rsid w:val="00A25A3C"/>
    <w:rsid w:val="00A25CE4"/>
    <w:rsid w:val="00A27A44"/>
    <w:rsid w:val="00A328E9"/>
    <w:rsid w:val="00A338A0"/>
    <w:rsid w:val="00A3470D"/>
    <w:rsid w:val="00A37E83"/>
    <w:rsid w:val="00A407A0"/>
    <w:rsid w:val="00A42F98"/>
    <w:rsid w:val="00A44A0F"/>
    <w:rsid w:val="00A44A9F"/>
    <w:rsid w:val="00A5010A"/>
    <w:rsid w:val="00A54ADB"/>
    <w:rsid w:val="00A55DEC"/>
    <w:rsid w:val="00A62972"/>
    <w:rsid w:val="00A62B1B"/>
    <w:rsid w:val="00A637EE"/>
    <w:rsid w:val="00A638BA"/>
    <w:rsid w:val="00A63E53"/>
    <w:rsid w:val="00A655EB"/>
    <w:rsid w:val="00A66372"/>
    <w:rsid w:val="00A66900"/>
    <w:rsid w:val="00A66E81"/>
    <w:rsid w:val="00A671F1"/>
    <w:rsid w:val="00A67E62"/>
    <w:rsid w:val="00A71469"/>
    <w:rsid w:val="00A71663"/>
    <w:rsid w:val="00A72BA8"/>
    <w:rsid w:val="00A762F3"/>
    <w:rsid w:val="00A8013C"/>
    <w:rsid w:val="00A80556"/>
    <w:rsid w:val="00A811E8"/>
    <w:rsid w:val="00A834B8"/>
    <w:rsid w:val="00A838E1"/>
    <w:rsid w:val="00A84013"/>
    <w:rsid w:val="00A84A49"/>
    <w:rsid w:val="00A86090"/>
    <w:rsid w:val="00A86EC0"/>
    <w:rsid w:val="00A87B80"/>
    <w:rsid w:val="00A90A5F"/>
    <w:rsid w:val="00A9212E"/>
    <w:rsid w:val="00A92E89"/>
    <w:rsid w:val="00A93EA3"/>
    <w:rsid w:val="00A94FDA"/>
    <w:rsid w:val="00A973C2"/>
    <w:rsid w:val="00A97FD8"/>
    <w:rsid w:val="00AA0F61"/>
    <w:rsid w:val="00AA1CC2"/>
    <w:rsid w:val="00AA2551"/>
    <w:rsid w:val="00AA3919"/>
    <w:rsid w:val="00AA4309"/>
    <w:rsid w:val="00AA44C6"/>
    <w:rsid w:val="00AA4BC8"/>
    <w:rsid w:val="00AA7106"/>
    <w:rsid w:val="00AB0B90"/>
    <w:rsid w:val="00AB29A0"/>
    <w:rsid w:val="00AB40AD"/>
    <w:rsid w:val="00AB4270"/>
    <w:rsid w:val="00AB5865"/>
    <w:rsid w:val="00AB7760"/>
    <w:rsid w:val="00AB7CA0"/>
    <w:rsid w:val="00AC131E"/>
    <w:rsid w:val="00AC18A3"/>
    <w:rsid w:val="00AC2F55"/>
    <w:rsid w:val="00AC5710"/>
    <w:rsid w:val="00AC77EE"/>
    <w:rsid w:val="00AD1087"/>
    <w:rsid w:val="00AD152D"/>
    <w:rsid w:val="00AD1A09"/>
    <w:rsid w:val="00AD1CE5"/>
    <w:rsid w:val="00AD2F37"/>
    <w:rsid w:val="00AD4D0C"/>
    <w:rsid w:val="00AD6DE7"/>
    <w:rsid w:val="00AD7A99"/>
    <w:rsid w:val="00AE014B"/>
    <w:rsid w:val="00AE1D65"/>
    <w:rsid w:val="00AE2171"/>
    <w:rsid w:val="00AE25D9"/>
    <w:rsid w:val="00AE301D"/>
    <w:rsid w:val="00AE40C2"/>
    <w:rsid w:val="00AE453F"/>
    <w:rsid w:val="00AE715A"/>
    <w:rsid w:val="00AE7160"/>
    <w:rsid w:val="00AF2A3E"/>
    <w:rsid w:val="00AF3540"/>
    <w:rsid w:val="00AF3E4C"/>
    <w:rsid w:val="00AF4286"/>
    <w:rsid w:val="00AF4469"/>
    <w:rsid w:val="00AF5AB6"/>
    <w:rsid w:val="00AF714B"/>
    <w:rsid w:val="00B0007E"/>
    <w:rsid w:val="00B01499"/>
    <w:rsid w:val="00B074D6"/>
    <w:rsid w:val="00B07F35"/>
    <w:rsid w:val="00B10513"/>
    <w:rsid w:val="00B12481"/>
    <w:rsid w:val="00B12582"/>
    <w:rsid w:val="00B125F7"/>
    <w:rsid w:val="00B126A9"/>
    <w:rsid w:val="00B12B72"/>
    <w:rsid w:val="00B14A7B"/>
    <w:rsid w:val="00B15315"/>
    <w:rsid w:val="00B15F7D"/>
    <w:rsid w:val="00B175E4"/>
    <w:rsid w:val="00B17B26"/>
    <w:rsid w:val="00B17E71"/>
    <w:rsid w:val="00B209DA"/>
    <w:rsid w:val="00B22C77"/>
    <w:rsid w:val="00B24C88"/>
    <w:rsid w:val="00B256CB"/>
    <w:rsid w:val="00B259D9"/>
    <w:rsid w:val="00B26BF2"/>
    <w:rsid w:val="00B27222"/>
    <w:rsid w:val="00B27BA7"/>
    <w:rsid w:val="00B31F36"/>
    <w:rsid w:val="00B351D2"/>
    <w:rsid w:val="00B37854"/>
    <w:rsid w:val="00B37F31"/>
    <w:rsid w:val="00B41E18"/>
    <w:rsid w:val="00B422E9"/>
    <w:rsid w:val="00B43ECD"/>
    <w:rsid w:val="00B468BC"/>
    <w:rsid w:val="00B51A30"/>
    <w:rsid w:val="00B54D88"/>
    <w:rsid w:val="00B54FD7"/>
    <w:rsid w:val="00B5600B"/>
    <w:rsid w:val="00B56BBB"/>
    <w:rsid w:val="00B574CD"/>
    <w:rsid w:val="00B61FDE"/>
    <w:rsid w:val="00B6260D"/>
    <w:rsid w:val="00B62B73"/>
    <w:rsid w:val="00B62EBA"/>
    <w:rsid w:val="00B63F67"/>
    <w:rsid w:val="00B671C1"/>
    <w:rsid w:val="00B70266"/>
    <w:rsid w:val="00B71156"/>
    <w:rsid w:val="00B726C2"/>
    <w:rsid w:val="00B77DCF"/>
    <w:rsid w:val="00B8012B"/>
    <w:rsid w:val="00B80835"/>
    <w:rsid w:val="00B81C9F"/>
    <w:rsid w:val="00B90413"/>
    <w:rsid w:val="00B91221"/>
    <w:rsid w:val="00B91B72"/>
    <w:rsid w:val="00B936D4"/>
    <w:rsid w:val="00B93B85"/>
    <w:rsid w:val="00B93FE7"/>
    <w:rsid w:val="00B94958"/>
    <w:rsid w:val="00B96AEA"/>
    <w:rsid w:val="00B96CE8"/>
    <w:rsid w:val="00B96F09"/>
    <w:rsid w:val="00BA24B1"/>
    <w:rsid w:val="00BA3056"/>
    <w:rsid w:val="00BA38F1"/>
    <w:rsid w:val="00BA3B22"/>
    <w:rsid w:val="00BA5ABB"/>
    <w:rsid w:val="00BA693B"/>
    <w:rsid w:val="00BA6A91"/>
    <w:rsid w:val="00BA6E0F"/>
    <w:rsid w:val="00BA7A11"/>
    <w:rsid w:val="00BA7C39"/>
    <w:rsid w:val="00BB0176"/>
    <w:rsid w:val="00BB04C7"/>
    <w:rsid w:val="00BB1FA7"/>
    <w:rsid w:val="00BB2E5F"/>
    <w:rsid w:val="00BB600C"/>
    <w:rsid w:val="00BB743D"/>
    <w:rsid w:val="00BB7911"/>
    <w:rsid w:val="00BC0104"/>
    <w:rsid w:val="00BC1E6B"/>
    <w:rsid w:val="00BC2558"/>
    <w:rsid w:val="00BC31FC"/>
    <w:rsid w:val="00BC4921"/>
    <w:rsid w:val="00BC585D"/>
    <w:rsid w:val="00BD1D2C"/>
    <w:rsid w:val="00BD2151"/>
    <w:rsid w:val="00BD3447"/>
    <w:rsid w:val="00BD3DCD"/>
    <w:rsid w:val="00BD4C20"/>
    <w:rsid w:val="00BD693C"/>
    <w:rsid w:val="00BD6F47"/>
    <w:rsid w:val="00BD744B"/>
    <w:rsid w:val="00BD7A9F"/>
    <w:rsid w:val="00BD7D68"/>
    <w:rsid w:val="00BD7D9B"/>
    <w:rsid w:val="00BE0E09"/>
    <w:rsid w:val="00BE1FC8"/>
    <w:rsid w:val="00BE2239"/>
    <w:rsid w:val="00BE2E19"/>
    <w:rsid w:val="00BE4D60"/>
    <w:rsid w:val="00BE7AC1"/>
    <w:rsid w:val="00BF0925"/>
    <w:rsid w:val="00BF0D70"/>
    <w:rsid w:val="00BF3EA7"/>
    <w:rsid w:val="00BF43C1"/>
    <w:rsid w:val="00BF5196"/>
    <w:rsid w:val="00BF7728"/>
    <w:rsid w:val="00C00855"/>
    <w:rsid w:val="00C00D7C"/>
    <w:rsid w:val="00C03447"/>
    <w:rsid w:val="00C06847"/>
    <w:rsid w:val="00C07567"/>
    <w:rsid w:val="00C121D0"/>
    <w:rsid w:val="00C1294C"/>
    <w:rsid w:val="00C13A39"/>
    <w:rsid w:val="00C1493B"/>
    <w:rsid w:val="00C1538B"/>
    <w:rsid w:val="00C16BC5"/>
    <w:rsid w:val="00C20F3F"/>
    <w:rsid w:val="00C212CE"/>
    <w:rsid w:val="00C242FE"/>
    <w:rsid w:val="00C26220"/>
    <w:rsid w:val="00C27037"/>
    <w:rsid w:val="00C31678"/>
    <w:rsid w:val="00C31F67"/>
    <w:rsid w:val="00C322F5"/>
    <w:rsid w:val="00C32407"/>
    <w:rsid w:val="00C32A06"/>
    <w:rsid w:val="00C3326E"/>
    <w:rsid w:val="00C3327F"/>
    <w:rsid w:val="00C40867"/>
    <w:rsid w:val="00C42665"/>
    <w:rsid w:val="00C42F51"/>
    <w:rsid w:val="00C43529"/>
    <w:rsid w:val="00C45B0A"/>
    <w:rsid w:val="00C45F7B"/>
    <w:rsid w:val="00C4620B"/>
    <w:rsid w:val="00C47A63"/>
    <w:rsid w:val="00C509BC"/>
    <w:rsid w:val="00C52705"/>
    <w:rsid w:val="00C54C17"/>
    <w:rsid w:val="00C55740"/>
    <w:rsid w:val="00C55EDF"/>
    <w:rsid w:val="00C56DE0"/>
    <w:rsid w:val="00C574CD"/>
    <w:rsid w:val="00C610A0"/>
    <w:rsid w:val="00C624FA"/>
    <w:rsid w:val="00C637A5"/>
    <w:rsid w:val="00C64C42"/>
    <w:rsid w:val="00C6571C"/>
    <w:rsid w:val="00C67834"/>
    <w:rsid w:val="00C737A0"/>
    <w:rsid w:val="00C7387B"/>
    <w:rsid w:val="00C73DD5"/>
    <w:rsid w:val="00C74398"/>
    <w:rsid w:val="00C77AB7"/>
    <w:rsid w:val="00C85C6A"/>
    <w:rsid w:val="00C86112"/>
    <w:rsid w:val="00C873A5"/>
    <w:rsid w:val="00C9011B"/>
    <w:rsid w:val="00C939F4"/>
    <w:rsid w:val="00C94ADF"/>
    <w:rsid w:val="00C95CC1"/>
    <w:rsid w:val="00CA2789"/>
    <w:rsid w:val="00CA5ED6"/>
    <w:rsid w:val="00CB1322"/>
    <w:rsid w:val="00CB17DF"/>
    <w:rsid w:val="00CB2B11"/>
    <w:rsid w:val="00CB3CAD"/>
    <w:rsid w:val="00CB4465"/>
    <w:rsid w:val="00CB4EFF"/>
    <w:rsid w:val="00CB7A90"/>
    <w:rsid w:val="00CC1A10"/>
    <w:rsid w:val="00CC2E05"/>
    <w:rsid w:val="00CD1128"/>
    <w:rsid w:val="00CD1A76"/>
    <w:rsid w:val="00CD2691"/>
    <w:rsid w:val="00CD3DA4"/>
    <w:rsid w:val="00CD5A65"/>
    <w:rsid w:val="00CD62CE"/>
    <w:rsid w:val="00CD701D"/>
    <w:rsid w:val="00CE0F25"/>
    <w:rsid w:val="00CE14B2"/>
    <w:rsid w:val="00CE1682"/>
    <w:rsid w:val="00CE1C50"/>
    <w:rsid w:val="00CE4BF7"/>
    <w:rsid w:val="00CE5877"/>
    <w:rsid w:val="00CE5A11"/>
    <w:rsid w:val="00CE5CE0"/>
    <w:rsid w:val="00CE5DA8"/>
    <w:rsid w:val="00CE6083"/>
    <w:rsid w:val="00CE6802"/>
    <w:rsid w:val="00CE7178"/>
    <w:rsid w:val="00CF1866"/>
    <w:rsid w:val="00CF2B9B"/>
    <w:rsid w:val="00CF7AC8"/>
    <w:rsid w:val="00D02195"/>
    <w:rsid w:val="00D05D7B"/>
    <w:rsid w:val="00D103EA"/>
    <w:rsid w:val="00D11FA2"/>
    <w:rsid w:val="00D1275C"/>
    <w:rsid w:val="00D12F88"/>
    <w:rsid w:val="00D14463"/>
    <w:rsid w:val="00D15945"/>
    <w:rsid w:val="00D15AD4"/>
    <w:rsid w:val="00D22485"/>
    <w:rsid w:val="00D25005"/>
    <w:rsid w:val="00D25E1A"/>
    <w:rsid w:val="00D27EEF"/>
    <w:rsid w:val="00D30BD4"/>
    <w:rsid w:val="00D31327"/>
    <w:rsid w:val="00D32C8F"/>
    <w:rsid w:val="00D33270"/>
    <w:rsid w:val="00D344F8"/>
    <w:rsid w:val="00D35504"/>
    <w:rsid w:val="00D35EDE"/>
    <w:rsid w:val="00D368D4"/>
    <w:rsid w:val="00D42482"/>
    <w:rsid w:val="00D4295F"/>
    <w:rsid w:val="00D43547"/>
    <w:rsid w:val="00D45024"/>
    <w:rsid w:val="00D45B46"/>
    <w:rsid w:val="00D4687C"/>
    <w:rsid w:val="00D479C6"/>
    <w:rsid w:val="00D52D85"/>
    <w:rsid w:val="00D53178"/>
    <w:rsid w:val="00D53DCD"/>
    <w:rsid w:val="00D54F67"/>
    <w:rsid w:val="00D57B61"/>
    <w:rsid w:val="00D61E61"/>
    <w:rsid w:val="00D62888"/>
    <w:rsid w:val="00D70670"/>
    <w:rsid w:val="00D71CF0"/>
    <w:rsid w:val="00D72C16"/>
    <w:rsid w:val="00D7301F"/>
    <w:rsid w:val="00D74DF1"/>
    <w:rsid w:val="00D8015D"/>
    <w:rsid w:val="00D82E0C"/>
    <w:rsid w:val="00D83540"/>
    <w:rsid w:val="00D844D8"/>
    <w:rsid w:val="00D85BA6"/>
    <w:rsid w:val="00D91244"/>
    <w:rsid w:val="00D91793"/>
    <w:rsid w:val="00D95973"/>
    <w:rsid w:val="00D97C21"/>
    <w:rsid w:val="00DA2AF6"/>
    <w:rsid w:val="00DA36C0"/>
    <w:rsid w:val="00DA5070"/>
    <w:rsid w:val="00DA55DF"/>
    <w:rsid w:val="00DA570C"/>
    <w:rsid w:val="00DA6A35"/>
    <w:rsid w:val="00DA7559"/>
    <w:rsid w:val="00DB2506"/>
    <w:rsid w:val="00DB43B7"/>
    <w:rsid w:val="00DB5FB8"/>
    <w:rsid w:val="00DB6146"/>
    <w:rsid w:val="00DB6EAD"/>
    <w:rsid w:val="00DC035F"/>
    <w:rsid w:val="00DC0B72"/>
    <w:rsid w:val="00DC0CBC"/>
    <w:rsid w:val="00DC0F6F"/>
    <w:rsid w:val="00DC1FB5"/>
    <w:rsid w:val="00DC2E13"/>
    <w:rsid w:val="00DC3C80"/>
    <w:rsid w:val="00DC6B12"/>
    <w:rsid w:val="00DC702A"/>
    <w:rsid w:val="00DC730C"/>
    <w:rsid w:val="00DD0271"/>
    <w:rsid w:val="00DD07CC"/>
    <w:rsid w:val="00DD458F"/>
    <w:rsid w:val="00DD7869"/>
    <w:rsid w:val="00DE4395"/>
    <w:rsid w:val="00DE5A44"/>
    <w:rsid w:val="00DE77BD"/>
    <w:rsid w:val="00DF2135"/>
    <w:rsid w:val="00DF2F26"/>
    <w:rsid w:val="00DF3052"/>
    <w:rsid w:val="00DF42A7"/>
    <w:rsid w:val="00DF683E"/>
    <w:rsid w:val="00E0318D"/>
    <w:rsid w:val="00E07B25"/>
    <w:rsid w:val="00E126F4"/>
    <w:rsid w:val="00E128B8"/>
    <w:rsid w:val="00E12A1A"/>
    <w:rsid w:val="00E132F9"/>
    <w:rsid w:val="00E1340C"/>
    <w:rsid w:val="00E16396"/>
    <w:rsid w:val="00E213A1"/>
    <w:rsid w:val="00E213F0"/>
    <w:rsid w:val="00E2499B"/>
    <w:rsid w:val="00E24BFA"/>
    <w:rsid w:val="00E25082"/>
    <w:rsid w:val="00E31D13"/>
    <w:rsid w:val="00E32754"/>
    <w:rsid w:val="00E349C0"/>
    <w:rsid w:val="00E355B3"/>
    <w:rsid w:val="00E358DB"/>
    <w:rsid w:val="00E36FD1"/>
    <w:rsid w:val="00E374ED"/>
    <w:rsid w:val="00E379F3"/>
    <w:rsid w:val="00E37DF4"/>
    <w:rsid w:val="00E4156F"/>
    <w:rsid w:val="00E415CD"/>
    <w:rsid w:val="00E42876"/>
    <w:rsid w:val="00E45DDC"/>
    <w:rsid w:val="00E46421"/>
    <w:rsid w:val="00E50059"/>
    <w:rsid w:val="00E535F1"/>
    <w:rsid w:val="00E53A92"/>
    <w:rsid w:val="00E544F4"/>
    <w:rsid w:val="00E55DF4"/>
    <w:rsid w:val="00E573AE"/>
    <w:rsid w:val="00E60019"/>
    <w:rsid w:val="00E606D1"/>
    <w:rsid w:val="00E61622"/>
    <w:rsid w:val="00E62538"/>
    <w:rsid w:val="00E6364F"/>
    <w:rsid w:val="00E6393E"/>
    <w:rsid w:val="00E72769"/>
    <w:rsid w:val="00E73F8F"/>
    <w:rsid w:val="00E7619A"/>
    <w:rsid w:val="00E80328"/>
    <w:rsid w:val="00E80AF7"/>
    <w:rsid w:val="00E828E6"/>
    <w:rsid w:val="00E85E25"/>
    <w:rsid w:val="00E87D2F"/>
    <w:rsid w:val="00E9026F"/>
    <w:rsid w:val="00E90FA0"/>
    <w:rsid w:val="00E94B79"/>
    <w:rsid w:val="00E94D4B"/>
    <w:rsid w:val="00EA4BD8"/>
    <w:rsid w:val="00EA69DA"/>
    <w:rsid w:val="00EB1B29"/>
    <w:rsid w:val="00EB2AE3"/>
    <w:rsid w:val="00EB4577"/>
    <w:rsid w:val="00EB5730"/>
    <w:rsid w:val="00EC05FF"/>
    <w:rsid w:val="00EC3853"/>
    <w:rsid w:val="00EC3F74"/>
    <w:rsid w:val="00EC7FBC"/>
    <w:rsid w:val="00EC7FDE"/>
    <w:rsid w:val="00ED3FC5"/>
    <w:rsid w:val="00ED4114"/>
    <w:rsid w:val="00ED4374"/>
    <w:rsid w:val="00ED474B"/>
    <w:rsid w:val="00ED49A8"/>
    <w:rsid w:val="00ED670A"/>
    <w:rsid w:val="00ED6CC5"/>
    <w:rsid w:val="00EE06AC"/>
    <w:rsid w:val="00EE18A8"/>
    <w:rsid w:val="00EE2407"/>
    <w:rsid w:val="00EE2A5F"/>
    <w:rsid w:val="00EE4340"/>
    <w:rsid w:val="00EE440A"/>
    <w:rsid w:val="00EE48AD"/>
    <w:rsid w:val="00EE5DC9"/>
    <w:rsid w:val="00EE7134"/>
    <w:rsid w:val="00EF0F08"/>
    <w:rsid w:val="00EF261B"/>
    <w:rsid w:val="00EF4DE7"/>
    <w:rsid w:val="00EF5286"/>
    <w:rsid w:val="00EF69AA"/>
    <w:rsid w:val="00EF6DB4"/>
    <w:rsid w:val="00F019FD"/>
    <w:rsid w:val="00F0610A"/>
    <w:rsid w:val="00F10012"/>
    <w:rsid w:val="00F11086"/>
    <w:rsid w:val="00F1255E"/>
    <w:rsid w:val="00F12C9A"/>
    <w:rsid w:val="00F1503A"/>
    <w:rsid w:val="00F15304"/>
    <w:rsid w:val="00F20C37"/>
    <w:rsid w:val="00F2368F"/>
    <w:rsid w:val="00F24549"/>
    <w:rsid w:val="00F26732"/>
    <w:rsid w:val="00F26E00"/>
    <w:rsid w:val="00F311C0"/>
    <w:rsid w:val="00F31CFD"/>
    <w:rsid w:val="00F33973"/>
    <w:rsid w:val="00F33D11"/>
    <w:rsid w:val="00F349FC"/>
    <w:rsid w:val="00F36ECF"/>
    <w:rsid w:val="00F37318"/>
    <w:rsid w:val="00F37932"/>
    <w:rsid w:val="00F408DF"/>
    <w:rsid w:val="00F42405"/>
    <w:rsid w:val="00F42B7D"/>
    <w:rsid w:val="00F42D3A"/>
    <w:rsid w:val="00F43386"/>
    <w:rsid w:val="00F4364F"/>
    <w:rsid w:val="00F470F7"/>
    <w:rsid w:val="00F50E8B"/>
    <w:rsid w:val="00F51763"/>
    <w:rsid w:val="00F543F6"/>
    <w:rsid w:val="00F56E74"/>
    <w:rsid w:val="00F60FEB"/>
    <w:rsid w:val="00F61415"/>
    <w:rsid w:val="00F61C34"/>
    <w:rsid w:val="00F63048"/>
    <w:rsid w:val="00F66F31"/>
    <w:rsid w:val="00F67558"/>
    <w:rsid w:val="00F67E03"/>
    <w:rsid w:val="00F7149F"/>
    <w:rsid w:val="00F722A9"/>
    <w:rsid w:val="00F736F1"/>
    <w:rsid w:val="00F73EFC"/>
    <w:rsid w:val="00F768EF"/>
    <w:rsid w:val="00F80357"/>
    <w:rsid w:val="00F837D1"/>
    <w:rsid w:val="00F83F91"/>
    <w:rsid w:val="00F85E0C"/>
    <w:rsid w:val="00F8772E"/>
    <w:rsid w:val="00F924C0"/>
    <w:rsid w:val="00F943A7"/>
    <w:rsid w:val="00F9565E"/>
    <w:rsid w:val="00F97717"/>
    <w:rsid w:val="00F9780B"/>
    <w:rsid w:val="00FA23DB"/>
    <w:rsid w:val="00FA24CD"/>
    <w:rsid w:val="00FA3258"/>
    <w:rsid w:val="00FA32AA"/>
    <w:rsid w:val="00FA3DB7"/>
    <w:rsid w:val="00FA5DA7"/>
    <w:rsid w:val="00FA6F4A"/>
    <w:rsid w:val="00FB0218"/>
    <w:rsid w:val="00FB09F4"/>
    <w:rsid w:val="00FB1503"/>
    <w:rsid w:val="00FB1AB8"/>
    <w:rsid w:val="00FB1C02"/>
    <w:rsid w:val="00FB1FD3"/>
    <w:rsid w:val="00FB4E82"/>
    <w:rsid w:val="00FB5414"/>
    <w:rsid w:val="00FC0AF1"/>
    <w:rsid w:val="00FC0CAD"/>
    <w:rsid w:val="00FC1ACD"/>
    <w:rsid w:val="00FC2AB5"/>
    <w:rsid w:val="00FC2B66"/>
    <w:rsid w:val="00FC2D5C"/>
    <w:rsid w:val="00FC319B"/>
    <w:rsid w:val="00FC6862"/>
    <w:rsid w:val="00FD09A0"/>
    <w:rsid w:val="00FD0FB4"/>
    <w:rsid w:val="00FD1867"/>
    <w:rsid w:val="00FD1BFE"/>
    <w:rsid w:val="00FD234E"/>
    <w:rsid w:val="00FD2A1E"/>
    <w:rsid w:val="00FD36D3"/>
    <w:rsid w:val="00FD42DF"/>
    <w:rsid w:val="00FD4543"/>
    <w:rsid w:val="00FD56EF"/>
    <w:rsid w:val="00FD6411"/>
    <w:rsid w:val="00FD75C3"/>
    <w:rsid w:val="00FE046C"/>
    <w:rsid w:val="00FE3D4C"/>
    <w:rsid w:val="00FE46A6"/>
    <w:rsid w:val="00FE650E"/>
    <w:rsid w:val="00FF441A"/>
    <w:rsid w:val="00FF4E0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0AB5B3"/>
  <w15:docId w15:val="{38ECC02B-95FC-4D72-9A1C-AE82F4AB4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E2A5F"/>
    <w:pPr>
      <w:widowControl w:val="0"/>
      <w:tabs>
        <w:tab w:val="left" w:pos="1293"/>
      </w:tabs>
      <w:overflowPunct w:val="0"/>
      <w:autoSpaceDE w:val="0"/>
      <w:autoSpaceDN w:val="0"/>
      <w:adjustRightInd w:val="0"/>
      <w:textAlignment w:val="baseline"/>
    </w:pPr>
    <w:rPr>
      <w:sz w:val="24"/>
      <w:lang w:val="en-US" w:eastAsia="en-US"/>
    </w:rPr>
  </w:style>
  <w:style w:type="paragraph" w:styleId="Antrat1">
    <w:name w:val="heading 1"/>
    <w:basedOn w:val="prastasis"/>
    <w:next w:val="prastasis"/>
    <w:qFormat/>
    <w:rsid w:val="00EE2A5F"/>
    <w:pPr>
      <w:keepNext/>
      <w:tabs>
        <w:tab w:val="clear" w:pos="1293"/>
      </w:tabs>
      <w:jc w:val="center"/>
      <w:outlineLvl w:val="0"/>
    </w:pPr>
    <w:rPr>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EE2A5F"/>
    <w:pPr>
      <w:tabs>
        <w:tab w:val="clear" w:pos="1293"/>
        <w:tab w:val="center" w:pos="4153"/>
        <w:tab w:val="right" w:pos="8306"/>
      </w:tabs>
    </w:pPr>
  </w:style>
  <w:style w:type="paragraph" w:styleId="Porat">
    <w:name w:val="footer"/>
    <w:basedOn w:val="prastasis"/>
    <w:rsid w:val="00EE2A5F"/>
    <w:pPr>
      <w:tabs>
        <w:tab w:val="clear" w:pos="1293"/>
        <w:tab w:val="center" w:pos="4153"/>
        <w:tab w:val="right" w:pos="8306"/>
      </w:tabs>
    </w:pPr>
  </w:style>
  <w:style w:type="paragraph" w:styleId="Debesliotekstas">
    <w:name w:val="Balloon Text"/>
    <w:basedOn w:val="prastasis"/>
    <w:semiHidden/>
    <w:rsid w:val="00352AD1"/>
    <w:rPr>
      <w:rFonts w:ascii="Tahoma" w:hAnsi="Tahoma" w:cs="Tahoma"/>
      <w:sz w:val="16"/>
      <w:szCs w:val="16"/>
    </w:rPr>
  </w:style>
  <w:style w:type="character" w:styleId="Puslapionumeris">
    <w:name w:val="page number"/>
    <w:basedOn w:val="Numatytasispastraiposriftas"/>
    <w:rsid w:val="00310BF6"/>
  </w:style>
  <w:style w:type="character" w:styleId="Emfaz">
    <w:name w:val="Emphasis"/>
    <w:qFormat/>
    <w:rsid w:val="008B7817"/>
    <w:rPr>
      <w:i/>
      <w:iCs/>
    </w:rPr>
  </w:style>
  <w:style w:type="character" w:customStyle="1" w:styleId="AntratsDiagrama">
    <w:name w:val="Antraštės Diagrama"/>
    <w:link w:val="Antrats"/>
    <w:uiPriority w:val="99"/>
    <w:rsid w:val="0086174B"/>
    <w:rPr>
      <w:sz w:val="24"/>
      <w:lang w:val="en-US" w:eastAsia="en-US"/>
    </w:rPr>
  </w:style>
  <w:style w:type="character" w:styleId="Hipersaitas">
    <w:name w:val="Hyperlink"/>
    <w:rsid w:val="00F408DF"/>
    <w:rPr>
      <w:color w:val="0563C1"/>
      <w:u w:val="single"/>
    </w:rPr>
  </w:style>
  <w:style w:type="character" w:customStyle="1" w:styleId="Neapdorotaspaminjimas1">
    <w:name w:val="Neapdorotas paminėjimas1"/>
    <w:uiPriority w:val="99"/>
    <w:semiHidden/>
    <w:unhideWhenUsed/>
    <w:rsid w:val="00F408DF"/>
    <w:rPr>
      <w:color w:val="605E5C"/>
      <w:shd w:val="clear" w:color="auto" w:fill="E1DFDD"/>
    </w:rPr>
  </w:style>
  <w:style w:type="character" w:customStyle="1" w:styleId="SraopastraipaDiagrama">
    <w:name w:val="Sąrašo pastraipa Diagrama"/>
    <w:link w:val="Sraopastraipa"/>
    <w:uiPriority w:val="34"/>
    <w:locked/>
    <w:rsid w:val="00B256CB"/>
    <w:rPr>
      <w:sz w:val="24"/>
      <w:lang w:val="en-US" w:eastAsia="en-US"/>
    </w:rPr>
  </w:style>
  <w:style w:type="paragraph" w:styleId="Sraopastraipa">
    <w:name w:val="List Paragraph"/>
    <w:basedOn w:val="prastasis"/>
    <w:link w:val="SraopastraipaDiagrama"/>
    <w:qFormat/>
    <w:rsid w:val="00B256CB"/>
    <w:pPr>
      <w:ind w:left="720"/>
      <w:contextualSpacing/>
      <w:textAlignment w:val="auto"/>
    </w:pPr>
  </w:style>
  <w:style w:type="paragraph" w:customStyle="1" w:styleId="Standard">
    <w:name w:val="Standard"/>
    <w:rsid w:val="00AE014B"/>
    <w:pPr>
      <w:suppressAutoHyphens/>
      <w:autoSpaceDN w:val="0"/>
    </w:pPr>
    <w:rPr>
      <w:kern w:val="3"/>
      <w:sz w:val="24"/>
      <w:szCs w:val="24"/>
      <w:lang w:val="en-GB" w:eastAsia="zh-CN"/>
    </w:rPr>
  </w:style>
  <w:style w:type="paragraph" w:styleId="Betarp">
    <w:name w:val="No Spacing"/>
    <w:qFormat/>
    <w:rsid w:val="00536103"/>
    <w:pPr>
      <w:suppressAutoHyphens/>
      <w:autoSpaceDN w:val="0"/>
    </w:pPr>
    <w:rPr>
      <w:kern w:val="3"/>
      <w:sz w:val="24"/>
      <w:szCs w:val="24"/>
      <w:lang w:val="en-GB" w:eastAsia="zh-CN" w:bidi="hi-IN"/>
    </w:rPr>
  </w:style>
  <w:style w:type="character" w:styleId="Komentaronuoroda">
    <w:name w:val="annotation reference"/>
    <w:basedOn w:val="Numatytasispastraiposriftas"/>
    <w:semiHidden/>
    <w:unhideWhenUsed/>
    <w:rsid w:val="00862C04"/>
    <w:rPr>
      <w:sz w:val="16"/>
      <w:szCs w:val="16"/>
    </w:rPr>
  </w:style>
  <w:style w:type="paragraph" w:styleId="Komentarotekstas">
    <w:name w:val="annotation text"/>
    <w:basedOn w:val="prastasis"/>
    <w:link w:val="KomentarotekstasDiagrama"/>
    <w:semiHidden/>
    <w:unhideWhenUsed/>
    <w:rsid w:val="00862C04"/>
    <w:rPr>
      <w:sz w:val="20"/>
    </w:rPr>
  </w:style>
  <w:style w:type="character" w:customStyle="1" w:styleId="KomentarotekstasDiagrama">
    <w:name w:val="Komentaro tekstas Diagrama"/>
    <w:basedOn w:val="Numatytasispastraiposriftas"/>
    <w:link w:val="Komentarotekstas"/>
    <w:semiHidden/>
    <w:rsid w:val="00862C04"/>
    <w:rPr>
      <w:lang w:val="en-US" w:eastAsia="en-US"/>
    </w:rPr>
  </w:style>
  <w:style w:type="paragraph" w:styleId="Komentarotema">
    <w:name w:val="annotation subject"/>
    <w:basedOn w:val="Komentarotekstas"/>
    <w:next w:val="Komentarotekstas"/>
    <w:link w:val="KomentarotemaDiagrama"/>
    <w:semiHidden/>
    <w:unhideWhenUsed/>
    <w:rsid w:val="00862C04"/>
    <w:rPr>
      <w:b/>
      <w:bCs/>
    </w:rPr>
  </w:style>
  <w:style w:type="character" w:customStyle="1" w:styleId="KomentarotemaDiagrama">
    <w:name w:val="Komentaro tema Diagrama"/>
    <w:basedOn w:val="KomentarotekstasDiagrama"/>
    <w:link w:val="Komentarotema"/>
    <w:semiHidden/>
    <w:rsid w:val="00862C04"/>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50724">
      <w:bodyDiv w:val="1"/>
      <w:marLeft w:val="0"/>
      <w:marRight w:val="0"/>
      <w:marTop w:val="0"/>
      <w:marBottom w:val="0"/>
      <w:divBdr>
        <w:top w:val="none" w:sz="0" w:space="0" w:color="auto"/>
        <w:left w:val="none" w:sz="0" w:space="0" w:color="auto"/>
        <w:bottom w:val="none" w:sz="0" w:space="0" w:color="auto"/>
        <w:right w:val="none" w:sz="0" w:space="0" w:color="auto"/>
      </w:divBdr>
      <w:divsChild>
        <w:div w:id="130172206">
          <w:marLeft w:val="0"/>
          <w:marRight w:val="0"/>
          <w:marTop w:val="0"/>
          <w:marBottom w:val="0"/>
          <w:divBdr>
            <w:top w:val="none" w:sz="0" w:space="0" w:color="auto"/>
            <w:left w:val="none" w:sz="0" w:space="0" w:color="auto"/>
            <w:bottom w:val="none" w:sz="0" w:space="0" w:color="auto"/>
            <w:right w:val="none" w:sz="0" w:space="0" w:color="auto"/>
          </w:divBdr>
        </w:div>
      </w:divsChild>
    </w:div>
    <w:div w:id="429131637">
      <w:bodyDiv w:val="1"/>
      <w:marLeft w:val="0"/>
      <w:marRight w:val="0"/>
      <w:marTop w:val="0"/>
      <w:marBottom w:val="0"/>
      <w:divBdr>
        <w:top w:val="none" w:sz="0" w:space="0" w:color="auto"/>
        <w:left w:val="none" w:sz="0" w:space="0" w:color="auto"/>
        <w:bottom w:val="none" w:sz="0" w:space="0" w:color="auto"/>
        <w:right w:val="none" w:sz="0" w:space="0" w:color="auto"/>
      </w:divBdr>
    </w:div>
    <w:div w:id="438260748">
      <w:bodyDiv w:val="1"/>
      <w:marLeft w:val="0"/>
      <w:marRight w:val="0"/>
      <w:marTop w:val="0"/>
      <w:marBottom w:val="0"/>
      <w:divBdr>
        <w:top w:val="none" w:sz="0" w:space="0" w:color="auto"/>
        <w:left w:val="none" w:sz="0" w:space="0" w:color="auto"/>
        <w:bottom w:val="none" w:sz="0" w:space="0" w:color="auto"/>
        <w:right w:val="none" w:sz="0" w:space="0" w:color="auto"/>
      </w:divBdr>
    </w:div>
    <w:div w:id="619994193">
      <w:bodyDiv w:val="1"/>
      <w:marLeft w:val="0"/>
      <w:marRight w:val="0"/>
      <w:marTop w:val="0"/>
      <w:marBottom w:val="0"/>
      <w:divBdr>
        <w:top w:val="none" w:sz="0" w:space="0" w:color="auto"/>
        <w:left w:val="none" w:sz="0" w:space="0" w:color="auto"/>
        <w:bottom w:val="none" w:sz="0" w:space="0" w:color="auto"/>
        <w:right w:val="none" w:sz="0" w:space="0" w:color="auto"/>
      </w:divBdr>
    </w:div>
    <w:div w:id="630400206">
      <w:bodyDiv w:val="1"/>
      <w:marLeft w:val="0"/>
      <w:marRight w:val="0"/>
      <w:marTop w:val="0"/>
      <w:marBottom w:val="0"/>
      <w:divBdr>
        <w:top w:val="none" w:sz="0" w:space="0" w:color="auto"/>
        <w:left w:val="none" w:sz="0" w:space="0" w:color="auto"/>
        <w:bottom w:val="none" w:sz="0" w:space="0" w:color="auto"/>
        <w:right w:val="none" w:sz="0" w:space="0" w:color="auto"/>
      </w:divBdr>
    </w:div>
    <w:div w:id="721827097">
      <w:bodyDiv w:val="1"/>
      <w:marLeft w:val="0"/>
      <w:marRight w:val="0"/>
      <w:marTop w:val="0"/>
      <w:marBottom w:val="0"/>
      <w:divBdr>
        <w:top w:val="none" w:sz="0" w:space="0" w:color="auto"/>
        <w:left w:val="none" w:sz="0" w:space="0" w:color="auto"/>
        <w:bottom w:val="none" w:sz="0" w:space="0" w:color="auto"/>
        <w:right w:val="none" w:sz="0" w:space="0" w:color="auto"/>
      </w:divBdr>
    </w:div>
    <w:div w:id="830753621">
      <w:bodyDiv w:val="1"/>
      <w:marLeft w:val="0"/>
      <w:marRight w:val="0"/>
      <w:marTop w:val="0"/>
      <w:marBottom w:val="0"/>
      <w:divBdr>
        <w:top w:val="none" w:sz="0" w:space="0" w:color="auto"/>
        <w:left w:val="none" w:sz="0" w:space="0" w:color="auto"/>
        <w:bottom w:val="none" w:sz="0" w:space="0" w:color="auto"/>
        <w:right w:val="none" w:sz="0" w:space="0" w:color="auto"/>
      </w:divBdr>
    </w:div>
    <w:div w:id="887454675">
      <w:bodyDiv w:val="1"/>
      <w:marLeft w:val="0"/>
      <w:marRight w:val="0"/>
      <w:marTop w:val="0"/>
      <w:marBottom w:val="0"/>
      <w:divBdr>
        <w:top w:val="none" w:sz="0" w:space="0" w:color="auto"/>
        <w:left w:val="none" w:sz="0" w:space="0" w:color="auto"/>
        <w:bottom w:val="none" w:sz="0" w:space="0" w:color="auto"/>
        <w:right w:val="none" w:sz="0" w:space="0" w:color="auto"/>
      </w:divBdr>
    </w:div>
    <w:div w:id="936016525">
      <w:bodyDiv w:val="1"/>
      <w:marLeft w:val="0"/>
      <w:marRight w:val="0"/>
      <w:marTop w:val="0"/>
      <w:marBottom w:val="0"/>
      <w:divBdr>
        <w:top w:val="none" w:sz="0" w:space="0" w:color="auto"/>
        <w:left w:val="none" w:sz="0" w:space="0" w:color="auto"/>
        <w:bottom w:val="none" w:sz="0" w:space="0" w:color="auto"/>
        <w:right w:val="none" w:sz="0" w:space="0" w:color="auto"/>
      </w:divBdr>
    </w:div>
    <w:div w:id="1041133408">
      <w:bodyDiv w:val="1"/>
      <w:marLeft w:val="0"/>
      <w:marRight w:val="0"/>
      <w:marTop w:val="0"/>
      <w:marBottom w:val="0"/>
      <w:divBdr>
        <w:top w:val="none" w:sz="0" w:space="0" w:color="auto"/>
        <w:left w:val="none" w:sz="0" w:space="0" w:color="auto"/>
        <w:bottom w:val="none" w:sz="0" w:space="0" w:color="auto"/>
        <w:right w:val="none" w:sz="0" w:space="0" w:color="auto"/>
      </w:divBdr>
    </w:div>
    <w:div w:id="1150054210">
      <w:bodyDiv w:val="1"/>
      <w:marLeft w:val="0"/>
      <w:marRight w:val="0"/>
      <w:marTop w:val="0"/>
      <w:marBottom w:val="0"/>
      <w:divBdr>
        <w:top w:val="none" w:sz="0" w:space="0" w:color="auto"/>
        <w:left w:val="none" w:sz="0" w:space="0" w:color="auto"/>
        <w:bottom w:val="none" w:sz="0" w:space="0" w:color="auto"/>
        <w:right w:val="none" w:sz="0" w:space="0" w:color="auto"/>
      </w:divBdr>
    </w:div>
    <w:div w:id="1527711296">
      <w:bodyDiv w:val="1"/>
      <w:marLeft w:val="0"/>
      <w:marRight w:val="0"/>
      <w:marTop w:val="0"/>
      <w:marBottom w:val="0"/>
      <w:divBdr>
        <w:top w:val="none" w:sz="0" w:space="0" w:color="auto"/>
        <w:left w:val="none" w:sz="0" w:space="0" w:color="auto"/>
        <w:bottom w:val="none" w:sz="0" w:space="0" w:color="auto"/>
        <w:right w:val="none" w:sz="0" w:space="0" w:color="auto"/>
      </w:divBdr>
    </w:div>
    <w:div w:id="1531650764">
      <w:bodyDiv w:val="1"/>
      <w:marLeft w:val="0"/>
      <w:marRight w:val="0"/>
      <w:marTop w:val="0"/>
      <w:marBottom w:val="0"/>
      <w:divBdr>
        <w:top w:val="none" w:sz="0" w:space="0" w:color="auto"/>
        <w:left w:val="none" w:sz="0" w:space="0" w:color="auto"/>
        <w:bottom w:val="none" w:sz="0" w:space="0" w:color="auto"/>
        <w:right w:val="none" w:sz="0" w:space="0" w:color="auto"/>
      </w:divBdr>
      <w:divsChild>
        <w:div w:id="468015449">
          <w:marLeft w:val="0"/>
          <w:marRight w:val="0"/>
          <w:marTop w:val="0"/>
          <w:marBottom w:val="0"/>
          <w:divBdr>
            <w:top w:val="none" w:sz="0" w:space="0" w:color="auto"/>
            <w:left w:val="none" w:sz="0" w:space="0" w:color="auto"/>
            <w:bottom w:val="none" w:sz="0" w:space="0" w:color="auto"/>
            <w:right w:val="none" w:sz="0" w:space="0" w:color="auto"/>
          </w:divBdr>
        </w:div>
        <w:div w:id="1729037483">
          <w:marLeft w:val="0"/>
          <w:marRight w:val="0"/>
          <w:marTop w:val="0"/>
          <w:marBottom w:val="0"/>
          <w:divBdr>
            <w:top w:val="none" w:sz="0" w:space="0" w:color="auto"/>
            <w:left w:val="none" w:sz="0" w:space="0" w:color="auto"/>
            <w:bottom w:val="none" w:sz="0" w:space="0" w:color="auto"/>
            <w:right w:val="none" w:sz="0" w:space="0" w:color="auto"/>
          </w:divBdr>
        </w:div>
      </w:divsChild>
    </w:div>
    <w:div w:id="1813594355">
      <w:bodyDiv w:val="1"/>
      <w:marLeft w:val="0"/>
      <w:marRight w:val="0"/>
      <w:marTop w:val="0"/>
      <w:marBottom w:val="0"/>
      <w:divBdr>
        <w:top w:val="none" w:sz="0" w:space="0" w:color="auto"/>
        <w:left w:val="none" w:sz="0" w:space="0" w:color="auto"/>
        <w:bottom w:val="none" w:sz="0" w:space="0" w:color="auto"/>
        <w:right w:val="none" w:sz="0" w:space="0" w:color="auto"/>
      </w:divBdr>
      <w:divsChild>
        <w:div w:id="1083067363">
          <w:marLeft w:val="0"/>
          <w:marRight w:val="0"/>
          <w:marTop w:val="0"/>
          <w:marBottom w:val="0"/>
          <w:divBdr>
            <w:top w:val="none" w:sz="0" w:space="0" w:color="auto"/>
            <w:left w:val="none" w:sz="0" w:space="0" w:color="auto"/>
            <w:bottom w:val="none" w:sz="0" w:space="0" w:color="auto"/>
            <w:right w:val="none" w:sz="0" w:space="0" w:color="auto"/>
          </w:divBdr>
        </w:div>
      </w:divsChild>
    </w:div>
    <w:div w:id="1884056798">
      <w:bodyDiv w:val="1"/>
      <w:marLeft w:val="0"/>
      <w:marRight w:val="0"/>
      <w:marTop w:val="0"/>
      <w:marBottom w:val="0"/>
      <w:divBdr>
        <w:top w:val="none" w:sz="0" w:space="0" w:color="auto"/>
        <w:left w:val="none" w:sz="0" w:space="0" w:color="auto"/>
        <w:bottom w:val="none" w:sz="0" w:space="0" w:color="auto"/>
        <w:right w:val="none" w:sz="0" w:space="0" w:color="auto"/>
      </w:divBdr>
      <w:divsChild>
        <w:div w:id="1932621824">
          <w:marLeft w:val="0"/>
          <w:marRight w:val="0"/>
          <w:marTop w:val="0"/>
          <w:marBottom w:val="0"/>
          <w:divBdr>
            <w:top w:val="none" w:sz="0" w:space="0" w:color="auto"/>
            <w:left w:val="none" w:sz="0" w:space="0" w:color="auto"/>
            <w:bottom w:val="none" w:sz="0" w:space="0" w:color="auto"/>
            <w:right w:val="none" w:sz="0" w:space="0" w:color="auto"/>
          </w:divBdr>
          <w:divsChild>
            <w:div w:id="49854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931436">
      <w:bodyDiv w:val="1"/>
      <w:marLeft w:val="0"/>
      <w:marRight w:val="0"/>
      <w:marTop w:val="0"/>
      <w:marBottom w:val="0"/>
      <w:divBdr>
        <w:top w:val="none" w:sz="0" w:space="0" w:color="auto"/>
        <w:left w:val="none" w:sz="0" w:space="0" w:color="auto"/>
        <w:bottom w:val="none" w:sz="0" w:space="0" w:color="auto"/>
        <w:right w:val="none" w:sz="0" w:space="0" w:color="auto"/>
      </w:divBdr>
    </w:div>
    <w:div w:id="2060082769">
      <w:bodyDiv w:val="1"/>
      <w:marLeft w:val="0"/>
      <w:marRight w:val="0"/>
      <w:marTop w:val="0"/>
      <w:marBottom w:val="0"/>
      <w:divBdr>
        <w:top w:val="none" w:sz="0" w:space="0" w:color="auto"/>
        <w:left w:val="none" w:sz="0" w:space="0" w:color="auto"/>
        <w:bottom w:val="none" w:sz="0" w:space="0" w:color="auto"/>
        <w:right w:val="none" w:sz="0" w:space="0" w:color="auto"/>
      </w:divBdr>
      <w:divsChild>
        <w:div w:id="766076628">
          <w:marLeft w:val="0"/>
          <w:marRight w:val="0"/>
          <w:marTop w:val="0"/>
          <w:marBottom w:val="0"/>
          <w:divBdr>
            <w:top w:val="none" w:sz="0" w:space="0" w:color="auto"/>
            <w:left w:val="none" w:sz="0" w:space="0" w:color="auto"/>
            <w:bottom w:val="none" w:sz="0" w:space="0" w:color="auto"/>
            <w:right w:val="none" w:sz="0" w:space="0" w:color="auto"/>
          </w:divBdr>
          <w:divsChild>
            <w:div w:id="829060612">
              <w:marLeft w:val="0"/>
              <w:marRight w:val="0"/>
              <w:marTop w:val="0"/>
              <w:marBottom w:val="0"/>
              <w:divBdr>
                <w:top w:val="none" w:sz="0" w:space="0" w:color="auto"/>
                <w:left w:val="none" w:sz="0" w:space="0" w:color="auto"/>
                <w:bottom w:val="none" w:sz="0" w:space="0" w:color="auto"/>
                <w:right w:val="none" w:sz="0" w:space="0" w:color="auto"/>
              </w:divBdr>
              <w:divsChild>
                <w:div w:id="182473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066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ignalina.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gnalina.l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edce87209a934ffc8465cf159a564d0f.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1A16DE-7BD6-4751-BADF-8D35F5AC9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edce87209a934ffc8465cf159a564d0f</Template>
  <TotalTime>0</TotalTime>
  <Pages>8</Pages>
  <Words>13873</Words>
  <Characters>7909</Characters>
  <Application>Microsoft Office Word</Application>
  <DocSecurity>0</DocSecurity>
  <Lines>65</Lines>
  <Paragraphs>43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2022 metų pagrindinių renginių Ignalinos rajone plano patvirtinimo</vt:lpstr>
      <vt:lpstr> </vt:lpstr>
    </vt:vector>
  </TitlesOfParts>
  <Manager>2024-02-15</Manager>
  <Company>KANCELIARIJA</Company>
  <LinksUpToDate>false</LinksUpToDate>
  <CharactersWithSpaces>21739</CharactersWithSpaces>
  <SharedDoc>false</SharedDoc>
  <HLinks>
    <vt:vector size="6" baseType="variant">
      <vt:variant>
        <vt:i4>7602226</vt:i4>
      </vt:variant>
      <vt:variant>
        <vt:i4>0</vt:i4>
      </vt:variant>
      <vt:variant>
        <vt:i4>0</vt:i4>
      </vt:variant>
      <vt:variant>
        <vt:i4>5</vt:i4>
      </vt:variant>
      <vt:variant>
        <vt:lpwstr>http://www.ignalina.lt/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renginių organizavimo viešosiose vietose tvarkos aprašo patvirtinimo</dc:title>
  <dc:subject>T-7</dc:subject>
  <dc:creator>IGNALINOS RAJONO SAVIVALDYBĖS TARYBA</dc:creator>
  <cp:keywords/>
  <cp:lastModifiedBy>Rasa Guogienė</cp:lastModifiedBy>
  <cp:revision>2</cp:revision>
  <cp:lastPrinted>2023-12-04T10:53:00Z</cp:lastPrinted>
  <dcterms:created xsi:type="dcterms:W3CDTF">2024-03-21T13:37:00Z</dcterms:created>
  <dcterms:modified xsi:type="dcterms:W3CDTF">2024-03-21T13:37:00Z</dcterms:modified>
  <cp:category>Sprendimas</cp:category>
</cp:coreProperties>
</file>