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6CF73" w14:textId="41207F17" w:rsidR="00B34B0C" w:rsidRPr="00D86C56" w:rsidRDefault="00CA5BED" w:rsidP="009B6A46">
      <w:pPr>
        <w:jc w:val="center"/>
        <w:rPr>
          <w:b/>
          <w:bCs/>
        </w:rPr>
      </w:pPr>
      <w:r w:rsidRPr="00D86C56">
        <w:rPr>
          <w:noProof/>
          <w:sz w:val="20"/>
        </w:rPr>
        <w:drawing>
          <wp:inline distT="0" distB="0" distL="0" distR="0" wp14:anchorId="16B87B09" wp14:editId="3E54CE67">
            <wp:extent cx="575310" cy="72517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" cy="725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16311" w14:textId="77777777" w:rsidR="00B34B0C" w:rsidRPr="00D86C56" w:rsidRDefault="00B34B0C" w:rsidP="009B6A46">
      <w:pPr>
        <w:jc w:val="center"/>
        <w:rPr>
          <w:b/>
        </w:rPr>
      </w:pPr>
    </w:p>
    <w:p w14:paraId="2872596C" w14:textId="77777777" w:rsidR="00DE2310" w:rsidRPr="00D86C56" w:rsidRDefault="00DE2310" w:rsidP="009B6A46">
      <w:pPr>
        <w:jc w:val="center"/>
        <w:rPr>
          <w:b/>
        </w:rPr>
      </w:pPr>
      <w:bookmarkStart w:id="0" w:name="Institucija"/>
      <w:r w:rsidRPr="00D86C56">
        <w:rPr>
          <w:b/>
        </w:rPr>
        <w:t>IGNALINOS RAJONO SAVIVALDYBĖS MERAS</w:t>
      </w:r>
      <w:bookmarkEnd w:id="0"/>
    </w:p>
    <w:p w14:paraId="45DD3A55" w14:textId="77777777" w:rsidR="00DE2310" w:rsidRPr="00D86C56" w:rsidRDefault="00DE2310" w:rsidP="009B6A46">
      <w:pPr>
        <w:jc w:val="center"/>
        <w:rPr>
          <w:b/>
        </w:rPr>
      </w:pPr>
    </w:p>
    <w:p w14:paraId="0D547047" w14:textId="77777777" w:rsidR="009B6A46" w:rsidRPr="00D86C56" w:rsidRDefault="009B6A46" w:rsidP="009B6A46">
      <w:pPr>
        <w:jc w:val="center"/>
        <w:rPr>
          <w:b/>
        </w:rPr>
      </w:pPr>
    </w:p>
    <w:p w14:paraId="5313AE43" w14:textId="77777777" w:rsidR="00B34B0C" w:rsidRPr="00D86C56" w:rsidRDefault="00DE2310" w:rsidP="009B6A46">
      <w:pPr>
        <w:jc w:val="center"/>
        <w:rPr>
          <w:b/>
        </w:rPr>
      </w:pPr>
      <w:r w:rsidRPr="00D86C56">
        <w:rPr>
          <w:b/>
        </w:rPr>
        <w:t>POTVARKIS</w:t>
      </w:r>
    </w:p>
    <w:p w14:paraId="351122F2" w14:textId="07372586" w:rsidR="005A5251" w:rsidRPr="00D86C56" w:rsidRDefault="005A5251" w:rsidP="009B6A46">
      <w:pPr>
        <w:jc w:val="center"/>
        <w:rPr>
          <w:b/>
        </w:rPr>
      </w:pPr>
      <w:r w:rsidRPr="00D86C56">
        <w:rPr>
          <w:b/>
        </w:rPr>
        <w:t xml:space="preserve">DĖL IGNALINOS RAJONO SAVIVALDYBĖS </w:t>
      </w:r>
      <w:r w:rsidR="00DA3356" w:rsidRPr="00D86C56">
        <w:rPr>
          <w:b/>
        </w:rPr>
        <w:t xml:space="preserve"> SMURTO ARTIMOJE APLINKOJE PREVENCIJOS</w:t>
      </w:r>
      <w:r w:rsidRPr="00D86C56">
        <w:rPr>
          <w:b/>
        </w:rPr>
        <w:t xml:space="preserve"> KOMISIJOS SUDARYMO</w:t>
      </w:r>
    </w:p>
    <w:p w14:paraId="6D767940" w14:textId="77777777" w:rsidR="003432B2" w:rsidRPr="00D86C56" w:rsidRDefault="003432B2" w:rsidP="009B6A46">
      <w:pPr>
        <w:jc w:val="center"/>
        <w:rPr>
          <w:b/>
        </w:rPr>
      </w:pPr>
    </w:p>
    <w:p w14:paraId="75167632" w14:textId="626232A2" w:rsidR="003432B2" w:rsidRPr="00D86C56" w:rsidRDefault="003432B2" w:rsidP="009B6A46">
      <w:pPr>
        <w:jc w:val="center"/>
      </w:pPr>
      <w:r w:rsidRPr="00D86C56">
        <w:t>20</w:t>
      </w:r>
      <w:r w:rsidR="00DE2310" w:rsidRPr="00D86C56">
        <w:t>23</w:t>
      </w:r>
      <w:r w:rsidRPr="00D86C56">
        <w:t xml:space="preserve"> </w:t>
      </w:r>
      <w:r w:rsidR="005A5251" w:rsidRPr="00D86C56">
        <w:t>m.</w:t>
      </w:r>
      <w:r w:rsidR="00AB6FAE" w:rsidRPr="00D86C56">
        <w:t xml:space="preserve"> </w:t>
      </w:r>
      <w:r w:rsidR="009B6A46" w:rsidRPr="00D86C56">
        <w:t>birželio 27</w:t>
      </w:r>
      <w:r w:rsidR="006006C3" w:rsidRPr="00D86C56">
        <w:t xml:space="preserve"> </w:t>
      </w:r>
      <w:r w:rsidRPr="00D86C56">
        <w:t>d. Nr.</w:t>
      </w:r>
      <w:r w:rsidR="00DE2310" w:rsidRPr="00D86C56">
        <w:t xml:space="preserve"> </w:t>
      </w:r>
      <w:r w:rsidR="009B6A46" w:rsidRPr="00D86C56">
        <w:t>V1-129</w:t>
      </w:r>
    </w:p>
    <w:p w14:paraId="79C1565E" w14:textId="77777777" w:rsidR="003432B2" w:rsidRPr="00D86C56" w:rsidRDefault="003432B2" w:rsidP="009B6A46">
      <w:pPr>
        <w:jc w:val="center"/>
      </w:pPr>
      <w:r w:rsidRPr="00D86C56">
        <w:t>Ignalina</w:t>
      </w:r>
    </w:p>
    <w:p w14:paraId="091B5E3F" w14:textId="77777777" w:rsidR="006006C3" w:rsidRPr="00D86C56" w:rsidRDefault="006006C3" w:rsidP="003432B2">
      <w:pPr>
        <w:jc w:val="center"/>
      </w:pPr>
    </w:p>
    <w:p w14:paraId="79FB415E" w14:textId="77777777" w:rsidR="003432B2" w:rsidRPr="00D86C56" w:rsidRDefault="003432B2" w:rsidP="00546652">
      <w:pPr>
        <w:ind w:firstLine="851"/>
        <w:jc w:val="both"/>
      </w:pPr>
      <w:r w:rsidRPr="00D86C56">
        <w:t>Vadovaudamasi</w:t>
      </w:r>
      <w:r w:rsidR="0068506B" w:rsidRPr="00D86C56">
        <w:t>s</w:t>
      </w:r>
      <w:r w:rsidRPr="00D86C56">
        <w:t xml:space="preserve"> Lietuvos Respublikos vietos savivaldos įstatymo </w:t>
      </w:r>
      <w:r w:rsidR="00DE2310" w:rsidRPr="00D86C56">
        <w:t>3</w:t>
      </w:r>
      <w:r w:rsidRPr="00D86C56">
        <w:t xml:space="preserve"> straipsnio </w:t>
      </w:r>
      <w:r w:rsidR="00DE2310" w:rsidRPr="00D86C56">
        <w:t xml:space="preserve">3 </w:t>
      </w:r>
      <w:r w:rsidRPr="00D86C56">
        <w:t>dalimi,</w:t>
      </w:r>
      <w:r w:rsidR="00554044" w:rsidRPr="00D86C56">
        <w:t xml:space="preserve"> </w:t>
      </w:r>
      <w:r w:rsidRPr="00D86C56">
        <w:t xml:space="preserve"> </w:t>
      </w:r>
      <w:r w:rsidR="00546652" w:rsidRPr="00D86C56">
        <w:rPr>
          <w:szCs w:val="20"/>
          <w:lang w:eastAsia="en-US"/>
        </w:rPr>
        <w:t>Lietuvos Respublikos apsaugos nuo smurto artimoje aplinkoje įstatymo Nr. XI-1425 pakeitimo įstatymo nauj</w:t>
      </w:r>
      <w:r w:rsidR="00DA3356" w:rsidRPr="00D86C56">
        <w:rPr>
          <w:szCs w:val="20"/>
          <w:lang w:eastAsia="en-US"/>
        </w:rPr>
        <w:t>os</w:t>
      </w:r>
      <w:r w:rsidR="00546652" w:rsidRPr="00D86C56">
        <w:rPr>
          <w:szCs w:val="20"/>
          <w:lang w:eastAsia="en-US"/>
        </w:rPr>
        <w:t xml:space="preserve"> redakcij</w:t>
      </w:r>
      <w:r w:rsidR="00DA3356" w:rsidRPr="00D86C56">
        <w:rPr>
          <w:szCs w:val="20"/>
          <w:lang w:eastAsia="en-US"/>
        </w:rPr>
        <w:t>os</w:t>
      </w:r>
      <w:r w:rsidR="00546652" w:rsidRPr="00D86C56">
        <w:rPr>
          <w:szCs w:val="20"/>
          <w:lang w:eastAsia="en-US"/>
        </w:rPr>
        <w:t xml:space="preserve">  7 straipsnio 1 dalimi</w:t>
      </w:r>
      <w:r w:rsidR="00DA3356" w:rsidRPr="00D86C56">
        <w:rPr>
          <w:szCs w:val="20"/>
          <w:lang w:eastAsia="en-US"/>
        </w:rPr>
        <w:t xml:space="preserve">, </w:t>
      </w:r>
      <w:r w:rsidR="00546652" w:rsidRPr="00D86C56">
        <w:rPr>
          <w:szCs w:val="20"/>
          <w:lang w:eastAsia="en-US"/>
        </w:rPr>
        <w:t>atsi</w:t>
      </w:r>
      <w:r w:rsidR="007F1DF1" w:rsidRPr="00D86C56">
        <w:t>žvelgdama</w:t>
      </w:r>
      <w:r w:rsidR="00D859A3" w:rsidRPr="00D86C56">
        <w:t>s</w:t>
      </w:r>
      <w:r w:rsidRPr="00D86C56">
        <w:t xml:space="preserve"> į</w:t>
      </w:r>
      <w:r w:rsidR="00676574" w:rsidRPr="00D86C56">
        <w:t xml:space="preserve"> Valstybės vaiko teisių apsaugos ir įvaikinimo tarnybos prie Socialinės apsaugos ir darbo ministerijos Utenos apskrities vaiko teisių apsaugos skyriaus 20</w:t>
      </w:r>
      <w:r w:rsidR="00DD38CC" w:rsidRPr="00D86C56">
        <w:t>23</w:t>
      </w:r>
      <w:r w:rsidR="00676574" w:rsidRPr="00D86C56">
        <w:t xml:space="preserve"> m.</w:t>
      </w:r>
      <w:r w:rsidR="000A0E58" w:rsidRPr="00D86C56">
        <w:t xml:space="preserve"> birželio 23</w:t>
      </w:r>
      <w:r w:rsidR="00676574" w:rsidRPr="00D86C56">
        <w:t xml:space="preserve">  d. raštą Nr. 8SD-</w:t>
      </w:r>
      <w:r w:rsidR="00DD38CC" w:rsidRPr="00D86C56">
        <w:t>2</w:t>
      </w:r>
      <w:r w:rsidR="000A0E58" w:rsidRPr="00D86C56">
        <w:t>638</w:t>
      </w:r>
      <w:r w:rsidR="00676574" w:rsidRPr="00D86C56">
        <w:t xml:space="preserve"> „Dėl atstovo delegavimo“, </w:t>
      </w:r>
      <w:r w:rsidR="00BF4197" w:rsidRPr="00D86C56">
        <w:t xml:space="preserve"> Panevėžio apygardos prokuratūros </w:t>
      </w:r>
      <w:r w:rsidR="005310A7" w:rsidRPr="00D86C56">
        <w:t xml:space="preserve"> 20</w:t>
      </w:r>
      <w:r w:rsidR="00DD3483" w:rsidRPr="00D86C56">
        <w:t>23</w:t>
      </w:r>
      <w:r w:rsidRPr="00D86C56">
        <w:t xml:space="preserve"> m. </w:t>
      </w:r>
      <w:r w:rsidR="00546652" w:rsidRPr="00D86C56">
        <w:t>birželio</w:t>
      </w:r>
      <w:r w:rsidR="00D859A3" w:rsidRPr="00D86C56">
        <w:t xml:space="preserve"> </w:t>
      </w:r>
      <w:r w:rsidR="00546652" w:rsidRPr="00D86C56">
        <w:t>1</w:t>
      </w:r>
      <w:r w:rsidR="00D859A3" w:rsidRPr="00D86C56">
        <w:t>9</w:t>
      </w:r>
      <w:r w:rsidRPr="00D86C56">
        <w:t xml:space="preserve"> d. raštą Nr. </w:t>
      </w:r>
      <w:r w:rsidR="005310A7" w:rsidRPr="00D86C56">
        <w:t>6</w:t>
      </w:r>
      <w:r w:rsidR="00D859A3" w:rsidRPr="00D86C56">
        <w:t>S-</w:t>
      </w:r>
      <w:r w:rsidR="00546652" w:rsidRPr="00D86C56">
        <w:t>766</w:t>
      </w:r>
      <w:r w:rsidR="00DD5B20" w:rsidRPr="00D86C56">
        <w:t xml:space="preserve"> </w:t>
      </w:r>
      <w:r w:rsidR="005310A7" w:rsidRPr="00D86C56">
        <w:t>„Dėl atstovo delegavimo</w:t>
      </w:r>
      <w:r w:rsidRPr="00D86C56">
        <w:t>“</w:t>
      </w:r>
      <w:r w:rsidR="00711DF0" w:rsidRPr="00D86C56">
        <w:t>,</w:t>
      </w:r>
      <w:r w:rsidR="002215DF" w:rsidRPr="00D86C56">
        <w:t xml:space="preserve"> </w:t>
      </w:r>
      <w:r w:rsidR="00711DF0" w:rsidRPr="00D86C56">
        <w:t>Lietuvos</w:t>
      </w:r>
      <w:r w:rsidR="00AA1386" w:rsidRPr="00D86C56">
        <w:t xml:space="preserve"> probacijos tarnybos</w:t>
      </w:r>
      <w:r w:rsidR="00711DF0" w:rsidRPr="00D86C56">
        <w:t xml:space="preserve"> Panevėžio regiono skyriaus 20</w:t>
      </w:r>
      <w:r w:rsidR="00DD38CC" w:rsidRPr="00D86C56">
        <w:t>23</w:t>
      </w:r>
      <w:r w:rsidR="00711DF0" w:rsidRPr="00D86C56">
        <w:t xml:space="preserve"> m. </w:t>
      </w:r>
      <w:r w:rsidR="00341709" w:rsidRPr="00D86C56">
        <w:t>birželio16</w:t>
      </w:r>
      <w:r w:rsidR="00711DF0" w:rsidRPr="00D86C56">
        <w:t xml:space="preserve"> d. raštą Nr. </w:t>
      </w:r>
      <w:r w:rsidR="00DD38CC" w:rsidRPr="00D86C56">
        <w:t>3</w:t>
      </w:r>
      <w:r w:rsidR="00711DF0" w:rsidRPr="00D86C56">
        <w:t>S-</w:t>
      </w:r>
      <w:r w:rsidR="00341709" w:rsidRPr="00D86C56">
        <w:t>3518</w:t>
      </w:r>
      <w:r w:rsidR="00AA1386" w:rsidRPr="00D86C56">
        <w:t xml:space="preserve"> „Dėl atstovo delegavimo“,</w:t>
      </w:r>
      <w:r w:rsidR="00DD38CC" w:rsidRPr="00D86C56">
        <w:t xml:space="preserve"> </w:t>
      </w:r>
      <w:r w:rsidR="00AA1386" w:rsidRPr="00D86C56">
        <w:t>Utenos apskrities vyriausiojo policijos komisariato Ignalinos rajono policijos k</w:t>
      </w:r>
      <w:r w:rsidR="00FE3784" w:rsidRPr="00D86C56">
        <w:t>omisariato  20</w:t>
      </w:r>
      <w:r w:rsidR="00DD38CC" w:rsidRPr="00D86C56">
        <w:t>23</w:t>
      </w:r>
      <w:r w:rsidR="00FE3784" w:rsidRPr="00D86C56">
        <w:t xml:space="preserve"> m. </w:t>
      </w:r>
      <w:r w:rsidR="00341709" w:rsidRPr="00D86C56">
        <w:t>birželio 20</w:t>
      </w:r>
      <w:r w:rsidR="00AA1386" w:rsidRPr="00D86C56">
        <w:t xml:space="preserve"> d</w:t>
      </w:r>
      <w:r w:rsidR="00FE3784" w:rsidRPr="00D86C56">
        <w:t>. raštą Nr.</w:t>
      </w:r>
      <w:r w:rsidR="00341709" w:rsidRPr="00D86C56">
        <w:t xml:space="preserve"> 89-S-1751</w:t>
      </w:r>
      <w:r w:rsidR="00AA1386" w:rsidRPr="00D86C56">
        <w:t xml:space="preserve"> „Dėl atstovo</w:t>
      </w:r>
      <w:r w:rsidR="00FE3784" w:rsidRPr="00D86C56">
        <w:t xml:space="preserve"> delegavimo</w:t>
      </w:r>
      <w:r w:rsidR="00AA1386" w:rsidRPr="00D86C56">
        <w:t>“</w:t>
      </w:r>
      <w:r w:rsidR="006956F8" w:rsidRPr="00D86C56">
        <w:t xml:space="preserve">, </w:t>
      </w:r>
      <w:r w:rsidR="00DD38CC" w:rsidRPr="00D86C56">
        <w:t>Ignalinos rajono savivaldybės administracijos direktoriaus 2023-</w:t>
      </w:r>
      <w:r w:rsidR="00341709" w:rsidRPr="00D86C56">
        <w:t>06</w:t>
      </w:r>
      <w:r w:rsidR="0068506B" w:rsidRPr="00D86C56">
        <w:t xml:space="preserve">-19 raštą Nr. </w:t>
      </w:r>
      <w:r w:rsidR="00341709" w:rsidRPr="00D86C56">
        <w:t>V12-537</w:t>
      </w:r>
      <w:r w:rsidR="006956F8" w:rsidRPr="00D86C56">
        <w:t xml:space="preserve"> </w:t>
      </w:r>
      <w:bookmarkStart w:id="1" w:name="_Hlk135922947"/>
      <w:r w:rsidR="006956F8" w:rsidRPr="00D86C56">
        <w:t>„Dėl atstovo delegavimo“</w:t>
      </w:r>
      <w:r w:rsidR="0068506B" w:rsidRPr="00D86C56">
        <w:t xml:space="preserve">, </w:t>
      </w:r>
      <w:bookmarkEnd w:id="1"/>
      <w:r w:rsidR="0068506B" w:rsidRPr="00D86C56">
        <w:t>Ignalinos rajono socialinių paslaugų centro 2023-0</w:t>
      </w:r>
      <w:r w:rsidR="00341709" w:rsidRPr="00D86C56">
        <w:t>6</w:t>
      </w:r>
      <w:r w:rsidR="0068506B" w:rsidRPr="00D86C56">
        <w:t xml:space="preserve">-16 raštą Nr. </w:t>
      </w:r>
      <w:r w:rsidR="00341709" w:rsidRPr="00D86C56">
        <w:t>S</w:t>
      </w:r>
      <w:r w:rsidR="0068506B" w:rsidRPr="00D86C56">
        <w:t>-3</w:t>
      </w:r>
      <w:r w:rsidR="00341709" w:rsidRPr="00D86C56">
        <w:t>7</w:t>
      </w:r>
      <w:r w:rsidR="0068506B" w:rsidRPr="00D86C56">
        <w:t xml:space="preserve">6 </w:t>
      </w:r>
      <w:bookmarkStart w:id="2" w:name="_Hlk138342649"/>
      <w:r w:rsidR="0068506B" w:rsidRPr="00D86C56">
        <w:t xml:space="preserve">„Dėl atstovo delegavimo“, </w:t>
      </w:r>
      <w:bookmarkEnd w:id="2"/>
      <w:r w:rsidR="0068506B" w:rsidRPr="00D86C56">
        <w:t>Ignalinos rajono savivaldybės visuomenės sveikatos biuro 2023-0</w:t>
      </w:r>
      <w:r w:rsidR="00341709" w:rsidRPr="00D86C56">
        <w:t>6</w:t>
      </w:r>
      <w:r w:rsidR="0068506B" w:rsidRPr="00D86C56">
        <w:t>-2</w:t>
      </w:r>
      <w:r w:rsidR="00341709" w:rsidRPr="00D86C56">
        <w:t>0</w:t>
      </w:r>
      <w:r w:rsidR="0068506B" w:rsidRPr="00D86C56">
        <w:t xml:space="preserve"> raštą Nr. S-</w:t>
      </w:r>
      <w:r w:rsidR="00341709" w:rsidRPr="00D86C56">
        <w:t xml:space="preserve">80, </w:t>
      </w:r>
      <w:proofErr w:type="spellStart"/>
      <w:r w:rsidR="00341709" w:rsidRPr="00D86C56">
        <w:t>Rubelninkų</w:t>
      </w:r>
      <w:proofErr w:type="spellEnd"/>
      <w:r w:rsidR="00341709" w:rsidRPr="00D86C56">
        <w:t xml:space="preserve"> kaimo bendruomenės 2023-06-21 raštą Nr.</w:t>
      </w:r>
      <w:r w:rsidR="001274DF" w:rsidRPr="00D86C56">
        <w:t xml:space="preserve"> </w:t>
      </w:r>
      <w:r w:rsidR="00341709" w:rsidRPr="00D86C56">
        <w:t>V-2 „Dėl atstovo delegavimo“, Maltos ordino pagalbos tarnybos Ignalinos grupės 2023-06-22 raštą Nr.</w:t>
      </w:r>
      <w:r w:rsidR="001274DF" w:rsidRPr="00D86C56">
        <w:t xml:space="preserve"> </w:t>
      </w:r>
      <w:r w:rsidR="00341709" w:rsidRPr="00D86C56">
        <w:t>1 „Dėl atstovo delegavimo“,</w:t>
      </w:r>
      <w:r w:rsidR="000C6AAE" w:rsidRPr="00D86C56">
        <w:t xml:space="preserve"> </w:t>
      </w:r>
      <w:r w:rsidR="00341709" w:rsidRPr="00D86C56">
        <w:t>Ignalinos rajono neįgaliųjų draugijos 2023-06-16 raštą Nr. S-026</w:t>
      </w:r>
      <w:r w:rsidR="000C6AAE" w:rsidRPr="00D86C56">
        <w:t xml:space="preserve"> „Dėl atstovo delegavimo“, </w:t>
      </w:r>
      <w:r w:rsidR="001274DF" w:rsidRPr="00D86C56">
        <w:t>a</w:t>
      </w:r>
      <w:r w:rsidR="000C6AAE" w:rsidRPr="00D86C56">
        <w:t>sociacijos Daugėliškio krašto bendruomenės 2023-06-20 raštą „Dėl atstovo delegavimo“, Vidiškių kaimo bendruomenės 2023-06-21 raštą Nr. 1</w:t>
      </w:r>
      <w:r w:rsidR="001274DF" w:rsidRPr="00D86C56">
        <w:t xml:space="preserve"> </w:t>
      </w:r>
      <w:r w:rsidR="000C6AAE" w:rsidRPr="00D86C56">
        <w:t>„Dėl atstovo delegavimo“, Visagino šeimos krizių centro 2023-06-20 raštą Nr. 2023/06/20</w:t>
      </w:r>
      <w:r w:rsidR="001274DF" w:rsidRPr="00D86C56">
        <w:t xml:space="preserve"> </w:t>
      </w:r>
      <w:r w:rsidR="000C6AAE" w:rsidRPr="00D86C56">
        <w:t>„Dėl atstovo delegavimo“</w:t>
      </w:r>
      <w:r w:rsidR="009C005E" w:rsidRPr="00D86C56">
        <w:t>:</w:t>
      </w:r>
    </w:p>
    <w:p w14:paraId="3707B2FA" w14:textId="77777777" w:rsidR="003432B2" w:rsidRPr="00D86C56" w:rsidRDefault="009C005E" w:rsidP="001274DF">
      <w:pPr>
        <w:widowControl w:val="0"/>
        <w:overflowPunct w:val="0"/>
        <w:autoSpaceDE w:val="0"/>
        <w:autoSpaceDN w:val="0"/>
        <w:adjustRightInd w:val="0"/>
        <w:ind w:firstLine="1134"/>
        <w:jc w:val="both"/>
      </w:pPr>
      <w:r w:rsidRPr="00D86C56">
        <w:t xml:space="preserve">1. </w:t>
      </w:r>
      <w:r w:rsidR="00DD5B20" w:rsidRPr="00D86C56">
        <w:t xml:space="preserve">S u d a r a </w:t>
      </w:r>
      <w:r w:rsidR="003432B2" w:rsidRPr="00D86C56">
        <w:t xml:space="preserve">u Ignalinos rajono savivaldybės </w:t>
      </w:r>
      <w:r w:rsidR="000C6AAE" w:rsidRPr="00D86C56">
        <w:t xml:space="preserve"> smurto artimoje aplinkoje prevencijos komisiją</w:t>
      </w:r>
      <w:r w:rsidR="003432B2" w:rsidRPr="00D86C56">
        <w:t>:</w:t>
      </w:r>
    </w:p>
    <w:p w14:paraId="3D69F62A" w14:textId="77777777" w:rsidR="003432B2" w:rsidRPr="00D86C56" w:rsidRDefault="009C005E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ab/>
        <w:t xml:space="preserve">1. </w:t>
      </w:r>
      <w:r w:rsidR="003432B2" w:rsidRPr="00D86C56">
        <w:t xml:space="preserve">Komisijos </w:t>
      </w:r>
      <w:r w:rsidR="000C6AAE" w:rsidRPr="00D86C56">
        <w:t>nariai:</w:t>
      </w:r>
    </w:p>
    <w:p w14:paraId="25157ED4" w14:textId="77777777" w:rsidR="000A0E58" w:rsidRPr="00D86C56" w:rsidRDefault="000A0E58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ab/>
        <w:t xml:space="preserve">1.1. Renata </w:t>
      </w:r>
      <w:proofErr w:type="spellStart"/>
      <w:r w:rsidRPr="00D86C56">
        <w:t>Blaškauskienė</w:t>
      </w:r>
      <w:proofErr w:type="spellEnd"/>
      <w:r w:rsidRPr="00D86C56">
        <w:t xml:space="preserve">, Panevėžio apygardos prokuratūros Utenos apylinkės prokuratūros  prokurorė, laikinai </w:t>
      </w:r>
      <w:r w:rsidR="001274DF" w:rsidRPr="00D86C56">
        <w:t xml:space="preserve">jos </w:t>
      </w:r>
      <w:r w:rsidRPr="00D86C56">
        <w:t>nesant</w:t>
      </w:r>
      <w:r w:rsidR="001274DF" w:rsidRPr="00D86C56">
        <w:t>,</w:t>
      </w:r>
      <w:r w:rsidRPr="00D86C56">
        <w:t xml:space="preserve"> pavaduos prokurorė Gražina </w:t>
      </w:r>
      <w:proofErr w:type="spellStart"/>
      <w:r w:rsidRPr="00D86C56">
        <w:t>Valinčienė</w:t>
      </w:r>
      <w:proofErr w:type="spellEnd"/>
      <w:r w:rsidRPr="00D86C56">
        <w:t>;</w:t>
      </w:r>
    </w:p>
    <w:p w14:paraId="44AF4F20" w14:textId="3DA70CD9" w:rsidR="006164D6" w:rsidRPr="00D86C56" w:rsidRDefault="009C005E" w:rsidP="000A0E58">
      <w:pPr>
        <w:widowControl w:val="0"/>
        <w:tabs>
          <w:tab w:val="left" w:pos="0"/>
        </w:tabs>
        <w:ind w:firstLine="1134"/>
        <w:jc w:val="both"/>
      </w:pPr>
      <w:r w:rsidRPr="00D86C56">
        <w:t>1</w:t>
      </w:r>
      <w:r w:rsidR="000A0E58" w:rsidRPr="00D86C56">
        <w:t xml:space="preserve">.2. </w:t>
      </w:r>
      <w:r w:rsidR="00985014" w:rsidRPr="00D86C56">
        <w:rPr>
          <w:color w:val="212529"/>
          <w:bdr w:val="none" w:sz="0" w:space="0" w:color="auto" w:frame="1"/>
          <w:lang w:val="pt-BR"/>
        </w:rPr>
        <w:t>Ilona Leipuvienė, Valstybės vaiko teisių apsaugos ir įvaikinimo tarnybos prie Socialinės apsaugos ir darbo ministerijos Utenos apskrities vaiko teisių apsaugos skyriaus vyresnioji patarėja;</w:t>
      </w:r>
    </w:p>
    <w:p w14:paraId="64F67D09" w14:textId="63B2E400" w:rsidR="00985014" w:rsidRPr="00D86C56" w:rsidRDefault="00985014" w:rsidP="000A0E58">
      <w:pPr>
        <w:widowControl w:val="0"/>
        <w:tabs>
          <w:tab w:val="left" w:pos="0"/>
        </w:tabs>
        <w:ind w:firstLine="1134"/>
        <w:jc w:val="both"/>
        <w:rPr>
          <w:i/>
          <w:sz w:val="16"/>
        </w:rPr>
      </w:pPr>
      <w:r w:rsidRPr="00D86C56">
        <w:rPr>
          <w:i/>
          <w:sz w:val="16"/>
        </w:rPr>
        <w:t xml:space="preserve">2025 m. birželio 12 d. Ignalinos rajono savivaldybės mero potvarkio </w:t>
      </w:r>
      <w:bookmarkStart w:id="3" w:name="n_1"/>
      <w:r w:rsidR="00E831DE" w:rsidRPr="00D86C56">
        <w:rPr>
          <w:i/>
          <w:sz w:val="16"/>
        </w:rPr>
        <w:t>Nr. V1-234</w:t>
      </w:r>
      <w:bookmarkEnd w:id="3"/>
      <w:r w:rsidRPr="00D86C56">
        <w:rPr>
          <w:i/>
          <w:sz w:val="16"/>
        </w:rPr>
        <w:t xml:space="preserve"> redakcija</w:t>
      </w:r>
    </w:p>
    <w:p w14:paraId="7DB1153E" w14:textId="77777777" w:rsidR="00985014" w:rsidRPr="00D86C56" w:rsidRDefault="00985014" w:rsidP="000A0E58">
      <w:pPr>
        <w:widowControl w:val="0"/>
        <w:tabs>
          <w:tab w:val="left" w:pos="0"/>
        </w:tabs>
        <w:ind w:firstLine="1134"/>
        <w:jc w:val="both"/>
        <w:rPr>
          <w:i/>
          <w:sz w:val="16"/>
        </w:rPr>
      </w:pPr>
    </w:p>
    <w:p w14:paraId="147B5CBD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1.3. Lina </w:t>
      </w:r>
      <w:proofErr w:type="spellStart"/>
      <w:r w:rsidRPr="00D86C56">
        <w:t>Čeikauskienė</w:t>
      </w:r>
      <w:proofErr w:type="spellEnd"/>
      <w:r w:rsidRPr="00D86C56">
        <w:t>, Daugėliškio krašto bendruomenės atstovė;</w:t>
      </w:r>
    </w:p>
    <w:p w14:paraId="5BA17788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1.4. Rasa </w:t>
      </w:r>
      <w:proofErr w:type="spellStart"/>
      <w:r w:rsidRPr="00D86C56">
        <w:t>Graznovienė</w:t>
      </w:r>
      <w:proofErr w:type="spellEnd"/>
      <w:r w:rsidRPr="00D86C56">
        <w:t>, Maltos ordino pagalbos tarnybos Ignalinos grupės atstovė;</w:t>
      </w:r>
    </w:p>
    <w:p w14:paraId="5C737113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1.5. Simonas </w:t>
      </w:r>
      <w:proofErr w:type="spellStart"/>
      <w:r w:rsidRPr="00D86C56">
        <w:t>Kajėnas</w:t>
      </w:r>
      <w:proofErr w:type="spellEnd"/>
      <w:r w:rsidRPr="00D86C56">
        <w:t xml:space="preserve">, </w:t>
      </w:r>
      <w:proofErr w:type="spellStart"/>
      <w:r w:rsidRPr="00D86C56">
        <w:t>Rubelninkų</w:t>
      </w:r>
      <w:proofErr w:type="spellEnd"/>
      <w:r w:rsidRPr="00D86C56">
        <w:t xml:space="preserve"> kaimo bendruomenės atstovas;</w:t>
      </w:r>
    </w:p>
    <w:p w14:paraId="53C5C97B" w14:textId="77777777" w:rsidR="003432B2" w:rsidRPr="00D86C56" w:rsidRDefault="000F6DBE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 xml:space="preserve">                  1.</w:t>
      </w:r>
      <w:r w:rsidR="000A0E58" w:rsidRPr="00D86C56">
        <w:t xml:space="preserve">6. </w:t>
      </w:r>
      <w:r w:rsidR="009C005E" w:rsidRPr="00D86C56">
        <w:t xml:space="preserve"> </w:t>
      </w:r>
      <w:r w:rsidR="006164D6" w:rsidRPr="00D86C56">
        <w:t xml:space="preserve">Roma </w:t>
      </w:r>
      <w:proofErr w:type="spellStart"/>
      <w:r w:rsidR="006164D6" w:rsidRPr="00D86C56">
        <w:t>Ksenzovienė</w:t>
      </w:r>
      <w:proofErr w:type="spellEnd"/>
      <w:r w:rsidR="003432B2" w:rsidRPr="00D86C56">
        <w:t>,</w:t>
      </w:r>
      <w:r w:rsidR="006956F8" w:rsidRPr="00D86C56">
        <w:t xml:space="preserve">  Ignalinos rajono socialinių paslaugų centro direktorė</w:t>
      </w:r>
      <w:r w:rsidR="003432B2" w:rsidRPr="00D86C56">
        <w:t xml:space="preserve">; </w:t>
      </w:r>
    </w:p>
    <w:p w14:paraId="65CF5CE2" w14:textId="77777777" w:rsidR="00D859A3" w:rsidRPr="00D86C56" w:rsidRDefault="00D859A3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 xml:space="preserve">                  1.</w:t>
      </w:r>
      <w:r w:rsidR="000A0E58" w:rsidRPr="00D86C56">
        <w:t>7.</w:t>
      </w:r>
      <w:r w:rsidR="003F6B68" w:rsidRPr="00D86C56">
        <w:t xml:space="preserve"> </w:t>
      </w:r>
      <w:r w:rsidRPr="00D86C56">
        <w:t xml:space="preserve">Daiva </w:t>
      </w:r>
      <w:proofErr w:type="spellStart"/>
      <w:r w:rsidRPr="00D86C56">
        <w:t>Mačanienė</w:t>
      </w:r>
      <w:proofErr w:type="spellEnd"/>
      <w:r w:rsidRPr="00D86C56">
        <w:t>, Lietuvos probacijos tarnybos Panevėžio regiono skyriaus specialistė;</w:t>
      </w:r>
    </w:p>
    <w:p w14:paraId="5F2B24D7" w14:textId="77777777" w:rsidR="00AA1386" w:rsidRPr="00D86C56" w:rsidRDefault="000F6DBE" w:rsidP="009C005E">
      <w:pPr>
        <w:widowControl w:val="0"/>
        <w:tabs>
          <w:tab w:val="left" w:pos="0"/>
          <w:tab w:val="left" w:pos="1134"/>
        </w:tabs>
        <w:jc w:val="both"/>
      </w:pPr>
      <w:r w:rsidRPr="00D86C56">
        <w:tab/>
        <w:t>1.</w:t>
      </w:r>
      <w:r w:rsidR="000A0E58" w:rsidRPr="00D86C56">
        <w:t>8</w:t>
      </w:r>
      <w:r w:rsidR="009C005E" w:rsidRPr="00D86C56">
        <w:t xml:space="preserve">. </w:t>
      </w:r>
      <w:r w:rsidR="007B74CA" w:rsidRPr="00D86C56">
        <w:t>Irena Matešienė, Ignalinos rajono savivaldybės administracijos Socialinės paramos ir kaimo reik</w:t>
      </w:r>
      <w:r w:rsidR="003C6570" w:rsidRPr="00D86C56">
        <w:t>alų skyriaus vedėja</w:t>
      </w:r>
      <w:r w:rsidR="003432B2" w:rsidRPr="00D86C56">
        <w:t>;</w:t>
      </w:r>
      <w:r w:rsidR="00AA1386" w:rsidRPr="00D86C56">
        <w:t xml:space="preserve"> </w:t>
      </w:r>
    </w:p>
    <w:p w14:paraId="153124AC" w14:textId="77777777" w:rsidR="00D859A3" w:rsidRPr="00D86C56" w:rsidRDefault="00D859A3" w:rsidP="00D859A3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</w:t>
      </w:r>
      <w:r w:rsidR="000A0E58" w:rsidRPr="00D86C56">
        <w:t>9</w:t>
      </w:r>
      <w:r w:rsidRPr="00D86C56">
        <w:t xml:space="preserve">. Žaneta </w:t>
      </w:r>
      <w:proofErr w:type="spellStart"/>
      <w:r w:rsidRPr="00D86C56">
        <w:t>Meidūnienė</w:t>
      </w:r>
      <w:proofErr w:type="spellEnd"/>
      <w:r w:rsidRPr="00D86C56">
        <w:t>,</w:t>
      </w:r>
      <w:r w:rsidRPr="00D86C56">
        <w:rPr>
          <w:color w:val="000000"/>
        </w:rPr>
        <w:t xml:space="preserve"> Ignalinos rajono savivaldybės visuomenės sveikatos biuro direktorė</w:t>
      </w:r>
      <w:r w:rsidR="006006C3" w:rsidRPr="00D86C56">
        <w:rPr>
          <w:color w:val="000000"/>
        </w:rPr>
        <w:t>;</w:t>
      </w:r>
    </w:p>
    <w:p w14:paraId="1958A8CA" w14:textId="4AB5108F" w:rsidR="00F21015" w:rsidRPr="00D86C56" w:rsidRDefault="00D859A3" w:rsidP="00F21015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lastRenderedPageBreak/>
        <w:t xml:space="preserve">       </w:t>
      </w:r>
      <w:r w:rsidR="003A7CD8" w:rsidRPr="00D86C56">
        <w:t xml:space="preserve">1.10. </w:t>
      </w:r>
      <w:r w:rsidR="000B1EC7" w:rsidRPr="00D86C56">
        <w:t>Neteko galios.</w:t>
      </w:r>
    </w:p>
    <w:p w14:paraId="32661EF8" w14:textId="52A9EEF0" w:rsidR="000B1EC7" w:rsidRPr="00D86C56" w:rsidRDefault="000B1EC7" w:rsidP="003A7CD8">
      <w:pPr>
        <w:widowControl w:val="0"/>
        <w:tabs>
          <w:tab w:val="left" w:pos="0"/>
          <w:tab w:val="left" w:pos="1134"/>
        </w:tabs>
        <w:ind w:firstLine="1134"/>
        <w:jc w:val="both"/>
        <w:rPr>
          <w:i/>
          <w:sz w:val="16"/>
        </w:rPr>
      </w:pPr>
      <w:r w:rsidRPr="00D86C56">
        <w:rPr>
          <w:i/>
          <w:sz w:val="16"/>
        </w:rPr>
        <w:t xml:space="preserve">2024 m. gegužės 21 d. Ignalinos rajono savivaldybės mero potvarkio </w:t>
      </w:r>
      <w:bookmarkStart w:id="4" w:name="n_0"/>
      <w:r w:rsidR="003A7CD8" w:rsidRPr="00D86C56">
        <w:rPr>
          <w:i/>
          <w:sz w:val="16"/>
        </w:rPr>
        <w:t>Nr. V1-193</w:t>
      </w:r>
      <w:bookmarkEnd w:id="4"/>
      <w:r w:rsidRPr="00D86C56">
        <w:rPr>
          <w:i/>
          <w:sz w:val="16"/>
        </w:rPr>
        <w:t xml:space="preserve"> redakcija</w:t>
      </w:r>
    </w:p>
    <w:p w14:paraId="7E847C2E" w14:textId="77777777" w:rsidR="000B1EC7" w:rsidRPr="00D86C56" w:rsidRDefault="000B1EC7" w:rsidP="00F21015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</w:p>
    <w:p w14:paraId="794FF9BD" w14:textId="22744529" w:rsidR="000A0E58" w:rsidRPr="00D86C56" w:rsidRDefault="00F21015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color w:val="212529"/>
          <w:bdr w:val="none" w:sz="0" w:space="0" w:color="auto" w:frame="1"/>
          <w:lang w:val="pt-BR"/>
        </w:rPr>
      </w:pPr>
      <w:r w:rsidRPr="00D86C56">
        <w:t xml:space="preserve">       1.11. </w:t>
      </w:r>
      <w:r w:rsidR="00E852F0" w:rsidRPr="00D86C56">
        <w:rPr>
          <w:color w:val="212529"/>
          <w:bdr w:val="none" w:sz="0" w:space="0" w:color="auto" w:frame="1"/>
          <w:lang w:val="pt-BR"/>
        </w:rPr>
        <w:t>Žydrūnė Šalkauskienė, Utenos moterų centro pirmininkė</w:t>
      </w:r>
      <w:r w:rsidR="000B6B4F" w:rsidRPr="00D86C56">
        <w:rPr>
          <w:color w:val="212529"/>
          <w:bdr w:val="none" w:sz="0" w:space="0" w:color="auto" w:frame="1"/>
          <w:lang w:val="pt-BR"/>
        </w:rPr>
        <w:t>;</w:t>
      </w:r>
    </w:p>
    <w:p w14:paraId="72DD43A8" w14:textId="74948DB4" w:rsidR="000B6B4F" w:rsidRPr="00D86C56" w:rsidRDefault="00C06D04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  <w:r w:rsidRPr="00D86C56">
        <w:rPr>
          <w:i/>
          <w:sz w:val="16"/>
        </w:rPr>
        <w:t xml:space="preserve">           </w:t>
      </w:r>
      <w:r w:rsidR="000B6B4F" w:rsidRPr="00D86C56">
        <w:rPr>
          <w:i/>
          <w:sz w:val="16"/>
        </w:rPr>
        <w:t xml:space="preserve">2025 m. spalio 7 d. Ignalinos rajono savivaldybės mero potvarkio </w:t>
      </w:r>
      <w:bookmarkStart w:id="5" w:name="n_2"/>
      <w:r w:rsidRPr="00D86C56">
        <w:rPr>
          <w:i/>
          <w:sz w:val="16"/>
        </w:rPr>
        <w:t>Nr. V1-377</w:t>
      </w:r>
      <w:bookmarkEnd w:id="5"/>
      <w:r w:rsidR="000B6B4F" w:rsidRPr="00D86C56">
        <w:rPr>
          <w:i/>
          <w:sz w:val="16"/>
        </w:rPr>
        <w:t xml:space="preserve"> redakcija</w:t>
      </w:r>
    </w:p>
    <w:p w14:paraId="6BF1C4F5" w14:textId="650F5C5E" w:rsidR="00E852F0" w:rsidRPr="00D86C56" w:rsidRDefault="00E852F0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  <w:r w:rsidRPr="00D86C56">
        <w:rPr>
          <w:i/>
          <w:sz w:val="16"/>
        </w:rPr>
        <w:t xml:space="preserve">           2026 m. sausio 7 d. Ignalinos rajono savivaldybės mero potvarkio </w:t>
      </w:r>
      <w:bookmarkStart w:id="6" w:name="n_3"/>
      <w:r w:rsidR="00D86C56" w:rsidRPr="00D86C56">
        <w:rPr>
          <w:i/>
          <w:sz w:val="16"/>
        </w:rPr>
        <w:t>Nr. V1-9</w:t>
      </w:r>
      <w:bookmarkEnd w:id="6"/>
      <w:r w:rsidRPr="00D86C56">
        <w:rPr>
          <w:i/>
          <w:sz w:val="16"/>
        </w:rPr>
        <w:t xml:space="preserve"> redakcija</w:t>
      </w:r>
    </w:p>
    <w:p w14:paraId="50FF8EEE" w14:textId="77777777" w:rsidR="000B6B4F" w:rsidRPr="00D86C56" w:rsidRDefault="000B6B4F" w:rsidP="000A0E58">
      <w:pPr>
        <w:widowControl w:val="0"/>
        <w:tabs>
          <w:tab w:val="left" w:pos="0"/>
          <w:tab w:val="left" w:pos="1134"/>
        </w:tabs>
        <w:ind w:firstLine="709"/>
        <w:jc w:val="both"/>
        <w:rPr>
          <w:i/>
          <w:sz w:val="16"/>
        </w:rPr>
      </w:pPr>
    </w:p>
    <w:p w14:paraId="0C2CB5E2" w14:textId="77777777" w:rsidR="000A0E58" w:rsidRPr="00D86C56" w:rsidRDefault="000A0E58" w:rsidP="000A0E58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</w:t>
      </w:r>
      <w:r w:rsidR="00F21015" w:rsidRPr="00D86C56">
        <w:t xml:space="preserve"> </w:t>
      </w:r>
      <w:r w:rsidRPr="00D86C56">
        <w:t>1.1</w:t>
      </w:r>
      <w:r w:rsidR="00F21015" w:rsidRPr="00D86C56">
        <w:t>2</w:t>
      </w:r>
      <w:r w:rsidRPr="00D86C56">
        <w:t xml:space="preserve">. Regina </w:t>
      </w:r>
      <w:proofErr w:type="spellStart"/>
      <w:r w:rsidRPr="00D86C56">
        <w:t>Slabadienė</w:t>
      </w:r>
      <w:proofErr w:type="spellEnd"/>
      <w:r w:rsidRPr="00D86C56">
        <w:t>, Ignalinos rajono neįgaliųjų draugijos pirmininkė;</w:t>
      </w:r>
    </w:p>
    <w:p w14:paraId="2A4A5A12" w14:textId="77777777" w:rsidR="00F21015" w:rsidRPr="00D86C56" w:rsidRDefault="00F21015" w:rsidP="00F21015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1.13. Nijolė Šiaudinienė</w:t>
      </w:r>
      <w:r w:rsidR="001274DF" w:rsidRPr="00D86C56">
        <w:t>,</w:t>
      </w:r>
      <w:r w:rsidRPr="00D86C56">
        <w:t xml:space="preserve"> Ignalinos rajono savivaldybės administracijos tarpinstitucinio bendradarbiavimo koordinatorė.</w:t>
      </w:r>
    </w:p>
    <w:p w14:paraId="016E3C82" w14:textId="77777777" w:rsidR="00F21015" w:rsidRPr="00D86C56" w:rsidRDefault="00F21015" w:rsidP="00F21015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1.14. Jurgita </w:t>
      </w:r>
      <w:proofErr w:type="spellStart"/>
      <w:r w:rsidRPr="00D86C56">
        <w:t>Zenkuvienė</w:t>
      </w:r>
      <w:proofErr w:type="spellEnd"/>
      <w:r w:rsidRPr="00D86C56">
        <w:t>, Utenos apskrities vyriausiojo policijos komisariato Ignalinos rajono policijos komisariato Veiklos skyriaus vyriausioji tyrėja</w:t>
      </w:r>
      <w:r w:rsidR="001274DF" w:rsidRPr="00D86C56">
        <w:t>;</w:t>
      </w:r>
    </w:p>
    <w:p w14:paraId="7D140424" w14:textId="77777777" w:rsidR="00CE19E9" w:rsidRPr="00D86C56" w:rsidRDefault="00F21015" w:rsidP="00D859A3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1.15. Vaidotas </w:t>
      </w:r>
      <w:proofErr w:type="spellStart"/>
      <w:r w:rsidRPr="00D86C56">
        <w:t>Židanavičius</w:t>
      </w:r>
      <w:proofErr w:type="spellEnd"/>
      <w:r w:rsidRPr="00D86C56">
        <w:t>, Ignalinos rajono savivaldybės vicemeras.</w:t>
      </w:r>
      <w:r w:rsidR="000F6DBE" w:rsidRPr="00D86C56">
        <w:tab/>
      </w:r>
    </w:p>
    <w:p w14:paraId="03EFCCC6" w14:textId="77777777" w:rsidR="0078458A" w:rsidRPr="00D86C56" w:rsidRDefault="00F21015" w:rsidP="0078458A">
      <w:pPr>
        <w:widowControl w:val="0"/>
        <w:tabs>
          <w:tab w:val="left" w:pos="0"/>
          <w:tab w:val="left" w:pos="1134"/>
        </w:tabs>
        <w:ind w:firstLine="709"/>
        <w:jc w:val="both"/>
      </w:pPr>
      <w:r w:rsidRPr="00D86C56">
        <w:t xml:space="preserve">       </w:t>
      </w:r>
      <w:r w:rsidR="00DA3356" w:rsidRPr="00D86C56">
        <w:t>2. P</w:t>
      </w:r>
      <w:r w:rsidR="00B35A67" w:rsidRPr="00D86C56">
        <w:t xml:space="preserve"> </w:t>
      </w:r>
      <w:r w:rsidR="00DA3356" w:rsidRPr="00D86C56">
        <w:t>a</w:t>
      </w:r>
      <w:r w:rsidR="00B35A67" w:rsidRPr="00D86C56">
        <w:t xml:space="preserve"> </w:t>
      </w:r>
      <w:r w:rsidR="00DA3356" w:rsidRPr="00D86C56">
        <w:t>v</w:t>
      </w:r>
      <w:r w:rsidR="00B35A67" w:rsidRPr="00D86C56">
        <w:t xml:space="preserve"> </w:t>
      </w:r>
      <w:r w:rsidR="00DA3356" w:rsidRPr="00D86C56">
        <w:t>e</w:t>
      </w:r>
      <w:r w:rsidR="00B35A67" w:rsidRPr="00D86C56">
        <w:t xml:space="preserve"> </w:t>
      </w:r>
      <w:r w:rsidR="00DA3356" w:rsidRPr="00D86C56">
        <w:t>d</w:t>
      </w:r>
      <w:r w:rsidR="00B35A67" w:rsidRPr="00D86C56">
        <w:t xml:space="preserve"> </w:t>
      </w:r>
      <w:r w:rsidR="00DA3356" w:rsidRPr="00D86C56">
        <w:t>u Ignalinos rajono</w:t>
      </w:r>
      <w:r w:rsidR="003069AE" w:rsidRPr="00D86C56">
        <w:t xml:space="preserve"> savivaldybės</w:t>
      </w:r>
      <w:r w:rsidR="00DA3356" w:rsidRPr="00D86C56">
        <w:t xml:space="preserve"> administracijos direktoriui paskirti  komisijos sekretori</w:t>
      </w:r>
      <w:r w:rsidRPr="00D86C56">
        <w:t>ų</w:t>
      </w:r>
      <w:r w:rsidR="00DA3356" w:rsidRPr="00D86C56">
        <w:t>.</w:t>
      </w:r>
    </w:p>
    <w:p w14:paraId="218F71F7" w14:textId="77777777" w:rsidR="0078458A" w:rsidRPr="00D86C56" w:rsidRDefault="0078458A" w:rsidP="0078458A">
      <w:pPr>
        <w:tabs>
          <w:tab w:val="left" w:pos="993"/>
          <w:tab w:val="left" w:pos="1170"/>
          <w:tab w:val="center" w:pos="4153"/>
          <w:tab w:val="left" w:pos="6237"/>
          <w:tab w:val="right" w:pos="8306"/>
        </w:tabs>
        <w:ind w:firstLine="1134"/>
        <w:jc w:val="both"/>
      </w:pPr>
      <w:r w:rsidRPr="00D86C56">
        <w:rPr>
          <w:bCs/>
          <w:color w:val="000000"/>
          <w:lang w:eastAsia="en-US"/>
        </w:rPr>
        <w:t>3.</w:t>
      </w:r>
      <w:r w:rsidRPr="00D86C56">
        <w:rPr>
          <w:color w:val="000000"/>
          <w:lang w:eastAsia="ar-SA"/>
        </w:rPr>
        <w:tab/>
        <w:t xml:space="preserve"> </w:t>
      </w:r>
      <w:r w:rsidRPr="00D86C56">
        <w:rPr>
          <w:color w:val="000000"/>
          <w:spacing w:val="60"/>
          <w:szCs w:val="20"/>
          <w:lang w:eastAsia="en-US"/>
        </w:rPr>
        <w:t>Nustata</w:t>
      </w:r>
      <w:r w:rsidRPr="00D86C56">
        <w:rPr>
          <w:color w:val="000000"/>
          <w:szCs w:val="20"/>
          <w:lang w:eastAsia="en-US"/>
        </w:rPr>
        <w:t>u,</w:t>
      </w:r>
      <w:r w:rsidRPr="00D86C56">
        <w:rPr>
          <w:szCs w:val="20"/>
          <w:lang w:eastAsia="en-US"/>
        </w:rPr>
        <w:t xml:space="preserve"> kad </w:t>
      </w:r>
      <w:r w:rsidRPr="00D86C56">
        <w:rPr>
          <w:color w:val="000000"/>
          <w:szCs w:val="20"/>
          <w:lang w:eastAsia="en-US"/>
        </w:rPr>
        <w:t>šis potvarkis įsigalioja 2023 m. liepos 1 d.</w:t>
      </w:r>
    </w:p>
    <w:p w14:paraId="1713E6C0" w14:textId="77777777" w:rsidR="003F6B68" w:rsidRPr="00D86C56" w:rsidRDefault="003F6B68" w:rsidP="003F6B68">
      <w:pPr>
        <w:tabs>
          <w:tab w:val="left" w:pos="0"/>
          <w:tab w:val="left" w:pos="1134"/>
          <w:tab w:val="left" w:pos="1418"/>
        </w:tabs>
        <w:ind w:firstLine="1134"/>
        <w:jc w:val="both"/>
        <w:rPr>
          <w:szCs w:val="20"/>
          <w:lang w:eastAsia="en-US"/>
        </w:rPr>
      </w:pPr>
      <w:r w:rsidRPr="00D86C56">
        <w:rPr>
          <w:lang w:eastAsia="ar-SA"/>
        </w:rPr>
        <w:t>4.</w:t>
      </w:r>
      <w:r w:rsidRPr="00D86C56">
        <w:rPr>
          <w:lang w:eastAsia="ar-SA"/>
        </w:rPr>
        <w:tab/>
      </w:r>
      <w:r w:rsidRPr="00D86C56">
        <w:rPr>
          <w:spacing w:val="60"/>
          <w:szCs w:val="20"/>
          <w:lang w:eastAsia="en-US"/>
        </w:rPr>
        <w:t>Nuroda</w:t>
      </w:r>
      <w:r w:rsidRPr="00D86C56">
        <w:rPr>
          <w:szCs w:val="20"/>
          <w:lang w:eastAsia="en-US"/>
        </w:rPr>
        <w:t xml:space="preserve">u šį potvarkį paskelbti Teisės aktų registre ir savivaldybės interneto svetainėje www.ignalina.lt. </w:t>
      </w:r>
    </w:p>
    <w:p w14:paraId="71881B4E" w14:textId="77777777" w:rsidR="003F6B68" w:rsidRPr="00D86C56" w:rsidRDefault="003F6B68" w:rsidP="003F6B68">
      <w:pPr>
        <w:tabs>
          <w:tab w:val="left" w:pos="0"/>
          <w:tab w:val="left" w:pos="1134"/>
        </w:tabs>
        <w:ind w:firstLine="851"/>
        <w:jc w:val="both"/>
        <w:rPr>
          <w:szCs w:val="20"/>
          <w:lang w:eastAsia="en-US"/>
        </w:rPr>
      </w:pPr>
    </w:p>
    <w:p w14:paraId="0D8C6B16" w14:textId="77777777" w:rsidR="004D1ECB" w:rsidRPr="00D86C56" w:rsidRDefault="004D1ECB" w:rsidP="004D1ECB">
      <w:pPr>
        <w:tabs>
          <w:tab w:val="left" w:pos="1202"/>
        </w:tabs>
        <w:jc w:val="both"/>
      </w:pPr>
    </w:p>
    <w:p w14:paraId="5EF4E642" w14:textId="77777777" w:rsidR="00D173C0" w:rsidRPr="00D86C56" w:rsidRDefault="00367908" w:rsidP="003069AE">
      <w:pPr>
        <w:jc w:val="both"/>
      </w:pPr>
      <w:r w:rsidRPr="00D86C56">
        <w:t>Savivaldybės meras</w:t>
      </w:r>
      <w:r w:rsidR="004D1ECB" w:rsidRPr="00D86C56">
        <w:tab/>
        <w:t xml:space="preserve"> </w:t>
      </w:r>
      <w:r w:rsidR="004D1ECB" w:rsidRPr="00D86C56">
        <w:tab/>
        <w:t xml:space="preserve">  </w:t>
      </w:r>
      <w:r w:rsidR="00267C27" w:rsidRPr="00D86C56">
        <w:t xml:space="preserve">                                       </w:t>
      </w:r>
      <w:r w:rsidRPr="00D86C56">
        <w:t xml:space="preserve">                         Laimutis Ragaišis</w:t>
      </w:r>
    </w:p>
    <w:p w14:paraId="5CFA5D32" w14:textId="0BD62940" w:rsidR="009B6A46" w:rsidRDefault="009B6A46" w:rsidP="009B6A46">
      <w:pPr>
        <w:jc w:val="center"/>
      </w:pPr>
      <w:r w:rsidRPr="00D86C56">
        <w:t>______________</w:t>
      </w:r>
    </w:p>
    <w:p w14:paraId="3E52B3A2" w14:textId="77777777" w:rsidR="009B6A46" w:rsidRDefault="009B6A46" w:rsidP="009B6A46">
      <w:pPr>
        <w:jc w:val="center"/>
      </w:pPr>
    </w:p>
    <w:p w14:paraId="743265D0" w14:textId="77777777" w:rsidR="008550B8" w:rsidRPr="00BD3AEA" w:rsidRDefault="008550B8" w:rsidP="003069AE">
      <w:pPr>
        <w:ind w:firstLine="5812"/>
        <w:jc w:val="both"/>
      </w:pPr>
    </w:p>
    <w:sectPr w:rsidR="008550B8" w:rsidRPr="00BD3AEA" w:rsidSect="006006C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DC043" w14:textId="77777777" w:rsidR="003D5FB5" w:rsidRDefault="003D5FB5" w:rsidP="00B477AE">
      <w:r>
        <w:separator/>
      </w:r>
    </w:p>
  </w:endnote>
  <w:endnote w:type="continuationSeparator" w:id="0">
    <w:p w14:paraId="082F17B1" w14:textId="77777777" w:rsidR="003D5FB5" w:rsidRDefault="003D5FB5" w:rsidP="00B4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0863E" w14:textId="77777777" w:rsidR="003D5FB5" w:rsidRDefault="003D5FB5" w:rsidP="00B477AE">
      <w:r>
        <w:separator/>
      </w:r>
    </w:p>
  </w:footnote>
  <w:footnote w:type="continuationSeparator" w:id="0">
    <w:p w14:paraId="6366B681" w14:textId="77777777" w:rsidR="003D5FB5" w:rsidRDefault="003D5FB5" w:rsidP="00B477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A6D5D"/>
    <w:multiLevelType w:val="hybridMultilevel"/>
    <w:tmpl w:val="C72ED058"/>
    <w:lvl w:ilvl="0" w:tplc="46661C66">
      <w:start w:val="1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27865C6"/>
    <w:multiLevelType w:val="hybridMultilevel"/>
    <w:tmpl w:val="6EB0AFA8"/>
    <w:lvl w:ilvl="0" w:tplc="75469046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20" w:hanging="360"/>
      </w:pPr>
    </w:lvl>
    <w:lvl w:ilvl="2" w:tplc="0427001B" w:tentative="1">
      <w:start w:val="1"/>
      <w:numFmt w:val="lowerRoman"/>
      <w:lvlText w:val="%3."/>
      <w:lvlJc w:val="right"/>
      <w:pPr>
        <w:ind w:left="2940" w:hanging="180"/>
      </w:pPr>
    </w:lvl>
    <w:lvl w:ilvl="3" w:tplc="0427000F" w:tentative="1">
      <w:start w:val="1"/>
      <w:numFmt w:val="decimal"/>
      <w:lvlText w:val="%4."/>
      <w:lvlJc w:val="left"/>
      <w:pPr>
        <w:ind w:left="3660" w:hanging="360"/>
      </w:pPr>
    </w:lvl>
    <w:lvl w:ilvl="4" w:tplc="04270019" w:tentative="1">
      <w:start w:val="1"/>
      <w:numFmt w:val="lowerLetter"/>
      <w:lvlText w:val="%5."/>
      <w:lvlJc w:val="left"/>
      <w:pPr>
        <w:ind w:left="4380" w:hanging="360"/>
      </w:pPr>
    </w:lvl>
    <w:lvl w:ilvl="5" w:tplc="0427001B" w:tentative="1">
      <w:start w:val="1"/>
      <w:numFmt w:val="lowerRoman"/>
      <w:lvlText w:val="%6."/>
      <w:lvlJc w:val="right"/>
      <w:pPr>
        <w:ind w:left="5100" w:hanging="180"/>
      </w:pPr>
    </w:lvl>
    <w:lvl w:ilvl="6" w:tplc="0427000F" w:tentative="1">
      <w:start w:val="1"/>
      <w:numFmt w:val="decimal"/>
      <w:lvlText w:val="%7."/>
      <w:lvlJc w:val="left"/>
      <w:pPr>
        <w:ind w:left="5820" w:hanging="360"/>
      </w:pPr>
    </w:lvl>
    <w:lvl w:ilvl="7" w:tplc="04270019" w:tentative="1">
      <w:start w:val="1"/>
      <w:numFmt w:val="lowerLetter"/>
      <w:lvlText w:val="%8."/>
      <w:lvlJc w:val="left"/>
      <w:pPr>
        <w:ind w:left="6540" w:hanging="360"/>
      </w:pPr>
    </w:lvl>
    <w:lvl w:ilvl="8" w:tplc="0427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07AF0465"/>
    <w:multiLevelType w:val="hybridMultilevel"/>
    <w:tmpl w:val="8FECFD28"/>
    <w:lvl w:ilvl="0" w:tplc="8CA285FC">
      <w:start w:val="14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09" w:hanging="360"/>
      </w:pPr>
    </w:lvl>
    <w:lvl w:ilvl="2" w:tplc="0427001B" w:tentative="1">
      <w:start w:val="1"/>
      <w:numFmt w:val="lowerRoman"/>
      <w:lvlText w:val="%3."/>
      <w:lvlJc w:val="right"/>
      <w:pPr>
        <w:ind w:left="2629" w:hanging="180"/>
      </w:pPr>
    </w:lvl>
    <w:lvl w:ilvl="3" w:tplc="0427000F" w:tentative="1">
      <w:start w:val="1"/>
      <w:numFmt w:val="decimal"/>
      <w:lvlText w:val="%4."/>
      <w:lvlJc w:val="left"/>
      <w:pPr>
        <w:ind w:left="3349" w:hanging="360"/>
      </w:pPr>
    </w:lvl>
    <w:lvl w:ilvl="4" w:tplc="04270019" w:tentative="1">
      <w:start w:val="1"/>
      <w:numFmt w:val="lowerLetter"/>
      <w:lvlText w:val="%5."/>
      <w:lvlJc w:val="left"/>
      <w:pPr>
        <w:ind w:left="4069" w:hanging="360"/>
      </w:pPr>
    </w:lvl>
    <w:lvl w:ilvl="5" w:tplc="0427001B" w:tentative="1">
      <w:start w:val="1"/>
      <w:numFmt w:val="lowerRoman"/>
      <w:lvlText w:val="%6."/>
      <w:lvlJc w:val="right"/>
      <w:pPr>
        <w:ind w:left="4789" w:hanging="180"/>
      </w:pPr>
    </w:lvl>
    <w:lvl w:ilvl="6" w:tplc="0427000F" w:tentative="1">
      <w:start w:val="1"/>
      <w:numFmt w:val="decimal"/>
      <w:lvlText w:val="%7."/>
      <w:lvlJc w:val="left"/>
      <w:pPr>
        <w:ind w:left="5509" w:hanging="360"/>
      </w:pPr>
    </w:lvl>
    <w:lvl w:ilvl="7" w:tplc="04270019" w:tentative="1">
      <w:start w:val="1"/>
      <w:numFmt w:val="lowerLetter"/>
      <w:lvlText w:val="%8."/>
      <w:lvlJc w:val="left"/>
      <w:pPr>
        <w:ind w:left="6229" w:hanging="360"/>
      </w:pPr>
    </w:lvl>
    <w:lvl w:ilvl="8" w:tplc="0427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3" w15:restartNumberingAfterBreak="0">
    <w:nsid w:val="08F138C7"/>
    <w:multiLevelType w:val="multilevel"/>
    <w:tmpl w:val="A7EED0E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5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0CF54294"/>
    <w:multiLevelType w:val="multilevel"/>
    <w:tmpl w:val="F1C845E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6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5" w15:restartNumberingAfterBreak="0">
    <w:nsid w:val="0FF150C6"/>
    <w:multiLevelType w:val="multilevel"/>
    <w:tmpl w:val="740A433E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caps w:val="0"/>
        <w:strike w:val="0"/>
        <w:dstrike w:val="0"/>
        <w:vanish w:val="0"/>
        <w:webHidden w:val="0"/>
        <w:u w:val="none"/>
        <w:effect w:val="none"/>
        <w:vertAlign w:val="baseline"/>
        <w:specVanish w:val="0"/>
      </w:rPr>
    </w:lvl>
    <w:lvl w:ilvl="1">
      <w:start w:val="1"/>
      <w:numFmt w:val="decimal"/>
      <w:lvlRestart w:val="0"/>
      <w:lvlText w:val="%2.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2.%3."/>
      <w:lvlJc w:val="left"/>
      <w:pPr>
        <w:tabs>
          <w:tab w:val="num" w:pos="1134"/>
        </w:tabs>
        <w:ind w:left="567" w:firstLine="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webHidden w:val="0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728" w:hanging="648"/>
      </w:pPr>
      <w:rPr>
        <w:color w:val="auto"/>
      </w:rPr>
    </w:lvl>
    <w:lvl w:ilvl="4">
      <w:start w:val="1"/>
      <w:numFmt w:val="decimal"/>
      <w:lvlText w:val="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140C486D"/>
    <w:multiLevelType w:val="hybridMultilevel"/>
    <w:tmpl w:val="0BAC2EFE"/>
    <w:lvl w:ilvl="0" w:tplc="9BB4BED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D020CA5"/>
    <w:multiLevelType w:val="hybridMultilevel"/>
    <w:tmpl w:val="2D2E9D00"/>
    <w:lvl w:ilvl="0" w:tplc="59D6D1AC">
      <w:start w:val="1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73" w:hanging="360"/>
      </w:pPr>
    </w:lvl>
    <w:lvl w:ilvl="2" w:tplc="0427001B" w:tentative="1">
      <w:start w:val="1"/>
      <w:numFmt w:val="lowerRoman"/>
      <w:lvlText w:val="%3."/>
      <w:lvlJc w:val="right"/>
      <w:pPr>
        <w:ind w:left="2793" w:hanging="180"/>
      </w:pPr>
    </w:lvl>
    <w:lvl w:ilvl="3" w:tplc="0427000F" w:tentative="1">
      <w:start w:val="1"/>
      <w:numFmt w:val="decimal"/>
      <w:lvlText w:val="%4."/>
      <w:lvlJc w:val="left"/>
      <w:pPr>
        <w:ind w:left="3513" w:hanging="360"/>
      </w:pPr>
    </w:lvl>
    <w:lvl w:ilvl="4" w:tplc="04270019" w:tentative="1">
      <w:start w:val="1"/>
      <w:numFmt w:val="lowerLetter"/>
      <w:lvlText w:val="%5."/>
      <w:lvlJc w:val="left"/>
      <w:pPr>
        <w:ind w:left="4233" w:hanging="360"/>
      </w:pPr>
    </w:lvl>
    <w:lvl w:ilvl="5" w:tplc="0427001B" w:tentative="1">
      <w:start w:val="1"/>
      <w:numFmt w:val="lowerRoman"/>
      <w:lvlText w:val="%6."/>
      <w:lvlJc w:val="right"/>
      <w:pPr>
        <w:ind w:left="4953" w:hanging="180"/>
      </w:pPr>
    </w:lvl>
    <w:lvl w:ilvl="6" w:tplc="0427000F" w:tentative="1">
      <w:start w:val="1"/>
      <w:numFmt w:val="decimal"/>
      <w:lvlText w:val="%7."/>
      <w:lvlJc w:val="left"/>
      <w:pPr>
        <w:ind w:left="5673" w:hanging="360"/>
      </w:pPr>
    </w:lvl>
    <w:lvl w:ilvl="7" w:tplc="04270019" w:tentative="1">
      <w:start w:val="1"/>
      <w:numFmt w:val="lowerLetter"/>
      <w:lvlText w:val="%8."/>
      <w:lvlJc w:val="left"/>
      <w:pPr>
        <w:ind w:left="6393" w:hanging="360"/>
      </w:pPr>
    </w:lvl>
    <w:lvl w:ilvl="8" w:tplc="0427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274C3A50"/>
    <w:multiLevelType w:val="multilevel"/>
    <w:tmpl w:val="E552138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isLgl/>
      <w:lvlText w:val="%2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160"/>
        </w:tabs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1800"/>
      </w:pPr>
    </w:lvl>
  </w:abstractNum>
  <w:abstractNum w:abstractNumId="9" w15:restartNumberingAfterBreak="0">
    <w:nsid w:val="33AD3A57"/>
    <w:multiLevelType w:val="multilevel"/>
    <w:tmpl w:val="BDA2A388"/>
    <w:lvl w:ilvl="0">
      <w:start w:val="18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5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8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1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05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1800"/>
      </w:pPr>
      <w:rPr>
        <w:rFonts w:hint="default"/>
      </w:rPr>
    </w:lvl>
  </w:abstractNum>
  <w:abstractNum w:abstractNumId="10" w15:restartNumberingAfterBreak="0">
    <w:nsid w:val="4AB240B4"/>
    <w:multiLevelType w:val="multilevel"/>
    <w:tmpl w:val="21CA9A8C"/>
    <w:lvl w:ilvl="0">
      <w:start w:val="18"/>
      <w:numFmt w:val="decimal"/>
      <w:lvlText w:val="%1."/>
      <w:lvlJc w:val="left"/>
      <w:pPr>
        <w:ind w:left="1129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249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9" w:hanging="1800"/>
      </w:pPr>
      <w:rPr>
        <w:rFonts w:hint="default"/>
      </w:rPr>
    </w:lvl>
  </w:abstractNum>
  <w:abstractNum w:abstractNumId="11" w15:restartNumberingAfterBreak="0">
    <w:nsid w:val="4EAB3355"/>
    <w:multiLevelType w:val="multilevel"/>
    <w:tmpl w:val="B670549E"/>
    <w:lvl w:ilvl="0">
      <w:start w:val="22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 w15:restartNumberingAfterBreak="0">
    <w:nsid w:val="5343663D"/>
    <w:multiLevelType w:val="hybridMultilevel"/>
    <w:tmpl w:val="CE2CFB70"/>
    <w:lvl w:ilvl="0" w:tplc="E286CFB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53E24D77"/>
    <w:multiLevelType w:val="multilevel"/>
    <w:tmpl w:val="E16479A2"/>
    <w:lvl w:ilvl="0">
      <w:start w:val="14"/>
      <w:numFmt w:val="decimal"/>
      <w:lvlText w:val="%1."/>
      <w:lvlJc w:val="left"/>
      <w:pPr>
        <w:ind w:left="120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32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14" w15:restartNumberingAfterBreak="0">
    <w:nsid w:val="54AE558C"/>
    <w:multiLevelType w:val="hybridMultilevel"/>
    <w:tmpl w:val="705AC1F8"/>
    <w:lvl w:ilvl="0" w:tplc="0427000F">
      <w:start w:val="1"/>
      <w:numFmt w:val="decimal"/>
      <w:lvlText w:val="%1."/>
      <w:lvlJc w:val="left"/>
      <w:pPr>
        <w:ind w:left="2422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3142" w:hanging="360"/>
      </w:pPr>
    </w:lvl>
    <w:lvl w:ilvl="2" w:tplc="0427001B" w:tentative="1">
      <w:start w:val="1"/>
      <w:numFmt w:val="lowerRoman"/>
      <w:lvlText w:val="%3."/>
      <w:lvlJc w:val="right"/>
      <w:pPr>
        <w:ind w:left="3862" w:hanging="180"/>
      </w:pPr>
    </w:lvl>
    <w:lvl w:ilvl="3" w:tplc="0427000F" w:tentative="1">
      <w:start w:val="1"/>
      <w:numFmt w:val="decimal"/>
      <w:lvlText w:val="%4."/>
      <w:lvlJc w:val="left"/>
      <w:pPr>
        <w:ind w:left="4582" w:hanging="360"/>
      </w:pPr>
    </w:lvl>
    <w:lvl w:ilvl="4" w:tplc="04270019" w:tentative="1">
      <w:start w:val="1"/>
      <w:numFmt w:val="lowerLetter"/>
      <w:lvlText w:val="%5."/>
      <w:lvlJc w:val="left"/>
      <w:pPr>
        <w:ind w:left="5302" w:hanging="360"/>
      </w:pPr>
    </w:lvl>
    <w:lvl w:ilvl="5" w:tplc="0427001B" w:tentative="1">
      <w:start w:val="1"/>
      <w:numFmt w:val="lowerRoman"/>
      <w:lvlText w:val="%6."/>
      <w:lvlJc w:val="right"/>
      <w:pPr>
        <w:ind w:left="6022" w:hanging="180"/>
      </w:pPr>
    </w:lvl>
    <w:lvl w:ilvl="6" w:tplc="0427000F" w:tentative="1">
      <w:start w:val="1"/>
      <w:numFmt w:val="decimal"/>
      <w:lvlText w:val="%7."/>
      <w:lvlJc w:val="left"/>
      <w:pPr>
        <w:ind w:left="6742" w:hanging="360"/>
      </w:pPr>
    </w:lvl>
    <w:lvl w:ilvl="7" w:tplc="04270019" w:tentative="1">
      <w:start w:val="1"/>
      <w:numFmt w:val="lowerLetter"/>
      <w:lvlText w:val="%8."/>
      <w:lvlJc w:val="left"/>
      <w:pPr>
        <w:ind w:left="7462" w:hanging="360"/>
      </w:pPr>
    </w:lvl>
    <w:lvl w:ilvl="8" w:tplc="0427001B" w:tentative="1">
      <w:start w:val="1"/>
      <w:numFmt w:val="lowerRoman"/>
      <w:lvlText w:val="%9."/>
      <w:lvlJc w:val="right"/>
      <w:pPr>
        <w:ind w:left="8182" w:hanging="180"/>
      </w:pPr>
    </w:lvl>
  </w:abstractNum>
  <w:abstractNum w:abstractNumId="15" w15:restartNumberingAfterBreak="0">
    <w:nsid w:val="5AAC3459"/>
    <w:multiLevelType w:val="multilevel"/>
    <w:tmpl w:val="4F2A762A"/>
    <w:lvl w:ilvl="0">
      <w:start w:val="1"/>
      <w:numFmt w:val="decimal"/>
      <w:lvlText w:val="%1."/>
      <w:lvlJc w:val="left"/>
      <w:pPr>
        <w:tabs>
          <w:tab w:val="num" w:pos="1654"/>
        </w:tabs>
        <w:ind w:left="1654" w:hanging="945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69"/>
        </w:tabs>
        <w:ind w:left="1069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29"/>
        </w:tabs>
        <w:ind w:left="1429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789"/>
        </w:tabs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49"/>
        </w:tabs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49"/>
        </w:tabs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09"/>
        </w:tabs>
        <w:ind w:left="2509" w:hanging="1800"/>
      </w:pPr>
    </w:lvl>
  </w:abstractNum>
  <w:abstractNum w:abstractNumId="16" w15:restartNumberingAfterBreak="0">
    <w:nsid w:val="602234BC"/>
    <w:multiLevelType w:val="multilevel"/>
    <w:tmpl w:val="3D1A67A8"/>
    <w:lvl w:ilvl="0">
      <w:start w:val="17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93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5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53" w:hanging="1800"/>
      </w:pPr>
      <w:rPr>
        <w:rFonts w:hint="default"/>
      </w:rPr>
    </w:lvl>
  </w:abstractNum>
  <w:abstractNum w:abstractNumId="17" w15:restartNumberingAfterBreak="0">
    <w:nsid w:val="630A4583"/>
    <w:multiLevelType w:val="hybridMultilevel"/>
    <w:tmpl w:val="0BF41474"/>
    <w:lvl w:ilvl="0" w:tplc="1B42FFE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15358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89415778">
    <w:abstractNumId w:val="12"/>
  </w:num>
  <w:num w:numId="3" w16cid:durableId="1575166934">
    <w:abstractNumId w:val="7"/>
  </w:num>
  <w:num w:numId="4" w16cid:durableId="339505415">
    <w:abstractNumId w:val="10"/>
  </w:num>
  <w:num w:numId="5" w16cid:durableId="880823241">
    <w:abstractNumId w:val="11"/>
  </w:num>
  <w:num w:numId="6" w16cid:durableId="2059547607">
    <w:abstractNumId w:val="2"/>
  </w:num>
  <w:num w:numId="7" w16cid:durableId="1786195496">
    <w:abstractNumId w:val="13"/>
  </w:num>
  <w:num w:numId="8" w16cid:durableId="207646878">
    <w:abstractNumId w:val="16"/>
  </w:num>
  <w:num w:numId="9" w16cid:durableId="608852031">
    <w:abstractNumId w:val="4"/>
  </w:num>
  <w:num w:numId="10" w16cid:durableId="1013997486">
    <w:abstractNumId w:val="9"/>
  </w:num>
  <w:num w:numId="11" w16cid:durableId="1729258235">
    <w:abstractNumId w:val="0"/>
  </w:num>
  <w:num w:numId="12" w16cid:durableId="1262492506">
    <w:abstractNumId w:val="17"/>
  </w:num>
  <w:num w:numId="13" w16cid:durableId="1266425326">
    <w:abstractNumId w:val="1"/>
  </w:num>
  <w:num w:numId="14" w16cid:durableId="488667287">
    <w:abstractNumId w:val="14"/>
  </w:num>
  <w:num w:numId="15" w16cid:durableId="1331979985">
    <w:abstractNumId w:val="6"/>
  </w:num>
  <w:num w:numId="16" w16cid:durableId="172839458">
    <w:abstractNumId w:val="15"/>
  </w:num>
  <w:num w:numId="17" w16cid:durableId="1173885268">
    <w:abstractNumId w:val="8"/>
  </w:num>
  <w:num w:numId="18" w16cid:durableId="8161897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0BA"/>
    <w:rsid w:val="000113A0"/>
    <w:rsid w:val="00043D0E"/>
    <w:rsid w:val="000443A3"/>
    <w:rsid w:val="000640BA"/>
    <w:rsid w:val="0006701E"/>
    <w:rsid w:val="00072AC0"/>
    <w:rsid w:val="000812C4"/>
    <w:rsid w:val="00084514"/>
    <w:rsid w:val="000937D6"/>
    <w:rsid w:val="000973D8"/>
    <w:rsid w:val="000A0E58"/>
    <w:rsid w:val="000A2EC6"/>
    <w:rsid w:val="000B1EC7"/>
    <w:rsid w:val="000B4AF4"/>
    <w:rsid w:val="000B6B4F"/>
    <w:rsid w:val="000C132F"/>
    <w:rsid w:val="000C66E1"/>
    <w:rsid w:val="000C6AAE"/>
    <w:rsid w:val="000D5658"/>
    <w:rsid w:val="000E2A69"/>
    <w:rsid w:val="000F6DBE"/>
    <w:rsid w:val="0010317F"/>
    <w:rsid w:val="0011517E"/>
    <w:rsid w:val="001274DF"/>
    <w:rsid w:val="0013052D"/>
    <w:rsid w:val="00144FE5"/>
    <w:rsid w:val="00145FFF"/>
    <w:rsid w:val="0014799E"/>
    <w:rsid w:val="001520C3"/>
    <w:rsid w:val="0016000E"/>
    <w:rsid w:val="00160498"/>
    <w:rsid w:val="00162688"/>
    <w:rsid w:val="00166505"/>
    <w:rsid w:val="00171EEF"/>
    <w:rsid w:val="001742B8"/>
    <w:rsid w:val="00182DAE"/>
    <w:rsid w:val="00183639"/>
    <w:rsid w:val="001840BB"/>
    <w:rsid w:val="00191A41"/>
    <w:rsid w:val="00197673"/>
    <w:rsid w:val="001A3378"/>
    <w:rsid w:val="001B0BDF"/>
    <w:rsid w:val="001B6CD5"/>
    <w:rsid w:val="001C5AB3"/>
    <w:rsid w:val="001C5F46"/>
    <w:rsid w:val="001D11DD"/>
    <w:rsid w:val="001F1427"/>
    <w:rsid w:val="0021128B"/>
    <w:rsid w:val="002177F2"/>
    <w:rsid w:val="002210F3"/>
    <w:rsid w:val="002215DF"/>
    <w:rsid w:val="002267A3"/>
    <w:rsid w:val="002456E5"/>
    <w:rsid w:val="00254585"/>
    <w:rsid w:val="002624F4"/>
    <w:rsid w:val="00263675"/>
    <w:rsid w:val="00267C27"/>
    <w:rsid w:val="002755F2"/>
    <w:rsid w:val="00291F68"/>
    <w:rsid w:val="002A39A7"/>
    <w:rsid w:val="002A5DE0"/>
    <w:rsid w:val="002B3A7F"/>
    <w:rsid w:val="002B3F2D"/>
    <w:rsid w:val="002B4EF4"/>
    <w:rsid w:val="002C25EB"/>
    <w:rsid w:val="002C6BCF"/>
    <w:rsid w:val="002E3402"/>
    <w:rsid w:val="002F1A96"/>
    <w:rsid w:val="003069AE"/>
    <w:rsid w:val="003305BA"/>
    <w:rsid w:val="00331904"/>
    <w:rsid w:val="003354A4"/>
    <w:rsid w:val="00341709"/>
    <w:rsid w:val="003432B2"/>
    <w:rsid w:val="003450B9"/>
    <w:rsid w:val="00353E3B"/>
    <w:rsid w:val="00357400"/>
    <w:rsid w:val="00367908"/>
    <w:rsid w:val="003739E5"/>
    <w:rsid w:val="00373F8B"/>
    <w:rsid w:val="00373FC8"/>
    <w:rsid w:val="0038344F"/>
    <w:rsid w:val="00384CC4"/>
    <w:rsid w:val="003A21AD"/>
    <w:rsid w:val="003A38E7"/>
    <w:rsid w:val="003A7CD8"/>
    <w:rsid w:val="003C0F27"/>
    <w:rsid w:val="003C2048"/>
    <w:rsid w:val="003C6570"/>
    <w:rsid w:val="003C7A9A"/>
    <w:rsid w:val="003D1DB6"/>
    <w:rsid w:val="003D5FB5"/>
    <w:rsid w:val="003E08D2"/>
    <w:rsid w:val="003F18E6"/>
    <w:rsid w:val="003F6B68"/>
    <w:rsid w:val="00402627"/>
    <w:rsid w:val="00403C09"/>
    <w:rsid w:val="00417D41"/>
    <w:rsid w:val="00427A52"/>
    <w:rsid w:val="00435725"/>
    <w:rsid w:val="0043786D"/>
    <w:rsid w:val="004417AD"/>
    <w:rsid w:val="00447D89"/>
    <w:rsid w:val="0046399F"/>
    <w:rsid w:val="00466D0D"/>
    <w:rsid w:val="00473D6B"/>
    <w:rsid w:val="00476650"/>
    <w:rsid w:val="0048683A"/>
    <w:rsid w:val="00490F55"/>
    <w:rsid w:val="00492B86"/>
    <w:rsid w:val="004A3F48"/>
    <w:rsid w:val="004A59D4"/>
    <w:rsid w:val="004C0DDB"/>
    <w:rsid w:val="004D1ECB"/>
    <w:rsid w:val="004F6699"/>
    <w:rsid w:val="0050554B"/>
    <w:rsid w:val="00517020"/>
    <w:rsid w:val="005268A4"/>
    <w:rsid w:val="005310A7"/>
    <w:rsid w:val="00545A17"/>
    <w:rsid w:val="00546652"/>
    <w:rsid w:val="0055206A"/>
    <w:rsid w:val="00554044"/>
    <w:rsid w:val="00566011"/>
    <w:rsid w:val="0056700A"/>
    <w:rsid w:val="005A017D"/>
    <w:rsid w:val="005A0CFD"/>
    <w:rsid w:val="005A5251"/>
    <w:rsid w:val="005B3243"/>
    <w:rsid w:val="005B3643"/>
    <w:rsid w:val="005C1EDC"/>
    <w:rsid w:val="005C5BCA"/>
    <w:rsid w:val="005D1310"/>
    <w:rsid w:val="005D507D"/>
    <w:rsid w:val="005E2B00"/>
    <w:rsid w:val="005E3A47"/>
    <w:rsid w:val="006006C3"/>
    <w:rsid w:val="00601231"/>
    <w:rsid w:val="006164D6"/>
    <w:rsid w:val="00621F1A"/>
    <w:rsid w:val="00627608"/>
    <w:rsid w:val="00631E04"/>
    <w:rsid w:val="00633176"/>
    <w:rsid w:val="00633E92"/>
    <w:rsid w:val="0064785C"/>
    <w:rsid w:val="0065243B"/>
    <w:rsid w:val="00655BD8"/>
    <w:rsid w:val="00676574"/>
    <w:rsid w:val="00676E56"/>
    <w:rsid w:val="0068506B"/>
    <w:rsid w:val="006956F8"/>
    <w:rsid w:val="006B0F6A"/>
    <w:rsid w:val="006B6123"/>
    <w:rsid w:val="006D1B13"/>
    <w:rsid w:val="006E33C5"/>
    <w:rsid w:val="006E62AB"/>
    <w:rsid w:val="006F7F91"/>
    <w:rsid w:val="0070424D"/>
    <w:rsid w:val="00711DF0"/>
    <w:rsid w:val="007129DF"/>
    <w:rsid w:val="007275E0"/>
    <w:rsid w:val="00731716"/>
    <w:rsid w:val="00742D6F"/>
    <w:rsid w:val="00743955"/>
    <w:rsid w:val="00747FBE"/>
    <w:rsid w:val="0078458A"/>
    <w:rsid w:val="007857A6"/>
    <w:rsid w:val="0078797C"/>
    <w:rsid w:val="00791D94"/>
    <w:rsid w:val="007A1F02"/>
    <w:rsid w:val="007B11C5"/>
    <w:rsid w:val="007B624D"/>
    <w:rsid w:val="007B74CA"/>
    <w:rsid w:val="007F1DF1"/>
    <w:rsid w:val="007F41AB"/>
    <w:rsid w:val="007F79AB"/>
    <w:rsid w:val="008013F2"/>
    <w:rsid w:val="00802EE3"/>
    <w:rsid w:val="00811E8A"/>
    <w:rsid w:val="0081302E"/>
    <w:rsid w:val="00816E62"/>
    <w:rsid w:val="0084309F"/>
    <w:rsid w:val="008468C3"/>
    <w:rsid w:val="00854335"/>
    <w:rsid w:val="00854A13"/>
    <w:rsid w:val="008550B8"/>
    <w:rsid w:val="008712F5"/>
    <w:rsid w:val="008779FF"/>
    <w:rsid w:val="00895CB4"/>
    <w:rsid w:val="008C3C65"/>
    <w:rsid w:val="008D76A0"/>
    <w:rsid w:val="008E0E71"/>
    <w:rsid w:val="008E743D"/>
    <w:rsid w:val="008F7F1B"/>
    <w:rsid w:val="009018E6"/>
    <w:rsid w:val="00902013"/>
    <w:rsid w:val="00902705"/>
    <w:rsid w:val="00911B3F"/>
    <w:rsid w:val="00917A78"/>
    <w:rsid w:val="00926507"/>
    <w:rsid w:val="009323DC"/>
    <w:rsid w:val="009356E9"/>
    <w:rsid w:val="00936A8B"/>
    <w:rsid w:val="00947D87"/>
    <w:rsid w:val="009525AD"/>
    <w:rsid w:val="00953F95"/>
    <w:rsid w:val="00962282"/>
    <w:rsid w:val="00965365"/>
    <w:rsid w:val="00985014"/>
    <w:rsid w:val="00991E5A"/>
    <w:rsid w:val="009A2EBB"/>
    <w:rsid w:val="009A5E1F"/>
    <w:rsid w:val="009B6A46"/>
    <w:rsid w:val="009C005E"/>
    <w:rsid w:val="009C3310"/>
    <w:rsid w:val="009D6A5A"/>
    <w:rsid w:val="009E1FC3"/>
    <w:rsid w:val="009E2CC8"/>
    <w:rsid w:val="009E552D"/>
    <w:rsid w:val="00A0290E"/>
    <w:rsid w:val="00A035F3"/>
    <w:rsid w:val="00A07B14"/>
    <w:rsid w:val="00A16DBE"/>
    <w:rsid w:val="00A22C7C"/>
    <w:rsid w:val="00A41051"/>
    <w:rsid w:val="00A44FF0"/>
    <w:rsid w:val="00A9418B"/>
    <w:rsid w:val="00AA1386"/>
    <w:rsid w:val="00AA3C18"/>
    <w:rsid w:val="00AB6FAE"/>
    <w:rsid w:val="00AC5ABA"/>
    <w:rsid w:val="00AE47EA"/>
    <w:rsid w:val="00B34B0C"/>
    <w:rsid w:val="00B35A67"/>
    <w:rsid w:val="00B414B9"/>
    <w:rsid w:val="00B477AE"/>
    <w:rsid w:val="00B51A60"/>
    <w:rsid w:val="00B9458F"/>
    <w:rsid w:val="00BA02A1"/>
    <w:rsid w:val="00BA2AF5"/>
    <w:rsid w:val="00BB7E3B"/>
    <w:rsid w:val="00BC2FEC"/>
    <w:rsid w:val="00BE684B"/>
    <w:rsid w:val="00BF1A72"/>
    <w:rsid w:val="00BF4197"/>
    <w:rsid w:val="00C06D04"/>
    <w:rsid w:val="00C16980"/>
    <w:rsid w:val="00C32B82"/>
    <w:rsid w:val="00C334A1"/>
    <w:rsid w:val="00C35F44"/>
    <w:rsid w:val="00C40DCE"/>
    <w:rsid w:val="00C42AE0"/>
    <w:rsid w:val="00C53649"/>
    <w:rsid w:val="00C70D16"/>
    <w:rsid w:val="00C744F2"/>
    <w:rsid w:val="00C8348F"/>
    <w:rsid w:val="00C90BF9"/>
    <w:rsid w:val="00C97BB0"/>
    <w:rsid w:val="00CA363F"/>
    <w:rsid w:val="00CA5BED"/>
    <w:rsid w:val="00CB0FC4"/>
    <w:rsid w:val="00CB203A"/>
    <w:rsid w:val="00CB4C19"/>
    <w:rsid w:val="00CC15F9"/>
    <w:rsid w:val="00CE19E9"/>
    <w:rsid w:val="00CE55C8"/>
    <w:rsid w:val="00D16382"/>
    <w:rsid w:val="00D173C0"/>
    <w:rsid w:val="00D35604"/>
    <w:rsid w:val="00D35F05"/>
    <w:rsid w:val="00D60CA1"/>
    <w:rsid w:val="00D60E10"/>
    <w:rsid w:val="00D859A3"/>
    <w:rsid w:val="00D86AFC"/>
    <w:rsid w:val="00D86C56"/>
    <w:rsid w:val="00D870E7"/>
    <w:rsid w:val="00D97407"/>
    <w:rsid w:val="00DA3356"/>
    <w:rsid w:val="00DB5A1E"/>
    <w:rsid w:val="00DC0A7A"/>
    <w:rsid w:val="00DC0AE5"/>
    <w:rsid w:val="00DC6755"/>
    <w:rsid w:val="00DC6E1B"/>
    <w:rsid w:val="00DD3483"/>
    <w:rsid w:val="00DD38CC"/>
    <w:rsid w:val="00DD4026"/>
    <w:rsid w:val="00DD5B20"/>
    <w:rsid w:val="00DD7010"/>
    <w:rsid w:val="00DE2310"/>
    <w:rsid w:val="00DE59B9"/>
    <w:rsid w:val="00E02966"/>
    <w:rsid w:val="00E2184D"/>
    <w:rsid w:val="00E23A3B"/>
    <w:rsid w:val="00E308D2"/>
    <w:rsid w:val="00E433E6"/>
    <w:rsid w:val="00E472F2"/>
    <w:rsid w:val="00E509C6"/>
    <w:rsid w:val="00E51469"/>
    <w:rsid w:val="00E57E4F"/>
    <w:rsid w:val="00E6294A"/>
    <w:rsid w:val="00E63A01"/>
    <w:rsid w:val="00E831DE"/>
    <w:rsid w:val="00E84E38"/>
    <w:rsid w:val="00E852F0"/>
    <w:rsid w:val="00E86AFC"/>
    <w:rsid w:val="00EA50C0"/>
    <w:rsid w:val="00EB1D39"/>
    <w:rsid w:val="00EC3C9D"/>
    <w:rsid w:val="00ED182A"/>
    <w:rsid w:val="00ED45A0"/>
    <w:rsid w:val="00ED68CD"/>
    <w:rsid w:val="00EE5AF8"/>
    <w:rsid w:val="00EE64F3"/>
    <w:rsid w:val="00F10358"/>
    <w:rsid w:val="00F10C27"/>
    <w:rsid w:val="00F13849"/>
    <w:rsid w:val="00F13E6C"/>
    <w:rsid w:val="00F21015"/>
    <w:rsid w:val="00F22A9F"/>
    <w:rsid w:val="00F3543D"/>
    <w:rsid w:val="00F62405"/>
    <w:rsid w:val="00F64771"/>
    <w:rsid w:val="00F65446"/>
    <w:rsid w:val="00F674B4"/>
    <w:rsid w:val="00F80C84"/>
    <w:rsid w:val="00F817D1"/>
    <w:rsid w:val="00F90212"/>
    <w:rsid w:val="00F962C2"/>
    <w:rsid w:val="00FB5EBE"/>
    <w:rsid w:val="00FC4234"/>
    <w:rsid w:val="00FC7514"/>
    <w:rsid w:val="00FC767A"/>
    <w:rsid w:val="00FD1675"/>
    <w:rsid w:val="00FD46C5"/>
    <w:rsid w:val="00FE3784"/>
    <w:rsid w:val="00FE496F"/>
    <w:rsid w:val="00FF6757"/>
    <w:rsid w:val="00FF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250120"/>
  <w15:docId w15:val="{0F8B5045-795D-47E5-A8AC-49A86EAD5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334A1"/>
    <w:rPr>
      <w:sz w:val="24"/>
      <w:szCs w:val="24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B34B0C"/>
    <w:pPr>
      <w:tabs>
        <w:tab w:val="left" w:pos="1293"/>
      </w:tabs>
      <w:overflowPunct w:val="0"/>
      <w:autoSpaceDE w:val="0"/>
      <w:autoSpaceDN w:val="0"/>
      <w:adjustRightInd w:val="0"/>
      <w:spacing w:before="240" w:after="60"/>
      <w:textAlignment w:val="baseline"/>
      <w:outlineLvl w:val="4"/>
    </w:pPr>
    <w:rPr>
      <w:rFonts w:ascii="Calibri" w:hAnsi="Calibri"/>
      <w:b/>
      <w:bCs/>
      <w:i/>
      <w:iCs/>
      <w:sz w:val="26"/>
      <w:szCs w:val="26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HTMLiankstoformatuotas">
    <w:name w:val="HTML Preformatted"/>
    <w:basedOn w:val="prastasis"/>
    <w:link w:val="HTMLiankstoformatuotasDiagrama"/>
    <w:uiPriority w:val="99"/>
    <w:rsid w:val="004C0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iankstoformatuotasDiagrama">
    <w:name w:val="HTML iš anksto formatuotas Diagrama"/>
    <w:link w:val="HTMLiankstoformatuotas"/>
    <w:uiPriority w:val="99"/>
    <w:rsid w:val="00936A8B"/>
    <w:rPr>
      <w:rFonts w:ascii="Courier New" w:hAnsi="Courier New" w:cs="Courier New"/>
    </w:rPr>
  </w:style>
  <w:style w:type="character" w:styleId="Hipersaitas">
    <w:name w:val="Hyperlink"/>
    <w:uiPriority w:val="99"/>
    <w:unhideWhenUsed/>
    <w:rsid w:val="00936A8B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rsid w:val="007857A6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857A6"/>
    <w:rPr>
      <w:rFonts w:ascii="Tahoma" w:hAnsi="Tahoma" w:cs="Tahoma"/>
      <w:sz w:val="16"/>
      <w:szCs w:val="16"/>
    </w:rPr>
  </w:style>
  <w:style w:type="character" w:customStyle="1" w:styleId="Antrat5Diagrama">
    <w:name w:val="Antraštė 5 Diagrama"/>
    <w:link w:val="Antrat5"/>
    <w:semiHidden/>
    <w:rsid w:val="00B34B0C"/>
    <w:rPr>
      <w:rFonts w:ascii="Calibri" w:hAnsi="Calibri"/>
      <w:b/>
      <w:bCs/>
      <w:i/>
      <w:iCs/>
      <w:sz w:val="26"/>
      <w:szCs w:val="26"/>
      <w:lang w:val="en-GB" w:eastAsia="en-US"/>
    </w:rPr>
  </w:style>
  <w:style w:type="paragraph" w:styleId="Pagrindinistekstas">
    <w:name w:val="Body Text"/>
    <w:basedOn w:val="prastasis"/>
    <w:link w:val="PagrindinistekstasDiagrama"/>
    <w:rsid w:val="00B34B0C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n-US"/>
    </w:rPr>
  </w:style>
  <w:style w:type="character" w:customStyle="1" w:styleId="PagrindinistekstasDiagrama">
    <w:name w:val="Pagrindinis tekstas Diagrama"/>
    <w:link w:val="Pagrindinistekstas"/>
    <w:rsid w:val="00B34B0C"/>
    <w:rPr>
      <w:sz w:val="24"/>
      <w:lang w:eastAsia="en-US"/>
    </w:rPr>
  </w:style>
  <w:style w:type="paragraph" w:styleId="Pagrindiniotekstotrauka">
    <w:name w:val="Body Text Indent"/>
    <w:basedOn w:val="prastasis"/>
    <w:link w:val="PagrindiniotekstotraukaDiagrama"/>
    <w:rsid w:val="00B34B0C"/>
    <w:pPr>
      <w:tabs>
        <w:tab w:val="left" w:pos="1293"/>
      </w:tabs>
      <w:overflowPunct w:val="0"/>
      <w:autoSpaceDE w:val="0"/>
      <w:autoSpaceDN w:val="0"/>
      <w:adjustRightInd w:val="0"/>
      <w:spacing w:after="120"/>
      <w:ind w:left="283"/>
      <w:textAlignment w:val="baseline"/>
    </w:pPr>
    <w:rPr>
      <w:szCs w:val="20"/>
      <w:lang w:val="en-GB" w:eastAsia="en-US"/>
    </w:rPr>
  </w:style>
  <w:style w:type="character" w:customStyle="1" w:styleId="PagrindiniotekstotraukaDiagrama">
    <w:name w:val="Pagrindinio teksto įtrauka Diagrama"/>
    <w:link w:val="Pagrindiniotekstotrauka"/>
    <w:rsid w:val="00B34B0C"/>
    <w:rPr>
      <w:sz w:val="24"/>
      <w:lang w:val="en-GB" w:eastAsia="en-US"/>
    </w:rPr>
  </w:style>
  <w:style w:type="character" w:customStyle="1" w:styleId="Pagrindinistekstas0">
    <w:name w:val="Pagrindinis tekstas_"/>
    <w:link w:val="Pagrindinistekstas1"/>
    <w:uiPriority w:val="99"/>
    <w:locked/>
    <w:rsid w:val="00B34B0C"/>
    <w:rPr>
      <w:sz w:val="23"/>
      <w:szCs w:val="23"/>
      <w:shd w:val="clear" w:color="auto" w:fill="FFFFFF"/>
    </w:rPr>
  </w:style>
  <w:style w:type="paragraph" w:customStyle="1" w:styleId="Pagrindinistekstas1">
    <w:name w:val="Pagrindinis tekstas1"/>
    <w:basedOn w:val="prastasis"/>
    <w:link w:val="Pagrindinistekstas0"/>
    <w:uiPriority w:val="99"/>
    <w:rsid w:val="00B34B0C"/>
    <w:pPr>
      <w:shd w:val="clear" w:color="auto" w:fill="FFFFFF"/>
      <w:spacing w:before="120" w:after="240" w:line="274" w:lineRule="exact"/>
      <w:ind w:hanging="860"/>
      <w:jc w:val="center"/>
    </w:pPr>
    <w:rPr>
      <w:sz w:val="23"/>
      <w:szCs w:val="23"/>
    </w:rPr>
  </w:style>
  <w:style w:type="paragraph" w:styleId="Betarp">
    <w:name w:val="No Spacing"/>
    <w:uiPriority w:val="1"/>
    <w:qFormat/>
    <w:rsid w:val="00B34B0C"/>
    <w:rPr>
      <w:rFonts w:ascii="Calibri" w:hAnsi="Calibri"/>
      <w:sz w:val="22"/>
      <w:szCs w:val="22"/>
    </w:rPr>
  </w:style>
  <w:style w:type="paragraph" w:styleId="Porat">
    <w:name w:val="footer"/>
    <w:basedOn w:val="prastasis"/>
    <w:link w:val="PoratDiagrama"/>
    <w:rsid w:val="00B34B0C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Cs w:val="20"/>
      <w:lang w:val="en-GB" w:eastAsia="en-US"/>
    </w:rPr>
  </w:style>
  <w:style w:type="character" w:customStyle="1" w:styleId="PoratDiagrama">
    <w:name w:val="Poraštė Diagrama"/>
    <w:link w:val="Porat"/>
    <w:rsid w:val="00B34B0C"/>
    <w:rPr>
      <w:sz w:val="24"/>
      <w:lang w:val="en-GB" w:eastAsia="en-US"/>
    </w:rPr>
  </w:style>
  <w:style w:type="paragraph" w:styleId="Antrats">
    <w:name w:val="header"/>
    <w:basedOn w:val="prastasis"/>
    <w:link w:val="AntratsDiagrama"/>
    <w:rsid w:val="00B477A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B477AE"/>
    <w:rPr>
      <w:sz w:val="24"/>
      <w:szCs w:val="24"/>
    </w:rPr>
  </w:style>
  <w:style w:type="paragraph" w:customStyle="1" w:styleId="Default">
    <w:name w:val="Default"/>
    <w:rsid w:val="00854A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DD7010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Grietas">
    <w:name w:val="Strong"/>
    <w:uiPriority w:val="22"/>
    <w:qFormat/>
    <w:rsid w:val="0043786D"/>
    <w:rPr>
      <w:b/>
      <w:bCs/>
    </w:rPr>
  </w:style>
  <w:style w:type="paragraph" w:customStyle="1" w:styleId="tajtip">
    <w:name w:val="tajtip"/>
    <w:basedOn w:val="prastasis"/>
    <w:rsid w:val="003432B2"/>
    <w:pPr>
      <w:spacing w:after="9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2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615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9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140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26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1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421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6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9898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59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0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75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4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53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50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7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6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4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654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66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21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145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871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597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7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5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7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66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787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53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409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3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bc8a02d75f614c8bb5cc99ba731acb9b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DCC01D-D444-4473-851E-9E5FACC53F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bc8a02d75f614c8bb5cc99ba731acb9b</Template>
  <TotalTime>1</TotalTime>
  <Pages>2</Pages>
  <Words>2745</Words>
  <Characters>1566</Characters>
  <Application>Microsoft Office Word</Application>
  <DocSecurity>0</DocSecurity>
  <Lines>13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PARAIŠKŲ, TEIKIAMŲ KULTŪRINIŲ, SOCIALINIŲ, ŠVIETIMO, SPORTO VEIKLŲ, TURIZMO PLĖTOJIMO PRIEMONĖMS FINANSUOTI, VERTINIMO KOMISIJOS SUDARYMO</vt:lpstr>
      <vt:lpstr>DĖL PARAIŠKŲ, TEIKIAMŲ KULTŪRINIŲ, SOCIALINIŲ, ŠVIETIMO, SPORTO VEIKLŲ, TURIZMO PLĖTOJIMO PRIEMONĖMS FINANSUOTI, VERTINIMO KOMISIJOS SUDARYMO</vt:lpstr>
    </vt:vector>
  </TitlesOfParts>
  <Manager>2023-06-27</Manager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smurto artimoje aplinkoje prevencijos komisijos sudarymo</dc:title>
  <dc:subject>V1-129</dc:subject>
  <dc:creator>IGNALINOS RAJONO SAVIVALDYBĖS MERAS</dc:creator>
  <cp:lastModifiedBy>Nijolė Šiaudinienė</cp:lastModifiedBy>
  <cp:revision>2</cp:revision>
  <cp:lastPrinted>2023-06-23T07:53:00Z</cp:lastPrinted>
  <dcterms:created xsi:type="dcterms:W3CDTF">2026-01-15T13:23:00Z</dcterms:created>
  <dcterms:modified xsi:type="dcterms:W3CDTF">2026-01-15T13:23:00Z</dcterms:modified>
  <cp:category>Potvarkis</cp:category>
</cp:coreProperties>
</file>