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53C0C" w14:textId="77777777" w:rsidR="00704FEB" w:rsidRPr="00987801" w:rsidRDefault="009447E4" w:rsidP="00881044">
      <w:pPr>
        <w:shd w:val="clear" w:color="auto" w:fill="FFFFFF"/>
        <w:ind w:left="3888" w:firstLine="932"/>
        <w:jc w:val="both"/>
        <w:rPr>
          <w:bCs/>
          <w:szCs w:val="24"/>
          <w:lang w:eastAsia="lt-LT"/>
        </w:rPr>
      </w:pPr>
      <w:r w:rsidRPr="00987801">
        <w:rPr>
          <w:bCs/>
          <w:szCs w:val="24"/>
          <w:lang w:eastAsia="lt-LT"/>
        </w:rPr>
        <w:t>P</w:t>
      </w:r>
      <w:r w:rsidR="00704FEB" w:rsidRPr="00987801">
        <w:rPr>
          <w:bCs/>
          <w:szCs w:val="24"/>
          <w:lang w:eastAsia="lt-LT"/>
        </w:rPr>
        <w:t>ATVIRTINTA</w:t>
      </w:r>
    </w:p>
    <w:p w14:paraId="1C2D8156" w14:textId="462E9F4D" w:rsidR="00704FEB" w:rsidRPr="00987801" w:rsidRDefault="00704FEB" w:rsidP="00881044">
      <w:pPr>
        <w:shd w:val="clear" w:color="auto" w:fill="FFFFFF"/>
        <w:ind w:left="4820"/>
        <w:jc w:val="both"/>
        <w:rPr>
          <w:bCs/>
          <w:szCs w:val="24"/>
          <w:lang w:eastAsia="lt-LT"/>
        </w:rPr>
      </w:pPr>
      <w:r w:rsidRPr="00987801">
        <w:rPr>
          <w:bCs/>
          <w:szCs w:val="24"/>
          <w:lang w:eastAsia="lt-LT"/>
        </w:rPr>
        <w:t>Ignalinos rajono savivaldybės</w:t>
      </w:r>
      <w:r w:rsidR="00881044" w:rsidRPr="00987801">
        <w:rPr>
          <w:bCs/>
          <w:szCs w:val="24"/>
          <w:lang w:eastAsia="lt-LT"/>
        </w:rPr>
        <w:t xml:space="preserve"> </w:t>
      </w:r>
      <w:r w:rsidR="001D4D8B" w:rsidRPr="00987801">
        <w:rPr>
          <w:bCs/>
          <w:szCs w:val="24"/>
          <w:lang w:eastAsia="lt-LT"/>
        </w:rPr>
        <w:t xml:space="preserve">administracijos direktoriaus </w:t>
      </w:r>
      <w:r w:rsidR="009667D9" w:rsidRPr="00987801">
        <w:rPr>
          <w:bCs/>
          <w:szCs w:val="24"/>
          <w:lang w:eastAsia="lt-LT"/>
        </w:rPr>
        <w:t>202</w:t>
      </w:r>
      <w:r w:rsidR="00FA08D1" w:rsidRPr="00987801">
        <w:rPr>
          <w:bCs/>
          <w:szCs w:val="24"/>
          <w:lang w:eastAsia="lt-LT"/>
        </w:rPr>
        <w:t>6</w:t>
      </w:r>
      <w:r w:rsidR="009667D9" w:rsidRPr="00987801">
        <w:rPr>
          <w:bCs/>
          <w:szCs w:val="24"/>
          <w:lang w:eastAsia="lt-LT"/>
        </w:rPr>
        <w:t xml:space="preserve"> m. </w:t>
      </w:r>
      <w:r w:rsidR="0054326D">
        <w:rPr>
          <w:bCs/>
          <w:szCs w:val="24"/>
          <w:lang w:eastAsia="lt-LT"/>
        </w:rPr>
        <w:t xml:space="preserve">birželio 29 </w:t>
      </w:r>
      <w:r w:rsidRPr="00987801">
        <w:rPr>
          <w:bCs/>
          <w:szCs w:val="24"/>
          <w:lang w:eastAsia="lt-LT"/>
        </w:rPr>
        <w:t>d.</w:t>
      </w:r>
      <w:r w:rsidR="003B5AC3" w:rsidRPr="00987801">
        <w:rPr>
          <w:bCs/>
          <w:szCs w:val="24"/>
          <w:lang w:eastAsia="lt-LT"/>
        </w:rPr>
        <w:t xml:space="preserve"> įsakymu Nr. </w:t>
      </w:r>
      <w:r w:rsidR="006D2ACA" w:rsidRPr="006D2ACA">
        <w:rPr>
          <w:bCs/>
          <w:szCs w:val="24"/>
          <w:lang w:eastAsia="lt-LT"/>
        </w:rPr>
        <w:t>VT-237</w:t>
      </w:r>
    </w:p>
    <w:p w14:paraId="18C78627" w14:textId="77777777" w:rsidR="00704FEB" w:rsidRPr="00987801" w:rsidRDefault="00704FEB" w:rsidP="004B5B50">
      <w:pPr>
        <w:suppressAutoHyphens/>
        <w:jc w:val="center"/>
        <w:rPr>
          <w:szCs w:val="24"/>
          <w:lang w:eastAsia="ar-SA"/>
        </w:rPr>
      </w:pPr>
    </w:p>
    <w:p w14:paraId="39724BB4" w14:textId="13D8D1EF" w:rsidR="00704FEB" w:rsidRPr="00987801" w:rsidRDefault="00B71D99" w:rsidP="004B5B50">
      <w:pPr>
        <w:suppressAutoHyphens/>
        <w:jc w:val="center"/>
        <w:rPr>
          <w:rFonts w:cs="Tahoma"/>
          <w:b/>
          <w:lang w:eastAsia="ar-SA"/>
        </w:rPr>
      </w:pPr>
      <w:r w:rsidRPr="00987801">
        <w:rPr>
          <w:rFonts w:cs="Tahoma"/>
          <w:b/>
          <w:lang w:eastAsia="ar-SA"/>
        </w:rPr>
        <w:t>IGNALINOS RAJONUI REI</w:t>
      </w:r>
      <w:r w:rsidR="00201CE2" w:rsidRPr="00987801">
        <w:rPr>
          <w:rFonts w:cs="Tahoma"/>
          <w:b/>
          <w:lang w:eastAsia="ar-SA"/>
        </w:rPr>
        <w:t>KALINGŲ SPECIALYBIŲ PRIORITETINIS</w:t>
      </w:r>
      <w:r w:rsidRPr="00987801">
        <w:rPr>
          <w:rFonts w:cs="Tahoma"/>
          <w:b/>
          <w:lang w:eastAsia="ar-SA"/>
        </w:rPr>
        <w:t xml:space="preserve"> SĄRAŠAS</w:t>
      </w:r>
      <w:r w:rsidR="009667D9" w:rsidRPr="00987801">
        <w:rPr>
          <w:rFonts w:cs="Tahoma"/>
          <w:b/>
          <w:lang w:eastAsia="ar-SA"/>
        </w:rPr>
        <w:t xml:space="preserve"> </w:t>
      </w:r>
    </w:p>
    <w:p w14:paraId="70CF0171" w14:textId="77777777" w:rsidR="008D3D42" w:rsidRPr="00987801" w:rsidRDefault="008D3D42" w:rsidP="00B31C20">
      <w:pPr>
        <w:suppressAutoHyphens/>
        <w:rPr>
          <w:rFonts w:cs="Tahoma"/>
          <w:b/>
          <w:szCs w:val="24"/>
          <w:lang w:eastAsia="ar-SA"/>
        </w:rPr>
      </w:pPr>
    </w:p>
    <w:p w14:paraId="3721F525" w14:textId="77777777" w:rsidR="00BB2EC1" w:rsidRPr="00987801" w:rsidRDefault="00BB2EC1" w:rsidP="00BB2EC1">
      <w:pPr>
        <w:pStyle w:val="Sraopastraipa"/>
        <w:widowControl w:val="0"/>
        <w:numPr>
          <w:ilvl w:val="0"/>
          <w:numId w:val="6"/>
        </w:numPr>
        <w:tabs>
          <w:tab w:val="left" w:pos="900"/>
          <w:tab w:val="left" w:pos="1418"/>
          <w:tab w:val="left" w:pos="1560"/>
        </w:tabs>
        <w:suppressAutoHyphens/>
        <w:ind w:left="0" w:firstLine="1134"/>
        <w:jc w:val="both"/>
        <w:rPr>
          <w:rFonts w:cs="Tahoma"/>
          <w:szCs w:val="24"/>
          <w:lang w:eastAsia="ar-SA"/>
        </w:rPr>
      </w:pPr>
      <w:r w:rsidRPr="00987801">
        <w:rPr>
          <w:rFonts w:cs="Tahoma"/>
          <w:szCs w:val="24"/>
          <w:lang w:eastAsia="ar-SA"/>
        </w:rPr>
        <w:t>Psichologas</w:t>
      </w:r>
    </w:p>
    <w:p w14:paraId="6B273CEA" w14:textId="77777777" w:rsidR="00667C9D" w:rsidRPr="00987801" w:rsidRDefault="00667C9D" w:rsidP="00667C9D">
      <w:pPr>
        <w:pStyle w:val="Sraopastraipa"/>
        <w:widowControl w:val="0"/>
        <w:numPr>
          <w:ilvl w:val="0"/>
          <w:numId w:val="6"/>
        </w:numPr>
        <w:tabs>
          <w:tab w:val="left" w:pos="900"/>
          <w:tab w:val="left" w:pos="1418"/>
          <w:tab w:val="left" w:pos="1560"/>
        </w:tabs>
        <w:suppressAutoHyphens/>
        <w:ind w:left="0" w:firstLine="1134"/>
        <w:jc w:val="both"/>
        <w:rPr>
          <w:rFonts w:cs="Tahoma"/>
          <w:szCs w:val="24"/>
          <w:lang w:eastAsia="ar-SA"/>
        </w:rPr>
      </w:pPr>
      <w:r w:rsidRPr="00987801">
        <w:rPr>
          <w:rFonts w:cs="Tahoma"/>
          <w:szCs w:val="24"/>
          <w:lang w:eastAsia="ar-SA"/>
        </w:rPr>
        <w:t>Logopedas</w:t>
      </w:r>
    </w:p>
    <w:p w14:paraId="505A7672" w14:textId="7B61A709" w:rsidR="00AF5E89" w:rsidRPr="00987801" w:rsidRDefault="00AF5E89" w:rsidP="00AF5E89">
      <w:pPr>
        <w:pStyle w:val="Sraopastraipa"/>
        <w:widowControl w:val="0"/>
        <w:numPr>
          <w:ilvl w:val="0"/>
          <w:numId w:val="6"/>
        </w:numPr>
        <w:tabs>
          <w:tab w:val="left" w:pos="900"/>
          <w:tab w:val="left" w:pos="1418"/>
          <w:tab w:val="left" w:pos="1560"/>
        </w:tabs>
        <w:suppressAutoHyphens/>
        <w:ind w:left="0" w:firstLine="1134"/>
        <w:jc w:val="both"/>
        <w:rPr>
          <w:rFonts w:cs="Tahoma"/>
          <w:szCs w:val="24"/>
          <w:lang w:eastAsia="ar-SA"/>
        </w:rPr>
      </w:pPr>
      <w:r w:rsidRPr="00987801">
        <w:rPr>
          <w:rFonts w:cs="Tahoma"/>
          <w:szCs w:val="24"/>
          <w:lang w:eastAsia="ar-SA"/>
        </w:rPr>
        <w:t xml:space="preserve">Informacinių </w:t>
      </w:r>
      <w:r w:rsidR="00E11B5B" w:rsidRPr="00987801">
        <w:rPr>
          <w:rFonts w:cs="Tahoma"/>
          <w:szCs w:val="24"/>
          <w:lang w:eastAsia="ar-SA"/>
        </w:rPr>
        <w:t>technologijų</w:t>
      </w:r>
      <w:r w:rsidRPr="00987801">
        <w:rPr>
          <w:rFonts w:cs="Tahoma"/>
          <w:szCs w:val="24"/>
          <w:lang w:eastAsia="ar-SA"/>
        </w:rPr>
        <w:t xml:space="preserve"> specialistas</w:t>
      </w:r>
    </w:p>
    <w:p w14:paraId="06320103" w14:textId="77777777" w:rsidR="00AF5E89" w:rsidRPr="00987801" w:rsidRDefault="00AF5E89" w:rsidP="00AF5E89">
      <w:pPr>
        <w:pStyle w:val="Sraopastraipa"/>
        <w:widowControl w:val="0"/>
        <w:numPr>
          <w:ilvl w:val="0"/>
          <w:numId w:val="6"/>
        </w:numPr>
        <w:tabs>
          <w:tab w:val="left" w:pos="900"/>
          <w:tab w:val="left" w:pos="1418"/>
          <w:tab w:val="left" w:pos="1560"/>
        </w:tabs>
        <w:suppressAutoHyphens/>
        <w:ind w:left="0" w:firstLine="1134"/>
        <w:jc w:val="both"/>
        <w:rPr>
          <w:rFonts w:cs="Tahoma"/>
          <w:szCs w:val="24"/>
          <w:lang w:eastAsia="ar-SA"/>
        </w:rPr>
      </w:pPr>
      <w:r w:rsidRPr="00987801">
        <w:rPr>
          <w:rFonts w:cs="Tahoma"/>
          <w:szCs w:val="24"/>
          <w:lang w:eastAsia="ar-SA"/>
        </w:rPr>
        <w:t>Kompiuterių įrangos specialistas</w:t>
      </w:r>
    </w:p>
    <w:p w14:paraId="45F665B0" w14:textId="77777777" w:rsidR="00EB48D3" w:rsidRPr="00987801" w:rsidRDefault="00EB48D3" w:rsidP="00EB48D3">
      <w:pPr>
        <w:pStyle w:val="Sraopastraipa"/>
        <w:widowControl w:val="0"/>
        <w:numPr>
          <w:ilvl w:val="0"/>
          <w:numId w:val="6"/>
        </w:numPr>
        <w:tabs>
          <w:tab w:val="left" w:pos="900"/>
          <w:tab w:val="left" w:pos="1418"/>
          <w:tab w:val="left" w:pos="1560"/>
        </w:tabs>
        <w:suppressAutoHyphens/>
        <w:ind w:left="0" w:firstLine="1134"/>
        <w:jc w:val="both"/>
        <w:rPr>
          <w:rFonts w:cs="Tahoma"/>
          <w:szCs w:val="24"/>
          <w:lang w:eastAsia="ar-SA"/>
        </w:rPr>
      </w:pPr>
      <w:r w:rsidRPr="00987801">
        <w:rPr>
          <w:rFonts w:cs="Tahoma"/>
          <w:szCs w:val="24"/>
          <w:lang w:eastAsia="ar-SA"/>
        </w:rPr>
        <w:t>Garso ir šviesos inžinierius</w:t>
      </w:r>
    </w:p>
    <w:p w14:paraId="66A2B109" w14:textId="65B65978" w:rsidR="00AF5E89" w:rsidRPr="00987801" w:rsidRDefault="00AF5E89" w:rsidP="009366EF">
      <w:pPr>
        <w:pStyle w:val="Sraopastraipa"/>
        <w:widowControl w:val="0"/>
        <w:numPr>
          <w:ilvl w:val="0"/>
          <w:numId w:val="6"/>
        </w:numPr>
        <w:tabs>
          <w:tab w:val="left" w:pos="900"/>
          <w:tab w:val="left" w:pos="1418"/>
          <w:tab w:val="left" w:pos="1560"/>
        </w:tabs>
        <w:suppressAutoHyphens/>
        <w:ind w:left="0" w:firstLine="1134"/>
        <w:jc w:val="both"/>
        <w:rPr>
          <w:rFonts w:cs="Tahoma"/>
          <w:szCs w:val="24"/>
          <w:lang w:eastAsia="ar-SA"/>
        </w:rPr>
      </w:pPr>
      <w:r w:rsidRPr="00987801">
        <w:rPr>
          <w:rFonts w:cs="Tahoma"/>
          <w:szCs w:val="24"/>
          <w:lang w:eastAsia="ar-SA"/>
        </w:rPr>
        <w:t>Istorikas</w:t>
      </w:r>
    </w:p>
    <w:p w14:paraId="6C56CFEA" w14:textId="77777777" w:rsidR="00AF5E89" w:rsidRPr="00987801" w:rsidRDefault="00AF5E89" w:rsidP="00AF5E89">
      <w:pPr>
        <w:widowControl w:val="0"/>
        <w:tabs>
          <w:tab w:val="left" w:pos="900"/>
          <w:tab w:val="left" w:pos="1418"/>
          <w:tab w:val="left" w:pos="1560"/>
        </w:tabs>
        <w:suppressAutoHyphens/>
        <w:jc w:val="both"/>
        <w:rPr>
          <w:rFonts w:cs="Tahoma"/>
          <w:szCs w:val="24"/>
          <w:lang w:eastAsia="ar-SA"/>
        </w:rPr>
      </w:pPr>
    </w:p>
    <w:p w14:paraId="22A642D3" w14:textId="77777777" w:rsidR="003140C2" w:rsidRPr="00987801" w:rsidRDefault="00704FEB" w:rsidP="00201CE2">
      <w:pPr>
        <w:widowControl w:val="0"/>
        <w:tabs>
          <w:tab w:val="left" w:pos="900"/>
        </w:tabs>
        <w:suppressAutoHyphens/>
        <w:jc w:val="center"/>
        <w:rPr>
          <w:rFonts w:cs="Tahoma"/>
          <w:szCs w:val="24"/>
          <w:lang w:eastAsia="sa-IN" w:bidi="sa-IN"/>
        </w:rPr>
      </w:pPr>
      <w:r w:rsidRPr="00987801">
        <w:rPr>
          <w:rFonts w:cs="Tahoma"/>
          <w:szCs w:val="24"/>
          <w:lang w:eastAsia="sa-IN" w:bidi="sa-IN"/>
        </w:rPr>
        <w:t>_____________________</w:t>
      </w:r>
    </w:p>
    <w:p w14:paraId="5F5E61A2" w14:textId="77777777" w:rsidR="00B63A4C" w:rsidRPr="00987801" w:rsidRDefault="00B63A4C" w:rsidP="00201CE2">
      <w:pPr>
        <w:widowControl w:val="0"/>
        <w:tabs>
          <w:tab w:val="left" w:pos="900"/>
        </w:tabs>
        <w:suppressAutoHyphens/>
        <w:jc w:val="center"/>
        <w:rPr>
          <w:rFonts w:cs="Tahoma"/>
          <w:szCs w:val="24"/>
          <w:lang w:eastAsia="sa-IN" w:bidi="sa-IN"/>
        </w:rPr>
      </w:pPr>
    </w:p>
    <w:sectPr w:rsidR="00B63A4C" w:rsidRPr="00987801" w:rsidSect="00667C9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19C4"/>
    <w:multiLevelType w:val="hybridMultilevel"/>
    <w:tmpl w:val="43C2ED30"/>
    <w:lvl w:ilvl="0" w:tplc="F76EFEE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49CAEE6">
      <w:numFmt w:val="none"/>
      <w:lvlText w:val=""/>
      <w:lvlJc w:val="left"/>
      <w:pPr>
        <w:tabs>
          <w:tab w:val="num" w:pos="360"/>
        </w:tabs>
      </w:pPr>
    </w:lvl>
    <w:lvl w:ilvl="2" w:tplc="3E28E58A">
      <w:numFmt w:val="none"/>
      <w:lvlText w:val=""/>
      <w:lvlJc w:val="left"/>
      <w:pPr>
        <w:tabs>
          <w:tab w:val="num" w:pos="360"/>
        </w:tabs>
      </w:pPr>
    </w:lvl>
    <w:lvl w:ilvl="3" w:tplc="A29A9860">
      <w:numFmt w:val="none"/>
      <w:lvlText w:val=""/>
      <w:lvlJc w:val="left"/>
      <w:pPr>
        <w:tabs>
          <w:tab w:val="num" w:pos="360"/>
        </w:tabs>
      </w:pPr>
    </w:lvl>
    <w:lvl w:ilvl="4" w:tplc="1C9869E0">
      <w:numFmt w:val="none"/>
      <w:lvlText w:val=""/>
      <w:lvlJc w:val="left"/>
      <w:pPr>
        <w:tabs>
          <w:tab w:val="num" w:pos="360"/>
        </w:tabs>
      </w:pPr>
    </w:lvl>
    <w:lvl w:ilvl="5" w:tplc="2FC057BE">
      <w:numFmt w:val="none"/>
      <w:lvlText w:val=""/>
      <w:lvlJc w:val="left"/>
      <w:pPr>
        <w:tabs>
          <w:tab w:val="num" w:pos="360"/>
        </w:tabs>
      </w:pPr>
    </w:lvl>
    <w:lvl w:ilvl="6" w:tplc="87AEAFBC">
      <w:numFmt w:val="none"/>
      <w:lvlText w:val=""/>
      <w:lvlJc w:val="left"/>
      <w:pPr>
        <w:tabs>
          <w:tab w:val="num" w:pos="360"/>
        </w:tabs>
      </w:pPr>
    </w:lvl>
    <w:lvl w:ilvl="7" w:tplc="6D64F6DE">
      <w:numFmt w:val="none"/>
      <w:lvlText w:val=""/>
      <w:lvlJc w:val="left"/>
      <w:pPr>
        <w:tabs>
          <w:tab w:val="num" w:pos="360"/>
        </w:tabs>
      </w:pPr>
    </w:lvl>
    <w:lvl w:ilvl="8" w:tplc="6E3C60D6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024376E"/>
    <w:multiLevelType w:val="multilevel"/>
    <w:tmpl w:val="C26E6816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  <w:b w:val="0"/>
      </w:rPr>
    </w:lvl>
  </w:abstractNum>
  <w:abstractNum w:abstractNumId="3" w15:restartNumberingAfterBreak="0">
    <w:nsid w:val="2B3668FE"/>
    <w:multiLevelType w:val="multilevel"/>
    <w:tmpl w:val="7156891C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ascii="TimesNewRomanPSMT" w:hAnsi="TimesNewRomanPSMT" w:cs="TimesNewRomanPSMT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ascii="TimesNewRomanPSMT" w:hAnsi="TimesNewRomanPSMT" w:cs="TimesNewRomanPSMT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ascii="TimesNewRomanPSMT" w:hAnsi="TimesNewRomanPSMT" w:cs="TimesNewRomanPSMT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ascii="TimesNewRomanPSMT" w:hAnsi="TimesNewRomanPSMT" w:cs="TimesNewRomanPSMT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ascii="TimesNewRomanPSMT" w:hAnsi="TimesNewRomanPSMT" w:cs="TimesNewRomanPSMT" w:hint="default"/>
        <w:b w:val="0"/>
      </w:rPr>
    </w:lvl>
  </w:abstractNum>
  <w:abstractNum w:abstractNumId="4" w15:restartNumberingAfterBreak="0">
    <w:nsid w:val="33615E6B"/>
    <w:multiLevelType w:val="hybridMultilevel"/>
    <w:tmpl w:val="14403E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774E02"/>
    <w:multiLevelType w:val="hybridMultilevel"/>
    <w:tmpl w:val="792CF7C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442ADB"/>
    <w:multiLevelType w:val="hybridMultilevel"/>
    <w:tmpl w:val="3BD0EC9A"/>
    <w:lvl w:ilvl="0" w:tplc="6E7CF916">
      <w:start w:val="1"/>
      <w:numFmt w:val="decimal"/>
      <w:lvlText w:val="%1."/>
      <w:lvlJc w:val="left"/>
      <w:pPr>
        <w:ind w:left="2604" w:hanging="1470"/>
      </w:pPr>
      <w:rPr>
        <w:rFonts w:cs="Times New Roman" w:hint="default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724763343">
    <w:abstractNumId w:val="1"/>
  </w:num>
  <w:num w:numId="2" w16cid:durableId="1418282068">
    <w:abstractNumId w:val="4"/>
  </w:num>
  <w:num w:numId="3" w16cid:durableId="125895190">
    <w:abstractNumId w:val="6"/>
  </w:num>
  <w:num w:numId="4" w16cid:durableId="205021028">
    <w:abstractNumId w:val="0"/>
  </w:num>
  <w:num w:numId="5" w16cid:durableId="883836525">
    <w:abstractNumId w:val="3"/>
  </w:num>
  <w:num w:numId="6" w16cid:durableId="2095933718">
    <w:abstractNumId w:val="5"/>
  </w:num>
  <w:num w:numId="7" w16cid:durableId="14714824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FEB"/>
    <w:rsid w:val="00000A1B"/>
    <w:rsid w:val="00002EFF"/>
    <w:rsid w:val="00015FFC"/>
    <w:rsid w:val="000237B6"/>
    <w:rsid w:val="00023CAC"/>
    <w:rsid w:val="00026D87"/>
    <w:rsid w:val="00027F3E"/>
    <w:rsid w:val="00034617"/>
    <w:rsid w:val="00045F1F"/>
    <w:rsid w:val="000543BB"/>
    <w:rsid w:val="0005578B"/>
    <w:rsid w:val="000609E6"/>
    <w:rsid w:val="00064460"/>
    <w:rsid w:val="000904C7"/>
    <w:rsid w:val="00096BAB"/>
    <w:rsid w:val="000C4A04"/>
    <w:rsid w:val="000D2257"/>
    <w:rsid w:val="000D2ADA"/>
    <w:rsid w:val="000E0AE4"/>
    <w:rsid w:val="000F2D4C"/>
    <w:rsid w:val="00105BE6"/>
    <w:rsid w:val="00106815"/>
    <w:rsid w:val="00111A1B"/>
    <w:rsid w:val="00114827"/>
    <w:rsid w:val="00123DE1"/>
    <w:rsid w:val="00131DBD"/>
    <w:rsid w:val="00144D79"/>
    <w:rsid w:val="001504AB"/>
    <w:rsid w:val="0015062D"/>
    <w:rsid w:val="00155A34"/>
    <w:rsid w:val="00156A88"/>
    <w:rsid w:val="00157A08"/>
    <w:rsid w:val="00171471"/>
    <w:rsid w:val="001829E2"/>
    <w:rsid w:val="00182D11"/>
    <w:rsid w:val="00194E23"/>
    <w:rsid w:val="00196ED6"/>
    <w:rsid w:val="001A1AF6"/>
    <w:rsid w:val="001C55A1"/>
    <w:rsid w:val="001D08CD"/>
    <w:rsid w:val="001D4D8B"/>
    <w:rsid w:val="001D597C"/>
    <w:rsid w:val="001D77AD"/>
    <w:rsid w:val="001E0838"/>
    <w:rsid w:val="001E6B35"/>
    <w:rsid w:val="001E7BFC"/>
    <w:rsid w:val="001F2E6B"/>
    <w:rsid w:val="00200D6B"/>
    <w:rsid w:val="00201CE2"/>
    <w:rsid w:val="00206AE6"/>
    <w:rsid w:val="00210D63"/>
    <w:rsid w:val="002116F4"/>
    <w:rsid w:val="00216F1E"/>
    <w:rsid w:val="002441BA"/>
    <w:rsid w:val="00244ABF"/>
    <w:rsid w:val="00246A2D"/>
    <w:rsid w:val="00266371"/>
    <w:rsid w:val="002677DA"/>
    <w:rsid w:val="002800C5"/>
    <w:rsid w:val="00281C4C"/>
    <w:rsid w:val="00282540"/>
    <w:rsid w:val="00292C4B"/>
    <w:rsid w:val="00297647"/>
    <w:rsid w:val="002B0FBB"/>
    <w:rsid w:val="002B10A1"/>
    <w:rsid w:val="002B6684"/>
    <w:rsid w:val="002B6702"/>
    <w:rsid w:val="002C3B0E"/>
    <w:rsid w:val="002C5A3B"/>
    <w:rsid w:val="002C5C89"/>
    <w:rsid w:val="002C6304"/>
    <w:rsid w:val="002D09A9"/>
    <w:rsid w:val="002D3A91"/>
    <w:rsid w:val="002E2AF3"/>
    <w:rsid w:val="002E6339"/>
    <w:rsid w:val="00303C17"/>
    <w:rsid w:val="003104D6"/>
    <w:rsid w:val="003140C2"/>
    <w:rsid w:val="00323729"/>
    <w:rsid w:val="00337A4B"/>
    <w:rsid w:val="0035578E"/>
    <w:rsid w:val="00371255"/>
    <w:rsid w:val="00377586"/>
    <w:rsid w:val="00377A7C"/>
    <w:rsid w:val="00380B71"/>
    <w:rsid w:val="00390C01"/>
    <w:rsid w:val="003970B4"/>
    <w:rsid w:val="003B4717"/>
    <w:rsid w:val="003B508A"/>
    <w:rsid w:val="003B5AC3"/>
    <w:rsid w:val="003C0292"/>
    <w:rsid w:val="003D5D02"/>
    <w:rsid w:val="003E1422"/>
    <w:rsid w:val="003E7525"/>
    <w:rsid w:val="00404436"/>
    <w:rsid w:val="00405AA4"/>
    <w:rsid w:val="00407F76"/>
    <w:rsid w:val="00410161"/>
    <w:rsid w:val="004202B7"/>
    <w:rsid w:val="00425488"/>
    <w:rsid w:val="00426B8D"/>
    <w:rsid w:val="0043040E"/>
    <w:rsid w:val="00432E6F"/>
    <w:rsid w:val="004343FF"/>
    <w:rsid w:val="00435473"/>
    <w:rsid w:val="00442B11"/>
    <w:rsid w:val="0046177D"/>
    <w:rsid w:val="0047494A"/>
    <w:rsid w:val="00490E0C"/>
    <w:rsid w:val="00494F02"/>
    <w:rsid w:val="004A28CC"/>
    <w:rsid w:val="004A4C5A"/>
    <w:rsid w:val="004A6E81"/>
    <w:rsid w:val="004B2404"/>
    <w:rsid w:val="004B3485"/>
    <w:rsid w:val="004B5B50"/>
    <w:rsid w:val="004B7222"/>
    <w:rsid w:val="004E257A"/>
    <w:rsid w:val="004E53E8"/>
    <w:rsid w:val="004E5C65"/>
    <w:rsid w:val="00505E49"/>
    <w:rsid w:val="005067D3"/>
    <w:rsid w:val="005259D9"/>
    <w:rsid w:val="0054171A"/>
    <w:rsid w:val="0054207E"/>
    <w:rsid w:val="0054326D"/>
    <w:rsid w:val="005505A9"/>
    <w:rsid w:val="00561BEE"/>
    <w:rsid w:val="00565DD0"/>
    <w:rsid w:val="00567EA5"/>
    <w:rsid w:val="00574037"/>
    <w:rsid w:val="005915EF"/>
    <w:rsid w:val="00592853"/>
    <w:rsid w:val="00593A8E"/>
    <w:rsid w:val="00594E4E"/>
    <w:rsid w:val="00596202"/>
    <w:rsid w:val="0059695C"/>
    <w:rsid w:val="00597BB7"/>
    <w:rsid w:val="005B0CE8"/>
    <w:rsid w:val="005B6504"/>
    <w:rsid w:val="005C11FE"/>
    <w:rsid w:val="005C30BC"/>
    <w:rsid w:val="005D6149"/>
    <w:rsid w:val="005E041B"/>
    <w:rsid w:val="005E18DF"/>
    <w:rsid w:val="005E7205"/>
    <w:rsid w:val="005F0B70"/>
    <w:rsid w:val="005F5068"/>
    <w:rsid w:val="005F515A"/>
    <w:rsid w:val="00612E2E"/>
    <w:rsid w:val="00623A5D"/>
    <w:rsid w:val="00625192"/>
    <w:rsid w:val="00626C51"/>
    <w:rsid w:val="006344B8"/>
    <w:rsid w:val="00635F63"/>
    <w:rsid w:val="006432EA"/>
    <w:rsid w:val="00653DE5"/>
    <w:rsid w:val="0066155A"/>
    <w:rsid w:val="006652FF"/>
    <w:rsid w:val="00666158"/>
    <w:rsid w:val="00667C9D"/>
    <w:rsid w:val="00675660"/>
    <w:rsid w:val="006772DA"/>
    <w:rsid w:val="006812FA"/>
    <w:rsid w:val="006815A9"/>
    <w:rsid w:val="006821AF"/>
    <w:rsid w:val="00685E22"/>
    <w:rsid w:val="00697A70"/>
    <w:rsid w:val="006A307C"/>
    <w:rsid w:val="006A4A0F"/>
    <w:rsid w:val="006A60AB"/>
    <w:rsid w:val="006B4B3A"/>
    <w:rsid w:val="006C3F41"/>
    <w:rsid w:val="006C42BC"/>
    <w:rsid w:val="006D0E7D"/>
    <w:rsid w:val="006D2ACA"/>
    <w:rsid w:val="006D2D55"/>
    <w:rsid w:val="006D3247"/>
    <w:rsid w:val="006E778D"/>
    <w:rsid w:val="006E7DED"/>
    <w:rsid w:val="006F3ECC"/>
    <w:rsid w:val="006F4B8F"/>
    <w:rsid w:val="0070011F"/>
    <w:rsid w:val="00704FEB"/>
    <w:rsid w:val="00705766"/>
    <w:rsid w:val="007057E4"/>
    <w:rsid w:val="007107A4"/>
    <w:rsid w:val="0072044D"/>
    <w:rsid w:val="00724111"/>
    <w:rsid w:val="00727F60"/>
    <w:rsid w:val="00740A6A"/>
    <w:rsid w:val="007466A2"/>
    <w:rsid w:val="00751F65"/>
    <w:rsid w:val="0075662D"/>
    <w:rsid w:val="00760A1C"/>
    <w:rsid w:val="00774D64"/>
    <w:rsid w:val="00777DAD"/>
    <w:rsid w:val="00781AA9"/>
    <w:rsid w:val="007A5C78"/>
    <w:rsid w:val="007B2BD4"/>
    <w:rsid w:val="007B39CC"/>
    <w:rsid w:val="007C0A58"/>
    <w:rsid w:val="007D67C8"/>
    <w:rsid w:val="007E2ECD"/>
    <w:rsid w:val="007E5527"/>
    <w:rsid w:val="007E7D13"/>
    <w:rsid w:val="007F5D0C"/>
    <w:rsid w:val="007F7D6D"/>
    <w:rsid w:val="00804A32"/>
    <w:rsid w:val="00821B97"/>
    <w:rsid w:val="00822575"/>
    <w:rsid w:val="00841EF7"/>
    <w:rsid w:val="0084405F"/>
    <w:rsid w:val="008507B8"/>
    <w:rsid w:val="00862A8A"/>
    <w:rsid w:val="0086715E"/>
    <w:rsid w:val="00881044"/>
    <w:rsid w:val="00887BC3"/>
    <w:rsid w:val="00891CE1"/>
    <w:rsid w:val="008966A0"/>
    <w:rsid w:val="008A1ADA"/>
    <w:rsid w:val="008A6A67"/>
    <w:rsid w:val="008A7178"/>
    <w:rsid w:val="008A74AD"/>
    <w:rsid w:val="008B3447"/>
    <w:rsid w:val="008B3FB9"/>
    <w:rsid w:val="008B595E"/>
    <w:rsid w:val="008D3D42"/>
    <w:rsid w:val="008D41D1"/>
    <w:rsid w:val="008D4A43"/>
    <w:rsid w:val="008D55ED"/>
    <w:rsid w:val="008D5CD1"/>
    <w:rsid w:val="008E65BD"/>
    <w:rsid w:val="008E712C"/>
    <w:rsid w:val="008F5CA7"/>
    <w:rsid w:val="009054C5"/>
    <w:rsid w:val="00906A59"/>
    <w:rsid w:val="00912D8D"/>
    <w:rsid w:val="00914BC8"/>
    <w:rsid w:val="009164A6"/>
    <w:rsid w:val="009366EF"/>
    <w:rsid w:val="009447E4"/>
    <w:rsid w:val="00947E05"/>
    <w:rsid w:val="009574F2"/>
    <w:rsid w:val="00962AB4"/>
    <w:rsid w:val="00964F99"/>
    <w:rsid w:val="009667D9"/>
    <w:rsid w:val="00972156"/>
    <w:rsid w:val="00981252"/>
    <w:rsid w:val="00982AF0"/>
    <w:rsid w:val="009847FE"/>
    <w:rsid w:val="009856F8"/>
    <w:rsid w:val="00985BB0"/>
    <w:rsid w:val="0098626B"/>
    <w:rsid w:val="00987801"/>
    <w:rsid w:val="00996600"/>
    <w:rsid w:val="009A2202"/>
    <w:rsid w:val="009B17CC"/>
    <w:rsid w:val="009B4260"/>
    <w:rsid w:val="009B42F7"/>
    <w:rsid w:val="009B5E2D"/>
    <w:rsid w:val="009B6B68"/>
    <w:rsid w:val="009C3C42"/>
    <w:rsid w:val="009D572A"/>
    <w:rsid w:val="009E3239"/>
    <w:rsid w:val="009E3E5D"/>
    <w:rsid w:val="009E58E6"/>
    <w:rsid w:val="009F1C0D"/>
    <w:rsid w:val="00A126FC"/>
    <w:rsid w:val="00A12752"/>
    <w:rsid w:val="00A14A34"/>
    <w:rsid w:val="00A1705D"/>
    <w:rsid w:val="00A33ACB"/>
    <w:rsid w:val="00A36E16"/>
    <w:rsid w:val="00A47467"/>
    <w:rsid w:val="00A56439"/>
    <w:rsid w:val="00A62ECE"/>
    <w:rsid w:val="00A63EC3"/>
    <w:rsid w:val="00A65C25"/>
    <w:rsid w:val="00A677E5"/>
    <w:rsid w:val="00A70227"/>
    <w:rsid w:val="00A7059F"/>
    <w:rsid w:val="00A876A7"/>
    <w:rsid w:val="00AA6612"/>
    <w:rsid w:val="00AB1F08"/>
    <w:rsid w:val="00AB4714"/>
    <w:rsid w:val="00AB7A90"/>
    <w:rsid w:val="00AC6651"/>
    <w:rsid w:val="00AD1F4B"/>
    <w:rsid w:val="00AE1EAD"/>
    <w:rsid w:val="00AE53A7"/>
    <w:rsid w:val="00AF1447"/>
    <w:rsid w:val="00AF2485"/>
    <w:rsid w:val="00AF5E89"/>
    <w:rsid w:val="00B01518"/>
    <w:rsid w:val="00B0346D"/>
    <w:rsid w:val="00B06652"/>
    <w:rsid w:val="00B10C13"/>
    <w:rsid w:val="00B24313"/>
    <w:rsid w:val="00B27E08"/>
    <w:rsid w:val="00B30D67"/>
    <w:rsid w:val="00B31C20"/>
    <w:rsid w:val="00B3783A"/>
    <w:rsid w:val="00B474C4"/>
    <w:rsid w:val="00B53AB9"/>
    <w:rsid w:val="00B5684E"/>
    <w:rsid w:val="00B633A2"/>
    <w:rsid w:val="00B63A4C"/>
    <w:rsid w:val="00B71D99"/>
    <w:rsid w:val="00B920E2"/>
    <w:rsid w:val="00B967E3"/>
    <w:rsid w:val="00BB0EC2"/>
    <w:rsid w:val="00BB2EC1"/>
    <w:rsid w:val="00BB50E8"/>
    <w:rsid w:val="00BD2E0A"/>
    <w:rsid w:val="00BD3022"/>
    <w:rsid w:val="00BD5D0E"/>
    <w:rsid w:val="00BD6D21"/>
    <w:rsid w:val="00BE319E"/>
    <w:rsid w:val="00BE79B4"/>
    <w:rsid w:val="00BF5E1B"/>
    <w:rsid w:val="00C000B0"/>
    <w:rsid w:val="00C0275B"/>
    <w:rsid w:val="00C10692"/>
    <w:rsid w:val="00C10B6E"/>
    <w:rsid w:val="00C35432"/>
    <w:rsid w:val="00C61553"/>
    <w:rsid w:val="00C75CD6"/>
    <w:rsid w:val="00C82118"/>
    <w:rsid w:val="00C95026"/>
    <w:rsid w:val="00C9558A"/>
    <w:rsid w:val="00C95CDE"/>
    <w:rsid w:val="00CA431B"/>
    <w:rsid w:val="00CD7294"/>
    <w:rsid w:val="00CE1C03"/>
    <w:rsid w:val="00CE35B1"/>
    <w:rsid w:val="00CE3A17"/>
    <w:rsid w:val="00CE5855"/>
    <w:rsid w:val="00CE6428"/>
    <w:rsid w:val="00CF111E"/>
    <w:rsid w:val="00CF30D2"/>
    <w:rsid w:val="00CF7329"/>
    <w:rsid w:val="00D02E07"/>
    <w:rsid w:val="00D045DC"/>
    <w:rsid w:val="00D121B3"/>
    <w:rsid w:val="00D23742"/>
    <w:rsid w:val="00D2584A"/>
    <w:rsid w:val="00D30733"/>
    <w:rsid w:val="00D33FDE"/>
    <w:rsid w:val="00D40EFE"/>
    <w:rsid w:val="00D41659"/>
    <w:rsid w:val="00D44F4E"/>
    <w:rsid w:val="00D60CB7"/>
    <w:rsid w:val="00D63892"/>
    <w:rsid w:val="00D648A7"/>
    <w:rsid w:val="00D66EC3"/>
    <w:rsid w:val="00D733A1"/>
    <w:rsid w:val="00D75301"/>
    <w:rsid w:val="00D803DD"/>
    <w:rsid w:val="00D82F55"/>
    <w:rsid w:val="00D8588C"/>
    <w:rsid w:val="00D91DF5"/>
    <w:rsid w:val="00D93024"/>
    <w:rsid w:val="00DA584E"/>
    <w:rsid w:val="00DA5E76"/>
    <w:rsid w:val="00DB759B"/>
    <w:rsid w:val="00DE3692"/>
    <w:rsid w:val="00DF111E"/>
    <w:rsid w:val="00DF2BE0"/>
    <w:rsid w:val="00DF6231"/>
    <w:rsid w:val="00DF7928"/>
    <w:rsid w:val="00E007F8"/>
    <w:rsid w:val="00E065FE"/>
    <w:rsid w:val="00E071C8"/>
    <w:rsid w:val="00E11B5B"/>
    <w:rsid w:val="00E15483"/>
    <w:rsid w:val="00E3419F"/>
    <w:rsid w:val="00E36BED"/>
    <w:rsid w:val="00E409F1"/>
    <w:rsid w:val="00E45BCD"/>
    <w:rsid w:val="00E6398A"/>
    <w:rsid w:val="00E81B8A"/>
    <w:rsid w:val="00E82130"/>
    <w:rsid w:val="00E83A50"/>
    <w:rsid w:val="00E84D4C"/>
    <w:rsid w:val="00E87E0C"/>
    <w:rsid w:val="00E901F7"/>
    <w:rsid w:val="00E96CF7"/>
    <w:rsid w:val="00EA0E8F"/>
    <w:rsid w:val="00EA3555"/>
    <w:rsid w:val="00EA6A8C"/>
    <w:rsid w:val="00EB48D3"/>
    <w:rsid w:val="00EC3330"/>
    <w:rsid w:val="00EC3E73"/>
    <w:rsid w:val="00ED48F8"/>
    <w:rsid w:val="00EE019C"/>
    <w:rsid w:val="00EF3CB9"/>
    <w:rsid w:val="00F0119C"/>
    <w:rsid w:val="00F10865"/>
    <w:rsid w:val="00F1148C"/>
    <w:rsid w:val="00F206C2"/>
    <w:rsid w:val="00F24075"/>
    <w:rsid w:val="00F256F4"/>
    <w:rsid w:val="00F3146F"/>
    <w:rsid w:val="00F32247"/>
    <w:rsid w:val="00F32608"/>
    <w:rsid w:val="00F348C9"/>
    <w:rsid w:val="00F34A84"/>
    <w:rsid w:val="00F36758"/>
    <w:rsid w:val="00F40E98"/>
    <w:rsid w:val="00F44D4B"/>
    <w:rsid w:val="00F60164"/>
    <w:rsid w:val="00F637B5"/>
    <w:rsid w:val="00F66ECA"/>
    <w:rsid w:val="00F67A89"/>
    <w:rsid w:val="00F70207"/>
    <w:rsid w:val="00F70BDD"/>
    <w:rsid w:val="00F70DE0"/>
    <w:rsid w:val="00F72B90"/>
    <w:rsid w:val="00F83F99"/>
    <w:rsid w:val="00F9227D"/>
    <w:rsid w:val="00F9579B"/>
    <w:rsid w:val="00FA08D1"/>
    <w:rsid w:val="00FA09D8"/>
    <w:rsid w:val="00FB7F08"/>
    <w:rsid w:val="00FC3DAB"/>
    <w:rsid w:val="00FC57E2"/>
    <w:rsid w:val="00FC7C96"/>
    <w:rsid w:val="00FD3722"/>
    <w:rsid w:val="00FE5F16"/>
    <w:rsid w:val="00FF1D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32F8B"/>
  <w15:docId w15:val="{52FFF306-C6CB-486B-96B6-9B1ED186F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4FE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04FEB"/>
    <w:pPr>
      <w:ind w:left="720"/>
      <w:contextualSpacing/>
    </w:pPr>
  </w:style>
  <w:style w:type="paragraph" w:customStyle="1" w:styleId="BlockText1">
    <w:name w:val="Block Text1"/>
    <w:basedOn w:val="prastasis"/>
    <w:rsid w:val="00972156"/>
    <w:pPr>
      <w:suppressAutoHyphens/>
      <w:ind w:left="-360" w:right="-1054"/>
      <w:jc w:val="both"/>
    </w:pPr>
    <w:rPr>
      <w:szCs w:val="24"/>
      <w:lang w:eastAsia="ar-SA"/>
    </w:rPr>
  </w:style>
  <w:style w:type="paragraph" w:styleId="Pagrindinistekstas">
    <w:name w:val="Body Text"/>
    <w:basedOn w:val="prastasis"/>
    <w:link w:val="PagrindinistekstasDiagrama"/>
    <w:semiHidden/>
    <w:rsid w:val="00D66EC3"/>
    <w:pPr>
      <w:ind w:right="-1054"/>
      <w:jc w:val="both"/>
    </w:pPr>
    <w:rPr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EC3"/>
    <w:rPr>
      <w:rFonts w:ascii="Times New Roman" w:eastAsia="Times New Roman" w:hAnsi="Times New Roman" w:cs="Times New Roman"/>
      <w:sz w:val="24"/>
      <w:szCs w:val="24"/>
    </w:rPr>
  </w:style>
  <w:style w:type="paragraph" w:styleId="Pagrindinistekstas2">
    <w:name w:val="Body Text 2"/>
    <w:basedOn w:val="prastasis"/>
    <w:link w:val="Pagrindinistekstas2Diagrama"/>
    <w:semiHidden/>
    <w:rsid w:val="00D66EC3"/>
    <w:pPr>
      <w:jc w:val="both"/>
    </w:pPr>
    <w:rPr>
      <w:szCs w:val="24"/>
      <w:lang w:val="en-US"/>
    </w:rPr>
  </w:style>
  <w:style w:type="character" w:customStyle="1" w:styleId="Pagrindinistekstas2Diagrama">
    <w:name w:val="Pagrindinis tekstas 2 Diagrama"/>
    <w:basedOn w:val="Numatytasispastraiposriftas"/>
    <w:link w:val="Pagrindinistekstas2"/>
    <w:semiHidden/>
    <w:rsid w:val="00D66EC3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as">
    <w:name w:val="Hyperlink"/>
    <w:basedOn w:val="Numatytasispastraiposriftas"/>
    <w:uiPriority w:val="99"/>
    <w:unhideWhenUsed/>
    <w:rsid w:val="00912D8D"/>
    <w:rPr>
      <w:color w:val="0000FF" w:themeColor="hyperlink"/>
      <w:u w:val="single"/>
    </w:rPr>
  </w:style>
  <w:style w:type="paragraph" w:customStyle="1" w:styleId="Default">
    <w:name w:val="Default"/>
    <w:rsid w:val="00D733A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733A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733A1"/>
    <w:rPr>
      <w:rFonts w:ascii="Tahoma" w:eastAsia="Times New Roman" w:hAnsi="Tahoma" w:cs="Tahoma"/>
      <w:sz w:val="16"/>
      <w:szCs w:val="16"/>
    </w:rPr>
  </w:style>
  <w:style w:type="paragraph" w:customStyle="1" w:styleId="Pagrindinistekstas1">
    <w:name w:val="Pagrindinis tekstas1"/>
    <w:rsid w:val="009C3C42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Tekstoblokas">
    <w:name w:val="Block Text"/>
    <w:basedOn w:val="prastasis"/>
    <w:rsid w:val="009C3C42"/>
    <w:pPr>
      <w:widowControl w:val="0"/>
      <w:shd w:val="clear" w:color="auto" w:fill="FFFFFF"/>
      <w:tabs>
        <w:tab w:val="left" w:pos="1293"/>
      </w:tabs>
      <w:overflowPunct w:val="0"/>
      <w:autoSpaceDE w:val="0"/>
      <w:autoSpaceDN w:val="0"/>
      <w:adjustRightInd w:val="0"/>
      <w:spacing w:line="274" w:lineRule="exact"/>
      <w:ind w:left="10" w:right="14"/>
      <w:jc w:val="both"/>
      <w:textAlignment w:val="baseline"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760A1C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760A1C"/>
    <w:rPr>
      <w:rFonts w:ascii="Times New Roman" w:eastAsia="Times New Roman" w:hAnsi="Times New Roman" w:cs="Times New Roman"/>
      <w:sz w:val="24"/>
      <w:szCs w:val="20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887BC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887BC3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887BC3"/>
    <w:rPr>
      <w:rFonts w:ascii="Times New Roman" w:eastAsia="Times New Roman" w:hAnsi="Times New Roman" w:cs="Times New Roman"/>
      <w:sz w:val="20"/>
      <w:szCs w:val="20"/>
    </w:rPr>
  </w:style>
  <w:style w:type="table" w:styleId="Lentelstinklelis">
    <w:name w:val="Table Grid"/>
    <w:basedOn w:val="prastojilentel"/>
    <w:uiPriority w:val="59"/>
    <w:rsid w:val="008D3D42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st1">
    <w:name w:val="st1"/>
    <w:basedOn w:val="Numatytasispastraiposriftas"/>
    <w:rsid w:val="00541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70f51575f1b548b8b01830e0ad3565d1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C481D-6A46-40B8-9A50-474716FDD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70f51575f1b548b8b01830e0ad3565d1.dot</Template>
  <TotalTime>5</TotalTime>
  <Pages>1</Pages>
  <Words>214</Words>
  <Characters>122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Ignalinos rajonui reikalingų specialybių prioritetinio sąrašo 2023 metams patvirtinimo</vt:lpstr>
      <vt:lpstr/>
    </vt:vector>
  </TitlesOfParts>
  <Manager>2022-10-05</Manager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rajonui reikalingų specialybių prioritetinio sąrašo 2023 metams patvirtinimo</dc:title>
  <dc:subject>VT-441</dc:subject>
  <dc:creator>Danguolė Vaitkevičienė</dc:creator>
  <cp:lastModifiedBy>Danguolė Vaitkevičienė</cp:lastModifiedBy>
  <cp:revision>5</cp:revision>
  <cp:lastPrinted>2018-10-31T08:11:00Z</cp:lastPrinted>
  <dcterms:created xsi:type="dcterms:W3CDTF">2026-06-29T13:31:00Z</dcterms:created>
  <dcterms:modified xsi:type="dcterms:W3CDTF">2026-06-29T13:33:00Z</dcterms:modified>
  <cp:category>Įsakymas</cp:category>
</cp:coreProperties>
</file>