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26CCB" w14:textId="77777777" w:rsidR="00780FC9" w:rsidRDefault="00A54E7C" w:rsidP="00780FC9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 xml:space="preserve">Ignalinos rajono savivaldybės </w:t>
      </w:r>
      <w:r w:rsidR="00780FC9">
        <w:rPr>
          <w:rFonts w:ascii="Times New Roman" w:hAnsi="Times New Roman"/>
          <w:sz w:val="24"/>
          <w:szCs w:val="24"/>
        </w:rPr>
        <w:t xml:space="preserve">mero </w:t>
      </w:r>
    </w:p>
    <w:p w14:paraId="4054BCF3" w14:textId="242F4CFC" w:rsidR="003F5C0F" w:rsidRPr="00465064" w:rsidRDefault="003F5C0F" w:rsidP="00780FC9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>202</w:t>
      </w:r>
      <w:r w:rsidR="00780FC9">
        <w:rPr>
          <w:rFonts w:ascii="Times New Roman" w:hAnsi="Times New Roman"/>
          <w:sz w:val="24"/>
          <w:szCs w:val="24"/>
        </w:rPr>
        <w:t>6</w:t>
      </w:r>
      <w:r w:rsidRPr="00465064">
        <w:rPr>
          <w:rFonts w:ascii="Times New Roman" w:hAnsi="Times New Roman"/>
          <w:sz w:val="24"/>
          <w:szCs w:val="24"/>
        </w:rPr>
        <w:t xml:space="preserve"> m</w:t>
      </w:r>
      <w:r w:rsidR="00D74651">
        <w:rPr>
          <w:rFonts w:ascii="Times New Roman" w:hAnsi="Times New Roman"/>
          <w:sz w:val="24"/>
          <w:szCs w:val="24"/>
        </w:rPr>
        <w:t>. birželio 10</w:t>
      </w:r>
      <w:r w:rsidR="00780FC9">
        <w:rPr>
          <w:rFonts w:ascii="Times New Roman" w:hAnsi="Times New Roman"/>
          <w:sz w:val="24"/>
          <w:szCs w:val="24"/>
        </w:rPr>
        <w:t xml:space="preserve"> </w:t>
      </w:r>
      <w:r w:rsidRPr="00465064">
        <w:rPr>
          <w:rFonts w:ascii="Times New Roman" w:hAnsi="Times New Roman"/>
          <w:sz w:val="24"/>
          <w:szCs w:val="24"/>
        </w:rPr>
        <w:t xml:space="preserve">d. </w:t>
      </w:r>
      <w:r w:rsidR="00780FC9">
        <w:rPr>
          <w:rFonts w:ascii="Times New Roman" w:hAnsi="Times New Roman"/>
          <w:sz w:val="24"/>
          <w:szCs w:val="24"/>
        </w:rPr>
        <w:t>potvarkio</w:t>
      </w:r>
      <w:r w:rsidRPr="00465064">
        <w:rPr>
          <w:rFonts w:ascii="Times New Roman" w:hAnsi="Times New Roman"/>
          <w:sz w:val="24"/>
          <w:szCs w:val="24"/>
        </w:rPr>
        <w:t xml:space="preserve"> Nr</w:t>
      </w:r>
      <w:r w:rsidR="00E626C8">
        <w:rPr>
          <w:rFonts w:ascii="Times New Roman" w:hAnsi="Times New Roman"/>
          <w:sz w:val="24"/>
          <w:szCs w:val="24"/>
        </w:rPr>
        <w:t>. V1-</w:t>
      </w:r>
      <w:bookmarkStart w:id="0" w:name="_GoBack"/>
      <w:bookmarkEnd w:id="0"/>
      <w:r w:rsidR="00D74651">
        <w:rPr>
          <w:rFonts w:ascii="Times New Roman" w:hAnsi="Times New Roman"/>
          <w:sz w:val="24"/>
          <w:szCs w:val="24"/>
        </w:rPr>
        <w:t>187</w:t>
      </w:r>
    </w:p>
    <w:p w14:paraId="0DE19571" w14:textId="77777777" w:rsidR="00A54E7C" w:rsidRPr="00465064" w:rsidRDefault="003F5C0F" w:rsidP="00465064">
      <w:pPr>
        <w:pStyle w:val="Betarp"/>
        <w:ind w:left="5102"/>
        <w:jc w:val="both"/>
        <w:rPr>
          <w:rFonts w:ascii="Times New Roman" w:hAnsi="Times New Roman"/>
          <w:sz w:val="24"/>
          <w:szCs w:val="24"/>
        </w:rPr>
      </w:pPr>
      <w:r w:rsidRPr="00465064">
        <w:rPr>
          <w:rFonts w:ascii="Times New Roman" w:hAnsi="Times New Roman"/>
          <w:sz w:val="24"/>
          <w:szCs w:val="24"/>
        </w:rPr>
        <w:t>p</w:t>
      </w:r>
      <w:r w:rsidR="00A54E7C" w:rsidRPr="00465064">
        <w:rPr>
          <w:rFonts w:ascii="Times New Roman" w:hAnsi="Times New Roman"/>
          <w:sz w:val="24"/>
          <w:szCs w:val="24"/>
        </w:rPr>
        <w:t>riedas</w:t>
      </w:r>
    </w:p>
    <w:p w14:paraId="753E38AA" w14:textId="77777777" w:rsidR="00A54E7C" w:rsidRPr="00465064" w:rsidRDefault="00A54E7C" w:rsidP="00465064">
      <w:pPr>
        <w:ind w:firstLine="720"/>
        <w:jc w:val="both"/>
        <w:rPr>
          <w:szCs w:val="24"/>
        </w:rPr>
      </w:pPr>
    </w:p>
    <w:p w14:paraId="6F10BA94" w14:textId="0B14FCD5" w:rsidR="00B66891" w:rsidRPr="00465064" w:rsidRDefault="00B66891" w:rsidP="00465064">
      <w:pPr>
        <w:pStyle w:val="Pagrindinistekstas"/>
        <w:shd w:val="clear" w:color="auto" w:fill="FFFFFF"/>
        <w:spacing w:after="0"/>
        <w:jc w:val="center"/>
        <w:rPr>
          <w:color w:val="000000"/>
          <w:szCs w:val="24"/>
          <w:lang w:val="lt-LT"/>
        </w:rPr>
      </w:pPr>
      <w:r w:rsidRPr="00465064">
        <w:rPr>
          <w:rFonts w:eastAsia="Calibri"/>
          <w:b/>
          <w:bCs/>
          <w:color w:val="000000"/>
          <w:szCs w:val="24"/>
          <w:lang w:val="lt-LT" w:eastAsia="lt-LT"/>
        </w:rPr>
        <w:t>UŽDAROSIOS AKCINĖS BENDROVĖS IGNALINOS BUTŲ ŪKIO</w:t>
      </w:r>
      <w:r w:rsidR="00465064" w:rsidRPr="00465064">
        <w:rPr>
          <w:rFonts w:eastAsia="Calibri"/>
          <w:b/>
          <w:bCs/>
          <w:color w:val="000000"/>
          <w:szCs w:val="24"/>
          <w:lang w:val="lt-LT" w:eastAsia="lt-LT"/>
        </w:rPr>
        <w:t xml:space="preserve"> </w:t>
      </w:r>
      <w:r w:rsidRPr="00465064">
        <w:rPr>
          <w:rFonts w:eastAsia="Calibri"/>
          <w:b/>
          <w:bCs/>
          <w:color w:val="000000"/>
          <w:szCs w:val="24"/>
          <w:lang w:val="lt-LT" w:eastAsia="lt-LT"/>
        </w:rPr>
        <w:t>ADMINISTRUOJAMŲ DAUGIABUČIŲ GYVENAMŲJŲ NAMŲ SĄRAŠAS</w:t>
      </w:r>
    </w:p>
    <w:p w14:paraId="6FD2C476" w14:textId="77777777" w:rsidR="00B66891" w:rsidRPr="00465064" w:rsidRDefault="00B66891" w:rsidP="00465064">
      <w:pPr>
        <w:ind w:firstLine="720"/>
        <w:jc w:val="both"/>
        <w:rPr>
          <w:szCs w:val="24"/>
          <w:lang w:eastAsia="lt-LT"/>
        </w:rPr>
      </w:pPr>
    </w:p>
    <w:p w14:paraId="08E68E59" w14:textId="5EE14C7C" w:rsidR="00780FC9" w:rsidRPr="00465064" w:rsidRDefault="00780FC9" w:rsidP="00465064">
      <w:pPr>
        <w:shd w:val="clear" w:color="auto" w:fill="FFFFFF"/>
        <w:jc w:val="center"/>
        <w:rPr>
          <w:color w:val="000000"/>
          <w:szCs w:val="24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656"/>
        <w:gridCol w:w="5027"/>
        <w:gridCol w:w="3946"/>
      </w:tblGrid>
      <w:tr w:rsidR="001A5F17" w14:paraId="2261A0BC" w14:textId="77777777" w:rsidTr="001A5F17">
        <w:trPr>
          <w:trHeight w:val="63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4A94" w14:textId="77777777" w:rsidR="001A5F17" w:rsidRDefault="001A5F17">
            <w:pPr>
              <w:shd w:val="clear" w:color="auto" w:fill="FFFFFF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Eil. Nr.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F059" w14:textId="77777777" w:rsidR="001A5F17" w:rsidRDefault="001A5F17">
            <w:pPr>
              <w:shd w:val="clear" w:color="auto" w:fill="FFFFFF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Administruojamo objekto adresas (gatvė, namo Nr., vietovė)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6557" w14:textId="77777777" w:rsidR="001A5F17" w:rsidRDefault="001A5F17">
            <w:pPr>
              <w:shd w:val="clear" w:color="auto" w:fill="FFFFFF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Namo unikalus Nr.</w:t>
            </w:r>
          </w:p>
        </w:tc>
      </w:tr>
      <w:tr w:rsidR="001A5F17" w14:paraId="2E4EA69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015F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6FA5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DFCF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4598-5000-1010</w:t>
            </w:r>
          </w:p>
        </w:tc>
      </w:tr>
      <w:tr w:rsidR="001A5F17" w14:paraId="3CCB5B7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8AE8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BCD6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2CA6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4595-9000-2015</w:t>
            </w:r>
          </w:p>
        </w:tc>
      </w:tr>
      <w:tr w:rsidR="001A5F17" w14:paraId="5AA2B59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807E6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D382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F7BF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4596-0000-6010</w:t>
            </w:r>
          </w:p>
        </w:tc>
      </w:tr>
      <w:tr w:rsidR="001A5F17" w14:paraId="301B2A3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1DA1C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D2FD3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11,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4834B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4598-5000-2019</w:t>
            </w:r>
          </w:p>
        </w:tc>
      </w:tr>
      <w:tr w:rsidR="001A5F17" w14:paraId="7128024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307D9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4EE75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12,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ECF0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4596-9000-1010</w:t>
            </w:r>
          </w:p>
        </w:tc>
      </w:tr>
      <w:tr w:rsidR="001A5F17" w14:paraId="1541161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C180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20A2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26,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D271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4598-0000-4012</w:t>
            </w:r>
          </w:p>
        </w:tc>
      </w:tr>
      <w:tr w:rsidR="001A5F17" w14:paraId="72BC4E3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9327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0FAD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27,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7398D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4597-7000-1016</w:t>
            </w:r>
          </w:p>
        </w:tc>
      </w:tr>
      <w:tr w:rsidR="001A5F17" w14:paraId="7FE6AB2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12994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903E0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28,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91DB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4597-9000-2011</w:t>
            </w:r>
          </w:p>
        </w:tc>
      </w:tr>
      <w:tr w:rsidR="001A5F17" w14:paraId="2D939D5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41131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6596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29,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0D4E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4597-2000-3018</w:t>
            </w:r>
          </w:p>
        </w:tc>
      </w:tr>
      <w:tr w:rsidR="001A5F17" w14:paraId="44D776E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912F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A46B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75C9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4597-5000-3012</w:t>
            </w:r>
          </w:p>
        </w:tc>
      </w:tr>
      <w:tr w:rsidR="001A5F17" w14:paraId="7042117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94D4B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16F3C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25E8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4597-0000-1017</w:t>
            </w:r>
          </w:p>
        </w:tc>
      </w:tr>
      <w:tr w:rsidR="001A5F17" w14:paraId="057C93C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A54F6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3495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0F67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4597-4000-2010</w:t>
            </w:r>
          </w:p>
        </w:tc>
      </w:tr>
      <w:tr w:rsidR="001A5F17" w14:paraId="6CC5D9D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E94B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AD16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A0D98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4597-0000-2014</w:t>
            </w:r>
          </w:p>
        </w:tc>
      </w:tr>
      <w:tr w:rsidR="001A5F17" w14:paraId="61D1051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3307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A684B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E51B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4597-1000-1010</w:t>
            </w:r>
          </w:p>
        </w:tc>
      </w:tr>
      <w:tr w:rsidR="001A5F17" w14:paraId="6C29B5B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DEF25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8C2E7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DF64C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4597-3000-2017</w:t>
            </w:r>
          </w:p>
        </w:tc>
      </w:tr>
      <w:tr w:rsidR="001A5F17" w14:paraId="524F1CE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D8A7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5043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38,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F92C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4598-7000-4011</w:t>
            </w:r>
          </w:p>
        </w:tc>
      </w:tr>
      <w:tr w:rsidR="001A5F17" w14:paraId="0920ECB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15D69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6299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40,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05307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4598-8000-1013</w:t>
            </w:r>
          </w:p>
        </w:tc>
      </w:tr>
      <w:tr w:rsidR="001A5F17" w14:paraId="1CE9926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261E1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E457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42,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C5EB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4598-3000-3018</w:t>
            </w:r>
          </w:p>
        </w:tc>
      </w:tr>
      <w:tr w:rsidR="001A5F17" w14:paraId="257D469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A34F8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2F493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Aukštaičių g. 52,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85B8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4599-8005-3015</w:t>
            </w:r>
          </w:p>
        </w:tc>
      </w:tr>
      <w:tr w:rsidR="001A5F17" w14:paraId="401DB7E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A70FD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D7B1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Saulės aklg. 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811C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4599-3000-1016</w:t>
            </w:r>
          </w:p>
        </w:tc>
      </w:tr>
      <w:tr w:rsidR="001A5F17" w14:paraId="56F0E52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25323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4809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Saulės aklg. 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6BA9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4599-2000-1011</w:t>
            </w:r>
          </w:p>
        </w:tc>
      </w:tr>
      <w:tr w:rsidR="001A5F17" w14:paraId="0AC1F71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31E9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0A885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Saulės aklg. 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1E201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4599-2000-2016</w:t>
            </w:r>
          </w:p>
        </w:tc>
      </w:tr>
      <w:tr w:rsidR="001A5F17" w14:paraId="7F083E0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2FD915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7E44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Liepų g. 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D55F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4598-3000-7018</w:t>
            </w:r>
          </w:p>
        </w:tc>
      </w:tr>
      <w:tr w:rsidR="001A5F17" w14:paraId="3793F25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03CB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668F9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Liepų g. 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9FCD4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4598-2001-4018</w:t>
            </w:r>
          </w:p>
        </w:tc>
      </w:tr>
      <w:tr w:rsidR="001A5F17" w14:paraId="6E34B76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C3E41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332C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0F5D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4597-4000-1013</w:t>
            </w:r>
          </w:p>
        </w:tc>
      </w:tr>
      <w:tr w:rsidR="001A5F17" w14:paraId="57170CF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23B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004F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B375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4596-5000-1014</w:t>
            </w:r>
          </w:p>
        </w:tc>
      </w:tr>
      <w:tr w:rsidR="001A5F17" w14:paraId="38EA37E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99CC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03C7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D31B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4596-3000-2013</w:t>
            </w:r>
          </w:p>
        </w:tc>
      </w:tr>
      <w:tr w:rsidR="001A5F17" w14:paraId="3C184A9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6FE97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B814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7C140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4596-0000-3019</w:t>
            </w:r>
          </w:p>
        </w:tc>
      </w:tr>
      <w:tr w:rsidR="001A5F17" w14:paraId="277C6B9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1A59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29.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69A66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21D1D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4596-2000-1011</w:t>
            </w:r>
          </w:p>
        </w:tc>
      </w:tr>
      <w:tr w:rsidR="001A5F17" w14:paraId="52698D4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38601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A285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A8C6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4595-1000-1014</w:t>
            </w:r>
          </w:p>
        </w:tc>
      </w:tr>
      <w:tr w:rsidR="001A5F17" w14:paraId="1F78FBC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CF325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8A7F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19,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F5F5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4598-6000-2021</w:t>
            </w:r>
          </w:p>
        </w:tc>
      </w:tr>
      <w:tr w:rsidR="001A5F17" w14:paraId="033DB24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5EAD3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9221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21,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D2B2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4595-9000-1018</w:t>
            </w:r>
          </w:p>
        </w:tc>
      </w:tr>
      <w:tr w:rsidR="001A5F17" w14:paraId="6131B49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CA38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A878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26,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3E1ED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4696-0000-4016</w:t>
            </w:r>
          </w:p>
        </w:tc>
      </w:tr>
      <w:tr w:rsidR="001A5F17" w14:paraId="754DC88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9A4D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6082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27,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47D0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4598-0000-3015</w:t>
            </w:r>
          </w:p>
        </w:tc>
      </w:tr>
      <w:tr w:rsidR="001A5F17" w14:paraId="1215783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3518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2BFB4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g.28,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33B4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4596-6000-2016</w:t>
            </w:r>
          </w:p>
        </w:tc>
      </w:tr>
      <w:tr w:rsidR="001A5F17" w14:paraId="0F54518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0DD7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E27F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29,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08FA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4595-6000-2012</w:t>
            </w:r>
          </w:p>
        </w:tc>
      </w:tr>
      <w:tr w:rsidR="001A5F17" w14:paraId="4F30A4A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C8DA7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133E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31,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E14C1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4595-5000-2019</w:t>
            </w:r>
          </w:p>
        </w:tc>
      </w:tr>
      <w:tr w:rsidR="001A5F17" w14:paraId="6FD7FE0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AAC5C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316A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32,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88DE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4596-3000-3010</w:t>
            </w:r>
          </w:p>
        </w:tc>
      </w:tr>
      <w:tr w:rsidR="001A5F17" w14:paraId="766A9DE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A289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340A0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33,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1EBA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4597-9000-1014</w:t>
            </w:r>
          </w:p>
        </w:tc>
      </w:tr>
      <w:tr w:rsidR="001A5F17" w14:paraId="6A132E7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390CF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B2925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Atgimimo g. 34,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4887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4597-2000-1015</w:t>
            </w:r>
          </w:p>
        </w:tc>
      </w:tr>
      <w:tr w:rsidR="001A5F17" w14:paraId="0D12E8F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B70A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D076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149A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4593-9006-7016</w:t>
            </w:r>
          </w:p>
        </w:tc>
      </w:tr>
      <w:tr w:rsidR="001A5F17" w14:paraId="375794C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8094E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DDA38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12,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7800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4598-4001-1013</w:t>
            </w:r>
          </w:p>
        </w:tc>
      </w:tr>
      <w:tr w:rsidR="001A5F17" w14:paraId="2D09141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2DF3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A542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37,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AB90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4598-1000-9014</w:t>
            </w:r>
          </w:p>
        </w:tc>
      </w:tr>
      <w:tr w:rsidR="001A5F17" w14:paraId="59167CF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57CD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A2476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38,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9AF0D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4597-4002-0016</w:t>
            </w:r>
          </w:p>
        </w:tc>
      </w:tr>
      <w:tr w:rsidR="001A5F17" w14:paraId="1E5F720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C5CCAD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9EFB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E751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4598-0001-6014</w:t>
            </w:r>
          </w:p>
        </w:tc>
      </w:tr>
      <w:tr w:rsidR="001A5F17" w14:paraId="75C3C64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A6AC5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D929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D8BA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4597-0002-2018</w:t>
            </w:r>
          </w:p>
        </w:tc>
      </w:tr>
      <w:tr w:rsidR="001A5F17" w14:paraId="241487B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B9E7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B061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C53F2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4597-4001-1018</w:t>
            </w:r>
          </w:p>
        </w:tc>
      </w:tr>
      <w:tr w:rsidR="001A5F17" w14:paraId="1920DB0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8764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CECEC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040C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4597-4001-2018</w:t>
            </w:r>
          </w:p>
        </w:tc>
      </w:tr>
      <w:tr w:rsidR="001A5F17" w14:paraId="302D487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7F1D6B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85A1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48,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5752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4597-7001-4015</w:t>
            </w:r>
          </w:p>
        </w:tc>
      </w:tr>
      <w:tr w:rsidR="001A5F17" w14:paraId="2EBB08C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41E68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4C49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50,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65E97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4597-9001-7016</w:t>
            </w:r>
          </w:p>
        </w:tc>
      </w:tr>
      <w:tr w:rsidR="001A5F17" w14:paraId="6CF35D6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4D504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0D894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52,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58990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4597-8000-9018</w:t>
            </w:r>
          </w:p>
        </w:tc>
      </w:tr>
      <w:tr w:rsidR="001A5F17" w14:paraId="583CC7E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53640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3052B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54,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1A32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4598-0001-7011</w:t>
            </w:r>
          </w:p>
        </w:tc>
      </w:tr>
      <w:tr w:rsidR="001A5F17" w14:paraId="0B5A7E3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CD3C9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925C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Vasario 16-osios g. 56,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ADF0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4598-2002-8014</w:t>
            </w:r>
          </w:p>
        </w:tc>
      </w:tr>
      <w:tr w:rsidR="001A5F17" w14:paraId="00403C3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99F3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DA52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27,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6589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4594-0003-4010</w:t>
            </w:r>
          </w:p>
        </w:tc>
      </w:tr>
      <w:tr w:rsidR="001A5F17" w14:paraId="40B22E1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2004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0E9B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34F3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4596-0002-9017</w:t>
            </w:r>
          </w:p>
        </w:tc>
      </w:tr>
      <w:tr w:rsidR="001A5F17" w14:paraId="2E12BA6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9E3A9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A625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C436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4598-7000-8011</w:t>
            </w:r>
          </w:p>
        </w:tc>
      </w:tr>
      <w:tr w:rsidR="001A5F17" w14:paraId="1E894E7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6088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01768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2D43A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4598-8000-2010</w:t>
            </w:r>
          </w:p>
        </w:tc>
      </w:tr>
      <w:tr w:rsidR="001A5F17" w14:paraId="147DACF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2E06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78E5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DD291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4594-0005-0012</w:t>
            </w:r>
          </w:p>
        </w:tc>
      </w:tr>
      <w:tr w:rsidR="001A5F17" w14:paraId="5D78B85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0A11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1061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44BB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4599-0000-4016</w:t>
            </w:r>
          </w:p>
        </w:tc>
      </w:tr>
      <w:tr w:rsidR="001A5F17" w14:paraId="04C2731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43CE5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0EF4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57,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F8257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4594-0005-2018</w:t>
            </w:r>
          </w:p>
        </w:tc>
      </w:tr>
      <w:tr w:rsidR="001A5F17" w14:paraId="39C46B7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614EC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D6AD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60,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928F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4596-6001-1015</w:t>
            </w:r>
          </w:p>
        </w:tc>
      </w:tr>
      <w:tr w:rsidR="001A5F17" w14:paraId="7461C32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B536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9B5F7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74,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A829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4597-3002-4015</w:t>
            </w:r>
          </w:p>
        </w:tc>
      </w:tr>
      <w:tr w:rsidR="001A5F17" w14:paraId="23587C3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9CF7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90FE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Laisvės g. 79,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14CF1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4594-0002-8012</w:t>
            </w:r>
          </w:p>
        </w:tc>
      </w:tr>
      <w:tr w:rsidR="001A5F17" w14:paraId="35C3197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A331DD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64.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BCAED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D74B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4594-0000-3011</w:t>
            </w:r>
          </w:p>
        </w:tc>
      </w:tr>
      <w:tr w:rsidR="001A5F17" w14:paraId="57F95A9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5090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7413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10,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E546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4598-7001-2013</w:t>
            </w:r>
          </w:p>
        </w:tc>
      </w:tr>
      <w:tr w:rsidR="001A5F17" w14:paraId="5B3C19A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47AB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B58D7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11,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1AC5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4598-0000-1010</w:t>
            </w:r>
          </w:p>
        </w:tc>
      </w:tr>
      <w:tr w:rsidR="001A5F17" w14:paraId="432EB62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B11C6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9B38A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13,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8BF4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4599-0000-1013</w:t>
            </w:r>
          </w:p>
        </w:tc>
      </w:tr>
      <w:tr w:rsidR="001A5F17" w14:paraId="3D039E7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0EA1D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3FE1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20,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68BF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4598-6000-1015</w:t>
            </w:r>
          </w:p>
        </w:tc>
      </w:tr>
      <w:tr w:rsidR="001A5F17" w14:paraId="0D6C48C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E386C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B7A0E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22,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4480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4598-7000-2017</w:t>
            </w:r>
          </w:p>
        </w:tc>
      </w:tr>
      <w:tr w:rsidR="001A5F17" w14:paraId="6804D72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FD28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AC6AA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24,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4217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4598-4000-2014</w:t>
            </w:r>
          </w:p>
        </w:tc>
      </w:tr>
      <w:tr w:rsidR="001A5F17" w14:paraId="73F90DD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ED5D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1ED39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25,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898C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4599-0000-2010</w:t>
            </w:r>
          </w:p>
        </w:tc>
      </w:tr>
      <w:tr w:rsidR="001A5F17" w14:paraId="6F07FCE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94AFE5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CC66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27,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4FC1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4597-6000-1011</w:t>
            </w:r>
          </w:p>
        </w:tc>
      </w:tr>
      <w:tr w:rsidR="001A5F17" w14:paraId="6CD4285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7E487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EE48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31,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307E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4598-3000-1012</w:t>
            </w:r>
          </w:p>
        </w:tc>
      </w:tr>
      <w:tr w:rsidR="001A5F17" w14:paraId="2B287EE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BE38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F470C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Ateities g. 35,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969D9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4598-0000-2018</w:t>
            </w:r>
          </w:p>
        </w:tc>
      </w:tr>
      <w:tr w:rsidR="001A5F17" w14:paraId="006E996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91D9D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11E4A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Geležinkelio g. 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CD11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4596-0001-9016</w:t>
            </w:r>
          </w:p>
        </w:tc>
      </w:tr>
      <w:tr w:rsidR="001A5F17" w14:paraId="0305906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FFDEC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127AB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Geležinkelio g. 7,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BB96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4594-0001-6010</w:t>
            </w:r>
          </w:p>
        </w:tc>
      </w:tr>
      <w:tr w:rsidR="001A5F17" w14:paraId="45FCF07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82429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1A66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Geležinkelio g. 18,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8839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4595-8000-1013</w:t>
            </w:r>
          </w:p>
        </w:tc>
      </w:tr>
      <w:tr w:rsidR="001A5F17" w14:paraId="10CC77D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A1D4B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9692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Geležinkelio g. 20,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4221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4595-8000-2010</w:t>
            </w:r>
          </w:p>
        </w:tc>
      </w:tr>
      <w:tr w:rsidR="001A5F17" w14:paraId="369D5A3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1D4DE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1E9C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Geležinkelio g. 30,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39D1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4594-0002-0012</w:t>
            </w:r>
          </w:p>
        </w:tc>
      </w:tr>
      <w:tr w:rsidR="001A5F17" w14:paraId="1E5CAC6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99A214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EBAD6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Ligoninės g. 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686E5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4598-0001-9017</w:t>
            </w:r>
          </w:p>
        </w:tc>
      </w:tr>
      <w:tr w:rsidR="001A5F17" w14:paraId="5B75584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E03B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F1803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Ligoninės g. 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FF84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4596-8001-4016</w:t>
            </w:r>
          </w:p>
        </w:tc>
      </w:tr>
      <w:tr w:rsidR="001A5F17" w14:paraId="2C404E9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C9298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4B430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Ligoninės g. 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6A68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4596-7000-3018</w:t>
            </w:r>
          </w:p>
        </w:tc>
      </w:tr>
      <w:tr w:rsidR="001A5F17" w14:paraId="32B3A61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472E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9565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Ligoninės g. 11,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257E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4596-7000-4015</w:t>
            </w:r>
          </w:p>
        </w:tc>
      </w:tr>
      <w:tr w:rsidR="001A5F17" w14:paraId="6188A487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6AFE5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6B63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Miško g. 25,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4A180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4594-0005-9016</w:t>
            </w:r>
          </w:p>
        </w:tc>
      </w:tr>
      <w:tr w:rsidR="001A5F17" w14:paraId="79E0353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1CB3AC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25A52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Liaudies g. 20,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D909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4596-1000-9018</w:t>
            </w:r>
          </w:p>
        </w:tc>
      </w:tr>
      <w:tr w:rsidR="001A5F17" w14:paraId="387F74C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66425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0BE8D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18A,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01C6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4597-6001-1019</w:t>
            </w:r>
          </w:p>
        </w:tc>
      </w:tr>
      <w:tr w:rsidR="001A5F17" w14:paraId="64745FD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F3DA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CD6D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23,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B695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4594-0006-4010</w:t>
            </w:r>
          </w:p>
        </w:tc>
      </w:tr>
      <w:tr w:rsidR="001A5F17" w14:paraId="6FE12DA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8E321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3AA6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26,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C8D9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4597-0001-6010</w:t>
            </w:r>
          </w:p>
        </w:tc>
      </w:tr>
      <w:tr w:rsidR="001A5F17" w14:paraId="61BA118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232CB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373C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28,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D97E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4598-1000-8017</w:t>
            </w:r>
          </w:p>
        </w:tc>
      </w:tr>
      <w:tr w:rsidR="001A5F17" w14:paraId="511726B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F24F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9BEB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30,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5778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4596-9001-7012</w:t>
            </w:r>
          </w:p>
        </w:tc>
      </w:tr>
      <w:tr w:rsidR="001A5F17" w14:paraId="1BD2A50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649C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B9095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32,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85BB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4596-6001-6012</w:t>
            </w:r>
          </w:p>
        </w:tc>
      </w:tr>
      <w:tr w:rsidR="001A5F17" w14:paraId="7CB3C98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14CE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C08B4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Smėlio g. 34,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B9D0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4596-9001-8018</w:t>
            </w:r>
          </w:p>
        </w:tc>
      </w:tr>
      <w:tr w:rsidR="001A5F17" w14:paraId="7CC8BC4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7B596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0DF81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Turistų g. 6,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F421F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4593-9006-6019</w:t>
            </w:r>
          </w:p>
        </w:tc>
      </w:tr>
      <w:tr w:rsidR="001A5F17" w14:paraId="0CA1451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ADF2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0D25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Turistų g. 11A,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1F2E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4598-6000-8018</w:t>
            </w:r>
          </w:p>
        </w:tc>
      </w:tr>
      <w:tr w:rsidR="001A5F17" w14:paraId="4E11A19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458C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2E807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Turistų g. 45,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033B9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4598-9000-5018</w:t>
            </w:r>
          </w:p>
        </w:tc>
      </w:tr>
      <w:tr w:rsidR="001A5F17" w14:paraId="68D1660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1DFC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188D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Turistų g. 49,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A790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4599-0000-7019</w:t>
            </w:r>
          </w:p>
        </w:tc>
      </w:tr>
      <w:tr w:rsidR="001A5F17" w14:paraId="6793B40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449AD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645E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M. Petrausko g. 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4E0E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4599-1000-2015</w:t>
            </w:r>
          </w:p>
        </w:tc>
      </w:tr>
      <w:tr w:rsidR="001A5F17" w14:paraId="3911ABD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6F969E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F1F14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Vilniaus g. 8,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C3293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4593-9007-1018</w:t>
            </w:r>
          </w:p>
        </w:tc>
      </w:tr>
      <w:tr w:rsidR="001A5F17" w14:paraId="3F2A821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FAA7ED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99.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9383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Budrių g. 24,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E7F6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4594-0001-2010</w:t>
            </w:r>
          </w:p>
        </w:tc>
      </w:tr>
      <w:tr w:rsidR="001A5F17" w14:paraId="2C32AF5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C6C2A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5E649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Pušų g. 10,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6E7A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4595-6001-2010</w:t>
            </w:r>
          </w:p>
        </w:tc>
      </w:tr>
      <w:tr w:rsidR="001A5F17" w14:paraId="5BBB1AF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E629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A2D7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Technikos g. 10,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E7DC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4598-0001-5017</w:t>
            </w:r>
          </w:p>
        </w:tc>
      </w:tr>
      <w:tr w:rsidR="001A5F17" w14:paraId="22C9306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59AD8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121DA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Technikos g. 10A,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08203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4598-4000-9017</w:t>
            </w:r>
          </w:p>
        </w:tc>
      </w:tr>
      <w:tr w:rsidR="001A5F17" w14:paraId="04517FD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1D4E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6074D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Švenčionių g. 13,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6EF8F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4596-7000-2010</w:t>
            </w:r>
          </w:p>
        </w:tc>
      </w:tr>
      <w:tr w:rsidR="001A5F17" w14:paraId="1F41E03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A2DEE2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4D544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Švenčionių g. 17, Ignalina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A6E8E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4597-7001-1012</w:t>
            </w:r>
          </w:p>
        </w:tc>
      </w:tr>
      <w:tr w:rsidR="001A5F17" w14:paraId="587530D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42EF27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D70D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Ažušilės</w:t>
            </w:r>
            <w:proofErr w:type="spellEnd"/>
            <w:r>
              <w:rPr>
                <w:color w:val="000000"/>
                <w:szCs w:val="24"/>
              </w:rPr>
              <w:t xml:space="preserve"> g. 25,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F323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4599-2001-2016</w:t>
            </w:r>
          </w:p>
        </w:tc>
      </w:tr>
      <w:tr w:rsidR="001A5F17" w14:paraId="6DC2BBE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01E19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F651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Gėlių 13, Ignalina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5420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4597-5000-7012</w:t>
            </w:r>
          </w:p>
        </w:tc>
      </w:tr>
      <w:tr w:rsidR="001A5F17" w14:paraId="6441A20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F0041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9A32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4,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47AA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4599-2002-3018</w:t>
            </w:r>
          </w:p>
        </w:tc>
      </w:tr>
      <w:tr w:rsidR="001A5F17" w14:paraId="75E8299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27050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B919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5,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E2B1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4598-8002-5017</w:t>
            </w:r>
          </w:p>
        </w:tc>
      </w:tr>
      <w:tr w:rsidR="001A5F17" w14:paraId="612FA4C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1231B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CB02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6,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DBC5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4598-8002-0014</w:t>
            </w:r>
          </w:p>
        </w:tc>
      </w:tr>
      <w:tr w:rsidR="001A5F17" w14:paraId="57193C7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16F8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1B82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Melioratorių g. 6A, Vidiškių k.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F2D66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4599-2000-9011</w:t>
            </w:r>
          </w:p>
        </w:tc>
      </w:tr>
      <w:tr w:rsidR="001A5F17" w14:paraId="7A0DC56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24AEB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10C7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7,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7E4B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4598-8008-9017</w:t>
            </w:r>
          </w:p>
        </w:tc>
      </w:tr>
      <w:tr w:rsidR="001A5F17" w14:paraId="2E1EE65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5BBFFC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E11B3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9,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DDB96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4598-8002-7011</w:t>
            </w:r>
          </w:p>
        </w:tc>
      </w:tr>
      <w:tr w:rsidR="001A5F17" w14:paraId="1BFC3BD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72803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6F2D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Melioratorių g. 11, Vidiškių k.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E6CA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4598-8005-7011</w:t>
            </w:r>
          </w:p>
        </w:tc>
      </w:tr>
      <w:tr w:rsidR="001A5F17" w14:paraId="4D89370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128EF" w14:textId="7777777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C33A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13,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B5D3C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4598-8008-8010</w:t>
            </w:r>
          </w:p>
        </w:tc>
      </w:tr>
      <w:tr w:rsidR="001A5F17" w14:paraId="4F59349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807D13" w14:textId="74FD1F60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B25A2" w14:textId="4628458B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15,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EF88A0" w14:textId="6D5A7E5E" w:rsidR="001A5F17" w:rsidRPr="007558EA" w:rsidRDefault="007558EA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 w:rsidRPr="007558EA">
              <w:rPr>
                <w:color w:val="000000" w:themeColor="text1"/>
                <w:szCs w:val="24"/>
                <w:shd w:val="clear" w:color="auto" w:fill="FFFFFF"/>
              </w:rPr>
              <w:t>4598-8004-7015</w:t>
            </w:r>
          </w:p>
        </w:tc>
      </w:tr>
      <w:tr w:rsidR="001A5F17" w14:paraId="0C7EB43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FFB6E" w14:textId="5CFF657F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D6B2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Melioratorių g. 18,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56A6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4599-2002-4018</w:t>
            </w:r>
          </w:p>
        </w:tc>
      </w:tr>
      <w:tr w:rsidR="001A5F17" w14:paraId="0CF6BB5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4D641" w14:textId="1FBCE18E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C7CD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Melioratorių g. 20, Vidiškių k.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F10D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4598-8001-9012</w:t>
            </w:r>
          </w:p>
        </w:tc>
      </w:tr>
      <w:tr w:rsidR="001A5F17" w14:paraId="26E8748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7CBB69" w14:textId="3D97750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E92B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Sodų g. 1,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BE91B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4598-9001-2011</w:t>
            </w:r>
          </w:p>
        </w:tc>
      </w:tr>
      <w:tr w:rsidR="001A5F17" w14:paraId="12997E4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CBBD48" w14:textId="1214DB32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9434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Sodų g. 4,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5F51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4599-2003-2016</w:t>
            </w:r>
          </w:p>
        </w:tc>
      </w:tr>
      <w:tr w:rsidR="001A5F17" w14:paraId="735C291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F3A39" w14:textId="1C7F7B4E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965E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Sodų g. 13,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7873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4598-9006-6015</w:t>
            </w:r>
          </w:p>
        </w:tc>
      </w:tr>
      <w:tr w:rsidR="001A5F17" w14:paraId="6DC951C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A07653" w14:textId="574408D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121.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E81F7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Sodų g. 13A, Vidiškių k.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B5BB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4598-9001-5014</w:t>
            </w:r>
          </w:p>
        </w:tc>
      </w:tr>
      <w:tr w:rsidR="001A5F17" w14:paraId="5A42923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2BC72" w14:textId="65AFB950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122.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43F2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Aušros g. 3,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C7779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4599-2003-3017</w:t>
            </w:r>
          </w:p>
        </w:tc>
      </w:tr>
      <w:tr w:rsidR="001A5F17" w14:paraId="16EDA9A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F0766A" w14:textId="3CDF8A9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123.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FB94F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Aušros g. 4,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E235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4597-3002-5012</w:t>
            </w:r>
          </w:p>
        </w:tc>
      </w:tr>
      <w:tr w:rsidR="001A5F17" w14:paraId="5C80B01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138D1" w14:textId="7815A56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124.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D6DA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Aušros g. 5,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A4CE0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4599-2001-4010</w:t>
            </w:r>
          </w:p>
        </w:tc>
      </w:tr>
      <w:tr w:rsidR="001A5F17" w14:paraId="1F6F903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F0627B" w14:textId="7F09B81B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125.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EF9C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Ignalinos g. 9,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0184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4598-9006-8018</w:t>
            </w:r>
          </w:p>
        </w:tc>
      </w:tr>
      <w:tr w:rsidR="001A5F17" w14:paraId="7DCF077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B7727" w14:textId="2BDC14B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126.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6D45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Ignalinos g. 11, Vidiškių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DD81F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4596-5001-7016</w:t>
            </w:r>
          </w:p>
        </w:tc>
      </w:tr>
      <w:tr w:rsidR="001A5F17" w14:paraId="54A1B1F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F39CE" w14:textId="3125780A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127.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393CD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Bažnyčios g. 10,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DF2BD6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4597-3001-8019</w:t>
            </w:r>
          </w:p>
        </w:tc>
      </w:tr>
      <w:tr w:rsidR="001A5F17" w14:paraId="5F1717C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65AC7" w14:textId="56DC7428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128.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567A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Bažnyčios g. 12,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61F9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4595-5001-2015</w:t>
            </w:r>
          </w:p>
        </w:tc>
      </w:tr>
      <w:tr w:rsidR="001A5F17" w14:paraId="49F754C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74BF7" w14:textId="3EF22C59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129.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29F81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Bažnyčios g. 20,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1EFDB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4598-6001-0014</w:t>
            </w:r>
          </w:p>
        </w:tc>
      </w:tr>
      <w:tr w:rsidR="001A5F17" w14:paraId="1B86E74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7B47B5" w14:textId="14CE33D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130.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AAB3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Sodų g. 20,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658B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4594-0015-3010</w:t>
            </w:r>
          </w:p>
        </w:tc>
      </w:tr>
      <w:tr w:rsidR="001A5F17" w14:paraId="28A1E72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39DFC" w14:textId="4A2DD3F4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B0847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Naujoji g. 20,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D5D03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4594-0013-5012</w:t>
            </w:r>
          </w:p>
        </w:tc>
      </w:tr>
      <w:tr w:rsidR="001A5F17" w14:paraId="4AFAB1F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CE7AE" w14:textId="4FDB810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0E05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7,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6C4E0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4599-2000-8014</w:t>
            </w:r>
          </w:p>
        </w:tc>
      </w:tr>
      <w:tr w:rsidR="001A5F17" w14:paraId="11F302A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9625D" w14:textId="6AB40C2E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F4E4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8,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A87A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4596-0004-8012</w:t>
            </w:r>
          </w:p>
        </w:tc>
      </w:tr>
      <w:tr w:rsidR="001A5F17" w14:paraId="65CBD6D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B9E3F0" w14:textId="0B19BE1A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13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A402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11,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C33C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4594-0009-6014</w:t>
            </w:r>
          </w:p>
        </w:tc>
      </w:tr>
      <w:tr w:rsidR="001A5F17" w14:paraId="34D9F0B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E3672" w14:textId="5FE4E52F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B97A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16,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6564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4594-0010-1012</w:t>
            </w:r>
          </w:p>
        </w:tc>
      </w:tr>
      <w:tr w:rsidR="001A5F17" w14:paraId="3BB1F91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4520E" w14:textId="08947D7A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CB80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18,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DCA2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4594-0010-3018</w:t>
            </w:r>
          </w:p>
        </w:tc>
      </w:tr>
      <w:tr w:rsidR="001A5F17" w14:paraId="72DE4159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CB70D" w14:textId="2D9C42A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7383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19,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33EB7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4595-8001-0012</w:t>
            </w:r>
          </w:p>
        </w:tc>
      </w:tr>
      <w:tr w:rsidR="001A5F17" w14:paraId="6F968F8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DE7D8" w14:textId="761E428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434B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20,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D6415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4595-8001-1010</w:t>
            </w:r>
          </w:p>
        </w:tc>
      </w:tr>
      <w:tr w:rsidR="001A5F17" w14:paraId="0476AEA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D532E" w14:textId="561F21C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  <w:r w:rsidR="007558E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D18C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Laisvės g. 52,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D4B8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4594-0012-0019</w:t>
            </w:r>
          </w:p>
        </w:tc>
      </w:tr>
      <w:tr w:rsidR="001A5F17" w14:paraId="4E60AF92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1793F0" w14:textId="19056828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7558EA">
              <w:rPr>
                <w:color w:val="000000"/>
                <w:szCs w:val="24"/>
              </w:rPr>
              <w:t>40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93326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Geležinkelio g. 24,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19FE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4596-3001-0015</w:t>
            </w:r>
          </w:p>
        </w:tc>
      </w:tr>
      <w:tr w:rsidR="001A5F17" w14:paraId="21E6457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3C4CAD" w14:textId="73A9209E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6847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Aušros g. 8,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25317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4598-8021-2010</w:t>
            </w:r>
          </w:p>
        </w:tc>
      </w:tr>
      <w:tr w:rsidR="001A5F17" w14:paraId="5A3CB6E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4C845" w14:textId="74E2667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83BC3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Aušros g. 9,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81F7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4597-5002-0013</w:t>
            </w:r>
          </w:p>
        </w:tc>
      </w:tr>
      <w:tr w:rsidR="001A5F17" w14:paraId="696C3BB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1BA78" w14:textId="74C9AD7B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B85C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Aušros g. 33,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80A9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4594-0018-0019</w:t>
            </w:r>
          </w:p>
        </w:tc>
      </w:tr>
      <w:tr w:rsidR="001A5F17" w14:paraId="0E105EC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CF1E3" w14:textId="4733E17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89A0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Raštikio</w:t>
            </w:r>
            <w:proofErr w:type="spellEnd"/>
            <w:r>
              <w:rPr>
                <w:color w:val="000000"/>
                <w:szCs w:val="24"/>
              </w:rPr>
              <w:t xml:space="preserve"> g. 10,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B106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4594-0018-1016</w:t>
            </w:r>
          </w:p>
        </w:tc>
      </w:tr>
      <w:tr w:rsidR="001A5F17" w14:paraId="04E5863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02C8B" w14:textId="3A1BAC3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8991D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Vasario 16-osios g. 1,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C813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4596-2005-3012</w:t>
            </w:r>
          </w:p>
        </w:tc>
      </w:tr>
      <w:tr w:rsidR="001A5F17" w14:paraId="217ACF6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B2CD8" w14:textId="5A87216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D4492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Vasario 16-osios g. 3,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6A87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4597-2002-7013</w:t>
            </w:r>
          </w:p>
        </w:tc>
      </w:tr>
      <w:tr w:rsidR="001A5F17" w14:paraId="650C018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727B66" w14:textId="115AB16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4FCF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Vasario 16-osios g. 6,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9E5A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4594-0018-8019</w:t>
            </w:r>
          </w:p>
        </w:tc>
      </w:tr>
      <w:tr w:rsidR="001A5F17" w14:paraId="5617B2D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A43573" w14:textId="383DCCA8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3423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Vasario 16-osios g. 8,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0E04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4598-6001-5011</w:t>
            </w:r>
          </w:p>
        </w:tc>
      </w:tr>
      <w:tr w:rsidR="001A5F17" w14:paraId="5F72626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3E546" w14:textId="1A6806A6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  <w:r w:rsidR="007558E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F971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Vilniaus g. 17,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4B72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4594-0020-8010</w:t>
            </w:r>
          </w:p>
        </w:tc>
      </w:tr>
      <w:tr w:rsidR="001A5F17" w14:paraId="32D5059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35D519" w14:textId="787F69D9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7558EA">
              <w:rPr>
                <w:color w:val="000000"/>
                <w:szCs w:val="24"/>
              </w:rPr>
              <w:t>50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3CE51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Vilniaus g. 33, Dūkštas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D885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4599-1000-3012</w:t>
            </w:r>
          </w:p>
        </w:tc>
      </w:tr>
      <w:tr w:rsidR="001A5F17" w14:paraId="31EA855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364D7" w14:textId="41429D3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806BC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Klevų g. 10, </w:t>
            </w:r>
            <w:proofErr w:type="spellStart"/>
            <w:r>
              <w:rPr>
                <w:color w:val="000000"/>
                <w:szCs w:val="24"/>
              </w:rPr>
              <w:t>Rubelninkų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B3FC8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4596-6002-8014</w:t>
            </w:r>
          </w:p>
        </w:tc>
      </w:tr>
      <w:tr w:rsidR="001A5F17" w14:paraId="6BDA180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AC49C" w14:textId="4453386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5524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Klevų g. 11, </w:t>
            </w:r>
            <w:proofErr w:type="spellStart"/>
            <w:r>
              <w:rPr>
                <w:color w:val="000000"/>
                <w:szCs w:val="24"/>
              </w:rPr>
              <w:t>Rubelninkų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1BA0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4597-5003-8010</w:t>
            </w:r>
          </w:p>
        </w:tc>
      </w:tr>
      <w:tr w:rsidR="001A5F17" w14:paraId="3566202E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D87F97" w14:textId="076EB54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A37C6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Klevų g. 12, </w:t>
            </w:r>
            <w:proofErr w:type="spellStart"/>
            <w:r>
              <w:rPr>
                <w:color w:val="000000"/>
                <w:szCs w:val="24"/>
              </w:rPr>
              <w:t>Rubelninkų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940C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4597-0004-1013</w:t>
            </w:r>
          </w:p>
        </w:tc>
      </w:tr>
      <w:tr w:rsidR="001A5F17" w14:paraId="6D6ACA0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D460D" w14:textId="20800FEB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5233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Padysnio</w:t>
            </w:r>
            <w:proofErr w:type="spellEnd"/>
            <w:r>
              <w:rPr>
                <w:color w:val="000000"/>
                <w:szCs w:val="24"/>
              </w:rPr>
              <w:t xml:space="preserve"> g. 2, </w:t>
            </w:r>
            <w:proofErr w:type="spellStart"/>
            <w:r>
              <w:rPr>
                <w:color w:val="000000"/>
                <w:szCs w:val="24"/>
              </w:rPr>
              <w:t>Janionių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3A05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4599-2002-0018</w:t>
            </w:r>
          </w:p>
        </w:tc>
      </w:tr>
      <w:tr w:rsidR="001A5F17" w14:paraId="76A34A3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6213A" w14:textId="5D820ADE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C5731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Versmės g. 10, </w:t>
            </w:r>
            <w:proofErr w:type="spellStart"/>
            <w:r>
              <w:rPr>
                <w:color w:val="000000"/>
                <w:szCs w:val="24"/>
              </w:rPr>
              <w:t>Mikalavo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CAB4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4596-9005-4017</w:t>
            </w:r>
          </w:p>
        </w:tc>
      </w:tr>
      <w:tr w:rsidR="001A5F17" w14:paraId="469EA6C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62D2C7" w14:textId="375CFB3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D227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Mokyklos g. 3, Naujojo Daugėliškio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0FB8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4596-1005-1010</w:t>
            </w:r>
          </w:p>
        </w:tc>
      </w:tr>
      <w:tr w:rsidR="001A5F17" w14:paraId="42BC777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15C23" w14:textId="133FE20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892D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Mokyklos g. 8, Naujojo Daugėliškio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7148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4598-0003-4012</w:t>
            </w:r>
          </w:p>
        </w:tc>
      </w:tr>
      <w:tr w:rsidR="001A5F17" w14:paraId="427CB7B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0991A" w14:textId="5E5B05D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3E581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Jaunimo g. 5, Naujojo Daugėliškio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6DF9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4596-3002-7014</w:t>
            </w:r>
          </w:p>
        </w:tc>
      </w:tr>
      <w:tr w:rsidR="001A5F17" w14:paraId="4814B29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FC33D" w14:textId="0B4CC20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  <w:r w:rsidR="007558E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1CF0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Dringio</w:t>
            </w:r>
            <w:proofErr w:type="spellEnd"/>
            <w:r>
              <w:rPr>
                <w:color w:val="000000"/>
                <w:szCs w:val="24"/>
              </w:rPr>
              <w:t xml:space="preserve"> g. 24, </w:t>
            </w:r>
            <w:proofErr w:type="spellStart"/>
            <w:r>
              <w:rPr>
                <w:color w:val="000000"/>
                <w:szCs w:val="24"/>
              </w:rPr>
              <w:t>Gaveikėnų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F3D0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4597-2003-4018</w:t>
            </w:r>
          </w:p>
        </w:tc>
      </w:tr>
      <w:tr w:rsidR="001A5F17" w14:paraId="3224C8E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55461" w14:textId="6C95723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7558EA">
              <w:rPr>
                <w:color w:val="000000"/>
                <w:szCs w:val="24"/>
              </w:rPr>
              <w:t>60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2E62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Dringio</w:t>
            </w:r>
            <w:proofErr w:type="spellEnd"/>
            <w:r>
              <w:rPr>
                <w:color w:val="000000"/>
                <w:szCs w:val="24"/>
              </w:rPr>
              <w:t xml:space="preserve"> g. 26, </w:t>
            </w:r>
            <w:proofErr w:type="spellStart"/>
            <w:r>
              <w:rPr>
                <w:color w:val="000000"/>
                <w:szCs w:val="24"/>
              </w:rPr>
              <w:t>Gaveikėnų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553D7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4596-9003-6019</w:t>
            </w:r>
          </w:p>
        </w:tc>
      </w:tr>
      <w:tr w:rsidR="001A5F17" w14:paraId="6E16D75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B9C8F" w14:textId="221460A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1E99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M. Petrausko g. 8, Palūšės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B6FA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4598-3004-8011</w:t>
            </w:r>
          </w:p>
        </w:tc>
      </w:tr>
      <w:tr w:rsidR="001A5F17" w14:paraId="5F76C1D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5032F7" w14:textId="6A1A9740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0326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2,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B73D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4598-8002-4018</w:t>
            </w:r>
          </w:p>
        </w:tc>
      </w:tr>
      <w:tr w:rsidR="001A5F17" w14:paraId="1E5800C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70F53" w14:textId="6501E15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3C22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3,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C8505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4597-2004-8014</w:t>
            </w:r>
          </w:p>
        </w:tc>
      </w:tr>
      <w:tr w:rsidR="001A5F17" w14:paraId="5875483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1FAB4" w14:textId="7989B0A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B984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4,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D507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4598-7006-9016</w:t>
            </w:r>
          </w:p>
        </w:tc>
      </w:tr>
      <w:tr w:rsidR="001A5F17" w14:paraId="4D8817A8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F3A8C" w14:textId="5BC306D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5CFE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5,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65A0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4597-0005-0012</w:t>
            </w:r>
          </w:p>
        </w:tc>
      </w:tr>
      <w:tr w:rsidR="001A5F17" w14:paraId="5405B0A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05774" w14:textId="19E0B0B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7EBA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6,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8893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4598-8002-6014</w:t>
            </w:r>
          </w:p>
        </w:tc>
      </w:tr>
      <w:tr w:rsidR="001A5F17" w14:paraId="128F644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56685A" w14:textId="510C088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EE50A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8,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948E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4598-8002-3011</w:t>
            </w:r>
          </w:p>
        </w:tc>
      </w:tr>
      <w:tr w:rsidR="001A5F17" w14:paraId="4E2DEC6A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078AEC" w14:textId="392C2762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  <w:r w:rsidR="007558EA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949B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10,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E396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4598-8008-4018</w:t>
            </w:r>
          </w:p>
        </w:tc>
      </w:tr>
      <w:tr w:rsidR="001A5F17" w14:paraId="30F84ED5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3908C" w14:textId="1D915FC1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16</w:t>
            </w:r>
            <w:r w:rsidR="007558E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D363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Parko g. 12A,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65A7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4598-8002-2014</w:t>
            </w:r>
          </w:p>
        </w:tc>
      </w:tr>
      <w:tr w:rsidR="001A5F17" w14:paraId="09B3B1DF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51A8B" w14:textId="6A66AE5F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7558EA">
              <w:rPr>
                <w:color w:val="000000"/>
                <w:szCs w:val="24"/>
              </w:rPr>
              <w:t>70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8262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Agrastų g. 4A, Kazitiškio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D8AD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4598-4002-3015</w:t>
            </w:r>
          </w:p>
        </w:tc>
      </w:tr>
      <w:tr w:rsidR="001A5F17" w14:paraId="41E49CB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B7D18" w14:textId="2962EFA8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AEDB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Kalvos g. 1,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D6F54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4598-7001-6013</w:t>
            </w:r>
          </w:p>
        </w:tc>
      </w:tr>
      <w:tr w:rsidR="001A5F17" w14:paraId="3B622E7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C0E76" w14:textId="728553C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3AEB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Kalvos g. 2,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37BD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4599-2003-5011</w:t>
            </w:r>
          </w:p>
        </w:tc>
      </w:tr>
      <w:tr w:rsidR="001A5F17" w14:paraId="00887BE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D326B" w14:textId="3696CEEF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40CA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g. 15,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593EB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4596-8004-1013</w:t>
            </w:r>
          </w:p>
        </w:tc>
      </w:tr>
      <w:tr w:rsidR="001A5F17" w14:paraId="705EA20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055AF5" w14:textId="1629B27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F11EA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g. 17,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F2A1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4596-6004-1015</w:t>
            </w:r>
          </w:p>
        </w:tc>
      </w:tr>
      <w:tr w:rsidR="001A5F17" w14:paraId="42C4BE1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BA390" w14:textId="1F8CF1B0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EB93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g. 21,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54F84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4597-9002-8012</w:t>
            </w:r>
          </w:p>
        </w:tc>
      </w:tr>
      <w:tr w:rsidR="001A5F17" w14:paraId="5A83455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C4D99" w14:textId="69C1FCA4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F99BA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g. 23,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46067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4597-8004-2014</w:t>
            </w:r>
          </w:p>
        </w:tc>
      </w:tr>
      <w:tr w:rsidR="001A5F17" w14:paraId="79DE06F3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88A26" w14:textId="4CC23293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8C8B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g. 25, </w:t>
            </w:r>
            <w:proofErr w:type="spellStart"/>
            <w:r>
              <w:rPr>
                <w:color w:val="000000"/>
                <w:szCs w:val="24"/>
              </w:rPr>
              <w:t>Strigailiškio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815E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4597-8001-8016</w:t>
            </w:r>
          </w:p>
        </w:tc>
      </w:tr>
      <w:tr w:rsidR="001A5F17" w14:paraId="5000222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BDA106" w14:textId="151DE01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7353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g. 6, </w:t>
            </w: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1C7F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4597-4004-7015</w:t>
            </w:r>
          </w:p>
        </w:tc>
      </w:tr>
      <w:tr w:rsidR="001A5F17" w14:paraId="4796FDAC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BBF9D" w14:textId="3B42FC1B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  <w:r w:rsidR="007558E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2A46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g. 8, </w:t>
            </w: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49F05C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4597-7003-9016</w:t>
            </w:r>
          </w:p>
        </w:tc>
      </w:tr>
      <w:tr w:rsidR="001A5F17" w14:paraId="3E3F3874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8E79E4" w14:textId="424C907D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7558EA">
              <w:rPr>
                <w:color w:val="000000"/>
                <w:szCs w:val="24"/>
              </w:rPr>
              <w:t>80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6E178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g. 10, </w:t>
            </w:r>
            <w:proofErr w:type="spellStart"/>
            <w:r>
              <w:rPr>
                <w:color w:val="000000"/>
                <w:szCs w:val="24"/>
              </w:rPr>
              <w:t>Taujūnų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4709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4597-7003-8019</w:t>
            </w:r>
          </w:p>
        </w:tc>
      </w:tr>
      <w:tr w:rsidR="001A5F17" w14:paraId="6DE4E80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58273" w14:textId="2ACFB1C7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4A341E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Dvaro g. 3, </w:t>
            </w:r>
            <w:proofErr w:type="spellStart"/>
            <w:r>
              <w:rPr>
                <w:color w:val="000000"/>
                <w:szCs w:val="24"/>
              </w:rPr>
              <w:t>Meikštų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E418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4596-5004-7016</w:t>
            </w:r>
          </w:p>
        </w:tc>
      </w:tr>
      <w:tr w:rsidR="001A5F17" w14:paraId="5F622B61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A73F46" w14:textId="4C5E72A0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3205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Dvaro g. 7, </w:t>
            </w:r>
            <w:proofErr w:type="spellStart"/>
            <w:r>
              <w:rPr>
                <w:color w:val="000000"/>
                <w:szCs w:val="24"/>
              </w:rPr>
              <w:t>Meikštų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6CA77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4596-5004-5010</w:t>
            </w:r>
          </w:p>
        </w:tc>
      </w:tr>
      <w:tr w:rsidR="001A5F17" w14:paraId="424701D0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271CF0" w14:textId="2C5B883C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E0C89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Dvaro g. 9, </w:t>
            </w:r>
            <w:proofErr w:type="spellStart"/>
            <w:r>
              <w:rPr>
                <w:color w:val="000000"/>
                <w:szCs w:val="24"/>
              </w:rPr>
              <w:t>Meikštų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3CC73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4596-5004-6019</w:t>
            </w:r>
          </w:p>
        </w:tc>
      </w:tr>
      <w:tr w:rsidR="001A5F17" w14:paraId="2F51A546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D5E95" w14:textId="0A649A05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241B0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Dvaro g. 10, </w:t>
            </w:r>
            <w:proofErr w:type="spellStart"/>
            <w:r>
              <w:rPr>
                <w:color w:val="000000"/>
                <w:szCs w:val="24"/>
              </w:rPr>
              <w:t>Meikštų</w:t>
            </w:r>
            <w:proofErr w:type="spellEnd"/>
            <w:r>
              <w:rPr>
                <w:color w:val="000000"/>
                <w:szCs w:val="24"/>
              </w:rPr>
              <w:t xml:space="preserve">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5EC252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4597-5006-2015</w:t>
            </w:r>
          </w:p>
        </w:tc>
      </w:tr>
      <w:tr w:rsidR="001A5F17" w14:paraId="591795ED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E2DF7" w14:textId="407CD9C9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765E2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Beržininkų k. 9, Beržininkų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60C6D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4596-4003-3015</w:t>
            </w:r>
          </w:p>
        </w:tc>
      </w:tr>
      <w:tr w:rsidR="001A5F17" w14:paraId="1B9FDCAB" w14:textId="77777777" w:rsidTr="001A5F17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F8740" w14:textId="0CCD2584" w:rsidR="001A5F17" w:rsidRDefault="001A5F17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  <w:r w:rsidR="007558EA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54A081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Beržininkų k. 10, Beržininkų k.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E513F" w14:textId="77777777" w:rsidR="001A5F17" w:rsidRDefault="001A5F17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4596-5003-7012</w:t>
            </w:r>
          </w:p>
        </w:tc>
      </w:tr>
    </w:tbl>
    <w:p w14:paraId="619ECD0F" w14:textId="6A1A2ABD" w:rsidR="00B66891" w:rsidRPr="00465064" w:rsidRDefault="00B66891" w:rsidP="00465064">
      <w:pPr>
        <w:shd w:val="clear" w:color="auto" w:fill="FFFFFF"/>
        <w:jc w:val="center"/>
        <w:rPr>
          <w:color w:val="000000"/>
          <w:szCs w:val="24"/>
        </w:rPr>
      </w:pPr>
      <w:r w:rsidRPr="00465064">
        <w:rPr>
          <w:color w:val="000000"/>
          <w:szCs w:val="24"/>
        </w:rPr>
        <w:t>______________________</w:t>
      </w:r>
    </w:p>
    <w:p w14:paraId="242D9091" w14:textId="77777777" w:rsidR="0035656E" w:rsidRPr="00465064" w:rsidRDefault="0035656E" w:rsidP="00465064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szCs w:val="24"/>
        </w:rPr>
      </w:pPr>
    </w:p>
    <w:sectPr w:rsidR="0035656E" w:rsidRPr="00465064" w:rsidSect="00465064">
      <w:headerReference w:type="even" r:id="rId8"/>
      <w:endnotePr>
        <w:numFmt w:val="decimal"/>
      </w:endnotePr>
      <w:pgSz w:w="11907" w:h="16839"/>
      <w:pgMar w:top="1134" w:right="567" w:bottom="1134" w:left="1701" w:header="567" w:footer="482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8647B" w14:textId="77777777" w:rsidR="00004F20" w:rsidRDefault="00004F20">
      <w:r>
        <w:separator/>
      </w:r>
    </w:p>
  </w:endnote>
  <w:endnote w:type="continuationSeparator" w:id="0">
    <w:p w14:paraId="67150657" w14:textId="77777777" w:rsidR="00004F20" w:rsidRDefault="0000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2FDE8" w14:textId="77777777" w:rsidR="00004F20" w:rsidRDefault="00004F20">
      <w:r>
        <w:separator/>
      </w:r>
    </w:p>
  </w:footnote>
  <w:footnote w:type="continuationSeparator" w:id="0">
    <w:p w14:paraId="04F44F2F" w14:textId="77777777" w:rsidR="00004F20" w:rsidRDefault="00004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28B94" w14:textId="77777777" w:rsidR="001A5F17" w:rsidRDefault="001A5F17" w:rsidP="00850CF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end"/>
    </w:r>
  </w:p>
  <w:p w14:paraId="5046DCE4" w14:textId="77777777" w:rsidR="001A5F17" w:rsidRPr="00465064" w:rsidRDefault="001A5F17" w:rsidP="0046506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56"/>
    <w:rsid w:val="00002B23"/>
    <w:rsid w:val="00004F20"/>
    <w:rsid w:val="000248D3"/>
    <w:rsid w:val="00026480"/>
    <w:rsid w:val="00033B9E"/>
    <w:rsid w:val="000342B1"/>
    <w:rsid w:val="00043ADE"/>
    <w:rsid w:val="00044DE3"/>
    <w:rsid w:val="00046306"/>
    <w:rsid w:val="0005467C"/>
    <w:rsid w:val="0008147E"/>
    <w:rsid w:val="00084769"/>
    <w:rsid w:val="000935BF"/>
    <w:rsid w:val="000B1542"/>
    <w:rsid w:val="000B4031"/>
    <w:rsid w:val="000C0B79"/>
    <w:rsid w:val="000C1F48"/>
    <w:rsid w:val="000C20E8"/>
    <w:rsid w:val="000E4949"/>
    <w:rsid w:val="000F0145"/>
    <w:rsid w:val="000F1DBE"/>
    <w:rsid w:val="000F4942"/>
    <w:rsid w:val="000F68B0"/>
    <w:rsid w:val="00106504"/>
    <w:rsid w:val="00117C30"/>
    <w:rsid w:val="00127E32"/>
    <w:rsid w:val="001313EF"/>
    <w:rsid w:val="00133594"/>
    <w:rsid w:val="001349B0"/>
    <w:rsid w:val="00141F60"/>
    <w:rsid w:val="00147703"/>
    <w:rsid w:val="001558D1"/>
    <w:rsid w:val="00155A69"/>
    <w:rsid w:val="00163763"/>
    <w:rsid w:val="001701AF"/>
    <w:rsid w:val="001732EA"/>
    <w:rsid w:val="001966F5"/>
    <w:rsid w:val="001A5F17"/>
    <w:rsid w:val="001B7A04"/>
    <w:rsid w:val="001C1E01"/>
    <w:rsid w:val="001C2D2D"/>
    <w:rsid w:val="001D49DF"/>
    <w:rsid w:val="001E09E6"/>
    <w:rsid w:val="001E4FFC"/>
    <w:rsid w:val="001E6F9D"/>
    <w:rsid w:val="002115F3"/>
    <w:rsid w:val="00211AA2"/>
    <w:rsid w:val="00211CCD"/>
    <w:rsid w:val="00227344"/>
    <w:rsid w:val="00230D5D"/>
    <w:rsid w:val="00263BF5"/>
    <w:rsid w:val="00286AFB"/>
    <w:rsid w:val="00295E51"/>
    <w:rsid w:val="002A6FF5"/>
    <w:rsid w:val="002B092B"/>
    <w:rsid w:val="002B17C7"/>
    <w:rsid w:val="002B7F2A"/>
    <w:rsid w:val="002C6EAB"/>
    <w:rsid w:val="002E1D13"/>
    <w:rsid w:val="002F4200"/>
    <w:rsid w:val="002F4A06"/>
    <w:rsid w:val="002F50EE"/>
    <w:rsid w:val="003026F4"/>
    <w:rsid w:val="00304221"/>
    <w:rsid w:val="00304875"/>
    <w:rsid w:val="00307DA6"/>
    <w:rsid w:val="0031641B"/>
    <w:rsid w:val="003365FA"/>
    <w:rsid w:val="00343645"/>
    <w:rsid w:val="0035656E"/>
    <w:rsid w:val="003660E7"/>
    <w:rsid w:val="00366541"/>
    <w:rsid w:val="003812E8"/>
    <w:rsid w:val="003856CC"/>
    <w:rsid w:val="0039196F"/>
    <w:rsid w:val="003938F3"/>
    <w:rsid w:val="003A1C68"/>
    <w:rsid w:val="003A6335"/>
    <w:rsid w:val="003B2EBE"/>
    <w:rsid w:val="003D10FC"/>
    <w:rsid w:val="003D6E0A"/>
    <w:rsid w:val="003E0962"/>
    <w:rsid w:val="003F0E75"/>
    <w:rsid w:val="003F3BFB"/>
    <w:rsid w:val="003F44AD"/>
    <w:rsid w:val="003F5C0F"/>
    <w:rsid w:val="003F6A13"/>
    <w:rsid w:val="004116D4"/>
    <w:rsid w:val="004155CB"/>
    <w:rsid w:val="004177AB"/>
    <w:rsid w:val="0043288A"/>
    <w:rsid w:val="00436AC7"/>
    <w:rsid w:val="0044055B"/>
    <w:rsid w:val="00443EDF"/>
    <w:rsid w:val="004453D3"/>
    <w:rsid w:val="004524FF"/>
    <w:rsid w:val="0045356B"/>
    <w:rsid w:val="00465064"/>
    <w:rsid w:val="004851ED"/>
    <w:rsid w:val="00493434"/>
    <w:rsid w:val="004D5901"/>
    <w:rsid w:val="004D69AE"/>
    <w:rsid w:val="004F1F73"/>
    <w:rsid w:val="004F5CE2"/>
    <w:rsid w:val="00501C8C"/>
    <w:rsid w:val="00510901"/>
    <w:rsid w:val="00511602"/>
    <w:rsid w:val="005240EF"/>
    <w:rsid w:val="00531528"/>
    <w:rsid w:val="005428A7"/>
    <w:rsid w:val="00545CB5"/>
    <w:rsid w:val="00550353"/>
    <w:rsid w:val="00551A10"/>
    <w:rsid w:val="005524D7"/>
    <w:rsid w:val="00554FD1"/>
    <w:rsid w:val="0057318B"/>
    <w:rsid w:val="005747DF"/>
    <w:rsid w:val="00577393"/>
    <w:rsid w:val="00583FF5"/>
    <w:rsid w:val="0058539B"/>
    <w:rsid w:val="0058587D"/>
    <w:rsid w:val="005874CB"/>
    <w:rsid w:val="00591503"/>
    <w:rsid w:val="00596643"/>
    <w:rsid w:val="005A0701"/>
    <w:rsid w:val="005A69AD"/>
    <w:rsid w:val="005A6E3E"/>
    <w:rsid w:val="005A7CAF"/>
    <w:rsid w:val="005B40BA"/>
    <w:rsid w:val="005B4ABC"/>
    <w:rsid w:val="005C12DE"/>
    <w:rsid w:val="005C48F6"/>
    <w:rsid w:val="005C4990"/>
    <w:rsid w:val="005E00E7"/>
    <w:rsid w:val="005E5CDA"/>
    <w:rsid w:val="005F0170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48D0"/>
    <w:rsid w:val="00661976"/>
    <w:rsid w:val="00667F8E"/>
    <w:rsid w:val="00670013"/>
    <w:rsid w:val="006756C9"/>
    <w:rsid w:val="00680CF4"/>
    <w:rsid w:val="00685431"/>
    <w:rsid w:val="0068715E"/>
    <w:rsid w:val="006A2444"/>
    <w:rsid w:val="006B3BF9"/>
    <w:rsid w:val="006B5155"/>
    <w:rsid w:val="006B73F7"/>
    <w:rsid w:val="006D02E1"/>
    <w:rsid w:val="006D24CD"/>
    <w:rsid w:val="006D70C4"/>
    <w:rsid w:val="006D7D91"/>
    <w:rsid w:val="006E1713"/>
    <w:rsid w:val="006E32DE"/>
    <w:rsid w:val="006E4B0E"/>
    <w:rsid w:val="006F7B51"/>
    <w:rsid w:val="00704263"/>
    <w:rsid w:val="0070787A"/>
    <w:rsid w:val="007100F5"/>
    <w:rsid w:val="00710F9F"/>
    <w:rsid w:val="00712BE3"/>
    <w:rsid w:val="00712F10"/>
    <w:rsid w:val="0072123C"/>
    <w:rsid w:val="00732375"/>
    <w:rsid w:val="00750D64"/>
    <w:rsid w:val="0075136B"/>
    <w:rsid w:val="007558EA"/>
    <w:rsid w:val="00760D36"/>
    <w:rsid w:val="00761E52"/>
    <w:rsid w:val="0077094E"/>
    <w:rsid w:val="00780FC9"/>
    <w:rsid w:val="00787019"/>
    <w:rsid w:val="0079026F"/>
    <w:rsid w:val="00791582"/>
    <w:rsid w:val="00792F31"/>
    <w:rsid w:val="007A4447"/>
    <w:rsid w:val="007A5768"/>
    <w:rsid w:val="007B02F4"/>
    <w:rsid w:val="007C25DC"/>
    <w:rsid w:val="007D15D2"/>
    <w:rsid w:val="007D439F"/>
    <w:rsid w:val="007E143F"/>
    <w:rsid w:val="007E7A48"/>
    <w:rsid w:val="007F34A6"/>
    <w:rsid w:val="008037C5"/>
    <w:rsid w:val="0081127F"/>
    <w:rsid w:val="008142FD"/>
    <w:rsid w:val="0081548D"/>
    <w:rsid w:val="00822BE6"/>
    <w:rsid w:val="008258FD"/>
    <w:rsid w:val="00827B6A"/>
    <w:rsid w:val="0084531E"/>
    <w:rsid w:val="00850CF3"/>
    <w:rsid w:val="00850FC9"/>
    <w:rsid w:val="008555FD"/>
    <w:rsid w:val="00866D3D"/>
    <w:rsid w:val="008729B8"/>
    <w:rsid w:val="00873825"/>
    <w:rsid w:val="00875B48"/>
    <w:rsid w:val="00881017"/>
    <w:rsid w:val="008918F4"/>
    <w:rsid w:val="00896EF7"/>
    <w:rsid w:val="008A7BF3"/>
    <w:rsid w:val="008C5B24"/>
    <w:rsid w:val="008E6C4E"/>
    <w:rsid w:val="009012EB"/>
    <w:rsid w:val="00902532"/>
    <w:rsid w:val="00902CC2"/>
    <w:rsid w:val="00904D2D"/>
    <w:rsid w:val="00910153"/>
    <w:rsid w:val="00915B7F"/>
    <w:rsid w:val="00915C39"/>
    <w:rsid w:val="009168DA"/>
    <w:rsid w:val="009303F4"/>
    <w:rsid w:val="009345FD"/>
    <w:rsid w:val="00943CC5"/>
    <w:rsid w:val="009449DE"/>
    <w:rsid w:val="00944CB1"/>
    <w:rsid w:val="00956F98"/>
    <w:rsid w:val="00962047"/>
    <w:rsid w:val="009632E7"/>
    <w:rsid w:val="00964E07"/>
    <w:rsid w:val="00982B1F"/>
    <w:rsid w:val="00983174"/>
    <w:rsid w:val="0098710B"/>
    <w:rsid w:val="00992CD1"/>
    <w:rsid w:val="009940A2"/>
    <w:rsid w:val="009B5CFE"/>
    <w:rsid w:val="009B7B89"/>
    <w:rsid w:val="009C2750"/>
    <w:rsid w:val="009C712F"/>
    <w:rsid w:val="009C72ED"/>
    <w:rsid w:val="009D08AC"/>
    <w:rsid w:val="009D1974"/>
    <w:rsid w:val="009E061A"/>
    <w:rsid w:val="009E147C"/>
    <w:rsid w:val="009E52D4"/>
    <w:rsid w:val="009F08C7"/>
    <w:rsid w:val="009F183B"/>
    <w:rsid w:val="009F3391"/>
    <w:rsid w:val="009F4170"/>
    <w:rsid w:val="009F4190"/>
    <w:rsid w:val="00A02571"/>
    <w:rsid w:val="00A324B3"/>
    <w:rsid w:val="00A34D3F"/>
    <w:rsid w:val="00A41691"/>
    <w:rsid w:val="00A4789E"/>
    <w:rsid w:val="00A532F4"/>
    <w:rsid w:val="00A545B4"/>
    <w:rsid w:val="00A54E7C"/>
    <w:rsid w:val="00A5611B"/>
    <w:rsid w:val="00A62454"/>
    <w:rsid w:val="00A6302D"/>
    <w:rsid w:val="00A70F96"/>
    <w:rsid w:val="00A73F61"/>
    <w:rsid w:val="00A77F8D"/>
    <w:rsid w:val="00A81F50"/>
    <w:rsid w:val="00A9464E"/>
    <w:rsid w:val="00AA0128"/>
    <w:rsid w:val="00AA1842"/>
    <w:rsid w:val="00AA6818"/>
    <w:rsid w:val="00AA7B08"/>
    <w:rsid w:val="00AC031C"/>
    <w:rsid w:val="00AC1FC2"/>
    <w:rsid w:val="00AD2276"/>
    <w:rsid w:val="00AD3144"/>
    <w:rsid w:val="00AD33B7"/>
    <w:rsid w:val="00AD6D70"/>
    <w:rsid w:val="00AE22BA"/>
    <w:rsid w:val="00AE4BC4"/>
    <w:rsid w:val="00AF311F"/>
    <w:rsid w:val="00B06FBC"/>
    <w:rsid w:val="00B11313"/>
    <w:rsid w:val="00B11C29"/>
    <w:rsid w:val="00B13E0B"/>
    <w:rsid w:val="00B32327"/>
    <w:rsid w:val="00B47E5B"/>
    <w:rsid w:val="00B55FFA"/>
    <w:rsid w:val="00B62132"/>
    <w:rsid w:val="00B6271D"/>
    <w:rsid w:val="00B66891"/>
    <w:rsid w:val="00B71804"/>
    <w:rsid w:val="00B74794"/>
    <w:rsid w:val="00B85E5F"/>
    <w:rsid w:val="00BA2A93"/>
    <w:rsid w:val="00BA2C89"/>
    <w:rsid w:val="00BB362D"/>
    <w:rsid w:val="00BC4AB1"/>
    <w:rsid w:val="00BC5624"/>
    <w:rsid w:val="00BC7DC5"/>
    <w:rsid w:val="00BD57DF"/>
    <w:rsid w:val="00BE1682"/>
    <w:rsid w:val="00BF38AB"/>
    <w:rsid w:val="00C0624B"/>
    <w:rsid w:val="00C167EB"/>
    <w:rsid w:val="00C172AF"/>
    <w:rsid w:val="00C27AC6"/>
    <w:rsid w:val="00C31860"/>
    <w:rsid w:val="00C32F22"/>
    <w:rsid w:val="00C372B2"/>
    <w:rsid w:val="00C53744"/>
    <w:rsid w:val="00C618FB"/>
    <w:rsid w:val="00C67D41"/>
    <w:rsid w:val="00C732AC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23CC"/>
    <w:rsid w:val="00CD4637"/>
    <w:rsid w:val="00CE5254"/>
    <w:rsid w:val="00CF4B5F"/>
    <w:rsid w:val="00CF6563"/>
    <w:rsid w:val="00D03F0D"/>
    <w:rsid w:val="00D07691"/>
    <w:rsid w:val="00D169C9"/>
    <w:rsid w:val="00D24E92"/>
    <w:rsid w:val="00D3111D"/>
    <w:rsid w:val="00D3234E"/>
    <w:rsid w:val="00D44498"/>
    <w:rsid w:val="00D454C8"/>
    <w:rsid w:val="00D534AD"/>
    <w:rsid w:val="00D56D4A"/>
    <w:rsid w:val="00D7136C"/>
    <w:rsid w:val="00D74651"/>
    <w:rsid w:val="00D9190B"/>
    <w:rsid w:val="00D968C1"/>
    <w:rsid w:val="00DA064F"/>
    <w:rsid w:val="00DA1A76"/>
    <w:rsid w:val="00DA62B4"/>
    <w:rsid w:val="00DA6356"/>
    <w:rsid w:val="00DB2C98"/>
    <w:rsid w:val="00DB42B8"/>
    <w:rsid w:val="00DB69F4"/>
    <w:rsid w:val="00DC365C"/>
    <w:rsid w:val="00DD166C"/>
    <w:rsid w:val="00DD5996"/>
    <w:rsid w:val="00DD7F21"/>
    <w:rsid w:val="00DE2B3A"/>
    <w:rsid w:val="00DF2945"/>
    <w:rsid w:val="00DF3DB6"/>
    <w:rsid w:val="00DF4303"/>
    <w:rsid w:val="00E13AFD"/>
    <w:rsid w:val="00E13BCE"/>
    <w:rsid w:val="00E15686"/>
    <w:rsid w:val="00E1790F"/>
    <w:rsid w:val="00E25958"/>
    <w:rsid w:val="00E275DE"/>
    <w:rsid w:val="00E30DCC"/>
    <w:rsid w:val="00E33E0F"/>
    <w:rsid w:val="00E35F80"/>
    <w:rsid w:val="00E40075"/>
    <w:rsid w:val="00E43B0C"/>
    <w:rsid w:val="00E500FD"/>
    <w:rsid w:val="00E507AD"/>
    <w:rsid w:val="00E54C4A"/>
    <w:rsid w:val="00E55159"/>
    <w:rsid w:val="00E621E3"/>
    <w:rsid w:val="00E626C8"/>
    <w:rsid w:val="00E65DEC"/>
    <w:rsid w:val="00E7029A"/>
    <w:rsid w:val="00E957C3"/>
    <w:rsid w:val="00EA17BC"/>
    <w:rsid w:val="00EB13D7"/>
    <w:rsid w:val="00EB3256"/>
    <w:rsid w:val="00EB3287"/>
    <w:rsid w:val="00EB5E64"/>
    <w:rsid w:val="00EC3D35"/>
    <w:rsid w:val="00EC54E5"/>
    <w:rsid w:val="00EC721B"/>
    <w:rsid w:val="00ED2088"/>
    <w:rsid w:val="00ED57F9"/>
    <w:rsid w:val="00EE2887"/>
    <w:rsid w:val="00EF4E15"/>
    <w:rsid w:val="00F2235A"/>
    <w:rsid w:val="00F22E8E"/>
    <w:rsid w:val="00F525C9"/>
    <w:rsid w:val="00F5399F"/>
    <w:rsid w:val="00F6042F"/>
    <w:rsid w:val="00F62518"/>
    <w:rsid w:val="00F70A9B"/>
    <w:rsid w:val="00F71D9B"/>
    <w:rsid w:val="00F7680E"/>
    <w:rsid w:val="00F77D5D"/>
    <w:rsid w:val="00F811BA"/>
    <w:rsid w:val="00F96E50"/>
    <w:rsid w:val="00F97662"/>
    <w:rsid w:val="00FA0949"/>
    <w:rsid w:val="00FB078C"/>
    <w:rsid w:val="00FB586A"/>
    <w:rsid w:val="00FB7E9F"/>
    <w:rsid w:val="00FC63A4"/>
    <w:rsid w:val="00FC7231"/>
    <w:rsid w:val="00FD2C4A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886A"/>
  <w15:docId w15:val="{B65FE782-929F-44D7-B9EC-13237985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1349B0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1349B0"/>
    <w:rPr>
      <w:rFonts w:ascii="Times New Roman" w:eastAsia="Times New Roman" w:hAnsi="Times New Roman"/>
      <w:sz w:val="24"/>
      <w:lang w:eastAsia="en-US"/>
    </w:rPr>
  </w:style>
  <w:style w:type="character" w:styleId="Puslapionumeris">
    <w:name w:val="page number"/>
    <w:basedOn w:val="Numatytasispastraiposriftas"/>
    <w:uiPriority w:val="99"/>
    <w:semiHidden/>
    <w:unhideWhenUsed/>
    <w:rsid w:val="00465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4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3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65fd842430004c818d0d59e992e0776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A44DD-D38E-450E-AE8B-897AC88B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65fd842430004c818d0d59e992e0776d.dot</Template>
  <TotalTime>0</TotalTime>
  <Pages>6</Pages>
  <Words>5796</Words>
  <Characters>3305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administracijos direktoriaus 2021 m. birželio 9 d. įsakymo Nr. VT-389 „Dėl bendrojo naudojimo objektų administratoriaus paskyrimo“ pakeitimo</vt:lpstr>
    </vt:vector>
  </TitlesOfParts>
  <Manager>2025-07-28</Manager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administracijos direktoriaus 2021 m. birželio 9 d. įsakymo Nr. VT-389 „Dėl bendrojo naudojimo objektų administratoriaus paskyrimo“ pakeitimo</dc:title>
  <dc:subject>V1-293</dc:subject>
  <dc:creator>IGNALINOS RAJONO SAVIVALDYBĖS MERAS</dc:creator>
  <cp:lastModifiedBy>Neringa Čiuželė</cp:lastModifiedBy>
  <cp:revision>2</cp:revision>
  <cp:lastPrinted>2024-02-20T06:33:00Z</cp:lastPrinted>
  <dcterms:created xsi:type="dcterms:W3CDTF">2026-10-21T11:44:00Z</dcterms:created>
  <dcterms:modified xsi:type="dcterms:W3CDTF">2026-10-21T11:44:00Z</dcterms:modified>
  <cp:category>Potvarkis</cp:category>
</cp:coreProperties>
</file>