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3AFE7" w14:textId="4154ACEA" w:rsidR="00E972EC" w:rsidRPr="003271B9" w:rsidRDefault="0047546A" w:rsidP="000F411E">
      <w:pPr>
        <w:widowControl w:val="0"/>
        <w:suppressAutoHyphens/>
        <w:jc w:val="center"/>
        <w:rPr>
          <w:rFonts w:eastAsia="Andale Sans UI"/>
          <w:b/>
          <w:bCs/>
          <w:kern w:val="1"/>
          <w:szCs w:val="24"/>
          <w:lang w:eastAsia="ar-SA"/>
        </w:rPr>
      </w:pPr>
      <w:r w:rsidRPr="003271B9">
        <w:rPr>
          <w:b/>
          <w:noProof/>
          <w:lang w:eastAsia="lt-LT"/>
        </w:rPr>
        <w:drawing>
          <wp:inline distT="0" distB="0" distL="0" distR="0" wp14:anchorId="687A6605" wp14:editId="3AA8C5ED">
            <wp:extent cx="579120" cy="73914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9120" cy="739140"/>
                    </a:xfrm>
                    <a:prstGeom prst="rect">
                      <a:avLst/>
                    </a:prstGeom>
                    <a:noFill/>
                    <a:ln w="9525">
                      <a:noFill/>
                      <a:miter lim="800000"/>
                      <a:headEnd/>
                      <a:tailEnd/>
                    </a:ln>
                  </pic:spPr>
                </pic:pic>
              </a:graphicData>
            </a:graphic>
          </wp:inline>
        </w:drawing>
      </w:r>
    </w:p>
    <w:p w14:paraId="246ACC14" w14:textId="77777777" w:rsidR="0047546A" w:rsidRPr="003271B9" w:rsidRDefault="0047546A" w:rsidP="000F411E">
      <w:pPr>
        <w:widowControl w:val="0"/>
        <w:suppressAutoHyphens/>
        <w:jc w:val="center"/>
        <w:rPr>
          <w:rFonts w:eastAsia="Andale Sans UI"/>
          <w:b/>
          <w:bCs/>
          <w:kern w:val="1"/>
          <w:szCs w:val="24"/>
          <w:lang w:eastAsia="ar-SA"/>
        </w:rPr>
      </w:pPr>
    </w:p>
    <w:p w14:paraId="56D0176B" w14:textId="6A19F115" w:rsidR="00E972EC" w:rsidRPr="003271B9" w:rsidRDefault="00762383" w:rsidP="000F411E">
      <w:pPr>
        <w:widowControl w:val="0"/>
        <w:suppressAutoHyphens/>
        <w:jc w:val="center"/>
        <w:rPr>
          <w:rFonts w:eastAsia="Andale Sans UI"/>
          <w:b/>
          <w:kern w:val="1"/>
          <w:szCs w:val="24"/>
          <w:lang w:eastAsia="ar-SA"/>
        </w:rPr>
      </w:pPr>
      <w:r w:rsidRPr="003271B9">
        <w:rPr>
          <w:rFonts w:eastAsia="Andale Sans UI"/>
          <w:b/>
          <w:kern w:val="1"/>
          <w:szCs w:val="24"/>
          <w:lang w:eastAsia="ar-SA"/>
        </w:rPr>
        <w:t>IGNALINOS RAJONO</w:t>
      </w:r>
      <w:r w:rsidR="0030641C" w:rsidRPr="003271B9">
        <w:rPr>
          <w:rFonts w:eastAsia="Andale Sans UI"/>
          <w:b/>
          <w:kern w:val="1"/>
          <w:szCs w:val="24"/>
          <w:lang w:eastAsia="ar-SA"/>
        </w:rPr>
        <w:t xml:space="preserve"> SAVIVALDYBĖS TARYBA</w:t>
      </w:r>
    </w:p>
    <w:p w14:paraId="081F504C" w14:textId="4C769DAB" w:rsidR="00E972EC" w:rsidRPr="003271B9" w:rsidRDefault="00E972EC" w:rsidP="000F411E">
      <w:pPr>
        <w:widowControl w:val="0"/>
        <w:suppressAutoHyphens/>
        <w:jc w:val="center"/>
        <w:rPr>
          <w:rFonts w:eastAsia="Andale Sans UI"/>
          <w:b/>
          <w:kern w:val="1"/>
          <w:szCs w:val="24"/>
          <w:lang w:eastAsia="ar-SA"/>
        </w:rPr>
      </w:pPr>
    </w:p>
    <w:p w14:paraId="7D8B8E45" w14:textId="77777777" w:rsidR="000F411E" w:rsidRPr="003271B9" w:rsidRDefault="000F411E" w:rsidP="000F411E">
      <w:pPr>
        <w:widowControl w:val="0"/>
        <w:suppressAutoHyphens/>
        <w:jc w:val="center"/>
        <w:rPr>
          <w:rFonts w:eastAsia="Andale Sans UI"/>
          <w:b/>
          <w:kern w:val="1"/>
          <w:szCs w:val="24"/>
          <w:lang w:eastAsia="ar-SA"/>
        </w:rPr>
      </w:pPr>
    </w:p>
    <w:p w14:paraId="345820B8" w14:textId="77777777" w:rsidR="00E972EC" w:rsidRPr="003271B9" w:rsidRDefault="0030641C" w:rsidP="000F411E">
      <w:pPr>
        <w:widowControl w:val="0"/>
        <w:suppressAutoHyphens/>
        <w:jc w:val="center"/>
        <w:rPr>
          <w:rFonts w:eastAsia="Andale Sans UI"/>
          <w:b/>
          <w:kern w:val="1"/>
          <w:szCs w:val="24"/>
          <w:lang w:eastAsia="ar-SA"/>
        </w:rPr>
      </w:pPr>
      <w:r w:rsidRPr="003271B9">
        <w:rPr>
          <w:rFonts w:eastAsia="Andale Sans UI"/>
          <w:b/>
          <w:kern w:val="1"/>
          <w:szCs w:val="24"/>
          <w:lang w:eastAsia="ar-SA"/>
        </w:rPr>
        <w:t>SPRENDIMAS</w:t>
      </w:r>
    </w:p>
    <w:p w14:paraId="33EBF3A8" w14:textId="379D32D0" w:rsidR="00E972EC" w:rsidRPr="003271B9" w:rsidRDefault="0030641C" w:rsidP="000F411E">
      <w:pPr>
        <w:widowControl w:val="0"/>
        <w:suppressAutoHyphens/>
        <w:jc w:val="center"/>
        <w:rPr>
          <w:rFonts w:eastAsia="Andale Sans UI"/>
          <w:b/>
          <w:kern w:val="1"/>
          <w:szCs w:val="24"/>
          <w:lang w:eastAsia="ar-SA"/>
        </w:rPr>
      </w:pPr>
      <w:bookmarkStart w:id="0" w:name="_Hlk126932923"/>
      <w:r w:rsidRPr="003271B9">
        <w:rPr>
          <w:rFonts w:eastAsia="Andale Sans UI"/>
          <w:b/>
          <w:kern w:val="1"/>
          <w:szCs w:val="24"/>
          <w:lang w:eastAsia="ar-SA"/>
        </w:rPr>
        <w:t xml:space="preserve">DĖL </w:t>
      </w:r>
      <w:r w:rsidR="00762383" w:rsidRPr="003271B9">
        <w:rPr>
          <w:rFonts w:eastAsia="Andale Sans UI"/>
          <w:b/>
          <w:kern w:val="1"/>
          <w:szCs w:val="24"/>
          <w:lang w:eastAsia="ar-SA"/>
        </w:rPr>
        <w:t>IGNALINOS RAJONO</w:t>
      </w:r>
      <w:r w:rsidRPr="003271B9">
        <w:rPr>
          <w:rFonts w:eastAsia="Andale Sans UI"/>
          <w:b/>
          <w:kern w:val="1"/>
          <w:szCs w:val="24"/>
          <w:lang w:eastAsia="ar-SA"/>
        </w:rPr>
        <w:t xml:space="preserve"> SAVIVALDYBĖS TARYBOS VEIKLOS REGLAMENTO PATVIRTINIMO</w:t>
      </w:r>
    </w:p>
    <w:bookmarkEnd w:id="0"/>
    <w:p w14:paraId="7DEF5270" w14:textId="77777777" w:rsidR="00E972EC" w:rsidRPr="003271B9" w:rsidRDefault="00E972EC" w:rsidP="000F411E">
      <w:pPr>
        <w:jc w:val="center"/>
        <w:rPr>
          <w:rFonts w:eastAsia="Arial Unicode MS"/>
          <w:szCs w:val="24"/>
        </w:rPr>
      </w:pPr>
    </w:p>
    <w:p w14:paraId="613A8DCB" w14:textId="0223A23F" w:rsidR="00E972EC" w:rsidRPr="003271B9" w:rsidRDefault="0030641C" w:rsidP="000F411E">
      <w:pPr>
        <w:widowControl w:val="0"/>
        <w:suppressAutoHyphens/>
        <w:jc w:val="center"/>
        <w:rPr>
          <w:rFonts w:eastAsia="Andale Sans UI"/>
          <w:kern w:val="1"/>
          <w:szCs w:val="24"/>
          <w:lang w:eastAsia="ar-SA"/>
        </w:rPr>
      </w:pPr>
      <w:r w:rsidRPr="003271B9">
        <w:rPr>
          <w:rFonts w:eastAsia="Andale Sans UI"/>
          <w:kern w:val="1"/>
          <w:szCs w:val="24"/>
          <w:lang w:eastAsia="ar-SA"/>
        </w:rPr>
        <w:t xml:space="preserve">2023 m. vasario </w:t>
      </w:r>
      <w:r w:rsidR="0055490A" w:rsidRPr="003271B9">
        <w:rPr>
          <w:rFonts w:eastAsia="Andale Sans UI"/>
          <w:kern w:val="1"/>
          <w:szCs w:val="24"/>
          <w:lang w:eastAsia="ar-SA"/>
        </w:rPr>
        <w:t>23</w:t>
      </w:r>
      <w:r w:rsidRPr="003271B9">
        <w:rPr>
          <w:rFonts w:eastAsia="Andale Sans UI"/>
          <w:kern w:val="1"/>
          <w:szCs w:val="24"/>
          <w:lang w:eastAsia="ar-SA"/>
        </w:rPr>
        <w:t xml:space="preserve"> d. Nr. T-</w:t>
      </w:r>
      <w:r w:rsidR="0055490A" w:rsidRPr="003271B9">
        <w:rPr>
          <w:rFonts w:eastAsia="Andale Sans UI"/>
          <w:kern w:val="1"/>
          <w:szCs w:val="24"/>
          <w:lang w:eastAsia="ar-SA"/>
        </w:rPr>
        <w:t>31</w:t>
      </w:r>
    </w:p>
    <w:p w14:paraId="1E5E8F5F" w14:textId="139CACCC" w:rsidR="00E972EC" w:rsidRPr="003271B9" w:rsidRDefault="00762383" w:rsidP="000F411E">
      <w:pPr>
        <w:widowControl w:val="0"/>
        <w:suppressAutoHyphens/>
        <w:jc w:val="center"/>
        <w:rPr>
          <w:rFonts w:eastAsia="Andale Sans UI"/>
          <w:kern w:val="1"/>
          <w:szCs w:val="24"/>
          <w:lang w:eastAsia="ar-SA"/>
        </w:rPr>
      </w:pPr>
      <w:r w:rsidRPr="003271B9">
        <w:rPr>
          <w:rFonts w:eastAsia="Andale Sans UI"/>
          <w:kern w:val="1"/>
          <w:szCs w:val="24"/>
          <w:lang w:eastAsia="ar-SA"/>
        </w:rPr>
        <w:t>Ignalina</w:t>
      </w:r>
    </w:p>
    <w:p w14:paraId="2CAEF532" w14:textId="77777777" w:rsidR="00E972EC" w:rsidRPr="003271B9" w:rsidRDefault="00E972EC">
      <w:pPr>
        <w:widowControl w:val="0"/>
        <w:suppressAutoHyphens/>
        <w:jc w:val="center"/>
        <w:rPr>
          <w:rFonts w:eastAsia="Andale Sans UI"/>
          <w:kern w:val="1"/>
          <w:szCs w:val="24"/>
          <w:lang w:eastAsia="ar-SA"/>
        </w:rPr>
      </w:pPr>
    </w:p>
    <w:p w14:paraId="015311F4" w14:textId="0068FE19" w:rsidR="00E972EC" w:rsidRPr="003271B9" w:rsidRDefault="0030641C" w:rsidP="001E04A1">
      <w:pPr>
        <w:ind w:firstLine="1134"/>
        <w:jc w:val="both"/>
        <w:rPr>
          <w:szCs w:val="24"/>
        </w:rPr>
      </w:pPr>
      <w:r w:rsidRPr="003271B9">
        <w:rPr>
          <w:rFonts w:eastAsia="Andale Sans UI"/>
          <w:kern w:val="1"/>
          <w:szCs w:val="24"/>
          <w:lang w:eastAsia="ar-SA"/>
        </w:rPr>
        <w:t xml:space="preserve">Vadovaudamasi Lietuvos Respublikos vietos savivaldos įstatymo 16 straipsnio 2 dalies 1 punktu, Lietuvos Respublikos vietos savivaldos įstatymo Nr. I-533 pakeitimo įstatymo </w:t>
      </w:r>
      <w:r w:rsidRPr="003271B9">
        <w:rPr>
          <w:szCs w:val="24"/>
        </w:rPr>
        <w:t xml:space="preserve">2 straipsnio 1, 2 ir 3 dalimis, </w:t>
      </w:r>
      <w:r w:rsidR="00762383" w:rsidRPr="003271B9">
        <w:rPr>
          <w:rFonts w:eastAsia="Andale Sans UI"/>
          <w:kern w:val="1"/>
          <w:szCs w:val="24"/>
          <w:lang w:eastAsia="ar-SA"/>
        </w:rPr>
        <w:t>Ignalinos rajono</w:t>
      </w:r>
      <w:r w:rsidRPr="003271B9">
        <w:rPr>
          <w:rFonts w:eastAsia="Andale Sans UI"/>
          <w:kern w:val="1"/>
          <w:szCs w:val="24"/>
          <w:lang w:eastAsia="ar-SA"/>
        </w:rPr>
        <w:t xml:space="preserve"> savivaldybės taryba </w:t>
      </w:r>
      <w:r w:rsidR="00074ED8" w:rsidRPr="003271B9">
        <w:rPr>
          <w:rFonts w:eastAsia="Andale Sans UI"/>
          <w:kern w:val="1"/>
          <w:szCs w:val="24"/>
          <w:lang w:eastAsia="ar-SA"/>
        </w:rPr>
        <w:t xml:space="preserve"> </w:t>
      </w:r>
      <w:r w:rsidRPr="003271B9">
        <w:rPr>
          <w:rFonts w:eastAsia="Andale Sans UI"/>
          <w:color w:val="000000"/>
          <w:spacing w:val="80"/>
          <w:kern w:val="1"/>
          <w:szCs w:val="24"/>
          <w:shd w:val="clear" w:color="auto" w:fill="FFFFFF"/>
          <w:lang w:eastAsia="ar-SA"/>
        </w:rPr>
        <w:t>nusprendži</w:t>
      </w:r>
      <w:r w:rsidRPr="003271B9">
        <w:rPr>
          <w:rFonts w:eastAsia="Andale Sans UI"/>
          <w:color w:val="000000"/>
          <w:kern w:val="1"/>
          <w:szCs w:val="24"/>
          <w:shd w:val="clear" w:color="auto" w:fill="FFFFFF"/>
          <w:lang w:eastAsia="ar-SA"/>
        </w:rPr>
        <w:t>a:</w:t>
      </w:r>
    </w:p>
    <w:p w14:paraId="6AE473D0" w14:textId="5FC8E36E" w:rsidR="00E972EC" w:rsidRPr="003271B9" w:rsidRDefault="0030641C" w:rsidP="001E04A1">
      <w:pPr>
        <w:widowControl w:val="0"/>
        <w:suppressAutoHyphens/>
        <w:ind w:firstLine="1134"/>
        <w:jc w:val="both"/>
        <w:rPr>
          <w:rFonts w:eastAsia="Andale Sans UI"/>
          <w:color w:val="000000"/>
          <w:kern w:val="1"/>
          <w:szCs w:val="24"/>
          <w:shd w:val="clear" w:color="auto" w:fill="FFFFFF"/>
          <w:lang w:eastAsia="ar-SA"/>
        </w:rPr>
      </w:pPr>
      <w:r w:rsidRPr="003271B9">
        <w:rPr>
          <w:rFonts w:eastAsia="Andale Sans UI"/>
          <w:color w:val="000000"/>
          <w:kern w:val="1"/>
          <w:szCs w:val="24"/>
          <w:shd w:val="clear" w:color="auto" w:fill="FFFFFF"/>
          <w:lang w:eastAsia="ar-SA"/>
        </w:rPr>
        <w:t xml:space="preserve">1. Patvirtinti </w:t>
      </w:r>
      <w:r w:rsidR="00762383" w:rsidRPr="003271B9">
        <w:rPr>
          <w:rFonts w:eastAsia="Andale Sans UI"/>
          <w:color w:val="000000"/>
          <w:kern w:val="1"/>
          <w:szCs w:val="24"/>
          <w:shd w:val="clear" w:color="auto" w:fill="FFFFFF"/>
          <w:lang w:eastAsia="ar-SA"/>
        </w:rPr>
        <w:t>Ignalinos rajono</w:t>
      </w:r>
      <w:r w:rsidRPr="003271B9">
        <w:rPr>
          <w:rFonts w:eastAsia="Andale Sans UI"/>
          <w:color w:val="000000"/>
          <w:kern w:val="1"/>
          <w:szCs w:val="24"/>
          <w:shd w:val="clear" w:color="auto" w:fill="FFFFFF"/>
          <w:lang w:eastAsia="ar-SA"/>
        </w:rPr>
        <w:t xml:space="preserve"> savivaldybės tarybos veiklos reglamentą (pridedama).</w:t>
      </w:r>
    </w:p>
    <w:p w14:paraId="593BD8EA" w14:textId="0EDB94D2" w:rsidR="00E972EC" w:rsidRPr="003271B9" w:rsidRDefault="0030641C" w:rsidP="001E04A1">
      <w:pPr>
        <w:ind w:firstLine="1134"/>
        <w:jc w:val="both"/>
        <w:rPr>
          <w:szCs w:val="24"/>
          <w:lang w:eastAsia="lt-LT"/>
        </w:rPr>
      </w:pPr>
      <w:r w:rsidRPr="003271B9">
        <w:rPr>
          <w:rFonts w:eastAsia="Andale Sans UI"/>
          <w:color w:val="000000"/>
          <w:kern w:val="1"/>
          <w:szCs w:val="24"/>
          <w:shd w:val="clear" w:color="auto" w:fill="FFFFFF"/>
          <w:lang w:eastAsia="ar-SA"/>
        </w:rPr>
        <w:t xml:space="preserve">2. Nustatyti, kad šis sprendimas, išskyrus 4 punktą, įsigalioja nuo 2023 m. balandžio 1 d., o jo </w:t>
      </w:r>
      <w:r w:rsidRPr="003271B9">
        <w:rPr>
          <w:szCs w:val="24"/>
          <w:lang w:eastAsia="lt-LT"/>
        </w:rPr>
        <w:t xml:space="preserve">nuostatos pradedamos taikyti, kai naujai išrinkta 2023–2027 metų kadencijos </w:t>
      </w:r>
      <w:r w:rsidR="00762383" w:rsidRPr="003271B9">
        <w:rPr>
          <w:szCs w:val="24"/>
          <w:lang w:eastAsia="lt-LT"/>
        </w:rPr>
        <w:t>Ignalinos rajono</w:t>
      </w:r>
      <w:r w:rsidRPr="003271B9">
        <w:rPr>
          <w:szCs w:val="24"/>
          <w:lang w:eastAsia="lt-LT"/>
        </w:rPr>
        <w:t xml:space="preserve"> savivaldybės taryba susirenka į pirmąjį posėdį. </w:t>
      </w:r>
    </w:p>
    <w:p w14:paraId="67FD7307" w14:textId="77207396" w:rsidR="00E972EC" w:rsidRPr="003271B9" w:rsidRDefault="0030641C" w:rsidP="001E04A1">
      <w:pPr>
        <w:ind w:firstLine="1134"/>
        <w:jc w:val="both"/>
        <w:rPr>
          <w:szCs w:val="24"/>
          <w:lang w:eastAsia="lt-LT"/>
        </w:rPr>
      </w:pPr>
      <w:r w:rsidRPr="003271B9">
        <w:rPr>
          <w:szCs w:val="24"/>
          <w:lang w:eastAsia="lt-LT"/>
        </w:rPr>
        <w:t xml:space="preserve">3. </w:t>
      </w:r>
      <w:r w:rsidRPr="003271B9">
        <w:rPr>
          <w:rFonts w:eastAsia="Andale Sans UI"/>
          <w:kern w:val="1"/>
          <w:szCs w:val="24"/>
          <w:shd w:val="clear" w:color="auto" w:fill="FFFFFF"/>
          <w:lang w:eastAsia="ar-SA"/>
        </w:rPr>
        <w:t xml:space="preserve">Pripažinti netekusiu galios </w:t>
      </w:r>
      <w:r w:rsidR="00762383" w:rsidRPr="003271B9">
        <w:rPr>
          <w:rFonts w:eastAsia="Andale Sans UI"/>
          <w:kern w:val="1"/>
          <w:szCs w:val="24"/>
          <w:shd w:val="clear" w:color="auto" w:fill="FFFFFF"/>
          <w:lang w:eastAsia="ar-SA"/>
        </w:rPr>
        <w:t>Ignalinos rajono</w:t>
      </w:r>
      <w:r w:rsidRPr="003271B9">
        <w:rPr>
          <w:rFonts w:eastAsia="Andale Sans UI"/>
          <w:kern w:val="1"/>
          <w:szCs w:val="24"/>
          <w:shd w:val="clear" w:color="auto" w:fill="FFFFFF"/>
          <w:lang w:eastAsia="ar-SA"/>
        </w:rPr>
        <w:t xml:space="preserve"> savivaldybės tarybos 20</w:t>
      </w:r>
      <w:r w:rsidR="00762383" w:rsidRPr="003271B9">
        <w:rPr>
          <w:rFonts w:eastAsia="Andale Sans UI"/>
          <w:kern w:val="1"/>
          <w:szCs w:val="24"/>
          <w:shd w:val="clear" w:color="auto" w:fill="FFFFFF"/>
          <w:lang w:eastAsia="ar-SA"/>
        </w:rPr>
        <w:t>20</w:t>
      </w:r>
      <w:r w:rsidRPr="003271B9">
        <w:rPr>
          <w:rFonts w:eastAsia="Andale Sans UI"/>
          <w:kern w:val="1"/>
          <w:szCs w:val="24"/>
          <w:shd w:val="clear" w:color="auto" w:fill="FFFFFF"/>
          <w:lang w:eastAsia="ar-SA"/>
        </w:rPr>
        <w:t xml:space="preserve"> m. </w:t>
      </w:r>
      <w:r w:rsidR="00762383" w:rsidRPr="003271B9">
        <w:rPr>
          <w:rFonts w:eastAsia="Andale Sans UI"/>
          <w:kern w:val="1"/>
          <w:szCs w:val="24"/>
          <w:shd w:val="clear" w:color="auto" w:fill="FFFFFF"/>
          <w:lang w:eastAsia="ar-SA"/>
        </w:rPr>
        <w:t>rugsėjo 17</w:t>
      </w:r>
      <w:r w:rsidRPr="003271B9">
        <w:rPr>
          <w:rFonts w:eastAsia="Andale Sans UI"/>
          <w:kern w:val="1"/>
          <w:szCs w:val="24"/>
          <w:shd w:val="clear" w:color="auto" w:fill="FFFFFF"/>
          <w:lang w:eastAsia="ar-SA"/>
        </w:rPr>
        <w:t xml:space="preserve"> d. sprendimą </w:t>
      </w:r>
      <w:bookmarkStart w:id="1" w:name="n_0"/>
      <w:r w:rsidR="000F411E" w:rsidRPr="003271B9">
        <w:rPr>
          <w:rFonts w:eastAsia="Andale Sans UI"/>
          <w:kern w:val="1"/>
          <w:szCs w:val="24"/>
          <w:shd w:val="clear" w:color="auto" w:fill="FFFFFF"/>
          <w:lang w:eastAsia="ar-SA"/>
        </w:rPr>
        <w:t xml:space="preserve">Nr. T-206 </w:t>
      </w:r>
      <w:bookmarkEnd w:id="1"/>
      <w:r w:rsidRPr="003271B9">
        <w:rPr>
          <w:rFonts w:eastAsia="Andale Sans UI"/>
          <w:kern w:val="1"/>
          <w:szCs w:val="24"/>
          <w:shd w:val="clear" w:color="auto" w:fill="FFFFFF"/>
          <w:lang w:eastAsia="ar-SA"/>
        </w:rPr>
        <w:t xml:space="preserve">„Dėl </w:t>
      </w:r>
      <w:r w:rsidR="00762383" w:rsidRPr="003271B9">
        <w:rPr>
          <w:rFonts w:eastAsia="Andale Sans UI"/>
          <w:kern w:val="1"/>
          <w:szCs w:val="24"/>
          <w:shd w:val="clear" w:color="auto" w:fill="FFFFFF"/>
          <w:lang w:eastAsia="ar-SA"/>
        </w:rPr>
        <w:t>Ignalinos rajono</w:t>
      </w:r>
      <w:r w:rsidRPr="003271B9">
        <w:rPr>
          <w:rFonts w:eastAsia="Andale Sans UI"/>
          <w:kern w:val="1"/>
          <w:szCs w:val="24"/>
          <w:shd w:val="clear" w:color="auto" w:fill="FFFFFF"/>
          <w:lang w:eastAsia="ar-SA"/>
        </w:rPr>
        <w:t xml:space="preserve"> savivaldybės tarybos veiklos reglamento patvirtinimo“</w:t>
      </w:r>
      <w:r w:rsidR="0047546A" w:rsidRPr="003271B9">
        <w:rPr>
          <w:rFonts w:eastAsia="Andale Sans UI"/>
          <w:kern w:val="1"/>
          <w:szCs w:val="24"/>
          <w:shd w:val="clear" w:color="auto" w:fill="FFFFFF"/>
          <w:lang w:eastAsia="ar-SA"/>
        </w:rPr>
        <w:t xml:space="preserve"> su </w:t>
      </w:r>
      <w:r w:rsidR="0055490A" w:rsidRPr="003271B9">
        <w:rPr>
          <w:rFonts w:eastAsia="Andale Sans UI"/>
          <w:kern w:val="1"/>
          <w:szCs w:val="24"/>
          <w:shd w:val="clear" w:color="auto" w:fill="FFFFFF"/>
          <w:lang w:eastAsia="ar-SA"/>
        </w:rPr>
        <w:t>visais</w:t>
      </w:r>
      <w:r w:rsidR="0047546A" w:rsidRPr="003271B9">
        <w:rPr>
          <w:rFonts w:eastAsia="Andale Sans UI"/>
          <w:kern w:val="1"/>
          <w:szCs w:val="24"/>
          <w:shd w:val="clear" w:color="auto" w:fill="FFFFFF"/>
          <w:lang w:eastAsia="ar-SA"/>
        </w:rPr>
        <w:t xml:space="preserve"> pakeitimais</w:t>
      </w:r>
      <w:r w:rsidRPr="003271B9">
        <w:rPr>
          <w:rFonts w:eastAsia="Andale Sans UI"/>
          <w:kern w:val="1"/>
          <w:szCs w:val="24"/>
          <w:shd w:val="clear" w:color="auto" w:fill="FFFFFF"/>
          <w:lang w:eastAsia="ar-SA"/>
        </w:rPr>
        <w:t xml:space="preserve"> </w:t>
      </w:r>
      <w:r w:rsidR="005305CF" w:rsidRPr="003271B9">
        <w:rPr>
          <w:rFonts w:eastAsia="Andale Sans UI"/>
          <w:kern w:val="1"/>
          <w:szCs w:val="24"/>
          <w:shd w:val="clear" w:color="auto" w:fill="FFFFFF"/>
          <w:lang w:eastAsia="ar-SA"/>
        </w:rPr>
        <w:t xml:space="preserve">nuo </w:t>
      </w:r>
      <w:r w:rsidR="005305CF" w:rsidRPr="003271B9">
        <w:rPr>
          <w:szCs w:val="24"/>
          <w:lang w:eastAsia="lt-LT"/>
        </w:rPr>
        <w:t>2023–2027 metų kadencijos</w:t>
      </w:r>
      <w:r w:rsidR="005305CF" w:rsidRPr="003271B9">
        <w:rPr>
          <w:rFonts w:eastAsia="Andale Sans UI"/>
          <w:kern w:val="1"/>
          <w:szCs w:val="24"/>
          <w:shd w:val="clear" w:color="auto" w:fill="FFFFFF"/>
          <w:lang w:eastAsia="ar-SA"/>
        </w:rPr>
        <w:t xml:space="preserve"> Ignalinos rajono</w:t>
      </w:r>
      <w:r w:rsidR="005305CF" w:rsidRPr="003271B9">
        <w:rPr>
          <w:szCs w:val="24"/>
          <w:lang w:eastAsia="lt-LT"/>
        </w:rPr>
        <w:t xml:space="preserve"> savivaldybės tarybos pirmojo posėdžio dienos.</w:t>
      </w:r>
    </w:p>
    <w:p w14:paraId="0132D493" w14:textId="1E9E1EDE" w:rsidR="00E972EC" w:rsidRPr="003271B9" w:rsidRDefault="0030641C" w:rsidP="001E04A1">
      <w:pPr>
        <w:ind w:firstLine="1134"/>
        <w:jc w:val="both"/>
      </w:pPr>
      <w:r w:rsidRPr="003271B9">
        <w:rPr>
          <w:szCs w:val="24"/>
        </w:rPr>
        <w:t xml:space="preserve">4. </w:t>
      </w:r>
      <w:r w:rsidR="00762383" w:rsidRPr="003271B9">
        <w:rPr>
          <w:color w:val="000000"/>
          <w:shd w:val="clear" w:color="auto" w:fill="FFFFFF"/>
        </w:rPr>
        <w:t>Paskelbti šį sprendimą Teisės aktų registre ir Ignalinos rajono savivaldybės interneto svetainėje www.ignalina.lt.</w:t>
      </w:r>
    </w:p>
    <w:p w14:paraId="40985DA3" w14:textId="77777777" w:rsidR="00AC619D" w:rsidRPr="003271B9" w:rsidRDefault="00AC619D">
      <w:pPr>
        <w:widowControl w:val="0"/>
        <w:suppressAutoHyphens/>
      </w:pPr>
    </w:p>
    <w:p w14:paraId="304D1410" w14:textId="77777777" w:rsidR="00AC619D" w:rsidRPr="003271B9" w:rsidRDefault="00AC619D">
      <w:pPr>
        <w:widowControl w:val="0"/>
        <w:suppressAutoHyphens/>
      </w:pPr>
    </w:p>
    <w:p w14:paraId="01D38618" w14:textId="77777777" w:rsidR="000F411E" w:rsidRPr="003271B9" w:rsidRDefault="0030641C">
      <w:pPr>
        <w:widowControl w:val="0"/>
        <w:suppressAutoHyphens/>
        <w:rPr>
          <w:rFonts w:ascii="Thorndale" w:eastAsia="HG Mincho Light J" w:hAnsi="Thorndale" w:cs="Thorndale"/>
          <w:color w:val="000000"/>
          <w:szCs w:val="24"/>
          <w:lang w:eastAsia="ar-SA"/>
        </w:rPr>
      </w:pPr>
      <w:r w:rsidRPr="003271B9">
        <w:rPr>
          <w:rFonts w:ascii="Thorndale" w:eastAsia="HG Mincho Light J" w:hAnsi="Thorndale" w:cs="Thorndale"/>
          <w:color w:val="000000"/>
          <w:szCs w:val="24"/>
          <w:lang w:eastAsia="ar-SA"/>
        </w:rPr>
        <w:t xml:space="preserve">Savivaldybės meras </w:t>
      </w:r>
      <w:r w:rsidR="0047546A" w:rsidRPr="003271B9">
        <w:rPr>
          <w:rFonts w:ascii="Thorndale" w:eastAsia="HG Mincho Light J" w:hAnsi="Thorndale" w:cs="Thorndale"/>
          <w:color w:val="000000"/>
          <w:szCs w:val="24"/>
          <w:lang w:eastAsia="ar-SA"/>
        </w:rPr>
        <w:t xml:space="preserve">                                                                                                        Justas </w:t>
      </w:r>
      <w:proofErr w:type="spellStart"/>
      <w:r w:rsidR="0047546A" w:rsidRPr="003271B9">
        <w:rPr>
          <w:rFonts w:ascii="Thorndale" w:eastAsia="HG Mincho Light J" w:hAnsi="Thorndale" w:cs="Thorndale"/>
          <w:color w:val="000000"/>
          <w:szCs w:val="24"/>
          <w:lang w:eastAsia="ar-SA"/>
        </w:rPr>
        <w:t>Rasikas</w:t>
      </w:r>
      <w:proofErr w:type="spellEnd"/>
    </w:p>
    <w:p w14:paraId="2D5E5675" w14:textId="77777777" w:rsidR="000F411E" w:rsidRPr="003271B9" w:rsidRDefault="000F411E" w:rsidP="000F411E">
      <w:pPr>
        <w:widowControl w:val="0"/>
        <w:suppressAutoHyphens/>
        <w:jc w:val="center"/>
        <w:rPr>
          <w:rFonts w:ascii="Thorndale" w:eastAsia="HG Mincho Light J" w:hAnsi="Thorndale" w:cs="Thorndale"/>
          <w:color w:val="000000"/>
          <w:szCs w:val="24"/>
          <w:lang w:eastAsia="ar-SA"/>
        </w:rPr>
      </w:pPr>
      <w:r w:rsidRPr="003271B9">
        <w:rPr>
          <w:rFonts w:ascii="Thorndale" w:eastAsia="HG Mincho Light J" w:hAnsi="Thorndale" w:cs="Thorndale"/>
          <w:color w:val="000000"/>
          <w:szCs w:val="24"/>
          <w:lang w:eastAsia="ar-SA"/>
        </w:rPr>
        <w:t>______________</w:t>
      </w:r>
    </w:p>
    <w:p w14:paraId="180783E1" w14:textId="6C199B0E" w:rsidR="00E972EC" w:rsidRPr="003271B9" w:rsidRDefault="0030641C" w:rsidP="000F411E">
      <w:pPr>
        <w:widowControl w:val="0"/>
        <w:suppressAutoHyphens/>
        <w:jc w:val="center"/>
        <w:rPr>
          <w:rFonts w:ascii="Thorndale" w:eastAsia="HG Mincho Light J" w:hAnsi="Thorndale" w:cs="Thorndale"/>
          <w:color w:val="000000"/>
          <w:szCs w:val="24"/>
          <w:lang w:eastAsia="ar-SA"/>
        </w:rPr>
      </w:pPr>
      <w:r w:rsidRPr="003271B9">
        <w:rPr>
          <w:rFonts w:ascii="Thorndale" w:eastAsia="HG Mincho Light J" w:hAnsi="Thorndale" w:cs="Thorndale"/>
          <w:color w:val="000000"/>
          <w:szCs w:val="24"/>
          <w:lang w:eastAsia="ar-SA"/>
        </w:rPr>
        <w:tab/>
      </w:r>
      <w:r w:rsidRPr="003271B9">
        <w:rPr>
          <w:rFonts w:ascii="Thorndale" w:eastAsia="HG Mincho Light J" w:hAnsi="Thorndale" w:cs="Thorndale"/>
          <w:color w:val="000000"/>
          <w:szCs w:val="24"/>
          <w:lang w:eastAsia="ar-SA"/>
        </w:rPr>
        <w:tab/>
      </w:r>
      <w:r w:rsidRPr="003271B9">
        <w:rPr>
          <w:rFonts w:ascii="Thorndale" w:eastAsia="HG Mincho Light J" w:hAnsi="Thorndale" w:cs="Thorndale"/>
          <w:color w:val="000000"/>
          <w:szCs w:val="24"/>
          <w:lang w:eastAsia="ar-SA"/>
        </w:rPr>
        <w:tab/>
      </w:r>
      <w:r w:rsidRPr="003271B9">
        <w:rPr>
          <w:rFonts w:ascii="Thorndale" w:eastAsia="HG Mincho Light J" w:hAnsi="Thorndale" w:cs="Thorndale"/>
          <w:color w:val="000000"/>
          <w:szCs w:val="24"/>
          <w:lang w:eastAsia="ar-SA"/>
        </w:rPr>
        <w:tab/>
      </w:r>
      <w:r w:rsidRPr="003271B9">
        <w:rPr>
          <w:rFonts w:ascii="Thorndale" w:eastAsia="HG Mincho Light J" w:hAnsi="Thorndale" w:cs="Thorndale"/>
          <w:color w:val="000000"/>
          <w:szCs w:val="24"/>
          <w:lang w:eastAsia="ar-SA"/>
        </w:rPr>
        <w:tab/>
      </w:r>
      <w:r w:rsidRPr="003271B9">
        <w:rPr>
          <w:rFonts w:ascii="Thorndale" w:eastAsia="HG Mincho Light J" w:hAnsi="Thorndale" w:cs="Thorndale"/>
          <w:color w:val="000000"/>
          <w:szCs w:val="24"/>
          <w:lang w:eastAsia="ar-SA"/>
        </w:rPr>
        <w:tab/>
      </w:r>
      <w:r w:rsidRPr="003271B9">
        <w:rPr>
          <w:rFonts w:ascii="Thorndale" w:eastAsia="HG Mincho Light J" w:hAnsi="Thorndale" w:cs="Thorndale"/>
          <w:color w:val="000000"/>
          <w:szCs w:val="24"/>
          <w:lang w:eastAsia="ar-SA"/>
        </w:rPr>
        <w:tab/>
      </w:r>
      <w:r w:rsidRPr="003271B9">
        <w:rPr>
          <w:rFonts w:ascii="Thorndale" w:eastAsia="HG Mincho Light J" w:hAnsi="Thorndale" w:cs="Thorndale"/>
          <w:color w:val="000000"/>
          <w:szCs w:val="24"/>
          <w:lang w:eastAsia="ar-SA"/>
        </w:rPr>
        <w:tab/>
      </w:r>
      <w:r w:rsidRPr="003271B9">
        <w:rPr>
          <w:rFonts w:ascii="Thorndale" w:eastAsia="HG Mincho Light J" w:hAnsi="Thorndale" w:cs="Thorndale"/>
          <w:color w:val="000000"/>
          <w:szCs w:val="24"/>
          <w:lang w:eastAsia="ar-SA"/>
        </w:rPr>
        <w:tab/>
      </w:r>
    </w:p>
    <w:p w14:paraId="735B0EF3" w14:textId="77777777" w:rsidR="00E972EC" w:rsidRPr="003271B9" w:rsidRDefault="00E972EC">
      <w:pPr>
        <w:tabs>
          <w:tab w:val="center" w:pos="4986"/>
          <w:tab w:val="right" w:pos="9972"/>
        </w:tabs>
        <w:rPr>
          <w:rFonts w:eastAsia="Andale Sans UI"/>
        </w:rPr>
      </w:pPr>
    </w:p>
    <w:p w14:paraId="075973AC" w14:textId="77777777" w:rsidR="00AC619D" w:rsidRPr="003271B9" w:rsidRDefault="00AC619D">
      <w:pPr>
        <w:ind w:firstLine="5103"/>
        <w:sectPr w:rsidR="00AC619D" w:rsidRPr="003271B9" w:rsidSect="0055490A">
          <w:headerReference w:type="even" r:id="rId7"/>
          <w:headerReference w:type="default" r:id="rId8"/>
          <w:footerReference w:type="even" r:id="rId9"/>
          <w:footerReference w:type="default" r:id="rId10"/>
          <w:footerReference w:type="first" r:id="rId11"/>
          <w:pgSz w:w="11906" w:h="16838" w:code="9"/>
          <w:pgMar w:top="1134" w:right="567" w:bottom="1134" w:left="1701" w:header="709" w:footer="709" w:gutter="0"/>
          <w:pgNumType w:start="1"/>
          <w:cols w:space="708"/>
          <w:titlePg/>
          <w:docGrid w:linePitch="360"/>
        </w:sectPr>
      </w:pPr>
    </w:p>
    <w:p w14:paraId="0DB73679" w14:textId="77777777" w:rsidR="00E972EC" w:rsidRPr="003271B9" w:rsidRDefault="0030641C">
      <w:pPr>
        <w:ind w:firstLine="5103"/>
        <w:rPr>
          <w:lang w:eastAsia="lt-LT"/>
        </w:rPr>
      </w:pPr>
      <w:r w:rsidRPr="003271B9">
        <w:rPr>
          <w:lang w:eastAsia="lt-LT"/>
        </w:rPr>
        <w:lastRenderedPageBreak/>
        <w:t>PATVIRTINTA</w:t>
      </w:r>
    </w:p>
    <w:p w14:paraId="48B18125" w14:textId="624D2A58" w:rsidR="00E972EC" w:rsidRPr="003271B9" w:rsidRDefault="00762383">
      <w:pPr>
        <w:ind w:firstLine="5103"/>
        <w:rPr>
          <w:lang w:eastAsia="lt-LT"/>
        </w:rPr>
      </w:pPr>
      <w:r w:rsidRPr="003271B9">
        <w:rPr>
          <w:lang w:eastAsia="lt-LT"/>
        </w:rPr>
        <w:t>Ignalinos rajono</w:t>
      </w:r>
      <w:r w:rsidR="0030641C" w:rsidRPr="003271B9">
        <w:rPr>
          <w:lang w:eastAsia="lt-LT"/>
        </w:rPr>
        <w:t xml:space="preserve"> savivaldybės tarybos</w:t>
      </w:r>
    </w:p>
    <w:p w14:paraId="5CB44354" w14:textId="50F88134" w:rsidR="00E972EC" w:rsidRPr="003271B9" w:rsidRDefault="0030641C">
      <w:pPr>
        <w:ind w:firstLine="5103"/>
        <w:rPr>
          <w:lang w:eastAsia="lt-LT"/>
        </w:rPr>
      </w:pPr>
      <w:r w:rsidRPr="003271B9">
        <w:rPr>
          <w:lang w:eastAsia="lt-LT"/>
        </w:rPr>
        <w:t xml:space="preserve">2023 m. vasario </w:t>
      </w:r>
      <w:r w:rsidR="0055490A" w:rsidRPr="003271B9">
        <w:rPr>
          <w:lang w:eastAsia="lt-LT"/>
        </w:rPr>
        <w:t>23</w:t>
      </w:r>
      <w:r w:rsidRPr="003271B9">
        <w:rPr>
          <w:lang w:eastAsia="lt-LT"/>
        </w:rPr>
        <w:t xml:space="preserve"> d. sprendimu Nr. T-</w:t>
      </w:r>
      <w:r w:rsidR="0055490A" w:rsidRPr="003271B9">
        <w:rPr>
          <w:lang w:eastAsia="lt-LT"/>
        </w:rPr>
        <w:t>31</w:t>
      </w:r>
    </w:p>
    <w:p w14:paraId="0A87D405" w14:textId="77777777" w:rsidR="00E972EC" w:rsidRPr="003271B9" w:rsidRDefault="00E972EC">
      <w:pPr>
        <w:ind w:firstLine="62"/>
        <w:jc w:val="center"/>
        <w:rPr>
          <w:lang w:eastAsia="lt-LT"/>
        </w:rPr>
      </w:pPr>
    </w:p>
    <w:p w14:paraId="17DD89E1" w14:textId="394D2B5B" w:rsidR="00E972EC" w:rsidRPr="003271B9" w:rsidRDefault="00762383">
      <w:pPr>
        <w:keepNext/>
        <w:jc w:val="center"/>
        <w:rPr>
          <w:lang w:eastAsia="lt-LT"/>
        </w:rPr>
      </w:pPr>
      <w:r w:rsidRPr="003271B9">
        <w:rPr>
          <w:b/>
          <w:bCs/>
          <w:caps/>
          <w:lang w:eastAsia="lt-LT"/>
        </w:rPr>
        <w:t>IGNALINOS RAJONO</w:t>
      </w:r>
      <w:r w:rsidR="0030641C" w:rsidRPr="003271B9">
        <w:rPr>
          <w:b/>
          <w:bCs/>
          <w:caps/>
          <w:lang w:eastAsia="lt-LT"/>
        </w:rPr>
        <w:t xml:space="preserve"> SAVIVALDYBĖS TARYBOS VEIKLOS REGLAMENTAS</w:t>
      </w:r>
    </w:p>
    <w:p w14:paraId="28FF29D9" w14:textId="77777777" w:rsidR="00E972EC" w:rsidRPr="003271B9" w:rsidRDefault="00E972EC">
      <w:pPr>
        <w:keepNext/>
        <w:ind w:firstLine="62"/>
        <w:jc w:val="center"/>
        <w:rPr>
          <w:lang w:eastAsia="lt-LT"/>
        </w:rPr>
      </w:pPr>
    </w:p>
    <w:p w14:paraId="5FF52AA5" w14:textId="77777777" w:rsidR="00E972EC" w:rsidRPr="003271B9" w:rsidRDefault="0030641C">
      <w:pPr>
        <w:keepNext/>
        <w:jc w:val="center"/>
        <w:rPr>
          <w:b/>
          <w:bCs/>
          <w:caps/>
          <w:lang w:eastAsia="lt-LT"/>
        </w:rPr>
      </w:pPr>
      <w:r w:rsidRPr="003271B9">
        <w:rPr>
          <w:b/>
          <w:bCs/>
          <w:caps/>
          <w:lang w:eastAsia="lt-LT"/>
        </w:rPr>
        <w:t>I SKYRIUS</w:t>
      </w:r>
    </w:p>
    <w:p w14:paraId="5B71DA5A" w14:textId="77777777" w:rsidR="00E972EC" w:rsidRPr="003271B9" w:rsidRDefault="0030641C">
      <w:pPr>
        <w:keepNext/>
        <w:jc w:val="center"/>
        <w:rPr>
          <w:lang w:eastAsia="lt-LT"/>
        </w:rPr>
      </w:pPr>
      <w:r w:rsidRPr="003271B9">
        <w:rPr>
          <w:b/>
          <w:bCs/>
          <w:caps/>
          <w:lang w:eastAsia="lt-LT"/>
        </w:rPr>
        <w:t>BENDROSIOS NUOSTATOS</w:t>
      </w:r>
    </w:p>
    <w:p w14:paraId="39D28371" w14:textId="77777777" w:rsidR="00E972EC" w:rsidRPr="003271B9" w:rsidRDefault="00E972EC">
      <w:pPr>
        <w:ind w:firstLine="622"/>
        <w:jc w:val="both"/>
        <w:rPr>
          <w:lang w:eastAsia="lt-LT"/>
        </w:rPr>
      </w:pPr>
    </w:p>
    <w:p w14:paraId="5C094A3C" w14:textId="50EB8652" w:rsidR="00E972EC" w:rsidRPr="003271B9" w:rsidRDefault="0030641C" w:rsidP="005305CF">
      <w:pPr>
        <w:ind w:firstLine="1134"/>
        <w:jc w:val="both"/>
        <w:rPr>
          <w:lang w:eastAsia="lt-LT"/>
        </w:rPr>
      </w:pPr>
      <w:r w:rsidRPr="003271B9">
        <w:rPr>
          <w:lang w:eastAsia="lt-LT"/>
        </w:rPr>
        <w:t xml:space="preserve">1. </w:t>
      </w:r>
      <w:r w:rsidR="00762383" w:rsidRPr="003271B9">
        <w:rPr>
          <w:lang w:eastAsia="lt-LT"/>
        </w:rPr>
        <w:t>Ignalinos rajono</w:t>
      </w:r>
      <w:r w:rsidRPr="003271B9">
        <w:rPr>
          <w:lang w:eastAsia="lt-LT"/>
        </w:rPr>
        <w:t xml:space="preserve"> savivaldybės tarybos veiklos reglamentas (toliau – Reglamentas) nustato </w:t>
      </w:r>
      <w:r w:rsidR="00762383" w:rsidRPr="003271B9">
        <w:rPr>
          <w:lang w:eastAsia="lt-LT"/>
        </w:rPr>
        <w:t>Ignalinos rajono</w:t>
      </w:r>
      <w:r w:rsidRPr="003271B9">
        <w:rPr>
          <w:lang w:eastAsia="lt-LT"/>
        </w:rPr>
        <w:t xml:space="preserve"> savivaldybės tarybos (toliau – </w:t>
      </w:r>
      <w:r w:rsidR="00B01F50" w:rsidRPr="003271B9">
        <w:rPr>
          <w:lang w:eastAsia="lt-LT"/>
        </w:rPr>
        <w:t>T</w:t>
      </w:r>
      <w:r w:rsidRPr="003271B9">
        <w:rPr>
          <w:lang w:eastAsia="lt-LT"/>
        </w:rPr>
        <w:t xml:space="preserve">aryba) veiklos formas ir tvarką, </w:t>
      </w:r>
      <w:r w:rsidR="00B01F50" w:rsidRPr="003271B9">
        <w:rPr>
          <w:lang w:eastAsia="lt-LT"/>
        </w:rPr>
        <w:t>savivaldybės kolegijos</w:t>
      </w:r>
      <w:r w:rsidRPr="003271B9">
        <w:rPr>
          <w:lang w:eastAsia="lt-LT"/>
        </w:rPr>
        <w:t xml:space="preserve">, </w:t>
      </w:r>
      <w:r w:rsidR="00B01F50" w:rsidRPr="003271B9">
        <w:rPr>
          <w:lang w:eastAsia="lt-LT"/>
        </w:rPr>
        <w:t>T</w:t>
      </w:r>
      <w:r w:rsidRPr="003271B9">
        <w:rPr>
          <w:lang w:eastAsia="lt-LT"/>
        </w:rPr>
        <w:t xml:space="preserve">arybos komitetų darbo tvarką, Tarybos laikinųjų ir nuolatinių komisijų sudarymo tvarką, reglamentuoja </w:t>
      </w:r>
      <w:r w:rsidR="00762383" w:rsidRPr="003271B9">
        <w:rPr>
          <w:lang w:eastAsia="lt-LT"/>
        </w:rPr>
        <w:t>Ignalinos rajono</w:t>
      </w:r>
      <w:r w:rsidRPr="003271B9">
        <w:rPr>
          <w:lang w:eastAsia="lt-LT"/>
        </w:rPr>
        <w:t xml:space="preserve"> savivaldybės mero (toliau – </w:t>
      </w:r>
      <w:r w:rsidR="00B01F50" w:rsidRPr="003271B9">
        <w:rPr>
          <w:lang w:eastAsia="lt-LT"/>
        </w:rPr>
        <w:t>m</w:t>
      </w:r>
      <w:r w:rsidRPr="003271B9">
        <w:rPr>
          <w:lang w:eastAsia="lt-LT"/>
        </w:rPr>
        <w:t xml:space="preserve">eras) veiklą ir jo pavadavimo procedūrą, </w:t>
      </w:r>
      <w:r w:rsidRPr="003271B9">
        <w:rPr>
          <w:bCs/>
          <w:szCs w:val="24"/>
        </w:rPr>
        <w:t>pagrindines bendravimo su gyventojais formas ir būdus,</w:t>
      </w:r>
      <w:r w:rsidRPr="003271B9">
        <w:rPr>
          <w:lang w:eastAsia="lt-LT"/>
        </w:rPr>
        <w:t xml:space="preserve"> taip pat kitus klausimus, įstatymų priskiriamus Reglamento reguliavimo sričiai.</w:t>
      </w:r>
    </w:p>
    <w:p w14:paraId="6B71C4DF" w14:textId="25D21B71" w:rsidR="00E972EC" w:rsidRPr="003271B9" w:rsidRDefault="0030641C" w:rsidP="005305CF">
      <w:pPr>
        <w:ind w:firstLine="1134"/>
        <w:jc w:val="both"/>
        <w:rPr>
          <w:b/>
          <w:bCs/>
          <w:lang w:eastAsia="lt-LT"/>
        </w:rPr>
      </w:pPr>
      <w:r w:rsidRPr="003271B9">
        <w:rPr>
          <w:lang w:eastAsia="lt-LT"/>
        </w:rPr>
        <w:t xml:space="preserve">2. </w:t>
      </w:r>
      <w:r w:rsidR="00762383" w:rsidRPr="003271B9">
        <w:rPr>
          <w:lang w:eastAsia="lt-LT"/>
        </w:rPr>
        <w:t>Ignalinos rajono</w:t>
      </w:r>
      <w:r w:rsidRPr="003271B9">
        <w:rPr>
          <w:lang w:eastAsia="lt-LT"/>
        </w:rPr>
        <w:t xml:space="preserve"> savivaldybė yra Lietuvos Respublikos teritorijos administracinių vienetų ir jų ribų įstatymo nustatytas valstybės teritorijos administracinis vienetas, kurio bendruomenė turi Lietuvos Respublikos Konstitucijos laiduotą savivaldos teisę, įgyvendinamą per to valstybės teritorijos administracinio vieneto nuolatinių gyventojų Lietuvos Respublikos rinkimų kodekso nustatyta tvarka išrinktus Tarybą ir </w:t>
      </w:r>
      <w:r w:rsidR="00B01F50" w:rsidRPr="003271B9">
        <w:rPr>
          <w:lang w:eastAsia="lt-LT"/>
        </w:rPr>
        <w:t>m</w:t>
      </w:r>
      <w:r w:rsidRPr="003271B9">
        <w:rPr>
          <w:lang w:eastAsia="lt-LT"/>
        </w:rPr>
        <w:t xml:space="preserve">erą. </w:t>
      </w:r>
      <w:r w:rsidR="00762383" w:rsidRPr="003271B9">
        <w:rPr>
          <w:lang w:eastAsia="lt-LT"/>
        </w:rPr>
        <w:t>Ignalinos rajono</w:t>
      </w:r>
      <w:r w:rsidRPr="003271B9">
        <w:rPr>
          <w:lang w:eastAsia="lt-LT"/>
        </w:rPr>
        <w:t xml:space="preserve"> savivaldybė (toliau – </w:t>
      </w:r>
      <w:r w:rsidR="00B01F50" w:rsidRPr="003271B9">
        <w:rPr>
          <w:lang w:eastAsia="lt-LT"/>
        </w:rPr>
        <w:t>s</w:t>
      </w:r>
      <w:r w:rsidRPr="003271B9">
        <w:rPr>
          <w:lang w:eastAsia="lt-LT"/>
        </w:rPr>
        <w:t xml:space="preserve">avivaldybė) yra viešasis juridinis asmuo. </w:t>
      </w:r>
    </w:p>
    <w:p w14:paraId="069AA07E" w14:textId="246AF363" w:rsidR="00E972EC" w:rsidRPr="003271B9" w:rsidRDefault="0030641C" w:rsidP="005305CF">
      <w:pPr>
        <w:ind w:firstLine="1134"/>
        <w:jc w:val="both"/>
        <w:rPr>
          <w:lang w:eastAsia="lt-LT"/>
        </w:rPr>
      </w:pPr>
      <w:r w:rsidRPr="003271B9">
        <w:rPr>
          <w:lang w:eastAsia="lt-LT"/>
        </w:rPr>
        <w:t xml:space="preserve">3. Taryba, </w:t>
      </w:r>
      <w:r w:rsidR="00B01F50" w:rsidRPr="003271B9">
        <w:rPr>
          <w:lang w:eastAsia="lt-LT"/>
        </w:rPr>
        <w:t>m</w:t>
      </w:r>
      <w:r w:rsidRPr="003271B9">
        <w:rPr>
          <w:lang w:eastAsia="lt-LT"/>
        </w:rPr>
        <w:t xml:space="preserve">eras, </w:t>
      </w:r>
      <w:r w:rsidR="00B01F50" w:rsidRPr="003271B9">
        <w:rPr>
          <w:lang w:eastAsia="lt-LT"/>
        </w:rPr>
        <w:t>savivaldybės k</w:t>
      </w:r>
      <w:r w:rsidRPr="003271B9">
        <w:rPr>
          <w:lang w:eastAsia="lt-LT"/>
        </w:rPr>
        <w:t xml:space="preserve">olegija, </w:t>
      </w:r>
      <w:r w:rsidR="00464D90" w:rsidRPr="003271B9">
        <w:rPr>
          <w:lang w:eastAsia="lt-LT"/>
        </w:rPr>
        <w:t>Tarybos k</w:t>
      </w:r>
      <w:r w:rsidRPr="003271B9">
        <w:rPr>
          <w:lang w:eastAsia="lt-LT"/>
        </w:rPr>
        <w:t>omiteta</w:t>
      </w:r>
      <w:r w:rsidR="005305CF" w:rsidRPr="003271B9">
        <w:rPr>
          <w:lang w:eastAsia="lt-LT"/>
        </w:rPr>
        <w:t>s</w:t>
      </w:r>
      <w:r w:rsidRPr="003271B9">
        <w:rPr>
          <w:lang w:eastAsia="lt-LT"/>
        </w:rPr>
        <w:t xml:space="preserve"> ir </w:t>
      </w:r>
      <w:r w:rsidR="00464D90" w:rsidRPr="003271B9">
        <w:rPr>
          <w:lang w:eastAsia="lt-LT"/>
        </w:rPr>
        <w:t>Tarybos k</w:t>
      </w:r>
      <w:r w:rsidR="005305CF" w:rsidRPr="003271B9">
        <w:rPr>
          <w:lang w:eastAsia="lt-LT"/>
        </w:rPr>
        <w:t>omisija</w:t>
      </w:r>
      <w:r w:rsidRPr="003271B9">
        <w:rPr>
          <w:lang w:eastAsia="lt-LT"/>
        </w:rPr>
        <w:t>, kiti Tarybos sudaryti dariniai savo veikloje vadovaujasi Lietuvos Respublikos Konstitucija, Lietuvos Respublikos vietos savivaldos įstatymu (toliau – Vietos savivaldos įstatymas), kitais įstatymais ir įstatymų įgyvendinamaisiais teisės aktais, Reglamentu.</w:t>
      </w:r>
    </w:p>
    <w:p w14:paraId="750BB073" w14:textId="77777777" w:rsidR="00E972EC" w:rsidRPr="003271B9" w:rsidRDefault="0030641C" w:rsidP="005305CF">
      <w:pPr>
        <w:ind w:firstLine="1134"/>
        <w:jc w:val="both"/>
        <w:rPr>
          <w:lang w:eastAsia="lt-LT"/>
        </w:rPr>
      </w:pPr>
      <w:r w:rsidRPr="003271B9">
        <w:rPr>
          <w:lang w:eastAsia="lt-LT"/>
        </w:rPr>
        <w:t>4. Reglamento sąvokos atitinka Vietos savivaldos įstatyme vartojamas sąvokas.</w:t>
      </w:r>
    </w:p>
    <w:p w14:paraId="5C7D3233" w14:textId="77777777" w:rsidR="00E972EC" w:rsidRPr="003271B9" w:rsidRDefault="00E972EC">
      <w:pPr>
        <w:ind w:firstLine="62"/>
        <w:jc w:val="both"/>
        <w:rPr>
          <w:lang w:eastAsia="lt-LT"/>
        </w:rPr>
      </w:pPr>
    </w:p>
    <w:p w14:paraId="49FBA345" w14:textId="77777777" w:rsidR="00E972EC" w:rsidRPr="003271B9" w:rsidRDefault="0030641C">
      <w:pPr>
        <w:keepNext/>
        <w:jc w:val="center"/>
        <w:rPr>
          <w:b/>
          <w:bCs/>
          <w:caps/>
          <w:lang w:eastAsia="lt-LT"/>
        </w:rPr>
      </w:pPr>
      <w:r w:rsidRPr="003271B9">
        <w:rPr>
          <w:b/>
          <w:bCs/>
          <w:caps/>
          <w:lang w:eastAsia="lt-LT"/>
        </w:rPr>
        <w:t>II SKYRIUS</w:t>
      </w:r>
    </w:p>
    <w:p w14:paraId="55B3789D" w14:textId="77777777" w:rsidR="00E972EC" w:rsidRPr="003271B9" w:rsidRDefault="0030641C">
      <w:pPr>
        <w:keepNext/>
        <w:jc w:val="center"/>
        <w:rPr>
          <w:lang w:eastAsia="lt-LT"/>
        </w:rPr>
      </w:pPr>
      <w:r w:rsidRPr="003271B9">
        <w:rPr>
          <w:b/>
          <w:bCs/>
          <w:caps/>
          <w:lang w:eastAsia="lt-LT"/>
        </w:rPr>
        <w:t>TARYBOS VEIKLOS FORMOS</w:t>
      </w:r>
    </w:p>
    <w:p w14:paraId="6127041D" w14:textId="77777777" w:rsidR="00E972EC" w:rsidRPr="003271B9" w:rsidRDefault="00E972EC">
      <w:pPr>
        <w:ind w:firstLine="622"/>
        <w:jc w:val="both"/>
        <w:rPr>
          <w:lang w:eastAsia="lt-LT"/>
        </w:rPr>
      </w:pPr>
    </w:p>
    <w:p w14:paraId="30D5A7A6" w14:textId="77777777" w:rsidR="00E972EC" w:rsidRPr="003271B9" w:rsidRDefault="0030641C" w:rsidP="005305CF">
      <w:pPr>
        <w:ind w:firstLine="1134"/>
        <w:jc w:val="both"/>
        <w:rPr>
          <w:strike/>
          <w:color w:val="000000"/>
        </w:rPr>
      </w:pPr>
      <w:r w:rsidRPr="003271B9">
        <w:rPr>
          <w:lang w:eastAsia="lt-LT"/>
        </w:rPr>
        <w:t xml:space="preserve">5. Taryba savo įgaliojimus įgyvendina kolegialiai Tarybos posėdžiuose. </w:t>
      </w:r>
      <w:r w:rsidRPr="003271B9">
        <w:rPr>
          <w:color w:val="000000"/>
        </w:rPr>
        <w:t>Taryba svarstomais klausimais priima sprendimus ir kontroliuoja jų įgyvendinimą.</w:t>
      </w:r>
    </w:p>
    <w:p w14:paraId="0F8D605A" w14:textId="3128F9A6" w:rsidR="00E972EC" w:rsidRPr="003271B9" w:rsidRDefault="0030641C" w:rsidP="005305CF">
      <w:pPr>
        <w:ind w:firstLine="1134"/>
        <w:jc w:val="both"/>
        <w:rPr>
          <w:i/>
          <w:iCs/>
          <w:szCs w:val="24"/>
        </w:rPr>
      </w:pPr>
      <w:r w:rsidRPr="003271B9">
        <w:rPr>
          <w:kern w:val="2"/>
          <w:szCs w:val="24"/>
          <w:lang w:eastAsia="lt-LT"/>
        </w:rPr>
        <w:t xml:space="preserve">6. Tarybos veikla tarp Tarybos posėdžių tęsiama </w:t>
      </w:r>
      <w:r w:rsidRPr="003271B9">
        <w:rPr>
          <w:szCs w:val="24"/>
        </w:rPr>
        <w:t>Tarybos komitetuose</w:t>
      </w:r>
      <w:r w:rsidRPr="003271B9">
        <w:rPr>
          <w:bCs/>
          <w:szCs w:val="24"/>
        </w:rPr>
        <w:t xml:space="preserve">, </w:t>
      </w:r>
      <w:r w:rsidR="00653BFA" w:rsidRPr="003271B9">
        <w:rPr>
          <w:bCs/>
          <w:szCs w:val="24"/>
        </w:rPr>
        <w:t xml:space="preserve">Tarybos </w:t>
      </w:r>
      <w:r w:rsidRPr="003271B9">
        <w:rPr>
          <w:bCs/>
          <w:szCs w:val="24"/>
        </w:rPr>
        <w:t xml:space="preserve">komisijose, </w:t>
      </w:r>
      <w:r w:rsidRPr="003271B9">
        <w:rPr>
          <w:szCs w:val="24"/>
        </w:rPr>
        <w:t xml:space="preserve">Tarybos narių </w:t>
      </w:r>
      <w:r w:rsidRPr="003271B9">
        <w:rPr>
          <w:bCs/>
          <w:szCs w:val="24"/>
        </w:rPr>
        <w:t xml:space="preserve">frakcijose, grupėse ir mišrioje grupėje, taip pat </w:t>
      </w:r>
      <w:r w:rsidRPr="003271B9">
        <w:rPr>
          <w:szCs w:val="24"/>
        </w:rPr>
        <w:t xml:space="preserve">Tarybos ar </w:t>
      </w:r>
      <w:r w:rsidR="00B01F50" w:rsidRPr="003271B9">
        <w:rPr>
          <w:szCs w:val="24"/>
        </w:rPr>
        <w:t>m</w:t>
      </w:r>
      <w:r w:rsidRPr="003271B9">
        <w:rPr>
          <w:szCs w:val="24"/>
        </w:rPr>
        <w:t xml:space="preserve">ero sudarytose darbo grupėse, </w:t>
      </w:r>
      <w:r w:rsidRPr="003271B9">
        <w:rPr>
          <w:lang w:eastAsia="lt-LT"/>
        </w:rPr>
        <w:t xml:space="preserve">viešojo </w:t>
      </w:r>
      <w:r w:rsidR="00B01F50" w:rsidRPr="003271B9">
        <w:rPr>
          <w:lang w:eastAsia="lt-LT"/>
        </w:rPr>
        <w:t>s</w:t>
      </w:r>
      <w:r w:rsidRPr="003271B9">
        <w:rPr>
          <w:lang w:eastAsia="lt-LT"/>
        </w:rPr>
        <w:t>avivaldybės dokumentų svarstymo posėdžiuose</w:t>
      </w:r>
      <w:r w:rsidRPr="003271B9">
        <w:rPr>
          <w:szCs w:val="24"/>
        </w:rPr>
        <w:t xml:space="preserve"> bei  Tarybos nariams priimant </w:t>
      </w:r>
      <w:r w:rsidR="005305CF" w:rsidRPr="003271B9">
        <w:rPr>
          <w:szCs w:val="24"/>
        </w:rPr>
        <w:t>s</w:t>
      </w:r>
      <w:r w:rsidRPr="003271B9">
        <w:rPr>
          <w:szCs w:val="24"/>
        </w:rPr>
        <w:t xml:space="preserve">avivaldybės nuolatinius gyventojus Reglamento nustatyta tvarka. </w:t>
      </w:r>
    </w:p>
    <w:p w14:paraId="3DB61664" w14:textId="799B12FE" w:rsidR="00E972EC" w:rsidRPr="003271B9" w:rsidRDefault="0030641C" w:rsidP="005305CF">
      <w:pPr>
        <w:ind w:firstLine="1134"/>
        <w:jc w:val="both"/>
        <w:rPr>
          <w:lang w:eastAsia="lt-LT"/>
        </w:rPr>
      </w:pPr>
      <w:r w:rsidRPr="003271B9">
        <w:rPr>
          <w:lang w:eastAsia="lt-LT"/>
        </w:rPr>
        <w:t>7. Tarybos nariai gali jungtis į frakcijas ir grupes.</w:t>
      </w:r>
    </w:p>
    <w:p w14:paraId="0D85CEED" w14:textId="2152087E" w:rsidR="00E972EC" w:rsidRPr="003271B9" w:rsidRDefault="0030641C" w:rsidP="005305CF">
      <w:pPr>
        <w:ind w:firstLine="1134"/>
        <w:jc w:val="both"/>
        <w:rPr>
          <w:lang w:eastAsia="lt-LT"/>
        </w:rPr>
      </w:pPr>
      <w:r w:rsidRPr="003271B9">
        <w:rPr>
          <w:lang w:eastAsia="lt-LT"/>
        </w:rPr>
        <w:t xml:space="preserve">8. </w:t>
      </w:r>
      <w:r w:rsidR="002973EF" w:rsidRPr="003271B9">
        <w:t>Frakciją gali sudaryti ne mažiau kaip 2 Tarybos nariai. Tarybos narys gali būti tik vienos frakcijos nariu ir tuo pačiu metu negali būti Tarybos narių grupės nariu</w:t>
      </w:r>
      <w:r w:rsidRPr="003271B9">
        <w:rPr>
          <w:lang w:eastAsia="lt-LT"/>
        </w:rPr>
        <w:t>.</w:t>
      </w:r>
    </w:p>
    <w:p w14:paraId="1F580234" w14:textId="4A319498" w:rsidR="002973EF" w:rsidRPr="003271B9" w:rsidRDefault="002973EF" w:rsidP="005305CF">
      <w:pPr>
        <w:ind w:firstLine="1134"/>
        <w:jc w:val="both"/>
        <w:rPr>
          <w:i/>
          <w:sz w:val="16"/>
          <w:lang w:eastAsia="lt-LT"/>
        </w:rPr>
      </w:pPr>
      <w:r w:rsidRPr="003271B9">
        <w:rPr>
          <w:i/>
          <w:sz w:val="16"/>
          <w:lang w:eastAsia="lt-LT"/>
        </w:rPr>
        <w:t xml:space="preserve">2023 m. liepos 20 d. Ignalinos rajono savivaldybės tarybos sprendimo </w:t>
      </w:r>
      <w:bookmarkStart w:id="2" w:name="n_1"/>
      <w:r w:rsidR="00962975" w:rsidRPr="003271B9">
        <w:rPr>
          <w:i/>
          <w:sz w:val="16"/>
          <w:lang w:eastAsia="lt-LT"/>
        </w:rPr>
        <w:t xml:space="preserve">Nr. T-135 </w:t>
      </w:r>
      <w:bookmarkEnd w:id="2"/>
      <w:r w:rsidRPr="003271B9">
        <w:rPr>
          <w:i/>
          <w:sz w:val="16"/>
          <w:lang w:eastAsia="lt-LT"/>
        </w:rPr>
        <w:t>redakcija</w:t>
      </w:r>
    </w:p>
    <w:p w14:paraId="135783C1" w14:textId="77777777" w:rsidR="002973EF" w:rsidRPr="003271B9" w:rsidRDefault="002973EF" w:rsidP="005305CF">
      <w:pPr>
        <w:ind w:firstLine="1134"/>
        <w:jc w:val="both"/>
        <w:rPr>
          <w:i/>
          <w:sz w:val="16"/>
          <w:lang w:eastAsia="lt-LT"/>
        </w:rPr>
      </w:pPr>
    </w:p>
    <w:p w14:paraId="61601058" w14:textId="14D736A5" w:rsidR="00E972EC" w:rsidRPr="003271B9" w:rsidRDefault="0030641C" w:rsidP="005305CF">
      <w:pPr>
        <w:ind w:firstLine="1134"/>
        <w:jc w:val="both"/>
        <w:rPr>
          <w:lang w:eastAsia="lt-LT"/>
        </w:rPr>
      </w:pPr>
      <w:r w:rsidRPr="003271B9">
        <w:rPr>
          <w:lang w:eastAsia="lt-LT"/>
        </w:rPr>
        <w:t xml:space="preserve">9. Tarybos nariai, nesusivieniję į Tarybos narių frakcijas, sudaro Tarybos narių grupę. Tarybos narių grupę gali sudaryti </w:t>
      </w:r>
      <w:r w:rsidRPr="003271B9">
        <w:rPr>
          <w:szCs w:val="24"/>
        </w:rPr>
        <w:t xml:space="preserve">ne mažiau kaip 2 susivieniję Tarybos nariai, nepriklausantys Tarybos narių frakcijai. </w:t>
      </w:r>
      <w:r w:rsidRPr="003271B9">
        <w:rPr>
          <w:lang w:eastAsia="lt-LT"/>
        </w:rPr>
        <w:t>Tarybos grupės narys gali būti tik vienos Tarybos grupės nariu ir tuo pačiu metu negali būti frakcijos nariu.</w:t>
      </w:r>
    </w:p>
    <w:p w14:paraId="3D5FED4A" w14:textId="77777777" w:rsidR="00E972EC" w:rsidRPr="003271B9" w:rsidRDefault="0030641C" w:rsidP="005305CF">
      <w:pPr>
        <w:ind w:firstLine="1134"/>
        <w:jc w:val="both"/>
        <w:rPr>
          <w:lang w:eastAsia="lt-LT"/>
        </w:rPr>
      </w:pPr>
      <w:r w:rsidRPr="003271B9">
        <w:rPr>
          <w:lang w:eastAsia="lt-LT"/>
        </w:rPr>
        <w:t>10. Tarybos narių grupė ir frakcijos pačios nusistato darbo tvarką, išsirenka vadovą.</w:t>
      </w:r>
    </w:p>
    <w:p w14:paraId="241F0A40" w14:textId="77777777" w:rsidR="00E972EC" w:rsidRPr="003271B9" w:rsidRDefault="0030641C" w:rsidP="005305CF">
      <w:pPr>
        <w:ind w:firstLine="1134"/>
        <w:jc w:val="both"/>
        <w:rPr>
          <w:lang w:eastAsia="lt-LT"/>
        </w:rPr>
      </w:pPr>
      <w:r w:rsidRPr="003271B9">
        <w:rPr>
          <w:lang w:eastAsia="lt-LT"/>
        </w:rPr>
        <w:t>11. Tarybos nariai, norintys įkurti frakciją arba grupę, apie frakcijos ar grupės įkūrimą viešai paskelbia Tarybos posėdyje ir šį viešą pareiškimą įteikia posėdžio pirmininkui.</w:t>
      </w:r>
    </w:p>
    <w:p w14:paraId="55D8EEF9" w14:textId="77777777" w:rsidR="00E972EC" w:rsidRPr="003271B9" w:rsidRDefault="0030641C" w:rsidP="005305CF">
      <w:pPr>
        <w:ind w:firstLine="1134"/>
        <w:jc w:val="both"/>
        <w:rPr>
          <w:szCs w:val="24"/>
        </w:rPr>
      </w:pPr>
      <w:r w:rsidRPr="003271B9">
        <w:rPr>
          <w:lang w:eastAsia="lt-LT"/>
        </w:rPr>
        <w:t xml:space="preserve">12. Tarybos opozicija – </w:t>
      </w:r>
      <w:r w:rsidRPr="003271B9">
        <w:rPr>
          <w:szCs w:val="24"/>
        </w:rPr>
        <w:t xml:space="preserve">Tarybos mažumai priklausančių ir Tarybos posėdyje viešu pareiškimu, įteiktu posėdžio pirmininkui, </w:t>
      </w:r>
      <w:r w:rsidRPr="003271B9">
        <w:rPr>
          <w:szCs w:val="24"/>
          <w:shd w:val="clear" w:color="auto" w:fill="FFFFFF"/>
        </w:rPr>
        <w:t>opozicinėmis pasiskelbusių Tarybos</w:t>
      </w:r>
      <w:r w:rsidRPr="003271B9">
        <w:rPr>
          <w:szCs w:val="24"/>
        </w:rPr>
        <w:t xml:space="preserve"> narių frakcijų, Tarybos narių grupių, į jokią frakciją ar grupę nesusivienijusių Tarybos narių visuma, pateikusi savo veiklos kryptis.</w:t>
      </w:r>
    </w:p>
    <w:p w14:paraId="7E54A95C" w14:textId="3E79AD17" w:rsidR="00E972EC" w:rsidRPr="003271B9" w:rsidRDefault="0030641C" w:rsidP="005305CF">
      <w:pPr>
        <w:ind w:firstLine="1134"/>
        <w:jc w:val="both"/>
        <w:rPr>
          <w:szCs w:val="24"/>
        </w:rPr>
      </w:pPr>
      <w:r w:rsidRPr="003271B9">
        <w:rPr>
          <w:lang w:eastAsia="lt-LT"/>
        </w:rPr>
        <w:lastRenderedPageBreak/>
        <w:t>13.</w:t>
      </w:r>
      <w:r w:rsidRPr="003271B9">
        <w:rPr>
          <w:b/>
          <w:szCs w:val="24"/>
        </w:rPr>
        <w:t xml:space="preserve"> </w:t>
      </w:r>
      <w:r w:rsidRPr="003271B9">
        <w:rPr>
          <w:bCs/>
          <w:szCs w:val="24"/>
        </w:rPr>
        <w:t>Tarybos opozicijos lyderis</w:t>
      </w:r>
      <w:r w:rsidR="00464D90" w:rsidRPr="003271B9">
        <w:rPr>
          <w:bCs/>
          <w:szCs w:val="24"/>
        </w:rPr>
        <w:t xml:space="preserve"> </w:t>
      </w:r>
      <w:r w:rsidRPr="003271B9">
        <w:rPr>
          <w:szCs w:val="24"/>
        </w:rPr>
        <w:t>– ne mažiau kaip pusės Tarybos narių, priklausančių Tarybos opozicijai, Tarybos posėdyje viešu pareiškimu, įteiktu posėdžio pirmininkui, deklaruotas Tarybos opozicijai atstovaujantis Tarybos narys.</w:t>
      </w:r>
    </w:p>
    <w:p w14:paraId="10F225A3" w14:textId="50F9DBCB" w:rsidR="00E972EC" w:rsidRPr="003271B9" w:rsidRDefault="0030641C" w:rsidP="005305CF">
      <w:pPr>
        <w:ind w:firstLine="1134"/>
        <w:jc w:val="both"/>
        <w:rPr>
          <w:szCs w:val="24"/>
        </w:rPr>
      </w:pPr>
      <w:r w:rsidRPr="003271B9">
        <w:rPr>
          <w:szCs w:val="24"/>
        </w:rPr>
        <w:t xml:space="preserve">14. </w:t>
      </w:r>
      <w:r w:rsidR="00464D90" w:rsidRPr="003271B9">
        <w:rPr>
          <w:szCs w:val="24"/>
        </w:rPr>
        <w:t>Tarybos o</w:t>
      </w:r>
      <w:r w:rsidRPr="003271B9">
        <w:rPr>
          <w:szCs w:val="24"/>
        </w:rPr>
        <w:t xml:space="preserve">pozicijos lyderis atlieka Vietos savivaldos įstatyme ir Reglamente jam pavestas funkcijas, turi Vietos savivaldos įstatyme ir Reglamente nustatytas teises. </w:t>
      </w:r>
    </w:p>
    <w:p w14:paraId="349A9164" w14:textId="77777777" w:rsidR="00E972EC" w:rsidRPr="003271B9" w:rsidRDefault="0030641C" w:rsidP="005305CF">
      <w:pPr>
        <w:ind w:firstLine="1134"/>
        <w:jc w:val="both"/>
        <w:rPr>
          <w:lang w:eastAsia="lt-LT"/>
        </w:rPr>
      </w:pPr>
      <w:r w:rsidRPr="003271B9">
        <w:rPr>
          <w:lang w:eastAsia="lt-LT"/>
        </w:rPr>
        <w:t>15. Pasikeitus frakcijos ar grupės pavadinimui, sudėčiai ar vadovui, frakcijai ar grupei iširus ar nutraukus veiklą, sudarius koaliciją, taip pat pasikeitus opozicijos lyderiui, apie tai turi būti viešai pranešta artimiausiame Tarybos posėdyje.</w:t>
      </w:r>
    </w:p>
    <w:p w14:paraId="28C8857E" w14:textId="77777777" w:rsidR="00E972EC" w:rsidRPr="003271B9" w:rsidRDefault="00E972EC" w:rsidP="005305CF">
      <w:pPr>
        <w:ind w:firstLine="1134"/>
        <w:jc w:val="both"/>
        <w:rPr>
          <w:lang w:eastAsia="lt-LT"/>
        </w:rPr>
      </w:pPr>
    </w:p>
    <w:p w14:paraId="2FB5F649" w14:textId="77777777" w:rsidR="00E972EC" w:rsidRPr="003271B9" w:rsidRDefault="0030641C">
      <w:pPr>
        <w:keepNext/>
        <w:jc w:val="center"/>
        <w:rPr>
          <w:b/>
          <w:bCs/>
          <w:caps/>
          <w:lang w:eastAsia="lt-LT"/>
        </w:rPr>
      </w:pPr>
      <w:r w:rsidRPr="003271B9">
        <w:rPr>
          <w:b/>
          <w:bCs/>
          <w:caps/>
          <w:lang w:eastAsia="lt-LT"/>
        </w:rPr>
        <w:t xml:space="preserve">III SKYRIUS </w:t>
      </w:r>
    </w:p>
    <w:p w14:paraId="72B61B3E" w14:textId="77777777" w:rsidR="00E972EC" w:rsidRPr="003271B9" w:rsidRDefault="0030641C">
      <w:pPr>
        <w:keepNext/>
        <w:jc w:val="center"/>
        <w:rPr>
          <w:lang w:eastAsia="lt-LT"/>
        </w:rPr>
      </w:pPr>
      <w:r w:rsidRPr="003271B9">
        <w:rPr>
          <w:b/>
          <w:bCs/>
          <w:caps/>
          <w:lang w:eastAsia="lt-LT"/>
        </w:rPr>
        <w:t>TARYBOS POSĖDŽIAI</w:t>
      </w:r>
    </w:p>
    <w:p w14:paraId="4F4019BA" w14:textId="77777777" w:rsidR="00E972EC" w:rsidRPr="003271B9" w:rsidRDefault="00E972EC">
      <w:pPr>
        <w:ind w:firstLine="642"/>
        <w:jc w:val="both"/>
        <w:rPr>
          <w:lang w:eastAsia="lt-LT"/>
        </w:rPr>
      </w:pPr>
    </w:p>
    <w:p w14:paraId="4C803C02" w14:textId="5F1AA1AF" w:rsidR="009D7228" w:rsidRPr="003271B9" w:rsidRDefault="0030641C" w:rsidP="009D7228">
      <w:pPr>
        <w:ind w:firstLine="1134"/>
        <w:jc w:val="both"/>
        <w:rPr>
          <w:lang w:eastAsia="lt-LT"/>
        </w:rPr>
      </w:pPr>
      <w:r w:rsidRPr="003271B9">
        <w:t xml:space="preserve">16. </w:t>
      </w:r>
      <w:r w:rsidR="00AB3A76" w:rsidRPr="003271B9">
        <w:rPr>
          <w:szCs w:val="24"/>
          <w:shd w:val="clear" w:color="auto" w:fill="FFFFFF"/>
        </w:rPr>
        <w:t>T</w:t>
      </w:r>
      <w:r w:rsidR="009D7228" w:rsidRPr="003271B9">
        <w:rPr>
          <w:szCs w:val="24"/>
          <w:shd w:val="clear" w:color="auto" w:fill="FFFFFF"/>
        </w:rPr>
        <w:t xml:space="preserve">arybos posėdžius prireikus, ne rečiau kaip kas 3 mėnesiai, šaukia meras, o kai jis negali eiti pareigų arba jo nėra, – laikinai </w:t>
      </w:r>
      <w:r w:rsidR="00AB3A76" w:rsidRPr="003271B9">
        <w:rPr>
          <w:szCs w:val="24"/>
          <w:shd w:val="clear" w:color="auto" w:fill="FFFFFF"/>
        </w:rPr>
        <w:t>T</w:t>
      </w:r>
      <w:r w:rsidR="009D7228" w:rsidRPr="003271B9">
        <w:rPr>
          <w:szCs w:val="24"/>
          <w:shd w:val="clear" w:color="auto" w:fill="FFFFFF"/>
        </w:rPr>
        <w:t xml:space="preserve">arybos paskirtas </w:t>
      </w:r>
      <w:r w:rsidR="00AB3A76" w:rsidRPr="003271B9">
        <w:rPr>
          <w:szCs w:val="24"/>
          <w:shd w:val="clear" w:color="auto" w:fill="FFFFFF"/>
        </w:rPr>
        <w:t>T</w:t>
      </w:r>
      <w:r w:rsidR="009D7228" w:rsidRPr="003271B9">
        <w:rPr>
          <w:szCs w:val="24"/>
          <w:shd w:val="clear" w:color="auto" w:fill="FFFFFF"/>
        </w:rPr>
        <w:t>arybos narys (toliau – laikinai paski</w:t>
      </w:r>
      <w:r w:rsidR="0079432D" w:rsidRPr="003271B9">
        <w:rPr>
          <w:szCs w:val="24"/>
          <w:shd w:val="clear" w:color="auto" w:fill="FFFFFF"/>
        </w:rPr>
        <w:t xml:space="preserve">rtas </w:t>
      </w:r>
      <w:r w:rsidR="00AB3A76" w:rsidRPr="003271B9">
        <w:rPr>
          <w:szCs w:val="24"/>
          <w:shd w:val="clear" w:color="auto" w:fill="FFFFFF"/>
        </w:rPr>
        <w:t>T</w:t>
      </w:r>
      <w:r w:rsidR="0079432D" w:rsidRPr="003271B9">
        <w:rPr>
          <w:szCs w:val="24"/>
          <w:shd w:val="clear" w:color="auto" w:fill="FFFFFF"/>
        </w:rPr>
        <w:t>arybos narys</w:t>
      </w:r>
      <w:r w:rsidR="009D7228" w:rsidRPr="003271B9">
        <w:rPr>
          <w:szCs w:val="24"/>
          <w:shd w:val="clear" w:color="auto" w:fill="FFFFFF"/>
        </w:rPr>
        <w:t xml:space="preserve">). </w:t>
      </w:r>
      <w:r w:rsidR="00425226" w:rsidRPr="003271B9">
        <w:rPr>
          <w:szCs w:val="24"/>
          <w:shd w:val="clear" w:color="auto" w:fill="FFFFFF"/>
        </w:rPr>
        <w:t>T</w:t>
      </w:r>
      <w:r w:rsidR="009D7228" w:rsidRPr="003271B9">
        <w:rPr>
          <w:szCs w:val="24"/>
          <w:shd w:val="clear" w:color="auto" w:fill="FFFFFF"/>
        </w:rPr>
        <w:t xml:space="preserve">arybos posėdžiams pirmininkauja meras, o kai jis negali eiti pareigų arba jo nėra, – laikinai paskirtas </w:t>
      </w:r>
      <w:r w:rsidR="00425226" w:rsidRPr="003271B9">
        <w:rPr>
          <w:szCs w:val="24"/>
          <w:shd w:val="clear" w:color="auto" w:fill="FFFFFF"/>
        </w:rPr>
        <w:t>T</w:t>
      </w:r>
      <w:r w:rsidR="009D7228" w:rsidRPr="003271B9">
        <w:rPr>
          <w:szCs w:val="24"/>
          <w:shd w:val="clear" w:color="auto" w:fill="FFFFFF"/>
        </w:rPr>
        <w:t xml:space="preserve">arybos narys. Meras, o kai jis negali eiti pareigų arba jo nėra, – laikinai paskirtas </w:t>
      </w:r>
      <w:r w:rsidR="00425226" w:rsidRPr="003271B9">
        <w:rPr>
          <w:szCs w:val="24"/>
          <w:shd w:val="clear" w:color="auto" w:fill="FFFFFF"/>
        </w:rPr>
        <w:t>T</w:t>
      </w:r>
      <w:r w:rsidR="009D7228" w:rsidRPr="003271B9">
        <w:rPr>
          <w:szCs w:val="24"/>
          <w:shd w:val="clear" w:color="auto" w:fill="FFFFFF"/>
        </w:rPr>
        <w:t xml:space="preserve">arybos narys privalo sušaukti </w:t>
      </w:r>
      <w:r w:rsidR="00425226" w:rsidRPr="003271B9">
        <w:rPr>
          <w:szCs w:val="24"/>
          <w:shd w:val="clear" w:color="auto" w:fill="FFFFFF"/>
        </w:rPr>
        <w:t>T</w:t>
      </w:r>
      <w:r w:rsidR="009D7228" w:rsidRPr="003271B9">
        <w:rPr>
          <w:szCs w:val="24"/>
          <w:shd w:val="clear" w:color="auto" w:fill="FFFFFF"/>
        </w:rPr>
        <w:t xml:space="preserve">arybos posėdį, jeigu to raštu reikalauja ne mažiau kaip 1/3 </w:t>
      </w:r>
      <w:r w:rsidR="00425226" w:rsidRPr="003271B9">
        <w:rPr>
          <w:szCs w:val="24"/>
          <w:shd w:val="clear" w:color="auto" w:fill="FFFFFF"/>
        </w:rPr>
        <w:t>T</w:t>
      </w:r>
      <w:r w:rsidR="009D7228" w:rsidRPr="003271B9">
        <w:rPr>
          <w:szCs w:val="24"/>
          <w:shd w:val="clear" w:color="auto" w:fill="FFFFFF"/>
        </w:rPr>
        <w:t xml:space="preserve">arybos narių, ne vėliau kaip per 2 savaites nuo </w:t>
      </w:r>
      <w:r w:rsidR="00425226" w:rsidRPr="003271B9">
        <w:rPr>
          <w:szCs w:val="24"/>
          <w:shd w:val="clear" w:color="auto" w:fill="FFFFFF"/>
        </w:rPr>
        <w:t>T</w:t>
      </w:r>
      <w:r w:rsidR="009D7228" w:rsidRPr="003271B9">
        <w:rPr>
          <w:szCs w:val="24"/>
          <w:shd w:val="clear" w:color="auto" w:fill="FFFFFF"/>
        </w:rPr>
        <w:t xml:space="preserve">arybos narių reikalavimo gavimo. Jeigu per nustatytą laiką meras ar laikinai </w:t>
      </w:r>
      <w:r w:rsidR="00425226" w:rsidRPr="003271B9">
        <w:rPr>
          <w:szCs w:val="24"/>
          <w:shd w:val="clear" w:color="auto" w:fill="FFFFFF"/>
        </w:rPr>
        <w:t>Tarybos paskirtas T</w:t>
      </w:r>
      <w:r w:rsidR="009D7228" w:rsidRPr="003271B9">
        <w:rPr>
          <w:szCs w:val="24"/>
          <w:shd w:val="clear" w:color="auto" w:fill="FFFFFF"/>
        </w:rPr>
        <w:t xml:space="preserve">arybos narys </w:t>
      </w:r>
      <w:r w:rsidR="00425226" w:rsidRPr="003271B9">
        <w:rPr>
          <w:szCs w:val="24"/>
          <w:shd w:val="clear" w:color="auto" w:fill="FFFFFF"/>
        </w:rPr>
        <w:t>T</w:t>
      </w:r>
      <w:r w:rsidR="009D7228" w:rsidRPr="003271B9">
        <w:rPr>
          <w:szCs w:val="24"/>
          <w:shd w:val="clear" w:color="auto" w:fill="FFFFFF"/>
        </w:rPr>
        <w:t xml:space="preserve">arybos posėdžio nesušaukia, jį gali šaukti ne mažiau kaip 1/3 </w:t>
      </w:r>
      <w:r w:rsidR="00425226" w:rsidRPr="003271B9">
        <w:rPr>
          <w:szCs w:val="24"/>
          <w:shd w:val="clear" w:color="auto" w:fill="FFFFFF"/>
        </w:rPr>
        <w:t>T</w:t>
      </w:r>
      <w:r w:rsidR="009D7228" w:rsidRPr="003271B9">
        <w:rPr>
          <w:szCs w:val="24"/>
          <w:shd w:val="clear" w:color="auto" w:fill="FFFFFF"/>
        </w:rPr>
        <w:t>arybos narių.</w:t>
      </w:r>
    </w:p>
    <w:p w14:paraId="35EFF1C9" w14:textId="6042CA63" w:rsidR="00E972EC" w:rsidRPr="003271B9" w:rsidRDefault="0030641C" w:rsidP="00464D90">
      <w:pPr>
        <w:ind w:firstLine="1134"/>
        <w:jc w:val="both"/>
        <w:rPr>
          <w:szCs w:val="24"/>
        </w:rPr>
      </w:pPr>
      <w:r w:rsidRPr="003271B9">
        <w:rPr>
          <w:szCs w:val="24"/>
        </w:rPr>
        <w:t xml:space="preserve">17. </w:t>
      </w:r>
      <w:r w:rsidRPr="003271B9">
        <w:rPr>
          <w:szCs w:val="24"/>
          <w:lang w:eastAsia="lt-LT"/>
        </w:rPr>
        <w:t>Tarybos posėdžio darbotvarkės projektą sudaro, T</w:t>
      </w:r>
      <w:r w:rsidRPr="003271B9">
        <w:rPr>
          <w:szCs w:val="24"/>
        </w:rPr>
        <w:t xml:space="preserve">arybos posėdžiams pirmininkauja </w:t>
      </w:r>
      <w:r w:rsidR="00F13BE4" w:rsidRPr="003271B9">
        <w:rPr>
          <w:szCs w:val="24"/>
        </w:rPr>
        <w:t>m</w:t>
      </w:r>
      <w:r w:rsidRPr="003271B9">
        <w:rPr>
          <w:szCs w:val="24"/>
        </w:rPr>
        <w:t>eras, o kai jis negali eiti pareigų arba jo nėra, – paskirtas Tarybos narys.</w:t>
      </w:r>
    </w:p>
    <w:p w14:paraId="511B761F" w14:textId="7400641E" w:rsidR="00E972EC" w:rsidRPr="003271B9" w:rsidRDefault="0030641C" w:rsidP="00464D90">
      <w:pPr>
        <w:ind w:firstLine="1134"/>
        <w:jc w:val="both"/>
      </w:pPr>
      <w:r w:rsidRPr="003271B9">
        <w:rPr>
          <w:rFonts w:eastAsia="Calibri"/>
          <w:szCs w:val="24"/>
        </w:rPr>
        <w:t xml:space="preserve">18. Tarybos posėdyje svarstytinų sprendimų projektai skelbiami Teisės aktų informacinėje sistemoje ir </w:t>
      </w:r>
      <w:r w:rsidR="00EC7441" w:rsidRPr="003271B9">
        <w:rPr>
          <w:rFonts w:eastAsia="Calibri"/>
          <w:szCs w:val="24"/>
        </w:rPr>
        <w:t>s</w:t>
      </w:r>
      <w:r w:rsidRPr="003271B9">
        <w:rPr>
          <w:rFonts w:eastAsia="Calibri"/>
          <w:szCs w:val="24"/>
        </w:rPr>
        <w:t>avivaldybės interneto svetainėje.</w:t>
      </w:r>
    </w:p>
    <w:p w14:paraId="05718563" w14:textId="270ADB17" w:rsidR="009D7228" w:rsidRPr="003271B9" w:rsidRDefault="0030641C" w:rsidP="00464D90">
      <w:pPr>
        <w:ind w:firstLine="1134"/>
        <w:jc w:val="both"/>
        <w:rPr>
          <w:lang w:eastAsia="lt-LT"/>
        </w:rPr>
      </w:pPr>
      <w:r w:rsidRPr="003271B9">
        <w:rPr>
          <w:lang w:eastAsia="lt-LT"/>
        </w:rPr>
        <w:t xml:space="preserve">19. </w:t>
      </w:r>
      <w:r w:rsidR="00425226" w:rsidRPr="003271B9">
        <w:rPr>
          <w:lang w:eastAsia="lt-LT"/>
        </w:rPr>
        <w:t>T</w:t>
      </w:r>
      <w:r w:rsidR="0079432D" w:rsidRPr="003271B9">
        <w:rPr>
          <w:szCs w:val="24"/>
          <w:shd w:val="clear" w:color="auto" w:fill="FFFFFF"/>
        </w:rPr>
        <w:t xml:space="preserve">arybos posėdžio darbotvarkės projektą sudaro meras. Jeigu sprendimo projektas yra užregistruotas ne vėliau kaip likus 4 darbo dienoms iki </w:t>
      </w:r>
      <w:r w:rsidR="00425226" w:rsidRPr="003271B9">
        <w:rPr>
          <w:szCs w:val="24"/>
          <w:shd w:val="clear" w:color="auto" w:fill="FFFFFF"/>
        </w:rPr>
        <w:t>T</w:t>
      </w:r>
      <w:r w:rsidR="0079432D" w:rsidRPr="003271B9">
        <w:rPr>
          <w:szCs w:val="24"/>
          <w:shd w:val="clear" w:color="auto" w:fill="FFFFFF"/>
        </w:rPr>
        <w:t xml:space="preserve">arybos posėdžio, tokius svarstytinus klausimus kartu su įregistruotais sprendimų projektais meras privalo įtraukti į posėdžio darbotvarkės projektą. </w:t>
      </w:r>
      <w:r w:rsidR="00425226" w:rsidRPr="003271B9">
        <w:rPr>
          <w:szCs w:val="24"/>
          <w:shd w:val="clear" w:color="auto" w:fill="FFFFFF"/>
        </w:rPr>
        <w:t>T</w:t>
      </w:r>
      <w:r w:rsidR="0079432D" w:rsidRPr="003271B9">
        <w:rPr>
          <w:szCs w:val="24"/>
          <w:shd w:val="clear" w:color="auto" w:fill="FFFFFF"/>
        </w:rPr>
        <w:t xml:space="preserve">arybos posėdžio darbotvarkės projektas ne vėliau kaip likus 3 darbo dienoms iki </w:t>
      </w:r>
      <w:r w:rsidR="00425226" w:rsidRPr="003271B9">
        <w:rPr>
          <w:szCs w:val="24"/>
          <w:shd w:val="clear" w:color="auto" w:fill="FFFFFF"/>
        </w:rPr>
        <w:t>T</w:t>
      </w:r>
      <w:r w:rsidR="0079432D" w:rsidRPr="003271B9">
        <w:rPr>
          <w:szCs w:val="24"/>
          <w:shd w:val="clear" w:color="auto" w:fill="FFFFFF"/>
        </w:rPr>
        <w:t>arybos posėdžio paskelbiamas savivaldybės interneto svetainėje.</w:t>
      </w:r>
    </w:p>
    <w:p w14:paraId="0BA53593" w14:textId="5F4566DB" w:rsidR="00E972EC" w:rsidRPr="003271B9" w:rsidRDefault="0030641C" w:rsidP="00464D90">
      <w:pPr>
        <w:ind w:firstLine="1134"/>
        <w:jc w:val="both"/>
        <w:rPr>
          <w:szCs w:val="24"/>
        </w:rPr>
      </w:pPr>
      <w:r w:rsidRPr="003271B9">
        <w:rPr>
          <w:lang w:eastAsia="lt-LT"/>
        </w:rPr>
        <w:t xml:space="preserve">20. </w:t>
      </w:r>
      <w:r w:rsidRPr="003271B9">
        <w:t xml:space="preserve">Tarybos posėdžio laiko ir </w:t>
      </w:r>
      <w:r w:rsidRPr="003271B9">
        <w:rPr>
          <w:lang w:eastAsia="lt-LT"/>
        </w:rPr>
        <w:t xml:space="preserve">Tarybos posėdžio darbotvarkės projekto kartu su parengtais sprendimų projektais paskelbimas </w:t>
      </w:r>
      <w:r w:rsidR="00EC7441" w:rsidRPr="003271B9">
        <w:rPr>
          <w:lang w:eastAsia="lt-LT"/>
        </w:rPr>
        <w:t>s</w:t>
      </w:r>
      <w:r w:rsidRPr="003271B9">
        <w:rPr>
          <w:lang w:eastAsia="lt-LT"/>
        </w:rPr>
        <w:t xml:space="preserve">avivaldybės interneto svetainėje yra laikomas pranešimu </w:t>
      </w:r>
      <w:r w:rsidRPr="003271B9">
        <w:rPr>
          <w:szCs w:val="24"/>
        </w:rPr>
        <w:t>visiems Tarybos nariams, gyventojams, seniūnui ir seniūnaičiui, kai svarstomi klausimai yra susiję su jų atstovaujama gyvenamosios vietovės bendruomene, taip pat seniūnui ir vietos gyventojų apklausos iniciatyvinės grupės atstovui (-</w:t>
      </w:r>
      <w:proofErr w:type="spellStart"/>
      <w:r w:rsidRPr="003271B9">
        <w:rPr>
          <w:szCs w:val="24"/>
        </w:rPr>
        <w:t>ams</w:t>
      </w:r>
      <w:proofErr w:type="spellEnd"/>
      <w:r w:rsidRPr="003271B9">
        <w:rPr>
          <w:szCs w:val="24"/>
        </w:rPr>
        <w:t xml:space="preserve">), kai svarstomi vietos gyventojų apklausos rezultatai ar klausimai dėl vietos gyventojų apklausai pateikto (-ų) klausimo (-ų) apie būsimą Tarybos posėdį. </w:t>
      </w:r>
    </w:p>
    <w:p w14:paraId="29E1384E" w14:textId="77777777" w:rsidR="00197B72" w:rsidRPr="003271B9" w:rsidRDefault="0030641C" w:rsidP="00464D90">
      <w:pPr>
        <w:ind w:firstLine="1134"/>
        <w:jc w:val="both"/>
      </w:pPr>
      <w:r w:rsidRPr="003271B9">
        <w:rPr>
          <w:szCs w:val="24"/>
        </w:rPr>
        <w:t xml:space="preserve">21. </w:t>
      </w:r>
      <w:r w:rsidR="00197B72" w:rsidRPr="003271B9">
        <w:t xml:space="preserve">Tarybos sprendimai priimami posėdyje dalyvaujančių Tarybos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skelbiama pertrauka, kurios metu Tarybos frakcijų, grupių vadovai (atstovai), opozicijos lyderis, kiti Tarybos nariai kartu su posėdžio pirmininku aptaria nesutarimus dėl sprendimo projekto, derina pozicijas ir siekia kompromiso. Pertraukos trukmė negali būti ilgesnė nei 60 min. Konkrečią pertraukos trukmę nustato Taryba. Po pertraukos balsavimas tęsiamas balsuojant dar vieną kartą. Jei ir po šio balsavimo balsai pasiskirsto po lygiai, laikoma, kad sprendimas nepriimtas. Tarybos narys privalo pasirinkti vieną iš balsavimo variantų: ,,už“, ,,prieš“ arba ,,susilaikau“. Dėl Tarybos posėdžiuose svarstomų klausimų balsuojama atvirai, išskyrus atvejus, kai sprendžiamas Tarybos nario, mero įgaliojimų netekimo nesuėjus terminui ar nepasitikėjimo vicemeru, savivaldybės administracijos direktoriumi klausimas. Slaptas balsavimas galimas ir tais atvejais, kai skiriami Kontrolės komiteto pirmininkas, Kontrolės komiteto pirmininko pavaduotojas, Etikos komisijos pirmininkas, Antikorupcijos komisijos pirmininkas, sprendžiamas nepasitikėjimo Kontrolės komiteto pirmininku, Kontrolės komiteto pirmininko pavaduotoju, Etikos komisijos pirmininku, Antikorupcijos komisijos pirmininku klausimas. Duomenys apie kiekvieno Tarybos nario balsavimą, išskyrus atvejus, kai balsuojama </w:t>
      </w:r>
      <w:r w:rsidR="00197B72" w:rsidRPr="003271B9">
        <w:lastRenderedPageBreak/>
        <w:t>slaptai, yra vieši. Kiekvieno Tarybos nario balsavimo rezultatai turi būti saugomi informacinėse laikmenose ir skelbiami savivaldybės interneto svetainėje. Slapto balsavimo tvarką nustato Reglamento 80–84 punktai.</w:t>
      </w:r>
    </w:p>
    <w:p w14:paraId="3E69A4AD" w14:textId="72A7C944" w:rsidR="002973EF" w:rsidRPr="003271B9" w:rsidRDefault="002973EF" w:rsidP="00464D90">
      <w:pPr>
        <w:ind w:firstLine="1134"/>
        <w:jc w:val="both"/>
        <w:rPr>
          <w:i/>
          <w:sz w:val="16"/>
          <w:szCs w:val="24"/>
        </w:rPr>
      </w:pPr>
      <w:r w:rsidRPr="003271B9">
        <w:rPr>
          <w:i/>
          <w:sz w:val="16"/>
          <w:szCs w:val="24"/>
        </w:rPr>
        <w:t xml:space="preserve">2023 m. liepos 20 d. Ignalinos rajono savivaldybės tarybos sprendimo </w:t>
      </w:r>
      <w:bookmarkStart w:id="3" w:name="n_2"/>
      <w:r w:rsidR="00962975" w:rsidRPr="003271B9">
        <w:rPr>
          <w:i/>
          <w:sz w:val="16"/>
          <w:szCs w:val="24"/>
        </w:rPr>
        <w:t xml:space="preserve">Nr. T-135 </w:t>
      </w:r>
      <w:bookmarkEnd w:id="3"/>
      <w:r w:rsidRPr="003271B9">
        <w:rPr>
          <w:i/>
          <w:sz w:val="16"/>
          <w:szCs w:val="24"/>
        </w:rPr>
        <w:t>redakcija</w:t>
      </w:r>
    </w:p>
    <w:p w14:paraId="54075795" w14:textId="6D1F5360" w:rsidR="002973EF" w:rsidRPr="003271B9" w:rsidRDefault="00197B72" w:rsidP="00464D90">
      <w:pPr>
        <w:ind w:firstLine="1134"/>
        <w:jc w:val="both"/>
        <w:rPr>
          <w:i/>
          <w:sz w:val="16"/>
          <w:szCs w:val="24"/>
        </w:rPr>
      </w:pPr>
      <w:r w:rsidRPr="003271B9">
        <w:rPr>
          <w:i/>
          <w:sz w:val="16"/>
          <w:szCs w:val="24"/>
        </w:rPr>
        <w:t xml:space="preserve">2024 m. lapkričio 28 d. Ignalinos rajono savivaldybės tarybos sprendimo </w:t>
      </w:r>
      <w:bookmarkStart w:id="4" w:name="n_35"/>
      <w:r w:rsidR="00812685" w:rsidRPr="003271B9">
        <w:rPr>
          <w:i/>
          <w:sz w:val="16"/>
          <w:szCs w:val="24"/>
        </w:rPr>
        <w:t xml:space="preserve">Nr. T-286 </w:t>
      </w:r>
      <w:bookmarkEnd w:id="4"/>
      <w:r w:rsidRPr="003271B9">
        <w:rPr>
          <w:i/>
          <w:sz w:val="16"/>
          <w:szCs w:val="24"/>
        </w:rPr>
        <w:t>redakcija</w:t>
      </w:r>
    </w:p>
    <w:p w14:paraId="3FB8F983" w14:textId="77777777" w:rsidR="00197B72" w:rsidRPr="003271B9" w:rsidRDefault="00197B72" w:rsidP="00464D90">
      <w:pPr>
        <w:ind w:firstLine="1134"/>
        <w:jc w:val="both"/>
        <w:rPr>
          <w:i/>
          <w:sz w:val="16"/>
          <w:szCs w:val="24"/>
        </w:rPr>
      </w:pPr>
    </w:p>
    <w:p w14:paraId="44376FD1" w14:textId="27789524" w:rsidR="00E972EC" w:rsidRPr="003271B9" w:rsidRDefault="0030641C" w:rsidP="00464D90">
      <w:pPr>
        <w:ind w:firstLine="1134"/>
        <w:jc w:val="both"/>
        <w:rPr>
          <w:szCs w:val="24"/>
        </w:rPr>
      </w:pPr>
      <w:r w:rsidRPr="003271B9">
        <w:rPr>
          <w:szCs w:val="24"/>
        </w:rPr>
        <w:t xml:space="preserve">22. </w:t>
      </w:r>
      <w:r w:rsidR="00197B72" w:rsidRPr="003271B9">
        <w:rPr>
          <w:szCs w:val="24"/>
        </w:rPr>
        <w:t>Neteko galios.</w:t>
      </w:r>
    </w:p>
    <w:p w14:paraId="521D69C9" w14:textId="3B8361D4" w:rsidR="00197B72" w:rsidRPr="003271B9" w:rsidRDefault="00197B72" w:rsidP="00464D90">
      <w:pPr>
        <w:ind w:firstLine="1134"/>
        <w:jc w:val="both"/>
        <w:rPr>
          <w:i/>
          <w:sz w:val="16"/>
          <w:szCs w:val="24"/>
        </w:rPr>
      </w:pPr>
      <w:r w:rsidRPr="003271B9">
        <w:rPr>
          <w:i/>
          <w:sz w:val="16"/>
          <w:szCs w:val="24"/>
        </w:rPr>
        <w:t xml:space="preserve">2024 m. lapkričio 28 d. Ignalinos rajono savivaldybės tarybos sprendimo </w:t>
      </w:r>
      <w:bookmarkStart w:id="5" w:name="n_36"/>
      <w:r w:rsidR="00812685" w:rsidRPr="003271B9">
        <w:rPr>
          <w:i/>
          <w:sz w:val="16"/>
          <w:szCs w:val="24"/>
        </w:rPr>
        <w:t xml:space="preserve">Nr. T-286 </w:t>
      </w:r>
      <w:bookmarkEnd w:id="5"/>
      <w:r w:rsidRPr="003271B9">
        <w:rPr>
          <w:i/>
          <w:sz w:val="16"/>
          <w:szCs w:val="24"/>
        </w:rPr>
        <w:t>redakcija</w:t>
      </w:r>
    </w:p>
    <w:p w14:paraId="55F6ABAF" w14:textId="77777777" w:rsidR="00197B72" w:rsidRPr="003271B9" w:rsidRDefault="00197B72" w:rsidP="00464D90">
      <w:pPr>
        <w:ind w:firstLine="1134"/>
        <w:jc w:val="both"/>
        <w:rPr>
          <w:i/>
          <w:sz w:val="16"/>
          <w:szCs w:val="24"/>
        </w:rPr>
      </w:pPr>
    </w:p>
    <w:p w14:paraId="3B0B2F4F" w14:textId="77777777" w:rsidR="00197B72" w:rsidRPr="003271B9" w:rsidRDefault="0030641C" w:rsidP="00464D90">
      <w:pPr>
        <w:ind w:firstLine="1134"/>
        <w:jc w:val="both"/>
        <w:rPr>
          <w:color w:val="000000"/>
        </w:rPr>
      </w:pPr>
      <w:r w:rsidRPr="003271B9">
        <w:rPr>
          <w:szCs w:val="24"/>
        </w:rPr>
        <w:t xml:space="preserve">23. </w:t>
      </w:r>
      <w:r w:rsidR="00197B72" w:rsidRPr="003271B9">
        <w:rPr>
          <w:color w:val="000000"/>
        </w:rPr>
        <w:t>Tarybos narys, prieš pradedant Tarybos posėdyje svarstyti klausimą, kuris jam sukelia interesų konfliktą, privalo informuoti Tarybą apie esamą interesų konfliktą, pareikšti apie nusišalinimą ir, jeigu Taryba nusišalinimą priima, jokia forma nedalyvauti toliau svarstant šį klausimą. Tarybos narys apie jam kylantį interesų konfliktą gali informuoti merą iš anksto raštu arba Tarybą informuoti žodžiu posėdžio metu. Jei bendrame Tarybos komitetų posėdyje dėl Tarybos nario nusišalinimo buvo balsuojama, Tarybos posėdžio pirmininkui informavus Tarybos posėdžio dalyvius apie balsavimo rezultatus, Tarybos nariai bendru sutarimu gali nuspręsti dėl Tarybos nario nusišalinimo Tarybos posėdyje nebalsuoti.</w:t>
      </w:r>
    </w:p>
    <w:p w14:paraId="4D0A676A" w14:textId="31EE8E7B" w:rsidR="00197B72" w:rsidRPr="003271B9" w:rsidRDefault="00197B72" w:rsidP="00464D90">
      <w:pPr>
        <w:ind w:firstLine="1134"/>
        <w:jc w:val="both"/>
        <w:rPr>
          <w:i/>
          <w:color w:val="000000"/>
          <w:sz w:val="16"/>
        </w:rPr>
      </w:pPr>
      <w:r w:rsidRPr="003271B9">
        <w:rPr>
          <w:i/>
          <w:color w:val="000000"/>
          <w:sz w:val="16"/>
        </w:rPr>
        <w:t xml:space="preserve">2024 m. lapkričio 28 d. Ignalinos rajono savivaldybės tarybos sprendimo </w:t>
      </w:r>
      <w:bookmarkStart w:id="6" w:name="n_37"/>
      <w:r w:rsidR="00812685" w:rsidRPr="003271B9">
        <w:rPr>
          <w:i/>
          <w:sz w:val="16"/>
        </w:rPr>
        <w:t xml:space="preserve">Nr. T-286 </w:t>
      </w:r>
      <w:bookmarkEnd w:id="6"/>
      <w:r w:rsidRPr="003271B9">
        <w:rPr>
          <w:i/>
          <w:color w:val="000000"/>
          <w:sz w:val="16"/>
        </w:rPr>
        <w:t>redakcija</w:t>
      </w:r>
    </w:p>
    <w:p w14:paraId="5B669545" w14:textId="77777777" w:rsidR="00197B72" w:rsidRPr="003271B9" w:rsidRDefault="00197B72" w:rsidP="00464D90">
      <w:pPr>
        <w:ind w:firstLine="1134"/>
        <w:jc w:val="both"/>
        <w:rPr>
          <w:i/>
          <w:color w:val="000000"/>
          <w:sz w:val="16"/>
        </w:rPr>
      </w:pPr>
    </w:p>
    <w:p w14:paraId="588C3A4B" w14:textId="0602F8B0" w:rsidR="00E972EC" w:rsidRPr="003271B9" w:rsidRDefault="0030641C" w:rsidP="00464D90">
      <w:pPr>
        <w:ind w:firstLine="1134"/>
        <w:jc w:val="both"/>
        <w:rPr>
          <w:lang w:eastAsia="lt-LT"/>
        </w:rPr>
      </w:pPr>
      <w:r w:rsidRPr="003271B9">
        <w:rPr>
          <w:lang w:eastAsia="lt-LT"/>
        </w:rPr>
        <w:t>24. Tarybos posėdžiai protokoluojami</w:t>
      </w:r>
      <w:r w:rsidR="0097397B" w:rsidRPr="003271B9">
        <w:rPr>
          <w:lang w:eastAsia="lt-LT"/>
        </w:rPr>
        <w:t xml:space="preserve"> ir daromas posėdžio įrašas</w:t>
      </w:r>
      <w:r w:rsidR="005542F2" w:rsidRPr="003271B9">
        <w:rPr>
          <w:lang w:eastAsia="lt-LT"/>
        </w:rPr>
        <w:t>. Protokole pateikiama nuoroda į posėdžio garso ir vaizdo įrašą</w:t>
      </w:r>
      <w:r w:rsidR="00113C21" w:rsidRPr="003271B9">
        <w:rPr>
          <w:lang w:eastAsia="lt-LT"/>
        </w:rPr>
        <w:t>, kuris registruojamas dokumentų valdymo sistemoje</w:t>
      </w:r>
      <w:r w:rsidR="005542F2" w:rsidRPr="003271B9">
        <w:rPr>
          <w:lang w:eastAsia="lt-LT"/>
        </w:rPr>
        <w:t xml:space="preserve">. </w:t>
      </w:r>
      <w:r w:rsidRPr="003271B9">
        <w:rPr>
          <w:lang w:eastAsia="lt-LT"/>
        </w:rPr>
        <w:t xml:space="preserve"> </w:t>
      </w:r>
    </w:p>
    <w:p w14:paraId="16A5329B" w14:textId="6B0EE414" w:rsidR="00E972EC" w:rsidRPr="003271B9" w:rsidRDefault="0030641C" w:rsidP="00464D90">
      <w:pPr>
        <w:ind w:firstLine="1134"/>
        <w:jc w:val="both"/>
        <w:rPr>
          <w:lang w:eastAsia="lt-LT"/>
        </w:rPr>
      </w:pPr>
      <w:r w:rsidRPr="003271B9">
        <w:rPr>
          <w:lang w:eastAsia="lt-LT"/>
        </w:rPr>
        <w:t xml:space="preserve">25. Tarybos posėdžių protokolai skelbiami </w:t>
      </w:r>
      <w:r w:rsidR="00EC7441" w:rsidRPr="003271B9">
        <w:rPr>
          <w:lang w:eastAsia="lt-LT"/>
        </w:rPr>
        <w:t>s</w:t>
      </w:r>
      <w:r w:rsidRPr="003271B9">
        <w:rPr>
          <w:lang w:eastAsia="lt-LT"/>
        </w:rPr>
        <w:t xml:space="preserve">avivaldybės interneto svetainėje ne vėliau kaip per 7 darbo dienas po Tarybos posėdžio. </w:t>
      </w:r>
    </w:p>
    <w:p w14:paraId="5A93123D" w14:textId="0C875924" w:rsidR="00E972EC" w:rsidRPr="003271B9" w:rsidRDefault="0030641C" w:rsidP="00464D90">
      <w:pPr>
        <w:widowControl w:val="0"/>
        <w:suppressAutoHyphens/>
        <w:ind w:firstLine="1134"/>
        <w:jc w:val="both"/>
        <w:rPr>
          <w:iCs/>
        </w:rPr>
      </w:pPr>
      <w:r w:rsidRPr="003271B9">
        <w:rPr>
          <w:rFonts w:eastAsia="Andale Sans UI"/>
          <w:kern w:val="2"/>
          <w:szCs w:val="24"/>
          <w:lang w:eastAsia="lt-LT"/>
        </w:rPr>
        <w:t xml:space="preserve">26. Tarybos posėdžiai transliuojami tiesiogiai internetu. Transliacijos nuoroda yra skelbiama </w:t>
      </w:r>
      <w:r w:rsidR="00EC7441" w:rsidRPr="003271B9">
        <w:rPr>
          <w:rFonts w:eastAsia="Andale Sans UI"/>
          <w:kern w:val="2"/>
          <w:szCs w:val="24"/>
          <w:lang w:eastAsia="lt-LT"/>
        </w:rPr>
        <w:t>s</w:t>
      </w:r>
      <w:r w:rsidRPr="003271B9">
        <w:rPr>
          <w:rFonts w:eastAsia="Andale Sans UI"/>
          <w:kern w:val="2"/>
          <w:szCs w:val="24"/>
          <w:lang w:eastAsia="lt-LT"/>
        </w:rPr>
        <w:t>avivaldybės interneto svetainėje. Taip pat</w:t>
      </w:r>
      <w:r w:rsidRPr="003271B9">
        <w:rPr>
          <w:rFonts w:ascii="Arial" w:eastAsia="Andale Sans UI" w:hAnsi="Arial" w:cs="Arial"/>
          <w:kern w:val="2"/>
          <w:sz w:val="20"/>
          <w:szCs w:val="24"/>
          <w:shd w:val="clear" w:color="auto" w:fill="FFFFFF"/>
          <w:lang w:eastAsia="ar-SA"/>
        </w:rPr>
        <w:t xml:space="preserve"> </w:t>
      </w:r>
      <w:r w:rsidRPr="003271B9">
        <w:rPr>
          <w:rFonts w:eastAsia="Andale Sans UI"/>
          <w:kern w:val="2"/>
          <w:szCs w:val="24"/>
          <w:lang w:eastAsia="lt-LT"/>
        </w:rPr>
        <w:t xml:space="preserve">daromas posėdžio garso ir vaizdo įrašas, kuris saugomas informacinėse laikmenose ir skelbiamas </w:t>
      </w:r>
      <w:r w:rsidR="00EC7441" w:rsidRPr="003271B9">
        <w:rPr>
          <w:rFonts w:eastAsia="Andale Sans UI"/>
          <w:kern w:val="2"/>
          <w:szCs w:val="24"/>
          <w:lang w:eastAsia="lt-LT"/>
        </w:rPr>
        <w:t>s</w:t>
      </w:r>
      <w:r w:rsidRPr="003271B9">
        <w:rPr>
          <w:rFonts w:eastAsia="Andale Sans UI"/>
          <w:kern w:val="2"/>
          <w:szCs w:val="24"/>
          <w:lang w:eastAsia="lt-LT"/>
        </w:rPr>
        <w:t>avivaldybės interneto svetainėje</w:t>
      </w:r>
      <w:r w:rsidRPr="003271B9">
        <w:rPr>
          <w:rFonts w:eastAsia="Andale Sans UI"/>
          <w:bCs/>
          <w:kern w:val="2"/>
          <w:szCs w:val="24"/>
          <w:lang w:eastAsia="ar-SA"/>
        </w:rPr>
        <w:t xml:space="preserve">. </w:t>
      </w:r>
      <w:r w:rsidR="00B01F50" w:rsidRPr="003271B9">
        <w:rPr>
          <w:rFonts w:eastAsia="Andale Sans UI"/>
          <w:bCs/>
          <w:kern w:val="2"/>
          <w:szCs w:val="24"/>
          <w:lang w:eastAsia="ar-SA"/>
        </w:rPr>
        <w:t>T</w:t>
      </w:r>
      <w:r w:rsidRPr="003271B9">
        <w:rPr>
          <w:iCs/>
        </w:rPr>
        <w:t>arybos posėdžių garso ir vaizdo įrašai neskelbiami ir netransliuojami viešai, kai tai gali atskleisti valstybės, tarnybos ar komercinę paslaptį, pažeisti fizinių asmenų teisę į privataus gyvenimo neliečiamumą ir teisę į asmens duomenų apsaugą.</w:t>
      </w:r>
    </w:p>
    <w:p w14:paraId="3F736862" w14:textId="49785B2E" w:rsidR="00BB5E79" w:rsidRPr="003271B9" w:rsidRDefault="00BB5E79" w:rsidP="00464D90">
      <w:pPr>
        <w:widowControl w:val="0"/>
        <w:suppressAutoHyphens/>
        <w:ind w:firstLine="1134"/>
        <w:jc w:val="both"/>
        <w:rPr>
          <w:iCs/>
        </w:rPr>
      </w:pPr>
    </w:p>
    <w:p w14:paraId="294EDCE9" w14:textId="3C1BB419" w:rsidR="00BB5E79" w:rsidRPr="003271B9" w:rsidRDefault="00BB5E79" w:rsidP="0055490A">
      <w:pPr>
        <w:widowControl w:val="0"/>
        <w:suppressAutoHyphens/>
        <w:jc w:val="center"/>
        <w:rPr>
          <w:b/>
          <w:bCs/>
          <w:iCs/>
        </w:rPr>
      </w:pPr>
      <w:r w:rsidRPr="003271B9">
        <w:rPr>
          <w:b/>
          <w:bCs/>
          <w:iCs/>
        </w:rPr>
        <w:t>IV SKYRIUS</w:t>
      </w:r>
    </w:p>
    <w:p w14:paraId="78E280F2" w14:textId="06933DA3" w:rsidR="00BB5E79" w:rsidRPr="003271B9" w:rsidRDefault="00BB5E79" w:rsidP="0055490A">
      <w:pPr>
        <w:widowControl w:val="0"/>
        <w:suppressAutoHyphens/>
        <w:jc w:val="center"/>
        <w:rPr>
          <w:rFonts w:eastAsia="Andale Sans UI"/>
          <w:b/>
          <w:bCs/>
          <w:iCs/>
          <w:kern w:val="2"/>
          <w:szCs w:val="24"/>
          <w:lang w:eastAsia="ar-SA"/>
        </w:rPr>
      </w:pPr>
      <w:r w:rsidRPr="003271B9">
        <w:rPr>
          <w:b/>
          <w:bCs/>
          <w:iCs/>
        </w:rPr>
        <w:t>TARYBOS MAŽUMOS VALANDA IR DARBOTVARKĖ</w:t>
      </w:r>
    </w:p>
    <w:p w14:paraId="5B35DAE7" w14:textId="77777777" w:rsidR="00BB5E79" w:rsidRPr="003271B9" w:rsidRDefault="00BB5E79" w:rsidP="00464D90">
      <w:pPr>
        <w:widowControl w:val="0"/>
        <w:suppressAutoHyphens/>
        <w:ind w:firstLine="1134"/>
        <w:jc w:val="both"/>
        <w:rPr>
          <w:rFonts w:eastAsia="Andale Sans UI"/>
          <w:bCs/>
          <w:kern w:val="2"/>
          <w:szCs w:val="24"/>
          <w:lang w:eastAsia="ar-SA"/>
        </w:rPr>
      </w:pPr>
    </w:p>
    <w:p w14:paraId="2332D28F" w14:textId="77777777" w:rsidR="00197B72" w:rsidRPr="003271B9" w:rsidRDefault="0030641C" w:rsidP="00197B72">
      <w:pPr>
        <w:widowControl w:val="0"/>
        <w:suppressAutoHyphens/>
        <w:ind w:firstLine="1134"/>
        <w:jc w:val="both"/>
        <w:rPr>
          <w:color w:val="000000"/>
        </w:rPr>
      </w:pPr>
      <w:r w:rsidRPr="003271B9">
        <w:rPr>
          <w:rFonts w:eastAsia="Andale Sans UI"/>
          <w:bCs/>
          <w:kern w:val="2"/>
          <w:szCs w:val="24"/>
          <w:lang w:eastAsia="ar-SA"/>
        </w:rPr>
        <w:t xml:space="preserve">27. </w:t>
      </w:r>
      <w:r w:rsidR="00197B72" w:rsidRPr="003271B9">
        <w:rPr>
          <w:color w:val="000000"/>
        </w:rPr>
        <w:t>Ne rečiau kaip kartą per pusę metų vieno iš Tarybos posėdžių pabaigoje yra organizuojama Tarybos mažumos valanda. Jos metu Tarybos mažumos atstovai turi teisę užduoti klausimų merui, vicemerui (-</w:t>
      </w:r>
      <w:proofErr w:type="spellStart"/>
      <w:r w:rsidR="00197B72" w:rsidRPr="003271B9">
        <w:rPr>
          <w:color w:val="000000"/>
        </w:rPr>
        <w:t>ams</w:t>
      </w:r>
      <w:proofErr w:type="spellEnd"/>
      <w:r w:rsidR="00197B72" w:rsidRPr="003271B9">
        <w:rPr>
          <w:color w:val="000000"/>
        </w:rPr>
        <w:t>), savivaldybės administracijos direktoriui (toliau – ir administracijos direktorius), mero patarėjams, savivaldybės įstaigų, valdomų įmonių vadovams ( juos iš anksto informavus), Tarybos komitetų pirmininkams, Tarybos komisijų pirmininkams ir gauti į juos atsakymus. Jeigu posėdžio dieną nurodyti asmenys eina pareigas, jie privalo dalyvauti Tarybos mažumos valandoje ir atsakyti į jiems užduotus klausimus.</w:t>
      </w:r>
    </w:p>
    <w:p w14:paraId="13A8EDE8" w14:textId="497B8890" w:rsidR="002973EF" w:rsidRPr="003271B9" w:rsidRDefault="002973EF" w:rsidP="00197B72">
      <w:pPr>
        <w:widowControl w:val="0"/>
        <w:suppressAutoHyphens/>
        <w:ind w:firstLine="1134"/>
        <w:jc w:val="both"/>
        <w:rPr>
          <w:i/>
          <w:sz w:val="16"/>
          <w:szCs w:val="24"/>
        </w:rPr>
      </w:pPr>
      <w:r w:rsidRPr="003271B9">
        <w:rPr>
          <w:i/>
          <w:sz w:val="16"/>
          <w:szCs w:val="24"/>
        </w:rPr>
        <w:t xml:space="preserve">2023 m. liepos 20 d. Ignalinos rajono savivaldybės tarybos sprendimo </w:t>
      </w:r>
      <w:bookmarkStart w:id="7" w:name="n_3"/>
      <w:r w:rsidR="00962975" w:rsidRPr="003271B9">
        <w:rPr>
          <w:i/>
          <w:sz w:val="16"/>
          <w:szCs w:val="24"/>
        </w:rPr>
        <w:t xml:space="preserve">Nr. T-135 </w:t>
      </w:r>
      <w:bookmarkEnd w:id="7"/>
      <w:r w:rsidRPr="003271B9">
        <w:rPr>
          <w:i/>
          <w:sz w:val="16"/>
          <w:szCs w:val="24"/>
        </w:rPr>
        <w:t>redakcija</w:t>
      </w:r>
    </w:p>
    <w:p w14:paraId="72362961" w14:textId="5E96B4C2" w:rsidR="002973EF" w:rsidRPr="003271B9" w:rsidRDefault="00197B72" w:rsidP="00464D90">
      <w:pPr>
        <w:ind w:firstLine="1134"/>
        <w:jc w:val="both"/>
        <w:rPr>
          <w:i/>
          <w:sz w:val="16"/>
          <w:szCs w:val="24"/>
        </w:rPr>
      </w:pPr>
      <w:r w:rsidRPr="003271B9">
        <w:rPr>
          <w:i/>
          <w:sz w:val="16"/>
          <w:szCs w:val="24"/>
        </w:rPr>
        <w:t xml:space="preserve">2024 m. lapkričio 28 d. Ignalinos rajono savivaldybės tarybos sprendimo </w:t>
      </w:r>
      <w:bookmarkStart w:id="8" w:name="n_38"/>
      <w:r w:rsidR="00812685" w:rsidRPr="003271B9">
        <w:rPr>
          <w:i/>
          <w:sz w:val="16"/>
          <w:szCs w:val="24"/>
        </w:rPr>
        <w:t xml:space="preserve">Nr. T-286 </w:t>
      </w:r>
      <w:bookmarkEnd w:id="8"/>
      <w:r w:rsidRPr="003271B9">
        <w:rPr>
          <w:i/>
          <w:sz w:val="16"/>
          <w:szCs w:val="24"/>
        </w:rPr>
        <w:t>redakcija</w:t>
      </w:r>
    </w:p>
    <w:p w14:paraId="754FD8B3" w14:textId="77777777" w:rsidR="00197B72" w:rsidRPr="003271B9" w:rsidRDefault="00197B72" w:rsidP="00464D90">
      <w:pPr>
        <w:ind w:firstLine="1134"/>
        <w:jc w:val="both"/>
        <w:rPr>
          <w:i/>
          <w:sz w:val="16"/>
          <w:szCs w:val="24"/>
        </w:rPr>
      </w:pPr>
    </w:p>
    <w:p w14:paraId="79ECF867" w14:textId="549ADFB2" w:rsidR="007D5E5D" w:rsidRPr="003271B9" w:rsidRDefault="007D3C13" w:rsidP="00464D90">
      <w:pPr>
        <w:ind w:firstLine="1134"/>
        <w:jc w:val="both"/>
      </w:pPr>
      <w:r w:rsidRPr="003271B9">
        <w:rPr>
          <w:szCs w:val="24"/>
        </w:rPr>
        <w:t>28</w:t>
      </w:r>
      <w:r w:rsidR="007D5E5D" w:rsidRPr="003271B9">
        <w:rPr>
          <w:szCs w:val="24"/>
        </w:rPr>
        <w:t xml:space="preserve">. </w:t>
      </w:r>
      <w:r w:rsidR="002973EF" w:rsidRPr="003271B9">
        <w:rPr>
          <w:szCs w:val="24"/>
        </w:rPr>
        <w:t>Neteko galios</w:t>
      </w:r>
      <w:r w:rsidR="007D5E5D" w:rsidRPr="003271B9">
        <w:t>.</w:t>
      </w:r>
    </w:p>
    <w:p w14:paraId="7BD568F2" w14:textId="0B222078" w:rsidR="002973EF" w:rsidRPr="003271B9" w:rsidRDefault="002973EF" w:rsidP="00464D90">
      <w:pPr>
        <w:ind w:firstLine="1134"/>
        <w:jc w:val="both"/>
        <w:rPr>
          <w:i/>
          <w:sz w:val="16"/>
        </w:rPr>
      </w:pPr>
      <w:r w:rsidRPr="003271B9">
        <w:rPr>
          <w:i/>
          <w:sz w:val="16"/>
        </w:rPr>
        <w:t xml:space="preserve">2023 m. liepos 20 d. Ignalinos rajono savivaldybės tarybos sprendimo </w:t>
      </w:r>
      <w:bookmarkStart w:id="9" w:name="n_4"/>
      <w:r w:rsidR="00962975" w:rsidRPr="003271B9">
        <w:rPr>
          <w:i/>
          <w:sz w:val="16"/>
        </w:rPr>
        <w:t xml:space="preserve">Nr. T-135 </w:t>
      </w:r>
      <w:bookmarkEnd w:id="9"/>
      <w:r w:rsidRPr="003271B9">
        <w:rPr>
          <w:i/>
          <w:sz w:val="16"/>
        </w:rPr>
        <w:t>redakcija</w:t>
      </w:r>
    </w:p>
    <w:p w14:paraId="010F2B45" w14:textId="77777777" w:rsidR="002973EF" w:rsidRPr="003271B9" w:rsidRDefault="002973EF" w:rsidP="00464D90">
      <w:pPr>
        <w:ind w:firstLine="1134"/>
        <w:jc w:val="both"/>
        <w:rPr>
          <w:i/>
          <w:sz w:val="16"/>
        </w:rPr>
      </w:pPr>
    </w:p>
    <w:p w14:paraId="130273FE" w14:textId="28F980A4" w:rsidR="007D5E5D" w:rsidRPr="003271B9" w:rsidRDefault="007D3C13" w:rsidP="00464D90">
      <w:pPr>
        <w:pStyle w:val="prastasiniatinklio"/>
        <w:shd w:val="clear" w:color="auto" w:fill="FFFFFF"/>
        <w:spacing w:before="0" w:beforeAutospacing="0" w:after="0" w:afterAutospacing="0"/>
        <w:ind w:firstLine="1134"/>
        <w:jc w:val="both"/>
      </w:pPr>
      <w:r w:rsidRPr="003271B9">
        <w:t xml:space="preserve">29. </w:t>
      </w:r>
      <w:r w:rsidR="00BB5E79" w:rsidRPr="003271B9">
        <w:rPr>
          <w:color w:val="000000"/>
          <w:shd w:val="clear" w:color="auto" w:fill="FFFFFF"/>
        </w:rPr>
        <w:t xml:space="preserve">Savivaldybės tarybos mažumos valanda trunka ne trumpiau kaip vieną valandą. </w:t>
      </w:r>
    </w:p>
    <w:p w14:paraId="61FD7FB6" w14:textId="77777777" w:rsidR="00197B72" w:rsidRPr="003271B9" w:rsidRDefault="007D3C13" w:rsidP="00464D90">
      <w:pPr>
        <w:ind w:firstLine="1134"/>
        <w:jc w:val="both"/>
      </w:pPr>
      <w:r w:rsidRPr="003271B9">
        <w:t>30.</w:t>
      </w:r>
      <w:r w:rsidR="007D5E5D" w:rsidRPr="003271B9">
        <w:t xml:space="preserve"> </w:t>
      </w:r>
      <w:r w:rsidR="00197B72" w:rsidRPr="003271B9">
        <w:t>Pirmiausia teisę užduoti iki dviejų klausimų turi opozicijos lyderis, paskui – kiti Tarybos mažumos atstovai. Tarybos mažumos atstovams uždavus visus klausimus, jeigu Taryba nenusprendžia kitaip, sudaroma galimybė Tarybos daugumos atstovams užduoti klausimų. Tarybos nariams uždavus visus</w:t>
      </w:r>
      <w:r w:rsidR="00197B72" w:rsidRPr="003271B9">
        <w:rPr>
          <w:b/>
          <w:bCs/>
        </w:rPr>
        <w:t xml:space="preserve"> </w:t>
      </w:r>
      <w:r w:rsidR="00197B72" w:rsidRPr="003271B9">
        <w:t>klausimus, skiriamas laikas Tarybos narių pareiškimams. Pareiškimo trukmė negali būti ilgesnė kaip 5 minutės, kalbėtojų skaičius neribojamas.</w:t>
      </w:r>
    </w:p>
    <w:p w14:paraId="460D9875" w14:textId="0567E70B" w:rsidR="00197B72" w:rsidRPr="003271B9" w:rsidRDefault="00197B72" w:rsidP="00464D90">
      <w:pPr>
        <w:ind w:firstLine="1134"/>
        <w:jc w:val="both"/>
        <w:rPr>
          <w:i/>
          <w:sz w:val="16"/>
        </w:rPr>
      </w:pPr>
      <w:r w:rsidRPr="003271B9">
        <w:rPr>
          <w:i/>
          <w:sz w:val="16"/>
        </w:rPr>
        <w:t xml:space="preserve">2024 m. lapkričio 28 d. Ignalinos rajono savivaldybės tarybos sprendimo </w:t>
      </w:r>
      <w:bookmarkStart w:id="10" w:name="n_39"/>
      <w:r w:rsidR="00812685" w:rsidRPr="003271B9">
        <w:rPr>
          <w:i/>
          <w:sz w:val="16"/>
        </w:rPr>
        <w:t xml:space="preserve">Nr. T-286 </w:t>
      </w:r>
      <w:bookmarkEnd w:id="10"/>
      <w:r w:rsidRPr="003271B9">
        <w:rPr>
          <w:i/>
          <w:sz w:val="16"/>
        </w:rPr>
        <w:t>redakcija</w:t>
      </w:r>
    </w:p>
    <w:p w14:paraId="20A701DF" w14:textId="77777777" w:rsidR="00197B72" w:rsidRPr="003271B9" w:rsidRDefault="00197B72" w:rsidP="00464D90">
      <w:pPr>
        <w:ind w:firstLine="1134"/>
        <w:jc w:val="both"/>
        <w:rPr>
          <w:i/>
          <w:sz w:val="16"/>
        </w:rPr>
      </w:pPr>
    </w:p>
    <w:p w14:paraId="0F84EC3C" w14:textId="0C4C30EC" w:rsidR="007D5E5D" w:rsidRPr="003271B9" w:rsidRDefault="007D3C13" w:rsidP="00464D90">
      <w:pPr>
        <w:ind w:firstLine="1134"/>
        <w:jc w:val="both"/>
      </w:pPr>
      <w:r w:rsidRPr="003271B9">
        <w:t>31.</w:t>
      </w:r>
      <w:r w:rsidR="007D5E5D" w:rsidRPr="003271B9">
        <w:t xml:space="preserve"> Tarybos mažumos </w:t>
      </w:r>
      <w:r w:rsidR="0097397B" w:rsidRPr="003271B9">
        <w:t>valanda yra protokoluojama ir daromas vaizdo ir garso įrašas</w:t>
      </w:r>
      <w:r w:rsidR="007D5E5D" w:rsidRPr="003271B9">
        <w:t>.</w:t>
      </w:r>
    </w:p>
    <w:p w14:paraId="7D15F887" w14:textId="29930DA2" w:rsidR="007D5E5D" w:rsidRPr="003271B9" w:rsidRDefault="007D3C13" w:rsidP="00464D90">
      <w:pPr>
        <w:ind w:firstLine="1134"/>
        <w:jc w:val="both"/>
      </w:pPr>
      <w:r w:rsidRPr="003271B9">
        <w:t xml:space="preserve">32. </w:t>
      </w:r>
      <w:r w:rsidR="007D5E5D" w:rsidRPr="003271B9">
        <w:t xml:space="preserve">Kartą per pusę metų į vieną </w:t>
      </w:r>
      <w:r w:rsidR="0097397B" w:rsidRPr="003271B9">
        <w:t>T</w:t>
      </w:r>
      <w:r w:rsidR="007D5E5D" w:rsidRPr="003271B9">
        <w:t xml:space="preserve">arybos posėdžio darbotvarkę įtraukti klausimus turi teisę </w:t>
      </w:r>
      <w:r w:rsidR="0097397B" w:rsidRPr="003271B9">
        <w:t>T</w:t>
      </w:r>
      <w:r w:rsidR="007D5E5D" w:rsidRPr="003271B9">
        <w:t>arybos mažuma.</w:t>
      </w:r>
    </w:p>
    <w:p w14:paraId="4EEC55B8" w14:textId="0A63F512" w:rsidR="007D5E5D" w:rsidRPr="003271B9" w:rsidRDefault="007D3C13" w:rsidP="00464D90">
      <w:pPr>
        <w:ind w:firstLine="1134"/>
        <w:jc w:val="both"/>
      </w:pPr>
      <w:r w:rsidRPr="003271B9">
        <w:lastRenderedPageBreak/>
        <w:t xml:space="preserve">33. </w:t>
      </w:r>
      <w:r w:rsidR="007D5E5D" w:rsidRPr="003271B9">
        <w:t xml:space="preserve">Į darbotvarkę privalomai įtraukiami ir svarstomi visi </w:t>
      </w:r>
      <w:r w:rsidR="0097397B" w:rsidRPr="003271B9">
        <w:t>T</w:t>
      </w:r>
      <w:r w:rsidR="007D5E5D" w:rsidRPr="003271B9">
        <w:t xml:space="preserve">arybos mažumos siūlomi klausimai, atitinkantys </w:t>
      </w:r>
      <w:r w:rsidR="0097397B" w:rsidRPr="003271B9">
        <w:t>R</w:t>
      </w:r>
      <w:r w:rsidR="007D5E5D" w:rsidRPr="003271B9">
        <w:t xml:space="preserve">eglamente ir Vietos savivaldos įstatyme nustatytus reikalavimus </w:t>
      </w:r>
      <w:r w:rsidR="0097397B" w:rsidRPr="003271B9">
        <w:t>T</w:t>
      </w:r>
      <w:r w:rsidR="007D5E5D" w:rsidRPr="003271B9">
        <w:t>arybos sprendimų projektams.</w:t>
      </w:r>
    </w:p>
    <w:p w14:paraId="5BA1454A" w14:textId="4388112E" w:rsidR="007D5E5D" w:rsidRPr="003271B9" w:rsidRDefault="007D3C13" w:rsidP="00464D90">
      <w:pPr>
        <w:ind w:firstLine="1134"/>
        <w:jc w:val="both"/>
      </w:pPr>
      <w:r w:rsidRPr="003271B9">
        <w:t>34.</w:t>
      </w:r>
      <w:r w:rsidR="007D5E5D" w:rsidRPr="003271B9">
        <w:t xml:space="preserve"> Jeigu </w:t>
      </w:r>
      <w:r w:rsidR="0097397B" w:rsidRPr="003271B9">
        <w:t>T</w:t>
      </w:r>
      <w:r w:rsidR="007D5E5D" w:rsidRPr="003271B9">
        <w:t xml:space="preserve">arybos posėdis baigiasi anksčiau, negu apsvarstomi visi </w:t>
      </w:r>
      <w:r w:rsidR="0097397B" w:rsidRPr="003271B9">
        <w:t>T</w:t>
      </w:r>
      <w:r w:rsidR="007D5E5D" w:rsidRPr="003271B9">
        <w:t xml:space="preserve">arybos mažumos pateikti sprendimų projektai, neapsvarstyti </w:t>
      </w:r>
      <w:r w:rsidR="0097397B" w:rsidRPr="003271B9">
        <w:t>T</w:t>
      </w:r>
      <w:r w:rsidR="007D5E5D" w:rsidRPr="003271B9">
        <w:t xml:space="preserve">arybos mažumos projektai įtraukiami į kito artimiausio </w:t>
      </w:r>
      <w:r w:rsidR="0097397B" w:rsidRPr="003271B9">
        <w:t>T</w:t>
      </w:r>
      <w:r w:rsidR="007D5E5D" w:rsidRPr="003271B9">
        <w:t xml:space="preserve">arybos posėdžio </w:t>
      </w:r>
      <w:r w:rsidR="0097397B" w:rsidRPr="003271B9">
        <w:t>darbotvarkės pradžią</w:t>
      </w:r>
      <w:r w:rsidR="007D5E5D" w:rsidRPr="003271B9">
        <w:t>.</w:t>
      </w:r>
    </w:p>
    <w:p w14:paraId="577E02C8" w14:textId="77777777" w:rsidR="00E972EC" w:rsidRPr="003271B9" w:rsidRDefault="00E972EC">
      <w:pPr>
        <w:keepNext/>
        <w:jc w:val="center"/>
        <w:rPr>
          <w:b/>
          <w:bCs/>
          <w:caps/>
          <w:lang w:eastAsia="lt-LT"/>
        </w:rPr>
      </w:pPr>
    </w:p>
    <w:p w14:paraId="183D8B86" w14:textId="5607F4C4" w:rsidR="00E972EC" w:rsidRPr="003271B9" w:rsidRDefault="0030641C">
      <w:pPr>
        <w:keepNext/>
        <w:jc w:val="center"/>
        <w:rPr>
          <w:b/>
          <w:bCs/>
          <w:caps/>
          <w:lang w:eastAsia="lt-LT"/>
        </w:rPr>
      </w:pPr>
      <w:r w:rsidRPr="003271B9">
        <w:rPr>
          <w:b/>
          <w:bCs/>
          <w:caps/>
          <w:lang w:eastAsia="lt-LT"/>
        </w:rPr>
        <w:t xml:space="preserve">V SKYRIUS </w:t>
      </w:r>
    </w:p>
    <w:p w14:paraId="0C1E577E" w14:textId="77777777" w:rsidR="00E972EC" w:rsidRPr="003271B9" w:rsidRDefault="0030641C">
      <w:pPr>
        <w:keepNext/>
        <w:jc w:val="center"/>
        <w:rPr>
          <w:lang w:eastAsia="lt-LT"/>
        </w:rPr>
      </w:pPr>
      <w:r w:rsidRPr="003271B9">
        <w:rPr>
          <w:b/>
          <w:bCs/>
          <w:caps/>
          <w:lang w:eastAsia="lt-LT"/>
        </w:rPr>
        <w:t>TARYBOS POSĖDŽIAMS TEIKIAMŲ SVARSTYTI KLAUSIMŲ RENGIMAS</w:t>
      </w:r>
    </w:p>
    <w:p w14:paraId="030F3F04" w14:textId="77777777" w:rsidR="00E972EC" w:rsidRPr="003271B9" w:rsidRDefault="00E972EC">
      <w:pPr>
        <w:ind w:firstLine="582"/>
        <w:jc w:val="both"/>
        <w:rPr>
          <w:lang w:eastAsia="lt-LT"/>
        </w:rPr>
      </w:pPr>
    </w:p>
    <w:p w14:paraId="671EC407" w14:textId="77777777" w:rsidR="007571FB" w:rsidRPr="003271B9" w:rsidRDefault="007571FB">
      <w:pPr>
        <w:widowControl w:val="0"/>
        <w:suppressAutoHyphens/>
        <w:ind w:firstLine="720"/>
        <w:jc w:val="both"/>
        <w:rPr>
          <w:rFonts w:eastAsia="Andale Sans UI"/>
          <w:kern w:val="2"/>
          <w:szCs w:val="24"/>
          <w:lang w:eastAsia="lt-LT"/>
        </w:rPr>
      </w:pPr>
    </w:p>
    <w:p w14:paraId="6B96275F" w14:textId="08066470" w:rsidR="007571FB" w:rsidRPr="003271B9" w:rsidRDefault="007D3C13" w:rsidP="0097397B">
      <w:pPr>
        <w:shd w:val="clear" w:color="auto" w:fill="FFFFFF" w:themeFill="background1"/>
        <w:ind w:firstLine="1134"/>
        <w:jc w:val="both"/>
        <w:rPr>
          <w:szCs w:val="24"/>
        </w:rPr>
      </w:pPr>
      <w:r w:rsidRPr="003271B9">
        <w:rPr>
          <w:szCs w:val="24"/>
        </w:rPr>
        <w:t>3</w:t>
      </w:r>
      <w:r w:rsidR="00BB5E79" w:rsidRPr="003271B9">
        <w:rPr>
          <w:szCs w:val="24"/>
        </w:rPr>
        <w:t>5</w:t>
      </w:r>
      <w:r w:rsidRPr="003271B9">
        <w:rPr>
          <w:szCs w:val="24"/>
        </w:rPr>
        <w:t>.</w:t>
      </w:r>
      <w:r w:rsidR="007571FB" w:rsidRPr="003271B9">
        <w:rPr>
          <w:szCs w:val="24"/>
        </w:rPr>
        <w:t xml:space="preserve"> Tarybos posėdyje svarstytinus klausimus kartu su sprendimų projektais </w:t>
      </w:r>
      <w:r w:rsidR="00BA619A" w:rsidRPr="003271B9">
        <w:rPr>
          <w:szCs w:val="24"/>
        </w:rPr>
        <w:t>T</w:t>
      </w:r>
      <w:r w:rsidR="007571FB" w:rsidRPr="003271B9">
        <w:rPr>
          <w:szCs w:val="24"/>
        </w:rPr>
        <w:t xml:space="preserve">arybos sekretoriui pateikia </w:t>
      </w:r>
      <w:r w:rsidR="00C30165" w:rsidRPr="003271B9">
        <w:rPr>
          <w:szCs w:val="24"/>
        </w:rPr>
        <w:t>m</w:t>
      </w:r>
      <w:r w:rsidR="007571FB" w:rsidRPr="003271B9">
        <w:rPr>
          <w:szCs w:val="24"/>
        </w:rPr>
        <w:t xml:space="preserve">eras, </w:t>
      </w:r>
      <w:r w:rsidR="00C30165" w:rsidRPr="003271B9">
        <w:rPr>
          <w:szCs w:val="24"/>
        </w:rPr>
        <w:t xml:space="preserve">Tarybos </w:t>
      </w:r>
      <w:r w:rsidR="007571FB" w:rsidRPr="003271B9">
        <w:rPr>
          <w:szCs w:val="24"/>
        </w:rPr>
        <w:t xml:space="preserve">komitetai, </w:t>
      </w:r>
      <w:r w:rsidR="00653BFA" w:rsidRPr="003271B9">
        <w:rPr>
          <w:color w:val="000000"/>
        </w:rPr>
        <w:t>Tarybos</w:t>
      </w:r>
      <w:r w:rsidR="00653BFA" w:rsidRPr="003271B9">
        <w:rPr>
          <w:szCs w:val="24"/>
        </w:rPr>
        <w:t xml:space="preserve"> </w:t>
      </w:r>
      <w:r w:rsidR="007571FB" w:rsidRPr="003271B9">
        <w:rPr>
          <w:szCs w:val="24"/>
        </w:rPr>
        <w:t xml:space="preserve">komisijos, </w:t>
      </w:r>
      <w:r w:rsidR="00BA619A" w:rsidRPr="003271B9">
        <w:rPr>
          <w:szCs w:val="24"/>
        </w:rPr>
        <w:t>T</w:t>
      </w:r>
      <w:r w:rsidR="007571FB" w:rsidRPr="003271B9">
        <w:rPr>
          <w:szCs w:val="24"/>
        </w:rPr>
        <w:t xml:space="preserve">arybos nariai, frakcijos, grupės, į jokią frakciją ar grupę nesusivieniję </w:t>
      </w:r>
      <w:r w:rsidR="00BA619A" w:rsidRPr="003271B9">
        <w:rPr>
          <w:szCs w:val="24"/>
        </w:rPr>
        <w:t>T</w:t>
      </w:r>
      <w:r w:rsidR="007571FB" w:rsidRPr="003271B9">
        <w:rPr>
          <w:szCs w:val="24"/>
        </w:rPr>
        <w:t>arybos nariai, savivaldybės kolegija, opozicijos lyderis, savivaldybės kontrolierius. Su sprendimų projektais pateikiamas aiškinamasis raštas</w:t>
      </w:r>
      <w:r w:rsidR="00172179" w:rsidRPr="003271B9">
        <w:rPr>
          <w:szCs w:val="24"/>
        </w:rPr>
        <w:t xml:space="preserve"> (1 priedas)</w:t>
      </w:r>
      <w:r w:rsidR="007571FB" w:rsidRPr="003271B9">
        <w:rPr>
          <w:szCs w:val="24"/>
        </w:rPr>
        <w:t>.</w:t>
      </w:r>
    </w:p>
    <w:p w14:paraId="7A714D56" w14:textId="03A4B809" w:rsidR="007571FB" w:rsidRPr="003271B9" w:rsidRDefault="007D3C13" w:rsidP="0097397B">
      <w:pPr>
        <w:shd w:val="clear" w:color="auto" w:fill="FFFFFF" w:themeFill="background1"/>
        <w:ind w:firstLine="1134"/>
        <w:jc w:val="both"/>
        <w:rPr>
          <w:szCs w:val="24"/>
          <w:lang w:eastAsia="lt-LT"/>
        </w:rPr>
      </w:pPr>
      <w:r w:rsidRPr="003271B9">
        <w:rPr>
          <w:szCs w:val="24"/>
          <w:lang w:eastAsia="lt-LT"/>
        </w:rPr>
        <w:t>3</w:t>
      </w:r>
      <w:r w:rsidR="00BB5E79" w:rsidRPr="003271B9">
        <w:rPr>
          <w:szCs w:val="24"/>
          <w:lang w:eastAsia="lt-LT"/>
        </w:rPr>
        <w:t>6</w:t>
      </w:r>
      <w:r w:rsidR="007571FB" w:rsidRPr="003271B9">
        <w:rPr>
          <w:szCs w:val="24"/>
          <w:lang w:eastAsia="lt-LT"/>
        </w:rPr>
        <w:t xml:space="preserve">. </w:t>
      </w:r>
      <w:r w:rsidR="005C00A4" w:rsidRPr="003271B9">
        <w:rPr>
          <w:szCs w:val="24"/>
          <w:lang w:eastAsia="lt-LT"/>
        </w:rPr>
        <w:t>Teikiant aiškinamąjį raštą, privaloma:</w:t>
      </w:r>
    </w:p>
    <w:p w14:paraId="67B0D6BF" w14:textId="01902FBC" w:rsidR="007571FB" w:rsidRPr="003271B9" w:rsidRDefault="00BB5E79" w:rsidP="0097397B">
      <w:pPr>
        <w:shd w:val="clear" w:color="auto" w:fill="FFFFFF"/>
        <w:ind w:firstLine="1134"/>
        <w:jc w:val="both"/>
      </w:pPr>
      <w:r w:rsidRPr="003271B9">
        <w:rPr>
          <w:szCs w:val="24"/>
          <w:lang w:eastAsia="lt-LT"/>
        </w:rPr>
        <w:t>36</w:t>
      </w:r>
      <w:r w:rsidR="007571FB" w:rsidRPr="003271B9">
        <w:rPr>
          <w:szCs w:val="24"/>
          <w:lang w:eastAsia="lt-LT"/>
        </w:rPr>
        <w:t xml:space="preserve">.1. </w:t>
      </w:r>
      <w:r w:rsidR="005C00A4" w:rsidRPr="003271B9">
        <w:rPr>
          <w:szCs w:val="24"/>
          <w:lang w:eastAsia="lt-LT"/>
        </w:rPr>
        <w:t xml:space="preserve">nurodyti </w:t>
      </w:r>
      <w:r w:rsidR="007571FB" w:rsidRPr="003271B9">
        <w:t>sprendimo projekto tikslus;</w:t>
      </w:r>
    </w:p>
    <w:p w14:paraId="062B5CFE" w14:textId="26C791A3" w:rsidR="007571FB" w:rsidRPr="003271B9" w:rsidRDefault="007D3C13" w:rsidP="0097397B">
      <w:pPr>
        <w:shd w:val="clear" w:color="auto" w:fill="FFFFFF"/>
        <w:ind w:firstLine="1134"/>
        <w:jc w:val="both"/>
      </w:pPr>
      <w:r w:rsidRPr="003271B9">
        <w:t>3</w:t>
      </w:r>
      <w:r w:rsidR="00BB5E79" w:rsidRPr="003271B9">
        <w:t>6</w:t>
      </w:r>
      <w:r w:rsidRPr="003271B9">
        <w:t>.</w:t>
      </w:r>
      <w:r w:rsidR="007571FB" w:rsidRPr="003271B9">
        <w:t xml:space="preserve">2. </w:t>
      </w:r>
      <w:r w:rsidR="005C00A4" w:rsidRPr="003271B9">
        <w:rPr>
          <w:szCs w:val="24"/>
          <w:lang w:eastAsia="lt-LT"/>
        </w:rPr>
        <w:t>nurodyti</w:t>
      </w:r>
      <w:r w:rsidR="005C00A4" w:rsidRPr="003271B9">
        <w:t xml:space="preserve"> </w:t>
      </w:r>
      <w:r w:rsidR="007571FB" w:rsidRPr="003271B9">
        <w:t>sprendimo projekto uždavinius;</w:t>
      </w:r>
    </w:p>
    <w:p w14:paraId="489B3C90" w14:textId="73A5DF83" w:rsidR="007571FB" w:rsidRPr="003271B9" w:rsidRDefault="007D3C13" w:rsidP="0097397B">
      <w:pPr>
        <w:shd w:val="clear" w:color="auto" w:fill="FFFFFF"/>
        <w:ind w:firstLine="1134"/>
        <w:jc w:val="both"/>
      </w:pPr>
      <w:r w:rsidRPr="003271B9">
        <w:t>3</w:t>
      </w:r>
      <w:r w:rsidR="00BB5E79" w:rsidRPr="003271B9">
        <w:t>6</w:t>
      </w:r>
      <w:r w:rsidR="007571FB" w:rsidRPr="003271B9">
        <w:t xml:space="preserve">.3. </w:t>
      </w:r>
      <w:r w:rsidR="005C00A4" w:rsidRPr="003271B9">
        <w:rPr>
          <w:szCs w:val="24"/>
          <w:lang w:eastAsia="lt-LT"/>
        </w:rPr>
        <w:t>nurodyti</w:t>
      </w:r>
      <w:r w:rsidR="005C00A4" w:rsidRPr="003271B9">
        <w:t xml:space="preserve"> </w:t>
      </w:r>
      <w:r w:rsidR="007571FB" w:rsidRPr="003271B9">
        <w:t xml:space="preserve">siūlomas teisinio reguliavimo nuostatas, </w:t>
      </w:r>
      <w:r w:rsidR="007571FB" w:rsidRPr="003271B9">
        <w:rPr>
          <w:szCs w:val="24"/>
          <w:lang w:eastAsia="lt-LT"/>
        </w:rPr>
        <w:t xml:space="preserve">šiuo metu esantį teisinį reglamentavimą, kokie šios srities teisės aktai tebegalioja ir kokius teisės aktus būtina pakeisti ar </w:t>
      </w:r>
      <w:r w:rsidR="00BA619A" w:rsidRPr="003271B9">
        <w:rPr>
          <w:szCs w:val="24"/>
          <w:lang w:eastAsia="lt-LT"/>
        </w:rPr>
        <w:t>pripažinti netekusiais galios</w:t>
      </w:r>
      <w:r w:rsidR="007571FB" w:rsidRPr="003271B9">
        <w:rPr>
          <w:szCs w:val="24"/>
          <w:lang w:eastAsia="lt-LT"/>
        </w:rPr>
        <w:t xml:space="preserve">, priėmus teikiamą </w:t>
      </w:r>
      <w:r w:rsidR="00BA619A" w:rsidRPr="003271B9">
        <w:rPr>
          <w:szCs w:val="24"/>
          <w:lang w:eastAsia="lt-LT"/>
        </w:rPr>
        <w:t>T</w:t>
      </w:r>
      <w:r w:rsidR="007571FB" w:rsidRPr="003271B9">
        <w:rPr>
          <w:szCs w:val="24"/>
          <w:lang w:eastAsia="lt-LT"/>
        </w:rPr>
        <w:t>arybos sprendimo projektą;</w:t>
      </w:r>
    </w:p>
    <w:p w14:paraId="066F3450" w14:textId="6ED6D36E" w:rsidR="007571FB" w:rsidRPr="003271B9" w:rsidRDefault="007D3C13" w:rsidP="0097397B">
      <w:pPr>
        <w:shd w:val="clear" w:color="auto" w:fill="FFFFFF"/>
        <w:ind w:firstLine="1134"/>
        <w:jc w:val="both"/>
      </w:pPr>
      <w:r w:rsidRPr="003271B9">
        <w:t>3</w:t>
      </w:r>
      <w:r w:rsidR="00BB5E79" w:rsidRPr="003271B9">
        <w:t>6</w:t>
      </w:r>
      <w:r w:rsidRPr="003271B9">
        <w:t>.</w:t>
      </w:r>
      <w:r w:rsidR="007571FB" w:rsidRPr="003271B9">
        <w:t xml:space="preserve">4. </w:t>
      </w:r>
      <w:r w:rsidR="005C00A4" w:rsidRPr="003271B9">
        <w:rPr>
          <w:szCs w:val="24"/>
          <w:lang w:eastAsia="lt-LT"/>
        </w:rPr>
        <w:t>nurodyti</w:t>
      </w:r>
      <w:r w:rsidR="005C00A4" w:rsidRPr="003271B9">
        <w:t xml:space="preserve"> </w:t>
      </w:r>
      <w:r w:rsidR="007571FB" w:rsidRPr="003271B9">
        <w:t>laukiamus rezultatus;</w:t>
      </w:r>
    </w:p>
    <w:p w14:paraId="733685ED" w14:textId="5E45A663" w:rsidR="007571FB" w:rsidRPr="003271B9" w:rsidRDefault="007D3C13" w:rsidP="0097397B">
      <w:pPr>
        <w:shd w:val="clear" w:color="auto" w:fill="FFFFFF"/>
        <w:ind w:firstLine="1134"/>
        <w:jc w:val="both"/>
      </w:pPr>
      <w:r w:rsidRPr="003271B9">
        <w:t>3</w:t>
      </w:r>
      <w:r w:rsidR="00BB5E79" w:rsidRPr="003271B9">
        <w:t>6</w:t>
      </w:r>
      <w:r w:rsidRPr="003271B9">
        <w:t>.</w:t>
      </w:r>
      <w:r w:rsidR="007571FB" w:rsidRPr="003271B9">
        <w:t xml:space="preserve">5. </w:t>
      </w:r>
      <w:r w:rsidR="005C00A4" w:rsidRPr="003271B9">
        <w:rPr>
          <w:szCs w:val="24"/>
          <w:lang w:eastAsia="lt-LT"/>
        </w:rPr>
        <w:t>nurodyti</w:t>
      </w:r>
      <w:r w:rsidR="005C00A4" w:rsidRPr="003271B9">
        <w:t xml:space="preserve"> </w:t>
      </w:r>
      <w:r w:rsidR="007571FB" w:rsidRPr="003271B9">
        <w:t>lėšų poreikį ir šaltinius;</w:t>
      </w:r>
    </w:p>
    <w:p w14:paraId="0DBCBD07" w14:textId="5B3DB053" w:rsidR="007571FB" w:rsidRPr="003271B9" w:rsidRDefault="007D3C13" w:rsidP="0097397B">
      <w:pPr>
        <w:shd w:val="clear" w:color="auto" w:fill="FFFFFF"/>
        <w:ind w:firstLine="1134"/>
        <w:jc w:val="both"/>
      </w:pPr>
      <w:r w:rsidRPr="003271B9">
        <w:t>3</w:t>
      </w:r>
      <w:r w:rsidR="00BB5E79" w:rsidRPr="003271B9">
        <w:t>6</w:t>
      </w:r>
      <w:r w:rsidR="007571FB" w:rsidRPr="003271B9">
        <w:t xml:space="preserve">.6. </w:t>
      </w:r>
      <w:r w:rsidR="005C00A4" w:rsidRPr="003271B9">
        <w:rPr>
          <w:szCs w:val="24"/>
          <w:lang w:eastAsia="lt-LT"/>
        </w:rPr>
        <w:t>nurodyti</w:t>
      </w:r>
      <w:r w:rsidR="005C00A4" w:rsidRPr="003271B9">
        <w:t xml:space="preserve">  </w:t>
      </w:r>
      <w:r w:rsidR="007571FB" w:rsidRPr="003271B9">
        <w:t>kitus sprendimui priimti reikalingus pagrindimus, skaičiavimus ar paaiškinimus;</w:t>
      </w:r>
    </w:p>
    <w:p w14:paraId="1CAC66A0" w14:textId="34AB5F05" w:rsidR="007571FB" w:rsidRPr="003271B9" w:rsidRDefault="007D3C13" w:rsidP="0097397B">
      <w:pPr>
        <w:shd w:val="clear" w:color="auto" w:fill="FFFFFF"/>
        <w:ind w:firstLine="1134"/>
        <w:jc w:val="both"/>
        <w:rPr>
          <w:szCs w:val="24"/>
          <w:lang w:eastAsia="lt-LT"/>
        </w:rPr>
      </w:pPr>
      <w:r w:rsidRPr="003271B9">
        <w:t>3</w:t>
      </w:r>
      <w:r w:rsidR="00BB5E79" w:rsidRPr="003271B9">
        <w:t>6</w:t>
      </w:r>
      <w:r w:rsidR="007571FB" w:rsidRPr="003271B9">
        <w:t xml:space="preserve">.7. </w:t>
      </w:r>
      <w:r w:rsidR="005C00A4" w:rsidRPr="003271B9">
        <w:t xml:space="preserve">pridėti </w:t>
      </w:r>
      <w:r w:rsidR="007571FB" w:rsidRPr="003271B9">
        <w:t>sprendimo projekto lyginamąjį variantą, jeigu teikiamas sprendimo pakeitimo projektas;</w:t>
      </w:r>
    </w:p>
    <w:p w14:paraId="1CE9BAA1" w14:textId="3526C313" w:rsidR="007571FB" w:rsidRPr="003271B9" w:rsidRDefault="007D3C13" w:rsidP="0097397B">
      <w:pPr>
        <w:shd w:val="clear" w:color="auto" w:fill="FFFFFF" w:themeFill="background1"/>
        <w:ind w:firstLine="1134"/>
        <w:jc w:val="both"/>
        <w:rPr>
          <w:szCs w:val="24"/>
          <w:lang w:eastAsia="lt-LT"/>
        </w:rPr>
      </w:pPr>
      <w:r w:rsidRPr="003271B9">
        <w:rPr>
          <w:szCs w:val="24"/>
          <w:lang w:eastAsia="lt-LT"/>
        </w:rPr>
        <w:t>3</w:t>
      </w:r>
      <w:r w:rsidR="00BB5E79" w:rsidRPr="003271B9">
        <w:rPr>
          <w:szCs w:val="24"/>
          <w:lang w:eastAsia="lt-LT"/>
        </w:rPr>
        <w:t>6</w:t>
      </w:r>
      <w:r w:rsidR="007571FB" w:rsidRPr="003271B9">
        <w:rPr>
          <w:szCs w:val="24"/>
          <w:lang w:eastAsia="lt-LT"/>
        </w:rPr>
        <w:t xml:space="preserve">.8. </w:t>
      </w:r>
      <w:r w:rsidR="005C00A4" w:rsidRPr="003271B9">
        <w:t>pridėti</w:t>
      </w:r>
      <w:r w:rsidR="005C00A4" w:rsidRPr="003271B9">
        <w:rPr>
          <w:szCs w:val="24"/>
          <w:lang w:eastAsia="lt-LT"/>
        </w:rPr>
        <w:t xml:space="preserve"> </w:t>
      </w:r>
      <w:r w:rsidR="007571FB" w:rsidRPr="003271B9">
        <w:rPr>
          <w:szCs w:val="24"/>
          <w:lang w:eastAsia="lt-LT"/>
        </w:rPr>
        <w:t>antikorupcin</w:t>
      </w:r>
      <w:r w:rsidR="00BA619A" w:rsidRPr="003271B9">
        <w:rPr>
          <w:szCs w:val="24"/>
          <w:lang w:eastAsia="lt-LT"/>
        </w:rPr>
        <w:t xml:space="preserve">io </w:t>
      </w:r>
      <w:r w:rsidR="007571FB" w:rsidRPr="003271B9">
        <w:rPr>
          <w:szCs w:val="24"/>
          <w:lang w:eastAsia="lt-LT"/>
        </w:rPr>
        <w:t>vertinim</w:t>
      </w:r>
      <w:r w:rsidR="00BA619A" w:rsidRPr="003271B9">
        <w:rPr>
          <w:szCs w:val="24"/>
          <w:lang w:eastAsia="lt-LT"/>
        </w:rPr>
        <w:t>o pažymą</w:t>
      </w:r>
      <w:r w:rsidR="005C00A4" w:rsidRPr="003271B9">
        <w:rPr>
          <w:szCs w:val="24"/>
          <w:lang w:eastAsia="lt-LT"/>
        </w:rPr>
        <w:t>;</w:t>
      </w:r>
    </w:p>
    <w:p w14:paraId="60029DAE" w14:textId="77777777" w:rsidR="00197B72" w:rsidRPr="003271B9" w:rsidRDefault="007D3C13" w:rsidP="00197B72">
      <w:pPr>
        <w:ind w:firstLine="1134"/>
        <w:jc w:val="both"/>
      </w:pPr>
      <w:r w:rsidRPr="003271B9">
        <w:rPr>
          <w:szCs w:val="24"/>
          <w:lang w:eastAsia="lt-LT"/>
        </w:rPr>
        <w:t>3</w:t>
      </w:r>
      <w:r w:rsidR="00BB5E79" w:rsidRPr="003271B9">
        <w:rPr>
          <w:szCs w:val="24"/>
          <w:lang w:eastAsia="lt-LT"/>
        </w:rPr>
        <w:t>6</w:t>
      </w:r>
      <w:r w:rsidR="00627631" w:rsidRPr="003271B9">
        <w:rPr>
          <w:szCs w:val="24"/>
          <w:lang w:eastAsia="lt-LT"/>
        </w:rPr>
        <w:t>.9.</w:t>
      </w:r>
      <w:r w:rsidR="00627631" w:rsidRPr="003271B9">
        <w:rPr>
          <w:lang w:eastAsia="lt-LT"/>
        </w:rPr>
        <w:t xml:space="preserve"> </w:t>
      </w:r>
      <w:r w:rsidR="00197B72" w:rsidRPr="003271B9">
        <w:t>pridėti savivaldybės administracijos išvadą (kai ji pagal Vietos savivaldos įstatymą yra būtina). Dėl Tarybos sprendimo projekto, kurį rengia ne administracija, turi būti gauta administracijos rašytinė išvada. Administracija ne vėliau kaip per 10 darbo dienų nuo Tarybos sprendimo projekto registravimo dienos pateikia rašytinę išvadą Tarybos sekretoriui dėl Tarybos sprendimo projekto, išskyrus Vietos savivaldos įstatymo 17 straipsnio 12 dalyje nurodytus sprendimų projektus. Jeigu Tarybos sprendimo projektas didelės apimties, administracijos direktoriaus įsakymu rašytinių išvadų pateikimo terminas vieną kartą gali būti pratęstas iki 10 darbo dienų. Vietos savivaldos įstatymo 17 straipsnio 12 dalyje nustatytu atveju rašytinė išvada Tarybos sekretoriui pateikiama ne vėliau kaip likus 24 valandoms iki Tarybos posėdžio. Gautą rašytinę išvadą Tarybos sekretorius nedelsdamas  el. paštu išsiunčia Tarybos nariams.</w:t>
      </w:r>
    </w:p>
    <w:p w14:paraId="33CCD195" w14:textId="5B5D6224" w:rsidR="00197B72" w:rsidRPr="003271B9" w:rsidRDefault="00197B72" w:rsidP="00197B72">
      <w:pPr>
        <w:ind w:firstLine="1134"/>
        <w:jc w:val="both"/>
        <w:rPr>
          <w:i/>
          <w:sz w:val="16"/>
        </w:rPr>
      </w:pPr>
      <w:r w:rsidRPr="003271B9">
        <w:rPr>
          <w:i/>
          <w:sz w:val="16"/>
        </w:rPr>
        <w:t xml:space="preserve">2024 m. lapkričio 28 d. Ignalinos rajono savivaldybės tarybos sprendimo </w:t>
      </w:r>
      <w:bookmarkStart w:id="11" w:name="n_40"/>
      <w:r w:rsidR="00812685" w:rsidRPr="003271B9">
        <w:rPr>
          <w:i/>
          <w:sz w:val="16"/>
        </w:rPr>
        <w:t xml:space="preserve">Nr. T-286 </w:t>
      </w:r>
      <w:bookmarkEnd w:id="11"/>
      <w:r w:rsidRPr="003271B9">
        <w:rPr>
          <w:i/>
          <w:sz w:val="16"/>
        </w:rPr>
        <w:t>redakcija</w:t>
      </w:r>
    </w:p>
    <w:p w14:paraId="3600C848" w14:textId="77777777" w:rsidR="00197B72" w:rsidRPr="003271B9" w:rsidRDefault="00197B72" w:rsidP="00197B72">
      <w:pPr>
        <w:ind w:firstLine="1134"/>
        <w:jc w:val="both"/>
        <w:rPr>
          <w:i/>
          <w:sz w:val="16"/>
        </w:rPr>
      </w:pPr>
    </w:p>
    <w:p w14:paraId="74F70FBC" w14:textId="5263F6DF" w:rsidR="00627631" w:rsidRPr="003271B9" w:rsidRDefault="007D3C13" w:rsidP="00197B72">
      <w:pPr>
        <w:ind w:firstLine="1134"/>
        <w:jc w:val="both"/>
        <w:rPr>
          <w:szCs w:val="24"/>
          <w:lang w:eastAsia="lt-LT"/>
        </w:rPr>
      </w:pPr>
      <w:r w:rsidRPr="003271B9">
        <w:rPr>
          <w:rFonts w:eastAsia="Calibri"/>
          <w:szCs w:val="24"/>
        </w:rPr>
        <w:t>3</w:t>
      </w:r>
      <w:r w:rsidR="00BB5E79" w:rsidRPr="003271B9">
        <w:rPr>
          <w:rFonts w:eastAsia="Calibri"/>
          <w:szCs w:val="24"/>
        </w:rPr>
        <w:t>7</w:t>
      </w:r>
      <w:r w:rsidRPr="003271B9">
        <w:rPr>
          <w:rFonts w:eastAsia="Calibri"/>
          <w:szCs w:val="24"/>
        </w:rPr>
        <w:t>.</w:t>
      </w:r>
      <w:r w:rsidR="005C00A4" w:rsidRPr="003271B9">
        <w:rPr>
          <w:rFonts w:eastAsia="Calibri"/>
          <w:szCs w:val="24"/>
        </w:rPr>
        <w:t xml:space="preserve"> </w:t>
      </w:r>
      <w:r w:rsidR="00627631" w:rsidRPr="003271B9">
        <w:rPr>
          <w:rFonts w:eastAsia="Calibri"/>
          <w:szCs w:val="24"/>
        </w:rPr>
        <w:t xml:space="preserve">Sprendimų projektai derinami tokia tvarka: </w:t>
      </w:r>
      <w:r w:rsidR="00627631" w:rsidRPr="003271B9">
        <w:t>su padalinio (kurio kompetencijai priskiriamas</w:t>
      </w:r>
      <w:r w:rsidRPr="003271B9">
        <w:t xml:space="preserve"> </w:t>
      </w:r>
      <w:r w:rsidR="00627631" w:rsidRPr="003271B9">
        <w:t xml:space="preserve">svarstomas klausimas) vedėju, Teisės ir civilinės metrikacijos skyriaus vedėju, Informatikos ir bendrųjų reikalų skyriaus vedėjo pavaduotoju, administracijos direktoriaus pavaduotoju, administracijos direktoriumi, </w:t>
      </w:r>
      <w:r w:rsidR="00C30165" w:rsidRPr="003271B9">
        <w:t>T</w:t>
      </w:r>
      <w:r w:rsidR="00627631" w:rsidRPr="003271B9">
        <w:t xml:space="preserve">arybos sekretoriumi, </w:t>
      </w:r>
      <w:r w:rsidR="00F13BE4" w:rsidRPr="003271B9">
        <w:t>m</w:t>
      </w:r>
      <w:r w:rsidR="00627631" w:rsidRPr="003271B9">
        <w:t>eru. Visi projektai, susiję su piniginių lėšų poreikiu ir judėjimu, jų perskirstymu, kreditavimo klausimais, turto klausimais, taip pat pritarimo finansinėms sutartims projektai turi būti derinami su Finansų valdymo ir apskaitos  skyriaus vedėju. Antikorupcinio vertinimo pažyma turi būti derinama su Teisės ir civilinės metrikacijos skyriaus  atsakingu darbuotoju.</w:t>
      </w:r>
    </w:p>
    <w:p w14:paraId="4DA9764C" w14:textId="3CF1B916" w:rsidR="007571FB" w:rsidRPr="003271B9" w:rsidRDefault="007D3C13" w:rsidP="0097397B">
      <w:pPr>
        <w:shd w:val="clear" w:color="auto" w:fill="FFFFFF"/>
        <w:ind w:firstLine="1134"/>
        <w:jc w:val="both"/>
        <w:rPr>
          <w:szCs w:val="24"/>
          <w:lang w:eastAsia="lt-LT"/>
        </w:rPr>
      </w:pPr>
      <w:r w:rsidRPr="003271B9">
        <w:rPr>
          <w:szCs w:val="24"/>
          <w:lang w:eastAsia="lt-LT"/>
        </w:rPr>
        <w:t>3</w:t>
      </w:r>
      <w:r w:rsidR="00946D3D" w:rsidRPr="003271B9">
        <w:rPr>
          <w:szCs w:val="24"/>
          <w:lang w:eastAsia="lt-LT"/>
        </w:rPr>
        <w:t>8</w:t>
      </w:r>
      <w:r w:rsidRPr="003271B9">
        <w:rPr>
          <w:szCs w:val="24"/>
          <w:lang w:eastAsia="lt-LT"/>
        </w:rPr>
        <w:t>.</w:t>
      </w:r>
      <w:r w:rsidR="007571FB" w:rsidRPr="003271B9">
        <w:rPr>
          <w:szCs w:val="24"/>
          <w:lang w:eastAsia="lt-LT"/>
        </w:rPr>
        <w:t xml:space="preserve"> Jeigu teikiamu </w:t>
      </w:r>
      <w:r w:rsidR="005C00A4" w:rsidRPr="003271B9">
        <w:rPr>
          <w:szCs w:val="24"/>
          <w:lang w:eastAsia="lt-LT"/>
        </w:rPr>
        <w:t>T</w:t>
      </w:r>
      <w:r w:rsidR="007571FB" w:rsidRPr="003271B9">
        <w:rPr>
          <w:szCs w:val="24"/>
          <w:lang w:eastAsia="lt-LT"/>
        </w:rPr>
        <w:t xml:space="preserve">arybos sprendimo projektu numatoma keisti arba papildyti galiojantį </w:t>
      </w:r>
      <w:r w:rsidR="005C00A4" w:rsidRPr="003271B9">
        <w:rPr>
          <w:szCs w:val="24"/>
          <w:lang w:eastAsia="lt-LT"/>
        </w:rPr>
        <w:t>T</w:t>
      </w:r>
      <w:r w:rsidR="007571FB" w:rsidRPr="003271B9">
        <w:rPr>
          <w:szCs w:val="24"/>
          <w:lang w:eastAsia="lt-LT"/>
        </w:rPr>
        <w:t xml:space="preserve">arybos sprendimo projektą, tokiu atveju teikėjas privalo kartu pridėti ir </w:t>
      </w:r>
      <w:r w:rsidR="005C00A4" w:rsidRPr="003271B9">
        <w:rPr>
          <w:szCs w:val="24"/>
          <w:lang w:eastAsia="lt-LT"/>
        </w:rPr>
        <w:t>T</w:t>
      </w:r>
      <w:r w:rsidR="007571FB" w:rsidRPr="003271B9">
        <w:rPr>
          <w:szCs w:val="24"/>
          <w:lang w:eastAsia="lt-LT"/>
        </w:rPr>
        <w:t>arybos sprendimo pakeitimo arba papildymo lyginamąjį variantą.</w:t>
      </w:r>
    </w:p>
    <w:p w14:paraId="792C2A35" w14:textId="4FB1F25A" w:rsidR="007571FB" w:rsidRPr="003271B9" w:rsidRDefault="00946D3D" w:rsidP="0097397B">
      <w:pPr>
        <w:shd w:val="clear" w:color="auto" w:fill="FFFFFF"/>
        <w:ind w:firstLine="1134"/>
        <w:jc w:val="both"/>
        <w:rPr>
          <w:szCs w:val="24"/>
          <w:lang w:eastAsia="lt-LT"/>
        </w:rPr>
      </w:pPr>
      <w:r w:rsidRPr="003271B9">
        <w:rPr>
          <w:szCs w:val="24"/>
          <w:lang w:eastAsia="lt-LT"/>
        </w:rPr>
        <w:lastRenderedPageBreak/>
        <w:t>39</w:t>
      </w:r>
      <w:r w:rsidR="007D3C13" w:rsidRPr="003271B9">
        <w:rPr>
          <w:szCs w:val="24"/>
          <w:lang w:eastAsia="lt-LT"/>
        </w:rPr>
        <w:t>.</w:t>
      </w:r>
      <w:r w:rsidR="007571FB" w:rsidRPr="003271B9">
        <w:rPr>
          <w:szCs w:val="24"/>
          <w:lang w:eastAsia="lt-LT"/>
        </w:rPr>
        <w:t xml:space="preserve"> Jeigu antikorupcinis vertinimas neatliekamas, aiškinamajame rašte privaloma nurodyti jo neatlikimo teisinį pagrindą. Jeigu antikorupcinis vertinimas atliekamas – jis kaip priedas privalo būti </w:t>
      </w:r>
      <w:r w:rsidR="005C00A4" w:rsidRPr="003271B9">
        <w:rPr>
          <w:szCs w:val="24"/>
          <w:lang w:eastAsia="lt-LT"/>
        </w:rPr>
        <w:t>pridėtas</w:t>
      </w:r>
      <w:r w:rsidR="007571FB" w:rsidRPr="003271B9">
        <w:rPr>
          <w:szCs w:val="24"/>
          <w:lang w:eastAsia="lt-LT"/>
        </w:rPr>
        <w:t xml:space="preserve"> prie atitinkamo </w:t>
      </w:r>
      <w:r w:rsidR="005C00A4" w:rsidRPr="003271B9">
        <w:rPr>
          <w:szCs w:val="24"/>
          <w:lang w:eastAsia="lt-LT"/>
        </w:rPr>
        <w:t>T</w:t>
      </w:r>
      <w:r w:rsidR="007571FB" w:rsidRPr="003271B9">
        <w:rPr>
          <w:szCs w:val="24"/>
          <w:lang w:eastAsia="lt-LT"/>
        </w:rPr>
        <w:t>arybos sprendimo projekto.</w:t>
      </w:r>
    </w:p>
    <w:p w14:paraId="2E5C22F9" w14:textId="66B1737E" w:rsidR="007571FB" w:rsidRPr="003271B9" w:rsidRDefault="007D3C13" w:rsidP="0097397B">
      <w:pPr>
        <w:shd w:val="clear" w:color="auto" w:fill="FFFFFF" w:themeFill="background1"/>
        <w:ind w:firstLine="1134"/>
        <w:jc w:val="both"/>
        <w:rPr>
          <w:szCs w:val="24"/>
          <w:lang w:eastAsia="lt-LT"/>
        </w:rPr>
      </w:pPr>
      <w:r w:rsidRPr="003271B9">
        <w:rPr>
          <w:szCs w:val="24"/>
          <w:lang w:eastAsia="lt-LT"/>
        </w:rPr>
        <w:t>4</w:t>
      </w:r>
      <w:r w:rsidR="00946D3D" w:rsidRPr="003271B9">
        <w:rPr>
          <w:szCs w:val="24"/>
          <w:lang w:eastAsia="lt-LT"/>
        </w:rPr>
        <w:t>0</w:t>
      </w:r>
      <w:r w:rsidR="007571FB" w:rsidRPr="003271B9">
        <w:rPr>
          <w:szCs w:val="24"/>
          <w:lang w:eastAsia="lt-LT"/>
        </w:rPr>
        <w:t>. Jeigu pateikti sprendimų projektai atitinka ši</w:t>
      </w:r>
      <w:r w:rsidR="005C00A4" w:rsidRPr="003271B9">
        <w:rPr>
          <w:szCs w:val="24"/>
          <w:lang w:eastAsia="lt-LT"/>
        </w:rPr>
        <w:t>ame</w:t>
      </w:r>
      <w:r w:rsidR="007571FB" w:rsidRPr="003271B9">
        <w:rPr>
          <w:szCs w:val="24"/>
          <w:lang w:eastAsia="lt-LT"/>
        </w:rPr>
        <w:t xml:space="preserve"> </w:t>
      </w:r>
      <w:r w:rsidR="00627631" w:rsidRPr="003271B9">
        <w:rPr>
          <w:szCs w:val="24"/>
          <w:lang w:eastAsia="lt-LT"/>
        </w:rPr>
        <w:t>R</w:t>
      </w:r>
      <w:r w:rsidR="007571FB" w:rsidRPr="003271B9">
        <w:rPr>
          <w:szCs w:val="24"/>
          <w:lang w:eastAsia="lt-LT"/>
        </w:rPr>
        <w:t>eglament</w:t>
      </w:r>
      <w:r w:rsidR="005C00A4" w:rsidRPr="003271B9">
        <w:rPr>
          <w:szCs w:val="24"/>
          <w:lang w:eastAsia="lt-LT"/>
        </w:rPr>
        <w:t>e</w:t>
      </w:r>
      <w:r w:rsidR="007571FB" w:rsidRPr="003271B9">
        <w:rPr>
          <w:szCs w:val="24"/>
          <w:lang w:eastAsia="lt-LT"/>
        </w:rPr>
        <w:t xml:space="preserve"> ir Vietos savivaldos įstatyme nurodytus reikalavimus, </w:t>
      </w:r>
      <w:r w:rsidR="005C00A4" w:rsidRPr="003271B9">
        <w:rPr>
          <w:szCs w:val="24"/>
          <w:lang w:eastAsia="lt-LT"/>
        </w:rPr>
        <w:t>T</w:t>
      </w:r>
      <w:r w:rsidR="007571FB" w:rsidRPr="003271B9">
        <w:rPr>
          <w:szCs w:val="24"/>
          <w:lang w:eastAsia="lt-LT"/>
        </w:rPr>
        <w:t xml:space="preserve">arybos sekretorius juos </w:t>
      </w:r>
      <w:r w:rsidR="007571FB" w:rsidRPr="003271B9">
        <w:rPr>
          <w:bCs/>
          <w:szCs w:val="24"/>
          <w:lang w:eastAsia="lt-LT"/>
        </w:rPr>
        <w:t xml:space="preserve">registruoja </w:t>
      </w:r>
      <w:r w:rsidR="005C00A4" w:rsidRPr="003271B9">
        <w:rPr>
          <w:bCs/>
          <w:szCs w:val="24"/>
          <w:lang w:eastAsia="lt-LT"/>
        </w:rPr>
        <w:t>T</w:t>
      </w:r>
      <w:r w:rsidR="007571FB" w:rsidRPr="003271B9">
        <w:rPr>
          <w:bCs/>
          <w:szCs w:val="24"/>
          <w:lang w:eastAsia="lt-LT"/>
        </w:rPr>
        <w:t>arybos sprendimų projektų registre ir elektroninėje dokumentų registravimo sistemoje.</w:t>
      </w:r>
    </w:p>
    <w:p w14:paraId="1FB67DB4" w14:textId="42241944" w:rsidR="007571FB" w:rsidRPr="003271B9" w:rsidRDefault="007D3C13" w:rsidP="0097397B">
      <w:pPr>
        <w:shd w:val="clear" w:color="auto" w:fill="FFFFFF"/>
        <w:ind w:firstLine="1134"/>
        <w:jc w:val="both"/>
        <w:rPr>
          <w:szCs w:val="24"/>
          <w:lang w:eastAsia="lt-LT"/>
        </w:rPr>
      </w:pPr>
      <w:r w:rsidRPr="003271B9">
        <w:rPr>
          <w:szCs w:val="24"/>
          <w:lang w:eastAsia="lt-LT"/>
        </w:rPr>
        <w:t>4</w:t>
      </w:r>
      <w:r w:rsidR="00946D3D" w:rsidRPr="003271B9">
        <w:rPr>
          <w:szCs w:val="24"/>
          <w:lang w:eastAsia="lt-LT"/>
        </w:rPr>
        <w:t>1</w:t>
      </w:r>
      <w:r w:rsidRPr="003271B9">
        <w:rPr>
          <w:szCs w:val="24"/>
          <w:lang w:eastAsia="lt-LT"/>
        </w:rPr>
        <w:t>.</w:t>
      </w:r>
      <w:r w:rsidR="007571FB" w:rsidRPr="003271B9">
        <w:rPr>
          <w:szCs w:val="24"/>
          <w:lang w:eastAsia="lt-LT"/>
        </w:rPr>
        <w:t xml:space="preserve"> Ne vėliau kaip artimiausią darbo dieną po registracijos, sprendimų projekt</w:t>
      </w:r>
      <w:r w:rsidR="00946D3D" w:rsidRPr="003271B9">
        <w:rPr>
          <w:szCs w:val="24"/>
          <w:lang w:eastAsia="lt-LT"/>
        </w:rPr>
        <w:t xml:space="preserve">ai </w:t>
      </w:r>
      <w:r w:rsidR="007571FB" w:rsidRPr="003271B9">
        <w:rPr>
          <w:szCs w:val="24"/>
          <w:lang w:eastAsia="lt-LT"/>
        </w:rPr>
        <w:t>paskelbia</w:t>
      </w:r>
      <w:r w:rsidR="00946D3D" w:rsidRPr="003271B9">
        <w:rPr>
          <w:szCs w:val="24"/>
          <w:lang w:eastAsia="lt-LT"/>
        </w:rPr>
        <w:t>mi</w:t>
      </w:r>
      <w:r w:rsidR="007571FB" w:rsidRPr="003271B9">
        <w:rPr>
          <w:szCs w:val="24"/>
          <w:lang w:eastAsia="lt-LT"/>
        </w:rPr>
        <w:t xml:space="preserve"> savivaldybės interneto svetainėje.</w:t>
      </w:r>
    </w:p>
    <w:p w14:paraId="370134AA" w14:textId="6319E528" w:rsidR="007571FB" w:rsidRPr="003271B9" w:rsidRDefault="007D3C13" w:rsidP="0097397B">
      <w:pPr>
        <w:shd w:val="clear" w:color="auto" w:fill="FFFFFF"/>
        <w:ind w:firstLine="1134"/>
        <w:jc w:val="both"/>
        <w:rPr>
          <w:szCs w:val="24"/>
          <w:lang w:eastAsia="lt-LT"/>
        </w:rPr>
      </w:pPr>
      <w:r w:rsidRPr="003271B9">
        <w:rPr>
          <w:szCs w:val="24"/>
          <w:lang w:eastAsia="lt-LT"/>
        </w:rPr>
        <w:t>4</w:t>
      </w:r>
      <w:r w:rsidR="00946D3D" w:rsidRPr="003271B9">
        <w:rPr>
          <w:szCs w:val="24"/>
          <w:lang w:eastAsia="lt-LT"/>
        </w:rPr>
        <w:t>2</w:t>
      </w:r>
      <w:r w:rsidRPr="003271B9">
        <w:rPr>
          <w:szCs w:val="24"/>
          <w:lang w:eastAsia="lt-LT"/>
        </w:rPr>
        <w:t>.</w:t>
      </w:r>
      <w:r w:rsidR="007571FB" w:rsidRPr="003271B9">
        <w:rPr>
          <w:szCs w:val="24"/>
          <w:lang w:eastAsia="lt-LT"/>
        </w:rPr>
        <w:t xml:space="preserve"> Jeigu </w:t>
      </w:r>
      <w:r w:rsidR="005C00A4" w:rsidRPr="003271B9">
        <w:rPr>
          <w:szCs w:val="24"/>
          <w:lang w:eastAsia="lt-LT"/>
        </w:rPr>
        <w:t>T</w:t>
      </w:r>
      <w:r w:rsidR="007571FB" w:rsidRPr="003271B9">
        <w:rPr>
          <w:szCs w:val="24"/>
          <w:lang w:eastAsia="lt-LT"/>
        </w:rPr>
        <w:t xml:space="preserve">arybos sprendimo projektas neatitinka šio </w:t>
      </w:r>
      <w:r w:rsidR="00627631" w:rsidRPr="003271B9">
        <w:rPr>
          <w:szCs w:val="24"/>
          <w:lang w:eastAsia="lt-LT"/>
        </w:rPr>
        <w:t>R</w:t>
      </w:r>
      <w:r w:rsidR="007571FB" w:rsidRPr="003271B9">
        <w:rPr>
          <w:szCs w:val="24"/>
          <w:lang w:eastAsia="lt-LT"/>
        </w:rPr>
        <w:t xml:space="preserve">eglamento reikalavimų, </w:t>
      </w:r>
      <w:r w:rsidR="005C00A4" w:rsidRPr="003271B9">
        <w:rPr>
          <w:szCs w:val="24"/>
          <w:lang w:eastAsia="lt-LT"/>
        </w:rPr>
        <w:t>T</w:t>
      </w:r>
      <w:r w:rsidR="007571FB" w:rsidRPr="003271B9">
        <w:rPr>
          <w:szCs w:val="24"/>
          <w:lang w:eastAsia="lt-LT"/>
        </w:rPr>
        <w:t>arybos sekretorius sprendimo projektą grąžina projekto rengėjui patikslinti.</w:t>
      </w:r>
    </w:p>
    <w:p w14:paraId="16FD3F9A" w14:textId="4C7602BD" w:rsidR="007571FB" w:rsidRPr="003271B9" w:rsidRDefault="00946D3D" w:rsidP="0097397B">
      <w:pPr>
        <w:shd w:val="clear" w:color="auto" w:fill="FFFFFF" w:themeFill="background1"/>
        <w:ind w:firstLine="1134"/>
        <w:jc w:val="both"/>
        <w:rPr>
          <w:szCs w:val="24"/>
          <w:lang w:eastAsia="lt-LT"/>
        </w:rPr>
      </w:pPr>
      <w:r w:rsidRPr="003271B9">
        <w:rPr>
          <w:szCs w:val="24"/>
          <w:lang w:eastAsia="lt-LT"/>
        </w:rPr>
        <w:t>43.</w:t>
      </w:r>
      <w:r w:rsidR="007571FB" w:rsidRPr="003271B9">
        <w:rPr>
          <w:szCs w:val="24"/>
          <w:lang w:eastAsia="lt-LT"/>
        </w:rPr>
        <w:t xml:space="preserve"> </w:t>
      </w:r>
      <w:r w:rsidR="002973EF" w:rsidRPr="003271B9">
        <w:rPr>
          <w:color w:val="000000"/>
        </w:rPr>
        <w:t>Visi projektų rengėjai pateikia Tarybos sekretoriui užregistruoti sprendimo projektus ne vėliau kaip likus 7 darbo dienoms iki Tarybos posėdžio, išskyrus išimtis</w:t>
      </w:r>
      <w:r w:rsidR="007571FB" w:rsidRPr="003271B9">
        <w:rPr>
          <w:szCs w:val="24"/>
          <w:lang w:eastAsia="lt-LT"/>
        </w:rPr>
        <w:t>:</w:t>
      </w:r>
    </w:p>
    <w:p w14:paraId="692A546E" w14:textId="50C88C29" w:rsidR="002973EF" w:rsidRPr="003271B9" w:rsidRDefault="002973EF" w:rsidP="0097397B">
      <w:pPr>
        <w:shd w:val="clear" w:color="auto" w:fill="FFFFFF"/>
        <w:ind w:firstLine="1134"/>
        <w:jc w:val="both"/>
        <w:rPr>
          <w:i/>
          <w:sz w:val="16"/>
          <w:szCs w:val="24"/>
          <w:lang w:eastAsia="lt-LT"/>
        </w:rPr>
      </w:pPr>
      <w:r w:rsidRPr="003271B9">
        <w:rPr>
          <w:i/>
          <w:sz w:val="16"/>
          <w:szCs w:val="24"/>
          <w:lang w:eastAsia="lt-LT"/>
        </w:rPr>
        <w:t xml:space="preserve">2023 m. liepos 20 d. Ignalinos rajono savivaldybės tarybos sprendimo </w:t>
      </w:r>
      <w:bookmarkStart w:id="12" w:name="n_5"/>
      <w:r w:rsidR="00962975" w:rsidRPr="003271B9">
        <w:rPr>
          <w:i/>
          <w:sz w:val="16"/>
          <w:szCs w:val="24"/>
          <w:lang w:eastAsia="lt-LT"/>
        </w:rPr>
        <w:t xml:space="preserve">Nr. T-135 </w:t>
      </w:r>
      <w:bookmarkEnd w:id="12"/>
      <w:r w:rsidRPr="003271B9">
        <w:rPr>
          <w:i/>
          <w:sz w:val="16"/>
          <w:szCs w:val="24"/>
          <w:lang w:eastAsia="lt-LT"/>
        </w:rPr>
        <w:t>redakcija</w:t>
      </w:r>
    </w:p>
    <w:p w14:paraId="47869D48" w14:textId="77777777" w:rsidR="002973EF" w:rsidRPr="003271B9" w:rsidRDefault="002973EF" w:rsidP="0097397B">
      <w:pPr>
        <w:shd w:val="clear" w:color="auto" w:fill="FFFFFF"/>
        <w:ind w:firstLine="1134"/>
        <w:jc w:val="both"/>
        <w:rPr>
          <w:i/>
          <w:sz w:val="16"/>
          <w:szCs w:val="24"/>
          <w:lang w:eastAsia="lt-LT"/>
        </w:rPr>
      </w:pPr>
    </w:p>
    <w:p w14:paraId="0C7DA63B" w14:textId="4962AA41" w:rsidR="007571FB" w:rsidRPr="003271B9" w:rsidRDefault="007D3C13" w:rsidP="0097397B">
      <w:pPr>
        <w:shd w:val="clear" w:color="auto" w:fill="FFFFFF"/>
        <w:ind w:firstLine="1134"/>
        <w:jc w:val="both"/>
        <w:rPr>
          <w:szCs w:val="24"/>
        </w:rPr>
      </w:pPr>
      <w:r w:rsidRPr="003271B9">
        <w:rPr>
          <w:szCs w:val="24"/>
          <w:lang w:eastAsia="lt-LT"/>
        </w:rPr>
        <w:t>4</w:t>
      </w:r>
      <w:r w:rsidR="007571FB" w:rsidRPr="003271B9">
        <w:rPr>
          <w:szCs w:val="24"/>
          <w:lang w:eastAsia="lt-LT"/>
        </w:rPr>
        <w:t xml:space="preserve">3.1. </w:t>
      </w:r>
      <w:r w:rsidR="007571FB" w:rsidRPr="003271B9">
        <w:rPr>
          <w:szCs w:val="24"/>
        </w:rPr>
        <w:t xml:space="preserve">Tarybos posėdžio metu tvirtinant posėdžio darbotvarkę parengtas </w:t>
      </w:r>
      <w:r w:rsidR="00A063DD" w:rsidRPr="003271B9">
        <w:rPr>
          <w:szCs w:val="24"/>
        </w:rPr>
        <w:t>T</w:t>
      </w:r>
      <w:r w:rsidR="007571FB" w:rsidRPr="003271B9">
        <w:rPr>
          <w:szCs w:val="24"/>
        </w:rPr>
        <w:t xml:space="preserve">arybos posėdžio darbotvarkės projektas gali būti papildytas ar pakeistas </w:t>
      </w:r>
      <w:r w:rsidR="00A063DD" w:rsidRPr="003271B9">
        <w:rPr>
          <w:szCs w:val="24"/>
        </w:rPr>
        <w:t>T</w:t>
      </w:r>
      <w:r w:rsidR="007571FB" w:rsidRPr="003271B9">
        <w:rPr>
          <w:szCs w:val="24"/>
        </w:rPr>
        <w:t xml:space="preserve">arybos sprendimu </w:t>
      </w:r>
      <w:r w:rsidR="00C30165" w:rsidRPr="003271B9">
        <w:rPr>
          <w:szCs w:val="24"/>
        </w:rPr>
        <w:t xml:space="preserve">Tarybos </w:t>
      </w:r>
      <w:r w:rsidR="007571FB" w:rsidRPr="003271B9">
        <w:rPr>
          <w:szCs w:val="24"/>
        </w:rPr>
        <w:t xml:space="preserve">komiteto, </w:t>
      </w:r>
      <w:r w:rsidR="00653BFA" w:rsidRPr="003271B9">
        <w:rPr>
          <w:color w:val="000000"/>
        </w:rPr>
        <w:t>Tarybos</w:t>
      </w:r>
      <w:r w:rsidR="00653BFA" w:rsidRPr="003271B9">
        <w:rPr>
          <w:szCs w:val="24"/>
        </w:rPr>
        <w:t xml:space="preserve"> </w:t>
      </w:r>
      <w:r w:rsidR="007571FB" w:rsidRPr="003271B9">
        <w:rPr>
          <w:szCs w:val="24"/>
        </w:rPr>
        <w:t xml:space="preserve">komisijos, frakcijos, grupės, mišrios grupės, savivaldybės kolegijos, opozicijos lyderio ar 1/3 dalyvaujančių posėdyje </w:t>
      </w:r>
      <w:r w:rsidR="00A063DD" w:rsidRPr="003271B9">
        <w:rPr>
          <w:szCs w:val="24"/>
        </w:rPr>
        <w:t>T</w:t>
      </w:r>
      <w:r w:rsidR="007571FB" w:rsidRPr="003271B9">
        <w:rPr>
          <w:szCs w:val="24"/>
        </w:rPr>
        <w:t xml:space="preserve">arybos narių siūlymu, jeigu dėl siūlomų papildomai įtraukti klausimų sprendimų projektai yra įregistruoti ne vėliau kaip likus 24 valandoms iki posėdžio pradžios. Ši nuostata netaikoma siūlymams, susijusiems su norminio pobūdžio sprendimų projektų pateikimu, siūlymams, susijusiems su </w:t>
      </w:r>
      <w:r w:rsidR="00C849B4" w:rsidRPr="003271B9">
        <w:rPr>
          <w:szCs w:val="24"/>
        </w:rPr>
        <w:t>vicemero</w:t>
      </w:r>
      <w:r w:rsidR="007571FB" w:rsidRPr="003271B9">
        <w:rPr>
          <w:szCs w:val="24"/>
        </w:rPr>
        <w:t xml:space="preserve"> (-ų), Kontrolės komiteto ar Vietos savivaldos įstatyme nustatytų </w:t>
      </w:r>
      <w:r w:rsidR="00653BFA" w:rsidRPr="003271B9">
        <w:rPr>
          <w:color w:val="000000"/>
        </w:rPr>
        <w:t>Tarybos</w:t>
      </w:r>
      <w:r w:rsidR="00653BFA" w:rsidRPr="003271B9">
        <w:rPr>
          <w:szCs w:val="24"/>
        </w:rPr>
        <w:t xml:space="preserve"> </w:t>
      </w:r>
      <w:r w:rsidR="007571FB" w:rsidRPr="003271B9">
        <w:rPr>
          <w:szCs w:val="24"/>
        </w:rPr>
        <w:t xml:space="preserve">komisijų pirmininkų kandidatūrų pateikimu, taip pat siūlymams, susijusiems su nepasitikėjimo </w:t>
      </w:r>
      <w:r w:rsidR="00C849B4" w:rsidRPr="003271B9">
        <w:rPr>
          <w:szCs w:val="24"/>
        </w:rPr>
        <w:t>vicemer</w:t>
      </w:r>
      <w:r w:rsidR="00A063DD" w:rsidRPr="003271B9">
        <w:rPr>
          <w:szCs w:val="24"/>
        </w:rPr>
        <w:t>u</w:t>
      </w:r>
      <w:r w:rsidR="007571FB" w:rsidRPr="003271B9">
        <w:rPr>
          <w:szCs w:val="24"/>
        </w:rPr>
        <w:t xml:space="preserve">, administracijos direktoriumi, Kontrolės komiteto ir Vietos savivaldos įstatyme nustatytos </w:t>
      </w:r>
      <w:r w:rsidR="00653BFA" w:rsidRPr="003271B9">
        <w:rPr>
          <w:color w:val="000000"/>
        </w:rPr>
        <w:t>Tarybos</w:t>
      </w:r>
      <w:r w:rsidR="00653BFA" w:rsidRPr="003271B9">
        <w:rPr>
          <w:szCs w:val="24"/>
        </w:rPr>
        <w:t xml:space="preserve"> </w:t>
      </w:r>
      <w:r w:rsidR="007571FB" w:rsidRPr="003271B9">
        <w:rPr>
          <w:szCs w:val="24"/>
        </w:rPr>
        <w:t xml:space="preserve">komisijos pirmininku pareiškimu. Ekstremaliųjų įvykių, atitinkančių Vyriausybės patvirtintus kriterijus, atvejais </w:t>
      </w:r>
      <w:r w:rsidR="00F13BE4" w:rsidRPr="003271B9">
        <w:rPr>
          <w:szCs w:val="24"/>
        </w:rPr>
        <w:t>m</w:t>
      </w:r>
      <w:r w:rsidR="007571FB" w:rsidRPr="003271B9">
        <w:rPr>
          <w:szCs w:val="24"/>
        </w:rPr>
        <w:t xml:space="preserve">eras teikia savivaldybės </w:t>
      </w:r>
      <w:r w:rsidR="00A063DD" w:rsidRPr="003271B9">
        <w:rPr>
          <w:szCs w:val="24"/>
        </w:rPr>
        <w:t>T</w:t>
      </w:r>
      <w:r w:rsidR="007571FB" w:rsidRPr="003271B9">
        <w:rPr>
          <w:szCs w:val="24"/>
        </w:rPr>
        <w:t>arybai svarstyti klausimą ir siūlo priimti sprendimą skubos tvarka.</w:t>
      </w:r>
    </w:p>
    <w:p w14:paraId="4B5ECA26" w14:textId="055D314D" w:rsidR="007571FB" w:rsidRPr="003271B9" w:rsidRDefault="007D3C13" w:rsidP="0097397B">
      <w:pPr>
        <w:shd w:val="clear" w:color="auto" w:fill="FFFFFF"/>
        <w:ind w:firstLine="1134"/>
        <w:jc w:val="both"/>
        <w:rPr>
          <w:szCs w:val="24"/>
        </w:rPr>
      </w:pPr>
      <w:r w:rsidRPr="003271B9">
        <w:rPr>
          <w:szCs w:val="24"/>
        </w:rPr>
        <w:t>4</w:t>
      </w:r>
      <w:r w:rsidR="007571FB" w:rsidRPr="003271B9">
        <w:rPr>
          <w:szCs w:val="24"/>
        </w:rPr>
        <w:t xml:space="preserve">3.2. Nepaprastosios padėties, ekstremaliosios situacijos ar karantino metu, kai būtina neatidėliotinai spręsti savivaldybės funkcijoms užtikrinti būtinus klausimus, o sprendimo nepriėmimas ar delsimas nedelsiant jį priimti lemtų neigiamus padarinius savivaldybės bendruomenei ar atskiriems jos nariams, </w:t>
      </w:r>
      <w:r w:rsidR="00C30165" w:rsidRPr="003271B9">
        <w:rPr>
          <w:szCs w:val="24"/>
        </w:rPr>
        <w:t>m</w:t>
      </w:r>
      <w:r w:rsidR="007571FB" w:rsidRPr="003271B9">
        <w:rPr>
          <w:szCs w:val="24"/>
        </w:rPr>
        <w:t xml:space="preserve">ero sprendimu </w:t>
      </w:r>
      <w:r w:rsidR="00C30165" w:rsidRPr="003271B9">
        <w:rPr>
          <w:szCs w:val="24"/>
        </w:rPr>
        <w:t>T</w:t>
      </w:r>
      <w:r w:rsidR="007571FB" w:rsidRPr="003271B9">
        <w:rPr>
          <w:szCs w:val="24"/>
        </w:rPr>
        <w:t xml:space="preserve">arybos posėdžio darbotvarkės projektas gali būti sudaromas ir paskelbiamas savivaldybės interneto svetainėje trumpesniais, negu nustatyta </w:t>
      </w:r>
      <w:r w:rsidR="00A063DD" w:rsidRPr="003271B9">
        <w:rPr>
          <w:szCs w:val="24"/>
        </w:rPr>
        <w:t>R</w:t>
      </w:r>
      <w:r w:rsidR="007571FB" w:rsidRPr="003271B9">
        <w:rPr>
          <w:szCs w:val="24"/>
        </w:rPr>
        <w:t xml:space="preserve">eglamente terminais, o apie </w:t>
      </w:r>
      <w:r w:rsidR="00A063DD" w:rsidRPr="003271B9">
        <w:rPr>
          <w:szCs w:val="24"/>
        </w:rPr>
        <w:t>T</w:t>
      </w:r>
      <w:r w:rsidR="007571FB" w:rsidRPr="003271B9">
        <w:rPr>
          <w:szCs w:val="24"/>
        </w:rPr>
        <w:t xml:space="preserve">arybos posėdžio laiką ir svarstyti parengtus ir </w:t>
      </w:r>
      <w:r w:rsidR="00A063DD" w:rsidRPr="003271B9">
        <w:rPr>
          <w:szCs w:val="24"/>
        </w:rPr>
        <w:t>R</w:t>
      </w:r>
      <w:r w:rsidR="007571FB" w:rsidRPr="003271B9">
        <w:rPr>
          <w:szCs w:val="24"/>
        </w:rPr>
        <w:t>eglamento nustatyta tvarka įregistruotus klausimus kartu su sprendimų projektais visais šiais atvejais gali būti pranešama per trumpesnį</w:t>
      </w:r>
      <w:r w:rsidR="00A063DD" w:rsidRPr="003271B9">
        <w:rPr>
          <w:szCs w:val="24"/>
        </w:rPr>
        <w:t>,</w:t>
      </w:r>
      <w:r w:rsidR="007571FB" w:rsidRPr="003271B9">
        <w:rPr>
          <w:szCs w:val="24"/>
        </w:rPr>
        <w:t xml:space="preserve"> negu </w:t>
      </w:r>
      <w:r w:rsidR="00A063DD" w:rsidRPr="003271B9">
        <w:rPr>
          <w:szCs w:val="24"/>
        </w:rPr>
        <w:t>R</w:t>
      </w:r>
      <w:r w:rsidR="007571FB" w:rsidRPr="003271B9">
        <w:rPr>
          <w:szCs w:val="24"/>
        </w:rPr>
        <w:t xml:space="preserve">eglamente nustatytą terminą, bet ne vėliau kaip likus 24 valandoms iki </w:t>
      </w:r>
      <w:r w:rsidR="00A063DD" w:rsidRPr="003271B9">
        <w:rPr>
          <w:szCs w:val="24"/>
        </w:rPr>
        <w:t>T</w:t>
      </w:r>
      <w:r w:rsidR="007571FB" w:rsidRPr="003271B9">
        <w:rPr>
          <w:szCs w:val="24"/>
        </w:rPr>
        <w:t>arybos posėdžio pradžios.</w:t>
      </w:r>
    </w:p>
    <w:p w14:paraId="215672AA" w14:textId="77777777" w:rsidR="002973EF" w:rsidRPr="003271B9" w:rsidRDefault="002973EF" w:rsidP="0097397B">
      <w:pPr>
        <w:shd w:val="clear" w:color="auto" w:fill="FFFFFF"/>
        <w:ind w:firstLine="1134"/>
        <w:jc w:val="both"/>
        <w:rPr>
          <w:szCs w:val="24"/>
          <w:lang w:eastAsia="lt-LT"/>
        </w:rPr>
      </w:pPr>
    </w:p>
    <w:p w14:paraId="0D5E5E78" w14:textId="63EF7938" w:rsidR="002973EF" w:rsidRPr="003271B9" w:rsidRDefault="002973EF" w:rsidP="0097397B">
      <w:pPr>
        <w:shd w:val="clear" w:color="auto" w:fill="FFFFFF"/>
        <w:ind w:firstLine="1134"/>
        <w:jc w:val="both"/>
        <w:rPr>
          <w:color w:val="000000"/>
          <w:shd w:val="clear" w:color="auto" w:fill="FFFFFF"/>
        </w:rPr>
      </w:pPr>
      <w:r w:rsidRPr="003271B9">
        <w:rPr>
          <w:color w:val="000000"/>
          <w:shd w:val="clear" w:color="auto" w:fill="FFFFFF"/>
        </w:rPr>
        <w:t>43</w:t>
      </w:r>
      <w:r w:rsidRPr="003271B9">
        <w:rPr>
          <w:color w:val="000000"/>
          <w:shd w:val="clear" w:color="auto" w:fill="FFFFFF"/>
          <w:vertAlign w:val="superscript"/>
        </w:rPr>
        <w:t>1</w:t>
      </w:r>
      <w:r w:rsidRPr="003271B9">
        <w:rPr>
          <w:color w:val="000000"/>
          <w:shd w:val="clear" w:color="auto" w:fill="FFFFFF"/>
        </w:rPr>
        <w:t>. Tarybos posėdyje svarstomi tik tie klausimai, dėl kurių Reglamento nustatyta tvarka yra pateikti pagal suteiktus įgaliojimus komitete apsvarstyti sprendimų projektai. Sprendimų projektų svarstymas komitete nėra privalomas Reglamento 43.2 papunktyje numatytu atveju.</w:t>
      </w:r>
    </w:p>
    <w:p w14:paraId="24A4F4E0" w14:textId="35D4161B" w:rsidR="002973EF" w:rsidRPr="003271B9" w:rsidRDefault="002973EF" w:rsidP="0097397B">
      <w:pPr>
        <w:shd w:val="clear" w:color="auto" w:fill="FFFFFF"/>
        <w:ind w:firstLine="1134"/>
        <w:jc w:val="both"/>
        <w:rPr>
          <w:i/>
          <w:sz w:val="16"/>
          <w:szCs w:val="24"/>
          <w:lang w:eastAsia="lt-LT"/>
        </w:rPr>
      </w:pPr>
      <w:r w:rsidRPr="003271B9">
        <w:rPr>
          <w:i/>
          <w:sz w:val="16"/>
          <w:szCs w:val="24"/>
          <w:lang w:eastAsia="lt-LT"/>
        </w:rPr>
        <w:t xml:space="preserve">2023 m. liepos 20 d. Ignalinos rajono savivaldybės tarybos sprendimo </w:t>
      </w:r>
      <w:bookmarkStart w:id="13" w:name="n_6"/>
      <w:r w:rsidR="00962975" w:rsidRPr="003271B9">
        <w:rPr>
          <w:i/>
          <w:sz w:val="16"/>
          <w:szCs w:val="24"/>
          <w:lang w:eastAsia="lt-LT"/>
        </w:rPr>
        <w:t xml:space="preserve">Nr. T-135 </w:t>
      </w:r>
      <w:bookmarkEnd w:id="13"/>
      <w:r w:rsidRPr="003271B9">
        <w:rPr>
          <w:i/>
          <w:sz w:val="16"/>
          <w:szCs w:val="24"/>
          <w:lang w:eastAsia="lt-LT"/>
        </w:rPr>
        <w:t>redakcija</w:t>
      </w:r>
    </w:p>
    <w:p w14:paraId="34EA0E13" w14:textId="77777777" w:rsidR="002973EF" w:rsidRPr="003271B9" w:rsidRDefault="002973EF" w:rsidP="0097397B">
      <w:pPr>
        <w:shd w:val="clear" w:color="auto" w:fill="FFFFFF"/>
        <w:ind w:firstLine="1134"/>
        <w:jc w:val="both"/>
        <w:rPr>
          <w:szCs w:val="24"/>
          <w:lang w:eastAsia="lt-LT"/>
        </w:rPr>
      </w:pPr>
    </w:p>
    <w:p w14:paraId="0E7DEDCC" w14:textId="0C79BA3B" w:rsidR="007571FB" w:rsidRPr="003271B9" w:rsidRDefault="007D3C13" w:rsidP="0097397B">
      <w:pPr>
        <w:shd w:val="clear" w:color="auto" w:fill="FFFFFF"/>
        <w:ind w:firstLine="1134"/>
        <w:jc w:val="both"/>
        <w:rPr>
          <w:szCs w:val="24"/>
          <w:lang w:eastAsia="lt-LT"/>
        </w:rPr>
      </w:pPr>
      <w:r w:rsidRPr="003271B9">
        <w:rPr>
          <w:szCs w:val="24"/>
          <w:lang w:eastAsia="lt-LT"/>
        </w:rPr>
        <w:t>4</w:t>
      </w:r>
      <w:r w:rsidR="00946D3D" w:rsidRPr="003271B9">
        <w:rPr>
          <w:szCs w:val="24"/>
          <w:lang w:eastAsia="lt-LT"/>
        </w:rPr>
        <w:t>4</w:t>
      </w:r>
      <w:r w:rsidRPr="003271B9">
        <w:rPr>
          <w:szCs w:val="24"/>
          <w:lang w:eastAsia="lt-LT"/>
        </w:rPr>
        <w:t>.</w:t>
      </w:r>
      <w:r w:rsidR="007571FB" w:rsidRPr="003271B9">
        <w:rPr>
          <w:szCs w:val="24"/>
          <w:lang w:eastAsia="lt-LT"/>
        </w:rPr>
        <w:t xml:space="preserve"> Galutinį </w:t>
      </w:r>
      <w:r w:rsidR="00A063DD" w:rsidRPr="003271B9">
        <w:rPr>
          <w:szCs w:val="24"/>
          <w:lang w:eastAsia="lt-LT"/>
        </w:rPr>
        <w:t>T</w:t>
      </w:r>
      <w:r w:rsidR="007571FB" w:rsidRPr="003271B9">
        <w:rPr>
          <w:szCs w:val="24"/>
          <w:lang w:eastAsia="lt-LT"/>
        </w:rPr>
        <w:t>arybos posėdži</w:t>
      </w:r>
      <w:r w:rsidR="00A063DD" w:rsidRPr="003271B9">
        <w:rPr>
          <w:szCs w:val="24"/>
          <w:lang w:eastAsia="lt-LT"/>
        </w:rPr>
        <w:t>o</w:t>
      </w:r>
      <w:r w:rsidR="007571FB" w:rsidRPr="003271B9">
        <w:rPr>
          <w:szCs w:val="24"/>
          <w:lang w:eastAsia="lt-LT"/>
        </w:rPr>
        <w:t xml:space="preserve"> darbotvarkės projektą </w:t>
      </w:r>
      <w:r w:rsidR="00A063DD" w:rsidRPr="003271B9">
        <w:rPr>
          <w:szCs w:val="24"/>
          <w:lang w:eastAsia="lt-LT"/>
        </w:rPr>
        <w:t>T</w:t>
      </w:r>
      <w:r w:rsidR="007571FB" w:rsidRPr="003271B9">
        <w:rPr>
          <w:szCs w:val="24"/>
          <w:lang w:eastAsia="lt-LT"/>
        </w:rPr>
        <w:t xml:space="preserve">arybos sekretorius perduoda </w:t>
      </w:r>
      <w:r w:rsidR="00F13BE4" w:rsidRPr="003271B9">
        <w:rPr>
          <w:szCs w:val="24"/>
          <w:lang w:eastAsia="lt-LT"/>
        </w:rPr>
        <w:t>m</w:t>
      </w:r>
      <w:r w:rsidR="007571FB" w:rsidRPr="003271B9">
        <w:rPr>
          <w:szCs w:val="24"/>
          <w:lang w:eastAsia="lt-LT"/>
        </w:rPr>
        <w:t>erui.</w:t>
      </w:r>
    </w:p>
    <w:p w14:paraId="1018645C" w14:textId="555CA01F" w:rsidR="007571FB" w:rsidRPr="003271B9" w:rsidRDefault="007D3C13" w:rsidP="0097397B">
      <w:pPr>
        <w:shd w:val="clear" w:color="auto" w:fill="FFFFFF"/>
        <w:ind w:firstLine="1134"/>
        <w:jc w:val="both"/>
        <w:rPr>
          <w:szCs w:val="24"/>
          <w:lang w:eastAsia="lt-LT"/>
        </w:rPr>
      </w:pPr>
      <w:r w:rsidRPr="003271B9">
        <w:rPr>
          <w:szCs w:val="24"/>
          <w:lang w:eastAsia="lt-LT"/>
        </w:rPr>
        <w:t>4</w:t>
      </w:r>
      <w:r w:rsidR="00946D3D" w:rsidRPr="003271B9">
        <w:rPr>
          <w:szCs w:val="24"/>
          <w:lang w:eastAsia="lt-LT"/>
        </w:rPr>
        <w:t>5</w:t>
      </w:r>
      <w:r w:rsidRPr="003271B9">
        <w:rPr>
          <w:szCs w:val="24"/>
          <w:lang w:eastAsia="lt-LT"/>
        </w:rPr>
        <w:t>.</w:t>
      </w:r>
      <w:r w:rsidR="007571FB" w:rsidRPr="003271B9">
        <w:rPr>
          <w:szCs w:val="24"/>
          <w:lang w:eastAsia="lt-LT"/>
        </w:rPr>
        <w:t xml:space="preserve"> Meras, atsižvelgdamas į </w:t>
      </w:r>
      <w:r w:rsidR="00A063DD" w:rsidRPr="003271B9">
        <w:rPr>
          <w:szCs w:val="24"/>
          <w:lang w:eastAsia="lt-LT"/>
        </w:rPr>
        <w:t>T</w:t>
      </w:r>
      <w:r w:rsidR="007571FB" w:rsidRPr="003271B9">
        <w:rPr>
          <w:szCs w:val="24"/>
          <w:lang w:eastAsia="lt-LT"/>
        </w:rPr>
        <w:t xml:space="preserve">arybos sprendimų projektų svarbą, turinį, paskirtį, </w:t>
      </w:r>
      <w:r w:rsidR="00A063DD" w:rsidRPr="003271B9">
        <w:rPr>
          <w:szCs w:val="24"/>
          <w:lang w:eastAsia="lt-LT"/>
        </w:rPr>
        <w:t>T</w:t>
      </w:r>
      <w:r w:rsidR="007571FB" w:rsidRPr="003271B9">
        <w:rPr>
          <w:szCs w:val="24"/>
          <w:lang w:eastAsia="lt-LT"/>
        </w:rPr>
        <w:t xml:space="preserve">arybos mažumos valandai ir darbotvarkei keliamus reikalavimus, sudaro galutinį </w:t>
      </w:r>
      <w:r w:rsidR="00A063DD" w:rsidRPr="003271B9">
        <w:rPr>
          <w:szCs w:val="24"/>
          <w:lang w:eastAsia="lt-LT"/>
        </w:rPr>
        <w:t>T</w:t>
      </w:r>
      <w:r w:rsidR="007571FB" w:rsidRPr="003271B9">
        <w:rPr>
          <w:szCs w:val="24"/>
          <w:lang w:eastAsia="lt-LT"/>
        </w:rPr>
        <w:t>arybos posėdžio darbotvarkės projektą, kurį patvirtina savo potvarkiu.</w:t>
      </w:r>
    </w:p>
    <w:p w14:paraId="21E3683B" w14:textId="37BD751A" w:rsidR="007571FB" w:rsidRPr="003271B9" w:rsidRDefault="007D3C13" w:rsidP="00946D3D">
      <w:pPr>
        <w:shd w:val="clear" w:color="auto" w:fill="FFFFFF"/>
        <w:ind w:firstLine="1134"/>
        <w:jc w:val="both"/>
      </w:pPr>
      <w:r w:rsidRPr="003271B9">
        <w:rPr>
          <w:szCs w:val="24"/>
          <w:lang w:eastAsia="lt-LT"/>
        </w:rPr>
        <w:t>4</w:t>
      </w:r>
      <w:r w:rsidR="00946D3D" w:rsidRPr="003271B9">
        <w:rPr>
          <w:szCs w:val="24"/>
          <w:lang w:eastAsia="lt-LT"/>
        </w:rPr>
        <w:t>6</w:t>
      </w:r>
      <w:r w:rsidR="007571FB" w:rsidRPr="003271B9">
        <w:rPr>
          <w:szCs w:val="24"/>
          <w:lang w:eastAsia="lt-LT"/>
        </w:rPr>
        <w:t xml:space="preserve">. </w:t>
      </w:r>
      <w:r w:rsidR="00A063DD" w:rsidRPr="003271B9">
        <w:rPr>
          <w:szCs w:val="24"/>
          <w:lang w:eastAsia="lt-LT"/>
        </w:rPr>
        <w:t>R</w:t>
      </w:r>
      <w:r w:rsidR="007571FB" w:rsidRPr="003271B9">
        <w:rPr>
          <w:szCs w:val="24"/>
          <w:lang w:eastAsia="lt-LT"/>
        </w:rPr>
        <w:t xml:space="preserve">eglamento </w:t>
      </w:r>
      <w:r w:rsidRPr="003271B9">
        <w:rPr>
          <w:szCs w:val="24"/>
          <w:lang w:eastAsia="lt-LT"/>
        </w:rPr>
        <w:t>4</w:t>
      </w:r>
      <w:r w:rsidR="007571FB" w:rsidRPr="003271B9">
        <w:rPr>
          <w:szCs w:val="24"/>
          <w:lang w:eastAsia="lt-LT"/>
        </w:rPr>
        <w:t>3.1</w:t>
      </w:r>
      <w:r w:rsidR="00A063DD" w:rsidRPr="003271B9">
        <w:rPr>
          <w:szCs w:val="24"/>
          <w:lang w:eastAsia="lt-LT"/>
        </w:rPr>
        <w:t xml:space="preserve"> papunkčio</w:t>
      </w:r>
      <w:r w:rsidR="007571FB" w:rsidRPr="003271B9">
        <w:rPr>
          <w:szCs w:val="24"/>
          <w:lang w:eastAsia="lt-LT"/>
        </w:rPr>
        <w:t xml:space="preserve"> reikalavimus atitinkantys sprendimų projektai įrašomi posėdžio darbotvarkės projekto pabaigoje pagal jų gavimo datą. Dėl jų įtraukimo į </w:t>
      </w:r>
      <w:r w:rsidR="00A063DD" w:rsidRPr="003271B9">
        <w:rPr>
          <w:szCs w:val="24"/>
          <w:lang w:eastAsia="lt-LT"/>
        </w:rPr>
        <w:t>T</w:t>
      </w:r>
      <w:r w:rsidR="007571FB" w:rsidRPr="003271B9">
        <w:rPr>
          <w:szCs w:val="24"/>
          <w:lang w:eastAsia="lt-LT"/>
        </w:rPr>
        <w:t xml:space="preserve">arybos posėdžio darbotvarkę sprendžia </w:t>
      </w:r>
      <w:r w:rsidR="00A063DD" w:rsidRPr="003271B9">
        <w:rPr>
          <w:szCs w:val="24"/>
          <w:lang w:eastAsia="lt-LT"/>
        </w:rPr>
        <w:t>T</w:t>
      </w:r>
      <w:r w:rsidR="007571FB" w:rsidRPr="003271B9">
        <w:rPr>
          <w:szCs w:val="24"/>
          <w:lang w:eastAsia="lt-LT"/>
        </w:rPr>
        <w:t>aryba.</w:t>
      </w:r>
    </w:p>
    <w:p w14:paraId="2C226425" w14:textId="2918F603" w:rsidR="007571FB" w:rsidRPr="003271B9" w:rsidRDefault="007D3C13" w:rsidP="0097397B">
      <w:pPr>
        <w:shd w:val="clear" w:color="auto" w:fill="FFFFFF"/>
        <w:ind w:firstLine="1134"/>
        <w:jc w:val="both"/>
        <w:rPr>
          <w:szCs w:val="24"/>
          <w:lang w:eastAsia="lt-LT"/>
        </w:rPr>
      </w:pPr>
      <w:r w:rsidRPr="003271B9">
        <w:rPr>
          <w:szCs w:val="24"/>
          <w:lang w:eastAsia="lt-LT"/>
        </w:rPr>
        <w:t>4</w:t>
      </w:r>
      <w:r w:rsidR="00946D3D" w:rsidRPr="003271B9">
        <w:rPr>
          <w:szCs w:val="24"/>
          <w:lang w:eastAsia="lt-LT"/>
        </w:rPr>
        <w:t>7</w:t>
      </w:r>
      <w:r w:rsidR="007571FB" w:rsidRPr="003271B9">
        <w:rPr>
          <w:szCs w:val="24"/>
          <w:lang w:eastAsia="lt-LT"/>
        </w:rPr>
        <w:t xml:space="preserve">. </w:t>
      </w:r>
      <w:r w:rsidR="00A063DD" w:rsidRPr="003271B9">
        <w:rPr>
          <w:szCs w:val="24"/>
          <w:lang w:eastAsia="lt-LT"/>
        </w:rPr>
        <w:t>R</w:t>
      </w:r>
      <w:r w:rsidR="007571FB" w:rsidRPr="003271B9">
        <w:rPr>
          <w:szCs w:val="24"/>
          <w:lang w:eastAsia="lt-LT"/>
        </w:rPr>
        <w:t xml:space="preserve">eglamento </w:t>
      </w:r>
      <w:r w:rsidRPr="003271B9">
        <w:rPr>
          <w:szCs w:val="24"/>
          <w:lang w:eastAsia="lt-LT"/>
        </w:rPr>
        <w:t>4</w:t>
      </w:r>
      <w:r w:rsidR="007571FB" w:rsidRPr="003271B9">
        <w:rPr>
          <w:szCs w:val="24"/>
          <w:lang w:eastAsia="lt-LT"/>
        </w:rPr>
        <w:t>3.1</w:t>
      </w:r>
      <w:r w:rsidR="00A063DD" w:rsidRPr="003271B9">
        <w:rPr>
          <w:szCs w:val="24"/>
          <w:lang w:eastAsia="lt-LT"/>
        </w:rPr>
        <w:t xml:space="preserve"> papunkčio</w:t>
      </w:r>
      <w:r w:rsidR="007571FB" w:rsidRPr="003271B9">
        <w:rPr>
          <w:szCs w:val="24"/>
          <w:lang w:eastAsia="lt-LT"/>
        </w:rPr>
        <w:t xml:space="preserve"> reikalavimus atitinkančius sprendimų projektus </w:t>
      </w:r>
      <w:r w:rsidR="00A063DD" w:rsidRPr="003271B9">
        <w:rPr>
          <w:szCs w:val="24"/>
          <w:lang w:eastAsia="lt-LT"/>
        </w:rPr>
        <w:t>T</w:t>
      </w:r>
      <w:r w:rsidR="007571FB" w:rsidRPr="003271B9">
        <w:rPr>
          <w:szCs w:val="24"/>
          <w:lang w:eastAsia="lt-LT"/>
        </w:rPr>
        <w:t xml:space="preserve">arybos sekretorius </w:t>
      </w:r>
      <w:r w:rsidR="00A063DD" w:rsidRPr="003271B9">
        <w:rPr>
          <w:szCs w:val="24"/>
          <w:lang w:eastAsia="lt-LT"/>
        </w:rPr>
        <w:t>T</w:t>
      </w:r>
      <w:r w:rsidR="007571FB" w:rsidRPr="003271B9">
        <w:rPr>
          <w:szCs w:val="24"/>
          <w:lang w:eastAsia="lt-LT"/>
        </w:rPr>
        <w:t xml:space="preserve">arybos nariams išsiunčia elektroniniu paštu ne vėliau kaip </w:t>
      </w:r>
      <w:r w:rsidR="00A063DD" w:rsidRPr="003271B9">
        <w:rPr>
          <w:szCs w:val="24"/>
          <w:lang w:eastAsia="lt-LT"/>
        </w:rPr>
        <w:t xml:space="preserve">prieš </w:t>
      </w:r>
      <w:r w:rsidR="007571FB" w:rsidRPr="003271B9">
        <w:rPr>
          <w:szCs w:val="24"/>
          <w:lang w:eastAsia="lt-LT"/>
        </w:rPr>
        <w:t xml:space="preserve">24 valandas iki </w:t>
      </w:r>
      <w:r w:rsidR="00A063DD" w:rsidRPr="003271B9">
        <w:rPr>
          <w:szCs w:val="24"/>
          <w:lang w:eastAsia="lt-LT"/>
        </w:rPr>
        <w:t>T</w:t>
      </w:r>
      <w:r w:rsidR="007571FB" w:rsidRPr="003271B9">
        <w:rPr>
          <w:szCs w:val="24"/>
          <w:lang w:eastAsia="lt-LT"/>
        </w:rPr>
        <w:t>arybos posėdžio pradžios.</w:t>
      </w:r>
    </w:p>
    <w:p w14:paraId="3E68A892" w14:textId="273498A6" w:rsidR="007571FB" w:rsidRPr="003271B9" w:rsidRDefault="00946D3D" w:rsidP="0097397B">
      <w:pPr>
        <w:shd w:val="clear" w:color="auto" w:fill="FFFFFF"/>
        <w:ind w:firstLine="1134"/>
        <w:jc w:val="both"/>
        <w:rPr>
          <w:szCs w:val="24"/>
          <w:lang w:eastAsia="lt-LT"/>
        </w:rPr>
      </w:pPr>
      <w:r w:rsidRPr="003271B9">
        <w:rPr>
          <w:szCs w:val="24"/>
          <w:lang w:eastAsia="lt-LT"/>
        </w:rPr>
        <w:lastRenderedPageBreak/>
        <w:t>48</w:t>
      </w:r>
      <w:r w:rsidR="007571FB" w:rsidRPr="003271B9">
        <w:rPr>
          <w:szCs w:val="24"/>
          <w:lang w:eastAsia="lt-LT"/>
        </w:rPr>
        <w:t xml:space="preserve">. Likus mažiau nei 24 valandoms iki </w:t>
      </w:r>
      <w:r w:rsidR="00A063DD" w:rsidRPr="003271B9">
        <w:rPr>
          <w:szCs w:val="24"/>
          <w:lang w:eastAsia="lt-LT"/>
        </w:rPr>
        <w:t>T</w:t>
      </w:r>
      <w:r w:rsidR="007571FB" w:rsidRPr="003271B9">
        <w:rPr>
          <w:szCs w:val="24"/>
          <w:lang w:eastAsia="lt-LT"/>
        </w:rPr>
        <w:t xml:space="preserve">arybos posėdžio pradžios, nauji sprendimų projektai, sprendimų projektų pakeitimai, papildymai ar alternatyvūs sprendimų projektai šiam </w:t>
      </w:r>
      <w:r w:rsidR="00A063DD" w:rsidRPr="003271B9">
        <w:rPr>
          <w:szCs w:val="24"/>
          <w:lang w:eastAsia="lt-LT"/>
        </w:rPr>
        <w:t>T</w:t>
      </w:r>
      <w:r w:rsidR="007571FB" w:rsidRPr="003271B9">
        <w:rPr>
          <w:szCs w:val="24"/>
          <w:lang w:eastAsia="lt-LT"/>
        </w:rPr>
        <w:t>arybos posėdžiui neregistruojami.</w:t>
      </w:r>
    </w:p>
    <w:p w14:paraId="5017CDAB" w14:textId="1A5A26A2" w:rsidR="007571FB" w:rsidRPr="003271B9" w:rsidRDefault="001B1B25" w:rsidP="0097397B">
      <w:pPr>
        <w:shd w:val="clear" w:color="auto" w:fill="FFFFFF"/>
        <w:ind w:firstLine="1134"/>
        <w:jc w:val="both"/>
        <w:rPr>
          <w:szCs w:val="24"/>
          <w:lang w:eastAsia="lt-LT"/>
        </w:rPr>
      </w:pPr>
      <w:r w:rsidRPr="003271B9">
        <w:rPr>
          <w:szCs w:val="24"/>
          <w:lang w:eastAsia="lt-LT"/>
        </w:rPr>
        <w:t>49</w:t>
      </w:r>
      <w:r w:rsidR="007D3C13" w:rsidRPr="003271B9">
        <w:rPr>
          <w:szCs w:val="24"/>
          <w:lang w:eastAsia="lt-LT"/>
        </w:rPr>
        <w:t>.</w:t>
      </w:r>
      <w:r w:rsidR="007571FB" w:rsidRPr="003271B9">
        <w:rPr>
          <w:szCs w:val="24"/>
          <w:lang w:eastAsia="lt-LT"/>
        </w:rPr>
        <w:t xml:space="preserve"> Rengiant, registruojant, svarstant (iki </w:t>
      </w:r>
      <w:r w:rsidR="00C30165" w:rsidRPr="003271B9">
        <w:rPr>
          <w:szCs w:val="24"/>
        </w:rPr>
        <w:t>Tarybos</w:t>
      </w:r>
      <w:r w:rsidR="00C30165" w:rsidRPr="003271B9">
        <w:rPr>
          <w:szCs w:val="24"/>
          <w:lang w:eastAsia="lt-LT"/>
        </w:rPr>
        <w:t xml:space="preserve"> </w:t>
      </w:r>
      <w:r w:rsidR="007571FB" w:rsidRPr="003271B9">
        <w:rPr>
          <w:szCs w:val="24"/>
          <w:lang w:eastAsia="lt-LT"/>
        </w:rPr>
        <w:t xml:space="preserve">komitetų svarstymo, </w:t>
      </w:r>
      <w:r w:rsidR="00C30165" w:rsidRPr="003271B9">
        <w:rPr>
          <w:szCs w:val="24"/>
        </w:rPr>
        <w:t>Tarybos</w:t>
      </w:r>
      <w:r w:rsidR="00C30165" w:rsidRPr="003271B9">
        <w:rPr>
          <w:szCs w:val="24"/>
          <w:lang w:eastAsia="lt-LT"/>
        </w:rPr>
        <w:t xml:space="preserve"> </w:t>
      </w:r>
      <w:r w:rsidR="007571FB" w:rsidRPr="003271B9">
        <w:rPr>
          <w:szCs w:val="24"/>
          <w:lang w:eastAsia="lt-LT"/>
        </w:rPr>
        <w:t xml:space="preserve">komitetų svarstymo metu bei po </w:t>
      </w:r>
      <w:r w:rsidR="00C30165" w:rsidRPr="003271B9">
        <w:rPr>
          <w:szCs w:val="24"/>
        </w:rPr>
        <w:t>Tarybos</w:t>
      </w:r>
      <w:r w:rsidR="00C30165" w:rsidRPr="003271B9">
        <w:rPr>
          <w:szCs w:val="24"/>
          <w:lang w:eastAsia="lt-LT"/>
        </w:rPr>
        <w:t xml:space="preserve"> </w:t>
      </w:r>
      <w:r w:rsidR="007571FB" w:rsidRPr="003271B9">
        <w:rPr>
          <w:szCs w:val="24"/>
          <w:lang w:eastAsia="lt-LT"/>
        </w:rPr>
        <w:t xml:space="preserve">komitetų svarstymo) </w:t>
      </w:r>
      <w:r w:rsidR="00A063DD" w:rsidRPr="003271B9">
        <w:rPr>
          <w:szCs w:val="24"/>
          <w:lang w:eastAsia="lt-LT"/>
        </w:rPr>
        <w:t>T</w:t>
      </w:r>
      <w:r w:rsidR="007571FB" w:rsidRPr="003271B9">
        <w:rPr>
          <w:szCs w:val="24"/>
          <w:lang w:eastAsia="lt-LT"/>
        </w:rPr>
        <w:t xml:space="preserve">arybai paruoštus sprendimų projektus, taip pat </w:t>
      </w:r>
      <w:r w:rsidR="00A063DD" w:rsidRPr="003271B9">
        <w:rPr>
          <w:szCs w:val="24"/>
          <w:lang w:eastAsia="lt-LT"/>
        </w:rPr>
        <w:t>T</w:t>
      </w:r>
      <w:r w:rsidR="007571FB" w:rsidRPr="003271B9">
        <w:rPr>
          <w:szCs w:val="24"/>
          <w:lang w:eastAsia="lt-LT"/>
        </w:rPr>
        <w:t xml:space="preserve">arybai posėdžio metu svarstant </w:t>
      </w:r>
      <w:r w:rsidR="00A063DD" w:rsidRPr="003271B9">
        <w:rPr>
          <w:szCs w:val="24"/>
          <w:lang w:eastAsia="lt-LT"/>
        </w:rPr>
        <w:t>T</w:t>
      </w:r>
      <w:r w:rsidR="007571FB" w:rsidRPr="003271B9">
        <w:rPr>
          <w:szCs w:val="24"/>
          <w:lang w:eastAsia="lt-LT"/>
        </w:rPr>
        <w:t>arybos sprendimų projektus</w:t>
      </w:r>
      <w:r w:rsidR="00A063DD" w:rsidRPr="003271B9">
        <w:rPr>
          <w:szCs w:val="24"/>
          <w:lang w:eastAsia="lt-LT"/>
        </w:rPr>
        <w:t>,</w:t>
      </w:r>
      <w:r w:rsidR="007571FB" w:rsidRPr="003271B9">
        <w:rPr>
          <w:szCs w:val="24"/>
          <w:lang w:eastAsia="lt-LT"/>
        </w:rPr>
        <w:t xml:space="preserve"> </w:t>
      </w:r>
      <w:r w:rsidR="00A063DD" w:rsidRPr="003271B9">
        <w:rPr>
          <w:szCs w:val="24"/>
          <w:lang w:eastAsia="lt-LT"/>
        </w:rPr>
        <w:t>T</w:t>
      </w:r>
      <w:r w:rsidR="007571FB" w:rsidRPr="003271B9">
        <w:rPr>
          <w:szCs w:val="24"/>
          <w:lang w:eastAsia="lt-LT"/>
        </w:rPr>
        <w:t xml:space="preserve">arybos sprendimų projektuose </w:t>
      </w:r>
      <w:r w:rsidR="00A063DD" w:rsidRPr="003271B9">
        <w:rPr>
          <w:szCs w:val="24"/>
          <w:lang w:eastAsia="lt-LT"/>
        </w:rPr>
        <w:t xml:space="preserve">galima </w:t>
      </w:r>
      <w:r w:rsidR="007571FB" w:rsidRPr="003271B9">
        <w:rPr>
          <w:szCs w:val="24"/>
          <w:lang w:eastAsia="lt-LT"/>
        </w:rPr>
        <w:t>atlikti ir fiksuoti gramatinio ir techninio pobūdžio pakeitimus (gramatinių klaidų (iš)taisymą, pasikartojančių žodžių išbraukimą, vardų ar pavardžių supainiojimą ir pan.); patikslinti pateikiamus skaičius ir skaičiavimus (jeigu buvo pateikti netikslūs skaičiai ir atitaisymas nereikštų esminio sprendimo projekto pakeitimo).</w:t>
      </w:r>
    </w:p>
    <w:p w14:paraId="3C39F0CA" w14:textId="0D8B4F6A" w:rsidR="007571FB" w:rsidRPr="003271B9" w:rsidRDefault="007D3C13" w:rsidP="0097397B">
      <w:pPr>
        <w:shd w:val="clear" w:color="auto" w:fill="FFFFFF"/>
        <w:ind w:firstLine="1134"/>
        <w:jc w:val="both"/>
        <w:rPr>
          <w:szCs w:val="24"/>
          <w:lang w:eastAsia="lt-LT"/>
        </w:rPr>
      </w:pPr>
      <w:r w:rsidRPr="003271B9">
        <w:rPr>
          <w:szCs w:val="24"/>
          <w:lang w:eastAsia="lt-LT"/>
        </w:rPr>
        <w:t>5</w:t>
      </w:r>
      <w:r w:rsidR="001B1B25" w:rsidRPr="003271B9">
        <w:rPr>
          <w:szCs w:val="24"/>
          <w:lang w:eastAsia="lt-LT"/>
        </w:rPr>
        <w:t>0</w:t>
      </w:r>
      <w:r w:rsidR="007571FB" w:rsidRPr="003271B9">
        <w:rPr>
          <w:szCs w:val="24"/>
          <w:lang w:eastAsia="lt-LT"/>
        </w:rPr>
        <w:t xml:space="preserve">. Siūlymai pakeisti, papildyti ar panaikinti svarstomų </w:t>
      </w:r>
      <w:r w:rsidR="00A063DD" w:rsidRPr="003271B9">
        <w:rPr>
          <w:szCs w:val="24"/>
          <w:lang w:eastAsia="lt-LT"/>
        </w:rPr>
        <w:t>T</w:t>
      </w:r>
      <w:r w:rsidR="007571FB" w:rsidRPr="003271B9">
        <w:rPr>
          <w:szCs w:val="24"/>
          <w:lang w:eastAsia="lt-LT"/>
        </w:rPr>
        <w:t xml:space="preserve">arybos sprendimų projektų nuostatas, neatitinkančias teisės aktų reikalavimų, kurie buvo fiksuoti rengiant, registruojant, svarstant (iki </w:t>
      </w:r>
      <w:r w:rsidR="00C30165" w:rsidRPr="003271B9">
        <w:rPr>
          <w:szCs w:val="24"/>
        </w:rPr>
        <w:t>Tarybos</w:t>
      </w:r>
      <w:r w:rsidR="00C30165" w:rsidRPr="003271B9">
        <w:rPr>
          <w:szCs w:val="24"/>
          <w:lang w:eastAsia="lt-LT"/>
        </w:rPr>
        <w:t xml:space="preserve"> </w:t>
      </w:r>
      <w:r w:rsidR="007571FB" w:rsidRPr="003271B9">
        <w:rPr>
          <w:szCs w:val="24"/>
          <w:lang w:eastAsia="lt-LT"/>
        </w:rPr>
        <w:t xml:space="preserve">komitetų svarstymo, </w:t>
      </w:r>
      <w:r w:rsidR="00C30165" w:rsidRPr="003271B9">
        <w:rPr>
          <w:szCs w:val="24"/>
        </w:rPr>
        <w:t>Tarybos</w:t>
      </w:r>
      <w:r w:rsidR="00C30165" w:rsidRPr="003271B9">
        <w:rPr>
          <w:szCs w:val="24"/>
          <w:lang w:eastAsia="lt-LT"/>
        </w:rPr>
        <w:t xml:space="preserve"> </w:t>
      </w:r>
      <w:r w:rsidR="007571FB" w:rsidRPr="003271B9">
        <w:rPr>
          <w:szCs w:val="24"/>
          <w:lang w:eastAsia="lt-LT"/>
        </w:rPr>
        <w:t xml:space="preserve">komitetų svarstymo metu bei po </w:t>
      </w:r>
      <w:r w:rsidR="00C30165" w:rsidRPr="003271B9">
        <w:rPr>
          <w:szCs w:val="24"/>
        </w:rPr>
        <w:t>Tarybos</w:t>
      </w:r>
      <w:r w:rsidR="00C30165" w:rsidRPr="003271B9">
        <w:rPr>
          <w:szCs w:val="24"/>
          <w:lang w:eastAsia="lt-LT"/>
        </w:rPr>
        <w:t xml:space="preserve"> </w:t>
      </w:r>
      <w:r w:rsidR="007571FB" w:rsidRPr="003271B9">
        <w:rPr>
          <w:szCs w:val="24"/>
          <w:lang w:eastAsia="lt-LT"/>
        </w:rPr>
        <w:t xml:space="preserve">komitetų svarstymo) </w:t>
      </w:r>
      <w:r w:rsidR="001E5BFC" w:rsidRPr="003271B9">
        <w:rPr>
          <w:szCs w:val="24"/>
          <w:lang w:eastAsia="lt-LT"/>
        </w:rPr>
        <w:t>T</w:t>
      </w:r>
      <w:r w:rsidR="007571FB" w:rsidRPr="003271B9">
        <w:rPr>
          <w:szCs w:val="24"/>
          <w:lang w:eastAsia="lt-LT"/>
        </w:rPr>
        <w:t xml:space="preserve">arybai paruoštus sprendimų projektus, taip pat </w:t>
      </w:r>
      <w:r w:rsidR="001E5BFC" w:rsidRPr="003271B9">
        <w:rPr>
          <w:szCs w:val="24"/>
          <w:lang w:eastAsia="lt-LT"/>
        </w:rPr>
        <w:t>T</w:t>
      </w:r>
      <w:r w:rsidR="007571FB" w:rsidRPr="003271B9">
        <w:rPr>
          <w:szCs w:val="24"/>
          <w:lang w:eastAsia="lt-LT"/>
        </w:rPr>
        <w:t xml:space="preserve">arybai posėdžio metu svarstant </w:t>
      </w:r>
      <w:r w:rsidR="001E5BFC" w:rsidRPr="003271B9">
        <w:rPr>
          <w:szCs w:val="24"/>
          <w:lang w:eastAsia="lt-LT"/>
        </w:rPr>
        <w:t>T</w:t>
      </w:r>
      <w:r w:rsidR="007571FB" w:rsidRPr="003271B9">
        <w:rPr>
          <w:szCs w:val="24"/>
          <w:lang w:eastAsia="lt-LT"/>
        </w:rPr>
        <w:t xml:space="preserve">arybos sprendimų projektus gali būti priimami </w:t>
      </w:r>
      <w:r w:rsidR="001E5BFC" w:rsidRPr="003271B9">
        <w:rPr>
          <w:szCs w:val="24"/>
          <w:lang w:eastAsia="lt-LT"/>
        </w:rPr>
        <w:t>T</w:t>
      </w:r>
      <w:r w:rsidR="007571FB" w:rsidRPr="003271B9">
        <w:rPr>
          <w:szCs w:val="24"/>
          <w:lang w:eastAsia="lt-LT"/>
        </w:rPr>
        <w:t>arybos posėdžio metu bendru sutarimu arba atskirai dėl to balsuojant.</w:t>
      </w:r>
    </w:p>
    <w:p w14:paraId="26BB7FCF" w14:textId="2160A676" w:rsidR="00E972EC" w:rsidRPr="003271B9" w:rsidRDefault="007D3C13" w:rsidP="0097397B">
      <w:pPr>
        <w:ind w:firstLine="1134"/>
        <w:jc w:val="both"/>
        <w:rPr>
          <w:lang w:eastAsia="lt-LT"/>
        </w:rPr>
      </w:pPr>
      <w:r w:rsidRPr="003271B9">
        <w:rPr>
          <w:lang w:eastAsia="lt-LT"/>
        </w:rPr>
        <w:t>5</w:t>
      </w:r>
      <w:r w:rsidR="001B1B25" w:rsidRPr="003271B9">
        <w:rPr>
          <w:lang w:eastAsia="lt-LT"/>
        </w:rPr>
        <w:t>1</w:t>
      </w:r>
      <w:r w:rsidRPr="003271B9">
        <w:rPr>
          <w:lang w:eastAsia="lt-LT"/>
        </w:rPr>
        <w:t>.</w:t>
      </w:r>
      <w:r w:rsidR="0030641C" w:rsidRPr="003271B9">
        <w:rPr>
          <w:lang w:eastAsia="lt-LT"/>
        </w:rPr>
        <w:t xml:space="preserve"> Projektus Tarybos posėdyje paprastai pristato atitinkamą sritį kuruojančio </w:t>
      </w:r>
      <w:r w:rsidR="00EC7441" w:rsidRPr="003271B9">
        <w:rPr>
          <w:lang w:eastAsia="lt-LT"/>
        </w:rPr>
        <w:t>s</w:t>
      </w:r>
      <w:r w:rsidR="0030641C" w:rsidRPr="003271B9">
        <w:rPr>
          <w:lang w:eastAsia="lt-LT"/>
        </w:rPr>
        <w:t>avivaldybės administracijos padalinio vadovas, o tuo atveju, kai klausimui parengti buvo sudaryta komisija ar kita struktūra, – jos pirmininkas arba bendru pirmininko ir padalinio, kurio klausimu buvo sudaryta komisija ar kita struktūra, sutarimu – to padalinio vedėjas.</w:t>
      </w:r>
    </w:p>
    <w:p w14:paraId="0222E2DF" w14:textId="6198AC35" w:rsidR="00E972EC" w:rsidRPr="003271B9" w:rsidRDefault="007D3C13" w:rsidP="0097397B">
      <w:pPr>
        <w:ind w:firstLine="1134"/>
        <w:jc w:val="both"/>
        <w:rPr>
          <w:lang w:eastAsia="lt-LT"/>
        </w:rPr>
      </w:pPr>
      <w:r w:rsidRPr="003271B9">
        <w:rPr>
          <w:lang w:eastAsia="lt-LT"/>
        </w:rPr>
        <w:t>5</w:t>
      </w:r>
      <w:r w:rsidR="001B1B25" w:rsidRPr="003271B9">
        <w:rPr>
          <w:lang w:eastAsia="lt-LT"/>
        </w:rPr>
        <w:t>2</w:t>
      </w:r>
      <w:r w:rsidRPr="003271B9">
        <w:rPr>
          <w:lang w:eastAsia="lt-LT"/>
        </w:rPr>
        <w:t xml:space="preserve">. </w:t>
      </w:r>
      <w:r w:rsidR="0030641C" w:rsidRPr="003271B9">
        <w:rPr>
          <w:lang w:eastAsia="lt-LT"/>
        </w:rPr>
        <w:t>Projekto teikėjai iki Tarybos posėdžio darbotvarkės patvirtinimo gali atsiimti projektą. Vėliau projekto teikėjas gali prašyti Tarybos nesvarstyti teikiamo sprendimo projekto ir grąžinti jį rengėjui tobulinti.</w:t>
      </w:r>
    </w:p>
    <w:p w14:paraId="0F66411C" w14:textId="7A423DCF" w:rsidR="00E972EC" w:rsidRPr="003271B9" w:rsidRDefault="007D3C13" w:rsidP="0097397B">
      <w:pPr>
        <w:ind w:firstLine="1134"/>
        <w:jc w:val="both"/>
        <w:rPr>
          <w:lang w:eastAsia="lt-LT"/>
        </w:rPr>
      </w:pPr>
      <w:r w:rsidRPr="003271B9">
        <w:rPr>
          <w:lang w:eastAsia="lt-LT"/>
        </w:rPr>
        <w:t>5</w:t>
      </w:r>
      <w:r w:rsidR="001B1B25" w:rsidRPr="003271B9">
        <w:rPr>
          <w:lang w:eastAsia="lt-LT"/>
        </w:rPr>
        <w:t>3</w:t>
      </w:r>
      <w:r w:rsidRPr="003271B9">
        <w:rPr>
          <w:lang w:eastAsia="lt-LT"/>
        </w:rPr>
        <w:t xml:space="preserve">. </w:t>
      </w:r>
      <w:r w:rsidR="0030641C" w:rsidRPr="003271B9">
        <w:rPr>
          <w:lang w:eastAsia="lt-LT"/>
        </w:rPr>
        <w:t xml:space="preserve">Jeigu pateikiami keli alternatyvūs to paties sprendimo projektai, jie nagrinėjami kartu ir </w:t>
      </w:r>
      <w:r w:rsidR="00C30165" w:rsidRPr="003271B9">
        <w:rPr>
          <w:szCs w:val="24"/>
        </w:rPr>
        <w:t>Tarybos</w:t>
      </w:r>
      <w:r w:rsidR="00C30165" w:rsidRPr="003271B9">
        <w:rPr>
          <w:lang w:eastAsia="lt-LT"/>
        </w:rPr>
        <w:t xml:space="preserve"> </w:t>
      </w:r>
      <w:r w:rsidR="0030641C" w:rsidRPr="003271B9">
        <w:rPr>
          <w:lang w:eastAsia="lt-LT"/>
        </w:rPr>
        <w:t xml:space="preserve">komitetų, ir Tarybos posėdžiuose. Alternatyvūs sprendimo projektai yra rengiami, registruojami, teikiami Tarybai ir svarstomi bendra tvarka. </w:t>
      </w:r>
    </w:p>
    <w:p w14:paraId="60DC7636" w14:textId="609CD08B" w:rsidR="00E972EC" w:rsidRPr="003271B9" w:rsidRDefault="007D3C13" w:rsidP="0097397B">
      <w:pPr>
        <w:widowControl w:val="0"/>
        <w:suppressAutoHyphens/>
        <w:ind w:firstLine="1134"/>
        <w:jc w:val="both"/>
        <w:rPr>
          <w:lang w:eastAsia="lt-LT"/>
        </w:rPr>
      </w:pPr>
      <w:r w:rsidRPr="003271B9">
        <w:rPr>
          <w:rFonts w:eastAsia="Andale Sans UI"/>
          <w:kern w:val="2"/>
          <w:szCs w:val="24"/>
          <w:lang w:eastAsia="lt-LT"/>
        </w:rPr>
        <w:t>5</w:t>
      </w:r>
      <w:r w:rsidR="001B1B25" w:rsidRPr="003271B9">
        <w:rPr>
          <w:rFonts w:eastAsia="Andale Sans UI"/>
          <w:kern w:val="2"/>
          <w:szCs w:val="24"/>
          <w:lang w:eastAsia="lt-LT"/>
        </w:rPr>
        <w:t>4</w:t>
      </w:r>
      <w:r w:rsidRPr="003271B9">
        <w:rPr>
          <w:rFonts w:eastAsia="Andale Sans UI"/>
          <w:kern w:val="2"/>
          <w:szCs w:val="24"/>
          <w:lang w:eastAsia="lt-LT"/>
        </w:rPr>
        <w:t>.</w:t>
      </w:r>
      <w:r w:rsidR="0030641C" w:rsidRPr="003271B9">
        <w:rPr>
          <w:rFonts w:eastAsia="Andale Sans UI"/>
          <w:kern w:val="2"/>
          <w:szCs w:val="24"/>
          <w:lang w:eastAsia="lt-LT"/>
        </w:rPr>
        <w:t xml:space="preserve"> </w:t>
      </w:r>
      <w:r w:rsidR="0030641C" w:rsidRPr="003271B9">
        <w:rPr>
          <w:rFonts w:eastAsia="Andale Sans UI"/>
          <w:kern w:val="2"/>
          <w:szCs w:val="24"/>
          <w:lang w:eastAsia="ar-SA"/>
        </w:rPr>
        <w:t xml:space="preserve">Siekiant užtikrinti sprendimų projektų rengimo atvirumą ir skaidrumą, sužinoti visuomenės nuomonę apie teisinio reguliavimo problemas ir jų sprendimo būdus, sudaryti visuomenei galimybę daryti įtaką teisės akto projekto turiniui, </w:t>
      </w:r>
      <w:r w:rsidR="00C30165" w:rsidRPr="003271B9">
        <w:rPr>
          <w:szCs w:val="24"/>
        </w:rPr>
        <w:t>Tarybos</w:t>
      </w:r>
      <w:r w:rsidR="00C30165" w:rsidRPr="003271B9">
        <w:rPr>
          <w:rFonts w:eastAsia="Andale Sans UI"/>
          <w:kern w:val="2"/>
          <w:szCs w:val="24"/>
          <w:lang w:eastAsia="lt-LT"/>
        </w:rPr>
        <w:t xml:space="preserve"> </w:t>
      </w:r>
      <w:r w:rsidR="0030641C" w:rsidRPr="003271B9">
        <w:rPr>
          <w:rFonts w:eastAsia="Andale Sans UI"/>
          <w:kern w:val="2"/>
          <w:szCs w:val="24"/>
          <w:lang w:eastAsia="lt-LT"/>
        </w:rPr>
        <w:t xml:space="preserve">komiteto siūlymu ir (ar) </w:t>
      </w:r>
      <w:r w:rsidR="00F13BE4" w:rsidRPr="003271B9">
        <w:rPr>
          <w:rFonts w:eastAsia="Andale Sans UI"/>
          <w:kern w:val="2"/>
          <w:szCs w:val="24"/>
          <w:lang w:eastAsia="lt-LT"/>
        </w:rPr>
        <w:t>m</w:t>
      </w:r>
      <w:r w:rsidR="0030641C" w:rsidRPr="003271B9">
        <w:rPr>
          <w:rFonts w:eastAsia="Andale Sans UI"/>
          <w:kern w:val="2"/>
          <w:szCs w:val="24"/>
          <w:lang w:eastAsia="lt-LT"/>
        </w:rPr>
        <w:t xml:space="preserve">ero pavedimu gali būti </w:t>
      </w:r>
      <w:r w:rsidR="0030641C" w:rsidRPr="003271B9">
        <w:rPr>
          <w:rFonts w:eastAsia="Andale Sans UI"/>
          <w:kern w:val="2"/>
          <w:szCs w:val="24"/>
          <w:lang w:eastAsia="ar-SA"/>
        </w:rPr>
        <w:t>konsultuojamasi su bendruomene vadovaujantis Vietos savivaldos įstatyme nustatytais konsultavimosi su vietos gyventojais reikalavimais.</w:t>
      </w:r>
      <w:r w:rsidR="0030641C" w:rsidRPr="003271B9">
        <w:rPr>
          <w:rFonts w:eastAsia="Andale Sans UI"/>
          <w:kern w:val="2"/>
          <w:szCs w:val="24"/>
          <w:lang w:eastAsia="lt-LT"/>
        </w:rPr>
        <w:t xml:space="preserve"> Konsultavimąsi</w:t>
      </w:r>
      <w:r w:rsidR="0030641C" w:rsidRPr="003271B9">
        <w:rPr>
          <w:rFonts w:eastAsia="Andale Sans UI"/>
          <w:color w:val="FF0000"/>
          <w:kern w:val="2"/>
          <w:szCs w:val="24"/>
          <w:lang w:eastAsia="lt-LT"/>
        </w:rPr>
        <w:t xml:space="preserve"> </w:t>
      </w:r>
      <w:r w:rsidR="00F13BE4" w:rsidRPr="003271B9">
        <w:rPr>
          <w:rFonts w:eastAsia="Andale Sans UI"/>
          <w:kern w:val="2"/>
          <w:szCs w:val="24"/>
          <w:lang w:eastAsia="lt-LT"/>
        </w:rPr>
        <w:t>m</w:t>
      </w:r>
      <w:r w:rsidR="0030641C" w:rsidRPr="003271B9">
        <w:rPr>
          <w:rFonts w:eastAsia="Andale Sans UI"/>
          <w:kern w:val="2"/>
          <w:szCs w:val="24"/>
          <w:lang w:eastAsia="lt-LT"/>
        </w:rPr>
        <w:t xml:space="preserve">ero nurodytu būdu organizuoja </w:t>
      </w:r>
      <w:r w:rsidR="00EC7441" w:rsidRPr="003271B9">
        <w:rPr>
          <w:rFonts w:eastAsia="Andale Sans UI"/>
          <w:kern w:val="2"/>
          <w:szCs w:val="24"/>
          <w:lang w:eastAsia="lt-LT"/>
        </w:rPr>
        <w:t>s</w:t>
      </w:r>
      <w:r w:rsidR="0030641C" w:rsidRPr="003271B9">
        <w:rPr>
          <w:rFonts w:eastAsia="Andale Sans UI"/>
          <w:kern w:val="2"/>
          <w:szCs w:val="24"/>
          <w:lang w:eastAsia="lt-LT"/>
        </w:rPr>
        <w:t>avivaldybės administracija.</w:t>
      </w:r>
      <w:r w:rsidR="0030641C" w:rsidRPr="003271B9">
        <w:t xml:space="preserve"> </w:t>
      </w:r>
    </w:p>
    <w:p w14:paraId="04AFD874" w14:textId="77777777" w:rsidR="00E972EC" w:rsidRPr="003271B9" w:rsidRDefault="00E972EC" w:rsidP="0097397B">
      <w:pPr>
        <w:ind w:firstLine="1134"/>
        <w:jc w:val="both"/>
        <w:rPr>
          <w:lang w:eastAsia="lt-LT"/>
        </w:rPr>
      </w:pPr>
    </w:p>
    <w:p w14:paraId="690F7DA8" w14:textId="7AF94753" w:rsidR="00E972EC" w:rsidRPr="003271B9" w:rsidRDefault="0030641C">
      <w:pPr>
        <w:keepNext/>
        <w:jc w:val="center"/>
        <w:rPr>
          <w:b/>
          <w:bCs/>
          <w:caps/>
          <w:lang w:eastAsia="lt-LT"/>
        </w:rPr>
      </w:pPr>
      <w:r w:rsidRPr="003271B9">
        <w:rPr>
          <w:b/>
          <w:bCs/>
          <w:caps/>
          <w:lang w:eastAsia="lt-LT"/>
        </w:rPr>
        <w:t>V</w:t>
      </w:r>
      <w:r w:rsidR="001B1B25" w:rsidRPr="003271B9">
        <w:rPr>
          <w:b/>
          <w:bCs/>
          <w:caps/>
          <w:lang w:eastAsia="lt-LT"/>
        </w:rPr>
        <w:t>I</w:t>
      </w:r>
      <w:r w:rsidRPr="003271B9">
        <w:rPr>
          <w:b/>
          <w:bCs/>
          <w:caps/>
          <w:lang w:eastAsia="lt-LT"/>
        </w:rPr>
        <w:t xml:space="preserve"> SKYRIUS </w:t>
      </w:r>
    </w:p>
    <w:p w14:paraId="1254739F" w14:textId="77777777" w:rsidR="00E972EC" w:rsidRPr="003271B9" w:rsidRDefault="0030641C">
      <w:pPr>
        <w:keepNext/>
        <w:jc w:val="center"/>
        <w:rPr>
          <w:lang w:eastAsia="lt-LT"/>
        </w:rPr>
      </w:pPr>
      <w:r w:rsidRPr="003271B9">
        <w:rPr>
          <w:b/>
          <w:bCs/>
          <w:caps/>
          <w:lang w:eastAsia="lt-LT"/>
        </w:rPr>
        <w:t>TARYBOS POSĖDŽIŲ TVARKA IR SPRENDIMŲ PRIĖMIMAS</w:t>
      </w:r>
    </w:p>
    <w:p w14:paraId="4CE44938" w14:textId="77777777" w:rsidR="00E972EC" w:rsidRPr="003271B9" w:rsidRDefault="00E972EC">
      <w:pPr>
        <w:ind w:firstLine="602"/>
        <w:jc w:val="both"/>
        <w:rPr>
          <w:lang w:eastAsia="lt-LT"/>
        </w:rPr>
      </w:pPr>
    </w:p>
    <w:p w14:paraId="6CD9B47F" w14:textId="47B79F6D" w:rsidR="00E972EC" w:rsidRPr="003271B9" w:rsidRDefault="007D3C13" w:rsidP="00A161A3">
      <w:pPr>
        <w:widowControl w:val="0"/>
        <w:suppressAutoHyphens/>
        <w:ind w:left="20" w:right="20" w:firstLine="1114"/>
        <w:jc w:val="both"/>
        <w:rPr>
          <w:color w:val="000000"/>
          <w:lang w:eastAsia="lt-LT"/>
        </w:rPr>
      </w:pPr>
      <w:r w:rsidRPr="003271B9">
        <w:rPr>
          <w:color w:val="000000"/>
          <w:kern w:val="2"/>
          <w:szCs w:val="24"/>
          <w:lang w:eastAsia="lt-LT"/>
        </w:rPr>
        <w:t>5</w:t>
      </w:r>
      <w:r w:rsidR="001B1B25" w:rsidRPr="003271B9">
        <w:rPr>
          <w:color w:val="000000"/>
          <w:kern w:val="2"/>
          <w:szCs w:val="24"/>
          <w:lang w:eastAsia="lt-LT"/>
        </w:rPr>
        <w:t>5</w:t>
      </w:r>
      <w:r w:rsidR="0030641C" w:rsidRPr="003271B9">
        <w:rPr>
          <w:color w:val="000000"/>
          <w:kern w:val="2"/>
          <w:szCs w:val="24"/>
          <w:lang w:eastAsia="lt-LT"/>
        </w:rPr>
        <w:t xml:space="preserve">. Tarybos posėdžiai vyksta valstybine kalba. Jos nemokantys svečiai turi teisę kalbėti kita kalba, bet turi būti užtikrintas vertimas į valstybinę kalbą. </w:t>
      </w:r>
      <w:r w:rsidR="006542B6" w:rsidRPr="003271B9">
        <w:rPr>
          <w:color w:val="000000"/>
          <w:kern w:val="2"/>
          <w:szCs w:val="24"/>
          <w:lang w:eastAsia="lt-LT"/>
        </w:rPr>
        <w:t>Tarybos sekretorius</w:t>
      </w:r>
      <w:r w:rsidR="0030641C" w:rsidRPr="003271B9">
        <w:rPr>
          <w:color w:val="000000"/>
          <w:kern w:val="2"/>
          <w:szCs w:val="24"/>
          <w:lang w:eastAsia="lt-LT"/>
        </w:rPr>
        <w:t xml:space="preserve"> turi būti informuojamas apie tai, kad bus reikalingas vertėjas ne vėliau kaip prieš 3 darbo dienas iki Tarybos posėdžio dienos. Lietuvos Respublikos Vyriausybės (toliau – Vyriausybė) atstovas turi teisę, kai yra pagrindas, pranešti Tarybos nariams, kad svarstomi projektai galimai neatitinka Konstitucijos, įstatymų ar Vyriausybės nutarimų. </w:t>
      </w:r>
    </w:p>
    <w:p w14:paraId="76EE4D17" w14:textId="4B9694F8" w:rsidR="00E972EC" w:rsidRPr="003271B9" w:rsidRDefault="007D3C13" w:rsidP="00A161A3">
      <w:pPr>
        <w:ind w:firstLine="1114"/>
        <w:jc w:val="both"/>
        <w:rPr>
          <w:lang w:eastAsia="lt-LT"/>
        </w:rPr>
      </w:pPr>
      <w:r w:rsidRPr="003271B9">
        <w:rPr>
          <w:color w:val="000000"/>
          <w:lang w:eastAsia="lt-LT"/>
        </w:rPr>
        <w:t>5</w:t>
      </w:r>
      <w:r w:rsidR="001B1B25" w:rsidRPr="003271B9">
        <w:rPr>
          <w:color w:val="000000"/>
          <w:lang w:eastAsia="lt-LT"/>
        </w:rPr>
        <w:t>6</w:t>
      </w:r>
      <w:r w:rsidRPr="003271B9">
        <w:rPr>
          <w:color w:val="000000"/>
          <w:lang w:eastAsia="lt-LT"/>
        </w:rPr>
        <w:t>.</w:t>
      </w:r>
      <w:r w:rsidR="0030641C" w:rsidRPr="003271B9">
        <w:rPr>
          <w:color w:val="000000"/>
          <w:lang w:eastAsia="lt-LT"/>
        </w:rPr>
        <w:t xml:space="preserve"> </w:t>
      </w:r>
      <w:r w:rsidR="0030641C" w:rsidRPr="003271B9">
        <w:rPr>
          <w:lang w:eastAsia="lt-LT"/>
        </w:rPr>
        <w:t xml:space="preserve">Posėdžio pirmininkas turi teisę leisti posėdyje kalbėti </w:t>
      </w:r>
      <w:r w:rsidR="00EC7441" w:rsidRPr="003271B9">
        <w:rPr>
          <w:lang w:eastAsia="lt-LT"/>
        </w:rPr>
        <w:t>s</w:t>
      </w:r>
      <w:r w:rsidR="0030641C" w:rsidRPr="003271B9">
        <w:rPr>
          <w:lang w:eastAsia="lt-LT"/>
        </w:rPr>
        <w:t xml:space="preserve">avivaldybės kontrolieriui, </w:t>
      </w:r>
      <w:r w:rsidR="00EC7441" w:rsidRPr="003271B9">
        <w:rPr>
          <w:lang w:eastAsia="lt-LT"/>
        </w:rPr>
        <w:t xml:space="preserve">administracijos </w:t>
      </w:r>
      <w:r w:rsidR="0030641C" w:rsidRPr="003271B9">
        <w:rPr>
          <w:lang w:eastAsia="lt-LT"/>
        </w:rPr>
        <w:t xml:space="preserve">direktoriui, Vyriausybės atstovui ir kviestiesiems asmenims. Kviestiesiems asmenims apie kvietimą dalyvauti Tarybos posėdyje praneša </w:t>
      </w:r>
      <w:r w:rsidR="0073099B" w:rsidRPr="003271B9">
        <w:rPr>
          <w:lang w:eastAsia="lt-LT"/>
        </w:rPr>
        <w:t>T</w:t>
      </w:r>
      <w:r w:rsidR="006542B6" w:rsidRPr="003271B9">
        <w:rPr>
          <w:lang w:eastAsia="lt-LT"/>
        </w:rPr>
        <w:t>arybos sekretorius</w:t>
      </w:r>
      <w:r w:rsidR="0030641C" w:rsidRPr="003271B9">
        <w:rPr>
          <w:lang w:eastAsia="lt-LT"/>
        </w:rPr>
        <w:t xml:space="preserve"> sprendimo projekto rengėjo (pranešėjo) prašymu ir </w:t>
      </w:r>
      <w:r w:rsidR="00F13BE4" w:rsidRPr="003271B9">
        <w:rPr>
          <w:lang w:eastAsia="lt-LT"/>
        </w:rPr>
        <w:t>m</w:t>
      </w:r>
      <w:r w:rsidR="0030641C" w:rsidRPr="003271B9">
        <w:rPr>
          <w:lang w:eastAsia="lt-LT"/>
        </w:rPr>
        <w:t xml:space="preserve">ero sutikimu. Tarybos nariai po kviestųjų asmenų pranešimų turi teisę jiems užduoti klausimus. </w:t>
      </w:r>
      <w:r w:rsidR="0030641C" w:rsidRPr="003271B9">
        <w:rPr>
          <w:color w:val="000000"/>
        </w:rPr>
        <w:t>Jeigu Tarybos posėdyje svarstomas klausimas yra susijęs su kitais posėdyje dalyvaujančiais asmenimis, jiems leidžiama užduoti klausimų pranešėjams ir kalbėti bendra tvarka.</w:t>
      </w:r>
    </w:p>
    <w:p w14:paraId="2F106D5B" w14:textId="5A79BFEA" w:rsidR="00E972EC" w:rsidRPr="003271B9" w:rsidRDefault="007D3C13" w:rsidP="00A161A3">
      <w:pPr>
        <w:widowControl w:val="0"/>
        <w:suppressAutoHyphens/>
        <w:ind w:left="20" w:right="20" w:firstLine="1114"/>
        <w:jc w:val="both"/>
      </w:pPr>
      <w:r w:rsidRPr="003271B9">
        <w:rPr>
          <w:color w:val="000000"/>
          <w:kern w:val="2"/>
          <w:szCs w:val="24"/>
          <w:lang w:eastAsia="lt-LT"/>
        </w:rPr>
        <w:t>5</w:t>
      </w:r>
      <w:r w:rsidR="001B1B25" w:rsidRPr="003271B9">
        <w:rPr>
          <w:color w:val="000000"/>
          <w:kern w:val="2"/>
          <w:szCs w:val="24"/>
          <w:lang w:eastAsia="lt-LT"/>
        </w:rPr>
        <w:t>7</w:t>
      </w:r>
      <w:r w:rsidRPr="003271B9">
        <w:rPr>
          <w:color w:val="000000"/>
          <w:kern w:val="2"/>
          <w:szCs w:val="24"/>
          <w:lang w:eastAsia="lt-LT"/>
        </w:rPr>
        <w:t xml:space="preserve">. </w:t>
      </w:r>
      <w:r w:rsidR="0030641C" w:rsidRPr="003271B9">
        <w:rPr>
          <w:color w:val="000000"/>
          <w:kern w:val="2"/>
          <w:szCs w:val="24"/>
          <w:lang w:eastAsia="lt-LT"/>
        </w:rPr>
        <w:t xml:space="preserve">Kai dėl Tarybos posėdyje svarstomo klausimo yra norinčių pasisakyti asmenų, jiems leidžiama pasisakyti svarstomu klausimu, jeigu jie ne vėliau kaip 1 val. iki posėdžio pradžios informavo </w:t>
      </w:r>
      <w:r w:rsidR="006542B6" w:rsidRPr="003271B9">
        <w:rPr>
          <w:color w:val="000000"/>
          <w:kern w:val="2"/>
          <w:szCs w:val="24"/>
          <w:lang w:eastAsia="lt-LT"/>
        </w:rPr>
        <w:t>Tarybos sekretorių</w:t>
      </w:r>
      <w:r w:rsidR="0030641C" w:rsidRPr="003271B9">
        <w:rPr>
          <w:color w:val="000000"/>
          <w:kern w:val="2"/>
          <w:szCs w:val="24"/>
          <w:lang w:eastAsia="lt-LT"/>
        </w:rPr>
        <w:t xml:space="preserve">. Tokiu atveju vienu svarstomu klausimu kalbėti leidžiama ne daugiau kaip keturiems asmenims (du – „už“, du – „prieš“), o kiekvieno iš jų kalbėjimo trukmė negali viršyti </w:t>
      </w:r>
      <w:r w:rsidR="0030641C" w:rsidRPr="003271B9">
        <w:rPr>
          <w:color w:val="000000"/>
          <w:kern w:val="2"/>
          <w:szCs w:val="24"/>
          <w:lang w:eastAsia="lt-LT"/>
        </w:rPr>
        <w:lastRenderedPageBreak/>
        <w:t>5 min.</w:t>
      </w:r>
      <w:r w:rsidR="0030641C" w:rsidRPr="003271B9">
        <w:rPr>
          <w:kern w:val="2"/>
          <w:szCs w:val="24"/>
          <w:lang w:eastAsia="lt-LT"/>
        </w:rPr>
        <w:t xml:space="preserve"> Šie asmenys pasisakyti ir užduoti klausimus pranešėjams gali tokia pat tvarka, kaip ir Tarybos nariai.</w:t>
      </w:r>
      <w:r w:rsidR="0030641C" w:rsidRPr="003271B9">
        <w:t xml:space="preserve"> </w:t>
      </w:r>
    </w:p>
    <w:p w14:paraId="24401B98" w14:textId="0CBCAAEF" w:rsidR="00E972EC" w:rsidRPr="003271B9" w:rsidRDefault="001B1B25" w:rsidP="00A161A3">
      <w:pPr>
        <w:ind w:firstLine="1114"/>
        <w:jc w:val="both"/>
        <w:rPr>
          <w:lang w:eastAsia="lt-LT"/>
        </w:rPr>
      </w:pPr>
      <w:r w:rsidRPr="003271B9">
        <w:rPr>
          <w:lang w:eastAsia="lt-LT"/>
        </w:rPr>
        <w:t>58</w:t>
      </w:r>
      <w:r w:rsidR="0030641C" w:rsidRPr="003271B9">
        <w:rPr>
          <w:lang w:eastAsia="lt-LT"/>
        </w:rPr>
        <w:t xml:space="preserve">. </w:t>
      </w:r>
      <w:r w:rsidR="002973EF" w:rsidRPr="003271B9">
        <w:t>Tarybos posėdžiai yra atviri. Kai posėdyje svarstomas klausimas, kuriame yra valstybės, tarnybos, komercinę </w:t>
      </w:r>
      <w:r w:rsidR="002973EF" w:rsidRPr="003271B9">
        <w:rPr>
          <w:color w:val="000000"/>
          <w:shd w:val="clear" w:color="auto" w:fill="FFFFFF"/>
        </w:rPr>
        <w:t>paslaptį sudarančios informacijos, ar svarstomas su asmens duomenimis ir (ar) privačiu gyvenimu susijęs klausimas, savivaldybės taryba juos nagrinėja uždarame posėdyje</w:t>
      </w:r>
      <w:r w:rsidR="0030641C" w:rsidRPr="003271B9">
        <w:rPr>
          <w:lang w:eastAsia="lt-LT"/>
        </w:rPr>
        <w:t>.</w:t>
      </w:r>
    </w:p>
    <w:p w14:paraId="721B0A67" w14:textId="313009D4" w:rsidR="002973EF" w:rsidRPr="003271B9" w:rsidRDefault="002973EF" w:rsidP="00A161A3">
      <w:pPr>
        <w:ind w:firstLine="1114"/>
        <w:jc w:val="both"/>
        <w:rPr>
          <w:i/>
          <w:sz w:val="16"/>
          <w:lang w:eastAsia="lt-LT"/>
        </w:rPr>
      </w:pPr>
      <w:r w:rsidRPr="003271B9">
        <w:rPr>
          <w:i/>
          <w:sz w:val="16"/>
          <w:lang w:eastAsia="lt-LT"/>
        </w:rPr>
        <w:t xml:space="preserve">2023 m. liepos 20 d. Ignalinos rajono savivaldybės tarybos sprendimo </w:t>
      </w:r>
      <w:bookmarkStart w:id="14" w:name="n_7"/>
      <w:r w:rsidR="00962975" w:rsidRPr="003271B9">
        <w:rPr>
          <w:i/>
          <w:sz w:val="16"/>
          <w:lang w:eastAsia="lt-LT"/>
        </w:rPr>
        <w:t xml:space="preserve">Nr. T-135 </w:t>
      </w:r>
      <w:bookmarkEnd w:id="14"/>
      <w:r w:rsidRPr="003271B9">
        <w:rPr>
          <w:i/>
          <w:sz w:val="16"/>
          <w:lang w:eastAsia="lt-LT"/>
        </w:rPr>
        <w:t>redakcija</w:t>
      </w:r>
    </w:p>
    <w:p w14:paraId="69ED5B32" w14:textId="77777777" w:rsidR="002973EF" w:rsidRPr="003271B9" w:rsidRDefault="002973EF" w:rsidP="00A161A3">
      <w:pPr>
        <w:ind w:firstLine="1114"/>
        <w:jc w:val="both"/>
        <w:rPr>
          <w:i/>
          <w:sz w:val="16"/>
          <w:lang w:eastAsia="lt-LT"/>
        </w:rPr>
      </w:pPr>
    </w:p>
    <w:p w14:paraId="4A6F6066" w14:textId="30800A88" w:rsidR="00E972EC" w:rsidRPr="003271B9" w:rsidRDefault="001B1B25" w:rsidP="00A161A3">
      <w:pPr>
        <w:ind w:firstLine="1114"/>
        <w:jc w:val="both"/>
        <w:rPr>
          <w:lang w:eastAsia="lt-LT"/>
        </w:rPr>
      </w:pPr>
      <w:r w:rsidRPr="003271B9">
        <w:rPr>
          <w:lang w:eastAsia="lt-LT"/>
        </w:rPr>
        <w:t>59</w:t>
      </w:r>
      <w:r w:rsidR="0030641C" w:rsidRPr="003271B9">
        <w:rPr>
          <w:lang w:eastAsia="lt-LT"/>
        </w:rPr>
        <w:t>. Prieš kiekvieną posėdį Tarybos nariai registruojami.</w:t>
      </w:r>
    </w:p>
    <w:p w14:paraId="2DD1FC27" w14:textId="7502E082" w:rsidR="00E972EC" w:rsidRPr="003271B9" w:rsidRDefault="007D3C13" w:rsidP="00A161A3">
      <w:pPr>
        <w:ind w:firstLine="1114"/>
        <w:jc w:val="both"/>
        <w:rPr>
          <w:lang w:eastAsia="lt-LT"/>
        </w:rPr>
      </w:pPr>
      <w:r w:rsidRPr="003271B9">
        <w:rPr>
          <w:lang w:eastAsia="lt-LT"/>
        </w:rPr>
        <w:t>6</w:t>
      </w:r>
      <w:r w:rsidR="001B1B25" w:rsidRPr="003271B9">
        <w:rPr>
          <w:lang w:eastAsia="lt-LT"/>
        </w:rPr>
        <w:t>0</w:t>
      </w:r>
      <w:r w:rsidR="0030641C" w:rsidRPr="003271B9">
        <w:rPr>
          <w:lang w:eastAsia="lt-LT"/>
        </w:rPr>
        <w:t xml:space="preserve">. Posėdis yra teisėtas, jeigu jame dalyvauja daugiau nei pusė Tarybos narių. Kvorumas nustatomas posėdžio pradžioje. </w:t>
      </w:r>
    </w:p>
    <w:p w14:paraId="6BC32880" w14:textId="634D050E" w:rsidR="00E972EC" w:rsidRPr="003271B9" w:rsidRDefault="007D3C13" w:rsidP="00A161A3">
      <w:pPr>
        <w:ind w:firstLine="1114"/>
        <w:jc w:val="both"/>
        <w:rPr>
          <w:lang w:eastAsia="lt-LT"/>
        </w:rPr>
      </w:pPr>
      <w:r w:rsidRPr="003271B9">
        <w:rPr>
          <w:lang w:eastAsia="lt-LT"/>
        </w:rPr>
        <w:t>6</w:t>
      </w:r>
      <w:r w:rsidR="001B1B25" w:rsidRPr="003271B9">
        <w:rPr>
          <w:lang w:eastAsia="lt-LT"/>
        </w:rPr>
        <w:t>1</w:t>
      </w:r>
      <w:r w:rsidR="0030641C" w:rsidRPr="003271B9">
        <w:rPr>
          <w:lang w:eastAsia="lt-LT"/>
        </w:rPr>
        <w:t xml:space="preserve">. Tarybos posėdžiuose svarstomi į Tarybos posėdžio darbotvarkę įtraukti klausimai, dėl kurių Reglamento nustatyta tvarka yra užregistruoti ir laiku paskelbti sprendimų projektai. Ekstremalių įvykių, atitinkančių Vyriausybės patvirtintus kriterijus, atvejais </w:t>
      </w:r>
      <w:r w:rsidR="00F13BE4" w:rsidRPr="003271B9">
        <w:rPr>
          <w:lang w:eastAsia="lt-LT"/>
        </w:rPr>
        <w:t>m</w:t>
      </w:r>
      <w:r w:rsidR="0030641C" w:rsidRPr="003271B9">
        <w:rPr>
          <w:lang w:eastAsia="lt-LT"/>
        </w:rPr>
        <w:t xml:space="preserve">eras turi teisę sušaukti Tarybos posėdį ir (ar) pateikti Tarybai svarstyti klausimą ir siūlyti priimti sprendimą skubos tvarka. </w:t>
      </w:r>
    </w:p>
    <w:p w14:paraId="38F5A984" w14:textId="76C89173" w:rsidR="00E972EC" w:rsidRPr="003271B9" w:rsidRDefault="007D3C13" w:rsidP="00A161A3">
      <w:pPr>
        <w:ind w:firstLine="1114"/>
        <w:jc w:val="both"/>
        <w:rPr>
          <w:lang w:eastAsia="lt-LT"/>
        </w:rPr>
      </w:pPr>
      <w:r w:rsidRPr="003271B9">
        <w:rPr>
          <w:lang w:eastAsia="lt-LT"/>
        </w:rPr>
        <w:t>6</w:t>
      </w:r>
      <w:r w:rsidR="001B1B25" w:rsidRPr="003271B9">
        <w:rPr>
          <w:lang w:eastAsia="lt-LT"/>
        </w:rPr>
        <w:t>2</w:t>
      </w:r>
      <w:r w:rsidR="0030641C" w:rsidRPr="003271B9">
        <w:rPr>
          <w:lang w:eastAsia="lt-LT"/>
        </w:rPr>
        <w:t xml:space="preserve">. Posėdžiams pirmininkauja </w:t>
      </w:r>
      <w:r w:rsidR="00F13BE4" w:rsidRPr="003271B9">
        <w:rPr>
          <w:lang w:eastAsia="lt-LT"/>
        </w:rPr>
        <w:t>m</w:t>
      </w:r>
      <w:r w:rsidR="0030641C" w:rsidRPr="003271B9">
        <w:rPr>
          <w:lang w:eastAsia="lt-LT"/>
        </w:rPr>
        <w:t xml:space="preserve">eras, o kai jo nėra ligos, komandiruotės, atostogų ir kitais nebuvimą darbe pateisinančiais atvejais, – </w:t>
      </w:r>
      <w:r w:rsidR="001B1B25" w:rsidRPr="003271B9">
        <w:rPr>
          <w:lang w:eastAsia="lt-LT"/>
        </w:rPr>
        <w:t xml:space="preserve">laikinai </w:t>
      </w:r>
      <w:r w:rsidR="0030641C" w:rsidRPr="003271B9">
        <w:rPr>
          <w:lang w:eastAsia="lt-LT"/>
        </w:rPr>
        <w:t xml:space="preserve">paskirtas </w:t>
      </w:r>
      <w:r w:rsidR="001B1B25" w:rsidRPr="003271B9">
        <w:rPr>
          <w:lang w:eastAsia="lt-LT"/>
        </w:rPr>
        <w:t>t</w:t>
      </w:r>
      <w:r w:rsidR="0030641C" w:rsidRPr="003271B9">
        <w:rPr>
          <w:lang w:eastAsia="lt-LT"/>
        </w:rPr>
        <w:t xml:space="preserve">arybos narys. </w:t>
      </w:r>
    </w:p>
    <w:p w14:paraId="4374FFE6" w14:textId="78FDA557" w:rsidR="00E972EC" w:rsidRPr="003271B9" w:rsidRDefault="007D3C13" w:rsidP="00A161A3">
      <w:pPr>
        <w:ind w:firstLine="1114"/>
        <w:jc w:val="both"/>
        <w:rPr>
          <w:lang w:eastAsia="lt-LT"/>
        </w:rPr>
      </w:pPr>
      <w:r w:rsidRPr="003271B9">
        <w:rPr>
          <w:lang w:eastAsia="lt-LT"/>
        </w:rPr>
        <w:t>6</w:t>
      </w:r>
      <w:r w:rsidR="001B1B25" w:rsidRPr="003271B9">
        <w:rPr>
          <w:lang w:eastAsia="lt-LT"/>
        </w:rPr>
        <w:t>3</w:t>
      </w:r>
      <w:r w:rsidR="0030641C" w:rsidRPr="003271B9">
        <w:rPr>
          <w:lang w:eastAsia="lt-LT"/>
        </w:rPr>
        <w:t xml:space="preserve">. Kai svarstomi su </w:t>
      </w:r>
      <w:r w:rsidR="00F13BE4" w:rsidRPr="003271B9">
        <w:rPr>
          <w:lang w:eastAsia="lt-LT"/>
        </w:rPr>
        <w:t>m</w:t>
      </w:r>
      <w:r w:rsidR="0030641C" w:rsidRPr="003271B9">
        <w:rPr>
          <w:lang w:eastAsia="lt-LT"/>
        </w:rPr>
        <w:t xml:space="preserve">ero asmeniu susiję klausimai ar </w:t>
      </w:r>
      <w:r w:rsidR="00F13BE4" w:rsidRPr="003271B9">
        <w:rPr>
          <w:lang w:eastAsia="lt-LT"/>
        </w:rPr>
        <w:t>m</w:t>
      </w:r>
      <w:r w:rsidR="0030641C" w:rsidRPr="003271B9">
        <w:rPr>
          <w:lang w:eastAsia="lt-LT"/>
        </w:rPr>
        <w:t>eras nusišalina nuo pirmininkavimo svarstant jam interesų konfliktą sukeliantį klausimą, posėdžiui pirmininkauja paskirtas Tarybos narys.</w:t>
      </w:r>
    </w:p>
    <w:p w14:paraId="7A89F750" w14:textId="2B67E61F" w:rsidR="00E972EC" w:rsidRPr="003271B9" w:rsidRDefault="007D3C13"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 Posėdžio pirmininkas:</w:t>
      </w:r>
    </w:p>
    <w:p w14:paraId="19E1B352" w14:textId="0FE93BD4" w:rsidR="00E972EC" w:rsidRPr="003271B9" w:rsidRDefault="007D3C13" w:rsidP="001B1B25">
      <w:pPr>
        <w:widowControl w:val="0"/>
        <w:suppressAutoHyphens/>
        <w:ind w:firstLine="1114"/>
        <w:jc w:val="both"/>
        <w:rPr>
          <w:rFonts w:eastAsia="Andale Sans UI"/>
          <w:bCs/>
          <w:color w:val="000000"/>
          <w:kern w:val="2"/>
          <w:szCs w:val="24"/>
          <w:lang w:eastAsia="ar-SA"/>
        </w:rPr>
      </w:pPr>
      <w:r w:rsidRPr="003271B9">
        <w:rPr>
          <w:rFonts w:eastAsia="Andale Sans UI"/>
          <w:bCs/>
          <w:color w:val="000000"/>
          <w:kern w:val="2"/>
          <w:szCs w:val="24"/>
          <w:lang w:eastAsia="ar-SA"/>
        </w:rPr>
        <w:t>6</w:t>
      </w:r>
      <w:r w:rsidR="001B1B25" w:rsidRPr="003271B9">
        <w:rPr>
          <w:rFonts w:eastAsia="Andale Sans UI"/>
          <w:bCs/>
          <w:color w:val="000000"/>
          <w:kern w:val="2"/>
          <w:szCs w:val="24"/>
          <w:lang w:eastAsia="ar-SA"/>
        </w:rPr>
        <w:t>4.</w:t>
      </w:r>
      <w:r w:rsidR="0030641C" w:rsidRPr="003271B9">
        <w:rPr>
          <w:rFonts w:eastAsia="Andale Sans UI"/>
          <w:bCs/>
          <w:color w:val="000000"/>
          <w:kern w:val="2"/>
          <w:szCs w:val="24"/>
          <w:lang w:eastAsia="ar-SA"/>
        </w:rPr>
        <w:t xml:space="preserve">1. skelbia posėdžio pradžią ir pabaigą, prireikus savo iniciatyva arba frakcijos, grupės </w:t>
      </w:r>
      <w:r w:rsidR="0030641C" w:rsidRPr="003271B9">
        <w:rPr>
          <w:rFonts w:eastAsia="Andale Sans UI"/>
          <w:bCs/>
          <w:kern w:val="2"/>
          <w:szCs w:val="24"/>
          <w:lang w:eastAsia="ar-SA"/>
        </w:rPr>
        <w:t>vadovo ar opozicijos lyderio reikalavimu skelbia darbotvarkėje nenumatytą posėdžio pertrauką;</w:t>
      </w:r>
      <w:r w:rsidR="0030641C" w:rsidRPr="003271B9">
        <w:t xml:space="preserve">  </w:t>
      </w:r>
    </w:p>
    <w:p w14:paraId="02A922FD" w14:textId="47BA1EF6" w:rsidR="00E972EC" w:rsidRPr="003271B9" w:rsidRDefault="007D3C13"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.2. jeigu reikia, sudaro balsų skaičiavimo komisiją iš trijų Tarybos narių eilės tvarka pagal vardinį sąrašą. Komisijos pirmininką išrenka komisijos nariai;</w:t>
      </w:r>
    </w:p>
    <w:p w14:paraId="2DB0015A" w14:textId="7AFCFBB6" w:rsidR="00E972EC" w:rsidRPr="003271B9" w:rsidRDefault="007D3C13" w:rsidP="00A161A3">
      <w:pPr>
        <w:ind w:firstLine="1114"/>
        <w:jc w:val="both"/>
        <w:rPr>
          <w:lang w:eastAsia="lt-LT"/>
        </w:rPr>
      </w:pPr>
      <w:r w:rsidRPr="003271B9">
        <w:rPr>
          <w:lang w:eastAsia="lt-LT"/>
        </w:rPr>
        <w:t>6</w:t>
      </w:r>
      <w:r w:rsidR="001B1B25" w:rsidRPr="003271B9">
        <w:rPr>
          <w:lang w:eastAsia="lt-LT"/>
        </w:rPr>
        <w:t>4</w:t>
      </w:r>
      <w:r w:rsidRPr="003271B9">
        <w:rPr>
          <w:lang w:eastAsia="lt-LT"/>
        </w:rPr>
        <w:t>.</w:t>
      </w:r>
      <w:r w:rsidR="0030641C" w:rsidRPr="003271B9">
        <w:rPr>
          <w:lang w:eastAsia="lt-LT"/>
        </w:rPr>
        <w:t>3. tikrina, ar posėdyje yra kvorumas;</w:t>
      </w:r>
    </w:p>
    <w:p w14:paraId="5430B170" w14:textId="0CDB0A4D" w:rsidR="00E972EC" w:rsidRPr="003271B9" w:rsidRDefault="007D3C13"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.4. stebi, kad būtų laikomasi Reglamento;</w:t>
      </w:r>
    </w:p>
    <w:p w14:paraId="6B13FB10" w14:textId="531D1081" w:rsidR="00E972EC" w:rsidRPr="003271B9" w:rsidRDefault="007D3C13"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.5. suteikia žodį Tarybos nariams ir kitiems asmenims, vadovauja svarstymo eigai. Tarybos pritarimu gali nutraukti diskusijas svarstomu klausimu;</w:t>
      </w:r>
    </w:p>
    <w:p w14:paraId="78938BCC" w14:textId="65EBD2ED" w:rsidR="00E972EC" w:rsidRPr="003271B9" w:rsidRDefault="007D3C13"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.6. stebi kalbėjimo trukmę ir, jeigu ji viršijama, įspėja kalbėtoją, o po antro įspėjimo gali kalbėtoją nutraukti;</w:t>
      </w:r>
    </w:p>
    <w:p w14:paraId="4F66FC08" w14:textId="7D45D45B" w:rsidR="00E972EC" w:rsidRPr="003271B9" w:rsidRDefault="007D3C13" w:rsidP="00A161A3">
      <w:pPr>
        <w:widowControl w:val="0"/>
        <w:suppressAutoHyphens/>
        <w:ind w:left="20" w:right="20" w:firstLine="1114"/>
        <w:jc w:val="both"/>
        <w:rPr>
          <w:lang w:eastAsia="lt-LT"/>
        </w:rPr>
      </w:pPr>
      <w:r w:rsidRPr="003271B9">
        <w:rPr>
          <w:lang w:eastAsia="lt-LT"/>
        </w:rPr>
        <w:t>6</w:t>
      </w:r>
      <w:r w:rsidR="001B1B25" w:rsidRPr="003271B9">
        <w:rPr>
          <w:lang w:eastAsia="lt-LT"/>
        </w:rPr>
        <w:t>4</w:t>
      </w:r>
      <w:r w:rsidR="0030641C" w:rsidRPr="003271B9">
        <w:rPr>
          <w:rFonts w:eastAsia="Andale Sans UI"/>
          <w:kern w:val="2"/>
          <w:szCs w:val="24"/>
          <w:lang w:eastAsia="ar-SA"/>
        </w:rPr>
        <w:t>.7. jeigu Taryba neprieštarauja, gali pratęsti kalbėjimo laiką arba nutraukti diskusijas svarstomu klausimu;</w:t>
      </w:r>
      <w:r w:rsidR="0030641C" w:rsidRPr="003271B9">
        <w:t xml:space="preserve"> </w:t>
      </w:r>
    </w:p>
    <w:p w14:paraId="3CDFA08A" w14:textId="7EB4D6D8" w:rsidR="00E972EC" w:rsidRPr="003271B9" w:rsidRDefault="007D3C13"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.8. gali įspėti kalbėtoją, jeigu jis nukrypsta nuo svarstomo klausimo esmės;</w:t>
      </w:r>
    </w:p>
    <w:p w14:paraId="6A1E9B9B" w14:textId="5C0BE133" w:rsidR="00E972EC" w:rsidRPr="003271B9" w:rsidRDefault="007D3C13" w:rsidP="00A161A3">
      <w:pPr>
        <w:ind w:firstLine="1114"/>
        <w:jc w:val="both"/>
        <w:rPr>
          <w:lang w:eastAsia="lt-LT"/>
        </w:rPr>
      </w:pPr>
      <w:r w:rsidRPr="003271B9">
        <w:rPr>
          <w:lang w:eastAsia="lt-LT"/>
        </w:rPr>
        <w:t>6</w:t>
      </w:r>
      <w:r w:rsidR="001B1B25" w:rsidRPr="003271B9">
        <w:rPr>
          <w:lang w:eastAsia="lt-LT"/>
        </w:rPr>
        <w:t>4</w:t>
      </w:r>
      <w:r w:rsidRPr="003271B9">
        <w:rPr>
          <w:lang w:eastAsia="lt-LT"/>
        </w:rPr>
        <w:t>.</w:t>
      </w:r>
      <w:r w:rsidR="0030641C" w:rsidRPr="003271B9">
        <w:rPr>
          <w:lang w:eastAsia="lt-LT"/>
        </w:rPr>
        <w:t>9. gali nutraukti kalbėtoją, jeigu kalbama ne tuo klausimu, dėl kurio buvo suteiktas žodis;</w:t>
      </w:r>
    </w:p>
    <w:p w14:paraId="33448278" w14:textId="670A474D" w:rsidR="00E972EC" w:rsidRPr="003271B9" w:rsidRDefault="006D2BA0"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 xml:space="preserve">.10. pagal svarstymo rezultatus formuluoja klausimus balsavimui, vadovaudamasis Reglamentu, nustato balsavimo tvarką, skelbia balsavimo pradžią ir atviro balsavimo rezultatus; </w:t>
      </w:r>
    </w:p>
    <w:p w14:paraId="664E046B" w14:textId="08C66CC6" w:rsidR="00E972EC" w:rsidRPr="003271B9" w:rsidRDefault="006D2BA0"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.11. pasiūlo Tarybos nariams priimti sprendimą pašalinti iš posėdžių salės kviestuosius ar kitus asmenis, jeigu jie trukdo posėdžiauti;</w:t>
      </w:r>
    </w:p>
    <w:p w14:paraId="5A0C5A01" w14:textId="36EE4FCD" w:rsidR="00E972EC" w:rsidRPr="003271B9" w:rsidRDefault="006D2BA0"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.12. reiškia Tarybos nariams pastabas, jeigu jie nesilaiko Reglamento, kelia triukšmą salėje, įžeidinėja Tarybą, kitus asmenis ar kitaip trukdo Tarybai dirbti, o prireikus informuoja apie jų elgesį etikos klausimus nagrinėjančią komisiją;</w:t>
      </w:r>
    </w:p>
    <w:p w14:paraId="26E5D01A" w14:textId="74471CE3" w:rsidR="00E972EC" w:rsidRPr="003271B9" w:rsidRDefault="006D2BA0"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.13. priimdamas procedūrinius sprendimus, Tarybos narių reikalavimu paskelbia, kokiu Reglamento punktu vadovaujasi;</w:t>
      </w:r>
    </w:p>
    <w:p w14:paraId="596D32F6" w14:textId="232BFAB3" w:rsidR="00E972EC" w:rsidRPr="003271B9" w:rsidRDefault="006D2BA0"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 xml:space="preserve">.14. informuoja Tarybą apie gautus Tarybos narių pareiškimus dėl nusišalinimo svarstant jam interesų konfliktą sukeliantį klausimą; </w:t>
      </w:r>
    </w:p>
    <w:p w14:paraId="4D48E613" w14:textId="760B09E6" w:rsidR="00E972EC" w:rsidRPr="003271B9" w:rsidRDefault="006D2BA0" w:rsidP="00A161A3">
      <w:pPr>
        <w:ind w:firstLine="1114"/>
        <w:jc w:val="both"/>
        <w:rPr>
          <w:lang w:eastAsia="lt-LT"/>
        </w:rPr>
      </w:pPr>
      <w:r w:rsidRPr="003271B9">
        <w:rPr>
          <w:lang w:eastAsia="lt-LT"/>
        </w:rPr>
        <w:t>6</w:t>
      </w:r>
      <w:r w:rsidR="001B1B25" w:rsidRPr="003271B9">
        <w:rPr>
          <w:lang w:eastAsia="lt-LT"/>
        </w:rPr>
        <w:t>4</w:t>
      </w:r>
      <w:r w:rsidR="0030641C" w:rsidRPr="003271B9">
        <w:rPr>
          <w:lang w:eastAsia="lt-LT"/>
        </w:rPr>
        <w:t>.15. pasirašo Tarybos posėdžio protokolą, posėdyje priimtus sprendimus.</w:t>
      </w:r>
    </w:p>
    <w:p w14:paraId="00AF5786" w14:textId="0E2B40A6" w:rsidR="00E972EC" w:rsidRPr="003271B9" w:rsidRDefault="006D2BA0" w:rsidP="00A161A3">
      <w:pPr>
        <w:ind w:firstLine="1114"/>
        <w:jc w:val="both"/>
        <w:rPr>
          <w:lang w:eastAsia="lt-LT"/>
        </w:rPr>
      </w:pPr>
      <w:r w:rsidRPr="003271B9">
        <w:rPr>
          <w:lang w:eastAsia="lt-LT"/>
        </w:rPr>
        <w:t>6</w:t>
      </w:r>
      <w:r w:rsidR="001B1B25" w:rsidRPr="003271B9">
        <w:rPr>
          <w:lang w:eastAsia="lt-LT"/>
        </w:rPr>
        <w:t>5</w:t>
      </w:r>
      <w:r w:rsidR="0030641C" w:rsidRPr="003271B9">
        <w:rPr>
          <w:lang w:eastAsia="lt-LT"/>
        </w:rPr>
        <w:t>. Po klausimo pristatymo pranešėjas atsako į Tarybos narių klausimus. Tarybos narys gali pateikti pranešėjui klausimus. Klausimui pateikti skiriamos ne ilgiau kaip 2 minutės, atsakymui – ne ilgiau kaip 3 minutės.</w:t>
      </w:r>
    </w:p>
    <w:p w14:paraId="61BD6361" w14:textId="5B67FF5A" w:rsidR="00E972EC" w:rsidRPr="003271B9" w:rsidRDefault="006D2BA0" w:rsidP="00A161A3">
      <w:pPr>
        <w:ind w:firstLine="1114"/>
        <w:jc w:val="both"/>
        <w:rPr>
          <w:lang w:eastAsia="lt-LT"/>
        </w:rPr>
      </w:pPr>
      <w:r w:rsidRPr="003271B9">
        <w:rPr>
          <w:lang w:eastAsia="lt-LT"/>
        </w:rPr>
        <w:t>6</w:t>
      </w:r>
      <w:r w:rsidR="001B1B25" w:rsidRPr="003271B9">
        <w:rPr>
          <w:lang w:eastAsia="lt-LT"/>
        </w:rPr>
        <w:t>6</w:t>
      </w:r>
      <w:r w:rsidR="0030641C" w:rsidRPr="003271B9">
        <w:rPr>
          <w:lang w:eastAsia="lt-LT"/>
        </w:rPr>
        <w:t xml:space="preserve">. Pranešėjui atsakius į klausimus, Tarybos nariams suteikiama teisė kalbėti svarstomu klausimu: </w:t>
      </w:r>
      <w:r w:rsidR="00C30165" w:rsidRPr="003271B9">
        <w:rPr>
          <w:lang w:eastAsia="lt-LT"/>
        </w:rPr>
        <w:t xml:space="preserve"> </w:t>
      </w:r>
      <w:r w:rsidR="00C30165" w:rsidRPr="003271B9">
        <w:rPr>
          <w:szCs w:val="24"/>
        </w:rPr>
        <w:t>Tarybos</w:t>
      </w:r>
      <w:r w:rsidR="00C30165" w:rsidRPr="003271B9">
        <w:rPr>
          <w:lang w:eastAsia="lt-LT"/>
        </w:rPr>
        <w:t xml:space="preserve"> </w:t>
      </w:r>
      <w:r w:rsidR="0030641C" w:rsidRPr="003271B9">
        <w:rPr>
          <w:lang w:eastAsia="lt-LT"/>
        </w:rPr>
        <w:t xml:space="preserve">komitetų, frakcijų ir Tarybos narių grupės vardu bei pateikusiems raštiškus </w:t>
      </w:r>
      <w:r w:rsidR="0030641C" w:rsidRPr="003271B9">
        <w:rPr>
          <w:lang w:eastAsia="lt-LT"/>
        </w:rPr>
        <w:lastRenderedPageBreak/>
        <w:t>pasiūlymus – ne ilgiau kaip 7 minutes, kitiems – ne ilgiau kaip 5 minutes. Posėdžio pirmininkui leidus, kalbėtojams gali būti suteiktos papildomai 2 minutės. Tik pirmininkas gali nutraukti kalbą.</w:t>
      </w:r>
    </w:p>
    <w:p w14:paraId="399A66D1" w14:textId="29B42AB1" w:rsidR="00E972EC" w:rsidRPr="003271B9" w:rsidRDefault="006D2BA0" w:rsidP="00A161A3">
      <w:pPr>
        <w:ind w:firstLine="1114"/>
        <w:jc w:val="both"/>
        <w:rPr>
          <w:lang w:eastAsia="lt-LT"/>
        </w:rPr>
      </w:pPr>
      <w:r w:rsidRPr="003271B9">
        <w:rPr>
          <w:lang w:eastAsia="lt-LT"/>
        </w:rPr>
        <w:t>6</w:t>
      </w:r>
      <w:r w:rsidR="001B1B25" w:rsidRPr="003271B9">
        <w:rPr>
          <w:lang w:eastAsia="lt-LT"/>
        </w:rPr>
        <w:t>7</w:t>
      </w:r>
      <w:r w:rsidR="0030641C" w:rsidRPr="003271B9">
        <w:rPr>
          <w:lang w:eastAsia="lt-LT"/>
        </w:rPr>
        <w:t>. Svarstomu klausimu Tarybos narys turi teisę paklausti, vieną kartą kalbėti ir vieną kartą pareikšti repliką. Tarybos narys dar kartą gali paklausti po to, kai paklausia visi kiti pageidaujantys Tarybos nariai.</w:t>
      </w:r>
    </w:p>
    <w:p w14:paraId="7367386A" w14:textId="4FBAE4FE" w:rsidR="00E972EC" w:rsidRPr="003271B9" w:rsidRDefault="001B1B25" w:rsidP="00A161A3">
      <w:pPr>
        <w:ind w:firstLine="1114"/>
        <w:jc w:val="both"/>
        <w:rPr>
          <w:lang w:eastAsia="lt-LT"/>
        </w:rPr>
      </w:pPr>
      <w:r w:rsidRPr="003271B9">
        <w:rPr>
          <w:lang w:eastAsia="lt-LT"/>
        </w:rPr>
        <w:t>68</w:t>
      </w:r>
      <w:r w:rsidR="0030641C" w:rsidRPr="003271B9">
        <w:rPr>
          <w:lang w:eastAsia="lt-LT"/>
        </w:rPr>
        <w:t xml:space="preserve">. </w:t>
      </w:r>
      <w:r w:rsidR="0030641C" w:rsidRPr="003271B9">
        <w:rPr>
          <w:szCs w:val="24"/>
          <w:lang w:eastAsia="en-GB"/>
        </w:rPr>
        <w:t xml:space="preserve">Opozicijos lyderis </w:t>
      </w:r>
      <w:r w:rsidR="0030641C" w:rsidRPr="003271B9">
        <w:rPr>
          <w:szCs w:val="24"/>
        </w:rPr>
        <w:t xml:space="preserve">turi pirmumo teisę užduoti klausimų. </w:t>
      </w:r>
    </w:p>
    <w:p w14:paraId="59EC2834" w14:textId="23B7BD7B" w:rsidR="00E972EC" w:rsidRPr="003271B9" w:rsidRDefault="001B1B25" w:rsidP="00A161A3">
      <w:pPr>
        <w:widowControl w:val="0"/>
        <w:suppressAutoHyphens/>
        <w:ind w:firstLine="1114"/>
        <w:jc w:val="both"/>
        <w:rPr>
          <w:lang w:eastAsia="lt-LT"/>
        </w:rPr>
      </w:pPr>
      <w:r w:rsidRPr="003271B9">
        <w:rPr>
          <w:kern w:val="2"/>
          <w:szCs w:val="24"/>
          <w:lang w:eastAsia="lt-LT"/>
        </w:rPr>
        <w:t>69</w:t>
      </w:r>
      <w:r w:rsidR="0030641C" w:rsidRPr="003271B9">
        <w:rPr>
          <w:kern w:val="2"/>
          <w:szCs w:val="24"/>
          <w:lang w:eastAsia="lt-LT"/>
        </w:rPr>
        <w:t>. Tarybos nariui</w:t>
      </w:r>
      <w:r w:rsidR="0030641C" w:rsidRPr="003271B9">
        <w:rPr>
          <w:b/>
          <w:kern w:val="2"/>
          <w:szCs w:val="24"/>
          <w:lang w:eastAsia="lt-LT"/>
        </w:rPr>
        <w:t xml:space="preserve"> </w:t>
      </w:r>
      <w:r w:rsidR="0030641C" w:rsidRPr="003271B9">
        <w:rPr>
          <w:kern w:val="2"/>
          <w:szCs w:val="24"/>
          <w:lang w:eastAsia="lt-LT"/>
        </w:rPr>
        <w:t xml:space="preserve">replikuoti po balsavimo, kalbėti dėl balsavimo motyvų, siūlyti atmesti sprendimo projektą ar grąžinti sprendimo projektą rengėjui tobulinti suteikiamos </w:t>
      </w:r>
      <w:r w:rsidR="0030641C" w:rsidRPr="003271B9">
        <w:rPr>
          <w:bCs/>
          <w:kern w:val="2"/>
          <w:szCs w:val="24"/>
          <w:lang w:eastAsia="lt-LT"/>
        </w:rPr>
        <w:t>3</w:t>
      </w:r>
      <w:r w:rsidR="0030641C" w:rsidRPr="003271B9">
        <w:rPr>
          <w:kern w:val="2"/>
          <w:szCs w:val="24"/>
          <w:lang w:eastAsia="lt-LT"/>
        </w:rPr>
        <w:t xml:space="preserve"> minutės. Tarybos nariai gali kalbėti dėl balsavimo motyvų prieš kiekvieną balsavimą.</w:t>
      </w:r>
      <w:r w:rsidR="0030641C" w:rsidRPr="003271B9">
        <w:t xml:space="preserve"> </w:t>
      </w:r>
    </w:p>
    <w:p w14:paraId="53CF29BB" w14:textId="2367FB76" w:rsidR="00E972EC" w:rsidRPr="003271B9" w:rsidRDefault="001B1B25" w:rsidP="00A161A3">
      <w:pPr>
        <w:ind w:firstLine="1114"/>
        <w:jc w:val="both"/>
        <w:rPr>
          <w:lang w:eastAsia="lt-LT"/>
        </w:rPr>
      </w:pPr>
      <w:r w:rsidRPr="003271B9">
        <w:rPr>
          <w:lang w:eastAsia="lt-LT"/>
        </w:rPr>
        <w:t>70</w:t>
      </w:r>
      <w:r w:rsidR="0030641C" w:rsidRPr="003271B9">
        <w:rPr>
          <w:lang w:eastAsia="lt-LT"/>
        </w:rPr>
        <w:t>. Kalbėti ar replikuoti galima tik pranešėjui baigus kalbėti.</w:t>
      </w:r>
    </w:p>
    <w:p w14:paraId="4D80D8C7" w14:textId="43D2C5E0" w:rsidR="00E972EC" w:rsidRPr="003271B9" w:rsidRDefault="001B1B25" w:rsidP="00A161A3">
      <w:pPr>
        <w:ind w:firstLine="1114"/>
        <w:jc w:val="both"/>
        <w:rPr>
          <w:lang w:eastAsia="lt-LT"/>
        </w:rPr>
      </w:pPr>
      <w:r w:rsidRPr="003271B9">
        <w:rPr>
          <w:lang w:eastAsia="lt-LT"/>
        </w:rPr>
        <w:t>71</w:t>
      </w:r>
      <w:r w:rsidR="0030641C" w:rsidRPr="003271B9">
        <w:rPr>
          <w:lang w:eastAsia="lt-LT"/>
        </w:rPr>
        <w:t xml:space="preserve">. Per posėdį kalbėti galima tik posėdžio pirmininkui leidus. </w:t>
      </w:r>
      <w:r w:rsidR="0030641C" w:rsidRPr="003271B9">
        <w:rPr>
          <w:szCs w:val="24"/>
          <w:lang w:eastAsia="en-GB"/>
        </w:rPr>
        <w:t xml:space="preserve">Opozicijos lyderis </w:t>
      </w:r>
      <w:r w:rsidR="0030641C" w:rsidRPr="003271B9">
        <w:rPr>
          <w:szCs w:val="24"/>
        </w:rPr>
        <w:t>turi pirmumo teisę pasisakyti Tarybos posėdyje</w:t>
      </w:r>
      <w:r w:rsidR="0030641C" w:rsidRPr="003271B9">
        <w:rPr>
          <w:szCs w:val="24"/>
          <w:lang w:eastAsia="en-GB"/>
        </w:rPr>
        <w:t xml:space="preserve"> svarstomais klausimais.</w:t>
      </w:r>
      <w:r w:rsidR="0030641C" w:rsidRPr="003271B9">
        <w:rPr>
          <w:lang w:eastAsia="lt-LT"/>
        </w:rPr>
        <w:t xml:space="preserve"> Po opozicijos lyderio pirmiausia kalba </w:t>
      </w:r>
      <w:r w:rsidR="00C30165" w:rsidRPr="003271B9">
        <w:rPr>
          <w:szCs w:val="24"/>
        </w:rPr>
        <w:t>Tarybos</w:t>
      </w:r>
      <w:r w:rsidR="00C30165" w:rsidRPr="003271B9">
        <w:rPr>
          <w:lang w:eastAsia="lt-LT"/>
        </w:rPr>
        <w:t xml:space="preserve"> </w:t>
      </w:r>
      <w:r w:rsidR="0030641C" w:rsidRPr="003271B9">
        <w:rPr>
          <w:lang w:eastAsia="lt-LT"/>
        </w:rPr>
        <w:t>komitetų pirmininkai, frakcijų ir Tarybos narių grupės vadovai, Tarybos nariai, pateikę pasiūlymus dėl sprendimo projekto. Tarybos narys gali pasisakyti dėl posėdžio vedimo tvarkos.</w:t>
      </w:r>
    </w:p>
    <w:p w14:paraId="63092F12" w14:textId="3493C93C" w:rsidR="00E972EC" w:rsidRPr="003271B9" w:rsidRDefault="006D2BA0" w:rsidP="00A161A3">
      <w:pPr>
        <w:ind w:firstLine="1114"/>
        <w:jc w:val="both"/>
        <w:rPr>
          <w:lang w:eastAsia="lt-LT"/>
        </w:rPr>
      </w:pPr>
      <w:r w:rsidRPr="003271B9">
        <w:rPr>
          <w:lang w:eastAsia="lt-LT"/>
        </w:rPr>
        <w:t>7</w:t>
      </w:r>
      <w:r w:rsidR="001B1B25" w:rsidRPr="003271B9">
        <w:rPr>
          <w:lang w:eastAsia="lt-LT"/>
        </w:rPr>
        <w:t>2</w:t>
      </w:r>
      <w:r w:rsidR="0030641C" w:rsidRPr="003271B9">
        <w:rPr>
          <w:lang w:eastAsia="lt-LT"/>
        </w:rPr>
        <w:t xml:space="preserve">. Suteikti žodį posėdžio svečiams posėdžio pradžioje ar pabaigoje nusprendžia posėdžio pirmininkas arba jo prašymu dėl to balsuoja Taryba. </w:t>
      </w:r>
    </w:p>
    <w:p w14:paraId="725FAB24" w14:textId="06363B63" w:rsidR="00E972EC" w:rsidRPr="003271B9" w:rsidRDefault="006D2BA0" w:rsidP="00A161A3">
      <w:pPr>
        <w:ind w:firstLine="1114"/>
        <w:jc w:val="both"/>
        <w:rPr>
          <w:lang w:eastAsia="lt-LT"/>
        </w:rPr>
      </w:pPr>
      <w:r w:rsidRPr="003271B9">
        <w:rPr>
          <w:lang w:eastAsia="lt-LT"/>
        </w:rPr>
        <w:t>7</w:t>
      </w:r>
      <w:r w:rsidR="001B1B25" w:rsidRPr="003271B9">
        <w:rPr>
          <w:lang w:eastAsia="lt-LT"/>
        </w:rPr>
        <w:t>3</w:t>
      </w:r>
      <w:r w:rsidR="0030641C" w:rsidRPr="003271B9">
        <w:rPr>
          <w:lang w:eastAsia="lt-LT"/>
        </w:rPr>
        <w:t>. Diskusijos baigiamos pageidaujant daugumai Tarybos narių.</w:t>
      </w:r>
    </w:p>
    <w:p w14:paraId="5B35699B" w14:textId="7B2766BE" w:rsidR="00E972EC" w:rsidRPr="003271B9" w:rsidRDefault="006D2BA0" w:rsidP="00A161A3">
      <w:pPr>
        <w:ind w:firstLine="1114"/>
        <w:jc w:val="both"/>
        <w:rPr>
          <w:lang w:eastAsia="lt-LT"/>
        </w:rPr>
      </w:pPr>
      <w:r w:rsidRPr="003271B9">
        <w:rPr>
          <w:lang w:eastAsia="lt-LT"/>
        </w:rPr>
        <w:t>7</w:t>
      </w:r>
      <w:r w:rsidR="001B1B25" w:rsidRPr="003271B9">
        <w:rPr>
          <w:lang w:eastAsia="lt-LT"/>
        </w:rPr>
        <w:t>4</w:t>
      </w:r>
      <w:r w:rsidR="0030641C" w:rsidRPr="003271B9">
        <w:rPr>
          <w:lang w:eastAsia="lt-LT"/>
        </w:rPr>
        <w:t>. Tarybos nariui leidžiama pranešti nenumatytą posėdžio darbotvarkėje informaciją, padaryti ne ilgesnį kaip 3 minučių trukmės pareiškimą posėdžio pradžioje, pabaigoje arba prieš pradedant svarstyti naują klausimą. Kai Tarybos nario pageidaujama pranešti informacija nesusijusi su svarstomais posėdyje klausimais, jam leidžiama kalbėti tuo atveju, jei Tarybos narys apie tai paskelbė posėdžio pradžioje ir Taryba nusprendė įtraukti tokią informaciją į posėdžio darbotvarkę.</w:t>
      </w:r>
    </w:p>
    <w:p w14:paraId="2B213DF2" w14:textId="03ACE9FF" w:rsidR="00E972EC" w:rsidRPr="003271B9" w:rsidRDefault="006D2BA0" w:rsidP="00A161A3">
      <w:pPr>
        <w:ind w:firstLine="1114"/>
        <w:jc w:val="both"/>
        <w:rPr>
          <w:lang w:eastAsia="lt-LT"/>
        </w:rPr>
      </w:pPr>
      <w:r w:rsidRPr="003271B9">
        <w:rPr>
          <w:lang w:eastAsia="lt-LT"/>
        </w:rPr>
        <w:t>7</w:t>
      </w:r>
      <w:r w:rsidR="001B1B25" w:rsidRPr="003271B9">
        <w:rPr>
          <w:lang w:eastAsia="lt-LT"/>
        </w:rPr>
        <w:t>5</w:t>
      </w:r>
      <w:r w:rsidR="0030641C" w:rsidRPr="003271B9">
        <w:rPr>
          <w:lang w:eastAsia="lt-LT"/>
        </w:rPr>
        <w:t>. Klausimo svarstymo metu, posėdžio pirmininkui ar 1/3 Tarybos narių pasiūlius, Taryba gali nuspręsti grąžinti sprendimo projektą rengėjui tobulinti, jeigu yra pateikta pataisų ir alternatyvių pasiūlymų arba to prašo sprendimo projekto rengėjas.</w:t>
      </w:r>
    </w:p>
    <w:p w14:paraId="35523033" w14:textId="6C59459C" w:rsidR="00E972EC" w:rsidRPr="003271B9" w:rsidRDefault="006D2BA0" w:rsidP="00A161A3">
      <w:pPr>
        <w:widowControl w:val="0"/>
        <w:suppressAutoHyphens/>
        <w:ind w:firstLine="1114"/>
        <w:jc w:val="both"/>
        <w:rPr>
          <w:lang w:eastAsia="lt-LT"/>
        </w:rPr>
      </w:pPr>
      <w:r w:rsidRPr="003271B9">
        <w:rPr>
          <w:rFonts w:eastAsia="Andale Sans UI"/>
          <w:kern w:val="2"/>
          <w:szCs w:val="24"/>
          <w:lang w:eastAsia="lt-LT"/>
        </w:rPr>
        <w:t>7</w:t>
      </w:r>
      <w:r w:rsidR="001B1B25" w:rsidRPr="003271B9">
        <w:rPr>
          <w:rFonts w:eastAsia="Andale Sans UI"/>
          <w:kern w:val="2"/>
          <w:szCs w:val="24"/>
          <w:lang w:eastAsia="lt-LT"/>
        </w:rPr>
        <w:t>6</w:t>
      </w:r>
      <w:r w:rsidR="0030641C" w:rsidRPr="003271B9">
        <w:rPr>
          <w:rFonts w:eastAsia="Andale Sans UI"/>
          <w:kern w:val="2"/>
          <w:szCs w:val="24"/>
          <w:lang w:eastAsia="lt-LT"/>
        </w:rPr>
        <w:t xml:space="preserve">. Prieš balsavimą </w:t>
      </w:r>
      <w:r w:rsidR="00C30165" w:rsidRPr="003271B9">
        <w:rPr>
          <w:szCs w:val="24"/>
        </w:rPr>
        <w:t>Tarybos</w:t>
      </w:r>
      <w:r w:rsidR="00C30165" w:rsidRPr="003271B9">
        <w:rPr>
          <w:rFonts w:eastAsia="Andale Sans UI"/>
          <w:kern w:val="2"/>
          <w:szCs w:val="24"/>
          <w:lang w:eastAsia="lt-LT"/>
        </w:rPr>
        <w:t xml:space="preserve"> </w:t>
      </w:r>
      <w:r w:rsidR="0030641C" w:rsidRPr="003271B9">
        <w:rPr>
          <w:rFonts w:eastAsia="Andale Sans UI"/>
          <w:kern w:val="2"/>
          <w:szCs w:val="24"/>
          <w:lang w:eastAsia="lt-LT"/>
        </w:rPr>
        <w:t xml:space="preserve">komiteto, frakcijos, narių grupės ar opozicijos lyderio reikalavimu daroma ne ilgesnė kaip 10 minučių neeilinė pertrauka. </w:t>
      </w:r>
      <w:r w:rsidR="0030641C" w:rsidRPr="003271B9">
        <w:rPr>
          <w:rFonts w:eastAsia="Andale Sans UI"/>
          <w:kern w:val="2"/>
          <w:szCs w:val="24"/>
          <w:shd w:val="clear" w:color="auto" w:fill="FFFFFF"/>
          <w:lang w:eastAsia="ar-SA"/>
        </w:rPr>
        <w:t>Dėl ilgesnės neeilinės pertraukos paskelbimo sprendžia Taryba. D</w:t>
      </w:r>
      <w:r w:rsidR="0030641C" w:rsidRPr="003271B9">
        <w:rPr>
          <w:rFonts w:eastAsia="Andale Sans UI"/>
          <w:color w:val="000000"/>
          <w:kern w:val="2"/>
          <w:szCs w:val="24"/>
          <w:lang w:eastAsia="ar-SA"/>
        </w:rPr>
        <w:t>aryti tokias pertraukas galima iš viso tik 2 kartus per posėdį, o tame pačiame posėdyje daroma tik viena to paties klausimo svarstymo neeilinė pertrauka</w:t>
      </w:r>
      <w:r w:rsidR="0030641C" w:rsidRPr="003271B9">
        <w:rPr>
          <w:rFonts w:eastAsia="Andale Sans UI"/>
          <w:kern w:val="2"/>
          <w:szCs w:val="24"/>
          <w:shd w:val="clear" w:color="auto" w:fill="FFFFFF"/>
          <w:lang w:eastAsia="ar-SA"/>
        </w:rPr>
        <w:t>.</w:t>
      </w:r>
      <w:r w:rsidR="0030641C" w:rsidRPr="003271B9">
        <w:t xml:space="preserve"> </w:t>
      </w:r>
    </w:p>
    <w:p w14:paraId="2D0FF2B7" w14:textId="528251FC" w:rsidR="00E972EC" w:rsidRPr="003271B9" w:rsidRDefault="006D2BA0" w:rsidP="00A161A3">
      <w:pPr>
        <w:ind w:firstLine="1114"/>
        <w:jc w:val="both"/>
        <w:rPr>
          <w:b/>
          <w:lang w:eastAsia="lt-LT"/>
        </w:rPr>
      </w:pPr>
      <w:r w:rsidRPr="003271B9">
        <w:rPr>
          <w:lang w:eastAsia="lt-LT"/>
        </w:rPr>
        <w:t>7</w:t>
      </w:r>
      <w:r w:rsidR="001B1B25" w:rsidRPr="003271B9">
        <w:rPr>
          <w:lang w:eastAsia="lt-LT"/>
        </w:rPr>
        <w:t>7</w:t>
      </w:r>
      <w:r w:rsidR="0030641C" w:rsidRPr="003271B9">
        <w:rPr>
          <w:lang w:eastAsia="lt-LT"/>
        </w:rPr>
        <w:t xml:space="preserve">. Posėdžio pirmininkas po diskusijų ir kalbų dėl balsavimo motyvų skelbia balsavimo pradžią ir praneša balsavimo rezultatus. Balsuojant replikos ar pastabos neleidžiamos. </w:t>
      </w:r>
    </w:p>
    <w:p w14:paraId="57DF1651" w14:textId="57E5C81D" w:rsidR="00E972EC" w:rsidRPr="003271B9" w:rsidRDefault="001B1B25" w:rsidP="00A161A3">
      <w:pPr>
        <w:ind w:firstLine="1114"/>
        <w:jc w:val="both"/>
        <w:rPr>
          <w:lang w:eastAsia="lt-LT"/>
        </w:rPr>
      </w:pPr>
      <w:r w:rsidRPr="003271B9">
        <w:rPr>
          <w:lang w:eastAsia="lt-LT"/>
        </w:rPr>
        <w:t>78</w:t>
      </w:r>
      <w:r w:rsidR="0030641C" w:rsidRPr="003271B9">
        <w:rPr>
          <w:lang w:eastAsia="lt-LT"/>
        </w:rPr>
        <w:t>. Tarybos sprendimai priimami atviru arba slaptu balsavimu.</w:t>
      </w:r>
    </w:p>
    <w:p w14:paraId="24681857" w14:textId="76663B39" w:rsidR="00E972EC" w:rsidRPr="003271B9" w:rsidRDefault="001B1B25" w:rsidP="00A161A3">
      <w:pPr>
        <w:ind w:firstLine="1114"/>
        <w:jc w:val="both"/>
        <w:rPr>
          <w:lang w:eastAsia="lt-LT"/>
        </w:rPr>
      </w:pPr>
      <w:r w:rsidRPr="003271B9">
        <w:rPr>
          <w:lang w:eastAsia="lt-LT"/>
        </w:rPr>
        <w:t>79</w:t>
      </w:r>
      <w:r w:rsidR="0030641C" w:rsidRPr="003271B9">
        <w:rPr>
          <w:lang w:eastAsia="lt-LT"/>
        </w:rPr>
        <w:t xml:space="preserve">. Atvirai balsuojama rankos pakėlimu arba </w:t>
      </w:r>
      <w:r w:rsidR="008E3F6A" w:rsidRPr="003271B9">
        <w:rPr>
          <w:lang w:eastAsia="lt-LT"/>
        </w:rPr>
        <w:t xml:space="preserve">technine ir programine </w:t>
      </w:r>
      <w:r w:rsidR="0030641C" w:rsidRPr="003271B9">
        <w:rPr>
          <w:lang w:eastAsia="lt-LT"/>
        </w:rPr>
        <w:t>įranga</w:t>
      </w:r>
      <w:r w:rsidR="008E3F6A" w:rsidRPr="003271B9">
        <w:rPr>
          <w:lang w:eastAsia="lt-LT"/>
        </w:rPr>
        <w:t xml:space="preserve">. </w:t>
      </w:r>
      <w:r w:rsidR="0030641C" w:rsidRPr="003271B9">
        <w:rPr>
          <w:lang w:eastAsia="lt-LT"/>
        </w:rPr>
        <w:t>Jeigu balsuojama rankos pakėlimu, balsus skaičiuoja posėdžio pirmininko sudaryta balsų skaičiavimo komisija, o komisijos pirmininkas</w:t>
      </w:r>
      <w:r w:rsidR="00894EC4" w:rsidRPr="003271B9">
        <w:rPr>
          <w:lang w:eastAsia="lt-LT"/>
        </w:rPr>
        <w:t xml:space="preserve"> </w:t>
      </w:r>
      <w:r w:rsidR="0030641C" w:rsidRPr="003271B9">
        <w:rPr>
          <w:lang w:eastAsia="lt-LT"/>
        </w:rPr>
        <w:t>balsavimo rezultatus praneša posėdžio pirmininkui.</w:t>
      </w:r>
    </w:p>
    <w:p w14:paraId="487A7F32" w14:textId="404A3E8E" w:rsidR="00E972EC" w:rsidRPr="003271B9" w:rsidRDefault="006D2BA0" w:rsidP="00A161A3">
      <w:pPr>
        <w:ind w:firstLine="1114"/>
        <w:jc w:val="both"/>
        <w:rPr>
          <w:lang w:eastAsia="lt-LT"/>
        </w:rPr>
      </w:pPr>
      <w:r w:rsidRPr="003271B9">
        <w:rPr>
          <w:lang w:eastAsia="lt-LT"/>
        </w:rPr>
        <w:t>8</w:t>
      </w:r>
      <w:r w:rsidR="008E3F6A" w:rsidRPr="003271B9">
        <w:rPr>
          <w:lang w:eastAsia="lt-LT"/>
        </w:rPr>
        <w:t>0</w:t>
      </w:r>
      <w:r w:rsidR="0030641C" w:rsidRPr="003271B9">
        <w:rPr>
          <w:lang w:eastAsia="lt-LT"/>
        </w:rPr>
        <w:t>. Slaptai balsuojama Vietos savivaldos įstatyme nustatytais atvejais. Balsuojama Tarybos patvirtintais balsavimo biuleteniais, kuriuos balsų skaičiavimo komisija antspauduoja ir išduoda Tarybos nariams. Tarybos nariai pasirašo balsavimo biuletenių išdavimo lape. Slapto balsavimo atveju balsų skaičiavimo komisija sudaroma iš Tarybos frakcijų ir Tarybos narių grupės (-</w:t>
      </w:r>
      <w:proofErr w:type="spellStart"/>
      <w:r w:rsidR="0030641C" w:rsidRPr="003271B9">
        <w:rPr>
          <w:lang w:eastAsia="lt-LT"/>
        </w:rPr>
        <w:t>ių</w:t>
      </w:r>
      <w:proofErr w:type="spellEnd"/>
      <w:r w:rsidR="0030641C" w:rsidRPr="003271B9">
        <w:rPr>
          <w:lang w:eastAsia="lt-LT"/>
        </w:rPr>
        <w:t>) deleguotų atstovų.</w:t>
      </w:r>
    </w:p>
    <w:p w14:paraId="1E6E86D8" w14:textId="13BBEF4C" w:rsidR="00E972EC" w:rsidRPr="003271B9" w:rsidRDefault="006D2BA0" w:rsidP="00A161A3">
      <w:pPr>
        <w:ind w:firstLine="1114"/>
        <w:jc w:val="both"/>
        <w:rPr>
          <w:lang w:eastAsia="lt-LT"/>
        </w:rPr>
      </w:pPr>
      <w:r w:rsidRPr="003271B9">
        <w:rPr>
          <w:lang w:eastAsia="lt-LT"/>
        </w:rPr>
        <w:t>8</w:t>
      </w:r>
      <w:r w:rsidR="008E3F6A" w:rsidRPr="003271B9">
        <w:rPr>
          <w:lang w:eastAsia="lt-LT"/>
        </w:rPr>
        <w:t>1</w:t>
      </w:r>
      <w:r w:rsidR="0030641C" w:rsidRPr="003271B9">
        <w:rPr>
          <w:lang w:eastAsia="lt-LT"/>
        </w:rPr>
        <w:t>. Balsavimo vietoje turi būti slapto balsavimo kabina ir balsadėžė.</w:t>
      </w:r>
    </w:p>
    <w:p w14:paraId="1137D29B" w14:textId="1838BD44" w:rsidR="00E972EC" w:rsidRPr="003271B9" w:rsidRDefault="006D2BA0" w:rsidP="00A161A3">
      <w:pPr>
        <w:ind w:firstLine="1114"/>
        <w:jc w:val="both"/>
        <w:rPr>
          <w:lang w:eastAsia="lt-LT"/>
        </w:rPr>
      </w:pPr>
      <w:r w:rsidRPr="003271B9">
        <w:rPr>
          <w:lang w:eastAsia="lt-LT"/>
        </w:rPr>
        <w:t>8</w:t>
      </w:r>
      <w:r w:rsidR="008E3F6A" w:rsidRPr="003271B9">
        <w:rPr>
          <w:lang w:eastAsia="lt-LT"/>
        </w:rPr>
        <w:t>2</w:t>
      </w:r>
      <w:r w:rsidR="0030641C" w:rsidRPr="003271B9">
        <w:rPr>
          <w:lang w:eastAsia="lt-LT"/>
        </w:rPr>
        <w:t>. Negaliojančiais pripažįstami nepatvirtinto pavyzdžio ar (ir) neantspauduoti biuleteniai, taip pat tie, kuriuose pažymėta pavardžių daugiau, negu renkama asmenų, arba pažymėtas daugiau kaip vienas pasirinkti duotas teiginys, arba nėra pažymėtas joks pasirinkimas. Papildomai įrašytos pavardės ar (ir) teiginiai neskaičiuojami.</w:t>
      </w:r>
    </w:p>
    <w:p w14:paraId="25973863" w14:textId="45B353F7" w:rsidR="00E972EC" w:rsidRPr="003271B9" w:rsidRDefault="006D2BA0" w:rsidP="00A161A3">
      <w:pPr>
        <w:ind w:firstLine="1114"/>
        <w:jc w:val="both"/>
        <w:rPr>
          <w:lang w:eastAsia="lt-LT"/>
        </w:rPr>
      </w:pPr>
      <w:r w:rsidRPr="003271B9">
        <w:rPr>
          <w:lang w:eastAsia="lt-LT"/>
        </w:rPr>
        <w:t>8</w:t>
      </w:r>
      <w:r w:rsidR="008E3F6A" w:rsidRPr="003271B9">
        <w:rPr>
          <w:lang w:eastAsia="lt-LT"/>
        </w:rPr>
        <w:t>3</w:t>
      </w:r>
      <w:r w:rsidR="0030641C" w:rsidRPr="003271B9">
        <w:rPr>
          <w:lang w:eastAsia="lt-LT"/>
        </w:rPr>
        <w:t>. Biuletenis turi turėti antraštę, kurioje aiškiai nurodyta, dėl ko balsuojama.</w:t>
      </w:r>
    </w:p>
    <w:p w14:paraId="355AEAA8" w14:textId="6F5D587C" w:rsidR="00E972EC" w:rsidRPr="003271B9" w:rsidRDefault="006D2BA0" w:rsidP="00A161A3">
      <w:pPr>
        <w:ind w:firstLine="1114"/>
        <w:jc w:val="both"/>
        <w:rPr>
          <w:lang w:eastAsia="lt-LT"/>
        </w:rPr>
      </w:pPr>
      <w:r w:rsidRPr="003271B9">
        <w:rPr>
          <w:lang w:eastAsia="lt-LT"/>
        </w:rPr>
        <w:t>8</w:t>
      </w:r>
      <w:r w:rsidR="008E3F6A" w:rsidRPr="003271B9">
        <w:rPr>
          <w:lang w:eastAsia="lt-LT"/>
        </w:rPr>
        <w:t>4</w:t>
      </w:r>
      <w:r w:rsidR="0030641C" w:rsidRPr="003271B9">
        <w:rPr>
          <w:lang w:eastAsia="lt-LT"/>
        </w:rPr>
        <w:t xml:space="preserve">. Slapto balsavimo rezultatus skelbia balsų skaičiavimo komisijos pirmininkas. </w:t>
      </w:r>
    </w:p>
    <w:p w14:paraId="7BE90DD0" w14:textId="232CD8D5" w:rsidR="00E972EC" w:rsidRPr="003271B9" w:rsidRDefault="006D2BA0" w:rsidP="00A161A3">
      <w:pPr>
        <w:ind w:firstLine="1114"/>
        <w:jc w:val="both"/>
        <w:rPr>
          <w:lang w:eastAsia="lt-LT"/>
        </w:rPr>
      </w:pPr>
      <w:r w:rsidRPr="003271B9">
        <w:rPr>
          <w:lang w:eastAsia="lt-LT"/>
        </w:rPr>
        <w:t>8</w:t>
      </w:r>
      <w:r w:rsidR="008E3F6A" w:rsidRPr="003271B9">
        <w:rPr>
          <w:lang w:eastAsia="lt-LT"/>
        </w:rPr>
        <w:t>5</w:t>
      </w:r>
      <w:r w:rsidR="0030641C" w:rsidRPr="003271B9">
        <w:rPr>
          <w:lang w:eastAsia="lt-LT"/>
        </w:rPr>
        <w:t xml:space="preserve">. Dėl pateikto sprendimo projekto gali būti pateiktas vienas arba keli alternatyvūs pasiūlymai. </w:t>
      </w:r>
    </w:p>
    <w:p w14:paraId="36C3DC26" w14:textId="7FA671A3" w:rsidR="00E972EC" w:rsidRPr="003271B9" w:rsidRDefault="006D2BA0" w:rsidP="00A161A3">
      <w:pPr>
        <w:ind w:firstLine="1114"/>
        <w:jc w:val="both"/>
        <w:rPr>
          <w:lang w:eastAsia="lt-LT"/>
        </w:rPr>
      </w:pPr>
      <w:r w:rsidRPr="003271B9">
        <w:rPr>
          <w:lang w:eastAsia="lt-LT"/>
        </w:rPr>
        <w:t>8</w:t>
      </w:r>
      <w:r w:rsidR="008E3F6A" w:rsidRPr="003271B9">
        <w:rPr>
          <w:lang w:eastAsia="lt-LT"/>
        </w:rPr>
        <w:t>6</w:t>
      </w:r>
      <w:r w:rsidR="0030641C" w:rsidRPr="003271B9">
        <w:rPr>
          <w:lang w:eastAsia="lt-LT"/>
        </w:rPr>
        <w:t xml:space="preserve">. Posėdžio pirmininkas nustato balsavimo dėl alternatyvių pasiūlymų eilės tvarką. </w:t>
      </w:r>
    </w:p>
    <w:p w14:paraId="12E173C0" w14:textId="54BEED63" w:rsidR="00E972EC" w:rsidRPr="003271B9" w:rsidRDefault="006D2BA0" w:rsidP="00A161A3">
      <w:pPr>
        <w:ind w:firstLine="1114"/>
        <w:jc w:val="both"/>
        <w:rPr>
          <w:lang w:eastAsia="lt-LT"/>
        </w:rPr>
      </w:pPr>
      <w:r w:rsidRPr="003271B9">
        <w:rPr>
          <w:lang w:eastAsia="lt-LT"/>
        </w:rPr>
        <w:t>8</w:t>
      </w:r>
      <w:r w:rsidR="008E3F6A" w:rsidRPr="003271B9">
        <w:rPr>
          <w:lang w:eastAsia="lt-LT"/>
        </w:rPr>
        <w:t>7</w:t>
      </w:r>
      <w:r w:rsidR="0030641C" w:rsidRPr="003271B9">
        <w:rPr>
          <w:lang w:eastAsia="lt-LT"/>
        </w:rPr>
        <w:t>. Jeigu yra daugiau kaip du pasiūlymai, posėdžio pirmininkas juos sugrupuoja pagal prasmę taip, kad balsavimui būtų pateikiami visi pasiūlymai.</w:t>
      </w:r>
    </w:p>
    <w:p w14:paraId="6E224D56" w14:textId="5C3A4B4B" w:rsidR="00E972EC" w:rsidRPr="003271B9" w:rsidRDefault="008E3F6A" w:rsidP="00A161A3">
      <w:pPr>
        <w:ind w:firstLine="1114"/>
        <w:jc w:val="both"/>
        <w:rPr>
          <w:lang w:eastAsia="lt-LT"/>
        </w:rPr>
      </w:pPr>
      <w:r w:rsidRPr="003271B9">
        <w:rPr>
          <w:lang w:eastAsia="lt-LT"/>
        </w:rPr>
        <w:lastRenderedPageBreak/>
        <w:t>88</w:t>
      </w:r>
      <w:r w:rsidR="0030641C" w:rsidRPr="003271B9">
        <w:rPr>
          <w:lang w:eastAsia="lt-LT"/>
        </w:rPr>
        <w:t>. Jeigu iš dviejų pateiktų pasiūlymų vienas surenka dalyvaujančių Tarybos narių balsų daugumą, jis yra priimamas.</w:t>
      </w:r>
    </w:p>
    <w:p w14:paraId="34FDCC1C" w14:textId="2CEB022F" w:rsidR="00E972EC" w:rsidRPr="003271B9" w:rsidRDefault="008E3F6A" w:rsidP="00A161A3">
      <w:pPr>
        <w:ind w:firstLine="1114"/>
        <w:jc w:val="both"/>
        <w:rPr>
          <w:lang w:eastAsia="lt-LT"/>
        </w:rPr>
      </w:pPr>
      <w:r w:rsidRPr="003271B9">
        <w:rPr>
          <w:lang w:eastAsia="lt-LT"/>
        </w:rPr>
        <w:t>89</w:t>
      </w:r>
      <w:r w:rsidR="0030641C" w:rsidRPr="003271B9">
        <w:rPr>
          <w:lang w:eastAsia="lt-LT"/>
        </w:rPr>
        <w:t xml:space="preserve">. </w:t>
      </w:r>
      <w:r w:rsidRPr="003271B9">
        <w:rPr>
          <w:lang w:eastAsia="lt-LT"/>
        </w:rPr>
        <w:t xml:space="preserve">Dėl dviejų daugiausia balsų </w:t>
      </w:r>
      <w:r w:rsidR="00425226" w:rsidRPr="003271B9">
        <w:rPr>
          <w:lang w:eastAsia="lt-LT"/>
        </w:rPr>
        <w:t xml:space="preserve">surinkusių </w:t>
      </w:r>
      <w:r w:rsidRPr="003271B9">
        <w:rPr>
          <w:lang w:eastAsia="lt-LT"/>
        </w:rPr>
        <w:t xml:space="preserve">pasiūlymų </w:t>
      </w:r>
      <w:r w:rsidR="00577100" w:rsidRPr="003271B9">
        <w:rPr>
          <w:lang w:eastAsia="lt-LT"/>
        </w:rPr>
        <w:t xml:space="preserve">balsuojama </w:t>
      </w:r>
      <w:r w:rsidRPr="003271B9">
        <w:rPr>
          <w:lang w:eastAsia="lt-LT"/>
        </w:rPr>
        <w:t xml:space="preserve">atskirai.  </w:t>
      </w:r>
    </w:p>
    <w:p w14:paraId="078C2F5C" w14:textId="6FD700BF" w:rsidR="00E972EC" w:rsidRPr="003271B9" w:rsidRDefault="006D2BA0" w:rsidP="00A161A3">
      <w:pPr>
        <w:ind w:firstLine="1114"/>
        <w:jc w:val="both"/>
        <w:rPr>
          <w:lang w:eastAsia="lt-LT"/>
        </w:rPr>
      </w:pPr>
      <w:r w:rsidRPr="003271B9">
        <w:rPr>
          <w:lang w:eastAsia="lt-LT"/>
        </w:rPr>
        <w:t>9</w:t>
      </w:r>
      <w:r w:rsidR="008E3F6A" w:rsidRPr="003271B9">
        <w:rPr>
          <w:lang w:eastAsia="lt-LT"/>
        </w:rPr>
        <w:t>0</w:t>
      </w:r>
      <w:r w:rsidR="0030641C" w:rsidRPr="003271B9">
        <w:rPr>
          <w:lang w:eastAsia="lt-LT"/>
        </w:rPr>
        <w:t>. Balsų dauguma atrinktas pasiūlymas įrašomas į sprendimo projektą ir Tarybos nariai balsuoja už visą sprendimo projektą.</w:t>
      </w:r>
    </w:p>
    <w:p w14:paraId="71464A4A" w14:textId="77777777" w:rsidR="00197B72" w:rsidRPr="003271B9" w:rsidRDefault="006D2BA0" w:rsidP="00197B72">
      <w:pPr>
        <w:ind w:firstLine="1114"/>
        <w:jc w:val="both"/>
        <w:rPr>
          <w:lang w:eastAsia="lt-LT"/>
        </w:rPr>
      </w:pPr>
      <w:r w:rsidRPr="003271B9">
        <w:rPr>
          <w:lang w:eastAsia="lt-LT"/>
        </w:rPr>
        <w:t>9</w:t>
      </w:r>
      <w:r w:rsidR="008E3F6A" w:rsidRPr="003271B9">
        <w:rPr>
          <w:lang w:eastAsia="lt-LT"/>
        </w:rPr>
        <w:t>1</w:t>
      </w:r>
      <w:r w:rsidR="0030641C" w:rsidRPr="003271B9">
        <w:rPr>
          <w:lang w:eastAsia="lt-LT"/>
        </w:rPr>
        <w:t xml:space="preserve">. </w:t>
      </w:r>
      <w:r w:rsidR="00197B72" w:rsidRPr="003271B9">
        <w:rPr>
          <w:lang w:eastAsia="lt-LT"/>
        </w:rPr>
        <w:t>Tarybos narys turi teisę gauti iš mero, vicemero, savivaldybės administracijos direktoriaus, savivaldybės administracijos ar kitų savivaldybės įstaigų, savivaldybės valdomų įmonių informaciją, įskaitant dokumentus ir kitą medžiagą, kuri būtina Tarybos nario funkcijoms atlikti. Ši informacija pateikiama susipažinti Tarybos nariui laikantis įstatymų nustatytos tvarkos, taikomos susipažinti su valstybės, tarnybos, komercinę paslaptį sudarančia, su asmens duomenimis, kurių viešinimas neatitiktų Reglamento (ES) 2016/679 reikalavimų, susijusia informacija. Ši informacija Tarybos nariui gali būti suteikiama duodant prieigą prie savivaldybės elektroninės dokumentų valdymo sistemos.</w:t>
      </w:r>
    </w:p>
    <w:p w14:paraId="00A147C9" w14:textId="77777777" w:rsidR="00197B72" w:rsidRPr="003271B9" w:rsidRDefault="00197B72" w:rsidP="00197B72">
      <w:pPr>
        <w:ind w:firstLine="1114"/>
        <w:jc w:val="both"/>
        <w:rPr>
          <w:lang w:eastAsia="lt-LT"/>
        </w:rPr>
      </w:pPr>
      <w:r w:rsidRPr="003271B9">
        <w:rPr>
          <w:lang w:eastAsia="lt-LT"/>
        </w:rPr>
        <w:t>Tarybos posėdžio metu Tarybos nario pareikšti prašymai iš mero, vicemero, savivaldybės administracijos direktoriaus, savivaldybės administracijos ar kitų savivaldybės įstaigų, savivaldybės valdomų įmonių gauti visą Tarybos nario veiklai reikalingą</w:t>
      </w:r>
      <w:r w:rsidRPr="003271B9">
        <w:rPr>
          <w:bCs/>
          <w:lang w:eastAsia="lt-LT"/>
        </w:rPr>
        <w:t xml:space="preserve"> </w:t>
      </w:r>
      <w:r w:rsidRPr="003271B9">
        <w:rPr>
          <w:lang w:eastAsia="lt-LT"/>
        </w:rPr>
        <w:t>su Tarybos nagrinėjamais ar rengiamais nagrinėti</w:t>
      </w:r>
      <w:r w:rsidRPr="003271B9">
        <w:rPr>
          <w:bCs/>
          <w:lang w:eastAsia="lt-LT"/>
        </w:rPr>
        <w:t xml:space="preserve"> </w:t>
      </w:r>
      <w:r w:rsidRPr="003271B9">
        <w:rPr>
          <w:lang w:eastAsia="lt-LT"/>
        </w:rPr>
        <w:t>klausimais susijusią informaciją, taip pat kreipimaisi su paklausimais į merą, vicemerą,  savivaldybės administracijos direktorių, savivaldybės administraciją, kitas savivaldybės įstaigas, įmones ir organizacijas, taip pat valstybės institucijų, kurios veikia savivaldybės teritorijoje, vadovus ir valstybės tarnautojus yra fiksuojami Tarybos posėdžio protokole ir ne vėliau kaip per 3 darbo dienas po Tarybos posėdžio protokolo pasirašymo perduodami atsakingiems asmenims įvykdyti ir (ar) atsakymams parengti.</w:t>
      </w:r>
    </w:p>
    <w:p w14:paraId="5DAC6565" w14:textId="71C1C044" w:rsidR="00197B72" w:rsidRPr="003271B9" w:rsidRDefault="00197B72" w:rsidP="00197B72">
      <w:pPr>
        <w:ind w:firstLine="1114"/>
        <w:jc w:val="both"/>
        <w:rPr>
          <w:i/>
          <w:sz w:val="16"/>
          <w:lang w:eastAsia="lt-LT"/>
        </w:rPr>
      </w:pPr>
      <w:r w:rsidRPr="003271B9">
        <w:rPr>
          <w:i/>
          <w:sz w:val="16"/>
          <w:lang w:eastAsia="lt-LT"/>
        </w:rPr>
        <w:t xml:space="preserve">2024 m. lapkričio 28 d. Ignalinos rajono savivaldybės tarybos sprendimo </w:t>
      </w:r>
      <w:bookmarkStart w:id="15" w:name="n_41"/>
      <w:r w:rsidR="00812685" w:rsidRPr="003271B9">
        <w:rPr>
          <w:i/>
          <w:sz w:val="16"/>
          <w:lang w:eastAsia="lt-LT"/>
        </w:rPr>
        <w:t xml:space="preserve">Nr. T-286 </w:t>
      </w:r>
      <w:bookmarkEnd w:id="15"/>
      <w:r w:rsidRPr="003271B9">
        <w:rPr>
          <w:i/>
          <w:sz w:val="16"/>
          <w:lang w:eastAsia="lt-LT"/>
        </w:rPr>
        <w:t>redakcija</w:t>
      </w:r>
    </w:p>
    <w:p w14:paraId="2B527246" w14:textId="77777777" w:rsidR="00197B72" w:rsidRPr="003271B9" w:rsidRDefault="00197B72" w:rsidP="00197B72">
      <w:pPr>
        <w:ind w:firstLine="1114"/>
        <w:jc w:val="both"/>
        <w:rPr>
          <w:i/>
          <w:sz w:val="16"/>
          <w:lang w:eastAsia="lt-LT"/>
        </w:rPr>
      </w:pPr>
    </w:p>
    <w:p w14:paraId="5C9BB783" w14:textId="575C07BA" w:rsidR="00E972EC" w:rsidRPr="003271B9" w:rsidRDefault="006D2BA0" w:rsidP="00197B72">
      <w:pPr>
        <w:ind w:firstLine="1114"/>
        <w:jc w:val="both"/>
      </w:pPr>
      <w:r w:rsidRPr="003271B9">
        <w:t>9</w:t>
      </w:r>
      <w:r w:rsidR="008E3F6A" w:rsidRPr="003271B9">
        <w:t>2</w:t>
      </w:r>
      <w:r w:rsidR="0030641C" w:rsidRPr="003271B9">
        <w:t xml:space="preserve">. Tarybos paprastajai kompetencijai priskiriami klausimai gali būti pavesti vykdyti </w:t>
      </w:r>
      <w:r w:rsidR="00F13BE4" w:rsidRPr="003271B9">
        <w:t>m</w:t>
      </w:r>
      <w:r w:rsidR="0030641C" w:rsidRPr="003271B9">
        <w:t>erui. Dėl tokio pavedimo yra rengiamas ir priimamas Tarybos sprendimas.</w:t>
      </w:r>
    </w:p>
    <w:p w14:paraId="5CDC0F87" w14:textId="71B51E7C" w:rsidR="00E972EC" w:rsidRPr="003271B9" w:rsidRDefault="006D2BA0" w:rsidP="00A161A3">
      <w:pPr>
        <w:ind w:firstLine="1114"/>
        <w:jc w:val="both"/>
        <w:rPr>
          <w:lang w:eastAsia="lt-LT"/>
        </w:rPr>
      </w:pPr>
      <w:r w:rsidRPr="003271B9">
        <w:rPr>
          <w:lang w:eastAsia="lt-LT"/>
        </w:rPr>
        <w:t>9</w:t>
      </w:r>
      <w:r w:rsidR="008E3F6A" w:rsidRPr="003271B9">
        <w:rPr>
          <w:lang w:eastAsia="lt-LT"/>
        </w:rPr>
        <w:t>3</w:t>
      </w:r>
      <w:r w:rsidR="0030641C" w:rsidRPr="003271B9">
        <w:rPr>
          <w:lang w:eastAsia="lt-LT"/>
        </w:rPr>
        <w:t xml:space="preserve">. Tarybos narių balsavimo rezultatai yra saugomi informacinėse laikmenose. Atvirojo balsavimo rezultatai yra vieši ir skelbiami </w:t>
      </w:r>
      <w:r w:rsidR="00EC7441" w:rsidRPr="003271B9">
        <w:rPr>
          <w:lang w:eastAsia="lt-LT"/>
        </w:rPr>
        <w:t>s</w:t>
      </w:r>
      <w:r w:rsidR="0030641C" w:rsidRPr="003271B9">
        <w:rPr>
          <w:lang w:eastAsia="lt-LT"/>
        </w:rPr>
        <w:t>avivaldybės interneto svetainėje.</w:t>
      </w:r>
    </w:p>
    <w:p w14:paraId="014CA050" w14:textId="77777777" w:rsidR="00E972EC" w:rsidRPr="003271B9" w:rsidRDefault="00E972EC" w:rsidP="00A161A3">
      <w:pPr>
        <w:ind w:firstLine="1114"/>
        <w:jc w:val="both"/>
        <w:rPr>
          <w:lang w:eastAsia="lt-LT"/>
        </w:rPr>
      </w:pPr>
    </w:p>
    <w:p w14:paraId="73AED09C" w14:textId="4C5F63CC" w:rsidR="00E972EC" w:rsidRPr="003271B9" w:rsidRDefault="0030641C" w:rsidP="00113806">
      <w:pPr>
        <w:widowControl w:val="0"/>
        <w:suppressAutoHyphens/>
        <w:jc w:val="center"/>
        <w:rPr>
          <w:b/>
          <w:kern w:val="2"/>
          <w:szCs w:val="24"/>
          <w:lang w:eastAsia="lt-LT"/>
        </w:rPr>
      </w:pPr>
      <w:r w:rsidRPr="003271B9">
        <w:rPr>
          <w:b/>
          <w:kern w:val="2"/>
          <w:szCs w:val="24"/>
          <w:lang w:eastAsia="lt-LT"/>
        </w:rPr>
        <w:t>VI</w:t>
      </w:r>
      <w:r w:rsidR="008E3F6A" w:rsidRPr="003271B9">
        <w:rPr>
          <w:b/>
          <w:kern w:val="2"/>
          <w:szCs w:val="24"/>
          <w:lang w:eastAsia="lt-LT"/>
        </w:rPr>
        <w:t>I</w:t>
      </w:r>
      <w:r w:rsidRPr="003271B9">
        <w:rPr>
          <w:b/>
          <w:kern w:val="2"/>
          <w:szCs w:val="24"/>
          <w:lang w:eastAsia="lt-LT"/>
        </w:rPr>
        <w:t xml:space="preserve"> SKYRIUS</w:t>
      </w:r>
    </w:p>
    <w:p w14:paraId="1485EFAE" w14:textId="77777777" w:rsidR="00E972EC" w:rsidRPr="003271B9" w:rsidRDefault="0030641C" w:rsidP="00113806">
      <w:pPr>
        <w:widowControl w:val="0"/>
        <w:suppressAutoHyphens/>
        <w:jc w:val="center"/>
        <w:rPr>
          <w:b/>
          <w:kern w:val="2"/>
          <w:szCs w:val="24"/>
          <w:lang w:eastAsia="lt-LT"/>
        </w:rPr>
      </w:pPr>
      <w:r w:rsidRPr="003271B9">
        <w:rPr>
          <w:b/>
          <w:kern w:val="2"/>
          <w:szCs w:val="24"/>
          <w:lang w:eastAsia="lt-LT"/>
        </w:rPr>
        <w:t>NUOTOLINIŲ POSĖDŽIŲ ORGANIZAVIMO TVARKA</w:t>
      </w:r>
    </w:p>
    <w:p w14:paraId="7148A0BA" w14:textId="77777777" w:rsidR="00E972EC" w:rsidRPr="003271B9" w:rsidRDefault="00E972EC">
      <w:pPr>
        <w:widowControl w:val="0"/>
        <w:suppressAutoHyphens/>
        <w:ind w:firstLine="709"/>
        <w:jc w:val="center"/>
        <w:rPr>
          <w:bCs/>
          <w:kern w:val="2"/>
          <w:szCs w:val="24"/>
          <w:lang w:eastAsia="lt-LT"/>
        </w:rPr>
      </w:pPr>
    </w:p>
    <w:p w14:paraId="0A4AFA75" w14:textId="19944E7F" w:rsidR="00E972EC" w:rsidRPr="003271B9" w:rsidRDefault="006D2BA0" w:rsidP="00113806">
      <w:pPr>
        <w:widowControl w:val="0"/>
        <w:suppressAutoHyphens/>
        <w:ind w:firstLine="1134"/>
        <w:jc w:val="both"/>
        <w:rPr>
          <w:rFonts w:eastAsia="Andale Sans UI"/>
          <w:bCs/>
          <w:spacing w:val="2"/>
          <w:szCs w:val="24"/>
          <w:shd w:val="clear" w:color="auto" w:fill="FFFFFF"/>
        </w:rPr>
      </w:pPr>
      <w:r w:rsidRPr="003271B9">
        <w:rPr>
          <w:rFonts w:eastAsia="Andale Sans UI"/>
          <w:bCs/>
          <w:spacing w:val="2"/>
          <w:kern w:val="2"/>
          <w:szCs w:val="24"/>
          <w:shd w:val="clear" w:color="auto" w:fill="FFFFFF"/>
          <w:lang w:eastAsia="ar-SA"/>
        </w:rPr>
        <w:t>9</w:t>
      </w:r>
      <w:r w:rsidR="008E3F6A" w:rsidRPr="003271B9">
        <w:rPr>
          <w:rFonts w:eastAsia="Andale Sans UI"/>
          <w:bCs/>
          <w:spacing w:val="2"/>
          <w:kern w:val="2"/>
          <w:szCs w:val="24"/>
          <w:shd w:val="clear" w:color="auto" w:fill="FFFFFF"/>
          <w:lang w:eastAsia="ar-SA"/>
        </w:rPr>
        <w:t>4</w:t>
      </w:r>
      <w:r w:rsidR="0030641C" w:rsidRPr="003271B9">
        <w:rPr>
          <w:rFonts w:eastAsia="Andale Sans UI"/>
          <w:bCs/>
          <w:spacing w:val="2"/>
          <w:kern w:val="2"/>
          <w:szCs w:val="24"/>
          <w:shd w:val="clear" w:color="auto" w:fill="FFFFFF"/>
          <w:lang w:eastAsia="ar-SA"/>
        </w:rPr>
        <w:t>. Jei dėl nepaprastosios padėties, ekstremaliosios situacijos ar karantino Tarybos posėdžiai negali vykti Tarybos nariams posėdyje dalyvaujant fiziškai, Tarybos posėdžiai gali vykti nuotoliniu būdu realiuoju laiku elektroninių ryšių priemonėmis (toliau – nuotolinis būdas). Tokiomis sąlygomis nuotoliniu būdu vykstančiame posėdyje gali būti priimami sprendimai </w:t>
      </w:r>
      <w:r w:rsidR="0030641C" w:rsidRPr="003271B9">
        <w:rPr>
          <w:rFonts w:eastAsia="Andale Sans UI"/>
          <w:bCs/>
          <w:kern w:val="2"/>
          <w:szCs w:val="24"/>
          <w:lang w:eastAsia="ar-SA"/>
        </w:rPr>
        <w:t xml:space="preserve">visais </w:t>
      </w:r>
      <w:r w:rsidR="00EC7441" w:rsidRPr="003271B9">
        <w:rPr>
          <w:rFonts w:eastAsia="Andale Sans UI"/>
          <w:bCs/>
          <w:kern w:val="2"/>
          <w:szCs w:val="24"/>
          <w:lang w:eastAsia="ar-SA"/>
        </w:rPr>
        <w:t>s</w:t>
      </w:r>
      <w:r w:rsidR="0030641C" w:rsidRPr="003271B9">
        <w:rPr>
          <w:rFonts w:eastAsia="Andale Sans UI"/>
          <w:bCs/>
          <w:kern w:val="2"/>
          <w:szCs w:val="24"/>
          <w:lang w:eastAsia="ar-SA"/>
        </w:rPr>
        <w:t>avivaldybės kompetencijos klausimais, išskyrus klausimus, dėl kurių Vietos savi</w:t>
      </w:r>
      <w:r w:rsidR="00113806" w:rsidRPr="003271B9">
        <w:rPr>
          <w:rFonts w:eastAsia="Andale Sans UI"/>
          <w:bCs/>
          <w:kern w:val="2"/>
          <w:szCs w:val="24"/>
          <w:lang w:eastAsia="ar-SA"/>
        </w:rPr>
        <w:t>valdos įstatyme</w:t>
      </w:r>
      <w:r w:rsidR="0030641C" w:rsidRPr="003271B9">
        <w:rPr>
          <w:rFonts w:eastAsia="Andale Sans UI"/>
          <w:bCs/>
          <w:kern w:val="2"/>
          <w:szCs w:val="24"/>
          <w:lang w:eastAsia="ar-SA"/>
        </w:rPr>
        <w:t xml:space="preserve"> nustat</w:t>
      </w:r>
      <w:r w:rsidR="00113806" w:rsidRPr="003271B9">
        <w:rPr>
          <w:rFonts w:eastAsia="Andale Sans UI"/>
          <w:bCs/>
          <w:kern w:val="2"/>
          <w:szCs w:val="24"/>
          <w:lang w:eastAsia="ar-SA"/>
        </w:rPr>
        <w:t>ytas</w:t>
      </w:r>
      <w:r w:rsidR="0030641C" w:rsidRPr="003271B9">
        <w:rPr>
          <w:rFonts w:eastAsia="Andale Sans UI"/>
          <w:bCs/>
          <w:kern w:val="2"/>
          <w:szCs w:val="24"/>
          <w:lang w:eastAsia="ar-SA"/>
        </w:rPr>
        <w:t xml:space="preserve"> slapt</w:t>
      </w:r>
      <w:r w:rsidR="00113806" w:rsidRPr="003271B9">
        <w:rPr>
          <w:rFonts w:eastAsia="Andale Sans UI"/>
          <w:bCs/>
          <w:kern w:val="2"/>
          <w:szCs w:val="24"/>
          <w:lang w:eastAsia="ar-SA"/>
        </w:rPr>
        <w:t>as</w:t>
      </w:r>
      <w:r w:rsidR="0030641C" w:rsidRPr="003271B9">
        <w:rPr>
          <w:rFonts w:eastAsia="Andale Sans UI"/>
          <w:bCs/>
          <w:kern w:val="2"/>
          <w:szCs w:val="24"/>
          <w:lang w:eastAsia="ar-SA"/>
        </w:rPr>
        <w:t xml:space="preserve"> balsavim</w:t>
      </w:r>
      <w:r w:rsidR="00113806" w:rsidRPr="003271B9">
        <w:rPr>
          <w:rFonts w:eastAsia="Andale Sans UI"/>
          <w:bCs/>
          <w:kern w:val="2"/>
          <w:szCs w:val="24"/>
          <w:lang w:eastAsia="ar-SA"/>
        </w:rPr>
        <w:t>as</w:t>
      </w:r>
      <w:r w:rsidR="0030641C" w:rsidRPr="003271B9">
        <w:rPr>
          <w:rFonts w:eastAsia="Andale Sans UI"/>
          <w:bCs/>
          <w:kern w:val="2"/>
          <w:szCs w:val="24"/>
          <w:lang w:eastAsia="ar-SA"/>
        </w:rPr>
        <w:t>.</w:t>
      </w:r>
      <w:r w:rsidR="0030641C" w:rsidRPr="003271B9">
        <w:rPr>
          <w:rFonts w:eastAsia="Andale Sans UI"/>
          <w:bCs/>
          <w:spacing w:val="2"/>
          <w:kern w:val="2"/>
          <w:szCs w:val="24"/>
          <w:shd w:val="clear" w:color="auto" w:fill="FFFFFF"/>
          <w:lang w:eastAsia="ar-SA"/>
        </w:rPr>
        <w:t> </w:t>
      </w:r>
    </w:p>
    <w:p w14:paraId="797709C8" w14:textId="48952E41" w:rsidR="00E972EC" w:rsidRPr="003271B9" w:rsidRDefault="006D2BA0"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t>9</w:t>
      </w:r>
      <w:r w:rsidR="00196DB9" w:rsidRPr="003271B9">
        <w:rPr>
          <w:rFonts w:eastAsia="Andale Sans UI"/>
          <w:bCs/>
          <w:spacing w:val="2"/>
          <w:kern w:val="2"/>
          <w:szCs w:val="24"/>
          <w:shd w:val="clear" w:color="auto" w:fill="FFFFFF"/>
          <w:lang w:eastAsia="ar-SA"/>
        </w:rPr>
        <w:t>5</w:t>
      </w:r>
      <w:r w:rsidRPr="003271B9">
        <w:rPr>
          <w:rFonts w:eastAsia="Andale Sans UI"/>
          <w:bCs/>
          <w:spacing w:val="2"/>
          <w:kern w:val="2"/>
          <w:szCs w:val="24"/>
          <w:shd w:val="clear" w:color="auto" w:fill="FFFFFF"/>
          <w:lang w:eastAsia="ar-SA"/>
        </w:rPr>
        <w:t xml:space="preserve">. </w:t>
      </w:r>
      <w:r w:rsidR="0030641C" w:rsidRPr="003271B9">
        <w:rPr>
          <w:rFonts w:eastAsia="Andale Sans UI"/>
          <w:bCs/>
          <w:spacing w:val="2"/>
          <w:kern w:val="2"/>
          <w:szCs w:val="24"/>
          <w:shd w:val="clear" w:color="auto" w:fill="FFFFFF"/>
          <w:lang w:eastAsia="ar-SA"/>
        </w:rPr>
        <w:t>Nuotoliniu būdu Tarybos posėdžiai organizuojami ir vyksta laikantis visų Tarybos posėdžiams organizuoti keliamų reikalavimų, išskyrus šiame skyriuje nurodytas išimtis.</w:t>
      </w:r>
    </w:p>
    <w:p w14:paraId="66BF2F18" w14:textId="3DAC1A22" w:rsidR="00E972EC" w:rsidRPr="003271B9" w:rsidRDefault="006D2BA0"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t>9</w:t>
      </w:r>
      <w:r w:rsidR="00196DB9" w:rsidRPr="003271B9">
        <w:rPr>
          <w:rFonts w:eastAsia="Andale Sans UI"/>
          <w:bCs/>
          <w:spacing w:val="2"/>
          <w:kern w:val="2"/>
          <w:szCs w:val="24"/>
          <w:shd w:val="clear" w:color="auto" w:fill="FFFFFF"/>
          <w:lang w:eastAsia="ar-SA"/>
        </w:rPr>
        <w:t>6</w:t>
      </w:r>
      <w:r w:rsidR="0030641C" w:rsidRPr="003271B9">
        <w:rPr>
          <w:rFonts w:eastAsia="Andale Sans UI"/>
          <w:bCs/>
          <w:spacing w:val="2"/>
          <w:kern w:val="2"/>
          <w:szCs w:val="24"/>
          <w:shd w:val="clear" w:color="auto" w:fill="FFFFFF"/>
          <w:lang w:eastAsia="ar-SA"/>
        </w:rPr>
        <w:t xml:space="preserve">. Apie šaukiamo nuotolinio Tarybos posėdžio formą Tarybos nariai ir visuomenė informuojami viešai, paskelbiant apie tai </w:t>
      </w:r>
      <w:r w:rsidR="00EC7441" w:rsidRPr="003271B9">
        <w:rPr>
          <w:rFonts w:eastAsia="Andale Sans UI"/>
          <w:bCs/>
          <w:spacing w:val="2"/>
          <w:kern w:val="2"/>
          <w:szCs w:val="24"/>
          <w:shd w:val="clear" w:color="auto" w:fill="FFFFFF"/>
          <w:lang w:eastAsia="ar-SA"/>
        </w:rPr>
        <w:t>s</w:t>
      </w:r>
      <w:r w:rsidR="0030641C" w:rsidRPr="003271B9">
        <w:rPr>
          <w:rFonts w:eastAsia="Andale Sans UI"/>
          <w:bCs/>
          <w:spacing w:val="2"/>
          <w:kern w:val="2"/>
          <w:szCs w:val="24"/>
          <w:shd w:val="clear" w:color="auto" w:fill="FFFFFF"/>
          <w:lang w:eastAsia="ar-SA"/>
        </w:rPr>
        <w:t>avivaldybės interneto svetainėje kartu su Tarybos posėdžio darbotvarkės projektu.</w:t>
      </w:r>
    </w:p>
    <w:p w14:paraId="4F7EAC38" w14:textId="7C2519FA" w:rsidR="00E972EC" w:rsidRPr="003271B9" w:rsidRDefault="006D2BA0"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t>9</w:t>
      </w:r>
      <w:r w:rsidR="00196DB9" w:rsidRPr="003271B9">
        <w:rPr>
          <w:rFonts w:eastAsia="Andale Sans UI"/>
          <w:bCs/>
          <w:spacing w:val="2"/>
          <w:kern w:val="2"/>
          <w:szCs w:val="24"/>
          <w:shd w:val="clear" w:color="auto" w:fill="FFFFFF"/>
          <w:lang w:eastAsia="ar-SA"/>
        </w:rPr>
        <w:t>7</w:t>
      </w:r>
      <w:r w:rsidR="0030641C" w:rsidRPr="003271B9">
        <w:rPr>
          <w:rFonts w:eastAsia="Andale Sans UI"/>
          <w:bCs/>
          <w:spacing w:val="2"/>
          <w:kern w:val="2"/>
          <w:szCs w:val="24"/>
          <w:shd w:val="clear" w:color="auto" w:fill="FFFFFF"/>
          <w:lang w:eastAsia="ar-SA"/>
        </w:rPr>
        <w:t xml:space="preserve">. </w:t>
      </w:r>
      <w:r w:rsidR="00F305A0" w:rsidRPr="003271B9">
        <w:rPr>
          <w:rFonts w:eastAsia="Andale Sans UI"/>
          <w:bCs/>
          <w:spacing w:val="2"/>
          <w:kern w:val="2"/>
          <w:szCs w:val="24"/>
          <w:shd w:val="clear" w:color="auto" w:fill="FFFFFF"/>
          <w:lang w:eastAsia="ar-SA"/>
        </w:rPr>
        <w:t>Informatikos ir bendrųjų reikalų skyrius</w:t>
      </w:r>
      <w:r w:rsidR="0030641C" w:rsidRPr="003271B9">
        <w:rPr>
          <w:rFonts w:eastAsia="Andale Sans UI"/>
          <w:bCs/>
          <w:spacing w:val="2"/>
          <w:kern w:val="2"/>
          <w:szCs w:val="24"/>
          <w:shd w:val="clear" w:color="auto" w:fill="FFFFFF"/>
          <w:lang w:eastAsia="ar-SA"/>
        </w:rPr>
        <w:t xml:space="preserve"> ne vėliau kaip</w:t>
      </w:r>
      <w:r w:rsidR="00CF2D57" w:rsidRPr="003271B9">
        <w:rPr>
          <w:rFonts w:eastAsia="Andale Sans UI"/>
          <w:bCs/>
          <w:spacing w:val="2"/>
          <w:kern w:val="2"/>
          <w:szCs w:val="24"/>
          <w:shd w:val="clear" w:color="auto" w:fill="FFFFFF"/>
          <w:lang w:eastAsia="ar-SA"/>
        </w:rPr>
        <w:t xml:space="preserve"> likus</w:t>
      </w:r>
      <w:r w:rsidR="0030641C" w:rsidRPr="003271B9">
        <w:rPr>
          <w:rFonts w:eastAsia="Andale Sans UI"/>
          <w:bCs/>
          <w:spacing w:val="2"/>
          <w:kern w:val="2"/>
          <w:szCs w:val="24"/>
          <w:shd w:val="clear" w:color="auto" w:fill="FFFFFF"/>
          <w:lang w:eastAsia="ar-SA"/>
        </w:rPr>
        <w:t xml:space="preserve"> </w:t>
      </w:r>
      <w:r w:rsidR="00F305A0" w:rsidRPr="003271B9">
        <w:rPr>
          <w:rFonts w:eastAsia="Andale Sans UI"/>
          <w:bCs/>
          <w:spacing w:val="2"/>
          <w:kern w:val="2"/>
          <w:szCs w:val="24"/>
          <w:shd w:val="clear" w:color="auto" w:fill="FFFFFF"/>
          <w:lang w:eastAsia="ar-SA"/>
        </w:rPr>
        <w:t>1 darbo dien</w:t>
      </w:r>
      <w:r w:rsidR="00CF2D57" w:rsidRPr="003271B9">
        <w:rPr>
          <w:rFonts w:eastAsia="Andale Sans UI"/>
          <w:bCs/>
          <w:spacing w:val="2"/>
          <w:kern w:val="2"/>
          <w:szCs w:val="24"/>
          <w:shd w:val="clear" w:color="auto" w:fill="FFFFFF"/>
          <w:lang w:eastAsia="ar-SA"/>
        </w:rPr>
        <w:t>ai</w:t>
      </w:r>
      <w:r w:rsidR="0030641C" w:rsidRPr="003271B9">
        <w:rPr>
          <w:rFonts w:eastAsia="Andale Sans UI"/>
          <w:bCs/>
          <w:spacing w:val="2"/>
          <w:kern w:val="2"/>
          <w:szCs w:val="24"/>
          <w:shd w:val="clear" w:color="auto" w:fill="FFFFFF"/>
          <w:lang w:eastAsia="ar-SA"/>
        </w:rPr>
        <w:t xml:space="preserve"> iki nuotoliniu būdu šaukiamo Tarybos posėdžio pradžios Tarybos nariams, svarstomo klausimo pristatytojams ir kitiems kviestiesiems ar užsiregistravusiems dalyvauti posėdyje asmenims išsiunčia prisijungimo prie nuotolinio Tarybos posėdžio nuorodą.</w:t>
      </w:r>
    </w:p>
    <w:p w14:paraId="49A1CDE3" w14:textId="228BA46B" w:rsidR="00E972EC" w:rsidRPr="003271B9" w:rsidRDefault="00196DB9"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t>98</w:t>
      </w:r>
      <w:r w:rsidR="0030641C" w:rsidRPr="003271B9">
        <w:rPr>
          <w:rFonts w:eastAsia="Andale Sans UI"/>
          <w:bCs/>
          <w:spacing w:val="2"/>
          <w:kern w:val="2"/>
          <w:szCs w:val="24"/>
          <w:shd w:val="clear" w:color="auto" w:fill="FFFFFF"/>
          <w:lang w:eastAsia="ar-SA"/>
        </w:rPr>
        <w:t xml:space="preserve">. </w:t>
      </w:r>
      <w:r w:rsidR="002973EF" w:rsidRPr="003271B9">
        <w:rPr>
          <w:rFonts w:eastAsia="Andale Sans UI"/>
          <w:bCs/>
          <w:spacing w:val="2"/>
          <w:kern w:val="2"/>
          <w:shd w:val="clear" w:color="auto" w:fill="FFFFFF"/>
          <w:lang w:eastAsia="ar-SA"/>
        </w:rPr>
        <w:t xml:space="preserve">Jungdamiesi į Tarybos posėdį, Tarybos nariai ir kiti posėdyje dalyvaujantys asmenys privalo </w:t>
      </w:r>
      <w:r w:rsidR="002973EF" w:rsidRPr="003271B9">
        <w:rPr>
          <w:color w:val="000000"/>
          <w:shd w:val="clear" w:color="auto" w:fill="FFFFFF"/>
        </w:rPr>
        <w:t>garsiai pranešti</w:t>
      </w:r>
      <w:r w:rsidR="002973EF" w:rsidRPr="003271B9">
        <w:rPr>
          <w:rFonts w:eastAsia="Andale Sans UI"/>
          <w:bCs/>
          <w:spacing w:val="2"/>
          <w:kern w:val="2"/>
          <w:shd w:val="clear" w:color="auto" w:fill="FFFFFF"/>
          <w:lang w:eastAsia="ar-SA"/>
        </w:rPr>
        <w:t xml:space="preserve"> savo vardą, pavardę</w:t>
      </w:r>
      <w:r w:rsidR="0030641C" w:rsidRPr="003271B9">
        <w:rPr>
          <w:rFonts w:eastAsia="Andale Sans UI"/>
          <w:bCs/>
          <w:spacing w:val="2"/>
          <w:kern w:val="2"/>
          <w:szCs w:val="24"/>
          <w:shd w:val="clear" w:color="auto" w:fill="FFFFFF"/>
          <w:lang w:eastAsia="ar-SA"/>
        </w:rPr>
        <w:t xml:space="preserve">. </w:t>
      </w:r>
    </w:p>
    <w:p w14:paraId="16A1B4F0" w14:textId="6205CA57" w:rsidR="002973EF" w:rsidRPr="003271B9" w:rsidRDefault="002973EF" w:rsidP="00113806">
      <w:pPr>
        <w:widowControl w:val="0"/>
        <w:suppressAutoHyphens/>
        <w:ind w:firstLine="1134"/>
        <w:jc w:val="both"/>
        <w:rPr>
          <w:rFonts w:eastAsia="Andale Sans UI"/>
          <w:bCs/>
          <w:i/>
          <w:spacing w:val="2"/>
          <w:kern w:val="2"/>
          <w:sz w:val="16"/>
          <w:szCs w:val="24"/>
          <w:shd w:val="clear" w:color="auto" w:fill="FFFFFF"/>
          <w:lang w:eastAsia="ar-SA"/>
        </w:rPr>
      </w:pPr>
      <w:r w:rsidRPr="003271B9">
        <w:rPr>
          <w:rFonts w:eastAsia="Andale Sans UI"/>
          <w:bCs/>
          <w:i/>
          <w:spacing w:val="2"/>
          <w:kern w:val="2"/>
          <w:sz w:val="16"/>
          <w:szCs w:val="24"/>
          <w:shd w:val="clear" w:color="auto" w:fill="FFFFFF"/>
          <w:lang w:eastAsia="ar-SA"/>
        </w:rPr>
        <w:t xml:space="preserve">2023 m. liepos 20 d. Ignalinos rajono savivaldybės tarybos sprendimo </w:t>
      </w:r>
      <w:bookmarkStart w:id="16" w:name="n_8"/>
      <w:r w:rsidR="00962975" w:rsidRPr="003271B9">
        <w:rPr>
          <w:rFonts w:eastAsia="Andale Sans UI"/>
          <w:bCs/>
          <w:i/>
          <w:spacing w:val="2"/>
          <w:kern w:val="2"/>
          <w:sz w:val="16"/>
          <w:szCs w:val="24"/>
          <w:shd w:val="clear" w:color="auto" w:fill="FFFFFF"/>
          <w:lang w:eastAsia="ar-SA"/>
        </w:rPr>
        <w:t xml:space="preserve">Nr. T-135 </w:t>
      </w:r>
      <w:bookmarkEnd w:id="16"/>
      <w:r w:rsidRPr="003271B9">
        <w:rPr>
          <w:rFonts w:eastAsia="Andale Sans UI"/>
          <w:bCs/>
          <w:i/>
          <w:spacing w:val="2"/>
          <w:kern w:val="2"/>
          <w:sz w:val="16"/>
          <w:szCs w:val="24"/>
          <w:shd w:val="clear" w:color="auto" w:fill="FFFFFF"/>
          <w:lang w:eastAsia="ar-SA"/>
        </w:rPr>
        <w:t>redakcija</w:t>
      </w:r>
    </w:p>
    <w:p w14:paraId="67CDB0A0" w14:textId="77777777" w:rsidR="002973EF" w:rsidRPr="003271B9" w:rsidRDefault="002973EF" w:rsidP="00113806">
      <w:pPr>
        <w:widowControl w:val="0"/>
        <w:suppressAutoHyphens/>
        <w:ind w:firstLine="1134"/>
        <w:jc w:val="both"/>
        <w:rPr>
          <w:rFonts w:eastAsia="Andale Sans UI"/>
          <w:bCs/>
          <w:i/>
          <w:spacing w:val="2"/>
          <w:kern w:val="2"/>
          <w:sz w:val="16"/>
          <w:szCs w:val="24"/>
          <w:shd w:val="clear" w:color="auto" w:fill="FFFFFF"/>
          <w:lang w:eastAsia="ar-SA"/>
        </w:rPr>
      </w:pPr>
    </w:p>
    <w:p w14:paraId="5F646CBB" w14:textId="2E2683F9" w:rsidR="00E972EC" w:rsidRPr="003271B9" w:rsidRDefault="00196DB9"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t>99</w:t>
      </w:r>
      <w:r w:rsidR="0030641C" w:rsidRPr="003271B9">
        <w:rPr>
          <w:rFonts w:eastAsia="Andale Sans UI"/>
          <w:bCs/>
          <w:spacing w:val="2"/>
          <w:kern w:val="2"/>
          <w:szCs w:val="24"/>
          <w:shd w:val="clear" w:color="auto" w:fill="FFFFFF"/>
          <w:lang w:eastAsia="ar-SA"/>
        </w:rPr>
        <w:t xml:space="preserve">. </w:t>
      </w:r>
      <w:r w:rsidR="00CF2D57" w:rsidRPr="003271B9">
        <w:rPr>
          <w:rFonts w:eastAsia="Andale Sans UI"/>
          <w:bCs/>
          <w:spacing w:val="2"/>
          <w:kern w:val="2"/>
          <w:szCs w:val="24"/>
          <w:shd w:val="clear" w:color="auto" w:fill="FFFFFF"/>
          <w:lang w:eastAsia="ar-SA"/>
        </w:rPr>
        <w:t>Informatikos ir bendrųjų reikalų skyrius</w:t>
      </w:r>
      <w:r w:rsidR="0030641C" w:rsidRPr="003271B9">
        <w:rPr>
          <w:rFonts w:eastAsia="Andale Sans UI"/>
          <w:bCs/>
          <w:spacing w:val="2"/>
          <w:kern w:val="2"/>
          <w:szCs w:val="24"/>
          <w:shd w:val="clear" w:color="auto" w:fill="FFFFFF"/>
          <w:lang w:eastAsia="ar-SA"/>
        </w:rPr>
        <w:t xml:space="preserve"> užtikrina, kad į Tarybos posėdį patektų tik savo tapatybę identifikavę Tarybos nariai ir užsiregistravę kiti posėdyje dalyvauti turintys asmenys.</w:t>
      </w:r>
    </w:p>
    <w:p w14:paraId="2AAC3806" w14:textId="653B0595" w:rsidR="00E972EC" w:rsidRPr="003271B9" w:rsidRDefault="00196DB9"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lastRenderedPageBreak/>
        <w:t>100</w:t>
      </w:r>
      <w:r w:rsidR="0030641C" w:rsidRPr="003271B9">
        <w:rPr>
          <w:rFonts w:eastAsia="Andale Sans UI"/>
          <w:bCs/>
          <w:spacing w:val="2"/>
          <w:kern w:val="2"/>
          <w:szCs w:val="24"/>
          <w:shd w:val="clear" w:color="auto" w:fill="FFFFFF"/>
          <w:lang w:eastAsia="ar-SA"/>
        </w:rPr>
        <w:t xml:space="preserve">. Viso nuotolinio Tarybos posėdžio metu Tarybos nariai privalo naudoti vaizdo kameras ir realiu laiku nuolat transliuoti savo atvaizdą. Tarybos nario balsas neįskaitomas, jeigu balsavimo metu nėra tiesioginės jo vaizdo transliacijos. </w:t>
      </w:r>
    </w:p>
    <w:p w14:paraId="63E37A1D" w14:textId="7DE505C1" w:rsidR="00E972EC" w:rsidRPr="003271B9" w:rsidRDefault="006D2BA0"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color w:val="000000" w:themeColor="text1"/>
          <w:spacing w:val="2"/>
          <w:kern w:val="2"/>
          <w:szCs w:val="24"/>
          <w:shd w:val="clear" w:color="auto" w:fill="FFFFFF"/>
          <w:lang w:eastAsia="ar-SA"/>
        </w:rPr>
        <w:t>10</w:t>
      </w:r>
      <w:r w:rsidR="00196DB9" w:rsidRPr="003271B9">
        <w:rPr>
          <w:rFonts w:eastAsia="Andale Sans UI"/>
          <w:bCs/>
          <w:color w:val="000000" w:themeColor="text1"/>
          <w:spacing w:val="2"/>
          <w:kern w:val="2"/>
          <w:szCs w:val="24"/>
          <w:shd w:val="clear" w:color="auto" w:fill="FFFFFF"/>
          <w:lang w:eastAsia="ar-SA"/>
        </w:rPr>
        <w:t>1</w:t>
      </w:r>
      <w:r w:rsidR="0030641C" w:rsidRPr="003271B9">
        <w:rPr>
          <w:rFonts w:eastAsia="Andale Sans UI"/>
          <w:bCs/>
          <w:color w:val="000000" w:themeColor="text1"/>
          <w:spacing w:val="2"/>
          <w:kern w:val="2"/>
          <w:szCs w:val="24"/>
          <w:shd w:val="clear" w:color="auto" w:fill="FFFFFF"/>
          <w:lang w:eastAsia="ar-SA"/>
        </w:rPr>
        <w:t xml:space="preserve">. </w:t>
      </w:r>
      <w:r w:rsidR="0030641C" w:rsidRPr="003271B9">
        <w:rPr>
          <w:rFonts w:eastAsia="Andale Sans UI"/>
          <w:bCs/>
          <w:spacing w:val="2"/>
          <w:kern w:val="2"/>
          <w:szCs w:val="24"/>
          <w:shd w:val="clear" w:color="auto" w:fill="FFFFFF"/>
          <w:lang w:eastAsia="ar-SA"/>
        </w:rPr>
        <w:t xml:space="preserve">Po kiekvieno balsavimo dėl konkretaus Tarybos sprendimo projekto </w:t>
      </w:r>
      <w:r w:rsidR="00CF2D57" w:rsidRPr="003271B9">
        <w:rPr>
          <w:rFonts w:eastAsia="Andale Sans UI"/>
          <w:bCs/>
          <w:spacing w:val="2"/>
          <w:kern w:val="2"/>
          <w:szCs w:val="24"/>
          <w:shd w:val="clear" w:color="auto" w:fill="FFFFFF"/>
          <w:lang w:eastAsia="ar-SA"/>
        </w:rPr>
        <w:t>Informatikos ir bendrųjų reikalų skyriaus atsakingas darbuotoja</w:t>
      </w:r>
      <w:r w:rsidR="00113806" w:rsidRPr="003271B9">
        <w:rPr>
          <w:rFonts w:eastAsia="Andale Sans UI"/>
          <w:bCs/>
          <w:spacing w:val="2"/>
          <w:kern w:val="2"/>
          <w:szCs w:val="24"/>
          <w:shd w:val="clear" w:color="auto" w:fill="FFFFFF"/>
          <w:lang w:eastAsia="ar-SA"/>
        </w:rPr>
        <w:t>s</w:t>
      </w:r>
      <w:r w:rsidR="00CF2D57" w:rsidRPr="003271B9">
        <w:rPr>
          <w:rFonts w:eastAsia="Andale Sans UI"/>
          <w:bCs/>
          <w:spacing w:val="2"/>
          <w:kern w:val="2"/>
          <w:szCs w:val="24"/>
          <w:shd w:val="clear" w:color="auto" w:fill="FFFFFF"/>
          <w:lang w:eastAsia="ar-SA"/>
        </w:rPr>
        <w:t xml:space="preserve"> </w:t>
      </w:r>
      <w:r w:rsidR="0030641C" w:rsidRPr="003271B9">
        <w:rPr>
          <w:rFonts w:eastAsia="Andale Sans UI"/>
          <w:bCs/>
          <w:spacing w:val="2"/>
          <w:kern w:val="2"/>
          <w:szCs w:val="24"/>
          <w:shd w:val="clear" w:color="auto" w:fill="FFFFFF"/>
          <w:lang w:eastAsia="ar-SA"/>
        </w:rPr>
        <w:t xml:space="preserve">praneša balsų skaičių ir jų pasiskirstymą, o Tarybos posėdžio pirmininkas paskelbia apie priimtą (nepriimtą) Tarybos sprendimą. </w:t>
      </w:r>
    </w:p>
    <w:p w14:paraId="28D092E9" w14:textId="5BB2549A" w:rsidR="00E972EC" w:rsidRPr="003271B9" w:rsidRDefault="006D2BA0"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t>10</w:t>
      </w:r>
      <w:r w:rsidR="00196DB9" w:rsidRPr="003271B9">
        <w:rPr>
          <w:rFonts w:eastAsia="Andale Sans UI"/>
          <w:bCs/>
          <w:spacing w:val="2"/>
          <w:kern w:val="2"/>
          <w:szCs w:val="24"/>
          <w:shd w:val="clear" w:color="auto" w:fill="FFFFFF"/>
          <w:lang w:eastAsia="ar-SA"/>
        </w:rPr>
        <w:t>2</w:t>
      </w:r>
      <w:r w:rsidR="0030641C" w:rsidRPr="003271B9">
        <w:rPr>
          <w:rFonts w:eastAsia="Andale Sans UI"/>
          <w:bCs/>
          <w:spacing w:val="2"/>
          <w:kern w:val="2"/>
          <w:szCs w:val="24"/>
          <w:shd w:val="clear" w:color="auto" w:fill="FFFFFF"/>
          <w:lang w:eastAsia="ar-SA"/>
        </w:rPr>
        <w:t xml:space="preserve">. Jei dėl techninių kliūčių </w:t>
      </w:r>
      <w:r w:rsidR="00CF2D57" w:rsidRPr="003271B9">
        <w:rPr>
          <w:rFonts w:eastAsia="Andale Sans UI"/>
          <w:bCs/>
          <w:spacing w:val="2"/>
          <w:kern w:val="2"/>
          <w:szCs w:val="24"/>
          <w:shd w:val="clear" w:color="auto" w:fill="FFFFFF"/>
          <w:lang w:eastAsia="ar-SA"/>
        </w:rPr>
        <w:t>nepavyksta balsuoti</w:t>
      </w:r>
      <w:r w:rsidR="00113806" w:rsidRPr="003271B9">
        <w:rPr>
          <w:rFonts w:eastAsia="Andale Sans UI"/>
          <w:bCs/>
          <w:spacing w:val="2"/>
          <w:kern w:val="2"/>
          <w:szCs w:val="24"/>
          <w:shd w:val="clear" w:color="auto" w:fill="FFFFFF"/>
          <w:lang w:eastAsia="ar-SA"/>
        </w:rPr>
        <w:t>,</w:t>
      </w:r>
      <w:r w:rsidR="0030641C" w:rsidRPr="003271B9">
        <w:rPr>
          <w:rFonts w:eastAsia="Andale Sans UI"/>
          <w:bCs/>
          <w:spacing w:val="2"/>
          <w:kern w:val="2"/>
          <w:szCs w:val="24"/>
          <w:shd w:val="clear" w:color="auto" w:fill="FFFFFF"/>
          <w:lang w:eastAsia="ar-SA"/>
        </w:rPr>
        <w:t xml:space="preserve"> balsavimas vyksta kiekvienam Tarybos nariui viešai </w:t>
      </w:r>
      <w:r w:rsidR="00CF2D57" w:rsidRPr="003271B9">
        <w:rPr>
          <w:rFonts w:eastAsia="Andale Sans UI"/>
          <w:bCs/>
          <w:spacing w:val="2"/>
          <w:kern w:val="2"/>
          <w:szCs w:val="24"/>
          <w:shd w:val="clear" w:color="auto" w:fill="FFFFFF"/>
          <w:lang w:eastAsia="ar-SA"/>
        </w:rPr>
        <w:t>pasakant savo</w:t>
      </w:r>
      <w:r w:rsidR="0030641C" w:rsidRPr="003271B9">
        <w:rPr>
          <w:rFonts w:eastAsia="Andale Sans UI"/>
          <w:bCs/>
          <w:spacing w:val="2"/>
          <w:kern w:val="2"/>
          <w:szCs w:val="24"/>
          <w:shd w:val="clear" w:color="auto" w:fill="FFFFFF"/>
          <w:lang w:eastAsia="ar-SA"/>
        </w:rPr>
        <w:t xml:space="preserve"> balsavimo rezultatą. Tokiu atveju </w:t>
      </w:r>
      <w:r w:rsidR="00CF2D57" w:rsidRPr="003271B9">
        <w:rPr>
          <w:rFonts w:eastAsia="Andale Sans UI"/>
          <w:bCs/>
          <w:spacing w:val="2"/>
          <w:kern w:val="2"/>
          <w:szCs w:val="24"/>
          <w:shd w:val="clear" w:color="auto" w:fill="FFFFFF"/>
          <w:lang w:eastAsia="ar-SA"/>
        </w:rPr>
        <w:t>Informatikos ir bendrųjų reikalų skyriaus atsakingas darbuotojas</w:t>
      </w:r>
      <w:r w:rsidR="0030641C" w:rsidRPr="003271B9">
        <w:rPr>
          <w:rFonts w:eastAsia="Andale Sans UI"/>
          <w:bCs/>
          <w:spacing w:val="2"/>
          <w:kern w:val="2"/>
          <w:szCs w:val="24"/>
          <w:shd w:val="clear" w:color="auto" w:fill="FFFFFF"/>
          <w:lang w:eastAsia="ar-SA"/>
        </w:rPr>
        <w:t xml:space="preserve"> suskaičiuoja ir informuoja Tarybos posėdžio pirmininką apie balsus ir jų pasiskirstymą, o Tarybos posėdžio pirmininkas paskelbia apie priimtą (nepriimtą) Tarybos sprendimą. </w:t>
      </w:r>
    </w:p>
    <w:p w14:paraId="64A0CF75" w14:textId="20B2CF14" w:rsidR="00E972EC" w:rsidRPr="003271B9" w:rsidRDefault="006D2BA0"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t>10</w:t>
      </w:r>
      <w:r w:rsidR="00196DB9" w:rsidRPr="003271B9">
        <w:rPr>
          <w:rFonts w:eastAsia="Andale Sans UI"/>
          <w:bCs/>
          <w:spacing w:val="2"/>
          <w:kern w:val="2"/>
          <w:szCs w:val="24"/>
          <w:shd w:val="clear" w:color="auto" w:fill="FFFFFF"/>
          <w:lang w:eastAsia="ar-SA"/>
        </w:rPr>
        <w:t>3</w:t>
      </w:r>
      <w:r w:rsidR="0030641C" w:rsidRPr="003271B9">
        <w:rPr>
          <w:rFonts w:eastAsia="Andale Sans UI"/>
          <w:bCs/>
          <w:spacing w:val="2"/>
          <w:kern w:val="2"/>
          <w:szCs w:val="24"/>
          <w:shd w:val="clear" w:color="auto" w:fill="FFFFFF"/>
          <w:lang w:eastAsia="ar-SA"/>
        </w:rPr>
        <w:t>. Tarybos narys, prieš pradedant svarstyti klausimą, kuris jam sukelia interesų konfliktą, privalo informuoti Tarybą apie esamą interesų konfliktą ir pareikšti apie nusišalinimą. Apie nusišalinimą nuo darbotvarkėje paskelbtų klausimų svarstymo Tarybos narys gali pranešti iš anksto, informuodamas</w:t>
      </w:r>
      <w:r w:rsidR="00CF2D57" w:rsidRPr="003271B9">
        <w:rPr>
          <w:rFonts w:eastAsia="Andale Sans UI"/>
          <w:bCs/>
          <w:spacing w:val="2"/>
          <w:kern w:val="2"/>
          <w:szCs w:val="24"/>
          <w:shd w:val="clear" w:color="auto" w:fill="FFFFFF"/>
          <w:lang w:eastAsia="ar-SA"/>
        </w:rPr>
        <w:t xml:space="preserve"> Tarybos sekretorių</w:t>
      </w:r>
      <w:r w:rsidR="0030641C" w:rsidRPr="003271B9">
        <w:rPr>
          <w:rFonts w:eastAsia="Andale Sans UI"/>
          <w:bCs/>
          <w:spacing w:val="2"/>
          <w:kern w:val="2"/>
          <w:szCs w:val="24"/>
          <w:shd w:val="clear" w:color="auto" w:fill="FFFFFF"/>
          <w:lang w:eastAsia="ar-SA"/>
        </w:rPr>
        <w:t xml:space="preserve"> raštu (el. paštu). Tarybos narys laikomas tinkamai nusišalin</w:t>
      </w:r>
      <w:r w:rsidR="00113806" w:rsidRPr="003271B9">
        <w:rPr>
          <w:rFonts w:eastAsia="Andale Sans UI"/>
          <w:bCs/>
          <w:spacing w:val="2"/>
          <w:kern w:val="2"/>
          <w:szCs w:val="24"/>
          <w:shd w:val="clear" w:color="auto" w:fill="FFFFFF"/>
          <w:lang w:eastAsia="ar-SA"/>
        </w:rPr>
        <w:t>usiu</w:t>
      </w:r>
      <w:r w:rsidR="0030641C" w:rsidRPr="003271B9">
        <w:rPr>
          <w:rFonts w:eastAsia="Andale Sans UI"/>
          <w:bCs/>
          <w:spacing w:val="2"/>
          <w:kern w:val="2"/>
          <w:szCs w:val="24"/>
          <w:shd w:val="clear" w:color="auto" w:fill="FFFFFF"/>
          <w:lang w:eastAsia="ar-SA"/>
        </w:rPr>
        <w:t xml:space="preserve">, jei jis,  prieš pradedant svarstyti jam interesų konfliktą sukeliantį klausimą, </w:t>
      </w:r>
      <w:bookmarkStart w:id="17" w:name="_Hlk97036917"/>
      <w:r w:rsidR="00CF2D57" w:rsidRPr="003271B9">
        <w:rPr>
          <w:rFonts w:eastAsia="Calibri"/>
          <w:szCs w:val="24"/>
        </w:rPr>
        <w:t xml:space="preserve">išjungia garsą ir vaizdą ir Informatikos ir bendrųjų reikalų skyriaus atsakingas darbuotojas tarybos narį perkelia  </w:t>
      </w:r>
      <w:r w:rsidR="00113806" w:rsidRPr="003271B9">
        <w:rPr>
          <w:rFonts w:eastAsia="Calibri"/>
          <w:szCs w:val="24"/>
        </w:rPr>
        <w:t>į</w:t>
      </w:r>
      <w:r w:rsidR="00CF2D57" w:rsidRPr="003271B9">
        <w:rPr>
          <w:rFonts w:eastAsia="Calibri"/>
          <w:szCs w:val="24"/>
        </w:rPr>
        <w:t xml:space="preserve"> laukiamąjį, kol pasibaigs nuotolinis balsavimas</w:t>
      </w:r>
      <w:bookmarkEnd w:id="17"/>
      <w:r w:rsidR="00CF2D57" w:rsidRPr="003271B9">
        <w:rPr>
          <w:rFonts w:eastAsia="Calibri"/>
          <w:szCs w:val="24"/>
        </w:rPr>
        <w:t>.</w:t>
      </w:r>
    </w:p>
    <w:p w14:paraId="1F579396" w14:textId="6962E370" w:rsidR="00E972EC" w:rsidRPr="003271B9" w:rsidRDefault="006D2BA0" w:rsidP="00113806">
      <w:pPr>
        <w:widowControl w:val="0"/>
        <w:suppressAutoHyphens/>
        <w:ind w:firstLine="1134"/>
        <w:jc w:val="both"/>
        <w:rPr>
          <w:rFonts w:eastAsia="Andale Sans UI"/>
          <w:bCs/>
          <w:spacing w:val="2"/>
          <w:kern w:val="2"/>
          <w:szCs w:val="24"/>
          <w:shd w:val="clear" w:color="auto" w:fill="FFFFFF"/>
          <w:lang w:eastAsia="ar-SA"/>
        </w:rPr>
      </w:pPr>
      <w:r w:rsidRPr="003271B9">
        <w:rPr>
          <w:rFonts w:eastAsia="Andale Sans UI"/>
          <w:bCs/>
          <w:spacing w:val="2"/>
          <w:kern w:val="2"/>
          <w:szCs w:val="24"/>
          <w:shd w:val="clear" w:color="auto" w:fill="FFFFFF"/>
          <w:lang w:eastAsia="ar-SA"/>
        </w:rPr>
        <w:t>10</w:t>
      </w:r>
      <w:r w:rsidR="00196DB9" w:rsidRPr="003271B9">
        <w:rPr>
          <w:rFonts w:eastAsia="Andale Sans UI"/>
          <w:bCs/>
          <w:spacing w:val="2"/>
          <w:kern w:val="2"/>
          <w:szCs w:val="24"/>
          <w:shd w:val="clear" w:color="auto" w:fill="FFFFFF"/>
          <w:lang w:eastAsia="ar-SA"/>
        </w:rPr>
        <w:t>4</w:t>
      </w:r>
      <w:r w:rsidR="0030641C" w:rsidRPr="003271B9">
        <w:rPr>
          <w:rFonts w:eastAsia="Andale Sans UI"/>
          <w:bCs/>
          <w:spacing w:val="2"/>
          <w:kern w:val="2"/>
          <w:szCs w:val="24"/>
          <w:shd w:val="clear" w:color="auto" w:fill="FFFFFF"/>
          <w:lang w:eastAsia="ar-SA"/>
        </w:rPr>
        <w:t xml:space="preserve">. Tarybos narių balsavimo ataskaita pridedama kaip priedas prie Tarybos posėdžio protokolo ir skelbiama viešai </w:t>
      </w:r>
      <w:r w:rsidR="00EC7441" w:rsidRPr="003271B9">
        <w:rPr>
          <w:rFonts w:eastAsia="Andale Sans UI"/>
          <w:bCs/>
          <w:spacing w:val="2"/>
          <w:kern w:val="2"/>
          <w:szCs w:val="24"/>
          <w:shd w:val="clear" w:color="auto" w:fill="FFFFFF"/>
          <w:lang w:eastAsia="ar-SA"/>
        </w:rPr>
        <w:t>s</w:t>
      </w:r>
      <w:r w:rsidR="0030641C" w:rsidRPr="003271B9">
        <w:rPr>
          <w:rFonts w:eastAsia="Andale Sans UI"/>
          <w:bCs/>
          <w:spacing w:val="2"/>
          <w:kern w:val="2"/>
          <w:szCs w:val="24"/>
          <w:shd w:val="clear" w:color="auto" w:fill="FFFFFF"/>
          <w:lang w:eastAsia="ar-SA"/>
        </w:rPr>
        <w:t xml:space="preserve">avivaldybės interneto svetainėje kartu su Tarybos posėdžio protokolu. </w:t>
      </w:r>
    </w:p>
    <w:p w14:paraId="7DC5B46F" w14:textId="79AA7083" w:rsidR="00E972EC" w:rsidRPr="003271B9" w:rsidRDefault="006D2BA0" w:rsidP="00113806">
      <w:pPr>
        <w:widowControl w:val="0"/>
        <w:suppressAutoHyphens/>
        <w:ind w:firstLine="1134"/>
        <w:jc w:val="both"/>
        <w:rPr>
          <w:rFonts w:eastAsia="Andale Sans UI"/>
          <w:bCs/>
          <w:kern w:val="2"/>
          <w:szCs w:val="24"/>
          <w:lang w:eastAsia="ar-SA"/>
        </w:rPr>
      </w:pPr>
      <w:r w:rsidRPr="003271B9">
        <w:rPr>
          <w:rFonts w:eastAsia="Andale Sans UI"/>
          <w:bCs/>
          <w:spacing w:val="2"/>
          <w:kern w:val="2"/>
          <w:szCs w:val="24"/>
          <w:shd w:val="clear" w:color="auto" w:fill="FFFFFF"/>
          <w:lang w:eastAsia="ar-SA"/>
        </w:rPr>
        <w:t>10</w:t>
      </w:r>
      <w:r w:rsidR="00196DB9" w:rsidRPr="003271B9">
        <w:rPr>
          <w:rFonts w:eastAsia="Andale Sans UI"/>
          <w:bCs/>
          <w:spacing w:val="2"/>
          <w:kern w:val="2"/>
          <w:szCs w:val="24"/>
          <w:shd w:val="clear" w:color="auto" w:fill="FFFFFF"/>
          <w:lang w:eastAsia="ar-SA"/>
        </w:rPr>
        <w:t>5</w:t>
      </w:r>
      <w:r w:rsidR="0030641C" w:rsidRPr="003271B9">
        <w:rPr>
          <w:rFonts w:eastAsia="Andale Sans UI"/>
          <w:bCs/>
          <w:spacing w:val="2"/>
          <w:kern w:val="2"/>
          <w:szCs w:val="24"/>
          <w:shd w:val="clear" w:color="auto" w:fill="FFFFFF"/>
          <w:lang w:eastAsia="ar-SA"/>
        </w:rPr>
        <w:t xml:space="preserve">. Jei dėl techninių kliūčių </w:t>
      </w:r>
      <w:r w:rsidR="00113806" w:rsidRPr="003271B9">
        <w:rPr>
          <w:rFonts w:eastAsia="Andale Sans UI"/>
          <w:bCs/>
          <w:spacing w:val="2"/>
          <w:kern w:val="2"/>
          <w:szCs w:val="24"/>
          <w:shd w:val="clear" w:color="auto" w:fill="FFFFFF"/>
          <w:lang w:eastAsia="ar-SA"/>
        </w:rPr>
        <w:t xml:space="preserve">neįmanoma tęsti </w:t>
      </w:r>
      <w:r w:rsidR="0030641C" w:rsidRPr="003271B9">
        <w:rPr>
          <w:rFonts w:eastAsia="Andale Sans UI"/>
          <w:bCs/>
          <w:spacing w:val="2"/>
          <w:kern w:val="2"/>
          <w:szCs w:val="24"/>
          <w:shd w:val="clear" w:color="auto" w:fill="FFFFFF"/>
          <w:lang w:eastAsia="ar-SA"/>
        </w:rPr>
        <w:t>pradėt</w:t>
      </w:r>
      <w:r w:rsidR="00113806" w:rsidRPr="003271B9">
        <w:rPr>
          <w:rFonts w:eastAsia="Andale Sans UI"/>
          <w:bCs/>
          <w:spacing w:val="2"/>
          <w:kern w:val="2"/>
          <w:szCs w:val="24"/>
          <w:shd w:val="clear" w:color="auto" w:fill="FFFFFF"/>
          <w:lang w:eastAsia="ar-SA"/>
        </w:rPr>
        <w:t>o</w:t>
      </w:r>
      <w:r w:rsidR="0030641C" w:rsidRPr="003271B9">
        <w:rPr>
          <w:rFonts w:eastAsia="Andale Sans UI"/>
          <w:bCs/>
          <w:spacing w:val="2"/>
          <w:kern w:val="2"/>
          <w:szCs w:val="24"/>
          <w:shd w:val="clear" w:color="auto" w:fill="FFFFFF"/>
          <w:lang w:eastAsia="ar-SA"/>
        </w:rPr>
        <w:t xml:space="preserve"> nuotolin</w:t>
      </w:r>
      <w:r w:rsidR="00113806" w:rsidRPr="003271B9">
        <w:rPr>
          <w:rFonts w:eastAsia="Andale Sans UI"/>
          <w:bCs/>
          <w:spacing w:val="2"/>
          <w:kern w:val="2"/>
          <w:szCs w:val="24"/>
          <w:shd w:val="clear" w:color="auto" w:fill="FFFFFF"/>
          <w:lang w:eastAsia="ar-SA"/>
        </w:rPr>
        <w:t>io</w:t>
      </w:r>
      <w:r w:rsidR="0030641C" w:rsidRPr="003271B9">
        <w:rPr>
          <w:rFonts w:eastAsia="Andale Sans UI"/>
          <w:bCs/>
          <w:spacing w:val="2"/>
          <w:kern w:val="2"/>
          <w:szCs w:val="24"/>
          <w:shd w:val="clear" w:color="auto" w:fill="FFFFFF"/>
          <w:lang w:eastAsia="ar-SA"/>
        </w:rPr>
        <w:t xml:space="preserve"> posėd</w:t>
      </w:r>
      <w:r w:rsidR="00113806" w:rsidRPr="003271B9">
        <w:rPr>
          <w:rFonts w:eastAsia="Andale Sans UI"/>
          <w:bCs/>
          <w:spacing w:val="2"/>
          <w:kern w:val="2"/>
          <w:szCs w:val="24"/>
          <w:shd w:val="clear" w:color="auto" w:fill="FFFFFF"/>
          <w:lang w:eastAsia="ar-SA"/>
        </w:rPr>
        <w:t>žio</w:t>
      </w:r>
      <w:r w:rsidR="0030641C" w:rsidRPr="003271B9">
        <w:rPr>
          <w:rFonts w:eastAsia="Andale Sans UI"/>
          <w:bCs/>
          <w:spacing w:val="2"/>
          <w:kern w:val="2"/>
          <w:szCs w:val="24"/>
          <w:shd w:val="clear" w:color="auto" w:fill="FFFFFF"/>
          <w:lang w:eastAsia="ar-SA"/>
        </w:rPr>
        <w:t>, parengiamas įvykusios nuotolinio Tarybos posėdžio dalies protokolas, o likę Tarybos posėdžio klausimai perkeliami į artimiausią Tarybos posėdį</w:t>
      </w:r>
      <w:r w:rsidR="0030641C" w:rsidRPr="003271B9">
        <w:rPr>
          <w:rFonts w:eastAsia="Andale Sans UI"/>
          <w:bCs/>
          <w:kern w:val="2"/>
          <w:szCs w:val="24"/>
          <w:lang w:eastAsia="ar-SA"/>
        </w:rPr>
        <w:t>.</w:t>
      </w:r>
    </w:p>
    <w:p w14:paraId="24A80973" w14:textId="37B5DE5B" w:rsidR="00E972EC" w:rsidRPr="003271B9" w:rsidRDefault="006D2BA0" w:rsidP="00113806">
      <w:pPr>
        <w:widowControl w:val="0"/>
        <w:suppressAutoHyphens/>
        <w:ind w:firstLine="1134"/>
        <w:jc w:val="both"/>
      </w:pPr>
      <w:r w:rsidRPr="003271B9">
        <w:rPr>
          <w:rFonts w:eastAsia="Andale Sans UI"/>
          <w:bCs/>
          <w:kern w:val="2"/>
          <w:szCs w:val="24"/>
          <w:lang w:eastAsia="ar-SA"/>
        </w:rPr>
        <w:t>10</w:t>
      </w:r>
      <w:r w:rsidR="00196DB9" w:rsidRPr="003271B9">
        <w:rPr>
          <w:rFonts w:eastAsia="Andale Sans UI"/>
          <w:bCs/>
          <w:kern w:val="2"/>
          <w:szCs w:val="24"/>
          <w:lang w:eastAsia="ar-SA"/>
        </w:rPr>
        <w:t>6</w:t>
      </w:r>
      <w:r w:rsidR="0030641C" w:rsidRPr="003271B9">
        <w:rPr>
          <w:rFonts w:eastAsia="Andale Sans UI"/>
          <w:bCs/>
          <w:kern w:val="2"/>
          <w:szCs w:val="24"/>
          <w:lang w:eastAsia="ar-SA"/>
        </w:rPr>
        <w:t xml:space="preserve">. Šiame skyriuje nustatyta tvarka taip pat taikoma nuotoliniu ar mišriu būdu organizuojamiems Tarybos komitetų ir </w:t>
      </w:r>
      <w:r w:rsidR="00653BFA" w:rsidRPr="003271B9">
        <w:rPr>
          <w:rFonts w:eastAsia="Andale Sans UI"/>
          <w:bCs/>
          <w:kern w:val="2"/>
          <w:szCs w:val="24"/>
          <w:lang w:eastAsia="ar-SA"/>
        </w:rPr>
        <w:t xml:space="preserve">Tarybos </w:t>
      </w:r>
      <w:r w:rsidR="0030641C" w:rsidRPr="003271B9">
        <w:rPr>
          <w:rFonts w:eastAsia="Andale Sans UI"/>
          <w:bCs/>
          <w:kern w:val="2"/>
          <w:szCs w:val="24"/>
          <w:lang w:eastAsia="ar-SA"/>
        </w:rPr>
        <w:t>komisijų posėdžiams.</w:t>
      </w:r>
      <w:r w:rsidR="0030641C" w:rsidRPr="003271B9">
        <w:t xml:space="preserve"> </w:t>
      </w:r>
    </w:p>
    <w:p w14:paraId="5D7F55D2" w14:textId="77777777" w:rsidR="00E972EC" w:rsidRPr="003271B9" w:rsidRDefault="00E972EC">
      <w:pPr>
        <w:ind w:firstLine="720"/>
        <w:jc w:val="both"/>
        <w:rPr>
          <w:szCs w:val="24"/>
          <w:lang w:eastAsia="lt-LT"/>
        </w:rPr>
      </w:pPr>
    </w:p>
    <w:p w14:paraId="5C9562DB" w14:textId="57201ABB" w:rsidR="00113806" w:rsidRPr="003271B9" w:rsidRDefault="00E37971" w:rsidP="00E00D50">
      <w:pPr>
        <w:jc w:val="center"/>
        <w:rPr>
          <w:b/>
          <w:szCs w:val="24"/>
        </w:rPr>
      </w:pPr>
      <w:r w:rsidRPr="003271B9">
        <w:rPr>
          <w:b/>
          <w:szCs w:val="24"/>
        </w:rPr>
        <w:t>VII</w:t>
      </w:r>
      <w:r w:rsidR="00196DB9" w:rsidRPr="003271B9">
        <w:rPr>
          <w:b/>
          <w:szCs w:val="24"/>
        </w:rPr>
        <w:t>I</w:t>
      </w:r>
      <w:r w:rsidR="00113806" w:rsidRPr="003271B9">
        <w:rPr>
          <w:b/>
          <w:szCs w:val="24"/>
        </w:rPr>
        <w:t xml:space="preserve"> SKYRIUS</w:t>
      </w:r>
    </w:p>
    <w:p w14:paraId="62ADB53A" w14:textId="5CEC9261" w:rsidR="00E00D50" w:rsidRPr="003271B9" w:rsidRDefault="00E00D50" w:rsidP="00E00D50">
      <w:pPr>
        <w:jc w:val="center"/>
        <w:rPr>
          <w:b/>
          <w:szCs w:val="24"/>
        </w:rPr>
      </w:pPr>
      <w:r w:rsidRPr="003271B9">
        <w:rPr>
          <w:b/>
          <w:szCs w:val="24"/>
        </w:rPr>
        <w:t>TARYBOS PRIIMTO TEISĖS AKTO GRĄŽINIMAS PAKARTOTINAI SVARSTYTI, JO SVARSTYMAS IR PRIĖMIMAS</w:t>
      </w:r>
    </w:p>
    <w:p w14:paraId="3D0E4A7C" w14:textId="77777777" w:rsidR="00E00D50" w:rsidRPr="003271B9" w:rsidRDefault="00E00D50" w:rsidP="00E00D50">
      <w:pPr>
        <w:jc w:val="both"/>
        <w:rPr>
          <w:szCs w:val="24"/>
        </w:rPr>
      </w:pPr>
    </w:p>
    <w:p w14:paraId="451E607D" w14:textId="0B72AB62" w:rsidR="00E00D50" w:rsidRPr="003271B9" w:rsidRDefault="006D2BA0" w:rsidP="00113806">
      <w:pPr>
        <w:ind w:firstLine="1134"/>
        <w:jc w:val="both"/>
        <w:rPr>
          <w:szCs w:val="24"/>
        </w:rPr>
      </w:pPr>
      <w:r w:rsidRPr="003271B9">
        <w:rPr>
          <w:szCs w:val="24"/>
        </w:rPr>
        <w:t>10</w:t>
      </w:r>
      <w:r w:rsidR="00196DB9" w:rsidRPr="003271B9">
        <w:rPr>
          <w:szCs w:val="24"/>
        </w:rPr>
        <w:t>7</w:t>
      </w:r>
      <w:r w:rsidR="00E00D50" w:rsidRPr="003271B9">
        <w:rPr>
          <w:szCs w:val="24"/>
        </w:rPr>
        <w:t xml:space="preserve">. Meras turi teisę ne vėliau kaip per 5 darbo dienas savo potvarkiu motyvuotai grąžinti </w:t>
      </w:r>
      <w:r w:rsidR="00113806" w:rsidRPr="003271B9">
        <w:rPr>
          <w:szCs w:val="24"/>
        </w:rPr>
        <w:t>T</w:t>
      </w:r>
      <w:r w:rsidR="00E00D50" w:rsidRPr="003271B9">
        <w:rPr>
          <w:szCs w:val="24"/>
        </w:rPr>
        <w:t xml:space="preserve">arybos priimtus teisės aktus </w:t>
      </w:r>
      <w:r w:rsidR="00113806" w:rsidRPr="003271B9">
        <w:rPr>
          <w:szCs w:val="24"/>
        </w:rPr>
        <w:t>T</w:t>
      </w:r>
      <w:r w:rsidR="00E00D50" w:rsidRPr="003271B9">
        <w:rPr>
          <w:szCs w:val="24"/>
        </w:rPr>
        <w:t>arybai pakartotinai svarstyti.</w:t>
      </w:r>
    </w:p>
    <w:p w14:paraId="39687F11" w14:textId="6A86AF21" w:rsidR="00E00D50" w:rsidRPr="003271B9" w:rsidRDefault="006D2BA0" w:rsidP="00113806">
      <w:pPr>
        <w:ind w:firstLine="1134"/>
        <w:jc w:val="both"/>
        <w:rPr>
          <w:szCs w:val="24"/>
        </w:rPr>
      </w:pPr>
      <w:r w:rsidRPr="003271B9">
        <w:rPr>
          <w:szCs w:val="24"/>
        </w:rPr>
        <w:t>1</w:t>
      </w:r>
      <w:r w:rsidR="00196DB9" w:rsidRPr="003271B9">
        <w:rPr>
          <w:szCs w:val="24"/>
        </w:rPr>
        <w:t>08</w:t>
      </w:r>
      <w:r w:rsidR="00E00D50" w:rsidRPr="003271B9">
        <w:rPr>
          <w:szCs w:val="24"/>
        </w:rPr>
        <w:t xml:space="preserve">. Meras, motyvuotai grąžinęs </w:t>
      </w:r>
      <w:r w:rsidR="00113806" w:rsidRPr="003271B9">
        <w:rPr>
          <w:szCs w:val="24"/>
        </w:rPr>
        <w:t>T</w:t>
      </w:r>
      <w:r w:rsidR="00E00D50" w:rsidRPr="003271B9">
        <w:rPr>
          <w:szCs w:val="24"/>
        </w:rPr>
        <w:t xml:space="preserve">arybai jos priimtą teisės aktą pakartotinai svarstyti, šaukia </w:t>
      </w:r>
      <w:r w:rsidR="00113806" w:rsidRPr="003271B9">
        <w:rPr>
          <w:szCs w:val="24"/>
        </w:rPr>
        <w:t>T</w:t>
      </w:r>
      <w:r w:rsidR="00E00D50" w:rsidRPr="003271B9">
        <w:rPr>
          <w:szCs w:val="24"/>
        </w:rPr>
        <w:t>arybos posėdį.</w:t>
      </w:r>
    </w:p>
    <w:p w14:paraId="78DF78FA" w14:textId="731AEF1B" w:rsidR="00E00D50" w:rsidRPr="003271B9" w:rsidRDefault="006D2BA0" w:rsidP="00113806">
      <w:pPr>
        <w:ind w:firstLine="1134"/>
        <w:jc w:val="both"/>
        <w:rPr>
          <w:szCs w:val="24"/>
        </w:rPr>
      </w:pPr>
      <w:r w:rsidRPr="003271B9">
        <w:rPr>
          <w:szCs w:val="24"/>
        </w:rPr>
        <w:t>1</w:t>
      </w:r>
      <w:r w:rsidR="00196DB9" w:rsidRPr="003271B9">
        <w:rPr>
          <w:szCs w:val="24"/>
        </w:rPr>
        <w:t>09</w:t>
      </w:r>
      <w:r w:rsidR="00E00D50" w:rsidRPr="003271B9">
        <w:rPr>
          <w:szCs w:val="24"/>
        </w:rPr>
        <w:t xml:space="preserve">. Grąžinamam </w:t>
      </w:r>
      <w:r w:rsidR="00113806" w:rsidRPr="003271B9">
        <w:rPr>
          <w:szCs w:val="24"/>
        </w:rPr>
        <w:t>T</w:t>
      </w:r>
      <w:r w:rsidR="00E00D50" w:rsidRPr="003271B9">
        <w:rPr>
          <w:szCs w:val="24"/>
        </w:rPr>
        <w:t xml:space="preserve">arybos priimtam teisės akto svarstymui, </w:t>
      </w:r>
      <w:r w:rsidR="00113806" w:rsidRPr="003271B9">
        <w:rPr>
          <w:szCs w:val="24"/>
        </w:rPr>
        <w:t>T</w:t>
      </w:r>
      <w:r w:rsidR="00E00D50" w:rsidRPr="003271B9">
        <w:rPr>
          <w:szCs w:val="24"/>
        </w:rPr>
        <w:t>arybos posėdžio šaukimui taikomos visos šio</w:t>
      </w:r>
      <w:r w:rsidR="00113806" w:rsidRPr="003271B9">
        <w:rPr>
          <w:szCs w:val="24"/>
        </w:rPr>
        <w:t xml:space="preserve"> R</w:t>
      </w:r>
      <w:r w:rsidR="00E00D50" w:rsidRPr="003271B9">
        <w:rPr>
          <w:szCs w:val="24"/>
        </w:rPr>
        <w:t>eglamento nuostatos.</w:t>
      </w:r>
    </w:p>
    <w:p w14:paraId="30310BCD" w14:textId="0BA50795" w:rsidR="00E00D50" w:rsidRPr="003271B9" w:rsidRDefault="006D2BA0" w:rsidP="00113806">
      <w:pPr>
        <w:ind w:firstLine="1134"/>
        <w:jc w:val="both"/>
        <w:rPr>
          <w:szCs w:val="24"/>
        </w:rPr>
      </w:pPr>
      <w:r w:rsidRPr="003271B9">
        <w:rPr>
          <w:szCs w:val="24"/>
        </w:rPr>
        <w:t>11</w:t>
      </w:r>
      <w:r w:rsidR="00196DB9" w:rsidRPr="003271B9">
        <w:rPr>
          <w:szCs w:val="24"/>
        </w:rPr>
        <w:t>0</w:t>
      </w:r>
      <w:r w:rsidR="00E00D50" w:rsidRPr="003271B9">
        <w:rPr>
          <w:szCs w:val="24"/>
        </w:rPr>
        <w:t xml:space="preserve">. Mero motyvuotai grąžintą teisės aktą </w:t>
      </w:r>
      <w:r w:rsidR="00113806" w:rsidRPr="003271B9">
        <w:rPr>
          <w:szCs w:val="24"/>
        </w:rPr>
        <w:t>T</w:t>
      </w:r>
      <w:r w:rsidR="00E00D50" w:rsidRPr="003271B9">
        <w:rPr>
          <w:szCs w:val="24"/>
        </w:rPr>
        <w:t>aryba pakartotinai svarsto iš naujo arba priima sprendimą laikyti jį nepriimtą.</w:t>
      </w:r>
    </w:p>
    <w:p w14:paraId="649E9069" w14:textId="5D65D8D3" w:rsidR="00E00D50" w:rsidRPr="003271B9" w:rsidRDefault="006D2BA0" w:rsidP="00113806">
      <w:pPr>
        <w:ind w:firstLine="1134"/>
        <w:jc w:val="both"/>
        <w:rPr>
          <w:szCs w:val="24"/>
        </w:rPr>
      </w:pPr>
      <w:r w:rsidRPr="003271B9">
        <w:rPr>
          <w:szCs w:val="24"/>
        </w:rPr>
        <w:t>11</w:t>
      </w:r>
      <w:r w:rsidR="00196DB9" w:rsidRPr="003271B9">
        <w:rPr>
          <w:szCs w:val="24"/>
        </w:rPr>
        <w:t>1</w:t>
      </w:r>
      <w:r w:rsidR="00E00D50" w:rsidRPr="003271B9">
        <w:rPr>
          <w:szCs w:val="24"/>
        </w:rPr>
        <w:t xml:space="preserve">. Grąžinto teisės akto priėmimo metu balsuojama, ar priimti teisės aktą su </w:t>
      </w:r>
      <w:r w:rsidR="00F13BE4" w:rsidRPr="003271B9">
        <w:rPr>
          <w:szCs w:val="24"/>
        </w:rPr>
        <w:t>m</w:t>
      </w:r>
      <w:r w:rsidR="00E00D50" w:rsidRPr="003271B9">
        <w:rPr>
          <w:szCs w:val="24"/>
        </w:rPr>
        <w:t xml:space="preserve">ero teikiamomis pataisomis ar be pakeitimų. </w:t>
      </w:r>
    </w:p>
    <w:p w14:paraId="3216FD4A" w14:textId="438B4C2B" w:rsidR="00E00D50" w:rsidRPr="003271B9" w:rsidRDefault="006D2BA0" w:rsidP="00113806">
      <w:pPr>
        <w:ind w:firstLine="1134"/>
        <w:jc w:val="both"/>
        <w:rPr>
          <w:szCs w:val="24"/>
        </w:rPr>
      </w:pPr>
      <w:r w:rsidRPr="003271B9">
        <w:rPr>
          <w:szCs w:val="24"/>
        </w:rPr>
        <w:t>11</w:t>
      </w:r>
      <w:r w:rsidR="00196DB9" w:rsidRPr="003271B9">
        <w:rPr>
          <w:szCs w:val="24"/>
        </w:rPr>
        <w:t>2</w:t>
      </w:r>
      <w:r w:rsidR="00E00D50" w:rsidRPr="003271B9">
        <w:rPr>
          <w:szCs w:val="24"/>
        </w:rPr>
        <w:t xml:space="preserve">. Pakartotinai </w:t>
      </w:r>
      <w:r w:rsidR="00113806" w:rsidRPr="003271B9">
        <w:rPr>
          <w:szCs w:val="24"/>
        </w:rPr>
        <w:t>T</w:t>
      </w:r>
      <w:r w:rsidR="00E00D50" w:rsidRPr="003271B9">
        <w:rPr>
          <w:szCs w:val="24"/>
        </w:rPr>
        <w:t xml:space="preserve">arybos apsvarstytas teisės aktas laikomas priimtu su </w:t>
      </w:r>
      <w:r w:rsidR="00F13BE4" w:rsidRPr="003271B9">
        <w:rPr>
          <w:szCs w:val="24"/>
        </w:rPr>
        <w:t>m</w:t>
      </w:r>
      <w:r w:rsidR="00E00D50" w:rsidRPr="003271B9">
        <w:rPr>
          <w:szCs w:val="24"/>
        </w:rPr>
        <w:t xml:space="preserve">ero teikiamomis pataisomis, jeigu už jį balsavo daugiau kaip pusė </w:t>
      </w:r>
      <w:r w:rsidR="00113806" w:rsidRPr="003271B9">
        <w:rPr>
          <w:szCs w:val="24"/>
        </w:rPr>
        <w:t>T</w:t>
      </w:r>
      <w:r w:rsidR="00E00D50" w:rsidRPr="003271B9">
        <w:rPr>
          <w:szCs w:val="24"/>
        </w:rPr>
        <w:t xml:space="preserve">arybos posėdyje dalyvaujančių </w:t>
      </w:r>
      <w:r w:rsidR="00113806" w:rsidRPr="003271B9">
        <w:rPr>
          <w:szCs w:val="24"/>
        </w:rPr>
        <w:t>T</w:t>
      </w:r>
      <w:r w:rsidR="00E00D50" w:rsidRPr="003271B9">
        <w:rPr>
          <w:szCs w:val="24"/>
        </w:rPr>
        <w:t xml:space="preserve">arybos narių. </w:t>
      </w:r>
    </w:p>
    <w:p w14:paraId="36FFBE00" w14:textId="5FBDC28F" w:rsidR="00E00D50" w:rsidRPr="003271B9" w:rsidRDefault="00E37971" w:rsidP="00113806">
      <w:pPr>
        <w:ind w:firstLine="1134"/>
        <w:jc w:val="both"/>
        <w:rPr>
          <w:szCs w:val="24"/>
        </w:rPr>
      </w:pPr>
      <w:r w:rsidRPr="003271B9">
        <w:rPr>
          <w:szCs w:val="24"/>
        </w:rPr>
        <w:t>1</w:t>
      </w:r>
      <w:r w:rsidR="006D2BA0" w:rsidRPr="003271B9">
        <w:rPr>
          <w:szCs w:val="24"/>
        </w:rPr>
        <w:t>1</w:t>
      </w:r>
      <w:r w:rsidR="00196DB9" w:rsidRPr="003271B9">
        <w:rPr>
          <w:szCs w:val="24"/>
        </w:rPr>
        <w:t>3</w:t>
      </w:r>
      <w:r w:rsidR="00E00D50" w:rsidRPr="003271B9">
        <w:rPr>
          <w:szCs w:val="24"/>
        </w:rPr>
        <w:t xml:space="preserve">. Pakartotinai savivaldybės </w:t>
      </w:r>
      <w:r w:rsidR="00113806" w:rsidRPr="003271B9">
        <w:rPr>
          <w:szCs w:val="24"/>
        </w:rPr>
        <w:t>T</w:t>
      </w:r>
      <w:r w:rsidR="00E00D50" w:rsidRPr="003271B9">
        <w:rPr>
          <w:szCs w:val="24"/>
        </w:rPr>
        <w:t xml:space="preserve">arybos apsvarstytas teisės aktas laikomas priimtu be </w:t>
      </w:r>
      <w:r w:rsidR="00F13BE4" w:rsidRPr="003271B9">
        <w:rPr>
          <w:szCs w:val="24"/>
        </w:rPr>
        <w:t>m</w:t>
      </w:r>
      <w:r w:rsidR="00E00D50" w:rsidRPr="003271B9">
        <w:rPr>
          <w:szCs w:val="24"/>
        </w:rPr>
        <w:t xml:space="preserve">ero teikiamų pataisų, jeigu už jį balsavo daugiau kaip 1/2 visų </w:t>
      </w:r>
      <w:r w:rsidR="00113806" w:rsidRPr="003271B9">
        <w:rPr>
          <w:szCs w:val="24"/>
        </w:rPr>
        <w:t>T</w:t>
      </w:r>
      <w:r w:rsidR="00E00D50" w:rsidRPr="003271B9">
        <w:rPr>
          <w:szCs w:val="24"/>
        </w:rPr>
        <w:t>arybos narių.</w:t>
      </w:r>
    </w:p>
    <w:p w14:paraId="6899D4D7" w14:textId="77777777" w:rsidR="00E00D50" w:rsidRPr="003271B9" w:rsidRDefault="00E00D50">
      <w:pPr>
        <w:keepNext/>
        <w:jc w:val="center"/>
        <w:rPr>
          <w:b/>
          <w:bCs/>
          <w:caps/>
          <w:lang w:eastAsia="lt-LT"/>
        </w:rPr>
      </w:pPr>
    </w:p>
    <w:p w14:paraId="790C3958" w14:textId="45175FE6" w:rsidR="00E972EC" w:rsidRPr="003271B9" w:rsidRDefault="008534BB">
      <w:pPr>
        <w:keepNext/>
        <w:jc w:val="center"/>
        <w:rPr>
          <w:b/>
          <w:bCs/>
          <w:caps/>
          <w:lang w:eastAsia="lt-LT"/>
        </w:rPr>
      </w:pPr>
      <w:r w:rsidRPr="003271B9">
        <w:rPr>
          <w:b/>
          <w:bCs/>
          <w:caps/>
          <w:lang w:eastAsia="lt-LT"/>
        </w:rPr>
        <w:t>I</w:t>
      </w:r>
      <w:r w:rsidR="00196DB9" w:rsidRPr="003271B9">
        <w:rPr>
          <w:b/>
          <w:bCs/>
          <w:caps/>
          <w:lang w:eastAsia="lt-LT"/>
        </w:rPr>
        <w:t>X</w:t>
      </w:r>
      <w:r w:rsidR="0030641C" w:rsidRPr="003271B9">
        <w:rPr>
          <w:b/>
          <w:bCs/>
          <w:caps/>
          <w:lang w:eastAsia="lt-LT"/>
        </w:rPr>
        <w:t xml:space="preserve"> SKYRIUS </w:t>
      </w:r>
    </w:p>
    <w:p w14:paraId="6500DFED" w14:textId="77777777" w:rsidR="00E972EC" w:rsidRPr="003271B9" w:rsidRDefault="0030641C">
      <w:pPr>
        <w:keepNext/>
        <w:jc w:val="center"/>
        <w:rPr>
          <w:lang w:eastAsia="lt-LT"/>
        </w:rPr>
      </w:pPr>
      <w:r w:rsidRPr="003271B9">
        <w:rPr>
          <w:b/>
          <w:bCs/>
          <w:caps/>
          <w:lang w:eastAsia="lt-LT"/>
        </w:rPr>
        <w:t>TARYBOS SPRENDIMŲ ĮGYVENDINIMAS IR KONTROLĖ</w:t>
      </w:r>
    </w:p>
    <w:p w14:paraId="6D9B63C8" w14:textId="77777777" w:rsidR="00E972EC" w:rsidRPr="003271B9" w:rsidRDefault="00E972EC">
      <w:pPr>
        <w:ind w:firstLine="622"/>
        <w:jc w:val="both"/>
        <w:rPr>
          <w:lang w:eastAsia="lt-LT"/>
        </w:rPr>
      </w:pPr>
    </w:p>
    <w:p w14:paraId="7D4FE3F1" w14:textId="65A357C5" w:rsidR="00E972EC" w:rsidRPr="003271B9" w:rsidRDefault="006D2BA0" w:rsidP="00113806">
      <w:pPr>
        <w:widowControl w:val="0"/>
        <w:suppressAutoHyphens/>
        <w:ind w:firstLine="1134"/>
        <w:jc w:val="both"/>
        <w:rPr>
          <w:color w:val="000000"/>
        </w:rPr>
      </w:pPr>
      <w:r w:rsidRPr="003271B9">
        <w:rPr>
          <w:kern w:val="2"/>
          <w:szCs w:val="24"/>
          <w:lang w:eastAsia="lt-LT"/>
        </w:rPr>
        <w:t>11</w:t>
      </w:r>
      <w:r w:rsidR="00196DB9" w:rsidRPr="003271B9">
        <w:rPr>
          <w:kern w:val="2"/>
          <w:szCs w:val="24"/>
          <w:lang w:eastAsia="lt-LT"/>
        </w:rPr>
        <w:t>4</w:t>
      </w:r>
      <w:r w:rsidR="0030641C" w:rsidRPr="003271B9">
        <w:rPr>
          <w:kern w:val="2"/>
          <w:szCs w:val="24"/>
          <w:lang w:eastAsia="lt-LT"/>
        </w:rPr>
        <w:t xml:space="preserve">. </w:t>
      </w:r>
      <w:r w:rsidR="0030641C" w:rsidRPr="003271B9">
        <w:rPr>
          <w:color w:val="000000"/>
        </w:rPr>
        <w:t xml:space="preserve">Taryba kontroliuoja, kaip įgyvendinami jos priimti sprendimai. </w:t>
      </w:r>
    </w:p>
    <w:p w14:paraId="7CE89127" w14:textId="165C3CAC" w:rsidR="00E972EC" w:rsidRPr="003271B9" w:rsidRDefault="006D2BA0" w:rsidP="00113806">
      <w:pPr>
        <w:ind w:firstLine="1134"/>
        <w:jc w:val="both"/>
        <w:rPr>
          <w:lang w:eastAsia="lt-LT"/>
        </w:rPr>
      </w:pPr>
      <w:r w:rsidRPr="003271B9">
        <w:rPr>
          <w:color w:val="000000"/>
        </w:rPr>
        <w:t>11</w:t>
      </w:r>
      <w:r w:rsidR="00196DB9" w:rsidRPr="003271B9">
        <w:rPr>
          <w:color w:val="000000"/>
        </w:rPr>
        <w:t>5</w:t>
      </w:r>
      <w:r w:rsidR="0030641C" w:rsidRPr="003271B9">
        <w:rPr>
          <w:color w:val="000000"/>
        </w:rPr>
        <w:t xml:space="preserve">. </w:t>
      </w:r>
      <w:r w:rsidR="0030641C" w:rsidRPr="003271B9">
        <w:rPr>
          <w:lang w:eastAsia="lt-LT"/>
        </w:rPr>
        <w:t xml:space="preserve">Visus Tarybos priimtus sprendimus registruoja </w:t>
      </w:r>
      <w:r w:rsidR="00470054" w:rsidRPr="003271B9">
        <w:rPr>
          <w:lang w:eastAsia="lt-LT"/>
        </w:rPr>
        <w:t>Informatikos ir bendrųjų reikalų skyriaus atsakingas darbuotojas</w:t>
      </w:r>
      <w:r w:rsidR="0030641C" w:rsidRPr="003271B9">
        <w:rPr>
          <w:lang w:eastAsia="lt-LT"/>
        </w:rPr>
        <w:t xml:space="preserve">. </w:t>
      </w:r>
      <w:r w:rsidR="0030641C" w:rsidRPr="003271B9">
        <w:rPr>
          <w:kern w:val="2"/>
          <w:szCs w:val="24"/>
          <w:lang w:eastAsia="lt-LT"/>
        </w:rPr>
        <w:t xml:space="preserve">Tarybos sprendimus </w:t>
      </w:r>
      <w:r w:rsidR="00470054" w:rsidRPr="003271B9">
        <w:rPr>
          <w:lang w:eastAsia="lt-LT"/>
        </w:rPr>
        <w:t xml:space="preserve">Informatikos ir bendrųjų reikalų skyriaus </w:t>
      </w:r>
      <w:r w:rsidR="00470054" w:rsidRPr="003271B9">
        <w:rPr>
          <w:lang w:eastAsia="lt-LT"/>
        </w:rPr>
        <w:lastRenderedPageBreak/>
        <w:t>atsakingas darbuotojas</w:t>
      </w:r>
      <w:r w:rsidR="00470054" w:rsidRPr="003271B9">
        <w:rPr>
          <w:kern w:val="2"/>
          <w:szCs w:val="24"/>
          <w:lang w:eastAsia="lt-LT"/>
        </w:rPr>
        <w:t xml:space="preserve"> </w:t>
      </w:r>
      <w:r w:rsidR="0030641C" w:rsidRPr="003271B9">
        <w:rPr>
          <w:kern w:val="2"/>
          <w:szCs w:val="24"/>
          <w:lang w:eastAsia="lt-LT"/>
        </w:rPr>
        <w:t xml:space="preserve">perduoda </w:t>
      </w:r>
      <w:r w:rsidR="00113806" w:rsidRPr="003271B9">
        <w:rPr>
          <w:kern w:val="2"/>
          <w:szCs w:val="24"/>
          <w:lang w:eastAsia="lt-LT"/>
        </w:rPr>
        <w:t xml:space="preserve">administracijos </w:t>
      </w:r>
      <w:r w:rsidR="0030641C" w:rsidRPr="003271B9">
        <w:rPr>
          <w:kern w:val="2"/>
          <w:szCs w:val="24"/>
          <w:lang w:eastAsia="lt-LT"/>
        </w:rPr>
        <w:t xml:space="preserve">direktoriui, kuris skiria už vykdymą atsakingą </w:t>
      </w:r>
      <w:r w:rsidR="00EC7441" w:rsidRPr="003271B9">
        <w:rPr>
          <w:kern w:val="2"/>
          <w:szCs w:val="24"/>
          <w:lang w:eastAsia="lt-LT"/>
        </w:rPr>
        <w:t>s</w:t>
      </w:r>
      <w:r w:rsidR="0030641C" w:rsidRPr="003271B9">
        <w:rPr>
          <w:kern w:val="2"/>
          <w:szCs w:val="24"/>
          <w:lang w:eastAsia="lt-LT"/>
        </w:rPr>
        <w:t xml:space="preserve">avivaldybės administracijos padalinį (tarnautoją), nustato įvykdymo terminą. </w:t>
      </w:r>
    </w:p>
    <w:p w14:paraId="01158812" w14:textId="1BB89EEF" w:rsidR="00E972EC" w:rsidRPr="003271B9" w:rsidRDefault="006D2BA0" w:rsidP="00113806">
      <w:pPr>
        <w:ind w:firstLine="1134"/>
        <w:jc w:val="both"/>
        <w:rPr>
          <w:color w:val="000000"/>
        </w:rPr>
      </w:pPr>
      <w:r w:rsidRPr="003271B9">
        <w:rPr>
          <w:lang w:eastAsia="lt-LT"/>
        </w:rPr>
        <w:t>11</w:t>
      </w:r>
      <w:r w:rsidR="00196DB9" w:rsidRPr="003271B9">
        <w:rPr>
          <w:lang w:eastAsia="lt-LT"/>
        </w:rPr>
        <w:t>6</w:t>
      </w:r>
      <w:r w:rsidR="0030641C" w:rsidRPr="003271B9">
        <w:rPr>
          <w:lang w:eastAsia="lt-LT"/>
        </w:rPr>
        <w:t xml:space="preserve">. </w:t>
      </w:r>
      <w:r w:rsidR="00EC7441" w:rsidRPr="003271B9">
        <w:rPr>
          <w:lang w:eastAsia="lt-LT"/>
        </w:rPr>
        <w:t>Administracijos d</w:t>
      </w:r>
      <w:r w:rsidR="0030641C" w:rsidRPr="003271B9">
        <w:rPr>
          <w:color w:val="000000"/>
        </w:rPr>
        <w:t xml:space="preserve">irektorius tiesiogiai ir asmeniškai </w:t>
      </w:r>
      <w:r w:rsidR="00EC7441" w:rsidRPr="003271B9">
        <w:rPr>
          <w:color w:val="000000"/>
        </w:rPr>
        <w:t>m</w:t>
      </w:r>
      <w:r w:rsidR="0030641C" w:rsidRPr="003271B9">
        <w:rPr>
          <w:color w:val="000000"/>
        </w:rPr>
        <w:t xml:space="preserve">erui atsako už įstatymų, įstatymų įgyvendinamųjų teisės aktų, Vyriausybės, Tarybos, </w:t>
      </w:r>
      <w:r w:rsidR="00F13BE4" w:rsidRPr="003271B9">
        <w:rPr>
          <w:color w:val="000000"/>
        </w:rPr>
        <w:t>m</w:t>
      </w:r>
      <w:r w:rsidR="0030641C" w:rsidRPr="003271B9">
        <w:rPr>
          <w:color w:val="000000"/>
        </w:rPr>
        <w:t>ero sprendimų įgyvendinimą savivaldybės teritorijoje jo kompetencijai priskirtais klausimais.</w:t>
      </w:r>
    </w:p>
    <w:p w14:paraId="3211DA9B" w14:textId="24BEBD0E" w:rsidR="00E972EC" w:rsidRPr="003271B9" w:rsidRDefault="0030641C" w:rsidP="00113806">
      <w:pPr>
        <w:ind w:firstLine="1134"/>
        <w:jc w:val="both"/>
        <w:rPr>
          <w:color w:val="000000"/>
        </w:rPr>
      </w:pPr>
      <w:r w:rsidRPr="003271B9">
        <w:rPr>
          <w:color w:val="000000"/>
          <w:lang w:eastAsia="lt-LT"/>
        </w:rPr>
        <w:t>1</w:t>
      </w:r>
      <w:r w:rsidR="006D2BA0" w:rsidRPr="003271B9">
        <w:rPr>
          <w:color w:val="000000"/>
          <w:lang w:eastAsia="lt-LT"/>
        </w:rPr>
        <w:t>1</w:t>
      </w:r>
      <w:r w:rsidR="00196DB9" w:rsidRPr="003271B9">
        <w:rPr>
          <w:color w:val="000000"/>
          <w:lang w:eastAsia="lt-LT"/>
        </w:rPr>
        <w:t>7</w:t>
      </w:r>
      <w:r w:rsidRPr="003271B9">
        <w:rPr>
          <w:color w:val="000000"/>
          <w:lang w:eastAsia="lt-LT"/>
        </w:rPr>
        <w:t>.</w:t>
      </w:r>
      <w:r w:rsidRPr="003271B9">
        <w:t xml:space="preserve"> Meras </w:t>
      </w:r>
      <w:r w:rsidRPr="003271B9">
        <w:rPr>
          <w:color w:val="000000"/>
        </w:rPr>
        <w:t>kontroliuoja ir prižiūri savivaldybės viešojo administravimo institucijų, įstaigų ir įmonių vadovų veiklą, kaip jie įgyvendina įstatymus, Vyriausybės nutarimus</w:t>
      </w:r>
      <w:r w:rsidR="00113806" w:rsidRPr="003271B9">
        <w:rPr>
          <w:color w:val="000000"/>
        </w:rPr>
        <w:t>,</w:t>
      </w:r>
      <w:r w:rsidRPr="003271B9">
        <w:rPr>
          <w:color w:val="000000"/>
        </w:rPr>
        <w:t xml:space="preserve"> Tarybos sprendimus.</w:t>
      </w:r>
    </w:p>
    <w:p w14:paraId="141B7899" w14:textId="18197F60" w:rsidR="002973EF" w:rsidRPr="003271B9" w:rsidRDefault="0030641C" w:rsidP="002973EF">
      <w:pPr>
        <w:ind w:firstLine="1134"/>
        <w:jc w:val="both"/>
        <w:rPr>
          <w:color w:val="000000"/>
        </w:rPr>
      </w:pPr>
      <w:r w:rsidRPr="003271B9">
        <w:rPr>
          <w:color w:val="000000"/>
        </w:rPr>
        <w:t>1</w:t>
      </w:r>
      <w:r w:rsidR="00196DB9" w:rsidRPr="003271B9">
        <w:rPr>
          <w:color w:val="000000"/>
        </w:rPr>
        <w:t>18</w:t>
      </w:r>
      <w:r w:rsidRPr="003271B9">
        <w:rPr>
          <w:color w:val="000000"/>
        </w:rPr>
        <w:t xml:space="preserve">. </w:t>
      </w:r>
      <w:r w:rsidR="002973EF" w:rsidRPr="003271B9">
        <w:rPr>
          <w:color w:val="000000"/>
        </w:rPr>
        <w:t>Neteko galios</w:t>
      </w:r>
      <w:r w:rsidRPr="003271B9">
        <w:rPr>
          <w:color w:val="000000"/>
        </w:rPr>
        <w:t>.</w:t>
      </w:r>
    </w:p>
    <w:p w14:paraId="78D7A50C" w14:textId="3D9A3B73" w:rsidR="002973EF" w:rsidRPr="003271B9" w:rsidRDefault="002973EF" w:rsidP="002973EF">
      <w:pPr>
        <w:ind w:firstLine="1134"/>
        <w:jc w:val="both"/>
        <w:rPr>
          <w:i/>
          <w:color w:val="000000"/>
          <w:sz w:val="16"/>
        </w:rPr>
      </w:pPr>
      <w:r w:rsidRPr="003271B9">
        <w:rPr>
          <w:i/>
          <w:color w:val="000000"/>
          <w:sz w:val="16"/>
        </w:rPr>
        <w:t xml:space="preserve">2023 m. liepos 20 d. Ignalinos rajono savivaldybės tarybos sprendimo </w:t>
      </w:r>
      <w:bookmarkStart w:id="18" w:name="n_9"/>
      <w:r w:rsidR="00962975" w:rsidRPr="003271B9">
        <w:rPr>
          <w:i/>
          <w:sz w:val="16"/>
        </w:rPr>
        <w:t xml:space="preserve">Nr. T-135 </w:t>
      </w:r>
      <w:bookmarkEnd w:id="18"/>
      <w:r w:rsidRPr="003271B9">
        <w:rPr>
          <w:i/>
          <w:color w:val="000000"/>
          <w:sz w:val="16"/>
        </w:rPr>
        <w:t>redakcija</w:t>
      </w:r>
    </w:p>
    <w:p w14:paraId="127784AD" w14:textId="77777777" w:rsidR="00E00D50" w:rsidRPr="003271B9" w:rsidRDefault="00E00D50">
      <w:pPr>
        <w:keepNext/>
        <w:jc w:val="center"/>
        <w:rPr>
          <w:b/>
          <w:bCs/>
          <w:caps/>
          <w:lang w:eastAsia="lt-LT"/>
        </w:rPr>
      </w:pPr>
    </w:p>
    <w:p w14:paraId="62934001" w14:textId="33D646B7" w:rsidR="00E972EC" w:rsidRPr="003271B9" w:rsidRDefault="008534BB">
      <w:pPr>
        <w:keepNext/>
        <w:jc w:val="center"/>
        <w:rPr>
          <w:b/>
          <w:bCs/>
          <w:caps/>
          <w:lang w:eastAsia="lt-LT"/>
        </w:rPr>
      </w:pPr>
      <w:r w:rsidRPr="003271B9">
        <w:rPr>
          <w:b/>
          <w:bCs/>
          <w:caps/>
          <w:lang w:eastAsia="lt-LT"/>
        </w:rPr>
        <w:t xml:space="preserve">X </w:t>
      </w:r>
      <w:r w:rsidR="0030641C" w:rsidRPr="003271B9">
        <w:rPr>
          <w:b/>
          <w:bCs/>
          <w:caps/>
          <w:lang w:eastAsia="lt-LT"/>
        </w:rPr>
        <w:t xml:space="preserve">skyrius </w:t>
      </w:r>
    </w:p>
    <w:p w14:paraId="460B400D" w14:textId="77777777" w:rsidR="00E972EC" w:rsidRPr="003271B9" w:rsidRDefault="0030641C">
      <w:pPr>
        <w:keepNext/>
        <w:jc w:val="center"/>
        <w:rPr>
          <w:lang w:eastAsia="lt-LT"/>
        </w:rPr>
      </w:pPr>
      <w:r w:rsidRPr="003271B9">
        <w:rPr>
          <w:b/>
          <w:bCs/>
          <w:caps/>
          <w:lang w:eastAsia="lt-LT"/>
        </w:rPr>
        <w:t>SAVIVALDYBĖS INSTITUCIJŲ VEIKLOS ATASKAITA</w:t>
      </w:r>
    </w:p>
    <w:p w14:paraId="38A51CD2" w14:textId="77777777" w:rsidR="00E972EC" w:rsidRPr="003271B9" w:rsidRDefault="00E972EC">
      <w:pPr>
        <w:ind w:firstLine="622"/>
        <w:jc w:val="both"/>
        <w:rPr>
          <w:lang w:eastAsia="lt-LT"/>
        </w:rPr>
      </w:pPr>
    </w:p>
    <w:p w14:paraId="1939ED30" w14:textId="77777777" w:rsidR="00197B72" w:rsidRPr="003271B9" w:rsidRDefault="0030641C"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w:t>
      </w:r>
      <w:r w:rsidR="00196DB9" w:rsidRPr="003271B9">
        <w:rPr>
          <w:rFonts w:eastAsia="Andale Sans UI"/>
          <w:kern w:val="2"/>
          <w:szCs w:val="24"/>
          <w:lang w:eastAsia="lt-LT"/>
        </w:rPr>
        <w:t>19</w:t>
      </w:r>
      <w:r w:rsidRPr="003271B9">
        <w:rPr>
          <w:rFonts w:eastAsia="Andale Sans UI"/>
          <w:kern w:val="2"/>
          <w:szCs w:val="24"/>
          <w:lang w:eastAsia="lt-LT"/>
        </w:rPr>
        <w:t xml:space="preserve">. </w:t>
      </w:r>
      <w:r w:rsidR="00197B72" w:rsidRPr="003271B9">
        <w:rPr>
          <w:rFonts w:eastAsia="Andale Sans UI"/>
          <w:kern w:val="2"/>
          <w:szCs w:val="24"/>
          <w:lang w:eastAsia="lt-LT"/>
        </w:rPr>
        <w:t xml:space="preserve">Tarybos nariai ne rečiau kaip vieną kartą per metus atsiskaito savivaldybės nuolatiniams gyventojams už praeitų metų veiklą. Tarybos narys nuolatiniams savivaldybės gyventojams atsiskaito jo pasirinkta forma: </w:t>
      </w:r>
      <w:bookmarkStart w:id="19" w:name="_Hlk182562456"/>
      <w:r w:rsidR="00197B72" w:rsidRPr="003271B9">
        <w:rPr>
          <w:rFonts w:eastAsia="Andale Sans UI"/>
          <w:kern w:val="2"/>
          <w:szCs w:val="24"/>
          <w:lang w:eastAsia="lt-LT"/>
        </w:rPr>
        <w:t>viešame susitikime, išleisdamas informacinį leidinį, paskelbdamas ataskaitą vietinės žiniasklaidos leidinyje, savivaldybės ar asmeninėje interneto svetainėje.</w:t>
      </w:r>
      <w:bookmarkEnd w:id="19"/>
    </w:p>
    <w:p w14:paraId="4A6B0F0B" w14:textId="7BD5F17A" w:rsidR="00197B72" w:rsidRPr="003271B9" w:rsidRDefault="00197B72" w:rsidP="00197B72">
      <w:pPr>
        <w:widowControl w:val="0"/>
        <w:suppressAutoHyphens/>
        <w:ind w:firstLine="1134"/>
        <w:jc w:val="both"/>
        <w:rPr>
          <w:rFonts w:eastAsia="Andale Sans UI"/>
          <w:i/>
          <w:kern w:val="2"/>
          <w:sz w:val="16"/>
          <w:szCs w:val="24"/>
          <w:lang w:eastAsia="lt-LT"/>
        </w:rPr>
      </w:pPr>
      <w:r w:rsidRPr="003271B9">
        <w:rPr>
          <w:rFonts w:eastAsia="Andale Sans UI"/>
          <w:i/>
          <w:kern w:val="2"/>
          <w:sz w:val="16"/>
          <w:szCs w:val="24"/>
          <w:lang w:eastAsia="lt-LT"/>
        </w:rPr>
        <w:t xml:space="preserve">2024 m. lapkričio 28 d. Ignalinos rajono savivaldybės tarybos sprendimo </w:t>
      </w:r>
      <w:bookmarkStart w:id="20" w:name="n_42"/>
      <w:r w:rsidR="00812685" w:rsidRPr="003271B9">
        <w:rPr>
          <w:rFonts w:eastAsia="Andale Sans UI"/>
          <w:i/>
          <w:kern w:val="2"/>
          <w:sz w:val="16"/>
          <w:szCs w:val="24"/>
          <w:lang w:eastAsia="lt-LT"/>
        </w:rPr>
        <w:t xml:space="preserve">Nr. T-286 </w:t>
      </w:r>
      <w:bookmarkEnd w:id="20"/>
      <w:r w:rsidRPr="003271B9">
        <w:rPr>
          <w:rFonts w:eastAsia="Andale Sans UI"/>
          <w:i/>
          <w:kern w:val="2"/>
          <w:sz w:val="16"/>
          <w:szCs w:val="24"/>
          <w:lang w:eastAsia="lt-LT"/>
        </w:rPr>
        <w:t>redakcija</w:t>
      </w:r>
    </w:p>
    <w:p w14:paraId="559E8DD8" w14:textId="77777777" w:rsidR="00197B72" w:rsidRPr="003271B9" w:rsidRDefault="00197B72" w:rsidP="00197B72">
      <w:pPr>
        <w:widowControl w:val="0"/>
        <w:suppressAutoHyphens/>
        <w:ind w:firstLine="1134"/>
        <w:jc w:val="both"/>
        <w:rPr>
          <w:rFonts w:eastAsia="Andale Sans UI"/>
          <w:i/>
          <w:kern w:val="2"/>
          <w:sz w:val="16"/>
          <w:szCs w:val="24"/>
          <w:lang w:eastAsia="lt-LT"/>
        </w:rPr>
      </w:pPr>
    </w:p>
    <w:p w14:paraId="698D23D3" w14:textId="6906BD61" w:rsidR="00E972EC" w:rsidRPr="003271B9" w:rsidRDefault="0030641C" w:rsidP="00197B72">
      <w:pPr>
        <w:widowControl w:val="0"/>
        <w:suppressAutoHyphens/>
        <w:ind w:firstLine="1134"/>
        <w:jc w:val="both"/>
        <w:rPr>
          <w:lang w:eastAsia="lt-LT"/>
        </w:rPr>
      </w:pPr>
      <w:r w:rsidRPr="003271B9">
        <w:rPr>
          <w:lang w:eastAsia="lt-LT"/>
        </w:rPr>
        <w:t>1</w:t>
      </w:r>
      <w:r w:rsidR="006D2BA0" w:rsidRPr="003271B9">
        <w:rPr>
          <w:lang w:eastAsia="lt-LT"/>
        </w:rPr>
        <w:t>2</w:t>
      </w:r>
      <w:r w:rsidR="00196DB9" w:rsidRPr="003271B9">
        <w:rPr>
          <w:lang w:eastAsia="lt-LT"/>
        </w:rPr>
        <w:t>0</w:t>
      </w:r>
      <w:r w:rsidRPr="003271B9">
        <w:rPr>
          <w:lang w:eastAsia="lt-LT"/>
        </w:rPr>
        <w:t xml:space="preserve">. </w:t>
      </w:r>
      <w:r w:rsidR="00197B72" w:rsidRPr="003271B9">
        <w:rPr>
          <w:lang w:eastAsia="lt-LT"/>
        </w:rPr>
        <w:t>Neteko galios.</w:t>
      </w:r>
    </w:p>
    <w:p w14:paraId="7CDD8F81" w14:textId="1899560C" w:rsidR="00197B72" w:rsidRPr="003271B9" w:rsidRDefault="00197B72" w:rsidP="00197B72">
      <w:pPr>
        <w:widowControl w:val="0"/>
        <w:suppressAutoHyphens/>
        <w:ind w:firstLine="1134"/>
        <w:jc w:val="both"/>
        <w:rPr>
          <w:i/>
          <w:sz w:val="16"/>
          <w:lang w:eastAsia="lt-LT"/>
        </w:rPr>
      </w:pPr>
      <w:r w:rsidRPr="003271B9">
        <w:rPr>
          <w:i/>
          <w:sz w:val="16"/>
          <w:lang w:eastAsia="lt-LT"/>
        </w:rPr>
        <w:t xml:space="preserve">2024 m. lapkričio 28 d. Ignalinos rajono savivaldybės tarybos sprendimo </w:t>
      </w:r>
      <w:bookmarkStart w:id="21" w:name="n_43"/>
      <w:r w:rsidR="00812685" w:rsidRPr="003271B9">
        <w:rPr>
          <w:i/>
          <w:sz w:val="16"/>
          <w:lang w:eastAsia="lt-LT"/>
        </w:rPr>
        <w:t xml:space="preserve">Nr. T-286 </w:t>
      </w:r>
      <w:bookmarkEnd w:id="21"/>
      <w:r w:rsidRPr="003271B9">
        <w:rPr>
          <w:i/>
          <w:sz w:val="16"/>
          <w:lang w:eastAsia="lt-LT"/>
        </w:rPr>
        <w:t>redakcija</w:t>
      </w:r>
    </w:p>
    <w:p w14:paraId="0385D34E" w14:textId="77777777" w:rsidR="00197B72" w:rsidRPr="003271B9" w:rsidRDefault="00197B72" w:rsidP="00197B72">
      <w:pPr>
        <w:widowControl w:val="0"/>
        <w:suppressAutoHyphens/>
        <w:ind w:firstLine="1134"/>
        <w:jc w:val="both"/>
        <w:rPr>
          <w:i/>
          <w:sz w:val="16"/>
          <w:lang w:eastAsia="lt-LT"/>
        </w:rPr>
      </w:pPr>
    </w:p>
    <w:p w14:paraId="4545B4DB" w14:textId="582DE3E0" w:rsidR="00E972EC" w:rsidRPr="003271B9" w:rsidRDefault="0030641C" w:rsidP="00113806">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w:t>
      </w:r>
      <w:r w:rsidR="006D2BA0" w:rsidRPr="003271B9">
        <w:rPr>
          <w:rFonts w:eastAsia="Andale Sans UI"/>
          <w:kern w:val="2"/>
          <w:szCs w:val="24"/>
          <w:lang w:eastAsia="lt-LT"/>
        </w:rPr>
        <w:t>2</w:t>
      </w:r>
      <w:r w:rsidR="00196DB9" w:rsidRPr="003271B9">
        <w:rPr>
          <w:rFonts w:eastAsia="Andale Sans UI"/>
          <w:kern w:val="2"/>
          <w:szCs w:val="24"/>
          <w:lang w:eastAsia="lt-LT"/>
        </w:rPr>
        <w:t>1</w:t>
      </w:r>
      <w:r w:rsidRPr="003271B9">
        <w:rPr>
          <w:rFonts w:eastAsia="Andale Sans UI"/>
          <w:kern w:val="2"/>
          <w:szCs w:val="24"/>
          <w:lang w:eastAsia="lt-LT"/>
        </w:rPr>
        <w:t xml:space="preserve">. </w:t>
      </w:r>
      <w:r w:rsidR="00197B72" w:rsidRPr="003271B9">
        <w:rPr>
          <w:rFonts w:eastAsia="Andale Sans UI"/>
          <w:kern w:val="2"/>
          <w:szCs w:val="24"/>
          <w:lang w:eastAsia="lt-LT"/>
        </w:rPr>
        <w:t>Neteko galios.</w:t>
      </w:r>
    </w:p>
    <w:p w14:paraId="582A4CE2" w14:textId="4450365F" w:rsidR="00197B72" w:rsidRPr="003271B9" w:rsidRDefault="00197B72" w:rsidP="00113806">
      <w:pPr>
        <w:widowControl w:val="0"/>
        <w:suppressAutoHyphens/>
        <w:ind w:firstLine="1134"/>
        <w:jc w:val="both"/>
        <w:rPr>
          <w:i/>
          <w:sz w:val="16"/>
          <w:lang w:eastAsia="lt-LT"/>
        </w:rPr>
      </w:pPr>
      <w:r w:rsidRPr="003271B9">
        <w:rPr>
          <w:i/>
          <w:sz w:val="16"/>
          <w:lang w:eastAsia="lt-LT"/>
        </w:rPr>
        <w:t xml:space="preserve">2024 m. lapkričio 28 d. Ignalinos rajono savivaldybės tarybos sprendimo </w:t>
      </w:r>
      <w:bookmarkStart w:id="22" w:name="n_44"/>
      <w:r w:rsidR="00812685" w:rsidRPr="003271B9">
        <w:rPr>
          <w:i/>
          <w:sz w:val="16"/>
          <w:lang w:eastAsia="lt-LT"/>
        </w:rPr>
        <w:t xml:space="preserve">Nr. T-286 </w:t>
      </w:r>
      <w:bookmarkEnd w:id="22"/>
      <w:r w:rsidRPr="003271B9">
        <w:rPr>
          <w:i/>
          <w:sz w:val="16"/>
          <w:lang w:eastAsia="lt-LT"/>
        </w:rPr>
        <w:t>redakcija</w:t>
      </w:r>
    </w:p>
    <w:p w14:paraId="107D8045" w14:textId="77777777" w:rsidR="00197B72" w:rsidRPr="003271B9" w:rsidRDefault="00197B72" w:rsidP="00113806">
      <w:pPr>
        <w:widowControl w:val="0"/>
        <w:suppressAutoHyphens/>
        <w:ind w:firstLine="1134"/>
        <w:jc w:val="both"/>
        <w:rPr>
          <w:i/>
          <w:sz w:val="16"/>
          <w:lang w:eastAsia="lt-LT"/>
        </w:rPr>
      </w:pPr>
    </w:p>
    <w:p w14:paraId="1E381DF0" w14:textId="0B014B84" w:rsidR="00E972EC" w:rsidRPr="003271B9" w:rsidRDefault="0030641C" w:rsidP="00113806">
      <w:pPr>
        <w:widowControl w:val="0"/>
        <w:suppressAutoHyphens/>
        <w:ind w:firstLine="1134"/>
        <w:jc w:val="both"/>
        <w:rPr>
          <w:rFonts w:eastAsia="MS Mincho"/>
          <w:szCs w:val="24"/>
        </w:rPr>
      </w:pPr>
      <w:r w:rsidRPr="003271B9">
        <w:rPr>
          <w:rFonts w:eastAsia="Andale Sans UI"/>
          <w:kern w:val="2"/>
          <w:szCs w:val="24"/>
          <w:lang w:eastAsia="lt-LT"/>
        </w:rPr>
        <w:t>1</w:t>
      </w:r>
      <w:r w:rsidR="006D2BA0" w:rsidRPr="003271B9">
        <w:rPr>
          <w:rFonts w:eastAsia="Andale Sans UI"/>
          <w:kern w:val="2"/>
          <w:szCs w:val="24"/>
          <w:lang w:eastAsia="lt-LT"/>
        </w:rPr>
        <w:t>2</w:t>
      </w:r>
      <w:r w:rsidR="00196DB9" w:rsidRPr="003271B9">
        <w:rPr>
          <w:rFonts w:eastAsia="Andale Sans UI"/>
          <w:kern w:val="2"/>
          <w:szCs w:val="24"/>
          <w:lang w:eastAsia="lt-LT"/>
        </w:rPr>
        <w:t>2</w:t>
      </w:r>
      <w:r w:rsidRPr="003271B9">
        <w:rPr>
          <w:rFonts w:eastAsia="Andale Sans UI"/>
          <w:kern w:val="2"/>
          <w:szCs w:val="24"/>
          <w:lang w:eastAsia="lt-LT"/>
        </w:rPr>
        <w:t xml:space="preserve">. Meras ne rečiau kaip vieną kartą per metus atsiskaito už savo veiklą Tarybai ir bendruomenei. </w:t>
      </w:r>
      <w:r w:rsidRPr="003271B9">
        <w:rPr>
          <w:color w:val="000000"/>
        </w:rPr>
        <w:t xml:space="preserve">Ši informacija apie </w:t>
      </w:r>
      <w:r w:rsidR="00F13BE4" w:rsidRPr="003271B9">
        <w:rPr>
          <w:color w:val="000000"/>
        </w:rPr>
        <w:t>m</w:t>
      </w:r>
      <w:r w:rsidRPr="003271B9">
        <w:rPr>
          <w:color w:val="000000"/>
        </w:rPr>
        <w:t xml:space="preserve">ero veiklos rezultatus įtraukiama į </w:t>
      </w:r>
      <w:r w:rsidR="00EC7441" w:rsidRPr="003271B9">
        <w:rPr>
          <w:color w:val="000000"/>
        </w:rPr>
        <w:t>s</w:t>
      </w:r>
      <w:r w:rsidRPr="003271B9">
        <w:rPr>
          <w:color w:val="000000"/>
        </w:rPr>
        <w:t>avivaldybės metinių ataskaitų rinkinį.</w:t>
      </w:r>
      <w:r w:rsidRPr="003271B9">
        <w:rPr>
          <w:rFonts w:eastAsia="Andale Sans UI"/>
          <w:kern w:val="2"/>
          <w:szCs w:val="24"/>
          <w:lang w:eastAsia="lt-LT"/>
        </w:rPr>
        <w:t xml:space="preserve"> </w:t>
      </w:r>
      <w:r w:rsidRPr="003271B9">
        <w:rPr>
          <w:color w:val="000000"/>
        </w:rPr>
        <w:t>Savivaldybės metinių ataskaitų rinkinio rengimo, pasirašymo, teikimo, skelbimo ir audito reikalavimus nustato Lietuvos Respublikos viešojo sektoriaus atskaitomybės įstatymas.</w:t>
      </w:r>
    </w:p>
    <w:p w14:paraId="69E134A3" w14:textId="77777777" w:rsidR="00E972EC" w:rsidRPr="003271B9" w:rsidRDefault="00E972EC"/>
    <w:p w14:paraId="7FAD30BF" w14:textId="4BBAAFF0" w:rsidR="00E972EC" w:rsidRPr="003271B9" w:rsidRDefault="0030641C">
      <w:pPr>
        <w:keepNext/>
        <w:jc w:val="center"/>
        <w:rPr>
          <w:b/>
          <w:bCs/>
          <w:caps/>
          <w:lang w:eastAsia="lt-LT"/>
        </w:rPr>
      </w:pPr>
      <w:r w:rsidRPr="003271B9">
        <w:rPr>
          <w:b/>
          <w:bCs/>
          <w:caps/>
          <w:lang w:eastAsia="lt-LT"/>
        </w:rPr>
        <w:t>X</w:t>
      </w:r>
      <w:r w:rsidR="00196DB9" w:rsidRPr="003271B9">
        <w:rPr>
          <w:b/>
          <w:bCs/>
          <w:caps/>
          <w:lang w:eastAsia="lt-LT"/>
        </w:rPr>
        <w:t>I</w:t>
      </w:r>
      <w:r w:rsidRPr="003271B9">
        <w:rPr>
          <w:b/>
          <w:bCs/>
          <w:caps/>
          <w:lang w:eastAsia="lt-LT"/>
        </w:rPr>
        <w:t xml:space="preserve"> SKYRIUS</w:t>
      </w:r>
    </w:p>
    <w:p w14:paraId="3233FFEE" w14:textId="77777777" w:rsidR="00E972EC" w:rsidRPr="003271B9" w:rsidRDefault="0030641C">
      <w:pPr>
        <w:keepNext/>
        <w:jc w:val="center"/>
        <w:rPr>
          <w:lang w:eastAsia="lt-LT"/>
        </w:rPr>
      </w:pPr>
      <w:r w:rsidRPr="003271B9">
        <w:rPr>
          <w:b/>
          <w:bCs/>
          <w:caps/>
          <w:lang w:eastAsia="lt-LT"/>
        </w:rPr>
        <w:t>TARYBOS KOMITETAI</w:t>
      </w:r>
    </w:p>
    <w:p w14:paraId="0FEE20B6" w14:textId="77777777" w:rsidR="00E972EC" w:rsidRPr="003271B9" w:rsidRDefault="00E972EC">
      <w:pPr>
        <w:ind w:firstLine="642"/>
        <w:jc w:val="both"/>
        <w:rPr>
          <w:lang w:eastAsia="lt-LT"/>
        </w:rPr>
      </w:pPr>
    </w:p>
    <w:p w14:paraId="3D699207" w14:textId="16A43A8D" w:rsidR="00E972EC" w:rsidRPr="003271B9" w:rsidRDefault="0030641C" w:rsidP="00BE096E">
      <w:pPr>
        <w:ind w:firstLine="1134"/>
        <w:jc w:val="both"/>
        <w:rPr>
          <w:color w:val="000000"/>
          <w:szCs w:val="24"/>
          <w:lang w:eastAsia="lt-LT"/>
        </w:rPr>
      </w:pPr>
      <w:r w:rsidRPr="003271B9">
        <w:rPr>
          <w:color w:val="000000"/>
          <w:szCs w:val="24"/>
          <w:lang w:eastAsia="lt-LT"/>
        </w:rPr>
        <w:t>1</w:t>
      </w:r>
      <w:r w:rsidR="006D2BA0" w:rsidRPr="003271B9">
        <w:rPr>
          <w:color w:val="000000"/>
          <w:szCs w:val="24"/>
          <w:lang w:eastAsia="lt-LT"/>
        </w:rPr>
        <w:t>2</w:t>
      </w:r>
      <w:r w:rsidR="00196DB9" w:rsidRPr="003271B9">
        <w:rPr>
          <w:color w:val="000000"/>
          <w:szCs w:val="24"/>
          <w:lang w:eastAsia="lt-LT"/>
        </w:rPr>
        <w:t>3</w:t>
      </w:r>
      <w:r w:rsidRPr="003271B9">
        <w:rPr>
          <w:color w:val="000000"/>
          <w:szCs w:val="24"/>
          <w:lang w:eastAsia="lt-LT"/>
        </w:rPr>
        <w:t xml:space="preserve">. </w:t>
      </w:r>
      <w:r w:rsidR="00C30165" w:rsidRPr="003271B9">
        <w:rPr>
          <w:szCs w:val="24"/>
        </w:rPr>
        <w:t>Tarybos</w:t>
      </w:r>
      <w:r w:rsidR="00C30165" w:rsidRPr="003271B9">
        <w:rPr>
          <w:color w:val="000000"/>
          <w:szCs w:val="24"/>
          <w:lang w:eastAsia="lt-LT"/>
        </w:rPr>
        <w:t xml:space="preserve"> k</w:t>
      </w:r>
      <w:r w:rsidRPr="003271B9">
        <w:rPr>
          <w:color w:val="000000"/>
          <w:szCs w:val="24"/>
          <w:lang w:eastAsia="lt-LT"/>
        </w:rPr>
        <w:t xml:space="preserve">omitetai </w:t>
      </w:r>
      <w:r w:rsidR="00C30165" w:rsidRPr="003271B9">
        <w:rPr>
          <w:color w:val="000000"/>
          <w:szCs w:val="24"/>
          <w:lang w:eastAsia="lt-LT"/>
        </w:rPr>
        <w:t xml:space="preserve">(toliau – komitetas) </w:t>
      </w:r>
      <w:r w:rsidRPr="003271B9">
        <w:rPr>
          <w:color w:val="000000"/>
          <w:szCs w:val="24"/>
          <w:lang w:eastAsia="lt-LT"/>
        </w:rPr>
        <w:t xml:space="preserve">sudaromi Tarybai teikiamiems klausimams preliminariai nagrinėti ir išvadoms bei pasiūlymams teikti, kontroliuoti, kaip laikomasi įstatymų ir vykdomi Vyriausybės nutarimai, Tarybos, </w:t>
      </w:r>
      <w:r w:rsidR="00F13BE4" w:rsidRPr="003271B9">
        <w:rPr>
          <w:color w:val="000000"/>
          <w:szCs w:val="24"/>
          <w:lang w:eastAsia="lt-LT"/>
        </w:rPr>
        <w:t>m</w:t>
      </w:r>
      <w:r w:rsidRPr="003271B9">
        <w:rPr>
          <w:color w:val="000000"/>
          <w:szCs w:val="24"/>
          <w:lang w:eastAsia="lt-LT"/>
        </w:rPr>
        <w:t>ero sprendimai. Komitetai taip pat nagrinėja ir vertina seniūnaičių sueigos bei seniūnaičių išplėstinės sueigos sprendimus.</w:t>
      </w:r>
    </w:p>
    <w:p w14:paraId="1613DAF5" w14:textId="64F7B9AB" w:rsidR="00E972EC" w:rsidRPr="003271B9" w:rsidRDefault="0030641C" w:rsidP="00BE096E">
      <w:pPr>
        <w:ind w:firstLine="1134"/>
        <w:jc w:val="both"/>
        <w:rPr>
          <w:lang w:eastAsia="lt-LT"/>
        </w:rPr>
      </w:pPr>
      <w:r w:rsidRPr="003271B9">
        <w:rPr>
          <w:lang w:eastAsia="lt-LT"/>
        </w:rPr>
        <w:t>1</w:t>
      </w:r>
      <w:r w:rsidR="006D2BA0" w:rsidRPr="003271B9">
        <w:rPr>
          <w:lang w:eastAsia="lt-LT"/>
        </w:rPr>
        <w:t>2</w:t>
      </w:r>
      <w:r w:rsidR="00196DB9" w:rsidRPr="003271B9">
        <w:rPr>
          <w:lang w:eastAsia="lt-LT"/>
        </w:rPr>
        <w:t>4</w:t>
      </w:r>
      <w:r w:rsidRPr="003271B9">
        <w:rPr>
          <w:lang w:eastAsia="lt-LT"/>
        </w:rPr>
        <w:t xml:space="preserve">. </w:t>
      </w:r>
      <w:r w:rsidR="002973EF" w:rsidRPr="003271B9">
        <w:rPr>
          <w:color w:val="000000"/>
          <w:shd w:val="clear" w:color="auto" w:fill="FFFFFF"/>
        </w:rPr>
        <w:t xml:space="preserve">Taryba savo įgaliojimų laikui sudaro komitetus, nustato komitetų ir komiteto narių skaičių, įgaliojimus </w:t>
      </w:r>
      <w:r w:rsidR="002973EF" w:rsidRPr="003271B9">
        <w:t>ir tvirtina komitetų sudėtį. Komitetai sudaromi ne mažiau kaip iš 3 Tarybos narių</w:t>
      </w:r>
      <w:r w:rsidRPr="003271B9">
        <w:rPr>
          <w:lang w:eastAsia="lt-LT"/>
        </w:rPr>
        <w:t>.</w:t>
      </w:r>
    </w:p>
    <w:p w14:paraId="6526E036" w14:textId="2B95818E" w:rsidR="002973EF" w:rsidRPr="003271B9" w:rsidRDefault="002973EF" w:rsidP="00BE096E">
      <w:pPr>
        <w:ind w:firstLine="1134"/>
        <w:jc w:val="both"/>
        <w:rPr>
          <w:i/>
          <w:sz w:val="16"/>
          <w:lang w:eastAsia="lt-LT"/>
        </w:rPr>
      </w:pPr>
      <w:r w:rsidRPr="003271B9">
        <w:rPr>
          <w:i/>
          <w:sz w:val="16"/>
          <w:lang w:eastAsia="lt-LT"/>
        </w:rPr>
        <w:t xml:space="preserve">2023 m. liepos 20 d. Ignalinos rajono savivaldybės tarybos sprendimo </w:t>
      </w:r>
      <w:bookmarkStart w:id="23" w:name="n_10"/>
      <w:r w:rsidR="00962975" w:rsidRPr="003271B9">
        <w:rPr>
          <w:i/>
          <w:sz w:val="16"/>
          <w:lang w:eastAsia="lt-LT"/>
        </w:rPr>
        <w:t xml:space="preserve">Nr. T-135 </w:t>
      </w:r>
      <w:bookmarkEnd w:id="23"/>
      <w:r w:rsidRPr="003271B9">
        <w:rPr>
          <w:i/>
          <w:sz w:val="16"/>
          <w:lang w:eastAsia="lt-LT"/>
        </w:rPr>
        <w:t>redakcija</w:t>
      </w:r>
    </w:p>
    <w:p w14:paraId="3665367E" w14:textId="77777777" w:rsidR="002973EF" w:rsidRPr="003271B9" w:rsidRDefault="002973EF" w:rsidP="00BE096E">
      <w:pPr>
        <w:ind w:firstLine="1134"/>
        <w:jc w:val="both"/>
        <w:rPr>
          <w:i/>
          <w:sz w:val="16"/>
          <w:lang w:eastAsia="lt-LT"/>
        </w:rPr>
      </w:pPr>
    </w:p>
    <w:p w14:paraId="12C39644" w14:textId="241C1A3A" w:rsidR="00E972EC" w:rsidRPr="003271B9" w:rsidRDefault="0030641C" w:rsidP="00BE096E">
      <w:pPr>
        <w:ind w:firstLine="1134"/>
        <w:jc w:val="both"/>
        <w:rPr>
          <w:lang w:eastAsia="lt-LT"/>
        </w:rPr>
      </w:pPr>
      <w:r w:rsidRPr="003271B9">
        <w:rPr>
          <w:lang w:eastAsia="lt-LT"/>
        </w:rPr>
        <w:t>1</w:t>
      </w:r>
      <w:r w:rsidR="006D2BA0" w:rsidRPr="003271B9">
        <w:rPr>
          <w:lang w:eastAsia="lt-LT"/>
        </w:rPr>
        <w:t>2</w:t>
      </w:r>
      <w:r w:rsidR="00196DB9" w:rsidRPr="003271B9">
        <w:rPr>
          <w:lang w:eastAsia="lt-LT"/>
        </w:rPr>
        <w:t>5</w:t>
      </w:r>
      <w:r w:rsidRPr="003271B9">
        <w:rPr>
          <w:lang w:eastAsia="lt-LT"/>
        </w:rPr>
        <w:t xml:space="preserve">. Sudarant komitetus, laikomasi proporcinio daugumos ir mažumos atstovavimo principo. </w:t>
      </w:r>
      <w:r w:rsidRPr="003271B9">
        <w:rPr>
          <w:color w:val="000000"/>
        </w:rPr>
        <w:t xml:space="preserve">Tarybos narių delegavimas į įstatymų nustatytas </w:t>
      </w:r>
      <w:r w:rsidR="00653BFA" w:rsidRPr="003271B9">
        <w:rPr>
          <w:color w:val="000000"/>
        </w:rPr>
        <w:t xml:space="preserve">Tarybos </w:t>
      </w:r>
      <w:r w:rsidRPr="003271B9">
        <w:rPr>
          <w:color w:val="000000"/>
        </w:rPr>
        <w:t xml:space="preserve">komisijas ir pan. taip pat vyksta laikantis </w:t>
      </w:r>
      <w:r w:rsidRPr="003271B9">
        <w:rPr>
          <w:lang w:eastAsia="lt-LT"/>
        </w:rPr>
        <w:t>proporcinio daugumos ir opozicijos atstovavimo principo.</w:t>
      </w:r>
    </w:p>
    <w:p w14:paraId="74685716" w14:textId="02E19917" w:rsidR="00E972EC" w:rsidRPr="003271B9" w:rsidRDefault="0030641C" w:rsidP="00BE096E">
      <w:pPr>
        <w:widowControl w:val="0"/>
        <w:suppressAutoHyphens/>
        <w:ind w:firstLine="1134"/>
        <w:jc w:val="both"/>
        <w:rPr>
          <w:kern w:val="2"/>
          <w:szCs w:val="24"/>
          <w:lang w:eastAsia="lt-LT"/>
        </w:rPr>
      </w:pPr>
      <w:r w:rsidRPr="003271B9">
        <w:rPr>
          <w:kern w:val="2"/>
          <w:szCs w:val="24"/>
          <w:lang w:eastAsia="lt-LT"/>
        </w:rPr>
        <w:t>1</w:t>
      </w:r>
      <w:r w:rsidR="006D2BA0" w:rsidRPr="003271B9">
        <w:rPr>
          <w:kern w:val="2"/>
          <w:szCs w:val="24"/>
          <w:lang w:eastAsia="lt-LT"/>
        </w:rPr>
        <w:t>2</w:t>
      </w:r>
      <w:r w:rsidR="00196DB9" w:rsidRPr="003271B9">
        <w:rPr>
          <w:kern w:val="2"/>
          <w:szCs w:val="24"/>
          <w:lang w:eastAsia="lt-LT"/>
        </w:rPr>
        <w:t>6</w:t>
      </w:r>
      <w:r w:rsidRPr="003271B9">
        <w:rPr>
          <w:kern w:val="2"/>
          <w:szCs w:val="24"/>
          <w:lang w:eastAsia="lt-LT"/>
        </w:rPr>
        <w:t xml:space="preserve">. Komitetų, išskyrus Kontrolės komitetą, pirmininkus ir jų pavaduotojus iš komiteto narių komiteto siūlymu skiria Taryba. </w:t>
      </w:r>
    </w:p>
    <w:p w14:paraId="61E1E385" w14:textId="4FC0767B" w:rsidR="00E972EC" w:rsidRPr="003271B9" w:rsidRDefault="0030641C" w:rsidP="00BE096E">
      <w:pPr>
        <w:ind w:firstLine="1134"/>
        <w:jc w:val="both"/>
        <w:rPr>
          <w:lang w:eastAsia="lt-LT"/>
        </w:rPr>
      </w:pPr>
      <w:r w:rsidRPr="003271B9">
        <w:rPr>
          <w:lang w:eastAsia="lt-LT"/>
        </w:rPr>
        <w:t>1</w:t>
      </w:r>
      <w:r w:rsidR="006D2BA0" w:rsidRPr="003271B9">
        <w:rPr>
          <w:lang w:eastAsia="lt-LT"/>
        </w:rPr>
        <w:t>2</w:t>
      </w:r>
      <w:r w:rsidR="00196DB9" w:rsidRPr="003271B9">
        <w:rPr>
          <w:lang w:eastAsia="lt-LT"/>
        </w:rPr>
        <w:t>7</w:t>
      </w:r>
      <w:r w:rsidRPr="003271B9">
        <w:rPr>
          <w:lang w:eastAsia="lt-LT"/>
        </w:rPr>
        <w:t>. Komitetai svarsto Tarybos sprendimų projektus pagal Tarybos nustatytas funkcijas, o komiteto pirmininko siūlymu – ir kitus, komiteto funkcijoms nepriskirtus</w:t>
      </w:r>
      <w:r w:rsidR="001B1066" w:rsidRPr="003271B9">
        <w:rPr>
          <w:lang w:eastAsia="lt-LT"/>
        </w:rPr>
        <w:t>,</w:t>
      </w:r>
      <w:r w:rsidRPr="003271B9">
        <w:rPr>
          <w:lang w:eastAsia="lt-LT"/>
        </w:rPr>
        <w:t xml:space="preserve"> Tarybos sprendimų projektus. Jei bent du komiteto nariai pageidauja svarstyti klausimą, kuris nėra įtrauktas į komiteto darbotvarkę, komiteto pirmininkas turi šį klausimą įtraukti į artimiausio posėdžio darbotvarkę.</w:t>
      </w:r>
    </w:p>
    <w:p w14:paraId="31E26153" w14:textId="53E35E22" w:rsidR="00E972EC" w:rsidRPr="003271B9" w:rsidRDefault="0030641C" w:rsidP="00BE096E">
      <w:pPr>
        <w:ind w:firstLine="1134"/>
        <w:jc w:val="both"/>
        <w:rPr>
          <w:lang w:eastAsia="lt-LT"/>
        </w:rPr>
      </w:pPr>
      <w:r w:rsidRPr="003271B9">
        <w:rPr>
          <w:lang w:eastAsia="lt-LT"/>
        </w:rPr>
        <w:t>1</w:t>
      </w:r>
      <w:r w:rsidR="00196DB9" w:rsidRPr="003271B9">
        <w:rPr>
          <w:lang w:eastAsia="lt-LT"/>
        </w:rPr>
        <w:t>28</w:t>
      </w:r>
      <w:r w:rsidRPr="003271B9">
        <w:rPr>
          <w:lang w:eastAsia="lt-LT"/>
        </w:rPr>
        <w:t>. Komiteto pirmininkas:</w:t>
      </w:r>
    </w:p>
    <w:p w14:paraId="54BC783B" w14:textId="77ADCF8B" w:rsidR="00E972EC" w:rsidRPr="003271B9" w:rsidRDefault="0030641C" w:rsidP="00BE096E">
      <w:pPr>
        <w:ind w:firstLine="1134"/>
        <w:jc w:val="both"/>
        <w:rPr>
          <w:lang w:eastAsia="lt-LT"/>
        </w:rPr>
      </w:pPr>
      <w:r w:rsidRPr="003271B9">
        <w:rPr>
          <w:lang w:eastAsia="lt-LT"/>
        </w:rPr>
        <w:lastRenderedPageBreak/>
        <w:t>1</w:t>
      </w:r>
      <w:r w:rsidR="00196DB9" w:rsidRPr="003271B9">
        <w:rPr>
          <w:lang w:eastAsia="lt-LT"/>
        </w:rPr>
        <w:t>28</w:t>
      </w:r>
      <w:r w:rsidRPr="003271B9">
        <w:rPr>
          <w:lang w:eastAsia="lt-LT"/>
        </w:rPr>
        <w:t xml:space="preserve">.1. šaukia komiteto posėdžius, organizuoja jiems reikalingų dokumentų ir kitos medžiagos parengimą, ne vėliau kaip likus 2 darbo dienoms iki komiteto posėdžio sudaro darbotvarkę; </w:t>
      </w:r>
    </w:p>
    <w:p w14:paraId="5D5D496C" w14:textId="32D70810" w:rsidR="00E972EC" w:rsidRPr="003271B9" w:rsidRDefault="0030641C" w:rsidP="00BE096E">
      <w:pPr>
        <w:ind w:firstLine="1134"/>
        <w:jc w:val="both"/>
        <w:rPr>
          <w:lang w:eastAsia="lt-LT"/>
        </w:rPr>
      </w:pPr>
      <w:r w:rsidRPr="003271B9">
        <w:rPr>
          <w:lang w:eastAsia="lt-LT"/>
        </w:rPr>
        <w:t>1</w:t>
      </w:r>
      <w:r w:rsidR="00196DB9" w:rsidRPr="003271B9">
        <w:rPr>
          <w:lang w:eastAsia="lt-LT"/>
        </w:rPr>
        <w:t>28</w:t>
      </w:r>
      <w:r w:rsidRPr="003271B9">
        <w:rPr>
          <w:lang w:eastAsia="lt-LT"/>
        </w:rPr>
        <w:t>.2. kviečia dalyvauti posėdžiuose reikalingus asmenis;</w:t>
      </w:r>
    </w:p>
    <w:p w14:paraId="5ED693D7" w14:textId="166FB904" w:rsidR="00E972EC" w:rsidRPr="003271B9" w:rsidRDefault="0030641C" w:rsidP="00BE096E">
      <w:pPr>
        <w:ind w:firstLine="1134"/>
        <w:jc w:val="both"/>
        <w:rPr>
          <w:lang w:eastAsia="lt-LT"/>
        </w:rPr>
      </w:pPr>
      <w:r w:rsidRPr="003271B9">
        <w:rPr>
          <w:lang w:eastAsia="lt-LT"/>
        </w:rPr>
        <w:t>1</w:t>
      </w:r>
      <w:r w:rsidR="00196DB9" w:rsidRPr="003271B9">
        <w:rPr>
          <w:lang w:eastAsia="lt-LT"/>
        </w:rPr>
        <w:t>28</w:t>
      </w:r>
      <w:r w:rsidRPr="003271B9">
        <w:rPr>
          <w:lang w:eastAsia="lt-LT"/>
        </w:rPr>
        <w:t>.3. pirmininkauja komiteto posėdžiams;</w:t>
      </w:r>
    </w:p>
    <w:p w14:paraId="68F2969D" w14:textId="2D7F63BE" w:rsidR="00E972EC" w:rsidRPr="003271B9" w:rsidRDefault="0030641C" w:rsidP="00BE096E">
      <w:pPr>
        <w:ind w:firstLine="1134"/>
        <w:jc w:val="both"/>
        <w:rPr>
          <w:lang w:eastAsia="lt-LT"/>
        </w:rPr>
      </w:pPr>
      <w:r w:rsidRPr="003271B9">
        <w:rPr>
          <w:lang w:eastAsia="lt-LT"/>
        </w:rPr>
        <w:t>1</w:t>
      </w:r>
      <w:r w:rsidR="00196DB9" w:rsidRPr="003271B9">
        <w:rPr>
          <w:lang w:eastAsia="lt-LT"/>
        </w:rPr>
        <w:t>28</w:t>
      </w:r>
      <w:r w:rsidRPr="003271B9">
        <w:rPr>
          <w:lang w:eastAsia="lt-LT"/>
        </w:rPr>
        <w:t>.4. kontroliuoja sprendimų vykdymą;</w:t>
      </w:r>
    </w:p>
    <w:p w14:paraId="3D88FA60" w14:textId="06F40842" w:rsidR="00E972EC" w:rsidRPr="003271B9" w:rsidRDefault="0030641C" w:rsidP="00BE096E">
      <w:pPr>
        <w:ind w:firstLine="1134"/>
        <w:jc w:val="both"/>
        <w:rPr>
          <w:lang w:eastAsia="lt-LT"/>
        </w:rPr>
      </w:pPr>
      <w:r w:rsidRPr="003271B9">
        <w:rPr>
          <w:lang w:eastAsia="lt-LT"/>
        </w:rPr>
        <w:t>1</w:t>
      </w:r>
      <w:r w:rsidR="00196DB9" w:rsidRPr="003271B9">
        <w:rPr>
          <w:lang w:eastAsia="lt-LT"/>
        </w:rPr>
        <w:t>28</w:t>
      </w:r>
      <w:r w:rsidRPr="003271B9">
        <w:rPr>
          <w:lang w:eastAsia="lt-LT"/>
        </w:rPr>
        <w:t>.5. informuoja komiteto narius, kaip vykdomi komiteto sprendimai, kaip atsižvelgiama į komiteto pasiūlymus.</w:t>
      </w:r>
    </w:p>
    <w:p w14:paraId="4AF9F995" w14:textId="676A9C2A" w:rsidR="00E972EC" w:rsidRPr="003271B9" w:rsidRDefault="0030641C" w:rsidP="00BE096E">
      <w:pPr>
        <w:widowControl w:val="0"/>
        <w:suppressAutoHyphens/>
        <w:ind w:firstLine="1134"/>
        <w:jc w:val="both"/>
      </w:pPr>
      <w:r w:rsidRPr="003271B9">
        <w:rPr>
          <w:rFonts w:eastAsia="Andale Sans UI"/>
          <w:kern w:val="2"/>
          <w:szCs w:val="24"/>
          <w:lang w:eastAsia="lt-LT"/>
        </w:rPr>
        <w:t>1</w:t>
      </w:r>
      <w:r w:rsidR="00196DB9" w:rsidRPr="003271B9">
        <w:rPr>
          <w:rFonts w:eastAsia="Andale Sans UI"/>
          <w:kern w:val="2"/>
          <w:szCs w:val="24"/>
          <w:lang w:eastAsia="lt-LT"/>
        </w:rPr>
        <w:t>29</w:t>
      </w:r>
      <w:r w:rsidRPr="003271B9">
        <w:rPr>
          <w:rFonts w:eastAsia="Andale Sans UI"/>
          <w:kern w:val="2"/>
          <w:szCs w:val="24"/>
          <w:lang w:eastAsia="lt-LT"/>
        </w:rPr>
        <w:t xml:space="preserve">. Komitetų posėdžių darbotvarkės ne vėliau kaip prieš 2 darbo dienas iki komiteto posėdžio pradžios paskelbiamos </w:t>
      </w:r>
      <w:r w:rsidR="00EC7441" w:rsidRPr="003271B9">
        <w:rPr>
          <w:rFonts w:eastAsia="Andale Sans UI"/>
          <w:kern w:val="2"/>
          <w:szCs w:val="24"/>
          <w:lang w:eastAsia="lt-LT"/>
        </w:rPr>
        <w:t>s</w:t>
      </w:r>
      <w:r w:rsidRPr="003271B9">
        <w:rPr>
          <w:rFonts w:eastAsia="Andale Sans UI"/>
          <w:kern w:val="2"/>
          <w:szCs w:val="24"/>
          <w:lang w:eastAsia="lt-LT"/>
        </w:rPr>
        <w:t>avivaldybės interneto svetainėje, išskyrus atvejus, kai pasiūlymai dėl Tarybos posėdžio darbotvarkės ar joje numatytų svarstyti klausimų pateikiami likus mažiau nei 2 darbo dienoms iki Tarybos posėdžio. Apie komiteto posėdžio laiką ir svarstyti parengtus klausimus ne vėliau kaip prieš 2 darbo dienas iki posėdžio pradžios elektroniniu paštu pranešama visiems komiteto nariams.</w:t>
      </w:r>
      <w:r w:rsidRPr="003271B9">
        <w:t xml:space="preserve"> </w:t>
      </w:r>
    </w:p>
    <w:p w14:paraId="72E8B89F" w14:textId="52537B5E" w:rsidR="00E972EC" w:rsidRPr="003271B9" w:rsidRDefault="0030641C" w:rsidP="00BE096E">
      <w:pPr>
        <w:ind w:firstLine="1134"/>
        <w:jc w:val="both"/>
        <w:rPr>
          <w:color w:val="000000"/>
          <w:szCs w:val="24"/>
          <w:lang w:eastAsia="lt-LT"/>
        </w:rPr>
      </w:pPr>
      <w:r w:rsidRPr="003271B9">
        <w:rPr>
          <w:color w:val="000000"/>
          <w:szCs w:val="24"/>
          <w:lang w:eastAsia="lt-LT"/>
        </w:rPr>
        <w:t>1</w:t>
      </w:r>
      <w:r w:rsidR="006D2BA0" w:rsidRPr="003271B9">
        <w:rPr>
          <w:color w:val="000000"/>
          <w:szCs w:val="24"/>
          <w:lang w:eastAsia="lt-LT"/>
        </w:rPr>
        <w:t>3</w:t>
      </w:r>
      <w:r w:rsidR="005A7042" w:rsidRPr="003271B9">
        <w:rPr>
          <w:color w:val="000000"/>
          <w:szCs w:val="24"/>
          <w:lang w:eastAsia="lt-LT"/>
        </w:rPr>
        <w:t>0</w:t>
      </w:r>
      <w:r w:rsidRPr="003271B9">
        <w:rPr>
          <w:color w:val="000000"/>
          <w:szCs w:val="24"/>
          <w:lang w:eastAsia="lt-LT"/>
        </w:rPr>
        <w:t xml:space="preserve">. Komitetai sprendimų projektus, kuriems pagal šį įstatymą būtina pateikti </w:t>
      </w:r>
      <w:r w:rsidR="00EC7441" w:rsidRPr="003271B9">
        <w:rPr>
          <w:color w:val="000000"/>
          <w:szCs w:val="24"/>
          <w:lang w:eastAsia="lt-LT"/>
        </w:rPr>
        <w:t>s</w:t>
      </w:r>
      <w:r w:rsidRPr="003271B9">
        <w:rPr>
          <w:color w:val="000000"/>
          <w:szCs w:val="24"/>
          <w:lang w:eastAsia="lt-LT"/>
        </w:rPr>
        <w:t>avivaldybės administracijos išvadas, svarsto tik gavę šias išvadas.</w:t>
      </w:r>
    </w:p>
    <w:p w14:paraId="64FF9063" w14:textId="7CEA2BED" w:rsidR="00E972EC" w:rsidRPr="003271B9" w:rsidRDefault="0030641C" w:rsidP="00BE096E">
      <w:pPr>
        <w:ind w:firstLine="1134"/>
        <w:jc w:val="both"/>
        <w:rPr>
          <w:lang w:eastAsia="lt-LT"/>
        </w:rPr>
      </w:pPr>
      <w:r w:rsidRPr="003271B9">
        <w:rPr>
          <w:lang w:eastAsia="lt-LT"/>
        </w:rPr>
        <w:t>1</w:t>
      </w:r>
      <w:r w:rsidR="006D2BA0" w:rsidRPr="003271B9">
        <w:rPr>
          <w:lang w:eastAsia="lt-LT"/>
        </w:rPr>
        <w:t>3</w:t>
      </w:r>
      <w:r w:rsidR="005A7042" w:rsidRPr="003271B9">
        <w:rPr>
          <w:lang w:eastAsia="lt-LT"/>
        </w:rPr>
        <w:t>1</w:t>
      </w:r>
      <w:r w:rsidRPr="003271B9">
        <w:rPr>
          <w:lang w:eastAsia="lt-LT"/>
        </w:rPr>
        <w:t>. Komiteto darbotvarkė gali būti papildyta ar pakeista pasiūlius komiteto nariams.</w:t>
      </w:r>
    </w:p>
    <w:p w14:paraId="3B532412" w14:textId="3783EE65" w:rsidR="00E972EC" w:rsidRPr="003271B9" w:rsidRDefault="0030641C" w:rsidP="00BE096E">
      <w:pPr>
        <w:ind w:firstLine="1134"/>
        <w:jc w:val="both"/>
        <w:rPr>
          <w:lang w:eastAsia="lt-LT"/>
        </w:rPr>
      </w:pPr>
      <w:r w:rsidRPr="003271B9">
        <w:rPr>
          <w:lang w:eastAsia="lt-LT"/>
        </w:rPr>
        <w:t>1</w:t>
      </w:r>
      <w:r w:rsidR="006D2BA0" w:rsidRPr="003271B9">
        <w:rPr>
          <w:lang w:eastAsia="lt-LT"/>
        </w:rPr>
        <w:t>3</w:t>
      </w:r>
      <w:r w:rsidR="005A7042" w:rsidRPr="003271B9">
        <w:rPr>
          <w:lang w:eastAsia="lt-LT"/>
        </w:rPr>
        <w:t>2</w:t>
      </w:r>
      <w:r w:rsidRPr="003271B9">
        <w:rPr>
          <w:lang w:eastAsia="lt-LT"/>
        </w:rPr>
        <w:t xml:space="preserve">. Jeigu komiteto pirmininkas negali eiti pareigų, jas eina pavaduotojas, o jei pareigų eiti negali ir pavaduotojas, tai pirmininko pareigas eina kitas komiteto posėdyje dalyvaujančių narių balsų dauguma paskirtas narys. Komiteto pirmininko pavaduotojas, o jo nesant – komiteto paskirtas narys tame posėdyje turi visas komiteto pirmininko teises ir pareigas. </w:t>
      </w:r>
    </w:p>
    <w:p w14:paraId="7F9B94E9" w14:textId="2BE8729B" w:rsidR="00E972EC" w:rsidRPr="003271B9" w:rsidRDefault="0030641C" w:rsidP="00BE096E">
      <w:pPr>
        <w:ind w:firstLine="1134"/>
        <w:jc w:val="both"/>
        <w:rPr>
          <w:lang w:eastAsia="lt-LT"/>
        </w:rPr>
      </w:pPr>
      <w:r w:rsidRPr="003271B9">
        <w:rPr>
          <w:lang w:eastAsia="lt-LT"/>
        </w:rPr>
        <w:t>1</w:t>
      </w:r>
      <w:r w:rsidR="006D2BA0" w:rsidRPr="003271B9">
        <w:rPr>
          <w:lang w:eastAsia="lt-LT"/>
        </w:rPr>
        <w:t>3</w:t>
      </w:r>
      <w:r w:rsidR="005A7042" w:rsidRPr="003271B9">
        <w:rPr>
          <w:lang w:eastAsia="lt-LT"/>
        </w:rPr>
        <w:t>3</w:t>
      </w:r>
      <w:r w:rsidRPr="003271B9">
        <w:rPr>
          <w:lang w:eastAsia="lt-LT"/>
        </w:rPr>
        <w:t>. Komitetai privalo laiku apsvarstyti ir pateikti išvadas dėl jiems pavestų nagrinėti klausimų, atlikti kitus Tarybos pavedimus. Komitetų išvados dėl Tarybos posėdyje svarstomų klausimų turi būti pateiktos ne vėliau kaip iki Tarybos posėdžio darbotvarkės projekto sudarymo. Išimti</w:t>
      </w:r>
      <w:r w:rsidR="001B1066" w:rsidRPr="003271B9">
        <w:rPr>
          <w:lang w:eastAsia="lt-LT"/>
        </w:rPr>
        <w:t>e</w:t>
      </w:r>
      <w:r w:rsidRPr="003271B9">
        <w:rPr>
          <w:lang w:eastAsia="lt-LT"/>
        </w:rPr>
        <w:t xml:space="preserve">s atvejais, kai klausimai nebuvo įtraukti Tarybos posėdžio darbotvarkės sudarymo metu, komitetų išvados turi būti pateiktos ne vėliau kaip prieš valandą iki Tarybos posėdžio. </w:t>
      </w:r>
    </w:p>
    <w:p w14:paraId="11B6CCD7" w14:textId="5399B383" w:rsidR="00E972EC" w:rsidRPr="003271B9" w:rsidRDefault="0030641C" w:rsidP="00BE096E">
      <w:pPr>
        <w:widowControl w:val="0"/>
        <w:suppressAutoHyphens/>
        <w:ind w:firstLine="1134"/>
        <w:jc w:val="both"/>
        <w:rPr>
          <w:kern w:val="2"/>
          <w:szCs w:val="24"/>
          <w:lang w:eastAsia="lt-LT"/>
        </w:rPr>
      </w:pPr>
      <w:r w:rsidRPr="003271B9">
        <w:rPr>
          <w:kern w:val="2"/>
          <w:szCs w:val="24"/>
          <w:lang w:eastAsia="lt-LT"/>
        </w:rPr>
        <w:t>1</w:t>
      </w:r>
      <w:r w:rsidR="006D2BA0" w:rsidRPr="003271B9">
        <w:rPr>
          <w:kern w:val="2"/>
          <w:szCs w:val="24"/>
          <w:lang w:eastAsia="lt-LT"/>
        </w:rPr>
        <w:t>3</w:t>
      </w:r>
      <w:r w:rsidR="005A7042" w:rsidRPr="003271B9">
        <w:rPr>
          <w:kern w:val="2"/>
          <w:szCs w:val="24"/>
          <w:lang w:eastAsia="lt-LT"/>
        </w:rPr>
        <w:t>4</w:t>
      </w:r>
      <w:r w:rsidRPr="003271B9">
        <w:rPr>
          <w:kern w:val="2"/>
          <w:szCs w:val="24"/>
          <w:lang w:eastAsia="lt-LT"/>
        </w:rPr>
        <w:t xml:space="preserve">. </w:t>
      </w:r>
      <w:r w:rsidR="002973EF" w:rsidRPr="003271B9">
        <w:rPr>
          <w:kern w:val="2"/>
        </w:rPr>
        <w:t>Komitetų posėdžiai yra teisėti, kai juose dalyvauja daugiau kaip pusė visų narių.</w:t>
      </w:r>
      <w:r w:rsidR="002973EF" w:rsidRPr="003271B9">
        <w:rPr>
          <w:color w:val="000000"/>
          <w:shd w:val="clear" w:color="auto" w:fill="FFFFFF"/>
        </w:rPr>
        <w:t xml:space="preserve"> Komiteto posėdis nevyksta, jei posėdyje dalyvauja mažiau nei pusė komiteto narių</w:t>
      </w:r>
      <w:r w:rsidR="002973EF" w:rsidRPr="003271B9">
        <w:rPr>
          <w:kern w:val="2"/>
        </w:rPr>
        <w:t>. Tai įrašoma į protokolą</w:t>
      </w:r>
      <w:r w:rsidRPr="003271B9">
        <w:rPr>
          <w:kern w:val="2"/>
          <w:szCs w:val="24"/>
          <w:lang w:eastAsia="lt-LT"/>
        </w:rPr>
        <w:t xml:space="preserve">. </w:t>
      </w:r>
    </w:p>
    <w:p w14:paraId="3233584E" w14:textId="5F252BFA" w:rsidR="002973EF" w:rsidRPr="003271B9" w:rsidRDefault="002973EF" w:rsidP="00BE096E">
      <w:pPr>
        <w:widowControl w:val="0"/>
        <w:suppressAutoHyphens/>
        <w:ind w:firstLine="1134"/>
        <w:jc w:val="both"/>
        <w:rPr>
          <w:i/>
          <w:sz w:val="16"/>
          <w:lang w:eastAsia="lt-LT"/>
        </w:rPr>
      </w:pPr>
      <w:r w:rsidRPr="003271B9">
        <w:rPr>
          <w:i/>
          <w:sz w:val="16"/>
          <w:lang w:eastAsia="lt-LT"/>
        </w:rPr>
        <w:t xml:space="preserve">2023 m. liepos 20 d. Ignalinos rajono savivaldybės tarybos sprendimo </w:t>
      </w:r>
      <w:bookmarkStart w:id="24" w:name="n_11"/>
      <w:r w:rsidR="00962975" w:rsidRPr="003271B9">
        <w:rPr>
          <w:i/>
          <w:sz w:val="16"/>
          <w:lang w:eastAsia="lt-LT"/>
        </w:rPr>
        <w:t xml:space="preserve">Nr. T-135 </w:t>
      </w:r>
      <w:bookmarkEnd w:id="24"/>
      <w:r w:rsidRPr="003271B9">
        <w:rPr>
          <w:i/>
          <w:sz w:val="16"/>
          <w:lang w:eastAsia="lt-LT"/>
        </w:rPr>
        <w:t>redakcija</w:t>
      </w:r>
    </w:p>
    <w:p w14:paraId="2F5A2662" w14:textId="77777777" w:rsidR="002973EF" w:rsidRPr="003271B9" w:rsidRDefault="002973EF" w:rsidP="00BE096E">
      <w:pPr>
        <w:widowControl w:val="0"/>
        <w:suppressAutoHyphens/>
        <w:ind w:firstLine="1134"/>
        <w:jc w:val="both"/>
        <w:rPr>
          <w:i/>
          <w:sz w:val="16"/>
          <w:lang w:eastAsia="lt-LT"/>
        </w:rPr>
      </w:pPr>
    </w:p>
    <w:p w14:paraId="579C3BE9" w14:textId="77777777" w:rsidR="00197B72" w:rsidRPr="003271B9" w:rsidRDefault="0030641C" w:rsidP="00BE096E">
      <w:pPr>
        <w:ind w:firstLine="1134"/>
        <w:jc w:val="both"/>
      </w:pPr>
      <w:r w:rsidRPr="003271B9">
        <w:rPr>
          <w:lang w:eastAsia="lt-LT"/>
        </w:rPr>
        <w:t>1</w:t>
      </w:r>
      <w:r w:rsidR="006D2BA0" w:rsidRPr="003271B9">
        <w:rPr>
          <w:lang w:eastAsia="lt-LT"/>
        </w:rPr>
        <w:t>3</w:t>
      </w:r>
      <w:r w:rsidR="005A7042" w:rsidRPr="003271B9">
        <w:rPr>
          <w:lang w:eastAsia="lt-LT"/>
        </w:rPr>
        <w:t>5</w:t>
      </w:r>
      <w:r w:rsidRPr="003271B9">
        <w:rPr>
          <w:lang w:eastAsia="lt-LT"/>
        </w:rPr>
        <w:t xml:space="preserve">. </w:t>
      </w:r>
      <w:r w:rsidR="00197B72" w:rsidRPr="003271B9">
        <w:rPr>
          <w:bCs/>
        </w:rPr>
        <w:t>Komitetų sprendimai priimami atviru balsavimu posėdyje dalyvaujančių komiteto narių balsų dauguma. Jeigu balsai pasiskirsto po lygiai (laikoma, kad balsai pasiskirstė po lygiai tada, kai balsų „už“ gauta tiek pat, kiek balsų „prieš“, taip pat kai balsų „už“ gauta tiek pat, kiek balsų „prieš“ ir susilaikiusiųjų kartu sudėjus), lemia komiteto pirmininko balsas.</w:t>
      </w:r>
      <w:r w:rsidR="00197B72" w:rsidRPr="003271B9">
        <w:t xml:space="preserve"> Komiteto narys privalo nusišalinti, kai sprendžiami su juo ar jo šeimos nariais ir artimaisiais giminaičiais susiję turtiniai ar finansiniai klausimai arba kai jo dalyvavimas balsuojant galėtų sukelti viešųjų ir privačių interesų konfliktą. Apie nusišalinimą posėdžio metu galima pareikšti žodžiu arba apie tai raštu informuoti Tarybos sekretorių iki posėdžio pradžios. Jeigu pareikštas nusišalinimas buvo priimtas, jokia forma nedalyvauti toliau rengiant, svarstant ar priimant sprendimą.</w:t>
      </w:r>
    </w:p>
    <w:p w14:paraId="3BE215BB" w14:textId="6AABB06D" w:rsidR="002973EF" w:rsidRPr="003271B9" w:rsidRDefault="002973EF" w:rsidP="00BE096E">
      <w:pPr>
        <w:ind w:firstLine="1134"/>
        <w:jc w:val="both"/>
        <w:rPr>
          <w:i/>
          <w:sz w:val="16"/>
          <w:lang w:eastAsia="lt-LT"/>
        </w:rPr>
      </w:pPr>
      <w:r w:rsidRPr="003271B9">
        <w:rPr>
          <w:i/>
          <w:sz w:val="16"/>
          <w:lang w:eastAsia="lt-LT"/>
        </w:rPr>
        <w:t xml:space="preserve">2023 m. liepos 20 d. Ignalinos rajono savivaldybės tarybos sprendimo </w:t>
      </w:r>
      <w:bookmarkStart w:id="25" w:name="n_12"/>
      <w:r w:rsidR="00962975" w:rsidRPr="003271B9">
        <w:rPr>
          <w:i/>
          <w:sz w:val="16"/>
          <w:lang w:eastAsia="lt-LT"/>
        </w:rPr>
        <w:t xml:space="preserve">Nr. T-135 </w:t>
      </w:r>
      <w:bookmarkEnd w:id="25"/>
      <w:r w:rsidRPr="003271B9">
        <w:rPr>
          <w:i/>
          <w:sz w:val="16"/>
          <w:lang w:eastAsia="lt-LT"/>
        </w:rPr>
        <w:t>redakcija</w:t>
      </w:r>
    </w:p>
    <w:p w14:paraId="515B6A2D" w14:textId="1F8C012B" w:rsidR="002973EF" w:rsidRPr="003271B9" w:rsidRDefault="00197B72" w:rsidP="00BE096E">
      <w:pPr>
        <w:ind w:firstLine="1134"/>
        <w:jc w:val="both"/>
        <w:rPr>
          <w:i/>
          <w:sz w:val="16"/>
          <w:lang w:eastAsia="lt-LT"/>
        </w:rPr>
      </w:pPr>
      <w:r w:rsidRPr="003271B9">
        <w:rPr>
          <w:i/>
          <w:sz w:val="16"/>
          <w:lang w:eastAsia="lt-LT"/>
        </w:rPr>
        <w:t xml:space="preserve">2024 m. lapkričio 28 d. Ignalinos rajono savivaldybės tarybos sprendimo </w:t>
      </w:r>
      <w:bookmarkStart w:id="26" w:name="n_45"/>
      <w:r w:rsidR="00812685" w:rsidRPr="003271B9">
        <w:rPr>
          <w:i/>
          <w:sz w:val="16"/>
          <w:lang w:eastAsia="lt-LT"/>
        </w:rPr>
        <w:t xml:space="preserve">Nr. T-286 </w:t>
      </w:r>
      <w:bookmarkEnd w:id="26"/>
      <w:r w:rsidRPr="003271B9">
        <w:rPr>
          <w:i/>
          <w:sz w:val="16"/>
          <w:lang w:eastAsia="lt-LT"/>
        </w:rPr>
        <w:t>redakcija</w:t>
      </w:r>
    </w:p>
    <w:p w14:paraId="136065D8" w14:textId="77777777" w:rsidR="00197B72" w:rsidRPr="003271B9" w:rsidRDefault="00197B72" w:rsidP="00BE096E">
      <w:pPr>
        <w:ind w:firstLine="1134"/>
        <w:jc w:val="both"/>
        <w:rPr>
          <w:i/>
          <w:sz w:val="16"/>
          <w:lang w:eastAsia="lt-LT"/>
        </w:rPr>
      </w:pPr>
    </w:p>
    <w:p w14:paraId="38AEF753" w14:textId="3E293D53" w:rsidR="00E972EC" w:rsidRPr="003271B9" w:rsidRDefault="0030641C" w:rsidP="00BE096E">
      <w:pPr>
        <w:ind w:firstLine="1134"/>
        <w:jc w:val="both"/>
        <w:rPr>
          <w:lang w:eastAsia="lt-LT"/>
        </w:rPr>
      </w:pPr>
      <w:r w:rsidRPr="003271B9">
        <w:rPr>
          <w:lang w:eastAsia="lt-LT"/>
        </w:rPr>
        <w:t>1</w:t>
      </w:r>
      <w:r w:rsidR="006D2BA0" w:rsidRPr="003271B9">
        <w:rPr>
          <w:lang w:eastAsia="lt-LT"/>
        </w:rPr>
        <w:t>3</w:t>
      </w:r>
      <w:r w:rsidR="005A7042" w:rsidRPr="003271B9">
        <w:rPr>
          <w:lang w:eastAsia="lt-LT"/>
        </w:rPr>
        <w:t>6</w:t>
      </w:r>
      <w:r w:rsidRPr="003271B9">
        <w:rPr>
          <w:lang w:eastAsia="lt-LT"/>
        </w:rPr>
        <w:t xml:space="preserve">. </w:t>
      </w:r>
      <w:r w:rsidR="005A7042" w:rsidRPr="003271B9">
        <w:rPr>
          <w:lang w:eastAsia="lt-LT"/>
        </w:rPr>
        <w:t>K</w:t>
      </w:r>
      <w:r w:rsidRPr="003271B9">
        <w:rPr>
          <w:lang w:eastAsia="lt-LT"/>
        </w:rPr>
        <w:t>omitetų bendrame posėdyje sprendimai priimami, jeigu jiems pritariama visų posėdyje dalyvaujančių komitetų narių balsų dauguma.</w:t>
      </w:r>
    </w:p>
    <w:p w14:paraId="2B52FE53" w14:textId="3923B397" w:rsidR="00E972EC" w:rsidRPr="003271B9" w:rsidRDefault="0030641C" w:rsidP="00BE096E">
      <w:pPr>
        <w:widowControl w:val="0"/>
        <w:suppressAutoHyphens/>
        <w:ind w:firstLine="1134"/>
        <w:jc w:val="both"/>
        <w:rPr>
          <w:lang w:eastAsia="lt-LT"/>
        </w:rPr>
      </w:pPr>
      <w:r w:rsidRPr="003271B9">
        <w:rPr>
          <w:rFonts w:eastAsia="Andale Sans UI"/>
          <w:kern w:val="2"/>
          <w:szCs w:val="24"/>
          <w:lang w:eastAsia="lt-LT"/>
        </w:rPr>
        <w:t>1</w:t>
      </w:r>
      <w:r w:rsidR="006D2BA0" w:rsidRPr="003271B9">
        <w:rPr>
          <w:rFonts w:eastAsia="Andale Sans UI"/>
          <w:kern w:val="2"/>
          <w:szCs w:val="24"/>
          <w:lang w:eastAsia="lt-LT"/>
        </w:rPr>
        <w:t>3</w:t>
      </w:r>
      <w:r w:rsidR="005A7042" w:rsidRPr="003271B9">
        <w:rPr>
          <w:rFonts w:eastAsia="Andale Sans UI"/>
          <w:kern w:val="2"/>
          <w:szCs w:val="24"/>
          <w:lang w:eastAsia="lt-LT"/>
        </w:rPr>
        <w:t>7</w:t>
      </w:r>
      <w:r w:rsidRPr="003271B9">
        <w:rPr>
          <w:rFonts w:eastAsia="Andale Sans UI"/>
          <w:kern w:val="2"/>
          <w:szCs w:val="24"/>
          <w:lang w:eastAsia="lt-LT"/>
        </w:rPr>
        <w:t xml:space="preserve">. Komitetų posėdžius protokoluoja </w:t>
      </w:r>
      <w:r w:rsidR="009579FE" w:rsidRPr="003271B9">
        <w:rPr>
          <w:rFonts w:eastAsia="Calibri"/>
          <w:szCs w:val="24"/>
          <w:lang w:eastAsia="ar-SA"/>
        </w:rPr>
        <w:t>to komiteto sekretorius arba Tarybos sekretorius.</w:t>
      </w:r>
      <w:r w:rsidRPr="003271B9">
        <w:rPr>
          <w:rFonts w:eastAsia="Andale Sans UI"/>
          <w:kern w:val="2"/>
          <w:szCs w:val="24"/>
          <w:lang w:eastAsia="lt-LT"/>
        </w:rPr>
        <w:t xml:space="preserve"> Komitetų posėdžių protokolai yra oficialūs dokumentai, su kuriais įstatymų nustatyta tvarka turi teisę susipažinti interesantai. Protokolas surašomas pagal Reglamente nurodytus reikalavimus ne vėliau kaip per 3 darbo dienas po posėdžio. Pasibaigus kalendoriniams metams, posėdžio protokolai ir kiti posėdžio dokumentai vienus metus, bet ne ilgiau kaip iki Tarybos kadencijos pabaigos, saugomi komitetų, o po to perduodami į </w:t>
      </w:r>
      <w:r w:rsidR="00EC7441" w:rsidRPr="003271B9">
        <w:rPr>
          <w:rFonts w:eastAsia="Andale Sans UI"/>
          <w:kern w:val="2"/>
          <w:szCs w:val="24"/>
          <w:lang w:eastAsia="lt-LT"/>
        </w:rPr>
        <w:t>s</w:t>
      </w:r>
      <w:r w:rsidRPr="003271B9">
        <w:rPr>
          <w:rFonts w:eastAsia="Andale Sans UI"/>
          <w:kern w:val="2"/>
          <w:szCs w:val="24"/>
          <w:lang w:eastAsia="lt-LT"/>
        </w:rPr>
        <w:t>avivaldybės archyvą.</w:t>
      </w:r>
    </w:p>
    <w:p w14:paraId="29F38175" w14:textId="4FD8332E" w:rsidR="00E972EC" w:rsidRPr="003271B9" w:rsidRDefault="0030641C" w:rsidP="00BE096E">
      <w:pPr>
        <w:ind w:firstLine="1134"/>
        <w:jc w:val="both"/>
        <w:rPr>
          <w:lang w:eastAsia="lt-LT"/>
        </w:rPr>
      </w:pPr>
      <w:r w:rsidRPr="003271B9">
        <w:rPr>
          <w:lang w:eastAsia="lt-LT"/>
        </w:rPr>
        <w:t>1</w:t>
      </w:r>
      <w:r w:rsidR="005A7042" w:rsidRPr="003271B9">
        <w:rPr>
          <w:lang w:eastAsia="lt-LT"/>
        </w:rPr>
        <w:t>38</w:t>
      </w:r>
      <w:r w:rsidRPr="003271B9">
        <w:rPr>
          <w:lang w:eastAsia="lt-LT"/>
        </w:rPr>
        <w:t xml:space="preserve">. Komitetų išvados ir pasiūlymai dėl Tarybos sprendimų projektų pateikiami Tarybai raštu. Komiteto posėdžio metu Tarybos nario pareikšti </w:t>
      </w:r>
      <w:r w:rsidRPr="003271B9">
        <w:t xml:space="preserve">prašymai iš </w:t>
      </w:r>
      <w:r w:rsidR="00EC7441" w:rsidRPr="003271B9">
        <w:t>s</w:t>
      </w:r>
      <w:r w:rsidRPr="003271B9">
        <w:t xml:space="preserve">avivaldybės administracijos, kitų savivaldybės įstaigų, </w:t>
      </w:r>
      <w:r w:rsidR="00EC7441" w:rsidRPr="003271B9">
        <w:t>s</w:t>
      </w:r>
      <w:r w:rsidRPr="003271B9">
        <w:t>avivaldybės valdomų įmonių gauti visą Tarybos nario veiklai reikalingą</w:t>
      </w:r>
      <w:r w:rsidRPr="003271B9">
        <w:rPr>
          <w:bCs/>
        </w:rPr>
        <w:t xml:space="preserve"> </w:t>
      </w:r>
      <w:r w:rsidRPr="003271B9">
        <w:t xml:space="preserve">su </w:t>
      </w:r>
      <w:r w:rsidRPr="003271B9">
        <w:lastRenderedPageBreak/>
        <w:t>Tarybos nagrinėjamais ar rengiamais nagrinėti</w:t>
      </w:r>
      <w:r w:rsidRPr="003271B9">
        <w:rPr>
          <w:bCs/>
        </w:rPr>
        <w:t xml:space="preserve"> </w:t>
      </w:r>
      <w:r w:rsidRPr="003271B9">
        <w:t xml:space="preserve">klausimais susijusią informaciją, taip pat kreipimaisi su paklausimais į savivaldybės institucijų, </w:t>
      </w:r>
      <w:r w:rsidR="00EC7441" w:rsidRPr="003271B9">
        <w:t>s</w:t>
      </w:r>
      <w:r w:rsidRPr="003271B9">
        <w:t>avivaldybės administracijos, kitų savivaldybės įstaigų, įmonių ir organizacijų, taip pat valstybės institucijų, kurios veikia savivaldybės teritorijoje, vadovus ir valstybės tarnautojus yra fiksuojami komiteto posėdžio protokole ir ne vėliau kaip per 3 darbo dienas po Tarybos posėdžio protokolo pasirašymo perduodami atsakingiems asmenims įvykdyti ir (ar) atsakymams parengti.</w:t>
      </w:r>
    </w:p>
    <w:p w14:paraId="7DBA2E08" w14:textId="6880F67C" w:rsidR="00E972EC" w:rsidRPr="003271B9" w:rsidRDefault="0030641C" w:rsidP="00BE096E">
      <w:pPr>
        <w:ind w:firstLine="1134"/>
        <w:jc w:val="both"/>
        <w:rPr>
          <w:lang w:eastAsia="lt-LT"/>
        </w:rPr>
      </w:pPr>
      <w:r w:rsidRPr="003271B9">
        <w:rPr>
          <w:lang w:eastAsia="lt-LT"/>
        </w:rPr>
        <w:t>1</w:t>
      </w:r>
      <w:r w:rsidR="005A7042" w:rsidRPr="003271B9">
        <w:rPr>
          <w:lang w:eastAsia="lt-LT"/>
        </w:rPr>
        <w:t>39</w:t>
      </w:r>
      <w:r w:rsidRPr="003271B9">
        <w:rPr>
          <w:lang w:eastAsia="lt-LT"/>
        </w:rPr>
        <w:t>. Komitetai pagal savo kompetenciją:</w:t>
      </w:r>
    </w:p>
    <w:p w14:paraId="6A84E283" w14:textId="420332E6" w:rsidR="00E972EC" w:rsidRPr="003271B9" w:rsidRDefault="0030641C" w:rsidP="00BE096E">
      <w:pPr>
        <w:ind w:firstLine="1134"/>
        <w:jc w:val="both"/>
        <w:rPr>
          <w:lang w:eastAsia="lt-LT"/>
        </w:rPr>
      </w:pPr>
      <w:r w:rsidRPr="003271B9">
        <w:rPr>
          <w:lang w:eastAsia="lt-LT"/>
        </w:rPr>
        <w:t>1</w:t>
      </w:r>
      <w:r w:rsidR="005A7042" w:rsidRPr="003271B9">
        <w:rPr>
          <w:lang w:eastAsia="lt-LT"/>
        </w:rPr>
        <w:t>39</w:t>
      </w:r>
      <w:r w:rsidRPr="003271B9">
        <w:rPr>
          <w:lang w:eastAsia="lt-LT"/>
        </w:rPr>
        <w:t>.1. savo iniciatyva arba Tarybos pavedimu rengia Tarybos sprendimų projektus pagal savo kuruojamą sritį;</w:t>
      </w:r>
    </w:p>
    <w:p w14:paraId="06F2B44E" w14:textId="598CE8EC" w:rsidR="00E972EC" w:rsidRPr="003271B9" w:rsidRDefault="006D2BA0" w:rsidP="00BE096E">
      <w:pPr>
        <w:ind w:firstLine="1134"/>
        <w:jc w:val="both"/>
        <w:rPr>
          <w:lang w:eastAsia="lt-LT"/>
        </w:rPr>
      </w:pPr>
      <w:r w:rsidRPr="003271B9">
        <w:rPr>
          <w:lang w:eastAsia="lt-LT"/>
        </w:rPr>
        <w:t>1</w:t>
      </w:r>
      <w:r w:rsidR="005A7042" w:rsidRPr="003271B9">
        <w:rPr>
          <w:lang w:eastAsia="lt-LT"/>
        </w:rPr>
        <w:t>39</w:t>
      </w:r>
      <w:r w:rsidR="0030641C" w:rsidRPr="003271B9">
        <w:rPr>
          <w:lang w:eastAsia="lt-LT"/>
        </w:rPr>
        <w:t>.</w:t>
      </w:r>
      <w:r w:rsidRPr="003271B9">
        <w:rPr>
          <w:lang w:eastAsia="lt-LT"/>
        </w:rPr>
        <w:t>2.</w:t>
      </w:r>
      <w:r w:rsidR="0030641C" w:rsidRPr="003271B9">
        <w:rPr>
          <w:lang w:eastAsia="lt-LT"/>
        </w:rPr>
        <w:t xml:space="preserve"> svarsto Tarybai pateiktų sprendimų projektus, teikia pasiūlymus ir išvadas dėl jų;</w:t>
      </w:r>
    </w:p>
    <w:p w14:paraId="27FBB95A" w14:textId="12D7DEE3" w:rsidR="00E972EC" w:rsidRPr="003271B9" w:rsidRDefault="0030641C" w:rsidP="00BE096E">
      <w:pPr>
        <w:ind w:firstLine="1134"/>
        <w:jc w:val="both"/>
        <w:rPr>
          <w:lang w:eastAsia="lt-LT"/>
        </w:rPr>
      </w:pPr>
      <w:r w:rsidRPr="003271B9">
        <w:rPr>
          <w:lang w:eastAsia="lt-LT"/>
        </w:rPr>
        <w:t>1</w:t>
      </w:r>
      <w:r w:rsidR="005A7042" w:rsidRPr="003271B9">
        <w:rPr>
          <w:lang w:eastAsia="lt-LT"/>
        </w:rPr>
        <w:t>39</w:t>
      </w:r>
      <w:r w:rsidRPr="003271B9">
        <w:rPr>
          <w:lang w:eastAsia="lt-LT"/>
        </w:rPr>
        <w:t>.3. svarsto savivaldybės biudžeto projektą ir metinių ataskaitų rinkinį;</w:t>
      </w:r>
    </w:p>
    <w:p w14:paraId="7F028131" w14:textId="6D350A19" w:rsidR="00E972EC" w:rsidRPr="003271B9" w:rsidRDefault="0030641C" w:rsidP="00BE096E">
      <w:pPr>
        <w:widowControl w:val="0"/>
        <w:suppressAutoHyphens/>
        <w:ind w:firstLine="1134"/>
        <w:jc w:val="both"/>
        <w:rPr>
          <w:lang w:eastAsia="lt-LT"/>
        </w:rPr>
      </w:pPr>
      <w:r w:rsidRPr="003271B9">
        <w:rPr>
          <w:lang w:eastAsia="lt-LT"/>
        </w:rPr>
        <w:t>1</w:t>
      </w:r>
      <w:r w:rsidR="005A7042" w:rsidRPr="003271B9">
        <w:rPr>
          <w:lang w:eastAsia="lt-LT"/>
        </w:rPr>
        <w:t>39</w:t>
      </w:r>
      <w:r w:rsidRPr="003271B9">
        <w:rPr>
          <w:kern w:val="2"/>
          <w:szCs w:val="24"/>
          <w:lang w:eastAsia="lt-LT"/>
        </w:rPr>
        <w:t xml:space="preserve">.4. nagrinėja ir vertina </w:t>
      </w:r>
      <w:r w:rsidRPr="003271B9">
        <w:rPr>
          <w:bCs/>
          <w:kern w:val="2"/>
          <w:szCs w:val="24"/>
          <w:lang w:eastAsia="lt-LT"/>
        </w:rPr>
        <w:t>seniūnaičių sueigos (išplėstinės seniūnaičių sueigos) sprendimus,</w:t>
      </w:r>
      <w:r w:rsidRPr="003271B9">
        <w:rPr>
          <w:kern w:val="2"/>
          <w:szCs w:val="24"/>
          <w:lang w:eastAsia="lt-LT"/>
        </w:rPr>
        <w:t xml:space="preserve"> gyventojų, įmonių, įstaigų ir organizacijų pasiūlymus pagal savo veiklos sritis </w:t>
      </w:r>
      <w:r w:rsidRPr="003271B9">
        <w:rPr>
          <w:bCs/>
          <w:kern w:val="2"/>
          <w:szCs w:val="24"/>
          <w:lang w:eastAsia="lt-LT"/>
        </w:rPr>
        <w:t>ir teikia išvadas dėl jų</w:t>
      </w:r>
      <w:r w:rsidRPr="003271B9">
        <w:rPr>
          <w:kern w:val="2"/>
          <w:szCs w:val="24"/>
          <w:lang w:eastAsia="lt-LT"/>
        </w:rPr>
        <w:t>.</w:t>
      </w:r>
      <w:r w:rsidRPr="003271B9">
        <w:t xml:space="preserve"> </w:t>
      </w:r>
    </w:p>
    <w:p w14:paraId="1E232A4A" w14:textId="459D0C96" w:rsidR="00E972EC" w:rsidRPr="003271B9" w:rsidRDefault="0030641C" w:rsidP="00BE096E">
      <w:pPr>
        <w:ind w:firstLine="1134"/>
        <w:jc w:val="both"/>
        <w:rPr>
          <w:lang w:eastAsia="lt-LT"/>
        </w:rPr>
      </w:pPr>
      <w:r w:rsidRPr="003271B9">
        <w:rPr>
          <w:lang w:eastAsia="lt-LT"/>
        </w:rPr>
        <w:t>1</w:t>
      </w:r>
      <w:r w:rsidR="006D2BA0" w:rsidRPr="003271B9">
        <w:rPr>
          <w:lang w:eastAsia="lt-LT"/>
        </w:rPr>
        <w:t>4</w:t>
      </w:r>
      <w:r w:rsidR="005A7042" w:rsidRPr="003271B9">
        <w:rPr>
          <w:lang w:eastAsia="lt-LT"/>
        </w:rPr>
        <w:t>0</w:t>
      </w:r>
      <w:r w:rsidRPr="003271B9">
        <w:rPr>
          <w:lang w:eastAsia="lt-LT"/>
        </w:rPr>
        <w:t>. Komitetai turi teisę:</w:t>
      </w:r>
    </w:p>
    <w:p w14:paraId="461A2B87" w14:textId="41CE32DB" w:rsidR="00E972EC" w:rsidRPr="003271B9" w:rsidRDefault="0030641C" w:rsidP="00BE096E">
      <w:pPr>
        <w:ind w:firstLine="1134"/>
        <w:jc w:val="both"/>
        <w:rPr>
          <w:lang w:eastAsia="lt-LT"/>
        </w:rPr>
      </w:pPr>
      <w:r w:rsidRPr="003271B9">
        <w:rPr>
          <w:lang w:eastAsia="lt-LT"/>
        </w:rPr>
        <w:t>1</w:t>
      </w:r>
      <w:r w:rsidR="006D2BA0" w:rsidRPr="003271B9">
        <w:rPr>
          <w:lang w:eastAsia="lt-LT"/>
        </w:rPr>
        <w:t>4</w:t>
      </w:r>
      <w:r w:rsidR="005A7042" w:rsidRPr="003271B9">
        <w:rPr>
          <w:lang w:eastAsia="lt-LT"/>
        </w:rPr>
        <w:t>0</w:t>
      </w:r>
      <w:r w:rsidRPr="003271B9">
        <w:rPr>
          <w:lang w:eastAsia="lt-LT"/>
        </w:rPr>
        <w:t xml:space="preserve">.1. kviesti į posėdžius </w:t>
      </w:r>
      <w:r w:rsidR="00EC7441" w:rsidRPr="003271B9">
        <w:rPr>
          <w:lang w:eastAsia="lt-LT"/>
        </w:rPr>
        <w:t>s</w:t>
      </w:r>
      <w:r w:rsidRPr="003271B9">
        <w:rPr>
          <w:lang w:eastAsia="lt-LT"/>
        </w:rPr>
        <w:t>avivaldybės administracijos padalinių, savivaldybės teritorijoje esančių valstybės ir savivaldybės įmonių, kurių steigėja yra Taryba, biudžetinių ir viešųjų įstaigų vadovus ar atstovus. Komiteto kvietimu valstybės tarnautojai jų darbo laiku privalo atvykti į komiteto posėdį ir duoti paaiškinimus svarstomais klausimais;</w:t>
      </w:r>
    </w:p>
    <w:p w14:paraId="7504C14B" w14:textId="750CE56C" w:rsidR="00E972EC" w:rsidRPr="003271B9" w:rsidRDefault="0030641C" w:rsidP="00BE096E">
      <w:pPr>
        <w:widowControl w:val="0"/>
        <w:suppressAutoHyphens/>
        <w:ind w:firstLine="1134"/>
        <w:jc w:val="both"/>
        <w:rPr>
          <w:lang w:eastAsia="lt-LT"/>
        </w:rPr>
      </w:pPr>
      <w:r w:rsidRPr="003271B9">
        <w:rPr>
          <w:lang w:eastAsia="lt-LT"/>
        </w:rPr>
        <w:t>1</w:t>
      </w:r>
      <w:r w:rsidR="006D2BA0" w:rsidRPr="003271B9">
        <w:rPr>
          <w:lang w:eastAsia="lt-LT"/>
        </w:rPr>
        <w:t>4</w:t>
      </w:r>
      <w:r w:rsidR="005A7042" w:rsidRPr="003271B9">
        <w:rPr>
          <w:lang w:eastAsia="lt-LT"/>
        </w:rPr>
        <w:t>0</w:t>
      </w:r>
      <w:r w:rsidRPr="003271B9">
        <w:rPr>
          <w:rFonts w:eastAsia="Andale Sans UI"/>
          <w:kern w:val="2"/>
          <w:szCs w:val="24"/>
          <w:lang w:eastAsia="lt-LT"/>
        </w:rPr>
        <w:t xml:space="preserve">.2. gauti komiteto įgaliojimams vykdyti reikalingą informaciją iš savivaldybės institucijų, įstaigų ir valstybės ar </w:t>
      </w:r>
      <w:r w:rsidR="00EC7441" w:rsidRPr="003271B9">
        <w:rPr>
          <w:rFonts w:eastAsia="Andale Sans UI"/>
          <w:kern w:val="2"/>
          <w:szCs w:val="24"/>
          <w:lang w:eastAsia="lt-LT"/>
        </w:rPr>
        <w:t>s</w:t>
      </w:r>
      <w:r w:rsidRPr="003271B9">
        <w:rPr>
          <w:rFonts w:eastAsia="Andale Sans UI"/>
          <w:kern w:val="2"/>
          <w:szCs w:val="24"/>
          <w:lang w:eastAsia="lt-LT"/>
        </w:rPr>
        <w:t>avivaldybės valdomų įmonių;</w:t>
      </w:r>
      <w:r w:rsidRPr="003271B9">
        <w:t xml:space="preserve"> </w:t>
      </w:r>
    </w:p>
    <w:p w14:paraId="52783FA0" w14:textId="1124978A" w:rsidR="00E972EC" w:rsidRPr="003271B9" w:rsidRDefault="0030641C" w:rsidP="00BE096E">
      <w:pPr>
        <w:ind w:firstLine="1134"/>
        <w:jc w:val="both"/>
        <w:rPr>
          <w:lang w:eastAsia="lt-LT"/>
        </w:rPr>
      </w:pPr>
      <w:r w:rsidRPr="003271B9">
        <w:rPr>
          <w:lang w:eastAsia="lt-LT"/>
        </w:rPr>
        <w:t>1</w:t>
      </w:r>
      <w:r w:rsidR="006D2BA0" w:rsidRPr="003271B9">
        <w:rPr>
          <w:lang w:eastAsia="lt-LT"/>
        </w:rPr>
        <w:t>4</w:t>
      </w:r>
      <w:r w:rsidR="005A7042" w:rsidRPr="003271B9">
        <w:rPr>
          <w:lang w:eastAsia="lt-LT"/>
        </w:rPr>
        <w:t>0</w:t>
      </w:r>
      <w:r w:rsidRPr="003271B9">
        <w:rPr>
          <w:lang w:eastAsia="lt-LT"/>
        </w:rPr>
        <w:t>.3. tikrinti, kaip vykdomi Tarybos sprendimai, kaip atsižvelgiama į jų išvadas ir pasiūlymus;</w:t>
      </w:r>
    </w:p>
    <w:p w14:paraId="6A2DADD2" w14:textId="0C30A63C" w:rsidR="00E972EC" w:rsidRPr="003271B9" w:rsidRDefault="0030641C" w:rsidP="00BE096E">
      <w:pPr>
        <w:ind w:firstLine="1134"/>
        <w:jc w:val="both"/>
        <w:rPr>
          <w:lang w:eastAsia="lt-LT"/>
        </w:rPr>
      </w:pPr>
      <w:r w:rsidRPr="003271B9">
        <w:rPr>
          <w:lang w:eastAsia="lt-LT"/>
        </w:rPr>
        <w:t>1</w:t>
      </w:r>
      <w:r w:rsidR="006D2BA0" w:rsidRPr="003271B9">
        <w:rPr>
          <w:lang w:eastAsia="lt-LT"/>
        </w:rPr>
        <w:t>4</w:t>
      </w:r>
      <w:r w:rsidR="005A7042" w:rsidRPr="003271B9">
        <w:rPr>
          <w:lang w:eastAsia="lt-LT"/>
        </w:rPr>
        <w:t>0</w:t>
      </w:r>
      <w:r w:rsidRPr="003271B9">
        <w:rPr>
          <w:lang w:eastAsia="lt-LT"/>
        </w:rPr>
        <w:t>.4. teikti paklausimus visoms savivaldybės teritorijoje esančioms įstaigoms, įmonėms, organizacijoms ir pareigūnams;</w:t>
      </w:r>
    </w:p>
    <w:p w14:paraId="7572432D" w14:textId="041B2E48" w:rsidR="00E972EC" w:rsidRPr="003271B9" w:rsidRDefault="0030641C" w:rsidP="00BE096E">
      <w:pPr>
        <w:ind w:firstLine="1134"/>
        <w:jc w:val="both"/>
        <w:rPr>
          <w:lang w:eastAsia="lt-LT"/>
        </w:rPr>
      </w:pPr>
      <w:r w:rsidRPr="003271B9">
        <w:rPr>
          <w:lang w:eastAsia="lt-LT"/>
        </w:rPr>
        <w:t>1</w:t>
      </w:r>
      <w:r w:rsidR="006D2BA0" w:rsidRPr="003271B9">
        <w:rPr>
          <w:lang w:eastAsia="lt-LT"/>
        </w:rPr>
        <w:t>4</w:t>
      </w:r>
      <w:r w:rsidR="005A7042" w:rsidRPr="003271B9">
        <w:rPr>
          <w:lang w:eastAsia="lt-LT"/>
        </w:rPr>
        <w:t>0</w:t>
      </w:r>
      <w:r w:rsidRPr="003271B9">
        <w:rPr>
          <w:lang w:eastAsia="lt-LT"/>
        </w:rPr>
        <w:t>.5. kviesti į posėdžius kitus Tarybos narius, valstybinių institucijų, visuomeninių organizacijų atstovus, taip pat specialistus ir kitus asmenis.</w:t>
      </w:r>
    </w:p>
    <w:p w14:paraId="0CE2C7D4" w14:textId="77777777" w:rsidR="00197B72" w:rsidRPr="003271B9" w:rsidRDefault="006D2BA0" w:rsidP="00BE096E">
      <w:pPr>
        <w:ind w:firstLine="1134"/>
        <w:jc w:val="both"/>
        <w:rPr>
          <w:lang w:eastAsia="lt-LT"/>
        </w:rPr>
      </w:pPr>
      <w:r w:rsidRPr="003271B9">
        <w:rPr>
          <w:lang w:eastAsia="lt-LT"/>
        </w:rPr>
        <w:t>14</w:t>
      </w:r>
      <w:r w:rsidR="005A7042" w:rsidRPr="003271B9">
        <w:rPr>
          <w:lang w:eastAsia="lt-LT"/>
        </w:rPr>
        <w:t>1</w:t>
      </w:r>
      <w:r w:rsidRPr="003271B9">
        <w:rPr>
          <w:lang w:eastAsia="lt-LT"/>
        </w:rPr>
        <w:t>.</w:t>
      </w:r>
      <w:r w:rsidR="0030641C" w:rsidRPr="003271B9">
        <w:rPr>
          <w:lang w:eastAsia="lt-LT"/>
        </w:rPr>
        <w:t xml:space="preserve"> </w:t>
      </w:r>
      <w:r w:rsidR="00197B72" w:rsidRPr="003271B9">
        <w:rPr>
          <w:lang w:eastAsia="lt-LT"/>
        </w:rPr>
        <w:t xml:space="preserve">Komitetų posėdžiai, išskyrus uždarus posėdžius, transliuojami tiesiogiai savivaldybės interneto svetainėje.  Komitetų posėdžių metu daromas vaizdo ir garso įrašas. Komitetų posėdžių vaizdo ir garso įrašai Dokumentų ir archyvų įstatymo nustatyta tvarka saugomi informacinėse laikmenose. Informatikos ir bendrųjų reikalų  skyrius per 5 darbo dienas po posėdžio komitetų posėdžių vaizdo ir garso įrašus paskelbia viešai savivaldybės interneto svetainėje </w:t>
      </w:r>
      <w:hyperlink r:id="rId12" w:history="1">
        <w:r w:rsidR="00197B72" w:rsidRPr="003271B9">
          <w:rPr>
            <w:rStyle w:val="Hipersaitas"/>
            <w:lang w:eastAsia="lt-LT"/>
          </w:rPr>
          <w:t>www.ignalina.lt</w:t>
        </w:r>
      </w:hyperlink>
      <w:r w:rsidR="00197B72" w:rsidRPr="003271B9">
        <w:rPr>
          <w:lang w:eastAsia="lt-LT"/>
        </w:rPr>
        <w:t>.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p>
    <w:p w14:paraId="1A4F7095" w14:textId="2D34BC54" w:rsidR="00197B72" w:rsidRPr="003271B9" w:rsidRDefault="00197B72" w:rsidP="00BE096E">
      <w:pPr>
        <w:ind w:firstLine="1134"/>
        <w:jc w:val="both"/>
        <w:rPr>
          <w:i/>
          <w:sz w:val="16"/>
          <w:lang w:eastAsia="lt-LT"/>
        </w:rPr>
      </w:pPr>
      <w:r w:rsidRPr="003271B9">
        <w:rPr>
          <w:i/>
          <w:sz w:val="16"/>
          <w:lang w:eastAsia="lt-LT"/>
        </w:rPr>
        <w:t xml:space="preserve">2024 m. lapkričio 28 d. Ignalinos rajono savivaldybės tarybos sprendimo </w:t>
      </w:r>
      <w:bookmarkStart w:id="27" w:name="n_46"/>
      <w:r w:rsidR="00812685" w:rsidRPr="003271B9">
        <w:rPr>
          <w:i/>
          <w:sz w:val="16"/>
          <w:lang w:eastAsia="lt-LT"/>
        </w:rPr>
        <w:t xml:space="preserve">Nr. T-286 </w:t>
      </w:r>
      <w:bookmarkEnd w:id="27"/>
      <w:r w:rsidRPr="003271B9">
        <w:rPr>
          <w:i/>
          <w:sz w:val="16"/>
          <w:lang w:eastAsia="lt-LT"/>
        </w:rPr>
        <w:t>redakcija</w:t>
      </w:r>
    </w:p>
    <w:p w14:paraId="1728B04C" w14:textId="77777777" w:rsidR="00197B72" w:rsidRPr="003271B9" w:rsidRDefault="00197B72" w:rsidP="00BE096E">
      <w:pPr>
        <w:ind w:firstLine="1134"/>
        <w:jc w:val="both"/>
        <w:rPr>
          <w:i/>
          <w:sz w:val="16"/>
          <w:lang w:eastAsia="lt-LT"/>
        </w:rPr>
      </w:pPr>
    </w:p>
    <w:p w14:paraId="6F398DC2" w14:textId="704B1EA0" w:rsidR="00E972EC" w:rsidRPr="003271B9" w:rsidRDefault="006D2BA0" w:rsidP="00BE096E">
      <w:pPr>
        <w:ind w:firstLine="1134"/>
        <w:jc w:val="both"/>
        <w:rPr>
          <w:lang w:eastAsia="lt-LT"/>
        </w:rPr>
      </w:pPr>
      <w:r w:rsidRPr="003271B9">
        <w:rPr>
          <w:lang w:eastAsia="lt-LT"/>
        </w:rPr>
        <w:t>14</w:t>
      </w:r>
      <w:r w:rsidR="005A7042" w:rsidRPr="003271B9">
        <w:rPr>
          <w:lang w:eastAsia="lt-LT"/>
        </w:rPr>
        <w:t>2</w:t>
      </w:r>
      <w:r w:rsidR="0030641C" w:rsidRPr="003271B9">
        <w:rPr>
          <w:lang w:eastAsia="lt-LT"/>
        </w:rPr>
        <w:t>. Komitetai pagal savo kompetenciją priima rekomendacinius sprendimus. Savivaldybės institucijos su jų veikla susijusius komitetų sprendimus privalo apsvarstyti ir pranešti komitetams apie priimtus sprendimus. Savivaldybės administracija, jos padaliniai, savivaldybės biudžetinės ir viešosios įstaigos bei savivaldybės kontroliuojamos įmonės su jų veikla susijusius komitetų sprendimus turi apsvarstyti ir apie svarstymo rezultatus pranešti komitetams.</w:t>
      </w:r>
    </w:p>
    <w:p w14:paraId="1BC75EE7" w14:textId="77777777" w:rsidR="00197B72" w:rsidRPr="003271B9" w:rsidRDefault="006D2BA0" w:rsidP="00BE096E">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14</w:t>
      </w:r>
      <w:r w:rsidR="005A7042" w:rsidRPr="003271B9">
        <w:rPr>
          <w:rFonts w:eastAsia="Andale Sans UI"/>
          <w:kern w:val="2"/>
          <w:szCs w:val="24"/>
          <w:lang w:eastAsia="lt-LT"/>
        </w:rPr>
        <w:t>3</w:t>
      </w:r>
      <w:r w:rsidR="0030641C" w:rsidRPr="003271B9">
        <w:rPr>
          <w:rFonts w:eastAsia="Andale Sans UI"/>
          <w:kern w:val="2"/>
          <w:szCs w:val="24"/>
          <w:lang w:eastAsia="lt-LT"/>
        </w:rPr>
        <w:t xml:space="preserve">. </w:t>
      </w:r>
      <w:r w:rsidR="00197B72" w:rsidRPr="003271B9">
        <w:rPr>
          <w:rFonts w:eastAsia="Andale Sans UI"/>
          <w:kern w:val="2"/>
          <w:szCs w:val="24"/>
          <w:lang w:eastAsia="lt-LT"/>
        </w:rPr>
        <w:t>Kontrolės komitetas sudaromas iš vienodo visų Tarybos narių frakcijų, grupių ir mišrios grupės deleguotų Tarybos narių skaičiaus.</w:t>
      </w:r>
    </w:p>
    <w:p w14:paraId="26940916" w14:textId="67DBC6E1" w:rsidR="00197B72" w:rsidRPr="003271B9" w:rsidRDefault="00197B72" w:rsidP="00BE096E">
      <w:pPr>
        <w:widowControl w:val="0"/>
        <w:suppressAutoHyphens/>
        <w:ind w:firstLine="1134"/>
        <w:jc w:val="both"/>
        <w:rPr>
          <w:rFonts w:eastAsia="Andale Sans UI"/>
          <w:i/>
          <w:kern w:val="2"/>
          <w:sz w:val="16"/>
          <w:szCs w:val="24"/>
          <w:lang w:eastAsia="lt-LT"/>
        </w:rPr>
      </w:pPr>
      <w:r w:rsidRPr="003271B9">
        <w:rPr>
          <w:rFonts w:eastAsia="Andale Sans UI"/>
          <w:i/>
          <w:kern w:val="2"/>
          <w:sz w:val="16"/>
          <w:szCs w:val="24"/>
          <w:lang w:eastAsia="lt-LT"/>
        </w:rPr>
        <w:t xml:space="preserve">2024 m. lapkričio 28 d. Ignalinos rajono savivaldybės tarybos sprendimo </w:t>
      </w:r>
      <w:bookmarkStart w:id="28" w:name="n_47"/>
      <w:r w:rsidR="00812685" w:rsidRPr="003271B9">
        <w:rPr>
          <w:rFonts w:eastAsia="Andale Sans UI"/>
          <w:i/>
          <w:kern w:val="2"/>
          <w:sz w:val="16"/>
          <w:szCs w:val="24"/>
          <w:lang w:eastAsia="lt-LT"/>
        </w:rPr>
        <w:t xml:space="preserve">Nr. T-286 </w:t>
      </w:r>
      <w:bookmarkEnd w:id="28"/>
      <w:r w:rsidRPr="003271B9">
        <w:rPr>
          <w:rFonts w:eastAsia="Andale Sans UI"/>
          <w:i/>
          <w:kern w:val="2"/>
          <w:sz w:val="16"/>
          <w:szCs w:val="24"/>
          <w:lang w:eastAsia="lt-LT"/>
        </w:rPr>
        <w:t>redakcija</w:t>
      </w:r>
    </w:p>
    <w:p w14:paraId="61687060" w14:textId="77777777" w:rsidR="00197B72" w:rsidRPr="003271B9" w:rsidRDefault="00197B72" w:rsidP="00BE096E">
      <w:pPr>
        <w:widowControl w:val="0"/>
        <w:suppressAutoHyphens/>
        <w:ind w:firstLine="1134"/>
        <w:jc w:val="both"/>
        <w:rPr>
          <w:rFonts w:eastAsia="Andale Sans UI"/>
          <w:i/>
          <w:kern w:val="2"/>
          <w:sz w:val="16"/>
          <w:szCs w:val="24"/>
          <w:lang w:eastAsia="lt-LT"/>
        </w:rPr>
      </w:pPr>
    </w:p>
    <w:p w14:paraId="3C784321" w14:textId="27E8746E" w:rsidR="00E972EC" w:rsidRPr="003271B9" w:rsidRDefault="006D2BA0" w:rsidP="00BE096E">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14</w:t>
      </w:r>
      <w:r w:rsidR="005A7042" w:rsidRPr="003271B9">
        <w:rPr>
          <w:rFonts w:eastAsia="Andale Sans UI"/>
          <w:kern w:val="2"/>
          <w:szCs w:val="24"/>
          <w:lang w:eastAsia="lt-LT"/>
        </w:rPr>
        <w:t>4</w:t>
      </w:r>
      <w:r w:rsidR="0030641C" w:rsidRPr="003271B9">
        <w:rPr>
          <w:rFonts w:eastAsia="Andale Sans UI"/>
          <w:kern w:val="2"/>
          <w:szCs w:val="24"/>
          <w:lang w:eastAsia="lt-LT"/>
        </w:rPr>
        <w:t xml:space="preserve">. Kontrolės komitetas </w:t>
      </w:r>
      <w:r w:rsidR="0030641C" w:rsidRPr="003271B9">
        <w:rPr>
          <w:color w:val="000000"/>
        </w:rPr>
        <w:t xml:space="preserve">dirba pagal Tarybos patvirtintą veiklos programą. </w:t>
      </w:r>
    </w:p>
    <w:p w14:paraId="6CB41377" w14:textId="4F537286" w:rsidR="00E972EC" w:rsidRPr="003271B9" w:rsidRDefault="006D2BA0" w:rsidP="00BE096E">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14</w:t>
      </w:r>
      <w:r w:rsidR="005A7042" w:rsidRPr="003271B9">
        <w:rPr>
          <w:rFonts w:eastAsia="Andale Sans UI"/>
          <w:kern w:val="2"/>
          <w:szCs w:val="24"/>
          <w:lang w:eastAsia="lt-LT"/>
        </w:rPr>
        <w:t>5</w:t>
      </w:r>
      <w:r w:rsidR="0030641C" w:rsidRPr="003271B9">
        <w:rPr>
          <w:rFonts w:eastAsia="Andale Sans UI"/>
          <w:kern w:val="2"/>
          <w:szCs w:val="24"/>
          <w:lang w:eastAsia="lt-LT"/>
        </w:rPr>
        <w:t xml:space="preserve">. Kontrolės komitetas iki einamų metų kovo 31 d. atsiskaito Tarybai pateikdamas praėjusių metų veiklos ataskaitą. Kontrolės komitetas ataskaitą perduoda </w:t>
      </w:r>
      <w:r w:rsidR="009579FE" w:rsidRPr="003271B9">
        <w:rPr>
          <w:rFonts w:eastAsia="Andale Sans UI"/>
          <w:kern w:val="2"/>
          <w:szCs w:val="24"/>
          <w:lang w:eastAsia="lt-LT"/>
        </w:rPr>
        <w:t>Tarybos sekretoriui</w:t>
      </w:r>
      <w:r w:rsidR="0030641C" w:rsidRPr="003271B9">
        <w:rPr>
          <w:rFonts w:eastAsia="Andale Sans UI"/>
          <w:kern w:val="2"/>
          <w:szCs w:val="24"/>
          <w:lang w:eastAsia="lt-LT"/>
        </w:rPr>
        <w:t xml:space="preserve">, kuris paskelbia ją </w:t>
      </w:r>
      <w:r w:rsidR="00EC7441" w:rsidRPr="003271B9">
        <w:rPr>
          <w:rFonts w:eastAsia="Andale Sans UI"/>
          <w:kern w:val="2"/>
          <w:szCs w:val="24"/>
          <w:lang w:eastAsia="lt-LT"/>
        </w:rPr>
        <w:t>s</w:t>
      </w:r>
      <w:r w:rsidR="0030641C" w:rsidRPr="003271B9">
        <w:rPr>
          <w:rFonts w:eastAsia="Andale Sans UI"/>
          <w:kern w:val="2"/>
          <w:szCs w:val="24"/>
          <w:lang w:eastAsia="lt-LT"/>
        </w:rPr>
        <w:t xml:space="preserve">avivaldybės interneto svetainėje ir išsiunčia kiekvienam Tarybos nariui elektroniniu paštu. </w:t>
      </w:r>
    </w:p>
    <w:p w14:paraId="2D6D84AF" w14:textId="77777777" w:rsidR="00197B72" w:rsidRPr="003271B9" w:rsidRDefault="006D2BA0"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lastRenderedPageBreak/>
        <w:t>14</w:t>
      </w:r>
      <w:r w:rsidR="005A7042" w:rsidRPr="003271B9">
        <w:rPr>
          <w:rFonts w:eastAsia="Andale Sans UI"/>
          <w:kern w:val="2"/>
          <w:szCs w:val="24"/>
          <w:lang w:eastAsia="lt-LT"/>
        </w:rPr>
        <w:t>6</w:t>
      </w:r>
      <w:r w:rsidR="0030641C" w:rsidRPr="003271B9">
        <w:rPr>
          <w:rFonts w:eastAsia="Andale Sans UI"/>
          <w:kern w:val="2"/>
          <w:szCs w:val="24"/>
          <w:lang w:eastAsia="lt-LT"/>
        </w:rPr>
        <w:t xml:space="preserve">. </w:t>
      </w:r>
      <w:r w:rsidR="00197B72" w:rsidRPr="003271B9">
        <w:rPr>
          <w:rFonts w:eastAsia="Andale Sans UI"/>
          <w:kern w:val="2"/>
          <w:szCs w:val="24"/>
          <w:lang w:eastAsia="lt-LT"/>
        </w:rPr>
        <w:t>Kontrolės komitetas:</w:t>
      </w:r>
    </w:p>
    <w:p w14:paraId="5D8806F6" w14:textId="77777777" w:rsidR="00197B72" w:rsidRPr="003271B9" w:rsidRDefault="00197B72"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 xml:space="preserve">146.1. siūlo Tarybai Valstybės tarnybos įstatymo nustatyta tvarka skelbti konkursą į savivaldybės kontrolieriaus pareigas ar skirti savivaldybės kontrolierių antrai kadencijai be konkurso, </w:t>
      </w:r>
      <w:r w:rsidRPr="003271B9">
        <w:rPr>
          <w:rFonts w:eastAsia="Andale Sans UI"/>
          <w:bCs/>
          <w:kern w:val="2"/>
          <w:szCs w:val="24"/>
          <w:lang w:eastAsia="lt-LT"/>
        </w:rPr>
        <w:t>skatinti ir apdovanoti, skirti priemoką,</w:t>
      </w:r>
      <w:r w:rsidRPr="003271B9">
        <w:rPr>
          <w:rFonts w:eastAsia="Andale Sans UI"/>
          <w:kern w:val="2"/>
          <w:szCs w:val="24"/>
          <w:lang w:eastAsia="lt-LT"/>
        </w:rPr>
        <w:t xml:space="preserve"> </w:t>
      </w:r>
      <w:r w:rsidRPr="003271B9">
        <w:rPr>
          <w:rFonts w:eastAsia="Andale Sans UI"/>
          <w:bCs/>
          <w:kern w:val="2"/>
          <w:szCs w:val="24"/>
          <w:lang w:eastAsia="lt-LT"/>
        </w:rPr>
        <w:t xml:space="preserve">skirti tarnybinę nuobaudą, nušalinti nuo pareigų arba </w:t>
      </w:r>
      <w:r w:rsidRPr="003271B9">
        <w:rPr>
          <w:rFonts w:eastAsia="Andale Sans UI"/>
          <w:kern w:val="2"/>
          <w:szCs w:val="24"/>
          <w:lang w:eastAsia="lt-LT"/>
        </w:rPr>
        <w:t>atleisti savivaldybės kontrolierių, kai yra įstatymuose nurodyti atleidimo iš valstybės tarnybos pagrindai;</w:t>
      </w:r>
    </w:p>
    <w:p w14:paraId="467FFFF5" w14:textId="77777777" w:rsidR="00197B72" w:rsidRPr="003271B9" w:rsidRDefault="00197B72"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 xml:space="preserve">146.2. svarsto Ignalinos rajono savivaldybės kontrolės ir audito tarnybos (toliau – Kontrolės ir audito tarnyba) kitų metų veiklos plano projektą, teikia pasiūlymus dėl šio plano projekto papildymo ar pakeitimo ir su Kontrolės komiteto išvada iki einamųjų metų lapkričio 5 d. grąžina jį savivaldybės kontrolieriui tvirtinti; </w:t>
      </w:r>
    </w:p>
    <w:p w14:paraId="378B25C2" w14:textId="77777777" w:rsidR="00197B72" w:rsidRPr="003271B9" w:rsidRDefault="00197B72"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 xml:space="preserve">146.3. įvertina Kontrolės ir audito tarnybos ateinančių metų veiklos planui vykdyti </w:t>
      </w:r>
      <w:r w:rsidRPr="003271B9">
        <w:rPr>
          <w:rFonts w:eastAsia="Andale Sans UI"/>
          <w:bCs/>
          <w:kern w:val="2"/>
          <w:szCs w:val="24"/>
          <w:lang w:eastAsia="lt-LT"/>
        </w:rPr>
        <w:t>ir darbo užmokesčiui</w:t>
      </w:r>
      <w:r w:rsidRPr="003271B9">
        <w:rPr>
          <w:rFonts w:eastAsia="Andale Sans UI"/>
          <w:kern w:val="2"/>
          <w:szCs w:val="24"/>
          <w:lang w:eastAsia="lt-LT"/>
        </w:rPr>
        <w:t xml:space="preserve"> reikalingus biudžeto asignavimus ir išvadą dėl jų teikia Tarybai;</w:t>
      </w:r>
    </w:p>
    <w:p w14:paraId="70344F74" w14:textId="77777777" w:rsidR="00197B72" w:rsidRPr="003271B9" w:rsidRDefault="00197B72"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146.4. svarsto K</w:t>
      </w:r>
      <w:r w:rsidRPr="003271B9">
        <w:rPr>
          <w:rFonts w:eastAsia="Andale Sans UI"/>
          <w:bCs/>
          <w:kern w:val="2"/>
          <w:szCs w:val="24"/>
          <w:lang w:eastAsia="lt-LT"/>
        </w:rPr>
        <w:t>ontrolės ir audito tarnybos metinių ataskaitų rinkinį</w:t>
      </w:r>
      <w:r w:rsidRPr="003271B9">
        <w:rPr>
          <w:rFonts w:eastAsia="Andale Sans UI"/>
          <w:kern w:val="2"/>
          <w:szCs w:val="24"/>
          <w:lang w:eastAsia="lt-LT"/>
        </w:rPr>
        <w:t>, jų pagrindu rengia ir teikia Tarybai išvadas dėl K</w:t>
      </w:r>
      <w:r w:rsidRPr="003271B9">
        <w:rPr>
          <w:rFonts w:eastAsia="Andale Sans UI"/>
          <w:bCs/>
          <w:kern w:val="2"/>
          <w:szCs w:val="24"/>
          <w:lang w:eastAsia="lt-LT"/>
        </w:rPr>
        <w:t>ontrolės ir audito tarnybos</w:t>
      </w:r>
      <w:r w:rsidRPr="003271B9">
        <w:rPr>
          <w:rFonts w:eastAsia="Andale Sans UI"/>
          <w:kern w:val="2"/>
          <w:szCs w:val="24"/>
          <w:lang w:eastAsia="lt-LT"/>
        </w:rPr>
        <w:t xml:space="preserve"> veiklos;</w:t>
      </w:r>
    </w:p>
    <w:p w14:paraId="21D8F606" w14:textId="77777777" w:rsidR="00197B72" w:rsidRPr="003271B9" w:rsidRDefault="00197B72"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146.5. svarsto Kontrolės ir audito tarnybos atliktų auditų ataskaitas ir jų išvadų pagrindu rengia ir teikia Tarybai išvadas dėl savivaldybės turto ir lėšų naudojimo teisėtumo, tikslingumo ir efektyvumo;</w:t>
      </w:r>
    </w:p>
    <w:p w14:paraId="1B6318C7" w14:textId="77777777" w:rsidR="00197B72" w:rsidRPr="003271B9" w:rsidRDefault="00197B72"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146.6. siūlo Tarybai atlikti nepriklausomą savivaldybės turto ir lėšų naudojimo bei savivaldybės veiklos auditą, teikia savo išvadas dėl audito rezultatų;</w:t>
      </w:r>
    </w:p>
    <w:p w14:paraId="43BA408B" w14:textId="77777777" w:rsidR="00197B72" w:rsidRPr="003271B9" w:rsidRDefault="00197B72"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 xml:space="preserve">146.7. periodiškai (kartą per ketvirtį) svarsto, kaip vykdomas </w:t>
      </w:r>
      <w:r w:rsidRPr="003271B9">
        <w:rPr>
          <w:rFonts w:eastAsia="Andale Sans UI"/>
          <w:bCs/>
          <w:kern w:val="2"/>
          <w:szCs w:val="24"/>
          <w:lang w:eastAsia="lt-LT"/>
        </w:rPr>
        <w:t xml:space="preserve">Kontrolės ir audito tarnybos </w:t>
      </w:r>
      <w:r w:rsidRPr="003271B9">
        <w:rPr>
          <w:rFonts w:eastAsia="Andale Sans UI"/>
          <w:kern w:val="2"/>
          <w:szCs w:val="24"/>
          <w:lang w:eastAsia="lt-LT"/>
        </w:rPr>
        <w:t xml:space="preserve">veiklos planas, </w:t>
      </w:r>
      <w:r w:rsidRPr="003271B9">
        <w:rPr>
          <w:rFonts w:eastAsia="Andale Sans UI"/>
          <w:bCs/>
          <w:kern w:val="2"/>
          <w:szCs w:val="24"/>
          <w:lang w:eastAsia="lt-LT"/>
        </w:rPr>
        <w:t xml:space="preserve">Kontrolės ir audito tarnybos </w:t>
      </w:r>
      <w:r w:rsidRPr="003271B9">
        <w:rPr>
          <w:rFonts w:eastAsia="Andale Sans UI"/>
          <w:kern w:val="2"/>
          <w:szCs w:val="24"/>
          <w:lang w:eastAsia="lt-LT"/>
        </w:rPr>
        <w:t xml:space="preserve">ar savo iniciatyva išklauso institucijų, įstaigų ir įmonių vadovus dėl </w:t>
      </w:r>
      <w:r w:rsidRPr="003271B9">
        <w:rPr>
          <w:rFonts w:eastAsia="Andale Sans UI"/>
          <w:bCs/>
          <w:kern w:val="2"/>
          <w:szCs w:val="24"/>
          <w:lang w:eastAsia="lt-LT"/>
        </w:rPr>
        <w:t xml:space="preserve">Kontrolės ir audito tarnybos </w:t>
      </w:r>
      <w:r w:rsidRPr="003271B9">
        <w:rPr>
          <w:rFonts w:eastAsia="Andale Sans UI"/>
          <w:kern w:val="2"/>
          <w:szCs w:val="24"/>
          <w:lang w:eastAsia="lt-LT"/>
        </w:rPr>
        <w:t xml:space="preserve">atlikto atitikties, finansinio ir veiklos audito metu nustatytų trūkumų ar teisės aktų pažeidimų pašalinimo, prireikus kreipiasi pagal kompetenciją į merą ir (ar) į Tarybą dėl </w:t>
      </w:r>
      <w:r w:rsidRPr="003271B9">
        <w:rPr>
          <w:rFonts w:eastAsia="Andale Sans UI"/>
          <w:bCs/>
          <w:kern w:val="2"/>
          <w:szCs w:val="24"/>
          <w:lang w:eastAsia="lt-LT"/>
        </w:rPr>
        <w:t xml:space="preserve">Kontrolės ir audito tarnybos </w:t>
      </w:r>
      <w:r w:rsidRPr="003271B9">
        <w:rPr>
          <w:rFonts w:eastAsia="Andale Sans UI"/>
          <w:kern w:val="2"/>
          <w:szCs w:val="24"/>
          <w:lang w:eastAsia="lt-LT"/>
        </w:rPr>
        <w:t>reikalavimų įvykdymo;</w:t>
      </w:r>
    </w:p>
    <w:p w14:paraId="5B4ADB74" w14:textId="77777777" w:rsidR="00197B72" w:rsidRPr="003271B9" w:rsidRDefault="00197B72" w:rsidP="00197B72">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146.8. dirba pagal savivaldybės tarybos patvirtintą veiklos programą ir kiekvienų metų pradžioje už savo veiklą atsiskaito savivaldybės tarybai. Atsiskaitymo tvarką nustato Reglamento 145 punktas;</w:t>
      </w:r>
    </w:p>
    <w:p w14:paraId="61D1CB81" w14:textId="4724D57C" w:rsidR="00197B72" w:rsidRPr="003271B9" w:rsidRDefault="00197B72" w:rsidP="00197B72">
      <w:pPr>
        <w:widowControl w:val="0"/>
        <w:suppressAutoHyphens/>
        <w:ind w:firstLine="1134"/>
        <w:jc w:val="both"/>
        <w:rPr>
          <w:rFonts w:eastAsia="Andale Sans UI"/>
          <w:bCs/>
          <w:kern w:val="2"/>
          <w:szCs w:val="24"/>
          <w:lang w:eastAsia="lt-LT"/>
        </w:rPr>
      </w:pPr>
      <w:r w:rsidRPr="003271B9">
        <w:rPr>
          <w:rFonts w:eastAsia="Andale Sans UI"/>
          <w:kern w:val="2"/>
          <w:szCs w:val="24"/>
          <w:lang w:eastAsia="lt-LT"/>
        </w:rPr>
        <w:t xml:space="preserve">146.9. nagrinėja iš asmenų gaunamus pranešimus ir pareiškimus apie savivaldybės administracijos, savivaldybės valdomų įmonių, savivaldybės įstaigų ir jų vadovų veiklą ir pagal kompetenciją dėl jų teikia siūlymus merui ar Tarybai </w:t>
      </w:r>
      <w:r w:rsidRPr="003271B9">
        <w:rPr>
          <w:rFonts w:eastAsia="Andale Sans UI"/>
          <w:bCs/>
          <w:kern w:val="2"/>
          <w:szCs w:val="24"/>
          <w:lang w:eastAsia="lt-LT"/>
        </w:rPr>
        <w:t>arba persiunčia juos nagrinėti kompetentingoms institucijoms ar įstaigoms.</w:t>
      </w:r>
    </w:p>
    <w:p w14:paraId="1A41F04F" w14:textId="6F35958F" w:rsidR="00197B72" w:rsidRPr="003271B9" w:rsidRDefault="00197B72" w:rsidP="00197B72">
      <w:pPr>
        <w:widowControl w:val="0"/>
        <w:suppressAutoHyphens/>
        <w:ind w:firstLine="1134"/>
        <w:jc w:val="both"/>
        <w:rPr>
          <w:rFonts w:eastAsia="Andale Sans UI"/>
          <w:i/>
          <w:kern w:val="2"/>
          <w:sz w:val="16"/>
          <w:szCs w:val="24"/>
          <w:lang w:eastAsia="lt-LT"/>
        </w:rPr>
      </w:pPr>
      <w:r w:rsidRPr="003271B9">
        <w:rPr>
          <w:rFonts w:eastAsia="Andale Sans UI"/>
          <w:i/>
          <w:kern w:val="2"/>
          <w:sz w:val="16"/>
          <w:szCs w:val="24"/>
          <w:lang w:eastAsia="lt-LT"/>
        </w:rPr>
        <w:t xml:space="preserve">2024 m. lapkričio 28 d. Ignalinos rajono savivaldybės tarybos sprendimo </w:t>
      </w:r>
      <w:bookmarkStart w:id="29" w:name="n_48"/>
      <w:r w:rsidR="00812685" w:rsidRPr="003271B9">
        <w:rPr>
          <w:rFonts w:eastAsia="Andale Sans UI"/>
          <w:i/>
          <w:kern w:val="2"/>
          <w:sz w:val="16"/>
          <w:szCs w:val="24"/>
          <w:lang w:eastAsia="lt-LT"/>
        </w:rPr>
        <w:t xml:space="preserve">Nr. T-286 </w:t>
      </w:r>
      <w:bookmarkEnd w:id="29"/>
      <w:r w:rsidRPr="003271B9">
        <w:rPr>
          <w:rFonts w:eastAsia="Andale Sans UI"/>
          <w:i/>
          <w:kern w:val="2"/>
          <w:sz w:val="16"/>
          <w:szCs w:val="24"/>
          <w:lang w:eastAsia="lt-LT"/>
        </w:rPr>
        <w:t>redakcija</w:t>
      </w:r>
    </w:p>
    <w:p w14:paraId="052EB6CE" w14:textId="77777777" w:rsidR="00197B72" w:rsidRPr="003271B9" w:rsidRDefault="00197B72" w:rsidP="00197B72">
      <w:pPr>
        <w:widowControl w:val="0"/>
        <w:suppressAutoHyphens/>
        <w:ind w:firstLine="1134"/>
        <w:jc w:val="both"/>
        <w:rPr>
          <w:rFonts w:eastAsia="Andale Sans UI"/>
          <w:i/>
          <w:kern w:val="2"/>
          <w:sz w:val="16"/>
          <w:szCs w:val="24"/>
          <w:lang w:eastAsia="lt-LT"/>
        </w:rPr>
      </w:pPr>
    </w:p>
    <w:p w14:paraId="7EC39DD0" w14:textId="4878EFF3" w:rsidR="00E972EC" w:rsidRPr="003271B9" w:rsidRDefault="006D2BA0" w:rsidP="00BE096E">
      <w:pPr>
        <w:widowControl w:val="0"/>
        <w:suppressAutoHyphens/>
        <w:ind w:firstLine="1134"/>
        <w:jc w:val="both"/>
        <w:rPr>
          <w:lang w:eastAsia="lt-LT"/>
        </w:rPr>
      </w:pPr>
      <w:r w:rsidRPr="003271B9">
        <w:rPr>
          <w:rFonts w:eastAsia="Andale Sans UI"/>
          <w:kern w:val="2"/>
          <w:szCs w:val="24"/>
          <w:lang w:eastAsia="lt-LT"/>
        </w:rPr>
        <w:t>14</w:t>
      </w:r>
      <w:r w:rsidR="005A7042" w:rsidRPr="003271B9">
        <w:rPr>
          <w:rFonts w:eastAsia="Andale Sans UI"/>
          <w:kern w:val="2"/>
          <w:szCs w:val="24"/>
          <w:lang w:eastAsia="lt-LT"/>
        </w:rPr>
        <w:t>7</w:t>
      </w:r>
      <w:r w:rsidR="0030641C" w:rsidRPr="003271B9">
        <w:rPr>
          <w:rFonts w:eastAsia="Andale Sans UI"/>
          <w:kern w:val="2"/>
          <w:szCs w:val="24"/>
          <w:lang w:eastAsia="lt-LT"/>
        </w:rPr>
        <w:t>. T</w:t>
      </w:r>
      <w:r w:rsidR="0030641C" w:rsidRPr="003271B9">
        <w:rPr>
          <w:color w:val="000000"/>
        </w:rPr>
        <w:t xml:space="preserve">arybos narys, pretenduojantis tapti Tarybos sudaromo komiteto ar komisijos pirmininku, privalo užpildyti vidaus reikalų ministro patvirtintos formos deklaraciją, joje pateikdamas duomenis dėl jo atitikties nepriekaištingos reputacijos reikalavimams. Ši deklaracija pateikiama </w:t>
      </w:r>
      <w:r w:rsidR="00F13BE4" w:rsidRPr="003271B9">
        <w:rPr>
          <w:color w:val="000000"/>
        </w:rPr>
        <w:t>m</w:t>
      </w:r>
      <w:r w:rsidR="0030641C" w:rsidRPr="003271B9">
        <w:rPr>
          <w:color w:val="000000"/>
        </w:rPr>
        <w:t xml:space="preserve">erui. </w:t>
      </w:r>
      <w:r w:rsidR="0030641C" w:rsidRPr="003271B9">
        <w:rPr>
          <w:rFonts w:eastAsia="Andale Sans UI"/>
          <w:kern w:val="2"/>
          <w:szCs w:val="24"/>
          <w:lang w:eastAsia="ar-SA"/>
        </w:rPr>
        <w:t xml:space="preserve">Tarybai priėmus sprendimą dėl komiteto pirmininko skyrimo, komiteto pirmininko deklaracija ne vėliau kaip per 3 darbo dienas paskelbiama viešai </w:t>
      </w:r>
      <w:r w:rsidR="00EC7441" w:rsidRPr="003271B9">
        <w:rPr>
          <w:rFonts w:eastAsia="Andale Sans UI"/>
          <w:kern w:val="2"/>
          <w:szCs w:val="24"/>
          <w:lang w:eastAsia="ar-SA"/>
        </w:rPr>
        <w:t>s</w:t>
      </w:r>
      <w:r w:rsidR="0030641C" w:rsidRPr="003271B9">
        <w:rPr>
          <w:rFonts w:eastAsia="Andale Sans UI"/>
          <w:kern w:val="2"/>
          <w:szCs w:val="24"/>
          <w:lang w:eastAsia="ar-SA"/>
        </w:rPr>
        <w:t xml:space="preserve">avivaldybės interneto svetainėje ir skelbiama tol, kol Tarybos narys eina komiteto pirmininko pareigas. Už deklaracijos paskelbimą </w:t>
      </w:r>
      <w:r w:rsidR="00EC7441" w:rsidRPr="003271B9">
        <w:rPr>
          <w:rFonts w:eastAsia="Andale Sans UI"/>
          <w:kern w:val="2"/>
          <w:szCs w:val="24"/>
          <w:lang w:eastAsia="ar-SA"/>
        </w:rPr>
        <w:t>s</w:t>
      </w:r>
      <w:r w:rsidR="0030641C" w:rsidRPr="003271B9">
        <w:rPr>
          <w:rFonts w:eastAsia="Andale Sans UI"/>
          <w:kern w:val="2"/>
          <w:szCs w:val="24"/>
          <w:lang w:eastAsia="ar-SA"/>
        </w:rPr>
        <w:t xml:space="preserve">avivaldybės interneto svetainėje atsako </w:t>
      </w:r>
      <w:r w:rsidR="00E10F77" w:rsidRPr="003271B9">
        <w:rPr>
          <w:rFonts w:eastAsia="Andale Sans UI"/>
          <w:kern w:val="2"/>
          <w:szCs w:val="24"/>
          <w:lang w:eastAsia="ar-SA"/>
        </w:rPr>
        <w:t>Tarybos sekretorius</w:t>
      </w:r>
      <w:r w:rsidR="00E10F77" w:rsidRPr="003271B9">
        <w:t>.</w:t>
      </w:r>
    </w:p>
    <w:p w14:paraId="318A300C" w14:textId="1A9FE2C1" w:rsidR="00E972EC" w:rsidRPr="003271B9" w:rsidRDefault="0030641C" w:rsidP="00BE096E">
      <w:pPr>
        <w:widowControl w:val="0"/>
        <w:suppressAutoHyphens/>
        <w:ind w:firstLine="1134"/>
        <w:jc w:val="both"/>
      </w:pPr>
      <w:r w:rsidRPr="003271B9">
        <w:rPr>
          <w:kern w:val="2"/>
          <w:szCs w:val="24"/>
          <w:lang w:eastAsia="lt-LT"/>
        </w:rPr>
        <w:t>1</w:t>
      </w:r>
      <w:r w:rsidR="005A7042" w:rsidRPr="003271B9">
        <w:rPr>
          <w:kern w:val="2"/>
          <w:szCs w:val="24"/>
          <w:lang w:eastAsia="lt-LT"/>
        </w:rPr>
        <w:t>4</w:t>
      </w:r>
      <w:r w:rsidR="003E64AD" w:rsidRPr="003271B9">
        <w:rPr>
          <w:kern w:val="2"/>
          <w:szCs w:val="24"/>
          <w:lang w:eastAsia="lt-LT"/>
        </w:rPr>
        <w:t>8</w:t>
      </w:r>
      <w:r w:rsidRPr="003271B9">
        <w:rPr>
          <w:kern w:val="2"/>
          <w:szCs w:val="24"/>
          <w:lang w:eastAsia="lt-LT"/>
        </w:rPr>
        <w:t xml:space="preserve">. Komitetų darbe gali dalyvauti </w:t>
      </w:r>
      <w:r w:rsidRPr="003271B9">
        <w:rPr>
          <w:bCs/>
          <w:kern w:val="2"/>
          <w:szCs w:val="24"/>
          <w:lang w:eastAsia="lt-LT"/>
        </w:rPr>
        <w:t>visi suinteresuoti asmenys.</w:t>
      </w:r>
      <w:r w:rsidRPr="003271B9">
        <w:rPr>
          <w:kern w:val="2"/>
          <w:szCs w:val="24"/>
          <w:lang w:eastAsia="lt-LT"/>
        </w:rPr>
        <w:t xml:space="preserve"> Norėdami pasisakyti komiteto posėdyje</w:t>
      </w:r>
      <w:r w:rsidR="00E10F77" w:rsidRPr="003271B9">
        <w:rPr>
          <w:kern w:val="2"/>
          <w:szCs w:val="24"/>
          <w:lang w:eastAsia="lt-LT"/>
        </w:rPr>
        <w:t xml:space="preserve"> </w:t>
      </w:r>
      <w:r w:rsidR="0054730B" w:rsidRPr="003271B9">
        <w:rPr>
          <w:bCs/>
          <w:kern w:val="2"/>
          <w:szCs w:val="24"/>
          <w:lang w:eastAsia="lt-LT"/>
        </w:rPr>
        <w:t>suinteresuoti asmenys</w:t>
      </w:r>
      <w:r w:rsidR="0054730B" w:rsidRPr="003271B9">
        <w:rPr>
          <w:kern w:val="2"/>
          <w:szCs w:val="24"/>
          <w:lang w:eastAsia="lt-LT"/>
        </w:rPr>
        <w:t xml:space="preserve"> </w:t>
      </w:r>
      <w:r w:rsidRPr="003271B9">
        <w:rPr>
          <w:kern w:val="2"/>
          <w:szCs w:val="24"/>
          <w:lang w:eastAsia="lt-LT"/>
        </w:rPr>
        <w:t>likus ne mažiau kaip valandai iki komiteto posėdžio</w:t>
      </w:r>
      <w:r w:rsidR="00E10F77" w:rsidRPr="003271B9">
        <w:rPr>
          <w:kern w:val="2"/>
          <w:szCs w:val="24"/>
          <w:lang w:eastAsia="lt-LT"/>
        </w:rPr>
        <w:t xml:space="preserve"> turi pranešti komiteto pirmininkui</w:t>
      </w:r>
      <w:r w:rsidRPr="003271B9">
        <w:rPr>
          <w:kern w:val="2"/>
          <w:szCs w:val="24"/>
          <w:lang w:eastAsia="lt-LT"/>
        </w:rPr>
        <w:t xml:space="preserve">. </w:t>
      </w:r>
      <w:r w:rsidRPr="003271B9">
        <w:rPr>
          <w:bCs/>
          <w:kern w:val="2"/>
          <w:szCs w:val="24"/>
          <w:lang w:eastAsia="lt-LT"/>
        </w:rPr>
        <w:t>Komiteto posėdyje dalyvaujančių suinteresuotų asmenų kalbėjimo trukmę ir laiką nustato posėdžio pirmininkas.</w:t>
      </w:r>
      <w:r w:rsidRPr="003271B9">
        <w:t xml:space="preserve"> </w:t>
      </w:r>
    </w:p>
    <w:p w14:paraId="1D61FD06" w14:textId="7B217747" w:rsidR="00E972EC" w:rsidRPr="003271B9" w:rsidRDefault="0030641C" w:rsidP="00BE096E">
      <w:pPr>
        <w:widowControl w:val="0"/>
        <w:suppressAutoHyphens/>
        <w:ind w:firstLine="1134"/>
        <w:jc w:val="both"/>
      </w:pPr>
      <w:r w:rsidRPr="003271B9">
        <w:t>1</w:t>
      </w:r>
      <w:r w:rsidR="003E64AD" w:rsidRPr="003271B9">
        <w:t>49</w:t>
      </w:r>
      <w:r w:rsidRPr="003271B9">
        <w:t xml:space="preserve">. </w:t>
      </w:r>
      <w:r w:rsidR="00C30165" w:rsidRPr="003271B9">
        <w:t>K</w:t>
      </w:r>
      <w:r w:rsidRPr="003271B9">
        <w:t>omitetų darbe patariamojo balso teise gali dalyvauti jiems nepriklausantys Tarybos nariai, suinteresuoti asmenys. Šie asmenys gali užduoti klausimus, pasisakyti, bet neturi balsavimo teisės.</w:t>
      </w:r>
    </w:p>
    <w:p w14:paraId="35DE560A" w14:textId="1E34045F" w:rsidR="00E10F77" w:rsidRPr="003271B9" w:rsidRDefault="006D2BA0" w:rsidP="00BE096E">
      <w:pPr>
        <w:widowControl w:val="0"/>
        <w:suppressAutoHyphens/>
        <w:ind w:firstLine="1134"/>
        <w:jc w:val="both"/>
        <w:rPr>
          <w:lang w:eastAsia="lt-LT"/>
        </w:rPr>
      </w:pPr>
      <w:r w:rsidRPr="003271B9">
        <w:rPr>
          <w:rFonts w:eastAsia="Calibri"/>
          <w:szCs w:val="24"/>
          <w:lang w:eastAsia="ar-SA"/>
        </w:rPr>
        <w:t>15</w:t>
      </w:r>
      <w:r w:rsidR="003E64AD" w:rsidRPr="003271B9">
        <w:rPr>
          <w:rFonts w:eastAsia="Calibri"/>
          <w:szCs w:val="24"/>
          <w:lang w:eastAsia="ar-SA"/>
        </w:rPr>
        <w:t>0</w:t>
      </w:r>
      <w:r w:rsidRPr="003271B9">
        <w:rPr>
          <w:rFonts w:eastAsia="Calibri"/>
          <w:szCs w:val="24"/>
          <w:lang w:eastAsia="ar-SA"/>
        </w:rPr>
        <w:t xml:space="preserve">. </w:t>
      </w:r>
      <w:r w:rsidR="00E10F77" w:rsidRPr="003271B9">
        <w:rPr>
          <w:rFonts w:eastAsia="Calibri"/>
          <w:szCs w:val="24"/>
          <w:lang w:eastAsia="ar-SA"/>
        </w:rPr>
        <w:t>Keli komitetai savo iniciatyva jų pirmininkų susitarimu gali sušaukti bendrą komitetų posėdį</w:t>
      </w:r>
      <w:r w:rsidR="00E10F77" w:rsidRPr="003271B9">
        <w:rPr>
          <w:rFonts w:eastAsia="Calibri"/>
          <w:color w:val="000000"/>
          <w:szCs w:val="24"/>
          <w:lang w:eastAsia="ar-SA"/>
        </w:rPr>
        <w:t xml:space="preserve">. </w:t>
      </w:r>
      <w:r w:rsidR="00E10F77" w:rsidRPr="003271B9">
        <w:rPr>
          <w:rFonts w:eastAsia="Calibri"/>
          <w:szCs w:val="24"/>
          <w:lang w:eastAsia="ar-SA"/>
        </w:rPr>
        <w:t xml:space="preserve">Posėdis laikomas įvykusiu, jeigu posėdyje dalyvauja </w:t>
      </w:r>
      <w:r w:rsidR="00E10F77" w:rsidRPr="003271B9">
        <w:rPr>
          <w:rFonts w:eastAsia="Calibri"/>
          <w:szCs w:val="24"/>
          <w:shd w:val="clear" w:color="auto" w:fill="FFFFFF"/>
          <w:lang w:eastAsia="ar-SA"/>
        </w:rPr>
        <w:t>daugiau kaip pusė visų komitetų narių.</w:t>
      </w:r>
      <w:r w:rsidR="00E10F77" w:rsidRPr="003271B9">
        <w:rPr>
          <w:rFonts w:eastAsia="Calibri"/>
          <w:szCs w:val="24"/>
          <w:lang w:eastAsia="ar-SA"/>
        </w:rPr>
        <w:t xml:space="preserve"> Bendram posėdžiui pirmininkauja komiteto pirmininkas, kuris išrenkamas bendru komitetų pirmininkų sutarimu, </w:t>
      </w:r>
      <w:bookmarkStart w:id="30" w:name="_Hlk126678826"/>
      <w:r w:rsidR="00E10F77" w:rsidRPr="003271B9">
        <w:rPr>
          <w:rFonts w:eastAsia="Calibri"/>
          <w:szCs w:val="24"/>
          <w:lang w:eastAsia="ar-SA"/>
        </w:rPr>
        <w:t xml:space="preserve">sekretoriauja to komiteto sekretorius arba </w:t>
      </w:r>
      <w:r w:rsidR="0054730B" w:rsidRPr="003271B9">
        <w:rPr>
          <w:rFonts w:eastAsia="Calibri"/>
          <w:szCs w:val="24"/>
          <w:lang w:eastAsia="ar-SA"/>
        </w:rPr>
        <w:t>T</w:t>
      </w:r>
      <w:r w:rsidR="00E10F77" w:rsidRPr="003271B9">
        <w:rPr>
          <w:rFonts w:eastAsia="Calibri"/>
          <w:szCs w:val="24"/>
          <w:lang w:eastAsia="ar-SA"/>
        </w:rPr>
        <w:t>arybos sekretorius.</w:t>
      </w:r>
      <w:r w:rsidR="00E10F77" w:rsidRPr="003271B9">
        <w:rPr>
          <w:rFonts w:eastAsia="Calibri"/>
          <w:color w:val="FF0000"/>
          <w:szCs w:val="24"/>
          <w:lang w:eastAsia="ar-SA"/>
        </w:rPr>
        <w:t xml:space="preserve"> </w:t>
      </w:r>
      <w:bookmarkEnd w:id="30"/>
      <w:r w:rsidR="00E10F77" w:rsidRPr="003271B9">
        <w:rPr>
          <w:rFonts w:eastAsia="Calibri"/>
          <w:szCs w:val="24"/>
          <w:lang w:eastAsia="ar-SA"/>
        </w:rPr>
        <w:t>Bendram posėdžiui vadovauja vieno iš komitetų pirmininkas. Sprendimai priimami visų posėdyje dalyvaujančių komitetų narių balsų dauguma.</w:t>
      </w:r>
    </w:p>
    <w:p w14:paraId="53349FA7" w14:textId="77777777" w:rsidR="00E972EC" w:rsidRPr="003271B9" w:rsidRDefault="00E972EC" w:rsidP="00BE096E">
      <w:pPr>
        <w:widowControl w:val="0"/>
        <w:suppressAutoHyphens/>
        <w:ind w:firstLine="1134"/>
        <w:jc w:val="both"/>
      </w:pPr>
    </w:p>
    <w:p w14:paraId="24DDA6A8" w14:textId="641BC39B" w:rsidR="00E972EC" w:rsidRPr="003271B9" w:rsidRDefault="0030641C">
      <w:pPr>
        <w:keepNext/>
        <w:jc w:val="center"/>
        <w:rPr>
          <w:b/>
          <w:bCs/>
          <w:caps/>
          <w:lang w:eastAsia="lt-LT"/>
        </w:rPr>
      </w:pPr>
      <w:r w:rsidRPr="003271B9">
        <w:rPr>
          <w:b/>
          <w:bCs/>
          <w:caps/>
          <w:lang w:eastAsia="lt-LT"/>
        </w:rPr>
        <w:lastRenderedPageBreak/>
        <w:t>X</w:t>
      </w:r>
      <w:r w:rsidR="00EC4539" w:rsidRPr="003271B9">
        <w:rPr>
          <w:b/>
          <w:bCs/>
          <w:caps/>
          <w:lang w:eastAsia="lt-LT"/>
        </w:rPr>
        <w:t>I</w:t>
      </w:r>
      <w:r w:rsidR="005A7042" w:rsidRPr="003271B9">
        <w:rPr>
          <w:b/>
          <w:bCs/>
          <w:caps/>
          <w:lang w:eastAsia="lt-LT"/>
        </w:rPr>
        <w:t>I</w:t>
      </w:r>
      <w:r w:rsidRPr="003271B9">
        <w:rPr>
          <w:b/>
          <w:bCs/>
          <w:caps/>
          <w:lang w:eastAsia="lt-LT"/>
        </w:rPr>
        <w:t xml:space="preserve"> SKYRIUS </w:t>
      </w:r>
    </w:p>
    <w:p w14:paraId="664F3E77" w14:textId="77777777" w:rsidR="00E972EC" w:rsidRPr="003271B9" w:rsidRDefault="0030641C">
      <w:pPr>
        <w:keepNext/>
        <w:jc w:val="center"/>
        <w:rPr>
          <w:lang w:eastAsia="lt-LT"/>
        </w:rPr>
      </w:pPr>
      <w:r w:rsidRPr="003271B9">
        <w:rPr>
          <w:b/>
          <w:bCs/>
          <w:caps/>
          <w:lang w:eastAsia="lt-LT"/>
        </w:rPr>
        <w:t>TARYBOS KOMISIJOS</w:t>
      </w:r>
    </w:p>
    <w:p w14:paraId="091C475B" w14:textId="77777777" w:rsidR="00E972EC" w:rsidRPr="003271B9" w:rsidRDefault="00E972EC">
      <w:pPr>
        <w:ind w:firstLine="642"/>
        <w:jc w:val="both"/>
        <w:rPr>
          <w:lang w:eastAsia="lt-LT"/>
        </w:rPr>
      </w:pPr>
    </w:p>
    <w:p w14:paraId="1CEA25A8" w14:textId="0FBBF601" w:rsidR="00E972EC" w:rsidRPr="003271B9" w:rsidRDefault="0030641C" w:rsidP="0054730B">
      <w:pPr>
        <w:ind w:firstLine="1134"/>
        <w:jc w:val="both"/>
        <w:rPr>
          <w:lang w:eastAsia="lt-LT"/>
        </w:rPr>
      </w:pPr>
      <w:r w:rsidRPr="003271B9">
        <w:rPr>
          <w:lang w:eastAsia="lt-LT"/>
        </w:rPr>
        <w:t>1</w:t>
      </w:r>
      <w:r w:rsidR="005A7042" w:rsidRPr="003271B9">
        <w:rPr>
          <w:lang w:eastAsia="lt-LT"/>
        </w:rPr>
        <w:t>5</w:t>
      </w:r>
      <w:r w:rsidR="003E64AD" w:rsidRPr="003271B9">
        <w:rPr>
          <w:lang w:eastAsia="lt-LT"/>
        </w:rPr>
        <w:t>1</w:t>
      </w:r>
      <w:r w:rsidRPr="003271B9">
        <w:rPr>
          <w:lang w:eastAsia="lt-LT"/>
        </w:rPr>
        <w:t xml:space="preserve">. Taryba savo įgaliojimų laikui sudaro Etikos komisiją ir  Antikorupcijos komisiją. </w:t>
      </w:r>
    </w:p>
    <w:p w14:paraId="39A0A294" w14:textId="77777777" w:rsidR="00197B72" w:rsidRPr="003271B9" w:rsidRDefault="0030641C" w:rsidP="00197B72">
      <w:pPr>
        <w:widowControl w:val="0"/>
        <w:suppressAutoHyphens/>
        <w:ind w:firstLine="1134"/>
        <w:jc w:val="both"/>
        <w:rPr>
          <w:rFonts w:eastAsia="Andale Sans UI"/>
          <w:kern w:val="2"/>
          <w:szCs w:val="24"/>
          <w:lang w:eastAsia="ar-SA"/>
        </w:rPr>
      </w:pPr>
      <w:r w:rsidRPr="003271B9">
        <w:rPr>
          <w:rFonts w:eastAsia="Andale Sans UI"/>
          <w:kern w:val="2"/>
          <w:szCs w:val="24"/>
          <w:lang w:eastAsia="lt-LT"/>
        </w:rPr>
        <w:t>1</w:t>
      </w:r>
      <w:r w:rsidR="005A7042" w:rsidRPr="003271B9">
        <w:rPr>
          <w:rFonts w:eastAsia="Andale Sans UI"/>
          <w:kern w:val="2"/>
          <w:szCs w:val="24"/>
          <w:lang w:eastAsia="lt-LT"/>
        </w:rPr>
        <w:t>5</w:t>
      </w:r>
      <w:r w:rsidR="003E64AD" w:rsidRPr="003271B9">
        <w:rPr>
          <w:rFonts w:eastAsia="Andale Sans UI"/>
          <w:kern w:val="2"/>
          <w:szCs w:val="24"/>
          <w:lang w:eastAsia="lt-LT"/>
        </w:rPr>
        <w:t>2</w:t>
      </w:r>
      <w:r w:rsidRPr="003271B9">
        <w:rPr>
          <w:rFonts w:eastAsia="Andale Sans UI"/>
          <w:kern w:val="2"/>
          <w:szCs w:val="24"/>
          <w:lang w:eastAsia="lt-LT"/>
        </w:rPr>
        <w:t xml:space="preserve">. </w:t>
      </w:r>
      <w:r w:rsidR="00197B72" w:rsidRPr="003271B9">
        <w:rPr>
          <w:rFonts w:eastAsia="Andale Sans UI"/>
          <w:kern w:val="2"/>
          <w:szCs w:val="24"/>
          <w:lang w:eastAsia="ar-SA"/>
        </w:rPr>
        <w:t>Tarybos narys, pretenduojantis tapti Tarybos sudaromos komisijos pirmininku, privalo užpildyti Lietuvos Respublikos vidaus reikalų ministro patvirtintos formos deklaraciją, joje pateikdamas duomenis dėl jo atitikties nepriekaištingos reputacijos reikalavimams. Ši deklaracija pateikiama merui ir, priėmus sprendimą dėl Tarybos komisijos pirmininko skyrimo, ne vėliau kaip per 3 darbo dienas paskelbiama savivaldybės interneto svetainėje. Deklaracija skelbiama tol, kol Tarybos narys eina Tarybos komisijos pirmininko pareigas. Už deklaracijos paskelbimą savivaldybės interneto svetainėje atsako Tarybos sekretorius. Komisijos, kurios pirmininku skiriamas Tarybos narys, pirmininkas, išskyrus Etikos komisijos pirmininką ir Antikorupcijos komisijos pirmininką, komisijos narių siūlymu komisijos sprendimu nesuėjus terminui netenka savo įgaliojimų, jeigu jis neatitinka Vietos savivaldos įstatymo 11 straipsnyje nustatytų reikalavimų. Jeigu Vietos savivaldos įstatyme nustatytų Tarybos komisijų pirmininkų įgaliojimai nutrūksta nesuėjus terminui, per 2 mėnesius nuo jų įgaliojimų nutrūkimo dienos turi būti paskirti nauji komisijų pirmininkai.</w:t>
      </w:r>
    </w:p>
    <w:p w14:paraId="5D61B756" w14:textId="1C57EFCC" w:rsidR="00197B72" w:rsidRPr="003271B9" w:rsidRDefault="00197B72" w:rsidP="00197B72">
      <w:pPr>
        <w:widowControl w:val="0"/>
        <w:suppressAutoHyphens/>
        <w:ind w:firstLine="1134"/>
        <w:jc w:val="both"/>
        <w:rPr>
          <w:rFonts w:eastAsia="Andale Sans UI"/>
          <w:i/>
          <w:kern w:val="2"/>
          <w:sz w:val="16"/>
          <w:szCs w:val="24"/>
          <w:lang w:eastAsia="ar-SA"/>
        </w:rPr>
      </w:pPr>
      <w:r w:rsidRPr="003271B9">
        <w:rPr>
          <w:rFonts w:eastAsia="Andale Sans UI"/>
          <w:i/>
          <w:kern w:val="2"/>
          <w:sz w:val="16"/>
          <w:szCs w:val="24"/>
          <w:lang w:eastAsia="ar-SA"/>
        </w:rPr>
        <w:t xml:space="preserve">2024 m. lapkričio 28 d. Ignalinos rajono savivaldybės tarybos sprendimo </w:t>
      </w:r>
      <w:bookmarkStart w:id="31" w:name="n_49"/>
      <w:r w:rsidR="00812685" w:rsidRPr="003271B9">
        <w:rPr>
          <w:rFonts w:eastAsia="Andale Sans UI"/>
          <w:i/>
          <w:kern w:val="2"/>
          <w:sz w:val="16"/>
          <w:szCs w:val="24"/>
          <w:lang w:eastAsia="ar-SA"/>
        </w:rPr>
        <w:t xml:space="preserve">Nr. T-286 </w:t>
      </w:r>
      <w:bookmarkEnd w:id="31"/>
      <w:r w:rsidRPr="003271B9">
        <w:rPr>
          <w:rFonts w:eastAsia="Andale Sans UI"/>
          <w:i/>
          <w:kern w:val="2"/>
          <w:sz w:val="16"/>
          <w:szCs w:val="24"/>
          <w:lang w:eastAsia="ar-SA"/>
        </w:rPr>
        <w:t>redakcija</w:t>
      </w:r>
    </w:p>
    <w:p w14:paraId="35CD7949" w14:textId="77777777" w:rsidR="00197B72" w:rsidRPr="003271B9" w:rsidRDefault="00197B72" w:rsidP="00197B72">
      <w:pPr>
        <w:widowControl w:val="0"/>
        <w:suppressAutoHyphens/>
        <w:ind w:firstLine="1134"/>
        <w:jc w:val="both"/>
        <w:rPr>
          <w:rFonts w:eastAsia="Andale Sans UI"/>
          <w:i/>
          <w:kern w:val="2"/>
          <w:sz w:val="16"/>
          <w:szCs w:val="24"/>
          <w:lang w:eastAsia="ar-SA"/>
        </w:rPr>
      </w:pPr>
    </w:p>
    <w:p w14:paraId="47C2C66D" w14:textId="46836403" w:rsidR="00E972EC" w:rsidRPr="003271B9" w:rsidRDefault="0030641C" w:rsidP="00197B72">
      <w:pPr>
        <w:widowControl w:val="0"/>
        <w:suppressAutoHyphens/>
        <w:ind w:firstLine="1134"/>
        <w:jc w:val="both"/>
      </w:pPr>
      <w:r w:rsidRPr="003271B9">
        <w:rPr>
          <w:lang w:eastAsia="lt-LT"/>
        </w:rPr>
        <w:t>1</w:t>
      </w:r>
      <w:r w:rsidR="005A7042" w:rsidRPr="003271B9">
        <w:rPr>
          <w:lang w:eastAsia="lt-LT"/>
        </w:rPr>
        <w:t>5</w:t>
      </w:r>
      <w:r w:rsidR="003E64AD" w:rsidRPr="003271B9">
        <w:rPr>
          <w:lang w:eastAsia="lt-LT"/>
        </w:rPr>
        <w:t>3</w:t>
      </w:r>
      <w:r w:rsidRPr="003271B9">
        <w:rPr>
          <w:lang w:eastAsia="lt-LT"/>
        </w:rPr>
        <w:t xml:space="preserve">. Etikos komisijos ir Antikorupcijos komisijos įgaliojimai nustatyti Vietos savivaldos įstatyme. </w:t>
      </w:r>
      <w:r w:rsidRPr="003271B9">
        <w:t>Lietuvos Respublikos korupcijos prevencijos įstatymo nustatytais atvejais Tarybos protokoliniu pavedimu Antikorupcijos komisijai gali būti pavesta atlikti arba dalyvauti atliekant savivaldybės institucijų parengtų norminių teisės aktų projektų antikorupcinį vertinimą.</w:t>
      </w:r>
    </w:p>
    <w:p w14:paraId="1643266E" w14:textId="7CC63476" w:rsidR="00E972EC" w:rsidRPr="003271B9" w:rsidRDefault="0030641C" w:rsidP="0054730B">
      <w:pPr>
        <w:ind w:firstLine="1134"/>
        <w:jc w:val="both"/>
        <w:rPr>
          <w:lang w:eastAsia="lt-LT"/>
        </w:rPr>
      </w:pPr>
      <w:r w:rsidRPr="003271B9">
        <w:rPr>
          <w:lang w:eastAsia="lt-LT"/>
        </w:rPr>
        <w:t>1</w:t>
      </w:r>
      <w:r w:rsidR="005A7042" w:rsidRPr="003271B9">
        <w:rPr>
          <w:lang w:eastAsia="lt-LT"/>
        </w:rPr>
        <w:t>5</w:t>
      </w:r>
      <w:r w:rsidR="003E64AD" w:rsidRPr="003271B9">
        <w:rPr>
          <w:lang w:eastAsia="lt-LT"/>
        </w:rPr>
        <w:t>4</w:t>
      </w:r>
      <w:r w:rsidRPr="003271B9">
        <w:rPr>
          <w:lang w:eastAsia="lt-LT"/>
        </w:rPr>
        <w:t>. Tarybos sprendimu arba</w:t>
      </w:r>
      <w:r w:rsidRPr="003271B9">
        <w:rPr>
          <w:color w:val="000000"/>
        </w:rPr>
        <w:t xml:space="preserve"> </w:t>
      </w:r>
      <w:r w:rsidR="00653BFA" w:rsidRPr="003271B9">
        <w:rPr>
          <w:color w:val="000000"/>
        </w:rPr>
        <w:t>m</w:t>
      </w:r>
      <w:r w:rsidRPr="003271B9">
        <w:rPr>
          <w:color w:val="000000"/>
        </w:rPr>
        <w:t>ero siūlymu</w:t>
      </w:r>
      <w:r w:rsidRPr="003271B9">
        <w:rPr>
          <w:lang w:eastAsia="lt-LT"/>
        </w:rPr>
        <w:t xml:space="preserve"> gali būti sudaromos ir kitos nuolatinės (tos kadencijos laikotarpiui), laikinosios (atskiriems klausimams nagrinėti) komisijos, taip pat kiti Tarybos sudaromi dariniai (darbo grupės, tarybos ir pan.). </w:t>
      </w:r>
      <w:r w:rsidR="00653BFA" w:rsidRPr="003271B9">
        <w:rPr>
          <w:lang w:eastAsia="lt-LT"/>
        </w:rPr>
        <w:t>Tarybos k</w:t>
      </w:r>
      <w:r w:rsidRPr="003271B9">
        <w:rPr>
          <w:color w:val="000000"/>
        </w:rPr>
        <w:t>omisijų ir kitų Tarybos darinių nuostatus tvirtina Taryba.</w:t>
      </w:r>
    </w:p>
    <w:p w14:paraId="292613D8" w14:textId="17C8129B" w:rsidR="00E972EC" w:rsidRPr="003271B9" w:rsidRDefault="0030641C" w:rsidP="0054730B">
      <w:pPr>
        <w:widowControl w:val="0"/>
        <w:suppressAutoHyphens/>
        <w:ind w:firstLine="1134"/>
        <w:jc w:val="both"/>
        <w:rPr>
          <w:lang w:eastAsia="lt-LT"/>
        </w:rPr>
      </w:pPr>
      <w:r w:rsidRPr="003271B9">
        <w:rPr>
          <w:kern w:val="2"/>
          <w:szCs w:val="24"/>
          <w:lang w:eastAsia="lt-LT"/>
        </w:rPr>
        <w:t>1</w:t>
      </w:r>
      <w:r w:rsidR="005A7042" w:rsidRPr="003271B9">
        <w:rPr>
          <w:kern w:val="2"/>
          <w:szCs w:val="24"/>
          <w:lang w:eastAsia="lt-LT"/>
        </w:rPr>
        <w:t>5</w:t>
      </w:r>
      <w:r w:rsidR="003E64AD" w:rsidRPr="003271B9">
        <w:rPr>
          <w:kern w:val="2"/>
          <w:szCs w:val="24"/>
          <w:lang w:eastAsia="lt-LT"/>
        </w:rPr>
        <w:t>5</w:t>
      </w:r>
      <w:r w:rsidRPr="003271B9">
        <w:rPr>
          <w:kern w:val="2"/>
          <w:szCs w:val="24"/>
          <w:lang w:eastAsia="lt-LT"/>
        </w:rPr>
        <w:t xml:space="preserve">. Tarybos sudaromų komisijų ir kitų darinių (toliau – </w:t>
      </w:r>
      <w:r w:rsidR="00653BFA" w:rsidRPr="003271B9">
        <w:rPr>
          <w:color w:val="000000"/>
        </w:rPr>
        <w:t>Tarybos</w:t>
      </w:r>
      <w:r w:rsidR="00653BFA" w:rsidRPr="003271B9">
        <w:rPr>
          <w:kern w:val="2"/>
          <w:szCs w:val="24"/>
          <w:lang w:eastAsia="lt-LT"/>
        </w:rPr>
        <w:t xml:space="preserve"> </w:t>
      </w:r>
      <w:r w:rsidRPr="003271B9">
        <w:rPr>
          <w:kern w:val="2"/>
          <w:szCs w:val="24"/>
          <w:lang w:eastAsia="lt-LT"/>
        </w:rPr>
        <w:t xml:space="preserve">komisijos) nariais gali būti Tarybos nariai, valstybės tarnautojai, darbuotojai, dirbantys pagal darbo sutartį, ekspertai, </w:t>
      </w:r>
      <w:r w:rsidRPr="003271B9">
        <w:rPr>
          <w:rFonts w:eastAsia="Andale Sans UI"/>
          <w:color w:val="000000"/>
          <w:kern w:val="2"/>
          <w:szCs w:val="24"/>
          <w:lang w:eastAsia="ar-SA"/>
        </w:rPr>
        <w:t>gyvenamųjų vietovių bendruomenių atstovai: seniūnaičiai, išplėstinės seniūnaičių sueigos deleguoti atstovai, visuomenės atstovai (Lietuvos Respublikoje įregistruotų viešųjų juridinių asmenų, išskyrus valstybės ar savivaldybės</w:t>
      </w:r>
      <w:r w:rsidRPr="003271B9">
        <w:rPr>
          <w:color w:val="FF0000"/>
          <w:kern w:val="2"/>
          <w:szCs w:val="24"/>
          <w:lang w:eastAsia="lt-LT"/>
        </w:rPr>
        <w:t xml:space="preserve"> </w:t>
      </w:r>
      <w:r w:rsidRPr="003271B9">
        <w:rPr>
          <w:rFonts w:eastAsia="Andale Sans UI"/>
          <w:color w:val="000000"/>
          <w:kern w:val="2"/>
          <w:szCs w:val="24"/>
          <w:lang w:eastAsia="ar-SA"/>
        </w:rPr>
        <w:t>institucijas ar įstaigas, įgalioti atstovai), bendruomeninių organizacijų atstovai, kiti savivaldybės gyventojai</w:t>
      </w:r>
      <w:r w:rsidRPr="003271B9">
        <w:rPr>
          <w:kern w:val="2"/>
          <w:szCs w:val="24"/>
          <w:lang w:eastAsia="lt-LT"/>
        </w:rPr>
        <w:t xml:space="preserve">. </w:t>
      </w:r>
      <w:r w:rsidR="00653BFA" w:rsidRPr="003271B9">
        <w:rPr>
          <w:color w:val="000000"/>
        </w:rPr>
        <w:t>Tarybos</w:t>
      </w:r>
      <w:r w:rsidR="00653BFA" w:rsidRPr="003271B9">
        <w:rPr>
          <w:kern w:val="2"/>
          <w:szCs w:val="24"/>
          <w:lang w:eastAsia="lt-LT"/>
        </w:rPr>
        <w:t xml:space="preserve"> k</w:t>
      </w:r>
      <w:r w:rsidRPr="003271B9">
        <w:rPr>
          <w:kern w:val="2"/>
          <w:szCs w:val="24"/>
          <w:lang w:eastAsia="lt-LT"/>
        </w:rPr>
        <w:t xml:space="preserve">omisijoje turi būti ne mažiau kaip trys nariai (įskaitant pirmininką). </w:t>
      </w:r>
    </w:p>
    <w:p w14:paraId="34D3FCB1" w14:textId="1AC65734" w:rsidR="00E972EC" w:rsidRPr="003271B9" w:rsidRDefault="0030641C" w:rsidP="0054730B">
      <w:pPr>
        <w:widowControl w:val="0"/>
        <w:suppressAutoHyphens/>
        <w:ind w:firstLine="1134"/>
        <w:jc w:val="both"/>
        <w:rPr>
          <w:color w:val="000000"/>
        </w:rPr>
      </w:pPr>
      <w:r w:rsidRPr="003271B9">
        <w:rPr>
          <w:rFonts w:eastAsia="Andale Sans UI"/>
          <w:bCs/>
          <w:kern w:val="2"/>
          <w:szCs w:val="24"/>
          <w:lang w:eastAsia="lt-LT"/>
        </w:rPr>
        <w:t>1</w:t>
      </w:r>
      <w:r w:rsidR="005A7042" w:rsidRPr="003271B9">
        <w:rPr>
          <w:rFonts w:eastAsia="Andale Sans UI"/>
          <w:bCs/>
          <w:kern w:val="2"/>
          <w:szCs w:val="24"/>
          <w:lang w:eastAsia="lt-LT"/>
        </w:rPr>
        <w:t>5</w:t>
      </w:r>
      <w:r w:rsidR="003E64AD" w:rsidRPr="003271B9">
        <w:rPr>
          <w:rFonts w:eastAsia="Andale Sans UI"/>
          <w:bCs/>
          <w:kern w:val="2"/>
          <w:szCs w:val="24"/>
          <w:lang w:eastAsia="lt-LT"/>
        </w:rPr>
        <w:t>6</w:t>
      </w:r>
      <w:r w:rsidRPr="003271B9">
        <w:rPr>
          <w:rFonts w:eastAsia="Andale Sans UI"/>
          <w:bCs/>
          <w:kern w:val="2"/>
          <w:szCs w:val="24"/>
          <w:lang w:eastAsia="lt-LT"/>
        </w:rPr>
        <w:t xml:space="preserve">. </w:t>
      </w:r>
      <w:r w:rsidRPr="003271B9">
        <w:rPr>
          <w:color w:val="000000"/>
        </w:rPr>
        <w:t xml:space="preserve">Sudaromos </w:t>
      </w:r>
      <w:r w:rsidR="00653BFA" w:rsidRPr="003271B9">
        <w:rPr>
          <w:color w:val="000000"/>
        </w:rPr>
        <w:t xml:space="preserve">Tarybos </w:t>
      </w:r>
      <w:r w:rsidRPr="003271B9">
        <w:rPr>
          <w:color w:val="000000"/>
        </w:rPr>
        <w:t>komisijos gali būti vardinės (nurodant asmenis) arba pareiginės (nurodant pareigas).</w:t>
      </w:r>
    </w:p>
    <w:p w14:paraId="4DD0FA59" w14:textId="77777777" w:rsidR="00197B72" w:rsidRPr="003271B9" w:rsidRDefault="0030641C" w:rsidP="00197B72">
      <w:pPr>
        <w:widowControl w:val="0"/>
        <w:suppressAutoHyphens/>
        <w:ind w:firstLine="1134"/>
        <w:jc w:val="both"/>
        <w:rPr>
          <w:color w:val="000000"/>
        </w:rPr>
      </w:pPr>
      <w:r w:rsidRPr="003271B9">
        <w:rPr>
          <w:color w:val="000000"/>
        </w:rPr>
        <w:t>1</w:t>
      </w:r>
      <w:r w:rsidR="005A7042" w:rsidRPr="003271B9">
        <w:rPr>
          <w:color w:val="000000"/>
        </w:rPr>
        <w:t>5</w:t>
      </w:r>
      <w:r w:rsidR="003E64AD" w:rsidRPr="003271B9">
        <w:rPr>
          <w:color w:val="000000"/>
        </w:rPr>
        <w:t>7</w:t>
      </w:r>
      <w:r w:rsidRPr="003271B9">
        <w:rPr>
          <w:color w:val="000000"/>
        </w:rPr>
        <w:t xml:space="preserve">. </w:t>
      </w:r>
      <w:r w:rsidR="00197B72" w:rsidRPr="003271B9">
        <w:rPr>
          <w:color w:val="000000"/>
        </w:rPr>
        <w:t xml:space="preserve">Jei į Tarybos komisijas ar kitus Tarybos darinius įtraukiami Tarybos nariai, jie įtraukiami laikantis proporcinio daugumos ir mažumos atstovavimo principo. Tokiu atveju Tarybos narius deleguoja </w:t>
      </w:r>
      <w:r w:rsidR="00197B72" w:rsidRPr="003271B9">
        <w:rPr>
          <w:bCs/>
          <w:color w:val="000000"/>
        </w:rPr>
        <w:t xml:space="preserve">frakcijos, Tarybos narių grupės, </w:t>
      </w:r>
      <w:r w:rsidR="00197B72" w:rsidRPr="003271B9">
        <w:rPr>
          <w:color w:val="000000"/>
        </w:rPr>
        <w:t>mišrios grupės Tarybos nariai.</w:t>
      </w:r>
      <w:r w:rsidR="00197B72" w:rsidRPr="003271B9">
        <w:rPr>
          <w:bCs/>
          <w:color w:val="000000"/>
        </w:rPr>
        <w:t xml:space="preserve"> Nepateikus savo deleguojamo nario kandidatūros, laikoma, kad frakcija, Tarybos narių grupė, </w:t>
      </w:r>
      <w:r w:rsidR="00197B72" w:rsidRPr="003271B9">
        <w:rPr>
          <w:color w:val="000000"/>
        </w:rPr>
        <w:t>Tarybos narių mišri grupė</w:t>
      </w:r>
      <w:r w:rsidR="00197B72" w:rsidRPr="003271B9">
        <w:rPr>
          <w:bCs/>
          <w:color w:val="000000"/>
        </w:rPr>
        <w:t xml:space="preserve"> atsisakė teisės deleguoti savo atstovą (-</w:t>
      </w:r>
      <w:proofErr w:type="spellStart"/>
      <w:r w:rsidR="00197B72" w:rsidRPr="003271B9">
        <w:rPr>
          <w:bCs/>
          <w:color w:val="000000"/>
        </w:rPr>
        <w:t>us</w:t>
      </w:r>
      <w:proofErr w:type="spellEnd"/>
      <w:r w:rsidR="00197B72" w:rsidRPr="003271B9">
        <w:rPr>
          <w:bCs/>
          <w:color w:val="000000"/>
        </w:rPr>
        <w:t xml:space="preserve">). </w:t>
      </w:r>
      <w:r w:rsidR="00197B72" w:rsidRPr="003271B9">
        <w:rPr>
          <w:color w:val="000000"/>
        </w:rPr>
        <w:t>Tarybos</w:t>
      </w:r>
      <w:r w:rsidR="00197B72" w:rsidRPr="003271B9">
        <w:rPr>
          <w:bCs/>
          <w:color w:val="000000"/>
        </w:rPr>
        <w:t xml:space="preserve"> komisijų sudėtis viešinama savivaldybės interneto svetainėje jų galiojimo laikotarpiu.</w:t>
      </w:r>
      <w:r w:rsidR="00197B72" w:rsidRPr="003271B9">
        <w:rPr>
          <w:color w:val="000000"/>
        </w:rPr>
        <w:t xml:space="preserve"> Į  Etikos ir Antikorupcijos komisijas delegavimas privalomas.</w:t>
      </w:r>
    </w:p>
    <w:p w14:paraId="3CD07581" w14:textId="68820B84" w:rsidR="00197B72" w:rsidRPr="003271B9" w:rsidRDefault="00197B72" w:rsidP="00197B72">
      <w:pPr>
        <w:widowControl w:val="0"/>
        <w:suppressAutoHyphens/>
        <w:ind w:firstLine="1134"/>
        <w:jc w:val="both"/>
        <w:rPr>
          <w:i/>
          <w:color w:val="000000"/>
          <w:sz w:val="16"/>
        </w:rPr>
      </w:pPr>
      <w:r w:rsidRPr="003271B9">
        <w:rPr>
          <w:i/>
          <w:color w:val="000000"/>
          <w:sz w:val="16"/>
        </w:rPr>
        <w:t xml:space="preserve">2024 m. lapkričio 28 d. Ignalinos rajono savivaldybės tarybos sprendimo </w:t>
      </w:r>
      <w:bookmarkStart w:id="32" w:name="n_50"/>
      <w:r w:rsidR="00812685" w:rsidRPr="003271B9">
        <w:rPr>
          <w:i/>
          <w:sz w:val="16"/>
        </w:rPr>
        <w:t xml:space="preserve">Nr. T-286 </w:t>
      </w:r>
      <w:bookmarkEnd w:id="32"/>
      <w:r w:rsidRPr="003271B9">
        <w:rPr>
          <w:i/>
          <w:color w:val="000000"/>
          <w:sz w:val="16"/>
        </w:rPr>
        <w:t>redakcija</w:t>
      </w:r>
    </w:p>
    <w:p w14:paraId="60F2AFB2" w14:textId="77777777" w:rsidR="00197B72" w:rsidRPr="003271B9" w:rsidRDefault="00197B72" w:rsidP="00197B72">
      <w:pPr>
        <w:widowControl w:val="0"/>
        <w:suppressAutoHyphens/>
        <w:ind w:firstLine="1134"/>
        <w:jc w:val="both"/>
        <w:rPr>
          <w:i/>
          <w:color w:val="000000"/>
          <w:sz w:val="16"/>
        </w:rPr>
      </w:pPr>
    </w:p>
    <w:p w14:paraId="4F5C5B6A" w14:textId="7F1B1A68" w:rsidR="00E972EC" w:rsidRPr="003271B9" w:rsidRDefault="0030641C" w:rsidP="00197B72">
      <w:pPr>
        <w:widowControl w:val="0"/>
        <w:suppressAutoHyphens/>
        <w:ind w:firstLine="1134"/>
        <w:jc w:val="both"/>
        <w:rPr>
          <w:lang w:eastAsia="lt-LT"/>
        </w:rPr>
      </w:pPr>
      <w:r w:rsidRPr="003271B9">
        <w:rPr>
          <w:lang w:eastAsia="lt-LT"/>
        </w:rPr>
        <w:t>1</w:t>
      </w:r>
      <w:r w:rsidR="005A7042" w:rsidRPr="003271B9">
        <w:rPr>
          <w:lang w:eastAsia="lt-LT"/>
        </w:rPr>
        <w:t>5</w:t>
      </w:r>
      <w:r w:rsidR="003E64AD" w:rsidRPr="003271B9">
        <w:rPr>
          <w:lang w:eastAsia="lt-LT"/>
        </w:rPr>
        <w:t>8</w:t>
      </w:r>
      <w:r w:rsidRPr="003271B9">
        <w:rPr>
          <w:lang w:eastAsia="lt-LT"/>
        </w:rPr>
        <w:t xml:space="preserve">. Tarybos sudaromos komisijos savo veikloje vadovaujasi Lietuvos Respublikos Konstitucija, įstatymais, kitais teisės aktais, taip pat Tarybos patvirtintais veiklos nuostatais. </w:t>
      </w:r>
    </w:p>
    <w:p w14:paraId="36CBD05B" w14:textId="77777777" w:rsidR="00197B72" w:rsidRPr="003271B9" w:rsidRDefault="0030641C" w:rsidP="0054730B">
      <w:pPr>
        <w:ind w:firstLine="1134"/>
        <w:jc w:val="both"/>
        <w:rPr>
          <w:color w:val="000000"/>
        </w:rPr>
      </w:pPr>
      <w:r w:rsidRPr="003271B9">
        <w:rPr>
          <w:lang w:eastAsia="lt-LT"/>
        </w:rPr>
        <w:t>1</w:t>
      </w:r>
      <w:r w:rsidR="003E64AD" w:rsidRPr="003271B9">
        <w:rPr>
          <w:lang w:eastAsia="lt-LT"/>
        </w:rPr>
        <w:t>59</w:t>
      </w:r>
      <w:r w:rsidRPr="003271B9">
        <w:rPr>
          <w:lang w:eastAsia="lt-LT"/>
        </w:rPr>
        <w:t xml:space="preserve">. </w:t>
      </w:r>
      <w:r w:rsidR="00197B72" w:rsidRPr="003271B9">
        <w:rPr>
          <w:color w:val="000000"/>
        </w:rPr>
        <w:t>Tarybos komisijos veiklos nuostatuose turi būti formuluojamos jos funkcijos, uždaviniai ir tikslai, narių teisės ir pareigos, sprendimų priėmimas ir jų įforminimas, taip pat sprendimų įgyvendinimo ir atsiskaitymo Tarybai tvarka.  Tarybos komisijų posėdžiai yra teisėti, jeigu juose dalyvauja daugiau kaip pusė visų komisijos narių. Tarybos komisijų sprendimai priimami posėdyje dalyvaujančių komisijos narių balsų dauguma. Jeigu balsai pasiskirsto po lygiai (laikoma, kad balsai pasiskirstė po lygiai tada, kai balsų „už“ gauta tiek pat, kiek balsų „prieš“</w:t>
      </w:r>
      <w:r w:rsidR="00197B72" w:rsidRPr="003271B9">
        <w:rPr>
          <w:bCs/>
          <w:color w:val="000000"/>
        </w:rPr>
        <w:t>, taip pat kai balsų „už“ gauta tiek pat, kiek balsų „prieš“</w:t>
      </w:r>
      <w:r w:rsidR="00197B72" w:rsidRPr="003271B9">
        <w:rPr>
          <w:color w:val="000000"/>
        </w:rPr>
        <w:t xml:space="preserve"> ir susilaikiusiųjų kartu sudėjus), balsuojama dar kartą. Jeigu </w:t>
      </w:r>
      <w:r w:rsidR="00197B72" w:rsidRPr="003271B9">
        <w:rPr>
          <w:color w:val="000000"/>
        </w:rPr>
        <w:lastRenderedPageBreak/>
        <w:t>balsavus dar kartą balsai pasiskirsto po lygiai, balsavimas tęsiamas komisijos nuostatų nustatyta tvarka.</w:t>
      </w:r>
    </w:p>
    <w:p w14:paraId="102BAC79" w14:textId="18891F58" w:rsidR="00197B72" w:rsidRPr="003271B9" w:rsidRDefault="00197B72" w:rsidP="0054730B">
      <w:pPr>
        <w:ind w:firstLine="1134"/>
        <w:jc w:val="both"/>
        <w:rPr>
          <w:i/>
          <w:color w:val="000000"/>
          <w:sz w:val="16"/>
        </w:rPr>
      </w:pPr>
      <w:r w:rsidRPr="003271B9">
        <w:rPr>
          <w:i/>
          <w:color w:val="000000"/>
          <w:sz w:val="16"/>
        </w:rPr>
        <w:t xml:space="preserve">2024 m. lapkričio 28 d. Ignalinos rajono savivaldybės tarybos sprendimo </w:t>
      </w:r>
      <w:bookmarkStart w:id="33" w:name="n_51"/>
      <w:r w:rsidR="00812685" w:rsidRPr="003271B9">
        <w:rPr>
          <w:i/>
          <w:sz w:val="16"/>
        </w:rPr>
        <w:t xml:space="preserve">Nr. T-286 </w:t>
      </w:r>
      <w:bookmarkEnd w:id="33"/>
      <w:r w:rsidRPr="003271B9">
        <w:rPr>
          <w:i/>
          <w:color w:val="000000"/>
          <w:sz w:val="16"/>
        </w:rPr>
        <w:t>redakcija</w:t>
      </w:r>
    </w:p>
    <w:p w14:paraId="5D3543CE" w14:textId="77777777" w:rsidR="00197B72" w:rsidRPr="003271B9" w:rsidRDefault="00197B72" w:rsidP="0054730B">
      <w:pPr>
        <w:ind w:firstLine="1134"/>
        <w:jc w:val="both"/>
        <w:rPr>
          <w:i/>
          <w:color w:val="000000"/>
          <w:sz w:val="16"/>
        </w:rPr>
      </w:pPr>
    </w:p>
    <w:p w14:paraId="1D35FAB8" w14:textId="7F09D20A" w:rsidR="00E972EC" w:rsidRPr="003271B9" w:rsidRDefault="0030641C" w:rsidP="0054730B">
      <w:pPr>
        <w:ind w:firstLine="1134"/>
        <w:jc w:val="both"/>
        <w:rPr>
          <w:lang w:eastAsia="lt-LT"/>
        </w:rPr>
      </w:pPr>
      <w:r w:rsidRPr="003271B9">
        <w:rPr>
          <w:lang w:eastAsia="lt-LT"/>
        </w:rPr>
        <w:t>1</w:t>
      </w:r>
      <w:r w:rsidR="00047474" w:rsidRPr="003271B9">
        <w:rPr>
          <w:lang w:eastAsia="lt-LT"/>
        </w:rPr>
        <w:t>6</w:t>
      </w:r>
      <w:r w:rsidR="003E64AD" w:rsidRPr="003271B9">
        <w:rPr>
          <w:lang w:eastAsia="lt-LT"/>
        </w:rPr>
        <w:t>0</w:t>
      </w:r>
      <w:r w:rsidRPr="003271B9">
        <w:rPr>
          <w:lang w:eastAsia="lt-LT"/>
        </w:rPr>
        <w:t xml:space="preserve">. Antikorupcijos komisija </w:t>
      </w:r>
      <w:r w:rsidRPr="003271B9">
        <w:rPr>
          <w:color w:val="000000"/>
        </w:rPr>
        <w:t xml:space="preserve">Tarybos ar </w:t>
      </w:r>
      <w:r w:rsidR="00653BFA" w:rsidRPr="003271B9">
        <w:rPr>
          <w:color w:val="000000"/>
        </w:rPr>
        <w:t>m</w:t>
      </w:r>
      <w:r w:rsidRPr="003271B9">
        <w:rPr>
          <w:color w:val="000000"/>
        </w:rPr>
        <w:t xml:space="preserve">ero iniciatyva dalyvauja atliekant savivaldybės institucijų teisės aktų projektų antikorupcinį vertinimą. Mero iniciatyva įtraukti Antikorupcijos komisiją į teisės aktų projektų antikorupcinį vertinimą įgyvendinama </w:t>
      </w:r>
      <w:r w:rsidR="00F13BE4" w:rsidRPr="003271B9">
        <w:rPr>
          <w:color w:val="000000"/>
        </w:rPr>
        <w:t>m</w:t>
      </w:r>
      <w:r w:rsidRPr="003271B9">
        <w:rPr>
          <w:color w:val="000000"/>
        </w:rPr>
        <w:t xml:space="preserve">ero potvarkiu, o Tarybos iniciatyva – protokoliniu Tarybos sprendimu Tarybos posėdžio metu. </w:t>
      </w:r>
    </w:p>
    <w:p w14:paraId="3AE0365E" w14:textId="17D501DD" w:rsidR="00E972EC" w:rsidRPr="003271B9" w:rsidRDefault="0030641C" w:rsidP="0054730B">
      <w:pPr>
        <w:widowControl w:val="0"/>
        <w:suppressAutoHyphens/>
        <w:ind w:firstLine="1134"/>
        <w:jc w:val="both"/>
        <w:rPr>
          <w:lang w:eastAsia="lt-LT"/>
        </w:rPr>
      </w:pPr>
      <w:r w:rsidRPr="003271B9">
        <w:rPr>
          <w:color w:val="000000"/>
        </w:rPr>
        <w:t>1</w:t>
      </w:r>
      <w:r w:rsidR="00047474" w:rsidRPr="003271B9">
        <w:t>6</w:t>
      </w:r>
      <w:r w:rsidR="003E64AD" w:rsidRPr="003271B9">
        <w:t>1</w:t>
      </w:r>
      <w:r w:rsidRPr="003271B9">
        <w:t>. Tarybos komisijų darbe patariamojo balso teise Reglamento 1</w:t>
      </w:r>
      <w:r w:rsidR="003E64AD" w:rsidRPr="003271B9">
        <w:t>49</w:t>
      </w:r>
      <w:r w:rsidRPr="003271B9">
        <w:t>, 1</w:t>
      </w:r>
      <w:r w:rsidR="006D2BA0" w:rsidRPr="003271B9">
        <w:t>5</w:t>
      </w:r>
      <w:r w:rsidR="003E64AD" w:rsidRPr="003271B9">
        <w:t>0</w:t>
      </w:r>
      <w:r w:rsidR="006D2BA0" w:rsidRPr="003271B9">
        <w:t xml:space="preserve"> punkt</w:t>
      </w:r>
      <w:r w:rsidR="0054730B" w:rsidRPr="003271B9">
        <w:t>uose</w:t>
      </w:r>
      <w:r w:rsidRPr="003271B9">
        <w:t xml:space="preserve"> nustatyta tvarka </w:t>
      </w:r>
      <w:r w:rsidRPr="003271B9">
        <w:rPr>
          <w:color w:val="000000"/>
        </w:rPr>
        <w:t xml:space="preserve">gali dalyvauti jiems nepriklausantys Tarybos nariai, suinteresuoti asmenys. Šie asmenys gali užduoti klausimus, pasisakyti, bet neturi balsavimo teisės. </w:t>
      </w:r>
    </w:p>
    <w:p w14:paraId="46927F9A" w14:textId="7DF26A77" w:rsidR="00E972EC" w:rsidRPr="003271B9" w:rsidRDefault="0030641C" w:rsidP="0054730B">
      <w:pPr>
        <w:ind w:firstLine="1134"/>
        <w:jc w:val="both"/>
        <w:rPr>
          <w:lang w:eastAsia="lt-LT"/>
        </w:rPr>
      </w:pPr>
      <w:r w:rsidRPr="003271B9">
        <w:rPr>
          <w:lang w:eastAsia="lt-LT"/>
        </w:rPr>
        <w:t>1</w:t>
      </w:r>
      <w:r w:rsidR="005A7042" w:rsidRPr="003271B9">
        <w:rPr>
          <w:lang w:eastAsia="lt-LT"/>
        </w:rPr>
        <w:t>6</w:t>
      </w:r>
      <w:r w:rsidR="003E64AD" w:rsidRPr="003271B9">
        <w:rPr>
          <w:lang w:eastAsia="lt-LT"/>
        </w:rPr>
        <w:t>2</w:t>
      </w:r>
      <w:r w:rsidRPr="003271B9">
        <w:rPr>
          <w:lang w:eastAsia="lt-LT"/>
        </w:rPr>
        <w:t xml:space="preserve">. Tarybos sudaromų komisijų posėdžiai protokoluojami. Posėdžių protokolai, pasibaigus kalendoriniams metams, vienus metus, bet ne ilgiau kaip iki kadencijos pabaigos, saugomi </w:t>
      </w:r>
      <w:r w:rsidR="00653BFA" w:rsidRPr="003271B9">
        <w:rPr>
          <w:color w:val="000000"/>
        </w:rPr>
        <w:t>Tarybos</w:t>
      </w:r>
      <w:r w:rsidR="00653BFA" w:rsidRPr="003271B9">
        <w:rPr>
          <w:lang w:eastAsia="lt-LT"/>
        </w:rPr>
        <w:t xml:space="preserve"> </w:t>
      </w:r>
      <w:r w:rsidRPr="003271B9">
        <w:rPr>
          <w:lang w:eastAsia="lt-LT"/>
        </w:rPr>
        <w:t xml:space="preserve">komisijų, o vėliau perduodami į </w:t>
      </w:r>
      <w:r w:rsidR="00EC7441" w:rsidRPr="003271B9">
        <w:rPr>
          <w:lang w:eastAsia="lt-LT"/>
        </w:rPr>
        <w:t>s</w:t>
      </w:r>
      <w:r w:rsidRPr="003271B9">
        <w:rPr>
          <w:lang w:eastAsia="lt-LT"/>
        </w:rPr>
        <w:t xml:space="preserve">avivaldybės archyvą. Laikinųjų </w:t>
      </w:r>
      <w:r w:rsidR="00653BFA" w:rsidRPr="003271B9">
        <w:rPr>
          <w:color w:val="000000"/>
        </w:rPr>
        <w:t>Tarybos</w:t>
      </w:r>
      <w:r w:rsidR="00653BFA" w:rsidRPr="003271B9">
        <w:rPr>
          <w:lang w:eastAsia="lt-LT"/>
        </w:rPr>
        <w:t xml:space="preserve"> </w:t>
      </w:r>
      <w:r w:rsidRPr="003271B9">
        <w:rPr>
          <w:lang w:eastAsia="lt-LT"/>
        </w:rPr>
        <w:t xml:space="preserve">komisijų protokolai turi būti perduoti į </w:t>
      </w:r>
      <w:r w:rsidR="00EC7441" w:rsidRPr="003271B9">
        <w:rPr>
          <w:lang w:eastAsia="lt-LT"/>
        </w:rPr>
        <w:t>s</w:t>
      </w:r>
      <w:r w:rsidRPr="003271B9">
        <w:rPr>
          <w:lang w:eastAsia="lt-LT"/>
        </w:rPr>
        <w:t xml:space="preserve">avivaldybės archyvą ne vėliau kaip per 10 darbo dienų pasibaigus </w:t>
      </w:r>
      <w:r w:rsidR="00653BFA" w:rsidRPr="003271B9">
        <w:rPr>
          <w:color w:val="000000"/>
        </w:rPr>
        <w:t>Tarybos</w:t>
      </w:r>
      <w:r w:rsidR="00653BFA" w:rsidRPr="003271B9">
        <w:rPr>
          <w:lang w:eastAsia="lt-LT"/>
        </w:rPr>
        <w:t xml:space="preserve"> </w:t>
      </w:r>
      <w:r w:rsidRPr="003271B9">
        <w:rPr>
          <w:lang w:eastAsia="lt-LT"/>
        </w:rPr>
        <w:t>komisijos įgaliojimų laikui.</w:t>
      </w:r>
    </w:p>
    <w:p w14:paraId="1DAD6683" w14:textId="7F098734" w:rsidR="00E972EC" w:rsidRPr="003271B9" w:rsidRDefault="0030641C" w:rsidP="00197B72">
      <w:pPr>
        <w:ind w:firstLine="1134"/>
        <w:jc w:val="both"/>
        <w:rPr>
          <w:color w:val="000000"/>
        </w:rPr>
      </w:pPr>
      <w:r w:rsidRPr="003271B9">
        <w:rPr>
          <w:lang w:eastAsia="lt-LT"/>
        </w:rPr>
        <w:t>1</w:t>
      </w:r>
      <w:r w:rsidR="005A7042" w:rsidRPr="003271B9">
        <w:rPr>
          <w:lang w:eastAsia="lt-LT"/>
        </w:rPr>
        <w:t>6</w:t>
      </w:r>
      <w:r w:rsidR="003E64AD" w:rsidRPr="003271B9">
        <w:rPr>
          <w:lang w:eastAsia="lt-LT"/>
        </w:rPr>
        <w:t>3</w:t>
      </w:r>
      <w:r w:rsidRPr="003271B9">
        <w:rPr>
          <w:lang w:eastAsia="lt-LT"/>
        </w:rPr>
        <w:t xml:space="preserve">. </w:t>
      </w:r>
      <w:r w:rsidR="00197B72" w:rsidRPr="003271B9">
        <w:rPr>
          <w:color w:val="000000"/>
        </w:rPr>
        <w:t>Tarybos komisijų posėdžių metu daromas garso ir vaizdo įrašas. Tarybos komisijų posėdžiai, išskyrus uždarus komisijų posėdžius, transliuojami tiesiogiai ir Tarybos komisijų posėdžių garso ir vaizdo įrašai Dokumentų ir archyvų įstatymo nustatyta tvarka saugomi informacinėse laikmenose.  Informatikos ir bendrųjų reikalų  skyrius per 5 darbo dienas po posėdžio komisijų posėdžių garso ir vaizdo įrašus paskelbia viešai savivaldybės interneto svetainėje www.ignalina.lt. Antikorupcijos komisijai šio punkto nuostatos taikomos, jei ji nenusprendžia kitaip.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p>
    <w:p w14:paraId="31165520" w14:textId="6E3658E4" w:rsidR="00197B72" w:rsidRPr="003271B9" w:rsidRDefault="00197B72" w:rsidP="00197B72">
      <w:pPr>
        <w:ind w:firstLine="1134"/>
        <w:jc w:val="both"/>
        <w:rPr>
          <w:i/>
          <w:sz w:val="16"/>
          <w:lang w:eastAsia="lt-LT"/>
        </w:rPr>
      </w:pPr>
      <w:r w:rsidRPr="003271B9">
        <w:rPr>
          <w:i/>
          <w:sz w:val="16"/>
          <w:lang w:eastAsia="lt-LT"/>
        </w:rPr>
        <w:t xml:space="preserve">2024 m. lapkričio 28 d. Ignalinos rajono savivaldybės tarybos sprendimo </w:t>
      </w:r>
      <w:bookmarkStart w:id="34" w:name="n_52"/>
      <w:r w:rsidR="00812685" w:rsidRPr="003271B9">
        <w:rPr>
          <w:i/>
          <w:sz w:val="16"/>
          <w:lang w:eastAsia="lt-LT"/>
        </w:rPr>
        <w:t xml:space="preserve">Nr. T-286 </w:t>
      </w:r>
      <w:bookmarkEnd w:id="34"/>
      <w:r w:rsidRPr="003271B9">
        <w:rPr>
          <w:i/>
          <w:sz w:val="16"/>
          <w:lang w:eastAsia="lt-LT"/>
        </w:rPr>
        <w:t>redakcija</w:t>
      </w:r>
    </w:p>
    <w:p w14:paraId="7363B208" w14:textId="77777777" w:rsidR="00197B72" w:rsidRPr="003271B9" w:rsidRDefault="00197B72" w:rsidP="00197B72">
      <w:pPr>
        <w:ind w:firstLine="1134"/>
        <w:jc w:val="both"/>
        <w:rPr>
          <w:i/>
          <w:sz w:val="16"/>
          <w:lang w:eastAsia="lt-LT"/>
        </w:rPr>
      </w:pPr>
    </w:p>
    <w:p w14:paraId="204282B0" w14:textId="2FE5EB15" w:rsidR="00E972EC" w:rsidRPr="003271B9" w:rsidRDefault="0030641C">
      <w:pPr>
        <w:keepNext/>
        <w:jc w:val="center"/>
        <w:rPr>
          <w:b/>
          <w:bCs/>
          <w:caps/>
          <w:lang w:eastAsia="lt-LT"/>
        </w:rPr>
      </w:pPr>
      <w:r w:rsidRPr="003271B9">
        <w:rPr>
          <w:b/>
          <w:bCs/>
          <w:caps/>
          <w:lang w:eastAsia="lt-LT"/>
        </w:rPr>
        <w:t>XI</w:t>
      </w:r>
      <w:r w:rsidR="00047474" w:rsidRPr="003271B9">
        <w:rPr>
          <w:b/>
          <w:bCs/>
          <w:caps/>
          <w:lang w:eastAsia="lt-LT"/>
        </w:rPr>
        <w:t>I</w:t>
      </w:r>
      <w:r w:rsidR="005A7042" w:rsidRPr="003271B9">
        <w:rPr>
          <w:b/>
          <w:bCs/>
          <w:caps/>
          <w:lang w:eastAsia="lt-LT"/>
        </w:rPr>
        <w:t>I</w:t>
      </w:r>
      <w:r w:rsidRPr="003271B9">
        <w:rPr>
          <w:b/>
          <w:bCs/>
          <w:caps/>
          <w:lang w:eastAsia="lt-LT"/>
        </w:rPr>
        <w:t xml:space="preserve"> SKYRIUS</w:t>
      </w:r>
    </w:p>
    <w:p w14:paraId="329C5E46" w14:textId="77777777" w:rsidR="00E972EC" w:rsidRPr="003271B9" w:rsidRDefault="0030641C">
      <w:pPr>
        <w:keepNext/>
        <w:jc w:val="center"/>
        <w:rPr>
          <w:lang w:eastAsia="lt-LT"/>
        </w:rPr>
      </w:pPr>
      <w:r w:rsidRPr="003271B9">
        <w:rPr>
          <w:b/>
          <w:bCs/>
          <w:caps/>
          <w:lang w:eastAsia="lt-LT"/>
        </w:rPr>
        <w:t>TARYBOS NARIO VEIKLOS APMOKĖJIMAS</w:t>
      </w:r>
    </w:p>
    <w:p w14:paraId="33D97015" w14:textId="77777777" w:rsidR="00E972EC" w:rsidRPr="003271B9" w:rsidRDefault="00E972EC">
      <w:pPr>
        <w:ind w:firstLine="600"/>
        <w:jc w:val="both"/>
        <w:rPr>
          <w:lang w:eastAsia="lt-LT"/>
        </w:rPr>
      </w:pPr>
    </w:p>
    <w:p w14:paraId="37ADA880" w14:textId="01EDD41D" w:rsidR="00E972EC" w:rsidRPr="003271B9" w:rsidRDefault="0030641C" w:rsidP="003271B9">
      <w:pPr>
        <w:ind w:firstLine="1134"/>
        <w:jc w:val="both"/>
        <w:rPr>
          <w:color w:val="000000"/>
          <w:lang w:eastAsia="lt-LT"/>
        </w:rPr>
      </w:pPr>
      <w:r w:rsidRPr="003271B9">
        <w:rPr>
          <w:lang w:eastAsia="lt-LT"/>
        </w:rPr>
        <w:t>1</w:t>
      </w:r>
      <w:r w:rsidR="005A7042" w:rsidRPr="003271B9">
        <w:rPr>
          <w:lang w:eastAsia="lt-LT"/>
        </w:rPr>
        <w:t>6</w:t>
      </w:r>
      <w:r w:rsidR="003E64AD" w:rsidRPr="003271B9">
        <w:rPr>
          <w:lang w:eastAsia="lt-LT"/>
        </w:rPr>
        <w:t>4</w:t>
      </w:r>
      <w:r w:rsidRPr="003271B9">
        <w:rPr>
          <w:lang w:eastAsia="lt-LT"/>
        </w:rPr>
        <w:t>.</w:t>
      </w:r>
      <w:r w:rsidRPr="003271B9">
        <w:rPr>
          <w:color w:val="000000"/>
        </w:rPr>
        <w:t xml:space="preserve"> </w:t>
      </w:r>
      <w:r w:rsidR="002973EF" w:rsidRPr="003271B9">
        <w:rPr>
          <w:color w:val="000000"/>
        </w:rPr>
        <w:t>Tarybos nariams už darbo laiką atliekant Tarybos nario pareigas yra atlyginama (apmokama)</w:t>
      </w:r>
      <w:r w:rsidRPr="003271B9">
        <w:rPr>
          <w:color w:val="000000"/>
          <w:lang w:eastAsia="lt-LT"/>
        </w:rPr>
        <w:t>.</w:t>
      </w:r>
    </w:p>
    <w:p w14:paraId="1218266C" w14:textId="04FF28FC" w:rsidR="002973EF" w:rsidRPr="003271B9" w:rsidRDefault="002973EF" w:rsidP="003271B9">
      <w:pPr>
        <w:ind w:firstLine="1134"/>
        <w:jc w:val="both"/>
        <w:rPr>
          <w:i/>
          <w:color w:val="000000"/>
          <w:sz w:val="16"/>
          <w:lang w:eastAsia="lt-LT"/>
        </w:rPr>
      </w:pPr>
      <w:r w:rsidRPr="003271B9">
        <w:rPr>
          <w:i/>
          <w:color w:val="000000"/>
          <w:sz w:val="16"/>
          <w:lang w:eastAsia="lt-LT"/>
        </w:rPr>
        <w:t xml:space="preserve">2023 m. liepos 20 d. Ignalinos rajono savivaldybės tarybos sprendimo </w:t>
      </w:r>
      <w:bookmarkStart w:id="35" w:name="n_13"/>
      <w:r w:rsidR="00962975" w:rsidRPr="003271B9">
        <w:rPr>
          <w:i/>
          <w:sz w:val="16"/>
          <w:lang w:eastAsia="lt-LT"/>
        </w:rPr>
        <w:t xml:space="preserve">Nr. T-135 </w:t>
      </w:r>
      <w:bookmarkEnd w:id="35"/>
      <w:r w:rsidRPr="003271B9">
        <w:rPr>
          <w:i/>
          <w:color w:val="000000"/>
          <w:sz w:val="16"/>
          <w:lang w:eastAsia="lt-LT"/>
        </w:rPr>
        <w:t>redakcija</w:t>
      </w:r>
    </w:p>
    <w:p w14:paraId="30B68CAB" w14:textId="77777777" w:rsidR="002973EF" w:rsidRPr="003271B9" w:rsidRDefault="002973EF" w:rsidP="003271B9">
      <w:pPr>
        <w:ind w:firstLine="1134"/>
        <w:jc w:val="both"/>
        <w:rPr>
          <w:i/>
          <w:color w:val="000000"/>
          <w:sz w:val="16"/>
          <w:lang w:eastAsia="lt-LT"/>
        </w:rPr>
      </w:pPr>
    </w:p>
    <w:p w14:paraId="1C260C4C" w14:textId="1BEF05C0" w:rsidR="00E972EC" w:rsidRPr="003271B9" w:rsidRDefault="0030641C" w:rsidP="003271B9">
      <w:pPr>
        <w:ind w:firstLine="1134"/>
        <w:jc w:val="both"/>
        <w:rPr>
          <w:color w:val="000000"/>
        </w:rPr>
      </w:pPr>
      <w:r w:rsidRPr="003271B9">
        <w:rPr>
          <w:color w:val="000000"/>
          <w:lang w:eastAsia="lt-LT"/>
        </w:rPr>
        <w:t>1</w:t>
      </w:r>
      <w:r w:rsidR="005A7042" w:rsidRPr="003271B9">
        <w:rPr>
          <w:color w:val="000000"/>
          <w:lang w:eastAsia="lt-LT"/>
        </w:rPr>
        <w:t>6</w:t>
      </w:r>
      <w:r w:rsidR="003E64AD" w:rsidRPr="003271B9">
        <w:rPr>
          <w:color w:val="000000"/>
          <w:lang w:eastAsia="lt-LT"/>
        </w:rPr>
        <w:t>5</w:t>
      </w:r>
      <w:r w:rsidRPr="003271B9">
        <w:rPr>
          <w:color w:val="000000"/>
          <w:lang w:eastAsia="lt-LT"/>
        </w:rPr>
        <w:t xml:space="preserve">. </w:t>
      </w:r>
      <w:r w:rsidR="002973EF" w:rsidRPr="003271B9">
        <w:rPr>
          <w:color w:val="000000"/>
        </w:rPr>
        <w:t>Tarybos narys turi teisę atsisakyti atlyginimo, pateikdamas Ignalinos rajono savivaldybės administracijai prašymą dėl Tarybos nario pareigų atlikimo neatlygintinai (tai yra visuomeniniais pagrindais). Tokį prašymą pateikusiam Tarybos nariui atlyginimas</w:t>
      </w:r>
      <w:r w:rsidR="002973EF" w:rsidRPr="003271B9">
        <w:rPr>
          <w:b/>
          <w:bCs/>
          <w:color w:val="000000"/>
        </w:rPr>
        <w:t> </w:t>
      </w:r>
      <w:r w:rsidR="002973EF" w:rsidRPr="003271B9">
        <w:rPr>
          <w:color w:val="000000"/>
        </w:rPr>
        <w:t>neskaičiuojamas ir nemokamas, taip pat neskaičiuojami ir nemokami teisės aktų nustatyti privalomi mokėti mokesčiai, valstybinio socialinio draudimo ir privalomojo sveikatos draudimo įmokos</w:t>
      </w:r>
      <w:r w:rsidRPr="003271B9">
        <w:rPr>
          <w:color w:val="000000"/>
          <w:lang w:eastAsia="lt-LT"/>
        </w:rPr>
        <w:t>.</w:t>
      </w:r>
    </w:p>
    <w:p w14:paraId="53CF593F" w14:textId="1D087095" w:rsidR="002973EF" w:rsidRPr="003271B9" w:rsidRDefault="002973EF" w:rsidP="003271B9">
      <w:pPr>
        <w:ind w:firstLine="1134"/>
        <w:jc w:val="both"/>
        <w:rPr>
          <w:i/>
          <w:color w:val="000000"/>
          <w:sz w:val="16"/>
          <w:szCs w:val="24"/>
          <w:shd w:val="clear" w:color="auto" w:fill="FFFFFF"/>
        </w:rPr>
      </w:pPr>
      <w:r w:rsidRPr="003271B9">
        <w:rPr>
          <w:i/>
          <w:color w:val="000000"/>
          <w:sz w:val="16"/>
          <w:szCs w:val="24"/>
          <w:shd w:val="clear" w:color="auto" w:fill="FFFFFF"/>
        </w:rPr>
        <w:t xml:space="preserve">2023 m. liepos 20 d. Ignalinos rajono savivaldybės tarybos sprendimo </w:t>
      </w:r>
      <w:bookmarkStart w:id="36" w:name="n_14"/>
      <w:r w:rsidR="00962975" w:rsidRPr="003271B9">
        <w:rPr>
          <w:i/>
          <w:sz w:val="16"/>
          <w:szCs w:val="24"/>
          <w:shd w:val="clear" w:color="auto" w:fill="FFFFFF"/>
        </w:rPr>
        <w:t xml:space="preserve">Nr. T-135 </w:t>
      </w:r>
      <w:bookmarkEnd w:id="36"/>
      <w:r w:rsidRPr="003271B9">
        <w:rPr>
          <w:i/>
          <w:color w:val="000000"/>
          <w:sz w:val="16"/>
          <w:szCs w:val="24"/>
          <w:shd w:val="clear" w:color="auto" w:fill="FFFFFF"/>
        </w:rPr>
        <w:t>redakcija</w:t>
      </w:r>
    </w:p>
    <w:p w14:paraId="32DABC4A" w14:textId="77777777" w:rsidR="002973EF" w:rsidRPr="003271B9" w:rsidRDefault="002973EF" w:rsidP="003271B9">
      <w:pPr>
        <w:ind w:firstLine="1134"/>
        <w:jc w:val="both"/>
        <w:rPr>
          <w:i/>
          <w:color w:val="000000"/>
          <w:sz w:val="16"/>
          <w:szCs w:val="24"/>
          <w:shd w:val="clear" w:color="auto" w:fill="FFFFFF"/>
        </w:rPr>
      </w:pPr>
    </w:p>
    <w:p w14:paraId="41A07CE6" w14:textId="44101580" w:rsidR="00912846" w:rsidRPr="003271B9" w:rsidRDefault="00912846" w:rsidP="003271B9">
      <w:pPr>
        <w:ind w:firstLine="1134"/>
        <w:jc w:val="both"/>
        <w:rPr>
          <w:szCs w:val="24"/>
          <w:lang w:eastAsia="lt-LT"/>
        </w:rPr>
      </w:pPr>
      <w:r w:rsidRPr="003271B9">
        <w:rPr>
          <w:color w:val="000000"/>
          <w:szCs w:val="24"/>
          <w:shd w:val="clear" w:color="auto" w:fill="FFFFFF"/>
        </w:rPr>
        <w:t>1</w:t>
      </w:r>
      <w:r w:rsidR="005A7042" w:rsidRPr="003271B9">
        <w:rPr>
          <w:color w:val="000000"/>
          <w:szCs w:val="24"/>
          <w:shd w:val="clear" w:color="auto" w:fill="FFFFFF"/>
        </w:rPr>
        <w:t>6</w:t>
      </w:r>
      <w:r w:rsidR="003E64AD" w:rsidRPr="003271B9">
        <w:rPr>
          <w:color w:val="000000"/>
          <w:szCs w:val="24"/>
          <w:shd w:val="clear" w:color="auto" w:fill="FFFFFF"/>
        </w:rPr>
        <w:t>6</w:t>
      </w:r>
      <w:r w:rsidRPr="003271B9">
        <w:rPr>
          <w:color w:val="000000"/>
          <w:szCs w:val="24"/>
          <w:shd w:val="clear" w:color="auto" w:fill="FFFFFF"/>
        </w:rPr>
        <w:t xml:space="preserve">. </w:t>
      </w:r>
      <w:r w:rsidR="00DE1459" w:rsidRPr="003271B9">
        <w:rPr>
          <w:color w:val="000000"/>
        </w:rPr>
        <w:t>Tarybos narys Ignalinos rajono savivaldybės administracijai gali pateikti prašymą dėl atlyginimo mokėjimo atnaujinimo. Tokiu atveju Tarybos nariui atlyginimas pradedamas skaičiuoti ir mokėti nuo prašyme nurodytos datos, bet ne anksčiau nei nuo prašymo padavimo dienos</w:t>
      </w:r>
      <w:r w:rsidRPr="003271B9">
        <w:rPr>
          <w:color w:val="000000"/>
          <w:szCs w:val="24"/>
          <w:shd w:val="clear" w:color="auto" w:fill="FFFFFF"/>
        </w:rPr>
        <w:t>.</w:t>
      </w:r>
    </w:p>
    <w:p w14:paraId="7469417C" w14:textId="406B44A7" w:rsidR="00DE1459" w:rsidRPr="003271B9" w:rsidRDefault="00DE1459" w:rsidP="003271B9">
      <w:pPr>
        <w:ind w:firstLine="1134"/>
        <w:jc w:val="both"/>
        <w:rPr>
          <w:i/>
          <w:sz w:val="16"/>
          <w:lang w:eastAsia="lt-LT"/>
        </w:rPr>
      </w:pPr>
      <w:r w:rsidRPr="003271B9">
        <w:rPr>
          <w:i/>
          <w:sz w:val="16"/>
          <w:lang w:eastAsia="lt-LT"/>
        </w:rPr>
        <w:t xml:space="preserve">2023 m. liepos 20 d. Ignalinos rajono savivaldybės tarybos sprendimo </w:t>
      </w:r>
      <w:bookmarkStart w:id="37" w:name="n_15"/>
      <w:r w:rsidR="00962975" w:rsidRPr="003271B9">
        <w:rPr>
          <w:i/>
          <w:sz w:val="16"/>
          <w:lang w:eastAsia="lt-LT"/>
        </w:rPr>
        <w:t xml:space="preserve">Nr. T-135 </w:t>
      </w:r>
      <w:bookmarkEnd w:id="37"/>
      <w:r w:rsidRPr="003271B9">
        <w:rPr>
          <w:i/>
          <w:sz w:val="16"/>
          <w:lang w:eastAsia="lt-LT"/>
        </w:rPr>
        <w:t>redakcija</w:t>
      </w:r>
    </w:p>
    <w:p w14:paraId="216A20FF" w14:textId="77777777" w:rsidR="00DE1459" w:rsidRPr="003271B9" w:rsidRDefault="00DE1459" w:rsidP="003271B9">
      <w:pPr>
        <w:ind w:firstLine="1134"/>
        <w:jc w:val="both"/>
        <w:rPr>
          <w:i/>
          <w:sz w:val="16"/>
          <w:lang w:eastAsia="lt-LT"/>
        </w:rPr>
      </w:pPr>
    </w:p>
    <w:p w14:paraId="647018AB" w14:textId="3BBC467B" w:rsidR="00E972EC" w:rsidRPr="003271B9" w:rsidRDefault="0030641C" w:rsidP="003271B9">
      <w:pPr>
        <w:ind w:firstLine="1134"/>
        <w:jc w:val="both"/>
      </w:pPr>
      <w:r w:rsidRPr="003271B9">
        <w:rPr>
          <w:lang w:eastAsia="lt-LT"/>
        </w:rPr>
        <w:t>1</w:t>
      </w:r>
      <w:r w:rsidR="005A7042" w:rsidRPr="003271B9">
        <w:rPr>
          <w:lang w:eastAsia="lt-LT"/>
        </w:rPr>
        <w:t>6</w:t>
      </w:r>
      <w:r w:rsidR="003E64AD" w:rsidRPr="003271B9">
        <w:rPr>
          <w:lang w:eastAsia="lt-LT"/>
        </w:rPr>
        <w:t>7</w:t>
      </w:r>
      <w:r w:rsidRPr="003271B9">
        <w:rPr>
          <w:lang w:eastAsia="lt-LT"/>
        </w:rPr>
        <w:t xml:space="preserve">. </w:t>
      </w:r>
      <w:r w:rsidR="00DE1459" w:rsidRPr="003271B9">
        <w:rPr>
          <w:color w:val="000000"/>
        </w:rPr>
        <w:t>Tarybos nariams nustatomas 20 procentų savivaldybės mero darbo užmokesčio dydžio atlyginimas. Opozicijos lyderiui, komitetų ir nuolatinių komisijų pirmininkams nustatomas 20 procentų didesnio dydžio Tarybos narių atlyginimas; komitetų ir nuolatinių komisijų pirmininkų pavaduotojams nustatomas 10 procentų didesnio dydžio Tarybos narių atlyginimas. Jeigu Tarybos narys vienu metu eina kelias pareigas, jam mokamas tas Tarybos nario atlyginimas, kurio nustatytas dydis yra didesnis</w:t>
      </w:r>
      <w:r w:rsidRPr="003271B9">
        <w:rPr>
          <w:lang w:eastAsia="lt-LT"/>
        </w:rPr>
        <w:t>.</w:t>
      </w:r>
    </w:p>
    <w:p w14:paraId="18D965BB" w14:textId="18DF8D48" w:rsidR="00DE1459" w:rsidRPr="003271B9" w:rsidRDefault="00DE1459" w:rsidP="003271B9">
      <w:pPr>
        <w:ind w:firstLine="1134"/>
        <w:jc w:val="both"/>
        <w:rPr>
          <w:i/>
          <w:sz w:val="16"/>
          <w:lang w:eastAsia="lt-LT"/>
        </w:rPr>
      </w:pPr>
      <w:r w:rsidRPr="003271B9">
        <w:rPr>
          <w:i/>
          <w:sz w:val="16"/>
          <w:lang w:eastAsia="lt-LT"/>
        </w:rPr>
        <w:t xml:space="preserve">2023 m. liepos 20 d. Ignalinos rajono savivaldybės tarybos sprendimo </w:t>
      </w:r>
      <w:bookmarkStart w:id="38" w:name="n_16"/>
      <w:r w:rsidR="00962975" w:rsidRPr="003271B9">
        <w:rPr>
          <w:i/>
          <w:sz w:val="16"/>
          <w:lang w:eastAsia="lt-LT"/>
        </w:rPr>
        <w:t xml:space="preserve">Nr. T-135 </w:t>
      </w:r>
      <w:bookmarkEnd w:id="38"/>
      <w:r w:rsidRPr="003271B9">
        <w:rPr>
          <w:i/>
          <w:sz w:val="16"/>
          <w:lang w:eastAsia="lt-LT"/>
        </w:rPr>
        <w:t>redakcija</w:t>
      </w:r>
    </w:p>
    <w:p w14:paraId="20810A8D" w14:textId="77777777" w:rsidR="00DE1459" w:rsidRPr="003271B9" w:rsidRDefault="00DE1459" w:rsidP="003271B9">
      <w:pPr>
        <w:ind w:firstLine="1134"/>
        <w:jc w:val="both"/>
        <w:rPr>
          <w:i/>
          <w:sz w:val="16"/>
          <w:lang w:eastAsia="lt-LT"/>
        </w:rPr>
      </w:pPr>
    </w:p>
    <w:p w14:paraId="7A27E807" w14:textId="77777777" w:rsidR="00367F72" w:rsidRPr="003271B9" w:rsidRDefault="00367F72" w:rsidP="003271B9">
      <w:pPr>
        <w:widowControl w:val="0"/>
        <w:tabs>
          <w:tab w:val="left" w:pos="1134"/>
          <w:tab w:val="left" w:pos="1293"/>
        </w:tabs>
        <w:overflowPunct w:val="0"/>
        <w:autoSpaceDE w:val="0"/>
        <w:autoSpaceDN w:val="0"/>
        <w:adjustRightInd w:val="0"/>
        <w:ind w:firstLine="1134"/>
        <w:jc w:val="both"/>
      </w:pPr>
      <w:r w:rsidRPr="003271B9">
        <w:lastRenderedPageBreak/>
        <w:t>168.</w:t>
      </w:r>
      <w:r w:rsidRPr="003271B9">
        <w:rPr>
          <w:szCs w:val="24"/>
          <w:lang w:eastAsia="lt-LT"/>
        </w:rPr>
        <w:t xml:space="preserve"> Tarybos nario atlyginimas mažinamas proporcingai Tarybos nario praleistų to mėnesio Tarybos, Tarybos komitetų, nuolatinių komisijų ir Kolegijos, kurių narys jis yra, posėdžių skaičiui.</w:t>
      </w:r>
    </w:p>
    <w:p w14:paraId="67FD5891" w14:textId="77777777" w:rsidR="00367F72" w:rsidRPr="003271B9" w:rsidRDefault="00367F72" w:rsidP="003271B9">
      <w:pPr>
        <w:widowControl w:val="0"/>
        <w:tabs>
          <w:tab w:val="left" w:pos="1293"/>
        </w:tabs>
        <w:suppressAutoHyphens/>
        <w:overflowPunct w:val="0"/>
        <w:autoSpaceDE w:val="0"/>
        <w:autoSpaceDN w:val="0"/>
        <w:adjustRightInd w:val="0"/>
        <w:ind w:firstLine="1134"/>
        <w:jc w:val="both"/>
        <w:rPr>
          <w:szCs w:val="24"/>
          <w:lang w:eastAsia="lt-LT"/>
        </w:rPr>
      </w:pPr>
      <w:r w:rsidRPr="003271B9">
        <w:rPr>
          <w:szCs w:val="24"/>
          <w:lang w:eastAsia="lt-LT"/>
        </w:rPr>
        <w:t>Tarybos nario atlyginimas apskaičiuojamas taip – suskaičiuojamas bendras Tarybos, Tarybos komitetų, nuolatinių komisijų ir Kolegijos, kurių narys Tarybos narys yra, posėdžių skaičius. Taip pat suskaičiuojamas praleistų Tarybos, Tarybos komitetų, nuolatinių komisijų ir Kolegijos, kurių narys yra Tarybos narys, posėdžių skaičius. Atlyginimas mažinamas tiek procentų, kiek procentų posėdžių buvo praleista.</w:t>
      </w:r>
      <w:r w:rsidRPr="003271B9">
        <w:rPr>
          <w:szCs w:val="27"/>
          <w:lang w:eastAsia="lt-LT"/>
        </w:rPr>
        <w:t xml:space="preserve"> </w:t>
      </w:r>
      <w:r w:rsidRPr="003271B9">
        <w:rPr>
          <w:szCs w:val="24"/>
          <w:lang w:eastAsia="lt-LT"/>
        </w:rPr>
        <w:t>Atlyginimo mažinimas (procentais) skaičiuojamas pagal formulę:</w:t>
      </w:r>
    </w:p>
    <w:p w14:paraId="7D3B8E9C" w14:textId="77777777" w:rsidR="00367F72" w:rsidRPr="003271B9" w:rsidRDefault="00367F72" w:rsidP="003271B9">
      <w:pPr>
        <w:widowControl w:val="0"/>
        <w:tabs>
          <w:tab w:val="left" w:pos="1293"/>
        </w:tabs>
        <w:overflowPunct w:val="0"/>
        <w:autoSpaceDE w:val="0"/>
        <w:autoSpaceDN w:val="0"/>
        <w:adjustRightInd w:val="0"/>
        <w:ind w:firstLine="1134"/>
        <w:jc w:val="both"/>
        <w:rPr>
          <w:szCs w:val="24"/>
          <w:lang w:eastAsia="lt-LT"/>
        </w:rPr>
      </w:pPr>
      <w:r w:rsidRPr="003271B9">
        <w:rPr>
          <w:szCs w:val="24"/>
          <w:lang w:eastAsia="lt-LT"/>
        </w:rPr>
        <w:t xml:space="preserve">M = </w:t>
      </w:r>
      <w:proofErr w:type="spellStart"/>
      <w:r w:rsidRPr="003271B9">
        <w:rPr>
          <w:szCs w:val="24"/>
          <w:lang w:eastAsia="lt-LT"/>
        </w:rPr>
        <w:t>Pp</w:t>
      </w:r>
      <w:proofErr w:type="spellEnd"/>
      <w:r w:rsidRPr="003271B9">
        <w:rPr>
          <w:szCs w:val="24"/>
          <w:lang w:eastAsia="lt-LT"/>
        </w:rPr>
        <w:t>/</w:t>
      </w:r>
      <w:proofErr w:type="spellStart"/>
      <w:r w:rsidRPr="003271B9">
        <w:rPr>
          <w:szCs w:val="24"/>
          <w:lang w:eastAsia="lt-LT"/>
        </w:rPr>
        <w:t>Pv</w:t>
      </w:r>
      <w:proofErr w:type="spellEnd"/>
      <w:r w:rsidRPr="003271B9">
        <w:rPr>
          <w:szCs w:val="24"/>
          <w:lang w:eastAsia="lt-LT"/>
        </w:rPr>
        <w:t xml:space="preserve"> * 100;</w:t>
      </w:r>
    </w:p>
    <w:p w14:paraId="70DAF200" w14:textId="77777777" w:rsidR="00367F72" w:rsidRPr="003271B9" w:rsidRDefault="00367F72" w:rsidP="003271B9">
      <w:pPr>
        <w:widowControl w:val="0"/>
        <w:tabs>
          <w:tab w:val="left" w:pos="1293"/>
        </w:tabs>
        <w:overflowPunct w:val="0"/>
        <w:autoSpaceDE w:val="0"/>
        <w:autoSpaceDN w:val="0"/>
        <w:adjustRightInd w:val="0"/>
        <w:ind w:firstLine="1134"/>
        <w:jc w:val="both"/>
        <w:rPr>
          <w:szCs w:val="24"/>
          <w:lang w:eastAsia="lt-LT"/>
        </w:rPr>
      </w:pPr>
      <w:r w:rsidRPr="003271B9">
        <w:rPr>
          <w:szCs w:val="24"/>
          <w:lang w:eastAsia="lt-LT"/>
        </w:rPr>
        <w:t>M – mažinimo dydis procentine išraiška;</w:t>
      </w:r>
    </w:p>
    <w:p w14:paraId="1A82E99B" w14:textId="77777777" w:rsidR="00367F72" w:rsidRPr="003271B9" w:rsidRDefault="00367F72" w:rsidP="003271B9">
      <w:pPr>
        <w:widowControl w:val="0"/>
        <w:tabs>
          <w:tab w:val="left" w:pos="1293"/>
        </w:tabs>
        <w:overflowPunct w:val="0"/>
        <w:autoSpaceDE w:val="0"/>
        <w:autoSpaceDN w:val="0"/>
        <w:adjustRightInd w:val="0"/>
        <w:ind w:firstLine="1134"/>
        <w:jc w:val="both"/>
        <w:rPr>
          <w:szCs w:val="24"/>
          <w:lang w:eastAsia="lt-LT"/>
        </w:rPr>
      </w:pPr>
      <w:proofErr w:type="spellStart"/>
      <w:r w:rsidRPr="003271B9">
        <w:rPr>
          <w:szCs w:val="24"/>
          <w:lang w:eastAsia="lt-LT"/>
        </w:rPr>
        <w:t>Pp</w:t>
      </w:r>
      <w:proofErr w:type="spellEnd"/>
      <w:r w:rsidRPr="003271B9">
        <w:rPr>
          <w:szCs w:val="24"/>
          <w:lang w:eastAsia="lt-LT"/>
        </w:rPr>
        <w:t xml:space="preserve"> – praleistų posėdžių skaičius;</w:t>
      </w:r>
    </w:p>
    <w:p w14:paraId="2B489FAC" w14:textId="77777777" w:rsidR="00367F72" w:rsidRPr="003271B9" w:rsidRDefault="00367F72" w:rsidP="003271B9">
      <w:pPr>
        <w:widowControl w:val="0"/>
        <w:tabs>
          <w:tab w:val="left" w:pos="1293"/>
        </w:tabs>
        <w:overflowPunct w:val="0"/>
        <w:autoSpaceDE w:val="0"/>
        <w:autoSpaceDN w:val="0"/>
        <w:adjustRightInd w:val="0"/>
        <w:ind w:firstLine="1134"/>
        <w:jc w:val="both"/>
        <w:rPr>
          <w:szCs w:val="24"/>
          <w:lang w:eastAsia="lt-LT"/>
        </w:rPr>
      </w:pPr>
      <w:proofErr w:type="spellStart"/>
      <w:r w:rsidRPr="003271B9">
        <w:rPr>
          <w:szCs w:val="24"/>
          <w:lang w:eastAsia="lt-LT"/>
        </w:rPr>
        <w:t>Pv</w:t>
      </w:r>
      <w:proofErr w:type="spellEnd"/>
      <w:r w:rsidRPr="003271B9">
        <w:rPr>
          <w:szCs w:val="24"/>
          <w:lang w:eastAsia="lt-LT"/>
        </w:rPr>
        <w:t xml:space="preserve"> – to mėnesio vykusių posėdžių skaičius.</w:t>
      </w:r>
    </w:p>
    <w:p w14:paraId="3B6F46A4" w14:textId="1C226473" w:rsidR="00E972EC" w:rsidRPr="003271B9" w:rsidRDefault="00367F72" w:rsidP="003271B9">
      <w:pPr>
        <w:ind w:firstLine="1134"/>
        <w:jc w:val="both"/>
        <w:rPr>
          <w:color w:val="000000"/>
          <w:lang w:eastAsia="lt-LT"/>
        </w:rPr>
      </w:pPr>
      <w:r w:rsidRPr="003271B9">
        <w:rPr>
          <w:szCs w:val="24"/>
          <w:lang w:eastAsia="lt-LT"/>
        </w:rPr>
        <w:t>Nedalyvavimo Tarybos posėdyje, taip pat nedalyvavimo komiteto ar Kolegijos, ar nuolatinių komisijų posėdžiuose svarbia pateisinama priežastimi laikoma tarybos nario komandiruotė atliekant tarybos nario pareigas. Tarybos narys, negalėsiantis ar negalėjęs dalyvauti Tarybos, komiteto, nuolatinės komisijos ar Kolegijos posėdyje, esant galimybei, apie nedalyvavimą praneša Tarybos sekretoriui ir pateikia nedalyvavimą pateisinantį dokumentą, jo nepateikus – laikoma, kad posėdis praleistas be svarbios priežasties.</w:t>
      </w:r>
    </w:p>
    <w:p w14:paraId="60D475F9" w14:textId="34C3378F" w:rsidR="00DE1459" w:rsidRPr="003271B9" w:rsidRDefault="00DE1459" w:rsidP="003271B9">
      <w:pPr>
        <w:ind w:firstLine="1134"/>
        <w:jc w:val="both"/>
        <w:rPr>
          <w:i/>
          <w:color w:val="000000"/>
          <w:sz w:val="16"/>
          <w:lang w:eastAsia="lt-LT"/>
        </w:rPr>
      </w:pPr>
      <w:r w:rsidRPr="003271B9">
        <w:rPr>
          <w:i/>
          <w:color w:val="000000"/>
          <w:sz w:val="16"/>
          <w:lang w:eastAsia="lt-LT"/>
        </w:rPr>
        <w:t xml:space="preserve">2023 m. liepos 20 d. Ignalinos rajono savivaldybės tarybos sprendimo </w:t>
      </w:r>
      <w:bookmarkStart w:id="39" w:name="n_17"/>
      <w:r w:rsidR="00962975" w:rsidRPr="003271B9">
        <w:rPr>
          <w:i/>
          <w:sz w:val="16"/>
          <w:lang w:eastAsia="lt-LT"/>
        </w:rPr>
        <w:t xml:space="preserve">Nr. T-135 </w:t>
      </w:r>
      <w:bookmarkEnd w:id="39"/>
      <w:r w:rsidRPr="003271B9">
        <w:rPr>
          <w:i/>
          <w:color w:val="000000"/>
          <w:sz w:val="16"/>
          <w:lang w:eastAsia="lt-LT"/>
        </w:rPr>
        <w:t>redakcija, taikoma nuo 2023 m. liepos 1 d.</w:t>
      </w:r>
    </w:p>
    <w:p w14:paraId="526054D6" w14:textId="24F92147" w:rsidR="00367F72" w:rsidRPr="003271B9" w:rsidRDefault="00367F72" w:rsidP="003271B9">
      <w:pPr>
        <w:ind w:firstLine="1134"/>
        <w:jc w:val="both"/>
        <w:rPr>
          <w:i/>
          <w:color w:val="000000"/>
          <w:sz w:val="16"/>
          <w:lang w:eastAsia="lt-LT"/>
        </w:rPr>
      </w:pPr>
      <w:r w:rsidRPr="003271B9">
        <w:rPr>
          <w:i/>
          <w:color w:val="000000"/>
          <w:sz w:val="16"/>
          <w:lang w:eastAsia="lt-LT"/>
        </w:rPr>
        <w:t xml:space="preserve">2026 m. sausio 29 d. Ignalinos rajono savivaldybės tarybos sprendimo </w:t>
      </w:r>
      <w:bookmarkStart w:id="40" w:name="n_63"/>
      <w:r w:rsidR="003271B9" w:rsidRPr="003271B9">
        <w:rPr>
          <w:i/>
          <w:sz w:val="16"/>
          <w:lang w:eastAsia="lt-LT"/>
        </w:rPr>
        <w:t>Nr. T-1</w:t>
      </w:r>
      <w:bookmarkEnd w:id="40"/>
      <w:r w:rsidRPr="003271B9">
        <w:rPr>
          <w:i/>
          <w:color w:val="000000"/>
          <w:sz w:val="16"/>
          <w:lang w:eastAsia="lt-LT"/>
        </w:rPr>
        <w:t xml:space="preserve"> redakcija</w:t>
      </w:r>
    </w:p>
    <w:p w14:paraId="635B2E84" w14:textId="77777777" w:rsidR="00DE1459" w:rsidRPr="003271B9" w:rsidRDefault="00DE1459" w:rsidP="003271B9">
      <w:pPr>
        <w:ind w:firstLine="1134"/>
        <w:jc w:val="both"/>
        <w:rPr>
          <w:i/>
          <w:color w:val="000000"/>
          <w:sz w:val="16"/>
          <w:lang w:eastAsia="lt-LT"/>
        </w:rPr>
      </w:pPr>
    </w:p>
    <w:p w14:paraId="4C66A496" w14:textId="77777777" w:rsidR="00197B72" w:rsidRPr="003271B9" w:rsidRDefault="0030641C" w:rsidP="003271B9">
      <w:pPr>
        <w:ind w:firstLine="1134"/>
        <w:jc w:val="both"/>
        <w:rPr>
          <w:color w:val="000000"/>
        </w:rPr>
      </w:pPr>
      <w:r w:rsidRPr="003271B9">
        <w:rPr>
          <w:color w:val="000000"/>
          <w:lang w:eastAsia="lt-LT"/>
        </w:rPr>
        <w:t>1</w:t>
      </w:r>
      <w:r w:rsidR="003E64AD" w:rsidRPr="003271B9">
        <w:rPr>
          <w:color w:val="000000"/>
          <w:lang w:eastAsia="lt-LT"/>
        </w:rPr>
        <w:t>69</w:t>
      </w:r>
      <w:r w:rsidRPr="003271B9">
        <w:rPr>
          <w:color w:val="000000"/>
          <w:lang w:eastAsia="lt-LT"/>
        </w:rPr>
        <w:t xml:space="preserve">. </w:t>
      </w:r>
      <w:r w:rsidR="00197B72" w:rsidRPr="003271B9">
        <w:rPr>
          <w:color w:val="000000"/>
        </w:rPr>
        <w:t>Pasibaigus mėnesiui iki kito mėnesio 10 dienos Tarybos sekretorius parengia ir Ignalinos rajono savivaldybės administracijai pateikia Tarybos narių lankomumo suvestinę (pagal pateiktus protokolus), kurioje nurodoma ataskaitinį mėnesį vykusių Tarybos, komitetų, nuolatinių komisijų, Kolegijos posėdžių data, pažymėta Tarybos narių (nurodant vardą ir pavardę), dalyvavusių ir nedalyvavusių posėdžiuose, informacija. Tarybos nariui priklausantis atlyginimas išmokamas iki kito mėnesio 15 dienos</w:t>
      </w:r>
      <w:r w:rsidR="00197B72" w:rsidRPr="003271B9">
        <w:rPr>
          <w:bCs/>
          <w:color w:val="000000"/>
        </w:rPr>
        <w:t xml:space="preserve">. </w:t>
      </w:r>
      <w:r w:rsidR="00197B72" w:rsidRPr="003271B9">
        <w:rPr>
          <w:color w:val="000000"/>
        </w:rPr>
        <w:t>Informacija apie Tarybos narių Tarybos, komitetų, nuolatinių komisijų ir Kolegijos posėdžių lankomumą ir atlyginimus yra vieša ir skelbiama savivaldybės interneto svetainėje www.ignalina.lt kiekvieną kalendorinį mėnesį – už praeitą mėnesį iki kito mėnesio 15 dienos.</w:t>
      </w:r>
    </w:p>
    <w:p w14:paraId="63DE2AA5" w14:textId="6A4DF96C" w:rsidR="00DE1459" w:rsidRPr="003271B9" w:rsidRDefault="00DE1459" w:rsidP="00197B72">
      <w:pPr>
        <w:ind w:firstLine="1134"/>
        <w:jc w:val="both"/>
        <w:rPr>
          <w:bCs/>
          <w:i/>
          <w:kern w:val="2"/>
          <w:sz w:val="16"/>
          <w:szCs w:val="24"/>
          <w:lang w:eastAsia="lt-LT"/>
        </w:rPr>
      </w:pPr>
      <w:r w:rsidRPr="003271B9">
        <w:rPr>
          <w:bCs/>
          <w:i/>
          <w:kern w:val="2"/>
          <w:sz w:val="16"/>
          <w:szCs w:val="24"/>
          <w:lang w:eastAsia="lt-LT"/>
        </w:rPr>
        <w:t xml:space="preserve">2023 m. liepos 20 d. Ignalinos rajono savivaldybės tarybos sprendimo </w:t>
      </w:r>
      <w:bookmarkStart w:id="41" w:name="n_18"/>
      <w:r w:rsidR="00962975" w:rsidRPr="003271B9">
        <w:rPr>
          <w:bCs/>
          <w:i/>
          <w:kern w:val="2"/>
          <w:sz w:val="16"/>
          <w:szCs w:val="24"/>
          <w:lang w:eastAsia="lt-LT"/>
        </w:rPr>
        <w:t xml:space="preserve">Nr. T-135 </w:t>
      </w:r>
      <w:bookmarkEnd w:id="41"/>
      <w:r w:rsidRPr="003271B9">
        <w:rPr>
          <w:bCs/>
          <w:i/>
          <w:kern w:val="2"/>
          <w:sz w:val="16"/>
          <w:szCs w:val="24"/>
          <w:lang w:eastAsia="lt-LT"/>
        </w:rPr>
        <w:t>redakcija</w:t>
      </w:r>
    </w:p>
    <w:p w14:paraId="43B4DA70" w14:textId="48BD581B" w:rsidR="00DE1459" w:rsidRPr="003271B9" w:rsidRDefault="00197B72" w:rsidP="0054730B">
      <w:pPr>
        <w:widowControl w:val="0"/>
        <w:suppressAutoHyphens/>
        <w:ind w:firstLine="1134"/>
        <w:jc w:val="both"/>
        <w:rPr>
          <w:bCs/>
          <w:i/>
          <w:kern w:val="2"/>
          <w:sz w:val="16"/>
          <w:szCs w:val="24"/>
          <w:lang w:eastAsia="lt-LT"/>
        </w:rPr>
      </w:pPr>
      <w:r w:rsidRPr="003271B9">
        <w:rPr>
          <w:bCs/>
          <w:i/>
          <w:kern w:val="2"/>
          <w:sz w:val="16"/>
          <w:szCs w:val="24"/>
          <w:lang w:eastAsia="lt-LT"/>
        </w:rPr>
        <w:t xml:space="preserve">2024 m. lapkričio 28 d. Ignalinos rajono savivaldybės tarybos sprendimo </w:t>
      </w:r>
      <w:bookmarkStart w:id="42" w:name="n_53"/>
      <w:r w:rsidR="00812685" w:rsidRPr="003271B9">
        <w:rPr>
          <w:bCs/>
          <w:i/>
          <w:kern w:val="2"/>
          <w:sz w:val="16"/>
          <w:szCs w:val="24"/>
          <w:lang w:eastAsia="lt-LT"/>
        </w:rPr>
        <w:t xml:space="preserve">Nr. T-286 </w:t>
      </w:r>
      <w:bookmarkEnd w:id="42"/>
      <w:r w:rsidRPr="003271B9">
        <w:rPr>
          <w:bCs/>
          <w:i/>
          <w:kern w:val="2"/>
          <w:sz w:val="16"/>
          <w:szCs w:val="24"/>
          <w:lang w:eastAsia="lt-LT"/>
        </w:rPr>
        <w:t>redakcija</w:t>
      </w:r>
    </w:p>
    <w:p w14:paraId="538E9231" w14:textId="77777777" w:rsidR="00197B72" w:rsidRPr="003271B9" w:rsidRDefault="00197B72" w:rsidP="0054730B">
      <w:pPr>
        <w:widowControl w:val="0"/>
        <w:suppressAutoHyphens/>
        <w:ind w:firstLine="1134"/>
        <w:jc w:val="both"/>
        <w:rPr>
          <w:bCs/>
          <w:i/>
          <w:kern w:val="2"/>
          <w:sz w:val="16"/>
          <w:szCs w:val="24"/>
          <w:lang w:eastAsia="lt-LT"/>
        </w:rPr>
      </w:pPr>
    </w:p>
    <w:p w14:paraId="10798ED9" w14:textId="32EC957B" w:rsidR="00E972EC" w:rsidRPr="003271B9" w:rsidRDefault="0030641C" w:rsidP="0054730B">
      <w:pPr>
        <w:widowControl w:val="0"/>
        <w:suppressAutoHyphens/>
        <w:ind w:firstLine="1134"/>
        <w:jc w:val="both"/>
        <w:rPr>
          <w:bCs/>
          <w:kern w:val="2"/>
          <w:szCs w:val="24"/>
          <w:lang w:eastAsia="lt-LT"/>
        </w:rPr>
      </w:pPr>
      <w:r w:rsidRPr="003271B9">
        <w:rPr>
          <w:bCs/>
          <w:kern w:val="2"/>
          <w:szCs w:val="24"/>
          <w:lang w:eastAsia="lt-LT"/>
        </w:rPr>
        <w:t>1</w:t>
      </w:r>
      <w:r w:rsidR="00047474" w:rsidRPr="003271B9">
        <w:rPr>
          <w:bCs/>
          <w:kern w:val="2"/>
          <w:szCs w:val="24"/>
          <w:lang w:eastAsia="lt-LT"/>
        </w:rPr>
        <w:t>7</w:t>
      </w:r>
      <w:r w:rsidR="003E64AD" w:rsidRPr="003271B9">
        <w:rPr>
          <w:bCs/>
          <w:kern w:val="2"/>
          <w:szCs w:val="24"/>
          <w:lang w:eastAsia="lt-LT"/>
        </w:rPr>
        <w:t>0</w:t>
      </w:r>
      <w:r w:rsidRPr="003271B9">
        <w:rPr>
          <w:bCs/>
          <w:kern w:val="2"/>
          <w:szCs w:val="24"/>
          <w:lang w:eastAsia="lt-LT"/>
        </w:rPr>
        <w:t xml:space="preserve">. </w:t>
      </w:r>
      <w:r w:rsidR="00DE1459" w:rsidRPr="003271B9">
        <w:rPr>
          <w:color w:val="000000"/>
        </w:rPr>
        <w:t>Tarybos narys laikomas dalyvavusiu posėdyje jei jo dalyvavimas truko daugiau kaip 2/3 posėdžio laiko</w:t>
      </w:r>
      <w:r w:rsidRPr="003271B9">
        <w:rPr>
          <w:bCs/>
          <w:kern w:val="2"/>
          <w:szCs w:val="24"/>
          <w:lang w:eastAsia="lt-LT"/>
        </w:rPr>
        <w:t>.</w:t>
      </w:r>
    </w:p>
    <w:p w14:paraId="0CCED91E" w14:textId="46ACE9BB" w:rsidR="00DE1459" w:rsidRPr="003271B9" w:rsidRDefault="00DE1459" w:rsidP="009A1DC7">
      <w:pPr>
        <w:tabs>
          <w:tab w:val="left" w:pos="851"/>
        </w:tabs>
        <w:ind w:firstLine="1134"/>
        <w:jc w:val="both"/>
        <w:rPr>
          <w:bCs/>
          <w:i/>
          <w:sz w:val="16"/>
          <w:shd w:val="clear" w:color="auto" w:fill="FFFFFF"/>
          <w:lang w:eastAsia="lt-LT"/>
        </w:rPr>
      </w:pPr>
      <w:r w:rsidRPr="003271B9">
        <w:rPr>
          <w:bCs/>
          <w:i/>
          <w:sz w:val="16"/>
          <w:shd w:val="clear" w:color="auto" w:fill="FFFFFF"/>
          <w:lang w:eastAsia="lt-LT"/>
        </w:rPr>
        <w:t xml:space="preserve">2023 m. liepos 20 d. Ignalinos rajono savivaldybės tarybos sprendimo </w:t>
      </w:r>
      <w:bookmarkStart w:id="43" w:name="n_19"/>
      <w:r w:rsidR="00962975" w:rsidRPr="003271B9">
        <w:rPr>
          <w:bCs/>
          <w:i/>
          <w:sz w:val="16"/>
          <w:shd w:val="clear" w:color="auto" w:fill="FFFFFF"/>
          <w:lang w:eastAsia="lt-LT"/>
        </w:rPr>
        <w:t xml:space="preserve">Nr. T-135 </w:t>
      </w:r>
      <w:bookmarkEnd w:id="43"/>
      <w:r w:rsidRPr="003271B9">
        <w:rPr>
          <w:bCs/>
          <w:i/>
          <w:sz w:val="16"/>
          <w:shd w:val="clear" w:color="auto" w:fill="FFFFFF"/>
          <w:lang w:eastAsia="lt-LT"/>
        </w:rPr>
        <w:t>redakcija</w:t>
      </w:r>
    </w:p>
    <w:p w14:paraId="256283FB" w14:textId="77777777" w:rsidR="00DE1459" w:rsidRPr="003271B9" w:rsidRDefault="00DE1459" w:rsidP="009A1DC7">
      <w:pPr>
        <w:tabs>
          <w:tab w:val="left" w:pos="851"/>
        </w:tabs>
        <w:ind w:firstLine="1134"/>
        <w:jc w:val="both"/>
        <w:rPr>
          <w:bCs/>
          <w:i/>
          <w:sz w:val="16"/>
          <w:shd w:val="clear" w:color="auto" w:fill="FFFFFF"/>
          <w:lang w:eastAsia="lt-LT"/>
        </w:rPr>
      </w:pPr>
    </w:p>
    <w:p w14:paraId="53BFDF11" w14:textId="2B505CEC" w:rsidR="00F216C1" w:rsidRPr="003271B9" w:rsidRDefault="0030641C" w:rsidP="009A1DC7">
      <w:pPr>
        <w:tabs>
          <w:tab w:val="left" w:pos="851"/>
        </w:tabs>
        <w:ind w:firstLine="1134"/>
        <w:jc w:val="both"/>
        <w:rPr>
          <w:bCs/>
          <w:kern w:val="2"/>
          <w:szCs w:val="24"/>
          <w:lang w:eastAsia="lt-LT"/>
        </w:rPr>
      </w:pPr>
      <w:r w:rsidRPr="003271B9">
        <w:rPr>
          <w:bCs/>
          <w:shd w:val="clear" w:color="auto" w:fill="FFFFFF"/>
          <w:lang w:eastAsia="lt-LT"/>
        </w:rPr>
        <w:t>1</w:t>
      </w:r>
      <w:r w:rsidR="003E64AD" w:rsidRPr="003271B9">
        <w:rPr>
          <w:bCs/>
          <w:shd w:val="clear" w:color="auto" w:fill="FFFFFF"/>
          <w:lang w:eastAsia="lt-LT"/>
        </w:rPr>
        <w:t>71</w:t>
      </w:r>
      <w:r w:rsidRPr="003271B9">
        <w:rPr>
          <w:bCs/>
          <w:shd w:val="clear" w:color="auto" w:fill="FFFFFF"/>
          <w:lang w:eastAsia="lt-LT"/>
        </w:rPr>
        <w:t xml:space="preserve">. </w:t>
      </w:r>
      <w:r w:rsidR="00DE1459" w:rsidRPr="003271B9">
        <w:rPr>
          <w:bCs/>
          <w:kern w:val="2"/>
          <w:szCs w:val="24"/>
          <w:lang w:eastAsia="lt-LT"/>
        </w:rPr>
        <w:t>Neteko galios</w:t>
      </w:r>
      <w:r w:rsidR="00F216C1" w:rsidRPr="003271B9">
        <w:rPr>
          <w:bCs/>
        </w:rPr>
        <w:t>.</w:t>
      </w:r>
      <w:r w:rsidR="009A1DC7" w:rsidRPr="003271B9">
        <w:rPr>
          <w:szCs w:val="24"/>
          <w:lang w:eastAsia="ar-SA"/>
        </w:rPr>
        <w:t xml:space="preserve"> </w:t>
      </w:r>
    </w:p>
    <w:p w14:paraId="1C4E21AA" w14:textId="05B4BF50" w:rsidR="00DE1459" w:rsidRPr="003271B9" w:rsidRDefault="00DE1459" w:rsidP="0054730B">
      <w:pPr>
        <w:ind w:firstLine="1134"/>
        <w:jc w:val="both"/>
        <w:rPr>
          <w:i/>
          <w:sz w:val="16"/>
          <w:lang w:eastAsia="lt-LT"/>
        </w:rPr>
      </w:pPr>
      <w:r w:rsidRPr="003271B9">
        <w:rPr>
          <w:i/>
          <w:sz w:val="16"/>
          <w:lang w:eastAsia="lt-LT"/>
        </w:rPr>
        <w:t xml:space="preserve">2023 m. liepos 20 d. Ignalinos rajono savivaldybės tarybos sprendimo </w:t>
      </w:r>
      <w:bookmarkStart w:id="44" w:name="n_20"/>
      <w:r w:rsidR="00962975" w:rsidRPr="003271B9">
        <w:rPr>
          <w:i/>
          <w:sz w:val="16"/>
          <w:lang w:eastAsia="lt-LT"/>
        </w:rPr>
        <w:t xml:space="preserve">Nr. T-135 </w:t>
      </w:r>
      <w:bookmarkEnd w:id="44"/>
      <w:r w:rsidRPr="003271B9">
        <w:rPr>
          <w:i/>
          <w:sz w:val="16"/>
          <w:lang w:eastAsia="lt-LT"/>
        </w:rPr>
        <w:t>redakcija</w:t>
      </w:r>
    </w:p>
    <w:p w14:paraId="5C709486" w14:textId="77777777" w:rsidR="00DE1459" w:rsidRPr="003271B9" w:rsidRDefault="00DE1459" w:rsidP="0054730B">
      <w:pPr>
        <w:ind w:firstLine="1134"/>
        <w:jc w:val="both"/>
        <w:rPr>
          <w:i/>
          <w:sz w:val="16"/>
          <w:lang w:eastAsia="lt-LT"/>
        </w:rPr>
      </w:pPr>
    </w:p>
    <w:p w14:paraId="31CD662D" w14:textId="72218CE5" w:rsidR="00DE1459" w:rsidRPr="003271B9" w:rsidRDefault="0030641C" w:rsidP="00197B72">
      <w:pPr>
        <w:ind w:firstLine="1134"/>
        <w:jc w:val="both"/>
        <w:rPr>
          <w:color w:val="000000"/>
        </w:rPr>
      </w:pPr>
      <w:r w:rsidRPr="003271B9">
        <w:rPr>
          <w:lang w:eastAsia="lt-LT"/>
        </w:rPr>
        <w:t>1</w:t>
      </w:r>
      <w:r w:rsidR="00F216C1" w:rsidRPr="003271B9">
        <w:rPr>
          <w:lang w:eastAsia="lt-LT"/>
        </w:rPr>
        <w:t>7</w:t>
      </w:r>
      <w:r w:rsidR="003E64AD" w:rsidRPr="003271B9">
        <w:rPr>
          <w:lang w:eastAsia="lt-LT"/>
        </w:rPr>
        <w:t>2</w:t>
      </w:r>
      <w:r w:rsidRPr="003271B9">
        <w:rPr>
          <w:lang w:eastAsia="lt-LT"/>
        </w:rPr>
        <w:t xml:space="preserve">. </w:t>
      </w:r>
      <w:r w:rsidR="00197B72" w:rsidRPr="003271B9">
        <w:rPr>
          <w:color w:val="000000"/>
        </w:rPr>
        <w:t>Neteko galios.</w:t>
      </w:r>
    </w:p>
    <w:p w14:paraId="5461A052" w14:textId="7FC6A809" w:rsidR="00197B72" w:rsidRPr="003271B9" w:rsidRDefault="00197B72" w:rsidP="00197B72">
      <w:pPr>
        <w:ind w:firstLine="1134"/>
        <w:jc w:val="both"/>
        <w:rPr>
          <w:i/>
          <w:sz w:val="16"/>
          <w:lang w:eastAsia="lt-LT"/>
        </w:rPr>
      </w:pPr>
      <w:r w:rsidRPr="003271B9">
        <w:rPr>
          <w:i/>
          <w:sz w:val="16"/>
          <w:lang w:eastAsia="lt-LT"/>
        </w:rPr>
        <w:t xml:space="preserve">2024 m. lapkričio 28 d. Ignalinos rajono savivaldybės tarybos sprendimo </w:t>
      </w:r>
      <w:bookmarkStart w:id="45" w:name="n_54"/>
      <w:r w:rsidR="00812685" w:rsidRPr="003271B9">
        <w:rPr>
          <w:i/>
          <w:sz w:val="16"/>
          <w:lang w:eastAsia="lt-LT"/>
        </w:rPr>
        <w:t xml:space="preserve">Nr. T-286 </w:t>
      </w:r>
      <w:bookmarkEnd w:id="45"/>
      <w:r w:rsidRPr="003271B9">
        <w:rPr>
          <w:i/>
          <w:sz w:val="16"/>
          <w:lang w:eastAsia="lt-LT"/>
        </w:rPr>
        <w:t>redakcija</w:t>
      </w:r>
    </w:p>
    <w:p w14:paraId="200D48E3" w14:textId="77777777" w:rsidR="00DE1459" w:rsidRPr="003271B9" w:rsidRDefault="00DE1459" w:rsidP="0054730B">
      <w:pPr>
        <w:ind w:firstLine="1134"/>
        <w:jc w:val="both"/>
        <w:rPr>
          <w:i/>
          <w:sz w:val="16"/>
          <w:lang w:eastAsia="lt-LT"/>
        </w:rPr>
      </w:pPr>
    </w:p>
    <w:p w14:paraId="5233A739" w14:textId="047D8661" w:rsidR="00E972EC" w:rsidRPr="003271B9" w:rsidRDefault="0030641C" w:rsidP="0054730B">
      <w:pPr>
        <w:ind w:firstLine="1134"/>
        <w:jc w:val="both"/>
        <w:rPr>
          <w:lang w:eastAsia="lt-LT"/>
        </w:rPr>
      </w:pPr>
      <w:r w:rsidRPr="003271B9">
        <w:rPr>
          <w:lang w:eastAsia="lt-LT"/>
        </w:rPr>
        <w:t>1</w:t>
      </w:r>
      <w:r w:rsidR="00F216C1" w:rsidRPr="003271B9">
        <w:rPr>
          <w:lang w:eastAsia="lt-LT"/>
        </w:rPr>
        <w:t>7</w:t>
      </w:r>
      <w:r w:rsidR="00D37880" w:rsidRPr="003271B9">
        <w:rPr>
          <w:lang w:eastAsia="lt-LT"/>
        </w:rPr>
        <w:t>3</w:t>
      </w:r>
      <w:r w:rsidRPr="003271B9">
        <w:rPr>
          <w:lang w:eastAsia="lt-LT"/>
        </w:rPr>
        <w:t xml:space="preserve">. </w:t>
      </w:r>
      <w:r w:rsidR="00DE1459" w:rsidRPr="003271B9">
        <w:rPr>
          <w:lang w:eastAsia="lt-LT"/>
        </w:rPr>
        <w:t>Neteko galios</w:t>
      </w:r>
      <w:r w:rsidRPr="003271B9">
        <w:rPr>
          <w:lang w:eastAsia="lt-LT"/>
        </w:rPr>
        <w:t>.</w:t>
      </w:r>
    </w:p>
    <w:p w14:paraId="2A23CF28" w14:textId="5BF7AB38" w:rsidR="00DE1459" w:rsidRPr="003271B9" w:rsidRDefault="00DE1459" w:rsidP="0054730B">
      <w:pPr>
        <w:ind w:firstLine="1134"/>
        <w:jc w:val="both"/>
        <w:rPr>
          <w:i/>
          <w:color w:val="000000"/>
          <w:sz w:val="16"/>
        </w:rPr>
      </w:pPr>
      <w:r w:rsidRPr="003271B9">
        <w:rPr>
          <w:i/>
          <w:color w:val="000000"/>
          <w:sz w:val="16"/>
        </w:rPr>
        <w:t xml:space="preserve">2023 m. liepos 20 d. Ignalinos rajono savivaldybės tarybos sprendimo </w:t>
      </w:r>
      <w:bookmarkStart w:id="46" w:name="n_22"/>
      <w:r w:rsidR="00962975" w:rsidRPr="003271B9">
        <w:rPr>
          <w:i/>
          <w:sz w:val="16"/>
        </w:rPr>
        <w:t xml:space="preserve">Nr. T-135 </w:t>
      </w:r>
      <w:bookmarkEnd w:id="46"/>
      <w:r w:rsidRPr="003271B9">
        <w:rPr>
          <w:i/>
          <w:color w:val="000000"/>
          <w:sz w:val="16"/>
        </w:rPr>
        <w:t>redakcija</w:t>
      </w:r>
    </w:p>
    <w:p w14:paraId="3B19F84C" w14:textId="77777777" w:rsidR="00DE1459" w:rsidRPr="003271B9" w:rsidRDefault="00DE1459" w:rsidP="0054730B">
      <w:pPr>
        <w:ind w:firstLine="1134"/>
        <w:jc w:val="both"/>
        <w:rPr>
          <w:i/>
          <w:color w:val="000000"/>
          <w:sz w:val="16"/>
        </w:rPr>
      </w:pPr>
    </w:p>
    <w:p w14:paraId="22A326C7" w14:textId="5E98E205" w:rsidR="00E972EC" w:rsidRPr="003271B9" w:rsidRDefault="0030641C" w:rsidP="0054730B">
      <w:pPr>
        <w:ind w:firstLine="1134"/>
        <w:jc w:val="both"/>
        <w:rPr>
          <w:lang w:eastAsia="lt-LT"/>
        </w:rPr>
      </w:pPr>
      <w:r w:rsidRPr="003271B9">
        <w:rPr>
          <w:color w:val="000000"/>
        </w:rPr>
        <w:t>1</w:t>
      </w:r>
      <w:r w:rsidR="00F216C1" w:rsidRPr="003271B9">
        <w:rPr>
          <w:color w:val="000000"/>
        </w:rPr>
        <w:t>7</w:t>
      </w:r>
      <w:r w:rsidR="00D37880" w:rsidRPr="003271B9">
        <w:rPr>
          <w:color w:val="000000"/>
        </w:rPr>
        <w:t>4</w:t>
      </w:r>
      <w:r w:rsidRPr="003271B9">
        <w:rPr>
          <w:color w:val="000000"/>
        </w:rPr>
        <w:t xml:space="preserve">. Tarybos, </w:t>
      </w:r>
      <w:r w:rsidR="00653BFA" w:rsidRPr="003271B9">
        <w:rPr>
          <w:color w:val="000000"/>
        </w:rPr>
        <w:t xml:space="preserve">Tarybos </w:t>
      </w:r>
      <w:r w:rsidRPr="003271B9">
        <w:rPr>
          <w:color w:val="000000"/>
        </w:rPr>
        <w:t xml:space="preserve">komitetų, </w:t>
      </w:r>
      <w:r w:rsidR="00653BFA" w:rsidRPr="003271B9">
        <w:rPr>
          <w:color w:val="000000"/>
        </w:rPr>
        <w:t xml:space="preserve">Tarybos </w:t>
      </w:r>
      <w:r w:rsidRPr="003271B9">
        <w:rPr>
          <w:color w:val="000000"/>
        </w:rPr>
        <w:t xml:space="preserve">komisijų, </w:t>
      </w:r>
      <w:r w:rsidRPr="003271B9">
        <w:rPr>
          <w:lang w:eastAsia="lt-LT"/>
        </w:rPr>
        <w:t>regiono plėtros kolegijos, kitų įstatymo nustatytų komisijų</w:t>
      </w:r>
      <w:r w:rsidRPr="003271B9">
        <w:rPr>
          <w:color w:val="000000"/>
        </w:rPr>
        <w:t xml:space="preserve"> posėdžių laiku, taip pat dalyvaujant </w:t>
      </w:r>
      <w:r w:rsidR="00653BFA" w:rsidRPr="003271B9">
        <w:rPr>
          <w:color w:val="000000"/>
        </w:rPr>
        <w:t>m</w:t>
      </w:r>
      <w:r w:rsidRPr="003271B9">
        <w:rPr>
          <w:lang w:eastAsia="lt-LT"/>
        </w:rPr>
        <w:t xml:space="preserve">ero kviečiamuose pasitarimuose, gyventojų priėmimo metu, atstovavimo </w:t>
      </w:r>
      <w:r w:rsidR="00EC7441" w:rsidRPr="003271B9">
        <w:rPr>
          <w:lang w:eastAsia="lt-LT"/>
        </w:rPr>
        <w:t>s</w:t>
      </w:r>
      <w:r w:rsidRPr="003271B9">
        <w:rPr>
          <w:lang w:eastAsia="lt-LT"/>
        </w:rPr>
        <w:t xml:space="preserve">avivaldybei </w:t>
      </w:r>
      <w:r w:rsidR="00EC7441" w:rsidRPr="003271B9">
        <w:rPr>
          <w:lang w:eastAsia="lt-LT"/>
        </w:rPr>
        <w:t>m</w:t>
      </w:r>
      <w:r w:rsidRPr="003271B9">
        <w:rPr>
          <w:lang w:eastAsia="lt-LT"/>
        </w:rPr>
        <w:t xml:space="preserve">ero pavedimu metu </w:t>
      </w:r>
      <w:r w:rsidRPr="003271B9">
        <w:rPr>
          <w:color w:val="000000"/>
        </w:rPr>
        <w:t xml:space="preserve">Tarybos narys atleidžiamas nuo tiesioginio darbo ar pareigų bet kurioje institucijoje, įstaigoje, įmonėje ar organizacijoje, išsaugant jam darbo vietą. </w:t>
      </w:r>
    </w:p>
    <w:p w14:paraId="25995CDE" w14:textId="77777777" w:rsidR="00197B72" w:rsidRPr="003271B9" w:rsidRDefault="0030641C" w:rsidP="0054730B">
      <w:pPr>
        <w:ind w:firstLine="1134"/>
        <w:jc w:val="both"/>
        <w:rPr>
          <w:bCs/>
          <w:color w:val="000000"/>
          <w:shd w:val="clear" w:color="auto" w:fill="FFFFFF"/>
        </w:rPr>
      </w:pPr>
      <w:r w:rsidRPr="003271B9">
        <w:rPr>
          <w:lang w:eastAsia="lt-LT"/>
        </w:rPr>
        <w:t>1</w:t>
      </w:r>
      <w:r w:rsidR="00F216C1" w:rsidRPr="003271B9">
        <w:rPr>
          <w:lang w:eastAsia="lt-LT"/>
        </w:rPr>
        <w:t>7</w:t>
      </w:r>
      <w:r w:rsidR="00D37880" w:rsidRPr="003271B9">
        <w:rPr>
          <w:lang w:eastAsia="lt-LT"/>
        </w:rPr>
        <w:t>5</w:t>
      </w:r>
      <w:r w:rsidRPr="003271B9">
        <w:rPr>
          <w:lang w:eastAsia="lt-LT"/>
        </w:rPr>
        <w:t xml:space="preserve">. </w:t>
      </w:r>
      <w:r w:rsidR="00197B72" w:rsidRPr="003271B9">
        <w:rPr>
          <w:bCs/>
          <w:color w:val="000000"/>
          <w:shd w:val="clear" w:color="auto" w:fill="FFFFFF"/>
        </w:rPr>
        <w:t>Tarybos narių siuntimo į komandiruotes tvarka numatyta Ignalinos rajono savivaldybės tarybos narių siuntimo į komandiruotes tvarkos apraše.</w:t>
      </w:r>
    </w:p>
    <w:p w14:paraId="7E5850B9" w14:textId="447708CC" w:rsidR="00DE1459" w:rsidRPr="003271B9" w:rsidRDefault="00DE1459" w:rsidP="0054730B">
      <w:pPr>
        <w:ind w:firstLine="1134"/>
        <w:jc w:val="both"/>
        <w:rPr>
          <w:i/>
          <w:sz w:val="16"/>
          <w:lang w:eastAsia="lt-LT"/>
        </w:rPr>
      </w:pPr>
      <w:r w:rsidRPr="003271B9">
        <w:rPr>
          <w:i/>
          <w:sz w:val="16"/>
          <w:lang w:eastAsia="lt-LT"/>
        </w:rPr>
        <w:t xml:space="preserve">2023 m. liepos 20 d. Ignalinos rajono savivaldybės tarybos sprendimo </w:t>
      </w:r>
      <w:bookmarkStart w:id="47" w:name="n_23"/>
      <w:r w:rsidR="00962975" w:rsidRPr="003271B9">
        <w:rPr>
          <w:i/>
          <w:sz w:val="16"/>
          <w:lang w:eastAsia="lt-LT"/>
        </w:rPr>
        <w:t xml:space="preserve">Nr. T-135 </w:t>
      </w:r>
      <w:bookmarkEnd w:id="47"/>
      <w:r w:rsidRPr="003271B9">
        <w:rPr>
          <w:i/>
          <w:sz w:val="16"/>
          <w:lang w:eastAsia="lt-LT"/>
        </w:rPr>
        <w:t>redakcija</w:t>
      </w:r>
    </w:p>
    <w:p w14:paraId="323A16A8" w14:textId="649E9B5C" w:rsidR="00197B72" w:rsidRPr="003271B9" w:rsidRDefault="00197B72" w:rsidP="0054730B">
      <w:pPr>
        <w:ind w:firstLine="1134"/>
        <w:jc w:val="both"/>
        <w:rPr>
          <w:i/>
          <w:sz w:val="16"/>
          <w:lang w:eastAsia="lt-LT"/>
        </w:rPr>
      </w:pPr>
      <w:r w:rsidRPr="003271B9">
        <w:rPr>
          <w:i/>
          <w:sz w:val="16"/>
          <w:lang w:eastAsia="lt-LT"/>
        </w:rPr>
        <w:t xml:space="preserve">2024 m. lapkričio 28 d. Ignalinos rajono savivaldybės tarybos sprendimo </w:t>
      </w:r>
      <w:bookmarkStart w:id="48" w:name="n_55"/>
      <w:r w:rsidR="00812685" w:rsidRPr="003271B9">
        <w:rPr>
          <w:i/>
          <w:sz w:val="16"/>
          <w:lang w:eastAsia="lt-LT"/>
        </w:rPr>
        <w:t xml:space="preserve">Nr. T-286 </w:t>
      </w:r>
      <w:bookmarkEnd w:id="48"/>
      <w:r w:rsidRPr="003271B9">
        <w:rPr>
          <w:i/>
          <w:sz w:val="16"/>
          <w:lang w:eastAsia="lt-LT"/>
        </w:rPr>
        <w:t>redakcija</w:t>
      </w:r>
    </w:p>
    <w:p w14:paraId="464F0831" w14:textId="77777777" w:rsidR="00E972EC" w:rsidRPr="003271B9" w:rsidRDefault="00E972EC">
      <w:pPr>
        <w:keepNext/>
        <w:jc w:val="center"/>
        <w:rPr>
          <w:b/>
          <w:bCs/>
          <w:caps/>
          <w:lang w:eastAsia="lt-LT"/>
        </w:rPr>
      </w:pPr>
    </w:p>
    <w:p w14:paraId="60FA2062" w14:textId="67B2C3D4" w:rsidR="00E972EC" w:rsidRPr="003271B9" w:rsidRDefault="003E3ED9">
      <w:pPr>
        <w:keepNext/>
        <w:jc w:val="center"/>
        <w:rPr>
          <w:b/>
          <w:bCs/>
          <w:caps/>
          <w:lang w:eastAsia="lt-LT"/>
        </w:rPr>
      </w:pPr>
      <w:r w:rsidRPr="003271B9">
        <w:rPr>
          <w:b/>
          <w:bCs/>
          <w:caps/>
          <w:lang w:eastAsia="lt-LT"/>
        </w:rPr>
        <w:t>X</w:t>
      </w:r>
      <w:r w:rsidR="00047474" w:rsidRPr="003271B9">
        <w:rPr>
          <w:b/>
          <w:bCs/>
          <w:caps/>
          <w:lang w:eastAsia="lt-LT"/>
        </w:rPr>
        <w:t>I</w:t>
      </w:r>
      <w:r w:rsidRPr="003271B9">
        <w:rPr>
          <w:b/>
          <w:bCs/>
          <w:caps/>
          <w:lang w:eastAsia="lt-LT"/>
        </w:rPr>
        <w:t>V</w:t>
      </w:r>
      <w:r w:rsidR="0030641C" w:rsidRPr="003271B9">
        <w:rPr>
          <w:b/>
          <w:bCs/>
          <w:caps/>
          <w:lang w:eastAsia="lt-LT"/>
        </w:rPr>
        <w:t xml:space="preserve"> skyrius</w:t>
      </w:r>
    </w:p>
    <w:p w14:paraId="76B92E9C" w14:textId="6D361B18" w:rsidR="00E972EC" w:rsidRPr="003271B9" w:rsidRDefault="00B01F50">
      <w:pPr>
        <w:keepNext/>
        <w:ind w:firstLine="62"/>
        <w:jc w:val="center"/>
        <w:rPr>
          <w:lang w:eastAsia="lt-LT"/>
        </w:rPr>
      </w:pPr>
      <w:r w:rsidRPr="003271B9">
        <w:rPr>
          <w:b/>
          <w:bCs/>
          <w:caps/>
          <w:lang w:eastAsia="lt-LT"/>
        </w:rPr>
        <w:t xml:space="preserve">SAVIVALDYBĖS </w:t>
      </w:r>
      <w:r w:rsidR="0030641C" w:rsidRPr="003271B9">
        <w:rPr>
          <w:b/>
          <w:bCs/>
          <w:caps/>
          <w:lang w:eastAsia="lt-LT"/>
        </w:rPr>
        <w:t>KOLEGIJA</w:t>
      </w:r>
    </w:p>
    <w:p w14:paraId="393DFCCD" w14:textId="77777777" w:rsidR="00E972EC" w:rsidRPr="003271B9" w:rsidRDefault="00E972EC">
      <w:pPr>
        <w:ind w:firstLine="622"/>
        <w:jc w:val="both"/>
        <w:rPr>
          <w:lang w:eastAsia="lt-LT"/>
        </w:rPr>
      </w:pPr>
    </w:p>
    <w:p w14:paraId="5D1B43F1" w14:textId="77777777" w:rsidR="00197B72" w:rsidRPr="003271B9" w:rsidRDefault="0030641C" w:rsidP="00A51D24">
      <w:pPr>
        <w:ind w:firstLine="1134"/>
        <w:jc w:val="both"/>
        <w:rPr>
          <w:color w:val="000000"/>
        </w:rPr>
      </w:pPr>
      <w:r w:rsidRPr="003271B9">
        <w:rPr>
          <w:lang w:eastAsia="lt-LT"/>
        </w:rPr>
        <w:t>1</w:t>
      </w:r>
      <w:r w:rsidR="003E3ED9" w:rsidRPr="003271B9">
        <w:rPr>
          <w:lang w:eastAsia="lt-LT"/>
        </w:rPr>
        <w:t>7</w:t>
      </w:r>
      <w:r w:rsidR="00D37880" w:rsidRPr="003271B9">
        <w:rPr>
          <w:lang w:eastAsia="lt-LT"/>
        </w:rPr>
        <w:t>6</w:t>
      </w:r>
      <w:r w:rsidRPr="003271B9">
        <w:rPr>
          <w:lang w:eastAsia="lt-LT"/>
        </w:rPr>
        <w:t xml:space="preserve">. </w:t>
      </w:r>
      <w:r w:rsidR="00197B72" w:rsidRPr="003271B9">
        <w:rPr>
          <w:color w:val="000000"/>
        </w:rPr>
        <w:t xml:space="preserve">Tarybos įgaliojimų laikui iš mero, vicemerų, savivaldybės administracijos direktoriaus, Tarybos komitetų pirmininkų, Etikos komisijos pirmininko, Antikorupcijos komisijos pirmininko ir opozicijos lyderio meras sudaro savivaldybės kolegiją (toliau – Kolegija). Kolegijos posėdžiams pirmininkauja meras. Vietos savivaldos įstatymo 30 </w:t>
      </w:r>
      <w:bookmarkStart w:id="49" w:name="_Hlk182566601"/>
      <w:r w:rsidR="00197B72" w:rsidRPr="003271B9">
        <w:rPr>
          <w:color w:val="000000"/>
        </w:rPr>
        <w:t xml:space="preserve">straipsnio 1 dalyje </w:t>
      </w:r>
      <w:bookmarkEnd w:id="49"/>
      <w:r w:rsidR="00197B72" w:rsidRPr="003271B9">
        <w:rPr>
          <w:color w:val="000000"/>
        </w:rPr>
        <w:t>nustatytais atvejais, kai meras pavaduojamas, Kolegijos posėdžiams pirmininkauja vicemeras, o Vietos savivaldos įstatymo 30 straipsnio 3 dalyje nustatytais atvejais, nesant mero, Kolegijos posėdžiams pirmininkauja mero pareigas laikinai einantis Tarybos paskirtas Tarybos narys.</w:t>
      </w:r>
    </w:p>
    <w:p w14:paraId="1A180E21" w14:textId="54E4804F" w:rsidR="00E972EC" w:rsidRPr="003271B9" w:rsidRDefault="00DE1459" w:rsidP="00A51D24">
      <w:pPr>
        <w:ind w:firstLine="1134"/>
        <w:jc w:val="both"/>
        <w:rPr>
          <w:i/>
          <w:sz w:val="16"/>
          <w:lang w:eastAsia="lt-LT"/>
        </w:rPr>
      </w:pPr>
      <w:r w:rsidRPr="003271B9">
        <w:rPr>
          <w:i/>
          <w:sz w:val="16"/>
          <w:lang w:eastAsia="lt-LT"/>
        </w:rPr>
        <w:t xml:space="preserve">2023 m. liepos 20 d. Ignalinos rajono savivaldybės tarybos sprendimo </w:t>
      </w:r>
      <w:bookmarkStart w:id="50" w:name="n_24"/>
      <w:r w:rsidR="00962975" w:rsidRPr="003271B9">
        <w:rPr>
          <w:i/>
          <w:sz w:val="16"/>
          <w:lang w:eastAsia="lt-LT"/>
        </w:rPr>
        <w:t xml:space="preserve">Nr. T-135 </w:t>
      </w:r>
      <w:bookmarkEnd w:id="50"/>
      <w:r w:rsidRPr="003271B9">
        <w:rPr>
          <w:i/>
          <w:sz w:val="16"/>
          <w:lang w:eastAsia="lt-LT"/>
        </w:rPr>
        <w:t>redakcija</w:t>
      </w:r>
      <w:r w:rsidR="0030641C" w:rsidRPr="003271B9">
        <w:rPr>
          <w:i/>
          <w:sz w:val="16"/>
          <w:lang w:eastAsia="lt-LT"/>
        </w:rPr>
        <w:t xml:space="preserve"> </w:t>
      </w:r>
    </w:p>
    <w:p w14:paraId="316C8D9E" w14:textId="2B1FC123" w:rsidR="00DE1459" w:rsidRPr="003271B9" w:rsidRDefault="00197B72" w:rsidP="00A51D24">
      <w:pPr>
        <w:ind w:firstLine="1134"/>
        <w:jc w:val="both"/>
        <w:rPr>
          <w:i/>
          <w:sz w:val="16"/>
          <w:lang w:eastAsia="lt-LT"/>
        </w:rPr>
      </w:pPr>
      <w:r w:rsidRPr="003271B9">
        <w:rPr>
          <w:i/>
          <w:sz w:val="16"/>
          <w:lang w:eastAsia="lt-LT"/>
        </w:rPr>
        <w:t xml:space="preserve">2024 m. lapkričio 28 d. Ignalinos rajono savivaldybės tarybos sprendimo </w:t>
      </w:r>
      <w:bookmarkStart w:id="51" w:name="n_56"/>
      <w:r w:rsidR="00812685" w:rsidRPr="003271B9">
        <w:rPr>
          <w:i/>
          <w:sz w:val="16"/>
          <w:lang w:eastAsia="lt-LT"/>
        </w:rPr>
        <w:t xml:space="preserve">Nr. T-286 </w:t>
      </w:r>
      <w:bookmarkEnd w:id="51"/>
      <w:r w:rsidRPr="003271B9">
        <w:rPr>
          <w:i/>
          <w:sz w:val="16"/>
          <w:lang w:eastAsia="lt-LT"/>
        </w:rPr>
        <w:t>redakcija</w:t>
      </w:r>
    </w:p>
    <w:p w14:paraId="359422D0" w14:textId="77777777" w:rsidR="00197B72" w:rsidRPr="003271B9" w:rsidRDefault="00197B72" w:rsidP="00A51D24">
      <w:pPr>
        <w:ind w:firstLine="1134"/>
        <w:jc w:val="both"/>
        <w:rPr>
          <w:i/>
          <w:sz w:val="16"/>
          <w:lang w:eastAsia="lt-LT"/>
        </w:rPr>
      </w:pPr>
    </w:p>
    <w:p w14:paraId="27E2D0AC" w14:textId="6ECE28D9" w:rsidR="00E972EC" w:rsidRPr="003271B9" w:rsidRDefault="0030641C" w:rsidP="00A51D24">
      <w:pPr>
        <w:ind w:firstLine="1134"/>
        <w:jc w:val="both"/>
        <w:rPr>
          <w:lang w:eastAsia="lt-LT"/>
        </w:rPr>
      </w:pPr>
      <w:r w:rsidRPr="003271B9">
        <w:rPr>
          <w:lang w:eastAsia="lt-LT"/>
        </w:rPr>
        <w:t>1</w:t>
      </w:r>
      <w:r w:rsidR="003E3ED9" w:rsidRPr="003271B9">
        <w:rPr>
          <w:lang w:eastAsia="lt-LT"/>
        </w:rPr>
        <w:t>7</w:t>
      </w:r>
      <w:r w:rsidR="00D37880" w:rsidRPr="003271B9">
        <w:rPr>
          <w:lang w:eastAsia="lt-LT"/>
        </w:rPr>
        <w:t>7</w:t>
      </w:r>
      <w:r w:rsidRPr="003271B9">
        <w:rPr>
          <w:lang w:eastAsia="lt-LT"/>
        </w:rPr>
        <w:t>. Kolegija yra Tarybos patariamasis organas.</w:t>
      </w:r>
    </w:p>
    <w:p w14:paraId="436C114E" w14:textId="476A67A3" w:rsidR="00E972EC" w:rsidRPr="003271B9" w:rsidRDefault="0030641C" w:rsidP="00A51D24">
      <w:pPr>
        <w:ind w:firstLine="1134"/>
        <w:jc w:val="both"/>
        <w:rPr>
          <w:lang w:eastAsia="lt-LT"/>
        </w:rPr>
      </w:pPr>
      <w:r w:rsidRPr="003271B9">
        <w:rPr>
          <w:lang w:eastAsia="lt-LT"/>
        </w:rPr>
        <w:t>1</w:t>
      </w:r>
      <w:r w:rsidR="003E3ED9" w:rsidRPr="003271B9">
        <w:rPr>
          <w:lang w:eastAsia="lt-LT"/>
        </w:rPr>
        <w:t>7</w:t>
      </w:r>
      <w:r w:rsidR="00D37880" w:rsidRPr="003271B9">
        <w:rPr>
          <w:lang w:eastAsia="lt-LT"/>
        </w:rPr>
        <w:t>8</w:t>
      </w:r>
      <w:r w:rsidRPr="003271B9">
        <w:rPr>
          <w:lang w:eastAsia="lt-LT"/>
        </w:rPr>
        <w:t>. Kolegija svarsto Vietos savivaldos įstatyme nustatytus klausimus ir teikia sprendimų projektus.</w:t>
      </w:r>
    </w:p>
    <w:p w14:paraId="23E0A75E" w14:textId="00DABDD0" w:rsidR="00E972EC" w:rsidRPr="003271B9" w:rsidRDefault="0030641C" w:rsidP="00A51D24">
      <w:pPr>
        <w:ind w:firstLine="1134"/>
        <w:jc w:val="both"/>
        <w:rPr>
          <w:lang w:eastAsia="lt-LT"/>
        </w:rPr>
      </w:pPr>
      <w:r w:rsidRPr="003271B9">
        <w:rPr>
          <w:lang w:eastAsia="lt-LT"/>
        </w:rPr>
        <w:t>1</w:t>
      </w:r>
      <w:r w:rsidR="00D37880" w:rsidRPr="003271B9">
        <w:rPr>
          <w:lang w:eastAsia="lt-LT"/>
        </w:rPr>
        <w:t>79</w:t>
      </w:r>
      <w:r w:rsidRPr="003271B9">
        <w:rPr>
          <w:lang w:eastAsia="lt-LT"/>
        </w:rPr>
        <w:t>. Kolegijos posėdžiai yra teisėti, jeigu juose dalyvauja kolegijos narių dauguma.</w:t>
      </w:r>
    </w:p>
    <w:p w14:paraId="7C81864E" w14:textId="270F93F3" w:rsidR="00E972EC" w:rsidRPr="003271B9" w:rsidRDefault="0030641C" w:rsidP="00A51D24">
      <w:pPr>
        <w:ind w:firstLine="1134"/>
        <w:jc w:val="both"/>
        <w:rPr>
          <w:lang w:eastAsia="lt-LT"/>
        </w:rPr>
      </w:pPr>
      <w:r w:rsidRPr="003271B9">
        <w:rPr>
          <w:lang w:eastAsia="lt-LT"/>
        </w:rPr>
        <w:t>1</w:t>
      </w:r>
      <w:r w:rsidR="00047474" w:rsidRPr="003271B9">
        <w:rPr>
          <w:lang w:eastAsia="lt-LT"/>
        </w:rPr>
        <w:t>8</w:t>
      </w:r>
      <w:r w:rsidR="00D37880" w:rsidRPr="003271B9">
        <w:rPr>
          <w:lang w:eastAsia="lt-LT"/>
        </w:rPr>
        <w:t>0</w:t>
      </w:r>
      <w:r w:rsidRPr="003271B9">
        <w:rPr>
          <w:lang w:eastAsia="lt-LT"/>
        </w:rPr>
        <w:t xml:space="preserve">. Kolegijos posėdžius prireikus šaukia </w:t>
      </w:r>
      <w:r w:rsidR="00F13BE4" w:rsidRPr="003271B9">
        <w:rPr>
          <w:lang w:eastAsia="lt-LT"/>
        </w:rPr>
        <w:t>m</w:t>
      </w:r>
      <w:r w:rsidRPr="003271B9">
        <w:rPr>
          <w:lang w:eastAsia="lt-LT"/>
        </w:rPr>
        <w:t xml:space="preserve">eras, o kai jo nėra – </w:t>
      </w:r>
      <w:r w:rsidR="00C849B4" w:rsidRPr="003271B9">
        <w:rPr>
          <w:lang w:eastAsia="lt-LT"/>
        </w:rPr>
        <w:t>vicemeras</w:t>
      </w:r>
      <w:r w:rsidRPr="003271B9">
        <w:rPr>
          <w:lang w:eastAsia="lt-LT"/>
        </w:rPr>
        <w:t xml:space="preserve">. Apie kolegijos posėdžio laiką ir svarstyti parengtus klausimus praneša </w:t>
      </w:r>
      <w:r w:rsidR="00F13BE4" w:rsidRPr="003271B9">
        <w:rPr>
          <w:lang w:eastAsia="lt-LT"/>
        </w:rPr>
        <w:t>m</w:t>
      </w:r>
      <w:r w:rsidRPr="003271B9">
        <w:rPr>
          <w:lang w:eastAsia="lt-LT"/>
        </w:rPr>
        <w:t xml:space="preserve">eras, o jo nesant – </w:t>
      </w:r>
      <w:r w:rsidR="00507238" w:rsidRPr="003271B9">
        <w:rPr>
          <w:lang w:eastAsia="lt-LT"/>
        </w:rPr>
        <w:t>vicemeras</w:t>
      </w:r>
      <w:r w:rsidRPr="003271B9">
        <w:rPr>
          <w:lang w:eastAsia="lt-LT"/>
        </w:rPr>
        <w:t xml:space="preserve"> ne vėliau kaip likus 1 darbo dienai iki posėdžio pradžios. Kolegijos posėdžiams pirmininkauja </w:t>
      </w:r>
      <w:r w:rsidR="00F13BE4" w:rsidRPr="003271B9">
        <w:rPr>
          <w:lang w:eastAsia="lt-LT"/>
        </w:rPr>
        <w:t>m</w:t>
      </w:r>
      <w:r w:rsidRPr="003271B9">
        <w:rPr>
          <w:lang w:eastAsia="lt-LT"/>
        </w:rPr>
        <w:t>eras, jo nesant – vicemeras, o jo nesant – kitas kolegijos paskirtas kolegijos narys.</w:t>
      </w:r>
    </w:p>
    <w:p w14:paraId="100A5147" w14:textId="2074F63E" w:rsidR="00E972EC" w:rsidRPr="003271B9" w:rsidRDefault="0030641C" w:rsidP="00A51D24">
      <w:pPr>
        <w:ind w:firstLine="1134"/>
        <w:jc w:val="both"/>
        <w:rPr>
          <w:lang w:eastAsia="lt-LT"/>
        </w:rPr>
      </w:pPr>
      <w:r w:rsidRPr="003271B9">
        <w:rPr>
          <w:lang w:eastAsia="lt-LT"/>
        </w:rPr>
        <w:t>1</w:t>
      </w:r>
      <w:r w:rsidR="003E3ED9" w:rsidRPr="003271B9">
        <w:rPr>
          <w:lang w:eastAsia="lt-LT"/>
        </w:rPr>
        <w:t>8</w:t>
      </w:r>
      <w:r w:rsidR="00D37880" w:rsidRPr="003271B9">
        <w:rPr>
          <w:lang w:eastAsia="lt-LT"/>
        </w:rPr>
        <w:t>1</w:t>
      </w:r>
      <w:r w:rsidRPr="003271B9">
        <w:rPr>
          <w:lang w:eastAsia="lt-LT"/>
        </w:rPr>
        <w:t>. Kolegijos posėdžiai protokoluojami. Posėdžio protokolus ir sprendimus pasirašo posėdžio pirmininkas ir Tarybos sekretorius</w:t>
      </w:r>
      <w:r w:rsidR="00F3084C" w:rsidRPr="003271B9">
        <w:rPr>
          <w:lang w:eastAsia="lt-LT"/>
        </w:rPr>
        <w:t>.</w:t>
      </w:r>
    </w:p>
    <w:p w14:paraId="76DCDCD8" w14:textId="15CF5690" w:rsidR="00E972EC" w:rsidRPr="003271B9" w:rsidRDefault="0030641C" w:rsidP="00A51D24">
      <w:pPr>
        <w:ind w:firstLine="1134"/>
        <w:jc w:val="both"/>
        <w:rPr>
          <w:lang w:eastAsia="lt-LT"/>
        </w:rPr>
      </w:pPr>
      <w:r w:rsidRPr="003271B9">
        <w:rPr>
          <w:lang w:eastAsia="lt-LT"/>
        </w:rPr>
        <w:t>1</w:t>
      </w:r>
      <w:r w:rsidR="003E3ED9" w:rsidRPr="003271B9">
        <w:rPr>
          <w:lang w:eastAsia="lt-LT"/>
        </w:rPr>
        <w:t>8</w:t>
      </w:r>
      <w:r w:rsidR="00D37880" w:rsidRPr="003271B9">
        <w:rPr>
          <w:lang w:eastAsia="lt-LT"/>
        </w:rPr>
        <w:t>2</w:t>
      </w:r>
      <w:r w:rsidRPr="003271B9">
        <w:rPr>
          <w:lang w:eastAsia="lt-LT"/>
        </w:rPr>
        <w:t xml:space="preserve">. Kolegijos posėdžio darbotvarkę sudaro </w:t>
      </w:r>
      <w:r w:rsidR="00F13BE4" w:rsidRPr="003271B9">
        <w:rPr>
          <w:lang w:eastAsia="lt-LT"/>
        </w:rPr>
        <w:t>m</w:t>
      </w:r>
      <w:r w:rsidRPr="003271B9">
        <w:rPr>
          <w:lang w:eastAsia="lt-LT"/>
        </w:rPr>
        <w:t>eras.</w:t>
      </w:r>
    </w:p>
    <w:p w14:paraId="12113253" w14:textId="69E742C0" w:rsidR="00E972EC" w:rsidRPr="003271B9" w:rsidRDefault="0030641C" w:rsidP="00A51D24">
      <w:pPr>
        <w:ind w:firstLine="1134"/>
        <w:jc w:val="both"/>
        <w:rPr>
          <w:lang w:eastAsia="lt-LT"/>
        </w:rPr>
      </w:pPr>
      <w:r w:rsidRPr="003271B9">
        <w:rPr>
          <w:lang w:eastAsia="lt-LT"/>
        </w:rPr>
        <w:t>1</w:t>
      </w:r>
      <w:r w:rsidR="003E3ED9" w:rsidRPr="003271B9">
        <w:rPr>
          <w:lang w:eastAsia="lt-LT"/>
        </w:rPr>
        <w:t>8</w:t>
      </w:r>
      <w:r w:rsidR="00D37880" w:rsidRPr="003271B9">
        <w:rPr>
          <w:lang w:eastAsia="lt-LT"/>
        </w:rPr>
        <w:t>3</w:t>
      </w:r>
      <w:r w:rsidRPr="003271B9">
        <w:rPr>
          <w:lang w:eastAsia="lt-LT"/>
        </w:rPr>
        <w:t xml:space="preserve">. Kolegijos posėdžiai yra atviri. Posėdžio pirmininkas turi teisę leisti posėdyje kalbėti </w:t>
      </w:r>
      <w:r w:rsidR="00EC7441" w:rsidRPr="003271B9">
        <w:rPr>
          <w:lang w:eastAsia="lt-LT"/>
        </w:rPr>
        <w:t>s</w:t>
      </w:r>
      <w:r w:rsidRPr="003271B9">
        <w:rPr>
          <w:lang w:eastAsia="lt-LT"/>
        </w:rPr>
        <w:t>avivaldybės kontrolieriui,</w:t>
      </w:r>
      <w:r w:rsidR="00F16D9C" w:rsidRPr="003271B9">
        <w:rPr>
          <w:lang w:eastAsia="lt-LT"/>
        </w:rPr>
        <w:t xml:space="preserve"> administracijos </w:t>
      </w:r>
      <w:r w:rsidRPr="003271B9">
        <w:rPr>
          <w:lang w:eastAsia="lt-LT"/>
        </w:rPr>
        <w:t>direktoriui ir kviestiesiems asmenims.</w:t>
      </w:r>
    </w:p>
    <w:p w14:paraId="38C44456" w14:textId="4A8480DC" w:rsidR="00E972EC" w:rsidRPr="003271B9" w:rsidRDefault="0030641C" w:rsidP="00A51D24">
      <w:pPr>
        <w:ind w:firstLine="1134"/>
        <w:jc w:val="both"/>
        <w:rPr>
          <w:lang w:eastAsia="lt-LT"/>
        </w:rPr>
      </w:pPr>
      <w:r w:rsidRPr="003271B9">
        <w:rPr>
          <w:lang w:eastAsia="lt-LT"/>
        </w:rPr>
        <w:t>1</w:t>
      </w:r>
      <w:r w:rsidR="003E3ED9" w:rsidRPr="003271B9">
        <w:rPr>
          <w:lang w:eastAsia="lt-LT"/>
        </w:rPr>
        <w:t>8</w:t>
      </w:r>
      <w:r w:rsidR="00D37880" w:rsidRPr="003271B9">
        <w:rPr>
          <w:lang w:eastAsia="lt-LT"/>
        </w:rPr>
        <w:t>4</w:t>
      </w:r>
      <w:r w:rsidRPr="003271B9">
        <w:rPr>
          <w:lang w:eastAsia="lt-LT"/>
        </w:rPr>
        <w:t>. Per posėdį galima kalbėti tik posėdžio pirmininkui leidus.</w:t>
      </w:r>
    </w:p>
    <w:p w14:paraId="5C7E7B32" w14:textId="1B9CE02E" w:rsidR="00E972EC" w:rsidRPr="003271B9" w:rsidRDefault="0030641C" w:rsidP="00A51D24">
      <w:pPr>
        <w:ind w:firstLine="1134"/>
        <w:jc w:val="both"/>
        <w:rPr>
          <w:lang w:eastAsia="lt-LT"/>
        </w:rPr>
      </w:pPr>
      <w:r w:rsidRPr="003271B9">
        <w:rPr>
          <w:lang w:eastAsia="lt-LT"/>
        </w:rPr>
        <w:t>1</w:t>
      </w:r>
      <w:r w:rsidR="003E3ED9" w:rsidRPr="003271B9">
        <w:rPr>
          <w:lang w:eastAsia="lt-LT"/>
        </w:rPr>
        <w:t>8</w:t>
      </w:r>
      <w:r w:rsidR="00D37880" w:rsidRPr="003271B9">
        <w:rPr>
          <w:lang w:eastAsia="lt-LT"/>
        </w:rPr>
        <w:t>5</w:t>
      </w:r>
      <w:r w:rsidRPr="003271B9">
        <w:rPr>
          <w:lang w:eastAsia="lt-LT"/>
        </w:rPr>
        <w:t>. Jeigu nagrinėtu klausimu sprendimas nebuvo priimtas, pakartotinai šis klausimas gali būti teikiamas kitame kolegijos posėdyje.</w:t>
      </w:r>
    </w:p>
    <w:p w14:paraId="7B4912D7" w14:textId="7A5F2ED2" w:rsidR="00E972EC" w:rsidRPr="003271B9" w:rsidRDefault="0030641C" w:rsidP="00A51D24">
      <w:pPr>
        <w:ind w:firstLine="1134"/>
        <w:jc w:val="both"/>
        <w:rPr>
          <w:lang w:eastAsia="lt-LT"/>
        </w:rPr>
      </w:pPr>
      <w:r w:rsidRPr="003271B9">
        <w:rPr>
          <w:lang w:eastAsia="lt-LT"/>
        </w:rPr>
        <w:t>1</w:t>
      </w:r>
      <w:r w:rsidR="003E3ED9" w:rsidRPr="003271B9">
        <w:rPr>
          <w:lang w:eastAsia="lt-LT"/>
        </w:rPr>
        <w:t>8</w:t>
      </w:r>
      <w:r w:rsidR="00D37880" w:rsidRPr="003271B9">
        <w:rPr>
          <w:lang w:eastAsia="lt-LT"/>
        </w:rPr>
        <w:t>6</w:t>
      </w:r>
      <w:r w:rsidRPr="003271B9">
        <w:rPr>
          <w:lang w:eastAsia="lt-LT"/>
        </w:rPr>
        <w:t>. Kolegijos sprendimai priimami dalyvaujančių kolegijos narių balsų dauguma. Jeigu balsai pasiskirsto po lygiai, lemia posėdžio pirmininko balsas.</w:t>
      </w:r>
    </w:p>
    <w:p w14:paraId="3D64AE9A" w14:textId="3E8C37BF" w:rsidR="00E972EC" w:rsidRPr="003271B9" w:rsidRDefault="0030641C" w:rsidP="00A51D24">
      <w:pPr>
        <w:ind w:firstLine="1134"/>
        <w:jc w:val="both"/>
        <w:rPr>
          <w:lang w:eastAsia="lt-LT"/>
        </w:rPr>
      </w:pPr>
      <w:r w:rsidRPr="003271B9">
        <w:rPr>
          <w:lang w:eastAsia="lt-LT"/>
        </w:rPr>
        <w:t>1</w:t>
      </w:r>
      <w:r w:rsidR="003E3ED9" w:rsidRPr="003271B9">
        <w:rPr>
          <w:lang w:eastAsia="lt-LT"/>
        </w:rPr>
        <w:t>8</w:t>
      </w:r>
      <w:r w:rsidR="00D37880" w:rsidRPr="003271B9">
        <w:rPr>
          <w:lang w:eastAsia="lt-LT"/>
        </w:rPr>
        <w:t>7</w:t>
      </w:r>
      <w:r w:rsidRPr="003271B9">
        <w:rPr>
          <w:lang w:eastAsia="lt-LT"/>
        </w:rPr>
        <w:t>. Kolegijos sprendimai įsigalioja nuo priėmimo, jeigu juose nenustatyta vėlesnė įsigaliojimo data.</w:t>
      </w:r>
    </w:p>
    <w:p w14:paraId="5A8B2462" w14:textId="4ABA87A6" w:rsidR="00E972EC" w:rsidRPr="003271B9" w:rsidRDefault="007D3C13" w:rsidP="00A51D24">
      <w:pPr>
        <w:ind w:firstLine="1134"/>
        <w:jc w:val="both"/>
        <w:rPr>
          <w:lang w:eastAsia="lt-LT"/>
        </w:rPr>
      </w:pPr>
      <w:r w:rsidRPr="003271B9">
        <w:rPr>
          <w:lang w:eastAsia="lt-LT"/>
        </w:rPr>
        <w:t>1</w:t>
      </w:r>
      <w:r w:rsidR="003E3ED9" w:rsidRPr="003271B9">
        <w:rPr>
          <w:lang w:eastAsia="lt-LT"/>
        </w:rPr>
        <w:t>8</w:t>
      </w:r>
      <w:r w:rsidR="00D37880" w:rsidRPr="003271B9">
        <w:rPr>
          <w:lang w:eastAsia="lt-LT"/>
        </w:rPr>
        <w:t>8</w:t>
      </w:r>
      <w:r w:rsidR="0030641C" w:rsidRPr="003271B9">
        <w:rPr>
          <w:lang w:eastAsia="lt-LT"/>
        </w:rPr>
        <w:t xml:space="preserve">. Kolegiją techniškai aptarnauja </w:t>
      </w:r>
      <w:r w:rsidR="00EC7441" w:rsidRPr="003271B9">
        <w:rPr>
          <w:lang w:eastAsia="lt-LT"/>
        </w:rPr>
        <w:t>s</w:t>
      </w:r>
      <w:r w:rsidR="00A13401" w:rsidRPr="003271B9">
        <w:rPr>
          <w:lang w:eastAsia="lt-LT"/>
        </w:rPr>
        <w:t>avivaldybės a</w:t>
      </w:r>
      <w:r w:rsidR="00D525E4" w:rsidRPr="003271B9">
        <w:rPr>
          <w:lang w:eastAsia="lt-LT"/>
        </w:rPr>
        <w:t>dministracija</w:t>
      </w:r>
      <w:r w:rsidR="0030641C" w:rsidRPr="003271B9">
        <w:rPr>
          <w:lang w:eastAsia="lt-LT"/>
        </w:rPr>
        <w:t>.</w:t>
      </w:r>
    </w:p>
    <w:p w14:paraId="7CDB7CEB" w14:textId="77777777" w:rsidR="00E972EC" w:rsidRPr="003271B9" w:rsidRDefault="00E972EC" w:rsidP="00A51D24">
      <w:pPr>
        <w:ind w:firstLine="1134"/>
        <w:jc w:val="both"/>
        <w:rPr>
          <w:lang w:eastAsia="lt-LT"/>
        </w:rPr>
      </w:pPr>
    </w:p>
    <w:p w14:paraId="0B544586" w14:textId="500F8823" w:rsidR="00E972EC" w:rsidRPr="003271B9" w:rsidRDefault="0030641C">
      <w:pPr>
        <w:keepNext/>
        <w:jc w:val="center"/>
        <w:rPr>
          <w:b/>
          <w:bCs/>
          <w:caps/>
          <w:lang w:eastAsia="lt-LT"/>
        </w:rPr>
      </w:pPr>
      <w:r w:rsidRPr="003271B9">
        <w:rPr>
          <w:b/>
          <w:bCs/>
          <w:caps/>
          <w:lang w:eastAsia="lt-LT"/>
        </w:rPr>
        <w:t>X</w:t>
      </w:r>
      <w:r w:rsidR="003E3ED9" w:rsidRPr="003271B9">
        <w:rPr>
          <w:b/>
          <w:bCs/>
          <w:caps/>
          <w:lang w:eastAsia="lt-LT"/>
        </w:rPr>
        <w:t>V</w:t>
      </w:r>
      <w:r w:rsidRPr="003271B9">
        <w:rPr>
          <w:b/>
          <w:bCs/>
          <w:caps/>
          <w:lang w:eastAsia="lt-LT"/>
        </w:rPr>
        <w:t xml:space="preserve"> SKYRIUS</w:t>
      </w:r>
    </w:p>
    <w:p w14:paraId="3AFBECCA" w14:textId="77777777" w:rsidR="00E972EC" w:rsidRPr="003271B9" w:rsidRDefault="0030641C">
      <w:pPr>
        <w:keepNext/>
        <w:ind w:firstLine="62"/>
        <w:jc w:val="center"/>
        <w:rPr>
          <w:lang w:eastAsia="lt-LT"/>
        </w:rPr>
      </w:pPr>
      <w:r w:rsidRPr="003271B9">
        <w:rPr>
          <w:b/>
          <w:bCs/>
          <w:caps/>
          <w:lang w:eastAsia="lt-LT"/>
        </w:rPr>
        <w:t>MERO VEIKLA</w:t>
      </w:r>
    </w:p>
    <w:p w14:paraId="6DB7C351" w14:textId="77777777" w:rsidR="00E972EC" w:rsidRPr="003271B9" w:rsidRDefault="00E972EC">
      <w:pPr>
        <w:ind w:firstLine="622"/>
        <w:jc w:val="both"/>
        <w:rPr>
          <w:lang w:eastAsia="lt-LT"/>
        </w:rPr>
      </w:pPr>
    </w:p>
    <w:p w14:paraId="3DCCF4A2" w14:textId="4503A48B" w:rsidR="00E972EC" w:rsidRPr="003271B9" w:rsidRDefault="0030641C" w:rsidP="00F16D9C">
      <w:pPr>
        <w:ind w:firstLine="1134"/>
        <w:jc w:val="both"/>
        <w:rPr>
          <w:lang w:eastAsia="lt-LT"/>
        </w:rPr>
      </w:pPr>
      <w:r w:rsidRPr="003271B9">
        <w:rPr>
          <w:lang w:eastAsia="lt-LT"/>
        </w:rPr>
        <w:t>1</w:t>
      </w:r>
      <w:r w:rsidR="00D37880" w:rsidRPr="003271B9">
        <w:rPr>
          <w:lang w:eastAsia="lt-LT"/>
        </w:rPr>
        <w:t>89</w:t>
      </w:r>
      <w:r w:rsidRPr="003271B9">
        <w:rPr>
          <w:lang w:eastAsia="lt-LT"/>
        </w:rPr>
        <w:t xml:space="preserve">. Meras yra </w:t>
      </w:r>
      <w:r w:rsidR="00EC7441" w:rsidRPr="003271B9">
        <w:rPr>
          <w:lang w:eastAsia="lt-LT"/>
        </w:rPr>
        <w:t>s</w:t>
      </w:r>
      <w:r w:rsidRPr="003271B9">
        <w:rPr>
          <w:lang w:eastAsia="lt-LT"/>
        </w:rPr>
        <w:t xml:space="preserve">avivaldybės vadovas, turintis Konstitucijoje, Vietos savivaldos įstatyme ir kituose teisės aktuose nustatytas teises ir pareigas. </w:t>
      </w:r>
      <w:r w:rsidRPr="003271B9">
        <w:rPr>
          <w:color w:val="000000"/>
        </w:rPr>
        <w:t xml:space="preserve">Savo darbo laiką </w:t>
      </w:r>
      <w:r w:rsidR="00F13BE4" w:rsidRPr="003271B9">
        <w:rPr>
          <w:color w:val="000000"/>
        </w:rPr>
        <w:t>m</w:t>
      </w:r>
      <w:r w:rsidRPr="003271B9">
        <w:rPr>
          <w:color w:val="000000"/>
        </w:rPr>
        <w:t>eras tvarko pats, nepažeisdamas darbo teisės normų nustatytų maksimaliojo darbo laiko ir minimaliojo poilsio laiko trukmės reikalavimų.</w:t>
      </w:r>
    </w:p>
    <w:p w14:paraId="7AD1CE94" w14:textId="2FAFAAB8" w:rsidR="00E972EC" w:rsidRPr="003271B9" w:rsidRDefault="00047474" w:rsidP="00F16D9C">
      <w:pPr>
        <w:ind w:firstLine="1134"/>
        <w:jc w:val="both"/>
        <w:rPr>
          <w:lang w:eastAsia="lt-LT"/>
        </w:rPr>
      </w:pPr>
      <w:r w:rsidRPr="003271B9">
        <w:rPr>
          <w:lang w:eastAsia="lt-LT"/>
        </w:rPr>
        <w:t>19</w:t>
      </w:r>
      <w:r w:rsidR="00D37880" w:rsidRPr="003271B9">
        <w:rPr>
          <w:lang w:eastAsia="lt-LT"/>
        </w:rPr>
        <w:t>0</w:t>
      </w:r>
      <w:r w:rsidR="0030641C" w:rsidRPr="003271B9">
        <w:rPr>
          <w:lang w:eastAsia="lt-LT"/>
        </w:rPr>
        <w:t xml:space="preserve">. </w:t>
      </w:r>
      <w:r w:rsidR="0030641C" w:rsidRPr="003271B9">
        <w:rPr>
          <w:color w:val="000000"/>
        </w:rPr>
        <w:t xml:space="preserve">Atstovavimo Lietuvoje ir užsienyje išlaidoms apmokėti </w:t>
      </w:r>
      <w:r w:rsidR="00F13BE4" w:rsidRPr="003271B9">
        <w:rPr>
          <w:color w:val="000000"/>
        </w:rPr>
        <w:t>m</w:t>
      </w:r>
      <w:r w:rsidR="0030641C" w:rsidRPr="003271B9">
        <w:rPr>
          <w:color w:val="000000"/>
        </w:rPr>
        <w:t xml:space="preserve">eras gali naudoti </w:t>
      </w:r>
      <w:r w:rsidR="00F13BE4" w:rsidRPr="003271B9">
        <w:rPr>
          <w:color w:val="000000"/>
        </w:rPr>
        <w:t>m</w:t>
      </w:r>
      <w:r w:rsidR="0030641C" w:rsidRPr="003271B9">
        <w:rPr>
          <w:color w:val="000000"/>
        </w:rPr>
        <w:t xml:space="preserve">ero fondo lėšas. </w:t>
      </w:r>
      <w:r w:rsidR="0030641C" w:rsidRPr="003271B9">
        <w:rPr>
          <w:lang w:eastAsia="lt-LT"/>
        </w:rPr>
        <w:t xml:space="preserve">Tarybos sprendimu sudaromas </w:t>
      </w:r>
      <w:r w:rsidR="00F13BE4" w:rsidRPr="003271B9">
        <w:rPr>
          <w:lang w:eastAsia="lt-LT"/>
        </w:rPr>
        <w:t>m</w:t>
      </w:r>
      <w:r w:rsidR="0030641C" w:rsidRPr="003271B9">
        <w:rPr>
          <w:lang w:eastAsia="lt-LT"/>
        </w:rPr>
        <w:t xml:space="preserve">ero fondas ir </w:t>
      </w:r>
      <w:r w:rsidR="00F13BE4" w:rsidRPr="003271B9">
        <w:rPr>
          <w:lang w:eastAsia="lt-LT"/>
        </w:rPr>
        <w:t>m</w:t>
      </w:r>
      <w:r w:rsidR="0030641C" w:rsidRPr="003271B9">
        <w:rPr>
          <w:lang w:eastAsia="lt-LT"/>
        </w:rPr>
        <w:t xml:space="preserve">erui kas mėnesį skiriama </w:t>
      </w:r>
      <w:r w:rsidR="00A13401" w:rsidRPr="003271B9">
        <w:rPr>
          <w:lang w:eastAsia="lt-LT"/>
        </w:rPr>
        <w:t>vien</w:t>
      </w:r>
      <w:r w:rsidR="00F16D9C" w:rsidRPr="003271B9">
        <w:rPr>
          <w:lang w:eastAsia="lt-LT"/>
        </w:rPr>
        <w:t>o</w:t>
      </w:r>
      <w:r w:rsidR="0030641C" w:rsidRPr="003271B9">
        <w:rPr>
          <w:lang w:eastAsia="lt-LT"/>
        </w:rPr>
        <w:t xml:space="preserve"> VMDU dydžio suma atstovavimo Lietuvoje ir užsienyje išlaidoms finansuoti. </w:t>
      </w:r>
    </w:p>
    <w:p w14:paraId="33EE2C03" w14:textId="77777777" w:rsidR="00197B72" w:rsidRPr="003271B9" w:rsidRDefault="0030641C" w:rsidP="00F16D9C">
      <w:pPr>
        <w:ind w:firstLine="1134"/>
        <w:jc w:val="both"/>
        <w:rPr>
          <w:lang w:eastAsia="lt-LT"/>
        </w:rPr>
      </w:pPr>
      <w:r w:rsidRPr="003271B9">
        <w:rPr>
          <w:lang w:eastAsia="lt-LT"/>
        </w:rPr>
        <w:t>1</w:t>
      </w:r>
      <w:r w:rsidR="00047474" w:rsidRPr="003271B9">
        <w:rPr>
          <w:lang w:eastAsia="lt-LT"/>
        </w:rPr>
        <w:t>9</w:t>
      </w:r>
      <w:r w:rsidR="00D37880" w:rsidRPr="003271B9">
        <w:rPr>
          <w:lang w:eastAsia="lt-LT"/>
        </w:rPr>
        <w:t>1</w:t>
      </w:r>
      <w:r w:rsidRPr="003271B9">
        <w:rPr>
          <w:lang w:eastAsia="lt-LT"/>
        </w:rPr>
        <w:t xml:space="preserve">. </w:t>
      </w:r>
      <w:r w:rsidR="00197B72" w:rsidRPr="003271B9">
        <w:rPr>
          <w:lang w:eastAsia="lt-LT"/>
        </w:rPr>
        <w:t xml:space="preserve">Meras priima potvarkius dėl savo vykimo į komandiruotes. Įsigaliojusį potvarkį ne vėliau nei numatyta komandiruotės pradžia Tarybos sekretorius, jo nesant – mero paskirtas valstybės tarnautojas per DVS „Kontora“ pateikia Tarybos nariams. Komandiruotės pradžia, pabaiga ir komandiruotės vieta skelbiama savivaldybės interneto svetainėje mero darbotvarkėje. Vicemero ar administracijos direktoriaus siuntimas į tarnybinę komandiruotę įforminamas mero potvarkiu, išskyrus 1 darbo dienos komandiruotes Lietuvos Respublikos teritorijoje, kurios įforminamos mero </w:t>
      </w:r>
      <w:r w:rsidR="00197B72" w:rsidRPr="003271B9">
        <w:rPr>
          <w:lang w:eastAsia="lt-LT"/>
        </w:rPr>
        <w:lastRenderedPageBreak/>
        <w:t>rezoliucija, patvirtinančia, kad tarnybinis pranešimas ar prašymas išvykti iš nuolatinės darbo vietos suderintas.</w:t>
      </w:r>
    </w:p>
    <w:p w14:paraId="5645C11A" w14:textId="6CC75939" w:rsidR="00197B72" w:rsidRPr="003271B9" w:rsidRDefault="00197B72" w:rsidP="00F16D9C">
      <w:pPr>
        <w:ind w:firstLine="1134"/>
        <w:jc w:val="both"/>
        <w:rPr>
          <w:i/>
          <w:sz w:val="16"/>
          <w:lang w:eastAsia="lt-LT"/>
        </w:rPr>
      </w:pPr>
      <w:r w:rsidRPr="003271B9">
        <w:rPr>
          <w:i/>
          <w:sz w:val="16"/>
          <w:lang w:eastAsia="lt-LT"/>
        </w:rPr>
        <w:t xml:space="preserve">2024 m. lapkričio 28 d. Ignalinos rajono savivaldybės tarybos sprendimo </w:t>
      </w:r>
      <w:bookmarkStart w:id="52" w:name="n_57"/>
      <w:r w:rsidR="00812685" w:rsidRPr="003271B9">
        <w:rPr>
          <w:i/>
          <w:sz w:val="16"/>
          <w:lang w:eastAsia="lt-LT"/>
        </w:rPr>
        <w:t>Nr. T-286</w:t>
      </w:r>
      <w:bookmarkEnd w:id="52"/>
      <w:r w:rsidRPr="003271B9">
        <w:rPr>
          <w:i/>
          <w:sz w:val="16"/>
          <w:lang w:eastAsia="lt-LT"/>
        </w:rPr>
        <w:t xml:space="preserve"> redakcija</w:t>
      </w:r>
    </w:p>
    <w:p w14:paraId="0BF6285A" w14:textId="77777777" w:rsidR="00197B72" w:rsidRPr="003271B9" w:rsidRDefault="00197B72" w:rsidP="00F16D9C">
      <w:pPr>
        <w:ind w:firstLine="1134"/>
        <w:jc w:val="both"/>
        <w:rPr>
          <w:i/>
          <w:sz w:val="16"/>
          <w:lang w:eastAsia="lt-LT"/>
        </w:rPr>
      </w:pPr>
    </w:p>
    <w:p w14:paraId="5D779AA4" w14:textId="77777777" w:rsidR="00197B72" w:rsidRPr="003271B9" w:rsidRDefault="003E3ED9" w:rsidP="00F16D9C">
      <w:pPr>
        <w:ind w:firstLine="1134"/>
        <w:jc w:val="both"/>
        <w:rPr>
          <w:lang w:eastAsia="lt-LT"/>
        </w:rPr>
      </w:pPr>
      <w:r w:rsidRPr="003271B9">
        <w:rPr>
          <w:lang w:eastAsia="lt-LT"/>
        </w:rPr>
        <w:t>19</w:t>
      </w:r>
      <w:r w:rsidR="00D37880" w:rsidRPr="003271B9">
        <w:rPr>
          <w:lang w:eastAsia="lt-LT"/>
        </w:rPr>
        <w:t>2</w:t>
      </w:r>
      <w:r w:rsidR="0030641C" w:rsidRPr="003271B9">
        <w:rPr>
          <w:lang w:eastAsia="lt-LT"/>
        </w:rPr>
        <w:t xml:space="preserve">. </w:t>
      </w:r>
      <w:r w:rsidR="00197B72" w:rsidRPr="003271B9">
        <w:rPr>
          <w:lang w:eastAsia="lt-LT"/>
        </w:rPr>
        <w:t>Meras Tarybai teikia kandidatūrą į vicemero pareigas. Jeigu Taryba du kartus iš eilės nepritaria teikiamai kandidatūrai į vicemero pareigas ir (arba) šio klausimo nesvarsto, meras turi teisę savo sprendimu Tarybai teiktą kandidatą paskirti vicemeru. Jeigu meras, Tarybai pirmą kartą nepritarus jo teiktai kandidatūrai arba jos nesvarsčius, teikė kito asmens kandidatūrą į vicemero pareigas, meras turi teisę savo sprendimu vicemeru paskirti pasirinktinai vieną iš Tarybai teiktų kandidatų į vicemero pareigas. Meras teikia Tarybai vicemero (-ų) kandidatūrą (-</w:t>
      </w:r>
      <w:proofErr w:type="spellStart"/>
      <w:r w:rsidR="00197B72" w:rsidRPr="003271B9">
        <w:rPr>
          <w:lang w:eastAsia="lt-LT"/>
        </w:rPr>
        <w:t>as</w:t>
      </w:r>
      <w:proofErr w:type="spellEnd"/>
      <w:r w:rsidR="00197B72" w:rsidRPr="003271B9">
        <w:rPr>
          <w:lang w:eastAsia="lt-LT"/>
        </w:rPr>
        <w:t>) tokia tvarka:</w:t>
      </w:r>
    </w:p>
    <w:p w14:paraId="1ED6AEF5" w14:textId="1BBC78D1" w:rsidR="00197B72" w:rsidRPr="003271B9" w:rsidRDefault="00197B72" w:rsidP="00F16D9C">
      <w:pPr>
        <w:ind w:firstLine="1134"/>
        <w:jc w:val="both"/>
        <w:rPr>
          <w:i/>
          <w:sz w:val="16"/>
          <w:lang w:eastAsia="lt-LT"/>
        </w:rPr>
      </w:pPr>
      <w:r w:rsidRPr="003271B9">
        <w:rPr>
          <w:i/>
          <w:sz w:val="16"/>
          <w:lang w:eastAsia="lt-LT"/>
        </w:rPr>
        <w:t xml:space="preserve">2024 m. lapkričio 28 d. Ignalinos rajono savivaldybės tarybos sprendimo </w:t>
      </w:r>
      <w:bookmarkStart w:id="53" w:name="n_58"/>
      <w:r w:rsidR="00812685" w:rsidRPr="003271B9">
        <w:rPr>
          <w:i/>
          <w:sz w:val="16"/>
          <w:lang w:eastAsia="lt-LT"/>
        </w:rPr>
        <w:t xml:space="preserve">Nr. T-286 </w:t>
      </w:r>
      <w:bookmarkEnd w:id="53"/>
      <w:r w:rsidRPr="003271B9">
        <w:rPr>
          <w:i/>
          <w:sz w:val="16"/>
          <w:lang w:eastAsia="lt-LT"/>
        </w:rPr>
        <w:t>redakcija</w:t>
      </w:r>
    </w:p>
    <w:p w14:paraId="24AA17CF" w14:textId="77777777" w:rsidR="00197B72" w:rsidRPr="003271B9" w:rsidRDefault="00197B72" w:rsidP="00F16D9C">
      <w:pPr>
        <w:ind w:firstLine="1134"/>
        <w:jc w:val="both"/>
        <w:rPr>
          <w:i/>
          <w:sz w:val="16"/>
          <w:lang w:eastAsia="lt-LT"/>
        </w:rPr>
      </w:pPr>
    </w:p>
    <w:p w14:paraId="3B327590" w14:textId="0BA53F3C" w:rsidR="00E972EC" w:rsidRPr="003271B9" w:rsidRDefault="003E3ED9" w:rsidP="00F16D9C">
      <w:pPr>
        <w:ind w:firstLine="1134"/>
        <w:jc w:val="both"/>
        <w:rPr>
          <w:lang w:eastAsia="lt-LT"/>
        </w:rPr>
      </w:pPr>
      <w:r w:rsidRPr="003271B9">
        <w:rPr>
          <w:lang w:eastAsia="lt-LT"/>
        </w:rPr>
        <w:t>19</w:t>
      </w:r>
      <w:r w:rsidR="00D37880" w:rsidRPr="003271B9">
        <w:rPr>
          <w:lang w:eastAsia="lt-LT"/>
        </w:rPr>
        <w:t>2</w:t>
      </w:r>
      <w:r w:rsidR="0030641C" w:rsidRPr="003271B9">
        <w:rPr>
          <w:lang w:eastAsia="lt-LT"/>
        </w:rPr>
        <w:t xml:space="preserve">.1. kandidatūrą </w:t>
      </w:r>
      <w:r w:rsidR="00F13BE4" w:rsidRPr="003271B9">
        <w:rPr>
          <w:lang w:eastAsia="lt-LT"/>
        </w:rPr>
        <w:t>m</w:t>
      </w:r>
      <w:r w:rsidR="0030641C" w:rsidRPr="003271B9">
        <w:rPr>
          <w:lang w:eastAsia="lt-LT"/>
        </w:rPr>
        <w:t>eras pristato Tarybos nariams raštu, išsiųsdamas kiekvieno Tarybos nario nurodytu elektroniniu paštu;</w:t>
      </w:r>
    </w:p>
    <w:p w14:paraId="19D4FAB1" w14:textId="53989D47" w:rsidR="00E972EC" w:rsidRPr="003271B9" w:rsidRDefault="003E3ED9" w:rsidP="00F16D9C">
      <w:pPr>
        <w:ind w:firstLine="1134"/>
        <w:jc w:val="both"/>
        <w:rPr>
          <w:lang w:eastAsia="lt-LT"/>
        </w:rPr>
      </w:pPr>
      <w:r w:rsidRPr="003271B9">
        <w:rPr>
          <w:lang w:eastAsia="lt-LT"/>
        </w:rPr>
        <w:t>19</w:t>
      </w:r>
      <w:r w:rsidR="00D37880" w:rsidRPr="003271B9">
        <w:rPr>
          <w:lang w:eastAsia="lt-LT"/>
        </w:rPr>
        <w:t>2</w:t>
      </w:r>
      <w:r w:rsidR="0030641C" w:rsidRPr="003271B9">
        <w:rPr>
          <w:lang w:eastAsia="lt-LT"/>
        </w:rPr>
        <w:t xml:space="preserve">.2. Tarybos narys, palaikantis kandidatūrą ar nepritariantis jai, raštu pateikia </w:t>
      </w:r>
      <w:r w:rsidR="00F13BE4" w:rsidRPr="003271B9">
        <w:rPr>
          <w:lang w:eastAsia="lt-LT"/>
        </w:rPr>
        <w:t>m</w:t>
      </w:r>
      <w:r w:rsidR="0030641C" w:rsidRPr="003271B9">
        <w:rPr>
          <w:lang w:eastAsia="lt-LT"/>
        </w:rPr>
        <w:t>erui savo palaikymo ar nepritarimo motyvus;</w:t>
      </w:r>
    </w:p>
    <w:p w14:paraId="1AA228ED" w14:textId="64F9F85A" w:rsidR="00E972EC" w:rsidRPr="003271B9" w:rsidRDefault="003E3ED9" w:rsidP="00F16D9C">
      <w:pPr>
        <w:ind w:firstLine="1134"/>
        <w:jc w:val="both"/>
        <w:rPr>
          <w:lang w:eastAsia="lt-LT"/>
        </w:rPr>
      </w:pPr>
      <w:r w:rsidRPr="003271B9">
        <w:rPr>
          <w:lang w:eastAsia="lt-LT"/>
        </w:rPr>
        <w:t>19</w:t>
      </w:r>
      <w:r w:rsidR="00D37880" w:rsidRPr="003271B9">
        <w:rPr>
          <w:lang w:eastAsia="lt-LT"/>
        </w:rPr>
        <w:t>2</w:t>
      </w:r>
      <w:r w:rsidR="0030641C" w:rsidRPr="003271B9">
        <w:rPr>
          <w:lang w:eastAsia="lt-LT"/>
        </w:rPr>
        <w:t xml:space="preserve">.3. </w:t>
      </w:r>
      <w:r w:rsidR="00D026BA" w:rsidRPr="003271B9">
        <w:rPr>
          <w:lang w:eastAsia="lt-LT"/>
        </w:rPr>
        <w:t>M</w:t>
      </w:r>
      <w:r w:rsidR="0030641C" w:rsidRPr="003271B9">
        <w:rPr>
          <w:lang w:eastAsia="lt-LT"/>
        </w:rPr>
        <w:t>eras, įvertinęs iš Tarybos narių gautą informaciją, gali pasirinkti teikti kitą arba tą pačią kandidatūrą (jei pasirinkta kita kandidatūra, jos pristatymo ir derinimo procedūra atliekama iš naujo);</w:t>
      </w:r>
    </w:p>
    <w:p w14:paraId="5A08D0A8" w14:textId="3C7E4527" w:rsidR="00E972EC" w:rsidRPr="003271B9" w:rsidRDefault="003E3ED9" w:rsidP="00F16D9C">
      <w:pPr>
        <w:ind w:firstLine="1134"/>
        <w:jc w:val="both"/>
        <w:rPr>
          <w:lang w:eastAsia="lt-LT"/>
        </w:rPr>
      </w:pPr>
      <w:r w:rsidRPr="003271B9">
        <w:rPr>
          <w:lang w:eastAsia="lt-LT"/>
        </w:rPr>
        <w:t>19</w:t>
      </w:r>
      <w:r w:rsidR="00D37880" w:rsidRPr="003271B9">
        <w:rPr>
          <w:lang w:eastAsia="lt-LT"/>
        </w:rPr>
        <w:t>2</w:t>
      </w:r>
      <w:r w:rsidR="0030641C" w:rsidRPr="003271B9">
        <w:rPr>
          <w:lang w:eastAsia="lt-LT"/>
        </w:rPr>
        <w:t xml:space="preserve">.4. </w:t>
      </w:r>
      <w:r w:rsidR="00D026BA" w:rsidRPr="003271B9">
        <w:rPr>
          <w:lang w:eastAsia="lt-LT"/>
        </w:rPr>
        <w:t>M</w:t>
      </w:r>
      <w:r w:rsidR="0030641C" w:rsidRPr="003271B9">
        <w:rPr>
          <w:lang w:eastAsia="lt-LT"/>
        </w:rPr>
        <w:t>ero sprendimas teikti kandidatūrą Tarybai įforminamas potvarkiu, kuris pridedamas prie atitinkamo Tarybos sprendimo projekto ir nurodomas šio projekto preambulėje.</w:t>
      </w:r>
    </w:p>
    <w:p w14:paraId="1F399E97" w14:textId="698CDE94" w:rsidR="00E972EC" w:rsidRPr="003271B9" w:rsidRDefault="003E3ED9" w:rsidP="00F16D9C">
      <w:pPr>
        <w:ind w:firstLine="1134"/>
        <w:jc w:val="both"/>
        <w:rPr>
          <w:lang w:eastAsia="lt-LT"/>
        </w:rPr>
      </w:pPr>
      <w:r w:rsidRPr="003271B9">
        <w:rPr>
          <w:lang w:eastAsia="lt-LT"/>
        </w:rPr>
        <w:t>19</w:t>
      </w:r>
      <w:r w:rsidR="00D37880" w:rsidRPr="003271B9">
        <w:rPr>
          <w:lang w:eastAsia="lt-LT"/>
        </w:rPr>
        <w:t>3</w:t>
      </w:r>
      <w:r w:rsidR="0030641C" w:rsidRPr="003271B9">
        <w:rPr>
          <w:lang w:eastAsia="lt-LT"/>
        </w:rPr>
        <w:t xml:space="preserve">. </w:t>
      </w:r>
      <w:r w:rsidR="00507238" w:rsidRPr="003271B9">
        <w:rPr>
          <w:lang w:eastAsia="lt-LT"/>
        </w:rPr>
        <w:t>Vicemeras (-ai)</w:t>
      </w:r>
      <w:r w:rsidR="0030641C" w:rsidRPr="003271B9">
        <w:rPr>
          <w:lang w:eastAsia="lt-LT"/>
        </w:rPr>
        <w:t xml:space="preserve"> atlieka Vietos savivaldos įstatyme ir kituose teisės aktuose jiems nustatytas funkcijas.</w:t>
      </w:r>
    </w:p>
    <w:p w14:paraId="0085CD5E" w14:textId="2EF15C3F" w:rsidR="00E972EC" w:rsidRPr="003271B9" w:rsidRDefault="003E3ED9" w:rsidP="00F16D9C">
      <w:pPr>
        <w:ind w:firstLine="1134"/>
        <w:jc w:val="both"/>
        <w:rPr>
          <w:lang w:eastAsia="lt-LT"/>
        </w:rPr>
      </w:pPr>
      <w:r w:rsidRPr="003271B9">
        <w:rPr>
          <w:lang w:eastAsia="lt-LT"/>
        </w:rPr>
        <w:t>19</w:t>
      </w:r>
      <w:r w:rsidR="00D37880" w:rsidRPr="003271B9">
        <w:rPr>
          <w:lang w:eastAsia="lt-LT"/>
        </w:rPr>
        <w:t>4</w:t>
      </w:r>
      <w:r w:rsidR="0030641C" w:rsidRPr="003271B9">
        <w:rPr>
          <w:lang w:eastAsia="lt-LT"/>
        </w:rPr>
        <w:t xml:space="preserve">. Mero sprendimai įforminami </w:t>
      </w:r>
      <w:r w:rsidR="00EC7441" w:rsidRPr="003271B9">
        <w:rPr>
          <w:lang w:eastAsia="lt-LT"/>
        </w:rPr>
        <w:t>m</w:t>
      </w:r>
      <w:r w:rsidR="00D026BA" w:rsidRPr="003271B9">
        <w:rPr>
          <w:lang w:eastAsia="lt-LT"/>
        </w:rPr>
        <w:t xml:space="preserve">ero </w:t>
      </w:r>
      <w:r w:rsidR="0030641C" w:rsidRPr="003271B9">
        <w:rPr>
          <w:lang w:eastAsia="lt-LT"/>
        </w:rPr>
        <w:t xml:space="preserve">potvarkiais. Mero potvarkių projektus rengia </w:t>
      </w:r>
      <w:r w:rsidR="00EC7441" w:rsidRPr="003271B9">
        <w:rPr>
          <w:lang w:eastAsia="lt-LT"/>
        </w:rPr>
        <w:t>s</w:t>
      </w:r>
      <w:r w:rsidR="0030641C" w:rsidRPr="003271B9">
        <w:rPr>
          <w:lang w:eastAsia="lt-LT"/>
        </w:rPr>
        <w:t>avivaldybės administracijos padaliniai</w:t>
      </w:r>
      <w:r w:rsidR="00A13401" w:rsidRPr="003271B9">
        <w:rPr>
          <w:lang w:eastAsia="lt-LT"/>
        </w:rPr>
        <w:t>, Tarybos sekretorius ir politinio asmeninio pasitikėjimo valstybės tarnautojai</w:t>
      </w:r>
      <w:r w:rsidR="0030641C" w:rsidRPr="003271B9">
        <w:rPr>
          <w:lang w:eastAsia="lt-LT"/>
        </w:rPr>
        <w:t>. Potvarki</w:t>
      </w:r>
      <w:r w:rsidR="00D026BA" w:rsidRPr="003271B9">
        <w:rPr>
          <w:lang w:eastAsia="lt-LT"/>
        </w:rPr>
        <w:t>ų</w:t>
      </w:r>
      <w:r w:rsidR="0030641C" w:rsidRPr="003271B9">
        <w:rPr>
          <w:lang w:eastAsia="lt-LT"/>
        </w:rPr>
        <w:t xml:space="preserve"> projektus, išskyrus tuos, kuriuos rengia </w:t>
      </w:r>
      <w:r w:rsidR="00A13401" w:rsidRPr="003271B9">
        <w:rPr>
          <w:lang w:eastAsia="lt-LT"/>
        </w:rPr>
        <w:t>Tarybos sekretorius, politinio asmeninio pasitikėjimo valstybės tarnautojai,</w:t>
      </w:r>
      <w:r w:rsidR="0030641C" w:rsidRPr="003271B9">
        <w:rPr>
          <w:lang w:eastAsia="lt-LT"/>
        </w:rPr>
        <w:t xml:space="preserve"> turi vizuoti </w:t>
      </w:r>
      <w:r w:rsidR="00EC7441" w:rsidRPr="003271B9">
        <w:rPr>
          <w:lang w:eastAsia="lt-LT"/>
        </w:rPr>
        <w:t>s</w:t>
      </w:r>
      <w:r w:rsidR="0030641C" w:rsidRPr="003271B9">
        <w:rPr>
          <w:lang w:eastAsia="lt-LT"/>
        </w:rPr>
        <w:t>avivaldybės</w:t>
      </w:r>
      <w:r w:rsidR="0030641C" w:rsidRPr="003271B9">
        <w:rPr>
          <w:shd w:val="clear" w:color="auto" w:fill="FFFFFF"/>
          <w:lang w:eastAsia="lt-LT"/>
        </w:rPr>
        <w:t xml:space="preserve"> </w:t>
      </w:r>
      <w:r w:rsidR="0030641C" w:rsidRPr="003271B9">
        <w:rPr>
          <w:lang w:eastAsia="lt-LT"/>
        </w:rPr>
        <w:t xml:space="preserve">administracijos padalinių, su kuriais susijęs klausimas, vedėjai, </w:t>
      </w:r>
      <w:r w:rsidR="00D026BA" w:rsidRPr="003271B9">
        <w:rPr>
          <w:lang w:eastAsia="lt-LT"/>
        </w:rPr>
        <w:t>Informatikos ir bendrųjų reikalų skyriaus vedėjo pavaduotojas</w:t>
      </w:r>
      <w:r w:rsidR="0030641C" w:rsidRPr="003271B9">
        <w:rPr>
          <w:lang w:eastAsia="lt-LT"/>
        </w:rPr>
        <w:t>,</w:t>
      </w:r>
      <w:r w:rsidR="00A13401" w:rsidRPr="003271B9">
        <w:rPr>
          <w:lang w:eastAsia="lt-LT"/>
        </w:rPr>
        <w:t xml:space="preserve"> finansininkai,</w:t>
      </w:r>
      <w:r w:rsidR="0030641C" w:rsidRPr="003271B9">
        <w:rPr>
          <w:lang w:eastAsia="lt-LT"/>
        </w:rPr>
        <w:t xml:space="preserve"> </w:t>
      </w:r>
      <w:r w:rsidR="00D026BA" w:rsidRPr="003271B9">
        <w:rPr>
          <w:lang w:eastAsia="lt-LT"/>
        </w:rPr>
        <w:t xml:space="preserve">administracijos </w:t>
      </w:r>
      <w:r w:rsidR="0030641C" w:rsidRPr="003271B9">
        <w:rPr>
          <w:lang w:eastAsia="lt-LT"/>
        </w:rPr>
        <w:t xml:space="preserve">direktorius. Mero priimti teisės aktai, kuriuos skelbti Teisės aktų registre privaloma pagal teisės aktus, oficialiai skelbiami Teisės aktų registre Lietuvos Respublikos teisėkūros pagrindų įstatymo nustatyta tvarka ir </w:t>
      </w:r>
      <w:r w:rsidR="00EC7441" w:rsidRPr="003271B9">
        <w:rPr>
          <w:lang w:eastAsia="lt-LT"/>
        </w:rPr>
        <w:t>s</w:t>
      </w:r>
      <w:r w:rsidR="0030641C" w:rsidRPr="003271B9">
        <w:rPr>
          <w:lang w:eastAsia="lt-LT"/>
        </w:rPr>
        <w:t xml:space="preserve">avivaldybės interneto svetainėje. </w:t>
      </w:r>
    </w:p>
    <w:p w14:paraId="28243FB4" w14:textId="6CC8677F" w:rsidR="00E972EC" w:rsidRPr="003271B9" w:rsidRDefault="003E3ED9" w:rsidP="00F16D9C">
      <w:pPr>
        <w:ind w:firstLine="1134"/>
        <w:jc w:val="both"/>
        <w:rPr>
          <w:lang w:eastAsia="lt-LT"/>
        </w:rPr>
      </w:pPr>
      <w:r w:rsidRPr="003271B9">
        <w:rPr>
          <w:lang w:eastAsia="lt-LT"/>
        </w:rPr>
        <w:t>19</w:t>
      </w:r>
      <w:r w:rsidR="00D37880" w:rsidRPr="003271B9">
        <w:rPr>
          <w:lang w:eastAsia="lt-LT"/>
        </w:rPr>
        <w:t>5</w:t>
      </w:r>
      <w:r w:rsidR="0030641C" w:rsidRPr="003271B9">
        <w:rPr>
          <w:lang w:eastAsia="lt-LT"/>
        </w:rPr>
        <w:t xml:space="preserve">. Meras atstovauja pats arba raštu įgalioja atstovauti kitus asmenis </w:t>
      </w:r>
      <w:r w:rsidR="00EC7441" w:rsidRPr="003271B9">
        <w:rPr>
          <w:lang w:eastAsia="lt-LT"/>
        </w:rPr>
        <w:t>s</w:t>
      </w:r>
      <w:r w:rsidR="0030641C" w:rsidRPr="003271B9">
        <w:rPr>
          <w:lang w:eastAsia="lt-LT"/>
        </w:rPr>
        <w:t xml:space="preserve">avivaldybei teisme, taip pat bendradarbiaujant su kitomis savivaldybėmis, valstybės ir užsienio šalių institucijomis, juridiniais ir fiziniais asmenimis. Mero pavedimas atstovauti </w:t>
      </w:r>
      <w:r w:rsidR="00EC7441" w:rsidRPr="003271B9">
        <w:rPr>
          <w:lang w:eastAsia="lt-LT"/>
        </w:rPr>
        <w:t>s</w:t>
      </w:r>
      <w:r w:rsidR="0030641C" w:rsidRPr="003271B9">
        <w:rPr>
          <w:lang w:eastAsia="lt-LT"/>
        </w:rPr>
        <w:t xml:space="preserve">avivaldybei įforminamas </w:t>
      </w:r>
      <w:r w:rsidR="00F13BE4" w:rsidRPr="003271B9">
        <w:rPr>
          <w:lang w:eastAsia="lt-LT"/>
        </w:rPr>
        <w:t>m</w:t>
      </w:r>
      <w:r w:rsidR="0030641C" w:rsidRPr="003271B9">
        <w:rPr>
          <w:lang w:eastAsia="lt-LT"/>
        </w:rPr>
        <w:t xml:space="preserve">ero potvarkiu. </w:t>
      </w:r>
    </w:p>
    <w:p w14:paraId="11ACAAD8" w14:textId="6BB2B4F9" w:rsidR="00E972EC" w:rsidRPr="003271B9" w:rsidRDefault="003E3ED9" w:rsidP="00F16D9C">
      <w:pPr>
        <w:ind w:firstLine="1134"/>
        <w:jc w:val="both"/>
        <w:rPr>
          <w:lang w:eastAsia="lt-LT"/>
        </w:rPr>
      </w:pPr>
      <w:r w:rsidRPr="003271B9">
        <w:rPr>
          <w:lang w:eastAsia="lt-LT"/>
        </w:rPr>
        <w:t>19</w:t>
      </w:r>
      <w:r w:rsidR="00D37880" w:rsidRPr="003271B9">
        <w:rPr>
          <w:lang w:eastAsia="lt-LT"/>
        </w:rPr>
        <w:t>6</w:t>
      </w:r>
      <w:r w:rsidR="0030641C" w:rsidRPr="003271B9">
        <w:rPr>
          <w:lang w:eastAsia="lt-LT"/>
        </w:rPr>
        <w:t xml:space="preserve">. Meras gali siūlyti Tarybai pavesti Kontrolės ir audito tarnybai atlikti veiklos plane nenumatytą </w:t>
      </w:r>
      <w:r w:rsidR="0030641C" w:rsidRPr="003271B9">
        <w:rPr>
          <w:color w:val="000000"/>
        </w:rPr>
        <w:t>savivaldybės administravimo subjektų ar savivaldybės valdomų įmonių atitikties, finansinį ir veiklos auditą</w:t>
      </w:r>
      <w:r w:rsidR="0030641C" w:rsidRPr="003271B9">
        <w:rPr>
          <w:lang w:eastAsia="lt-LT"/>
        </w:rPr>
        <w:t xml:space="preserve">. Dėl tokio siūlymo yra parengiamas Tarybos sprendimo projektas, kuris teikiamas ir svarstomas Tarybos posėdyje bendra Reglamento nustatyta tvarka. </w:t>
      </w:r>
    </w:p>
    <w:p w14:paraId="2822E644" w14:textId="3C6CC124" w:rsidR="00E972EC" w:rsidRPr="003271B9" w:rsidRDefault="003E3ED9" w:rsidP="00F16D9C">
      <w:pPr>
        <w:ind w:firstLine="1134"/>
        <w:jc w:val="both"/>
        <w:rPr>
          <w:lang w:eastAsia="lt-LT"/>
        </w:rPr>
      </w:pPr>
      <w:r w:rsidRPr="003271B9">
        <w:rPr>
          <w:lang w:eastAsia="lt-LT"/>
        </w:rPr>
        <w:t>19</w:t>
      </w:r>
      <w:r w:rsidR="00D37880" w:rsidRPr="003271B9">
        <w:rPr>
          <w:lang w:eastAsia="lt-LT"/>
        </w:rPr>
        <w:t>7</w:t>
      </w:r>
      <w:r w:rsidR="0030641C" w:rsidRPr="003271B9">
        <w:rPr>
          <w:lang w:eastAsia="lt-LT"/>
        </w:rPr>
        <w:t xml:space="preserve">. Meras </w:t>
      </w:r>
      <w:r w:rsidR="0030641C" w:rsidRPr="003271B9">
        <w:rPr>
          <w:color w:val="000000"/>
        </w:rPr>
        <w:t>priima Kontrolės ir audito tarnybos pateiktas audito ataskaitas ir išvadas dėl atlikto atitikties, finansinio ir veiklos audito rezultatų, prireikus organizuoja šių ataskaitų ir išvadų svarstymą Tarybos komitetų ir Tarybos posėdžiuose</w:t>
      </w:r>
      <w:r w:rsidR="0030641C" w:rsidRPr="003271B9">
        <w:rPr>
          <w:lang w:eastAsia="lt-LT"/>
        </w:rPr>
        <w:t xml:space="preserve">. </w:t>
      </w:r>
      <w:r w:rsidR="0030641C" w:rsidRPr="003271B9">
        <w:rPr>
          <w:color w:val="000000"/>
        </w:rPr>
        <w:t xml:space="preserve">Kontrolės ir audito tarnybos pateiktas audito ataskaitas ir išvadas </w:t>
      </w:r>
      <w:r w:rsidR="00F13BE4" w:rsidRPr="003271B9">
        <w:rPr>
          <w:color w:val="000000"/>
        </w:rPr>
        <w:t>m</w:t>
      </w:r>
      <w:r w:rsidR="0030641C" w:rsidRPr="003271B9">
        <w:rPr>
          <w:color w:val="000000"/>
        </w:rPr>
        <w:t xml:space="preserve">eras priima įrašydamas rezoliuciją. </w:t>
      </w:r>
    </w:p>
    <w:p w14:paraId="5DE88CF7" w14:textId="622FA92B" w:rsidR="00E972EC" w:rsidRPr="003271B9" w:rsidRDefault="003E3ED9" w:rsidP="00F16D9C">
      <w:pPr>
        <w:widowControl w:val="0"/>
        <w:suppressAutoHyphens/>
        <w:ind w:firstLine="1134"/>
        <w:jc w:val="both"/>
        <w:rPr>
          <w:lang w:eastAsia="lt-LT"/>
        </w:rPr>
      </w:pPr>
      <w:r w:rsidRPr="003271B9">
        <w:rPr>
          <w:rFonts w:eastAsia="Andale Sans UI"/>
          <w:kern w:val="2"/>
          <w:szCs w:val="24"/>
          <w:lang w:eastAsia="lt-LT"/>
        </w:rPr>
        <w:t>19</w:t>
      </w:r>
      <w:r w:rsidR="00D37880" w:rsidRPr="003271B9">
        <w:rPr>
          <w:rFonts w:eastAsia="Andale Sans UI"/>
          <w:kern w:val="2"/>
          <w:szCs w:val="24"/>
          <w:lang w:eastAsia="lt-LT"/>
        </w:rPr>
        <w:t>8</w:t>
      </w:r>
      <w:r w:rsidR="0030641C" w:rsidRPr="003271B9">
        <w:rPr>
          <w:rFonts w:eastAsia="Andale Sans UI"/>
          <w:kern w:val="2"/>
          <w:szCs w:val="24"/>
          <w:lang w:eastAsia="lt-LT"/>
        </w:rPr>
        <w:t xml:space="preserve">. Įmonių, įstaigų, organizacijų ir gyventojų raštus priima, registruoja, paskirsto </w:t>
      </w:r>
      <w:r w:rsidR="00EC7441" w:rsidRPr="003271B9">
        <w:rPr>
          <w:rFonts w:eastAsia="Andale Sans UI"/>
          <w:kern w:val="2"/>
          <w:szCs w:val="24"/>
          <w:lang w:eastAsia="lt-LT"/>
        </w:rPr>
        <w:t>s</w:t>
      </w:r>
      <w:r w:rsidR="0030641C" w:rsidRPr="003271B9">
        <w:rPr>
          <w:rFonts w:eastAsia="Andale Sans UI"/>
          <w:kern w:val="2"/>
          <w:szCs w:val="24"/>
          <w:lang w:eastAsia="lt-LT"/>
        </w:rPr>
        <w:t>avivaldybės administracijos skyrius, organizuojantis dokumentų tvarkymą, ir tą pačią dieną, vėliausiai kitą darbo dieną perduoda</w:t>
      </w:r>
      <w:r w:rsidR="00D026BA" w:rsidRPr="003271B9">
        <w:rPr>
          <w:rFonts w:eastAsia="Andale Sans UI"/>
          <w:kern w:val="2"/>
          <w:szCs w:val="24"/>
          <w:lang w:eastAsia="lt-LT"/>
        </w:rPr>
        <w:t xml:space="preserve"> </w:t>
      </w:r>
      <w:r w:rsidR="00F13BE4" w:rsidRPr="003271B9">
        <w:rPr>
          <w:rFonts w:eastAsia="Andale Sans UI"/>
          <w:kern w:val="2"/>
          <w:szCs w:val="24"/>
          <w:lang w:eastAsia="lt-LT"/>
        </w:rPr>
        <w:t>m</w:t>
      </w:r>
      <w:r w:rsidR="0030641C" w:rsidRPr="003271B9">
        <w:rPr>
          <w:rFonts w:eastAsia="Andale Sans UI"/>
          <w:kern w:val="2"/>
          <w:szCs w:val="24"/>
          <w:lang w:eastAsia="lt-LT"/>
        </w:rPr>
        <w:t>erui.</w:t>
      </w:r>
      <w:r w:rsidR="0030641C" w:rsidRPr="003271B9">
        <w:t xml:space="preserve"> </w:t>
      </w:r>
    </w:p>
    <w:p w14:paraId="3D74C226" w14:textId="508DAFCE" w:rsidR="00E972EC" w:rsidRPr="003271B9" w:rsidRDefault="00D37880" w:rsidP="00F16D9C">
      <w:pPr>
        <w:widowControl w:val="0"/>
        <w:suppressAutoHyphens/>
        <w:ind w:firstLine="1134"/>
        <w:jc w:val="both"/>
        <w:rPr>
          <w:lang w:eastAsia="lt-LT"/>
        </w:rPr>
      </w:pPr>
      <w:r w:rsidRPr="003271B9">
        <w:rPr>
          <w:rFonts w:eastAsia="Andale Sans UI"/>
          <w:kern w:val="2"/>
          <w:szCs w:val="24"/>
          <w:lang w:eastAsia="lt-LT"/>
        </w:rPr>
        <w:t>199</w:t>
      </w:r>
      <w:r w:rsidR="0030641C" w:rsidRPr="003271B9">
        <w:rPr>
          <w:rFonts w:eastAsia="Andale Sans UI"/>
          <w:kern w:val="2"/>
          <w:szCs w:val="24"/>
          <w:lang w:eastAsia="lt-LT"/>
        </w:rPr>
        <w:t xml:space="preserve">. Savivaldybės administracijos skyrius, organizuojantis dokumentų tvarkymą, raštus pagal </w:t>
      </w:r>
      <w:r w:rsidR="00F13BE4" w:rsidRPr="003271B9">
        <w:rPr>
          <w:rFonts w:eastAsia="Andale Sans UI"/>
          <w:kern w:val="2"/>
          <w:szCs w:val="24"/>
          <w:lang w:eastAsia="lt-LT"/>
        </w:rPr>
        <w:t>m</w:t>
      </w:r>
      <w:r w:rsidR="0030641C" w:rsidRPr="003271B9">
        <w:rPr>
          <w:rFonts w:eastAsia="Andale Sans UI"/>
          <w:kern w:val="2"/>
          <w:szCs w:val="24"/>
          <w:lang w:eastAsia="lt-LT"/>
        </w:rPr>
        <w:t>ero rezoliucijas paskirsto vykdytojams.</w:t>
      </w:r>
      <w:r w:rsidR="0030641C" w:rsidRPr="003271B9">
        <w:t xml:space="preserve"> </w:t>
      </w:r>
    </w:p>
    <w:p w14:paraId="434908DE" w14:textId="60A1EAD7" w:rsidR="00E972EC" w:rsidRPr="003271B9" w:rsidRDefault="00047474" w:rsidP="00F16D9C">
      <w:pPr>
        <w:widowControl w:val="0"/>
        <w:suppressAutoHyphens/>
        <w:ind w:firstLine="1134"/>
        <w:jc w:val="both"/>
      </w:pPr>
      <w:r w:rsidRPr="003271B9">
        <w:rPr>
          <w:rFonts w:eastAsia="Andale Sans UI"/>
          <w:kern w:val="2"/>
          <w:szCs w:val="24"/>
          <w:lang w:eastAsia="lt-LT"/>
        </w:rPr>
        <w:t>20</w:t>
      </w:r>
      <w:r w:rsidR="00D37880" w:rsidRPr="003271B9">
        <w:rPr>
          <w:rFonts w:eastAsia="Andale Sans UI"/>
          <w:kern w:val="2"/>
          <w:szCs w:val="24"/>
          <w:lang w:eastAsia="lt-LT"/>
        </w:rPr>
        <w:t>0</w:t>
      </w:r>
      <w:r w:rsidR="0030641C" w:rsidRPr="003271B9">
        <w:rPr>
          <w:rFonts w:eastAsia="Andale Sans UI"/>
          <w:kern w:val="2"/>
          <w:szCs w:val="24"/>
          <w:lang w:eastAsia="lt-LT"/>
        </w:rPr>
        <w:t xml:space="preserve">. Interesantų apskaitą tvarko, </w:t>
      </w:r>
      <w:r w:rsidR="00F13BE4" w:rsidRPr="003271B9">
        <w:rPr>
          <w:rFonts w:eastAsia="Andale Sans UI"/>
          <w:kern w:val="2"/>
          <w:szCs w:val="24"/>
          <w:lang w:eastAsia="lt-LT"/>
        </w:rPr>
        <w:t>m</w:t>
      </w:r>
      <w:r w:rsidR="0030641C" w:rsidRPr="003271B9">
        <w:rPr>
          <w:rFonts w:eastAsia="Andale Sans UI"/>
          <w:kern w:val="2"/>
          <w:szCs w:val="24"/>
          <w:lang w:eastAsia="lt-LT"/>
        </w:rPr>
        <w:t xml:space="preserve">ero potvarkių ir pavedimų vykdymą kontroliuoja, apibendrintą informaciją </w:t>
      </w:r>
      <w:r w:rsidR="00F13BE4" w:rsidRPr="003271B9">
        <w:rPr>
          <w:rFonts w:eastAsia="Andale Sans UI"/>
          <w:kern w:val="2"/>
          <w:szCs w:val="24"/>
          <w:lang w:eastAsia="lt-LT"/>
        </w:rPr>
        <w:t>m</w:t>
      </w:r>
      <w:r w:rsidR="0030641C" w:rsidRPr="003271B9">
        <w:rPr>
          <w:rFonts w:eastAsia="Andale Sans UI"/>
          <w:kern w:val="2"/>
          <w:szCs w:val="24"/>
          <w:lang w:eastAsia="lt-LT"/>
        </w:rPr>
        <w:t xml:space="preserve">erui pateikia </w:t>
      </w:r>
      <w:r w:rsidR="00D026BA" w:rsidRPr="003271B9">
        <w:rPr>
          <w:rFonts w:eastAsia="Andale Sans UI"/>
          <w:kern w:val="2"/>
          <w:szCs w:val="24"/>
          <w:lang w:eastAsia="lt-LT"/>
        </w:rPr>
        <w:t xml:space="preserve">administracijos </w:t>
      </w:r>
      <w:r w:rsidR="0030641C" w:rsidRPr="003271B9">
        <w:rPr>
          <w:rFonts w:eastAsia="Andale Sans UI"/>
          <w:kern w:val="2"/>
          <w:szCs w:val="24"/>
          <w:lang w:eastAsia="lt-LT"/>
        </w:rPr>
        <w:t xml:space="preserve">direktorius ir </w:t>
      </w:r>
      <w:r w:rsidR="00EC7441" w:rsidRPr="003271B9">
        <w:rPr>
          <w:rFonts w:eastAsia="Andale Sans UI"/>
          <w:kern w:val="2"/>
          <w:szCs w:val="24"/>
          <w:lang w:eastAsia="lt-LT"/>
        </w:rPr>
        <w:t>s</w:t>
      </w:r>
      <w:r w:rsidR="0030641C" w:rsidRPr="003271B9">
        <w:rPr>
          <w:rFonts w:eastAsia="Andale Sans UI"/>
          <w:kern w:val="2"/>
          <w:szCs w:val="24"/>
          <w:lang w:eastAsia="lt-LT"/>
        </w:rPr>
        <w:t>avivaldybės administracijos skyrius, organizuojantis dokumentų tvarkymą.</w:t>
      </w:r>
      <w:r w:rsidR="0030641C" w:rsidRPr="003271B9">
        <w:t xml:space="preserve"> </w:t>
      </w:r>
    </w:p>
    <w:p w14:paraId="5DD20C1D" w14:textId="77777777" w:rsidR="00197B72" w:rsidRPr="003271B9" w:rsidRDefault="00047474" w:rsidP="00F16D9C">
      <w:pPr>
        <w:widowControl w:val="0"/>
        <w:suppressAutoHyphens/>
        <w:ind w:firstLine="1134"/>
        <w:jc w:val="both"/>
        <w:rPr>
          <w:color w:val="000000"/>
        </w:rPr>
      </w:pPr>
      <w:r w:rsidRPr="003271B9">
        <w:t>20</w:t>
      </w:r>
      <w:r w:rsidR="00D37880" w:rsidRPr="003271B9">
        <w:t>1</w:t>
      </w:r>
      <w:r w:rsidR="0030641C" w:rsidRPr="003271B9">
        <w:t xml:space="preserve">. </w:t>
      </w:r>
      <w:r w:rsidR="00197B72" w:rsidRPr="003271B9">
        <w:rPr>
          <w:color w:val="000000"/>
        </w:rPr>
        <w:t xml:space="preserve">Atostogas sau meras suteikia potvarkiu. Savivaldybės administracijos struktūrinis padalinys, atsakingas už personalo klausimus, gavęs mero prašymą dėl atostogų suteikimo, parengia </w:t>
      </w:r>
      <w:r w:rsidR="00197B72" w:rsidRPr="003271B9">
        <w:rPr>
          <w:color w:val="000000"/>
        </w:rPr>
        <w:lastRenderedPageBreak/>
        <w:t>mero potvarkio projektą. Potvarkyje nurodomas vicemeras (-ai), pavaduosiantis (-</w:t>
      </w:r>
      <w:proofErr w:type="spellStart"/>
      <w:r w:rsidR="00197B72" w:rsidRPr="003271B9">
        <w:rPr>
          <w:color w:val="000000"/>
        </w:rPr>
        <w:t>ys</w:t>
      </w:r>
      <w:proofErr w:type="spellEnd"/>
      <w:r w:rsidR="00197B72" w:rsidRPr="003271B9">
        <w:rPr>
          <w:color w:val="000000"/>
        </w:rPr>
        <w:t xml:space="preserve">) merą jo atostogų metu. Vicemeras, pavaduojantis merą Vietos savivaldos įstatymo 30 straipsnio 1 dalies 1 ir 2 punktuose nustatytais atvejais, vykdo visus </w:t>
      </w:r>
      <w:r w:rsidR="00197B72" w:rsidRPr="003271B9">
        <w:rPr>
          <w:bCs/>
          <w:color w:val="000000"/>
        </w:rPr>
        <w:t xml:space="preserve">Vietos savivaldos ir kituose įstatymuose nustatytus </w:t>
      </w:r>
      <w:r w:rsidR="00197B72" w:rsidRPr="003271B9">
        <w:rPr>
          <w:color w:val="000000"/>
        </w:rPr>
        <w:t>mero įgaliojimus, išskyrus nustatytuosius Vietos savivaldos įstatymo 27 straipsnio 2 dalies 4, 5, 7, 15, 19, 20 ir 21 punktuose. Vicemerui pavaduojant merą, Vietos savivaldos įstatymo 27 straipsnio 2 dalies 15 punkte nustatytus mero įgaliojimus vykdo  Taryba, o Vietos savivaldos įstatymo 27 straipsnio 2 dalies 4, 5 ir 7 punktuose nustatytus mero įgaliojimus – laikinai Tarybos paskirtas Tarybos narys. Įsigaliojusį potvarkį ne vėliau nei numatyta atostogų pradžia Tarybos sekretorius, jo nesant – mero paskirtas valstybės tarnautojas per DVS „Kontora“ pateikia Tarybos nariams.</w:t>
      </w:r>
    </w:p>
    <w:p w14:paraId="5EA8D888" w14:textId="7BF76B08" w:rsidR="00DE1459" w:rsidRPr="003271B9" w:rsidRDefault="00DE1459" w:rsidP="00F16D9C">
      <w:pPr>
        <w:widowControl w:val="0"/>
        <w:suppressAutoHyphens/>
        <w:ind w:firstLine="1134"/>
        <w:jc w:val="both"/>
        <w:rPr>
          <w:i/>
          <w:sz w:val="16"/>
        </w:rPr>
      </w:pPr>
      <w:r w:rsidRPr="003271B9">
        <w:rPr>
          <w:i/>
          <w:sz w:val="16"/>
        </w:rPr>
        <w:t xml:space="preserve">2023 m. liepos 20 d. Ignalinos rajono savivaldybės tarybos sprendimo </w:t>
      </w:r>
      <w:bookmarkStart w:id="54" w:name="n_25"/>
      <w:r w:rsidR="00962975" w:rsidRPr="003271B9">
        <w:rPr>
          <w:i/>
          <w:sz w:val="16"/>
        </w:rPr>
        <w:t xml:space="preserve">Nr. T-135 </w:t>
      </w:r>
      <w:bookmarkEnd w:id="54"/>
      <w:r w:rsidRPr="003271B9">
        <w:rPr>
          <w:i/>
          <w:sz w:val="16"/>
        </w:rPr>
        <w:t>redakcija</w:t>
      </w:r>
    </w:p>
    <w:p w14:paraId="07CCA13E" w14:textId="75A3F303" w:rsidR="00DE1459" w:rsidRPr="003271B9" w:rsidRDefault="00197B72" w:rsidP="00F16D9C">
      <w:pPr>
        <w:widowControl w:val="0"/>
        <w:suppressAutoHyphens/>
        <w:ind w:firstLine="1134"/>
        <w:jc w:val="both"/>
        <w:rPr>
          <w:i/>
          <w:sz w:val="16"/>
        </w:rPr>
      </w:pPr>
      <w:r w:rsidRPr="003271B9">
        <w:rPr>
          <w:i/>
          <w:sz w:val="16"/>
        </w:rPr>
        <w:t xml:space="preserve">2024 m. lapkričio 28 d. Ignalinos rajono savivaldybės tarybos sprendimo </w:t>
      </w:r>
      <w:bookmarkStart w:id="55" w:name="n_59"/>
      <w:r w:rsidR="00812685" w:rsidRPr="003271B9">
        <w:rPr>
          <w:i/>
          <w:sz w:val="16"/>
        </w:rPr>
        <w:t xml:space="preserve">Nr. T-286 </w:t>
      </w:r>
      <w:bookmarkEnd w:id="55"/>
      <w:r w:rsidRPr="003271B9">
        <w:rPr>
          <w:i/>
          <w:sz w:val="16"/>
        </w:rPr>
        <w:t>redakcija</w:t>
      </w:r>
    </w:p>
    <w:p w14:paraId="6CEECFD0" w14:textId="77777777" w:rsidR="00197B72" w:rsidRPr="003271B9" w:rsidRDefault="00197B72" w:rsidP="00F16D9C">
      <w:pPr>
        <w:widowControl w:val="0"/>
        <w:suppressAutoHyphens/>
        <w:ind w:firstLine="1134"/>
        <w:jc w:val="both"/>
        <w:rPr>
          <w:i/>
          <w:sz w:val="16"/>
        </w:rPr>
      </w:pPr>
    </w:p>
    <w:p w14:paraId="04DE5C5A" w14:textId="0E62E77F" w:rsidR="00DE1459" w:rsidRPr="003271B9" w:rsidRDefault="00DE1459" w:rsidP="00F16D9C">
      <w:pPr>
        <w:widowControl w:val="0"/>
        <w:suppressAutoHyphens/>
        <w:ind w:firstLine="1134"/>
        <w:jc w:val="both"/>
        <w:rPr>
          <w:color w:val="000000"/>
          <w:shd w:val="clear" w:color="auto" w:fill="FFFFFF"/>
        </w:rPr>
      </w:pPr>
      <w:r w:rsidRPr="003271B9">
        <w:t>201</w:t>
      </w:r>
      <w:r w:rsidRPr="003271B9">
        <w:rPr>
          <w:vertAlign w:val="superscript"/>
        </w:rPr>
        <w:t>1</w:t>
      </w:r>
      <w:r w:rsidRPr="003271B9">
        <w:t xml:space="preserve">. </w:t>
      </w:r>
      <w:r w:rsidRPr="003271B9">
        <w:rPr>
          <w:color w:val="000000"/>
          <w:shd w:val="clear" w:color="auto" w:fill="FFFFFF"/>
        </w:rPr>
        <w:t>Taryba prižiūri merą ir kitus subjektus, tiesiogiai įgyvendinančius valstybines (perduotas savivaldybėms) funkcijas. Meras ir kiti subjektai, tiesiogiai įgyvendinantys valstybines (perduotas savivaldybėms) funkcijas, Tarybai teikia jai informaciją apie  jų kompetencijai priskirtų funkcijų vykdymą.</w:t>
      </w:r>
    </w:p>
    <w:p w14:paraId="577F8599" w14:textId="1373F802" w:rsidR="00DE1459" w:rsidRPr="003271B9" w:rsidRDefault="00DE1459" w:rsidP="00F16D9C">
      <w:pPr>
        <w:widowControl w:val="0"/>
        <w:suppressAutoHyphens/>
        <w:ind w:firstLine="1134"/>
        <w:jc w:val="both"/>
        <w:rPr>
          <w:i/>
          <w:sz w:val="16"/>
        </w:rPr>
      </w:pPr>
      <w:r w:rsidRPr="003271B9">
        <w:rPr>
          <w:i/>
          <w:sz w:val="16"/>
        </w:rPr>
        <w:t xml:space="preserve">2023 m. liepos 20 d. Ignalinos rajono savivaldybės tarybos sprendimo </w:t>
      </w:r>
      <w:bookmarkStart w:id="56" w:name="n_26"/>
      <w:r w:rsidR="00962975" w:rsidRPr="003271B9">
        <w:rPr>
          <w:i/>
          <w:sz w:val="16"/>
        </w:rPr>
        <w:t xml:space="preserve">Nr. T-135 </w:t>
      </w:r>
      <w:bookmarkEnd w:id="56"/>
      <w:r w:rsidRPr="003271B9">
        <w:rPr>
          <w:i/>
          <w:sz w:val="16"/>
        </w:rPr>
        <w:t>redakcija</w:t>
      </w:r>
    </w:p>
    <w:p w14:paraId="19E3DE57" w14:textId="77777777" w:rsidR="00DE1459" w:rsidRPr="003271B9" w:rsidRDefault="00DE1459" w:rsidP="00F16D9C">
      <w:pPr>
        <w:widowControl w:val="0"/>
        <w:suppressAutoHyphens/>
        <w:ind w:firstLine="1134"/>
        <w:jc w:val="both"/>
        <w:rPr>
          <w:i/>
          <w:sz w:val="16"/>
        </w:rPr>
      </w:pPr>
    </w:p>
    <w:p w14:paraId="7713051E" w14:textId="481585D8" w:rsidR="00DE1459" w:rsidRPr="003271B9" w:rsidRDefault="00DE1459" w:rsidP="00F16D9C">
      <w:pPr>
        <w:widowControl w:val="0"/>
        <w:suppressAutoHyphens/>
        <w:ind w:firstLine="1134"/>
        <w:jc w:val="both"/>
        <w:rPr>
          <w:color w:val="000000"/>
          <w:shd w:val="clear" w:color="auto" w:fill="FFFFFF"/>
        </w:rPr>
      </w:pPr>
      <w:r w:rsidRPr="003271B9">
        <w:rPr>
          <w:color w:val="000000"/>
        </w:rPr>
        <w:t>201</w:t>
      </w:r>
      <w:r w:rsidRPr="003271B9">
        <w:rPr>
          <w:color w:val="000000"/>
          <w:vertAlign w:val="superscript"/>
        </w:rPr>
        <w:t>2</w:t>
      </w:r>
      <w:r w:rsidRPr="003271B9">
        <w:rPr>
          <w:color w:val="000000"/>
        </w:rPr>
        <w:t>.</w:t>
      </w:r>
      <w:r w:rsidRPr="003271B9">
        <w:rPr>
          <w:color w:val="000000"/>
          <w:vertAlign w:val="superscript"/>
        </w:rPr>
        <w:t xml:space="preserve"> </w:t>
      </w:r>
      <w:r w:rsidRPr="003271B9">
        <w:rPr>
          <w:color w:val="000000"/>
        </w:rPr>
        <w:t>T</w:t>
      </w:r>
      <w:r w:rsidRPr="003271B9">
        <w:rPr>
          <w:color w:val="000000"/>
          <w:shd w:val="clear" w:color="auto" w:fill="FFFFFF"/>
        </w:rPr>
        <w:t>aryba konkrečius paprastajai Tarybos kompetencijai priskirtus įgaliojimus, numatytus Vietos savivaldos įstatymo 15 straipsnio 3 dalyje, sprendimu gali pavesti vykdyti merui. Sprendime nurodomi, kokie konkretūs įgaliojimai pavedami vykdyti merui. Jeigu meras negali vykdyti pavestų įgaliojimų dėl viešųjų ir privačiųjų interesų konflikto, šiuos įgaliojimus vykdo Taryba.</w:t>
      </w:r>
    </w:p>
    <w:p w14:paraId="66EC98E1" w14:textId="484F7BEF" w:rsidR="00DE1459" w:rsidRPr="003271B9" w:rsidRDefault="00DE1459" w:rsidP="00F16D9C">
      <w:pPr>
        <w:widowControl w:val="0"/>
        <w:suppressAutoHyphens/>
        <w:ind w:firstLine="1134"/>
        <w:jc w:val="both"/>
        <w:rPr>
          <w:i/>
          <w:sz w:val="16"/>
        </w:rPr>
      </w:pPr>
      <w:r w:rsidRPr="003271B9">
        <w:rPr>
          <w:i/>
          <w:sz w:val="16"/>
        </w:rPr>
        <w:t xml:space="preserve">2023 m. liepos 20 d. Ignalinos rajono savivaldybės tarybos sprendimo </w:t>
      </w:r>
      <w:bookmarkStart w:id="57" w:name="n_27"/>
      <w:r w:rsidR="00962975" w:rsidRPr="003271B9">
        <w:rPr>
          <w:i/>
          <w:sz w:val="16"/>
        </w:rPr>
        <w:t xml:space="preserve">Nr. T-135 </w:t>
      </w:r>
      <w:bookmarkEnd w:id="57"/>
      <w:r w:rsidRPr="003271B9">
        <w:rPr>
          <w:i/>
          <w:sz w:val="16"/>
        </w:rPr>
        <w:t>redakcija</w:t>
      </w:r>
    </w:p>
    <w:p w14:paraId="2B3ABB3F" w14:textId="77777777" w:rsidR="00DE1459" w:rsidRPr="003271B9" w:rsidRDefault="00DE1459" w:rsidP="00F16D9C">
      <w:pPr>
        <w:widowControl w:val="0"/>
        <w:suppressAutoHyphens/>
        <w:ind w:firstLine="1134"/>
        <w:jc w:val="both"/>
        <w:rPr>
          <w:i/>
          <w:sz w:val="16"/>
        </w:rPr>
      </w:pPr>
    </w:p>
    <w:p w14:paraId="0F0BF87C" w14:textId="59486AA3" w:rsidR="007571FB" w:rsidRPr="003271B9" w:rsidRDefault="007571FB" w:rsidP="00F16D9C">
      <w:pPr>
        <w:widowControl w:val="0"/>
        <w:suppressAutoHyphens/>
        <w:ind w:firstLine="1134"/>
        <w:jc w:val="both"/>
      </w:pPr>
    </w:p>
    <w:p w14:paraId="201B51EA" w14:textId="7EE684AC" w:rsidR="00047474" w:rsidRPr="003271B9" w:rsidRDefault="00047474" w:rsidP="007571FB">
      <w:pPr>
        <w:jc w:val="center"/>
        <w:rPr>
          <w:b/>
          <w:szCs w:val="24"/>
        </w:rPr>
      </w:pPr>
      <w:r w:rsidRPr="003271B9">
        <w:rPr>
          <w:b/>
          <w:szCs w:val="24"/>
        </w:rPr>
        <w:t>X</w:t>
      </w:r>
      <w:r w:rsidR="003E3ED9" w:rsidRPr="003271B9">
        <w:rPr>
          <w:b/>
          <w:szCs w:val="24"/>
        </w:rPr>
        <w:t>VI</w:t>
      </w:r>
      <w:r w:rsidRPr="003271B9">
        <w:rPr>
          <w:b/>
          <w:szCs w:val="24"/>
        </w:rPr>
        <w:t xml:space="preserve"> SKYRIUS</w:t>
      </w:r>
    </w:p>
    <w:p w14:paraId="28071B53" w14:textId="1916F0A9" w:rsidR="007571FB" w:rsidRPr="003271B9" w:rsidRDefault="007571FB" w:rsidP="007571FB">
      <w:pPr>
        <w:jc w:val="center"/>
        <w:rPr>
          <w:b/>
          <w:szCs w:val="24"/>
        </w:rPr>
      </w:pPr>
      <w:r w:rsidRPr="003271B9">
        <w:rPr>
          <w:b/>
          <w:szCs w:val="24"/>
        </w:rPr>
        <w:t>TARYBOS OPOZICIJOS LYDERIS</w:t>
      </w:r>
    </w:p>
    <w:p w14:paraId="33B01998" w14:textId="77777777" w:rsidR="007571FB" w:rsidRPr="003271B9" w:rsidRDefault="007571FB" w:rsidP="007571FB">
      <w:pPr>
        <w:ind w:firstLine="567"/>
        <w:jc w:val="both"/>
        <w:rPr>
          <w:szCs w:val="24"/>
        </w:rPr>
      </w:pPr>
    </w:p>
    <w:p w14:paraId="05D298EA" w14:textId="58EC24CD" w:rsidR="007571FB" w:rsidRPr="003271B9" w:rsidRDefault="00047474" w:rsidP="00D026BA">
      <w:pPr>
        <w:ind w:firstLine="1134"/>
        <w:jc w:val="both"/>
        <w:rPr>
          <w:szCs w:val="24"/>
        </w:rPr>
      </w:pPr>
      <w:r w:rsidRPr="003271B9">
        <w:rPr>
          <w:szCs w:val="24"/>
        </w:rPr>
        <w:t>2</w:t>
      </w:r>
      <w:r w:rsidR="003E3ED9" w:rsidRPr="003271B9">
        <w:rPr>
          <w:szCs w:val="24"/>
        </w:rPr>
        <w:t>0</w:t>
      </w:r>
      <w:r w:rsidR="00D37880" w:rsidRPr="003271B9">
        <w:rPr>
          <w:szCs w:val="24"/>
        </w:rPr>
        <w:t>2</w:t>
      </w:r>
      <w:r w:rsidR="007571FB" w:rsidRPr="003271B9">
        <w:rPr>
          <w:szCs w:val="24"/>
        </w:rPr>
        <w:t>. Opozicijos lyderis atlieka jam Vietos savivaldos įstatym</w:t>
      </w:r>
      <w:r w:rsidR="00D026BA" w:rsidRPr="003271B9">
        <w:rPr>
          <w:szCs w:val="24"/>
        </w:rPr>
        <w:t>e</w:t>
      </w:r>
      <w:r w:rsidR="007571FB" w:rsidRPr="003271B9">
        <w:rPr>
          <w:szCs w:val="24"/>
        </w:rPr>
        <w:t xml:space="preserve"> ir ši</w:t>
      </w:r>
      <w:r w:rsidR="00D026BA" w:rsidRPr="003271B9">
        <w:rPr>
          <w:szCs w:val="24"/>
        </w:rPr>
        <w:t>ame</w:t>
      </w:r>
      <w:r w:rsidR="007571FB" w:rsidRPr="003271B9">
        <w:rPr>
          <w:szCs w:val="24"/>
        </w:rPr>
        <w:t xml:space="preserve"> </w:t>
      </w:r>
      <w:r w:rsidR="00D026BA" w:rsidRPr="003271B9">
        <w:rPr>
          <w:szCs w:val="24"/>
        </w:rPr>
        <w:t>R</w:t>
      </w:r>
      <w:r w:rsidR="007571FB" w:rsidRPr="003271B9">
        <w:rPr>
          <w:szCs w:val="24"/>
        </w:rPr>
        <w:t>eglament</w:t>
      </w:r>
      <w:r w:rsidR="00D026BA" w:rsidRPr="003271B9">
        <w:rPr>
          <w:szCs w:val="24"/>
        </w:rPr>
        <w:t>e</w:t>
      </w:r>
      <w:r w:rsidR="007571FB" w:rsidRPr="003271B9">
        <w:rPr>
          <w:szCs w:val="24"/>
        </w:rPr>
        <w:t xml:space="preserve"> numatytas funkcijas, įgyvendina Vietos savivaldos įstatym</w:t>
      </w:r>
      <w:r w:rsidR="00D026BA" w:rsidRPr="003271B9">
        <w:rPr>
          <w:szCs w:val="24"/>
        </w:rPr>
        <w:t>o</w:t>
      </w:r>
      <w:r w:rsidR="007571FB" w:rsidRPr="003271B9">
        <w:rPr>
          <w:szCs w:val="24"/>
        </w:rPr>
        <w:t xml:space="preserve"> ir šio reglament</w:t>
      </w:r>
      <w:r w:rsidR="00D026BA" w:rsidRPr="003271B9">
        <w:rPr>
          <w:szCs w:val="24"/>
        </w:rPr>
        <w:t>o</w:t>
      </w:r>
      <w:r w:rsidR="007571FB" w:rsidRPr="003271B9">
        <w:rPr>
          <w:szCs w:val="24"/>
        </w:rPr>
        <w:t xml:space="preserve"> nustatytas teises.</w:t>
      </w:r>
    </w:p>
    <w:p w14:paraId="7B41016D" w14:textId="767B1263" w:rsidR="007571FB" w:rsidRPr="003271B9" w:rsidRDefault="007571FB" w:rsidP="00D026BA">
      <w:pPr>
        <w:ind w:firstLine="1134"/>
        <w:jc w:val="both"/>
        <w:rPr>
          <w:szCs w:val="24"/>
        </w:rPr>
      </w:pPr>
      <w:r w:rsidRPr="003271B9">
        <w:rPr>
          <w:szCs w:val="24"/>
        </w:rPr>
        <w:t>2</w:t>
      </w:r>
      <w:r w:rsidR="003E3ED9" w:rsidRPr="003271B9">
        <w:rPr>
          <w:szCs w:val="24"/>
        </w:rPr>
        <w:t>0</w:t>
      </w:r>
      <w:r w:rsidR="00D37880" w:rsidRPr="003271B9">
        <w:rPr>
          <w:szCs w:val="24"/>
        </w:rPr>
        <w:t>3</w:t>
      </w:r>
      <w:r w:rsidRPr="003271B9">
        <w:rPr>
          <w:szCs w:val="24"/>
        </w:rPr>
        <w:t>. Opozicijos lyderio funkcijos:</w:t>
      </w:r>
    </w:p>
    <w:p w14:paraId="07E0AA30" w14:textId="6369CB33" w:rsidR="007571FB" w:rsidRPr="003271B9" w:rsidRDefault="007571FB" w:rsidP="00D026BA">
      <w:pPr>
        <w:ind w:firstLine="1134"/>
        <w:jc w:val="both"/>
        <w:rPr>
          <w:szCs w:val="24"/>
        </w:rPr>
      </w:pPr>
      <w:r w:rsidRPr="003271B9">
        <w:rPr>
          <w:szCs w:val="24"/>
        </w:rPr>
        <w:t>2</w:t>
      </w:r>
      <w:r w:rsidR="003E3ED9" w:rsidRPr="003271B9">
        <w:rPr>
          <w:szCs w:val="24"/>
        </w:rPr>
        <w:t>0</w:t>
      </w:r>
      <w:r w:rsidR="00D37880" w:rsidRPr="003271B9">
        <w:rPr>
          <w:szCs w:val="24"/>
        </w:rPr>
        <w:t>3</w:t>
      </w:r>
      <w:r w:rsidR="00047474" w:rsidRPr="003271B9">
        <w:rPr>
          <w:szCs w:val="24"/>
        </w:rPr>
        <w:t>.</w:t>
      </w:r>
      <w:r w:rsidRPr="003271B9">
        <w:rPr>
          <w:szCs w:val="24"/>
        </w:rPr>
        <w:t xml:space="preserve">1. </w:t>
      </w:r>
      <w:r w:rsidR="00D026BA" w:rsidRPr="003271B9">
        <w:rPr>
          <w:szCs w:val="24"/>
        </w:rPr>
        <w:t>A</w:t>
      </w:r>
      <w:r w:rsidRPr="003271B9">
        <w:rPr>
          <w:szCs w:val="24"/>
        </w:rPr>
        <w:t xml:space="preserve">tstovauti </w:t>
      </w:r>
      <w:r w:rsidR="00D026BA" w:rsidRPr="003271B9">
        <w:rPr>
          <w:szCs w:val="24"/>
        </w:rPr>
        <w:t>T</w:t>
      </w:r>
      <w:r w:rsidRPr="003271B9">
        <w:rPr>
          <w:szCs w:val="24"/>
        </w:rPr>
        <w:t xml:space="preserve">arybos opozicijai </w:t>
      </w:r>
      <w:r w:rsidR="00C30165" w:rsidRPr="003271B9">
        <w:rPr>
          <w:szCs w:val="24"/>
        </w:rPr>
        <w:t>T</w:t>
      </w:r>
      <w:r w:rsidRPr="003271B9">
        <w:rPr>
          <w:szCs w:val="24"/>
        </w:rPr>
        <w:t xml:space="preserve">arybos posėdžių, </w:t>
      </w:r>
      <w:r w:rsidR="00653BFA" w:rsidRPr="003271B9">
        <w:rPr>
          <w:color w:val="000000"/>
        </w:rPr>
        <w:t>Tarybos</w:t>
      </w:r>
      <w:r w:rsidR="00653BFA" w:rsidRPr="003271B9">
        <w:rPr>
          <w:szCs w:val="24"/>
        </w:rPr>
        <w:t xml:space="preserve"> </w:t>
      </w:r>
      <w:r w:rsidRPr="003271B9">
        <w:rPr>
          <w:szCs w:val="24"/>
        </w:rPr>
        <w:t xml:space="preserve">komitetų ir </w:t>
      </w:r>
      <w:r w:rsidR="00653BFA" w:rsidRPr="003271B9">
        <w:rPr>
          <w:color w:val="000000"/>
        </w:rPr>
        <w:t>Tarybos</w:t>
      </w:r>
      <w:r w:rsidR="00653BFA" w:rsidRPr="003271B9">
        <w:rPr>
          <w:szCs w:val="24"/>
        </w:rPr>
        <w:t xml:space="preserve"> </w:t>
      </w:r>
      <w:r w:rsidRPr="003271B9">
        <w:rPr>
          <w:szCs w:val="24"/>
        </w:rPr>
        <w:t>komisijų posėdžių metu</w:t>
      </w:r>
      <w:r w:rsidR="00D026BA" w:rsidRPr="003271B9">
        <w:rPr>
          <w:szCs w:val="24"/>
        </w:rPr>
        <w:t>.</w:t>
      </w:r>
    </w:p>
    <w:p w14:paraId="50EDA304" w14:textId="1BA89FE2" w:rsidR="007571FB" w:rsidRPr="003271B9" w:rsidRDefault="007571FB" w:rsidP="00D026BA">
      <w:pPr>
        <w:ind w:firstLine="1134"/>
        <w:jc w:val="both"/>
        <w:rPr>
          <w:szCs w:val="24"/>
        </w:rPr>
      </w:pPr>
      <w:r w:rsidRPr="003271B9">
        <w:rPr>
          <w:szCs w:val="24"/>
        </w:rPr>
        <w:t>2</w:t>
      </w:r>
      <w:r w:rsidR="003E3ED9" w:rsidRPr="003271B9">
        <w:rPr>
          <w:szCs w:val="24"/>
        </w:rPr>
        <w:t>0</w:t>
      </w:r>
      <w:r w:rsidR="00D37880" w:rsidRPr="003271B9">
        <w:rPr>
          <w:szCs w:val="24"/>
        </w:rPr>
        <w:t>3</w:t>
      </w:r>
      <w:r w:rsidRPr="003271B9">
        <w:rPr>
          <w:szCs w:val="24"/>
        </w:rPr>
        <w:t xml:space="preserve">.2. </w:t>
      </w:r>
      <w:r w:rsidR="00D026BA" w:rsidRPr="003271B9">
        <w:rPr>
          <w:szCs w:val="24"/>
        </w:rPr>
        <w:t>A</w:t>
      </w:r>
      <w:r w:rsidRPr="003271B9">
        <w:rPr>
          <w:szCs w:val="24"/>
        </w:rPr>
        <w:t xml:space="preserve">tstovauti </w:t>
      </w:r>
      <w:r w:rsidR="00D026BA" w:rsidRPr="003271B9">
        <w:rPr>
          <w:szCs w:val="24"/>
        </w:rPr>
        <w:t>T</w:t>
      </w:r>
      <w:r w:rsidRPr="003271B9">
        <w:rPr>
          <w:szCs w:val="24"/>
        </w:rPr>
        <w:t>arybos opozicijai susitikimuose su nuola</w:t>
      </w:r>
      <w:r w:rsidR="00D026BA" w:rsidRPr="003271B9">
        <w:rPr>
          <w:szCs w:val="24"/>
        </w:rPr>
        <w:t>tiniais rajono gyventojais metu.</w:t>
      </w:r>
    </w:p>
    <w:p w14:paraId="4793B768" w14:textId="39E2C8DF" w:rsidR="007571FB" w:rsidRPr="003271B9" w:rsidRDefault="007571FB" w:rsidP="00D026BA">
      <w:pPr>
        <w:ind w:firstLine="1134"/>
        <w:jc w:val="both"/>
        <w:rPr>
          <w:szCs w:val="24"/>
        </w:rPr>
      </w:pPr>
      <w:r w:rsidRPr="003271B9">
        <w:rPr>
          <w:szCs w:val="24"/>
        </w:rPr>
        <w:t>2</w:t>
      </w:r>
      <w:r w:rsidR="003E3ED9" w:rsidRPr="003271B9">
        <w:rPr>
          <w:szCs w:val="24"/>
        </w:rPr>
        <w:t>0</w:t>
      </w:r>
      <w:r w:rsidR="00D37880" w:rsidRPr="003271B9">
        <w:rPr>
          <w:szCs w:val="24"/>
        </w:rPr>
        <w:t>3</w:t>
      </w:r>
      <w:r w:rsidRPr="003271B9">
        <w:rPr>
          <w:szCs w:val="24"/>
        </w:rPr>
        <w:t xml:space="preserve">.3. </w:t>
      </w:r>
      <w:r w:rsidR="00D026BA" w:rsidRPr="003271B9">
        <w:rPr>
          <w:szCs w:val="24"/>
        </w:rPr>
        <w:t>A</w:t>
      </w:r>
      <w:r w:rsidRPr="003271B9">
        <w:rPr>
          <w:szCs w:val="24"/>
        </w:rPr>
        <w:t xml:space="preserve">tstovauti </w:t>
      </w:r>
      <w:r w:rsidR="00C30165" w:rsidRPr="003271B9">
        <w:rPr>
          <w:szCs w:val="24"/>
        </w:rPr>
        <w:t>T</w:t>
      </w:r>
      <w:r w:rsidRPr="003271B9">
        <w:rPr>
          <w:szCs w:val="24"/>
        </w:rPr>
        <w:t xml:space="preserve">arybos opozicijai ir kitais atvejais ir tokia apimtimi, kai opozicijos lyderis yra </w:t>
      </w:r>
      <w:r w:rsidR="00D026BA" w:rsidRPr="003271B9">
        <w:rPr>
          <w:szCs w:val="24"/>
        </w:rPr>
        <w:t>T</w:t>
      </w:r>
      <w:r w:rsidRPr="003271B9">
        <w:rPr>
          <w:szCs w:val="24"/>
        </w:rPr>
        <w:t>arybos opozicijos įgaliotas tą daryti.</w:t>
      </w:r>
    </w:p>
    <w:p w14:paraId="08EFDA4A" w14:textId="6EEB59F9" w:rsidR="007571FB" w:rsidRPr="003271B9" w:rsidRDefault="00047474" w:rsidP="00D026BA">
      <w:pPr>
        <w:ind w:firstLine="1134"/>
        <w:jc w:val="both"/>
        <w:rPr>
          <w:szCs w:val="24"/>
        </w:rPr>
      </w:pPr>
      <w:r w:rsidRPr="003271B9">
        <w:rPr>
          <w:szCs w:val="24"/>
        </w:rPr>
        <w:t>2</w:t>
      </w:r>
      <w:r w:rsidR="003E3ED9" w:rsidRPr="003271B9">
        <w:rPr>
          <w:szCs w:val="24"/>
        </w:rPr>
        <w:t>0</w:t>
      </w:r>
      <w:r w:rsidR="00D37880" w:rsidRPr="003271B9">
        <w:rPr>
          <w:szCs w:val="24"/>
        </w:rPr>
        <w:t>4</w:t>
      </w:r>
      <w:r w:rsidR="007571FB" w:rsidRPr="003271B9">
        <w:rPr>
          <w:szCs w:val="24"/>
        </w:rPr>
        <w:t>. Opozicijos lyderio teisės:</w:t>
      </w:r>
    </w:p>
    <w:p w14:paraId="749603A0" w14:textId="2FD9F807" w:rsidR="007571FB" w:rsidRPr="003271B9" w:rsidRDefault="00047474" w:rsidP="00D026BA">
      <w:pPr>
        <w:shd w:val="clear" w:color="auto" w:fill="FFFFFF"/>
        <w:ind w:firstLine="1134"/>
        <w:jc w:val="both"/>
      </w:pPr>
      <w:r w:rsidRPr="003271B9">
        <w:t>2</w:t>
      </w:r>
      <w:r w:rsidR="003E3ED9" w:rsidRPr="003271B9">
        <w:t>0</w:t>
      </w:r>
      <w:r w:rsidR="00D37880" w:rsidRPr="003271B9">
        <w:t>4</w:t>
      </w:r>
      <w:r w:rsidR="007571FB" w:rsidRPr="003271B9">
        <w:t xml:space="preserve">.1. Pateikti </w:t>
      </w:r>
      <w:r w:rsidR="00C30165" w:rsidRPr="003271B9">
        <w:t>T</w:t>
      </w:r>
      <w:r w:rsidR="007571FB" w:rsidRPr="003271B9">
        <w:t xml:space="preserve">arybos posėdyje svarstytinus klausimus kartu su sprendimų projektais savivaldybės </w:t>
      </w:r>
      <w:r w:rsidR="000E7E84" w:rsidRPr="003271B9">
        <w:t>T</w:t>
      </w:r>
      <w:r w:rsidR="007571FB" w:rsidRPr="003271B9">
        <w:t xml:space="preserve">arybos sekretoriui </w:t>
      </w:r>
      <w:r w:rsidR="000E7E84" w:rsidRPr="003271B9">
        <w:t>R</w:t>
      </w:r>
      <w:r w:rsidR="007571FB" w:rsidRPr="003271B9">
        <w:t>eglamento nustatyta tvarka</w:t>
      </w:r>
      <w:r w:rsidR="000E7E84" w:rsidRPr="003271B9">
        <w:t>.</w:t>
      </w:r>
    </w:p>
    <w:p w14:paraId="3A15FA8D" w14:textId="0196D4AC" w:rsidR="007571FB" w:rsidRPr="003271B9" w:rsidRDefault="00047474" w:rsidP="00D026BA">
      <w:pPr>
        <w:ind w:firstLine="1134"/>
        <w:jc w:val="both"/>
      </w:pPr>
      <w:r w:rsidRPr="003271B9">
        <w:t>2</w:t>
      </w:r>
      <w:r w:rsidR="003E3ED9" w:rsidRPr="003271B9">
        <w:t>0</w:t>
      </w:r>
      <w:r w:rsidR="00D37880" w:rsidRPr="003271B9">
        <w:t>4</w:t>
      </w:r>
      <w:r w:rsidR="007571FB" w:rsidRPr="003271B9">
        <w:t xml:space="preserve">.2. Siūlyti </w:t>
      </w:r>
      <w:r w:rsidR="000E7E84" w:rsidRPr="003271B9">
        <w:t>T</w:t>
      </w:r>
      <w:r w:rsidR="007571FB" w:rsidRPr="003271B9">
        <w:t xml:space="preserve">arybos posėdžio metu tvirtinant posėdžio darbotvarkę </w:t>
      </w:r>
      <w:r w:rsidR="000E7E84" w:rsidRPr="003271B9">
        <w:t>T</w:t>
      </w:r>
      <w:r w:rsidR="007571FB" w:rsidRPr="003271B9">
        <w:t xml:space="preserve">arybos sprendimu papildyti ar pakeisti parengtą </w:t>
      </w:r>
      <w:r w:rsidR="000E7E84" w:rsidRPr="003271B9">
        <w:t>T</w:t>
      </w:r>
      <w:r w:rsidR="007571FB" w:rsidRPr="003271B9">
        <w:t xml:space="preserve">arybos posėdžio darbotvarkės projektą, jeigu dėl siūlomų papildomai įtraukti klausimų sprendimų projektai yra įregistruoti ne vėliau kaip likus 24 valandoms iki posėdžio pradžios, išskyrus </w:t>
      </w:r>
      <w:r w:rsidR="000E7E84" w:rsidRPr="003271B9">
        <w:t xml:space="preserve">Vietos savivaldos įstatyme </w:t>
      </w:r>
      <w:r w:rsidR="007571FB" w:rsidRPr="003271B9">
        <w:t>numatytas išimtis.</w:t>
      </w:r>
    </w:p>
    <w:p w14:paraId="7839BC93" w14:textId="724ECC57" w:rsidR="007571FB" w:rsidRPr="003271B9" w:rsidRDefault="00047474" w:rsidP="00D026BA">
      <w:pPr>
        <w:ind w:firstLine="1134"/>
        <w:jc w:val="both"/>
      </w:pPr>
      <w:r w:rsidRPr="003271B9">
        <w:t>2</w:t>
      </w:r>
      <w:r w:rsidR="003E3ED9" w:rsidRPr="003271B9">
        <w:t>0</w:t>
      </w:r>
      <w:r w:rsidR="00D37880" w:rsidRPr="003271B9">
        <w:t>4</w:t>
      </w:r>
      <w:r w:rsidR="007571FB" w:rsidRPr="003271B9">
        <w:t>.3. Tarybos posėdžio metu pirmam užduoti klausimus pranešėjams ir pirmam pasisakyti kiekvienu svarstomu darbotvarkės klausimu.</w:t>
      </w:r>
    </w:p>
    <w:p w14:paraId="5A044CEF" w14:textId="7252EDC1" w:rsidR="007571FB" w:rsidRPr="003271B9" w:rsidRDefault="00047474" w:rsidP="00D026BA">
      <w:pPr>
        <w:ind w:firstLine="1134"/>
        <w:jc w:val="both"/>
      </w:pPr>
      <w:r w:rsidRPr="003271B9">
        <w:t>2</w:t>
      </w:r>
      <w:r w:rsidR="003E3ED9" w:rsidRPr="003271B9">
        <w:t>0</w:t>
      </w:r>
      <w:r w:rsidR="00D37880" w:rsidRPr="003271B9">
        <w:t>4</w:t>
      </w:r>
      <w:r w:rsidR="007571FB" w:rsidRPr="003271B9">
        <w:t>.4. Tarybos mažumos valandos metu pirmam užduoti iki 2 klausimų.</w:t>
      </w:r>
    </w:p>
    <w:p w14:paraId="72085EA3" w14:textId="7F687DA7" w:rsidR="007571FB" w:rsidRPr="003271B9" w:rsidRDefault="00047474" w:rsidP="00D026BA">
      <w:pPr>
        <w:ind w:firstLine="1134"/>
        <w:jc w:val="both"/>
        <w:rPr>
          <w:color w:val="000000"/>
          <w:szCs w:val="24"/>
          <w:lang w:eastAsia="lt-LT"/>
        </w:rPr>
      </w:pPr>
      <w:r w:rsidRPr="003271B9">
        <w:rPr>
          <w:color w:val="000000"/>
          <w:szCs w:val="24"/>
          <w:lang w:eastAsia="lt-LT"/>
        </w:rPr>
        <w:t>2</w:t>
      </w:r>
      <w:r w:rsidR="003E3ED9" w:rsidRPr="003271B9">
        <w:rPr>
          <w:color w:val="000000"/>
          <w:szCs w:val="24"/>
          <w:lang w:eastAsia="lt-LT"/>
        </w:rPr>
        <w:t>0</w:t>
      </w:r>
      <w:r w:rsidR="00D37880" w:rsidRPr="003271B9">
        <w:rPr>
          <w:color w:val="000000"/>
          <w:szCs w:val="24"/>
          <w:lang w:eastAsia="lt-LT"/>
        </w:rPr>
        <w:t>4</w:t>
      </w:r>
      <w:r w:rsidR="007571FB" w:rsidRPr="003271B9">
        <w:rPr>
          <w:color w:val="000000"/>
          <w:szCs w:val="24"/>
          <w:lang w:eastAsia="lt-LT"/>
        </w:rPr>
        <w:t xml:space="preserve">.5. Siūlyti kolegijai svarstyti </w:t>
      </w:r>
      <w:r w:rsidR="000E7E84" w:rsidRPr="003271B9">
        <w:rPr>
          <w:color w:val="000000"/>
          <w:szCs w:val="24"/>
          <w:lang w:eastAsia="lt-LT"/>
        </w:rPr>
        <w:t>T</w:t>
      </w:r>
      <w:r w:rsidR="007571FB" w:rsidRPr="003271B9">
        <w:rPr>
          <w:color w:val="000000"/>
          <w:szCs w:val="24"/>
          <w:lang w:eastAsia="lt-LT"/>
        </w:rPr>
        <w:t xml:space="preserve">arybos mažumos valandos ir </w:t>
      </w:r>
      <w:r w:rsidR="000E7E84" w:rsidRPr="003271B9">
        <w:rPr>
          <w:color w:val="000000"/>
          <w:szCs w:val="24"/>
          <w:lang w:eastAsia="lt-LT"/>
        </w:rPr>
        <w:t>T</w:t>
      </w:r>
      <w:r w:rsidR="007571FB" w:rsidRPr="003271B9">
        <w:rPr>
          <w:color w:val="000000"/>
          <w:szCs w:val="24"/>
          <w:lang w:eastAsia="lt-LT"/>
        </w:rPr>
        <w:t>arybos mažumos darbotvarkės svarstymo datas.</w:t>
      </w:r>
    </w:p>
    <w:p w14:paraId="4623900C" w14:textId="5B1120FE" w:rsidR="007571FB" w:rsidRPr="003271B9" w:rsidRDefault="00047474" w:rsidP="00D37880">
      <w:pPr>
        <w:ind w:firstLine="1134"/>
        <w:jc w:val="both"/>
        <w:rPr>
          <w:color w:val="000000"/>
          <w:szCs w:val="24"/>
          <w:lang w:eastAsia="lt-LT"/>
        </w:rPr>
      </w:pPr>
      <w:r w:rsidRPr="003271B9">
        <w:rPr>
          <w:color w:val="000000"/>
          <w:szCs w:val="24"/>
          <w:lang w:eastAsia="lt-LT"/>
        </w:rPr>
        <w:t>2</w:t>
      </w:r>
      <w:r w:rsidR="003E3ED9" w:rsidRPr="003271B9">
        <w:rPr>
          <w:color w:val="000000"/>
          <w:szCs w:val="24"/>
          <w:lang w:eastAsia="lt-LT"/>
        </w:rPr>
        <w:t>0</w:t>
      </w:r>
      <w:r w:rsidR="00D37880" w:rsidRPr="003271B9">
        <w:rPr>
          <w:color w:val="000000"/>
          <w:szCs w:val="24"/>
          <w:lang w:eastAsia="lt-LT"/>
        </w:rPr>
        <w:t>4</w:t>
      </w:r>
      <w:r w:rsidR="007571FB" w:rsidRPr="003271B9">
        <w:rPr>
          <w:color w:val="000000"/>
          <w:szCs w:val="24"/>
          <w:lang w:eastAsia="lt-LT"/>
        </w:rPr>
        <w:t xml:space="preserve">.6. Teikti siūlymus </w:t>
      </w:r>
      <w:r w:rsidR="000E7E84" w:rsidRPr="003271B9">
        <w:rPr>
          <w:color w:val="000000"/>
          <w:szCs w:val="24"/>
          <w:lang w:eastAsia="lt-LT"/>
        </w:rPr>
        <w:t>T</w:t>
      </w:r>
      <w:r w:rsidR="007571FB" w:rsidRPr="003271B9">
        <w:rPr>
          <w:color w:val="000000"/>
          <w:szCs w:val="24"/>
          <w:lang w:eastAsia="lt-LT"/>
        </w:rPr>
        <w:t xml:space="preserve">arybai ir </w:t>
      </w:r>
      <w:r w:rsidR="00F13BE4" w:rsidRPr="003271B9">
        <w:rPr>
          <w:color w:val="000000"/>
          <w:szCs w:val="24"/>
          <w:lang w:eastAsia="lt-LT"/>
        </w:rPr>
        <w:t>m</w:t>
      </w:r>
      <w:r w:rsidR="007571FB" w:rsidRPr="003271B9">
        <w:rPr>
          <w:color w:val="000000"/>
          <w:szCs w:val="24"/>
          <w:lang w:eastAsia="lt-LT"/>
        </w:rPr>
        <w:t xml:space="preserve">erui </w:t>
      </w:r>
      <w:r w:rsidR="007571FB" w:rsidRPr="003271B9">
        <w:rPr>
          <w:szCs w:val="24"/>
        </w:rPr>
        <w:t xml:space="preserve">įtraukti </w:t>
      </w:r>
      <w:r w:rsidR="000E7E84" w:rsidRPr="003271B9">
        <w:rPr>
          <w:szCs w:val="24"/>
        </w:rPr>
        <w:t>T</w:t>
      </w:r>
      <w:r w:rsidR="007571FB" w:rsidRPr="003271B9">
        <w:rPr>
          <w:szCs w:val="24"/>
        </w:rPr>
        <w:t xml:space="preserve">arybos narius, valstybės tarnautojus, ekspertus, gyvenamųjų vietovių bendruomenių ir bendruomeninių organizacijų atstovus, kitus savivaldybės bendruomenės narius į </w:t>
      </w:r>
      <w:r w:rsidR="00653BFA" w:rsidRPr="003271B9">
        <w:rPr>
          <w:color w:val="000000"/>
        </w:rPr>
        <w:t>Tarybos</w:t>
      </w:r>
      <w:r w:rsidR="00653BFA" w:rsidRPr="003271B9">
        <w:rPr>
          <w:szCs w:val="24"/>
        </w:rPr>
        <w:t xml:space="preserve"> </w:t>
      </w:r>
      <w:r w:rsidR="007571FB" w:rsidRPr="003271B9">
        <w:rPr>
          <w:szCs w:val="24"/>
        </w:rPr>
        <w:t xml:space="preserve">komisijų ir darbo grupių </w:t>
      </w:r>
      <w:r w:rsidR="007571FB" w:rsidRPr="003271B9">
        <w:rPr>
          <w:rStyle w:val="Komentaronuoroda"/>
          <w:sz w:val="24"/>
          <w:szCs w:val="24"/>
        </w:rPr>
        <w:t>s</w:t>
      </w:r>
      <w:r w:rsidR="007571FB" w:rsidRPr="003271B9">
        <w:rPr>
          <w:szCs w:val="24"/>
        </w:rPr>
        <w:t>udėtį.</w:t>
      </w:r>
    </w:p>
    <w:p w14:paraId="5D59E783" w14:textId="1391875A" w:rsidR="007571FB" w:rsidRPr="003271B9" w:rsidRDefault="00047474" w:rsidP="00D026BA">
      <w:pPr>
        <w:ind w:firstLine="1134"/>
        <w:jc w:val="both"/>
        <w:rPr>
          <w:szCs w:val="24"/>
          <w:lang w:eastAsia="lt-LT"/>
        </w:rPr>
      </w:pPr>
      <w:r w:rsidRPr="003271B9">
        <w:rPr>
          <w:color w:val="000000"/>
          <w:szCs w:val="24"/>
          <w:lang w:eastAsia="lt-LT"/>
        </w:rPr>
        <w:lastRenderedPageBreak/>
        <w:t>2</w:t>
      </w:r>
      <w:r w:rsidR="003E3ED9" w:rsidRPr="003271B9">
        <w:rPr>
          <w:color w:val="000000"/>
          <w:szCs w:val="24"/>
          <w:lang w:eastAsia="lt-LT"/>
        </w:rPr>
        <w:t>0</w:t>
      </w:r>
      <w:r w:rsidR="00D37880" w:rsidRPr="003271B9">
        <w:rPr>
          <w:color w:val="000000"/>
          <w:szCs w:val="24"/>
          <w:lang w:eastAsia="lt-LT"/>
        </w:rPr>
        <w:t>4</w:t>
      </w:r>
      <w:r w:rsidR="007571FB" w:rsidRPr="003271B9">
        <w:rPr>
          <w:color w:val="000000"/>
          <w:szCs w:val="24"/>
          <w:lang w:eastAsia="lt-LT"/>
        </w:rPr>
        <w:t xml:space="preserve">.7. Teikti siūlymus </w:t>
      </w:r>
      <w:r w:rsidR="000E7E84" w:rsidRPr="003271B9">
        <w:rPr>
          <w:color w:val="000000"/>
          <w:szCs w:val="24"/>
          <w:lang w:eastAsia="lt-LT"/>
        </w:rPr>
        <w:t>T</w:t>
      </w:r>
      <w:r w:rsidR="007571FB" w:rsidRPr="003271B9">
        <w:rPr>
          <w:color w:val="000000"/>
          <w:szCs w:val="24"/>
          <w:lang w:eastAsia="lt-LT"/>
        </w:rPr>
        <w:t xml:space="preserve">arybai išklausyti </w:t>
      </w:r>
      <w:r w:rsidR="007571FB" w:rsidRPr="003271B9">
        <w:rPr>
          <w:szCs w:val="24"/>
          <w:lang w:eastAsia="lt-LT"/>
        </w:rPr>
        <w:t>savivaldybės teritorijoje esančių valstybės institucijų atstovus.</w:t>
      </w:r>
    </w:p>
    <w:p w14:paraId="5D136D8C" w14:textId="5FC9DFF4" w:rsidR="007571FB" w:rsidRPr="003271B9" w:rsidRDefault="00047474" w:rsidP="00D026BA">
      <w:pPr>
        <w:ind w:firstLine="1134"/>
        <w:jc w:val="both"/>
        <w:rPr>
          <w:color w:val="000000"/>
          <w:szCs w:val="24"/>
          <w:lang w:eastAsia="lt-LT"/>
        </w:rPr>
      </w:pPr>
      <w:r w:rsidRPr="003271B9">
        <w:rPr>
          <w:color w:val="000000" w:themeColor="text1"/>
          <w:szCs w:val="24"/>
          <w:lang w:eastAsia="lt-LT"/>
        </w:rPr>
        <w:t>2</w:t>
      </w:r>
      <w:r w:rsidR="003E3ED9" w:rsidRPr="003271B9">
        <w:rPr>
          <w:color w:val="000000" w:themeColor="text1"/>
          <w:szCs w:val="24"/>
          <w:lang w:eastAsia="lt-LT"/>
        </w:rPr>
        <w:t>0</w:t>
      </w:r>
      <w:r w:rsidR="00D37880" w:rsidRPr="003271B9">
        <w:rPr>
          <w:color w:val="000000" w:themeColor="text1"/>
          <w:szCs w:val="24"/>
          <w:lang w:eastAsia="lt-LT"/>
        </w:rPr>
        <w:t>4</w:t>
      </w:r>
      <w:r w:rsidR="007571FB" w:rsidRPr="003271B9">
        <w:rPr>
          <w:color w:val="000000" w:themeColor="text1"/>
          <w:szCs w:val="24"/>
          <w:lang w:eastAsia="lt-LT"/>
        </w:rPr>
        <w:t xml:space="preserve">.8. Teikti </w:t>
      </w:r>
      <w:r w:rsidR="00F13BE4" w:rsidRPr="003271B9">
        <w:rPr>
          <w:color w:val="000000" w:themeColor="text1"/>
          <w:szCs w:val="24"/>
          <w:lang w:eastAsia="lt-LT"/>
        </w:rPr>
        <w:t>m</w:t>
      </w:r>
      <w:r w:rsidR="007571FB" w:rsidRPr="003271B9">
        <w:rPr>
          <w:color w:val="000000" w:themeColor="text1"/>
          <w:szCs w:val="24"/>
          <w:lang w:eastAsia="lt-LT"/>
        </w:rPr>
        <w:t xml:space="preserve">erui </w:t>
      </w:r>
      <w:r w:rsidR="007571FB" w:rsidRPr="003271B9">
        <w:rPr>
          <w:szCs w:val="24"/>
          <w:lang w:eastAsia="lt-LT"/>
        </w:rPr>
        <w:t>pastabas ir pasiūlymus dėl savivaldybės biudžeto projekto.</w:t>
      </w:r>
    </w:p>
    <w:p w14:paraId="084395BA" w14:textId="77777777" w:rsidR="00E972EC" w:rsidRPr="003271B9" w:rsidRDefault="00E972EC">
      <w:pPr>
        <w:widowControl w:val="0"/>
        <w:suppressAutoHyphens/>
        <w:ind w:firstLine="720"/>
        <w:jc w:val="both"/>
      </w:pPr>
    </w:p>
    <w:p w14:paraId="23D3B88B" w14:textId="054B269B" w:rsidR="00E972EC" w:rsidRPr="003271B9" w:rsidRDefault="0030641C">
      <w:pPr>
        <w:keepNext/>
        <w:jc w:val="center"/>
        <w:rPr>
          <w:b/>
          <w:bCs/>
          <w:caps/>
          <w:lang w:eastAsia="lt-LT"/>
        </w:rPr>
      </w:pPr>
      <w:r w:rsidRPr="003271B9">
        <w:rPr>
          <w:b/>
          <w:bCs/>
          <w:caps/>
          <w:lang w:eastAsia="lt-LT"/>
        </w:rPr>
        <w:t>XV</w:t>
      </w:r>
      <w:r w:rsidR="00047474" w:rsidRPr="003271B9">
        <w:rPr>
          <w:b/>
          <w:bCs/>
          <w:caps/>
          <w:lang w:eastAsia="lt-LT"/>
        </w:rPr>
        <w:t>I</w:t>
      </w:r>
      <w:r w:rsidR="003E3ED9" w:rsidRPr="003271B9">
        <w:rPr>
          <w:b/>
          <w:bCs/>
          <w:caps/>
          <w:lang w:eastAsia="lt-LT"/>
        </w:rPr>
        <w:t>I</w:t>
      </w:r>
      <w:r w:rsidRPr="003271B9">
        <w:rPr>
          <w:b/>
          <w:bCs/>
          <w:caps/>
          <w:lang w:eastAsia="lt-LT"/>
        </w:rPr>
        <w:t xml:space="preserve"> SKYRIUS</w:t>
      </w:r>
    </w:p>
    <w:p w14:paraId="0C5B7A46" w14:textId="77777777" w:rsidR="00E972EC" w:rsidRPr="003271B9" w:rsidRDefault="0030641C">
      <w:pPr>
        <w:keepNext/>
        <w:jc w:val="center"/>
        <w:rPr>
          <w:lang w:eastAsia="lt-LT"/>
        </w:rPr>
      </w:pPr>
      <w:r w:rsidRPr="003271B9">
        <w:rPr>
          <w:b/>
          <w:bCs/>
          <w:caps/>
          <w:lang w:eastAsia="lt-LT"/>
        </w:rPr>
        <w:t>SAVIVALDYBĖS BIUDŽETO PROJEKTO SVARSTYMAS</w:t>
      </w:r>
    </w:p>
    <w:p w14:paraId="2C6E97BD" w14:textId="77777777" w:rsidR="00E972EC" w:rsidRPr="003271B9" w:rsidRDefault="00E972EC">
      <w:pPr>
        <w:ind w:firstLine="622"/>
        <w:jc w:val="both"/>
        <w:rPr>
          <w:lang w:eastAsia="lt-LT"/>
        </w:rPr>
      </w:pPr>
    </w:p>
    <w:p w14:paraId="35C8C3C8" w14:textId="74A69A2F" w:rsidR="00DF2FD4" w:rsidRPr="003271B9" w:rsidRDefault="00DF2FD4" w:rsidP="00DF2FD4">
      <w:pPr>
        <w:tabs>
          <w:tab w:val="left" w:pos="851"/>
        </w:tabs>
        <w:ind w:firstLine="1134"/>
        <w:jc w:val="both"/>
        <w:rPr>
          <w:szCs w:val="24"/>
        </w:rPr>
      </w:pPr>
      <w:r w:rsidRPr="003271B9">
        <w:rPr>
          <w:szCs w:val="24"/>
        </w:rPr>
        <w:t>2</w:t>
      </w:r>
      <w:r w:rsidR="003E3ED9" w:rsidRPr="003271B9">
        <w:rPr>
          <w:szCs w:val="24"/>
        </w:rPr>
        <w:t>0</w:t>
      </w:r>
      <w:r w:rsidR="00D37880" w:rsidRPr="003271B9">
        <w:rPr>
          <w:szCs w:val="24"/>
        </w:rPr>
        <w:t>5</w:t>
      </w:r>
      <w:r w:rsidRPr="003271B9">
        <w:rPr>
          <w:szCs w:val="24"/>
        </w:rPr>
        <w:t>. Savivaldybės biudžeto (toliau – biudžetas) sudarymas:</w:t>
      </w:r>
    </w:p>
    <w:p w14:paraId="720BAF69" w14:textId="6814F804" w:rsidR="00DF2FD4" w:rsidRPr="003271B9" w:rsidRDefault="00DF2FD4" w:rsidP="00DF2FD4">
      <w:pPr>
        <w:tabs>
          <w:tab w:val="left" w:pos="851"/>
        </w:tabs>
        <w:ind w:firstLine="1134"/>
        <w:jc w:val="both"/>
        <w:rPr>
          <w:szCs w:val="24"/>
        </w:rPr>
      </w:pPr>
      <w:r w:rsidRPr="003271B9">
        <w:rPr>
          <w:szCs w:val="24"/>
        </w:rPr>
        <w:t>2</w:t>
      </w:r>
      <w:r w:rsidR="003E3ED9" w:rsidRPr="003271B9">
        <w:rPr>
          <w:szCs w:val="24"/>
        </w:rPr>
        <w:t>0</w:t>
      </w:r>
      <w:r w:rsidR="00D37880" w:rsidRPr="003271B9">
        <w:rPr>
          <w:szCs w:val="24"/>
        </w:rPr>
        <w:t>5</w:t>
      </w:r>
      <w:r w:rsidRPr="003271B9">
        <w:rPr>
          <w:szCs w:val="24"/>
        </w:rPr>
        <w:t xml:space="preserve">.1. </w:t>
      </w:r>
      <w:r w:rsidR="002B4FE5" w:rsidRPr="003271B9">
        <w:rPr>
          <w:szCs w:val="24"/>
        </w:rPr>
        <w:t>B</w:t>
      </w:r>
      <w:r w:rsidRPr="003271B9">
        <w:rPr>
          <w:szCs w:val="24"/>
        </w:rPr>
        <w:t>iudžetas sudaromas vieniems biudžetiniams metams</w:t>
      </w:r>
      <w:r w:rsidR="002B4FE5" w:rsidRPr="003271B9">
        <w:rPr>
          <w:szCs w:val="24"/>
        </w:rPr>
        <w:t>.</w:t>
      </w:r>
    </w:p>
    <w:p w14:paraId="45555498" w14:textId="77568045" w:rsidR="00DF2FD4" w:rsidRPr="003271B9" w:rsidRDefault="00DF2FD4" w:rsidP="00DF2FD4">
      <w:pPr>
        <w:tabs>
          <w:tab w:val="left" w:pos="851"/>
        </w:tabs>
        <w:ind w:firstLine="1134"/>
        <w:jc w:val="both"/>
        <w:rPr>
          <w:szCs w:val="24"/>
        </w:rPr>
      </w:pPr>
      <w:r w:rsidRPr="003271B9">
        <w:rPr>
          <w:szCs w:val="24"/>
        </w:rPr>
        <w:t>2</w:t>
      </w:r>
      <w:r w:rsidR="003E3ED9" w:rsidRPr="003271B9">
        <w:rPr>
          <w:szCs w:val="24"/>
        </w:rPr>
        <w:t>0</w:t>
      </w:r>
      <w:r w:rsidR="00D37880" w:rsidRPr="003271B9">
        <w:rPr>
          <w:szCs w:val="24"/>
        </w:rPr>
        <w:t>5</w:t>
      </w:r>
      <w:r w:rsidRPr="003271B9">
        <w:rPr>
          <w:szCs w:val="24"/>
        </w:rPr>
        <w:t xml:space="preserve">.2. </w:t>
      </w:r>
      <w:r w:rsidR="00DE1459" w:rsidRPr="003271B9">
        <w:t>Biudžeto projektą sudaro ir teikia meras</w:t>
      </w:r>
      <w:r w:rsidRPr="003271B9">
        <w:rPr>
          <w:szCs w:val="24"/>
        </w:rPr>
        <w:t>.</w:t>
      </w:r>
    </w:p>
    <w:p w14:paraId="4082AB03" w14:textId="6EEA790E" w:rsidR="00DE1459" w:rsidRPr="003271B9" w:rsidRDefault="00DE1459" w:rsidP="00DF2FD4">
      <w:pPr>
        <w:tabs>
          <w:tab w:val="left" w:pos="851"/>
        </w:tabs>
        <w:ind w:firstLine="1134"/>
        <w:jc w:val="both"/>
        <w:rPr>
          <w:i/>
          <w:sz w:val="16"/>
          <w:szCs w:val="24"/>
        </w:rPr>
      </w:pPr>
      <w:r w:rsidRPr="003271B9">
        <w:rPr>
          <w:i/>
          <w:sz w:val="16"/>
          <w:szCs w:val="24"/>
        </w:rPr>
        <w:t xml:space="preserve">2023 m. liepos 20 d. Ignalinos rajono savivaldybės tarybos sprendimo </w:t>
      </w:r>
      <w:bookmarkStart w:id="58" w:name="n_28"/>
      <w:r w:rsidR="00962975" w:rsidRPr="003271B9">
        <w:rPr>
          <w:i/>
          <w:sz w:val="16"/>
          <w:szCs w:val="24"/>
        </w:rPr>
        <w:t xml:space="preserve">Nr. T-135 </w:t>
      </w:r>
      <w:bookmarkEnd w:id="58"/>
      <w:r w:rsidRPr="003271B9">
        <w:rPr>
          <w:i/>
          <w:sz w:val="16"/>
          <w:szCs w:val="24"/>
        </w:rPr>
        <w:t>redakcija</w:t>
      </w:r>
    </w:p>
    <w:p w14:paraId="4F505F0D" w14:textId="77777777" w:rsidR="00DE1459" w:rsidRPr="003271B9" w:rsidRDefault="00DE1459" w:rsidP="00DF2FD4">
      <w:pPr>
        <w:tabs>
          <w:tab w:val="left" w:pos="851"/>
        </w:tabs>
        <w:ind w:firstLine="1134"/>
        <w:jc w:val="both"/>
        <w:rPr>
          <w:i/>
          <w:sz w:val="16"/>
          <w:szCs w:val="24"/>
        </w:rPr>
      </w:pPr>
    </w:p>
    <w:p w14:paraId="759B1206" w14:textId="157A96B4" w:rsidR="00DF2FD4" w:rsidRPr="003271B9" w:rsidRDefault="00DF2FD4" w:rsidP="00DF2FD4">
      <w:pPr>
        <w:tabs>
          <w:tab w:val="left" w:pos="851"/>
        </w:tabs>
        <w:ind w:firstLine="1134"/>
        <w:jc w:val="both"/>
        <w:rPr>
          <w:szCs w:val="24"/>
        </w:rPr>
      </w:pPr>
      <w:r w:rsidRPr="003271B9">
        <w:rPr>
          <w:szCs w:val="24"/>
        </w:rPr>
        <w:t>2</w:t>
      </w:r>
      <w:r w:rsidR="003E3ED9" w:rsidRPr="003271B9">
        <w:rPr>
          <w:szCs w:val="24"/>
        </w:rPr>
        <w:t>0</w:t>
      </w:r>
      <w:r w:rsidR="00D37880" w:rsidRPr="003271B9">
        <w:rPr>
          <w:szCs w:val="24"/>
        </w:rPr>
        <w:t>6</w:t>
      </w:r>
      <w:r w:rsidRPr="003271B9">
        <w:rPr>
          <w:szCs w:val="24"/>
        </w:rPr>
        <w:t>. Biudžeto projektas svarstomas tokia tvarka:</w:t>
      </w:r>
    </w:p>
    <w:p w14:paraId="590F62F8" w14:textId="1CEC0EB1" w:rsidR="00DF2FD4" w:rsidRPr="003271B9" w:rsidRDefault="00DF2FD4" w:rsidP="00DF2FD4">
      <w:pPr>
        <w:tabs>
          <w:tab w:val="left" w:pos="851"/>
        </w:tabs>
        <w:ind w:firstLine="1134"/>
        <w:jc w:val="both"/>
        <w:rPr>
          <w:szCs w:val="24"/>
        </w:rPr>
      </w:pPr>
      <w:r w:rsidRPr="003271B9">
        <w:rPr>
          <w:szCs w:val="24"/>
        </w:rPr>
        <w:t>2</w:t>
      </w:r>
      <w:r w:rsidR="003E3ED9" w:rsidRPr="003271B9">
        <w:rPr>
          <w:szCs w:val="24"/>
        </w:rPr>
        <w:t>0</w:t>
      </w:r>
      <w:r w:rsidR="00D37880" w:rsidRPr="003271B9">
        <w:rPr>
          <w:szCs w:val="24"/>
        </w:rPr>
        <w:t>6</w:t>
      </w:r>
      <w:r w:rsidRPr="003271B9">
        <w:rPr>
          <w:szCs w:val="24"/>
        </w:rPr>
        <w:t xml:space="preserve">.1. </w:t>
      </w:r>
      <w:r w:rsidR="00DE1459" w:rsidRPr="003271B9">
        <w:t>Biudžeto projektas teikiamas svarstyti Tarybos frakcijoms, komitetams, jis taip pat skelbiamas savivaldybės interneto svetainėje ir vietinėje spaudoje gyventojams viešai svarstyti. Taip pat su biudžeto projektu galima susipažinti savivaldybės administracijoje. Rajono gyventojai ir juridiniai asmenys pastabas ir pasiūlymus dėl biudžeto projekto teikia 7 darbo dienas nuo projekto paskelbimo dienos elektroniniu paštu (</w:t>
      </w:r>
      <w:proofErr w:type="spellStart"/>
      <w:r w:rsidR="00DE1459" w:rsidRPr="003271B9">
        <w:t>info@ignalina.lt</w:t>
      </w:r>
      <w:proofErr w:type="spellEnd"/>
      <w:r w:rsidR="00DE1459" w:rsidRPr="003271B9">
        <w:t>) arba raštu savivaldybės administracijai. Komitetai privalo išnagrinėti biudžeto projektą ir savo sprendimus ne vėliau kaip per 7 darbo</w:t>
      </w:r>
      <w:r w:rsidR="00DE1459" w:rsidRPr="003271B9">
        <w:rPr>
          <w:color w:val="FF0000"/>
        </w:rPr>
        <w:t xml:space="preserve"> </w:t>
      </w:r>
      <w:r w:rsidR="00DE1459" w:rsidRPr="003271B9">
        <w:t>dienas nuo biudžeto projekto gavimo dienos pateikti</w:t>
      </w:r>
      <w:r w:rsidR="00DE1459" w:rsidRPr="003271B9">
        <w:rPr>
          <w:rFonts w:ascii="Calibri" w:eastAsiaTheme="minorEastAsia" w:hAnsi="Calibri" w:cs="Calibri"/>
          <w:color w:val="333333"/>
        </w:rPr>
        <w:t xml:space="preserve"> </w:t>
      </w:r>
      <w:r w:rsidR="00DE1459" w:rsidRPr="003271B9">
        <w:rPr>
          <w:rStyle w:val="Grietas"/>
          <w:rFonts w:eastAsiaTheme="minorEastAsia"/>
          <w:b w:val="0"/>
          <w:bCs w:val="0"/>
          <w:color w:val="000000"/>
        </w:rPr>
        <w:t>Ekonomikos, finansų, biudžeto ir turto valdymo reikalų komitetui</w:t>
      </w:r>
      <w:r w:rsidR="00DE1459" w:rsidRPr="003271B9">
        <w:rPr>
          <w:b/>
          <w:bCs/>
          <w:color w:val="000000"/>
        </w:rPr>
        <w:t xml:space="preserve">. </w:t>
      </w:r>
      <w:r w:rsidR="00DE1459" w:rsidRPr="003271B9">
        <w:t xml:space="preserve">Į komitetų, kuriuose svarstomas biudžeto projektas, posėdžius kviečiami administracijos atstovai, taip pat gali būti </w:t>
      </w:r>
      <w:r w:rsidR="00DE1459" w:rsidRPr="003271B9">
        <w:rPr>
          <w:color w:val="000000"/>
        </w:rPr>
        <w:t>kviečiami ir kitų komitetų</w:t>
      </w:r>
      <w:r w:rsidR="00DE1459" w:rsidRPr="003271B9">
        <w:t xml:space="preserve"> nariai</w:t>
      </w:r>
      <w:r w:rsidRPr="003271B9">
        <w:rPr>
          <w:szCs w:val="24"/>
        </w:rPr>
        <w:t>.</w:t>
      </w:r>
    </w:p>
    <w:p w14:paraId="7753551F" w14:textId="24F1A7A1" w:rsidR="00DE1459" w:rsidRPr="003271B9" w:rsidRDefault="00DE1459" w:rsidP="00DF2FD4">
      <w:pPr>
        <w:tabs>
          <w:tab w:val="left" w:pos="851"/>
        </w:tabs>
        <w:ind w:firstLine="1134"/>
        <w:jc w:val="both"/>
        <w:rPr>
          <w:i/>
          <w:sz w:val="16"/>
          <w:szCs w:val="24"/>
        </w:rPr>
      </w:pPr>
      <w:r w:rsidRPr="003271B9">
        <w:rPr>
          <w:i/>
          <w:sz w:val="16"/>
          <w:szCs w:val="24"/>
        </w:rPr>
        <w:t xml:space="preserve">2023 m. liepos 20 d. Ignalinos rajono savivaldybės tarybos sprendimo </w:t>
      </w:r>
      <w:bookmarkStart w:id="59" w:name="n_29"/>
      <w:r w:rsidR="00962975" w:rsidRPr="003271B9">
        <w:rPr>
          <w:i/>
          <w:sz w:val="16"/>
          <w:szCs w:val="24"/>
        </w:rPr>
        <w:t xml:space="preserve">Nr. T-135 </w:t>
      </w:r>
      <w:bookmarkEnd w:id="59"/>
      <w:r w:rsidRPr="003271B9">
        <w:rPr>
          <w:i/>
          <w:sz w:val="16"/>
          <w:szCs w:val="24"/>
        </w:rPr>
        <w:t>redakcija</w:t>
      </w:r>
    </w:p>
    <w:p w14:paraId="41B944B0" w14:textId="77777777" w:rsidR="00DE1459" w:rsidRPr="003271B9" w:rsidRDefault="00DE1459" w:rsidP="00DF2FD4">
      <w:pPr>
        <w:tabs>
          <w:tab w:val="left" w:pos="851"/>
        </w:tabs>
        <w:ind w:firstLine="1134"/>
        <w:jc w:val="both"/>
        <w:rPr>
          <w:i/>
          <w:sz w:val="16"/>
          <w:szCs w:val="24"/>
        </w:rPr>
      </w:pPr>
    </w:p>
    <w:p w14:paraId="3E54A86C" w14:textId="555807C6" w:rsidR="00DF2FD4" w:rsidRPr="003271B9" w:rsidRDefault="00DF2FD4" w:rsidP="00DF2FD4">
      <w:pPr>
        <w:tabs>
          <w:tab w:val="left" w:pos="851"/>
        </w:tabs>
        <w:ind w:firstLine="1134"/>
        <w:jc w:val="both"/>
        <w:rPr>
          <w:b/>
          <w:bCs/>
          <w:szCs w:val="24"/>
        </w:rPr>
      </w:pPr>
      <w:r w:rsidRPr="003271B9">
        <w:rPr>
          <w:szCs w:val="24"/>
        </w:rPr>
        <w:t>2</w:t>
      </w:r>
      <w:r w:rsidR="00F61864" w:rsidRPr="003271B9">
        <w:rPr>
          <w:szCs w:val="24"/>
        </w:rPr>
        <w:t>0</w:t>
      </w:r>
      <w:r w:rsidR="00D37880" w:rsidRPr="003271B9">
        <w:rPr>
          <w:szCs w:val="24"/>
        </w:rPr>
        <w:t>6</w:t>
      </w:r>
      <w:r w:rsidRPr="003271B9">
        <w:rPr>
          <w:szCs w:val="24"/>
        </w:rPr>
        <w:t xml:space="preserve">.2. </w:t>
      </w:r>
      <w:r w:rsidR="00DE1459" w:rsidRPr="003271B9">
        <w:rPr>
          <w:color w:val="000000"/>
        </w:rPr>
        <w:t xml:space="preserve">Per Reglamento 206.1 papunktyje nustatytą laiką gautas gyventojų ir juridinių asmenų pastabas ir pasiūlymus apibendrina savivaldybės administracija ir pateikia </w:t>
      </w:r>
      <w:r w:rsidR="00DE1459" w:rsidRPr="003271B9">
        <w:rPr>
          <w:rStyle w:val="Grietas"/>
          <w:rFonts w:eastAsiaTheme="minorEastAsia"/>
          <w:b w:val="0"/>
          <w:bCs w:val="0"/>
          <w:color w:val="000000"/>
        </w:rPr>
        <w:t>Ekonomikos, finansų, biudžeto ir turto valdymo reikalų komitetui</w:t>
      </w:r>
      <w:r w:rsidRPr="003271B9">
        <w:rPr>
          <w:b/>
          <w:bCs/>
          <w:szCs w:val="24"/>
        </w:rPr>
        <w:t>.</w:t>
      </w:r>
    </w:p>
    <w:p w14:paraId="167C3C6F" w14:textId="764F88D5" w:rsidR="00DE1459" w:rsidRPr="003271B9" w:rsidRDefault="00DE1459" w:rsidP="00DF2FD4">
      <w:pPr>
        <w:tabs>
          <w:tab w:val="left" w:pos="851"/>
        </w:tabs>
        <w:ind w:firstLine="1134"/>
        <w:jc w:val="both"/>
        <w:rPr>
          <w:i/>
          <w:sz w:val="16"/>
          <w:szCs w:val="24"/>
        </w:rPr>
      </w:pPr>
      <w:r w:rsidRPr="003271B9">
        <w:rPr>
          <w:i/>
          <w:sz w:val="16"/>
          <w:szCs w:val="24"/>
        </w:rPr>
        <w:t xml:space="preserve">2023 m. liepos 20 d. Ignalinos rajono savivaldybės tarybos sprendimo </w:t>
      </w:r>
      <w:bookmarkStart w:id="60" w:name="n_30"/>
      <w:r w:rsidR="00962975" w:rsidRPr="003271B9">
        <w:rPr>
          <w:i/>
          <w:sz w:val="16"/>
          <w:szCs w:val="24"/>
        </w:rPr>
        <w:t xml:space="preserve">Nr. T-135 </w:t>
      </w:r>
      <w:bookmarkEnd w:id="60"/>
      <w:r w:rsidRPr="003271B9">
        <w:rPr>
          <w:i/>
          <w:sz w:val="16"/>
          <w:szCs w:val="24"/>
        </w:rPr>
        <w:t>redakcija</w:t>
      </w:r>
    </w:p>
    <w:p w14:paraId="4D877210" w14:textId="77777777" w:rsidR="00DE1459" w:rsidRPr="003271B9" w:rsidRDefault="00DE1459" w:rsidP="00DF2FD4">
      <w:pPr>
        <w:tabs>
          <w:tab w:val="left" w:pos="851"/>
        </w:tabs>
        <w:ind w:firstLine="1134"/>
        <w:jc w:val="both"/>
        <w:rPr>
          <w:i/>
          <w:sz w:val="16"/>
          <w:szCs w:val="24"/>
        </w:rPr>
      </w:pPr>
    </w:p>
    <w:p w14:paraId="50CE1964" w14:textId="6A0172F4" w:rsidR="00DF2FD4" w:rsidRPr="003271B9" w:rsidRDefault="00DF2FD4" w:rsidP="00DF2FD4">
      <w:pPr>
        <w:tabs>
          <w:tab w:val="left" w:pos="851"/>
        </w:tabs>
        <w:ind w:firstLine="1134"/>
        <w:jc w:val="both"/>
        <w:rPr>
          <w:szCs w:val="24"/>
        </w:rPr>
      </w:pPr>
      <w:r w:rsidRPr="003271B9">
        <w:rPr>
          <w:szCs w:val="24"/>
        </w:rPr>
        <w:t>2</w:t>
      </w:r>
      <w:r w:rsidR="00F61864" w:rsidRPr="003271B9">
        <w:rPr>
          <w:szCs w:val="24"/>
        </w:rPr>
        <w:t>0</w:t>
      </w:r>
      <w:r w:rsidR="00D37880" w:rsidRPr="003271B9">
        <w:rPr>
          <w:szCs w:val="24"/>
        </w:rPr>
        <w:t>6</w:t>
      </w:r>
      <w:r w:rsidRPr="003271B9">
        <w:rPr>
          <w:szCs w:val="24"/>
        </w:rPr>
        <w:t>.3. Pasiūlymai didinti biudžeto projekte numatytus asignavimus arba numatyti naujus asignavimus svarstomi tik tada, kai pasiūlymo iniciatoriai nurodo šių išlaidų finansavimo šaltinį.</w:t>
      </w:r>
    </w:p>
    <w:p w14:paraId="0DB0E939" w14:textId="7572A613" w:rsidR="00DF2FD4" w:rsidRPr="003271B9" w:rsidRDefault="00DF2FD4" w:rsidP="00DF2FD4">
      <w:pPr>
        <w:tabs>
          <w:tab w:val="left" w:pos="851"/>
        </w:tabs>
        <w:ind w:firstLine="1134"/>
        <w:jc w:val="both"/>
        <w:rPr>
          <w:szCs w:val="24"/>
        </w:rPr>
      </w:pPr>
      <w:r w:rsidRPr="003271B9">
        <w:rPr>
          <w:szCs w:val="24"/>
        </w:rPr>
        <w:t>2</w:t>
      </w:r>
      <w:r w:rsidR="00F61864" w:rsidRPr="003271B9">
        <w:rPr>
          <w:szCs w:val="24"/>
        </w:rPr>
        <w:t>0</w:t>
      </w:r>
      <w:r w:rsidR="00D37880" w:rsidRPr="003271B9">
        <w:rPr>
          <w:szCs w:val="24"/>
        </w:rPr>
        <w:t>6</w:t>
      </w:r>
      <w:r w:rsidRPr="003271B9">
        <w:rPr>
          <w:szCs w:val="24"/>
        </w:rPr>
        <w:t xml:space="preserve">.4. </w:t>
      </w:r>
      <w:r w:rsidR="00DE1459" w:rsidRPr="003271B9">
        <w:rPr>
          <w:rStyle w:val="Grietas"/>
          <w:rFonts w:eastAsiaTheme="minorEastAsia"/>
          <w:b w:val="0"/>
          <w:bCs w:val="0"/>
          <w:color w:val="000000"/>
        </w:rPr>
        <w:t>Ekonomikos, finansų, biudžeto ir turto valdymo reikalų komitetas</w:t>
      </w:r>
      <w:r w:rsidR="00DE1459" w:rsidRPr="003271B9">
        <w:rPr>
          <w:rStyle w:val="Grietas"/>
          <w:rFonts w:eastAsiaTheme="minorEastAsia"/>
          <w:color w:val="000000"/>
        </w:rPr>
        <w:t>,</w:t>
      </w:r>
      <w:r w:rsidR="00DE1459" w:rsidRPr="003271B9">
        <w:rPr>
          <w:color w:val="000000"/>
        </w:rPr>
        <w:t xml:space="preserve"> gavęs frakcijų, komitetų išvadas bei gyventojų ir juridinių asmenų atsiliepimus, apsvarsto biudžeto projektą ir pateikia apie jį išvadą merui. Išvadoje turi būti nurodomos frakcijų, komitetų teikiamos pastabos ir pagrindinės išvados. Jeigu</w:t>
      </w:r>
      <w:r w:rsidR="00DE1459" w:rsidRPr="003271B9">
        <w:rPr>
          <w:rFonts w:eastAsiaTheme="minorEastAsia" w:cs="Calibri"/>
          <w:color w:val="000000"/>
        </w:rPr>
        <w:t xml:space="preserve"> </w:t>
      </w:r>
      <w:r w:rsidR="00DE1459" w:rsidRPr="003271B9">
        <w:rPr>
          <w:rStyle w:val="Grietas"/>
          <w:rFonts w:eastAsiaTheme="minorEastAsia"/>
          <w:b w:val="0"/>
          <w:bCs w:val="0"/>
          <w:color w:val="000000"/>
        </w:rPr>
        <w:t>Ekonomikos, finansų, biudžeto ir turto valdymo reikalų komitetas</w:t>
      </w:r>
      <w:r w:rsidR="00DE1459" w:rsidRPr="003271B9">
        <w:rPr>
          <w:color w:val="000000"/>
        </w:rPr>
        <w:t xml:space="preserve"> nepritaria siūlomoms biudžeto projekto pataisoms, savo išvadoje turi nurodyti konkrečius nepritarimo motyvus</w:t>
      </w:r>
      <w:r w:rsidRPr="003271B9">
        <w:rPr>
          <w:szCs w:val="24"/>
        </w:rPr>
        <w:t>.</w:t>
      </w:r>
    </w:p>
    <w:p w14:paraId="714FDCA0" w14:textId="391C2DB5" w:rsidR="00DE1459" w:rsidRPr="003271B9" w:rsidRDefault="00DE1459" w:rsidP="00DF2FD4">
      <w:pPr>
        <w:tabs>
          <w:tab w:val="left" w:pos="851"/>
        </w:tabs>
        <w:ind w:firstLine="1134"/>
        <w:jc w:val="both"/>
        <w:rPr>
          <w:i/>
          <w:sz w:val="16"/>
          <w:szCs w:val="24"/>
        </w:rPr>
      </w:pPr>
      <w:r w:rsidRPr="003271B9">
        <w:rPr>
          <w:i/>
          <w:sz w:val="16"/>
          <w:szCs w:val="24"/>
        </w:rPr>
        <w:t xml:space="preserve">2023 m. liepos 20 d. Ignalinos rajono savivaldybės tarybos sprendimo </w:t>
      </w:r>
      <w:bookmarkStart w:id="61" w:name="n_31"/>
      <w:r w:rsidR="00962975" w:rsidRPr="003271B9">
        <w:rPr>
          <w:i/>
          <w:sz w:val="16"/>
          <w:szCs w:val="24"/>
        </w:rPr>
        <w:t xml:space="preserve">Nr. T-135 </w:t>
      </w:r>
      <w:bookmarkEnd w:id="61"/>
      <w:r w:rsidRPr="003271B9">
        <w:rPr>
          <w:i/>
          <w:sz w:val="16"/>
          <w:szCs w:val="24"/>
        </w:rPr>
        <w:t>redakcija</w:t>
      </w:r>
    </w:p>
    <w:p w14:paraId="3C590F46" w14:textId="77777777" w:rsidR="00DE1459" w:rsidRPr="003271B9" w:rsidRDefault="00DE1459" w:rsidP="00DF2FD4">
      <w:pPr>
        <w:tabs>
          <w:tab w:val="left" w:pos="851"/>
        </w:tabs>
        <w:ind w:firstLine="1134"/>
        <w:jc w:val="both"/>
        <w:rPr>
          <w:i/>
          <w:sz w:val="16"/>
          <w:szCs w:val="24"/>
        </w:rPr>
      </w:pPr>
    </w:p>
    <w:p w14:paraId="56EFE5A8" w14:textId="72811B8B" w:rsidR="00DF2FD4" w:rsidRPr="003271B9" w:rsidRDefault="00DF2FD4" w:rsidP="00DF2FD4">
      <w:pPr>
        <w:tabs>
          <w:tab w:val="left" w:pos="851"/>
        </w:tabs>
        <w:ind w:firstLine="1134"/>
        <w:jc w:val="both"/>
        <w:rPr>
          <w:szCs w:val="24"/>
        </w:rPr>
      </w:pPr>
      <w:r w:rsidRPr="003271B9">
        <w:rPr>
          <w:szCs w:val="24"/>
        </w:rPr>
        <w:t>2</w:t>
      </w:r>
      <w:r w:rsidR="00F61864" w:rsidRPr="003271B9">
        <w:rPr>
          <w:szCs w:val="24"/>
        </w:rPr>
        <w:t>0</w:t>
      </w:r>
      <w:r w:rsidR="00D37880" w:rsidRPr="003271B9">
        <w:rPr>
          <w:szCs w:val="24"/>
        </w:rPr>
        <w:t>7</w:t>
      </w:r>
      <w:r w:rsidRPr="003271B9">
        <w:rPr>
          <w:szCs w:val="24"/>
        </w:rPr>
        <w:t xml:space="preserve">. </w:t>
      </w:r>
      <w:r w:rsidR="00DE1459" w:rsidRPr="003271B9">
        <w:t>Apsvarsčius biudžeto projektą visuose komitetuose ir įvykus viešam biudžeto svarstymui, meras teikia biudžeto projektą svarstyti Tarybai</w:t>
      </w:r>
      <w:r w:rsidRPr="003271B9">
        <w:rPr>
          <w:szCs w:val="24"/>
        </w:rPr>
        <w:t>.</w:t>
      </w:r>
    </w:p>
    <w:p w14:paraId="6BEE2B1E" w14:textId="1D791418" w:rsidR="00DE1459" w:rsidRPr="003271B9" w:rsidRDefault="00DE1459" w:rsidP="00DF2FD4">
      <w:pPr>
        <w:tabs>
          <w:tab w:val="left" w:pos="851"/>
        </w:tabs>
        <w:ind w:firstLine="1134"/>
        <w:jc w:val="both"/>
        <w:rPr>
          <w:i/>
          <w:sz w:val="16"/>
          <w:szCs w:val="24"/>
        </w:rPr>
      </w:pPr>
      <w:r w:rsidRPr="003271B9">
        <w:rPr>
          <w:i/>
          <w:sz w:val="16"/>
          <w:szCs w:val="24"/>
        </w:rPr>
        <w:t xml:space="preserve">2023 m. liepos 20 d. Ignalinos rajono savivaldybės tarybos sprendimo </w:t>
      </w:r>
      <w:bookmarkStart w:id="62" w:name="n_32"/>
      <w:r w:rsidR="00962975" w:rsidRPr="003271B9">
        <w:rPr>
          <w:i/>
          <w:sz w:val="16"/>
          <w:szCs w:val="24"/>
        </w:rPr>
        <w:t xml:space="preserve">Nr. T-135 </w:t>
      </w:r>
      <w:bookmarkEnd w:id="62"/>
      <w:r w:rsidRPr="003271B9">
        <w:rPr>
          <w:i/>
          <w:sz w:val="16"/>
          <w:szCs w:val="24"/>
        </w:rPr>
        <w:t>redakcija</w:t>
      </w:r>
    </w:p>
    <w:p w14:paraId="6E51B3EC" w14:textId="77777777" w:rsidR="00DE1459" w:rsidRPr="003271B9" w:rsidRDefault="00DE1459" w:rsidP="00DF2FD4">
      <w:pPr>
        <w:tabs>
          <w:tab w:val="left" w:pos="851"/>
        </w:tabs>
        <w:ind w:firstLine="1134"/>
        <w:jc w:val="both"/>
        <w:rPr>
          <w:i/>
          <w:sz w:val="16"/>
          <w:szCs w:val="24"/>
        </w:rPr>
      </w:pPr>
    </w:p>
    <w:p w14:paraId="4C4A2F7A" w14:textId="52002DE9" w:rsidR="00DF2FD4" w:rsidRPr="003271B9" w:rsidRDefault="00DF2FD4" w:rsidP="00DF2FD4">
      <w:pPr>
        <w:tabs>
          <w:tab w:val="left" w:pos="851"/>
        </w:tabs>
        <w:ind w:firstLine="1134"/>
        <w:jc w:val="both"/>
        <w:rPr>
          <w:szCs w:val="24"/>
        </w:rPr>
      </w:pPr>
      <w:r w:rsidRPr="003271B9">
        <w:rPr>
          <w:szCs w:val="24"/>
        </w:rPr>
        <w:t>2</w:t>
      </w:r>
      <w:r w:rsidR="00D37880" w:rsidRPr="003271B9">
        <w:rPr>
          <w:szCs w:val="24"/>
        </w:rPr>
        <w:t>08</w:t>
      </w:r>
      <w:r w:rsidRPr="003271B9">
        <w:rPr>
          <w:szCs w:val="24"/>
        </w:rPr>
        <w:t>. Taryba biudžetą patvirtina per du mėnesius nuo valstybės biudžeto ir savivaldybių biudžetų finansinių rodiklių patvirtinimo.</w:t>
      </w:r>
    </w:p>
    <w:p w14:paraId="550C462B" w14:textId="4C58EF35" w:rsidR="00DF2FD4" w:rsidRPr="003271B9" w:rsidRDefault="00DF2FD4" w:rsidP="00DF2FD4">
      <w:pPr>
        <w:tabs>
          <w:tab w:val="left" w:pos="851"/>
        </w:tabs>
        <w:ind w:firstLine="1134"/>
        <w:jc w:val="both"/>
        <w:rPr>
          <w:szCs w:val="24"/>
        </w:rPr>
      </w:pPr>
      <w:r w:rsidRPr="003271B9">
        <w:rPr>
          <w:szCs w:val="24"/>
        </w:rPr>
        <w:t>2</w:t>
      </w:r>
      <w:r w:rsidR="00D37880" w:rsidRPr="003271B9">
        <w:rPr>
          <w:szCs w:val="24"/>
        </w:rPr>
        <w:t>09</w:t>
      </w:r>
      <w:r w:rsidRPr="003271B9">
        <w:rPr>
          <w:szCs w:val="24"/>
        </w:rPr>
        <w:t xml:space="preserve">. Biudžetiniais metais </w:t>
      </w:r>
      <w:r w:rsidR="00C30165" w:rsidRPr="003271B9">
        <w:rPr>
          <w:szCs w:val="24"/>
        </w:rPr>
        <w:t>T</w:t>
      </w:r>
      <w:r w:rsidRPr="003271B9">
        <w:rPr>
          <w:szCs w:val="24"/>
        </w:rPr>
        <w:t>aryba biudžetą gali tikslinti.</w:t>
      </w:r>
    </w:p>
    <w:p w14:paraId="52ECBA35" w14:textId="72577847" w:rsidR="00DF2FD4" w:rsidRPr="003271B9" w:rsidRDefault="00DF2FD4" w:rsidP="00DF2FD4">
      <w:pPr>
        <w:tabs>
          <w:tab w:val="left" w:pos="851"/>
        </w:tabs>
        <w:ind w:firstLine="1134"/>
        <w:jc w:val="both"/>
        <w:rPr>
          <w:szCs w:val="24"/>
        </w:rPr>
      </w:pPr>
      <w:r w:rsidRPr="003271B9">
        <w:rPr>
          <w:szCs w:val="24"/>
        </w:rPr>
        <w:t>2</w:t>
      </w:r>
      <w:r w:rsidR="00047474" w:rsidRPr="003271B9">
        <w:rPr>
          <w:szCs w:val="24"/>
        </w:rPr>
        <w:t>1</w:t>
      </w:r>
      <w:r w:rsidR="00D37880" w:rsidRPr="003271B9">
        <w:rPr>
          <w:szCs w:val="24"/>
        </w:rPr>
        <w:t>0</w:t>
      </w:r>
      <w:r w:rsidRPr="003271B9">
        <w:rPr>
          <w:szCs w:val="24"/>
        </w:rPr>
        <w:t xml:space="preserve">. Jeigu biudžetas laiku nepatvirtinamas, išlaidos metų pradžioje iki biudžeto patvirtinimo kiekvieną mėnesį negali viršyti 1/12 praėjusių metų biudžeto asignavimų. Asignavimų valdytojo išlaidos kiekvieną mėnesį negali viršyti 1/12 praėjusių metų asignavimų valdytojui skirtų lėšų ir skiriamos tik tęstinei veiklai finansuoti </w:t>
      </w:r>
      <w:r w:rsidR="002B4FE5" w:rsidRPr="003271B9">
        <w:rPr>
          <w:szCs w:val="24"/>
        </w:rPr>
        <w:t xml:space="preserve">ir </w:t>
      </w:r>
      <w:r w:rsidRPr="003271B9">
        <w:rPr>
          <w:szCs w:val="24"/>
        </w:rPr>
        <w:t>įsiskolinimams dengti.</w:t>
      </w:r>
    </w:p>
    <w:p w14:paraId="288A2DC7" w14:textId="77777777" w:rsidR="00E972EC" w:rsidRPr="003271B9" w:rsidRDefault="00E972EC">
      <w:pPr>
        <w:ind w:firstLine="62"/>
      </w:pPr>
    </w:p>
    <w:p w14:paraId="580AFBD7" w14:textId="3243B70B" w:rsidR="00E972EC" w:rsidRPr="003271B9" w:rsidRDefault="0030641C">
      <w:pPr>
        <w:jc w:val="center"/>
        <w:rPr>
          <w:rFonts w:eastAsia="MS Mincho"/>
          <w:b/>
          <w:bCs/>
          <w:szCs w:val="24"/>
        </w:rPr>
      </w:pPr>
      <w:r w:rsidRPr="003271B9">
        <w:rPr>
          <w:rFonts w:eastAsia="MS Mincho"/>
          <w:b/>
          <w:bCs/>
          <w:szCs w:val="24"/>
        </w:rPr>
        <w:t>XVI</w:t>
      </w:r>
      <w:r w:rsidR="00047474" w:rsidRPr="003271B9">
        <w:rPr>
          <w:rFonts w:eastAsia="MS Mincho"/>
          <w:b/>
          <w:bCs/>
          <w:szCs w:val="24"/>
        </w:rPr>
        <w:t>I</w:t>
      </w:r>
      <w:r w:rsidR="00F61864" w:rsidRPr="003271B9">
        <w:rPr>
          <w:rFonts w:eastAsia="MS Mincho"/>
          <w:b/>
          <w:bCs/>
          <w:szCs w:val="24"/>
        </w:rPr>
        <w:t>I</w:t>
      </w:r>
      <w:r w:rsidRPr="003271B9">
        <w:rPr>
          <w:rFonts w:eastAsia="MS Mincho"/>
          <w:b/>
          <w:bCs/>
          <w:szCs w:val="24"/>
        </w:rPr>
        <w:t xml:space="preserve"> SKYRIUS</w:t>
      </w:r>
    </w:p>
    <w:p w14:paraId="386C4B10" w14:textId="77777777" w:rsidR="00E972EC" w:rsidRPr="003271B9" w:rsidRDefault="0030641C">
      <w:pPr>
        <w:jc w:val="center"/>
        <w:rPr>
          <w:rFonts w:eastAsia="MS Mincho"/>
          <w:b/>
          <w:bCs/>
          <w:szCs w:val="24"/>
        </w:rPr>
      </w:pPr>
      <w:r w:rsidRPr="003271B9">
        <w:rPr>
          <w:rFonts w:eastAsia="MS Mincho"/>
          <w:b/>
          <w:bCs/>
          <w:szCs w:val="24"/>
        </w:rPr>
        <w:t>KONTROLĖS IR AUDITO TARNYBA</w:t>
      </w:r>
    </w:p>
    <w:p w14:paraId="2D886421" w14:textId="77777777" w:rsidR="00E972EC" w:rsidRPr="003271B9" w:rsidRDefault="00E972EC">
      <w:pPr>
        <w:rPr>
          <w:rFonts w:eastAsia="MS Mincho"/>
          <w:b/>
          <w:bCs/>
          <w:szCs w:val="24"/>
        </w:rPr>
      </w:pPr>
    </w:p>
    <w:p w14:paraId="64760C1F" w14:textId="549CF5B3" w:rsidR="00E972EC" w:rsidRPr="003271B9" w:rsidRDefault="0030641C" w:rsidP="002B4FE5">
      <w:pPr>
        <w:ind w:firstLine="1134"/>
        <w:jc w:val="both"/>
        <w:rPr>
          <w:color w:val="000000"/>
        </w:rPr>
      </w:pPr>
      <w:r w:rsidRPr="003271B9">
        <w:rPr>
          <w:rFonts w:eastAsia="MS Mincho"/>
          <w:szCs w:val="24"/>
        </w:rPr>
        <w:lastRenderedPageBreak/>
        <w:t>2</w:t>
      </w:r>
      <w:r w:rsidR="00F61864" w:rsidRPr="003271B9">
        <w:rPr>
          <w:rFonts w:eastAsia="MS Mincho"/>
          <w:szCs w:val="24"/>
        </w:rPr>
        <w:t>1</w:t>
      </w:r>
      <w:r w:rsidR="00D37880" w:rsidRPr="003271B9">
        <w:rPr>
          <w:rFonts w:eastAsia="MS Mincho"/>
          <w:szCs w:val="24"/>
        </w:rPr>
        <w:t>1</w:t>
      </w:r>
      <w:r w:rsidRPr="003271B9">
        <w:rPr>
          <w:rFonts w:eastAsia="MS Mincho"/>
          <w:szCs w:val="24"/>
        </w:rPr>
        <w:t xml:space="preserve">. </w:t>
      </w:r>
      <w:r w:rsidRPr="003271B9">
        <w:rPr>
          <w:color w:val="000000"/>
        </w:rPr>
        <w:t xml:space="preserve">Kontrolės ir audito tarnyba prižiūri, ar teisėtai, efektyviai, ekonomiškai ir rezultatyviai valdomas ir naudojamas </w:t>
      </w:r>
      <w:r w:rsidR="00B05128" w:rsidRPr="003271B9">
        <w:rPr>
          <w:color w:val="000000"/>
        </w:rPr>
        <w:t>s</w:t>
      </w:r>
      <w:r w:rsidRPr="003271B9">
        <w:rPr>
          <w:color w:val="000000"/>
        </w:rPr>
        <w:t>avivaldybės turtas ir patikėjimo teise valdomas valstybės turtas, kaip vykdomas biudžetas ir naudojami kiti piniginiai ištekliai.</w:t>
      </w:r>
    </w:p>
    <w:p w14:paraId="1FBBDBB4" w14:textId="7892FFED" w:rsidR="00E972EC" w:rsidRPr="003271B9" w:rsidRDefault="0030641C" w:rsidP="002B4FE5">
      <w:pPr>
        <w:ind w:firstLine="1134"/>
        <w:jc w:val="both"/>
        <w:rPr>
          <w:color w:val="000000"/>
        </w:rPr>
      </w:pPr>
      <w:r w:rsidRPr="003271B9">
        <w:rPr>
          <w:color w:val="000000"/>
        </w:rPr>
        <w:t>2</w:t>
      </w:r>
      <w:r w:rsidR="00F61864" w:rsidRPr="003271B9">
        <w:rPr>
          <w:color w:val="000000"/>
        </w:rPr>
        <w:t>1</w:t>
      </w:r>
      <w:r w:rsidR="00D37880" w:rsidRPr="003271B9">
        <w:rPr>
          <w:color w:val="000000"/>
        </w:rPr>
        <w:t>2</w:t>
      </w:r>
      <w:r w:rsidRPr="003271B9">
        <w:rPr>
          <w:color w:val="000000"/>
        </w:rPr>
        <w:t xml:space="preserve">. Kiekvienais metais iki gegužės 15 dienos Kontrolės ir audito tarnyba parengia ir Reglamento nustatyta tvarka pateikia Tarybai išvadą dėl pateikto tvirtinti </w:t>
      </w:r>
      <w:r w:rsidR="00B05128" w:rsidRPr="003271B9">
        <w:rPr>
          <w:color w:val="000000"/>
        </w:rPr>
        <w:t>s</w:t>
      </w:r>
      <w:r w:rsidRPr="003271B9">
        <w:rPr>
          <w:color w:val="000000"/>
        </w:rPr>
        <w:t xml:space="preserve">avivaldybės metinių ataskaitų rinkinio, </w:t>
      </w:r>
      <w:r w:rsidR="00B05128" w:rsidRPr="003271B9">
        <w:rPr>
          <w:color w:val="000000"/>
        </w:rPr>
        <w:t>s</w:t>
      </w:r>
      <w:r w:rsidRPr="003271B9">
        <w:rPr>
          <w:color w:val="000000"/>
        </w:rPr>
        <w:t xml:space="preserve">avivaldybės biudžeto ir turto naudojimo. Išvada pateikiama kartu su Tarybos sprendimo projekto dėl </w:t>
      </w:r>
      <w:r w:rsidR="00B05128" w:rsidRPr="003271B9">
        <w:rPr>
          <w:color w:val="000000"/>
        </w:rPr>
        <w:t>s</w:t>
      </w:r>
      <w:r w:rsidRPr="003271B9">
        <w:rPr>
          <w:color w:val="000000"/>
        </w:rPr>
        <w:t xml:space="preserve">avivaldybės metinių ataskaitų rinkinio </w:t>
      </w:r>
      <w:r w:rsidR="002B4FE5" w:rsidRPr="003271B9">
        <w:rPr>
          <w:color w:val="000000"/>
        </w:rPr>
        <w:t>pa</w:t>
      </w:r>
      <w:r w:rsidRPr="003271B9">
        <w:rPr>
          <w:color w:val="000000"/>
        </w:rPr>
        <w:t>tvirtinimo rengimo medžiaga projekto rengėjui ir įtraukiama į sprendimo projekto medžiagą.</w:t>
      </w:r>
    </w:p>
    <w:p w14:paraId="04E84516" w14:textId="232B5911" w:rsidR="00E972EC" w:rsidRPr="003271B9" w:rsidRDefault="0030641C" w:rsidP="002B4FE5">
      <w:pPr>
        <w:ind w:firstLine="1134"/>
        <w:jc w:val="both"/>
        <w:rPr>
          <w:rFonts w:eastAsia="MS Mincho"/>
          <w:szCs w:val="24"/>
        </w:rPr>
      </w:pPr>
      <w:r w:rsidRPr="003271B9">
        <w:t>2</w:t>
      </w:r>
      <w:r w:rsidR="00F61864" w:rsidRPr="003271B9">
        <w:t>1</w:t>
      </w:r>
      <w:r w:rsidR="00D37880" w:rsidRPr="003271B9">
        <w:t>3</w:t>
      </w:r>
      <w:r w:rsidRPr="003271B9">
        <w:t xml:space="preserve">. Kontrolės ir audito tarnyba iki kiekvienų metų balandžio 30 dienos pateikia Tarybai Kontrolės ir audito tarnybos metinių ataskaitų rinkinį. Kontrolės ir audito tarnybos metinių ataskaitų rinkinys perduodamas </w:t>
      </w:r>
      <w:r w:rsidR="00DF2FD4" w:rsidRPr="003271B9">
        <w:t xml:space="preserve">Finansų valdymo ir apskaitos skyriui. </w:t>
      </w:r>
      <w:r w:rsidRPr="003271B9">
        <w:t>Kontrolės ir audito tarnyba</w:t>
      </w:r>
      <w:r w:rsidR="00F216C1" w:rsidRPr="003271B9">
        <w:t xml:space="preserve"> </w:t>
      </w:r>
      <w:r w:rsidRPr="003271B9">
        <w:t xml:space="preserve">metinių ataskaitų rinkinį paskelbia </w:t>
      </w:r>
      <w:r w:rsidR="003E3ED9" w:rsidRPr="003271B9">
        <w:t>savo</w:t>
      </w:r>
      <w:r w:rsidRPr="003271B9">
        <w:t> </w:t>
      </w:r>
      <w:r w:rsidR="003E3ED9" w:rsidRPr="003271B9">
        <w:t>įstaigos</w:t>
      </w:r>
      <w:r w:rsidRPr="003271B9">
        <w:t xml:space="preserve"> interneto svetainėje.</w:t>
      </w:r>
    </w:p>
    <w:p w14:paraId="5DAF1569" w14:textId="77777777" w:rsidR="00E972EC" w:rsidRPr="003271B9" w:rsidRDefault="00E972EC">
      <w:pPr>
        <w:widowControl w:val="0"/>
        <w:suppressAutoHyphens/>
        <w:ind w:firstLine="720"/>
        <w:jc w:val="both"/>
      </w:pPr>
    </w:p>
    <w:p w14:paraId="20D554BB" w14:textId="346D6608" w:rsidR="00E972EC" w:rsidRPr="003271B9" w:rsidRDefault="0030641C">
      <w:pPr>
        <w:keepNext/>
        <w:jc w:val="center"/>
        <w:rPr>
          <w:b/>
          <w:bCs/>
          <w:caps/>
          <w:lang w:eastAsia="lt-LT"/>
        </w:rPr>
      </w:pPr>
      <w:r w:rsidRPr="003271B9">
        <w:rPr>
          <w:b/>
          <w:bCs/>
          <w:caps/>
          <w:lang w:eastAsia="lt-LT"/>
        </w:rPr>
        <w:t>X</w:t>
      </w:r>
      <w:r w:rsidR="00047474" w:rsidRPr="003271B9">
        <w:rPr>
          <w:b/>
          <w:bCs/>
          <w:caps/>
          <w:lang w:eastAsia="lt-LT"/>
        </w:rPr>
        <w:t>I</w:t>
      </w:r>
      <w:r w:rsidR="00F61864" w:rsidRPr="003271B9">
        <w:rPr>
          <w:b/>
          <w:bCs/>
          <w:caps/>
          <w:lang w:eastAsia="lt-LT"/>
        </w:rPr>
        <w:t>X</w:t>
      </w:r>
      <w:r w:rsidR="00047474" w:rsidRPr="003271B9">
        <w:rPr>
          <w:b/>
          <w:bCs/>
          <w:caps/>
          <w:lang w:eastAsia="lt-LT"/>
        </w:rPr>
        <w:t xml:space="preserve"> </w:t>
      </w:r>
      <w:r w:rsidRPr="003271B9">
        <w:rPr>
          <w:b/>
          <w:bCs/>
          <w:caps/>
          <w:lang w:eastAsia="lt-LT"/>
        </w:rPr>
        <w:t xml:space="preserve">SKYRIUS </w:t>
      </w:r>
    </w:p>
    <w:p w14:paraId="33205FE1" w14:textId="77777777" w:rsidR="00E972EC" w:rsidRPr="003271B9" w:rsidRDefault="0030641C">
      <w:pPr>
        <w:keepNext/>
        <w:jc w:val="center"/>
        <w:rPr>
          <w:strike/>
          <w:lang w:eastAsia="lt-LT"/>
        </w:rPr>
      </w:pPr>
      <w:r w:rsidRPr="003271B9">
        <w:rPr>
          <w:b/>
          <w:bCs/>
          <w:caps/>
          <w:lang w:eastAsia="lt-LT"/>
        </w:rPr>
        <w:t>PAGRINDINĖS BENDRAVIMO SU GYVENTOJAIS FORMOS IR BŪDAI</w:t>
      </w:r>
    </w:p>
    <w:p w14:paraId="7C0AFB53" w14:textId="77777777" w:rsidR="00E972EC" w:rsidRPr="003271B9" w:rsidRDefault="00E972EC">
      <w:pPr>
        <w:ind w:firstLine="682"/>
        <w:jc w:val="both"/>
        <w:rPr>
          <w:lang w:eastAsia="lt-LT"/>
        </w:rPr>
      </w:pPr>
    </w:p>
    <w:p w14:paraId="4C588F05" w14:textId="13523EFC" w:rsidR="00E972EC" w:rsidRPr="003271B9" w:rsidRDefault="0030641C" w:rsidP="002B4FE5">
      <w:pPr>
        <w:ind w:firstLine="1134"/>
        <w:jc w:val="both"/>
        <w:rPr>
          <w:lang w:eastAsia="lt-LT"/>
        </w:rPr>
      </w:pPr>
      <w:r w:rsidRPr="003271B9">
        <w:rPr>
          <w:lang w:eastAsia="lt-LT"/>
        </w:rPr>
        <w:t>2</w:t>
      </w:r>
      <w:r w:rsidR="00D37880" w:rsidRPr="003271B9">
        <w:rPr>
          <w:lang w:eastAsia="lt-LT"/>
        </w:rPr>
        <w:t>14</w:t>
      </w:r>
      <w:r w:rsidRPr="003271B9">
        <w:rPr>
          <w:lang w:eastAsia="lt-LT"/>
        </w:rPr>
        <w:t>. Tarybos narių bendravimas su gyventojais yra viena iš Tarybos veiklos formų.</w:t>
      </w:r>
    </w:p>
    <w:p w14:paraId="7C7393FF" w14:textId="6AEA1B30" w:rsidR="00E972EC" w:rsidRPr="003271B9" w:rsidRDefault="0030641C" w:rsidP="002B4FE5">
      <w:pPr>
        <w:ind w:firstLine="1134"/>
        <w:jc w:val="both"/>
        <w:rPr>
          <w:lang w:eastAsia="lt-LT"/>
        </w:rPr>
      </w:pPr>
      <w:r w:rsidRPr="003271B9">
        <w:rPr>
          <w:lang w:eastAsia="lt-LT"/>
        </w:rPr>
        <w:t>2</w:t>
      </w:r>
      <w:r w:rsidR="00D37880" w:rsidRPr="003271B9">
        <w:rPr>
          <w:lang w:eastAsia="lt-LT"/>
        </w:rPr>
        <w:t>15</w:t>
      </w:r>
      <w:r w:rsidRPr="003271B9">
        <w:rPr>
          <w:lang w:eastAsia="lt-LT"/>
        </w:rPr>
        <w:t xml:space="preserve">. Bendravimas su gyventojais vyksta tarp Tarybos, </w:t>
      </w:r>
      <w:r w:rsidR="00653BFA" w:rsidRPr="003271B9">
        <w:rPr>
          <w:color w:val="000000"/>
        </w:rPr>
        <w:t>Tarybos</w:t>
      </w:r>
      <w:r w:rsidR="00653BFA" w:rsidRPr="003271B9">
        <w:rPr>
          <w:lang w:eastAsia="lt-LT"/>
        </w:rPr>
        <w:t xml:space="preserve"> </w:t>
      </w:r>
      <w:r w:rsidRPr="003271B9">
        <w:rPr>
          <w:lang w:eastAsia="lt-LT"/>
        </w:rPr>
        <w:t xml:space="preserve">komitetų ir </w:t>
      </w:r>
      <w:r w:rsidR="00653BFA" w:rsidRPr="003271B9">
        <w:rPr>
          <w:color w:val="000000"/>
        </w:rPr>
        <w:t>Tarybos</w:t>
      </w:r>
      <w:r w:rsidR="00653BFA" w:rsidRPr="003271B9">
        <w:rPr>
          <w:lang w:eastAsia="lt-LT"/>
        </w:rPr>
        <w:t xml:space="preserve"> </w:t>
      </w:r>
      <w:r w:rsidRPr="003271B9">
        <w:rPr>
          <w:lang w:eastAsia="lt-LT"/>
        </w:rPr>
        <w:t xml:space="preserve">komisijų posėdžių, </w:t>
      </w:r>
      <w:r w:rsidRPr="003271B9">
        <w:rPr>
          <w:color w:val="000000"/>
        </w:rPr>
        <w:t>Tarybos nariams priimant nuolatinius savivaldybės gyventojus.</w:t>
      </w:r>
    </w:p>
    <w:p w14:paraId="79018E07" w14:textId="07616D02" w:rsidR="00E972EC" w:rsidRPr="003271B9" w:rsidRDefault="00D37880" w:rsidP="002B4FE5">
      <w:pPr>
        <w:ind w:firstLine="1134"/>
        <w:jc w:val="both"/>
        <w:rPr>
          <w:lang w:eastAsia="lt-LT"/>
        </w:rPr>
      </w:pPr>
      <w:r w:rsidRPr="003271B9">
        <w:rPr>
          <w:lang w:eastAsia="lt-LT"/>
        </w:rPr>
        <w:t>216</w:t>
      </w:r>
      <w:r w:rsidR="0030641C" w:rsidRPr="003271B9">
        <w:rPr>
          <w:lang w:eastAsia="lt-LT"/>
        </w:rPr>
        <w:t>. Bendravimas su gyventojais gali vykti gyventojams raštu kreipiantis į Tarybos narius arba asmeniškai susitinkant Tarybos narių pasirinktu laiku.</w:t>
      </w:r>
    </w:p>
    <w:p w14:paraId="4BB28E11" w14:textId="13402CB6" w:rsidR="00E972EC" w:rsidRPr="003271B9" w:rsidRDefault="0030641C" w:rsidP="002B4FE5">
      <w:pPr>
        <w:ind w:firstLine="1134"/>
        <w:jc w:val="both"/>
        <w:rPr>
          <w:lang w:eastAsia="lt-LT"/>
        </w:rPr>
      </w:pPr>
      <w:r w:rsidRPr="003271B9">
        <w:rPr>
          <w:lang w:eastAsia="lt-LT"/>
        </w:rPr>
        <w:t>2</w:t>
      </w:r>
      <w:r w:rsidR="00D37880" w:rsidRPr="003271B9">
        <w:rPr>
          <w:lang w:eastAsia="lt-LT"/>
        </w:rPr>
        <w:t>17</w:t>
      </w:r>
      <w:r w:rsidRPr="003271B9">
        <w:rPr>
          <w:lang w:eastAsia="lt-LT"/>
        </w:rPr>
        <w:t>. Tarybos nariai į gautą gyventojų kreipimąsi privalo atsakyti raštu ne vėliau kaip per 20 darbo dienų.</w:t>
      </w:r>
    </w:p>
    <w:p w14:paraId="1C00EED4" w14:textId="01186E2D" w:rsidR="00E972EC" w:rsidRPr="003271B9" w:rsidRDefault="0030641C" w:rsidP="002B4FE5">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2</w:t>
      </w:r>
      <w:r w:rsidR="00D37880" w:rsidRPr="003271B9">
        <w:rPr>
          <w:rFonts w:eastAsia="Andale Sans UI"/>
          <w:kern w:val="2"/>
          <w:szCs w:val="24"/>
          <w:lang w:eastAsia="lt-LT"/>
        </w:rPr>
        <w:t>18</w:t>
      </w:r>
      <w:r w:rsidRPr="003271B9">
        <w:rPr>
          <w:rFonts w:eastAsia="Andale Sans UI"/>
          <w:kern w:val="2"/>
          <w:szCs w:val="24"/>
          <w:lang w:eastAsia="lt-LT"/>
        </w:rPr>
        <w:t xml:space="preserve">. Gyventojų priėmimą organizuoti Tarybos nariams padeda </w:t>
      </w:r>
      <w:r w:rsidR="007571FB" w:rsidRPr="003271B9">
        <w:rPr>
          <w:rFonts w:eastAsia="Andale Sans UI"/>
          <w:kern w:val="2"/>
          <w:szCs w:val="24"/>
          <w:lang w:eastAsia="lt-LT"/>
        </w:rPr>
        <w:t>Informatikos ir bendrųjų reikalų skyrius</w:t>
      </w:r>
      <w:r w:rsidRPr="003271B9">
        <w:rPr>
          <w:rFonts w:eastAsia="Andale Sans UI"/>
          <w:kern w:val="2"/>
          <w:szCs w:val="24"/>
          <w:lang w:eastAsia="lt-LT"/>
        </w:rPr>
        <w:t xml:space="preserve">. Esant galimybei, </w:t>
      </w:r>
      <w:r w:rsidR="00B05128" w:rsidRPr="003271B9">
        <w:rPr>
          <w:rFonts w:eastAsia="Andale Sans UI"/>
          <w:kern w:val="2"/>
          <w:szCs w:val="24"/>
          <w:lang w:eastAsia="lt-LT"/>
        </w:rPr>
        <w:t>s</w:t>
      </w:r>
      <w:r w:rsidRPr="003271B9">
        <w:rPr>
          <w:rFonts w:eastAsia="Andale Sans UI"/>
          <w:kern w:val="2"/>
          <w:szCs w:val="24"/>
          <w:lang w:eastAsia="lt-LT"/>
        </w:rPr>
        <w:t>avivaldybės administracija gyventojų priėmimui Tarybos nariams suteikia patalpas. Tarybos nariai gyventojų priėmimą gali organizuoti ir patys.</w:t>
      </w:r>
      <w:r w:rsidRPr="003271B9">
        <w:t xml:space="preserve"> </w:t>
      </w:r>
    </w:p>
    <w:p w14:paraId="6AD70DE2" w14:textId="482540D4" w:rsidR="00E972EC" w:rsidRPr="003271B9" w:rsidRDefault="0030641C" w:rsidP="002B4FE5">
      <w:pPr>
        <w:ind w:firstLine="1134"/>
        <w:jc w:val="both"/>
        <w:rPr>
          <w:lang w:eastAsia="lt-LT"/>
        </w:rPr>
      </w:pPr>
      <w:r w:rsidRPr="003271B9">
        <w:rPr>
          <w:lang w:eastAsia="lt-LT"/>
        </w:rPr>
        <w:t>2</w:t>
      </w:r>
      <w:r w:rsidR="00F61864" w:rsidRPr="003271B9">
        <w:rPr>
          <w:lang w:eastAsia="lt-LT"/>
        </w:rPr>
        <w:t>1</w:t>
      </w:r>
      <w:r w:rsidR="00D37880" w:rsidRPr="003271B9">
        <w:rPr>
          <w:lang w:eastAsia="lt-LT"/>
        </w:rPr>
        <w:t>9</w:t>
      </w:r>
      <w:r w:rsidRPr="003271B9">
        <w:rPr>
          <w:lang w:eastAsia="lt-LT"/>
        </w:rPr>
        <w:t>. Tarybos nariai pateikia</w:t>
      </w:r>
      <w:r w:rsidR="007571FB" w:rsidRPr="003271B9">
        <w:rPr>
          <w:rFonts w:eastAsia="Andale Sans UI"/>
          <w:kern w:val="2"/>
          <w:szCs w:val="24"/>
          <w:lang w:eastAsia="lt-LT"/>
        </w:rPr>
        <w:t xml:space="preserve"> Informatikos ir bendrųjų reikalų skyriui</w:t>
      </w:r>
      <w:r w:rsidRPr="003271B9">
        <w:rPr>
          <w:lang w:eastAsia="lt-LT"/>
        </w:rPr>
        <w:t xml:space="preserve"> informaciją apie gyventojams priimti skiriamą laiką, vietą ir bent vieną iš būdų, kuriuo galima su juo susisiekti (telefono numerį arba elektroninio pašto adresą). Tarybos nario teikiamoje informacijoje turi būti tiksliai nurodomos mėnesio dienos ir valandos, kuriomis jie priima gyventojus, taip pat priėmimo vieta arba informacija, kad susitikimai su rinkėjais derinami individualiai. </w:t>
      </w:r>
    </w:p>
    <w:p w14:paraId="573C9342" w14:textId="2EAD888D" w:rsidR="00E972EC" w:rsidRPr="003271B9" w:rsidRDefault="0030641C" w:rsidP="002B4FE5">
      <w:pPr>
        <w:ind w:firstLine="1134"/>
        <w:jc w:val="both"/>
        <w:rPr>
          <w:lang w:eastAsia="lt-LT"/>
        </w:rPr>
      </w:pPr>
      <w:r w:rsidRPr="003271B9">
        <w:rPr>
          <w:lang w:eastAsia="lt-LT"/>
        </w:rPr>
        <w:t>2</w:t>
      </w:r>
      <w:r w:rsidR="00D37880" w:rsidRPr="003271B9">
        <w:rPr>
          <w:lang w:eastAsia="lt-LT"/>
        </w:rPr>
        <w:t>20</w:t>
      </w:r>
      <w:r w:rsidRPr="003271B9">
        <w:rPr>
          <w:lang w:eastAsia="lt-LT"/>
        </w:rPr>
        <w:t>. Savivaldybės interneto svetainėje nuolat skelbiama informacija apie Tarybos narių priėmimo laiką ir vietą.</w:t>
      </w:r>
    </w:p>
    <w:p w14:paraId="49EA2411" w14:textId="77777777" w:rsidR="00E972EC" w:rsidRPr="003271B9" w:rsidRDefault="00E972EC"/>
    <w:p w14:paraId="367678E4" w14:textId="40F5F923" w:rsidR="00E972EC" w:rsidRPr="003271B9" w:rsidRDefault="0030641C" w:rsidP="002B4FE5">
      <w:pPr>
        <w:jc w:val="center"/>
        <w:rPr>
          <w:b/>
          <w:bCs/>
          <w:caps/>
          <w:lang w:eastAsia="lt-LT"/>
        </w:rPr>
      </w:pPr>
      <w:r w:rsidRPr="003271B9">
        <w:rPr>
          <w:b/>
          <w:bCs/>
          <w:caps/>
          <w:lang w:eastAsia="lt-LT"/>
        </w:rPr>
        <w:t>X</w:t>
      </w:r>
      <w:r w:rsidR="00F61864" w:rsidRPr="003271B9">
        <w:rPr>
          <w:b/>
          <w:bCs/>
          <w:caps/>
          <w:lang w:eastAsia="lt-LT"/>
        </w:rPr>
        <w:t>X</w:t>
      </w:r>
      <w:r w:rsidRPr="003271B9">
        <w:rPr>
          <w:b/>
          <w:bCs/>
          <w:caps/>
          <w:lang w:eastAsia="lt-LT"/>
        </w:rPr>
        <w:t xml:space="preserve"> SKYRIUS</w:t>
      </w:r>
    </w:p>
    <w:p w14:paraId="7A089F10" w14:textId="77777777" w:rsidR="00E972EC" w:rsidRPr="003271B9" w:rsidRDefault="0030641C" w:rsidP="002B4FE5">
      <w:pPr>
        <w:keepNext/>
        <w:jc w:val="center"/>
        <w:rPr>
          <w:lang w:eastAsia="lt-LT"/>
        </w:rPr>
      </w:pPr>
      <w:r w:rsidRPr="003271B9">
        <w:rPr>
          <w:b/>
          <w:bCs/>
          <w:caps/>
          <w:lang w:eastAsia="lt-LT"/>
        </w:rPr>
        <w:t>VIETOS GYVENTOJŲ APKLAUSA</w:t>
      </w:r>
    </w:p>
    <w:p w14:paraId="37CB19A8" w14:textId="77777777" w:rsidR="00E972EC" w:rsidRPr="003271B9" w:rsidRDefault="00E972EC">
      <w:pPr>
        <w:ind w:firstLine="622"/>
        <w:jc w:val="both"/>
        <w:rPr>
          <w:lang w:eastAsia="lt-LT"/>
        </w:rPr>
      </w:pPr>
    </w:p>
    <w:p w14:paraId="7AE0E162" w14:textId="77777777" w:rsidR="00197B72" w:rsidRPr="003271B9" w:rsidRDefault="0030641C" w:rsidP="002B4FE5">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2</w:t>
      </w:r>
      <w:r w:rsidR="00D37880" w:rsidRPr="003271B9">
        <w:rPr>
          <w:rFonts w:eastAsia="Andale Sans UI"/>
          <w:kern w:val="2"/>
          <w:szCs w:val="24"/>
          <w:lang w:eastAsia="lt-LT"/>
        </w:rPr>
        <w:t>21</w:t>
      </w:r>
      <w:r w:rsidRPr="003271B9">
        <w:rPr>
          <w:rFonts w:eastAsia="Andale Sans UI"/>
          <w:kern w:val="2"/>
          <w:szCs w:val="24"/>
          <w:lang w:eastAsia="lt-LT"/>
        </w:rPr>
        <w:t xml:space="preserve">. </w:t>
      </w:r>
      <w:r w:rsidR="00197B72" w:rsidRPr="003271B9">
        <w:rPr>
          <w:rFonts w:eastAsia="Andale Sans UI"/>
          <w:kern w:val="2"/>
          <w:szCs w:val="24"/>
          <w:lang w:eastAsia="lt-LT"/>
        </w:rPr>
        <w:t>Apklausos paskelbimo iniciatyvos teisė priklauso savivaldybės gyventojams, Tarybai, merui, seniūnijos seniūnui ir yra įgyvendinama Vietos savivaldos įstatymo nustatyta tvarka. Taryba apklausos paskelbimo iniciatyvos teisę įgyvendina ne mažiau kaip 1/4 Tarybos narių grupės reikalavimu. Apklausą inicijuojanti Tarybos narių grupė pateikia merui motyvuotą prašymą paskelbti apklausą. Prašymą pasirašo visi iniciatyvinės grupės nariai. Prašyme paskelbti apklausą turi būti nurodyta apklausai teikiamo klausimo (-ų) tekstas, siūlomas apklausos būdas, laikas, vieta, trukmė ir jos teritorija. Šis reikalavimas registruojamas ir pateikiamas merui. Meras apklausos iniciatyvos teisę įgyvendina priimdamas mero potvarkį dėl apklausos paskelbimo. Mero potvarkis dėl apklausos paskelbimo priimamas  per 5 darbo dienas nuo reikalavimo įregistravimo.</w:t>
      </w:r>
    </w:p>
    <w:p w14:paraId="6FEA8C44" w14:textId="1FBB28A0" w:rsidR="00197B72" w:rsidRPr="003271B9" w:rsidRDefault="00197B72" w:rsidP="002B4FE5">
      <w:pPr>
        <w:widowControl w:val="0"/>
        <w:suppressAutoHyphens/>
        <w:ind w:firstLine="1134"/>
        <w:jc w:val="both"/>
        <w:rPr>
          <w:rFonts w:eastAsia="Andale Sans UI"/>
          <w:i/>
          <w:kern w:val="2"/>
          <w:sz w:val="16"/>
          <w:szCs w:val="24"/>
          <w:lang w:eastAsia="lt-LT"/>
        </w:rPr>
      </w:pPr>
      <w:r w:rsidRPr="003271B9">
        <w:rPr>
          <w:rFonts w:eastAsia="Andale Sans UI"/>
          <w:i/>
          <w:kern w:val="2"/>
          <w:sz w:val="16"/>
          <w:szCs w:val="24"/>
          <w:lang w:eastAsia="lt-LT"/>
        </w:rPr>
        <w:t xml:space="preserve">2024 m. lapkričio 28 d. Ignalinos rajono savivaldybės tarybos sprendimo </w:t>
      </w:r>
      <w:bookmarkStart w:id="63" w:name="n_60"/>
      <w:r w:rsidR="00812685" w:rsidRPr="003271B9">
        <w:rPr>
          <w:rFonts w:eastAsia="Andale Sans UI"/>
          <w:i/>
          <w:kern w:val="2"/>
          <w:sz w:val="16"/>
          <w:szCs w:val="24"/>
          <w:lang w:eastAsia="lt-LT"/>
        </w:rPr>
        <w:t xml:space="preserve">Nr. T-286 </w:t>
      </w:r>
      <w:bookmarkEnd w:id="63"/>
      <w:r w:rsidRPr="003271B9">
        <w:rPr>
          <w:rFonts w:eastAsia="Andale Sans UI"/>
          <w:i/>
          <w:kern w:val="2"/>
          <w:sz w:val="16"/>
          <w:szCs w:val="24"/>
          <w:lang w:eastAsia="lt-LT"/>
        </w:rPr>
        <w:t>redakcija</w:t>
      </w:r>
    </w:p>
    <w:p w14:paraId="0657EB23" w14:textId="77777777" w:rsidR="00197B72" w:rsidRPr="003271B9" w:rsidRDefault="00197B72" w:rsidP="002B4FE5">
      <w:pPr>
        <w:widowControl w:val="0"/>
        <w:suppressAutoHyphens/>
        <w:ind w:firstLine="1134"/>
        <w:jc w:val="both"/>
        <w:rPr>
          <w:rFonts w:eastAsia="Andale Sans UI"/>
          <w:i/>
          <w:kern w:val="2"/>
          <w:sz w:val="16"/>
          <w:szCs w:val="24"/>
          <w:lang w:eastAsia="lt-LT"/>
        </w:rPr>
      </w:pPr>
    </w:p>
    <w:p w14:paraId="013EA92D" w14:textId="28D47D8A" w:rsidR="00E972EC" w:rsidRPr="003271B9" w:rsidRDefault="0030641C" w:rsidP="002B4FE5">
      <w:pPr>
        <w:widowControl w:val="0"/>
        <w:suppressAutoHyphens/>
        <w:ind w:firstLine="1134"/>
        <w:jc w:val="both"/>
        <w:rPr>
          <w:lang w:eastAsia="lt-LT"/>
        </w:rPr>
      </w:pPr>
      <w:r w:rsidRPr="003271B9">
        <w:rPr>
          <w:rFonts w:eastAsia="Andale Sans UI"/>
          <w:kern w:val="2"/>
          <w:szCs w:val="24"/>
          <w:lang w:eastAsia="lt-LT"/>
        </w:rPr>
        <w:t>2</w:t>
      </w:r>
      <w:r w:rsidR="00D37880" w:rsidRPr="003271B9">
        <w:rPr>
          <w:rFonts w:eastAsia="Andale Sans UI"/>
          <w:kern w:val="2"/>
          <w:szCs w:val="24"/>
          <w:lang w:eastAsia="lt-LT"/>
        </w:rPr>
        <w:t>22</w:t>
      </w:r>
      <w:r w:rsidRPr="003271B9">
        <w:rPr>
          <w:rFonts w:eastAsia="Andale Sans UI"/>
          <w:kern w:val="2"/>
          <w:szCs w:val="24"/>
          <w:lang w:eastAsia="lt-LT"/>
        </w:rPr>
        <w:t xml:space="preserve">. Seniūnas seniūnijos aptarnaujamoje teritorijoje gali inicijuoti apklausą dėl jo kompetencijai priskirtų klausimų. Ši iniciatyva pateikiama </w:t>
      </w:r>
      <w:r w:rsidR="00F13BE4" w:rsidRPr="003271B9">
        <w:rPr>
          <w:rFonts w:eastAsia="Andale Sans UI"/>
          <w:kern w:val="2"/>
          <w:szCs w:val="24"/>
          <w:lang w:eastAsia="lt-LT"/>
        </w:rPr>
        <w:t>m</w:t>
      </w:r>
      <w:r w:rsidRPr="003271B9">
        <w:rPr>
          <w:rFonts w:eastAsia="Andale Sans UI"/>
          <w:kern w:val="2"/>
          <w:szCs w:val="24"/>
          <w:lang w:eastAsia="lt-LT"/>
        </w:rPr>
        <w:t>erui, o joje turi būti nustatyta apklausai teikiamo (-ų) klausimo (-ų) tekstas, apklausos teritorija, apklausos būdas, apklausos data ir vieta, kitos svarbios apklausai vykdyti aplinkybės.</w:t>
      </w:r>
      <w:r w:rsidRPr="003271B9">
        <w:t xml:space="preserve"> </w:t>
      </w:r>
    </w:p>
    <w:p w14:paraId="5BECC2E4" w14:textId="5E533BC1" w:rsidR="00E972EC" w:rsidRPr="003271B9" w:rsidRDefault="0030641C" w:rsidP="002B4FE5">
      <w:pPr>
        <w:widowControl w:val="0"/>
        <w:suppressAutoHyphens/>
        <w:ind w:firstLine="1134"/>
        <w:jc w:val="both"/>
        <w:rPr>
          <w:lang w:eastAsia="lt-LT"/>
        </w:rPr>
      </w:pPr>
      <w:r w:rsidRPr="003271B9">
        <w:rPr>
          <w:rFonts w:eastAsia="Andale Sans UI"/>
          <w:kern w:val="2"/>
          <w:szCs w:val="24"/>
          <w:lang w:eastAsia="lt-LT"/>
        </w:rPr>
        <w:t>2</w:t>
      </w:r>
      <w:r w:rsidR="00D37880" w:rsidRPr="003271B9">
        <w:rPr>
          <w:rFonts w:eastAsia="Andale Sans UI"/>
          <w:kern w:val="2"/>
          <w:szCs w:val="24"/>
          <w:lang w:eastAsia="lt-LT"/>
        </w:rPr>
        <w:t>23</w:t>
      </w:r>
      <w:r w:rsidRPr="003271B9">
        <w:rPr>
          <w:rFonts w:eastAsia="Andale Sans UI"/>
          <w:kern w:val="2"/>
          <w:szCs w:val="24"/>
          <w:lang w:eastAsia="lt-LT"/>
        </w:rPr>
        <w:t xml:space="preserve">. Meras, įvertinęs pateiktą seniūno iniciatyvą, privalo paskelbti apklausą ne vėliau </w:t>
      </w:r>
      <w:r w:rsidRPr="003271B9">
        <w:rPr>
          <w:rFonts w:eastAsia="Andale Sans UI"/>
          <w:kern w:val="2"/>
          <w:szCs w:val="24"/>
          <w:lang w:eastAsia="lt-LT"/>
        </w:rPr>
        <w:lastRenderedPageBreak/>
        <w:t xml:space="preserve">kaip per 10 darbo dienų. Meras dėl apklausos paskelbimo priima potvarkį, kuris paskelbiamas per vietines (regiono) visuomenės informavimo priemones, </w:t>
      </w:r>
      <w:r w:rsidR="00B05128" w:rsidRPr="003271B9">
        <w:rPr>
          <w:rFonts w:eastAsia="Andale Sans UI"/>
          <w:kern w:val="2"/>
          <w:szCs w:val="24"/>
          <w:lang w:eastAsia="lt-LT"/>
        </w:rPr>
        <w:t>s</w:t>
      </w:r>
      <w:r w:rsidRPr="003271B9">
        <w:rPr>
          <w:rFonts w:eastAsia="Andale Sans UI"/>
          <w:kern w:val="2"/>
          <w:szCs w:val="24"/>
          <w:lang w:eastAsia="lt-LT"/>
        </w:rPr>
        <w:t>avivaldybės interneto svetainėje ir seniūnijų, kurių teritorijose inicijuojama apklausa, skelbimų lentose. Mero potvarkis dėl atsisakymo paskelbti apklausą išsiunčiamas apklausą inicijuojančiam seniūnui.</w:t>
      </w:r>
      <w:r w:rsidRPr="003271B9">
        <w:t xml:space="preserve"> </w:t>
      </w:r>
    </w:p>
    <w:p w14:paraId="24FD90BA" w14:textId="7001CDAE" w:rsidR="00E972EC" w:rsidRPr="003271B9" w:rsidRDefault="0030641C" w:rsidP="002B4FE5">
      <w:pPr>
        <w:widowControl w:val="0"/>
        <w:suppressAutoHyphens/>
        <w:ind w:firstLine="1134"/>
        <w:jc w:val="both"/>
        <w:rPr>
          <w:rFonts w:eastAsia="Andale Sans UI"/>
          <w:kern w:val="2"/>
          <w:szCs w:val="24"/>
          <w:lang w:eastAsia="lt-LT"/>
        </w:rPr>
      </w:pPr>
      <w:r w:rsidRPr="003271B9">
        <w:rPr>
          <w:rFonts w:eastAsia="Andale Sans UI"/>
          <w:kern w:val="2"/>
          <w:szCs w:val="24"/>
          <w:lang w:eastAsia="lt-LT"/>
        </w:rPr>
        <w:t>2</w:t>
      </w:r>
      <w:r w:rsidR="00D37880" w:rsidRPr="003271B9">
        <w:rPr>
          <w:rFonts w:eastAsia="Andale Sans UI"/>
          <w:kern w:val="2"/>
          <w:szCs w:val="24"/>
          <w:lang w:eastAsia="lt-LT"/>
        </w:rPr>
        <w:t>24</w:t>
      </w:r>
      <w:r w:rsidRPr="003271B9">
        <w:rPr>
          <w:rFonts w:eastAsia="Andale Sans UI"/>
          <w:kern w:val="2"/>
          <w:szCs w:val="24"/>
          <w:lang w:eastAsia="lt-LT"/>
        </w:rPr>
        <w:t xml:space="preserve">. Apklausos rezultatus ne vėliau kaip per 5 darbo dienas po apklausos pabaigos </w:t>
      </w:r>
      <w:r w:rsidR="00D15ADE" w:rsidRPr="003271B9">
        <w:rPr>
          <w:rFonts w:eastAsia="Andale Sans UI"/>
          <w:kern w:val="2"/>
          <w:szCs w:val="24"/>
          <w:lang w:eastAsia="lt-LT"/>
        </w:rPr>
        <w:t>a</w:t>
      </w:r>
      <w:r w:rsidRPr="003271B9">
        <w:rPr>
          <w:rFonts w:eastAsia="Andale Sans UI"/>
          <w:kern w:val="2"/>
          <w:szCs w:val="24"/>
          <w:lang w:eastAsia="lt-LT"/>
        </w:rPr>
        <w:t xml:space="preserve">pklausos komisija pateikia </w:t>
      </w:r>
      <w:r w:rsidR="00653BFA" w:rsidRPr="003271B9">
        <w:rPr>
          <w:rFonts w:eastAsia="Andale Sans UI"/>
          <w:kern w:val="2"/>
          <w:szCs w:val="24"/>
          <w:lang w:eastAsia="lt-LT"/>
        </w:rPr>
        <w:t>m</w:t>
      </w:r>
      <w:r w:rsidRPr="003271B9">
        <w:rPr>
          <w:rFonts w:eastAsia="Andale Sans UI"/>
          <w:kern w:val="2"/>
          <w:szCs w:val="24"/>
          <w:lang w:eastAsia="lt-LT"/>
        </w:rPr>
        <w:t>erui</w:t>
      </w:r>
      <w:r w:rsidR="00D15ADE" w:rsidRPr="003271B9">
        <w:rPr>
          <w:rFonts w:eastAsia="Andale Sans UI"/>
          <w:kern w:val="2"/>
          <w:szCs w:val="24"/>
          <w:lang w:eastAsia="lt-LT"/>
        </w:rPr>
        <w:t xml:space="preserve">. Meras apklausos rezultatus paskelbia </w:t>
      </w:r>
      <w:r w:rsidR="00B05128" w:rsidRPr="003271B9">
        <w:rPr>
          <w:rFonts w:eastAsia="Andale Sans UI"/>
          <w:kern w:val="2"/>
          <w:szCs w:val="24"/>
          <w:lang w:eastAsia="lt-LT"/>
        </w:rPr>
        <w:t>s</w:t>
      </w:r>
      <w:r w:rsidRPr="003271B9">
        <w:rPr>
          <w:rFonts w:eastAsia="Andale Sans UI"/>
          <w:kern w:val="2"/>
          <w:szCs w:val="24"/>
          <w:lang w:eastAsia="lt-LT"/>
        </w:rPr>
        <w:t xml:space="preserve">avivaldybės interneto svetainėje, per vietines (regiono) visuomenės informavimo priemones ir seniūnijų, kurių teritorijose įvyko apklausa, skelbimų lentose. Tarybos sprendimo projektą rengia ir artimiausiam Tarybos posėdžiui pateikia </w:t>
      </w:r>
      <w:r w:rsidR="00F13BE4" w:rsidRPr="003271B9">
        <w:rPr>
          <w:rFonts w:eastAsia="Andale Sans UI"/>
          <w:kern w:val="2"/>
          <w:szCs w:val="24"/>
          <w:lang w:eastAsia="lt-LT"/>
        </w:rPr>
        <w:t>m</w:t>
      </w:r>
      <w:r w:rsidRPr="003271B9">
        <w:rPr>
          <w:rFonts w:eastAsia="Andale Sans UI"/>
          <w:kern w:val="2"/>
          <w:szCs w:val="24"/>
          <w:lang w:eastAsia="lt-LT"/>
        </w:rPr>
        <w:t xml:space="preserve">eras. </w:t>
      </w:r>
    </w:p>
    <w:p w14:paraId="2EA60417" w14:textId="77777777" w:rsidR="00E972EC" w:rsidRPr="003271B9" w:rsidRDefault="00E972EC">
      <w:pPr>
        <w:widowControl w:val="0"/>
        <w:suppressAutoHyphens/>
        <w:jc w:val="center"/>
        <w:rPr>
          <w:b/>
          <w:bCs/>
          <w:kern w:val="1"/>
          <w:szCs w:val="24"/>
          <w:lang w:eastAsia="lt-LT"/>
        </w:rPr>
      </w:pPr>
    </w:p>
    <w:p w14:paraId="31F7BC00" w14:textId="4352AC65" w:rsidR="00E972EC" w:rsidRPr="003271B9" w:rsidRDefault="0030641C" w:rsidP="0055490A">
      <w:pPr>
        <w:widowControl w:val="0"/>
        <w:suppressAutoHyphens/>
        <w:jc w:val="center"/>
        <w:rPr>
          <w:b/>
          <w:bCs/>
          <w:kern w:val="2"/>
          <w:szCs w:val="24"/>
          <w:lang w:eastAsia="lt-LT"/>
        </w:rPr>
      </w:pPr>
      <w:r w:rsidRPr="003271B9">
        <w:rPr>
          <w:b/>
          <w:bCs/>
          <w:kern w:val="1"/>
          <w:szCs w:val="24"/>
          <w:lang w:eastAsia="lt-LT"/>
        </w:rPr>
        <w:t>XX</w:t>
      </w:r>
      <w:r w:rsidR="00F61864" w:rsidRPr="003271B9">
        <w:rPr>
          <w:b/>
          <w:bCs/>
          <w:kern w:val="1"/>
          <w:szCs w:val="24"/>
          <w:lang w:eastAsia="lt-LT"/>
        </w:rPr>
        <w:t>I</w:t>
      </w:r>
      <w:r w:rsidRPr="003271B9">
        <w:rPr>
          <w:b/>
          <w:bCs/>
          <w:kern w:val="1"/>
          <w:szCs w:val="24"/>
          <w:lang w:eastAsia="lt-LT"/>
        </w:rPr>
        <w:t xml:space="preserve"> SKYRIUS</w:t>
      </w:r>
    </w:p>
    <w:p w14:paraId="07F41715" w14:textId="77777777" w:rsidR="00E972EC" w:rsidRPr="003271B9" w:rsidRDefault="0030641C" w:rsidP="0055490A">
      <w:pPr>
        <w:widowControl w:val="0"/>
        <w:suppressAutoHyphens/>
        <w:jc w:val="center"/>
        <w:rPr>
          <w:b/>
          <w:bCs/>
          <w:kern w:val="1"/>
          <w:szCs w:val="24"/>
          <w:lang w:eastAsia="lt-LT"/>
        </w:rPr>
      </w:pPr>
      <w:r w:rsidRPr="003271B9">
        <w:rPr>
          <w:b/>
          <w:bCs/>
          <w:kern w:val="1"/>
          <w:szCs w:val="24"/>
          <w:lang w:eastAsia="lt-LT"/>
        </w:rPr>
        <w:t>PASIŪLYMŲ NUSTATYTI AR PANAIKINTI GYVENAMĄSIAS VIETOVES, NUSTATYTI IR KEISTI JŲ TERITORIJŲ RIBAS, SUTEIKTI IR KEISTI PAVADINIMUS GYVENAMOSIOMS VIETOVĖMS TEIKIMO IR NAGRINĖJIMO TVARKA</w:t>
      </w:r>
    </w:p>
    <w:p w14:paraId="3A263441" w14:textId="77777777" w:rsidR="00E972EC" w:rsidRPr="003271B9" w:rsidRDefault="00E972EC">
      <w:pPr>
        <w:widowControl w:val="0"/>
        <w:suppressAutoHyphens/>
        <w:ind w:firstLine="709"/>
        <w:jc w:val="both"/>
        <w:rPr>
          <w:kern w:val="1"/>
          <w:szCs w:val="24"/>
          <w:lang w:eastAsia="lt-LT"/>
        </w:rPr>
      </w:pPr>
    </w:p>
    <w:p w14:paraId="66AF8138" w14:textId="1C5D06E3" w:rsidR="00E972EC" w:rsidRPr="003271B9" w:rsidRDefault="0030641C" w:rsidP="00D15ADE">
      <w:pPr>
        <w:widowControl w:val="0"/>
        <w:suppressAutoHyphens/>
        <w:ind w:firstLine="1134"/>
        <w:jc w:val="both"/>
        <w:rPr>
          <w:kern w:val="1"/>
          <w:szCs w:val="24"/>
          <w:lang w:eastAsia="lt-LT"/>
        </w:rPr>
      </w:pPr>
      <w:r w:rsidRPr="003271B9">
        <w:rPr>
          <w:kern w:val="1"/>
          <w:szCs w:val="24"/>
          <w:lang w:eastAsia="lt-LT"/>
        </w:rPr>
        <w:t>2</w:t>
      </w:r>
      <w:r w:rsidR="00D37880" w:rsidRPr="003271B9">
        <w:rPr>
          <w:kern w:val="1"/>
          <w:szCs w:val="24"/>
          <w:lang w:eastAsia="lt-LT"/>
        </w:rPr>
        <w:t>25</w:t>
      </w:r>
      <w:r w:rsidRPr="003271B9">
        <w:rPr>
          <w:kern w:val="1"/>
          <w:szCs w:val="24"/>
          <w:lang w:eastAsia="lt-LT"/>
        </w:rPr>
        <w:t>. Iniciatyvos teisę teikti pasiūlymus Tarybai dėl siūlymų Vyriausybei nustatyti ar panaikinti gyvenamąsias vietoves, nustatyti ir keisti jų teritorijų ribas, suteikti ir keisti pavadinimus gyvenamosioms vietovėms (toliau – pasiūlymai) turi tų gyvenamųjų vietovių gyventojai, jose veikiantys juridiniai asmenys ir jose esančio nekilnojamojo turto savininkai. Iniciatyvos teisę šiais klausimais turi ir savivaldybės institucijos.</w:t>
      </w:r>
    </w:p>
    <w:p w14:paraId="75FD38DA" w14:textId="1009E81C" w:rsidR="00E972EC" w:rsidRPr="003271B9" w:rsidRDefault="0030641C" w:rsidP="00D15ADE">
      <w:pPr>
        <w:widowControl w:val="0"/>
        <w:suppressAutoHyphens/>
        <w:ind w:firstLine="1134"/>
        <w:jc w:val="both"/>
        <w:rPr>
          <w:kern w:val="1"/>
          <w:szCs w:val="24"/>
          <w:lang w:eastAsia="lt-LT"/>
        </w:rPr>
      </w:pPr>
      <w:r w:rsidRPr="003271B9">
        <w:rPr>
          <w:kern w:val="1"/>
          <w:szCs w:val="24"/>
          <w:lang w:eastAsia="lt-LT"/>
        </w:rPr>
        <w:t>2</w:t>
      </w:r>
      <w:r w:rsidR="00D37880" w:rsidRPr="003271B9">
        <w:rPr>
          <w:kern w:val="1"/>
          <w:szCs w:val="24"/>
          <w:lang w:eastAsia="lt-LT"/>
        </w:rPr>
        <w:t>26</w:t>
      </w:r>
      <w:r w:rsidRPr="003271B9">
        <w:rPr>
          <w:kern w:val="1"/>
          <w:szCs w:val="24"/>
          <w:lang w:eastAsia="lt-LT"/>
        </w:rPr>
        <w:t xml:space="preserve">. Gyventojų iniciatyvos teisę teikti pasiūlymus turi ne mažiau kaip 10 procentų atitinkamos gyvenamosios vietovės, dėl kurios teikiami pasiūlymai, gyventojų, turinčių teisę rinkti Tarybą. Gyventojai pasiūlymus teikia </w:t>
      </w:r>
      <w:r w:rsidR="00F13BE4" w:rsidRPr="003271B9">
        <w:rPr>
          <w:kern w:val="1"/>
          <w:szCs w:val="24"/>
          <w:lang w:eastAsia="lt-LT"/>
        </w:rPr>
        <w:t>m</w:t>
      </w:r>
      <w:r w:rsidRPr="003271B9">
        <w:rPr>
          <w:kern w:val="1"/>
          <w:szCs w:val="24"/>
          <w:lang w:eastAsia="lt-LT"/>
        </w:rPr>
        <w:t>erui, pagrįsdami pasiūlymų aktualumą ir reikalingumą bei pateikdami šiame punkte nurodytą kiekį gyventojų, pritariančių pasiūlymams, parašų. Gyventojai, pritariantys pasiūlymams, pasirašydami turi nurodyti savo vardą, pavardę, gimimo metus, gyvenamąją vietą ir pasirašyti.</w:t>
      </w:r>
    </w:p>
    <w:p w14:paraId="0E7AF889" w14:textId="6BB7B92A" w:rsidR="00E972EC" w:rsidRPr="003271B9" w:rsidRDefault="0030641C" w:rsidP="00D15ADE">
      <w:pPr>
        <w:widowControl w:val="0"/>
        <w:suppressAutoHyphens/>
        <w:ind w:firstLine="1134"/>
        <w:jc w:val="both"/>
        <w:rPr>
          <w:kern w:val="1"/>
          <w:szCs w:val="24"/>
          <w:lang w:eastAsia="lt-LT"/>
        </w:rPr>
      </w:pPr>
      <w:r w:rsidRPr="003271B9">
        <w:rPr>
          <w:kern w:val="1"/>
          <w:szCs w:val="24"/>
          <w:lang w:eastAsia="lt-LT"/>
        </w:rPr>
        <w:t>2</w:t>
      </w:r>
      <w:r w:rsidR="00D37880" w:rsidRPr="003271B9">
        <w:rPr>
          <w:kern w:val="1"/>
          <w:szCs w:val="24"/>
          <w:lang w:eastAsia="lt-LT"/>
        </w:rPr>
        <w:t>27</w:t>
      </w:r>
      <w:r w:rsidRPr="003271B9">
        <w:rPr>
          <w:kern w:val="1"/>
          <w:szCs w:val="24"/>
          <w:lang w:eastAsia="lt-LT"/>
        </w:rPr>
        <w:t xml:space="preserve">. Juridiniai asmenys, veikiantys gyvenamojoje vietovėje, dėl kurios teikiami pasiūlymai, kartu su pasiūlymais </w:t>
      </w:r>
      <w:r w:rsidR="00F13BE4" w:rsidRPr="003271B9">
        <w:rPr>
          <w:kern w:val="1"/>
          <w:szCs w:val="24"/>
          <w:lang w:eastAsia="lt-LT"/>
        </w:rPr>
        <w:t>m</w:t>
      </w:r>
      <w:r w:rsidRPr="003271B9">
        <w:rPr>
          <w:kern w:val="1"/>
          <w:szCs w:val="24"/>
          <w:lang w:eastAsia="lt-LT"/>
        </w:rPr>
        <w:t>erui turi pateikti atitinkamo savo valdymo organo, kuris pagal atitinkamų juridinių asmenų veiklą reglamentuojančius teisės aktus, įstatus (nuostatus) yra kompetentingas atstovauti juridiniam asmeniui, rašytinį kreipimąsi, pasirašytą juridinio asmens vadovo ar jo įgalioto asmens. Pasiūlymai turi būti argumentuoti, pagrįstas jų aktualumas ir reikalingumas. Jur</w:t>
      </w:r>
      <w:r w:rsidR="00D15ADE" w:rsidRPr="003271B9">
        <w:rPr>
          <w:kern w:val="1"/>
          <w:szCs w:val="24"/>
          <w:lang w:eastAsia="lt-LT"/>
        </w:rPr>
        <w:t xml:space="preserve">idiniai asmenys su pasiūlymais </w:t>
      </w:r>
      <w:r w:rsidR="00F13BE4" w:rsidRPr="003271B9">
        <w:rPr>
          <w:kern w:val="1"/>
          <w:szCs w:val="24"/>
          <w:lang w:eastAsia="lt-LT"/>
        </w:rPr>
        <w:t>m</w:t>
      </w:r>
      <w:r w:rsidRPr="003271B9">
        <w:rPr>
          <w:kern w:val="1"/>
          <w:szCs w:val="24"/>
          <w:lang w:eastAsia="lt-LT"/>
        </w:rPr>
        <w:t xml:space="preserve">erui pateikia duomenis, kurie pagrįstų, kad juridinis asmuo vykdo veiklą atitinkamos gyvenamosios vietovės, dėl kurios teikiami pasiūlymai, teritorijoje. </w:t>
      </w:r>
    </w:p>
    <w:p w14:paraId="1E9D64A2" w14:textId="0A4C154F" w:rsidR="00E972EC" w:rsidRPr="003271B9" w:rsidRDefault="0030641C" w:rsidP="00D15ADE">
      <w:pPr>
        <w:widowControl w:val="0"/>
        <w:suppressAutoHyphens/>
        <w:ind w:firstLine="1134"/>
        <w:jc w:val="both"/>
        <w:rPr>
          <w:kern w:val="1"/>
          <w:szCs w:val="24"/>
          <w:lang w:eastAsia="lt-LT"/>
        </w:rPr>
      </w:pPr>
      <w:r w:rsidRPr="003271B9">
        <w:rPr>
          <w:kern w:val="1"/>
          <w:szCs w:val="24"/>
          <w:lang w:eastAsia="lt-LT"/>
        </w:rPr>
        <w:t>2</w:t>
      </w:r>
      <w:r w:rsidR="00F61864" w:rsidRPr="003271B9">
        <w:rPr>
          <w:kern w:val="1"/>
          <w:szCs w:val="24"/>
          <w:lang w:eastAsia="lt-LT"/>
        </w:rPr>
        <w:t>2</w:t>
      </w:r>
      <w:r w:rsidR="00D37880" w:rsidRPr="003271B9">
        <w:rPr>
          <w:kern w:val="1"/>
          <w:szCs w:val="24"/>
          <w:lang w:eastAsia="lt-LT"/>
        </w:rPr>
        <w:t>8</w:t>
      </w:r>
      <w:r w:rsidRPr="003271B9">
        <w:rPr>
          <w:kern w:val="1"/>
          <w:szCs w:val="24"/>
          <w:lang w:eastAsia="lt-LT"/>
        </w:rPr>
        <w:t>. Meras iniciatyvos teisę teikti pasiūlymus įgyvendina pateikdamas Tarybai sprendimo projektą dėl pritarimo pasiūlymams.</w:t>
      </w:r>
    </w:p>
    <w:p w14:paraId="172A4B8F" w14:textId="05C54E5A" w:rsidR="00E972EC" w:rsidRPr="003271B9" w:rsidRDefault="0030641C" w:rsidP="00D15ADE">
      <w:pPr>
        <w:widowControl w:val="0"/>
        <w:suppressAutoHyphens/>
        <w:ind w:firstLine="1134"/>
        <w:jc w:val="both"/>
        <w:rPr>
          <w:kern w:val="1"/>
          <w:szCs w:val="24"/>
          <w:lang w:eastAsia="lt-LT"/>
        </w:rPr>
      </w:pPr>
      <w:r w:rsidRPr="003271B9">
        <w:rPr>
          <w:kern w:val="1"/>
          <w:szCs w:val="24"/>
          <w:lang w:eastAsia="lt-LT"/>
        </w:rPr>
        <w:t>2</w:t>
      </w:r>
      <w:r w:rsidR="00F61864" w:rsidRPr="003271B9">
        <w:rPr>
          <w:kern w:val="1"/>
          <w:szCs w:val="24"/>
          <w:lang w:eastAsia="lt-LT"/>
        </w:rPr>
        <w:t>2</w:t>
      </w:r>
      <w:r w:rsidR="00D37880" w:rsidRPr="003271B9">
        <w:rPr>
          <w:kern w:val="1"/>
          <w:szCs w:val="24"/>
          <w:lang w:eastAsia="lt-LT"/>
        </w:rPr>
        <w:t>9</w:t>
      </w:r>
      <w:r w:rsidRPr="003271B9">
        <w:rPr>
          <w:kern w:val="1"/>
          <w:szCs w:val="24"/>
          <w:lang w:eastAsia="lt-LT"/>
        </w:rPr>
        <w:t>. Taryba pasiūlymų iniciatyvos teisę įgyvendina ne mažiau kaip 1/4 Tarybos narių reikalavimu, kuriame pagrindžiamas pasiūlymų aktualumas ir reikalingumas, atitiktis teisės aktų reikalavimams ir nurodoma, kokios yra galimybės įgyvendinti šiuos pasiūlymus. Reikalavimą pasirašo visi iniciatyvinės grupės nariai.</w:t>
      </w:r>
    </w:p>
    <w:p w14:paraId="4CA162F9" w14:textId="4FCE0F89" w:rsidR="00E972EC" w:rsidRPr="003271B9" w:rsidRDefault="0030641C" w:rsidP="00D15ADE">
      <w:pPr>
        <w:widowControl w:val="0"/>
        <w:suppressAutoHyphens/>
        <w:ind w:firstLine="1134"/>
        <w:jc w:val="both"/>
        <w:rPr>
          <w:kern w:val="1"/>
          <w:szCs w:val="24"/>
          <w:lang w:eastAsia="lt-LT"/>
        </w:rPr>
      </w:pPr>
      <w:r w:rsidRPr="003271B9">
        <w:rPr>
          <w:kern w:val="1"/>
          <w:szCs w:val="24"/>
          <w:lang w:eastAsia="lt-LT"/>
        </w:rPr>
        <w:t>2</w:t>
      </w:r>
      <w:r w:rsidR="00D37880" w:rsidRPr="003271B9">
        <w:rPr>
          <w:kern w:val="1"/>
          <w:szCs w:val="24"/>
          <w:lang w:eastAsia="lt-LT"/>
        </w:rPr>
        <w:t>30</w:t>
      </w:r>
      <w:r w:rsidRPr="003271B9">
        <w:rPr>
          <w:kern w:val="1"/>
          <w:szCs w:val="24"/>
          <w:lang w:eastAsia="lt-LT"/>
        </w:rPr>
        <w:t xml:space="preserve">. Pateiktus pasiūlymus preliminariai nagrinėja </w:t>
      </w:r>
      <w:r w:rsidR="00B05128" w:rsidRPr="003271B9">
        <w:rPr>
          <w:kern w:val="1"/>
          <w:szCs w:val="24"/>
          <w:lang w:eastAsia="lt-LT"/>
        </w:rPr>
        <w:t>m</w:t>
      </w:r>
      <w:r w:rsidRPr="003271B9">
        <w:rPr>
          <w:kern w:val="1"/>
          <w:szCs w:val="24"/>
          <w:lang w:eastAsia="lt-LT"/>
        </w:rPr>
        <w:t xml:space="preserve">eras ir prireikus raštu paprašo pasiūlymus pateikusių subjektų per 5 </w:t>
      </w:r>
      <w:r w:rsidR="00B05128" w:rsidRPr="003271B9">
        <w:rPr>
          <w:kern w:val="1"/>
          <w:szCs w:val="24"/>
          <w:lang w:eastAsia="lt-LT"/>
        </w:rPr>
        <w:t xml:space="preserve">darbo </w:t>
      </w:r>
      <w:r w:rsidRPr="003271B9">
        <w:rPr>
          <w:kern w:val="1"/>
          <w:szCs w:val="24"/>
          <w:lang w:eastAsia="lt-LT"/>
        </w:rPr>
        <w:t xml:space="preserve">dienas ištaisyti trūkumus. Jei trūkumai nustatytu laiku nepašalinami, pasiūlymai paliekami nenagrinėti. </w:t>
      </w:r>
    </w:p>
    <w:p w14:paraId="665EC2DF" w14:textId="4A5C5017" w:rsidR="00E972EC" w:rsidRPr="003271B9" w:rsidRDefault="0030641C" w:rsidP="00D15ADE">
      <w:pPr>
        <w:widowControl w:val="0"/>
        <w:suppressAutoHyphens/>
        <w:ind w:firstLine="1134"/>
        <w:jc w:val="both"/>
        <w:rPr>
          <w:kern w:val="1"/>
          <w:szCs w:val="24"/>
          <w:lang w:eastAsia="lt-LT"/>
        </w:rPr>
      </w:pPr>
      <w:r w:rsidRPr="003271B9">
        <w:rPr>
          <w:kern w:val="1"/>
          <w:szCs w:val="24"/>
          <w:lang w:eastAsia="lt-LT"/>
        </w:rPr>
        <w:t>2</w:t>
      </w:r>
      <w:r w:rsidR="00D37880" w:rsidRPr="003271B9">
        <w:rPr>
          <w:kern w:val="1"/>
          <w:szCs w:val="24"/>
          <w:lang w:eastAsia="lt-LT"/>
        </w:rPr>
        <w:t>31</w:t>
      </w:r>
      <w:r w:rsidRPr="003271B9">
        <w:rPr>
          <w:kern w:val="1"/>
          <w:szCs w:val="24"/>
          <w:lang w:eastAsia="lt-LT"/>
        </w:rPr>
        <w:t>. Tarybos sprendimo projektas dėl pritarimo pasiūlymams nustatyti ar panaikinti gyvenamąsias vietoves, nustatyti ir keisti jų teritorijų ribas, suteikti ir keisti pavadinimus gyvenamosioms vietovėms rengiamas, teikiamas ir svarstomas Reglamento nustatyta tvarka.</w:t>
      </w:r>
    </w:p>
    <w:p w14:paraId="5C66CBBD" w14:textId="634CD0C3" w:rsidR="00E972EC" w:rsidRPr="003271B9" w:rsidRDefault="0030641C" w:rsidP="00D15ADE">
      <w:pPr>
        <w:widowControl w:val="0"/>
        <w:suppressAutoHyphens/>
        <w:ind w:firstLine="1134"/>
        <w:jc w:val="both"/>
        <w:rPr>
          <w:kern w:val="1"/>
          <w:szCs w:val="24"/>
          <w:lang w:eastAsia="lt-LT"/>
        </w:rPr>
      </w:pPr>
      <w:r w:rsidRPr="003271B9">
        <w:rPr>
          <w:kern w:val="1"/>
          <w:szCs w:val="24"/>
          <w:lang w:eastAsia="lt-LT"/>
        </w:rPr>
        <w:t>2</w:t>
      </w:r>
      <w:r w:rsidR="00D37880" w:rsidRPr="003271B9">
        <w:rPr>
          <w:kern w:val="1"/>
          <w:szCs w:val="24"/>
          <w:lang w:eastAsia="lt-LT"/>
        </w:rPr>
        <w:t>32</w:t>
      </w:r>
      <w:r w:rsidRPr="003271B9">
        <w:rPr>
          <w:kern w:val="1"/>
          <w:szCs w:val="24"/>
          <w:lang w:eastAsia="lt-LT"/>
        </w:rPr>
        <w:t xml:space="preserve">. Įsigaliojus Tarybos sprendimui dėl pritarimo pasiūlymams, </w:t>
      </w:r>
      <w:r w:rsidR="00B05128" w:rsidRPr="003271B9">
        <w:rPr>
          <w:kern w:val="1"/>
          <w:szCs w:val="24"/>
          <w:lang w:eastAsia="lt-LT"/>
        </w:rPr>
        <w:t>s</w:t>
      </w:r>
      <w:r w:rsidRPr="003271B9">
        <w:rPr>
          <w:kern w:val="1"/>
          <w:szCs w:val="24"/>
          <w:lang w:eastAsia="lt-LT"/>
        </w:rPr>
        <w:t xml:space="preserve">avivaldybės vykdomoji institucija </w:t>
      </w:r>
      <w:r w:rsidR="00D15ADE" w:rsidRPr="003271B9">
        <w:rPr>
          <w:kern w:val="1"/>
          <w:szCs w:val="24"/>
          <w:lang w:eastAsia="lt-LT"/>
        </w:rPr>
        <w:t xml:space="preserve">paskelbia </w:t>
      </w:r>
      <w:r w:rsidR="00B05128" w:rsidRPr="003271B9">
        <w:rPr>
          <w:kern w:val="1"/>
          <w:szCs w:val="24"/>
          <w:lang w:eastAsia="lt-LT"/>
        </w:rPr>
        <w:t>s</w:t>
      </w:r>
      <w:r w:rsidR="00D15ADE" w:rsidRPr="003271B9">
        <w:rPr>
          <w:kern w:val="1"/>
          <w:szCs w:val="24"/>
          <w:lang w:eastAsia="lt-LT"/>
        </w:rPr>
        <w:t>avivaldybės interneto</w:t>
      </w:r>
      <w:r w:rsidRPr="003271B9">
        <w:rPr>
          <w:kern w:val="1"/>
          <w:szCs w:val="24"/>
          <w:lang w:eastAsia="lt-LT"/>
        </w:rPr>
        <w:t xml:space="preserve"> svetainėje konsultavimosi vietą, laiką ir jo laikotarpį.  </w:t>
      </w:r>
    </w:p>
    <w:p w14:paraId="256FE1DA" w14:textId="77777777" w:rsidR="00DE1459" w:rsidRPr="003271B9" w:rsidRDefault="00DE1459" w:rsidP="00DE1459">
      <w:pPr>
        <w:suppressAutoHyphens/>
        <w:rPr>
          <w:lang w:eastAsia="lt-LT"/>
        </w:rPr>
      </w:pPr>
    </w:p>
    <w:p w14:paraId="07D4BDF0" w14:textId="7C8B481A" w:rsidR="00DE1459" w:rsidRPr="003271B9" w:rsidRDefault="00DE1459" w:rsidP="00DE1459">
      <w:pPr>
        <w:suppressAutoHyphens/>
        <w:ind w:left="6237"/>
        <w:rPr>
          <w:lang w:eastAsia="lt-LT"/>
        </w:rPr>
      </w:pPr>
      <w:r w:rsidRPr="003271B9">
        <w:rPr>
          <w:lang w:eastAsia="lt-LT"/>
        </w:rPr>
        <w:t>Naujas XXII skyrius:</w:t>
      </w:r>
    </w:p>
    <w:p w14:paraId="6E7D25A6" w14:textId="77777777" w:rsidR="00DE1459" w:rsidRPr="003271B9" w:rsidRDefault="00DE1459" w:rsidP="00DE1459">
      <w:pPr>
        <w:suppressAutoHyphens/>
        <w:ind w:left="6237"/>
        <w:rPr>
          <w:rFonts w:eastAsia="Calibri"/>
          <w:i/>
          <w:sz w:val="16"/>
          <w:szCs w:val="24"/>
          <w:lang w:eastAsia="ar-SA"/>
        </w:rPr>
      </w:pPr>
    </w:p>
    <w:p w14:paraId="775B1443" w14:textId="50B1ED9A" w:rsidR="00DE1459" w:rsidRPr="003271B9" w:rsidRDefault="00DE1459" w:rsidP="00DE1459">
      <w:pPr>
        <w:suppressAutoHyphens/>
        <w:ind w:left="6237"/>
        <w:rPr>
          <w:rFonts w:eastAsia="Calibri"/>
          <w:i/>
          <w:sz w:val="16"/>
          <w:szCs w:val="24"/>
          <w:lang w:eastAsia="ar-SA"/>
        </w:rPr>
      </w:pPr>
      <w:r w:rsidRPr="003271B9">
        <w:rPr>
          <w:rFonts w:eastAsia="Calibri"/>
          <w:i/>
          <w:sz w:val="16"/>
          <w:szCs w:val="24"/>
          <w:lang w:eastAsia="ar-SA"/>
        </w:rPr>
        <w:t xml:space="preserve">2023 m. liepos 20 d. Ignalinos rajono savivaldybės tarybos sprendimo </w:t>
      </w:r>
      <w:bookmarkStart w:id="64" w:name="n_33"/>
      <w:r w:rsidR="00962975" w:rsidRPr="003271B9">
        <w:rPr>
          <w:rFonts w:eastAsia="Calibri"/>
          <w:i/>
          <w:sz w:val="16"/>
          <w:szCs w:val="24"/>
          <w:lang w:eastAsia="ar-SA"/>
        </w:rPr>
        <w:t xml:space="preserve">Nr. T-135 </w:t>
      </w:r>
      <w:bookmarkEnd w:id="64"/>
      <w:r w:rsidRPr="003271B9">
        <w:rPr>
          <w:rFonts w:eastAsia="Calibri"/>
          <w:i/>
          <w:sz w:val="16"/>
          <w:szCs w:val="24"/>
          <w:lang w:eastAsia="ar-SA"/>
        </w:rPr>
        <w:t>redakcija</w:t>
      </w:r>
    </w:p>
    <w:p w14:paraId="531DE35B" w14:textId="77777777" w:rsidR="00DE1459" w:rsidRPr="003271B9" w:rsidRDefault="00DE1459" w:rsidP="00DE1459">
      <w:pPr>
        <w:suppressAutoHyphens/>
        <w:rPr>
          <w:rFonts w:eastAsia="Calibri"/>
          <w:i/>
          <w:sz w:val="16"/>
          <w:szCs w:val="24"/>
          <w:lang w:eastAsia="ar-SA"/>
        </w:rPr>
      </w:pPr>
    </w:p>
    <w:p w14:paraId="2BD7975C" w14:textId="78B686A7" w:rsidR="00DE1459" w:rsidRPr="003271B9" w:rsidRDefault="00DE1459" w:rsidP="00DE1459">
      <w:pPr>
        <w:widowControl w:val="0"/>
        <w:jc w:val="center"/>
        <w:rPr>
          <w:b/>
          <w:bCs/>
          <w:kern w:val="2"/>
        </w:rPr>
      </w:pPr>
      <w:r w:rsidRPr="003271B9">
        <w:rPr>
          <w:b/>
          <w:bCs/>
          <w:kern w:val="2"/>
        </w:rPr>
        <w:t>XXII SKYRIUS</w:t>
      </w:r>
    </w:p>
    <w:p w14:paraId="08D67366" w14:textId="77777777" w:rsidR="00DE1459" w:rsidRPr="003271B9" w:rsidRDefault="00DE1459" w:rsidP="00DE1459">
      <w:pPr>
        <w:widowControl w:val="0"/>
        <w:jc w:val="center"/>
        <w:rPr>
          <w:b/>
          <w:bCs/>
          <w:color w:val="000000"/>
        </w:rPr>
      </w:pPr>
      <w:r w:rsidRPr="003271B9">
        <w:rPr>
          <w:b/>
          <w:bCs/>
          <w:color w:val="000000"/>
        </w:rPr>
        <w:t>KITI REGLAMENTUOJAMI KLAUSIMAI</w:t>
      </w:r>
    </w:p>
    <w:p w14:paraId="2615D4C4" w14:textId="77777777" w:rsidR="00DE1459" w:rsidRPr="003271B9" w:rsidRDefault="00DE1459" w:rsidP="00DE1459">
      <w:pPr>
        <w:shd w:val="clear" w:color="auto" w:fill="FFFFFF"/>
        <w:ind w:firstLine="1134"/>
        <w:jc w:val="both"/>
        <w:rPr>
          <w:color w:val="000000"/>
          <w:sz w:val="27"/>
          <w:szCs w:val="27"/>
        </w:rPr>
      </w:pPr>
    </w:p>
    <w:p w14:paraId="2E902C56" w14:textId="77777777" w:rsidR="00DE1459" w:rsidRPr="003271B9" w:rsidRDefault="00DE1459" w:rsidP="00DE1459">
      <w:pPr>
        <w:shd w:val="clear" w:color="auto" w:fill="FFFFFF"/>
        <w:ind w:firstLine="1134"/>
        <w:jc w:val="both"/>
        <w:rPr>
          <w:color w:val="000000"/>
          <w:szCs w:val="24"/>
        </w:rPr>
      </w:pPr>
      <w:r w:rsidRPr="003271B9">
        <w:rPr>
          <w:color w:val="000000"/>
        </w:rPr>
        <w:t>233. Seniūnaičiai inicijuoja privalomą seniūnaičių sueigos ir išplėstinės seniūnaičių sueigos sprendimų vertinimą:</w:t>
      </w:r>
    </w:p>
    <w:p w14:paraId="6C019D81" w14:textId="77777777" w:rsidR="00DE1459" w:rsidRPr="003271B9" w:rsidRDefault="00DE1459" w:rsidP="00DE1459">
      <w:pPr>
        <w:shd w:val="clear" w:color="auto" w:fill="FFFFFF"/>
        <w:ind w:firstLine="1134"/>
        <w:jc w:val="both"/>
        <w:rPr>
          <w:color w:val="000000"/>
        </w:rPr>
      </w:pPr>
      <w:r w:rsidRPr="003271B9">
        <w:rPr>
          <w:color w:val="000000"/>
        </w:rPr>
        <w:t>233.1. jeigu seniūnaičių sueigos sprendimų vertinimas yra Tarybos kompetencija, seniūnaičių sueigos pirmininkas pateikia administracijos direktoriui sueigos sprendimą ir kitą su inicijuojamu klausimu susijusią medžiagą. Administracijos direktorius paveda atitinkamam savivaldybės administracijos skyriui rengti Tarybos sprendimo projektą, kuris svarstomas artimiausiame Tarybos posėdyje;</w:t>
      </w:r>
    </w:p>
    <w:p w14:paraId="15045BE5" w14:textId="77777777" w:rsidR="00DE1459" w:rsidRPr="003271B9" w:rsidRDefault="00DE1459" w:rsidP="00DE1459">
      <w:pPr>
        <w:shd w:val="clear" w:color="auto" w:fill="FFFFFF"/>
        <w:ind w:firstLine="1134"/>
        <w:jc w:val="both"/>
        <w:rPr>
          <w:color w:val="000000"/>
        </w:rPr>
      </w:pPr>
      <w:r w:rsidRPr="003271B9">
        <w:rPr>
          <w:color w:val="000000"/>
        </w:rPr>
        <w:t>233.2. jeigu seniūnaičių sueigos sprendimų vertinimas yra mero kompetencija, administracijos direktorius paveda atitinkamam administracijos skyriui rengti mero potvarkio projektą. Meras priima dėl jų sprendimą ne vėliau kaip per 20 (dvidešimt) darbo dienų nuo seniūnaičių sueigos sprendimo gavimo;</w:t>
      </w:r>
    </w:p>
    <w:p w14:paraId="634627BF" w14:textId="77777777" w:rsidR="00DE1459" w:rsidRPr="003271B9" w:rsidRDefault="00DE1459" w:rsidP="00DE1459">
      <w:pPr>
        <w:shd w:val="clear" w:color="auto" w:fill="FFFFFF"/>
        <w:ind w:firstLine="1134"/>
        <w:jc w:val="both"/>
        <w:rPr>
          <w:color w:val="000000"/>
        </w:rPr>
      </w:pPr>
      <w:r w:rsidRPr="003271B9">
        <w:rPr>
          <w:color w:val="000000"/>
        </w:rPr>
        <w:t>233.3. Savivaldybės institucijos privalo nurodyti savo sprendimų priėmimo motyvus. Atitinkamų savivaldybės institucijų sprendimai dėl seniūnaičių sueigos ir išplėstinės seniūnaičių sueigos sprendimų turi būti paskelbti laikantis Vietos savivaldos įstatymo 43 straipsnyje nustatytų reikalavimų. Vertinimai dėl išplėstinės seniūnaičių sueigos sprendimų turi būti skelbiami nurodant vertinimo motyvus ir numatomus veiksmus, jeigu tokių veiksmų bus imtasi.</w:t>
      </w:r>
    </w:p>
    <w:p w14:paraId="156FB623" w14:textId="77777777" w:rsidR="00DE1459" w:rsidRPr="003271B9" w:rsidRDefault="00DE1459" w:rsidP="00DE1459">
      <w:pPr>
        <w:shd w:val="clear" w:color="auto" w:fill="FFFFFF"/>
        <w:ind w:firstLine="1134"/>
        <w:jc w:val="both"/>
        <w:rPr>
          <w:color w:val="000000"/>
        </w:rPr>
      </w:pPr>
      <w:r w:rsidRPr="003271B9">
        <w:rPr>
          <w:color w:val="000000"/>
        </w:rPr>
        <w:t>234. Taryba sprendimu deleguoja</w:t>
      </w:r>
      <w:r w:rsidRPr="003271B9">
        <w:rPr>
          <w:color w:val="000000"/>
          <w:shd w:val="clear" w:color="auto" w:fill="FFFFFF"/>
        </w:rPr>
        <w:t xml:space="preserve"> Tarybos narius į regiono plėtros tarybos kolegiją, įstatymų nustatytas komisijas. Kandidatus turi teisę siūlyti visos Tarybos frakcijos ir Tarybos narių grupė. Priimant sprendimą dėl deleguojamų Tarybos narių, Taryba balsuoja dėl kiekvieno kandidato atskirai ir deleguojami daugiausia balsų surinkę Tarybos nariai.</w:t>
      </w:r>
    </w:p>
    <w:p w14:paraId="79AB17D4" w14:textId="77777777" w:rsidR="00DE1459" w:rsidRPr="003271B9" w:rsidRDefault="00DE1459" w:rsidP="00DE1459">
      <w:pPr>
        <w:shd w:val="clear" w:color="auto" w:fill="FFFFFF"/>
        <w:ind w:firstLine="1134"/>
        <w:jc w:val="both"/>
        <w:rPr>
          <w:color w:val="000000"/>
          <w:shd w:val="clear" w:color="auto" w:fill="FFFFFF"/>
        </w:rPr>
      </w:pPr>
      <w:r w:rsidRPr="003271B9">
        <w:rPr>
          <w:color w:val="000000"/>
        </w:rPr>
        <w:t>235. </w:t>
      </w:r>
      <w:r w:rsidRPr="003271B9">
        <w:rPr>
          <w:color w:val="000000"/>
          <w:shd w:val="clear" w:color="auto" w:fill="FFFFFF"/>
        </w:rPr>
        <w:t>Delegatams konkretūs įgaliojimai nustatomi Tarybos sprendime, kuriuo jie yra deleguojami. Prireikus konkrečiais klausimais, kuriais turi būti pateikta Tarybos pozicija (nuomonė), priimami atskiri sprendimai balsuojant.</w:t>
      </w:r>
    </w:p>
    <w:p w14:paraId="0570460F" w14:textId="21B62592" w:rsidR="009D2F18" w:rsidRPr="003271B9" w:rsidRDefault="00DE1459" w:rsidP="009D2F18">
      <w:pPr>
        <w:widowControl w:val="0"/>
        <w:ind w:firstLine="1134"/>
        <w:jc w:val="both"/>
        <w:rPr>
          <w:color w:val="000000"/>
        </w:rPr>
      </w:pPr>
      <w:r w:rsidRPr="003271B9">
        <w:rPr>
          <w:color w:val="000000"/>
        </w:rPr>
        <w:t>236. Meras, Tarybos komitetai, komisijos, frakcijos, grupės gali siūlyti Tarybos posėdyje išklausyti valstybės institucijų padalinių, esančių savivaldybės teritorijoje, vadovų informaciją dėl jų veiklos ir teikti pasiūlymus dėl šių institucijų padalinių veiklos gerinimo. Toks siūlymas registruojamas Tarybos sekretoriaus ne vėliau kaip prieš 17 darbo dienų iki Tarybos posėdžio. Mero sutikimu siūlymas gali būti pateikiamas Tarybos sekretoriui ir registruojamas vėliau, nei šiame punkte nustatytu terminu. Institucijų vadovų pasisakymai ir Tarybos narių pasiūlymai yra fiksuojami Tarybos posėdžio protokole ir ne vėliau kaip per 3 darbo dienas po Tarybos posėdžio protokolo pasirašymo perduodami institucijų vadovams.</w:t>
      </w:r>
    </w:p>
    <w:p w14:paraId="27BF8AD0" w14:textId="77777777" w:rsidR="009D2F18" w:rsidRPr="003271B9" w:rsidRDefault="009D2F18" w:rsidP="009D2F18">
      <w:pPr>
        <w:widowControl w:val="0"/>
        <w:ind w:firstLine="1134"/>
        <w:jc w:val="both"/>
        <w:rPr>
          <w:color w:val="000000"/>
        </w:rPr>
      </w:pPr>
    </w:p>
    <w:p w14:paraId="14998910" w14:textId="77777777" w:rsidR="009D2F18" w:rsidRPr="003271B9" w:rsidRDefault="009D2F18" w:rsidP="009D2F18">
      <w:pPr>
        <w:widowControl w:val="0"/>
        <w:ind w:firstLine="1134"/>
        <w:jc w:val="both"/>
        <w:rPr>
          <w:color w:val="000000"/>
        </w:rPr>
      </w:pPr>
    </w:p>
    <w:p w14:paraId="6B4C0AEE" w14:textId="386C6BAE" w:rsidR="009D2F18" w:rsidRPr="003271B9" w:rsidRDefault="009D2F18" w:rsidP="009D2F18">
      <w:pPr>
        <w:widowControl w:val="0"/>
        <w:ind w:left="6096"/>
        <w:rPr>
          <w:color w:val="000000"/>
        </w:rPr>
      </w:pPr>
      <w:r w:rsidRPr="003271B9">
        <w:rPr>
          <w:color w:val="000000"/>
        </w:rPr>
        <w:t>Naujas XXIII skyrius:</w:t>
      </w:r>
    </w:p>
    <w:p w14:paraId="46DD0C15" w14:textId="77777777" w:rsidR="009D2F18" w:rsidRPr="003271B9" w:rsidRDefault="009D2F18" w:rsidP="009D2F18">
      <w:pPr>
        <w:widowControl w:val="0"/>
        <w:ind w:left="6096"/>
        <w:rPr>
          <w:i/>
          <w:color w:val="000000"/>
          <w:sz w:val="16"/>
        </w:rPr>
      </w:pPr>
    </w:p>
    <w:p w14:paraId="6991A225" w14:textId="5629492A" w:rsidR="009D2F18" w:rsidRPr="003271B9" w:rsidRDefault="009D2F18" w:rsidP="009D2F18">
      <w:pPr>
        <w:widowControl w:val="0"/>
        <w:ind w:left="6096"/>
        <w:rPr>
          <w:i/>
          <w:color w:val="000000"/>
          <w:sz w:val="16"/>
        </w:rPr>
      </w:pPr>
      <w:r w:rsidRPr="003271B9">
        <w:rPr>
          <w:i/>
          <w:color w:val="000000"/>
          <w:sz w:val="16"/>
        </w:rPr>
        <w:t xml:space="preserve">2023 m. liepos 20 d. Ignalinos rajono savivaldybės tarybos sprendimo </w:t>
      </w:r>
      <w:bookmarkStart w:id="65" w:name="n_34"/>
      <w:r w:rsidR="00962975" w:rsidRPr="003271B9">
        <w:rPr>
          <w:i/>
          <w:sz w:val="16"/>
        </w:rPr>
        <w:t xml:space="preserve">Nr. T-135 </w:t>
      </w:r>
      <w:bookmarkEnd w:id="65"/>
      <w:r w:rsidRPr="003271B9">
        <w:rPr>
          <w:i/>
          <w:color w:val="000000"/>
          <w:sz w:val="16"/>
        </w:rPr>
        <w:t>redakcija</w:t>
      </w:r>
    </w:p>
    <w:p w14:paraId="183BA764" w14:textId="77777777" w:rsidR="009D2F18" w:rsidRPr="003271B9" w:rsidRDefault="009D2F18" w:rsidP="009D2F18">
      <w:pPr>
        <w:jc w:val="center"/>
        <w:rPr>
          <w:b/>
          <w:bCs/>
          <w:color w:val="000000"/>
          <w:sz w:val="27"/>
          <w:szCs w:val="27"/>
        </w:rPr>
      </w:pPr>
    </w:p>
    <w:p w14:paraId="130F5CCF" w14:textId="29255507" w:rsidR="009D2F18" w:rsidRPr="003271B9" w:rsidRDefault="009D2F18" w:rsidP="009D2F18">
      <w:pPr>
        <w:jc w:val="center"/>
        <w:rPr>
          <w:color w:val="000000"/>
          <w:sz w:val="27"/>
          <w:szCs w:val="27"/>
        </w:rPr>
      </w:pPr>
      <w:r w:rsidRPr="003271B9">
        <w:rPr>
          <w:b/>
          <w:bCs/>
          <w:color w:val="000000"/>
          <w:sz w:val="27"/>
          <w:szCs w:val="27"/>
        </w:rPr>
        <w:t>XXIII SKYRIUS</w:t>
      </w:r>
    </w:p>
    <w:p w14:paraId="4F682C2B" w14:textId="77777777" w:rsidR="009D2F18" w:rsidRPr="003271B9" w:rsidRDefault="009D2F18" w:rsidP="009D2F18">
      <w:pPr>
        <w:jc w:val="center"/>
        <w:rPr>
          <w:color w:val="000000"/>
          <w:sz w:val="27"/>
          <w:szCs w:val="27"/>
        </w:rPr>
      </w:pPr>
      <w:r w:rsidRPr="003271B9">
        <w:rPr>
          <w:b/>
          <w:bCs/>
          <w:color w:val="000000"/>
          <w:sz w:val="27"/>
          <w:szCs w:val="27"/>
        </w:rPr>
        <w:t>BAIGIAMOSIOS NUOSTATOS</w:t>
      </w:r>
    </w:p>
    <w:p w14:paraId="6A734596" w14:textId="77777777" w:rsidR="009D2F18" w:rsidRPr="003271B9" w:rsidRDefault="009D2F18" w:rsidP="009D2F18">
      <w:pPr>
        <w:ind w:firstLine="1134"/>
        <w:jc w:val="center"/>
        <w:rPr>
          <w:color w:val="000000"/>
          <w:sz w:val="27"/>
          <w:szCs w:val="27"/>
        </w:rPr>
      </w:pPr>
      <w:r w:rsidRPr="003271B9">
        <w:rPr>
          <w:b/>
          <w:bCs/>
          <w:color w:val="000000"/>
          <w:sz w:val="27"/>
          <w:szCs w:val="27"/>
        </w:rPr>
        <w:t> </w:t>
      </w:r>
    </w:p>
    <w:p w14:paraId="63416EC5" w14:textId="77777777" w:rsidR="009D2F18" w:rsidRPr="003271B9" w:rsidRDefault="009D2F18" w:rsidP="009D2F18">
      <w:pPr>
        <w:shd w:val="clear" w:color="auto" w:fill="FFFFFF"/>
        <w:ind w:firstLine="1134"/>
        <w:jc w:val="both"/>
        <w:rPr>
          <w:color w:val="000000"/>
          <w:szCs w:val="24"/>
        </w:rPr>
      </w:pPr>
      <w:r w:rsidRPr="003271B9">
        <w:rPr>
          <w:color w:val="000000"/>
        </w:rPr>
        <w:t>237. Reglamentas tvirtinamas, keičiamas, pripažįstamas netekusiu galios Tarybos sprendimu.</w:t>
      </w:r>
    </w:p>
    <w:p w14:paraId="60436F41" w14:textId="77777777" w:rsidR="009D2F18" w:rsidRPr="003271B9" w:rsidRDefault="009D2F18" w:rsidP="009D2F18">
      <w:pPr>
        <w:shd w:val="clear" w:color="auto" w:fill="FFFFFF"/>
        <w:ind w:firstLine="1134"/>
        <w:jc w:val="both"/>
        <w:rPr>
          <w:color w:val="000000"/>
        </w:rPr>
      </w:pPr>
      <w:r w:rsidRPr="003271B9">
        <w:rPr>
          <w:color w:val="000000"/>
        </w:rPr>
        <w:t>238. Visus Tarybos veiklos procedūrinius klausimus, kurie nenumatyti šiame Reglamente, įstatymuose, Vyriausybės nutarimuose, siūlo spręsti Tarybos posėdžio pirmininkas. Toks sprendimas po trumpo posėdžio pirmininko paaiškinimo priimamas posėdyje dalyvavusiųjų Tarybos narių balsų dauguma ir įrašomas į posėdžio protokolą.</w:t>
      </w:r>
    </w:p>
    <w:p w14:paraId="160FFBD7" w14:textId="15100546" w:rsidR="009D2F18" w:rsidRPr="003271B9" w:rsidRDefault="009D2F18" w:rsidP="009D2F18">
      <w:pPr>
        <w:shd w:val="clear" w:color="auto" w:fill="FFFFFF"/>
        <w:ind w:firstLine="1134"/>
        <w:jc w:val="both"/>
        <w:rPr>
          <w:color w:val="000000"/>
        </w:rPr>
      </w:pPr>
      <w:r w:rsidRPr="003271B9">
        <w:rPr>
          <w:color w:val="000000"/>
        </w:rPr>
        <w:t xml:space="preserve">239. Reglamentas skelbiamas Savivaldybės interneto svetainėje </w:t>
      </w:r>
      <w:hyperlink r:id="rId13" w:history="1">
        <w:r w:rsidRPr="003271B9">
          <w:rPr>
            <w:rStyle w:val="Internetosaitas"/>
            <w:rFonts w:eastAsiaTheme="minorEastAsia"/>
          </w:rPr>
          <w:t>www.ignalina.lt</w:t>
        </w:r>
      </w:hyperlink>
      <w:r w:rsidRPr="003271B9">
        <w:rPr>
          <w:color w:val="000000"/>
        </w:rPr>
        <w:t>.</w:t>
      </w:r>
    </w:p>
    <w:p w14:paraId="451C901E" w14:textId="77777777" w:rsidR="00DE1459" w:rsidRPr="003271B9" w:rsidRDefault="00DE1459" w:rsidP="00172179">
      <w:pPr>
        <w:suppressAutoHyphens/>
        <w:ind w:left="5670"/>
        <w:rPr>
          <w:rFonts w:eastAsia="Calibri"/>
          <w:szCs w:val="24"/>
          <w:lang w:eastAsia="ar-SA"/>
        </w:rPr>
      </w:pPr>
    </w:p>
    <w:p w14:paraId="4C0F9A2B" w14:textId="77777777" w:rsidR="00DE1459" w:rsidRPr="003271B9" w:rsidRDefault="00DE1459" w:rsidP="00172179">
      <w:pPr>
        <w:suppressAutoHyphens/>
        <w:ind w:left="5670"/>
        <w:rPr>
          <w:rFonts w:eastAsia="Calibri"/>
          <w:szCs w:val="24"/>
          <w:lang w:eastAsia="ar-SA"/>
        </w:rPr>
      </w:pPr>
    </w:p>
    <w:p w14:paraId="73FD8977" w14:textId="77777777" w:rsidR="00DE1459" w:rsidRPr="003271B9" w:rsidRDefault="00DE1459" w:rsidP="00172179">
      <w:pPr>
        <w:suppressAutoHyphens/>
        <w:ind w:left="5670"/>
        <w:rPr>
          <w:rFonts w:eastAsia="Calibri"/>
          <w:szCs w:val="24"/>
          <w:lang w:eastAsia="ar-SA"/>
        </w:rPr>
      </w:pPr>
    </w:p>
    <w:p w14:paraId="7C645143" w14:textId="77777777" w:rsidR="00DE1459" w:rsidRPr="003271B9" w:rsidRDefault="00DE1459" w:rsidP="00172179">
      <w:pPr>
        <w:suppressAutoHyphens/>
        <w:ind w:left="5670"/>
        <w:rPr>
          <w:rFonts w:eastAsia="Calibri"/>
          <w:szCs w:val="24"/>
          <w:lang w:eastAsia="ar-SA"/>
        </w:rPr>
      </w:pPr>
    </w:p>
    <w:p w14:paraId="55972F29" w14:textId="608F8168" w:rsidR="00172179" w:rsidRPr="003271B9" w:rsidRDefault="00172179" w:rsidP="00172179">
      <w:pPr>
        <w:suppressAutoHyphens/>
        <w:ind w:left="5670"/>
        <w:rPr>
          <w:rFonts w:eastAsia="Calibri"/>
          <w:szCs w:val="24"/>
          <w:lang w:eastAsia="ar-SA"/>
        </w:rPr>
      </w:pPr>
      <w:r w:rsidRPr="003271B9">
        <w:rPr>
          <w:rFonts w:eastAsia="Calibri"/>
          <w:szCs w:val="24"/>
          <w:lang w:eastAsia="ar-SA"/>
        </w:rPr>
        <w:t xml:space="preserve">Ignalinos rajono savivaldybės tarybos </w:t>
      </w:r>
    </w:p>
    <w:p w14:paraId="23F90E97" w14:textId="77777777" w:rsidR="00172179" w:rsidRPr="003271B9" w:rsidRDefault="00172179" w:rsidP="00172179">
      <w:pPr>
        <w:suppressAutoHyphens/>
        <w:ind w:left="5670"/>
        <w:rPr>
          <w:rFonts w:eastAsia="Calibri"/>
          <w:strike/>
          <w:szCs w:val="24"/>
          <w:lang w:eastAsia="ar-SA"/>
        </w:rPr>
      </w:pPr>
      <w:r w:rsidRPr="003271B9">
        <w:rPr>
          <w:rFonts w:eastAsia="Calibri"/>
          <w:szCs w:val="24"/>
          <w:lang w:eastAsia="ar-SA"/>
        </w:rPr>
        <w:t>veiklos reglamento</w:t>
      </w:r>
    </w:p>
    <w:p w14:paraId="24B17067" w14:textId="27A0F981" w:rsidR="00172179" w:rsidRPr="003271B9" w:rsidRDefault="00172179" w:rsidP="00172179">
      <w:pPr>
        <w:suppressAutoHyphens/>
        <w:ind w:left="5670"/>
        <w:rPr>
          <w:rFonts w:eastAsia="Calibri"/>
          <w:szCs w:val="24"/>
          <w:lang w:eastAsia="ar-SA"/>
        </w:rPr>
      </w:pPr>
      <w:r w:rsidRPr="003271B9">
        <w:rPr>
          <w:rFonts w:eastAsia="Calibri"/>
          <w:szCs w:val="24"/>
          <w:lang w:eastAsia="ar-SA"/>
        </w:rPr>
        <w:t xml:space="preserve">1 priedas </w:t>
      </w:r>
    </w:p>
    <w:p w14:paraId="53EB17AF" w14:textId="77777777" w:rsidR="00172179" w:rsidRPr="003271B9" w:rsidRDefault="00172179" w:rsidP="00172179">
      <w:pPr>
        <w:rPr>
          <w:szCs w:val="24"/>
        </w:rPr>
      </w:pPr>
    </w:p>
    <w:p w14:paraId="7CF875FB" w14:textId="77777777" w:rsidR="00172179" w:rsidRPr="003271B9" w:rsidRDefault="00172179" w:rsidP="00172179">
      <w:pPr>
        <w:rPr>
          <w:szCs w:val="24"/>
        </w:rPr>
      </w:pPr>
    </w:p>
    <w:p w14:paraId="62D3141E" w14:textId="77777777" w:rsidR="00172179" w:rsidRPr="003271B9" w:rsidRDefault="00172179" w:rsidP="00172179">
      <w:pPr>
        <w:jc w:val="center"/>
        <w:rPr>
          <w:b/>
          <w:szCs w:val="24"/>
        </w:rPr>
      </w:pPr>
      <w:r w:rsidRPr="003271B9">
        <w:rPr>
          <w:b/>
          <w:szCs w:val="24"/>
        </w:rPr>
        <w:t>IGNALINOS RAJONO SAVIVALDYBĖS TARYBOS SPRENDIMO PROJEKTO „DĖL &lt;...&gt;“</w:t>
      </w:r>
    </w:p>
    <w:p w14:paraId="56B7BF81" w14:textId="77777777" w:rsidR="00172179" w:rsidRPr="003271B9" w:rsidRDefault="00172179" w:rsidP="00172179">
      <w:pPr>
        <w:jc w:val="center"/>
        <w:rPr>
          <w:b/>
          <w:szCs w:val="24"/>
        </w:rPr>
      </w:pPr>
      <w:r w:rsidRPr="003271B9">
        <w:rPr>
          <w:b/>
          <w:szCs w:val="24"/>
        </w:rPr>
        <w:t>AIŠKINAMASIS RAŠTAS</w:t>
      </w:r>
    </w:p>
    <w:p w14:paraId="623A9453" w14:textId="77777777" w:rsidR="00172179" w:rsidRPr="003271B9" w:rsidRDefault="00172179" w:rsidP="00172179">
      <w:pPr>
        <w:jc w:val="center"/>
        <w:rPr>
          <w:szCs w:val="24"/>
        </w:rPr>
      </w:pPr>
    </w:p>
    <w:p w14:paraId="7C591388" w14:textId="77777777" w:rsidR="00172179" w:rsidRPr="003271B9" w:rsidRDefault="00172179" w:rsidP="00172179">
      <w:pPr>
        <w:jc w:val="center"/>
        <w:rPr>
          <w:szCs w:val="24"/>
        </w:rPr>
      </w:pPr>
      <w:r w:rsidRPr="003271B9">
        <w:rPr>
          <w:szCs w:val="24"/>
        </w:rPr>
        <w:t>Data</w:t>
      </w:r>
    </w:p>
    <w:p w14:paraId="004F5161" w14:textId="77777777" w:rsidR="00172179" w:rsidRPr="003271B9" w:rsidRDefault="00172179" w:rsidP="00172179">
      <w:pPr>
        <w:jc w:val="center"/>
        <w:rPr>
          <w:szCs w:val="24"/>
        </w:rPr>
      </w:pPr>
      <w:r w:rsidRPr="003271B9">
        <w:rPr>
          <w:szCs w:val="24"/>
        </w:rPr>
        <w:t>Ignalina</w:t>
      </w:r>
    </w:p>
    <w:p w14:paraId="7DF1AB36" w14:textId="77777777" w:rsidR="00172179" w:rsidRPr="003271B9" w:rsidRDefault="00172179" w:rsidP="00172179">
      <w:pPr>
        <w:rPr>
          <w:szCs w:val="24"/>
        </w:rPr>
      </w:pPr>
    </w:p>
    <w:p w14:paraId="3B422091" w14:textId="77777777" w:rsidR="00172179" w:rsidRPr="003271B9" w:rsidRDefault="00172179" w:rsidP="00172179">
      <w:pPr>
        <w:ind w:firstLine="1134"/>
        <w:jc w:val="both"/>
        <w:rPr>
          <w:b/>
          <w:szCs w:val="24"/>
        </w:rPr>
      </w:pPr>
      <w:r w:rsidRPr="003271B9">
        <w:rPr>
          <w:b/>
          <w:szCs w:val="24"/>
        </w:rPr>
        <w:t>1. Sprendimo projekto pavadinimas.</w:t>
      </w:r>
    </w:p>
    <w:p w14:paraId="72E83CC1" w14:textId="77777777" w:rsidR="00172179" w:rsidRPr="003271B9" w:rsidRDefault="00172179" w:rsidP="00172179">
      <w:pPr>
        <w:ind w:firstLine="1134"/>
        <w:jc w:val="both"/>
        <w:rPr>
          <w:b/>
          <w:szCs w:val="24"/>
        </w:rPr>
      </w:pPr>
      <w:r w:rsidRPr="003271B9">
        <w:rPr>
          <w:b/>
          <w:szCs w:val="24"/>
        </w:rPr>
        <w:t>2. Sprendimo projekto rengėjas.</w:t>
      </w:r>
    </w:p>
    <w:p w14:paraId="526FAF66" w14:textId="77777777" w:rsidR="00172179" w:rsidRPr="003271B9" w:rsidRDefault="00172179" w:rsidP="00172179">
      <w:pPr>
        <w:ind w:firstLine="1134"/>
        <w:jc w:val="both"/>
        <w:rPr>
          <w:b/>
          <w:szCs w:val="24"/>
        </w:rPr>
      </w:pPr>
      <w:r w:rsidRPr="003271B9">
        <w:rPr>
          <w:b/>
          <w:szCs w:val="24"/>
        </w:rPr>
        <w:t>3. Spendimo projekto pranešėjas.</w:t>
      </w:r>
    </w:p>
    <w:p w14:paraId="21A8BC7D" w14:textId="77777777" w:rsidR="00172179" w:rsidRPr="003271B9" w:rsidRDefault="00172179" w:rsidP="00172179">
      <w:pPr>
        <w:ind w:firstLine="1134"/>
        <w:jc w:val="both"/>
        <w:rPr>
          <w:b/>
          <w:szCs w:val="24"/>
        </w:rPr>
      </w:pPr>
      <w:r w:rsidRPr="003271B9">
        <w:rPr>
          <w:b/>
          <w:szCs w:val="24"/>
        </w:rPr>
        <w:t>4. Sprendimo projekto rengimą paskatinusios priežastys, parengto projekto tikslai ir uždavin</w:t>
      </w:r>
      <w:r w:rsidRPr="003271B9">
        <w:rPr>
          <w:b/>
          <w:color w:val="000000"/>
          <w:szCs w:val="24"/>
        </w:rPr>
        <w:t>iai.</w:t>
      </w:r>
    </w:p>
    <w:p w14:paraId="6153D87B" w14:textId="77777777" w:rsidR="00172179" w:rsidRPr="003271B9" w:rsidRDefault="00172179" w:rsidP="00172179">
      <w:pPr>
        <w:ind w:firstLine="1134"/>
        <w:jc w:val="both"/>
        <w:rPr>
          <w:color w:val="000000"/>
        </w:rPr>
      </w:pPr>
      <w:r w:rsidRPr="003271B9">
        <w:rPr>
          <w:b/>
          <w:color w:val="000000"/>
          <w:szCs w:val="24"/>
        </w:rPr>
        <w:t>5. Š</w:t>
      </w:r>
      <w:r w:rsidRPr="003271B9">
        <w:rPr>
          <w:b/>
          <w:color w:val="000000"/>
          <w:szCs w:val="24"/>
          <w:lang w:val="pt-BR"/>
        </w:rPr>
        <w:t>iuo metu esantis teisinis reglamentavimas</w:t>
      </w:r>
      <w:r w:rsidRPr="003271B9">
        <w:rPr>
          <w:color w:val="000000"/>
          <w:szCs w:val="24"/>
        </w:rPr>
        <w:t>.</w:t>
      </w:r>
      <w:r w:rsidRPr="003271B9">
        <w:rPr>
          <w:b/>
          <w:color w:val="000000"/>
          <w:szCs w:val="24"/>
        </w:rPr>
        <w:t xml:space="preserve"> </w:t>
      </w:r>
    </w:p>
    <w:p w14:paraId="68A4D50D" w14:textId="77777777" w:rsidR="00172179" w:rsidRPr="003271B9" w:rsidRDefault="00172179" w:rsidP="00172179">
      <w:pPr>
        <w:ind w:firstLine="1134"/>
        <w:jc w:val="both"/>
        <w:rPr>
          <w:color w:val="000000"/>
        </w:rPr>
      </w:pPr>
      <w:r w:rsidRPr="003271B9">
        <w:rPr>
          <w:b/>
          <w:color w:val="000000"/>
          <w:szCs w:val="24"/>
        </w:rPr>
        <w:t xml:space="preserve">6. </w:t>
      </w:r>
      <w:r w:rsidRPr="003271B9">
        <w:rPr>
          <w:b/>
          <w:color w:val="000000"/>
          <w:szCs w:val="24"/>
          <w:lang w:val="pt-BR"/>
        </w:rPr>
        <w:t xml:space="preserve">Galimos teigiamos ir neigiamos pasekmės priėmus siūlomą tarybos sprendimo projektą. </w:t>
      </w:r>
    </w:p>
    <w:p w14:paraId="168E42EB" w14:textId="77777777" w:rsidR="00172179" w:rsidRPr="003271B9" w:rsidRDefault="00172179" w:rsidP="00172179">
      <w:pPr>
        <w:ind w:firstLine="1134"/>
        <w:jc w:val="both"/>
        <w:rPr>
          <w:color w:val="000000"/>
        </w:rPr>
      </w:pPr>
      <w:r w:rsidRPr="003271B9">
        <w:rPr>
          <w:b/>
          <w:color w:val="000000"/>
          <w:szCs w:val="24"/>
        </w:rPr>
        <w:t>7. Sprendimo projektui įgyvendinti reikalingos lėšos, finansavimo šaltiniai (prireikus skaičiavimai ir išlaidų sąmatos).</w:t>
      </w:r>
    </w:p>
    <w:p w14:paraId="6AA9FA20" w14:textId="77777777" w:rsidR="00172179" w:rsidRPr="003271B9" w:rsidRDefault="00172179" w:rsidP="00172179">
      <w:pPr>
        <w:ind w:firstLine="1134"/>
        <w:jc w:val="both"/>
        <w:rPr>
          <w:color w:val="000000"/>
        </w:rPr>
      </w:pPr>
      <w:r w:rsidRPr="003271B9">
        <w:rPr>
          <w:b/>
          <w:color w:val="000000"/>
          <w:szCs w:val="24"/>
        </w:rPr>
        <w:t>8. Vykdytojai, įvykdymo terminai.</w:t>
      </w:r>
    </w:p>
    <w:p w14:paraId="15ED85C7" w14:textId="77777777" w:rsidR="00172179" w:rsidRPr="003271B9" w:rsidRDefault="00172179" w:rsidP="00172179">
      <w:pPr>
        <w:ind w:firstLine="1134"/>
        <w:jc w:val="both"/>
        <w:rPr>
          <w:color w:val="000000"/>
        </w:rPr>
      </w:pPr>
      <w:r w:rsidRPr="003271B9">
        <w:rPr>
          <w:b/>
          <w:color w:val="000000"/>
          <w:szCs w:val="24"/>
        </w:rPr>
        <w:t>9. Sprendimo projekto antikorupcinis vertinimas.</w:t>
      </w:r>
    </w:p>
    <w:p w14:paraId="5431E933" w14:textId="77777777" w:rsidR="00172179" w:rsidRPr="003271B9" w:rsidRDefault="00172179" w:rsidP="00172179">
      <w:pPr>
        <w:ind w:firstLine="1134"/>
        <w:jc w:val="both"/>
        <w:rPr>
          <w:color w:val="000000"/>
        </w:rPr>
      </w:pPr>
      <w:r w:rsidRPr="003271B9">
        <w:rPr>
          <w:b/>
          <w:color w:val="000000"/>
          <w:szCs w:val="24"/>
        </w:rPr>
        <w:t>10. Asmenys ir adresatai, kuriems reikia įteikti priimtą sprendimą.</w:t>
      </w:r>
    </w:p>
    <w:p w14:paraId="19CC356D" w14:textId="77777777" w:rsidR="00172179" w:rsidRPr="003271B9" w:rsidRDefault="00172179" w:rsidP="00172179">
      <w:pPr>
        <w:pStyle w:val="Pagrindinistekstas"/>
        <w:ind w:firstLine="1134"/>
        <w:jc w:val="both"/>
        <w:rPr>
          <w:color w:val="000000"/>
        </w:rPr>
      </w:pPr>
      <w:r w:rsidRPr="003271B9">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7"/>
        <w:gridCol w:w="3036"/>
        <w:gridCol w:w="3922"/>
      </w:tblGrid>
      <w:tr w:rsidR="00172179" w:rsidRPr="003271B9" w14:paraId="7A62C05D" w14:textId="77777777" w:rsidTr="001E04A1">
        <w:tc>
          <w:tcPr>
            <w:tcW w:w="2387" w:type="dxa"/>
            <w:vMerge w:val="restart"/>
            <w:tcBorders>
              <w:top w:val="single" w:sz="8" w:space="0" w:color="000000"/>
              <w:left w:val="single" w:sz="8" w:space="0" w:color="000000"/>
              <w:bottom w:val="single" w:sz="8" w:space="0" w:color="000000"/>
              <w:right w:val="single" w:sz="8" w:space="0" w:color="000000"/>
            </w:tcBorders>
            <w:hideMark/>
          </w:tcPr>
          <w:p w14:paraId="4A2A5FA7" w14:textId="77777777" w:rsidR="00172179" w:rsidRPr="003271B9" w:rsidRDefault="00172179" w:rsidP="001E04A1">
            <w:pPr>
              <w:pStyle w:val="Lentelsturinys"/>
              <w:ind w:right="113"/>
              <w:rPr>
                <w:color w:val="000000"/>
                <w:szCs w:val="24"/>
              </w:rPr>
            </w:pPr>
            <w:r w:rsidRPr="003271B9">
              <w:rPr>
                <w:color w:val="000000"/>
                <w:szCs w:val="24"/>
              </w:rPr>
              <w:t>Administracinės naštos asmenims ir ūkio subjektams vertinimas (tik norminio pobūdžio projektams)</w:t>
            </w:r>
          </w:p>
        </w:tc>
        <w:tc>
          <w:tcPr>
            <w:tcW w:w="3036" w:type="dxa"/>
            <w:tcBorders>
              <w:top w:val="single" w:sz="8" w:space="0" w:color="000000"/>
              <w:left w:val="nil"/>
              <w:bottom w:val="single" w:sz="8" w:space="0" w:color="000000"/>
              <w:right w:val="single" w:sz="8" w:space="0" w:color="000000"/>
            </w:tcBorders>
            <w:hideMark/>
          </w:tcPr>
          <w:p w14:paraId="56A46754" w14:textId="77777777" w:rsidR="00172179" w:rsidRPr="003271B9" w:rsidRDefault="00172179" w:rsidP="001E04A1">
            <w:pPr>
              <w:pStyle w:val="Lentelsturinys"/>
              <w:jc w:val="both"/>
              <w:rPr>
                <w:color w:val="000000"/>
                <w:szCs w:val="24"/>
              </w:rPr>
            </w:pPr>
            <w:r w:rsidRPr="003271B9">
              <w:rPr>
                <w:color w:val="000000"/>
                <w:szCs w:val="24"/>
              </w:rPr>
              <w:t>11.1. Ar projekte numatomi papildomi informaciniai įpareigojimai asmenims ar ūkio subjektams? Nurodykite numatomą jų poveikį.</w:t>
            </w:r>
          </w:p>
        </w:tc>
        <w:tc>
          <w:tcPr>
            <w:tcW w:w="3922" w:type="dxa"/>
            <w:tcBorders>
              <w:top w:val="single" w:sz="8" w:space="0" w:color="000000"/>
              <w:left w:val="nil"/>
              <w:bottom w:val="single" w:sz="8" w:space="0" w:color="000000"/>
              <w:right w:val="single" w:sz="8" w:space="0" w:color="000000"/>
            </w:tcBorders>
          </w:tcPr>
          <w:p w14:paraId="7C1CDD4D" w14:textId="77777777" w:rsidR="00172179" w:rsidRPr="003271B9" w:rsidRDefault="00172179" w:rsidP="001E04A1">
            <w:pPr>
              <w:pStyle w:val="Lentelsturinys"/>
              <w:rPr>
                <w:color w:val="000000"/>
                <w:szCs w:val="24"/>
              </w:rPr>
            </w:pPr>
          </w:p>
        </w:tc>
      </w:tr>
      <w:tr w:rsidR="00172179" w:rsidRPr="003271B9" w14:paraId="70AD11B5" w14:textId="77777777" w:rsidTr="001E04A1">
        <w:tc>
          <w:tcPr>
            <w:tcW w:w="2387" w:type="dxa"/>
            <w:vMerge/>
            <w:tcBorders>
              <w:top w:val="single" w:sz="8" w:space="0" w:color="000000"/>
              <w:left w:val="single" w:sz="8" w:space="0" w:color="000000"/>
              <w:bottom w:val="single" w:sz="8" w:space="0" w:color="000000"/>
              <w:right w:val="single" w:sz="8" w:space="0" w:color="000000"/>
            </w:tcBorders>
            <w:vAlign w:val="center"/>
            <w:hideMark/>
          </w:tcPr>
          <w:p w14:paraId="397AB77B" w14:textId="77777777" w:rsidR="00172179" w:rsidRPr="003271B9" w:rsidRDefault="00172179" w:rsidP="001E04A1">
            <w:pPr>
              <w:rPr>
                <w:color w:val="000000"/>
                <w:szCs w:val="24"/>
              </w:rPr>
            </w:pPr>
          </w:p>
        </w:tc>
        <w:tc>
          <w:tcPr>
            <w:tcW w:w="3036" w:type="dxa"/>
            <w:tcBorders>
              <w:top w:val="nil"/>
              <w:left w:val="nil"/>
              <w:bottom w:val="single" w:sz="8" w:space="0" w:color="000000"/>
              <w:right w:val="single" w:sz="8" w:space="0" w:color="000000"/>
            </w:tcBorders>
            <w:tcMar>
              <w:top w:w="0" w:type="dxa"/>
              <w:left w:w="10" w:type="dxa"/>
              <w:bottom w:w="28" w:type="dxa"/>
              <w:right w:w="99" w:type="dxa"/>
            </w:tcMar>
            <w:hideMark/>
          </w:tcPr>
          <w:p w14:paraId="33DDC1BA" w14:textId="77777777" w:rsidR="00172179" w:rsidRPr="003271B9" w:rsidRDefault="00172179" w:rsidP="001E04A1">
            <w:pPr>
              <w:pStyle w:val="Lentelsturinys"/>
              <w:jc w:val="both"/>
              <w:rPr>
                <w:color w:val="000000"/>
                <w:szCs w:val="24"/>
              </w:rPr>
            </w:pPr>
            <w:r w:rsidRPr="003271B9">
              <w:rPr>
                <w:color w:val="000000"/>
                <w:szCs w:val="24"/>
              </w:rPr>
              <w:t>11.2. Ar projekte numatant papildomus informacinius įpareigojimus vieniems subjektams, jie mažės kitiems? Nurodykite numatomą poveikį.</w:t>
            </w:r>
          </w:p>
        </w:tc>
        <w:tc>
          <w:tcPr>
            <w:tcW w:w="3922" w:type="dxa"/>
            <w:tcBorders>
              <w:top w:val="nil"/>
              <w:left w:val="nil"/>
              <w:bottom w:val="single" w:sz="8" w:space="0" w:color="000000"/>
              <w:right w:val="single" w:sz="8" w:space="0" w:color="000000"/>
            </w:tcBorders>
            <w:tcMar>
              <w:top w:w="0" w:type="dxa"/>
              <w:left w:w="10" w:type="dxa"/>
              <w:bottom w:w="28" w:type="dxa"/>
              <w:right w:w="99" w:type="dxa"/>
            </w:tcMar>
          </w:tcPr>
          <w:p w14:paraId="5D5DC074" w14:textId="77777777" w:rsidR="00172179" w:rsidRPr="003271B9" w:rsidRDefault="00172179" w:rsidP="001E04A1">
            <w:pPr>
              <w:pStyle w:val="Lentelsturinys"/>
              <w:rPr>
                <w:color w:val="000000"/>
                <w:szCs w:val="24"/>
              </w:rPr>
            </w:pPr>
          </w:p>
        </w:tc>
      </w:tr>
      <w:tr w:rsidR="00172179" w:rsidRPr="003271B9" w14:paraId="3E03FCA0" w14:textId="77777777" w:rsidTr="001E04A1">
        <w:tc>
          <w:tcPr>
            <w:tcW w:w="2387" w:type="dxa"/>
            <w:vMerge/>
            <w:tcBorders>
              <w:top w:val="single" w:sz="8" w:space="0" w:color="000000"/>
              <w:left w:val="single" w:sz="8" w:space="0" w:color="000000"/>
              <w:bottom w:val="single" w:sz="8" w:space="0" w:color="000000"/>
              <w:right w:val="single" w:sz="8" w:space="0" w:color="000000"/>
            </w:tcBorders>
            <w:vAlign w:val="center"/>
            <w:hideMark/>
          </w:tcPr>
          <w:p w14:paraId="3A8D385A" w14:textId="77777777" w:rsidR="00172179" w:rsidRPr="003271B9" w:rsidRDefault="00172179" w:rsidP="001E04A1">
            <w:pPr>
              <w:rPr>
                <w:color w:val="000000"/>
                <w:szCs w:val="24"/>
              </w:rPr>
            </w:pPr>
          </w:p>
        </w:tc>
        <w:tc>
          <w:tcPr>
            <w:tcW w:w="3036" w:type="dxa"/>
            <w:tcBorders>
              <w:top w:val="nil"/>
              <w:left w:val="nil"/>
              <w:bottom w:val="single" w:sz="8" w:space="0" w:color="000000"/>
              <w:right w:val="single" w:sz="8" w:space="0" w:color="000000"/>
            </w:tcBorders>
            <w:tcMar>
              <w:top w:w="0" w:type="dxa"/>
              <w:left w:w="10" w:type="dxa"/>
              <w:bottom w:w="28" w:type="dxa"/>
              <w:right w:w="99" w:type="dxa"/>
            </w:tcMar>
            <w:hideMark/>
          </w:tcPr>
          <w:p w14:paraId="56B7A83D" w14:textId="77777777" w:rsidR="00172179" w:rsidRPr="003271B9" w:rsidRDefault="00172179" w:rsidP="001E04A1">
            <w:pPr>
              <w:pStyle w:val="Lentelsturinys"/>
              <w:jc w:val="both"/>
              <w:rPr>
                <w:color w:val="000000"/>
                <w:szCs w:val="24"/>
              </w:rPr>
            </w:pPr>
            <w:r w:rsidRPr="003271B9">
              <w:rPr>
                <w:color w:val="000000"/>
                <w:szCs w:val="24"/>
              </w:rPr>
              <w:t>11.3. Ar projektu numatoma atsisakyti informacinių įpareigojimų asmenims ar ūkio subjektams? Nurodykite numatomą jų poveikį.</w:t>
            </w:r>
          </w:p>
        </w:tc>
        <w:tc>
          <w:tcPr>
            <w:tcW w:w="3922" w:type="dxa"/>
            <w:tcBorders>
              <w:top w:val="nil"/>
              <w:left w:val="nil"/>
              <w:bottom w:val="single" w:sz="8" w:space="0" w:color="000000"/>
              <w:right w:val="single" w:sz="8" w:space="0" w:color="000000"/>
            </w:tcBorders>
            <w:tcMar>
              <w:top w:w="0" w:type="dxa"/>
              <w:left w:w="10" w:type="dxa"/>
              <w:bottom w:w="28" w:type="dxa"/>
              <w:right w:w="99" w:type="dxa"/>
            </w:tcMar>
          </w:tcPr>
          <w:p w14:paraId="5EBE1A4E" w14:textId="77777777" w:rsidR="00172179" w:rsidRPr="003271B9" w:rsidRDefault="00172179" w:rsidP="001E04A1">
            <w:pPr>
              <w:pStyle w:val="Lentelsturinys"/>
              <w:rPr>
                <w:color w:val="000000"/>
                <w:szCs w:val="24"/>
              </w:rPr>
            </w:pPr>
          </w:p>
        </w:tc>
      </w:tr>
    </w:tbl>
    <w:p w14:paraId="39FF5B3F" w14:textId="792E808C" w:rsidR="00172179" w:rsidRPr="003271B9" w:rsidRDefault="00172179" w:rsidP="00172179">
      <w:pPr>
        <w:pStyle w:val="Pagrindinistekstas"/>
        <w:tabs>
          <w:tab w:val="left" w:pos="1134"/>
        </w:tabs>
        <w:spacing w:after="0"/>
        <w:jc w:val="both"/>
        <w:rPr>
          <w:b/>
          <w:szCs w:val="24"/>
        </w:rPr>
      </w:pPr>
      <w:r w:rsidRPr="003271B9">
        <w:rPr>
          <w:color w:val="000000"/>
        </w:rPr>
        <w:t> </w:t>
      </w:r>
      <w:r w:rsidRPr="003271B9">
        <w:rPr>
          <w:color w:val="000000"/>
        </w:rPr>
        <w:tab/>
      </w:r>
      <w:r w:rsidRPr="003271B9">
        <w:rPr>
          <w:b/>
          <w:bCs/>
          <w:color w:val="000000"/>
        </w:rPr>
        <w:t>12</w:t>
      </w:r>
      <w:r w:rsidRPr="003271B9">
        <w:rPr>
          <w:b/>
          <w:bCs/>
          <w:color w:val="000000"/>
          <w:szCs w:val="24"/>
        </w:rPr>
        <w:t>.</w:t>
      </w:r>
      <w:r w:rsidRPr="003271B9">
        <w:rPr>
          <w:b/>
          <w:bCs/>
          <w:szCs w:val="24"/>
        </w:rPr>
        <w:t xml:space="preserve"> </w:t>
      </w:r>
      <w:r w:rsidRPr="003271B9">
        <w:rPr>
          <w:b/>
          <w:szCs w:val="24"/>
        </w:rPr>
        <w:t>Aiškinamojo rašto priedai</w:t>
      </w:r>
      <w:r w:rsidR="00F61864" w:rsidRPr="003271B9">
        <w:rPr>
          <w:b/>
          <w:szCs w:val="24"/>
        </w:rPr>
        <w:t xml:space="preserve"> (administracijos išvada, jeigu ji reikalinga)</w:t>
      </w:r>
      <w:r w:rsidRPr="003271B9">
        <w:rPr>
          <w:b/>
          <w:szCs w:val="24"/>
        </w:rPr>
        <w:t>.</w:t>
      </w:r>
    </w:p>
    <w:p w14:paraId="7DBA8702" w14:textId="77DA4917" w:rsidR="00172179" w:rsidRPr="003271B9" w:rsidRDefault="00172179" w:rsidP="00172179">
      <w:pPr>
        <w:pStyle w:val="Pagrindinistekstas"/>
        <w:tabs>
          <w:tab w:val="left" w:pos="1134"/>
        </w:tabs>
        <w:spacing w:after="0"/>
        <w:jc w:val="both"/>
        <w:rPr>
          <w:b/>
          <w:szCs w:val="24"/>
        </w:rPr>
      </w:pPr>
    </w:p>
    <w:p w14:paraId="0C32F0D1" w14:textId="194D4657" w:rsidR="00172179" w:rsidRPr="003271B9" w:rsidRDefault="00172179" w:rsidP="00172179">
      <w:pPr>
        <w:pStyle w:val="Pagrindinistekstas"/>
        <w:tabs>
          <w:tab w:val="left" w:pos="1134"/>
        </w:tabs>
        <w:spacing w:after="0"/>
        <w:jc w:val="both"/>
        <w:rPr>
          <w:b/>
          <w:szCs w:val="24"/>
        </w:rPr>
      </w:pPr>
    </w:p>
    <w:p w14:paraId="449024DD" w14:textId="68E30108" w:rsidR="00172179" w:rsidRPr="003271B9" w:rsidRDefault="00172179" w:rsidP="00172179">
      <w:pPr>
        <w:pStyle w:val="Pagrindinistekstas"/>
        <w:tabs>
          <w:tab w:val="left" w:pos="1134"/>
        </w:tabs>
        <w:spacing w:after="0"/>
        <w:jc w:val="both"/>
        <w:rPr>
          <w:b/>
          <w:szCs w:val="24"/>
        </w:rPr>
      </w:pPr>
    </w:p>
    <w:p w14:paraId="67AB8C6F" w14:textId="3B377A2E" w:rsidR="00172179" w:rsidRPr="003271B9" w:rsidRDefault="00172179" w:rsidP="00172179">
      <w:pPr>
        <w:pStyle w:val="Pagrindinistekstas"/>
        <w:tabs>
          <w:tab w:val="left" w:pos="1134"/>
        </w:tabs>
        <w:spacing w:after="0"/>
        <w:jc w:val="both"/>
        <w:rPr>
          <w:b/>
          <w:szCs w:val="24"/>
        </w:rPr>
      </w:pPr>
    </w:p>
    <w:p w14:paraId="5A571A37" w14:textId="5A959236" w:rsidR="00172179" w:rsidRPr="003271B9" w:rsidRDefault="00172179" w:rsidP="00172179">
      <w:pPr>
        <w:pStyle w:val="Pagrindinistekstas"/>
        <w:tabs>
          <w:tab w:val="left" w:pos="1134"/>
        </w:tabs>
        <w:spacing w:after="0"/>
        <w:jc w:val="both"/>
        <w:rPr>
          <w:b/>
          <w:szCs w:val="24"/>
        </w:rPr>
      </w:pPr>
    </w:p>
    <w:p w14:paraId="3717007A" w14:textId="087A2084" w:rsidR="00172179" w:rsidRPr="003271B9" w:rsidRDefault="00172179" w:rsidP="00172179">
      <w:pPr>
        <w:pStyle w:val="Pagrindinistekstas"/>
        <w:tabs>
          <w:tab w:val="left" w:pos="1134"/>
        </w:tabs>
        <w:spacing w:after="0"/>
        <w:jc w:val="both"/>
        <w:rPr>
          <w:b/>
          <w:szCs w:val="24"/>
        </w:rPr>
      </w:pPr>
    </w:p>
    <w:p w14:paraId="787B8A78" w14:textId="3CEE64A2" w:rsidR="00172179" w:rsidRPr="003271B9" w:rsidRDefault="00172179" w:rsidP="00172179">
      <w:pPr>
        <w:suppressAutoHyphens/>
        <w:ind w:left="5103"/>
        <w:jc w:val="both"/>
        <w:rPr>
          <w:rFonts w:eastAsia="Calibri"/>
          <w:szCs w:val="24"/>
          <w:lang w:eastAsia="ar-SA"/>
        </w:rPr>
      </w:pPr>
      <w:r w:rsidRPr="003271B9">
        <w:rPr>
          <w:rFonts w:eastAsia="Calibri"/>
          <w:szCs w:val="24"/>
          <w:lang w:eastAsia="ar-SA"/>
        </w:rPr>
        <w:t xml:space="preserve">Ignalinos rajono savivaldybės tarybos </w:t>
      </w:r>
    </w:p>
    <w:p w14:paraId="367C09F1" w14:textId="77777777" w:rsidR="00172179" w:rsidRPr="003271B9" w:rsidRDefault="00172179" w:rsidP="00172179">
      <w:pPr>
        <w:suppressAutoHyphens/>
        <w:ind w:left="5103"/>
        <w:jc w:val="both"/>
        <w:rPr>
          <w:rFonts w:eastAsia="Calibri"/>
          <w:szCs w:val="24"/>
          <w:lang w:eastAsia="ar-SA"/>
        </w:rPr>
      </w:pPr>
      <w:r w:rsidRPr="003271B9">
        <w:rPr>
          <w:rFonts w:eastAsia="Calibri"/>
          <w:szCs w:val="24"/>
          <w:lang w:eastAsia="ar-SA"/>
        </w:rPr>
        <w:t xml:space="preserve">veiklos reglamento </w:t>
      </w:r>
    </w:p>
    <w:p w14:paraId="4F962F34" w14:textId="77777777" w:rsidR="00172179" w:rsidRPr="003271B9" w:rsidRDefault="00172179" w:rsidP="00172179">
      <w:pPr>
        <w:suppressAutoHyphens/>
        <w:ind w:left="5103"/>
        <w:jc w:val="both"/>
        <w:rPr>
          <w:rFonts w:eastAsia="Calibri"/>
          <w:szCs w:val="24"/>
          <w:lang w:eastAsia="ar-SA"/>
        </w:rPr>
      </w:pPr>
      <w:r w:rsidRPr="003271B9">
        <w:rPr>
          <w:rFonts w:eastAsia="Calibri"/>
          <w:szCs w:val="24"/>
          <w:lang w:eastAsia="ar-SA"/>
        </w:rPr>
        <w:t>2 priedas</w:t>
      </w:r>
    </w:p>
    <w:p w14:paraId="4F9DB0C3" w14:textId="77777777" w:rsidR="00172179" w:rsidRPr="003271B9" w:rsidRDefault="00172179" w:rsidP="00172179">
      <w:pPr>
        <w:tabs>
          <w:tab w:val="left" w:pos="851"/>
          <w:tab w:val="left" w:pos="1560"/>
          <w:tab w:val="left" w:pos="1701"/>
        </w:tabs>
        <w:suppressAutoHyphens/>
        <w:jc w:val="both"/>
        <w:rPr>
          <w:rFonts w:eastAsia="Calibri"/>
          <w:szCs w:val="24"/>
          <w:lang w:eastAsia="ar-SA"/>
        </w:rPr>
      </w:pPr>
    </w:p>
    <w:p w14:paraId="6F92FEA1" w14:textId="77777777" w:rsidR="00172179" w:rsidRPr="003271B9" w:rsidRDefault="00172179" w:rsidP="00172179">
      <w:pPr>
        <w:tabs>
          <w:tab w:val="left" w:pos="851"/>
          <w:tab w:val="left" w:pos="1560"/>
          <w:tab w:val="left" w:pos="1701"/>
        </w:tabs>
        <w:suppressAutoHyphens/>
        <w:ind w:firstLine="1560"/>
        <w:jc w:val="center"/>
        <w:rPr>
          <w:rFonts w:eastAsia="Calibri"/>
          <w:szCs w:val="24"/>
          <w:lang w:eastAsia="ar-SA"/>
        </w:rPr>
      </w:pPr>
      <w:r w:rsidRPr="003271B9">
        <w:rPr>
          <w:rFonts w:eastAsia="Calibri"/>
          <w:b/>
          <w:szCs w:val="24"/>
          <w:lang w:eastAsia="ar-SA"/>
        </w:rPr>
        <w:t>TARYBOS NARIO</w:t>
      </w:r>
      <w:r w:rsidRPr="003271B9">
        <w:rPr>
          <w:rFonts w:eastAsia="Calibri"/>
          <w:szCs w:val="24"/>
          <w:lang w:eastAsia="ar-SA"/>
        </w:rPr>
        <w:t xml:space="preserve"> ______________________________________________</w:t>
      </w:r>
    </w:p>
    <w:p w14:paraId="753F65DD" w14:textId="77777777" w:rsidR="00172179" w:rsidRPr="003271B9" w:rsidRDefault="00172179" w:rsidP="00172179">
      <w:pPr>
        <w:tabs>
          <w:tab w:val="left" w:pos="851"/>
          <w:tab w:val="left" w:pos="1560"/>
          <w:tab w:val="left" w:pos="1701"/>
        </w:tabs>
        <w:suppressAutoHyphens/>
        <w:ind w:firstLine="1560"/>
        <w:jc w:val="center"/>
        <w:rPr>
          <w:rFonts w:eastAsia="Calibri"/>
          <w:sz w:val="20"/>
          <w:lang w:eastAsia="ar-SA"/>
        </w:rPr>
      </w:pPr>
      <w:r w:rsidRPr="003271B9">
        <w:rPr>
          <w:rFonts w:eastAsia="Calibri"/>
          <w:szCs w:val="24"/>
          <w:lang w:eastAsia="ar-SA"/>
        </w:rPr>
        <w:t xml:space="preserve"> </w:t>
      </w:r>
      <w:r w:rsidRPr="003271B9">
        <w:rPr>
          <w:rFonts w:eastAsia="Calibri"/>
          <w:sz w:val="20"/>
          <w:lang w:eastAsia="ar-SA"/>
        </w:rPr>
        <w:t>(vardas, pavardė)</w:t>
      </w:r>
    </w:p>
    <w:p w14:paraId="1C33C766" w14:textId="77777777" w:rsidR="00172179" w:rsidRPr="003271B9" w:rsidRDefault="00172179" w:rsidP="00172179">
      <w:pPr>
        <w:tabs>
          <w:tab w:val="left" w:pos="851"/>
          <w:tab w:val="left" w:pos="1560"/>
          <w:tab w:val="left" w:pos="1701"/>
        </w:tabs>
        <w:suppressAutoHyphens/>
        <w:jc w:val="both"/>
        <w:rPr>
          <w:rFonts w:eastAsia="Calibri"/>
          <w:szCs w:val="24"/>
          <w:lang w:eastAsia="ar-SA"/>
        </w:rPr>
      </w:pPr>
    </w:p>
    <w:p w14:paraId="09754E21" w14:textId="77777777" w:rsidR="00172179" w:rsidRPr="003271B9" w:rsidRDefault="00172179" w:rsidP="00172179">
      <w:pPr>
        <w:tabs>
          <w:tab w:val="left" w:pos="851"/>
          <w:tab w:val="left" w:pos="1560"/>
          <w:tab w:val="left" w:pos="1701"/>
        </w:tabs>
        <w:suppressAutoHyphens/>
        <w:ind w:firstLine="851"/>
        <w:jc w:val="both"/>
        <w:rPr>
          <w:rFonts w:eastAsia="Calibri"/>
          <w:b/>
          <w:szCs w:val="24"/>
          <w:lang w:eastAsia="ar-SA"/>
        </w:rPr>
      </w:pPr>
      <w:r w:rsidRPr="003271B9">
        <w:rPr>
          <w:rFonts w:eastAsia="Calibri"/>
          <w:b/>
          <w:szCs w:val="24"/>
          <w:lang w:eastAsia="ar-SA"/>
        </w:rPr>
        <w:t>IŠLAIDŲ, SUSIJUSIŲ SU TARYBOS NARIO VEIKLA, ATASKAITA</w:t>
      </w:r>
    </w:p>
    <w:p w14:paraId="7442F2B2" w14:textId="77777777" w:rsidR="00172179" w:rsidRPr="003271B9" w:rsidRDefault="00172179" w:rsidP="00197B72">
      <w:pPr>
        <w:tabs>
          <w:tab w:val="left" w:pos="851"/>
          <w:tab w:val="left" w:pos="1560"/>
          <w:tab w:val="left" w:pos="1701"/>
        </w:tabs>
        <w:suppressAutoHyphens/>
        <w:rPr>
          <w:rFonts w:eastAsia="Calibri"/>
          <w:szCs w:val="24"/>
          <w:lang w:eastAsia="ar-SA"/>
        </w:rPr>
      </w:pPr>
    </w:p>
    <w:p w14:paraId="2655E21F" w14:textId="1D44E2E3" w:rsidR="00197B72" w:rsidRPr="003271B9" w:rsidRDefault="00197B72" w:rsidP="00197B72">
      <w:pPr>
        <w:tabs>
          <w:tab w:val="left" w:pos="851"/>
          <w:tab w:val="left" w:pos="1560"/>
          <w:tab w:val="left" w:pos="1701"/>
        </w:tabs>
        <w:suppressAutoHyphens/>
        <w:rPr>
          <w:rFonts w:eastAsia="Calibri"/>
          <w:szCs w:val="24"/>
          <w:lang w:eastAsia="ar-SA"/>
        </w:rPr>
      </w:pPr>
      <w:r w:rsidRPr="003271B9">
        <w:rPr>
          <w:rFonts w:eastAsia="Calibri"/>
          <w:szCs w:val="24"/>
          <w:lang w:eastAsia="ar-SA"/>
        </w:rPr>
        <w:tab/>
        <w:t>Neteko galios.</w:t>
      </w:r>
    </w:p>
    <w:p w14:paraId="61E07294" w14:textId="576E48D1" w:rsidR="00197B72" w:rsidRDefault="00197B72" w:rsidP="00197B72">
      <w:pPr>
        <w:tabs>
          <w:tab w:val="left" w:pos="851"/>
          <w:tab w:val="left" w:pos="1560"/>
          <w:tab w:val="left" w:pos="1701"/>
        </w:tabs>
        <w:suppressAutoHyphens/>
        <w:rPr>
          <w:rFonts w:eastAsia="Calibri"/>
          <w:i/>
          <w:sz w:val="16"/>
          <w:szCs w:val="24"/>
          <w:lang w:eastAsia="ar-SA"/>
        </w:rPr>
      </w:pPr>
      <w:r w:rsidRPr="003271B9">
        <w:rPr>
          <w:rFonts w:eastAsia="Calibri"/>
          <w:szCs w:val="24"/>
          <w:lang w:eastAsia="ar-SA"/>
        </w:rPr>
        <w:tab/>
      </w:r>
      <w:r w:rsidRPr="003271B9">
        <w:rPr>
          <w:rFonts w:eastAsia="Calibri"/>
          <w:i/>
          <w:sz w:val="16"/>
          <w:szCs w:val="24"/>
          <w:lang w:eastAsia="ar-SA"/>
        </w:rPr>
        <w:t xml:space="preserve">2024 m. lapkričio 28 d. Ignalinos rajono savivaldybės tarybos sprendimo </w:t>
      </w:r>
      <w:bookmarkStart w:id="66" w:name="n_61"/>
      <w:r w:rsidR="00812685" w:rsidRPr="003271B9">
        <w:rPr>
          <w:rFonts w:eastAsia="Calibri"/>
          <w:i/>
          <w:sz w:val="16"/>
          <w:szCs w:val="24"/>
          <w:lang w:eastAsia="ar-SA"/>
        </w:rPr>
        <w:t xml:space="preserve">Nr. T-286 </w:t>
      </w:r>
      <w:bookmarkEnd w:id="66"/>
      <w:r w:rsidRPr="003271B9">
        <w:rPr>
          <w:rFonts w:eastAsia="Calibri"/>
          <w:i/>
          <w:sz w:val="16"/>
          <w:szCs w:val="24"/>
          <w:lang w:eastAsia="ar-SA"/>
        </w:rPr>
        <w:t>redakcija</w:t>
      </w:r>
    </w:p>
    <w:p w14:paraId="5B7F34BB" w14:textId="77777777" w:rsidR="00197B72" w:rsidRPr="00197B72" w:rsidRDefault="00197B72" w:rsidP="00197B72">
      <w:pPr>
        <w:tabs>
          <w:tab w:val="left" w:pos="851"/>
          <w:tab w:val="left" w:pos="1560"/>
          <w:tab w:val="left" w:pos="1701"/>
        </w:tabs>
        <w:suppressAutoHyphens/>
        <w:rPr>
          <w:rFonts w:eastAsia="Calibri"/>
          <w:i/>
          <w:sz w:val="16"/>
          <w:szCs w:val="24"/>
          <w:lang w:eastAsia="ar-SA"/>
        </w:rPr>
      </w:pPr>
    </w:p>
    <w:sectPr w:rsidR="00197B72" w:rsidRPr="00197B72" w:rsidSect="005305CF">
      <w:pgSz w:w="11906" w:h="16838"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13B45" w14:textId="77777777" w:rsidR="00B51B2D" w:rsidRDefault="00B51B2D">
      <w:r>
        <w:separator/>
      </w:r>
    </w:p>
  </w:endnote>
  <w:endnote w:type="continuationSeparator" w:id="0">
    <w:p w14:paraId="0C7D34F4" w14:textId="77777777" w:rsidR="00B51B2D" w:rsidRDefault="00B51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e Sans U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font>
  <w:font w:name="HG Mincho Light J">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CCFF5" w14:textId="77777777" w:rsidR="00425226" w:rsidRDefault="00425226">
    <w:pPr>
      <w:widowControl w:val="0"/>
      <w:tabs>
        <w:tab w:val="center" w:pos="4819"/>
        <w:tab w:val="right" w:pos="9638"/>
      </w:tabs>
      <w:suppressAutoHyphens/>
      <w:rPr>
        <w:rFonts w:eastAsia="Andale Sans UI"/>
        <w:kern w:val="1"/>
        <w:szCs w:val="24"/>
        <w:lang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59B5F" w14:textId="77777777" w:rsidR="00425226" w:rsidRDefault="00425226">
    <w:pPr>
      <w:widowControl w:val="0"/>
      <w:tabs>
        <w:tab w:val="center" w:pos="4819"/>
        <w:tab w:val="right" w:pos="9638"/>
      </w:tabs>
      <w:suppressAutoHyphens/>
      <w:rPr>
        <w:rFonts w:eastAsia="Andale Sans UI"/>
        <w:kern w:val="1"/>
        <w:szCs w:val="24"/>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606F" w14:textId="77777777" w:rsidR="00425226" w:rsidRDefault="00425226">
    <w:pPr>
      <w:widowControl w:val="0"/>
      <w:tabs>
        <w:tab w:val="center" w:pos="4819"/>
        <w:tab w:val="right" w:pos="9638"/>
      </w:tabs>
      <w:suppressAutoHyphens/>
      <w:rPr>
        <w:rFonts w:eastAsia="Andale Sans UI"/>
        <w:kern w:val="1"/>
        <w:szCs w:val="24"/>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216DA" w14:textId="77777777" w:rsidR="00B51B2D" w:rsidRDefault="00B51B2D">
      <w:r>
        <w:separator/>
      </w:r>
    </w:p>
  </w:footnote>
  <w:footnote w:type="continuationSeparator" w:id="0">
    <w:p w14:paraId="25AC66BA" w14:textId="77777777" w:rsidR="00B51B2D" w:rsidRDefault="00B51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85972" w14:textId="77777777" w:rsidR="00425226" w:rsidRDefault="00425226">
    <w:pPr>
      <w:widowControl w:val="0"/>
      <w:tabs>
        <w:tab w:val="center" w:pos="4819"/>
        <w:tab w:val="right" w:pos="9638"/>
      </w:tabs>
      <w:suppressAutoHyphens/>
      <w:rPr>
        <w:rFonts w:eastAsia="Andale Sans UI"/>
        <w:kern w:val="1"/>
        <w:szCs w:val="24"/>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0528001"/>
      <w:docPartObj>
        <w:docPartGallery w:val="Page Numbers (Top of Page)"/>
        <w:docPartUnique/>
      </w:docPartObj>
    </w:sdtPr>
    <w:sdtContent>
      <w:p w14:paraId="6AA934AF" w14:textId="77777777" w:rsidR="00425226" w:rsidRDefault="00425226">
        <w:pPr>
          <w:pStyle w:val="Antrats"/>
          <w:jc w:val="center"/>
        </w:pPr>
        <w:r>
          <w:fldChar w:fldCharType="begin"/>
        </w:r>
        <w:r>
          <w:instrText>PAGE   \* MERGEFORMAT</w:instrText>
        </w:r>
        <w:r>
          <w:fldChar w:fldCharType="separate"/>
        </w:r>
        <w:r w:rsidR="0055490A">
          <w:rPr>
            <w:noProof/>
          </w:rPr>
          <w:t>2</w:t>
        </w:r>
        <w:r w:rsidR="0055490A">
          <w:rPr>
            <w:noProof/>
          </w:rPr>
          <w:t>1</w:t>
        </w:r>
        <w:r>
          <w:fldChar w:fldCharType="end"/>
        </w:r>
      </w:p>
    </w:sdtContent>
  </w:sdt>
  <w:p w14:paraId="78571EAC" w14:textId="77777777" w:rsidR="00425226" w:rsidRDefault="00425226">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A3E"/>
    <w:rsid w:val="0001631A"/>
    <w:rsid w:val="000401EA"/>
    <w:rsid w:val="00047474"/>
    <w:rsid w:val="00074ED8"/>
    <w:rsid w:val="000A0EA6"/>
    <w:rsid w:val="000E7E84"/>
    <w:rsid w:val="000F103F"/>
    <w:rsid w:val="000F411E"/>
    <w:rsid w:val="00113806"/>
    <w:rsid w:val="00113C21"/>
    <w:rsid w:val="00172179"/>
    <w:rsid w:val="001813DE"/>
    <w:rsid w:val="001925A6"/>
    <w:rsid w:val="00196DB9"/>
    <w:rsid w:val="00197B72"/>
    <w:rsid w:val="001B1066"/>
    <w:rsid w:val="001B1B25"/>
    <w:rsid w:val="001E04A1"/>
    <w:rsid w:val="001E5BFC"/>
    <w:rsid w:val="0021637A"/>
    <w:rsid w:val="0023359F"/>
    <w:rsid w:val="002973EF"/>
    <w:rsid w:val="002B4FE5"/>
    <w:rsid w:val="0030641C"/>
    <w:rsid w:val="003271B9"/>
    <w:rsid w:val="00367F72"/>
    <w:rsid w:val="003E3ED9"/>
    <w:rsid w:val="003E64AD"/>
    <w:rsid w:val="00423657"/>
    <w:rsid w:val="00425226"/>
    <w:rsid w:val="00464D90"/>
    <w:rsid w:val="00465032"/>
    <w:rsid w:val="00470054"/>
    <w:rsid w:val="0047546A"/>
    <w:rsid w:val="004A33D2"/>
    <w:rsid w:val="004B71D1"/>
    <w:rsid w:val="004F53BF"/>
    <w:rsid w:val="00507238"/>
    <w:rsid w:val="005305CF"/>
    <w:rsid w:val="0054730B"/>
    <w:rsid w:val="005542F2"/>
    <w:rsid w:val="0055490A"/>
    <w:rsid w:val="00577100"/>
    <w:rsid w:val="00597121"/>
    <w:rsid w:val="005A7042"/>
    <w:rsid w:val="005C00A4"/>
    <w:rsid w:val="005D1F62"/>
    <w:rsid w:val="00627631"/>
    <w:rsid w:val="00653BFA"/>
    <w:rsid w:val="006542B6"/>
    <w:rsid w:val="0067084D"/>
    <w:rsid w:val="006A5A75"/>
    <w:rsid w:val="006D2BA0"/>
    <w:rsid w:val="006F0635"/>
    <w:rsid w:val="0073099B"/>
    <w:rsid w:val="00733E3F"/>
    <w:rsid w:val="007571FB"/>
    <w:rsid w:val="00762383"/>
    <w:rsid w:val="00774FAC"/>
    <w:rsid w:val="0079432D"/>
    <w:rsid w:val="007C6EF0"/>
    <w:rsid w:val="007D3C13"/>
    <w:rsid w:val="007D5E5D"/>
    <w:rsid w:val="00812685"/>
    <w:rsid w:val="008534BB"/>
    <w:rsid w:val="00870A3E"/>
    <w:rsid w:val="00894EC4"/>
    <w:rsid w:val="008B46A3"/>
    <w:rsid w:val="008E3F6A"/>
    <w:rsid w:val="00912846"/>
    <w:rsid w:val="009165FD"/>
    <w:rsid w:val="00946D3D"/>
    <w:rsid w:val="009579FE"/>
    <w:rsid w:val="00962975"/>
    <w:rsid w:val="0097397B"/>
    <w:rsid w:val="009805F2"/>
    <w:rsid w:val="00985C43"/>
    <w:rsid w:val="009A1DC7"/>
    <w:rsid w:val="009D2F18"/>
    <w:rsid w:val="009D7228"/>
    <w:rsid w:val="00A063DD"/>
    <w:rsid w:val="00A13401"/>
    <w:rsid w:val="00A161A3"/>
    <w:rsid w:val="00A22D07"/>
    <w:rsid w:val="00A51D24"/>
    <w:rsid w:val="00AB3A76"/>
    <w:rsid w:val="00AC619D"/>
    <w:rsid w:val="00AC681A"/>
    <w:rsid w:val="00AD6B49"/>
    <w:rsid w:val="00AF00B3"/>
    <w:rsid w:val="00B01F50"/>
    <w:rsid w:val="00B05128"/>
    <w:rsid w:val="00B13745"/>
    <w:rsid w:val="00B36C3E"/>
    <w:rsid w:val="00B51B2D"/>
    <w:rsid w:val="00B90115"/>
    <w:rsid w:val="00BA619A"/>
    <w:rsid w:val="00BB5E79"/>
    <w:rsid w:val="00BE096E"/>
    <w:rsid w:val="00C30165"/>
    <w:rsid w:val="00C80274"/>
    <w:rsid w:val="00C849B4"/>
    <w:rsid w:val="00CF2D57"/>
    <w:rsid w:val="00CF7C72"/>
    <w:rsid w:val="00D026BA"/>
    <w:rsid w:val="00D15ADE"/>
    <w:rsid w:val="00D37880"/>
    <w:rsid w:val="00D525E4"/>
    <w:rsid w:val="00DA6F4E"/>
    <w:rsid w:val="00DE1459"/>
    <w:rsid w:val="00DF2FD4"/>
    <w:rsid w:val="00E00D50"/>
    <w:rsid w:val="00E10D90"/>
    <w:rsid w:val="00E10F77"/>
    <w:rsid w:val="00E32EB6"/>
    <w:rsid w:val="00E371C1"/>
    <w:rsid w:val="00E37971"/>
    <w:rsid w:val="00E70661"/>
    <w:rsid w:val="00E972EC"/>
    <w:rsid w:val="00EC4539"/>
    <w:rsid w:val="00EC5F9D"/>
    <w:rsid w:val="00EC7441"/>
    <w:rsid w:val="00ED7F70"/>
    <w:rsid w:val="00F13BE4"/>
    <w:rsid w:val="00F16D9C"/>
    <w:rsid w:val="00F216C1"/>
    <w:rsid w:val="00F305A0"/>
    <w:rsid w:val="00F3084C"/>
    <w:rsid w:val="00F61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2B8E3"/>
  <w15:chartTrackingRefBased/>
  <w15:docId w15:val="{B3C97DED-6601-41A0-ABD8-0A8A348F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C619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AC619D"/>
    <w:rPr>
      <w:rFonts w:asciiTheme="minorHAnsi" w:eastAsiaTheme="minorEastAsia" w:hAnsiTheme="minorHAnsi"/>
      <w:sz w:val="22"/>
      <w:szCs w:val="22"/>
      <w:lang w:eastAsia="lt-LT"/>
    </w:rPr>
  </w:style>
  <w:style w:type="character" w:styleId="Komentaronuoroda">
    <w:name w:val="annotation reference"/>
    <w:basedOn w:val="Numatytasispastraiposriftas"/>
    <w:uiPriority w:val="99"/>
    <w:semiHidden/>
    <w:unhideWhenUsed/>
    <w:rsid w:val="007571FB"/>
    <w:rPr>
      <w:sz w:val="16"/>
      <w:szCs w:val="16"/>
    </w:rPr>
  </w:style>
  <w:style w:type="paragraph" w:styleId="prastasiniatinklio">
    <w:name w:val="Normal (Web)"/>
    <w:basedOn w:val="prastasis"/>
    <w:uiPriority w:val="99"/>
    <w:unhideWhenUsed/>
    <w:rsid w:val="007D5E5D"/>
    <w:pPr>
      <w:spacing w:before="100" w:beforeAutospacing="1" w:after="100" w:afterAutospacing="1"/>
    </w:pPr>
    <w:rPr>
      <w:szCs w:val="24"/>
      <w:lang w:eastAsia="lt-LT"/>
    </w:rPr>
  </w:style>
  <w:style w:type="paragraph" w:styleId="Pagrindinistekstas">
    <w:name w:val="Body Text"/>
    <w:basedOn w:val="prastasis"/>
    <w:link w:val="PagrindinistekstasDiagrama"/>
    <w:semiHidden/>
    <w:unhideWhenUsed/>
    <w:rsid w:val="00172179"/>
    <w:pPr>
      <w:suppressAutoHyphens/>
      <w:spacing w:after="140" w:line="276" w:lineRule="auto"/>
    </w:pPr>
  </w:style>
  <w:style w:type="character" w:customStyle="1" w:styleId="PagrindinistekstasDiagrama">
    <w:name w:val="Pagrindinis tekstas Diagrama"/>
    <w:basedOn w:val="Numatytasispastraiposriftas"/>
    <w:link w:val="Pagrindinistekstas"/>
    <w:semiHidden/>
    <w:rsid w:val="00172179"/>
  </w:style>
  <w:style w:type="paragraph" w:customStyle="1" w:styleId="Lentelsturinys">
    <w:name w:val="Lentelės turinys"/>
    <w:basedOn w:val="prastasis"/>
    <w:qFormat/>
    <w:rsid w:val="00172179"/>
    <w:pPr>
      <w:widowControl w:val="0"/>
      <w:suppressLineNumbers/>
      <w:suppressAutoHyphens/>
    </w:pPr>
  </w:style>
  <w:style w:type="paragraph" w:customStyle="1" w:styleId="tajtip">
    <w:name w:val="tajtip"/>
    <w:basedOn w:val="prastasis"/>
    <w:rsid w:val="00E371C1"/>
    <w:pPr>
      <w:spacing w:after="150"/>
    </w:pPr>
    <w:rPr>
      <w:szCs w:val="24"/>
      <w:lang w:eastAsia="lt-LT"/>
    </w:rPr>
  </w:style>
  <w:style w:type="paragraph" w:styleId="Betarp">
    <w:name w:val="No Spacing"/>
    <w:uiPriority w:val="1"/>
    <w:qFormat/>
    <w:rsid w:val="00E371C1"/>
    <w:rPr>
      <w:rFonts w:ascii="Calibri" w:eastAsia="Calibri" w:hAnsi="Calibri"/>
      <w:sz w:val="22"/>
      <w:szCs w:val="22"/>
    </w:rPr>
  </w:style>
  <w:style w:type="paragraph" w:styleId="Komentarotekstas">
    <w:name w:val="annotation text"/>
    <w:basedOn w:val="prastasis"/>
    <w:link w:val="KomentarotekstasDiagrama"/>
    <w:semiHidden/>
    <w:unhideWhenUsed/>
    <w:rsid w:val="0097397B"/>
    <w:rPr>
      <w:sz w:val="20"/>
    </w:rPr>
  </w:style>
  <w:style w:type="character" w:customStyle="1" w:styleId="KomentarotekstasDiagrama">
    <w:name w:val="Komentaro tekstas Diagrama"/>
    <w:basedOn w:val="Numatytasispastraiposriftas"/>
    <w:link w:val="Komentarotekstas"/>
    <w:semiHidden/>
    <w:rsid w:val="0097397B"/>
    <w:rPr>
      <w:sz w:val="20"/>
    </w:rPr>
  </w:style>
  <w:style w:type="paragraph" w:styleId="Komentarotema">
    <w:name w:val="annotation subject"/>
    <w:basedOn w:val="Komentarotekstas"/>
    <w:next w:val="Komentarotekstas"/>
    <w:link w:val="KomentarotemaDiagrama"/>
    <w:semiHidden/>
    <w:unhideWhenUsed/>
    <w:rsid w:val="0097397B"/>
    <w:rPr>
      <w:b/>
      <w:bCs/>
    </w:rPr>
  </w:style>
  <w:style w:type="character" w:customStyle="1" w:styleId="KomentarotemaDiagrama">
    <w:name w:val="Komentaro tema Diagrama"/>
    <w:basedOn w:val="KomentarotekstasDiagrama"/>
    <w:link w:val="Komentarotema"/>
    <w:semiHidden/>
    <w:rsid w:val="0097397B"/>
    <w:rPr>
      <w:b/>
      <w:bCs/>
      <w:sz w:val="20"/>
    </w:rPr>
  </w:style>
  <w:style w:type="paragraph" w:styleId="Debesliotekstas">
    <w:name w:val="Balloon Text"/>
    <w:basedOn w:val="prastasis"/>
    <w:link w:val="DebesliotekstasDiagrama"/>
    <w:semiHidden/>
    <w:unhideWhenUsed/>
    <w:rsid w:val="0097397B"/>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97397B"/>
    <w:rPr>
      <w:rFonts w:ascii="Segoe UI" w:hAnsi="Segoe UI" w:cs="Segoe UI"/>
      <w:sz w:val="18"/>
      <w:szCs w:val="18"/>
    </w:rPr>
  </w:style>
  <w:style w:type="character" w:customStyle="1" w:styleId="Internetosaitas">
    <w:name w:val="Interneto saitas"/>
    <w:basedOn w:val="Numatytasispastraiposriftas"/>
    <w:rsid w:val="00DE1459"/>
    <w:rPr>
      <w:color w:val="0563C1" w:themeColor="hyperlink"/>
      <w:u w:val="single"/>
    </w:rPr>
  </w:style>
  <w:style w:type="character" w:customStyle="1" w:styleId="xcontentpasted5">
    <w:name w:val="x_contentpasted5"/>
    <w:basedOn w:val="Numatytasispastraiposriftas"/>
    <w:qFormat/>
    <w:rsid w:val="00DE1459"/>
  </w:style>
  <w:style w:type="character" w:styleId="Grietas">
    <w:name w:val="Strong"/>
    <w:basedOn w:val="Numatytasispastraiposriftas"/>
    <w:uiPriority w:val="22"/>
    <w:qFormat/>
    <w:rsid w:val="00DE1459"/>
    <w:rPr>
      <w:b/>
      <w:bCs/>
    </w:rPr>
  </w:style>
  <w:style w:type="character" w:styleId="Hipersaitas">
    <w:name w:val="Hyperlink"/>
    <w:basedOn w:val="Numatytasispastraiposriftas"/>
    <w:unhideWhenUsed/>
    <w:rsid w:val="00197B72"/>
    <w:rPr>
      <w:color w:val="0563C1" w:themeColor="hyperlink"/>
      <w:u w:val="single"/>
    </w:rPr>
  </w:style>
  <w:style w:type="character" w:styleId="Neapdorotaspaminjimas">
    <w:name w:val="Unresolved Mention"/>
    <w:basedOn w:val="Numatytasispastraiposriftas"/>
    <w:uiPriority w:val="99"/>
    <w:semiHidden/>
    <w:unhideWhenUsed/>
    <w:rsid w:val="00197B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97985">
      <w:bodyDiv w:val="1"/>
      <w:marLeft w:val="0"/>
      <w:marRight w:val="0"/>
      <w:marTop w:val="0"/>
      <w:marBottom w:val="0"/>
      <w:divBdr>
        <w:top w:val="none" w:sz="0" w:space="0" w:color="auto"/>
        <w:left w:val="none" w:sz="0" w:space="0" w:color="auto"/>
        <w:bottom w:val="none" w:sz="0" w:space="0" w:color="auto"/>
        <w:right w:val="none" w:sz="0" w:space="0" w:color="auto"/>
      </w:divBdr>
    </w:div>
    <w:div w:id="771046080">
      <w:bodyDiv w:val="1"/>
      <w:marLeft w:val="0"/>
      <w:marRight w:val="0"/>
      <w:marTop w:val="0"/>
      <w:marBottom w:val="0"/>
      <w:divBdr>
        <w:top w:val="none" w:sz="0" w:space="0" w:color="auto"/>
        <w:left w:val="none" w:sz="0" w:space="0" w:color="auto"/>
        <w:bottom w:val="none" w:sz="0" w:space="0" w:color="auto"/>
        <w:right w:val="none" w:sz="0" w:space="0" w:color="auto"/>
      </w:divBdr>
    </w:div>
    <w:div w:id="910237741">
      <w:bodyDiv w:val="1"/>
      <w:marLeft w:val="0"/>
      <w:marRight w:val="0"/>
      <w:marTop w:val="0"/>
      <w:marBottom w:val="0"/>
      <w:divBdr>
        <w:top w:val="none" w:sz="0" w:space="0" w:color="auto"/>
        <w:left w:val="none" w:sz="0" w:space="0" w:color="auto"/>
        <w:bottom w:val="none" w:sz="0" w:space="0" w:color="auto"/>
        <w:right w:val="none" w:sz="0" w:space="0" w:color="auto"/>
      </w:divBdr>
    </w:div>
    <w:div w:id="1196237767">
      <w:bodyDiv w:val="1"/>
      <w:marLeft w:val="0"/>
      <w:marRight w:val="0"/>
      <w:marTop w:val="0"/>
      <w:marBottom w:val="0"/>
      <w:divBdr>
        <w:top w:val="none" w:sz="0" w:space="0" w:color="auto"/>
        <w:left w:val="none" w:sz="0" w:space="0" w:color="auto"/>
        <w:bottom w:val="none" w:sz="0" w:space="0" w:color="auto"/>
        <w:right w:val="none" w:sz="0" w:space="0" w:color="auto"/>
      </w:divBdr>
    </w:div>
    <w:div w:id="1906143164">
      <w:bodyDiv w:val="1"/>
      <w:marLeft w:val="0"/>
      <w:marRight w:val="0"/>
      <w:marTop w:val="0"/>
      <w:marBottom w:val="0"/>
      <w:divBdr>
        <w:top w:val="none" w:sz="0" w:space="0" w:color="auto"/>
        <w:left w:val="none" w:sz="0" w:space="0" w:color="auto"/>
        <w:bottom w:val="none" w:sz="0" w:space="0" w:color="auto"/>
        <w:right w:val="none" w:sz="0" w:space="0" w:color="auto"/>
      </w:divBdr>
    </w:div>
    <w:div w:id="1940019162">
      <w:bodyDiv w:val="1"/>
      <w:marLeft w:val="0"/>
      <w:marRight w:val="0"/>
      <w:marTop w:val="0"/>
      <w:marBottom w:val="0"/>
      <w:divBdr>
        <w:top w:val="none" w:sz="0" w:space="0" w:color="auto"/>
        <w:left w:val="none" w:sz="0" w:space="0" w:color="auto"/>
        <w:bottom w:val="none" w:sz="0" w:space="0" w:color="auto"/>
        <w:right w:val="none" w:sz="0" w:space="0" w:color="auto"/>
      </w:divBdr>
    </w:div>
    <w:div w:id="210672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ignalina.lt/"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www.ignalin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8c77cef0be9404e89258a689e1b50c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b8c77cef0be9404e89258a689e1b50ca</Template>
  <TotalTime>0</TotalTime>
  <Pages>27</Pages>
  <Words>60430</Words>
  <Characters>34446</Characters>
  <Application>Microsoft Office Word</Application>
  <DocSecurity>0</DocSecurity>
  <Lines>287</Lines>
  <Paragraphs>189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tarybos veiklos reglamento patvirtinimo</vt:lpstr>
      <vt:lpstr/>
    </vt:vector>
  </TitlesOfParts>
  <Manager>2023-02-23</Manager>
  <Company/>
  <LinksUpToDate>false</LinksUpToDate>
  <CharactersWithSpaces>94687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veiklos reglamento patvirtinimo</dc:title>
  <dc:subject>T-31</dc:subject>
  <dc:creator>IGNALINOS RAJONO SAVIVALDYBĖS TARYBA</dc:creator>
  <cp:lastModifiedBy>Rasa Guogienė</cp:lastModifiedBy>
  <cp:revision>2</cp:revision>
  <dcterms:created xsi:type="dcterms:W3CDTF">2026-02-12T07:53:00Z</dcterms:created>
  <dcterms:modified xsi:type="dcterms:W3CDTF">2026-02-12T07:53:00Z</dcterms:modified>
  <cp:category>Sprendimas</cp:category>
</cp:coreProperties>
</file>